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BE7" w:rsidRDefault="00963BE7" w:rsidP="00813164">
      <w:pPr>
        <w:jc w:val="center"/>
        <w:rPr>
          <w:b/>
          <w:u w:val="single"/>
        </w:rPr>
      </w:pPr>
      <w:r>
        <w:rPr>
          <w:b/>
          <w:u w:val="single"/>
        </w:rPr>
        <w:t>Levels of Mens Rea:</w:t>
      </w:r>
    </w:p>
    <w:p w:rsidR="00963BE7" w:rsidRDefault="00963BE7" w:rsidP="00813164">
      <w:pPr>
        <w:pStyle w:val="ListParagraph"/>
        <w:numPr>
          <w:ilvl w:val="0"/>
          <w:numId w:val="1"/>
        </w:numPr>
      </w:pPr>
      <w:r>
        <w:t>Intention/Knowledge</w:t>
      </w:r>
    </w:p>
    <w:p w:rsidR="00963BE7" w:rsidRDefault="00963BE7" w:rsidP="00813164">
      <w:pPr>
        <w:pStyle w:val="ListParagraph"/>
        <w:numPr>
          <w:ilvl w:val="0"/>
          <w:numId w:val="1"/>
        </w:numPr>
      </w:pPr>
      <w:r>
        <w:t>Willful blindness</w:t>
      </w:r>
    </w:p>
    <w:p w:rsidR="00963BE7" w:rsidRDefault="00963BE7" w:rsidP="00813164">
      <w:pPr>
        <w:pStyle w:val="ListParagraph"/>
        <w:numPr>
          <w:ilvl w:val="0"/>
          <w:numId w:val="1"/>
        </w:numPr>
      </w:pPr>
      <w:r>
        <w:t>Recklessness</w:t>
      </w:r>
    </w:p>
    <w:p w:rsidR="00963BE7" w:rsidRDefault="00963BE7" w:rsidP="00813164">
      <w:pPr>
        <w:pStyle w:val="ListParagraph"/>
        <w:numPr>
          <w:ilvl w:val="0"/>
          <w:numId w:val="1"/>
        </w:numPr>
      </w:pPr>
      <w:r>
        <w:t>Criminal Negligence</w:t>
      </w:r>
    </w:p>
    <w:p w:rsidR="00963BE7" w:rsidRDefault="00963BE7" w:rsidP="00813164">
      <w:pPr>
        <w:pStyle w:val="ListParagraph"/>
        <w:numPr>
          <w:ilvl w:val="0"/>
          <w:numId w:val="1"/>
        </w:numPr>
      </w:pPr>
      <w:r>
        <w:t>Strict Liability</w:t>
      </w:r>
    </w:p>
    <w:p w:rsidR="00963BE7" w:rsidRDefault="00963BE7" w:rsidP="00813164">
      <w:pPr>
        <w:pStyle w:val="ListParagraph"/>
        <w:numPr>
          <w:ilvl w:val="0"/>
          <w:numId w:val="1"/>
        </w:numPr>
      </w:pPr>
      <w:r>
        <w:t xml:space="preserve">Absolute Liability </w:t>
      </w:r>
    </w:p>
    <w:p w:rsidR="00963BE7" w:rsidRDefault="00963BE7" w:rsidP="00813164"/>
    <w:p w:rsidR="00963BE7" w:rsidRDefault="00963BE7" w:rsidP="00813164">
      <w:pPr>
        <w:pStyle w:val="ListParagraph"/>
        <w:numPr>
          <w:ilvl w:val="0"/>
          <w:numId w:val="1"/>
        </w:numPr>
      </w:pPr>
      <w:r>
        <w:t xml:space="preserve">A </w:t>
      </w:r>
      <w:r w:rsidRPr="00813164">
        <w:rPr>
          <w:b/>
        </w:rPr>
        <w:t>subjective test</w:t>
      </w:r>
      <w:r>
        <w:t xml:space="preserve"> is used to determine what the accused was actually thinking</w:t>
      </w:r>
    </w:p>
    <w:p w:rsidR="00963BE7" w:rsidRDefault="00963BE7" w:rsidP="00813164">
      <w:pPr>
        <w:pStyle w:val="ListParagraph"/>
        <w:numPr>
          <w:ilvl w:val="1"/>
          <w:numId w:val="1"/>
        </w:numPr>
      </w:pPr>
      <w:r>
        <w:t>What did he mean to do?</w:t>
      </w:r>
    </w:p>
    <w:p w:rsidR="00963BE7" w:rsidRDefault="00963BE7" w:rsidP="00813164">
      <w:pPr>
        <w:pStyle w:val="ListParagraph"/>
        <w:numPr>
          <w:ilvl w:val="1"/>
          <w:numId w:val="1"/>
        </w:numPr>
      </w:pPr>
      <w:r>
        <w:t>What did he know?</w:t>
      </w:r>
    </w:p>
    <w:p w:rsidR="00963BE7" w:rsidRDefault="00963BE7" w:rsidP="00813164">
      <w:pPr>
        <w:pStyle w:val="ListParagraph"/>
        <w:numPr>
          <w:ilvl w:val="1"/>
          <w:numId w:val="1"/>
        </w:numPr>
      </w:pPr>
      <w:r>
        <w:t>Courts prefer subjective tests</w:t>
      </w:r>
    </w:p>
    <w:p w:rsidR="00963BE7" w:rsidRDefault="00963BE7" w:rsidP="00813164">
      <w:pPr>
        <w:pStyle w:val="ListParagraph"/>
        <w:numPr>
          <w:ilvl w:val="2"/>
          <w:numId w:val="1"/>
        </w:numPr>
      </w:pPr>
      <w:r>
        <w:t>Subjective examination to determine if they ACTUALLY knew.</w:t>
      </w:r>
    </w:p>
    <w:p w:rsidR="00963BE7" w:rsidRDefault="00963BE7" w:rsidP="00813164">
      <w:pPr>
        <w:pStyle w:val="ListParagraph"/>
        <w:numPr>
          <w:ilvl w:val="0"/>
          <w:numId w:val="1"/>
        </w:numPr>
      </w:pPr>
      <w:r>
        <w:t xml:space="preserve">An </w:t>
      </w:r>
      <w:r>
        <w:rPr>
          <w:b/>
        </w:rPr>
        <w:t xml:space="preserve">objective test </w:t>
      </w:r>
      <w:r>
        <w:t>examines what a reasonable person would have thought in the circumstances</w:t>
      </w:r>
    </w:p>
    <w:p w:rsidR="00963BE7" w:rsidRPr="007C6C13" w:rsidRDefault="00963BE7" w:rsidP="007C6C13">
      <w:pPr>
        <w:rPr>
          <w:b/>
          <w:u w:val="single"/>
        </w:rPr>
      </w:pPr>
      <w:r>
        <w:rPr>
          <w:b/>
          <w:u w:val="single"/>
        </w:rPr>
        <w:t>Intention/Knowledge Mens Rea:</w:t>
      </w:r>
    </w:p>
    <w:p w:rsidR="00963BE7" w:rsidRDefault="00963BE7" w:rsidP="007C6C13">
      <w:pPr>
        <w:pStyle w:val="ListParagraph"/>
        <w:numPr>
          <w:ilvl w:val="0"/>
          <w:numId w:val="1"/>
        </w:numPr>
      </w:pPr>
      <w:r>
        <w:t>When looking at the mens rea of Intention/Knowledge – means to, intended, wilfully.</w:t>
      </w:r>
    </w:p>
    <w:p w:rsidR="00963BE7" w:rsidRDefault="00963BE7" w:rsidP="007C6C13">
      <w:pPr>
        <w:pStyle w:val="ListParagraph"/>
        <w:numPr>
          <w:ilvl w:val="0"/>
          <w:numId w:val="1"/>
        </w:numPr>
      </w:pPr>
      <w:r w:rsidRPr="007C6C13">
        <w:rPr>
          <w:b/>
        </w:rPr>
        <w:t>Intention</w:t>
      </w:r>
      <w:r>
        <w:t xml:space="preserve"> is an exercise of free will to use particular means to produce a particular resolve </w:t>
      </w:r>
      <w:r>
        <w:tab/>
      </w:r>
    </w:p>
    <w:p w:rsidR="00963BE7" w:rsidRDefault="00963BE7" w:rsidP="007C6C13">
      <w:pPr>
        <w:pStyle w:val="ListParagraph"/>
        <w:numPr>
          <w:ilvl w:val="0"/>
          <w:numId w:val="1"/>
        </w:numPr>
      </w:pPr>
      <w:r>
        <w:t xml:space="preserve">Presume people intend natural + probably causes of acts </w:t>
      </w:r>
      <w:r>
        <w:sym w:font="Wingdings" w:char="F0E0"/>
      </w:r>
      <w:r>
        <w:t xml:space="preserve"> subjective foresight of consequences</w:t>
      </w:r>
    </w:p>
    <w:p w:rsidR="00963BE7" w:rsidRDefault="00963BE7" w:rsidP="007C6C13">
      <w:pPr>
        <w:pStyle w:val="ListParagraph"/>
        <w:numPr>
          <w:ilvl w:val="0"/>
          <w:numId w:val="1"/>
        </w:numPr>
      </w:pPr>
      <w:r>
        <w:t>Certain or substantially certain that their action would lead to certain consequences</w:t>
      </w:r>
    </w:p>
    <w:p w:rsidR="00963BE7" w:rsidRDefault="00963BE7" w:rsidP="001B301C">
      <w:pPr>
        <w:rPr>
          <w:u w:val="single"/>
        </w:rPr>
      </w:pPr>
      <w:r>
        <w:rPr>
          <w:u w:val="single"/>
        </w:rPr>
        <w:t>R v Bugganga + Durochers (1979 ) ONT CA:</w:t>
      </w:r>
    </w:p>
    <w:p w:rsidR="00963BE7" w:rsidRDefault="00963BE7" w:rsidP="001B301C">
      <w:pPr>
        <w:pStyle w:val="ListParagraph"/>
        <w:numPr>
          <w:ilvl w:val="0"/>
          <w:numId w:val="2"/>
        </w:numPr>
      </w:pPr>
      <w:r>
        <w:t xml:space="preserve">On new board, the majority are opposed to building a French language highschool </w:t>
      </w:r>
    </w:p>
    <w:p w:rsidR="00963BE7" w:rsidRDefault="00963BE7" w:rsidP="001B301C">
      <w:pPr>
        <w:pStyle w:val="ListParagraph"/>
        <w:numPr>
          <w:ilvl w:val="0"/>
          <w:numId w:val="2"/>
        </w:numPr>
      </w:pPr>
      <w:r>
        <w:t xml:space="preserve">Costs a lot of money, we are not going to use public funds for that </w:t>
      </w:r>
    </w:p>
    <w:p w:rsidR="00963BE7" w:rsidRDefault="00963BE7" w:rsidP="001B301C">
      <w:pPr>
        <w:pStyle w:val="ListParagraph"/>
        <w:numPr>
          <w:ilvl w:val="0"/>
          <w:numId w:val="2"/>
        </w:numPr>
      </w:pPr>
      <w:r>
        <w:t>Decide to make this a hot button issue</w:t>
      </w:r>
    </w:p>
    <w:p w:rsidR="00963BE7" w:rsidRDefault="00963BE7" w:rsidP="001B301C">
      <w:pPr>
        <w:pStyle w:val="ListParagraph"/>
        <w:numPr>
          <w:ilvl w:val="0"/>
          <w:numId w:val="2"/>
        </w:numPr>
      </w:pPr>
      <w:r>
        <w:t>Actus reus:</w:t>
      </w:r>
    </w:p>
    <w:p w:rsidR="00963BE7" w:rsidRDefault="00963BE7" w:rsidP="001B301C">
      <w:pPr>
        <w:pStyle w:val="ListParagraph"/>
        <w:numPr>
          <w:ilvl w:val="1"/>
          <w:numId w:val="2"/>
        </w:numPr>
      </w:pPr>
      <w:r>
        <w:t>Communicate statements</w:t>
      </w:r>
    </w:p>
    <w:p w:rsidR="00963BE7" w:rsidRDefault="00963BE7" w:rsidP="001B301C">
      <w:pPr>
        <w:pStyle w:val="ListParagraph"/>
        <w:numPr>
          <w:ilvl w:val="1"/>
          <w:numId w:val="2"/>
        </w:numPr>
      </w:pPr>
      <w:r>
        <w:t>Not private conversation?</w:t>
      </w:r>
    </w:p>
    <w:p w:rsidR="00963BE7" w:rsidRDefault="00963BE7" w:rsidP="001B301C">
      <w:pPr>
        <w:pStyle w:val="ListParagraph"/>
        <w:numPr>
          <w:ilvl w:val="1"/>
          <w:numId w:val="2"/>
        </w:numPr>
      </w:pPr>
      <w:r>
        <w:t>Did statements promote hatred?</w:t>
      </w:r>
    </w:p>
    <w:p w:rsidR="00963BE7" w:rsidRDefault="00963BE7" w:rsidP="001B301C">
      <w:pPr>
        <w:pStyle w:val="ListParagraph"/>
        <w:numPr>
          <w:ilvl w:val="0"/>
          <w:numId w:val="2"/>
        </w:numPr>
      </w:pPr>
      <w:r>
        <w:t>Mens Rea:</w:t>
      </w:r>
    </w:p>
    <w:p w:rsidR="00963BE7" w:rsidRDefault="00963BE7" w:rsidP="001B301C">
      <w:pPr>
        <w:pStyle w:val="ListParagraph"/>
        <w:numPr>
          <w:ilvl w:val="1"/>
          <w:numId w:val="2"/>
        </w:numPr>
      </w:pPr>
      <w:r>
        <w:t>Willfully?</w:t>
      </w:r>
    </w:p>
    <w:p w:rsidR="00963BE7" w:rsidRDefault="00963BE7" w:rsidP="001B301C">
      <w:pPr>
        <w:pStyle w:val="ListParagraph"/>
        <w:numPr>
          <w:ilvl w:val="1"/>
          <w:numId w:val="2"/>
        </w:numPr>
      </w:pPr>
      <w:r>
        <w:t xml:space="preserve">Action </w:t>
      </w:r>
      <w:r>
        <w:sym w:font="Wingdings" w:char="F0E0"/>
      </w:r>
      <w:r>
        <w:t xml:space="preserve"> Promote hatred </w:t>
      </w:r>
    </w:p>
    <w:p w:rsidR="00963BE7" w:rsidRDefault="00963BE7" w:rsidP="001B301C">
      <w:pPr>
        <w:pStyle w:val="ListParagraph"/>
        <w:numPr>
          <w:ilvl w:val="1"/>
          <w:numId w:val="2"/>
        </w:numPr>
      </w:pPr>
      <w:r>
        <w:t>Mens Rea s.319 (2)</w:t>
      </w:r>
    </w:p>
    <w:p w:rsidR="00963BE7" w:rsidRDefault="00963BE7" w:rsidP="0092450E">
      <w:pPr>
        <w:pStyle w:val="ListParagraph"/>
        <w:numPr>
          <w:ilvl w:val="2"/>
          <w:numId w:val="2"/>
        </w:numPr>
      </w:pPr>
      <w:r>
        <w:t>1) Conscious Purpose</w:t>
      </w:r>
    </w:p>
    <w:p w:rsidR="00963BE7" w:rsidRDefault="00963BE7" w:rsidP="0092450E">
      <w:pPr>
        <w:pStyle w:val="ListParagraph"/>
        <w:numPr>
          <w:ilvl w:val="2"/>
          <w:numId w:val="2"/>
        </w:numPr>
      </w:pPr>
      <w:r>
        <w:t xml:space="preserve">2) Foresaw distributing handbill </w:t>
      </w:r>
      <w:r>
        <w:sym w:font="Wingdings" w:char="F0E0"/>
      </w:r>
      <w:r>
        <w:t xml:space="preserve"> Up hatred (Even though also foresaw </w:t>
      </w:r>
      <w:r>
        <w:sym w:font="Wingdings" w:char="F0E0"/>
      </w:r>
      <w:r>
        <w:t xml:space="preserve"> Up support)  w</w:t>
      </w:r>
    </w:p>
    <w:p w:rsidR="00963BE7" w:rsidRDefault="00963BE7" w:rsidP="00021CC2"/>
    <w:p w:rsidR="00963BE7" w:rsidRDefault="00963BE7" w:rsidP="00021CC2">
      <w:pPr>
        <w:rPr>
          <w:u w:val="single"/>
        </w:rPr>
      </w:pPr>
      <w:r>
        <w:rPr>
          <w:u w:val="single"/>
        </w:rPr>
        <w:t>Transferred Intent:</w:t>
      </w:r>
    </w:p>
    <w:p w:rsidR="00963BE7" w:rsidRDefault="00963BE7" w:rsidP="00021CC2">
      <w:pPr>
        <w:pStyle w:val="ListParagraph"/>
        <w:numPr>
          <w:ilvl w:val="0"/>
          <w:numId w:val="3"/>
        </w:numPr>
      </w:pPr>
      <w:r>
        <w:t xml:space="preserve">D intends commit Actus reus of offence against victim 1 (Mr. Smith) but accidentally commits actus reus against victim 2. </w:t>
      </w:r>
    </w:p>
    <w:p w:rsidR="00963BE7" w:rsidRDefault="00963BE7" w:rsidP="00021CC2">
      <w:pPr>
        <w:pStyle w:val="ListParagraph"/>
        <w:numPr>
          <w:ilvl w:val="1"/>
          <w:numId w:val="3"/>
        </w:numPr>
      </w:pPr>
      <w:r>
        <w:t>Actus Reus towards victim 2</w:t>
      </w:r>
    </w:p>
    <w:p w:rsidR="00963BE7" w:rsidRDefault="00963BE7" w:rsidP="00021CC2">
      <w:pPr>
        <w:pStyle w:val="ListParagraph"/>
        <w:numPr>
          <w:ilvl w:val="1"/>
          <w:numId w:val="3"/>
        </w:numPr>
      </w:pPr>
      <w:r>
        <w:t>Mens Rea towards victim 1</w:t>
      </w:r>
    </w:p>
    <w:p w:rsidR="00963BE7" w:rsidRPr="00021CC2" w:rsidRDefault="00963BE7" w:rsidP="00021CC2">
      <w:pPr>
        <w:pStyle w:val="ListParagraph"/>
        <w:numPr>
          <w:ilvl w:val="0"/>
          <w:numId w:val="3"/>
        </w:numPr>
      </w:pPr>
      <w:r>
        <w:rPr>
          <w:u w:val="single"/>
        </w:rPr>
        <w:t>R. v Droste (1984) SEC:</w:t>
      </w:r>
    </w:p>
    <w:p w:rsidR="00963BE7" w:rsidRDefault="00963BE7" w:rsidP="00021CC2">
      <w:pPr>
        <w:pStyle w:val="ListParagraph"/>
        <w:numPr>
          <w:ilvl w:val="1"/>
          <w:numId w:val="3"/>
        </w:numPr>
      </w:pPr>
      <w:r>
        <w:t xml:space="preserve">Having an affair with someone else </w:t>
      </w:r>
    </w:p>
    <w:p w:rsidR="00963BE7" w:rsidRDefault="00963BE7" w:rsidP="00021CC2">
      <w:pPr>
        <w:pStyle w:val="ListParagraph"/>
        <w:numPr>
          <w:ilvl w:val="1"/>
          <w:numId w:val="3"/>
        </w:numPr>
      </w:pPr>
      <w:r>
        <w:t>Decides to take insurance policy out and kill his wife</w:t>
      </w:r>
    </w:p>
    <w:p w:rsidR="00963BE7" w:rsidRDefault="00963BE7" w:rsidP="00021CC2">
      <w:pPr>
        <w:pStyle w:val="ListParagraph"/>
        <w:numPr>
          <w:ilvl w:val="1"/>
          <w:numId w:val="3"/>
        </w:numPr>
      </w:pPr>
      <w:r>
        <w:t>Soaks the car in gas, with wife in car, wants to crash car into bridge so  it will catch fire.  Hides bar under passenger seat, has two kids in back seat.  Ends up not killing wife after fighting after crash, but causes the death of his two kids in back seat.</w:t>
      </w:r>
    </w:p>
    <w:p w:rsidR="00963BE7" w:rsidRDefault="00963BE7" w:rsidP="00021CC2">
      <w:pPr>
        <w:pStyle w:val="ListParagraph"/>
        <w:numPr>
          <w:ilvl w:val="2"/>
          <w:numId w:val="3"/>
        </w:numPr>
      </w:pPr>
      <w:r>
        <w:t xml:space="preserve">Actus Reus: </w:t>
      </w:r>
    </w:p>
    <w:p w:rsidR="00963BE7" w:rsidRDefault="00963BE7" w:rsidP="00021CC2">
      <w:pPr>
        <w:pStyle w:val="ListParagraph"/>
        <w:numPr>
          <w:ilvl w:val="3"/>
          <w:numId w:val="3"/>
        </w:numPr>
      </w:pPr>
      <w:r>
        <w:t>Causes death</w:t>
      </w:r>
    </w:p>
    <w:p w:rsidR="00963BE7" w:rsidRDefault="00963BE7" w:rsidP="00021CC2">
      <w:pPr>
        <w:pStyle w:val="ListParagraph"/>
        <w:numPr>
          <w:ilvl w:val="3"/>
          <w:numId w:val="3"/>
        </w:numPr>
      </w:pPr>
      <w:r>
        <w:t>Human beings (kids)</w:t>
      </w:r>
    </w:p>
    <w:p w:rsidR="00963BE7" w:rsidRDefault="00963BE7" w:rsidP="00021CC2">
      <w:pPr>
        <w:pStyle w:val="ListParagraph"/>
        <w:numPr>
          <w:ilvl w:val="3"/>
          <w:numId w:val="3"/>
        </w:numPr>
      </w:pPr>
      <w:r>
        <w:t>Planned and deliberate</w:t>
      </w:r>
    </w:p>
    <w:p w:rsidR="00963BE7" w:rsidRDefault="00963BE7" w:rsidP="00021CC2">
      <w:pPr>
        <w:pStyle w:val="ListParagraph"/>
        <w:numPr>
          <w:ilvl w:val="3"/>
          <w:numId w:val="3"/>
        </w:numPr>
      </w:pPr>
      <w:r>
        <w:t>1</w:t>
      </w:r>
      <w:r w:rsidRPr="00021CC2">
        <w:rPr>
          <w:vertAlign w:val="superscript"/>
        </w:rPr>
        <w:t>st</w:t>
      </w:r>
      <w:r>
        <w:t xml:space="preserve"> Degree Murder</w:t>
      </w:r>
    </w:p>
    <w:p w:rsidR="00963BE7" w:rsidRDefault="00963BE7" w:rsidP="00021CC2">
      <w:pPr>
        <w:pStyle w:val="ListParagraph"/>
        <w:numPr>
          <w:ilvl w:val="2"/>
          <w:numId w:val="3"/>
        </w:numPr>
      </w:pPr>
      <w:r>
        <w:t>Mens Rea:</w:t>
      </w:r>
    </w:p>
    <w:p w:rsidR="00963BE7" w:rsidRDefault="00963BE7" w:rsidP="00021CC2">
      <w:pPr>
        <w:pStyle w:val="ListParagraph"/>
        <w:numPr>
          <w:ilvl w:val="3"/>
          <w:numId w:val="3"/>
        </w:numPr>
      </w:pPr>
      <w:r>
        <w:t>Intent A/R to kill wife</w:t>
      </w:r>
    </w:p>
    <w:p w:rsidR="00963BE7" w:rsidRDefault="00963BE7" w:rsidP="00021CC2">
      <w:pPr>
        <w:pStyle w:val="ListParagraph"/>
        <w:numPr>
          <w:ilvl w:val="3"/>
          <w:numId w:val="3"/>
        </w:numPr>
      </w:pPr>
      <w:r>
        <w:t>*Transfers Mens Rea*</w:t>
      </w:r>
    </w:p>
    <w:p w:rsidR="00963BE7" w:rsidRDefault="00963BE7" w:rsidP="00B14F75">
      <w:pPr>
        <w:pStyle w:val="ListParagraph"/>
        <w:numPr>
          <w:ilvl w:val="3"/>
          <w:numId w:val="3"/>
        </w:numPr>
      </w:pPr>
      <w:r>
        <w:t>Similar case, R. v Meiler, transfer the intent to kill Roach to Euro guy</w:t>
      </w:r>
    </w:p>
    <w:p w:rsidR="00963BE7" w:rsidRDefault="00963BE7" w:rsidP="00B14F75">
      <w:pPr>
        <w:rPr>
          <w:b/>
          <w:u w:val="single"/>
        </w:rPr>
      </w:pPr>
      <w:r w:rsidRPr="00B14F75">
        <w:rPr>
          <w:b/>
          <w:u w:val="single"/>
        </w:rPr>
        <w:t>Knowledge:</w:t>
      </w:r>
    </w:p>
    <w:p w:rsidR="00963BE7" w:rsidRDefault="00963BE7" w:rsidP="00B14F75">
      <w:pPr>
        <w:rPr>
          <w:u w:val="single"/>
        </w:rPr>
      </w:pPr>
      <w:r>
        <w:rPr>
          <w:u w:val="single"/>
        </w:rPr>
        <w:t>Beaver v The Queen (1957) SC:</w:t>
      </w:r>
    </w:p>
    <w:p w:rsidR="00963BE7" w:rsidRDefault="00963BE7" w:rsidP="00B14F75">
      <w:pPr>
        <w:pStyle w:val="ListParagraph"/>
        <w:numPr>
          <w:ilvl w:val="0"/>
          <w:numId w:val="4"/>
        </w:numPr>
      </w:pPr>
      <w:r>
        <w:t>Montory “Al Demeter”</w:t>
      </w:r>
    </w:p>
    <w:p w:rsidR="00963BE7" w:rsidRDefault="00963BE7" w:rsidP="00B14F75">
      <w:pPr>
        <w:pStyle w:val="ListParagraph"/>
        <w:numPr>
          <w:ilvl w:val="0"/>
          <w:numId w:val="4"/>
        </w:numPr>
      </w:pPr>
      <w:r>
        <w:t xml:space="preserve">Montory gives Beaver something that looks like a narcotic </w:t>
      </w:r>
    </w:p>
    <w:p w:rsidR="00963BE7" w:rsidRDefault="00963BE7" w:rsidP="00B14F75">
      <w:pPr>
        <w:pStyle w:val="ListParagraph"/>
        <w:numPr>
          <w:ilvl w:val="1"/>
          <w:numId w:val="4"/>
        </w:numPr>
      </w:pPr>
      <w:r>
        <w:t>Beaver meets with Demeter to “sell” him narcotic/heroin milk ponder</w:t>
      </w:r>
    </w:p>
    <w:p w:rsidR="00963BE7" w:rsidRDefault="00963BE7" w:rsidP="00B14F75">
      <w:pPr>
        <w:pStyle w:val="ListParagraph"/>
        <w:numPr>
          <w:ilvl w:val="1"/>
          <w:numId w:val="4"/>
        </w:numPr>
      </w:pPr>
      <w:r>
        <w:t>Al Demeter is undercover cop, arrests Beaver. He tries to explain it’s just milk powder, but after analysis, it was heroin.</w:t>
      </w:r>
    </w:p>
    <w:p w:rsidR="00963BE7" w:rsidRDefault="00963BE7" w:rsidP="00B14F75">
      <w:pPr>
        <w:pStyle w:val="ListParagraph"/>
        <w:numPr>
          <w:ilvl w:val="1"/>
          <w:numId w:val="4"/>
        </w:numPr>
      </w:pPr>
      <w:r>
        <w:t xml:space="preserve">Beaver was trying to con Demeter but he actually sold him narcotics </w:t>
      </w:r>
    </w:p>
    <w:p w:rsidR="00963BE7" w:rsidRDefault="00963BE7" w:rsidP="00B14F75">
      <w:pPr>
        <w:pStyle w:val="ListParagraph"/>
        <w:numPr>
          <w:ilvl w:val="2"/>
          <w:numId w:val="4"/>
        </w:numPr>
      </w:pPr>
      <w:r>
        <w:t>Actus Reus:</w:t>
      </w:r>
    </w:p>
    <w:p w:rsidR="00963BE7" w:rsidRDefault="00963BE7" w:rsidP="00B14F75">
      <w:pPr>
        <w:pStyle w:val="ListParagraph"/>
        <w:numPr>
          <w:ilvl w:val="3"/>
          <w:numId w:val="4"/>
        </w:numPr>
      </w:pPr>
      <w:r>
        <w:t>Posses Narcotic</w:t>
      </w:r>
    </w:p>
    <w:p w:rsidR="00963BE7" w:rsidRDefault="00963BE7" w:rsidP="00B14F75">
      <w:pPr>
        <w:pStyle w:val="ListParagraph"/>
        <w:numPr>
          <w:ilvl w:val="2"/>
          <w:numId w:val="4"/>
        </w:numPr>
      </w:pPr>
      <w:r>
        <w:t>Mens Rea:</w:t>
      </w:r>
    </w:p>
    <w:p w:rsidR="00963BE7" w:rsidRDefault="00963BE7" w:rsidP="00B14F75">
      <w:pPr>
        <w:pStyle w:val="ListParagraph"/>
        <w:numPr>
          <w:ilvl w:val="3"/>
          <w:numId w:val="4"/>
        </w:numPr>
      </w:pPr>
      <w:r>
        <w:t xml:space="preserve">Did he knowingly possess a narcotic? </w:t>
      </w:r>
    </w:p>
    <w:p w:rsidR="00963BE7" w:rsidRDefault="00963BE7" w:rsidP="00B14F75">
      <w:pPr>
        <w:pStyle w:val="ListParagraph"/>
        <w:numPr>
          <w:ilvl w:val="4"/>
          <w:numId w:val="4"/>
        </w:numPr>
      </w:pPr>
      <w:r>
        <w:t>No, therefore no mens rea.</w:t>
      </w:r>
    </w:p>
    <w:p w:rsidR="00963BE7" w:rsidRPr="0070246F" w:rsidRDefault="00963BE7" w:rsidP="00B14F75">
      <w:pPr>
        <w:pStyle w:val="ListParagraph"/>
        <w:numPr>
          <w:ilvl w:val="4"/>
          <w:numId w:val="4"/>
        </w:numPr>
      </w:pPr>
      <w:r>
        <w:t xml:space="preserve">Therefore, </w:t>
      </w:r>
      <w:r>
        <w:rPr>
          <w:b/>
        </w:rPr>
        <w:t>acquitted</w:t>
      </w:r>
    </w:p>
    <w:p w:rsidR="00963BE7" w:rsidRDefault="00963BE7" w:rsidP="0070246F"/>
    <w:p w:rsidR="00963BE7" w:rsidRDefault="00963BE7" w:rsidP="0070246F"/>
    <w:p w:rsidR="00963BE7" w:rsidRPr="0070246F" w:rsidRDefault="00963BE7" w:rsidP="0070246F"/>
    <w:p w:rsidR="00963BE7" w:rsidRDefault="00963BE7" w:rsidP="0070246F">
      <w:pPr>
        <w:rPr>
          <w:u w:val="single"/>
        </w:rPr>
      </w:pPr>
      <w:r>
        <w:rPr>
          <w:u w:val="single"/>
        </w:rPr>
        <w:t>R. v Pappajon (1980) SCC:</w:t>
      </w:r>
    </w:p>
    <w:p w:rsidR="00963BE7" w:rsidRDefault="00963BE7" w:rsidP="0070246F">
      <w:pPr>
        <w:pStyle w:val="ListParagraph"/>
        <w:numPr>
          <w:ilvl w:val="0"/>
          <w:numId w:val="5"/>
        </w:numPr>
      </w:pPr>
      <w:r>
        <w:t xml:space="preserve">Selling his house, after their liquid lunch, they go back to the house he’s trying to sell and they sit down on the couch, and start making out in the living room. Some consensual removing of clothing, but not a lot.  From this point on, Pappajon and Real Estate agent stories differ.  Pappajon brings her into his room, removes Real Estate Agents clothes, and they have sexual intercourse.  Real Estate Agents story was, she was happy to make out with him, but wanted to stop.  He became insistent, and she became afraid. Only reason she took off her clothes was because she was afraid, and she had sex without consent. </w:t>
      </w:r>
    </w:p>
    <w:p w:rsidR="00963BE7" w:rsidRDefault="00963BE7" w:rsidP="0070246F">
      <w:pPr>
        <w:pStyle w:val="ListParagraph"/>
        <w:numPr>
          <w:ilvl w:val="1"/>
          <w:numId w:val="5"/>
        </w:numPr>
      </w:pPr>
      <w:r>
        <w:t>Interesting Facts:</w:t>
      </w:r>
    </w:p>
    <w:p w:rsidR="00963BE7" w:rsidRDefault="00963BE7" w:rsidP="0070246F">
      <w:pPr>
        <w:pStyle w:val="ListParagraph"/>
        <w:numPr>
          <w:ilvl w:val="2"/>
          <w:numId w:val="5"/>
        </w:numPr>
      </w:pPr>
      <w:r>
        <w:t>She folds clothes neatly on chair</w:t>
      </w:r>
    </w:p>
    <w:p w:rsidR="00963BE7" w:rsidRDefault="00963BE7" w:rsidP="0070246F">
      <w:pPr>
        <w:pStyle w:val="ListParagraph"/>
        <w:numPr>
          <w:ilvl w:val="2"/>
          <w:numId w:val="5"/>
        </w:numPr>
      </w:pPr>
      <w:r>
        <w:t xml:space="preserve">Pappajon goes to washroom, Real Estate agent runs across street to house naked, and gets police called. </w:t>
      </w:r>
    </w:p>
    <w:p w:rsidR="00963BE7" w:rsidRDefault="00963BE7" w:rsidP="0070246F">
      <w:pPr>
        <w:pStyle w:val="ListParagraph"/>
        <w:numPr>
          <w:ilvl w:val="1"/>
          <w:numId w:val="5"/>
        </w:numPr>
      </w:pPr>
      <w:r>
        <w:t>Under Rape Provision:</w:t>
      </w:r>
    </w:p>
    <w:p w:rsidR="00963BE7" w:rsidRDefault="00963BE7" w:rsidP="0070246F">
      <w:pPr>
        <w:pStyle w:val="ListParagraph"/>
        <w:numPr>
          <w:ilvl w:val="2"/>
          <w:numId w:val="5"/>
        </w:numPr>
      </w:pPr>
      <w:r>
        <w:t>Actus Reus of Rape:</w:t>
      </w:r>
    </w:p>
    <w:p w:rsidR="00963BE7" w:rsidRDefault="00963BE7" w:rsidP="0070246F">
      <w:pPr>
        <w:pStyle w:val="ListParagraph"/>
        <w:numPr>
          <w:ilvl w:val="3"/>
          <w:numId w:val="5"/>
        </w:numPr>
      </w:pPr>
      <w:r>
        <w:t>Sexual Intercourse</w:t>
      </w:r>
    </w:p>
    <w:p w:rsidR="00963BE7" w:rsidRDefault="00963BE7" w:rsidP="0070246F">
      <w:pPr>
        <w:pStyle w:val="ListParagraph"/>
        <w:numPr>
          <w:ilvl w:val="3"/>
          <w:numId w:val="5"/>
        </w:numPr>
      </w:pPr>
      <w:r>
        <w:t>With Women</w:t>
      </w:r>
    </w:p>
    <w:p w:rsidR="00963BE7" w:rsidRDefault="00963BE7" w:rsidP="0070246F">
      <w:pPr>
        <w:pStyle w:val="ListParagraph"/>
        <w:numPr>
          <w:ilvl w:val="3"/>
          <w:numId w:val="5"/>
        </w:numPr>
      </w:pPr>
      <w:r>
        <w:t>Not Wife</w:t>
      </w:r>
    </w:p>
    <w:p w:rsidR="00963BE7" w:rsidRDefault="00963BE7" w:rsidP="0070246F">
      <w:pPr>
        <w:pStyle w:val="ListParagraph"/>
        <w:numPr>
          <w:ilvl w:val="3"/>
          <w:numId w:val="5"/>
        </w:numPr>
      </w:pPr>
      <w:r>
        <w:t xml:space="preserve">Without her consent </w:t>
      </w:r>
    </w:p>
    <w:p w:rsidR="00963BE7" w:rsidRDefault="00963BE7" w:rsidP="0070246F">
      <w:pPr>
        <w:pStyle w:val="ListParagraph"/>
        <w:numPr>
          <w:ilvl w:val="2"/>
          <w:numId w:val="5"/>
        </w:numPr>
      </w:pPr>
      <w:r>
        <w:t>Mens Rea:</w:t>
      </w:r>
    </w:p>
    <w:p w:rsidR="00963BE7" w:rsidRDefault="00963BE7" w:rsidP="0070246F">
      <w:pPr>
        <w:pStyle w:val="ListParagraph"/>
        <w:numPr>
          <w:ilvl w:val="3"/>
          <w:numId w:val="5"/>
        </w:numPr>
      </w:pPr>
      <w:r>
        <w:t>Knowingly?</w:t>
      </w:r>
    </w:p>
    <w:p w:rsidR="00963BE7" w:rsidRDefault="00963BE7" w:rsidP="0070246F">
      <w:pPr>
        <w:pStyle w:val="ListParagraph"/>
        <w:numPr>
          <w:ilvl w:val="3"/>
          <w:numId w:val="5"/>
        </w:numPr>
      </w:pPr>
      <w:r>
        <w:t xml:space="preserve">He didn’t know there was no consent. </w:t>
      </w:r>
    </w:p>
    <w:p w:rsidR="00963BE7" w:rsidRDefault="00963BE7" w:rsidP="0070246F">
      <w:pPr>
        <w:pStyle w:val="ListParagraph"/>
        <w:numPr>
          <w:ilvl w:val="3"/>
          <w:numId w:val="5"/>
        </w:numPr>
      </w:pPr>
      <w:r>
        <w:t>Ends up going to Supreme Court for decision if there was M/R or not.</w:t>
      </w:r>
    </w:p>
    <w:p w:rsidR="00963BE7" w:rsidRDefault="00963BE7" w:rsidP="0070246F">
      <w:pPr>
        <w:pStyle w:val="ListParagraph"/>
        <w:numPr>
          <w:ilvl w:val="4"/>
          <w:numId w:val="5"/>
        </w:numPr>
      </w:pPr>
      <w:r>
        <w:t xml:space="preserve">Honest but mistaken belief even if not reasonable, there is no conviction for sexual assault. </w:t>
      </w:r>
    </w:p>
    <w:p w:rsidR="00963BE7" w:rsidRDefault="00963BE7" w:rsidP="0070246F">
      <w:pPr>
        <w:pStyle w:val="ListParagraph"/>
        <w:numPr>
          <w:ilvl w:val="4"/>
          <w:numId w:val="5"/>
        </w:numPr>
        <w:rPr>
          <w:b/>
        </w:rPr>
      </w:pPr>
      <w:r>
        <w:t xml:space="preserve">The use of a </w:t>
      </w:r>
      <w:r w:rsidRPr="00910683">
        <w:rPr>
          <w:b/>
        </w:rPr>
        <w:t>Subjective test to determine mental element.</w:t>
      </w:r>
    </w:p>
    <w:p w:rsidR="00963BE7" w:rsidRPr="00910683" w:rsidRDefault="00963BE7" w:rsidP="00910683">
      <w:pPr>
        <w:pStyle w:val="ListParagraph"/>
        <w:numPr>
          <w:ilvl w:val="2"/>
          <w:numId w:val="5"/>
        </w:numPr>
        <w:rPr>
          <w:b/>
        </w:rPr>
      </w:pPr>
      <w:r>
        <w:t>Conflict of blameworthiness and group discrimination present in this case.</w:t>
      </w:r>
    </w:p>
    <w:p w:rsidR="00963BE7" w:rsidRDefault="00963BE7" w:rsidP="00910683">
      <w:pPr>
        <w:rPr>
          <w:b/>
          <w:u w:val="single"/>
        </w:rPr>
      </w:pPr>
      <w:r>
        <w:rPr>
          <w:b/>
          <w:u w:val="single"/>
        </w:rPr>
        <w:t>Wilful Blindness:</w:t>
      </w:r>
    </w:p>
    <w:p w:rsidR="00963BE7" w:rsidRDefault="00963BE7" w:rsidP="00910683">
      <w:pPr>
        <w:rPr>
          <w:u w:val="single"/>
        </w:rPr>
      </w:pPr>
      <w:r>
        <w:rPr>
          <w:u w:val="single"/>
        </w:rPr>
        <w:t>R v. Oluwa (1966) BC Court of Appeal:</w:t>
      </w:r>
    </w:p>
    <w:p w:rsidR="00963BE7" w:rsidRDefault="00963BE7" w:rsidP="00910683">
      <w:pPr>
        <w:pStyle w:val="ListParagraph"/>
        <w:numPr>
          <w:ilvl w:val="0"/>
          <w:numId w:val="6"/>
        </w:numPr>
      </w:pPr>
      <w:r>
        <w:t>Oluwa wants to transport some drugs from Japan to Mexico.  The flight, has a scheduled stop in Canada. He swallows drugs before going on airplane.  In Vancouver airport, he’s found with drugs in stomach through security etc.</w:t>
      </w:r>
    </w:p>
    <w:p w:rsidR="00963BE7" w:rsidRDefault="00963BE7" w:rsidP="00466D49">
      <w:pPr>
        <w:pStyle w:val="ListParagraph"/>
        <w:numPr>
          <w:ilvl w:val="1"/>
          <w:numId w:val="6"/>
        </w:numPr>
      </w:pPr>
      <w:r>
        <w:t>Charged with importing narcotics</w:t>
      </w:r>
    </w:p>
    <w:p w:rsidR="00963BE7" w:rsidRDefault="00963BE7" w:rsidP="00466D49">
      <w:pPr>
        <w:pStyle w:val="ListParagraph"/>
        <w:numPr>
          <w:ilvl w:val="1"/>
          <w:numId w:val="6"/>
        </w:numPr>
      </w:pPr>
      <w:r>
        <w:t>Possession for the purpose of trafficking</w:t>
      </w:r>
    </w:p>
    <w:p w:rsidR="00963BE7" w:rsidRDefault="00963BE7" w:rsidP="00200C31">
      <w:pPr>
        <w:pStyle w:val="ListParagraph"/>
        <w:numPr>
          <w:ilvl w:val="1"/>
          <w:numId w:val="6"/>
        </w:numPr>
      </w:pPr>
      <w:r>
        <w:t xml:space="preserve">Oluwa realized it was probable to stop in Canada, and he didn’t ask/confirm because he wanted to deny he didn’t know about it. Therefore, he was willfully blind.  </w:t>
      </w:r>
    </w:p>
    <w:p w:rsidR="00963BE7" w:rsidRDefault="00963BE7" w:rsidP="00200C31">
      <w:pPr>
        <w:pStyle w:val="ListParagraph"/>
        <w:numPr>
          <w:ilvl w:val="1"/>
          <w:numId w:val="6"/>
        </w:numPr>
      </w:pPr>
      <w:r>
        <w:t xml:space="preserve">Being </w:t>
      </w:r>
      <w:r>
        <w:rPr>
          <w:b/>
        </w:rPr>
        <w:t>willfully blind is equivalent to knowledge.</w:t>
      </w:r>
    </w:p>
    <w:p w:rsidR="00963BE7" w:rsidRDefault="00963BE7" w:rsidP="00466D49">
      <w:pPr>
        <w:pStyle w:val="ListParagraph"/>
        <w:numPr>
          <w:ilvl w:val="2"/>
          <w:numId w:val="6"/>
        </w:numPr>
      </w:pPr>
      <w:r>
        <w:t xml:space="preserve">Argues that he didn’t have the mens rea of importing because he wasn’t aware of the stop in Vancouver. </w:t>
      </w:r>
    </w:p>
    <w:p w:rsidR="00963BE7" w:rsidRDefault="00963BE7" w:rsidP="00200C31"/>
    <w:p w:rsidR="00963BE7" w:rsidRDefault="00963BE7" w:rsidP="00466D49">
      <w:pPr>
        <w:pStyle w:val="ListParagraph"/>
        <w:numPr>
          <w:ilvl w:val="3"/>
          <w:numId w:val="6"/>
        </w:numPr>
      </w:pPr>
      <w:r>
        <w:t>Mens Rea:</w:t>
      </w:r>
    </w:p>
    <w:p w:rsidR="00963BE7" w:rsidRDefault="00963BE7" w:rsidP="00466D49">
      <w:pPr>
        <w:pStyle w:val="ListParagraph"/>
        <w:numPr>
          <w:ilvl w:val="4"/>
          <w:numId w:val="6"/>
        </w:numPr>
      </w:pPr>
      <w:r>
        <w:t>Knowledge?</w:t>
      </w:r>
    </w:p>
    <w:p w:rsidR="00963BE7" w:rsidRDefault="00963BE7" w:rsidP="00466D49">
      <w:pPr>
        <w:pStyle w:val="ListParagraph"/>
        <w:numPr>
          <w:ilvl w:val="4"/>
          <w:numId w:val="6"/>
        </w:numPr>
      </w:pPr>
      <w:r>
        <w:t xml:space="preserve">Subjective Test to determine. </w:t>
      </w:r>
    </w:p>
    <w:p w:rsidR="00963BE7" w:rsidRDefault="00963BE7" w:rsidP="001806A1">
      <w:pPr>
        <w:rPr>
          <w:u w:val="single"/>
        </w:rPr>
      </w:pPr>
      <w:r>
        <w:rPr>
          <w:u w:val="single"/>
        </w:rPr>
        <w:t>Mistake of Fact (Intent):</w:t>
      </w:r>
    </w:p>
    <w:p w:rsidR="00963BE7" w:rsidRDefault="00963BE7" w:rsidP="001806A1">
      <w:pPr>
        <w:rPr>
          <w:b/>
          <w:u w:val="single"/>
        </w:rPr>
      </w:pPr>
      <w:r w:rsidRPr="003E4AF7">
        <w:rPr>
          <w:b/>
        </w:rPr>
        <w:t xml:space="preserve">1980 </w:t>
      </w:r>
      <w:r w:rsidRPr="003E4AF7">
        <w:rPr>
          <w:b/>
          <w:u w:val="single"/>
        </w:rPr>
        <w:t xml:space="preserve">Pappajohn </w:t>
      </w:r>
    </w:p>
    <w:p w:rsidR="00963BE7" w:rsidRPr="008C1EC0" w:rsidRDefault="00963BE7" w:rsidP="003E4AF7">
      <w:pPr>
        <w:pStyle w:val="ListParagraph"/>
        <w:numPr>
          <w:ilvl w:val="0"/>
          <w:numId w:val="7"/>
        </w:numPr>
      </w:pPr>
      <w:r>
        <w:t xml:space="preserve">Honest, but unreasonable belief that the victim was consenting would go against mens rea </w:t>
      </w:r>
    </w:p>
    <w:p w:rsidR="00963BE7" w:rsidRDefault="00963BE7" w:rsidP="001806A1">
      <w:r>
        <w:t>1983 s.265(4)</w:t>
      </w:r>
    </w:p>
    <w:p w:rsidR="00963BE7" w:rsidRDefault="00963BE7" w:rsidP="003E4AF7">
      <w:pPr>
        <w:pStyle w:val="ListParagraph"/>
        <w:numPr>
          <w:ilvl w:val="0"/>
          <w:numId w:val="7"/>
        </w:numPr>
      </w:pPr>
      <w:r>
        <w:t xml:space="preserve">Honest, but unreasonable belief </w:t>
      </w:r>
      <w:r>
        <w:sym w:font="Wingdings" w:char="F0E0"/>
      </w:r>
      <w:r>
        <w:t xml:space="preserve"> Evidence reasonableness </w:t>
      </w:r>
    </w:p>
    <w:p w:rsidR="00963BE7" w:rsidRDefault="00963BE7" w:rsidP="001806A1">
      <w:pPr>
        <w:rPr>
          <w:u w:val="single"/>
        </w:rPr>
      </w:pPr>
      <w:r>
        <w:t xml:space="preserve">1985 </w:t>
      </w:r>
      <w:r>
        <w:rPr>
          <w:u w:val="single"/>
        </w:rPr>
        <w:t>Sansregret</w:t>
      </w:r>
    </w:p>
    <w:p w:rsidR="00963BE7" w:rsidRPr="003E4AF7" w:rsidRDefault="00963BE7" w:rsidP="003E4AF7">
      <w:pPr>
        <w:pStyle w:val="ListParagraph"/>
        <w:numPr>
          <w:ilvl w:val="0"/>
          <w:numId w:val="7"/>
        </w:numPr>
        <w:rPr>
          <w:u w:val="single"/>
        </w:rPr>
      </w:pPr>
      <w:r>
        <w:t>Still under rape laws</w:t>
      </w:r>
    </w:p>
    <w:p w:rsidR="00963BE7" w:rsidRPr="003E4AF7" w:rsidRDefault="00963BE7" w:rsidP="003E4AF7">
      <w:pPr>
        <w:pStyle w:val="ListParagraph"/>
        <w:numPr>
          <w:ilvl w:val="1"/>
          <w:numId w:val="7"/>
        </w:numPr>
        <w:rPr>
          <w:u w:val="single"/>
        </w:rPr>
      </w:pPr>
      <w:r>
        <w:t>Sex with woman</w:t>
      </w:r>
    </w:p>
    <w:p w:rsidR="00963BE7" w:rsidRPr="003E4AF7" w:rsidRDefault="00963BE7" w:rsidP="003E4AF7">
      <w:pPr>
        <w:pStyle w:val="ListParagraph"/>
        <w:numPr>
          <w:ilvl w:val="1"/>
          <w:numId w:val="7"/>
        </w:numPr>
        <w:rPr>
          <w:u w:val="single"/>
        </w:rPr>
      </w:pPr>
      <w:r>
        <w:t>Not wife</w:t>
      </w:r>
    </w:p>
    <w:p w:rsidR="00963BE7" w:rsidRPr="003E4AF7" w:rsidRDefault="00963BE7" w:rsidP="003E4AF7">
      <w:pPr>
        <w:pStyle w:val="ListParagraph"/>
        <w:numPr>
          <w:ilvl w:val="1"/>
          <w:numId w:val="7"/>
        </w:numPr>
        <w:rPr>
          <w:u w:val="single"/>
        </w:rPr>
      </w:pPr>
      <w:r>
        <w:t>Without consent</w:t>
      </w:r>
    </w:p>
    <w:p w:rsidR="00963BE7" w:rsidRPr="003E4AF7" w:rsidRDefault="00963BE7" w:rsidP="003E4AF7">
      <w:pPr>
        <w:pStyle w:val="ListParagraph"/>
        <w:numPr>
          <w:ilvl w:val="0"/>
          <w:numId w:val="7"/>
        </w:numPr>
        <w:rPr>
          <w:u w:val="single"/>
        </w:rPr>
      </w:pPr>
      <w:r>
        <w:t xml:space="preserve">Early 20’s, living with a woman a bit older, lived together for a year. </w:t>
      </w:r>
    </w:p>
    <w:p w:rsidR="00963BE7" w:rsidRPr="003E4AF7" w:rsidRDefault="00963BE7" w:rsidP="003E4AF7">
      <w:pPr>
        <w:pStyle w:val="ListParagraph"/>
        <w:numPr>
          <w:ilvl w:val="0"/>
          <w:numId w:val="7"/>
        </w:numPr>
        <w:rPr>
          <w:u w:val="single"/>
        </w:rPr>
      </w:pPr>
      <w:r>
        <w:t>Abusive relationship, punches, assaulted (according to female) Slaps (according to male)</w:t>
      </w:r>
    </w:p>
    <w:p w:rsidR="00963BE7" w:rsidRPr="003E4AF7" w:rsidRDefault="00963BE7" w:rsidP="003E4AF7">
      <w:pPr>
        <w:pStyle w:val="ListParagraph"/>
        <w:numPr>
          <w:ilvl w:val="0"/>
          <w:numId w:val="7"/>
        </w:numPr>
        <w:rPr>
          <w:u w:val="single"/>
        </w:rPr>
      </w:pPr>
      <w:r>
        <w:t xml:space="preserve">Victim of the rape, says move out, the men leaves. </w:t>
      </w:r>
    </w:p>
    <w:p w:rsidR="00963BE7" w:rsidRPr="003E4AF7" w:rsidRDefault="00963BE7" w:rsidP="003E4AF7">
      <w:pPr>
        <w:pStyle w:val="ListParagraph"/>
        <w:numPr>
          <w:ilvl w:val="0"/>
          <w:numId w:val="7"/>
        </w:numPr>
        <w:rPr>
          <w:u w:val="single"/>
        </w:rPr>
      </w:pPr>
      <w:r>
        <w:t xml:space="preserve">Few days later, 4:30am, he breaks into the house with a “file like” instrument (sharpened tool), and he threatens her with it. RAGING at her, OH HES MAD, becoming more and more violent, she says “maybe we should get back together,” the man settles down – starts crying, they have sex. </w:t>
      </w:r>
    </w:p>
    <w:p w:rsidR="00963BE7" w:rsidRPr="003E4AF7" w:rsidRDefault="00963BE7" w:rsidP="003E4AF7">
      <w:pPr>
        <w:pStyle w:val="ListParagraph"/>
        <w:numPr>
          <w:ilvl w:val="0"/>
          <w:numId w:val="7"/>
        </w:numPr>
        <w:rPr>
          <w:u w:val="single"/>
        </w:rPr>
      </w:pPr>
      <w:r>
        <w:t>Next day, he leaves, she calls the police to file a complaint.</w:t>
      </w:r>
    </w:p>
    <w:p w:rsidR="00963BE7" w:rsidRPr="003E4AF7" w:rsidRDefault="00963BE7" w:rsidP="003E4AF7">
      <w:pPr>
        <w:pStyle w:val="ListParagraph"/>
        <w:numPr>
          <w:ilvl w:val="0"/>
          <w:numId w:val="7"/>
        </w:numPr>
        <w:rPr>
          <w:u w:val="single"/>
        </w:rPr>
      </w:pPr>
      <w:r>
        <w:t>Cops do nothing, probation officer tells her to drop it.</w:t>
      </w:r>
    </w:p>
    <w:p w:rsidR="00963BE7" w:rsidRPr="00034A75" w:rsidRDefault="00963BE7" w:rsidP="003E4AF7">
      <w:pPr>
        <w:pStyle w:val="ListParagraph"/>
        <w:numPr>
          <w:ilvl w:val="0"/>
          <w:numId w:val="7"/>
        </w:numPr>
        <w:rPr>
          <w:u w:val="single"/>
        </w:rPr>
      </w:pPr>
      <w:r>
        <w:t xml:space="preserve">3 weeks later, dumbshit breaks basement window, she goes to call the cops, he rips phone out of wall.  He picks up a butchers knife, and becomes enraged. Orders her to take off clothes and stand in doorway, as he tries to fix windows etc.  During all this, he draws blood from her by hitting her mouth.  Ties her hands behind her back with a scarf, puts a sweater on her because he thinks she’s cold.  She talks to him again, saying, he needs a job and it’d work out etc… They have sex again. </w:t>
      </w:r>
    </w:p>
    <w:p w:rsidR="00963BE7" w:rsidRPr="00034A75" w:rsidRDefault="00963BE7" w:rsidP="003E4AF7">
      <w:pPr>
        <w:pStyle w:val="ListParagraph"/>
        <w:numPr>
          <w:ilvl w:val="0"/>
          <w:numId w:val="7"/>
        </w:numPr>
        <w:rPr>
          <w:u w:val="single"/>
        </w:rPr>
      </w:pPr>
      <w:r>
        <w:t xml:space="preserve">Says she has to go to work, then drops man off wherever he needs, she flees to mother’s house, calls police.  </w:t>
      </w:r>
    </w:p>
    <w:p w:rsidR="00963BE7" w:rsidRPr="00034A75" w:rsidRDefault="00963BE7" w:rsidP="003E4AF7">
      <w:pPr>
        <w:pStyle w:val="ListParagraph"/>
        <w:numPr>
          <w:ilvl w:val="0"/>
          <w:numId w:val="7"/>
        </w:numPr>
        <w:rPr>
          <w:u w:val="single"/>
        </w:rPr>
      </w:pPr>
      <w:r>
        <w:t>Police arrest and charge him.</w:t>
      </w:r>
    </w:p>
    <w:p w:rsidR="00963BE7" w:rsidRPr="00034A75" w:rsidRDefault="00963BE7" w:rsidP="003E4AF7">
      <w:pPr>
        <w:pStyle w:val="ListParagraph"/>
        <w:numPr>
          <w:ilvl w:val="0"/>
          <w:numId w:val="7"/>
        </w:numPr>
        <w:rPr>
          <w:u w:val="single"/>
        </w:rPr>
      </w:pPr>
      <w:r>
        <w:t xml:space="preserve">Goes to trial, and acquits him on rape charge, convict him on break and enter. </w:t>
      </w:r>
    </w:p>
    <w:p w:rsidR="00963BE7" w:rsidRPr="00034A75" w:rsidRDefault="00963BE7" w:rsidP="003E4AF7">
      <w:pPr>
        <w:pStyle w:val="ListParagraph"/>
        <w:numPr>
          <w:ilvl w:val="0"/>
          <w:numId w:val="7"/>
        </w:numPr>
        <w:rPr>
          <w:u w:val="single"/>
        </w:rPr>
      </w:pPr>
      <w:r>
        <w:t xml:space="preserve">Goes to court of appeal, and reverses conviction.  </w:t>
      </w:r>
    </w:p>
    <w:p w:rsidR="00963BE7" w:rsidRPr="00034A75" w:rsidRDefault="00963BE7" w:rsidP="003E4AF7">
      <w:pPr>
        <w:pStyle w:val="ListParagraph"/>
        <w:numPr>
          <w:ilvl w:val="0"/>
          <w:numId w:val="7"/>
        </w:numPr>
        <w:rPr>
          <w:u w:val="single"/>
        </w:rPr>
      </w:pPr>
      <w:r>
        <w:t xml:space="preserve">Goes to Supreme Court of Canada, and he says that he had a subjective, but honest belief she was consenting. </w:t>
      </w:r>
    </w:p>
    <w:p w:rsidR="00963BE7" w:rsidRPr="00034A75" w:rsidRDefault="00963BE7" w:rsidP="003E4AF7">
      <w:pPr>
        <w:pStyle w:val="ListParagraph"/>
        <w:numPr>
          <w:ilvl w:val="0"/>
          <w:numId w:val="7"/>
        </w:numPr>
        <w:rPr>
          <w:u w:val="single"/>
        </w:rPr>
      </w:pPr>
      <w:r>
        <w:t>He may have not known she wasn’t consenting, but he had to realize that she probably wasn’t.</w:t>
      </w:r>
    </w:p>
    <w:p w:rsidR="00963BE7" w:rsidRPr="00034A75" w:rsidRDefault="00963BE7" w:rsidP="003E4AF7">
      <w:pPr>
        <w:pStyle w:val="ListParagraph"/>
        <w:numPr>
          <w:ilvl w:val="0"/>
          <w:numId w:val="7"/>
        </w:numPr>
        <w:rPr>
          <w:u w:val="single"/>
        </w:rPr>
      </w:pPr>
      <w:r>
        <w:t xml:space="preserve">Intent/know </w:t>
      </w:r>
      <w:r>
        <w:sym w:font="Wingdings" w:char="F0E0"/>
      </w:r>
      <w:r>
        <w:t xml:space="preserve"> Willful blindness </w:t>
      </w:r>
    </w:p>
    <w:p w:rsidR="00963BE7" w:rsidRPr="00034A75" w:rsidRDefault="00963BE7" w:rsidP="003E4AF7">
      <w:pPr>
        <w:pStyle w:val="ListParagraph"/>
        <w:numPr>
          <w:ilvl w:val="0"/>
          <w:numId w:val="7"/>
        </w:numPr>
        <w:rPr>
          <w:u w:val="single"/>
        </w:rPr>
      </w:pPr>
      <w:r>
        <w:t xml:space="preserve">Because it’s the second time, he had to have that knowledge in his head. </w:t>
      </w:r>
    </w:p>
    <w:p w:rsidR="00963BE7" w:rsidRPr="00034A75" w:rsidRDefault="00963BE7" w:rsidP="00034A75">
      <w:pPr>
        <w:pStyle w:val="ListParagraph"/>
        <w:numPr>
          <w:ilvl w:val="1"/>
          <w:numId w:val="7"/>
        </w:numPr>
        <w:rPr>
          <w:u w:val="single"/>
        </w:rPr>
      </w:pPr>
      <w:r>
        <w:t>Subjective test</w:t>
      </w:r>
    </w:p>
    <w:p w:rsidR="00963BE7" w:rsidRPr="003E4AF7" w:rsidRDefault="00963BE7" w:rsidP="00034A75">
      <w:pPr>
        <w:pStyle w:val="ListParagraph"/>
        <w:numPr>
          <w:ilvl w:val="0"/>
          <w:numId w:val="7"/>
        </w:numPr>
        <w:rPr>
          <w:u w:val="single"/>
        </w:rPr>
      </w:pPr>
      <w:r>
        <w:t xml:space="preserve">Therefore, he has the mens rea, and convict. </w:t>
      </w:r>
    </w:p>
    <w:p w:rsidR="00963BE7" w:rsidRDefault="00963BE7" w:rsidP="001806A1">
      <w:r>
        <w:t>1992 ss.273.1, 273.2</w:t>
      </w:r>
    </w:p>
    <w:p w:rsidR="00963BE7" w:rsidRDefault="00963BE7" w:rsidP="000E62DF">
      <w:pPr>
        <w:pStyle w:val="ListParagraph"/>
        <w:numPr>
          <w:ilvl w:val="0"/>
          <w:numId w:val="8"/>
        </w:numPr>
      </w:pPr>
      <w:r>
        <w:t>273.1(2) – There can be no consent for the purposes of sexual assault</w:t>
      </w:r>
    </w:p>
    <w:p w:rsidR="00963BE7" w:rsidRDefault="00963BE7" w:rsidP="000E62DF">
      <w:pPr>
        <w:pStyle w:val="ListParagraph"/>
        <w:numPr>
          <w:ilvl w:val="1"/>
          <w:numId w:val="8"/>
        </w:numPr>
      </w:pPr>
      <w:r>
        <w:t>Someone else consents</w:t>
      </w:r>
    </w:p>
    <w:p w:rsidR="00963BE7" w:rsidRDefault="00963BE7" w:rsidP="000E62DF">
      <w:pPr>
        <w:pStyle w:val="ListParagraph"/>
        <w:numPr>
          <w:ilvl w:val="1"/>
          <w:numId w:val="8"/>
        </w:numPr>
      </w:pPr>
      <w:r>
        <w:t>Victim incapable of consenting</w:t>
      </w:r>
    </w:p>
    <w:p w:rsidR="00963BE7" w:rsidRDefault="00963BE7" w:rsidP="000E62DF">
      <w:pPr>
        <w:pStyle w:val="ListParagraph"/>
        <w:numPr>
          <w:ilvl w:val="1"/>
          <w:numId w:val="8"/>
        </w:numPr>
      </w:pPr>
      <w:r>
        <w:t>Position of trust (teacher, coach etc.)</w:t>
      </w:r>
    </w:p>
    <w:p w:rsidR="00963BE7" w:rsidRDefault="00963BE7" w:rsidP="000E62DF">
      <w:pPr>
        <w:pStyle w:val="ListParagraph"/>
        <w:numPr>
          <w:ilvl w:val="1"/>
          <w:numId w:val="8"/>
        </w:numPr>
      </w:pPr>
      <w:r>
        <w:t>NO means NO</w:t>
      </w:r>
    </w:p>
    <w:p w:rsidR="00963BE7" w:rsidRDefault="00963BE7" w:rsidP="000E62DF">
      <w:pPr>
        <w:pStyle w:val="ListParagraph"/>
        <w:numPr>
          <w:ilvl w:val="1"/>
          <w:numId w:val="8"/>
        </w:numPr>
      </w:pPr>
      <w:r>
        <w:t>Consented no longer consents</w:t>
      </w:r>
    </w:p>
    <w:p w:rsidR="00963BE7" w:rsidRDefault="00963BE7" w:rsidP="001806A1">
      <w:pPr>
        <w:rPr>
          <w:u w:val="single"/>
        </w:rPr>
      </w:pPr>
      <w:r>
        <w:t xml:space="preserve">1995 </w:t>
      </w:r>
      <w:r>
        <w:rPr>
          <w:u w:val="single"/>
        </w:rPr>
        <w:t>Park</w:t>
      </w:r>
    </w:p>
    <w:p w:rsidR="00963BE7" w:rsidRPr="00EA32D2" w:rsidRDefault="00963BE7" w:rsidP="000E62DF">
      <w:pPr>
        <w:pStyle w:val="ListParagraph"/>
        <w:numPr>
          <w:ilvl w:val="0"/>
          <w:numId w:val="8"/>
        </w:numPr>
      </w:pPr>
      <w:r w:rsidRPr="00EA32D2">
        <w:t>Went for a first date, and there stories are different.  Park says thy went back and touching of genetalia, talked about sex, but instead she got him off without sex.  She says they talked about birth control, cause of her religion she doesn’t have sex before marriage.</w:t>
      </w:r>
    </w:p>
    <w:p w:rsidR="00963BE7" w:rsidRPr="000E62DF" w:rsidRDefault="00963BE7" w:rsidP="000E62DF">
      <w:pPr>
        <w:pStyle w:val="ListParagraph"/>
        <w:numPr>
          <w:ilvl w:val="0"/>
          <w:numId w:val="8"/>
        </w:numPr>
        <w:rPr>
          <w:u w:val="single"/>
        </w:rPr>
      </w:pPr>
      <w:r w:rsidRPr="00EA32D2">
        <w:t>Two weeks later, he calls her and says hes in the area and if she minds he’ll go</w:t>
      </w:r>
      <w:r>
        <w:t xml:space="preserve"> over</w:t>
      </w:r>
    </w:p>
    <w:p w:rsidR="00963BE7" w:rsidRPr="000E62DF" w:rsidRDefault="00963BE7" w:rsidP="000E62DF">
      <w:pPr>
        <w:pStyle w:val="ListParagraph"/>
        <w:numPr>
          <w:ilvl w:val="0"/>
          <w:numId w:val="8"/>
        </w:numPr>
        <w:rPr>
          <w:u w:val="single"/>
        </w:rPr>
      </w:pPr>
      <w:r>
        <w:t>She’s in a bathrobe, and answers, door, kisses him on cheek.</w:t>
      </w:r>
    </w:p>
    <w:p w:rsidR="00963BE7" w:rsidRPr="000E62DF" w:rsidRDefault="00963BE7" w:rsidP="000E62DF">
      <w:pPr>
        <w:pStyle w:val="ListParagraph"/>
        <w:numPr>
          <w:ilvl w:val="0"/>
          <w:numId w:val="8"/>
        </w:numPr>
        <w:rPr>
          <w:u w:val="single"/>
        </w:rPr>
      </w:pPr>
      <w:r>
        <w:t>Since she’s in bath robe, he thinks she’s consenting, he pushes her in the bedroom and onto the bed</w:t>
      </w:r>
    </w:p>
    <w:p w:rsidR="00963BE7" w:rsidRPr="000E62DF" w:rsidRDefault="00963BE7" w:rsidP="000E62DF">
      <w:pPr>
        <w:pStyle w:val="ListParagraph"/>
        <w:numPr>
          <w:ilvl w:val="0"/>
          <w:numId w:val="8"/>
        </w:numPr>
        <w:rPr>
          <w:u w:val="single"/>
        </w:rPr>
      </w:pPr>
      <w:r>
        <w:t>At this point, she has a flashback to a traumatic experience, and she freezes and goes into shock</w:t>
      </w:r>
    </w:p>
    <w:p w:rsidR="00963BE7" w:rsidRPr="000E62DF" w:rsidRDefault="00963BE7" w:rsidP="000E62DF">
      <w:pPr>
        <w:pStyle w:val="ListParagraph"/>
        <w:numPr>
          <w:ilvl w:val="0"/>
          <w:numId w:val="8"/>
        </w:numPr>
        <w:rPr>
          <w:u w:val="single"/>
        </w:rPr>
      </w:pPr>
      <w:r>
        <w:t>At trial, she says she wasn’t consenting – court accepts that</w:t>
      </w:r>
    </w:p>
    <w:p w:rsidR="00963BE7" w:rsidRPr="00EA32D2" w:rsidRDefault="00963BE7" w:rsidP="000E62DF">
      <w:pPr>
        <w:pStyle w:val="ListParagraph"/>
        <w:numPr>
          <w:ilvl w:val="0"/>
          <w:numId w:val="8"/>
        </w:numPr>
        <w:rPr>
          <w:u w:val="single"/>
        </w:rPr>
      </w:pPr>
      <w:r>
        <w:t>He says, that he thought she was – judge says ok that’s enough, convicts him, doesn’t’ even let it go to jury.</w:t>
      </w:r>
    </w:p>
    <w:p w:rsidR="00963BE7" w:rsidRPr="00EA32D2" w:rsidRDefault="00963BE7" w:rsidP="000E62DF">
      <w:pPr>
        <w:pStyle w:val="ListParagraph"/>
        <w:numPr>
          <w:ilvl w:val="0"/>
          <w:numId w:val="8"/>
        </w:numPr>
        <w:rPr>
          <w:u w:val="single"/>
        </w:rPr>
      </w:pPr>
      <w:r>
        <w:t>Court of appeal – says you should have put that to the jury, so do it again.  Ordered new trial</w:t>
      </w:r>
    </w:p>
    <w:p w:rsidR="00963BE7" w:rsidRPr="00EA32D2" w:rsidRDefault="00963BE7" w:rsidP="000E62DF">
      <w:pPr>
        <w:pStyle w:val="ListParagraph"/>
        <w:numPr>
          <w:ilvl w:val="0"/>
          <w:numId w:val="8"/>
        </w:numPr>
        <w:rPr>
          <w:u w:val="single"/>
        </w:rPr>
      </w:pPr>
      <w:r>
        <w:t>Supreme court of Canada – Saying that you didn’t know has to have an “air of reality” to it.</w:t>
      </w:r>
    </w:p>
    <w:p w:rsidR="00963BE7" w:rsidRPr="00EA32D2" w:rsidRDefault="00963BE7" w:rsidP="00EA32D2">
      <w:pPr>
        <w:pStyle w:val="ListParagraph"/>
        <w:numPr>
          <w:ilvl w:val="1"/>
          <w:numId w:val="8"/>
        </w:numPr>
        <w:rPr>
          <w:u w:val="single"/>
        </w:rPr>
      </w:pPr>
      <w:r>
        <w:rPr>
          <w:b/>
        </w:rPr>
        <w:t xml:space="preserve">Air of reality – </w:t>
      </w:r>
      <w:r>
        <w:t xml:space="preserve">All of the evidence together, if you look at the whole story, but be reasonable and realistically capable of supporting that claim. </w:t>
      </w:r>
    </w:p>
    <w:p w:rsidR="00963BE7" w:rsidRPr="000E62DF" w:rsidRDefault="00963BE7" w:rsidP="00EA32D2">
      <w:pPr>
        <w:pStyle w:val="ListParagraph"/>
        <w:numPr>
          <w:ilvl w:val="0"/>
          <w:numId w:val="8"/>
        </w:numPr>
        <w:rPr>
          <w:u w:val="single"/>
        </w:rPr>
      </w:pPr>
      <w:r>
        <w:t>Restore conviction – park goes to jail</w:t>
      </w:r>
    </w:p>
    <w:p w:rsidR="00963BE7" w:rsidRDefault="00963BE7" w:rsidP="001806A1">
      <w:pPr>
        <w:rPr>
          <w:u w:val="single"/>
        </w:rPr>
      </w:pPr>
      <w:r>
        <w:t xml:space="preserve">1999 </w:t>
      </w:r>
      <w:r>
        <w:rPr>
          <w:u w:val="single"/>
        </w:rPr>
        <w:t xml:space="preserve">Ewanchuk </w:t>
      </w:r>
    </w:p>
    <w:p w:rsidR="00963BE7" w:rsidRDefault="00963BE7" w:rsidP="00855C29">
      <w:pPr>
        <w:pStyle w:val="ListParagraph"/>
        <w:numPr>
          <w:ilvl w:val="0"/>
          <w:numId w:val="10"/>
        </w:numPr>
      </w:pPr>
      <w:r>
        <w:t>17 year old girl gets a call for an interview.  The man wants to interview her in his van.</w:t>
      </w:r>
    </w:p>
    <w:p w:rsidR="00963BE7" w:rsidRDefault="00963BE7" w:rsidP="00855C29">
      <w:pPr>
        <w:pStyle w:val="ListParagraph"/>
        <w:numPr>
          <w:ilvl w:val="0"/>
          <w:numId w:val="10"/>
        </w:numPr>
      </w:pPr>
      <w:r>
        <w:t>Girl is immediately worried about this… Ends up getting in van, but leaves door open.  They have a job interview, it all goes well, at the end of the interview, he says would you like to look at the work we do.  She goes back to the trailer of the van to see the work, and the man closes the door.  She thinks that she’s locked in the trailer now with the guy (unclear if it was locked or unlocked), He approaches her and touches her.  She says “no don’t do that,” he touches her a gain a bit later, and every time he touches, she tells him to back off.  But every time he retouches her, it becomes more and more intimate.  She is coming increasingly afraid, through her words and demeanor, and eventually she gets around him and runs out.  Cops are called.</w:t>
      </w:r>
    </w:p>
    <w:p w:rsidR="00963BE7" w:rsidRDefault="00963BE7" w:rsidP="00855C29">
      <w:pPr>
        <w:pStyle w:val="ListParagraph"/>
        <w:numPr>
          <w:ilvl w:val="0"/>
          <w:numId w:val="10"/>
        </w:numPr>
      </w:pPr>
      <w:r>
        <w:t xml:space="preserve">He’s charged with sexual assault. </w:t>
      </w:r>
    </w:p>
    <w:p w:rsidR="00963BE7" w:rsidRDefault="00963BE7" w:rsidP="00855C29">
      <w:pPr>
        <w:pStyle w:val="ListParagraph"/>
        <w:numPr>
          <w:ilvl w:val="0"/>
          <w:numId w:val="10"/>
        </w:numPr>
      </w:pPr>
      <w:r>
        <w:t xml:space="preserve">Goes to trial, and the trial judge looks at the situation, at the basis of her actions, by not leaving or pushing him away.  Her actions implied </w:t>
      </w:r>
      <w:r>
        <w:rPr>
          <w:b/>
        </w:rPr>
        <w:t>she was</w:t>
      </w:r>
      <w:r>
        <w:t xml:space="preserve"> consenting. </w:t>
      </w:r>
    </w:p>
    <w:p w:rsidR="00963BE7" w:rsidRDefault="00963BE7" w:rsidP="00855C29">
      <w:pPr>
        <w:pStyle w:val="ListParagraph"/>
        <w:numPr>
          <w:ilvl w:val="1"/>
          <w:numId w:val="10"/>
        </w:numPr>
      </w:pPr>
      <w:r>
        <w:t>They acquit him because her actions show she was consenting.</w:t>
      </w:r>
    </w:p>
    <w:p w:rsidR="00963BE7" w:rsidRDefault="00963BE7" w:rsidP="00855C29">
      <w:pPr>
        <w:pStyle w:val="ListParagraph"/>
        <w:numPr>
          <w:ilvl w:val="0"/>
          <w:numId w:val="10"/>
        </w:numPr>
      </w:pPr>
      <w:r>
        <w:t xml:space="preserve">Goes to court of appeal, and the court of appeal and upheld the acquittal. </w:t>
      </w:r>
    </w:p>
    <w:p w:rsidR="00963BE7" w:rsidRPr="00855C29" w:rsidRDefault="00963BE7" w:rsidP="00855C29">
      <w:pPr>
        <w:pStyle w:val="ListParagraph"/>
        <w:numPr>
          <w:ilvl w:val="0"/>
          <w:numId w:val="10"/>
        </w:numPr>
      </w:pPr>
      <w:r>
        <w:rPr>
          <w:b/>
        </w:rPr>
        <w:t>Argument form both sides:</w:t>
      </w:r>
    </w:p>
    <w:p w:rsidR="00963BE7" w:rsidRDefault="00963BE7" w:rsidP="00855C29">
      <w:pPr>
        <w:pStyle w:val="ListParagraph"/>
        <w:numPr>
          <w:ilvl w:val="1"/>
          <w:numId w:val="10"/>
        </w:numPr>
      </w:pPr>
      <w:r>
        <w:t xml:space="preserve">Female – Subjective experience, threatening. </w:t>
      </w:r>
    </w:p>
    <w:p w:rsidR="00963BE7" w:rsidRDefault="00963BE7" w:rsidP="00855C29">
      <w:pPr>
        <w:pStyle w:val="ListParagraph"/>
        <w:numPr>
          <w:ilvl w:val="2"/>
          <w:numId w:val="10"/>
        </w:numPr>
      </w:pPr>
      <w:r>
        <w:t>No verbal negotiation (too afraid too)</w:t>
      </w:r>
    </w:p>
    <w:p w:rsidR="00963BE7" w:rsidRDefault="00963BE7" w:rsidP="00855C29">
      <w:pPr>
        <w:pStyle w:val="ListParagraph"/>
        <w:numPr>
          <w:ilvl w:val="1"/>
          <w:numId w:val="10"/>
        </w:numPr>
      </w:pPr>
      <w:r>
        <w:t xml:space="preserve">Male – Subjective experience, She could have left whenever. </w:t>
      </w:r>
    </w:p>
    <w:p w:rsidR="00963BE7" w:rsidRDefault="00963BE7" w:rsidP="009E0F2F">
      <w:pPr>
        <w:pStyle w:val="ListParagraph"/>
        <w:numPr>
          <w:ilvl w:val="0"/>
          <w:numId w:val="10"/>
        </w:numPr>
      </w:pPr>
      <w:r>
        <w:t>Actus Reus – Yes</w:t>
      </w:r>
    </w:p>
    <w:p w:rsidR="00963BE7" w:rsidRDefault="00963BE7" w:rsidP="009E0F2F">
      <w:pPr>
        <w:pStyle w:val="ListParagraph"/>
        <w:numPr>
          <w:ilvl w:val="1"/>
          <w:numId w:val="10"/>
        </w:numPr>
      </w:pPr>
      <w:r>
        <w:t>Touch</w:t>
      </w:r>
    </w:p>
    <w:p w:rsidR="00963BE7" w:rsidRDefault="00963BE7" w:rsidP="009E0F2F">
      <w:pPr>
        <w:pStyle w:val="ListParagraph"/>
        <w:numPr>
          <w:ilvl w:val="1"/>
          <w:numId w:val="10"/>
        </w:numPr>
      </w:pPr>
      <w:r>
        <w:t>Sexual Nature</w:t>
      </w:r>
    </w:p>
    <w:p w:rsidR="00963BE7" w:rsidRDefault="00963BE7" w:rsidP="009E0F2F">
      <w:pPr>
        <w:pStyle w:val="ListParagraph"/>
        <w:numPr>
          <w:ilvl w:val="1"/>
          <w:numId w:val="10"/>
        </w:numPr>
      </w:pPr>
      <w:r>
        <w:t>No Consent</w:t>
      </w:r>
    </w:p>
    <w:p w:rsidR="00963BE7" w:rsidRDefault="00963BE7" w:rsidP="009E0F2F">
      <w:pPr>
        <w:pStyle w:val="ListParagraph"/>
        <w:numPr>
          <w:ilvl w:val="0"/>
          <w:numId w:val="10"/>
        </w:numPr>
      </w:pPr>
      <w:r>
        <w:t>Mens rea</w:t>
      </w:r>
    </w:p>
    <w:p w:rsidR="00963BE7" w:rsidRDefault="00963BE7" w:rsidP="009E0F2F">
      <w:pPr>
        <w:pStyle w:val="ListParagraph"/>
        <w:numPr>
          <w:ilvl w:val="1"/>
          <w:numId w:val="10"/>
        </w:numPr>
      </w:pPr>
      <w:r>
        <w:t>Intent</w:t>
      </w:r>
    </w:p>
    <w:p w:rsidR="00963BE7" w:rsidRDefault="00963BE7" w:rsidP="009E0F2F">
      <w:pPr>
        <w:rPr>
          <w:u w:val="single"/>
        </w:rPr>
      </w:pPr>
      <w:r w:rsidRPr="009E0F2F">
        <w:rPr>
          <w:u w:val="single"/>
        </w:rPr>
        <w:t>R v JA (SCC) 2011</w:t>
      </w:r>
      <w:r>
        <w:rPr>
          <w:u w:val="single"/>
        </w:rPr>
        <w:t>:</w:t>
      </w:r>
    </w:p>
    <w:p w:rsidR="00963BE7" w:rsidRDefault="00963BE7" w:rsidP="009E0F2F">
      <w:pPr>
        <w:pStyle w:val="ListParagraph"/>
        <w:numPr>
          <w:ilvl w:val="0"/>
          <w:numId w:val="11"/>
        </w:numPr>
      </w:pPr>
      <w:r>
        <w:t xml:space="preserve">Erotic asphyxiation </w:t>
      </w:r>
    </w:p>
    <w:p w:rsidR="00963BE7" w:rsidRDefault="00963BE7" w:rsidP="009E0F2F">
      <w:pPr>
        <w:pStyle w:val="ListParagraph"/>
        <w:numPr>
          <w:ilvl w:val="0"/>
          <w:numId w:val="11"/>
        </w:numPr>
      </w:pPr>
      <w:r>
        <w:t>She’s unconscious for 3 minutes, while she’s no longer conscious, she ties her hands around her back, and has anal sex with her using a dildo.</w:t>
      </w:r>
    </w:p>
    <w:p w:rsidR="00963BE7" w:rsidRDefault="00963BE7" w:rsidP="009E0F2F">
      <w:pPr>
        <w:pStyle w:val="ListParagraph"/>
        <w:numPr>
          <w:ilvl w:val="0"/>
          <w:numId w:val="11"/>
        </w:numPr>
      </w:pPr>
      <w:r>
        <w:t>She wakes up to him doing that, and then they have vaginal sex.</w:t>
      </w:r>
    </w:p>
    <w:p w:rsidR="00963BE7" w:rsidRPr="009E0F2F" w:rsidRDefault="00963BE7" w:rsidP="009E0F2F">
      <w:pPr>
        <w:pStyle w:val="ListParagraph"/>
        <w:numPr>
          <w:ilvl w:val="0"/>
          <w:numId w:val="11"/>
        </w:numPr>
      </w:pPr>
      <w:r>
        <w:t xml:space="preserve">Two minutes later, she calls the cops and says although I consented to being choked, I did not consent to the anal sex, therefore he is charged with </w:t>
      </w:r>
      <w:r w:rsidRPr="009E0F2F">
        <w:rPr>
          <w:b/>
        </w:rPr>
        <w:t>sexual assault.</w:t>
      </w:r>
    </w:p>
    <w:p w:rsidR="00963BE7" w:rsidRDefault="00963BE7" w:rsidP="009E0F2F">
      <w:pPr>
        <w:pStyle w:val="ListParagraph"/>
        <w:numPr>
          <w:ilvl w:val="0"/>
          <w:numId w:val="11"/>
        </w:numPr>
      </w:pPr>
      <w:r>
        <w:t>Convicted at tiral – on the basis that there is non-consent to touching, sexual integrity is violated.</w:t>
      </w:r>
    </w:p>
    <w:p w:rsidR="00963BE7" w:rsidRDefault="00963BE7" w:rsidP="009E0F2F">
      <w:pPr>
        <w:pStyle w:val="ListParagraph"/>
        <w:numPr>
          <w:ilvl w:val="0"/>
          <w:numId w:val="11"/>
        </w:numPr>
      </w:pPr>
      <w:r>
        <w:t>Court of Appeal thinks he should be acquitted</w:t>
      </w:r>
    </w:p>
    <w:p w:rsidR="00963BE7" w:rsidRDefault="00963BE7" w:rsidP="009E0F2F">
      <w:pPr>
        <w:pStyle w:val="ListParagraph"/>
        <w:numPr>
          <w:ilvl w:val="0"/>
          <w:numId w:val="11"/>
        </w:numPr>
      </w:pPr>
      <w:r>
        <w:t xml:space="preserve">Goes up to Supreme Court of Canada </w:t>
      </w:r>
    </w:p>
    <w:p w:rsidR="00963BE7" w:rsidRPr="00AC21E0" w:rsidRDefault="00963BE7" w:rsidP="009E0F2F">
      <w:pPr>
        <w:pStyle w:val="ListParagraph"/>
        <w:numPr>
          <w:ilvl w:val="0"/>
          <w:numId w:val="11"/>
        </w:numPr>
      </w:pPr>
      <w:r>
        <w:rPr>
          <w:b/>
        </w:rPr>
        <w:t>For Conviction:</w:t>
      </w:r>
    </w:p>
    <w:p w:rsidR="00963BE7" w:rsidRPr="00AC21E0" w:rsidRDefault="00963BE7" w:rsidP="00AC21E0">
      <w:pPr>
        <w:pStyle w:val="ListParagraph"/>
        <w:numPr>
          <w:ilvl w:val="1"/>
          <w:numId w:val="11"/>
        </w:numPr>
      </w:pPr>
      <w:r>
        <w:rPr>
          <w:b/>
        </w:rPr>
        <w:t>Actus Reus:</w:t>
      </w:r>
    </w:p>
    <w:p w:rsidR="00963BE7" w:rsidRDefault="00963BE7" w:rsidP="00AC21E0">
      <w:pPr>
        <w:pStyle w:val="ListParagraph"/>
        <w:numPr>
          <w:ilvl w:val="1"/>
          <w:numId w:val="11"/>
        </w:numPr>
      </w:pPr>
      <w:r>
        <w:t xml:space="preserve">Not consenting due to unconsciousness </w:t>
      </w:r>
    </w:p>
    <w:p w:rsidR="00963BE7" w:rsidRPr="00AC21E0" w:rsidRDefault="00963BE7" w:rsidP="00AC21E0">
      <w:pPr>
        <w:pStyle w:val="ListParagraph"/>
        <w:numPr>
          <w:ilvl w:val="1"/>
          <w:numId w:val="11"/>
        </w:numPr>
      </w:pPr>
      <w:r>
        <w:rPr>
          <w:b/>
        </w:rPr>
        <w:t>Mens Rea:</w:t>
      </w:r>
    </w:p>
    <w:p w:rsidR="00963BE7" w:rsidRDefault="00963BE7" w:rsidP="00AC21E0">
      <w:pPr>
        <w:pStyle w:val="ListParagraph"/>
        <w:numPr>
          <w:ilvl w:val="1"/>
          <w:numId w:val="11"/>
        </w:numPr>
      </w:pPr>
      <w:r>
        <w:t xml:space="preserve">Intent </w:t>
      </w:r>
    </w:p>
    <w:p w:rsidR="00963BE7" w:rsidRPr="006E1BAC" w:rsidRDefault="00963BE7" w:rsidP="006E1BAC">
      <w:pPr>
        <w:pStyle w:val="ListParagraph"/>
        <w:numPr>
          <w:ilvl w:val="0"/>
          <w:numId w:val="11"/>
        </w:numPr>
      </w:pPr>
      <w:r>
        <w:rPr>
          <w:b/>
        </w:rPr>
        <w:t>Acquitted:</w:t>
      </w:r>
    </w:p>
    <w:p w:rsidR="00963BE7" w:rsidRDefault="00963BE7" w:rsidP="006E1BAC">
      <w:pPr>
        <w:pStyle w:val="ListParagraph"/>
        <w:numPr>
          <w:ilvl w:val="1"/>
          <w:numId w:val="11"/>
        </w:numPr>
      </w:pPr>
      <w:r>
        <w:t>She consented</w:t>
      </w:r>
    </w:p>
    <w:p w:rsidR="00963BE7" w:rsidRDefault="00963BE7" w:rsidP="006E1BAC">
      <w:pPr>
        <w:pStyle w:val="ListParagraph"/>
        <w:numPr>
          <w:ilvl w:val="0"/>
          <w:numId w:val="11"/>
        </w:numPr>
      </w:pPr>
      <w:r>
        <w:t xml:space="preserve">Supreme Court of Canada – Convicted, as when she wasn’t conscious, he then had no consent. </w:t>
      </w:r>
    </w:p>
    <w:p w:rsidR="00963BE7" w:rsidRPr="00667F10" w:rsidRDefault="00963BE7" w:rsidP="006E1BAC">
      <w:pPr>
        <w:pStyle w:val="ListParagraph"/>
        <w:numPr>
          <w:ilvl w:val="0"/>
          <w:numId w:val="11"/>
        </w:numPr>
      </w:pPr>
      <w:r>
        <w:rPr>
          <w:b/>
        </w:rPr>
        <w:t>There must be ongoing conscious consensual consent in order to protect against the sexual exploitation of women and that a person is cable of asking their partner to stop at any point.</w:t>
      </w:r>
    </w:p>
    <w:p w:rsidR="00963BE7" w:rsidRDefault="00963BE7" w:rsidP="00667F10">
      <w:pPr>
        <w:rPr>
          <w:b/>
        </w:rPr>
      </w:pPr>
    </w:p>
    <w:p w:rsidR="00963BE7" w:rsidRDefault="00963BE7" w:rsidP="00667F10">
      <w:pPr>
        <w:rPr>
          <w:b/>
          <w:u w:val="single"/>
        </w:rPr>
      </w:pPr>
      <w:r>
        <w:rPr>
          <w:b/>
          <w:u w:val="single"/>
        </w:rPr>
        <w:t>R v Ladue (1965) Yukon Territory CA:</w:t>
      </w:r>
    </w:p>
    <w:p w:rsidR="00963BE7" w:rsidRDefault="00963BE7" w:rsidP="00667F10">
      <w:pPr>
        <w:pStyle w:val="ListParagraph"/>
        <w:numPr>
          <w:ilvl w:val="0"/>
          <w:numId w:val="12"/>
        </w:numPr>
      </w:pPr>
      <w:r>
        <w:t>Very drunk walking down the raod outsode of town.  Hut by the road</w:t>
      </w:r>
    </w:p>
    <w:p w:rsidR="00963BE7" w:rsidRDefault="00963BE7" w:rsidP="00667F10">
      <w:pPr>
        <w:pStyle w:val="ListParagraph"/>
        <w:numPr>
          <w:ilvl w:val="0"/>
          <w:numId w:val="12"/>
        </w:numPr>
      </w:pPr>
      <w:r>
        <w:t xml:space="preserve">Sees woman laying on floor, decides to go in and has sex with her </w:t>
      </w:r>
    </w:p>
    <w:p w:rsidR="00963BE7" w:rsidRDefault="00963BE7" w:rsidP="00667F10">
      <w:pPr>
        <w:pStyle w:val="ListParagraph"/>
        <w:numPr>
          <w:ilvl w:val="0"/>
          <w:numId w:val="12"/>
        </w:numPr>
      </w:pPr>
      <w:r>
        <w:t>Then falls asleep</w:t>
      </w:r>
    </w:p>
    <w:p w:rsidR="00963BE7" w:rsidRDefault="00963BE7" w:rsidP="00667F10">
      <w:pPr>
        <w:pStyle w:val="ListParagraph"/>
        <w:numPr>
          <w:ilvl w:val="0"/>
          <w:numId w:val="12"/>
        </w:numPr>
      </w:pPr>
      <w:r>
        <w:t>Cops come, and find him in the hut with the woman</w:t>
      </w:r>
    </w:p>
    <w:p w:rsidR="00963BE7" w:rsidRDefault="00963BE7" w:rsidP="00667F10">
      <w:pPr>
        <w:pStyle w:val="ListParagraph"/>
        <w:numPr>
          <w:ilvl w:val="0"/>
          <w:numId w:val="12"/>
        </w:numPr>
      </w:pPr>
      <w:r>
        <w:t>They want to charge him with rape.  They discover that the woman was dead and was dead for a period of time.</w:t>
      </w:r>
    </w:p>
    <w:p w:rsidR="00963BE7" w:rsidRPr="00667F10" w:rsidRDefault="00963BE7" w:rsidP="00667F10">
      <w:pPr>
        <w:pStyle w:val="ListParagraph"/>
        <w:numPr>
          <w:ilvl w:val="0"/>
          <w:numId w:val="12"/>
        </w:numPr>
      </w:pPr>
      <w:r>
        <w:rPr>
          <w:b/>
        </w:rPr>
        <w:t>Actus Reus</w:t>
      </w:r>
    </w:p>
    <w:p w:rsidR="00963BE7" w:rsidRDefault="00963BE7" w:rsidP="00667F10">
      <w:pPr>
        <w:pStyle w:val="ListParagraph"/>
        <w:numPr>
          <w:ilvl w:val="1"/>
          <w:numId w:val="12"/>
        </w:numPr>
      </w:pPr>
      <w:r>
        <w:t>Sexual intercourse with women</w:t>
      </w:r>
    </w:p>
    <w:p w:rsidR="00963BE7" w:rsidRDefault="00963BE7" w:rsidP="00667F10">
      <w:pPr>
        <w:pStyle w:val="ListParagraph"/>
        <w:numPr>
          <w:ilvl w:val="1"/>
          <w:numId w:val="12"/>
        </w:numPr>
      </w:pPr>
      <w:r>
        <w:t>Not wife</w:t>
      </w:r>
    </w:p>
    <w:p w:rsidR="00963BE7" w:rsidRDefault="00963BE7" w:rsidP="00667F10">
      <w:pPr>
        <w:pStyle w:val="ListParagraph"/>
        <w:numPr>
          <w:ilvl w:val="1"/>
          <w:numId w:val="12"/>
        </w:numPr>
      </w:pPr>
      <w:r>
        <w:t xml:space="preserve">Without consent </w:t>
      </w:r>
    </w:p>
    <w:p w:rsidR="00963BE7" w:rsidRDefault="00963BE7" w:rsidP="00667F10">
      <w:pPr>
        <w:pStyle w:val="ListParagraph"/>
        <w:numPr>
          <w:ilvl w:val="1"/>
          <w:numId w:val="12"/>
        </w:numPr>
      </w:pPr>
      <w:r>
        <w:t>Indecent interference with a dead body</w:t>
      </w:r>
    </w:p>
    <w:p w:rsidR="00963BE7" w:rsidRPr="00667F10" w:rsidRDefault="00963BE7" w:rsidP="00667F10">
      <w:pPr>
        <w:pStyle w:val="ListParagraph"/>
        <w:numPr>
          <w:ilvl w:val="0"/>
          <w:numId w:val="12"/>
        </w:numPr>
      </w:pPr>
      <w:r>
        <w:rPr>
          <w:b/>
        </w:rPr>
        <w:t>Mens Rea:</w:t>
      </w:r>
    </w:p>
    <w:p w:rsidR="00963BE7" w:rsidRDefault="00963BE7" w:rsidP="00667F10">
      <w:pPr>
        <w:pStyle w:val="ListParagraph"/>
        <w:numPr>
          <w:ilvl w:val="1"/>
          <w:numId w:val="12"/>
        </w:numPr>
      </w:pPr>
      <w:r>
        <w:t>Did not intend to necrophiliac</w:t>
      </w:r>
    </w:p>
    <w:p w:rsidR="00963BE7" w:rsidRDefault="00963BE7" w:rsidP="00B206E8">
      <w:pPr>
        <w:rPr>
          <w:u w:val="single"/>
        </w:rPr>
      </w:pPr>
      <w:r>
        <w:rPr>
          <w:u w:val="single"/>
        </w:rPr>
        <w:t>Murder 229 Criminal Code:</w:t>
      </w:r>
    </w:p>
    <w:p w:rsidR="00963BE7" w:rsidRDefault="00963BE7" w:rsidP="00B206E8">
      <w:pPr>
        <w:pStyle w:val="ListParagraph"/>
        <w:numPr>
          <w:ilvl w:val="0"/>
          <w:numId w:val="13"/>
        </w:numPr>
      </w:pPr>
      <w:r>
        <w:t>“Means to”</w:t>
      </w:r>
    </w:p>
    <w:p w:rsidR="00963BE7" w:rsidRDefault="00963BE7" w:rsidP="00B206E8">
      <w:pPr>
        <w:pStyle w:val="ListParagraph"/>
        <w:numPr>
          <w:ilvl w:val="0"/>
          <w:numId w:val="13"/>
        </w:numPr>
        <w:rPr>
          <w:highlight w:val="yellow"/>
        </w:rPr>
      </w:pPr>
      <w:r>
        <w:t>Also murder</w:t>
      </w:r>
      <w:r w:rsidRPr="00B206E8">
        <w:rPr>
          <w:highlight w:val="yellow"/>
        </w:rPr>
        <w:t>, where person who causes death of a human being, means to cause him bodily harm that he knows its likely to cause his death and is reckless whether death ensues or not</w:t>
      </w:r>
    </w:p>
    <w:p w:rsidR="00963BE7" w:rsidRDefault="00963BE7" w:rsidP="00756817">
      <w:pPr>
        <w:pStyle w:val="ListParagraph"/>
        <w:numPr>
          <w:ilvl w:val="1"/>
          <w:numId w:val="13"/>
        </w:numPr>
      </w:pPr>
      <w:r>
        <w:t>Reckless:</w:t>
      </w:r>
    </w:p>
    <w:p w:rsidR="00963BE7" w:rsidRDefault="00963BE7" w:rsidP="00756817">
      <w:pPr>
        <w:pStyle w:val="ListParagraph"/>
        <w:numPr>
          <w:ilvl w:val="2"/>
          <w:numId w:val="13"/>
        </w:numPr>
      </w:pPr>
      <w:r>
        <w:t>1) Subjective foresight of risk his conduct creates (subjective test: asking what was in your head)</w:t>
      </w:r>
    </w:p>
    <w:p w:rsidR="00963BE7" w:rsidRDefault="00963BE7" w:rsidP="00756817">
      <w:pPr>
        <w:pStyle w:val="ListParagraph"/>
        <w:numPr>
          <w:ilvl w:val="2"/>
          <w:numId w:val="13"/>
        </w:numPr>
      </w:pPr>
      <w:r>
        <w:t>2) It’s a risk a reasonable person acting prudently would have assumed. (Objective: Would anyone else realize that this was a bad risk to take)</w:t>
      </w:r>
    </w:p>
    <w:p w:rsidR="00963BE7" w:rsidRDefault="00963BE7" w:rsidP="00756817">
      <w:pPr>
        <w:pStyle w:val="ListParagraph"/>
        <w:numPr>
          <w:ilvl w:val="0"/>
          <w:numId w:val="13"/>
        </w:numPr>
      </w:pPr>
      <w:r>
        <w:t xml:space="preserve">To make a blameworth decision, it has to be subjective.  </w:t>
      </w:r>
    </w:p>
    <w:p w:rsidR="00963BE7" w:rsidRDefault="00963BE7" w:rsidP="00756817">
      <w:pPr>
        <w:rPr>
          <w:u w:val="single"/>
        </w:rPr>
      </w:pPr>
      <w:r>
        <w:rPr>
          <w:u w:val="single"/>
        </w:rPr>
        <w:t xml:space="preserve">Criminal Negligence: </w:t>
      </w:r>
    </w:p>
    <w:p w:rsidR="00963BE7" w:rsidRDefault="00963BE7" w:rsidP="00756817">
      <w:pPr>
        <w:pStyle w:val="ListParagraph"/>
        <w:numPr>
          <w:ilvl w:val="0"/>
          <w:numId w:val="14"/>
        </w:numPr>
      </w:pPr>
      <w:r>
        <w:t>Common Law</w:t>
      </w:r>
    </w:p>
    <w:p w:rsidR="00963BE7" w:rsidRDefault="00963BE7" w:rsidP="00756817">
      <w:pPr>
        <w:pStyle w:val="ListParagraph"/>
        <w:numPr>
          <w:ilvl w:val="1"/>
          <w:numId w:val="14"/>
        </w:numPr>
      </w:pPr>
      <w:r>
        <w:t>Individual vs. State</w:t>
      </w:r>
    </w:p>
    <w:p w:rsidR="00963BE7" w:rsidRDefault="00963BE7" w:rsidP="00756817">
      <w:pPr>
        <w:pStyle w:val="ListParagraph"/>
        <w:numPr>
          <w:ilvl w:val="0"/>
          <w:numId w:val="14"/>
        </w:numPr>
      </w:pPr>
      <w:r>
        <w:t>Tort Law</w:t>
      </w:r>
    </w:p>
    <w:p w:rsidR="00963BE7" w:rsidRDefault="00963BE7" w:rsidP="00756817">
      <w:pPr>
        <w:pStyle w:val="ListParagraph"/>
        <w:numPr>
          <w:ilvl w:val="1"/>
          <w:numId w:val="14"/>
        </w:numPr>
      </w:pPr>
      <w:r>
        <w:t>Individual vs. Individual</w:t>
      </w:r>
    </w:p>
    <w:p w:rsidR="00963BE7" w:rsidRDefault="00963BE7" w:rsidP="00756817">
      <w:pPr>
        <w:pStyle w:val="ListParagraph"/>
        <w:numPr>
          <w:ilvl w:val="1"/>
          <w:numId w:val="14"/>
        </w:numPr>
      </w:pPr>
      <w:r>
        <w:t>Ex – Slip and fall;.  It’s Christmas and you’re in walmart, and you try to get into your car, and there is ice on ground, and you go flying and break your femur, end in the hospital, miss Christmas, and can’t work for a few months.</w:t>
      </w:r>
    </w:p>
    <w:p w:rsidR="00963BE7" w:rsidRDefault="00963BE7" w:rsidP="00756817">
      <w:pPr>
        <w:pStyle w:val="ListParagraph"/>
        <w:numPr>
          <w:ilvl w:val="1"/>
          <w:numId w:val="14"/>
        </w:numPr>
      </w:pPr>
      <w:r>
        <w:t>Since Walmart didn’t do what the reasonable person would have done you can sue them for damages.</w:t>
      </w:r>
    </w:p>
    <w:p w:rsidR="00963BE7" w:rsidRDefault="00963BE7" w:rsidP="00974C95">
      <w:pPr>
        <w:rPr>
          <w:u w:val="single"/>
        </w:rPr>
      </w:pPr>
      <w:r>
        <w:rPr>
          <w:u w:val="single"/>
        </w:rPr>
        <w:t>R v. Tutton (1989) SCC:</w:t>
      </w:r>
    </w:p>
    <w:p w:rsidR="00963BE7" w:rsidRDefault="00963BE7" w:rsidP="00974C95">
      <w:pPr>
        <w:pStyle w:val="ListParagraph"/>
        <w:numPr>
          <w:ilvl w:val="0"/>
          <w:numId w:val="15"/>
        </w:numPr>
      </w:pPr>
      <w:r>
        <w:t>Diabetic kid, 5 years of age, bring them to the doctor</w:t>
      </w:r>
    </w:p>
    <w:p w:rsidR="00963BE7" w:rsidRDefault="00963BE7" w:rsidP="00974C95">
      <w:pPr>
        <w:pStyle w:val="ListParagraph"/>
        <w:numPr>
          <w:ilvl w:val="0"/>
          <w:numId w:val="15"/>
        </w:numPr>
      </w:pPr>
      <w:r>
        <w:t>Doctor says in order for him to live he must be injected with insulin 2 times a day</w:t>
      </w:r>
    </w:p>
    <w:p w:rsidR="00963BE7" w:rsidRDefault="00963BE7" w:rsidP="00974C95">
      <w:pPr>
        <w:pStyle w:val="ListParagraph"/>
        <w:numPr>
          <w:ilvl w:val="0"/>
          <w:numId w:val="15"/>
        </w:numPr>
      </w:pPr>
      <w:r>
        <w:t xml:space="preserve">The tuttons also believe in “faith healing.”  Bring son to a faith healer asking him to cure him, doesn’t work.  A while later they bring him to another faith healer.  They believe if they have enough faith, the healing will work.  Day after they don’t give him insulin, he’s great.  Second day, he’s okay, third day he doesn’t feel well.  The next day he beings to vomit, and that night he dies. </w:t>
      </w:r>
    </w:p>
    <w:p w:rsidR="00963BE7" w:rsidRDefault="00963BE7" w:rsidP="00974C95">
      <w:pPr>
        <w:pStyle w:val="ListParagraph"/>
        <w:numPr>
          <w:ilvl w:val="0"/>
          <w:numId w:val="15"/>
        </w:numPr>
      </w:pPr>
      <w:r>
        <w:t xml:space="preserve">Tutton’s are then charged with manslaughter, by causing death, with criminal negligence. </w:t>
      </w:r>
    </w:p>
    <w:p w:rsidR="00963BE7" w:rsidRDefault="00963BE7" w:rsidP="00974C95">
      <w:pPr>
        <w:pStyle w:val="ListParagraph"/>
        <w:numPr>
          <w:ilvl w:val="0"/>
          <w:numId w:val="15"/>
        </w:numPr>
      </w:pPr>
      <w:r>
        <w:t xml:space="preserve">Convicted at trial, overturned by court of appeal. </w:t>
      </w:r>
    </w:p>
    <w:p w:rsidR="00963BE7" w:rsidRDefault="00963BE7" w:rsidP="00974C95">
      <w:pPr>
        <w:pStyle w:val="ListParagraph"/>
        <w:numPr>
          <w:ilvl w:val="0"/>
          <w:numId w:val="15"/>
        </w:numPr>
      </w:pPr>
      <w:r>
        <w:t>In order for you to be convicted of a crime this serious, it needs to be subjective.  They made the subjective decision to act</w:t>
      </w:r>
    </w:p>
    <w:p w:rsidR="00963BE7" w:rsidRDefault="00963BE7" w:rsidP="00974C95">
      <w:pPr>
        <w:pStyle w:val="ListParagraph"/>
        <w:numPr>
          <w:ilvl w:val="0"/>
          <w:numId w:val="15"/>
        </w:numPr>
      </w:pPr>
      <w:r>
        <w:t>Criminal negligence = recklessness</w:t>
      </w:r>
    </w:p>
    <w:p w:rsidR="00963BE7" w:rsidRDefault="00963BE7" w:rsidP="00974C95">
      <w:pPr>
        <w:pStyle w:val="ListParagraph"/>
        <w:numPr>
          <w:ilvl w:val="0"/>
          <w:numId w:val="15"/>
        </w:numPr>
      </w:pPr>
      <w:r>
        <w:t>Half the court says its recklessness, the other half, say negligence (has to be objective test)</w:t>
      </w:r>
    </w:p>
    <w:p w:rsidR="00963BE7" w:rsidRDefault="00963BE7" w:rsidP="00974C95">
      <w:pPr>
        <w:pStyle w:val="ListParagraph"/>
        <w:numPr>
          <w:ilvl w:val="0"/>
          <w:numId w:val="15"/>
        </w:numPr>
      </w:pPr>
      <w:r>
        <w:t>Not happy with just leaving it at objective test</w:t>
      </w:r>
    </w:p>
    <w:p w:rsidR="00963BE7" w:rsidRDefault="00963BE7" w:rsidP="00974C95">
      <w:pPr>
        <w:pStyle w:val="ListParagraph"/>
        <w:numPr>
          <w:ilvl w:val="0"/>
          <w:numId w:val="15"/>
        </w:numPr>
      </w:pPr>
      <w:r>
        <w:t xml:space="preserve">Call it a modified objective test: yes the main part is objective (what a reasonable person would have done, </w:t>
      </w:r>
      <w:r>
        <w:rPr>
          <w:u w:val="single"/>
        </w:rPr>
        <w:t>but</w:t>
      </w:r>
      <w:r>
        <w:t xml:space="preserve"> you have to consider what was going on in the accused state of mind.</w:t>
      </w:r>
    </w:p>
    <w:p w:rsidR="00963BE7" w:rsidRDefault="00963BE7" w:rsidP="00974C95">
      <w:pPr>
        <w:pStyle w:val="ListParagraph"/>
        <w:numPr>
          <w:ilvl w:val="1"/>
          <w:numId w:val="15"/>
        </w:numPr>
      </w:pPr>
      <w:r>
        <w:t xml:space="preserve">What they did has to be a “marked and significant departure from what a reasonable person would have done in the circumstances. </w:t>
      </w:r>
    </w:p>
    <w:p w:rsidR="00963BE7" w:rsidRDefault="00963BE7" w:rsidP="00974C95">
      <w:pPr>
        <w:rPr>
          <w:u w:val="single"/>
        </w:rPr>
      </w:pPr>
      <w:r>
        <w:rPr>
          <w:u w:val="single"/>
        </w:rPr>
        <w:t>R v. Creighton (1993) SCC:</w:t>
      </w:r>
    </w:p>
    <w:p w:rsidR="00963BE7" w:rsidRDefault="00963BE7" w:rsidP="00974C95">
      <w:pPr>
        <w:pStyle w:val="ListParagraph"/>
        <w:numPr>
          <w:ilvl w:val="0"/>
          <w:numId w:val="16"/>
        </w:numPr>
      </w:pPr>
      <w:r>
        <w:t>Charged under s.222 ((5)(a)</w:t>
      </w:r>
    </w:p>
    <w:p w:rsidR="00963BE7" w:rsidRDefault="00963BE7" w:rsidP="00974C95">
      <w:pPr>
        <w:pStyle w:val="ListParagraph"/>
        <w:numPr>
          <w:ilvl w:val="1"/>
          <w:numId w:val="16"/>
        </w:numPr>
      </w:pPr>
      <w:r>
        <w:t>Manslaughter by means of unlawful act</w:t>
      </w:r>
    </w:p>
    <w:p w:rsidR="00963BE7" w:rsidRDefault="00963BE7" w:rsidP="00974C95">
      <w:pPr>
        <w:pStyle w:val="ListParagraph"/>
        <w:numPr>
          <w:ilvl w:val="0"/>
          <w:numId w:val="16"/>
        </w:numPr>
      </w:pPr>
      <w:r>
        <w:t>His girlfriend and a buddy using cocaine in her apartment, with consent, Creighton injects cocaine into his girlfriends arm.  She goes into convulsion, foams at the mouth.</w:t>
      </w:r>
    </w:p>
    <w:p w:rsidR="00963BE7" w:rsidRDefault="00963BE7" w:rsidP="00974C95">
      <w:pPr>
        <w:pStyle w:val="ListParagraph"/>
        <w:numPr>
          <w:ilvl w:val="0"/>
          <w:numId w:val="16"/>
        </w:numPr>
      </w:pPr>
      <w:r>
        <w:t>The buddy, starts calling 911, Creighton says no, everything will be fine.</w:t>
      </w:r>
    </w:p>
    <w:p w:rsidR="00963BE7" w:rsidRDefault="00963BE7" w:rsidP="00974C95">
      <w:pPr>
        <w:pStyle w:val="ListParagraph"/>
        <w:numPr>
          <w:ilvl w:val="0"/>
          <w:numId w:val="16"/>
        </w:numPr>
      </w:pPr>
      <w:r>
        <w:t>They put her on her bed, Creighton starts wiphing his prints off everything in the apartment. Convinces other guy to leave her alone.  They leave apartment.</w:t>
      </w:r>
    </w:p>
    <w:p w:rsidR="00963BE7" w:rsidRDefault="00963BE7" w:rsidP="00974C95">
      <w:pPr>
        <w:pStyle w:val="ListParagraph"/>
        <w:numPr>
          <w:ilvl w:val="0"/>
          <w:numId w:val="16"/>
        </w:numPr>
      </w:pPr>
      <w:r>
        <w:t>Buddy can’t take it anymore , goes back and checks on her, she’s dead.</w:t>
      </w:r>
    </w:p>
    <w:p w:rsidR="00963BE7" w:rsidRDefault="00963BE7" w:rsidP="00974C95">
      <w:pPr>
        <w:pStyle w:val="ListParagraph"/>
        <w:numPr>
          <w:ilvl w:val="0"/>
          <w:numId w:val="16"/>
        </w:numPr>
      </w:pPr>
      <w:r>
        <w:t>Creighton committed many criminal acts</w:t>
      </w:r>
    </w:p>
    <w:p w:rsidR="00963BE7" w:rsidRDefault="00963BE7" w:rsidP="00974C95">
      <w:pPr>
        <w:pStyle w:val="ListParagraph"/>
        <w:numPr>
          <w:ilvl w:val="0"/>
          <w:numId w:val="16"/>
        </w:numPr>
      </w:pPr>
      <w:r>
        <w:t>Convicted at trial</w:t>
      </w:r>
    </w:p>
    <w:p w:rsidR="00963BE7" w:rsidRDefault="00963BE7" w:rsidP="00974C95">
      <w:pPr>
        <w:pStyle w:val="ListParagraph"/>
        <w:numPr>
          <w:ilvl w:val="0"/>
          <w:numId w:val="16"/>
        </w:numPr>
      </w:pPr>
      <w:r>
        <w:t>Court of appeal conivcts him</w:t>
      </w:r>
    </w:p>
    <w:p w:rsidR="00963BE7" w:rsidRDefault="00963BE7" w:rsidP="00974C95">
      <w:pPr>
        <w:pStyle w:val="ListParagraph"/>
        <w:numPr>
          <w:ilvl w:val="0"/>
          <w:numId w:val="16"/>
        </w:numPr>
      </w:pPr>
      <w:r>
        <w:t>Goes to Supreme Court of Canada</w:t>
      </w:r>
    </w:p>
    <w:p w:rsidR="00963BE7" w:rsidRDefault="00963BE7" w:rsidP="00974C95">
      <w:pPr>
        <w:pStyle w:val="ListParagraph"/>
        <w:numPr>
          <w:ilvl w:val="0"/>
          <w:numId w:val="16"/>
        </w:numPr>
      </w:pPr>
      <w:r>
        <w:t>What’s the unlawful act?</w:t>
      </w:r>
    </w:p>
    <w:p w:rsidR="00963BE7" w:rsidRDefault="00963BE7" w:rsidP="00974C95">
      <w:pPr>
        <w:pStyle w:val="ListParagraph"/>
        <w:numPr>
          <w:ilvl w:val="1"/>
          <w:numId w:val="16"/>
        </w:numPr>
      </w:pPr>
      <w:r>
        <w:t>He trafficked by distributing cocaine to his girlfriend</w:t>
      </w:r>
    </w:p>
    <w:p w:rsidR="00963BE7" w:rsidRDefault="00963BE7" w:rsidP="00974C95">
      <w:pPr>
        <w:pStyle w:val="ListParagraph"/>
        <w:numPr>
          <w:ilvl w:val="0"/>
          <w:numId w:val="16"/>
        </w:numPr>
      </w:pPr>
      <w:r>
        <w:t xml:space="preserve">Mens rea for unlawful act – yes: “knew he was injecting a narcotic” </w:t>
      </w:r>
    </w:p>
    <w:p w:rsidR="00963BE7" w:rsidRDefault="00963BE7" w:rsidP="00974C95">
      <w:pPr>
        <w:pStyle w:val="ListParagraph"/>
        <w:numPr>
          <w:ilvl w:val="0"/>
          <w:numId w:val="16"/>
        </w:numPr>
      </w:pPr>
      <w:r>
        <w:t xml:space="preserve">Not charged with trafficking, is he guilty of killing her? Guilty of manslaughter? </w:t>
      </w:r>
    </w:p>
    <w:p w:rsidR="00963BE7" w:rsidRDefault="00963BE7" w:rsidP="00974C95">
      <w:pPr>
        <w:pStyle w:val="ListParagraph"/>
        <w:numPr>
          <w:ilvl w:val="0"/>
          <w:numId w:val="16"/>
        </w:numPr>
      </w:pPr>
      <w:r>
        <w:t xml:space="preserve">Again the court splits: 4 say its criminal negligence, look at subjective tests to do with recklessness, but the majority say modified objective test.  They say, we know we have the subjective mens rea of the unlawful act, but at the same time Creighton did something that was very (manifestly) dangerous. </w:t>
      </w:r>
    </w:p>
    <w:p w:rsidR="00963BE7" w:rsidRDefault="00963BE7" w:rsidP="00136C53"/>
    <w:p w:rsidR="00963BE7" w:rsidRDefault="00963BE7" w:rsidP="00136C53">
      <w:pPr>
        <w:rPr>
          <w:u w:val="single"/>
        </w:rPr>
      </w:pPr>
      <w:r>
        <w:rPr>
          <w:u w:val="single"/>
        </w:rPr>
        <w:t>R v. Waite (1989) SCC:</w:t>
      </w:r>
    </w:p>
    <w:p w:rsidR="00963BE7" w:rsidRDefault="00963BE7" w:rsidP="00136C53">
      <w:pPr>
        <w:pStyle w:val="ListParagraph"/>
        <w:numPr>
          <w:ilvl w:val="0"/>
          <w:numId w:val="17"/>
        </w:numPr>
      </w:pPr>
      <w:r>
        <w:t>Waite is drunk and he is driving.  On a country road, and there is a hay ride being pulled by a tractor.</w:t>
      </w:r>
    </w:p>
    <w:p w:rsidR="00963BE7" w:rsidRDefault="00963BE7" w:rsidP="00136C53">
      <w:pPr>
        <w:pStyle w:val="ListParagraph"/>
        <w:numPr>
          <w:ilvl w:val="0"/>
          <w:numId w:val="17"/>
        </w:numPr>
      </w:pPr>
      <w:r>
        <w:t xml:space="preserve">Bunch of kids sitting on hay, lots of movements with kids, running around throwing hay etc., Waite sees them down the road.  </w:t>
      </w:r>
    </w:p>
    <w:p w:rsidR="00963BE7" w:rsidRDefault="00963BE7" w:rsidP="009A717F">
      <w:pPr>
        <w:pStyle w:val="ListParagraph"/>
        <w:numPr>
          <w:ilvl w:val="0"/>
          <w:numId w:val="17"/>
        </w:numPr>
      </w:pPr>
      <w:r>
        <w:t>Decides to play chicken with the kids. He speeds up, and accidentaly veers into their lane and kills some kids.</w:t>
      </w:r>
    </w:p>
    <w:p w:rsidR="00963BE7" w:rsidRDefault="00963BE7" w:rsidP="009A717F">
      <w:pPr>
        <w:pStyle w:val="ListParagraph"/>
        <w:numPr>
          <w:ilvl w:val="0"/>
          <w:numId w:val="17"/>
        </w:numPr>
      </w:pPr>
      <w:r>
        <w:t>He is convicted on 5 counts of dangerous driving, acquitted on criminal negligence causeing death.</w:t>
      </w:r>
    </w:p>
    <w:p w:rsidR="00963BE7" w:rsidRDefault="00963BE7" w:rsidP="009A717F">
      <w:pPr>
        <w:pStyle w:val="ListParagraph"/>
        <w:numPr>
          <w:ilvl w:val="0"/>
          <w:numId w:val="17"/>
        </w:numPr>
      </w:pPr>
      <w:r>
        <w:t>Court of appeal – allow the appeal, order a new trial. Don’t like the used.</w:t>
      </w:r>
    </w:p>
    <w:p w:rsidR="00963BE7" w:rsidRDefault="00963BE7" w:rsidP="009A717F">
      <w:pPr>
        <w:pStyle w:val="ListParagraph"/>
        <w:numPr>
          <w:ilvl w:val="0"/>
          <w:numId w:val="17"/>
        </w:numPr>
      </w:pPr>
      <w:r>
        <w:t>Supreme Court: Court splits 3-3. Even Court.</w:t>
      </w:r>
    </w:p>
    <w:p w:rsidR="00963BE7" w:rsidRDefault="00963BE7" w:rsidP="009A717F">
      <w:pPr>
        <w:pStyle w:val="ListParagraph"/>
        <w:numPr>
          <w:ilvl w:val="0"/>
          <w:numId w:val="17"/>
        </w:numPr>
      </w:pPr>
      <w:r>
        <w:t>Half say – Criminal negligence, has to be subjective foresights of the risk.  He had to foresee the risk.</w:t>
      </w:r>
    </w:p>
    <w:p w:rsidR="00963BE7" w:rsidRDefault="00963BE7" w:rsidP="009A717F">
      <w:pPr>
        <w:pStyle w:val="ListParagraph"/>
        <w:numPr>
          <w:ilvl w:val="0"/>
          <w:numId w:val="17"/>
        </w:numPr>
      </w:pPr>
      <w:r>
        <w:t>Did he subjectively know that there was a risk but did it anyway?</w:t>
      </w:r>
    </w:p>
    <w:p w:rsidR="00963BE7" w:rsidRDefault="00963BE7" w:rsidP="009A717F">
      <w:pPr>
        <w:pStyle w:val="ListParagraph"/>
        <w:numPr>
          <w:ilvl w:val="0"/>
          <w:numId w:val="17"/>
        </w:numPr>
      </w:pPr>
      <w:r>
        <w:t>Other half of the court: No we are going to use modified objective test.</w:t>
      </w:r>
    </w:p>
    <w:p w:rsidR="00963BE7" w:rsidRDefault="00963BE7" w:rsidP="009A717F">
      <w:pPr>
        <w:pStyle w:val="ListParagraph"/>
        <w:numPr>
          <w:ilvl w:val="0"/>
          <w:numId w:val="17"/>
        </w:numPr>
      </w:pPr>
      <w:r>
        <w:t xml:space="preserve">They talk about a murder and substantial departure from what a reasonable person would have done. </w:t>
      </w:r>
    </w:p>
    <w:p w:rsidR="00963BE7" w:rsidRDefault="00963BE7" w:rsidP="009A717F">
      <w:pPr>
        <w:pStyle w:val="ListParagraph"/>
        <w:numPr>
          <w:ilvl w:val="1"/>
          <w:numId w:val="17"/>
        </w:numPr>
      </w:pPr>
      <w:r>
        <w:t xml:space="preserve">Circumstances comes from the fact that you are licensed. </w:t>
      </w:r>
    </w:p>
    <w:p w:rsidR="00963BE7" w:rsidRDefault="00963BE7" w:rsidP="009A717F">
      <w:pPr>
        <w:pStyle w:val="ListParagraph"/>
        <w:numPr>
          <w:ilvl w:val="0"/>
          <w:numId w:val="17"/>
        </w:numPr>
      </w:pPr>
      <w:r>
        <w:t xml:space="preserve">Conflicting case law present. </w:t>
      </w:r>
    </w:p>
    <w:p w:rsidR="00963BE7" w:rsidRDefault="00963BE7" w:rsidP="009A717F"/>
    <w:p w:rsidR="00963BE7" w:rsidRDefault="00963BE7" w:rsidP="009A717F">
      <w:pPr>
        <w:rPr>
          <w:u w:val="single"/>
        </w:rPr>
      </w:pPr>
      <w:r>
        <w:rPr>
          <w:u w:val="single"/>
        </w:rPr>
        <w:t>R v. PingYuen (1921) (Sask CA):</w:t>
      </w:r>
    </w:p>
    <w:p w:rsidR="00963BE7" w:rsidRDefault="00963BE7" w:rsidP="009A717F">
      <w:pPr>
        <w:pStyle w:val="ListParagraph"/>
        <w:numPr>
          <w:ilvl w:val="0"/>
          <w:numId w:val="18"/>
        </w:numPr>
      </w:pPr>
      <w:r>
        <w:t>Owns a convenience store, sells soft drinks</w:t>
      </w:r>
    </w:p>
    <w:p w:rsidR="00963BE7" w:rsidRDefault="00963BE7" w:rsidP="009A717F">
      <w:pPr>
        <w:pStyle w:val="ListParagraph"/>
        <w:numPr>
          <w:ilvl w:val="0"/>
          <w:numId w:val="18"/>
        </w:numPr>
      </w:pPr>
      <w:r>
        <w:t>Temperance acts still in affect (provincial law, that prohibits any soft drink vendor to have alcohol on his premise)</w:t>
      </w:r>
    </w:p>
    <w:p w:rsidR="00963BE7" w:rsidRDefault="00963BE7" w:rsidP="009A717F">
      <w:pPr>
        <w:pStyle w:val="ListParagraph"/>
        <w:numPr>
          <w:ilvl w:val="0"/>
          <w:numId w:val="18"/>
        </w:numPr>
      </w:pPr>
      <w:r>
        <w:t>Provincial offence – that is quasi criminal for anyone who sells soft drinks –soft drink vendor to have alcohol on his premise.  Just has to leave it in the store.</w:t>
      </w:r>
    </w:p>
    <w:p w:rsidR="00963BE7" w:rsidRDefault="00963BE7" w:rsidP="009A717F">
      <w:pPr>
        <w:pStyle w:val="ListParagraph"/>
        <w:numPr>
          <w:ilvl w:val="0"/>
          <w:numId w:val="18"/>
        </w:numPr>
      </w:pPr>
      <w:r>
        <w:t>Soft drink truck drops off pop.  The vendor doesn’t know that there are 5 sealed pop bottles that contain alcohol.</w:t>
      </w:r>
    </w:p>
    <w:p w:rsidR="00963BE7" w:rsidRDefault="00963BE7" w:rsidP="009A717F">
      <w:pPr>
        <w:pStyle w:val="ListParagraph"/>
        <w:numPr>
          <w:ilvl w:val="0"/>
          <w:numId w:val="18"/>
        </w:numPr>
      </w:pPr>
      <w:r>
        <w:t>Charged, gets to court of appeal</w:t>
      </w:r>
    </w:p>
    <w:p w:rsidR="00963BE7" w:rsidRDefault="00963BE7" w:rsidP="009A717F">
      <w:pPr>
        <w:pStyle w:val="ListParagraph"/>
        <w:numPr>
          <w:ilvl w:val="0"/>
          <w:numId w:val="18"/>
        </w:numPr>
      </w:pPr>
      <w:r>
        <w:t>Ask what’s the mental element here.  They say public welfare offence.  Not a criminal offence.</w:t>
      </w:r>
    </w:p>
    <w:p w:rsidR="00963BE7" w:rsidRDefault="00963BE7" w:rsidP="009A717F">
      <w:pPr>
        <w:pStyle w:val="ListParagraph"/>
        <w:numPr>
          <w:ilvl w:val="0"/>
          <w:numId w:val="18"/>
        </w:numPr>
      </w:pPr>
      <w:r>
        <w:t>Convict on actus reus alone.  The fact that the guy didn’t know the bottles contained booze, and the truck driver drove the truck.</w:t>
      </w:r>
    </w:p>
    <w:p w:rsidR="00963BE7" w:rsidRDefault="00963BE7" w:rsidP="009A717F">
      <w:pPr>
        <w:pStyle w:val="ListParagraph"/>
        <w:numPr>
          <w:ilvl w:val="0"/>
          <w:numId w:val="18"/>
        </w:numPr>
      </w:pPr>
      <w:r>
        <w:t xml:space="preserve">Convicted on actus reus alone, 1921: racism is in affect as well. </w:t>
      </w:r>
    </w:p>
    <w:p w:rsidR="00963BE7" w:rsidRDefault="00963BE7" w:rsidP="009A717F">
      <w:pPr>
        <w:pStyle w:val="ListParagraph"/>
        <w:numPr>
          <w:ilvl w:val="0"/>
          <w:numId w:val="18"/>
        </w:numPr>
      </w:pPr>
      <w:r>
        <w:t>Absolute liability – public welfare no m/r. just a/r. fully objective</w:t>
      </w:r>
    </w:p>
    <w:p w:rsidR="00963BE7" w:rsidRDefault="00963BE7" w:rsidP="009A717F">
      <w:pPr>
        <w:pStyle w:val="ListParagraph"/>
        <w:numPr>
          <w:ilvl w:val="0"/>
          <w:numId w:val="18"/>
        </w:numPr>
      </w:pPr>
      <w:r>
        <w:t>Did the actus reus occur? Yes.</w:t>
      </w:r>
    </w:p>
    <w:p w:rsidR="00963BE7" w:rsidRDefault="00963BE7" w:rsidP="002352D1">
      <w:pPr>
        <w:rPr>
          <w:u w:val="single"/>
        </w:rPr>
      </w:pPr>
      <w:r>
        <w:rPr>
          <w:u w:val="single"/>
        </w:rPr>
        <w:t>R v. Sault St. Marie (1978) SCC.</w:t>
      </w:r>
    </w:p>
    <w:p w:rsidR="00963BE7" w:rsidRDefault="00963BE7" w:rsidP="002352D1">
      <w:pPr>
        <w:pStyle w:val="ListParagraph"/>
        <w:numPr>
          <w:ilvl w:val="0"/>
          <w:numId w:val="19"/>
        </w:numPr>
      </w:pPr>
      <w:r>
        <w:t xml:space="preserve">City needs to get rid of garbage, hires waste disposal company </w:t>
      </w:r>
    </w:p>
    <w:p w:rsidR="00963BE7" w:rsidRDefault="00963BE7" w:rsidP="002352D1">
      <w:pPr>
        <w:pStyle w:val="ListParagraph"/>
        <w:numPr>
          <w:ilvl w:val="0"/>
          <w:numId w:val="19"/>
        </w:numPr>
      </w:pPr>
      <w:r>
        <w:t>Province comes in and charges SSM, under section 32(1) Ontario Water Resources Act</w:t>
      </w:r>
    </w:p>
    <w:p w:rsidR="00963BE7" w:rsidRDefault="00963BE7" w:rsidP="002352D1">
      <w:pPr>
        <w:pStyle w:val="ListParagraph"/>
        <w:numPr>
          <w:ilvl w:val="1"/>
          <w:numId w:val="19"/>
        </w:numPr>
      </w:pPr>
      <w:r>
        <w:t xml:space="preserve">Any municipality that causes, permits or actively discharges any material into the water, is guilty of an offence. </w:t>
      </w:r>
    </w:p>
    <w:p w:rsidR="00963BE7" w:rsidRDefault="00963BE7" w:rsidP="002352D1">
      <w:pPr>
        <w:pStyle w:val="ListParagraph"/>
        <w:numPr>
          <w:ilvl w:val="0"/>
          <w:numId w:val="19"/>
        </w:numPr>
      </w:pPr>
      <w:r>
        <w:t>Provincial legislation – Quasi criminal</w:t>
      </w:r>
    </w:p>
    <w:p w:rsidR="00963BE7" w:rsidRDefault="00963BE7" w:rsidP="002352D1">
      <w:pPr>
        <w:pStyle w:val="ListParagraph"/>
        <w:numPr>
          <w:ilvl w:val="0"/>
          <w:numId w:val="19"/>
        </w:numPr>
      </w:pPr>
      <w:r>
        <w:t>Convicted at trial</w:t>
      </w:r>
    </w:p>
    <w:p w:rsidR="00963BE7" w:rsidRDefault="00963BE7" w:rsidP="002352D1">
      <w:pPr>
        <w:pStyle w:val="ListParagraph"/>
        <w:numPr>
          <w:ilvl w:val="0"/>
          <w:numId w:val="19"/>
        </w:numPr>
      </w:pPr>
      <w:r>
        <w:t>ON appeal they say there has to be mesn rea.  They acquit them.  Then goes to supreme court of Canada</w:t>
      </w:r>
    </w:p>
    <w:p w:rsidR="00963BE7" w:rsidRDefault="00963BE7" w:rsidP="002352D1">
      <w:pPr>
        <w:pStyle w:val="ListParagraph"/>
        <w:numPr>
          <w:ilvl w:val="0"/>
          <w:numId w:val="19"/>
        </w:numPr>
      </w:pPr>
      <w:r>
        <w:t>Supreme court says: If this was a criminal (criminal means mens rea) matter there would have to be mens rea (subjective element), but this is quasi criminal – crown doesn’t need to prove mens rea.  The whole idea is to say the court doesn’t have to go that far, they just need to prove actus reus.  After you find actus reus, you see if there’s mens rea, then there are any defences.  If there aren’t that you can convict. (For public welfare).</w:t>
      </w:r>
    </w:p>
    <w:p w:rsidR="00963BE7" w:rsidRDefault="00963BE7" w:rsidP="002352D1">
      <w:pPr>
        <w:pStyle w:val="ListParagraph"/>
        <w:numPr>
          <w:ilvl w:val="0"/>
          <w:numId w:val="19"/>
        </w:numPr>
      </w:pPr>
      <w:r>
        <w:t>Allowed stuff to be put in river – actus reus: yes</w:t>
      </w:r>
    </w:p>
    <w:p w:rsidR="00963BE7" w:rsidRDefault="00963BE7" w:rsidP="002352D1">
      <w:pPr>
        <w:pStyle w:val="ListParagraph"/>
        <w:numPr>
          <w:ilvl w:val="0"/>
          <w:numId w:val="19"/>
        </w:numPr>
      </w:pPr>
      <w:r>
        <w:t>No mens rea</w:t>
      </w:r>
    </w:p>
    <w:p w:rsidR="00963BE7" w:rsidRPr="002D6728" w:rsidRDefault="00963BE7" w:rsidP="002352D1">
      <w:pPr>
        <w:pStyle w:val="ListParagraph"/>
        <w:numPr>
          <w:ilvl w:val="0"/>
          <w:numId w:val="19"/>
        </w:numPr>
      </w:pPr>
      <w:r>
        <w:t xml:space="preserve">Defence? That the accused can show that he took all reasonable steps and didn’t know that the actus reus was committed.  Called: Defence of </w:t>
      </w:r>
      <w:r>
        <w:rPr>
          <w:b/>
        </w:rPr>
        <w:t>due diligence</w:t>
      </w:r>
    </w:p>
    <w:p w:rsidR="00963BE7" w:rsidRPr="002D6728" w:rsidRDefault="00963BE7" w:rsidP="002D6728">
      <w:pPr>
        <w:pStyle w:val="ListParagraph"/>
        <w:numPr>
          <w:ilvl w:val="1"/>
          <w:numId w:val="19"/>
        </w:numPr>
      </w:pPr>
      <w:r>
        <w:rPr>
          <w:b/>
        </w:rPr>
        <w:t xml:space="preserve">Due diligence – </w:t>
      </w:r>
      <w:r>
        <w:t xml:space="preserve">Defense took all the right steps and didn’t know A/R Committed </w:t>
      </w:r>
    </w:p>
    <w:p w:rsidR="00963BE7" w:rsidRDefault="00963BE7" w:rsidP="002352D1">
      <w:pPr>
        <w:pStyle w:val="ListParagraph"/>
        <w:numPr>
          <w:ilvl w:val="0"/>
          <w:numId w:val="19"/>
        </w:numPr>
      </w:pPr>
      <w:r>
        <w:t xml:space="preserve">Reject absolute liability – not an absolute liability offence, so then they create a new section – strict liability, Crown doesn’t have to prove mens rea, but the accused can use defence of due diligence.  Which is defined in this case. </w:t>
      </w:r>
    </w:p>
    <w:p w:rsidR="00963BE7" w:rsidRDefault="00963BE7" w:rsidP="00D46515">
      <w:pPr>
        <w:rPr>
          <w:u w:val="single"/>
        </w:rPr>
      </w:pPr>
      <w:r>
        <w:rPr>
          <w:u w:val="single"/>
        </w:rPr>
        <w:t>Non-Criminally Responsible by Reason of Mental Disorders:</w:t>
      </w:r>
    </w:p>
    <w:p w:rsidR="00963BE7" w:rsidRPr="00D46515" w:rsidRDefault="00963BE7" w:rsidP="00D46515">
      <w:pPr>
        <w:pStyle w:val="ListParagraph"/>
        <w:numPr>
          <w:ilvl w:val="0"/>
          <w:numId w:val="21"/>
        </w:numPr>
        <w:rPr>
          <w:u w:val="single"/>
        </w:rPr>
      </w:pPr>
      <w:r>
        <w:t>Mental disorder (</w:t>
      </w:r>
      <w:r>
        <w:rPr>
          <w:b/>
        </w:rPr>
        <w:t>Section 16)</w:t>
      </w:r>
    </w:p>
    <w:p w:rsidR="00963BE7" w:rsidRPr="00D46515" w:rsidRDefault="00963BE7" w:rsidP="00D46515">
      <w:pPr>
        <w:pStyle w:val="ListParagraph"/>
        <w:numPr>
          <w:ilvl w:val="1"/>
          <w:numId w:val="21"/>
        </w:numPr>
        <w:rPr>
          <w:u w:val="single"/>
        </w:rPr>
      </w:pPr>
      <w:r>
        <w:t>Makes D incapable of appreciating</w:t>
      </w:r>
    </w:p>
    <w:p w:rsidR="00963BE7" w:rsidRPr="00D46515" w:rsidRDefault="00963BE7" w:rsidP="00D46515">
      <w:pPr>
        <w:pStyle w:val="ListParagraph"/>
        <w:numPr>
          <w:ilvl w:val="1"/>
          <w:numId w:val="21"/>
        </w:numPr>
        <w:rPr>
          <w:u w:val="single"/>
        </w:rPr>
      </w:pPr>
      <w:r>
        <w:t>Nature+ Qualify of act</w:t>
      </w:r>
    </w:p>
    <w:p w:rsidR="00963BE7" w:rsidRPr="00D46515" w:rsidRDefault="00963BE7" w:rsidP="00D46515">
      <w:pPr>
        <w:pStyle w:val="ListParagraph"/>
        <w:numPr>
          <w:ilvl w:val="1"/>
          <w:numId w:val="21"/>
        </w:numPr>
        <w:rPr>
          <w:u w:val="single"/>
        </w:rPr>
      </w:pPr>
      <w:r>
        <w:t>Or knowing it’s wrong</w:t>
      </w:r>
    </w:p>
    <w:p w:rsidR="00963BE7" w:rsidRPr="00D46515" w:rsidRDefault="00963BE7" w:rsidP="00D46515">
      <w:pPr>
        <w:pStyle w:val="ListParagraph"/>
        <w:numPr>
          <w:ilvl w:val="0"/>
          <w:numId w:val="21"/>
        </w:numPr>
        <w:rPr>
          <w:u w:val="single"/>
        </w:rPr>
      </w:pPr>
      <w:r>
        <w:t xml:space="preserve">Disposition </w:t>
      </w:r>
    </w:p>
    <w:p w:rsidR="00963BE7" w:rsidRDefault="00963BE7" w:rsidP="00D46515">
      <w:pPr>
        <w:rPr>
          <w:u w:val="single"/>
        </w:rPr>
      </w:pPr>
      <w:r>
        <w:t xml:space="preserve">1843 </w:t>
      </w:r>
      <w:r>
        <w:rPr>
          <w:u w:val="single"/>
        </w:rPr>
        <w:t>McNaghten Rules:</w:t>
      </w:r>
    </w:p>
    <w:p w:rsidR="00963BE7" w:rsidRDefault="00963BE7" w:rsidP="00D46515">
      <w:pPr>
        <w:pStyle w:val="ListParagraph"/>
        <w:numPr>
          <w:ilvl w:val="0"/>
          <w:numId w:val="22"/>
        </w:numPr>
      </w:pPr>
      <w:r>
        <w:t xml:space="preserve">McNaghten believed that the prime minister of England was in his head and trying to tell him what to do.  </w:t>
      </w:r>
    </w:p>
    <w:p w:rsidR="00963BE7" w:rsidRDefault="00963BE7" w:rsidP="00D46515">
      <w:pPr>
        <w:pStyle w:val="ListParagraph"/>
        <w:numPr>
          <w:ilvl w:val="0"/>
          <w:numId w:val="22"/>
        </w:numPr>
      </w:pPr>
      <w:r>
        <w:t xml:space="preserve">He waits for the PM to walk out of the building, and he happens to come out with his secretary.  Mr. McNagthen takes out a gun trying to kill the PM, and kills the secretary. </w:t>
      </w:r>
    </w:p>
    <w:p w:rsidR="00963BE7" w:rsidRDefault="00963BE7" w:rsidP="00D46515">
      <w:pPr>
        <w:pStyle w:val="ListParagraph"/>
        <w:numPr>
          <w:ilvl w:val="0"/>
          <w:numId w:val="22"/>
        </w:numPr>
      </w:pPr>
      <w:r>
        <w:t>Court wonders what to do? He clearly has something called “disease of the mind” that made it impossible for him to understand what he was doing and how it was wrong.</w:t>
      </w:r>
    </w:p>
    <w:p w:rsidR="00963BE7" w:rsidRDefault="00963BE7" w:rsidP="00D46515">
      <w:pPr>
        <w:pStyle w:val="ListParagraph"/>
        <w:numPr>
          <w:ilvl w:val="1"/>
          <w:numId w:val="22"/>
        </w:numPr>
      </w:pPr>
      <w:r>
        <w:t>Court made an exception – If you are insane, we can’t convict you because you’re not rationally understanding what was wrong.  Therefore, we’ll give you defence of not guilty with reason of anxiety.  Instead, we will detain you at the crowns pleasure.</w:t>
      </w:r>
    </w:p>
    <w:p w:rsidR="00963BE7" w:rsidRDefault="00963BE7" w:rsidP="00D46515">
      <w:pPr>
        <w:pStyle w:val="ListParagraph"/>
        <w:numPr>
          <w:ilvl w:val="1"/>
          <w:numId w:val="22"/>
        </w:numPr>
      </w:pPr>
      <w:r>
        <w:t xml:space="preserve">McNaghten rules reflect: that is someone has a mental disorder, they are an exception and we have to do something different with them, incorporate into section 16 of the criminal code of Canada.  Section 16 – No person is criminally responsible for an act committed or an omission made from a mental disorder ….  </w:t>
      </w:r>
      <w:r w:rsidRPr="009C38A7">
        <w:rPr>
          <w:b/>
        </w:rPr>
        <w:t xml:space="preserve">Estimate and understand physical consequences of actions.  </w:t>
      </w:r>
    </w:p>
    <w:p w:rsidR="00963BE7" w:rsidRDefault="00963BE7" w:rsidP="00D46515">
      <w:pPr>
        <w:rPr>
          <w:u w:val="single"/>
        </w:rPr>
      </w:pPr>
      <w:r>
        <w:rPr>
          <w:u w:val="single"/>
        </w:rPr>
        <w:t>R v. Cooper (1980) SCC:</w:t>
      </w:r>
    </w:p>
    <w:p w:rsidR="00963BE7" w:rsidRDefault="00963BE7" w:rsidP="00F201F0">
      <w:pPr>
        <w:pStyle w:val="ListParagraph"/>
        <w:numPr>
          <w:ilvl w:val="0"/>
          <w:numId w:val="24"/>
        </w:numPr>
      </w:pPr>
      <w:r>
        <w:t>Cooper is an out patient, at the Hamilton Psychiatric institute.</w:t>
      </w:r>
    </w:p>
    <w:p w:rsidR="00963BE7" w:rsidRDefault="00963BE7" w:rsidP="00F201F0">
      <w:pPr>
        <w:pStyle w:val="ListParagraph"/>
        <w:numPr>
          <w:ilvl w:val="0"/>
          <w:numId w:val="24"/>
        </w:numPr>
      </w:pPr>
      <w:r>
        <w:t>Invited to a party</w:t>
      </w:r>
    </w:p>
    <w:p w:rsidR="00963BE7" w:rsidRDefault="00963BE7" w:rsidP="00F201F0">
      <w:pPr>
        <w:pStyle w:val="ListParagraph"/>
        <w:numPr>
          <w:ilvl w:val="0"/>
          <w:numId w:val="24"/>
        </w:numPr>
      </w:pPr>
      <w:r>
        <w:t>Another one of the impatients – denise hobbes, after the party Cooper tries to have sex with her</w:t>
      </w:r>
    </w:p>
    <w:p w:rsidR="00963BE7" w:rsidRDefault="00963BE7" w:rsidP="00F201F0">
      <w:pPr>
        <w:pStyle w:val="ListParagraph"/>
        <w:numPr>
          <w:ilvl w:val="0"/>
          <w:numId w:val="24"/>
        </w:numPr>
      </w:pPr>
      <w:r>
        <w:t xml:space="preserve">Not able to, ends up choking her to death. </w:t>
      </w:r>
    </w:p>
    <w:p w:rsidR="00963BE7" w:rsidRDefault="00963BE7" w:rsidP="00F201F0">
      <w:pPr>
        <w:pStyle w:val="ListParagraph"/>
        <w:numPr>
          <w:ilvl w:val="0"/>
          <w:numId w:val="24"/>
        </w:numPr>
      </w:pPr>
      <w:r>
        <w:t>Charged with murder, convicted at trial.</w:t>
      </w:r>
    </w:p>
    <w:p w:rsidR="00963BE7" w:rsidRDefault="00963BE7" w:rsidP="00F201F0">
      <w:pPr>
        <w:pStyle w:val="ListParagraph"/>
        <w:numPr>
          <w:ilvl w:val="0"/>
          <w:numId w:val="24"/>
        </w:numPr>
      </w:pPr>
      <w:r>
        <w:t>Court of Appeal doesn’t appeal that decision</w:t>
      </w:r>
    </w:p>
    <w:p w:rsidR="00963BE7" w:rsidRDefault="00963BE7" w:rsidP="00F201F0">
      <w:pPr>
        <w:pStyle w:val="ListParagraph"/>
        <w:numPr>
          <w:ilvl w:val="0"/>
          <w:numId w:val="24"/>
        </w:numPr>
      </w:pPr>
      <w:r>
        <w:t>Supreme Court of Canada has to decide what type of test you apply to disease of the mind.</w:t>
      </w:r>
    </w:p>
    <w:p w:rsidR="00963BE7" w:rsidRDefault="00963BE7" w:rsidP="00F201F0">
      <w:pPr>
        <w:pStyle w:val="ListParagraph"/>
        <w:numPr>
          <w:ilvl w:val="1"/>
          <w:numId w:val="24"/>
        </w:numPr>
      </w:pPr>
      <w:r>
        <w:t xml:space="preserve">Defense trying to fight plea of insanity </w:t>
      </w:r>
    </w:p>
    <w:p w:rsidR="00963BE7" w:rsidRDefault="00963BE7" w:rsidP="00F201F0">
      <w:pPr>
        <w:pStyle w:val="ListParagraph"/>
        <w:numPr>
          <w:ilvl w:val="0"/>
          <w:numId w:val="24"/>
        </w:numPr>
      </w:pPr>
      <w:r>
        <w:t xml:space="preserve">Court looks at it, disease of the mind is a legal concept, not a medical concept. </w:t>
      </w:r>
    </w:p>
    <w:p w:rsidR="00963BE7" w:rsidRDefault="00963BE7" w:rsidP="00F201F0">
      <w:pPr>
        <w:pStyle w:val="ListParagraph"/>
        <w:numPr>
          <w:ilvl w:val="0"/>
          <w:numId w:val="24"/>
        </w:numPr>
      </w:pPr>
      <w:r>
        <w:t xml:space="preserve">Disease of the mind for the purposes of the law is any disorder that impairs the human mind and it’s functioning. </w:t>
      </w:r>
    </w:p>
    <w:p w:rsidR="00963BE7" w:rsidRDefault="00963BE7" w:rsidP="00F201F0">
      <w:pPr>
        <w:pStyle w:val="ListParagraph"/>
        <w:numPr>
          <w:ilvl w:val="0"/>
          <w:numId w:val="24"/>
        </w:numPr>
      </w:pPr>
      <w:r>
        <w:t>2 exceptions to this:</w:t>
      </w:r>
    </w:p>
    <w:p w:rsidR="00963BE7" w:rsidRDefault="00963BE7" w:rsidP="00F201F0">
      <w:pPr>
        <w:pStyle w:val="ListParagraph"/>
        <w:numPr>
          <w:ilvl w:val="1"/>
          <w:numId w:val="24"/>
        </w:numPr>
      </w:pPr>
      <w:r>
        <w:t xml:space="preserve">1) Self-induced states that involves drugs or alcohol </w:t>
      </w:r>
    </w:p>
    <w:p w:rsidR="00963BE7" w:rsidRDefault="00963BE7" w:rsidP="00F201F0">
      <w:pPr>
        <w:pStyle w:val="ListParagraph"/>
        <w:numPr>
          <w:ilvl w:val="1"/>
          <w:numId w:val="24"/>
        </w:numPr>
      </w:pPr>
      <w:r>
        <w:t xml:space="preserve">2) Transitory mental states </w:t>
      </w:r>
    </w:p>
    <w:p w:rsidR="00963BE7" w:rsidRDefault="00963BE7" w:rsidP="006003BA">
      <w:pPr>
        <w:rPr>
          <w:u w:val="single"/>
        </w:rPr>
      </w:pPr>
      <w:r>
        <w:rPr>
          <w:u w:val="single"/>
        </w:rPr>
        <w:t>Kjeldsen (1981) SCC:</w:t>
      </w:r>
    </w:p>
    <w:p w:rsidR="00963BE7" w:rsidRDefault="00963BE7" w:rsidP="006003BA">
      <w:pPr>
        <w:pStyle w:val="ListParagraph"/>
        <w:numPr>
          <w:ilvl w:val="0"/>
          <w:numId w:val="25"/>
        </w:numPr>
      </w:pPr>
      <w:r>
        <w:t xml:space="preserve">Kjeldsen is a psychopath, like Paul Bernardo, because of the kind of mental illness he has, he cannot feel any compassion or remorse for his victim. </w:t>
      </w:r>
    </w:p>
    <w:p w:rsidR="00963BE7" w:rsidRDefault="00963BE7" w:rsidP="006003BA">
      <w:pPr>
        <w:pStyle w:val="ListParagraph"/>
        <w:numPr>
          <w:ilvl w:val="0"/>
          <w:numId w:val="25"/>
        </w:numPr>
      </w:pPr>
      <w:r>
        <w:t>Kjeldsen rapes a women, and attempts to kill her (Charged with rape and attempted murder).</w:t>
      </w:r>
    </w:p>
    <w:p w:rsidR="00963BE7" w:rsidRDefault="00963BE7" w:rsidP="006003BA">
      <w:pPr>
        <w:pStyle w:val="ListParagraph"/>
        <w:numPr>
          <w:ilvl w:val="0"/>
          <w:numId w:val="25"/>
        </w:numPr>
      </w:pPr>
      <w:r>
        <w:t xml:space="preserve">Found not guilty because of reason of insanity. </w:t>
      </w:r>
    </w:p>
    <w:p w:rsidR="00963BE7" w:rsidRDefault="00963BE7" w:rsidP="006003BA">
      <w:pPr>
        <w:pStyle w:val="ListParagraph"/>
        <w:numPr>
          <w:ilvl w:val="0"/>
          <w:numId w:val="25"/>
        </w:numPr>
      </w:pPr>
      <w:r>
        <w:t xml:space="preserve">(1) Because of first incident </w:t>
      </w:r>
      <w:r>
        <w:sym w:font="Wingdings" w:char="F0E0"/>
      </w:r>
      <w:r>
        <w:t xml:space="preserve"> Institution, out on a “day pass”</w:t>
      </w:r>
    </w:p>
    <w:p w:rsidR="00963BE7" w:rsidRDefault="00963BE7" w:rsidP="006003BA">
      <w:pPr>
        <w:pStyle w:val="ListParagraph"/>
        <w:numPr>
          <w:ilvl w:val="0"/>
          <w:numId w:val="25"/>
        </w:numPr>
      </w:pPr>
      <w:r>
        <w:t>(2) He gets out, and then gets in a cab with a female driver, and shatters her skull with a large rock and kills her while driving away from hospital.</w:t>
      </w:r>
    </w:p>
    <w:p w:rsidR="00963BE7" w:rsidRDefault="00963BE7" w:rsidP="006003BA">
      <w:pPr>
        <w:pStyle w:val="ListParagraph"/>
        <w:numPr>
          <w:ilvl w:val="1"/>
          <w:numId w:val="25"/>
        </w:numPr>
      </w:pPr>
      <w:r>
        <w:t xml:space="preserve">Pleas again not guilty because of NCRMD </w:t>
      </w:r>
    </w:p>
    <w:p w:rsidR="00963BE7" w:rsidRDefault="00963BE7" w:rsidP="006003BA">
      <w:pPr>
        <w:pStyle w:val="ListParagraph"/>
        <w:numPr>
          <w:ilvl w:val="1"/>
          <w:numId w:val="25"/>
        </w:numPr>
      </w:pPr>
      <w:r>
        <w:t>Trial Judge convicts</w:t>
      </w:r>
    </w:p>
    <w:p w:rsidR="00963BE7" w:rsidRDefault="00963BE7" w:rsidP="006003BA">
      <w:pPr>
        <w:pStyle w:val="ListParagraph"/>
        <w:numPr>
          <w:ilvl w:val="1"/>
          <w:numId w:val="25"/>
        </w:numPr>
      </w:pPr>
      <w:r>
        <w:t>Goes to court of appeal, convicted.</w:t>
      </w:r>
    </w:p>
    <w:p w:rsidR="00963BE7" w:rsidRDefault="00963BE7" w:rsidP="006003BA">
      <w:pPr>
        <w:pStyle w:val="ListParagraph"/>
        <w:numPr>
          <w:ilvl w:val="1"/>
          <w:numId w:val="25"/>
        </w:numPr>
      </w:pPr>
      <w:r>
        <w:t>Goes to Supreme Court of Canada</w:t>
      </w:r>
    </w:p>
    <w:p w:rsidR="00963BE7" w:rsidRPr="009C38A7" w:rsidRDefault="00963BE7" w:rsidP="006003BA">
      <w:pPr>
        <w:pStyle w:val="ListParagraph"/>
        <w:numPr>
          <w:ilvl w:val="2"/>
          <w:numId w:val="25"/>
        </w:numPr>
      </w:pPr>
      <w:r>
        <w:t xml:space="preserve">Suffering from disease of the mind.  </w:t>
      </w:r>
      <w:r w:rsidRPr="009C38A7">
        <w:rPr>
          <w:b/>
        </w:rPr>
        <w:t>Can he estimate and understand the physi</w:t>
      </w:r>
      <w:r>
        <w:rPr>
          <w:b/>
        </w:rPr>
        <w:t>cal consequences of his actions?</w:t>
      </w:r>
    </w:p>
    <w:p w:rsidR="00963BE7" w:rsidRDefault="00963BE7" w:rsidP="006003BA">
      <w:pPr>
        <w:pStyle w:val="ListParagraph"/>
        <w:numPr>
          <w:ilvl w:val="2"/>
          <w:numId w:val="25"/>
        </w:numPr>
      </w:pPr>
      <w:r>
        <w:t xml:space="preserve">It doesn’t matter if he has a normal emotional response to his actions.  </w:t>
      </w:r>
    </w:p>
    <w:p w:rsidR="00963BE7" w:rsidRDefault="00963BE7" w:rsidP="009C38A7">
      <w:pPr>
        <w:pStyle w:val="ListParagraph"/>
        <w:numPr>
          <w:ilvl w:val="2"/>
          <w:numId w:val="25"/>
        </w:numPr>
      </w:pPr>
      <w:r>
        <w:t>Example of Section 16.</w:t>
      </w:r>
    </w:p>
    <w:p w:rsidR="00963BE7" w:rsidRDefault="00963BE7" w:rsidP="009C38A7">
      <w:pPr>
        <w:rPr>
          <w:u w:val="single"/>
        </w:rPr>
      </w:pPr>
      <w:r>
        <w:rPr>
          <w:u w:val="single"/>
        </w:rPr>
        <w:t>R v. Swain (1986) ONT CA:</w:t>
      </w:r>
    </w:p>
    <w:p w:rsidR="00963BE7" w:rsidRDefault="00963BE7" w:rsidP="009C38A7">
      <w:pPr>
        <w:pStyle w:val="ListParagraph"/>
        <w:numPr>
          <w:ilvl w:val="0"/>
          <w:numId w:val="26"/>
        </w:numPr>
      </w:pPr>
      <w:r>
        <w:t>No history of mental illness, married with 2 kids (16 month old son, 2 month old daughter.</w:t>
      </w:r>
    </w:p>
    <w:p w:rsidR="00963BE7" w:rsidRDefault="00963BE7" w:rsidP="009C38A7">
      <w:pPr>
        <w:pStyle w:val="ListParagraph"/>
        <w:numPr>
          <w:ilvl w:val="0"/>
          <w:numId w:val="26"/>
        </w:numPr>
      </w:pPr>
      <w:r>
        <w:t>Has psychotic break, and comes home at midnight: believing devils will attack his wife and kids.</w:t>
      </w:r>
    </w:p>
    <w:p w:rsidR="00963BE7" w:rsidRDefault="00963BE7" w:rsidP="009C38A7">
      <w:pPr>
        <w:pStyle w:val="ListParagraph"/>
        <w:numPr>
          <w:ilvl w:val="1"/>
          <w:numId w:val="26"/>
        </w:numPr>
      </w:pPr>
      <w:r>
        <w:t xml:space="preserve">Wife wakes up, and he’s doing what he calls “ritual clensing.” </w:t>
      </w:r>
    </w:p>
    <w:p w:rsidR="00963BE7" w:rsidRDefault="00963BE7" w:rsidP="009C38A7">
      <w:pPr>
        <w:pStyle w:val="ListParagraph"/>
        <w:numPr>
          <w:ilvl w:val="0"/>
          <w:numId w:val="26"/>
        </w:numPr>
      </w:pPr>
      <w:r>
        <w:t>He believe he can protect his wife and children by washing his family. By ritually cleaning them, they will be safe.  Pick up his son and daughter, and twirls them outside down over his head.  He breaks furniture, wife is freaking out, to protect her in his allusion, throws her down, sits on her, and takes a cleaver and marks an X on her chest so the devils won’t touch her.</w:t>
      </w:r>
    </w:p>
    <w:p w:rsidR="00963BE7" w:rsidRDefault="00963BE7" w:rsidP="009C38A7">
      <w:pPr>
        <w:pStyle w:val="ListParagraph"/>
        <w:numPr>
          <w:ilvl w:val="0"/>
          <w:numId w:val="26"/>
        </w:numPr>
      </w:pPr>
      <w:r>
        <w:t xml:space="preserve">Charged with aggravated assault. </w:t>
      </w:r>
    </w:p>
    <w:p w:rsidR="00963BE7" w:rsidRDefault="00963BE7" w:rsidP="009C38A7">
      <w:pPr>
        <w:pStyle w:val="ListParagraph"/>
        <w:numPr>
          <w:ilvl w:val="0"/>
          <w:numId w:val="26"/>
        </w:numPr>
      </w:pPr>
      <w:r>
        <w:t xml:space="preserve">Supreme Court of Canada says you need to understand actions etc. </w:t>
      </w:r>
    </w:p>
    <w:p w:rsidR="00963BE7" w:rsidRDefault="00963BE7" w:rsidP="0074230C">
      <w:pPr>
        <w:pStyle w:val="ListParagraph"/>
        <w:numPr>
          <w:ilvl w:val="1"/>
          <w:numId w:val="26"/>
        </w:numPr>
      </w:pPr>
      <w:r>
        <w:t xml:space="preserve">By the time he gets to court he’s being treated with drug therapy etc. </w:t>
      </w:r>
    </w:p>
    <w:p w:rsidR="00963BE7" w:rsidRDefault="00963BE7" w:rsidP="0074230C">
      <w:pPr>
        <w:pStyle w:val="ListParagraph"/>
        <w:numPr>
          <w:ilvl w:val="1"/>
          <w:numId w:val="26"/>
        </w:numPr>
      </w:pPr>
      <w:r>
        <w:t xml:space="preserve">Wife and kids are in tact and okay. </w:t>
      </w:r>
    </w:p>
    <w:p w:rsidR="00963BE7" w:rsidRDefault="00963BE7" w:rsidP="0074230C">
      <w:pPr>
        <w:pStyle w:val="ListParagraph"/>
        <w:numPr>
          <w:ilvl w:val="1"/>
          <w:numId w:val="26"/>
        </w:numPr>
      </w:pPr>
      <w:r>
        <w:t xml:space="preserve">He didn’t appreciate nature and quality of his actions, because he didn’t think he was causing injury. </w:t>
      </w:r>
    </w:p>
    <w:p w:rsidR="00963BE7" w:rsidRDefault="00963BE7" w:rsidP="0074230C">
      <w:pPr>
        <w:pStyle w:val="ListParagraph"/>
        <w:numPr>
          <w:ilvl w:val="1"/>
          <w:numId w:val="26"/>
        </w:numPr>
      </w:pPr>
      <w:r>
        <w:t xml:space="preserve">Qualifies under section 16. </w:t>
      </w:r>
    </w:p>
    <w:p w:rsidR="00963BE7" w:rsidRDefault="00963BE7" w:rsidP="008034F9">
      <w:pPr>
        <w:rPr>
          <w:u w:val="single"/>
        </w:rPr>
      </w:pPr>
      <w:r>
        <w:rPr>
          <w:u w:val="single"/>
        </w:rPr>
        <w:t>Review Board:</w:t>
      </w:r>
    </w:p>
    <w:p w:rsidR="00963BE7" w:rsidRDefault="00963BE7" w:rsidP="008034F9">
      <w:pPr>
        <w:pStyle w:val="ListParagraph"/>
        <w:numPr>
          <w:ilvl w:val="0"/>
          <w:numId w:val="27"/>
        </w:numPr>
      </w:pPr>
      <w:r>
        <w:t>Right to call witnesses</w:t>
      </w:r>
    </w:p>
    <w:p w:rsidR="00963BE7" w:rsidRDefault="00963BE7" w:rsidP="008034F9">
      <w:pPr>
        <w:pStyle w:val="ListParagraph"/>
        <w:numPr>
          <w:ilvl w:val="0"/>
          <w:numId w:val="27"/>
        </w:numPr>
      </w:pPr>
      <w:r>
        <w:t>Review board has to look at four things:</w:t>
      </w:r>
    </w:p>
    <w:p w:rsidR="00963BE7" w:rsidRDefault="00963BE7" w:rsidP="008034F9">
      <w:pPr>
        <w:pStyle w:val="ListParagraph"/>
        <w:numPr>
          <w:ilvl w:val="1"/>
          <w:numId w:val="27"/>
        </w:numPr>
      </w:pPr>
      <w:r>
        <w:t>Do they need to protect the public from this dangerous person</w:t>
      </w:r>
    </w:p>
    <w:p w:rsidR="00963BE7" w:rsidRDefault="00963BE7" w:rsidP="008034F9">
      <w:pPr>
        <w:pStyle w:val="ListParagraph"/>
        <w:numPr>
          <w:ilvl w:val="1"/>
          <w:numId w:val="27"/>
        </w:numPr>
      </w:pPr>
      <w:r>
        <w:t xml:space="preserve">Think about the accused mental condition </w:t>
      </w:r>
    </w:p>
    <w:p w:rsidR="00963BE7" w:rsidRDefault="00963BE7" w:rsidP="008034F9">
      <w:pPr>
        <w:pStyle w:val="ListParagraph"/>
        <w:numPr>
          <w:ilvl w:val="1"/>
          <w:numId w:val="27"/>
        </w:numPr>
      </w:pPr>
      <w:r>
        <w:t>Have to think of how to best re-integrate this person back into society</w:t>
      </w:r>
    </w:p>
    <w:p w:rsidR="00963BE7" w:rsidRDefault="00963BE7" w:rsidP="008034F9">
      <w:pPr>
        <w:pStyle w:val="ListParagraph"/>
        <w:numPr>
          <w:ilvl w:val="1"/>
          <w:numId w:val="27"/>
        </w:numPr>
      </w:pPr>
      <w:r>
        <w:t xml:space="preserve">Have to consider any other needs </w:t>
      </w:r>
    </w:p>
    <w:p w:rsidR="00963BE7" w:rsidRDefault="00963BE7" w:rsidP="008034F9">
      <w:pPr>
        <w:pStyle w:val="ListParagraph"/>
        <w:numPr>
          <w:ilvl w:val="0"/>
          <w:numId w:val="27"/>
        </w:numPr>
      </w:pPr>
      <w:r>
        <w:t>After thinking about these, have 3 options:</w:t>
      </w:r>
    </w:p>
    <w:p w:rsidR="00963BE7" w:rsidRDefault="00963BE7" w:rsidP="008034F9">
      <w:pPr>
        <w:pStyle w:val="ListParagraph"/>
        <w:numPr>
          <w:ilvl w:val="1"/>
          <w:numId w:val="27"/>
        </w:numPr>
      </w:pPr>
      <w:r>
        <w:t>Absolute discharge</w:t>
      </w:r>
    </w:p>
    <w:p w:rsidR="00963BE7" w:rsidRDefault="00963BE7" w:rsidP="008034F9">
      <w:pPr>
        <w:pStyle w:val="ListParagraph"/>
        <w:numPr>
          <w:ilvl w:val="1"/>
          <w:numId w:val="27"/>
        </w:numPr>
      </w:pPr>
      <w:r>
        <w:t>They can give a conditional discharge – Going let you go, but got to talk to your doctor, take your meds, see someone every month</w:t>
      </w:r>
    </w:p>
    <w:p w:rsidR="00963BE7" w:rsidRDefault="00963BE7" w:rsidP="008034F9">
      <w:pPr>
        <w:pStyle w:val="ListParagraph"/>
        <w:numPr>
          <w:ilvl w:val="1"/>
          <w:numId w:val="27"/>
        </w:numPr>
      </w:pPr>
      <w:r>
        <w:t>Detain the guy in the hospital</w:t>
      </w:r>
    </w:p>
    <w:p w:rsidR="00963BE7" w:rsidRDefault="00963BE7" w:rsidP="00CB4AC5">
      <w:pPr>
        <w:pStyle w:val="ListParagraph"/>
        <w:numPr>
          <w:ilvl w:val="1"/>
          <w:numId w:val="27"/>
        </w:numPr>
      </w:pPr>
      <w:r>
        <w:t xml:space="preserve">**Code says they must pick the less restrictive choice** - Pretty much, they have to discharge him, unless they can prove that he’s a significant threat to public safety. </w:t>
      </w:r>
    </w:p>
    <w:p w:rsidR="00963BE7" w:rsidRDefault="00963BE7" w:rsidP="00CB4AC5">
      <w:pPr>
        <w:rPr>
          <w:b/>
          <w:u w:val="single"/>
        </w:rPr>
      </w:pPr>
      <w:r>
        <w:rPr>
          <w:b/>
          <w:u w:val="single"/>
        </w:rPr>
        <w:t>About the Paper:</w:t>
      </w:r>
    </w:p>
    <w:p w:rsidR="00963BE7" w:rsidRPr="00CB4AC5" w:rsidRDefault="00963BE7" w:rsidP="00CB4AC5">
      <w:pPr>
        <w:pStyle w:val="ListParagraph"/>
        <w:numPr>
          <w:ilvl w:val="0"/>
          <w:numId w:val="28"/>
        </w:numPr>
        <w:rPr>
          <w:b/>
        </w:rPr>
      </w:pPr>
      <w:r w:rsidRPr="00CB4AC5">
        <w:rPr>
          <w:b/>
        </w:rPr>
        <w:t>State having a monopoly over the use of force</w:t>
      </w:r>
    </w:p>
    <w:p w:rsidR="00963BE7" w:rsidRDefault="00963BE7" w:rsidP="00CB4AC5">
      <w:pPr>
        <w:pStyle w:val="ListParagraph"/>
        <w:numPr>
          <w:ilvl w:val="0"/>
          <w:numId w:val="28"/>
        </w:numPr>
      </w:pPr>
      <w:r>
        <w:t>Through this process, we negotiate the relationship between the citizen and the state</w:t>
      </w:r>
    </w:p>
    <w:p w:rsidR="00963BE7" w:rsidRDefault="00963BE7" w:rsidP="00CB4AC5">
      <w:pPr>
        <w:pStyle w:val="ListParagraph"/>
        <w:numPr>
          <w:ilvl w:val="0"/>
          <w:numId w:val="28"/>
        </w:numPr>
      </w:pPr>
      <w:r>
        <w:t>This means, we’re perfectly justified in using the material we’ve talked about in class in our essay</w:t>
      </w:r>
    </w:p>
    <w:p w:rsidR="00963BE7" w:rsidRDefault="00963BE7" w:rsidP="00CB4AC5">
      <w:pPr>
        <w:pStyle w:val="ListParagraph"/>
        <w:numPr>
          <w:ilvl w:val="0"/>
          <w:numId w:val="28"/>
        </w:numPr>
      </w:pPr>
      <w:r>
        <w:t xml:space="preserve">Show prof that we’ve researched it, we understand what a peer reviewed article is, and how to find one. </w:t>
      </w:r>
    </w:p>
    <w:p w:rsidR="00963BE7" w:rsidRDefault="00963BE7" w:rsidP="00CB4AC5">
      <w:pPr>
        <w:pStyle w:val="ListParagraph"/>
        <w:numPr>
          <w:ilvl w:val="0"/>
          <w:numId w:val="28"/>
        </w:numPr>
      </w:pPr>
      <w:r>
        <w:t xml:space="preserve">If using lectures , we don’t need to quote, treat it as general information.  </w:t>
      </w:r>
    </w:p>
    <w:p w:rsidR="00963BE7" w:rsidRDefault="00963BE7" w:rsidP="00CB4AC5">
      <w:pPr>
        <w:pStyle w:val="ListParagraph"/>
        <w:numPr>
          <w:ilvl w:val="0"/>
          <w:numId w:val="28"/>
        </w:numPr>
      </w:pPr>
      <w:r>
        <w:t>PRETEND YOU WERE THERE.</w:t>
      </w:r>
    </w:p>
    <w:p w:rsidR="00963BE7" w:rsidRDefault="00963BE7" w:rsidP="00CB4AC5">
      <w:pPr>
        <w:pStyle w:val="ListParagraph"/>
        <w:numPr>
          <w:ilvl w:val="0"/>
          <w:numId w:val="28"/>
        </w:numPr>
      </w:pPr>
      <w:r>
        <w:t xml:space="preserve">12-15 pages. 12-15 pages WITH citations. </w:t>
      </w:r>
    </w:p>
    <w:p w:rsidR="00963BE7" w:rsidRDefault="00963BE7" w:rsidP="00CB4AC5">
      <w:pPr>
        <w:pStyle w:val="ListParagraph"/>
        <w:numPr>
          <w:ilvl w:val="0"/>
          <w:numId w:val="28"/>
        </w:numPr>
      </w:pPr>
      <w:r>
        <w:t xml:space="preserve">APA – citation. </w:t>
      </w:r>
    </w:p>
    <w:p w:rsidR="00963BE7" w:rsidRDefault="00963BE7" w:rsidP="00CB4AC5">
      <w:pPr>
        <w:pStyle w:val="ListParagraph"/>
        <w:numPr>
          <w:ilvl w:val="0"/>
          <w:numId w:val="28"/>
        </w:numPr>
      </w:pPr>
      <w:r>
        <w:t xml:space="preserve">You can use the word “I” </w:t>
      </w:r>
    </w:p>
    <w:p w:rsidR="00963BE7" w:rsidRPr="00CB4AC5" w:rsidRDefault="00963BE7" w:rsidP="00CB4AC5">
      <w:pPr>
        <w:pStyle w:val="ListParagraph"/>
        <w:numPr>
          <w:ilvl w:val="0"/>
          <w:numId w:val="28"/>
        </w:numPr>
      </w:pPr>
      <w:r>
        <w:t xml:space="preserve"> </w:t>
      </w:r>
      <w:bookmarkStart w:id="0" w:name="_GoBack"/>
      <w:bookmarkEnd w:id="0"/>
      <w:r>
        <w:t>Academic explanations of the events, police failed to live up to responsibility in a democracy…</w:t>
      </w:r>
    </w:p>
    <w:sectPr w:rsidR="00963BE7" w:rsidRPr="00CB4AC5" w:rsidSect="005B207B">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BE7" w:rsidRDefault="00963BE7" w:rsidP="00813164">
      <w:pPr>
        <w:spacing w:after="0" w:line="240" w:lineRule="auto"/>
      </w:pPr>
      <w:r>
        <w:separator/>
      </w:r>
    </w:p>
  </w:endnote>
  <w:endnote w:type="continuationSeparator" w:id="0">
    <w:p w:rsidR="00963BE7" w:rsidRDefault="00963BE7" w:rsidP="008131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BE7" w:rsidRDefault="00963BE7" w:rsidP="00813164">
      <w:pPr>
        <w:spacing w:after="0" w:line="240" w:lineRule="auto"/>
      </w:pPr>
      <w:r>
        <w:separator/>
      </w:r>
    </w:p>
  </w:footnote>
  <w:footnote w:type="continuationSeparator" w:id="0">
    <w:p w:rsidR="00963BE7" w:rsidRDefault="00963BE7" w:rsidP="008131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BE7" w:rsidRDefault="00963BE7">
    <w:pPr>
      <w:pStyle w:val="Header"/>
    </w:pPr>
    <w:r>
      <w:tab/>
    </w:r>
    <w:r>
      <w:tab/>
      <w:t>Thursday, November-03-11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706E9"/>
    <w:multiLevelType w:val="hybridMultilevel"/>
    <w:tmpl w:val="A1AEF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3669B7"/>
    <w:multiLevelType w:val="hybridMultilevel"/>
    <w:tmpl w:val="C2D279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7E7852"/>
    <w:multiLevelType w:val="hybridMultilevel"/>
    <w:tmpl w:val="7B84FBDC"/>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3">
    <w:nsid w:val="136367C6"/>
    <w:multiLevelType w:val="hybridMultilevel"/>
    <w:tmpl w:val="A6DCCF0A"/>
    <w:lvl w:ilvl="0" w:tplc="10090001">
      <w:start w:val="1"/>
      <w:numFmt w:val="bullet"/>
      <w:lvlText w:val=""/>
      <w:lvlJc w:val="left"/>
      <w:pPr>
        <w:ind w:left="776" w:hanging="360"/>
      </w:pPr>
      <w:rPr>
        <w:rFonts w:ascii="Symbol" w:hAnsi="Symbol" w:hint="default"/>
      </w:rPr>
    </w:lvl>
    <w:lvl w:ilvl="1" w:tplc="10090003">
      <w:start w:val="1"/>
      <w:numFmt w:val="bullet"/>
      <w:lvlText w:val="o"/>
      <w:lvlJc w:val="left"/>
      <w:pPr>
        <w:ind w:left="1496" w:hanging="360"/>
      </w:pPr>
      <w:rPr>
        <w:rFonts w:ascii="Courier New" w:hAnsi="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4">
    <w:nsid w:val="15A22D75"/>
    <w:multiLevelType w:val="hybridMultilevel"/>
    <w:tmpl w:val="3DE042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CD1863"/>
    <w:multiLevelType w:val="hybridMultilevel"/>
    <w:tmpl w:val="A0B4BA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7071D4"/>
    <w:multiLevelType w:val="hybridMultilevel"/>
    <w:tmpl w:val="61380C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D7834D8"/>
    <w:multiLevelType w:val="hybridMultilevel"/>
    <w:tmpl w:val="5EE04CB8"/>
    <w:lvl w:ilvl="0" w:tplc="1009000F">
      <w:start w:val="1"/>
      <w:numFmt w:val="decimal"/>
      <w:lvlText w:val="%1."/>
      <w:lvlJc w:val="left"/>
      <w:pPr>
        <w:ind w:left="720" w:hanging="360"/>
      </w:pPr>
      <w:rPr>
        <w:rFonts w:cs="Times New Roman" w:hint="default"/>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8">
    <w:nsid w:val="21B66D5B"/>
    <w:multiLevelType w:val="hybridMultilevel"/>
    <w:tmpl w:val="25CAF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7B7B5B"/>
    <w:multiLevelType w:val="hybridMultilevel"/>
    <w:tmpl w:val="65025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AD1054"/>
    <w:multiLevelType w:val="hybridMultilevel"/>
    <w:tmpl w:val="50C27C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243F4B"/>
    <w:multiLevelType w:val="hybridMultilevel"/>
    <w:tmpl w:val="C30054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3C38D4"/>
    <w:multiLevelType w:val="hybridMultilevel"/>
    <w:tmpl w:val="BE3A4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2B05069"/>
    <w:multiLevelType w:val="hybridMultilevel"/>
    <w:tmpl w:val="1D0A72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721377B"/>
    <w:multiLevelType w:val="hybridMultilevel"/>
    <w:tmpl w:val="5EE61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CAA0E81"/>
    <w:multiLevelType w:val="hybridMultilevel"/>
    <w:tmpl w:val="3C867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05968F2"/>
    <w:multiLevelType w:val="hybridMultilevel"/>
    <w:tmpl w:val="AEE4DE88"/>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hint="default"/>
      </w:rPr>
    </w:lvl>
    <w:lvl w:ilvl="2" w:tplc="10090005">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7">
    <w:nsid w:val="478459AE"/>
    <w:multiLevelType w:val="hybridMultilevel"/>
    <w:tmpl w:val="38C664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DBB44B5"/>
    <w:multiLevelType w:val="hybridMultilevel"/>
    <w:tmpl w:val="1DCEAD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232118F"/>
    <w:multiLevelType w:val="hybridMultilevel"/>
    <w:tmpl w:val="A20C41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2A371AE"/>
    <w:multiLevelType w:val="hybridMultilevel"/>
    <w:tmpl w:val="E87A1A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91073DC"/>
    <w:multiLevelType w:val="hybridMultilevel"/>
    <w:tmpl w:val="47D8944E"/>
    <w:lvl w:ilvl="0" w:tplc="10090011">
      <w:start w:val="1"/>
      <w:numFmt w:val="decimal"/>
      <w:lvlText w:val="%1)"/>
      <w:lvlJc w:val="left"/>
      <w:pPr>
        <w:ind w:left="720" w:hanging="360"/>
      </w:pPr>
      <w:rPr>
        <w:rFonts w:cs="Times New Roman" w:hint="default"/>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2">
    <w:nsid w:val="5ACA5200"/>
    <w:multiLevelType w:val="hybridMultilevel"/>
    <w:tmpl w:val="21646B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7AC0951"/>
    <w:multiLevelType w:val="hybridMultilevel"/>
    <w:tmpl w:val="23FE21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8A72399"/>
    <w:multiLevelType w:val="hybridMultilevel"/>
    <w:tmpl w:val="D5A81F2C"/>
    <w:lvl w:ilvl="0" w:tplc="10090003">
      <w:start w:val="1"/>
      <w:numFmt w:val="bullet"/>
      <w:lvlText w:val="o"/>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C973A20"/>
    <w:multiLevelType w:val="hybridMultilevel"/>
    <w:tmpl w:val="4EA684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E2F49F0"/>
    <w:multiLevelType w:val="hybridMultilevel"/>
    <w:tmpl w:val="72B631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F647741"/>
    <w:multiLevelType w:val="hybridMultilevel"/>
    <w:tmpl w:val="70F4C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26"/>
  </w:num>
  <w:num w:numId="3">
    <w:abstractNumId w:val="8"/>
  </w:num>
  <w:num w:numId="4">
    <w:abstractNumId w:val="25"/>
  </w:num>
  <w:num w:numId="5">
    <w:abstractNumId w:val="10"/>
  </w:num>
  <w:num w:numId="6">
    <w:abstractNumId w:val="11"/>
  </w:num>
  <w:num w:numId="7">
    <w:abstractNumId w:val="3"/>
  </w:num>
  <w:num w:numId="8">
    <w:abstractNumId w:val="13"/>
  </w:num>
  <w:num w:numId="9">
    <w:abstractNumId w:val="20"/>
  </w:num>
  <w:num w:numId="10">
    <w:abstractNumId w:val="22"/>
  </w:num>
  <w:num w:numId="11">
    <w:abstractNumId w:val="18"/>
  </w:num>
  <w:num w:numId="12">
    <w:abstractNumId w:val="2"/>
  </w:num>
  <w:num w:numId="13">
    <w:abstractNumId w:val="16"/>
  </w:num>
  <w:num w:numId="14">
    <w:abstractNumId w:val="5"/>
  </w:num>
  <w:num w:numId="15">
    <w:abstractNumId w:val="1"/>
  </w:num>
  <w:num w:numId="16">
    <w:abstractNumId w:val="6"/>
  </w:num>
  <w:num w:numId="17">
    <w:abstractNumId w:val="27"/>
  </w:num>
  <w:num w:numId="18">
    <w:abstractNumId w:val="15"/>
  </w:num>
  <w:num w:numId="19">
    <w:abstractNumId w:val="4"/>
  </w:num>
  <w:num w:numId="20">
    <w:abstractNumId w:val="21"/>
  </w:num>
  <w:num w:numId="21">
    <w:abstractNumId w:val="7"/>
  </w:num>
  <w:num w:numId="22">
    <w:abstractNumId w:val="19"/>
  </w:num>
  <w:num w:numId="23">
    <w:abstractNumId w:val="24"/>
  </w:num>
  <w:num w:numId="24">
    <w:abstractNumId w:val="9"/>
  </w:num>
  <w:num w:numId="25">
    <w:abstractNumId w:val="12"/>
  </w:num>
  <w:num w:numId="26">
    <w:abstractNumId w:val="0"/>
  </w:num>
  <w:num w:numId="27">
    <w:abstractNumId w:val="23"/>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164"/>
    <w:rsid w:val="00021CC2"/>
    <w:rsid w:val="00034A75"/>
    <w:rsid w:val="000C6A01"/>
    <w:rsid w:val="000E62DF"/>
    <w:rsid w:val="00136C53"/>
    <w:rsid w:val="001806A1"/>
    <w:rsid w:val="001B301C"/>
    <w:rsid w:val="00200C31"/>
    <w:rsid w:val="002352D1"/>
    <w:rsid w:val="002D6728"/>
    <w:rsid w:val="003A13BB"/>
    <w:rsid w:val="003E4AF7"/>
    <w:rsid w:val="00466D49"/>
    <w:rsid w:val="004A27E3"/>
    <w:rsid w:val="005B207B"/>
    <w:rsid w:val="006003BA"/>
    <w:rsid w:val="00667F10"/>
    <w:rsid w:val="006C577B"/>
    <w:rsid w:val="006E1BAC"/>
    <w:rsid w:val="006E407B"/>
    <w:rsid w:val="0070246F"/>
    <w:rsid w:val="0074230C"/>
    <w:rsid w:val="00756817"/>
    <w:rsid w:val="00776978"/>
    <w:rsid w:val="007C6C13"/>
    <w:rsid w:val="008034F9"/>
    <w:rsid w:val="00811D2C"/>
    <w:rsid w:val="00813164"/>
    <w:rsid w:val="0083338D"/>
    <w:rsid w:val="00855C29"/>
    <w:rsid w:val="00873E7F"/>
    <w:rsid w:val="008C1EC0"/>
    <w:rsid w:val="00910683"/>
    <w:rsid w:val="0092450E"/>
    <w:rsid w:val="00963BE7"/>
    <w:rsid w:val="00974C95"/>
    <w:rsid w:val="009A717F"/>
    <w:rsid w:val="009C38A7"/>
    <w:rsid w:val="009E0F2F"/>
    <w:rsid w:val="009E72F5"/>
    <w:rsid w:val="00A05B0D"/>
    <w:rsid w:val="00AC21E0"/>
    <w:rsid w:val="00AC3C12"/>
    <w:rsid w:val="00B14F75"/>
    <w:rsid w:val="00B206E8"/>
    <w:rsid w:val="00C00CB6"/>
    <w:rsid w:val="00C26D86"/>
    <w:rsid w:val="00CB4AC5"/>
    <w:rsid w:val="00D43AE7"/>
    <w:rsid w:val="00D46515"/>
    <w:rsid w:val="00DC4F46"/>
    <w:rsid w:val="00DC6160"/>
    <w:rsid w:val="00E05D6E"/>
    <w:rsid w:val="00EA32D2"/>
    <w:rsid w:val="00F201F0"/>
    <w:rsid w:val="00FC1DCE"/>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07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1316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13164"/>
    <w:rPr>
      <w:rFonts w:cs="Times New Roman"/>
    </w:rPr>
  </w:style>
  <w:style w:type="paragraph" w:styleId="Footer">
    <w:name w:val="footer"/>
    <w:basedOn w:val="Normal"/>
    <w:link w:val="FooterChar"/>
    <w:uiPriority w:val="99"/>
    <w:rsid w:val="0081316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13164"/>
    <w:rPr>
      <w:rFonts w:cs="Times New Roman"/>
    </w:rPr>
  </w:style>
  <w:style w:type="paragraph" w:styleId="ListParagraph">
    <w:name w:val="List Paragraph"/>
    <w:basedOn w:val="Normal"/>
    <w:uiPriority w:val="99"/>
    <w:qFormat/>
    <w:rsid w:val="0081316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12</Pages>
  <Words>3440</Words>
  <Characters>19613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Levels of Mens Rea:</dc:title>
  <dc:subject/>
  <dc:creator>Taylor</dc:creator>
  <cp:keywords/>
  <dc:description/>
  <cp:lastModifiedBy>Adam</cp:lastModifiedBy>
  <cp:revision>2</cp:revision>
  <dcterms:created xsi:type="dcterms:W3CDTF">2012-12-12T18:13:00Z</dcterms:created>
  <dcterms:modified xsi:type="dcterms:W3CDTF">2012-12-12T18:13:00Z</dcterms:modified>
</cp:coreProperties>
</file>