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ink/ink495.xml" ContentType="application/inkml+xml"/>
  <Override PartName="/word/ink/ink496.xml" ContentType="application/inkml+xml"/>
  <Override PartName="/word/ink/ink497.xml" ContentType="application/inkml+xml"/>
  <Override PartName="/word/ink/ink498.xml" ContentType="application/inkml+xml"/>
  <Override PartName="/word/ink/ink499.xml" ContentType="application/inkml+xml"/>
  <Override PartName="/word/ink/ink500.xml" ContentType="application/inkml+xml"/>
  <Override PartName="/word/ink/ink501.xml" ContentType="application/inkml+xml"/>
  <Override PartName="/word/ink/ink502.xml" ContentType="application/inkml+xml"/>
  <Override PartName="/word/ink/ink503.xml" ContentType="application/inkml+xml"/>
  <Override PartName="/word/ink/ink504.xml" ContentType="application/inkml+xml"/>
  <Override PartName="/word/ink/ink505.xml" ContentType="application/inkml+xml"/>
  <Override PartName="/word/ink/ink506.xml" ContentType="application/inkml+xml"/>
  <Override PartName="/word/ink/ink507.xml" ContentType="application/inkml+xml"/>
  <Override PartName="/word/ink/ink508.xml" ContentType="application/inkml+xml"/>
  <Override PartName="/word/ink/ink509.xml" ContentType="application/inkml+xml"/>
  <Override PartName="/word/ink/ink510.xml" ContentType="application/inkml+xml"/>
  <Override PartName="/word/ink/ink511.xml" ContentType="application/inkml+xml"/>
  <Override PartName="/word/ink/ink512.xml" ContentType="application/inkml+xml"/>
  <Override PartName="/word/ink/ink513.xml" ContentType="application/inkml+xml"/>
  <Override PartName="/word/ink/ink514.xml" ContentType="application/inkml+xml"/>
  <Override PartName="/word/ink/ink515.xml" ContentType="application/inkml+xml"/>
  <Override PartName="/word/ink/ink516.xml" ContentType="application/inkml+xml"/>
  <Override PartName="/word/ink/ink517.xml" ContentType="application/inkml+xml"/>
  <Override PartName="/word/ink/ink518.xml" ContentType="application/inkml+xml"/>
  <Override PartName="/word/ink/ink519.xml" ContentType="application/inkml+xml"/>
  <Override PartName="/word/ink/ink520.xml" ContentType="application/inkml+xml"/>
  <Override PartName="/word/ink/ink521.xml" ContentType="application/inkml+xml"/>
  <Override PartName="/word/ink/ink522.xml" ContentType="application/inkml+xml"/>
  <Override PartName="/word/ink/ink523.xml" ContentType="application/inkml+xml"/>
  <Override PartName="/word/ink/ink524.xml" ContentType="application/inkml+xml"/>
  <Override PartName="/word/ink/ink525.xml" ContentType="application/inkml+xml"/>
  <Override PartName="/word/ink/ink526.xml" ContentType="application/inkml+xml"/>
  <Override PartName="/word/ink/ink527.xml" ContentType="application/inkml+xml"/>
  <Override PartName="/word/ink/ink528.xml" ContentType="application/inkml+xml"/>
  <Override PartName="/word/ink/ink529.xml" ContentType="application/inkml+xml"/>
  <Override PartName="/word/ink/ink530.xml" ContentType="application/inkml+xml"/>
  <Override PartName="/word/ink/ink531.xml" ContentType="application/inkml+xml"/>
  <Override PartName="/word/ink/ink532.xml" ContentType="application/inkml+xml"/>
  <Override PartName="/word/ink/ink533.xml" ContentType="application/inkml+xml"/>
  <Override PartName="/word/ink/ink534.xml" ContentType="application/inkml+xml"/>
  <Override PartName="/word/ink/ink535.xml" ContentType="application/inkml+xml"/>
  <Override PartName="/word/ink/ink536.xml" ContentType="application/inkml+xml"/>
  <Override PartName="/word/ink/ink537.xml" ContentType="application/inkml+xml"/>
  <Override PartName="/word/ink/ink538.xml" ContentType="application/inkml+xml"/>
  <Override PartName="/word/ink/ink539.xml" ContentType="application/inkml+xml"/>
  <Override PartName="/word/ink/ink540.xml" ContentType="application/inkml+xml"/>
  <Override PartName="/word/ink/ink541.xml" ContentType="application/inkml+xml"/>
  <Override PartName="/word/ink/ink542.xml" ContentType="application/inkml+xml"/>
  <Override PartName="/word/ink/ink543.xml" ContentType="application/inkml+xml"/>
  <Override PartName="/word/ink/ink544.xml" ContentType="application/inkml+xml"/>
  <Override PartName="/word/ink/ink545.xml" ContentType="application/inkml+xml"/>
  <Override PartName="/word/ink/ink546.xml" ContentType="application/inkml+xml"/>
  <Override PartName="/word/ink/ink547.xml" ContentType="application/inkml+xml"/>
  <Override PartName="/word/ink/ink548.xml" ContentType="application/inkml+xml"/>
  <Override PartName="/word/ink/ink549.xml" ContentType="application/inkml+xml"/>
  <Override PartName="/word/ink/ink550.xml" ContentType="application/inkml+xml"/>
  <Override PartName="/word/ink/ink551.xml" ContentType="application/inkml+xml"/>
  <Override PartName="/word/ink/ink552.xml" ContentType="application/inkml+xml"/>
  <Override PartName="/word/ink/ink553.xml" ContentType="application/inkml+xml"/>
  <Override PartName="/word/ink/ink554.xml" ContentType="application/inkml+xml"/>
  <Override PartName="/word/ink/ink555.xml" ContentType="application/inkml+xml"/>
  <Override PartName="/word/ink/ink556.xml" ContentType="application/inkml+xml"/>
  <Override PartName="/word/ink/ink557.xml" ContentType="application/inkml+xml"/>
  <Override PartName="/word/ink/ink558.xml" ContentType="application/inkml+xml"/>
  <Override PartName="/word/ink/ink559.xml" ContentType="application/inkml+xml"/>
  <Override PartName="/word/ink/ink560.xml" ContentType="application/inkml+xml"/>
  <Override PartName="/word/ink/ink561.xml" ContentType="application/inkml+xml"/>
  <Override PartName="/word/ink/ink562.xml" ContentType="application/inkml+xml"/>
  <Override PartName="/word/ink/ink563.xml" ContentType="application/inkml+xml"/>
  <Override PartName="/word/ink/ink564.xml" ContentType="application/inkml+xml"/>
  <Override PartName="/word/ink/ink565.xml" ContentType="application/inkml+xml"/>
  <Override PartName="/word/ink/ink566.xml" ContentType="application/inkml+xml"/>
  <Override PartName="/word/ink/ink567.xml" ContentType="application/inkml+xml"/>
  <Override PartName="/word/ink/ink568.xml" ContentType="application/inkml+xml"/>
  <Override PartName="/word/ink/ink569.xml" ContentType="application/inkml+xml"/>
  <Override PartName="/word/ink/ink570.xml" ContentType="application/inkml+xml"/>
  <Override PartName="/word/ink/ink571.xml" ContentType="application/inkml+xml"/>
  <Override PartName="/word/ink/ink572.xml" ContentType="application/inkml+xml"/>
  <Override PartName="/word/ink/ink573.xml" ContentType="application/inkml+xml"/>
  <Override PartName="/word/ink/ink574.xml" ContentType="application/inkml+xml"/>
  <Override PartName="/word/ink/ink575.xml" ContentType="application/inkml+xml"/>
  <Override PartName="/word/ink/ink576.xml" ContentType="application/inkml+xml"/>
  <Override PartName="/word/ink/ink577.xml" ContentType="application/inkml+xml"/>
  <Override PartName="/word/ink/ink578.xml" ContentType="application/inkml+xml"/>
  <Override PartName="/word/ink/ink579.xml" ContentType="application/inkml+xml"/>
  <Override PartName="/word/ink/ink580.xml" ContentType="application/inkml+xml"/>
  <Override PartName="/word/ink/ink581.xml" ContentType="application/inkml+xml"/>
  <Override PartName="/word/ink/ink582.xml" ContentType="application/inkml+xml"/>
  <Override PartName="/word/ink/ink583.xml" ContentType="application/inkml+xml"/>
  <Override PartName="/word/ink/ink584.xml" ContentType="application/inkml+xml"/>
  <Override PartName="/word/ink/ink585.xml" ContentType="application/inkml+xml"/>
  <Override PartName="/word/ink/ink586.xml" ContentType="application/inkml+xml"/>
  <Override PartName="/word/ink/ink587.xml" ContentType="application/inkml+xml"/>
  <Override PartName="/word/ink/ink588.xml" ContentType="application/inkml+xml"/>
  <Override PartName="/word/ink/ink589.xml" ContentType="application/inkml+xml"/>
  <Override PartName="/word/ink/ink590.xml" ContentType="application/inkml+xml"/>
  <Override PartName="/word/ink/ink591.xml" ContentType="application/inkml+xml"/>
  <Override PartName="/word/ink/ink592.xml" ContentType="application/inkml+xml"/>
  <Override PartName="/word/ink/ink593.xml" ContentType="application/inkml+xml"/>
  <Override PartName="/word/ink/ink594.xml" ContentType="application/inkml+xml"/>
  <Override PartName="/word/ink/ink595.xml" ContentType="application/inkml+xml"/>
  <Override PartName="/word/ink/ink596.xml" ContentType="application/inkml+xml"/>
  <Override PartName="/word/ink/ink597.xml" ContentType="application/inkml+xml"/>
  <Override PartName="/word/ink/ink598.xml" ContentType="application/inkml+xml"/>
  <Override PartName="/word/ink/ink599.xml" ContentType="application/inkml+xml"/>
  <Override PartName="/word/ink/ink600.xml" ContentType="application/inkml+xml"/>
  <Override PartName="/word/ink/ink601.xml" ContentType="application/inkml+xml"/>
  <Override PartName="/word/ink/ink602.xml" ContentType="application/inkml+xml"/>
  <Override PartName="/word/ink/ink603.xml" ContentType="application/inkml+xml"/>
  <Override PartName="/word/ink/ink604.xml" ContentType="application/inkml+xml"/>
  <Override PartName="/word/ink/ink605.xml" ContentType="application/inkml+xml"/>
  <Override PartName="/word/ink/ink606.xml" ContentType="application/inkml+xml"/>
  <Override PartName="/word/ink/ink607.xml" ContentType="application/inkml+xml"/>
  <Override PartName="/word/ink/ink608.xml" ContentType="application/inkml+xml"/>
  <Override PartName="/word/ink/ink609.xml" ContentType="application/inkml+xml"/>
  <Override PartName="/word/ink/ink610.xml" ContentType="application/inkml+xml"/>
  <Override PartName="/word/ink/ink611.xml" ContentType="application/inkml+xml"/>
  <Override PartName="/word/ink/ink612.xml" ContentType="application/inkml+xml"/>
  <Override PartName="/word/ink/ink613.xml" ContentType="application/inkml+xml"/>
  <Override PartName="/word/ink/ink614.xml" ContentType="application/inkml+xml"/>
  <Override PartName="/word/ink/ink615.xml" ContentType="application/inkml+xml"/>
  <Override PartName="/word/ink/ink616.xml" ContentType="application/inkml+xml"/>
  <Override PartName="/word/ink/ink617.xml" ContentType="application/inkml+xml"/>
  <Override PartName="/word/ink/ink618.xml" ContentType="application/inkml+xml"/>
  <Override PartName="/word/ink/ink619.xml" ContentType="application/inkml+xml"/>
  <Override PartName="/word/ink/ink620.xml" ContentType="application/inkml+xml"/>
  <Override PartName="/word/ink/ink621.xml" ContentType="application/inkml+xml"/>
  <Override PartName="/word/ink/ink622.xml" ContentType="application/inkml+xml"/>
  <Override PartName="/word/ink/ink623.xml" ContentType="application/inkml+xml"/>
  <Override PartName="/word/ink/ink624.xml" ContentType="application/inkml+xml"/>
  <Override PartName="/word/ink/ink625.xml" ContentType="application/inkml+xml"/>
  <Override PartName="/word/ink/ink626.xml" ContentType="application/inkml+xml"/>
  <Override PartName="/word/ink/ink627.xml" ContentType="application/inkml+xml"/>
  <Override PartName="/word/ink/ink628.xml" ContentType="application/inkml+xml"/>
  <Override PartName="/word/ink/ink629.xml" ContentType="application/inkml+xml"/>
  <Override PartName="/word/ink/ink630.xml" ContentType="application/inkml+xml"/>
  <Override PartName="/word/ink/ink631.xml" ContentType="application/inkml+xml"/>
  <Override PartName="/word/ink/ink632.xml" ContentType="application/inkml+xml"/>
  <Override PartName="/word/ink/ink633.xml" ContentType="application/inkml+xml"/>
  <Override PartName="/word/ink/ink634.xml" ContentType="application/inkml+xml"/>
  <Override PartName="/word/ink/ink635.xml" ContentType="application/inkml+xml"/>
  <Override PartName="/word/ink/ink636.xml" ContentType="application/inkml+xml"/>
  <Override PartName="/word/ink/ink637.xml" ContentType="application/inkml+xml"/>
  <Override PartName="/word/ink/ink638.xml" ContentType="application/inkml+xml"/>
  <Override PartName="/word/ink/ink639.xml" ContentType="application/inkml+xml"/>
  <Override PartName="/word/ink/ink640.xml" ContentType="application/inkml+xml"/>
  <Override PartName="/word/ink/ink641.xml" ContentType="application/inkml+xml"/>
  <Override PartName="/word/ink/ink642.xml" ContentType="application/inkml+xml"/>
  <Override PartName="/word/ink/ink643.xml" ContentType="application/inkml+xml"/>
  <Override PartName="/word/ink/ink644.xml" ContentType="application/inkml+xml"/>
  <Override PartName="/word/ink/ink645.xml" ContentType="application/inkml+xml"/>
  <Override PartName="/word/ink/ink646.xml" ContentType="application/inkml+xml"/>
  <Override PartName="/word/ink/ink647.xml" ContentType="application/inkml+xml"/>
  <Override PartName="/word/ink/ink648.xml" ContentType="application/inkml+xml"/>
  <Override PartName="/word/ink/ink649.xml" ContentType="application/inkml+xml"/>
  <Override PartName="/word/ink/ink650.xml" ContentType="application/inkml+xml"/>
  <Override PartName="/word/ink/ink651.xml" ContentType="application/inkml+xml"/>
  <Override PartName="/word/ink/ink652.xml" ContentType="application/inkml+xml"/>
  <Override PartName="/word/ink/ink653.xml" ContentType="application/inkml+xml"/>
  <Override PartName="/word/ink/ink654.xml" ContentType="application/inkml+xml"/>
  <Override PartName="/word/ink/ink655.xml" ContentType="application/inkml+xml"/>
  <Override PartName="/word/ink/ink656.xml" ContentType="application/inkml+xml"/>
  <Override PartName="/word/ink/ink657.xml" ContentType="application/inkml+xml"/>
  <Override PartName="/word/ink/ink658.xml" ContentType="application/inkml+xml"/>
  <Override PartName="/word/ink/ink659.xml" ContentType="application/inkml+xml"/>
  <Override PartName="/word/ink/ink660.xml" ContentType="application/inkml+xml"/>
  <Override PartName="/word/ink/ink661.xml" ContentType="application/inkml+xml"/>
  <Override PartName="/word/ink/ink662.xml" ContentType="application/inkml+xml"/>
  <Override PartName="/word/ink/ink663.xml" ContentType="application/inkml+xml"/>
  <Override PartName="/word/ink/ink664.xml" ContentType="application/inkml+xml"/>
  <Override PartName="/word/ink/ink665.xml" ContentType="application/inkml+xml"/>
  <Override PartName="/word/ink/ink666.xml" ContentType="application/inkml+xml"/>
  <Override PartName="/word/ink/ink667.xml" ContentType="application/inkml+xml"/>
  <Override PartName="/word/ink/ink668.xml" ContentType="application/inkml+xml"/>
  <Override PartName="/word/ink/ink669.xml" ContentType="application/inkml+xml"/>
  <Override PartName="/word/ink/ink670.xml" ContentType="application/inkml+xml"/>
  <Override PartName="/word/ink/ink671.xml" ContentType="application/inkml+xml"/>
  <Override PartName="/word/ink/ink672.xml" ContentType="application/inkml+xml"/>
  <Override PartName="/word/ink/ink673.xml" ContentType="application/inkml+xml"/>
  <Override PartName="/word/ink/ink674.xml" ContentType="application/inkml+xml"/>
  <Override PartName="/word/ink/ink675.xml" ContentType="application/inkml+xml"/>
  <Override PartName="/word/ink/ink676.xml" ContentType="application/inkml+xml"/>
  <Override PartName="/word/ink/ink677.xml" ContentType="application/inkml+xml"/>
  <Override PartName="/word/ink/ink678.xml" ContentType="application/inkml+xml"/>
  <Override PartName="/word/ink/ink679.xml" ContentType="application/inkml+xml"/>
  <Override PartName="/word/ink/ink680.xml" ContentType="application/inkml+xml"/>
  <Override PartName="/word/ink/ink681.xml" ContentType="application/inkml+xml"/>
  <Override PartName="/word/ink/ink682.xml" ContentType="application/inkml+xml"/>
  <Override PartName="/word/ink/ink683.xml" ContentType="application/inkml+xml"/>
  <Override PartName="/word/ink/ink684.xml" ContentType="application/inkml+xml"/>
  <Override PartName="/word/ink/ink685.xml" ContentType="application/inkml+xml"/>
  <Override PartName="/word/ink/ink686.xml" ContentType="application/inkml+xml"/>
  <Override PartName="/word/ink/ink687.xml" ContentType="application/inkml+xml"/>
  <Override PartName="/word/ink/ink688.xml" ContentType="application/inkml+xml"/>
  <Override PartName="/word/ink/ink689.xml" ContentType="application/inkml+xml"/>
  <Override PartName="/word/ink/ink690.xml" ContentType="application/inkml+xml"/>
  <Override PartName="/word/ink/ink691.xml" ContentType="application/inkml+xml"/>
  <Override PartName="/word/ink/ink692.xml" ContentType="application/inkml+xml"/>
  <Override PartName="/word/ink/ink693.xml" ContentType="application/inkml+xml"/>
  <Override PartName="/word/ink/ink694.xml" ContentType="application/inkml+xml"/>
  <Override PartName="/word/ink/ink695.xml" ContentType="application/inkml+xml"/>
  <Override PartName="/word/ink/ink696.xml" ContentType="application/inkml+xml"/>
  <Override PartName="/word/ink/ink697.xml" ContentType="application/inkml+xml"/>
  <Override PartName="/word/ink/ink698.xml" ContentType="application/inkml+xml"/>
  <Override PartName="/word/ink/ink699.xml" ContentType="application/inkml+xml"/>
  <Override PartName="/word/ink/ink700.xml" ContentType="application/inkml+xml"/>
  <Override PartName="/word/ink/ink701.xml" ContentType="application/inkml+xml"/>
  <Override PartName="/word/ink/ink702.xml" ContentType="application/inkml+xml"/>
  <Override PartName="/word/ink/ink703.xml" ContentType="application/inkml+xml"/>
  <Override PartName="/word/ink/ink704.xml" ContentType="application/inkml+xml"/>
  <Override PartName="/word/ink/ink705.xml" ContentType="application/inkml+xml"/>
  <Override PartName="/word/ink/ink706.xml" ContentType="application/inkml+xml"/>
  <Override PartName="/word/ink/ink707.xml" ContentType="application/inkml+xml"/>
  <Override PartName="/word/ink/ink708.xml" ContentType="application/inkml+xml"/>
  <Override PartName="/word/ink/ink709.xml" ContentType="application/inkml+xml"/>
  <Override PartName="/word/ink/ink710.xml" ContentType="application/inkml+xml"/>
  <Override PartName="/word/ink/ink711.xml" ContentType="application/inkml+xml"/>
  <Override PartName="/word/ink/ink712.xml" ContentType="application/inkml+xml"/>
  <Override PartName="/word/ink/ink713.xml" ContentType="application/inkml+xml"/>
  <Override PartName="/word/ink/ink714.xml" ContentType="application/inkml+xml"/>
  <Override PartName="/word/ink/ink715.xml" ContentType="application/inkml+xml"/>
  <Override PartName="/word/ink/ink716.xml" ContentType="application/inkml+xml"/>
  <Override PartName="/word/ink/ink717.xml" ContentType="application/inkml+xml"/>
  <Override PartName="/word/ink/ink718.xml" ContentType="application/inkml+xml"/>
  <Override PartName="/word/ink/ink719.xml" ContentType="application/inkml+xml"/>
  <Override PartName="/word/ink/ink720.xml" ContentType="application/inkml+xml"/>
  <Override PartName="/word/ink/ink721.xml" ContentType="application/inkml+xml"/>
  <Override PartName="/word/ink/ink722.xml" ContentType="application/inkml+xml"/>
  <Override PartName="/word/ink/ink723.xml" ContentType="application/inkml+xml"/>
  <Override PartName="/word/ink/ink724.xml" ContentType="application/inkml+xml"/>
  <Override PartName="/word/ink/ink725.xml" ContentType="application/inkml+xml"/>
  <Override PartName="/word/ink/ink726.xml" ContentType="application/inkml+xml"/>
  <Override PartName="/word/ink/ink727.xml" ContentType="application/inkml+xml"/>
  <Override PartName="/word/ink/ink728.xml" ContentType="application/inkml+xml"/>
  <Override PartName="/word/ink/ink729.xml" ContentType="application/inkml+xml"/>
  <Override PartName="/word/ink/ink730.xml" ContentType="application/inkml+xml"/>
  <Override PartName="/word/ink/ink731.xml" ContentType="application/inkml+xml"/>
  <Override PartName="/word/ink/ink73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88964" w14:textId="3773286C" w:rsidR="00FD5210" w:rsidRPr="000F1FEF" w:rsidRDefault="00E77AE8" w:rsidP="00DB3EBE">
      <w:pPr>
        <w:rPr>
          <w:rFonts w:cstheme="minorHAnsi"/>
          <w:b/>
          <w:bCs/>
          <w:sz w:val="28"/>
          <w:szCs w:val="28"/>
          <w:lang w:val="en-CA"/>
        </w:rPr>
      </w:pPr>
      <w:r w:rsidRPr="000F1FEF">
        <w:rPr>
          <w:rFonts w:cstheme="minorHAnsi"/>
          <w:b/>
          <w:bCs/>
          <w:sz w:val="28"/>
          <w:szCs w:val="28"/>
          <w:lang w:val="en-CA"/>
        </w:rPr>
        <w:t xml:space="preserve">ECON </w:t>
      </w:r>
      <w:proofErr w:type="gramStart"/>
      <w:r w:rsidR="00CA4862" w:rsidRPr="000F1FEF">
        <w:rPr>
          <w:rFonts w:cstheme="minorHAnsi"/>
          <w:b/>
          <w:bCs/>
          <w:sz w:val="28"/>
          <w:szCs w:val="28"/>
          <w:lang w:val="en-CA"/>
        </w:rPr>
        <w:t>2117</w:t>
      </w:r>
      <w:r w:rsidRPr="000F1FEF">
        <w:rPr>
          <w:rFonts w:cstheme="minorHAnsi"/>
          <w:b/>
          <w:bCs/>
          <w:sz w:val="28"/>
          <w:szCs w:val="28"/>
          <w:lang w:val="en-CA"/>
        </w:rPr>
        <w:t> :</w:t>
      </w:r>
      <w:proofErr w:type="gramEnd"/>
      <w:r w:rsidRPr="000F1FEF">
        <w:rPr>
          <w:rFonts w:cstheme="minorHAnsi"/>
          <w:b/>
          <w:bCs/>
          <w:sz w:val="28"/>
          <w:szCs w:val="28"/>
          <w:lang w:val="en-CA"/>
        </w:rPr>
        <w:t xml:space="preserve"> </w:t>
      </w:r>
      <w:r w:rsidR="00CA4862" w:rsidRPr="000F1FEF">
        <w:rPr>
          <w:rFonts w:cstheme="minorHAnsi"/>
          <w:b/>
          <w:bCs/>
          <w:sz w:val="28"/>
          <w:szCs w:val="28"/>
          <w:lang w:val="en-CA"/>
        </w:rPr>
        <w:t>Introduction to Development Economics</w:t>
      </w:r>
    </w:p>
    <w:p w14:paraId="6ACB8FB3" w14:textId="534A896B" w:rsidR="00E77AE8" w:rsidRPr="000F1FEF" w:rsidRDefault="00E77AE8" w:rsidP="00DB3EBE">
      <w:pPr>
        <w:rPr>
          <w:rFonts w:cstheme="minorHAnsi"/>
          <w:b/>
          <w:bCs/>
          <w:lang w:val="en-CA"/>
        </w:rPr>
      </w:pPr>
    </w:p>
    <w:p w14:paraId="1FE37B02" w14:textId="2A50F507" w:rsidR="00B00DB8" w:rsidRDefault="00B3056F">
      <w:pPr>
        <w:pStyle w:val="TOC1"/>
        <w:tabs>
          <w:tab w:val="right" w:pos="9350"/>
        </w:tabs>
        <w:rPr>
          <w:rFonts w:eastAsiaTheme="minorEastAsia" w:cstheme="minorBidi"/>
          <w:b w:val="0"/>
          <w:bCs w:val="0"/>
          <w:caps w:val="0"/>
          <w:noProof/>
          <w:sz w:val="24"/>
          <w:szCs w:val="24"/>
          <w:u w:val="none"/>
          <w:lang w:val="en-CA"/>
        </w:rPr>
      </w:pPr>
      <w:r w:rsidRPr="000F1FEF">
        <w:rPr>
          <w:b w:val="0"/>
          <w:bCs w:val="0"/>
          <w:lang w:val="en-CA"/>
        </w:rPr>
        <w:fldChar w:fldCharType="begin"/>
      </w:r>
      <w:r w:rsidRPr="000F1FEF">
        <w:rPr>
          <w:b w:val="0"/>
          <w:bCs w:val="0"/>
          <w:lang w:val="en-CA"/>
        </w:rPr>
        <w:instrText xml:space="preserve"> TOC \o "1-3" \h \z \u </w:instrText>
      </w:r>
      <w:r w:rsidRPr="000F1FEF">
        <w:rPr>
          <w:b w:val="0"/>
          <w:bCs w:val="0"/>
          <w:lang w:val="en-CA"/>
        </w:rPr>
        <w:fldChar w:fldCharType="separate"/>
      </w:r>
      <w:hyperlink w:anchor="_Toc89955736" w:history="1">
        <w:r w:rsidR="00B00DB8" w:rsidRPr="00D4533E">
          <w:rPr>
            <w:rStyle w:val="Hyperlink"/>
            <w:noProof/>
          </w:rPr>
          <w:t>Introduction – September 8th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_Toc89955736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4</w:t>
        </w:r>
        <w:r w:rsidR="00B00DB8">
          <w:rPr>
            <w:noProof/>
            <w:webHidden/>
          </w:rPr>
          <w:fldChar w:fldCharType="end"/>
        </w:r>
      </w:hyperlink>
    </w:p>
    <w:p w14:paraId="74F2C813" w14:textId="0936966B" w:rsidR="00B00DB8" w:rsidRDefault="00F10B11">
      <w:pPr>
        <w:pStyle w:val="TOC1"/>
        <w:tabs>
          <w:tab w:val="right" w:pos="9350"/>
        </w:tabs>
        <w:rPr>
          <w:rFonts w:eastAsiaTheme="minorEastAsia" w:cstheme="minorBidi"/>
          <w:b w:val="0"/>
          <w:bCs w:val="0"/>
          <w:caps w:val="0"/>
          <w:noProof/>
          <w:sz w:val="24"/>
          <w:szCs w:val="24"/>
          <w:u w:val="none"/>
          <w:lang w:val="en-CA"/>
        </w:rPr>
      </w:pPr>
      <w:hyperlink w:anchor="_Toc89955737" w:history="1">
        <w:r w:rsidR="00B00DB8" w:rsidRPr="00D4533E">
          <w:rPr>
            <w:rStyle w:val="Hyperlink"/>
            <w:noProof/>
          </w:rPr>
          <w:t>Introducing Economic Development – September 13</w:t>
        </w:r>
        <w:r w:rsidR="00B00DB8" w:rsidRPr="00D4533E">
          <w:rPr>
            <w:rStyle w:val="Hyperlink"/>
            <w:noProof/>
            <w:vertAlign w:val="superscript"/>
          </w:rPr>
          <w:t>th</w:t>
        </w:r>
        <w:r w:rsidR="00B00DB8" w:rsidRPr="00D4533E">
          <w:rPr>
            <w:rStyle w:val="Hyperlink"/>
            <w:noProof/>
          </w:rPr>
          <w:t xml:space="preserve"> &amp; September 15</w:t>
        </w:r>
        <w:r w:rsidR="00B00DB8" w:rsidRPr="00D4533E">
          <w:rPr>
            <w:rStyle w:val="Hyperlink"/>
            <w:noProof/>
            <w:vertAlign w:val="superscript"/>
          </w:rPr>
          <w:t>th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_Toc89955737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4</w:t>
        </w:r>
        <w:r w:rsidR="00B00DB8">
          <w:rPr>
            <w:noProof/>
            <w:webHidden/>
          </w:rPr>
          <w:fldChar w:fldCharType="end"/>
        </w:r>
      </w:hyperlink>
    </w:p>
    <w:p w14:paraId="20F284A1" w14:textId="516C2962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38" w:history="1">
        <w:r w:rsidR="00B00DB8" w:rsidRPr="00D4533E">
          <w:rPr>
            <w:rStyle w:val="Hyperlink"/>
            <w:noProof/>
          </w:rPr>
          <w:t>What is economic development?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_Toc89955738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4</w:t>
        </w:r>
        <w:r w:rsidR="00B00DB8">
          <w:rPr>
            <w:noProof/>
            <w:webHidden/>
          </w:rPr>
          <w:fldChar w:fldCharType="end"/>
        </w:r>
      </w:hyperlink>
    </w:p>
    <w:p w14:paraId="12D6D48E" w14:textId="0409F3F2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39" w:history="1">
        <w:r w:rsidR="00B00DB8" w:rsidRPr="00D4533E">
          <w:rPr>
            <w:rStyle w:val="Hyperlink"/>
            <w:noProof/>
          </w:rPr>
          <w:t>Strata of living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_Toc89955739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</w:t>
        </w:r>
        <w:r w:rsidR="00B00DB8">
          <w:rPr>
            <w:noProof/>
            <w:webHidden/>
          </w:rPr>
          <w:fldChar w:fldCharType="end"/>
        </w:r>
      </w:hyperlink>
    </w:p>
    <w:p w14:paraId="56A50AAD" w14:textId="28BE2CD2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40" w:history="1">
        <w:r w:rsidR="00B00DB8" w:rsidRPr="00D4533E">
          <w:rPr>
            <w:rStyle w:val="Hyperlink"/>
            <w:noProof/>
          </w:rPr>
          <w:t>What constitutes well-being?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_Toc89955740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</w:t>
        </w:r>
        <w:r w:rsidR="00B00DB8">
          <w:rPr>
            <w:noProof/>
            <w:webHidden/>
          </w:rPr>
          <w:fldChar w:fldCharType="end"/>
        </w:r>
      </w:hyperlink>
    </w:p>
    <w:p w14:paraId="14976671" w14:textId="25444579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41" w:history="1">
        <w:r w:rsidR="00B00DB8" w:rsidRPr="00D4533E">
          <w:rPr>
            <w:rStyle w:val="Hyperlink"/>
            <w:noProof/>
          </w:rPr>
          <w:t>Amartya Sen’s Capabilities Approach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_Toc89955741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7</w:t>
        </w:r>
        <w:r w:rsidR="00B00DB8">
          <w:rPr>
            <w:noProof/>
            <w:webHidden/>
          </w:rPr>
          <w:fldChar w:fldCharType="end"/>
        </w:r>
      </w:hyperlink>
    </w:p>
    <w:p w14:paraId="0F41BD7E" w14:textId="7C2335F7" w:rsidR="00B00DB8" w:rsidRDefault="00F10B11">
      <w:pPr>
        <w:pStyle w:val="TOC1"/>
        <w:tabs>
          <w:tab w:val="right" w:pos="9350"/>
        </w:tabs>
        <w:rPr>
          <w:rFonts w:eastAsiaTheme="minorEastAsia" w:cstheme="minorBidi"/>
          <w:b w:val="0"/>
          <w:bCs w:val="0"/>
          <w:caps w:val="0"/>
          <w:noProof/>
          <w:sz w:val="24"/>
          <w:szCs w:val="24"/>
          <w:u w:val="none"/>
          <w:lang w:val="en-CA"/>
        </w:rPr>
      </w:pPr>
      <w:hyperlink w:anchor="_Toc89955742" w:history="1">
        <w:r w:rsidR="00B00DB8" w:rsidRPr="00D4533E">
          <w:rPr>
            <w:rStyle w:val="Hyperlink"/>
            <w:noProof/>
          </w:rPr>
          <w:t>Comparative Economic Development – September 20</w:t>
        </w:r>
        <w:r w:rsidR="00B00DB8" w:rsidRPr="00D4533E">
          <w:rPr>
            <w:rStyle w:val="Hyperlink"/>
            <w:noProof/>
            <w:vertAlign w:val="superscript"/>
          </w:rPr>
          <w:t>th</w:t>
        </w:r>
        <w:r w:rsidR="00B00DB8" w:rsidRPr="00D4533E">
          <w:rPr>
            <w:rStyle w:val="Hyperlink"/>
            <w:noProof/>
          </w:rPr>
          <w:t xml:space="preserve"> &amp; 22</w:t>
        </w:r>
        <w:r w:rsidR="00B00DB8" w:rsidRPr="00D4533E">
          <w:rPr>
            <w:rStyle w:val="Hyperlink"/>
            <w:noProof/>
            <w:vertAlign w:val="superscript"/>
          </w:rPr>
          <w:t>nd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_Toc89955742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8</w:t>
        </w:r>
        <w:r w:rsidR="00B00DB8">
          <w:rPr>
            <w:noProof/>
            <w:webHidden/>
          </w:rPr>
          <w:fldChar w:fldCharType="end"/>
        </w:r>
      </w:hyperlink>
    </w:p>
    <w:p w14:paraId="680F4657" w14:textId="58BEAD8B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43" w:history="1">
        <w:r w:rsidR="00B00DB8" w:rsidRPr="00D4533E">
          <w:rPr>
            <w:rStyle w:val="Hyperlink"/>
            <w:noProof/>
          </w:rPr>
          <w:t>Indicators of Development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_Toc89955743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8</w:t>
        </w:r>
        <w:r w:rsidR="00B00DB8">
          <w:rPr>
            <w:noProof/>
            <w:webHidden/>
          </w:rPr>
          <w:fldChar w:fldCharType="end"/>
        </w:r>
      </w:hyperlink>
    </w:p>
    <w:p w14:paraId="2D0A60F5" w14:textId="0747D7D4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44" w:history="1">
        <w:r w:rsidR="00B00DB8" w:rsidRPr="00D4533E">
          <w:rPr>
            <w:rStyle w:val="Hyperlink"/>
            <w:noProof/>
          </w:rPr>
          <w:t>Gross National Income (GNI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_Toc89955744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8</w:t>
        </w:r>
        <w:r w:rsidR="00B00DB8">
          <w:rPr>
            <w:noProof/>
            <w:webHidden/>
          </w:rPr>
          <w:fldChar w:fldCharType="end"/>
        </w:r>
      </w:hyperlink>
    </w:p>
    <w:p w14:paraId="02365952" w14:textId="54BE6E4E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45" w:history="1">
        <w:r w:rsidR="00B00DB8" w:rsidRPr="00D4533E">
          <w:rPr>
            <w:rStyle w:val="Hyperlink"/>
            <w:noProof/>
          </w:rPr>
          <w:t>Power Purchasing Parity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_Toc89955745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9</w:t>
        </w:r>
        <w:r w:rsidR="00B00DB8">
          <w:rPr>
            <w:noProof/>
            <w:webHidden/>
          </w:rPr>
          <w:fldChar w:fldCharType="end"/>
        </w:r>
      </w:hyperlink>
    </w:p>
    <w:p w14:paraId="7A0D48BF" w14:textId="540F8195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46" w:history="1">
        <w:r w:rsidR="00B00DB8" w:rsidRPr="00D4533E">
          <w:rPr>
            <w:rStyle w:val="Hyperlink"/>
            <w:noProof/>
          </w:rPr>
          <w:t>Health and Education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_Toc89955746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9</w:t>
        </w:r>
        <w:r w:rsidR="00B00DB8">
          <w:rPr>
            <w:noProof/>
            <w:webHidden/>
          </w:rPr>
          <w:fldChar w:fldCharType="end"/>
        </w:r>
      </w:hyperlink>
    </w:p>
    <w:p w14:paraId="6AACBCCD" w14:textId="5B209AEE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47" w:history="1">
        <w:r w:rsidR="00B00DB8" w:rsidRPr="00D4533E">
          <w:rPr>
            <w:rStyle w:val="Hyperlink"/>
            <w:noProof/>
          </w:rPr>
          <w:t>The New Huma</w:t>
        </w:r>
        <w:r w:rsidR="00B00DB8" w:rsidRPr="00D4533E">
          <w:rPr>
            <w:rStyle w:val="Hyperlink"/>
            <w:noProof/>
          </w:rPr>
          <w:t>n</w:t>
        </w:r>
        <w:r w:rsidR="00B00DB8" w:rsidRPr="00D4533E">
          <w:rPr>
            <w:rStyle w:val="Hyperlink"/>
            <w:noProof/>
          </w:rPr>
          <w:t xml:space="preserve"> Development Index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_Toc89955747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9</w:t>
        </w:r>
        <w:r w:rsidR="00B00DB8">
          <w:rPr>
            <w:noProof/>
            <w:webHidden/>
          </w:rPr>
          <w:fldChar w:fldCharType="end"/>
        </w:r>
      </w:hyperlink>
    </w:p>
    <w:p w14:paraId="7FD3E726" w14:textId="37069701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48" w:history="1">
        <w:r w:rsidR="00B00DB8" w:rsidRPr="00D4533E">
          <w:rPr>
            <w:rStyle w:val="Hyperlink"/>
            <w:noProof/>
          </w:rPr>
          <w:t>Dimension Indexes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_Toc89955748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9</w:t>
        </w:r>
        <w:r w:rsidR="00B00DB8">
          <w:rPr>
            <w:noProof/>
            <w:webHidden/>
          </w:rPr>
          <w:fldChar w:fldCharType="end"/>
        </w:r>
      </w:hyperlink>
    </w:p>
    <w:p w14:paraId="7F57A578" w14:textId="4EB34CD0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49" w:history="1">
        <m:oMath>
          <m:r>
            <m:rPr>
              <m:sty m:val="b"/>
            </m:rPr>
            <w:rPr>
              <w:rStyle w:val="Hyperlink"/>
              <w:rFonts w:ascii="Cambria Math" w:hAnsi="Cambria Math"/>
              <w:noProof/>
            </w:rPr>
            <m:t>Dimension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</m:t>
          </m:r>
          <m:r>
            <m:rPr>
              <m:sty m:val="b"/>
            </m:rPr>
            <w:rPr>
              <w:rStyle w:val="Hyperlink"/>
              <w:rFonts w:ascii="Cambria Math" w:hAnsi="Cambria Math"/>
              <w:noProof/>
            </w:rPr>
            <m:t>index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= </m:t>
          </m:r>
          <m:r>
            <m:rPr>
              <m:sty m:val="b"/>
            </m:rPr>
            <w:rPr>
              <w:rStyle w:val="Hyperlink"/>
              <w:rFonts w:ascii="Cambria Math" w:hAnsi="Cambria Math"/>
              <w:noProof/>
            </w:rPr>
            <m:t>Country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>'</m:t>
          </m:r>
          <m:r>
            <m:rPr>
              <m:sty m:val="b"/>
            </m:rPr>
            <w:rPr>
              <w:rStyle w:val="Hyperlink"/>
              <w:rFonts w:ascii="Cambria Math" w:hAnsi="Cambria Math"/>
              <w:noProof/>
            </w:rPr>
            <m:t>s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</m:t>
          </m:r>
          <m:r>
            <m:rPr>
              <m:sty m:val="b"/>
            </m:rPr>
            <w:rPr>
              <w:rStyle w:val="Hyperlink"/>
              <w:rFonts w:ascii="Cambria Math" w:hAnsi="Cambria Math"/>
              <w:noProof/>
            </w:rPr>
            <m:t>value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- </m:t>
          </m:r>
          <m:r>
            <m:rPr>
              <m:sty m:val="b"/>
            </m:rPr>
            <w:rPr>
              <w:rStyle w:val="Hyperlink"/>
              <w:rFonts w:ascii="Cambria Math" w:hAnsi="Cambria Math"/>
              <w:noProof/>
            </w:rPr>
            <m:t>minimum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</m:t>
          </m:r>
          <m:r>
            <m:rPr>
              <m:sty m:val="b"/>
            </m:rPr>
            <w:rPr>
              <w:rStyle w:val="Hyperlink"/>
              <w:rFonts w:ascii="Cambria Math" w:hAnsi="Cambria Math"/>
              <w:noProof/>
            </w:rPr>
            <m:t>valueMaximum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</m:t>
          </m:r>
          <m:r>
            <m:rPr>
              <m:sty m:val="b"/>
            </m:rPr>
            <w:rPr>
              <w:rStyle w:val="Hyperlink"/>
              <w:rFonts w:ascii="Cambria Math" w:hAnsi="Cambria Math"/>
              <w:noProof/>
            </w:rPr>
            <m:t>value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- </m:t>
          </m:r>
          <m:r>
            <m:rPr>
              <m:sty m:val="b"/>
            </m:rPr>
            <w:rPr>
              <w:rStyle w:val="Hyperlink"/>
              <w:rFonts w:ascii="Cambria Math" w:hAnsi="Cambria Math"/>
              <w:noProof/>
            </w:rPr>
            <m:t>minimum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</m:t>
          </m:r>
          <m:r>
            <m:rPr>
              <m:sty m:val="b"/>
            </m:rPr>
            <w:rPr>
              <w:rStyle w:val="Hyperlink"/>
              <w:rFonts w:ascii="Cambria Math" w:hAnsi="Cambria Math"/>
              <w:noProof/>
            </w:rPr>
            <m:t>value</m:t>
          </m:r>
          <m:r>
            <m:rPr>
              <m:sty m:val="p"/>
            </m:rPr>
            <w:rPr>
              <w:rStyle w:val="Hyperlink"/>
              <w:rFonts w:ascii="Cambria Math" w:hAnsi="Cambria Math"/>
              <w:noProof/>
            </w:rPr>
            <m:t xml:space="preserve"> </m:t>
          </m:r>
        </m:oMath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_Toc89955749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9</w:t>
        </w:r>
        <w:r w:rsidR="00B00DB8">
          <w:rPr>
            <w:noProof/>
            <w:webHidden/>
          </w:rPr>
          <w:fldChar w:fldCharType="end"/>
        </w:r>
      </w:hyperlink>
    </w:p>
    <w:p w14:paraId="6073F8C8" w14:textId="2BEFF7B1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50" w:history="1">
        <w:r w:rsidR="00B00DB8" w:rsidRPr="00D4533E">
          <w:rPr>
            <w:rStyle w:val="Hyperlink"/>
            <w:noProof/>
          </w:rPr>
          <w:t>Overall Index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_Toc89955750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10</w:t>
        </w:r>
        <w:r w:rsidR="00B00DB8">
          <w:rPr>
            <w:noProof/>
            <w:webHidden/>
          </w:rPr>
          <w:fldChar w:fldCharType="end"/>
        </w:r>
      </w:hyperlink>
    </w:p>
    <w:p w14:paraId="5C1C0B2A" w14:textId="1997886A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51" w:history="1">
        <w:r w:rsidR="00B00DB8" w:rsidRPr="00D4533E">
          <w:rPr>
            <w:rStyle w:val="Hyperlink"/>
            <w:noProof/>
          </w:rPr>
          <w:t>Key Commonalities of Developing Countries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_Toc89955751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10</w:t>
        </w:r>
        <w:r w:rsidR="00B00DB8">
          <w:rPr>
            <w:noProof/>
            <w:webHidden/>
          </w:rPr>
          <w:fldChar w:fldCharType="end"/>
        </w:r>
      </w:hyperlink>
    </w:p>
    <w:p w14:paraId="3AE5236C" w14:textId="5A888810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52" w:history="1">
        <w:r w:rsidR="00B00DB8" w:rsidRPr="00D4533E">
          <w:rPr>
            <w:rStyle w:val="Hyperlink"/>
            <w:noProof/>
          </w:rPr>
          <w:t>Diversity within Commonality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_Toc89955752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11</w:t>
        </w:r>
        <w:r w:rsidR="00B00DB8">
          <w:rPr>
            <w:noProof/>
            <w:webHidden/>
          </w:rPr>
          <w:fldChar w:fldCharType="end"/>
        </w:r>
      </w:hyperlink>
    </w:p>
    <w:p w14:paraId="038CC5EC" w14:textId="11E68927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53" w:history="1">
        <w:r w:rsidR="00B00DB8" w:rsidRPr="00D4533E">
          <w:rPr>
            <w:rStyle w:val="Hyperlink"/>
            <w:noProof/>
          </w:rPr>
          <w:t>Convergence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_Toc89955753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12</w:t>
        </w:r>
        <w:r w:rsidR="00B00DB8">
          <w:rPr>
            <w:noProof/>
            <w:webHidden/>
          </w:rPr>
          <w:fldChar w:fldCharType="end"/>
        </w:r>
      </w:hyperlink>
    </w:p>
    <w:p w14:paraId="4A91A07D" w14:textId="64907872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54" w:history="1">
        <w:r w:rsidR="00B00DB8" w:rsidRPr="00D4533E">
          <w:rPr>
            <w:rStyle w:val="Hyperlink"/>
            <w:noProof/>
          </w:rPr>
          <w:t>Convergence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_Toc89955754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12</w:t>
        </w:r>
        <w:r w:rsidR="00B00DB8">
          <w:rPr>
            <w:noProof/>
            <w:webHidden/>
          </w:rPr>
          <w:fldChar w:fldCharType="end"/>
        </w:r>
      </w:hyperlink>
    </w:p>
    <w:p w14:paraId="4FC6A643" w14:textId="0AC76161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55" w:history="1">
        <w:r w:rsidR="00B00DB8" w:rsidRPr="00D4533E">
          <w:rPr>
            <w:rStyle w:val="Hyperlink"/>
            <w:noProof/>
          </w:rPr>
          <w:t>Divergence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_Toc89955755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12</w:t>
        </w:r>
        <w:r w:rsidR="00B00DB8">
          <w:rPr>
            <w:noProof/>
            <w:webHidden/>
          </w:rPr>
          <w:fldChar w:fldCharType="end"/>
        </w:r>
      </w:hyperlink>
    </w:p>
    <w:p w14:paraId="12E543CA" w14:textId="353EA29D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56" w:history="1">
        <w:r w:rsidR="00B00DB8" w:rsidRPr="00D4533E">
          <w:rPr>
            <w:rStyle w:val="Hyperlink"/>
            <w:noProof/>
          </w:rPr>
          <w:t>World-as-one convergence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_Toc89955756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12</w:t>
        </w:r>
        <w:r w:rsidR="00B00DB8">
          <w:rPr>
            <w:noProof/>
            <w:webHidden/>
          </w:rPr>
          <w:fldChar w:fldCharType="end"/>
        </w:r>
      </w:hyperlink>
    </w:p>
    <w:p w14:paraId="006661FF" w14:textId="5520AF32" w:rsidR="00B00DB8" w:rsidRDefault="00F10B11">
      <w:pPr>
        <w:pStyle w:val="TOC1"/>
        <w:tabs>
          <w:tab w:val="right" w:pos="9350"/>
        </w:tabs>
        <w:rPr>
          <w:rFonts w:eastAsiaTheme="minorEastAsia" w:cstheme="minorBidi"/>
          <w:b w:val="0"/>
          <w:bCs w:val="0"/>
          <w:caps w:val="0"/>
          <w:noProof/>
          <w:sz w:val="24"/>
          <w:szCs w:val="24"/>
          <w:u w:val="none"/>
          <w:lang w:val="en-CA"/>
        </w:rPr>
      </w:pPr>
      <w:hyperlink w:anchor="_Toc89955757" w:history="1">
        <w:r w:rsidR="00B00DB8" w:rsidRPr="00D4533E">
          <w:rPr>
            <w:rStyle w:val="Hyperlink"/>
            <w:noProof/>
          </w:rPr>
          <w:t>Economic Growth – September 27</w:t>
        </w:r>
        <w:r w:rsidR="00B00DB8" w:rsidRPr="00D4533E">
          <w:rPr>
            <w:rStyle w:val="Hyperlink"/>
            <w:noProof/>
            <w:vertAlign w:val="superscript"/>
          </w:rPr>
          <w:t>th</w:t>
        </w:r>
        <w:r w:rsidR="00B00DB8" w:rsidRPr="00D4533E">
          <w:rPr>
            <w:rStyle w:val="Hyperlink"/>
            <w:noProof/>
          </w:rPr>
          <w:t xml:space="preserve"> &amp; 29</w:t>
        </w:r>
        <w:r w:rsidR="00B00DB8" w:rsidRPr="00D4533E">
          <w:rPr>
            <w:rStyle w:val="Hyperlink"/>
            <w:noProof/>
            <w:vertAlign w:val="superscript"/>
          </w:rPr>
          <w:t>th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_Toc89955757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13</w:t>
        </w:r>
        <w:r w:rsidR="00B00DB8">
          <w:rPr>
            <w:noProof/>
            <w:webHidden/>
          </w:rPr>
          <w:fldChar w:fldCharType="end"/>
        </w:r>
      </w:hyperlink>
    </w:p>
    <w:p w14:paraId="72CA1D4B" w14:textId="71A685A6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58" w:history="1">
        <w:r w:rsidR="00B00DB8" w:rsidRPr="00D4533E">
          <w:rPr>
            <w:rStyle w:val="Hyperlink"/>
            <w:noProof/>
          </w:rPr>
          <w:t>Production Possibilities Frontier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_Toc89955758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13</w:t>
        </w:r>
        <w:r w:rsidR="00B00DB8">
          <w:rPr>
            <w:noProof/>
            <w:webHidden/>
          </w:rPr>
          <w:fldChar w:fldCharType="end"/>
        </w:r>
      </w:hyperlink>
    </w:p>
    <w:p w14:paraId="4ED2C626" w14:textId="278C4796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59" w:history="1">
        <w:r w:rsidR="00B00DB8" w:rsidRPr="00D4533E">
          <w:rPr>
            <w:rStyle w:val="Hyperlink"/>
            <w:noProof/>
          </w:rPr>
          <w:t>Classic Theories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_Toc89955759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16</w:t>
        </w:r>
        <w:r w:rsidR="00B00DB8">
          <w:rPr>
            <w:noProof/>
            <w:webHidden/>
          </w:rPr>
          <w:fldChar w:fldCharType="end"/>
        </w:r>
      </w:hyperlink>
    </w:p>
    <w:p w14:paraId="07088A6E" w14:textId="22FAA72F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60" w:history="1">
        <w:r w:rsidR="00B00DB8" w:rsidRPr="00D4533E">
          <w:rPr>
            <w:rStyle w:val="Hyperlink"/>
            <w:noProof/>
          </w:rPr>
          <w:t>The Neocolonial Dependence Model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_Toc89955760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18</w:t>
        </w:r>
        <w:r w:rsidR="00B00DB8">
          <w:rPr>
            <w:noProof/>
            <w:webHidden/>
          </w:rPr>
          <w:fldChar w:fldCharType="end"/>
        </w:r>
      </w:hyperlink>
    </w:p>
    <w:p w14:paraId="6DB363A4" w14:textId="60116F85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61" w:history="1">
        <w:r w:rsidR="00B00DB8" w:rsidRPr="00D4533E">
          <w:rPr>
            <w:rStyle w:val="Hyperlink"/>
            <w:noProof/>
            <w:highlight w:val="cyan"/>
          </w:rPr>
          <w:t>The Harrod-Domar Gro</w:t>
        </w:r>
        <w:r w:rsidR="00B00DB8" w:rsidRPr="00D4533E">
          <w:rPr>
            <w:rStyle w:val="Hyperlink"/>
            <w:noProof/>
            <w:highlight w:val="cyan"/>
          </w:rPr>
          <w:t>w</w:t>
        </w:r>
        <w:r w:rsidR="00B00DB8" w:rsidRPr="00D4533E">
          <w:rPr>
            <w:rStyle w:val="Hyperlink"/>
            <w:noProof/>
            <w:highlight w:val="cyan"/>
          </w:rPr>
          <w:t>th Model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_Toc89955761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20</w:t>
        </w:r>
        <w:r w:rsidR="00B00DB8">
          <w:rPr>
            <w:noProof/>
            <w:webHidden/>
          </w:rPr>
          <w:fldChar w:fldCharType="end"/>
        </w:r>
      </w:hyperlink>
    </w:p>
    <w:p w14:paraId="160287F0" w14:textId="5F04F450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62" w:history="1">
        <w:r w:rsidR="00B00DB8" w:rsidRPr="00D4533E">
          <w:rPr>
            <w:rStyle w:val="Hyperlink"/>
            <w:noProof/>
          </w:rPr>
          <w:t>Y = F (K;L) = min (AK; BL)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_Toc89955762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21</w:t>
        </w:r>
        <w:r w:rsidR="00B00DB8">
          <w:rPr>
            <w:noProof/>
            <w:webHidden/>
          </w:rPr>
          <w:fldChar w:fldCharType="end"/>
        </w:r>
      </w:hyperlink>
    </w:p>
    <w:p w14:paraId="7A25B150" w14:textId="6B83DFEC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63" w:history="1">
        <w:r w:rsidR="00B00DB8" w:rsidRPr="00D4533E">
          <w:rPr>
            <w:rStyle w:val="Hyperlink"/>
            <w:noProof/>
          </w:rPr>
          <w:t>The Solow Model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_Toc89955763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22</w:t>
        </w:r>
        <w:r w:rsidR="00B00DB8">
          <w:rPr>
            <w:noProof/>
            <w:webHidden/>
          </w:rPr>
          <w:fldChar w:fldCharType="end"/>
        </w:r>
      </w:hyperlink>
    </w:p>
    <w:p w14:paraId="131053EF" w14:textId="41A7A6DB" w:rsidR="00B00DB8" w:rsidRDefault="00F10B11">
      <w:pPr>
        <w:pStyle w:val="TOC1"/>
        <w:tabs>
          <w:tab w:val="right" w:pos="9350"/>
        </w:tabs>
        <w:rPr>
          <w:rFonts w:eastAsiaTheme="minorEastAsia" w:cstheme="minorBidi"/>
          <w:b w:val="0"/>
          <w:bCs w:val="0"/>
          <w:caps w:val="0"/>
          <w:noProof/>
          <w:sz w:val="24"/>
          <w:szCs w:val="24"/>
          <w:u w:val="none"/>
          <w:lang w:val="en-CA"/>
        </w:rPr>
      </w:pPr>
      <w:hyperlink w:anchor="_Toc89955764" w:history="1">
        <w:r w:rsidR="00B00DB8" w:rsidRPr="00D4533E">
          <w:rPr>
            <w:rStyle w:val="Hyperlink"/>
            <w:noProof/>
          </w:rPr>
          <w:t>Contemporary Models – October 4</w:t>
        </w:r>
        <w:r w:rsidR="00B00DB8" w:rsidRPr="00D4533E">
          <w:rPr>
            <w:rStyle w:val="Hyperlink"/>
            <w:noProof/>
            <w:vertAlign w:val="superscript"/>
          </w:rPr>
          <w:t>th</w:t>
        </w:r>
        <w:r w:rsidR="00B00DB8" w:rsidRPr="00D4533E">
          <w:rPr>
            <w:rStyle w:val="Hyperlink"/>
            <w:noProof/>
          </w:rPr>
          <w:t xml:space="preserve"> and 6</w:t>
        </w:r>
        <w:r w:rsidR="00B00DB8" w:rsidRPr="00D4533E">
          <w:rPr>
            <w:rStyle w:val="Hyperlink"/>
            <w:noProof/>
            <w:vertAlign w:val="superscript"/>
          </w:rPr>
          <w:t>th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_Toc89955764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22</w:t>
        </w:r>
        <w:r w:rsidR="00B00DB8">
          <w:rPr>
            <w:noProof/>
            <w:webHidden/>
          </w:rPr>
          <w:fldChar w:fldCharType="end"/>
        </w:r>
      </w:hyperlink>
    </w:p>
    <w:p w14:paraId="7470B3B0" w14:textId="4F798FCB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65" w:history="1">
        <w:r w:rsidR="00B00DB8" w:rsidRPr="00D4533E">
          <w:rPr>
            <w:rStyle w:val="Hyperlink"/>
            <w:noProof/>
          </w:rPr>
          <w:t>Coordination Failures and Complementarities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_Toc89955765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22</w:t>
        </w:r>
        <w:r w:rsidR="00B00DB8">
          <w:rPr>
            <w:noProof/>
            <w:webHidden/>
          </w:rPr>
          <w:fldChar w:fldCharType="end"/>
        </w:r>
      </w:hyperlink>
    </w:p>
    <w:p w14:paraId="22AA6C2A" w14:textId="63F5BE76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66" w:history="1">
        <w:r w:rsidR="00B00DB8" w:rsidRPr="00D4533E">
          <w:rPr>
            <w:rStyle w:val="Hyperlink"/>
            <w:noProof/>
          </w:rPr>
          <w:t>Coordination Failure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_Toc89955766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22</w:t>
        </w:r>
        <w:r w:rsidR="00B00DB8">
          <w:rPr>
            <w:noProof/>
            <w:webHidden/>
          </w:rPr>
          <w:fldChar w:fldCharType="end"/>
        </w:r>
      </w:hyperlink>
    </w:p>
    <w:p w14:paraId="7F04393B" w14:textId="79A83608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67" w:history="1">
        <w:r w:rsidR="00B00DB8" w:rsidRPr="00D4533E">
          <w:rPr>
            <w:rStyle w:val="Hyperlink"/>
            <w:noProof/>
          </w:rPr>
          <w:t>Complementarities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_Toc89955767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25</w:t>
        </w:r>
        <w:r w:rsidR="00B00DB8">
          <w:rPr>
            <w:noProof/>
            <w:webHidden/>
          </w:rPr>
          <w:fldChar w:fldCharType="end"/>
        </w:r>
      </w:hyperlink>
    </w:p>
    <w:p w14:paraId="6014928E" w14:textId="71489DB0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68" w:history="1">
        <w:r w:rsidR="00B00DB8" w:rsidRPr="00D4533E">
          <w:rPr>
            <w:rStyle w:val="Hyperlink"/>
            <w:noProof/>
          </w:rPr>
          <w:t>Diagram of Multiple Equilibria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_Toc89955768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27</w:t>
        </w:r>
        <w:r w:rsidR="00B00DB8">
          <w:rPr>
            <w:noProof/>
            <w:webHidden/>
          </w:rPr>
          <w:fldChar w:fldCharType="end"/>
        </w:r>
      </w:hyperlink>
    </w:p>
    <w:p w14:paraId="104730D3" w14:textId="094D56CF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69" w:history="1">
        <w:r w:rsidR="00B00DB8" w:rsidRPr="00D4533E">
          <w:rPr>
            <w:rStyle w:val="Hyperlink"/>
            <w:noProof/>
          </w:rPr>
          <w:t>The Big Push Model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_Toc89955769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28</w:t>
        </w:r>
        <w:r w:rsidR="00B00DB8">
          <w:rPr>
            <w:noProof/>
            <w:webHidden/>
          </w:rPr>
          <w:fldChar w:fldCharType="end"/>
        </w:r>
      </w:hyperlink>
    </w:p>
    <w:p w14:paraId="1628BCF6" w14:textId="0A4A1C94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70" w:history="1">
        <w:r w:rsidR="00B00DB8" w:rsidRPr="00D4533E">
          <w:rPr>
            <w:rStyle w:val="Hyperlink"/>
            <w:noProof/>
          </w:rPr>
          <w:t>The O-Ring Model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_Toc89955770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28</w:t>
        </w:r>
        <w:r w:rsidR="00B00DB8">
          <w:rPr>
            <w:noProof/>
            <w:webHidden/>
          </w:rPr>
          <w:fldChar w:fldCharType="end"/>
        </w:r>
      </w:hyperlink>
    </w:p>
    <w:p w14:paraId="33E5E696" w14:textId="713AF7A3" w:rsidR="00B00DB8" w:rsidRDefault="00F10B11">
      <w:pPr>
        <w:pStyle w:val="TOC1"/>
        <w:tabs>
          <w:tab w:val="right" w:pos="9350"/>
        </w:tabs>
        <w:rPr>
          <w:rFonts w:eastAsiaTheme="minorEastAsia" w:cstheme="minorBidi"/>
          <w:b w:val="0"/>
          <w:bCs w:val="0"/>
          <w:caps w:val="0"/>
          <w:noProof/>
          <w:sz w:val="24"/>
          <w:szCs w:val="24"/>
          <w:u w:val="none"/>
          <w:lang w:val="en-CA"/>
        </w:rPr>
      </w:pPr>
      <w:hyperlink w:anchor="_Toc89955771" w:history="1">
        <w:r w:rsidR="00B00DB8" w:rsidRPr="00D4533E">
          <w:rPr>
            <w:rStyle w:val="Hyperlink"/>
            <w:noProof/>
          </w:rPr>
          <w:t>Poverty, Inequality and Development – October 18</w:t>
        </w:r>
        <w:r w:rsidR="00B00DB8" w:rsidRPr="00D4533E">
          <w:rPr>
            <w:rStyle w:val="Hyperlink"/>
            <w:noProof/>
            <w:vertAlign w:val="superscript"/>
          </w:rPr>
          <w:t>th</w:t>
        </w:r>
        <w:r w:rsidR="00B00DB8" w:rsidRPr="00D4533E">
          <w:rPr>
            <w:rStyle w:val="Hyperlink"/>
            <w:noProof/>
          </w:rPr>
          <w:t xml:space="preserve"> &amp; 20</w:t>
        </w:r>
        <w:r w:rsidR="00B00DB8" w:rsidRPr="00D4533E">
          <w:rPr>
            <w:rStyle w:val="Hyperlink"/>
            <w:noProof/>
            <w:vertAlign w:val="superscript"/>
          </w:rPr>
          <w:t>th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_Toc89955771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29</w:t>
        </w:r>
        <w:r w:rsidR="00B00DB8">
          <w:rPr>
            <w:noProof/>
            <w:webHidden/>
          </w:rPr>
          <w:fldChar w:fldCharType="end"/>
        </w:r>
      </w:hyperlink>
    </w:p>
    <w:p w14:paraId="15CBCB55" w14:textId="2F346E63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72" w:history="1">
        <w:r w:rsidR="00B00DB8" w:rsidRPr="00D4533E">
          <w:rPr>
            <w:rStyle w:val="Hyperlink"/>
            <w:noProof/>
          </w:rPr>
          <w:t>Measuring Inequality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_Toc89955772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29</w:t>
        </w:r>
        <w:r w:rsidR="00B00DB8">
          <w:rPr>
            <w:noProof/>
            <w:webHidden/>
          </w:rPr>
          <w:fldChar w:fldCharType="end"/>
        </w:r>
      </w:hyperlink>
    </w:p>
    <w:p w14:paraId="46443041" w14:textId="19EE38A1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73" w:history="1">
        <w:r w:rsidR="00B00DB8" w:rsidRPr="00D4533E">
          <w:rPr>
            <w:rStyle w:val="Hyperlink"/>
            <w:noProof/>
          </w:rPr>
          <w:t>Kuznets ratio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_Toc89955773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29</w:t>
        </w:r>
        <w:r w:rsidR="00B00DB8">
          <w:rPr>
            <w:noProof/>
            <w:webHidden/>
          </w:rPr>
          <w:fldChar w:fldCharType="end"/>
        </w:r>
      </w:hyperlink>
    </w:p>
    <w:p w14:paraId="40FC062E" w14:textId="0355401F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74" w:history="1">
        <w:r w:rsidR="00B00DB8" w:rsidRPr="00D4533E">
          <w:rPr>
            <w:rStyle w:val="Hyperlink"/>
            <w:noProof/>
          </w:rPr>
          <w:t>Lorenz Curves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_Toc89955774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29</w:t>
        </w:r>
        <w:r w:rsidR="00B00DB8">
          <w:rPr>
            <w:noProof/>
            <w:webHidden/>
          </w:rPr>
          <w:fldChar w:fldCharType="end"/>
        </w:r>
      </w:hyperlink>
    </w:p>
    <w:p w14:paraId="1F85E103" w14:textId="5075923C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75" w:history="1">
        <w:r w:rsidR="00B00DB8" w:rsidRPr="00D4533E">
          <w:rPr>
            <w:rStyle w:val="Hyperlink"/>
            <w:noProof/>
          </w:rPr>
          <w:t>Gini Coefficients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_Toc89955775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31</w:t>
        </w:r>
        <w:r w:rsidR="00B00DB8">
          <w:rPr>
            <w:noProof/>
            <w:webHidden/>
          </w:rPr>
          <w:fldChar w:fldCharType="end"/>
        </w:r>
      </w:hyperlink>
    </w:p>
    <w:p w14:paraId="6E1602CF" w14:textId="79D89C61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76" w:history="1">
        <w:r w:rsidR="00B00DB8" w:rsidRPr="00D4533E">
          <w:rPr>
            <w:rStyle w:val="Hyperlink"/>
            <w:noProof/>
          </w:rPr>
          <w:t>Measuring Absolute Poverty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_Toc89955776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32</w:t>
        </w:r>
        <w:r w:rsidR="00B00DB8">
          <w:rPr>
            <w:noProof/>
            <w:webHidden/>
          </w:rPr>
          <w:fldChar w:fldCharType="end"/>
        </w:r>
      </w:hyperlink>
    </w:p>
    <w:p w14:paraId="5D76AD6B" w14:textId="37E0A733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77" w:history="1">
        <w:r w:rsidR="00B00DB8" w:rsidRPr="00D4533E">
          <w:rPr>
            <w:rStyle w:val="Hyperlink"/>
            <w:noProof/>
          </w:rPr>
          <w:t>Income Poverty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_Toc89955777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32</w:t>
        </w:r>
        <w:r w:rsidR="00B00DB8">
          <w:rPr>
            <w:noProof/>
            <w:webHidden/>
          </w:rPr>
          <w:fldChar w:fldCharType="end"/>
        </w:r>
      </w:hyperlink>
    </w:p>
    <w:p w14:paraId="2CE7C334" w14:textId="5D501EC7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78" w:history="1">
        <w:r w:rsidR="00B00DB8" w:rsidRPr="00D4533E">
          <w:rPr>
            <w:rStyle w:val="Hyperlink"/>
            <w:noProof/>
          </w:rPr>
          <w:t>Kuznets’ Inverted-U Hypothesis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_Toc89955778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34</w:t>
        </w:r>
        <w:r w:rsidR="00B00DB8">
          <w:rPr>
            <w:noProof/>
            <w:webHidden/>
          </w:rPr>
          <w:fldChar w:fldCharType="end"/>
        </w:r>
      </w:hyperlink>
    </w:p>
    <w:p w14:paraId="523879DB" w14:textId="6A278504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79" w:history="1">
        <w:r w:rsidR="00B00DB8" w:rsidRPr="00D4533E">
          <w:rPr>
            <w:rStyle w:val="Hyperlink"/>
            <w:noProof/>
          </w:rPr>
          <w:t>Growth and Poverty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_Toc89955779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35</w:t>
        </w:r>
        <w:r w:rsidR="00B00DB8">
          <w:rPr>
            <w:noProof/>
            <w:webHidden/>
          </w:rPr>
          <w:fldChar w:fldCharType="end"/>
        </w:r>
      </w:hyperlink>
    </w:p>
    <w:p w14:paraId="5BA7A9D6" w14:textId="4B12EE47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80" w:history="1">
        <w:r w:rsidR="00B00DB8" w:rsidRPr="00D4533E">
          <w:rPr>
            <w:rStyle w:val="Hyperlink"/>
            <w:noProof/>
          </w:rPr>
          <w:t>Policy Options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_Toc89955780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35</w:t>
        </w:r>
        <w:r w:rsidR="00B00DB8">
          <w:rPr>
            <w:noProof/>
            <w:webHidden/>
          </w:rPr>
          <w:fldChar w:fldCharType="end"/>
        </w:r>
      </w:hyperlink>
    </w:p>
    <w:p w14:paraId="4A2B6A6E" w14:textId="07E1445B" w:rsidR="00B00DB8" w:rsidRDefault="00F10B11">
      <w:pPr>
        <w:pStyle w:val="TOC1"/>
        <w:tabs>
          <w:tab w:val="right" w:pos="9350"/>
        </w:tabs>
        <w:rPr>
          <w:rFonts w:eastAsiaTheme="minorEastAsia" w:cstheme="minorBidi"/>
          <w:b w:val="0"/>
          <w:bCs w:val="0"/>
          <w:caps w:val="0"/>
          <w:noProof/>
          <w:sz w:val="24"/>
          <w:szCs w:val="24"/>
          <w:u w:val="none"/>
          <w:lang w:val="en-CA"/>
        </w:rPr>
      </w:pPr>
      <w:hyperlink w:anchor="_Toc89955781" w:history="1">
        <w:r w:rsidR="00B00DB8" w:rsidRPr="00D4533E">
          <w:rPr>
            <w:rStyle w:val="Hyperlink"/>
            <w:noProof/>
          </w:rPr>
          <w:t>Population Growth – November 1</w:t>
        </w:r>
        <w:r w:rsidR="00B00DB8" w:rsidRPr="00D4533E">
          <w:rPr>
            <w:rStyle w:val="Hyperlink"/>
            <w:noProof/>
            <w:vertAlign w:val="superscript"/>
          </w:rPr>
          <w:t>st</w:t>
        </w:r>
        <w:r w:rsidR="00B00DB8" w:rsidRPr="00D4533E">
          <w:rPr>
            <w:rStyle w:val="Hyperlink"/>
            <w:noProof/>
          </w:rPr>
          <w:t xml:space="preserve"> &amp; 3</w:t>
        </w:r>
        <w:r w:rsidR="00B00DB8" w:rsidRPr="00D4533E">
          <w:rPr>
            <w:rStyle w:val="Hyperlink"/>
            <w:noProof/>
            <w:vertAlign w:val="superscript"/>
          </w:rPr>
          <w:t>rd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_Toc89955781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36</w:t>
        </w:r>
        <w:r w:rsidR="00B00DB8">
          <w:rPr>
            <w:noProof/>
            <w:webHidden/>
          </w:rPr>
          <w:fldChar w:fldCharType="end"/>
        </w:r>
      </w:hyperlink>
    </w:p>
    <w:p w14:paraId="7E9EE92E" w14:textId="5182376A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82" w:history="1">
        <w:r w:rsidR="00B00DB8" w:rsidRPr="00D4533E">
          <w:rPr>
            <w:rStyle w:val="Hyperlink"/>
            <w:noProof/>
          </w:rPr>
          <w:t>The Demographic Transition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_Toc89955782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36</w:t>
        </w:r>
        <w:r w:rsidR="00B00DB8">
          <w:rPr>
            <w:noProof/>
            <w:webHidden/>
          </w:rPr>
          <w:fldChar w:fldCharType="end"/>
        </w:r>
      </w:hyperlink>
    </w:p>
    <w:p w14:paraId="31648724" w14:textId="2C2DB52E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83" w:history="1">
        <w:r w:rsidR="00B00DB8" w:rsidRPr="00D4533E">
          <w:rPr>
            <w:rStyle w:val="Hyperlink"/>
            <w:noProof/>
          </w:rPr>
          <w:t>The demographic transition illustrated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_Toc89955783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36</w:t>
        </w:r>
        <w:r w:rsidR="00B00DB8">
          <w:rPr>
            <w:noProof/>
            <w:webHidden/>
          </w:rPr>
          <w:fldChar w:fldCharType="end"/>
        </w:r>
      </w:hyperlink>
    </w:p>
    <w:p w14:paraId="78A14C9D" w14:textId="7BF56F60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84" w:history="1">
        <w:r w:rsidR="00B00DB8" w:rsidRPr="00D4533E">
          <w:rPr>
            <w:rStyle w:val="Hyperlink"/>
            <w:noProof/>
          </w:rPr>
          <w:t>The Malthusian P</w:t>
        </w:r>
        <w:r w:rsidR="00B00DB8" w:rsidRPr="00D4533E">
          <w:rPr>
            <w:rStyle w:val="Hyperlink"/>
            <w:noProof/>
          </w:rPr>
          <w:t>o</w:t>
        </w:r>
        <w:r w:rsidR="00B00DB8" w:rsidRPr="00D4533E">
          <w:rPr>
            <w:rStyle w:val="Hyperlink"/>
            <w:noProof/>
          </w:rPr>
          <w:t>pulation Trap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_Toc89955784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37</w:t>
        </w:r>
        <w:r w:rsidR="00B00DB8">
          <w:rPr>
            <w:noProof/>
            <w:webHidden/>
          </w:rPr>
          <w:fldChar w:fldCharType="end"/>
        </w:r>
      </w:hyperlink>
    </w:p>
    <w:p w14:paraId="5F050963" w14:textId="06D90505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85" w:history="1">
        <w:r w:rsidR="00B00DB8" w:rsidRPr="00D4533E">
          <w:rPr>
            <w:rStyle w:val="Hyperlink"/>
            <w:noProof/>
          </w:rPr>
          <w:t>Microeconomic Theory of Fertility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_Toc89955785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43</w:t>
        </w:r>
        <w:r w:rsidR="00B00DB8">
          <w:rPr>
            <w:noProof/>
            <w:webHidden/>
          </w:rPr>
          <w:fldChar w:fldCharType="end"/>
        </w:r>
      </w:hyperlink>
    </w:p>
    <w:p w14:paraId="5F45F999" w14:textId="40E4EF69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86" w:history="1">
        <w:r w:rsidR="00B00DB8" w:rsidRPr="00D4533E">
          <w:rPr>
            <w:rStyle w:val="Hyperlink"/>
            <w:noProof/>
          </w:rPr>
          <w:t>Policy Approaches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_Toc89955786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48</w:t>
        </w:r>
        <w:r w:rsidR="00B00DB8">
          <w:rPr>
            <w:noProof/>
            <w:webHidden/>
          </w:rPr>
          <w:fldChar w:fldCharType="end"/>
        </w:r>
      </w:hyperlink>
    </w:p>
    <w:p w14:paraId="1A854C3C" w14:textId="11AF4F44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87" w:history="1">
        <w:r w:rsidR="00B00DB8" w:rsidRPr="00D4533E">
          <w:rPr>
            <w:rStyle w:val="Hyperlink"/>
            <w:noProof/>
          </w:rPr>
          <w:t>Guest Speaker Nov 22</w:t>
        </w:r>
        <w:r w:rsidR="00B00DB8" w:rsidRPr="00D4533E">
          <w:rPr>
            <w:rStyle w:val="Hyperlink"/>
            <w:noProof/>
            <w:vertAlign w:val="superscript"/>
          </w:rPr>
          <w:t>nd</w:t>
        </w:r>
        <w:r w:rsidR="00B00DB8" w:rsidRPr="00D4533E">
          <w:rPr>
            <w:rStyle w:val="Hyperlink"/>
            <w:noProof/>
          </w:rPr>
          <w:t>, Marie Chr</w:t>
        </w:r>
        <w:r w:rsidR="00B00DB8" w:rsidRPr="00D4533E">
          <w:rPr>
            <w:rStyle w:val="Hyperlink"/>
            <w:noProof/>
          </w:rPr>
          <w:t>i</w:t>
        </w:r>
        <w:r w:rsidR="00B00DB8" w:rsidRPr="00D4533E">
          <w:rPr>
            <w:rStyle w:val="Hyperlink"/>
            <w:noProof/>
          </w:rPr>
          <w:t>stelle Mabeau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_Toc89955787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48</w:t>
        </w:r>
        <w:r w:rsidR="00B00DB8">
          <w:rPr>
            <w:noProof/>
            <w:webHidden/>
          </w:rPr>
          <w:fldChar w:fldCharType="end"/>
        </w:r>
      </w:hyperlink>
    </w:p>
    <w:p w14:paraId="06CA519F" w14:textId="10A8DA6B" w:rsidR="00B00DB8" w:rsidRDefault="00F10B11">
      <w:pPr>
        <w:pStyle w:val="TOC1"/>
        <w:tabs>
          <w:tab w:val="right" w:pos="9350"/>
        </w:tabs>
        <w:rPr>
          <w:rFonts w:eastAsiaTheme="minorEastAsia" w:cstheme="minorBidi"/>
          <w:b w:val="0"/>
          <w:bCs w:val="0"/>
          <w:caps w:val="0"/>
          <w:noProof/>
          <w:sz w:val="24"/>
          <w:szCs w:val="24"/>
          <w:u w:val="none"/>
          <w:lang w:val="en-CA"/>
        </w:rPr>
      </w:pPr>
      <w:hyperlink w:anchor="_Toc89955788" w:history="1">
        <w:r w:rsidR="00B00DB8" w:rsidRPr="00D4533E">
          <w:rPr>
            <w:rStyle w:val="Hyperlink"/>
            <w:noProof/>
          </w:rPr>
          <w:t>Urbanization – November 8</w:t>
        </w:r>
        <w:r w:rsidR="00B00DB8" w:rsidRPr="00D4533E">
          <w:rPr>
            <w:rStyle w:val="Hyperlink"/>
            <w:noProof/>
            <w:vertAlign w:val="superscript"/>
          </w:rPr>
          <w:t>th</w:t>
        </w:r>
        <w:r w:rsidR="00B00DB8" w:rsidRPr="00D4533E">
          <w:rPr>
            <w:rStyle w:val="Hyperlink"/>
            <w:noProof/>
          </w:rPr>
          <w:t xml:space="preserve"> &amp; 10</w:t>
        </w:r>
        <w:r w:rsidR="00B00DB8" w:rsidRPr="00D4533E">
          <w:rPr>
            <w:rStyle w:val="Hyperlink"/>
            <w:noProof/>
            <w:vertAlign w:val="superscript"/>
          </w:rPr>
          <w:t>th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_Toc89955788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49</w:t>
        </w:r>
        <w:r w:rsidR="00B00DB8">
          <w:rPr>
            <w:noProof/>
            <w:webHidden/>
          </w:rPr>
          <w:fldChar w:fldCharType="end"/>
        </w:r>
      </w:hyperlink>
    </w:p>
    <w:p w14:paraId="1AAA009A" w14:textId="47CBA1DF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89" w:history="1">
        <w:r w:rsidR="00B00DB8" w:rsidRPr="00D4533E">
          <w:rPr>
            <w:rStyle w:val="Hyperlink"/>
            <w:noProof/>
          </w:rPr>
          <w:t>Urbanization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_Toc89955789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50</w:t>
        </w:r>
        <w:r w:rsidR="00B00DB8">
          <w:rPr>
            <w:noProof/>
            <w:webHidden/>
          </w:rPr>
          <w:fldChar w:fldCharType="end"/>
        </w:r>
      </w:hyperlink>
    </w:p>
    <w:p w14:paraId="06E5E47F" w14:textId="01D1C511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90" w:history="1">
        <w:r w:rsidR="00B00DB8" w:rsidRPr="00D4533E">
          <w:rPr>
            <w:rStyle w:val="Hyperlink"/>
            <w:noProof/>
          </w:rPr>
          <w:t>The Todaro Model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_Toc89955790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50</w:t>
        </w:r>
        <w:r w:rsidR="00B00DB8">
          <w:rPr>
            <w:noProof/>
            <w:webHidden/>
          </w:rPr>
          <w:fldChar w:fldCharType="end"/>
        </w:r>
      </w:hyperlink>
    </w:p>
    <w:p w14:paraId="3C7B99BA" w14:textId="672F1210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91" w:history="1">
        <w:r w:rsidR="00B00DB8" w:rsidRPr="00D4533E">
          <w:rPr>
            <w:rStyle w:val="Hyperlink"/>
            <w:noProof/>
          </w:rPr>
          <w:t>The Harris-Todaro Model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_Toc89955791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51</w:t>
        </w:r>
        <w:r w:rsidR="00B00DB8">
          <w:rPr>
            <w:noProof/>
            <w:webHidden/>
          </w:rPr>
          <w:fldChar w:fldCharType="end"/>
        </w:r>
      </w:hyperlink>
    </w:p>
    <w:p w14:paraId="6CC55A3F" w14:textId="5E7AB05B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92" w:history="1">
        <w:r w:rsidR="00B00DB8" w:rsidRPr="00D4533E">
          <w:rPr>
            <w:rStyle w:val="Hyperlink"/>
            <w:noProof/>
          </w:rPr>
          <w:t>Extensions of the model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_Toc89955792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58</w:t>
        </w:r>
        <w:r w:rsidR="00B00DB8">
          <w:rPr>
            <w:noProof/>
            <w:webHidden/>
          </w:rPr>
          <w:fldChar w:fldCharType="end"/>
        </w:r>
      </w:hyperlink>
    </w:p>
    <w:p w14:paraId="6A240F61" w14:textId="03949856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793" w:history="1">
        <w:r w:rsidR="00B00DB8" w:rsidRPr="00D4533E">
          <w:rPr>
            <w:rStyle w:val="Hyperlink"/>
            <w:noProof/>
          </w:rPr>
          <w:t>Policy Implications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_Toc89955793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58</w:t>
        </w:r>
        <w:r w:rsidR="00B00DB8">
          <w:rPr>
            <w:noProof/>
            <w:webHidden/>
          </w:rPr>
          <w:fldChar w:fldCharType="end"/>
        </w:r>
      </w:hyperlink>
    </w:p>
    <w:p w14:paraId="046EFD0B" w14:textId="6404815B" w:rsidR="00B00DB8" w:rsidRDefault="00F10B11">
      <w:pPr>
        <w:pStyle w:val="TOC1"/>
        <w:tabs>
          <w:tab w:val="right" w:pos="9350"/>
        </w:tabs>
        <w:rPr>
          <w:rFonts w:eastAsiaTheme="minorEastAsia" w:cstheme="minorBidi"/>
          <w:b w:val="0"/>
          <w:bCs w:val="0"/>
          <w:caps w:val="0"/>
          <w:noProof/>
          <w:sz w:val="24"/>
          <w:szCs w:val="24"/>
          <w:u w:val="none"/>
          <w:lang w:val="en-CA"/>
        </w:rPr>
      </w:pPr>
      <w:hyperlink w:anchor="_Toc89955794" w:history="1">
        <w:r w:rsidR="00B00DB8" w:rsidRPr="00D4533E">
          <w:rPr>
            <w:rStyle w:val="Hyperlink"/>
            <w:noProof/>
          </w:rPr>
          <w:t>Human Capital – November 17</w:t>
        </w:r>
        <w:r w:rsidR="00B00DB8" w:rsidRPr="00D4533E">
          <w:rPr>
            <w:rStyle w:val="Hyperlink"/>
            <w:noProof/>
            <w:vertAlign w:val="superscript"/>
          </w:rPr>
          <w:t>th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_Toc89955794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58</w:t>
        </w:r>
        <w:r w:rsidR="00B00DB8">
          <w:rPr>
            <w:noProof/>
            <w:webHidden/>
          </w:rPr>
          <w:fldChar w:fldCharType="end"/>
        </w:r>
      </w:hyperlink>
    </w:p>
    <w:p w14:paraId="30EE4BB0" w14:textId="646E63E6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95" w:history="1">
        <w:r w:rsidR="00B00DB8" w:rsidRPr="00D4533E">
          <w:rPr>
            <w:rStyle w:val="Hyperlink"/>
            <w:noProof/>
          </w:rPr>
          <w:t>Investment in Education and Health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_Toc89955795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58</w:t>
        </w:r>
        <w:r w:rsidR="00B00DB8">
          <w:rPr>
            <w:noProof/>
            <w:webHidden/>
          </w:rPr>
          <w:fldChar w:fldCharType="end"/>
        </w:r>
      </w:hyperlink>
    </w:p>
    <w:p w14:paraId="40DA7DB9" w14:textId="051F3E67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96" w:history="1">
        <w:r w:rsidR="00B00DB8" w:rsidRPr="00D4533E">
          <w:rPr>
            <w:rStyle w:val="Hyperlink"/>
            <w:noProof/>
          </w:rPr>
          <w:t>The Child Labour Model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_Toc89955796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59</w:t>
        </w:r>
        <w:r w:rsidR="00B00DB8">
          <w:rPr>
            <w:noProof/>
            <w:webHidden/>
          </w:rPr>
          <w:fldChar w:fldCharType="end"/>
        </w:r>
      </w:hyperlink>
    </w:p>
    <w:p w14:paraId="1915F36F" w14:textId="47D53949" w:rsidR="00B00DB8" w:rsidRDefault="00F10B11">
      <w:pPr>
        <w:pStyle w:val="TOC1"/>
        <w:tabs>
          <w:tab w:val="right" w:pos="9350"/>
        </w:tabs>
        <w:rPr>
          <w:rFonts w:eastAsiaTheme="minorEastAsia" w:cstheme="minorBidi"/>
          <w:b w:val="0"/>
          <w:bCs w:val="0"/>
          <w:caps w:val="0"/>
          <w:noProof/>
          <w:sz w:val="24"/>
          <w:szCs w:val="24"/>
          <w:u w:val="none"/>
          <w:lang w:val="en-CA"/>
        </w:rPr>
      </w:pPr>
      <w:hyperlink w:anchor="_Toc89955797" w:history="1">
        <w:r w:rsidR="00B00DB8" w:rsidRPr="00D4533E">
          <w:rPr>
            <w:rStyle w:val="Hyperlink"/>
            <w:noProof/>
          </w:rPr>
          <w:t>The Environment and Development – Nov 22</w:t>
        </w:r>
        <w:r w:rsidR="00B00DB8" w:rsidRPr="00D4533E">
          <w:rPr>
            <w:rStyle w:val="Hyperlink"/>
            <w:noProof/>
            <w:vertAlign w:val="superscript"/>
          </w:rPr>
          <w:t>nd</w:t>
        </w:r>
        <w:r w:rsidR="00B00DB8" w:rsidRPr="00D4533E">
          <w:rPr>
            <w:rStyle w:val="Hyperlink"/>
            <w:noProof/>
          </w:rPr>
          <w:t xml:space="preserve"> &amp; Nov 24</w:t>
        </w:r>
        <w:r w:rsidR="00B00DB8" w:rsidRPr="00D4533E">
          <w:rPr>
            <w:rStyle w:val="Hyperlink"/>
            <w:noProof/>
            <w:vertAlign w:val="superscript"/>
          </w:rPr>
          <w:t>th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_Toc89955797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61</w:t>
        </w:r>
        <w:r w:rsidR="00B00DB8">
          <w:rPr>
            <w:noProof/>
            <w:webHidden/>
          </w:rPr>
          <w:fldChar w:fldCharType="end"/>
        </w:r>
      </w:hyperlink>
    </w:p>
    <w:p w14:paraId="7A2898E7" w14:textId="2889F750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98" w:history="1">
        <w:r w:rsidR="00B00DB8" w:rsidRPr="00D4533E">
          <w:rPr>
            <w:rStyle w:val="Hyperlink"/>
            <w:noProof/>
          </w:rPr>
          <w:t>Environmental Kuznets Curve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_Toc89955798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61</w:t>
        </w:r>
        <w:r w:rsidR="00B00DB8">
          <w:rPr>
            <w:noProof/>
            <w:webHidden/>
          </w:rPr>
          <w:fldChar w:fldCharType="end"/>
        </w:r>
      </w:hyperlink>
    </w:p>
    <w:p w14:paraId="027EBCE0" w14:textId="4D5698A1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799" w:history="1">
        <w:r w:rsidR="00B00DB8" w:rsidRPr="00D4533E">
          <w:rPr>
            <w:rStyle w:val="Hyperlink"/>
            <w:noProof/>
          </w:rPr>
          <w:t>Market Failure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_Toc89955799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62</w:t>
        </w:r>
        <w:r w:rsidR="00B00DB8">
          <w:rPr>
            <w:noProof/>
            <w:webHidden/>
          </w:rPr>
          <w:fldChar w:fldCharType="end"/>
        </w:r>
      </w:hyperlink>
    </w:p>
    <w:p w14:paraId="532080AA" w14:textId="2D2F7314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800" w:history="1">
        <w:r w:rsidR="00B00DB8" w:rsidRPr="00D4533E">
          <w:rPr>
            <w:rStyle w:val="Hyperlink"/>
            <w:noProof/>
          </w:rPr>
          <w:t>Public Goods and Bads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_Toc89955800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62</w:t>
        </w:r>
        <w:r w:rsidR="00B00DB8">
          <w:rPr>
            <w:noProof/>
            <w:webHidden/>
          </w:rPr>
          <w:fldChar w:fldCharType="end"/>
        </w:r>
      </w:hyperlink>
    </w:p>
    <w:p w14:paraId="20F4E8CE" w14:textId="46EE86C6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801" w:history="1">
        <w:r w:rsidR="00B00DB8" w:rsidRPr="00D4533E">
          <w:rPr>
            <w:rStyle w:val="Hyperlink"/>
            <w:noProof/>
          </w:rPr>
          <w:t>Protection of forests as a public good (or Deforestation as a public bad) – Model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_Toc89955801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63</w:t>
        </w:r>
        <w:r w:rsidR="00B00DB8">
          <w:rPr>
            <w:noProof/>
            <w:webHidden/>
          </w:rPr>
          <w:fldChar w:fldCharType="end"/>
        </w:r>
      </w:hyperlink>
    </w:p>
    <w:p w14:paraId="6E93F8A8" w14:textId="28803F39" w:rsidR="00B00DB8" w:rsidRDefault="00F10B11">
      <w:pPr>
        <w:pStyle w:val="TOC1"/>
        <w:tabs>
          <w:tab w:val="right" w:pos="9350"/>
        </w:tabs>
        <w:rPr>
          <w:rFonts w:eastAsiaTheme="minorEastAsia" w:cstheme="minorBidi"/>
          <w:b w:val="0"/>
          <w:bCs w:val="0"/>
          <w:caps w:val="0"/>
          <w:noProof/>
          <w:sz w:val="24"/>
          <w:szCs w:val="24"/>
          <w:u w:val="none"/>
          <w:lang w:val="en-CA"/>
        </w:rPr>
      </w:pPr>
      <w:hyperlink w:anchor="_Toc89955802" w:history="1">
        <w:r w:rsidR="00B00DB8" w:rsidRPr="00D4533E">
          <w:rPr>
            <w:rStyle w:val="Hyperlink"/>
            <w:noProof/>
          </w:rPr>
          <w:t>International Trade &amp; Development = Nov 30</w:t>
        </w:r>
        <w:r w:rsidR="00B00DB8" w:rsidRPr="00D4533E">
          <w:rPr>
            <w:rStyle w:val="Hyperlink"/>
            <w:noProof/>
            <w:vertAlign w:val="superscript"/>
          </w:rPr>
          <w:t>th</w:t>
        </w:r>
        <w:r w:rsidR="00B00DB8" w:rsidRPr="00D4533E">
          <w:rPr>
            <w:rStyle w:val="Hyperlink"/>
            <w:noProof/>
          </w:rPr>
          <w:t xml:space="preserve"> &amp; Dec 1</w:t>
        </w:r>
        <w:r w:rsidR="00B00DB8" w:rsidRPr="00D4533E">
          <w:rPr>
            <w:rStyle w:val="Hyperlink"/>
            <w:noProof/>
            <w:vertAlign w:val="superscript"/>
          </w:rPr>
          <w:t>st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_Toc89955802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65</w:t>
        </w:r>
        <w:r w:rsidR="00B00DB8">
          <w:rPr>
            <w:noProof/>
            <w:webHidden/>
          </w:rPr>
          <w:fldChar w:fldCharType="end"/>
        </w:r>
      </w:hyperlink>
    </w:p>
    <w:p w14:paraId="3DB72C5C" w14:textId="192290A0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803" w:history="1">
        <w:r w:rsidR="00B00DB8" w:rsidRPr="00D4533E">
          <w:rPr>
            <w:rStyle w:val="Hyperlink"/>
            <w:noProof/>
          </w:rPr>
          <w:t>Primary Products and Export Dependence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_Toc89955803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65</w:t>
        </w:r>
        <w:r w:rsidR="00B00DB8">
          <w:rPr>
            <w:noProof/>
            <w:webHidden/>
          </w:rPr>
          <w:fldChar w:fldCharType="end"/>
        </w:r>
      </w:hyperlink>
    </w:p>
    <w:p w14:paraId="372D8B7B" w14:textId="3BB5DDC2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804" w:history="1">
        <w:r w:rsidR="00B00DB8" w:rsidRPr="00D4533E">
          <w:rPr>
            <w:rStyle w:val="Hyperlink"/>
            <w:noProof/>
          </w:rPr>
          <w:t>Export Dependence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_Toc89955804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65</w:t>
        </w:r>
        <w:r w:rsidR="00B00DB8">
          <w:rPr>
            <w:noProof/>
            <w:webHidden/>
          </w:rPr>
          <w:fldChar w:fldCharType="end"/>
        </w:r>
      </w:hyperlink>
    </w:p>
    <w:p w14:paraId="694CC127" w14:textId="331FF62F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805" w:history="1">
        <w:r w:rsidR="00B00DB8" w:rsidRPr="00D4533E">
          <w:rPr>
            <w:rStyle w:val="Hyperlink"/>
            <w:noProof/>
          </w:rPr>
          <w:t>Export Earnings Instability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_Toc89955805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66</w:t>
        </w:r>
        <w:r w:rsidR="00B00DB8">
          <w:rPr>
            <w:noProof/>
            <w:webHidden/>
          </w:rPr>
          <w:fldChar w:fldCharType="end"/>
        </w:r>
      </w:hyperlink>
    </w:p>
    <w:p w14:paraId="409ADC58" w14:textId="627DB7C4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806" w:history="1">
        <w:r w:rsidR="00B00DB8" w:rsidRPr="00D4533E">
          <w:rPr>
            <w:rStyle w:val="Hyperlink"/>
            <w:noProof/>
          </w:rPr>
          <w:t>Traditional Theory of International Trade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_Toc89955806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66</w:t>
        </w:r>
        <w:r w:rsidR="00B00DB8">
          <w:rPr>
            <w:noProof/>
            <w:webHidden/>
          </w:rPr>
          <w:fldChar w:fldCharType="end"/>
        </w:r>
      </w:hyperlink>
    </w:p>
    <w:p w14:paraId="1003FA62" w14:textId="7F53DADE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807" w:history="1">
        <w:r w:rsidR="00B00DB8" w:rsidRPr="00D4533E">
          <w:rPr>
            <w:rStyle w:val="Hyperlink"/>
            <w:noProof/>
          </w:rPr>
          <w:t>Factor Endowment T</w:t>
        </w:r>
        <w:r w:rsidR="00B00DB8" w:rsidRPr="00D4533E">
          <w:rPr>
            <w:rStyle w:val="Hyperlink"/>
            <w:noProof/>
          </w:rPr>
          <w:t>h</w:t>
        </w:r>
        <w:r w:rsidR="00B00DB8" w:rsidRPr="00D4533E">
          <w:rPr>
            <w:rStyle w:val="Hyperlink"/>
            <w:noProof/>
          </w:rPr>
          <w:t>eory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_Toc89955807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66</w:t>
        </w:r>
        <w:r w:rsidR="00B00DB8">
          <w:rPr>
            <w:noProof/>
            <w:webHidden/>
          </w:rPr>
          <w:fldChar w:fldCharType="end"/>
        </w:r>
      </w:hyperlink>
    </w:p>
    <w:p w14:paraId="03A92FFC" w14:textId="408AE33B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808" w:history="1">
        <w:r w:rsidR="00B00DB8" w:rsidRPr="00D4533E">
          <w:rPr>
            <w:rStyle w:val="Hyperlink"/>
            <w:noProof/>
          </w:rPr>
          <w:t>Critique of the Traditional Theory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_Toc89955808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68</w:t>
        </w:r>
        <w:r w:rsidR="00B00DB8">
          <w:rPr>
            <w:noProof/>
            <w:webHidden/>
          </w:rPr>
          <w:fldChar w:fldCharType="end"/>
        </w:r>
      </w:hyperlink>
    </w:p>
    <w:p w14:paraId="0CA29ABC" w14:textId="27CF6A4C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809" w:history="1">
        <w:r w:rsidR="00B00DB8" w:rsidRPr="00D4533E">
          <w:rPr>
            <w:rStyle w:val="Hyperlink"/>
            <w:noProof/>
          </w:rPr>
          <w:t>Import Substitution and the Theory of Protection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_Toc89955809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69</w:t>
        </w:r>
        <w:r w:rsidR="00B00DB8">
          <w:rPr>
            <w:noProof/>
            <w:webHidden/>
          </w:rPr>
          <w:fldChar w:fldCharType="end"/>
        </w:r>
      </w:hyperlink>
    </w:p>
    <w:p w14:paraId="5516DD03" w14:textId="08D77EB4" w:rsidR="00B00DB8" w:rsidRDefault="00F10B11">
      <w:pPr>
        <w:pStyle w:val="TOC3"/>
        <w:tabs>
          <w:tab w:val="right" w:pos="9350"/>
        </w:tabs>
        <w:rPr>
          <w:rFonts w:eastAsiaTheme="minorEastAsia" w:cstheme="minorBidi"/>
          <w:smallCaps w:val="0"/>
          <w:noProof/>
          <w:sz w:val="24"/>
          <w:szCs w:val="24"/>
          <w:lang w:val="en-CA"/>
        </w:rPr>
      </w:pPr>
      <w:hyperlink w:anchor="_Toc89955810" w:history="1">
        <w:r w:rsidR="00B00DB8" w:rsidRPr="00D4533E">
          <w:rPr>
            <w:rStyle w:val="Hyperlink"/>
            <w:noProof/>
          </w:rPr>
          <w:t>Import Substitution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_Toc89955810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69</w:t>
        </w:r>
        <w:r w:rsidR="00B00DB8">
          <w:rPr>
            <w:noProof/>
            <w:webHidden/>
          </w:rPr>
          <w:fldChar w:fldCharType="end"/>
        </w:r>
      </w:hyperlink>
    </w:p>
    <w:p w14:paraId="69299733" w14:textId="046AB1F8" w:rsidR="00B00DB8" w:rsidRDefault="00F10B11">
      <w:pPr>
        <w:pStyle w:val="TOC1"/>
        <w:tabs>
          <w:tab w:val="right" w:pos="9350"/>
        </w:tabs>
        <w:rPr>
          <w:rFonts w:eastAsiaTheme="minorEastAsia" w:cstheme="minorBidi"/>
          <w:b w:val="0"/>
          <w:bCs w:val="0"/>
          <w:caps w:val="0"/>
          <w:noProof/>
          <w:sz w:val="24"/>
          <w:szCs w:val="24"/>
          <w:u w:val="none"/>
          <w:lang w:val="en-CA"/>
        </w:rPr>
      </w:pPr>
      <w:hyperlink w:anchor="_Toc89955811" w:history="1">
        <w:r w:rsidR="00B00DB8" w:rsidRPr="00D4533E">
          <w:rPr>
            <w:rStyle w:val="Hyperlink"/>
            <w:noProof/>
          </w:rPr>
          <w:t xml:space="preserve">Foreign </w:t>
        </w:r>
        <w:r w:rsidR="00B00DB8" w:rsidRPr="00D4533E">
          <w:rPr>
            <w:rStyle w:val="Hyperlink"/>
            <w:noProof/>
          </w:rPr>
          <w:t>A</w:t>
        </w:r>
        <w:r w:rsidR="00B00DB8" w:rsidRPr="00D4533E">
          <w:rPr>
            <w:rStyle w:val="Hyperlink"/>
            <w:noProof/>
          </w:rPr>
          <w:t>id and Conflict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_Toc89955811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71</w:t>
        </w:r>
        <w:r w:rsidR="00B00DB8">
          <w:rPr>
            <w:noProof/>
            <w:webHidden/>
          </w:rPr>
          <w:fldChar w:fldCharType="end"/>
        </w:r>
      </w:hyperlink>
    </w:p>
    <w:p w14:paraId="7B9A7AEE" w14:textId="0256F20C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812" w:history="1">
        <w:r w:rsidR="00B00DB8" w:rsidRPr="00D4533E">
          <w:rPr>
            <w:rStyle w:val="Hyperlink"/>
            <w:noProof/>
          </w:rPr>
          <w:t>Foreign Aid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_Toc89955812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71</w:t>
        </w:r>
        <w:r w:rsidR="00B00DB8">
          <w:rPr>
            <w:noProof/>
            <w:webHidden/>
          </w:rPr>
          <w:fldChar w:fldCharType="end"/>
        </w:r>
      </w:hyperlink>
    </w:p>
    <w:p w14:paraId="706B02E1" w14:textId="1148870F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813" w:history="1">
        <w:r w:rsidR="00B00DB8" w:rsidRPr="00D4533E">
          <w:rPr>
            <w:rStyle w:val="Hyperlink"/>
            <w:noProof/>
          </w:rPr>
          <w:t>Conflict &amp; Development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_Toc89955813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72</w:t>
        </w:r>
        <w:r w:rsidR="00B00DB8">
          <w:rPr>
            <w:noProof/>
            <w:webHidden/>
          </w:rPr>
          <w:fldChar w:fldCharType="end"/>
        </w:r>
      </w:hyperlink>
    </w:p>
    <w:p w14:paraId="545A6CD8" w14:textId="5B959F54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814" w:history="1">
        <w:r w:rsidR="00B00DB8" w:rsidRPr="00D4533E">
          <w:rPr>
            <w:rStyle w:val="Hyperlink"/>
            <w:noProof/>
          </w:rPr>
          <w:t>The Production Possibilities Model and Conflict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_Toc89955814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73</w:t>
        </w:r>
        <w:r w:rsidR="00B00DB8">
          <w:rPr>
            <w:noProof/>
            <w:webHidden/>
          </w:rPr>
          <w:fldChar w:fldCharType="end"/>
        </w:r>
      </w:hyperlink>
    </w:p>
    <w:p w14:paraId="2C0E8518" w14:textId="7FA5E4F4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815" w:history="1">
        <w:r w:rsidR="00B00DB8" w:rsidRPr="00D4533E">
          <w:rPr>
            <w:rStyle w:val="Hyperlink"/>
            <w:noProof/>
          </w:rPr>
          <w:t>The Fungibility of Foreign Aid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_Toc89955815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74</w:t>
        </w:r>
        <w:r w:rsidR="00B00DB8">
          <w:rPr>
            <w:noProof/>
            <w:webHidden/>
          </w:rPr>
          <w:fldChar w:fldCharType="end"/>
        </w:r>
      </w:hyperlink>
    </w:p>
    <w:p w14:paraId="4414AF67" w14:textId="65103936" w:rsidR="00B00DB8" w:rsidRDefault="00F10B11">
      <w:pPr>
        <w:pStyle w:val="TOC1"/>
        <w:tabs>
          <w:tab w:val="right" w:pos="9350"/>
        </w:tabs>
        <w:rPr>
          <w:rFonts w:eastAsiaTheme="minorEastAsia" w:cstheme="minorBidi"/>
          <w:b w:val="0"/>
          <w:bCs w:val="0"/>
          <w:caps w:val="0"/>
          <w:noProof/>
          <w:sz w:val="24"/>
          <w:szCs w:val="24"/>
          <w:u w:val="none"/>
          <w:lang w:val="en-CA"/>
        </w:rPr>
      </w:pPr>
      <w:hyperlink w:anchor="_Toc89955816" w:history="1">
        <w:r w:rsidR="00B00DB8" w:rsidRPr="00D4533E">
          <w:rPr>
            <w:rStyle w:val="Hyperlink"/>
            <w:noProof/>
          </w:rPr>
          <w:t>Bonus: Guest Speaker #2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_Toc89955816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76</w:t>
        </w:r>
        <w:r w:rsidR="00B00DB8">
          <w:rPr>
            <w:noProof/>
            <w:webHidden/>
          </w:rPr>
          <w:fldChar w:fldCharType="end"/>
        </w:r>
      </w:hyperlink>
    </w:p>
    <w:p w14:paraId="6899D968" w14:textId="570E6D9E" w:rsidR="00B00DB8" w:rsidRDefault="00F10B11">
      <w:pPr>
        <w:pStyle w:val="TOC2"/>
        <w:tabs>
          <w:tab w:val="right" w:pos="9350"/>
        </w:tabs>
        <w:rPr>
          <w:rFonts w:eastAsiaTheme="minorEastAsia" w:cstheme="minorBidi"/>
          <w:b w:val="0"/>
          <w:bCs w:val="0"/>
          <w:smallCaps w:val="0"/>
          <w:noProof/>
          <w:sz w:val="24"/>
          <w:szCs w:val="24"/>
          <w:lang w:val="en-CA"/>
        </w:rPr>
      </w:pPr>
      <w:hyperlink w:anchor="_Toc89955817" w:history="1">
        <w:r w:rsidR="00B00DB8" w:rsidRPr="00D4533E">
          <w:rPr>
            <w:rStyle w:val="Hyperlink"/>
            <w:noProof/>
          </w:rPr>
          <w:t>Philip Fry</w:t>
        </w:r>
        <w:r w:rsidR="00B00DB8">
          <w:rPr>
            <w:noProof/>
            <w:webHidden/>
          </w:rPr>
          <w:tab/>
        </w:r>
        <w:r w:rsidR="00B00DB8">
          <w:rPr>
            <w:noProof/>
            <w:webHidden/>
          </w:rPr>
          <w:fldChar w:fldCharType="begin"/>
        </w:r>
        <w:r w:rsidR="00B00DB8">
          <w:rPr>
            <w:noProof/>
            <w:webHidden/>
          </w:rPr>
          <w:instrText xml:space="preserve"> PAGEREF _Toc89955817 \h </w:instrText>
        </w:r>
        <w:r w:rsidR="00B00DB8">
          <w:rPr>
            <w:noProof/>
            <w:webHidden/>
          </w:rPr>
        </w:r>
        <w:r w:rsidR="00B00DB8">
          <w:rPr>
            <w:noProof/>
            <w:webHidden/>
          </w:rPr>
          <w:fldChar w:fldCharType="separate"/>
        </w:r>
        <w:r w:rsidR="00B00DB8">
          <w:rPr>
            <w:noProof/>
            <w:webHidden/>
          </w:rPr>
          <w:t>76</w:t>
        </w:r>
        <w:r w:rsidR="00B00DB8">
          <w:rPr>
            <w:noProof/>
            <w:webHidden/>
          </w:rPr>
          <w:fldChar w:fldCharType="end"/>
        </w:r>
      </w:hyperlink>
    </w:p>
    <w:p w14:paraId="6D86ADA1" w14:textId="7136668F" w:rsidR="00B3056F" w:rsidRPr="000F1FEF" w:rsidRDefault="00B3056F" w:rsidP="00DB3EBE">
      <w:pPr>
        <w:rPr>
          <w:rFonts w:cstheme="minorHAnsi"/>
          <w:b/>
          <w:bCs/>
          <w:lang w:val="en-CA"/>
        </w:rPr>
      </w:pPr>
      <w:r w:rsidRPr="000F1FEF">
        <w:rPr>
          <w:rFonts w:cstheme="minorHAnsi"/>
          <w:b/>
          <w:bCs/>
          <w:lang w:val="en-CA"/>
        </w:rPr>
        <w:fldChar w:fldCharType="end"/>
      </w:r>
    </w:p>
    <w:p w14:paraId="025B0DE8" w14:textId="0CBF48DF" w:rsidR="003452BF" w:rsidRPr="000F1FEF" w:rsidRDefault="00CA4862" w:rsidP="00DB3EBE">
      <w:pPr>
        <w:pStyle w:val="Heading1"/>
      </w:pPr>
      <w:bookmarkStart w:id="0" w:name="_Toc89955736"/>
      <w:r w:rsidRPr="000F1FEF">
        <w:t>Introduction – September 8th</w:t>
      </w:r>
      <w:bookmarkEnd w:id="0"/>
      <w:r w:rsidRPr="000F1FEF">
        <w:t xml:space="preserve"> </w:t>
      </w:r>
      <w:r w:rsidR="00D318A2" w:rsidRPr="000F1FEF">
        <w:t xml:space="preserve"> </w:t>
      </w:r>
    </w:p>
    <w:p w14:paraId="215B3B40" w14:textId="3263BF3D" w:rsidR="00CA4862" w:rsidRPr="000F1FEF" w:rsidRDefault="00B137FE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="0048709B" w:rsidRPr="000F1FEF">
        <w:rPr>
          <w:rFonts w:cstheme="minorHAnsi"/>
          <w:lang w:val="en-CA"/>
        </w:rPr>
        <w:t xml:space="preserve">Assessments </w:t>
      </w:r>
    </w:p>
    <w:p w14:paraId="37AC65CC" w14:textId="142889A1" w:rsidR="0048709B" w:rsidRPr="000F1FEF" w:rsidRDefault="0048709B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  <w:t xml:space="preserve">Weekly Assignment – 1-3 questions </w:t>
      </w:r>
    </w:p>
    <w:p w14:paraId="649BF8C1" w14:textId="77777777" w:rsidR="00303946" w:rsidRPr="000F1FEF" w:rsidRDefault="0048709B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  <w:t>Midterms 1-2 – MCQ and Short Answer</w:t>
      </w:r>
    </w:p>
    <w:p w14:paraId="56155E16" w14:textId="77777777" w:rsidR="00303946" w:rsidRPr="000F1FEF" w:rsidRDefault="00303946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  <w:t>Midterm 1 – October 13</w:t>
      </w:r>
      <w:r w:rsidRPr="000F1FEF">
        <w:rPr>
          <w:rFonts w:cstheme="minorHAnsi"/>
          <w:vertAlign w:val="superscript"/>
          <w:lang w:val="en-CA"/>
        </w:rPr>
        <w:t>th</w:t>
      </w:r>
      <w:r w:rsidRPr="000F1FEF">
        <w:rPr>
          <w:rFonts w:cstheme="minorHAnsi"/>
          <w:lang w:val="en-CA"/>
        </w:rPr>
        <w:t xml:space="preserve"> </w:t>
      </w:r>
    </w:p>
    <w:p w14:paraId="34A3B327" w14:textId="28EF00D3" w:rsidR="00F87A77" w:rsidRPr="000F1FEF" w:rsidRDefault="00F87A77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  <w:t xml:space="preserve">Practice Assignment </w:t>
      </w:r>
      <w:r w:rsidR="002719B9" w:rsidRPr="000F1FEF">
        <w:rPr>
          <w:rFonts w:cstheme="minorHAnsi"/>
          <w:lang w:val="en-CA"/>
        </w:rPr>
        <w:t xml:space="preserve">Chapter One </w:t>
      </w:r>
      <w:r w:rsidRPr="000F1FEF">
        <w:rPr>
          <w:rFonts w:cstheme="minorHAnsi"/>
          <w:lang w:val="en-CA"/>
        </w:rPr>
        <w:t>– September 24</w:t>
      </w:r>
      <w:r w:rsidRPr="000F1FEF">
        <w:rPr>
          <w:rFonts w:cstheme="minorHAnsi"/>
          <w:vertAlign w:val="superscript"/>
          <w:lang w:val="en-CA"/>
        </w:rPr>
        <w:t>th</w:t>
      </w:r>
    </w:p>
    <w:p w14:paraId="40D45D15" w14:textId="5910F8B5" w:rsidR="00056F5E" w:rsidRPr="000F1FEF" w:rsidRDefault="00F87A77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</w:r>
      <w:r w:rsidR="00C07075" w:rsidRPr="000F1FEF">
        <w:rPr>
          <w:rFonts w:cstheme="minorHAnsi"/>
          <w:lang w:val="en-CA"/>
        </w:rPr>
        <w:t xml:space="preserve">Real Assignment </w:t>
      </w:r>
      <w:r w:rsidR="002719B9" w:rsidRPr="000F1FEF">
        <w:rPr>
          <w:rFonts w:cstheme="minorHAnsi"/>
          <w:lang w:val="en-CA"/>
        </w:rPr>
        <w:t xml:space="preserve">Chapter Two </w:t>
      </w:r>
      <w:r w:rsidR="00C07075" w:rsidRPr="000F1FEF">
        <w:rPr>
          <w:rFonts w:cstheme="minorHAnsi"/>
          <w:lang w:val="en-CA"/>
        </w:rPr>
        <w:t>– October 1</w:t>
      </w:r>
      <w:r w:rsidR="00C07075" w:rsidRPr="000F1FEF">
        <w:rPr>
          <w:rFonts w:cstheme="minorHAnsi"/>
          <w:vertAlign w:val="superscript"/>
          <w:lang w:val="en-CA"/>
        </w:rPr>
        <w:t>st</w:t>
      </w:r>
      <w:r w:rsidR="00C07075" w:rsidRPr="000F1FEF">
        <w:rPr>
          <w:rFonts w:cstheme="minorHAnsi"/>
          <w:lang w:val="en-CA"/>
        </w:rPr>
        <w:t xml:space="preserve"> </w:t>
      </w:r>
    </w:p>
    <w:p w14:paraId="7B22297E" w14:textId="689EBCA2" w:rsidR="00047B5B" w:rsidRPr="000F1FEF" w:rsidRDefault="00047B5B" w:rsidP="00DB3EBE">
      <w:pPr>
        <w:rPr>
          <w:rFonts w:cstheme="minorHAnsi"/>
          <w:lang w:val="en-CA"/>
        </w:rPr>
      </w:pPr>
    </w:p>
    <w:p w14:paraId="2CB7886A" w14:textId="40D01C0C" w:rsidR="00047B5B" w:rsidRPr="000F1FEF" w:rsidRDefault="00047B5B" w:rsidP="00DB3EBE">
      <w:pPr>
        <w:pStyle w:val="Heading1"/>
      </w:pPr>
      <w:bookmarkStart w:id="1" w:name="_Toc89955737"/>
      <w:r w:rsidRPr="000F1FEF">
        <w:t>Introducing Economic Development – September 13</w:t>
      </w:r>
      <w:r w:rsidRPr="000F1FEF">
        <w:rPr>
          <w:vertAlign w:val="superscript"/>
        </w:rPr>
        <w:t>th</w:t>
      </w:r>
      <w:r w:rsidRPr="000F1FEF">
        <w:t xml:space="preserve"> </w:t>
      </w:r>
      <w:r w:rsidR="003823EF" w:rsidRPr="000F1FEF">
        <w:t xml:space="preserve">&amp; September </w:t>
      </w:r>
      <w:r w:rsidR="00E80330" w:rsidRPr="000F1FEF">
        <w:t>15</w:t>
      </w:r>
      <w:r w:rsidR="00E80330" w:rsidRPr="000F1FEF">
        <w:rPr>
          <w:vertAlign w:val="superscript"/>
        </w:rPr>
        <w:t>th</w:t>
      </w:r>
      <w:bookmarkEnd w:id="1"/>
      <w:r w:rsidR="00E80330" w:rsidRPr="000F1FEF">
        <w:t xml:space="preserve"> </w:t>
      </w:r>
    </w:p>
    <w:p w14:paraId="1E783043" w14:textId="1C7FBE73" w:rsidR="00047B5B" w:rsidRPr="000F1FEF" w:rsidRDefault="00EA5FA7" w:rsidP="00DB3EBE">
      <w:pPr>
        <w:pStyle w:val="Heading2"/>
      </w:pPr>
      <w:r w:rsidRPr="000F1FEF">
        <w:tab/>
      </w:r>
      <w:bookmarkStart w:id="2" w:name="_Toc89955738"/>
      <w:r w:rsidR="00760BD5" w:rsidRPr="000F1FEF">
        <w:t>What is economic development?</w:t>
      </w:r>
      <w:bookmarkEnd w:id="2"/>
      <w:r w:rsidR="00760BD5" w:rsidRPr="000F1FEF">
        <w:t xml:space="preserve"> </w:t>
      </w:r>
    </w:p>
    <w:p w14:paraId="6BBA1279" w14:textId="376C1008" w:rsidR="00604A49" w:rsidRPr="000F1FEF" w:rsidRDefault="00604A49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Life expectancy and income per capita are two dimensions (indicators of development) </w:t>
      </w:r>
    </w:p>
    <w:p w14:paraId="47AFCBBD" w14:textId="2E166805" w:rsidR="00604A49" w:rsidRPr="000F1FEF" w:rsidRDefault="00604A49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In development economics, we are concerned by several different indicators </w:t>
      </w:r>
    </w:p>
    <w:p w14:paraId="6BAF2BF8" w14:textId="77777777" w:rsidR="001D4B05" w:rsidRPr="000F1FEF" w:rsidRDefault="001D4B05" w:rsidP="00DB3EBE">
      <w:pPr>
        <w:ind w:left="1440" w:firstLine="72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>Education</w:t>
      </w:r>
    </w:p>
    <w:p w14:paraId="676DD0B8" w14:textId="77777777" w:rsidR="001D4B05" w:rsidRPr="000F1FEF" w:rsidRDefault="001D4B05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Health </w:t>
      </w:r>
    </w:p>
    <w:p w14:paraId="21B01A95" w14:textId="77777777" w:rsidR="001D4B05" w:rsidRPr="000F1FEF" w:rsidRDefault="001D4B05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Income </w:t>
      </w:r>
    </w:p>
    <w:p w14:paraId="173FCA9A" w14:textId="77777777" w:rsidR="000A7D51" w:rsidRPr="000F1FEF" w:rsidRDefault="001D4B05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Poverty/Inequality </w:t>
      </w:r>
    </w:p>
    <w:p w14:paraId="015D4863" w14:textId="38C6EB23" w:rsidR="001D4B05" w:rsidRPr="000F1FEF" w:rsidRDefault="000A7D51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Security/Stability </w:t>
      </w:r>
    </w:p>
    <w:p w14:paraId="68FE8FC0" w14:textId="21E0FD4C" w:rsidR="00B418DC" w:rsidRPr="000F1FEF" w:rsidRDefault="00B418DC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lastRenderedPageBreak/>
        <w:t xml:space="preserve">Trade </w:t>
      </w:r>
    </w:p>
    <w:p w14:paraId="4F61FE70" w14:textId="438D98E8" w:rsidR="00B418DC" w:rsidRPr="000F1FEF" w:rsidRDefault="00B418DC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  <w:t>Resources</w:t>
      </w:r>
    </w:p>
    <w:p w14:paraId="375EF891" w14:textId="64A5979F" w:rsidR="00B418DC" w:rsidRPr="000F1FEF" w:rsidRDefault="00B418DC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b/>
          <w:bCs/>
          <w:lang w:val="en-CA"/>
        </w:rPr>
        <w:t>Development economics</w:t>
      </w:r>
      <w:r w:rsidRPr="000F1FEF">
        <w:rPr>
          <w:rFonts w:cstheme="minorHAnsi"/>
          <w:lang w:val="en-CA"/>
        </w:rPr>
        <w:t xml:space="preserve"> is the study of how economies are transformed from stagnation to growth and from low-income to high-income status and overcome problems of extreme poverty. </w:t>
      </w:r>
    </w:p>
    <w:p w14:paraId="3FB69231" w14:textId="7E374463" w:rsidR="00297D9E" w:rsidRPr="000F1FEF" w:rsidRDefault="00297D9E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>As opposed to economics</w:t>
      </w:r>
      <w:r w:rsidR="0093369A" w:rsidRPr="000F1FEF">
        <w:rPr>
          <w:rFonts w:cstheme="minorHAnsi"/>
          <w:lang w:val="en-CA"/>
        </w:rPr>
        <w:t xml:space="preserve"> (a study of the allocation of scarce resources)</w:t>
      </w:r>
      <w:r w:rsidRPr="000F1FEF">
        <w:rPr>
          <w:rFonts w:cstheme="minorHAnsi"/>
          <w:lang w:val="en-CA"/>
        </w:rPr>
        <w:t>, a</w:t>
      </w:r>
      <w:r w:rsidR="007F48AB" w:rsidRPr="000F1FEF">
        <w:rPr>
          <w:rFonts w:cstheme="minorHAnsi"/>
          <w:lang w:val="en-CA"/>
        </w:rPr>
        <w:t xml:space="preserve"> subset of political econom</w:t>
      </w:r>
      <w:r w:rsidR="00ED29B0" w:rsidRPr="000F1FEF">
        <w:rPr>
          <w:rFonts w:cstheme="minorHAnsi"/>
          <w:lang w:val="en-CA"/>
        </w:rPr>
        <w:t xml:space="preserve">ics </w:t>
      </w:r>
      <w:r w:rsidR="00ED37C7" w:rsidRPr="000F1FEF">
        <w:rPr>
          <w:rFonts w:cstheme="minorHAnsi"/>
          <w:lang w:val="en-CA"/>
        </w:rPr>
        <w:t xml:space="preserve">– draws from other disciplines </w:t>
      </w:r>
      <w:r w:rsidR="0093369A" w:rsidRPr="000F1FEF">
        <w:rPr>
          <w:rFonts w:cstheme="minorHAnsi"/>
          <w:lang w:val="en-CA"/>
        </w:rPr>
        <w:t>–</w:t>
      </w:r>
      <w:r w:rsidR="00ED37C7" w:rsidRPr="000F1FEF">
        <w:rPr>
          <w:rFonts w:cstheme="minorHAnsi"/>
          <w:lang w:val="en-CA"/>
        </w:rPr>
        <w:t xml:space="preserve"> </w:t>
      </w:r>
      <w:r w:rsidR="0093369A" w:rsidRPr="000F1FEF">
        <w:rPr>
          <w:rFonts w:cstheme="minorHAnsi"/>
          <w:lang w:val="en-CA"/>
        </w:rPr>
        <w:t>influence of power on the allocation of resources</w:t>
      </w:r>
      <w:r w:rsidR="00D10A27" w:rsidRPr="000F1FEF">
        <w:rPr>
          <w:rFonts w:cstheme="minorHAnsi"/>
          <w:lang w:val="en-CA"/>
        </w:rPr>
        <w:t xml:space="preserve">. Incorporates elements of other subfields – labour, behavioral, environmental economics. </w:t>
      </w:r>
      <w:r w:rsidR="00BD5519" w:rsidRPr="000F1FEF">
        <w:rPr>
          <w:rFonts w:cstheme="minorHAnsi"/>
          <w:lang w:val="en-CA"/>
        </w:rPr>
        <w:t xml:space="preserve">Economic, </w:t>
      </w:r>
      <w:r w:rsidR="00FA1227" w:rsidRPr="000F1FEF">
        <w:rPr>
          <w:rFonts w:cstheme="minorHAnsi"/>
          <w:lang w:val="en-CA"/>
        </w:rPr>
        <w:t>social,</w:t>
      </w:r>
      <w:r w:rsidR="00BD5519" w:rsidRPr="000F1FEF">
        <w:rPr>
          <w:rFonts w:cstheme="minorHAnsi"/>
          <w:lang w:val="en-CA"/>
        </w:rPr>
        <w:t xml:space="preserve"> and political mechanisms to improve the quality of life. </w:t>
      </w:r>
    </w:p>
    <w:p w14:paraId="5D4C394E" w14:textId="294797F5" w:rsidR="00B418DC" w:rsidRPr="000F1FEF" w:rsidRDefault="00B418DC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b/>
          <w:bCs/>
          <w:lang w:val="en-CA"/>
        </w:rPr>
        <w:t xml:space="preserve">Development </w:t>
      </w:r>
      <w:r w:rsidRPr="000F1FEF">
        <w:rPr>
          <w:rFonts w:cstheme="minorHAnsi"/>
          <w:lang w:val="en-CA"/>
        </w:rPr>
        <w:t xml:space="preserve">is the process of improving the quality of all human lives and capabilities by raising people’s levels of living, self-esteem, and freedom. </w:t>
      </w:r>
    </w:p>
    <w:p w14:paraId="3A9D4D93" w14:textId="672E1A81" w:rsidR="00FA1227" w:rsidRPr="000F1FEF" w:rsidRDefault="00FA1227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b/>
          <w:bCs/>
          <w:lang w:val="en-CA"/>
        </w:rPr>
        <w:tab/>
      </w:r>
      <w:r w:rsidR="005A4D93" w:rsidRPr="000F1FEF">
        <w:rPr>
          <w:rFonts w:cstheme="minorHAnsi"/>
          <w:lang w:val="en-CA"/>
        </w:rPr>
        <w:t xml:space="preserve">Requires </w:t>
      </w:r>
      <w:r w:rsidRPr="000F1FEF">
        <w:rPr>
          <w:rFonts w:cstheme="minorHAnsi"/>
          <w:lang w:val="en-CA"/>
        </w:rPr>
        <w:t xml:space="preserve">massive transformations of institutions and structure. </w:t>
      </w:r>
    </w:p>
    <w:p w14:paraId="6EBBBF6C" w14:textId="1E3DF39C" w:rsidR="00C16C8B" w:rsidRPr="000F1FEF" w:rsidRDefault="00C16C8B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  <w:t xml:space="preserve">Transformations could </w:t>
      </w:r>
      <w:r w:rsidR="00EF6F88" w:rsidRPr="000F1FEF">
        <w:rPr>
          <w:rFonts w:cstheme="minorHAnsi"/>
          <w:lang w:val="en-CA"/>
        </w:rPr>
        <w:t xml:space="preserve">mean good or bad change </w:t>
      </w:r>
    </w:p>
    <w:p w14:paraId="1A64EB94" w14:textId="4E171930" w:rsidR="00C16C8B" w:rsidRPr="000F1FEF" w:rsidRDefault="00BC5A3A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  <w:t xml:space="preserve">Uses economic models, empirical evidence. </w:t>
      </w:r>
    </w:p>
    <w:p w14:paraId="08C948FC" w14:textId="59E89615" w:rsidR="00390861" w:rsidRPr="000F1FEF" w:rsidRDefault="00390861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b/>
          <w:bCs/>
          <w:lang w:val="en-CA"/>
        </w:rPr>
        <w:t xml:space="preserve">Institutions </w:t>
      </w:r>
      <w:r w:rsidRPr="000F1FEF">
        <w:rPr>
          <w:rFonts w:cstheme="minorHAnsi"/>
          <w:lang w:val="en-CA"/>
        </w:rPr>
        <w:t xml:space="preserve">are formal rules, informal norms, shared understandings and “ways of doing things” that shape and constrain interactions. </w:t>
      </w:r>
      <w:r w:rsidR="00B1369A" w:rsidRPr="000F1FEF">
        <w:rPr>
          <w:rFonts w:cstheme="minorHAnsi"/>
          <w:lang w:val="en-CA"/>
        </w:rPr>
        <w:t xml:space="preserve">Abstract definition. </w:t>
      </w:r>
      <w:r w:rsidRPr="000F1FEF">
        <w:rPr>
          <w:rFonts w:cstheme="minorHAnsi"/>
          <w:lang w:val="en-CA"/>
        </w:rPr>
        <w:t>“Rules of the game”.</w:t>
      </w:r>
      <w:r w:rsidR="00E97012" w:rsidRPr="000F1FEF">
        <w:rPr>
          <w:rFonts w:cstheme="minorHAnsi"/>
          <w:lang w:val="en-CA"/>
        </w:rPr>
        <w:t xml:space="preserve"> – United Nations – World Bank – Legal Systems – Capitalism – Mass Media – Government </w:t>
      </w:r>
    </w:p>
    <w:p w14:paraId="37706477" w14:textId="1BDA9E58" w:rsidR="00E97012" w:rsidRPr="000F1FEF" w:rsidRDefault="00E97012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b/>
          <w:bCs/>
          <w:lang w:val="en-CA"/>
        </w:rPr>
        <w:t xml:space="preserve">A social system </w:t>
      </w:r>
      <w:r w:rsidRPr="000F1FEF">
        <w:rPr>
          <w:rFonts w:cstheme="minorHAnsi"/>
          <w:lang w:val="en-CA"/>
        </w:rPr>
        <w:t>is the organizational and institutional structure of a society (values, attitudes, power structures)</w:t>
      </w:r>
      <w:r w:rsidR="00F7382E" w:rsidRPr="000F1FEF">
        <w:rPr>
          <w:rFonts w:cstheme="minorHAnsi"/>
          <w:lang w:val="en-CA"/>
        </w:rPr>
        <w:t xml:space="preserve">, how various actors relate together </w:t>
      </w:r>
    </w:p>
    <w:p w14:paraId="47E21DCB" w14:textId="309D636C" w:rsidR="00B1369A" w:rsidRPr="000F1FEF" w:rsidRDefault="00B1369A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b/>
          <w:bCs/>
          <w:lang w:val="en-CA"/>
        </w:rPr>
        <w:tab/>
      </w:r>
      <w:r w:rsidRPr="000F1FEF">
        <w:rPr>
          <w:rFonts w:cstheme="minorHAnsi"/>
          <w:lang w:val="en-CA"/>
        </w:rPr>
        <w:t xml:space="preserve">Institutions are subsystems or a type of social system </w:t>
      </w:r>
    </w:p>
    <w:p w14:paraId="20FBE4CD" w14:textId="4377201B" w:rsidR="00413834" w:rsidRPr="000F1FEF" w:rsidRDefault="00413834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Need to be mindful of the choices of outcomes and focus </w:t>
      </w:r>
      <w:r w:rsidR="005F6DE2" w:rsidRPr="000F1FEF">
        <w:rPr>
          <w:rFonts w:cstheme="minorHAnsi"/>
          <w:lang w:val="en-CA"/>
        </w:rPr>
        <w:t xml:space="preserve">of developmental policy. </w:t>
      </w:r>
      <w:r w:rsidR="0021224E" w:rsidRPr="000F1FEF">
        <w:rPr>
          <w:rFonts w:cstheme="minorHAnsi"/>
          <w:lang w:val="en-CA"/>
        </w:rPr>
        <w:t xml:space="preserve">Interdependent relationship with economic </w:t>
      </w:r>
      <w:r w:rsidR="000066DA" w:rsidRPr="000F1FEF">
        <w:rPr>
          <w:rFonts w:cstheme="minorHAnsi"/>
          <w:lang w:val="en-CA"/>
        </w:rPr>
        <w:t xml:space="preserve">actors, </w:t>
      </w:r>
      <w:r w:rsidR="00955D23" w:rsidRPr="000F1FEF">
        <w:rPr>
          <w:rFonts w:cstheme="minorHAnsi"/>
          <w:lang w:val="en-CA"/>
        </w:rPr>
        <w:t xml:space="preserve">development policies need to be mindful of </w:t>
      </w:r>
      <w:r w:rsidR="000C5358" w:rsidRPr="000F1FEF">
        <w:rPr>
          <w:rFonts w:cstheme="minorHAnsi"/>
          <w:lang w:val="en-CA"/>
        </w:rPr>
        <w:t xml:space="preserve">how these values influence us. </w:t>
      </w:r>
    </w:p>
    <w:p w14:paraId="71AFEDCD" w14:textId="4C178293" w:rsidR="00BC11F0" w:rsidRPr="000F1FEF" w:rsidRDefault="00BC11F0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b/>
          <w:bCs/>
          <w:lang w:val="en-CA"/>
        </w:rPr>
        <w:t>Economic growth</w:t>
      </w:r>
      <w:r w:rsidRPr="000F1FEF">
        <w:rPr>
          <w:rFonts w:cstheme="minorHAnsi"/>
          <w:lang w:val="en-CA"/>
        </w:rPr>
        <w:t xml:space="preserve"> is considered a good outcome</w:t>
      </w:r>
      <w:r w:rsidR="00413834" w:rsidRPr="000F1FEF">
        <w:rPr>
          <w:rFonts w:cstheme="minorHAnsi"/>
          <w:lang w:val="en-CA"/>
        </w:rPr>
        <w:t>, can be considered controversial as a good outcome.</w:t>
      </w:r>
    </w:p>
    <w:p w14:paraId="3CF92848" w14:textId="1624247D" w:rsidR="000C5358" w:rsidRPr="000F1FEF" w:rsidRDefault="000C5358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>In traditional economics, we focus on increases in income per capita thinking</w:t>
      </w:r>
      <w:r w:rsidR="00F80573" w:rsidRPr="000F1FEF">
        <w:rPr>
          <w:rFonts w:cstheme="minorHAnsi"/>
          <w:lang w:val="en-CA"/>
        </w:rPr>
        <w:t xml:space="preserve"> that this benefits all in a society that lead to economic growth. </w:t>
      </w:r>
    </w:p>
    <w:p w14:paraId="148A7F61" w14:textId="1AF7CD88" w:rsidR="00413834" w:rsidRPr="000F1FEF" w:rsidRDefault="00413834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b/>
          <w:bCs/>
          <w:lang w:val="en-CA"/>
        </w:rPr>
        <w:lastRenderedPageBreak/>
        <w:t xml:space="preserve">The reduction or elimination of poverty, inequality </w:t>
      </w:r>
      <w:r w:rsidRPr="000F1FEF">
        <w:rPr>
          <w:rFonts w:cstheme="minorHAnsi"/>
          <w:lang w:val="en-CA"/>
        </w:rPr>
        <w:t xml:space="preserve">is considered a good outcome, generally uncontroversial. </w:t>
      </w:r>
    </w:p>
    <w:p w14:paraId="2F949A19" w14:textId="2E3EEEA0" w:rsidR="00E25A79" w:rsidRPr="000F1FEF" w:rsidRDefault="00E25A79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Development looks at improving the conditions of everyone </w:t>
      </w:r>
      <w:r w:rsidR="00DD5EC5" w:rsidRPr="000F1FEF">
        <w:rPr>
          <w:rFonts w:cstheme="minorHAnsi"/>
          <w:lang w:val="en-CA"/>
        </w:rPr>
        <w:t xml:space="preserve">by multiple indicators. </w:t>
      </w:r>
    </w:p>
    <w:p w14:paraId="73CFACB9" w14:textId="10E918DE" w:rsidR="00372266" w:rsidRPr="000F1FEF" w:rsidRDefault="00760BD5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bookmarkStart w:id="3" w:name="_Toc89955739"/>
      <w:r w:rsidRPr="000F1FEF">
        <w:rPr>
          <w:rStyle w:val="Heading2Char"/>
          <w:lang w:val="en-CA"/>
        </w:rPr>
        <w:t>Strata of living</w:t>
      </w:r>
      <w:bookmarkEnd w:id="3"/>
      <w:r w:rsidRPr="000F1FEF">
        <w:rPr>
          <w:rFonts w:cstheme="minorHAnsi"/>
          <w:lang w:val="en-CA"/>
        </w:rPr>
        <w:t xml:space="preserve"> </w:t>
      </w:r>
      <w:r w:rsidR="00387E8C" w:rsidRPr="000F1FEF">
        <w:rPr>
          <w:rFonts w:cstheme="minorHAnsi"/>
          <w:lang w:val="en-CA"/>
        </w:rPr>
        <w:t>*see Box 1.2 of Textbook (</w:t>
      </w:r>
      <w:proofErr w:type="gramStart"/>
      <w:r w:rsidR="00387E8C" w:rsidRPr="000F1FEF">
        <w:rPr>
          <w:rFonts w:cstheme="minorHAnsi"/>
          <w:lang w:val="en-CA"/>
        </w:rPr>
        <w:t>p.6)*</w:t>
      </w:r>
      <w:proofErr w:type="gramEnd"/>
      <w:r w:rsidR="00387E8C" w:rsidRPr="000F1FEF">
        <w:rPr>
          <w:rFonts w:cstheme="minorHAnsi"/>
          <w:lang w:val="en-CA"/>
        </w:rPr>
        <w:t xml:space="preserve"> </w:t>
      </w:r>
    </w:p>
    <w:p w14:paraId="596BBB5D" w14:textId="7708A50F" w:rsidR="001057E4" w:rsidRPr="000F1FEF" w:rsidRDefault="001057E4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  <w:t xml:space="preserve">Touches on material living conditions only. </w:t>
      </w:r>
    </w:p>
    <w:p w14:paraId="41CD7667" w14:textId="1C0262AC" w:rsidR="00DD5EC5" w:rsidRPr="000F1FEF" w:rsidRDefault="00DD5EC5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b/>
          <w:bCs/>
          <w:lang w:val="en-CA"/>
        </w:rPr>
        <w:t xml:space="preserve">Lowest stratum </w:t>
      </w:r>
      <w:r w:rsidR="00C46071" w:rsidRPr="000F1FEF">
        <w:rPr>
          <w:rFonts w:cstheme="minorHAnsi"/>
          <w:b/>
          <w:bCs/>
          <w:lang w:val="en-CA"/>
        </w:rPr>
        <w:t xml:space="preserve">– </w:t>
      </w:r>
      <w:r w:rsidR="00C46071" w:rsidRPr="000F1FEF">
        <w:rPr>
          <w:rFonts w:cstheme="minorHAnsi"/>
          <w:lang w:val="en-CA"/>
        </w:rPr>
        <w:t xml:space="preserve">extreme income poverty or multiple </w:t>
      </w:r>
      <w:r w:rsidR="00956BCC" w:rsidRPr="000F1FEF">
        <w:rPr>
          <w:rFonts w:cstheme="minorHAnsi"/>
          <w:lang w:val="en-CA"/>
        </w:rPr>
        <w:t>deprivations from services like health</w:t>
      </w:r>
      <w:r w:rsidR="002D548D" w:rsidRPr="000F1FEF">
        <w:rPr>
          <w:rFonts w:cstheme="minorHAnsi"/>
          <w:lang w:val="en-CA"/>
        </w:rPr>
        <w:t xml:space="preserve"> or education</w:t>
      </w:r>
    </w:p>
    <w:p w14:paraId="0B421C72" w14:textId="7BC2EFC9" w:rsidR="00956BCC" w:rsidRPr="000F1FEF" w:rsidRDefault="00956BCC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Subsistence societies, </w:t>
      </w:r>
      <w:r w:rsidR="002D548D" w:rsidRPr="000F1FEF">
        <w:rPr>
          <w:rFonts w:cstheme="minorHAnsi"/>
          <w:lang w:val="en-CA"/>
        </w:rPr>
        <w:t>children especially vulnerable, theoretically access to primary school but difficulties accessing education</w:t>
      </w:r>
      <w:r w:rsidR="00C51C6A" w:rsidRPr="000F1FEF">
        <w:rPr>
          <w:rFonts w:cstheme="minorHAnsi"/>
          <w:lang w:val="en-CA"/>
        </w:rPr>
        <w:t xml:space="preserve">, challenges accessing </w:t>
      </w:r>
      <w:r w:rsidR="00BE58E2" w:rsidRPr="000F1FEF">
        <w:rPr>
          <w:rFonts w:cstheme="minorHAnsi"/>
          <w:lang w:val="en-CA"/>
        </w:rPr>
        <w:t>clean water</w:t>
      </w:r>
      <w:r w:rsidR="00917F4E" w:rsidRPr="000F1FEF">
        <w:rPr>
          <w:rFonts w:cstheme="minorHAnsi"/>
          <w:lang w:val="en-CA"/>
        </w:rPr>
        <w:t>, rural</w:t>
      </w:r>
    </w:p>
    <w:p w14:paraId="67855040" w14:textId="75A72481" w:rsidR="00581C70" w:rsidRPr="000F1FEF" w:rsidRDefault="00BE58E2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>More than 1 billion people live with acute deprivations (according to the UN)</w:t>
      </w:r>
    </w:p>
    <w:p w14:paraId="3986B380" w14:textId="0FFCC9FF" w:rsidR="0084202C" w:rsidRPr="000F1FEF" w:rsidRDefault="00DD5EC5" w:rsidP="00DB3EBE">
      <w:pPr>
        <w:rPr>
          <w:rFonts w:cstheme="minorHAnsi"/>
          <w:lang w:val="en-CA"/>
        </w:rPr>
      </w:pPr>
      <w:r w:rsidRPr="000F1FEF">
        <w:rPr>
          <w:rFonts w:cstheme="minorHAnsi"/>
          <w:b/>
          <w:bCs/>
          <w:lang w:val="en-CA"/>
        </w:rPr>
        <w:tab/>
      </w:r>
      <w:r w:rsidRPr="000F1FEF">
        <w:rPr>
          <w:rFonts w:cstheme="minorHAnsi"/>
          <w:b/>
          <w:bCs/>
          <w:lang w:val="en-CA"/>
        </w:rPr>
        <w:tab/>
        <w:t xml:space="preserve">Second-lowest stratum </w:t>
      </w:r>
      <w:r w:rsidR="009F799C" w:rsidRPr="000F1FEF">
        <w:rPr>
          <w:rFonts w:cstheme="minorHAnsi"/>
          <w:lang w:val="en-CA"/>
        </w:rPr>
        <w:t xml:space="preserve">– relatively poor, likely expected to </w:t>
      </w:r>
      <w:r w:rsidR="00CE34C0" w:rsidRPr="000F1FEF">
        <w:rPr>
          <w:rFonts w:cstheme="minorHAnsi"/>
          <w:lang w:val="en-CA"/>
        </w:rPr>
        <w:t xml:space="preserve">suffer deprivations </w:t>
      </w:r>
    </w:p>
    <w:p w14:paraId="7935523B" w14:textId="77777777" w:rsidR="00CE34C0" w:rsidRPr="000F1FEF" w:rsidRDefault="00CE34C0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  <w:t>About 3 billion people</w:t>
      </w:r>
    </w:p>
    <w:p w14:paraId="64F0883D" w14:textId="4C0337EB" w:rsidR="00CE34C0" w:rsidRPr="000F1FEF" w:rsidRDefault="00CE34C0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>Informal employment, poor housing conditions, access to water may need to be treated</w:t>
      </w:r>
      <w:r w:rsidR="00917F4E" w:rsidRPr="000F1FEF">
        <w:rPr>
          <w:rFonts w:cstheme="minorHAnsi"/>
          <w:lang w:val="en-CA"/>
        </w:rPr>
        <w:t>, basic cooking, rural</w:t>
      </w:r>
    </w:p>
    <w:p w14:paraId="326DB886" w14:textId="39C8A038" w:rsidR="0084202C" w:rsidRPr="000F1FEF" w:rsidRDefault="00DD5EC5" w:rsidP="00DB3EBE">
      <w:pPr>
        <w:rPr>
          <w:rFonts w:cstheme="minorHAnsi"/>
          <w:lang w:val="en-CA"/>
        </w:rPr>
      </w:pPr>
      <w:r w:rsidRPr="000F1FEF">
        <w:rPr>
          <w:rFonts w:cstheme="minorHAnsi"/>
          <w:b/>
          <w:bCs/>
          <w:lang w:val="en-CA"/>
        </w:rPr>
        <w:tab/>
      </w:r>
      <w:r w:rsidRPr="000F1FEF">
        <w:rPr>
          <w:rFonts w:cstheme="minorHAnsi"/>
          <w:b/>
          <w:bCs/>
          <w:lang w:val="en-CA"/>
        </w:rPr>
        <w:tab/>
        <w:t>Second-highest stratum</w:t>
      </w:r>
      <w:r w:rsidR="00EA4B1E" w:rsidRPr="000F1FEF">
        <w:rPr>
          <w:rFonts w:cstheme="minorHAnsi"/>
          <w:lang w:val="en-CA"/>
        </w:rPr>
        <w:t xml:space="preserve"> – relative middle-class</w:t>
      </w:r>
    </w:p>
    <w:p w14:paraId="60B75916" w14:textId="2820C198" w:rsidR="00EA4B1E" w:rsidRPr="000F1FEF" w:rsidRDefault="00EA4B1E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>Insecure employment</w:t>
      </w:r>
      <w:r w:rsidR="00917F4E" w:rsidRPr="000F1FEF">
        <w:rPr>
          <w:rFonts w:cstheme="minorHAnsi"/>
          <w:lang w:val="en-CA"/>
        </w:rPr>
        <w:t xml:space="preserve">, more likely </w:t>
      </w:r>
      <w:r w:rsidR="001B4394" w:rsidRPr="000F1FEF">
        <w:rPr>
          <w:rFonts w:cstheme="minorHAnsi"/>
          <w:lang w:val="en-CA"/>
        </w:rPr>
        <w:t xml:space="preserve">urbanized, may be able to complete secondary schooling, indoor plumbing, </w:t>
      </w:r>
      <w:r w:rsidR="00296DE3" w:rsidRPr="000F1FEF">
        <w:rPr>
          <w:rFonts w:cstheme="minorHAnsi"/>
          <w:lang w:val="en-CA"/>
        </w:rPr>
        <w:t xml:space="preserve">present in situations of </w:t>
      </w:r>
      <w:r w:rsidR="001B4394" w:rsidRPr="000F1FEF">
        <w:rPr>
          <w:rFonts w:cstheme="minorHAnsi"/>
          <w:lang w:val="en-CA"/>
        </w:rPr>
        <w:t>extreme inequality, food insecurity</w:t>
      </w:r>
    </w:p>
    <w:p w14:paraId="3CFA79DA" w14:textId="13F450EE" w:rsidR="0084202C" w:rsidRPr="000F1FEF" w:rsidRDefault="00DD5EC5" w:rsidP="00DB3EBE">
      <w:pPr>
        <w:rPr>
          <w:rFonts w:cstheme="minorHAnsi"/>
          <w:lang w:val="en-CA"/>
        </w:rPr>
      </w:pPr>
      <w:r w:rsidRPr="000F1FEF">
        <w:rPr>
          <w:rFonts w:cstheme="minorHAnsi"/>
          <w:b/>
          <w:bCs/>
          <w:lang w:val="en-CA"/>
        </w:rPr>
        <w:tab/>
      </w:r>
      <w:r w:rsidRPr="000F1FEF">
        <w:rPr>
          <w:rFonts w:cstheme="minorHAnsi"/>
          <w:b/>
          <w:bCs/>
          <w:lang w:val="en-CA"/>
        </w:rPr>
        <w:tab/>
        <w:t xml:space="preserve">Highest stratum </w:t>
      </w:r>
      <w:r w:rsidR="001D10F8" w:rsidRPr="000F1FEF">
        <w:rPr>
          <w:rFonts w:cstheme="minorHAnsi"/>
          <w:lang w:val="en-CA"/>
        </w:rPr>
        <w:t>–</w:t>
      </w:r>
      <w:r w:rsidR="00296DE3" w:rsidRPr="000F1FEF">
        <w:rPr>
          <w:rFonts w:cstheme="minorHAnsi"/>
          <w:lang w:val="en-CA"/>
        </w:rPr>
        <w:t xml:space="preserve"> </w:t>
      </w:r>
      <w:r w:rsidR="001D10F8" w:rsidRPr="000F1FEF">
        <w:rPr>
          <w:rFonts w:cstheme="minorHAnsi"/>
          <w:lang w:val="en-CA"/>
        </w:rPr>
        <w:t xml:space="preserve">relatively rich </w:t>
      </w:r>
    </w:p>
    <w:p w14:paraId="1ED184DE" w14:textId="41BA4BA9" w:rsidR="001D10F8" w:rsidRPr="000F1FEF" w:rsidRDefault="001D10F8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>Secure housing</w:t>
      </w:r>
      <w:r w:rsidR="00493A64" w:rsidRPr="000F1FEF">
        <w:rPr>
          <w:rFonts w:cstheme="minorHAnsi"/>
          <w:lang w:val="en-CA"/>
        </w:rPr>
        <w:t xml:space="preserve"> with amenities (AC, running water, internet access)</w:t>
      </w:r>
      <w:r w:rsidRPr="000F1FEF">
        <w:rPr>
          <w:rFonts w:cstheme="minorHAnsi"/>
          <w:lang w:val="en-CA"/>
        </w:rPr>
        <w:t xml:space="preserve">, secure employment, </w:t>
      </w:r>
      <w:r w:rsidR="000267A8" w:rsidRPr="000F1FEF">
        <w:rPr>
          <w:rFonts w:cstheme="minorHAnsi"/>
          <w:lang w:val="en-CA"/>
        </w:rPr>
        <w:t>possible completion of post-secondary schooling, enough clothing, consumption goods</w:t>
      </w:r>
      <w:r w:rsidR="00DD75C7" w:rsidRPr="000F1FEF">
        <w:rPr>
          <w:rFonts w:cstheme="minorHAnsi"/>
          <w:lang w:val="en-CA"/>
        </w:rPr>
        <w:t xml:space="preserve">, formal and informal protection </w:t>
      </w:r>
      <w:r w:rsidR="00236BC6" w:rsidRPr="000F1FEF">
        <w:rPr>
          <w:rFonts w:cstheme="minorHAnsi"/>
          <w:lang w:val="en-CA"/>
        </w:rPr>
        <w:t xml:space="preserve">against falling into a </w:t>
      </w:r>
      <w:r w:rsidR="00C40E45" w:rsidRPr="000F1FEF">
        <w:rPr>
          <w:rFonts w:cstheme="minorHAnsi"/>
          <w:lang w:val="en-CA"/>
        </w:rPr>
        <w:t>lower stratum</w:t>
      </w:r>
    </w:p>
    <w:p w14:paraId="209A090A" w14:textId="1537EB2F" w:rsidR="00343F20" w:rsidRPr="000F1FEF" w:rsidRDefault="00343F20" w:rsidP="00DB3EBE">
      <w:pPr>
        <w:pStyle w:val="Heading2"/>
      </w:pPr>
      <w:r w:rsidRPr="000F1FEF">
        <w:tab/>
      </w:r>
      <w:bookmarkStart w:id="4" w:name="_Toc89955740"/>
      <w:r w:rsidRPr="000F1FEF">
        <w:t>What constitutes well-being?</w:t>
      </w:r>
      <w:bookmarkEnd w:id="4"/>
      <w:r w:rsidRPr="000F1FEF">
        <w:t xml:space="preserve"> </w:t>
      </w:r>
    </w:p>
    <w:p w14:paraId="1D4623D9" w14:textId="2F874DA6" w:rsidR="00C40E45" w:rsidRPr="000F1FEF" w:rsidRDefault="00C40E45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  <w:t>More than having access to goods and services</w:t>
      </w:r>
    </w:p>
    <w:p w14:paraId="74BAB8D6" w14:textId="4C32C7F3" w:rsidR="00C40E45" w:rsidRPr="000F1FEF" w:rsidRDefault="00C40E45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  <w:t>More than income and wealth</w:t>
      </w:r>
    </w:p>
    <w:p w14:paraId="058B3F7B" w14:textId="77777777" w:rsidR="00245114" w:rsidRPr="000F1FEF" w:rsidRDefault="00F91416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lastRenderedPageBreak/>
        <w:tab/>
      </w:r>
      <w:r w:rsidRPr="000F1FEF">
        <w:rPr>
          <w:rFonts w:cstheme="minorHAnsi"/>
          <w:lang w:val="en-CA"/>
        </w:rPr>
        <w:tab/>
        <w:t>Consider the use of material goods for people</w:t>
      </w:r>
    </w:p>
    <w:p w14:paraId="2AE64E9C" w14:textId="4A0F0336" w:rsidR="00F91416" w:rsidRPr="000F1FEF" w:rsidRDefault="00F91416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Understanding the difference between </w:t>
      </w:r>
      <w:r w:rsidR="00245114" w:rsidRPr="000F1FEF">
        <w:rPr>
          <w:rFonts w:cstheme="minorHAnsi"/>
          <w:lang w:val="en-CA"/>
        </w:rPr>
        <w:t>the empirical data and the advantages they bring to people</w:t>
      </w:r>
    </w:p>
    <w:p w14:paraId="3CFB0AEE" w14:textId="2715AC34" w:rsidR="00245114" w:rsidRPr="000F1FEF" w:rsidRDefault="00D04187" w:rsidP="00DB3EBE">
      <w:pPr>
        <w:ind w:left="144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>There are</w:t>
      </w:r>
      <w:r w:rsidR="00245114" w:rsidRPr="000F1FEF">
        <w:rPr>
          <w:rFonts w:cstheme="minorHAnsi"/>
          <w:lang w:val="en-CA"/>
        </w:rPr>
        <w:t xml:space="preserve"> differences in what we can do with our money </w:t>
      </w:r>
    </w:p>
    <w:p w14:paraId="6DBD29CA" w14:textId="77777777" w:rsidR="0025298D" w:rsidRPr="000F1FEF" w:rsidRDefault="00760BD5" w:rsidP="00DB3EBE">
      <w:pPr>
        <w:pStyle w:val="Heading3"/>
      </w:pPr>
      <w:r w:rsidRPr="000F1FEF">
        <w:tab/>
      </w:r>
      <w:r w:rsidR="00D04187" w:rsidRPr="000F1FEF">
        <w:tab/>
      </w:r>
      <w:bookmarkStart w:id="5" w:name="_Toc89955741"/>
      <w:r w:rsidRPr="000F1FEF">
        <w:t xml:space="preserve">Amartya Sen’s </w:t>
      </w:r>
      <w:r w:rsidR="00D04187" w:rsidRPr="000F1FEF">
        <w:t>C</w:t>
      </w:r>
      <w:r w:rsidRPr="000F1FEF">
        <w:t xml:space="preserve">apabilities </w:t>
      </w:r>
      <w:r w:rsidR="00D04187" w:rsidRPr="000F1FEF">
        <w:t>A</w:t>
      </w:r>
      <w:r w:rsidRPr="000F1FEF">
        <w:t>pproach</w:t>
      </w:r>
      <w:bookmarkEnd w:id="5"/>
      <w:r w:rsidRPr="000F1FEF">
        <w:t xml:space="preserve"> </w:t>
      </w:r>
    </w:p>
    <w:p w14:paraId="3F6867BD" w14:textId="3087B8DF" w:rsidR="00D04187" w:rsidRPr="000F1FEF" w:rsidRDefault="00D04187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What matters for well-being goes beyond the </w:t>
      </w:r>
      <w:r w:rsidR="0025298D" w:rsidRPr="000F1FEF">
        <w:rPr>
          <w:rFonts w:cstheme="minorHAnsi"/>
          <w:lang w:val="en-CA"/>
        </w:rPr>
        <w:t xml:space="preserve">availability and characteristics of commodities to consider their use. </w:t>
      </w:r>
    </w:p>
    <w:p w14:paraId="61CC094B" w14:textId="7BA93EFB" w:rsidR="0025298D" w:rsidRPr="000F1FEF" w:rsidRDefault="0025298D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There is a difference between measured income and the advantages of that income. </w:t>
      </w:r>
    </w:p>
    <w:p w14:paraId="26E22B7B" w14:textId="0118B087" w:rsidR="00D72C0F" w:rsidRPr="000F1FEF" w:rsidRDefault="00D72C0F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Income won’t be advantageous without available </w:t>
      </w:r>
      <w:r w:rsidR="000A2470" w:rsidRPr="000F1FEF">
        <w:rPr>
          <w:rFonts w:cstheme="minorHAnsi"/>
          <w:lang w:val="en-CA"/>
        </w:rPr>
        <w:t xml:space="preserve">resources </w:t>
      </w:r>
    </w:p>
    <w:p w14:paraId="2B38CFAF" w14:textId="2B32C32D" w:rsidR="00D171B8" w:rsidRPr="000F1FEF" w:rsidRDefault="00D171B8" w:rsidP="00DB3EBE">
      <w:pPr>
        <w:ind w:left="2160"/>
        <w:rPr>
          <w:rFonts w:cstheme="minorHAnsi"/>
          <w:b/>
          <w:bCs/>
          <w:lang w:val="en-CA"/>
        </w:rPr>
      </w:pPr>
      <w:r w:rsidRPr="000F1FEF">
        <w:rPr>
          <w:rFonts w:cstheme="minorHAnsi"/>
          <w:b/>
          <w:bCs/>
          <w:lang w:val="en-CA"/>
        </w:rPr>
        <w:t>Money isn’t enough to make one well</w:t>
      </w:r>
    </w:p>
    <w:p w14:paraId="55764E11" w14:textId="09FE1900" w:rsidR="00D171B8" w:rsidRPr="000F1FEF" w:rsidRDefault="0027190D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>Commodities</w:t>
      </w:r>
      <w:r w:rsidR="0011767F" w:rsidRPr="000F1FEF">
        <w:rPr>
          <w:rFonts w:cstheme="minorHAnsi"/>
          <w:lang w:val="en-CA"/>
        </w:rPr>
        <w:t xml:space="preserve"> (ex: schools)</w:t>
      </w:r>
      <w:r w:rsidRPr="000F1FEF">
        <w:rPr>
          <w:rFonts w:cstheme="minorHAnsi"/>
          <w:lang w:val="en-CA"/>
        </w:rPr>
        <w:t xml:space="preserve"> are not ends, </w:t>
      </w:r>
      <w:r w:rsidR="007651D6" w:rsidRPr="000F1FEF">
        <w:rPr>
          <w:rFonts w:cstheme="minorHAnsi"/>
          <w:lang w:val="en-CA"/>
        </w:rPr>
        <w:t xml:space="preserve">the ultimate outcome should be for people to be able to access </w:t>
      </w:r>
      <w:r w:rsidR="009D2612" w:rsidRPr="000F1FEF">
        <w:rPr>
          <w:rFonts w:cstheme="minorHAnsi"/>
          <w:lang w:val="en-CA"/>
        </w:rPr>
        <w:t xml:space="preserve">the benefits from the commodity </w:t>
      </w:r>
      <w:r w:rsidR="0011767F" w:rsidRPr="000F1FEF">
        <w:rPr>
          <w:rFonts w:cstheme="minorHAnsi"/>
          <w:lang w:val="en-CA"/>
        </w:rPr>
        <w:t xml:space="preserve">(ex: education) </w:t>
      </w:r>
    </w:p>
    <w:p w14:paraId="7411D0CA" w14:textId="1AED57D9" w:rsidR="003B2299" w:rsidRPr="000F1FEF" w:rsidRDefault="003B2299" w:rsidP="00DB3EBE">
      <w:pPr>
        <w:ind w:left="2160"/>
        <w:rPr>
          <w:rFonts w:cstheme="minorHAnsi"/>
          <w:b/>
          <w:bCs/>
          <w:lang w:val="en-CA"/>
        </w:rPr>
      </w:pPr>
      <w:proofErr w:type="spellStart"/>
      <w:r w:rsidRPr="000F1FEF">
        <w:rPr>
          <w:rFonts w:cstheme="minorHAnsi"/>
          <w:b/>
          <w:bCs/>
          <w:lang w:val="en-CA"/>
        </w:rPr>
        <w:t>Functionings</w:t>
      </w:r>
      <w:proofErr w:type="spellEnd"/>
      <w:r w:rsidRPr="000F1FEF">
        <w:rPr>
          <w:rFonts w:cstheme="minorHAnsi"/>
          <w:b/>
          <w:bCs/>
          <w:lang w:val="en-CA"/>
        </w:rPr>
        <w:t xml:space="preserve"> </w:t>
      </w:r>
    </w:p>
    <w:p w14:paraId="1E4FDD0D" w14:textId="393D55A4" w:rsidR="00452D10" w:rsidRPr="000F1FEF" w:rsidRDefault="00452D10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b/>
          <w:bCs/>
          <w:lang w:val="en-CA"/>
        </w:rPr>
        <w:tab/>
      </w:r>
      <w:r w:rsidRPr="000F1FEF">
        <w:rPr>
          <w:rFonts w:cstheme="minorHAnsi"/>
          <w:lang w:val="en-CA"/>
        </w:rPr>
        <w:t xml:space="preserve">What a person can do or does with the commodities they possess. </w:t>
      </w:r>
    </w:p>
    <w:p w14:paraId="010B3924" w14:textId="0E1BB8AF" w:rsidR="00452D10" w:rsidRPr="000F1FEF" w:rsidRDefault="00452D10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  <w:t xml:space="preserve">A functioning is a valued being or doing </w:t>
      </w:r>
    </w:p>
    <w:p w14:paraId="5888D010" w14:textId="35FB856E" w:rsidR="00452D10" w:rsidRPr="000F1FEF" w:rsidRDefault="00452D10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  <w:t>Ex: being healthy, being well-nourished</w:t>
      </w:r>
    </w:p>
    <w:p w14:paraId="0D3AA0F5" w14:textId="1FCCBC9F" w:rsidR="00452D10" w:rsidRPr="000F1FEF" w:rsidRDefault="00452D10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  <w:t>A functioning is different from having goods</w:t>
      </w:r>
    </w:p>
    <w:p w14:paraId="0C6CE17A" w14:textId="768AF43F" w:rsidR="00452D10" w:rsidRPr="000F1FEF" w:rsidRDefault="00452D10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  <w:t xml:space="preserve">A functioning is different from having utility (happiness) </w:t>
      </w:r>
    </w:p>
    <w:p w14:paraId="4BC9189C" w14:textId="34B25FBB" w:rsidR="00D01B53" w:rsidRPr="000F1FEF" w:rsidRDefault="00D01B53" w:rsidP="00DB3EBE">
      <w:pPr>
        <w:ind w:left="288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The idea of </w:t>
      </w:r>
      <w:proofErr w:type="spellStart"/>
      <w:r w:rsidRPr="000F1FEF">
        <w:rPr>
          <w:rFonts w:cstheme="minorHAnsi"/>
          <w:lang w:val="en-CA"/>
        </w:rPr>
        <w:t>functionings</w:t>
      </w:r>
      <w:proofErr w:type="spellEnd"/>
      <w:r w:rsidRPr="000F1FEF">
        <w:rPr>
          <w:rFonts w:cstheme="minorHAnsi"/>
          <w:lang w:val="en-CA"/>
        </w:rPr>
        <w:t xml:space="preserve"> isn’t subjective, they are an absolute value</w:t>
      </w:r>
      <w:r w:rsidR="00D3027E" w:rsidRPr="000F1FEF">
        <w:rPr>
          <w:rFonts w:cstheme="minorHAnsi"/>
          <w:lang w:val="en-CA"/>
        </w:rPr>
        <w:t>, doesn’t depend on if people want the valued being or doing</w:t>
      </w:r>
    </w:p>
    <w:p w14:paraId="3A0F6805" w14:textId="3AA2FED1" w:rsidR="00937C8B" w:rsidRPr="000F1FEF" w:rsidRDefault="00937C8B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b/>
          <w:bCs/>
          <w:lang w:val="en-CA"/>
        </w:rPr>
        <w:t>Capabilities</w:t>
      </w:r>
    </w:p>
    <w:p w14:paraId="1A165DB0" w14:textId="69E5B96F" w:rsidR="00937C8B" w:rsidRPr="000F1FEF" w:rsidRDefault="00937C8B" w:rsidP="00DB3EBE">
      <w:pPr>
        <w:ind w:left="288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Capabilities are freedoms that people have, given their personal characteristics and control over their commodities </w:t>
      </w:r>
    </w:p>
    <w:p w14:paraId="5D141204" w14:textId="2A67D4FD" w:rsidR="00760BD5" w:rsidRPr="000F1FEF" w:rsidRDefault="00760BD5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="008A3522"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 xml:space="preserve">Happiness </w:t>
      </w:r>
    </w:p>
    <w:p w14:paraId="6014ED73" w14:textId="3DA68889" w:rsidR="00056F5E" w:rsidRPr="000F1FEF" w:rsidRDefault="00D5354D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</w:r>
      <w:r w:rsidR="008D42FB" w:rsidRPr="000F1FEF">
        <w:rPr>
          <w:rFonts w:cstheme="minorHAnsi"/>
          <w:lang w:val="en-CA"/>
        </w:rPr>
        <w:t>Can be valued</w:t>
      </w:r>
    </w:p>
    <w:p w14:paraId="38D0D35A" w14:textId="72069DFA" w:rsidR="008D42FB" w:rsidRPr="000F1FEF" w:rsidRDefault="008D42FB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  <w:t xml:space="preserve">Figure 1.1 Income and Happiness: Comparing </w:t>
      </w:r>
      <w:r w:rsidR="00331AA4" w:rsidRPr="000F1FEF">
        <w:rPr>
          <w:rFonts w:cstheme="minorHAnsi"/>
          <w:lang w:val="en-CA"/>
        </w:rPr>
        <w:t xml:space="preserve">Countries </w:t>
      </w:r>
    </w:p>
    <w:p w14:paraId="02E7723D" w14:textId="03907D99" w:rsidR="00817A8B" w:rsidRPr="000F1FEF" w:rsidRDefault="00817A8B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  <w:t xml:space="preserve">Life satisfaction versus income per capita </w:t>
      </w:r>
    </w:p>
    <w:p w14:paraId="592F0EDA" w14:textId="0A93B601" w:rsidR="00976D51" w:rsidRPr="000F1FEF" w:rsidRDefault="00976D51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lastRenderedPageBreak/>
        <w:tab/>
      </w: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  <w:t xml:space="preserve">Related, </w:t>
      </w:r>
      <w:r w:rsidR="000D7B02" w:rsidRPr="000F1FEF">
        <w:rPr>
          <w:rFonts w:cstheme="minorHAnsi"/>
          <w:lang w:val="en-CA"/>
        </w:rPr>
        <w:t>income only increases life satisfaction to a certain point</w:t>
      </w:r>
    </w:p>
    <w:p w14:paraId="475EC011" w14:textId="77777777" w:rsidR="007B3F34" w:rsidRPr="000F1FEF" w:rsidRDefault="00BC380A" w:rsidP="00DB3EBE">
      <w:pPr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</w:r>
      <w:r w:rsidRPr="000F1FEF">
        <w:rPr>
          <w:rFonts w:cstheme="minorHAnsi"/>
          <w:lang w:val="en-CA"/>
        </w:rPr>
        <w:tab/>
        <w:t xml:space="preserve">Marginal utility of additional income decreases </w:t>
      </w:r>
    </w:p>
    <w:p w14:paraId="03296E62" w14:textId="4E363E97" w:rsidR="00837D0C" w:rsidRPr="000F1FEF" w:rsidRDefault="00837D0C" w:rsidP="00DB3EBE">
      <w:pPr>
        <w:ind w:left="2160"/>
        <w:rPr>
          <w:rFonts w:cstheme="minorHAnsi"/>
          <w:lang w:val="en-CA"/>
        </w:rPr>
      </w:pPr>
      <w:r w:rsidRPr="000F1FEF">
        <w:rPr>
          <w:rFonts w:cstheme="minorHAnsi"/>
          <w:lang w:val="en-CA"/>
        </w:rPr>
        <w:t xml:space="preserve">Factors: </w:t>
      </w:r>
      <w:r w:rsidR="00045B64" w:rsidRPr="000F1FEF">
        <w:rPr>
          <w:rFonts w:cstheme="minorHAnsi"/>
          <w:lang w:val="en-CA"/>
        </w:rPr>
        <w:t>services available to the population, security, geography</w:t>
      </w:r>
      <w:r w:rsidR="007B3F34" w:rsidRPr="000F1FEF">
        <w:rPr>
          <w:rFonts w:cstheme="minorHAnsi"/>
          <w:lang w:val="en-CA"/>
        </w:rPr>
        <w:t>, (in)equality</w:t>
      </w:r>
    </w:p>
    <w:p w14:paraId="270868FC" w14:textId="7B557B28" w:rsidR="001314CB" w:rsidRPr="000F1FEF" w:rsidRDefault="001314CB" w:rsidP="00DB3EBE">
      <w:pPr>
        <w:rPr>
          <w:rFonts w:cstheme="minorHAnsi"/>
          <w:lang w:val="en-CA"/>
        </w:rPr>
      </w:pPr>
    </w:p>
    <w:p w14:paraId="1962A87E" w14:textId="74AE94DD" w:rsidR="001314CB" w:rsidRPr="000F1FEF" w:rsidRDefault="0031769B" w:rsidP="00DB3EBE">
      <w:pPr>
        <w:pStyle w:val="Heading1"/>
      </w:pPr>
      <w:bookmarkStart w:id="6" w:name="_Toc89955742"/>
      <w:r w:rsidRPr="000F1FEF">
        <w:t>Comparative Economic Development – September 20</w:t>
      </w:r>
      <w:r w:rsidRPr="000F1FEF">
        <w:rPr>
          <w:vertAlign w:val="superscript"/>
        </w:rPr>
        <w:t>th</w:t>
      </w:r>
      <w:r w:rsidRPr="000F1FEF">
        <w:t xml:space="preserve"> &amp; 22</w:t>
      </w:r>
      <w:r w:rsidRPr="000F1FEF">
        <w:rPr>
          <w:vertAlign w:val="superscript"/>
        </w:rPr>
        <w:t>nd</w:t>
      </w:r>
      <w:bookmarkEnd w:id="6"/>
      <w:r w:rsidRPr="000F1FEF">
        <w:t xml:space="preserve"> </w:t>
      </w:r>
    </w:p>
    <w:p w14:paraId="6891D90B" w14:textId="5854E91F" w:rsidR="007E369A" w:rsidRPr="000F1FEF" w:rsidRDefault="007E369A" w:rsidP="00DB3EBE">
      <w:pPr>
        <w:rPr>
          <w:lang w:val="en-CA"/>
        </w:rPr>
      </w:pPr>
      <w:r w:rsidRPr="000F1FEF">
        <w:rPr>
          <w:lang w:val="en-CA"/>
        </w:rPr>
        <w:tab/>
      </w:r>
      <w:r w:rsidR="00D060FF" w:rsidRPr="000F1FEF">
        <w:rPr>
          <w:lang w:val="en-CA"/>
        </w:rPr>
        <w:t xml:space="preserve">Quantitative comparison methods </w:t>
      </w:r>
    </w:p>
    <w:p w14:paraId="5F0F227F" w14:textId="57DC29A6" w:rsidR="00D060FF" w:rsidRPr="000F1FEF" w:rsidRDefault="00D060FF" w:rsidP="00DB3EBE">
      <w:pPr>
        <w:rPr>
          <w:lang w:val="en-CA"/>
        </w:rPr>
      </w:pPr>
      <w:r w:rsidRPr="000F1FEF">
        <w:rPr>
          <w:lang w:val="en-CA"/>
        </w:rPr>
        <w:tab/>
        <w:t xml:space="preserve">We are comparing countries here </w:t>
      </w:r>
    </w:p>
    <w:p w14:paraId="38240F61" w14:textId="3A70857F" w:rsidR="0031769B" w:rsidRPr="000F1FEF" w:rsidRDefault="00B4724B" w:rsidP="00DB3EBE">
      <w:pPr>
        <w:pStyle w:val="Heading2"/>
      </w:pPr>
      <w:r w:rsidRPr="000F1FEF">
        <w:tab/>
      </w:r>
      <w:bookmarkStart w:id="7" w:name="_Toc89955743"/>
      <w:r w:rsidRPr="000F1FEF">
        <w:t>Indicators of Development</w:t>
      </w:r>
      <w:bookmarkEnd w:id="7"/>
    </w:p>
    <w:p w14:paraId="09BE378D" w14:textId="2B6FDF49" w:rsidR="000F4614" w:rsidRPr="000F1FEF" w:rsidRDefault="000F4614" w:rsidP="00DB3EBE">
      <w:pPr>
        <w:rPr>
          <w:lang w:val="en-CA"/>
        </w:rPr>
      </w:pPr>
      <w:r w:rsidRPr="000F1FEF">
        <w:rPr>
          <w:lang w:val="en-CA"/>
        </w:rPr>
        <w:tab/>
      </w:r>
      <w:r w:rsidR="005D0E5F" w:rsidRPr="000F1FEF">
        <w:rPr>
          <w:lang w:val="en-CA"/>
        </w:rPr>
        <w:tab/>
        <w:t xml:space="preserve">Traditionally, we only associate development with economic growth </w:t>
      </w:r>
    </w:p>
    <w:p w14:paraId="10D583C0" w14:textId="3CECB0C4" w:rsidR="00697A77" w:rsidRPr="000F1FEF" w:rsidRDefault="005D0E5F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It still is engrained in the common psyche </w:t>
      </w:r>
    </w:p>
    <w:p w14:paraId="5F462DC3" w14:textId="1E1F96E9" w:rsidR="00697A77" w:rsidRPr="000F1FEF" w:rsidRDefault="00697A77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Particularly income </w:t>
      </w:r>
    </w:p>
    <w:p w14:paraId="3CED3778" w14:textId="25EBA113" w:rsidR="00697A77" w:rsidRPr="000F1FEF" w:rsidRDefault="00697A77" w:rsidP="00DB3EBE">
      <w:pPr>
        <w:rPr>
          <w:b/>
          <w:bCs/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bookmarkStart w:id="8" w:name="_Toc89955744"/>
      <w:r w:rsidRPr="000F1FEF">
        <w:rPr>
          <w:rStyle w:val="Heading3Char"/>
          <w:lang w:val="en-CA"/>
        </w:rPr>
        <w:t>Gross National Income (GNI</w:t>
      </w:r>
      <w:bookmarkEnd w:id="8"/>
      <w:r w:rsidRPr="000F1FEF">
        <w:rPr>
          <w:b/>
          <w:bCs/>
          <w:lang w:val="en-CA"/>
        </w:rPr>
        <w:t>)</w:t>
      </w:r>
    </w:p>
    <w:p w14:paraId="5B78E3DA" w14:textId="40364F0A" w:rsidR="00697A77" w:rsidRPr="000F1FEF" w:rsidRDefault="00697A77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Levels of income per capita</w:t>
      </w:r>
    </w:p>
    <w:p w14:paraId="1CC5F91D" w14:textId="1162845C" w:rsidR="00697A77" w:rsidRPr="000F1FEF" w:rsidRDefault="00697A77" w:rsidP="00DB3EBE">
      <w:pPr>
        <w:ind w:left="2160"/>
        <w:rPr>
          <w:lang w:val="en-CA"/>
        </w:rPr>
      </w:pPr>
      <w:r w:rsidRPr="000F1FEF">
        <w:rPr>
          <w:lang w:val="en-CA"/>
        </w:rPr>
        <w:t xml:space="preserve">We’re going to prefer GNI versus GDP, because we’re only looking at the benefits of production </w:t>
      </w:r>
      <w:r w:rsidR="009A3A87" w:rsidRPr="000F1FEF">
        <w:rPr>
          <w:lang w:val="en-CA"/>
        </w:rPr>
        <w:t xml:space="preserve">in the country itself. </w:t>
      </w:r>
      <w:r w:rsidR="00713223" w:rsidRPr="000F1FEF">
        <w:rPr>
          <w:lang w:val="en-CA"/>
        </w:rPr>
        <w:t xml:space="preserve">GNI reflects what citizens can do with income they receive, whereas that is not true of value added in goods </w:t>
      </w:r>
      <w:r w:rsidR="00FD5A11" w:rsidRPr="000F1FEF">
        <w:rPr>
          <w:lang w:val="en-CA"/>
        </w:rPr>
        <w:t xml:space="preserve">and services produced in a country. </w:t>
      </w:r>
    </w:p>
    <w:p w14:paraId="7BDEE6C9" w14:textId="0E295B06" w:rsidR="00666AE2" w:rsidRPr="000F1FEF" w:rsidRDefault="00666AE2" w:rsidP="00DB3EBE">
      <w:pPr>
        <w:ind w:left="2160"/>
        <w:rPr>
          <w:lang w:val="en-CA"/>
        </w:rPr>
      </w:pPr>
      <w:r w:rsidRPr="000F1FEF">
        <w:rPr>
          <w:lang w:val="en-CA"/>
        </w:rPr>
        <w:t xml:space="preserve">Tend to breakdown countries by their income level. </w:t>
      </w:r>
    </w:p>
    <w:p w14:paraId="6395B398" w14:textId="57BFDE9F" w:rsidR="00666AE2" w:rsidRPr="000F1FEF" w:rsidRDefault="00666AE2" w:rsidP="00DB3EBE">
      <w:pPr>
        <w:ind w:left="2160"/>
        <w:rPr>
          <w:lang w:val="en-CA"/>
        </w:rPr>
      </w:pPr>
      <w:r w:rsidRPr="000F1FEF">
        <w:rPr>
          <w:lang w:val="en-CA"/>
        </w:rPr>
        <w:tab/>
        <w:t xml:space="preserve">World Bank: </w:t>
      </w:r>
    </w:p>
    <w:p w14:paraId="4C81E77D" w14:textId="3F6AF4DA" w:rsidR="00666AE2" w:rsidRPr="000F1FEF" w:rsidRDefault="00666AE2" w:rsidP="00DB3EBE">
      <w:pPr>
        <w:ind w:left="3600"/>
        <w:rPr>
          <w:lang w:val="en-CA"/>
        </w:rPr>
      </w:pPr>
      <w:r w:rsidRPr="000F1FEF">
        <w:rPr>
          <w:lang w:val="en-CA"/>
        </w:rPr>
        <w:t xml:space="preserve">“Low income” “Low-middle” “Upper-middle” “High income” </w:t>
      </w:r>
    </w:p>
    <w:p w14:paraId="054014E2" w14:textId="16683EF2" w:rsidR="00666AE2" w:rsidRPr="000F1FEF" w:rsidRDefault="00666AE2" w:rsidP="00DB3EBE">
      <w:pPr>
        <w:ind w:left="3600"/>
        <w:rPr>
          <w:lang w:val="en-CA"/>
        </w:rPr>
      </w:pPr>
      <w:r w:rsidRPr="000F1FEF">
        <w:rPr>
          <w:lang w:val="en-CA"/>
        </w:rPr>
        <w:t xml:space="preserve">Everyone but the high income </w:t>
      </w:r>
      <w:r w:rsidR="00577101" w:rsidRPr="000F1FEF">
        <w:rPr>
          <w:lang w:val="en-CA"/>
        </w:rPr>
        <w:t>is</w:t>
      </w:r>
      <w:r w:rsidRPr="000F1FEF">
        <w:rPr>
          <w:lang w:val="en-CA"/>
        </w:rPr>
        <w:t xml:space="preserve"> considered </w:t>
      </w:r>
      <w:r w:rsidR="00577101" w:rsidRPr="000F1FEF">
        <w:rPr>
          <w:lang w:val="en-CA"/>
        </w:rPr>
        <w:t xml:space="preserve">developing </w:t>
      </w:r>
    </w:p>
    <w:p w14:paraId="29D6098B" w14:textId="5940A11A" w:rsidR="00577101" w:rsidRPr="000F1FEF" w:rsidRDefault="00577101" w:rsidP="00DB3EBE">
      <w:pPr>
        <w:ind w:left="3600"/>
        <w:rPr>
          <w:lang w:val="en-CA"/>
        </w:rPr>
      </w:pPr>
      <w:r w:rsidRPr="000F1FEF">
        <w:rPr>
          <w:lang w:val="en-CA"/>
        </w:rPr>
        <w:t xml:space="preserve">High income starts at ~12,500$ </w:t>
      </w:r>
      <w:r w:rsidR="000862ED" w:rsidRPr="000F1FEF">
        <w:rPr>
          <w:lang w:val="en-CA"/>
        </w:rPr>
        <w:t>income per capita</w:t>
      </w:r>
    </w:p>
    <w:p w14:paraId="1F713791" w14:textId="311070D4" w:rsidR="000862ED" w:rsidRPr="000F1FEF" w:rsidRDefault="000862ED" w:rsidP="00DB3EBE">
      <w:pPr>
        <w:ind w:left="2880"/>
        <w:rPr>
          <w:lang w:val="en-CA"/>
        </w:rPr>
      </w:pPr>
      <w:r w:rsidRPr="000F1FEF">
        <w:rPr>
          <w:lang w:val="en-CA"/>
        </w:rPr>
        <w:t xml:space="preserve">Sometimes even </w:t>
      </w:r>
      <w:r w:rsidR="00EF2650" w:rsidRPr="000F1FEF">
        <w:rPr>
          <w:lang w:val="en-CA"/>
        </w:rPr>
        <w:t>high-income</w:t>
      </w:r>
      <w:r w:rsidRPr="000F1FEF">
        <w:rPr>
          <w:lang w:val="en-CA"/>
        </w:rPr>
        <w:t xml:space="preserve"> countries will still be looking for development for some or parts of their population </w:t>
      </w:r>
      <w:r w:rsidR="00EF2650" w:rsidRPr="000F1FEF">
        <w:rPr>
          <w:lang w:val="en-CA"/>
        </w:rPr>
        <w:t>in cases of extreme national inequality</w:t>
      </w:r>
    </w:p>
    <w:p w14:paraId="648FCE4B" w14:textId="77777777" w:rsidR="00CA5667" w:rsidRPr="000F1FEF" w:rsidRDefault="00EF2650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One-dimensional index </w:t>
      </w:r>
    </w:p>
    <w:p w14:paraId="208701D3" w14:textId="7BEA117F" w:rsidR="00EF2650" w:rsidRPr="000F1FEF" w:rsidRDefault="00EF2650" w:rsidP="00DB3EBE">
      <w:pPr>
        <w:ind w:left="2880"/>
        <w:rPr>
          <w:lang w:val="en-CA"/>
        </w:rPr>
      </w:pPr>
      <w:r w:rsidRPr="000F1FEF">
        <w:rPr>
          <w:lang w:val="en-CA"/>
        </w:rPr>
        <w:lastRenderedPageBreak/>
        <w:t xml:space="preserve">May not give a full picture because </w:t>
      </w:r>
      <w:r w:rsidR="00CA5667" w:rsidRPr="000F1FEF">
        <w:rPr>
          <w:lang w:val="en-CA"/>
        </w:rPr>
        <w:t>of differences in the cost of living</w:t>
      </w:r>
    </w:p>
    <w:p w14:paraId="5DAE37CF" w14:textId="5134E177" w:rsidR="00CA5667" w:rsidRPr="000F1FEF" w:rsidRDefault="00CA5667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bookmarkStart w:id="9" w:name="_Toc89955745"/>
      <w:r w:rsidRPr="000F1FEF">
        <w:rPr>
          <w:rStyle w:val="Heading3Char"/>
          <w:lang w:val="en-CA"/>
        </w:rPr>
        <w:t>Power Purchasing Parity</w:t>
      </w:r>
      <w:bookmarkEnd w:id="9"/>
      <w:r w:rsidRPr="000F1FEF">
        <w:rPr>
          <w:lang w:val="en-CA"/>
        </w:rPr>
        <w:t xml:space="preserve"> (adjusting for </w:t>
      </w:r>
      <w:r w:rsidR="004E1B51" w:rsidRPr="000F1FEF">
        <w:rPr>
          <w:lang w:val="en-CA"/>
        </w:rPr>
        <w:t xml:space="preserve">cost of living) </w:t>
      </w:r>
    </w:p>
    <w:p w14:paraId="2428642F" w14:textId="7EF175A0" w:rsidR="006F4B03" w:rsidRPr="000F1FEF" w:rsidRDefault="004E1B51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="006F4B03" w:rsidRPr="000F1FEF">
        <w:rPr>
          <w:lang w:val="en-CA"/>
        </w:rPr>
        <w:t xml:space="preserve">Using exchange rates doesn’t give the full picture </w:t>
      </w:r>
      <w:r w:rsidR="00AE4523" w:rsidRPr="000F1FEF">
        <w:rPr>
          <w:lang w:val="en-CA"/>
        </w:rPr>
        <w:t xml:space="preserve">(are imperfect) </w:t>
      </w:r>
    </w:p>
    <w:p w14:paraId="1269EA0A" w14:textId="73EB4CE1" w:rsidR="00105487" w:rsidRPr="000F1FEF" w:rsidRDefault="004E1B51" w:rsidP="00DB3EBE">
      <w:pPr>
        <w:ind w:left="1440" w:firstLine="720"/>
        <w:rPr>
          <w:lang w:val="en-CA"/>
        </w:rPr>
      </w:pPr>
      <w:r w:rsidRPr="000F1FEF">
        <w:rPr>
          <w:lang w:val="en-CA"/>
        </w:rPr>
        <w:t xml:space="preserve">PPP-method </w:t>
      </w:r>
      <w:r w:rsidR="0005388A" w:rsidRPr="000F1FEF">
        <w:rPr>
          <w:lang w:val="en-CA"/>
        </w:rPr>
        <w:t xml:space="preserve">used to compare the living standards </w:t>
      </w:r>
    </w:p>
    <w:p w14:paraId="70E87AFB" w14:textId="6A7BB3EB" w:rsidR="008954EF" w:rsidRPr="000F1FEF" w:rsidRDefault="008954EF" w:rsidP="00DB3EBE">
      <w:pPr>
        <w:pStyle w:val="Heading3"/>
      </w:pPr>
      <w:r w:rsidRPr="000F1FEF">
        <w:tab/>
      </w:r>
      <w:r w:rsidRPr="000F1FEF">
        <w:tab/>
      </w:r>
      <w:bookmarkStart w:id="10" w:name="_Toc89955746"/>
      <w:r w:rsidRPr="000F1FEF">
        <w:t>Health and Education</w:t>
      </w:r>
      <w:bookmarkEnd w:id="10"/>
    </w:p>
    <w:p w14:paraId="26B234FC" w14:textId="20079A4A" w:rsidR="008954EF" w:rsidRPr="000F1FEF" w:rsidRDefault="008954EF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="007B115F" w:rsidRPr="000F1FEF">
        <w:rPr>
          <w:lang w:val="en-CA"/>
        </w:rPr>
        <w:t>What do we choose as measures of health or education?</w:t>
      </w:r>
    </w:p>
    <w:p w14:paraId="345BA2B3" w14:textId="77777777" w:rsidR="00F01166" w:rsidRPr="000F1FEF" w:rsidRDefault="00F308FE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="001E2BA4" w:rsidRPr="000F1FEF">
        <w:rPr>
          <w:lang w:val="en-CA"/>
        </w:rPr>
        <w:t xml:space="preserve">How do we capture the quality of the education? </w:t>
      </w:r>
    </w:p>
    <w:p w14:paraId="6CC12508" w14:textId="4F1F9C47" w:rsidR="000D46F8" w:rsidRPr="000F1FEF" w:rsidRDefault="0057768B" w:rsidP="00DB3EBE">
      <w:pPr>
        <w:ind w:left="2880"/>
        <w:rPr>
          <w:lang w:val="en-CA"/>
        </w:rPr>
      </w:pPr>
      <w:r w:rsidRPr="000F1FEF">
        <w:rPr>
          <w:lang w:val="en-CA"/>
        </w:rPr>
        <w:t xml:space="preserve">Measures of schooling: </w:t>
      </w:r>
      <w:r w:rsidR="003928D0" w:rsidRPr="000F1FEF">
        <w:rPr>
          <w:lang w:val="en-CA"/>
        </w:rPr>
        <w:t>secondary school completion</w:t>
      </w:r>
      <w:r w:rsidR="000E19EA" w:rsidRPr="000F1FEF">
        <w:rPr>
          <w:lang w:val="en-CA"/>
        </w:rPr>
        <w:t xml:space="preserve"> or </w:t>
      </w:r>
      <w:r w:rsidR="00E84E51" w:rsidRPr="000F1FEF">
        <w:rPr>
          <w:lang w:val="en-CA"/>
        </w:rPr>
        <w:t>enrolment</w:t>
      </w:r>
    </w:p>
    <w:p w14:paraId="6B722494" w14:textId="78B7CD8A" w:rsidR="00AC09B9" w:rsidRPr="000F1FEF" w:rsidRDefault="000D46F8" w:rsidP="00DB3EBE">
      <w:pPr>
        <w:ind w:left="2160"/>
        <w:rPr>
          <w:lang w:val="en-CA"/>
        </w:rPr>
      </w:pPr>
      <w:r w:rsidRPr="000F1FEF">
        <w:rPr>
          <w:lang w:val="en-CA"/>
        </w:rPr>
        <w:t xml:space="preserve">What kind of measures of health are important? How do we gather the data? </w:t>
      </w:r>
      <w:r w:rsidR="00F01166" w:rsidRPr="000F1FEF">
        <w:rPr>
          <w:lang w:val="en-CA"/>
        </w:rPr>
        <w:t xml:space="preserve"> </w:t>
      </w:r>
    </w:p>
    <w:p w14:paraId="3E550DA3" w14:textId="4F3FD148" w:rsidR="004921DB" w:rsidRPr="000F1FEF" w:rsidRDefault="004921DB" w:rsidP="00DB3EBE">
      <w:pPr>
        <w:ind w:left="2880"/>
        <w:rPr>
          <w:lang w:val="en-CA"/>
        </w:rPr>
      </w:pPr>
      <w:r w:rsidRPr="000F1FEF">
        <w:rPr>
          <w:lang w:val="en-CA"/>
        </w:rPr>
        <w:t>Undernourishment, Under 5 mortality rate</w:t>
      </w:r>
      <w:r w:rsidR="00BE0E52" w:rsidRPr="000F1FEF">
        <w:rPr>
          <w:lang w:val="en-CA"/>
        </w:rPr>
        <w:t xml:space="preserve">, life expectancy at birth </w:t>
      </w:r>
    </w:p>
    <w:p w14:paraId="23F4A6DB" w14:textId="50FA04A9" w:rsidR="000F4614" w:rsidRPr="000F1FEF" w:rsidRDefault="000F4614" w:rsidP="00DB3EBE">
      <w:pPr>
        <w:pStyle w:val="Heading2"/>
      </w:pPr>
      <w:r w:rsidRPr="000F1FEF">
        <w:tab/>
      </w:r>
      <w:bookmarkStart w:id="11" w:name="_Toc89955747"/>
      <w:r w:rsidR="00D060FF" w:rsidRPr="000F1FEF">
        <w:t xml:space="preserve">The New </w:t>
      </w:r>
      <w:r w:rsidRPr="000F1FEF">
        <w:t>Human Development Index</w:t>
      </w:r>
      <w:bookmarkEnd w:id="11"/>
    </w:p>
    <w:p w14:paraId="22919625" w14:textId="13368ADB" w:rsidR="00921FC2" w:rsidRPr="000F1FEF" w:rsidRDefault="00921FC2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UN Development Program created it. </w:t>
      </w:r>
    </w:p>
    <w:p w14:paraId="2E79B725" w14:textId="36E52147" w:rsidR="00650B6D" w:rsidRPr="000F1FEF" w:rsidRDefault="00650B6D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Brings together multiple dimensions to give one number. </w:t>
      </w:r>
    </w:p>
    <w:p w14:paraId="3A4F84C8" w14:textId="77777777" w:rsidR="00650B6D" w:rsidRPr="000F1FEF" w:rsidRDefault="00650B6D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This number will be a statistic for human development </w:t>
      </w:r>
    </w:p>
    <w:p w14:paraId="6DDF5FFE" w14:textId="7D86E015" w:rsidR="00650B6D" w:rsidRPr="000F1FEF" w:rsidRDefault="00650B6D" w:rsidP="00DB3EBE">
      <w:pPr>
        <w:ind w:left="1440"/>
        <w:rPr>
          <w:lang w:val="en-CA"/>
        </w:rPr>
      </w:pPr>
      <w:r w:rsidRPr="000F1FEF">
        <w:rPr>
          <w:lang w:val="en-CA"/>
        </w:rPr>
        <w:t>Ranks countries between 0 (low human development) – 1 (high human development)</w:t>
      </w:r>
    </w:p>
    <w:p w14:paraId="34E07A64" w14:textId="5B7B7EDA" w:rsidR="000F4614" w:rsidRPr="000F1FEF" w:rsidRDefault="000F4614" w:rsidP="00DB3EBE">
      <w:pPr>
        <w:rPr>
          <w:lang w:val="en-CA"/>
        </w:rPr>
      </w:pPr>
      <w:r w:rsidRPr="000F1FEF">
        <w:rPr>
          <w:lang w:val="en-CA"/>
        </w:rPr>
        <w:tab/>
      </w:r>
      <w:r w:rsidR="00921FC2" w:rsidRPr="000F1FEF">
        <w:rPr>
          <w:lang w:val="en-CA"/>
        </w:rPr>
        <w:tab/>
      </w:r>
      <w:bookmarkStart w:id="12" w:name="_Toc89955748"/>
      <w:r w:rsidR="00921FC2" w:rsidRPr="000F1FEF">
        <w:rPr>
          <w:rStyle w:val="Heading3Char"/>
          <w:lang w:val="en-CA"/>
        </w:rPr>
        <w:t>Dimension Indexes</w:t>
      </w:r>
      <w:bookmarkEnd w:id="12"/>
      <w:r w:rsidR="00921FC2" w:rsidRPr="000F1FEF">
        <w:rPr>
          <w:lang w:val="en-CA"/>
        </w:rPr>
        <w:t xml:space="preserve"> (health, education, income)</w:t>
      </w:r>
    </w:p>
    <w:p w14:paraId="23DC980F" w14:textId="56C650FA" w:rsidR="00E53879" w:rsidRPr="000F1FEF" w:rsidRDefault="00921FC2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="00E53879" w:rsidRPr="000F1FEF">
        <w:rPr>
          <w:lang w:val="en-CA"/>
        </w:rPr>
        <w:t>Income:</w:t>
      </w:r>
      <w:r w:rsidR="009D7363" w:rsidRPr="000F1FEF">
        <w:rPr>
          <w:lang w:val="en-CA"/>
        </w:rPr>
        <w:t xml:space="preserve"> real per capita GNI (PPP-adjusted) —&gt;</w:t>
      </w:r>
      <w:r w:rsidR="00F40270" w:rsidRPr="000F1FEF">
        <w:rPr>
          <w:lang w:val="en-CA"/>
        </w:rPr>
        <w:t xml:space="preserve"> ln GNI</w:t>
      </w:r>
    </w:p>
    <w:p w14:paraId="381AC353" w14:textId="04845B69" w:rsidR="00F40270" w:rsidRPr="000F1FEF" w:rsidRDefault="00E53879" w:rsidP="00DB3EBE">
      <w:pPr>
        <w:ind w:left="2160"/>
        <w:rPr>
          <w:lang w:val="en-CA"/>
        </w:rPr>
      </w:pPr>
      <w:r w:rsidRPr="000F1FEF">
        <w:rPr>
          <w:lang w:val="en-CA"/>
        </w:rPr>
        <w:t>Education:</w:t>
      </w:r>
      <w:r w:rsidR="00675C66" w:rsidRPr="000F1FEF">
        <w:rPr>
          <w:lang w:val="en-CA"/>
        </w:rPr>
        <w:t xml:space="preserve"> arithmetic mean of avg</w:t>
      </w:r>
      <w:r w:rsidRPr="000F1FEF">
        <w:rPr>
          <w:lang w:val="en-CA"/>
        </w:rPr>
        <w:t xml:space="preserve"> years of schooling (adults) and the expected years of education (children)</w:t>
      </w:r>
    </w:p>
    <w:p w14:paraId="5DD8676B" w14:textId="0E6A6365" w:rsidR="00E53879" w:rsidRPr="000F1FEF" w:rsidRDefault="00E53879" w:rsidP="00DB3EBE">
      <w:pPr>
        <w:ind w:left="2160"/>
        <w:rPr>
          <w:lang w:val="en-CA"/>
        </w:rPr>
      </w:pPr>
      <w:r w:rsidRPr="000F1FEF">
        <w:rPr>
          <w:lang w:val="en-CA"/>
        </w:rPr>
        <w:t xml:space="preserve">Health: Life expectancy at birth </w:t>
      </w:r>
    </w:p>
    <w:p w14:paraId="2273BF75" w14:textId="20440AEC" w:rsidR="00181A10" w:rsidRPr="000F1FEF" w:rsidRDefault="000862ED" w:rsidP="00DB3EBE">
      <w:pPr>
        <w:pStyle w:val="Heading3"/>
        <w:rPr>
          <w:rFonts w:eastAsiaTheme="minorEastAsia"/>
        </w:rPr>
      </w:pPr>
      <w:bookmarkStart w:id="13" w:name="_Toc89955749"/>
      <m:oMathPara>
        <m:oMath>
          <m:r>
            <m:rPr>
              <m:sty m:val="b"/>
            </m:rPr>
            <w:rPr>
              <w:rFonts w:ascii="Cambria Math" w:hAnsi="Cambria Math"/>
            </w:rPr>
            <m:t xml:space="preserve">Dimension index = </m:t>
          </m:r>
          <m:f>
            <m:fPr>
              <m:ctrlPr>
                <w:rPr>
                  <w:rFonts w:ascii="Cambria Math" w:hAnsi="Cambria Math" w:cstheme="minorBidi"/>
                </w:rPr>
              </m:ctrlPr>
            </m:fPr>
            <m:num>
              <m:r>
                <m:rPr>
                  <m:sty m:val="b"/>
                </m:rPr>
                <w:rPr>
                  <w:rFonts w:ascii="Cambria Math" w:hAnsi="Cambria Math"/>
                </w:rPr>
                <m:t>Country's value - minimum value</m:t>
              </m:r>
            </m:num>
            <m:den>
              <m:r>
                <m:rPr>
                  <m:sty m:val="b"/>
                </m:rPr>
                <w:rPr>
                  <w:rFonts w:ascii="Cambria Math" w:hAnsi="Cambria Math"/>
                </w:rPr>
                <m:t xml:space="preserve">Maximum value - minimum value </m:t>
              </m:r>
            </m:den>
          </m:f>
        </m:oMath>
      </m:oMathPara>
      <w:bookmarkEnd w:id="13"/>
    </w:p>
    <w:p w14:paraId="6D63B6BB" w14:textId="080F6E96" w:rsidR="00181A10" w:rsidRPr="000F1FEF" w:rsidRDefault="000A1EA9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Example: How well is Canada doi</w:t>
      </w:r>
      <w:r w:rsidR="00115AFC" w:rsidRPr="000F1FEF">
        <w:rPr>
          <w:lang w:val="en-CA"/>
        </w:rPr>
        <w:t xml:space="preserve">ng for health? </w:t>
      </w:r>
    </w:p>
    <w:p w14:paraId="53123726" w14:textId="636DD66A" w:rsidR="00115AFC" w:rsidRPr="000F1FEF" w:rsidRDefault="00115AFC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="00270330" w:rsidRPr="000F1FEF">
        <w:rPr>
          <w:lang w:val="en-CA"/>
        </w:rPr>
        <w:t xml:space="preserve">Life expectancy in Canada is 82 years at birth </w:t>
      </w:r>
    </w:p>
    <w:p w14:paraId="07C79062" w14:textId="7194C18C" w:rsidR="00DD0015" w:rsidRPr="000F1FEF" w:rsidRDefault="00DD0015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Minimum life expectancy for the world is 20 years</w:t>
      </w:r>
    </w:p>
    <w:p w14:paraId="72D20314" w14:textId="5B0C8BD8" w:rsidR="005D4F0A" w:rsidRPr="000F1FEF" w:rsidRDefault="005D4F0A" w:rsidP="00DB3EBE">
      <w:pPr>
        <w:rPr>
          <w:lang w:val="en-CA"/>
        </w:rPr>
      </w:pPr>
      <w:r w:rsidRPr="000F1FEF">
        <w:rPr>
          <w:lang w:val="en-CA"/>
        </w:rPr>
        <w:lastRenderedPageBreak/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Maximum life expectancy is 85 for the world </w:t>
      </w:r>
    </w:p>
    <w:p w14:paraId="0B5DD668" w14:textId="2E04ACEF" w:rsidR="005D4F0A" w:rsidRPr="000F1FEF" w:rsidRDefault="005D4F0A" w:rsidP="00DB3EBE">
      <w:pPr>
        <w:rPr>
          <w:rFonts w:eastAsiaTheme="minorEastAsia"/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m:oMath>
        <m:r>
          <w:rPr>
            <w:rFonts w:ascii="Cambria Math" w:hAnsi="Cambria Math"/>
            <w:lang w:val="en-CA"/>
          </w:rPr>
          <m:t xml:space="preserve">Health (Canada) = 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82-20</m:t>
            </m:r>
          </m:num>
          <m:den>
            <m:r>
              <w:rPr>
                <w:rFonts w:ascii="Cambria Math" w:hAnsi="Cambria Math"/>
                <w:lang w:val="en-CA"/>
              </w:rPr>
              <m:t>85-20</m:t>
            </m:r>
          </m:den>
        </m:f>
        <m:r>
          <w:rPr>
            <w:rFonts w:ascii="Cambria Math" w:hAnsi="Cambria Math"/>
            <w:lang w:val="en-CA"/>
          </w:rPr>
          <m:t>=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62</m:t>
            </m:r>
          </m:num>
          <m:den>
            <m:r>
              <w:rPr>
                <w:rFonts w:ascii="Cambria Math" w:hAnsi="Cambria Math"/>
                <w:lang w:val="en-CA"/>
              </w:rPr>
              <m:t>65</m:t>
            </m:r>
          </m:den>
        </m:f>
        <m:r>
          <w:rPr>
            <w:rFonts w:ascii="Cambria Math" w:hAnsi="Cambria Math"/>
            <w:lang w:val="en-CA"/>
          </w:rPr>
          <m:t>= 0.95</m:t>
        </m:r>
      </m:oMath>
    </w:p>
    <w:p w14:paraId="046B2BB0" w14:textId="40496117" w:rsidR="00271556" w:rsidRPr="000F1FEF" w:rsidRDefault="00271556" w:rsidP="00DB3EBE">
      <w:pPr>
        <w:pStyle w:val="Heading3"/>
      </w:pPr>
      <w:r w:rsidRPr="000F1FEF">
        <w:tab/>
      </w:r>
      <w:r w:rsidRPr="000F1FEF">
        <w:tab/>
      </w:r>
      <w:r w:rsidRPr="000F1FEF">
        <w:tab/>
      </w:r>
      <w:bookmarkStart w:id="14" w:name="_Toc89955750"/>
      <w:r w:rsidRPr="000F1FEF">
        <w:t>Overall Index</w:t>
      </w:r>
      <w:bookmarkEnd w:id="14"/>
      <w:r w:rsidRPr="000F1FEF">
        <w:t xml:space="preserve"> </w:t>
      </w:r>
    </w:p>
    <w:p w14:paraId="5A1E7D81" w14:textId="509B5F7B" w:rsidR="00271556" w:rsidRPr="000F1FEF" w:rsidRDefault="00271556" w:rsidP="00DB3EBE">
      <w:pPr>
        <w:rPr>
          <w:rFonts w:eastAsiaTheme="minorEastAsia"/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m:oMath>
        <m:r>
          <w:rPr>
            <w:rFonts w:ascii="Cambria Math" w:hAnsi="Cambria Math"/>
            <w:lang w:val="en-CA"/>
          </w:rPr>
          <m:t xml:space="preserve">HDI = 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H</m:t>
            </m:r>
          </m:e>
          <m:sup>
            <m:r>
              <w:rPr>
                <w:rFonts w:ascii="Cambria Math" w:hAnsi="Cambria Math"/>
                <w:lang w:val="en-CA"/>
              </w:rPr>
              <m:t>1/3</m:t>
            </m:r>
          </m:sup>
        </m:sSup>
        <m:r>
          <w:rPr>
            <w:rFonts w:ascii="Cambria Math" w:hAnsi="Cambria Math"/>
            <w:lang w:val="en-CA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E</m:t>
            </m:r>
          </m:e>
          <m:sup>
            <m:r>
              <w:rPr>
                <w:rFonts w:ascii="Cambria Math" w:hAnsi="Cambria Math"/>
                <w:lang w:val="en-CA"/>
              </w:rPr>
              <m:t>1/3</m:t>
            </m:r>
          </m:sup>
        </m:sSup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I</m:t>
            </m:r>
          </m:e>
          <m:sup>
            <m:r>
              <w:rPr>
                <w:rFonts w:ascii="Cambria Math" w:hAnsi="Cambria Math"/>
                <w:lang w:val="en-CA"/>
              </w:rPr>
              <m:t>1/3</m:t>
            </m:r>
          </m:sup>
        </m:sSup>
      </m:oMath>
    </w:p>
    <w:p w14:paraId="73AAE405" w14:textId="2F480C36" w:rsidR="00AE3046" w:rsidRPr="000F1FEF" w:rsidRDefault="00AE3046" w:rsidP="00DB3EBE">
      <w:pPr>
        <w:ind w:left="2880"/>
        <w:rPr>
          <w:rFonts w:eastAsiaTheme="minorEastAsia"/>
          <w:lang w:val="en-CA"/>
        </w:rPr>
      </w:pPr>
      <w:r w:rsidRPr="000F1FEF">
        <w:rPr>
          <w:rFonts w:eastAsiaTheme="minorEastAsia"/>
          <w:lang w:val="en-CA"/>
        </w:rPr>
        <w:t>The various dimensions are no</w:t>
      </w:r>
      <w:r w:rsidR="006405CC" w:rsidRPr="000F1FEF">
        <w:rPr>
          <w:rFonts w:eastAsiaTheme="minorEastAsia"/>
          <w:lang w:val="en-CA"/>
        </w:rPr>
        <w:t>t interchangeable, a boost in one cannot placate the other, it’s a geometric equation</w:t>
      </w:r>
      <w:r w:rsidR="002D4C39" w:rsidRPr="000F1FEF">
        <w:rPr>
          <w:rFonts w:eastAsiaTheme="minorEastAsia"/>
          <w:lang w:val="en-CA"/>
        </w:rPr>
        <w:t xml:space="preserve"> —&gt; imperfect substitutability</w:t>
      </w:r>
    </w:p>
    <w:p w14:paraId="0A9FC22E" w14:textId="77777777" w:rsidR="006E16F2" w:rsidRPr="000F1FEF" w:rsidRDefault="00EF3847" w:rsidP="00DB3EBE">
      <w:pPr>
        <w:rPr>
          <w:rFonts w:eastAsiaTheme="minorEastAsia"/>
          <w:lang w:val="en-CA"/>
        </w:rPr>
      </w:pPr>
      <w:r w:rsidRPr="000F1FEF">
        <w:rPr>
          <w:rFonts w:eastAsiaTheme="minorEastAsia"/>
          <w:lang w:val="en-CA"/>
        </w:rPr>
        <w:tab/>
      </w:r>
      <w:r w:rsidRPr="000F1FEF">
        <w:rPr>
          <w:rFonts w:eastAsiaTheme="minorEastAsia"/>
          <w:lang w:val="en-CA"/>
        </w:rPr>
        <w:tab/>
        <w:t xml:space="preserve">Other indexes ca be used: </w:t>
      </w:r>
    </w:p>
    <w:p w14:paraId="628038EC" w14:textId="7B691D8E" w:rsidR="00EF3847" w:rsidRPr="000F1FEF" w:rsidRDefault="00EF3847" w:rsidP="00DB3EBE">
      <w:pPr>
        <w:ind w:left="2160"/>
        <w:rPr>
          <w:rFonts w:eastAsiaTheme="minorEastAsia"/>
          <w:lang w:val="en-CA"/>
        </w:rPr>
      </w:pPr>
      <w:r w:rsidRPr="000F1FEF">
        <w:rPr>
          <w:rFonts w:eastAsiaTheme="minorEastAsia"/>
          <w:lang w:val="en-CA"/>
        </w:rPr>
        <w:t>Index adjusted for inequality, gender inequality</w:t>
      </w:r>
      <w:r w:rsidR="006E16F2" w:rsidRPr="000F1FEF">
        <w:rPr>
          <w:rFonts w:eastAsiaTheme="minorEastAsia"/>
          <w:lang w:val="en-CA"/>
        </w:rPr>
        <w:t>, multi-dimensional poverty index</w:t>
      </w:r>
    </w:p>
    <w:p w14:paraId="4EC96EF5" w14:textId="0F2F42F1" w:rsidR="000F4614" w:rsidRPr="000F1FEF" w:rsidRDefault="000F4614" w:rsidP="00DB3EBE">
      <w:pPr>
        <w:pStyle w:val="Heading2"/>
      </w:pPr>
      <w:r w:rsidRPr="000F1FEF">
        <w:tab/>
      </w:r>
      <w:bookmarkStart w:id="15" w:name="_Toc89955751"/>
      <w:r w:rsidRPr="000F1FEF">
        <w:t>Key Commonalities of Developing Countries</w:t>
      </w:r>
      <w:bookmarkEnd w:id="15"/>
    </w:p>
    <w:p w14:paraId="2327CE40" w14:textId="5303BD48" w:rsidR="00563488" w:rsidRPr="000F1FEF" w:rsidRDefault="00563488" w:rsidP="00DB3EBE">
      <w:pPr>
        <w:rPr>
          <w:lang w:val="en-CA"/>
        </w:rPr>
      </w:pPr>
      <w:r w:rsidRPr="000F1FEF">
        <w:rPr>
          <w:lang w:val="en-CA"/>
        </w:rPr>
        <w:tab/>
      </w:r>
      <w:r w:rsidR="00C67B8A" w:rsidRPr="000F1FEF">
        <w:rPr>
          <w:lang w:val="en-CA"/>
        </w:rPr>
        <w:tab/>
        <w:t>Low levels of living and productivity</w:t>
      </w:r>
    </w:p>
    <w:p w14:paraId="675FB0B9" w14:textId="54D9BD6F" w:rsidR="00C67B8A" w:rsidRPr="000F1FEF" w:rsidRDefault="00C67B8A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Low levels of human capital</w:t>
      </w:r>
      <w:r w:rsidR="00C86415" w:rsidRPr="000F1FEF">
        <w:rPr>
          <w:lang w:val="en-CA"/>
        </w:rPr>
        <w:t xml:space="preserve"> </w:t>
      </w:r>
    </w:p>
    <w:p w14:paraId="40451FC5" w14:textId="3E24C68E" w:rsidR="00C86415" w:rsidRPr="000F1FEF" w:rsidRDefault="00C86415" w:rsidP="00DB3EBE">
      <w:pPr>
        <w:ind w:left="2160"/>
        <w:rPr>
          <w:lang w:val="en-CA"/>
        </w:rPr>
      </w:pPr>
      <w:r w:rsidRPr="000F1FEF">
        <w:rPr>
          <w:lang w:val="en-CA"/>
        </w:rPr>
        <w:t xml:space="preserve">Human </w:t>
      </w:r>
      <w:proofErr w:type="gramStart"/>
      <w:r w:rsidRPr="000F1FEF">
        <w:rPr>
          <w:lang w:val="en-CA"/>
        </w:rPr>
        <w:t>capital :</w:t>
      </w:r>
      <w:proofErr w:type="gramEnd"/>
      <w:r w:rsidRPr="000F1FEF">
        <w:rPr>
          <w:lang w:val="en-CA"/>
        </w:rPr>
        <w:t xml:space="preserve"> productive investments in people, such as skills, values, and health resulting from expenditures </w:t>
      </w:r>
      <w:r w:rsidR="009C0532" w:rsidRPr="000F1FEF">
        <w:rPr>
          <w:lang w:val="en-CA"/>
        </w:rPr>
        <w:t>on education, on-the-job training programs, and medical care</w:t>
      </w:r>
    </w:p>
    <w:p w14:paraId="627DC36A" w14:textId="552A9FF6" w:rsidR="005F635F" w:rsidRPr="000F1FEF" w:rsidRDefault="005F635F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Lack of education, health, etc. </w:t>
      </w:r>
    </w:p>
    <w:p w14:paraId="5F5EA9CA" w14:textId="3CFC84FE" w:rsidR="00C67B8A" w:rsidRPr="000F1FEF" w:rsidRDefault="00C67B8A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High levels of income inequality and absolute poverty</w:t>
      </w:r>
    </w:p>
    <w:p w14:paraId="59F6E091" w14:textId="4F921038" w:rsidR="00077ED8" w:rsidRPr="000F1FEF" w:rsidRDefault="00077ED8" w:rsidP="00DB3EBE">
      <w:pPr>
        <w:ind w:left="2160"/>
        <w:rPr>
          <w:lang w:val="en-CA"/>
        </w:rPr>
      </w:pPr>
      <w:r w:rsidRPr="000F1FEF">
        <w:rPr>
          <w:lang w:val="en-CA"/>
        </w:rPr>
        <w:t>Absolute poverty</w:t>
      </w:r>
      <w:r w:rsidR="00FD5A11" w:rsidRPr="000F1FEF">
        <w:rPr>
          <w:lang w:val="en-CA"/>
        </w:rPr>
        <w:t xml:space="preserve">: the situation of being unable or only barely able to meet the subsistence essentials of food, clothing, shelter, and basic health care. </w:t>
      </w:r>
    </w:p>
    <w:p w14:paraId="536359FA" w14:textId="341BD3E5" w:rsidR="00C67B8A" w:rsidRPr="000F1FEF" w:rsidRDefault="00C67B8A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High rates of population growth</w:t>
      </w:r>
    </w:p>
    <w:p w14:paraId="595B3ACE" w14:textId="355716B6" w:rsidR="00C67B8A" w:rsidRPr="000F1FEF" w:rsidRDefault="00C67B8A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Social fractionalization</w:t>
      </w:r>
    </w:p>
    <w:p w14:paraId="33B3BAAA" w14:textId="452EA38B" w:rsidR="007C677D" w:rsidRPr="000F1FEF" w:rsidRDefault="007C677D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Significant </w:t>
      </w:r>
      <w:r w:rsidR="0018144F" w:rsidRPr="000F1FEF">
        <w:rPr>
          <w:lang w:val="en-CA"/>
        </w:rPr>
        <w:t xml:space="preserve">ethnic, linguistic, and other </w:t>
      </w:r>
      <w:r w:rsidRPr="000F1FEF">
        <w:rPr>
          <w:lang w:val="en-CA"/>
        </w:rPr>
        <w:t xml:space="preserve">social divisions </w:t>
      </w:r>
      <w:r w:rsidR="0018144F" w:rsidRPr="000F1FEF">
        <w:rPr>
          <w:lang w:val="en-CA"/>
        </w:rPr>
        <w:t xml:space="preserve">within a country. </w:t>
      </w:r>
    </w:p>
    <w:p w14:paraId="00A47838" w14:textId="5E1F6F99" w:rsidR="00C67B8A" w:rsidRPr="000F1FEF" w:rsidRDefault="00C67B8A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Large rural population with rapid rural-urban migration</w:t>
      </w:r>
    </w:p>
    <w:p w14:paraId="4E5E148C" w14:textId="7C540DA6" w:rsidR="007C790A" w:rsidRPr="000F1FEF" w:rsidRDefault="007C790A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Low levels of industrialization</w:t>
      </w:r>
    </w:p>
    <w:p w14:paraId="63AEB484" w14:textId="42C0A75D" w:rsidR="007C790A" w:rsidRPr="000F1FEF" w:rsidRDefault="007C790A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="005F635F" w:rsidRPr="000F1FEF">
        <w:rPr>
          <w:lang w:val="en-CA"/>
        </w:rPr>
        <w:t xml:space="preserve">Adverse geography </w:t>
      </w:r>
    </w:p>
    <w:p w14:paraId="46830409" w14:textId="5730D788" w:rsidR="0071494E" w:rsidRPr="000F1FEF" w:rsidRDefault="0071494E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Storms, </w:t>
      </w:r>
      <w:r w:rsidR="00404547" w:rsidRPr="000F1FEF">
        <w:rPr>
          <w:lang w:val="en-CA"/>
        </w:rPr>
        <w:t xml:space="preserve">diseases, climate change </w:t>
      </w:r>
    </w:p>
    <w:p w14:paraId="2B8BCC91" w14:textId="1D1BB3A2" w:rsidR="005F635F" w:rsidRPr="000F1FEF" w:rsidRDefault="005F635F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Underdeveloped financial systems and markets</w:t>
      </w:r>
    </w:p>
    <w:p w14:paraId="4AC71209" w14:textId="4D5FAB7C" w:rsidR="00096876" w:rsidRPr="000F1FEF" w:rsidRDefault="00096876" w:rsidP="00DB3EBE">
      <w:pPr>
        <w:ind w:left="2160"/>
        <w:rPr>
          <w:lang w:val="en-CA"/>
        </w:rPr>
      </w:pPr>
      <w:r w:rsidRPr="000F1FEF">
        <w:rPr>
          <w:lang w:val="en-CA"/>
        </w:rPr>
        <w:lastRenderedPageBreak/>
        <w:t>Imperfect markets: markets in which assumptions of perfect competition are violated by the e</w:t>
      </w:r>
      <w:r w:rsidR="00892BD5" w:rsidRPr="000F1FEF">
        <w:rPr>
          <w:lang w:val="en-CA"/>
        </w:rPr>
        <w:t>xistence of a small number of buyers and sellers, barriers to entry and incomplete information</w:t>
      </w:r>
    </w:p>
    <w:p w14:paraId="78A9249B" w14:textId="1B28EF4C" w:rsidR="005F635F" w:rsidRPr="000F1FEF" w:rsidRDefault="005F635F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Lingering colonial impact and external dependence </w:t>
      </w:r>
    </w:p>
    <w:p w14:paraId="55282374" w14:textId="5230EA1F" w:rsidR="00563488" w:rsidRPr="000F1FEF" w:rsidRDefault="00563488" w:rsidP="00DB3EBE">
      <w:pPr>
        <w:pStyle w:val="Heading2"/>
      </w:pPr>
      <w:r w:rsidRPr="000F1FEF">
        <w:tab/>
      </w:r>
      <w:bookmarkStart w:id="16" w:name="_Toc89955752"/>
      <w:r w:rsidRPr="000F1FEF">
        <w:t>Diversity within Commonality</w:t>
      </w:r>
      <w:bookmarkEnd w:id="16"/>
    </w:p>
    <w:p w14:paraId="3992781C" w14:textId="77D98B7C" w:rsidR="00563488" w:rsidRPr="000F1FEF" w:rsidRDefault="00225129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Even between developing or developed countries there are </w:t>
      </w:r>
      <w:r w:rsidR="00373E5A" w:rsidRPr="000F1FEF">
        <w:rPr>
          <w:lang w:val="en-CA"/>
        </w:rPr>
        <w:t>discrepancies</w:t>
      </w:r>
    </w:p>
    <w:p w14:paraId="79FB0479" w14:textId="5FFD006D" w:rsidR="005E7B3F" w:rsidRPr="000F1FEF" w:rsidRDefault="002E74E1" w:rsidP="00DB3EBE">
      <w:pPr>
        <w:ind w:left="1440"/>
        <w:rPr>
          <w:lang w:val="en-CA"/>
        </w:rPr>
      </w:pPr>
      <w:r w:rsidRPr="000F1FEF">
        <w:rPr>
          <w:lang w:val="en-CA"/>
        </w:rPr>
        <w:t xml:space="preserve">Between low income, low middle income or high </w:t>
      </w:r>
      <w:proofErr w:type="gramStart"/>
      <w:r w:rsidRPr="000F1FEF">
        <w:rPr>
          <w:lang w:val="en-CA"/>
        </w:rPr>
        <w:t>middle income</w:t>
      </w:r>
      <w:proofErr w:type="gramEnd"/>
      <w:r w:rsidRPr="000F1FEF">
        <w:rPr>
          <w:lang w:val="en-CA"/>
        </w:rPr>
        <w:t xml:space="preserve"> countries there are large discrepancies in under-5 mortality rates</w:t>
      </w:r>
    </w:p>
    <w:p w14:paraId="65A0C130" w14:textId="346AE042" w:rsidR="005C34F9" w:rsidRPr="000F1FEF" w:rsidRDefault="005C34F9" w:rsidP="00DB3EBE">
      <w:pPr>
        <w:ind w:left="1440"/>
        <w:rPr>
          <w:lang w:val="en-CA"/>
        </w:rPr>
      </w:pPr>
      <w:proofErr w:type="gramStart"/>
      <w:r w:rsidRPr="000F1FEF">
        <w:rPr>
          <w:lang w:val="en-CA"/>
        </w:rPr>
        <w:t>Similarly</w:t>
      </w:r>
      <w:proofErr w:type="gramEnd"/>
      <w:r w:rsidRPr="000F1FEF">
        <w:rPr>
          <w:lang w:val="en-CA"/>
        </w:rPr>
        <w:t xml:space="preserve"> the same thing in teacher to pupil ratios</w:t>
      </w:r>
    </w:p>
    <w:p w14:paraId="0108F523" w14:textId="791A4A99" w:rsidR="005C34F9" w:rsidRPr="000F1FEF" w:rsidRDefault="005C34F9" w:rsidP="00DB3EBE">
      <w:pPr>
        <w:ind w:left="1440"/>
        <w:rPr>
          <w:lang w:val="en-CA"/>
        </w:rPr>
      </w:pPr>
      <w:r w:rsidRPr="000F1FEF">
        <w:rPr>
          <w:lang w:val="en-CA"/>
        </w:rPr>
        <w:t xml:space="preserve">Productivity (output per worker) </w:t>
      </w:r>
    </w:p>
    <w:p w14:paraId="6839B35C" w14:textId="42A9923D" w:rsidR="00FC7651" w:rsidRPr="000F1FEF" w:rsidRDefault="00FC7651" w:rsidP="00DB3EBE">
      <w:pPr>
        <w:ind w:left="1440"/>
        <w:rPr>
          <w:lang w:val="en-CA"/>
        </w:rPr>
      </w:pPr>
      <w:r w:rsidRPr="000F1FEF">
        <w:rPr>
          <w:lang w:val="en-CA"/>
        </w:rPr>
        <w:tab/>
        <w:t>Varies su</w:t>
      </w:r>
      <w:r w:rsidR="005613B5" w:rsidRPr="000F1FEF">
        <w:rPr>
          <w:lang w:val="en-CA"/>
        </w:rPr>
        <w:t xml:space="preserve">bstantially between developing countries </w:t>
      </w:r>
    </w:p>
    <w:p w14:paraId="1E472A9E" w14:textId="77777777" w:rsidR="009904A0" w:rsidRPr="000F1FEF" w:rsidRDefault="008B52D1" w:rsidP="00DB3EBE">
      <w:pPr>
        <w:ind w:left="2160"/>
        <w:rPr>
          <w:lang w:val="en-CA"/>
        </w:rPr>
      </w:pPr>
      <w:r w:rsidRPr="000F1FEF">
        <w:rPr>
          <w:lang w:val="en-CA"/>
        </w:rPr>
        <w:t xml:space="preserve">Could be because in very low-income countries there is little income for investment </w:t>
      </w:r>
      <w:r w:rsidR="009904A0" w:rsidRPr="000F1FEF">
        <w:rPr>
          <w:lang w:val="en-CA"/>
        </w:rPr>
        <w:t xml:space="preserve">which keeps productivity low </w:t>
      </w:r>
    </w:p>
    <w:p w14:paraId="6F3BE2D1" w14:textId="1A42BBA5" w:rsidR="008B52D1" w:rsidRPr="000F1FEF" w:rsidRDefault="009904A0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Average levels of nutrition, </w:t>
      </w:r>
      <w:proofErr w:type="gramStart"/>
      <w:r w:rsidRPr="000F1FEF">
        <w:rPr>
          <w:lang w:val="en-CA"/>
        </w:rPr>
        <w:t>health</w:t>
      </w:r>
      <w:proofErr w:type="gramEnd"/>
      <w:r w:rsidRPr="000F1FEF">
        <w:rPr>
          <w:lang w:val="en-CA"/>
        </w:rPr>
        <w:t xml:space="preserve"> and education </w:t>
      </w:r>
      <w:r w:rsidR="008B52D1" w:rsidRPr="000F1FEF">
        <w:rPr>
          <w:lang w:val="en-CA"/>
        </w:rPr>
        <w:t xml:space="preserve"> </w:t>
      </w:r>
    </w:p>
    <w:p w14:paraId="4AFB7FAA" w14:textId="42FB5D77" w:rsidR="009C1C68" w:rsidRPr="000F1FEF" w:rsidRDefault="009C1C68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Inequality and extreme poverty </w:t>
      </w:r>
    </w:p>
    <w:p w14:paraId="5F7D95C9" w14:textId="14E48C41" w:rsidR="005F5735" w:rsidRPr="000F1FEF" w:rsidRDefault="005F5735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Population growth rates</w:t>
      </w:r>
    </w:p>
    <w:p w14:paraId="5F3E0C58" w14:textId="7F990841" w:rsidR="005F5735" w:rsidRPr="000F1FEF" w:rsidRDefault="005F5735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Social divisions (fractionalization)</w:t>
      </w:r>
    </w:p>
    <w:p w14:paraId="40185E8B" w14:textId="131A1E0B" w:rsidR="00100451" w:rsidRPr="000F1FEF" w:rsidRDefault="00100451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Ethnic</w:t>
      </w:r>
      <w:r w:rsidR="00B11EFA" w:rsidRPr="000F1FEF">
        <w:rPr>
          <w:lang w:val="en-CA"/>
        </w:rPr>
        <w:t xml:space="preserve"> or religious causes</w:t>
      </w:r>
    </w:p>
    <w:p w14:paraId="0DD9D69F" w14:textId="77777777" w:rsidR="00F9619D" w:rsidRPr="000F1FEF" w:rsidRDefault="00B11EFA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Agriculture and industry </w:t>
      </w:r>
    </w:p>
    <w:p w14:paraId="3A879949" w14:textId="2F98A40A" w:rsidR="00B11EFA" w:rsidRPr="000F1FEF" w:rsidRDefault="007C1DBA" w:rsidP="00DB3EBE">
      <w:pPr>
        <w:ind w:left="2160"/>
        <w:rPr>
          <w:lang w:val="en-CA"/>
        </w:rPr>
      </w:pPr>
      <w:r w:rsidRPr="000F1FEF">
        <w:rPr>
          <w:lang w:val="en-CA"/>
        </w:rPr>
        <w:t>Industrialisation</w:t>
      </w:r>
      <w:r w:rsidR="00B11EFA" w:rsidRPr="000F1FEF">
        <w:rPr>
          <w:lang w:val="en-CA"/>
        </w:rPr>
        <w:t xml:space="preserve"> export-focused on manufactured goods </w:t>
      </w:r>
      <w:r w:rsidR="00F9619D" w:rsidRPr="000F1FEF">
        <w:rPr>
          <w:lang w:val="en-CA"/>
        </w:rPr>
        <w:t>considered a goal</w:t>
      </w:r>
    </w:p>
    <w:p w14:paraId="3F319A07" w14:textId="3416DE95" w:rsidR="00C47BC9" w:rsidRPr="000F1FEF" w:rsidRDefault="00C47BC9" w:rsidP="00DB3EBE">
      <w:pPr>
        <w:ind w:left="2160"/>
        <w:rPr>
          <w:lang w:val="en-CA"/>
        </w:rPr>
      </w:pPr>
      <w:r w:rsidRPr="000F1FEF">
        <w:rPr>
          <w:lang w:val="en-CA"/>
        </w:rPr>
        <w:t>Primary products versus manufactured goods</w:t>
      </w:r>
    </w:p>
    <w:p w14:paraId="386486F6" w14:textId="42B2B88D" w:rsidR="00B11EFA" w:rsidRPr="000F1FEF" w:rsidRDefault="00B11EFA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Geography</w:t>
      </w:r>
    </w:p>
    <w:p w14:paraId="68BA704A" w14:textId="21DC57A9" w:rsidR="00C778C9" w:rsidRPr="000F1FEF" w:rsidRDefault="00096C09" w:rsidP="00DB3EBE">
      <w:pPr>
        <w:ind w:left="2160"/>
        <w:rPr>
          <w:lang w:val="en-CA"/>
        </w:rPr>
      </w:pPr>
      <w:r w:rsidRPr="000F1FEF">
        <w:rPr>
          <w:lang w:val="en-CA"/>
        </w:rPr>
        <w:t>Endowments</w:t>
      </w:r>
      <w:r w:rsidR="00C778C9" w:rsidRPr="000F1FEF">
        <w:rPr>
          <w:lang w:val="en-CA"/>
        </w:rPr>
        <w:t xml:space="preserve"> of natural </w:t>
      </w:r>
      <w:r w:rsidR="00E96FE6" w:rsidRPr="000F1FEF">
        <w:rPr>
          <w:lang w:val="en-CA"/>
        </w:rPr>
        <w:t>resources</w:t>
      </w:r>
      <w:r w:rsidR="008B4F8C" w:rsidRPr="000F1FEF">
        <w:rPr>
          <w:lang w:val="en-CA"/>
        </w:rPr>
        <w:t>: a nation’s supply of usable factors of production</w:t>
      </w:r>
      <w:r w:rsidR="00096876" w:rsidRPr="000F1FEF">
        <w:rPr>
          <w:lang w:val="en-CA"/>
        </w:rPr>
        <w:t xml:space="preserve">, including mineral deposits, raw materials, and labour. </w:t>
      </w:r>
    </w:p>
    <w:p w14:paraId="18CC90B9" w14:textId="3D77014A" w:rsidR="00C778C9" w:rsidRPr="000F1FEF" w:rsidRDefault="00C778C9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Effect on development, could present an advantage or a curse </w:t>
      </w:r>
    </w:p>
    <w:p w14:paraId="1907C7AB" w14:textId="71017403" w:rsidR="00B11EFA" w:rsidRPr="000F1FEF" w:rsidRDefault="00B11EFA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Imperfect markets</w:t>
      </w:r>
    </w:p>
    <w:p w14:paraId="4445877B" w14:textId="3F95D30C" w:rsidR="00B11EFA" w:rsidRPr="000F1FEF" w:rsidRDefault="00B11EFA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Colonial impacts </w:t>
      </w:r>
    </w:p>
    <w:p w14:paraId="12E1AA4A" w14:textId="4F5725CF" w:rsidR="00B11EFA" w:rsidRPr="000F1FEF" w:rsidRDefault="00B11EFA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International relations</w:t>
      </w:r>
    </w:p>
    <w:p w14:paraId="776B5C73" w14:textId="25FE3239" w:rsidR="002F7AAC" w:rsidRPr="000F1FEF" w:rsidRDefault="002F7AAC" w:rsidP="00DB3EBE">
      <w:pPr>
        <w:rPr>
          <w:lang w:val="en-CA"/>
        </w:rPr>
      </w:pPr>
      <w:r w:rsidRPr="000F1FEF">
        <w:rPr>
          <w:lang w:val="en-CA"/>
        </w:rPr>
        <w:lastRenderedPageBreak/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Less weight in negotiations </w:t>
      </w:r>
    </w:p>
    <w:p w14:paraId="6A305A32" w14:textId="053DC772" w:rsidR="002F7AAC" w:rsidRPr="000F1FEF" w:rsidRDefault="002F7AAC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="00677099" w:rsidRPr="000F1FEF">
        <w:rPr>
          <w:lang w:val="en-CA"/>
        </w:rPr>
        <w:t xml:space="preserve">Bias of banking institutions </w:t>
      </w:r>
    </w:p>
    <w:p w14:paraId="56907968" w14:textId="17A5CFF0" w:rsidR="00563488" w:rsidRPr="000F1FEF" w:rsidRDefault="00563488" w:rsidP="00DB3EBE">
      <w:pPr>
        <w:pStyle w:val="Heading2"/>
      </w:pPr>
      <w:r w:rsidRPr="000F1FEF">
        <w:tab/>
      </w:r>
      <w:bookmarkStart w:id="17" w:name="_Toc89955753"/>
      <w:r w:rsidRPr="000F1FEF">
        <w:t>Convergence</w:t>
      </w:r>
      <w:bookmarkEnd w:id="17"/>
    </w:p>
    <w:p w14:paraId="4F26F783" w14:textId="54FB9CCD" w:rsidR="00650B6D" w:rsidRPr="000F1FEF" w:rsidRDefault="009461BF" w:rsidP="00DB3EBE">
      <w:pPr>
        <w:pStyle w:val="Heading3"/>
      </w:pPr>
      <w:r w:rsidRPr="000F1FEF">
        <w:tab/>
      </w:r>
      <w:r w:rsidRPr="000F1FEF">
        <w:tab/>
      </w:r>
      <w:bookmarkStart w:id="18" w:name="_Toc89955754"/>
      <w:r w:rsidR="00F472C0" w:rsidRPr="000F1FEF">
        <w:t>Convergence</w:t>
      </w:r>
      <w:bookmarkEnd w:id="18"/>
    </w:p>
    <w:p w14:paraId="06D4AC77" w14:textId="07E7F2DD" w:rsidR="006E168B" w:rsidRPr="000F1FEF" w:rsidRDefault="006E168B" w:rsidP="00DB3EBE">
      <w:pPr>
        <w:ind w:left="2160"/>
        <w:rPr>
          <w:lang w:val="en-CA"/>
        </w:rPr>
      </w:pPr>
      <w:r w:rsidRPr="000F1FEF">
        <w:rPr>
          <w:lang w:val="en-CA"/>
        </w:rPr>
        <w:t>Shrinking of income gaps</w:t>
      </w:r>
      <w:r w:rsidR="00A9134B" w:rsidRPr="000F1FEF">
        <w:rPr>
          <w:lang w:val="en-CA"/>
        </w:rPr>
        <w:t xml:space="preserve">, the tendency of per capita income (or output to grow faster in lower-income countries than in higher-income countries so that lower-income countries are </w:t>
      </w:r>
      <w:r w:rsidR="00956071" w:rsidRPr="000F1FEF">
        <w:rPr>
          <w:lang w:val="en-CA"/>
        </w:rPr>
        <w:t xml:space="preserve">“catching up” over time. When countries are hypothesised to converge not </w:t>
      </w:r>
      <w:r w:rsidR="00F15B4D" w:rsidRPr="000F1FEF">
        <w:rPr>
          <w:lang w:val="en-CA"/>
        </w:rPr>
        <w:t>in all cases but other things being equal (</w:t>
      </w:r>
      <w:r w:rsidR="008909BC" w:rsidRPr="000F1FEF">
        <w:rPr>
          <w:lang w:val="en-CA"/>
        </w:rPr>
        <w:t>particularly</w:t>
      </w:r>
      <w:r w:rsidR="00F15B4D" w:rsidRPr="000F1FEF">
        <w:rPr>
          <w:lang w:val="en-CA"/>
        </w:rPr>
        <w:t xml:space="preserve"> savings rates, labour force growth, and production technologies)</w:t>
      </w:r>
      <w:r w:rsidR="00B87BD8" w:rsidRPr="000F1FEF">
        <w:rPr>
          <w:lang w:val="en-CA"/>
        </w:rPr>
        <w:t xml:space="preserve">, then the term conditional convergence is used. </w:t>
      </w:r>
    </w:p>
    <w:p w14:paraId="55761CAE" w14:textId="5DC5CE31" w:rsidR="006E168B" w:rsidRPr="000F1FEF" w:rsidRDefault="006E168B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Faster economic growth in lower income countries</w:t>
      </w:r>
    </w:p>
    <w:p w14:paraId="1FB9597C" w14:textId="7482E555" w:rsidR="00FE7262" w:rsidRPr="000F1FEF" w:rsidRDefault="00FE7262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More recently, some convergence</w:t>
      </w:r>
    </w:p>
    <w:p w14:paraId="24036532" w14:textId="77777777" w:rsidR="00710C55" w:rsidRPr="000F1FEF" w:rsidRDefault="00710C55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Reasons to expect: </w:t>
      </w:r>
    </w:p>
    <w:p w14:paraId="11218430" w14:textId="6624920A" w:rsidR="00710C55" w:rsidRPr="000F1FEF" w:rsidRDefault="00710C55" w:rsidP="00DB3EBE">
      <w:pPr>
        <w:ind w:left="2160" w:firstLine="720"/>
        <w:rPr>
          <w:lang w:val="en-CA"/>
        </w:rPr>
      </w:pPr>
      <w:r w:rsidRPr="000F1FEF">
        <w:rPr>
          <w:lang w:val="en-CA"/>
        </w:rPr>
        <w:t xml:space="preserve">Technology transfer </w:t>
      </w:r>
    </w:p>
    <w:p w14:paraId="119C2AFA" w14:textId="1586D81C" w:rsidR="00710C55" w:rsidRPr="000F1FEF" w:rsidRDefault="00710C55" w:rsidP="00DB3EBE">
      <w:pPr>
        <w:ind w:left="3600"/>
        <w:rPr>
          <w:lang w:val="en-CA"/>
        </w:rPr>
      </w:pPr>
      <w:r w:rsidRPr="000F1FEF">
        <w:rPr>
          <w:lang w:val="en-CA"/>
        </w:rPr>
        <w:t xml:space="preserve">Lower income countries quickly adopting advanced technologies -&gt; higher productivity  </w:t>
      </w:r>
    </w:p>
    <w:p w14:paraId="2F298061" w14:textId="120573CB" w:rsidR="00710C55" w:rsidRPr="000F1FEF" w:rsidRDefault="00710C55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Factor accumulation </w:t>
      </w:r>
    </w:p>
    <w:p w14:paraId="5CA4E696" w14:textId="373653A0" w:rsidR="00710C55" w:rsidRPr="000F1FEF" w:rsidRDefault="00710C55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Diminishing marginal return</w:t>
      </w:r>
    </w:p>
    <w:p w14:paraId="53353F02" w14:textId="7D554AAD" w:rsidR="00F472C0" w:rsidRPr="000F1FEF" w:rsidRDefault="00F472C0" w:rsidP="00DB3EBE">
      <w:pPr>
        <w:pStyle w:val="Heading3"/>
      </w:pPr>
      <w:r w:rsidRPr="000F1FEF">
        <w:tab/>
      </w:r>
      <w:r w:rsidRPr="000F1FEF">
        <w:tab/>
      </w:r>
      <w:bookmarkStart w:id="19" w:name="_Toc89955755"/>
      <w:r w:rsidRPr="000F1FEF">
        <w:t>Divergence</w:t>
      </w:r>
      <w:bookmarkEnd w:id="19"/>
    </w:p>
    <w:p w14:paraId="61FF91FC" w14:textId="64C8870F" w:rsidR="006E168B" w:rsidRPr="000F1FEF" w:rsidRDefault="006E168B" w:rsidP="00DB3EBE">
      <w:pPr>
        <w:ind w:left="2160"/>
        <w:rPr>
          <w:lang w:val="en-CA"/>
        </w:rPr>
      </w:pPr>
      <w:r w:rsidRPr="000F1FEF">
        <w:rPr>
          <w:lang w:val="en-CA"/>
        </w:rPr>
        <w:t>Widening of income gaps</w:t>
      </w:r>
      <w:r w:rsidR="00B87BD8" w:rsidRPr="000F1FEF">
        <w:rPr>
          <w:lang w:val="en-CA"/>
        </w:rPr>
        <w:t xml:space="preserve">, a tendency for per capita income </w:t>
      </w:r>
      <w:r w:rsidR="00A94170" w:rsidRPr="000F1FEF">
        <w:rPr>
          <w:lang w:val="en-CA"/>
        </w:rPr>
        <w:t xml:space="preserve">(or output) to grow faster in higher-income countries than in lower-income countries so that the income gap widens across countries over time </w:t>
      </w:r>
    </w:p>
    <w:p w14:paraId="4B40EADD" w14:textId="7AA6BDB7" w:rsidR="00837D0C" w:rsidRPr="000F1FEF" w:rsidRDefault="006E168B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="00204BE0" w:rsidRPr="000F1FEF">
        <w:rPr>
          <w:lang w:val="en-CA"/>
        </w:rPr>
        <w:t xml:space="preserve">Faster economic growth in higher income countries </w:t>
      </w:r>
    </w:p>
    <w:p w14:paraId="3BB445F4" w14:textId="09FE1BF3" w:rsidR="00901281" w:rsidRPr="000F1FEF" w:rsidRDefault="00FE7262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="00970C22" w:rsidRPr="000F1FEF">
        <w:rPr>
          <w:lang w:val="en-CA"/>
        </w:rPr>
        <w:t xml:space="preserve">In the long-term, widening gap </w:t>
      </w:r>
      <w:r w:rsidR="00B13202" w:rsidRPr="000F1FEF">
        <w:rPr>
          <w:lang w:val="en-CA"/>
        </w:rPr>
        <w:t xml:space="preserve"> </w:t>
      </w:r>
    </w:p>
    <w:p w14:paraId="79FFA2A1" w14:textId="0AECDBAE" w:rsidR="00E86C1B" w:rsidRPr="000F1FEF" w:rsidRDefault="00E86C1B" w:rsidP="00DB3EBE">
      <w:pPr>
        <w:pStyle w:val="Heading3"/>
        <w:ind w:left="720" w:firstLine="720"/>
      </w:pPr>
      <w:bookmarkStart w:id="20" w:name="_Toc89955756"/>
      <w:r w:rsidRPr="000F1FEF">
        <w:t>World-as-one convergence</w:t>
      </w:r>
      <w:bookmarkEnd w:id="20"/>
      <w:r w:rsidRPr="000F1FEF">
        <w:t xml:space="preserve"> </w:t>
      </w:r>
    </w:p>
    <w:p w14:paraId="66FA63AB" w14:textId="43ABF541" w:rsidR="009D1011" w:rsidRPr="000F1FEF" w:rsidRDefault="009D1011" w:rsidP="00DB3EBE">
      <w:pPr>
        <w:ind w:left="720" w:firstLine="720"/>
        <w:rPr>
          <w:lang w:val="en-CA"/>
        </w:rPr>
      </w:pPr>
      <w:r w:rsidRPr="000F1FEF">
        <w:rPr>
          <w:lang w:val="en-CA"/>
        </w:rPr>
        <w:tab/>
        <w:t xml:space="preserve">At the individual level versus country level </w:t>
      </w:r>
    </w:p>
    <w:p w14:paraId="33BBE629" w14:textId="6D804967" w:rsidR="00D411CB" w:rsidRPr="000F1FEF" w:rsidRDefault="00D411CB" w:rsidP="00DB3EBE">
      <w:pPr>
        <w:ind w:left="720" w:firstLine="720"/>
        <w:rPr>
          <w:lang w:val="en-CA"/>
        </w:rPr>
      </w:pPr>
      <w:r w:rsidRPr="000F1FEF">
        <w:rPr>
          <w:lang w:val="en-CA"/>
        </w:rPr>
        <w:tab/>
        <w:t>Studies suggest divergence in this case</w:t>
      </w:r>
    </w:p>
    <w:p w14:paraId="50D3E910" w14:textId="76F0AE50" w:rsidR="00D411CB" w:rsidRPr="000F1FEF" w:rsidRDefault="00D411CB" w:rsidP="00DB3EBE">
      <w:pPr>
        <w:ind w:left="720" w:firstLine="720"/>
        <w:rPr>
          <w:b/>
          <w:bCs/>
          <w:lang w:val="en-CA"/>
        </w:rPr>
      </w:pPr>
      <w:r w:rsidRPr="000F1FEF">
        <w:rPr>
          <w:b/>
          <w:bCs/>
          <w:lang w:val="en-CA"/>
        </w:rPr>
        <w:t xml:space="preserve">Absolute convergence </w:t>
      </w:r>
    </w:p>
    <w:p w14:paraId="386583B5" w14:textId="005919F4" w:rsidR="00844DB1" w:rsidRPr="000F1FEF" w:rsidRDefault="00844DB1" w:rsidP="00DB3EBE">
      <w:pPr>
        <w:ind w:left="720" w:firstLine="720"/>
        <w:rPr>
          <w:lang w:val="en-CA"/>
        </w:rPr>
      </w:pPr>
      <w:r w:rsidRPr="000F1FEF">
        <w:rPr>
          <w:lang w:val="en-CA"/>
        </w:rPr>
        <w:tab/>
        <w:t xml:space="preserve">Large gaps for a long time even if there is convergence </w:t>
      </w:r>
    </w:p>
    <w:p w14:paraId="7545669A" w14:textId="4C9CBB63" w:rsidR="00844DB1" w:rsidRPr="000F1FEF" w:rsidRDefault="00E76445" w:rsidP="00DB3EBE">
      <w:pPr>
        <w:ind w:left="2160"/>
        <w:rPr>
          <w:lang w:val="en-CA"/>
        </w:rPr>
      </w:pPr>
      <w:r w:rsidRPr="000F1FEF">
        <w:rPr>
          <w:lang w:val="en-CA"/>
        </w:rPr>
        <w:lastRenderedPageBreak/>
        <w:t xml:space="preserve">Even when the average income of a developing country is becoming a larger fraction of developed country average incomes, the absolute differences in incomes can </w:t>
      </w:r>
      <w:r w:rsidR="00A52B34" w:rsidRPr="000F1FEF">
        <w:rPr>
          <w:lang w:val="en-CA"/>
        </w:rPr>
        <w:t>continue</w:t>
      </w:r>
      <w:r w:rsidRPr="000F1FEF">
        <w:rPr>
          <w:lang w:val="en-CA"/>
        </w:rPr>
        <w:t xml:space="preserve"> to widen for some time before they finally begin to shrink</w:t>
      </w:r>
    </w:p>
    <w:p w14:paraId="33CDABD8" w14:textId="77D08FC7" w:rsidR="00387FE7" w:rsidRPr="000F1FEF" w:rsidRDefault="00387FE7" w:rsidP="00DB3EBE">
      <w:pPr>
        <w:ind w:left="2160"/>
        <w:rPr>
          <w:lang w:val="en-CA"/>
        </w:rPr>
      </w:pPr>
    </w:p>
    <w:p w14:paraId="1728ABDF" w14:textId="5C691FCB" w:rsidR="00A24602" w:rsidRPr="000F1FEF" w:rsidRDefault="00E01CB3" w:rsidP="00DB3EBE">
      <w:pPr>
        <w:pStyle w:val="Heading1"/>
      </w:pPr>
      <w:bookmarkStart w:id="21" w:name="_Toc89955757"/>
      <w:r w:rsidRPr="000F1FEF">
        <w:t xml:space="preserve">Economic Growth – September </w:t>
      </w:r>
      <w:r w:rsidR="00B34436" w:rsidRPr="000F1FEF">
        <w:t>27</w:t>
      </w:r>
      <w:r w:rsidR="00B34436" w:rsidRPr="000F1FEF">
        <w:rPr>
          <w:vertAlign w:val="superscript"/>
        </w:rPr>
        <w:t>th</w:t>
      </w:r>
      <w:r w:rsidR="00B34436" w:rsidRPr="000F1FEF">
        <w:t xml:space="preserve"> &amp; 29</w:t>
      </w:r>
      <w:r w:rsidR="00B34436" w:rsidRPr="000F1FEF">
        <w:rPr>
          <w:vertAlign w:val="superscript"/>
        </w:rPr>
        <w:t>th</w:t>
      </w:r>
      <w:bookmarkEnd w:id="21"/>
      <w:r w:rsidR="00B34436" w:rsidRPr="000F1FEF">
        <w:t xml:space="preserve"> </w:t>
      </w:r>
    </w:p>
    <w:p w14:paraId="47F5A25C" w14:textId="1120B12D" w:rsidR="00B34436" w:rsidRPr="000F1FEF" w:rsidRDefault="00DB7F9D" w:rsidP="00DB3EBE">
      <w:pPr>
        <w:pStyle w:val="Heading2"/>
      </w:pPr>
      <w:r w:rsidRPr="000F1FEF">
        <w:tab/>
      </w:r>
      <w:bookmarkStart w:id="22" w:name="_Toc89955758"/>
      <w:r w:rsidRPr="000F1FEF">
        <w:t>Production Possibilities Frontier</w:t>
      </w:r>
      <w:bookmarkEnd w:id="22"/>
      <w:r w:rsidRPr="000F1FEF">
        <w:t xml:space="preserve"> </w:t>
      </w:r>
    </w:p>
    <w:p w14:paraId="548DD7BB" w14:textId="4B745FF0" w:rsidR="002B0A6F" w:rsidRPr="000F1FEF" w:rsidRDefault="00B82DB4" w:rsidP="00DB3EBE">
      <w:pPr>
        <w:rPr>
          <w:lang w:val="en-CA"/>
        </w:rPr>
      </w:pPr>
      <w:r w:rsidRPr="000F1FEF">
        <w:rPr>
          <w:lang w:val="en-CA"/>
        </w:rPr>
        <w:tab/>
      </w:r>
      <w:r w:rsidR="0097625B" w:rsidRPr="000F1FEF">
        <w:rPr>
          <w:lang w:val="en-CA"/>
        </w:rPr>
        <w:tab/>
      </w:r>
      <w:r w:rsidR="002B0A6F" w:rsidRPr="000F1FEF">
        <w:rPr>
          <w:lang w:val="en-CA"/>
        </w:rPr>
        <w:t xml:space="preserve">This model does not dictate economic growth, a tool used in theories </w:t>
      </w:r>
      <w:r w:rsidR="00E72B9C" w:rsidRPr="000F1FEF">
        <w:rPr>
          <w:lang w:val="en-CA"/>
        </w:rPr>
        <w:t xml:space="preserve"> </w:t>
      </w:r>
    </w:p>
    <w:p w14:paraId="2E39B383" w14:textId="7A597296" w:rsidR="00B82DB4" w:rsidRPr="000F1FEF" w:rsidRDefault="0097625B" w:rsidP="00DB3EBE">
      <w:pPr>
        <w:ind w:left="720" w:firstLine="720"/>
        <w:rPr>
          <w:lang w:val="en-CA"/>
        </w:rPr>
      </w:pPr>
      <w:r w:rsidRPr="000F1FEF">
        <w:rPr>
          <w:lang w:val="en-CA"/>
        </w:rPr>
        <w:t>Components of economic growth</w:t>
      </w:r>
    </w:p>
    <w:p w14:paraId="45D14717" w14:textId="7D747288" w:rsidR="0097625B" w:rsidRPr="000F1FEF" w:rsidRDefault="0097625B" w:rsidP="00DB3EBE">
      <w:pPr>
        <w:pStyle w:val="ListParagraph"/>
        <w:numPr>
          <w:ilvl w:val="0"/>
          <w:numId w:val="3"/>
        </w:numPr>
        <w:rPr>
          <w:lang w:val="en-CA"/>
        </w:rPr>
      </w:pPr>
      <w:r w:rsidRPr="000F1FEF">
        <w:rPr>
          <w:lang w:val="en-CA"/>
        </w:rPr>
        <w:t>Capital accumulation</w:t>
      </w:r>
    </w:p>
    <w:p w14:paraId="3F19747C" w14:textId="6937DDE7" w:rsidR="00F77790" w:rsidRPr="000F1FEF" w:rsidRDefault="00F77790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>Increasing a country’s stock of real capital (net investment in fixed assets). To increase the production of capital goods necessitates a reduction in the production of consumer goods.</w:t>
      </w:r>
    </w:p>
    <w:p w14:paraId="775AB700" w14:textId="718CBC1C" w:rsidR="00CA3936" w:rsidRPr="000F1FEF" w:rsidRDefault="00CA3936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 xml:space="preserve">Increases in the stock of capital </w:t>
      </w:r>
    </w:p>
    <w:p w14:paraId="32FB030B" w14:textId="0C9BE869" w:rsidR="0040678F" w:rsidRPr="000F1FEF" w:rsidRDefault="0040678F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ab/>
        <w:t>Buildings, technology, etc. but also social infrastructure</w:t>
      </w:r>
    </w:p>
    <w:p w14:paraId="696C1740" w14:textId="127E175B" w:rsidR="00E13A19" w:rsidRPr="000F1FEF" w:rsidRDefault="00E13A19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 xml:space="preserve">Adding new resources </w:t>
      </w:r>
    </w:p>
    <w:p w14:paraId="54D6B38D" w14:textId="10916E01" w:rsidR="00282591" w:rsidRPr="000F1FEF" w:rsidRDefault="00E13A19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 xml:space="preserve">Updating the quality of the </w:t>
      </w:r>
      <w:r w:rsidR="00DB25E2" w:rsidRPr="000F1FEF">
        <w:rPr>
          <w:lang w:val="en-CA"/>
        </w:rPr>
        <w:t xml:space="preserve">existing capital </w:t>
      </w:r>
    </w:p>
    <w:p w14:paraId="1A4ADD18" w14:textId="0DA300D5" w:rsidR="00F77790" w:rsidRPr="000F1FEF" w:rsidRDefault="005B68CD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 xml:space="preserve">V. </w:t>
      </w:r>
      <w:r w:rsidR="00B4157E" w:rsidRPr="000F1FEF">
        <w:rPr>
          <w:lang w:val="en-CA"/>
        </w:rPr>
        <w:t xml:space="preserve">Trade-off: current consumption vs future consumption (investment) </w:t>
      </w:r>
    </w:p>
    <w:p w14:paraId="0B74E747" w14:textId="4A914CAF" w:rsidR="0097625B" w:rsidRPr="000F1FEF" w:rsidRDefault="0097625B" w:rsidP="00DB3EBE">
      <w:pPr>
        <w:pStyle w:val="ListParagraph"/>
        <w:numPr>
          <w:ilvl w:val="0"/>
          <w:numId w:val="3"/>
        </w:numPr>
        <w:rPr>
          <w:lang w:val="en-CA"/>
        </w:rPr>
      </w:pPr>
      <w:r w:rsidRPr="000F1FEF">
        <w:rPr>
          <w:lang w:val="en-CA"/>
        </w:rPr>
        <w:t>Growth in population</w:t>
      </w:r>
    </w:p>
    <w:p w14:paraId="4337AEE4" w14:textId="4DFBF287" w:rsidR="00E72B9C" w:rsidRPr="000F1FEF" w:rsidRDefault="00E72B9C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 xml:space="preserve">Because it leads to a growth in the labour force </w:t>
      </w:r>
    </w:p>
    <w:p w14:paraId="5594119D" w14:textId="4462FDD9" w:rsidR="00C939A2" w:rsidRPr="000F1FEF" w:rsidRDefault="00C939A2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 xml:space="preserve">Important that the economy </w:t>
      </w:r>
      <w:r w:rsidR="00CC669F" w:rsidRPr="000F1FEF">
        <w:rPr>
          <w:lang w:val="en-CA"/>
        </w:rPr>
        <w:t>can</w:t>
      </w:r>
      <w:r w:rsidRPr="000F1FEF">
        <w:rPr>
          <w:lang w:val="en-CA"/>
        </w:rPr>
        <w:t xml:space="preserve"> </w:t>
      </w:r>
      <w:r w:rsidR="003E5AC3" w:rsidRPr="000F1FEF">
        <w:rPr>
          <w:lang w:val="en-CA"/>
        </w:rPr>
        <w:t xml:space="preserve">productively employ a growing labour force </w:t>
      </w:r>
    </w:p>
    <w:p w14:paraId="11D6F861" w14:textId="2EF61C0F" w:rsidR="0097625B" w:rsidRPr="000F1FEF" w:rsidRDefault="0097625B" w:rsidP="00DB3EBE">
      <w:pPr>
        <w:pStyle w:val="ListParagraph"/>
        <w:numPr>
          <w:ilvl w:val="0"/>
          <w:numId w:val="3"/>
        </w:numPr>
        <w:rPr>
          <w:lang w:val="en-CA"/>
        </w:rPr>
      </w:pPr>
      <w:r w:rsidRPr="000F1FEF">
        <w:rPr>
          <w:lang w:val="en-CA"/>
        </w:rPr>
        <w:t xml:space="preserve">Technological progress </w:t>
      </w:r>
    </w:p>
    <w:p w14:paraId="329F388D" w14:textId="24B149C5" w:rsidR="00CC669F" w:rsidRPr="000F1FEF" w:rsidRDefault="00CC669F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 xml:space="preserve">The most important </w:t>
      </w:r>
    </w:p>
    <w:p w14:paraId="4067DF89" w14:textId="4B2A9D70" w:rsidR="00CC669F" w:rsidRPr="000F1FEF" w:rsidRDefault="00CC669F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 xml:space="preserve">New and improved ways of doing things </w:t>
      </w:r>
    </w:p>
    <w:p w14:paraId="3CE6ABC0" w14:textId="4E6DD362" w:rsidR="00022529" w:rsidRPr="000F1FEF" w:rsidRDefault="00022529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Types of technological progress: </w:t>
      </w:r>
    </w:p>
    <w:p w14:paraId="103D9ECE" w14:textId="5F533FF1" w:rsidR="00CC669F" w:rsidRPr="000F1FEF" w:rsidRDefault="00CC669F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 xml:space="preserve">Neutral technological progress </w:t>
      </w:r>
    </w:p>
    <w:p w14:paraId="17C8E4CF" w14:textId="47752C78" w:rsidR="00CC669F" w:rsidRPr="000F1FEF" w:rsidRDefault="00CC669F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ab/>
        <w:t xml:space="preserve">More output with same input </w:t>
      </w:r>
    </w:p>
    <w:p w14:paraId="03D6E069" w14:textId="7537D1F4" w:rsidR="00CC669F" w:rsidRPr="000F1FEF" w:rsidRDefault="00CC669F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lastRenderedPageBreak/>
        <w:t>Labour-saving technological progress</w:t>
      </w:r>
    </w:p>
    <w:p w14:paraId="797E8016" w14:textId="2A006503" w:rsidR="00CC669F" w:rsidRPr="000F1FEF" w:rsidRDefault="00CC669F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ab/>
      </w:r>
      <w:r w:rsidR="00A62299" w:rsidRPr="000F1FEF">
        <w:rPr>
          <w:lang w:val="en-CA"/>
        </w:rPr>
        <w:t>Ex: tractors</w:t>
      </w:r>
    </w:p>
    <w:p w14:paraId="6C2FF6CF" w14:textId="2425B60D" w:rsidR="00A62299" w:rsidRPr="000F1FEF" w:rsidRDefault="00A62299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ab/>
        <w:t xml:space="preserve">More output with same/less labour </w:t>
      </w:r>
    </w:p>
    <w:p w14:paraId="55C5E8FD" w14:textId="1B52371D" w:rsidR="00FF4EC5" w:rsidRPr="000F1FEF" w:rsidRDefault="00FF4EC5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ab/>
        <w:t>Issue of quantity</w:t>
      </w:r>
    </w:p>
    <w:p w14:paraId="3573DBBA" w14:textId="1E2612AC" w:rsidR="00CC669F" w:rsidRPr="000F1FEF" w:rsidRDefault="00CC669F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>Labour-augmenting technological progress</w:t>
      </w:r>
    </w:p>
    <w:p w14:paraId="35A71D96" w14:textId="660C6488" w:rsidR="00C25E69" w:rsidRPr="000F1FEF" w:rsidRDefault="00C25E69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ab/>
        <w:t xml:space="preserve">Ex: Brightspace </w:t>
      </w:r>
    </w:p>
    <w:p w14:paraId="0479B084" w14:textId="3C1913A3" w:rsidR="00C25E69" w:rsidRPr="000F1FEF" w:rsidRDefault="00C25E69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ab/>
      </w:r>
      <w:r w:rsidR="00893445" w:rsidRPr="000F1FEF">
        <w:rPr>
          <w:lang w:val="en-CA"/>
        </w:rPr>
        <w:t xml:space="preserve">Augment the quality of the labour </w:t>
      </w:r>
    </w:p>
    <w:p w14:paraId="291329F9" w14:textId="684E93D7" w:rsidR="00FF4EC5" w:rsidRPr="000F1FEF" w:rsidRDefault="00FF4EC5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ab/>
        <w:t>Issue of quality</w:t>
      </w:r>
    </w:p>
    <w:p w14:paraId="17510503" w14:textId="29455330" w:rsidR="00CC669F" w:rsidRPr="000F1FEF" w:rsidRDefault="00CC669F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>Capital-saving technological progress</w:t>
      </w:r>
    </w:p>
    <w:p w14:paraId="63951D25" w14:textId="7987162E" w:rsidR="00DC1BAE" w:rsidRPr="000F1FEF" w:rsidRDefault="00DC1BAE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ab/>
        <w:t xml:space="preserve">Ex: Adding a night shift </w:t>
      </w:r>
    </w:p>
    <w:p w14:paraId="4E6AD8A6" w14:textId="298A975E" w:rsidR="00DC1BAE" w:rsidRPr="000F1FEF" w:rsidRDefault="00DC1BAE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ab/>
        <w:t xml:space="preserve">Same capital, more output </w:t>
      </w:r>
    </w:p>
    <w:p w14:paraId="44DDB914" w14:textId="1B308FAD" w:rsidR="00FF4EC5" w:rsidRPr="000F1FEF" w:rsidRDefault="00FF4EC5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ab/>
        <w:t xml:space="preserve">Issue of quantity </w:t>
      </w:r>
    </w:p>
    <w:p w14:paraId="2D7D12EE" w14:textId="0F08EA79" w:rsidR="00CC669F" w:rsidRPr="000F1FEF" w:rsidRDefault="00CC669F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>Capital-augmenting technological progress</w:t>
      </w:r>
    </w:p>
    <w:p w14:paraId="6417CCA4" w14:textId="3D010A92" w:rsidR="00DC1BAE" w:rsidRPr="000F1FEF" w:rsidRDefault="00DC1BAE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ab/>
        <w:t xml:space="preserve">Ex: </w:t>
      </w:r>
      <w:r w:rsidR="007F7D07" w:rsidRPr="000F1FEF">
        <w:rPr>
          <w:lang w:val="en-CA"/>
        </w:rPr>
        <w:t xml:space="preserve">New materials for uses </w:t>
      </w:r>
    </w:p>
    <w:p w14:paraId="6CA4C9E5" w14:textId="3104AA67" w:rsidR="007F7D07" w:rsidRPr="000F1FEF" w:rsidRDefault="007F7D07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ab/>
        <w:t xml:space="preserve">Involves improving the quality of existing capital </w:t>
      </w:r>
    </w:p>
    <w:p w14:paraId="1B0A00FF" w14:textId="5252B5CD" w:rsidR="00FF4EC5" w:rsidRPr="000F1FEF" w:rsidRDefault="00FF4EC5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ab/>
        <w:t xml:space="preserve">Issue of quality </w:t>
      </w:r>
    </w:p>
    <w:p w14:paraId="4A155E67" w14:textId="293AE8F5" w:rsidR="0041170F" w:rsidRPr="000F1FEF" w:rsidRDefault="0041170F" w:rsidP="00DB3EBE">
      <w:pPr>
        <w:ind w:left="1440"/>
        <w:rPr>
          <w:lang w:val="en-CA"/>
        </w:rPr>
      </w:pPr>
      <w:r w:rsidRPr="000F1FEF">
        <w:rPr>
          <w:lang w:val="en-CA"/>
        </w:rPr>
        <w:t>Shows the max attainable output combinations of two commodities that can be produced</w:t>
      </w:r>
    </w:p>
    <w:p w14:paraId="5407D8D8" w14:textId="5EA8D7C7" w:rsidR="00AD515A" w:rsidRPr="000F1FEF" w:rsidRDefault="00AD515A" w:rsidP="00DB3EBE">
      <w:pPr>
        <w:ind w:left="1440"/>
        <w:rPr>
          <w:lang w:val="en-CA"/>
        </w:rPr>
      </w:pPr>
      <w:r w:rsidRPr="000F1FEF">
        <w:rPr>
          <w:lang w:val="en-CA"/>
        </w:rPr>
        <w:t xml:space="preserve">A curve on a graph indicating alternative combinations </w:t>
      </w:r>
      <w:r w:rsidR="00D72082" w:rsidRPr="000F1FEF">
        <w:rPr>
          <w:lang w:val="en-CA"/>
        </w:rPr>
        <w:t xml:space="preserve">of two </w:t>
      </w:r>
      <w:r w:rsidR="00766119" w:rsidRPr="000F1FEF">
        <w:rPr>
          <w:lang w:val="en-CA"/>
        </w:rPr>
        <w:t xml:space="preserve">commodities or categories of commodities (ex: agricultural and manufactured goods) that can be produced when all </w:t>
      </w:r>
      <w:r w:rsidR="001E4B48" w:rsidRPr="000F1FEF">
        <w:rPr>
          <w:lang w:val="en-CA"/>
        </w:rPr>
        <w:t xml:space="preserve">the available factors of production are efficiently employed. Given available resources </w:t>
      </w:r>
      <w:r w:rsidR="004B4A43" w:rsidRPr="000F1FEF">
        <w:rPr>
          <w:lang w:val="en-CA"/>
        </w:rPr>
        <w:t xml:space="preserve">and technology, the curve sets the boundary between the attainable and the unobtainable. </w:t>
      </w:r>
    </w:p>
    <w:p w14:paraId="335BC7C6" w14:textId="65E9FAA3" w:rsidR="0041170F" w:rsidRPr="000F1FEF" w:rsidRDefault="0041170F" w:rsidP="00DB3EBE">
      <w:pPr>
        <w:ind w:left="1440"/>
        <w:rPr>
          <w:lang w:val="en-CA"/>
        </w:rPr>
      </w:pPr>
      <w:r w:rsidRPr="000F1FEF">
        <w:rPr>
          <w:lang w:val="en-CA"/>
        </w:rPr>
        <w:t>When all the available factors of production are fully and efficiently employed</w:t>
      </w:r>
    </w:p>
    <w:p w14:paraId="5C4131C7" w14:textId="3C893C4C" w:rsidR="0041170F" w:rsidRPr="000F1FEF" w:rsidRDefault="0041170F" w:rsidP="00DB3EBE">
      <w:pPr>
        <w:ind w:left="1440"/>
        <w:rPr>
          <w:lang w:val="en-CA"/>
        </w:rPr>
      </w:pPr>
      <w:r w:rsidRPr="000F1FEF">
        <w:rPr>
          <w:lang w:val="en-CA"/>
        </w:rPr>
        <w:t xml:space="preserve">Given available physical and human resources and technology </w:t>
      </w:r>
    </w:p>
    <w:p w14:paraId="77DB08FF" w14:textId="4F6E10CD" w:rsidR="00070ABE" w:rsidRPr="000F1FEF" w:rsidRDefault="00070ABE" w:rsidP="00DB3EBE">
      <w:pPr>
        <w:ind w:left="1440"/>
        <w:rPr>
          <w:lang w:val="en-CA"/>
        </w:rPr>
      </w:pPr>
      <w:r w:rsidRPr="000F1FEF">
        <w:rPr>
          <w:lang w:val="en-CA"/>
        </w:rPr>
        <w:t xml:space="preserve">Production Possibilities Curve </w:t>
      </w:r>
    </w:p>
    <w:p w14:paraId="4C875D5E" w14:textId="5A9592D8" w:rsidR="00070ABE" w:rsidRPr="000F1FEF" w:rsidRDefault="00070ABE" w:rsidP="00DB3EBE">
      <w:pPr>
        <w:ind w:left="1440"/>
        <w:rPr>
          <w:lang w:val="en-CA"/>
        </w:rPr>
      </w:pPr>
      <w:r w:rsidRPr="000F1FEF">
        <w:rPr>
          <w:lang w:val="en-CA"/>
        </w:rPr>
        <w:tab/>
        <w:t xml:space="preserve">Ex: radios and rice </w:t>
      </w:r>
    </w:p>
    <w:p w14:paraId="372F57BD" w14:textId="3269A678" w:rsidR="00070ABE" w:rsidRPr="000F1FEF" w:rsidRDefault="00070ABE" w:rsidP="00DB3EBE">
      <w:pPr>
        <w:ind w:left="144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41" behindDoc="0" locked="0" layoutInCell="1" allowOverlap="1" wp14:anchorId="70AFA865" wp14:editId="44957BE7">
                <wp:simplePos x="0" y="0"/>
                <wp:positionH relativeFrom="column">
                  <wp:posOffset>560070</wp:posOffset>
                </wp:positionH>
                <wp:positionV relativeFrom="paragraph">
                  <wp:posOffset>107315</wp:posOffset>
                </wp:positionV>
                <wp:extent cx="712555" cy="195580"/>
                <wp:effectExtent l="38100" t="38100" r="49530" b="4572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712555" cy="1955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type w14:anchorId="7468C4D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4" o:spid="_x0000_s1026" type="#_x0000_t75" style="position:absolute;margin-left:43.4pt;margin-top:7.75pt;width:57.5pt;height:16.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">
                <v:imagedata r:id="rId9" o:title=""/>
              </v:shape>
            </w:pict>
          </mc:Fallback>
        </mc:AlternateContent>
      </w:r>
      <w:r w:rsidRPr="000F1FEF">
        <w:rPr>
          <w:lang w:val="en-CA"/>
        </w:rPr>
        <w:tab/>
      </w:r>
    </w:p>
    <w:p w14:paraId="6045D922" w14:textId="72A7D5B9" w:rsidR="00070ABE" w:rsidRPr="000F1FEF" w:rsidRDefault="00070ABE" w:rsidP="00DB3EBE">
      <w:pPr>
        <w:ind w:left="1440"/>
        <w:rPr>
          <w:lang w:val="en-CA"/>
        </w:rPr>
      </w:pPr>
    </w:p>
    <w:p w14:paraId="2BBF1B63" w14:textId="035D8B3C" w:rsidR="00070ABE" w:rsidRPr="000F1FEF" w:rsidRDefault="00070ABE" w:rsidP="00DB3EBE">
      <w:pPr>
        <w:ind w:left="1440"/>
        <w:rPr>
          <w:lang w:val="en-CA"/>
        </w:rPr>
      </w:pPr>
      <w:r w:rsidRPr="000F1FEF">
        <w:rPr>
          <w:noProof/>
          <w:lang w:val="en-CA"/>
        </w:rPr>
        <w:lastRenderedPageBreak/>
        <mc:AlternateContent>
          <mc:Choice Requires="wpi">
            <w:drawing>
              <wp:anchor distT="0" distB="0" distL="114300" distR="114300" simplePos="0" relativeHeight="251658240" behindDoc="0" locked="0" layoutInCell="1" allowOverlap="1" wp14:anchorId="75AF3E5A" wp14:editId="1FAE272A">
                <wp:simplePos x="0" y="0"/>
                <wp:positionH relativeFrom="column">
                  <wp:posOffset>1485090</wp:posOffset>
                </wp:positionH>
                <wp:positionV relativeFrom="paragraph">
                  <wp:posOffset>-415120</wp:posOffset>
                </wp:positionV>
                <wp:extent cx="1409400" cy="925920"/>
                <wp:effectExtent l="38100" t="38100" r="0" b="3937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409400" cy="9259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46DEACB7" id="Ink 15" o:spid="_x0000_s1026" type="#_x0000_t75" style="position:absolute;margin-left:116.25pt;margin-top:-33.4pt;width:112.4pt;height:74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">
                <v:imagedata r:id="rId11" o:title=""/>
              </v:shape>
            </w:pict>
          </mc:Fallback>
        </mc:AlternateContent>
      </w:r>
    </w:p>
    <w:p w14:paraId="204A2EE5" w14:textId="41F64DAD" w:rsidR="00070ABE" w:rsidRPr="000F1FEF" w:rsidRDefault="00070ABE" w:rsidP="00DB3EBE">
      <w:pPr>
        <w:ind w:left="144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42" behindDoc="0" locked="0" layoutInCell="1" allowOverlap="1" wp14:anchorId="45AE9AC0" wp14:editId="2E812232">
                <wp:simplePos x="0" y="0"/>
                <wp:positionH relativeFrom="column">
                  <wp:posOffset>3067050</wp:posOffset>
                </wp:positionH>
                <wp:positionV relativeFrom="paragraph">
                  <wp:posOffset>97155</wp:posOffset>
                </wp:positionV>
                <wp:extent cx="326760" cy="216285"/>
                <wp:effectExtent l="38100" t="38100" r="41910" b="3810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26760" cy="21628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3253323" id="Ink 30" o:spid="_x0000_s1026" type="#_x0000_t75" style="position:absolute;margin-left:240.8pt;margin-top:6.95pt;width:27.15pt;height:18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">
                <v:imagedata r:id="rId13" o:title=""/>
              </v:shape>
            </w:pict>
          </mc:Fallback>
        </mc:AlternateContent>
      </w:r>
    </w:p>
    <w:p w14:paraId="6AC40D37" w14:textId="3B7649E9" w:rsidR="00070ABE" w:rsidRPr="000F1FEF" w:rsidRDefault="00070ABE" w:rsidP="00DB3EBE">
      <w:pPr>
        <w:ind w:left="144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43" behindDoc="0" locked="0" layoutInCell="1" allowOverlap="1" wp14:anchorId="56FD70AD" wp14:editId="26F08ECA">
                <wp:simplePos x="0" y="0"/>
                <wp:positionH relativeFrom="column">
                  <wp:posOffset>1491615</wp:posOffset>
                </wp:positionH>
                <wp:positionV relativeFrom="paragraph">
                  <wp:posOffset>269875</wp:posOffset>
                </wp:positionV>
                <wp:extent cx="127635" cy="16470"/>
                <wp:effectExtent l="38100" t="38100" r="37465" b="4762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27635" cy="164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D6DA58C" id="Ink 33" o:spid="_x0000_s1026" type="#_x0000_t75" style="position:absolute;margin-left:116.75pt;margin-top:20.55pt;width:11.45pt;height:2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">
                <v:imagedata r:id="rId15" o:title=""/>
              </v:shape>
            </w:pict>
          </mc:Fallback>
        </mc:AlternateContent>
      </w:r>
    </w:p>
    <w:p w14:paraId="5B8CAE82" w14:textId="6EC9808F" w:rsidR="00070ABE" w:rsidRPr="000F1FEF" w:rsidRDefault="00070ABE" w:rsidP="00DB3EBE">
      <w:pPr>
        <w:ind w:left="1440"/>
        <w:rPr>
          <w:lang w:val="en-CA"/>
        </w:rPr>
      </w:pPr>
      <w:r w:rsidRPr="000F1FEF">
        <w:rPr>
          <w:lang w:val="en-CA"/>
        </w:rPr>
        <w:tab/>
      </w:r>
      <w:r w:rsidR="005E0B54" w:rsidRPr="000F1FEF">
        <w:rPr>
          <w:lang w:val="en-CA"/>
        </w:rPr>
        <w:t xml:space="preserve">Everything on the curve is efficient </w:t>
      </w:r>
    </w:p>
    <w:p w14:paraId="4355D14E" w14:textId="5800C451" w:rsidR="005E0B54" w:rsidRPr="000F1FEF" w:rsidRDefault="005E0B54" w:rsidP="00DB3EBE">
      <w:pPr>
        <w:ind w:left="1440"/>
        <w:rPr>
          <w:lang w:val="en-CA"/>
        </w:rPr>
      </w:pPr>
      <w:r w:rsidRPr="000F1FEF">
        <w:rPr>
          <w:lang w:val="en-CA"/>
        </w:rPr>
        <w:tab/>
        <w:t>Everything within the curve is attainable</w:t>
      </w:r>
      <w:r w:rsidR="00AA432C" w:rsidRPr="000F1FEF">
        <w:rPr>
          <w:lang w:val="en-CA"/>
        </w:rPr>
        <w:t>, but not efficient</w:t>
      </w:r>
    </w:p>
    <w:p w14:paraId="2F0F088A" w14:textId="29548D1D" w:rsidR="005E0B54" w:rsidRPr="000F1FEF" w:rsidRDefault="005E0B54" w:rsidP="00DB3EBE">
      <w:pPr>
        <w:ind w:left="1440"/>
        <w:rPr>
          <w:lang w:val="en-CA"/>
        </w:rPr>
      </w:pPr>
      <w:r w:rsidRPr="000F1FEF">
        <w:rPr>
          <w:lang w:val="en-CA"/>
        </w:rPr>
        <w:tab/>
        <w:t xml:space="preserve">Everything outside of the curve is unattainable </w:t>
      </w:r>
    </w:p>
    <w:p w14:paraId="2BB64B15" w14:textId="65AD38DF" w:rsidR="005E0B54" w:rsidRPr="000F1FEF" w:rsidRDefault="005E0B54" w:rsidP="00DB3EBE">
      <w:pPr>
        <w:ind w:left="1440"/>
        <w:rPr>
          <w:lang w:val="en-CA"/>
        </w:rPr>
      </w:pPr>
      <w:r w:rsidRPr="000F1FEF">
        <w:rPr>
          <w:lang w:val="en-CA"/>
        </w:rPr>
        <w:tab/>
      </w:r>
      <w:r w:rsidR="00C64700" w:rsidRPr="000F1FEF">
        <w:rPr>
          <w:lang w:val="en-CA"/>
        </w:rPr>
        <w:t xml:space="preserve">An improvement in technology can lead to a shift </w:t>
      </w:r>
      <w:r w:rsidR="00916CC4" w:rsidRPr="000F1FEF">
        <w:rPr>
          <w:lang w:val="en-CA"/>
        </w:rPr>
        <w:t>outward</w:t>
      </w:r>
      <w:r w:rsidR="00C64700" w:rsidRPr="000F1FEF">
        <w:rPr>
          <w:lang w:val="en-CA"/>
        </w:rPr>
        <w:t xml:space="preserve"> </w:t>
      </w:r>
    </w:p>
    <w:p w14:paraId="2C41EF7D" w14:textId="7F3F6A1C" w:rsidR="00916CC4" w:rsidRPr="000F1FEF" w:rsidRDefault="00916CC4" w:rsidP="00DB3EBE">
      <w:pPr>
        <w:ind w:left="2880"/>
        <w:rPr>
          <w:lang w:val="en-CA"/>
        </w:rPr>
      </w:pPr>
      <w:r w:rsidRPr="000F1FEF">
        <w:rPr>
          <w:lang w:val="en-CA"/>
        </w:rPr>
        <w:t>If there is a parallel shift: balanced increase that equally affects rice and radio</w:t>
      </w:r>
    </w:p>
    <w:p w14:paraId="3ED6B772" w14:textId="4E48733E" w:rsidR="00F40148" w:rsidRPr="000F1FEF" w:rsidRDefault="00F40148" w:rsidP="00DB3EBE">
      <w:pPr>
        <w:ind w:left="2880"/>
        <w:rPr>
          <w:lang w:val="en-CA"/>
        </w:rPr>
      </w:pPr>
    </w:p>
    <w:p w14:paraId="4C7A01C4" w14:textId="30124CDB" w:rsidR="00F40148" w:rsidRPr="000F1FEF" w:rsidRDefault="00F40148" w:rsidP="00DB3EBE">
      <w:pPr>
        <w:ind w:left="288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45" behindDoc="0" locked="0" layoutInCell="1" allowOverlap="1" wp14:anchorId="5B9CCCB0" wp14:editId="2D2DEFD1">
                <wp:simplePos x="0" y="0"/>
                <wp:positionH relativeFrom="column">
                  <wp:posOffset>2087880</wp:posOffset>
                </wp:positionH>
                <wp:positionV relativeFrom="paragraph">
                  <wp:posOffset>-217805</wp:posOffset>
                </wp:positionV>
                <wp:extent cx="945515" cy="937895"/>
                <wp:effectExtent l="38100" t="38100" r="45085" b="4000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945515" cy="93789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0D49BB1" id="Ink 43" o:spid="_x0000_s1026" type="#_x0000_t75" style="position:absolute;margin-left:163.7pt;margin-top:-17.85pt;width:75.85pt;height:75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">
                <v:imagedata r:id="rId17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44" behindDoc="0" locked="0" layoutInCell="1" allowOverlap="1" wp14:anchorId="7E61270A" wp14:editId="27881040">
                <wp:simplePos x="0" y="0"/>
                <wp:positionH relativeFrom="column">
                  <wp:posOffset>2036082</wp:posOffset>
                </wp:positionH>
                <wp:positionV relativeFrom="paragraph">
                  <wp:posOffset>-251005</wp:posOffset>
                </wp:positionV>
                <wp:extent cx="1594080" cy="1036440"/>
                <wp:effectExtent l="38100" t="38100" r="31750" b="4318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594080" cy="10364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06F4E26" id="Ink 34" o:spid="_x0000_s1026" type="#_x0000_t75" style="position:absolute;margin-left:159.6pt;margin-top:-20.45pt;width:126.9pt;height:83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">
                <v:imagedata r:id="rId19" o:title=""/>
              </v:shape>
            </w:pict>
          </mc:Fallback>
        </mc:AlternateContent>
      </w:r>
    </w:p>
    <w:p w14:paraId="1BF2AF34" w14:textId="17D2D16B" w:rsidR="00F40148" w:rsidRPr="000F1FEF" w:rsidRDefault="00F40148" w:rsidP="00DB3EBE">
      <w:pPr>
        <w:ind w:left="2880"/>
        <w:rPr>
          <w:lang w:val="en-CA"/>
        </w:rPr>
      </w:pPr>
    </w:p>
    <w:p w14:paraId="2D8B6BF4" w14:textId="77777777" w:rsidR="00F40148" w:rsidRPr="000F1FEF" w:rsidRDefault="00F40148" w:rsidP="00DB3EBE">
      <w:pPr>
        <w:ind w:left="2880"/>
        <w:rPr>
          <w:lang w:val="en-CA"/>
        </w:rPr>
      </w:pPr>
    </w:p>
    <w:p w14:paraId="610DD900" w14:textId="390A3C6F" w:rsidR="00F40148" w:rsidRPr="000F1FEF" w:rsidRDefault="00F40148" w:rsidP="00DB3EBE">
      <w:pPr>
        <w:ind w:left="2880"/>
        <w:rPr>
          <w:lang w:val="en-CA"/>
        </w:rPr>
      </w:pPr>
      <w:r w:rsidRPr="000F1FEF">
        <w:rPr>
          <w:lang w:val="en-CA"/>
        </w:rPr>
        <w:t xml:space="preserve">If there is an unparalleled shift: </w:t>
      </w:r>
      <w:r w:rsidR="007322BC" w:rsidRPr="000F1FEF">
        <w:rPr>
          <w:lang w:val="en-CA"/>
        </w:rPr>
        <w:t>favors one product over the other</w:t>
      </w:r>
      <w:r w:rsidR="0053349E" w:rsidRPr="000F1FEF">
        <w:rPr>
          <w:lang w:val="en-CA"/>
        </w:rPr>
        <w:t xml:space="preserve"> (but both are increased)</w:t>
      </w:r>
    </w:p>
    <w:p w14:paraId="3FC7EF1D" w14:textId="13E21C4E" w:rsidR="007322BC" w:rsidRPr="000F1FEF" w:rsidRDefault="007322BC" w:rsidP="00DB3EBE">
      <w:pPr>
        <w:ind w:left="2880"/>
        <w:rPr>
          <w:lang w:val="en-CA"/>
        </w:rPr>
      </w:pPr>
    </w:p>
    <w:p w14:paraId="7F7E96AC" w14:textId="0AE66DAF" w:rsidR="007322BC" w:rsidRPr="000F1FEF" w:rsidRDefault="007322BC" w:rsidP="00DB3EBE">
      <w:pPr>
        <w:ind w:left="288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48" behindDoc="0" locked="0" layoutInCell="1" allowOverlap="1" wp14:anchorId="04490E96" wp14:editId="2916322F">
                <wp:simplePos x="0" y="0"/>
                <wp:positionH relativeFrom="column">
                  <wp:posOffset>2189480</wp:posOffset>
                </wp:positionH>
                <wp:positionV relativeFrom="paragraph">
                  <wp:posOffset>-201930</wp:posOffset>
                </wp:positionV>
                <wp:extent cx="445770" cy="659130"/>
                <wp:effectExtent l="38100" t="38100" r="49530" b="3937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45770" cy="6591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4371216" id="Ink 50" o:spid="_x0000_s1026" type="#_x0000_t75" style="position:absolute;margin-left:171.7pt;margin-top:-16.6pt;width:36.5pt;height:53.3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">
                <v:imagedata r:id="rId21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47" behindDoc="0" locked="0" layoutInCell="1" allowOverlap="1" wp14:anchorId="3DDDE495" wp14:editId="578AB87C">
                <wp:simplePos x="0" y="0"/>
                <wp:positionH relativeFrom="column">
                  <wp:posOffset>2171802</wp:posOffset>
                </wp:positionH>
                <wp:positionV relativeFrom="paragraph">
                  <wp:posOffset>2589</wp:posOffset>
                </wp:positionV>
                <wp:extent cx="401400" cy="479160"/>
                <wp:effectExtent l="38100" t="38100" r="43180" b="4191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401400" cy="479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D5BE556" id="Ink 47" o:spid="_x0000_s1026" type="#_x0000_t75" style="position:absolute;margin-left:170.3pt;margin-top:-.5pt;width:33pt;height:39.1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">
                <v:imagedata r:id="rId23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46" behindDoc="0" locked="0" layoutInCell="1" allowOverlap="1" wp14:anchorId="37B607F5" wp14:editId="164ACE0C">
                <wp:simplePos x="0" y="0"/>
                <wp:positionH relativeFrom="column">
                  <wp:posOffset>2145882</wp:posOffset>
                </wp:positionH>
                <wp:positionV relativeFrom="paragraph">
                  <wp:posOffset>-228531</wp:posOffset>
                </wp:positionV>
                <wp:extent cx="1086120" cy="711360"/>
                <wp:effectExtent l="38100" t="38100" r="19050" b="3810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1086120" cy="711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7A769A0" id="Ink 44" o:spid="_x0000_s1026" type="#_x0000_t75" style="position:absolute;margin-left:168.25pt;margin-top:-18.7pt;width:86.9pt;height:57.4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">
                <v:imagedata r:id="rId25" o:title=""/>
              </v:shape>
            </w:pict>
          </mc:Fallback>
        </mc:AlternateContent>
      </w:r>
    </w:p>
    <w:p w14:paraId="30AC3DBD" w14:textId="646F97AA" w:rsidR="007322BC" w:rsidRPr="000F1FEF" w:rsidRDefault="007322BC" w:rsidP="00DB3EBE">
      <w:pPr>
        <w:ind w:left="2880"/>
        <w:rPr>
          <w:lang w:val="en-CA"/>
        </w:rPr>
      </w:pPr>
    </w:p>
    <w:p w14:paraId="281A41C8" w14:textId="1B0C0179" w:rsidR="007322BC" w:rsidRPr="000F1FEF" w:rsidRDefault="002D07FF" w:rsidP="00DB3EBE">
      <w:pPr>
        <w:ind w:left="288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55" behindDoc="0" locked="0" layoutInCell="1" allowOverlap="1" wp14:anchorId="7E66CADE" wp14:editId="40C2C76D">
                <wp:simplePos x="0" y="0"/>
                <wp:positionH relativeFrom="column">
                  <wp:posOffset>3566795</wp:posOffset>
                </wp:positionH>
                <wp:positionV relativeFrom="paragraph">
                  <wp:posOffset>487045</wp:posOffset>
                </wp:positionV>
                <wp:extent cx="196170" cy="73660"/>
                <wp:effectExtent l="38100" t="38100" r="0" b="4064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96170" cy="736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4BB50BE" id="Ink 73" o:spid="_x0000_s1026" type="#_x0000_t75" style="position:absolute;margin-left:280.15pt;margin-top:37.65pt;width:16.9pt;height:7.2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">
                <v:imagedata r:id="rId27" o:title=""/>
              </v:shape>
            </w:pict>
          </mc:Fallback>
        </mc:AlternateContent>
      </w:r>
      <w:r w:rsidR="0012127D" w:rsidRPr="000F1FEF">
        <w:rPr>
          <w:lang w:val="en-CA"/>
        </w:rPr>
        <w:t>If the curve pivot</w:t>
      </w:r>
      <w:r w:rsidR="003F6947" w:rsidRPr="000F1FEF">
        <w:rPr>
          <w:lang w:val="en-CA"/>
        </w:rPr>
        <w:t xml:space="preserve">s: </w:t>
      </w:r>
      <w:r w:rsidR="00E066E9" w:rsidRPr="000F1FEF">
        <w:rPr>
          <w:lang w:val="en-CA"/>
        </w:rPr>
        <w:t>if the technology favors the production of one but not the other</w:t>
      </w:r>
    </w:p>
    <w:p w14:paraId="5DB3EBE4" w14:textId="071F9B5D" w:rsidR="00E066E9" w:rsidRPr="000F1FEF" w:rsidRDefault="00E066E9" w:rsidP="00DB3EBE">
      <w:pPr>
        <w:ind w:left="2880"/>
        <w:rPr>
          <w:lang w:val="en-CA"/>
        </w:rPr>
      </w:pPr>
    </w:p>
    <w:p w14:paraId="36948F3E" w14:textId="14DC71D7" w:rsidR="00E066E9" w:rsidRPr="000F1FEF" w:rsidRDefault="002D07FF" w:rsidP="00DB3EBE">
      <w:pPr>
        <w:ind w:left="288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56" behindDoc="0" locked="0" layoutInCell="1" allowOverlap="1" wp14:anchorId="68081248" wp14:editId="0B69769E">
                <wp:simplePos x="0" y="0"/>
                <wp:positionH relativeFrom="column">
                  <wp:posOffset>1774190</wp:posOffset>
                </wp:positionH>
                <wp:positionV relativeFrom="paragraph">
                  <wp:posOffset>-349885</wp:posOffset>
                </wp:positionV>
                <wp:extent cx="1988775" cy="920275"/>
                <wp:effectExtent l="38100" t="38100" r="43815" b="4508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988775" cy="9202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F0DA999" id="Ink 74" o:spid="_x0000_s1026" type="#_x0000_t75" style="position:absolute;margin-left:139pt;margin-top:-28.25pt;width:158.05pt;height:73.8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">
                <v:imagedata r:id="rId29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54" behindDoc="0" locked="0" layoutInCell="1" allowOverlap="1" wp14:anchorId="096C8D72" wp14:editId="4107F250">
                <wp:simplePos x="0" y="0"/>
                <wp:positionH relativeFrom="column">
                  <wp:posOffset>3762375</wp:posOffset>
                </wp:positionH>
                <wp:positionV relativeFrom="paragraph">
                  <wp:posOffset>-79375</wp:posOffset>
                </wp:positionV>
                <wp:extent cx="316865" cy="542925"/>
                <wp:effectExtent l="38100" t="38100" r="38735" b="4127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16865" cy="5429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AC87465" id="Ink 64" o:spid="_x0000_s1026" type="#_x0000_t75" style="position:absolute;margin-left:295.55pt;margin-top:-6.95pt;width:26.35pt;height:44.1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">
                <v:imagedata r:id="rId31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53" behindDoc="0" locked="0" layoutInCell="1" allowOverlap="1" wp14:anchorId="45A21A97" wp14:editId="704B3CA9">
                <wp:simplePos x="0" y="0"/>
                <wp:positionH relativeFrom="column">
                  <wp:posOffset>3716202</wp:posOffset>
                </wp:positionH>
                <wp:positionV relativeFrom="paragraph">
                  <wp:posOffset>-212605</wp:posOffset>
                </wp:positionV>
                <wp:extent cx="815400" cy="702360"/>
                <wp:effectExtent l="38100" t="38100" r="10160" b="4699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815400" cy="702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3E9EBE3" id="Ink 57" o:spid="_x0000_s1026" type="#_x0000_t75" style="position:absolute;margin-left:291.9pt;margin-top:-17.45pt;width:65.6pt;height:56.7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">
                <v:imagedata r:id="rId33" o:title=""/>
              </v:shape>
            </w:pict>
          </mc:Fallback>
        </mc:AlternateContent>
      </w:r>
      <w:r w:rsidR="00E066E9"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50" behindDoc="0" locked="0" layoutInCell="1" allowOverlap="1" wp14:anchorId="05AE90E1" wp14:editId="6C6718A1">
                <wp:simplePos x="0" y="0"/>
                <wp:positionH relativeFrom="column">
                  <wp:posOffset>2108200</wp:posOffset>
                </wp:positionH>
                <wp:positionV relativeFrom="paragraph">
                  <wp:posOffset>-184150</wp:posOffset>
                </wp:positionV>
                <wp:extent cx="1038860" cy="727075"/>
                <wp:effectExtent l="38100" t="38100" r="0" b="47625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038860" cy="7270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E7E5DDB" id="Ink 54" o:spid="_x0000_s1026" type="#_x0000_t75" style="position:absolute;margin-left:165.3pt;margin-top:-15.2pt;width:83.2pt;height:58.6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">
                <v:imagedata r:id="rId35" o:title=""/>
              </v:shape>
            </w:pict>
          </mc:Fallback>
        </mc:AlternateContent>
      </w:r>
    </w:p>
    <w:p w14:paraId="75C6302B" w14:textId="16D729A0" w:rsidR="00E066E9" w:rsidRPr="000F1FEF" w:rsidRDefault="002D07FF" w:rsidP="00DB3EBE">
      <w:pPr>
        <w:ind w:left="288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57" behindDoc="0" locked="0" layoutInCell="1" allowOverlap="1" wp14:anchorId="54C60E32" wp14:editId="00AB4CEA">
                <wp:simplePos x="0" y="0"/>
                <wp:positionH relativeFrom="column">
                  <wp:posOffset>4633595</wp:posOffset>
                </wp:positionH>
                <wp:positionV relativeFrom="paragraph">
                  <wp:posOffset>69215</wp:posOffset>
                </wp:positionV>
                <wp:extent cx="111740" cy="126365"/>
                <wp:effectExtent l="38100" t="38100" r="41275" b="38735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11740" cy="12636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2848120" id="Ink 79" o:spid="_x0000_s1026" type="#_x0000_t75" style="position:absolute;margin-left:364.15pt;margin-top:4.75pt;width:10.25pt;height:11.3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">
                <v:imagedata r:id="rId37" o:title=""/>
              </v:shape>
            </w:pict>
          </mc:Fallback>
        </mc:AlternateContent>
      </w:r>
      <w:r w:rsidR="00E066E9"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51" behindDoc="0" locked="0" layoutInCell="1" allowOverlap="1" wp14:anchorId="677A9C3B" wp14:editId="27F886F7">
                <wp:simplePos x="0" y="0"/>
                <wp:positionH relativeFrom="column">
                  <wp:posOffset>2124282</wp:posOffset>
                </wp:positionH>
                <wp:positionV relativeFrom="paragraph">
                  <wp:posOffset>-145271</wp:posOffset>
                </wp:positionV>
                <wp:extent cx="838800" cy="359280"/>
                <wp:effectExtent l="38100" t="38100" r="38100" b="47625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838800" cy="3592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4831E1C" id="Ink 55" o:spid="_x0000_s1026" type="#_x0000_t75" style="position:absolute;margin-left:166.55pt;margin-top:-12.15pt;width:67.5pt;height:29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">
                <v:imagedata r:id="rId39" o:title=""/>
              </v:shape>
            </w:pict>
          </mc:Fallback>
        </mc:AlternateContent>
      </w:r>
    </w:p>
    <w:p w14:paraId="2302F976" w14:textId="760B7DC7" w:rsidR="003229B9" w:rsidRPr="000F1FEF" w:rsidRDefault="003229B9" w:rsidP="00DB3EBE">
      <w:pPr>
        <w:ind w:left="288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52" behindDoc="0" locked="0" layoutInCell="1" allowOverlap="1" wp14:anchorId="582308A1" wp14:editId="7476AD65">
                <wp:simplePos x="0" y="0"/>
                <wp:positionH relativeFrom="column">
                  <wp:posOffset>3447734</wp:posOffset>
                </wp:positionH>
                <wp:positionV relativeFrom="paragraph">
                  <wp:posOffset>21323</wp:posOffset>
                </wp:positionV>
                <wp:extent cx="360" cy="2520"/>
                <wp:effectExtent l="38100" t="38100" r="38100" b="48895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360" cy="25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C64DDCA" id="Ink 56" o:spid="_x0000_s1026" type="#_x0000_t75" style="position:absolute;margin-left:270.8pt;margin-top:1pt;width:1.45pt;height:1.6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">
                <v:imagedata r:id="rId41" o:title=""/>
              </v:shape>
            </w:pict>
          </mc:Fallback>
        </mc:AlternateContent>
      </w:r>
      <w:r w:rsidR="007322BC"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49" behindDoc="0" locked="0" layoutInCell="1" allowOverlap="1" wp14:anchorId="121C6676" wp14:editId="5B9E56AA">
                <wp:simplePos x="0" y="0"/>
                <wp:positionH relativeFrom="column">
                  <wp:posOffset>3422082</wp:posOffset>
                </wp:positionH>
                <wp:positionV relativeFrom="paragraph">
                  <wp:posOffset>186744</wp:posOffset>
                </wp:positionV>
                <wp:extent cx="360" cy="360"/>
                <wp:effectExtent l="38100" t="38100" r="38100" b="3810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93F46A7" id="Ink 51" o:spid="_x0000_s1026" type="#_x0000_t75" style="position:absolute;margin-left:268.75pt;margin-top:14pt;width:1.45pt;height:1.4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">
                <v:imagedata r:id="rId41" o:title=""/>
              </v:shape>
            </w:pict>
          </mc:Fallback>
        </mc:AlternateContent>
      </w:r>
      <w:r w:rsidR="00F2444F" w:rsidRPr="000F1FEF">
        <w:rPr>
          <w:lang w:val="en-CA"/>
        </w:rPr>
        <w:t xml:space="preserve">There is no information on the externalities (environmental, cultural, etc. that come from this new technology). </w:t>
      </w:r>
    </w:p>
    <w:p w14:paraId="31E52FCF" w14:textId="4F952757" w:rsidR="003A2E57" w:rsidRPr="000F1FEF" w:rsidRDefault="003A2E57" w:rsidP="00DB3EBE">
      <w:pPr>
        <w:ind w:left="2880"/>
        <w:rPr>
          <w:lang w:val="en-CA"/>
        </w:rPr>
      </w:pPr>
    </w:p>
    <w:p w14:paraId="28130D19" w14:textId="6BB3BFBD" w:rsidR="003A2E57" w:rsidRPr="000F1FEF" w:rsidRDefault="003A2E57" w:rsidP="00DB3EBE">
      <w:pPr>
        <w:ind w:left="288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58" behindDoc="0" locked="0" layoutInCell="1" allowOverlap="1" wp14:anchorId="0579A72B" wp14:editId="7BE5952A">
                <wp:simplePos x="0" y="0"/>
                <wp:positionH relativeFrom="column">
                  <wp:posOffset>1821815</wp:posOffset>
                </wp:positionH>
                <wp:positionV relativeFrom="paragraph">
                  <wp:posOffset>-490220</wp:posOffset>
                </wp:positionV>
                <wp:extent cx="1386840" cy="1038860"/>
                <wp:effectExtent l="38100" t="38100" r="48260" b="40640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1386840" cy="10388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A83062B" id="Ink 89" o:spid="_x0000_s1026" type="#_x0000_t75" style="position:absolute;margin-left:142.75pt;margin-top:-39.3pt;width:110.6pt;height:83.2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">
                <v:imagedata r:id="rId44" o:title=""/>
              </v:shape>
            </w:pict>
          </mc:Fallback>
        </mc:AlternateContent>
      </w:r>
    </w:p>
    <w:p w14:paraId="1E8F9C5A" w14:textId="28980991" w:rsidR="003A2E57" w:rsidRPr="000F1FEF" w:rsidRDefault="003A2E57" w:rsidP="00DB3EBE">
      <w:pPr>
        <w:ind w:left="2880"/>
        <w:rPr>
          <w:lang w:val="en-CA"/>
        </w:rPr>
      </w:pPr>
    </w:p>
    <w:p w14:paraId="42A6B2FF" w14:textId="3F7FFCDF" w:rsidR="003A2E57" w:rsidRPr="000F1FEF" w:rsidRDefault="003A2E57" w:rsidP="00DB3EBE">
      <w:pPr>
        <w:ind w:left="288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59" behindDoc="0" locked="0" layoutInCell="1" allowOverlap="1" wp14:anchorId="2C14DF9D" wp14:editId="0F60425F">
                <wp:simplePos x="0" y="0"/>
                <wp:positionH relativeFrom="column">
                  <wp:posOffset>2027082</wp:posOffset>
                </wp:positionH>
                <wp:positionV relativeFrom="paragraph">
                  <wp:posOffset>272647</wp:posOffset>
                </wp:positionV>
                <wp:extent cx="360" cy="360"/>
                <wp:effectExtent l="38100" t="38100" r="38100" b="3810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0DECA25" id="Ink 90" o:spid="_x0000_s1026" type="#_x0000_t75" style="position:absolute;margin-left:158.9pt;margin-top:20.75pt;width:1.45pt;height:1.4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">
                <v:imagedata r:id="rId41" o:title=""/>
              </v:shape>
            </w:pict>
          </mc:Fallback>
        </mc:AlternateContent>
      </w:r>
    </w:p>
    <w:p w14:paraId="467CDECD" w14:textId="3267EE60" w:rsidR="003A2E57" w:rsidRPr="000F1FEF" w:rsidRDefault="003A2E57" w:rsidP="00DB3EBE">
      <w:pPr>
        <w:ind w:left="2880"/>
        <w:rPr>
          <w:lang w:val="en-CA"/>
        </w:rPr>
      </w:pPr>
      <w:r w:rsidRPr="000F1FEF">
        <w:rPr>
          <w:lang w:val="en-CA"/>
        </w:rPr>
        <w:lastRenderedPageBreak/>
        <w:t xml:space="preserve">At point A: there are idle resources, resources that could be used but aren’t </w:t>
      </w:r>
      <w:r w:rsidR="00E64BAA" w:rsidRPr="000F1FEF">
        <w:rPr>
          <w:lang w:val="en-CA"/>
        </w:rPr>
        <w:t xml:space="preserve">(underutilized resources) </w:t>
      </w:r>
    </w:p>
    <w:p w14:paraId="5830B6FC" w14:textId="1F50D9F7" w:rsidR="00FB3F7F" w:rsidRPr="000F1FEF" w:rsidRDefault="00FB3F7F" w:rsidP="00DB3EBE">
      <w:pPr>
        <w:ind w:left="2880"/>
        <w:rPr>
          <w:lang w:val="en-CA"/>
        </w:rPr>
      </w:pPr>
      <w:r w:rsidRPr="000F1FEF">
        <w:rPr>
          <w:lang w:val="en-CA"/>
        </w:rPr>
        <w:t>Growth without more inputs or improved technology</w:t>
      </w:r>
    </w:p>
    <w:p w14:paraId="7BC69A4A" w14:textId="0D1A069E" w:rsidR="00FB3F7F" w:rsidRPr="000F1FEF" w:rsidRDefault="00FB3F7F" w:rsidP="00DB3EBE">
      <w:pPr>
        <w:ind w:left="2880"/>
        <w:rPr>
          <w:lang w:val="en-CA"/>
        </w:rPr>
      </w:pPr>
    </w:p>
    <w:p w14:paraId="3A7C8715" w14:textId="1825DA4F" w:rsidR="00FB3F7F" w:rsidRPr="000F1FEF" w:rsidRDefault="00FB3F7F" w:rsidP="00DB3EBE">
      <w:pPr>
        <w:ind w:left="2880"/>
        <w:rPr>
          <w:lang w:val="en-CA"/>
        </w:rPr>
      </w:pPr>
    </w:p>
    <w:p w14:paraId="7F34D460" w14:textId="5BFB594F" w:rsidR="00FB3F7F" w:rsidRPr="000F1FEF" w:rsidRDefault="00FB3F7F" w:rsidP="00DB3EBE">
      <w:pPr>
        <w:ind w:left="288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61" behindDoc="0" locked="0" layoutInCell="1" allowOverlap="1" wp14:anchorId="5802F12A" wp14:editId="1502B2D0">
                <wp:simplePos x="0" y="0"/>
                <wp:positionH relativeFrom="column">
                  <wp:posOffset>2020602</wp:posOffset>
                </wp:positionH>
                <wp:positionV relativeFrom="paragraph">
                  <wp:posOffset>-524514</wp:posOffset>
                </wp:positionV>
                <wp:extent cx="2018520" cy="1407240"/>
                <wp:effectExtent l="38100" t="38100" r="0" b="40640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2018520" cy="14072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93A03C4" id="Ink 120" o:spid="_x0000_s1026" type="#_x0000_t75" style="position:absolute;margin-left:158.4pt;margin-top:-42pt;width:160.4pt;height:112.2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">
                <v:imagedata r:id="rId47" o:title=""/>
              </v:shape>
            </w:pict>
          </mc:Fallback>
        </mc:AlternateContent>
      </w:r>
    </w:p>
    <w:p w14:paraId="516E3083" w14:textId="066D1590" w:rsidR="00FB3F7F" w:rsidRPr="000F1FEF" w:rsidRDefault="00FB3F7F" w:rsidP="00DB3EBE">
      <w:pPr>
        <w:ind w:left="288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65" behindDoc="0" locked="0" layoutInCell="1" allowOverlap="1" wp14:anchorId="21E0FC1F" wp14:editId="62F4AED0">
                <wp:simplePos x="0" y="0"/>
                <wp:positionH relativeFrom="column">
                  <wp:posOffset>2527842</wp:posOffset>
                </wp:positionH>
                <wp:positionV relativeFrom="paragraph">
                  <wp:posOffset>27326</wp:posOffset>
                </wp:positionV>
                <wp:extent cx="266400" cy="102960"/>
                <wp:effectExtent l="38100" t="38100" r="26035" b="4953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266400" cy="1029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312A985" id="Ink 132" o:spid="_x0000_s1026" type="#_x0000_t75" style="position:absolute;margin-left:198.35pt;margin-top:1.45pt;width:22.4pt;height:9.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">
                <v:imagedata r:id="rId49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64" behindDoc="0" locked="0" layoutInCell="1" allowOverlap="1" wp14:anchorId="0CEFD36C" wp14:editId="597B2676">
                <wp:simplePos x="0" y="0"/>
                <wp:positionH relativeFrom="column">
                  <wp:posOffset>2858770</wp:posOffset>
                </wp:positionH>
                <wp:positionV relativeFrom="paragraph">
                  <wp:posOffset>-54610</wp:posOffset>
                </wp:positionV>
                <wp:extent cx="174625" cy="354330"/>
                <wp:effectExtent l="38100" t="38100" r="3175" b="3937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74625" cy="3543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E2A57C2" id="Ink 131" o:spid="_x0000_s1026" type="#_x0000_t75" style="position:absolute;margin-left:224.4pt;margin-top:-5pt;width:15.15pt;height:29.3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">
                <v:imagedata r:id="rId51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63" behindDoc="0" locked="0" layoutInCell="1" allowOverlap="1" wp14:anchorId="2C9522F6" wp14:editId="20F3DE19">
                <wp:simplePos x="0" y="0"/>
                <wp:positionH relativeFrom="column">
                  <wp:posOffset>2344602</wp:posOffset>
                </wp:positionH>
                <wp:positionV relativeFrom="paragraph">
                  <wp:posOffset>129206</wp:posOffset>
                </wp:positionV>
                <wp:extent cx="66600" cy="39960"/>
                <wp:effectExtent l="38100" t="38100" r="35560" b="49530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66600" cy="399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4F4AC82" id="Ink 126" o:spid="_x0000_s1026" type="#_x0000_t75" style="position:absolute;margin-left:183.9pt;margin-top:9.45pt;width:6.7pt;height:4.6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">
                <v:imagedata r:id="rId53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62" behindDoc="0" locked="0" layoutInCell="1" allowOverlap="1" wp14:anchorId="59D0E0F2" wp14:editId="5A09AE64">
                <wp:simplePos x="0" y="0"/>
                <wp:positionH relativeFrom="column">
                  <wp:posOffset>2063750</wp:posOffset>
                </wp:positionH>
                <wp:positionV relativeFrom="paragraph">
                  <wp:posOffset>-512445</wp:posOffset>
                </wp:positionV>
                <wp:extent cx="1379855" cy="1046480"/>
                <wp:effectExtent l="38100" t="38100" r="42545" b="45720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1379855" cy="10464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B958B9C" id="Ink 125" o:spid="_x0000_s1026" type="#_x0000_t75" style="position:absolute;margin-left:161.8pt;margin-top:-41.05pt;width:110.05pt;height:83.8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">
                <v:imagedata r:id="rId55" o:title=""/>
              </v:shape>
            </w:pict>
          </mc:Fallback>
        </mc:AlternateContent>
      </w:r>
    </w:p>
    <w:p w14:paraId="63A1161E" w14:textId="22421EC5" w:rsidR="00FB3F7F" w:rsidRPr="000F1FEF" w:rsidRDefault="00FB3F7F" w:rsidP="00DB3EBE">
      <w:pPr>
        <w:ind w:left="2880"/>
        <w:rPr>
          <w:lang w:val="en-CA"/>
        </w:rPr>
      </w:pPr>
    </w:p>
    <w:p w14:paraId="18299533" w14:textId="5FE33DDF" w:rsidR="00FB3F7F" w:rsidRPr="000F1FEF" w:rsidRDefault="00FB3F7F" w:rsidP="00DB3EBE">
      <w:pPr>
        <w:ind w:left="2880"/>
        <w:rPr>
          <w:lang w:val="en-CA"/>
        </w:rPr>
      </w:pPr>
    </w:p>
    <w:p w14:paraId="2BC98BD3" w14:textId="256F4CF2" w:rsidR="00FB3F7F" w:rsidRPr="000F1FEF" w:rsidRDefault="00BF2803" w:rsidP="00DB3EBE">
      <w:pPr>
        <w:ind w:left="2880"/>
        <w:rPr>
          <w:lang w:val="en-CA"/>
        </w:rPr>
      </w:pPr>
      <w:r w:rsidRPr="000F1FEF">
        <w:rPr>
          <w:lang w:val="en-CA"/>
        </w:rPr>
        <w:tab/>
        <w:t xml:space="preserve">Neither A </w:t>
      </w:r>
      <w:proofErr w:type="gramStart"/>
      <w:r w:rsidRPr="000F1FEF">
        <w:rPr>
          <w:lang w:val="en-CA"/>
        </w:rPr>
        <w:t>or</w:t>
      </w:r>
      <w:proofErr w:type="gramEnd"/>
      <w:r w:rsidRPr="000F1FEF">
        <w:rPr>
          <w:lang w:val="en-CA"/>
        </w:rPr>
        <w:t xml:space="preserve"> A’ are efficient </w:t>
      </w:r>
    </w:p>
    <w:p w14:paraId="191CC9BC" w14:textId="3D3E8862" w:rsidR="00046708" w:rsidRPr="000F1FEF" w:rsidRDefault="00DB7F9D" w:rsidP="00DB3EBE">
      <w:pPr>
        <w:pStyle w:val="Heading2"/>
        <w:ind w:firstLine="720"/>
      </w:pPr>
      <w:bookmarkStart w:id="23" w:name="_Toc89955759"/>
      <w:r w:rsidRPr="000F1FEF">
        <w:t xml:space="preserve">Classic </w:t>
      </w:r>
      <w:r w:rsidR="00046708" w:rsidRPr="000F1FEF">
        <w:t>Theories</w:t>
      </w:r>
      <w:bookmarkEnd w:id="23"/>
      <w:r w:rsidR="00046708" w:rsidRPr="000F1FEF">
        <w:t xml:space="preserve"> </w:t>
      </w:r>
    </w:p>
    <w:p w14:paraId="14487F42" w14:textId="4F997FAE" w:rsidR="00B82DB4" w:rsidRPr="000F1FEF" w:rsidRDefault="004D57BD" w:rsidP="00DB3EBE">
      <w:pPr>
        <w:rPr>
          <w:b/>
          <w:bCs/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b/>
          <w:bCs/>
          <w:lang w:val="en-CA"/>
        </w:rPr>
        <w:t>Linear Stages of Growth Theories</w:t>
      </w:r>
    </w:p>
    <w:p w14:paraId="4EC4051C" w14:textId="4333C8BB" w:rsidR="004D57BD" w:rsidRPr="000F1FEF" w:rsidRDefault="004D57BD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1950s-1960s</w:t>
      </w:r>
      <w:r w:rsidR="00190E0B" w:rsidRPr="000F1FEF">
        <w:rPr>
          <w:lang w:val="en-CA"/>
        </w:rPr>
        <w:t>: end of WW2, Marshall Plan</w:t>
      </w:r>
    </w:p>
    <w:p w14:paraId="5C4752D7" w14:textId="25554214" w:rsidR="004D57BD" w:rsidRPr="000F1FEF" w:rsidRDefault="004D57BD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Development = rapid aggregate economic growth </w:t>
      </w:r>
    </w:p>
    <w:p w14:paraId="52D4AEC3" w14:textId="792013A6" w:rsidR="004D57BD" w:rsidRPr="000F1FEF" w:rsidRDefault="004D57BD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Development as sequential stages of economic growth</w:t>
      </w:r>
    </w:p>
    <w:p w14:paraId="5E9EC5B5" w14:textId="524D3FE6" w:rsidR="00190E0B" w:rsidRPr="000F1FEF" w:rsidRDefault="00190E0B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="006A5B63" w:rsidRPr="000F1FEF">
        <w:rPr>
          <w:lang w:val="en-CA"/>
        </w:rPr>
        <w:tab/>
        <w:t xml:space="preserve">“Take-off” stage </w:t>
      </w:r>
      <w:r w:rsidR="00D01E1A" w:rsidRPr="000F1FEF">
        <w:rPr>
          <w:lang w:val="en-CA"/>
        </w:rPr>
        <w:t xml:space="preserve">into self-sustaining growth </w:t>
      </w:r>
    </w:p>
    <w:p w14:paraId="7899301F" w14:textId="1ECAC3A1" w:rsidR="00CD2D70" w:rsidRPr="000F1FEF" w:rsidRDefault="00CD2D70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Walt Whitman </w:t>
      </w:r>
      <w:r w:rsidR="0056775C" w:rsidRPr="000F1FEF">
        <w:rPr>
          <w:lang w:val="en-CA"/>
        </w:rPr>
        <w:t xml:space="preserve">Rostow </w:t>
      </w:r>
    </w:p>
    <w:p w14:paraId="63BFB6A7" w14:textId="2E818D15" w:rsidR="0056775C" w:rsidRPr="000F1FEF" w:rsidRDefault="0056775C" w:rsidP="00DB3EBE">
      <w:pPr>
        <w:rPr>
          <w:b/>
          <w:bCs/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b/>
          <w:bCs/>
          <w:lang w:val="en-CA"/>
        </w:rPr>
        <w:t xml:space="preserve">Stages-of-growth model </w:t>
      </w:r>
      <w:r w:rsidR="00E4642E" w:rsidRPr="000F1FEF">
        <w:rPr>
          <w:b/>
          <w:bCs/>
          <w:lang w:val="en-CA"/>
        </w:rPr>
        <w:t>of development</w:t>
      </w:r>
    </w:p>
    <w:p w14:paraId="3B0E1B19" w14:textId="2E0E4B9F" w:rsidR="00E4642E" w:rsidRPr="000F1FEF" w:rsidRDefault="00E4642E" w:rsidP="00DB3EBE">
      <w:pPr>
        <w:ind w:left="3600"/>
        <w:rPr>
          <w:lang w:val="en-CA"/>
        </w:rPr>
      </w:pPr>
      <w:r w:rsidRPr="000F1FEF">
        <w:rPr>
          <w:lang w:val="en-CA"/>
        </w:rPr>
        <w:t>A theory of economic development</w:t>
      </w:r>
      <w:r w:rsidR="00292926" w:rsidRPr="000F1FEF">
        <w:rPr>
          <w:lang w:val="en-CA"/>
        </w:rPr>
        <w:t>, associated with the American economic historian W.W. Rostow</w:t>
      </w:r>
      <w:r w:rsidR="00B74074" w:rsidRPr="000F1FEF">
        <w:rPr>
          <w:lang w:val="en-CA"/>
        </w:rPr>
        <w:t xml:space="preserve">, according to which a country passes through sequential stages in achieving development. </w:t>
      </w:r>
    </w:p>
    <w:p w14:paraId="5C63C1E6" w14:textId="4BFE5F9F" w:rsidR="00C06D87" w:rsidRPr="000F1FEF" w:rsidRDefault="00C06D87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="00B53771" w:rsidRPr="000F1FEF">
        <w:rPr>
          <w:lang w:val="en-CA"/>
        </w:rPr>
        <w:t>Structural</w:t>
      </w:r>
      <w:r w:rsidRPr="000F1FEF">
        <w:rPr>
          <w:lang w:val="en-CA"/>
        </w:rPr>
        <w:t xml:space="preserve"> Change Models</w:t>
      </w:r>
    </w:p>
    <w:p w14:paraId="170962D6" w14:textId="58B3848C" w:rsidR="00C06D87" w:rsidRPr="000F1FEF" w:rsidRDefault="00C06D87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1960s-1970s</w:t>
      </w:r>
    </w:p>
    <w:p w14:paraId="79F0C4F3" w14:textId="60350537" w:rsidR="00C06D87" w:rsidRPr="000F1FEF" w:rsidRDefault="00C06D87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Used modern economic theory + econo</w:t>
      </w:r>
      <w:r w:rsidR="001B3810" w:rsidRPr="000F1FEF">
        <w:rPr>
          <w:lang w:val="en-CA"/>
        </w:rPr>
        <w:t>metrics</w:t>
      </w:r>
    </w:p>
    <w:p w14:paraId="6D15EB84" w14:textId="7E1F7C99" w:rsidR="001B3810" w:rsidRPr="000F1FEF" w:rsidRDefault="001B3810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Focus on transformation (internal) domestic economy </w:t>
      </w:r>
    </w:p>
    <w:p w14:paraId="18FBEC4D" w14:textId="16C9C1B5" w:rsidR="001B3810" w:rsidRPr="000F1FEF" w:rsidRDefault="001B3810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Agricultural to industrialized manufacturing and service economy </w:t>
      </w:r>
    </w:p>
    <w:p w14:paraId="5518F8D8" w14:textId="1D4334E5" w:rsidR="001B3810" w:rsidRPr="000F1FEF" w:rsidRDefault="001B3810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Generate rapid, sustained economic growth </w:t>
      </w:r>
    </w:p>
    <w:p w14:paraId="3650E931" w14:textId="744A7FBF" w:rsidR="0097370D" w:rsidRPr="000F1FEF" w:rsidRDefault="00683504" w:rsidP="00DB3EBE">
      <w:pPr>
        <w:ind w:left="2160"/>
        <w:rPr>
          <w:lang w:val="en-CA"/>
        </w:rPr>
      </w:pPr>
      <w:r w:rsidRPr="000F1FEF">
        <w:rPr>
          <w:lang w:val="en-CA"/>
        </w:rPr>
        <w:lastRenderedPageBreak/>
        <w:t xml:space="preserve">The hypothesis that underdevelopment is due to underutilisation of resources arising from structural or institutional factors that have </w:t>
      </w:r>
      <w:r w:rsidR="00CF1929" w:rsidRPr="000F1FEF">
        <w:rPr>
          <w:lang w:val="en-CA"/>
        </w:rPr>
        <w:t xml:space="preserve">their origins in both domestic and international dualism. Development therefore requires more than just accelerated </w:t>
      </w:r>
      <w:r w:rsidR="00B31D78" w:rsidRPr="000F1FEF">
        <w:rPr>
          <w:lang w:val="en-CA"/>
        </w:rPr>
        <w:t xml:space="preserve">capital formation. </w:t>
      </w:r>
    </w:p>
    <w:p w14:paraId="3C759E07" w14:textId="126A427D" w:rsidR="00460683" w:rsidRPr="000F1FEF" w:rsidRDefault="00460683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The Lewis Model </w:t>
      </w:r>
    </w:p>
    <w:p w14:paraId="11856E0F" w14:textId="0ED2A6ED" w:rsidR="00224AE9" w:rsidRPr="000F1FEF" w:rsidRDefault="00224AE9" w:rsidP="00DB3EBE">
      <w:pPr>
        <w:ind w:left="2880"/>
        <w:rPr>
          <w:lang w:val="en-CA"/>
        </w:rPr>
      </w:pPr>
      <w:r w:rsidRPr="000F1FEF">
        <w:rPr>
          <w:lang w:val="en-CA"/>
        </w:rPr>
        <w:t>Assumes two sectors: rural subsistence agricultural sector</w:t>
      </w:r>
      <w:r w:rsidR="003454BB" w:rsidRPr="000F1FEF">
        <w:rPr>
          <w:lang w:val="en-CA"/>
        </w:rPr>
        <w:t xml:space="preserve"> (assumes there is a surplus of labour in this sector)</w:t>
      </w:r>
      <w:r w:rsidR="00F143C7" w:rsidRPr="000F1FEF">
        <w:rPr>
          <w:lang w:val="en-CA"/>
        </w:rPr>
        <w:t xml:space="preserve"> &amp; the modern urban industrial sector </w:t>
      </w:r>
    </w:p>
    <w:p w14:paraId="425A7DEE" w14:textId="62A9A670" w:rsidR="003454BB" w:rsidRPr="000F1FEF" w:rsidRDefault="003454BB" w:rsidP="00DB3EBE">
      <w:pPr>
        <w:ind w:left="2880"/>
        <w:rPr>
          <w:lang w:val="en-CA"/>
        </w:rPr>
      </w:pPr>
      <w:r w:rsidRPr="000F1FEF">
        <w:rPr>
          <w:lang w:val="en-CA"/>
        </w:rPr>
        <w:t>When urban wages are higher than the rural wage</w:t>
      </w:r>
      <w:r w:rsidR="00DC39F4" w:rsidRPr="000F1FEF">
        <w:rPr>
          <w:lang w:val="en-CA"/>
        </w:rPr>
        <w:t xml:space="preserve">, employment in the urban sector is going to increase </w:t>
      </w:r>
      <w:r w:rsidR="001F2B14" w:rsidRPr="000F1FEF">
        <w:rPr>
          <w:lang w:val="en-CA"/>
        </w:rPr>
        <w:t xml:space="preserve">as they hire the surplus labour from the rural sector </w:t>
      </w:r>
      <w:r w:rsidR="00120CA8" w:rsidRPr="000F1FEF">
        <w:rPr>
          <w:lang w:val="en-CA"/>
        </w:rPr>
        <w:sym w:font="Wingdings" w:char="F0E0"/>
      </w:r>
      <w:r w:rsidR="00120CA8" w:rsidRPr="000F1FEF">
        <w:rPr>
          <w:lang w:val="en-CA"/>
        </w:rPr>
        <w:t xml:space="preserve"> this is going to continue until the </w:t>
      </w:r>
      <w:r w:rsidR="00E94F99" w:rsidRPr="000F1FEF">
        <w:rPr>
          <w:lang w:val="en-CA"/>
        </w:rPr>
        <w:t>marginal product of labour is = to the wage in the urban sector</w:t>
      </w:r>
    </w:p>
    <w:p w14:paraId="2162F46D" w14:textId="0236C4B3" w:rsidR="00687088" w:rsidRPr="000F1FEF" w:rsidRDefault="00687088" w:rsidP="00DB3EBE">
      <w:pPr>
        <w:ind w:left="2880"/>
        <w:rPr>
          <w:lang w:val="en-CA"/>
        </w:rPr>
      </w:pPr>
      <w:r w:rsidRPr="000F1FEF">
        <w:rPr>
          <w:lang w:val="en-CA"/>
        </w:rPr>
        <w:t xml:space="preserve">Assumptions of this model: </w:t>
      </w:r>
    </w:p>
    <w:p w14:paraId="0A24A72D" w14:textId="0DBE840E" w:rsidR="00687088" w:rsidRPr="000F1FEF" w:rsidRDefault="00687088" w:rsidP="00DB3EBE">
      <w:pPr>
        <w:pStyle w:val="ListParagraph"/>
        <w:numPr>
          <w:ilvl w:val="0"/>
          <w:numId w:val="4"/>
        </w:numPr>
        <w:rPr>
          <w:lang w:val="en-CA"/>
        </w:rPr>
      </w:pPr>
      <w:r w:rsidRPr="000F1FEF">
        <w:rPr>
          <w:lang w:val="en-CA"/>
        </w:rPr>
        <w:t xml:space="preserve">Assumes that the profits of the industry are going to be reinvested </w:t>
      </w:r>
      <w:r w:rsidR="00375C29" w:rsidRPr="000F1FEF">
        <w:rPr>
          <w:lang w:val="en-CA"/>
        </w:rPr>
        <w:t xml:space="preserve">to increase the capital stock </w:t>
      </w:r>
      <w:r w:rsidR="00106C12" w:rsidRPr="000F1FEF">
        <w:rPr>
          <w:lang w:val="en-CA"/>
        </w:rPr>
        <w:t xml:space="preserve">which increases the demand for labour </w:t>
      </w:r>
      <w:r w:rsidR="00967BDC" w:rsidRPr="000F1FEF">
        <w:rPr>
          <w:lang w:val="en-CA"/>
        </w:rPr>
        <w:t xml:space="preserve">until there is no longer a surplus of labour in the rural sector </w:t>
      </w:r>
    </w:p>
    <w:p w14:paraId="60DCC308" w14:textId="50BB3C73" w:rsidR="002040B1" w:rsidRPr="000F1FEF" w:rsidRDefault="002040B1" w:rsidP="00DB3EBE">
      <w:pPr>
        <w:ind w:left="2880"/>
        <w:rPr>
          <w:lang w:val="en-CA"/>
        </w:rPr>
      </w:pPr>
      <w:r w:rsidRPr="000F1FEF">
        <w:rPr>
          <w:lang w:val="en-CA"/>
        </w:rPr>
        <w:t xml:space="preserve">This process leads to the transformation of the economy, so that the economy transforms from a traditional rural agricultural focus to an urban industrial economy </w:t>
      </w:r>
    </w:p>
    <w:p w14:paraId="3A0AD9F9" w14:textId="7C82ED63" w:rsidR="000A7D1B" w:rsidRPr="000F1FEF" w:rsidRDefault="000A7D1B" w:rsidP="00DB3EBE">
      <w:pPr>
        <w:ind w:left="2880"/>
        <w:rPr>
          <w:lang w:val="en-CA"/>
        </w:rPr>
      </w:pPr>
      <w:r w:rsidRPr="000F1FEF">
        <w:rPr>
          <w:lang w:val="en-CA"/>
        </w:rPr>
        <w:t xml:space="preserve">However, there multiple assumptions that are viewed as problematic: </w:t>
      </w:r>
    </w:p>
    <w:p w14:paraId="04644959" w14:textId="2119978C" w:rsidR="000A7D1B" w:rsidRPr="000F1FEF" w:rsidRDefault="000A7D1B" w:rsidP="00DB3EBE">
      <w:pPr>
        <w:pStyle w:val="ListParagraph"/>
        <w:numPr>
          <w:ilvl w:val="0"/>
          <w:numId w:val="5"/>
        </w:numPr>
        <w:rPr>
          <w:lang w:val="en-CA"/>
        </w:rPr>
      </w:pPr>
      <w:r w:rsidRPr="000F1FEF">
        <w:rPr>
          <w:lang w:val="en-CA"/>
        </w:rPr>
        <w:t xml:space="preserve">That profits are re-invested </w:t>
      </w:r>
    </w:p>
    <w:p w14:paraId="6DD790FA" w14:textId="58965408" w:rsidR="000A7D1B" w:rsidRPr="000F1FEF" w:rsidRDefault="000A7D1B" w:rsidP="00DB3EBE">
      <w:pPr>
        <w:pStyle w:val="ListParagraph"/>
        <w:numPr>
          <w:ilvl w:val="0"/>
          <w:numId w:val="5"/>
        </w:numPr>
        <w:rPr>
          <w:lang w:val="en-CA"/>
        </w:rPr>
      </w:pPr>
      <w:r w:rsidRPr="000F1FEF">
        <w:rPr>
          <w:lang w:val="en-CA"/>
        </w:rPr>
        <w:t xml:space="preserve">No consideration of capital flight </w:t>
      </w:r>
    </w:p>
    <w:p w14:paraId="0B144A45" w14:textId="77777777" w:rsidR="00980552" w:rsidRPr="000F1FEF" w:rsidRDefault="00855C1C" w:rsidP="00DB3EBE">
      <w:pPr>
        <w:pStyle w:val="ListParagraph"/>
        <w:numPr>
          <w:ilvl w:val="0"/>
          <w:numId w:val="5"/>
        </w:numPr>
        <w:rPr>
          <w:lang w:val="en-CA"/>
        </w:rPr>
      </w:pPr>
      <w:r w:rsidRPr="000F1FEF">
        <w:rPr>
          <w:lang w:val="en-CA"/>
        </w:rPr>
        <w:t xml:space="preserve">Does not consider labour-saving capital investment </w:t>
      </w:r>
      <w:r w:rsidR="004436F8" w:rsidRPr="000F1FEF">
        <w:rPr>
          <w:lang w:val="en-CA"/>
        </w:rPr>
        <w:t xml:space="preserve">that won’t increase the demand for labour </w:t>
      </w:r>
      <w:r w:rsidR="00F4126C" w:rsidRPr="000F1FEF">
        <w:rPr>
          <w:lang w:val="en-CA"/>
        </w:rPr>
        <w:t>(anti-developmental economic growth)</w:t>
      </w:r>
    </w:p>
    <w:p w14:paraId="1A22A7AD" w14:textId="4E5077E3" w:rsidR="00855C1C" w:rsidRPr="000F1FEF" w:rsidRDefault="00980552" w:rsidP="00DB3EBE">
      <w:pPr>
        <w:pStyle w:val="ListParagraph"/>
        <w:numPr>
          <w:ilvl w:val="0"/>
          <w:numId w:val="5"/>
        </w:numPr>
        <w:rPr>
          <w:lang w:val="en-CA"/>
        </w:rPr>
      </w:pPr>
      <w:r w:rsidRPr="000F1FEF">
        <w:rPr>
          <w:lang w:val="en-CA"/>
        </w:rPr>
        <w:t>Assumes full employment in the industrial sector</w:t>
      </w:r>
      <w:r w:rsidR="001568F1" w:rsidRPr="000F1FEF">
        <w:rPr>
          <w:lang w:val="en-CA"/>
        </w:rPr>
        <w:t>, unemployment is an issue in developed</w:t>
      </w:r>
      <w:r w:rsidR="00C5096C" w:rsidRPr="000F1FEF">
        <w:rPr>
          <w:lang w:val="en-CA"/>
        </w:rPr>
        <w:t xml:space="preserve"> countries as well </w:t>
      </w:r>
    </w:p>
    <w:p w14:paraId="00143003" w14:textId="3300E91E" w:rsidR="00C5096C" w:rsidRPr="000F1FEF" w:rsidRDefault="00C5096C" w:rsidP="00DB3EBE">
      <w:pPr>
        <w:ind w:left="2880"/>
        <w:rPr>
          <w:lang w:val="en-CA"/>
        </w:rPr>
      </w:pPr>
      <w:r w:rsidRPr="000F1FEF">
        <w:rPr>
          <w:lang w:val="en-CA"/>
        </w:rPr>
        <w:lastRenderedPageBreak/>
        <w:t xml:space="preserve">Limited in its real-world applications </w:t>
      </w:r>
    </w:p>
    <w:p w14:paraId="67BE3956" w14:textId="00164756" w:rsidR="00C5096C" w:rsidRPr="000F1FEF" w:rsidRDefault="00C5096C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International-Dependence Revolution</w:t>
      </w:r>
    </w:p>
    <w:p w14:paraId="71BB4E02" w14:textId="12EDF368" w:rsidR="00C5096C" w:rsidRPr="000F1FEF" w:rsidRDefault="00C5096C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1970s+ new interest</w:t>
      </w:r>
    </w:p>
    <w:p w14:paraId="4D9F8B63" w14:textId="76D4316A" w:rsidR="00C5096C" w:rsidRPr="000F1FEF" w:rsidRDefault="00C5096C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Radical, political</w:t>
      </w:r>
    </w:p>
    <w:p w14:paraId="4578ACF0" w14:textId="48612F53" w:rsidR="00C5096C" w:rsidRPr="000F1FEF" w:rsidRDefault="00C5096C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Institutional, political, and economic rigidities </w:t>
      </w:r>
    </w:p>
    <w:p w14:paraId="01920AE1" w14:textId="76B0A1FA" w:rsidR="00C5096C" w:rsidRPr="000F1FEF" w:rsidRDefault="00C5096C" w:rsidP="00DB3EBE">
      <w:pPr>
        <w:ind w:left="2160"/>
        <w:rPr>
          <w:lang w:val="en-CA"/>
        </w:rPr>
      </w:pPr>
      <w:r w:rsidRPr="000F1FEF">
        <w:rPr>
          <w:lang w:val="en-CA"/>
        </w:rPr>
        <w:t xml:space="preserve">Dependence and dominance relationships between developing and developed countries </w:t>
      </w:r>
    </w:p>
    <w:p w14:paraId="7142F30C" w14:textId="1CC4CA8F" w:rsidR="00C5096C" w:rsidRPr="000F1FEF" w:rsidRDefault="00FC0822" w:rsidP="00DB3EBE">
      <w:pPr>
        <w:ind w:left="2160"/>
        <w:rPr>
          <w:lang w:val="en-CA"/>
        </w:rPr>
      </w:pPr>
      <w:r w:rsidRPr="000F1FEF">
        <w:rPr>
          <w:lang w:val="en-CA"/>
        </w:rPr>
        <w:t>Focus on poverty, employment, opportunities, inequality</w:t>
      </w:r>
      <w:r w:rsidR="00C30EA6" w:rsidRPr="000F1FEF">
        <w:rPr>
          <w:lang w:val="en-CA"/>
        </w:rPr>
        <w:t xml:space="preserve"> in growth </w:t>
      </w:r>
    </w:p>
    <w:p w14:paraId="0A7F4840" w14:textId="6C42A280" w:rsidR="00FC0822" w:rsidRPr="000F1FEF" w:rsidRDefault="00FC0822" w:rsidP="00DB3EBE">
      <w:pPr>
        <w:ind w:left="2160"/>
        <w:rPr>
          <w:lang w:val="en-CA"/>
        </w:rPr>
      </w:pPr>
      <w:r w:rsidRPr="000F1FEF">
        <w:rPr>
          <w:lang w:val="en-CA"/>
        </w:rPr>
        <w:t xml:space="preserve">Three schools of </w:t>
      </w:r>
      <w:r w:rsidR="00C30EA6" w:rsidRPr="000F1FEF">
        <w:rPr>
          <w:lang w:val="en-CA"/>
        </w:rPr>
        <w:t>thought</w:t>
      </w:r>
      <w:r w:rsidRPr="000F1FEF">
        <w:rPr>
          <w:lang w:val="en-CA"/>
        </w:rPr>
        <w:t xml:space="preserve">: neocolonial dependence, </w:t>
      </w:r>
      <w:r w:rsidR="00C30EA6" w:rsidRPr="000F1FEF">
        <w:rPr>
          <w:lang w:val="en-CA"/>
        </w:rPr>
        <w:t xml:space="preserve">false-paradigm model, dualistic development thesis </w:t>
      </w:r>
    </w:p>
    <w:p w14:paraId="5360F00D" w14:textId="4696B1B4" w:rsidR="00A76A11" w:rsidRPr="000F1FEF" w:rsidRDefault="00A76A11" w:rsidP="00DB3EBE">
      <w:pPr>
        <w:pStyle w:val="Heading3"/>
      </w:pPr>
      <w:r w:rsidRPr="000F1FEF">
        <w:tab/>
      </w:r>
      <w:r w:rsidR="00113F7B" w:rsidRPr="000F1FEF">
        <w:tab/>
      </w:r>
      <w:r w:rsidR="00113F7B" w:rsidRPr="000F1FEF">
        <w:tab/>
      </w:r>
      <w:r w:rsidR="00113F7B" w:rsidRPr="000F1FEF">
        <w:tab/>
      </w:r>
      <w:bookmarkStart w:id="24" w:name="_Toc89955760"/>
      <w:r w:rsidRPr="000F1FEF">
        <w:t>The Neocolonial Dependence Model</w:t>
      </w:r>
      <w:bookmarkEnd w:id="24"/>
      <w:r w:rsidRPr="000F1FEF">
        <w:t xml:space="preserve"> </w:t>
      </w:r>
    </w:p>
    <w:p w14:paraId="0B4B65D2" w14:textId="26C7F297" w:rsidR="00F96894" w:rsidRPr="000F1FEF" w:rsidRDefault="00F96894" w:rsidP="00DB3EBE">
      <w:pPr>
        <w:ind w:left="3600"/>
        <w:rPr>
          <w:lang w:val="en-CA"/>
        </w:rPr>
      </w:pPr>
      <w:r w:rsidRPr="000F1FEF">
        <w:rPr>
          <w:lang w:val="en-CA"/>
        </w:rPr>
        <w:t xml:space="preserve">An international capitalist system of inequality (between rich and poor countries) &amp; small groups of elites within developing countries </w:t>
      </w:r>
      <w:r w:rsidR="007E5D49" w:rsidRPr="000F1FEF">
        <w:rPr>
          <w:lang w:val="en-CA"/>
        </w:rPr>
        <w:t xml:space="preserve">(serving/dominated by the international capitalist system and rewarded/dependent on the system) </w:t>
      </w:r>
    </w:p>
    <w:p w14:paraId="5FB2539C" w14:textId="415D1A5B" w:rsidR="000166AC" w:rsidRPr="000F1FEF" w:rsidRDefault="00113F7B" w:rsidP="00DB3EBE">
      <w:pPr>
        <w:ind w:left="3600"/>
        <w:rPr>
          <w:lang w:val="en-CA"/>
        </w:rPr>
      </w:pPr>
      <w:r w:rsidRPr="000F1FEF">
        <w:rPr>
          <w:lang w:val="en-CA"/>
        </w:rPr>
        <w:t xml:space="preserve">A model whose main proposition is that underdevelopment </w:t>
      </w:r>
      <w:r w:rsidR="00DF23B8" w:rsidRPr="000F1FEF">
        <w:rPr>
          <w:lang w:val="en-CA"/>
        </w:rPr>
        <w:t>in developing countries because of the continuing exploitative econo</w:t>
      </w:r>
      <w:r w:rsidR="00CE6A91" w:rsidRPr="000F1FEF">
        <w:rPr>
          <w:lang w:val="en-CA"/>
        </w:rPr>
        <w:t xml:space="preserve">mic, </w:t>
      </w:r>
      <w:proofErr w:type="gramStart"/>
      <w:r w:rsidR="00CE6A91" w:rsidRPr="000F1FEF">
        <w:rPr>
          <w:lang w:val="en-CA"/>
        </w:rPr>
        <w:t>political</w:t>
      </w:r>
      <w:proofErr w:type="gramEnd"/>
      <w:r w:rsidR="00CE6A91" w:rsidRPr="000F1FEF">
        <w:rPr>
          <w:lang w:val="en-CA"/>
        </w:rPr>
        <w:t xml:space="preserve"> and cultural policies of former colonial rulers </w:t>
      </w:r>
      <w:r w:rsidR="00A72986" w:rsidRPr="000F1FEF">
        <w:rPr>
          <w:lang w:val="en-CA"/>
        </w:rPr>
        <w:t xml:space="preserve">toward less-developed countries. </w:t>
      </w:r>
    </w:p>
    <w:p w14:paraId="1D593CFD" w14:textId="4295E3A7" w:rsidR="00A76A11" w:rsidRPr="000F1FEF" w:rsidRDefault="00A76A11" w:rsidP="00DB3EBE">
      <w:pPr>
        <w:ind w:left="2880" w:firstLine="720"/>
        <w:rPr>
          <w:lang w:val="en-CA"/>
        </w:rPr>
      </w:pPr>
      <w:r w:rsidRPr="000F1FEF">
        <w:rPr>
          <w:lang w:val="en-CA"/>
        </w:rPr>
        <w:t xml:space="preserve">The center: developed countries </w:t>
      </w:r>
    </w:p>
    <w:p w14:paraId="3CAA0AB2" w14:textId="3BC9B8D5" w:rsidR="00441AC8" w:rsidRPr="000F1FEF" w:rsidRDefault="00441AC8" w:rsidP="00DB3EBE">
      <w:pPr>
        <w:ind w:left="2160"/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The periphery: developing countries</w:t>
      </w:r>
    </w:p>
    <w:p w14:paraId="473154CC" w14:textId="60F29048" w:rsidR="00441AC8" w:rsidRPr="000F1FEF" w:rsidRDefault="00441AC8" w:rsidP="00DB3EBE">
      <w:pPr>
        <w:ind w:left="2160"/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Elites: </w:t>
      </w:r>
    </w:p>
    <w:p w14:paraId="54960F58" w14:textId="565F5AAA" w:rsidR="00441AC8" w:rsidRPr="000F1FEF" w:rsidRDefault="00441AC8" w:rsidP="00DB3EBE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t xml:space="preserve">A small privileged </w:t>
      </w:r>
      <w:r w:rsidR="004C0DDE" w:rsidRPr="000F1FEF">
        <w:rPr>
          <w:lang w:val="en-CA"/>
        </w:rPr>
        <w:t xml:space="preserve">ruling class in developing country </w:t>
      </w:r>
    </w:p>
    <w:p w14:paraId="232621B2" w14:textId="08507C78" w:rsidR="004C0DDE" w:rsidRPr="000F1FEF" w:rsidRDefault="004C0DDE" w:rsidP="00DB3EBE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t>High incomes, social status, political power</w:t>
      </w:r>
    </w:p>
    <w:p w14:paraId="12C3C629" w14:textId="75AA7086" w:rsidR="004C0DDE" w:rsidRPr="000F1FEF" w:rsidRDefault="004C0DDE" w:rsidP="00DB3EBE">
      <w:pPr>
        <w:pStyle w:val="ListParagraph"/>
        <w:numPr>
          <w:ilvl w:val="2"/>
          <w:numId w:val="4"/>
        </w:numPr>
        <w:rPr>
          <w:lang w:val="en-CA"/>
        </w:rPr>
      </w:pPr>
      <w:r w:rsidRPr="000F1FEF">
        <w:rPr>
          <w:lang w:val="en-CA"/>
        </w:rPr>
        <w:t xml:space="preserve">Ex: landlords, military rulers, salaried public officials </w:t>
      </w:r>
    </w:p>
    <w:p w14:paraId="26ABC75B" w14:textId="1CB4CBB8" w:rsidR="004C0DDE" w:rsidRPr="000F1FEF" w:rsidRDefault="004C0DDE" w:rsidP="00DB3EBE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t>Benefit from the international system of inequality</w:t>
      </w:r>
    </w:p>
    <w:p w14:paraId="5EF80E9C" w14:textId="698565EF" w:rsidR="004C0DDE" w:rsidRPr="000F1FEF" w:rsidRDefault="004C0DDE" w:rsidP="00DB3EBE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lastRenderedPageBreak/>
        <w:t>Serve and are rewarded by the international special interest groups</w:t>
      </w:r>
    </w:p>
    <w:p w14:paraId="3DA46149" w14:textId="70E1AB7D" w:rsidR="004C0DDE" w:rsidRPr="000F1FEF" w:rsidRDefault="004C0DDE" w:rsidP="00DB3EBE">
      <w:pPr>
        <w:pStyle w:val="ListParagraph"/>
        <w:numPr>
          <w:ilvl w:val="2"/>
          <w:numId w:val="4"/>
        </w:numPr>
        <w:rPr>
          <w:lang w:val="en-CA"/>
        </w:rPr>
      </w:pPr>
      <w:r w:rsidRPr="000F1FEF">
        <w:rPr>
          <w:lang w:val="en-CA"/>
        </w:rPr>
        <w:t>Ex: multinational corporations, World Bank, IMF</w:t>
      </w:r>
    </w:p>
    <w:p w14:paraId="1C7CCA35" w14:textId="73976A0A" w:rsidR="004C0DDE" w:rsidRPr="000F1FEF" w:rsidRDefault="004C0DDE" w:rsidP="00DB3EBE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t xml:space="preserve">Discourage reform efforts and perpetuate underdevelopment </w:t>
      </w:r>
    </w:p>
    <w:p w14:paraId="12CBE4EA" w14:textId="0F162078" w:rsidR="0087686A" w:rsidRPr="000F1FEF" w:rsidRDefault="0087686A" w:rsidP="00DB3EBE">
      <w:pPr>
        <w:pStyle w:val="ListParagraph"/>
        <w:numPr>
          <w:ilvl w:val="0"/>
          <w:numId w:val="4"/>
        </w:numPr>
        <w:rPr>
          <w:lang w:val="en-CA"/>
        </w:rPr>
      </w:pPr>
      <w:r w:rsidRPr="000F1FEF">
        <w:rPr>
          <w:lang w:val="en-CA"/>
        </w:rPr>
        <w:t>Underdevelopment is due to highly unequal international capitalist system of rich-poor country relationships</w:t>
      </w:r>
    </w:p>
    <w:p w14:paraId="5EE8647F" w14:textId="1EE2ECFD" w:rsidR="0087686A" w:rsidRPr="000F1FEF" w:rsidRDefault="00F91E49" w:rsidP="00DB3EBE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t>Underdevelopment is externally induced</w:t>
      </w:r>
    </w:p>
    <w:p w14:paraId="79BC458F" w14:textId="29AA264A" w:rsidR="00F91E49" w:rsidRPr="000F1FEF" w:rsidRDefault="00F91E49" w:rsidP="00DB3EBE">
      <w:pPr>
        <w:pStyle w:val="ListParagraph"/>
        <w:numPr>
          <w:ilvl w:val="0"/>
          <w:numId w:val="4"/>
        </w:numPr>
        <w:rPr>
          <w:lang w:val="en-CA"/>
        </w:rPr>
      </w:pPr>
      <w:r w:rsidRPr="000F1FEF">
        <w:rPr>
          <w:lang w:val="en-CA"/>
        </w:rPr>
        <w:t xml:space="preserve">The international system of inequality </w:t>
      </w:r>
    </w:p>
    <w:p w14:paraId="7F8BACF6" w14:textId="34060E7B" w:rsidR="00F91E49" w:rsidRPr="000F1FEF" w:rsidRDefault="00F91E49" w:rsidP="00DB3EBE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t xml:space="preserve">Unequal power relationships between “center” and “periphery” </w:t>
      </w:r>
    </w:p>
    <w:p w14:paraId="67664A24" w14:textId="11639B3A" w:rsidR="00F91E49" w:rsidRPr="000F1FEF" w:rsidRDefault="00F91E49" w:rsidP="00DB3EBE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t xml:space="preserve">Dominant countries exploit dependent countries </w:t>
      </w:r>
    </w:p>
    <w:p w14:paraId="3AC4FECD" w14:textId="5E7CECF6" w:rsidR="00F91E49" w:rsidRPr="000F1FEF" w:rsidRDefault="00F91E49" w:rsidP="00DB3EBE">
      <w:pPr>
        <w:pStyle w:val="ListParagraph"/>
        <w:numPr>
          <w:ilvl w:val="0"/>
          <w:numId w:val="4"/>
        </w:numPr>
        <w:rPr>
          <w:lang w:val="en-CA"/>
        </w:rPr>
      </w:pPr>
      <w:r w:rsidRPr="000F1FEF">
        <w:rPr>
          <w:lang w:val="en-CA"/>
        </w:rPr>
        <w:t>Developed world nations + domestic elites</w:t>
      </w:r>
    </w:p>
    <w:p w14:paraId="6B7EDAD1" w14:textId="3EEF44DE" w:rsidR="00152198" w:rsidRPr="000F1FEF" w:rsidRDefault="00F91E49" w:rsidP="00DB3EBE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t xml:space="preserve">Directly and indirectly control dependent developing nations’ economies </w:t>
      </w:r>
    </w:p>
    <w:p w14:paraId="7C31D781" w14:textId="17B16985" w:rsidR="00152198" w:rsidRPr="000F1FEF" w:rsidRDefault="00152198" w:rsidP="00DB3EBE">
      <w:pPr>
        <w:ind w:left="1440"/>
        <w:rPr>
          <w:lang w:val="en-CA"/>
        </w:rPr>
      </w:pPr>
      <w:r w:rsidRPr="000F1FEF">
        <w:rPr>
          <w:lang w:val="en-CA"/>
        </w:rPr>
        <w:t>Neoclassical Free-Market Counterrevolution</w:t>
      </w:r>
    </w:p>
    <w:p w14:paraId="0C29C599" w14:textId="7161DE07" w:rsidR="00152198" w:rsidRPr="000F1FEF" w:rsidRDefault="00152198" w:rsidP="00DB3EBE">
      <w:pPr>
        <w:ind w:left="1440"/>
        <w:rPr>
          <w:lang w:val="en-CA"/>
        </w:rPr>
      </w:pPr>
      <w:r w:rsidRPr="000F1FEF">
        <w:rPr>
          <w:lang w:val="en-CA"/>
        </w:rPr>
        <w:tab/>
      </w:r>
      <w:r w:rsidRPr="00EF43EE">
        <w:rPr>
          <w:lang w:val="en-CA"/>
        </w:rPr>
        <w:t>1980s-1990s</w:t>
      </w:r>
    </w:p>
    <w:p w14:paraId="528FA5C8" w14:textId="74CC0946" w:rsidR="00AB4B8F" w:rsidRPr="000F1FEF" w:rsidRDefault="00DC4D2D" w:rsidP="00DB3EBE">
      <w:pPr>
        <w:ind w:left="2160"/>
        <w:rPr>
          <w:lang w:val="en-CA"/>
        </w:rPr>
      </w:pPr>
      <w:r w:rsidRPr="000F1FEF">
        <w:rPr>
          <w:lang w:val="en-CA"/>
        </w:rPr>
        <w:t xml:space="preserve">The 1980s resurgence of neoclassical free-market orientation toward development problems and policies, counter to the interventionist </w:t>
      </w:r>
      <w:r w:rsidR="00E9746D" w:rsidRPr="000F1FEF">
        <w:rPr>
          <w:lang w:val="en-CA"/>
        </w:rPr>
        <w:t xml:space="preserve">dependence revolution of the 1970s. </w:t>
      </w:r>
    </w:p>
    <w:p w14:paraId="0829F332" w14:textId="0A2E66B2" w:rsidR="00152198" w:rsidRPr="000F1FEF" w:rsidRDefault="00152198" w:rsidP="00DB3EBE">
      <w:pPr>
        <w:ind w:left="1440"/>
        <w:rPr>
          <w:lang w:val="en-CA"/>
        </w:rPr>
      </w:pPr>
      <w:r w:rsidRPr="000F1FEF">
        <w:rPr>
          <w:lang w:val="en-CA"/>
        </w:rPr>
        <w:tab/>
        <w:t>Underdevelopment caused by poor resource allocation</w:t>
      </w:r>
    </w:p>
    <w:p w14:paraId="312671E3" w14:textId="5958C5C4" w:rsidR="00152198" w:rsidRPr="000F1FEF" w:rsidRDefault="00152198" w:rsidP="00DB3EBE">
      <w:pPr>
        <w:ind w:left="1440"/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Incorrect pricing policies</w:t>
      </w:r>
    </w:p>
    <w:p w14:paraId="3DA7C5EC" w14:textId="17A38112" w:rsidR="00152198" w:rsidRPr="000F1FEF" w:rsidRDefault="00152198" w:rsidP="00DB3EBE">
      <w:pPr>
        <w:ind w:left="1440"/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State intervention</w:t>
      </w:r>
    </w:p>
    <w:p w14:paraId="497A2BDC" w14:textId="426564A3" w:rsidR="00152198" w:rsidRPr="000F1FEF" w:rsidRDefault="00152198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Economic efficiency and economic growth </w:t>
      </w:r>
    </w:p>
    <w:p w14:paraId="46D2A9BD" w14:textId="56A63D6B" w:rsidR="00152198" w:rsidRPr="000F1FEF" w:rsidRDefault="00152198" w:rsidP="00DB3EBE">
      <w:pPr>
        <w:ind w:left="2880"/>
        <w:rPr>
          <w:lang w:val="en-CA"/>
        </w:rPr>
      </w:pPr>
      <w:r w:rsidRPr="000F1FEF">
        <w:rPr>
          <w:lang w:val="en-CA"/>
        </w:rPr>
        <w:t xml:space="preserve">Eliminate government regulations and price distortions (factor, </w:t>
      </w:r>
      <w:proofErr w:type="gramStart"/>
      <w:r w:rsidRPr="000F1FEF">
        <w:rPr>
          <w:lang w:val="en-CA"/>
        </w:rPr>
        <w:t>product</w:t>
      </w:r>
      <w:proofErr w:type="gramEnd"/>
      <w:r w:rsidRPr="000F1FEF">
        <w:rPr>
          <w:lang w:val="en-CA"/>
        </w:rPr>
        <w:t xml:space="preserve"> and financial markets)</w:t>
      </w:r>
    </w:p>
    <w:p w14:paraId="428F0A10" w14:textId="2521BE5C" w:rsidR="00152198" w:rsidRPr="000F1FEF" w:rsidRDefault="00152198" w:rsidP="00DB3EBE">
      <w:pPr>
        <w:ind w:left="2880"/>
        <w:rPr>
          <w:lang w:val="en-CA"/>
        </w:rPr>
      </w:pPr>
      <w:r w:rsidRPr="000F1FEF">
        <w:rPr>
          <w:lang w:val="en-CA"/>
        </w:rPr>
        <w:t>Privati</w:t>
      </w:r>
      <w:r w:rsidR="00AF1435" w:rsidRPr="000F1FEF">
        <w:rPr>
          <w:lang w:val="en-CA"/>
        </w:rPr>
        <w:t>ze state-owned enterprises</w:t>
      </w:r>
    </w:p>
    <w:p w14:paraId="1A908ED0" w14:textId="5DD7AA2B" w:rsidR="00AF1435" w:rsidRPr="000F1FEF" w:rsidRDefault="00AF1435" w:rsidP="00DB3EBE">
      <w:pPr>
        <w:ind w:left="2880"/>
        <w:rPr>
          <w:lang w:val="en-CA"/>
        </w:rPr>
      </w:pPr>
      <w:r w:rsidRPr="000F1FEF">
        <w:rPr>
          <w:lang w:val="en-CA"/>
        </w:rPr>
        <w:t>Promote free trade and export expansion</w:t>
      </w:r>
    </w:p>
    <w:p w14:paraId="35A809F0" w14:textId="63064BC0" w:rsidR="00AF1435" w:rsidRPr="000F1FEF" w:rsidRDefault="00AF1435" w:rsidP="00DB3EBE">
      <w:pPr>
        <w:ind w:left="2880"/>
        <w:rPr>
          <w:lang w:val="en-CA"/>
        </w:rPr>
      </w:pPr>
      <w:r w:rsidRPr="000F1FEF">
        <w:rPr>
          <w:lang w:val="en-CA"/>
        </w:rPr>
        <w:lastRenderedPageBreak/>
        <w:t>Promote foreign investment from developed nations</w:t>
      </w:r>
    </w:p>
    <w:p w14:paraId="0394FAB1" w14:textId="1CBA5C82" w:rsidR="00295D23" w:rsidRPr="000F1FEF" w:rsidRDefault="00295D23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Free market analysis </w:t>
      </w:r>
    </w:p>
    <w:p w14:paraId="347BB035" w14:textId="0C0951E0" w:rsidR="00295D23" w:rsidRPr="000F1FEF" w:rsidRDefault="00295D23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Markets alone are efficient</w:t>
      </w:r>
    </w:p>
    <w:p w14:paraId="5C96A3EA" w14:textId="784FEEAA" w:rsidR="00295D23" w:rsidRPr="000F1FEF" w:rsidRDefault="00295D23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Competition is effective</w:t>
      </w:r>
    </w:p>
    <w:p w14:paraId="2D83DAE8" w14:textId="34B4C978" w:rsidR="00295D23" w:rsidRPr="000F1FEF" w:rsidRDefault="00295D23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Technology is freely available and nearly costless</w:t>
      </w:r>
    </w:p>
    <w:p w14:paraId="16A1DFE8" w14:textId="4A934F17" w:rsidR="00295D23" w:rsidRPr="000F1FEF" w:rsidRDefault="00295D23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Information is freely available and nearly costless</w:t>
      </w:r>
    </w:p>
    <w:p w14:paraId="104DEF8A" w14:textId="6A98F476" w:rsidR="00295D23" w:rsidRPr="000F1FEF" w:rsidRDefault="00295D23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Government intervention is distortionary </w:t>
      </w:r>
    </w:p>
    <w:p w14:paraId="08E74B6E" w14:textId="5B63DE02" w:rsidR="004550D6" w:rsidRPr="000F1FEF" w:rsidRDefault="004550D6" w:rsidP="00DB3EBE">
      <w:pPr>
        <w:ind w:left="2880"/>
        <w:rPr>
          <w:lang w:val="en-CA"/>
        </w:rPr>
      </w:pPr>
      <w:r w:rsidRPr="000F1FEF">
        <w:rPr>
          <w:lang w:val="en-CA"/>
        </w:rPr>
        <w:t xml:space="preserve">Free markets: the system whereby prices of commodities or services freely </w:t>
      </w:r>
      <w:r w:rsidR="009E51BF" w:rsidRPr="000F1FEF">
        <w:rPr>
          <w:lang w:val="en-CA"/>
        </w:rPr>
        <w:t xml:space="preserve">rise or fall when the buyer’s demand for them rises or falls or the seller’s </w:t>
      </w:r>
      <w:r w:rsidR="00A230A7" w:rsidRPr="000F1FEF">
        <w:rPr>
          <w:lang w:val="en-CA"/>
        </w:rPr>
        <w:t xml:space="preserve">supply of them decreases or increases. </w:t>
      </w:r>
    </w:p>
    <w:p w14:paraId="60282E02" w14:textId="3AC5F0D9" w:rsidR="003D45E4" w:rsidRPr="000F1FEF" w:rsidRDefault="003D45E4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Public Choice Theory</w:t>
      </w:r>
    </w:p>
    <w:p w14:paraId="56B579C4" w14:textId="4CDBBFA6" w:rsidR="003D45E4" w:rsidRPr="000F1FEF" w:rsidRDefault="003D45E4" w:rsidP="00DB3EBE">
      <w:pPr>
        <w:ind w:left="2880"/>
        <w:rPr>
          <w:lang w:val="en-CA"/>
        </w:rPr>
      </w:pPr>
      <w:r w:rsidRPr="000F1FEF">
        <w:rPr>
          <w:lang w:val="en-CA"/>
        </w:rPr>
        <w:t>Politicians, bureaucrats</w:t>
      </w:r>
      <w:r w:rsidR="00780F4D" w:rsidRPr="000F1FEF">
        <w:rPr>
          <w:lang w:val="en-CA"/>
        </w:rPr>
        <w:t xml:space="preserve">, citizens, and states are purely self-interested and use power and authority to selfish ends </w:t>
      </w:r>
    </w:p>
    <w:p w14:paraId="255419A0" w14:textId="6C6C9C9F" w:rsidR="00DA637C" w:rsidRPr="000F1FEF" w:rsidRDefault="00DA637C" w:rsidP="00DB3EBE">
      <w:pPr>
        <w:ind w:left="2880"/>
        <w:rPr>
          <w:lang w:val="en-CA"/>
        </w:rPr>
      </w:pPr>
      <w:r w:rsidRPr="000F1FEF">
        <w:rPr>
          <w:lang w:val="en-CA"/>
        </w:rPr>
        <w:t xml:space="preserve">The theory that self-interest guides all individual behaviour and that governments are inefficient and corrupt because people use </w:t>
      </w:r>
      <w:r w:rsidR="00F571F8" w:rsidRPr="000F1FEF">
        <w:rPr>
          <w:lang w:val="en-CA"/>
        </w:rPr>
        <w:t xml:space="preserve">government to pursue their own agendas. </w:t>
      </w:r>
    </w:p>
    <w:p w14:paraId="45FFB2A6" w14:textId="085BC4CE" w:rsidR="00780F4D" w:rsidRPr="000F1FEF" w:rsidRDefault="00780F4D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Market-friendly Approach </w:t>
      </w:r>
    </w:p>
    <w:p w14:paraId="4399B60D" w14:textId="3ABCE693" w:rsidR="00780F4D" w:rsidRPr="000F1FEF" w:rsidRDefault="00780F4D" w:rsidP="00DB3EBE">
      <w:pPr>
        <w:ind w:left="2880"/>
        <w:rPr>
          <w:lang w:val="en-CA"/>
        </w:rPr>
      </w:pPr>
      <w:r w:rsidRPr="000F1FEF">
        <w:rPr>
          <w:lang w:val="en-CA"/>
        </w:rPr>
        <w:t>Recognizes market imperfectio</w:t>
      </w:r>
      <w:r w:rsidR="0033274A" w:rsidRPr="000F1FEF">
        <w:rPr>
          <w:lang w:val="en-CA"/>
        </w:rPr>
        <w:t>ns and the role of government intervention</w:t>
      </w:r>
    </w:p>
    <w:p w14:paraId="29080B00" w14:textId="3C46B4FC" w:rsidR="00046708" w:rsidRPr="000F1FEF" w:rsidRDefault="00046708" w:rsidP="00DB3EBE">
      <w:pPr>
        <w:pStyle w:val="Heading2"/>
      </w:pPr>
      <w:r w:rsidRPr="000F1FEF">
        <w:tab/>
      </w:r>
      <w:bookmarkStart w:id="25" w:name="_Toc89955761"/>
      <w:r w:rsidRPr="00572C38">
        <w:rPr>
          <w:highlight w:val="cyan"/>
        </w:rPr>
        <w:t>The Harrod-</w:t>
      </w:r>
      <w:proofErr w:type="spellStart"/>
      <w:r w:rsidRPr="00572C38">
        <w:rPr>
          <w:highlight w:val="cyan"/>
        </w:rPr>
        <w:t>Domar</w:t>
      </w:r>
      <w:proofErr w:type="spellEnd"/>
      <w:r w:rsidRPr="00572C38">
        <w:rPr>
          <w:highlight w:val="cyan"/>
        </w:rPr>
        <w:t xml:space="preserve"> Growth Model</w:t>
      </w:r>
      <w:bookmarkEnd w:id="25"/>
      <w:r w:rsidRPr="000F1FEF">
        <w:t xml:space="preserve"> </w:t>
      </w:r>
    </w:p>
    <w:p w14:paraId="5A102CC7" w14:textId="77777777" w:rsidR="007B3C59" w:rsidRPr="000F1FEF" w:rsidRDefault="002A3BCC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Investment leads to </w:t>
      </w:r>
      <w:r w:rsidR="00B049E3" w:rsidRPr="000F1FEF">
        <w:rPr>
          <w:lang w:val="en-CA"/>
        </w:rPr>
        <w:t xml:space="preserve">economic </w:t>
      </w:r>
      <w:r w:rsidRPr="000F1FEF">
        <w:rPr>
          <w:lang w:val="en-CA"/>
        </w:rPr>
        <w:t xml:space="preserve">growth </w:t>
      </w:r>
    </w:p>
    <w:p w14:paraId="11AF6B90" w14:textId="71589546" w:rsidR="0012503A" w:rsidRPr="000F1FEF" w:rsidRDefault="007B3C59" w:rsidP="00DB3EBE">
      <w:pPr>
        <w:ind w:left="1440"/>
        <w:rPr>
          <w:lang w:val="en-CA"/>
        </w:rPr>
      </w:pPr>
      <w:r w:rsidRPr="000F1FEF">
        <w:rPr>
          <w:lang w:val="en-CA"/>
        </w:rPr>
        <w:t>A functional economic relationship in which the growth rate of GDP depends directly</w:t>
      </w:r>
      <w:r w:rsidR="00EB26F9" w:rsidRPr="000F1FEF">
        <w:rPr>
          <w:lang w:val="en-CA"/>
        </w:rPr>
        <w:t xml:space="preserve"> on the national net savings rate and inversely on the national capital-output ratio </w:t>
      </w:r>
    </w:p>
    <w:p w14:paraId="7683274B" w14:textId="561CBBFD" w:rsidR="002A3BCC" w:rsidRPr="000F1FEF" w:rsidRDefault="002A3BCC" w:rsidP="00DB3EBE">
      <w:pPr>
        <w:ind w:left="1440"/>
        <w:rPr>
          <w:lang w:val="en-CA"/>
        </w:rPr>
      </w:pPr>
      <w:r w:rsidRPr="000F1FEF">
        <w:rPr>
          <w:lang w:val="en-CA"/>
        </w:rPr>
        <w:t>Y = output</w:t>
      </w:r>
      <w:r w:rsidR="006E3712" w:rsidRPr="000F1FEF">
        <w:rPr>
          <w:lang w:val="en-CA"/>
        </w:rPr>
        <w:t xml:space="preserve"> (GDP)</w:t>
      </w:r>
      <w:r w:rsidRPr="000F1FEF">
        <w:rPr>
          <w:lang w:val="en-CA"/>
        </w:rPr>
        <w:t>, K = capital stock, L = labour stock, A = fixed technological coefficient</w:t>
      </w:r>
    </w:p>
    <w:p w14:paraId="30605A8C" w14:textId="18105910" w:rsidR="002A3BCC" w:rsidRPr="000F1FEF" w:rsidRDefault="002A3BCC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B = fixed technological coefficient, c = capital-output ratio, s = saving ratio</w:t>
      </w:r>
    </w:p>
    <w:p w14:paraId="46357E19" w14:textId="1FBEBB94" w:rsidR="002A3BCC" w:rsidRPr="000F1FEF" w:rsidRDefault="002A3BCC" w:rsidP="00DB3EBE">
      <w:pPr>
        <w:ind w:left="1440"/>
        <w:rPr>
          <w:b/>
          <w:bCs/>
          <w:lang w:val="en-CA"/>
        </w:rPr>
      </w:pPr>
      <w:r w:rsidRPr="000F1FEF">
        <w:rPr>
          <w:b/>
          <w:bCs/>
          <w:lang w:val="en-CA"/>
        </w:rPr>
        <w:t>Important assumption to the model: No substitutability in the</w:t>
      </w:r>
      <w:r w:rsidR="001D7788" w:rsidRPr="000F1FEF">
        <w:rPr>
          <w:b/>
          <w:bCs/>
          <w:lang w:val="en-CA"/>
        </w:rPr>
        <w:t xml:space="preserve"> factors of production </w:t>
      </w:r>
      <w:r w:rsidR="000E0C8E" w:rsidRPr="000F1FEF">
        <w:rPr>
          <w:b/>
          <w:bCs/>
          <w:lang w:val="en-CA"/>
        </w:rPr>
        <w:t xml:space="preserve">– one factor is </w:t>
      </w:r>
      <w:proofErr w:type="gramStart"/>
      <w:r w:rsidR="000E0C8E" w:rsidRPr="000F1FEF">
        <w:rPr>
          <w:b/>
          <w:bCs/>
          <w:lang w:val="en-CA"/>
        </w:rPr>
        <w:t>limiting</w:t>
      </w:r>
      <w:proofErr w:type="gramEnd"/>
      <w:r w:rsidR="000E0C8E" w:rsidRPr="000F1FEF">
        <w:rPr>
          <w:b/>
          <w:bCs/>
          <w:lang w:val="en-CA"/>
        </w:rPr>
        <w:t xml:space="preserve"> and one factor is in surplus </w:t>
      </w:r>
    </w:p>
    <w:p w14:paraId="6E9EC761" w14:textId="70FF2BDB" w:rsidR="001D7788" w:rsidRPr="000F1FEF" w:rsidRDefault="001D7788" w:rsidP="00DB3EBE">
      <w:pPr>
        <w:rPr>
          <w:lang w:val="en-CA"/>
        </w:rPr>
      </w:pPr>
      <w:r w:rsidRPr="000F1FEF">
        <w:rPr>
          <w:lang w:val="en-CA"/>
        </w:rPr>
        <w:lastRenderedPageBreak/>
        <w:tab/>
      </w:r>
      <w:r w:rsidRPr="000F1FEF">
        <w:rPr>
          <w:lang w:val="en-CA"/>
        </w:rPr>
        <w:tab/>
      </w:r>
      <w:r w:rsidR="001C6CA9" w:rsidRPr="000F1FEF">
        <w:rPr>
          <w:lang w:val="en-CA"/>
        </w:rPr>
        <w:t xml:space="preserve">Aggregate production function with fixed technological coefficients </w:t>
      </w:r>
    </w:p>
    <w:p w14:paraId="08426873" w14:textId="4BF3E012" w:rsidR="001C6CA9" w:rsidRPr="002D42F4" w:rsidRDefault="001C6CA9" w:rsidP="00DB3EBE">
      <w:pPr>
        <w:pStyle w:val="Heading3"/>
        <w:rPr>
          <w:lang w:val="fr-CA"/>
        </w:rPr>
      </w:pPr>
      <w:r w:rsidRPr="000F1FEF">
        <w:tab/>
      </w:r>
      <w:r w:rsidRPr="000F1FEF">
        <w:tab/>
      </w:r>
      <w:r w:rsidRPr="000F1FEF">
        <w:tab/>
      </w:r>
      <w:bookmarkStart w:id="26" w:name="_Toc89955762"/>
      <w:r w:rsidR="001D2977" w:rsidRPr="002D42F4">
        <w:rPr>
          <w:lang w:val="fr-CA"/>
        </w:rPr>
        <w:t>Y = F (</w:t>
      </w:r>
      <w:proofErr w:type="gramStart"/>
      <w:r w:rsidR="001D2977" w:rsidRPr="002D42F4">
        <w:rPr>
          <w:lang w:val="fr-CA"/>
        </w:rPr>
        <w:t>K;L</w:t>
      </w:r>
      <w:proofErr w:type="gramEnd"/>
      <w:r w:rsidR="001D2977" w:rsidRPr="002D42F4">
        <w:rPr>
          <w:lang w:val="fr-CA"/>
        </w:rPr>
        <w:t>) = min (AK; BL)</w:t>
      </w:r>
      <w:bookmarkEnd w:id="26"/>
      <w:r w:rsidR="001D2977" w:rsidRPr="002D42F4">
        <w:rPr>
          <w:lang w:val="fr-CA"/>
        </w:rPr>
        <w:t xml:space="preserve"> </w:t>
      </w:r>
    </w:p>
    <w:p w14:paraId="65E7E781" w14:textId="3AF370E9" w:rsidR="001D2977" w:rsidRPr="000F1FEF" w:rsidRDefault="001D2977" w:rsidP="00DB3EBE">
      <w:pPr>
        <w:rPr>
          <w:lang w:val="en-CA"/>
        </w:rPr>
      </w:pPr>
      <w:r w:rsidRPr="002D42F4">
        <w:tab/>
      </w:r>
      <w:r w:rsidRPr="002D42F4">
        <w:tab/>
      </w:r>
      <w:r w:rsidRPr="002D42F4">
        <w:tab/>
      </w:r>
      <w:r w:rsidRPr="000F1FEF">
        <w:rPr>
          <w:lang w:val="en-CA"/>
        </w:rPr>
        <w:t xml:space="preserve">AK – capital, BL – labour </w:t>
      </w:r>
    </w:p>
    <w:p w14:paraId="283F8100" w14:textId="52551C63" w:rsidR="00C91E22" w:rsidRPr="000F1FEF" w:rsidRDefault="00C91E22" w:rsidP="00DB3EBE">
      <w:pPr>
        <w:ind w:left="1440"/>
        <w:rPr>
          <w:b/>
          <w:bCs/>
          <w:lang w:val="en-CA"/>
        </w:rPr>
      </w:pPr>
      <w:r w:rsidRPr="000F1FEF">
        <w:rPr>
          <w:b/>
          <w:bCs/>
          <w:lang w:val="en-CA"/>
        </w:rPr>
        <w:t xml:space="preserve">Important </w:t>
      </w:r>
      <w:r w:rsidR="002158B8" w:rsidRPr="000F1FEF">
        <w:rPr>
          <w:b/>
          <w:bCs/>
          <w:lang w:val="en-CA"/>
        </w:rPr>
        <w:t>assumption:</w:t>
      </w:r>
      <w:r w:rsidRPr="000F1FEF">
        <w:rPr>
          <w:b/>
          <w:bCs/>
          <w:lang w:val="en-CA"/>
        </w:rPr>
        <w:t xml:space="preserve"> capital is the limiting factor, labour is abundant</w:t>
      </w:r>
      <w:r w:rsidR="00985B8D" w:rsidRPr="000F1FEF">
        <w:rPr>
          <w:b/>
          <w:bCs/>
          <w:lang w:val="en-CA"/>
        </w:rPr>
        <w:t xml:space="preserve"> – AK </w:t>
      </w:r>
      <w:r w:rsidR="002158B8" w:rsidRPr="000F1FEF">
        <w:rPr>
          <w:b/>
          <w:bCs/>
          <w:lang w:val="en-CA"/>
        </w:rPr>
        <w:t xml:space="preserve">&lt; BL </w:t>
      </w:r>
    </w:p>
    <w:p w14:paraId="00B189EE" w14:textId="5E1C84CF" w:rsidR="00985B8D" w:rsidRPr="000F1FEF" w:rsidRDefault="00985B8D" w:rsidP="00DB3EBE">
      <w:pPr>
        <w:rPr>
          <w:lang w:val="en-CA"/>
        </w:rPr>
      </w:pPr>
      <w:r w:rsidRPr="000F1FEF">
        <w:rPr>
          <w:b/>
          <w:bCs/>
          <w:lang w:val="en-CA"/>
        </w:rPr>
        <w:tab/>
      </w:r>
      <w:r w:rsidRPr="000F1FEF">
        <w:rPr>
          <w:b/>
          <w:bCs/>
          <w:lang w:val="en-CA"/>
        </w:rPr>
        <w:tab/>
      </w:r>
      <w:r w:rsidRPr="000F1FEF">
        <w:rPr>
          <w:b/>
          <w:bCs/>
          <w:lang w:val="en-CA"/>
        </w:rPr>
        <w:tab/>
      </w:r>
      <w:r w:rsidRPr="000F1FEF">
        <w:rPr>
          <w:lang w:val="en-CA"/>
        </w:rPr>
        <w:t xml:space="preserve">Y = AK </w:t>
      </w:r>
    </w:p>
    <w:p w14:paraId="5FBA02DE" w14:textId="4C07D0A2" w:rsidR="00E742B8" w:rsidRPr="000F1FEF" w:rsidRDefault="00E742B8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1/B (AK) – labour hired </w:t>
      </w:r>
    </w:p>
    <w:p w14:paraId="62DBB842" w14:textId="6E431054" w:rsidR="00F2190D" w:rsidRPr="000F1FEF" w:rsidRDefault="00F2190D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Net saving: S = </w:t>
      </w:r>
      <w:proofErr w:type="spellStart"/>
      <w:r w:rsidRPr="000F1FEF">
        <w:rPr>
          <w:lang w:val="en-CA"/>
        </w:rPr>
        <w:t>sY</w:t>
      </w:r>
      <w:proofErr w:type="spellEnd"/>
      <w:r w:rsidRPr="000F1FEF">
        <w:rPr>
          <w:lang w:val="en-CA"/>
        </w:rPr>
        <w:t xml:space="preserve"> </w:t>
      </w:r>
    </w:p>
    <w:p w14:paraId="1DD665D3" w14:textId="01000DD2" w:rsidR="000B5DDE" w:rsidRPr="000F1FEF" w:rsidRDefault="000B5DDE" w:rsidP="00DB3EBE">
      <w:pPr>
        <w:ind w:left="2160"/>
        <w:rPr>
          <w:lang w:val="en-CA"/>
        </w:rPr>
      </w:pPr>
      <w:r w:rsidRPr="000F1FEF">
        <w:rPr>
          <w:lang w:val="en-CA"/>
        </w:rPr>
        <w:t xml:space="preserve">Savings expressed as a proportion of disposable income over some </w:t>
      </w:r>
      <w:proofErr w:type="gramStart"/>
      <w:r w:rsidRPr="000F1FEF">
        <w:rPr>
          <w:lang w:val="en-CA"/>
        </w:rPr>
        <w:t>period of time</w:t>
      </w:r>
      <w:proofErr w:type="gramEnd"/>
    </w:p>
    <w:p w14:paraId="7A0A3E3E" w14:textId="3D63F934" w:rsidR="00F2190D" w:rsidRPr="000F1FEF" w:rsidRDefault="00F2190D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Net investment: I = </w:t>
      </w:r>
      <w:r w:rsidRPr="000F1FEF">
        <w:rPr>
          <w:lang w:val="en-CA"/>
        </w:rPr>
        <w:sym w:font="Symbol" w:char="F044"/>
      </w:r>
      <w:r w:rsidRPr="000F1FEF">
        <w:rPr>
          <w:noProof/>
          <w:lang w:val="en-CA"/>
        </w:rPr>
        <mc:AlternateContent>
          <mc:Choice Requires="aink">
            <w:drawing>
              <wp:anchor distT="0" distB="0" distL="114300" distR="114300" simplePos="0" relativeHeight="251658266" behindDoc="0" locked="0" layoutInCell="1" allowOverlap="1" wp14:anchorId="1B4A9791" wp14:editId="17A54B1A">
                <wp:simplePos x="0" y="0"/>
                <wp:positionH relativeFrom="column">
                  <wp:posOffset>542925</wp:posOffset>
                </wp:positionH>
                <wp:positionV relativeFrom="paragraph">
                  <wp:posOffset>622570</wp:posOffset>
                </wp:positionV>
                <wp:extent cx="360" cy="360"/>
                <wp:effectExtent l="38100" t="25400" r="25400" b="3810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drawing>
              <wp:anchor distT="0" distB="0" distL="114300" distR="114300" simplePos="0" relativeHeight="251769856" behindDoc="0" locked="0" layoutInCell="1" allowOverlap="1" wp14:anchorId="1B4A9791" wp14:editId="17A54B1A">
                <wp:simplePos x="0" y="0"/>
                <wp:positionH relativeFrom="column">
                  <wp:posOffset>542925</wp:posOffset>
                </wp:positionH>
                <wp:positionV relativeFrom="paragraph">
                  <wp:posOffset>622570</wp:posOffset>
                </wp:positionV>
                <wp:extent cx="360" cy="360"/>
                <wp:effectExtent l="38100" t="25400" r="25400" b="38100"/>
                <wp:wrapNone/>
                <wp:docPr id="133" name="Ink 1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3" name="Ink 133"/>
                        <pic:cNvPicPr/>
                      </pic:nvPicPr>
                      <pic:blipFill>
                        <a:blip r:embed="rId5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Pr="000F1FEF">
        <w:rPr>
          <w:lang w:val="en-CA"/>
        </w:rPr>
        <w:t xml:space="preserve">K </w:t>
      </w:r>
      <w:r w:rsidR="000807B5" w:rsidRPr="000F1FEF">
        <w:rPr>
          <w:lang w:val="en-CA"/>
        </w:rPr>
        <w:t xml:space="preserve">(change in capital stock) </w:t>
      </w:r>
    </w:p>
    <w:p w14:paraId="4C5B5F0E" w14:textId="29B3D5E4" w:rsidR="008249E6" w:rsidRPr="000F1FEF" w:rsidRDefault="008249E6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The </w:t>
      </w:r>
      <w:r w:rsidRPr="002B462C">
        <w:rPr>
          <w:highlight w:val="cyan"/>
          <w:lang w:val="en-CA"/>
        </w:rPr>
        <w:t>capital-output ratio</w:t>
      </w:r>
      <w:r w:rsidRPr="000F1FEF">
        <w:rPr>
          <w:lang w:val="en-CA"/>
        </w:rPr>
        <w:t xml:space="preserve">: </w:t>
      </w:r>
      <w:r w:rsidRPr="000F1FEF">
        <w:rPr>
          <w:lang w:val="en-CA"/>
        </w:rPr>
        <w:sym w:font="Symbol" w:char="F044"/>
      </w:r>
      <w:r w:rsidRPr="000F1FEF">
        <w:rPr>
          <w:noProof/>
          <w:lang w:val="en-CA"/>
        </w:rPr>
        <mc:AlternateContent>
          <mc:Choice Requires="aink">
            <w:drawing>
              <wp:anchor distT="0" distB="0" distL="114300" distR="114300" simplePos="0" relativeHeight="251658267" behindDoc="0" locked="0" layoutInCell="1" allowOverlap="1" wp14:anchorId="4A8EB936" wp14:editId="606418D1">
                <wp:simplePos x="0" y="0"/>
                <wp:positionH relativeFrom="column">
                  <wp:posOffset>542925</wp:posOffset>
                </wp:positionH>
                <wp:positionV relativeFrom="paragraph">
                  <wp:posOffset>622570</wp:posOffset>
                </wp:positionV>
                <wp:extent cx="360" cy="360"/>
                <wp:effectExtent l="38100" t="25400" r="25400" b="38100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drawing>
              <wp:anchor distT="0" distB="0" distL="114300" distR="114300" simplePos="0" relativeHeight="251771904" behindDoc="0" locked="0" layoutInCell="1" allowOverlap="1" wp14:anchorId="4A8EB936" wp14:editId="606418D1">
                <wp:simplePos x="0" y="0"/>
                <wp:positionH relativeFrom="column">
                  <wp:posOffset>542925</wp:posOffset>
                </wp:positionH>
                <wp:positionV relativeFrom="paragraph">
                  <wp:posOffset>622570</wp:posOffset>
                </wp:positionV>
                <wp:extent cx="360" cy="360"/>
                <wp:effectExtent l="38100" t="25400" r="25400" b="38100"/>
                <wp:wrapNone/>
                <wp:docPr id="134" name="Ink 13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" name="Ink 134"/>
                        <pic:cNvPicPr/>
                      </pic:nvPicPr>
                      <pic:blipFill>
                        <a:blip r:embed="rId5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Pr="000F1FEF">
        <w:rPr>
          <w:lang w:val="en-CA"/>
        </w:rPr>
        <w:t>K/</w:t>
      </w:r>
      <w:r w:rsidRPr="000F1FEF">
        <w:rPr>
          <w:lang w:val="en-CA"/>
        </w:rPr>
        <w:sym w:font="Symbol" w:char="F044"/>
      </w:r>
      <w:r w:rsidRPr="000F1FEF">
        <w:rPr>
          <w:noProof/>
          <w:lang w:val="en-CA"/>
        </w:rPr>
        <mc:AlternateContent>
          <mc:Choice Requires="aink">
            <w:drawing>
              <wp:anchor distT="0" distB="0" distL="114300" distR="114300" simplePos="0" relativeHeight="251658268" behindDoc="0" locked="0" layoutInCell="1" allowOverlap="1" wp14:anchorId="746A543D" wp14:editId="2E2E8DC4">
                <wp:simplePos x="0" y="0"/>
                <wp:positionH relativeFrom="column">
                  <wp:posOffset>542925</wp:posOffset>
                </wp:positionH>
                <wp:positionV relativeFrom="paragraph">
                  <wp:posOffset>622570</wp:posOffset>
                </wp:positionV>
                <wp:extent cx="360" cy="360"/>
                <wp:effectExtent l="38100" t="25400" r="25400" b="3810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drawing>
              <wp:anchor distT="0" distB="0" distL="114300" distR="114300" simplePos="0" relativeHeight="251773952" behindDoc="0" locked="0" layoutInCell="1" allowOverlap="1" wp14:anchorId="746A543D" wp14:editId="2E2E8DC4">
                <wp:simplePos x="0" y="0"/>
                <wp:positionH relativeFrom="column">
                  <wp:posOffset>542925</wp:posOffset>
                </wp:positionH>
                <wp:positionV relativeFrom="paragraph">
                  <wp:posOffset>622570</wp:posOffset>
                </wp:positionV>
                <wp:extent cx="360" cy="360"/>
                <wp:effectExtent l="38100" t="25400" r="25400" b="38100"/>
                <wp:wrapNone/>
                <wp:docPr id="135" name="Ink 1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" name="Ink 135"/>
                        <pic:cNvPicPr/>
                      </pic:nvPicPr>
                      <pic:blipFill>
                        <a:blip r:embed="rId5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Pr="000F1FEF">
        <w:rPr>
          <w:lang w:val="en-CA"/>
        </w:rPr>
        <w:t xml:space="preserve">Y = c </w:t>
      </w:r>
      <w:r w:rsidR="000807B5" w:rsidRPr="000F1FEF">
        <w:rPr>
          <w:lang w:val="en-CA"/>
        </w:rPr>
        <w:t xml:space="preserve">(units of capital needed for unit of output) </w:t>
      </w:r>
    </w:p>
    <w:p w14:paraId="732160DE" w14:textId="018F3724" w:rsidR="00167707" w:rsidRPr="000F1FEF" w:rsidRDefault="000B5DDE" w:rsidP="00DB3EBE">
      <w:pPr>
        <w:ind w:left="2160"/>
        <w:rPr>
          <w:lang w:val="en-CA"/>
        </w:rPr>
      </w:pPr>
      <w:r w:rsidRPr="000F1FEF">
        <w:rPr>
          <w:lang w:val="en-CA"/>
        </w:rPr>
        <w:t xml:space="preserve">A ratio that shows the units of capital required to produce a unit of output over a given </w:t>
      </w:r>
      <w:proofErr w:type="gramStart"/>
      <w:r w:rsidRPr="000F1FEF">
        <w:rPr>
          <w:lang w:val="en-CA"/>
        </w:rPr>
        <w:t>period of time</w:t>
      </w:r>
      <w:proofErr w:type="gramEnd"/>
      <w:r w:rsidRPr="000F1FEF">
        <w:rPr>
          <w:lang w:val="en-CA"/>
        </w:rPr>
        <w:t xml:space="preserve">. </w:t>
      </w:r>
    </w:p>
    <w:p w14:paraId="59F374C2" w14:textId="79D43B4B" w:rsidR="008249E6" w:rsidRPr="000F1FEF" w:rsidRDefault="008249E6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Savings equal investment: S = I </w:t>
      </w:r>
    </w:p>
    <w:p w14:paraId="5DF3AD1F" w14:textId="4317D9BC" w:rsidR="008249E6" w:rsidRPr="000F1FEF" w:rsidRDefault="008249E6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Growth rate of GDP: </w:t>
      </w:r>
      <w:r w:rsidRPr="000F1FEF">
        <w:rPr>
          <w:lang w:val="en-CA"/>
        </w:rPr>
        <w:sym w:font="Symbol" w:char="F044"/>
      </w:r>
      <w:r w:rsidRPr="000F1FEF">
        <w:rPr>
          <w:noProof/>
          <w:lang w:val="en-CA"/>
        </w:rPr>
        <mc:AlternateContent>
          <mc:Choice Requires="aink">
            <w:drawing>
              <wp:anchor distT="0" distB="0" distL="114300" distR="114300" simplePos="0" relativeHeight="251658269" behindDoc="0" locked="0" layoutInCell="1" allowOverlap="1" wp14:anchorId="02800A93" wp14:editId="05224EDF">
                <wp:simplePos x="0" y="0"/>
                <wp:positionH relativeFrom="column">
                  <wp:posOffset>542925</wp:posOffset>
                </wp:positionH>
                <wp:positionV relativeFrom="paragraph">
                  <wp:posOffset>622570</wp:posOffset>
                </wp:positionV>
                <wp:extent cx="360" cy="360"/>
                <wp:effectExtent l="38100" t="25400" r="25400" b="3810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drawing>
              <wp:anchor distT="0" distB="0" distL="114300" distR="114300" simplePos="0" relativeHeight="251776000" behindDoc="0" locked="0" layoutInCell="1" allowOverlap="1" wp14:anchorId="02800A93" wp14:editId="05224EDF">
                <wp:simplePos x="0" y="0"/>
                <wp:positionH relativeFrom="column">
                  <wp:posOffset>542925</wp:posOffset>
                </wp:positionH>
                <wp:positionV relativeFrom="paragraph">
                  <wp:posOffset>622570</wp:posOffset>
                </wp:positionV>
                <wp:extent cx="360" cy="360"/>
                <wp:effectExtent l="38100" t="25400" r="25400" b="38100"/>
                <wp:wrapNone/>
                <wp:docPr id="136" name="Ink 13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" name="Ink 136"/>
                        <pic:cNvPicPr/>
                      </pic:nvPicPr>
                      <pic:blipFill>
                        <a:blip r:embed="rId5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Pr="000F1FEF">
        <w:rPr>
          <w:lang w:val="en-CA"/>
        </w:rPr>
        <w:t xml:space="preserve">Y/Y = </w:t>
      </w:r>
      <w:r w:rsidR="000F377C" w:rsidRPr="000F1FEF">
        <w:rPr>
          <w:lang w:val="en-CA"/>
        </w:rPr>
        <w:t>s</w:t>
      </w:r>
      <w:r w:rsidRPr="000F1FEF">
        <w:rPr>
          <w:lang w:val="en-CA"/>
        </w:rPr>
        <w:t>/</w:t>
      </w:r>
      <w:r w:rsidR="000F377C" w:rsidRPr="000F1FEF">
        <w:rPr>
          <w:lang w:val="en-CA"/>
        </w:rPr>
        <w:t>c</w:t>
      </w:r>
    </w:p>
    <w:p w14:paraId="00F1F4F0" w14:textId="323C61CF" w:rsidR="0070513C" w:rsidRPr="000F1FEF" w:rsidRDefault="0070513C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To grow: </w:t>
      </w:r>
      <w:r w:rsidR="000306D0" w:rsidRPr="000F1FEF">
        <w:rPr>
          <w:lang w:val="en-CA"/>
        </w:rPr>
        <w:t>save</w:t>
      </w:r>
      <w:r w:rsidRPr="000F1FEF">
        <w:rPr>
          <w:lang w:val="en-CA"/>
        </w:rPr>
        <w:t xml:space="preserve"> and invest a certain proportion of GDP </w:t>
      </w:r>
    </w:p>
    <w:p w14:paraId="3F008EA0" w14:textId="1D347992" w:rsidR="0070513C" w:rsidRPr="000F1FEF" w:rsidRDefault="0070513C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Insufficient savings </w:t>
      </w:r>
      <w:r w:rsidRPr="000F1FEF">
        <w:rPr>
          <w:lang w:val="en-CA"/>
        </w:rPr>
        <w:sym w:font="Wingdings" w:char="F0E0"/>
      </w:r>
      <w:r w:rsidRPr="000F1FEF">
        <w:rPr>
          <w:lang w:val="en-CA"/>
        </w:rPr>
        <w:t xml:space="preserve"> slower growth </w:t>
      </w:r>
    </w:p>
    <w:p w14:paraId="2C663C47" w14:textId="2555C7FC" w:rsidR="002753A9" w:rsidRPr="000F1FEF" w:rsidRDefault="0070513C" w:rsidP="00DB3EBE">
      <w:pPr>
        <w:ind w:left="2160"/>
        <w:rPr>
          <w:lang w:val="en-CA"/>
        </w:rPr>
      </w:pPr>
      <w:r w:rsidRPr="000F1FEF">
        <w:rPr>
          <w:lang w:val="en-CA"/>
        </w:rPr>
        <w:t xml:space="preserve">Additional output from additional capital: 1/c </w:t>
      </w:r>
      <w:r w:rsidR="002753A9" w:rsidRPr="000F1FEF">
        <w:rPr>
          <w:lang w:val="en-CA"/>
        </w:rPr>
        <w:t>= A</w:t>
      </w:r>
      <w:r w:rsidR="00CD2011" w:rsidRPr="000F1FEF">
        <w:rPr>
          <w:lang w:val="en-CA"/>
        </w:rPr>
        <w:t xml:space="preserve">, if A grows than that means a more efficient use of capital, can also lead to economic growth </w:t>
      </w:r>
    </w:p>
    <w:p w14:paraId="56C47CE5" w14:textId="1FA36D43" w:rsidR="008249E6" w:rsidRPr="000F1FEF" w:rsidRDefault="0070513C" w:rsidP="00DB3EBE">
      <w:pPr>
        <w:ind w:left="2160"/>
        <w:rPr>
          <w:lang w:val="en-CA"/>
        </w:rPr>
      </w:pPr>
      <w:r w:rsidRPr="000F1FEF">
        <w:rPr>
          <w:lang w:val="en-CA"/>
        </w:rPr>
        <w:t xml:space="preserve">Two other important components of economic </w:t>
      </w:r>
      <w:r w:rsidR="00F07651" w:rsidRPr="000F1FEF">
        <w:rPr>
          <w:lang w:val="en-CA"/>
        </w:rPr>
        <w:t xml:space="preserve">growth: labour </w:t>
      </w:r>
      <w:r w:rsidR="00E73947" w:rsidRPr="000F1FEF">
        <w:rPr>
          <w:lang w:val="en-CA"/>
        </w:rPr>
        <w:t xml:space="preserve">(is not considered in this model) </w:t>
      </w:r>
      <w:r w:rsidR="00F07651" w:rsidRPr="000F1FEF">
        <w:rPr>
          <w:lang w:val="en-CA"/>
        </w:rPr>
        <w:t xml:space="preserve">and technological progress </w:t>
      </w:r>
    </w:p>
    <w:p w14:paraId="5BA3620E" w14:textId="4FD15D1A" w:rsidR="003136D7" w:rsidRPr="000F1FEF" w:rsidRDefault="003136D7" w:rsidP="00DB3EBE">
      <w:pPr>
        <w:ind w:left="2160"/>
        <w:rPr>
          <w:lang w:val="en-CA"/>
        </w:rPr>
      </w:pPr>
      <w:r w:rsidRPr="000F1FEF">
        <w:rPr>
          <w:lang w:val="en-CA"/>
        </w:rPr>
        <w:tab/>
        <w:t xml:space="preserve">This model is useful in an economy where labour is abundant </w:t>
      </w:r>
    </w:p>
    <w:p w14:paraId="2DED9134" w14:textId="7EE81FBB" w:rsidR="00E50D9F" w:rsidRPr="000F1FEF" w:rsidRDefault="00E50D9F" w:rsidP="00DB3EBE">
      <w:pPr>
        <w:ind w:left="2160"/>
        <w:rPr>
          <w:lang w:val="en-CA"/>
        </w:rPr>
      </w:pPr>
      <w:r w:rsidRPr="000F1FEF">
        <w:rPr>
          <w:lang w:val="en-CA"/>
        </w:rPr>
        <w:t>Ex: s = 8%, c =4</w:t>
      </w:r>
    </w:p>
    <w:p w14:paraId="2A163B6D" w14:textId="4B7913C1" w:rsidR="00E50D9F" w:rsidRPr="000F1FEF" w:rsidRDefault="00E50D9F" w:rsidP="00DB3EBE">
      <w:pPr>
        <w:ind w:left="2160"/>
        <w:rPr>
          <w:rFonts w:eastAsiaTheme="minorEastAsia"/>
          <w:lang w:val="en-CA"/>
        </w:rPr>
      </w:pPr>
      <w:r w:rsidRPr="000F1FEF">
        <w:rPr>
          <w:lang w:val="en-CA"/>
        </w:rPr>
        <w:tab/>
      </w:r>
      <m:oMath>
        <m:r>
          <w:rPr>
            <w:rFonts w:ascii="Cambria Math" w:hAnsi="Cambria Math"/>
            <w:lang w:val="en-CA"/>
          </w:rPr>
          <m:t xml:space="preserve">∆y/y = S/c = 8%/4 = 2% </m:t>
        </m:r>
      </m:oMath>
    </w:p>
    <w:p w14:paraId="47AD691A" w14:textId="66640ABF" w:rsidR="00100476" w:rsidRPr="000F1FEF" w:rsidRDefault="00100476" w:rsidP="00DB3E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="00DB729D" w:rsidRPr="000F1FEF">
        <w:rPr>
          <w:lang w:val="en-CA"/>
        </w:rPr>
        <w:t xml:space="preserve">S increases to 20% </w:t>
      </w:r>
    </w:p>
    <w:p w14:paraId="26FD305B" w14:textId="0F29615B" w:rsidR="00DB729D" w:rsidRPr="000F1FEF" w:rsidRDefault="00DB729D" w:rsidP="00DB3EBE">
      <w:pPr>
        <w:rPr>
          <w:rFonts w:eastAsiaTheme="minorEastAsia"/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m:oMath>
        <m:r>
          <w:rPr>
            <w:rFonts w:ascii="Cambria Math" w:hAnsi="Cambria Math"/>
            <w:lang w:val="en-CA"/>
          </w:rPr>
          <m:t xml:space="preserve">∆y/y = s/c = 20%/4 =5% </m:t>
        </m:r>
      </m:oMath>
    </w:p>
    <w:p w14:paraId="41888B98" w14:textId="767772A9" w:rsidR="006A3CEA" w:rsidRPr="000F1FEF" w:rsidRDefault="00086068" w:rsidP="00DB3EBE">
      <w:pPr>
        <w:ind w:left="2160"/>
        <w:rPr>
          <w:rFonts w:eastAsiaTheme="minorEastAsia"/>
          <w:lang w:val="en-CA"/>
        </w:rPr>
      </w:pPr>
      <w:r w:rsidRPr="000F1FEF">
        <w:rPr>
          <w:rFonts w:eastAsiaTheme="minorEastAsia"/>
          <w:lang w:val="en-CA"/>
        </w:rPr>
        <w:lastRenderedPageBreak/>
        <w:t xml:space="preserve">If the country wants to grow by 5% but the savings rate is only 8%, we say there </w:t>
      </w:r>
      <w:r w:rsidR="001C4CED" w:rsidRPr="000F1FEF">
        <w:rPr>
          <w:rFonts w:eastAsiaTheme="minorEastAsia"/>
          <w:lang w:val="en-CA"/>
        </w:rPr>
        <w:t>are i</w:t>
      </w:r>
      <w:r w:rsidR="006A3CEA" w:rsidRPr="000F1FEF">
        <w:rPr>
          <w:rFonts w:eastAsiaTheme="minorEastAsia"/>
          <w:lang w:val="en-CA"/>
        </w:rPr>
        <w:t>nsufficient savings is a “savings gap” -</w:t>
      </w:r>
      <w:r w:rsidR="006A3CEA" w:rsidRPr="000F1FEF">
        <w:rPr>
          <w:rFonts w:eastAsiaTheme="minorEastAsia"/>
          <w:lang w:val="en-CA"/>
        </w:rPr>
        <w:sym w:font="Wingdings" w:char="F0E0"/>
      </w:r>
      <w:r w:rsidR="006A3CEA" w:rsidRPr="000F1FEF">
        <w:rPr>
          <w:rFonts w:eastAsiaTheme="minorEastAsia"/>
          <w:lang w:val="en-CA"/>
        </w:rPr>
        <w:t xml:space="preserve"> foreign aid or private investment </w:t>
      </w:r>
    </w:p>
    <w:p w14:paraId="5F76A997" w14:textId="0371258E" w:rsidR="001C4CED" w:rsidRPr="000F1FEF" w:rsidRDefault="001C4CED" w:rsidP="00DB3EBE">
      <w:pPr>
        <w:ind w:left="2160"/>
        <w:rPr>
          <w:rFonts w:eastAsiaTheme="minorEastAsia"/>
          <w:lang w:val="en-CA"/>
        </w:rPr>
      </w:pPr>
      <w:r w:rsidRPr="000F1FEF">
        <w:rPr>
          <w:rFonts w:eastAsiaTheme="minorEastAsia"/>
          <w:lang w:val="en-CA"/>
        </w:rPr>
        <w:t xml:space="preserve">Improved efficiency </w:t>
      </w:r>
      <w:r w:rsidRPr="000F1FEF">
        <w:rPr>
          <w:rFonts w:eastAsiaTheme="minorEastAsia"/>
          <w:lang w:val="en-CA"/>
        </w:rPr>
        <w:sym w:font="Wingdings" w:char="F0E0"/>
      </w:r>
      <w:r w:rsidRPr="000F1FEF">
        <w:rPr>
          <w:rFonts w:eastAsiaTheme="minorEastAsia"/>
          <w:lang w:val="en-CA"/>
        </w:rPr>
        <w:t xml:space="preserve"> faster growth </w:t>
      </w:r>
    </w:p>
    <w:p w14:paraId="26BA5A28" w14:textId="3094CC54" w:rsidR="001C4CED" w:rsidRPr="000F1FEF" w:rsidRDefault="001C4CED" w:rsidP="00DB3EBE">
      <w:pPr>
        <w:ind w:left="2160"/>
        <w:rPr>
          <w:rFonts w:eastAsiaTheme="minorEastAsia"/>
          <w:lang w:val="en-CA"/>
        </w:rPr>
      </w:pPr>
      <w:r w:rsidRPr="000F1FEF">
        <w:rPr>
          <w:rFonts w:eastAsiaTheme="minorEastAsia"/>
          <w:lang w:val="en-CA"/>
        </w:rPr>
        <w:tab/>
        <w:t xml:space="preserve">A lower c leads to higher growth </w:t>
      </w:r>
    </w:p>
    <w:p w14:paraId="576F7E6B" w14:textId="7D58A05A" w:rsidR="001C4CED" w:rsidRPr="000F1FEF" w:rsidRDefault="001C4CED" w:rsidP="00DB3EBE">
      <w:pPr>
        <w:ind w:left="2160"/>
        <w:rPr>
          <w:rFonts w:eastAsiaTheme="minorEastAsia"/>
          <w:lang w:val="en-CA"/>
        </w:rPr>
      </w:pPr>
      <w:r w:rsidRPr="000F1FEF">
        <w:rPr>
          <w:rFonts w:eastAsiaTheme="minorEastAsia"/>
          <w:lang w:val="en-CA"/>
        </w:rPr>
        <w:tab/>
      </w:r>
      <w:r w:rsidR="00943144" w:rsidRPr="000F1FEF">
        <w:rPr>
          <w:rFonts w:eastAsiaTheme="minorEastAsia"/>
          <w:lang w:val="en-CA"/>
        </w:rPr>
        <w:t xml:space="preserve">Ex: s = 8%, c = 4, 8/4 = 2% </w:t>
      </w:r>
    </w:p>
    <w:p w14:paraId="4C0C8E5C" w14:textId="4F39812D" w:rsidR="00943144" w:rsidRPr="000F1FEF" w:rsidRDefault="00943144" w:rsidP="00DB3EBE">
      <w:pPr>
        <w:ind w:left="2160"/>
        <w:rPr>
          <w:rFonts w:eastAsiaTheme="minorEastAsia"/>
          <w:lang w:val="en-CA"/>
        </w:rPr>
      </w:pPr>
      <w:r w:rsidRPr="000F1FEF">
        <w:rPr>
          <w:rFonts w:eastAsiaTheme="minorEastAsia"/>
          <w:lang w:val="en-CA"/>
        </w:rPr>
        <w:tab/>
        <w:t>S = 8%, c=2</w:t>
      </w:r>
      <w:r w:rsidR="00143585" w:rsidRPr="000F1FEF">
        <w:rPr>
          <w:rFonts w:eastAsiaTheme="minorEastAsia"/>
          <w:lang w:val="en-CA"/>
        </w:rPr>
        <w:t xml:space="preserve">, 8/2 = 4% </w:t>
      </w:r>
    </w:p>
    <w:p w14:paraId="6C1D8538" w14:textId="042C3BF2" w:rsidR="00143585" w:rsidRPr="000F1FEF" w:rsidRDefault="00143585" w:rsidP="00DB3EBE">
      <w:pPr>
        <w:ind w:left="2160"/>
        <w:rPr>
          <w:rFonts w:eastAsiaTheme="minorEastAsia"/>
          <w:lang w:val="en-CA"/>
        </w:rPr>
      </w:pPr>
      <w:r w:rsidRPr="000F1FEF">
        <w:rPr>
          <w:rFonts w:eastAsiaTheme="minorEastAsia"/>
          <w:lang w:val="en-CA"/>
        </w:rPr>
        <w:tab/>
        <w:t xml:space="preserve">Better efficiency leads to faster growth </w:t>
      </w:r>
    </w:p>
    <w:p w14:paraId="3004680A" w14:textId="72BCC616" w:rsidR="00645808" w:rsidRPr="000F1FEF" w:rsidRDefault="00645808" w:rsidP="00DB3EBE">
      <w:pPr>
        <w:ind w:left="2160"/>
        <w:rPr>
          <w:lang w:val="en-CA"/>
        </w:rPr>
      </w:pPr>
      <w:r w:rsidRPr="000F1FEF">
        <w:rPr>
          <w:rFonts w:eastAsiaTheme="minorEastAsia"/>
          <w:lang w:val="en-CA"/>
        </w:rPr>
        <w:t xml:space="preserve">Model assumes that new capital can be effectively </w:t>
      </w:r>
      <w:r w:rsidR="00C06D87" w:rsidRPr="000F1FEF">
        <w:rPr>
          <w:rFonts w:eastAsiaTheme="minorEastAsia"/>
          <w:lang w:val="en-CA"/>
        </w:rPr>
        <w:t xml:space="preserve">turned into greater output. </w:t>
      </w:r>
      <w:r w:rsidR="001B3810" w:rsidRPr="000F1FEF">
        <w:rPr>
          <w:rFonts w:eastAsiaTheme="minorEastAsia"/>
          <w:lang w:val="en-CA"/>
        </w:rPr>
        <w:t xml:space="preserve">Which isn’t always the case in developing countries </w:t>
      </w:r>
    </w:p>
    <w:p w14:paraId="24E25F84" w14:textId="4F7C63EF" w:rsidR="00046708" w:rsidRPr="000F1FEF" w:rsidRDefault="00046708" w:rsidP="00DB3EBE">
      <w:pPr>
        <w:pStyle w:val="Heading2"/>
      </w:pPr>
      <w:r w:rsidRPr="000F1FEF">
        <w:tab/>
      </w:r>
      <w:bookmarkStart w:id="27" w:name="_Toc89955763"/>
      <w:r w:rsidRPr="000F1FEF">
        <w:t>The Solow Model</w:t>
      </w:r>
      <w:bookmarkEnd w:id="27"/>
      <w:r w:rsidRPr="000F1FEF">
        <w:t xml:space="preserve"> </w:t>
      </w:r>
    </w:p>
    <w:p w14:paraId="46124B97" w14:textId="51A152CD" w:rsidR="00387FE7" w:rsidRPr="000F1FEF" w:rsidRDefault="00890155" w:rsidP="00DB3EBE">
      <w:pPr>
        <w:rPr>
          <w:lang w:val="en-CA"/>
        </w:rPr>
      </w:pPr>
      <w:r w:rsidRPr="000F1FEF">
        <w:rPr>
          <w:noProof/>
          <w:lang w:val="en-CA"/>
        </w:rPr>
        <mc:AlternateContent>
          <mc:Choice Requires="aink">
            <w:drawing>
              <wp:anchor distT="0" distB="0" distL="114300" distR="114300" simplePos="0" relativeHeight="251658260" behindDoc="0" locked="0" layoutInCell="1" allowOverlap="1" wp14:anchorId="51FAE45C" wp14:editId="551568D8">
                <wp:simplePos x="0" y="0"/>
                <wp:positionH relativeFrom="column">
                  <wp:posOffset>542925</wp:posOffset>
                </wp:positionH>
                <wp:positionV relativeFrom="paragraph">
                  <wp:posOffset>622570</wp:posOffset>
                </wp:positionV>
                <wp:extent cx="360" cy="360"/>
                <wp:effectExtent l="38100" t="25400" r="25400" b="3810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drawing>
              <wp:anchor distT="0" distB="0" distL="114300" distR="114300" simplePos="0" relativeHeight="251754496" behindDoc="0" locked="0" layoutInCell="1" allowOverlap="1" wp14:anchorId="51FAE45C" wp14:editId="551568D8">
                <wp:simplePos x="0" y="0"/>
                <wp:positionH relativeFrom="column">
                  <wp:posOffset>542925</wp:posOffset>
                </wp:positionH>
                <wp:positionV relativeFrom="paragraph">
                  <wp:posOffset>622570</wp:posOffset>
                </wp:positionV>
                <wp:extent cx="360" cy="360"/>
                <wp:effectExtent l="38100" t="25400" r="25400" b="38100"/>
                <wp:wrapNone/>
                <wp:docPr id="96" name="Ink 9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" name="Ink 96"/>
                        <pic:cNvPicPr/>
                      </pic:nvPicPr>
                      <pic:blipFill>
                        <a:blip r:embed="rId5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09729E" w:rsidRPr="000F1FEF">
        <w:rPr>
          <w:lang w:val="en-CA"/>
        </w:rPr>
        <w:tab/>
      </w:r>
      <w:r w:rsidR="0009729E" w:rsidRPr="000F1FEF">
        <w:rPr>
          <w:lang w:val="en-CA"/>
        </w:rPr>
        <w:tab/>
      </w:r>
      <w:r w:rsidR="00284ADB" w:rsidRPr="000F1FEF">
        <w:rPr>
          <w:lang w:val="en-CA"/>
        </w:rPr>
        <w:t xml:space="preserve">Assumes: </w:t>
      </w:r>
    </w:p>
    <w:p w14:paraId="34F26D79" w14:textId="725B341E" w:rsidR="00284ADB" w:rsidRPr="000F1FEF" w:rsidRDefault="00284ADB" w:rsidP="00DB3EBE">
      <w:pPr>
        <w:pStyle w:val="ListParagraph"/>
        <w:numPr>
          <w:ilvl w:val="0"/>
          <w:numId w:val="5"/>
        </w:numPr>
        <w:rPr>
          <w:lang w:val="en-CA"/>
        </w:rPr>
      </w:pPr>
      <w:r w:rsidRPr="000F1FEF">
        <w:rPr>
          <w:lang w:val="en-CA"/>
        </w:rPr>
        <w:t xml:space="preserve">Diminishing returns to labour and capital </w:t>
      </w:r>
    </w:p>
    <w:p w14:paraId="2FEB5E4F" w14:textId="22B07A52" w:rsidR="00284ADB" w:rsidRPr="000F1FEF" w:rsidRDefault="00284ADB" w:rsidP="00DB3EBE">
      <w:pPr>
        <w:pStyle w:val="ListParagraph"/>
        <w:numPr>
          <w:ilvl w:val="0"/>
          <w:numId w:val="5"/>
        </w:numPr>
        <w:rPr>
          <w:lang w:val="en-CA"/>
        </w:rPr>
      </w:pPr>
      <w:r w:rsidRPr="000F1FEF">
        <w:rPr>
          <w:lang w:val="en-CA"/>
        </w:rPr>
        <w:t xml:space="preserve">Constant returns </w:t>
      </w:r>
      <w:r w:rsidR="00AD7131" w:rsidRPr="000F1FEF">
        <w:rPr>
          <w:lang w:val="en-CA"/>
        </w:rPr>
        <w:t xml:space="preserve">to both jointly </w:t>
      </w:r>
    </w:p>
    <w:p w14:paraId="67515F13" w14:textId="7F032628" w:rsidR="00AD7131" w:rsidRPr="000F1FEF" w:rsidRDefault="00AD7131" w:rsidP="00DB3EBE">
      <w:pPr>
        <w:ind w:left="1440"/>
        <w:rPr>
          <w:lang w:val="en-CA"/>
        </w:rPr>
      </w:pPr>
      <w:r w:rsidRPr="000F1FEF">
        <w:rPr>
          <w:lang w:val="en-CA"/>
        </w:rPr>
        <w:t xml:space="preserve">Production function: Y = </w:t>
      </w:r>
      <w:proofErr w:type="spellStart"/>
      <w:r w:rsidRPr="000F1FEF">
        <w:rPr>
          <w:lang w:val="en-CA"/>
        </w:rPr>
        <w:t>K</w:t>
      </w:r>
      <w:r w:rsidR="00FA67B0" w:rsidRPr="000F1FEF">
        <w:rPr>
          <w:lang w:val="en-CA"/>
        </w:rPr>
        <w:t>^x</w:t>
      </w:r>
      <w:proofErr w:type="spellEnd"/>
      <w:r w:rsidR="00FA67B0" w:rsidRPr="000F1FEF">
        <w:rPr>
          <w:lang w:val="en-CA"/>
        </w:rPr>
        <w:t xml:space="preserve"> (AL)^1-x</w:t>
      </w:r>
    </w:p>
    <w:p w14:paraId="36DBD43A" w14:textId="798B1E01" w:rsidR="00FA67B0" w:rsidRPr="000F1FEF" w:rsidRDefault="00FA67B0" w:rsidP="00DB3EBE">
      <w:pPr>
        <w:ind w:left="1440"/>
        <w:rPr>
          <w:lang w:val="en-CA"/>
        </w:rPr>
      </w:pPr>
      <w:r w:rsidRPr="000F1FEF">
        <w:rPr>
          <w:lang w:val="en-CA"/>
        </w:rPr>
        <w:tab/>
        <w:t xml:space="preserve">A grows exogenously </w:t>
      </w:r>
    </w:p>
    <w:p w14:paraId="690B0718" w14:textId="44065F56" w:rsidR="006C3C60" w:rsidRPr="000F1FEF" w:rsidRDefault="006C3C60" w:rsidP="00DB3EBE">
      <w:pPr>
        <w:ind w:left="1440"/>
        <w:rPr>
          <w:lang w:val="en-CA"/>
        </w:rPr>
      </w:pPr>
      <w:r w:rsidRPr="000F1FEF">
        <w:rPr>
          <w:lang w:val="en-CA"/>
        </w:rPr>
        <w:t xml:space="preserve">Model implies conditional convergence </w:t>
      </w:r>
      <w:r w:rsidR="00C71B5A" w:rsidRPr="000F1FEF">
        <w:rPr>
          <w:lang w:val="en-CA"/>
        </w:rPr>
        <w:t xml:space="preserve">in incomes per capita given that all else is equal </w:t>
      </w:r>
    </w:p>
    <w:p w14:paraId="4384410E" w14:textId="43C0959F" w:rsidR="00743020" w:rsidRPr="000F1FEF" w:rsidRDefault="00743020" w:rsidP="00DB3EBE">
      <w:pPr>
        <w:ind w:left="1440"/>
        <w:rPr>
          <w:lang w:val="en-CA"/>
        </w:rPr>
      </w:pPr>
    </w:p>
    <w:p w14:paraId="4E38BEF1" w14:textId="2C4BE0AD" w:rsidR="00743020" w:rsidRPr="000F1FEF" w:rsidRDefault="004B492A" w:rsidP="00DB3EBE">
      <w:pPr>
        <w:pStyle w:val="Heading1"/>
      </w:pPr>
      <w:bookmarkStart w:id="28" w:name="_Toc89955764"/>
      <w:r w:rsidRPr="000F1FEF">
        <w:t xml:space="preserve">Contemporary Models </w:t>
      </w:r>
      <w:r w:rsidR="005E4F96" w:rsidRPr="000F1FEF">
        <w:t>–</w:t>
      </w:r>
      <w:r w:rsidRPr="000F1FEF">
        <w:t xml:space="preserve"> </w:t>
      </w:r>
      <w:r w:rsidR="005E4F96" w:rsidRPr="000F1FEF">
        <w:t>October 4</w:t>
      </w:r>
      <w:r w:rsidR="005E4F96" w:rsidRPr="000F1FEF">
        <w:rPr>
          <w:vertAlign w:val="superscript"/>
        </w:rPr>
        <w:t>th</w:t>
      </w:r>
      <w:r w:rsidR="005E4F96" w:rsidRPr="000F1FEF">
        <w:t xml:space="preserve"> and 6</w:t>
      </w:r>
      <w:r w:rsidR="005E4F96" w:rsidRPr="000F1FEF">
        <w:rPr>
          <w:vertAlign w:val="superscript"/>
        </w:rPr>
        <w:t>th</w:t>
      </w:r>
      <w:bookmarkEnd w:id="28"/>
      <w:r w:rsidR="005E4F96" w:rsidRPr="000F1FEF">
        <w:t xml:space="preserve"> </w:t>
      </w:r>
    </w:p>
    <w:p w14:paraId="75F717D9" w14:textId="1DD26ACC" w:rsidR="005E4F96" w:rsidRPr="000F1FEF" w:rsidRDefault="005E4F96" w:rsidP="00DB3EBE">
      <w:pPr>
        <w:pStyle w:val="Heading2"/>
      </w:pPr>
      <w:r w:rsidRPr="000F1FEF">
        <w:tab/>
      </w:r>
      <w:bookmarkStart w:id="29" w:name="_Toc89955765"/>
      <w:r w:rsidRPr="000F1FEF">
        <w:t>Coordination Failures and Complementarities</w:t>
      </w:r>
      <w:bookmarkEnd w:id="29"/>
      <w:r w:rsidRPr="000F1FEF">
        <w:t xml:space="preserve"> </w:t>
      </w:r>
    </w:p>
    <w:p w14:paraId="6B4CFC04" w14:textId="1761BB34" w:rsidR="00D46CB9" w:rsidRPr="000F1FEF" w:rsidRDefault="0099113E" w:rsidP="00DB3EBE">
      <w:pPr>
        <w:pStyle w:val="Heading3"/>
      </w:pPr>
      <w:r w:rsidRPr="000F1FEF">
        <w:tab/>
      </w:r>
      <w:r w:rsidRPr="000F1FEF">
        <w:tab/>
      </w:r>
      <w:bookmarkStart w:id="30" w:name="_Toc89955766"/>
      <w:r w:rsidRPr="000F1FEF">
        <w:t>Coordination Failure</w:t>
      </w:r>
      <w:bookmarkEnd w:id="30"/>
    </w:p>
    <w:p w14:paraId="0FBCCB57" w14:textId="090BF9B1" w:rsidR="00442FD5" w:rsidRPr="000F1FEF" w:rsidRDefault="00217F2F" w:rsidP="00DB3EBE">
      <w:pPr>
        <w:pStyle w:val="ListParagraph"/>
        <w:numPr>
          <w:ilvl w:val="0"/>
          <w:numId w:val="4"/>
        </w:numPr>
        <w:rPr>
          <w:lang w:val="en-CA"/>
        </w:rPr>
      </w:pPr>
      <w:r w:rsidRPr="000F1FEF">
        <w:rPr>
          <w:lang w:val="en-CA"/>
        </w:rPr>
        <w:t>Coordination failures occur when agents’ inability to coordinate their actions leads to an outcome that makes all agents worse off</w:t>
      </w:r>
    </w:p>
    <w:p w14:paraId="2B76A7CF" w14:textId="4407980C" w:rsidR="00217F2F" w:rsidRPr="000F1FEF" w:rsidRDefault="00217F2F" w:rsidP="00217F2F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t xml:space="preserve">This can occur when actions are complementary </w:t>
      </w:r>
    </w:p>
    <w:p w14:paraId="0C44AED8" w14:textId="2ABC4EFF" w:rsidR="00217F2F" w:rsidRPr="000F1FEF" w:rsidRDefault="00217F2F" w:rsidP="00217F2F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t>Actions taken by one agent reinforces incentives for others to take similar actions</w:t>
      </w:r>
    </w:p>
    <w:p w14:paraId="2C57E09D" w14:textId="3E1D93D3" w:rsidR="0099113E" w:rsidRPr="000F1FEF" w:rsidRDefault="0099113E" w:rsidP="00DB3EBE">
      <w:pPr>
        <w:pStyle w:val="ListParagraph"/>
        <w:numPr>
          <w:ilvl w:val="0"/>
          <w:numId w:val="4"/>
        </w:numPr>
        <w:rPr>
          <w:lang w:val="en-CA"/>
        </w:rPr>
      </w:pPr>
      <w:r w:rsidRPr="000F1FEF">
        <w:rPr>
          <w:lang w:val="en-CA"/>
        </w:rPr>
        <w:t>when the agents cannot coordinate for a good outcome</w:t>
      </w:r>
    </w:p>
    <w:p w14:paraId="47172D30" w14:textId="4512CB44" w:rsidR="00510CA0" w:rsidRPr="000F1FEF" w:rsidRDefault="00510CA0" w:rsidP="00DB3EBE">
      <w:pPr>
        <w:pStyle w:val="ListParagraph"/>
        <w:numPr>
          <w:ilvl w:val="0"/>
          <w:numId w:val="4"/>
        </w:numPr>
        <w:rPr>
          <w:lang w:val="en-CA"/>
        </w:rPr>
      </w:pPr>
      <w:r w:rsidRPr="000F1FEF">
        <w:rPr>
          <w:lang w:val="en-CA"/>
        </w:rPr>
        <w:lastRenderedPageBreak/>
        <w:t>leaves the agents in an undesirable equilibrium where everyone is worse off</w:t>
      </w:r>
    </w:p>
    <w:p w14:paraId="7D0CBB74" w14:textId="57FEEA3E" w:rsidR="00510CA0" w:rsidRPr="000F1FEF" w:rsidRDefault="00510CA0" w:rsidP="00DB3EBE">
      <w:pPr>
        <w:ind w:left="2160"/>
        <w:rPr>
          <w:lang w:val="en-CA"/>
        </w:rPr>
      </w:pPr>
      <w:r w:rsidRPr="000F1FEF">
        <w:rPr>
          <w:lang w:val="en-CA"/>
        </w:rPr>
        <w:t xml:space="preserve">Prisoner’s Dilemma </w:t>
      </w:r>
    </w:p>
    <w:p w14:paraId="696D2098" w14:textId="50E8C870" w:rsidR="00CF0097" w:rsidRPr="000F1FEF" w:rsidRDefault="00CF0097" w:rsidP="00DB3EBE">
      <w:pPr>
        <w:ind w:left="2160"/>
        <w:rPr>
          <w:lang w:val="en-CA"/>
        </w:rPr>
      </w:pPr>
      <w:r w:rsidRPr="000F1FEF">
        <w:rPr>
          <w:lang w:val="en-CA"/>
        </w:rPr>
        <w:tab/>
        <w:t xml:space="preserve">Unitary actors: P1 &amp; P2 </w:t>
      </w:r>
    </w:p>
    <w:p w14:paraId="72F1597B" w14:textId="6133C741" w:rsidR="004E4EF7" w:rsidRPr="000F1FEF" w:rsidRDefault="00CF0097" w:rsidP="00DB3EBE">
      <w:pPr>
        <w:ind w:left="2160"/>
        <w:rPr>
          <w:lang w:val="en-CA"/>
        </w:rPr>
      </w:pPr>
      <w:r w:rsidRPr="000F1FEF">
        <w:rPr>
          <w:lang w:val="en-CA"/>
        </w:rPr>
        <w:tab/>
        <w:t xml:space="preserve">Choice: Cooperate or Defect </w:t>
      </w:r>
      <w:r w:rsidR="004E4EF7" w:rsidRPr="000F1FEF">
        <w:rPr>
          <w:lang w:val="en-CA"/>
        </w:rPr>
        <w:t xml:space="preserve">simultaneously </w:t>
      </w:r>
    </w:p>
    <w:p w14:paraId="1A6FED8B" w14:textId="3A9334C2" w:rsidR="0081137A" w:rsidRPr="000F1FEF" w:rsidRDefault="0081137A" w:rsidP="00DB3EBE">
      <w:pPr>
        <w:ind w:left="2160"/>
        <w:rPr>
          <w:lang w:val="en-CA"/>
        </w:rPr>
      </w:pPr>
      <w:r w:rsidRPr="000F1FEF">
        <w:rPr>
          <w:lang w:val="en-CA"/>
        </w:rPr>
        <w:tab/>
        <w:t xml:space="preserve">If both cooperate, they both get a </w:t>
      </w:r>
      <w:proofErr w:type="spellStart"/>
      <w:r w:rsidRPr="000F1FEF">
        <w:rPr>
          <w:lang w:val="en-CA"/>
        </w:rPr>
        <w:t>pay off</w:t>
      </w:r>
      <w:proofErr w:type="spellEnd"/>
      <w:r w:rsidRPr="000F1FEF">
        <w:rPr>
          <w:lang w:val="en-CA"/>
        </w:rPr>
        <w:t xml:space="preserve"> (R1, R2) </w:t>
      </w:r>
    </w:p>
    <w:p w14:paraId="464A4EA3" w14:textId="77777777" w:rsidR="00804765" w:rsidRPr="000F1FEF" w:rsidRDefault="00804765" w:rsidP="00DB3EBE">
      <w:pPr>
        <w:ind w:left="2160"/>
        <w:rPr>
          <w:lang w:val="en-CA"/>
        </w:rPr>
      </w:pPr>
      <w:r w:rsidRPr="000F1FEF">
        <w:rPr>
          <w:lang w:val="en-CA"/>
        </w:rPr>
        <w:tab/>
      </w:r>
    </w:p>
    <w:tbl>
      <w:tblPr>
        <w:tblStyle w:val="TableGrid"/>
        <w:tblW w:w="0" w:type="auto"/>
        <w:tblInd w:w="2160" w:type="dxa"/>
        <w:tblLook w:val="04A0" w:firstRow="1" w:lastRow="0" w:firstColumn="1" w:lastColumn="0" w:noHBand="0" w:noVBand="1"/>
      </w:tblPr>
      <w:tblGrid>
        <w:gridCol w:w="2442"/>
        <w:gridCol w:w="2443"/>
        <w:gridCol w:w="2305"/>
      </w:tblGrid>
      <w:tr w:rsidR="00804765" w14:paraId="2B2C187C" w14:textId="77777777" w:rsidTr="00804765">
        <w:tc>
          <w:tcPr>
            <w:tcW w:w="3116" w:type="dxa"/>
          </w:tcPr>
          <w:p w14:paraId="64C88EBC" w14:textId="77777777" w:rsidR="00804765" w:rsidRPr="000F1FEF" w:rsidRDefault="00804765" w:rsidP="00DB3EBE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7D18A7BF" w14:textId="15AF6C76" w:rsidR="00804765" w:rsidRPr="000F1FEF" w:rsidRDefault="00804765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Cooperate (P2)</w:t>
            </w:r>
          </w:p>
        </w:tc>
        <w:tc>
          <w:tcPr>
            <w:tcW w:w="3117" w:type="dxa"/>
          </w:tcPr>
          <w:p w14:paraId="35E84858" w14:textId="5D67D7E1" w:rsidR="00804765" w:rsidRPr="000F1FEF" w:rsidRDefault="00804765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Defect (P</w:t>
            </w:r>
            <w:r w:rsidR="00A632E3" w:rsidRPr="000F1FEF">
              <w:rPr>
                <w:lang w:val="en-CA"/>
              </w:rPr>
              <w:t>2)</w:t>
            </w:r>
          </w:p>
        </w:tc>
      </w:tr>
      <w:tr w:rsidR="00804765" w14:paraId="7076E71F" w14:textId="77777777" w:rsidTr="00804765">
        <w:tc>
          <w:tcPr>
            <w:tcW w:w="3116" w:type="dxa"/>
          </w:tcPr>
          <w:p w14:paraId="55B40F95" w14:textId="6BF2279C" w:rsidR="00804765" w:rsidRPr="000F1FEF" w:rsidRDefault="00A632E3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Cooperate (P1)</w:t>
            </w:r>
          </w:p>
        </w:tc>
        <w:tc>
          <w:tcPr>
            <w:tcW w:w="3117" w:type="dxa"/>
          </w:tcPr>
          <w:p w14:paraId="77C6AC5B" w14:textId="18BD8795" w:rsidR="00804765" w:rsidRPr="000F1FEF" w:rsidRDefault="00A632E3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R, R</w:t>
            </w:r>
          </w:p>
        </w:tc>
        <w:tc>
          <w:tcPr>
            <w:tcW w:w="3117" w:type="dxa"/>
          </w:tcPr>
          <w:p w14:paraId="1BCF081C" w14:textId="53A1E2F3" w:rsidR="00804765" w:rsidRPr="000F1FEF" w:rsidRDefault="00A632E3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S, T</w:t>
            </w:r>
          </w:p>
        </w:tc>
      </w:tr>
      <w:tr w:rsidR="00804765" w14:paraId="7FFADA9B" w14:textId="77777777" w:rsidTr="00804765">
        <w:tc>
          <w:tcPr>
            <w:tcW w:w="3116" w:type="dxa"/>
          </w:tcPr>
          <w:p w14:paraId="1C8D7F02" w14:textId="5F716848" w:rsidR="00804765" w:rsidRPr="000F1FEF" w:rsidRDefault="00A632E3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Defect (P1)</w:t>
            </w:r>
          </w:p>
        </w:tc>
        <w:tc>
          <w:tcPr>
            <w:tcW w:w="3117" w:type="dxa"/>
          </w:tcPr>
          <w:p w14:paraId="7B4E352F" w14:textId="769EC7E6" w:rsidR="00804765" w:rsidRPr="000F1FEF" w:rsidRDefault="00A632E3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T, S</w:t>
            </w:r>
          </w:p>
        </w:tc>
        <w:tc>
          <w:tcPr>
            <w:tcW w:w="3117" w:type="dxa"/>
          </w:tcPr>
          <w:p w14:paraId="025B3487" w14:textId="58363AA1" w:rsidR="00804765" w:rsidRPr="000F1FEF" w:rsidRDefault="00A632E3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 xml:space="preserve">P, P </w:t>
            </w:r>
          </w:p>
        </w:tc>
      </w:tr>
    </w:tbl>
    <w:p w14:paraId="3C5BBC29" w14:textId="337406EF" w:rsidR="00804765" w:rsidRPr="000F1FEF" w:rsidRDefault="00804765" w:rsidP="00DB3EBE">
      <w:pPr>
        <w:ind w:left="2160"/>
        <w:rPr>
          <w:lang w:val="en-CA"/>
        </w:rPr>
      </w:pPr>
    </w:p>
    <w:p w14:paraId="053ACD81" w14:textId="168A09F8" w:rsidR="00A632E3" w:rsidRPr="000F1FEF" w:rsidRDefault="00A632E3" w:rsidP="00DB3EBE">
      <w:pPr>
        <w:ind w:left="2160"/>
        <w:rPr>
          <w:lang w:val="en-CA"/>
        </w:rPr>
      </w:pPr>
      <w:r w:rsidRPr="000F1FEF">
        <w:rPr>
          <w:lang w:val="en-CA"/>
        </w:rPr>
        <w:tab/>
        <w:t xml:space="preserve">T </w:t>
      </w:r>
      <w:r w:rsidR="00462275" w:rsidRPr="000F1FEF">
        <w:rPr>
          <w:lang w:val="en-CA"/>
        </w:rPr>
        <w:t xml:space="preserve">&gt; R &gt; P &gt; S </w:t>
      </w:r>
    </w:p>
    <w:p w14:paraId="48AD1B27" w14:textId="7011BBAB" w:rsidR="00462275" w:rsidRPr="000F1FEF" w:rsidRDefault="00462275" w:rsidP="00DB3EBE">
      <w:pPr>
        <w:ind w:left="2160"/>
        <w:rPr>
          <w:lang w:val="en-CA"/>
        </w:rPr>
      </w:pPr>
      <w:r w:rsidRPr="000F1FEF">
        <w:rPr>
          <w:lang w:val="en-CA"/>
        </w:rPr>
        <w:tab/>
        <w:t xml:space="preserve">What is the solution to this game? </w:t>
      </w:r>
    </w:p>
    <w:p w14:paraId="45FA9F76" w14:textId="740C2E41" w:rsidR="00F43369" w:rsidRPr="000F1FEF" w:rsidRDefault="00FF79DD" w:rsidP="00DB3EBE">
      <w:pPr>
        <w:ind w:left="2160"/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T = 2, R = 1, P = O, S = -1 </w:t>
      </w:r>
    </w:p>
    <w:tbl>
      <w:tblPr>
        <w:tblStyle w:val="TableGrid"/>
        <w:tblW w:w="0" w:type="auto"/>
        <w:tblInd w:w="3960" w:type="dxa"/>
        <w:tblLook w:val="04A0" w:firstRow="1" w:lastRow="0" w:firstColumn="1" w:lastColumn="0" w:noHBand="0" w:noVBand="1"/>
      </w:tblPr>
      <w:tblGrid>
        <w:gridCol w:w="1784"/>
        <w:gridCol w:w="1803"/>
        <w:gridCol w:w="1803"/>
      </w:tblGrid>
      <w:tr w:rsidR="00F43369" w14:paraId="029A8E3C" w14:textId="77777777" w:rsidTr="00F43369">
        <w:tc>
          <w:tcPr>
            <w:tcW w:w="3116" w:type="dxa"/>
          </w:tcPr>
          <w:p w14:paraId="4D9E83C1" w14:textId="77777777" w:rsidR="00F43369" w:rsidRPr="000F1FEF" w:rsidRDefault="00F43369" w:rsidP="00DB3EBE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55315383" w14:textId="34E8E661" w:rsidR="00F43369" w:rsidRPr="000F1FEF" w:rsidRDefault="00F43369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C2</w:t>
            </w:r>
          </w:p>
        </w:tc>
        <w:tc>
          <w:tcPr>
            <w:tcW w:w="3117" w:type="dxa"/>
          </w:tcPr>
          <w:p w14:paraId="605D9E9B" w14:textId="65DAEF34" w:rsidR="00F43369" w:rsidRPr="000F1FEF" w:rsidRDefault="00F43369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D2</w:t>
            </w:r>
          </w:p>
        </w:tc>
      </w:tr>
      <w:tr w:rsidR="00F43369" w14:paraId="432B40E9" w14:textId="77777777" w:rsidTr="00F43369">
        <w:tc>
          <w:tcPr>
            <w:tcW w:w="3116" w:type="dxa"/>
          </w:tcPr>
          <w:p w14:paraId="7E4F32D0" w14:textId="73C91003" w:rsidR="00F43369" w:rsidRPr="000F1FEF" w:rsidRDefault="00F43369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C1</w:t>
            </w:r>
          </w:p>
        </w:tc>
        <w:tc>
          <w:tcPr>
            <w:tcW w:w="3117" w:type="dxa"/>
          </w:tcPr>
          <w:p w14:paraId="3F5D5D69" w14:textId="3658A615" w:rsidR="00F43369" w:rsidRPr="000F1FEF" w:rsidRDefault="00F43369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1,</w:t>
            </w:r>
            <w:r w:rsidR="00220B77" w:rsidRPr="000F1FEF">
              <w:rPr>
                <w:lang w:val="en-CA"/>
              </w:rPr>
              <w:t>1</w:t>
            </w:r>
          </w:p>
        </w:tc>
        <w:tc>
          <w:tcPr>
            <w:tcW w:w="3117" w:type="dxa"/>
          </w:tcPr>
          <w:p w14:paraId="7BD55BAF" w14:textId="3FB6BE27" w:rsidR="00F43369" w:rsidRPr="000F1FEF" w:rsidRDefault="00F43369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-1, 2</w:t>
            </w:r>
          </w:p>
        </w:tc>
      </w:tr>
      <w:tr w:rsidR="00F43369" w14:paraId="53F8D4A4" w14:textId="77777777" w:rsidTr="00F43369">
        <w:tc>
          <w:tcPr>
            <w:tcW w:w="3116" w:type="dxa"/>
          </w:tcPr>
          <w:p w14:paraId="6D65F9B1" w14:textId="0378307D" w:rsidR="00F43369" w:rsidRPr="000F1FEF" w:rsidRDefault="00F43369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D1</w:t>
            </w:r>
          </w:p>
        </w:tc>
        <w:tc>
          <w:tcPr>
            <w:tcW w:w="3117" w:type="dxa"/>
          </w:tcPr>
          <w:p w14:paraId="7C28ED57" w14:textId="3107EA15" w:rsidR="00F43369" w:rsidRPr="000F1FEF" w:rsidRDefault="00F26D5C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2, -1</w:t>
            </w:r>
          </w:p>
        </w:tc>
        <w:tc>
          <w:tcPr>
            <w:tcW w:w="3117" w:type="dxa"/>
          </w:tcPr>
          <w:p w14:paraId="49260E21" w14:textId="0E476420" w:rsidR="00F43369" w:rsidRPr="000F1FEF" w:rsidRDefault="00F26D5C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 xml:space="preserve">0,0 </w:t>
            </w:r>
          </w:p>
        </w:tc>
      </w:tr>
    </w:tbl>
    <w:p w14:paraId="1257789D" w14:textId="1313190D" w:rsidR="00F43369" w:rsidRPr="000F1FEF" w:rsidRDefault="00F26D5C" w:rsidP="00DB3EBE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t xml:space="preserve">If player 2 cooperates, player 1 defects </w:t>
      </w:r>
    </w:p>
    <w:p w14:paraId="2B6EBA6E" w14:textId="548D62A5" w:rsidR="009738E0" w:rsidRPr="000F1FEF" w:rsidRDefault="00F8655B" w:rsidP="00DB3EBE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t xml:space="preserve">If player 2 defects, player 1 </w:t>
      </w:r>
      <w:r w:rsidR="00E074C9" w:rsidRPr="000F1FEF">
        <w:rPr>
          <w:lang w:val="en-CA"/>
        </w:rPr>
        <w:t xml:space="preserve">defects </w:t>
      </w:r>
    </w:p>
    <w:p w14:paraId="4F0E296F" w14:textId="5F51E069" w:rsidR="00280685" w:rsidRPr="000F1FEF" w:rsidRDefault="00C53BE4" w:rsidP="00DB3EBE">
      <w:pPr>
        <w:pStyle w:val="ListParagraph"/>
        <w:numPr>
          <w:ilvl w:val="0"/>
          <w:numId w:val="4"/>
        </w:numPr>
        <w:rPr>
          <w:lang w:val="en-CA"/>
        </w:rPr>
      </w:pPr>
      <w:r w:rsidRPr="000F1FEF">
        <w:rPr>
          <w:lang w:val="en-CA"/>
        </w:rPr>
        <w:t xml:space="preserve">Nash equilibrium: where p1 &amp;p2 defect (best option) </w:t>
      </w:r>
    </w:p>
    <w:p w14:paraId="631B10BB" w14:textId="1799851D" w:rsidR="00430B65" w:rsidRPr="000F1FEF" w:rsidRDefault="00430B65" w:rsidP="00DB3EBE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t xml:space="preserve">Unique </w:t>
      </w:r>
    </w:p>
    <w:p w14:paraId="779477C2" w14:textId="1BE35670" w:rsidR="00220B77" w:rsidRPr="000F1FEF" w:rsidRDefault="00220B77" w:rsidP="00DB3EBE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t xml:space="preserve">Pair of best responses </w:t>
      </w:r>
    </w:p>
    <w:p w14:paraId="7B77C972" w14:textId="1A4A5001" w:rsidR="0026785F" w:rsidRPr="000F1FEF" w:rsidRDefault="0026785F" w:rsidP="00DB3EBE">
      <w:pPr>
        <w:pStyle w:val="ListParagraph"/>
        <w:numPr>
          <w:ilvl w:val="1"/>
          <w:numId w:val="4"/>
        </w:numPr>
        <w:rPr>
          <w:lang w:val="en-CA"/>
        </w:rPr>
      </w:pPr>
      <w:r w:rsidRPr="000F1FEF">
        <w:rPr>
          <w:lang w:val="en-CA"/>
        </w:rPr>
        <w:t xml:space="preserve">There was a better outcome, but they can’t achieve it because both have better incentives to defect individually </w:t>
      </w:r>
    </w:p>
    <w:p w14:paraId="2FEBF561" w14:textId="67055F21" w:rsidR="00F419F2" w:rsidRPr="000F1FEF" w:rsidRDefault="00E84F17" w:rsidP="00DB3EBE">
      <w:pPr>
        <w:ind w:left="2160"/>
        <w:rPr>
          <w:lang w:val="en-CA"/>
        </w:rPr>
      </w:pPr>
      <w:r w:rsidRPr="000F1FEF">
        <w:rPr>
          <w:lang w:val="en-CA"/>
        </w:rPr>
        <w:t xml:space="preserve">Stag Hunt </w:t>
      </w:r>
    </w:p>
    <w:p w14:paraId="541F5EC9" w14:textId="11AF9C93" w:rsidR="00E84F17" w:rsidRPr="000F1FEF" w:rsidRDefault="00E84F17" w:rsidP="00DB3EBE">
      <w:pPr>
        <w:ind w:left="2160"/>
        <w:rPr>
          <w:lang w:val="en-CA"/>
        </w:rPr>
      </w:pPr>
      <w:r w:rsidRPr="000F1FEF">
        <w:rPr>
          <w:lang w:val="en-CA"/>
        </w:rPr>
        <w:tab/>
        <w:t>P1 &amp; P2</w:t>
      </w:r>
    </w:p>
    <w:p w14:paraId="19165E90" w14:textId="65F9E3EE" w:rsidR="00E84F17" w:rsidRPr="000F1FEF" w:rsidRDefault="00E84F17" w:rsidP="00DB3EBE">
      <w:pPr>
        <w:ind w:left="2160"/>
        <w:rPr>
          <w:lang w:val="en-CA"/>
        </w:rPr>
      </w:pPr>
      <w:r w:rsidRPr="000F1FEF">
        <w:rPr>
          <w:lang w:val="en-CA"/>
        </w:rPr>
        <w:tab/>
      </w:r>
      <w:r w:rsidR="00E5343D" w:rsidRPr="000F1FEF">
        <w:rPr>
          <w:lang w:val="en-CA"/>
        </w:rPr>
        <w:t>Hunt the stag or the hare</w:t>
      </w:r>
    </w:p>
    <w:tbl>
      <w:tblPr>
        <w:tblStyle w:val="TableGrid"/>
        <w:tblW w:w="0" w:type="auto"/>
        <w:tblInd w:w="3240" w:type="dxa"/>
        <w:tblLook w:val="04A0" w:firstRow="1" w:lastRow="0" w:firstColumn="1" w:lastColumn="0" w:noHBand="0" w:noVBand="1"/>
      </w:tblPr>
      <w:tblGrid>
        <w:gridCol w:w="1527"/>
        <w:gridCol w:w="1527"/>
        <w:gridCol w:w="1528"/>
        <w:gridCol w:w="1528"/>
      </w:tblGrid>
      <w:tr w:rsidR="00E5343D" w14:paraId="52A9E5F0" w14:textId="77777777" w:rsidTr="00E5343D">
        <w:tc>
          <w:tcPr>
            <w:tcW w:w="1527" w:type="dxa"/>
          </w:tcPr>
          <w:p w14:paraId="448F3E84" w14:textId="77777777" w:rsidR="00E5343D" w:rsidRPr="000F1FEF" w:rsidRDefault="00E5343D" w:rsidP="00DB3EBE">
            <w:pPr>
              <w:rPr>
                <w:lang w:val="en-CA"/>
              </w:rPr>
            </w:pPr>
          </w:p>
        </w:tc>
        <w:tc>
          <w:tcPr>
            <w:tcW w:w="4583" w:type="dxa"/>
            <w:gridSpan w:val="3"/>
          </w:tcPr>
          <w:p w14:paraId="67B9817F" w14:textId="6B28BE12" w:rsidR="00E5343D" w:rsidRPr="000F1FEF" w:rsidRDefault="00356170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P2</w:t>
            </w:r>
          </w:p>
        </w:tc>
      </w:tr>
      <w:tr w:rsidR="00356170" w14:paraId="646541CC" w14:textId="77777777" w:rsidTr="00E5343D">
        <w:tc>
          <w:tcPr>
            <w:tcW w:w="1527" w:type="dxa"/>
            <w:vMerge w:val="restart"/>
          </w:tcPr>
          <w:p w14:paraId="5AE70B3E" w14:textId="6423F688" w:rsidR="00356170" w:rsidRPr="000F1FEF" w:rsidRDefault="00356170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lastRenderedPageBreak/>
              <w:t>P1</w:t>
            </w:r>
          </w:p>
        </w:tc>
        <w:tc>
          <w:tcPr>
            <w:tcW w:w="1527" w:type="dxa"/>
          </w:tcPr>
          <w:p w14:paraId="6CA7284E" w14:textId="77777777" w:rsidR="00356170" w:rsidRPr="000F1FEF" w:rsidRDefault="00356170" w:rsidP="00DB3EBE">
            <w:pPr>
              <w:rPr>
                <w:lang w:val="en-CA"/>
              </w:rPr>
            </w:pPr>
          </w:p>
        </w:tc>
        <w:tc>
          <w:tcPr>
            <w:tcW w:w="1528" w:type="dxa"/>
          </w:tcPr>
          <w:p w14:paraId="63C22FEB" w14:textId="6B542687" w:rsidR="00356170" w:rsidRPr="000F1FEF" w:rsidRDefault="00356170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Stag</w:t>
            </w:r>
          </w:p>
        </w:tc>
        <w:tc>
          <w:tcPr>
            <w:tcW w:w="1528" w:type="dxa"/>
          </w:tcPr>
          <w:p w14:paraId="2BB546AE" w14:textId="75B573A7" w:rsidR="00356170" w:rsidRPr="000F1FEF" w:rsidRDefault="00356170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Hare</w:t>
            </w:r>
          </w:p>
        </w:tc>
      </w:tr>
      <w:tr w:rsidR="00356170" w14:paraId="1F46CF93" w14:textId="77777777" w:rsidTr="00E5343D">
        <w:tc>
          <w:tcPr>
            <w:tcW w:w="1527" w:type="dxa"/>
            <w:vMerge/>
          </w:tcPr>
          <w:p w14:paraId="1B9A1EFB" w14:textId="77777777" w:rsidR="00356170" w:rsidRPr="000F1FEF" w:rsidRDefault="00356170" w:rsidP="00DB3EBE">
            <w:pPr>
              <w:rPr>
                <w:lang w:val="en-CA"/>
              </w:rPr>
            </w:pPr>
          </w:p>
        </w:tc>
        <w:tc>
          <w:tcPr>
            <w:tcW w:w="1527" w:type="dxa"/>
          </w:tcPr>
          <w:p w14:paraId="02A33DEE" w14:textId="64FB74E1" w:rsidR="00356170" w:rsidRPr="000F1FEF" w:rsidRDefault="00356170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Stag</w:t>
            </w:r>
          </w:p>
        </w:tc>
        <w:tc>
          <w:tcPr>
            <w:tcW w:w="1528" w:type="dxa"/>
          </w:tcPr>
          <w:p w14:paraId="4B8B9685" w14:textId="68FC7D64" w:rsidR="00356170" w:rsidRPr="000F1FEF" w:rsidRDefault="00356170" w:rsidP="00DB3EBE">
            <w:pPr>
              <w:rPr>
                <w:lang w:val="en-CA"/>
              </w:rPr>
            </w:pPr>
            <w:proofErr w:type="spellStart"/>
            <w:proofErr w:type="gramStart"/>
            <w:r w:rsidRPr="000F1FEF">
              <w:rPr>
                <w:lang w:val="en-CA"/>
              </w:rPr>
              <w:t>a,a</w:t>
            </w:r>
            <w:proofErr w:type="spellEnd"/>
            <w:proofErr w:type="gramEnd"/>
          </w:p>
        </w:tc>
        <w:tc>
          <w:tcPr>
            <w:tcW w:w="1528" w:type="dxa"/>
          </w:tcPr>
          <w:p w14:paraId="451A5BF6" w14:textId="35D086AB" w:rsidR="00356170" w:rsidRPr="000F1FEF" w:rsidRDefault="00356170" w:rsidP="00DB3EBE">
            <w:pPr>
              <w:rPr>
                <w:lang w:val="en-CA"/>
              </w:rPr>
            </w:pPr>
            <w:proofErr w:type="spellStart"/>
            <w:proofErr w:type="gramStart"/>
            <w:r w:rsidRPr="000F1FEF">
              <w:rPr>
                <w:lang w:val="en-CA"/>
              </w:rPr>
              <w:t>c,b</w:t>
            </w:r>
            <w:proofErr w:type="spellEnd"/>
            <w:proofErr w:type="gramEnd"/>
          </w:p>
        </w:tc>
      </w:tr>
      <w:tr w:rsidR="00356170" w14:paraId="2EF1DF29" w14:textId="77777777" w:rsidTr="00E5343D">
        <w:tc>
          <w:tcPr>
            <w:tcW w:w="1527" w:type="dxa"/>
            <w:vMerge/>
          </w:tcPr>
          <w:p w14:paraId="7A9600C2" w14:textId="77777777" w:rsidR="00356170" w:rsidRPr="000F1FEF" w:rsidRDefault="00356170" w:rsidP="00DB3EBE">
            <w:pPr>
              <w:rPr>
                <w:lang w:val="en-CA"/>
              </w:rPr>
            </w:pPr>
          </w:p>
        </w:tc>
        <w:tc>
          <w:tcPr>
            <w:tcW w:w="1527" w:type="dxa"/>
          </w:tcPr>
          <w:p w14:paraId="67A801D1" w14:textId="0AC30251" w:rsidR="00356170" w:rsidRPr="000F1FEF" w:rsidRDefault="00356170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Hare</w:t>
            </w:r>
          </w:p>
        </w:tc>
        <w:tc>
          <w:tcPr>
            <w:tcW w:w="1528" w:type="dxa"/>
          </w:tcPr>
          <w:p w14:paraId="335AAC22" w14:textId="79C825EF" w:rsidR="00356170" w:rsidRPr="000F1FEF" w:rsidRDefault="00356170" w:rsidP="00DB3EBE">
            <w:pPr>
              <w:rPr>
                <w:lang w:val="en-CA"/>
              </w:rPr>
            </w:pPr>
            <w:proofErr w:type="spellStart"/>
            <w:proofErr w:type="gramStart"/>
            <w:r w:rsidRPr="000F1FEF">
              <w:rPr>
                <w:lang w:val="en-CA"/>
              </w:rPr>
              <w:t>b,c</w:t>
            </w:r>
            <w:proofErr w:type="spellEnd"/>
            <w:proofErr w:type="gramEnd"/>
          </w:p>
        </w:tc>
        <w:tc>
          <w:tcPr>
            <w:tcW w:w="1528" w:type="dxa"/>
          </w:tcPr>
          <w:p w14:paraId="388A5BD5" w14:textId="3C359135" w:rsidR="00356170" w:rsidRPr="000F1FEF" w:rsidRDefault="00356170" w:rsidP="00DB3EBE">
            <w:pPr>
              <w:rPr>
                <w:lang w:val="en-CA"/>
              </w:rPr>
            </w:pPr>
            <w:proofErr w:type="spellStart"/>
            <w:proofErr w:type="gramStart"/>
            <w:r w:rsidRPr="000F1FEF">
              <w:rPr>
                <w:lang w:val="en-CA"/>
              </w:rPr>
              <w:t>d,d</w:t>
            </w:r>
            <w:proofErr w:type="spellEnd"/>
            <w:proofErr w:type="gramEnd"/>
          </w:p>
        </w:tc>
      </w:tr>
    </w:tbl>
    <w:p w14:paraId="3EAA141A" w14:textId="37E82B64" w:rsidR="00E5343D" w:rsidRPr="000F1FEF" w:rsidRDefault="006A67D8" w:rsidP="00DB3EBE">
      <w:pPr>
        <w:pStyle w:val="ListParagraph"/>
        <w:numPr>
          <w:ilvl w:val="0"/>
          <w:numId w:val="4"/>
        </w:numPr>
        <w:rPr>
          <w:lang w:val="en-CA"/>
        </w:rPr>
      </w:pPr>
      <w:r w:rsidRPr="000F1FEF">
        <w:rPr>
          <w:lang w:val="en-CA"/>
        </w:rPr>
        <w:t>A &gt; B&gt;D&gt;C</w:t>
      </w:r>
    </w:p>
    <w:p w14:paraId="60D56235" w14:textId="1E00CE5F" w:rsidR="006A67D8" w:rsidRPr="000F1FEF" w:rsidRDefault="006A67D8" w:rsidP="00DB3EBE">
      <w:pPr>
        <w:pStyle w:val="ListParagraph"/>
        <w:ind w:left="3240"/>
        <w:rPr>
          <w:lang w:val="en-CA"/>
        </w:rPr>
      </w:pPr>
      <w:r w:rsidRPr="000F1FEF">
        <w:rPr>
          <w:lang w:val="en-CA"/>
        </w:rPr>
        <w:t xml:space="preserve">A = 1, B </w:t>
      </w:r>
      <w:r w:rsidR="000D6255" w:rsidRPr="000F1FEF">
        <w:rPr>
          <w:lang w:val="en-CA"/>
        </w:rPr>
        <w:t>= 0, D = 0, C = -2</w:t>
      </w:r>
    </w:p>
    <w:tbl>
      <w:tblPr>
        <w:tblStyle w:val="TableGrid"/>
        <w:tblW w:w="0" w:type="auto"/>
        <w:tblInd w:w="3240" w:type="dxa"/>
        <w:tblLook w:val="04A0" w:firstRow="1" w:lastRow="0" w:firstColumn="1" w:lastColumn="0" w:noHBand="0" w:noVBand="1"/>
      </w:tblPr>
      <w:tblGrid>
        <w:gridCol w:w="1527"/>
        <w:gridCol w:w="1527"/>
        <w:gridCol w:w="1528"/>
        <w:gridCol w:w="1528"/>
      </w:tblGrid>
      <w:tr w:rsidR="000D6255" w14:paraId="03FA4E69" w14:textId="77777777" w:rsidTr="00E12BB1">
        <w:tc>
          <w:tcPr>
            <w:tcW w:w="1527" w:type="dxa"/>
          </w:tcPr>
          <w:p w14:paraId="74CAE619" w14:textId="77777777" w:rsidR="000D6255" w:rsidRPr="000F1FEF" w:rsidRDefault="000D6255" w:rsidP="00DB3EBE">
            <w:pPr>
              <w:rPr>
                <w:lang w:val="en-CA"/>
              </w:rPr>
            </w:pPr>
          </w:p>
        </w:tc>
        <w:tc>
          <w:tcPr>
            <w:tcW w:w="4583" w:type="dxa"/>
            <w:gridSpan w:val="3"/>
          </w:tcPr>
          <w:p w14:paraId="26EA4232" w14:textId="77777777" w:rsidR="000D6255" w:rsidRPr="000F1FEF" w:rsidRDefault="000D6255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P2</w:t>
            </w:r>
          </w:p>
        </w:tc>
      </w:tr>
      <w:tr w:rsidR="000D6255" w14:paraId="4AD4107F" w14:textId="77777777" w:rsidTr="00E12BB1">
        <w:tc>
          <w:tcPr>
            <w:tcW w:w="1527" w:type="dxa"/>
            <w:vMerge w:val="restart"/>
          </w:tcPr>
          <w:p w14:paraId="349EC83E" w14:textId="77777777" w:rsidR="000D6255" w:rsidRPr="000F1FEF" w:rsidRDefault="000D6255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P1</w:t>
            </w:r>
          </w:p>
        </w:tc>
        <w:tc>
          <w:tcPr>
            <w:tcW w:w="1527" w:type="dxa"/>
          </w:tcPr>
          <w:p w14:paraId="4A74D1E8" w14:textId="77777777" w:rsidR="000D6255" w:rsidRPr="000F1FEF" w:rsidRDefault="000D6255" w:rsidP="00DB3EBE">
            <w:pPr>
              <w:rPr>
                <w:lang w:val="en-CA"/>
              </w:rPr>
            </w:pPr>
          </w:p>
        </w:tc>
        <w:tc>
          <w:tcPr>
            <w:tcW w:w="1528" w:type="dxa"/>
          </w:tcPr>
          <w:p w14:paraId="7EA593E2" w14:textId="77777777" w:rsidR="000D6255" w:rsidRPr="000F1FEF" w:rsidRDefault="000D6255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Stag</w:t>
            </w:r>
          </w:p>
        </w:tc>
        <w:tc>
          <w:tcPr>
            <w:tcW w:w="1528" w:type="dxa"/>
          </w:tcPr>
          <w:p w14:paraId="312746CE" w14:textId="77777777" w:rsidR="000D6255" w:rsidRPr="000F1FEF" w:rsidRDefault="000D6255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Hare</w:t>
            </w:r>
          </w:p>
        </w:tc>
      </w:tr>
      <w:tr w:rsidR="000D6255" w14:paraId="708372DB" w14:textId="77777777" w:rsidTr="00E12BB1">
        <w:tc>
          <w:tcPr>
            <w:tcW w:w="1527" w:type="dxa"/>
            <w:vMerge/>
          </w:tcPr>
          <w:p w14:paraId="4489B2CD" w14:textId="77777777" w:rsidR="000D6255" w:rsidRPr="000F1FEF" w:rsidRDefault="000D6255" w:rsidP="00DB3EBE">
            <w:pPr>
              <w:rPr>
                <w:lang w:val="en-CA"/>
              </w:rPr>
            </w:pPr>
          </w:p>
        </w:tc>
        <w:tc>
          <w:tcPr>
            <w:tcW w:w="1527" w:type="dxa"/>
          </w:tcPr>
          <w:p w14:paraId="719D3411" w14:textId="77777777" w:rsidR="000D6255" w:rsidRPr="000F1FEF" w:rsidRDefault="000D6255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Stag</w:t>
            </w:r>
          </w:p>
        </w:tc>
        <w:tc>
          <w:tcPr>
            <w:tcW w:w="1528" w:type="dxa"/>
          </w:tcPr>
          <w:p w14:paraId="36E368F6" w14:textId="3516C5E2" w:rsidR="000D6255" w:rsidRPr="000F1FEF" w:rsidRDefault="000D6255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1,1</w:t>
            </w:r>
          </w:p>
        </w:tc>
        <w:tc>
          <w:tcPr>
            <w:tcW w:w="1528" w:type="dxa"/>
          </w:tcPr>
          <w:p w14:paraId="4D3E77B7" w14:textId="4CD5EEF0" w:rsidR="000D6255" w:rsidRPr="000F1FEF" w:rsidRDefault="000D6255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-2, 0</w:t>
            </w:r>
          </w:p>
        </w:tc>
      </w:tr>
      <w:tr w:rsidR="000D6255" w14:paraId="2E492F12" w14:textId="77777777" w:rsidTr="00E12BB1">
        <w:tc>
          <w:tcPr>
            <w:tcW w:w="1527" w:type="dxa"/>
            <w:vMerge/>
          </w:tcPr>
          <w:p w14:paraId="7DDA316B" w14:textId="77777777" w:rsidR="000D6255" w:rsidRPr="000F1FEF" w:rsidRDefault="000D6255" w:rsidP="00DB3EBE">
            <w:pPr>
              <w:rPr>
                <w:lang w:val="en-CA"/>
              </w:rPr>
            </w:pPr>
          </w:p>
        </w:tc>
        <w:tc>
          <w:tcPr>
            <w:tcW w:w="1527" w:type="dxa"/>
          </w:tcPr>
          <w:p w14:paraId="36A6CB6F" w14:textId="77777777" w:rsidR="000D6255" w:rsidRPr="000F1FEF" w:rsidRDefault="000D6255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Hare</w:t>
            </w:r>
          </w:p>
        </w:tc>
        <w:tc>
          <w:tcPr>
            <w:tcW w:w="1528" w:type="dxa"/>
          </w:tcPr>
          <w:p w14:paraId="37D73B04" w14:textId="48B081FB" w:rsidR="000D6255" w:rsidRPr="000F1FEF" w:rsidRDefault="000D6255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>0, -2</w:t>
            </w:r>
          </w:p>
        </w:tc>
        <w:tc>
          <w:tcPr>
            <w:tcW w:w="1528" w:type="dxa"/>
          </w:tcPr>
          <w:p w14:paraId="56FFCC30" w14:textId="5C446908" w:rsidR="000D6255" w:rsidRPr="000F1FEF" w:rsidRDefault="000D6255" w:rsidP="00DB3EBE">
            <w:pPr>
              <w:rPr>
                <w:lang w:val="en-CA"/>
              </w:rPr>
            </w:pPr>
            <w:r w:rsidRPr="000F1FEF">
              <w:rPr>
                <w:lang w:val="en-CA"/>
              </w:rPr>
              <w:t xml:space="preserve">0,0 </w:t>
            </w:r>
          </w:p>
        </w:tc>
      </w:tr>
    </w:tbl>
    <w:p w14:paraId="1FF9E25A" w14:textId="39886F5C" w:rsidR="000D6255" w:rsidRPr="000F1FEF" w:rsidRDefault="00F441BE" w:rsidP="00F441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Solution </w:t>
      </w:r>
    </w:p>
    <w:p w14:paraId="4224EBFF" w14:textId="6685DE83" w:rsidR="00F441BE" w:rsidRPr="000F1FEF" w:rsidRDefault="00F441BE" w:rsidP="00F441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Nash Equilibrium </w:t>
      </w:r>
    </w:p>
    <w:p w14:paraId="38B63A02" w14:textId="496E0AAD" w:rsidR="00F441BE" w:rsidRPr="000F1FEF" w:rsidRDefault="00F441BE" w:rsidP="00F441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="000E74BD" w:rsidRPr="000F1FEF">
        <w:rPr>
          <w:lang w:val="en-CA"/>
        </w:rPr>
        <w:tab/>
        <w:t xml:space="preserve">If player 2 hunts a stag, hunter 1 hunts a stag </w:t>
      </w:r>
    </w:p>
    <w:p w14:paraId="1D9C6CCF" w14:textId="515DF0B2" w:rsidR="008A1F20" w:rsidRPr="000F1FEF" w:rsidRDefault="008A1F20" w:rsidP="00F441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If player 2 hunts a hare, hunter 1 hunts a hare </w:t>
      </w:r>
    </w:p>
    <w:p w14:paraId="1BE7CAE3" w14:textId="1D1CF927" w:rsidR="0056693B" w:rsidRPr="000F1FEF" w:rsidRDefault="0056693B" w:rsidP="00F441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If player 1 hunts a stag, hunter 2 hunts a stag </w:t>
      </w:r>
    </w:p>
    <w:p w14:paraId="7B8EFDDE" w14:textId="1D175EA3" w:rsidR="0056693B" w:rsidRPr="000F1FEF" w:rsidRDefault="0056693B" w:rsidP="00F441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If player 1 hunts a hare, hunter 2 hunts a hare </w:t>
      </w:r>
    </w:p>
    <w:p w14:paraId="24965DEC" w14:textId="348A223D" w:rsidR="00ED7A99" w:rsidRPr="000F1FEF" w:rsidRDefault="00ED7A99" w:rsidP="00F441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2-Nash Equilibrium</w:t>
      </w:r>
    </w:p>
    <w:p w14:paraId="325049D7" w14:textId="04C5B240" w:rsidR="00ED7A99" w:rsidRPr="000F1FEF" w:rsidRDefault="00ED7A99" w:rsidP="00F441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Stag-stag or hare-hare</w:t>
      </w:r>
    </w:p>
    <w:p w14:paraId="2F53FFAB" w14:textId="02A352FE" w:rsidR="00ED7A99" w:rsidRPr="000F1FEF" w:rsidRDefault="00ED7A99" w:rsidP="00F441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Two solutions, one better than another </w:t>
      </w:r>
    </w:p>
    <w:p w14:paraId="4EB378FE" w14:textId="223EF1D3" w:rsidR="00AA6B43" w:rsidRPr="000F1FEF" w:rsidRDefault="00AA6B43" w:rsidP="00F441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Hare-hare is the safest </w:t>
      </w:r>
    </w:p>
    <w:p w14:paraId="63CFF89A" w14:textId="2BA810FD" w:rsidR="00AA6B43" w:rsidRPr="000F1FEF" w:rsidRDefault="00AA6B43" w:rsidP="00F441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Stag-stag leaves everyone better off </w:t>
      </w:r>
    </w:p>
    <w:p w14:paraId="0A4AF08F" w14:textId="4CBE5159" w:rsidR="00ED7A99" w:rsidRPr="000F1FEF" w:rsidRDefault="00ED7A99" w:rsidP="00F441BE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If the players hunt a hare, there is a coordination failure </w:t>
      </w:r>
    </w:p>
    <w:p w14:paraId="3C439DD9" w14:textId="1D399FE9" w:rsidR="00AD2799" w:rsidRPr="000F1FEF" w:rsidRDefault="00AD2799" w:rsidP="00AD2799">
      <w:pPr>
        <w:ind w:left="2880"/>
        <w:rPr>
          <w:lang w:val="en-CA"/>
        </w:rPr>
      </w:pPr>
      <w:r w:rsidRPr="000F1FEF">
        <w:rPr>
          <w:lang w:val="en-CA"/>
        </w:rPr>
        <w:t xml:space="preserve">Situation in which the agents are unable to coordinate on a better outcome </w:t>
      </w:r>
    </w:p>
    <w:p w14:paraId="46B867DD" w14:textId="3E46395F" w:rsidR="00DC7EF2" w:rsidRPr="000F1FEF" w:rsidRDefault="00DC7EF2" w:rsidP="00DC7EF2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Where to </w:t>
      </w:r>
      <w:r w:rsidR="00EE2786" w:rsidRPr="000F1FEF">
        <w:rPr>
          <w:lang w:val="en-CA"/>
        </w:rPr>
        <w:t>meet?</w:t>
      </w:r>
      <w:r w:rsidRPr="000F1FEF">
        <w:rPr>
          <w:lang w:val="en-CA"/>
        </w:rPr>
        <w:t xml:space="preserve"> </w:t>
      </w:r>
    </w:p>
    <w:p w14:paraId="267E5B0A" w14:textId="38516149" w:rsidR="00EE2786" w:rsidRPr="000F1FEF" w:rsidRDefault="00EE2786" w:rsidP="00DC7EF2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If everyone in class wants to meet in Ottawa (no COVID)</w:t>
      </w:r>
    </w:p>
    <w:p w14:paraId="250E0111" w14:textId="13EE5EA4" w:rsidR="00EE2786" w:rsidRPr="000F1FEF" w:rsidRDefault="00EE2786" w:rsidP="00DC7EF2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But there is no </w:t>
      </w:r>
      <w:proofErr w:type="spellStart"/>
      <w:r w:rsidRPr="000F1FEF">
        <w:rPr>
          <w:lang w:val="en-CA"/>
        </w:rPr>
        <w:t>wifi</w:t>
      </w:r>
      <w:proofErr w:type="spellEnd"/>
      <w:r w:rsidRPr="000F1FEF">
        <w:rPr>
          <w:lang w:val="en-CA"/>
        </w:rPr>
        <w:t>, cell data, no means of comms</w:t>
      </w:r>
    </w:p>
    <w:p w14:paraId="3AB16902" w14:textId="35B336BD" w:rsidR="00A848C6" w:rsidRPr="000F1FEF" w:rsidRDefault="00A848C6" w:rsidP="00DC7EF2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Where to meet? </w:t>
      </w:r>
      <w:r w:rsidR="00B47AB8" w:rsidRPr="000F1FEF">
        <w:rPr>
          <w:lang w:val="en-CA"/>
        </w:rPr>
        <w:t>Solution: This classroom</w:t>
      </w:r>
    </w:p>
    <w:p w14:paraId="6CF9FE5D" w14:textId="1A58CF94" w:rsidR="00A848C6" w:rsidRPr="000F1FEF" w:rsidRDefault="00A848C6" w:rsidP="00DC7EF2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When to meet? </w:t>
      </w:r>
      <w:r w:rsidR="00B47AB8" w:rsidRPr="000F1FEF">
        <w:rPr>
          <w:lang w:val="en-CA"/>
        </w:rPr>
        <w:t xml:space="preserve">Solution: </w:t>
      </w:r>
      <w:r w:rsidR="00102AE2" w:rsidRPr="000F1FEF">
        <w:rPr>
          <w:lang w:val="en-CA"/>
        </w:rPr>
        <w:t xml:space="preserve">Class time </w:t>
      </w:r>
    </w:p>
    <w:p w14:paraId="62BFDEA3" w14:textId="5EB8E3F8" w:rsidR="00B47AB8" w:rsidRPr="000F1FEF" w:rsidRDefault="00B47AB8" w:rsidP="00DC7EF2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Solution: This classroom at</w:t>
      </w:r>
      <w:r w:rsidR="00102AE2" w:rsidRPr="000F1FEF">
        <w:rPr>
          <w:lang w:val="en-CA"/>
        </w:rPr>
        <w:t xml:space="preserve"> class time </w:t>
      </w:r>
      <w:r w:rsidRPr="000F1FEF">
        <w:rPr>
          <w:lang w:val="en-CA"/>
        </w:rPr>
        <w:t xml:space="preserve">– focal point </w:t>
      </w:r>
    </w:p>
    <w:p w14:paraId="3815E782" w14:textId="4C1F933B" w:rsidR="00B47AB8" w:rsidRPr="000F1FEF" w:rsidRDefault="00B47AB8" w:rsidP="00DC7EF2">
      <w:pPr>
        <w:rPr>
          <w:lang w:val="en-CA"/>
        </w:rPr>
      </w:pPr>
      <w:r w:rsidRPr="000F1FEF">
        <w:rPr>
          <w:lang w:val="en-CA"/>
        </w:rPr>
        <w:lastRenderedPageBreak/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Focal point: a</w:t>
      </w:r>
      <w:r w:rsidR="00537907" w:rsidRPr="000F1FEF">
        <w:rPr>
          <w:lang w:val="en-CA"/>
        </w:rPr>
        <w:t>n outcome that’s natural/obvious</w:t>
      </w:r>
      <w:r w:rsidR="003C4E65" w:rsidRPr="000F1FEF">
        <w:rPr>
          <w:lang w:val="en-CA"/>
        </w:rPr>
        <w:t xml:space="preserve"> (natural default) </w:t>
      </w:r>
    </w:p>
    <w:p w14:paraId="2A5C9618" w14:textId="0B845ECE" w:rsidR="00537907" w:rsidRPr="000F1FEF" w:rsidRDefault="00537907" w:rsidP="00DC7EF2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Could solve a coordination problem</w:t>
      </w:r>
    </w:p>
    <w:p w14:paraId="7035C652" w14:textId="2E9A49B9" w:rsidR="008616DF" w:rsidRPr="000F1FEF" w:rsidRDefault="008616DF" w:rsidP="00DC7EF2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Another game </w:t>
      </w:r>
    </w:p>
    <w:p w14:paraId="07890EB8" w14:textId="4AEF4E9F" w:rsidR="008616DF" w:rsidRPr="000F1FEF" w:rsidRDefault="008616DF" w:rsidP="00DC7EF2">
      <w:pPr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71" behindDoc="0" locked="0" layoutInCell="1" allowOverlap="1" wp14:anchorId="39AF2666" wp14:editId="576A13F5">
                <wp:simplePos x="0" y="0"/>
                <wp:positionH relativeFrom="column">
                  <wp:posOffset>4620895</wp:posOffset>
                </wp:positionH>
                <wp:positionV relativeFrom="paragraph">
                  <wp:posOffset>128905</wp:posOffset>
                </wp:positionV>
                <wp:extent cx="71785" cy="238125"/>
                <wp:effectExtent l="38100" t="38100" r="42545" b="4127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71785" cy="2381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type w14:anchorId="657701E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" o:spid="_x0000_s1026" type="#_x0000_t75" style="position:absolute;margin-left:363.15pt;margin-top:9.45pt;width:7.05pt;height:20.1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">
                <v:imagedata r:id="rId63" o:title=""/>
              </v:shape>
            </w:pict>
          </mc:Fallback>
        </mc:AlternateContent>
      </w:r>
    </w:p>
    <w:p w14:paraId="7EEB2923" w14:textId="7A4E0390" w:rsidR="008616DF" w:rsidRPr="000F1FEF" w:rsidRDefault="008616DF" w:rsidP="00DC7EF2">
      <w:pPr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72" behindDoc="0" locked="0" layoutInCell="1" allowOverlap="1" wp14:anchorId="1DEBB003" wp14:editId="0341FB8D">
                <wp:simplePos x="0" y="0"/>
                <wp:positionH relativeFrom="column">
                  <wp:posOffset>4827513</wp:posOffset>
                </wp:positionH>
                <wp:positionV relativeFrom="paragraph">
                  <wp:posOffset>56958</wp:posOffset>
                </wp:positionV>
                <wp:extent cx="156240" cy="115560"/>
                <wp:effectExtent l="38100" t="38100" r="0" b="5016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156240" cy="1155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32450A4" id="Ink 7" o:spid="_x0000_s1026" type="#_x0000_t75" style="position:absolute;margin-left:379.4pt;margin-top:3.8pt;width:13.7pt;height:10.5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">
                <v:imagedata r:id="rId65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70" behindDoc="0" locked="0" layoutInCell="1" allowOverlap="1" wp14:anchorId="355DFA2C" wp14:editId="7DB9F3B5">
                <wp:simplePos x="0" y="0"/>
                <wp:positionH relativeFrom="column">
                  <wp:posOffset>2189480</wp:posOffset>
                </wp:positionH>
                <wp:positionV relativeFrom="paragraph">
                  <wp:posOffset>-71120</wp:posOffset>
                </wp:positionV>
                <wp:extent cx="181335" cy="332035"/>
                <wp:effectExtent l="38100" t="38100" r="34925" b="4953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181335" cy="33203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FB12497" id="Ink 3" o:spid="_x0000_s1026" type="#_x0000_t75" style="position:absolute;margin-left:171.7pt;margin-top:-6.3pt;width:15.7pt;height:27.6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">
                <v:imagedata r:id="rId67" o:title=""/>
              </v:shape>
            </w:pict>
          </mc:Fallback>
        </mc:AlternateContent>
      </w:r>
    </w:p>
    <w:p w14:paraId="03230692" w14:textId="71BFBBD8" w:rsidR="008616DF" w:rsidRPr="000F1FEF" w:rsidRDefault="008616DF" w:rsidP="00DC7EF2">
      <w:pPr>
        <w:rPr>
          <w:lang w:val="en-CA"/>
        </w:rPr>
      </w:pPr>
    </w:p>
    <w:p w14:paraId="63963F23" w14:textId="16010140" w:rsidR="008616DF" w:rsidRPr="000F1FEF" w:rsidRDefault="008616DF" w:rsidP="00DC7EF2">
      <w:pPr>
        <w:rPr>
          <w:lang w:val="en-CA"/>
        </w:rPr>
      </w:pPr>
    </w:p>
    <w:p w14:paraId="3F99BE6E" w14:textId="1B7C5568" w:rsidR="008616DF" w:rsidRPr="000F1FEF" w:rsidRDefault="0022499F" w:rsidP="00DC7EF2">
      <w:pPr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73" behindDoc="0" locked="0" layoutInCell="1" allowOverlap="1" wp14:anchorId="7ECBDB36" wp14:editId="6DAB480B">
                <wp:simplePos x="0" y="0"/>
                <wp:positionH relativeFrom="column">
                  <wp:posOffset>3271520</wp:posOffset>
                </wp:positionH>
                <wp:positionV relativeFrom="paragraph">
                  <wp:posOffset>-1264920</wp:posOffset>
                </wp:positionV>
                <wp:extent cx="814070" cy="2616038"/>
                <wp:effectExtent l="38100" t="38100" r="0" b="3873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814070" cy="2616038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63B43067" id="Ink 25" o:spid="_x0000_s1026" type="#_x0000_t75" style="position:absolute;margin-left:256.9pt;margin-top:-100.3pt;width:65.5pt;height:207.45pt;z-index:251799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">
                <v:imagedata r:id="rId69" o:title=""/>
              </v:shape>
            </w:pict>
          </mc:Fallback>
        </mc:AlternateContent>
      </w:r>
      <w:r w:rsidR="008616DF"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91" behindDoc="0" locked="0" layoutInCell="1" allowOverlap="1" wp14:anchorId="3A93204D" wp14:editId="7A073728">
                <wp:simplePos x="0" y="0"/>
                <wp:positionH relativeFrom="column">
                  <wp:posOffset>5231073</wp:posOffset>
                </wp:positionH>
                <wp:positionV relativeFrom="paragraph">
                  <wp:posOffset>170457</wp:posOffset>
                </wp:positionV>
                <wp:extent cx="119160" cy="133200"/>
                <wp:effectExtent l="38100" t="38100" r="46355" b="4508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119160" cy="1332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F1C8406" id="Ink 58" o:spid="_x0000_s1026" type="#_x0000_t75" style="position:absolute;margin-left:411.2pt;margin-top:12.7pt;width:10.8pt;height:11.9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">
                <v:imagedata r:id="rId71" o:title=""/>
              </v:shape>
            </w:pict>
          </mc:Fallback>
        </mc:AlternateContent>
      </w:r>
      <w:r w:rsidR="008616DF"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90" behindDoc="0" locked="0" layoutInCell="1" allowOverlap="1" wp14:anchorId="313E18C2" wp14:editId="64D279F4">
                <wp:simplePos x="0" y="0"/>
                <wp:positionH relativeFrom="column">
                  <wp:posOffset>4457793</wp:posOffset>
                </wp:positionH>
                <wp:positionV relativeFrom="paragraph">
                  <wp:posOffset>136977</wp:posOffset>
                </wp:positionV>
                <wp:extent cx="15840" cy="160920"/>
                <wp:effectExtent l="38100" t="38100" r="48260" b="4254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5840" cy="1609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F77DAC0" id="Ink 53" o:spid="_x0000_s1026" type="#_x0000_t75" style="position:absolute;margin-left:350.3pt;margin-top:10.1pt;width:2.7pt;height:14.0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">
                <v:imagedata r:id="rId73" o:title=""/>
              </v:shape>
            </w:pict>
          </mc:Fallback>
        </mc:AlternateContent>
      </w:r>
      <w:r w:rsidR="008616DF"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87" behindDoc="0" locked="0" layoutInCell="1" allowOverlap="1" wp14:anchorId="6FBC60AE" wp14:editId="66FE19CB">
                <wp:simplePos x="0" y="0"/>
                <wp:positionH relativeFrom="column">
                  <wp:posOffset>2432073</wp:posOffset>
                </wp:positionH>
                <wp:positionV relativeFrom="paragraph">
                  <wp:posOffset>189868</wp:posOffset>
                </wp:positionV>
                <wp:extent cx="130320" cy="131040"/>
                <wp:effectExtent l="38100" t="38100" r="0" b="4699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130320" cy="1310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2F9080B" id="Ink 42" o:spid="_x0000_s1026" type="#_x0000_t75" style="position:absolute;margin-left:190.8pt;margin-top:14.25pt;width:11.65pt;height:11.7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">
                <v:imagedata r:id="rId75" o:title=""/>
              </v:shape>
            </w:pict>
          </mc:Fallback>
        </mc:AlternateContent>
      </w:r>
      <w:r w:rsidR="008616DF"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81" behindDoc="0" locked="0" layoutInCell="1" allowOverlap="1" wp14:anchorId="0247FBD2" wp14:editId="694CF213">
                <wp:simplePos x="0" y="0"/>
                <wp:positionH relativeFrom="column">
                  <wp:posOffset>5035953</wp:posOffset>
                </wp:positionH>
                <wp:positionV relativeFrom="paragraph">
                  <wp:posOffset>48388</wp:posOffset>
                </wp:positionV>
                <wp:extent cx="360000" cy="438120"/>
                <wp:effectExtent l="38100" t="38100" r="34290" b="4508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360000" cy="4381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8A5DA8A" id="Ink 36" o:spid="_x0000_s1026" type="#_x0000_t75" style="position:absolute;margin-left:395.85pt;margin-top:3.1pt;width:29.8pt;height:35.9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">
                <v:imagedata r:id="rId77" o:title=""/>
              </v:shape>
            </w:pict>
          </mc:Fallback>
        </mc:AlternateContent>
      </w:r>
      <w:r w:rsidR="008616DF"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80" behindDoc="0" locked="0" layoutInCell="1" allowOverlap="1" wp14:anchorId="71C2B823" wp14:editId="0CC1A360">
                <wp:simplePos x="0" y="0"/>
                <wp:positionH relativeFrom="column">
                  <wp:posOffset>4313073</wp:posOffset>
                </wp:positionH>
                <wp:positionV relativeFrom="paragraph">
                  <wp:posOffset>50548</wp:posOffset>
                </wp:positionV>
                <wp:extent cx="237960" cy="371160"/>
                <wp:effectExtent l="38100" t="38100" r="41910" b="4826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237960" cy="371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03B92C6" id="Ink 35" o:spid="_x0000_s1026" type="#_x0000_t75" style="position:absolute;margin-left:338.9pt;margin-top:3.3pt;width:20.2pt;height:30.6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">
                <v:imagedata r:id="rId79" o:title=""/>
              </v:shape>
            </w:pict>
          </mc:Fallback>
        </mc:AlternateContent>
      </w:r>
      <w:r w:rsidR="008616DF"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77" behindDoc="0" locked="0" layoutInCell="1" allowOverlap="1" wp14:anchorId="2900FAA2" wp14:editId="180F06D0">
                <wp:simplePos x="0" y="0"/>
                <wp:positionH relativeFrom="column">
                  <wp:posOffset>2306073</wp:posOffset>
                </wp:positionH>
                <wp:positionV relativeFrom="paragraph">
                  <wp:posOffset>80068</wp:posOffset>
                </wp:positionV>
                <wp:extent cx="390960" cy="322560"/>
                <wp:effectExtent l="38100" t="38100" r="41275" b="4635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390960" cy="3225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671680B" id="Ink 29" o:spid="_x0000_s1026" type="#_x0000_t75" style="position:absolute;margin-left:180.9pt;margin-top:5.6pt;width:32.2pt;height:26.8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">
                <v:imagedata r:id="rId81" o:title=""/>
              </v:shape>
            </w:pict>
          </mc:Fallback>
        </mc:AlternateContent>
      </w:r>
      <w:r w:rsidR="008616DF"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76" behindDoc="0" locked="0" layoutInCell="1" allowOverlap="1" wp14:anchorId="2B2C5D5D" wp14:editId="51F50416">
                <wp:simplePos x="0" y="0"/>
                <wp:positionH relativeFrom="column">
                  <wp:posOffset>1704513</wp:posOffset>
                </wp:positionH>
                <wp:positionV relativeFrom="paragraph">
                  <wp:posOffset>89068</wp:posOffset>
                </wp:positionV>
                <wp:extent cx="240120" cy="284400"/>
                <wp:effectExtent l="38100" t="38100" r="39370" b="4635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240120" cy="2844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B10BFE8" id="Ink 28" o:spid="_x0000_s1026" type="#_x0000_t75" style="position:absolute;margin-left:133.5pt;margin-top:6.3pt;width:20.3pt;height:23.8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">
                <v:imagedata r:id="rId83" o:title=""/>
              </v:shape>
            </w:pict>
          </mc:Fallback>
        </mc:AlternateContent>
      </w:r>
    </w:p>
    <w:p w14:paraId="016AE4CA" w14:textId="3B8BA2F1" w:rsidR="008616DF" w:rsidRPr="000F1FEF" w:rsidRDefault="008616DF" w:rsidP="00DC7EF2">
      <w:pPr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86" behindDoc="0" locked="0" layoutInCell="1" allowOverlap="1" wp14:anchorId="76F6D86E" wp14:editId="3BA671E5">
                <wp:simplePos x="0" y="0"/>
                <wp:positionH relativeFrom="column">
                  <wp:posOffset>1825833</wp:posOffset>
                </wp:positionH>
                <wp:positionV relativeFrom="paragraph">
                  <wp:posOffset>-59652</wp:posOffset>
                </wp:positionV>
                <wp:extent cx="9000" cy="144360"/>
                <wp:effectExtent l="38100" t="38100" r="41910" b="4635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9000" cy="144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407C8E3" id="Ink 41" o:spid="_x0000_s1026" type="#_x0000_t75" style="position:absolute;margin-left:143.05pt;margin-top:-5.4pt;width:2.1pt;height:12.7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">
                <v:imagedata r:id="rId85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75" behindDoc="0" locked="0" layoutInCell="1" allowOverlap="1" wp14:anchorId="2EEB8CA4" wp14:editId="5AFD6A60">
                <wp:simplePos x="0" y="0"/>
                <wp:positionH relativeFrom="column">
                  <wp:posOffset>4065753</wp:posOffset>
                </wp:positionH>
                <wp:positionV relativeFrom="paragraph">
                  <wp:posOffset>-518652</wp:posOffset>
                </wp:positionV>
                <wp:extent cx="1539720" cy="1449000"/>
                <wp:effectExtent l="38100" t="38100" r="35560" b="5016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1539720" cy="14490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E61D168" id="Ink 27" o:spid="_x0000_s1026" type="#_x0000_t75" style="position:absolute;margin-left:319.45pt;margin-top:-41.55pt;width:122.7pt;height:115.5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">
                <v:imagedata r:id="rId87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74" behindDoc="0" locked="0" layoutInCell="1" allowOverlap="1" wp14:anchorId="57933A3F" wp14:editId="0256CA39">
                <wp:simplePos x="0" y="0"/>
                <wp:positionH relativeFrom="column">
                  <wp:posOffset>1403913</wp:posOffset>
                </wp:positionH>
                <wp:positionV relativeFrom="paragraph">
                  <wp:posOffset>-496332</wp:posOffset>
                </wp:positionV>
                <wp:extent cx="1519560" cy="1279080"/>
                <wp:effectExtent l="38100" t="38100" r="42545" b="4191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1519560" cy="12790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8EE38D1" id="Ink 26" o:spid="_x0000_s1026" type="#_x0000_t75" style="position:absolute;margin-left:109.85pt;margin-top:-39.8pt;width:121.05pt;height:102.1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">
                <v:imagedata r:id="rId89" o:title=""/>
              </v:shape>
            </w:pict>
          </mc:Fallback>
        </mc:AlternateContent>
      </w:r>
    </w:p>
    <w:p w14:paraId="7BE0FC5A" w14:textId="3A6D6EA0" w:rsidR="008616DF" w:rsidRPr="000F1FEF" w:rsidRDefault="008616DF" w:rsidP="00DC7EF2">
      <w:pPr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93" behindDoc="0" locked="0" layoutInCell="1" allowOverlap="1" wp14:anchorId="11591C3C" wp14:editId="24B680AA">
                <wp:simplePos x="0" y="0"/>
                <wp:positionH relativeFrom="column">
                  <wp:posOffset>5264785</wp:posOffset>
                </wp:positionH>
                <wp:positionV relativeFrom="paragraph">
                  <wp:posOffset>112395</wp:posOffset>
                </wp:positionV>
                <wp:extent cx="92790" cy="200160"/>
                <wp:effectExtent l="38100" t="38100" r="34290" b="4127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92790" cy="200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82B83F6" id="Ink 62" o:spid="_x0000_s1026" type="#_x0000_t75" style="position:absolute;margin-left:413.85pt;margin-top:8.15pt;width:8.7pt;height:17.1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">
                <v:imagedata r:id="rId91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92" behindDoc="0" locked="0" layoutInCell="1" allowOverlap="1" wp14:anchorId="28556197" wp14:editId="62B7722F">
                <wp:simplePos x="0" y="0"/>
                <wp:positionH relativeFrom="column">
                  <wp:posOffset>4361673</wp:posOffset>
                </wp:positionH>
                <wp:positionV relativeFrom="paragraph">
                  <wp:posOffset>150132</wp:posOffset>
                </wp:positionV>
                <wp:extent cx="130320" cy="160920"/>
                <wp:effectExtent l="38100" t="38100" r="34925" b="4254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130320" cy="1609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A6D25FB" id="Ink 59" o:spid="_x0000_s1026" type="#_x0000_t75" style="position:absolute;margin-left:342.75pt;margin-top:11.1pt;width:11.65pt;height:14.0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">
                <v:imagedata r:id="rId93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89" behindDoc="0" locked="0" layoutInCell="1" allowOverlap="1" wp14:anchorId="6FC34BBB" wp14:editId="5E030EEA">
                <wp:simplePos x="0" y="0"/>
                <wp:positionH relativeFrom="column">
                  <wp:posOffset>2468880</wp:posOffset>
                </wp:positionH>
                <wp:positionV relativeFrom="paragraph">
                  <wp:posOffset>172720</wp:posOffset>
                </wp:positionV>
                <wp:extent cx="74295" cy="132480"/>
                <wp:effectExtent l="38100" t="38100" r="14605" b="45720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74295" cy="1324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C619572" id="Ink 49" o:spid="_x0000_s1026" type="#_x0000_t75" style="position:absolute;margin-left:193.7pt;margin-top:12.9pt;width:7.25pt;height:11.8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">
                <v:imagedata r:id="rId95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88" behindDoc="0" locked="0" layoutInCell="1" allowOverlap="1" wp14:anchorId="77557505" wp14:editId="4AB1A86A">
                <wp:simplePos x="0" y="0"/>
                <wp:positionH relativeFrom="column">
                  <wp:posOffset>1848153</wp:posOffset>
                </wp:positionH>
                <wp:positionV relativeFrom="paragraph">
                  <wp:posOffset>73423</wp:posOffset>
                </wp:positionV>
                <wp:extent cx="51120" cy="101160"/>
                <wp:effectExtent l="38100" t="38100" r="38100" b="3873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51120" cy="101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13E56D0" id="Ink 45" o:spid="_x0000_s1026" type="#_x0000_t75" style="position:absolute;margin-left:144.8pt;margin-top:5.1pt;width:5.45pt;height:9.3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">
                <v:imagedata r:id="rId97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85" behindDoc="0" locked="0" layoutInCell="1" allowOverlap="1" wp14:anchorId="043005AE" wp14:editId="096FB20B">
                <wp:simplePos x="0" y="0"/>
                <wp:positionH relativeFrom="column">
                  <wp:posOffset>5088153</wp:posOffset>
                </wp:positionH>
                <wp:positionV relativeFrom="paragraph">
                  <wp:posOffset>23383</wp:posOffset>
                </wp:positionV>
                <wp:extent cx="287640" cy="387720"/>
                <wp:effectExtent l="38100" t="38100" r="43180" b="4445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287640" cy="3877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EA6F747" id="Ink 40" o:spid="_x0000_s1026" type="#_x0000_t75" style="position:absolute;margin-left:399.95pt;margin-top:1.15pt;width:24.1pt;height:31.9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">
                <v:imagedata r:id="rId99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84" behindDoc="0" locked="0" layoutInCell="1" allowOverlap="1" wp14:anchorId="2F243593" wp14:editId="18A5837B">
                <wp:simplePos x="0" y="0"/>
                <wp:positionH relativeFrom="column">
                  <wp:posOffset>5056473</wp:posOffset>
                </wp:positionH>
                <wp:positionV relativeFrom="paragraph">
                  <wp:posOffset>15463</wp:posOffset>
                </wp:positionV>
                <wp:extent cx="20880" cy="354960"/>
                <wp:effectExtent l="38100" t="38100" r="43180" b="3937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20880" cy="3549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1651F88" id="Ink 39" o:spid="_x0000_s1026" type="#_x0000_t75" style="position:absolute;margin-left:397.45pt;margin-top:.5pt;width:3.1pt;height:29.4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">
                <v:imagedata r:id="rId101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83" behindDoc="0" locked="0" layoutInCell="1" allowOverlap="1" wp14:anchorId="67D8D394" wp14:editId="2E797BE4">
                <wp:simplePos x="0" y="0"/>
                <wp:positionH relativeFrom="column">
                  <wp:posOffset>4260873</wp:posOffset>
                </wp:positionH>
                <wp:positionV relativeFrom="paragraph">
                  <wp:posOffset>35983</wp:posOffset>
                </wp:positionV>
                <wp:extent cx="264600" cy="390600"/>
                <wp:effectExtent l="38100" t="38100" r="40640" b="4127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264600" cy="3906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CDFD911" id="Ink 38" o:spid="_x0000_s1026" type="#_x0000_t75" style="position:absolute;margin-left:334.8pt;margin-top:2.15pt;width:22.25pt;height:32.1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">
                <v:imagedata r:id="rId103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82" behindDoc="0" locked="0" layoutInCell="1" allowOverlap="1" wp14:anchorId="29E6CA68" wp14:editId="6A565561">
                <wp:simplePos x="0" y="0"/>
                <wp:positionH relativeFrom="column">
                  <wp:posOffset>4287153</wp:posOffset>
                </wp:positionH>
                <wp:positionV relativeFrom="paragraph">
                  <wp:posOffset>53263</wp:posOffset>
                </wp:positionV>
                <wp:extent cx="230760" cy="2160"/>
                <wp:effectExtent l="38100" t="38100" r="48895" b="4889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230760" cy="2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DC17EB4" id="Ink 37" o:spid="_x0000_s1026" type="#_x0000_t75" style="position:absolute;margin-left:336.85pt;margin-top:3.5pt;width:19.55pt;height:1.5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">
                <v:imagedata r:id="rId105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79" behindDoc="0" locked="0" layoutInCell="1" allowOverlap="1" wp14:anchorId="4FCBF93C" wp14:editId="0078D877">
                <wp:simplePos x="0" y="0"/>
                <wp:positionH relativeFrom="column">
                  <wp:posOffset>2362953</wp:posOffset>
                </wp:positionH>
                <wp:positionV relativeFrom="paragraph">
                  <wp:posOffset>27343</wp:posOffset>
                </wp:positionV>
                <wp:extent cx="250920" cy="315360"/>
                <wp:effectExtent l="38100" t="38100" r="41275" b="4064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250920" cy="315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5930CA2" id="Ink 32" o:spid="_x0000_s1026" type="#_x0000_t75" style="position:absolute;margin-left:185.35pt;margin-top:1.45pt;width:21.15pt;height:26.2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">
                <v:imagedata r:id="rId107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78" behindDoc="0" locked="0" layoutInCell="1" allowOverlap="1" wp14:anchorId="28C3E00F" wp14:editId="0C5BA1C1">
                <wp:simplePos x="0" y="0"/>
                <wp:positionH relativeFrom="column">
                  <wp:posOffset>1776873</wp:posOffset>
                </wp:positionH>
                <wp:positionV relativeFrom="paragraph">
                  <wp:posOffset>-19097</wp:posOffset>
                </wp:positionV>
                <wp:extent cx="194040" cy="297720"/>
                <wp:effectExtent l="38100" t="38100" r="47625" b="4572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194040" cy="2977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3A5F75F" id="Ink 31" o:spid="_x0000_s1026" type="#_x0000_t75" style="position:absolute;margin-left:139.2pt;margin-top:-2.2pt;width:16.7pt;height:24.9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">
                <v:imagedata r:id="rId109" o:title=""/>
              </v:shape>
            </w:pict>
          </mc:Fallback>
        </mc:AlternateContent>
      </w:r>
    </w:p>
    <w:p w14:paraId="4507A45E" w14:textId="51399466" w:rsidR="008616DF" w:rsidRPr="000F1FEF" w:rsidRDefault="008616DF" w:rsidP="00DC7EF2">
      <w:pPr>
        <w:rPr>
          <w:lang w:val="en-CA"/>
        </w:rPr>
      </w:pPr>
    </w:p>
    <w:p w14:paraId="28FEE1BA" w14:textId="552659C9" w:rsidR="008616DF" w:rsidRPr="000F1FEF" w:rsidRDefault="008616DF" w:rsidP="00DC7EF2">
      <w:pPr>
        <w:rPr>
          <w:lang w:val="en-CA"/>
        </w:rPr>
      </w:pPr>
    </w:p>
    <w:p w14:paraId="251AE632" w14:textId="0BE539FF" w:rsidR="008616DF" w:rsidRPr="000F1FEF" w:rsidRDefault="0022499F" w:rsidP="00DC7EF2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Goal: to choose the same square</w:t>
      </w:r>
    </w:p>
    <w:p w14:paraId="73EE9C7D" w14:textId="08711232" w:rsidR="0022499F" w:rsidRPr="000F1FEF" w:rsidRDefault="0022499F" w:rsidP="00DC7EF2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Multiple equilibria </w:t>
      </w:r>
    </w:p>
    <w:p w14:paraId="74D3CFF1" w14:textId="2D3B78B1" w:rsidR="0022499F" w:rsidRPr="000F1FEF" w:rsidRDefault="0022499F" w:rsidP="007D5DC8">
      <w:pPr>
        <w:ind w:left="2880"/>
        <w:rPr>
          <w:lang w:val="en-CA"/>
        </w:rPr>
      </w:pPr>
      <w:r w:rsidRPr="000F1FEF">
        <w:rPr>
          <w:lang w:val="en-CA"/>
        </w:rPr>
        <w:t xml:space="preserve">If each card has </w:t>
      </w:r>
      <w:proofErr w:type="spellStart"/>
      <w:proofErr w:type="gramStart"/>
      <w:r w:rsidRPr="000F1FEF">
        <w:rPr>
          <w:lang w:val="en-CA"/>
        </w:rPr>
        <w:t>it’s</w:t>
      </w:r>
      <w:proofErr w:type="spellEnd"/>
      <w:proofErr w:type="gramEnd"/>
      <w:r w:rsidRPr="000F1FEF">
        <w:rPr>
          <w:lang w:val="en-CA"/>
        </w:rPr>
        <w:t xml:space="preserve"> own</w:t>
      </w:r>
      <w:r w:rsidR="007D5DC8" w:rsidRPr="000F1FEF">
        <w:rPr>
          <w:lang w:val="en-CA"/>
        </w:rPr>
        <w:t xml:space="preserve"> value – the </w:t>
      </w:r>
      <w:proofErr w:type="spellStart"/>
      <w:r w:rsidR="007D5DC8" w:rsidRPr="000F1FEF">
        <w:rPr>
          <w:lang w:val="en-CA"/>
        </w:rPr>
        <w:t>nash</w:t>
      </w:r>
      <w:proofErr w:type="spellEnd"/>
      <w:r w:rsidR="007D5DC8" w:rsidRPr="000F1FEF">
        <w:rPr>
          <w:lang w:val="en-CA"/>
        </w:rPr>
        <w:t xml:space="preserve"> equilibrium would be the highest payment</w:t>
      </w:r>
    </w:p>
    <w:p w14:paraId="5D91EC86" w14:textId="2A340134" w:rsidR="007D5DC8" w:rsidRPr="000F1FEF" w:rsidRDefault="007D5DC8" w:rsidP="007D5DC8">
      <w:pPr>
        <w:ind w:left="2880"/>
        <w:rPr>
          <w:lang w:val="en-CA"/>
        </w:rPr>
      </w:pPr>
      <w:r w:rsidRPr="000F1FEF">
        <w:rPr>
          <w:lang w:val="en-CA"/>
        </w:rPr>
        <w:t>Third party intervention</w:t>
      </w:r>
    </w:p>
    <w:p w14:paraId="281F0088" w14:textId="73611913" w:rsidR="00A318CE" w:rsidRPr="000F1FEF" w:rsidRDefault="00A318CE" w:rsidP="007D5DC8">
      <w:pPr>
        <w:ind w:left="2880"/>
        <w:rPr>
          <w:lang w:val="en-CA"/>
        </w:rPr>
      </w:pPr>
      <w:r w:rsidRPr="000F1FEF">
        <w:rPr>
          <w:lang w:val="en-CA"/>
        </w:rPr>
        <w:tab/>
        <w:t xml:space="preserve">Something to help P1 &amp;P2 communicate </w:t>
      </w:r>
    </w:p>
    <w:p w14:paraId="6F0BE2A3" w14:textId="6EA66F53" w:rsidR="00BC139F" w:rsidRPr="000F1FEF" w:rsidRDefault="00BC139F" w:rsidP="00BC139F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Coordination problems can leave an economy stuck at a bad equilibrium </w:t>
      </w:r>
    </w:p>
    <w:p w14:paraId="5B783201" w14:textId="616BFB37" w:rsidR="00BC139F" w:rsidRPr="000F1FEF" w:rsidRDefault="00BC139F" w:rsidP="00BC139F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With low average income, low growth, or extreme poverty</w:t>
      </w:r>
    </w:p>
    <w:p w14:paraId="069154AF" w14:textId="2C2BB4D9" w:rsidR="00BC139F" w:rsidRPr="000F1FEF" w:rsidRDefault="00BC139F" w:rsidP="00BC139F">
      <w:pPr>
        <w:ind w:left="2880"/>
        <w:rPr>
          <w:lang w:val="en-CA"/>
        </w:rPr>
      </w:pPr>
      <w:r w:rsidRPr="000F1FEF">
        <w:rPr>
          <w:lang w:val="en-CA"/>
        </w:rPr>
        <w:t xml:space="preserve">With a region stuck in subsistence agriculture, where farmers have little incentive to specialize </w:t>
      </w:r>
    </w:p>
    <w:p w14:paraId="23C5C18D" w14:textId="16B39AE0" w:rsidR="00BC139F" w:rsidRPr="000F1FEF" w:rsidRDefault="00BC139F" w:rsidP="00BC139F">
      <w:pPr>
        <w:ind w:left="2880"/>
        <w:rPr>
          <w:lang w:val="en-CA"/>
        </w:rPr>
      </w:pPr>
      <w:r w:rsidRPr="000F1FEF">
        <w:rPr>
          <w:lang w:val="en-CA"/>
        </w:rPr>
        <w:t>With individual firms underinvesting in a new technology that benefits other firms, or unwilling to invest first</w:t>
      </w:r>
    </w:p>
    <w:p w14:paraId="03492F96" w14:textId="11BB1824" w:rsidR="00BC139F" w:rsidRPr="000F1FEF" w:rsidRDefault="00BC139F" w:rsidP="00BC139F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There can be an important role for government policy interventions</w:t>
      </w:r>
    </w:p>
    <w:p w14:paraId="5199C550" w14:textId="182D2C1B" w:rsidR="00BC139F" w:rsidRPr="000F1FEF" w:rsidRDefault="00BC139F" w:rsidP="00BC139F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To push towards a self-sustaining, better </w:t>
      </w:r>
      <w:proofErr w:type="spellStart"/>
      <w:r w:rsidRPr="000F1FEF">
        <w:rPr>
          <w:lang w:val="en-CA"/>
        </w:rPr>
        <w:t>equilibriumm</w:t>
      </w:r>
      <w:proofErr w:type="spellEnd"/>
    </w:p>
    <w:p w14:paraId="38A4B26A" w14:textId="77777777" w:rsidR="007E68E4" w:rsidRPr="000F1FEF" w:rsidRDefault="00D46CB9" w:rsidP="00DB3EBE">
      <w:pPr>
        <w:ind w:left="720" w:firstLine="720"/>
        <w:rPr>
          <w:lang w:val="en-CA"/>
        </w:rPr>
      </w:pPr>
      <w:bookmarkStart w:id="31" w:name="_Toc89955767"/>
      <w:r w:rsidRPr="000F1FEF">
        <w:rPr>
          <w:rStyle w:val="Heading3Char"/>
          <w:lang w:val="en-CA"/>
        </w:rPr>
        <w:t>Complementarities</w:t>
      </w:r>
      <w:bookmarkEnd w:id="31"/>
      <w:r w:rsidRPr="000F1FEF">
        <w:rPr>
          <w:lang w:val="en-CA"/>
        </w:rPr>
        <w:t xml:space="preserve">: </w:t>
      </w:r>
    </w:p>
    <w:p w14:paraId="494FC6AA" w14:textId="45CF8AB8" w:rsidR="00D46CB9" w:rsidRPr="000F1FEF" w:rsidRDefault="00D46CB9" w:rsidP="007E68E4">
      <w:pPr>
        <w:ind w:left="1440" w:firstLine="720"/>
        <w:rPr>
          <w:lang w:val="en-CA"/>
        </w:rPr>
      </w:pPr>
      <w:r w:rsidRPr="000F1FEF">
        <w:rPr>
          <w:lang w:val="en-CA"/>
        </w:rPr>
        <w:t xml:space="preserve">an action by one agent that encourages another actor to </w:t>
      </w:r>
      <w:r w:rsidR="00510CA0" w:rsidRPr="000F1FEF">
        <w:rPr>
          <w:lang w:val="en-CA"/>
        </w:rPr>
        <w:t>act</w:t>
      </w:r>
    </w:p>
    <w:p w14:paraId="46098970" w14:textId="04DABAFD" w:rsidR="00A24329" w:rsidRPr="000F1FEF" w:rsidRDefault="00A24329" w:rsidP="007E68E4">
      <w:pPr>
        <w:ind w:left="1440" w:firstLine="720"/>
        <w:rPr>
          <w:lang w:val="en-CA"/>
        </w:rPr>
      </w:pPr>
      <w:r w:rsidRPr="000F1FEF">
        <w:rPr>
          <w:lang w:val="en-CA"/>
        </w:rPr>
        <w:t>Ex: Firms &amp; Workers</w:t>
      </w:r>
    </w:p>
    <w:p w14:paraId="56442798" w14:textId="444AC394" w:rsidR="00A24329" w:rsidRPr="000F1FEF" w:rsidRDefault="00A24329" w:rsidP="007E68E4">
      <w:pPr>
        <w:ind w:left="1440" w:firstLine="720"/>
        <w:rPr>
          <w:lang w:val="en-CA"/>
        </w:rPr>
      </w:pPr>
      <w:r w:rsidRPr="000F1FEF">
        <w:rPr>
          <w:lang w:val="en-CA"/>
        </w:rPr>
        <w:lastRenderedPageBreak/>
        <w:tab/>
        <w:t>Firms: hiring workers</w:t>
      </w:r>
      <w:r w:rsidR="00407318" w:rsidRPr="000F1FEF">
        <w:rPr>
          <w:lang w:val="en-CA"/>
        </w:rPr>
        <w:t xml:space="preserve">, workers need specific skills </w:t>
      </w:r>
    </w:p>
    <w:p w14:paraId="033DEDAB" w14:textId="5F36B3B5" w:rsidR="00407318" w:rsidRPr="000F1FEF" w:rsidRDefault="00407318" w:rsidP="007E68E4">
      <w:pPr>
        <w:ind w:left="1440" w:firstLine="720"/>
        <w:rPr>
          <w:lang w:val="en-CA"/>
        </w:rPr>
      </w:pPr>
      <w:r w:rsidRPr="000F1FEF">
        <w:rPr>
          <w:lang w:val="en-CA"/>
        </w:rPr>
        <w:tab/>
        <w:t xml:space="preserve">Workers: acquiring skills? </w:t>
      </w:r>
    </w:p>
    <w:p w14:paraId="50990C48" w14:textId="39CF08DE" w:rsidR="00FB7355" w:rsidRPr="000F1FEF" w:rsidRDefault="00FB7355" w:rsidP="007E68E4">
      <w:pPr>
        <w:ind w:left="1440" w:firstLine="720"/>
        <w:rPr>
          <w:lang w:val="en-CA"/>
        </w:rPr>
      </w:pPr>
      <w:r w:rsidRPr="000F1FEF">
        <w:rPr>
          <w:lang w:val="en-CA"/>
        </w:rPr>
        <w:tab/>
        <w:t>Firm’s choices: enter market or not enter</w:t>
      </w:r>
    </w:p>
    <w:p w14:paraId="5693F1BB" w14:textId="207CAF9C" w:rsidR="00E21910" w:rsidRPr="000F1FEF" w:rsidRDefault="00E21910" w:rsidP="007E68E4">
      <w:pPr>
        <w:ind w:left="1440" w:firstLine="720"/>
        <w:rPr>
          <w:lang w:val="en-CA"/>
        </w:rPr>
      </w:pPr>
      <w:r w:rsidRPr="000F1FEF">
        <w:rPr>
          <w:lang w:val="en-CA"/>
        </w:rPr>
        <w:tab/>
        <w:t xml:space="preserve">Workers’ choices: acquire skills or not </w:t>
      </w:r>
    </w:p>
    <w:tbl>
      <w:tblPr>
        <w:tblStyle w:val="TableGrid"/>
        <w:tblW w:w="7910" w:type="dxa"/>
        <w:tblInd w:w="2045" w:type="dxa"/>
        <w:tblLook w:val="04A0" w:firstRow="1" w:lastRow="0" w:firstColumn="1" w:lastColumn="0" w:noHBand="0" w:noVBand="1"/>
      </w:tblPr>
      <w:tblGrid>
        <w:gridCol w:w="1977"/>
        <w:gridCol w:w="1977"/>
        <w:gridCol w:w="1978"/>
        <w:gridCol w:w="1978"/>
      </w:tblGrid>
      <w:tr w:rsidR="00EB64E0" w14:paraId="6C83ED4A" w14:textId="77777777" w:rsidTr="00E12BB1">
        <w:tc>
          <w:tcPr>
            <w:tcW w:w="1977" w:type="dxa"/>
          </w:tcPr>
          <w:p w14:paraId="4C9B3749" w14:textId="77777777" w:rsidR="00EB64E0" w:rsidRPr="000F1FEF" w:rsidRDefault="00EB64E0" w:rsidP="007E68E4">
            <w:pPr>
              <w:rPr>
                <w:lang w:val="en-CA"/>
              </w:rPr>
            </w:pPr>
          </w:p>
        </w:tc>
        <w:tc>
          <w:tcPr>
            <w:tcW w:w="5933" w:type="dxa"/>
            <w:gridSpan w:val="3"/>
          </w:tcPr>
          <w:p w14:paraId="345CF085" w14:textId="71E47CE5" w:rsidR="00EB64E0" w:rsidRPr="000F1FEF" w:rsidRDefault="00EB64E0" w:rsidP="007E68E4">
            <w:pPr>
              <w:rPr>
                <w:lang w:val="en-CA"/>
              </w:rPr>
            </w:pPr>
            <w:r w:rsidRPr="000F1FEF">
              <w:rPr>
                <w:lang w:val="en-CA"/>
              </w:rPr>
              <w:t>Worker</w:t>
            </w:r>
          </w:p>
        </w:tc>
      </w:tr>
      <w:tr w:rsidR="00EB64E0" w14:paraId="12567CCF" w14:textId="77777777" w:rsidTr="00EB64E0">
        <w:tc>
          <w:tcPr>
            <w:tcW w:w="1977" w:type="dxa"/>
            <w:vMerge w:val="restart"/>
          </w:tcPr>
          <w:p w14:paraId="1C331AF5" w14:textId="027AB16D" w:rsidR="00EB64E0" w:rsidRPr="000F1FEF" w:rsidRDefault="00EB64E0" w:rsidP="007E68E4">
            <w:pPr>
              <w:rPr>
                <w:lang w:val="en-CA"/>
              </w:rPr>
            </w:pPr>
            <w:r w:rsidRPr="000F1FEF">
              <w:rPr>
                <w:lang w:val="en-CA"/>
              </w:rPr>
              <w:t>Firm</w:t>
            </w:r>
          </w:p>
        </w:tc>
        <w:tc>
          <w:tcPr>
            <w:tcW w:w="1977" w:type="dxa"/>
          </w:tcPr>
          <w:p w14:paraId="6F9DF235" w14:textId="77777777" w:rsidR="00EB64E0" w:rsidRPr="000F1FEF" w:rsidRDefault="00EB64E0" w:rsidP="007E68E4">
            <w:pPr>
              <w:rPr>
                <w:lang w:val="en-CA"/>
              </w:rPr>
            </w:pPr>
          </w:p>
        </w:tc>
        <w:tc>
          <w:tcPr>
            <w:tcW w:w="1978" w:type="dxa"/>
          </w:tcPr>
          <w:p w14:paraId="1961C6DB" w14:textId="347B0B03" w:rsidR="00EB64E0" w:rsidRPr="000F1FEF" w:rsidRDefault="00EB64E0" w:rsidP="007E68E4">
            <w:pPr>
              <w:rPr>
                <w:lang w:val="en-CA"/>
              </w:rPr>
            </w:pPr>
            <w:r w:rsidRPr="000F1FEF">
              <w:rPr>
                <w:lang w:val="en-CA"/>
              </w:rPr>
              <w:t>Skills</w:t>
            </w:r>
          </w:p>
        </w:tc>
        <w:tc>
          <w:tcPr>
            <w:tcW w:w="1978" w:type="dxa"/>
          </w:tcPr>
          <w:p w14:paraId="57166CBD" w14:textId="7AD1DB06" w:rsidR="00B17C00" w:rsidRPr="000F1FEF" w:rsidRDefault="00EB64E0" w:rsidP="007E68E4">
            <w:pPr>
              <w:rPr>
                <w:lang w:val="en-CA"/>
              </w:rPr>
            </w:pPr>
            <w:r w:rsidRPr="000F1FEF">
              <w:rPr>
                <w:lang w:val="en-CA"/>
              </w:rPr>
              <w:t>No Skills</w:t>
            </w:r>
          </w:p>
        </w:tc>
      </w:tr>
      <w:tr w:rsidR="00EB64E0" w:rsidRPr="001B4E62" w14:paraId="77598726" w14:textId="77777777" w:rsidTr="00EB64E0">
        <w:tc>
          <w:tcPr>
            <w:tcW w:w="1977" w:type="dxa"/>
            <w:vMerge/>
          </w:tcPr>
          <w:p w14:paraId="1AFEC521" w14:textId="77777777" w:rsidR="00EB64E0" w:rsidRPr="000F1FEF" w:rsidRDefault="00EB64E0" w:rsidP="007E68E4">
            <w:pPr>
              <w:rPr>
                <w:lang w:val="en-CA"/>
              </w:rPr>
            </w:pPr>
          </w:p>
        </w:tc>
        <w:tc>
          <w:tcPr>
            <w:tcW w:w="1977" w:type="dxa"/>
          </w:tcPr>
          <w:p w14:paraId="3ADD31BF" w14:textId="1130927E" w:rsidR="00EB64E0" w:rsidRPr="000F1FEF" w:rsidRDefault="00EB64E0" w:rsidP="007E68E4">
            <w:pPr>
              <w:rPr>
                <w:lang w:val="en-CA"/>
              </w:rPr>
            </w:pPr>
            <w:r w:rsidRPr="000F1FEF">
              <w:rPr>
                <w:lang w:val="en-CA"/>
              </w:rPr>
              <w:t>Enter market</w:t>
            </w:r>
          </w:p>
        </w:tc>
        <w:tc>
          <w:tcPr>
            <w:tcW w:w="1978" w:type="dxa"/>
          </w:tcPr>
          <w:p w14:paraId="52CA2D0D" w14:textId="56955EBB" w:rsidR="00EB64E0" w:rsidRPr="000F1FEF" w:rsidRDefault="0053683E" w:rsidP="007E68E4">
            <w:pPr>
              <w:rPr>
                <w:lang w:val="en-CA"/>
              </w:rPr>
            </w:pPr>
            <w:r w:rsidRPr="000F1FEF">
              <w:rPr>
                <w:lang w:val="en-CA"/>
              </w:rPr>
              <w:t>Good for firms &amp; workers</w:t>
            </w:r>
          </w:p>
        </w:tc>
        <w:tc>
          <w:tcPr>
            <w:tcW w:w="1978" w:type="dxa"/>
          </w:tcPr>
          <w:p w14:paraId="312F1C32" w14:textId="70E741E0" w:rsidR="00EB64E0" w:rsidRPr="000F1FEF" w:rsidRDefault="00B17C00" w:rsidP="007E68E4">
            <w:pPr>
              <w:rPr>
                <w:lang w:val="en-CA"/>
              </w:rPr>
            </w:pPr>
            <w:r w:rsidRPr="000F1FEF">
              <w:rPr>
                <w:lang w:val="en-CA"/>
              </w:rPr>
              <w:t xml:space="preserve">Be bad for the firm </w:t>
            </w:r>
          </w:p>
        </w:tc>
      </w:tr>
      <w:tr w:rsidR="00EB64E0" w14:paraId="72A0E013" w14:textId="77777777" w:rsidTr="00EB64E0">
        <w:tc>
          <w:tcPr>
            <w:tcW w:w="1977" w:type="dxa"/>
            <w:vMerge/>
          </w:tcPr>
          <w:p w14:paraId="40A2A69B" w14:textId="77777777" w:rsidR="00EB64E0" w:rsidRPr="000F1FEF" w:rsidRDefault="00EB64E0" w:rsidP="007E68E4">
            <w:pPr>
              <w:rPr>
                <w:lang w:val="en-CA"/>
              </w:rPr>
            </w:pPr>
          </w:p>
        </w:tc>
        <w:tc>
          <w:tcPr>
            <w:tcW w:w="1977" w:type="dxa"/>
          </w:tcPr>
          <w:p w14:paraId="3ADE4E11" w14:textId="437402FB" w:rsidR="00EB64E0" w:rsidRPr="000F1FEF" w:rsidRDefault="00EB64E0" w:rsidP="007E68E4">
            <w:pPr>
              <w:rPr>
                <w:lang w:val="en-CA"/>
              </w:rPr>
            </w:pPr>
            <w:r w:rsidRPr="000F1FEF">
              <w:rPr>
                <w:lang w:val="en-CA"/>
              </w:rPr>
              <w:t>Not enter</w:t>
            </w:r>
          </w:p>
        </w:tc>
        <w:tc>
          <w:tcPr>
            <w:tcW w:w="1978" w:type="dxa"/>
          </w:tcPr>
          <w:p w14:paraId="7D65C022" w14:textId="7EEB7193" w:rsidR="00EB64E0" w:rsidRPr="000F1FEF" w:rsidRDefault="005B3E40" w:rsidP="007E68E4">
            <w:pPr>
              <w:rPr>
                <w:lang w:val="en-CA"/>
              </w:rPr>
            </w:pPr>
            <w:r w:rsidRPr="000F1FEF">
              <w:rPr>
                <w:lang w:val="en-CA"/>
              </w:rPr>
              <w:t xml:space="preserve">Bad for workers </w:t>
            </w:r>
          </w:p>
        </w:tc>
        <w:tc>
          <w:tcPr>
            <w:tcW w:w="1978" w:type="dxa"/>
          </w:tcPr>
          <w:p w14:paraId="4388D003" w14:textId="207072F7" w:rsidR="00EB64E0" w:rsidRPr="000F1FEF" w:rsidRDefault="00E12FA4" w:rsidP="007E68E4">
            <w:pPr>
              <w:rPr>
                <w:lang w:val="en-CA"/>
              </w:rPr>
            </w:pPr>
            <w:r w:rsidRPr="000F1FEF">
              <w:rPr>
                <w:lang w:val="en-CA"/>
              </w:rPr>
              <w:t>Default</w:t>
            </w:r>
            <w:r w:rsidR="00E66C2A" w:rsidRPr="000F1FEF">
              <w:rPr>
                <w:lang w:val="en-CA"/>
              </w:rPr>
              <w:t>/Status quo</w:t>
            </w:r>
          </w:p>
        </w:tc>
      </w:tr>
    </w:tbl>
    <w:p w14:paraId="6A69AF76" w14:textId="3D97827F" w:rsidR="00EB64E0" w:rsidRPr="000F1FEF" w:rsidRDefault="0053683E" w:rsidP="00C62C33">
      <w:pPr>
        <w:ind w:left="2160"/>
        <w:rPr>
          <w:lang w:val="en-CA"/>
        </w:rPr>
      </w:pPr>
      <w:r w:rsidRPr="000F1FEF">
        <w:rPr>
          <w:lang w:val="en-CA"/>
        </w:rPr>
        <w:t xml:space="preserve">We could </w:t>
      </w:r>
      <w:r w:rsidR="00C62C33" w:rsidRPr="000F1FEF">
        <w:rPr>
          <w:lang w:val="en-CA"/>
        </w:rPr>
        <w:t>consider that workers acquiring skills is complementary to firms entering the market</w:t>
      </w:r>
    </w:p>
    <w:p w14:paraId="7A1D5F96" w14:textId="3C06BF9C" w:rsidR="00B057B0" w:rsidRPr="000F1FEF" w:rsidRDefault="00022D37" w:rsidP="00C62C33">
      <w:pPr>
        <w:ind w:left="216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03" behindDoc="0" locked="0" layoutInCell="1" allowOverlap="1" wp14:anchorId="000386CA" wp14:editId="7625F165">
                <wp:simplePos x="0" y="0"/>
                <wp:positionH relativeFrom="column">
                  <wp:posOffset>5793606</wp:posOffset>
                </wp:positionH>
                <wp:positionV relativeFrom="paragraph">
                  <wp:posOffset>50800</wp:posOffset>
                </wp:positionV>
                <wp:extent cx="642620" cy="93960"/>
                <wp:effectExtent l="38100" t="38100" r="0" b="46355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642620" cy="939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FAE457F" id="Ink 152" o:spid="_x0000_s1026" type="#_x0000_t75" style="position:absolute;margin-left:455.5pt;margin-top:3.3pt;width:52pt;height:8.8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">
                <v:imagedata r:id="rId111" o:title=""/>
              </v:shape>
            </w:pict>
          </mc:Fallback>
        </mc:AlternateContent>
      </w:r>
    </w:p>
    <w:p w14:paraId="7F758AB1" w14:textId="3FAF5F1C" w:rsidR="00A31785" w:rsidRPr="000F1FEF" w:rsidRDefault="00022D37" w:rsidP="00C62C33">
      <w:pPr>
        <w:ind w:left="216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98" behindDoc="0" locked="0" layoutInCell="1" allowOverlap="1" wp14:anchorId="7BFF09BA" wp14:editId="50A4F13D">
                <wp:simplePos x="0" y="0"/>
                <wp:positionH relativeFrom="column">
                  <wp:posOffset>3943985</wp:posOffset>
                </wp:positionH>
                <wp:positionV relativeFrom="paragraph">
                  <wp:posOffset>111125</wp:posOffset>
                </wp:positionV>
                <wp:extent cx="129540" cy="259080"/>
                <wp:effectExtent l="38100" t="38100" r="0" b="4572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129540" cy="2590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EBCCC57" id="Ink 113" o:spid="_x0000_s1026" type="#_x0000_t75" style="position:absolute;margin-left:309.85pt;margin-top:8.05pt;width:11.6pt;height:21.8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">
                <v:imagedata r:id="rId113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99" behindDoc="0" locked="0" layoutInCell="1" allowOverlap="1" wp14:anchorId="61E8B472" wp14:editId="52706E26">
                <wp:simplePos x="0" y="0"/>
                <wp:positionH relativeFrom="column">
                  <wp:posOffset>4560570</wp:posOffset>
                </wp:positionH>
                <wp:positionV relativeFrom="paragraph">
                  <wp:posOffset>-227965</wp:posOffset>
                </wp:positionV>
                <wp:extent cx="1233150" cy="718460"/>
                <wp:effectExtent l="38100" t="38100" r="24765" b="43815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1233150" cy="7184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872D8F8" id="Ink 122" o:spid="_x0000_s1026" type="#_x0000_t75" style="position:absolute;margin-left:358.4pt;margin-top:-18.65pt;width:98.55pt;height:57.9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">
                <v:imagedata r:id="rId115" o:title=""/>
              </v:shape>
            </w:pict>
          </mc:Fallback>
        </mc:AlternateContent>
      </w:r>
    </w:p>
    <w:p w14:paraId="26856EDF" w14:textId="254D13F0" w:rsidR="00A31785" w:rsidRPr="000F1FEF" w:rsidRDefault="00022D37" w:rsidP="00C62C33">
      <w:pPr>
        <w:ind w:left="216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95" behindDoc="0" locked="0" layoutInCell="1" allowOverlap="1" wp14:anchorId="0CFD8000" wp14:editId="6F5ADB82">
                <wp:simplePos x="0" y="0"/>
                <wp:positionH relativeFrom="column">
                  <wp:posOffset>2912435</wp:posOffset>
                </wp:positionH>
                <wp:positionV relativeFrom="paragraph">
                  <wp:posOffset>-95830</wp:posOffset>
                </wp:positionV>
                <wp:extent cx="536910" cy="240030"/>
                <wp:effectExtent l="38100" t="38100" r="0" b="3937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536910" cy="2400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628F76C" id="Ink 88" o:spid="_x0000_s1026" type="#_x0000_t75" style="position:absolute;margin-left:228.65pt;margin-top:-8.25pt;width:43.7pt;height:20.3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">
                <v:imagedata r:id="rId117" o:title=""/>
              </v:shape>
            </w:pict>
          </mc:Fallback>
        </mc:AlternateContent>
      </w:r>
    </w:p>
    <w:p w14:paraId="2884179B" w14:textId="21E95C48" w:rsidR="00A31785" w:rsidRPr="000F1FEF" w:rsidRDefault="00022D37" w:rsidP="00C62C33">
      <w:pPr>
        <w:ind w:left="216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07" behindDoc="0" locked="0" layoutInCell="1" allowOverlap="1" wp14:anchorId="51086A22" wp14:editId="6502CDB7">
                <wp:simplePos x="0" y="0"/>
                <wp:positionH relativeFrom="column">
                  <wp:posOffset>1333500</wp:posOffset>
                </wp:positionH>
                <wp:positionV relativeFrom="paragraph">
                  <wp:posOffset>-273685</wp:posOffset>
                </wp:positionV>
                <wp:extent cx="1426210" cy="642620"/>
                <wp:effectExtent l="38100" t="38100" r="0" b="43180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1426210" cy="6426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52D8DB0" id="Ink 217" o:spid="_x0000_s1026" type="#_x0000_t75" style="position:absolute;margin-left:104.3pt;margin-top:-22.25pt;width:113.7pt;height:52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">
                <v:imagedata r:id="rId119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01" behindDoc="0" locked="0" layoutInCell="1" allowOverlap="1" wp14:anchorId="0F3EF038" wp14:editId="0291D9AD">
                <wp:simplePos x="0" y="0"/>
                <wp:positionH relativeFrom="column">
                  <wp:posOffset>5320846</wp:posOffset>
                </wp:positionH>
                <wp:positionV relativeFrom="paragraph">
                  <wp:posOffset>158115</wp:posOffset>
                </wp:positionV>
                <wp:extent cx="51840" cy="102960"/>
                <wp:effectExtent l="38100" t="38100" r="0" b="4953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51840" cy="1029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74CE545" id="Ink 140" o:spid="_x0000_s1026" type="#_x0000_t75" style="position:absolute;margin-left:418.25pt;margin-top:11.75pt;width:5.5pt;height:9.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">
                <v:imagedata r:id="rId121" o:title=""/>
              </v:shape>
            </w:pict>
          </mc:Fallback>
        </mc:AlternateContent>
      </w:r>
    </w:p>
    <w:p w14:paraId="4ED701FC" w14:textId="1902B64E" w:rsidR="00A31785" w:rsidRPr="000F1FEF" w:rsidRDefault="00022D37" w:rsidP="00C62C33">
      <w:pPr>
        <w:ind w:left="216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00" behindDoc="0" locked="0" layoutInCell="1" allowOverlap="1" wp14:anchorId="2B60D4FA" wp14:editId="3F102D0A">
                <wp:simplePos x="0" y="0"/>
                <wp:positionH relativeFrom="column">
                  <wp:posOffset>4362645</wp:posOffset>
                </wp:positionH>
                <wp:positionV relativeFrom="paragraph">
                  <wp:posOffset>-183515</wp:posOffset>
                </wp:positionV>
                <wp:extent cx="897600" cy="447040"/>
                <wp:effectExtent l="38100" t="38100" r="42545" b="4826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897600" cy="4470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E47F74A" id="Ink 139" o:spid="_x0000_s1026" type="#_x0000_t75" style="position:absolute;margin-left:342.8pt;margin-top:-15.15pt;width:72.1pt;height:36.6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">
                <v:imagedata r:id="rId123" o:title=""/>
              </v:shape>
            </w:pict>
          </mc:Fallback>
        </mc:AlternateContent>
      </w:r>
    </w:p>
    <w:p w14:paraId="6484152A" w14:textId="474378DD" w:rsidR="00A31785" w:rsidRPr="000F1FEF" w:rsidRDefault="00022D37" w:rsidP="00C62C33">
      <w:pPr>
        <w:ind w:left="216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94" behindDoc="0" locked="0" layoutInCell="1" allowOverlap="1" wp14:anchorId="57314867" wp14:editId="7ED09013">
                <wp:simplePos x="0" y="0"/>
                <wp:positionH relativeFrom="column">
                  <wp:posOffset>2186333</wp:posOffset>
                </wp:positionH>
                <wp:positionV relativeFrom="paragraph">
                  <wp:posOffset>-93980</wp:posOffset>
                </wp:positionV>
                <wp:extent cx="771055" cy="352315"/>
                <wp:effectExtent l="38100" t="38100" r="0" b="4191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771055" cy="35231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0F5E3EF" id="Ink 84" o:spid="_x0000_s1026" type="#_x0000_t75" style="position:absolute;margin-left:171.45pt;margin-top:-8.1pt;width:62.1pt;height:29.2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">
                <v:imagedata r:id="rId125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96" behindDoc="0" locked="0" layoutInCell="1" allowOverlap="1" wp14:anchorId="24D5E997" wp14:editId="0865E4E7">
                <wp:simplePos x="0" y="0"/>
                <wp:positionH relativeFrom="column">
                  <wp:posOffset>3150870</wp:posOffset>
                </wp:positionH>
                <wp:positionV relativeFrom="paragraph">
                  <wp:posOffset>62230</wp:posOffset>
                </wp:positionV>
                <wp:extent cx="298010" cy="195580"/>
                <wp:effectExtent l="38100" t="38100" r="6985" b="4572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298010" cy="1955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859ABDE" id="Ink 93" o:spid="_x0000_s1026" type="#_x0000_t75" style="position:absolute;margin-left:247.4pt;margin-top:4.2pt;width:24.85pt;height:16.8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">
                <v:imagedata r:id="rId127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297" behindDoc="0" locked="0" layoutInCell="1" allowOverlap="1" wp14:anchorId="0AC40490" wp14:editId="2BBBB5D0">
                <wp:simplePos x="0" y="0"/>
                <wp:positionH relativeFrom="column">
                  <wp:posOffset>3944124</wp:posOffset>
                </wp:positionH>
                <wp:positionV relativeFrom="paragraph">
                  <wp:posOffset>66675</wp:posOffset>
                </wp:positionV>
                <wp:extent cx="146850" cy="191135"/>
                <wp:effectExtent l="38100" t="38100" r="0" b="37465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146850" cy="19113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0CBA156" id="Ink 99" o:spid="_x0000_s1026" type="#_x0000_t75" style="position:absolute;margin-left:309.85pt;margin-top:4.55pt;width:12.95pt;height:16.4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">
                <v:imagedata r:id="rId129" o:title=""/>
              </v:shape>
            </w:pict>
          </mc:Fallback>
        </mc:AlternateContent>
      </w:r>
    </w:p>
    <w:p w14:paraId="66B7D0B6" w14:textId="2DE0868B" w:rsidR="00A31785" w:rsidRPr="000F1FEF" w:rsidRDefault="00022D37" w:rsidP="00C62C33">
      <w:pPr>
        <w:ind w:left="2160"/>
        <w:rPr>
          <w:lang w:val="en-CA"/>
        </w:rPr>
      </w:pP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06" behindDoc="0" locked="0" layoutInCell="1" allowOverlap="1" wp14:anchorId="052C58F0" wp14:editId="5E73DB8A">
                <wp:simplePos x="0" y="0"/>
                <wp:positionH relativeFrom="column">
                  <wp:posOffset>2990100</wp:posOffset>
                </wp:positionH>
                <wp:positionV relativeFrom="paragraph">
                  <wp:posOffset>601470</wp:posOffset>
                </wp:positionV>
                <wp:extent cx="717910" cy="269630"/>
                <wp:effectExtent l="38100" t="38100" r="0" b="48260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717910" cy="2696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0FF8E53" id="Ink 165" o:spid="_x0000_s1026" type="#_x0000_t75" style="position:absolute;margin-left:234.75pt;margin-top:46.65pt;width:57.95pt;height:22.6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">
                <v:imagedata r:id="rId131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05" behindDoc="0" locked="0" layoutInCell="1" allowOverlap="1" wp14:anchorId="3CF94362" wp14:editId="06165C8C">
                <wp:simplePos x="0" y="0"/>
                <wp:positionH relativeFrom="column">
                  <wp:posOffset>3187274</wp:posOffset>
                </wp:positionH>
                <wp:positionV relativeFrom="paragraph">
                  <wp:posOffset>204470</wp:posOffset>
                </wp:positionV>
                <wp:extent cx="162000" cy="286385"/>
                <wp:effectExtent l="38100" t="38100" r="0" b="4381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162000" cy="28638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9EECAFC" id="Ink 158" o:spid="_x0000_s1026" type="#_x0000_t75" style="position:absolute;margin-left:250.25pt;margin-top:15.4pt;width:14.15pt;height:23.9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">
                <v:imagedata r:id="rId133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02" behindDoc="0" locked="0" layoutInCell="1" allowOverlap="1" wp14:anchorId="4A3C053E" wp14:editId="7F5B186A">
                <wp:simplePos x="0" y="0"/>
                <wp:positionH relativeFrom="column">
                  <wp:posOffset>4422701</wp:posOffset>
                </wp:positionH>
                <wp:positionV relativeFrom="paragraph">
                  <wp:posOffset>-21590</wp:posOffset>
                </wp:positionV>
                <wp:extent cx="1037140" cy="226060"/>
                <wp:effectExtent l="38100" t="38100" r="42545" b="4064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1037140" cy="2260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5B68EE7" id="Ink 149" o:spid="_x0000_s1026" type="#_x0000_t75" style="position:absolute;margin-left:347.55pt;margin-top:-2.4pt;width:83.05pt;height:19.2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">
                <v:imagedata r:id="rId135" o:title=""/>
              </v:shape>
            </w:pict>
          </mc:Fallback>
        </mc:AlternateContent>
      </w:r>
      <w:r w:rsidRPr="000F1F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04" behindDoc="0" locked="0" layoutInCell="1" allowOverlap="1" wp14:anchorId="41049EC7" wp14:editId="433943F1">
                <wp:simplePos x="0" y="0"/>
                <wp:positionH relativeFrom="column">
                  <wp:posOffset>5890450</wp:posOffset>
                </wp:positionH>
                <wp:positionV relativeFrom="paragraph">
                  <wp:posOffset>-21590</wp:posOffset>
                </wp:positionV>
                <wp:extent cx="762635" cy="128160"/>
                <wp:effectExtent l="38100" t="38100" r="0" b="3746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762635" cy="128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755DAAC" id="Ink 155" o:spid="_x0000_s1026" type="#_x0000_t75" style="position:absolute;margin-left:463.1pt;margin-top:-2.4pt;width:61.45pt;height:11.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">
                <v:imagedata r:id="rId137" o:title=""/>
              </v:shape>
            </w:pict>
          </mc:Fallback>
        </mc:AlternateContent>
      </w:r>
    </w:p>
    <w:p w14:paraId="7C8B2A45" w14:textId="01E19779" w:rsidR="00A31785" w:rsidRPr="000F1FEF" w:rsidRDefault="00A31785" w:rsidP="00C62C33">
      <w:pPr>
        <w:ind w:left="2160"/>
        <w:rPr>
          <w:lang w:val="en-CA"/>
        </w:rPr>
      </w:pPr>
    </w:p>
    <w:p w14:paraId="467CC0EB" w14:textId="3B01C78C" w:rsidR="00A31785" w:rsidRPr="000F1FEF" w:rsidRDefault="00A31785" w:rsidP="00C62C33">
      <w:pPr>
        <w:ind w:left="2160"/>
        <w:rPr>
          <w:lang w:val="en-CA"/>
        </w:rPr>
      </w:pPr>
    </w:p>
    <w:p w14:paraId="4E511DF9" w14:textId="4DA2A735" w:rsidR="00A31785" w:rsidRPr="000F1FEF" w:rsidRDefault="00A31785" w:rsidP="00C62C33">
      <w:pPr>
        <w:ind w:left="2160"/>
        <w:rPr>
          <w:lang w:val="en-CA"/>
        </w:rPr>
      </w:pPr>
      <w:r w:rsidRPr="000F1FEF">
        <w:rPr>
          <w:lang w:val="en-CA"/>
        </w:rPr>
        <w:t xml:space="preserve">Don’t </w:t>
      </w:r>
      <w:proofErr w:type="spellStart"/>
      <w:r w:rsidRPr="000F1FEF">
        <w:rPr>
          <w:lang w:val="en-CA"/>
        </w:rPr>
        <w:t>wanna</w:t>
      </w:r>
      <w:proofErr w:type="spellEnd"/>
      <w:r w:rsidRPr="000F1FEF">
        <w:rPr>
          <w:lang w:val="en-CA"/>
        </w:rPr>
        <w:t xml:space="preserve"> be the first one to get skills </w:t>
      </w:r>
      <w:r w:rsidR="0057618F" w:rsidRPr="000F1FEF">
        <w:rPr>
          <w:lang w:val="en-CA"/>
        </w:rPr>
        <w:t>– might be useless</w:t>
      </w:r>
    </w:p>
    <w:p w14:paraId="73F582FA" w14:textId="152F5997" w:rsidR="0057618F" w:rsidRPr="000F1FEF" w:rsidRDefault="0057618F" w:rsidP="00C62C33">
      <w:pPr>
        <w:ind w:left="2160"/>
        <w:rPr>
          <w:lang w:val="en-CA"/>
        </w:rPr>
      </w:pPr>
      <w:r w:rsidRPr="000F1FEF">
        <w:rPr>
          <w:lang w:val="en-CA"/>
        </w:rPr>
        <w:t xml:space="preserve">But if incentive for one worker to get skills, then everyone </w:t>
      </w:r>
      <w:proofErr w:type="gramStart"/>
      <w:r w:rsidRPr="000F1FEF">
        <w:rPr>
          <w:lang w:val="en-CA"/>
        </w:rPr>
        <w:t>get</w:t>
      </w:r>
      <w:proofErr w:type="gramEnd"/>
      <w:r w:rsidRPr="000F1FEF">
        <w:rPr>
          <w:lang w:val="en-CA"/>
        </w:rPr>
        <w:t xml:space="preserve"> skills </w:t>
      </w:r>
    </w:p>
    <w:p w14:paraId="548CBE3C" w14:textId="178422E0" w:rsidR="00217F2F" w:rsidRPr="000F1FEF" w:rsidRDefault="00217F2F" w:rsidP="00C62C33">
      <w:pPr>
        <w:ind w:left="2160"/>
        <w:rPr>
          <w:lang w:val="en-CA"/>
        </w:rPr>
      </w:pPr>
      <w:r w:rsidRPr="000F1FEF">
        <w:rPr>
          <w:lang w:val="en-CA"/>
        </w:rPr>
        <w:t xml:space="preserve">Many newer theories of development emphasize complementarities </w:t>
      </w:r>
    </w:p>
    <w:p w14:paraId="433A9A0E" w14:textId="2B278D33" w:rsidR="008E0E9C" w:rsidRPr="000F1FEF" w:rsidRDefault="008E0E9C" w:rsidP="008E0E9C">
      <w:pPr>
        <w:ind w:left="2880"/>
        <w:rPr>
          <w:lang w:val="en-CA"/>
        </w:rPr>
      </w:pPr>
      <w:r w:rsidRPr="000F1FEF">
        <w:rPr>
          <w:lang w:val="en-CA"/>
        </w:rPr>
        <w:t xml:space="preserve">Several things must work well enough and at the same time, to get sustainable development under way. </w:t>
      </w:r>
    </w:p>
    <w:p w14:paraId="2760B592" w14:textId="66599837" w:rsidR="008E0E9C" w:rsidRPr="000F1FEF" w:rsidRDefault="008E0E9C" w:rsidP="008E0E9C">
      <w:pPr>
        <w:ind w:left="2880"/>
        <w:rPr>
          <w:lang w:val="en-CA"/>
        </w:rPr>
      </w:pPr>
      <w:r w:rsidRPr="000F1FEF">
        <w:rPr>
          <w:lang w:val="en-CA"/>
        </w:rPr>
        <w:t xml:space="preserve">When complementarities are present, one firm’s action increases the incentives for other agents to take similar actions. </w:t>
      </w:r>
    </w:p>
    <w:p w14:paraId="163171D7" w14:textId="0CB964BB" w:rsidR="008E0E9C" w:rsidRPr="000F1FEF" w:rsidRDefault="008E0E9C" w:rsidP="008E0E9C">
      <w:pPr>
        <w:ind w:left="2880"/>
        <w:rPr>
          <w:lang w:val="en-CA"/>
        </w:rPr>
      </w:pPr>
      <w:r w:rsidRPr="000F1FEF">
        <w:rPr>
          <w:lang w:val="en-CA"/>
        </w:rPr>
        <w:t xml:space="preserve">We will look at two models: Big Push model and O-ring model </w:t>
      </w:r>
    </w:p>
    <w:p w14:paraId="3D2C4784" w14:textId="2ED2552F" w:rsidR="001E0827" w:rsidRPr="000F1FEF" w:rsidRDefault="008E0E9C" w:rsidP="008E0E9C">
      <w:pPr>
        <w:rPr>
          <w:lang w:val="en-CA"/>
        </w:rPr>
      </w:pPr>
      <w:r w:rsidRPr="000F1FEF">
        <w:rPr>
          <w:lang w:val="en-CA"/>
        </w:rPr>
        <w:lastRenderedPageBreak/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Under some circumstances, this can lead to multiple equilibria</w:t>
      </w:r>
    </w:p>
    <w:p w14:paraId="008665CD" w14:textId="77777777" w:rsidR="001E0827" w:rsidRPr="000F1FEF" w:rsidRDefault="001E0827" w:rsidP="008E0E9C">
      <w:pPr>
        <w:rPr>
          <w:lang w:val="en-CA"/>
        </w:rPr>
      </w:pPr>
    </w:p>
    <w:p w14:paraId="0924CA12" w14:textId="7EE98FB5" w:rsidR="00187EC5" w:rsidRPr="000F1FEF" w:rsidRDefault="004A62C1" w:rsidP="00187EC5">
      <w:pPr>
        <w:pStyle w:val="Heading3"/>
      </w:pPr>
      <w:r w:rsidRPr="000F1FEF">
        <w:tab/>
      </w:r>
      <w:r w:rsidRPr="000F1FEF">
        <w:tab/>
      </w:r>
      <w:bookmarkStart w:id="32" w:name="_Toc89955768"/>
      <w:r w:rsidRPr="000F1FEF">
        <w:t>Diagram of Multiple Equilibria</w:t>
      </w:r>
      <w:bookmarkEnd w:id="32"/>
      <w:r w:rsidRPr="000F1FEF">
        <w:t xml:space="preserve"> </w:t>
      </w:r>
    </w:p>
    <w:p w14:paraId="613B20AB" w14:textId="36D1A9D8" w:rsidR="00187EC5" w:rsidRPr="000F1FEF" w:rsidRDefault="00187EC5" w:rsidP="00187EC5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*See notebook* </w:t>
      </w:r>
    </w:p>
    <w:p w14:paraId="246DA5A0" w14:textId="5BECC027" w:rsidR="00F756D7" w:rsidRPr="000F1FEF" w:rsidRDefault="00F756D7" w:rsidP="00187EC5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Rank the equilibria: </w:t>
      </w:r>
    </w:p>
    <w:p w14:paraId="24948677" w14:textId="48253879" w:rsidR="00F756D7" w:rsidRPr="000F1FEF" w:rsidRDefault="00F756D7" w:rsidP="00187EC5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Suppose D3 is “better” than D1 </w:t>
      </w:r>
    </w:p>
    <w:p w14:paraId="56F44316" w14:textId="4FE9A00F" w:rsidR="006A3BB8" w:rsidRPr="000F1FEF" w:rsidRDefault="006A3BB8" w:rsidP="00187EC5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Pareto Superior</w:t>
      </w:r>
    </w:p>
    <w:p w14:paraId="50AE3E3C" w14:textId="02264FBC" w:rsidR="00CE7420" w:rsidRPr="000F1FEF" w:rsidRDefault="00CE7420" w:rsidP="00187EC5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In this case, D1 is a coordination failure </w:t>
      </w:r>
    </w:p>
    <w:p w14:paraId="12CD8FDA" w14:textId="0BC26ED9" w:rsidR="00CE7420" w:rsidRPr="000F1FEF" w:rsidRDefault="00CE7420" w:rsidP="00187EC5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To achieve better </w:t>
      </w:r>
      <w:r w:rsidR="00002871" w:rsidRPr="000F1FEF">
        <w:rPr>
          <w:lang w:val="en-CA"/>
        </w:rPr>
        <w:t>equilibrium,</w:t>
      </w:r>
      <w:r w:rsidRPr="000F1FEF">
        <w:rPr>
          <w:lang w:val="en-CA"/>
        </w:rPr>
        <w:t xml:space="preserve"> we need to invest more </w:t>
      </w:r>
    </w:p>
    <w:p w14:paraId="1C3CA9EA" w14:textId="682CC922" w:rsidR="00002871" w:rsidRPr="000F1FEF" w:rsidRDefault="00002871" w:rsidP="00187EC5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The privately rational choice is to not increase it </w:t>
      </w:r>
    </w:p>
    <w:p w14:paraId="192CF971" w14:textId="1CAA5256" w:rsidR="00E61AD4" w:rsidRPr="000F1FEF" w:rsidRDefault="00E61AD4" w:rsidP="00187EC5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Problems of Multiple Equilibria </w:t>
      </w:r>
    </w:p>
    <w:p w14:paraId="4D257001" w14:textId="22202846" w:rsidR="00E61AD4" w:rsidRPr="000F1FEF" w:rsidRDefault="00E61AD4" w:rsidP="00187EC5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Inefficient Advantages of Incumbency </w:t>
      </w:r>
    </w:p>
    <w:p w14:paraId="46B5BF59" w14:textId="74094B17" w:rsidR="00E61AD4" w:rsidRPr="000F1FEF" w:rsidRDefault="00E61AD4" w:rsidP="00E61AD4">
      <w:pPr>
        <w:ind w:left="3600"/>
        <w:rPr>
          <w:lang w:val="en-CA"/>
        </w:rPr>
      </w:pPr>
      <w:r w:rsidRPr="000F1FEF">
        <w:rPr>
          <w:lang w:val="en-CA"/>
        </w:rPr>
        <w:t>Increasing returns in the modern sector can lead to a bad equilibrium</w:t>
      </w:r>
    </w:p>
    <w:p w14:paraId="2392AB7E" w14:textId="2DEB45DA" w:rsidR="00BF0D14" w:rsidRPr="000F1FEF" w:rsidRDefault="00BF0D14" w:rsidP="00BF0D14">
      <w:pPr>
        <w:ind w:left="3600"/>
        <w:rPr>
          <w:lang w:val="en-CA"/>
        </w:rPr>
      </w:pPr>
      <w:r w:rsidRPr="000F1FEF">
        <w:rPr>
          <w:lang w:val="en-CA"/>
        </w:rPr>
        <w:t>A large incumbent modern firm may have advantage over a new (smaller) firm employing a new and better technology</w:t>
      </w:r>
    </w:p>
    <w:p w14:paraId="35E387F3" w14:textId="0C539EB3" w:rsidR="00BF0D14" w:rsidRPr="000F1FEF" w:rsidRDefault="00BF0D14" w:rsidP="00BF0D14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Behavior and Norms </w:t>
      </w:r>
    </w:p>
    <w:p w14:paraId="7EFBEC6D" w14:textId="7D73E6F1" w:rsidR="00BF0D14" w:rsidRPr="000F1FEF" w:rsidRDefault="00BF0D14" w:rsidP="00BF0D14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High corruption or low equilibria</w:t>
      </w:r>
    </w:p>
    <w:p w14:paraId="626FA755" w14:textId="3D7348B4" w:rsidR="00BF0D14" w:rsidRPr="000F1FEF" w:rsidRDefault="00BF0D14" w:rsidP="00BF0D14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The importance of good institutions</w:t>
      </w:r>
    </w:p>
    <w:p w14:paraId="0AB8E67A" w14:textId="271755D5" w:rsidR="00BF0D14" w:rsidRPr="000F1FEF" w:rsidRDefault="00BF0D14" w:rsidP="00BF0D14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Cooperative norms encourage cooperation </w:t>
      </w:r>
    </w:p>
    <w:p w14:paraId="454485C6" w14:textId="1976A832" w:rsidR="0098663B" w:rsidRPr="000F1FEF" w:rsidRDefault="0098663B" w:rsidP="00BF0D14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Linkages </w:t>
      </w:r>
    </w:p>
    <w:p w14:paraId="781F4194" w14:textId="09C11C0B" w:rsidR="0098663B" w:rsidRPr="000F1FEF" w:rsidRDefault="0098663B" w:rsidP="000D3A99">
      <w:pPr>
        <w:ind w:left="3600"/>
        <w:rPr>
          <w:lang w:val="en-CA"/>
        </w:rPr>
      </w:pPr>
      <w:r w:rsidRPr="000F1FEF">
        <w:rPr>
          <w:lang w:val="en-CA"/>
        </w:rPr>
        <w:t>One way to solve coordination problems is to focus policy</w:t>
      </w:r>
      <w:r w:rsidR="000D3A99" w:rsidRPr="000F1FEF">
        <w:rPr>
          <w:lang w:val="en-CA"/>
        </w:rPr>
        <w:t xml:space="preserve"> </w:t>
      </w:r>
      <w:r w:rsidRPr="000F1FEF">
        <w:rPr>
          <w:lang w:val="en-CA"/>
        </w:rPr>
        <w:t xml:space="preserve">on encouraging industries with key linkages </w:t>
      </w:r>
      <w:r w:rsidR="000D3A99" w:rsidRPr="000F1FEF">
        <w:rPr>
          <w:lang w:val="en-CA"/>
        </w:rPr>
        <w:t>(ex: paper and notebook</w:t>
      </w:r>
      <w:r w:rsidR="00182FEA" w:rsidRPr="000F1FEF">
        <w:rPr>
          <w:lang w:val="en-CA"/>
        </w:rPr>
        <w:t>: paper to notebook (forward linkage), notebook from paper (backward linkage</w:t>
      </w:r>
      <w:r w:rsidR="000D3A99" w:rsidRPr="000F1FEF">
        <w:rPr>
          <w:lang w:val="en-CA"/>
        </w:rPr>
        <w:t xml:space="preserve">) </w:t>
      </w:r>
    </w:p>
    <w:p w14:paraId="0BA8956E" w14:textId="285A58BB" w:rsidR="000D3A99" w:rsidRPr="000F1FEF" w:rsidRDefault="000D3A99" w:rsidP="000D3A99">
      <w:pPr>
        <w:ind w:left="3600"/>
        <w:rPr>
          <w:lang w:val="en-CA"/>
        </w:rPr>
      </w:pPr>
      <w:r w:rsidRPr="000F1FEF">
        <w:rPr>
          <w:lang w:val="en-CA"/>
        </w:rPr>
        <w:t>When certain industries are developed first, their interconnections or linkages with other industries will facilitate or induce development of new industries</w:t>
      </w:r>
    </w:p>
    <w:p w14:paraId="09ABF153" w14:textId="4B6E521B" w:rsidR="00045699" w:rsidRPr="000F1FEF" w:rsidRDefault="000D3A99" w:rsidP="000D3A99">
      <w:pPr>
        <w:rPr>
          <w:lang w:val="en-CA"/>
        </w:rPr>
      </w:pPr>
      <w:r w:rsidRPr="000F1FEF">
        <w:rPr>
          <w:lang w:val="en-CA"/>
        </w:rPr>
        <w:lastRenderedPageBreak/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Inequality, Multiple Equilibria, and Growth </w:t>
      </w:r>
    </w:p>
    <w:p w14:paraId="6422F677" w14:textId="55250745" w:rsidR="000D3A99" w:rsidRPr="000F1FEF" w:rsidRDefault="000D3A99" w:rsidP="000D3A99">
      <w:pPr>
        <w:ind w:left="3600"/>
        <w:rPr>
          <w:lang w:val="en-CA"/>
        </w:rPr>
      </w:pPr>
      <w:r w:rsidRPr="000F1FEF">
        <w:rPr>
          <w:lang w:val="en-CA"/>
        </w:rPr>
        <w:t xml:space="preserve">High income and </w:t>
      </w:r>
      <w:proofErr w:type="gramStart"/>
      <w:r w:rsidRPr="000F1FEF">
        <w:rPr>
          <w:lang w:val="en-CA"/>
        </w:rPr>
        <w:t>low income</w:t>
      </w:r>
      <w:proofErr w:type="gramEnd"/>
      <w:r w:rsidRPr="000F1FEF">
        <w:rPr>
          <w:lang w:val="en-CA"/>
        </w:rPr>
        <w:t xml:space="preserve"> equilibria, related to access to credit </w:t>
      </w:r>
    </w:p>
    <w:p w14:paraId="0894B936" w14:textId="6297A796" w:rsidR="000D3A99" w:rsidRPr="000F1FEF" w:rsidRDefault="000D3A99" w:rsidP="000D3A99">
      <w:pPr>
        <w:ind w:left="3600"/>
        <w:rPr>
          <w:lang w:val="en-CA"/>
        </w:rPr>
      </w:pPr>
      <w:r w:rsidRPr="000F1FEF">
        <w:rPr>
          <w:lang w:val="en-CA"/>
        </w:rPr>
        <w:t xml:space="preserve">Poverty trap related to lack of access to schooling across generations due to a lack of access to credit </w:t>
      </w:r>
    </w:p>
    <w:p w14:paraId="0A63B67C" w14:textId="57AAB2C8" w:rsidR="00002871" w:rsidRPr="000F1FEF" w:rsidRDefault="00002871" w:rsidP="00002871">
      <w:pPr>
        <w:pStyle w:val="Heading2"/>
      </w:pPr>
      <w:r w:rsidRPr="000F1FEF">
        <w:tab/>
      </w:r>
      <w:bookmarkStart w:id="33" w:name="_Toc89955769"/>
      <w:r w:rsidRPr="000F1FEF">
        <w:t>The Big Push Model</w:t>
      </w:r>
      <w:bookmarkEnd w:id="33"/>
      <w:r w:rsidRPr="000F1FEF">
        <w:t xml:space="preserve"> </w:t>
      </w:r>
    </w:p>
    <w:p w14:paraId="4A999466" w14:textId="1171D0AA" w:rsidR="00002871" w:rsidRPr="000F1FEF" w:rsidRDefault="00002871" w:rsidP="00002871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Coordination failure associated with initializing industrialization</w:t>
      </w:r>
    </w:p>
    <w:p w14:paraId="565ED31D" w14:textId="0128E1CA" w:rsidR="00002871" w:rsidRPr="000F1FEF" w:rsidRDefault="00002871" w:rsidP="00002871">
      <w:pPr>
        <w:ind w:left="2160"/>
        <w:rPr>
          <w:lang w:val="en-CA"/>
        </w:rPr>
      </w:pPr>
      <w:r w:rsidRPr="000F1FEF">
        <w:rPr>
          <w:lang w:val="en-CA"/>
        </w:rPr>
        <w:t>Starting form a subsistence economy, no workers have money to buy goods from the first industrialized firm</w:t>
      </w:r>
      <w:r w:rsidR="006E2957" w:rsidRPr="000F1FEF">
        <w:rPr>
          <w:lang w:val="en-CA"/>
        </w:rPr>
        <w:t xml:space="preserve"> </w:t>
      </w:r>
    </w:p>
    <w:p w14:paraId="186AA813" w14:textId="54B2D719" w:rsidR="006E2957" w:rsidRPr="000F1FEF" w:rsidRDefault="006E2957" w:rsidP="00002871">
      <w:pPr>
        <w:ind w:left="2160"/>
        <w:rPr>
          <w:lang w:val="en-CA"/>
        </w:rPr>
      </w:pPr>
      <w:r w:rsidRPr="000F1FEF">
        <w:rPr>
          <w:lang w:val="en-CA"/>
        </w:rPr>
        <w:t>As each industrialized firm opens, workers spend their money on goods</w:t>
      </w:r>
    </w:p>
    <w:p w14:paraId="6BF2AC80" w14:textId="1CA2FD7A" w:rsidR="006E2957" w:rsidRPr="000F1FEF" w:rsidRDefault="006E2957" w:rsidP="00002871">
      <w:pPr>
        <w:ind w:left="2160"/>
        <w:rPr>
          <w:lang w:val="en-CA"/>
        </w:rPr>
      </w:pPr>
      <w:r w:rsidRPr="000F1FEF">
        <w:rPr>
          <w:lang w:val="en-CA"/>
        </w:rPr>
        <w:t>The profitability of one industrialized firm depends on whether other firms industrialize</w:t>
      </w:r>
    </w:p>
    <w:p w14:paraId="00574F5B" w14:textId="2CDC1999" w:rsidR="006E2957" w:rsidRPr="000F1FEF" w:rsidRDefault="006E2957" w:rsidP="00002871">
      <w:pPr>
        <w:ind w:left="2160"/>
        <w:rPr>
          <w:lang w:val="en-CA"/>
        </w:rPr>
      </w:pPr>
      <w:r w:rsidRPr="000F1FEF">
        <w:rPr>
          <w:lang w:val="en-CA"/>
        </w:rPr>
        <w:t>The first industrialized firm trains workers, other firms can attract these trained workers with a higher wage</w:t>
      </w:r>
    </w:p>
    <w:p w14:paraId="12CEC2A6" w14:textId="1069F2CE" w:rsidR="006E2957" w:rsidRPr="000F1FEF" w:rsidRDefault="006E2957" w:rsidP="00002871">
      <w:pPr>
        <w:ind w:left="2160"/>
        <w:rPr>
          <w:lang w:val="en-CA"/>
        </w:rPr>
      </w:pPr>
      <w:r w:rsidRPr="000F1FEF">
        <w:rPr>
          <w:lang w:val="en-CA"/>
        </w:rPr>
        <w:t>Anticipating this, the first firm doesn’t pay for training and industrialization doesn’t happen</w:t>
      </w:r>
    </w:p>
    <w:p w14:paraId="39218651" w14:textId="0AA9B8D6" w:rsidR="006E2957" w:rsidRPr="000F1FEF" w:rsidRDefault="00F1768B" w:rsidP="00002871">
      <w:pPr>
        <w:ind w:left="2160"/>
        <w:rPr>
          <w:lang w:val="en-CA"/>
        </w:rPr>
      </w:pPr>
      <w:r w:rsidRPr="000F1FEF">
        <w:rPr>
          <w:lang w:val="en-CA"/>
        </w:rPr>
        <w:t xml:space="preserve">There is a positive externality of industrialization by an individual firm on other firms’ </w:t>
      </w:r>
      <w:proofErr w:type="spellStart"/>
      <w:r w:rsidRPr="000F1FEF">
        <w:rPr>
          <w:lang w:val="en-CA"/>
        </w:rPr>
        <w:t>profitabilities</w:t>
      </w:r>
      <w:proofErr w:type="spellEnd"/>
      <w:r w:rsidRPr="000F1FEF">
        <w:rPr>
          <w:lang w:val="en-CA"/>
        </w:rPr>
        <w:t xml:space="preserve"> (pecuniary externalities) </w:t>
      </w:r>
    </w:p>
    <w:p w14:paraId="2C249EDE" w14:textId="12831A11" w:rsidR="00F1768B" w:rsidRPr="000F1FEF" w:rsidRDefault="00F1768B" w:rsidP="00002871">
      <w:pPr>
        <w:ind w:left="2160"/>
        <w:rPr>
          <w:lang w:val="en-CA"/>
        </w:rPr>
      </w:pPr>
      <w:r w:rsidRPr="000F1FEF">
        <w:rPr>
          <w:lang w:val="en-CA"/>
        </w:rPr>
        <w:t>This can lead to multiple equilibria</w:t>
      </w:r>
    </w:p>
    <w:p w14:paraId="4A8BBD7D" w14:textId="4B618BDB" w:rsidR="00F1768B" w:rsidRPr="000F1FEF" w:rsidRDefault="00F1768B" w:rsidP="00002871">
      <w:pPr>
        <w:ind w:left="2160"/>
        <w:rPr>
          <w:lang w:val="en-CA"/>
        </w:rPr>
      </w:pPr>
      <w:r w:rsidRPr="000F1FEF">
        <w:rPr>
          <w:lang w:val="en-CA"/>
        </w:rPr>
        <w:t xml:space="preserve">In some cases, a big push may be needed to get </w:t>
      </w:r>
      <w:proofErr w:type="gramStart"/>
      <w:r w:rsidRPr="000F1FEF">
        <w:rPr>
          <w:lang w:val="en-CA"/>
        </w:rPr>
        <w:t>a sufficient number of</w:t>
      </w:r>
      <w:proofErr w:type="gramEnd"/>
      <w:r w:rsidRPr="000F1FEF">
        <w:rPr>
          <w:lang w:val="en-CA"/>
        </w:rPr>
        <w:t xml:space="preserve"> sectors to industrialize, in order to generate enough income (though higher industrial sector wages and industrial sector profits) to get industrialization underway </w:t>
      </w:r>
    </w:p>
    <w:p w14:paraId="783F206E" w14:textId="24464538" w:rsidR="00F1768B" w:rsidRPr="000F1FEF" w:rsidRDefault="00F1768B" w:rsidP="00002871">
      <w:pPr>
        <w:ind w:left="2160"/>
        <w:rPr>
          <w:lang w:val="en-CA"/>
        </w:rPr>
      </w:pPr>
      <w:r w:rsidRPr="000F1FEF">
        <w:rPr>
          <w:lang w:val="en-CA"/>
        </w:rPr>
        <w:t xml:space="preserve">A big push as a concerted economy-wide and probably public-policy </w:t>
      </w:r>
      <w:r w:rsidR="00662DFC" w:rsidRPr="000F1FEF">
        <w:rPr>
          <w:lang w:val="en-CA"/>
        </w:rPr>
        <w:t>led</w:t>
      </w:r>
      <w:r w:rsidRPr="000F1FEF">
        <w:rPr>
          <w:lang w:val="en-CA"/>
        </w:rPr>
        <w:t xml:space="preserve"> effort to get development under way</w:t>
      </w:r>
    </w:p>
    <w:p w14:paraId="2DAE8504" w14:textId="6250A408" w:rsidR="00726873" w:rsidRPr="000F1FEF" w:rsidRDefault="00726873" w:rsidP="00726873">
      <w:pPr>
        <w:rPr>
          <w:lang w:val="en-CA"/>
        </w:rPr>
      </w:pPr>
    </w:p>
    <w:p w14:paraId="4AB1B906" w14:textId="5426F8AA" w:rsidR="00045699" w:rsidRPr="000F1FEF" w:rsidRDefault="00045699" w:rsidP="00045699">
      <w:pPr>
        <w:pStyle w:val="Heading2"/>
      </w:pPr>
      <w:r w:rsidRPr="000F1FEF">
        <w:tab/>
      </w:r>
      <w:bookmarkStart w:id="34" w:name="_Toc89955770"/>
      <w:r w:rsidRPr="000F1FEF">
        <w:t>The O-Ring Model</w:t>
      </w:r>
      <w:bookmarkEnd w:id="34"/>
      <w:r w:rsidRPr="000F1FEF">
        <w:t xml:space="preserve"> </w:t>
      </w:r>
    </w:p>
    <w:p w14:paraId="761E64B3" w14:textId="6D427C0D" w:rsidR="00045699" w:rsidRPr="000F1FEF" w:rsidRDefault="00045699" w:rsidP="00045699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>A model with strong complementarities among inputs in production</w:t>
      </w:r>
    </w:p>
    <w:p w14:paraId="6B79CE1A" w14:textId="77777777" w:rsidR="00BD08B5" w:rsidRPr="000F1FEF" w:rsidRDefault="00045699" w:rsidP="00045699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*See notebook* </w:t>
      </w:r>
    </w:p>
    <w:p w14:paraId="7C198E29" w14:textId="5B2D6209" w:rsidR="002A6D2D" w:rsidRPr="000F1FEF" w:rsidRDefault="00BD08B5" w:rsidP="002A6D2D">
      <w:pPr>
        <w:ind w:left="2160"/>
        <w:rPr>
          <w:lang w:val="en-CA"/>
        </w:rPr>
      </w:pPr>
      <w:r w:rsidRPr="000F1FEF">
        <w:rPr>
          <w:lang w:val="en-CA"/>
        </w:rPr>
        <w:lastRenderedPageBreak/>
        <w:t>A firm with high</w:t>
      </w:r>
      <w:r w:rsidR="002A6D2D" w:rsidRPr="000F1FEF">
        <w:rPr>
          <w:lang w:val="en-CA"/>
        </w:rPr>
        <w:t>-productivity workers can afford to hire more high-productivity workers, because the value of the firm’s output is higher</w:t>
      </w:r>
    </w:p>
    <w:p w14:paraId="1F982CCA" w14:textId="4A0C2CC1" w:rsidR="002A6D2D" w:rsidRPr="000F1FEF" w:rsidRDefault="002A6D2D" w:rsidP="002A6D2D">
      <w:pPr>
        <w:ind w:left="2160"/>
        <w:rPr>
          <w:lang w:val="en-CA"/>
        </w:rPr>
      </w:pPr>
      <w:r w:rsidRPr="000F1FEF">
        <w:rPr>
          <w:lang w:val="en-CA"/>
        </w:rPr>
        <w:t>As a result, high productivity workers work with other high productivity workers, and low productivity workers with low productivity workers</w:t>
      </w:r>
    </w:p>
    <w:p w14:paraId="2A9006E3" w14:textId="77777777" w:rsidR="00F274B7" w:rsidRPr="000F1FEF" w:rsidRDefault="002A6D2D" w:rsidP="002A6D2D">
      <w:pPr>
        <w:ind w:left="2160"/>
        <w:rPr>
          <w:lang w:val="en-CA"/>
        </w:rPr>
      </w:pPr>
      <w:r w:rsidRPr="000F1FEF">
        <w:rPr>
          <w:lang w:val="en-CA"/>
        </w:rPr>
        <w:t xml:space="preserve">So, some firms and workers or even an entire economy can fall into a trap of low productivity, while others enjoy high productivity </w:t>
      </w:r>
      <w:r w:rsidR="00BE2396" w:rsidRPr="000F1FEF">
        <w:rPr>
          <w:lang w:val="en-CA"/>
        </w:rPr>
        <w:t xml:space="preserve"> </w:t>
      </w:r>
      <w:r w:rsidR="000A3A9B" w:rsidRPr="000F1FEF">
        <w:rPr>
          <w:lang w:val="en-CA"/>
        </w:rPr>
        <w:t xml:space="preserve">           </w:t>
      </w:r>
    </w:p>
    <w:p w14:paraId="25712DBB" w14:textId="77777777" w:rsidR="00F274B7" w:rsidRPr="000F1FEF" w:rsidRDefault="00F274B7" w:rsidP="00F274B7">
      <w:pPr>
        <w:rPr>
          <w:lang w:val="en-CA"/>
        </w:rPr>
      </w:pPr>
    </w:p>
    <w:p w14:paraId="23D37641" w14:textId="77777777" w:rsidR="00F274B7" w:rsidRPr="000F1FEF" w:rsidRDefault="00F274B7" w:rsidP="00F274B7">
      <w:pPr>
        <w:pStyle w:val="Heading1"/>
      </w:pPr>
      <w:bookmarkStart w:id="35" w:name="_Toc89955771"/>
      <w:r w:rsidRPr="000F1FEF">
        <w:t>Poverty, Inequality and Development – October 18</w:t>
      </w:r>
      <w:r w:rsidRPr="000F1FEF">
        <w:rPr>
          <w:vertAlign w:val="superscript"/>
        </w:rPr>
        <w:t>th</w:t>
      </w:r>
      <w:r w:rsidRPr="000F1FEF">
        <w:t xml:space="preserve"> &amp; 20</w:t>
      </w:r>
      <w:r w:rsidRPr="000F1FEF">
        <w:rPr>
          <w:vertAlign w:val="superscript"/>
        </w:rPr>
        <w:t>th</w:t>
      </w:r>
      <w:bookmarkEnd w:id="35"/>
      <w:r w:rsidRPr="000F1FEF">
        <w:t xml:space="preserve"> </w:t>
      </w:r>
      <w:r w:rsidR="000A3A9B" w:rsidRPr="000F1FEF">
        <w:t xml:space="preserve">               </w:t>
      </w:r>
    </w:p>
    <w:p w14:paraId="7A3F66FF" w14:textId="3717818E" w:rsidR="00F274B7" w:rsidRPr="000F1FEF" w:rsidRDefault="00F274B7" w:rsidP="00F274B7">
      <w:pPr>
        <w:pStyle w:val="Heading2"/>
      </w:pPr>
      <w:r w:rsidRPr="000F1FEF">
        <w:rPr>
          <w:b/>
          <w:bCs/>
        </w:rPr>
        <w:tab/>
      </w:r>
      <w:bookmarkStart w:id="36" w:name="_Toc89955772"/>
      <w:r w:rsidRPr="000F1FEF">
        <w:t>Measuring Inequality</w:t>
      </w:r>
      <w:bookmarkEnd w:id="36"/>
    </w:p>
    <w:p w14:paraId="1BD2052C" w14:textId="723A5A7C" w:rsidR="00281B6C" w:rsidRPr="000F1FEF" w:rsidRDefault="00281B6C" w:rsidP="00281B6C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Personal or size distributions </w:t>
      </w:r>
    </w:p>
    <w:p w14:paraId="43AE4CDE" w14:textId="2E869541" w:rsidR="00281B6C" w:rsidRPr="000F1FEF" w:rsidRDefault="00281B6C" w:rsidP="00281B6C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Total incomes received by individuals or households</w:t>
      </w:r>
    </w:p>
    <w:p w14:paraId="7C18A80A" w14:textId="1F3C7B51" w:rsidR="00281B6C" w:rsidRPr="000F1FEF" w:rsidRDefault="00281B6C" w:rsidP="00281B6C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Source, location, and occupational source of income is ignored</w:t>
      </w:r>
    </w:p>
    <w:p w14:paraId="6D2391A8" w14:textId="3C8C6FD4" w:rsidR="00281B6C" w:rsidRPr="000F1FEF" w:rsidRDefault="00281B6C" w:rsidP="00281B6C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Total population is divided into groups/sizes </w:t>
      </w:r>
    </w:p>
    <w:p w14:paraId="1518145D" w14:textId="77777777" w:rsidR="00AA2140" w:rsidRPr="000F1FEF" w:rsidRDefault="00281B6C" w:rsidP="00AA2140">
      <w:pPr>
        <w:pStyle w:val="Heading3"/>
      </w:pPr>
      <w:r w:rsidRPr="000F1FEF">
        <w:tab/>
      </w:r>
      <w:r w:rsidRPr="000F1FEF">
        <w:tab/>
      </w:r>
      <w:r w:rsidRPr="000F1FEF">
        <w:tab/>
      </w:r>
      <w:bookmarkStart w:id="37" w:name="_Toc89955773"/>
      <w:r w:rsidR="00AA2140" w:rsidRPr="000F1FEF">
        <w:t>Kuznets ratio</w:t>
      </w:r>
      <w:bookmarkEnd w:id="37"/>
    </w:p>
    <w:p w14:paraId="40A6063E" w14:textId="3F313F68" w:rsidR="00AA2140" w:rsidRPr="000F1FEF" w:rsidRDefault="00AA2140" w:rsidP="00AA2140">
      <w:pPr>
        <w:ind w:left="2880"/>
        <w:rPr>
          <w:lang w:val="en-CA"/>
        </w:rPr>
      </w:pPr>
      <w:r w:rsidRPr="000F1FEF">
        <w:rPr>
          <w:lang w:val="en-CA"/>
        </w:rPr>
        <w:t xml:space="preserve">A </w:t>
      </w:r>
      <w:r w:rsidR="00E53CE5" w:rsidRPr="000F1FEF">
        <w:rPr>
          <w:lang w:val="en-CA"/>
        </w:rPr>
        <w:t>measure</w:t>
      </w:r>
      <w:r w:rsidRPr="000F1FEF">
        <w:rPr>
          <w:lang w:val="en-CA"/>
        </w:rPr>
        <w:t xml:space="preserve"> of the degree of inequality between </w:t>
      </w:r>
      <w:r w:rsidR="00514F80" w:rsidRPr="000F1FEF">
        <w:rPr>
          <w:lang w:val="en-CA"/>
        </w:rPr>
        <w:t>high- and low-income</w:t>
      </w:r>
      <w:r w:rsidRPr="000F1FEF">
        <w:rPr>
          <w:lang w:val="en-CA"/>
        </w:rPr>
        <w:t xml:space="preserve"> groups in a country </w:t>
      </w:r>
    </w:p>
    <w:p w14:paraId="24FBF5BA" w14:textId="450BA5E0" w:rsidR="00E53CE5" w:rsidRDefault="00E53CE5" w:rsidP="00AA2140">
      <w:pPr>
        <w:ind w:left="2880"/>
        <w:rPr>
          <w:lang w:val="en-CA"/>
        </w:rPr>
      </w:pPr>
      <w:r w:rsidRPr="000F1FEF">
        <w:rPr>
          <w:lang w:val="en-CA"/>
        </w:rPr>
        <w:t xml:space="preserve">Ratio of income received by the top 20% and bottom 40% of the population </w:t>
      </w:r>
    </w:p>
    <w:p w14:paraId="6AE76654" w14:textId="61012768" w:rsidR="00514F80" w:rsidRPr="000F1FEF" w:rsidRDefault="00514F80" w:rsidP="00AA2140">
      <w:pPr>
        <w:ind w:left="2880"/>
        <w:rPr>
          <w:lang w:val="en-CA"/>
        </w:rPr>
      </w:pPr>
      <w:r>
        <w:rPr>
          <w:lang w:val="en-CA"/>
        </w:rPr>
        <w:tab/>
        <w:t>The higher the ratio the higher the inequality</w:t>
      </w:r>
    </w:p>
    <w:p w14:paraId="5BA9DA2B" w14:textId="6AA1D7DC" w:rsidR="00E53CE5" w:rsidRPr="000F1FEF" w:rsidRDefault="00E53CE5" w:rsidP="00E53CE5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>Example: Table 5.1 in Textbook</w:t>
      </w:r>
    </w:p>
    <w:p w14:paraId="5DE2FD78" w14:textId="25EB9A5A" w:rsidR="00E53CE5" w:rsidRPr="000F1FEF" w:rsidRDefault="00E53CE5" w:rsidP="00E53CE5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Quintiles </w:t>
      </w:r>
      <w:r w:rsidR="003A7121" w:rsidRPr="000F1FEF">
        <w:rPr>
          <w:lang w:val="en-CA"/>
        </w:rPr>
        <w:t>–</w:t>
      </w:r>
      <w:r w:rsidRPr="000F1FEF">
        <w:rPr>
          <w:lang w:val="en-CA"/>
        </w:rPr>
        <w:t xml:space="preserve"> </w:t>
      </w:r>
      <w:r w:rsidR="003A7121" w:rsidRPr="000F1FEF">
        <w:rPr>
          <w:lang w:val="en-CA"/>
        </w:rPr>
        <w:t xml:space="preserve">20% </w:t>
      </w:r>
    </w:p>
    <w:p w14:paraId="5A8D3CC5" w14:textId="748E56E1" w:rsidR="003A7121" w:rsidRDefault="003A7121" w:rsidP="00E53CE5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Deciles – 10% </w:t>
      </w:r>
    </w:p>
    <w:p w14:paraId="13A7D905" w14:textId="331B1BA2" w:rsidR="00685D27" w:rsidRDefault="00685D27" w:rsidP="00431F6F">
      <w:pPr>
        <w:ind w:left="2880"/>
        <w:rPr>
          <w:lang w:val="en-CA"/>
        </w:rPr>
      </w:pPr>
      <w:r>
        <w:rPr>
          <w:lang w:val="en-CA"/>
        </w:rPr>
        <w:t xml:space="preserve">In the example, if the richest 20% have </w:t>
      </w:r>
      <w:r w:rsidR="00431F6F">
        <w:rPr>
          <w:lang w:val="en-CA"/>
        </w:rPr>
        <w:t>51$ out of 100 and the poorest 40% have 14$ out of 100</w:t>
      </w:r>
    </w:p>
    <w:p w14:paraId="31FFEBCC" w14:textId="18B22FB6" w:rsidR="00431F6F" w:rsidRDefault="00431F6F" w:rsidP="00431F6F">
      <w:pPr>
        <w:ind w:left="2880"/>
        <w:rPr>
          <w:lang w:val="en-CA"/>
        </w:rPr>
      </w:pPr>
      <w:r>
        <w:rPr>
          <w:lang w:val="en-CA"/>
        </w:rPr>
        <w:tab/>
      </w:r>
      <w:r w:rsidR="00514F80">
        <w:rPr>
          <w:lang w:val="en-CA"/>
        </w:rPr>
        <w:t xml:space="preserve">Kuznets ratio = 51/14 = 3.64 </w:t>
      </w:r>
    </w:p>
    <w:p w14:paraId="06DD10F1" w14:textId="69DFAD63" w:rsidR="00514F80" w:rsidRPr="000F1FEF" w:rsidRDefault="00514F80" w:rsidP="00431F6F">
      <w:pPr>
        <w:ind w:left="2880"/>
        <w:rPr>
          <w:lang w:val="en-CA"/>
        </w:rPr>
      </w:pPr>
      <w:r>
        <w:rPr>
          <w:lang w:val="en-CA"/>
        </w:rPr>
        <w:tab/>
      </w:r>
    </w:p>
    <w:p w14:paraId="24C35F79" w14:textId="0FD9BD2D" w:rsidR="003A7121" w:rsidRPr="000F1FEF" w:rsidRDefault="003A7121" w:rsidP="003A7121">
      <w:pPr>
        <w:pStyle w:val="Heading3"/>
      </w:pPr>
      <w:r w:rsidRPr="000F1FEF">
        <w:tab/>
      </w:r>
      <w:r w:rsidRPr="000F1FEF">
        <w:tab/>
      </w:r>
      <w:bookmarkStart w:id="38" w:name="_Toc89955774"/>
      <w:r w:rsidRPr="000F1FEF">
        <w:t>Lorenz Curves</w:t>
      </w:r>
      <w:bookmarkEnd w:id="38"/>
      <w:r w:rsidRPr="000F1FEF">
        <w:t xml:space="preserve"> </w:t>
      </w:r>
    </w:p>
    <w:p w14:paraId="7F5D4FE8" w14:textId="10B6EE95" w:rsidR="006B54E7" w:rsidRDefault="002A1E4C" w:rsidP="002A1E4C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="006B54E7">
        <w:rPr>
          <w:lang w:val="en-CA"/>
        </w:rPr>
        <w:t xml:space="preserve">Can be used to demonstrate inequality in other measures as well </w:t>
      </w:r>
    </w:p>
    <w:p w14:paraId="2F3B11FC" w14:textId="5D0E0EDE" w:rsidR="002A1E4C" w:rsidRPr="000F1FEF" w:rsidRDefault="00721256" w:rsidP="006B54E7">
      <w:pPr>
        <w:ind w:left="1440" w:firstLine="720"/>
        <w:rPr>
          <w:lang w:val="en-CA"/>
        </w:rPr>
      </w:pPr>
      <w:r w:rsidRPr="000F1FEF">
        <w:rPr>
          <w:lang w:val="en-CA"/>
        </w:rPr>
        <w:t>Horizontal axis: income recipients in cumulative percentages</w:t>
      </w:r>
    </w:p>
    <w:p w14:paraId="73472D83" w14:textId="4BE7A39B" w:rsidR="00721256" w:rsidRDefault="00721256" w:rsidP="002A1E4C">
      <w:pPr>
        <w:rPr>
          <w:lang w:val="en-CA"/>
        </w:rPr>
      </w:pPr>
      <w:r w:rsidRPr="000F1FEF">
        <w:rPr>
          <w:lang w:val="en-CA"/>
        </w:rPr>
        <w:lastRenderedPageBreak/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Vertical axis: share of total income received </w:t>
      </w:r>
    </w:p>
    <w:p w14:paraId="00E27C68" w14:textId="36646471" w:rsidR="007F288D" w:rsidRDefault="007F288D" w:rsidP="00B33C62">
      <w:pPr>
        <w:ind w:left="2880"/>
        <w:rPr>
          <w:lang w:val="en-CA"/>
        </w:rPr>
      </w:pPr>
      <w:r>
        <w:rPr>
          <w:lang w:val="en-CA"/>
        </w:rPr>
        <w:t xml:space="preserve">Ex: poorest </w:t>
      </w:r>
      <w:r w:rsidR="00B33C62">
        <w:rPr>
          <w:lang w:val="en-CA"/>
        </w:rPr>
        <w:t>20% hold 10% of income, poorest 80% holds 50% of income</w:t>
      </w:r>
    </w:p>
    <w:p w14:paraId="24D121ED" w14:textId="01A27A9B" w:rsidR="00102F0E" w:rsidRDefault="000952F3" w:rsidP="002A1E4C">
      <w:pPr>
        <w:rPr>
          <w:lang w:val="en-CA"/>
        </w:rPr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308" behindDoc="0" locked="0" layoutInCell="1" allowOverlap="1" wp14:anchorId="237808E1" wp14:editId="2FD4CDFA">
                <wp:simplePos x="0" y="0"/>
                <wp:positionH relativeFrom="column">
                  <wp:posOffset>1285875</wp:posOffset>
                </wp:positionH>
                <wp:positionV relativeFrom="paragraph">
                  <wp:posOffset>202565</wp:posOffset>
                </wp:positionV>
                <wp:extent cx="4476750" cy="2257425"/>
                <wp:effectExtent l="0" t="0" r="19050" b="158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0" cy="22574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rect w14:anchorId="7AB7A6C1" id="Rectangle 1" o:spid="_x0000_s1026" style="position:absolute;margin-left:101.25pt;margin-top:15.95pt;width:352.5pt;height:177.75pt;z-index:2516583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" filled="f" strokecolor="#1f3763 [1604]" strokeweight="1pt"/>
            </w:pict>
          </mc:Fallback>
        </mc:AlternateContent>
      </w:r>
    </w:p>
    <w:p w14:paraId="12D360E2" w14:textId="77777777" w:rsidR="00102F0E" w:rsidRDefault="00102F0E" w:rsidP="002A1E4C">
      <w:pPr>
        <w:rPr>
          <w:lang w:val="en-CA"/>
        </w:rPr>
      </w:pPr>
    </w:p>
    <w:p w14:paraId="5DB166AC" w14:textId="28B6A730" w:rsidR="00102F0E" w:rsidRDefault="00102F0E" w:rsidP="002A1E4C">
      <w:pPr>
        <w:rPr>
          <w:lang w:val="en-CA"/>
        </w:rPr>
      </w:pPr>
    </w:p>
    <w:p w14:paraId="5A0A8EB3" w14:textId="34782205" w:rsidR="00102F0E" w:rsidRDefault="00102F0E" w:rsidP="002A1E4C">
      <w:pPr>
        <w:rPr>
          <w:lang w:val="en-CA"/>
        </w:rPr>
      </w:pPr>
    </w:p>
    <w:p w14:paraId="4A421BB3" w14:textId="652E7C8C" w:rsidR="00102F0E" w:rsidRDefault="00922ACF" w:rsidP="002A1E4C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15" behindDoc="0" locked="0" layoutInCell="1" allowOverlap="1" wp14:anchorId="6AF7FEFE" wp14:editId="45E06313">
                <wp:simplePos x="0" y="0"/>
                <wp:positionH relativeFrom="column">
                  <wp:posOffset>1263520</wp:posOffset>
                </wp:positionH>
                <wp:positionV relativeFrom="paragraph">
                  <wp:posOffset>-891230</wp:posOffset>
                </wp:positionV>
                <wp:extent cx="4448520" cy="2279880"/>
                <wp:effectExtent l="38100" t="38100" r="34925" b="31750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4448520" cy="22798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type w14:anchorId="193C86B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61" o:spid="_x0000_s1026" type="#_x0000_t75" style="position:absolute;margin-left:99.15pt;margin-top:-70.55pt;width:351pt;height:180.2pt;z-index:2516583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">
                <v:imagedata r:id="rId139" o:title=""/>
              </v:shape>
            </w:pict>
          </mc:Fallback>
        </mc:AlternateContent>
      </w:r>
      <w:r w:rsidR="00A3058A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13" behindDoc="0" locked="0" layoutInCell="1" allowOverlap="1" wp14:anchorId="4A8D9C06" wp14:editId="00C6B86C">
                <wp:simplePos x="0" y="0"/>
                <wp:positionH relativeFrom="column">
                  <wp:posOffset>4517920</wp:posOffset>
                </wp:positionH>
                <wp:positionV relativeFrom="paragraph">
                  <wp:posOffset>258250</wp:posOffset>
                </wp:positionV>
                <wp:extent cx="54000" cy="51120"/>
                <wp:effectExtent l="38100" t="38100" r="34925" b="38100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54000" cy="511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8245334" id="Ink 156" o:spid="_x0000_s1026" type="#_x0000_t75" style="position:absolute;margin-left:355.05pt;margin-top:19.65pt;width:5.65pt;height:5.45pt;z-index:2516583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">
                <v:imagedata r:id="rId141" o:title=""/>
              </v:shape>
            </w:pict>
          </mc:Fallback>
        </mc:AlternateContent>
      </w:r>
    </w:p>
    <w:p w14:paraId="1F7F6818" w14:textId="1A18920A" w:rsidR="00102F0E" w:rsidRDefault="00A3058A" w:rsidP="002A1E4C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14" behindDoc="0" locked="0" layoutInCell="1" allowOverlap="1" wp14:anchorId="5F73503C" wp14:editId="193F3417">
                <wp:simplePos x="0" y="0"/>
                <wp:positionH relativeFrom="column">
                  <wp:posOffset>94615</wp:posOffset>
                </wp:positionH>
                <wp:positionV relativeFrom="paragraph">
                  <wp:posOffset>-1433830</wp:posOffset>
                </wp:positionV>
                <wp:extent cx="6295680" cy="2991240"/>
                <wp:effectExtent l="38100" t="38100" r="42545" b="44450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6295680" cy="29912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F4F97EA" id="Ink 159" o:spid="_x0000_s1026" type="#_x0000_t75" style="position:absolute;margin-left:6.75pt;margin-top:-113.6pt;width:497.1pt;height:236.95pt;z-index:2516583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">
                <v:imagedata r:id="rId143" o:title=""/>
              </v:shape>
            </w:pict>
          </mc:Fallback>
        </mc:AlternateContent>
      </w:r>
    </w:p>
    <w:p w14:paraId="422EE4C3" w14:textId="7AC7B134" w:rsidR="00102F0E" w:rsidRDefault="00102F0E" w:rsidP="002A1E4C">
      <w:pPr>
        <w:rPr>
          <w:lang w:val="en-CA"/>
        </w:rPr>
      </w:pPr>
    </w:p>
    <w:p w14:paraId="689F7A1F" w14:textId="2EB75555" w:rsidR="00102F0E" w:rsidRDefault="006C4E2A" w:rsidP="002A1E4C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12" behindDoc="0" locked="0" layoutInCell="1" allowOverlap="1" wp14:anchorId="604AB4F8" wp14:editId="331FCE5F">
                <wp:simplePos x="0" y="0"/>
                <wp:positionH relativeFrom="column">
                  <wp:posOffset>5438440</wp:posOffset>
                </wp:positionH>
                <wp:positionV relativeFrom="paragraph">
                  <wp:posOffset>94520</wp:posOffset>
                </wp:positionV>
                <wp:extent cx="360" cy="360"/>
                <wp:effectExtent l="38100" t="38100" r="38100" b="38100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307EF8D" id="Ink 109" o:spid="_x0000_s1026" type="#_x0000_t75" style="position:absolute;margin-left:427.5pt;margin-top:6.75pt;width:1.45pt;height:1.45pt;z-index:251658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">
                <v:imagedata r:id="rId145" o:title=""/>
              </v:shape>
            </w:pict>
          </mc:Fallback>
        </mc:AlternateContent>
      </w:r>
    </w:p>
    <w:p w14:paraId="775421A4" w14:textId="151B31FB" w:rsidR="00102F0E" w:rsidRDefault="00102F0E" w:rsidP="002A1E4C">
      <w:pPr>
        <w:rPr>
          <w:lang w:val="en-CA"/>
        </w:rPr>
      </w:pPr>
    </w:p>
    <w:p w14:paraId="76C0A967" w14:textId="3A0A890E" w:rsidR="00102F0E" w:rsidRPr="000F1FEF" w:rsidRDefault="00B37D8B" w:rsidP="002A1E4C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11" behindDoc="0" locked="0" layoutInCell="1" allowOverlap="1" wp14:anchorId="43B5DD39" wp14:editId="35B30AC4">
                <wp:simplePos x="0" y="0"/>
                <wp:positionH relativeFrom="column">
                  <wp:posOffset>5809615</wp:posOffset>
                </wp:positionH>
                <wp:positionV relativeFrom="paragraph">
                  <wp:posOffset>46355</wp:posOffset>
                </wp:positionV>
                <wp:extent cx="346450" cy="212100"/>
                <wp:effectExtent l="38100" t="38100" r="34925" b="4191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346450" cy="2121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760C729" id="Ink 80" o:spid="_x0000_s1026" type="#_x0000_t75" style="position:absolute;margin-left:456.75pt;margin-top:2.95pt;width:28.7pt;height:18.1pt;z-index:2516583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">
                <v:imagedata r:id="rId147" o:title=""/>
              </v:shape>
            </w:pict>
          </mc:Fallback>
        </mc:AlternateContent>
      </w:r>
      <w:r w:rsidR="00972FE2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10" behindDoc="0" locked="0" layoutInCell="1" allowOverlap="1" wp14:anchorId="74C9D6DF" wp14:editId="753FF592">
                <wp:simplePos x="0" y="0"/>
                <wp:positionH relativeFrom="column">
                  <wp:posOffset>1244450</wp:posOffset>
                </wp:positionH>
                <wp:positionV relativeFrom="paragraph">
                  <wp:posOffset>53630</wp:posOffset>
                </wp:positionV>
                <wp:extent cx="89280" cy="155520"/>
                <wp:effectExtent l="38100" t="38100" r="12700" b="3556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89280" cy="1555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7ED209B" id="Ink 69" o:spid="_x0000_s1026" type="#_x0000_t75" style="position:absolute;margin-left:97.3pt;margin-top:3.5pt;width:8.45pt;height:13.7pt;z-index:2516583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">
                <v:imagedata r:id="rId149" o:title=""/>
              </v:shape>
            </w:pict>
          </mc:Fallback>
        </mc:AlternateContent>
      </w:r>
    </w:p>
    <w:p w14:paraId="5B4FE708" w14:textId="0EEC7DC4" w:rsidR="00731E6A" w:rsidRDefault="00721256" w:rsidP="002A1E4C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</w:p>
    <w:p w14:paraId="107C424F" w14:textId="1FDCFA21" w:rsidR="00721256" w:rsidRDefault="00C37554" w:rsidP="00731E6A">
      <w:pPr>
        <w:ind w:left="1440" w:firstLine="720"/>
        <w:rPr>
          <w:lang w:val="en-CA"/>
        </w:rPr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317" behindDoc="0" locked="0" layoutInCell="1" allowOverlap="1" wp14:anchorId="655DAB52" wp14:editId="3DE9E3F9">
                <wp:simplePos x="0" y="0"/>
                <wp:positionH relativeFrom="column">
                  <wp:posOffset>1403350</wp:posOffset>
                </wp:positionH>
                <wp:positionV relativeFrom="paragraph">
                  <wp:posOffset>241300</wp:posOffset>
                </wp:positionV>
                <wp:extent cx="4108450" cy="1828800"/>
                <wp:effectExtent l="0" t="0" r="19050" b="12700"/>
                <wp:wrapNone/>
                <wp:docPr id="167" name="Straight Arrow Connector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08450" cy="182880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type w14:anchorId="664644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7" o:spid="_x0000_s1026" type="#_x0000_t32" style="position:absolute;margin-left:110.5pt;margin-top:19pt;width:323.5pt;height:2in;flip:x;z-index:25165831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" strokecolor="#4472c4 [3204]" strokeweight=".5pt">
                <v:stroke joinstyle="miter"/>
              </v:shape>
            </w:pict>
          </mc:Fallback>
        </mc:AlternateContent>
      </w:r>
      <w:r w:rsidR="004A6BF4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316" behindDoc="0" locked="0" layoutInCell="1" allowOverlap="1" wp14:anchorId="3B7703D0" wp14:editId="11EEC2EB">
                <wp:simplePos x="0" y="0"/>
                <wp:positionH relativeFrom="column">
                  <wp:posOffset>1441450</wp:posOffset>
                </wp:positionH>
                <wp:positionV relativeFrom="paragraph">
                  <wp:posOffset>241300</wp:posOffset>
                </wp:positionV>
                <wp:extent cx="4070350" cy="1828800"/>
                <wp:effectExtent l="0" t="0" r="19050" b="12700"/>
                <wp:wrapNone/>
                <wp:docPr id="166" name="Rectangle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0350" cy="18288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rect w14:anchorId="08DB0402" id="Rectangle 166" o:spid="_x0000_s1026" style="position:absolute;margin-left:113.5pt;margin-top:19pt;width:320.5pt;height:2in;z-index:2516583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" filled="f" strokecolor="#1f3763 [1604]" strokeweight="1pt"/>
            </w:pict>
          </mc:Fallback>
        </mc:AlternateContent>
      </w:r>
      <w:r w:rsidR="00721256" w:rsidRPr="000F1FEF">
        <w:rPr>
          <w:lang w:val="en-CA"/>
        </w:rPr>
        <w:t>Perfect equality</w:t>
      </w:r>
    </w:p>
    <w:p w14:paraId="316DA883" w14:textId="56D320A1" w:rsidR="00731E6A" w:rsidRDefault="00731E6A" w:rsidP="00731E6A">
      <w:pPr>
        <w:ind w:left="1440" w:firstLine="720"/>
        <w:rPr>
          <w:lang w:val="en-CA"/>
        </w:rPr>
      </w:pPr>
    </w:p>
    <w:p w14:paraId="63B48B7C" w14:textId="78814451" w:rsidR="00731E6A" w:rsidRDefault="00A71345" w:rsidP="00731E6A">
      <w:pPr>
        <w:ind w:left="144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18" behindDoc="0" locked="0" layoutInCell="1" allowOverlap="1" wp14:anchorId="1EDD5596" wp14:editId="3B8C836B">
                <wp:simplePos x="0" y="0"/>
                <wp:positionH relativeFrom="column">
                  <wp:posOffset>5708015</wp:posOffset>
                </wp:positionH>
                <wp:positionV relativeFrom="paragraph">
                  <wp:posOffset>-12065</wp:posOffset>
                </wp:positionV>
                <wp:extent cx="606705" cy="429225"/>
                <wp:effectExtent l="38100" t="38100" r="3175" b="41275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606705" cy="4292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19CC152" id="Ink 223" o:spid="_x0000_s1026" type="#_x0000_t75" style="position:absolute;margin-left:449.1pt;margin-top:-1.3pt;width:48.45pt;height:34.55pt;z-index:2516583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">
                <v:imagedata r:id="rId151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19" behindDoc="0" locked="0" layoutInCell="1" allowOverlap="1" wp14:anchorId="7BF1123E" wp14:editId="189A6316">
                <wp:simplePos x="0" y="0"/>
                <wp:positionH relativeFrom="column">
                  <wp:posOffset>5038090</wp:posOffset>
                </wp:positionH>
                <wp:positionV relativeFrom="paragraph">
                  <wp:posOffset>-247650</wp:posOffset>
                </wp:positionV>
                <wp:extent cx="1276630" cy="664810"/>
                <wp:effectExtent l="38100" t="38100" r="0" b="34290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1276630" cy="66481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564138E" id="Ink 224" o:spid="_x0000_s1026" type="#_x0000_t75" style="position:absolute;margin-left:396.35pt;margin-top:-19.85pt;width:101.2pt;height:53.1pt;z-index:2516583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">
                <v:imagedata r:id="rId153" o:title=""/>
              </v:shape>
            </w:pict>
          </mc:Fallback>
        </mc:AlternateContent>
      </w:r>
    </w:p>
    <w:p w14:paraId="6C392200" w14:textId="3D51E369" w:rsidR="00731E6A" w:rsidRDefault="00731E6A" w:rsidP="00731E6A">
      <w:pPr>
        <w:ind w:left="1440" w:firstLine="720"/>
        <w:rPr>
          <w:lang w:val="en-CA"/>
        </w:rPr>
      </w:pPr>
    </w:p>
    <w:p w14:paraId="5EE08FF3" w14:textId="098DFE4D" w:rsidR="00731E6A" w:rsidRDefault="006E0B1A" w:rsidP="00731E6A">
      <w:pPr>
        <w:ind w:left="144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20" behindDoc="0" locked="0" layoutInCell="1" allowOverlap="1" wp14:anchorId="539C3B35" wp14:editId="7D5EF4C7">
                <wp:simplePos x="0" y="0"/>
                <wp:positionH relativeFrom="column">
                  <wp:posOffset>5669915</wp:posOffset>
                </wp:positionH>
                <wp:positionV relativeFrom="paragraph">
                  <wp:posOffset>-36830</wp:posOffset>
                </wp:positionV>
                <wp:extent cx="803525" cy="266625"/>
                <wp:effectExtent l="38100" t="38100" r="34925" b="38735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803525" cy="2666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7CD5C10" id="Ink 235" o:spid="_x0000_s1026" type="#_x0000_t75" style="position:absolute;margin-left:446.1pt;margin-top:-3.25pt;width:63.95pt;height:21.7pt;z-index:25165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">
                <v:imagedata r:id="rId155" o:title=""/>
              </v:shape>
            </w:pict>
          </mc:Fallback>
        </mc:AlternateContent>
      </w:r>
    </w:p>
    <w:p w14:paraId="44B5EE49" w14:textId="77777777" w:rsidR="00731E6A" w:rsidRDefault="00731E6A" w:rsidP="00731E6A">
      <w:pPr>
        <w:ind w:left="1440" w:firstLine="720"/>
        <w:rPr>
          <w:lang w:val="en-CA"/>
        </w:rPr>
      </w:pPr>
    </w:p>
    <w:p w14:paraId="51B02AED" w14:textId="77777777" w:rsidR="00731E6A" w:rsidRDefault="00731E6A" w:rsidP="00731E6A">
      <w:pPr>
        <w:ind w:left="1440" w:firstLine="720"/>
        <w:rPr>
          <w:lang w:val="en-CA"/>
        </w:rPr>
      </w:pPr>
    </w:p>
    <w:p w14:paraId="351C86BE" w14:textId="77777777" w:rsidR="00731E6A" w:rsidRPr="000F1FEF" w:rsidRDefault="00731E6A" w:rsidP="00731E6A">
      <w:pPr>
        <w:ind w:left="1440" w:firstLine="720"/>
        <w:rPr>
          <w:lang w:val="en-CA"/>
        </w:rPr>
      </w:pPr>
    </w:p>
    <w:p w14:paraId="5DCBAFF4" w14:textId="33E81FDD" w:rsidR="00482601" w:rsidRDefault="00DE2F1D" w:rsidP="002A1E4C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21" behindDoc="0" locked="0" layoutInCell="1" allowOverlap="1" wp14:anchorId="3CEFEFE6" wp14:editId="0A541EDE">
                <wp:simplePos x="0" y="0"/>
                <wp:positionH relativeFrom="column">
                  <wp:posOffset>5867077</wp:posOffset>
                </wp:positionH>
                <wp:positionV relativeFrom="paragraph">
                  <wp:posOffset>102848</wp:posOffset>
                </wp:positionV>
                <wp:extent cx="360" cy="360"/>
                <wp:effectExtent l="38100" t="38100" r="38100" b="3810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5019BEB" id="Ink 236" o:spid="_x0000_s1026" type="#_x0000_t75" style="position:absolute;margin-left:461.6pt;margin-top:7.75pt;width:.75pt;height:.75pt;z-index:25165832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">
                <v:imagedata r:id="rId157" o:title=""/>
              </v:shape>
            </w:pict>
          </mc:Fallback>
        </mc:AlternateContent>
      </w:r>
      <w:r w:rsidR="00482601" w:rsidRPr="000F1FEF">
        <w:rPr>
          <w:lang w:val="en-CA"/>
        </w:rPr>
        <w:tab/>
      </w:r>
      <w:r w:rsidR="00482601" w:rsidRPr="000F1FEF">
        <w:rPr>
          <w:lang w:val="en-CA"/>
        </w:rPr>
        <w:tab/>
      </w:r>
      <w:r w:rsidR="00482601" w:rsidRPr="000F1FEF">
        <w:rPr>
          <w:lang w:val="en-CA"/>
        </w:rPr>
        <w:tab/>
        <w:t>The further from the diagonal, the greater the degree of inequality</w:t>
      </w:r>
    </w:p>
    <w:p w14:paraId="7ECB00EF" w14:textId="5262784D" w:rsidR="00E248C5" w:rsidRDefault="000731C4" w:rsidP="002A1E4C">
      <w:pPr>
        <w:rPr>
          <w:lang w:val="en-CA"/>
        </w:rPr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323" behindDoc="0" locked="0" layoutInCell="1" allowOverlap="1" wp14:anchorId="3EFCA610" wp14:editId="1DBE8E7C">
                <wp:simplePos x="0" y="0"/>
                <wp:positionH relativeFrom="column">
                  <wp:posOffset>1269365</wp:posOffset>
                </wp:positionH>
                <wp:positionV relativeFrom="paragraph">
                  <wp:posOffset>139065</wp:posOffset>
                </wp:positionV>
                <wp:extent cx="4295140" cy="1926590"/>
                <wp:effectExtent l="0" t="0" r="10160" b="16510"/>
                <wp:wrapNone/>
                <wp:docPr id="238" name="Straight Arrow Connector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95140" cy="192659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3083B763" id="Straight Arrow Connector 238" o:spid="_x0000_s1026" type="#_x0000_t32" style="position:absolute;margin-left:99.95pt;margin-top:10.95pt;width:338.2pt;height:151.7pt;flip:x;z-index:2516583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" strokecolor="#4472c4 [3204]" strokeweight=".5pt">
                <v:stroke joinstyle="miter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322" behindDoc="0" locked="0" layoutInCell="1" allowOverlap="1" wp14:anchorId="4B4218F2" wp14:editId="0FB875B5">
                <wp:simplePos x="0" y="0"/>
                <wp:positionH relativeFrom="column">
                  <wp:posOffset>1403350</wp:posOffset>
                </wp:positionH>
                <wp:positionV relativeFrom="paragraph">
                  <wp:posOffset>169673</wp:posOffset>
                </wp:positionV>
                <wp:extent cx="4070350" cy="1828800"/>
                <wp:effectExtent l="0" t="0" r="19050" b="12700"/>
                <wp:wrapNone/>
                <wp:docPr id="237" name="Rectangle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0350" cy="18288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rect w14:anchorId="7EB944A6" id="Rectangle 237" o:spid="_x0000_s1026" style="position:absolute;margin-left:110.5pt;margin-top:13.35pt;width:320.5pt;height:2in;z-index:25165832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" filled="f" strokecolor="#1f3763 [1604]" strokeweight="1pt"/>
            </w:pict>
          </mc:Fallback>
        </mc:AlternateContent>
      </w:r>
    </w:p>
    <w:p w14:paraId="24FF64A4" w14:textId="0AF1B173" w:rsidR="00E248C5" w:rsidRDefault="00E248C5" w:rsidP="002A1E4C">
      <w:pPr>
        <w:rPr>
          <w:lang w:val="en-CA"/>
        </w:rPr>
      </w:pPr>
    </w:p>
    <w:p w14:paraId="36C7CAE3" w14:textId="6DFC5088" w:rsidR="00E248C5" w:rsidRDefault="00BD5A0B" w:rsidP="002A1E4C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26" behindDoc="0" locked="0" layoutInCell="1" allowOverlap="1" wp14:anchorId="39726747" wp14:editId="322D8D67">
                <wp:simplePos x="0" y="0"/>
                <wp:positionH relativeFrom="column">
                  <wp:posOffset>5122545</wp:posOffset>
                </wp:positionH>
                <wp:positionV relativeFrom="paragraph">
                  <wp:posOffset>-52705</wp:posOffset>
                </wp:positionV>
                <wp:extent cx="1236950" cy="355005"/>
                <wp:effectExtent l="38100" t="38100" r="33655" b="38735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236950" cy="3550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3132242" id="Ink 256" o:spid="_x0000_s1026" type="#_x0000_t75" style="position:absolute;margin-left:403pt;margin-top:-4.5pt;width:98.15pt;height:28.65pt;z-index:2516583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">
                <v:imagedata r:id="rId159" o:title=""/>
              </v:shape>
            </w:pict>
          </mc:Fallback>
        </mc:AlternateContent>
      </w:r>
    </w:p>
    <w:p w14:paraId="26FC1A10" w14:textId="2ED05F29" w:rsidR="00E248C5" w:rsidRDefault="00BD5A0B" w:rsidP="002A1E4C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25" behindDoc="0" locked="0" layoutInCell="1" allowOverlap="1" wp14:anchorId="181192E0" wp14:editId="15D547BB">
                <wp:simplePos x="0" y="0"/>
                <wp:positionH relativeFrom="column">
                  <wp:posOffset>5685155</wp:posOffset>
                </wp:positionH>
                <wp:positionV relativeFrom="paragraph">
                  <wp:posOffset>177800</wp:posOffset>
                </wp:positionV>
                <wp:extent cx="569635" cy="184150"/>
                <wp:effectExtent l="38100" t="38100" r="0" b="31750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569635" cy="18415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56C69BC" id="Ink 255" o:spid="_x0000_s1026" type="#_x0000_t75" style="position:absolute;margin-left:447.3pt;margin-top:13.65pt;width:45.55pt;height:15.2pt;z-index:25165832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">
                <v:imagedata r:id="rId161" o:title=""/>
              </v:shape>
            </w:pict>
          </mc:Fallback>
        </mc:AlternateContent>
      </w:r>
      <w:r w:rsidR="004A0FD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24" behindDoc="0" locked="0" layoutInCell="1" allowOverlap="1" wp14:anchorId="34F33485" wp14:editId="6B94203B">
                <wp:simplePos x="0" y="0"/>
                <wp:positionH relativeFrom="column">
                  <wp:posOffset>1388323</wp:posOffset>
                </wp:positionH>
                <wp:positionV relativeFrom="paragraph">
                  <wp:posOffset>-710182</wp:posOffset>
                </wp:positionV>
                <wp:extent cx="4123080" cy="1915200"/>
                <wp:effectExtent l="38100" t="38100" r="42545" b="4064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4123080" cy="19152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1CDD973" id="Ink 240" o:spid="_x0000_s1026" type="#_x0000_t75" style="position:absolute;margin-left:108.95pt;margin-top:-56.25pt;width:325.35pt;height:151.5pt;z-index:2516583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">
                <v:imagedata r:id="rId163" o:title=""/>
              </v:shape>
            </w:pict>
          </mc:Fallback>
        </mc:AlternateContent>
      </w:r>
    </w:p>
    <w:p w14:paraId="53FE2768" w14:textId="4DA06DDF" w:rsidR="00E248C5" w:rsidRDefault="00E248C5" w:rsidP="002A1E4C">
      <w:pPr>
        <w:rPr>
          <w:lang w:val="en-CA"/>
        </w:rPr>
      </w:pPr>
    </w:p>
    <w:p w14:paraId="5F5B289E" w14:textId="355270B2" w:rsidR="00E248C5" w:rsidRDefault="00E248C5" w:rsidP="002A1E4C">
      <w:pPr>
        <w:rPr>
          <w:lang w:val="en-CA"/>
        </w:rPr>
      </w:pPr>
    </w:p>
    <w:p w14:paraId="6714E21B" w14:textId="44BBCA5A" w:rsidR="00E248C5" w:rsidRDefault="00C85709" w:rsidP="002A1E4C">
      <w:pPr>
        <w:rPr>
          <w:lang w:val="en-CA"/>
        </w:rPr>
      </w:pPr>
      <w:r>
        <w:rPr>
          <w:noProof/>
          <w:lang w:val="en-CA"/>
        </w:rPr>
        <w:lastRenderedPageBreak/>
        <mc:AlternateContent>
          <mc:Choice Requires="wpi">
            <w:drawing>
              <wp:anchor distT="0" distB="0" distL="114300" distR="114300" simplePos="0" relativeHeight="251658327" behindDoc="0" locked="0" layoutInCell="1" allowOverlap="1" wp14:anchorId="32201B4F" wp14:editId="36C987A6">
                <wp:simplePos x="0" y="0"/>
                <wp:positionH relativeFrom="column">
                  <wp:posOffset>5589905</wp:posOffset>
                </wp:positionH>
                <wp:positionV relativeFrom="paragraph">
                  <wp:posOffset>-337185</wp:posOffset>
                </wp:positionV>
                <wp:extent cx="897895" cy="678065"/>
                <wp:effectExtent l="38100" t="38100" r="41910" b="33655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897895" cy="67806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ABE9CDF" id="Ink 283" o:spid="_x0000_s1026" type="#_x0000_t75" style="position:absolute;margin-left:439.8pt;margin-top:-26.9pt;width:71.4pt;height:54.1pt;z-index:25165832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">
                <v:imagedata r:id="rId165" o:title=""/>
              </v:shape>
            </w:pict>
          </mc:Fallback>
        </mc:AlternateContent>
      </w:r>
    </w:p>
    <w:p w14:paraId="6CD67A55" w14:textId="5AA7C194" w:rsidR="00E248C5" w:rsidRDefault="00E248C5" w:rsidP="002A1E4C">
      <w:pPr>
        <w:rPr>
          <w:lang w:val="en-CA"/>
        </w:rPr>
      </w:pPr>
    </w:p>
    <w:p w14:paraId="730133CD" w14:textId="58632DB4" w:rsidR="00842F45" w:rsidRPr="000F1FEF" w:rsidRDefault="004670C3" w:rsidP="002A1E4C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09" behindDoc="0" locked="0" layoutInCell="1" allowOverlap="1" wp14:anchorId="6FDD36F1" wp14:editId="3FAFDF86">
                <wp:simplePos x="0" y="0"/>
                <wp:positionH relativeFrom="column">
                  <wp:posOffset>6863131</wp:posOffset>
                </wp:positionH>
                <wp:positionV relativeFrom="paragraph">
                  <wp:posOffset>520958</wp:posOffset>
                </wp:positionV>
                <wp:extent cx="360" cy="360"/>
                <wp:effectExtent l="38100" t="38100" r="38100" b="3810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1480FBF" id="Ink 2" o:spid="_x0000_s1026" type="#_x0000_t75" style="position:absolute;margin-left:539.7pt;margin-top:40.3pt;width:1.45pt;height:1.45pt;z-index:25165830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">
                <v:imagedata r:id="rId145" o:title=""/>
              </v:shape>
            </w:pict>
          </mc:Fallback>
        </mc:AlternateContent>
      </w:r>
      <w:r w:rsidR="00842F45">
        <w:rPr>
          <w:lang w:val="en-CA"/>
        </w:rPr>
        <w:tab/>
      </w:r>
      <w:r w:rsidR="00842F45">
        <w:rPr>
          <w:lang w:val="en-CA"/>
        </w:rPr>
        <w:tab/>
      </w:r>
      <w:r w:rsidR="00842F45">
        <w:rPr>
          <w:lang w:val="en-CA"/>
        </w:rPr>
        <w:tab/>
        <w:t xml:space="preserve">The Lorenz curve will always be below the line of perfect equality </w:t>
      </w:r>
    </w:p>
    <w:p w14:paraId="5BB9F5AD" w14:textId="04572060" w:rsidR="00953CBF" w:rsidRPr="000F1FEF" w:rsidRDefault="006E5547" w:rsidP="002A1E4C">
      <w:pPr>
        <w:rPr>
          <w:u w:val="single"/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29" behindDoc="0" locked="0" layoutInCell="1" allowOverlap="1" wp14:anchorId="18CBC660" wp14:editId="678A74D7">
                <wp:simplePos x="0" y="0"/>
                <wp:positionH relativeFrom="column">
                  <wp:posOffset>4902283</wp:posOffset>
                </wp:positionH>
                <wp:positionV relativeFrom="paragraph">
                  <wp:posOffset>214523</wp:posOffset>
                </wp:positionV>
                <wp:extent cx="29880" cy="16920"/>
                <wp:effectExtent l="38100" t="38100" r="33655" b="34290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29880" cy="169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19111EB" id="Ink 285" o:spid="_x0000_s1026" type="#_x0000_t75" style="position:absolute;margin-left:385.65pt;margin-top:16.55pt;width:3.05pt;height:2.05pt;z-index:25165832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">
                <v:imagedata r:id="rId168" o:title=""/>
              </v:shape>
            </w:pict>
          </mc:Fallback>
        </mc:AlternateContent>
      </w:r>
      <w:r w:rsidR="00953CBF" w:rsidRPr="000F1FEF">
        <w:rPr>
          <w:lang w:val="en-CA"/>
        </w:rPr>
        <w:tab/>
      </w:r>
      <w:r w:rsidR="00953CBF" w:rsidRPr="000F1FEF">
        <w:rPr>
          <w:lang w:val="en-CA"/>
        </w:rPr>
        <w:tab/>
      </w:r>
      <w:r w:rsidR="00953CBF" w:rsidRPr="000F1FEF">
        <w:rPr>
          <w:lang w:val="en-CA"/>
        </w:rPr>
        <w:tab/>
      </w:r>
      <w:r w:rsidR="00953CBF" w:rsidRPr="000F1FEF">
        <w:rPr>
          <w:u w:val="single"/>
          <w:lang w:val="en-CA"/>
        </w:rPr>
        <w:t>Lorenz Criterion</w:t>
      </w:r>
    </w:p>
    <w:p w14:paraId="1D81A8F1" w14:textId="690FDE72" w:rsidR="00953CBF" w:rsidRDefault="00FE1F56" w:rsidP="00953CBF">
      <w:pPr>
        <w:ind w:left="2880"/>
        <w:rPr>
          <w:lang w:val="en-CA"/>
        </w:rPr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338" behindDoc="0" locked="0" layoutInCell="1" allowOverlap="1" wp14:anchorId="396E5CBB" wp14:editId="5D96B120">
                <wp:simplePos x="0" y="0"/>
                <wp:positionH relativeFrom="column">
                  <wp:posOffset>2901950</wp:posOffset>
                </wp:positionH>
                <wp:positionV relativeFrom="paragraph">
                  <wp:posOffset>432435</wp:posOffset>
                </wp:positionV>
                <wp:extent cx="3140075" cy="2084705"/>
                <wp:effectExtent l="0" t="0" r="22225" b="23495"/>
                <wp:wrapNone/>
                <wp:docPr id="300" name="Straight Arrow Connector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0075" cy="208470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689A5C1F" id="Straight Arrow Connector 300" o:spid="_x0000_s1026" type="#_x0000_t32" style="position:absolute;margin-left:228.5pt;margin-top:34.05pt;width:247.25pt;height:164.15pt;flip:x;z-index:2516583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" strokecolor="#4472c4 [3204]" strokeweight=".5pt">
                <v:stroke joinstyle="miter"/>
              </v:shape>
            </w:pict>
          </mc:Fallback>
        </mc:AlternateContent>
      </w:r>
      <w:r w:rsidR="0009180A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34" behindDoc="0" locked="0" layoutInCell="1" allowOverlap="1" wp14:anchorId="05DDAF03" wp14:editId="0B12CEBF">
                <wp:simplePos x="0" y="0"/>
                <wp:positionH relativeFrom="column">
                  <wp:posOffset>2413635</wp:posOffset>
                </wp:positionH>
                <wp:positionV relativeFrom="paragraph">
                  <wp:posOffset>1030605</wp:posOffset>
                </wp:positionV>
                <wp:extent cx="147045" cy="70845"/>
                <wp:effectExtent l="38100" t="38100" r="31115" b="31115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147045" cy="7084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ADCDF1A" id="Ink 294" o:spid="_x0000_s1026" type="#_x0000_t75" style="position:absolute;margin-left:189.7pt;margin-top:80.8pt;width:12.3pt;height:6.3pt;z-index:2516583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">
                <v:imagedata r:id="rId170" o:title=""/>
              </v:shape>
            </w:pict>
          </mc:Fallback>
        </mc:AlternateContent>
      </w:r>
      <w:r w:rsidR="0009180A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33" behindDoc="0" locked="0" layoutInCell="1" allowOverlap="1" wp14:anchorId="0E101F25" wp14:editId="513306D0">
                <wp:simplePos x="0" y="0"/>
                <wp:positionH relativeFrom="column">
                  <wp:posOffset>1553210</wp:posOffset>
                </wp:positionH>
                <wp:positionV relativeFrom="paragraph">
                  <wp:posOffset>864235</wp:posOffset>
                </wp:positionV>
                <wp:extent cx="422635" cy="3810"/>
                <wp:effectExtent l="38100" t="38100" r="34925" b="34290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422635" cy="381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F5F6701" id="Ink 295" o:spid="_x0000_s1026" type="#_x0000_t75" style="position:absolute;margin-left:121.95pt;margin-top:67.7pt;width:34pt;height:.9pt;z-index:2516583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">
                <v:imagedata r:id="rId172" o:title=""/>
              </v:shape>
            </w:pict>
          </mc:Fallback>
        </mc:AlternateContent>
      </w:r>
      <w:r w:rsidR="006E5547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28" behindDoc="0" locked="0" layoutInCell="1" allowOverlap="1" wp14:anchorId="48857D0C" wp14:editId="3B7E0752">
                <wp:simplePos x="0" y="0"/>
                <wp:positionH relativeFrom="column">
                  <wp:posOffset>4648843</wp:posOffset>
                </wp:positionH>
                <wp:positionV relativeFrom="paragraph">
                  <wp:posOffset>106123</wp:posOffset>
                </wp:positionV>
                <wp:extent cx="360" cy="360"/>
                <wp:effectExtent l="38100" t="38100" r="38100" b="38100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0813368" id="Ink 284" o:spid="_x0000_s1026" type="#_x0000_t75" style="position:absolute;margin-left:365.7pt;margin-top:8pt;width:.75pt;height:.75pt;z-index:251658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">
                <v:imagedata r:id="rId157" o:title=""/>
              </v:shape>
            </w:pict>
          </mc:Fallback>
        </mc:AlternateContent>
      </w:r>
      <w:r w:rsidR="00953CBF" w:rsidRPr="000F1FEF">
        <w:rPr>
          <w:lang w:val="en-CA"/>
        </w:rPr>
        <w:t>When one curve lies above the other curve, the former is more equal than the latter</w:t>
      </w:r>
    </w:p>
    <w:p w14:paraId="5EBB9F75" w14:textId="069A5086" w:rsidR="00732464" w:rsidRDefault="000E197B" w:rsidP="00953CBF">
      <w:pPr>
        <w:ind w:left="2880"/>
        <w:rPr>
          <w:lang w:val="en-CA"/>
        </w:rPr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337" behindDoc="0" locked="0" layoutInCell="1" allowOverlap="1" wp14:anchorId="1FEE3962" wp14:editId="62646283">
                <wp:simplePos x="0" y="0"/>
                <wp:positionH relativeFrom="column">
                  <wp:posOffset>-308610</wp:posOffset>
                </wp:positionH>
                <wp:positionV relativeFrom="paragraph">
                  <wp:posOffset>3175</wp:posOffset>
                </wp:positionV>
                <wp:extent cx="3140075" cy="2035175"/>
                <wp:effectExtent l="0" t="0" r="22225" b="22225"/>
                <wp:wrapNone/>
                <wp:docPr id="299" name="Straight Arrow Connector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0075" cy="203517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7FD4DED8" id="Straight Arrow Connector 299" o:spid="_x0000_s1026" type="#_x0000_t32" style="position:absolute;margin-left:-24.3pt;margin-top:.25pt;width:247.25pt;height:160.25pt;flip:x;z-index:2516583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" strokecolor="#4472c4 [3204]" strokeweight=".5pt">
                <v:stroke joinstyle="miter"/>
              </v:shape>
            </w:pict>
          </mc:Fallback>
        </mc:AlternateContent>
      </w:r>
      <w:r w:rsidR="005752C8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336" behindDoc="0" locked="0" layoutInCell="1" allowOverlap="1" wp14:anchorId="0FBA1F3E" wp14:editId="17B1BEC4">
                <wp:simplePos x="0" y="0"/>
                <wp:positionH relativeFrom="column">
                  <wp:posOffset>3118485</wp:posOffset>
                </wp:positionH>
                <wp:positionV relativeFrom="paragraph">
                  <wp:posOffset>3810</wp:posOffset>
                </wp:positionV>
                <wp:extent cx="2743200" cy="1828800"/>
                <wp:effectExtent l="0" t="0" r="12700" b="12700"/>
                <wp:wrapNone/>
                <wp:docPr id="298" name="Rectangl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828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rect w14:anchorId="124D3790" id="Rectangle 298" o:spid="_x0000_s1026" style="position:absolute;margin-left:245.55pt;margin-top:.3pt;width:3in;height:2in;z-index:251658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" fillcolor="white [3212]" strokecolor="#1f3763 [1604]" strokeweight="1pt"/>
            </w:pict>
          </mc:Fallback>
        </mc:AlternateContent>
      </w:r>
      <w:r w:rsidR="005752C8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335" behindDoc="0" locked="0" layoutInCell="1" allowOverlap="1" wp14:anchorId="63888150" wp14:editId="4E035A4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743200" cy="1828800"/>
                <wp:effectExtent l="0" t="0" r="12700" b="12700"/>
                <wp:wrapNone/>
                <wp:docPr id="297" name="Rectangl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828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rect w14:anchorId="1237791A" id="Rectangle 297" o:spid="_x0000_s1026" style="position:absolute;margin-left:0;margin-top:-.05pt;width:3in;height:2in;z-index:25165833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" fillcolor="white [3212]" strokecolor="#1f3763 [1604]" strokeweight="1pt"/>
            </w:pict>
          </mc:Fallback>
        </mc:AlternateContent>
      </w:r>
    </w:p>
    <w:p w14:paraId="7DF5378D" w14:textId="1FFBDDE9" w:rsidR="00732464" w:rsidRDefault="00732464" w:rsidP="00953CBF">
      <w:pPr>
        <w:ind w:left="2880"/>
        <w:rPr>
          <w:lang w:val="en-CA"/>
        </w:rPr>
      </w:pPr>
    </w:p>
    <w:p w14:paraId="7FF3CEAF" w14:textId="77777777" w:rsidR="00732464" w:rsidRDefault="00732464" w:rsidP="00953CBF">
      <w:pPr>
        <w:ind w:left="2880"/>
        <w:rPr>
          <w:lang w:val="en-CA"/>
        </w:rPr>
      </w:pPr>
    </w:p>
    <w:p w14:paraId="7420A311" w14:textId="0ED52969" w:rsidR="00732464" w:rsidRDefault="00900554" w:rsidP="00953CBF">
      <w:pPr>
        <w:ind w:left="288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40" behindDoc="0" locked="0" layoutInCell="1" allowOverlap="1" wp14:anchorId="22A2555F" wp14:editId="448FC759">
                <wp:simplePos x="0" y="0"/>
                <wp:positionH relativeFrom="column">
                  <wp:posOffset>3090725</wp:posOffset>
                </wp:positionH>
                <wp:positionV relativeFrom="paragraph">
                  <wp:posOffset>-888275</wp:posOffset>
                </wp:positionV>
                <wp:extent cx="2823120" cy="1898640"/>
                <wp:effectExtent l="38100" t="38100" r="34925" b="32385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2823120" cy="18986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97699CD" id="Ink 302" o:spid="_x0000_s1026" type="#_x0000_t75" style="position:absolute;margin-left:243pt;margin-top:-70.3pt;width:223pt;height:150.25pt;z-index:2516583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">
                <v:imagedata r:id="rId175" o:title=""/>
              </v:shape>
            </w:pict>
          </mc:Fallback>
        </mc:AlternateContent>
      </w:r>
      <w:r w:rsidR="001702A7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39" behindDoc="0" locked="0" layoutInCell="1" allowOverlap="1" wp14:anchorId="30ABC5E8" wp14:editId="39F8F5E1">
                <wp:simplePos x="0" y="0"/>
                <wp:positionH relativeFrom="column">
                  <wp:posOffset>-235</wp:posOffset>
                </wp:positionH>
                <wp:positionV relativeFrom="paragraph">
                  <wp:posOffset>-838235</wp:posOffset>
                </wp:positionV>
                <wp:extent cx="2788200" cy="1878840"/>
                <wp:effectExtent l="38100" t="38100" r="31750" b="39370"/>
                <wp:wrapNone/>
                <wp:docPr id="301" name="Ink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2788200" cy="18788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6624BF9" id="Ink 301" o:spid="_x0000_s1026" type="#_x0000_t75" style="position:absolute;margin-left:-.35pt;margin-top:-66.35pt;width:220.25pt;height:148.65pt;z-index:2516583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">
                <v:imagedata r:id="rId177" o:title=""/>
              </v:shape>
            </w:pict>
          </mc:Fallback>
        </mc:AlternateContent>
      </w:r>
    </w:p>
    <w:p w14:paraId="1FC865D9" w14:textId="77777777" w:rsidR="00732464" w:rsidRDefault="00732464" w:rsidP="00953CBF">
      <w:pPr>
        <w:ind w:left="2880"/>
        <w:rPr>
          <w:lang w:val="en-CA"/>
        </w:rPr>
      </w:pPr>
    </w:p>
    <w:p w14:paraId="7744B940" w14:textId="77777777" w:rsidR="00732464" w:rsidRDefault="00732464" w:rsidP="00953CBF">
      <w:pPr>
        <w:ind w:left="2880"/>
        <w:rPr>
          <w:lang w:val="en-CA"/>
        </w:rPr>
      </w:pPr>
    </w:p>
    <w:p w14:paraId="2C857387" w14:textId="617C816F" w:rsidR="00A8158A" w:rsidRDefault="00301208" w:rsidP="00953CBF">
      <w:pPr>
        <w:ind w:left="288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44" behindDoc="0" locked="0" layoutInCell="1" allowOverlap="1" wp14:anchorId="007E69A7" wp14:editId="3B8D5151">
                <wp:simplePos x="0" y="0"/>
                <wp:positionH relativeFrom="column">
                  <wp:posOffset>-53515</wp:posOffset>
                </wp:positionH>
                <wp:positionV relativeFrom="paragraph">
                  <wp:posOffset>-92496</wp:posOffset>
                </wp:positionV>
                <wp:extent cx="854640" cy="328320"/>
                <wp:effectExtent l="38100" t="38100" r="34925" b="40005"/>
                <wp:wrapNone/>
                <wp:docPr id="326" name="Ink 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854640" cy="3283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06A73B0" id="Ink 326" o:spid="_x0000_s1026" type="#_x0000_t75" style="position:absolute;margin-left:-4.55pt;margin-top:-7.65pt;width:68pt;height:26.55pt;z-index:251658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">
                <v:imagedata r:id="rId179" o:title=""/>
              </v:shape>
            </w:pict>
          </mc:Fallback>
        </mc:AlternateContent>
      </w:r>
    </w:p>
    <w:p w14:paraId="25638F96" w14:textId="213BE8E1" w:rsidR="00A8158A" w:rsidRDefault="00222033" w:rsidP="00953CBF">
      <w:pPr>
        <w:ind w:left="288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47" behindDoc="0" locked="0" layoutInCell="1" allowOverlap="1" wp14:anchorId="418ADCF0" wp14:editId="74903C38">
                <wp:simplePos x="0" y="0"/>
                <wp:positionH relativeFrom="column">
                  <wp:posOffset>4478885</wp:posOffset>
                </wp:positionH>
                <wp:positionV relativeFrom="paragraph">
                  <wp:posOffset>806024</wp:posOffset>
                </wp:positionV>
                <wp:extent cx="360" cy="360"/>
                <wp:effectExtent l="38100" t="38100" r="38100" b="38100"/>
                <wp:wrapNone/>
                <wp:docPr id="348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65BC42F" id="Ink 348" o:spid="_x0000_s1026" type="#_x0000_t75" style="position:absolute;margin-left:352.3pt;margin-top:63.1pt;width:.75pt;height:.75pt;z-index:2516583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">
                <v:imagedata r:id="rId157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45" behindDoc="0" locked="0" layoutInCell="1" allowOverlap="1" wp14:anchorId="2ECB030A" wp14:editId="21F1F3DB">
                <wp:simplePos x="0" y="0"/>
                <wp:positionH relativeFrom="column">
                  <wp:posOffset>2793365</wp:posOffset>
                </wp:positionH>
                <wp:positionV relativeFrom="paragraph">
                  <wp:posOffset>587375</wp:posOffset>
                </wp:positionV>
                <wp:extent cx="2500300" cy="372760"/>
                <wp:effectExtent l="38100" t="38100" r="27305" b="33655"/>
                <wp:wrapNone/>
                <wp:docPr id="346" name="Ink 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2500300" cy="3727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BC6D3F9" id="Ink 346" o:spid="_x0000_s1026" type="#_x0000_t75" style="position:absolute;margin-left:219.6pt;margin-top:45.9pt;width:197.55pt;height:30.05pt;z-index:2516583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">
                <v:imagedata r:id="rId18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46" behindDoc="0" locked="0" layoutInCell="1" allowOverlap="1" wp14:anchorId="7AF4F6D6" wp14:editId="5A24CAFC">
                <wp:simplePos x="0" y="0"/>
                <wp:positionH relativeFrom="column">
                  <wp:posOffset>1143635</wp:posOffset>
                </wp:positionH>
                <wp:positionV relativeFrom="paragraph">
                  <wp:posOffset>587375</wp:posOffset>
                </wp:positionV>
                <wp:extent cx="4150030" cy="372985"/>
                <wp:effectExtent l="38100" t="38100" r="28575" b="33655"/>
                <wp:wrapNone/>
                <wp:docPr id="347" name="Ink 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4150030" cy="37298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540BDFB" id="Ink 347" o:spid="_x0000_s1026" type="#_x0000_t75" style="position:absolute;margin-left:89.7pt;margin-top:45.9pt;width:327.45pt;height:30.05pt;z-index:2516583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">
                <v:imagedata r:id="rId184" o:title=""/>
              </v:shape>
            </w:pict>
          </mc:Fallback>
        </mc:AlternateContent>
      </w:r>
      <w:r w:rsidR="00B1721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42" behindDoc="0" locked="0" layoutInCell="1" allowOverlap="1" wp14:anchorId="6EB12343" wp14:editId="24439B1C">
                <wp:simplePos x="0" y="0"/>
                <wp:positionH relativeFrom="column">
                  <wp:posOffset>5187950</wp:posOffset>
                </wp:positionH>
                <wp:positionV relativeFrom="paragraph">
                  <wp:posOffset>-11430</wp:posOffset>
                </wp:positionV>
                <wp:extent cx="218880" cy="228960"/>
                <wp:effectExtent l="38100" t="38100" r="35560" b="38100"/>
                <wp:wrapNone/>
                <wp:docPr id="324" name="Ink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218880" cy="2289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FB70A4D" id="Ink 324" o:spid="_x0000_s1026" type="#_x0000_t75" style="position:absolute;margin-left:408.15pt;margin-top:-1.25pt;width:17.95pt;height:18.75pt;z-index:2516583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">
                <v:imagedata r:id="rId186" o:title=""/>
              </v:shape>
            </w:pict>
          </mc:Fallback>
        </mc:AlternateContent>
      </w:r>
      <w:r w:rsidR="00B1721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43" behindDoc="0" locked="0" layoutInCell="1" allowOverlap="1" wp14:anchorId="37E33A12" wp14:editId="50A24E59">
                <wp:simplePos x="0" y="0"/>
                <wp:positionH relativeFrom="column">
                  <wp:posOffset>3597910</wp:posOffset>
                </wp:positionH>
                <wp:positionV relativeFrom="paragraph">
                  <wp:posOffset>37465</wp:posOffset>
                </wp:positionV>
                <wp:extent cx="1376070" cy="264140"/>
                <wp:effectExtent l="38100" t="38100" r="33655" b="41275"/>
                <wp:wrapNone/>
                <wp:docPr id="325" name="Ink 3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1376070" cy="2641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9275153" id="Ink 325" o:spid="_x0000_s1026" type="#_x0000_t75" style="position:absolute;margin-left:282.95pt;margin-top:2.6pt;width:109.05pt;height:21.55pt;z-index:2516583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">
                <v:imagedata r:id="rId188" o:title=""/>
              </v:shape>
            </w:pict>
          </mc:Fallback>
        </mc:AlternateContent>
      </w:r>
      <w:r w:rsidR="00B1721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41" behindDoc="0" locked="0" layoutInCell="1" allowOverlap="1" wp14:anchorId="3BC2D3F2" wp14:editId="0C7A1382">
                <wp:simplePos x="0" y="0"/>
                <wp:positionH relativeFrom="column">
                  <wp:posOffset>243205</wp:posOffset>
                </wp:positionH>
                <wp:positionV relativeFrom="paragraph">
                  <wp:posOffset>32385</wp:posOffset>
                </wp:positionV>
                <wp:extent cx="1774070" cy="308855"/>
                <wp:effectExtent l="38100" t="38100" r="29845" b="34290"/>
                <wp:wrapNone/>
                <wp:docPr id="313" name="Ink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1774070" cy="30885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45CD936" id="Ink 313" o:spid="_x0000_s1026" type="#_x0000_t75" style="position:absolute;margin-left:18.8pt;margin-top:2.2pt;width:140.4pt;height:25pt;z-index:2516583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">
                <v:imagedata r:id="rId190" o:title=""/>
              </v:shape>
            </w:pict>
          </mc:Fallback>
        </mc:AlternateContent>
      </w:r>
    </w:p>
    <w:p w14:paraId="3A2641D6" w14:textId="03AA0896" w:rsidR="0082095E" w:rsidRDefault="00222033" w:rsidP="00953CBF">
      <w:pPr>
        <w:ind w:left="288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49" behindDoc="0" locked="0" layoutInCell="1" allowOverlap="1" wp14:anchorId="32F38750" wp14:editId="3D83B825">
                <wp:simplePos x="0" y="0"/>
                <wp:positionH relativeFrom="column">
                  <wp:posOffset>4314725</wp:posOffset>
                </wp:positionH>
                <wp:positionV relativeFrom="paragraph">
                  <wp:posOffset>435099</wp:posOffset>
                </wp:positionV>
                <wp:extent cx="360" cy="360"/>
                <wp:effectExtent l="38100" t="38100" r="38100" b="38100"/>
                <wp:wrapNone/>
                <wp:docPr id="349" name="Ink 3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A014116" id="Ink 349" o:spid="_x0000_s1026" type="#_x0000_t75" style="position:absolute;margin-left:339.4pt;margin-top:33.9pt;width:.75pt;height:.75pt;z-index:2516583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">
                <v:imagedata r:id="rId157" o:title=""/>
              </v:shape>
            </w:pict>
          </mc:Fallback>
        </mc:AlternateContent>
      </w:r>
      <w:r w:rsidR="006E5547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32" behindDoc="0" locked="0" layoutInCell="1" allowOverlap="1" wp14:anchorId="182B78A8" wp14:editId="43133C18">
                <wp:simplePos x="0" y="0"/>
                <wp:positionH relativeFrom="column">
                  <wp:posOffset>5295860</wp:posOffset>
                </wp:positionH>
                <wp:positionV relativeFrom="paragraph">
                  <wp:posOffset>216515</wp:posOffset>
                </wp:positionV>
                <wp:extent cx="360" cy="360"/>
                <wp:effectExtent l="38100" t="38100" r="38100" b="38100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BAD6B19" id="Ink 289" o:spid="_x0000_s1026" type="#_x0000_t75" style="position:absolute;margin-left:416.65pt;margin-top:16.7pt;width:.75pt;height:.75pt;z-index:2516583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">
                <v:imagedata r:id="rId157" o:title=""/>
              </v:shape>
            </w:pict>
          </mc:Fallback>
        </mc:AlternateContent>
      </w:r>
      <w:r w:rsidR="0082095E">
        <w:rPr>
          <w:lang w:val="en-CA"/>
        </w:rPr>
        <w:t xml:space="preserve">If one curve crosses the other curve, we need more information or assumptions to tell which </w:t>
      </w:r>
      <w:r w:rsidR="00581D10">
        <w:rPr>
          <w:lang w:val="en-CA"/>
        </w:rPr>
        <w:t xml:space="preserve">one is more equal </w:t>
      </w:r>
      <w:r w:rsidR="00310850">
        <w:rPr>
          <w:lang w:val="en-CA"/>
        </w:rPr>
        <w:t xml:space="preserve">(curve for country C is blue and curve for country D is red) </w:t>
      </w:r>
    </w:p>
    <w:p w14:paraId="6426F6DF" w14:textId="3C77083C" w:rsidR="0080520E" w:rsidRDefault="00DC011F" w:rsidP="00953CBF">
      <w:pPr>
        <w:ind w:left="2880"/>
        <w:rPr>
          <w:lang w:val="en-CA"/>
        </w:rPr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350" behindDoc="0" locked="0" layoutInCell="1" allowOverlap="1" wp14:anchorId="691B4515" wp14:editId="24B145D8">
                <wp:simplePos x="0" y="0"/>
                <wp:positionH relativeFrom="column">
                  <wp:posOffset>1828800</wp:posOffset>
                </wp:positionH>
                <wp:positionV relativeFrom="paragraph">
                  <wp:posOffset>635</wp:posOffset>
                </wp:positionV>
                <wp:extent cx="4287520" cy="1828165"/>
                <wp:effectExtent l="0" t="0" r="17780" b="13335"/>
                <wp:wrapNone/>
                <wp:docPr id="351" name="Straight Arrow Connector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7520" cy="182816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25441B19" id="Straight Arrow Connector 351" o:spid="_x0000_s1026" type="#_x0000_t32" style="position:absolute;margin-left:2in;margin-top:.05pt;width:337.6pt;height:143.95pt;flip:x;z-index:2516583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" strokecolor="#4472c4 [3204]" strokeweight=".5pt">
                <v:stroke joinstyle="miter"/>
              </v:shape>
            </w:pict>
          </mc:Fallback>
        </mc:AlternateContent>
      </w:r>
      <w:r w:rsidR="00A1008E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348" behindDoc="0" locked="0" layoutInCell="1" allowOverlap="1" wp14:anchorId="6D496D49" wp14:editId="56814089">
                <wp:simplePos x="0" y="0"/>
                <wp:positionH relativeFrom="column">
                  <wp:posOffset>1828165</wp:posOffset>
                </wp:positionH>
                <wp:positionV relativeFrom="paragraph">
                  <wp:posOffset>635</wp:posOffset>
                </wp:positionV>
                <wp:extent cx="4287520" cy="1828800"/>
                <wp:effectExtent l="0" t="0" r="17780" b="12700"/>
                <wp:wrapNone/>
                <wp:docPr id="350" name="Rectangle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7520" cy="1828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rect w14:anchorId="4DF0D1EE" id="Rectangle 350" o:spid="_x0000_s1026" style="position:absolute;margin-left:143.95pt;margin-top:.05pt;width:337.6pt;height:2in;z-index:2516583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" fillcolor="white [3212]" strokecolor="#1f3763 [1604]" strokeweight="1pt"/>
            </w:pict>
          </mc:Fallback>
        </mc:AlternateContent>
      </w:r>
    </w:p>
    <w:p w14:paraId="4D82263D" w14:textId="77777777" w:rsidR="0080520E" w:rsidRDefault="0080520E" w:rsidP="00953CBF">
      <w:pPr>
        <w:ind w:left="2880"/>
        <w:rPr>
          <w:lang w:val="en-CA"/>
        </w:rPr>
      </w:pPr>
    </w:p>
    <w:p w14:paraId="046B861A" w14:textId="77777777" w:rsidR="0080520E" w:rsidRDefault="0080520E" w:rsidP="00953CBF">
      <w:pPr>
        <w:ind w:left="2880"/>
        <w:rPr>
          <w:lang w:val="en-CA"/>
        </w:rPr>
      </w:pPr>
    </w:p>
    <w:p w14:paraId="3BCE15A6" w14:textId="31C609B6" w:rsidR="0080520E" w:rsidRDefault="00BC596A" w:rsidP="00953CBF">
      <w:pPr>
        <w:ind w:left="288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52" behindDoc="0" locked="0" layoutInCell="1" allowOverlap="1" wp14:anchorId="1A6227D7" wp14:editId="677F24B6">
                <wp:simplePos x="0" y="0"/>
                <wp:positionH relativeFrom="column">
                  <wp:posOffset>1859280</wp:posOffset>
                </wp:positionH>
                <wp:positionV relativeFrom="paragraph">
                  <wp:posOffset>-852805</wp:posOffset>
                </wp:positionV>
                <wp:extent cx="4299585" cy="1850360"/>
                <wp:effectExtent l="38100" t="38100" r="31115" b="29845"/>
                <wp:wrapNone/>
                <wp:docPr id="359" name="Ink 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4299585" cy="1850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4518F1F" id="Ink 359" o:spid="_x0000_s1026" type="#_x0000_t75" style="position:absolute;margin-left:146.05pt;margin-top:-67.5pt;width:339.25pt;height:146.45pt;z-index:25165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">
                <v:imagedata r:id="rId19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51" behindDoc="0" locked="0" layoutInCell="1" allowOverlap="1" wp14:anchorId="7C7194B2" wp14:editId="79304FC3">
                <wp:simplePos x="0" y="0"/>
                <wp:positionH relativeFrom="column">
                  <wp:posOffset>1983450</wp:posOffset>
                </wp:positionH>
                <wp:positionV relativeFrom="paragraph">
                  <wp:posOffset>-786130</wp:posOffset>
                </wp:positionV>
                <wp:extent cx="4162440" cy="1783590"/>
                <wp:effectExtent l="38100" t="38100" r="41275" b="45720"/>
                <wp:wrapNone/>
                <wp:docPr id="358" name="Ink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4162440" cy="178359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6D9708D" id="Ink 358" o:spid="_x0000_s1026" type="#_x0000_t75" style="position:absolute;margin-left:155.5pt;margin-top:-62.6pt;width:329.15pt;height:141.9pt;z-index:2516583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">
                <v:imagedata r:id="rId196" o:title=""/>
              </v:shape>
            </w:pict>
          </mc:Fallback>
        </mc:AlternateContent>
      </w:r>
    </w:p>
    <w:p w14:paraId="5411CA60" w14:textId="4DA4821D" w:rsidR="0080520E" w:rsidRDefault="0080520E" w:rsidP="00953CBF">
      <w:pPr>
        <w:ind w:left="2880"/>
        <w:rPr>
          <w:lang w:val="en-CA"/>
        </w:rPr>
      </w:pPr>
    </w:p>
    <w:p w14:paraId="59C69BE0" w14:textId="77777777" w:rsidR="0080520E" w:rsidRDefault="0080520E" w:rsidP="00953CBF">
      <w:pPr>
        <w:ind w:left="2880"/>
        <w:rPr>
          <w:lang w:val="en-CA"/>
        </w:rPr>
      </w:pPr>
    </w:p>
    <w:p w14:paraId="66F9026F" w14:textId="4D70E320" w:rsidR="005621D9" w:rsidRPr="000F1FEF" w:rsidRDefault="005621D9" w:rsidP="00953CBF">
      <w:pPr>
        <w:ind w:left="2880"/>
        <w:rPr>
          <w:lang w:val="en-CA"/>
        </w:rPr>
      </w:pPr>
    </w:p>
    <w:p w14:paraId="7419925E" w14:textId="300CDDB6" w:rsidR="00482601" w:rsidRPr="000F1FEF" w:rsidRDefault="00482601" w:rsidP="00482601">
      <w:pPr>
        <w:pStyle w:val="Heading3"/>
      </w:pPr>
      <w:r w:rsidRPr="000F1FEF">
        <w:tab/>
      </w:r>
      <w:r w:rsidRPr="000F1FEF">
        <w:tab/>
      </w:r>
      <w:bookmarkStart w:id="39" w:name="_Toc89955775"/>
      <w:r w:rsidRPr="000F1FEF">
        <w:t>Gini Coefficients</w:t>
      </w:r>
      <w:bookmarkEnd w:id="39"/>
    </w:p>
    <w:p w14:paraId="78A249A2" w14:textId="4CEBAFE6" w:rsidR="00482601" w:rsidRDefault="006E5547" w:rsidP="00482601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56" behindDoc="0" locked="0" layoutInCell="1" allowOverlap="1" wp14:anchorId="6D674D5A" wp14:editId="6C0404B9">
                <wp:simplePos x="0" y="0"/>
                <wp:positionH relativeFrom="column">
                  <wp:posOffset>5298740</wp:posOffset>
                </wp:positionH>
                <wp:positionV relativeFrom="paragraph">
                  <wp:posOffset>170145</wp:posOffset>
                </wp:positionV>
                <wp:extent cx="32040" cy="28800"/>
                <wp:effectExtent l="38100" t="38100" r="31750" b="34925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32040" cy="288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C2D7462" id="Ink 288" o:spid="_x0000_s1026" type="#_x0000_t75" style="position:absolute;margin-left:416.85pt;margin-top:13.05pt;width:3.2pt;height:2.95pt;z-index:2516583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">
                <v:imagedata r:id="rId198" o:title=""/>
              </v:shape>
            </w:pict>
          </mc:Fallback>
        </mc:AlternateContent>
      </w:r>
      <w:r w:rsidR="00482601" w:rsidRPr="000F1FEF">
        <w:rPr>
          <w:lang w:val="en-CA"/>
        </w:rPr>
        <w:t xml:space="preserve">The area between the diagonal and the Lorenz </w:t>
      </w:r>
      <w:proofErr w:type="gramStart"/>
      <w:r w:rsidR="00482601" w:rsidRPr="000F1FEF">
        <w:rPr>
          <w:lang w:val="en-CA"/>
        </w:rPr>
        <w:t xml:space="preserve">curve </w:t>
      </w:r>
      <w:r w:rsidR="00415888">
        <w:rPr>
          <w:lang w:val="en-CA"/>
        </w:rPr>
        <w:t xml:space="preserve"> (</w:t>
      </w:r>
      <w:proofErr w:type="gramEnd"/>
      <w:r w:rsidR="00415888">
        <w:rPr>
          <w:lang w:val="en-CA"/>
        </w:rPr>
        <w:t xml:space="preserve">with the black lines) </w:t>
      </w:r>
      <w:r w:rsidR="00482601" w:rsidRPr="000F1FEF">
        <w:rPr>
          <w:lang w:val="en-CA"/>
        </w:rPr>
        <w:t xml:space="preserve">divided by the total area of triangle in which the curve lies </w:t>
      </w:r>
      <w:r w:rsidR="00415888">
        <w:rPr>
          <w:lang w:val="en-CA"/>
        </w:rPr>
        <w:t>(the blue part)</w:t>
      </w:r>
    </w:p>
    <w:p w14:paraId="4E2C03ED" w14:textId="77777777" w:rsidR="00DA55D9" w:rsidRDefault="00DA55D9" w:rsidP="00482601">
      <w:pPr>
        <w:ind w:left="2160"/>
        <w:rPr>
          <w:lang w:val="en-CA"/>
        </w:rPr>
      </w:pPr>
    </w:p>
    <w:p w14:paraId="7402513D" w14:textId="5FD5CEA4" w:rsidR="00DF3741" w:rsidRDefault="008D33E3" w:rsidP="00482601">
      <w:pPr>
        <w:ind w:left="2160"/>
        <w:rPr>
          <w:lang w:val="en-CA"/>
        </w:rPr>
      </w:pPr>
      <w:r>
        <w:rPr>
          <w:noProof/>
          <w:lang w:val="en-CA"/>
        </w:rPr>
        <w:lastRenderedPageBreak/>
        <mc:AlternateContent>
          <mc:Choice Requires="wps">
            <w:drawing>
              <wp:anchor distT="0" distB="0" distL="114300" distR="114300" simplePos="0" relativeHeight="251658354" behindDoc="0" locked="0" layoutInCell="1" allowOverlap="1" wp14:anchorId="27D098A5" wp14:editId="2247C78A">
                <wp:simplePos x="0" y="0"/>
                <wp:positionH relativeFrom="column">
                  <wp:posOffset>1437590</wp:posOffset>
                </wp:positionH>
                <wp:positionV relativeFrom="paragraph">
                  <wp:posOffset>5943</wp:posOffset>
                </wp:positionV>
                <wp:extent cx="4675505" cy="1822450"/>
                <wp:effectExtent l="38100" t="12700" r="10795" b="19050"/>
                <wp:wrapNone/>
                <wp:docPr id="361" name="Triangle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5505" cy="1822450"/>
                        </a:xfrm>
                        <a:prstGeom prst="triangle">
                          <a:avLst>
                            <a:gd name="adj" fmla="val 100000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type w14:anchorId="73AD020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361" o:spid="_x0000_s1026" type="#_x0000_t5" style="position:absolute;margin-left:113.2pt;margin-top:.45pt;width:368.15pt;height:143.5pt;z-index:2516583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" adj="21600" fillcolor="#b4c6e7 [1300]" strokecolor="#1f3763 [1604]" strokeweight="1pt"/>
            </w:pict>
          </mc:Fallback>
        </mc:AlternateContent>
      </w:r>
      <w:r w:rsidR="00F63345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353" behindDoc="0" locked="0" layoutInCell="1" allowOverlap="1" wp14:anchorId="12349861" wp14:editId="0929EB26">
                <wp:simplePos x="0" y="0"/>
                <wp:positionH relativeFrom="column">
                  <wp:posOffset>1446530</wp:posOffset>
                </wp:positionH>
                <wp:positionV relativeFrom="paragraph">
                  <wp:posOffset>3175</wp:posOffset>
                </wp:positionV>
                <wp:extent cx="4669155" cy="1828800"/>
                <wp:effectExtent l="0" t="0" r="17145" b="12700"/>
                <wp:wrapNone/>
                <wp:docPr id="360" name="Rectangle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9155" cy="1828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rect w14:anchorId="51A05513" id="Rectangle 360" o:spid="_x0000_s1026" style="position:absolute;margin-left:113.9pt;margin-top:.25pt;width:367.65pt;height:2in;z-index:25165835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" fillcolor="white [3212]" strokecolor="#1f3763 [1604]" strokeweight="1pt"/>
            </w:pict>
          </mc:Fallback>
        </mc:AlternateContent>
      </w:r>
    </w:p>
    <w:p w14:paraId="775E600B" w14:textId="0B79A34D" w:rsidR="00DF3741" w:rsidRDefault="00DF3741" w:rsidP="00482601">
      <w:pPr>
        <w:ind w:left="2160"/>
        <w:rPr>
          <w:lang w:val="en-CA"/>
        </w:rPr>
      </w:pPr>
    </w:p>
    <w:p w14:paraId="22D03B2B" w14:textId="63AF5756" w:rsidR="00DF3741" w:rsidRDefault="00DF3741" w:rsidP="00482601">
      <w:pPr>
        <w:ind w:left="2160"/>
        <w:rPr>
          <w:lang w:val="en-CA"/>
        </w:rPr>
      </w:pPr>
    </w:p>
    <w:p w14:paraId="62BDA4A5" w14:textId="0C1024E1" w:rsidR="00DF3741" w:rsidRDefault="003F5FAB" w:rsidP="00482601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55" behindDoc="0" locked="0" layoutInCell="1" allowOverlap="1" wp14:anchorId="74064249" wp14:editId="12844FD7">
                <wp:simplePos x="0" y="0"/>
                <wp:positionH relativeFrom="column">
                  <wp:posOffset>1452245</wp:posOffset>
                </wp:positionH>
                <wp:positionV relativeFrom="paragraph">
                  <wp:posOffset>-873125</wp:posOffset>
                </wp:positionV>
                <wp:extent cx="4711065" cy="1900115"/>
                <wp:effectExtent l="38100" t="38100" r="635" b="43180"/>
                <wp:wrapNone/>
                <wp:docPr id="378" name="Ink 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4711065" cy="190011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5BEBC46" id="Ink 378" o:spid="_x0000_s1026" type="#_x0000_t75" style="position:absolute;margin-left:114pt;margin-top:-69.1pt;width:371.65pt;height:150.3pt;z-index:2516583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">
                <v:imagedata r:id="rId200" o:title=""/>
              </v:shape>
            </w:pict>
          </mc:Fallback>
        </mc:AlternateContent>
      </w:r>
    </w:p>
    <w:p w14:paraId="70C53384" w14:textId="4A81A5E4" w:rsidR="00DF3741" w:rsidRDefault="00DF3741" w:rsidP="00482601">
      <w:pPr>
        <w:ind w:left="2160"/>
        <w:rPr>
          <w:lang w:val="en-CA"/>
        </w:rPr>
      </w:pPr>
    </w:p>
    <w:p w14:paraId="7F30A56B" w14:textId="70167429" w:rsidR="00DF3741" w:rsidRDefault="00DF3741" w:rsidP="00482601">
      <w:pPr>
        <w:ind w:left="2160"/>
        <w:rPr>
          <w:lang w:val="en-CA"/>
        </w:rPr>
      </w:pPr>
    </w:p>
    <w:p w14:paraId="233FBBE5" w14:textId="076342BF" w:rsidR="00DF3741" w:rsidRPr="000F1FEF" w:rsidRDefault="00DF3741" w:rsidP="00482601">
      <w:pPr>
        <w:ind w:left="2160"/>
        <w:rPr>
          <w:lang w:val="en-CA"/>
        </w:rPr>
      </w:pPr>
    </w:p>
    <w:p w14:paraId="6EB4183C" w14:textId="6C0A7D8B" w:rsidR="00482601" w:rsidRDefault="00482601" w:rsidP="00482601">
      <w:pPr>
        <w:ind w:left="2160"/>
        <w:rPr>
          <w:lang w:val="en-CA"/>
        </w:rPr>
      </w:pPr>
      <w:r w:rsidRPr="000F1FEF">
        <w:rPr>
          <w:lang w:val="en-CA"/>
        </w:rPr>
        <w:t>An aggregate measure of inequality between 0</w:t>
      </w:r>
      <w:r w:rsidR="00E12BB1">
        <w:rPr>
          <w:lang w:val="en-CA"/>
        </w:rPr>
        <w:t xml:space="preserve"> (perfect equality)</w:t>
      </w:r>
      <w:r w:rsidRPr="000F1FEF">
        <w:rPr>
          <w:lang w:val="en-CA"/>
        </w:rPr>
        <w:t xml:space="preserve"> and 1 </w:t>
      </w:r>
      <w:r w:rsidR="00E12BB1">
        <w:rPr>
          <w:lang w:val="en-CA"/>
        </w:rPr>
        <w:t xml:space="preserve">(perfect inequality) </w:t>
      </w:r>
    </w:p>
    <w:p w14:paraId="7C53C78B" w14:textId="0A365175" w:rsidR="00A81A94" w:rsidRPr="000F1FEF" w:rsidRDefault="006E5547" w:rsidP="00482601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31" behindDoc="0" locked="0" layoutInCell="1" allowOverlap="1" wp14:anchorId="596CCA2F" wp14:editId="47159107">
                <wp:simplePos x="0" y="0"/>
                <wp:positionH relativeFrom="column">
                  <wp:posOffset>4774940</wp:posOffset>
                </wp:positionH>
                <wp:positionV relativeFrom="paragraph">
                  <wp:posOffset>183895</wp:posOffset>
                </wp:positionV>
                <wp:extent cx="360" cy="360"/>
                <wp:effectExtent l="38100" t="38100" r="38100" b="38100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71B943A" id="Ink 287" o:spid="_x0000_s1026" type="#_x0000_t75" style="position:absolute;margin-left:375.65pt;margin-top:14.15pt;width:.75pt;height:.75pt;z-index:2516583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">
                <v:imagedata r:id="rId157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30" behindDoc="0" locked="0" layoutInCell="1" allowOverlap="1" wp14:anchorId="3663F011" wp14:editId="3D4659D3">
                <wp:simplePos x="0" y="0"/>
                <wp:positionH relativeFrom="column">
                  <wp:posOffset>5054300</wp:posOffset>
                </wp:positionH>
                <wp:positionV relativeFrom="paragraph">
                  <wp:posOffset>206215</wp:posOffset>
                </wp:positionV>
                <wp:extent cx="360" cy="360"/>
                <wp:effectExtent l="38100" t="38100" r="38100" b="38100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0E7EE75" id="Ink 286" o:spid="_x0000_s1026" type="#_x0000_t75" style="position:absolute;margin-left:397.65pt;margin-top:15.9pt;width:.75pt;height:.75pt;z-index:2516583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">
                <v:imagedata r:id="rId157" o:title=""/>
              </v:shape>
            </w:pict>
          </mc:Fallback>
        </mc:AlternateContent>
      </w:r>
      <w:r w:rsidR="00A81A94">
        <w:rPr>
          <w:lang w:val="en-CA"/>
        </w:rPr>
        <w:t xml:space="preserve">Can be the same for two Lorenz curves that cross </w:t>
      </w:r>
    </w:p>
    <w:p w14:paraId="69BAE249" w14:textId="3DACE399" w:rsidR="00AF57C2" w:rsidRPr="000F1FEF" w:rsidRDefault="00AF57C2" w:rsidP="00482601">
      <w:pPr>
        <w:ind w:left="2160"/>
        <w:rPr>
          <w:u w:val="single"/>
          <w:lang w:val="en-CA"/>
        </w:rPr>
      </w:pPr>
      <w:r w:rsidRPr="000F1FEF">
        <w:rPr>
          <w:u w:val="single"/>
          <w:lang w:val="en-CA"/>
        </w:rPr>
        <w:t xml:space="preserve">Gini Coefficient Properties </w:t>
      </w:r>
    </w:p>
    <w:p w14:paraId="2CA44C5C" w14:textId="3199CDBF" w:rsidR="00AF57C2" w:rsidRDefault="00AF57C2" w:rsidP="00AF57C2">
      <w:pPr>
        <w:ind w:left="2880"/>
        <w:rPr>
          <w:lang w:val="en-CA"/>
        </w:rPr>
      </w:pPr>
      <w:r w:rsidRPr="000F1FEF">
        <w:rPr>
          <w:lang w:val="en-CA"/>
        </w:rPr>
        <w:t>Anonymity Principle: the measure does not depend on who has the higher income</w:t>
      </w:r>
    </w:p>
    <w:p w14:paraId="7476DF1E" w14:textId="038D387C" w:rsidR="00581D10" w:rsidRDefault="00581D10" w:rsidP="00AF57C2">
      <w:pPr>
        <w:ind w:left="2880"/>
        <w:rPr>
          <w:lang w:val="en-CA"/>
        </w:rPr>
      </w:pPr>
      <w:r>
        <w:rPr>
          <w:lang w:val="en-CA"/>
        </w:rPr>
        <w:tab/>
        <w:t>How we feel about the individuals has no impact</w:t>
      </w:r>
    </w:p>
    <w:p w14:paraId="5BBCAF95" w14:textId="3F88ED50" w:rsidR="00581D10" w:rsidRPr="000F1FEF" w:rsidRDefault="00581D10" w:rsidP="00581D10">
      <w:pPr>
        <w:ind w:left="3600"/>
        <w:rPr>
          <w:lang w:val="en-CA"/>
        </w:rPr>
      </w:pPr>
      <w:r>
        <w:rPr>
          <w:lang w:val="en-CA"/>
        </w:rPr>
        <w:t>If we wish to see the distribution compared between groups (ex: are the richest doctors or entrepreneurs?) we need to use another measure</w:t>
      </w:r>
    </w:p>
    <w:p w14:paraId="62796AEC" w14:textId="0722C002" w:rsidR="00AF57C2" w:rsidRPr="000F1FEF" w:rsidRDefault="00AF57C2" w:rsidP="00AF57C2">
      <w:pPr>
        <w:ind w:left="2880"/>
        <w:rPr>
          <w:lang w:val="en-CA"/>
        </w:rPr>
      </w:pPr>
      <w:r w:rsidRPr="000F1FEF">
        <w:rPr>
          <w:lang w:val="en-CA"/>
        </w:rPr>
        <w:t xml:space="preserve">Scale independence principle: the measure is not based on the size of the economy or currency used </w:t>
      </w:r>
    </w:p>
    <w:p w14:paraId="5B2CB44A" w14:textId="7CA0F044" w:rsidR="00E3635F" w:rsidRPr="000F1FEF" w:rsidRDefault="00E3635F" w:rsidP="00AF57C2">
      <w:pPr>
        <w:ind w:left="2880"/>
        <w:rPr>
          <w:lang w:val="en-CA"/>
        </w:rPr>
      </w:pPr>
      <w:r w:rsidRPr="000F1FEF">
        <w:rPr>
          <w:lang w:val="en-CA"/>
        </w:rPr>
        <w:t xml:space="preserve">Population independence principle: the measure is not based on the number of income recipients </w:t>
      </w:r>
    </w:p>
    <w:p w14:paraId="3A391992" w14:textId="415461D0" w:rsidR="00AF57C2" w:rsidRPr="000F1FEF" w:rsidRDefault="00E3635F" w:rsidP="00504AF6">
      <w:pPr>
        <w:ind w:left="2880"/>
        <w:rPr>
          <w:lang w:val="en-CA"/>
        </w:rPr>
      </w:pPr>
      <w:r w:rsidRPr="000F1FEF">
        <w:rPr>
          <w:lang w:val="en-CA"/>
        </w:rPr>
        <w:t>Transfer principle: if some income is transferred from a rich person to a poor person (not so much that they are now richer than the rich person), the new income distribution is more equal</w:t>
      </w:r>
      <w:r w:rsidR="00504AF6" w:rsidRPr="000F1FEF">
        <w:rPr>
          <w:lang w:val="en-CA"/>
        </w:rPr>
        <w:t xml:space="preserve">. </w:t>
      </w:r>
    </w:p>
    <w:p w14:paraId="3BF2D4B3" w14:textId="36A92B30" w:rsidR="00F274B7" w:rsidRPr="000F1FEF" w:rsidRDefault="00F274B7" w:rsidP="00F274B7">
      <w:pPr>
        <w:pStyle w:val="Heading2"/>
      </w:pPr>
      <w:r w:rsidRPr="000F1FEF">
        <w:tab/>
      </w:r>
      <w:bookmarkStart w:id="40" w:name="_Toc89955776"/>
      <w:r w:rsidRPr="000F1FEF">
        <w:t>Measuring Absolute Poverty</w:t>
      </w:r>
      <w:bookmarkEnd w:id="40"/>
    </w:p>
    <w:p w14:paraId="12EA9D8B" w14:textId="060EA4C1" w:rsidR="00BB580D" w:rsidRPr="000F1FEF" w:rsidRDefault="00BB580D" w:rsidP="00BB580D">
      <w:pPr>
        <w:pStyle w:val="Heading3"/>
      </w:pPr>
      <w:r w:rsidRPr="000F1FEF">
        <w:tab/>
      </w:r>
      <w:r w:rsidRPr="000F1FEF">
        <w:tab/>
      </w:r>
      <w:bookmarkStart w:id="41" w:name="_Toc89955777"/>
      <w:r w:rsidRPr="000F1FEF">
        <w:t>Income Poverty</w:t>
      </w:r>
      <w:bookmarkEnd w:id="41"/>
    </w:p>
    <w:p w14:paraId="2411E7DD" w14:textId="6BD2B97A" w:rsidR="00BB580D" w:rsidRPr="000F1FEF" w:rsidRDefault="00BB580D" w:rsidP="00BB580D">
      <w:pPr>
        <w:ind w:left="2160"/>
        <w:rPr>
          <w:lang w:val="en-CA"/>
        </w:rPr>
      </w:pPr>
      <w:r w:rsidRPr="000F1FEF">
        <w:rPr>
          <w:lang w:val="en-CA"/>
        </w:rPr>
        <w:t>The number of people who are unable to command sufficient resources to satisfy basic needs.</w:t>
      </w:r>
    </w:p>
    <w:p w14:paraId="23BB900F" w14:textId="4C4236DE" w:rsidR="00BB580D" w:rsidRDefault="00BB580D" w:rsidP="00BB580D">
      <w:pPr>
        <w:ind w:left="2160"/>
        <w:rPr>
          <w:lang w:val="en-CA"/>
        </w:rPr>
      </w:pPr>
      <w:r w:rsidRPr="000F1FEF">
        <w:rPr>
          <w:lang w:val="en-CA"/>
        </w:rPr>
        <w:lastRenderedPageBreak/>
        <w:t xml:space="preserve">The total number “headcount”, H, whose incomes are below the absolute poverty line, </w:t>
      </w:r>
      <w:proofErr w:type="spellStart"/>
      <w:r w:rsidRPr="000F1FEF">
        <w:rPr>
          <w:lang w:val="en-CA"/>
        </w:rPr>
        <w:t>Yp</w:t>
      </w:r>
      <w:proofErr w:type="spellEnd"/>
      <w:r w:rsidRPr="000F1FEF">
        <w:rPr>
          <w:lang w:val="en-CA"/>
        </w:rPr>
        <w:t xml:space="preserve">. </w:t>
      </w:r>
      <w:r w:rsidR="00403F94">
        <w:rPr>
          <w:lang w:val="en-CA"/>
        </w:rPr>
        <w:t xml:space="preserve">N is the total population. </w:t>
      </w:r>
    </w:p>
    <w:p w14:paraId="5BF43A1E" w14:textId="2EF98C9D" w:rsidR="007941CD" w:rsidRDefault="007941CD" w:rsidP="00BB580D">
      <w:pPr>
        <w:ind w:left="2160"/>
        <w:rPr>
          <w:rFonts w:eastAsiaTheme="minorEastAsia"/>
          <w:lang w:val="en-CA"/>
        </w:rPr>
      </w:pPr>
      <w:r>
        <w:rPr>
          <w:lang w:val="en-CA"/>
        </w:rPr>
        <w:tab/>
      </w:r>
      <m:oMath>
        <m:r>
          <w:rPr>
            <w:rFonts w:ascii="Cambria Math" w:hAnsi="Cambria Math"/>
            <w:lang w:val="en-CA"/>
          </w:rPr>
          <m:t xml:space="preserve">Headcount index = 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H</m:t>
            </m:r>
          </m:num>
          <m:den>
            <m:r>
              <w:rPr>
                <w:rFonts w:ascii="Cambria Math" w:hAnsi="Cambria Math"/>
                <w:lang w:val="en-CA"/>
              </w:rPr>
              <m:t>N</m:t>
            </m:r>
          </m:den>
        </m:f>
      </m:oMath>
    </w:p>
    <w:p w14:paraId="606900AD" w14:textId="2D698083" w:rsidR="00403F94" w:rsidRPr="000F1FEF" w:rsidRDefault="00403F94" w:rsidP="00403F94">
      <w:pPr>
        <w:ind w:left="2880"/>
        <w:rPr>
          <w:lang w:val="en-CA"/>
        </w:rPr>
      </w:pPr>
      <w:r>
        <w:rPr>
          <w:lang w:val="en-CA"/>
        </w:rPr>
        <w:t xml:space="preserve">The higher the index, the higher the number of people living under the poverty line is increased </w:t>
      </w:r>
    </w:p>
    <w:p w14:paraId="3B5084DB" w14:textId="21716C3F" w:rsidR="00BB580D" w:rsidRPr="000F1FEF" w:rsidRDefault="00604567" w:rsidP="00BB580D">
      <w:pPr>
        <w:ind w:left="2160"/>
        <w:rPr>
          <w:lang w:val="en-CA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8360" behindDoc="0" locked="0" layoutInCell="1" allowOverlap="1" wp14:anchorId="17527233" wp14:editId="6B029F71">
                <wp:simplePos x="0" y="0"/>
                <wp:positionH relativeFrom="column">
                  <wp:posOffset>1108680</wp:posOffset>
                </wp:positionH>
                <wp:positionV relativeFrom="paragraph">
                  <wp:posOffset>311455</wp:posOffset>
                </wp:positionV>
                <wp:extent cx="360" cy="360"/>
                <wp:effectExtent l="38100" t="38100" r="38100" b="3810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83E5EF1" id="Ink 9" o:spid="_x0000_s1026" type="#_x0000_t75" style="position:absolute;margin-left:86.95pt;margin-top:24.15pt;width:.75pt;height:.75pt;z-index:251658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">
                <v:imagedata r:id="rId1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359" behindDoc="0" locked="0" layoutInCell="1" allowOverlap="1" wp14:anchorId="4BFBA66D" wp14:editId="0D7065F2">
                <wp:simplePos x="0" y="0"/>
                <wp:positionH relativeFrom="column">
                  <wp:posOffset>1337280</wp:posOffset>
                </wp:positionH>
                <wp:positionV relativeFrom="paragraph">
                  <wp:posOffset>231535</wp:posOffset>
                </wp:positionV>
                <wp:extent cx="360" cy="360"/>
                <wp:effectExtent l="38100" t="38100" r="38100" b="3810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89E29EB" id="Ink 8" o:spid="_x0000_s1026" type="#_x0000_t75" style="position:absolute;margin-left:104.95pt;margin-top:17.9pt;width:.75pt;height:.75pt;z-index:2516583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">
                <v:imagedata r:id="rId157" o:title=""/>
              </v:shape>
            </w:pict>
          </mc:Fallback>
        </mc:AlternateContent>
      </w:r>
      <w:r w:rsidR="00EB33B6">
        <w:rPr>
          <w:noProof/>
        </w:rPr>
        <mc:AlternateContent>
          <mc:Choice Requires="wps">
            <w:drawing>
              <wp:anchor distT="0" distB="0" distL="114300" distR="114300" simplePos="0" relativeHeight="251658357" behindDoc="0" locked="0" layoutInCell="1" allowOverlap="1" wp14:anchorId="16578849" wp14:editId="7787A38E">
                <wp:simplePos x="0" y="0"/>
                <wp:positionH relativeFrom="column">
                  <wp:posOffset>1447165</wp:posOffset>
                </wp:positionH>
                <wp:positionV relativeFrom="paragraph">
                  <wp:posOffset>536575</wp:posOffset>
                </wp:positionV>
                <wp:extent cx="45085" cy="2567940"/>
                <wp:effectExtent l="0" t="0" r="18415" b="2286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256794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076D260D" id="Straight Arrow Connector 4" o:spid="_x0000_s1026" type="#_x0000_t32" style="position:absolute;margin-left:113.95pt;margin-top:42.25pt;width:3.55pt;height:202.2pt;flip:x;z-index:2516583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" strokecolor="#4472c4 [3204]" strokeweight=".5pt">
                <v:stroke joinstyle="miter"/>
              </v:shape>
            </w:pict>
          </mc:Fallback>
        </mc:AlternateContent>
      </w:r>
      <w:r w:rsidR="00BB580D" w:rsidRPr="000F1FEF">
        <w:rPr>
          <w:u w:val="single"/>
          <w:lang w:val="en-CA"/>
        </w:rPr>
        <w:t>Total poverty gap (TPG)</w:t>
      </w:r>
      <w:r w:rsidR="00BB580D" w:rsidRPr="000F1FEF">
        <w:rPr>
          <w:lang w:val="en-CA"/>
        </w:rPr>
        <w:t xml:space="preserve"> measures the total income necessary to raise those below the poverty line, up to the poverty line. </w:t>
      </w:r>
    </w:p>
    <w:p w14:paraId="5A329F42" w14:textId="2D274E59" w:rsidR="00882688" w:rsidRDefault="006C7991" w:rsidP="00BB580D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61" behindDoc="0" locked="0" layoutInCell="1" allowOverlap="1" wp14:anchorId="4CB30C95" wp14:editId="67E02E49">
                <wp:simplePos x="0" y="0"/>
                <wp:positionH relativeFrom="column">
                  <wp:posOffset>485140</wp:posOffset>
                </wp:positionH>
                <wp:positionV relativeFrom="paragraph">
                  <wp:posOffset>-75565</wp:posOffset>
                </wp:positionV>
                <wp:extent cx="822760" cy="466740"/>
                <wp:effectExtent l="38100" t="38100" r="28575" b="4127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822760" cy="4667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C9EF11A" id="Ink 46" o:spid="_x0000_s1026" type="#_x0000_t75" style="position:absolute;margin-left:37.85pt;margin-top:-6.3pt;width:65.5pt;height:37.45pt;z-index:25165836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">
                <v:imagedata r:id="rId206" o:title=""/>
              </v:shape>
            </w:pict>
          </mc:Fallback>
        </mc:AlternateContent>
      </w:r>
    </w:p>
    <w:p w14:paraId="2958CD27" w14:textId="3F8BBC85" w:rsidR="00882688" w:rsidRDefault="00882688" w:rsidP="00BB580D">
      <w:pPr>
        <w:ind w:left="2160"/>
        <w:rPr>
          <w:lang w:val="en-CA"/>
        </w:rPr>
      </w:pPr>
    </w:p>
    <w:p w14:paraId="2EF9ED0C" w14:textId="2CF5625C" w:rsidR="00882688" w:rsidRDefault="00C61B80" w:rsidP="00BB580D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68" behindDoc="0" locked="0" layoutInCell="1" allowOverlap="1" wp14:anchorId="65869C31" wp14:editId="426209E8">
                <wp:simplePos x="0" y="0"/>
                <wp:positionH relativeFrom="column">
                  <wp:posOffset>5971540</wp:posOffset>
                </wp:positionH>
                <wp:positionV relativeFrom="paragraph">
                  <wp:posOffset>-75565</wp:posOffset>
                </wp:positionV>
                <wp:extent cx="571850" cy="511435"/>
                <wp:effectExtent l="38100" t="38100" r="25400" b="34925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571850" cy="51143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7832153" id="Ink 181" o:spid="_x0000_s1026" type="#_x0000_t75" style="position:absolute;margin-left:469.5pt;margin-top:-6.65pt;width:46.45pt;height:41.65pt;z-index:25165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">
                <v:imagedata r:id="rId208" o:title=""/>
              </v:shape>
            </w:pict>
          </mc:Fallback>
        </mc:AlternateContent>
      </w:r>
    </w:p>
    <w:p w14:paraId="552ABA1A" w14:textId="776E9937" w:rsidR="00882688" w:rsidRDefault="00882688" w:rsidP="00BB580D">
      <w:pPr>
        <w:ind w:left="2160"/>
        <w:rPr>
          <w:lang w:val="en-CA"/>
        </w:rPr>
      </w:pPr>
    </w:p>
    <w:p w14:paraId="1EA5DF21" w14:textId="3453D97E" w:rsidR="00882688" w:rsidRDefault="00E518A9" w:rsidP="00BB580D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74" behindDoc="0" locked="0" layoutInCell="1" allowOverlap="1" wp14:anchorId="0FCB8F6B" wp14:editId="1CC713F9">
                <wp:simplePos x="0" y="0"/>
                <wp:positionH relativeFrom="column">
                  <wp:posOffset>1396720</wp:posOffset>
                </wp:positionH>
                <wp:positionV relativeFrom="paragraph">
                  <wp:posOffset>-931770</wp:posOffset>
                </wp:positionV>
                <wp:extent cx="3734280" cy="2381760"/>
                <wp:effectExtent l="38100" t="38100" r="38100" b="31750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3734280" cy="23817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AB6177D" id="Ink 198" o:spid="_x0000_s1026" type="#_x0000_t75" style="position:absolute;margin-left:109.65pt;margin-top:-73.7pt;width:294.75pt;height:188.25pt;z-index:2516583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">
                <v:imagedata r:id="rId210" o:title=""/>
              </v:shape>
            </w:pict>
          </mc:Fallback>
        </mc:AlternateContent>
      </w:r>
      <w:r w:rsidR="00C61B8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69" behindDoc="0" locked="0" layoutInCell="1" allowOverlap="1" wp14:anchorId="35AA1F4A" wp14:editId="4622E55E">
                <wp:simplePos x="0" y="0"/>
                <wp:positionH relativeFrom="column">
                  <wp:posOffset>6028690</wp:posOffset>
                </wp:positionH>
                <wp:positionV relativeFrom="paragraph">
                  <wp:posOffset>-17145</wp:posOffset>
                </wp:positionV>
                <wp:extent cx="117720" cy="509665"/>
                <wp:effectExtent l="38100" t="38100" r="22225" b="3683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117720" cy="50966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CB3D105" id="Ink 182" o:spid="_x0000_s1026" type="#_x0000_t75" style="position:absolute;margin-left:474pt;margin-top:-2.05pt;width:10.65pt;height:41.55pt;z-index:25165836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">
                <v:imagedata r:id="rId212" o:title=""/>
              </v:shape>
            </w:pict>
          </mc:Fallback>
        </mc:AlternateContent>
      </w:r>
      <w:r w:rsidR="006C799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63" behindDoc="0" locked="0" layoutInCell="1" allowOverlap="1" wp14:anchorId="61AF2725" wp14:editId="201DBA7C">
                <wp:simplePos x="0" y="0"/>
                <wp:positionH relativeFrom="column">
                  <wp:posOffset>4546460</wp:posOffset>
                </wp:positionH>
                <wp:positionV relativeFrom="paragraph">
                  <wp:posOffset>128790</wp:posOffset>
                </wp:positionV>
                <wp:extent cx="360" cy="360"/>
                <wp:effectExtent l="38100" t="38100" r="38100" b="3810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E8306C1" id="Ink 52" o:spid="_x0000_s1026" type="#_x0000_t75" style="position:absolute;margin-left:357.65pt;margin-top:9.8pt;width:.75pt;height:.75pt;z-index:2516583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">
                <v:imagedata r:id="rId157" o:title=""/>
              </v:shape>
            </w:pict>
          </mc:Fallback>
        </mc:AlternateContent>
      </w:r>
    </w:p>
    <w:p w14:paraId="79DB613F" w14:textId="7668EEE3" w:rsidR="00882688" w:rsidRDefault="00882688" w:rsidP="00BB580D">
      <w:pPr>
        <w:ind w:left="2160"/>
        <w:rPr>
          <w:lang w:val="en-CA"/>
        </w:rPr>
      </w:pPr>
    </w:p>
    <w:p w14:paraId="20A69E2E" w14:textId="774BABB1" w:rsidR="00882688" w:rsidRDefault="00C61B80" w:rsidP="00BB580D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67" behindDoc="0" locked="0" layoutInCell="1" allowOverlap="1" wp14:anchorId="6C43CD38" wp14:editId="567843A8">
                <wp:simplePos x="0" y="0"/>
                <wp:positionH relativeFrom="column">
                  <wp:posOffset>1428115</wp:posOffset>
                </wp:positionH>
                <wp:positionV relativeFrom="paragraph">
                  <wp:posOffset>30230</wp:posOffset>
                </wp:positionV>
                <wp:extent cx="4743505" cy="85775"/>
                <wp:effectExtent l="38100" t="38100" r="44450" b="41275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4743505" cy="857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7681132" id="Ink 160" o:spid="_x0000_s1026" type="#_x0000_t75" style="position:absolute;margin-left:111.75pt;margin-top:1.7pt;width:374.9pt;height:8.15pt;z-index:2516583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">
                <v:imagedata r:id="rId215" o:title=""/>
              </v:shape>
            </w:pict>
          </mc:Fallback>
        </mc:AlternateContent>
      </w:r>
      <w:r w:rsidR="00D729EB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66" behindDoc="0" locked="0" layoutInCell="1" allowOverlap="1" wp14:anchorId="333AE518" wp14:editId="57361F9F">
                <wp:simplePos x="0" y="0"/>
                <wp:positionH relativeFrom="column">
                  <wp:posOffset>888365</wp:posOffset>
                </wp:positionH>
                <wp:positionV relativeFrom="paragraph">
                  <wp:posOffset>-74295</wp:posOffset>
                </wp:positionV>
                <wp:extent cx="359060" cy="226585"/>
                <wp:effectExtent l="38100" t="38100" r="34925" b="40640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359060" cy="22658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7C6548B" id="Ink 108" o:spid="_x0000_s1026" type="#_x0000_t75" style="position:absolute;margin-left:69.6pt;margin-top:-6.2pt;width:28.95pt;height:18.55pt;z-index:2516583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">
                <v:imagedata r:id="rId217" o:title=""/>
              </v:shape>
            </w:pict>
          </mc:Fallback>
        </mc:AlternateContent>
      </w:r>
    </w:p>
    <w:p w14:paraId="62CF96DF" w14:textId="75B28110" w:rsidR="00882688" w:rsidRPr="000F1FEF" w:rsidRDefault="00182C5E" w:rsidP="00BB580D">
      <w:pPr>
        <w:ind w:left="2160"/>
        <w:rPr>
          <w:lang w:val="en-CA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8380" behindDoc="0" locked="0" layoutInCell="1" allowOverlap="1" wp14:anchorId="5C0E330E" wp14:editId="4A350FD9">
                <wp:simplePos x="0" y="0"/>
                <wp:positionH relativeFrom="column">
                  <wp:posOffset>1553320</wp:posOffset>
                </wp:positionH>
                <wp:positionV relativeFrom="paragraph">
                  <wp:posOffset>228940</wp:posOffset>
                </wp:positionV>
                <wp:extent cx="351720" cy="211320"/>
                <wp:effectExtent l="25400" t="38100" r="4445" b="43180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351720" cy="2113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ED2B8AF" id="Ink 212" o:spid="_x0000_s1026" type="#_x0000_t75" style="position:absolute;margin-left:121.95pt;margin-top:17.7pt;width:28.4pt;height:17.35pt;z-index:2516583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">
                <v:imagedata r:id="rId2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379" behindDoc="0" locked="0" layoutInCell="1" allowOverlap="1" wp14:anchorId="0A2EF357" wp14:editId="0A718A60">
                <wp:simplePos x="0" y="0"/>
                <wp:positionH relativeFrom="column">
                  <wp:posOffset>1533520</wp:posOffset>
                </wp:positionH>
                <wp:positionV relativeFrom="paragraph">
                  <wp:posOffset>276100</wp:posOffset>
                </wp:positionV>
                <wp:extent cx="244800" cy="671040"/>
                <wp:effectExtent l="38100" t="38100" r="34925" b="40640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244800" cy="6710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62CBAA2" id="Ink 211" o:spid="_x0000_s1026" type="#_x0000_t75" style="position:absolute;margin-left:120.4pt;margin-top:21.4pt;width:20pt;height:53.55pt;z-index:25165837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">
                <v:imagedata r:id="rId2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378" behindDoc="0" locked="0" layoutInCell="1" allowOverlap="1" wp14:anchorId="28DCB0F2" wp14:editId="3BB2DCA1">
                <wp:simplePos x="0" y="0"/>
                <wp:positionH relativeFrom="column">
                  <wp:posOffset>1628560</wp:posOffset>
                </wp:positionH>
                <wp:positionV relativeFrom="paragraph">
                  <wp:posOffset>527020</wp:posOffset>
                </wp:positionV>
                <wp:extent cx="360" cy="360"/>
                <wp:effectExtent l="38100" t="38100" r="38100" b="38100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66CE563" id="Ink 210" o:spid="_x0000_s1026" type="#_x0000_t75" style="position:absolute;margin-left:127.9pt;margin-top:41.15pt;width:.75pt;height:.75pt;z-index:2516583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">
                <v:imagedata r:id="rId157" o:title=""/>
              </v:shape>
            </w:pict>
          </mc:Fallback>
        </mc:AlternateContent>
      </w:r>
      <w:r w:rsidR="00DB2623">
        <w:rPr>
          <w:noProof/>
        </w:rPr>
        <mc:AlternateContent>
          <mc:Choice Requires="wpi">
            <w:drawing>
              <wp:anchor distT="0" distB="0" distL="114300" distR="114300" simplePos="0" relativeHeight="251658377" behindDoc="0" locked="0" layoutInCell="1" allowOverlap="1" wp14:anchorId="56924A20" wp14:editId="17362960">
                <wp:simplePos x="0" y="0"/>
                <wp:positionH relativeFrom="column">
                  <wp:posOffset>1694815</wp:posOffset>
                </wp:positionH>
                <wp:positionV relativeFrom="paragraph">
                  <wp:posOffset>-121285</wp:posOffset>
                </wp:positionV>
                <wp:extent cx="660705" cy="258045"/>
                <wp:effectExtent l="38100" t="38100" r="25400" b="34290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660705" cy="25804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63975C3" id="Ink 209" o:spid="_x0000_s1026" type="#_x0000_t75" style="position:absolute;margin-left:133.1pt;margin-top:-9.9pt;width:52.7pt;height:21pt;z-index:2516583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">
                <v:imagedata r:id="rId224" o:title=""/>
              </v:shape>
            </w:pict>
          </mc:Fallback>
        </mc:AlternateContent>
      </w:r>
      <w:r w:rsidR="00DB2623">
        <w:rPr>
          <w:noProof/>
        </w:rPr>
        <mc:AlternateContent>
          <mc:Choice Requires="wpi">
            <w:drawing>
              <wp:anchor distT="0" distB="0" distL="114300" distR="114300" simplePos="0" relativeHeight="251658375" behindDoc="0" locked="0" layoutInCell="1" allowOverlap="1" wp14:anchorId="78CE9837" wp14:editId="343922FE">
                <wp:simplePos x="0" y="0"/>
                <wp:positionH relativeFrom="column">
                  <wp:posOffset>1419860</wp:posOffset>
                </wp:positionH>
                <wp:positionV relativeFrom="paragraph">
                  <wp:posOffset>-209550</wp:posOffset>
                </wp:positionV>
                <wp:extent cx="1543320" cy="671830"/>
                <wp:effectExtent l="38100" t="38100" r="19050" b="39370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1543320" cy="6718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B2D521A" id="Ink 202" o:spid="_x0000_s1026" type="#_x0000_t75" style="position:absolute;margin-left:111.45pt;margin-top:-16.85pt;width:122.2pt;height:53.6pt;z-index:2516583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">
                <v:imagedata r:id="rId226" o:title=""/>
              </v:shape>
            </w:pict>
          </mc:Fallback>
        </mc:AlternateContent>
      </w:r>
      <w:r w:rsidR="00DB2623">
        <w:rPr>
          <w:noProof/>
        </w:rPr>
        <mc:AlternateContent>
          <mc:Choice Requires="wpi">
            <w:drawing>
              <wp:anchor distT="0" distB="0" distL="114300" distR="114300" simplePos="0" relativeHeight="251658376" behindDoc="0" locked="0" layoutInCell="1" allowOverlap="1" wp14:anchorId="3AD05E6B" wp14:editId="0F004790">
                <wp:simplePos x="0" y="0"/>
                <wp:positionH relativeFrom="column">
                  <wp:posOffset>1419860</wp:posOffset>
                </wp:positionH>
                <wp:positionV relativeFrom="paragraph">
                  <wp:posOffset>-209550</wp:posOffset>
                </wp:positionV>
                <wp:extent cx="1543320" cy="672320"/>
                <wp:effectExtent l="38100" t="38100" r="19050" b="3937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1543320" cy="6723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9994F57" id="Ink 203" o:spid="_x0000_s1026" type="#_x0000_t75" style="position:absolute;margin-left:111.45pt;margin-top:-16.85pt;width:122.2pt;height:53.65pt;z-index:251658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">
                <v:imagedata r:id="rId228" o:title=""/>
              </v:shape>
            </w:pict>
          </mc:Fallback>
        </mc:AlternateContent>
      </w:r>
      <w:r w:rsidR="00C61B80">
        <w:rPr>
          <w:noProof/>
        </w:rPr>
        <mc:AlternateContent>
          <mc:Choice Requires="wpi">
            <w:drawing>
              <wp:anchor distT="0" distB="0" distL="114300" distR="114300" simplePos="0" relativeHeight="251658373" behindDoc="0" locked="0" layoutInCell="1" allowOverlap="1" wp14:anchorId="4AB2E08A" wp14:editId="472B4425">
                <wp:simplePos x="0" y="0"/>
                <wp:positionH relativeFrom="column">
                  <wp:posOffset>2359000</wp:posOffset>
                </wp:positionH>
                <wp:positionV relativeFrom="paragraph">
                  <wp:posOffset>104740</wp:posOffset>
                </wp:positionV>
                <wp:extent cx="60840" cy="63720"/>
                <wp:effectExtent l="25400" t="38100" r="15875" b="38100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60840" cy="637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C2D2E4C" id="Ink 197" o:spid="_x0000_s1026" type="#_x0000_t75" style="position:absolute;margin-left:185.4pt;margin-top:7.9pt;width:5.5pt;height:5.7pt;z-index:2516583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">
                <v:imagedata r:id="rId230" o:title=""/>
              </v:shape>
            </w:pict>
          </mc:Fallback>
        </mc:AlternateContent>
      </w:r>
      <w:r w:rsidR="00C61B80">
        <w:rPr>
          <w:noProof/>
        </w:rPr>
        <mc:AlternateContent>
          <mc:Choice Requires="wpi">
            <w:drawing>
              <wp:anchor distT="0" distB="0" distL="114300" distR="114300" simplePos="0" relativeHeight="251658372" behindDoc="0" locked="0" layoutInCell="1" allowOverlap="1" wp14:anchorId="0BCAABB3" wp14:editId="2B2434BF">
                <wp:simplePos x="0" y="0"/>
                <wp:positionH relativeFrom="column">
                  <wp:posOffset>2393315</wp:posOffset>
                </wp:positionH>
                <wp:positionV relativeFrom="paragraph">
                  <wp:posOffset>866140</wp:posOffset>
                </wp:positionV>
                <wp:extent cx="311510" cy="184360"/>
                <wp:effectExtent l="38100" t="38100" r="6350" b="31750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311510" cy="184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A2E0DF5" id="Ink 196" o:spid="_x0000_s1026" type="#_x0000_t75" style="position:absolute;margin-left:188.1pt;margin-top:67.85pt;width:25.25pt;height:15.2pt;z-index:2516583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">
                <v:imagedata r:id="rId232" o:title=""/>
              </v:shape>
            </w:pict>
          </mc:Fallback>
        </mc:AlternateContent>
      </w:r>
      <w:r w:rsidR="00C61B80">
        <w:rPr>
          <w:noProof/>
        </w:rPr>
        <mc:AlternateContent>
          <mc:Choice Requires="wpi">
            <w:drawing>
              <wp:anchor distT="0" distB="0" distL="114300" distR="114300" simplePos="0" relativeHeight="251658371" behindDoc="0" locked="0" layoutInCell="1" allowOverlap="1" wp14:anchorId="04D0DFAC" wp14:editId="7A9F662C">
                <wp:simplePos x="0" y="0"/>
                <wp:positionH relativeFrom="column">
                  <wp:posOffset>2431720</wp:posOffset>
                </wp:positionH>
                <wp:positionV relativeFrom="paragraph">
                  <wp:posOffset>653740</wp:posOffset>
                </wp:positionV>
                <wp:extent cx="32040" cy="86040"/>
                <wp:effectExtent l="38100" t="38100" r="31750" b="41275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32040" cy="860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481176D" id="Ink 190" o:spid="_x0000_s1026" type="#_x0000_t75" style="position:absolute;margin-left:191.1pt;margin-top:51.15pt;width:3.2pt;height:7.45pt;z-index:2516583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">
                <v:imagedata r:id="rId234" o:title=""/>
              </v:shape>
            </w:pict>
          </mc:Fallback>
        </mc:AlternateContent>
      </w:r>
      <w:r w:rsidR="00C61B80">
        <w:rPr>
          <w:noProof/>
        </w:rPr>
        <mc:AlternateContent>
          <mc:Choice Requires="wpi">
            <w:drawing>
              <wp:anchor distT="0" distB="0" distL="114300" distR="114300" simplePos="0" relativeHeight="251658370" behindDoc="0" locked="0" layoutInCell="1" allowOverlap="1" wp14:anchorId="12C78831" wp14:editId="3988E12C">
                <wp:simplePos x="0" y="0"/>
                <wp:positionH relativeFrom="column">
                  <wp:posOffset>878840</wp:posOffset>
                </wp:positionH>
                <wp:positionV relativeFrom="paragraph">
                  <wp:posOffset>91440</wp:posOffset>
                </wp:positionV>
                <wp:extent cx="536575" cy="225820"/>
                <wp:effectExtent l="38100" t="38100" r="22225" b="41275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536575" cy="2258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7736FC3" id="Ink 189" o:spid="_x0000_s1026" type="#_x0000_t75" style="position:absolute;margin-left:68.85pt;margin-top:6.85pt;width:42.95pt;height:18.5pt;z-index:25165837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">
                <v:imagedata r:id="rId236" o:title=""/>
              </v:shape>
            </w:pict>
          </mc:Fallback>
        </mc:AlternateContent>
      </w:r>
      <w:r w:rsidR="00614676">
        <w:rPr>
          <w:noProof/>
        </w:rPr>
        <mc:AlternateContent>
          <mc:Choice Requires="wpi">
            <w:drawing>
              <wp:anchor distT="0" distB="0" distL="114300" distR="114300" simplePos="0" relativeHeight="251658365" behindDoc="0" locked="0" layoutInCell="1" allowOverlap="1" wp14:anchorId="3421616D" wp14:editId="2D6132C6">
                <wp:simplePos x="0" y="0"/>
                <wp:positionH relativeFrom="column">
                  <wp:posOffset>5842000</wp:posOffset>
                </wp:positionH>
                <wp:positionV relativeFrom="paragraph">
                  <wp:posOffset>529590</wp:posOffset>
                </wp:positionV>
                <wp:extent cx="930115" cy="542375"/>
                <wp:effectExtent l="38100" t="38100" r="35560" b="4191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930115" cy="5423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F4F70E8" id="Ink 95" o:spid="_x0000_s1026" type="#_x0000_t75" style="position:absolute;margin-left:459.65pt;margin-top:41.35pt;width:73.95pt;height:43.4pt;z-index:2516583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">
                <v:imagedata r:id="rId238" o:title=""/>
              </v:shape>
            </w:pict>
          </mc:Fallback>
        </mc:AlternateContent>
      </w:r>
      <w:r w:rsidR="006C7991">
        <w:rPr>
          <w:noProof/>
        </w:rPr>
        <mc:AlternateContent>
          <mc:Choice Requires="wpi">
            <w:drawing>
              <wp:anchor distT="0" distB="0" distL="114300" distR="114300" simplePos="0" relativeHeight="251658364" behindDoc="0" locked="0" layoutInCell="1" allowOverlap="1" wp14:anchorId="7616A67B" wp14:editId="57958217">
                <wp:simplePos x="0" y="0"/>
                <wp:positionH relativeFrom="column">
                  <wp:posOffset>5635460</wp:posOffset>
                </wp:positionH>
                <wp:positionV relativeFrom="paragraph">
                  <wp:posOffset>726820</wp:posOffset>
                </wp:positionV>
                <wp:extent cx="360" cy="360"/>
                <wp:effectExtent l="38100" t="38100" r="38100" b="3810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8D29460" id="Ink 60" o:spid="_x0000_s1026" type="#_x0000_t75" style="position:absolute;margin-left:443.4pt;margin-top:56.9pt;width:.75pt;height:.75pt;z-index:2516583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">
                <v:imagedata r:id="rId157" o:title=""/>
              </v:shape>
            </w:pict>
          </mc:Fallback>
        </mc:AlternateContent>
      </w:r>
      <w:r w:rsidR="006C7991">
        <w:rPr>
          <w:noProof/>
        </w:rPr>
        <mc:AlternateContent>
          <mc:Choice Requires="wpi">
            <w:drawing>
              <wp:anchor distT="0" distB="0" distL="114300" distR="114300" simplePos="0" relativeHeight="251658362" behindDoc="0" locked="0" layoutInCell="1" allowOverlap="1" wp14:anchorId="3CEAE654" wp14:editId="19F8DACF">
                <wp:simplePos x="0" y="0"/>
                <wp:positionH relativeFrom="column">
                  <wp:posOffset>4051100</wp:posOffset>
                </wp:positionH>
                <wp:positionV relativeFrom="paragraph">
                  <wp:posOffset>1019140</wp:posOffset>
                </wp:positionV>
                <wp:extent cx="360" cy="360"/>
                <wp:effectExtent l="38100" t="38100" r="38100" b="3810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8920490" id="Ink 48" o:spid="_x0000_s1026" type="#_x0000_t75" style="position:absolute;margin-left:318.65pt;margin-top:79.9pt;width:.75pt;height:.75pt;z-index:2516583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">
                <v:imagedata r:id="rId157" o:title=""/>
              </v:shape>
            </w:pict>
          </mc:Fallback>
        </mc:AlternateContent>
      </w:r>
      <w:r w:rsidR="00EB33B6">
        <w:rPr>
          <w:noProof/>
        </w:rPr>
        <mc:AlternateContent>
          <mc:Choice Requires="wps">
            <w:drawing>
              <wp:anchor distT="0" distB="0" distL="114300" distR="114300" simplePos="0" relativeHeight="251658358" behindDoc="0" locked="0" layoutInCell="1" allowOverlap="1" wp14:anchorId="754DB42A" wp14:editId="33272ED4">
                <wp:simplePos x="0" y="0"/>
                <wp:positionH relativeFrom="column">
                  <wp:posOffset>1447800</wp:posOffset>
                </wp:positionH>
                <wp:positionV relativeFrom="paragraph">
                  <wp:posOffset>593090</wp:posOffset>
                </wp:positionV>
                <wp:extent cx="4259580" cy="60960"/>
                <wp:effectExtent l="0" t="0" r="7620" b="1524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59580" cy="6096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3CB72B7F" id="Straight Arrow Connector 5" o:spid="_x0000_s1026" type="#_x0000_t32" style="position:absolute;margin-left:114pt;margin-top:46.7pt;width:335.4pt;height:4.8pt;flip:x y;z-index:2516583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" strokecolor="#4472c4 [3204]" strokeweight=".5pt">
                <v:stroke joinstyle="miter"/>
              </v:shape>
            </w:pict>
          </mc:Fallback>
        </mc:AlternateContent>
      </w:r>
    </w:p>
    <w:p w14:paraId="4F076C75" w14:textId="53DCBD6E" w:rsidR="00182C5E" w:rsidRDefault="007A3D36" w:rsidP="00BB580D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82" behindDoc="0" locked="0" layoutInCell="1" allowOverlap="1" wp14:anchorId="4A394F70" wp14:editId="02A97AE3">
                <wp:simplePos x="0" y="0"/>
                <wp:positionH relativeFrom="column">
                  <wp:posOffset>4276090</wp:posOffset>
                </wp:positionH>
                <wp:positionV relativeFrom="paragraph">
                  <wp:posOffset>-379095</wp:posOffset>
                </wp:positionV>
                <wp:extent cx="1470040" cy="227655"/>
                <wp:effectExtent l="38100" t="38100" r="15875" b="39370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1470040" cy="22765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9EBFAAD" id="Ink 251" o:spid="_x0000_s1026" type="#_x0000_t75" style="position:absolute;margin-left:336.35pt;margin-top:-30.2pt;width:116.45pt;height:18.65pt;z-index:25165838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">
                <v:imagedata r:id="rId24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83" behindDoc="0" locked="0" layoutInCell="1" allowOverlap="1" wp14:anchorId="01D71A30" wp14:editId="3ADC0AEA">
                <wp:simplePos x="0" y="0"/>
                <wp:positionH relativeFrom="column">
                  <wp:posOffset>3285490</wp:posOffset>
                </wp:positionH>
                <wp:positionV relativeFrom="paragraph">
                  <wp:posOffset>-304800</wp:posOffset>
                </wp:positionV>
                <wp:extent cx="654290" cy="200025"/>
                <wp:effectExtent l="38100" t="38100" r="0" b="41275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654290" cy="2000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ED2C677" id="Ink 252" o:spid="_x0000_s1026" type="#_x0000_t75" style="position:absolute;margin-left:258.35pt;margin-top:-24.35pt;width:52.2pt;height:16.45pt;z-index:2516583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">
                <v:imagedata r:id="rId24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84" behindDoc="0" locked="0" layoutInCell="1" allowOverlap="1" wp14:anchorId="06144C1A" wp14:editId="269B928C">
                <wp:simplePos x="0" y="0"/>
                <wp:positionH relativeFrom="column">
                  <wp:posOffset>1478915</wp:posOffset>
                </wp:positionH>
                <wp:positionV relativeFrom="paragraph">
                  <wp:posOffset>-301625</wp:posOffset>
                </wp:positionV>
                <wp:extent cx="1641615" cy="542800"/>
                <wp:effectExtent l="38100" t="38100" r="22225" b="41910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1641615" cy="5428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4B60D2A" id="Ink 253" o:spid="_x0000_s1026" type="#_x0000_t75" style="position:absolute;margin-left:116.1pt;margin-top:-24.1pt;width:129.95pt;height:43.45pt;z-index:25165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">
                <v:imagedata r:id="rId246" o:title=""/>
              </v:shape>
            </w:pict>
          </mc:Fallback>
        </mc:AlternateContent>
      </w:r>
    </w:p>
    <w:p w14:paraId="12289430" w14:textId="77777777" w:rsidR="00182C5E" w:rsidRDefault="00182C5E" w:rsidP="00BB580D">
      <w:pPr>
        <w:ind w:left="2160"/>
        <w:rPr>
          <w:lang w:val="en-CA"/>
        </w:rPr>
      </w:pPr>
    </w:p>
    <w:p w14:paraId="0ABD8F86" w14:textId="77777777" w:rsidR="00182C5E" w:rsidRDefault="00182C5E" w:rsidP="00BB580D">
      <w:pPr>
        <w:ind w:left="2160"/>
        <w:rPr>
          <w:lang w:val="en-CA"/>
        </w:rPr>
      </w:pPr>
    </w:p>
    <w:p w14:paraId="688C22C0" w14:textId="24737CE0" w:rsidR="00182C5E" w:rsidRDefault="00182C5E" w:rsidP="00BB580D">
      <w:pPr>
        <w:ind w:left="2160"/>
        <w:rPr>
          <w:lang w:val="en-CA"/>
        </w:rPr>
      </w:pPr>
    </w:p>
    <w:p w14:paraId="12080FFE" w14:textId="77777777" w:rsidR="00182C5E" w:rsidRDefault="00182C5E" w:rsidP="00BB580D">
      <w:pPr>
        <w:ind w:left="2160"/>
        <w:rPr>
          <w:lang w:val="en-CA"/>
        </w:rPr>
      </w:pPr>
    </w:p>
    <w:p w14:paraId="54771874" w14:textId="017772CD" w:rsidR="00182C5E" w:rsidRDefault="003F252F" w:rsidP="00BB580D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94" behindDoc="0" locked="0" layoutInCell="1" allowOverlap="1" wp14:anchorId="5E7BC829" wp14:editId="3ADD3C76">
                <wp:simplePos x="0" y="0"/>
                <wp:positionH relativeFrom="column">
                  <wp:posOffset>4111340</wp:posOffset>
                </wp:positionH>
                <wp:positionV relativeFrom="paragraph">
                  <wp:posOffset>-522255</wp:posOffset>
                </wp:positionV>
                <wp:extent cx="2178360" cy="1549800"/>
                <wp:effectExtent l="38100" t="38100" r="6350" b="38100"/>
                <wp:wrapNone/>
                <wp:docPr id="303" name="Ink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2178360" cy="15498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CF3A2EE" id="Ink 303" o:spid="_x0000_s1026" type="#_x0000_t75" style="position:absolute;margin-left:323.4pt;margin-top:-41.45pt;width:172.2pt;height:122.75pt;z-index:25165839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">
                <v:imagedata r:id="rId24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93" behindDoc="0" locked="0" layoutInCell="1" allowOverlap="1" wp14:anchorId="6A003299" wp14:editId="77EDC6D2">
                <wp:simplePos x="0" y="0"/>
                <wp:positionH relativeFrom="column">
                  <wp:posOffset>1018220</wp:posOffset>
                </wp:positionH>
                <wp:positionV relativeFrom="paragraph">
                  <wp:posOffset>-471495</wp:posOffset>
                </wp:positionV>
                <wp:extent cx="2090160" cy="1457640"/>
                <wp:effectExtent l="38100" t="38100" r="31115" b="41275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2090160" cy="14576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92BAC06" id="Ink 296" o:spid="_x0000_s1026" type="#_x0000_t75" style="position:absolute;margin-left:79.8pt;margin-top:-37.5pt;width:165.3pt;height:115.45pt;z-index:25165839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">
                <v:imagedata r:id="rId250" o:title=""/>
              </v:shape>
            </w:pict>
          </mc:Fallback>
        </mc:AlternateContent>
      </w:r>
      <w:r w:rsidR="007A3D3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90" behindDoc="0" locked="0" layoutInCell="1" allowOverlap="1" wp14:anchorId="44761A9B" wp14:editId="4CAF8670">
                <wp:simplePos x="0" y="0"/>
                <wp:positionH relativeFrom="column">
                  <wp:posOffset>4133215</wp:posOffset>
                </wp:positionH>
                <wp:positionV relativeFrom="paragraph">
                  <wp:posOffset>-785495</wp:posOffset>
                </wp:positionV>
                <wp:extent cx="2169000" cy="1835640"/>
                <wp:effectExtent l="38100" t="38100" r="15875" b="31750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2169000" cy="18356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53CA22F" id="Ink 291" o:spid="_x0000_s1026" type="#_x0000_t75" style="position:absolute;margin-left:325.1pt;margin-top:-62.2pt;width:171.5pt;height:145.25pt;z-index:2516583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">
                <v:imagedata r:id="rId252" o:title=""/>
              </v:shape>
            </w:pict>
          </mc:Fallback>
        </mc:AlternateContent>
      </w:r>
      <w:r w:rsidR="007A3D3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89" behindDoc="0" locked="0" layoutInCell="1" allowOverlap="1" wp14:anchorId="7E309584" wp14:editId="32559F09">
                <wp:simplePos x="0" y="0"/>
                <wp:positionH relativeFrom="column">
                  <wp:posOffset>850820</wp:posOffset>
                </wp:positionH>
                <wp:positionV relativeFrom="paragraph">
                  <wp:posOffset>-687135</wp:posOffset>
                </wp:positionV>
                <wp:extent cx="1841760" cy="1711800"/>
                <wp:effectExtent l="38100" t="38100" r="38100" b="41275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1841760" cy="17118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02DF74E" id="Ink 282" o:spid="_x0000_s1026" type="#_x0000_t75" style="position:absolute;margin-left:66.65pt;margin-top:-54.45pt;width:145.7pt;height:135.5pt;z-index:2516583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">
                <v:imagedata r:id="rId254" o:title=""/>
              </v:shape>
            </w:pict>
          </mc:Fallback>
        </mc:AlternateContent>
      </w:r>
    </w:p>
    <w:p w14:paraId="17BC7AC6" w14:textId="7D3663B7" w:rsidR="00182C5E" w:rsidRDefault="007A3D36" w:rsidP="00BB580D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92" behindDoc="0" locked="0" layoutInCell="1" allowOverlap="1" wp14:anchorId="2A9C5440" wp14:editId="395C1BC2">
                <wp:simplePos x="0" y="0"/>
                <wp:positionH relativeFrom="column">
                  <wp:posOffset>4136900</wp:posOffset>
                </wp:positionH>
                <wp:positionV relativeFrom="paragraph">
                  <wp:posOffset>138305</wp:posOffset>
                </wp:positionV>
                <wp:extent cx="2041920" cy="51120"/>
                <wp:effectExtent l="25400" t="38100" r="41275" b="38100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2041920" cy="511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EB2239D" id="Ink 293" o:spid="_x0000_s1026" type="#_x0000_t75" style="position:absolute;margin-left:325.05pt;margin-top:10.2pt;width:162.2pt;height:5.45pt;z-index:251658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">
                <v:imagedata r:id="rId25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91" behindDoc="0" locked="0" layoutInCell="1" allowOverlap="1" wp14:anchorId="419B9144" wp14:editId="0185646A">
                <wp:simplePos x="0" y="0"/>
                <wp:positionH relativeFrom="column">
                  <wp:posOffset>955580</wp:posOffset>
                </wp:positionH>
                <wp:positionV relativeFrom="paragraph">
                  <wp:posOffset>87545</wp:posOffset>
                </wp:positionV>
                <wp:extent cx="1629000" cy="13320"/>
                <wp:effectExtent l="38100" t="38100" r="34925" b="38100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1629000" cy="133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1F7BCC2" id="Ink 292" o:spid="_x0000_s1026" type="#_x0000_t75" style="position:absolute;margin-left:74.55pt;margin-top:6.2pt;width:129.65pt;height:2.5pt;z-index:2516583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">
                <v:imagedata r:id="rId258" o:title=""/>
              </v:shape>
            </w:pict>
          </mc:Fallback>
        </mc:AlternateContent>
      </w:r>
    </w:p>
    <w:p w14:paraId="13102FCD" w14:textId="58B9C4AA" w:rsidR="00182C5E" w:rsidRDefault="008D30B2" w:rsidP="00BB580D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96" behindDoc="0" locked="0" layoutInCell="1" allowOverlap="1" wp14:anchorId="69BA905C" wp14:editId="1D4DFFC8">
                <wp:simplePos x="0" y="0"/>
                <wp:positionH relativeFrom="column">
                  <wp:posOffset>4152380</wp:posOffset>
                </wp:positionH>
                <wp:positionV relativeFrom="paragraph">
                  <wp:posOffset>-109140</wp:posOffset>
                </wp:positionV>
                <wp:extent cx="520920" cy="405720"/>
                <wp:effectExtent l="38100" t="38100" r="25400" b="39370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520920" cy="4057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B5AB293" id="Ink 305" o:spid="_x0000_s1026" type="#_x0000_t75" style="position:absolute;margin-left:326.6pt;margin-top:-8.95pt;width:41.7pt;height:32.7pt;z-index:2516583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">
                <v:imagedata r:id="rId260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95" behindDoc="0" locked="0" layoutInCell="1" allowOverlap="1" wp14:anchorId="5EF55AD5" wp14:editId="480FE41A">
                <wp:simplePos x="0" y="0"/>
                <wp:positionH relativeFrom="column">
                  <wp:posOffset>1021820</wp:posOffset>
                </wp:positionH>
                <wp:positionV relativeFrom="paragraph">
                  <wp:posOffset>-100500</wp:posOffset>
                </wp:positionV>
                <wp:extent cx="1051560" cy="406080"/>
                <wp:effectExtent l="38100" t="38100" r="15240" b="38735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1051560" cy="4060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95E7D2C" id="Ink 304" o:spid="_x0000_s1026" type="#_x0000_t75" style="position:absolute;margin-left:80.1pt;margin-top:-8.25pt;width:83.5pt;height:32.65pt;z-index:25165839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">
                <v:imagedata r:id="rId262" o:title=""/>
              </v:shape>
            </w:pict>
          </mc:Fallback>
        </mc:AlternateContent>
      </w:r>
    </w:p>
    <w:p w14:paraId="67F339EE" w14:textId="152AD150" w:rsidR="00182C5E" w:rsidRDefault="0068097C" w:rsidP="00BB580D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97" behindDoc="0" locked="0" layoutInCell="1" allowOverlap="1" wp14:anchorId="26ACA196" wp14:editId="72D0E049">
                <wp:simplePos x="0" y="0"/>
                <wp:positionH relativeFrom="column">
                  <wp:posOffset>5549900</wp:posOffset>
                </wp:positionH>
                <wp:positionV relativeFrom="paragraph">
                  <wp:posOffset>75500</wp:posOffset>
                </wp:positionV>
                <wp:extent cx="360" cy="360"/>
                <wp:effectExtent l="38100" t="38100" r="38100" b="38100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8B1C510" id="Ink 306" o:spid="_x0000_s1026" type="#_x0000_t75" style="position:absolute;margin-left:436.65pt;margin-top:5.6pt;width:.75pt;height:.75pt;z-index:25165839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">
                <v:imagedata r:id="rId157" o:title=""/>
              </v:shape>
            </w:pict>
          </mc:Fallback>
        </mc:AlternateContent>
      </w:r>
    </w:p>
    <w:p w14:paraId="673FFAEA" w14:textId="77777777" w:rsidR="00182C5E" w:rsidRDefault="00182C5E" w:rsidP="00BB580D">
      <w:pPr>
        <w:ind w:left="2160"/>
        <w:rPr>
          <w:lang w:val="en-CA"/>
        </w:rPr>
      </w:pPr>
    </w:p>
    <w:p w14:paraId="708DE3E8" w14:textId="77777777" w:rsidR="00182C5E" w:rsidRDefault="00182C5E" w:rsidP="00BB580D">
      <w:pPr>
        <w:ind w:left="2160"/>
        <w:rPr>
          <w:lang w:val="en-CA"/>
        </w:rPr>
      </w:pPr>
    </w:p>
    <w:p w14:paraId="0F8A160E" w14:textId="620EBAC4" w:rsidR="00182C5E" w:rsidRDefault="007A3D36" w:rsidP="00BB580D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85" behindDoc="0" locked="0" layoutInCell="1" allowOverlap="1" wp14:anchorId="1E1B0F89" wp14:editId="0D5EBD87">
                <wp:simplePos x="0" y="0"/>
                <wp:positionH relativeFrom="column">
                  <wp:posOffset>5841365</wp:posOffset>
                </wp:positionH>
                <wp:positionV relativeFrom="paragraph">
                  <wp:posOffset>-2540</wp:posOffset>
                </wp:positionV>
                <wp:extent cx="236880" cy="235440"/>
                <wp:effectExtent l="38100" t="38100" r="42545" b="31750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236880" cy="2354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B1C25ED" id="Ink 278" o:spid="_x0000_s1026" type="#_x0000_t75" style="position:absolute;margin-left:459.6pt;margin-top:-.55pt;width:19.35pt;height:19.25pt;z-index:25165838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">
                <v:imagedata r:id="rId265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86" behindDoc="0" locked="0" layoutInCell="1" allowOverlap="1" wp14:anchorId="56465E8C" wp14:editId="06999C05">
                <wp:simplePos x="0" y="0"/>
                <wp:positionH relativeFrom="column">
                  <wp:posOffset>4413250</wp:posOffset>
                </wp:positionH>
                <wp:positionV relativeFrom="paragraph">
                  <wp:posOffset>-85090</wp:posOffset>
                </wp:positionV>
                <wp:extent cx="1126705" cy="393560"/>
                <wp:effectExtent l="38100" t="38100" r="41910" b="38735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1126705" cy="3935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E0FAE97" id="Ink 279" o:spid="_x0000_s1026" type="#_x0000_t75" style="position:absolute;margin-left:347.15pt;margin-top:-7.05pt;width:89.4pt;height:31.7pt;z-index:25165838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">
                <v:imagedata r:id="rId267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87" behindDoc="0" locked="0" layoutInCell="1" allowOverlap="1" wp14:anchorId="2357C4B6" wp14:editId="4E03133A">
                <wp:simplePos x="0" y="0"/>
                <wp:positionH relativeFrom="column">
                  <wp:posOffset>2482215</wp:posOffset>
                </wp:positionH>
                <wp:positionV relativeFrom="paragraph">
                  <wp:posOffset>-19685</wp:posOffset>
                </wp:positionV>
                <wp:extent cx="187725" cy="229870"/>
                <wp:effectExtent l="38100" t="38100" r="28575" b="36830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187725" cy="2298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0AF6A4F" id="Ink 280" o:spid="_x0000_s1026" type="#_x0000_t75" style="position:absolute;margin-left:195.1pt;margin-top:-1.9pt;width:15.5pt;height:18.8pt;z-index:2516583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">
                <v:imagedata r:id="rId269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88" behindDoc="0" locked="0" layoutInCell="1" allowOverlap="1" wp14:anchorId="0AB3571A" wp14:editId="670586BD">
                <wp:simplePos x="0" y="0"/>
                <wp:positionH relativeFrom="column">
                  <wp:posOffset>1190625</wp:posOffset>
                </wp:positionH>
                <wp:positionV relativeFrom="paragraph">
                  <wp:posOffset>-46990</wp:posOffset>
                </wp:positionV>
                <wp:extent cx="1114060" cy="288690"/>
                <wp:effectExtent l="38100" t="38100" r="29210" b="41910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1114060" cy="28869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476F8E2" id="Ink 281" o:spid="_x0000_s1026" type="#_x0000_t75" style="position:absolute;margin-left:93.4pt;margin-top:-4.05pt;width:88.4pt;height:23.45pt;z-index:2516583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">
                <v:imagedata r:id="rId271" o:title=""/>
              </v:shape>
            </w:pict>
          </mc:Fallback>
        </mc:AlternateContent>
      </w:r>
    </w:p>
    <w:p w14:paraId="33AA0E82" w14:textId="79C3F301" w:rsidR="00182C5E" w:rsidRDefault="0068097C" w:rsidP="00BB580D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98" behindDoc="0" locked="0" layoutInCell="1" allowOverlap="1" wp14:anchorId="6D4E7355" wp14:editId="6ABB2A40">
                <wp:simplePos x="0" y="0"/>
                <wp:positionH relativeFrom="column">
                  <wp:posOffset>4565300</wp:posOffset>
                </wp:positionH>
                <wp:positionV relativeFrom="paragraph">
                  <wp:posOffset>280645</wp:posOffset>
                </wp:positionV>
                <wp:extent cx="360" cy="360"/>
                <wp:effectExtent l="38100" t="38100" r="38100" b="38100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E3CB115" id="Ink 307" o:spid="_x0000_s1026" type="#_x0000_t75" style="position:absolute;margin-left:359.1pt;margin-top:21.75pt;width:.75pt;height:.75pt;z-index:25165839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">
                <v:imagedata r:id="rId157" o:title=""/>
              </v:shape>
            </w:pict>
          </mc:Fallback>
        </mc:AlternateContent>
      </w:r>
    </w:p>
    <w:p w14:paraId="2CBF4D12" w14:textId="43BA9B31" w:rsidR="007A3D36" w:rsidRDefault="0068097C" w:rsidP="00BB580D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399" behindDoc="0" locked="0" layoutInCell="1" allowOverlap="1" wp14:anchorId="54308756" wp14:editId="7C31F29E">
                <wp:simplePos x="0" y="0"/>
                <wp:positionH relativeFrom="column">
                  <wp:posOffset>2098040</wp:posOffset>
                </wp:positionH>
                <wp:positionV relativeFrom="paragraph">
                  <wp:posOffset>-49530</wp:posOffset>
                </wp:positionV>
                <wp:extent cx="2714580" cy="482930"/>
                <wp:effectExtent l="12700" t="38100" r="41910" b="38100"/>
                <wp:wrapNone/>
                <wp:docPr id="327" name="Ink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2714580" cy="4829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BE5E0F5" id="Ink 327" o:spid="_x0000_s1026" type="#_x0000_t75" style="position:absolute;margin-left:164.85pt;margin-top:-4.25pt;width:214.5pt;height:38.75pt;z-index:25165839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">
                <v:imagedata r:id="rId274" o:title=""/>
              </v:shape>
            </w:pict>
          </mc:Fallback>
        </mc:AlternateContent>
      </w:r>
    </w:p>
    <w:p w14:paraId="0EA9F685" w14:textId="063E3611" w:rsidR="007A3D36" w:rsidRDefault="007A3D36" w:rsidP="00BB580D">
      <w:pPr>
        <w:ind w:left="2160"/>
        <w:rPr>
          <w:lang w:val="en-CA"/>
        </w:rPr>
      </w:pPr>
    </w:p>
    <w:p w14:paraId="54D0EDDE" w14:textId="429BFEBA" w:rsidR="007A3D36" w:rsidRDefault="009D008C" w:rsidP="00BB580D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00" behindDoc="0" locked="0" layoutInCell="1" allowOverlap="1" wp14:anchorId="1BE492E2" wp14:editId="7A2389EF">
                <wp:simplePos x="0" y="0"/>
                <wp:positionH relativeFrom="column">
                  <wp:posOffset>2555240</wp:posOffset>
                </wp:positionH>
                <wp:positionV relativeFrom="paragraph">
                  <wp:posOffset>-58420</wp:posOffset>
                </wp:positionV>
                <wp:extent cx="205560" cy="276225"/>
                <wp:effectExtent l="38100" t="38100" r="0" b="41275"/>
                <wp:wrapNone/>
                <wp:docPr id="337" name="Ink 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205560" cy="2762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FBE7C28" id="Ink 337" o:spid="_x0000_s1026" type="#_x0000_t75" style="position:absolute;margin-left:200.85pt;margin-top:-4.95pt;width:16.9pt;height:22.45pt;z-index:25165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">
                <v:imagedata r:id="rId276" o:title=""/>
              </v:shape>
            </w:pict>
          </mc:Fallback>
        </mc:AlternateContent>
      </w:r>
    </w:p>
    <w:p w14:paraId="7E433D79" w14:textId="42EA6097" w:rsidR="007A3D36" w:rsidRDefault="009D008C" w:rsidP="00BB580D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01" behindDoc="0" locked="0" layoutInCell="1" allowOverlap="1" wp14:anchorId="42CCFE04" wp14:editId="630BDC1F">
                <wp:simplePos x="0" y="0"/>
                <wp:positionH relativeFrom="column">
                  <wp:posOffset>2472690</wp:posOffset>
                </wp:positionH>
                <wp:positionV relativeFrom="paragraph">
                  <wp:posOffset>24130</wp:posOffset>
                </wp:positionV>
                <wp:extent cx="3626155" cy="435225"/>
                <wp:effectExtent l="38100" t="38100" r="0" b="34925"/>
                <wp:wrapNone/>
                <wp:docPr id="389" name="Ink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3626155" cy="4352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8FE73C7" id="Ink 389" o:spid="_x0000_s1026" type="#_x0000_t75" style="position:absolute;margin-left:194.35pt;margin-top:1.55pt;width:286.2pt;height:34.95pt;z-index:25165840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">
                <v:imagedata r:id="rId278" o:title=""/>
              </v:shape>
            </w:pict>
          </mc:Fallback>
        </mc:AlternateContent>
      </w:r>
    </w:p>
    <w:p w14:paraId="3B026E28" w14:textId="27EE2FFE" w:rsidR="007A3D36" w:rsidRDefault="00917C8D" w:rsidP="00BB580D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02" behindDoc="0" locked="0" layoutInCell="1" allowOverlap="1" wp14:anchorId="3A75E4FC" wp14:editId="1FD90F22">
                <wp:simplePos x="0" y="0"/>
                <wp:positionH relativeFrom="column">
                  <wp:posOffset>4930700</wp:posOffset>
                </wp:positionH>
                <wp:positionV relativeFrom="paragraph">
                  <wp:posOffset>218375</wp:posOffset>
                </wp:positionV>
                <wp:extent cx="149760" cy="3600"/>
                <wp:effectExtent l="38100" t="38100" r="41275" b="34925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149760" cy="36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B8AEF5C" id="Ink 390" o:spid="_x0000_s1026" type="#_x0000_t75" style="position:absolute;margin-left:387.9pt;margin-top:16.85pt;width:12.5pt;height:1pt;z-index:2516584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">
                <v:imagedata r:id="rId280" o:title=""/>
              </v:shape>
            </w:pict>
          </mc:Fallback>
        </mc:AlternateContent>
      </w:r>
    </w:p>
    <w:p w14:paraId="0B3BE35C" w14:textId="63D15A88" w:rsidR="007B6A0D" w:rsidRPr="000F1FEF" w:rsidRDefault="007B6A0D" w:rsidP="00BB580D">
      <w:pPr>
        <w:ind w:left="2160"/>
        <w:rPr>
          <w:rFonts w:eastAsiaTheme="minorEastAsia"/>
          <w:lang w:val="en-CA"/>
        </w:rPr>
      </w:pPr>
      <w:r w:rsidRPr="000F1FEF">
        <w:rPr>
          <w:lang w:val="en-CA"/>
        </w:rPr>
        <w:tab/>
      </w:r>
      <m:oMath>
        <m:r>
          <w:rPr>
            <w:rFonts w:ascii="Cambria Math" w:hAnsi="Cambria Math"/>
            <w:lang w:val="en-CA"/>
          </w:rPr>
          <m:t xml:space="preserve">TPG 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  <w:lang w:val="en-CA"/>
              </w:rPr>
            </m:ctrlPr>
          </m:naryPr>
          <m:sub>
            <m:r>
              <w:rPr>
                <w:rFonts w:ascii="Cambria Math" w:eastAsiaTheme="minorEastAsia" w:hAnsi="Cambria Math"/>
                <w:lang w:val="en-CA"/>
              </w:rPr>
              <m:t>i = 1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>H</m:t>
            </m:r>
          </m:sup>
          <m:e>
            <m:r>
              <w:rPr>
                <w:rFonts w:ascii="Cambria Math" w:eastAsiaTheme="minorEastAsia" w:hAnsi="Cambria Math"/>
                <w:lang w:val="en-CA"/>
              </w:rPr>
              <m:t>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en-CA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p</m:t>
                </m:r>
              </m:sub>
            </m:sSub>
            <m:r>
              <w:rPr>
                <w:rFonts w:ascii="Cambria Math" w:eastAsiaTheme="minorEastAsia" w:hAnsi="Cambria Math"/>
                <w:lang w:val="en-CA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en-CA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i</m:t>
                </m:r>
              </m:sub>
            </m:sSub>
            <m:r>
              <w:rPr>
                <w:rFonts w:ascii="Cambria Math" w:eastAsiaTheme="minorEastAsia" w:hAnsi="Cambria Math"/>
                <w:lang w:val="en-CA"/>
              </w:rPr>
              <m:t>)</m:t>
            </m:r>
          </m:e>
        </m:nary>
      </m:oMath>
    </w:p>
    <w:p w14:paraId="0BFC4E5C" w14:textId="5BD98C08" w:rsidR="004160A4" w:rsidRPr="000F1FEF" w:rsidRDefault="004160A4" w:rsidP="00BB580D">
      <w:pPr>
        <w:ind w:left="21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(</w:t>
      </w:r>
      <w:proofErr w:type="spellStart"/>
      <w:r>
        <w:rPr>
          <w:rFonts w:eastAsiaTheme="minorEastAsia"/>
          <w:lang w:val="en-CA"/>
        </w:rPr>
        <w:t>Yp</w:t>
      </w:r>
      <w:proofErr w:type="spellEnd"/>
      <w:r>
        <w:rPr>
          <w:rFonts w:eastAsiaTheme="minorEastAsia"/>
          <w:lang w:val="en-CA"/>
        </w:rPr>
        <w:t xml:space="preserve"> – Yi) gives the distance from the poverty line </w:t>
      </w:r>
    </w:p>
    <w:p w14:paraId="78771DB3" w14:textId="5228C51C" w:rsidR="007B6A0D" w:rsidRPr="000F1FEF" w:rsidRDefault="00182C5E" w:rsidP="00BB580D">
      <w:pPr>
        <w:ind w:left="2160"/>
        <w:rPr>
          <w:lang w:val="en-CA"/>
        </w:rPr>
      </w:pPr>
      <w:r>
        <w:rPr>
          <w:noProof/>
          <w:u w:val="single"/>
          <w:lang w:val="en-CA"/>
        </w:rPr>
        <mc:AlternateContent>
          <mc:Choice Requires="wpi">
            <w:drawing>
              <wp:anchor distT="0" distB="0" distL="114300" distR="114300" simplePos="0" relativeHeight="251658381" behindDoc="0" locked="0" layoutInCell="1" allowOverlap="1" wp14:anchorId="26F17988" wp14:editId="0E327100">
                <wp:simplePos x="0" y="0"/>
                <wp:positionH relativeFrom="column">
                  <wp:posOffset>5067140</wp:posOffset>
                </wp:positionH>
                <wp:positionV relativeFrom="paragraph">
                  <wp:posOffset>31510</wp:posOffset>
                </wp:positionV>
                <wp:extent cx="360" cy="360"/>
                <wp:effectExtent l="38100" t="38100" r="38100" b="38100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AB73E0D" id="Ink 214" o:spid="_x0000_s1026" type="#_x0000_t75" style="position:absolute;margin-left:398.65pt;margin-top:2.15pt;width:.75pt;height:.75pt;z-index:25165838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">
                <v:imagedata r:id="rId157" o:title=""/>
              </v:shape>
            </w:pict>
          </mc:Fallback>
        </mc:AlternateContent>
      </w:r>
      <w:r w:rsidR="007B6A0D" w:rsidRPr="000F1FEF">
        <w:rPr>
          <w:u w:val="single"/>
          <w:lang w:val="en-CA"/>
        </w:rPr>
        <w:t>Average poverty gap (APG</w:t>
      </w:r>
      <w:proofErr w:type="gramStart"/>
      <w:r w:rsidR="007B6A0D" w:rsidRPr="000F1FEF">
        <w:rPr>
          <w:u w:val="single"/>
          <w:lang w:val="en-CA"/>
        </w:rPr>
        <w:t xml:space="preserve">) </w:t>
      </w:r>
      <w:r w:rsidR="004160A4">
        <w:rPr>
          <w:u w:val="single"/>
          <w:lang w:val="en-CA"/>
        </w:rPr>
        <w:t>:</w:t>
      </w:r>
      <w:proofErr w:type="gramEnd"/>
      <w:r w:rsidR="004160A4">
        <w:rPr>
          <w:u w:val="single"/>
          <w:lang w:val="en-CA"/>
        </w:rPr>
        <w:t xml:space="preserve"> </w:t>
      </w:r>
      <w:r w:rsidR="004160A4">
        <w:rPr>
          <w:lang w:val="en-CA"/>
        </w:rPr>
        <w:t xml:space="preserve">how much </w:t>
      </w:r>
      <w:r w:rsidR="00AD3DE5">
        <w:rPr>
          <w:lang w:val="en-CA"/>
        </w:rPr>
        <w:t>income per capita is needed to bring everyone above the poverty line</w:t>
      </w:r>
    </w:p>
    <w:p w14:paraId="1A520A62" w14:textId="0A506141" w:rsidR="007B6A0D" w:rsidRPr="000F1FEF" w:rsidRDefault="007B6A0D" w:rsidP="00BB580D">
      <w:pPr>
        <w:ind w:left="2160"/>
        <w:rPr>
          <w:rFonts w:eastAsiaTheme="minorEastAsia"/>
          <w:lang w:val="en-CA"/>
        </w:rPr>
      </w:pPr>
      <w:r w:rsidRPr="000F1FEF">
        <w:rPr>
          <w:lang w:val="en-CA"/>
        </w:rPr>
        <w:tab/>
      </w:r>
      <m:oMath>
        <m:r>
          <w:rPr>
            <w:rFonts w:ascii="Cambria Math" w:hAnsi="Cambria Math"/>
            <w:lang w:val="en-CA"/>
          </w:rPr>
          <m:t>APG =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TPG</m:t>
            </m:r>
          </m:num>
          <m:den>
            <m:r>
              <w:rPr>
                <w:rFonts w:ascii="Cambria Math" w:hAnsi="Cambria Math"/>
                <w:lang w:val="en-CA"/>
              </w:rPr>
              <m:t>N</m:t>
            </m:r>
          </m:den>
        </m:f>
        <m:r>
          <w:rPr>
            <w:rFonts w:ascii="Cambria Math" w:hAnsi="Cambria Math"/>
            <w:lang w:val="en-CA"/>
          </w:rPr>
          <m:t xml:space="preserve"> </m:t>
        </m:r>
      </m:oMath>
    </w:p>
    <w:p w14:paraId="2F0B47F7" w14:textId="4E884257" w:rsidR="00C9331E" w:rsidRPr="000F1FEF" w:rsidRDefault="00C9331E" w:rsidP="00C9331E">
      <w:pPr>
        <w:rPr>
          <w:u w:val="single"/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u w:val="single"/>
          <w:lang w:val="en-CA"/>
        </w:rPr>
        <w:t>Normalized poverty gap (NPG</w:t>
      </w:r>
      <w:proofErr w:type="gramStart"/>
      <w:r w:rsidRPr="000F1FEF">
        <w:rPr>
          <w:u w:val="single"/>
          <w:lang w:val="en-CA"/>
        </w:rPr>
        <w:t xml:space="preserve">) </w:t>
      </w:r>
      <w:r w:rsidR="002C5472">
        <w:rPr>
          <w:u w:val="single"/>
          <w:lang w:val="en-CA"/>
        </w:rPr>
        <w:t>:</w:t>
      </w:r>
      <w:proofErr w:type="gramEnd"/>
      <w:r w:rsidR="002C5472">
        <w:rPr>
          <w:u w:val="single"/>
          <w:lang w:val="en-CA"/>
        </w:rPr>
        <w:t xml:space="preserve"> without specific units of measurement</w:t>
      </w:r>
    </w:p>
    <w:p w14:paraId="638ACC09" w14:textId="62FB9EFA" w:rsidR="00C9331E" w:rsidRDefault="00C9331E" w:rsidP="00C9331E">
      <w:pPr>
        <w:rPr>
          <w:rFonts w:eastAsiaTheme="minorEastAsia"/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w:r w:rsidRPr="000F1FEF">
        <w:rPr>
          <w:lang w:val="en-CA"/>
        </w:rPr>
        <w:tab/>
      </w:r>
      <m:oMath>
        <m:r>
          <w:rPr>
            <w:rFonts w:ascii="Cambria Math" w:hAnsi="Cambria Math"/>
            <w:lang w:val="en-CA"/>
          </w:rPr>
          <m:t xml:space="preserve">NPG = 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APG</m:t>
            </m:r>
          </m:num>
          <m:den>
            <m:r>
              <w:rPr>
                <w:rFonts w:ascii="Cambria Math" w:hAnsi="Cambria Math"/>
                <w:lang w:val="en-CA"/>
              </w:rPr>
              <m:t>Yp</m:t>
            </m:r>
          </m:den>
        </m:f>
        <m:r>
          <w:rPr>
            <w:rFonts w:ascii="Cambria Math" w:hAnsi="Cambria Math"/>
            <w:lang w:val="en-CA"/>
          </w:rPr>
          <m:t xml:space="preserve"> </m:t>
        </m:r>
      </m:oMath>
    </w:p>
    <w:p w14:paraId="07DC8A92" w14:textId="36297787" w:rsidR="009E52D8" w:rsidRPr="000F1FEF" w:rsidRDefault="009E52D8" w:rsidP="00C9331E">
      <w:pPr>
        <w:rPr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Number between 0 (no poverty) and 1 (most severe poverty) </w:t>
      </w:r>
    </w:p>
    <w:p w14:paraId="6B00EB0A" w14:textId="5597CD42" w:rsidR="00F274B7" w:rsidRPr="000F1FEF" w:rsidRDefault="00F274B7" w:rsidP="00F274B7">
      <w:pPr>
        <w:pStyle w:val="Heading2"/>
      </w:pPr>
      <w:r w:rsidRPr="000F1FEF">
        <w:tab/>
      </w:r>
      <w:bookmarkStart w:id="42" w:name="_Toc89955778"/>
      <w:r w:rsidRPr="000F1FEF">
        <w:t>Kuznets’ Inverted-U Hypothesis</w:t>
      </w:r>
      <w:bookmarkEnd w:id="42"/>
    </w:p>
    <w:p w14:paraId="3BAA2FA0" w14:textId="6F0F6469" w:rsidR="00886649" w:rsidRPr="000F1FEF" w:rsidRDefault="00886649" w:rsidP="00886649">
      <w:pPr>
        <w:ind w:left="1440"/>
        <w:rPr>
          <w:lang w:val="en-CA"/>
        </w:rPr>
      </w:pPr>
      <w:r w:rsidRPr="000F1FEF">
        <w:rPr>
          <w:lang w:val="en-CA"/>
        </w:rPr>
        <w:t>In the early stages of economic growth, the distribution of income worsens and then improves at later stages.</w:t>
      </w:r>
    </w:p>
    <w:p w14:paraId="10C68E72" w14:textId="4AFF0339" w:rsidR="00886649" w:rsidRPr="000F1FEF" w:rsidRDefault="00886649" w:rsidP="00886649">
      <w:pPr>
        <w:ind w:left="1440"/>
        <w:rPr>
          <w:lang w:val="en-CA"/>
        </w:rPr>
      </w:pPr>
      <w:r w:rsidRPr="000F1FEF">
        <w:rPr>
          <w:lang w:val="en-CA"/>
        </w:rPr>
        <w:t xml:space="preserve">The Kuznets curve reflects the relationship between a country’s income per capita and its inequality of income. </w:t>
      </w:r>
    </w:p>
    <w:p w14:paraId="3E2F581F" w14:textId="342B8357" w:rsidR="009E52D8" w:rsidRDefault="00C024D2" w:rsidP="00886649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8403" behindDoc="0" locked="0" layoutInCell="1" allowOverlap="1" wp14:anchorId="7DE975BC" wp14:editId="764A34A7">
                <wp:simplePos x="0" y="0"/>
                <wp:positionH relativeFrom="column">
                  <wp:posOffset>923925</wp:posOffset>
                </wp:positionH>
                <wp:positionV relativeFrom="paragraph">
                  <wp:posOffset>10160</wp:posOffset>
                </wp:positionV>
                <wp:extent cx="4203700" cy="2720340"/>
                <wp:effectExtent l="0" t="0" r="12700" b="10160"/>
                <wp:wrapNone/>
                <wp:docPr id="391" name="Rectangle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3700" cy="27203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7A027C" w14:textId="77777777" w:rsidR="00013E46" w:rsidRDefault="00013E46" w:rsidP="00A73305"/>
                          <w:p w14:paraId="57304D4A" w14:textId="77777777" w:rsidR="00D50563" w:rsidRDefault="00D50563" w:rsidP="00D505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E975BC" id="Rectangle 391" o:spid="_x0000_s1026" style="position:absolute;left:0;text-align:left;margin-left:72.75pt;margin-top:.8pt;width:331pt;height:214.2pt;z-index:2516584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" filled="f" strokecolor="black [3213]" strokeweight="1pt">
                <v:textbox>
                  <w:txbxContent>
                    <w:p w14:paraId="167A027C" w14:textId="77777777" w:rsidR="00013E46" w:rsidRDefault="00013E46" w:rsidP="00A73305"/>
                    <w:p w14:paraId="57304D4A" w14:textId="77777777" w:rsidR="00D50563" w:rsidRDefault="00D50563" w:rsidP="00D5056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69E06CE" w14:textId="512F8521" w:rsidR="009E52D8" w:rsidRDefault="00413C34" w:rsidP="00886649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04" behindDoc="0" locked="0" layoutInCell="1" allowOverlap="1" wp14:anchorId="4ADA6006" wp14:editId="70DF9635">
                <wp:simplePos x="0" y="0"/>
                <wp:positionH relativeFrom="column">
                  <wp:posOffset>-174625</wp:posOffset>
                </wp:positionH>
                <wp:positionV relativeFrom="paragraph">
                  <wp:posOffset>-193040</wp:posOffset>
                </wp:positionV>
                <wp:extent cx="1101925" cy="578895"/>
                <wp:effectExtent l="38100" t="38100" r="0" b="31115"/>
                <wp:wrapNone/>
                <wp:docPr id="416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1101925" cy="57889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050D6E1" id="Ink 416" o:spid="_x0000_s1026" type="#_x0000_t75" style="position:absolute;margin-left:-14.1pt;margin-top:-15.55pt;width:87.45pt;height:46.3pt;z-index:2516584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">
                <v:imagedata r:id="rId283" o:title=""/>
              </v:shape>
            </w:pict>
          </mc:Fallback>
        </mc:AlternateContent>
      </w:r>
    </w:p>
    <w:p w14:paraId="449BBEBE" w14:textId="6572E1C4" w:rsidR="009E52D8" w:rsidRDefault="009E52D8" w:rsidP="00886649">
      <w:pPr>
        <w:ind w:left="1440"/>
        <w:rPr>
          <w:lang w:val="en-CA"/>
        </w:rPr>
      </w:pPr>
    </w:p>
    <w:p w14:paraId="340DE8F0" w14:textId="7F791638" w:rsidR="009E52D8" w:rsidRDefault="009E52D8" w:rsidP="00886649">
      <w:pPr>
        <w:ind w:left="1440"/>
        <w:rPr>
          <w:lang w:val="en-CA"/>
        </w:rPr>
      </w:pPr>
    </w:p>
    <w:p w14:paraId="7273BC35" w14:textId="42C33B58" w:rsidR="009E52D8" w:rsidRDefault="00BE302A" w:rsidP="00886649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05" behindDoc="0" locked="0" layoutInCell="1" allowOverlap="1" wp14:anchorId="3A85769E" wp14:editId="4CCD3078">
                <wp:simplePos x="0" y="0"/>
                <wp:positionH relativeFrom="column">
                  <wp:posOffset>922351</wp:posOffset>
                </wp:positionH>
                <wp:positionV relativeFrom="paragraph">
                  <wp:posOffset>-955040</wp:posOffset>
                </wp:positionV>
                <wp:extent cx="4191000" cy="2160270"/>
                <wp:effectExtent l="38100" t="38100" r="0" b="36830"/>
                <wp:wrapNone/>
                <wp:docPr id="526" name="Ink 5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4191000" cy="21602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4757BCC" id="Ink 526" o:spid="_x0000_s1026" type="#_x0000_t75" style="position:absolute;margin-left:72.3pt;margin-top:-75.55pt;width:330.7pt;height:170.8pt;z-index:25165840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">
                <v:imagedata r:id="rId285" o:title=""/>
              </v:shape>
            </w:pict>
          </mc:Fallback>
        </mc:AlternateContent>
      </w:r>
    </w:p>
    <w:p w14:paraId="2066E076" w14:textId="49B56B58" w:rsidR="009E52D8" w:rsidRDefault="009E52D8" w:rsidP="00886649">
      <w:pPr>
        <w:ind w:left="1440"/>
        <w:rPr>
          <w:lang w:val="en-CA"/>
        </w:rPr>
      </w:pPr>
    </w:p>
    <w:p w14:paraId="000B6B26" w14:textId="7F6523F2" w:rsidR="009E52D8" w:rsidRDefault="009E52D8" w:rsidP="00886649">
      <w:pPr>
        <w:ind w:left="1440"/>
        <w:rPr>
          <w:lang w:val="en-CA"/>
        </w:rPr>
      </w:pPr>
    </w:p>
    <w:p w14:paraId="274A2521" w14:textId="79BABF04" w:rsidR="00AF752C" w:rsidRDefault="00F76729" w:rsidP="00886649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06" behindDoc="0" locked="0" layoutInCell="1" allowOverlap="1" wp14:anchorId="67E274E2" wp14:editId="09CC4D01">
                <wp:simplePos x="0" y="0"/>
                <wp:positionH relativeFrom="column">
                  <wp:posOffset>2558415</wp:posOffset>
                </wp:positionH>
                <wp:positionV relativeFrom="paragraph">
                  <wp:posOffset>180340</wp:posOffset>
                </wp:positionV>
                <wp:extent cx="705255" cy="188370"/>
                <wp:effectExtent l="38100" t="38100" r="31750" b="40640"/>
                <wp:wrapNone/>
                <wp:docPr id="527" name="Ink 5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705255" cy="1883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26F2E69" id="Ink 527" o:spid="_x0000_s1026" type="#_x0000_t75" style="position:absolute;margin-left:201.1pt;margin-top:13.85pt;width:56.25pt;height:15.55pt;z-index:25165840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">
                <v:imagedata r:id="rId287" o:title=""/>
              </v:shape>
            </w:pict>
          </mc:Fallback>
        </mc:AlternateContent>
      </w:r>
    </w:p>
    <w:p w14:paraId="41C13711" w14:textId="532BBD2B" w:rsidR="00AF752C" w:rsidRDefault="00AF752C" w:rsidP="00886649">
      <w:pPr>
        <w:ind w:left="1440"/>
        <w:rPr>
          <w:lang w:val="en-CA"/>
        </w:rPr>
      </w:pPr>
    </w:p>
    <w:p w14:paraId="053029A0" w14:textId="77777777" w:rsidR="00AF752C" w:rsidRDefault="00AF752C" w:rsidP="00886649">
      <w:pPr>
        <w:ind w:left="1440"/>
        <w:rPr>
          <w:lang w:val="en-CA"/>
        </w:rPr>
      </w:pPr>
    </w:p>
    <w:p w14:paraId="7608435B" w14:textId="52F1A105" w:rsidR="009E52D8" w:rsidRDefault="0032154E" w:rsidP="00886649">
      <w:pPr>
        <w:ind w:left="144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Income per capita</w:t>
      </w:r>
    </w:p>
    <w:p w14:paraId="2868AADA" w14:textId="24B6499A" w:rsidR="009E52D8" w:rsidRDefault="00294413" w:rsidP="00886649">
      <w:pPr>
        <w:ind w:left="1440"/>
        <w:rPr>
          <w:lang w:val="en-CA"/>
        </w:rPr>
      </w:pPr>
      <w:r>
        <w:rPr>
          <w:lang w:val="en-CA"/>
        </w:rPr>
        <w:lastRenderedPageBreak/>
        <w:t xml:space="preserve">Explained by structural changes: as the modern sector continues to develop, the wages increase in both the rural and urban sectors (due to the absence of labour surpluses) </w:t>
      </w:r>
    </w:p>
    <w:p w14:paraId="2503B8E6" w14:textId="31810BE8" w:rsidR="00294413" w:rsidRDefault="00AF752C" w:rsidP="00886649">
      <w:pPr>
        <w:ind w:left="1440"/>
        <w:rPr>
          <w:lang w:val="en-CA"/>
        </w:rPr>
      </w:pPr>
      <w:r>
        <w:rPr>
          <w:lang w:val="en-CA"/>
        </w:rPr>
        <w:t xml:space="preserve">Generally disproven by current data </w:t>
      </w:r>
    </w:p>
    <w:p w14:paraId="65F627D9" w14:textId="26E7D228" w:rsidR="00AF752C" w:rsidRPr="000F1FEF" w:rsidRDefault="00AF752C" w:rsidP="00886649">
      <w:pPr>
        <w:ind w:left="1440"/>
        <w:rPr>
          <w:lang w:val="en-CA"/>
        </w:rPr>
      </w:pPr>
      <w:r>
        <w:rPr>
          <w:lang w:val="en-CA"/>
        </w:rPr>
        <w:t xml:space="preserve">Inequality depends on who is driving the economic growth and the major variable is </w:t>
      </w:r>
      <w:r w:rsidR="007A15C2">
        <w:rPr>
          <w:lang w:val="en-CA"/>
        </w:rPr>
        <w:t xml:space="preserve">the introduction of targeted policies. </w:t>
      </w:r>
    </w:p>
    <w:p w14:paraId="619D59AE" w14:textId="18BE7E7C" w:rsidR="00F274B7" w:rsidRPr="000F1FEF" w:rsidRDefault="00F274B7" w:rsidP="00F274B7">
      <w:pPr>
        <w:pStyle w:val="Heading2"/>
      </w:pPr>
      <w:r w:rsidRPr="000F1FEF">
        <w:tab/>
      </w:r>
      <w:bookmarkStart w:id="43" w:name="_Toc89955779"/>
      <w:r w:rsidRPr="000F1FEF">
        <w:t>Growth and Poverty</w:t>
      </w:r>
      <w:bookmarkEnd w:id="43"/>
    </w:p>
    <w:p w14:paraId="5F070E25" w14:textId="7E2A6302" w:rsidR="00604F51" w:rsidRPr="000F1FEF" w:rsidRDefault="00604F51" w:rsidP="00604F51">
      <w:pPr>
        <w:rPr>
          <w:lang w:val="en-CA"/>
        </w:rPr>
      </w:pPr>
      <w:r w:rsidRPr="000F1FEF">
        <w:rPr>
          <w:lang w:val="en-CA"/>
        </w:rPr>
        <w:tab/>
      </w:r>
      <w:r w:rsidRPr="000F1FEF">
        <w:rPr>
          <w:lang w:val="en-CA"/>
        </w:rPr>
        <w:tab/>
        <w:t xml:space="preserve">Reducing poverty need not lead to slower growth </w:t>
      </w:r>
    </w:p>
    <w:p w14:paraId="3B252F53" w14:textId="71B34AE3" w:rsidR="00604F51" w:rsidRPr="000F1FEF" w:rsidRDefault="00604F51" w:rsidP="00604F51">
      <w:pPr>
        <w:pStyle w:val="ListParagraph"/>
        <w:numPr>
          <w:ilvl w:val="0"/>
          <w:numId w:val="6"/>
        </w:numPr>
        <w:rPr>
          <w:lang w:val="en-CA"/>
        </w:rPr>
      </w:pPr>
      <w:r w:rsidRPr="000F1FEF">
        <w:rPr>
          <w:lang w:val="en-CA"/>
        </w:rPr>
        <w:t>Widespread poverty creates conditions in which the poor have no access to credit</w:t>
      </w:r>
      <w:r w:rsidR="007A15C2">
        <w:rPr>
          <w:lang w:val="en-CA"/>
        </w:rPr>
        <w:t xml:space="preserve">, so reducing poverty could lead to more investment </w:t>
      </w:r>
    </w:p>
    <w:p w14:paraId="6D6E5BFE" w14:textId="7F329BD1" w:rsidR="00604F51" w:rsidRPr="000F1FEF" w:rsidRDefault="00604F51" w:rsidP="00604F51">
      <w:pPr>
        <w:pStyle w:val="ListParagraph"/>
        <w:numPr>
          <w:ilvl w:val="0"/>
          <w:numId w:val="6"/>
        </w:numPr>
        <w:rPr>
          <w:lang w:val="en-CA"/>
        </w:rPr>
      </w:pPr>
      <w:r w:rsidRPr="000F1FEF">
        <w:rPr>
          <w:lang w:val="en-CA"/>
        </w:rPr>
        <w:t>The rich in many poor countries do not save and invest substantial proportions of their incomes</w:t>
      </w:r>
      <w:r w:rsidR="007A15C2">
        <w:rPr>
          <w:lang w:val="en-CA"/>
        </w:rPr>
        <w:t xml:space="preserve">, so there is no justification for extreme </w:t>
      </w:r>
      <w:r w:rsidR="001236C8">
        <w:rPr>
          <w:lang w:val="en-CA"/>
        </w:rPr>
        <w:t>inequality</w:t>
      </w:r>
    </w:p>
    <w:p w14:paraId="5B8B155D" w14:textId="054B8BF5" w:rsidR="00604F51" w:rsidRPr="000F1FEF" w:rsidRDefault="00604F51" w:rsidP="00604F51">
      <w:pPr>
        <w:pStyle w:val="ListParagraph"/>
        <w:numPr>
          <w:ilvl w:val="0"/>
          <w:numId w:val="6"/>
        </w:numPr>
        <w:rPr>
          <w:lang w:val="en-CA"/>
        </w:rPr>
      </w:pPr>
      <w:r w:rsidRPr="000F1FEF">
        <w:rPr>
          <w:lang w:val="en-CA"/>
        </w:rPr>
        <w:t>Low incomes and low levels of living can lower productivity, leading to slower growth</w:t>
      </w:r>
      <w:r w:rsidR="001236C8">
        <w:rPr>
          <w:lang w:val="en-CA"/>
        </w:rPr>
        <w:t>, increasing living standards could mean better productivity and stimulate growth</w:t>
      </w:r>
    </w:p>
    <w:p w14:paraId="07D21559" w14:textId="1B0B4D1C" w:rsidR="00604F51" w:rsidRPr="000F1FEF" w:rsidRDefault="00604F51" w:rsidP="00604F51">
      <w:pPr>
        <w:pStyle w:val="ListParagraph"/>
        <w:numPr>
          <w:ilvl w:val="0"/>
          <w:numId w:val="6"/>
        </w:numPr>
        <w:rPr>
          <w:lang w:val="en-CA"/>
        </w:rPr>
      </w:pPr>
      <w:r w:rsidRPr="000F1FEF">
        <w:rPr>
          <w:lang w:val="en-CA"/>
        </w:rPr>
        <w:t>Raising incomes of the poor will increase demand for locally produced necessities</w:t>
      </w:r>
      <w:r w:rsidR="001236C8">
        <w:rPr>
          <w:lang w:val="en-CA"/>
        </w:rPr>
        <w:t xml:space="preserve">, would </w:t>
      </w:r>
      <w:r w:rsidR="00727E18">
        <w:rPr>
          <w:lang w:val="en-CA"/>
        </w:rPr>
        <w:t xml:space="preserve">also increase the demand for employment and lead to growth </w:t>
      </w:r>
    </w:p>
    <w:p w14:paraId="6A672A93" w14:textId="79713AEB" w:rsidR="00604F51" w:rsidRPr="000F1FEF" w:rsidRDefault="00604F51" w:rsidP="00604F51">
      <w:pPr>
        <w:pStyle w:val="ListParagraph"/>
        <w:numPr>
          <w:ilvl w:val="0"/>
          <w:numId w:val="6"/>
        </w:numPr>
        <w:rPr>
          <w:lang w:val="en-CA"/>
        </w:rPr>
      </w:pPr>
      <w:r w:rsidRPr="000F1FEF">
        <w:rPr>
          <w:lang w:val="en-CA"/>
        </w:rPr>
        <w:t>A reduction of mass poverty acts as a powerful</w:t>
      </w:r>
      <w:r w:rsidR="000F1FEF" w:rsidRPr="000F1FEF">
        <w:rPr>
          <w:lang w:val="en-CA"/>
        </w:rPr>
        <w:t xml:space="preserve"> incentive to participate in the development process </w:t>
      </w:r>
    </w:p>
    <w:p w14:paraId="5910FA99" w14:textId="77777777" w:rsidR="000F1FEF" w:rsidRPr="000F1FEF" w:rsidRDefault="00F274B7" w:rsidP="00F274B7">
      <w:pPr>
        <w:pStyle w:val="Heading2"/>
      </w:pPr>
      <w:r w:rsidRPr="000F1FEF">
        <w:tab/>
      </w:r>
      <w:bookmarkStart w:id="44" w:name="_Toc89955780"/>
      <w:r w:rsidRPr="000F1FEF">
        <w:t>Policy Options</w:t>
      </w:r>
      <w:bookmarkEnd w:id="44"/>
      <w:r w:rsidR="000A3A9B" w:rsidRPr="000F1FEF">
        <w:t xml:space="preserve">       </w:t>
      </w:r>
    </w:p>
    <w:p w14:paraId="740208B3" w14:textId="77777777" w:rsidR="000F1FEF" w:rsidRPr="000F1FEF" w:rsidRDefault="000F1FEF" w:rsidP="000F1FEF">
      <w:pPr>
        <w:pStyle w:val="ListParagraph"/>
        <w:numPr>
          <w:ilvl w:val="0"/>
          <w:numId w:val="7"/>
        </w:numPr>
        <w:rPr>
          <w:lang w:val="en-CA"/>
        </w:rPr>
      </w:pPr>
      <w:r w:rsidRPr="000F1FEF">
        <w:rPr>
          <w:lang w:val="en-CA"/>
        </w:rPr>
        <w:t>Progressive taxation</w:t>
      </w:r>
    </w:p>
    <w:p w14:paraId="7CBC8CE8" w14:textId="52CE555E" w:rsidR="00727E18" w:rsidRDefault="00727E18" w:rsidP="00727E18">
      <w:pPr>
        <w:pStyle w:val="ListParagraph"/>
        <w:ind w:left="2520"/>
        <w:rPr>
          <w:lang w:val="en-CA"/>
        </w:rPr>
      </w:pPr>
      <w:r>
        <w:rPr>
          <w:lang w:val="en-CA"/>
        </w:rPr>
        <w:t xml:space="preserve">Richer you are, the more you pay </w:t>
      </w:r>
    </w:p>
    <w:p w14:paraId="380EED59" w14:textId="45F3E37B" w:rsidR="00727E18" w:rsidRDefault="00727E18" w:rsidP="00727E18">
      <w:pPr>
        <w:pStyle w:val="ListParagraph"/>
        <w:ind w:left="2520"/>
        <w:rPr>
          <w:lang w:val="en-CA"/>
        </w:rPr>
      </w:pPr>
      <w:r>
        <w:rPr>
          <w:lang w:val="en-CA"/>
        </w:rPr>
        <w:t>Helps to fund government investments in human capital and infrastructure that can reduce poverty</w:t>
      </w:r>
    </w:p>
    <w:p w14:paraId="745051AF" w14:textId="103E71F7" w:rsidR="00727E18" w:rsidRDefault="00727E18" w:rsidP="00727E18">
      <w:pPr>
        <w:pStyle w:val="ListParagraph"/>
        <w:ind w:left="2520"/>
        <w:rPr>
          <w:lang w:val="en-CA"/>
        </w:rPr>
      </w:pPr>
      <w:r>
        <w:rPr>
          <w:lang w:val="en-CA"/>
        </w:rPr>
        <w:t>However, challenges with implementation</w:t>
      </w:r>
    </w:p>
    <w:p w14:paraId="06409CC0" w14:textId="15FBB7AA" w:rsidR="00727E18" w:rsidRPr="000F1FEF" w:rsidRDefault="00357231" w:rsidP="00357231">
      <w:pPr>
        <w:pStyle w:val="ListParagraph"/>
        <w:ind w:left="2880"/>
        <w:rPr>
          <w:lang w:val="en-CA"/>
        </w:rPr>
      </w:pPr>
      <w:r>
        <w:rPr>
          <w:lang w:val="en-CA"/>
        </w:rPr>
        <w:lastRenderedPageBreak/>
        <w:t xml:space="preserve">Richest can afford ways to evade taxation increasing the burden on </w:t>
      </w:r>
      <w:r w:rsidR="005171EC">
        <w:rPr>
          <w:lang w:val="en-CA"/>
        </w:rPr>
        <w:t>lower- and middle-income</w:t>
      </w:r>
      <w:r>
        <w:rPr>
          <w:lang w:val="en-CA"/>
        </w:rPr>
        <w:t xml:space="preserve"> people who don’t, hence maintain inequality (or making it worse) </w:t>
      </w:r>
    </w:p>
    <w:p w14:paraId="09D76719" w14:textId="77777777" w:rsidR="005171EC" w:rsidRDefault="000F1FEF" w:rsidP="000F1FEF">
      <w:pPr>
        <w:pStyle w:val="ListParagraph"/>
        <w:numPr>
          <w:ilvl w:val="0"/>
          <w:numId w:val="7"/>
        </w:numPr>
        <w:rPr>
          <w:lang w:val="en-CA"/>
        </w:rPr>
      </w:pPr>
      <w:r w:rsidRPr="000F1FEF">
        <w:rPr>
          <w:lang w:val="en-CA"/>
        </w:rPr>
        <w:t xml:space="preserve">Transfer payments and public provisions </w:t>
      </w:r>
    </w:p>
    <w:p w14:paraId="02D4D04E" w14:textId="77777777" w:rsidR="005171EC" w:rsidRDefault="005171EC" w:rsidP="005171EC">
      <w:pPr>
        <w:pStyle w:val="ListParagraph"/>
        <w:ind w:left="2520"/>
        <w:rPr>
          <w:lang w:val="en-CA"/>
        </w:rPr>
      </w:pPr>
      <w:r>
        <w:rPr>
          <w:lang w:val="en-CA"/>
        </w:rPr>
        <w:t>Includes provisions of necessities and public health projects</w:t>
      </w:r>
    </w:p>
    <w:p w14:paraId="11ABB3D5" w14:textId="77777777" w:rsidR="005171EC" w:rsidRDefault="005171EC" w:rsidP="005171EC">
      <w:pPr>
        <w:pStyle w:val="ListParagraph"/>
        <w:ind w:left="2520"/>
        <w:rPr>
          <w:lang w:val="en-CA"/>
        </w:rPr>
      </w:pPr>
      <w:r>
        <w:rPr>
          <w:lang w:val="en-CA"/>
        </w:rPr>
        <w:t>However, some challenges with implementation</w:t>
      </w:r>
    </w:p>
    <w:p w14:paraId="2A9DE022" w14:textId="6E47157A" w:rsidR="00045699" w:rsidRDefault="005171EC" w:rsidP="00C86CFA">
      <w:pPr>
        <w:pStyle w:val="ListParagraph"/>
        <w:ind w:left="2880"/>
        <w:rPr>
          <w:lang w:val="en-CA"/>
        </w:rPr>
      </w:pPr>
      <w:r>
        <w:rPr>
          <w:lang w:val="en-CA"/>
        </w:rPr>
        <w:t>Wh</w:t>
      </w:r>
      <w:r w:rsidR="00C86CFA">
        <w:rPr>
          <w:lang w:val="en-CA"/>
        </w:rPr>
        <w:t>at to fund, who to fund, where to fund for the best use</w:t>
      </w:r>
      <w:r w:rsidR="000A3A9B" w:rsidRPr="005171EC">
        <w:rPr>
          <w:lang w:val="en-CA"/>
        </w:rPr>
        <w:t xml:space="preserve"> </w:t>
      </w:r>
    </w:p>
    <w:p w14:paraId="380FE57A" w14:textId="7FC170F8" w:rsidR="002D42F4" w:rsidRDefault="002D42F4" w:rsidP="002D42F4">
      <w:pPr>
        <w:rPr>
          <w:lang w:val="en-CA"/>
        </w:rPr>
      </w:pPr>
    </w:p>
    <w:p w14:paraId="3B17D5A7" w14:textId="213B20DE" w:rsidR="002D42F4" w:rsidRDefault="002D42F4" w:rsidP="002D42F4">
      <w:pPr>
        <w:pStyle w:val="Heading1"/>
      </w:pPr>
      <w:bookmarkStart w:id="45" w:name="_Toc89955781"/>
      <w:r>
        <w:t>Population Growth – November 1</w:t>
      </w:r>
      <w:r w:rsidRPr="002D42F4">
        <w:rPr>
          <w:vertAlign w:val="superscript"/>
        </w:rPr>
        <w:t>st</w:t>
      </w:r>
      <w:r>
        <w:t xml:space="preserve"> &amp; 3</w:t>
      </w:r>
      <w:r w:rsidRPr="002D42F4">
        <w:rPr>
          <w:vertAlign w:val="superscript"/>
        </w:rPr>
        <w:t>rd</w:t>
      </w:r>
      <w:bookmarkEnd w:id="45"/>
      <w:r>
        <w:t xml:space="preserve"> </w:t>
      </w:r>
    </w:p>
    <w:p w14:paraId="7468A3CF" w14:textId="4FF4240A" w:rsidR="002D42F4" w:rsidRDefault="007F0AD8" w:rsidP="007F0AD8">
      <w:pPr>
        <w:pStyle w:val="Heading2"/>
      </w:pPr>
      <w:r>
        <w:tab/>
      </w:r>
      <w:bookmarkStart w:id="46" w:name="_Toc89955782"/>
      <w:r>
        <w:t>The Demographic Transition</w:t>
      </w:r>
      <w:bookmarkEnd w:id="46"/>
      <w:r>
        <w:t xml:space="preserve"> </w:t>
      </w:r>
    </w:p>
    <w:p w14:paraId="64176FF1" w14:textId="1698CFB7" w:rsidR="00A87E59" w:rsidRPr="00A87E59" w:rsidRDefault="00A87E59" w:rsidP="00A87E5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The transition from low </w:t>
      </w:r>
      <w:proofErr w:type="spellStart"/>
      <w:r>
        <w:rPr>
          <w:lang w:val="en-CA"/>
        </w:rPr>
        <w:t>to</w:t>
      </w:r>
      <w:proofErr w:type="spellEnd"/>
      <w:r>
        <w:rPr>
          <w:lang w:val="en-CA"/>
        </w:rPr>
        <w:t xml:space="preserve"> high to low population growth</w:t>
      </w:r>
    </w:p>
    <w:p w14:paraId="1D2E0865" w14:textId="43EF488A" w:rsidR="007F0AD8" w:rsidRDefault="007F0AD8" w:rsidP="007F0AD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="003D786E">
        <w:rPr>
          <w:lang w:val="en-CA"/>
        </w:rPr>
        <w:t xml:space="preserve">Stage 1: </w:t>
      </w:r>
      <w:r w:rsidR="002531F2">
        <w:rPr>
          <w:lang w:val="en-CA"/>
        </w:rPr>
        <w:t xml:space="preserve">subsistence economy - </w:t>
      </w:r>
      <w:r w:rsidR="003D786E">
        <w:rPr>
          <w:lang w:val="en-CA"/>
        </w:rPr>
        <w:t xml:space="preserve">high birth rates and death rates </w:t>
      </w:r>
    </w:p>
    <w:p w14:paraId="419A3A24" w14:textId="342F8015" w:rsidR="003D786E" w:rsidRDefault="003D786E" w:rsidP="007F0AD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There could be many children born, but very poor health outcomes </w:t>
      </w:r>
    </w:p>
    <w:p w14:paraId="1D5168C4" w14:textId="29C07E73" w:rsidR="003D786E" w:rsidRDefault="003D786E" w:rsidP="007F0AD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Slow population growth </w:t>
      </w:r>
    </w:p>
    <w:p w14:paraId="58BFBF38" w14:textId="6B0D8247" w:rsidR="003D786E" w:rsidRDefault="003D786E" w:rsidP="002531F2">
      <w:pPr>
        <w:ind w:left="1440"/>
        <w:rPr>
          <w:lang w:val="en-CA"/>
        </w:rPr>
      </w:pPr>
      <w:r>
        <w:rPr>
          <w:lang w:val="en-CA"/>
        </w:rPr>
        <w:t xml:space="preserve">Stage 2: </w:t>
      </w:r>
      <w:r w:rsidR="002531F2">
        <w:rPr>
          <w:lang w:val="en-CA"/>
        </w:rPr>
        <w:t>modernization – decline in death rates without decline in fertility, high population growth rates</w:t>
      </w:r>
    </w:p>
    <w:p w14:paraId="004BCD24" w14:textId="1962C399" w:rsidR="002531F2" w:rsidRDefault="00581D21" w:rsidP="002531F2">
      <w:pPr>
        <w:ind w:left="1440"/>
        <w:rPr>
          <w:lang w:val="en-CA"/>
        </w:rPr>
      </w:pPr>
      <w:r>
        <w:rPr>
          <w:lang w:val="en-CA"/>
        </w:rPr>
        <w:tab/>
        <w:t xml:space="preserve">Decline in death rates due to improved access to technology/resources </w:t>
      </w:r>
    </w:p>
    <w:p w14:paraId="7CF692CE" w14:textId="53EEBE6B" w:rsidR="00581D21" w:rsidRDefault="00581D21" w:rsidP="002531F2">
      <w:pPr>
        <w:ind w:left="1440"/>
        <w:rPr>
          <w:lang w:val="en-CA"/>
        </w:rPr>
      </w:pPr>
      <w:r>
        <w:rPr>
          <w:lang w:val="en-CA"/>
        </w:rPr>
        <w:t xml:space="preserve">Stage 3: modernization and development, decline in fertility, low or no population growth </w:t>
      </w:r>
    </w:p>
    <w:p w14:paraId="090BFAB2" w14:textId="25BD4426" w:rsidR="00581D21" w:rsidRDefault="00581D21" w:rsidP="002531F2">
      <w:pPr>
        <w:ind w:left="1440"/>
        <w:rPr>
          <w:lang w:val="en-CA"/>
        </w:rPr>
      </w:pPr>
      <w:r>
        <w:rPr>
          <w:lang w:val="en-CA"/>
        </w:rPr>
        <w:tab/>
        <w:t>Still low death rates, improved healthcare</w:t>
      </w:r>
      <w:r w:rsidR="00BD2F85">
        <w:rPr>
          <w:lang w:val="en-CA"/>
        </w:rPr>
        <w:t>, decline in fertility</w:t>
      </w:r>
    </w:p>
    <w:p w14:paraId="68EC324E" w14:textId="17BF924B" w:rsidR="00BD2F85" w:rsidRDefault="00BD2F85" w:rsidP="002531F2">
      <w:pPr>
        <w:ind w:left="1440"/>
        <w:rPr>
          <w:lang w:val="en-CA"/>
        </w:rPr>
      </w:pPr>
      <w:r>
        <w:rPr>
          <w:lang w:val="en-CA"/>
        </w:rPr>
        <w:tab/>
        <w:t xml:space="preserve">Low death rates + low birth rates </w:t>
      </w:r>
      <w:r w:rsidRPr="00BD2F85">
        <w:rPr>
          <w:lang w:val="en-CA"/>
        </w:rPr>
        <w:sym w:font="Wingdings" w:char="F0E0"/>
      </w:r>
      <w:r>
        <w:rPr>
          <w:lang w:val="en-CA"/>
        </w:rPr>
        <w:t xml:space="preserve"> slow population growth </w:t>
      </w:r>
    </w:p>
    <w:p w14:paraId="2B5C0EA8" w14:textId="6025B0BB" w:rsidR="008E08C8" w:rsidRDefault="008E08C8" w:rsidP="008E08C8">
      <w:pPr>
        <w:pStyle w:val="Heading3"/>
      </w:pPr>
      <w:r>
        <w:tab/>
      </w:r>
      <w:r>
        <w:tab/>
      </w:r>
      <w:bookmarkStart w:id="47" w:name="_Toc89955783"/>
      <w:r>
        <w:t>The demographic transition illustrated</w:t>
      </w:r>
      <w:bookmarkEnd w:id="47"/>
      <w:r>
        <w:t xml:space="preserve"> </w:t>
      </w:r>
    </w:p>
    <w:p w14:paraId="411176AE" w14:textId="77777777" w:rsidR="00490016" w:rsidRDefault="00490016" w:rsidP="00490016">
      <w:pPr>
        <w:rPr>
          <w:lang w:val="en-CA"/>
        </w:rPr>
      </w:pPr>
    </w:p>
    <w:p w14:paraId="42AD94FC" w14:textId="77777777" w:rsidR="00490016" w:rsidRDefault="00490016" w:rsidP="00490016">
      <w:pPr>
        <w:rPr>
          <w:lang w:val="en-CA"/>
        </w:rPr>
      </w:pPr>
    </w:p>
    <w:p w14:paraId="6A09BF47" w14:textId="77777777" w:rsidR="00490016" w:rsidRDefault="00490016" w:rsidP="00490016">
      <w:pPr>
        <w:rPr>
          <w:lang w:val="en-CA"/>
        </w:rPr>
      </w:pPr>
    </w:p>
    <w:p w14:paraId="6491F0C3" w14:textId="77777777" w:rsidR="00490016" w:rsidRDefault="00490016" w:rsidP="00490016">
      <w:pPr>
        <w:rPr>
          <w:lang w:val="en-CA"/>
        </w:rPr>
      </w:pPr>
    </w:p>
    <w:p w14:paraId="7FFFFAED" w14:textId="77777777" w:rsidR="00490016" w:rsidRDefault="00490016" w:rsidP="00490016">
      <w:pPr>
        <w:rPr>
          <w:lang w:val="en-CA"/>
        </w:rPr>
      </w:pPr>
    </w:p>
    <w:p w14:paraId="31959172" w14:textId="77777777" w:rsidR="00490016" w:rsidRDefault="00490016" w:rsidP="00490016">
      <w:pPr>
        <w:rPr>
          <w:lang w:val="en-CA"/>
        </w:rPr>
      </w:pPr>
    </w:p>
    <w:p w14:paraId="6BDE89F8" w14:textId="77777777" w:rsidR="00490016" w:rsidRPr="00490016" w:rsidRDefault="00490016" w:rsidP="00490016">
      <w:pPr>
        <w:rPr>
          <w:lang w:val="en-CA"/>
        </w:rPr>
      </w:pPr>
    </w:p>
    <w:p w14:paraId="3DCFEAF1" w14:textId="1F8E2F0C" w:rsidR="00A44FFB" w:rsidRDefault="00D55229" w:rsidP="00A44FFB">
      <w:pPr>
        <w:rPr>
          <w:lang w:val="en-CA"/>
        </w:rPr>
      </w:pPr>
      <w:r>
        <w:rPr>
          <w:noProof/>
          <w:lang w:val="en-CA"/>
        </w:rPr>
        <w:lastRenderedPageBreak/>
        <mc:AlternateContent>
          <mc:Choice Requires="wpi">
            <w:drawing>
              <wp:anchor distT="0" distB="0" distL="114300" distR="114300" simplePos="0" relativeHeight="251658448" behindDoc="0" locked="0" layoutInCell="1" allowOverlap="1" wp14:anchorId="4CE8D6BD" wp14:editId="586ED5D5">
                <wp:simplePos x="0" y="0"/>
                <wp:positionH relativeFrom="column">
                  <wp:posOffset>4278480</wp:posOffset>
                </wp:positionH>
                <wp:positionV relativeFrom="paragraph">
                  <wp:posOffset>-54035</wp:posOffset>
                </wp:positionV>
                <wp:extent cx="4320" cy="160200"/>
                <wp:effectExtent l="38100" t="38100" r="46990" b="43180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4320" cy="1602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918E9D4" id="Ink 173" o:spid="_x0000_s1026" type="#_x0000_t75" style="position:absolute;margin-left:336.2pt;margin-top:-4.95pt;width:1.8pt;height:14pt;z-index:25165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">
                <v:imagedata r:id="rId289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47" behindDoc="0" locked="0" layoutInCell="1" allowOverlap="1" wp14:anchorId="0CC7CA9D" wp14:editId="75154EC8">
                <wp:simplePos x="0" y="0"/>
                <wp:positionH relativeFrom="column">
                  <wp:posOffset>2826960</wp:posOffset>
                </wp:positionH>
                <wp:positionV relativeFrom="paragraph">
                  <wp:posOffset>37405</wp:posOffset>
                </wp:positionV>
                <wp:extent cx="11880" cy="91800"/>
                <wp:effectExtent l="38100" t="38100" r="39370" b="3556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11880" cy="918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343A933" id="Ink 163" o:spid="_x0000_s1026" type="#_x0000_t75" style="position:absolute;margin-left:221.9pt;margin-top:2.25pt;width:2.35pt;height:8.65pt;z-index:2516584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">
                <v:imagedata r:id="rId291" o:title=""/>
              </v:shape>
            </w:pict>
          </mc:Fallback>
        </mc:AlternateContent>
      </w:r>
      <w:r w:rsidR="0020668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42" behindDoc="0" locked="0" layoutInCell="1" allowOverlap="1" wp14:anchorId="6323546D" wp14:editId="38DD7C17">
                <wp:simplePos x="0" y="0"/>
                <wp:positionH relativeFrom="column">
                  <wp:posOffset>1533120</wp:posOffset>
                </wp:positionH>
                <wp:positionV relativeFrom="paragraph">
                  <wp:posOffset>140005</wp:posOffset>
                </wp:positionV>
                <wp:extent cx="261720" cy="195120"/>
                <wp:effectExtent l="38100" t="38100" r="0" b="4635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261720" cy="1951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AD1C58A" id="Ink 65" o:spid="_x0000_s1026" type="#_x0000_t75" style="position:absolute;margin-left:120pt;margin-top:10.3pt;width:22pt;height:16.75pt;z-index:2516584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">
                <v:imagedata r:id="rId293" o:title=""/>
              </v:shape>
            </w:pict>
          </mc:Fallback>
        </mc:AlternateContent>
      </w:r>
    </w:p>
    <w:p w14:paraId="603F6F99" w14:textId="3193E5B3" w:rsidR="00A44FFB" w:rsidRDefault="00FB6ACC" w:rsidP="00A44FFB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45" behindDoc="0" locked="0" layoutInCell="1" allowOverlap="1" wp14:anchorId="5DDEFE0F" wp14:editId="6E1288EC">
                <wp:simplePos x="0" y="0"/>
                <wp:positionH relativeFrom="column">
                  <wp:posOffset>670560</wp:posOffset>
                </wp:positionH>
                <wp:positionV relativeFrom="paragraph">
                  <wp:posOffset>-29210</wp:posOffset>
                </wp:positionV>
                <wp:extent cx="807445" cy="606425"/>
                <wp:effectExtent l="38100" t="38100" r="5715" b="41275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807445" cy="6064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80B3451" id="Ink 119" o:spid="_x0000_s1026" type="#_x0000_t75" style="position:absolute;margin-left:52.1pt;margin-top:-3pt;width:65pt;height:49.15pt;z-index:2516584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">
                <v:imagedata r:id="rId295" o:title=""/>
              </v:shape>
            </w:pict>
          </mc:Fallback>
        </mc:AlternateContent>
      </w:r>
    </w:p>
    <w:p w14:paraId="036F38F9" w14:textId="30A48B2C" w:rsidR="00A44FFB" w:rsidRDefault="009B2C4B" w:rsidP="00A44FFB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54" behindDoc="0" locked="0" layoutInCell="1" allowOverlap="1" wp14:anchorId="082195F5" wp14:editId="0AF2BB6D">
                <wp:simplePos x="0" y="0"/>
                <wp:positionH relativeFrom="column">
                  <wp:posOffset>4247515</wp:posOffset>
                </wp:positionH>
                <wp:positionV relativeFrom="paragraph">
                  <wp:posOffset>181610</wp:posOffset>
                </wp:positionV>
                <wp:extent cx="221400" cy="189000"/>
                <wp:effectExtent l="38100" t="38100" r="33020" b="40005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221400" cy="1890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4966858" id="Ink 205" o:spid="_x0000_s1026" type="#_x0000_t75" style="position:absolute;margin-left:333.75pt;margin-top:13.6pt;width:18.85pt;height:16.3pt;z-index:2516584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">
                <v:imagedata r:id="rId297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53" behindDoc="0" locked="0" layoutInCell="1" allowOverlap="1" wp14:anchorId="3C2C167C" wp14:editId="3A728613">
                <wp:simplePos x="0" y="0"/>
                <wp:positionH relativeFrom="column">
                  <wp:posOffset>1683385</wp:posOffset>
                </wp:positionH>
                <wp:positionV relativeFrom="paragraph">
                  <wp:posOffset>95885</wp:posOffset>
                </wp:positionV>
                <wp:extent cx="2605920" cy="130765"/>
                <wp:effectExtent l="38100" t="38100" r="48895" b="4762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2605920" cy="13076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61021D8" id="Ink 199" o:spid="_x0000_s1026" type="#_x0000_t75" style="position:absolute;margin-left:131.85pt;margin-top:6.85pt;width:206.65pt;height:11.7pt;z-index:2516584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">
                <v:imagedata r:id="rId299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52" behindDoc="0" locked="0" layoutInCell="1" allowOverlap="1" wp14:anchorId="07B02FE0" wp14:editId="056B76F0">
                <wp:simplePos x="0" y="0"/>
                <wp:positionH relativeFrom="column">
                  <wp:posOffset>4346640</wp:posOffset>
                </wp:positionH>
                <wp:positionV relativeFrom="paragraph">
                  <wp:posOffset>66040</wp:posOffset>
                </wp:positionV>
                <wp:extent cx="10730" cy="76020"/>
                <wp:effectExtent l="38100" t="38100" r="40640" b="38735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0">
                      <w14:nvContentPartPr>
                        <w14:cNvContentPartPr/>
                      </w14:nvContentPartPr>
                      <w14:xfrm>
                        <a:off x="0" y="0"/>
                        <a:ext cx="10730" cy="760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88B3863" id="Ink 195" o:spid="_x0000_s1026" type="#_x0000_t75" style="position:absolute;margin-left:341.6pt;margin-top:4.5pt;width:2.15pt;height:7.4pt;z-index:2516584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">
                <v:imagedata r:id="rId301" o:title=""/>
              </v:shape>
            </w:pict>
          </mc:Fallback>
        </mc:AlternateContent>
      </w:r>
      <w:r w:rsidR="00D5522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49" behindDoc="0" locked="0" layoutInCell="1" allowOverlap="1" wp14:anchorId="771ED7AC" wp14:editId="285D65CD">
                <wp:simplePos x="0" y="0"/>
                <wp:positionH relativeFrom="column">
                  <wp:posOffset>1691520</wp:posOffset>
                </wp:positionH>
                <wp:positionV relativeFrom="paragraph">
                  <wp:posOffset>206800</wp:posOffset>
                </wp:positionV>
                <wp:extent cx="1112760" cy="7920"/>
                <wp:effectExtent l="38100" t="38100" r="43180" b="4318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2">
                      <w14:nvContentPartPr>
                        <w14:cNvContentPartPr/>
                      </w14:nvContentPartPr>
                      <w14:xfrm>
                        <a:off x="0" y="0"/>
                        <a:ext cx="1112760" cy="79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DA994BA" id="Ink 174" o:spid="_x0000_s1026" type="#_x0000_t75" style="position:absolute;margin-left:132.5pt;margin-top:15.6pt;width:89pt;height:2pt;z-index:2516584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">
                <v:imagedata r:id="rId303" o:title=""/>
              </v:shape>
            </w:pict>
          </mc:Fallback>
        </mc:AlternateContent>
      </w:r>
    </w:p>
    <w:p w14:paraId="7EB53A49" w14:textId="6F7FE1B0" w:rsidR="00A44FFB" w:rsidRDefault="00A44FFB" w:rsidP="00A44FFB">
      <w:pPr>
        <w:rPr>
          <w:lang w:val="en-CA"/>
        </w:rPr>
      </w:pPr>
    </w:p>
    <w:p w14:paraId="1046718F" w14:textId="4B7FCBE2" w:rsidR="00A44FFB" w:rsidRDefault="009B2C4B" w:rsidP="00A44FFB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51" behindDoc="0" locked="0" layoutInCell="1" allowOverlap="1" wp14:anchorId="58A71B84" wp14:editId="785CCA6C">
                <wp:simplePos x="0" y="0"/>
                <wp:positionH relativeFrom="column">
                  <wp:posOffset>4362685</wp:posOffset>
                </wp:positionH>
                <wp:positionV relativeFrom="paragraph">
                  <wp:posOffset>-317465</wp:posOffset>
                </wp:positionV>
                <wp:extent cx="1896510" cy="1181700"/>
                <wp:effectExtent l="38100" t="38100" r="34290" b="38100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4">
                      <w14:nvContentPartPr>
                        <w14:cNvContentPartPr/>
                      </w14:nvContentPartPr>
                      <w14:xfrm>
                        <a:off x="0" y="0"/>
                        <a:ext cx="1896510" cy="11817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CADAE82" id="Ink 194" o:spid="_x0000_s1026" type="#_x0000_t75" style="position:absolute;margin-left:342.8pt;margin-top:-25.7pt;width:150.75pt;height:94.5pt;z-index:2516584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">
                <v:imagedata r:id="rId305" o:title=""/>
              </v:shape>
            </w:pict>
          </mc:Fallback>
        </mc:AlternateContent>
      </w:r>
      <w:r w:rsidR="00FB6AC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46" behindDoc="0" locked="0" layoutInCell="1" allowOverlap="1" wp14:anchorId="75CB6EC4" wp14:editId="5BBB71DE">
                <wp:simplePos x="0" y="0"/>
                <wp:positionH relativeFrom="column">
                  <wp:posOffset>708025</wp:posOffset>
                </wp:positionH>
                <wp:positionV relativeFrom="paragraph">
                  <wp:posOffset>-57785</wp:posOffset>
                </wp:positionV>
                <wp:extent cx="754830" cy="544405"/>
                <wp:effectExtent l="38100" t="38100" r="45720" b="40005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754830" cy="5444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B64512A" id="Ink 146" o:spid="_x0000_s1026" type="#_x0000_t75" style="position:absolute;margin-left:55.05pt;margin-top:-5.25pt;width:60.85pt;height:44.25pt;z-index:2516584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">
                <v:imagedata r:id="rId307" o:title=""/>
              </v:shape>
            </w:pict>
          </mc:Fallback>
        </mc:AlternateContent>
      </w:r>
    </w:p>
    <w:p w14:paraId="1F783985" w14:textId="5706B6D1" w:rsidR="00A44FFB" w:rsidRDefault="0093577D" w:rsidP="00A44FFB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55" behindDoc="0" locked="0" layoutInCell="1" allowOverlap="1" wp14:anchorId="48980B89" wp14:editId="56B5AE52">
                <wp:simplePos x="0" y="0"/>
                <wp:positionH relativeFrom="column">
                  <wp:posOffset>1698625</wp:posOffset>
                </wp:positionH>
                <wp:positionV relativeFrom="paragraph">
                  <wp:posOffset>-1160145</wp:posOffset>
                </wp:positionV>
                <wp:extent cx="4728630" cy="2469205"/>
                <wp:effectExtent l="38100" t="38100" r="46990" b="45720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4728630" cy="24692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1D44A2A" id="Ink 247" o:spid="_x0000_s1026" type="#_x0000_t75" style="position:absolute;margin-left:133.05pt;margin-top:-92.05pt;width:373.75pt;height:195.85pt;z-index:2516584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">
                <v:imagedata r:id="rId309" o:title=""/>
              </v:shape>
            </w:pict>
          </mc:Fallback>
        </mc:AlternateContent>
      </w:r>
      <w:r w:rsidR="00D5522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50" behindDoc="0" locked="0" layoutInCell="1" allowOverlap="1" wp14:anchorId="21DCAD23" wp14:editId="7646FD2D">
                <wp:simplePos x="0" y="0"/>
                <wp:positionH relativeFrom="column">
                  <wp:posOffset>2796360</wp:posOffset>
                </wp:positionH>
                <wp:positionV relativeFrom="paragraph">
                  <wp:posOffset>-642285</wp:posOffset>
                </wp:positionV>
                <wp:extent cx="3017880" cy="1501560"/>
                <wp:effectExtent l="38100" t="38100" r="43180" b="35560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0">
                      <w14:nvContentPartPr>
                        <w14:cNvContentPartPr/>
                      </w14:nvContentPartPr>
                      <w14:xfrm>
                        <a:off x="0" y="0"/>
                        <a:ext cx="3017880" cy="15015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36DA2CF" id="Ink 180" o:spid="_x0000_s1026" type="#_x0000_t75" style="position:absolute;margin-left:219.5pt;margin-top:-51.25pt;width:239.05pt;height:119.65pt;z-index:2516584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">
                <v:imagedata r:id="rId311" o:title=""/>
              </v:shape>
            </w:pict>
          </mc:Fallback>
        </mc:AlternateContent>
      </w:r>
      <w:r w:rsidR="0020668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41" behindDoc="0" locked="0" layoutInCell="1" allowOverlap="1" wp14:anchorId="3B9FCAD8" wp14:editId="7485BE67">
                <wp:simplePos x="0" y="0"/>
                <wp:positionH relativeFrom="column">
                  <wp:posOffset>1660920</wp:posOffset>
                </wp:positionH>
                <wp:positionV relativeFrom="paragraph">
                  <wp:posOffset>-1213605</wp:posOffset>
                </wp:positionV>
                <wp:extent cx="34560" cy="2637000"/>
                <wp:effectExtent l="38100" t="38100" r="41910" b="4318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34560" cy="26370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E01BCE2" id="Ink 23" o:spid="_x0000_s1026" type="#_x0000_t75" style="position:absolute;margin-left:130.1pt;margin-top:-96.25pt;width:4.1pt;height:209.1pt;z-index:2516584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">
                <v:imagedata r:id="rId313" o:title=""/>
              </v:shape>
            </w:pict>
          </mc:Fallback>
        </mc:AlternateContent>
      </w:r>
    </w:p>
    <w:p w14:paraId="516D417B" w14:textId="180209F6" w:rsidR="00A44FFB" w:rsidRDefault="00A44FFB" w:rsidP="00A44FFB">
      <w:pPr>
        <w:rPr>
          <w:lang w:val="en-CA"/>
        </w:rPr>
      </w:pPr>
    </w:p>
    <w:p w14:paraId="3029E068" w14:textId="091EF324" w:rsidR="00A44FFB" w:rsidRDefault="00A44FFB" w:rsidP="00A44FFB">
      <w:pPr>
        <w:rPr>
          <w:lang w:val="en-CA"/>
        </w:rPr>
      </w:pPr>
    </w:p>
    <w:p w14:paraId="055F7907" w14:textId="20F9D52B" w:rsidR="00A44FFB" w:rsidRDefault="00A44FFB" w:rsidP="00A44FFB">
      <w:pPr>
        <w:rPr>
          <w:lang w:val="en-CA"/>
        </w:rPr>
      </w:pPr>
    </w:p>
    <w:p w14:paraId="0949DA97" w14:textId="0AEEE048" w:rsidR="00EA751D" w:rsidRDefault="00EA751D" w:rsidP="00A44FFB">
      <w:pPr>
        <w:rPr>
          <w:lang w:val="en-CA"/>
        </w:rPr>
      </w:pPr>
    </w:p>
    <w:p w14:paraId="2B0222CE" w14:textId="05427619" w:rsidR="00EA751D" w:rsidRDefault="00FB6ACC" w:rsidP="00A44FFB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43" behindDoc="0" locked="0" layoutInCell="1" allowOverlap="1" wp14:anchorId="568EFD47" wp14:editId="2EB3C688">
                <wp:simplePos x="0" y="0"/>
                <wp:positionH relativeFrom="column">
                  <wp:posOffset>1683385</wp:posOffset>
                </wp:positionH>
                <wp:positionV relativeFrom="paragraph">
                  <wp:posOffset>4445</wp:posOffset>
                </wp:positionV>
                <wp:extent cx="3672840" cy="427355"/>
                <wp:effectExtent l="38100" t="38100" r="22860" b="4254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3672840" cy="42735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2C1A8A5" id="Ink 77" o:spid="_x0000_s1026" type="#_x0000_t75" style="position:absolute;margin-left:131.85pt;margin-top:-.35pt;width:290.6pt;height:35.05pt;z-index:2516584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">
                <v:imagedata r:id="rId315" o:title=""/>
              </v:shape>
            </w:pict>
          </mc:Fallback>
        </mc:AlternateContent>
      </w:r>
    </w:p>
    <w:p w14:paraId="2D4D4674" w14:textId="22C32203" w:rsidR="00EA751D" w:rsidRDefault="00EA751D" w:rsidP="00A44FFB">
      <w:pPr>
        <w:rPr>
          <w:lang w:val="en-CA"/>
        </w:rPr>
      </w:pPr>
    </w:p>
    <w:p w14:paraId="752D8E9B" w14:textId="467B5295" w:rsidR="00A44FFB" w:rsidRDefault="003168C3" w:rsidP="00A44FFB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56" behindDoc="0" locked="0" layoutInCell="1" allowOverlap="1" wp14:anchorId="041BE77D" wp14:editId="44B572FD">
                <wp:simplePos x="0" y="0"/>
                <wp:positionH relativeFrom="column">
                  <wp:posOffset>6305280</wp:posOffset>
                </wp:positionH>
                <wp:positionV relativeFrom="paragraph">
                  <wp:posOffset>166735</wp:posOffset>
                </wp:positionV>
                <wp:extent cx="360" cy="360"/>
                <wp:effectExtent l="38100" t="38100" r="38100" b="38100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6901641" id="Ink 248" o:spid="_x0000_s1026" type="#_x0000_t75" style="position:absolute;margin-left:495.8pt;margin-top:12.45pt;width:1.45pt;height:1.45pt;z-index:251658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">
                <v:imagedata r:id="rId317" o:title=""/>
              </v:shape>
            </w:pict>
          </mc:Fallback>
        </mc:AlternateContent>
      </w:r>
      <w:r w:rsidR="00FB6AC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44" behindDoc="0" locked="0" layoutInCell="1" allowOverlap="1" wp14:anchorId="60E0BAAA" wp14:editId="57AB90DD">
                <wp:simplePos x="0" y="0"/>
                <wp:positionH relativeFrom="column">
                  <wp:posOffset>3024505</wp:posOffset>
                </wp:positionH>
                <wp:positionV relativeFrom="paragraph">
                  <wp:posOffset>78105</wp:posOffset>
                </wp:positionV>
                <wp:extent cx="1124220" cy="214505"/>
                <wp:effectExtent l="38100" t="38100" r="0" b="40005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1124220" cy="2145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71DC893" id="Ink 100" o:spid="_x0000_s1026" type="#_x0000_t75" style="position:absolute;margin-left:237.45pt;margin-top:5.45pt;width:89.9pt;height:18.35pt;z-index:2516584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">
                <v:imagedata r:id="rId319" o:title=""/>
              </v:shape>
            </w:pict>
          </mc:Fallback>
        </mc:AlternateContent>
      </w:r>
      <w:r w:rsidR="00A44FFB">
        <w:rPr>
          <w:lang w:val="en-CA"/>
        </w:rPr>
        <w:tab/>
      </w:r>
      <w:r w:rsidR="00A44FFB">
        <w:rPr>
          <w:lang w:val="en-CA"/>
        </w:rPr>
        <w:tab/>
      </w:r>
      <w:r w:rsidR="00A44FFB">
        <w:rPr>
          <w:lang w:val="en-CA"/>
        </w:rPr>
        <w:tab/>
      </w:r>
    </w:p>
    <w:p w14:paraId="7FF7E454" w14:textId="1CAF3FD2" w:rsidR="00A44FFB" w:rsidRDefault="00A44FFB" w:rsidP="00A44FF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="006A05D7">
        <w:rPr>
          <w:lang w:val="en-CA"/>
        </w:rPr>
        <w:t>This doesn’t apply to all countries, not empirically supported</w:t>
      </w:r>
    </w:p>
    <w:p w14:paraId="0A30241F" w14:textId="68C96092" w:rsidR="006A05D7" w:rsidRDefault="006A05D7" w:rsidP="00A44FF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Some of the things that effect population growth: </w:t>
      </w:r>
    </w:p>
    <w:p w14:paraId="6276F05B" w14:textId="184D06E7" w:rsidR="006A05D7" w:rsidRDefault="006A05D7" w:rsidP="006A05D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Culture</w:t>
      </w:r>
    </w:p>
    <w:p w14:paraId="5E0E8BFB" w14:textId="32DB1E24" w:rsidR="006A05D7" w:rsidRDefault="006A05D7" w:rsidP="006A05D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Gender</w:t>
      </w:r>
    </w:p>
    <w:p w14:paraId="1B202BE3" w14:textId="67B22A6D" w:rsidR="006A05D7" w:rsidRDefault="006A05D7" w:rsidP="006A05D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Opportunity costs</w:t>
      </w:r>
    </w:p>
    <w:p w14:paraId="39127B1A" w14:textId="3E015CAF" w:rsidR="00BF379B" w:rsidRDefault="00BF379B" w:rsidP="00BF379B">
      <w:pPr>
        <w:pStyle w:val="Heading2"/>
        <w:ind w:left="720"/>
      </w:pPr>
      <w:bookmarkStart w:id="48" w:name="_Toc89955784"/>
      <w:r>
        <w:t>The Malthusian Population Trap</w:t>
      </w:r>
      <w:bookmarkEnd w:id="48"/>
      <w:r>
        <w:t xml:space="preserve"> </w:t>
      </w:r>
    </w:p>
    <w:p w14:paraId="554D75BF" w14:textId="0716332F" w:rsidR="00BF379B" w:rsidRDefault="00BF379B" w:rsidP="00BF379B">
      <w:pPr>
        <w:ind w:left="1440"/>
        <w:rPr>
          <w:lang w:val="en-CA"/>
        </w:rPr>
      </w:pPr>
      <w:r>
        <w:rPr>
          <w:lang w:val="en-CA"/>
        </w:rPr>
        <w:t>Thomas Malthus proposed a relationship between population growth and economic development</w:t>
      </w:r>
    </w:p>
    <w:p w14:paraId="79B65163" w14:textId="5D94D741" w:rsidR="00FB5E47" w:rsidRDefault="00FB5E47" w:rsidP="00FB5E47">
      <w:pPr>
        <w:ind w:left="2160"/>
        <w:rPr>
          <w:lang w:val="en-CA"/>
        </w:rPr>
      </w:pPr>
      <w:r>
        <w:rPr>
          <w:lang w:val="en-CA"/>
        </w:rPr>
        <w:t xml:space="preserve">How a society can be trapped with a stable population with low quality of life. </w:t>
      </w:r>
    </w:p>
    <w:p w14:paraId="6A41F771" w14:textId="411877B7" w:rsidR="00BF379B" w:rsidRDefault="00BF379B" w:rsidP="00BF379B">
      <w:pPr>
        <w:ind w:left="1440"/>
        <w:rPr>
          <w:lang w:val="en-CA"/>
        </w:rPr>
      </w:pPr>
      <w:r>
        <w:rPr>
          <w:lang w:val="en-CA"/>
        </w:rPr>
        <w:t>Land is fixed</w:t>
      </w:r>
    </w:p>
    <w:p w14:paraId="62B5758E" w14:textId="03762C9A" w:rsidR="00BF379B" w:rsidRDefault="00BF379B" w:rsidP="00BF379B">
      <w:pPr>
        <w:ind w:left="2160"/>
        <w:rPr>
          <w:lang w:val="en-CA"/>
        </w:rPr>
      </w:pPr>
      <w:r>
        <w:rPr>
          <w:lang w:val="en-CA"/>
        </w:rPr>
        <w:t>As the population grows, each member of the population has less land to work</w:t>
      </w:r>
    </w:p>
    <w:p w14:paraId="1C2847BD" w14:textId="19B83E10" w:rsidR="00BF379B" w:rsidRDefault="00BF379B" w:rsidP="00BF379B">
      <w:pPr>
        <w:ind w:left="2160"/>
        <w:rPr>
          <w:lang w:val="en-CA"/>
        </w:rPr>
      </w:pPr>
      <w:r>
        <w:rPr>
          <w:lang w:val="en-CA"/>
        </w:rPr>
        <w:t>Each member’s marginal contribution to food production declines</w:t>
      </w:r>
    </w:p>
    <w:p w14:paraId="4C31A043" w14:textId="47AE4411" w:rsidR="00BF379B" w:rsidRDefault="00BF379B" w:rsidP="00BF379B">
      <w:pPr>
        <w:ind w:left="2160"/>
        <w:rPr>
          <w:lang w:val="en-CA"/>
        </w:rPr>
      </w:pPr>
      <w:r>
        <w:rPr>
          <w:lang w:val="en-CA"/>
        </w:rPr>
        <w:t>Per capit</w:t>
      </w:r>
      <w:r w:rsidR="005C5C2D">
        <w:rPr>
          <w:lang w:val="en-CA"/>
        </w:rPr>
        <w:t xml:space="preserve">al food production declines (in an agrarian society the equivalent of the income per capita) </w:t>
      </w:r>
    </w:p>
    <w:p w14:paraId="3CDD7BEB" w14:textId="47935AF3" w:rsidR="00094334" w:rsidRDefault="00094334" w:rsidP="00BF379B">
      <w:pPr>
        <w:ind w:left="2160"/>
        <w:rPr>
          <w:lang w:val="en-CA"/>
        </w:rPr>
      </w:pPr>
      <w:r>
        <w:rPr>
          <w:lang w:val="en-CA"/>
        </w:rPr>
        <w:lastRenderedPageBreak/>
        <w:t xml:space="preserve">As the population grows, land is used more heavily, per capita food production decreases keeping population growth low, but also keeping </w:t>
      </w:r>
      <w:r w:rsidR="00863F21">
        <w:rPr>
          <w:lang w:val="en-CA"/>
        </w:rPr>
        <w:t xml:space="preserve">everyone at a lower quality of life. </w:t>
      </w:r>
    </w:p>
    <w:p w14:paraId="64D01578" w14:textId="6799BD0D" w:rsidR="005C5C2D" w:rsidRDefault="005C5C2D" w:rsidP="005C5C2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Growth in food supply falls behind population growth </w:t>
      </w:r>
    </w:p>
    <w:p w14:paraId="434898CE" w14:textId="3A4AC742" w:rsidR="005C5C2D" w:rsidRDefault="005C5C2D" w:rsidP="005C5C2D">
      <w:pPr>
        <w:ind w:left="1440"/>
        <w:rPr>
          <w:lang w:val="en-CA"/>
        </w:rPr>
      </w:pPr>
      <w:r>
        <w:rPr>
          <w:lang w:val="en-CA"/>
        </w:rPr>
        <w:t>The result is a stable population living at or slightly above the subsistence level (“the Malthusian population trap”)</w:t>
      </w:r>
    </w:p>
    <w:p w14:paraId="61CB0DE9" w14:textId="227B0DE6" w:rsidR="005C5C2D" w:rsidRDefault="005C5C2D" w:rsidP="005C5C2D">
      <w:pPr>
        <w:ind w:left="1440"/>
        <w:rPr>
          <w:lang w:val="en-CA"/>
        </w:rPr>
      </w:pPr>
      <w:r>
        <w:rPr>
          <w:lang w:val="en-CA"/>
        </w:rPr>
        <w:t xml:space="preserve">To avoid this, birth rates must be restrained. </w:t>
      </w:r>
    </w:p>
    <w:p w14:paraId="2B6D28E3" w14:textId="68496DB9" w:rsidR="00B076C2" w:rsidRDefault="001E6AF8" w:rsidP="005C5C2D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40" behindDoc="0" locked="0" layoutInCell="1" allowOverlap="1" wp14:anchorId="5E1D7C86" wp14:editId="099350E2">
                <wp:simplePos x="0" y="0"/>
                <wp:positionH relativeFrom="column">
                  <wp:posOffset>1704340</wp:posOffset>
                </wp:positionH>
                <wp:positionV relativeFrom="paragraph">
                  <wp:posOffset>73660</wp:posOffset>
                </wp:positionV>
                <wp:extent cx="1451255" cy="254405"/>
                <wp:effectExtent l="38100" t="38100" r="34925" b="38100"/>
                <wp:wrapNone/>
                <wp:docPr id="589" name="Ink 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0">
                      <w14:nvContentPartPr>
                        <w14:cNvContentPartPr/>
                      </w14:nvContentPartPr>
                      <w14:xfrm>
                        <a:off x="0" y="0"/>
                        <a:ext cx="1451255" cy="2544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29D53FC" id="Ink 589" o:spid="_x0000_s1026" type="#_x0000_t75" style="position:absolute;margin-left:133.5pt;margin-top:5.1pt;width:115.65pt;height:21.45pt;z-index:251658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">
                <v:imagedata r:id="rId321" o:title=""/>
              </v:shape>
            </w:pict>
          </mc:Fallback>
        </mc:AlternateContent>
      </w:r>
      <w:r w:rsidR="004475EE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36" behindDoc="0" locked="0" layoutInCell="1" allowOverlap="1" wp14:anchorId="13FC472A" wp14:editId="5FB31C35">
                <wp:simplePos x="0" y="0"/>
                <wp:positionH relativeFrom="column">
                  <wp:posOffset>3831590</wp:posOffset>
                </wp:positionH>
                <wp:positionV relativeFrom="paragraph">
                  <wp:posOffset>-46355</wp:posOffset>
                </wp:positionV>
                <wp:extent cx="2054860" cy="313900"/>
                <wp:effectExtent l="38100" t="38100" r="27940" b="41910"/>
                <wp:wrapNone/>
                <wp:docPr id="441" name="Ink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2054860" cy="3139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D3AF218" id="Ink 441" o:spid="_x0000_s1026" type="#_x0000_t75" style="position:absolute;margin-left:301pt;margin-top:-4.35pt;width:163.2pt;height:26.1pt;z-index:2516584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">
                <v:imagedata r:id="rId323" o:title=""/>
              </v:shape>
            </w:pict>
          </mc:Fallback>
        </mc:AlternateContent>
      </w:r>
    </w:p>
    <w:p w14:paraId="737B5C1B" w14:textId="3CE2CA2D" w:rsidR="00B076C2" w:rsidRDefault="00150CD2" w:rsidP="005C5C2D">
      <w:pPr>
        <w:ind w:left="1440"/>
        <w:rPr>
          <w:lang w:val="en-CA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8435" behindDoc="0" locked="0" layoutInCell="1" allowOverlap="1" wp14:anchorId="738B1FCC" wp14:editId="765EAAC1">
                <wp:simplePos x="0" y="0"/>
                <wp:positionH relativeFrom="column">
                  <wp:posOffset>3507740</wp:posOffset>
                </wp:positionH>
                <wp:positionV relativeFrom="paragraph">
                  <wp:posOffset>-57150</wp:posOffset>
                </wp:positionV>
                <wp:extent cx="184150" cy="163830"/>
                <wp:effectExtent l="38100" t="38100" r="44450" b="39370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184150" cy="1638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50AE88A" id="Ink 418" o:spid="_x0000_s1026" type="#_x0000_t75" style="position:absolute;margin-left:275.5pt;margin-top:-5.2pt;width:15.9pt;height:14.3pt;z-index:2516584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">
                <v:imagedata r:id="rId325" o:title=""/>
              </v:shape>
            </w:pict>
          </mc:Fallback>
        </mc:AlternateContent>
      </w:r>
      <w:r w:rsidR="005429B6">
        <w:rPr>
          <w:noProof/>
        </w:rPr>
        <mc:AlternateContent>
          <mc:Choice Requires="wpi">
            <w:drawing>
              <wp:anchor distT="0" distB="0" distL="114300" distR="114300" simplePos="0" relativeHeight="251658433" behindDoc="0" locked="0" layoutInCell="1" allowOverlap="1" wp14:anchorId="2ED67CBA" wp14:editId="1F394C74">
                <wp:simplePos x="0" y="0"/>
                <wp:positionH relativeFrom="column">
                  <wp:posOffset>4336415</wp:posOffset>
                </wp:positionH>
                <wp:positionV relativeFrom="paragraph">
                  <wp:posOffset>109220</wp:posOffset>
                </wp:positionV>
                <wp:extent cx="1317810" cy="278655"/>
                <wp:effectExtent l="38100" t="38100" r="3175" b="39370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1317810" cy="27865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2145A02" id="Ink 408" o:spid="_x0000_s1026" type="#_x0000_t75" style="position:absolute;margin-left:340.75pt;margin-top:7.9pt;width:105.15pt;height:23.4pt;z-index:2516584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">
                <v:imagedata r:id="rId327" o:title=""/>
              </v:shape>
            </w:pict>
          </mc:Fallback>
        </mc:AlternateContent>
      </w:r>
      <w:r w:rsidR="00BE5D80">
        <w:rPr>
          <w:noProof/>
        </w:rPr>
        <mc:AlternateContent>
          <mc:Choice Requires="wpi">
            <w:drawing>
              <wp:anchor distT="0" distB="0" distL="114300" distR="114300" simplePos="0" relativeHeight="251658417" behindDoc="0" locked="0" layoutInCell="1" allowOverlap="1" wp14:anchorId="012F6A8E" wp14:editId="7E29D078">
                <wp:simplePos x="0" y="0"/>
                <wp:positionH relativeFrom="column">
                  <wp:posOffset>3378200</wp:posOffset>
                </wp:positionH>
                <wp:positionV relativeFrom="paragraph">
                  <wp:posOffset>124460</wp:posOffset>
                </wp:positionV>
                <wp:extent cx="114480" cy="143380"/>
                <wp:effectExtent l="25400" t="38100" r="0" b="47625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114480" cy="1433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3F83E12" id="Ink 254" o:spid="_x0000_s1026" type="#_x0000_t75" style="position:absolute;margin-left:265.3pt;margin-top:9.1pt;width:10.4pt;height:12.75pt;z-index:25165841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">
                <v:imagedata r:id="rId329" o:title=""/>
              </v:shape>
            </w:pict>
          </mc:Fallback>
        </mc:AlternateContent>
      </w:r>
      <w:r w:rsidR="002A25A4">
        <w:rPr>
          <w:noProof/>
        </w:rPr>
        <mc:AlternateContent>
          <mc:Choice Requires="wpi">
            <w:drawing>
              <wp:anchor distT="0" distB="0" distL="114300" distR="114300" simplePos="0" relativeHeight="251658409" behindDoc="0" locked="0" layoutInCell="1" allowOverlap="1" wp14:anchorId="17C124CE" wp14:editId="6F372273">
                <wp:simplePos x="0" y="0"/>
                <wp:positionH relativeFrom="column">
                  <wp:posOffset>259715</wp:posOffset>
                </wp:positionH>
                <wp:positionV relativeFrom="paragraph">
                  <wp:posOffset>-84455</wp:posOffset>
                </wp:positionV>
                <wp:extent cx="651530" cy="492660"/>
                <wp:effectExtent l="38100" t="38100" r="0" b="41275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651530" cy="4926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4A94D0D" id="Ink 204" o:spid="_x0000_s1026" type="#_x0000_t75" style="position:absolute;margin-left:19.75pt;margin-top:-7.35pt;width:52.7pt;height:40.25pt;z-index:25165840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">
                <v:imagedata r:id="rId331" o:title=""/>
              </v:shape>
            </w:pict>
          </mc:Fallback>
        </mc:AlternateContent>
      </w:r>
      <w:r w:rsidR="00B076C2">
        <w:rPr>
          <w:noProof/>
        </w:rPr>
        <mc:AlternateContent>
          <mc:Choice Requires="wps">
            <w:drawing>
              <wp:anchor distT="0" distB="0" distL="114300" distR="114300" simplePos="0" relativeHeight="251658407" behindDoc="0" locked="0" layoutInCell="1" allowOverlap="1" wp14:anchorId="61F5B480" wp14:editId="17147F92">
                <wp:simplePos x="0" y="0"/>
                <wp:positionH relativeFrom="column">
                  <wp:posOffset>1079500</wp:posOffset>
                </wp:positionH>
                <wp:positionV relativeFrom="paragraph">
                  <wp:posOffset>139065</wp:posOffset>
                </wp:positionV>
                <wp:extent cx="0" cy="2203450"/>
                <wp:effectExtent l="0" t="0" r="12700" b="63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03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00E3F962" id="Straight Connector 12" o:spid="_x0000_s1026" style="position:absolute;z-index:2516625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pt,10.95pt" to="85pt,184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" strokecolor="black [3200]" strokeweight=".5pt">
                <v:stroke joinstyle="miter"/>
              </v:line>
            </w:pict>
          </mc:Fallback>
        </mc:AlternateContent>
      </w:r>
    </w:p>
    <w:p w14:paraId="589D55FB" w14:textId="74295E25" w:rsidR="00B076C2" w:rsidRDefault="008C45E5" w:rsidP="005C5C2D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23" behindDoc="0" locked="0" layoutInCell="1" allowOverlap="1" wp14:anchorId="7716D08A" wp14:editId="19832BD2">
                <wp:simplePos x="0" y="0"/>
                <wp:positionH relativeFrom="column">
                  <wp:posOffset>1167765</wp:posOffset>
                </wp:positionH>
                <wp:positionV relativeFrom="paragraph">
                  <wp:posOffset>252095</wp:posOffset>
                </wp:positionV>
                <wp:extent cx="755650" cy="32110"/>
                <wp:effectExtent l="38100" t="38100" r="0" b="44450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755650" cy="3211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63859E2" id="Ink 277" o:spid="_x0000_s1026" type="#_x0000_t75" style="position:absolute;margin-left:91.25pt;margin-top:19.15pt;width:60.9pt;height:3.95pt;z-index:2516584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">
                <v:imagedata r:id="rId333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22" behindDoc="0" locked="0" layoutInCell="1" allowOverlap="1" wp14:anchorId="4C50D6CC" wp14:editId="3BBDE559">
                <wp:simplePos x="0" y="0"/>
                <wp:positionH relativeFrom="column">
                  <wp:posOffset>2197000</wp:posOffset>
                </wp:positionH>
                <wp:positionV relativeFrom="paragraph">
                  <wp:posOffset>246685</wp:posOffset>
                </wp:positionV>
                <wp:extent cx="279720" cy="15840"/>
                <wp:effectExtent l="25400" t="38100" r="38100" b="48260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279720" cy="158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FEBF774" id="Ink 273" o:spid="_x0000_s1026" type="#_x0000_t75" style="position:absolute;margin-left:172.3pt;margin-top:18.7pt;width:23.45pt;height:2.7pt;z-index:2516584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">
                <v:imagedata r:id="rId335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21" behindDoc="0" locked="0" layoutInCell="1" allowOverlap="1" wp14:anchorId="031D1921" wp14:editId="0932797F">
                <wp:simplePos x="0" y="0"/>
                <wp:positionH relativeFrom="column">
                  <wp:posOffset>2689120</wp:posOffset>
                </wp:positionH>
                <wp:positionV relativeFrom="paragraph">
                  <wp:posOffset>204925</wp:posOffset>
                </wp:positionV>
                <wp:extent cx="257400" cy="9720"/>
                <wp:effectExtent l="38100" t="38100" r="34925" b="41275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6">
                      <w14:nvContentPartPr>
                        <w14:cNvContentPartPr/>
                      </w14:nvContentPartPr>
                      <w14:xfrm>
                        <a:off x="0" y="0"/>
                        <a:ext cx="257400" cy="97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F2818EA" id="Ink 272" o:spid="_x0000_s1026" type="#_x0000_t75" style="position:absolute;margin-left:211.05pt;margin-top:15.45pt;width:21.65pt;height:2.15pt;z-index:25165842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">
                <v:imagedata r:id="rId337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20" behindDoc="0" locked="0" layoutInCell="1" allowOverlap="1" wp14:anchorId="1BC9DFEC" wp14:editId="0EEA99A7">
                <wp:simplePos x="0" y="0"/>
                <wp:positionH relativeFrom="column">
                  <wp:posOffset>3152440</wp:posOffset>
                </wp:positionH>
                <wp:positionV relativeFrom="paragraph">
                  <wp:posOffset>192325</wp:posOffset>
                </wp:positionV>
                <wp:extent cx="168480" cy="9720"/>
                <wp:effectExtent l="38100" t="38100" r="47625" b="41275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8">
                      <w14:nvContentPartPr>
                        <w14:cNvContentPartPr/>
                      </w14:nvContentPartPr>
                      <w14:xfrm>
                        <a:off x="0" y="0"/>
                        <a:ext cx="168480" cy="97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B6E7EE5" id="Ink 271" o:spid="_x0000_s1026" type="#_x0000_t75" style="position:absolute;margin-left:247.5pt;margin-top:14.45pt;width:14.65pt;height:2.1pt;z-index:2516584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">
                <v:imagedata r:id="rId339" o:title=""/>
              </v:shape>
            </w:pict>
          </mc:Fallback>
        </mc:AlternateContent>
      </w:r>
      <w:r w:rsidR="00BE5D8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16" behindDoc="0" locked="0" layoutInCell="1" allowOverlap="1" wp14:anchorId="4340A5AC" wp14:editId="1533C56E">
                <wp:simplePos x="0" y="0"/>
                <wp:positionH relativeFrom="column">
                  <wp:posOffset>3339465</wp:posOffset>
                </wp:positionH>
                <wp:positionV relativeFrom="paragraph">
                  <wp:posOffset>102870</wp:posOffset>
                </wp:positionV>
                <wp:extent cx="69850" cy="267770"/>
                <wp:effectExtent l="38100" t="38100" r="31750" b="37465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0">
                      <w14:nvContentPartPr>
                        <w14:cNvContentPartPr/>
                      </w14:nvContentPartPr>
                      <w14:xfrm>
                        <a:off x="0" y="0"/>
                        <a:ext cx="69850" cy="2677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69F34C5" id="Ink 250" o:spid="_x0000_s1026" type="#_x0000_t75" style="position:absolute;margin-left:262.25pt;margin-top:7.4pt;width:6.9pt;height:22.5pt;z-index:25165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">
                <v:imagedata r:id="rId341" o:title=""/>
              </v:shape>
            </w:pict>
          </mc:Fallback>
        </mc:AlternateContent>
      </w:r>
    </w:p>
    <w:p w14:paraId="1FF6D41F" w14:textId="3C2B00C5" w:rsidR="00B076C2" w:rsidRDefault="001E6AF8" w:rsidP="005C5C2D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37" behindDoc="0" locked="0" layoutInCell="1" allowOverlap="1" wp14:anchorId="58C95404" wp14:editId="51BAA1CB">
                <wp:simplePos x="0" y="0"/>
                <wp:positionH relativeFrom="column">
                  <wp:posOffset>1882140</wp:posOffset>
                </wp:positionH>
                <wp:positionV relativeFrom="paragraph">
                  <wp:posOffset>-340995</wp:posOffset>
                </wp:positionV>
                <wp:extent cx="177800" cy="736180"/>
                <wp:effectExtent l="38100" t="38100" r="38100" b="38735"/>
                <wp:wrapNone/>
                <wp:docPr id="444" name="Ink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2">
                      <w14:nvContentPartPr>
                        <w14:cNvContentPartPr/>
                      </w14:nvContentPartPr>
                      <w14:xfrm>
                        <a:off x="0" y="0"/>
                        <a:ext cx="177800" cy="7361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D2A8062" id="Ink 444" o:spid="_x0000_s1026" type="#_x0000_t75" style="position:absolute;margin-left:147.5pt;margin-top:-27.55pt;width:15.4pt;height:59.35pt;z-index:25165843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">
                <v:imagedata r:id="rId343" o:title=""/>
              </v:shape>
            </w:pict>
          </mc:Fallback>
        </mc:AlternateContent>
      </w:r>
      <w:r w:rsidR="008C45E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24" behindDoc="0" locked="0" layoutInCell="1" allowOverlap="1" wp14:anchorId="51678343" wp14:editId="27D40A49">
                <wp:simplePos x="0" y="0"/>
                <wp:positionH relativeFrom="column">
                  <wp:posOffset>205740</wp:posOffset>
                </wp:positionH>
                <wp:positionV relativeFrom="paragraph">
                  <wp:posOffset>-29845</wp:posOffset>
                </wp:positionV>
                <wp:extent cx="740460" cy="161765"/>
                <wp:effectExtent l="38100" t="38100" r="34290" b="41910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4">
                      <w14:nvContentPartPr>
                        <w14:cNvContentPartPr/>
                      </w14:nvContentPartPr>
                      <w14:xfrm>
                        <a:off x="0" y="0"/>
                        <a:ext cx="740460" cy="16176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521AF25" id="Ink 315" o:spid="_x0000_s1026" type="#_x0000_t75" style="position:absolute;margin-left:15.5pt;margin-top:-3.05pt;width:59.7pt;height:14.2pt;z-index:251658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">
                <v:imagedata r:id="rId345" o:title=""/>
              </v:shape>
            </w:pict>
          </mc:Fallback>
        </mc:AlternateContent>
      </w:r>
    </w:p>
    <w:p w14:paraId="05E74D08" w14:textId="720DB9CF" w:rsidR="00B076C2" w:rsidRDefault="00914F9E" w:rsidP="005C5C2D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34" behindDoc="0" locked="0" layoutInCell="1" allowOverlap="1" wp14:anchorId="4E67B734" wp14:editId="2B047830">
                <wp:simplePos x="0" y="0"/>
                <wp:positionH relativeFrom="column">
                  <wp:posOffset>5438140</wp:posOffset>
                </wp:positionH>
                <wp:positionV relativeFrom="paragraph">
                  <wp:posOffset>11430</wp:posOffset>
                </wp:positionV>
                <wp:extent cx="340005" cy="305310"/>
                <wp:effectExtent l="38100" t="38100" r="41275" b="38100"/>
                <wp:wrapNone/>
                <wp:docPr id="414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6">
                      <w14:nvContentPartPr>
                        <w14:cNvContentPartPr/>
                      </w14:nvContentPartPr>
                      <w14:xfrm>
                        <a:off x="0" y="0"/>
                        <a:ext cx="340005" cy="30531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93F8E30" id="Ink 414" o:spid="_x0000_s1026" type="#_x0000_t75" style="position:absolute;margin-left:427.5pt;margin-top:.2pt;width:28.15pt;height:25.5pt;z-index:2516584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">
                <v:imagedata r:id="rId347" o:title=""/>
              </v:shape>
            </w:pict>
          </mc:Fallback>
        </mc:AlternateContent>
      </w:r>
      <w:r w:rsidR="00684D0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32" behindDoc="0" locked="0" layoutInCell="1" allowOverlap="1" wp14:anchorId="6F2C838E" wp14:editId="1F82ECE4">
                <wp:simplePos x="0" y="0"/>
                <wp:positionH relativeFrom="column">
                  <wp:posOffset>4333240</wp:posOffset>
                </wp:positionH>
                <wp:positionV relativeFrom="paragraph">
                  <wp:posOffset>-51435</wp:posOffset>
                </wp:positionV>
                <wp:extent cx="978250" cy="400555"/>
                <wp:effectExtent l="38100" t="38100" r="50800" b="44450"/>
                <wp:wrapNone/>
                <wp:docPr id="386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978250" cy="40055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93155AB" id="Ink 386" o:spid="_x0000_s1026" type="#_x0000_t75" style="position:absolute;margin-left:340.5pt;margin-top:-4.75pt;width:78.45pt;height:33pt;z-index:25165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">
                <v:imagedata r:id="rId349" o:title=""/>
              </v:shape>
            </w:pict>
          </mc:Fallback>
        </mc:AlternateContent>
      </w:r>
      <w:r w:rsidR="00BE5D8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18" behindDoc="0" locked="0" layoutInCell="1" allowOverlap="1" wp14:anchorId="2C7EF054" wp14:editId="252F7EB0">
                <wp:simplePos x="0" y="0"/>
                <wp:positionH relativeFrom="column">
                  <wp:posOffset>1837690</wp:posOffset>
                </wp:positionH>
                <wp:positionV relativeFrom="paragraph">
                  <wp:posOffset>151130</wp:posOffset>
                </wp:positionV>
                <wp:extent cx="107950" cy="266700"/>
                <wp:effectExtent l="38100" t="38100" r="31750" b="38100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107950" cy="2667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4B86435" id="Ink 257" o:spid="_x0000_s1026" type="#_x0000_t75" style="position:absolute;margin-left:2in;margin-top:11.2pt;width:9.9pt;height:22.4pt;z-index:2516584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">
                <v:imagedata r:id="rId351" o:title=""/>
              </v:shape>
            </w:pict>
          </mc:Fallback>
        </mc:AlternateContent>
      </w:r>
      <w:r w:rsidR="00BE5D8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12" behindDoc="0" locked="0" layoutInCell="1" allowOverlap="1" wp14:anchorId="3E9D5CC8" wp14:editId="32D43B83">
                <wp:simplePos x="0" y="0"/>
                <wp:positionH relativeFrom="column">
                  <wp:posOffset>3320920</wp:posOffset>
                </wp:positionH>
                <wp:positionV relativeFrom="paragraph">
                  <wp:posOffset>15040</wp:posOffset>
                </wp:positionV>
                <wp:extent cx="19440" cy="197280"/>
                <wp:effectExtent l="38100" t="38100" r="44450" b="44450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2">
                      <w14:nvContentPartPr>
                        <w14:cNvContentPartPr/>
                      </w14:nvContentPartPr>
                      <w14:xfrm>
                        <a:off x="0" y="0"/>
                        <a:ext cx="19440" cy="1972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1D97272" id="Ink 242" o:spid="_x0000_s1026" type="#_x0000_t75" style="position:absolute;margin-left:260.8pt;margin-top:.5pt;width:2.95pt;height:17pt;z-index:2516584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">
                <v:imagedata r:id="rId353" o:title=""/>
              </v:shape>
            </w:pict>
          </mc:Fallback>
        </mc:AlternateContent>
      </w:r>
    </w:p>
    <w:p w14:paraId="56CF3AA5" w14:textId="0C1A835C" w:rsidR="00B076C2" w:rsidRDefault="00C93526" w:rsidP="005C5C2D">
      <w:pPr>
        <w:ind w:left="1440"/>
        <w:rPr>
          <w:lang w:val="en-CA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8430" behindDoc="0" locked="0" layoutInCell="1" allowOverlap="1" wp14:anchorId="16B75C2D" wp14:editId="626FE907">
                <wp:simplePos x="0" y="0"/>
                <wp:positionH relativeFrom="column">
                  <wp:posOffset>205740</wp:posOffset>
                </wp:positionH>
                <wp:positionV relativeFrom="paragraph">
                  <wp:posOffset>106680</wp:posOffset>
                </wp:positionV>
                <wp:extent cx="727260" cy="178240"/>
                <wp:effectExtent l="38100" t="38100" r="34925" b="38100"/>
                <wp:wrapNone/>
                <wp:docPr id="357" name="Ink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727260" cy="1782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36A59A9" id="Ink 357" o:spid="_x0000_s1026" type="#_x0000_t75" style="position:absolute;margin-left:15.5pt;margin-top:7.7pt;width:58.65pt;height:15.45pt;z-index:2516584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">
                <v:imagedata r:id="rId355" o:title=""/>
              </v:shape>
            </w:pict>
          </mc:Fallback>
        </mc:AlternateContent>
      </w:r>
      <w:r w:rsidR="008C45E5">
        <w:rPr>
          <w:noProof/>
        </w:rPr>
        <mc:AlternateContent>
          <mc:Choice Requires="wpi">
            <w:drawing>
              <wp:anchor distT="0" distB="0" distL="114300" distR="114300" simplePos="0" relativeHeight="251658429" behindDoc="0" locked="0" layoutInCell="1" allowOverlap="1" wp14:anchorId="6A0872EB" wp14:editId="7AD43806">
                <wp:simplePos x="0" y="0"/>
                <wp:positionH relativeFrom="column">
                  <wp:posOffset>1209040</wp:posOffset>
                </wp:positionH>
                <wp:positionV relativeFrom="paragraph">
                  <wp:posOffset>125730</wp:posOffset>
                </wp:positionV>
                <wp:extent cx="638175" cy="44810"/>
                <wp:effectExtent l="38100" t="38100" r="9525" b="44450"/>
                <wp:wrapNone/>
                <wp:docPr id="343" name="Ink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638175" cy="4481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EDE16C4" id="Ink 343" o:spid="_x0000_s1026" type="#_x0000_t75" style="position:absolute;margin-left:94.5pt;margin-top:9.2pt;width:51.65pt;height:4.95pt;z-index:25165842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">
                <v:imagedata r:id="rId357" o:title=""/>
              </v:shape>
            </w:pict>
          </mc:Fallback>
        </mc:AlternateContent>
      </w:r>
      <w:r w:rsidR="00BE5D80">
        <w:rPr>
          <w:noProof/>
        </w:rPr>
        <mc:AlternateContent>
          <mc:Choice Requires="wpi">
            <w:drawing>
              <wp:anchor distT="0" distB="0" distL="114300" distR="114300" simplePos="0" relativeHeight="251658413" behindDoc="0" locked="0" layoutInCell="1" allowOverlap="1" wp14:anchorId="65E0AA96" wp14:editId="04591DA0">
                <wp:simplePos x="0" y="0"/>
                <wp:positionH relativeFrom="column">
                  <wp:posOffset>3324160</wp:posOffset>
                </wp:positionH>
                <wp:positionV relativeFrom="paragraph">
                  <wp:posOffset>154680</wp:posOffset>
                </wp:positionV>
                <wp:extent cx="12960" cy="155880"/>
                <wp:effectExtent l="25400" t="38100" r="38100" b="4762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12960" cy="1558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C14AB4C" id="Ink 243" o:spid="_x0000_s1026" type="#_x0000_t75" style="position:absolute;margin-left:261.05pt;margin-top:11.5pt;width:2.4pt;height:13.65pt;z-index:2516584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">
                <v:imagedata r:id="rId359" o:title=""/>
              </v:shape>
            </w:pict>
          </mc:Fallback>
        </mc:AlternateContent>
      </w:r>
      <w:r w:rsidR="00976FBA">
        <w:rPr>
          <w:noProof/>
        </w:rPr>
        <mc:AlternateContent>
          <mc:Choice Requires="wpi">
            <w:drawing>
              <wp:anchor distT="0" distB="0" distL="114300" distR="114300" simplePos="0" relativeHeight="251658411" behindDoc="0" locked="0" layoutInCell="1" allowOverlap="1" wp14:anchorId="09B56467" wp14:editId="45DBA5E8">
                <wp:simplePos x="0" y="0"/>
                <wp:positionH relativeFrom="column">
                  <wp:posOffset>1054000</wp:posOffset>
                </wp:positionH>
                <wp:positionV relativeFrom="paragraph">
                  <wp:posOffset>-794640</wp:posOffset>
                </wp:positionV>
                <wp:extent cx="3153240" cy="2022840"/>
                <wp:effectExtent l="38100" t="38100" r="22225" b="34925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3153240" cy="20228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3320FD1" id="Ink 229" o:spid="_x0000_s1026" type="#_x0000_t75" style="position:absolute;margin-left:82.3pt;margin-top:-63.25pt;width:249.75pt;height:160.7pt;z-index:2516584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">
                <v:imagedata r:id="rId361" o:title=""/>
              </v:shape>
            </w:pict>
          </mc:Fallback>
        </mc:AlternateContent>
      </w:r>
      <w:r w:rsidR="00B076C2">
        <w:rPr>
          <w:noProof/>
        </w:rPr>
        <mc:AlternateContent>
          <mc:Choice Requires="wps">
            <w:drawing>
              <wp:anchor distT="0" distB="0" distL="114300" distR="114300" simplePos="0" relativeHeight="251658408" behindDoc="0" locked="0" layoutInCell="1" allowOverlap="1" wp14:anchorId="3BEFD1CF" wp14:editId="30693E05">
                <wp:simplePos x="0" y="0"/>
                <wp:positionH relativeFrom="column">
                  <wp:posOffset>1079500</wp:posOffset>
                </wp:positionH>
                <wp:positionV relativeFrom="paragraph">
                  <wp:posOffset>1186815</wp:posOffset>
                </wp:positionV>
                <wp:extent cx="2895600" cy="38100"/>
                <wp:effectExtent l="0" t="0" r="12700" b="127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9560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74D7E3A5" id="Straight Connector 13" o:spid="_x0000_s1026" style="position:absolute;flip:x;z-index:25166455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5pt,93.45pt" to="313pt,96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" strokecolor="black [3200]" strokeweight=".5pt">
                <v:stroke joinstyle="miter"/>
              </v:line>
            </w:pict>
          </mc:Fallback>
        </mc:AlternateContent>
      </w:r>
    </w:p>
    <w:p w14:paraId="7E39FDA2" w14:textId="26D2C8A6" w:rsidR="006E1B9F" w:rsidRPr="006E1B9F" w:rsidRDefault="001E6AF8" w:rsidP="006E1B9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39" behindDoc="0" locked="0" layoutInCell="1" allowOverlap="1" wp14:anchorId="7F685328" wp14:editId="220DE3E4">
                <wp:simplePos x="0" y="0"/>
                <wp:positionH relativeFrom="column">
                  <wp:posOffset>5067280</wp:posOffset>
                </wp:positionH>
                <wp:positionV relativeFrom="paragraph">
                  <wp:posOffset>187315</wp:posOffset>
                </wp:positionV>
                <wp:extent cx="360" cy="360"/>
                <wp:effectExtent l="38100" t="38100" r="38100" b="38100"/>
                <wp:wrapNone/>
                <wp:docPr id="588" name="Ink 5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065749A" id="Ink 588" o:spid="_x0000_s1026" type="#_x0000_t75" style="position:absolute;margin-left:398.3pt;margin-top:14.05pt;width:1.45pt;height:1.45pt;z-index:2516584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">
                <v:imagedata r:id="rId363" o:title=""/>
              </v:shape>
            </w:pict>
          </mc:Fallback>
        </mc:AlternateContent>
      </w:r>
      <w:r w:rsidR="00684D0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31" behindDoc="0" locked="0" layoutInCell="1" allowOverlap="1" wp14:anchorId="3B51D4E2" wp14:editId="06E9B540">
                <wp:simplePos x="0" y="0"/>
                <wp:positionH relativeFrom="column">
                  <wp:posOffset>1024890</wp:posOffset>
                </wp:positionH>
                <wp:positionV relativeFrom="paragraph">
                  <wp:posOffset>-946150</wp:posOffset>
                </wp:positionV>
                <wp:extent cx="3149310" cy="1965325"/>
                <wp:effectExtent l="38100" t="38100" r="0" b="41275"/>
                <wp:wrapNone/>
                <wp:docPr id="367" name="Ink 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3149310" cy="19653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13EDC5A" id="Ink 367" o:spid="_x0000_s1026" type="#_x0000_t75" style="position:absolute;margin-left:80pt;margin-top:-75.2pt;width:249.4pt;height:156.15pt;z-index:2516584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">
                <v:imagedata r:id="rId365" o:title=""/>
              </v:shape>
            </w:pict>
          </mc:Fallback>
        </mc:AlternateContent>
      </w:r>
      <w:r w:rsidR="008C45E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25" behindDoc="0" locked="0" layoutInCell="1" allowOverlap="1" wp14:anchorId="35E1B718" wp14:editId="2BB721EC">
                <wp:simplePos x="0" y="0"/>
                <wp:positionH relativeFrom="column">
                  <wp:posOffset>1876240</wp:posOffset>
                </wp:positionH>
                <wp:positionV relativeFrom="paragraph">
                  <wp:posOffset>-25445</wp:posOffset>
                </wp:positionV>
                <wp:extent cx="9720" cy="146520"/>
                <wp:effectExtent l="38100" t="38100" r="28575" b="44450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9720" cy="1465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EFD17D9" id="Ink 316" o:spid="_x0000_s1026" type="#_x0000_t75" style="position:absolute;margin-left:147.05pt;margin-top:-2.7pt;width:2.15pt;height:13pt;z-index:25165842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">
                <v:imagedata r:id="rId367" o:title=""/>
              </v:shape>
            </w:pict>
          </mc:Fallback>
        </mc:AlternateContent>
      </w:r>
    </w:p>
    <w:p w14:paraId="2DB0E3A1" w14:textId="49E0625C" w:rsidR="006E1B9F" w:rsidRPr="006E1B9F" w:rsidRDefault="008C45E5" w:rsidP="006E1B9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26" behindDoc="0" locked="0" layoutInCell="1" allowOverlap="1" wp14:anchorId="3D9A270A" wp14:editId="5B621452">
                <wp:simplePos x="0" y="0"/>
                <wp:positionH relativeFrom="column">
                  <wp:posOffset>1873000</wp:posOffset>
                </wp:positionH>
                <wp:positionV relativeFrom="paragraph">
                  <wp:posOffset>-31965</wp:posOffset>
                </wp:positionV>
                <wp:extent cx="12960" cy="155880"/>
                <wp:effectExtent l="38100" t="38100" r="38100" b="34925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12960" cy="1558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0175941" id="Ink 317" o:spid="_x0000_s1026" type="#_x0000_t75" style="position:absolute;margin-left:146.8pt;margin-top:-3.2pt;width:2.4pt;height:13.65pt;z-index:2516584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">
                <v:imagedata r:id="rId367" o:title=""/>
              </v:shape>
            </w:pict>
          </mc:Fallback>
        </mc:AlternateContent>
      </w:r>
      <w:r w:rsidR="00BE5D8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14" behindDoc="0" locked="0" layoutInCell="1" allowOverlap="1" wp14:anchorId="1A7B01E9" wp14:editId="6CD240BC">
                <wp:simplePos x="0" y="0"/>
                <wp:positionH relativeFrom="column">
                  <wp:posOffset>3327400</wp:posOffset>
                </wp:positionH>
                <wp:positionV relativeFrom="paragraph">
                  <wp:posOffset>-57165</wp:posOffset>
                </wp:positionV>
                <wp:extent cx="3600" cy="213120"/>
                <wp:effectExtent l="38100" t="38100" r="34925" b="41275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3600" cy="2131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AEFD40E" id="Ink 244" o:spid="_x0000_s1026" type="#_x0000_t75" style="position:absolute;margin-left:261.3pt;margin-top:-5.2pt;width:1.7pt;height:18.2pt;z-index:2516584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">
                <v:imagedata r:id="rId370" o:title=""/>
              </v:shape>
            </w:pict>
          </mc:Fallback>
        </mc:AlternateContent>
      </w:r>
    </w:p>
    <w:p w14:paraId="461837FA" w14:textId="5570CD84" w:rsidR="006E1B9F" w:rsidRPr="006E1B9F" w:rsidRDefault="008C45E5" w:rsidP="006E1B9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28" behindDoc="0" locked="0" layoutInCell="1" allowOverlap="1" wp14:anchorId="311E4230" wp14:editId="50F8699B">
                <wp:simplePos x="0" y="0"/>
                <wp:positionH relativeFrom="column">
                  <wp:posOffset>1977390</wp:posOffset>
                </wp:positionH>
                <wp:positionV relativeFrom="paragraph">
                  <wp:posOffset>-43815</wp:posOffset>
                </wp:positionV>
                <wp:extent cx="863820" cy="361685"/>
                <wp:effectExtent l="38100" t="38100" r="0" b="45085"/>
                <wp:wrapNone/>
                <wp:docPr id="339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863820" cy="36168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D627398" id="Ink 339" o:spid="_x0000_s1026" type="#_x0000_t75" style="position:absolute;margin-left:155pt;margin-top:-4.15pt;width:69.4pt;height:29.9pt;z-index:2516584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">
                <v:imagedata r:id="rId37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27" behindDoc="0" locked="0" layoutInCell="1" allowOverlap="1" wp14:anchorId="6C30D002" wp14:editId="60B2A31B">
                <wp:simplePos x="0" y="0"/>
                <wp:positionH relativeFrom="column">
                  <wp:posOffset>1856740</wp:posOffset>
                </wp:positionH>
                <wp:positionV relativeFrom="paragraph">
                  <wp:posOffset>-31115</wp:posOffset>
                </wp:positionV>
                <wp:extent cx="10015" cy="348860"/>
                <wp:effectExtent l="38100" t="38100" r="41275" b="45085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10015" cy="3488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1C90E9C" id="Ink 320" o:spid="_x0000_s1026" type="#_x0000_t75" style="position:absolute;margin-left:145.45pt;margin-top:-3.15pt;width:2.25pt;height:28.85pt;z-index:25165842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">
                <v:imagedata r:id="rId374" o:title=""/>
              </v:shape>
            </w:pict>
          </mc:Fallback>
        </mc:AlternateContent>
      </w:r>
      <w:r w:rsidR="00BE5D8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19" behindDoc="0" locked="0" layoutInCell="1" allowOverlap="1" wp14:anchorId="44E7F82A" wp14:editId="7FC88610">
                <wp:simplePos x="0" y="0"/>
                <wp:positionH relativeFrom="column">
                  <wp:posOffset>3882390</wp:posOffset>
                </wp:positionH>
                <wp:positionV relativeFrom="paragraph">
                  <wp:posOffset>53975</wp:posOffset>
                </wp:positionV>
                <wp:extent cx="1610005" cy="162165"/>
                <wp:effectExtent l="38100" t="38100" r="41275" b="41275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1610005" cy="16216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943A917" id="Ink 270" o:spid="_x0000_s1026" type="#_x0000_t75" style="position:absolute;margin-left:305pt;margin-top:3.55pt;width:128.15pt;height:14.15pt;z-index:2516584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">
                <v:imagedata r:id="rId376" o:title=""/>
              </v:shape>
            </w:pict>
          </mc:Fallback>
        </mc:AlternateContent>
      </w:r>
      <w:r w:rsidR="00BE5D8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15" behindDoc="0" locked="0" layoutInCell="1" allowOverlap="1" wp14:anchorId="337BE7AC" wp14:editId="0F60F215">
                <wp:simplePos x="0" y="0"/>
                <wp:positionH relativeFrom="column">
                  <wp:posOffset>3336290</wp:posOffset>
                </wp:positionH>
                <wp:positionV relativeFrom="paragraph">
                  <wp:posOffset>107950</wp:posOffset>
                </wp:positionV>
                <wp:extent cx="467070" cy="244835"/>
                <wp:effectExtent l="38100" t="38100" r="41275" b="34925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467070" cy="24483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B787F8A" id="Ink 249" o:spid="_x0000_s1026" type="#_x0000_t75" style="position:absolute;margin-left:262pt;margin-top:7.8pt;width:38.2pt;height:20.7pt;z-index:2516584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">
                <v:imagedata r:id="rId378" o:title=""/>
              </v:shape>
            </w:pict>
          </mc:Fallback>
        </mc:AlternateContent>
      </w:r>
    </w:p>
    <w:p w14:paraId="6644AB91" w14:textId="7C6320E4" w:rsidR="006E1B9F" w:rsidRDefault="003B345C" w:rsidP="006E1B9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10" behindDoc="0" locked="0" layoutInCell="1" allowOverlap="1" wp14:anchorId="3C0D8CC6" wp14:editId="338C53CD">
                <wp:simplePos x="0" y="0"/>
                <wp:positionH relativeFrom="column">
                  <wp:posOffset>4047490</wp:posOffset>
                </wp:positionH>
                <wp:positionV relativeFrom="paragraph">
                  <wp:posOffset>89535</wp:posOffset>
                </wp:positionV>
                <wp:extent cx="1466875" cy="213635"/>
                <wp:effectExtent l="38100" t="38100" r="44450" b="40640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1466875" cy="21363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6127F6C" id="Ink 228" o:spid="_x0000_s1026" type="#_x0000_t75" style="position:absolute;margin-left:318pt;margin-top:6.35pt;width:116.9pt;height:18.2pt;z-index:2516584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">
                <v:imagedata r:id="rId380" o:title=""/>
              </v:shape>
            </w:pict>
          </mc:Fallback>
        </mc:AlternateContent>
      </w:r>
    </w:p>
    <w:p w14:paraId="592015FD" w14:textId="77777777" w:rsidR="00863F21" w:rsidRDefault="00863F21" w:rsidP="007047BF">
      <w:pPr>
        <w:rPr>
          <w:lang w:val="en-CA"/>
        </w:rPr>
      </w:pPr>
    </w:p>
    <w:p w14:paraId="2D139224" w14:textId="5EB513C3" w:rsidR="006E1B9F" w:rsidRDefault="006E1B9F" w:rsidP="006E1B9F">
      <w:pPr>
        <w:ind w:left="720" w:firstLine="720"/>
        <w:rPr>
          <w:lang w:val="en-CA"/>
        </w:rPr>
      </w:pPr>
      <w:r>
        <w:rPr>
          <w:lang w:val="en-CA"/>
        </w:rPr>
        <w:t xml:space="preserve">The basic Malthusian population trap model </w:t>
      </w:r>
    </w:p>
    <w:p w14:paraId="490FC3DE" w14:textId="1570CCA8" w:rsidR="00317059" w:rsidRDefault="001E6AF8" w:rsidP="00317059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38" behindDoc="0" locked="0" layoutInCell="1" allowOverlap="1" wp14:anchorId="67A14F2E" wp14:editId="59E0EACD">
                <wp:simplePos x="0" y="0"/>
                <wp:positionH relativeFrom="column">
                  <wp:posOffset>5451400</wp:posOffset>
                </wp:positionH>
                <wp:positionV relativeFrom="paragraph">
                  <wp:posOffset>497180</wp:posOffset>
                </wp:positionV>
                <wp:extent cx="360" cy="360"/>
                <wp:effectExtent l="38100" t="38100" r="38100" b="38100"/>
                <wp:wrapNone/>
                <wp:docPr id="587" name="Ink 5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9D2AAAA" id="Ink 587" o:spid="_x0000_s1026" type="#_x0000_t75" style="position:absolute;margin-left:428.55pt;margin-top:38.45pt;width:1.45pt;height:1.45pt;z-index:2516584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">
                <v:imagedata r:id="rId363" o:title=""/>
              </v:shape>
            </w:pict>
          </mc:Fallback>
        </mc:AlternateContent>
      </w:r>
      <w:r w:rsidR="006E1B9F">
        <w:rPr>
          <w:lang w:val="en-CA"/>
        </w:rPr>
        <w:t xml:space="preserve">Population </w:t>
      </w:r>
      <w:r w:rsidR="00E17298">
        <w:rPr>
          <w:lang w:val="en-CA"/>
        </w:rPr>
        <w:t>growth rates and aggregate income growth rates compared against per capital income levels</w:t>
      </w:r>
    </w:p>
    <w:p w14:paraId="23DCC22B" w14:textId="77777777" w:rsidR="00881D59" w:rsidRDefault="00881D59" w:rsidP="00317059">
      <w:pPr>
        <w:ind w:left="2160"/>
        <w:rPr>
          <w:lang w:val="en-CA"/>
        </w:rPr>
      </w:pPr>
    </w:p>
    <w:p w14:paraId="2DF3E702" w14:textId="77777777" w:rsidR="00881D59" w:rsidRDefault="00881D59" w:rsidP="00317059">
      <w:pPr>
        <w:ind w:left="2160"/>
        <w:rPr>
          <w:lang w:val="en-CA"/>
        </w:rPr>
      </w:pPr>
    </w:p>
    <w:p w14:paraId="6090453E" w14:textId="77777777" w:rsidR="00881D59" w:rsidRDefault="00881D59" w:rsidP="00317059">
      <w:pPr>
        <w:ind w:left="2160"/>
        <w:rPr>
          <w:lang w:val="en-CA"/>
        </w:rPr>
      </w:pPr>
    </w:p>
    <w:p w14:paraId="0FB7143F" w14:textId="77777777" w:rsidR="00881D59" w:rsidRDefault="00881D59" w:rsidP="00317059">
      <w:pPr>
        <w:ind w:left="2160"/>
        <w:rPr>
          <w:lang w:val="en-CA"/>
        </w:rPr>
      </w:pPr>
    </w:p>
    <w:p w14:paraId="273FF220" w14:textId="77777777" w:rsidR="00881D59" w:rsidRDefault="00881D59" w:rsidP="00317059">
      <w:pPr>
        <w:ind w:left="2160"/>
        <w:rPr>
          <w:lang w:val="en-CA"/>
        </w:rPr>
      </w:pPr>
    </w:p>
    <w:p w14:paraId="1F38CFB4" w14:textId="77777777" w:rsidR="00881D59" w:rsidRDefault="00881D59" w:rsidP="00317059">
      <w:pPr>
        <w:ind w:left="2160"/>
        <w:rPr>
          <w:lang w:val="en-CA"/>
        </w:rPr>
      </w:pPr>
    </w:p>
    <w:p w14:paraId="2367F9BD" w14:textId="66E47DAE" w:rsidR="007047BF" w:rsidRDefault="007047BF" w:rsidP="007047BF">
      <w:pPr>
        <w:ind w:left="2160"/>
        <w:rPr>
          <w:lang w:val="en-CA"/>
        </w:rPr>
      </w:pPr>
    </w:p>
    <w:p w14:paraId="66B67AFD" w14:textId="019922A4" w:rsidR="007047BF" w:rsidRDefault="007047BF" w:rsidP="007047BF">
      <w:pPr>
        <w:ind w:left="2160"/>
        <w:rPr>
          <w:lang w:val="en-CA"/>
        </w:rPr>
      </w:pPr>
    </w:p>
    <w:p w14:paraId="6AD2A22D" w14:textId="2DA485D2" w:rsidR="007047BF" w:rsidRDefault="007047BF" w:rsidP="007047BF">
      <w:pPr>
        <w:ind w:left="2160"/>
        <w:rPr>
          <w:lang w:val="en-CA"/>
        </w:rPr>
      </w:pPr>
    </w:p>
    <w:p w14:paraId="1BAE96D8" w14:textId="261FC800" w:rsidR="007047BF" w:rsidRDefault="0038083E" w:rsidP="007047BF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69" behindDoc="0" locked="0" layoutInCell="1" allowOverlap="1" wp14:anchorId="67D275D4" wp14:editId="0DE7AAB8">
                <wp:simplePos x="0" y="0"/>
                <wp:positionH relativeFrom="column">
                  <wp:posOffset>1908175</wp:posOffset>
                </wp:positionH>
                <wp:positionV relativeFrom="paragraph">
                  <wp:posOffset>-735330</wp:posOffset>
                </wp:positionV>
                <wp:extent cx="2276880" cy="1047750"/>
                <wp:effectExtent l="38100" t="38100" r="9525" b="44450"/>
                <wp:wrapNone/>
                <wp:docPr id="592" name="Ink 5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2">
                      <w14:nvContentPartPr>
                        <w14:cNvContentPartPr/>
                      </w14:nvContentPartPr>
                      <w14:xfrm>
                        <a:off x="0" y="0"/>
                        <a:ext cx="2276880" cy="104775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C819962" id="Ink 592" o:spid="_x0000_s1026" type="#_x0000_t75" style="position:absolute;margin-left:149.55pt;margin-top:-58.6pt;width:180.7pt;height:83.9pt;z-index:25165846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">
                <v:imagedata r:id="rId383" o:title=""/>
              </v:shape>
            </w:pict>
          </mc:Fallback>
        </mc:AlternateContent>
      </w:r>
      <w:r w:rsidR="00623CF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68" behindDoc="0" locked="0" layoutInCell="1" allowOverlap="1" wp14:anchorId="2A76D578" wp14:editId="1289587D">
                <wp:simplePos x="0" y="0"/>
                <wp:positionH relativeFrom="column">
                  <wp:posOffset>1725295</wp:posOffset>
                </wp:positionH>
                <wp:positionV relativeFrom="paragraph">
                  <wp:posOffset>-838200</wp:posOffset>
                </wp:positionV>
                <wp:extent cx="1907040" cy="967740"/>
                <wp:effectExtent l="38100" t="38100" r="36195" b="48260"/>
                <wp:wrapNone/>
                <wp:docPr id="564" name="Ink 5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4">
                      <w14:nvContentPartPr>
                        <w14:cNvContentPartPr/>
                      </w14:nvContentPartPr>
                      <w14:xfrm>
                        <a:off x="0" y="0"/>
                        <a:ext cx="1907040" cy="9677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3F5F27B" id="Ink 564" o:spid="_x0000_s1026" type="#_x0000_t75" style="position:absolute;margin-left:135.15pt;margin-top:-66.7pt;width:151.55pt;height:77.6pt;z-index:2516584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">
                <v:imagedata r:id="rId385" o:title=""/>
              </v:shape>
            </w:pict>
          </mc:Fallback>
        </mc:AlternateContent>
      </w:r>
      <w:r w:rsidR="007137D7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58" behindDoc="0" locked="0" layoutInCell="1" allowOverlap="1" wp14:anchorId="54BC9FE5" wp14:editId="0E3DB094">
                <wp:simplePos x="0" y="0"/>
                <wp:positionH relativeFrom="column">
                  <wp:posOffset>109855</wp:posOffset>
                </wp:positionH>
                <wp:positionV relativeFrom="paragraph">
                  <wp:posOffset>-274320</wp:posOffset>
                </wp:positionV>
                <wp:extent cx="1360620" cy="770130"/>
                <wp:effectExtent l="38100" t="38100" r="0" b="43180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6">
                      <w14:nvContentPartPr>
                        <w14:cNvContentPartPr/>
                      </w14:nvContentPartPr>
                      <w14:xfrm>
                        <a:off x="0" y="0"/>
                        <a:ext cx="1360620" cy="7701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E6E516D" id="Ink 379" o:spid="_x0000_s1026" type="#_x0000_t75" style="position:absolute;margin-left:7.95pt;margin-top:-22.3pt;width:108.55pt;height:62.1pt;z-index:2516584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">
                <v:imagedata r:id="rId387" o:title=""/>
              </v:shape>
            </w:pict>
          </mc:Fallback>
        </mc:AlternateContent>
      </w:r>
    </w:p>
    <w:p w14:paraId="35E528B7" w14:textId="1F917081" w:rsidR="007047BF" w:rsidRDefault="006D6A19" w:rsidP="007047BF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61" behindDoc="0" locked="0" layoutInCell="1" allowOverlap="1" wp14:anchorId="0FE01401" wp14:editId="46F91344">
                <wp:simplePos x="0" y="0"/>
                <wp:positionH relativeFrom="column">
                  <wp:posOffset>685165</wp:posOffset>
                </wp:positionH>
                <wp:positionV relativeFrom="paragraph">
                  <wp:posOffset>55880</wp:posOffset>
                </wp:positionV>
                <wp:extent cx="449940" cy="238760"/>
                <wp:effectExtent l="38100" t="38100" r="20320" b="40640"/>
                <wp:wrapNone/>
                <wp:docPr id="396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8">
                      <w14:nvContentPartPr>
                        <w14:cNvContentPartPr/>
                      </w14:nvContentPartPr>
                      <w14:xfrm>
                        <a:off x="0" y="0"/>
                        <a:ext cx="449940" cy="2387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35D997D" id="Ink 396" o:spid="_x0000_s1026" type="#_x0000_t75" style="position:absolute;margin-left:53.25pt;margin-top:3.7pt;width:36.85pt;height:20.2pt;z-index:25165846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">
                <v:imagedata r:id="rId389" o:title=""/>
              </v:shape>
            </w:pict>
          </mc:Fallback>
        </mc:AlternateContent>
      </w:r>
    </w:p>
    <w:p w14:paraId="4B1FCB20" w14:textId="5AF56840" w:rsidR="007047BF" w:rsidRDefault="00077444" w:rsidP="007047BF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70" behindDoc="0" locked="0" layoutInCell="1" allowOverlap="1" wp14:anchorId="7C2983EE" wp14:editId="7EC4276E">
                <wp:simplePos x="0" y="0"/>
                <wp:positionH relativeFrom="column">
                  <wp:posOffset>4171315</wp:posOffset>
                </wp:positionH>
                <wp:positionV relativeFrom="paragraph">
                  <wp:posOffset>-897255</wp:posOffset>
                </wp:positionV>
                <wp:extent cx="2423765" cy="2103120"/>
                <wp:effectExtent l="38100" t="38100" r="40640" b="43180"/>
                <wp:wrapNone/>
                <wp:docPr id="640" name="Ink 6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0">
                      <w14:nvContentPartPr>
                        <w14:cNvContentPartPr/>
                      </w14:nvContentPartPr>
                      <w14:xfrm>
                        <a:off x="0" y="0"/>
                        <a:ext cx="2423765" cy="21031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44C70E5" id="Ink 640" o:spid="_x0000_s1026" type="#_x0000_t75" style="position:absolute;margin-left:327.75pt;margin-top:-71.35pt;width:192.3pt;height:167pt;z-index:25165847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">
                <v:imagedata r:id="rId391" o:title=""/>
              </v:shape>
            </w:pict>
          </mc:Fallback>
        </mc:AlternateContent>
      </w:r>
    </w:p>
    <w:p w14:paraId="7745AD22" w14:textId="470FF6B9" w:rsidR="007047BF" w:rsidRDefault="007047BF" w:rsidP="007047BF">
      <w:pPr>
        <w:ind w:left="2160"/>
        <w:rPr>
          <w:lang w:val="en-CA"/>
        </w:rPr>
      </w:pPr>
    </w:p>
    <w:p w14:paraId="4A78FD55" w14:textId="59EF9F52" w:rsidR="007047BF" w:rsidRDefault="00B41A94" w:rsidP="007047BF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67" behindDoc="0" locked="0" layoutInCell="1" allowOverlap="1" wp14:anchorId="58C00293" wp14:editId="2FC42BC7">
                <wp:simplePos x="0" y="0"/>
                <wp:positionH relativeFrom="column">
                  <wp:posOffset>2060880</wp:posOffset>
                </wp:positionH>
                <wp:positionV relativeFrom="paragraph">
                  <wp:posOffset>-1169910</wp:posOffset>
                </wp:positionV>
                <wp:extent cx="1676880" cy="2461680"/>
                <wp:effectExtent l="38100" t="38100" r="25400" b="40640"/>
                <wp:wrapNone/>
                <wp:docPr id="543" name="Ink 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2">
                      <w14:nvContentPartPr>
                        <w14:cNvContentPartPr/>
                      </w14:nvContentPartPr>
                      <w14:xfrm>
                        <a:off x="0" y="0"/>
                        <a:ext cx="1676880" cy="24616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559C511" id="Ink 543" o:spid="_x0000_s1026" type="#_x0000_t75" style="position:absolute;margin-left:161.55pt;margin-top:-92.8pt;width:133.5pt;height:195.25pt;z-index:2516584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">
                <v:imagedata r:id="rId393" o:title=""/>
              </v:shape>
            </w:pict>
          </mc:Fallback>
        </mc:AlternateContent>
      </w:r>
    </w:p>
    <w:p w14:paraId="51CF815D" w14:textId="17AA1DE1" w:rsidR="007047BF" w:rsidRDefault="00F17E62" w:rsidP="007047BF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66" behindDoc="0" locked="0" layoutInCell="1" allowOverlap="1" wp14:anchorId="28174946" wp14:editId="353BDC99">
                <wp:simplePos x="0" y="0"/>
                <wp:positionH relativeFrom="column">
                  <wp:posOffset>2190115</wp:posOffset>
                </wp:positionH>
                <wp:positionV relativeFrom="paragraph">
                  <wp:posOffset>-1136015</wp:posOffset>
                </wp:positionV>
                <wp:extent cx="3981750" cy="2373630"/>
                <wp:effectExtent l="38100" t="38100" r="0" b="39370"/>
                <wp:wrapNone/>
                <wp:docPr id="542" name="Ink 5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4">
                      <w14:nvContentPartPr>
                        <w14:cNvContentPartPr/>
                      </w14:nvContentPartPr>
                      <w14:xfrm>
                        <a:off x="0" y="0"/>
                        <a:ext cx="3981750" cy="23736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36A63C8" id="Ink 542" o:spid="_x0000_s1026" type="#_x0000_t75" style="position:absolute;margin-left:171.75pt;margin-top:-90.15pt;width:314.9pt;height:188.3pt;z-index:2516584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">
                <v:imagedata r:id="rId395" o:title=""/>
              </v:shape>
            </w:pict>
          </mc:Fallback>
        </mc:AlternateContent>
      </w:r>
    </w:p>
    <w:p w14:paraId="1C96E603" w14:textId="6F016C07" w:rsidR="007047BF" w:rsidRDefault="006D6A19" w:rsidP="007047BF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59" behindDoc="0" locked="0" layoutInCell="1" allowOverlap="1" wp14:anchorId="6E8F529B" wp14:editId="41EAB0B9">
                <wp:simplePos x="0" y="0"/>
                <wp:positionH relativeFrom="column">
                  <wp:posOffset>692785</wp:posOffset>
                </wp:positionH>
                <wp:positionV relativeFrom="paragraph">
                  <wp:posOffset>119380</wp:posOffset>
                </wp:positionV>
                <wp:extent cx="335520" cy="263160"/>
                <wp:effectExtent l="38100" t="38100" r="20320" b="41910"/>
                <wp:wrapNone/>
                <wp:docPr id="383" name="Ink 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6">
                      <w14:nvContentPartPr>
                        <w14:cNvContentPartPr/>
                      </w14:nvContentPartPr>
                      <w14:xfrm>
                        <a:off x="0" y="0"/>
                        <a:ext cx="335520" cy="263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82FD626" id="Ink 383" o:spid="_x0000_s1026" type="#_x0000_t75" style="position:absolute;margin-left:53.85pt;margin-top:8.7pt;width:27.8pt;height:22.1pt;z-index:2516584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">
                <v:imagedata r:id="rId397" o:title=""/>
              </v:shape>
            </w:pict>
          </mc:Fallback>
        </mc:AlternateContent>
      </w:r>
      <w:r w:rsidR="007137D7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57" behindDoc="0" locked="0" layoutInCell="1" allowOverlap="1" wp14:anchorId="3D8CA590" wp14:editId="123470A7">
                <wp:simplePos x="0" y="0"/>
                <wp:positionH relativeFrom="column">
                  <wp:posOffset>1283335</wp:posOffset>
                </wp:positionH>
                <wp:positionV relativeFrom="paragraph">
                  <wp:posOffset>-1666875</wp:posOffset>
                </wp:positionV>
                <wp:extent cx="5201010" cy="3363025"/>
                <wp:effectExtent l="38100" t="38100" r="6350" b="40640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8">
                      <w14:nvContentPartPr>
                        <w14:cNvContentPartPr/>
                      </w14:nvContentPartPr>
                      <w14:xfrm>
                        <a:off x="0" y="0"/>
                        <a:ext cx="5201010" cy="33630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B88C204" id="Ink 328" o:spid="_x0000_s1026" type="#_x0000_t75" style="position:absolute;margin-left:100.35pt;margin-top:-131.95pt;width:410.95pt;height:266.2pt;z-index:25165845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">
                <v:imagedata r:id="rId399" o:title=""/>
              </v:shape>
            </w:pict>
          </mc:Fallback>
        </mc:AlternateContent>
      </w:r>
    </w:p>
    <w:p w14:paraId="5A036BBF" w14:textId="50496EC7" w:rsidR="007047BF" w:rsidRDefault="007047BF" w:rsidP="007047BF">
      <w:pPr>
        <w:ind w:left="2160"/>
        <w:rPr>
          <w:lang w:val="en-CA"/>
        </w:rPr>
      </w:pPr>
    </w:p>
    <w:p w14:paraId="2C2BB3D1" w14:textId="7E873B25" w:rsidR="007047BF" w:rsidRDefault="007047BF" w:rsidP="007047BF">
      <w:pPr>
        <w:ind w:left="2160"/>
        <w:rPr>
          <w:lang w:val="en-CA"/>
        </w:rPr>
      </w:pPr>
    </w:p>
    <w:p w14:paraId="051191C5" w14:textId="1B0388EA" w:rsidR="007047BF" w:rsidRDefault="007047BF" w:rsidP="007047BF">
      <w:pPr>
        <w:ind w:left="2160"/>
        <w:rPr>
          <w:lang w:val="en-CA"/>
        </w:rPr>
      </w:pPr>
    </w:p>
    <w:p w14:paraId="5FB5E589" w14:textId="374548CB" w:rsidR="007047BF" w:rsidRDefault="007D729E" w:rsidP="007047BF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64" behindDoc="0" locked="0" layoutInCell="1" allowOverlap="1" wp14:anchorId="38817727" wp14:editId="0368DFE5">
                <wp:simplePos x="0" y="0"/>
                <wp:positionH relativeFrom="column">
                  <wp:posOffset>1565275</wp:posOffset>
                </wp:positionH>
                <wp:positionV relativeFrom="paragraph">
                  <wp:posOffset>-246380</wp:posOffset>
                </wp:positionV>
                <wp:extent cx="735630" cy="575945"/>
                <wp:effectExtent l="38100" t="38100" r="26670" b="46355"/>
                <wp:wrapNone/>
                <wp:docPr id="404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0">
                      <w14:nvContentPartPr>
                        <w14:cNvContentPartPr/>
                      </w14:nvContentPartPr>
                      <w14:xfrm>
                        <a:off x="0" y="0"/>
                        <a:ext cx="735630" cy="57594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D59C8BA" id="Ink 404" o:spid="_x0000_s1026" type="#_x0000_t75" style="position:absolute;margin-left:122.55pt;margin-top:-20.1pt;width:59.3pt;height:46.75pt;z-index:25165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">
                <v:imagedata r:id="rId401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63" behindDoc="0" locked="0" layoutInCell="1" allowOverlap="1" wp14:anchorId="7618B11E" wp14:editId="61CAC3B0">
                <wp:simplePos x="0" y="0"/>
                <wp:positionH relativeFrom="column">
                  <wp:posOffset>5691505</wp:posOffset>
                </wp:positionH>
                <wp:positionV relativeFrom="paragraph">
                  <wp:posOffset>168910</wp:posOffset>
                </wp:positionV>
                <wp:extent cx="45720" cy="34650"/>
                <wp:effectExtent l="38100" t="38100" r="43180" b="41910"/>
                <wp:wrapNone/>
                <wp:docPr id="401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2">
                      <w14:nvContentPartPr>
                        <w14:cNvContentPartPr/>
                      </w14:nvContentPartPr>
                      <w14:xfrm>
                        <a:off x="0" y="0"/>
                        <a:ext cx="45720" cy="3465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1A21789" id="Ink 401" o:spid="_x0000_s1026" type="#_x0000_t75" style="position:absolute;margin-left:447.45pt;margin-top:12.6pt;width:5pt;height:4.15pt;z-index:2516584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">
                <v:imagedata r:id="rId403" o:title=""/>
              </v:shape>
            </w:pict>
          </mc:Fallback>
        </mc:AlternateContent>
      </w:r>
    </w:p>
    <w:p w14:paraId="3A9CA205" w14:textId="22427664" w:rsidR="007047BF" w:rsidRDefault="007D729E" w:rsidP="007047BF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62" behindDoc="0" locked="0" layoutInCell="1" allowOverlap="1" wp14:anchorId="5B4D5CB2" wp14:editId="63B9C031">
                <wp:simplePos x="0" y="0"/>
                <wp:positionH relativeFrom="column">
                  <wp:posOffset>5989200</wp:posOffset>
                </wp:positionH>
                <wp:positionV relativeFrom="paragraph">
                  <wp:posOffset>157150</wp:posOffset>
                </wp:positionV>
                <wp:extent cx="360" cy="360"/>
                <wp:effectExtent l="38100" t="38100" r="38100" b="38100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7895378" id="Ink 397" o:spid="_x0000_s1026" type="#_x0000_t75" style="position:absolute;margin-left:470.9pt;margin-top:11.65pt;width:1.45pt;height:1.45pt;z-index:2516584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">
                <v:imagedata r:id="rId405" o:title=""/>
              </v:shape>
            </w:pict>
          </mc:Fallback>
        </mc:AlternateContent>
      </w:r>
      <w:r w:rsidR="006D6A1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60" behindDoc="0" locked="0" layoutInCell="1" allowOverlap="1" wp14:anchorId="347E1B95" wp14:editId="7F409DB8">
                <wp:simplePos x="0" y="0"/>
                <wp:positionH relativeFrom="column">
                  <wp:posOffset>716280</wp:posOffset>
                </wp:positionH>
                <wp:positionV relativeFrom="paragraph">
                  <wp:posOffset>15875</wp:posOffset>
                </wp:positionV>
                <wp:extent cx="262800" cy="240480"/>
                <wp:effectExtent l="38100" t="38100" r="17145" b="39370"/>
                <wp:wrapNone/>
                <wp:docPr id="387" name="Ink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6">
                      <w14:nvContentPartPr>
                        <w14:cNvContentPartPr/>
                      </w14:nvContentPartPr>
                      <w14:xfrm>
                        <a:off x="0" y="0"/>
                        <a:ext cx="262800" cy="2404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E2CBF22" id="Ink 387" o:spid="_x0000_s1026" type="#_x0000_t75" style="position:absolute;margin-left:55.7pt;margin-top:.55pt;width:22.15pt;height:20.35pt;z-index:2516584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">
                <v:imagedata r:id="rId407" o:title=""/>
              </v:shape>
            </w:pict>
          </mc:Fallback>
        </mc:AlternateContent>
      </w:r>
    </w:p>
    <w:p w14:paraId="77BE4417" w14:textId="53D9076F" w:rsidR="007047BF" w:rsidRDefault="001E5263" w:rsidP="007047BF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65" behindDoc="0" locked="0" layoutInCell="1" allowOverlap="1" wp14:anchorId="73864958" wp14:editId="7FE5CC20">
                <wp:simplePos x="0" y="0"/>
                <wp:positionH relativeFrom="column">
                  <wp:posOffset>1885315</wp:posOffset>
                </wp:positionH>
                <wp:positionV relativeFrom="paragraph">
                  <wp:posOffset>-311785</wp:posOffset>
                </wp:positionV>
                <wp:extent cx="2701500" cy="788365"/>
                <wp:effectExtent l="38100" t="38100" r="41910" b="37465"/>
                <wp:wrapNone/>
                <wp:docPr id="538" name="Ink 5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8">
                      <w14:nvContentPartPr>
                        <w14:cNvContentPartPr/>
                      </w14:nvContentPartPr>
                      <w14:xfrm>
                        <a:off x="0" y="0"/>
                        <a:ext cx="2701500" cy="78836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AD83A6D" id="Ink 538" o:spid="_x0000_s1026" type="#_x0000_t75" style="position:absolute;margin-left:147.75pt;margin-top:-25.25pt;width:214.1pt;height:63.5pt;z-index:2516584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">
                <v:imagedata r:id="rId409" o:title=""/>
              </v:shape>
            </w:pict>
          </mc:Fallback>
        </mc:AlternateContent>
      </w:r>
    </w:p>
    <w:p w14:paraId="1AF51E62" w14:textId="304A04F9" w:rsidR="007047BF" w:rsidRDefault="007047BF" w:rsidP="007047BF">
      <w:pPr>
        <w:ind w:left="2160"/>
        <w:rPr>
          <w:lang w:val="en-CA"/>
        </w:rPr>
      </w:pPr>
    </w:p>
    <w:p w14:paraId="0B93D04F" w14:textId="0BADFF14" w:rsidR="007047BF" w:rsidRDefault="007047BF" w:rsidP="007047BF">
      <w:pPr>
        <w:ind w:left="2160"/>
        <w:rPr>
          <w:lang w:val="en-CA"/>
        </w:rPr>
      </w:pPr>
    </w:p>
    <w:p w14:paraId="7D8873FE" w14:textId="208F74D9" w:rsidR="007047BF" w:rsidRDefault="007047BF" w:rsidP="007047BF">
      <w:pPr>
        <w:ind w:left="2160"/>
        <w:rPr>
          <w:lang w:val="en-CA"/>
        </w:rPr>
      </w:pPr>
    </w:p>
    <w:p w14:paraId="2A9F5A72" w14:textId="7C567CEC" w:rsidR="007047BF" w:rsidRDefault="007047BF" w:rsidP="007047BF">
      <w:pPr>
        <w:ind w:left="2160"/>
        <w:rPr>
          <w:lang w:val="en-CA"/>
        </w:rPr>
      </w:pPr>
    </w:p>
    <w:p w14:paraId="279B9C53" w14:textId="5F1CAEE0" w:rsidR="007047BF" w:rsidRDefault="007047BF" w:rsidP="007047BF">
      <w:pPr>
        <w:ind w:left="2160"/>
        <w:rPr>
          <w:lang w:val="en-CA"/>
        </w:rPr>
      </w:pPr>
    </w:p>
    <w:p w14:paraId="0F9850BB" w14:textId="3A4622CB" w:rsidR="007047BF" w:rsidRDefault="00B30A0B" w:rsidP="007047BF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84" behindDoc="0" locked="0" layoutInCell="1" allowOverlap="1" wp14:anchorId="36910EBB" wp14:editId="628A247F">
                <wp:simplePos x="0" y="0"/>
                <wp:positionH relativeFrom="column">
                  <wp:posOffset>5123815</wp:posOffset>
                </wp:positionH>
                <wp:positionV relativeFrom="paragraph">
                  <wp:posOffset>-241935</wp:posOffset>
                </wp:positionV>
                <wp:extent cx="1505490" cy="1044330"/>
                <wp:effectExtent l="38100" t="38100" r="6350" b="35560"/>
                <wp:wrapNone/>
                <wp:docPr id="782" name="Ink 7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0">
                      <w14:nvContentPartPr>
                        <w14:cNvContentPartPr/>
                      </w14:nvContentPartPr>
                      <w14:xfrm>
                        <a:off x="0" y="0"/>
                        <a:ext cx="1505490" cy="10443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DC1C018" id="Ink 782" o:spid="_x0000_s1026" type="#_x0000_t75" style="position:absolute;margin-left:402.75pt;margin-top:-19.75pt;width:120pt;height:83.65pt;z-index:2516584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">
                <v:imagedata r:id="rId411" o:title=""/>
              </v:shape>
            </w:pict>
          </mc:Fallback>
        </mc:AlternateContent>
      </w:r>
    </w:p>
    <w:p w14:paraId="661B91C8" w14:textId="63A108C9" w:rsidR="007047BF" w:rsidRDefault="007047BF" w:rsidP="007047BF">
      <w:pPr>
        <w:ind w:left="2160"/>
        <w:rPr>
          <w:lang w:val="en-CA"/>
        </w:rPr>
      </w:pPr>
    </w:p>
    <w:p w14:paraId="0A49B447" w14:textId="6A6DB6A4" w:rsidR="007047BF" w:rsidRDefault="007047BF" w:rsidP="007047BF">
      <w:pPr>
        <w:ind w:left="2160"/>
        <w:rPr>
          <w:lang w:val="en-CA"/>
        </w:rPr>
      </w:pPr>
    </w:p>
    <w:p w14:paraId="32A89E77" w14:textId="2D1F6C39" w:rsidR="007047BF" w:rsidRDefault="00F76D39" w:rsidP="007047BF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74" behindDoc="0" locked="0" layoutInCell="1" allowOverlap="1" wp14:anchorId="4F655054" wp14:editId="0E9F5040">
                <wp:simplePos x="0" y="0"/>
                <wp:positionH relativeFrom="column">
                  <wp:posOffset>75565</wp:posOffset>
                </wp:positionH>
                <wp:positionV relativeFrom="paragraph">
                  <wp:posOffset>-1776730</wp:posOffset>
                </wp:positionV>
                <wp:extent cx="5387515" cy="3913775"/>
                <wp:effectExtent l="38100" t="38100" r="0" b="36195"/>
                <wp:wrapNone/>
                <wp:docPr id="707" name="Ink 7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2">
                      <w14:nvContentPartPr>
                        <w14:cNvContentPartPr/>
                      </w14:nvContentPartPr>
                      <w14:xfrm>
                        <a:off x="0" y="0"/>
                        <a:ext cx="5387515" cy="39137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76D13D0" id="Ink 707" o:spid="_x0000_s1026" type="#_x0000_t75" style="position:absolute;margin-left:5.25pt;margin-top:-140.6pt;width:425.6pt;height:309.55pt;z-index:2516584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">
                <v:imagedata r:id="rId413" o:title=""/>
              </v:shape>
            </w:pict>
          </mc:Fallback>
        </mc:AlternateContent>
      </w:r>
    </w:p>
    <w:p w14:paraId="25C68168" w14:textId="3208AACA" w:rsidR="007047BF" w:rsidRDefault="007047BF" w:rsidP="007047BF">
      <w:pPr>
        <w:ind w:left="2160"/>
        <w:rPr>
          <w:lang w:val="en-CA"/>
        </w:rPr>
      </w:pPr>
    </w:p>
    <w:p w14:paraId="1EA168C0" w14:textId="453C06B2" w:rsidR="007047BF" w:rsidRDefault="009804FE" w:rsidP="007047BF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83" behindDoc="0" locked="0" layoutInCell="1" allowOverlap="1" wp14:anchorId="2AD9A884" wp14:editId="77CCD7EB">
                <wp:simplePos x="0" y="0"/>
                <wp:positionH relativeFrom="column">
                  <wp:posOffset>2598360</wp:posOffset>
                </wp:positionH>
                <wp:positionV relativeFrom="paragraph">
                  <wp:posOffset>-409665</wp:posOffset>
                </wp:positionV>
                <wp:extent cx="3520800" cy="1074960"/>
                <wp:effectExtent l="38100" t="38100" r="10160" b="43180"/>
                <wp:wrapNone/>
                <wp:docPr id="754" name="Ink 7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4">
                      <w14:nvContentPartPr>
                        <w14:cNvContentPartPr/>
                      </w14:nvContentPartPr>
                      <w14:xfrm>
                        <a:off x="0" y="0"/>
                        <a:ext cx="3520800" cy="10749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BCD4893" id="Ink 754" o:spid="_x0000_s1026" type="#_x0000_t75" style="position:absolute;margin-left:203.9pt;margin-top:-32.95pt;width:278.65pt;height:86.1pt;z-index:2516584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">
                <v:imagedata r:id="rId415" o:title=""/>
              </v:shape>
            </w:pict>
          </mc:Fallback>
        </mc:AlternateContent>
      </w:r>
    </w:p>
    <w:p w14:paraId="7353B510" w14:textId="579A4E46" w:rsidR="007047BF" w:rsidRDefault="00F76D39" w:rsidP="007047BF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71" behindDoc="0" locked="0" layoutInCell="1" allowOverlap="1" wp14:anchorId="55B9A94C" wp14:editId="3574F079">
                <wp:simplePos x="0" y="0"/>
                <wp:positionH relativeFrom="column">
                  <wp:posOffset>5672760</wp:posOffset>
                </wp:positionH>
                <wp:positionV relativeFrom="paragraph">
                  <wp:posOffset>255575</wp:posOffset>
                </wp:positionV>
                <wp:extent cx="360" cy="360"/>
                <wp:effectExtent l="38100" t="38100" r="38100" b="38100"/>
                <wp:wrapNone/>
                <wp:docPr id="662" name="Ink 6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1A8932B" id="Ink 662" o:spid="_x0000_s1026" type="#_x0000_t75" style="position:absolute;margin-left:445.95pt;margin-top:19.4pt;width:1.45pt;height:1.45pt;z-index:2516584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">
                <v:imagedata r:id="rId417" o:title=""/>
              </v:shape>
            </w:pict>
          </mc:Fallback>
        </mc:AlternateContent>
      </w:r>
    </w:p>
    <w:p w14:paraId="1A7D34B9" w14:textId="30627E39" w:rsidR="007047BF" w:rsidRDefault="00F76D39" w:rsidP="007047BF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77" behindDoc="0" locked="0" layoutInCell="1" allowOverlap="1" wp14:anchorId="3BFF4768" wp14:editId="2B3A4D81">
                <wp:simplePos x="0" y="0"/>
                <wp:positionH relativeFrom="column">
                  <wp:posOffset>2487295</wp:posOffset>
                </wp:positionH>
                <wp:positionV relativeFrom="paragraph">
                  <wp:posOffset>-45720</wp:posOffset>
                </wp:positionV>
                <wp:extent cx="221400" cy="267120"/>
                <wp:effectExtent l="38100" t="38100" r="45720" b="38100"/>
                <wp:wrapNone/>
                <wp:docPr id="717" name="Ink 7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8">
                      <w14:nvContentPartPr>
                        <w14:cNvContentPartPr/>
                      </w14:nvContentPartPr>
                      <w14:xfrm>
                        <a:off x="0" y="0"/>
                        <a:ext cx="221400" cy="2671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2B27676" id="Ink 717" o:spid="_x0000_s1026" type="#_x0000_t75" style="position:absolute;margin-left:195.15pt;margin-top:-4.3pt;width:18.85pt;height:22.45pt;z-index:251658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">
                <v:imagedata r:id="rId419" o:title=""/>
              </v:shape>
            </w:pict>
          </mc:Fallback>
        </mc:AlternateContent>
      </w:r>
    </w:p>
    <w:p w14:paraId="03927897" w14:textId="334CF1D8" w:rsidR="007047BF" w:rsidRDefault="009D2F68" w:rsidP="007047BF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86" behindDoc="0" locked="0" layoutInCell="1" allowOverlap="1" wp14:anchorId="29E6ABE9" wp14:editId="2180FB1B">
                <wp:simplePos x="0" y="0"/>
                <wp:positionH relativeFrom="column">
                  <wp:posOffset>6438840</wp:posOffset>
                </wp:positionH>
                <wp:positionV relativeFrom="paragraph">
                  <wp:posOffset>352970</wp:posOffset>
                </wp:positionV>
                <wp:extent cx="360" cy="360"/>
                <wp:effectExtent l="38100" t="38100" r="38100" b="38100"/>
                <wp:wrapNone/>
                <wp:docPr id="784" name="Ink 7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2C12431" id="Ink 784" o:spid="_x0000_s1026" type="#_x0000_t75" style="position:absolute;margin-left:506.3pt;margin-top:27.1pt;width:1.45pt;height:1.45pt;z-index:25165848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">
                <v:imagedata r:id="rId417" o:title=""/>
              </v:shape>
            </w:pict>
          </mc:Fallback>
        </mc:AlternateContent>
      </w:r>
      <w:r w:rsidR="00F76D3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75" behindDoc="0" locked="0" layoutInCell="1" allowOverlap="1" wp14:anchorId="1DF635AE" wp14:editId="7789C353">
                <wp:simplePos x="0" y="0"/>
                <wp:positionH relativeFrom="column">
                  <wp:posOffset>1759920</wp:posOffset>
                </wp:positionH>
                <wp:positionV relativeFrom="paragraph">
                  <wp:posOffset>-195670</wp:posOffset>
                </wp:positionV>
                <wp:extent cx="857520" cy="796680"/>
                <wp:effectExtent l="38100" t="38100" r="44450" b="41910"/>
                <wp:wrapNone/>
                <wp:docPr id="708" name="Ink 7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857520" cy="7966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8473E8A" id="Ink 708" o:spid="_x0000_s1026" type="#_x0000_t75" style="position:absolute;margin-left:137.9pt;margin-top:-16.1pt;width:68.9pt;height:64.15pt;z-index:2516584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">
                <v:imagedata r:id="rId422" o:title=""/>
              </v:shape>
            </w:pict>
          </mc:Fallback>
        </mc:AlternateContent>
      </w:r>
      <w:r w:rsidR="00F76D3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72" behindDoc="0" locked="0" layoutInCell="1" allowOverlap="1" wp14:anchorId="54C5E839" wp14:editId="2529FB51">
                <wp:simplePos x="0" y="0"/>
                <wp:positionH relativeFrom="column">
                  <wp:posOffset>5654040</wp:posOffset>
                </wp:positionH>
                <wp:positionV relativeFrom="paragraph">
                  <wp:posOffset>9525</wp:posOffset>
                </wp:positionV>
                <wp:extent cx="913675" cy="270750"/>
                <wp:effectExtent l="38100" t="38100" r="13970" b="46990"/>
                <wp:wrapNone/>
                <wp:docPr id="676" name="Ink 6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913675" cy="27075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59E2032" id="Ink 676" o:spid="_x0000_s1026" type="#_x0000_t75" style="position:absolute;margin-left:444.5pt;margin-top:.05pt;width:73.4pt;height:22.7pt;z-index:251658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">
                <v:imagedata r:id="rId424" o:title=""/>
              </v:shape>
            </w:pict>
          </mc:Fallback>
        </mc:AlternateContent>
      </w:r>
      <w:r w:rsidR="00F76D3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73" behindDoc="0" locked="0" layoutInCell="1" allowOverlap="1" wp14:anchorId="7CEB1614" wp14:editId="569B1509">
                <wp:simplePos x="0" y="0"/>
                <wp:positionH relativeFrom="column">
                  <wp:posOffset>5654040</wp:posOffset>
                </wp:positionH>
                <wp:positionV relativeFrom="paragraph">
                  <wp:posOffset>-215265</wp:posOffset>
                </wp:positionV>
                <wp:extent cx="932815" cy="495540"/>
                <wp:effectExtent l="25400" t="38100" r="6985" b="38100"/>
                <wp:wrapNone/>
                <wp:docPr id="677" name="Ink 6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932815" cy="4955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054E964" id="Ink 677" o:spid="_x0000_s1026" type="#_x0000_t75" style="position:absolute;margin-left:444.5pt;margin-top:-17.65pt;width:74.85pt;height:40.4pt;z-index:2516584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">
                <v:imagedata r:id="rId426" o:title=""/>
              </v:shape>
            </w:pict>
          </mc:Fallback>
        </mc:AlternateContent>
      </w:r>
    </w:p>
    <w:p w14:paraId="2F247D5C" w14:textId="3D3D089A" w:rsidR="00317059" w:rsidRDefault="009D2F68" w:rsidP="00317059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87" behindDoc="0" locked="0" layoutInCell="1" allowOverlap="1" wp14:anchorId="697FC11A" wp14:editId="00ED84F5">
                <wp:simplePos x="0" y="0"/>
                <wp:positionH relativeFrom="column">
                  <wp:posOffset>5341560</wp:posOffset>
                </wp:positionH>
                <wp:positionV relativeFrom="paragraph">
                  <wp:posOffset>173205</wp:posOffset>
                </wp:positionV>
                <wp:extent cx="360" cy="360"/>
                <wp:effectExtent l="38100" t="38100" r="38100" b="38100"/>
                <wp:wrapNone/>
                <wp:docPr id="785" name="Ink 7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D1EEC75" id="Ink 785" o:spid="_x0000_s1026" type="#_x0000_t75" style="position:absolute;margin-left:419.9pt;margin-top:12.95pt;width:1.45pt;height:1.45pt;z-index:2516584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">
                <v:imagedata r:id="rId428" o:title=""/>
              </v:shape>
            </w:pict>
          </mc:Fallback>
        </mc:AlternateContent>
      </w:r>
      <w:r w:rsidR="0086651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80" behindDoc="0" locked="0" layoutInCell="1" allowOverlap="1" wp14:anchorId="38D3C855" wp14:editId="77E9D024">
                <wp:simplePos x="0" y="0"/>
                <wp:positionH relativeFrom="column">
                  <wp:posOffset>2114550</wp:posOffset>
                </wp:positionH>
                <wp:positionV relativeFrom="paragraph">
                  <wp:posOffset>58420</wp:posOffset>
                </wp:positionV>
                <wp:extent cx="494665" cy="358140"/>
                <wp:effectExtent l="38100" t="38100" r="38735" b="35560"/>
                <wp:wrapNone/>
                <wp:docPr id="722" name="Ink 7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494665" cy="3581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2CA8719" id="Ink 722" o:spid="_x0000_s1026" type="#_x0000_t75" style="position:absolute;margin-left:165.8pt;margin-top:3.9pt;width:40.35pt;height:29.6pt;z-index:25165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">
                <v:imagedata r:id="rId430" o:title=""/>
              </v:shape>
            </w:pict>
          </mc:Fallback>
        </mc:AlternateContent>
      </w:r>
    </w:p>
    <w:p w14:paraId="52C23607" w14:textId="76A389FC" w:rsidR="00106A21" w:rsidRPr="00106A21" w:rsidRDefault="009D2F68" w:rsidP="00106A21">
      <w:pPr>
        <w:rPr>
          <w:lang w:val="en-CA"/>
        </w:rPr>
      </w:pPr>
      <w:r>
        <w:rPr>
          <w:noProof/>
          <w:lang w:val="en-CA"/>
        </w:rPr>
        <w:lastRenderedPageBreak/>
        <mc:AlternateContent>
          <mc:Choice Requires="wpi">
            <w:drawing>
              <wp:anchor distT="0" distB="0" distL="114300" distR="114300" simplePos="0" relativeHeight="251658485" behindDoc="0" locked="0" layoutInCell="1" allowOverlap="1" wp14:anchorId="7AF18334" wp14:editId="2C9EAC3D">
                <wp:simplePos x="0" y="0"/>
                <wp:positionH relativeFrom="column">
                  <wp:posOffset>6488160</wp:posOffset>
                </wp:positionH>
                <wp:positionV relativeFrom="paragraph">
                  <wp:posOffset>194765</wp:posOffset>
                </wp:positionV>
                <wp:extent cx="360" cy="360"/>
                <wp:effectExtent l="38100" t="38100" r="38100" b="38100"/>
                <wp:wrapNone/>
                <wp:docPr id="783" name="Ink 7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8C602AA" id="Ink 783" o:spid="_x0000_s1026" type="#_x0000_t75" style="position:absolute;margin-left:510.2pt;margin-top:14.65pt;width:1.45pt;height:1.45pt;z-index:25165848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">
                <v:imagedata r:id="rId428" o:title=""/>
              </v:shape>
            </w:pict>
          </mc:Fallback>
        </mc:AlternateContent>
      </w:r>
      <w:r w:rsidR="0086651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81" behindDoc="0" locked="0" layoutInCell="1" allowOverlap="1" wp14:anchorId="2D835F48" wp14:editId="1B41D78B">
                <wp:simplePos x="0" y="0"/>
                <wp:positionH relativeFrom="column">
                  <wp:posOffset>3005455</wp:posOffset>
                </wp:positionH>
                <wp:positionV relativeFrom="paragraph">
                  <wp:posOffset>662940</wp:posOffset>
                </wp:positionV>
                <wp:extent cx="510930" cy="126030"/>
                <wp:effectExtent l="38100" t="38100" r="22860" b="39370"/>
                <wp:wrapNone/>
                <wp:docPr id="752" name="Ink 7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2">
                      <w14:nvContentPartPr>
                        <w14:cNvContentPartPr/>
                      </w14:nvContentPartPr>
                      <w14:xfrm>
                        <a:off x="0" y="0"/>
                        <a:ext cx="510930" cy="1260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F3152A5" id="Ink 752" o:spid="_x0000_s1026" type="#_x0000_t75" style="position:absolute;margin-left:235.95pt;margin-top:51.5pt;width:41.65pt;height:11.3pt;z-index:25165848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">
                <v:imagedata r:id="rId433" o:title=""/>
              </v:shape>
            </w:pict>
          </mc:Fallback>
        </mc:AlternateContent>
      </w:r>
      <w:r w:rsidR="0086651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82" behindDoc="0" locked="0" layoutInCell="1" allowOverlap="1" wp14:anchorId="2DF01CB8" wp14:editId="47F6B8C7">
                <wp:simplePos x="0" y="0"/>
                <wp:positionH relativeFrom="column">
                  <wp:posOffset>2677795</wp:posOffset>
                </wp:positionH>
                <wp:positionV relativeFrom="paragraph">
                  <wp:posOffset>80645</wp:posOffset>
                </wp:positionV>
                <wp:extent cx="1356840" cy="708325"/>
                <wp:effectExtent l="38100" t="38100" r="40640" b="41275"/>
                <wp:wrapNone/>
                <wp:docPr id="753" name="Ink 7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4">
                      <w14:nvContentPartPr>
                        <w14:cNvContentPartPr/>
                      </w14:nvContentPartPr>
                      <w14:xfrm>
                        <a:off x="0" y="0"/>
                        <a:ext cx="1356840" cy="7083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5C86C73" id="Ink 753" o:spid="_x0000_s1026" type="#_x0000_t75" style="position:absolute;margin-left:210.15pt;margin-top:5.65pt;width:108.3pt;height:57.15pt;z-index:25165848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">
                <v:imagedata r:id="rId435" o:title=""/>
              </v:shape>
            </w:pict>
          </mc:Fallback>
        </mc:AlternateContent>
      </w:r>
      <w:r w:rsidR="0086651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79" behindDoc="0" locked="0" layoutInCell="1" allowOverlap="1" wp14:anchorId="661ED7B9" wp14:editId="01AE30EB">
                <wp:simplePos x="0" y="0"/>
                <wp:positionH relativeFrom="column">
                  <wp:posOffset>5120520</wp:posOffset>
                </wp:positionH>
                <wp:positionV relativeFrom="paragraph">
                  <wp:posOffset>838805</wp:posOffset>
                </wp:positionV>
                <wp:extent cx="360" cy="360"/>
                <wp:effectExtent l="38100" t="38100" r="38100" b="38100"/>
                <wp:wrapNone/>
                <wp:docPr id="719" name="Ink 7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7A380D1" id="Ink 719" o:spid="_x0000_s1026" type="#_x0000_t75" style="position:absolute;margin-left:402.5pt;margin-top:65.35pt;width:1.45pt;height:1.45pt;z-index:25165847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">
                <v:imagedata r:id="rId428" o:title=""/>
              </v:shape>
            </w:pict>
          </mc:Fallback>
        </mc:AlternateContent>
      </w:r>
      <w:r w:rsidR="00F76D3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78" behindDoc="0" locked="0" layoutInCell="1" allowOverlap="1" wp14:anchorId="02859DCF" wp14:editId="76BC0EE6">
                <wp:simplePos x="0" y="0"/>
                <wp:positionH relativeFrom="column">
                  <wp:posOffset>5386705</wp:posOffset>
                </wp:positionH>
                <wp:positionV relativeFrom="paragraph">
                  <wp:posOffset>822960</wp:posOffset>
                </wp:positionV>
                <wp:extent cx="65130" cy="3810"/>
                <wp:effectExtent l="38100" t="38100" r="36830" b="46990"/>
                <wp:wrapNone/>
                <wp:docPr id="718" name="Ink 7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65130" cy="381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A86B7FD" id="Ink 718" o:spid="_x0000_s1026" type="#_x0000_t75" style="position:absolute;margin-left:423.45pt;margin-top:64.1pt;width:6.55pt;height:1.65pt;z-index:2516584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">
                <v:imagedata r:id="rId438" o:title=""/>
              </v:shape>
            </w:pict>
          </mc:Fallback>
        </mc:AlternateContent>
      </w:r>
      <w:r w:rsidR="00F76D3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76" behindDoc="0" locked="0" layoutInCell="1" allowOverlap="1" wp14:anchorId="175DA076" wp14:editId="743A57A5">
                <wp:simplePos x="0" y="0"/>
                <wp:positionH relativeFrom="column">
                  <wp:posOffset>5100955</wp:posOffset>
                </wp:positionH>
                <wp:positionV relativeFrom="paragraph">
                  <wp:posOffset>822960</wp:posOffset>
                </wp:positionV>
                <wp:extent cx="38460" cy="3810"/>
                <wp:effectExtent l="38100" t="38100" r="38100" b="46990"/>
                <wp:wrapNone/>
                <wp:docPr id="711" name="Ink 7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38460" cy="381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99E2F5E" id="Ink 711" o:spid="_x0000_s1026" type="#_x0000_t75" style="position:absolute;margin-left:400.95pt;margin-top:64.1pt;width:4.45pt;height:1.65pt;z-index:2516584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">
                <v:imagedata r:id="rId440" o:title=""/>
              </v:shape>
            </w:pict>
          </mc:Fallback>
        </mc:AlternateContent>
      </w:r>
    </w:p>
    <w:p w14:paraId="2861EB46" w14:textId="047FD87F" w:rsidR="009D2F68" w:rsidRDefault="00116E00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18" behindDoc="0" locked="0" layoutInCell="1" allowOverlap="1" wp14:anchorId="6A57C851" wp14:editId="122CDB70">
                <wp:simplePos x="0" y="0"/>
                <wp:positionH relativeFrom="column">
                  <wp:posOffset>944880</wp:posOffset>
                </wp:positionH>
                <wp:positionV relativeFrom="paragraph">
                  <wp:posOffset>-386715</wp:posOffset>
                </wp:positionV>
                <wp:extent cx="1749535" cy="1055375"/>
                <wp:effectExtent l="50800" t="50800" r="66675" b="49530"/>
                <wp:wrapNone/>
                <wp:docPr id="982" name="Ink 9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1749535" cy="10553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3E310B1" id="Ink 982" o:spid="_x0000_s1026" type="#_x0000_t75" style="position:absolute;margin-left:73pt;margin-top:-31.85pt;width:140.55pt;height:85.9pt;z-index:2516585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">
                <v:imagedata r:id="rId442" o:title=""/>
              </v:shape>
            </w:pict>
          </mc:Fallback>
        </mc:AlternateContent>
      </w:r>
      <w:r w:rsidR="0077607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95" behindDoc="0" locked="0" layoutInCell="1" allowOverlap="1" wp14:anchorId="6506B206" wp14:editId="04B0F858">
                <wp:simplePos x="0" y="0"/>
                <wp:positionH relativeFrom="column">
                  <wp:posOffset>-325120</wp:posOffset>
                </wp:positionH>
                <wp:positionV relativeFrom="paragraph">
                  <wp:posOffset>-140335</wp:posOffset>
                </wp:positionV>
                <wp:extent cx="742765" cy="276860"/>
                <wp:effectExtent l="38100" t="38100" r="0" b="40640"/>
                <wp:wrapNone/>
                <wp:docPr id="845" name="Ink 8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742765" cy="2768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D1D2AA5" id="Ink 845" o:spid="_x0000_s1026" type="#_x0000_t75" style="position:absolute;margin-left:-26.3pt;margin-top:-11.75pt;width:59.9pt;height:23.2pt;z-index:25165849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">
                <v:imagedata r:id="rId444" o:title=""/>
              </v:shape>
            </w:pict>
          </mc:Fallback>
        </mc:AlternateContent>
      </w:r>
      <w:r w:rsidR="0077607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96" behindDoc="0" locked="0" layoutInCell="1" allowOverlap="1" wp14:anchorId="6141591C" wp14:editId="1433F6CD">
                <wp:simplePos x="0" y="0"/>
                <wp:positionH relativeFrom="column">
                  <wp:posOffset>-544830</wp:posOffset>
                </wp:positionH>
                <wp:positionV relativeFrom="paragraph">
                  <wp:posOffset>-535940</wp:posOffset>
                </wp:positionV>
                <wp:extent cx="1151635" cy="672860"/>
                <wp:effectExtent l="38100" t="38100" r="0" b="38735"/>
                <wp:wrapNone/>
                <wp:docPr id="846" name="Ink 8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1151635" cy="6728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E82AF8C" id="Ink 846" o:spid="_x0000_s1026" type="#_x0000_t75" style="position:absolute;margin-left:-43.6pt;margin-top:-42.9pt;width:92.1pt;height:54.4pt;z-index:25165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">
                <v:imagedata r:id="rId446" o:title=""/>
              </v:shape>
            </w:pict>
          </mc:Fallback>
        </mc:AlternateContent>
      </w:r>
    </w:p>
    <w:p w14:paraId="38C62153" w14:textId="58A1A451" w:rsidR="009D2F68" w:rsidRDefault="009D2F68" w:rsidP="007047BF">
      <w:pPr>
        <w:ind w:left="720" w:firstLine="720"/>
        <w:rPr>
          <w:lang w:val="en-CA"/>
        </w:rPr>
      </w:pPr>
    </w:p>
    <w:p w14:paraId="2B22C719" w14:textId="665E84E0" w:rsidR="009D2F68" w:rsidRDefault="00D65896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16" behindDoc="0" locked="0" layoutInCell="1" allowOverlap="1" wp14:anchorId="19859309" wp14:editId="2E3B6357">
                <wp:simplePos x="0" y="0"/>
                <wp:positionH relativeFrom="column">
                  <wp:posOffset>4008755</wp:posOffset>
                </wp:positionH>
                <wp:positionV relativeFrom="paragraph">
                  <wp:posOffset>-580390</wp:posOffset>
                </wp:positionV>
                <wp:extent cx="2259940" cy="1525905"/>
                <wp:effectExtent l="50800" t="50800" r="64770" b="48895"/>
                <wp:wrapNone/>
                <wp:docPr id="951" name="Ink 9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2259940" cy="15259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8B7D6A7" id="Ink 951" o:spid="_x0000_s1026" type="#_x0000_t75" style="position:absolute;margin-left:314.25pt;margin-top:-47.1pt;width:180.8pt;height:122.95pt;z-index:2516585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">
                <v:imagedata r:id="rId448" o:title=""/>
              </v:shape>
            </w:pict>
          </mc:Fallback>
        </mc:AlternateContent>
      </w:r>
    </w:p>
    <w:p w14:paraId="667FFA44" w14:textId="19060008" w:rsidR="009D2F68" w:rsidRDefault="00D65896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15" behindDoc="0" locked="0" layoutInCell="1" allowOverlap="1" wp14:anchorId="12314991" wp14:editId="593DADA4">
                <wp:simplePos x="0" y="0"/>
                <wp:positionH relativeFrom="column">
                  <wp:posOffset>5085715</wp:posOffset>
                </wp:positionH>
                <wp:positionV relativeFrom="paragraph">
                  <wp:posOffset>-76200</wp:posOffset>
                </wp:positionV>
                <wp:extent cx="479960" cy="351790"/>
                <wp:effectExtent l="50800" t="50800" r="53975" b="54610"/>
                <wp:wrapNone/>
                <wp:docPr id="950" name="Ink 9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479960" cy="35179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9CC3C06" id="Ink 950" o:spid="_x0000_s1026" type="#_x0000_t75" style="position:absolute;margin-left:399.05pt;margin-top:-7.4pt;width:40.65pt;height:30.5pt;z-index:2516585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">
                <v:imagedata r:id="rId450" o:title=""/>
              </v:shape>
            </w:pict>
          </mc:Fallback>
        </mc:AlternateContent>
      </w:r>
    </w:p>
    <w:p w14:paraId="5A6B4DC5" w14:textId="53E86BAC" w:rsidR="009D2F68" w:rsidRDefault="00D65896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17" behindDoc="0" locked="0" layoutInCell="1" allowOverlap="1" wp14:anchorId="71B2D609" wp14:editId="7D09D76E">
                <wp:simplePos x="0" y="0"/>
                <wp:positionH relativeFrom="column">
                  <wp:posOffset>1301115</wp:posOffset>
                </wp:positionH>
                <wp:positionV relativeFrom="paragraph">
                  <wp:posOffset>-628015</wp:posOffset>
                </wp:positionV>
                <wp:extent cx="233280" cy="1446530"/>
                <wp:effectExtent l="50800" t="50800" r="46355" b="52070"/>
                <wp:wrapNone/>
                <wp:docPr id="954" name="Ink 9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233280" cy="14465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91C9962" id="Ink 954" o:spid="_x0000_s1026" type="#_x0000_t75" style="position:absolute;margin-left:101.05pt;margin-top:-50.85pt;width:21.15pt;height:116.7pt;z-index:25165851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">
                <v:imagedata r:id="rId452" o:title=""/>
              </v:shape>
            </w:pict>
          </mc:Fallback>
        </mc:AlternateContent>
      </w:r>
    </w:p>
    <w:p w14:paraId="6EA1C935" w14:textId="127AA8D9" w:rsidR="009D2F68" w:rsidRDefault="004A1A55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36" behindDoc="0" locked="0" layoutInCell="1" allowOverlap="1" wp14:anchorId="6FBBA01D" wp14:editId="1A5CAB16">
                <wp:simplePos x="0" y="0"/>
                <wp:positionH relativeFrom="column">
                  <wp:posOffset>4262755</wp:posOffset>
                </wp:positionH>
                <wp:positionV relativeFrom="paragraph">
                  <wp:posOffset>181610</wp:posOffset>
                </wp:positionV>
                <wp:extent cx="1078200" cy="133560"/>
                <wp:effectExtent l="38100" t="38100" r="0" b="44450"/>
                <wp:wrapNone/>
                <wp:docPr id="1092" name="Ink 10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1078200" cy="1335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31BDE81" id="Ink 1092" o:spid="_x0000_s1026" type="#_x0000_t75" style="position:absolute;margin-left:334.95pt;margin-top:13.6pt;width:86.35pt;height:11.9pt;z-index:251658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">
                <v:imagedata r:id="rId45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37" behindDoc="0" locked="0" layoutInCell="1" allowOverlap="1" wp14:anchorId="65E0054A" wp14:editId="701C35D8">
                <wp:simplePos x="0" y="0"/>
                <wp:positionH relativeFrom="column">
                  <wp:posOffset>2083435</wp:posOffset>
                </wp:positionH>
                <wp:positionV relativeFrom="paragraph">
                  <wp:posOffset>120650</wp:posOffset>
                </wp:positionV>
                <wp:extent cx="1169670" cy="183240"/>
                <wp:effectExtent l="38100" t="38100" r="0" b="45720"/>
                <wp:wrapNone/>
                <wp:docPr id="1093" name="Ink 10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1169670" cy="1832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675B2FE" id="Ink 1093" o:spid="_x0000_s1026" type="#_x0000_t75" style="position:absolute;margin-left:163.35pt;margin-top:8.8pt;width:93.5pt;height:15.85pt;z-index:25165853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">
                <v:imagedata r:id="rId456" o:title=""/>
              </v:shape>
            </w:pict>
          </mc:Fallback>
        </mc:AlternateContent>
      </w:r>
      <w:r w:rsidR="0038789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04" behindDoc="0" locked="0" layoutInCell="1" allowOverlap="1" wp14:anchorId="27BC5393" wp14:editId="33D21C97">
                <wp:simplePos x="0" y="0"/>
                <wp:positionH relativeFrom="column">
                  <wp:posOffset>2154018</wp:posOffset>
                </wp:positionH>
                <wp:positionV relativeFrom="paragraph">
                  <wp:posOffset>46760</wp:posOffset>
                </wp:positionV>
                <wp:extent cx="360" cy="360"/>
                <wp:effectExtent l="38100" t="38100" r="38100" b="38100"/>
                <wp:wrapNone/>
                <wp:docPr id="877" name="Ink 8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EE3709A" id="Ink 877" o:spid="_x0000_s1026" type="#_x0000_t75" style="position:absolute;margin-left:168.9pt;margin-top:3pt;width:1.45pt;height:1.45pt;z-index:251658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">
                <v:imagedata r:id="rId428" o:title=""/>
              </v:shape>
            </w:pict>
          </mc:Fallback>
        </mc:AlternateContent>
      </w:r>
      <w:r w:rsidR="006F6E3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00" behindDoc="0" locked="0" layoutInCell="1" allowOverlap="1" wp14:anchorId="5A79F60F" wp14:editId="3C5F14B2">
                <wp:simplePos x="0" y="0"/>
                <wp:positionH relativeFrom="column">
                  <wp:posOffset>5789295</wp:posOffset>
                </wp:positionH>
                <wp:positionV relativeFrom="paragraph">
                  <wp:posOffset>-125095</wp:posOffset>
                </wp:positionV>
                <wp:extent cx="441960" cy="614755"/>
                <wp:effectExtent l="38100" t="38100" r="0" b="45720"/>
                <wp:wrapNone/>
                <wp:docPr id="858" name="Ink 8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8">
                      <w14:nvContentPartPr>
                        <w14:cNvContentPartPr/>
                      </w14:nvContentPartPr>
                      <w14:xfrm>
                        <a:off x="0" y="0"/>
                        <a:ext cx="441960" cy="61475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C83D99E" id="Ink 858" o:spid="_x0000_s1026" type="#_x0000_t75" style="position:absolute;margin-left:455.15pt;margin-top:-10.55pt;width:36.2pt;height:49.8pt;z-index:2516585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">
                <v:imagedata r:id="rId459" o:title=""/>
              </v:shape>
            </w:pict>
          </mc:Fallback>
        </mc:AlternateContent>
      </w:r>
    </w:p>
    <w:p w14:paraId="501D1895" w14:textId="2C735487" w:rsidR="009D2F68" w:rsidRDefault="006A6983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03" behindDoc="0" locked="0" layoutInCell="1" allowOverlap="1" wp14:anchorId="5F7E9B21" wp14:editId="0A4B4A47">
                <wp:simplePos x="0" y="0"/>
                <wp:positionH relativeFrom="column">
                  <wp:posOffset>3907938</wp:posOffset>
                </wp:positionH>
                <wp:positionV relativeFrom="paragraph">
                  <wp:posOffset>84160</wp:posOffset>
                </wp:positionV>
                <wp:extent cx="92520" cy="92160"/>
                <wp:effectExtent l="50800" t="50800" r="34925" b="60325"/>
                <wp:wrapNone/>
                <wp:docPr id="867" name="Ink 8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0">
                      <w14:nvContentPartPr>
                        <w14:cNvContentPartPr/>
                      </w14:nvContentPartPr>
                      <w14:xfrm>
                        <a:off x="0" y="0"/>
                        <a:ext cx="92520" cy="92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126C653" id="Ink 867" o:spid="_x0000_s1026" type="#_x0000_t75" style="position:absolute;margin-left:306.3pt;margin-top:5.25pt;width:10.15pt;height:10.05pt;z-index:2516585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">
                <v:imagedata r:id="rId461" o:title=""/>
              </v:shape>
            </w:pict>
          </mc:Fallback>
        </mc:AlternateContent>
      </w:r>
      <w:r w:rsidR="00AD100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98" behindDoc="0" locked="0" layoutInCell="1" allowOverlap="1" wp14:anchorId="008907F5" wp14:editId="00DA9CB9">
                <wp:simplePos x="0" y="0"/>
                <wp:positionH relativeFrom="column">
                  <wp:posOffset>786738</wp:posOffset>
                </wp:positionH>
                <wp:positionV relativeFrom="paragraph">
                  <wp:posOffset>-1353680</wp:posOffset>
                </wp:positionV>
                <wp:extent cx="4827240" cy="3253680"/>
                <wp:effectExtent l="38100" t="38100" r="24765" b="36195"/>
                <wp:wrapNone/>
                <wp:docPr id="852" name="Ink 8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2">
                      <w14:nvContentPartPr>
                        <w14:cNvContentPartPr/>
                      </w14:nvContentPartPr>
                      <w14:xfrm>
                        <a:off x="0" y="0"/>
                        <a:ext cx="4827240" cy="32536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8AE347F" id="Ink 852" o:spid="_x0000_s1026" type="#_x0000_t75" style="position:absolute;margin-left:61.25pt;margin-top:-107.3pt;width:381.55pt;height:257.65pt;z-index:25165849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">
                <v:imagedata r:id="rId463" o:title=""/>
              </v:shape>
            </w:pict>
          </mc:Fallback>
        </mc:AlternateContent>
      </w:r>
      <w:r w:rsidR="003B603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91" behindDoc="0" locked="0" layoutInCell="1" allowOverlap="1" wp14:anchorId="2DCC7A16" wp14:editId="3BB82672">
                <wp:simplePos x="0" y="0"/>
                <wp:positionH relativeFrom="column">
                  <wp:posOffset>611778</wp:posOffset>
                </wp:positionH>
                <wp:positionV relativeFrom="paragraph">
                  <wp:posOffset>-1780280</wp:posOffset>
                </wp:positionV>
                <wp:extent cx="192960" cy="4031640"/>
                <wp:effectExtent l="25400" t="38100" r="36195" b="45085"/>
                <wp:wrapNone/>
                <wp:docPr id="789" name="Ink 7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4">
                      <w14:nvContentPartPr>
                        <w14:cNvContentPartPr/>
                      </w14:nvContentPartPr>
                      <w14:xfrm>
                        <a:off x="0" y="0"/>
                        <a:ext cx="192960" cy="40316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DA931ED" id="Ink 789" o:spid="_x0000_s1026" type="#_x0000_t75" style="position:absolute;margin-left:47.45pt;margin-top:-140.9pt;width:16.65pt;height:318.85pt;z-index:2516584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">
                <v:imagedata r:id="rId465" o:title=""/>
              </v:shape>
            </w:pict>
          </mc:Fallback>
        </mc:AlternateContent>
      </w:r>
    </w:p>
    <w:p w14:paraId="795C8B15" w14:textId="600FAC24" w:rsidR="009D2F68" w:rsidRDefault="004A1A55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38" behindDoc="0" locked="0" layoutInCell="1" allowOverlap="1" wp14:anchorId="51DB6A6C" wp14:editId="054A8AEB">
                <wp:simplePos x="0" y="0"/>
                <wp:positionH relativeFrom="column">
                  <wp:posOffset>913765</wp:posOffset>
                </wp:positionH>
                <wp:positionV relativeFrom="paragraph">
                  <wp:posOffset>160655</wp:posOffset>
                </wp:positionV>
                <wp:extent cx="411420" cy="141480"/>
                <wp:effectExtent l="38100" t="38100" r="0" b="36830"/>
                <wp:wrapNone/>
                <wp:docPr id="1096" name="Ink 10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6">
                      <w14:nvContentPartPr>
                        <w14:cNvContentPartPr/>
                      </w14:nvContentPartPr>
                      <w14:xfrm>
                        <a:off x="0" y="0"/>
                        <a:ext cx="411420" cy="1414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87B1427" id="Ink 1096" o:spid="_x0000_s1026" type="#_x0000_t75" style="position:absolute;margin-left:71.25pt;margin-top:11.95pt;width:33.85pt;height:12.6pt;z-index:2516585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">
                <v:imagedata r:id="rId467" o:title=""/>
              </v:shape>
            </w:pict>
          </mc:Fallback>
        </mc:AlternateContent>
      </w:r>
      <w:r w:rsidR="00E45BA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09" behindDoc="0" locked="0" layoutInCell="1" allowOverlap="1" wp14:anchorId="6E340753" wp14:editId="425385D3">
                <wp:simplePos x="0" y="0"/>
                <wp:positionH relativeFrom="column">
                  <wp:posOffset>3973818</wp:posOffset>
                </wp:positionH>
                <wp:positionV relativeFrom="paragraph">
                  <wp:posOffset>11675</wp:posOffset>
                </wp:positionV>
                <wp:extent cx="9000" cy="158760"/>
                <wp:effectExtent l="38100" t="38100" r="29210" b="44450"/>
                <wp:wrapNone/>
                <wp:docPr id="904" name="Ink 9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8">
                      <w14:nvContentPartPr>
                        <w14:cNvContentPartPr/>
                      </w14:nvContentPartPr>
                      <w14:xfrm>
                        <a:off x="0" y="0"/>
                        <a:ext cx="9000" cy="1587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A8A821A" id="Ink 904" o:spid="_x0000_s1026" type="#_x0000_t75" style="position:absolute;margin-left:312.2pt;margin-top:.2pt;width:2.1pt;height:13.9pt;z-index:25165850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">
                <v:imagedata r:id="rId469" o:title=""/>
              </v:shape>
            </w:pict>
          </mc:Fallback>
        </mc:AlternateContent>
      </w:r>
      <w:r w:rsidR="006A698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02" behindDoc="0" locked="0" layoutInCell="1" allowOverlap="1" wp14:anchorId="5B14ED2E" wp14:editId="09018C61">
                <wp:simplePos x="0" y="0"/>
                <wp:positionH relativeFrom="column">
                  <wp:posOffset>1551738</wp:posOffset>
                </wp:positionH>
                <wp:positionV relativeFrom="paragraph">
                  <wp:posOffset>213995</wp:posOffset>
                </wp:positionV>
                <wp:extent cx="149760" cy="110160"/>
                <wp:effectExtent l="50800" t="50800" r="15875" b="55245"/>
                <wp:wrapNone/>
                <wp:docPr id="866" name="Ink 8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0">
                      <w14:nvContentPartPr>
                        <w14:cNvContentPartPr/>
                      </w14:nvContentPartPr>
                      <w14:xfrm>
                        <a:off x="0" y="0"/>
                        <a:ext cx="149760" cy="110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33E9F27" id="Ink 866" o:spid="_x0000_s1026" type="#_x0000_t75" style="position:absolute;margin-left:120.8pt;margin-top:15.45pt;width:14.65pt;height:11.5pt;z-index:2516585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">
                <v:imagedata r:id="rId471" o:title=""/>
              </v:shape>
            </w:pict>
          </mc:Fallback>
        </mc:AlternateContent>
      </w:r>
      <w:r w:rsidR="0077607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97" behindDoc="0" locked="0" layoutInCell="1" allowOverlap="1" wp14:anchorId="2B6DA6D4" wp14:editId="2DFA0057">
                <wp:simplePos x="0" y="0"/>
                <wp:positionH relativeFrom="column">
                  <wp:posOffset>-20955</wp:posOffset>
                </wp:positionH>
                <wp:positionV relativeFrom="paragraph">
                  <wp:posOffset>-106680</wp:posOffset>
                </wp:positionV>
                <wp:extent cx="381960" cy="330120"/>
                <wp:effectExtent l="38100" t="38100" r="37465" b="38735"/>
                <wp:wrapNone/>
                <wp:docPr id="850" name="Ink 8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2">
                      <w14:nvContentPartPr>
                        <w14:cNvContentPartPr/>
                      </w14:nvContentPartPr>
                      <w14:xfrm>
                        <a:off x="0" y="0"/>
                        <a:ext cx="381960" cy="3301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350B5ED" id="Ink 850" o:spid="_x0000_s1026" type="#_x0000_t75" style="position:absolute;margin-left:-2.35pt;margin-top:-9.1pt;width:31.5pt;height:27.45pt;z-index:25165849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">
                <v:imagedata r:id="rId473" o:title=""/>
              </v:shape>
            </w:pict>
          </mc:Fallback>
        </mc:AlternateContent>
      </w:r>
    </w:p>
    <w:p w14:paraId="24778C3B" w14:textId="76C3B10E" w:rsidR="009D2F68" w:rsidRDefault="006F6E3C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01" behindDoc="0" locked="0" layoutInCell="1" allowOverlap="1" wp14:anchorId="73DDE436" wp14:editId="019F9E9F">
                <wp:simplePos x="0" y="0"/>
                <wp:positionH relativeFrom="column">
                  <wp:posOffset>5846445</wp:posOffset>
                </wp:positionH>
                <wp:positionV relativeFrom="paragraph">
                  <wp:posOffset>-114300</wp:posOffset>
                </wp:positionV>
                <wp:extent cx="486360" cy="550185"/>
                <wp:effectExtent l="38100" t="38100" r="0" b="46990"/>
                <wp:wrapNone/>
                <wp:docPr id="865" name="Ink 8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4">
                      <w14:nvContentPartPr>
                        <w14:cNvContentPartPr/>
                      </w14:nvContentPartPr>
                      <w14:xfrm>
                        <a:off x="0" y="0"/>
                        <a:ext cx="486360" cy="55018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CEE026D" id="Ink 865" o:spid="_x0000_s1026" type="#_x0000_t75" style="position:absolute;margin-left:459.65pt;margin-top:-9.7pt;width:39.75pt;height:44.7pt;z-index:25165850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">
                <v:imagedata r:id="rId475" o:title=""/>
              </v:shape>
            </w:pict>
          </mc:Fallback>
        </mc:AlternateContent>
      </w:r>
    </w:p>
    <w:p w14:paraId="0158150A" w14:textId="0E621E53" w:rsidR="009D2F68" w:rsidRDefault="00AD1005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99" behindDoc="0" locked="0" layoutInCell="1" allowOverlap="1" wp14:anchorId="04593C88" wp14:editId="266E1A02">
                <wp:simplePos x="0" y="0"/>
                <wp:positionH relativeFrom="column">
                  <wp:posOffset>808698</wp:posOffset>
                </wp:positionH>
                <wp:positionV relativeFrom="paragraph">
                  <wp:posOffset>-739810</wp:posOffset>
                </wp:positionV>
                <wp:extent cx="4783320" cy="1574280"/>
                <wp:effectExtent l="38100" t="38100" r="43180" b="38735"/>
                <wp:wrapNone/>
                <wp:docPr id="853" name="Ink 8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6">
                      <w14:nvContentPartPr>
                        <w14:cNvContentPartPr/>
                      </w14:nvContentPartPr>
                      <w14:xfrm>
                        <a:off x="0" y="0"/>
                        <a:ext cx="4783320" cy="15742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CF4AE33" id="Ink 853" o:spid="_x0000_s1026" type="#_x0000_t75" style="position:absolute;margin-left:63pt;margin-top:-58.95pt;width:378.1pt;height:125.35pt;z-index:25165849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">
                <v:imagedata r:id="rId477" o:title=""/>
              </v:shape>
            </w:pict>
          </mc:Fallback>
        </mc:AlternateContent>
      </w:r>
    </w:p>
    <w:p w14:paraId="49E859B1" w14:textId="4C6C6550" w:rsidR="009D2F68" w:rsidRDefault="00E45BAC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11" behindDoc="0" locked="0" layoutInCell="1" allowOverlap="1" wp14:anchorId="4B8A8027" wp14:editId="5297918A">
                <wp:simplePos x="0" y="0"/>
                <wp:positionH relativeFrom="column">
                  <wp:posOffset>276225</wp:posOffset>
                </wp:positionH>
                <wp:positionV relativeFrom="paragraph">
                  <wp:posOffset>-408305</wp:posOffset>
                </wp:positionV>
                <wp:extent cx="3952600" cy="1332470"/>
                <wp:effectExtent l="38100" t="38100" r="22860" b="39370"/>
                <wp:wrapNone/>
                <wp:docPr id="910" name="Ink 9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8">
                      <w14:nvContentPartPr>
                        <w14:cNvContentPartPr/>
                      </w14:nvContentPartPr>
                      <w14:xfrm>
                        <a:off x="0" y="0"/>
                        <a:ext cx="3952600" cy="13324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3F5B3B2" id="Ink 910" o:spid="_x0000_s1026" type="#_x0000_t75" style="position:absolute;margin-left:21.05pt;margin-top:-32.85pt;width:312.65pt;height:106.3pt;z-index:2516585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">
                <v:imagedata r:id="rId479" o:title=""/>
              </v:shape>
            </w:pict>
          </mc:Fallback>
        </mc:AlternateContent>
      </w:r>
      <w:r w:rsidR="000418F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92" behindDoc="0" locked="0" layoutInCell="1" allowOverlap="1" wp14:anchorId="012463B9" wp14:editId="0920A507">
                <wp:simplePos x="0" y="0"/>
                <wp:positionH relativeFrom="column">
                  <wp:posOffset>790575</wp:posOffset>
                </wp:positionH>
                <wp:positionV relativeFrom="paragraph">
                  <wp:posOffset>88265</wp:posOffset>
                </wp:positionV>
                <wp:extent cx="5508810" cy="312420"/>
                <wp:effectExtent l="38100" t="38100" r="41275" b="43180"/>
                <wp:wrapNone/>
                <wp:docPr id="803" name="Ink 8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0">
                      <w14:nvContentPartPr>
                        <w14:cNvContentPartPr/>
                      </w14:nvContentPartPr>
                      <w14:xfrm>
                        <a:off x="0" y="0"/>
                        <a:ext cx="5508810" cy="3124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78852C7" id="Ink 803" o:spid="_x0000_s1026" type="#_x0000_t75" style="position:absolute;margin-left:61.55pt;margin-top:6.25pt;width:435.15pt;height:26pt;z-index:2516584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">
                <v:imagedata r:id="rId481" o:title=""/>
              </v:shape>
            </w:pict>
          </mc:Fallback>
        </mc:AlternateContent>
      </w:r>
    </w:p>
    <w:p w14:paraId="4968405A" w14:textId="30AF0777" w:rsidR="009D2F68" w:rsidRDefault="009D2F68" w:rsidP="007047BF">
      <w:pPr>
        <w:ind w:left="720" w:firstLine="720"/>
        <w:rPr>
          <w:lang w:val="en-CA"/>
        </w:rPr>
      </w:pPr>
    </w:p>
    <w:p w14:paraId="3606DDA6" w14:textId="081DDE24" w:rsidR="009D2F68" w:rsidRDefault="00E45BAC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10" behindDoc="0" locked="0" layoutInCell="1" allowOverlap="1" wp14:anchorId="10DED472" wp14:editId="0F9B444A">
                <wp:simplePos x="0" y="0"/>
                <wp:positionH relativeFrom="column">
                  <wp:posOffset>4166870</wp:posOffset>
                </wp:positionH>
                <wp:positionV relativeFrom="paragraph">
                  <wp:posOffset>-42545</wp:posOffset>
                </wp:positionV>
                <wp:extent cx="61955" cy="250550"/>
                <wp:effectExtent l="38100" t="38100" r="40005" b="41910"/>
                <wp:wrapNone/>
                <wp:docPr id="909" name="Ink 9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2">
                      <w14:nvContentPartPr>
                        <w14:cNvContentPartPr/>
                      </w14:nvContentPartPr>
                      <w14:xfrm>
                        <a:off x="0" y="0"/>
                        <a:ext cx="61955" cy="25055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9B0B91A" id="Ink 909" o:spid="_x0000_s1026" type="#_x0000_t75" style="position:absolute;margin-left:327.4pt;margin-top:-4.05pt;width:6.3pt;height:21.15pt;z-index:2516585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">
                <v:imagedata r:id="rId483" o:title=""/>
              </v:shape>
            </w:pict>
          </mc:Fallback>
        </mc:AlternateContent>
      </w:r>
      <w:r w:rsidR="000418F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93" behindDoc="0" locked="0" layoutInCell="1" allowOverlap="1" wp14:anchorId="6A46FC7A" wp14:editId="636D5832">
                <wp:simplePos x="0" y="0"/>
                <wp:positionH relativeFrom="column">
                  <wp:posOffset>5081270</wp:posOffset>
                </wp:positionH>
                <wp:positionV relativeFrom="paragraph">
                  <wp:posOffset>-91440</wp:posOffset>
                </wp:positionV>
                <wp:extent cx="1183080" cy="659880"/>
                <wp:effectExtent l="38100" t="38100" r="36195" b="38735"/>
                <wp:wrapNone/>
                <wp:docPr id="815" name="Ink 8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4">
                      <w14:nvContentPartPr>
                        <w14:cNvContentPartPr/>
                      </w14:nvContentPartPr>
                      <w14:xfrm>
                        <a:off x="0" y="0"/>
                        <a:ext cx="1183080" cy="6598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7A5E843" id="Ink 815" o:spid="_x0000_s1026" type="#_x0000_t75" style="position:absolute;margin-left:399.4pt;margin-top:-7.9pt;width:94.55pt;height:53.35pt;z-index:25165849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">
                <v:imagedata r:id="rId485" o:title=""/>
              </v:shape>
            </w:pict>
          </mc:Fallback>
        </mc:AlternateContent>
      </w:r>
    </w:p>
    <w:p w14:paraId="71C42A8A" w14:textId="633B5FEB" w:rsidR="009D2F68" w:rsidRDefault="00A70838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34" behindDoc="0" locked="0" layoutInCell="1" allowOverlap="1" wp14:anchorId="77DBADC2" wp14:editId="477F5380">
                <wp:simplePos x="0" y="0"/>
                <wp:positionH relativeFrom="column">
                  <wp:posOffset>6246858</wp:posOffset>
                </wp:positionH>
                <wp:positionV relativeFrom="paragraph">
                  <wp:posOffset>126394</wp:posOffset>
                </wp:positionV>
                <wp:extent cx="360" cy="360"/>
                <wp:effectExtent l="38100" t="38100" r="38100" b="38100"/>
                <wp:wrapNone/>
                <wp:docPr id="1083" name="Ink 10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FFA4B25" id="Ink 1083" o:spid="_x0000_s1026" type="#_x0000_t75" style="position:absolute;margin-left:491.2pt;margin-top:9.25pt;width:1.45pt;height:1.45pt;z-index:2516585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">
                <v:imagedata r:id="rId487" o:title=""/>
              </v:shape>
            </w:pict>
          </mc:Fallback>
        </mc:AlternateContent>
      </w:r>
      <w:r w:rsidR="00E45BA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08" behindDoc="0" locked="0" layoutInCell="1" allowOverlap="1" wp14:anchorId="68A7BD51" wp14:editId="5307E8CA">
                <wp:simplePos x="0" y="0"/>
                <wp:positionH relativeFrom="column">
                  <wp:posOffset>4347498</wp:posOffset>
                </wp:positionH>
                <wp:positionV relativeFrom="paragraph">
                  <wp:posOffset>95780</wp:posOffset>
                </wp:positionV>
                <wp:extent cx="1134720" cy="220320"/>
                <wp:effectExtent l="38100" t="38100" r="46990" b="46990"/>
                <wp:wrapNone/>
                <wp:docPr id="892" name="Ink 8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8">
                      <w14:nvContentPartPr>
                        <w14:cNvContentPartPr/>
                      </w14:nvContentPartPr>
                      <w14:xfrm>
                        <a:off x="0" y="0"/>
                        <a:ext cx="1134720" cy="2203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8C9390B" id="Ink 892" o:spid="_x0000_s1026" type="#_x0000_t75" style="position:absolute;margin-left:341.6pt;margin-top:6.85pt;width:90.8pt;height:18.8pt;z-index:2516585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">
                <v:imagedata r:id="rId489" o:title=""/>
              </v:shape>
            </w:pict>
          </mc:Fallback>
        </mc:AlternateContent>
      </w:r>
      <w:r w:rsidR="00E45BA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07" behindDoc="0" locked="0" layoutInCell="1" allowOverlap="1" wp14:anchorId="3EFEC96A" wp14:editId="256B6FA1">
                <wp:simplePos x="0" y="0"/>
                <wp:positionH relativeFrom="column">
                  <wp:posOffset>1824258</wp:posOffset>
                </wp:positionH>
                <wp:positionV relativeFrom="paragraph">
                  <wp:posOffset>104420</wp:posOffset>
                </wp:positionV>
                <wp:extent cx="2400840" cy="193680"/>
                <wp:effectExtent l="38100" t="38100" r="25400" b="47625"/>
                <wp:wrapNone/>
                <wp:docPr id="886" name="Ink 8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0">
                      <w14:nvContentPartPr>
                        <w14:cNvContentPartPr/>
                      </w14:nvContentPartPr>
                      <w14:xfrm>
                        <a:off x="0" y="0"/>
                        <a:ext cx="2400840" cy="1936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EDEF8B3" id="Ink 886" o:spid="_x0000_s1026" type="#_x0000_t75" style="position:absolute;margin-left:142.95pt;margin-top:7.5pt;width:190.5pt;height:16.65pt;z-index:25165850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">
                <v:imagedata r:id="rId491" o:title=""/>
              </v:shape>
            </w:pict>
          </mc:Fallback>
        </mc:AlternateContent>
      </w:r>
      <w:r w:rsidR="00E45BA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06" behindDoc="0" locked="0" layoutInCell="1" allowOverlap="1" wp14:anchorId="570C22AF" wp14:editId="61B7933E">
                <wp:simplePos x="0" y="0"/>
                <wp:positionH relativeFrom="column">
                  <wp:posOffset>874578</wp:posOffset>
                </wp:positionH>
                <wp:positionV relativeFrom="paragraph">
                  <wp:posOffset>98660</wp:posOffset>
                </wp:positionV>
                <wp:extent cx="892800" cy="173160"/>
                <wp:effectExtent l="38100" t="38100" r="34925" b="43180"/>
                <wp:wrapNone/>
                <wp:docPr id="879" name="Ink 8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2">
                      <w14:nvContentPartPr>
                        <w14:cNvContentPartPr/>
                      </w14:nvContentPartPr>
                      <w14:xfrm>
                        <a:off x="0" y="0"/>
                        <a:ext cx="892800" cy="173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42C821C" id="Ink 879" o:spid="_x0000_s1026" type="#_x0000_t75" style="position:absolute;margin-left:68.15pt;margin-top:7.05pt;width:71.75pt;height:15.05pt;z-index:25165850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">
                <v:imagedata r:id="rId493" o:title=""/>
              </v:shape>
            </w:pict>
          </mc:Fallback>
        </mc:AlternateContent>
      </w:r>
    </w:p>
    <w:p w14:paraId="726A6266" w14:textId="2F864457" w:rsidR="009D2F68" w:rsidRDefault="00E45BAC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12" behindDoc="0" locked="0" layoutInCell="1" allowOverlap="1" wp14:anchorId="2D2970CB" wp14:editId="1BB73FFD">
                <wp:simplePos x="0" y="0"/>
                <wp:positionH relativeFrom="column">
                  <wp:posOffset>4316730</wp:posOffset>
                </wp:positionH>
                <wp:positionV relativeFrom="paragraph">
                  <wp:posOffset>163830</wp:posOffset>
                </wp:positionV>
                <wp:extent cx="927135" cy="185040"/>
                <wp:effectExtent l="38100" t="38100" r="0" b="43815"/>
                <wp:wrapNone/>
                <wp:docPr id="911" name="Ink 9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4">
                      <w14:nvContentPartPr>
                        <w14:cNvContentPartPr/>
                      </w14:nvContentPartPr>
                      <w14:xfrm>
                        <a:off x="0" y="0"/>
                        <a:ext cx="927135" cy="1850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88D47FE" id="Ink 911" o:spid="_x0000_s1026" type="#_x0000_t75" style="position:absolute;margin-left:339.2pt;margin-top:12.2pt;width:74.4pt;height:15.95pt;z-index:25165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">
                <v:imagedata r:id="rId495" o:title=""/>
              </v:shape>
            </w:pict>
          </mc:Fallback>
        </mc:AlternateContent>
      </w:r>
    </w:p>
    <w:p w14:paraId="2533CB61" w14:textId="4A032D8F" w:rsidR="009D2F68" w:rsidRDefault="00A70838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35" behindDoc="0" locked="0" layoutInCell="1" allowOverlap="1" wp14:anchorId="76F79998" wp14:editId="30ABE9F9">
                <wp:simplePos x="0" y="0"/>
                <wp:positionH relativeFrom="column">
                  <wp:posOffset>5134458</wp:posOffset>
                </wp:positionH>
                <wp:positionV relativeFrom="paragraph">
                  <wp:posOffset>232069</wp:posOffset>
                </wp:positionV>
                <wp:extent cx="360" cy="360"/>
                <wp:effectExtent l="38100" t="38100" r="38100" b="38100"/>
                <wp:wrapNone/>
                <wp:docPr id="1084" name="Ink 10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B1F3542" id="Ink 1084" o:spid="_x0000_s1026" type="#_x0000_t75" style="position:absolute;margin-left:403.6pt;margin-top:17.55pt;width:1.45pt;height:1.45pt;z-index:2516585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">
                <v:imagedata r:id="rId487" o:title=""/>
              </v:shape>
            </w:pict>
          </mc:Fallback>
        </mc:AlternateContent>
      </w:r>
      <w:r w:rsidR="006B1D3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19" behindDoc="0" locked="0" layoutInCell="1" allowOverlap="1" wp14:anchorId="34AC57B1" wp14:editId="4321F31A">
                <wp:simplePos x="0" y="0"/>
                <wp:positionH relativeFrom="column">
                  <wp:posOffset>5798298</wp:posOffset>
                </wp:positionH>
                <wp:positionV relativeFrom="paragraph">
                  <wp:posOffset>12095</wp:posOffset>
                </wp:positionV>
                <wp:extent cx="360" cy="360"/>
                <wp:effectExtent l="38100" t="38100" r="38100" b="38100"/>
                <wp:wrapNone/>
                <wp:docPr id="983" name="Ink 9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A897A8A" id="Ink 983" o:spid="_x0000_s1026" type="#_x0000_t75" style="position:absolute;margin-left:455.85pt;margin-top:.25pt;width:1.45pt;height:1.45pt;z-index:2516585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">
                <v:imagedata r:id="rId487" o:title=""/>
              </v:shape>
            </w:pict>
          </mc:Fallback>
        </mc:AlternateContent>
      </w:r>
      <w:r w:rsidR="00E45BA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13" behindDoc="0" locked="0" layoutInCell="1" allowOverlap="1" wp14:anchorId="4754AEC1" wp14:editId="601E931E">
                <wp:simplePos x="0" y="0"/>
                <wp:positionH relativeFrom="column">
                  <wp:posOffset>2461260</wp:posOffset>
                </wp:positionH>
                <wp:positionV relativeFrom="paragraph">
                  <wp:posOffset>-53340</wp:posOffset>
                </wp:positionV>
                <wp:extent cx="1077055" cy="193675"/>
                <wp:effectExtent l="0" t="38100" r="40640" b="47625"/>
                <wp:wrapNone/>
                <wp:docPr id="912" name="Ink 9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8">
                      <w14:nvContentPartPr>
                        <w14:cNvContentPartPr/>
                      </w14:nvContentPartPr>
                      <w14:xfrm>
                        <a:off x="0" y="0"/>
                        <a:ext cx="1077055" cy="1936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3FAC26A" id="Ink 912" o:spid="_x0000_s1026" type="#_x0000_t75" style="position:absolute;margin-left:193.1pt;margin-top:-4.9pt;width:86.2pt;height:16.65pt;z-index:2516585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">
                <v:imagedata r:id="rId499" o:title=""/>
              </v:shape>
            </w:pict>
          </mc:Fallback>
        </mc:AlternateContent>
      </w:r>
      <w:r w:rsidR="00E45BA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14" behindDoc="0" locked="0" layoutInCell="1" allowOverlap="1" wp14:anchorId="373E8DD8" wp14:editId="0FFEC74F">
                <wp:simplePos x="0" y="0"/>
                <wp:positionH relativeFrom="column">
                  <wp:posOffset>949325</wp:posOffset>
                </wp:positionH>
                <wp:positionV relativeFrom="paragraph">
                  <wp:posOffset>-83820</wp:posOffset>
                </wp:positionV>
                <wp:extent cx="681200" cy="198120"/>
                <wp:effectExtent l="38100" t="38100" r="43180" b="43180"/>
                <wp:wrapNone/>
                <wp:docPr id="915" name="Ink 9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0">
                      <w14:nvContentPartPr>
                        <w14:cNvContentPartPr/>
                      </w14:nvContentPartPr>
                      <w14:xfrm>
                        <a:off x="0" y="0"/>
                        <a:ext cx="681200" cy="1981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6106095" id="Ink 915" o:spid="_x0000_s1026" type="#_x0000_t75" style="position:absolute;margin-left:74.05pt;margin-top:-7.3pt;width:55.1pt;height:17pt;z-index:2516585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">
                <v:imagedata r:id="rId501" o:title=""/>
              </v:shape>
            </w:pict>
          </mc:Fallback>
        </mc:AlternateContent>
      </w:r>
    </w:p>
    <w:p w14:paraId="677B61C5" w14:textId="25D992F2" w:rsidR="009D2F68" w:rsidRDefault="00384F00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32" behindDoc="0" locked="0" layoutInCell="1" allowOverlap="1" wp14:anchorId="3BCE63C2" wp14:editId="69918047">
                <wp:simplePos x="0" y="0"/>
                <wp:positionH relativeFrom="column">
                  <wp:posOffset>4206875</wp:posOffset>
                </wp:positionH>
                <wp:positionV relativeFrom="paragraph">
                  <wp:posOffset>45085</wp:posOffset>
                </wp:positionV>
                <wp:extent cx="1195550" cy="427185"/>
                <wp:effectExtent l="38100" t="38100" r="36830" b="43180"/>
                <wp:wrapNone/>
                <wp:docPr id="1081" name="Ink 10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2">
                      <w14:nvContentPartPr>
                        <w14:cNvContentPartPr/>
                      </w14:nvContentPartPr>
                      <w14:xfrm>
                        <a:off x="0" y="0"/>
                        <a:ext cx="1195550" cy="42718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8FD76EE" id="Ink 1081" o:spid="_x0000_s1026" type="#_x0000_t75" style="position:absolute;margin-left:330.55pt;margin-top:2.85pt;width:95.6pt;height:35.1pt;z-index:2516585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">
                <v:imagedata r:id="rId503" o:title=""/>
              </v:shape>
            </w:pict>
          </mc:Fallback>
        </mc:AlternateContent>
      </w:r>
      <w:r w:rsidR="0038789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05" behindDoc="0" locked="0" layoutInCell="1" allowOverlap="1" wp14:anchorId="5165BA68" wp14:editId="426AAC72">
                <wp:simplePos x="0" y="0"/>
                <wp:positionH relativeFrom="column">
                  <wp:posOffset>4980738</wp:posOffset>
                </wp:positionH>
                <wp:positionV relativeFrom="paragraph">
                  <wp:posOffset>36810</wp:posOffset>
                </wp:positionV>
                <wp:extent cx="360" cy="360"/>
                <wp:effectExtent l="38100" t="38100" r="38100" b="38100"/>
                <wp:wrapNone/>
                <wp:docPr id="878" name="Ink 8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D8DF989" id="Ink 878" o:spid="_x0000_s1026" type="#_x0000_t75" style="position:absolute;margin-left:391.5pt;margin-top:2.2pt;width:1.45pt;height:1.45pt;z-index:25165850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">
                <v:imagedata r:id="rId487" o:title=""/>
              </v:shape>
            </w:pict>
          </mc:Fallback>
        </mc:AlternateContent>
      </w:r>
      <w:r w:rsidR="0077607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94" behindDoc="0" locked="0" layoutInCell="1" allowOverlap="1" wp14:anchorId="5C4F4191" wp14:editId="2080E333">
                <wp:simplePos x="0" y="0"/>
                <wp:positionH relativeFrom="column">
                  <wp:posOffset>2611120</wp:posOffset>
                </wp:positionH>
                <wp:positionV relativeFrom="paragraph">
                  <wp:posOffset>40640</wp:posOffset>
                </wp:positionV>
                <wp:extent cx="360" cy="360"/>
                <wp:effectExtent l="38100" t="38100" r="38100" b="38100"/>
                <wp:wrapNone/>
                <wp:docPr id="843" name="Ink 8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812E624" id="Ink 843" o:spid="_x0000_s1026" type="#_x0000_t75" style="position:absolute;margin-left:204.9pt;margin-top:2.5pt;width:1.45pt;height:1.45pt;z-index:25165849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">
                <v:imagedata r:id="rId487" o:title=""/>
              </v:shape>
            </w:pict>
          </mc:Fallback>
        </mc:AlternateContent>
      </w:r>
    </w:p>
    <w:p w14:paraId="7C2AB004" w14:textId="26E705BD" w:rsidR="009D2F68" w:rsidRDefault="005E7B1C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25" behindDoc="0" locked="0" layoutInCell="1" allowOverlap="1" wp14:anchorId="14428EDB" wp14:editId="2C67A268">
                <wp:simplePos x="0" y="0"/>
                <wp:positionH relativeFrom="column">
                  <wp:posOffset>2494915</wp:posOffset>
                </wp:positionH>
                <wp:positionV relativeFrom="paragraph">
                  <wp:posOffset>-185420</wp:posOffset>
                </wp:positionV>
                <wp:extent cx="1139895" cy="641620"/>
                <wp:effectExtent l="38100" t="38100" r="28575" b="44450"/>
                <wp:wrapNone/>
                <wp:docPr id="1042" name="Ink 10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6">
                      <w14:nvContentPartPr>
                        <w14:cNvContentPartPr/>
                      </w14:nvContentPartPr>
                      <w14:xfrm>
                        <a:off x="0" y="0"/>
                        <a:ext cx="1139895" cy="6416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4E8F2D0" id="Ink 1042" o:spid="_x0000_s1026" type="#_x0000_t75" style="position:absolute;margin-left:195.75pt;margin-top:-15.3pt;width:91.15pt;height:51.9pt;z-index:25165852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">
                <v:imagedata r:id="rId507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23" behindDoc="0" locked="0" layoutInCell="1" allowOverlap="1" wp14:anchorId="2F7F630B" wp14:editId="35B4986D">
                <wp:simplePos x="0" y="0"/>
                <wp:positionH relativeFrom="column">
                  <wp:posOffset>433070</wp:posOffset>
                </wp:positionH>
                <wp:positionV relativeFrom="paragraph">
                  <wp:posOffset>-190500</wp:posOffset>
                </wp:positionV>
                <wp:extent cx="1342070" cy="748140"/>
                <wp:effectExtent l="38100" t="38100" r="4445" b="39370"/>
                <wp:wrapNone/>
                <wp:docPr id="1027" name="Ink 10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8">
                      <w14:nvContentPartPr>
                        <w14:cNvContentPartPr/>
                      </w14:nvContentPartPr>
                      <w14:xfrm>
                        <a:off x="0" y="0"/>
                        <a:ext cx="1342070" cy="7481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9983FDC" id="Ink 1027" o:spid="_x0000_s1026" type="#_x0000_t75" style="position:absolute;margin-left:33.4pt;margin-top:-15.7pt;width:107.05pt;height:60.3pt;z-index:2516585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">
                <v:imagedata r:id="rId509" o:title=""/>
              </v:shape>
            </w:pict>
          </mc:Fallback>
        </mc:AlternateContent>
      </w:r>
    </w:p>
    <w:p w14:paraId="42B16144" w14:textId="44F09CAA" w:rsidR="009D2F68" w:rsidRDefault="00384F00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31" behindDoc="0" locked="0" layoutInCell="1" allowOverlap="1" wp14:anchorId="27F365A3" wp14:editId="343B7F5A">
                <wp:simplePos x="0" y="0"/>
                <wp:positionH relativeFrom="column">
                  <wp:posOffset>5037455</wp:posOffset>
                </wp:positionH>
                <wp:positionV relativeFrom="paragraph">
                  <wp:posOffset>19050</wp:posOffset>
                </wp:positionV>
                <wp:extent cx="119160" cy="184785"/>
                <wp:effectExtent l="38100" t="38100" r="33655" b="43815"/>
                <wp:wrapNone/>
                <wp:docPr id="1080" name="Ink 10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0">
                      <w14:nvContentPartPr>
                        <w14:cNvContentPartPr/>
                      </w14:nvContentPartPr>
                      <w14:xfrm>
                        <a:off x="0" y="0"/>
                        <a:ext cx="119160" cy="18478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9510E05" id="Ink 1080" o:spid="_x0000_s1026" type="#_x0000_t75" style="position:absolute;margin-left:395.95pt;margin-top:.8pt;width:10.8pt;height:15.95pt;z-index:2516585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">
                <v:imagedata r:id="rId511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28" behindDoc="0" locked="0" layoutInCell="1" allowOverlap="1" wp14:anchorId="2674935E" wp14:editId="2CD69678">
                <wp:simplePos x="0" y="0"/>
                <wp:positionH relativeFrom="column">
                  <wp:posOffset>4312578</wp:posOffset>
                </wp:positionH>
                <wp:positionV relativeFrom="paragraph">
                  <wp:posOffset>1739</wp:posOffset>
                </wp:positionV>
                <wp:extent cx="141120" cy="230760"/>
                <wp:effectExtent l="38100" t="38100" r="36830" b="36195"/>
                <wp:wrapNone/>
                <wp:docPr id="1061" name="Ink 10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2">
                      <w14:nvContentPartPr>
                        <w14:cNvContentPartPr/>
                      </w14:nvContentPartPr>
                      <w14:xfrm>
                        <a:off x="0" y="0"/>
                        <a:ext cx="141120" cy="2307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800EBFF" id="Ink 1061" o:spid="_x0000_s1026" type="#_x0000_t75" style="position:absolute;margin-left:338.85pt;margin-top:-.55pt;width:12.5pt;height:19.55pt;z-index:25165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">
                <v:imagedata r:id="rId513" o:title=""/>
              </v:shape>
            </w:pict>
          </mc:Fallback>
        </mc:AlternateContent>
      </w:r>
      <w:r w:rsidR="005E7B1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24" behindDoc="0" locked="0" layoutInCell="1" allowOverlap="1" wp14:anchorId="605595F5" wp14:editId="173020D1">
                <wp:simplePos x="0" y="0"/>
                <wp:positionH relativeFrom="column">
                  <wp:posOffset>3318510</wp:posOffset>
                </wp:positionH>
                <wp:positionV relativeFrom="paragraph">
                  <wp:posOffset>-24130</wp:posOffset>
                </wp:positionV>
                <wp:extent cx="153720" cy="158115"/>
                <wp:effectExtent l="38100" t="38100" r="0" b="45085"/>
                <wp:wrapNone/>
                <wp:docPr id="1041" name="Ink 10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4">
                      <w14:nvContentPartPr>
                        <w14:cNvContentPartPr/>
                      </w14:nvContentPartPr>
                      <w14:xfrm>
                        <a:off x="0" y="0"/>
                        <a:ext cx="153720" cy="15811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490DDD9" id="Ink 1041" o:spid="_x0000_s1026" type="#_x0000_t75" style="position:absolute;margin-left:260.6pt;margin-top:-2.6pt;width:13.5pt;height:13.85pt;z-index:2516585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">
                <v:imagedata r:id="rId515" o:title=""/>
              </v:shape>
            </w:pict>
          </mc:Fallback>
        </mc:AlternateContent>
      </w:r>
      <w:r w:rsidR="005E7B1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22" behindDoc="0" locked="0" layoutInCell="1" allowOverlap="1" wp14:anchorId="25340CB6" wp14:editId="0C806BCF">
                <wp:simplePos x="0" y="0"/>
                <wp:positionH relativeFrom="column">
                  <wp:posOffset>1494155</wp:posOffset>
                </wp:positionH>
                <wp:positionV relativeFrom="paragraph">
                  <wp:posOffset>14605</wp:posOffset>
                </wp:positionV>
                <wp:extent cx="171720" cy="193675"/>
                <wp:effectExtent l="25400" t="38100" r="6350" b="34925"/>
                <wp:wrapNone/>
                <wp:docPr id="1026" name="Ink 10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6">
                      <w14:nvContentPartPr>
                        <w14:cNvContentPartPr/>
                      </w14:nvContentPartPr>
                      <w14:xfrm>
                        <a:off x="0" y="0"/>
                        <a:ext cx="171720" cy="1936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133D58B" id="Ink 1026" o:spid="_x0000_s1026" type="#_x0000_t75" style="position:absolute;margin-left:116.95pt;margin-top:.45pt;width:14.9pt;height:16.65pt;z-index:2516585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">
                <v:imagedata r:id="rId517" o:title=""/>
              </v:shape>
            </w:pict>
          </mc:Fallback>
        </mc:AlternateContent>
      </w:r>
    </w:p>
    <w:p w14:paraId="0CED278B" w14:textId="72F46613" w:rsidR="009D2F68" w:rsidRDefault="00384F00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30" behindDoc="0" locked="0" layoutInCell="1" allowOverlap="1" wp14:anchorId="0ED5D1A3" wp14:editId="2543C724">
                <wp:simplePos x="0" y="0"/>
                <wp:positionH relativeFrom="column">
                  <wp:posOffset>4765040</wp:posOffset>
                </wp:positionH>
                <wp:positionV relativeFrom="paragraph">
                  <wp:posOffset>60325</wp:posOffset>
                </wp:positionV>
                <wp:extent cx="149225" cy="84165"/>
                <wp:effectExtent l="38100" t="38100" r="28575" b="43180"/>
                <wp:wrapNone/>
                <wp:docPr id="1079" name="Ink 10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8">
                      <w14:nvContentPartPr>
                        <w14:cNvContentPartPr/>
                      </w14:nvContentPartPr>
                      <w14:xfrm>
                        <a:off x="0" y="0"/>
                        <a:ext cx="149225" cy="8416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320AD07" id="Ink 1079" o:spid="_x0000_s1026" type="#_x0000_t75" style="position:absolute;margin-left:374.5pt;margin-top:4.05pt;width:13.15pt;height:8.05pt;z-index:2516585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">
                <v:imagedata r:id="rId519" o:title=""/>
              </v:shape>
            </w:pict>
          </mc:Fallback>
        </mc:AlternateContent>
      </w:r>
      <w:r w:rsidR="005E7B1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27" behindDoc="0" locked="0" layoutInCell="1" allowOverlap="1" wp14:anchorId="0A4BAB33" wp14:editId="3ECBFB5E">
                <wp:simplePos x="0" y="0"/>
                <wp:positionH relativeFrom="column">
                  <wp:posOffset>3006725</wp:posOffset>
                </wp:positionH>
                <wp:positionV relativeFrom="paragraph">
                  <wp:posOffset>144145</wp:posOffset>
                </wp:positionV>
                <wp:extent cx="100965" cy="66400"/>
                <wp:effectExtent l="25400" t="38100" r="38735" b="48260"/>
                <wp:wrapNone/>
                <wp:docPr id="1056" name="Ink 10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0">
                      <w14:nvContentPartPr>
                        <w14:cNvContentPartPr/>
                      </w14:nvContentPartPr>
                      <w14:xfrm>
                        <a:off x="0" y="0"/>
                        <a:ext cx="100965" cy="664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4D86EDE" id="Ink 1056" o:spid="_x0000_s1026" type="#_x0000_t75" style="position:absolute;margin-left:236.05pt;margin-top:10.65pt;width:9.35pt;height:6.7pt;z-index:25165852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">
                <v:imagedata r:id="rId521" o:title=""/>
              </v:shape>
            </w:pict>
          </mc:Fallback>
        </mc:AlternateContent>
      </w:r>
      <w:r w:rsidR="005E7B1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21" behindDoc="0" locked="0" layoutInCell="1" allowOverlap="1" wp14:anchorId="718D12B0" wp14:editId="1032EB7A">
                <wp:simplePos x="0" y="0"/>
                <wp:positionH relativeFrom="column">
                  <wp:posOffset>1014730</wp:posOffset>
                </wp:positionH>
                <wp:positionV relativeFrom="paragraph">
                  <wp:posOffset>153035</wp:posOffset>
                </wp:positionV>
                <wp:extent cx="145800" cy="96865"/>
                <wp:effectExtent l="38100" t="38100" r="32385" b="43180"/>
                <wp:wrapNone/>
                <wp:docPr id="1025" name="Ink 10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2">
                      <w14:nvContentPartPr>
                        <w14:cNvContentPartPr/>
                      </w14:nvContentPartPr>
                      <w14:xfrm>
                        <a:off x="0" y="0"/>
                        <a:ext cx="145800" cy="9686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5B08145" id="Ink 1025" o:spid="_x0000_s1026" type="#_x0000_t75" style="position:absolute;margin-left:79.2pt;margin-top:11.35pt;width:12.9pt;height:9.05pt;z-index:25165852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">
                <v:imagedata r:id="rId523" o:title=""/>
              </v:shape>
            </w:pict>
          </mc:Fallback>
        </mc:AlternateContent>
      </w:r>
    </w:p>
    <w:p w14:paraId="48B3063C" w14:textId="0FF5B7DB" w:rsidR="009D2F68" w:rsidRDefault="00A70838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33" behindDoc="0" locked="0" layoutInCell="1" allowOverlap="1" wp14:anchorId="609B0354" wp14:editId="5D27F948">
                <wp:simplePos x="0" y="0"/>
                <wp:positionH relativeFrom="column">
                  <wp:posOffset>5987298</wp:posOffset>
                </wp:positionH>
                <wp:positionV relativeFrom="paragraph">
                  <wp:posOffset>37214</wp:posOffset>
                </wp:positionV>
                <wp:extent cx="360" cy="360"/>
                <wp:effectExtent l="38100" t="38100" r="38100" b="38100"/>
                <wp:wrapNone/>
                <wp:docPr id="1082" name="Ink 10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245ACE2" id="Ink 1082" o:spid="_x0000_s1026" type="#_x0000_t75" style="position:absolute;margin-left:470.75pt;margin-top:2.25pt;width:1.45pt;height:1.45pt;z-index:2516585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">
                <v:imagedata r:id="rId487" o:title=""/>
              </v:shape>
            </w:pict>
          </mc:Fallback>
        </mc:AlternateContent>
      </w:r>
      <w:r w:rsidR="00384F0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29" behindDoc="0" locked="0" layoutInCell="1" allowOverlap="1" wp14:anchorId="3EC3DC79" wp14:editId="53DB75D1">
                <wp:simplePos x="0" y="0"/>
                <wp:positionH relativeFrom="column">
                  <wp:posOffset>4497070</wp:posOffset>
                </wp:positionH>
                <wp:positionV relativeFrom="paragraph">
                  <wp:posOffset>23495</wp:posOffset>
                </wp:positionV>
                <wp:extent cx="734415" cy="238105"/>
                <wp:effectExtent l="38100" t="38100" r="27940" b="41910"/>
                <wp:wrapNone/>
                <wp:docPr id="1078" name="Ink 10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5">
                      <w14:nvContentPartPr>
                        <w14:cNvContentPartPr/>
                      </w14:nvContentPartPr>
                      <w14:xfrm>
                        <a:off x="0" y="0"/>
                        <a:ext cx="734415" cy="2381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3472E09" id="Ink 1078" o:spid="_x0000_s1026" type="#_x0000_t75" style="position:absolute;margin-left:353.4pt;margin-top:1.15pt;width:59.25pt;height:20.2pt;z-index:25165852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">
                <v:imagedata r:id="rId526" o:title=""/>
              </v:shape>
            </w:pict>
          </mc:Fallback>
        </mc:AlternateContent>
      </w:r>
      <w:r w:rsidR="005E7B1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26" behindDoc="0" locked="0" layoutInCell="1" allowOverlap="1" wp14:anchorId="1B684DC4" wp14:editId="04976360">
                <wp:simplePos x="0" y="0"/>
                <wp:positionH relativeFrom="column">
                  <wp:posOffset>2685415</wp:posOffset>
                </wp:positionH>
                <wp:positionV relativeFrom="paragraph">
                  <wp:posOffset>120650</wp:posOffset>
                </wp:positionV>
                <wp:extent cx="818260" cy="267200"/>
                <wp:effectExtent l="38100" t="38100" r="20320" b="38100"/>
                <wp:wrapNone/>
                <wp:docPr id="1055" name="Ink 10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7">
                      <w14:nvContentPartPr>
                        <w14:cNvContentPartPr/>
                      </w14:nvContentPartPr>
                      <w14:xfrm>
                        <a:off x="0" y="0"/>
                        <a:ext cx="818260" cy="2672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30218DF" id="Ink 1055" o:spid="_x0000_s1026" type="#_x0000_t75" style="position:absolute;margin-left:210.75pt;margin-top:8.8pt;width:65.85pt;height:22.5pt;z-index:2516585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">
                <v:imagedata r:id="rId528" o:title=""/>
              </v:shape>
            </w:pict>
          </mc:Fallback>
        </mc:AlternateContent>
      </w:r>
      <w:r w:rsidR="005E7B1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20" behindDoc="0" locked="0" layoutInCell="1" allowOverlap="1" wp14:anchorId="16210CF3" wp14:editId="2715F3B3">
                <wp:simplePos x="0" y="0"/>
                <wp:positionH relativeFrom="column">
                  <wp:posOffset>812800</wp:posOffset>
                </wp:positionH>
                <wp:positionV relativeFrom="paragraph">
                  <wp:posOffset>142240</wp:posOffset>
                </wp:positionV>
                <wp:extent cx="864220" cy="255975"/>
                <wp:effectExtent l="38100" t="38100" r="0" b="36195"/>
                <wp:wrapNone/>
                <wp:docPr id="1023" name="Ink 10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9">
                      <w14:nvContentPartPr>
                        <w14:cNvContentPartPr/>
                      </w14:nvContentPartPr>
                      <w14:xfrm>
                        <a:off x="0" y="0"/>
                        <a:ext cx="864220" cy="2559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CA733C8" id="Ink 1023" o:spid="_x0000_s1026" type="#_x0000_t75" style="position:absolute;margin-left:63.3pt;margin-top:10.5pt;width:69.5pt;height:21.55pt;z-index:251658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">
                <v:imagedata r:id="rId530" o:title=""/>
              </v:shape>
            </w:pict>
          </mc:Fallback>
        </mc:AlternateContent>
      </w:r>
    </w:p>
    <w:p w14:paraId="6CF01956" w14:textId="19E7A7CD" w:rsidR="009D2F68" w:rsidRDefault="009D2F68" w:rsidP="007047BF">
      <w:pPr>
        <w:ind w:left="720" w:firstLine="720"/>
        <w:rPr>
          <w:lang w:val="en-CA"/>
        </w:rPr>
      </w:pPr>
    </w:p>
    <w:p w14:paraId="5DD90D59" w14:textId="77777777" w:rsidR="004A1A55" w:rsidRDefault="004A1A55" w:rsidP="007047BF">
      <w:pPr>
        <w:ind w:left="720" w:firstLine="720"/>
        <w:rPr>
          <w:lang w:val="en-CA"/>
        </w:rPr>
      </w:pPr>
    </w:p>
    <w:p w14:paraId="7833C939" w14:textId="47721D6C" w:rsidR="004A1A55" w:rsidRDefault="009A7D17" w:rsidP="000A445E">
      <w:pPr>
        <w:ind w:left="1440"/>
        <w:rPr>
          <w:lang w:val="en-CA"/>
        </w:rPr>
      </w:pPr>
      <w:r>
        <w:rPr>
          <w:lang w:val="en-CA"/>
        </w:rPr>
        <w:t>If income grows faster than the population (like in Zone 1 &amp;3)</w:t>
      </w:r>
      <w:r w:rsidR="00BE6880">
        <w:rPr>
          <w:lang w:val="en-CA"/>
        </w:rPr>
        <w:t xml:space="preserve">, income per capita </w:t>
      </w:r>
      <w:r w:rsidR="000A445E">
        <w:rPr>
          <w:lang w:val="en-CA"/>
        </w:rPr>
        <w:t>is increasing</w:t>
      </w:r>
    </w:p>
    <w:p w14:paraId="2149CCDE" w14:textId="108CB4C9" w:rsidR="003B32CF" w:rsidRDefault="000A445E" w:rsidP="003B32CF">
      <w:pPr>
        <w:ind w:left="1440"/>
        <w:rPr>
          <w:lang w:val="en-CA"/>
        </w:rPr>
      </w:pPr>
      <w:r>
        <w:rPr>
          <w:lang w:val="en-CA"/>
        </w:rPr>
        <w:t xml:space="preserve">If </w:t>
      </w:r>
      <w:r w:rsidR="00E8356F">
        <w:rPr>
          <w:lang w:val="en-CA"/>
        </w:rPr>
        <w:t>the population grows faster than income (like in Zone 2), income per capita is decreasing</w:t>
      </w:r>
      <w:r w:rsidR="00E0239B">
        <w:rPr>
          <w:lang w:val="en-CA"/>
        </w:rPr>
        <w:t xml:space="preserve">. In other words, </w:t>
      </w:r>
      <w:r w:rsidR="00886347">
        <w:rPr>
          <w:lang w:val="en-CA"/>
        </w:rPr>
        <w:t xml:space="preserve">if we land in Zone 1 or 3, </w:t>
      </w:r>
      <w:r w:rsidR="007279F6">
        <w:rPr>
          <w:lang w:val="en-CA"/>
        </w:rPr>
        <w:t xml:space="preserve">income per capita will grow and we will move along </w:t>
      </w:r>
      <w:r w:rsidR="003B32CF">
        <w:rPr>
          <w:lang w:val="en-CA"/>
        </w:rPr>
        <w:t xml:space="preserve">the curves. If we land </w:t>
      </w:r>
      <w:r w:rsidR="0033723A">
        <w:rPr>
          <w:lang w:val="en-CA"/>
        </w:rPr>
        <w:t xml:space="preserve">with Zone 2, then income per </w:t>
      </w:r>
      <w:r w:rsidR="0033723A">
        <w:rPr>
          <w:lang w:val="en-CA"/>
        </w:rPr>
        <w:lastRenderedPageBreak/>
        <w:t xml:space="preserve">capita will decrease </w:t>
      </w:r>
      <w:r w:rsidR="005B5C21">
        <w:rPr>
          <w:lang w:val="en-CA"/>
        </w:rPr>
        <w:t xml:space="preserve">and we will move backwards along the curve (indicated by the arrows on the graph. </w:t>
      </w:r>
    </w:p>
    <w:p w14:paraId="4AAD78CF" w14:textId="22758C12" w:rsidR="00930DDB" w:rsidRDefault="00930DDB" w:rsidP="003B32CF">
      <w:pPr>
        <w:ind w:left="1440"/>
        <w:rPr>
          <w:lang w:val="en-CA"/>
        </w:rPr>
      </w:pPr>
      <w:r>
        <w:rPr>
          <w:lang w:val="en-CA"/>
        </w:rPr>
        <w:t xml:space="preserve">That is why S is the stable equilibrium </w:t>
      </w:r>
      <w:r w:rsidR="00EF527C">
        <w:rPr>
          <w:lang w:val="en-CA"/>
        </w:rPr>
        <w:t xml:space="preserve">(if we start </w:t>
      </w:r>
      <w:r w:rsidR="00164C39">
        <w:rPr>
          <w:lang w:val="en-CA"/>
        </w:rPr>
        <w:t>below it (Zone 1) or above it (Zone 2)</w:t>
      </w:r>
      <w:r w:rsidR="0015105B">
        <w:rPr>
          <w:lang w:val="en-CA"/>
        </w:rPr>
        <w:t xml:space="preserve"> </w:t>
      </w:r>
      <w:r w:rsidR="00B06873">
        <w:rPr>
          <w:lang w:val="en-CA"/>
        </w:rPr>
        <w:t xml:space="preserve">there is a tendency to </w:t>
      </w:r>
      <w:r w:rsidR="00A678D1">
        <w:rPr>
          <w:lang w:val="en-CA"/>
        </w:rPr>
        <w:t xml:space="preserve">end up there). S is the Malthusian </w:t>
      </w:r>
      <w:r w:rsidR="006211A2">
        <w:rPr>
          <w:lang w:val="en-CA"/>
        </w:rPr>
        <w:t>trap, people at S are stuck at or just above subsistence levels.</w:t>
      </w:r>
    </w:p>
    <w:p w14:paraId="76707F32" w14:textId="04A24973" w:rsidR="00200D6A" w:rsidRDefault="00200D6A" w:rsidP="003B32CF">
      <w:pPr>
        <w:ind w:left="1440"/>
        <w:rPr>
          <w:lang w:val="en-CA"/>
        </w:rPr>
      </w:pPr>
      <w:r>
        <w:rPr>
          <w:lang w:val="en-CA"/>
        </w:rPr>
        <w:t>At S</w:t>
      </w:r>
      <w:r w:rsidR="001E78E1">
        <w:rPr>
          <w:lang w:val="en-CA"/>
        </w:rPr>
        <w:t xml:space="preserve">, Malthusian Checks happen, things like starvation, disease (due to poverty) keeps population low </w:t>
      </w:r>
    </w:p>
    <w:p w14:paraId="649864A6" w14:textId="7459E0B1" w:rsidR="001D773D" w:rsidRDefault="001D773D" w:rsidP="003B32CF">
      <w:pPr>
        <w:ind w:left="1440"/>
        <w:rPr>
          <w:lang w:val="en-CA"/>
        </w:rPr>
      </w:pPr>
      <w:r>
        <w:rPr>
          <w:lang w:val="en-CA"/>
        </w:rPr>
        <w:t xml:space="preserve">We want to land at T, but that can only be established if we land precisely there by chance. </w:t>
      </w:r>
    </w:p>
    <w:p w14:paraId="6D238F49" w14:textId="6065B23E" w:rsidR="004A1A55" w:rsidRDefault="00F91C52" w:rsidP="00F91C52">
      <w:pPr>
        <w:ind w:left="1440"/>
        <w:rPr>
          <w:lang w:val="en-CA"/>
        </w:rPr>
      </w:pPr>
      <w:r>
        <w:rPr>
          <w:lang w:val="en-CA"/>
        </w:rPr>
        <w:t xml:space="preserve">Or we can escape the Malthusian trap in other ways as outlined </w:t>
      </w:r>
      <w:proofErr w:type="gramStart"/>
      <w:r>
        <w:rPr>
          <w:lang w:val="en-CA"/>
        </w:rPr>
        <w:t>below :</w:t>
      </w:r>
      <w:proofErr w:type="gramEnd"/>
      <w:r>
        <w:rPr>
          <w:lang w:val="en-CA"/>
        </w:rPr>
        <w:t xml:space="preserve"> </w:t>
      </w:r>
    </w:p>
    <w:p w14:paraId="3EE2771C" w14:textId="6C46A48C" w:rsidR="007047BF" w:rsidRDefault="004A1A55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40" behindDoc="0" locked="0" layoutInCell="1" allowOverlap="1" wp14:anchorId="03B5B6C9" wp14:editId="5076212D">
                <wp:simplePos x="0" y="0"/>
                <wp:positionH relativeFrom="column">
                  <wp:posOffset>822840</wp:posOffset>
                </wp:positionH>
                <wp:positionV relativeFrom="paragraph">
                  <wp:posOffset>147320</wp:posOffset>
                </wp:positionV>
                <wp:extent cx="360" cy="360"/>
                <wp:effectExtent l="38100" t="38100" r="38100" b="38100"/>
                <wp:wrapNone/>
                <wp:docPr id="1098" name="Ink 10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75FD196" id="Ink 1098" o:spid="_x0000_s1026" type="#_x0000_t75" style="position:absolute;margin-left:64.1pt;margin-top:10.9pt;width:1.45pt;height:1.45pt;z-index:2516585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">
                <v:imagedata r:id="rId487" o:title=""/>
              </v:shape>
            </w:pict>
          </mc:Fallback>
        </mc:AlternateContent>
      </w:r>
      <w:r w:rsidR="009D2F68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90" behindDoc="0" locked="0" layoutInCell="1" allowOverlap="1" wp14:anchorId="1B1A2B8D" wp14:editId="5450FA93">
                <wp:simplePos x="0" y="0"/>
                <wp:positionH relativeFrom="column">
                  <wp:posOffset>5543520</wp:posOffset>
                </wp:positionH>
                <wp:positionV relativeFrom="paragraph">
                  <wp:posOffset>-434340</wp:posOffset>
                </wp:positionV>
                <wp:extent cx="360" cy="360"/>
                <wp:effectExtent l="38100" t="38100" r="38100" b="38100"/>
                <wp:wrapNone/>
                <wp:docPr id="788" name="Ink 7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C7DAD87" id="Ink 788" o:spid="_x0000_s1026" type="#_x0000_t75" style="position:absolute;margin-left:435.8pt;margin-top:-34.9pt;width:1.45pt;height:1.45pt;z-index:2516584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">
                <v:imagedata r:id="rId487" o:title=""/>
              </v:shape>
            </w:pict>
          </mc:Fallback>
        </mc:AlternateContent>
      </w:r>
      <w:r w:rsidR="007047BF">
        <w:rPr>
          <w:lang w:val="en-CA"/>
        </w:rPr>
        <w:t>Possible solutions to escape the Malthusian Population Trap:</w:t>
      </w:r>
    </w:p>
    <w:p w14:paraId="38A3D13B" w14:textId="407712F3" w:rsidR="007F0FF1" w:rsidRDefault="004A1A55" w:rsidP="00DE3347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39" behindDoc="0" locked="0" layoutInCell="1" allowOverlap="1" wp14:anchorId="331EC593" wp14:editId="7088BF46">
                <wp:simplePos x="0" y="0"/>
                <wp:positionH relativeFrom="column">
                  <wp:posOffset>4865280</wp:posOffset>
                </wp:positionH>
                <wp:positionV relativeFrom="paragraph">
                  <wp:posOffset>527355</wp:posOffset>
                </wp:positionV>
                <wp:extent cx="360" cy="360"/>
                <wp:effectExtent l="38100" t="38100" r="38100" b="38100"/>
                <wp:wrapNone/>
                <wp:docPr id="1097" name="Ink 10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D46478D" id="Ink 1097" o:spid="_x0000_s1026" type="#_x0000_t75" style="position:absolute;margin-left:382.4pt;margin-top:40.8pt;width:1.45pt;height:1.45pt;z-index:2516585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">
                <v:imagedata r:id="rId487" o:title=""/>
              </v:shape>
            </w:pict>
          </mc:Fallback>
        </mc:AlternateContent>
      </w:r>
      <w:r w:rsidR="009D2F68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88" behindDoc="0" locked="0" layoutInCell="1" allowOverlap="1" wp14:anchorId="1CFF5A9F" wp14:editId="132263E1">
                <wp:simplePos x="0" y="0"/>
                <wp:positionH relativeFrom="column">
                  <wp:posOffset>5227080</wp:posOffset>
                </wp:positionH>
                <wp:positionV relativeFrom="paragraph">
                  <wp:posOffset>391615</wp:posOffset>
                </wp:positionV>
                <wp:extent cx="360" cy="360"/>
                <wp:effectExtent l="38100" t="38100" r="38100" b="38100"/>
                <wp:wrapNone/>
                <wp:docPr id="786" name="Ink 7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DE3A321" id="Ink 786" o:spid="_x0000_s1026" type="#_x0000_t75" style="position:absolute;margin-left:410.9pt;margin-top:30.15pt;width:1.45pt;height:1.45pt;z-index:251658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">
                <v:imagedata r:id="rId487" o:title=""/>
              </v:shape>
            </w:pict>
          </mc:Fallback>
        </mc:AlternateContent>
      </w:r>
      <w:r w:rsidR="007F0FF1">
        <w:rPr>
          <w:lang w:val="en-CA"/>
        </w:rPr>
        <w:t>Social progress: manages</w:t>
      </w:r>
      <w:r w:rsidR="00DE3347">
        <w:rPr>
          <w:lang w:val="en-CA"/>
        </w:rPr>
        <w:t xml:space="preserve"> </w:t>
      </w:r>
      <w:r w:rsidR="007F0FF1">
        <w:rPr>
          <w:lang w:val="en-CA"/>
        </w:rPr>
        <w:t xml:space="preserve">to substantially lower fertility rates (ex: </w:t>
      </w:r>
      <w:r w:rsidR="00DE3347">
        <w:rPr>
          <w:lang w:val="en-CA"/>
        </w:rPr>
        <w:t>reproductive rights, more women in the workplace, etc.), reduces population growth rates below income growth rates</w:t>
      </w:r>
    </w:p>
    <w:p w14:paraId="085F8062" w14:textId="4FB2AB7F" w:rsidR="00DE3347" w:rsidRDefault="00DE3347" w:rsidP="00DE3347">
      <w:pPr>
        <w:ind w:left="2160"/>
        <w:rPr>
          <w:lang w:val="en-CA"/>
        </w:rPr>
      </w:pPr>
    </w:p>
    <w:p w14:paraId="18DFCB90" w14:textId="4728B327" w:rsidR="00DE3347" w:rsidRDefault="00DE3347" w:rsidP="00DE3347">
      <w:pPr>
        <w:ind w:left="2160"/>
        <w:rPr>
          <w:lang w:val="en-CA"/>
        </w:rPr>
      </w:pPr>
    </w:p>
    <w:p w14:paraId="42B88550" w14:textId="360016E3" w:rsidR="00DE3347" w:rsidRDefault="00964CE8" w:rsidP="00DE3347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45" behindDoc="0" locked="0" layoutInCell="1" allowOverlap="1" wp14:anchorId="0788132F" wp14:editId="206EFB8E">
                <wp:simplePos x="0" y="0"/>
                <wp:positionH relativeFrom="column">
                  <wp:posOffset>4407535</wp:posOffset>
                </wp:positionH>
                <wp:positionV relativeFrom="paragraph">
                  <wp:posOffset>-400050</wp:posOffset>
                </wp:positionV>
                <wp:extent cx="2127065" cy="1105290"/>
                <wp:effectExtent l="38100" t="38100" r="0" b="38100"/>
                <wp:wrapNone/>
                <wp:docPr id="1202" name="Ink 1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5">
                      <w14:nvContentPartPr>
                        <w14:cNvContentPartPr/>
                      </w14:nvContentPartPr>
                      <w14:xfrm>
                        <a:off x="0" y="0"/>
                        <a:ext cx="2127065" cy="110529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0B4B781" id="Ink 1202" o:spid="_x0000_s1026" type="#_x0000_t75" style="position:absolute;margin-left:346.35pt;margin-top:-32.2pt;width:168.9pt;height:88.45pt;z-index:2516585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">
                <v:imagedata r:id="rId536" o:title=""/>
              </v:shape>
            </w:pict>
          </mc:Fallback>
        </mc:AlternateContent>
      </w:r>
      <w:r w:rsidR="009D2F68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489" behindDoc="0" locked="0" layoutInCell="1" allowOverlap="1" wp14:anchorId="4DB4955A" wp14:editId="27B68C60">
                <wp:simplePos x="0" y="0"/>
                <wp:positionH relativeFrom="column">
                  <wp:posOffset>5398440</wp:posOffset>
                </wp:positionH>
                <wp:positionV relativeFrom="paragraph">
                  <wp:posOffset>81765</wp:posOffset>
                </wp:positionV>
                <wp:extent cx="360" cy="360"/>
                <wp:effectExtent l="38100" t="38100" r="38100" b="38100"/>
                <wp:wrapNone/>
                <wp:docPr id="787" name="Ink 7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5E8A1F3" id="Ink 787" o:spid="_x0000_s1026" type="#_x0000_t75" style="position:absolute;margin-left:424.35pt;margin-top:5.75pt;width:1.45pt;height:1.45pt;z-index:2516584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">
                <v:imagedata r:id="rId487" o:title=""/>
              </v:shape>
            </w:pict>
          </mc:Fallback>
        </mc:AlternateContent>
      </w:r>
    </w:p>
    <w:p w14:paraId="7C358D23" w14:textId="7F6DAC7E" w:rsidR="00DE3347" w:rsidRDefault="00DE3347" w:rsidP="00DE3347">
      <w:pPr>
        <w:ind w:left="2160"/>
        <w:rPr>
          <w:lang w:val="en-CA"/>
        </w:rPr>
      </w:pPr>
    </w:p>
    <w:p w14:paraId="671B1046" w14:textId="78DB7DC2" w:rsidR="00DE3347" w:rsidRDefault="00DE3347" w:rsidP="00DE3347">
      <w:pPr>
        <w:ind w:left="2160"/>
        <w:rPr>
          <w:lang w:val="en-CA"/>
        </w:rPr>
      </w:pPr>
    </w:p>
    <w:p w14:paraId="4A152205" w14:textId="2FFDE552" w:rsidR="00DE3347" w:rsidRDefault="00DE3347" w:rsidP="00DE3347">
      <w:pPr>
        <w:ind w:left="2160"/>
        <w:rPr>
          <w:lang w:val="en-CA"/>
        </w:rPr>
      </w:pPr>
    </w:p>
    <w:p w14:paraId="180DD3BB" w14:textId="4B56B14E" w:rsidR="00DE3347" w:rsidRDefault="00964CE8" w:rsidP="00DE3347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43" behindDoc="0" locked="0" layoutInCell="1" allowOverlap="1" wp14:anchorId="4FBA4EDE" wp14:editId="620F2B68">
                <wp:simplePos x="0" y="0"/>
                <wp:positionH relativeFrom="column">
                  <wp:posOffset>5485765</wp:posOffset>
                </wp:positionH>
                <wp:positionV relativeFrom="paragraph">
                  <wp:posOffset>-190500</wp:posOffset>
                </wp:positionV>
                <wp:extent cx="1292040" cy="697740"/>
                <wp:effectExtent l="38100" t="38100" r="16510" b="39370"/>
                <wp:wrapNone/>
                <wp:docPr id="1164" name="Ink 1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8">
                      <w14:nvContentPartPr>
                        <w14:cNvContentPartPr/>
                      </w14:nvContentPartPr>
                      <w14:xfrm>
                        <a:off x="0" y="0"/>
                        <a:ext cx="1292040" cy="6977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BAABE80" id="Ink 1164" o:spid="_x0000_s1026" type="#_x0000_t75" style="position:absolute;margin-left:431.25pt;margin-top:-15.7pt;width:103.15pt;height:56.4pt;z-index:2516585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">
                <v:imagedata r:id="rId539" o:title=""/>
              </v:shape>
            </w:pict>
          </mc:Fallback>
        </mc:AlternateContent>
      </w:r>
    </w:p>
    <w:p w14:paraId="0952CA12" w14:textId="44DB9C0B" w:rsidR="00DE3347" w:rsidRDefault="00385207" w:rsidP="00DE3347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41" behindDoc="0" locked="0" layoutInCell="1" allowOverlap="1" wp14:anchorId="5977831C" wp14:editId="6669A77E">
                <wp:simplePos x="0" y="0"/>
                <wp:positionH relativeFrom="column">
                  <wp:posOffset>521335</wp:posOffset>
                </wp:positionH>
                <wp:positionV relativeFrom="paragraph">
                  <wp:posOffset>-1841500</wp:posOffset>
                </wp:positionV>
                <wp:extent cx="5974320" cy="3803405"/>
                <wp:effectExtent l="38100" t="38100" r="7620" b="45085"/>
                <wp:wrapNone/>
                <wp:docPr id="1145" name="Ink 1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0">
                      <w14:nvContentPartPr>
                        <w14:cNvContentPartPr/>
                      </w14:nvContentPartPr>
                      <w14:xfrm>
                        <a:off x="0" y="0"/>
                        <a:ext cx="5974320" cy="38034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0BB6E91" id="Ink 1145" o:spid="_x0000_s1026" type="#_x0000_t75" style="position:absolute;margin-left:40.35pt;margin-top:-145.7pt;width:471.8pt;height:300.9pt;z-index:2516585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">
                <v:imagedata r:id="rId541" o:title=""/>
              </v:shape>
            </w:pict>
          </mc:Fallback>
        </mc:AlternateContent>
      </w:r>
    </w:p>
    <w:p w14:paraId="5F313B88" w14:textId="7EC5A91E" w:rsidR="00DE3347" w:rsidRDefault="00DE3347" w:rsidP="00DE3347">
      <w:pPr>
        <w:ind w:left="2160"/>
        <w:rPr>
          <w:lang w:val="en-CA"/>
        </w:rPr>
      </w:pPr>
    </w:p>
    <w:p w14:paraId="7FF5E67F" w14:textId="3F666621" w:rsidR="00DE3347" w:rsidRDefault="00964CE8" w:rsidP="00DE3347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44" behindDoc="0" locked="0" layoutInCell="1" allowOverlap="1" wp14:anchorId="5668D136" wp14:editId="65D1B157">
                <wp:simplePos x="0" y="0"/>
                <wp:positionH relativeFrom="column">
                  <wp:posOffset>1881960</wp:posOffset>
                </wp:positionH>
                <wp:positionV relativeFrom="paragraph">
                  <wp:posOffset>-1221225</wp:posOffset>
                </wp:positionV>
                <wp:extent cx="4503960" cy="2560680"/>
                <wp:effectExtent l="38100" t="38100" r="17780" b="43180"/>
                <wp:wrapNone/>
                <wp:docPr id="1166" name="Ink 1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2">
                      <w14:nvContentPartPr>
                        <w14:cNvContentPartPr/>
                      </w14:nvContentPartPr>
                      <w14:xfrm>
                        <a:off x="0" y="0"/>
                        <a:ext cx="4503960" cy="25606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06E8F70" id="Ink 1166" o:spid="_x0000_s1026" type="#_x0000_t75" style="position:absolute;margin-left:147.5pt;margin-top:-96.85pt;width:356.1pt;height:203.05pt;z-index:25165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">
                <v:imagedata r:id="rId543" o:title=""/>
              </v:shape>
            </w:pict>
          </mc:Fallback>
        </mc:AlternateContent>
      </w:r>
    </w:p>
    <w:p w14:paraId="5181F3BC" w14:textId="39D1E70F" w:rsidR="00DE3347" w:rsidRDefault="00964CE8" w:rsidP="00DE3347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42" behindDoc="0" locked="0" layoutInCell="1" allowOverlap="1" wp14:anchorId="47F6E77E" wp14:editId="2DFB451C">
                <wp:simplePos x="0" y="0"/>
                <wp:positionH relativeFrom="column">
                  <wp:posOffset>1870440</wp:posOffset>
                </wp:positionH>
                <wp:positionV relativeFrom="paragraph">
                  <wp:posOffset>-437905</wp:posOffset>
                </wp:positionV>
                <wp:extent cx="3767040" cy="1410120"/>
                <wp:effectExtent l="38100" t="38100" r="43180" b="38100"/>
                <wp:wrapNone/>
                <wp:docPr id="1147" name="Ink 1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4">
                      <w14:nvContentPartPr>
                        <w14:cNvContentPartPr/>
                      </w14:nvContentPartPr>
                      <w14:xfrm>
                        <a:off x="0" y="0"/>
                        <a:ext cx="3767040" cy="14101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E230D28" id="Ink 1147" o:spid="_x0000_s1026" type="#_x0000_t75" style="position:absolute;margin-left:146.6pt;margin-top:-35.2pt;width:298pt;height:112.45pt;z-index:2516585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">
                <v:imagedata r:id="rId545" o:title=""/>
              </v:shape>
            </w:pict>
          </mc:Fallback>
        </mc:AlternateContent>
      </w:r>
    </w:p>
    <w:p w14:paraId="50BA552F" w14:textId="467D11DE" w:rsidR="00F91C52" w:rsidRDefault="00F91C52" w:rsidP="00DE3347">
      <w:pPr>
        <w:ind w:left="2160"/>
        <w:rPr>
          <w:lang w:val="en-CA"/>
        </w:rPr>
      </w:pPr>
    </w:p>
    <w:p w14:paraId="464EF126" w14:textId="6FF1E3FA" w:rsidR="00F91C52" w:rsidRDefault="00C5532E" w:rsidP="00DE3347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50" behindDoc="0" locked="0" layoutInCell="1" allowOverlap="1" wp14:anchorId="5E89F106" wp14:editId="5384F30A">
                <wp:simplePos x="0" y="0"/>
                <wp:positionH relativeFrom="column">
                  <wp:posOffset>3978910</wp:posOffset>
                </wp:positionH>
                <wp:positionV relativeFrom="paragraph">
                  <wp:posOffset>881380</wp:posOffset>
                </wp:positionV>
                <wp:extent cx="2056765" cy="571500"/>
                <wp:effectExtent l="38100" t="38100" r="38735" b="38100"/>
                <wp:wrapNone/>
                <wp:docPr id="1276" name="Ink 1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6">
                      <w14:nvContentPartPr>
                        <w14:cNvContentPartPr/>
                      </w14:nvContentPartPr>
                      <w14:xfrm>
                        <a:off x="0" y="0"/>
                        <a:ext cx="2056765" cy="5715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3E1BBAE" id="Ink 1276" o:spid="_x0000_s1026" type="#_x0000_t75" style="position:absolute;margin-left:312.6pt;margin-top:68.7pt;width:163.35pt;height:46.4pt;z-index:2516585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">
                <v:imagedata r:id="rId547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47" behindDoc="0" locked="0" layoutInCell="1" allowOverlap="1" wp14:anchorId="69AC1FE7" wp14:editId="414EE37E">
                <wp:simplePos x="0" y="0"/>
                <wp:positionH relativeFrom="column">
                  <wp:posOffset>1873885</wp:posOffset>
                </wp:positionH>
                <wp:positionV relativeFrom="paragraph">
                  <wp:posOffset>-622300</wp:posOffset>
                </wp:positionV>
                <wp:extent cx="4084680" cy="1424305"/>
                <wp:effectExtent l="38100" t="38100" r="0" b="36195"/>
                <wp:wrapNone/>
                <wp:docPr id="1240" name="Ink 1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8">
                      <w14:nvContentPartPr>
                        <w14:cNvContentPartPr/>
                      </w14:nvContentPartPr>
                      <w14:xfrm>
                        <a:off x="0" y="0"/>
                        <a:ext cx="4084680" cy="14243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1A4ADDE" id="Ink 1240" o:spid="_x0000_s1026" type="#_x0000_t75" style="position:absolute;margin-left:146.85pt;margin-top:-49.7pt;width:323.05pt;height:113.55pt;z-index:2516585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">
                <v:imagedata r:id="rId549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46" behindDoc="0" locked="0" layoutInCell="1" allowOverlap="1" wp14:anchorId="0B34D13F" wp14:editId="3A467592">
                <wp:simplePos x="0" y="0"/>
                <wp:positionH relativeFrom="column">
                  <wp:posOffset>6347400</wp:posOffset>
                </wp:positionH>
                <wp:positionV relativeFrom="paragraph">
                  <wp:posOffset>1099490</wp:posOffset>
                </wp:positionV>
                <wp:extent cx="360" cy="360"/>
                <wp:effectExtent l="38100" t="38100" r="38100" b="38100"/>
                <wp:wrapNone/>
                <wp:docPr id="1237" name="Ink 1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5B6F064" id="Ink 1237" o:spid="_x0000_s1026" type="#_x0000_t75" style="position:absolute;margin-left:499.1pt;margin-top:85.85pt;width:1.45pt;height:1.45pt;z-index:2516585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">
                <v:imagedata r:id="rId551" o:title=""/>
              </v:shape>
            </w:pict>
          </mc:Fallback>
        </mc:AlternateContent>
      </w:r>
    </w:p>
    <w:p w14:paraId="5F4C9977" w14:textId="644AE562" w:rsidR="00DE3347" w:rsidRDefault="00C5532E" w:rsidP="00DE3347">
      <w:pPr>
        <w:ind w:left="2160"/>
        <w:rPr>
          <w:lang w:val="en-CA"/>
        </w:rPr>
      </w:pPr>
      <w:r>
        <w:rPr>
          <w:noProof/>
          <w:lang w:val="en-CA"/>
        </w:rPr>
        <w:lastRenderedPageBreak/>
        <mc:AlternateContent>
          <mc:Choice Requires="wpi">
            <w:drawing>
              <wp:anchor distT="0" distB="0" distL="114300" distR="114300" simplePos="0" relativeHeight="251658549" behindDoc="0" locked="0" layoutInCell="1" allowOverlap="1" wp14:anchorId="284EC95A" wp14:editId="7B456661">
                <wp:simplePos x="0" y="0"/>
                <wp:positionH relativeFrom="column">
                  <wp:posOffset>5231298</wp:posOffset>
                </wp:positionH>
                <wp:positionV relativeFrom="paragraph">
                  <wp:posOffset>-391569</wp:posOffset>
                </wp:positionV>
                <wp:extent cx="360" cy="360"/>
                <wp:effectExtent l="38100" t="38100" r="38100" b="38100"/>
                <wp:wrapNone/>
                <wp:docPr id="1274" name="Ink 1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F608F82" id="Ink 1274" o:spid="_x0000_s1026" type="#_x0000_t75" style="position:absolute;margin-left:411.2pt;margin-top:-31.55pt;width:1.45pt;height:1.45pt;z-index:2516585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">
                <v:imagedata r:id="rId551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48" behindDoc="0" locked="0" layoutInCell="1" allowOverlap="1" wp14:anchorId="0B5563FF" wp14:editId="6CB71954">
                <wp:simplePos x="0" y="0"/>
                <wp:positionH relativeFrom="column">
                  <wp:posOffset>5459898</wp:posOffset>
                </wp:positionH>
                <wp:positionV relativeFrom="paragraph">
                  <wp:posOffset>-831129</wp:posOffset>
                </wp:positionV>
                <wp:extent cx="360" cy="360"/>
                <wp:effectExtent l="38100" t="38100" r="38100" b="38100"/>
                <wp:wrapNone/>
                <wp:docPr id="1241" name="Ink 1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B00E9EA" id="Ink 1241" o:spid="_x0000_s1026" type="#_x0000_t75" style="position:absolute;margin-left:429.2pt;margin-top:-66.15pt;width:1.45pt;height:1.45pt;z-index:2516585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">
                <v:imagedata r:id="rId551" o:title=""/>
              </v:shape>
            </w:pict>
          </mc:Fallback>
        </mc:AlternateContent>
      </w:r>
      <w:r w:rsidR="00DE3347">
        <w:rPr>
          <w:lang w:val="en-CA"/>
        </w:rPr>
        <w:t xml:space="preserve">Technological progress: augments the quality of the land or the productivity of workers, </w:t>
      </w:r>
      <w:r w:rsidR="00B635E4">
        <w:rPr>
          <w:lang w:val="en-CA"/>
        </w:rPr>
        <w:t xml:space="preserve">increases income growth rates so they exceed population growth </w:t>
      </w:r>
    </w:p>
    <w:p w14:paraId="54717B96" w14:textId="6B22A247" w:rsidR="007047BF" w:rsidRDefault="007047BF" w:rsidP="007047BF">
      <w:pPr>
        <w:ind w:left="720" w:firstLine="720"/>
        <w:rPr>
          <w:lang w:val="en-CA"/>
        </w:rPr>
      </w:pPr>
    </w:p>
    <w:p w14:paraId="10A2D64B" w14:textId="64C678E0" w:rsidR="007047BF" w:rsidRDefault="007047BF" w:rsidP="007047BF">
      <w:pPr>
        <w:ind w:left="720" w:firstLine="720"/>
        <w:rPr>
          <w:lang w:val="en-CA"/>
        </w:rPr>
      </w:pPr>
    </w:p>
    <w:p w14:paraId="741EAC2F" w14:textId="77777777" w:rsidR="007047BF" w:rsidRDefault="007047BF" w:rsidP="007047BF">
      <w:pPr>
        <w:ind w:left="720" w:firstLine="720"/>
        <w:rPr>
          <w:lang w:val="en-CA"/>
        </w:rPr>
      </w:pPr>
    </w:p>
    <w:p w14:paraId="0EED4DBC" w14:textId="296711CA" w:rsidR="007047BF" w:rsidRDefault="007047BF" w:rsidP="007047BF">
      <w:pPr>
        <w:ind w:left="720" w:firstLine="720"/>
        <w:rPr>
          <w:lang w:val="en-CA"/>
        </w:rPr>
      </w:pPr>
    </w:p>
    <w:p w14:paraId="6802CD31" w14:textId="55AC242C" w:rsidR="007047BF" w:rsidRDefault="006B1CAC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61" behindDoc="0" locked="0" layoutInCell="1" allowOverlap="1" wp14:anchorId="286D4549" wp14:editId="412B0C3D">
                <wp:simplePos x="0" y="0"/>
                <wp:positionH relativeFrom="column">
                  <wp:posOffset>4883785</wp:posOffset>
                </wp:positionH>
                <wp:positionV relativeFrom="paragraph">
                  <wp:posOffset>-132715</wp:posOffset>
                </wp:positionV>
                <wp:extent cx="1939140" cy="681120"/>
                <wp:effectExtent l="0" t="38100" r="42545" b="43180"/>
                <wp:wrapNone/>
                <wp:docPr id="1462" name="Ink 1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4">
                      <w14:nvContentPartPr>
                        <w14:cNvContentPartPr/>
                      </w14:nvContentPartPr>
                      <w14:xfrm>
                        <a:off x="0" y="0"/>
                        <a:ext cx="1939140" cy="6811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2E568D0" id="Ink 1462" o:spid="_x0000_s1026" type="#_x0000_t75" style="position:absolute;margin-left:383.85pt;margin-top:-11.15pt;width:154.15pt;height:55.05pt;z-index:25165856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">
                <v:imagedata r:id="rId555" o:title=""/>
              </v:shape>
            </w:pict>
          </mc:Fallback>
        </mc:AlternateContent>
      </w:r>
    </w:p>
    <w:p w14:paraId="251584A6" w14:textId="2EA0F95D" w:rsidR="007047BF" w:rsidRDefault="007047BF" w:rsidP="007047BF">
      <w:pPr>
        <w:ind w:left="720" w:firstLine="720"/>
        <w:rPr>
          <w:lang w:val="en-CA"/>
        </w:rPr>
      </w:pPr>
    </w:p>
    <w:p w14:paraId="0BD0093B" w14:textId="6F0A0D38" w:rsidR="007047BF" w:rsidRDefault="007047BF" w:rsidP="007047BF">
      <w:pPr>
        <w:ind w:left="720" w:firstLine="720"/>
        <w:rPr>
          <w:lang w:val="en-CA"/>
        </w:rPr>
      </w:pPr>
    </w:p>
    <w:p w14:paraId="3A88F7A7" w14:textId="77C26F8C" w:rsidR="007047BF" w:rsidRDefault="007047BF" w:rsidP="007047BF">
      <w:pPr>
        <w:ind w:left="720" w:firstLine="720"/>
        <w:rPr>
          <w:lang w:val="en-CA"/>
        </w:rPr>
      </w:pPr>
    </w:p>
    <w:p w14:paraId="702DA841" w14:textId="55C1AA75" w:rsidR="007047BF" w:rsidRDefault="007047BF" w:rsidP="007047BF">
      <w:pPr>
        <w:ind w:left="720" w:firstLine="720"/>
        <w:rPr>
          <w:lang w:val="en-CA"/>
        </w:rPr>
      </w:pPr>
    </w:p>
    <w:p w14:paraId="72695FBD" w14:textId="25CB3CE1" w:rsidR="007047BF" w:rsidRDefault="00711F48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56" behindDoc="0" locked="0" layoutInCell="1" allowOverlap="1" wp14:anchorId="086F9132" wp14:editId="353028D2">
                <wp:simplePos x="0" y="0"/>
                <wp:positionH relativeFrom="column">
                  <wp:posOffset>-87630</wp:posOffset>
                </wp:positionH>
                <wp:positionV relativeFrom="paragraph">
                  <wp:posOffset>-1653540</wp:posOffset>
                </wp:positionV>
                <wp:extent cx="1130760" cy="3688560"/>
                <wp:effectExtent l="38100" t="38100" r="0" b="45720"/>
                <wp:wrapNone/>
                <wp:docPr id="1392" name="Ink 1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6">
                      <w14:nvContentPartPr>
                        <w14:cNvContentPartPr/>
                      </w14:nvContentPartPr>
                      <w14:xfrm>
                        <a:off x="0" y="0"/>
                        <a:ext cx="1130760" cy="36885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9AAC1B3" id="Ink 1392" o:spid="_x0000_s1026" type="#_x0000_t75" style="position:absolute;margin-left:-7.6pt;margin-top:-130.9pt;width:90.5pt;height:291.9pt;z-index:2516585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">
                <v:imagedata r:id="rId557" o:title=""/>
              </v:shape>
            </w:pict>
          </mc:Fallback>
        </mc:AlternateContent>
      </w:r>
    </w:p>
    <w:p w14:paraId="19419362" w14:textId="2ED9AC1C" w:rsidR="007047BF" w:rsidRDefault="006B1CAC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60" behindDoc="0" locked="0" layoutInCell="1" allowOverlap="1" wp14:anchorId="6FAC6A1D" wp14:editId="1A5F4BD0">
                <wp:simplePos x="0" y="0"/>
                <wp:positionH relativeFrom="column">
                  <wp:posOffset>1280040</wp:posOffset>
                </wp:positionH>
                <wp:positionV relativeFrom="paragraph">
                  <wp:posOffset>-1094435</wp:posOffset>
                </wp:positionV>
                <wp:extent cx="4991400" cy="2602800"/>
                <wp:effectExtent l="50800" t="50800" r="12700" b="52070"/>
                <wp:wrapNone/>
                <wp:docPr id="1427" name="Ink 1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8">
                      <w14:nvContentPartPr>
                        <w14:cNvContentPartPr/>
                      </w14:nvContentPartPr>
                      <w14:xfrm>
                        <a:off x="0" y="0"/>
                        <a:ext cx="4991400" cy="26028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FEF149F" id="Ink 1427" o:spid="_x0000_s1026" type="#_x0000_t75" style="position:absolute;margin-left:99.4pt;margin-top:-87.6pt;width:395.85pt;height:207.8pt;z-index:25165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">
                <v:imagedata r:id="rId559" o:title=""/>
              </v:shape>
            </w:pict>
          </mc:Fallback>
        </mc:AlternateContent>
      </w:r>
      <w:r w:rsidR="00BE5AB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51" behindDoc="0" locked="0" layoutInCell="1" allowOverlap="1" wp14:anchorId="22DF737B" wp14:editId="1635BFD1">
                <wp:simplePos x="0" y="0"/>
                <wp:positionH relativeFrom="column">
                  <wp:posOffset>899160</wp:posOffset>
                </wp:positionH>
                <wp:positionV relativeFrom="paragraph">
                  <wp:posOffset>-1891030</wp:posOffset>
                </wp:positionV>
                <wp:extent cx="4457275" cy="3883660"/>
                <wp:effectExtent l="38100" t="38100" r="635" b="40640"/>
                <wp:wrapNone/>
                <wp:docPr id="1346" name="Ink 1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0">
                      <w14:nvContentPartPr>
                        <w14:cNvContentPartPr/>
                      </w14:nvContentPartPr>
                      <w14:xfrm>
                        <a:off x="0" y="0"/>
                        <a:ext cx="4457275" cy="38836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69396D1" id="Ink 1346" o:spid="_x0000_s1026" type="#_x0000_t75" style="position:absolute;margin-left:70.1pt;margin-top:-149.6pt;width:352.35pt;height:307.2pt;z-index:2516585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">
                <v:imagedata r:id="rId561" o:title=""/>
              </v:shape>
            </w:pict>
          </mc:Fallback>
        </mc:AlternateContent>
      </w:r>
    </w:p>
    <w:p w14:paraId="6EACDEF6" w14:textId="5A46EFAD" w:rsidR="007047BF" w:rsidRDefault="00F53D5C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59" behindDoc="0" locked="0" layoutInCell="1" allowOverlap="1" wp14:anchorId="6E65A3F3" wp14:editId="4FC45128">
                <wp:simplePos x="0" y="0"/>
                <wp:positionH relativeFrom="column">
                  <wp:posOffset>1279525</wp:posOffset>
                </wp:positionH>
                <wp:positionV relativeFrom="paragraph">
                  <wp:posOffset>-802005</wp:posOffset>
                </wp:positionV>
                <wp:extent cx="5280990" cy="2073275"/>
                <wp:effectExtent l="38100" t="38100" r="27940" b="34925"/>
                <wp:wrapNone/>
                <wp:docPr id="1426" name="Ink 1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2">
                      <w14:nvContentPartPr>
                        <w14:cNvContentPartPr/>
                      </w14:nvContentPartPr>
                      <w14:xfrm>
                        <a:off x="0" y="0"/>
                        <a:ext cx="5280990" cy="20732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C66DB0E" id="Ink 1426" o:spid="_x0000_s1026" type="#_x0000_t75" style="position:absolute;margin-left:100.05pt;margin-top:-63.85pt;width:417.25pt;height:164.65pt;z-index:2516585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">
                <v:imagedata r:id="rId563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58" behindDoc="0" locked="0" layoutInCell="1" allowOverlap="1" wp14:anchorId="7141EAF9" wp14:editId="56C12572">
                <wp:simplePos x="0" y="0"/>
                <wp:positionH relativeFrom="column">
                  <wp:posOffset>1283640</wp:posOffset>
                </wp:positionH>
                <wp:positionV relativeFrom="paragraph">
                  <wp:posOffset>-953800</wp:posOffset>
                </wp:positionV>
                <wp:extent cx="4500000" cy="2423520"/>
                <wp:effectExtent l="38100" t="38100" r="21590" b="40640"/>
                <wp:wrapNone/>
                <wp:docPr id="1397" name="Ink 1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4">
                      <w14:nvContentPartPr>
                        <w14:cNvContentPartPr/>
                      </w14:nvContentPartPr>
                      <w14:xfrm>
                        <a:off x="0" y="0"/>
                        <a:ext cx="4500000" cy="24235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398DD93" id="Ink 1397" o:spid="_x0000_s1026" type="#_x0000_t75" style="position:absolute;margin-left:100.35pt;margin-top:-75.8pt;width:355.75pt;height:192.25pt;z-index:2516585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">
                <v:imagedata r:id="rId565" o:title=""/>
              </v:shape>
            </w:pict>
          </mc:Fallback>
        </mc:AlternateContent>
      </w:r>
      <w:r w:rsidR="00711F48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57" behindDoc="0" locked="0" layoutInCell="1" allowOverlap="1" wp14:anchorId="4D285F0A" wp14:editId="1A3EDAA9">
                <wp:simplePos x="0" y="0"/>
                <wp:positionH relativeFrom="column">
                  <wp:posOffset>643255</wp:posOffset>
                </wp:positionH>
                <wp:positionV relativeFrom="paragraph">
                  <wp:posOffset>81915</wp:posOffset>
                </wp:positionV>
                <wp:extent cx="252000" cy="244080"/>
                <wp:effectExtent l="38100" t="38100" r="40640" b="48260"/>
                <wp:wrapNone/>
                <wp:docPr id="1396" name="Ink 1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6">
                      <w14:nvContentPartPr>
                        <w14:cNvContentPartPr/>
                      </w14:nvContentPartPr>
                      <w14:xfrm>
                        <a:off x="0" y="0"/>
                        <a:ext cx="252000" cy="2440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ECE19B3" id="Ink 1396" o:spid="_x0000_s1026" type="#_x0000_t75" style="position:absolute;margin-left:49.95pt;margin-top:5.75pt;width:21.3pt;height:20.6pt;z-index:25165855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">
                <v:imagedata r:id="rId567" o:title=""/>
              </v:shape>
            </w:pict>
          </mc:Fallback>
        </mc:AlternateContent>
      </w:r>
    </w:p>
    <w:p w14:paraId="0A8EAB23" w14:textId="77777777" w:rsidR="007047BF" w:rsidRDefault="007047BF" w:rsidP="007047BF">
      <w:pPr>
        <w:ind w:left="720" w:firstLine="720"/>
        <w:rPr>
          <w:lang w:val="en-CA"/>
        </w:rPr>
      </w:pPr>
    </w:p>
    <w:p w14:paraId="4EC54B17" w14:textId="15EE9B55" w:rsidR="007047BF" w:rsidRDefault="00BE5AB0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55" behindDoc="0" locked="0" layoutInCell="1" allowOverlap="1" wp14:anchorId="7CE9C9A1" wp14:editId="190273F5">
                <wp:simplePos x="0" y="0"/>
                <wp:positionH relativeFrom="column">
                  <wp:posOffset>5584825</wp:posOffset>
                </wp:positionH>
                <wp:positionV relativeFrom="paragraph">
                  <wp:posOffset>163830</wp:posOffset>
                </wp:positionV>
                <wp:extent cx="1013910" cy="171750"/>
                <wp:effectExtent l="38100" t="38100" r="27940" b="44450"/>
                <wp:wrapNone/>
                <wp:docPr id="1364" name="Ink 1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8">
                      <w14:nvContentPartPr>
                        <w14:cNvContentPartPr/>
                      </w14:nvContentPartPr>
                      <w14:xfrm>
                        <a:off x="0" y="0"/>
                        <a:ext cx="1013910" cy="17175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D519EB9" id="Ink 1364" o:spid="_x0000_s1026" type="#_x0000_t75" style="position:absolute;margin-left:439.05pt;margin-top:12.2pt;width:81.25pt;height:14.9pt;z-index:2516585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">
                <v:imagedata r:id="rId569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52" behindDoc="0" locked="0" layoutInCell="1" allowOverlap="1" wp14:anchorId="23F16040" wp14:editId="6BDAC648">
                <wp:simplePos x="0" y="0"/>
                <wp:positionH relativeFrom="column">
                  <wp:posOffset>5570160</wp:posOffset>
                </wp:positionH>
                <wp:positionV relativeFrom="paragraph">
                  <wp:posOffset>72755</wp:posOffset>
                </wp:positionV>
                <wp:extent cx="360" cy="360"/>
                <wp:effectExtent l="38100" t="38100" r="38100" b="38100"/>
                <wp:wrapNone/>
                <wp:docPr id="1348" name="Ink 1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471F740" id="Ink 1348" o:spid="_x0000_s1026" type="#_x0000_t75" style="position:absolute;margin-left:437.9pt;margin-top:5.05pt;width:1.45pt;height:1.45pt;z-index:251658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">
                <v:imagedata r:id="rId551" o:title=""/>
              </v:shape>
            </w:pict>
          </mc:Fallback>
        </mc:AlternateContent>
      </w:r>
    </w:p>
    <w:p w14:paraId="54A26B66" w14:textId="14938687" w:rsidR="007047BF" w:rsidRDefault="00BE5AB0" w:rsidP="007047BF">
      <w:pPr>
        <w:ind w:left="720" w:firstLine="72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53" behindDoc="0" locked="0" layoutInCell="1" allowOverlap="1" wp14:anchorId="2A4DC5B6" wp14:editId="56F7F2EF">
                <wp:simplePos x="0" y="0"/>
                <wp:positionH relativeFrom="column">
                  <wp:posOffset>6115050</wp:posOffset>
                </wp:positionH>
                <wp:positionV relativeFrom="paragraph">
                  <wp:posOffset>177165</wp:posOffset>
                </wp:positionV>
                <wp:extent cx="361645" cy="218015"/>
                <wp:effectExtent l="38100" t="38100" r="19685" b="36195"/>
                <wp:wrapNone/>
                <wp:docPr id="1362" name="Ink 1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1">
                      <w14:nvContentPartPr>
                        <w14:cNvContentPartPr/>
                      </w14:nvContentPartPr>
                      <w14:xfrm>
                        <a:off x="0" y="0"/>
                        <a:ext cx="361645" cy="21801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5D98219" id="Ink 1362" o:spid="_x0000_s1026" type="#_x0000_t75" style="position:absolute;margin-left:480.8pt;margin-top:13.25pt;width:29.9pt;height:18.55pt;z-index:2516585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">
                <v:imagedata r:id="rId57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554" behindDoc="0" locked="0" layoutInCell="1" allowOverlap="1" wp14:anchorId="691C3F9B" wp14:editId="012F920B">
                <wp:simplePos x="0" y="0"/>
                <wp:positionH relativeFrom="column">
                  <wp:posOffset>5471160</wp:posOffset>
                </wp:positionH>
                <wp:positionV relativeFrom="paragraph">
                  <wp:posOffset>173990</wp:posOffset>
                </wp:positionV>
                <wp:extent cx="453600" cy="201930"/>
                <wp:effectExtent l="38100" t="38100" r="0" b="39370"/>
                <wp:wrapNone/>
                <wp:docPr id="1363" name="Ink 1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3">
                      <w14:nvContentPartPr>
                        <w14:cNvContentPartPr/>
                      </w14:nvContentPartPr>
                      <w14:xfrm>
                        <a:off x="0" y="0"/>
                        <a:ext cx="453600" cy="2019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D518396" id="Ink 1363" o:spid="_x0000_s1026" type="#_x0000_t75" style="position:absolute;margin-left:430.1pt;margin-top:13pt;width:37.1pt;height:17.3pt;z-index:2516585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">
                <v:imagedata r:id="rId574" o:title=""/>
              </v:shape>
            </w:pict>
          </mc:Fallback>
        </mc:AlternateContent>
      </w:r>
    </w:p>
    <w:p w14:paraId="5628F223" w14:textId="58E72187" w:rsidR="007047BF" w:rsidRDefault="007047BF" w:rsidP="007047BF">
      <w:pPr>
        <w:ind w:left="720" w:firstLine="720"/>
        <w:rPr>
          <w:lang w:val="en-CA"/>
        </w:rPr>
      </w:pPr>
    </w:p>
    <w:p w14:paraId="107F02F7" w14:textId="77777777" w:rsidR="007047BF" w:rsidRDefault="007047BF" w:rsidP="007047BF">
      <w:pPr>
        <w:ind w:left="720" w:firstLine="720"/>
        <w:rPr>
          <w:lang w:val="en-CA"/>
        </w:rPr>
      </w:pPr>
    </w:p>
    <w:p w14:paraId="161BB1ED" w14:textId="77777777" w:rsidR="007047BF" w:rsidRDefault="007047BF" w:rsidP="007047BF">
      <w:pPr>
        <w:ind w:left="720" w:firstLine="720"/>
        <w:rPr>
          <w:lang w:val="en-CA"/>
        </w:rPr>
      </w:pPr>
    </w:p>
    <w:p w14:paraId="00A3486C" w14:textId="3015B07C" w:rsidR="007047BF" w:rsidRDefault="00AE384B" w:rsidP="002C55A8">
      <w:pPr>
        <w:ind w:left="2160"/>
        <w:rPr>
          <w:lang w:val="en-CA"/>
        </w:rPr>
      </w:pPr>
      <w:r>
        <w:rPr>
          <w:lang w:val="en-CA"/>
        </w:rPr>
        <w:t xml:space="preserve">These are possible solutions for escaping the poverty trap as </w:t>
      </w:r>
      <w:r w:rsidR="00A8283B">
        <w:rPr>
          <w:lang w:val="en-CA"/>
        </w:rPr>
        <w:t xml:space="preserve">income </w:t>
      </w:r>
      <w:r w:rsidR="002C55A8">
        <w:rPr>
          <w:lang w:val="en-CA"/>
        </w:rPr>
        <w:t xml:space="preserve">exceeds the population growth at all points thus avoiding any unfavourable equilibriums. </w:t>
      </w:r>
    </w:p>
    <w:p w14:paraId="033FF1C7" w14:textId="77777777" w:rsidR="007047BF" w:rsidRDefault="007047BF" w:rsidP="007047BF">
      <w:pPr>
        <w:ind w:left="720" w:firstLine="720"/>
        <w:rPr>
          <w:lang w:val="en-CA"/>
        </w:rPr>
      </w:pPr>
    </w:p>
    <w:p w14:paraId="585849E0" w14:textId="77777777" w:rsidR="007047BF" w:rsidRDefault="007047BF" w:rsidP="007047BF">
      <w:pPr>
        <w:ind w:left="720" w:firstLine="720"/>
        <w:rPr>
          <w:lang w:val="en-CA"/>
        </w:rPr>
      </w:pPr>
    </w:p>
    <w:p w14:paraId="6434DB2E" w14:textId="77777777" w:rsidR="007047BF" w:rsidRDefault="007047BF" w:rsidP="007047BF">
      <w:pPr>
        <w:ind w:left="720" w:firstLine="720"/>
        <w:rPr>
          <w:lang w:val="en-CA"/>
        </w:rPr>
      </w:pPr>
    </w:p>
    <w:p w14:paraId="7BB03DDA" w14:textId="77777777" w:rsidR="007047BF" w:rsidRDefault="007047BF" w:rsidP="007047BF">
      <w:pPr>
        <w:ind w:left="720" w:firstLine="720"/>
        <w:rPr>
          <w:lang w:val="en-CA"/>
        </w:rPr>
      </w:pPr>
    </w:p>
    <w:p w14:paraId="7E086F9C" w14:textId="77777777" w:rsidR="007047BF" w:rsidRDefault="007047BF" w:rsidP="007047BF">
      <w:pPr>
        <w:ind w:left="720" w:firstLine="720"/>
        <w:rPr>
          <w:lang w:val="en-CA"/>
        </w:rPr>
      </w:pPr>
    </w:p>
    <w:p w14:paraId="4503E3CB" w14:textId="77777777" w:rsidR="007047BF" w:rsidRDefault="007047BF" w:rsidP="002C55A8">
      <w:pPr>
        <w:rPr>
          <w:lang w:val="en-CA"/>
        </w:rPr>
      </w:pPr>
    </w:p>
    <w:p w14:paraId="65E2E387" w14:textId="77777777" w:rsidR="00A370C4" w:rsidRDefault="00A370C4" w:rsidP="007047BF">
      <w:pPr>
        <w:rPr>
          <w:lang w:val="en-CA"/>
        </w:rPr>
      </w:pPr>
    </w:p>
    <w:p w14:paraId="11410C6E" w14:textId="2E0A8D7E" w:rsidR="00A370C4" w:rsidRDefault="00A370C4" w:rsidP="007047BF">
      <w:pPr>
        <w:ind w:left="720" w:firstLine="720"/>
        <w:rPr>
          <w:lang w:val="en-CA"/>
        </w:rPr>
      </w:pPr>
      <w:r>
        <w:rPr>
          <w:lang w:val="en-CA"/>
        </w:rPr>
        <w:t>Crit</w:t>
      </w:r>
      <w:r w:rsidR="00A67489">
        <w:rPr>
          <w:lang w:val="en-CA"/>
        </w:rPr>
        <w:t xml:space="preserve">icisms: </w:t>
      </w:r>
    </w:p>
    <w:p w14:paraId="62C2D38E" w14:textId="4E57B188" w:rsidR="00A67489" w:rsidRDefault="00A67489" w:rsidP="00A67489">
      <w:pPr>
        <w:pStyle w:val="ListParagraph"/>
        <w:numPr>
          <w:ilvl w:val="0"/>
          <w:numId w:val="8"/>
        </w:numPr>
        <w:tabs>
          <w:tab w:val="left" w:pos="3740"/>
        </w:tabs>
        <w:rPr>
          <w:lang w:val="en-CA"/>
        </w:rPr>
      </w:pPr>
      <w:r>
        <w:rPr>
          <w:lang w:val="en-CA"/>
        </w:rPr>
        <w:t xml:space="preserve">Technological progress is ignored </w:t>
      </w:r>
    </w:p>
    <w:p w14:paraId="12481D12" w14:textId="405168C1" w:rsidR="00A67489" w:rsidRDefault="00A67489" w:rsidP="00A67489">
      <w:pPr>
        <w:pStyle w:val="ListParagraph"/>
        <w:numPr>
          <w:ilvl w:val="1"/>
          <w:numId w:val="8"/>
        </w:numPr>
        <w:tabs>
          <w:tab w:val="left" w:pos="3740"/>
        </w:tabs>
        <w:rPr>
          <w:lang w:val="en-CA"/>
        </w:rPr>
      </w:pPr>
      <w:r>
        <w:rPr>
          <w:lang w:val="en-CA"/>
        </w:rPr>
        <w:t xml:space="preserve">Land is fixed and decreasing returns to scale </w:t>
      </w:r>
    </w:p>
    <w:p w14:paraId="01E25A8E" w14:textId="0A8BE100" w:rsidR="00A67489" w:rsidRDefault="00A67489" w:rsidP="00A67489">
      <w:pPr>
        <w:pStyle w:val="ListParagraph"/>
        <w:numPr>
          <w:ilvl w:val="1"/>
          <w:numId w:val="8"/>
        </w:numPr>
        <w:tabs>
          <w:tab w:val="left" w:pos="3740"/>
        </w:tabs>
        <w:rPr>
          <w:lang w:val="en-CA"/>
        </w:rPr>
      </w:pPr>
      <w:r>
        <w:rPr>
          <w:lang w:val="en-CA"/>
        </w:rPr>
        <w:t>Technological progress can augment the quality of land (productivity increases)</w:t>
      </w:r>
    </w:p>
    <w:p w14:paraId="401EA19D" w14:textId="7B675870" w:rsidR="00A67489" w:rsidRDefault="00A319A7" w:rsidP="00A319A7">
      <w:pPr>
        <w:pStyle w:val="ListParagraph"/>
        <w:numPr>
          <w:ilvl w:val="0"/>
          <w:numId w:val="8"/>
        </w:numPr>
        <w:tabs>
          <w:tab w:val="left" w:pos="488"/>
        </w:tabs>
        <w:rPr>
          <w:lang w:val="en-CA"/>
        </w:rPr>
      </w:pPr>
      <w:r>
        <w:rPr>
          <w:lang w:val="en-CA"/>
        </w:rPr>
        <w:t xml:space="preserve">Population increases with per capita income </w:t>
      </w:r>
    </w:p>
    <w:p w14:paraId="46B8B5BA" w14:textId="6576CF35" w:rsidR="00A319A7" w:rsidRDefault="00A319A7" w:rsidP="00A319A7">
      <w:pPr>
        <w:pStyle w:val="ListParagraph"/>
        <w:numPr>
          <w:ilvl w:val="1"/>
          <w:numId w:val="8"/>
        </w:numPr>
        <w:tabs>
          <w:tab w:val="left" w:pos="488"/>
        </w:tabs>
        <w:rPr>
          <w:lang w:val="en-CA"/>
        </w:rPr>
      </w:pPr>
      <w:r>
        <w:rPr>
          <w:lang w:val="en-CA"/>
        </w:rPr>
        <w:t xml:space="preserve">No clear correlation between population growth and income per capita levels </w:t>
      </w:r>
    </w:p>
    <w:p w14:paraId="19F82356" w14:textId="7DB7D633" w:rsidR="00A319A7" w:rsidRDefault="00A319A7" w:rsidP="00A319A7">
      <w:pPr>
        <w:pStyle w:val="ListParagraph"/>
        <w:numPr>
          <w:ilvl w:val="1"/>
          <w:numId w:val="8"/>
        </w:numPr>
        <w:tabs>
          <w:tab w:val="left" w:pos="488"/>
        </w:tabs>
        <w:rPr>
          <w:lang w:val="en-CA"/>
        </w:rPr>
      </w:pPr>
      <w:r>
        <w:rPr>
          <w:lang w:val="en-CA"/>
        </w:rPr>
        <w:t>Household income levels, not per capita income levels, matters for fertility rates</w:t>
      </w:r>
    </w:p>
    <w:p w14:paraId="10A160B6" w14:textId="3821FB09" w:rsidR="00A319A7" w:rsidRDefault="00A319A7" w:rsidP="00A319A7">
      <w:pPr>
        <w:pStyle w:val="ListParagraph"/>
        <w:numPr>
          <w:ilvl w:val="0"/>
          <w:numId w:val="8"/>
        </w:numPr>
        <w:tabs>
          <w:tab w:val="left" w:pos="488"/>
        </w:tabs>
        <w:rPr>
          <w:lang w:val="en-CA"/>
        </w:rPr>
      </w:pPr>
      <w:r>
        <w:rPr>
          <w:lang w:val="en-CA"/>
        </w:rPr>
        <w:t>Limited applicability to contemporary nations</w:t>
      </w:r>
    </w:p>
    <w:p w14:paraId="0AA84CD5" w14:textId="411D57EC" w:rsidR="00A319A7" w:rsidRDefault="00A319A7" w:rsidP="00A319A7">
      <w:pPr>
        <w:tabs>
          <w:tab w:val="left" w:pos="488"/>
        </w:tabs>
        <w:rPr>
          <w:lang w:val="en-CA"/>
        </w:rPr>
      </w:pPr>
    </w:p>
    <w:p w14:paraId="1DC2E2E9" w14:textId="2B563C49" w:rsidR="00045699" w:rsidRDefault="00DB34A8" w:rsidP="000C6728">
      <w:pPr>
        <w:pStyle w:val="Heading2"/>
        <w:ind w:left="360" w:firstLine="360"/>
      </w:pPr>
      <w:bookmarkStart w:id="49" w:name="_Toc89955785"/>
      <w:r>
        <w:t>Microeconomic Theory of Fertility</w:t>
      </w:r>
      <w:bookmarkEnd w:id="49"/>
      <w:r>
        <w:t xml:space="preserve"> </w:t>
      </w:r>
    </w:p>
    <w:p w14:paraId="26537F6F" w14:textId="47566DB3" w:rsidR="00B635E4" w:rsidRDefault="00231CFF" w:rsidP="000C6728">
      <w:pPr>
        <w:ind w:left="1440"/>
        <w:rPr>
          <w:lang w:val="en-CA"/>
        </w:rPr>
      </w:pPr>
      <w:r>
        <w:rPr>
          <w:lang w:val="en-CA"/>
        </w:rPr>
        <w:t>Microeconomic principles and optimization to explain family size decision-making</w:t>
      </w:r>
    </w:p>
    <w:p w14:paraId="1BAD7618" w14:textId="59BB3442" w:rsidR="00231CFF" w:rsidRDefault="00231CFF" w:rsidP="00B635E4">
      <w:pPr>
        <w:rPr>
          <w:lang w:val="en-CA"/>
        </w:rPr>
      </w:pPr>
      <w:r>
        <w:rPr>
          <w:lang w:val="en-CA"/>
        </w:rPr>
        <w:tab/>
      </w:r>
      <w:r w:rsidR="000C6728">
        <w:rPr>
          <w:lang w:val="en-CA"/>
        </w:rPr>
        <w:tab/>
      </w:r>
      <w:r>
        <w:rPr>
          <w:lang w:val="en-CA"/>
        </w:rPr>
        <w:t xml:space="preserve">Fertility as a rational choice </w:t>
      </w:r>
    </w:p>
    <w:p w14:paraId="0538954A" w14:textId="76ED1061" w:rsidR="00231CFF" w:rsidRDefault="00231CFF" w:rsidP="000C6728">
      <w:pPr>
        <w:ind w:left="1440"/>
        <w:rPr>
          <w:lang w:val="en-CA"/>
        </w:rPr>
      </w:pPr>
      <w:r>
        <w:rPr>
          <w:lang w:val="en-CA"/>
        </w:rPr>
        <w:t>A household chooses how many children to “consume” as part of their utility maximization problem</w:t>
      </w:r>
    </w:p>
    <w:p w14:paraId="7F9A4F19" w14:textId="7DD0A5B5" w:rsidR="00231CFF" w:rsidRDefault="00231CFF" w:rsidP="00231CFF">
      <w:pPr>
        <w:ind w:left="720"/>
        <w:rPr>
          <w:lang w:val="en-CA"/>
        </w:rPr>
      </w:pPr>
      <w:r>
        <w:rPr>
          <w:lang w:val="en-CA"/>
        </w:rPr>
        <w:tab/>
      </w:r>
      <w:r w:rsidR="000C6728">
        <w:rPr>
          <w:lang w:val="en-CA"/>
        </w:rPr>
        <w:tab/>
      </w:r>
      <w:r>
        <w:rPr>
          <w:lang w:val="en-CA"/>
        </w:rPr>
        <w:t xml:space="preserve">Children are a special kind of “good” </w:t>
      </w:r>
    </w:p>
    <w:p w14:paraId="73C3C0B7" w14:textId="487219DF" w:rsidR="00231CFF" w:rsidRDefault="00231CFF" w:rsidP="00231CFF">
      <w:pPr>
        <w:ind w:left="720"/>
        <w:rPr>
          <w:lang w:val="en-CA"/>
        </w:rPr>
      </w:pPr>
      <w:r>
        <w:rPr>
          <w:lang w:val="en-CA"/>
        </w:rPr>
        <w:tab/>
      </w:r>
      <w:r w:rsidR="000C6728">
        <w:rPr>
          <w:lang w:val="en-CA"/>
        </w:rPr>
        <w:tab/>
      </w:r>
      <w:r>
        <w:rPr>
          <w:lang w:val="en-CA"/>
        </w:rPr>
        <w:t>A household has a given set of preferences for children and other goods</w:t>
      </w:r>
    </w:p>
    <w:p w14:paraId="7EE9B820" w14:textId="4755926C" w:rsidR="00231CFF" w:rsidRDefault="00231CFF" w:rsidP="000C6728">
      <w:pPr>
        <w:ind w:left="2160"/>
        <w:rPr>
          <w:lang w:val="en-CA"/>
        </w:rPr>
      </w:pPr>
      <w:r>
        <w:rPr>
          <w:lang w:val="en-CA"/>
        </w:rPr>
        <w:t xml:space="preserve">Maximizes utility derived from consuming these goods subject to a budget constraint </w:t>
      </w:r>
    </w:p>
    <w:p w14:paraId="38DF1206" w14:textId="5C57696F" w:rsidR="00243F76" w:rsidRDefault="00243F76" w:rsidP="00243F76">
      <w:pPr>
        <w:rPr>
          <w:lang w:val="en-CA"/>
        </w:rPr>
      </w:pPr>
      <w:r>
        <w:rPr>
          <w:lang w:val="en-CA"/>
        </w:rPr>
        <w:tab/>
      </w:r>
      <w:r w:rsidR="000C6728">
        <w:rPr>
          <w:lang w:val="en-CA"/>
        </w:rPr>
        <w:tab/>
      </w:r>
      <w:r>
        <w:rPr>
          <w:lang w:val="en-CA"/>
        </w:rPr>
        <w:t xml:space="preserve">Important terms: </w:t>
      </w:r>
    </w:p>
    <w:p w14:paraId="241DD83D" w14:textId="2074B6F8" w:rsidR="00243F76" w:rsidRDefault="00243F76" w:rsidP="00243F76">
      <w:pPr>
        <w:rPr>
          <w:rFonts w:eastAsiaTheme="minorEastAsia"/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="000C6728">
        <w:rPr>
          <w:lang w:val="en-CA"/>
        </w:rPr>
        <w:tab/>
      </w:r>
      <m:oMath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C</m:t>
            </m:r>
          </m:e>
          <m:sub>
            <m:r>
              <w:rPr>
                <w:rFonts w:ascii="Cambria Math" w:hAnsi="Cambria Math"/>
                <w:lang w:val="en-CA"/>
              </w:rPr>
              <m:t>d</m:t>
            </m:r>
          </m:sub>
        </m:sSub>
      </m:oMath>
      <w:r>
        <w:rPr>
          <w:rFonts w:eastAsiaTheme="minorEastAsia"/>
          <w:lang w:val="en-CA"/>
        </w:rPr>
        <w:t xml:space="preserve">: the demand for surviving children </w:t>
      </w:r>
    </w:p>
    <w:p w14:paraId="6835997D" w14:textId="389C144C" w:rsidR="00243F76" w:rsidRDefault="00243F76" w:rsidP="00243F76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 w:rsidR="000C6728"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 xml:space="preserve">Y: level of household income </w:t>
      </w:r>
    </w:p>
    <w:p w14:paraId="7C267560" w14:textId="75B560C5" w:rsidR="00243F76" w:rsidRDefault="00F10B11" w:rsidP="008641D6">
      <w:pPr>
        <w:ind w:left="2160"/>
        <w:rPr>
          <w:rFonts w:eastAsiaTheme="minorEastAsia"/>
          <w:lang w:val="en-CA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c</m:t>
            </m:r>
          </m:sub>
        </m:sSub>
      </m:oMath>
      <w:r w:rsidR="00243F76">
        <w:rPr>
          <w:rFonts w:eastAsiaTheme="minorEastAsia"/>
          <w:lang w:val="en-CA"/>
        </w:rPr>
        <w:t>: the “net” price of children</w:t>
      </w:r>
      <w:r w:rsidR="008641D6">
        <w:rPr>
          <w:rFonts w:eastAsiaTheme="minorEastAsia"/>
          <w:lang w:val="en-CA"/>
        </w:rPr>
        <w:t xml:space="preserve"> (anticipated cost + opportunity cost of having children – benefits of having children (ex: old age security)) </w:t>
      </w:r>
    </w:p>
    <w:p w14:paraId="2753DD1E" w14:textId="23BA5C6D" w:rsidR="00243F76" w:rsidRDefault="00243F76" w:rsidP="00243F76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ab/>
      </w:r>
      <w:r>
        <w:rPr>
          <w:rFonts w:eastAsiaTheme="minorEastAsia"/>
          <w:lang w:val="en-CA"/>
        </w:rPr>
        <w:tab/>
      </w:r>
      <w:r w:rsidR="000C6728">
        <w:rPr>
          <w:rFonts w:eastAsiaTheme="minorEastAsia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x</m:t>
            </m:r>
          </m:sub>
        </m:sSub>
      </m:oMath>
      <w:r w:rsidR="00AE3D5E">
        <w:rPr>
          <w:rFonts w:eastAsiaTheme="minorEastAsia"/>
          <w:lang w:val="en-CA"/>
        </w:rPr>
        <w:t>: the price of all other goods</w:t>
      </w:r>
    </w:p>
    <w:p w14:paraId="2014FD71" w14:textId="3F78985D" w:rsidR="00AE3D5E" w:rsidRDefault="00AE3D5E" w:rsidP="00243F76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 w:rsidR="000C6728">
        <w:rPr>
          <w:rFonts w:eastAsiaTheme="minorEastAsia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x</m:t>
            </m:r>
          </m:sub>
        </m:sSub>
      </m:oMath>
      <w:r>
        <w:rPr>
          <w:rFonts w:eastAsiaTheme="minorEastAsia"/>
          <w:lang w:val="en-CA"/>
        </w:rPr>
        <w:t>: the tastes for all other goods relative to children</w:t>
      </w:r>
    </w:p>
    <w:p w14:paraId="74EBEA3E" w14:textId="107A0EAA" w:rsidR="00AE3D5E" w:rsidRDefault="00AE3D5E" w:rsidP="00243F76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 w:rsidR="000C6728">
        <w:rPr>
          <w:rFonts w:eastAsiaTheme="minorEastAsia"/>
          <w:lang w:val="en-C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G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p</m:t>
            </m:r>
          </m:sub>
        </m:sSub>
      </m:oMath>
      <w:r>
        <w:rPr>
          <w:rFonts w:eastAsiaTheme="minorEastAsia"/>
          <w:lang w:val="en-CA"/>
        </w:rPr>
        <w:t xml:space="preserve">: the total quantity of other goods consumed by the parents </w:t>
      </w:r>
    </w:p>
    <w:p w14:paraId="383A3A55" w14:textId="1A0C9284" w:rsidR="008F2303" w:rsidRDefault="00A3098D" w:rsidP="00243F76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Indifference curves</w:t>
      </w:r>
    </w:p>
    <w:p w14:paraId="29E7F982" w14:textId="5D74B2E4" w:rsidR="008F2303" w:rsidRDefault="008F2303" w:rsidP="00243F76">
      <w:pPr>
        <w:rPr>
          <w:rFonts w:eastAsiaTheme="minorEastAsia"/>
          <w:lang w:val="en-CA"/>
        </w:rPr>
      </w:pPr>
    </w:p>
    <w:p w14:paraId="2EC65500" w14:textId="5AE46338" w:rsidR="008F2303" w:rsidRDefault="00521C5A" w:rsidP="00243F76">
      <w:pPr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64" behindDoc="0" locked="0" layoutInCell="1" allowOverlap="1" wp14:anchorId="77B2E482" wp14:editId="409D4C7C">
                <wp:simplePos x="0" y="0"/>
                <wp:positionH relativeFrom="column">
                  <wp:posOffset>860425</wp:posOffset>
                </wp:positionH>
                <wp:positionV relativeFrom="paragraph">
                  <wp:posOffset>-71120</wp:posOffset>
                </wp:positionV>
                <wp:extent cx="91440" cy="191135"/>
                <wp:effectExtent l="50800" t="50800" r="22860" b="50165"/>
                <wp:wrapNone/>
                <wp:docPr id="1473" name="Ink 14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5">
                      <w14:nvContentPartPr>
                        <w14:cNvContentPartPr/>
                      </w14:nvContentPartPr>
                      <w14:xfrm>
                        <a:off x="0" y="0"/>
                        <a:ext cx="91440" cy="19113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F952015" id="Ink 1473" o:spid="_x0000_s1026" type="#_x0000_t75" style="position:absolute;margin-left:66.35pt;margin-top:-7pt;width:10pt;height:17.85pt;z-index:2516585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">
                <v:imagedata r:id="rId576" o:title=""/>
              </v:shape>
            </w:pict>
          </mc:Fallback>
        </mc:AlternateContent>
      </w:r>
    </w:p>
    <w:p w14:paraId="0E92C703" w14:textId="2FE96488" w:rsidR="000C6728" w:rsidRDefault="000C6728" w:rsidP="00243F76">
      <w:pPr>
        <w:rPr>
          <w:rFonts w:eastAsiaTheme="minorEastAsia"/>
          <w:lang w:val="en-CA"/>
        </w:rPr>
      </w:pPr>
    </w:p>
    <w:p w14:paraId="27C26FDA" w14:textId="59F189FF" w:rsidR="000C6728" w:rsidRDefault="000C6728" w:rsidP="00243F76">
      <w:pPr>
        <w:rPr>
          <w:rFonts w:eastAsiaTheme="minorEastAsia"/>
          <w:lang w:val="en-CA"/>
        </w:rPr>
      </w:pPr>
    </w:p>
    <w:p w14:paraId="4F1A3826" w14:textId="6ECDFC8F" w:rsidR="000C6728" w:rsidRDefault="00D53A50" w:rsidP="00243F76">
      <w:pPr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66" behindDoc="0" locked="0" layoutInCell="1" allowOverlap="1" wp14:anchorId="0B4DA7EB" wp14:editId="2B058F7B">
                <wp:simplePos x="0" y="0"/>
                <wp:positionH relativeFrom="column">
                  <wp:posOffset>4548505</wp:posOffset>
                </wp:positionH>
                <wp:positionV relativeFrom="paragraph">
                  <wp:posOffset>-184150</wp:posOffset>
                </wp:positionV>
                <wp:extent cx="2031030" cy="803520"/>
                <wp:effectExtent l="50800" t="50800" r="52070" b="60325"/>
                <wp:wrapNone/>
                <wp:docPr id="1500" name="Ink 1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7">
                      <w14:nvContentPartPr>
                        <w14:cNvContentPartPr/>
                      </w14:nvContentPartPr>
                      <w14:xfrm>
                        <a:off x="0" y="0"/>
                        <a:ext cx="2031030" cy="8035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19EFA3B" id="Ink 1500" o:spid="_x0000_s1026" type="#_x0000_t75" style="position:absolute;margin-left:356.75pt;margin-top:-15.9pt;width:162.75pt;height:66.1pt;z-index:2516585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">
                <v:imagedata r:id="rId578" o:title=""/>
              </v:shape>
            </w:pict>
          </mc:Fallback>
        </mc:AlternateContent>
      </w:r>
      <w:r w:rsidR="0039777C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65" behindDoc="0" locked="0" layoutInCell="1" allowOverlap="1" wp14:anchorId="717BD103" wp14:editId="0EAE6D35">
                <wp:simplePos x="0" y="0"/>
                <wp:positionH relativeFrom="column">
                  <wp:posOffset>1092835</wp:posOffset>
                </wp:positionH>
                <wp:positionV relativeFrom="paragraph">
                  <wp:posOffset>-1050925</wp:posOffset>
                </wp:positionV>
                <wp:extent cx="3212310" cy="2518710"/>
                <wp:effectExtent l="50800" t="50800" r="64770" b="59690"/>
                <wp:wrapNone/>
                <wp:docPr id="1480" name="Ink 14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9">
                      <w14:nvContentPartPr>
                        <w14:cNvContentPartPr/>
                      </w14:nvContentPartPr>
                      <w14:xfrm>
                        <a:off x="0" y="0"/>
                        <a:ext cx="3212310" cy="251871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866F127" id="Ink 1480" o:spid="_x0000_s1026" type="#_x0000_t75" style="position:absolute;margin-left:84.65pt;margin-top:-84.15pt;width:255.8pt;height:201.15pt;z-index:2516585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">
                <v:imagedata r:id="rId580" o:title=""/>
              </v:shape>
            </w:pict>
          </mc:Fallback>
        </mc:AlternateContent>
      </w:r>
      <w:r w:rsidR="00521C5A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63" behindDoc="0" locked="0" layoutInCell="1" allowOverlap="1" wp14:anchorId="5FD747FB" wp14:editId="6C8F590C">
                <wp:simplePos x="0" y="0"/>
                <wp:positionH relativeFrom="column">
                  <wp:posOffset>612775</wp:posOffset>
                </wp:positionH>
                <wp:positionV relativeFrom="paragraph">
                  <wp:posOffset>-1137920</wp:posOffset>
                </wp:positionV>
                <wp:extent cx="4313190" cy="2823505"/>
                <wp:effectExtent l="50800" t="50800" r="55880" b="59690"/>
                <wp:wrapNone/>
                <wp:docPr id="1470" name="Ink 1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1">
                      <w14:nvContentPartPr>
                        <w14:cNvContentPartPr/>
                      </w14:nvContentPartPr>
                      <w14:xfrm>
                        <a:off x="0" y="0"/>
                        <a:ext cx="4313190" cy="28235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38F3DC8" id="Ink 1470" o:spid="_x0000_s1026" type="#_x0000_t75" style="position:absolute;margin-left:46.85pt;margin-top:-91pt;width:342.45pt;height:225.15pt;z-index:2516585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">
                <v:imagedata r:id="rId582" o:title=""/>
              </v:shape>
            </w:pict>
          </mc:Fallback>
        </mc:AlternateContent>
      </w:r>
    </w:p>
    <w:p w14:paraId="73ED1A85" w14:textId="4A8BC33E" w:rsidR="000C6728" w:rsidRDefault="00502AA6" w:rsidP="00243F76">
      <w:pPr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62" behindDoc="0" locked="0" layoutInCell="1" allowOverlap="1" wp14:anchorId="222E1CC1" wp14:editId="5B9AC956">
                <wp:simplePos x="0" y="0"/>
                <wp:positionH relativeFrom="column">
                  <wp:posOffset>1233805</wp:posOffset>
                </wp:positionH>
                <wp:positionV relativeFrom="paragraph">
                  <wp:posOffset>-1220470</wp:posOffset>
                </wp:positionV>
                <wp:extent cx="3048270" cy="2520950"/>
                <wp:effectExtent l="38100" t="50800" r="12700" b="57150"/>
                <wp:wrapNone/>
                <wp:docPr id="1466" name="Ink 1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3">
                      <w14:nvContentPartPr>
                        <w14:cNvContentPartPr/>
                      </w14:nvContentPartPr>
                      <w14:xfrm>
                        <a:off x="0" y="0"/>
                        <a:ext cx="3048270" cy="252095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BFDA02D" id="Ink 1466" o:spid="_x0000_s1026" type="#_x0000_t75" style="position:absolute;margin-left:95.75pt;margin-top:-97.5pt;width:242.85pt;height:201.3pt;z-index:2516585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">
                <v:imagedata r:id="rId584" o:title=""/>
              </v:shape>
            </w:pict>
          </mc:Fallback>
        </mc:AlternateContent>
      </w:r>
    </w:p>
    <w:p w14:paraId="4EFAB4C1" w14:textId="02F537AB" w:rsidR="000C6728" w:rsidRDefault="000C6728" w:rsidP="00243F76">
      <w:pPr>
        <w:rPr>
          <w:rFonts w:eastAsiaTheme="minorEastAsia"/>
          <w:lang w:val="en-CA"/>
        </w:rPr>
      </w:pPr>
    </w:p>
    <w:p w14:paraId="14654FA6" w14:textId="0DAD5373" w:rsidR="000C6728" w:rsidRDefault="000C6728" w:rsidP="00243F76">
      <w:pPr>
        <w:rPr>
          <w:rFonts w:eastAsiaTheme="minorEastAsia"/>
          <w:lang w:val="en-CA"/>
        </w:rPr>
      </w:pPr>
    </w:p>
    <w:p w14:paraId="4D671979" w14:textId="60FFB2C9" w:rsidR="000C6728" w:rsidRDefault="000C6728" w:rsidP="00243F76">
      <w:pPr>
        <w:rPr>
          <w:rFonts w:eastAsiaTheme="minorEastAsia"/>
          <w:lang w:val="en-CA"/>
        </w:rPr>
      </w:pPr>
    </w:p>
    <w:p w14:paraId="1C85CC36" w14:textId="2CBFD8BE" w:rsidR="000C6728" w:rsidRDefault="000C6728" w:rsidP="00243F76">
      <w:pPr>
        <w:rPr>
          <w:rFonts w:eastAsiaTheme="minorEastAsia"/>
          <w:lang w:val="en-CA"/>
        </w:rPr>
      </w:pPr>
    </w:p>
    <w:p w14:paraId="6953B298" w14:textId="77777777" w:rsidR="008F2303" w:rsidRDefault="008F2303" w:rsidP="00243F76">
      <w:pPr>
        <w:rPr>
          <w:rFonts w:eastAsiaTheme="minorEastAsia"/>
          <w:lang w:val="en-CA"/>
        </w:rPr>
      </w:pPr>
    </w:p>
    <w:p w14:paraId="0F9ED934" w14:textId="5216D67E" w:rsidR="008F2303" w:rsidRDefault="008F2303" w:rsidP="00243F76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 w:rsidR="000C6728"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>The budget constraint</w:t>
      </w:r>
    </w:p>
    <w:p w14:paraId="0E1B1833" w14:textId="3591524C" w:rsidR="008F2303" w:rsidRDefault="008F2303" w:rsidP="00243F76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 w:rsidR="000C6728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 xml:space="preserve">Y = </m:t>
        </m:r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x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G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p</m:t>
            </m:r>
          </m:sub>
        </m:sSub>
        <m:r>
          <w:rPr>
            <w:rFonts w:ascii="Cambria Math" w:eastAsiaTheme="minorEastAsia" w:hAnsi="Cambria Math"/>
            <w:lang w:val="en-CA"/>
          </w:rPr>
          <m:t xml:space="preserve"> + </m:t>
        </m:r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c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d</m:t>
            </m:r>
          </m:sub>
        </m:sSub>
      </m:oMath>
    </w:p>
    <w:p w14:paraId="7B1D020E" w14:textId="17CDEFA1" w:rsidR="000C6728" w:rsidRDefault="000C6728" w:rsidP="00243F76">
      <w:pPr>
        <w:rPr>
          <w:rFonts w:eastAsiaTheme="minorEastAsia"/>
          <w:lang w:val="en-CA"/>
        </w:rPr>
      </w:pPr>
    </w:p>
    <w:p w14:paraId="24124E5F" w14:textId="6D5564A1" w:rsidR="000C6728" w:rsidRDefault="000C6728" w:rsidP="00243F76">
      <w:pPr>
        <w:rPr>
          <w:rFonts w:eastAsiaTheme="minorEastAsia"/>
          <w:lang w:val="en-CA"/>
        </w:rPr>
      </w:pPr>
    </w:p>
    <w:p w14:paraId="000277B1" w14:textId="2D77AFFB" w:rsidR="000C6728" w:rsidRDefault="000C6728" w:rsidP="00243F76">
      <w:pPr>
        <w:rPr>
          <w:rFonts w:eastAsiaTheme="minorEastAsia"/>
          <w:lang w:val="en-CA"/>
        </w:rPr>
      </w:pPr>
    </w:p>
    <w:p w14:paraId="67FB4458" w14:textId="56110CE7" w:rsidR="000C6728" w:rsidRDefault="00D4206B" w:rsidP="00243F76">
      <w:pPr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69" behindDoc="0" locked="0" layoutInCell="1" allowOverlap="1" wp14:anchorId="72A77313" wp14:editId="393C5CD5">
                <wp:simplePos x="0" y="0"/>
                <wp:positionH relativeFrom="column">
                  <wp:posOffset>2456815</wp:posOffset>
                </wp:positionH>
                <wp:positionV relativeFrom="paragraph">
                  <wp:posOffset>-245745</wp:posOffset>
                </wp:positionV>
                <wp:extent cx="2876880" cy="724080"/>
                <wp:effectExtent l="50800" t="50800" r="6350" b="50800"/>
                <wp:wrapNone/>
                <wp:docPr id="1539" name="Ink 15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5">
                      <w14:nvContentPartPr>
                        <w14:cNvContentPartPr/>
                      </w14:nvContentPartPr>
                      <w14:xfrm>
                        <a:off x="0" y="0"/>
                        <a:ext cx="2876880" cy="7240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38CB3A6" id="Ink 1539" o:spid="_x0000_s1026" type="#_x0000_t75" style="position:absolute;margin-left:192.05pt;margin-top:-20.75pt;width:229.4pt;height:59.8pt;z-index:25165856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">
                <v:imagedata r:id="rId586" o:title=""/>
              </v:shape>
            </w:pict>
          </mc:Fallback>
        </mc:AlternateContent>
      </w:r>
    </w:p>
    <w:p w14:paraId="346D691C" w14:textId="69F88A1E" w:rsidR="000C6728" w:rsidRDefault="00875D19" w:rsidP="00243F76">
      <w:pPr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67" behindDoc="0" locked="0" layoutInCell="1" allowOverlap="1" wp14:anchorId="374EBA3B" wp14:editId="56BB3589">
                <wp:simplePos x="0" y="0"/>
                <wp:positionH relativeFrom="column">
                  <wp:posOffset>708025</wp:posOffset>
                </wp:positionH>
                <wp:positionV relativeFrom="paragraph">
                  <wp:posOffset>-1145540</wp:posOffset>
                </wp:positionV>
                <wp:extent cx="4538160" cy="2804040"/>
                <wp:effectExtent l="50800" t="50800" r="59690" b="53975"/>
                <wp:wrapNone/>
                <wp:docPr id="1515" name="Ink 1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7">
                      <w14:nvContentPartPr>
                        <w14:cNvContentPartPr/>
                      </w14:nvContentPartPr>
                      <w14:xfrm>
                        <a:off x="0" y="0"/>
                        <a:ext cx="4538160" cy="28040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348C321" id="Ink 1515" o:spid="_x0000_s1026" type="#_x0000_t75" style="position:absolute;margin-left:54.35pt;margin-top:-91.6pt;width:360.2pt;height:223.65pt;z-index:2516585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">
                <v:imagedata r:id="rId588" o:title=""/>
              </v:shape>
            </w:pict>
          </mc:Fallback>
        </mc:AlternateContent>
      </w:r>
    </w:p>
    <w:p w14:paraId="3FEBCC55" w14:textId="570DEA49" w:rsidR="000C6728" w:rsidRDefault="00D4206B" w:rsidP="00243F76">
      <w:pPr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68" behindDoc="0" locked="0" layoutInCell="1" allowOverlap="1" wp14:anchorId="4BE1D593" wp14:editId="75ACA431">
                <wp:simplePos x="0" y="0"/>
                <wp:positionH relativeFrom="column">
                  <wp:posOffset>1455360</wp:posOffset>
                </wp:positionH>
                <wp:positionV relativeFrom="paragraph">
                  <wp:posOffset>-1127125</wp:posOffset>
                </wp:positionV>
                <wp:extent cx="2072880" cy="2280600"/>
                <wp:effectExtent l="38100" t="38100" r="22860" b="43815"/>
                <wp:wrapNone/>
                <wp:docPr id="1516" name="Ink 1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9">
                      <w14:nvContentPartPr>
                        <w14:cNvContentPartPr/>
                      </w14:nvContentPartPr>
                      <w14:xfrm>
                        <a:off x="0" y="0"/>
                        <a:ext cx="2072880" cy="22806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D1DBE8E" id="Ink 1516" o:spid="_x0000_s1026" type="#_x0000_t75" style="position:absolute;margin-left:113.9pt;margin-top:-89.45pt;width:164.6pt;height:180.95pt;z-index:251658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">
                <v:imagedata r:id="rId590" o:title=""/>
              </v:shape>
            </w:pict>
          </mc:Fallback>
        </mc:AlternateContent>
      </w:r>
    </w:p>
    <w:p w14:paraId="6915CDA1" w14:textId="047E8829" w:rsidR="000C6728" w:rsidRDefault="000C6728" w:rsidP="00243F76">
      <w:pPr>
        <w:rPr>
          <w:rFonts w:eastAsiaTheme="minorEastAsia"/>
          <w:lang w:val="en-CA"/>
        </w:rPr>
      </w:pPr>
    </w:p>
    <w:p w14:paraId="053A4B3D" w14:textId="28651B6F" w:rsidR="000C6728" w:rsidRDefault="000C6728" w:rsidP="00243F76">
      <w:pPr>
        <w:rPr>
          <w:rFonts w:eastAsiaTheme="minorEastAsia"/>
          <w:lang w:val="en-CA"/>
        </w:rPr>
      </w:pPr>
    </w:p>
    <w:p w14:paraId="49DA349C" w14:textId="178783F8" w:rsidR="000C6728" w:rsidRDefault="000C6728" w:rsidP="00243F76">
      <w:pPr>
        <w:rPr>
          <w:rFonts w:eastAsiaTheme="minorEastAsia"/>
          <w:lang w:val="en-CA"/>
        </w:rPr>
      </w:pPr>
    </w:p>
    <w:p w14:paraId="5ABE502E" w14:textId="58FCBFD5" w:rsidR="000C6728" w:rsidRDefault="000C6728" w:rsidP="00243F76">
      <w:pPr>
        <w:rPr>
          <w:rFonts w:eastAsiaTheme="minorEastAsia"/>
          <w:lang w:val="en-CA"/>
        </w:rPr>
      </w:pPr>
    </w:p>
    <w:p w14:paraId="4379C7EE" w14:textId="77777777" w:rsidR="00D4206B" w:rsidRDefault="00D4206B" w:rsidP="000C6728">
      <w:pPr>
        <w:ind w:left="720" w:firstLine="720"/>
        <w:rPr>
          <w:rFonts w:eastAsiaTheme="minorEastAsia"/>
          <w:lang w:val="en-CA"/>
        </w:rPr>
      </w:pPr>
    </w:p>
    <w:p w14:paraId="0B4009FE" w14:textId="77777777" w:rsidR="00D4206B" w:rsidRDefault="00D4206B" w:rsidP="000C6728">
      <w:pPr>
        <w:ind w:left="720" w:firstLine="720"/>
        <w:rPr>
          <w:rFonts w:eastAsiaTheme="minorEastAsia"/>
          <w:lang w:val="en-CA"/>
        </w:rPr>
      </w:pPr>
    </w:p>
    <w:p w14:paraId="6C847E6B" w14:textId="31F7D200" w:rsidR="000C6728" w:rsidRDefault="000C6728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The household’s problem </w:t>
      </w:r>
    </w:p>
    <w:p w14:paraId="7A6A4EB0" w14:textId="12F139CB" w:rsidR="0018262E" w:rsidRDefault="0018262E" w:rsidP="0018262E">
      <w:pPr>
        <w:ind w:left="21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household wants to maximize the indifference curve given the budget constraint </w:t>
      </w:r>
    </w:p>
    <w:p w14:paraId="5C393C6E" w14:textId="03909F0E" w:rsidR="000C6728" w:rsidRDefault="000C6728" w:rsidP="000C6728">
      <w:pPr>
        <w:ind w:left="720" w:firstLine="720"/>
        <w:rPr>
          <w:rFonts w:eastAsiaTheme="minorEastAsia"/>
          <w:lang w:val="en-CA"/>
        </w:rPr>
      </w:pPr>
    </w:p>
    <w:p w14:paraId="6D00A96F" w14:textId="64F8BD84" w:rsidR="00D7455B" w:rsidRDefault="00C8445E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71" behindDoc="0" locked="0" layoutInCell="1" allowOverlap="1" wp14:anchorId="521374B4" wp14:editId="1C09DE85">
                <wp:simplePos x="0" y="0"/>
                <wp:positionH relativeFrom="column">
                  <wp:posOffset>1123315</wp:posOffset>
                </wp:positionH>
                <wp:positionV relativeFrom="paragraph">
                  <wp:posOffset>-120650</wp:posOffset>
                </wp:positionV>
                <wp:extent cx="350940" cy="391520"/>
                <wp:effectExtent l="50800" t="50800" r="55880" b="53340"/>
                <wp:wrapNone/>
                <wp:docPr id="1549" name="Ink 15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1">
                      <w14:nvContentPartPr>
                        <w14:cNvContentPartPr/>
                      </w14:nvContentPartPr>
                      <w14:xfrm>
                        <a:off x="0" y="0"/>
                        <a:ext cx="350940" cy="3915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7820359" id="Ink 1549" o:spid="_x0000_s1026" type="#_x0000_t75" style="position:absolute;margin-left:87.05pt;margin-top:-10.9pt;width:30.5pt;height:33.7pt;z-index:2516585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">
                <v:imagedata r:id="rId592" o:title=""/>
              </v:shape>
            </w:pict>
          </mc:Fallback>
        </mc:AlternateContent>
      </w:r>
    </w:p>
    <w:p w14:paraId="045D163E" w14:textId="5A6D092B" w:rsidR="00D7455B" w:rsidRDefault="00D7455B" w:rsidP="000C6728">
      <w:pPr>
        <w:ind w:left="720" w:firstLine="720"/>
        <w:rPr>
          <w:rFonts w:eastAsiaTheme="minorEastAsia"/>
          <w:lang w:val="en-CA"/>
        </w:rPr>
      </w:pPr>
    </w:p>
    <w:p w14:paraId="45630590" w14:textId="09F04286" w:rsidR="00D7455B" w:rsidRDefault="00231E4A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77" behindDoc="0" locked="0" layoutInCell="1" allowOverlap="1" wp14:anchorId="164746DF" wp14:editId="37002281">
                <wp:simplePos x="0" y="0"/>
                <wp:positionH relativeFrom="column">
                  <wp:posOffset>3096895</wp:posOffset>
                </wp:positionH>
                <wp:positionV relativeFrom="paragraph">
                  <wp:posOffset>-429260</wp:posOffset>
                </wp:positionV>
                <wp:extent cx="2922600" cy="1079165"/>
                <wp:effectExtent l="50800" t="50800" r="49530" b="51435"/>
                <wp:wrapNone/>
                <wp:docPr id="1603" name="Ink 16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3">
                      <w14:nvContentPartPr>
                        <w14:cNvContentPartPr/>
                      </w14:nvContentPartPr>
                      <w14:xfrm>
                        <a:off x="0" y="0"/>
                        <a:ext cx="2922600" cy="107916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2AC1057" id="Ink 1603" o:spid="_x0000_s1026" type="#_x0000_t75" style="position:absolute;margin-left:242.45pt;margin-top:-35.2pt;width:233pt;height:87.8pt;z-index:2516585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">
                <v:imagedata r:id="rId594" o:title=""/>
              </v:shape>
            </w:pict>
          </mc:Fallback>
        </mc:AlternateContent>
      </w:r>
      <w:r w:rsidR="009C2CF2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75" behindDoc="0" locked="0" layoutInCell="1" allowOverlap="1" wp14:anchorId="6B3DC498" wp14:editId="662DF7FE">
                <wp:simplePos x="0" y="0"/>
                <wp:positionH relativeFrom="column">
                  <wp:posOffset>2636520</wp:posOffset>
                </wp:positionH>
                <wp:positionV relativeFrom="paragraph">
                  <wp:posOffset>-806055</wp:posOffset>
                </wp:positionV>
                <wp:extent cx="2168280" cy="1981440"/>
                <wp:effectExtent l="50800" t="50800" r="67310" b="50800"/>
                <wp:wrapNone/>
                <wp:docPr id="1570" name="Ink 1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5">
                      <w14:nvContentPartPr>
                        <w14:cNvContentPartPr/>
                      </w14:nvContentPartPr>
                      <w14:xfrm>
                        <a:off x="0" y="0"/>
                        <a:ext cx="2168280" cy="19814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3C8F845" id="Ink 1570" o:spid="_x0000_s1026" type="#_x0000_t75" style="position:absolute;margin-left:206.2pt;margin-top:-64.85pt;width:173.6pt;height:158.85pt;z-index:2516585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">
                <v:imagedata r:id="rId596" o:title=""/>
              </v:shape>
            </w:pict>
          </mc:Fallback>
        </mc:AlternateContent>
      </w:r>
    </w:p>
    <w:p w14:paraId="60B5223C" w14:textId="0C803217" w:rsidR="00D7455B" w:rsidRDefault="00D7455B" w:rsidP="000C6728">
      <w:pPr>
        <w:ind w:left="720" w:firstLine="720"/>
        <w:rPr>
          <w:rFonts w:eastAsiaTheme="minorEastAsia"/>
          <w:lang w:val="en-CA"/>
        </w:rPr>
      </w:pPr>
    </w:p>
    <w:p w14:paraId="364A6326" w14:textId="02C35F50" w:rsidR="00D7455B" w:rsidRDefault="009C2CF2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76" behindDoc="0" locked="0" layoutInCell="1" allowOverlap="1" wp14:anchorId="1CA0DE4A" wp14:editId="15A4200E">
                <wp:simplePos x="0" y="0"/>
                <wp:positionH relativeFrom="column">
                  <wp:posOffset>2700960</wp:posOffset>
                </wp:positionH>
                <wp:positionV relativeFrom="paragraph">
                  <wp:posOffset>121860</wp:posOffset>
                </wp:positionV>
                <wp:extent cx="149040" cy="133560"/>
                <wp:effectExtent l="50800" t="50800" r="3810" b="57150"/>
                <wp:wrapNone/>
                <wp:docPr id="1571" name="Ink 1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7">
                      <w14:nvContentPartPr>
                        <w14:cNvContentPartPr/>
                      </w14:nvContentPartPr>
                      <w14:xfrm>
                        <a:off x="0" y="0"/>
                        <a:ext cx="149040" cy="1335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FE40CC6" id="Ink 1571" o:spid="_x0000_s1026" type="#_x0000_t75" style="position:absolute;margin-left:211.25pt;margin-top:8.2pt;width:14.6pt;height:13.3pt;z-index:25165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">
                <v:imagedata r:id="rId598" o:title=""/>
              </v:shape>
            </w:pict>
          </mc:Fallback>
        </mc:AlternateContent>
      </w:r>
      <w:r w:rsidR="00E356FA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73" behindDoc="0" locked="0" layoutInCell="1" allowOverlap="1" wp14:anchorId="65E76803" wp14:editId="25528E5B">
                <wp:simplePos x="0" y="0"/>
                <wp:positionH relativeFrom="column">
                  <wp:posOffset>2193925</wp:posOffset>
                </wp:positionH>
                <wp:positionV relativeFrom="paragraph">
                  <wp:posOffset>-998190</wp:posOffset>
                </wp:positionV>
                <wp:extent cx="1954800" cy="2198880"/>
                <wp:effectExtent l="50800" t="50800" r="52070" b="49530"/>
                <wp:wrapNone/>
                <wp:docPr id="1564" name="Ink 15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9">
                      <w14:nvContentPartPr>
                        <w14:cNvContentPartPr/>
                      </w14:nvContentPartPr>
                      <w14:xfrm>
                        <a:off x="0" y="0"/>
                        <a:ext cx="1954800" cy="21988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7F1349B8" id="Ink 1564" o:spid="_x0000_s1026" type="#_x0000_t75" style="position:absolute;margin-left:171.35pt;margin-top:-80pt;width:156.75pt;height:176pt;z-index:2516585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">
                <v:imagedata r:id="rId600" o:title=""/>
              </v:shape>
            </w:pict>
          </mc:Fallback>
        </mc:AlternateContent>
      </w:r>
      <w:r w:rsidR="00D4206B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70" behindDoc="0" locked="0" layoutInCell="1" allowOverlap="1" wp14:anchorId="0EF719C4" wp14:editId="6104F591">
                <wp:simplePos x="0" y="0"/>
                <wp:positionH relativeFrom="column">
                  <wp:posOffset>1687195</wp:posOffset>
                </wp:positionH>
                <wp:positionV relativeFrom="paragraph">
                  <wp:posOffset>-1261745</wp:posOffset>
                </wp:positionV>
                <wp:extent cx="3402330" cy="3079115"/>
                <wp:effectExtent l="50800" t="50800" r="52070" b="57785"/>
                <wp:wrapNone/>
                <wp:docPr id="1545" name="Ink 1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1">
                      <w14:nvContentPartPr>
                        <w14:cNvContentPartPr/>
                      </w14:nvContentPartPr>
                      <w14:xfrm>
                        <a:off x="0" y="0"/>
                        <a:ext cx="3402330" cy="307911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9A1423C" id="Ink 1545" o:spid="_x0000_s1026" type="#_x0000_t75" style="position:absolute;margin-left:131.45pt;margin-top:-100.75pt;width:270.7pt;height:245.25pt;z-index:25165857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">
                <v:imagedata r:id="rId602" o:title=""/>
              </v:shape>
            </w:pict>
          </mc:Fallback>
        </mc:AlternateContent>
      </w:r>
    </w:p>
    <w:p w14:paraId="19D1E7D0" w14:textId="0BA8438B" w:rsidR="00D7455B" w:rsidRDefault="009C2CF2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74" behindDoc="0" locked="0" layoutInCell="1" allowOverlap="1" wp14:anchorId="5133E03F" wp14:editId="6EB1D454">
                <wp:simplePos x="0" y="0"/>
                <wp:positionH relativeFrom="column">
                  <wp:posOffset>1859280</wp:posOffset>
                </wp:positionH>
                <wp:positionV relativeFrom="paragraph">
                  <wp:posOffset>-1235105</wp:posOffset>
                </wp:positionV>
                <wp:extent cx="2157120" cy="2594880"/>
                <wp:effectExtent l="50800" t="50800" r="52705" b="46990"/>
                <wp:wrapNone/>
                <wp:docPr id="1566" name="Ink 1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3">
                      <w14:nvContentPartPr>
                        <w14:cNvContentPartPr/>
                      </w14:nvContentPartPr>
                      <w14:xfrm>
                        <a:off x="0" y="0"/>
                        <a:ext cx="2157120" cy="25948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D9B9290" id="Ink 1566" o:spid="_x0000_s1026" type="#_x0000_t75" style="position:absolute;margin-left:145pt;margin-top:-98.65pt;width:172.65pt;height:207.15pt;z-index:2516585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">
                <v:imagedata r:id="rId604" o:title=""/>
              </v:shape>
            </w:pict>
          </mc:Fallback>
        </mc:AlternateContent>
      </w:r>
    </w:p>
    <w:p w14:paraId="18205D61" w14:textId="2CAB0D22" w:rsidR="00D7455B" w:rsidRDefault="00D7455B" w:rsidP="000C6728">
      <w:pPr>
        <w:ind w:left="720" w:firstLine="720"/>
        <w:rPr>
          <w:rFonts w:eastAsiaTheme="minorEastAsia"/>
          <w:lang w:val="en-CA"/>
        </w:rPr>
      </w:pPr>
    </w:p>
    <w:p w14:paraId="3923A25A" w14:textId="271817BC" w:rsidR="00D7455B" w:rsidRDefault="00D7455B" w:rsidP="000C6728">
      <w:pPr>
        <w:ind w:left="720" w:firstLine="720"/>
        <w:rPr>
          <w:rFonts w:eastAsiaTheme="minorEastAsia"/>
          <w:lang w:val="en-CA"/>
        </w:rPr>
      </w:pPr>
    </w:p>
    <w:p w14:paraId="6253543F" w14:textId="31D3E3A2" w:rsidR="00D7455B" w:rsidRDefault="00D7455B" w:rsidP="000C6728">
      <w:pPr>
        <w:ind w:left="720" w:firstLine="720"/>
        <w:rPr>
          <w:rFonts w:eastAsiaTheme="minorEastAsia"/>
          <w:lang w:val="en-CA"/>
        </w:rPr>
      </w:pPr>
    </w:p>
    <w:p w14:paraId="28D08329" w14:textId="62449668" w:rsidR="00D7455B" w:rsidRDefault="00D7455B" w:rsidP="000C6728">
      <w:pPr>
        <w:ind w:left="720" w:firstLine="720"/>
        <w:rPr>
          <w:rFonts w:eastAsiaTheme="minorEastAsia"/>
          <w:lang w:val="en-CA"/>
        </w:rPr>
      </w:pPr>
    </w:p>
    <w:p w14:paraId="7C4AFDCD" w14:textId="0A44CBEE" w:rsidR="00D7455B" w:rsidRDefault="00C8445E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72" behindDoc="0" locked="0" layoutInCell="1" allowOverlap="1" wp14:anchorId="2E6E4ACA" wp14:editId="148886C5">
                <wp:simplePos x="0" y="0"/>
                <wp:positionH relativeFrom="column">
                  <wp:posOffset>5443855</wp:posOffset>
                </wp:positionH>
                <wp:positionV relativeFrom="paragraph">
                  <wp:posOffset>93345</wp:posOffset>
                </wp:positionV>
                <wp:extent cx="396690" cy="282240"/>
                <wp:effectExtent l="50800" t="50800" r="48260" b="48260"/>
                <wp:wrapNone/>
                <wp:docPr id="1552" name="Ink 1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5">
                      <w14:nvContentPartPr>
                        <w14:cNvContentPartPr/>
                      </w14:nvContentPartPr>
                      <w14:xfrm>
                        <a:off x="0" y="0"/>
                        <a:ext cx="396690" cy="2822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A1B0AD2" id="Ink 1552" o:spid="_x0000_s1026" type="#_x0000_t75" style="position:absolute;margin-left:427.25pt;margin-top:5.95pt;width:34.1pt;height:25.05pt;z-index:2516585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">
                <v:imagedata r:id="rId606" o:title=""/>
              </v:shape>
            </w:pict>
          </mc:Fallback>
        </mc:AlternateContent>
      </w:r>
    </w:p>
    <w:p w14:paraId="2E21DA40" w14:textId="63BE833E" w:rsidR="00D7455B" w:rsidRDefault="00D7455B" w:rsidP="000C6728">
      <w:pPr>
        <w:ind w:left="720" w:firstLine="720"/>
        <w:rPr>
          <w:rFonts w:eastAsiaTheme="minorEastAsia"/>
          <w:lang w:val="en-CA"/>
        </w:rPr>
      </w:pPr>
    </w:p>
    <w:p w14:paraId="1EBDD1FE" w14:textId="6A27CA49" w:rsidR="00D7455B" w:rsidRDefault="00B13219" w:rsidP="002E5B76">
      <w:pPr>
        <w:ind w:left="2160"/>
        <w:rPr>
          <w:rFonts w:eastAsiaTheme="minorEastAsia"/>
          <w:b/>
          <w:bCs/>
          <w:lang w:val="en-CA"/>
        </w:rPr>
      </w:pPr>
      <w:r>
        <w:rPr>
          <w:rFonts w:eastAsiaTheme="minorEastAsia"/>
          <w:lang w:val="en-CA"/>
        </w:rPr>
        <w:t xml:space="preserve">If the </w:t>
      </w:r>
      <w:r w:rsidRPr="00BC7303">
        <w:rPr>
          <w:rFonts w:eastAsiaTheme="minorEastAsia"/>
          <w:b/>
          <w:bCs/>
          <w:lang w:val="en-CA"/>
        </w:rPr>
        <w:t>household income increases</w:t>
      </w:r>
      <w:r>
        <w:rPr>
          <w:rFonts w:eastAsiaTheme="minorEastAsia"/>
          <w:lang w:val="en-CA"/>
        </w:rPr>
        <w:t xml:space="preserve">, the amount of goods </w:t>
      </w:r>
      <w:r w:rsidR="00CE6DC9">
        <w:rPr>
          <w:rFonts w:eastAsiaTheme="minorEastAsia"/>
          <w:lang w:val="en-CA"/>
        </w:rPr>
        <w:t xml:space="preserve">that can be </w:t>
      </w:r>
      <w:r>
        <w:rPr>
          <w:rFonts w:eastAsiaTheme="minorEastAsia"/>
          <w:lang w:val="en-CA"/>
        </w:rPr>
        <w:t>consumed (</w:t>
      </w:r>
      <w:proofErr w:type="spellStart"/>
      <w:r w:rsidR="002E5B76">
        <w:rPr>
          <w:rFonts w:eastAsiaTheme="minorEastAsia"/>
          <w:lang w:val="en-CA"/>
        </w:rPr>
        <w:t>Gp</w:t>
      </w:r>
      <w:proofErr w:type="spellEnd"/>
      <w:r w:rsidR="002E5B76">
        <w:rPr>
          <w:rFonts w:eastAsiaTheme="minorEastAsia"/>
          <w:lang w:val="en-CA"/>
        </w:rPr>
        <w:t xml:space="preserve"> and Cd</w:t>
      </w:r>
      <w:r w:rsidR="00CE6DC9">
        <w:rPr>
          <w:rFonts w:eastAsiaTheme="minorEastAsia"/>
          <w:lang w:val="en-CA"/>
        </w:rPr>
        <w:t xml:space="preserve">) also increases, the </w:t>
      </w:r>
      <w:r w:rsidR="00CE6DC9" w:rsidRPr="00BC7303">
        <w:rPr>
          <w:rFonts w:eastAsiaTheme="minorEastAsia"/>
          <w:b/>
          <w:bCs/>
          <w:lang w:val="en-CA"/>
        </w:rPr>
        <w:t>budget constraint shift</w:t>
      </w:r>
      <w:r w:rsidR="00BC7303">
        <w:rPr>
          <w:rFonts w:eastAsiaTheme="minorEastAsia"/>
          <w:b/>
          <w:bCs/>
          <w:lang w:val="en-CA"/>
        </w:rPr>
        <w:t xml:space="preserve">s to the </w:t>
      </w:r>
      <w:r w:rsidR="004509D0">
        <w:rPr>
          <w:rFonts w:eastAsiaTheme="minorEastAsia"/>
          <w:b/>
          <w:bCs/>
          <w:lang w:val="en-CA"/>
        </w:rPr>
        <w:t xml:space="preserve">right and a higher indifference curve can be attained </w:t>
      </w:r>
    </w:p>
    <w:p w14:paraId="13883EA5" w14:textId="6A0399E3" w:rsidR="0001770C" w:rsidRDefault="0001770C" w:rsidP="002E5B76">
      <w:pPr>
        <w:ind w:left="2160"/>
        <w:rPr>
          <w:rFonts w:eastAsiaTheme="minorEastAsia"/>
          <w:b/>
          <w:bCs/>
          <w:lang w:val="en-CA"/>
        </w:rPr>
      </w:pPr>
    </w:p>
    <w:p w14:paraId="34403A6E" w14:textId="51CF65E4" w:rsidR="0001770C" w:rsidRDefault="0001770C" w:rsidP="002E5B76">
      <w:pPr>
        <w:ind w:left="2160"/>
        <w:rPr>
          <w:rFonts w:eastAsiaTheme="minorEastAsia"/>
          <w:b/>
          <w:bCs/>
          <w:lang w:val="en-CA"/>
        </w:rPr>
      </w:pPr>
    </w:p>
    <w:p w14:paraId="0729AFB7" w14:textId="51C43904" w:rsidR="0001770C" w:rsidRDefault="008A1672" w:rsidP="002E5B76">
      <w:pPr>
        <w:ind w:left="2160"/>
        <w:rPr>
          <w:rFonts w:eastAsiaTheme="minorEastAsia"/>
          <w:b/>
          <w:bCs/>
          <w:lang w:val="en-CA"/>
        </w:rPr>
      </w:pPr>
      <w:r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87" behindDoc="0" locked="0" layoutInCell="1" allowOverlap="1" wp14:anchorId="6FCC407E" wp14:editId="75D122C1">
                <wp:simplePos x="0" y="0"/>
                <wp:positionH relativeFrom="column">
                  <wp:posOffset>4038600</wp:posOffset>
                </wp:positionH>
                <wp:positionV relativeFrom="paragraph">
                  <wp:posOffset>-237490</wp:posOffset>
                </wp:positionV>
                <wp:extent cx="841620" cy="999755"/>
                <wp:effectExtent l="50800" t="50800" r="60325" b="54610"/>
                <wp:wrapNone/>
                <wp:docPr id="1648" name="Ink 16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7">
                      <w14:nvContentPartPr>
                        <w14:cNvContentPartPr/>
                      </w14:nvContentPartPr>
                      <w14:xfrm>
                        <a:off x="0" y="0"/>
                        <a:ext cx="841620" cy="99975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7B2C5BC" id="Ink 1648" o:spid="_x0000_s1026" type="#_x0000_t75" style="position:absolute;margin-left:316.6pt;margin-top:-20.1pt;width:69.1pt;height:81.55pt;z-index:2516585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">
                <v:imagedata r:id="rId608" o:title=""/>
              </v:shape>
            </w:pict>
          </mc:Fallback>
        </mc:AlternateContent>
      </w:r>
    </w:p>
    <w:p w14:paraId="6709931E" w14:textId="35387E42" w:rsidR="0001770C" w:rsidRDefault="00527905" w:rsidP="002E5B76">
      <w:pPr>
        <w:ind w:left="2160"/>
        <w:rPr>
          <w:rFonts w:eastAsiaTheme="minorEastAsia"/>
          <w:b/>
          <w:bCs/>
          <w:lang w:val="en-CA"/>
        </w:rPr>
      </w:pPr>
      <w:r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93" behindDoc="0" locked="0" layoutInCell="1" allowOverlap="1" wp14:anchorId="464F60E5" wp14:editId="68B52701">
                <wp:simplePos x="0" y="0"/>
                <wp:positionH relativeFrom="column">
                  <wp:posOffset>2022475</wp:posOffset>
                </wp:positionH>
                <wp:positionV relativeFrom="paragraph">
                  <wp:posOffset>116205</wp:posOffset>
                </wp:positionV>
                <wp:extent cx="450090" cy="137520"/>
                <wp:effectExtent l="50800" t="50800" r="0" b="53340"/>
                <wp:wrapNone/>
                <wp:docPr id="1697" name="Ink 16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9">
                      <w14:nvContentPartPr>
                        <w14:cNvContentPartPr/>
                      </w14:nvContentPartPr>
                      <w14:xfrm>
                        <a:off x="0" y="0"/>
                        <a:ext cx="450090" cy="1375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E1D65AB" id="Ink 1697" o:spid="_x0000_s1026" type="#_x0000_t75" style="position:absolute;margin-left:157.85pt;margin-top:7.75pt;width:38.3pt;height:13.7pt;z-index:25165859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">
                <v:imagedata r:id="rId610" o:title=""/>
              </v:shape>
            </w:pict>
          </mc:Fallback>
        </mc:AlternateContent>
      </w:r>
      <w:r w:rsidR="008A1672"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85" behindDoc="0" locked="0" layoutInCell="1" allowOverlap="1" wp14:anchorId="66BC28BD" wp14:editId="078B7A37">
                <wp:simplePos x="0" y="0"/>
                <wp:positionH relativeFrom="column">
                  <wp:posOffset>3432175</wp:posOffset>
                </wp:positionH>
                <wp:positionV relativeFrom="paragraph">
                  <wp:posOffset>-97155</wp:posOffset>
                </wp:positionV>
                <wp:extent cx="224790" cy="547370"/>
                <wp:effectExtent l="50800" t="50800" r="41910" b="49530"/>
                <wp:wrapNone/>
                <wp:docPr id="1636" name="Ink 16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1">
                      <w14:nvContentPartPr>
                        <w14:cNvContentPartPr/>
                      </w14:nvContentPartPr>
                      <w14:xfrm>
                        <a:off x="0" y="0"/>
                        <a:ext cx="224790" cy="5473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8F4FD2E" id="Ink 1636" o:spid="_x0000_s1026" type="#_x0000_t75" style="position:absolute;margin-left:268.85pt;margin-top:-9.05pt;width:20.5pt;height:45.9pt;z-index:25165858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">
                <v:imagedata r:id="rId612" o:title=""/>
              </v:shape>
            </w:pict>
          </mc:Fallback>
        </mc:AlternateContent>
      </w:r>
    </w:p>
    <w:p w14:paraId="2D0993DD" w14:textId="56A62C4C" w:rsidR="0001770C" w:rsidRDefault="009D4C2A" w:rsidP="002E5B76">
      <w:pPr>
        <w:ind w:left="2160"/>
        <w:rPr>
          <w:rFonts w:eastAsiaTheme="minorEastAsia"/>
          <w:b/>
          <w:bCs/>
          <w:lang w:val="en-CA"/>
        </w:rPr>
      </w:pPr>
      <w:r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84" behindDoc="0" locked="0" layoutInCell="1" allowOverlap="1" wp14:anchorId="383A4D5E" wp14:editId="03E626BF">
                <wp:simplePos x="0" y="0"/>
                <wp:positionH relativeFrom="column">
                  <wp:posOffset>3097015</wp:posOffset>
                </wp:positionH>
                <wp:positionV relativeFrom="paragraph">
                  <wp:posOffset>234435</wp:posOffset>
                </wp:positionV>
                <wp:extent cx="144720" cy="79920"/>
                <wp:effectExtent l="50800" t="50800" r="0" b="60325"/>
                <wp:wrapNone/>
                <wp:docPr id="1630" name="Ink 16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3">
                      <w14:nvContentPartPr>
                        <w14:cNvContentPartPr/>
                      </w14:nvContentPartPr>
                      <w14:xfrm>
                        <a:off x="0" y="0"/>
                        <a:ext cx="144720" cy="799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20AD0339" id="Ink 1630" o:spid="_x0000_s1026" type="#_x0000_t75" style="position:absolute;margin-left:242.45pt;margin-top:17.05pt;width:14.25pt;height:9.15pt;z-index:251658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">
                <v:imagedata r:id="rId614" o:title=""/>
              </v:shape>
            </w:pict>
          </mc:Fallback>
        </mc:AlternateContent>
      </w:r>
      <w:r w:rsidR="002A0B10"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80" behindDoc="0" locked="0" layoutInCell="1" allowOverlap="1" wp14:anchorId="1EF3EA5D" wp14:editId="3688BE10">
                <wp:simplePos x="0" y="0"/>
                <wp:positionH relativeFrom="column">
                  <wp:posOffset>2270760</wp:posOffset>
                </wp:positionH>
                <wp:positionV relativeFrom="paragraph">
                  <wp:posOffset>-1064895</wp:posOffset>
                </wp:positionV>
                <wp:extent cx="2827440" cy="2465070"/>
                <wp:effectExtent l="50800" t="50800" r="0" b="49530"/>
                <wp:wrapNone/>
                <wp:docPr id="1618" name="Ink 16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5">
                      <w14:nvContentPartPr>
                        <w14:cNvContentPartPr/>
                      </w14:nvContentPartPr>
                      <w14:xfrm>
                        <a:off x="0" y="0"/>
                        <a:ext cx="2827440" cy="24650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E31EB8E" id="Ink 1618" o:spid="_x0000_s1026" type="#_x0000_t75" style="position:absolute;margin-left:177.4pt;margin-top:-85.25pt;width:225.5pt;height:196.9pt;z-index:2516585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">
                <v:imagedata r:id="rId616" o:title=""/>
              </v:shape>
            </w:pict>
          </mc:Fallback>
        </mc:AlternateContent>
      </w:r>
    </w:p>
    <w:p w14:paraId="643952FE" w14:textId="62351677" w:rsidR="0001770C" w:rsidRDefault="009D4C2A" w:rsidP="002E5B76">
      <w:pPr>
        <w:ind w:left="2160"/>
        <w:rPr>
          <w:rFonts w:eastAsiaTheme="minorEastAsia"/>
          <w:b/>
          <w:bCs/>
          <w:lang w:val="en-CA"/>
        </w:rPr>
      </w:pPr>
      <w:r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83" behindDoc="0" locked="0" layoutInCell="1" allowOverlap="1" wp14:anchorId="29ABB59D" wp14:editId="06FEC076">
                <wp:simplePos x="0" y="0"/>
                <wp:positionH relativeFrom="column">
                  <wp:posOffset>1862880</wp:posOffset>
                </wp:positionH>
                <wp:positionV relativeFrom="paragraph">
                  <wp:posOffset>-1196005</wp:posOffset>
                </wp:positionV>
                <wp:extent cx="2777760" cy="2659680"/>
                <wp:effectExtent l="50800" t="50800" r="41910" b="58420"/>
                <wp:wrapNone/>
                <wp:docPr id="1627" name="Ink 16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7">
                      <w14:nvContentPartPr>
                        <w14:cNvContentPartPr/>
                      </w14:nvContentPartPr>
                      <w14:xfrm>
                        <a:off x="0" y="0"/>
                        <a:ext cx="2777760" cy="26596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CA1C83F" id="Ink 1627" o:spid="_x0000_s1026" type="#_x0000_t75" style="position:absolute;margin-left:145.3pt;margin-top:-95.55pt;width:221.55pt;height:212.25pt;z-index:2516585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">
                <v:imagedata r:id="rId618" o:title=""/>
              </v:shape>
            </w:pict>
          </mc:Fallback>
        </mc:AlternateContent>
      </w:r>
      <w:r w:rsidR="00231E4A"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78" behindDoc="0" locked="0" layoutInCell="1" allowOverlap="1" wp14:anchorId="60F43F7B" wp14:editId="54227B2F">
                <wp:simplePos x="0" y="0"/>
                <wp:positionH relativeFrom="column">
                  <wp:posOffset>1096645</wp:posOffset>
                </wp:positionH>
                <wp:positionV relativeFrom="paragraph">
                  <wp:posOffset>-1375410</wp:posOffset>
                </wp:positionV>
                <wp:extent cx="4678680" cy="3067685"/>
                <wp:effectExtent l="50800" t="50800" r="45720" b="56515"/>
                <wp:wrapNone/>
                <wp:docPr id="1611" name="Ink 16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9">
                      <w14:nvContentPartPr>
                        <w14:cNvContentPartPr/>
                      </w14:nvContentPartPr>
                      <w14:xfrm>
                        <a:off x="0" y="0"/>
                        <a:ext cx="4678680" cy="306768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01ABC64" id="Ink 1611" o:spid="_x0000_s1026" type="#_x0000_t75" style="position:absolute;margin-left:84.95pt;margin-top:-109.7pt;width:371.2pt;height:244.35pt;z-index:2516585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">
                <v:imagedata r:id="rId620" o:title=""/>
              </v:shape>
            </w:pict>
          </mc:Fallback>
        </mc:AlternateContent>
      </w:r>
    </w:p>
    <w:p w14:paraId="3C6747BE" w14:textId="40C890FD" w:rsidR="0001770C" w:rsidRDefault="00527905" w:rsidP="002E5B76">
      <w:pPr>
        <w:ind w:left="2160"/>
        <w:rPr>
          <w:rFonts w:eastAsiaTheme="minorEastAsia"/>
          <w:b/>
          <w:bCs/>
          <w:lang w:val="en-CA"/>
        </w:rPr>
      </w:pPr>
      <w:r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92" behindDoc="0" locked="0" layoutInCell="1" allowOverlap="1" wp14:anchorId="08724960" wp14:editId="51C2F7C4">
                <wp:simplePos x="0" y="0"/>
                <wp:positionH relativeFrom="column">
                  <wp:posOffset>2533015</wp:posOffset>
                </wp:positionH>
                <wp:positionV relativeFrom="paragraph">
                  <wp:posOffset>-37465</wp:posOffset>
                </wp:positionV>
                <wp:extent cx="563700" cy="159480"/>
                <wp:effectExtent l="50800" t="50800" r="0" b="56515"/>
                <wp:wrapNone/>
                <wp:docPr id="1694" name="Ink 16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1">
                      <w14:nvContentPartPr>
                        <w14:cNvContentPartPr/>
                      </w14:nvContentPartPr>
                      <w14:xfrm>
                        <a:off x="0" y="0"/>
                        <a:ext cx="563700" cy="1594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7175C45" id="Ink 1694" o:spid="_x0000_s1026" type="#_x0000_t75" style="position:absolute;margin-left:198.05pt;margin-top:-4.35pt;width:47.25pt;height:15.35pt;z-index:2516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">
                <v:imagedata r:id="rId622" o:title=""/>
              </v:shape>
            </w:pict>
          </mc:Fallback>
        </mc:AlternateContent>
      </w:r>
      <w:r w:rsidR="0092778B"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81" behindDoc="0" locked="0" layoutInCell="1" allowOverlap="1" wp14:anchorId="53D16ACF" wp14:editId="0D447340">
                <wp:simplePos x="0" y="0"/>
                <wp:positionH relativeFrom="column">
                  <wp:posOffset>1878000</wp:posOffset>
                </wp:positionH>
                <wp:positionV relativeFrom="paragraph">
                  <wp:posOffset>-794370</wp:posOffset>
                </wp:positionV>
                <wp:extent cx="1253880" cy="1904760"/>
                <wp:effectExtent l="50800" t="50800" r="41910" b="51435"/>
                <wp:wrapNone/>
                <wp:docPr id="1620" name="Ink 16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3">
                      <w14:nvContentPartPr>
                        <w14:cNvContentPartPr/>
                      </w14:nvContentPartPr>
                      <w14:xfrm>
                        <a:off x="0" y="0"/>
                        <a:ext cx="1253880" cy="19047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570CA7C" id="Ink 1620" o:spid="_x0000_s1026" type="#_x0000_t75" style="position:absolute;margin-left:146.45pt;margin-top:-63.95pt;width:101.6pt;height:152.85pt;z-index:25165858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">
                <v:imagedata r:id="rId624" o:title=""/>
              </v:shape>
            </w:pict>
          </mc:Fallback>
        </mc:AlternateContent>
      </w:r>
    </w:p>
    <w:p w14:paraId="0F28ACF1" w14:textId="7BA98691" w:rsidR="0001770C" w:rsidRDefault="00062254" w:rsidP="007046F1">
      <w:pPr>
        <w:rPr>
          <w:rFonts w:eastAsiaTheme="minorEastAsia"/>
          <w:b/>
          <w:bCs/>
          <w:lang w:val="en-CA"/>
        </w:rPr>
      </w:pPr>
      <w:r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90" behindDoc="0" locked="0" layoutInCell="1" allowOverlap="1" wp14:anchorId="319C5C37" wp14:editId="4448F427">
                <wp:simplePos x="0" y="0"/>
                <wp:positionH relativeFrom="column">
                  <wp:posOffset>4114165</wp:posOffset>
                </wp:positionH>
                <wp:positionV relativeFrom="paragraph">
                  <wp:posOffset>-146685</wp:posOffset>
                </wp:positionV>
                <wp:extent cx="2546075" cy="828100"/>
                <wp:effectExtent l="50800" t="50800" r="45085" b="48260"/>
                <wp:wrapNone/>
                <wp:docPr id="1688" name="Ink 16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5">
                      <w14:nvContentPartPr>
                        <w14:cNvContentPartPr/>
                      </w14:nvContentPartPr>
                      <w14:xfrm>
                        <a:off x="0" y="0"/>
                        <a:ext cx="2546075" cy="8281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8BD6BC5" id="Ink 1688" o:spid="_x0000_s1026" type="#_x0000_t75" style="position:absolute;margin-left:322.55pt;margin-top:-12.95pt;width:203.35pt;height:68pt;z-index:2516585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">
                <v:imagedata r:id="rId626" o:title=""/>
              </v:shape>
            </w:pict>
          </mc:Fallback>
        </mc:AlternateContent>
      </w:r>
      <w:r w:rsidR="0064211D"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88" behindDoc="0" locked="0" layoutInCell="1" allowOverlap="1" wp14:anchorId="7B6228C5" wp14:editId="0A2BBEE7">
                <wp:simplePos x="0" y="0"/>
                <wp:positionH relativeFrom="column">
                  <wp:posOffset>1181735</wp:posOffset>
                </wp:positionH>
                <wp:positionV relativeFrom="paragraph">
                  <wp:posOffset>-1296670</wp:posOffset>
                </wp:positionV>
                <wp:extent cx="2471420" cy="2814955"/>
                <wp:effectExtent l="50800" t="50800" r="43180" b="55245"/>
                <wp:wrapNone/>
                <wp:docPr id="1661" name="Ink 16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7">
                      <w14:nvContentPartPr>
                        <w14:cNvContentPartPr/>
                      </w14:nvContentPartPr>
                      <w14:xfrm>
                        <a:off x="0" y="0"/>
                        <a:ext cx="2471420" cy="281495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7DA68F3" id="Ink 1661" o:spid="_x0000_s1026" type="#_x0000_t75" style="position:absolute;margin-left:91.65pt;margin-top:-103.5pt;width:197.4pt;height:224.45pt;z-index:2516585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">
                <v:imagedata r:id="rId628" o:title=""/>
              </v:shape>
            </w:pict>
          </mc:Fallback>
        </mc:AlternateContent>
      </w:r>
      <w:r w:rsidR="008A1672"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86" behindDoc="0" locked="0" layoutInCell="1" allowOverlap="1" wp14:anchorId="6364BDA6" wp14:editId="0CDC4A0E">
                <wp:simplePos x="0" y="0"/>
                <wp:positionH relativeFrom="column">
                  <wp:posOffset>2266315</wp:posOffset>
                </wp:positionH>
                <wp:positionV relativeFrom="paragraph">
                  <wp:posOffset>-31750</wp:posOffset>
                </wp:positionV>
                <wp:extent cx="166370" cy="293370"/>
                <wp:effectExtent l="38100" t="50800" r="36830" b="49530"/>
                <wp:wrapNone/>
                <wp:docPr id="1637" name="Ink 16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9">
                      <w14:nvContentPartPr>
                        <w14:cNvContentPartPr/>
                      </w14:nvContentPartPr>
                      <w14:xfrm>
                        <a:off x="0" y="0"/>
                        <a:ext cx="166370" cy="2933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31B17A0" id="Ink 1637" o:spid="_x0000_s1026" type="#_x0000_t75" style="position:absolute;margin-left:177.05pt;margin-top:-3.9pt;width:15.9pt;height:25.9pt;z-index:25165858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">
                <v:imagedata r:id="rId630" o:title=""/>
              </v:shape>
            </w:pict>
          </mc:Fallback>
        </mc:AlternateContent>
      </w:r>
      <w:r w:rsidR="0092778B"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82" behindDoc="0" locked="0" layoutInCell="1" allowOverlap="1" wp14:anchorId="0F534572" wp14:editId="4B91B152">
                <wp:simplePos x="0" y="0"/>
                <wp:positionH relativeFrom="column">
                  <wp:posOffset>2456815</wp:posOffset>
                </wp:positionH>
                <wp:positionV relativeFrom="paragraph">
                  <wp:posOffset>-66675</wp:posOffset>
                </wp:positionV>
                <wp:extent cx="78840" cy="87840"/>
                <wp:effectExtent l="38100" t="50800" r="0" b="52070"/>
                <wp:wrapNone/>
                <wp:docPr id="1625" name="Ink 16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1">
                      <w14:nvContentPartPr>
                        <w14:cNvContentPartPr/>
                      </w14:nvContentPartPr>
                      <w14:xfrm>
                        <a:off x="0" y="0"/>
                        <a:ext cx="78840" cy="878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41DED984" id="Ink 1625" o:spid="_x0000_s1026" type="#_x0000_t75" style="position:absolute;margin-left:192.05pt;margin-top:-6.65pt;width:9.05pt;height:9.7pt;z-index:25165858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">
                <v:imagedata r:id="rId632" o:title=""/>
              </v:shape>
            </w:pict>
          </mc:Fallback>
        </mc:AlternateContent>
      </w:r>
    </w:p>
    <w:p w14:paraId="1D37EBB5" w14:textId="6A9545F4" w:rsidR="00492664" w:rsidRDefault="00062254" w:rsidP="007046F1">
      <w:pPr>
        <w:rPr>
          <w:rFonts w:eastAsiaTheme="minorEastAsia"/>
          <w:b/>
          <w:bCs/>
          <w:lang w:val="en-CA"/>
        </w:rPr>
      </w:pPr>
      <w:r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89" behindDoc="0" locked="0" layoutInCell="1" allowOverlap="1" wp14:anchorId="232F7A62" wp14:editId="737E0313">
                <wp:simplePos x="0" y="0"/>
                <wp:positionH relativeFrom="column">
                  <wp:posOffset>4114165</wp:posOffset>
                </wp:positionH>
                <wp:positionV relativeFrom="paragraph">
                  <wp:posOffset>-166370</wp:posOffset>
                </wp:positionV>
                <wp:extent cx="2546075" cy="569020"/>
                <wp:effectExtent l="50800" t="50800" r="19685" b="53340"/>
                <wp:wrapNone/>
                <wp:docPr id="1687" name="Ink 16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3">
                      <w14:nvContentPartPr>
                        <w14:cNvContentPartPr/>
                      </w14:nvContentPartPr>
                      <w14:xfrm>
                        <a:off x="0" y="0"/>
                        <a:ext cx="2546075" cy="5690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C2D4D12" id="Ink 1687" o:spid="_x0000_s1026" type="#_x0000_t75" style="position:absolute;margin-left:322.55pt;margin-top:-14.5pt;width:203.35pt;height:47.6pt;z-index:2516585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">
                <v:imagedata r:id="rId634" o:title=""/>
              </v:shape>
            </w:pict>
          </mc:Fallback>
        </mc:AlternateContent>
      </w:r>
    </w:p>
    <w:p w14:paraId="00416E9C" w14:textId="015BBDC0" w:rsidR="0001770C" w:rsidRDefault="00527905" w:rsidP="002E5B76">
      <w:pPr>
        <w:ind w:left="2160"/>
        <w:rPr>
          <w:rFonts w:eastAsiaTheme="minorEastAsia"/>
          <w:b/>
          <w:bCs/>
          <w:lang w:val="en-CA"/>
        </w:rPr>
      </w:pPr>
      <w:r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91" behindDoc="0" locked="0" layoutInCell="1" allowOverlap="1" wp14:anchorId="1F014573" wp14:editId="652B8610">
                <wp:simplePos x="0" y="0"/>
                <wp:positionH relativeFrom="column">
                  <wp:posOffset>3199765</wp:posOffset>
                </wp:positionH>
                <wp:positionV relativeFrom="paragraph">
                  <wp:posOffset>76200</wp:posOffset>
                </wp:positionV>
                <wp:extent cx="834480" cy="122160"/>
                <wp:effectExtent l="50800" t="50800" r="29210" b="55880"/>
                <wp:wrapNone/>
                <wp:docPr id="1693" name="Ink 16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5">
                      <w14:nvContentPartPr>
                        <w14:cNvContentPartPr/>
                      </w14:nvContentPartPr>
                      <w14:xfrm>
                        <a:off x="0" y="0"/>
                        <a:ext cx="834480" cy="122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E1E6F4F" id="Ink 1693" o:spid="_x0000_s1026" type="#_x0000_t75" style="position:absolute;margin-left:250.55pt;margin-top:4.6pt;width:68.5pt;height:12.4pt;z-index:2516585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">
                <v:imagedata r:id="rId636" o:title=""/>
              </v:shape>
            </w:pict>
          </mc:Fallback>
        </mc:AlternateContent>
      </w:r>
      <w:r w:rsidR="002A0B10">
        <w:rPr>
          <w:rFonts w:eastAsiaTheme="minorEastAsia"/>
          <w:b/>
          <w:bCs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79" behindDoc="0" locked="0" layoutInCell="1" allowOverlap="1" wp14:anchorId="6CEF4AB3" wp14:editId="14D358EB">
                <wp:simplePos x="0" y="0"/>
                <wp:positionH relativeFrom="column">
                  <wp:posOffset>6015355</wp:posOffset>
                </wp:positionH>
                <wp:positionV relativeFrom="paragraph">
                  <wp:posOffset>443865</wp:posOffset>
                </wp:positionV>
                <wp:extent cx="375720" cy="284400"/>
                <wp:effectExtent l="50800" t="50800" r="18415" b="59055"/>
                <wp:wrapNone/>
                <wp:docPr id="1614" name="Ink 1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7">
                      <w14:nvContentPartPr>
                        <w14:cNvContentPartPr/>
                      </w14:nvContentPartPr>
                      <w14:xfrm>
                        <a:off x="0" y="0"/>
                        <a:ext cx="375720" cy="2844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055DD4B" id="Ink 1614" o:spid="_x0000_s1026" type="#_x0000_t75" style="position:absolute;margin-left:472.25pt;margin-top:33.55pt;width:32.45pt;height:25.25pt;z-index:25165857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">
                <v:imagedata r:id="rId638" o:title=""/>
              </v:shape>
            </w:pict>
          </mc:Fallback>
        </mc:AlternateContent>
      </w:r>
    </w:p>
    <w:p w14:paraId="67369468" w14:textId="7DBAE946" w:rsidR="0001770C" w:rsidRPr="007046F1" w:rsidRDefault="0001770C" w:rsidP="002E5B76">
      <w:pPr>
        <w:ind w:left="21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If </w:t>
      </w:r>
      <w:r w:rsidRPr="0001770C">
        <w:rPr>
          <w:rFonts w:eastAsiaTheme="minorEastAsia"/>
          <w:b/>
          <w:bCs/>
          <w:lang w:val="en-CA"/>
        </w:rPr>
        <w:t>Pc (net price of children)</w:t>
      </w:r>
      <w:r>
        <w:rPr>
          <w:rFonts w:eastAsiaTheme="minorEastAsia"/>
          <w:b/>
          <w:bCs/>
          <w:lang w:val="en-CA"/>
        </w:rPr>
        <w:t xml:space="preserve"> increases, </w:t>
      </w:r>
      <w:r>
        <w:rPr>
          <w:rFonts w:eastAsiaTheme="minorEastAsia"/>
          <w:lang w:val="en-CA"/>
        </w:rPr>
        <w:t xml:space="preserve">the </w:t>
      </w:r>
      <w:r w:rsidR="007046F1">
        <w:rPr>
          <w:rFonts w:eastAsiaTheme="minorEastAsia"/>
          <w:lang w:val="en-CA"/>
        </w:rPr>
        <w:t>number</w:t>
      </w:r>
      <w:r>
        <w:rPr>
          <w:rFonts w:eastAsiaTheme="minorEastAsia"/>
          <w:lang w:val="en-CA"/>
        </w:rPr>
        <w:t xml:space="preserve"> of children that can be “consumed” decreases, the </w:t>
      </w:r>
      <w:r>
        <w:rPr>
          <w:rFonts w:eastAsiaTheme="minorEastAsia"/>
          <w:b/>
          <w:bCs/>
          <w:lang w:val="en-CA"/>
        </w:rPr>
        <w:t xml:space="preserve">budget constraint </w:t>
      </w:r>
      <w:r w:rsidR="00492664">
        <w:rPr>
          <w:rFonts w:eastAsiaTheme="minorEastAsia"/>
          <w:b/>
          <w:bCs/>
          <w:lang w:val="en-CA"/>
        </w:rPr>
        <w:t>pivots to become more vertical</w:t>
      </w:r>
    </w:p>
    <w:p w14:paraId="3E943CE0" w14:textId="00ED1D5A" w:rsidR="00D7455B" w:rsidRDefault="00D7455B" w:rsidP="000C6728">
      <w:pPr>
        <w:ind w:left="720" w:firstLine="720"/>
        <w:rPr>
          <w:rFonts w:eastAsiaTheme="minorEastAsia"/>
          <w:lang w:val="en-CA"/>
        </w:rPr>
      </w:pPr>
    </w:p>
    <w:p w14:paraId="337DA1EF" w14:textId="20E1AE87" w:rsidR="00D7455B" w:rsidRDefault="00D7455B" w:rsidP="000C6728">
      <w:pPr>
        <w:ind w:left="720" w:firstLine="720"/>
        <w:rPr>
          <w:rFonts w:eastAsiaTheme="minorEastAsia"/>
          <w:lang w:val="en-CA"/>
        </w:rPr>
      </w:pPr>
    </w:p>
    <w:p w14:paraId="7DADE32C" w14:textId="6AEE6DC6" w:rsidR="00D7455B" w:rsidRDefault="003F484C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02" behindDoc="0" locked="0" layoutInCell="1" allowOverlap="1" wp14:anchorId="49419731" wp14:editId="70091F39">
                <wp:simplePos x="0" y="0"/>
                <wp:positionH relativeFrom="column">
                  <wp:posOffset>4375785</wp:posOffset>
                </wp:positionH>
                <wp:positionV relativeFrom="paragraph">
                  <wp:posOffset>-473710</wp:posOffset>
                </wp:positionV>
                <wp:extent cx="1958440" cy="1051560"/>
                <wp:effectExtent l="50800" t="50800" r="22860" b="53340"/>
                <wp:wrapNone/>
                <wp:docPr id="1748" name="Ink 17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9">
                      <w14:nvContentPartPr>
                        <w14:cNvContentPartPr/>
                      </w14:nvContentPartPr>
                      <w14:xfrm>
                        <a:off x="0" y="0"/>
                        <a:ext cx="1958440" cy="10515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6A769C1" id="Ink 1748" o:spid="_x0000_s1026" type="#_x0000_t75" style="position:absolute;margin-left:343.15pt;margin-top:-38.7pt;width:157pt;height:85.6pt;z-index:2516586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">
                <v:imagedata r:id="rId640" o:title=""/>
              </v:shape>
            </w:pict>
          </mc:Fallback>
        </mc:AlternateContent>
      </w:r>
    </w:p>
    <w:p w14:paraId="45C66BD7" w14:textId="3B0C88F2" w:rsidR="00D7455B" w:rsidRDefault="00152B79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96" behindDoc="0" locked="0" layoutInCell="1" allowOverlap="1" wp14:anchorId="10C7A890" wp14:editId="1968466C">
                <wp:simplePos x="0" y="0"/>
                <wp:positionH relativeFrom="column">
                  <wp:posOffset>2636520</wp:posOffset>
                </wp:positionH>
                <wp:positionV relativeFrom="paragraph">
                  <wp:posOffset>-840375</wp:posOffset>
                </wp:positionV>
                <wp:extent cx="2778840" cy="1920600"/>
                <wp:effectExtent l="50800" t="50800" r="53340" b="60960"/>
                <wp:wrapNone/>
                <wp:docPr id="1713" name="Ink 17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1">
                      <w14:nvContentPartPr>
                        <w14:cNvContentPartPr/>
                      </w14:nvContentPartPr>
                      <w14:xfrm>
                        <a:off x="0" y="0"/>
                        <a:ext cx="2778840" cy="19206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C550DD5" id="Ink 1713" o:spid="_x0000_s1026" type="#_x0000_t75" style="position:absolute;margin-left:206.2pt;margin-top:-67.55pt;width:221.6pt;height:154.1pt;z-index:2516585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">
                <v:imagedata r:id="rId642" o:title=""/>
              </v:shape>
            </w:pict>
          </mc:Fallback>
        </mc:AlternateContent>
      </w:r>
    </w:p>
    <w:p w14:paraId="436F81A6" w14:textId="637E14A4" w:rsidR="00D7455B" w:rsidRDefault="00152B79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98" behindDoc="0" locked="0" layoutInCell="1" allowOverlap="1" wp14:anchorId="595E1616" wp14:editId="744F12B4">
                <wp:simplePos x="0" y="0"/>
                <wp:positionH relativeFrom="column">
                  <wp:posOffset>2228640</wp:posOffset>
                </wp:positionH>
                <wp:positionV relativeFrom="paragraph">
                  <wp:posOffset>-1206620</wp:posOffset>
                </wp:positionV>
                <wp:extent cx="2392920" cy="2442600"/>
                <wp:effectExtent l="50800" t="50800" r="45720" b="59690"/>
                <wp:wrapNone/>
                <wp:docPr id="1715" name="Ink 17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3">
                      <w14:nvContentPartPr>
                        <w14:cNvContentPartPr/>
                      </w14:nvContentPartPr>
                      <w14:xfrm>
                        <a:off x="0" y="0"/>
                        <a:ext cx="2392920" cy="24426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92842B5" id="Ink 1715" o:spid="_x0000_s1026" type="#_x0000_t75" style="position:absolute;margin-left:174.1pt;margin-top:-96.4pt;width:191.25pt;height:195.2pt;z-index:25165859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">
                <v:imagedata r:id="rId644" o:title=""/>
              </v:shape>
            </w:pict>
          </mc:Fallback>
        </mc:AlternateContent>
      </w:r>
    </w:p>
    <w:p w14:paraId="16E40454" w14:textId="52AD6017" w:rsidR="00D7455B" w:rsidRDefault="00152B79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99" behindDoc="0" locked="0" layoutInCell="1" allowOverlap="1" wp14:anchorId="5D1F0E8E" wp14:editId="609EB819">
                <wp:simplePos x="0" y="0"/>
                <wp:positionH relativeFrom="column">
                  <wp:posOffset>2075815</wp:posOffset>
                </wp:positionH>
                <wp:positionV relativeFrom="paragraph">
                  <wp:posOffset>-164465</wp:posOffset>
                </wp:positionV>
                <wp:extent cx="1224960" cy="812160"/>
                <wp:effectExtent l="50800" t="50800" r="45085" b="52070"/>
                <wp:wrapNone/>
                <wp:docPr id="1723" name="Ink 17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5">
                      <w14:nvContentPartPr>
                        <w14:cNvContentPartPr/>
                      </w14:nvContentPartPr>
                      <w14:xfrm>
                        <a:off x="0" y="0"/>
                        <a:ext cx="1224960" cy="812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724D270" id="Ink 1723" o:spid="_x0000_s1026" type="#_x0000_t75" style="position:absolute;margin-left:162.05pt;margin-top:-14.35pt;width:99.25pt;height:66.8pt;z-index:25165859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">
                <v:imagedata r:id="rId646" o:title=""/>
              </v:shape>
            </w:pict>
          </mc:Fallback>
        </mc:AlternateContent>
      </w: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97" behindDoc="0" locked="0" layoutInCell="1" allowOverlap="1" wp14:anchorId="4A79648A" wp14:editId="7FFD88EF">
                <wp:simplePos x="0" y="0"/>
                <wp:positionH relativeFrom="column">
                  <wp:posOffset>1885920</wp:posOffset>
                </wp:positionH>
                <wp:positionV relativeFrom="paragraph">
                  <wp:posOffset>-1009740</wp:posOffset>
                </wp:positionV>
                <wp:extent cx="1112760" cy="2423520"/>
                <wp:effectExtent l="50800" t="50800" r="43180" b="53340"/>
                <wp:wrapNone/>
                <wp:docPr id="1714" name="Ink 17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7">
                      <w14:nvContentPartPr>
                        <w14:cNvContentPartPr/>
                      </w14:nvContentPartPr>
                      <w14:xfrm>
                        <a:off x="0" y="0"/>
                        <a:ext cx="1112760" cy="24235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F4F6055" id="Ink 1714" o:spid="_x0000_s1026" type="#_x0000_t75" style="position:absolute;margin-left:147.1pt;margin-top:-80.9pt;width:90.45pt;height:193.7pt;z-index:25165859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">
                <v:imagedata r:id="rId648" o:title=""/>
              </v:shape>
            </w:pict>
          </mc:Fallback>
        </mc:AlternateContent>
      </w:r>
      <w:r w:rsidR="002E3B32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95" behindDoc="0" locked="0" layoutInCell="1" allowOverlap="1" wp14:anchorId="76E3F345" wp14:editId="3ADF7727">
                <wp:simplePos x="0" y="0"/>
                <wp:positionH relativeFrom="column">
                  <wp:posOffset>1870440</wp:posOffset>
                </wp:positionH>
                <wp:positionV relativeFrom="paragraph">
                  <wp:posOffset>-1028820</wp:posOffset>
                </wp:positionV>
                <wp:extent cx="2339640" cy="2587320"/>
                <wp:effectExtent l="50800" t="50800" r="48260" b="54610"/>
                <wp:wrapNone/>
                <wp:docPr id="1712" name="Ink 17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9">
                      <w14:nvContentPartPr>
                        <w14:cNvContentPartPr/>
                      </w14:nvContentPartPr>
                      <w14:xfrm>
                        <a:off x="0" y="0"/>
                        <a:ext cx="2339640" cy="25873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C890DE0" id="Ink 1712" o:spid="_x0000_s1026" type="#_x0000_t75" style="position:absolute;margin-left:145.9pt;margin-top:-82.4pt;width:187.05pt;height:206.6pt;z-index:25165859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">
                <v:imagedata r:id="rId650" o:title=""/>
              </v:shape>
            </w:pict>
          </mc:Fallback>
        </mc:AlternateContent>
      </w:r>
      <w:r w:rsidR="00527905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594" behindDoc="0" locked="0" layoutInCell="1" allowOverlap="1" wp14:anchorId="652B6801" wp14:editId="0420011A">
                <wp:simplePos x="0" y="0"/>
                <wp:positionH relativeFrom="column">
                  <wp:posOffset>1245235</wp:posOffset>
                </wp:positionH>
                <wp:positionV relativeFrom="paragraph">
                  <wp:posOffset>-1360805</wp:posOffset>
                </wp:positionV>
                <wp:extent cx="4706285" cy="3041320"/>
                <wp:effectExtent l="50800" t="50800" r="56515" b="57785"/>
                <wp:wrapNone/>
                <wp:docPr id="1707" name="Ink 17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1">
                      <w14:nvContentPartPr>
                        <w14:cNvContentPartPr/>
                      </w14:nvContentPartPr>
                      <w14:xfrm>
                        <a:off x="0" y="0"/>
                        <a:ext cx="4706285" cy="30413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B97B9E4" id="Ink 1707" o:spid="_x0000_s1026" type="#_x0000_t75" style="position:absolute;margin-left:96.65pt;margin-top:-108.55pt;width:373.4pt;height:242.3pt;z-index:25165859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">
                <v:imagedata r:id="rId652" o:title=""/>
              </v:shape>
            </w:pict>
          </mc:Fallback>
        </mc:AlternateContent>
      </w:r>
    </w:p>
    <w:p w14:paraId="7B802610" w14:textId="758F26F3" w:rsidR="00492664" w:rsidRDefault="00152B79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01" behindDoc="0" locked="0" layoutInCell="1" allowOverlap="1" wp14:anchorId="0FD641A0" wp14:editId="3FC4DB56">
                <wp:simplePos x="0" y="0"/>
                <wp:positionH relativeFrom="column">
                  <wp:posOffset>2483880</wp:posOffset>
                </wp:positionH>
                <wp:positionV relativeFrom="paragraph">
                  <wp:posOffset>193615</wp:posOffset>
                </wp:positionV>
                <wp:extent cx="15480" cy="22680"/>
                <wp:effectExtent l="50800" t="50800" r="35560" b="53975"/>
                <wp:wrapNone/>
                <wp:docPr id="1727" name="Ink 17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3">
                      <w14:nvContentPartPr>
                        <w14:cNvContentPartPr/>
                      </w14:nvContentPartPr>
                      <w14:xfrm>
                        <a:off x="0" y="0"/>
                        <a:ext cx="15480" cy="226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95C1723" id="Ink 1727" o:spid="_x0000_s1026" type="#_x0000_t75" style="position:absolute;margin-left:194.2pt;margin-top:13.85pt;width:4.05pt;height:4.65pt;z-index:25165860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">
                <v:imagedata r:id="rId654" o:title=""/>
              </v:shape>
            </w:pict>
          </mc:Fallback>
        </mc:AlternateContent>
      </w:r>
    </w:p>
    <w:p w14:paraId="22E61846" w14:textId="703DF87D" w:rsidR="00492664" w:rsidRDefault="00492664" w:rsidP="000C6728">
      <w:pPr>
        <w:ind w:left="720" w:firstLine="720"/>
        <w:rPr>
          <w:rFonts w:eastAsiaTheme="minorEastAsia"/>
          <w:lang w:val="en-CA"/>
        </w:rPr>
      </w:pPr>
    </w:p>
    <w:p w14:paraId="1472C30E" w14:textId="11B1BC71" w:rsidR="00492664" w:rsidRDefault="00492664" w:rsidP="000C6728">
      <w:pPr>
        <w:ind w:left="720" w:firstLine="720"/>
        <w:rPr>
          <w:rFonts w:eastAsiaTheme="minorEastAsia"/>
          <w:lang w:val="en-CA"/>
        </w:rPr>
      </w:pPr>
    </w:p>
    <w:p w14:paraId="6A96F20C" w14:textId="5216D01F" w:rsidR="00492664" w:rsidRDefault="00492664" w:rsidP="000C6728">
      <w:pPr>
        <w:ind w:left="720" w:firstLine="720"/>
        <w:rPr>
          <w:rFonts w:eastAsiaTheme="minorEastAsia"/>
          <w:lang w:val="en-CA"/>
        </w:rPr>
      </w:pPr>
    </w:p>
    <w:p w14:paraId="4D15F0BB" w14:textId="6ABB12A6" w:rsidR="00492664" w:rsidRDefault="00152B79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00" behindDoc="0" locked="0" layoutInCell="1" allowOverlap="1" wp14:anchorId="04F13162" wp14:editId="1AFD5464">
                <wp:simplePos x="0" y="0"/>
                <wp:positionH relativeFrom="column">
                  <wp:posOffset>3051175</wp:posOffset>
                </wp:positionH>
                <wp:positionV relativeFrom="paragraph">
                  <wp:posOffset>127635</wp:posOffset>
                </wp:positionV>
                <wp:extent cx="963930" cy="183600"/>
                <wp:effectExtent l="50800" t="50800" r="0" b="57785"/>
                <wp:wrapNone/>
                <wp:docPr id="1726" name="Ink 17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5">
                      <w14:nvContentPartPr>
                        <w14:cNvContentPartPr/>
                      </w14:nvContentPartPr>
                      <w14:xfrm>
                        <a:off x="0" y="0"/>
                        <a:ext cx="963930" cy="1836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765290C" id="Ink 1726" o:spid="_x0000_s1026" type="#_x0000_t75" style="position:absolute;margin-left:238.85pt;margin-top:8.65pt;width:78.7pt;height:17.25pt;z-index:251658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">
                <v:imagedata r:id="rId656" o:title=""/>
              </v:shape>
            </w:pict>
          </mc:Fallback>
        </mc:AlternateContent>
      </w:r>
    </w:p>
    <w:p w14:paraId="0361065A" w14:textId="3C3D4E5D" w:rsidR="00D7455B" w:rsidRDefault="00D7455B" w:rsidP="000C6728">
      <w:pPr>
        <w:ind w:left="720" w:firstLine="720"/>
        <w:rPr>
          <w:rFonts w:eastAsiaTheme="minorEastAsia"/>
          <w:lang w:val="en-CA"/>
        </w:rPr>
      </w:pPr>
    </w:p>
    <w:p w14:paraId="16F40AF2" w14:textId="2811E5E8" w:rsidR="00D7455B" w:rsidRPr="00492664" w:rsidRDefault="007046F1" w:rsidP="00DA0408">
      <w:pPr>
        <w:ind w:left="2160"/>
        <w:rPr>
          <w:rFonts w:eastAsiaTheme="minorEastAsia"/>
          <w:b/>
          <w:bCs/>
          <w:lang w:val="en-CA"/>
        </w:rPr>
      </w:pPr>
      <w:r>
        <w:rPr>
          <w:rFonts w:eastAsiaTheme="minorEastAsia"/>
          <w:lang w:val="en-CA"/>
        </w:rPr>
        <w:t xml:space="preserve">If </w:t>
      </w:r>
      <w:r w:rsidR="00DA0408" w:rsidRPr="00492664">
        <w:rPr>
          <w:rFonts w:eastAsiaTheme="minorEastAsia"/>
          <w:b/>
          <w:bCs/>
          <w:lang w:val="en-CA"/>
        </w:rPr>
        <w:t>Px (price of other goods) increases</w:t>
      </w:r>
      <w:r w:rsidR="00DA0408">
        <w:rPr>
          <w:rFonts w:eastAsiaTheme="minorEastAsia"/>
          <w:lang w:val="en-CA"/>
        </w:rPr>
        <w:t xml:space="preserve">, the amount of goods other than children that can be consumed decreases, the effect on Cd is ambiguous (we need more assumptions), but the </w:t>
      </w:r>
      <w:r w:rsidR="00DA0408" w:rsidRPr="00492664">
        <w:rPr>
          <w:rFonts w:eastAsiaTheme="minorEastAsia"/>
          <w:b/>
          <w:bCs/>
          <w:lang w:val="en-CA"/>
        </w:rPr>
        <w:t xml:space="preserve">budget constraint </w:t>
      </w:r>
      <w:r w:rsidR="00492664" w:rsidRPr="00492664">
        <w:rPr>
          <w:rFonts w:eastAsiaTheme="minorEastAsia"/>
          <w:b/>
          <w:bCs/>
          <w:lang w:val="en-CA"/>
        </w:rPr>
        <w:t xml:space="preserve">pivots to become more horizontal </w:t>
      </w:r>
    </w:p>
    <w:p w14:paraId="6B5057AC" w14:textId="6ADA060E" w:rsidR="00D7455B" w:rsidRDefault="007046F1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</w:p>
    <w:p w14:paraId="34F34E7B" w14:textId="00F56A15" w:rsidR="00D7455B" w:rsidRDefault="004B73D3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04" behindDoc="0" locked="0" layoutInCell="1" allowOverlap="1" wp14:anchorId="1C13A8E7" wp14:editId="313B6925">
                <wp:simplePos x="0" y="0"/>
                <wp:positionH relativeFrom="column">
                  <wp:posOffset>1111885</wp:posOffset>
                </wp:positionH>
                <wp:positionV relativeFrom="paragraph">
                  <wp:posOffset>-171450</wp:posOffset>
                </wp:positionV>
                <wp:extent cx="388980" cy="420065"/>
                <wp:effectExtent l="50800" t="50800" r="55880" b="50165"/>
                <wp:wrapNone/>
                <wp:docPr id="1760" name="Ink 17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7">
                      <w14:nvContentPartPr>
                        <w14:cNvContentPartPr/>
                      </w14:nvContentPartPr>
                      <w14:xfrm>
                        <a:off x="0" y="0"/>
                        <a:ext cx="388980" cy="42006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8D9638F" id="Ink 1760" o:spid="_x0000_s1026" type="#_x0000_t75" style="position:absolute;margin-left:86.15pt;margin-top:-14.9pt;width:33.5pt;height:35.95pt;z-index:2516586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">
                <v:imagedata r:id="rId658" o:title=""/>
              </v:shape>
            </w:pict>
          </mc:Fallback>
        </mc:AlternateContent>
      </w:r>
    </w:p>
    <w:p w14:paraId="7F1CF43D" w14:textId="0375233A" w:rsidR="00D7455B" w:rsidRDefault="00D7455B" w:rsidP="000C6728">
      <w:pPr>
        <w:ind w:left="720" w:firstLine="720"/>
        <w:rPr>
          <w:rFonts w:eastAsiaTheme="minorEastAsia"/>
          <w:lang w:val="en-CA"/>
        </w:rPr>
      </w:pPr>
    </w:p>
    <w:p w14:paraId="72BCC7CB" w14:textId="2FADCFD6" w:rsidR="00D7455B" w:rsidRDefault="00A048A5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12" behindDoc="0" locked="0" layoutInCell="1" allowOverlap="1" wp14:anchorId="04D258D4" wp14:editId="28F87B24">
                <wp:simplePos x="0" y="0"/>
                <wp:positionH relativeFrom="column">
                  <wp:posOffset>4041775</wp:posOffset>
                </wp:positionH>
                <wp:positionV relativeFrom="paragraph">
                  <wp:posOffset>-226695</wp:posOffset>
                </wp:positionV>
                <wp:extent cx="2164080" cy="995285"/>
                <wp:effectExtent l="50800" t="50800" r="58420" b="46355"/>
                <wp:wrapNone/>
                <wp:docPr id="1799" name="Ink 17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9">
                      <w14:nvContentPartPr>
                        <w14:cNvContentPartPr/>
                      </w14:nvContentPartPr>
                      <w14:xfrm>
                        <a:off x="0" y="0"/>
                        <a:ext cx="2164080" cy="99528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EFD6891" id="Ink 1799" o:spid="_x0000_s1026" type="#_x0000_t75" style="position:absolute;margin-left:316.85pt;margin-top:-19.25pt;width:173.2pt;height:81.15pt;z-index:2516586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">
                <v:imagedata r:id="rId660" o:title=""/>
              </v:shape>
            </w:pict>
          </mc:Fallback>
        </mc:AlternateContent>
      </w:r>
    </w:p>
    <w:p w14:paraId="55FFE7DC" w14:textId="17F21433" w:rsidR="00D7455B" w:rsidRDefault="00D7455B" w:rsidP="000C6728">
      <w:pPr>
        <w:ind w:left="720" w:firstLine="720"/>
        <w:rPr>
          <w:rFonts w:eastAsiaTheme="minorEastAsia"/>
          <w:lang w:val="en-CA"/>
        </w:rPr>
      </w:pPr>
    </w:p>
    <w:p w14:paraId="15016E5E" w14:textId="25C12623" w:rsidR="00D7455B" w:rsidRDefault="001E1535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10" behindDoc="0" locked="0" layoutInCell="1" allowOverlap="1" wp14:anchorId="44B46B95" wp14:editId="32F5026B">
                <wp:simplePos x="0" y="0"/>
                <wp:positionH relativeFrom="column">
                  <wp:posOffset>1771015</wp:posOffset>
                </wp:positionH>
                <wp:positionV relativeFrom="paragraph">
                  <wp:posOffset>-1306830</wp:posOffset>
                </wp:positionV>
                <wp:extent cx="3958590" cy="3147060"/>
                <wp:effectExtent l="50800" t="50800" r="67310" b="53340"/>
                <wp:wrapNone/>
                <wp:docPr id="1772" name="Ink 17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1">
                      <w14:nvContentPartPr>
                        <w14:cNvContentPartPr/>
                      </w14:nvContentPartPr>
                      <w14:xfrm>
                        <a:off x="0" y="0"/>
                        <a:ext cx="3958590" cy="31470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597E2DC" id="Ink 1772" o:spid="_x0000_s1026" type="#_x0000_t75" style="position:absolute;margin-left:138.05pt;margin-top:-104.3pt;width:314.5pt;height:250.6pt;z-index:2516586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">
                <v:imagedata r:id="rId662" o:title=""/>
              </v:shape>
            </w:pict>
          </mc:Fallback>
        </mc:AlternateContent>
      </w:r>
      <w:r w:rsidR="00AB3AA1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07" behindDoc="0" locked="0" layoutInCell="1" allowOverlap="1" wp14:anchorId="6BECB662" wp14:editId="453685B4">
                <wp:simplePos x="0" y="0"/>
                <wp:positionH relativeFrom="column">
                  <wp:posOffset>2891760</wp:posOffset>
                </wp:positionH>
                <wp:positionV relativeFrom="paragraph">
                  <wp:posOffset>-1157605</wp:posOffset>
                </wp:positionV>
                <wp:extent cx="2370240" cy="2408400"/>
                <wp:effectExtent l="50800" t="50800" r="43180" b="55880"/>
                <wp:wrapNone/>
                <wp:docPr id="1763" name="Ink 17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3">
                      <w14:nvContentPartPr>
                        <w14:cNvContentPartPr/>
                      </w14:nvContentPartPr>
                      <w14:xfrm>
                        <a:off x="0" y="0"/>
                        <a:ext cx="2370240" cy="24084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D2C9810" id="Ink 1763" o:spid="_x0000_s1026" type="#_x0000_t75" style="position:absolute;margin-left:226.3pt;margin-top:-92.55pt;width:189.5pt;height:192.5pt;z-index:25165860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">
                <v:imagedata r:id="rId664" o:title=""/>
              </v:shape>
            </w:pict>
          </mc:Fallback>
        </mc:AlternateContent>
      </w:r>
    </w:p>
    <w:p w14:paraId="0D500030" w14:textId="20920939" w:rsidR="00D7455B" w:rsidRDefault="001E1535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11" behindDoc="0" locked="0" layoutInCell="1" allowOverlap="1" wp14:anchorId="1D78965E" wp14:editId="32B6AF88">
                <wp:simplePos x="0" y="0"/>
                <wp:positionH relativeFrom="column">
                  <wp:posOffset>1843800</wp:posOffset>
                </wp:positionH>
                <wp:positionV relativeFrom="paragraph">
                  <wp:posOffset>-167730</wp:posOffset>
                </wp:positionV>
                <wp:extent cx="50040" cy="731880"/>
                <wp:effectExtent l="38100" t="50800" r="39370" b="55880"/>
                <wp:wrapNone/>
                <wp:docPr id="1773" name="Ink 17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5">
                      <w14:nvContentPartPr>
                        <w14:cNvContentPartPr/>
                      </w14:nvContentPartPr>
                      <w14:xfrm>
                        <a:off x="0" y="0"/>
                        <a:ext cx="50040" cy="7318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95BC1EB" id="Ink 1773" o:spid="_x0000_s1026" type="#_x0000_t75" style="position:absolute;margin-left:143.75pt;margin-top:-14.6pt;width:6.8pt;height:60.5pt;z-index:2516586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">
                <v:imagedata r:id="rId666" o:title=""/>
              </v:shape>
            </w:pict>
          </mc:Fallback>
        </mc:AlternateContent>
      </w: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08" behindDoc="0" locked="0" layoutInCell="1" allowOverlap="1" wp14:anchorId="1F52A55A" wp14:editId="43C07D41">
                <wp:simplePos x="0" y="0"/>
                <wp:positionH relativeFrom="column">
                  <wp:posOffset>3027045</wp:posOffset>
                </wp:positionH>
                <wp:positionV relativeFrom="paragraph">
                  <wp:posOffset>-67945</wp:posOffset>
                </wp:positionV>
                <wp:extent cx="614980" cy="407035"/>
                <wp:effectExtent l="50800" t="50800" r="33020" b="50165"/>
                <wp:wrapNone/>
                <wp:docPr id="1767" name="Ink 17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7">
                      <w14:nvContentPartPr>
                        <w14:cNvContentPartPr/>
                      </w14:nvContentPartPr>
                      <w14:xfrm>
                        <a:off x="0" y="0"/>
                        <a:ext cx="614980" cy="40703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1775A6F" id="Ink 1767" o:spid="_x0000_s1026" type="#_x0000_t75" style="position:absolute;margin-left:236.95pt;margin-top:-6.75pt;width:51.25pt;height:34.85pt;z-index:25165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">
                <v:imagedata r:id="rId668" o:title=""/>
              </v:shape>
            </w:pict>
          </mc:Fallback>
        </mc:AlternateContent>
      </w:r>
      <w:r w:rsidR="00AB3AA1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06" behindDoc="0" locked="0" layoutInCell="1" allowOverlap="1" wp14:anchorId="434545CC" wp14:editId="70FA6251">
                <wp:simplePos x="0" y="0"/>
                <wp:positionH relativeFrom="column">
                  <wp:posOffset>2023080</wp:posOffset>
                </wp:positionH>
                <wp:positionV relativeFrom="paragraph">
                  <wp:posOffset>-1177530</wp:posOffset>
                </wp:positionV>
                <wp:extent cx="1829160" cy="2534040"/>
                <wp:effectExtent l="50800" t="50800" r="38100" b="57150"/>
                <wp:wrapNone/>
                <wp:docPr id="1762" name="Ink 17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9">
                      <w14:nvContentPartPr>
                        <w14:cNvContentPartPr/>
                      </w14:nvContentPartPr>
                      <w14:xfrm>
                        <a:off x="0" y="0"/>
                        <a:ext cx="1829160" cy="25340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D932699" id="Ink 1762" o:spid="_x0000_s1026" type="#_x0000_t75" style="position:absolute;margin-left:157.9pt;margin-top:-94.1pt;width:146.9pt;height:202.4pt;z-index:25165860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">
                <v:imagedata r:id="rId670" o:title=""/>
              </v:shape>
            </w:pict>
          </mc:Fallback>
        </mc:AlternateContent>
      </w:r>
    </w:p>
    <w:p w14:paraId="68374082" w14:textId="0C95CD4A" w:rsidR="00D7455B" w:rsidRDefault="00D7455B" w:rsidP="000C6728">
      <w:pPr>
        <w:ind w:left="720" w:firstLine="720"/>
        <w:rPr>
          <w:rFonts w:eastAsiaTheme="minorEastAsia"/>
          <w:lang w:val="en-CA"/>
        </w:rPr>
      </w:pPr>
    </w:p>
    <w:p w14:paraId="536CE641" w14:textId="76D4C275" w:rsidR="00492664" w:rsidRDefault="00492664" w:rsidP="000C6728">
      <w:pPr>
        <w:ind w:left="720" w:firstLine="720"/>
        <w:rPr>
          <w:rFonts w:eastAsiaTheme="minorEastAsia"/>
          <w:lang w:val="en-CA"/>
        </w:rPr>
      </w:pPr>
    </w:p>
    <w:p w14:paraId="3834748B" w14:textId="0F9BD5CF" w:rsidR="00D43744" w:rsidRDefault="001E1535" w:rsidP="005032F5">
      <w:pPr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09" behindDoc="0" locked="0" layoutInCell="1" allowOverlap="1" wp14:anchorId="68662211" wp14:editId="0C100BB1">
                <wp:simplePos x="0" y="0"/>
                <wp:positionH relativeFrom="column">
                  <wp:posOffset>1896595</wp:posOffset>
                </wp:positionH>
                <wp:positionV relativeFrom="paragraph">
                  <wp:posOffset>-421735</wp:posOffset>
                </wp:positionV>
                <wp:extent cx="1974005" cy="918030"/>
                <wp:effectExtent l="50800" t="50800" r="45720" b="47625"/>
                <wp:wrapNone/>
                <wp:docPr id="1771" name="Ink 17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1">
                      <w14:nvContentPartPr>
                        <w14:cNvContentPartPr/>
                      </w14:nvContentPartPr>
                      <w14:xfrm>
                        <a:off x="0" y="0"/>
                        <a:ext cx="1974005" cy="9180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CDCFFE4" id="Ink 1771" o:spid="_x0000_s1026" type="#_x0000_t75" style="position:absolute;margin-left:147.95pt;margin-top:-34.6pt;width:158.3pt;height:75.15pt;z-index:25165860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">
                <v:imagedata r:id="rId672" o:title=""/>
              </v:shape>
            </w:pict>
          </mc:Fallback>
        </mc:AlternateContent>
      </w:r>
      <w:r w:rsidR="003F484C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03" behindDoc="0" locked="0" layoutInCell="1" allowOverlap="1" wp14:anchorId="6C74A827" wp14:editId="2832D7CF">
                <wp:simplePos x="0" y="0"/>
                <wp:positionH relativeFrom="column">
                  <wp:posOffset>6045835</wp:posOffset>
                </wp:positionH>
                <wp:positionV relativeFrom="paragraph">
                  <wp:posOffset>678180</wp:posOffset>
                </wp:positionV>
                <wp:extent cx="366725" cy="286375"/>
                <wp:effectExtent l="50800" t="50800" r="52705" b="57150"/>
                <wp:wrapNone/>
                <wp:docPr id="1756" name="Ink 17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3">
                      <w14:nvContentPartPr>
                        <w14:cNvContentPartPr/>
                      </w14:nvContentPartPr>
                      <w14:xfrm>
                        <a:off x="0" y="0"/>
                        <a:ext cx="366725" cy="2863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8626B84" id="Ink 1756" o:spid="_x0000_s1026" type="#_x0000_t75" style="position:absolute;margin-left:474.65pt;margin-top:52pt;width:31.75pt;height:25.4pt;z-index:2516586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">
                <v:imagedata r:id="rId674" o:title=""/>
              </v:shape>
            </w:pict>
          </mc:Fallback>
        </mc:AlternateContent>
      </w:r>
      <w:r w:rsidR="005032F5">
        <w:rPr>
          <w:rFonts w:eastAsiaTheme="minorEastAsia"/>
          <w:lang w:val="en-CA"/>
        </w:rPr>
        <w:tab/>
      </w:r>
      <w:r w:rsidR="005032F5">
        <w:rPr>
          <w:rFonts w:eastAsiaTheme="minorEastAsia"/>
          <w:lang w:val="en-CA"/>
        </w:rPr>
        <w:tab/>
      </w:r>
      <w:r w:rsidR="005032F5">
        <w:rPr>
          <w:rFonts w:eastAsiaTheme="minorEastAsia"/>
          <w:lang w:val="en-CA"/>
        </w:rPr>
        <w:tab/>
      </w:r>
    </w:p>
    <w:p w14:paraId="0F35DFD4" w14:textId="67CF76A6" w:rsidR="00492664" w:rsidRDefault="00AB3AA1" w:rsidP="00D43744">
      <w:pPr>
        <w:ind w:left="1440" w:firstLine="72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w:lastRenderedPageBreak/>
        <mc:AlternateContent>
          <mc:Choice Requires="wpi">
            <w:drawing>
              <wp:anchor distT="0" distB="0" distL="114300" distR="114300" simplePos="0" relativeHeight="251658605" behindDoc="0" locked="0" layoutInCell="1" allowOverlap="1" wp14:anchorId="26701462" wp14:editId="05DCB83B">
                <wp:simplePos x="0" y="0"/>
                <wp:positionH relativeFrom="column">
                  <wp:posOffset>6838800</wp:posOffset>
                </wp:positionH>
                <wp:positionV relativeFrom="paragraph">
                  <wp:posOffset>-205860</wp:posOffset>
                </wp:positionV>
                <wp:extent cx="360" cy="360"/>
                <wp:effectExtent l="50800" t="50800" r="50800" b="50800"/>
                <wp:wrapNone/>
                <wp:docPr id="1761" name="Ink 17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8E03747" id="Ink 1761" o:spid="_x0000_s1026" type="#_x0000_t75" style="position:absolute;margin-left:537.1pt;margin-top:-17.6pt;width:2.9pt;height:2.9pt;z-index:25165860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">
                <v:imagedata r:id="rId676" o:title=""/>
              </v:shape>
            </w:pict>
          </mc:Fallback>
        </mc:AlternateContent>
      </w:r>
      <w:r w:rsidR="005032F5">
        <w:rPr>
          <w:rFonts w:eastAsiaTheme="minorEastAsia"/>
          <w:lang w:val="en-CA"/>
        </w:rPr>
        <w:t xml:space="preserve">If the preferences for having children over consuming goods is not a given </w:t>
      </w:r>
    </w:p>
    <w:p w14:paraId="60280657" w14:textId="5F509318" w:rsidR="005032F5" w:rsidRDefault="00DA02DB" w:rsidP="005032F5">
      <w:pPr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16" behindDoc="0" locked="0" layoutInCell="1" allowOverlap="1" wp14:anchorId="3127E938" wp14:editId="151549A4">
                <wp:simplePos x="0" y="0"/>
                <wp:positionH relativeFrom="column">
                  <wp:posOffset>1836240</wp:posOffset>
                </wp:positionH>
                <wp:positionV relativeFrom="paragraph">
                  <wp:posOffset>25795</wp:posOffset>
                </wp:positionV>
                <wp:extent cx="11880" cy="187200"/>
                <wp:effectExtent l="38100" t="50800" r="39370" b="54610"/>
                <wp:wrapNone/>
                <wp:docPr id="1851" name="Ink 18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7">
                      <w14:nvContentPartPr>
                        <w14:cNvContentPartPr/>
                      </w14:nvContentPartPr>
                      <w14:xfrm>
                        <a:off x="0" y="0"/>
                        <a:ext cx="11880" cy="1872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5563AE0" id="Ink 1851" o:spid="_x0000_s1026" type="#_x0000_t75" style="position:absolute;margin-left:143.15pt;margin-top:.65pt;width:3.9pt;height:17.6pt;z-index:251658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">
                <v:imagedata r:id="rId678" o:title=""/>
              </v:shape>
            </w:pict>
          </mc:Fallback>
        </mc:AlternateContent>
      </w:r>
    </w:p>
    <w:p w14:paraId="526264F4" w14:textId="1CFD41E9" w:rsidR="005032F5" w:rsidRDefault="005032F5" w:rsidP="005032F5">
      <w:pPr>
        <w:rPr>
          <w:rFonts w:eastAsiaTheme="minorEastAsia"/>
          <w:lang w:val="en-CA"/>
        </w:rPr>
      </w:pPr>
    </w:p>
    <w:p w14:paraId="43502A6C" w14:textId="5D58B5E0" w:rsidR="005032F5" w:rsidRDefault="005032F5" w:rsidP="005032F5">
      <w:pPr>
        <w:rPr>
          <w:rFonts w:eastAsiaTheme="minorEastAsia"/>
          <w:lang w:val="en-CA"/>
        </w:rPr>
      </w:pPr>
    </w:p>
    <w:p w14:paraId="21A8B7CD" w14:textId="7E2BB8B8" w:rsidR="005032F5" w:rsidRDefault="00DE2BA5" w:rsidP="005032F5">
      <w:pPr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25" behindDoc="0" locked="0" layoutInCell="1" allowOverlap="1" wp14:anchorId="77A040EF" wp14:editId="40A50F3A">
                <wp:simplePos x="0" y="0"/>
                <wp:positionH relativeFrom="column">
                  <wp:posOffset>5756275</wp:posOffset>
                </wp:positionH>
                <wp:positionV relativeFrom="paragraph">
                  <wp:posOffset>-476250</wp:posOffset>
                </wp:positionV>
                <wp:extent cx="450075" cy="1036320"/>
                <wp:effectExtent l="38100" t="50800" r="0" b="55880"/>
                <wp:wrapNone/>
                <wp:docPr id="1876" name="Ink 18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9">
                      <w14:nvContentPartPr>
                        <w14:cNvContentPartPr/>
                      </w14:nvContentPartPr>
                      <w14:xfrm>
                        <a:off x="0" y="0"/>
                        <a:ext cx="450075" cy="10363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07B87D0" id="Ink 1876" o:spid="_x0000_s1026" type="#_x0000_t75" style="position:absolute;margin-left:451.85pt;margin-top:-38.9pt;width:38.3pt;height:84.4pt;z-index:25165862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">
                <v:imagedata r:id="rId680" o:title=""/>
              </v:shape>
            </w:pict>
          </mc:Fallback>
        </mc:AlternateContent>
      </w:r>
      <w:r w:rsidR="00503FB6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18" behindDoc="0" locked="0" layoutInCell="1" allowOverlap="1" wp14:anchorId="5237DAD9" wp14:editId="3DC20FFE">
                <wp:simplePos x="0" y="0"/>
                <wp:positionH relativeFrom="column">
                  <wp:posOffset>5177155</wp:posOffset>
                </wp:positionH>
                <wp:positionV relativeFrom="paragraph">
                  <wp:posOffset>-609600</wp:posOffset>
                </wp:positionV>
                <wp:extent cx="621660" cy="1467840"/>
                <wp:effectExtent l="50800" t="50800" r="39370" b="56515"/>
                <wp:wrapNone/>
                <wp:docPr id="1860" name="Ink 18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1">
                      <w14:nvContentPartPr>
                        <w14:cNvContentPartPr/>
                      </w14:nvContentPartPr>
                      <w14:xfrm>
                        <a:off x="0" y="0"/>
                        <a:ext cx="621660" cy="14678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8674ADC" id="Ink 1860" o:spid="_x0000_s1026" type="#_x0000_t75" style="position:absolute;margin-left:406.25pt;margin-top:-49.4pt;width:51.8pt;height:118.45pt;z-index:2516586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">
                <v:imagedata r:id="rId682" o:title=""/>
              </v:shape>
            </w:pict>
          </mc:Fallback>
        </mc:AlternateContent>
      </w:r>
      <w:r w:rsidR="00DA02DB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17" behindDoc="0" locked="0" layoutInCell="1" allowOverlap="1" wp14:anchorId="7ADF06F1" wp14:editId="179A536F">
                <wp:simplePos x="0" y="0"/>
                <wp:positionH relativeFrom="column">
                  <wp:posOffset>1969135</wp:posOffset>
                </wp:positionH>
                <wp:positionV relativeFrom="paragraph">
                  <wp:posOffset>-796290</wp:posOffset>
                </wp:positionV>
                <wp:extent cx="1248390" cy="1596390"/>
                <wp:effectExtent l="50800" t="50800" r="47625" b="54610"/>
                <wp:wrapNone/>
                <wp:docPr id="1855" name="Ink 18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3">
                      <w14:nvContentPartPr>
                        <w14:cNvContentPartPr/>
                      </w14:nvContentPartPr>
                      <w14:xfrm>
                        <a:off x="0" y="0"/>
                        <a:ext cx="1248390" cy="159639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3A980C2" id="Ink 1855" o:spid="_x0000_s1026" type="#_x0000_t75" style="position:absolute;margin-left:153.65pt;margin-top:-64.1pt;width:101.15pt;height:128.5pt;z-index:25165861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">
                <v:imagedata r:id="rId684" o:title=""/>
              </v:shape>
            </w:pict>
          </mc:Fallback>
        </mc:AlternateContent>
      </w:r>
    </w:p>
    <w:p w14:paraId="760C14AA" w14:textId="00D0BB49" w:rsidR="005032F5" w:rsidRDefault="00503FB6" w:rsidP="005032F5">
      <w:pPr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19" behindDoc="0" locked="0" layoutInCell="1" allowOverlap="1" wp14:anchorId="62AD976A" wp14:editId="3CB4D5ED">
                <wp:simplePos x="0" y="0"/>
                <wp:positionH relativeFrom="column">
                  <wp:posOffset>4728120</wp:posOffset>
                </wp:positionH>
                <wp:positionV relativeFrom="paragraph">
                  <wp:posOffset>-591215</wp:posOffset>
                </wp:positionV>
                <wp:extent cx="1326240" cy="1348920"/>
                <wp:effectExtent l="50800" t="50800" r="45720" b="48260"/>
                <wp:wrapNone/>
                <wp:docPr id="1861" name="Ink 18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5">
                      <w14:nvContentPartPr>
                        <w14:cNvContentPartPr/>
                      </w14:nvContentPartPr>
                      <w14:xfrm>
                        <a:off x="0" y="0"/>
                        <a:ext cx="1326240" cy="13489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C9ED36A" id="Ink 1861" o:spid="_x0000_s1026" type="#_x0000_t75" style="position:absolute;margin-left:370.9pt;margin-top:-47.95pt;width:107.3pt;height:109pt;z-index:2516586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">
                <v:imagedata r:id="rId686" o:title=""/>
              </v:shape>
            </w:pict>
          </mc:Fallback>
        </mc:AlternateContent>
      </w:r>
      <w:r w:rsidR="00CF7885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14" behindDoc="0" locked="0" layoutInCell="1" allowOverlap="1" wp14:anchorId="437E32F4" wp14:editId="6F8BC432">
                <wp:simplePos x="0" y="0"/>
                <wp:positionH relativeFrom="column">
                  <wp:posOffset>2483485</wp:posOffset>
                </wp:positionH>
                <wp:positionV relativeFrom="paragraph">
                  <wp:posOffset>-1128395</wp:posOffset>
                </wp:positionV>
                <wp:extent cx="1040580" cy="2460925"/>
                <wp:effectExtent l="50800" t="50800" r="13970" b="53975"/>
                <wp:wrapNone/>
                <wp:docPr id="1832" name="Ink 18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7">
                      <w14:nvContentPartPr>
                        <w14:cNvContentPartPr/>
                      </w14:nvContentPartPr>
                      <w14:xfrm>
                        <a:off x="0" y="0"/>
                        <a:ext cx="1040580" cy="24609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4F8B2FD" id="Ink 1832" o:spid="_x0000_s1026" type="#_x0000_t75" style="position:absolute;margin-left:194.15pt;margin-top:-90.25pt;width:84.8pt;height:196.6pt;z-index:2516586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">
                <v:imagedata r:id="rId688" o:title=""/>
              </v:shape>
            </w:pict>
          </mc:Fallback>
        </mc:AlternateContent>
      </w:r>
    </w:p>
    <w:p w14:paraId="32D4A9F6" w14:textId="3C9993B8" w:rsidR="005032F5" w:rsidRDefault="00503FB6" w:rsidP="005032F5">
      <w:pPr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20" behindDoc="0" locked="0" layoutInCell="1" allowOverlap="1" wp14:anchorId="6AC4C479" wp14:editId="68A1B0AF">
                <wp:simplePos x="0" y="0"/>
                <wp:positionH relativeFrom="column">
                  <wp:posOffset>5638560</wp:posOffset>
                </wp:positionH>
                <wp:positionV relativeFrom="paragraph">
                  <wp:posOffset>97065</wp:posOffset>
                </wp:positionV>
                <wp:extent cx="95040" cy="95760"/>
                <wp:effectExtent l="50800" t="50800" r="0" b="57150"/>
                <wp:wrapNone/>
                <wp:docPr id="1862" name="Ink 18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9">
                      <w14:nvContentPartPr>
                        <w14:cNvContentPartPr/>
                      </w14:nvContentPartPr>
                      <w14:xfrm>
                        <a:off x="0" y="0"/>
                        <a:ext cx="95040" cy="957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50FA944" id="Ink 1862" o:spid="_x0000_s1026" type="#_x0000_t75" style="position:absolute;margin-left:442.6pt;margin-top:6.25pt;width:10.35pt;height:10.4pt;z-index:2516586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">
                <v:imagedata r:id="rId690" o:title=""/>
              </v:shape>
            </w:pict>
          </mc:Fallback>
        </mc:AlternateContent>
      </w:r>
    </w:p>
    <w:p w14:paraId="5E034F50" w14:textId="34D1E8B5" w:rsidR="005032F5" w:rsidRDefault="005032F5" w:rsidP="005032F5">
      <w:pPr>
        <w:rPr>
          <w:rFonts w:eastAsiaTheme="minorEastAsia"/>
          <w:lang w:val="en-CA"/>
        </w:rPr>
      </w:pPr>
    </w:p>
    <w:p w14:paraId="57AE4007" w14:textId="0F858247" w:rsidR="005032F5" w:rsidRDefault="00DA02DB" w:rsidP="005032F5">
      <w:pPr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15" behindDoc="0" locked="0" layoutInCell="1" allowOverlap="1" wp14:anchorId="15DFB0C2" wp14:editId="2897B496">
                <wp:simplePos x="0" y="0"/>
                <wp:positionH relativeFrom="column">
                  <wp:posOffset>1859280</wp:posOffset>
                </wp:positionH>
                <wp:positionV relativeFrom="paragraph">
                  <wp:posOffset>-2031365</wp:posOffset>
                </wp:positionV>
                <wp:extent cx="4759325" cy="4107815"/>
                <wp:effectExtent l="50800" t="50800" r="41275" b="57785"/>
                <wp:wrapNone/>
                <wp:docPr id="1850" name="Ink 18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1">
                      <w14:nvContentPartPr>
                        <w14:cNvContentPartPr/>
                      </w14:nvContentPartPr>
                      <w14:xfrm>
                        <a:off x="0" y="0"/>
                        <a:ext cx="4759325" cy="410781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7505415" id="Ink 1850" o:spid="_x0000_s1026" type="#_x0000_t75" style="position:absolute;margin-left:145pt;margin-top:-161.35pt;width:377.55pt;height:326.25pt;z-index:2516586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">
                <v:imagedata r:id="rId692" o:title=""/>
              </v:shape>
            </w:pict>
          </mc:Fallback>
        </mc:AlternateContent>
      </w:r>
      <w:r w:rsidR="00DA3D4B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13" behindDoc="0" locked="0" layoutInCell="1" allowOverlap="1" wp14:anchorId="45EDCA96" wp14:editId="798B13CA">
                <wp:simplePos x="0" y="0"/>
                <wp:positionH relativeFrom="column">
                  <wp:posOffset>1268095</wp:posOffset>
                </wp:positionH>
                <wp:positionV relativeFrom="paragraph">
                  <wp:posOffset>-1890395</wp:posOffset>
                </wp:positionV>
                <wp:extent cx="2870490" cy="3974900"/>
                <wp:effectExtent l="50800" t="50800" r="50800" b="51435"/>
                <wp:wrapNone/>
                <wp:docPr id="1818" name="Ink 18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3">
                      <w14:nvContentPartPr>
                        <w14:cNvContentPartPr/>
                      </w14:nvContentPartPr>
                      <w14:xfrm>
                        <a:off x="0" y="0"/>
                        <a:ext cx="2870490" cy="39749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719494D" id="Ink 1818" o:spid="_x0000_s1026" type="#_x0000_t75" style="position:absolute;margin-left:98.45pt;margin-top:-150.25pt;width:228.85pt;height:315.85pt;z-index:2516586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">
                <v:imagedata r:id="rId694" o:title=""/>
              </v:shape>
            </w:pict>
          </mc:Fallback>
        </mc:AlternateContent>
      </w:r>
    </w:p>
    <w:p w14:paraId="3BD5355A" w14:textId="0BF492A1" w:rsidR="005032F5" w:rsidRDefault="005032F5" w:rsidP="005032F5">
      <w:pPr>
        <w:rPr>
          <w:rFonts w:eastAsiaTheme="minorEastAsia"/>
          <w:lang w:val="en-CA"/>
        </w:rPr>
      </w:pPr>
    </w:p>
    <w:p w14:paraId="4A34D1FC" w14:textId="28F64CFF" w:rsidR="005032F5" w:rsidRDefault="00DE2BA5" w:rsidP="005032F5">
      <w:pPr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26" behindDoc="0" locked="0" layoutInCell="1" allowOverlap="1" wp14:anchorId="37EF1708" wp14:editId="17460AE0">
                <wp:simplePos x="0" y="0"/>
                <wp:positionH relativeFrom="column">
                  <wp:posOffset>4708525</wp:posOffset>
                </wp:positionH>
                <wp:positionV relativeFrom="paragraph">
                  <wp:posOffset>-113030</wp:posOffset>
                </wp:positionV>
                <wp:extent cx="1227240" cy="281940"/>
                <wp:effectExtent l="50800" t="50800" r="30480" b="48260"/>
                <wp:wrapNone/>
                <wp:docPr id="1877" name="Ink 18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5">
                      <w14:nvContentPartPr>
                        <w14:cNvContentPartPr/>
                      </w14:nvContentPartPr>
                      <w14:xfrm>
                        <a:off x="0" y="0"/>
                        <a:ext cx="1227240" cy="2819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37D6624" id="Ink 1877" o:spid="_x0000_s1026" type="#_x0000_t75" style="position:absolute;margin-left:369.35pt;margin-top:-10.3pt;width:99.5pt;height:25pt;z-index:2516586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">
                <v:imagedata r:id="rId696" o:title=""/>
              </v:shape>
            </w:pict>
          </mc:Fallback>
        </mc:AlternateContent>
      </w:r>
      <w:r w:rsidR="00101BA6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22" behindDoc="0" locked="0" layoutInCell="1" allowOverlap="1" wp14:anchorId="65F715E3" wp14:editId="77B6D3F5">
                <wp:simplePos x="0" y="0"/>
                <wp:positionH relativeFrom="column">
                  <wp:posOffset>2430600</wp:posOffset>
                </wp:positionH>
                <wp:positionV relativeFrom="paragraph">
                  <wp:posOffset>28335</wp:posOffset>
                </wp:positionV>
                <wp:extent cx="1326240" cy="343080"/>
                <wp:effectExtent l="50800" t="50800" r="58420" b="50800"/>
                <wp:wrapNone/>
                <wp:docPr id="1866" name="Ink 18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7">
                      <w14:nvContentPartPr>
                        <w14:cNvContentPartPr/>
                      </w14:nvContentPartPr>
                      <w14:xfrm>
                        <a:off x="0" y="0"/>
                        <a:ext cx="1326240" cy="3430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0FB6C85" id="Ink 1866" o:spid="_x0000_s1026" type="#_x0000_t75" style="position:absolute;margin-left:190pt;margin-top:.85pt;width:107.3pt;height:29.8pt;z-index:2516586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">
                <v:imagedata r:id="rId698" o:title=""/>
              </v:shape>
            </w:pict>
          </mc:Fallback>
        </mc:AlternateContent>
      </w:r>
    </w:p>
    <w:p w14:paraId="30470D00" w14:textId="50CEB68A" w:rsidR="005032F5" w:rsidRDefault="00101BA6" w:rsidP="005032F5">
      <w:pPr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23" behindDoc="0" locked="0" layoutInCell="1" allowOverlap="1" wp14:anchorId="253DBA5B" wp14:editId="73F4D259">
                <wp:simplePos x="0" y="0"/>
                <wp:positionH relativeFrom="column">
                  <wp:posOffset>4777440</wp:posOffset>
                </wp:positionH>
                <wp:positionV relativeFrom="paragraph">
                  <wp:posOffset>-181670</wp:posOffset>
                </wp:positionV>
                <wp:extent cx="1672920" cy="731880"/>
                <wp:effectExtent l="50800" t="50800" r="54610" b="55880"/>
                <wp:wrapNone/>
                <wp:docPr id="1869" name="Ink 18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9">
                      <w14:nvContentPartPr>
                        <w14:cNvContentPartPr/>
                      </w14:nvContentPartPr>
                      <w14:xfrm>
                        <a:off x="0" y="0"/>
                        <a:ext cx="1672920" cy="7318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005A351" id="Ink 1869" o:spid="_x0000_s1026" type="#_x0000_t75" style="position:absolute;margin-left:374.8pt;margin-top:-15.7pt;width:134.6pt;height:60.5pt;z-index:2516586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">
                <v:imagedata r:id="rId700" o:title=""/>
              </v:shape>
            </w:pict>
          </mc:Fallback>
        </mc:AlternateContent>
      </w:r>
    </w:p>
    <w:p w14:paraId="652E2243" w14:textId="0962B7E5" w:rsidR="005032F5" w:rsidRDefault="00DE2BA5" w:rsidP="005032F5">
      <w:pPr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24" behindDoc="0" locked="0" layoutInCell="1" allowOverlap="1" wp14:anchorId="2B3572A2" wp14:editId="3EECF419">
                <wp:simplePos x="0" y="0"/>
                <wp:positionH relativeFrom="column">
                  <wp:posOffset>4636680</wp:posOffset>
                </wp:positionH>
                <wp:positionV relativeFrom="paragraph">
                  <wp:posOffset>-699835</wp:posOffset>
                </wp:positionV>
                <wp:extent cx="1128240" cy="1580760"/>
                <wp:effectExtent l="50800" t="50800" r="40640" b="57785"/>
                <wp:wrapNone/>
                <wp:docPr id="1870" name="Ink 18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1">
                      <w14:nvContentPartPr>
                        <w14:cNvContentPartPr/>
                      </w14:nvContentPartPr>
                      <w14:xfrm>
                        <a:off x="0" y="0"/>
                        <a:ext cx="1128240" cy="15807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7A68434" id="Ink 1870" o:spid="_x0000_s1026" type="#_x0000_t75" style="position:absolute;margin-left:363.7pt;margin-top:-56.5pt;width:91.7pt;height:127.3pt;z-index:2516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">
                <v:imagedata r:id="rId702" o:title=""/>
              </v:shape>
            </w:pict>
          </mc:Fallback>
        </mc:AlternateContent>
      </w:r>
      <w:r w:rsidR="00503FB6">
        <w:rPr>
          <w:rFonts w:eastAsiaTheme="minorEastAsia"/>
          <w:noProof/>
          <w:lang w:val="en-CA"/>
        </w:rPr>
        <mc:AlternateContent>
          <mc:Choice Requires="wpi">
            <w:drawing>
              <wp:anchor distT="0" distB="0" distL="114300" distR="114300" simplePos="0" relativeHeight="251658621" behindDoc="0" locked="0" layoutInCell="1" allowOverlap="1" wp14:anchorId="66081C95" wp14:editId="45DB3065">
                <wp:simplePos x="0" y="0"/>
                <wp:positionH relativeFrom="column">
                  <wp:posOffset>2266315</wp:posOffset>
                </wp:positionH>
                <wp:positionV relativeFrom="paragraph">
                  <wp:posOffset>-281305</wp:posOffset>
                </wp:positionV>
                <wp:extent cx="1375920" cy="728160"/>
                <wp:effectExtent l="50800" t="50800" r="46990" b="59690"/>
                <wp:wrapNone/>
                <wp:docPr id="1865" name="Ink 18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3">
                      <w14:nvContentPartPr>
                        <w14:cNvContentPartPr/>
                      </w14:nvContentPartPr>
                      <w14:xfrm>
                        <a:off x="0" y="0"/>
                        <a:ext cx="1375920" cy="728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1582C37" id="Ink 1865" o:spid="_x0000_s1026" type="#_x0000_t75" style="position:absolute;margin-left:177.05pt;margin-top:-23.55pt;width:111.2pt;height:60.2pt;z-index:25165862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">
                <v:imagedata r:id="rId704" o:title=""/>
              </v:shape>
            </w:pict>
          </mc:Fallback>
        </mc:AlternateContent>
      </w:r>
    </w:p>
    <w:p w14:paraId="36ABFB17" w14:textId="7DAADD79" w:rsidR="005032F5" w:rsidRDefault="005032F5" w:rsidP="005032F5">
      <w:pPr>
        <w:rPr>
          <w:rFonts w:eastAsiaTheme="minorEastAsia"/>
          <w:lang w:val="en-CA"/>
        </w:rPr>
      </w:pPr>
    </w:p>
    <w:p w14:paraId="05208488" w14:textId="77777777" w:rsidR="005032F5" w:rsidRDefault="005032F5" w:rsidP="005032F5">
      <w:pPr>
        <w:rPr>
          <w:rFonts w:eastAsiaTheme="minorEastAsia"/>
          <w:lang w:val="en-CA"/>
        </w:rPr>
      </w:pPr>
    </w:p>
    <w:p w14:paraId="20EDB4C3" w14:textId="4DA8465C" w:rsidR="00D7455B" w:rsidRDefault="00D7455B" w:rsidP="000C6728">
      <w:pPr>
        <w:ind w:left="720" w:firstLine="720"/>
        <w:rPr>
          <w:rFonts w:eastAsiaTheme="minorEastAsia"/>
          <w:lang w:val="en-CA"/>
        </w:rPr>
      </w:pPr>
    </w:p>
    <w:p w14:paraId="5A62DCBF" w14:textId="6AB359FB" w:rsidR="00D7455B" w:rsidRDefault="00D7455B" w:rsidP="000C6728">
      <w:pPr>
        <w:ind w:left="720" w:firstLine="7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demand for children in developing countries </w:t>
      </w:r>
    </w:p>
    <w:p w14:paraId="7D8FD529" w14:textId="2E141BEC" w:rsidR="00D7455B" w:rsidRDefault="00D7455B" w:rsidP="00D7455B">
      <w:pPr>
        <w:ind w:left="21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Choice of first two or three children not very responsive to relative price changes</w:t>
      </w:r>
    </w:p>
    <w:p w14:paraId="547FF258" w14:textId="6DB32DC9" w:rsidR="00D7455B" w:rsidRDefault="00D7455B" w:rsidP="00D7455B">
      <w:pPr>
        <w:ind w:left="21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 theory applies to additional (marginal) children</w:t>
      </w:r>
    </w:p>
    <w:p w14:paraId="0DF067D1" w14:textId="477522B3" w:rsidR="00722534" w:rsidRDefault="00722534" w:rsidP="00D7455B">
      <w:pPr>
        <w:ind w:left="21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There may also be preferences according to gender which can change the Pc interpreted by the household, the Pc of a child can be different if it’s a girl versus a boy due to cultural roles (ex: a society where boys are expected to take care of their parents or will bring in more income, boys may have a lower “cost” than girls). </w:t>
      </w:r>
    </w:p>
    <w:p w14:paraId="39CAD3B2" w14:textId="6E99DC5B" w:rsidR="00D7455B" w:rsidRDefault="00D7455B" w:rsidP="00D7455B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Implications (to reduce family size): </w:t>
      </w:r>
    </w:p>
    <w:p w14:paraId="1FA7855F" w14:textId="01D204DC" w:rsidR="00D7455B" w:rsidRDefault="00D7455B" w:rsidP="00D7455B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Increase education (role, status) of women </w:t>
      </w:r>
    </w:p>
    <w:p w14:paraId="71112371" w14:textId="015D8C3F" w:rsidR="00D7455B" w:rsidRDefault="00D7455B" w:rsidP="00D7455B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Increase women’s non-agricultural wage employment opportunities </w:t>
      </w:r>
    </w:p>
    <w:p w14:paraId="7CD9F5DE" w14:textId="76ECA3E8" w:rsidR="00D7455B" w:rsidRDefault="00D7455B" w:rsidP="00D7455B">
      <w:pPr>
        <w:ind w:left="21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Increase family income levels (employment and/or redistribution of income </w:t>
      </w:r>
    </w:p>
    <w:p w14:paraId="6F58F7BC" w14:textId="0A1083A1" w:rsidR="00D7455B" w:rsidRDefault="00D7455B" w:rsidP="00D7455B">
      <w:pPr>
        <w:ind w:left="21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Reduce infant mortality rates </w:t>
      </w:r>
    </w:p>
    <w:p w14:paraId="369662AF" w14:textId="08E594FC" w:rsidR="00D7455B" w:rsidRDefault="00D7455B" w:rsidP="00D7455B">
      <w:pPr>
        <w:ind w:left="21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Develop outside-of-the-family old age security systems for parents</w:t>
      </w:r>
    </w:p>
    <w:p w14:paraId="6A914CA1" w14:textId="1E44B7A5" w:rsidR="00D7455B" w:rsidRDefault="00D7455B" w:rsidP="00D7455B">
      <w:pPr>
        <w:ind w:left="21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Expand schooling opportunities </w:t>
      </w:r>
    </w:p>
    <w:p w14:paraId="4D45F42E" w14:textId="43B18D90" w:rsidR="008240B2" w:rsidRDefault="008240B2" w:rsidP="008240B2">
      <w:pPr>
        <w:pStyle w:val="Heading2"/>
      </w:pPr>
      <w:r>
        <w:tab/>
      </w:r>
      <w:bookmarkStart w:id="50" w:name="_Toc89955786"/>
      <w:r>
        <w:t>Policy Approaches</w:t>
      </w:r>
      <w:bookmarkEnd w:id="50"/>
      <w:r>
        <w:t xml:space="preserve"> </w:t>
      </w:r>
    </w:p>
    <w:p w14:paraId="0D90B398" w14:textId="4A3DCABE" w:rsidR="008240B2" w:rsidRDefault="008240B2" w:rsidP="008240B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Developing Countries </w:t>
      </w:r>
    </w:p>
    <w:p w14:paraId="3F97B95C" w14:textId="5BA1419B" w:rsidR="008240B2" w:rsidRDefault="008240B2" w:rsidP="008240B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Encourage small families </w:t>
      </w:r>
    </w:p>
    <w:p w14:paraId="545EC0A8" w14:textId="6D7F1635" w:rsidR="008240B2" w:rsidRDefault="008240B2" w:rsidP="008240B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Family planning programs </w:t>
      </w:r>
    </w:p>
    <w:p w14:paraId="3F83EFAE" w14:textId="31CA86F8" w:rsidR="008240B2" w:rsidRDefault="008240B2" w:rsidP="008240B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Economic incentives</w:t>
      </w:r>
    </w:p>
    <w:p w14:paraId="41A899CE" w14:textId="6A47B852" w:rsidR="008240B2" w:rsidRDefault="008240B2" w:rsidP="008240B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Direct regulation </w:t>
      </w:r>
    </w:p>
    <w:p w14:paraId="5C770BD0" w14:textId="347CBA1F" w:rsidR="008240B2" w:rsidRDefault="008240B2" w:rsidP="008240B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Enhance the status of women </w:t>
      </w:r>
    </w:p>
    <w:p w14:paraId="2FFCFFCB" w14:textId="53096293" w:rsidR="008240B2" w:rsidRDefault="008240B2" w:rsidP="008240B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Developed countries: </w:t>
      </w:r>
    </w:p>
    <w:p w14:paraId="2A178E5A" w14:textId="73B57A0E" w:rsidR="008240B2" w:rsidRDefault="008240B2" w:rsidP="008240B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Reduce inequalities in the use of resources </w:t>
      </w:r>
    </w:p>
    <w:p w14:paraId="1418538A" w14:textId="0994749A" w:rsidR="008240B2" w:rsidRDefault="008240B2" w:rsidP="008240B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Reduce the waste of resources</w:t>
      </w:r>
    </w:p>
    <w:p w14:paraId="1F49DB3D" w14:textId="5D739E91" w:rsidR="008240B2" w:rsidRDefault="008240B2" w:rsidP="008240B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Encourage immigration </w:t>
      </w:r>
    </w:p>
    <w:p w14:paraId="7D125214" w14:textId="2BAEF74D" w:rsidR="00E46219" w:rsidRDefault="00E46219" w:rsidP="00E46219">
      <w:pPr>
        <w:pStyle w:val="Heading2"/>
      </w:pPr>
      <w:r>
        <w:tab/>
      </w:r>
      <w:bookmarkStart w:id="51" w:name="_Toc89955787"/>
      <w:r>
        <w:t>Guest Speaker Nov 22</w:t>
      </w:r>
      <w:r w:rsidRPr="00E46219">
        <w:rPr>
          <w:vertAlign w:val="superscript"/>
        </w:rPr>
        <w:t>nd</w:t>
      </w:r>
      <w:r>
        <w:t xml:space="preserve">, Marie Christelle </w:t>
      </w:r>
      <w:proofErr w:type="spellStart"/>
      <w:r>
        <w:t>Mabeau</w:t>
      </w:r>
      <w:bookmarkEnd w:id="51"/>
      <w:proofErr w:type="spellEnd"/>
      <w:r>
        <w:t xml:space="preserve"> </w:t>
      </w:r>
    </w:p>
    <w:p w14:paraId="4F759146" w14:textId="2605CE9C" w:rsidR="00E46219" w:rsidRDefault="00E46219" w:rsidP="00E4621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="002B606E">
        <w:rPr>
          <w:lang w:val="en-CA"/>
        </w:rPr>
        <w:t xml:space="preserve">Research on: Institutional (colonial) determinants of fertility in Africa </w:t>
      </w:r>
    </w:p>
    <w:p w14:paraId="2C81CF29" w14:textId="64EB1E73" w:rsidR="002B606E" w:rsidRDefault="002B606E" w:rsidP="00E4621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Why this topic? </w:t>
      </w:r>
    </w:p>
    <w:p w14:paraId="2127201B" w14:textId="45F80CEF" w:rsidR="002B606E" w:rsidRDefault="002B606E" w:rsidP="00E4621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proofErr w:type="spellStart"/>
      <w:r>
        <w:rPr>
          <w:lang w:val="en-CA"/>
        </w:rPr>
        <w:t>Sub-saharan</w:t>
      </w:r>
      <w:proofErr w:type="spellEnd"/>
      <w:r>
        <w:rPr>
          <w:lang w:val="en-CA"/>
        </w:rPr>
        <w:t xml:space="preserve"> Africa still has the highest fertility rate in the world </w:t>
      </w:r>
    </w:p>
    <w:p w14:paraId="3AEC8B13" w14:textId="3E6BFA1F" w:rsidR="002B606E" w:rsidRDefault="002B606E" w:rsidP="00E4621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There are important variations between countries </w:t>
      </w:r>
    </w:p>
    <w:p w14:paraId="4558F253" w14:textId="14F2632E" w:rsidR="008700BA" w:rsidRDefault="008700BA" w:rsidP="00E4621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High fertility is costly </w:t>
      </w:r>
    </w:p>
    <w:p w14:paraId="20536622" w14:textId="2C966970" w:rsidR="008700BA" w:rsidRDefault="008700BA" w:rsidP="008700B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Poses health risks </w:t>
      </w:r>
    </w:p>
    <w:p w14:paraId="3BE26201" w14:textId="335FC4CF" w:rsidR="008700BA" w:rsidRDefault="00043E19" w:rsidP="008700B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Detracts from human capital </w:t>
      </w:r>
    </w:p>
    <w:p w14:paraId="42E07999" w14:textId="65842172" w:rsidR="00043E19" w:rsidRDefault="00043E19" w:rsidP="008700B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Slows economic growth</w:t>
      </w:r>
    </w:p>
    <w:p w14:paraId="4A346120" w14:textId="646C8FB3" w:rsidR="00043E19" w:rsidRDefault="00043E19" w:rsidP="008700B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Exacerbates environmental threats </w:t>
      </w:r>
    </w:p>
    <w:p w14:paraId="0F2D93F3" w14:textId="35193A22" w:rsidR="00043E19" w:rsidRDefault="00043E19" w:rsidP="00043E19">
      <w:pPr>
        <w:ind w:left="2160"/>
        <w:rPr>
          <w:lang w:val="en-CA"/>
        </w:rPr>
      </w:pPr>
      <w:r>
        <w:rPr>
          <w:lang w:val="en-CA"/>
        </w:rPr>
        <w:t xml:space="preserve">Two motivating questions: </w:t>
      </w:r>
    </w:p>
    <w:p w14:paraId="318FF8B0" w14:textId="5E880B07" w:rsidR="00043E19" w:rsidRDefault="00043E19" w:rsidP="00043E1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Why does high fertility persist? </w:t>
      </w:r>
    </w:p>
    <w:p w14:paraId="5CA35920" w14:textId="064798C3" w:rsidR="00043E19" w:rsidRDefault="00043E19" w:rsidP="00043E1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What are the polic</w:t>
      </w:r>
      <w:r w:rsidR="002574AE">
        <w:rPr>
          <w:lang w:val="en-CA"/>
        </w:rPr>
        <w:t xml:space="preserve">ies to be implemented? </w:t>
      </w:r>
    </w:p>
    <w:p w14:paraId="599DCB69" w14:textId="650AFD4A" w:rsidR="002574AE" w:rsidRDefault="002574AE" w:rsidP="00043E19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  <w:t xml:space="preserve">Observed </w:t>
      </w:r>
    </w:p>
    <w:p w14:paraId="37C74A27" w14:textId="04DCEA1B" w:rsidR="002574AE" w:rsidRDefault="002574AE" w:rsidP="00043E1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Franco countries generally have higher fertility rates as of 1970</w:t>
      </w:r>
    </w:p>
    <w:p w14:paraId="6D553856" w14:textId="74203754" w:rsidR="002574AE" w:rsidRDefault="002574AE" w:rsidP="00043E1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The gap between </w:t>
      </w:r>
      <w:proofErr w:type="spellStart"/>
      <w:r>
        <w:rPr>
          <w:lang w:val="en-CA"/>
        </w:rPr>
        <w:t>anglo</w:t>
      </w:r>
      <w:proofErr w:type="spellEnd"/>
      <w:r>
        <w:rPr>
          <w:lang w:val="en-CA"/>
        </w:rPr>
        <w:t xml:space="preserve"> and </w:t>
      </w:r>
      <w:proofErr w:type="spellStart"/>
      <w:r>
        <w:rPr>
          <w:lang w:val="en-CA"/>
        </w:rPr>
        <w:t>franco</w:t>
      </w:r>
      <w:proofErr w:type="spellEnd"/>
      <w:r>
        <w:rPr>
          <w:lang w:val="en-CA"/>
        </w:rPr>
        <w:t xml:space="preserve"> fertility continues to grow </w:t>
      </w:r>
    </w:p>
    <w:p w14:paraId="3D424150" w14:textId="105EF896" w:rsidR="002574AE" w:rsidRDefault="002574AE" w:rsidP="00043E1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What is the effect of the colonial legacy? </w:t>
      </w:r>
    </w:p>
    <w:p w14:paraId="2DE2FD31" w14:textId="4A7F044E" w:rsidR="002574AE" w:rsidRDefault="00EA023F" w:rsidP="00EA023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Colonial population policies</w:t>
      </w:r>
    </w:p>
    <w:p w14:paraId="55E304A2" w14:textId="1FFFD3B2" w:rsidR="00EA023F" w:rsidRDefault="00EA023F" w:rsidP="00EA023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French policies restricted access to family planning that continue to be implemented </w:t>
      </w:r>
    </w:p>
    <w:p w14:paraId="6D0EF266" w14:textId="7663F0D7" w:rsidR="00EA023F" w:rsidRDefault="00EA023F" w:rsidP="00EA023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Economic institutions (property rights) </w:t>
      </w:r>
    </w:p>
    <w:p w14:paraId="7B24AB8C" w14:textId="3F054F4A" w:rsidR="00EA023F" w:rsidRDefault="00EA023F" w:rsidP="00EA023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English policies more conductive to growth </w:t>
      </w:r>
    </w:p>
    <w:p w14:paraId="5635762F" w14:textId="61D936E9" w:rsidR="00EA023F" w:rsidRDefault="007222E0" w:rsidP="007222E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Education policies </w:t>
      </w:r>
    </w:p>
    <w:p w14:paraId="10539A2F" w14:textId="4BB2C3CF" w:rsidR="007222E0" w:rsidRDefault="007222E0" w:rsidP="007222E0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French policies less extensive and more stringent </w:t>
      </w:r>
    </w:p>
    <w:p w14:paraId="635C0FF3" w14:textId="29D9535F" w:rsidR="007222E0" w:rsidRDefault="007222E0" w:rsidP="007222E0">
      <w:pPr>
        <w:ind w:left="2160"/>
        <w:rPr>
          <w:lang w:val="en-CA"/>
        </w:rPr>
      </w:pPr>
      <w:r>
        <w:rPr>
          <w:lang w:val="en-CA"/>
        </w:rPr>
        <w:t xml:space="preserve">However, </w:t>
      </w:r>
    </w:p>
    <w:p w14:paraId="2FA0AB19" w14:textId="527F7E77" w:rsidR="007222E0" w:rsidRDefault="007222E0" w:rsidP="007222E0">
      <w:pPr>
        <w:ind w:left="2160"/>
        <w:rPr>
          <w:lang w:val="en-CA"/>
        </w:rPr>
      </w:pPr>
      <w:r>
        <w:rPr>
          <w:lang w:val="en-CA"/>
        </w:rPr>
        <w:tab/>
        <w:t xml:space="preserve">Britain and France colonized different </w:t>
      </w:r>
      <w:r w:rsidR="00141965">
        <w:rPr>
          <w:lang w:val="en-CA"/>
        </w:rPr>
        <w:t xml:space="preserve">groups of countries </w:t>
      </w:r>
    </w:p>
    <w:p w14:paraId="6B9F8196" w14:textId="33D85F61" w:rsidR="00141965" w:rsidRDefault="00141965" w:rsidP="00141965">
      <w:pPr>
        <w:ind w:left="3600"/>
        <w:rPr>
          <w:lang w:val="en-CA"/>
        </w:rPr>
      </w:pPr>
      <w:r>
        <w:rPr>
          <w:lang w:val="en-CA"/>
        </w:rPr>
        <w:t>Differences in indigenous culture and geography could be behind different fertility rates</w:t>
      </w:r>
    </w:p>
    <w:p w14:paraId="45EB3093" w14:textId="7635C8E6" w:rsidR="004D4A82" w:rsidRDefault="004D4A82" w:rsidP="004D4A8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To identify the relationship between colonial legacy and fertility: </w:t>
      </w:r>
    </w:p>
    <w:p w14:paraId="403F91E7" w14:textId="510E3281" w:rsidR="004D4A82" w:rsidRDefault="004D4A82" w:rsidP="004D4A8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Identification Strategy: Regression Discontinuity Design </w:t>
      </w:r>
    </w:p>
    <w:p w14:paraId="2618639E" w14:textId="78BDED0A" w:rsidR="00D40BA9" w:rsidRDefault="00D40BA9" w:rsidP="00D40BA9">
      <w:pPr>
        <w:ind w:left="2880"/>
        <w:rPr>
          <w:lang w:val="en-CA"/>
        </w:rPr>
      </w:pPr>
      <w:r>
        <w:rPr>
          <w:lang w:val="en-CA"/>
        </w:rPr>
        <w:t xml:space="preserve">Sampled from countries with same ethnic group </w:t>
      </w:r>
      <w:proofErr w:type="gramStart"/>
      <w:r>
        <w:rPr>
          <w:lang w:val="en-CA"/>
        </w:rPr>
        <w:t>in order to</w:t>
      </w:r>
      <w:proofErr w:type="gramEnd"/>
      <w:r>
        <w:rPr>
          <w:lang w:val="en-CA"/>
        </w:rPr>
        <w:t xml:space="preserve"> eliminate difference in cultures as possible </w:t>
      </w:r>
      <w:r w:rsidR="00942F60">
        <w:rPr>
          <w:lang w:val="en-CA"/>
        </w:rPr>
        <w:t xml:space="preserve">sources of different fertility rates </w:t>
      </w:r>
    </w:p>
    <w:p w14:paraId="6B553EAA" w14:textId="7C1C7DD0" w:rsidR="00942F60" w:rsidRDefault="00942F60" w:rsidP="00942F6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Policy Options outlined: </w:t>
      </w:r>
    </w:p>
    <w:p w14:paraId="473BE992" w14:textId="4B907D57" w:rsidR="00942F60" w:rsidRDefault="00942F60" w:rsidP="00942F6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Increase the opportunity cost of having a child </w:t>
      </w:r>
    </w:p>
    <w:p w14:paraId="1000B6EF" w14:textId="7F13DA66" w:rsidR="00942F60" w:rsidRDefault="00942F60" w:rsidP="00942F60">
      <w:pPr>
        <w:ind w:left="2880"/>
        <w:rPr>
          <w:lang w:val="en-CA"/>
        </w:rPr>
      </w:pPr>
      <w:r>
        <w:rPr>
          <w:lang w:val="en-CA"/>
        </w:rPr>
        <w:t xml:space="preserve">Landlocked countries are more so affected by colonial discrepancies </w:t>
      </w:r>
    </w:p>
    <w:p w14:paraId="1FA18678" w14:textId="5F3E3D02" w:rsidR="00145086" w:rsidRPr="007222E0" w:rsidRDefault="00145086" w:rsidP="00145086">
      <w:pPr>
        <w:ind w:left="3600"/>
        <w:rPr>
          <w:lang w:val="en-CA"/>
        </w:rPr>
      </w:pPr>
      <w:r>
        <w:rPr>
          <w:lang w:val="en-CA"/>
        </w:rPr>
        <w:t xml:space="preserve">Countries with sea access don’t show the same distinction – shows that it is able to reverse the effects of the colonial legacy </w:t>
      </w:r>
    </w:p>
    <w:p w14:paraId="1C2587CF" w14:textId="77777777" w:rsidR="00A7597C" w:rsidRDefault="00A7597C" w:rsidP="008240B2">
      <w:pPr>
        <w:rPr>
          <w:lang w:val="en-CA"/>
        </w:rPr>
      </w:pPr>
    </w:p>
    <w:p w14:paraId="024629D0" w14:textId="2FABE606" w:rsidR="00A7597C" w:rsidRDefault="00A7597C" w:rsidP="00A7597C">
      <w:pPr>
        <w:pStyle w:val="Heading1"/>
      </w:pPr>
      <w:bookmarkStart w:id="52" w:name="_Toc89955788"/>
      <w:r>
        <w:t xml:space="preserve">Urbanization – November </w:t>
      </w:r>
      <w:r w:rsidR="00B97210">
        <w:t>8</w:t>
      </w:r>
      <w:r w:rsidR="00B97210" w:rsidRPr="00B97210">
        <w:rPr>
          <w:vertAlign w:val="superscript"/>
        </w:rPr>
        <w:t>th</w:t>
      </w:r>
      <w:r w:rsidR="00B97210">
        <w:t xml:space="preserve"> &amp; 10</w:t>
      </w:r>
      <w:r w:rsidR="00B97210" w:rsidRPr="00B97210">
        <w:rPr>
          <w:vertAlign w:val="superscript"/>
        </w:rPr>
        <w:t>th</w:t>
      </w:r>
      <w:bookmarkEnd w:id="52"/>
      <w:r w:rsidR="00B97210">
        <w:t xml:space="preserve"> </w:t>
      </w:r>
    </w:p>
    <w:p w14:paraId="65ABDD07" w14:textId="07D6D5C7" w:rsidR="00B97210" w:rsidRDefault="00B97210" w:rsidP="00B97210">
      <w:pPr>
        <w:pStyle w:val="Heading2"/>
      </w:pPr>
      <w:r>
        <w:lastRenderedPageBreak/>
        <w:tab/>
      </w:r>
      <w:bookmarkStart w:id="53" w:name="_Toc89955789"/>
      <w:r>
        <w:t>Urbanization</w:t>
      </w:r>
      <w:bookmarkEnd w:id="53"/>
    </w:p>
    <w:p w14:paraId="20974B87" w14:textId="4841A713" w:rsidR="00B97210" w:rsidRDefault="00B97210" w:rsidP="00B9721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="00F60CCC">
        <w:rPr>
          <w:lang w:val="en-CA"/>
        </w:rPr>
        <w:t xml:space="preserve">The more developed, the more urbanized </w:t>
      </w:r>
    </w:p>
    <w:p w14:paraId="12BB2134" w14:textId="621CC2C5" w:rsidR="00F60CCC" w:rsidRDefault="00F60CCC" w:rsidP="00F60CCC">
      <w:pPr>
        <w:ind w:left="1440"/>
        <w:rPr>
          <w:lang w:val="en-CA"/>
        </w:rPr>
      </w:pPr>
      <w:r>
        <w:rPr>
          <w:lang w:val="en-CA"/>
        </w:rPr>
        <w:t>Some argue, developing countries are excessively urbanized or urbanizing too rapidly</w:t>
      </w:r>
    </w:p>
    <w:p w14:paraId="4A1506A7" w14:textId="5A553054" w:rsidR="00F60CCC" w:rsidRDefault="00F60CCC" w:rsidP="00F60CCC">
      <w:pPr>
        <w:ind w:left="1440"/>
        <w:rPr>
          <w:lang w:val="en-CA"/>
        </w:rPr>
      </w:pPr>
      <w:r>
        <w:rPr>
          <w:lang w:val="en-CA"/>
        </w:rPr>
        <w:t>Rapid urbanization has seen growth of massive urban slums and shanty</w:t>
      </w:r>
      <w:r w:rsidR="00164DDA">
        <w:rPr>
          <w:lang w:val="en-CA"/>
        </w:rPr>
        <w:t xml:space="preserve">towns </w:t>
      </w:r>
    </w:p>
    <w:p w14:paraId="5D55FD31" w14:textId="45EC9344" w:rsidR="00164DDA" w:rsidRDefault="00164DDA" w:rsidP="00F60CCC">
      <w:pPr>
        <w:ind w:left="1440"/>
        <w:rPr>
          <w:lang w:val="en-CA"/>
        </w:rPr>
      </w:pPr>
      <w:r>
        <w:rPr>
          <w:lang w:val="en-CA"/>
        </w:rPr>
        <w:t xml:space="preserve">Accelerated migration of rural migrants to urban areas </w:t>
      </w:r>
    </w:p>
    <w:p w14:paraId="1C7BD990" w14:textId="0B175D3C" w:rsidR="00164DDA" w:rsidRDefault="00164DDA" w:rsidP="00F60CCC">
      <w:pPr>
        <w:ind w:left="1440"/>
        <w:rPr>
          <w:lang w:val="en-CA"/>
        </w:rPr>
      </w:pPr>
      <w:r>
        <w:rPr>
          <w:lang w:val="en-CA"/>
        </w:rPr>
        <w:t>Growth in the informal urban sector</w:t>
      </w:r>
    </w:p>
    <w:p w14:paraId="020623B1" w14:textId="0CCE2A7E" w:rsidR="00164DDA" w:rsidRDefault="00164DDA" w:rsidP="00F60CCC">
      <w:pPr>
        <w:ind w:left="1440"/>
        <w:rPr>
          <w:lang w:val="en-CA"/>
        </w:rPr>
      </w:pPr>
      <w:r>
        <w:rPr>
          <w:lang w:val="en-CA"/>
        </w:rPr>
        <w:t>Development policies must focus on the character of urban growth</w:t>
      </w:r>
    </w:p>
    <w:p w14:paraId="092E134E" w14:textId="45BF1BC5" w:rsidR="007F4584" w:rsidRDefault="007F4584" w:rsidP="00F60CCC">
      <w:pPr>
        <w:ind w:left="1440"/>
        <w:rPr>
          <w:lang w:val="en-CA"/>
        </w:rPr>
      </w:pPr>
      <w:r>
        <w:rPr>
          <w:lang w:val="en-CA"/>
        </w:rPr>
        <w:t>Observed in both developed and developing nations</w:t>
      </w:r>
    </w:p>
    <w:p w14:paraId="4530FF73" w14:textId="03264D93" w:rsidR="007F4584" w:rsidRPr="00B97210" w:rsidRDefault="007F4584" w:rsidP="00F60CCC">
      <w:pPr>
        <w:ind w:left="1440"/>
        <w:rPr>
          <w:lang w:val="en-CA"/>
        </w:rPr>
      </w:pPr>
      <w:r>
        <w:rPr>
          <w:lang w:val="en-CA"/>
        </w:rPr>
        <w:t xml:space="preserve">Why do people migrate to urban sectors (even if job prospects aren’t better)? </w:t>
      </w:r>
    </w:p>
    <w:p w14:paraId="790F10CD" w14:textId="7984C973" w:rsidR="00B97210" w:rsidRDefault="00B97210" w:rsidP="00B97210">
      <w:pPr>
        <w:pStyle w:val="Heading2"/>
      </w:pPr>
      <w:r>
        <w:tab/>
      </w:r>
      <w:bookmarkStart w:id="54" w:name="_Toc89955790"/>
      <w:r>
        <w:t>The Todaro Model</w:t>
      </w:r>
      <w:bookmarkEnd w:id="54"/>
      <w:r>
        <w:t xml:space="preserve"> </w:t>
      </w:r>
    </w:p>
    <w:p w14:paraId="3E9A0368" w14:textId="5BB6EC38" w:rsidR="00164DDA" w:rsidRDefault="00164DDA" w:rsidP="00164DD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Migration is an economic phenomenon</w:t>
      </w:r>
    </w:p>
    <w:p w14:paraId="3D6FFC83" w14:textId="332BDC4E" w:rsidR="00164DDA" w:rsidRDefault="00164DDA" w:rsidP="00164DD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Migration is a rational individual decision despite urban employment </w:t>
      </w:r>
    </w:p>
    <w:p w14:paraId="475310AE" w14:textId="40B7A6E7" w:rsidR="00164DDA" w:rsidRDefault="00164DDA" w:rsidP="00164DDA">
      <w:pPr>
        <w:ind w:left="1440"/>
        <w:rPr>
          <w:lang w:val="en-CA"/>
        </w:rPr>
      </w:pPr>
      <w:r>
        <w:rPr>
          <w:lang w:val="en-CA"/>
        </w:rPr>
        <w:t>Migration depends on expected, rather than actual differences in urban and rural incomes</w:t>
      </w:r>
    </w:p>
    <w:p w14:paraId="4547A6DE" w14:textId="55E53AA5" w:rsidR="00164DDA" w:rsidRDefault="00164DDA" w:rsidP="00164DDA">
      <w:pPr>
        <w:ind w:left="1440"/>
        <w:rPr>
          <w:lang w:val="en-CA"/>
        </w:rPr>
      </w:pPr>
      <w:r>
        <w:rPr>
          <w:lang w:val="en-CA"/>
        </w:rPr>
        <w:t xml:space="preserve">Migrants consider the labour market opportunities available (rural, urban) and choose the option that maximizes expected gains </w:t>
      </w:r>
    </w:p>
    <w:p w14:paraId="012A3BE8" w14:textId="629B2391" w:rsidR="00164DDA" w:rsidRDefault="00164DDA" w:rsidP="00164DDA">
      <w:pPr>
        <w:ind w:left="1440"/>
        <w:rPr>
          <w:lang w:val="en-CA"/>
        </w:rPr>
      </w:pPr>
      <w:r>
        <w:rPr>
          <w:lang w:val="en-CA"/>
        </w:rPr>
        <w:t xml:space="preserve">A potential migrant migrates if the expected income in the urban sector (for a given time horizon) exceeds the rural income. </w:t>
      </w:r>
    </w:p>
    <w:p w14:paraId="432F193F" w14:textId="101FDC6E" w:rsidR="00013303" w:rsidRDefault="00013303" w:rsidP="00164DDA">
      <w:pPr>
        <w:ind w:left="1440"/>
        <w:rPr>
          <w:lang w:val="en-CA"/>
        </w:rPr>
      </w:pPr>
      <w:r>
        <w:rPr>
          <w:lang w:val="en-CA"/>
        </w:rPr>
        <w:t xml:space="preserve">The individual compares: </w:t>
      </w:r>
    </w:p>
    <w:p w14:paraId="312B0C32" w14:textId="7D6C4C8D" w:rsidR="00676C08" w:rsidRDefault="00676C08" w:rsidP="00676C08">
      <w:pPr>
        <w:ind w:left="2160"/>
        <w:rPr>
          <w:lang w:val="en-CA"/>
        </w:rPr>
      </w:pPr>
      <w:r>
        <w:rPr>
          <w:lang w:val="en-CA"/>
        </w:rPr>
        <w:t xml:space="preserve">Expected net (because the probability of </w:t>
      </w:r>
      <w:r w:rsidR="0020575F">
        <w:rPr>
          <w:lang w:val="en-CA"/>
        </w:rPr>
        <w:t>finding</w:t>
      </w:r>
      <w:r>
        <w:rPr>
          <w:lang w:val="en-CA"/>
        </w:rPr>
        <w:t xml:space="preserve"> a job) urban income over </w:t>
      </w:r>
      <w:r w:rsidR="007A2196">
        <w:rPr>
          <w:lang w:val="en-CA"/>
        </w:rPr>
        <w:t>a period</w:t>
      </w:r>
      <w:r>
        <w:rPr>
          <w:lang w:val="en-CA"/>
        </w:rPr>
        <w:t xml:space="preserve"> (aka </w:t>
      </w:r>
      <w:r w:rsidR="00117688">
        <w:rPr>
          <w:lang w:val="en-CA"/>
        </w:rPr>
        <w:t xml:space="preserve">the average income in the urban sector) </w:t>
      </w:r>
    </w:p>
    <w:p w14:paraId="3C42351E" w14:textId="22EB65C4" w:rsidR="00117688" w:rsidRDefault="00117688" w:rsidP="00676C08">
      <w:pPr>
        <w:ind w:left="21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VS </w:t>
      </w:r>
    </w:p>
    <w:p w14:paraId="4A83F918" w14:textId="7AEDEBFD" w:rsidR="00117688" w:rsidRDefault="00117688" w:rsidP="00676C08">
      <w:pPr>
        <w:ind w:left="2160"/>
        <w:rPr>
          <w:lang w:val="en-CA"/>
        </w:rPr>
      </w:pPr>
      <w:r>
        <w:rPr>
          <w:lang w:val="en-CA"/>
        </w:rPr>
        <w:t xml:space="preserve">Rural income over the same </w:t>
      </w:r>
      <w:r w:rsidR="0020575F">
        <w:rPr>
          <w:lang w:val="en-CA"/>
        </w:rPr>
        <w:t>period</w:t>
      </w:r>
      <w:r>
        <w:rPr>
          <w:lang w:val="en-CA"/>
        </w:rPr>
        <w:t xml:space="preserve"> (average income in the rural sector) </w:t>
      </w:r>
    </w:p>
    <w:p w14:paraId="1C16447F" w14:textId="3E552437" w:rsidR="0020575F" w:rsidRDefault="0020575F" w:rsidP="00676C08">
      <w:pPr>
        <w:ind w:left="2160"/>
        <w:rPr>
          <w:lang w:val="en-CA"/>
        </w:rPr>
      </w:pPr>
      <w:r>
        <w:rPr>
          <w:lang w:val="en-CA"/>
        </w:rPr>
        <w:t>The individual decides to migrate if the expected net income</w:t>
      </w:r>
      <w:r w:rsidR="006674A6">
        <w:rPr>
          <w:lang w:val="en-CA"/>
        </w:rPr>
        <w:t xml:space="preserve"> from the urban sector exceeds the rural income </w:t>
      </w:r>
    </w:p>
    <w:p w14:paraId="3C875F22" w14:textId="04078672" w:rsidR="006674A6" w:rsidRDefault="006674A6" w:rsidP="00676C08">
      <w:pPr>
        <w:ind w:left="2160"/>
        <w:rPr>
          <w:lang w:val="en-CA"/>
        </w:rPr>
      </w:pPr>
      <w:r>
        <w:rPr>
          <w:lang w:val="en-CA"/>
        </w:rPr>
        <w:t>Example</w:t>
      </w:r>
      <w:r w:rsidR="00CB0479">
        <w:rPr>
          <w:lang w:val="en-CA"/>
        </w:rPr>
        <w:t xml:space="preserve"> 1.1</w:t>
      </w:r>
      <w:r>
        <w:rPr>
          <w:lang w:val="en-CA"/>
        </w:rPr>
        <w:t xml:space="preserve">: </w:t>
      </w:r>
    </w:p>
    <w:p w14:paraId="35C10176" w14:textId="61753343" w:rsidR="006674A6" w:rsidRDefault="006674A6" w:rsidP="00676C08">
      <w:pPr>
        <w:ind w:left="2160"/>
        <w:rPr>
          <w:lang w:val="en-CA"/>
        </w:rPr>
      </w:pPr>
      <w:r>
        <w:rPr>
          <w:lang w:val="en-CA"/>
        </w:rPr>
        <w:tab/>
        <w:t xml:space="preserve">Period: 1 year </w:t>
      </w:r>
    </w:p>
    <w:p w14:paraId="7508FC15" w14:textId="42C57EA8" w:rsidR="006674A6" w:rsidRDefault="006674A6" w:rsidP="00676C08">
      <w:pPr>
        <w:ind w:left="2160"/>
        <w:rPr>
          <w:lang w:val="en-CA"/>
        </w:rPr>
      </w:pPr>
      <w:r>
        <w:rPr>
          <w:lang w:val="en-CA"/>
        </w:rPr>
        <w:tab/>
        <w:t xml:space="preserve">Probability of finding an urban job: 25% </w:t>
      </w:r>
    </w:p>
    <w:p w14:paraId="5BC723DC" w14:textId="750DEC09" w:rsidR="006674A6" w:rsidRDefault="006674A6" w:rsidP="00676C08">
      <w:pPr>
        <w:ind w:left="2160"/>
        <w:rPr>
          <w:lang w:val="en-CA"/>
        </w:rPr>
      </w:pPr>
      <w:r>
        <w:rPr>
          <w:lang w:val="en-CA"/>
        </w:rPr>
        <w:lastRenderedPageBreak/>
        <w:tab/>
      </w:r>
      <w:r w:rsidR="00210876">
        <w:rPr>
          <w:lang w:val="en-CA"/>
        </w:rPr>
        <w:t xml:space="preserve">Average annual income in the urban sector (Yu) = 100$ </w:t>
      </w:r>
    </w:p>
    <w:p w14:paraId="522A5673" w14:textId="7B1C8EC5" w:rsidR="00210876" w:rsidRDefault="00210876" w:rsidP="00676C08">
      <w:pPr>
        <w:ind w:left="2160"/>
        <w:rPr>
          <w:lang w:val="en-CA"/>
        </w:rPr>
      </w:pPr>
      <w:r>
        <w:rPr>
          <w:lang w:val="en-CA"/>
        </w:rPr>
        <w:tab/>
        <w:t>Average annual income in the rural sector (</w:t>
      </w:r>
      <w:proofErr w:type="spellStart"/>
      <w:r>
        <w:rPr>
          <w:lang w:val="en-CA"/>
        </w:rPr>
        <w:t>Yr</w:t>
      </w:r>
      <w:proofErr w:type="spellEnd"/>
      <w:r>
        <w:rPr>
          <w:lang w:val="en-CA"/>
        </w:rPr>
        <w:t xml:space="preserve">) = 50$ </w:t>
      </w:r>
    </w:p>
    <w:p w14:paraId="385E680C" w14:textId="2D2F80EB" w:rsidR="00941FD7" w:rsidRDefault="00941FD7" w:rsidP="00941FD7">
      <w:pPr>
        <w:ind w:left="2880"/>
        <w:rPr>
          <w:lang w:val="en-CA"/>
        </w:rPr>
      </w:pPr>
      <w:r>
        <w:rPr>
          <w:lang w:val="en-CA"/>
        </w:rPr>
        <w:t xml:space="preserve">We assume that if they are unemployed in the urban </w:t>
      </w:r>
      <w:proofErr w:type="gramStart"/>
      <w:r>
        <w:rPr>
          <w:lang w:val="en-CA"/>
        </w:rPr>
        <w:t>sector</w:t>
      </w:r>
      <w:proofErr w:type="gramEnd"/>
      <w:r>
        <w:rPr>
          <w:lang w:val="en-CA"/>
        </w:rPr>
        <w:t xml:space="preserve"> they receive </w:t>
      </w:r>
      <w:r w:rsidR="00912501">
        <w:rPr>
          <w:lang w:val="en-CA"/>
        </w:rPr>
        <w:t xml:space="preserve">0$ </w:t>
      </w:r>
    </w:p>
    <w:p w14:paraId="291BFEF5" w14:textId="610963A3" w:rsidR="00912501" w:rsidRDefault="00912501" w:rsidP="00941FD7">
      <w:pPr>
        <w:ind w:left="2880"/>
        <w:rPr>
          <w:lang w:val="en-CA"/>
        </w:rPr>
      </w:pPr>
      <w:r>
        <w:rPr>
          <w:lang w:val="en-CA"/>
        </w:rPr>
        <w:t>Expected net urban income: (</w:t>
      </w:r>
      <w:proofErr w:type="gramStart"/>
      <w:r>
        <w:rPr>
          <w:lang w:val="en-CA"/>
        </w:rPr>
        <w:t>0.25)(</w:t>
      </w:r>
      <w:proofErr w:type="gramEnd"/>
      <w:r>
        <w:rPr>
          <w:lang w:val="en-CA"/>
        </w:rPr>
        <w:t>100) = 25$</w:t>
      </w:r>
    </w:p>
    <w:p w14:paraId="658FC28D" w14:textId="1A6ADB2D" w:rsidR="00CB0479" w:rsidRDefault="00CB0479" w:rsidP="00941FD7">
      <w:pPr>
        <w:ind w:left="2880"/>
        <w:rPr>
          <w:lang w:val="en-CA"/>
        </w:rPr>
      </w:pPr>
      <w:r>
        <w:rPr>
          <w:lang w:val="en-CA"/>
        </w:rPr>
        <w:tab/>
        <w:t xml:space="preserve">In this case, it is not rational to migrate </w:t>
      </w:r>
    </w:p>
    <w:p w14:paraId="5CED556C" w14:textId="1C630424" w:rsidR="00CB0479" w:rsidRDefault="00CB0479" w:rsidP="00CB047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Example 1.2: </w:t>
      </w:r>
    </w:p>
    <w:p w14:paraId="1B41A5E0" w14:textId="65CB7D2A" w:rsidR="00CB0479" w:rsidRDefault="00CB0479" w:rsidP="00CB047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Same info as above except: </w:t>
      </w:r>
    </w:p>
    <w:p w14:paraId="374B7BD2" w14:textId="1C3EF610" w:rsidR="00CB0479" w:rsidRDefault="00CB0479" w:rsidP="00CB047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Probability of finding an urban job: 75% </w:t>
      </w:r>
    </w:p>
    <w:p w14:paraId="63622081" w14:textId="7C716D38" w:rsidR="00CB0479" w:rsidRDefault="00CB0479" w:rsidP="00CB047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="007A2196">
        <w:rPr>
          <w:lang w:val="en-CA"/>
        </w:rPr>
        <w:t xml:space="preserve">Expected net urban income: (0.75) (100) = 75$ </w:t>
      </w:r>
    </w:p>
    <w:p w14:paraId="65E4A2FB" w14:textId="0FD5C5A6" w:rsidR="007A2196" w:rsidRDefault="007A2196" w:rsidP="00CB047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In this case, it is rational to migrate </w:t>
      </w:r>
    </w:p>
    <w:p w14:paraId="1F5A643F" w14:textId="30112CF1" w:rsidR="00013303" w:rsidRDefault="00013303" w:rsidP="00164DDA">
      <w:pPr>
        <w:ind w:left="1440"/>
        <w:rPr>
          <w:lang w:val="en-CA"/>
        </w:rPr>
      </w:pPr>
      <w:r>
        <w:rPr>
          <w:lang w:val="en-CA"/>
        </w:rPr>
        <w:t xml:space="preserve">Migration can continue even when unemployment is high </w:t>
      </w:r>
    </w:p>
    <w:p w14:paraId="263FB65E" w14:textId="4B78E4F8" w:rsidR="007A2196" w:rsidRDefault="007A2196" w:rsidP="00164DDA">
      <w:pPr>
        <w:ind w:left="1440"/>
        <w:rPr>
          <w:lang w:val="en-CA"/>
        </w:rPr>
      </w:pPr>
      <w:r>
        <w:rPr>
          <w:lang w:val="en-CA"/>
        </w:rPr>
        <w:tab/>
      </w:r>
      <w:r w:rsidR="00F70050">
        <w:rPr>
          <w:lang w:val="en-CA"/>
        </w:rPr>
        <w:t>Longer period under consideration</w:t>
      </w:r>
    </w:p>
    <w:p w14:paraId="225D9F09" w14:textId="26BCD386" w:rsidR="00F70050" w:rsidRPr="00164DDA" w:rsidRDefault="00F70050" w:rsidP="001762D0">
      <w:pPr>
        <w:ind w:left="2880"/>
        <w:rPr>
          <w:lang w:val="en-CA"/>
        </w:rPr>
      </w:pPr>
      <w:r>
        <w:rPr>
          <w:lang w:val="en-CA"/>
        </w:rPr>
        <w:t xml:space="preserve">The individual would migrate if the </w:t>
      </w:r>
      <w:proofErr w:type="gramStart"/>
      <w:r>
        <w:rPr>
          <w:lang w:val="en-CA"/>
        </w:rPr>
        <w:t>present-value</w:t>
      </w:r>
      <w:proofErr w:type="gramEnd"/>
      <w:r>
        <w:rPr>
          <w:lang w:val="en-CA"/>
        </w:rPr>
        <w:t xml:space="preserve"> of expected net urban average</w:t>
      </w:r>
      <w:r w:rsidR="00A67930">
        <w:rPr>
          <w:lang w:val="en-CA"/>
        </w:rPr>
        <w:t xml:space="preserve"> income for 20 years is greater than the average rural income for 20 years</w:t>
      </w:r>
    </w:p>
    <w:p w14:paraId="57973162" w14:textId="3CB5C68E" w:rsidR="00B97210" w:rsidRDefault="00B97210" w:rsidP="00B97210">
      <w:pPr>
        <w:pStyle w:val="Heading2"/>
      </w:pPr>
      <w:r>
        <w:tab/>
      </w:r>
      <w:bookmarkStart w:id="55" w:name="_Toc89955791"/>
      <w:r>
        <w:t>The Harris-Todaro Model</w:t>
      </w:r>
      <w:bookmarkEnd w:id="55"/>
      <w:r>
        <w:t xml:space="preserve"> </w:t>
      </w:r>
    </w:p>
    <w:p w14:paraId="7FCC11E4" w14:textId="23AE288B" w:rsidR="00013303" w:rsidRDefault="00013303" w:rsidP="0001330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An equilibrium version of the Todaro model </w:t>
      </w:r>
    </w:p>
    <w:p w14:paraId="628F7405" w14:textId="11BFD13B" w:rsidR="00013303" w:rsidRDefault="00013303" w:rsidP="0001330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The model assumes 2 sectors: </w:t>
      </w:r>
      <w:r w:rsidR="00D032AA">
        <w:rPr>
          <w:lang w:val="en-CA"/>
        </w:rPr>
        <w:t xml:space="preserve">agriculture (rural) and manufacturing </w:t>
      </w:r>
      <w:r w:rsidR="00764F6C">
        <w:rPr>
          <w:lang w:val="en-CA"/>
        </w:rPr>
        <w:t xml:space="preserve">(urban) </w:t>
      </w:r>
    </w:p>
    <w:p w14:paraId="217AEAE7" w14:textId="26A04FB1" w:rsidR="00764F6C" w:rsidRDefault="00764F6C" w:rsidP="0001330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A worker can only work </w:t>
      </w:r>
      <w:r w:rsidR="005433EB">
        <w:rPr>
          <w:lang w:val="en-CA"/>
        </w:rPr>
        <w:t xml:space="preserve">in one sector at a time </w:t>
      </w:r>
    </w:p>
    <w:p w14:paraId="177E7272" w14:textId="3FB894F5" w:rsidR="00B22D06" w:rsidRDefault="00B22D06" w:rsidP="0001330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Workers in the agricultural sector earn agriculture (rural) wages (</w:t>
      </w:r>
      <w:proofErr w:type="spellStart"/>
      <w:r>
        <w:rPr>
          <w:lang w:val="en-CA"/>
        </w:rPr>
        <w:t>W</w:t>
      </w:r>
      <w:r w:rsidR="005B4947">
        <w:rPr>
          <w:lang w:val="en-CA"/>
        </w:rPr>
        <w:t>a</w:t>
      </w:r>
      <w:proofErr w:type="spellEnd"/>
      <w:r w:rsidR="005B4947">
        <w:rPr>
          <w:lang w:val="en-CA"/>
        </w:rPr>
        <w:t>)</w:t>
      </w:r>
    </w:p>
    <w:p w14:paraId="6511AE47" w14:textId="280070BE" w:rsidR="00B22D06" w:rsidRDefault="00B22D06" w:rsidP="0001330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Workers in the manufacturing sector earn manufacturing (urban wages) </w:t>
      </w:r>
      <w:r w:rsidR="005B4947">
        <w:rPr>
          <w:lang w:val="en-CA"/>
        </w:rPr>
        <w:t>(Wm)</w:t>
      </w:r>
    </w:p>
    <w:p w14:paraId="639BCA07" w14:textId="57200119" w:rsidR="005B4947" w:rsidRDefault="005B4947" w:rsidP="0001330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The model is represented diagrammatically in figure 7.9 of the textbook </w:t>
      </w:r>
    </w:p>
    <w:p w14:paraId="14B3CC30" w14:textId="17C14B6E" w:rsidR="001762D0" w:rsidRDefault="001762D0" w:rsidP="00013303">
      <w:pPr>
        <w:rPr>
          <w:lang w:val="en-CA"/>
        </w:rPr>
      </w:pPr>
    </w:p>
    <w:p w14:paraId="17456B7A" w14:textId="5DF44B70" w:rsidR="001762D0" w:rsidRDefault="0093184C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29" behindDoc="0" locked="0" layoutInCell="1" allowOverlap="1" wp14:anchorId="09054100" wp14:editId="0BC4ED33">
                <wp:simplePos x="0" y="0"/>
                <wp:positionH relativeFrom="column">
                  <wp:posOffset>-849630</wp:posOffset>
                </wp:positionH>
                <wp:positionV relativeFrom="paragraph">
                  <wp:posOffset>-99695</wp:posOffset>
                </wp:positionV>
                <wp:extent cx="2023470" cy="726985"/>
                <wp:effectExtent l="38100" t="38100" r="34290" b="48260"/>
                <wp:wrapNone/>
                <wp:docPr id="1905" name="Ink 19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5">
                      <w14:nvContentPartPr>
                        <w14:cNvContentPartPr/>
                      </w14:nvContentPartPr>
                      <w14:xfrm>
                        <a:off x="0" y="0"/>
                        <a:ext cx="2023470" cy="72698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2E817C9" id="Ink 1905" o:spid="_x0000_s1026" type="#_x0000_t75" style="position:absolute;margin-left:-67.6pt;margin-top:-8.55pt;width:160.75pt;height:58.7pt;z-index:2517088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">
                <v:imagedata r:id="rId70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28" behindDoc="0" locked="0" layoutInCell="1" allowOverlap="1" wp14:anchorId="5F83696E" wp14:editId="18F6B2FC">
                <wp:simplePos x="0" y="0"/>
                <wp:positionH relativeFrom="column">
                  <wp:posOffset>5085715</wp:posOffset>
                </wp:positionH>
                <wp:positionV relativeFrom="paragraph">
                  <wp:posOffset>-286385</wp:posOffset>
                </wp:positionV>
                <wp:extent cx="1768170" cy="944545"/>
                <wp:effectExtent l="38100" t="38100" r="48260" b="46355"/>
                <wp:wrapNone/>
                <wp:docPr id="1882" name="Ink 18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7">
                      <w14:nvContentPartPr>
                        <w14:cNvContentPartPr/>
                      </w14:nvContentPartPr>
                      <w14:xfrm>
                        <a:off x="0" y="0"/>
                        <a:ext cx="1768170" cy="94454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00358BF" id="Ink 1882" o:spid="_x0000_s1026" type="#_x0000_t75" style="position:absolute;margin-left:399.75pt;margin-top:-23.25pt;width:140.65pt;height:75.75pt;z-index:251685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">
                <v:imagedata r:id="rId708" o:title=""/>
              </v:shape>
            </w:pict>
          </mc:Fallback>
        </mc:AlternateContent>
      </w:r>
    </w:p>
    <w:p w14:paraId="6ADDC261" w14:textId="1E253166" w:rsidR="001762D0" w:rsidRDefault="003162EC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30" behindDoc="0" locked="0" layoutInCell="1" allowOverlap="1" wp14:anchorId="13E4E69B" wp14:editId="2BF8F9E7">
                <wp:simplePos x="0" y="0"/>
                <wp:positionH relativeFrom="column">
                  <wp:posOffset>1108680</wp:posOffset>
                </wp:positionH>
                <wp:positionV relativeFrom="paragraph">
                  <wp:posOffset>-108160</wp:posOffset>
                </wp:positionV>
                <wp:extent cx="187200" cy="430920"/>
                <wp:effectExtent l="38100" t="38100" r="41910" b="39370"/>
                <wp:wrapNone/>
                <wp:docPr id="1908" name="Ink 19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9">
                      <w14:nvContentPartPr>
                        <w14:cNvContentPartPr/>
                      </w14:nvContentPartPr>
                      <w14:xfrm>
                        <a:off x="0" y="0"/>
                        <a:ext cx="187200" cy="4309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9361411" id="Ink 1908" o:spid="_x0000_s1026" type="#_x0000_t75" style="position:absolute;margin-left:86.6pt;margin-top:-9.2pt;width:16.15pt;height:35.35pt;z-index:2517118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">
                <v:imagedata r:id="rId710" o:title=""/>
              </v:shape>
            </w:pict>
          </mc:Fallback>
        </mc:AlternateContent>
      </w:r>
    </w:p>
    <w:p w14:paraId="6813E013" w14:textId="7D27EF36" w:rsidR="001762D0" w:rsidRDefault="00092D62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39" behindDoc="0" locked="0" layoutInCell="1" allowOverlap="1" wp14:anchorId="5F31419A" wp14:editId="15C802AE">
                <wp:simplePos x="0" y="0"/>
                <wp:positionH relativeFrom="column">
                  <wp:posOffset>-114300</wp:posOffset>
                </wp:positionH>
                <wp:positionV relativeFrom="paragraph">
                  <wp:posOffset>172720</wp:posOffset>
                </wp:positionV>
                <wp:extent cx="221400" cy="293370"/>
                <wp:effectExtent l="50800" t="50800" r="45720" b="4953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1">
                      <w14:nvContentPartPr>
                        <w14:cNvContentPartPr/>
                      </w14:nvContentPartPr>
                      <w14:xfrm>
                        <a:off x="0" y="0"/>
                        <a:ext cx="221400" cy="2933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353F794" id="Ink 184" o:spid="_x0000_s1026" type="#_x0000_t75" style="position:absolute;margin-left:-10.4pt;margin-top:12.2pt;width:20.3pt;height:25.9pt;z-index:2517907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">
                <v:imagedata r:id="rId712" o:title=""/>
              </v:shape>
            </w:pict>
          </mc:Fallback>
        </mc:AlternateContent>
      </w:r>
    </w:p>
    <w:p w14:paraId="4885F1B8" w14:textId="01146B06" w:rsidR="001762D0" w:rsidRDefault="00092D62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35" behindDoc="0" locked="0" layoutInCell="1" allowOverlap="1" wp14:anchorId="269B8364" wp14:editId="07066D55">
                <wp:simplePos x="0" y="0"/>
                <wp:positionH relativeFrom="column">
                  <wp:posOffset>5772120</wp:posOffset>
                </wp:positionH>
                <wp:positionV relativeFrom="paragraph">
                  <wp:posOffset>114635</wp:posOffset>
                </wp:positionV>
                <wp:extent cx="175680" cy="198360"/>
                <wp:effectExtent l="50800" t="50800" r="53340" b="55880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3">
                      <w14:nvContentPartPr>
                        <w14:cNvContentPartPr/>
                      </w14:nvContentPartPr>
                      <w14:xfrm>
                        <a:off x="0" y="0"/>
                        <a:ext cx="175680" cy="198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51F8D16" id="Ink 110" o:spid="_x0000_s1026" type="#_x0000_t75" style="position:absolute;margin-left:453.1pt;margin-top:7.65pt;width:16.7pt;height:18.45pt;z-index:2517477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">
                <v:imagedata r:id="rId714" o:title=""/>
              </v:shape>
            </w:pict>
          </mc:Fallback>
        </mc:AlternateContent>
      </w:r>
    </w:p>
    <w:p w14:paraId="1EEF3DFA" w14:textId="7C58F35B" w:rsidR="001762D0" w:rsidRDefault="00092D62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41" behindDoc="0" locked="0" layoutInCell="1" allowOverlap="1" wp14:anchorId="44FE1661" wp14:editId="402F2918">
                <wp:simplePos x="0" y="0"/>
                <wp:positionH relativeFrom="column">
                  <wp:posOffset>1656715</wp:posOffset>
                </wp:positionH>
                <wp:positionV relativeFrom="paragraph">
                  <wp:posOffset>-485775</wp:posOffset>
                </wp:positionV>
                <wp:extent cx="2697840" cy="1220470"/>
                <wp:effectExtent l="50800" t="50800" r="58420" b="4953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5">
                      <w14:nvContentPartPr>
                        <w14:cNvContentPartPr/>
                      </w14:nvContentPartPr>
                      <w14:xfrm>
                        <a:off x="0" y="0"/>
                        <a:ext cx="2697840" cy="12204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1DFE2FF" id="Ink 230" o:spid="_x0000_s1026" type="#_x0000_t75" style="position:absolute;margin-left:129.05pt;margin-top:-39.65pt;width:215.3pt;height:98.9pt;z-index:25181529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">
                <v:imagedata r:id="rId716" o:title=""/>
              </v:shape>
            </w:pict>
          </mc:Fallback>
        </mc:AlternateContent>
      </w:r>
    </w:p>
    <w:p w14:paraId="5E6CD9C0" w14:textId="5520B1F3" w:rsidR="001762D0" w:rsidRDefault="00092D62" w:rsidP="00013303">
      <w:pPr>
        <w:rPr>
          <w:lang w:val="en-CA"/>
        </w:rPr>
      </w:pPr>
      <w:r>
        <w:rPr>
          <w:noProof/>
          <w:lang w:val="en-CA"/>
        </w:rPr>
        <w:lastRenderedPageBreak/>
        <mc:AlternateContent>
          <mc:Choice Requires="wpi">
            <w:drawing>
              <wp:anchor distT="0" distB="0" distL="114300" distR="114300" simplePos="0" relativeHeight="251658642" behindDoc="0" locked="0" layoutInCell="1" allowOverlap="1" wp14:anchorId="23409283" wp14:editId="45C5E821">
                <wp:simplePos x="0" y="0"/>
                <wp:positionH relativeFrom="column">
                  <wp:posOffset>2430145</wp:posOffset>
                </wp:positionH>
                <wp:positionV relativeFrom="paragraph">
                  <wp:posOffset>-62230</wp:posOffset>
                </wp:positionV>
                <wp:extent cx="1806240" cy="624870"/>
                <wp:effectExtent l="50800" t="50800" r="60960" b="48260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7">
                      <w14:nvContentPartPr>
                        <w14:cNvContentPartPr/>
                      </w14:nvContentPartPr>
                      <w14:xfrm>
                        <a:off x="0" y="0"/>
                        <a:ext cx="1806240" cy="6248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989B8A3" id="Ink 269" o:spid="_x0000_s1026" type="#_x0000_t75" style="position:absolute;margin-left:189.95pt;margin-top:-6.3pt;width:145pt;height:52pt;z-index:2518357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">
                <v:imagedata r:id="rId718" o:title=""/>
              </v:shape>
            </w:pict>
          </mc:Fallback>
        </mc:AlternateContent>
      </w:r>
    </w:p>
    <w:p w14:paraId="0F4AE23A" w14:textId="71E63FFB" w:rsidR="001762D0" w:rsidRDefault="00092D62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38" behindDoc="0" locked="0" layoutInCell="1" allowOverlap="1" wp14:anchorId="4EF21DD7" wp14:editId="6235EDD4">
                <wp:simplePos x="0" y="0"/>
                <wp:positionH relativeFrom="column">
                  <wp:posOffset>373200</wp:posOffset>
                </wp:positionH>
                <wp:positionV relativeFrom="paragraph">
                  <wp:posOffset>-1004810</wp:posOffset>
                </wp:positionV>
                <wp:extent cx="3703680" cy="2435040"/>
                <wp:effectExtent l="50800" t="50800" r="43180" b="54610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9">
                      <w14:nvContentPartPr>
                        <w14:cNvContentPartPr/>
                      </w14:nvContentPartPr>
                      <w14:xfrm>
                        <a:off x="0" y="0"/>
                        <a:ext cx="3703680" cy="24350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EDC6018" id="Ink 178" o:spid="_x0000_s1026" type="#_x0000_t75" style="position:absolute;margin-left:28pt;margin-top:-80.5pt;width:294.5pt;height:194.6pt;z-index:2517876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">
                <v:imagedata r:id="rId720" o:title=""/>
              </v:shape>
            </w:pict>
          </mc:Fallback>
        </mc:AlternateContent>
      </w:r>
    </w:p>
    <w:p w14:paraId="0819AA63" w14:textId="3F5CFA98" w:rsidR="001762D0" w:rsidRDefault="00092D62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34" behindDoc="0" locked="0" layoutInCell="1" allowOverlap="1" wp14:anchorId="6D067048" wp14:editId="054A9030">
                <wp:simplePos x="0" y="0"/>
                <wp:positionH relativeFrom="column">
                  <wp:posOffset>1691520</wp:posOffset>
                </wp:positionH>
                <wp:positionV relativeFrom="paragraph">
                  <wp:posOffset>-902335</wp:posOffset>
                </wp:positionV>
                <wp:extent cx="3947400" cy="2313000"/>
                <wp:effectExtent l="50800" t="50800" r="40640" b="4953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1">
                      <w14:nvContentPartPr>
                        <w14:cNvContentPartPr/>
                      </w14:nvContentPartPr>
                      <w14:xfrm>
                        <a:off x="0" y="0"/>
                        <a:ext cx="3947400" cy="23130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DF6B89F" id="Ink 107" o:spid="_x0000_s1026" type="#_x0000_t75" style="position:absolute;margin-left:131.8pt;margin-top:-72.45pt;width:313.65pt;height:185pt;z-index:2517466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">
                <v:imagedata r:id="rId722" o:title=""/>
              </v:shape>
            </w:pict>
          </mc:Fallback>
        </mc:AlternateContent>
      </w:r>
    </w:p>
    <w:p w14:paraId="3061D11C" w14:textId="3E4B9BA2" w:rsidR="001762D0" w:rsidRDefault="00CC05DA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27" behindDoc="0" locked="0" layoutInCell="1" allowOverlap="1" wp14:anchorId="5D68109A" wp14:editId="106C61DB">
                <wp:simplePos x="0" y="0"/>
                <wp:positionH relativeFrom="column">
                  <wp:posOffset>403800</wp:posOffset>
                </wp:positionH>
                <wp:positionV relativeFrom="paragraph">
                  <wp:posOffset>-1677155</wp:posOffset>
                </wp:positionV>
                <wp:extent cx="5265720" cy="3425760"/>
                <wp:effectExtent l="50800" t="50800" r="43180" b="5461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3">
                      <w14:nvContentPartPr>
                        <w14:cNvContentPartPr/>
                      </w14:nvContentPartPr>
                      <w14:xfrm>
                        <a:off x="0" y="0"/>
                        <a:ext cx="5265720" cy="34257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20D6E81" id="Ink 10" o:spid="_x0000_s1026" type="#_x0000_t75" style="position:absolute;margin-left:30.4pt;margin-top:-133.45pt;width:417.45pt;height:272.6pt;z-index:2516596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">
                <v:imagedata r:id="rId724" o:title=""/>
              </v:shape>
            </w:pict>
          </mc:Fallback>
        </mc:AlternateContent>
      </w:r>
    </w:p>
    <w:p w14:paraId="1A4363B9" w14:textId="0821789F" w:rsidR="001762D0" w:rsidRDefault="001762D0" w:rsidP="00013303">
      <w:pPr>
        <w:rPr>
          <w:lang w:val="en-CA"/>
        </w:rPr>
      </w:pPr>
    </w:p>
    <w:p w14:paraId="365C510C" w14:textId="55E33DF2" w:rsidR="001762D0" w:rsidRDefault="00092D62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40" behindDoc="0" locked="0" layoutInCell="1" allowOverlap="1" wp14:anchorId="6645C8FB" wp14:editId="7D3CED17">
                <wp:simplePos x="0" y="0"/>
                <wp:positionH relativeFrom="column">
                  <wp:posOffset>4110355</wp:posOffset>
                </wp:positionH>
                <wp:positionV relativeFrom="paragraph">
                  <wp:posOffset>-86360</wp:posOffset>
                </wp:positionV>
                <wp:extent cx="297180" cy="522605"/>
                <wp:effectExtent l="38100" t="50800" r="0" b="48895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5">
                      <w14:nvContentPartPr>
                        <w14:cNvContentPartPr/>
                      </w14:nvContentPartPr>
                      <w14:xfrm>
                        <a:off x="0" y="0"/>
                        <a:ext cx="297180" cy="5226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8DBD6DD" id="Ink 188" o:spid="_x0000_s1026" type="#_x0000_t75" style="position:absolute;margin-left:322.25pt;margin-top:-8.2pt;width:26.15pt;height:43.95pt;z-index:2517948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">
                <v:imagedata r:id="rId726" o:title=""/>
              </v:shape>
            </w:pict>
          </mc:Fallback>
        </mc:AlternateContent>
      </w:r>
    </w:p>
    <w:p w14:paraId="5F9B90FC" w14:textId="167699A9" w:rsidR="001762D0" w:rsidRDefault="00092D62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37" behindDoc="0" locked="0" layoutInCell="1" allowOverlap="1" wp14:anchorId="7A6F7560" wp14:editId="1118AA1E">
                <wp:simplePos x="0" y="0"/>
                <wp:positionH relativeFrom="column">
                  <wp:posOffset>2994025</wp:posOffset>
                </wp:positionH>
                <wp:positionV relativeFrom="paragraph">
                  <wp:posOffset>-426085</wp:posOffset>
                </wp:positionV>
                <wp:extent cx="2438820" cy="1158500"/>
                <wp:effectExtent l="50800" t="50800" r="50800" b="6096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7">
                      <w14:nvContentPartPr>
                        <w14:cNvContentPartPr/>
                      </w14:nvContentPartPr>
                      <w14:xfrm>
                        <a:off x="0" y="0"/>
                        <a:ext cx="2438820" cy="11585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E887379" id="Ink 177" o:spid="_x0000_s1026" type="#_x0000_t75" style="position:absolute;margin-left:234.35pt;margin-top:-34.95pt;width:194.9pt;height:94.05pt;z-index:2517866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">
                <v:imagedata r:id="rId728" o:title=""/>
              </v:shape>
            </w:pict>
          </mc:Fallback>
        </mc:AlternateContent>
      </w:r>
    </w:p>
    <w:p w14:paraId="5CB08492" w14:textId="4FD6DE08" w:rsidR="001762D0" w:rsidRDefault="00092D62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36" behindDoc="0" locked="0" layoutInCell="1" allowOverlap="1" wp14:anchorId="2CB3EA59" wp14:editId="35C58D84">
                <wp:simplePos x="0" y="0"/>
                <wp:positionH relativeFrom="column">
                  <wp:posOffset>1245235</wp:posOffset>
                </wp:positionH>
                <wp:positionV relativeFrom="paragraph">
                  <wp:posOffset>-30480</wp:posOffset>
                </wp:positionV>
                <wp:extent cx="251460" cy="231775"/>
                <wp:effectExtent l="50800" t="50800" r="27940" b="6032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9">
                      <w14:nvContentPartPr>
                        <w14:cNvContentPartPr/>
                      </w14:nvContentPartPr>
                      <w14:xfrm>
                        <a:off x="0" y="0"/>
                        <a:ext cx="251460" cy="2317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1FFA06B" id="Ink 117" o:spid="_x0000_s1026" type="#_x0000_t75" style="position:absolute;margin-left:96.65pt;margin-top:-3.8pt;width:22.55pt;height:21pt;z-index:2517538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">
                <v:imagedata r:id="rId730" o:title=""/>
              </v:shape>
            </w:pict>
          </mc:Fallback>
        </mc:AlternateContent>
      </w:r>
    </w:p>
    <w:p w14:paraId="365C1268" w14:textId="6571AE66" w:rsidR="001762D0" w:rsidRDefault="001762D0" w:rsidP="00013303">
      <w:pPr>
        <w:rPr>
          <w:lang w:val="en-CA"/>
        </w:rPr>
      </w:pPr>
    </w:p>
    <w:p w14:paraId="4048344D" w14:textId="3A965345" w:rsidR="001762D0" w:rsidRDefault="00694C1E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49" behindDoc="0" locked="0" layoutInCell="1" allowOverlap="1" wp14:anchorId="081CA0A9" wp14:editId="0C1877DD">
                <wp:simplePos x="0" y="0"/>
                <wp:positionH relativeFrom="column">
                  <wp:posOffset>94615</wp:posOffset>
                </wp:positionH>
                <wp:positionV relativeFrom="paragraph">
                  <wp:posOffset>89535</wp:posOffset>
                </wp:positionV>
                <wp:extent cx="221280" cy="167005"/>
                <wp:effectExtent l="38100" t="38100" r="33020" b="36195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1">
                      <w14:nvContentPartPr>
                        <w14:cNvContentPartPr/>
                      </w14:nvContentPartPr>
                      <w14:xfrm>
                        <a:off x="0" y="0"/>
                        <a:ext cx="221280" cy="1670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9509DC9" id="Ink 421" o:spid="_x0000_s1026" type="#_x0000_t75" style="position:absolute;margin-left:6.75pt;margin-top:6.35pt;width:18.8pt;height:14.55pt;z-index:2519054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">
                <v:imagedata r:id="rId73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46" behindDoc="0" locked="0" layoutInCell="1" allowOverlap="1" wp14:anchorId="2562B4B4" wp14:editId="11ADF354">
                <wp:simplePos x="0" y="0"/>
                <wp:positionH relativeFrom="column">
                  <wp:posOffset>5782945</wp:posOffset>
                </wp:positionH>
                <wp:positionV relativeFrom="paragraph">
                  <wp:posOffset>-81915</wp:posOffset>
                </wp:positionV>
                <wp:extent cx="587130" cy="240480"/>
                <wp:effectExtent l="38100" t="38100" r="48260" b="39370"/>
                <wp:wrapNone/>
                <wp:docPr id="377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3">
                      <w14:nvContentPartPr>
                        <w14:cNvContentPartPr/>
                      </w14:nvContentPartPr>
                      <w14:xfrm>
                        <a:off x="0" y="0"/>
                        <a:ext cx="587130" cy="2404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353DD45" id="Ink 377" o:spid="_x0000_s1026" type="#_x0000_t75" style="position:absolute;margin-left:454.65pt;margin-top:-7.15pt;width:47.65pt;height:20.35pt;z-index:2518767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">
                <v:imagedata r:id="rId734" o:title=""/>
              </v:shape>
            </w:pict>
          </mc:Fallback>
        </mc:AlternateContent>
      </w:r>
    </w:p>
    <w:p w14:paraId="21C6AB28" w14:textId="04D81B7D" w:rsidR="001762D0" w:rsidRDefault="00694C1E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47" behindDoc="0" locked="0" layoutInCell="1" allowOverlap="1" wp14:anchorId="745FB576" wp14:editId="0527669C">
                <wp:simplePos x="0" y="0"/>
                <wp:positionH relativeFrom="column">
                  <wp:posOffset>-594360</wp:posOffset>
                </wp:positionH>
                <wp:positionV relativeFrom="paragraph">
                  <wp:posOffset>723900</wp:posOffset>
                </wp:positionV>
                <wp:extent cx="2034265" cy="534480"/>
                <wp:effectExtent l="38100" t="38100" r="48895" b="37465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5">
                      <w14:nvContentPartPr>
                        <w14:cNvContentPartPr/>
                      </w14:nvContentPartPr>
                      <w14:xfrm>
                        <a:off x="0" y="0"/>
                        <a:ext cx="2034265" cy="5344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59A5057" id="Ink 419" o:spid="_x0000_s1026" type="#_x0000_t75" style="position:absolute;margin-left:-47.5pt;margin-top:56.3pt;width:161.6pt;height:43.5pt;z-index:2519033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">
                <v:imagedata r:id="rId73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48" behindDoc="0" locked="0" layoutInCell="1" allowOverlap="1" wp14:anchorId="4B128DED" wp14:editId="539812DD">
                <wp:simplePos x="0" y="0"/>
                <wp:positionH relativeFrom="column">
                  <wp:posOffset>-609600</wp:posOffset>
                </wp:positionH>
                <wp:positionV relativeFrom="paragraph">
                  <wp:posOffset>220980</wp:posOffset>
                </wp:positionV>
                <wp:extent cx="320580" cy="294395"/>
                <wp:effectExtent l="38100" t="38100" r="22860" b="48895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7">
                      <w14:nvContentPartPr>
                        <w14:cNvContentPartPr/>
                      </w14:nvContentPartPr>
                      <w14:xfrm>
                        <a:off x="0" y="0"/>
                        <a:ext cx="320580" cy="29439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E2BC8E6" id="Ink 420" o:spid="_x0000_s1026" type="#_x0000_t75" style="position:absolute;margin-left:-48.7pt;margin-top:16.7pt;width:26.7pt;height:24.6pt;z-index:25190438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">
                <v:imagedata r:id="rId73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44" behindDoc="0" locked="0" layoutInCell="1" allowOverlap="1" wp14:anchorId="4B0B6D78" wp14:editId="730BB0C6">
                <wp:simplePos x="0" y="0"/>
                <wp:positionH relativeFrom="column">
                  <wp:posOffset>5756275</wp:posOffset>
                </wp:positionH>
                <wp:positionV relativeFrom="paragraph">
                  <wp:posOffset>297180</wp:posOffset>
                </wp:positionV>
                <wp:extent cx="880320" cy="686310"/>
                <wp:effectExtent l="38100" t="38100" r="46990" b="38100"/>
                <wp:wrapNone/>
                <wp:docPr id="375" name="Ink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9">
                      <w14:nvContentPartPr>
                        <w14:cNvContentPartPr/>
                      </w14:nvContentPartPr>
                      <w14:xfrm>
                        <a:off x="0" y="0"/>
                        <a:ext cx="880320" cy="68631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6297601" id="Ink 375" o:spid="_x0000_s1026" type="#_x0000_t75" style="position:absolute;margin-left:452.55pt;margin-top:22.7pt;width:70.7pt;height:55.5pt;z-index:2518746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">
                <v:imagedata r:id="rId740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45" behindDoc="0" locked="0" layoutInCell="1" allowOverlap="1" wp14:anchorId="4BFFFF50" wp14:editId="22898B33">
                <wp:simplePos x="0" y="0"/>
                <wp:positionH relativeFrom="column">
                  <wp:posOffset>5908675</wp:posOffset>
                </wp:positionH>
                <wp:positionV relativeFrom="paragraph">
                  <wp:posOffset>7620</wp:posOffset>
                </wp:positionV>
                <wp:extent cx="149040" cy="198450"/>
                <wp:effectExtent l="38100" t="38100" r="3810" b="43180"/>
                <wp:wrapNone/>
                <wp:docPr id="376" name="Ink 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1">
                      <w14:nvContentPartPr>
                        <w14:cNvContentPartPr/>
                      </w14:nvContentPartPr>
                      <w14:xfrm>
                        <a:off x="0" y="0"/>
                        <a:ext cx="149040" cy="19845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67C3BEE" id="Ink 376" o:spid="_x0000_s1026" type="#_x0000_t75" style="position:absolute;margin-left:464.55pt;margin-top:-.1pt;width:13.15pt;height:17.05pt;z-index:2518757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">
                <v:imagedata r:id="rId74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43" behindDoc="0" locked="0" layoutInCell="1" allowOverlap="1" wp14:anchorId="37230D22" wp14:editId="6F43544E">
                <wp:simplePos x="0" y="0"/>
                <wp:positionH relativeFrom="column">
                  <wp:posOffset>5111485</wp:posOffset>
                </wp:positionH>
                <wp:positionV relativeFrom="paragraph">
                  <wp:posOffset>368415</wp:posOffset>
                </wp:positionV>
                <wp:extent cx="3480" cy="855"/>
                <wp:effectExtent l="38100" t="38100" r="34925" b="37465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3">
                      <w14:nvContentPartPr>
                        <w14:cNvContentPartPr/>
                      </w14:nvContentPartPr>
                      <w14:xfrm>
                        <a:off x="0" y="0"/>
                        <a:ext cx="3480" cy="85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608AD4B" id="Ink 336" o:spid="_x0000_s1026" type="#_x0000_t75" style="position:absolute;margin-left:401.9pt;margin-top:28.6pt;width:1.5pt;height:.9pt;z-index:2518501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">
                <v:imagedata r:id="rId744" o:title=""/>
              </v:shape>
            </w:pict>
          </mc:Fallback>
        </mc:AlternateContent>
      </w:r>
      <w:r w:rsidR="003162E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33" behindDoc="0" locked="0" layoutInCell="1" allowOverlap="1" wp14:anchorId="5D1521A0" wp14:editId="6F005CE9">
                <wp:simplePos x="0" y="0"/>
                <wp:positionH relativeFrom="column">
                  <wp:posOffset>3946525</wp:posOffset>
                </wp:positionH>
                <wp:positionV relativeFrom="paragraph">
                  <wp:posOffset>548640</wp:posOffset>
                </wp:positionV>
                <wp:extent cx="705240" cy="279125"/>
                <wp:effectExtent l="38100" t="38100" r="44450" b="3873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5">
                      <w14:nvContentPartPr>
                        <w14:cNvContentPartPr/>
                      </w14:nvContentPartPr>
                      <w14:xfrm>
                        <a:off x="0" y="0"/>
                        <a:ext cx="705240" cy="2791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DF1B039" id="Ink 106" o:spid="_x0000_s1026" type="#_x0000_t75" style="position:absolute;margin-left:310.05pt;margin-top:42.5pt;width:56.95pt;height:23.4pt;z-index:2517456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">
                <v:imagedata r:id="rId746" o:title=""/>
              </v:shape>
            </w:pict>
          </mc:Fallback>
        </mc:AlternateContent>
      </w:r>
      <w:r w:rsidR="003162E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32" behindDoc="0" locked="0" layoutInCell="1" allowOverlap="1" wp14:anchorId="7F4A03D0" wp14:editId="65253CDD">
                <wp:simplePos x="0" y="0"/>
                <wp:positionH relativeFrom="column">
                  <wp:posOffset>2052955</wp:posOffset>
                </wp:positionH>
                <wp:positionV relativeFrom="paragraph">
                  <wp:posOffset>541020</wp:posOffset>
                </wp:positionV>
                <wp:extent cx="1786740" cy="269875"/>
                <wp:effectExtent l="38100" t="38100" r="0" b="4762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7">
                      <w14:nvContentPartPr>
                        <w14:cNvContentPartPr/>
                      </w14:nvContentPartPr>
                      <w14:xfrm>
                        <a:off x="0" y="0"/>
                        <a:ext cx="1786740" cy="2698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568B298" id="Ink 97" o:spid="_x0000_s1026" type="#_x0000_t75" style="position:absolute;margin-left:160.95pt;margin-top:41.9pt;width:142.1pt;height:22.65pt;z-index:25173849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">
                <v:imagedata r:id="rId748" o:title=""/>
              </v:shape>
            </w:pict>
          </mc:Fallback>
        </mc:AlternateContent>
      </w:r>
      <w:r w:rsidR="003162E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31" behindDoc="0" locked="0" layoutInCell="1" allowOverlap="1" wp14:anchorId="394BB6DA" wp14:editId="6F77C164">
                <wp:simplePos x="0" y="0"/>
                <wp:positionH relativeFrom="column">
                  <wp:posOffset>422880</wp:posOffset>
                </wp:positionH>
                <wp:positionV relativeFrom="paragraph">
                  <wp:posOffset>-11035</wp:posOffset>
                </wp:positionV>
                <wp:extent cx="5193360" cy="370080"/>
                <wp:effectExtent l="38100" t="38100" r="39370" b="36830"/>
                <wp:wrapNone/>
                <wp:docPr id="1913" name="Ink 19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9">
                      <w14:nvContentPartPr>
                        <w14:cNvContentPartPr/>
                      </w14:nvContentPartPr>
                      <w14:xfrm>
                        <a:off x="0" y="0"/>
                        <a:ext cx="5193360" cy="3700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0CCA4E8" id="Ink 1913" o:spid="_x0000_s1026" type="#_x0000_t75" style="position:absolute;margin-left:32.6pt;margin-top:-1.55pt;width:410.35pt;height:30.55pt;z-index:25171289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">
                <v:imagedata r:id="rId750" o:title=""/>
              </v:shape>
            </w:pict>
          </mc:Fallback>
        </mc:AlternateContent>
      </w:r>
    </w:p>
    <w:p w14:paraId="7D738BEA" w14:textId="06A91223" w:rsidR="001762D0" w:rsidRDefault="00632AFA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51" behindDoc="0" locked="0" layoutInCell="1" allowOverlap="1" wp14:anchorId="62B29973" wp14:editId="17340AFA">
                <wp:simplePos x="0" y="0"/>
                <wp:positionH relativeFrom="column">
                  <wp:posOffset>3820795</wp:posOffset>
                </wp:positionH>
                <wp:positionV relativeFrom="paragraph">
                  <wp:posOffset>-613410</wp:posOffset>
                </wp:positionV>
                <wp:extent cx="2131740" cy="415650"/>
                <wp:effectExtent l="50800" t="50800" r="27305" b="54610"/>
                <wp:wrapNone/>
                <wp:docPr id="528" name="Ink 5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1">
                      <w14:nvContentPartPr>
                        <w14:cNvContentPartPr/>
                      </w14:nvContentPartPr>
                      <w14:xfrm>
                        <a:off x="0" y="0"/>
                        <a:ext cx="2131740" cy="41565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44665E6" id="Ink 528" o:spid="_x0000_s1026" type="#_x0000_t75" style="position:absolute;margin-left:299.45pt;margin-top:-49.7pt;width:170.65pt;height:35.55pt;z-index:2519361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">
                <v:imagedata r:id="rId75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52" behindDoc="0" locked="0" layoutInCell="1" allowOverlap="1" wp14:anchorId="3F070E4F" wp14:editId="4295D357">
                <wp:simplePos x="0" y="0"/>
                <wp:positionH relativeFrom="column">
                  <wp:posOffset>2350135</wp:posOffset>
                </wp:positionH>
                <wp:positionV relativeFrom="paragraph">
                  <wp:posOffset>-563880</wp:posOffset>
                </wp:positionV>
                <wp:extent cx="1234920" cy="407670"/>
                <wp:effectExtent l="50800" t="50800" r="10160" b="49530"/>
                <wp:wrapNone/>
                <wp:docPr id="529" name="Ink 5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3">
                      <w14:nvContentPartPr>
                        <w14:cNvContentPartPr/>
                      </w14:nvContentPartPr>
                      <w14:xfrm>
                        <a:off x="0" y="0"/>
                        <a:ext cx="1234920" cy="4076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4918DCE" id="Ink 529" o:spid="_x0000_s1026" type="#_x0000_t75" style="position:absolute;margin-left:183.65pt;margin-top:-45.8pt;width:100.1pt;height:34.9pt;z-index:2519371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">
                <v:imagedata r:id="rId75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53" behindDoc="0" locked="0" layoutInCell="1" allowOverlap="1" wp14:anchorId="4BBB5DA2" wp14:editId="08D98521">
                <wp:simplePos x="0" y="0"/>
                <wp:positionH relativeFrom="column">
                  <wp:posOffset>1133475</wp:posOffset>
                </wp:positionH>
                <wp:positionV relativeFrom="paragraph">
                  <wp:posOffset>-497205</wp:posOffset>
                </wp:positionV>
                <wp:extent cx="1003810" cy="366395"/>
                <wp:effectExtent l="50800" t="50800" r="50800" b="52705"/>
                <wp:wrapNone/>
                <wp:docPr id="530" name="Ink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5">
                      <w14:nvContentPartPr>
                        <w14:cNvContentPartPr/>
                      </w14:nvContentPartPr>
                      <w14:xfrm>
                        <a:off x="0" y="0"/>
                        <a:ext cx="1003810" cy="36639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3198CC8" id="Ink 530" o:spid="_x0000_s1026" type="#_x0000_t75" style="position:absolute;margin-left:87.85pt;margin-top:-40.55pt;width:81.9pt;height:31.65pt;z-index:2519381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">
                <v:imagedata r:id="rId75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54" behindDoc="0" locked="0" layoutInCell="1" allowOverlap="1" wp14:anchorId="7CB9990D" wp14:editId="1BD4F245">
                <wp:simplePos x="0" y="0"/>
                <wp:positionH relativeFrom="column">
                  <wp:posOffset>76200</wp:posOffset>
                </wp:positionH>
                <wp:positionV relativeFrom="paragraph">
                  <wp:posOffset>-441960</wp:posOffset>
                </wp:positionV>
                <wp:extent cx="800035" cy="514775"/>
                <wp:effectExtent l="50800" t="50800" r="64135" b="57150"/>
                <wp:wrapNone/>
                <wp:docPr id="531" name="Ink 5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7">
                      <w14:nvContentPartPr>
                        <w14:cNvContentPartPr/>
                      </w14:nvContentPartPr>
                      <w14:xfrm>
                        <a:off x="0" y="0"/>
                        <a:ext cx="800035" cy="5147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78DF172" id="Ink 531" o:spid="_x0000_s1026" type="#_x0000_t75" style="position:absolute;margin-left:4.6pt;margin-top:-36.2pt;width:65.85pt;height:43.4pt;z-index:2519392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">
                <v:imagedata r:id="rId75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50" behindDoc="0" locked="0" layoutInCell="1" allowOverlap="1" wp14:anchorId="6BE1DACF" wp14:editId="68EACA7E">
                <wp:simplePos x="0" y="0"/>
                <wp:positionH relativeFrom="column">
                  <wp:posOffset>2445720</wp:posOffset>
                </wp:positionH>
                <wp:positionV relativeFrom="paragraph">
                  <wp:posOffset>-1021140</wp:posOffset>
                </wp:positionV>
                <wp:extent cx="19440" cy="106920"/>
                <wp:effectExtent l="25400" t="38100" r="44450" b="45720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9">
                      <w14:nvContentPartPr>
                        <w14:cNvContentPartPr/>
                      </w14:nvContentPartPr>
                      <w14:xfrm>
                        <a:off x="0" y="0"/>
                        <a:ext cx="19440" cy="1069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63DE6E6" id="Ink 423" o:spid="_x0000_s1026" type="#_x0000_t75" style="position:absolute;margin-left:191.9pt;margin-top:-81.1pt;width:2.95pt;height:9.8pt;z-index:2519064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">
                <v:imagedata r:id="rId760" o:title=""/>
              </v:shape>
            </w:pict>
          </mc:Fallback>
        </mc:AlternateContent>
      </w:r>
    </w:p>
    <w:p w14:paraId="1D0F9FE8" w14:textId="3E0013BE" w:rsidR="001762D0" w:rsidRDefault="00243236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55" behindDoc="0" locked="0" layoutInCell="1" allowOverlap="1" wp14:anchorId="1792BF03" wp14:editId="2F8190A0">
                <wp:simplePos x="0" y="0"/>
                <wp:positionH relativeFrom="column">
                  <wp:posOffset>-106680</wp:posOffset>
                </wp:positionH>
                <wp:positionV relativeFrom="paragraph">
                  <wp:posOffset>71120</wp:posOffset>
                </wp:positionV>
                <wp:extent cx="2933425" cy="396240"/>
                <wp:effectExtent l="50800" t="50800" r="51435" b="48260"/>
                <wp:wrapNone/>
                <wp:docPr id="547" name="Ink 5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1">
                      <w14:nvContentPartPr>
                        <w14:cNvContentPartPr/>
                      </w14:nvContentPartPr>
                      <w14:xfrm>
                        <a:off x="0" y="0"/>
                        <a:ext cx="2933425" cy="3962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D612AB6" id="Ink 547" o:spid="_x0000_s1026" type="#_x0000_t75" style="position:absolute;margin-left:-9.8pt;margin-top:4.2pt;width:233.85pt;height:33.95pt;z-index:2519525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">
                <v:imagedata r:id="rId762" o:title=""/>
              </v:shape>
            </w:pict>
          </mc:Fallback>
        </mc:AlternateContent>
      </w:r>
    </w:p>
    <w:p w14:paraId="02C44A20" w14:textId="594EC59E" w:rsidR="001762D0" w:rsidRDefault="001762D0" w:rsidP="00013303">
      <w:pPr>
        <w:rPr>
          <w:lang w:val="en-CA"/>
        </w:rPr>
      </w:pPr>
    </w:p>
    <w:p w14:paraId="5605F41E" w14:textId="0482250F" w:rsidR="001762D0" w:rsidRDefault="00243236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59" behindDoc="0" locked="0" layoutInCell="1" allowOverlap="1" wp14:anchorId="47649E94" wp14:editId="28F358B6">
                <wp:simplePos x="0" y="0"/>
                <wp:positionH relativeFrom="column">
                  <wp:posOffset>3485515</wp:posOffset>
                </wp:positionH>
                <wp:positionV relativeFrom="paragraph">
                  <wp:posOffset>15875</wp:posOffset>
                </wp:positionV>
                <wp:extent cx="1566405" cy="263525"/>
                <wp:effectExtent l="50800" t="50800" r="34290" b="53975"/>
                <wp:wrapNone/>
                <wp:docPr id="597" name="Ink 5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3">
                      <w14:nvContentPartPr>
                        <w14:cNvContentPartPr/>
                      </w14:nvContentPartPr>
                      <w14:xfrm>
                        <a:off x="0" y="0"/>
                        <a:ext cx="1566405" cy="2635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9BFC698" id="Ink 597" o:spid="_x0000_s1026" type="#_x0000_t75" style="position:absolute;margin-left:273.05pt;margin-top:-.15pt;width:126.2pt;height:23.55pt;z-index:25199859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">
                <v:imagedata r:id="rId76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60" behindDoc="0" locked="0" layoutInCell="1" allowOverlap="1" wp14:anchorId="262DF1F0" wp14:editId="1A9F0F7E">
                <wp:simplePos x="0" y="0"/>
                <wp:positionH relativeFrom="column">
                  <wp:posOffset>2574925</wp:posOffset>
                </wp:positionH>
                <wp:positionV relativeFrom="paragraph">
                  <wp:posOffset>88265</wp:posOffset>
                </wp:positionV>
                <wp:extent cx="629190" cy="259080"/>
                <wp:effectExtent l="50800" t="50800" r="44450" b="58420"/>
                <wp:wrapNone/>
                <wp:docPr id="598" name="Ink 5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5">
                      <w14:nvContentPartPr>
                        <w14:cNvContentPartPr/>
                      </w14:nvContentPartPr>
                      <w14:xfrm>
                        <a:off x="0" y="0"/>
                        <a:ext cx="629190" cy="2590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5BBC071" id="Ink 598" o:spid="_x0000_s1026" type="#_x0000_t75" style="position:absolute;margin-left:201.35pt;margin-top:5.55pt;width:52.4pt;height:23.15pt;z-index:2519996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">
                <v:imagedata r:id="rId76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61" behindDoc="0" locked="0" layoutInCell="1" allowOverlap="1" wp14:anchorId="376DE4AB" wp14:editId="6322124A">
                <wp:simplePos x="0" y="0"/>
                <wp:positionH relativeFrom="column">
                  <wp:posOffset>509905</wp:posOffset>
                </wp:positionH>
                <wp:positionV relativeFrom="paragraph">
                  <wp:posOffset>93345</wp:posOffset>
                </wp:positionV>
                <wp:extent cx="1791030" cy="337820"/>
                <wp:effectExtent l="50800" t="50800" r="12700" b="55880"/>
                <wp:wrapNone/>
                <wp:docPr id="599" name="Ink 5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7">
                      <w14:nvContentPartPr>
                        <w14:cNvContentPartPr/>
                      </w14:nvContentPartPr>
                      <w14:xfrm>
                        <a:off x="0" y="0"/>
                        <a:ext cx="1791030" cy="3378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A7E4020" id="Ink 599" o:spid="_x0000_s1026" type="#_x0000_t75" style="position:absolute;margin-left:38.75pt;margin-top:5.95pt;width:143.9pt;height:29.4pt;z-index:2520006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">
                <v:imagedata r:id="rId768" o:title=""/>
              </v:shape>
            </w:pict>
          </mc:Fallback>
        </mc:AlternateContent>
      </w:r>
    </w:p>
    <w:p w14:paraId="02B7E969" w14:textId="416CC303" w:rsidR="001762D0" w:rsidRDefault="001762D0" w:rsidP="00013303">
      <w:pPr>
        <w:rPr>
          <w:lang w:val="en-CA"/>
        </w:rPr>
      </w:pPr>
    </w:p>
    <w:p w14:paraId="6B612053" w14:textId="6879E5E1" w:rsidR="001762D0" w:rsidRDefault="00243236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58" behindDoc="0" locked="0" layoutInCell="1" allowOverlap="1" wp14:anchorId="5CF2C607" wp14:editId="0B752AB0">
                <wp:simplePos x="0" y="0"/>
                <wp:positionH relativeFrom="column">
                  <wp:posOffset>2247265</wp:posOffset>
                </wp:positionH>
                <wp:positionV relativeFrom="paragraph">
                  <wp:posOffset>-24765</wp:posOffset>
                </wp:positionV>
                <wp:extent cx="1330185" cy="214630"/>
                <wp:effectExtent l="50800" t="50800" r="54610" b="52070"/>
                <wp:wrapNone/>
                <wp:docPr id="596" name="Ink 5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9">
                      <w14:nvContentPartPr>
                        <w14:cNvContentPartPr/>
                      </w14:nvContentPartPr>
                      <w14:xfrm>
                        <a:off x="0" y="0"/>
                        <a:ext cx="1330185" cy="2146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8F8D963" id="Ink 596" o:spid="_x0000_s1026" type="#_x0000_t75" style="position:absolute;margin-left:175.55pt;margin-top:-3.35pt;width:107.55pt;height:19.7pt;z-index:25199757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">
                <v:imagedata r:id="rId770" o:title=""/>
              </v:shape>
            </w:pict>
          </mc:Fallback>
        </mc:AlternateContent>
      </w:r>
    </w:p>
    <w:p w14:paraId="1B8FDF31" w14:textId="07221CE9" w:rsidR="001762D0" w:rsidRDefault="001762D0" w:rsidP="00013303">
      <w:pPr>
        <w:rPr>
          <w:lang w:val="en-CA"/>
        </w:rPr>
      </w:pPr>
    </w:p>
    <w:p w14:paraId="281625E8" w14:textId="7423BAD4" w:rsidR="001762D0" w:rsidRDefault="001762D0" w:rsidP="00013303">
      <w:pPr>
        <w:rPr>
          <w:lang w:val="en-CA"/>
        </w:rPr>
      </w:pPr>
    </w:p>
    <w:p w14:paraId="76E85393" w14:textId="77777777" w:rsidR="001762D0" w:rsidRDefault="001762D0" w:rsidP="00013303">
      <w:pPr>
        <w:rPr>
          <w:lang w:val="en-CA"/>
        </w:rPr>
      </w:pPr>
    </w:p>
    <w:p w14:paraId="762ADDFD" w14:textId="50206E7B" w:rsidR="001762D0" w:rsidRDefault="001762D0" w:rsidP="00013303">
      <w:pPr>
        <w:rPr>
          <w:lang w:val="en-CA"/>
        </w:rPr>
      </w:pPr>
    </w:p>
    <w:p w14:paraId="5781FADF" w14:textId="29EDC417" w:rsidR="001762D0" w:rsidRDefault="001762D0" w:rsidP="00013303">
      <w:pPr>
        <w:rPr>
          <w:lang w:val="en-CA"/>
        </w:rPr>
      </w:pPr>
    </w:p>
    <w:p w14:paraId="08BF25DD" w14:textId="6C3FB478" w:rsidR="001762D0" w:rsidRDefault="00243236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62" behindDoc="0" locked="0" layoutInCell="1" allowOverlap="1" wp14:anchorId="62FB6005" wp14:editId="2D13BEC2">
                <wp:simplePos x="0" y="0"/>
                <wp:positionH relativeFrom="column">
                  <wp:posOffset>1447800</wp:posOffset>
                </wp:positionH>
                <wp:positionV relativeFrom="paragraph">
                  <wp:posOffset>-764690</wp:posOffset>
                </wp:positionV>
                <wp:extent cx="3021840" cy="1703520"/>
                <wp:effectExtent l="50800" t="50800" r="52070" b="49530"/>
                <wp:wrapNone/>
                <wp:docPr id="600" name="Ink 6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1">
                      <w14:nvContentPartPr>
                        <w14:cNvContentPartPr/>
                      </w14:nvContentPartPr>
                      <w14:xfrm>
                        <a:off x="0" y="0"/>
                        <a:ext cx="3021840" cy="17035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8DF7228" id="Ink 600" o:spid="_x0000_s1026" type="#_x0000_t75" style="position:absolute;margin-left:112.6pt;margin-top:-61.6pt;width:240.75pt;height:137pt;z-index:2520016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">
                <v:imagedata r:id="rId77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57" behindDoc="0" locked="0" layoutInCell="1" allowOverlap="1" wp14:anchorId="09351994" wp14:editId="7534F3AD">
                <wp:simplePos x="0" y="0"/>
                <wp:positionH relativeFrom="column">
                  <wp:posOffset>541655</wp:posOffset>
                </wp:positionH>
                <wp:positionV relativeFrom="paragraph">
                  <wp:posOffset>-1233805</wp:posOffset>
                </wp:positionV>
                <wp:extent cx="4334510" cy="2846705"/>
                <wp:effectExtent l="50800" t="50800" r="0" b="48895"/>
                <wp:wrapNone/>
                <wp:docPr id="595" name="Ink 5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3">
                      <w14:nvContentPartPr>
                        <w14:cNvContentPartPr/>
                      </w14:nvContentPartPr>
                      <w14:xfrm>
                        <a:off x="0" y="0"/>
                        <a:ext cx="4334510" cy="28467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72CAB2F" id="Ink 595" o:spid="_x0000_s1026" type="#_x0000_t75" style="position:absolute;margin-left:41.25pt;margin-top:-98.55pt;width:344.1pt;height:226.95pt;z-index:2519965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">
                <v:imagedata r:id="rId774" o:title=""/>
              </v:shape>
            </w:pict>
          </mc:Fallback>
        </mc:AlternateContent>
      </w:r>
    </w:p>
    <w:p w14:paraId="5FE95C9F" w14:textId="46624BD4" w:rsidR="001762D0" w:rsidRDefault="00682C50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65" behindDoc="0" locked="0" layoutInCell="1" allowOverlap="1" wp14:anchorId="4403DFBA" wp14:editId="08160C86">
                <wp:simplePos x="0" y="0"/>
                <wp:positionH relativeFrom="column">
                  <wp:posOffset>262255</wp:posOffset>
                </wp:positionH>
                <wp:positionV relativeFrom="paragraph">
                  <wp:posOffset>-777240</wp:posOffset>
                </wp:positionV>
                <wp:extent cx="3757745" cy="1973970"/>
                <wp:effectExtent l="50800" t="50800" r="40005" b="58420"/>
                <wp:wrapNone/>
                <wp:docPr id="657" name="Ink 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5">
                      <w14:nvContentPartPr>
                        <w14:cNvContentPartPr/>
                      </w14:nvContentPartPr>
                      <w14:xfrm>
                        <a:off x="0" y="0"/>
                        <a:ext cx="3757745" cy="19739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6500398" id="Ink 657" o:spid="_x0000_s1026" type="#_x0000_t75" style="position:absolute;margin-left:19.25pt;margin-top:-62.6pt;width:298.75pt;height:158.3pt;z-index:2520590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">
                <v:imagedata r:id="rId776" o:title=""/>
              </v:shape>
            </w:pict>
          </mc:Fallback>
        </mc:AlternateContent>
      </w:r>
    </w:p>
    <w:p w14:paraId="26CAFDC8" w14:textId="029FB497" w:rsidR="001762D0" w:rsidRDefault="00243236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63" behindDoc="0" locked="0" layoutInCell="1" allowOverlap="1" wp14:anchorId="4787CD2F" wp14:editId="641D2950">
                <wp:simplePos x="0" y="0"/>
                <wp:positionH relativeFrom="column">
                  <wp:posOffset>1542415</wp:posOffset>
                </wp:positionH>
                <wp:positionV relativeFrom="paragraph">
                  <wp:posOffset>-842645</wp:posOffset>
                </wp:positionV>
                <wp:extent cx="576425" cy="1787340"/>
                <wp:effectExtent l="50800" t="50800" r="46355" b="54610"/>
                <wp:wrapNone/>
                <wp:docPr id="608" name="Ink 6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7">
                      <w14:nvContentPartPr>
                        <w14:cNvContentPartPr/>
                      </w14:nvContentPartPr>
                      <w14:xfrm>
                        <a:off x="0" y="0"/>
                        <a:ext cx="576425" cy="17873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87A92B5" id="Ink 608" o:spid="_x0000_s1026" type="#_x0000_t75" style="position:absolute;margin-left:120.05pt;margin-top:-67.75pt;width:48.25pt;height:143.55pt;z-index:2520098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">
                <v:imagedata r:id="rId778" o:title=""/>
              </v:shape>
            </w:pict>
          </mc:Fallback>
        </mc:AlternateContent>
      </w:r>
    </w:p>
    <w:p w14:paraId="6474E8D3" w14:textId="3B3D42B9" w:rsidR="001762D0" w:rsidRDefault="001762D0" w:rsidP="00013303">
      <w:pPr>
        <w:rPr>
          <w:lang w:val="en-CA"/>
        </w:rPr>
      </w:pPr>
    </w:p>
    <w:p w14:paraId="5C1808B6" w14:textId="1D0DF358" w:rsidR="001762D0" w:rsidRDefault="001762D0" w:rsidP="00013303">
      <w:pPr>
        <w:rPr>
          <w:lang w:val="en-CA"/>
        </w:rPr>
      </w:pPr>
    </w:p>
    <w:p w14:paraId="72924EC2" w14:textId="1272D16D" w:rsidR="001762D0" w:rsidRDefault="001762D0" w:rsidP="00013303">
      <w:pPr>
        <w:rPr>
          <w:lang w:val="en-CA"/>
        </w:rPr>
      </w:pPr>
    </w:p>
    <w:p w14:paraId="6206B32A" w14:textId="3E81369F" w:rsidR="001762D0" w:rsidRDefault="00682C50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66" behindDoc="0" locked="0" layoutInCell="1" allowOverlap="1" wp14:anchorId="0D10A63C" wp14:editId="50EB14CB">
                <wp:simplePos x="0" y="0"/>
                <wp:positionH relativeFrom="column">
                  <wp:posOffset>3653155</wp:posOffset>
                </wp:positionH>
                <wp:positionV relativeFrom="paragraph">
                  <wp:posOffset>-469265</wp:posOffset>
                </wp:positionV>
                <wp:extent cx="1309620" cy="1124340"/>
                <wp:effectExtent l="50800" t="50800" r="36830" b="57150"/>
                <wp:wrapNone/>
                <wp:docPr id="658" name="Ink 6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9">
                      <w14:nvContentPartPr>
                        <w14:cNvContentPartPr/>
                      </w14:nvContentPartPr>
                      <w14:xfrm>
                        <a:off x="0" y="0"/>
                        <a:ext cx="1309620" cy="11243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9CDC3C1" id="Ink 658" o:spid="_x0000_s1026" type="#_x0000_t75" style="position:absolute;margin-left:286.25pt;margin-top:-38.35pt;width:105.95pt;height:91.4pt;z-index:2520600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">
                <v:imagedata r:id="rId780" o:title=""/>
              </v:shape>
            </w:pict>
          </mc:Fallback>
        </mc:AlternateContent>
      </w:r>
      <w:r w:rsidR="0024323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56" behindDoc="0" locked="0" layoutInCell="1" allowOverlap="1" wp14:anchorId="781AB6F1" wp14:editId="1F0746D4">
                <wp:simplePos x="0" y="0"/>
                <wp:positionH relativeFrom="column">
                  <wp:posOffset>5086350</wp:posOffset>
                </wp:positionH>
                <wp:positionV relativeFrom="paragraph">
                  <wp:posOffset>-210820</wp:posOffset>
                </wp:positionV>
                <wp:extent cx="1786555" cy="736175"/>
                <wp:effectExtent l="50800" t="50800" r="42545" b="51435"/>
                <wp:wrapNone/>
                <wp:docPr id="594" name="Ink 5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1">
                      <w14:nvContentPartPr>
                        <w14:cNvContentPartPr/>
                      </w14:nvContentPartPr>
                      <w14:xfrm>
                        <a:off x="0" y="0"/>
                        <a:ext cx="1786555" cy="7361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B98ADE3" id="Ink 594" o:spid="_x0000_s1026" type="#_x0000_t75" style="position:absolute;margin-left:399.1pt;margin-top:-18pt;width:143.5pt;height:60.75pt;z-index:2519955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">
                <v:imagedata r:id="rId782" o:title=""/>
              </v:shape>
            </w:pict>
          </mc:Fallback>
        </mc:AlternateContent>
      </w:r>
    </w:p>
    <w:p w14:paraId="40CF7707" w14:textId="458EA1A1" w:rsidR="001762D0" w:rsidRDefault="00243236" w:rsidP="00013303">
      <w:pPr>
        <w:rPr>
          <w:lang w:val="en-CA"/>
        </w:rPr>
      </w:pPr>
      <w:r>
        <w:rPr>
          <w:noProof/>
          <w:lang w:val="en-CA"/>
        </w:rPr>
        <w:lastRenderedPageBreak/>
        <mc:AlternateContent>
          <mc:Choice Requires="wpi">
            <w:drawing>
              <wp:anchor distT="0" distB="0" distL="114300" distR="114300" simplePos="0" relativeHeight="251658664" behindDoc="0" locked="0" layoutInCell="1" allowOverlap="1" wp14:anchorId="51B8292F" wp14:editId="54CA0703">
                <wp:simplePos x="0" y="0"/>
                <wp:positionH relativeFrom="column">
                  <wp:posOffset>1710055</wp:posOffset>
                </wp:positionH>
                <wp:positionV relativeFrom="paragraph">
                  <wp:posOffset>-176530</wp:posOffset>
                </wp:positionV>
                <wp:extent cx="1337820" cy="640300"/>
                <wp:effectExtent l="50800" t="50800" r="59690" b="58420"/>
                <wp:wrapNone/>
                <wp:docPr id="618" name="Ink 6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3">
                      <w14:nvContentPartPr>
                        <w14:cNvContentPartPr/>
                      </w14:nvContentPartPr>
                      <w14:xfrm>
                        <a:off x="0" y="0"/>
                        <a:ext cx="1337820" cy="6403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167DA98" id="Ink 618" o:spid="_x0000_s1026" type="#_x0000_t75" style="position:absolute;margin-left:133.25pt;margin-top:-15.3pt;width:108.2pt;height:53.2pt;z-index:25202009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">
                <v:imagedata r:id="rId784" o:title=""/>
              </v:shape>
            </w:pict>
          </mc:Fallback>
        </mc:AlternateContent>
      </w:r>
    </w:p>
    <w:p w14:paraId="55B54227" w14:textId="3D6778B6" w:rsidR="001762D0" w:rsidRDefault="001762D0" w:rsidP="00013303">
      <w:pPr>
        <w:rPr>
          <w:lang w:val="en-CA"/>
        </w:rPr>
      </w:pPr>
    </w:p>
    <w:p w14:paraId="13850C6F" w14:textId="3B5A11A3" w:rsidR="001762D0" w:rsidRDefault="001762D0" w:rsidP="00013303">
      <w:pPr>
        <w:rPr>
          <w:lang w:val="en-CA"/>
        </w:rPr>
      </w:pPr>
    </w:p>
    <w:p w14:paraId="52FCFD8A" w14:textId="096D985D" w:rsidR="001762D0" w:rsidRDefault="00682C50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70" behindDoc="0" locked="0" layoutInCell="1" allowOverlap="1" wp14:anchorId="4C7AEF44" wp14:editId="3A79E4FF">
                <wp:simplePos x="0" y="0"/>
                <wp:positionH relativeFrom="column">
                  <wp:posOffset>3463080</wp:posOffset>
                </wp:positionH>
                <wp:positionV relativeFrom="paragraph">
                  <wp:posOffset>170485</wp:posOffset>
                </wp:positionV>
                <wp:extent cx="360" cy="360"/>
                <wp:effectExtent l="50800" t="50800" r="50800" b="50800"/>
                <wp:wrapNone/>
                <wp:docPr id="687" name="Ink 6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41EE40B" id="Ink 687" o:spid="_x0000_s1026" type="#_x0000_t75" style="position:absolute;margin-left:271.3pt;margin-top:12pt;width:2.9pt;height:2.9pt;z-index:2520794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">
                <v:imagedata r:id="rId78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67" behindDoc="0" locked="0" layoutInCell="1" allowOverlap="1" wp14:anchorId="43EEFF54" wp14:editId="74D55C63">
                <wp:simplePos x="0" y="0"/>
                <wp:positionH relativeFrom="column">
                  <wp:posOffset>1950720</wp:posOffset>
                </wp:positionH>
                <wp:positionV relativeFrom="paragraph">
                  <wp:posOffset>10160</wp:posOffset>
                </wp:positionV>
                <wp:extent cx="1340845" cy="232805"/>
                <wp:effectExtent l="50800" t="50800" r="18415" b="59690"/>
                <wp:wrapNone/>
                <wp:docPr id="684" name="Ink 6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7">
                      <w14:nvContentPartPr>
                        <w14:cNvContentPartPr/>
                      </w14:nvContentPartPr>
                      <w14:xfrm>
                        <a:off x="0" y="0"/>
                        <a:ext cx="1340845" cy="2328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18495FA" id="Ink 684" o:spid="_x0000_s1026" type="#_x0000_t75" style="position:absolute;margin-left:152.2pt;margin-top:-.6pt;width:108.45pt;height:21.15pt;z-index:2520764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">
                <v:imagedata r:id="rId78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68" behindDoc="0" locked="0" layoutInCell="1" allowOverlap="1" wp14:anchorId="0C94CC5E" wp14:editId="384626D2">
                <wp:simplePos x="0" y="0"/>
                <wp:positionH relativeFrom="column">
                  <wp:posOffset>875665</wp:posOffset>
                </wp:positionH>
                <wp:positionV relativeFrom="paragraph">
                  <wp:posOffset>-35560</wp:posOffset>
                </wp:positionV>
                <wp:extent cx="758520" cy="324240"/>
                <wp:effectExtent l="38100" t="50800" r="41910" b="57150"/>
                <wp:wrapNone/>
                <wp:docPr id="685" name="Ink 6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9">
                      <w14:nvContentPartPr>
                        <w14:cNvContentPartPr/>
                      </w14:nvContentPartPr>
                      <w14:xfrm>
                        <a:off x="0" y="0"/>
                        <a:ext cx="758520" cy="3242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A3A563A" id="Ink 685" o:spid="_x0000_s1026" type="#_x0000_t75" style="position:absolute;margin-left:67.55pt;margin-top:-4.2pt;width:62.6pt;height:28.35pt;z-index:2520774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">
                <v:imagedata r:id="rId790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69" behindDoc="0" locked="0" layoutInCell="1" allowOverlap="1" wp14:anchorId="4338B5B6" wp14:editId="764C0CA5">
                <wp:simplePos x="0" y="0"/>
                <wp:positionH relativeFrom="column">
                  <wp:posOffset>273685</wp:posOffset>
                </wp:positionH>
                <wp:positionV relativeFrom="paragraph">
                  <wp:posOffset>21590</wp:posOffset>
                </wp:positionV>
                <wp:extent cx="309000" cy="316865"/>
                <wp:effectExtent l="50800" t="50800" r="8890" b="51435"/>
                <wp:wrapNone/>
                <wp:docPr id="686" name="Ink 6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1">
                      <w14:nvContentPartPr>
                        <w14:cNvContentPartPr/>
                      </w14:nvContentPartPr>
                      <w14:xfrm>
                        <a:off x="0" y="0"/>
                        <a:ext cx="309000" cy="31686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2639C9C" id="Ink 686" o:spid="_x0000_s1026" type="#_x0000_t75" style="position:absolute;margin-left:20.15pt;margin-top:.3pt;width:27.2pt;height:27.75pt;z-index:2520784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">
                <v:imagedata r:id="rId792" o:title=""/>
              </v:shape>
            </w:pict>
          </mc:Fallback>
        </mc:AlternateContent>
      </w:r>
    </w:p>
    <w:p w14:paraId="2137E4C1" w14:textId="33C7C51A" w:rsidR="001762D0" w:rsidRDefault="00682C50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74" behindDoc="0" locked="0" layoutInCell="1" allowOverlap="1" wp14:anchorId="11E14CEA" wp14:editId="3BEE5DB1">
                <wp:simplePos x="0" y="0"/>
                <wp:positionH relativeFrom="column">
                  <wp:posOffset>4644240</wp:posOffset>
                </wp:positionH>
                <wp:positionV relativeFrom="paragraph">
                  <wp:posOffset>68840</wp:posOffset>
                </wp:positionV>
                <wp:extent cx="381240" cy="190440"/>
                <wp:effectExtent l="50800" t="50800" r="50800" b="51435"/>
                <wp:wrapNone/>
                <wp:docPr id="697" name="Ink 6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3">
                      <w14:nvContentPartPr>
                        <w14:cNvContentPartPr/>
                      </w14:nvContentPartPr>
                      <w14:xfrm>
                        <a:off x="0" y="0"/>
                        <a:ext cx="381240" cy="1904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FAD8F59" id="Ink 697" o:spid="_x0000_s1026" type="#_x0000_t75" style="position:absolute;margin-left:364.3pt;margin-top:4pt;width:32.85pt;height:17.85pt;z-index:2520856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">
                <v:imagedata r:id="rId79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73" behindDoc="0" locked="0" layoutInCell="1" allowOverlap="1" wp14:anchorId="4033023B" wp14:editId="6675D437">
                <wp:simplePos x="0" y="0"/>
                <wp:positionH relativeFrom="column">
                  <wp:posOffset>1298575</wp:posOffset>
                </wp:positionH>
                <wp:positionV relativeFrom="paragraph">
                  <wp:posOffset>120015</wp:posOffset>
                </wp:positionV>
                <wp:extent cx="259380" cy="242570"/>
                <wp:effectExtent l="50800" t="50800" r="7620" b="49530"/>
                <wp:wrapNone/>
                <wp:docPr id="696" name="Ink 6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5">
                      <w14:nvContentPartPr>
                        <w14:cNvContentPartPr/>
                      </w14:nvContentPartPr>
                      <w14:xfrm>
                        <a:off x="0" y="0"/>
                        <a:ext cx="259380" cy="2425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A04F476" id="Ink 696" o:spid="_x0000_s1026" type="#_x0000_t75" style="position:absolute;margin-left:100.85pt;margin-top:8.05pt;width:23.2pt;height:21.9pt;z-index:2520846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">
                <v:imagedata r:id="rId796" o:title=""/>
              </v:shape>
            </w:pict>
          </mc:Fallback>
        </mc:AlternateContent>
      </w:r>
    </w:p>
    <w:p w14:paraId="1DB2DB44" w14:textId="1A3582D4" w:rsidR="001762D0" w:rsidRDefault="00BB34A9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80" behindDoc="0" locked="0" layoutInCell="1" allowOverlap="1" wp14:anchorId="1566561C" wp14:editId="52B62645">
                <wp:simplePos x="0" y="0"/>
                <wp:positionH relativeFrom="column">
                  <wp:posOffset>3272155</wp:posOffset>
                </wp:positionH>
                <wp:positionV relativeFrom="paragraph">
                  <wp:posOffset>-81915</wp:posOffset>
                </wp:positionV>
                <wp:extent cx="541560" cy="288960"/>
                <wp:effectExtent l="50800" t="50800" r="43180" b="53975"/>
                <wp:wrapNone/>
                <wp:docPr id="712" name="Ink 7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7">
                      <w14:nvContentPartPr>
                        <w14:cNvContentPartPr/>
                      </w14:nvContentPartPr>
                      <w14:xfrm>
                        <a:off x="0" y="0"/>
                        <a:ext cx="541560" cy="2889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9CCCF29" id="Ink 712" o:spid="_x0000_s1026" type="#_x0000_t75" style="position:absolute;margin-left:256.25pt;margin-top:-7.85pt;width:45.5pt;height:25.55pt;z-index:2520979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">
                <v:imagedata r:id="rId798" o:title=""/>
              </v:shape>
            </w:pict>
          </mc:Fallback>
        </mc:AlternateContent>
      </w:r>
      <w:r w:rsidR="00682C5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75" behindDoc="0" locked="0" layoutInCell="1" allowOverlap="1" wp14:anchorId="108BF482" wp14:editId="5417BCF1">
                <wp:simplePos x="0" y="0"/>
                <wp:positionH relativeFrom="column">
                  <wp:posOffset>-156210</wp:posOffset>
                </wp:positionH>
                <wp:positionV relativeFrom="paragraph">
                  <wp:posOffset>39370</wp:posOffset>
                </wp:positionV>
                <wp:extent cx="455970" cy="309570"/>
                <wp:effectExtent l="50800" t="50800" r="39370" b="59055"/>
                <wp:wrapNone/>
                <wp:docPr id="701" name="Ink 7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9">
                      <w14:nvContentPartPr>
                        <w14:cNvContentPartPr/>
                      </w14:nvContentPartPr>
                      <w14:xfrm>
                        <a:off x="0" y="0"/>
                        <a:ext cx="455970" cy="3095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19D64F8" id="Ink 701" o:spid="_x0000_s1026" type="#_x0000_t75" style="position:absolute;margin-left:-13.7pt;margin-top:1.7pt;width:38.7pt;height:27.25pt;z-index:2520897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">
                <v:imagedata r:id="rId800" o:title=""/>
              </v:shape>
            </w:pict>
          </mc:Fallback>
        </mc:AlternateContent>
      </w:r>
    </w:p>
    <w:p w14:paraId="1F3EC500" w14:textId="77777777" w:rsidR="001762D0" w:rsidRDefault="001762D0" w:rsidP="00013303">
      <w:pPr>
        <w:rPr>
          <w:lang w:val="en-CA"/>
        </w:rPr>
      </w:pPr>
    </w:p>
    <w:p w14:paraId="2CEDC3A6" w14:textId="77777777" w:rsidR="001762D0" w:rsidRDefault="001762D0" w:rsidP="00013303">
      <w:pPr>
        <w:rPr>
          <w:lang w:val="en-CA"/>
        </w:rPr>
      </w:pPr>
    </w:p>
    <w:p w14:paraId="5A8CF234" w14:textId="77777777" w:rsidR="001762D0" w:rsidRDefault="001762D0" w:rsidP="00013303">
      <w:pPr>
        <w:rPr>
          <w:lang w:val="en-CA"/>
        </w:rPr>
      </w:pPr>
    </w:p>
    <w:p w14:paraId="38FDDA77" w14:textId="3B48FA3C" w:rsidR="001762D0" w:rsidRDefault="00BB34A9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81" behindDoc="0" locked="0" layoutInCell="1" allowOverlap="1" wp14:anchorId="1357A5C7" wp14:editId="505B529A">
                <wp:simplePos x="0" y="0"/>
                <wp:positionH relativeFrom="column">
                  <wp:posOffset>2685415</wp:posOffset>
                </wp:positionH>
                <wp:positionV relativeFrom="paragraph">
                  <wp:posOffset>27940</wp:posOffset>
                </wp:positionV>
                <wp:extent cx="586740" cy="223560"/>
                <wp:effectExtent l="50800" t="50800" r="0" b="55880"/>
                <wp:wrapNone/>
                <wp:docPr id="715" name="Ink 7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1">
                      <w14:nvContentPartPr>
                        <w14:cNvContentPartPr/>
                      </w14:nvContentPartPr>
                      <w14:xfrm>
                        <a:off x="0" y="0"/>
                        <a:ext cx="586740" cy="2235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286EC9E" id="Ink 715" o:spid="_x0000_s1026" type="#_x0000_t75" style="position:absolute;margin-left:210.05pt;margin-top:.8pt;width:49pt;height:20.4pt;z-index:25210099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">
                <v:imagedata r:id="rId80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79" behindDoc="0" locked="0" layoutInCell="1" allowOverlap="1" wp14:anchorId="56850457" wp14:editId="0312B2D4">
                <wp:simplePos x="0" y="0"/>
                <wp:positionH relativeFrom="column">
                  <wp:posOffset>479425</wp:posOffset>
                </wp:positionH>
                <wp:positionV relativeFrom="paragraph">
                  <wp:posOffset>-653415</wp:posOffset>
                </wp:positionV>
                <wp:extent cx="1851780" cy="1574640"/>
                <wp:effectExtent l="50800" t="50800" r="40640" b="51435"/>
                <wp:wrapNone/>
                <wp:docPr id="710" name="Ink 7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3">
                      <w14:nvContentPartPr>
                        <w14:cNvContentPartPr/>
                      </w14:nvContentPartPr>
                      <w14:xfrm>
                        <a:off x="0" y="0"/>
                        <a:ext cx="1851780" cy="15746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46CB136" id="Ink 710" o:spid="_x0000_s1026" type="#_x0000_t75" style="position:absolute;margin-left:36.35pt;margin-top:-52.85pt;width:148.6pt;height:126.85pt;z-index:25209689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">
                <v:imagedata r:id="rId80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78" behindDoc="0" locked="0" layoutInCell="1" allowOverlap="1" wp14:anchorId="61356B14" wp14:editId="60516681">
                <wp:simplePos x="0" y="0"/>
                <wp:positionH relativeFrom="column">
                  <wp:posOffset>3905160</wp:posOffset>
                </wp:positionH>
                <wp:positionV relativeFrom="paragraph">
                  <wp:posOffset>-798495</wp:posOffset>
                </wp:positionV>
                <wp:extent cx="1954800" cy="1722600"/>
                <wp:effectExtent l="50800" t="50800" r="52070" b="55880"/>
                <wp:wrapNone/>
                <wp:docPr id="706" name="Ink 7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5">
                      <w14:nvContentPartPr>
                        <w14:cNvContentPartPr/>
                      </w14:nvContentPartPr>
                      <w14:xfrm>
                        <a:off x="0" y="0"/>
                        <a:ext cx="1954800" cy="17226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2E008BB" id="Ink 706" o:spid="_x0000_s1026" type="#_x0000_t75" style="position:absolute;margin-left:306.1pt;margin-top:-64.25pt;width:156.75pt;height:138.45pt;z-index:2520948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">
                <v:imagedata r:id="rId806" o:title=""/>
              </v:shape>
            </w:pict>
          </mc:Fallback>
        </mc:AlternateContent>
      </w:r>
      <w:r w:rsidR="00682C5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72" behindDoc="0" locked="0" layoutInCell="1" allowOverlap="1" wp14:anchorId="34FEFFD3" wp14:editId="09C1956A">
                <wp:simplePos x="0" y="0"/>
                <wp:positionH relativeFrom="column">
                  <wp:posOffset>3863040</wp:posOffset>
                </wp:positionH>
                <wp:positionV relativeFrom="paragraph">
                  <wp:posOffset>-1046175</wp:posOffset>
                </wp:positionV>
                <wp:extent cx="2130480" cy="2229120"/>
                <wp:effectExtent l="50800" t="50800" r="0" b="57150"/>
                <wp:wrapNone/>
                <wp:docPr id="693" name="Ink 6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7">
                      <w14:nvContentPartPr>
                        <w14:cNvContentPartPr/>
                      </w14:nvContentPartPr>
                      <w14:xfrm>
                        <a:off x="0" y="0"/>
                        <a:ext cx="2130480" cy="22291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EE4DEAC" id="Ink 693" o:spid="_x0000_s1026" type="#_x0000_t75" style="position:absolute;margin-left:302.8pt;margin-top:-83.8pt;width:170.55pt;height:178.35pt;z-index:2520815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">
                <v:imagedata r:id="rId808" o:title=""/>
              </v:shape>
            </w:pict>
          </mc:Fallback>
        </mc:AlternateContent>
      </w:r>
      <w:r w:rsidR="00682C5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71" behindDoc="0" locked="0" layoutInCell="1" allowOverlap="1" wp14:anchorId="34AB38DE" wp14:editId="37F6BC14">
                <wp:simplePos x="0" y="0"/>
                <wp:positionH relativeFrom="column">
                  <wp:posOffset>472200</wp:posOffset>
                </wp:positionH>
                <wp:positionV relativeFrom="paragraph">
                  <wp:posOffset>-874455</wp:posOffset>
                </wp:positionV>
                <wp:extent cx="1935720" cy="2153160"/>
                <wp:effectExtent l="50800" t="50800" r="0" b="57150"/>
                <wp:wrapNone/>
                <wp:docPr id="692" name="Ink 6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9">
                      <w14:nvContentPartPr>
                        <w14:cNvContentPartPr/>
                      </w14:nvContentPartPr>
                      <w14:xfrm>
                        <a:off x="0" y="0"/>
                        <a:ext cx="1935720" cy="2153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C6A55EE" id="Ink 692" o:spid="_x0000_s1026" type="#_x0000_t75" style="position:absolute;margin-left:35.8pt;margin-top:-70.25pt;width:155.25pt;height:172.35pt;z-index:2520805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">
                <v:imagedata r:id="rId810" o:title=""/>
              </v:shape>
            </w:pict>
          </mc:Fallback>
        </mc:AlternateContent>
      </w:r>
    </w:p>
    <w:p w14:paraId="52FB3B01" w14:textId="4D770EF4" w:rsidR="001762D0" w:rsidRDefault="00BB34A9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77" behindDoc="0" locked="0" layoutInCell="1" allowOverlap="1" wp14:anchorId="6B85831A" wp14:editId="4A2A6BCB">
                <wp:simplePos x="0" y="0"/>
                <wp:positionH relativeFrom="column">
                  <wp:posOffset>6145440</wp:posOffset>
                </wp:positionH>
                <wp:positionV relativeFrom="paragraph">
                  <wp:posOffset>720665</wp:posOffset>
                </wp:positionV>
                <wp:extent cx="278640" cy="331920"/>
                <wp:effectExtent l="50800" t="50800" r="64770" b="49530"/>
                <wp:wrapNone/>
                <wp:docPr id="705" name="Ink 7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1">
                      <w14:nvContentPartPr>
                        <w14:cNvContentPartPr/>
                      </w14:nvContentPartPr>
                      <w14:xfrm>
                        <a:off x="0" y="0"/>
                        <a:ext cx="278640" cy="3319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B7946AD" id="Ink 705" o:spid="_x0000_s1026" type="#_x0000_t75" style="position:absolute;margin-left:482.5pt;margin-top:55.35pt;width:24.75pt;height:29pt;z-index:2520938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">
                <v:imagedata r:id="rId812" o:title=""/>
              </v:shape>
            </w:pict>
          </mc:Fallback>
        </mc:AlternateContent>
      </w:r>
      <w:r w:rsidR="00682C5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76" behindDoc="0" locked="0" layoutInCell="1" allowOverlap="1" wp14:anchorId="20649160" wp14:editId="38CC1B9F">
                <wp:simplePos x="0" y="0"/>
                <wp:positionH relativeFrom="column">
                  <wp:posOffset>2571720</wp:posOffset>
                </wp:positionH>
                <wp:positionV relativeFrom="paragraph">
                  <wp:posOffset>911105</wp:posOffset>
                </wp:positionV>
                <wp:extent cx="187200" cy="213840"/>
                <wp:effectExtent l="50800" t="50800" r="54610" b="53340"/>
                <wp:wrapNone/>
                <wp:docPr id="702" name="Ink 7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3">
                      <w14:nvContentPartPr>
                        <w14:cNvContentPartPr/>
                      </w14:nvContentPartPr>
                      <w14:xfrm>
                        <a:off x="0" y="0"/>
                        <a:ext cx="187200" cy="2138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1F1BA8A" id="Ink 702" o:spid="_x0000_s1026" type="#_x0000_t75" style="position:absolute;margin-left:201.1pt;margin-top:70.35pt;width:17.55pt;height:19.65pt;z-index:2520907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">
                <v:imagedata r:id="rId814" o:title=""/>
              </v:shape>
            </w:pict>
          </mc:Fallback>
        </mc:AlternateContent>
      </w:r>
    </w:p>
    <w:p w14:paraId="3F40B696" w14:textId="751F87F4" w:rsidR="001762D0" w:rsidRDefault="001762D0" w:rsidP="0001330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="0011447F">
        <w:rPr>
          <w:lang w:val="en-CA"/>
        </w:rPr>
        <w:t xml:space="preserve">Situation 1.1: Perfectly flexible wages and no unemployment </w:t>
      </w:r>
    </w:p>
    <w:p w14:paraId="498AE6CA" w14:textId="0FA66B28" w:rsidR="0011447F" w:rsidRDefault="005B50BB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87" behindDoc="0" locked="0" layoutInCell="1" allowOverlap="1" wp14:anchorId="7CC21DF4" wp14:editId="0BB477B7">
                <wp:simplePos x="0" y="0"/>
                <wp:positionH relativeFrom="column">
                  <wp:posOffset>673735</wp:posOffset>
                </wp:positionH>
                <wp:positionV relativeFrom="paragraph">
                  <wp:posOffset>65405</wp:posOffset>
                </wp:positionV>
                <wp:extent cx="406080" cy="365390"/>
                <wp:effectExtent l="50800" t="50800" r="26035" b="53975"/>
                <wp:wrapNone/>
                <wp:docPr id="737" name="Ink 7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5">
                      <w14:nvContentPartPr>
                        <w14:cNvContentPartPr/>
                      </w14:nvContentPartPr>
                      <w14:xfrm>
                        <a:off x="0" y="0"/>
                        <a:ext cx="406080" cy="36539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6B1750D" id="Ink 737" o:spid="_x0000_s1026" type="#_x0000_t75" style="position:absolute;margin-left:51.65pt;margin-top:3.75pt;width:34.75pt;height:31.6pt;z-index:2521163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">
                <v:imagedata r:id="rId81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86" behindDoc="0" locked="0" layoutInCell="1" allowOverlap="1" wp14:anchorId="40C96B3F" wp14:editId="279467A0">
                <wp:simplePos x="0" y="0"/>
                <wp:positionH relativeFrom="column">
                  <wp:posOffset>689280</wp:posOffset>
                </wp:positionH>
                <wp:positionV relativeFrom="paragraph">
                  <wp:posOffset>109675</wp:posOffset>
                </wp:positionV>
                <wp:extent cx="360" cy="360"/>
                <wp:effectExtent l="50800" t="50800" r="50800" b="50800"/>
                <wp:wrapNone/>
                <wp:docPr id="733" name="Ink 7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FB8C129" id="Ink 733" o:spid="_x0000_s1026" type="#_x0000_t75" style="position:absolute;margin-left:52.85pt;margin-top:7.25pt;width:2.9pt;height:2.9pt;z-index:2521122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">
                <v:imagedata r:id="rId81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85" behindDoc="0" locked="0" layoutInCell="1" allowOverlap="1" wp14:anchorId="418680CE" wp14:editId="75372DB6">
                <wp:simplePos x="0" y="0"/>
                <wp:positionH relativeFrom="column">
                  <wp:posOffset>5638165</wp:posOffset>
                </wp:positionH>
                <wp:positionV relativeFrom="paragraph">
                  <wp:posOffset>34925</wp:posOffset>
                </wp:positionV>
                <wp:extent cx="465090" cy="247245"/>
                <wp:effectExtent l="50800" t="50800" r="68580" b="57785"/>
                <wp:wrapNone/>
                <wp:docPr id="732" name="Ink 7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9">
                      <w14:nvContentPartPr>
                        <w14:cNvContentPartPr/>
                      </w14:nvContentPartPr>
                      <w14:xfrm>
                        <a:off x="0" y="0"/>
                        <a:ext cx="465090" cy="24724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BB15DFB" id="Ink 732" o:spid="_x0000_s1026" type="#_x0000_t75" style="position:absolute;margin-left:442.55pt;margin-top:1.35pt;width:39.45pt;height:22.25pt;z-index:2521112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">
                <v:imagedata r:id="rId820" o:title=""/>
              </v:shape>
            </w:pict>
          </mc:Fallback>
        </mc:AlternateContent>
      </w:r>
    </w:p>
    <w:p w14:paraId="447292AA" w14:textId="31EAB4E5" w:rsidR="0011447F" w:rsidRDefault="0011447F" w:rsidP="00013303">
      <w:pPr>
        <w:rPr>
          <w:lang w:val="en-CA"/>
        </w:rPr>
      </w:pPr>
    </w:p>
    <w:p w14:paraId="689999D7" w14:textId="3F2F40A2" w:rsidR="0011447F" w:rsidRDefault="00F12AB6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93" behindDoc="0" locked="0" layoutInCell="1" allowOverlap="1" wp14:anchorId="07D0D3BD" wp14:editId="05C32412">
                <wp:simplePos x="0" y="0"/>
                <wp:positionH relativeFrom="column">
                  <wp:posOffset>1036320</wp:posOffset>
                </wp:positionH>
                <wp:positionV relativeFrom="paragraph">
                  <wp:posOffset>19685</wp:posOffset>
                </wp:positionV>
                <wp:extent cx="118110" cy="205105"/>
                <wp:effectExtent l="50800" t="50800" r="46990" b="48895"/>
                <wp:wrapNone/>
                <wp:docPr id="751" name="Ink 7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1">
                      <w14:nvContentPartPr>
                        <w14:cNvContentPartPr/>
                      </w14:nvContentPartPr>
                      <w14:xfrm>
                        <a:off x="0" y="0"/>
                        <a:ext cx="118110" cy="2051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9478F4B" id="Ink 751" o:spid="_x0000_s1026" type="#_x0000_t75" style="position:absolute;margin-left:80.2pt;margin-top:.15pt;width:12.1pt;height:18.95pt;z-index:2521306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">
                <v:imagedata r:id="rId82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91" behindDoc="0" locked="0" layoutInCell="1" allowOverlap="1" wp14:anchorId="64C090F6" wp14:editId="50F72C35">
                <wp:simplePos x="0" y="0"/>
                <wp:positionH relativeFrom="column">
                  <wp:posOffset>5623440</wp:posOffset>
                </wp:positionH>
                <wp:positionV relativeFrom="paragraph">
                  <wp:posOffset>-10370</wp:posOffset>
                </wp:positionV>
                <wp:extent cx="202320" cy="216000"/>
                <wp:effectExtent l="50800" t="50800" r="52070" b="50800"/>
                <wp:wrapNone/>
                <wp:docPr id="742" name="Ink 7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3">
                      <w14:nvContentPartPr>
                        <w14:cNvContentPartPr/>
                      </w14:nvContentPartPr>
                      <w14:xfrm>
                        <a:off x="0" y="0"/>
                        <a:ext cx="202320" cy="2160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3FE6EDF" id="Ink 742" o:spid="_x0000_s1026" type="#_x0000_t75" style="position:absolute;margin-left:441.4pt;margin-top:-2.2pt;width:18.8pt;height:19.8pt;z-index:2521214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">
                <v:imagedata r:id="rId824" o:title=""/>
              </v:shape>
            </w:pict>
          </mc:Fallback>
        </mc:AlternateContent>
      </w:r>
      <w:r w:rsidR="005B50BB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88" behindDoc="0" locked="0" layoutInCell="1" allowOverlap="1" wp14:anchorId="13205B97" wp14:editId="60D70214">
                <wp:simplePos x="0" y="0"/>
                <wp:positionH relativeFrom="column">
                  <wp:posOffset>1310640</wp:posOffset>
                </wp:positionH>
                <wp:positionV relativeFrom="paragraph">
                  <wp:posOffset>-10160</wp:posOffset>
                </wp:positionV>
                <wp:extent cx="22905" cy="34050"/>
                <wp:effectExtent l="50800" t="50800" r="40640" b="55245"/>
                <wp:wrapNone/>
                <wp:docPr id="739" name="Ink 7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5">
                      <w14:nvContentPartPr>
                        <w14:cNvContentPartPr/>
                      </w14:nvContentPartPr>
                      <w14:xfrm>
                        <a:off x="0" y="0"/>
                        <a:ext cx="22905" cy="3405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BFF1EDE" id="Ink 739" o:spid="_x0000_s1026" type="#_x0000_t75" style="position:absolute;margin-left:101.8pt;margin-top:-2.15pt;width:4.55pt;height:5.45pt;z-index:2521184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">
                <v:imagedata r:id="rId826" o:title=""/>
              </v:shape>
            </w:pict>
          </mc:Fallback>
        </mc:AlternateContent>
      </w:r>
      <w:r w:rsidR="005B50BB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84" behindDoc="0" locked="0" layoutInCell="1" allowOverlap="1" wp14:anchorId="666E8853" wp14:editId="0627F364">
                <wp:simplePos x="0" y="0"/>
                <wp:positionH relativeFrom="column">
                  <wp:posOffset>1283640</wp:posOffset>
                </wp:positionH>
                <wp:positionV relativeFrom="paragraph">
                  <wp:posOffset>-452450</wp:posOffset>
                </wp:positionV>
                <wp:extent cx="30960" cy="1074960"/>
                <wp:effectExtent l="50800" t="50800" r="45720" b="55880"/>
                <wp:wrapNone/>
                <wp:docPr id="729" name="Ink 7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7">
                      <w14:nvContentPartPr>
                        <w14:cNvContentPartPr/>
                      </w14:nvContentPartPr>
                      <w14:xfrm>
                        <a:off x="0" y="0"/>
                        <a:ext cx="30960" cy="10749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F927E9C" id="Ink 729" o:spid="_x0000_s1026" type="#_x0000_t75" style="position:absolute;margin-left:99.65pt;margin-top:-37.05pt;width:5.25pt;height:87.45pt;z-index:2521081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">
                <v:imagedata r:id="rId828" o:title=""/>
              </v:shape>
            </w:pict>
          </mc:Fallback>
        </mc:AlternateContent>
      </w:r>
    </w:p>
    <w:p w14:paraId="5C19BBC1" w14:textId="77777777" w:rsidR="0011447F" w:rsidRDefault="0011447F" w:rsidP="00013303">
      <w:pPr>
        <w:rPr>
          <w:lang w:val="en-CA"/>
        </w:rPr>
      </w:pPr>
    </w:p>
    <w:p w14:paraId="004F0CC8" w14:textId="77777777" w:rsidR="0011447F" w:rsidRDefault="0011447F" w:rsidP="00013303">
      <w:pPr>
        <w:rPr>
          <w:lang w:val="en-CA"/>
        </w:rPr>
      </w:pPr>
    </w:p>
    <w:p w14:paraId="5F17BA3A" w14:textId="2CF89DAA" w:rsidR="0011447F" w:rsidRDefault="005B50BB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90" behindDoc="0" locked="0" layoutInCell="1" allowOverlap="1" wp14:anchorId="58C54AEA" wp14:editId="1D0FEB87">
                <wp:simplePos x="0" y="0"/>
                <wp:positionH relativeFrom="column">
                  <wp:posOffset>2045760</wp:posOffset>
                </wp:positionH>
                <wp:positionV relativeFrom="paragraph">
                  <wp:posOffset>-794655</wp:posOffset>
                </wp:positionV>
                <wp:extent cx="3406680" cy="1867320"/>
                <wp:effectExtent l="50800" t="50800" r="48260" b="50800"/>
                <wp:wrapNone/>
                <wp:docPr id="741" name="Ink 7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9">
                      <w14:nvContentPartPr>
                        <w14:cNvContentPartPr/>
                      </w14:nvContentPartPr>
                      <w14:xfrm>
                        <a:off x="0" y="0"/>
                        <a:ext cx="3406680" cy="18673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AF8FE1D" id="Ink 741" o:spid="_x0000_s1026" type="#_x0000_t75" style="position:absolute;margin-left:159.7pt;margin-top:-63.95pt;width:271.05pt;height:149.9pt;z-index:2521204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">
                <v:imagedata r:id="rId830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89" behindDoc="0" locked="0" layoutInCell="1" allowOverlap="1" wp14:anchorId="2AC595A4" wp14:editId="41C34A24">
                <wp:simplePos x="0" y="0"/>
                <wp:positionH relativeFrom="column">
                  <wp:posOffset>1283640</wp:posOffset>
                </wp:positionH>
                <wp:positionV relativeFrom="paragraph">
                  <wp:posOffset>-851535</wp:posOffset>
                </wp:positionV>
                <wp:extent cx="3490200" cy="1810080"/>
                <wp:effectExtent l="50800" t="50800" r="53340" b="57150"/>
                <wp:wrapNone/>
                <wp:docPr id="740" name="Ink 7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1">
                      <w14:nvContentPartPr>
                        <w14:cNvContentPartPr/>
                      </w14:nvContentPartPr>
                      <w14:xfrm>
                        <a:off x="0" y="0"/>
                        <a:ext cx="3490200" cy="18100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5B29296" id="Ink 740" o:spid="_x0000_s1026" type="#_x0000_t75" style="position:absolute;margin-left:99.65pt;margin-top:-68.45pt;width:277.65pt;height:145.4pt;z-index:2521194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">
                <v:imagedata r:id="rId832" o:title=""/>
              </v:shape>
            </w:pict>
          </mc:Fallback>
        </mc:AlternateContent>
      </w:r>
    </w:p>
    <w:p w14:paraId="1BE180BF" w14:textId="71C65789" w:rsidR="0011447F" w:rsidRDefault="00F12AB6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97" behindDoc="0" locked="0" layoutInCell="1" allowOverlap="1" wp14:anchorId="5427A70C" wp14:editId="5A81C9CB">
                <wp:simplePos x="0" y="0"/>
                <wp:positionH relativeFrom="column">
                  <wp:posOffset>1370965</wp:posOffset>
                </wp:positionH>
                <wp:positionV relativeFrom="paragraph">
                  <wp:posOffset>210185</wp:posOffset>
                </wp:positionV>
                <wp:extent cx="3136140" cy="114885"/>
                <wp:effectExtent l="50800" t="50800" r="52070" b="50800"/>
                <wp:wrapNone/>
                <wp:docPr id="802" name="Ink 8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3">
                      <w14:nvContentPartPr>
                        <w14:cNvContentPartPr/>
                      </w14:nvContentPartPr>
                      <w14:xfrm>
                        <a:off x="0" y="0"/>
                        <a:ext cx="3136140" cy="11488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D7E7032" id="Ink 802" o:spid="_x0000_s1026" type="#_x0000_t75" style="position:absolute;margin-left:106.55pt;margin-top:15.15pt;width:249.8pt;height:11.85pt;z-index:2521716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">
                <v:imagedata r:id="rId83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98" behindDoc="0" locked="0" layoutInCell="1" allowOverlap="1" wp14:anchorId="07B8BA37" wp14:editId="40276689">
                <wp:simplePos x="0" y="0"/>
                <wp:positionH relativeFrom="column">
                  <wp:posOffset>4887595</wp:posOffset>
                </wp:positionH>
                <wp:positionV relativeFrom="paragraph">
                  <wp:posOffset>168275</wp:posOffset>
                </wp:positionV>
                <wp:extent cx="579600" cy="19440"/>
                <wp:effectExtent l="38100" t="50800" r="30480" b="57150"/>
                <wp:wrapNone/>
                <wp:docPr id="804" name="Ink 8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5">
                      <w14:nvContentPartPr>
                        <w14:cNvContentPartPr/>
                      </w14:nvContentPartPr>
                      <w14:xfrm>
                        <a:off x="0" y="0"/>
                        <a:ext cx="579600" cy="194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D68E883" id="Ink 804" o:spid="_x0000_s1026" type="#_x0000_t75" style="position:absolute;margin-left:383.45pt;margin-top:11.85pt;width:48.45pt;height:4.4pt;z-index:2521726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">
                <v:imagedata r:id="rId836" o:title=""/>
              </v:shape>
            </w:pict>
          </mc:Fallback>
        </mc:AlternateContent>
      </w:r>
      <w:r w:rsidR="005B50BB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82" behindDoc="0" locked="0" layoutInCell="1" allowOverlap="1" wp14:anchorId="03B98526" wp14:editId="5B28D6AF">
                <wp:simplePos x="0" y="0"/>
                <wp:positionH relativeFrom="column">
                  <wp:posOffset>1591970</wp:posOffset>
                </wp:positionH>
                <wp:positionV relativeFrom="paragraph">
                  <wp:posOffset>-1351280</wp:posOffset>
                </wp:positionV>
                <wp:extent cx="3877010" cy="2705100"/>
                <wp:effectExtent l="50800" t="50800" r="60325" b="50800"/>
                <wp:wrapNone/>
                <wp:docPr id="726" name="Ink 7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7">
                      <w14:nvContentPartPr>
                        <w14:cNvContentPartPr/>
                      </w14:nvContentPartPr>
                      <w14:xfrm>
                        <a:off x="0" y="0"/>
                        <a:ext cx="3877010" cy="27051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434E1A7" id="Ink 726" o:spid="_x0000_s1026" type="#_x0000_t75" style="position:absolute;margin-left:123.95pt;margin-top:-107.8pt;width:308.15pt;height:215.8pt;z-index:2521050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">
                <v:imagedata r:id="rId838" o:title=""/>
              </v:shape>
            </w:pict>
          </mc:Fallback>
        </mc:AlternateContent>
      </w:r>
    </w:p>
    <w:p w14:paraId="7B96B232" w14:textId="774123DD" w:rsidR="0011447F" w:rsidRDefault="00F12AB6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99" behindDoc="0" locked="0" layoutInCell="1" allowOverlap="1" wp14:anchorId="1909BC2A" wp14:editId="6F50DA3A">
                <wp:simplePos x="0" y="0"/>
                <wp:positionH relativeFrom="column">
                  <wp:posOffset>3478200</wp:posOffset>
                </wp:positionH>
                <wp:positionV relativeFrom="paragraph">
                  <wp:posOffset>19020</wp:posOffset>
                </wp:positionV>
                <wp:extent cx="11880" cy="145080"/>
                <wp:effectExtent l="50800" t="50800" r="39370" b="58420"/>
                <wp:wrapNone/>
                <wp:docPr id="805" name="Ink 8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9">
                      <w14:nvContentPartPr>
                        <w14:cNvContentPartPr/>
                      </w14:nvContentPartPr>
                      <w14:xfrm>
                        <a:off x="0" y="0"/>
                        <a:ext cx="11880" cy="1450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1ECAE9D" id="Ink 805" o:spid="_x0000_s1026" type="#_x0000_t75" style="position:absolute;margin-left:272.45pt;margin-top:.1pt;width:3.8pt;height:14.25pt;z-index:25217369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">
                <v:imagedata r:id="rId840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95" behindDoc="0" locked="0" layoutInCell="1" allowOverlap="1" wp14:anchorId="17B81D8C" wp14:editId="00BCA746">
                <wp:simplePos x="0" y="0"/>
                <wp:positionH relativeFrom="column">
                  <wp:posOffset>-346710</wp:posOffset>
                </wp:positionH>
                <wp:positionV relativeFrom="paragraph">
                  <wp:posOffset>-95885</wp:posOffset>
                </wp:positionV>
                <wp:extent cx="1411675" cy="629470"/>
                <wp:effectExtent l="50800" t="50800" r="36195" b="56515"/>
                <wp:wrapNone/>
                <wp:docPr id="800" name="Ink 8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1">
                      <w14:nvContentPartPr>
                        <w14:cNvContentPartPr/>
                      </w14:nvContentPartPr>
                      <w14:xfrm>
                        <a:off x="0" y="0"/>
                        <a:ext cx="1411675" cy="6294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DAF7626" id="Ink 800" o:spid="_x0000_s1026" type="#_x0000_t75" style="position:absolute;margin-left:-28.7pt;margin-top:-8.95pt;width:113.95pt;height:52.35pt;z-index:2521696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">
                <v:imagedata r:id="rId84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96" behindDoc="0" locked="0" layoutInCell="1" allowOverlap="1" wp14:anchorId="574A3896" wp14:editId="6069EBA4">
                <wp:simplePos x="0" y="0"/>
                <wp:positionH relativeFrom="column">
                  <wp:posOffset>5668645</wp:posOffset>
                </wp:positionH>
                <wp:positionV relativeFrom="paragraph">
                  <wp:posOffset>-244475</wp:posOffset>
                </wp:positionV>
                <wp:extent cx="1169970" cy="587170"/>
                <wp:effectExtent l="50800" t="50800" r="62230" b="48260"/>
                <wp:wrapNone/>
                <wp:docPr id="801" name="Ink 8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3">
                      <w14:nvContentPartPr>
                        <w14:cNvContentPartPr/>
                      </w14:nvContentPartPr>
                      <w14:xfrm>
                        <a:off x="0" y="0"/>
                        <a:ext cx="1169970" cy="5871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9E0F4C4" id="Ink 801" o:spid="_x0000_s1026" type="#_x0000_t75" style="position:absolute;margin-left:444.95pt;margin-top:-20.65pt;width:94.95pt;height:49.1pt;z-index:2521706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">
                <v:imagedata r:id="rId844" o:title=""/>
              </v:shape>
            </w:pict>
          </mc:Fallback>
        </mc:AlternateContent>
      </w:r>
      <w:r w:rsidR="005B50BB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83" behindDoc="0" locked="0" layoutInCell="1" allowOverlap="1" wp14:anchorId="12112A8D" wp14:editId="211A4247">
                <wp:simplePos x="0" y="0"/>
                <wp:positionH relativeFrom="column">
                  <wp:posOffset>1283335</wp:posOffset>
                </wp:positionH>
                <wp:positionV relativeFrom="paragraph">
                  <wp:posOffset>-800580</wp:posOffset>
                </wp:positionV>
                <wp:extent cx="350520" cy="1892145"/>
                <wp:effectExtent l="50800" t="50800" r="0" b="51435"/>
                <wp:wrapNone/>
                <wp:docPr id="728" name="Ink 7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5">
                      <w14:nvContentPartPr>
                        <w14:cNvContentPartPr/>
                      </w14:nvContentPartPr>
                      <w14:xfrm>
                        <a:off x="0" y="0"/>
                        <a:ext cx="350520" cy="189214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D3D77DA" id="Ink 728" o:spid="_x0000_s1026" type="#_x0000_t75" style="position:absolute;margin-left:99.65pt;margin-top:-64.45pt;width:30.35pt;height:151.8pt;z-index:2521071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">
                <v:imagedata r:id="rId846" o:title=""/>
              </v:shape>
            </w:pict>
          </mc:Fallback>
        </mc:AlternateContent>
      </w:r>
    </w:p>
    <w:p w14:paraId="125BCE29" w14:textId="6830003A" w:rsidR="0011447F" w:rsidRDefault="00F12AB6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00" behindDoc="0" locked="0" layoutInCell="1" allowOverlap="1" wp14:anchorId="148593AE" wp14:editId="4D60E418">
                <wp:simplePos x="0" y="0"/>
                <wp:positionH relativeFrom="column">
                  <wp:posOffset>3463080</wp:posOffset>
                </wp:positionH>
                <wp:positionV relativeFrom="paragraph">
                  <wp:posOffset>75415</wp:posOffset>
                </wp:positionV>
                <wp:extent cx="4320" cy="95760"/>
                <wp:effectExtent l="50800" t="50800" r="46990" b="57150"/>
                <wp:wrapNone/>
                <wp:docPr id="806" name="Ink 8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7">
                      <w14:nvContentPartPr>
                        <w14:cNvContentPartPr/>
                      </w14:nvContentPartPr>
                      <w14:xfrm>
                        <a:off x="0" y="0"/>
                        <a:ext cx="4320" cy="957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213EA8D" id="Ink 806" o:spid="_x0000_s1026" type="#_x0000_t75" style="position:absolute;margin-left:271.3pt;margin-top:4.55pt;width:3.15pt;height:10.35pt;z-index:2521747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">
                <v:imagedata r:id="rId84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92" behindDoc="0" locked="0" layoutInCell="1" allowOverlap="1" wp14:anchorId="67A01077" wp14:editId="325F1C08">
                <wp:simplePos x="0" y="0"/>
                <wp:positionH relativeFrom="column">
                  <wp:posOffset>4895215</wp:posOffset>
                </wp:positionH>
                <wp:positionV relativeFrom="paragraph">
                  <wp:posOffset>-34925</wp:posOffset>
                </wp:positionV>
                <wp:extent cx="278400" cy="323215"/>
                <wp:effectExtent l="50800" t="50800" r="0" b="57785"/>
                <wp:wrapNone/>
                <wp:docPr id="750" name="Ink 7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9">
                      <w14:nvContentPartPr>
                        <w14:cNvContentPartPr/>
                      </w14:nvContentPartPr>
                      <w14:xfrm>
                        <a:off x="0" y="0"/>
                        <a:ext cx="278400" cy="32321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D427FDD" id="Ink 750" o:spid="_x0000_s1026" type="#_x0000_t75" style="position:absolute;margin-left:384.05pt;margin-top:-4.15pt;width:24.7pt;height:28.2pt;z-index:2521296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">
                <v:imagedata r:id="rId850" o:title=""/>
              </v:shape>
            </w:pict>
          </mc:Fallback>
        </mc:AlternateContent>
      </w:r>
    </w:p>
    <w:p w14:paraId="21F18FE2" w14:textId="64925427" w:rsidR="0011447F" w:rsidRDefault="00F12AB6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02" behindDoc="0" locked="0" layoutInCell="1" allowOverlap="1" wp14:anchorId="69CE5981" wp14:editId="6DCBA0F4">
                <wp:simplePos x="0" y="0"/>
                <wp:positionH relativeFrom="column">
                  <wp:posOffset>3470275</wp:posOffset>
                </wp:positionH>
                <wp:positionV relativeFrom="paragraph">
                  <wp:posOffset>28575</wp:posOffset>
                </wp:positionV>
                <wp:extent cx="35285" cy="342625"/>
                <wp:effectExtent l="50800" t="50800" r="53975" b="51435"/>
                <wp:wrapNone/>
                <wp:docPr id="811" name="Ink 8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1">
                      <w14:nvContentPartPr>
                        <w14:cNvContentPartPr/>
                      </w14:nvContentPartPr>
                      <w14:xfrm>
                        <a:off x="0" y="0"/>
                        <a:ext cx="35285" cy="3426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8E08B7E" id="Ink 811" o:spid="_x0000_s1026" type="#_x0000_t75" style="position:absolute;margin-left:271.85pt;margin-top:.85pt;width:5.65pt;height:29.8pt;z-index:2521798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">
                <v:imagedata r:id="rId85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694" behindDoc="0" locked="0" layoutInCell="1" allowOverlap="1" wp14:anchorId="24BF82E1" wp14:editId="2A4B6CC1">
                <wp:simplePos x="0" y="0"/>
                <wp:positionH relativeFrom="column">
                  <wp:posOffset>1515745</wp:posOffset>
                </wp:positionH>
                <wp:positionV relativeFrom="paragraph">
                  <wp:posOffset>-86360</wp:posOffset>
                </wp:positionV>
                <wp:extent cx="362250" cy="313690"/>
                <wp:effectExtent l="50800" t="50800" r="44450" b="54610"/>
                <wp:wrapNone/>
                <wp:docPr id="755" name="Ink 7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3">
                      <w14:nvContentPartPr>
                        <w14:cNvContentPartPr/>
                      </w14:nvContentPartPr>
                      <w14:xfrm>
                        <a:off x="0" y="0"/>
                        <a:ext cx="362250" cy="31369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CADF28C" id="Ink 755" o:spid="_x0000_s1026" type="#_x0000_t75" style="position:absolute;margin-left:117.95pt;margin-top:-8.2pt;width:31.35pt;height:27.5pt;z-index:2521317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">
                <v:imagedata r:id="rId854" o:title=""/>
              </v:shape>
            </w:pict>
          </mc:Fallback>
        </mc:AlternateContent>
      </w:r>
    </w:p>
    <w:p w14:paraId="13850B4B" w14:textId="72950578" w:rsidR="0011447F" w:rsidRDefault="0011447F" w:rsidP="00013303">
      <w:pPr>
        <w:rPr>
          <w:lang w:val="en-CA"/>
        </w:rPr>
      </w:pPr>
    </w:p>
    <w:p w14:paraId="43542F44" w14:textId="53D12E3D" w:rsidR="0011447F" w:rsidRDefault="00F13334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09" behindDoc="0" locked="0" layoutInCell="1" allowOverlap="1" wp14:anchorId="4CB69604" wp14:editId="0A90FC4A">
                <wp:simplePos x="0" y="0"/>
                <wp:positionH relativeFrom="column">
                  <wp:posOffset>-783590</wp:posOffset>
                </wp:positionH>
                <wp:positionV relativeFrom="paragraph">
                  <wp:posOffset>-160020</wp:posOffset>
                </wp:positionV>
                <wp:extent cx="2585085" cy="933780"/>
                <wp:effectExtent l="50800" t="50800" r="69215" b="57150"/>
                <wp:wrapNone/>
                <wp:docPr id="896" name="Ink 8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5">
                      <w14:nvContentPartPr>
                        <w14:cNvContentPartPr/>
                      </w14:nvContentPartPr>
                      <w14:xfrm>
                        <a:off x="0" y="0"/>
                        <a:ext cx="2585085" cy="9337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07DCF69" id="Ink 896" o:spid="_x0000_s1026" type="#_x0000_t75" style="position:absolute;margin-left:-63.1pt;margin-top:-14pt;width:206.35pt;height:76.4pt;z-index:25225049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">
                <v:imagedata r:id="rId856" o:title=""/>
              </v:shape>
            </w:pict>
          </mc:Fallback>
        </mc:AlternateContent>
      </w:r>
      <w:r w:rsidR="00F12AB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01" behindDoc="0" locked="0" layoutInCell="1" allowOverlap="1" wp14:anchorId="016E357F" wp14:editId="6282E813">
                <wp:simplePos x="0" y="0"/>
                <wp:positionH relativeFrom="column">
                  <wp:posOffset>3535440</wp:posOffset>
                </wp:positionH>
                <wp:positionV relativeFrom="paragraph">
                  <wp:posOffset>27245</wp:posOffset>
                </wp:positionV>
                <wp:extent cx="1890000" cy="84240"/>
                <wp:effectExtent l="50800" t="50800" r="53340" b="55880"/>
                <wp:wrapNone/>
                <wp:docPr id="810" name="Ink 8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7">
                      <w14:nvContentPartPr>
                        <w14:cNvContentPartPr/>
                      </w14:nvContentPartPr>
                      <w14:xfrm>
                        <a:off x="0" y="0"/>
                        <a:ext cx="1890000" cy="842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3440F3B" id="Ink 810" o:spid="_x0000_s1026" type="#_x0000_t75" style="position:absolute;margin-left:277pt;margin-top:.75pt;width:151.65pt;height:9.5pt;z-index:2521788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">
                <v:imagedata r:id="rId858" o:title=""/>
              </v:shape>
            </w:pict>
          </mc:Fallback>
        </mc:AlternateContent>
      </w:r>
    </w:p>
    <w:p w14:paraId="71EDB8FE" w14:textId="7E0993D6" w:rsidR="0011447F" w:rsidRDefault="00F13334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05" behindDoc="0" locked="0" layoutInCell="1" allowOverlap="1" wp14:anchorId="39C8DC98" wp14:editId="324BC27D">
                <wp:simplePos x="0" y="0"/>
                <wp:positionH relativeFrom="column">
                  <wp:posOffset>5005705</wp:posOffset>
                </wp:positionH>
                <wp:positionV relativeFrom="paragraph">
                  <wp:posOffset>-321310</wp:posOffset>
                </wp:positionV>
                <wp:extent cx="1743710" cy="868680"/>
                <wp:effectExtent l="50800" t="50800" r="0" b="58420"/>
                <wp:wrapNone/>
                <wp:docPr id="861" name="Ink 8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9">
                      <w14:nvContentPartPr>
                        <w14:cNvContentPartPr/>
                      </w14:nvContentPartPr>
                      <w14:xfrm>
                        <a:off x="0" y="0"/>
                        <a:ext cx="1743710" cy="8686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AA5DE3A" id="Ink 861" o:spid="_x0000_s1026" type="#_x0000_t75" style="position:absolute;margin-left:392.75pt;margin-top:-26.7pt;width:140.1pt;height:71.2pt;z-index:2522228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">
                <v:imagedata r:id="rId860" o:title=""/>
              </v:shape>
            </w:pict>
          </mc:Fallback>
        </mc:AlternateContent>
      </w:r>
      <w:r w:rsidR="00F12AB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04" behindDoc="0" locked="0" layoutInCell="1" allowOverlap="1" wp14:anchorId="25432395" wp14:editId="663933BC">
                <wp:simplePos x="0" y="0"/>
                <wp:positionH relativeFrom="column">
                  <wp:posOffset>1264920</wp:posOffset>
                </wp:positionH>
                <wp:positionV relativeFrom="paragraph">
                  <wp:posOffset>-237490</wp:posOffset>
                </wp:positionV>
                <wp:extent cx="2164080" cy="512015"/>
                <wp:effectExtent l="50800" t="50800" r="7620" b="59690"/>
                <wp:wrapNone/>
                <wp:docPr id="828" name="Ink 8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1">
                      <w14:nvContentPartPr>
                        <w14:cNvContentPartPr/>
                      </w14:nvContentPartPr>
                      <w14:xfrm>
                        <a:off x="0" y="0"/>
                        <a:ext cx="2164080" cy="51201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7A1B003" id="Ink 828" o:spid="_x0000_s1026" type="#_x0000_t75" style="position:absolute;margin-left:98.2pt;margin-top:-20.1pt;width:173.2pt;height:43.1pt;z-index:2521962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">
                <v:imagedata r:id="rId862" o:title=""/>
              </v:shape>
            </w:pict>
          </mc:Fallback>
        </mc:AlternateContent>
      </w:r>
      <w:r w:rsidR="00F12AB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03" behindDoc="0" locked="0" layoutInCell="1" allowOverlap="1" wp14:anchorId="25E75892" wp14:editId="735E4D8D">
                <wp:simplePos x="0" y="0"/>
                <wp:positionH relativeFrom="column">
                  <wp:posOffset>4220845</wp:posOffset>
                </wp:positionH>
                <wp:positionV relativeFrom="paragraph">
                  <wp:posOffset>-88900</wp:posOffset>
                </wp:positionV>
                <wp:extent cx="674670" cy="395605"/>
                <wp:effectExtent l="50800" t="50800" r="24130" b="48895"/>
                <wp:wrapNone/>
                <wp:docPr id="820" name="Ink 8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3">
                      <w14:nvContentPartPr>
                        <w14:cNvContentPartPr/>
                      </w14:nvContentPartPr>
                      <w14:xfrm>
                        <a:off x="0" y="0"/>
                        <a:ext cx="674670" cy="3956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E32AC51" id="Ink 820" o:spid="_x0000_s1026" type="#_x0000_t75" style="position:absolute;margin-left:330.95pt;margin-top:-8.4pt;width:55.95pt;height:33.95pt;z-index:2521880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">
                <v:imagedata r:id="rId864" o:title=""/>
              </v:shape>
            </w:pict>
          </mc:Fallback>
        </mc:AlternateContent>
      </w:r>
    </w:p>
    <w:p w14:paraId="4E6997FB" w14:textId="3FC9B458" w:rsidR="0011447F" w:rsidRDefault="00F13334" w:rsidP="0001330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07" behindDoc="0" locked="0" layoutInCell="1" allowOverlap="1" wp14:anchorId="540AF585" wp14:editId="1C51F735">
                <wp:simplePos x="0" y="0"/>
                <wp:positionH relativeFrom="column">
                  <wp:posOffset>0</wp:posOffset>
                </wp:positionH>
                <wp:positionV relativeFrom="paragraph">
                  <wp:posOffset>-12700</wp:posOffset>
                </wp:positionV>
                <wp:extent cx="262255" cy="210185"/>
                <wp:effectExtent l="50800" t="50800" r="55245" b="56515"/>
                <wp:wrapNone/>
                <wp:docPr id="894" name="Ink 8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5">
                      <w14:nvContentPartPr>
                        <w14:cNvContentPartPr/>
                      </w14:nvContentPartPr>
                      <w14:xfrm>
                        <a:off x="0" y="0"/>
                        <a:ext cx="262255" cy="21018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EF867FA" id="Ink 894" o:spid="_x0000_s1026" type="#_x0000_t75" style="position:absolute;margin-left:-1.4pt;margin-top:-2.4pt;width:23.45pt;height:19.35pt;z-index:2522484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">
                <v:imagedata r:id="rId86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08" behindDoc="0" locked="0" layoutInCell="1" allowOverlap="1" wp14:anchorId="30CAAECB" wp14:editId="0F855EC2">
                <wp:simplePos x="0" y="0"/>
                <wp:positionH relativeFrom="column">
                  <wp:posOffset>-476250</wp:posOffset>
                </wp:positionH>
                <wp:positionV relativeFrom="paragraph">
                  <wp:posOffset>40005</wp:posOffset>
                </wp:positionV>
                <wp:extent cx="248160" cy="175260"/>
                <wp:effectExtent l="50800" t="50800" r="0" b="53340"/>
                <wp:wrapNone/>
                <wp:docPr id="895" name="Ink 8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7">
                      <w14:nvContentPartPr>
                        <w14:cNvContentPartPr/>
                      </w14:nvContentPartPr>
                      <w14:xfrm>
                        <a:off x="0" y="0"/>
                        <a:ext cx="248160" cy="1752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8899242" id="Ink 895" o:spid="_x0000_s1026" type="#_x0000_t75" style="position:absolute;margin-left:-38.9pt;margin-top:1.75pt;width:22.4pt;height:16.6pt;z-index:2522494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">
                <v:imagedata r:id="rId86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06" behindDoc="0" locked="0" layoutInCell="1" allowOverlap="1" wp14:anchorId="0F83C2B9" wp14:editId="4EE48EF9">
                <wp:simplePos x="0" y="0"/>
                <wp:positionH relativeFrom="column">
                  <wp:posOffset>6213840</wp:posOffset>
                </wp:positionH>
                <wp:positionV relativeFrom="paragraph">
                  <wp:posOffset>14480</wp:posOffset>
                </wp:positionV>
                <wp:extent cx="217440" cy="208800"/>
                <wp:effectExtent l="50800" t="50800" r="49530" b="58420"/>
                <wp:wrapNone/>
                <wp:docPr id="862" name="Ink 8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9">
                      <w14:nvContentPartPr>
                        <w14:cNvContentPartPr/>
                      </w14:nvContentPartPr>
                      <w14:xfrm>
                        <a:off x="0" y="0"/>
                        <a:ext cx="217440" cy="2088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71DE132" id="Ink 862" o:spid="_x0000_s1026" type="#_x0000_t75" style="position:absolute;margin-left:487.9pt;margin-top:-.25pt;width:19.95pt;height:19.25pt;z-index:2522238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">
                <v:imagedata r:id="rId870" o:title=""/>
              </v:shape>
            </w:pict>
          </mc:Fallback>
        </mc:AlternateContent>
      </w:r>
      <w:r w:rsidR="0011447F">
        <w:rPr>
          <w:lang w:val="en-CA"/>
        </w:rPr>
        <w:tab/>
      </w:r>
      <w:r w:rsidR="0011447F">
        <w:rPr>
          <w:lang w:val="en-CA"/>
        </w:rPr>
        <w:tab/>
      </w:r>
      <w:r w:rsidR="0011447F">
        <w:rPr>
          <w:lang w:val="en-CA"/>
        </w:rPr>
        <w:tab/>
        <w:t xml:space="preserve">Why is that the equilibrium? </w:t>
      </w:r>
    </w:p>
    <w:p w14:paraId="2E5B7071" w14:textId="5FA0B42F" w:rsidR="0011447F" w:rsidRPr="00A5170F" w:rsidRDefault="00A5170F" w:rsidP="00A5170F">
      <w:pPr>
        <w:pStyle w:val="ListParagraph"/>
        <w:numPr>
          <w:ilvl w:val="2"/>
          <w:numId w:val="11"/>
        </w:numPr>
        <w:rPr>
          <w:lang w:val="en-CA"/>
        </w:rPr>
      </w:pPr>
      <w:r w:rsidRPr="00A5170F">
        <w:rPr>
          <w:lang w:val="en-CA"/>
        </w:rPr>
        <w:t>Suppose that…</w:t>
      </w:r>
    </w:p>
    <w:p w14:paraId="51590850" w14:textId="313E4EBB" w:rsidR="00A5170F" w:rsidRDefault="00CB5581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11" behindDoc="0" locked="0" layoutInCell="1" allowOverlap="1" wp14:anchorId="6D2E76AE" wp14:editId="50D663F9">
                <wp:simplePos x="0" y="0"/>
                <wp:positionH relativeFrom="column">
                  <wp:posOffset>1237615</wp:posOffset>
                </wp:positionH>
                <wp:positionV relativeFrom="paragraph">
                  <wp:posOffset>57150</wp:posOffset>
                </wp:positionV>
                <wp:extent cx="446130" cy="261420"/>
                <wp:effectExtent l="50800" t="50800" r="62230" b="56515"/>
                <wp:wrapNone/>
                <wp:docPr id="905" name="Ink 9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1">
                      <w14:nvContentPartPr>
                        <w14:cNvContentPartPr/>
                      </w14:nvContentPartPr>
                      <w14:xfrm>
                        <a:off x="0" y="0"/>
                        <a:ext cx="446130" cy="2614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7D770D9" id="Ink 905" o:spid="_x0000_s1026" type="#_x0000_t75" style="position:absolute;margin-left:96.05pt;margin-top:3.1pt;width:38pt;height:23.4pt;z-index:2522576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">
                <v:imagedata r:id="rId87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12" behindDoc="0" locked="0" layoutInCell="1" allowOverlap="1" wp14:anchorId="52EC264E" wp14:editId="4BC62365">
                <wp:simplePos x="0" y="0"/>
                <wp:positionH relativeFrom="column">
                  <wp:posOffset>5485765</wp:posOffset>
                </wp:positionH>
                <wp:positionV relativeFrom="paragraph">
                  <wp:posOffset>20955</wp:posOffset>
                </wp:positionV>
                <wp:extent cx="426930" cy="223305"/>
                <wp:effectExtent l="50800" t="50800" r="68580" b="56515"/>
                <wp:wrapNone/>
                <wp:docPr id="906" name="Ink 9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3">
                      <w14:nvContentPartPr>
                        <w14:cNvContentPartPr/>
                      </w14:nvContentPartPr>
                      <w14:xfrm>
                        <a:off x="0" y="0"/>
                        <a:ext cx="426930" cy="2233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F846F14" id="Ink 906" o:spid="_x0000_s1026" type="#_x0000_t75" style="position:absolute;margin-left:430.55pt;margin-top:.25pt;width:36.4pt;height:20.45pt;z-index:2522586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">
                <v:imagedata r:id="rId874" o:title=""/>
              </v:shape>
            </w:pict>
          </mc:Fallback>
        </mc:AlternateContent>
      </w:r>
    </w:p>
    <w:p w14:paraId="389F0AFC" w14:textId="77777777" w:rsidR="00A5170F" w:rsidRDefault="00A5170F" w:rsidP="00A5170F">
      <w:pPr>
        <w:rPr>
          <w:lang w:val="en-CA"/>
        </w:rPr>
      </w:pPr>
    </w:p>
    <w:p w14:paraId="5258C9CE" w14:textId="73AC1537" w:rsidR="00A5170F" w:rsidRDefault="00CB5581" w:rsidP="00A5170F">
      <w:pPr>
        <w:rPr>
          <w:lang w:val="en-CA"/>
        </w:rPr>
      </w:pPr>
      <w:r>
        <w:rPr>
          <w:noProof/>
          <w:lang w:val="en-CA"/>
        </w:rPr>
        <w:lastRenderedPageBreak/>
        <mc:AlternateContent>
          <mc:Choice Requires="wpi">
            <w:drawing>
              <wp:anchor distT="0" distB="0" distL="114300" distR="114300" simplePos="0" relativeHeight="251658716" behindDoc="0" locked="0" layoutInCell="1" allowOverlap="1" wp14:anchorId="0D5349D0" wp14:editId="16979080">
                <wp:simplePos x="0" y="0"/>
                <wp:positionH relativeFrom="column">
                  <wp:posOffset>6000115</wp:posOffset>
                </wp:positionH>
                <wp:positionV relativeFrom="paragraph">
                  <wp:posOffset>51435</wp:posOffset>
                </wp:positionV>
                <wp:extent cx="114935" cy="145080"/>
                <wp:effectExtent l="50800" t="50800" r="0" b="58420"/>
                <wp:wrapNone/>
                <wp:docPr id="922" name="Ink 9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5">
                      <w14:nvContentPartPr>
                        <w14:cNvContentPartPr/>
                      </w14:nvContentPartPr>
                      <w14:xfrm>
                        <a:off x="0" y="0"/>
                        <a:ext cx="114935" cy="1450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1193E3C" id="Ink 922" o:spid="_x0000_s1026" type="#_x0000_t75" style="position:absolute;margin-left:471.05pt;margin-top:2.65pt;width:11.8pt;height:14.25pt;z-index:25226688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">
                <v:imagedata r:id="rId876" o:title=""/>
              </v:shape>
            </w:pict>
          </mc:Fallback>
        </mc:AlternateContent>
      </w:r>
    </w:p>
    <w:p w14:paraId="21BE4FAB" w14:textId="672771CB" w:rsidR="00A5170F" w:rsidRDefault="00CB5581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18" behindDoc="0" locked="0" layoutInCell="1" allowOverlap="1" wp14:anchorId="1CC19A1B" wp14:editId="52B7F652">
                <wp:simplePos x="0" y="0"/>
                <wp:positionH relativeFrom="column">
                  <wp:posOffset>4792345</wp:posOffset>
                </wp:positionH>
                <wp:positionV relativeFrom="paragraph">
                  <wp:posOffset>-13970</wp:posOffset>
                </wp:positionV>
                <wp:extent cx="436245" cy="90805"/>
                <wp:effectExtent l="50800" t="50800" r="59055" b="48895"/>
                <wp:wrapNone/>
                <wp:docPr id="930" name="Ink 9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7">
                      <w14:nvContentPartPr>
                        <w14:cNvContentPartPr/>
                      </w14:nvContentPartPr>
                      <w14:xfrm>
                        <a:off x="0" y="0"/>
                        <a:ext cx="436245" cy="908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C088FEA" id="Ink 930" o:spid="_x0000_s1026" type="#_x0000_t75" style="position:absolute;margin-left:375.95pt;margin-top:-2.5pt;width:37.15pt;height:9.95pt;z-index:2522750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">
                <v:imagedata r:id="rId87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17" behindDoc="0" locked="0" layoutInCell="1" allowOverlap="1" wp14:anchorId="505FA8B1" wp14:editId="58BD295E">
                <wp:simplePos x="0" y="0"/>
                <wp:positionH relativeFrom="column">
                  <wp:posOffset>4811395</wp:posOffset>
                </wp:positionH>
                <wp:positionV relativeFrom="paragraph">
                  <wp:posOffset>25400</wp:posOffset>
                </wp:positionV>
                <wp:extent cx="396240" cy="21600"/>
                <wp:effectExtent l="50800" t="50800" r="35560" b="54610"/>
                <wp:wrapNone/>
                <wp:docPr id="926" name="Ink 9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9">
                      <w14:nvContentPartPr>
                        <w14:cNvContentPartPr/>
                      </w14:nvContentPartPr>
                      <w14:xfrm>
                        <a:off x="0" y="0"/>
                        <a:ext cx="396240" cy="216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250DB93" id="Ink 926" o:spid="_x0000_s1026" type="#_x0000_t75" style="position:absolute;margin-left:377.45pt;margin-top:.6pt;width:33.95pt;height:4.5pt;z-index:2522709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">
                <v:imagedata r:id="rId880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15" behindDoc="0" locked="0" layoutInCell="1" allowOverlap="1" wp14:anchorId="0CAA8C5E" wp14:editId="3914A9A3">
                <wp:simplePos x="0" y="0"/>
                <wp:positionH relativeFrom="column">
                  <wp:posOffset>5466715</wp:posOffset>
                </wp:positionH>
                <wp:positionV relativeFrom="paragraph">
                  <wp:posOffset>-94615</wp:posOffset>
                </wp:positionV>
                <wp:extent cx="499500" cy="226175"/>
                <wp:effectExtent l="50800" t="50800" r="59690" b="53340"/>
                <wp:wrapNone/>
                <wp:docPr id="919" name="Ink 9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1">
                      <w14:nvContentPartPr>
                        <w14:cNvContentPartPr/>
                      </w14:nvContentPartPr>
                      <w14:xfrm>
                        <a:off x="0" y="0"/>
                        <a:ext cx="499500" cy="2261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8ACF023" id="Ink 919" o:spid="_x0000_s1026" type="#_x0000_t75" style="position:absolute;margin-left:429.05pt;margin-top:-8.85pt;width:42.2pt;height:20.6pt;z-index:2522638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">
                <v:imagedata r:id="rId88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14" behindDoc="0" locked="0" layoutInCell="1" allowOverlap="1" wp14:anchorId="68B7DF3A" wp14:editId="30D58BEB">
                <wp:simplePos x="0" y="0"/>
                <wp:positionH relativeFrom="column">
                  <wp:posOffset>2872680</wp:posOffset>
                </wp:positionH>
                <wp:positionV relativeFrom="paragraph">
                  <wp:posOffset>-444590</wp:posOffset>
                </wp:positionV>
                <wp:extent cx="2377800" cy="1413720"/>
                <wp:effectExtent l="50800" t="50800" r="48260" b="59690"/>
                <wp:wrapNone/>
                <wp:docPr id="916" name="Ink 9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3">
                      <w14:nvContentPartPr>
                        <w14:cNvContentPartPr/>
                      </w14:nvContentPartPr>
                      <w14:xfrm>
                        <a:off x="0" y="0"/>
                        <a:ext cx="2377800" cy="14137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73A32AD" id="Ink 916" o:spid="_x0000_s1026" type="#_x0000_t75" style="position:absolute;margin-left:224.8pt;margin-top:-36.4pt;width:190.1pt;height:114.1pt;z-index:2522607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">
                <v:imagedata r:id="rId88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13" behindDoc="0" locked="0" layoutInCell="1" allowOverlap="1" wp14:anchorId="1D6CFE93" wp14:editId="1B6E2D58">
                <wp:simplePos x="0" y="0"/>
                <wp:positionH relativeFrom="column">
                  <wp:posOffset>1896000</wp:posOffset>
                </wp:positionH>
                <wp:positionV relativeFrom="paragraph">
                  <wp:posOffset>-486710</wp:posOffset>
                </wp:positionV>
                <wp:extent cx="2642040" cy="1330200"/>
                <wp:effectExtent l="50800" t="50800" r="50800" b="54610"/>
                <wp:wrapNone/>
                <wp:docPr id="914" name="Ink 9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5">
                      <w14:nvContentPartPr>
                        <w14:cNvContentPartPr/>
                      </w14:nvContentPartPr>
                      <w14:xfrm>
                        <a:off x="0" y="0"/>
                        <a:ext cx="2642040" cy="13302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0F89F72" id="Ink 914" o:spid="_x0000_s1026" type="#_x0000_t75" style="position:absolute;margin-left:147.9pt;margin-top:-39.7pt;width:210.9pt;height:107.55pt;z-index:2522597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">
                <v:imagedata r:id="rId886" o:title=""/>
              </v:shape>
            </w:pict>
          </mc:Fallback>
        </mc:AlternateContent>
      </w:r>
    </w:p>
    <w:p w14:paraId="1C795B35" w14:textId="234F9C93" w:rsidR="00A5170F" w:rsidRDefault="00CB5581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20" behindDoc="0" locked="0" layoutInCell="1" allowOverlap="1" wp14:anchorId="403682FA" wp14:editId="0A5E4EC4">
                <wp:simplePos x="0" y="0"/>
                <wp:positionH relativeFrom="column">
                  <wp:posOffset>4808040</wp:posOffset>
                </wp:positionH>
                <wp:positionV relativeFrom="paragraph">
                  <wp:posOffset>236765</wp:posOffset>
                </wp:positionV>
                <wp:extent cx="11880" cy="91800"/>
                <wp:effectExtent l="50800" t="50800" r="39370" b="48260"/>
                <wp:wrapNone/>
                <wp:docPr id="932" name="Ink 9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7">
                      <w14:nvContentPartPr>
                        <w14:cNvContentPartPr/>
                      </w14:nvContentPartPr>
                      <w14:xfrm>
                        <a:off x="0" y="0"/>
                        <a:ext cx="11880" cy="918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7531E76" id="Ink 932" o:spid="_x0000_s1026" type="#_x0000_t75" style="position:absolute;margin-left:377.2pt;margin-top:17.25pt;width:3.8pt;height:10.1pt;z-index:2522771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">
                <v:imagedata r:id="rId88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19" behindDoc="0" locked="0" layoutInCell="1" allowOverlap="1" wp14:anchorId="01B31699" wp14:editId="05D161EC">
                <wp:simplePos x="0" y="0"/>
                <wp:positionH relativeFrom="column">
                  <wp:posOffset>4792920</wp:posOffset>
                </wp:positionH>
                <wp:positionV relativeFrom="paragraph">
                  <wp:posOffset>-56635</wp:posOffset>
                </wp:positionV>
                <wp:extent cx="11880" cy="129960"/>
                <wp:effectExtent l="50800" t="50800" r="52070" b="48260"/>
                <wp:wrapNone/>
                <wp:docPr id="931" name="Ink 9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9">
                      <w14:nvContentPartPr>
                        <w14:cNvContentPartPr/>
                      </w14:nvContentPartPr>
                      <w14:xfrm>
                        <a:off x="0" y="0"/>
                        <a:ext cx="11880" cy="1299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41CBA7C" id="Ink 931" o:spid="_x0000_s1026" type="#_x0000_t75" style="position:absolute;margin-left:376pt;margin-top:-5.85pt;width:3.8pt;height:13.1pt;z-index:25227609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">
                <v:imagedata r:id="rId890" o:title=""/>
              </v:shape>
            </w:pict>
          </mc:Fallback>
        </mc:AlternateContent>
      </w:r>
      <w:r w:rsidR="00F13334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10" behindDoc="0" locked="0" layoutInCell="1" allowOverlap="1" wp14:anchorId="31517D7F" wp14:editId="20FD05BB">
                <wp:simplePos x="0" y="0"/>
                <wp:positionH relativeFrom="column">
                  <wp:posOffset>1901040</wp:posOffset>
                </wp:positionH>
                <wp:positionV relativeFrom="paragraph">
                  <wp:posOffset>-967435</wp:posOffset>
                </wp:positionV>
                <wp:extent cx="3448440" cy="2061720"/>
                <wp:effectExtent l="50800" t="50800" r="31750" b="59690"/>
                <wp:wrapNone/>
                <wp:docPr id="898" name="Ink 8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1">
                      <w14:nvContentPartPr>
                        <w14:cNvContentPartPr/>
                      </w14:nvContentPartPr>
                      <w14:xfrm>
                        <a:off x="0" y="0"/>
                        <a:ext cx="3448440" cy="20617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67B0981" id="Ink 898" o:spid="_x0000_s1026" type="#_x0000_t75" style="position:absolute;margin-left:148.3pt;margin-top:-77.6pt;width:274.4pt;height:165.15pt;z-index:2522515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">
                <v:imagedata r:id="rId892" o:title=""/>
              </v:shape>
            </w:pict>
          </mc:Fallback>
        </mc:AlternateContent>
      </w:r>
    </w:p>
    <w:p w14:paraId="5CDC230F" w14:textId="54D52842" w:rsidR="00A5170F" w:rsidRDefault="00A5170F" w:rsidP="00A5170F">
      <w:pPr>
        <w:rPr>
          <w:lang w:val="en-CA"/>
        </w:rPr>
      </w:pPr>
    </w:p>
    <w:p w14:paraId="39997150" w14:textId="503E9D78" w:rsidR="00A5170F" w:rsidRDefault="00E03838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22" behindDoc="0" locked="0" layoutInCell="1" allowOverlap="1" wp14:anchorId="2DFCDD39" wp14:editId="45EE1829">
                <wp:simplePos x="0" y="0"/>
                <wp:positionH relativeFrom="column">
                  <wp:posOffset>1310640</wp:posOffset>
                </wp:positionH>
                <wp:positionV relativeFrom="paragraph">
                  <wp:posOffset>-123825</wp:posOffset>
                </wp:positionV>
                <wp:extent cx="502555" cy="390990"/>
                <wp:effectExtent l="50800" t="50800" r="43815" b="53975"/>
                <wp:wrapNone/>
                <wp:docPr id="955" name="Ink 9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3">
                      <w14:nvContentPartPr>
                        <w14:cNvContentPartPr/>
                      </w14:nvContentPartPr>
                      <w14:xfrm>
                        <a:off x="0" y="0"/>
                        <a:ext cx="502555" cy="39099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68F0DF7" id="Ink 955" o:spid="_x0000_s1026" type="#_x0000_t75" style="position:absolute;margin-left:101.8pt;margin-top:-11.15pt;width:42.4pt;height:33.65pt;z-index:2522976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">
                <v:imagedata r:id="rId89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23" behindDoc="0" locked="0" layoutInCell="1" allowOverlap="1" wp14:anchorId="69379303" wp14:editId="5A21A5E0">
                <wp:simplePos x="0" y="0"/>
                <wp:positionH relativeFrom="column">
                  <wp:posOffset>1950720</wp:posOffset>
                </wp:positionH>
                <wp:positionV relativeFrom="paragraph">
                  <wp:posOffset>112395</wp:posOffset>
                </wp:positionV>
                <wp:extent cx="852805" cy="27030"/>
                <wp:effectExtent l="50800" t="50800" r="48895" b="49530"/>
                <wp:wrapNone/>
                <wp:docPr id="956" name="Ink 9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5">
                      <w14:nvContentPartPr>
                        <w14:cNvContentPartPr/>
                      </w14:nvContentPartPr>
                      <w14:xfrm>
                        <a:off x="0" y="0"/>
                        <a:ext cx="852805" cy="270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F759A44" id="Ink 956" o:spid="_x0000_s1026" type="#_x0000_t75" style="position:absolute;margin-left:152.2pt;margin-top:7.45pt;width:69.95pt;height:5pt;z-index:2522986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">
                <v:imagedata r:id="rId89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24" behindDoc="0" locked="0" layoutInCell="1" allowOverlap="1" wp14:anchorId="506D3A82" wp14:editId="57E55911">
                <wp:simplePos x="0" y="0"/>
                <wp:positionH relativeFrom="column">
                  <wp:posOffset>3188335</wp:posOffset>
                </wp:positionH>
                <wp:positionV relativeFrom="paragraph">
                  <wp:posOffset>-66675</wp:posOffset>
                </wp:positionV>
                <wp:extent cx="1688340" cy="514830"/>
                <wp:effectExtent l="50800" t="50800" r="52070" b="57150"/>
                <wp:wrapNone/>
                <wp:docPr id="957" name="Ink 9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7">
                      <w14:nvContentPartPr>
                        <w14:cNvContentPartPr/>
                      </w14:nvContentPartPr>
                      <w14:xfrm>
                        <a:off x="0" y="0"/>
                        <a:ext cx="1688340" cy="5148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267403A" id="Ink 957" o:spid="_x0000_s1026" type="#_x0000_t75" style="position:absolute;margin-left:249.65pt;margin-top:-6.65pt;width:135.8pt;height:43.4pt;z-index:2522996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">
                <v:imagedata r:id="rId89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21" behindDoc="0" locked="0" layoutInCell="1" allowOverlap="1" wp14:anchorId="64A2A12C" wp14:editId="3E277198">
                <wp:simplePos x="0" y="0"/>
                <wp:positionH relativeFrom="column">
                  <wp:posOffset>4476480</wp:posOffset>
                </wp:positionH>
                <wp:positionV relativeFrom="paragraph">
                  <wp:posOffset>17720</wp:posOffset>
                </wp:positionV>
                <wp:extent cx="613800" cy="114480"/>
                <wp:effectExtent l="50800" t="50800" r="59690" b="50800"/>
                <wp:wrapNone/>
                <wp:docPr id="937" name="Ink 9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9">
                      <w14:nvContentPartPr>
                        <w14:cNvContentPartPr/>
                      </w14:nvContentPartPr>
                      <w14:xfrm>
                        <a:off x="0" y="0"/>
                        <a:ext cx="613800" cy="1144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E7160DB" id="Ink 937" o:spid="_x0000_s1026" type="#_x0000_t75" style="position:absolute;margin-left:351.1pt;margin-top:0;width:51.2pt;height:11.8pt;z-index:252282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">
                <v:imagedata r:id="rId900" o:title=""/>
              </v:shape>
            </w:pict>
          </mc:Fallback>
        </mc:AlternateContent>
      </w:r>
    </w:p>
    <w:p w14:paraId="73B7A866" w14:textId="048342E9" w:rsidR="00A5170F" w:rsidRDefault="00A5170F" w:rsidP="00A5170F">
      <w:pPr>
        <w:rPr>
          <w:lang w:val="en-CA"/>
        </w:rPr>
      </w:pPr>
    </w:p>
    <w:p w14:paraId="6E82C458" w14:textId="28BCAF93" w:rsidR="00A5170F" w:rsidRDefault="00E03838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25" behindDoc="0" locked="0" layoutInCell="1" allowOverlap="1" wp14:anchorId="4164910F" wp14:editId="10BD3E4E">
                <wp:simplePos x="0" y="0"/>
                <wp:positionH relativeFrom="column">
                  <wp:posOffset>5055235</wp:posOffset>
                </wp:positionH>
                <wp:positionV relativeFrom="paragraph">
                  <wp:posOffset>121920</wp:posOffset>
                </wp:positionV>
                <wp:extent cx="388920" cy="242785"/>
                <wp:effectExtent l="50800" t="50800" r="55880" b="49530"/>
                <wp:wrapNone/>
                <wp:docPr id="965" name="Ink 9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1">
                      <w14:nvContentPartPr>
                        <w14:cNvContentPartPr/>
                      </w14:nvContentPartPr>
                      <w14:xfrm>
                        <a:off x="0" y="0"/>
                        <a:ext cx="388920" cy="24278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11BBC25" id="Ink 965" o:spid="_x0000_s1026" type="#_x0000_t75" style="position:absolute;margin-left:396.65pt;margin-top:8.2pt;width:33.4pt;height:21.95pt;z-index:2523078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">
                <v:imagedata r:id="rId90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26" behindDoc="0" locked="0" layoutInCell="1" allowOverlap="1" wp14:anchorId="33B9B894" wp14:editId="470BED8F">
                <wp:simplePos x="0" y="0"/>
                <wp:positionH relativeFrom="column">
                  <wp:posOffset>1957705</wp:posOffset>
                </wp:positionH>
                <wp:positionV relativeFrom="paragraph">
                  <wp:posOffset>-48895</wp:posOffset>
                </wp:positionV>
                <wp:extent cx="3486450" cy="503020"/>
                <wp:effectExtent l="50800" t="50800" r="69850" b="55880"/>
                <wp:wrapNone/>
                <wp:docPr id="966" name="Ink 9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3">
                      <w14:nvContentPartPr>
                        <w14:cNvContentPartPr/>
                      </w14:nvContentPartPr>
                      <w14:xfrm>
                        <a:off x="0" y="0"/>
                        <a:ext cx="3486450" cy="5030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5AA8F4B" id="Ink 966" o:spid="_x0000_s1026" type="#_x0000_t75" style="position:absolute;margin-left:152.75pt;margin-top:-5.25pt;width:277.35pt;height:42.4pt;z-index:2523088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">
                <v:imagedata r:id="rId904" o:title=""/>
              </v:shape>
            </w:pict>
          </mc:Fallback>
        </mc:AlternateContent>
      </w:r>
    </w:p>
    <w:p w14:paraId="62A95735" w14:textId="525A1134" w:rsidR="00A5170F" w:rsidRDefault="00A5170F" w:rsidP="00A5170F">
      <w:pPr>
        <w:rPr>
          <w:lang w:val="en-CA"/>
        </w:rPr>
      </w:pPr>
    </w:p>
    <w:p w14:paraId="71F55E94" w14:textId="025DFEB5" w:rsidR="00A5170F" w:rsidRDefault="00A5170F" w:rsidP="00A5170F">
      <w:pPr>
        <w:ind w:left="2880"/>
        <w:rPr>
          <w:lang w:val="en-CA"/>
        </w:rPr>
      </w:pPr>
      <w:r>
        <w:rPr>
          <w:lang w:val="en-CA"/>
        </w:rPr>
        <w:t>If Wm is set artificially high, the wage leads to lower demand for labour in the manufacturing sector</w:t>
      </w:r>
    </w:p>
    <w:p w14:paraId="51F40730" w14:textId="65D620BB" w:rsidR="00026EDE" w:rsidRDefault="00026EDE" w:rsidP="00A5170F">
      <w:pPr>
        <w:ind w:left="2880"/>
        <w:rPr>
          <w:lang w:val="en-CA"/>
        </w:rPr>
      </w:pPr>
      <w:r>
        <w:rPr>
          <w:lang w:val="en-CA"/>
        </w:rPr>
        <w:t xml:space="preserve">More people are employed in agriculture at a lower wage </w:t>
      </w:r>
    </w:p>
    <w:p w14:paraId="79D32770" w14:textId="65C1AB11" w:rsidR="00026EDE" w:rsidRDefault="00026EDE" w:rsidP="00A5170F">
      <w:pPr>
        <w:ind w:left="2880"/>
        <w:rPr>
          <w:lang w:val="en-CA"/>
        </w:rPr>
      </w:pPr>
      <w:r>
        <w:rPr>
          <w:lang w:val="en-CA"/>
        </w:rPr>
        <w:t xml:space="preserve">Workers will leave the rural sector to go to the urban one to get higher wages until the wages equalize at the equilibrium point </w:t>
      </w:r>
    </w:p>
    <w:p w14:paraId="718904B4" w14:textId="0A07BBEC" w:rsidR="00A5170F" w:rsidRDefault="00A865B5" w:rsidP="00CD13BE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28" behindDoc="0" locked="0" layoutInCell="1" allowOverlap="1" wp14:anchorId="51EE73A5" wp14:editId="405D804F">
                <wp:simplePos x="0" y="0"/>
                <wp:positionH relativeFrom="column">
                  <wp:posOffset>5211445</wp:posOffset>
                </wp:positionH>
                <wp:positionV relativeFrom="paragraph">
                  <wp:posOffset>420370</wp:posOffset>
                </wp:positionV>
                <wp:extent cx="503610" cy="236700"/>
                <wp:effectExtent l="50800" t="50800" r="55245" b="5588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5">
                      <w14:nvContentPartPr>
                        <w14:cNvContentPartPr/>
                      </w14:nvContentPartPr>
                      <w14:xfrm>
                        <a:off x="0" y="0"/>
                        <a:ext cx="503610" cy="2367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type w14:anchorId="308FF15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6" o:spid="_x0000_s1026" type="#_x0000_t75" style="position:absolute;margin-left:408.95pt;margin-top:31.7pt;width:42.45pt;height:21.5pt;z-index:2523160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">
                <v:imagedata r:id="rId906" o:title=""/>
              </v:shape>
            </w:pict>
          </mc:Fallback>
        </mc:AlternateContent>
      </w:r>
      <w:r w:rsidR="00CD13BE">
        <w:rPr>
          <w:lang w:val="en-CA"/>
        </w:rPr>
        <w:t>Section 2.1: Fixed manufacturing wage (aka minimum wage) &amp; no unemployment</w:t>
      </w:r>
    </w:p>
    <w:p w14:paraId="4B5D9BCF" w14:textId="19B6B303" w:rsidR="00634417" w:rsidRDefault="00A865B5" w:rsidP="00CD13BE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29" behindDoc="0" locked="0" layoutInCell="1" allowOverlap="1" wp14:anchorId="1130F4BD" wp14:editId="775DF217">
                <wp:simplePos x="0" y="0"/>
                <wp:positionH relativeFrom="column">
                  <wp:posOffset>708025</wp:posOffset>
                </wp:positionH>
                <wp:positionV relativeFrom="paragraph">
                  <wp:posOffset>-19050</wp:posOffset>
                </wp:positionV>
                <wp:extent cx="389370" cy="274120"/>
                <wp:effectExtent l="50800" t="50800" r="55245" b="5651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7">
                      <w14:nvContentPartPr>
                        <w14:cNvContentPartPr/>
                      </w14:nvContentPartPr>
                      <w14:xfrm>
                        <a:off x="0" y="0"/>
                        <a:ext cx="389370" cy="2741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3D455A7" id="Ink 20" o:spid="_x0000_s1026" type="#_x0000_t75" style="position:absolute;margin-left:54.35pt;margin-top:-2.9pt;width:33.45pt;height:24.45pt;z-index:2523201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">
                <v:imagedata r:id="rId908" o:title=""/>
              </v:shape>
            </w:pict>
          </mc:Fallback>
        </mc:AlternateContent>
      </w:r>
    </w:p>
    <w:p w14:paraId="6CAC68C8" w14:textId="09C23D2F" w:rsidR="00634417" w:rsidRDefault="0037429A" w:rsidP="00CD13BE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34" behindDoc="0" locked="0" layoutInCell="1" allowOverlap="1" wp14:anchorId="46C25D3A" wp14:editId="590E7658">
                <wp:simplePos x="0" y="0"/>
                <wp:positionH relativeFrom="column">
                  <wp:posOffset>1219200</wp:posOffset>
                </wp:positionH>
                <wp:positionV relativeFrom="paragraph">
                  <wp:posOffset>25400</wp:posOffset>
                </wp:positionV>
                <wp:extent cx="300625" cy="259500"/>
                <wp:effectExtent l="50800" t="50800" r="29845" b="58420"/>
                <wp:wrapNone/>
                <wp:docPr id="1872" name="Ink 18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9">
                      <w14:nvContentPartPr>
                        <w14:cNvContentPartPr/>
                      </w14:nvContentPartPr>
                      <w14:xfrm>
                        <a:off x="0" y="0"/>
                        <a:ext cx="300625" cy="2595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2C6E0BE" id="Ink 1872" o:spid="_x0000_s1026" type="#_x0000_t75" style="position:absolute;margin-left:94.6pt;margin-top:.6pt;width:26.45pt;height:23.25pt;z-index:2523334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">
                <v:imagedata r:id="rId910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33" behindDoc="0" locked="0" layoutInCell="1" allowOverlap="1" wp14:anchorId="534D9CA7" wp14:editId="0BD25C31">
                <wp:simplePos x="0" y="0"/>
                <wp:positionH relativeFrom="column">
                  <wp:posOffset>1294765</wp:posOffset>
                </wp:positionH>
                <wp:positionV relativeFrom="paragraph">
                  <wp:posOffset>-107315</wp:posOffset>
                </wp:positionV>
                <wp:extent cx="23250" cy="503160"/>
                <wp:effectExtent l="38100" t="50800" r="40640" b="55880"/>
                <wp:wrapNone/>
                <wp:docPr id="1864" name="Ink 18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1">
                      <w14:nvContentPartPr>
                        <w14:cNvContentPartPr/>
                      </w14:nvContentPartPr>
                      <w14:xfrm>
                        <a:off x="0" y="0"/>
                        <a:ext cx="23250" cy="503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6FC1517" id="Ink 1864" o:spid="_x0000_s1026" type="#_x0000_t75" style="position:absolute;margin-left:100.55pt;margin-top:-9.85pt;width:4.65pt;height:42.4pt;z-index:2523293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">
                <v:imagedata r:id="rId912" o:title=""/>
              </v:shape>
            </w:pict>
          </mc:Fallback>
        </mc:AlternateContent>
      </w:r>
    </w:p>
    <w:p w14:paraId="0CA8E1BA" w14:textId="4E05B0DD" w:rsidR="00634417" w:rsidRDefault="00315893" w:rsidP="00CD13BE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36" behindDoc="0" locked="0" layoutInCell="1" allowOverlap="1" wp14:anchorId="4991D524" wp14:editId="2BEE235E">
                <wp:simplePos x="0" y="0"/>
                <wp:positionH relativeFrom="column">
                  <wp:posOffset>4571365</wp:posOffset>
                </wp:positionH>
                <wp:positionV relativeFrom="paragraph">
                  <wp:posOffset>214630</wp:posOffset>
                </wp:positionV>
                <wp:extent cx="335280" cy="34995"/>
                <wp:effectExtent l="50800" t="50800" r="0" b="53975"/>
                <wp:wrapNone/>
                <wp:docPr id="1881" name="Ink 18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3">
                      <w14:nvContentPartPr>
                        <w14:cNvContentPartPr/>
                      </w14:nvContentPartPr>
                      <w14:xfrm>
                        <a:off x="0" y="0"/>
                        <a:ext cx="335280" cy="3499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57676C9" id="Ink 1881" o:spid="_x0000_s1026" type="#_x0000_t75" style="position:absolute;margin-left:358.55pt;margin-top:15.5pt;width:29.2pt;height:5.55pt;z-index:2523406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">
                <v:imagedata r:id="rId914" o:title=""/>
              </v:shape>
            </w:pict>
          </mc:Fallback>
        </mc:AlternateContent>
      </w:r>
      <w:r w:rsidR="0037429A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35" behindDoc="0" locked="0" layoutInCell="1" allowOverlap="1" wp14:anchorId="0B78887D" wp14:editId="473707D2">
                <wp:simplePos x="0" y="0"/>
                <wp:positionH relativeFrom="column">
                  <wp:posOffset>5100955</wp:posOffset>
                </wp:positionH>
                <wp:positionV relativeFrom="paragraph">
                  <wp:posOffset>-5715</wp:posOffset>
                </wp:positionV>
                <wp:extent cx="482280" cy="333805"/>
                <wp:effectExtent l="50800" t="50800" r="26035" b="60325"/>
                <wp:wrapNone/>
                <wp:docPr id="1878" name="Ink 18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5">
                      <w14:nvContentPartPr>
                        <w14:cNvContentPartPr/>
                      </w14:nvContentPartPr>
                      <w14:xfrm>
                        <a:off x="0" y="0"/>
                        <a:ext cx="482280" cy="3338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E22FC11" id="Ink 1878" o:spid="_x0000_s1026" type="#_x0000_t75" style="position:absolute;margin-left:400.25pt;margin-top:-1.85pt;width:40.8pt;height:29.15pt;z-index:2523375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">
                <v:imagedata r:id="rId916" o:title=""/>
              </v:shape>
            </w:pict>
          </mc:Fallback>
        </mc:AlternateContent>
      </w:r>
    </w:p>
    <w:p w14:paraId="7D310412" w14:textId="371004B9" w:rsidR="00634417" w:rsidRDefault="00BE55B5" w:rsidP="00CD13BE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48" behindDoc="0" locked="0" layoutInCell="1" allowOverlap="1" wp14:anchorId="5F70C7DC" wp14:editId="74458400">
                <wp:simplePos x="0" y="0"/>
                <wp:positionH relativeFrom="column">
                  <wp:posOffset>5173345</wp:posOffset>
                </wp:positionH>
                <wp:positionV relativeFrom="paragraph">
                  <wp:posOffset>65405</wp:posOffset>
                </wp:positionV>
                <wp:extent cx="1680420" cy="408305"/>
                <wp:effectExtent l="50800" t="50800" r="46990" b="48895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7">
                      <w14:nvContentPartPr>
                        <w14:cNvContentPartPr/>
                      </w14:nvContentPartPr>
                      <w14:xfrm>
                        <a:off x="0" y="0"/>
                        <a:ext cx="1680420" cy="40830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6652CDD" id="Ink 145" o:spid="_x0000_s1026" type="#_x0000_t75" style="position:absolute;margin-left:405.95pt;margin-top:3.75pt;width:135.1pt;height:34.95pt;z-index:25242048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">
                <v:imagedata r:id="rId918" o:title=""/>
              </v:shape>
            </w:pict>
          </mc:Fallback>
        </mc:AlternateContent>
      </w:r>
      <w:r w:rsidR="0031589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39" behindDoc="0" locked="0" layoutInCell="1" allowOverlap="1" wp14:anchorId="767FA603" wp14:editId="16EF58C1">
                <wp:simplePos x="0" y="0"/>
                <wp:positionH relativeFrom="column">
                  <wp:posOffset>4472305</wp:posOffset>
                </wp:positionH>
                <wp:positionV relativeFrom="paragraph">
                  <wp:posOffset>-75565</wp:posOffset>
                </wp:positionV>
                <wp:extent cx="87630" cy="290100"/>
                <wp:effectExtent l="38100" t="50800" r="26670" b="53340"/>
                <wp:wrapNone/>
                <wp:docPr id="1890" name="Ink 18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9">
                      <w14:nvContentPartPr>
                        <w14:cNvContentPartPr/>
                      </w14:nvContentPartPr>
                      <w14:xfrm>
                        <a:off x="0" y="0"/>
                        <a:ext cx="87630" cy="2901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FA2E8C9" id="Ink 1890" o:spid="_x0000_s1026" type="#_x0000_t75" style="position:absolute;margin-left:350.75pt;margin-top:-7.35pt;width:9.7pt;height:25.7pt;z-index:2523488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">
                <v:imagedata r:id="rId920" o:title=""/>
              </v:shape>
            </w:pict>
          </mc:Fallback>
        </mc:AlternateContent>
      </w:r>
    </w:p>
    <w:p w14:paraId="3A184B99" w14:textId="1135164F" w:rsidR="00634417" w:rsidRDefault="00315893" w:rsidP="00CD13BE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37" behindDoc="0" locked="0" layoutInCell="1" allowOverlap="1" wp14:anchorId="2E39ACED" wp14:editId="413D55CE">
                <wp:simplePos x="0" y="0"/>
                <wp:positionH relativeFrom="column">
                  <wp:posOffset>4457400</wp:posOffset>
                </wp:positionH>
                <wp:positionV relativeFrom="paragraph">
                  <wp:posOffset>91140</wp:posOffset>
                </wp:positionV>
                <wp:extent cx="11880" cy="183240"/>
                <wp:effectExtent l="50800" t="50800" r="39370" b="58420"/>
                <wp:wrapNone/>
                <wp:docPr id="1885" name="Ink 18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1">
                      <w14:nvContentPartPr>
                        <w14:cNvContentPartPr/>
                      </w14:nvContentPartPr>
                      <w14:xfrm>
                        <a:off x="0" y="0"/>
                        <a:ext cx="11880" cy="1832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A411081" id="Ink 1885" o:spid="_x0000_s1026" type="#_x0000_t75" style="position:absolute;margin-left:349.6pt;margin-top:5.8pt;width:3.8pt;height:17.3pt;z-index:25234368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">
                <v:imagedata r:id="rId922" o:title=""/>
              </v:shape>
            </w:pict>
          </mc:Fallback>
        </mc:AlternateContent>
      </w:r>
      <w:r w:rsidR="0037429A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32" behindDoc="0" locked="0" layoutInCell="1" allowOverlap="1" wp14:anchorId="4E1CAB6B" wp14:editId="68275844">
                <wp:simplePos x="0" y="0"/>
                <wp:positionH relativeFrom="column">
                  <wp:posOffset>1329690</wp:posOffset>
                </wp:positionH>
                <wp:positionV relativeFrom="paragraph">
                  <wp:posOffset>-959485</wp:posOffset>
                </wp:positionV>
                <wp:extent cx="3666490" cy="2181225"/>
                <wp:effectExtent l="50800" t="50800" r="16510" b="53975"/>
                <wp:wrapNone/>
                <wp:docPr id="1858" name="Ink 18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3">
                      <w14:nvContentPartPr>
                        <w14:cNvContentPartPr/>
                      </w14:nvContentPartPr>
                      <w14:xfrm>
                        <a:off x="0" y="0"/>
                        <a:ext cx="3666490" cy="21812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8BD0E58" id="Ink 1858" o:spid="_x0000_s1026" type="#_x0000_t75" style="position:absolute;margin-left:103.3pt;margin-top:-76.95pt;width:291.5pt;height:174.55pt;z-index:2523262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">
                <v:imagedata r:id="rId924" o:title=""/>
              </v:shape>
            </w:pict>
          </mc:Fallback>
        </mc:AlternateContent>
      </w:r>
      <w:r w:rsidR="0037429A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31" behindDoc="0" locked="0" layoutInCell="1" allowOverlap="1" wp14:anchorId="7BD47A3F" wp14:editId="6CDD04FA">
                <wp:simplePos x="0" y="0"/>
                <wp:positionH relativeFrom="column">
                  <wp:posOffset>1397605</wp:posOffset>
                </wp:positionH>
                <wp:positionV relativeFrom="paragraph">
                  <wp:posOffset>-686350</wp:posOffset>
                </wp:positionV>
                <wp:extent cx="3280440" cy="1452795"/>
                <wp:effectExtent l="50800" t="50800" r="46990" b="59055"/>
                <wp:wrapNone/>
                <wp:docPr id="1857" name="Ink 18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5">
                      <w14:nvContentPartPr>
                        <w14:cNvContentPartPr/>
                      </w14:nvContentPartPr>
                      <w14:xfrm>
                        <a:off x="0" y="0"/>
                        <a:ext cx="3280440" cy="145279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692198E" id="Ink 1857" o:spid="_x0000_s1026" type="#_x0000_t75" style="position:absolute;margin-left:108.65pt;margin-top:-55.45pt;width:261.1pt;height:117.25pt;z-index:252325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">
                <v:imagedata r:id="rId926" o:title=""/>
              </v:shape>
            </w:pict>
          </mc:Fallback>
        </mc:AlternateContent>
      </w:r>
      <w:r w:rsidR="0037429A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30" behindDoc="0" locked="0" layoutInCell="1" allowOverlap="1" wp14:anchorId="2BBCC037" wp14:editId="1A466101">
                <wp:simplePos x="0" y="0"/>
                <wp:positionH relativeFrom="column">
                  <wp:posOffset>1664485</wp:posOffset>
                </wp:positionH>
                <wp:positionV relativeFrom="paragraph">
                  <wp:posOffset>-788670</wp:posOffset>
                </wp:positionV>
                <wp:extent cx="3387600" cy="1653840"/>
                <wp:effectExtent l="50800" t="50800" r="41910" b="4826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7">
                      <w14:nvContentPartPr>
                        <w14:cNvContentPartPr/>
                      </w14:nvContentPartPr>
                      <w14:xfrm>
                        <a:off x="0" y="0"/>
                        <a:ext cx="3387600" cy="16535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shape w14:anchorId="3A7B1F6C" id="Ink 61" o:spid="_x0000_s1026" type="#_x0000_t75" style="position:absolute;margin-left:129.65pt;margin-top:-63.5pt;width:269.55pt;height:133pt;z-index:25232320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">
                <v:imagedata r:id="rId928" o:title=""/>
              </v:shape>
            </w:pict>
          </mc:Fallback>
        </mc:AlternateContent>
      </w:r>
      <w:r w:rsidR="00BA271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27" behindDoc="0" locked="0" layoutInCell="1" allowOverlap="1" wp14:anchorId="3CA677F1" wp14:editId="53849EB0">
                <wp:simplePos x="0" y="0"/>
                <wp:positionH relativeFrom="column">
                  <wp:posOffset>4965065</wp:posOffset>
                </wp:positionH>
                <wp:positionV relativeFrom="paragraph">
                  <wp:posOffset>-1013930</wp:posOffset>
                </wp:positionV>
                <wp:extent cx="81080" cy="2203920"/>
                <wp:effectExtent l="38100" t="50800" r="46355" b="57150"/>
                <wp:wrapNone/>
                <wp:docPr id="970" name="Ink 9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9">
                      <w14:nvContentPartPr>
                        <w14:cNvContentPartPr/>
                      </w14:nvContentPartPr>
                      <w14:xfrm>
                        <a:off x="0" y="0"/>
                        <a:ext cx="81080" cy="22039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688B09B" id="Ink 970" o:spid="_x0000_s1026" type="#_x0000_t75" style="position:absolute;margin-left:389.55pt;margin-top:-81.25pt;width:9.25pt;height:176.4pt;z-index:2523129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">
                <v:imagedata r:id="rId930" o:title=""/>
              </v:shape>
            </w:pict>
          </mc:Fallback>
        </mc:AlternateContent>
      </w:r>
    </w:p>
    <w:p w14:paraId="47ADD3B1" w14:textId="44E49737" w:rsidR="00634417" w:rsidRDefault="00634417" w:rsidP="00CD13BE">
      <w:pPr>
        <w:ind w:left="1440"/>
        <w:rPr>
          <w:lang w:val="en-CA"/>
        </w:rPr>
      </w:pPr>
    </w:p>
    <w:p w14:paraId="59AB2435" w14:textId="26C1E440" w:rsidR="00634417" w:rsidRDefault="00BE55B5" w:rsidP="00CD13BE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46" behindDoc="0" locked="0" layoutInCell="1" allowOverlap="1" wp14:anchorId="258CA196" wp14:editId="78E60175">
                <wp:simplePos x="0" y="0"/>
                <wp:positionH relativeFrom="column">
                  <wp:posOffset>723265</wp:posOffset>
                </wp:positionH>
                <wp:positionV relativeFrom="paragraph">
                  <wp:posOffset>111760</wp:posOffset>
                </wp:positionV>
                <wp:extent cx="467430" cy="258275"/>
                <wp:effectExtent l="50800" t="50800" r="15240" b="59690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1">
                      <w14:nvContentPartPr>
                        <w14:cNvContentPartPr/>
                      </w14:nvContentPartPr>
                      <w14:xfrm>
                        <a:off x="0" y="0"/>
                        <a:ext cx="467430" cy="2582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487AD38" id="Ink 102" o:spid="_x0000_s1026" type="#_x0000_t75" style="position:absolute;margin-left:55.55pt;margin-top:7.4pt;width:39.6pt;height:23.2pt;z-index:2523969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">
                <v:imagedata r:id="rId932" o:title=""/>
              </v:shape>
            </w:pict>
          </mc:Fallback>
        </mc:AlternateContent>
      </w:r>
      <w:r w:rsidR="0031589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43" behindDoc="0" locked="0" layoutInCell="1" allowOverlap="1" wp14:anchorId="37C41259" wp14:editId="7598C249">
                <wp:simplePos x="0" y="0"/>
                <wp:positionH relativeFrom="column">
                  <wp:posOffset>1374775</wp:posOffset>
                </wp:positionH>
                <wp:positionV relativeFrom="paragraph">
                  <wp:posOffset>158115</wp:posOffset>
                </wp:positionV>
                <wp:extent cx="1428750" cy="37855"/>
                <wp:effectExtent l="50800" t="50800" r="44450" b="5143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3">
                      <w14:nvContentPartPr>
                        <w14:cNvContentPartPr/>
                      </w14:nvContentPartPr>
                      <w14:xfrm>
                        <a:off x="0" y="0"/>
                        <a:ext cx="1428750" cy="3785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EDCA80F" id="Ink 87" o:spid="_x0000_s1026" type="#_x0000_t75" style="position:absolute;margin-left:106.85pt;margin-top:11.05pt;width:115.3pt;height:5.8pt;z-index:25239078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">
                <v:imagedata r:id="rId934" o:title=""/>
              </v:shape>
            </w:pict>
          </mc:Fallback>
        </mc:AlternateContent>
      </w:r>
      <w:r w:rsidR="0031589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44" behindDoc="0" locked="0" layoutInCell="1" allowOverlap="1" wp14:anchorId="7CE6A13E" wp14:editId="00627225">
                <wp:simplePos x="0" y="0"/>
                <wp:positionH relativeFrom="column">
                  <wp:posOffset>3355975</wp:posOffset>
                </wp:positionH>
                <wp:positionV relativeFrom="paragraph">
                  <wp:posOffset>172720</wp:posOffset>
                </wp:positionV>
                <wp:extent cx="518160" cy="30720"/>
                <wp:effectExtent l="25400" t="50800" r="0" b="58420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5">
                      <w14:nvContentPartPr>
                        <w14:cNvContentPartPr/>
                      </w14:nvContentPartPr>
                      <w14:xfrm>
                        <a:off x="0" y="0"/>
                        <a:ext cx="518160" cy="307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47780A9" id="Ink 91" o:spid="_x0000_s1026" type="#_x0000_t75" style="position:absolute;margin-left:262.85pt;margin-top:12.2pt;width:43.6pt;height:5.2pt;z-index:2523918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">
                <v:imagedata r:id="rId936" o:title=""/>
              </v:shape>
            </w:pict>
          </mc:Fallback>
        </mc:AlternateContent>
      </w:r>
      <w:r w:rsidR="0031589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45" behindDoc="0" locked="0" layoutInCell="1" allowOverlap="1" wp14:anchorId="3D7F45A9" wp14:editId="5BC1A039">
                <wp:simplePos x="0" y="0"/>
                <wp:positionH relativeFrom="column">
                  <wp:posOffset>4191000</wp:posOffset>
                </wp:positionH>
                <wp:positionV relativeFrom="paragraph">
                  <wp:posOffset>-135890</wp:posOffset>
                </wp:positionV>
                <wp:extent cx="357770" cy="419100"/>
                <wp:effectExtent l="50800" t="50800" r="0" b="5080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7">
                      <w14:nvContentPartPr>
                        <w14:cNvContentPartPr/>
                      </w14:nvContentPartPr>
                      <w14:xfrm>
                        <a:off x="0" y="0"/>
                        <a:ext cx="357770" cy="4191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C654183" id="Ink 92" o:spid="_x0000_s1026" type="#_x0000_t75" style="position:absolute;margin-left:328.6pt;margin-top:-12.1pt;width:30.95pt;height:35.8pt;z-index:2523928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">
                <v:imagedata r:id="rId938" o:title=""/>
              </v:shape>
            </w:pict>
          </mc:Fallback>
        </mc:AlternateContent>
      </w:r>
      <w:r w:rsidR="0031589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42" behindDoc="0" locked="0" layoutInCell="1" allowOverlap="1" wp14:anchorId="4EAFABC5" wp14:editId="6C37761A">
                <wp:simplePos x="0" y="0"/>
                <wp:positionH relativeFrom="column">
                  <wp:posOffset>3093720</wp:posOffset>
                </wp:positionH>
                <wp:positionV relativeFrom="paragraph">
                  <wp:posOffset>180975</wp:posOffset>
                </wp:positionV>
                <wp:extent cx="360" cy="360"/>
                <wp:effectExtent l="50800" t="50800" r="50800" b="5080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B731045" id="Ink 78" o:spid="_x0000_s1026" type="#_x0000_t75" style="position:absolute;margin-left:242.2pt;margin-top:12.85pt;width:2.9pt;height:2.9pt;z-index:2523846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">
                <v:imagedata r:id="rId940" o:title=""/>
              </v:shape>
            </w:pict>
          </mc:Fallback>
        </mc:AlternateContent>
      </w:r>
    </w:p>
    <w:p w14:paraId="24E16B53" w14:textId="70DCE626" w:rsidR="00634417" w:rsidRDefault="00315893" w:rsidP="00CD13BE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38" behindDoc="0" locked="0" layoutInCell="1" allowOverlap="1" wp14:anchorId="72140E59" wp14:editId="435BB205">
                <wp:simplePos x="0" y="0"/>
                <wp:positionH relativeFrom="column">
                  <wp:posOffset>4468920</wp:posOffset>
                </wp:positionH>
                <wp:positionV relativeFrom="paragraph">
                  <wp:posOffset>187690</wp:posOffset>
                </wp:positionV>
                <wp:extent cx="360" cy="360"/>
                <wp:effectExtent l="50800" t="50800" r="50800" b="50800"/>
                <wp:wrapNone/>
                <wp:docPr id="1888" name="Ink 18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D865B8C" id="Ink 1888" o:spid="_x0000_s1026" type="#_x0000_t75" style="position:absolute;margin-left:350.5pt;margin-top:13.4pt;width:2.9pt;height:2.9pt;z-index:2523467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">
                <v:imagedata r:id="rId940" o:title=""/>
              </v:shape>
            </w:pict>
          </mc:Fallback>
        </mc:AlternateContent>
      </w:r>
    </w:p>
    <w:p w14:paraId="66015A50" w14:textId="7686F0B9" w:rsidR="00634417" w:rsidRDefault="00BE55B5" w:rsidP="00CD13BE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47" behindDoc="0" locked="0" layoutInCell="1" allowOverlap="1" wp14:anchorId="31CDE8E3" wp14:editId="2D9338D7">
                <wp:simplePos x="0" y="0"/>
                <wp:positionH relativeFrom="column">
                  <wp:posOffset>1455360</wp:posOffset>
                </wp:positionH>
                <wp:positionV relativeFrom="paragraph">
                  <wp:posOffset>198725</wp:posOffset>
                </wp:positionV>
                <wp:extent cx="2903760" cy="122400"/>
                <wp:effectExtent l="50800" t="50800" r="43180" b="55880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2">
                      <w14:nvContentPartPr>
                        <w14:cNvContentPartPr/>
                      </w14:nvContentPartPr>
                      <w14:xfrm>
                        <a:off x="0" y="0"/>
                        <a:ext cx="2903760" cy="1224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166256A" id="Ink 103" o:spid="_x0000_s1026" type="#_x0000_t75" style="position:absolute;margin-left:113.2pt;margin-top:14.25pt;width:231.45pt;height:12.45pt;z-index:2523979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">
                <v:imagedata r:id="rId943" o:title=""/>
              </v:shape>
            </w:pict>
          </mc:Fallback>
        </mc:AlternateContent>
      </w:r>
    </w:p>
    <w:p w14:paraId="606C4CBA" w14:textId="45280F23" w:rsidR="00634417" w:rsidRDefault="00315893" w:rsidP="00CD13BE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41" behindDoc="0" locked="0" layoutInCell="1" allowOverlap="1" wp14:anchorId="0FFBA25C" wp14:editId="1B6C431E">
                <wp:simplePos x="0" y="0"/>
                <wp:positionH relativeFrom="column">
                  <wp:posOffset>4468495</wp:posOffset>
                </wp:positionH>
                <wp:positionV relativeFrom="paragraph">
                  <wp:posOffset>-294005</wp:posOffset>
                </wp:positionV>
                <wp:extent cx="2354820" cy="853770"/>
                <wp:effectExtent l="50800" t="50800" r="45720" b="4826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4">
                      <w14:nvContentPartPr>
                        <w14:cNvContentPartPr/>
                      </w14:nvContentPartPr>
                      <w14:xfrm>
                        <a:off x="0" y="0"/>
                        <a:ext cx="2354820" cy="8537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8FFD3FA" id="Ink 67" o:spid="_x0000_s1026" type="#_x0000_t75" style="position:absolute;margin-left:350.45pt;margin-top:-24.55pt;width:188.2pt;height:70.05pt;z-index:2523774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">
                <v:imagedata r:id="rId945" o:title=""/>
              </v:shape>
            </w:pict>
          </mc:Fallback>
        </mc:AlternateContent>
      </w:r>
    </w:p>
    <w:p w14:paraId="614DB124" w14:textId="003119D7" w:rsidR="00634417" w:rsidRDefault="00DC5107" w:rsidP="00CD13BE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50" behindDoc="0" locked="0" layoutInCell="1" allowOverlap="1" wp14:anchorId="5F87B922" wp14:editId="47C68A4E">
                <wp:simplePos x="0" y="0"/>
                <wp:positionH relativeFrom="column">
                  <wp:posOffset>2456815</wp:posOffset>
                </wp:positionH>
                <wp:positionV relativeFrom="paragraph">
                  <wp:posOffset>-73660</wp:posOffset>
                </wp:positionV>
                <wp:extent cx="419100" cy="248285"/>
                <wp:effectExtent l="38100" t="50800" r="50800" b="56515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6">
                      <w14:nvContentPartPr>
                        <w14:cNvContentPartPr/>
                      </w14:nvContentPartPr>
                      <w14:xfrm>
                        <a:off x="0" y="0"/>
                        <a:ext cx="419100" cy="24828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1D91870" id="Ink 164" o:spid="_x0000_s1026" type="#_x0000_t75" style="position:absolute;margin-left:192.05pt;margin-top:-7.2pt;width:35.8pt;height:22.35pt;z-index:2524235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">
                <v:imagedata r:id="rId947" o:title=""/>
              </v:shape>
            </w:pict>
          </mc:Fallback>
        </mc:AlternateContent>
      </w:r>
      <w:r w:rsidR="0031589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40" behindDoc="0" locked="0" layoutInCell="1" allowOverlap="1" wp14:anchorId="0C5DA948" wp14:editId="33CB5AEF">
                <wp:simplePos x="0" y="0"/>
                <wp:positionH relativeFrom="column">
                  <wp:posOffset>5257165</wp:posOffset>
                </wp:positionH>
                <wp:positionV relativeFrom="paragraph">
                  <wp:posOffset>78105</wp:posOffset>
                </wp:positionV>
                <wp:extent cx="331950" cy="202565"/>
                <wp:effectExtent l="50800" t="50800" r="0" b="5143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8">
                      <w14:nvContentPartPr>
                        <w14:cNvContentPartPr/>
                      </w14:nvContentPartPr>
                      <w14:xfrm>
                        <a:off x="0" y="0"/>
                        <a:ext cx="331950" cy="20256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BE9347E" id="Ink 66" o:spid="_x0000_s1026" type="#_x0000_t75" style="position:absolute;margin-left:412.55pt;margin-top:4.75pt;width:29pt;height:18.75pt;z-index:2523764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">
                <v:imagedata r:id="rId949" o:title=""/>
              </v:shape>
            </w:pict>
          </mc:Fallback>
        </mc:AlternateContent>
      </w:r>
    </w:p>
    <w:p w14:paraId="48FF77B3" w14:textId="78E4DE8F" w:rsidR="00634417" w:rsidRDefault="008F6A83" w:rsidP="00634417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56" behindDoc="0" locked="0" layoutInCell="1" allowOverlap="1" wp14:anchorId="7F3B11FA" wp14:editId="39B21822">
                <wp:simplePos x="0" y="0"/>
                <wp:positionH relativeFrom="column">
                  <wp:posOffset>3943320</wp:posOffset>
                </wp:positionH>
                <wp:positionV relativeFrom="paragraph">
                  <wp:posOffset>54280</wp:posOffset>
                </wp:positionV>
                <wp:extent cx="360" cy="360"/>
                <wp:effectExtent l="50800" t="50800" r="50800" b="5080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18737FE" id="Ink 201" o:spid="_x0000_s1026" type="#_x0000_t75" style="position:absolute;margin-left:309.1pt;margin-top:2.85pt;width:2.9pt;height:2.9pt;z-index:2524378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">
                <v:imagedata r:id="rId951" o:title=""/>
              </v:shape>
            </w:pict>
          </mc:Fallback>
        </mc:AlternateContent>
      </w:r>
      <w:r w:rsidR="00634417">
        <w:rPr>
          <w:lang w:val="en-CA"/>
        </w:rPr>
        <w:tab/>
      </w:r>
      <w:r w:rsidR="00634417">
        <w:rPr>
          <w:lang w:val="en-CA"/>
        </w:rPr>
        <w:tab/>
        <w:t xml:space="preserve">Section 3.1: Fixed manufacturing wage &amp; allow for unemployment </w:t>
      </w:r>
    </w:p>
    <w:p w14:paraId="13F421AF" w14:textId="4E765C98" w:rsidR="009A6C77" w:rsidRDefault="00DC5107" w:rsidP="00634417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53" behindDoc="0" locked="0" layoutInCell="1" allowOverlap="1" wp14:anchorId="159BAD29" wp14:editId="0EA4CBB0">
                <wp:simplePos x="0" y="0"/>
                <wp:positionH relativeFrom="column">
                  <wp:posOffset>90805</wp:posOffset>
                </wp:positionH>
                <wp:positionV relativeFrom="paragraph">
                  <wp:posOffset>11430</wp:posOffset>
                </wp:positionV>
                <wp:extent cx="581190" cy="224790"/>
                <wp:effectExtent l="50800" t="50800" r="53975" b="54610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2">
                      <w14:nvContentPartPr>
                        <w14:cNvContentPartPr/>
                      </w14:nvContentPartPr>
                      <w14:xfrm>
                        <a:off x="0" y="0"/>
                        <a:ext cx="581190" cy="22479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015A75B" id="Ink 186" o:spid="_x0000_s1026" type="#_x0000_t75" style="position:absolute;margin-left:5.75pt;margin-top:-.5pt;width:48.55pt;height:20.5pt;z-index:2524348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">
                <v:imagedata r:id="rId953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52" behindDoc="0" locked="0" layoutInCell="1" allowOverlap="1" wp14:anchorId="35FCC360" wp14:editId="0549D9A2">
                <wp:simplePos x="0" y="0"/>
                <wp:positionH relativeFrom="column">
                  <wp:posOffset>5664835</wp:posOffset>
                </wp:positionH>
                <wp:positionV relativeFrom="paragraph">
                  <wp:posOffset>106680</wp:posOffset>
                </wp:positionV>
                <wp:extent cx="542165" cy="252330"/>
                <wp:effectExtent l="50800" t="50800" r="67945" b="52705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4">
                      <w14:nvContentPartPr>
                        <w14:cNvContentPartPr/>
                      </w14:nvContentPartPr>
                      <w14:xfrm>
                        <a:off x="0" y="0"/>
                        <a:ext cx="542165" cy="25233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A1B8CA3" id="Ink 176" o:spid="_x0000_s1026" type="#_x0000_t75" style="position:absolute;margin-left:444.65pt;margin-top:7pt;width:45.55pt;height:22.65pt;z-index:2524307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">
                <v:imagedata r:id="rId955" o:title=""/>
              </v:shape>
            </w:pict>
          </mc:Fallback>
        </mc:AlternateContent>
      </w:r>
    </w:p>
    <w:p w14:paraId="4779CEBA" w14:textId="77777777" w:rsidR="009A6C77" w:rsidRDefault="009A6C77" w:rsidP="00634417">
      <w:pPr>
        <w:rPr>
          <w:lang w:val="en-CA"/>
        </w:rPr>
      </w:pPr>
    </w:p>
    <w:p w14:paraId="43FC4AF6" w14:textId="77777777" w:rsidR="009A6C77" w:rsidRDefault="009A6C77" w:rsidP="00634417">
      <w:pPr>
        <w:rPr>
          <w:lang w:val="en-CA"/>
        </w:rPr>
      </w:pPr>
    </w:p>
    <w:p w14:paraId="361202EB" w14:textId="64019E0B" w:rsidR="009A6C77" w:rsidRDefault="008F6A83" w:rsidP="00634417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57" behindDoc="0" locked="0" layoutInCell="1" allowOverlap="1" wp14:anchorId="2D190635" wp14:editId="5B4C7BD0">
                <wp:simplePos x="0" y="0"/>
                <wp:positionH relativeFrom="column">
                  <wp:posOffset>5798760</wp:posOffset>
                </wp:positionH>
                <wp:positionV relativeFrom="paragraph">
                  <wp:posOffset>107590</wp:posOffset>
                </wp:positionV>
                <wp:extent cx="263160" cy="30960"/>
                <wp:effectExtent l="38100" t="50800" r="29210" b="58420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6">
                      <w14:nvContentPartPr>
                        <w14:cNvContentPartPr/>
                      </w14:nvContentPartPr>
                      <w14:xfrm>
                        <a:off x="0" y="0"/>
                        <a:ext cx="263160" cy="309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2EC5091" id="Ink 208" o:spid="_x0000_s1026" type="#_x0000_t75" style="position:absolute;margin-left:455.2pt;margin-top:7.05pt;width:23.55pt;height:5.25pt;z-index:2524409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">
                <v:imagedata r:id="rId957" o:title=""/>
              </v:shape>
            </w:pict>
          </mc:Fallback>
        </mc:AlternateContent>
      </w:r>
    </w:p>
    <w:p w14:paraId="5C5E0066" w14:textId="1557A399" w:rsidR="009A6C77" w:rsidRDefault="008F6A83" w:rsidP="00634417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59" behindDoc="0" locked="0" layoutInCell="1" allowOverlap="1" wp14:anchorId="5E2BDCA0" wp14:editId="2BC10D74">
                <wp:simplePos x="0" y="0"/>
                <wp:positionH relativeFrom="column">
                  <wp:posOffset>4636680</wp:posOffset>
                </wp:positionH>
                <wp:positionV relativeFrom="paragraph">
                  <wp:posOffset>194945</wp:posOffset>
                </wp:positionV>
                <wp:extent cx="38520" cy="76680"/>
                <wp:effectExtent l="38100" t="50800" r="25400" b="50800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8">
                      <w14:nvContentPartPr>
                        <w14:cNvContentPartPr/>
                      </w14:nvContentPartPr>
                      <w14:xfrm>
                        <a:off x="0" y="0"/>
                        <a:ext cx="38520" cy="766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62F3672" id="Ink 221" o:spid="_x0000_s1026" type="#_x0000_t75" style="position:absolute;margin-left:363.7pt;margin-top:13.95pt;width:5.9pt;height:8.85pt;z-index:2524481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">
                <v:imagedata r:id="rId959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58" behindDoc="0" locked="0" layoutInCell="1" allowOverlap="1" wp14:anchorId="24582A60" wp14:editId="4896B8BB">
                <wp:simplePos x="0" y="0"/>
                <wp:positionH relativeFrom="column">
                  <wp:posOffset>4655185</wp:posOffset>
                </wp:positionH>
                <wp:positionV relativeFrom="paragraph">
                  <wp:posOffset>-3175</wp:posOffset>
                </wp:positionV>
                <wp:extent cx="1596390" cy="318770"/>
                <wp:effectExtent l="50800" t="50800" r="54610" b="49530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0">
                      <w14:nvContentPartPr>
                        <w14:cNvContentPartPr/>
                      </w14:nvContentPartPr>
                      <w14:xfrm>
                        <a:off x="0" y="0"/>
                        <a:ext cx="1596390" cy="3187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A376D01" id="Ink 220" o:spid="_x0000_s1026" type="#_x0000_t75" style="position:absolute;margin-left:365.15pt;margin-top:-1.65pt;width:128.5pt;height:27.9pt;z-index:25244710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">
                <v:imagedata r:id="rId961" o:title=""/>
              </v:shape>
            </w:pict>
          </mc:Fallback>
        </mc:AlternateContent>
      </w:r>
    </w:p>
    <w:p w14:paraId="0FC55FE6" w14:textId="05641B23" w:rsidR="009A6C77" w:rsidRDefault="008F6A83" w:rsidP="00634417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60" behindDoc="0" locked="0" layoutInCell="1" allowOverlap="1" wp14:anchorId="6C71BBF1" wp14:editId="7492DADF">
                <wp:simplePos x="0" y="0"/>
                <wp:positionH relativeFrom="column">
                  <wp:posOffset>4636680</wp:posOffset>
                </wp:positionH>
                <wp:positionV relativeFrom="paragraph">
                  <wp:posOffset>113545</wp:posOffset>
                </wp:positionV>
                <wp:extent cx="7920" cy="114840"/>
                <wp:effectExtent l="50800" t="50800" r="43180" b="50800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2">
                      <w14:nvContentPartPr>
                        <w14:cNvContentPartPr/>
                      </w14:nvContentPartPr>
                      <w14:xfrm>
                        <a:off x="0" y="0"/>
                        <a:ext cx="7920" cy="1148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1DDE6B1" id="Ink 222" o:spid="_x0000_s1026" type="#_x0000_t75" style="position:absolute;margin-left:363.7pt;margin-top:7.55pt;width:3.45pt;height:11.85pt;z-index:2524491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">
                <v:imagedata r:id="rId963" o:title=""/>
              </v:shape>
            </w:pict>
          </mc:Fallback>
        </mc:AlternateContent>
      </w:r>
    </w:p>
    <w:p w14:paraId="753FFF7D" w14:textId="72B20B29" w:rsidR="009A6C77" w:rsidRDefault="008F6A83" w:rsidP="00634417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61" behindDoc="0" locked="0" layoutInCell="1" allowOverlap="1" wp14:anchorId="33632692" wp14:editId="3A2C5907">
                <wp:simplePos x="0" y="0"/>
                <wp:positionH relativeFrom="column">
                  <wp:posOffset>4636680</wp:posOffset>
                </wp:positionH>
                <wp:positionV relativeFrom="paragraph">
                  <wp:posOffset>112700</wp:posOffset>
                </wp:positionV>
                <wp:extent cx="4320" cy="106920"/>
                <wp:effectExtent l="50800" t="50800" r="46990" b="58420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4">
                      <w14:nvContentPartPr>
                        <w14:cNvContentPartPr/>
                      </w14:nvContentPartPr>
                      <w14:xfrm>
                        <a:off x="0" y="0"/>
                        <a:ext cx="4320" cy="1069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683AD63" id="Ink 225" o:spid="_x0000_s1026" type="#_x0000_t75" style="position:absolute;margin-left:363.7pt;margin-top:7.45pt;width:3.15pt;height:11.25pt;z-index:2524501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">
                <v:imagedata r:id="rId965" o:title=""/>
              </v:shape>
            </w:pict>
          </mc:Fallback>
        </mc:AlternateContent>
      </w:r>
      <w:r w:rsidR="00DC5107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55" behindDoc="0" locked="0" layoutInCell="1" allowOverlap="1" wp14:anchorId="752F51AF" wp14:editId="71391E4C">
                <wp:simplePos x="0" y="0"/>
                <wp:positionH relativeFrom="column">
                  <wp:posOffset>914280</wp:posOffset>
                </wp:positionH>
                <wp:positionV relativeFrom="paragraph">
                  <wp:posOffset>-1235860</wp:posOffset>
                </wp:positionV>
                <wp:extent cx="3978000" cy="2652120"/>
                <wp:effectExtent l="50800" t="50800" r="35560" b="5334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6">
                      <w14:nvContentPartPr>
                        <w14:cNvContentPartPr/>
                      </w14:nvContentPartPr>
                      <w14:xfrm>
                        <a:off x="0" y="0"/>
                        <a:ext cx="3978000" cy="26521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C48EA42" id="Ink 200" o:spid="_x0000_s1026" type="#_x0000_t75" style="position:absolute;margin-left:70.6pt;margin-top:-98.7pt;width:316.1pt;height:211.7pt;z-index:2524368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">
                <v:imagedata r:id="rId967" o:title=""/>
              </v:shape>
            </w:pict>
          </mc:Fallback>
        </mc:AlternateContent>
      </w:r>
      <w:r w:rsidR="00DC5107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54" behindDoc="0" locked="0" layoutInCell="1" allowOverlap="1" wp14:anchorId="3FE17E38" wp14:editId="48511BFC">
                <wp:simplePos x="0" y="0"/>
                <wp:positionH relativeFrom="column">
                  <wp:posOffset>1478040</wp:posOffset>
                </wp:positionH>
                <wp:positionV relativeFrom="paragraph">
                  <wp:posOffset>-1175020</wp:posOffset>
                </wp:positionV>
                <wp:extent cx="4156920" cy="2514960"/>
                <wp:effectExtent l="50800" t="50800" r="46990" b="50800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8">
                      <w14:nvContentPartPr>
                        <w14:cNvContentPartPr/>
                      </w14:nvContentPartPr>
                      <w14:xfrm>
                        <a:off x="0" y="0"/>
                        <a:ext cx="4156920" cy="25149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86B85C9" id="Ink 187" o:spid="_x0000_s1026" type="#_x0000_t75" style="position:absolute;margin-left:115pt;margin-top:-93.9pt;width:330.1pt;height:200.9pt;z-index:2524358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">
                <v:imagedata r:id="rId969" o:title=""/>
              </v:shape>
            </w:pict>
          </mc:Fallback>
        </mc:AlternateContent>
      </w:r>
      <w:r w:rsidR="00DC5107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51" behindDoc="0" locked="0" layoutInCell="1" allowOverlap="1" wp14:anchorId="5524B038" wp14:editId="4EDAD933">
                <wp:simplePos x="0" y="0"/>
                <wp:positionH relativeFrom="column">
                  <wp:posOffset>799465</wp:posOffset>
                </wp:positionH>
                <wp:positionV relativeFrom="paragraph">
                  <wp:posOffset>-1532890</wp:posOffset>
                </wp:positionV>
                <wp:extent cx="95250" cy="3326370"/>
                <wp:effectExtent l="38100" t="50800" r="44450" b="52070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0">
                      <w14:nvContentPartPr>
                        <w14:cNvContentPartPr/>
                      </w14:nvContentPartPr>
                      <w14:xfrm>
                        <a:off x="0" y="0"/>
                        <a:ext cx="95250" cy="33263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920FCD9" id="Ink 171" o:spid="_x0000_s1026" type="#_x0000_t75" style="position:absolute;margin-left:61.55pt;margin-top:-122.1pt;width:10.25pt;height:264.75pt;z-index:2524276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">
                <v:imagedata r:id="rId971" o:title=""/>
              </v:shape>
            </w:pict>
          </mc:Fallback>
        </mc:AlternateContent>
      </w:r>
      <w:r w:rsidR="00DC5107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49" behindDoc="0" locked="0" layoutInCell="1" allowOverlap="1" wp14:anchorId="0F8879A8" wp14:editId="4FB7AE2C">
                <wp:simplePos x="0" y="0"/>
                <wp:positionH relativeFrom="column">
                  <wp:posOffset>821965</wp:posOffset>
                </wp:positionH>
                <wp:positionV relativeFrom="paragraph">
                  <wp:posOffset>-1410970</wp:posOffset>
                </wp:positionV>
                <wp:extent cx="4796790" cy="3200400"/>
                <wp:effectExtent l="50800" t="50800" r="54610" b="5080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2">
                      <w14:nvContentPartPr>
                        <w14:cNvContentPartPr/>
                      </w14:nvContentPartPr>
                      <w14:xfrm>
                        <a:off x="0" y="0"/>
                        <a:ext cx="4796790" cy="32004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F2359F8" id="Ink 162" o:spid="_x0000_s1026" type="#_x0000_t75" style="position:absolute;margin-left:63.3pt;margin-top:-112.5pt;width:380.5pt;height:254.8pt;z-index:2524225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">
                <v:imagedata r:id="rId973" o:title=""/>
              </v:shape>
            </w:pict>
          </mc:Fallback>
        </mc:AlternateContent>
      </w:r>
    </w:p>
    <w:p w14:paraId="3B56FA20" w14:textId="528ABC7C" w:rsidR="009A6C77" w:rsidRDefault="008F6A83" w:rsidP="00634417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62" behindDoc="0" locked="0" layoutInCell="1" allowOverlap="1" wp14:anchorId="2F6DD018" wp14:editId="68C94C72">
                <wp:simplePos x="0" y="0"/>
                <wp:positionH relativeFrom="column">
                  <wp:posOffset>4651800</wp:posOffset>
                </wp:positionH>
                <wp:positionV relativeFrom="paragraph">
                  <wp:posOffset>127335</wp:posOffset>
                </wp:positionV>
                <wp:extent cx="4320" cy="114840"/>
                <wp:effectExtent l="50800" t="50800" r="46990" b="50800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4">
                      <w14:nvContentPartPr>
                        <w14:cNvContentPartPr/>
                      </w14:nvContentPartPr>
                      <w14:xfrm>
                        <a:off x="0" y="0"/>
                        <a:ext cx="4320" cy="1148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2E27328" id="Ink 226" o:spid="_x0000_s1026" type="#_x0000_t75" style="position:absolute;margin-left:364.9pt;margin-top:8.65pt;width:3.15pt;height:11.85pt;z-index:2524512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">
                <v:imagedata r:id="rId975" o:title=""/>
              </v:shape>
            </w:pict>
          </mc:Fallback>
        </mc:AlternateContent>
      </w:r>
    </w:p>
    <w:p w14:paraId="649F6DDB" w14:textId="01422421" w:rsidR="009A6C77" w:rsidRDefault="008F6A83" w:rsidP="00634417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63" behindDoc="0" locked="0" layoutInCell="1" allowOverlap="1" wp14:anchorId="6170B843" wp14:editId="18626D38">
                <wp:simplePos x="0" y="0"/>
                <wp:positionH relativeFrom="column">
                  <wp:posOffset>4663320</wp:posOffset>
                </wp:positionH>
                <wp:positionV relativeFrom="paragraph">
                  <wp:posOffset>99575</wp:posOffset>
                </wp:positionV>
                <wp:extent cx="360" cy="360"/>
                <wp:effectExtent l="50800" t="50800" r="50800" b="50800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DD56D3D" id="Ink 227" o:spid="_x0000_s1026" type="#_x0000_t75" style="position:absolute;margin-left:365.8pt;margin-top:6.45pt;width:2.9pt;height:2.9pt;z-index:2524522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">
                <v:imagedata r:id="rId940" o:title=""/>
              </v:shape>
            </w:pict>
          </mc:Fallback>
        </mc:AlternateContent>
      </w:r>
    </w:p>
    <w:p w14:paraId="4BAC185A" w14:textId="3A2D89DA" w:rsidR="009A6C77" w:rsidRDefault="008F6A83" w:rsidP="00634417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64" behindDoc="0" locked="0" layoutInCell="1" allowOverlap="1" wp14:anchorId="000E4B16" wp14:editId="683F4EAC">
                <wp:simplePos x="0" y="0"/>
                <wp:positionH relativeFrom="column">
                  <wp:posOffset>4663320</wp:posOffset>
                </wp:positionH>
                <wp:positionV relativeFrom="paragraph">
                  <wp:posOffset>64530</wp:posOffset>
                </wp:positionV>
                <wp:extent cx="15480" cy="145080"/>
                <wp:effectExtent l="50800" t="50800" r="48260" b="58420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7">
                      <w14:nvContentPartPr>
                        <w14:cNvContentPartPr/>
                      </w14:nvContentPartPr>
                      <w14:xfrm>
                        <a:off x="0" y="0"/>
                        <a:ext cx="15480" cy="1450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86CFC97" id="Ink 231" o:spid="_x0000_s1026" type="#_x0000_t75" style="position:absolute;margin-left:365.8pt;margin-top:3.7pt;width:4.05pt;height:14.25pt;z-index:252453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">
                <v:imagedata r:id="rId978" o:title=""/>
              </v:shape>
            </w:pict>
          </mc:Fallback>
        </mc:AlternateContent>
      </w:r>
    </w:p>
    <w:p w14:paraId="3EA074AC" w14:textId="2F015905" w:rsidR="009A6C77" w:rsidRDefault="00A460BB" w:rsidP="00634417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70" behindDoc="0" locked="0" layoutInCell="1" allowOverlap="1" wp14:anchorId="61C0CE82" wp14:editId="5C53D48E">
                <wp:simplePos x="0" y="0"/>
                <wp:positionH relativeFrom="column">
                  <wp:posOffset>525480</wp:posOffset>
                </wp:positionH>
                <wp:positionV relativeFrom="paragraph">
                  <wp:posOffset>169970</wp:posOffset>
                </wp:positionV>
                <wp:extent cx="42120" cy="118440"/>
                <wp:effectExtent l="50800" t="50800" r="34290" b="59690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9">
                      <w14:nvContentPartPr>
                        <w14:cNvContentPartPr/>
                      </w14:nvContentPartPr>
                      <w14:xfrm>
                        <a:off x="0" y="0"/>
                        <a:ext cx="42120" cy="1184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DE77127" id="Ink 309" o:spid="_x0000_s1026" type="#_x0000_t75" style="position:absolute;margin-left:40pt;margin-top:12pt;width:6.1pt;height:12.2pt;z-index:2524778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">
                <v:imagedata r:id="rId980" o:title=""/>
              </v:shape>
            </w:pict>
          </mc:Fallback>
        </mc:AlternateContent>
      </w:r>
      <w:r w:rsidR="008F6A8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68" behindDoc="0" locked="0" layoutInCell="1" allowOverlap="1" wp14:anchorId="5ECC3E68" wp14:editId="78DE8524">
                <wp:simplePos x="0" y="0"/>
                <wp:positionH relativeFrom="column">
                  <wp:posOffset>2704465</wp:posOffset>
                </wp:positionH>
                <wp:positionV relativeFrom="paragraph">
                  <wp:posOffset>66675</wp:posOffset>
                </wp:positionV>
                <wp:extent cx="1996440" cy="255270"/>
                <wp:effectExtent l="50800" t="50800" r="48260" b="4953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1">
                      <w14:nvContentPartPr>
                        <w14:cNvContentPartPr/>
                      </w14:nvContentPartPr>
                      <w14:xfrm>
                        <a:off x="0" y="0"/>
                        <a:ext cx="1996440" cy="2552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3592FC5" id="Ink 274" o:spid="_x0000_s1026" type="#_x0000_t75" style="position:absolute;margin-left:211.55pt;margin-top:3.85pt;width:160pt;height:22.9pt;z-index:25247270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">
                <v:imagedata r:id="rId982" o:title=""/>
              </v:shape>
            </w:pict>
          </mc:Fallback>
        </mc:AlternateContent>
      </w:r>
    </w:p>
    <w:p w14:paraId="6013663F" w14:textId="74296277" w:rsidR="009A6C77" w:rsidRDefault="00A460BB" w:rsidP="00634417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69" behindDoc="0" locked="0" layoutInCell="1" allowOverlap="1" wp14:anchorId="5AD9AD73" wp14:editId="569330F0">
                <wp:simplePos x="0" y="0"/>
                <wp:positionH relativeFrom="column">
                  <wp:posOffset>106045</wp:posOffset>
                </wp:positionH>
                <wp:positionV relativeFrom="paragraph">
                  <wp:posOffset>-48895</wp:posOffset>
                </wp:positionV>
                <wp:extent cx="463530" cy="290740"/>
                <wp:effectExtent l="50800" t="50800" r="19685" b="52705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3">
                      <w14:nvContentPartPr>
                        <w14:cNvContentPartPr/>
                      </w14:nvContentPartPr>
                      <w14:xfrm>
                        <a:off x="0" y="0"/>
                        <a:ext cx="463530" cy="2907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F187F73" id="Ink 308" o:spid="_x0000_s1026" type="#_x0000_t75" style="position:absolute;margin-left:6.95pt;margin-top:-5.25pt;width:39.35pt;height:25.75pt;z-index:2524768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">
                <v:imagedata r:id="rId984" o:title=""/>
              </v:shape>
            </w:pict>
          </mc:Fallback>
        </mc:AlternateContent>
      </w:r>
      <w:r w:rsidR="008F6A8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66" behindDoc="0" locked="0" layoutInCell="1" allowOverlap="1" wp14:anchorId="482FDDE1" wp14:editId="7F50E60E">
                <wp:simplePos x="0" y="0"/>
                <wp:positionH relativeFrom="column">
                  <wp:posOffset>917575</wp:posOffset>
                </wp:positionH>
                <wp:positionV relativeFrom="paragraph">
                  <wp:posOffset>-10160</wp:posOffset>
                </wp:positionV>
                <wp:extent cx="755015" cy="38550"/>
                <wp:effectExtent l="50800" t="50800" r="6985" b="50800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5">
                      <w14:nvContentPartPr>
                        <w14:cNvContentPartPr/>
                      </w14:nvContentPartPr>
                      <w14:xfrm>
                        <a:off x="0" y="0"/>
                        <a:ext cx="755015" cy="3855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5E8B2FB" id="Ink 267" o:spid="_x0000_s1026" type="#_x0000_t75" style="position:absolute;margin-left:70.85pt;margin-top:-2.2pt;width:62.25pt;height:5.9pt;z-index:2524706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">
                <v:imagedata r:id="rId986" o:title=""/>
              </v:shape>
            </w:pict>
          </mc:Fallback>
        </mc:AlternateContent>
      </w:r>
      <w:r w:rsidR="008F6A8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67" behindDoc="0" locked="0" layoutInCell="1" allowOverlap="1" wp14:anchorId="57B221FF" wp14:editId="5D96AFAE">
                <wp:simplePos x="0" y="0"/>
                <wp:positionH relativeFrom="column">
                  <wp:posOffset>917575</wp:posOffset>
                </wp:positionH>
                <wp:positionV relativeFrom="paragraph">
                  <wp:posOffset>-13970</wp:posOffset>
                </wp:positionV>
                <wp:extent cx="1421130" cy="42360"/>
                <wp:effectExtent l="50800" t="50800" r="0" b="59690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7">
                      <w14:nvContentPartPr>
                        <w14:cNvContentPartPr/>
                      </w14:nvContentPartPr>
                      <w14:xfrm>
                        <a:off x="0" y="0"/>
                        <a:ext cx="1421130" cy="423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DDB5950" id="Ink 268" o:spid="_x0000_s1026" type="#_x0000_t75" style="position:absolute;margin-left:70.85pt;margin-top:-2.5pt;width:114.7pt;height:6.2pt;z-index:25247168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">
                <v:imagedata r:id="rId988" o:title=""/>
              </v:shape>
            </w:pict>
          </mc:Fallback>
        </mc:AlternateContent>
      </w:r>
      <w:r w:rsidR="008F6A8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65" behindDoc="0" locked="0" layoutInCell="1" allowOverlap="1" wp14:anchorId="1F84C173" wp14:editId="63AD81C1">
                <wp:simplePos x="0" y="0"/>
                <wp:positionH relativeFrom="column">
                  <wp:posOffset>4663320</wp:posOffset>
                </wp:positionH>
                <wp:positionV relativeFrom="paragraph">
                  <wp:posOffset>215205</wp:posOffset>
                </wp:positionV>
                <wp:extent cx="7920" cy="95760"/>
                <wp:effectExtent l="50800" t="50800" r="43180" b="5715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9">
                      <w14:nvContentPartPr>
                        <w14:cNvContentPartPr/>
                      </w14:nvContentPartPr>
                      <w14:xfrm>
                        <a:off x="0" y="0"/>
                        <a:ext cx="7920" cy="957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E0C6843" id="Ink 234" o:spid="_x0000_s1026" type="#_x0000_t75" style="position:absolute;margin-left:365.8pt;margin-top:15.55pt;width:3.45pt;height:10.35pt;z-index:2524563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">
                <v:imagedata r:id="rId990" o:title=""/>
              </v:shape>
            </w:pict>
          </mc:Fallback>
        </mc:AlternateContent>
      </w:r>
    </w:p>
    <w:p w14:paraId="20671F79" w14:textId="1641EBE6" w:rsidR="009A6C77" w:rsidRDefault="00083E12" w:rsidP="00634417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72" behindDoc="0" locked="0" layoutInCell="1" allowOverlap="1" wp14:anchorId="78C73815" wp14:editId="76DE1530">
                <wp:simplePos x="0" y="0"/>
                <wp:positionH relativeFrom="column">
                  <wp:posOffset>1618615</wp:posOffset>
                </wp:positionH>
                <wp:positionV relativeFrom="paragraph">
                  <wp:posOffset>339090</wp:posOffset>
                </wp:positionV>
                <wp:extent cx="3738180" cy="842555"/>
                <wp:effectExtent l="50800" t="50800" r="59690" b="59690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1">
                      <w14:nvContentPartPr>
                        <w14:cNvContentPartPr/>
                      </w14:nvContentPartPr>
                      <w14:xfrm>
                        <a:off x="0" y="0"/>
                        <a:ext cx="3738180" cy="84255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8FD2A04" id="Ink 382" o:spid="_x0000_s1026" type="#_x0000_t75" style="position:absolute;margin-left:126.05pt;margin-top:25.3pt;width:297.2pt;height:69.2pt;z-index:2525198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">
                <v:imagedata r:id="rId992" o:title=""/>
              </v:shape>
            </w:pict>
          </mc:Fallback>
        </mc:AlternateContent>
      </w:r>
      <w:r w:rsidR="00A460BB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71" behindDoc="0" locked="0" layoutInCell="1" allowOverlap="1" wp14:anchorId="7AB389B9" wp14:editId="003986CD">
                <wp:simplePos x="0" y="0"/>
                <wp:positionH relativeFrom="column">
                  <wp:posOffset>4632720</wp:posOffset>
                </wp:positionH>
                <wp:positionV relativeFrom="paragraph">
                  <wp:posOffset>244385</wp:posOffset>
                </wp:positionV>
                <wp:extent cx="918720" cy="46080"/>
                <wp:effectExtent l="50800" t="50800" r="0" b="55880"/>
                <wp:wrapNone/>
                <wp:docPr id="311" name="Ink 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3">
                      <w14:nvContentPartPr>
                        <w14:cNvContentPartPr/>
                      </w14:nvContentPartPr>
                      <w14:xfrm>
                        <a:off x="0" y="0"/>
                        <a:ext cx="918720" cy="460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6FBC3F6" id="Ink 311" o:spid="_x0000_s1026" type="#_x0000_t75" style="position:absolute;margin-left:363.4pt;margin-top:17.85pt;width:75.15pt;height:6.5pt;z-index:2524788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">
                <v:imagedata r:id="rId994" o:title=""/>
              </v:shape>
            </w:pict>
          </mc:Fallback>
        </mc:AlternateContent>
      </w:r>
    </w:p>
    <w:p w14:paraId="3E7578BA" w14:textId="7C2F6608" w:rsidR="009A6C77" w:rsidRDefault="009A6C77" w:rsidP="009A6C77">
      <w:pPr>
        <w:ind w:left="2160"/>
        <w:rPr>
          <w:lang w:val="en-CA"/>
        </w:rPr>
      </w:pPr>
      <w:r>
        <w:rPr>
          <w:lang w:val="en-CA"/>
        </w:rPr>
        <w:t xml:space="preserve">If we allow for unemployment, agricultural workers can attempt to get an urban job. </w:t>
      </w:r>
    </w:p>
    <w:p w14:paraId="253DC637" w14:textId="18A3910C" w:rsidR="009A6C77" w:rsidRDefault="009A6C77" w:rsidP="009A6C77">
      <w:pPr>
        <w:ind w:left="2160"/>
        <w:rPr>
          <w:lang w:val="en-CA"/>
        </w:rPr>
      </w:pPr>
      <w:r>
        <w:rPr>
          <w:lang w:val="en-CA"/>
        </w:rPr>
        <w:tab/>
        <w:t xml:space="preserve">What are their chances? </w:t>
      </w:r>
    </w:p>
    <w:p w14:paraId="26C99CAB" w14:textId="6168AC7F" w:rsidR="00CE5F00" w:rsidRDefault="00CE5F00" w:rsidP="009A6C77">
      <w:pPr>
        <w:ind w:left="21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Depends on the amount of migration </w:t>
      </w:r>
    </w:p>
    <w:p w14:paraId="486C0514" w14:textId="5A40EC24" w:rsidR="00CE5F00" w:rsidRDefault="00CE5F00" w:rsidP="009A6C77">
      <w:pPr>
        <w:ind w:left="21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proofErr w:type="spellStart"/>
      <w:r>
        <w:rPr>
          <w:lang w:val="en-CA"/>
        </w:rPr>
        <w:t>Lus</w:t>
      </w:r>
      <w:proofErr w:type="spellEnd"/>
      <w:r>
        <w:rPr>
          <w:lang w:val="en-CA"/>
        </w:rPr>
        <w:t xml:space="preserve"> </w:t>
      </w:r>
      <w:r w:rsidRPr="00CE5F00">
        <w:rPr>
          <w:lang w:val="en-CA"/>
        </w:rPr>
        <w:sym w:font="Wingdings" w:char="F0E0"/>
      </w:r>
      <w:r>
        <w:rPr>
          <w:lang w:val="en-CA"/>
        </w:rPr>
        <w:t xml:space="preserve"> total urban labour pool </w:t>
      </w:r>
    </w:p>
    <w:p w14:paraId="05321A54" w14:textId="3EB60635" w:rsidR="00681084" w:rsidRDefault="00681084" w:rsidP="00681084">
      <w:pPr>
        <w:ind w:left="3600"/>
        <w:rPr>
          <w:lang w:val="en-CA"/>
        </w:rPr>
      </w:pPr>
      <w:r>
        <w:rPr>
          <w:lang w:val="en-CA"/>
        </w:rPr>
        <w:t xml:space="preserve">Suppose there are 50 jobs in the urban sector &amp; 100 people looking for an urban job </w:t>
      </w:r>
    </w:p>
    <w:p w14:paraId="27E6AD1F" w14:textId="23196D89" w:rsidR="00C31478" w:rsidRDefault="00C31478" w:rsidP="00681084">
      <w:pPr>
        <w:ind w:left="3600"/>
        <w:rPr>
          <w:lang w:val="en-CA"/>
        </w:rPr>
      </w:pPr>
      <w:r>
        <w:rPr>
          <w:lang w:val="en-CA"/>
        </w:rPr>
        <w:t>Probability of securing an urban job</w:t>
      </w:r>
      <w:r w:rsidR="00581A70">
        <w:rPr>
          <w:lang w:val="en-CA"/>
        </w:rPr>
        <w:t xml:space="preserve">: </w:t>
      </w:r>
    </w:p>
    <w:p w14:paraId="0D85501D" w14:textId="11072DB0" w:rsidR="00581A70" w:rsidRDefault="00581A70" w:rsidP="00681084">
      <w:pPr>
        <w:ind w:left="3600"/>
        <w:rPr>
          <w:rFonts w:eastAsiaTheme="minorEastAsia"/>
          <w:lang w:val="en-CA"/>
        </w:rPr>
      </w:pPr>
      <w:r>
        <w:rPr>
          <w:lang w:val="en-CA"/>
        </w:rPr>
        <w:tab/>
      </w:r>
      <m:oMath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bPr>
              <m:e>
                <m:r>
                  <w:rPr>
                    <w:rFonts w:ascii="Cambria Math" w:hAnsi="Cambria Math"/>
                    <w:lang w:val="en-CA"/>
                  </w:rPr>
                  <m:t>L</m:t>
                </m:r>
              </m:e>
              <m:sub>
                <m:r>
                  <w:rPr>
                    <w:rFonts w:ascii="Cambria Math" w:hAnsi="Cambria Math"/>
                    <w:lang w:val="en-CA"/>
                  </w:rPr>
                  <m:t>m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bPr>
              <m:e>
                <m:r>
                  <w:rPr>
                    <w:rFonts w:ascii="Cambria Math" w:hAnsi="Cambria Math"/>
                    <w:lang w:val="en-CA"/>
                  </w:rPr>
                  <m:t>L</m:t>
                </m:r>
              </m:e>
              <m:sub>
                <m:r>
                  <w:rPr>
                    <w:rFonts w:ascii="Cambria Math" w:hAnsi="Cambria Math"/>
                    <w:lang w:val="en-CA"/>
                  </w:rPr>
                  <m:t>US</m:t>
                </m:r>
              </m:sub>
            </m:sSub>
          </m:den>
        </m:f>
        <m:r>
          <w:rPr>
            <w:rFonts w:ascii="Cambria Math" w:hAnsi="Cambria Math"/>
            <w:lang w:val="en-CA"/>
          </w:rPr>
          <m:t xml:space="preserve">= 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50</m:t>
            </m:r>
          </m:num>
          <m:den>
            <m:r>
              <w:rPr>
                <w:rFonts w:ascii="Cambria Math" w:hAnsi="Cambria Math"/>
                <w:lang w:val="en-CA"/>
              </w:rPr>
              <m:t>100</m:t>
            </m:r>
          </m:den>
        </m:f>
        <m:r>
          <w:rPr>
            <w:rFonts w:ascii="Cambria Math" w:hAnsi="Cambria Math"/>
            <w:lang w:val="en-CA"/>
          </w:rPr>
          <m:t xml:space="preserve"> = 50% </m:t>
        </m:r>
      </m:oMath>
    </w:p>
    <w:p w14:paraId="4ED00C3D" w14:textId="00167846" w:rsidR="00014439" w:rsidRDefault="00014439" w:rsidP="00014439">
      <w:pPr>
        <w:ind w:left="2880"/>
        <w:rPr>
          <w:lang w:val="en-CA"/>
        </w:rPr>
      </w:pPr>
      <w:r>
        <w:rPr>
          <w:lang w:val="en-CA"/>
        </w:rPr>
        <w:t xml:space="preserve">As migration increases </w:t>
      </w:r>
      <w:proofErr w:type="spellStart"/>
      <w:r>
        <w:rPr>
          <w:lang w:val="en-CA"/>
        </w:rPr>
        <w:t>Lus</w:t>
      </w:r>
      <w:proofErr w:type="spellEnd"/>
      <w:r>
        <w:rPr>
          <w:lang w:val="en-CA"/>
        </w:rPr>
        <w:t xml:space="preserve"> increases, so the probability of finding a job decreases</w:t>
      </w:r>
    </w:p>
    <w:p w14:paraId="256E92F6" w14:textId="201D1619" w:rsidR="00F64908" w:rsidRDefault="00F64908" w:rsidP="00F6490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When does migration stop? When it’s </w:t>
      </w:r>
      <w:r w:rsidR="00F345B2">
        <w:rPr>
          <w:lang w:val="en-CA"/>
        </w:rPr>
        <w:t>no longer rational to migrate</w:t>
      </w:r>
    </w:p>
    <w:p w14:paraId="759226FA" w14:textId="255293D0" w:rsidR="00F345B2" w:rsidRDefault="00F345B2" w:rsidP="00F6490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Point at which the individual is indifferent to migrating: </w:t>
      </w:r>
    </w:p>
    <w:p w14:paraId="71FE3690" w14:textId="01BA1552" w:rsidR="00F345B2" w:rsidRDefault="00F345B2" w:rsidP="00F64908">
      <w:pPr>
        <w:rPr>
          <w:rFonts w:eastAsiaTheme="minorEastAsia"/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m:oMath>
        <m:sSub>
          <m:sSubPr>
            <m:ctrlPr>
              <w:rPr>
                <w:rFonts w:ascii="Cambria Math" w:hAnsi="Cambria Math"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W</m:t>
            </m:r>
          </m:e>
          <m:sub>
            <m:r>
              <w:rPr>
                <w:rFonts w:ascii="Cambria Math" w:hAnsi="Cambria Math"/>
                <w:lang w:val="en-CA"/>
              </w:rPr>
              <m:t>a</m:t>
            </m:r>
          </m:sub>
        </m:sSub>
        <m:r>
          <w:rPr>
            <w:rFonts w:ascii="Cambria Math" w:hAnsi="Cambria Math"/>
            <w:lang w:val="en-CA"/>
          </w:rPr>
          <m:t>=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bPr>
              <m:e>
                <m:r>
                  <w:rPr>
                    <w:rFonts w:ascii="Cambria Math" w:hAnsi="Cambria Math"/>
                    <w:lang w:val="en-CA"/>
                  </w:rPr>
                  <m:t>L</m:t>
                </m:r>
              </m:e>
              <m:sub>
                <m:r>
                  <w:rPr>
                    <w:rFonts w:ascii="Cambria Math" w:hAnsi="Cambria Math"/>
                    <w:lang w:val="en-CA"/>
                  </w:rPr>
                  <m:t>M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bPr>
              <m:e>
                <m:r>
                  <w:rPr>
                    <w:rFonts w:ascii="Cambria Math" w:hAnsi="Cambria Math"/>
                    <w:lang w:val="en-CA"/>
                  </w:rPr>
                  <m:t>L</m:t>
                </m:r>
              </m:e>
              <m:sub>
                <m:r>
                  <w:rPr>
                    <w:rFonts w:ascii="Cambria Math" w:hAnsi="Cambria Math"/>
                    <w:lang w:val="en-CA"/>
                  </w:rPr>
                  <m:t>US</m:t>
                </m:r>
              </m:sub>
            </m:sSub>
          </m:den>
        </m:f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W</m:t>
            </m:r>
          </m:e>
          <m:sub>
            <m:r>
              <w:rPr>
                <w:rFonts w:ascii="Cambria Math" w:hAnsi="Cambria Math"/>
                <w:lang w:val="en-CA"/>
              </w:rPr>
              <m:t>M</m:t>
            </m:r>
          </m:sub>
        </m:sSub>
      </m:oMath>
    </w:p>
    <w:p w14:paraId="4BA74B5B" w14:textId="3D562DA6" w:rsidR="00992AC1" w:rsidRDefault="00992AC1" w:rsidP="00F64908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If </w:t>
      </w:r>
      <w:proofErr w:type="spellStart"/>
      <w:r>
        <w:rPr>
          <w:rFonts w:eastAsiaTheme="minorEastAsia"/>
          <w:lang w:val="en-CA"/>
        </w:rPr>
        <w:t>Wa</w:t>
      </w:r>
      <w:proofErr w:type="spellEnd"/>
      <w:r>
        <w:rPr>
          <w:rFonts w:eastAsiaTheme="minorEastAsia"/>
          <w:lang w:val="en-CA"/>
        </w:rPr>
        <w:t xml:space="preserve"> &gt; </w:t>
      </w:r>
      <w:proofErr w:type="spellStart"/>
      <w:r>
        <w:rPr>
          <w:rFonts w:eastAsiaTheme="minorEastAsia"/>
          <w:lang w:val="en-CA"/>
        </w:rPr>
        <w:t>Lm</w:t>
      </w:r>
      <w:proofErr w:type="spellEnd"/>
      <w:r>
        <w:rPr>
          <w:rFonts w:eastAsiaTheme="minorEastAsia"/>
          <w:lang w:val="en-CA"/>
        </w:rPr>
        <w:t>/</w:t>
      </w:r>
      <w:proofErr w:type="spellStart"/>
      <w:r>
        <w:rPr>
          <w:rFonts w:eastAsiaTheme="minorEastAsia"/>
          <w:lang w:val="en-CA"/>
        </w:rPr>
        <w:t>Lus</w:t>
      </w:r>
      <w:proofErr w:type="spellEnd"/>
      <w:r>
        <w:rPr>
          <w:rFonts w:eastAsiaTheme="minorEastAsia"/>
          <w:lang w:val="en-CA"/>
        </w:rPr>
        <w:t xml:space="preserve"> x </w:t>
      </w:r>
      <w:proofErr w:type="gramStart"/>
      <w:r>
        <w:rPr>
          <w:rFonts w:eastAsiaTheme="minorEastAsia"/>
          <w:lang w:val="en-CA"/>
        </w:rPr>
        <w:t>Wm</w:t>
      </w:r>
      <w:proofErr w:type="gramEnd"/>
      <w:r>
        <w:rPr>
          <w:rFonts w:eastAsiaTheme="minorEastAsia"/>
          <w:lang w:val="en-CA"/>
        </w:rPr>
        <w:t xml:space="preserve"> then no migration takes place</w:t>
      </w:r>
    </w:p>
    <w:p w14:paraId="6C22C5AA" w14:textId="3D7760BD" w:rsidR="00992AC1" w:rsidRDefault="00992AC1" w:rsidP="00F64908">
      <w:pPr>
        <w:rPr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If </w:t>
      </w:r>
      <w:proofErr w:type="spellStart"/>
      <w:r w:rsidR="00DD79DB">
        <w:rPr>
          <w:rFonts w:eastAsiaTheme="minorEastAsia"/>
          <w:lang w:val="en-CA"/>
        </w:rPr>
        <w:t>Lm</w:t>
      </w:r>
      <w:proofErr w:type="spellEnd"/>
      <w:r w:rsidR="00DD79DB">
        <w:rPr>
          <w:rFonts w:eastAsiaTheme="minorEastAsia"/>
          <w:lang w:val="en-CA"/>
        </w:rPr>
        <w:t>/</w:t>
      </w:r>
      <w:proofErr w:type="spellStart"/>
      <w:r w:rsidR="00DD79DB">
        <w:rPr>
          <w:rFonts w:eastAsiaTheme="minorEastAsia"/>
          <w:lang w:val="en-CA"/>
        </w:rPr>
        <w:t>Lus</w:t>
      </w:r>
      <w:proofErr w:type="spellEnd"/>
      <w:r w:rsidR="00DD79DB">
        <w:rPr>
          <w:rFonts w:eastAsiaTheme="minorEastAsia"/>
          <w:lang w:val="en-CA"/>
        </w:rPr>
        <w:t xml:space="preserve"> x Wm &gt; </w:t>
      </w:r>
      <w:proofErr w:type="spellStart"/>
      <w:proofErr w:type="gramStart"/>
      <w:r w:rsidR="00DD79DB">
        <w:rPr>
          <w:rFonts w:eastAsiaTheme="minorEastAsia"/>
          <w:lang w:val="en-CA"/>
        </w:rPr>
        <w:t>Wa</w:t>
      </w:r>
      <w:proofErr w:type="spellEnd"/>
      <w:proofErr w:type="gramEnd"/>
      <w:r w:rsidR="00DD79DB">
        <w:rPr>
          <w:rFonts w:eastAsiaTheme="minorEastAsia"/>
          <w:lang w:val="en-CA"/>
        </w:rPr>
        <w:t xml:space="preserve"> then migration makes sense </w:t>
      </w:r>
    </w:p>
    <w:p w14:paraId="2DDCCC59" w14:textId="55FB06AC" w:rsidR="00A5170F" w:rsidRDefault="002A3C7D" w:rsidP="00A5170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Represented graphically: </w:t>
      </w:r>
    </w:p>
    <w:p w14:paraId="079187D9" w14:textId="77777777" w:rsidR="002A3C7D" w:rsidRDefault="002A3C7D" w:rsidP="00A5170F">
      <w:pPr>
        <w:rPr>
          <w:lang w:val="en-CA"/>
        </w:rPr>
      </w:pPr>
    </w:p>
    <w:p w14:paraId="4C8A5672" w14:textId="0F99DE3D" w:rsidR="002A3C7D" w:rsidRDefault="00CD3902" w:rsidP="00A5170F">
      <w:pPr>
        <w:rPr>
          <w:lang w:val="en-CA"/>
        </w:rPr>
      </w:pPr>
      <w:r>
        <w:rPr>
          <w:noProof/>
          <w:lang w:val="en-CA"/>
        </w:rPr>
        <w:lastRenderedPageBreak/>
        <mc:AlternateContent>
          <mc:Choice Requires="wpi">
            <w:drawing>
              <wp:anchor distT="0" distB="0" distL="114300" distR="114300" simplePos="0" relativeHeight="251658774" behindDoc="0" locked="0" layoutInCell="1" allowOverlap="1" wp14:anchorId="69DCE7E5" wp14:editId="533B719A">
                <wp:simplePos x="0" y="0"/>
                <wp:positionH relativeFrom="column">
                  <wp:posOffset>868045</wp:posOffset>
                </wp:positionH>
                <wp:positionV relativeFrom="paragraph">
                  <wp:posOffset>-46990</wp:posOffset>
                </wp:positionV>
                <wp:extent cx="5250180" cy="459720"/>
                <wp:effectExtent l="50800" t="50800" r="58420" b="48895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5">
                      <w14:nvContentPartPr>
                        <w14:cNvContentPartPr/>
                      </w14:nvContentPartPr>
                      <w14:xfrm>
                        <a:off x="0" y="0"/>
                        <a:ext cx="5250180" cy="4597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221DA3E" id="Ink 398" o:spid="_x0000_s1026" type="#_x0000_t75" style="position:absolute;margin-left:66.95pt;margin-top:-5.1pt;width:416.2pt;height:39.05pt;z-index:2525280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">
                <v:imagedata r:id="rId996" o:title=""/>
              </v:shape>
            </w:pict>
          </mc:Fallback>
        </mc:AlternateContent>
      </w:r>
    </w:p>
    <w:p w14:paraId="4DDEC201" w14:textId="5F45B0BB" w:rsidR="002A3C7D" w:rsidRDefault="002A3C7D" w:rsidP="00A5170F">
      <w:pPr>
        <w:rPr>
          <w:lang w:val="en-CA"/>
        </w:rPr>
      </w:pPr>
    </w:p>
    <w:p w14:paraId="350D61A2" w14:textId="68B8B74B" w:rsidR="002A3C7D" w:rsidRDefault="002A3C7D" w:rsidP="00A5170F">
      <w:pPr>
        <w:rPr>
          <w:lang w:val="en-CA"/>
        </w:rPr>
      </w:pPr>
    </w:p>
    <w:p w14:paraId="5D3252A2" w14:textId="373504AF" w:rsidR="002A3C7D" w:rsidRDefault="002A3C7D" w:rsidP="00A5170F">
      <w:pPr>
        <w:rPr>
          <w:lang w:val="en-CA"/>
        </w:rPr>
      </w:pPr>
    </w:p>
    <w:p w14:paraId="7CCF0A31" w14:textId="218E8D75" w:rsidR="002A3C7D" w:rsidRDefault="002A3C7D" w:rsidP="00A5170F">
      <w:pPr>
        <w:rPr>
          <w:lang w:val="en-CA"/>
        </w:rPr>
      </w:pPr>
    </w:p>
    <w:p w14:paraId="44C551DF" w14:textId="46F4C4F7" w:rsidR="002A3C7D" w:rsidRDefault="00083E12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73" behindDoc="0" locked="0" layoutInCell="1" allowOverlap="1" wp14:anchorId="09F2E889" wp14:editId="1B0C5351">
                <wp:simplePos x="0" y="0"/>
                <wp:positionH relativeFrom="column">
                  <wp:posOffset>1420495</wp:posOffset>
                </wp:positionH>
                <wp:positionV relativeFrom="paragraph">
                  <wp:posOffset>-1474470</wp:posOffset>
                </wp:positionV>
                <wp:extent cx="4385760" cy="3339465"/>
                <wp:effectExtent l="50800" t="50800" r="46990" b="51435"/>
                <wp:wrapNone/>
                <wp:docPr id="388" name="Ink 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7">
                      <w14:nvContentPartPr>
                        <w14:cNvContentPartPr/>
                      </w14:nvContentPartPr>
                      <w14:xfrm>
                        <a:off x="0" y="0"/>
                        <a:ext cx="4385760" cy="333946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68888A2" id="Ink 388" o:spid="_x0000_s1026" type="#_x0000_t75" style="position:absolute;margin-left:110.45pt;margin-top:-117.5pt;width:348.2pt;height:265.75pt;z-index:25252288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">
                <v:imagedata r:id="rId998" o:title=""/>
              </v:shape>
            </w:pict>
          </mc:Fallback>
        </mc:AlternateContent>
      </w:r>
    </w:p>
    <w:p w14:paraId="71978357" w14:textId="737876A1" w:rsidR="002A3C7D" w:rsidRDefault="00CD3902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75" behindDoc="0" locked="0" layoutInCell="1" allowOverlap="1" wp14:anchorId="6F6BF5EC" wp14:editId="0C6FAD9A">
                <wp:simplePos x="0" y="0"/>
                <wp:positionH relativeFrom="column">
                  <wp:posOffset>1641475</wp:posOffset>
                </wp:positionH>
                <wp:positionV relativeFrom="paragraph">
                  <wp:posOffset>-1122680</wp:posOffset>
                </wp:positionV>
                <wp:extent cx="3345480" cy="2377800"/>
                <wp:effectExtent l="50800" t="50800" r="45720" b="60960"/>
                <wp:wrapNone/>
                <wp:docPr id="434" name="Ink 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9">
                      <w14:nvContentPartPr>
                        <w14:cNvContentPartPr/>
                      </w14:nvContentPartPr>
                      <w14:xfrm>
                        <a:off x="0" y="0"/>
                        <a:ext cx="3345480" cy="23778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D619F50" id="Ink 434" o:spid="_x0000_s1026" type="#_x0000_t75" style="position:absolute;margin-left:127.85pt;margin-top:-89.8pt;width:266.25pt;height:190.1pt;z-index:2525546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">
                <v:imagedata r:id="rId1000" o:title=""/>
              </v:shape>
            </w:pict>
          </mc:Fallback>
        </mc:AlternateContent>
      </w:r>
    </w:p>
    <w:p w14:paraId="1A814CEA" w14:textId="4E957F41" w:rsidR="002A3C7D" w:rsidRDefault="00DD79DB" w:rsidP="00A5170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</w:p>
    <w:p w14:paraId="4D33229E" w14:textId="21ADF1A8" w:rsidR="00DD79DB" w:rsidRDefault="00CD3902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76" behindDoc="0" locked="0" layoutInCell="1" allowOverlap="1" wp14:anchorId="6FC77990" wp14:editId="7545FC54">
                <wp:simplePos x="0" y="0"/>
                <wp:positionH relativeFrom="column">
                  <wp:posOffset>3858895</wp:posOffset>
                </wp:positionH>
                <wp:positionV relativeFrom="paragraph">
                  <wp:posOffset>-71755</wp:posOffset>
                </wp:positionV>
                <wp:extent cx="598680" cy="638610"/>
                <wp:effectExtent l="50800" t="50800" r="62230" b="47625"/>
                <wp:wrapNone/>
                <wp:docPr id="438" name="Ink 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1">
                      <w14:nvContentPartPr>
                        <w14:cNvContentPartPr/>
                      </w14:nvContentPartPr>
                      <w14:xfrm>
                        <a:off x="0" y="0"/>
                        <a:ext cx="598680" cy="63861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8834044" id="Ink 438" o:spid="_x0000_s1026" type="#_x0000_t75" style="position:absolute;margin-left:302.45pt;margin-top:-7.05pt;width:49.95pt;height:53.15pt;z-index:2525587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">
                <v:imagedata r:id="rId1002" o:title=""/>
              </v:shape>
            </w:pict>
          </mc:Fallback>
        </mc:AlternateContent>
      </w:r>
    </w:p>
    <w:p w14:paraId="1E6295CF" w14:textId="4F8B7DF8" w:rsidR="00DD79DB" w:rsidRDefault="00DD79DB" w:rsidP="00A5170F">
      <w:pPr>
        <w:rPr>
          <w:lang w:val="en-CA"/>
        </w:rPr>
      </w:pPr>
    </w:p>
    <w:p w14:paraId="48641521" w14:textId="3D2E8B58" w:rsidR="00DD79DB" w:rsidRDefault="00DD79DB" w:rsidP="00A5170F">
      <w:pPr>
        <w:rPr>
          <w:lang w:val="en-CA"/>
        </w:rPr>
      </w:pPr>
      <w:r>
        <w:rPr>
          <w:lang w:val="en-CA"/>
        </w:rPr>
        <w:tab/>
      </w:r>
    </w:p>
    <w:p w14:paraId="6CC953A6" w14:textId="2F14D118" w:rsidR="00DD79DB" w:rsidRDefault="00DD79DB" w:rsidP="00A5170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3.1.1 </w:t>
      </w:r>
      <w:r w:rsidR="003619A4">
        <w:rPr>
          <w:lang w:val="en-CA"/>
        </w:rPr>
        <w:t xml:space="preserve">Fixed urban wage and unemployment + indifference curve </w:t>
      </w:r>
    </w:p>
    <w:p w14:paraId="2190B1F5" w14:textId="36B407EC" w:rsidR="003619A4" w:rsidRDefault="005A5D94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77" behindDoc="0" locked="0" layoutInCell="1" allowOverlap="1" wp14:anchorId="2D7D375F" wp14:editId="2952A872">
                <wp:simplePos x="0" y="0"/>
                <wp:positionH relativeFrom="column">
                  <wp:posOffset>1316355</wp:posOffset>
                </wp:positionH>
                <wp:positionV relativeFrom="paragraph">
                  <wp:posOffset>2540</wp:posOffset>
                </wp:positionV>
                <wp:extent cx="441460" cy="317500"/>
                <wp:effectExtent l="50800" t="50800" r="53975" b="50800"/>
                <wp:wrapNone/>
                <wp:docPr id="514" name="Ink 5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3">
                      <w14:nvContentPartPr>
                        <w14:cNvContentPartPr/>
                      </w14:nvContentPartPr>
                      <w14:xfrm>
                        <a:off x="0" y="0"/>
                        <a:ext cx="441460" cy="3175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120CC15" id="Ink 514" o:spid="_x0000_s1026" type="#_x0000_t75" style="position:absolute;margin-left:102.25pt;margin-top:-1.2pt;width:37.6pt;height:27.85pt;z-index:2525689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">
                <v:imagedata r:id="rId1004" o:title=""/>
              </v:shape>
            </w:pict>
          </mc:Fallback>
        </mc:AlternateContent>
      </w:r>
    </w:p>
    <w:p w14:paraId="0FD7272F" w14:textId="439BA623" w:rsidR="003619A4" w:rsidRDefault="00FE21B9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87" behindDoc="0" locked="0" layoutInCell="1" allowOverlap="1" wp14:anchorId="45417743" wp14:editId="29D7C5EA">
                <wp:simplePos x="0" y="0"/>
                <wp:positionH relativeFrom="column">
                  <wp:posOffset>5254428</wp:posOffset>
                </wp:positionH>
                <wp:positionV relativeFrom="paragraph">
                  <wp:posOffset>148175</wp:posOffset>
                </wp:positionV>
                <wp:extent cx="167760" cy="143640"/>
                <wp:effectExtent l="50800" t="50800" r="10160" b="59690"/>
                <wp:wrapNone/>
                <wp:docPr id="545" name="Ink 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5">
                      <w14:nvContentPartPr>
                        <w14:cNvContentPartPr/>
                      </w14:nvContentPartPr>
                      <w14:xfrm>
                        <a:off x="0" y="0"/>
                        <a:ext cx="167760" cy="1436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043DEE4" id="Ink 545" o:spid="_x0000_s1026" type="#_x0000_t75" style="position:absolute;margin-left:412.35pt;margin-top:10.25pt;width:16pt;height:14.15pt;z-index:2525884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">
                <v:imagedata r:id="rId100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86" behindDoc="0" locked="0" layoutInCell="1" allowOverlap="1" wp14:anchorId="5B06E2F0" wp14:editId="7407A450">
                <wp:simplePos x="0" y="0"/>
                <wp:positionH relativeFrom="column">
                  <wp:posOffset>1677035</wp:posOffset>
                </wp:positionH>
                <wp:positionV relativeFrom="paragraph">
                  <wp:posOffset>123825</wp:posOffset>
                </wp:positionV>
                <wp:extent cx="186690" cy="269240"/>
                <wp:effectExtent l="50800" t="50800" r="41910" b="48260"/>
                <wp:wrapNone/>
                <wp:docPr id="544" name="Ink 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7">
                      <w14:nvContentPartPr>
                        <w14:cNvContentPartPr/>
                      </w14:nvContentPartPr>
                      <w14:xfrm>
                        <a:off x="0" y="0"/>
                        <a:ext cx="186690" cy="2692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5039FEC" id="Ink 544" o:spid="_x0000_s1026" type="#_x0000_t75" style="position:absolute;margin-left:130.65pt;margin-top:8.35pt;width:17.5pt;height:24pt;z-index:25258739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">
                <v:imagedata r:id="rId1008" o:title=""/>
              </v:shape>
            </w:pict>
          </mc:Fallback>
        </mc:AlternateContent>
      </w:r>
    </w:p>
    <w:p w14:paraId="418DC8A2" w14:textId="674FDE90" w:rsidR="003619A4" w:rsidRDefault="003619A4" w:rsidP="00A5170F">
      <w:pPr>
        <w:rPr>
          <w:lang w:val="en-CA"/>
        </w:rPr>
      </w:pPr>
    </w:p>
    <w:p w14:paraId="5929EB47" w14:textId="13A0669F" w:rsidR="003619A4" w:rsidRDefault="00FE21B9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84" behindDoc="0" locked="0" layoutInCell="1" allowOverlap="1" wp14:anchorId="4A009A93" wp14:editId="7626409E">
                <wp:simplePos x="0" y="0"/>
                <wp:positionH relativeFrom="column">
                  <wp:posOffset>4867910</wp:posOffset>
                </wp:positionH>
                <wp:positionV relativeFrom="paragraph">
                  <wp:posOffset>-64135</wp:posOffset>
                </wp:positionV>
                <wp:extent cx="174350" cy="348615"/>
                <wp:effectExtent l="50800" t="50800" r="41910" b="57785"/>
                <wp:wrapNone/>
                <wp:docPr id="534" name="Ink 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9">
                      <w14:nvContentPartPr>
                        <w14:cNvContentPartPr/>
                      </w14:nvContentPartPr>
                      <w14:xfrm>
                        <a:off x="0" y="0"/>
                        <a:ext cx="174350" cy="34861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A8F7890" id="Ink 534" o:spid="_x0000_s1026" type="#_x0000_t75" style="position:absolute;margin-left:381.9pt;margin-top:-6.45pt;width:16.6pt;height:30.25pt;z-index:2525802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">
                <v:imagedata r:id="rId1010" o:title=""/>
              </v:shape>
            </w:pict>
          </mc:Fallback>
        </mc:AlternateContent>
      </w:r>
    </w:p>
    <w:p w14:paraId="3D444F3E" w14:textId="0B8D99D0" w:rsidR="003619A4" w:rsidRDefault="00F542C5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89" behindDoc="0" locked="0" layoutInCell="1" allowOverlap="1" wp14:anchorId="73E4F348" wp14:editId="52FEEA29">
                <wp:simplePos x="0" y="0"/>
                <wp:positionH relativeFrom="column">
                  <wp:posOffset>4207510</wp:posOffset>
                </wp:positionH>
                <wp:positionV relativeFrom="paragraph">
                  <wp:posOffset>-49530</wp:posOffset>
                </wp:positionV>
                <wp:extent cx="1555820" cy="279315"/>
                <wp:effectExtent l="50800" t="50800" r="44450" b="51435"/>
                <wp:wrapNone/>
                <wp:docPr id="558" name="Ink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1">
                      <w14:nvContentPartPr>
                        <w14:cNvContentPartPr/>
                      </w14:nvContentPartPr>
                      <w14:xfrm>
                        <a:off x="0" y="0"/>
                        <a:ext cx="1555820" cy="27931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6281356" id="Ink 558" o:spid="_x0000_s1026" type="#_x0000_t75" style="position:absolute;margin-left:329.9pt;margin-top:-5.3pt;width:125.3pt;height:24.85pt;z-index:25260070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">
                <v:imagedata r:id="rId1012" o:title=""/>
              </v:shape>
            </w:pict>
          </mc:Fallback>
        </mc:AlternateContent>
      </w:r>
      <w:r w:rsidR="00FE21B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82" behindDoc="0" locked="0" layoutInCell="1" allowOverlap="1" wp14:anchorId="016ACE3F" wp14:editId="544932B0">
                <wp:simplePos x="0" y="0"/>
                <wp:positionH relativeFrom="column">
                  <wp:posOffset>2411508</wp:posOffset>
                </wp:positionH>
                <wp:positionV relativeFrom="paragraph">
                  <wp:posOffset>-84675</wp:posOffset>
                </wp:positionV>
                <wp:extent cx="2350800" cy="515520"/>
                <wp:effectExtent l="50800" t="50800" r="49530" b="56515"/>
                <wp:wrapNone/>
                <wp:docPr id="524" name="Ink 5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3">
                      <w14:nvContentPartPr>
                        <w14:cNvContentPartPr/>
                      </w14:nvContentPartPr>
                      <w14:xfrm>
                        <a:off x="0" y="0"/>
                        <a:ext cx="2350800" cy="5155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4E7D181" id="Ink 524" o:spid="_x0000_s1026" type="#_x0000_t75" style="position:absolute;margin-left:188.5pt;margin-top:-8.05pt;width:187.9pt;height:43.45pt;z-index:2525761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">
                <v:imagedata r:id="rId1014" o:title=""/>
              </v:shape>
            </w:pict>
          </mc:Fallback>
        </mc:AlternateContent>
      </w:r>
      <w:r w:rsidR="00FE21B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81" behindDoc="0" locked="0" layoutInCell="1" allowOverlap="1" wp14:anchorId="728D915C" wp14:editId="77835E48">
                <wp:simplePos x="0" y="0"/>
                <wp:positionH relativeFrom="column">
                  <wp:posOffset>2009028</wp:posOffset>
                </wp:positionH>
                <wp:positionV relativeFrom="paragraph">
                  <wp:posOffset>-626475</wp:posOffset>
                </wp:positionV>
                <wp:extent cx="2659680" cy="1675440"/>
                <wp:effectExtent l="25400" t="50800" r="45720" b="52070"/>
                <wp:wrapNone/>
                <wp:docPr id="523" name="Ink 5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5">
                      <w14:nvContentPartPr>
                        <w14:cNvContentPartPr/>
                      </w14:nvContentPartPr>
                      <w14:xfrm>
                        <a:off x="0" y="0"/>
                        <a:ext cx="2659680" cy="16754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06E30B5" id="Ink 523" o:spid="_x0000_s1026" type="#_x0000_t75" style="position:absolute;margin-left:156.8pt;margin-top:-50.75pt;width:212.25pt;height:134.75pt;z-index:25257510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">
                <v:imagedata r:id="rId1016" o:title=""/>
              </v:shape>
            </w:pict>
          </mc:Fallback>
        </mc:AlternateContent>
      </w:r>
      <w:r w:rsidR="00FE21B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80" behindDoc="0" locked="0" layoutInCell="1" allowOverlap="1" wp14:anchorId="490529A5" wp14:editId="067C8C3B">
                <wp:simplePos x="0" y="0"/>
                <wp:positionH relativeFrom="column">
                  <wp:posOffset>2472708</wp:posOffset>
                </wp:positionH>
                <wp:positionV relativeFrom="paragraph">
                  <wp:posOffset>-612795</wp:posOffset>
                </wp:positionV>
                <wp:extent cx="2711520" cy="1665000"/>
                <wp:effectExtent l="50800" t="50800" r="44450" b="49530"/>
                <wp:wrapNone/>
                <wp:docPr id="520" name="Ink 5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7">
                      <w14:nvContentPartPr>
                        <w14:cNvContentPartPr/>
                      </w14:nvContentPartPr>
                      <w14:xfrm>
                        <a:off x="0" y="0"/>
                        <a:ext cx="2711520" cy="16650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BCC28A9" id="Ink 520" o:spid="_x0000_s1026" type="#_x0000_t75" style="position:absolute;margin-left:193.3pt;margin-top:-49.65pt;width:216.3pt;height:133.9pt;z-index:25257408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">
                <v:imagedata r:id="rId1018" o:title=""/>
              </v:shape>
            </w:pict>
          </mc:Fallback>
        </mc:AlternateContent>
      </w:r>
      <w:r w:rsidR="005A5D94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79" behindDoc="0" locked="0" layoutInCell="1" allowOverlap="1" wp14:anchorId="0C20599D" wp14:editId="20D41832">
                <wp:simplePos x="0" y="0"/>
                <wp:positionH relativeFrom="column">
                  <wp:posOffset>2008505</wp:posOffset>
                </wp:positionH>
                <wp:positionV relativeFrom="paragraph">
                  <wp:posOffset>-993140</wp:posOffset>
                </wp:positionV>
                <wp:extent cx="190395" cy="2498740"/>
                <wp:effectExtent l="50800" t="50800" r="38735" b="53975"/>
                <wp:wrapNone/>
                <wp:docPr id="519" name="Ink 5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9">
                      <w14:nvContentPartPr>
                        <w14:cNvContentPartPr/>
                      </w14:nvContentPartPr>
                      <w14:xfrm>
                        <a:off x="0" y="0"/>
                        <a:ext cx="190395" cy="24987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430CFBE" id="Ink 519" o:spid="_x0000_s1026" type="#_x0000_t75" style="position:absolute;margin-left:156.75pt;margin-top:-79.6pt;width:17.85pt;height:199.55pt;z-index:2525730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">
                <v:imagedata r:id="rId1020" o:title=""/>
              </v:shape>
            </w:pict>
          </mc:Fallback>
        </mc:AlternateContent>
      </w:r>
      <w:r w:rsidR="005A5D94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78" behindDoc="0" locked="0" layoutInCell="1" allowOverlap="1" wp14:anchorId="3BA531D3" wp14:editId="4E0AC046">
                <wp:simplePos x="0" y="0"/>
                <wp:positionH relativeFrom="column">
                  <wp:posOffset>1316355</wp:posOffset>
                </wp:positionH>
                <wp:positionV relativeFrom="paragraph">
                  <wp:posOffset>-1113790</wp:posOffset>
                </wp:positionV>
                <wp:extent cx="4543425" cy="2586545"/>
                <wp:effectExtent l="50800" t="50800" r="53975" b="55245"/>
                <wp:wrapNone/>
                <wp:docPr id="516" name="Ink 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1">
                      <w14:nvContentPartPr>
                        <w14:cNvContentPartPr/>
                      </w14:nvContentPartPr>
                      <w14:xfrm>
                        <a:off x="0" y="0"/>
                        <a:ext cx="4543425" cy="258654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0D0307E" id="Ink 516" o:spid="_x0000_s1026" type="#_x0000_t75" style="position:absolute;margin-left:102.25pt;margin-top:-89.1pt;width:360.55pt;height:206.5pt;z-index:25256998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">
                <v:imagedata r:id="rId1022" o:title=""/>
              </v:shape>
            </w:pict>
          </mc:Fallback>
        </mc:AlternateContent>
      </w:r>
    </w:p>
    <w:p w14:paraId="33E62E4E" w14:textId="68EFEB5B" w:rsidR="003619A4" w:rsidRDefault="003619A4" w:rsidP="00A5170F">
      <w:pPr>
        <w:rPr>
          <w:lang w:val="en-CA"/>
        </w:rPr>
      </w:pPr>
    </w:p>
    <w:p w14:paraId="1815E7F0" w14:textId="1797CCD3" w:rsidR="003619A4" w:rsidRDefault="00FE21B9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83" behindDoc="0" locked="0" layoutInCell="1" allowOverlap="1" wp14:anchorId="7204550F" wp14:editId="5974D469">
                <wp:simplePos x="0" y="0"/>
                <wp:positionH relativeFrom="column">
                  <wp:posOffset>2131428</wp:posOffset>
                </wp:positionH>
                <wp:positionV relativeFrom="paragraph">
                  <wp:posOffset>-70080</wp:posOffset>
                </wp:positionV>
                <wp:extent cx="132480" cy="254880"/>
                <wp:effectExtent l="50800" t="50800" r="45720" b="50165"/>
                <wp:wrapNone/>
                <wp:docPr id="533" name="Ink 5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3">
                      <w14:nvContentPartPr>
                        <w14:cNvContentPartPr/>
                      </w14:nvContentPartPr>
                      <w14:xfrm>
                        <a:off x="0" y="0"/>
                        <a:ext cx="132480" cy="2548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D4EAE13" id="Ink 533" o:spid="_x0000_s1026" type="#_x0000_t75" style="position:absolute;margin-left:166.45pt;margin-top:-6.9pt;width:13.3pt;height:22.9pt;z-index:2525792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">
                <v:imagedata r:id="rId1024" o:title=""/>
              </v:shape>
            </w:pict>
          </mc:Fallback>
        </mc:AlternateContent>
      </w:r>
    </w:p>
    <w:p w14:paraId="26BA0F3B" w14:textId="412DDD83" w:rsidR="003619A4" w:rsidRDefault="00B91FFA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90" behindDoc="0" locked="0" layoutInCell="1" allowOverlap="1" wp14:anchorId="64F704F2" wp14:editId="3EFA0BA3">
                <wp:simplePos x="0" y="0"/>
                <wp:positionH relativeFrom="column">
                  <wp:posOffset>4136390</wp:posOffset>
                </wp:positionH>
                <wp:positionV relativeFrom="paragraph">
                  <wp:posOffset>-581025</wp:posOffset>
                </wp:positionV>
                <wp:extent cx="918460" cy="1641955"/>
                <wp:effectExtent l="50800" t="50800" r="0" b="60325"/>
                <wp:wrapNone/>
                <wp:docPr id="568" name="Ink 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5">
                      <w14:nvContentPartPr>
                        <w14:cNvContentPartPr/>
                      </w14:nvContentPartPr>
                      <w14:xfrm>
                        <a:off x="0" y="0"/>
                        <a:ext cx="918460" cy="164195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02216EE" id="Ink 568" o:spid="_x0000_s1026" type="#_x0000_t75" style="position:absolute;margin-left:324.3pt;margin-top:-47.15pt;width:75.15pt;height:132.15pt;z-index:2526099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">
                <v:imagedata r:id="rId1026" o:title=""/>
              </v:shape>
            </w:pict>
          </mc:Fallback>
        </mc:AlternateContent>
      </w:r>
      <w:r w:rsidR="00FE21B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88" behindDoc="0" locked="0" layoutInCell="1" allowOverlap="1" wp14:anchorId="0E92A2B5" wp14:editId="61200923">
                <wp:simplePos x="0" y="0"/>
                <wp:positionH relativeFrom="column">
                  <wp:posOffset>2163445</wp:posOffset>
                </wp:positionH>
                <wp:positionV relativeFrom="paragraph">
                  <wp:posOffset>72390</wp:posOffset>
                </wp:positionV>
                <wp:extent cx="186675" cy="318135"/>
                <wp:effectExtent l="50800" t="50800" r="42545" b="50165"/>
                <wp:wrapNone/>
                <wp:docPr id="549" name="Ink 5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7">
                      <w14:nvContentPartPr>
                        <w14:cNvContentPartPr/>
                      </w14:nvContentPartPr>
                      <w14:xfrm>
                        <a:off x="0" y="0"/>
                        <a:ext cx="186675" cy="31813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4882831" id="Ink 549" o:spid="_x0000_s1026" type="#_x0000_t75" style="position:absolute;margin-left:168.95pt;margin-top:4.3pt;width:17.55pt;height:27.9pt;z-index:2525914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">
                <v:imagedata r:id="rId1028" o:title=""/>
              </v:shape>
            </w:pict>
          </mc:Fallback>
        </mc:AlternateContent>
      </w:r>
      <w:r w:rsidR="00FE21B9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85" behindDoc="0" locked="0" layoutInCell="1" allowOverlap="1" wp14:anchorId="6EC40E7A" wp14:editId="08B071BA">
                <wp:simplePos x="0" y="0"/>
                <wp:positionH relativeFrom="column">
                  <wp:posOffset>4729480</wp:posOffset>
                </wp:positionH>
                <wp:positionV relativeFrom="paragraph">
                  <wp:posOffset>-7620</wp:posOffset>
                </wp:positionV>
                <wp:extent cx="170180" cy="323215"/>
                <wp:effectExtent l="50800" t="50800" r="7620" b="57785"/>
                <wp:wrapNone/>
                <wp:docPr id="541" name="Ink 5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9">
                      <w14:nvContentPartPr>
                        <w14:cNvContentPartPr/>
                      </w14:nvContentPartPr>
                      <w14:xfrm>
                        <a:off x="0" y="0"/>
                        <a:ext cx="170180" cy="32321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3F82CAA" id="Ink 541" o:spid="_x0000_s1026" type="#_x0000_t75" style="position:absolute;margin-left:371pt;margin-top:-2pt;width:16.2pt;height:28.25pt;z-index:25258637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">
                <v:imagedata r:id="rId1030" o:title=""/>
              </v:shape>
            </w:pict>
          </mc:Fallback>
        </mc:AlternateContent>
      </w:r>
    </w:p>
    <w:p w14:paraId="201576CA" w14:textId="469EDC5D" w:rsidR="003619A4" w:rsidRDefault="003619A4" w:rsidP="00A5170F">
      <w:pPr>
        <w:rPr>
          <w:lang w:val="en-CA"/>
        </w:rPr>
      </w:pPr>
    </w:p>
    <w:p w14:paraId="70B94340" w14:textId="47D6A40A" w:rsidR="003619A4" w:rsidRDefault="003619A4" w:rsidP="00A5170F">
      <w:pPr>
        <w:rPr>
          <w:lang w:val="en-CA"/>
        </w:rPr>
      </w:pPr>
    </w:p>
    <w:p w14:paraId="108A36D3" w14:textId="0EF601A2" w:rsidR="003619A4" w:rsidRDefault="003619A4" w:rsidP="00A5170F">
      <w:pPr>
        <w:rPr>
          <w:lang w:val="en-CA"/>
        </w:rPr>
      </w:pPr>
    </w:p>
    <w:p w14:paraId="5E38997A" w14:textId="02721043" w:rsidR="003619A4" w:rsidRDefault="003619A4" w:rsidP="00A5170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3.1.2 </w:t>
      </w:r>
      <w:r w:rsidR="008D2546">
        <w:rPr>
          <w:lang w:val="en-CA"/>
        </w:rPr>
        <w:t xml:space="preserve">Fixed urban wage and unemployment, equilibrium </w:t>
      </w:r>
    </w:p>
    <w:p w14:paraId="6FDFDBF0" w14:textId="77777777" w:rsidR="008D2546" w:rsidRDefault="008D2546" w:rsidP="00A5170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</w:p>
    <w:p w14:paraId="40692301" w14:textId="0A85B70C" w:rsidR="008D2546" w:rsidRDefault="008D2546" w:rsidP="00A5170F">
      <w:pPr>
        <w:rPr>
          <w:lang w:val="en-CA"/>
        </w:rPr>
      </w:pPr>
    </w:p>
    <w:p w14:paraId="2B761476" w14:textId="77777777" w:rsidR="008D2546" w:rsidRDefault="008D2546" w:rsidP="00A5170F">
      <w:pPr>
        <w:rPr>
          <w:lang w:val="en-CA"/>
        </w:rPr>
      </w:pPr>
    </w:p>
    <w:p w14:paraId="3284F47C" w14:textId="5DEB1447" w:rsidR="008D2546" w:rsidRDefault="002F7BF3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96" behindDoc="0" locked="0" layoutInCell="1" allowOverlap="1" wp14:anchorId="24E507C0" wp14:editId="6B7B1E66">
                <wp:simplePos x="0" y="0"/>
                <wp:positionH relativeFrom="column">
                  <wp:posOffset>5106035</wp:posOffset>
                </wp:positionH>
                <wp:positionV relativeFrom="paragraph">
                  <wp:posOffset>113030</wp:posOffset>
                </wp:positionV>
                <wp:extent cx="1417375" cy="333160"/>
                <wp:effectExtent l="50800" t="50800" r="55880" b="48260"/>
                <wp:wrapNone/>
                <wp:docPr id="602" name="Ink 6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1">
                      <w14:nvContentPartPr>
                        <w14:cNvContentPartPr/>
                      </w14:nvContentPartPr>
                      <w14:xfrm>
                        <a:off x="0" y="0"/>
                        <a:ext cx="1417375" cy="3331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BE0B312" id="Ink 602" o:spid="_x0000_s1026" type="#_x0000_t75" style="position:absolute;margin-left:400.65pt;margin-top:7.5pt;width:114.4pt;height:29.1pt;z-index:2526324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">
                <v:imagedata r:id="rId1032" o:title=""/>
              </v:shape>
            </w:pict>
          </mc:Fallback>
        </mc:AlternateContent>
      </w:r>
    </w:p>
    <w:p w14:paraId="7B2E05E6" w14:textId="31D89C25" w:rsidR="008D2546" w:rsidRDefault="002F7BF3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95" behindDoc="0" locked="0" layoutInCell="1" allowOverlap="1" wp14:anchorId="089D5EEB" wp14:editId="479648FE">
                <wp:simplePos x="0" y="0"/>
                <wp:positionH relativeFrom="column">
                  <wp:posOffset>5988050</wp:posOffset>
                </wp:positionH>
                <wp:positionV relativeFrom="paragraph">
                  <wp:posOffset>-62230</wp:posOffset>
                </wp:positionV>
                <wp:extent cx="535360" cy="229020"/>
                <wp:effectExtent l="38100" t="50800" r="61595" b="50800"/>
                <wp:wrapNone/>
                <wp:docPr id="601" name="Ink 6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3">
                      <w14:nvContentPartPr>
                        <w14:cNvContentPartPr/>
                      </w14:nvContentPartPr>
                      <w14:xfrm>
                        <a:off x="0" y="0"/>
                        <a:ext cx="535360" cy="2290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65E1D29" id="Ink 601" o:spid="_x0000_s1026" type="#_x0000_t75" style="position:absolute;margin-left:470.1pt;margin-top:-6.3pt;width:44.95pt;height:20.9pt;z-index:2526314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">
                <v:imagedata r:id="rId1034" o:title=""/>
              </v:shape>
            </w:pict>
          </mc:Fallback>
        </mc:AlternateContent>
      </w:r>
    </w:p>
    <w:p w14:paraId="6F3076E6" w14:textId="1C199122" w:rsidR="008D2546" w:rsidRDefault="002F7BF3" w:rsidP="00A5170F">
      <w:pPr>
        <w:rPr>
          <w:lang w:val="en-CA"/>
        </w:rPr>
      </w:pPr>
      <w:r>
        <w:rPr>
          <w:noProof/>
          <w:lang w:val="en-CA"/>
        </w:rPr>
        <w:lastRenderedPageBreak/>
        <mc:AlternateContent>
          <mc:Choice Requires="wpi">
            <w:drawing>
              <wp:anchor distT="0" distB="0" distL="114300" distR="114300" simplePos="0" relativeHeight="251658794" behindDoc="0" locked="0" layoutInCell="1" allowOverlap="1" wp14:anchorId="0B062E8A" wp14:editId="06CCE370">
                <wp:simplePos x="0" y="0"/>
                <wp:positionH relativeFrom="column">
                  <wp:posOffset>2640108</wp:posOffset>
                </wp:positionH>
                <wp:positionV relativeFrom="paragraph">
                  <wp:posOffset>-283780</wp:posOffset>
                </wp:positionV>
                <wp:extent cx="2946240" cy="930960"/>
                <wp:effectExtent l="50800" t="50800" r="51435" b="46990"/>
                <wp:wrapNone/>
                <wp:docPr id="583" name="Ink 5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5">
                      <w14:nvContentPartPr>
                        <w14:cNvContentPartPr/>
                      </w14:nvContentPartPr>
                      <w14:xfrm>
                        <a:off x="0" y="0"/>
                        <a:ext cx="2946240" cy="9309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8C08052" id="Ink 583" o:spid="_x0000_s1026" type="#_x0000_t75" style="position:absolute;margin-left:206.5pt;margin-top:-23.75pt;width:234.85pt;height:76.1pt;z-index:2526242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">
                <v:imagedata r:id="rId1036" o:title=""/>
              </v:shape>
            </w:pict>
          </mc:Fallback>
        </mc:AlternateContent>
      </w:r>
      <w:r w:rsidR="00C27B48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93" behindDoc="0" locked="0" layoutInCell="1" allowOverlap="1" wp14:anchorId="72D9B882" wp14:editId="1203AEE0">
                <wp:simplePos x="0" y="0"/>
                <wp:positionH relativeFrom="column">
                  <wp:posOffset>2002548</wp:posOffset>
                </wp:positionH>
                <wp:positionV relativeFrom="paragraph">
                  <wp:posOffset>-708580</wp:posOffset>
                </wp:positionV>
                <wp:extent cx="3863880" cy="1928880"/>
                <wp:effectExtent l="50800" t="50800" r="48260" b="52705"/>
                <wp:wrapNone/>
                <wp:docPr id="581" name="Ink 5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7">
                      <w14:nvContentPartPr>
                        <w14:cNvContentPartPr/>
                      </w14:nvContentPartPr>
                      <w14:xfrm>
                        <a:off x="0" y="0"/>
                        <a:ext cx="3863880" cy="19288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562C022" id="Ink 581" o:spid="_x0000_s1026" type="#_x0000_t75" style="position:absolute;margin-left:156.3pt;margin-top:-57.2pt;width:307.15pt;height:154.75pt;z-index:2526232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">
                <v:imagedata r:id="rId1038" o:title=""/>
              </v:shape>
            </w:pict>
          </mc:Fallback>
        </mc:AlternateContent>
      </w:r>
    </w:p>
    <w:p w14:paraId="230C3E5E" w14:textId="3C75D295" w:rsidR="008D2546" w:rsidRDefault="00916AE2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04" behindDoc="0" locked="0" layoutInCell="1" allowOverlap="1" wp14:anchorId="76108854" wp14:editId="68569202">
                <wp:simplePos x="0" y="0"/>
                <wp:positionH relativeFrom="column">
                  <wp:posOffset>1515745</wp:posOffset>
                </wp:positionH>
                <wp:positionV relativeFrom="paragraph">
                  <wp:posOffset>8255</wp:posOffset>
                </wp:positionV>
                <wp:extent cx="2231945" cy="315240"/>
                <wp:effectExtent l="50800" t="50800" r="67310" b="53340"/>
                <wp:wrapNone/>
                <wp:docPr id="655" name="Ink 6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9">
                      <w14:nvContentPartPr>
                        <w14:cNvContentPartPr/>
                      </w14:nvContentPartPr>
                      <w14:xfrm>
                        <a:off x="0" y="0"/>
                        <a:ext cx="2231945" cy="3152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0447E5C" id="Ink 655" o:spid="_x0000_s1026" type="#_x0000_t75" style="position:absolute;margin-left:117.95pt;margin-top:-.75pt;width:178.6pt;height:27.65pt;z-index:2526836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">
                <v:imagedata r:id="rId1040" o:title=""/>
              </v:shape>
            </w:pict>
          </mc:Fallback>
        </mc:AlternateContent>
      </w:r>
      <w:r w:rsidR="00C27B48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92" behindDoc="0" locked="0" layoutInCell="1" allowOverlap="1" wp14:anchorId="3AFDC926" wp14:editId="49A46817">
                <wp:simplePos x="0" y="0"/>
                <wp:positionH relativeFrom="column">
                  <wp:posOffset>2369388</wp:posOffset>
                </wp:positionH>
                <wp:positionV relativeFrom="paragraph">
                  <wp:posOffset>-1004180</wp:posOffset>
                </wp:positionV>
                <wp:extent cx="3371400" cy="2183400"/>
                <wp:effectExtent l="38100" t="50800" r="45085" b="39370"/>
                <wp:wrapNone/>
                <wp:docPr id="580" name="Ink 5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1">
                      <w14:nvContentPartPr>
                        <w14:cNvContentPartPr/>
                      </w14:nvContentPartPr>
                      <w14:xfrm>
                        <a:off x="0" y="0"/>
                        <a:ext cx="3371400" cy="21834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235B164" id="Ink 580" o:spid="_x0000_s1026" type="#_x0000_t75" style="position:absolute;margin-left:185.15pt;margin-top:-80.45pt;width:268.25pt;height:174.75pt;z-index:2526222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">
                <v:imagedata r:id="rId1042" o:title=""/>
              </v:shape>
            </w:pict>
          </mc:Fallback>
        </mc:AlternateContent>
      </w:r>
      <w:r w:rsidR="00C27B48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91" behindDoc="0" locked="0" layoutInCell="1" allowOverlap="1" wp14:anchorId="7679A8A7" wp14:editId="7B0B6EE6">
                <wp:simplePos x="0" y="0"/>
                <wp:positionH relativeFrom="column">
                  <wp:posOffset>1377315</wp:posOffset>
                </wp:positionH>
                <wp:positionV relativeFrom="paragraph">
                  <wp:posOffset>-1464310</wp:posOffset>
                </wp:positionV>
                <wp:extent cx="5109695" cy="2971800"/>
                <wp:effectExtent l="50800" t="50800" r="59690" b="50800"/>
                <wp:wrapNone/>
                <wp:docPr id="579" name="Ink 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3">
                      <w14:nvContentPartPr>
                        <w14:cNvContentPartPr/>
                      </w14:nvContentPartPr>
                      <w14:xfrm>
                        <a:off x="0" y="0"/>
                        <a:ext cx="5109695" cy="297180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423B112" id="Ink 579" o:spid="_x0000_s1026" type="#_x0000_t75" style="position:absolute;margin-left:107.05pt;margin-top:-116.7pt;width:405.2pt;height:236.8pt;z-index:25262118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">
                <v:imagedata r:id="rId1044" o:title=""/>
              </v:shape>
            </w:pict>
          </mc:Fallback>
        </mc:AlternateContent>
      </w:r>
    </w:p>
    <w:p w14:paraId="437960DA" w14:textId="6BBDA66B" w:rsidR="008D2546" w:rsidRDefault="00916AE2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01" behindDoc="0" locked="0" layoutInCell="1" allowOverlap="1" wp14:anchorId="65A645FD" wp14:editId="5A168A48">
                <wp:simplePos x="0" y="0"/>
                <wp:positionH relativeFrom="column">
                  <wp:posOffset>3731623</wp:posOffset>
                </wp:positionH>
                <wp:positionV relativeFrom="paragraph">
                  <wp:posOffset>223843</wp:posOffset>
                </wp:positionV>
                <wp:extent cx="6840" cy="116280"/>
                <wp:effectExtent l="50800" t="50800" r="44450" b="48895"/>
                <wp:wrapNone/>
                <wp:docPr id="650" name="Ink 6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5">
                      <w14:nvContentPartPr>
                        <w14:cNvContentPartPr/>
                      </w14:nvContentPartPr>
                      <w14:xfrm>
                        <a:off x="0" y="0"/>
                        <a:ext cx="6840" cy="11628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30314C28" id="Ink 650" o:spid="_x0000_s1026" type="#_x0000_t75" style="position:absolute;margin-left:292.45pt;margin-top:16.25pt;width:3.4pt;height:11.95pt;z-index:2526785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">
                <v:imagedata r:id="rId1046" o:title=""/>
              </v:shape>
            </w:pict>
          </mc:Fallback>
        </mc:AlternateContent>
      </w:r>
      <w:r w:rsidR="002F7BF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97" behindDoc="0" locked="0" layoutInCell="1" allowOverlap="1" wp14:anchorId="7988B874" wp14:editId="255E7D6C">
                <wp:simplePos x="0" y="0"/>
                <wp:positionH relativeFrom="column">
                  <wp:posOffset>5151120</wp:posOffset>
                </wp:positionH>
                <wp:positionV relativeFrom="paragraph">
                  <wp:posOffset>-622300</wp:posOffset>
                </wp:positionV>
                <wp:extent cx="61385" cy="1597275"/>
                <wp:effectExtent l="38100" t="50800" r="40640" b="53975"/>
                <wp:wrapNone/>
                <wp:docPr id="610" name="Ink 6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7">
                      <w14:nvContentPartPr>
                        <w14:cNvContentPartPr/>
                      </w14:nvContentPartPr>
                      <w14:xfrm>
                        <a:off x="0" y="0"/>
                        <a:ext cx="61385" cy="15972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4A2A0F5" id="Ink 610" o:spid="_x0000_s1026" type="#_x0000_t75" style="position:absolute;margin-left:404.2pt;margin-top:-50.4pt;width:7.7pt;height:128.6pt;z-index:2526396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">
                <v:imagedata r:id="rId1048" o:title=""/>
              </v:shape>
            </w:pict>
          </mc:Fallback>
        </mc:AlternateContent>
      </w:r>
    </w:p>
    <w:p w14:paraId="6FD2DAD9" w14:textId="170C56A7" w:rsidR="008D2546" w:rsidRDefault="008D2546" w:rsidP="00A5170F">
      <w:pPr>
        <w:rPr>
          <w:lang w:val="en-CA"/>
        </w:rPr>
      </w:pPr>
    </w:p>
    <w:p w14:paraId="57E35C77" w14:textId="4A9B18CA" w:rsidR="008D2546" w:rsidRDefault="00916AE2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02" behindDoc="0" locked="0" layoutInCell="1" allowOverlap="1" wp14:anchorId="3B12ECA7" wp14:editId="329E8EC4">
                <wp:simplePos x="0" y="0"/>
                <wp:positionH relativeFrom="column">
                  <wp:posOffset>3712183</wp:posOffset>
                </wp:positionH>
                <wp:positionV relativeFrom="paragraph">
                  <wp:posOffset>-15362</wp:posOffset>
                </wp:positionV>
                <wp:extent cx="19800" cy="106560"/>
                <wp:effectExtent l="50800" t="50800" r="43815" b="59055"/>
                <wp:wrapNone/>
                <wp:docPr id="651" name="Ink 6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9">
                      <w14:nvContentPartPr>
                        <w14:cNvContentPartPr/>
                      </w14:nvContentPartPr>
                      <w14:xfrm>
                        <a:off x="0" y="0"/>
                        <a:ext cx="19800" cy="1065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0AF707EE" id="Ink 651" o:spid="_x0000_s1026" type="#_x0000_t75" style="position:absolute;margin-left:290.9pt;margin-top:-2.6pt;width:4.35pt;height:11.25pt;z-index:2526795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">
                <v:imagedata r:id="rId1050" o:title=""/>
              </v:shape>
            </w:pict>
          </mc:Fallback>
        </mc:AlternateContent>
      </w:r>
    </w:p>
    <w:p w14:paraId="033F777C" w14:textId="24EBE0E6" w:rsidR="008D2546" w:rsidRDefault="00916AE2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03" behindDoc="0" locked="0" layoutInCell="1" allowOverlap="1" wp14:anchorId="7B740C2D" wp14:editId="0FC0890E">
                <wp:simplePos x="0" y="0"/>
                <wp:positionH relativeFrom="column">
                  <wp:posOffset>3731260</wp:posOffset>
                </wp:positionH>
                <wp:positionV relativeFrom="paragraph">
                  <wp:posOffset>-29845</wp:posOffset>
                </wp:positionV>
                <wp:extent cx="25760" cy="195940"/>
                <wp:effectExtent l="50800" t="50800" r="38100" b="58420"/>
                <wp:wrapNone/>
                <wp:docPr id="654" name="Ink 6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1">
                      <w14:nvContentPartPr>
                        <w14:cNvContentPartPr/>
                      </w14:nvContentPartPr>
                      <w14:xfrm>
                        <a:off x="0" y="0"/>
                        <a:ext cx="25760" cy="19594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025F428" id="Ink 654" o:spid="_x0000_s1026" type="#_x0000_t75" style="position:absolute;margin-left:292.4pt;margin-top:-3.75pt;width:4.85pt;height:18.3pt;z-index:2526826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">
                <v:imagedata r:id="rId1052" o:title=""/>
              </v:shape>
            </w:pict>
          </mc:Fallback>
        </mc:AlternateContent>
      </w:r>
    </w:p>
    <w:p w14:paraId="482E7C43" w14:textId="31DF5C8D" w:rsidR="008D2546" w:rsidRDefault="008D2546" w:rsidP="00A5170F">
      <w:pPr>
        <w:rPr>
          <w:lang w:val="en-CA"/>
        </w:rPr>
      </w:pPr>
    </w:p>
    <w:p w14:paraId="5BC9150D" w14:textId="076F924E" w:rsidR="008D2546" w:rsidRDefault="005E4122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07" behindDoc="0" locked="0" layoutInCell="1" allowOverlap="1" wp14:anchorId="578229B9" wp14:editId="4052567C">
                <wp:simplePos x="0" y="0"/>
                <wp:positionH relativeFrom="column">
                  <wp:posOffset>4011295</wp:posOffset>
                </wp:positionH>
                <wp:positionV relativeFrom="paragraph">
                  <wp:posOffset>-160655</wp:posOffset>
                </wp:positionV>
                <wp:extent cx="1278660" cy="465970"/>
                <wp:effectExtent l="50800" t="50800" r="42545" b="55245"/>
                <wp:wrapNone/>
                <wp:docPr id="821" name="Ink 8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3">
                      <w14:nvContentPartPr>
                        <w14:cNvContentPartPr/>
                      </w14:nvContentPartPr>
                      <w14:xfrm>
                        <a:off x="0" y="0"/>
                        <a:ext cx="1278660" cy="46597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6078EB4" id="Ink 821" o:spid="_x0000_s1026" type="#_x0000_t75" style="position:absolute;margin-left:314.45pt;margin-top:-14.05pt;width:103.55pt;height:39.55pt;z-index:2527573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">
                <v:imagedata r:id="rId1054" o:title=""/>
              </v:shape>
            </w:pict>
          </mc:Fallback>
        </mc:AlternateContent>
      </w:r>
      <w:r w:rsidR="002F2B8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05" behindDoc="0" locked="0" layoutInCell="1" allowOverlap="1" wp14:anchorId="7B4CBE15" wp14:editId="524C9C52">
                <wp:simplePos x="0" y="0"/>
                <wp:positionH relativeFrom="column">
                  <wp:posOffset>1957070</wp:posOffset>
                </wp:positionH>
                <wp:positionV relativeFrom="paragraph">
                  <wp:posOffset>-156845</wp:posOffset>
                </wp:positionV>
                <wp:extent cx="1842135" cy="624465"/>
                <wp:effectExtent l="50800" t="50800" r="50165" b="48895"/>
                <wp:wrapNone/>
                <wp:docPr id="714" name="Ink 7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5">
                      <w14:nvContentPartPr>
                        <w14:cNvContentPartPr/>
                      </w14:nvContentPartPr>
                      <w14:xfrm>
                        <a:off x="0" y="0"/>
                        <a:ext cx="1842135" cy="62446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6D15FD8F" id="Ink 714" o:spid="_x0000_s1026" type="#_x0000_t75" style="position:absolute;margin-left:152.7pt;margin-top:-13.75pt;width:147.85pt;height:52pt;z-index:25268877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">
                <v:imagedata r:id="rId1056" o:title=""/>
              </v:shape>
            </w:pict>
          </mc:Fallback>
        </mc:AlternateContent>
      </w:r>
      <w:r w:rsidR="002F7BF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98" behindDoc="0" locked="0" layoutInCell="1" allowOverlap="1" wp14:anchorId="57580397" wp14:editId="737C17C2">
                <wp:simplePos x="0" y="0"/>
                <wp:positionH relativeFrom="column">
                  <wp:posOffset>5337810</wp:posOffset>
                </wp:positionH>
                <wp:positionV relativeFrom="paragraph">
                  <wp:posOffset>-184785</wp:posOffset>
                </wp:positionV>
                <wp:extent cx="536575" cy="494525"/>
                <wp:effectExtent l="38100" t="50800" r="47625" b="52070"/>
                <wp:wrapNone/>
                <wp:docPr id="614" name="Ink 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7">
                      <w14:nvContentPartPr>
                        <w14:cNvContentPartPr/>
                      </w14:nvContentPartPr>
                      <w14:xfrm>
                        <a:off x="0" y="0"/>
                        <a:ext cx="536575" cy="49452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EF003EF" id="Ink 614" o:spid="_x0000_s1026" type="#_x0000_t75" style="position:absolute;margin-left:418.9pt;margin-top:-15.95pt;width:45.05pt;height:41.8pt;z-index:2526437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">
                <v:imagedata r:id="rId1058" o:title=""/>
              </v:shape>
            </w:pict>
          </mc:Fallback>
        </mc:AlternateContent>
      </w:r>
    </w:p>
    <w:p w14:paraId="5596D7AB" w14:textId="41EE09C9" w:rsidR="008D2546" w:rsidRDefault="008D2546" w:rsidP="00A5170F">
      <w:pPr>
        <w:rPr>
          <w:lang w:val="en-CA"/>
        </w:rPr>
      </w:pPr>
    </w:p>
    <w:p w14:paraId="29341D0E" w14:textId="15C91E5A" w:rsidR="008D2546" w:rsidRDefault="005E4122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08" behindDoc="0" locked="0" layoutInCell="1" allowOverlap="1" wp14:anchorId="5F9E2B60" wp14:editId="1A9E321F">
                <wp:simplePos x="0" y="0"/>
                <wp:positionH relativeFrom="column">
                  <wp:posOffset>3950463</wp:posOffset>
                </wp:positionH>
                <wp:positionV relativeFrom="paragraph">
                  <wp:posOffset>-618477</wp:posOffset>
                </wp:positionV>
                <wp:extent cx="2672640" cy="1629720"/>
                <wp:effectExtent l="50800" t="50800" r="58420" b="59690"/>
                <wp:wrapNone/>
                <wp:docPr id="822" name="Ink 8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9">
                      <w14:nvContentPartPr>
                        <w14:cNvContentPartPr/>
                      </w14:nvContentPartPr>
                      <w14:xfrm>
                        <a:off x="0" y="0"/>
                        <a:ext cx="2672640" cy="162972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8DC8B41" id="Ink 822" o:spid="_x0000_s1026" type="#_x0000_t75" style="position:absolute;margin-left:309.65pt;margin-top:-50.1pt;width:213.3pt;height:131.15pt;z-index:2527584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">
                <v:imagedata r:id="rId1060" o:title=""/>
              </v:shape>
            </w:pict>
          </mc:Fallback>
        </mc:AlternateContent>
      </w:r>
    </w:p>
    <w:p w14:paraId="1C4B96E1" w14:textId="6E91355D" w:rsidR="008D2546" w:rsidRDefault="005E4122" w:rsidP="00A5170F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09" behindDoc="0" locked="0" layoutInCell="1" allowOverlap="1" wp14:anchorId="7D03D2C2" wp14:editId="248D4AC0">
                <wp:simplePos x="0" y="0"/>
                <wp:positionH relativeFrom="column">
                  <wp:posOffset>4735830</wp:posOffset>
                </wp:positionH>
                <wp:positionV relativeFrom="paragraph">
                  <wp:posOffset>814705</wp:posOffset>
                </wp:positionV>
                <wp:extent cx="753490" cy="379950"/>
                <wp:effectExtent l="50800" t="50800" r="59690" b="52070"/>
                <wp:wrapNone/>
                <wp:docPr id="826" name="Ink 8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1">
                      <w14:nvContentPartPr>
                        <w14:cNvContentPartPr/>
                      </w14:nvContentPartPr>
                      <w14:xfrm>
                        <a:off x="0" y="0"/>
                        <a:ext cx="753490" cy="37995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85DDF7E" id="Ink 826" o:spid="_x0000_s1026" type="#_x0000_t75" style="position:absolute;margin-left:371.5pt;margin-top:62.75pt;width:62.2pt;height:32.7pt;z-index:25276249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">
                <v:imagedata r:id="rId106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06" behindDoc="0" locked="0" layoutInCell="1" allowOverlap="1" wp14:anchorId="1095B45D" wp14:editId="24F4DD9B">
                <wp:simplePos x="0" y="0"/>
                <wp:positionH relativeFrom="column">
                  <wp:posOffset>1115060</wp:posOffset>
                </wp:positionH>
                <wp:positionV relativeFrom="paragraph">
                  <wp:posOffset>-1061720</wp:posOffset>
                </wp:positionV>
                <wp:extent cx="2838635" cy="2307660"/>
                <wp:effectExtent l="50800" t="50800" r="57150" b="54610"/>
                <wp:wrapNone/>
                <wp:docPr id="797" name="Ink 7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3">
                      <w14:nvContentPartPr>
                        <w14:cNvContentPartPr/>
                      </w14:nvContentPartPr>
                      <w14:xfrm>
                        <a:off x="0" y="0"/>
                        <a:ext cx="2838635" cy="230766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7A562D4" id="Ink 797" o:spid="_x0000_s1026" type="#_x0000_t75" style="position:absolute;margin-left:86.4pt;margin-top:-85pt;width:226.3pt;height:184.5pt;z-index:2527440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">
                <v:imagedata r:id="rId1064" o:title=""/>
              </v:shape>
            </w:pict>
          </mc:Fallback>
        </mc:AlternateContent>
      </w:r>
      <w:r w:rsidR="00916AE2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799" behindDoc="0" locked="0" layoutInCell="1" allowOverlap="1" wp14:anchorId="30256DAA" wp14:editId="64F1B4F6">
                <wp:simplePos x="0" y="0"/>
                <wp:positionH relativeFrom="column">
                  <wp:posOffset>5208905</wp:posOffset>
                </wp:positionH>
                <wp:positionV relativeFrom="paragraph">
                  <wp:posOffset>-48260</wp:posOffset>
                </wp:positionV>
                <wp:extent cx="1295065" cy="560775"/>
                <wp:effectExtent l="50800" t="50800" r="51435" b="48895"/>
                <wp:wrapNone/>
                <wp:docPr id="633" name="Ink 6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5">
                      <w14:nvContentPartPr>
                        <w14:cNvContentPartPr/>
                      </w14:nvContentPartPr>
                      <w14:xfrm>
                        <a:off x="0" y="0"/>
                        <a:ext cx="1295065" cy="56077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4CFA3334" id="Ink 633" o:spid="_x0000_s1026" type="#_x0000_t75" style="position:absolute;margin-left:408.75pt;margin-top:-5.2pt;width:104.8pt;height:46.95pt;z-index:2526621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">
                <v:imagedata r:id="rId1066" o:title=""/>
              </v:shape>
            </w:pict>
          </mc:Fallback>
        </mc:AlternateContent>
      </w:r>
      <w:r w:rsidR="00916AE2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00" behindDoc="0" locked="0" layoutInCell="1" allowOverlap="1" wp14:anchorId="40A82036" wp14:editId="27B82300">
                <wp:simplePos x="0" y="0"/>
                <wp:positionH relativeFrom="column">
                  <wp:posOffset>5208905</wp:posOffset>
                </wp:positionH>
                <wp:positionV relativeFrom="paragraph">
                  <wp:posOffset>-447675</wp:posOffset>
                </wp:positionV>
                <wp:extent cx="1295065" cy="960190"/>
                <wp:effectExtent l="50800" t="50800" r="51435" b="55880"/>
                <wp:wrapNone/>
                <wp:docPr id="634" name="Ink 6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7">
                      <w14:nvContentPartPr>
                        <w14:cNvContentPartPr/>
                      </w14:nvContentPartPr>
                      <w14:xfrm>
                        <a:off x="0" y="0"/>
                        <a:ext cx="1295065" cy="960190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507B1728" id="Ink 634" o:spid="_x0000_s1026" type="#_x0000_t75" style="position:absolute;margin-left:408.75pt;margin-top:-36.65pt;width:104.8pt;height:78.4pt;z-index:25266317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">
                <v:imagedata r:id="rId1068" o:title=""/>
              </v:shape>
            </w:pict>
          </mc:Fallback>
        </mc:AlternateContent>
      </w:r>
    </w:p>
    <w:p w14:paraId="6511CEA1" w14:textId="52E667B5" w:rsidR="008D2546" w:rsidRDefault="008D2546" w:rsidP="00FD3189">
      <w:pPr>
        <w:ind w:left="2160"/>
        <w:rPr>
          <w:lang w:val="en-CA"/>
        </w:rPr>
      </w:pPr>
      <w:r>
        <w:rPr>
          <w:lang w:val="en-CA"/>
        </w:rPr>
        <w:t xml:space="preserve">Conclusion: the decision to migrate is dependent </w:t>
      </w:r>
      <w:r w:rsidR="00FD3189">
        <w:rPr>
          <w:lang w:val="en-CA"/>
        </w:rPr>
        <w:t xml:space="preserve">on </w:t>
      </w:r>
      <w:r w:rsidR="00FD3189">
        <w:rPr>
          <w:b/>
          <w:bCs/>
          <w:lang w:val="en-CA"/>
        </w:rPr>
        <w:t xml:space="preserve">expected </w:t>
      </w:r>
      <w:r w:rsidR="00FD3189">
        <w:rPr>
          <w:lang w:val="en-CA"/>
        </w:rPr>
        <w:t>earnings in the urban sector</w:t>
      </w:r>
    </w:p>
    <w:p w14:paraId="7400B0D3" w14:textId="4E0ACFB0" w:rsidR="00FD3189" w:rsidRDefault="00FD3189" w:rsidP="00FD3189">
      <w:pPr>
        <w:ind w:left="2160"/>
        <w:rPr>
          <w:lang w:val="en-CA"/>
        </w:rPr>
      </w:pPr>
      <w:r>
        <w:rPr>
          <w:lang w:val="en-CA"/>
        </w:rPr>
        <w:t xml:space="preserve">Numerical example 3.1: fixed wage and unemployment </w:t>
      </w:r>
    </w:p>
    <w:p w14:paraId="2600C42D" w14:textId="3E115DBF" w:rsidR="008B4E68" w:rsidRDefault="008B4E68" w:rsidP="00FD3189">
      <w:pPr>
        <w:ind w:left="2160"/>
        <w:rPr>
          <w:lang w:val="en-CA"/>
        </w:rPr>
      </w:pPr>
      <w:r>
        <w:rPr>
          <w:lang w:val="en-CA"/>
        </w:rPr>
        <w:tab/>
      </w:r>
      <w:proofErr w:type="spellStart"/>
      <w:r>
        <w:rPr>
          <w:lang w:val="en-CA"/>
        </w:rPr>
        <w:t>Wa</w:t>
      </w:r>
      <w:proofErr w:type="spellEnd"/>
      <w:r>
        <w:rPr>
          <w:lang w:val="en-CA"/>
        </w:rPr>
        <w:t xml:space="preserve"> = </w:t>
      </w:r>
      <w:proofErr w:type="spellStart"/>
      <w:r>
        <w:rPr>
          <w:lang w:val="en-CA"/>
        </w:rPr>
        <w:t>Lm</w:t>
      </w:r>
      <w:proofErr w:type="spellEnd"/>
      <w:r>
        <w:rPr>
          <w:lang w:val="en-CA"/>
        </w:rPr>
        <w:t>/</w:t>
      </w:r>
      <w:proofErr w:type="spellStart"/>
      <w:r>
        <w:rPr>
          <w:lang w:val="en-CA"/>
        </w:rPr>
        <w:t>Lus</w:t>
      </w:r>
      <w:proofErr w:type="spellEnd"/>
      <w:r>
        <w:rPr>
          <w:lang w:val="en-CA"/>
        </w:rPr>
        <w:t xml:space="preserve"> x Wm_</w:t>
      </w:r>
    </w:p>
    <w:p w14:paraId="0DFAC431" w14:textId="495A914E" w:rsidR="008B4E68" w:rsidRDefault="008B4E68" w:rsidP="00FD3189">
      <w:pPr>
        <w:ind w:left="2160"/>
        <w:rPr>
          <w:lang w:val="en-CA"/>
        </w:rPr>
      </w:pPr>
      <w:r>
        <w:rPr>
          <w:lang w:val="en-CA"/>
        </w:rPr>
        <w:tab/>
        <w:t xml:space="preserve">Suppose: </w:t>
      </w:r>
    </w:p>
    <w:p w14:paraId="3E2C2DCB" w14:textId="6C5CDB73" w:rsidR="008B4E68" w:rsidRDefault="008B4E68" w:rsidP="00FD3189">
      <w:pPr>
        <w:ind w:left="21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Wm_ = 3$</w:t>
      </w:r>
    </w:p>
    <w:p w14:paraId="795E92BD" w14:textId="34759220" w:rsidR="008B4E68" w:rsidRDefault="008B4E68" w:rsidP="00FD3189">
      <w:pPr>
        <w:ind w:left="21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proofErr w:type="spellStart"/>
      <w:r>
        <w:rPr>
          <w:lang w:val="en-CA"/>
        </w:rPr>
        <w:t>Wa</w:t>
      </w:r>
      <w:proofErr w:type="spellEnd"/>
      <w:r>
        <w:rPr>
          <w:lang w:val="en-CA"/>
        </w:rPr>
        <w:t xml:space="preserve"> = 1.50$ </w:t>
      </w:r>
    </w:p>
    <w:p w14:paraId="7B304D9D" w14:textId="797FC80A" w:rsidR="008B4E68" w:rsidRDefault="008B4E68" w:rsidP="00FD3189">
      <w:pPr>
        <w:ind w:left="21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Probability of getting an urban job: 2/3 </w:t>
      </w:r>
    </w:p>
    <w:p w14:paraId="4CEEDF90" w14:textId="291133A8" w:rsidR="00AC40D1" w:rsidRDefault="00AC40D1" w:rsidP="00FD3189">
      <w:pPr>
        <w:ind w:left="2160"/>
        <w:rPr>
          <w:lang w:val="en-CA"/>
        </w:rPr>
      </w:pPr>
      <w:r>
        <w:rPr>
          <w:lang w:val="en-CA"/>
        </w:rPr>
        <w:tab/>
        <w:t>The individual compares 1.50$ to 2/3 x 3</w:t>
      </w:r>
    </w:p>
    <w:p w14:paraId="1AB9F94F" w14:textId="4C1A0157" w:rsidR="00AC40D1" w:rsidRDefault="00AC40D1" w:rsidP="00FD3189">
      <w:pPr>
        <w:ind w:left="21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1.50$ versus 2$ </w:t>
      </w:r>
    </w:p>
    <w:p w14:paraId="7C651255" w14:textId="6994D222" w:rsidR="00AC40D1" w:rsidRDefault="00AC40D1" w:rsidP="00FD3189">
      <w:pPr>
        <w:ind w:left="21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The rational decision is to migrate </w:t>
      </w:r>
    </w:p>
    <w:p w14:paraId="22EC27EE" w14:textId="49276157" w:rsidR="006A15CC" w:rsidRDefault="006A15CC" w:rsidP="00FD3189">
      <w:pPr>
        <w:ind w:left="2160"/>
        <w:rPr>
          <w:lang w:val="en-CA"/>
        </w:rPr>
      </w:pPr>
      <w:r>
        <w:rPr>
          <w:lang w:val="en-CA"/>
        </w:rPr>
        <w:tab/>
        <w:t xml:space="preserve">Suppose: </w:t>
      </w:r>
    </w:p>
    <w:p w14:paraId="2EA5513B" w14:textId="523E5A54" w:rsidR="006A15CC" w:rsidRDefault="006A15CC" w:rsidP="00FD3189">
      <w:pPr>
        <w:ind w:left="21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Wm_ = 3$ </w:t>
      </w:r>
    </w:p>
    <w:p w14:paraId="7DC0334F" w14:textId="741438FA" w:rsidR="006A15CC" w:rsidRDefault="006A15CC" w:rsidP="00FD3189">
      <w:pPr>
        <w:ind w:left="21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proofErr w:type="spellStart"/>
      <w:r>
        <w:rPr>
          <w:lang w:val="en-CA"/>
        </w:rPr>
        <w:t>Wa</w:t>
      </w:r>
      <w:proofErr w:type="spellEnd"/>
      <w:r>
        <w:rPr>
          <w:lang w:val="en-CA"/>
        </w:rPr>
        <w:t xml:space="preserve"> = 1.50$ </w:t>
      </w:r>
    </w:p>
    <w:p w14:paraId="5025CEE1" w14:textId="0FD7D25B" w:rsidR="006A15CC" w:rsidRDefault="006A15CC" w:rsidP="00FD3189">
      <w:pPr>
        <w:ind w:left="21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Probability of getting an urban job: ½</w:t>
      </w:r>
    </w:p>
    <w:p w14:paraId="57D034BE" w14:textId="7C4103D8" w:rsidR="006A15CC" w:rsidRDefault="006A15CC" w:rsidP="00FD3189">
      <w:pPr>
        <w:ind w:left="2160"/>
        <w:rPr>
          <w:lang w:val="en-CA"/>
        </w:rPr>
      </w:pPr>
      <w:r>
        <w:rPr>
          <w:lang w:val="en-CA"/>
        </w:rPr>
        <w:tab/>
      </w:r>
      <w:r w:rsidR="00630B51">
        <w:rPr>
          <w:lang w:val="en-CA"/>
        </w:rPr>
        <w:t xml:space="preserve">The individual compares 1.50$ to ½ x 3 </w:t>
      </w:r>
    </w:p>
    <w:p w14:paraId="01AFDB0C" w14:textId="0675777C" w:rsidR="00630B51" w:rsidRDefault="00630B51" w:rsidP="00FD3189">
      <w:pPr>
        <w:ind w:left="21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1.50$ versus 1.50$</w:t>
      </w:r>
    </w:p>
    <w:p w14:paraId="0F513742" w14:textId="7F6EF871" w:rsidR="002A3C7D" w:rsidRPr="00A5170F" w:rsidRDefault="00630B51" w:rsidP="00630B51">
      <w:pPr>
        <w:ind w:left="21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Indifferent about migrating </w:t>
      </w:r>
    </w:p>
    <w:p w14:paraId="1EFDC454" w14:textId="4BD07BCE" w:rsidR="007D091C" w:rsidRDefault="007D091C" w:rsidP="007D091C">
      <w:pPr>
        <w:pStyle w:val="Heading3"/>
      </w:pPr>
      <w:r>
        <w:lastRenderedPageBreak/>
        <w:tab/>
      </w:r>
      <w:r>
        <w:tab/>
      </w:r>
      <w:bookmarkStart w:id="56" w:name="_Toc89955792"/>
      <w:r>
        <w:t>Extensions of the model</w:t>
      </w:r>
      <w:bookmarkEnd w:id="56"/>
    </w:p>
    <w:p w14:paraId="2D037317" w14:textId="67CA0A3A" w:rsidR="007D091C" w:rsidRDefault="007D091C" w:rsidP="007D091C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Informal work: a migrant may find informal urban work (Wm- or </w:t>
      </w:r>
      <w:proofErr w:type="spellStart"/>
      <w:r>
        <w:rPr>
          <w:lang w:val="en-CA"/>
        </w:rPr>
        <w:t>Winformal</w:t>
      </w:r>
      <w:proofErr w:type="spellEnd"/>
      <w:r>
        <w:rPr>
          <w:lang w:val="en-CA"/>
        </w:rPr>
        <w:t xml:space="preserve">) </w:t>
      </w:r>
    </w:p>
    <w:p w14:paraId="4204127F" w14:textId="49E4628C" w:rsidR="007D091C" w:rsidRDefault="007D091C" w:rsidP="007D091C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Human capital: potential migrants may have different levels of education</w:t>
      </w:r>
      <w:r w:rsidR="00C61884">
        <w:rPr>
          <w:lang w:val="en-CA"/>
        </w:rPr>
        <w:t xml:space="preserve">, may increase the likelihood of finding a job </w:t>
      </w:r>
    </w:p>
    <w:p w14:paraId="301E2C3F" w14:textId="2ECCB5DA" w:rsidR="007D091C" w:rsidRDefault="007D091C" w:rsidP="007D091C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Positive externalities: migrates from one region could benefit future migrants from the same region</w:t>
      </w:r>
      <w:r w:rsidR="00C61884">
        <w:rPr>
          <w:lang w:val="en-CA"/>
        </w:rPr>
        <w:t>, easier time finding a job</w:t>
      </w:r>
    </w:p>
    <w:p w14:paraId="0C77DFD8" w14:textId="6CF9527E" w:rsidR="007D091C" w:rsidRDefault="007D091C" w:rsidP="007D091C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Fixed manufacturing wage: </w:t>
      </w:r>
      <w:r w:rsidR="009537EC">
        <w:rPr>
          <w:lang w:val="en-CA"/>
        </w:rPr>
        <w:t>high urban sector wages can be a result o</w:t>
      </w:r>
      <w:r w:rsidR="005671E3">
        <w:rPr>
          <w:lang w:val="en-CA"/>
        </w:rPr>
        <w:t xml:space="preserve">f imperfect information, efficiency wages, etc. </w:t>
      </w:r>
    </w:p>
    <w:p w14:paraId="7D874972" w14:textId="455EC694" w:rsidR="005671E3" w:rsidRDefault="005671E3" w:rsidP="005671E3">
      <w:pPr>
        <w:pStyle w:val="Heading3"/>
        <w:ind w:left="1440"/>
      </w:pPr>
      <w:bookmarkStart w:id="57" w:name="_Toc89955793"/>
      <w:r>
        <w:t>Policy Implications</w:t>
      </w:r>
      <w:bookmarkEnd w:id="57"/>
    </w:p>
    <w:p w14:paraId="55761659" w14:textId="2881859C" w:rsidR="005671E3" w:rsidRDefault="00ED73E1" w:rsidP="005671E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Minimize rural-urban economic opportunity imbalances </w:t>
      </w:r>
    </w:p>
    <w:p w14:paraId="7D806C83" w14:textId="00D5ECE2" w:rsidR="00ED73E1" w:rsidRDefault="00ED73E1" w:rsidP="005671E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Urban job creation can lead to higher levels of unemployment due to migration</w:t>
      </w:r>
    </w:p>
    <w:p w14:paraId="0F5B9D3A" w14:textId="10F1E395" w:rsidR="00ED73E1" w:rsidRDefault="00ED73E1" w:rsidP="005671E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Indiscriminate education expansion can lead to increased migration and unemployment </w:t>
      </w:r>
    </w:p>
    <w:p w14:paraId="6D328665" w14:textId="1ED305DE" w:rsidR="00ED73E1" w:rsidRDefault="00ED73E1" w:rsidP="005671E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Wage subsidies can lead to more unemployment due to induced migration </w:t>
      </w:r>
    </w:p>
    <w:p w14:paraId="08E30C0E" w14:textId="1895830D" w:rsidR="00045699" w:rsidRDefault="00ED73E1" w:rsidP="005671E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Integrated policies (urban </w:t>
      </w:r>
      <w:r w:rsidR="007F4584">
        <w:rPr>
          <w:lang w:val="en-CA"/>
        </w:rPr>
        <w:t xml:space="preserve">AND rural development) are needed </w:t>
      </w:r>
    </w:p>
    <w:p w14:paraId="64B4C619" w14:textId="77777777" w:rsidR="00D21C12" w:rsidRDefault="00D21C12" w:rsidP="00D21C12">
      <w:pPr>
        <w:rPr>
          <w:lang w:val="en-CA"/>
        </w:rPr>
      </w:pPr>
    </w:p>
    <w:p w14:paraId="7439D6CB" w14:textId="78EC468D" w:rsidR="00D21C12" w:rsidRDefault="00EC07A5" w:rsidP="00D21C12">
      <w:pPr>
        <w:pStyle w:val="Heading1"/>
      </w:pPr>
      <w:bookmarkStart w:id="58" w:name="_Toc89955794"/>
      <w:r>
        <w:t>Human Capital – November 17</w:t>
      </w:r>
      <w:r w:rsidRPr="00EC07A5">
        <w:rPr>
          <w:vertAlign w:val="superscript"/>
        </w:rPr>
        <w:t>th</w:t>
      </w:r>
      <w:bookmarkEnd w:id="58"/>
      <w:r>
        <w:t xml:space="preserve"> </w:t>
      </w:r>
    </w:p>
    <w:p w14:paraId="1FAE03F3" w14:textId="2EFB58FA" w:rsidR="00EC07A5" w:rsidRDefault="00EC07A5" w:rsidP="00EC07A5">
      <w:pPr>
        <w:pStyle w:val="Heading2"/>
      </w:pPr>
      <w:r>
        <w:tab/>
      </w:r>
      <w:bookmarkStart w:id="59" w:name="_Toc89955795"/>
      <w:r>
        <w:t>Investment in Education and Health</w:t>
      </w:r>
      <w:bookmarkEnd w:id="59"/>
      <w:r>
        <w:t xml:space="preserve"> </w:t>
      </w:r>
    </w:p>
    <w:p w14:paraId="55AF7322" w14:textId="5FF8D89D" w:rsidR="00FB430A" w:rsidRPr="00FB430A" w:rsidRDefault="00EC07A5" w:rsidP="00FB430A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Human capital refers to human capacities that can raise productivit</w:t>
      </w:r>
      <w:r w:rsidR="00F36DB9">
        <w:rPr>
          <w:lang w:val="en-CA"/>
        </w:rPr>
        <w:t xml:space="preserve">y </w:t>
      </w:r>
    </w:p>
    <w:p w14:paraId="544A05CB" w14:textId="77E25B6C" w:rsidR="00F36DB9" w:rsidRDefault="00F36DB9" w:rsidP="00EC07A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This includes health and education</w:t>
      </w:r>
    </w:p>
    <w:p w14:paraId="1A367BC1" w14:textId="0065C300" w:rsidR="00FB430A" w:rsidRDefault="00FB430A" w:rsidP="00FB430A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Health and education are considered valued outcomes of development </w:t>
      </w:r>
    </w:p>
    <w:p w14:paraId="62FE7F74" w14:textId="4FC269D6" w:rsidR="005402D0" w:rsidRDefault="005402D0" w:rsidP="00FB430A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Highly unequal access to both </w:t>
      </w:r>
    </w:p>
    <w:p w14:paraId="699D82D5" w14:textId="0A9AF3C5" w:rsidR="00F36DB9" w:rsidRDefault="00F36DB9" w:rsidP="00EC07A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Health and education </w:t>
      </w:r>
      <w:r w:rsidR="008C1CE9">
        <w:rPr>
          <w:lang w:val="en-CA"/>
        </w:rPr>
        <w:t xml:space="preserve">are complementary </w:t>
      </w:r>
    </w:p>
    <w:p w14:paraId="2506E437" w14:textId="2D13703A" w:rsidR="005402D0" w:rsidRDefault="005402D0" w:rsidP="005402D0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If you boost one, the other receives a boost too </w:t>
      </w:r>
    </w:p>
    <w:p w14:paraId="726C0E93" w14:textId="652CDFFF" w:rsidR="005402D0" w:rsidRDefault="005402D0" w:rsidP="005402D0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If people are healthier, they learn better </w:t>
      </w:r>
    </w:p>
    <w:p w14:paraId="6277E087" w14:textId="4C343529" w:rsidR="005402D0" w:rsidRDefault="005402D0" w:rsidP="005402D0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If people are more educated, they understand health programs better </w:t>
      </w:r>
    </w:p>
    <w:p w14:paraId="42EB232E" w14:textId="35B4B0E6" w:rsidR="008C1CE9" w:rsidRDefault="008C1CE9" w:rsidP="00EC07A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lastRenderedPageBreak/>
        <w:t xml:space="preserve">Increased incomes afford improved health and education </w:t>
      </w:r>
    </w:p>
    <w:p w14:paraId="77B4C502" w14:textId="7C04D5CF" w:rsidR="00234A2B" w:rsidRDefault="00234A2B" w:rsidP="00234A2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STILL, increases in income DO NOT automatically lead to improved health and education </w:t>
      </w:r>
    </w:p>
    <w:p w14:paraId="631AA61C" w14:textId="013F8F80" w:rsidR="008C1CE9" w:rsidRDefault="008C1CE9" w:rsidP="00EC07A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Human capital investment can lead to higher future incomes </w:t>
      </w:r>
    </w:p>
    <w:p w14:paraId="46E14C70" w14:textId="6631F4C2" w:rsidR="008C1CE9" w:rsidRDefault="008C1CE9" w:rsidP="00EC07A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Positive externalities of human capital can lead to market failure in the health and education investment </w:t>
      </w:r>
    </w:p>
    <w:p w14:paraId="0996067C" w14:textId="19AE9410" w:rsidR="000312BC" w:rsidRDefault="000312BC" w:rsidP="000312BC">
      <w:pPr>
        <w:pStyle w:val="Heading2"/>
        <w:ind w:left="720"/>
      </w:pPr>
      <w:bookmarkStart w:id="60" w:name="_Toc89955796"/>
      <w:r>
        <w:t>The Child Labour Model</w:t>
      </w:r>
      <w:bookmarkEnd w:id="60"/>
      <w:r>
        <w:t xml:space="preserve"> </w:t>
      </w:r>
    </w:p>
    <w:p w14:paraId="4E184D2E" w14:textId="619BA037" w:rsidR="000312BC" w:rsidRDefault="000312BC" w:rsidP="000312B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Child labour is a widespread problem: </w:t>
      </w:r>
    </w:p>
    <w:p w14:paraId="7E98620A" w14:textId="477AE38F" w:rsidR="000312BC" w:rsidRDefault="000312BC" w:rsidP="000312B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Poor health of child workers</w:t>
      </w:r>
    </w:p>
    <w:p w14:paraId="40989B72" w14:textId="70018059" w:rsidR="000312BC" w:rsidRDefault="000312BC" w:rsidP="000312B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Work instead of attending school </w:t>
      </w:r>
    </w:p>
    <w:p w14:paraId="67A5C8CA" w14:textId="39729A15" w:rsidR="000312BC" w:rsidRDefault="000312BC" w:rsidP="000312B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Includes hazardous work </w:t>
      </w:r>
    </w:p>
    <w:p w14:paraId="50824582" w14:textId="54030836" w:rsidR="000312BC" w:rsidRDefault="000312BC" w:rsidP="000312B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Child labour model assumptions: </w:t>
      </w:r>
    </w:p>
    <w:p w14:paraId="387B92AB" w14:textId="327D634F" w:rsidR="000312BC" w:rsidRDefault="000312BC" w:rsidP="000312BC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Household with high enough incomes will not send their child to work </w:t>
      </w:r>
    </w:p>
    <w:p w14:paraId="2E6A65D6" w14:textId="17F3DF1B" w:rsidR="000312BC" w:rsidRDefault="000312BC" w:rsidP="000312BC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Child and adult labour are substitutes </w:t>
      </w:r>
    </w:p>
    <w:p w14:paraId="6CEE14D5" w14:textId="2AA1E1F5" w:rsidR="000E18DE" w:rsidRDefault="000E18DE" w:rsidP="000E18DE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 xml:space="preserve">Adults can do any job children do and will be more productive at it </w:t>
      </w:r>
    </w:p>
    <w:p w14:paraId="2C0269E3" w14:textId="106BC4EC" w:rsidR="000312BC" w:rsidRDefault="000312BC" w:rsidP="000312BC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All unskilled adults work regardless of the wage </w:t>
      </w:r>
    </w:p>
    <w:p w14:paraId="171D81F2" w14:textId="55D2452B" w:rsidR="008E483B" w:rsidRPr="008E483B" w:rsidRDefault="00362AA1" w:rsidP="008E483B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10" behindDoc="0" locked="0" layoutInCell="1" allowOverlap="1" wp14:anchorId="4094063A" wp14:editId="288242F5">
                <wp:simplePos x="0" y="0"/>
                <wp:positionH relativeFrom="column">
                  <wp:posOffset>3834765</wp:posOffset>
                </wp:positionH>
                <wp:positionV relativeFrom="paragraph">
                  <wp:posOffset>20320</wp:posOffset>
                </wp:positionV>
                <wp:extent cx="576225" cy="320675"/>
                <wp:effectExtent l="50800" t="50800" r="46355" b="6032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9">
                      <w14:nvContentPartPr>
                        <w14:cNvContentPartPr/>
                      </w14:nvContentPartPr>
                      <w14:xfrm>
                        <a:off x="0" y="0"/>
                        <a:ext cx="576225" cy="3206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DD6920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8" o:spid="_x0000_s1026" type="#_x0000_t75" style="position:absolute;margin-left:300.55pt;margin-top:.2pt;width:48.2pt;height:28.05pt;z-index:2516588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">
                <v:imagedata r:id="rId1070" o:title=""/>
              </v:shape>
            </w:pict>
          </mc:Fallback>
        </mc:AlternateContent>
      </w:r>
      <w:r w:rsidR="008E483B">
        <w:rPr>
          <w:lang w:val="en-CA"/>
        </w:rPr>
        <w:t xml:space="preserve">Labour Supply in the Model </w:t>
      </w:r>
    </w:p>
    <w:p w14:paraId="7769B2B4" w14:textId="57F7C0F0" w:rsidR="00542381" w:rsidRDefault="00362AA1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17" behindDoc="0" locked="0" layoutInCell="1" allowOverlap="1" wp14:anchorId="60FF9222" wp14:editId="1ACF5C1B">
                <wp:simplePos x="0" y="0"/>
                <wp:positionH relativeFrom="column">
                  <wp:posOffset>529590</wp:posOffset>
                </wp:positionH>
                <wp:positionV relativeFrom="paragraph">
                  <wp:posOffset>30480</wp:posOffset>
                </wp:positionV>
                <wp:extent cx="667030" cy="305210"/>
                <wp:effectExtent l="50800" t="50800" r="19050" b="50800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1">
                      <w14:nvContentPartPr>
                        <w14:cNvContentPartPr/>
                      </w14:nvContentPartPr>
                      <w14:xfrm>
                        <a:off x="0" y="0"/>
                        <a:ext cx="667030" cy="3052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A8266A" id="Ink 112" o:spid="_x0000_s1026" type="#_x0000_t75" style="position:absolute;margin-left:40.3pt;margin-top:1pt;width:55.35pt;height:26.9pt;z-index:25165881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">
                <v:imagedata r:id="rId107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11" behindDoc="0" locked="0" layoutInCell="1" allowOverlap="1" wp14:anchorId="59E396E9" wp14:editId="1E8D4F2C">
                <wp:simplePos x="0" y="0"/>
                <wp:positionH relativeFrom="column">
                  <wp:posOffset>4536440</wp:posOffset>
                </wp:positionH>
                <wp:positionV relativeFrom="paragraph">
                  <wp:posOffset>-305435</wp:posOffset>
                </wp:positionV>
                <wp:extent cx="1311725" cy="657290"/>
                <wp:effectExtent l="38100" t="38100" r="22225" b="41275"/>
                <wp:wrapNone/>
                <wp:docPr id="1909" name="Ink 19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3">
                      <w14:nvContentPartPr>
                        <w14:cNvContentPartPr/>
                      </w14:nvContentPartPr>
                      <w14:xfrm>
                        <a:off x="0" y="0"/>
                        <a:ext cx="1311725" cy="657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9AA8FD" id="Ink 1909" o:spid="_x0000_s1026" type="#_x0000_t75" style="position:absolute;margin-left:356.85pt;margin-top:-24.4pt;width:104pt;height:52.45pt;z-index:2516588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">
                <v:imagedata r:id="rId1074" o:title=""/>
              </v:shape>
            </w:pict>
          </mc:Fallback>
        </mc:AlternateContent>
      </w:r>
    </w:p>
    <w:p w14:paraId="7F9534AE" w14:textId="7CB50BC8" w:rsidR="00542381" w:rsidRDefault="009F2F85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44" behindDoc="0" locked="0" layoutInCell="1" allowOverlap="1" wp14:anchorId="7A14CF6E" wp14:editId="3E02DC85">
                <wp:simplePos x="0" y="0"/>
                <wp:positionH relativeFrom="column">
                  <wp:posOffset>-643890</wp:posOffset>
                </wp:positionH>
                <wp:positionV relativeFrom="paragraph">
                  <wp:posOffset>75565</wp:posOffset>
                </wp:positionV>
                <wp:extent cx="1131325" cy="259515"/>
                <wp:effectExtent l="38100" t="38100" r="0" b="4572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5">
                      <w14:nvContentPartPr>
                        <w14:cNvContentPartPr/>
                      </w14:nvContentPartPr>
                      <w14:xfrm>
                        <a:off x="0" y="0"/>
                        <a:ext cx="1131325" cy="259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DC2E05" id="Ink 130" o:spid="_x0000_s1026" type="#_x0000_t75" style="position:absolute;margin-left:-51.4pt;margin-top:5.25pt;width:90.5pt;height:21.85pt;z-index:2516588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">
                <v:imagedata r:id="rId107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26" behindDoc="0" locked="0" layoutInCell="1" allowOverlap="1" wp14:anchorId="2C36BA10" wp14:editId="0351E5BF">
                <wp:simplePos x="0" y="0"/>
                <wp:positionH relativeFrom="column">
                  <wp:posOffset>2049720</wp:posOffset>
                </wp:positionH>
                <wp:positionV relativeFrom="paragraph">
                  <wp:posOffset>-217260</wp:posOffset>
                </wp:positionV>
                <wp:extent cx="11880" cy="937800"/>
                <wp:effectExtent l="38100" t="50800" r="39370" b="53340"/>
                <wp:wrapNone/>
                <wp:docPr id="1898" name="Ink 18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7">
                      <w14:nvContentPartPr>
                        <w14:cNvContentPartPr/>
                      </w14:nvContentPartPr>
                      <w14:xfrm>
                        <a:off x="0" y="0"/>
                        <a:ext cx="11880" cy="9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876248" id="Ink 1898" o:spid="_x0000_s1026" type="#_x0000_t75" style="position:absolute;margin-left:160pt;margin-top:-18.5pt;width:3.8pt;height:76.7pt;z-index:2516588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">
                <v:imagedata r:id="rId1078" o:title=""/>
              </v:shape>
            </w:pict>
          </mc:Fallback>
        </mc:AlternateContent>
      </w:r>
      <w:r w:rsidR="00362AA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12" behindDoc="0" locked="0" layoutInCell="1" allowOverlap="1" wp14:anchorId="4E84C759" wp14:editId="66345CCF">
                <wp:simplePos x="0" y="0"/>
                <wp:positionH relativeFrom="column">
                  <wp:posOffset>4933315</wp:posOffset>
                </wp:positionH>
                <wp:positionV relativeFrom="paragraph">
                  <wp:posOffset>116205</wp:posOffset>
                </wp:positionV>
                <wp:extent cx="524085" cy="149435"/>
                <wp:effectExtent l="38100" t="38100" r="0" b="4127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9">
                      <w14:nvContentPartPr>
                        <w14:cNvContentPartPr/>
                      </w14:nvContentPartPr>
                      <w14:xfrm>
                        <a:off x="0" y="0"/>
                        <a:ext cx="524085" cy="149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F9F2E5" id="Ink 71" o:spid="_x0000_s1026" type="#_x0000_t75" style="position:absolute;margin-left:388.1pt;margin-top:8.8pt;width:41.95pt;height:12.45pt;z-index:2516588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">
                <v:imagedata r:id="rId1080" o:title=""/>
              </v:shape>
            </w:pict>
          </mc:Fallback>
        </mc:AlternateContent>
      </w:r>
      <w:r w:rsidR="00362AA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13" behindDoc="0" locked="0" layoutInCell="1" allowOverlap="1" wp14:anchorId="074E93BF" wp14:editId="01D95A54">
                <wp:simplePos x="0" y="0"/>
                <wp:positionH relativeFrom="column">
                  <wp:posOffset>4568190</wp:posOffset>
                </wp:positionH>
                <wp:positionV relativeFrom="paragraph">
                  <wp:posOffset>176530</wp:posOffset>
                </wp:positionV>
                <wp:extent cx="232215" cy="78415"/>
                <wp:effectExtent l="38100" t="38100" r="9525" b="3619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1">
                      <w14:nvContentPartPr>
                        <w14:cNvContentPartPr/>
                      </w14:nvContentPartPr>
                      <w14:xfrm>
                        <a:off x="0" y="0"/>
                        <a:ext cx="232215" cy="78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FA29CB" id="Ink 72" o:spid="_x0000_s1026" type="#_x0000_t75" style="position:absolute;margin-left:359.35pt;margin-top:13.55pt;width:19pt;height:6.85pt;z-index:2516588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">
                <v:imagedata r:id="rId1082" o:title=""/>
              </v:shape>
            </w:pict>
          </mc:Fallback>
        </mc:AlternateContent>
      </w:r>
      <w:r w:rsidR="00362AA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14" behindDoc="0" locked="0" layoutInCell="1" allowOverlap="1" wp14:anchorId="40768E61" wp14:editId="0A6AF5ED">
                <wp:simplePos x="0" y="0"/>
                <wp:positionH relativeFrom="column">
                  <wp:posOffset>4568190</wp:posOffset>
                </wp:positionH>
                <wp:positionV relativeFrom="paragraph">
                  <wp:posOffset>-107950</wp:posOffset>
                </wp:positionV>
                <wp:extent cx="1079855" cy="373590"/>
                <wp:effectExtent l="38100" t="38100" r="0" b="3302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3">
                      <w14:nvContentPartPr>
                        <w14:cNvContentPartPr/>
                      </w14:nvContentPartPr>
                      <w14:xfrm>
                        <a:off x="0" y="0"/>
                        <a:ext cx="1079855" cy="373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702337" id="Ink 75" o:spid="_x0000_s1026" type="#_x0000_t75" style="position:absolute;margin-left:359.35pt;margin-top:-8.85pt;width:85.75pt;height:30.1pt;z-index:2516588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">
                <v:imagedata r:id="rId1084" o:title=""/>
              </v:shape>
            </w:pict>
          </mc:Fallback>
        </mc:AlternateContent>
      </w:r>
    </w:p>
    <w:p w14:paraId="63AA9AD6" w14:textId="2FA2BBB8" w:rsidR="00542381" w:rsidRDefault="009F2F85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45" behindDoc="0" locked="0" layoutInCell="1" allowOverlap="1" wp14:anchorId="7A2B85F8" wp14:editId="31FD126D">
                <wp:simplePos x="0" y="0"/>
                <wp:positionH relativeFrom="column">
                  <wp:posOffset>-712470</wp:posOffset>
                </wp:positionH>
                <wp:positionV relativeFrom="paragraph">
                  <wp:posOffset>101600</wp:posOffset>
                </wp:positionV>
                <wp:extent cx="827010" cy="236630"/>
                <wp:effectExtent l="38100" t="38100" r="0" b="43180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5">
                      <w14:nvContentPartPr>
                        <w14:cNvContentPartPr/>
                      </w14:nvContentPartPr>
                      <w14:xfrm>
                        <a:off x="0" y="0"/>
                        <a:ext cx="827010" cy="236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31C028" id="Ink 147" o:spid="_x0000_s1026" type="#_x0000_t75" style="position:absolute;margin-left:-56.8pt;margin-top:7.3pt;width:66.5pt;height:20.05pt;z-index:2516588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">
                <v:imagedata r:id="rId1086" o:title=""/>
              </v:shape>
            </w:pict>
          </mc:Fallback>
        </mc:AlternateContent>
      </w:r>
    </w:p>
    <w:p w14:paraId="4539D268" w14:textId="6810E04D" w:rsidR="00542381" w:rsidRDefault="00F47227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48" behindDoc="0" locked="0" layoutInCell="1" allowOverlap="1" wp14:anchorId="019CD744" wp14:editId="693209B1">
                <wp:simplePos x="0" y="0"/>
                <wp:positionH relativeFrom="column">
                  <wp:posOffset>3977005</wp:posOffset>
                </wp:positionH>
                <wp:positionV relativeFrom="paragraph">
                  <wp:posOffset>27940</wp:posOffset>
                </wp:positionV>
                <wp:extent cx="2206955" cy="194945"/>
                <wp:effectExtent l="38100" t="38100" r="28575" b="46355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7">
                      <w14:nvContentPartPr>
                        <w14:cNvContentPartPr/>
                      </w14:nvContentPartPr>
                      <w14:xfrm>
                        <a:off x="0" y="0"/>
                        <a:ext cx="2206955" cy="194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A033A" id="Ink 310" o:spid="_x0000_s1026" type="#_x0000_t75" style="position:absolute;margin-left:312.45pt;margin-top:1.5pt;width:175.2pt;height:16.75pt;z-index:25165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">
                <v:imagedata r:id="rId1088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46" behindDoc="0" locked="0" layoutInCell="1" allowOverlap="1" wp14:anchorId="4E32D082" wp14:editId="6C9333EF">
                <wp:simplePos x="0" y="0"/>
                <wp:positionH relativeFrom="column">
                  <wp:posOffset>-693420</wp:posOffset>
                </wp:positionH>
                <wp:positionV relativeFrom="paragraph">
                  <wp:posOffset>85090</wp:posOffset>
                </wp:positionV>
                <wp:extent cx="1363555" cy="354180"/>
                <wp:effectExtent l="38100" t="38100" r="20955" b="40005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9">
                      <w14:nvContentPartPr>
                        <w14:cNvContentPartPr/>
                      </w14:nvContentPartPr>
                      <w14:xfrm>
                        <a:off x="0" y="0"/>
                        <a:ext cx="1363555" cy="354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724F12" id="Ink 232" o:spid="_x0000_s1026" type="#_x0000_t75" style="position:absolute;margin-left:-55.3pt;margin-top:6pt;width:108.75pt;height:29.35pt;z-index:2516588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">
                <v:imagedata r:id="rId1090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43" behindDoc="0" locked="0" layoutInCell="1" allowOverlap="1" wp14:anchorId="2DD7376A" wp14:editId="68A0E099">
                <wp:simplePos x="0" y="0"/>
                <wp:positionH relativeFrom="column">
                  <wp:posOffset>330835</wp:posOffset>
                </wp:positionH>
                <wp:positionV relativeFrom="paragraph">
                  <wp:posOffset>-74930</wp:posOffset>
                </wp:positionV>
                <wp:extent cx="327660" cy="263400"/>
                <wp:effectExtent l="38100" t="38100" r="40640" b="4191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1">
                      <w14:nvContentPartPr>
                        <w14:cNvContentPartPr/>
                      </w14:nvContentPartPr>
                      <w14:xfrm>
                        <a:off x="0" y="0"/>
                        <a:ext cx="327660" cy="26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2C24AE" id="Ink 104" o:spid="_x0000_s1026" type="#_x0000_t75" style="position:absolute;margin-left:25.35pt;margin-top:-6.6pt;width:27.2pt;height:22.2pt;z-index:2516588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">
                <v:imagedata r:id="rId1092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31" behindDoc="0" locked="0" layoutInCell="1" allowOverlap="1" wp14:anchorId="363E0BE1" wp14:editId="16357FD8">
                <wp:simplePos x="0" y="0"/>
                <wp:positionH relativeFrom="column">
                  <wp:posOffset>829945</wp:posOffset>
                </wp:positionH>
                <wp:positionV relativeFrom="paragraph">
                  <wp:posOffset>142240</wp:posOffset>
                </wp:positionV>
                <wp:extent cx="335730" cy="248495"/>
                <wp:effectExtent l="50800" t="50800" r="33020" b="56515"/>
                <wp:wrapNone/>
                <wp:docPr id="1910" name="Ink 19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3">
                      <w14:nvContentPartPr>
                        <w14:cNvContentPartPr/>
                      </w14:nvContentPartPr>
                      <w14:xfrm>
                        <a:off x="0" y="0"/>
                        <a:ext cx="335730" cy="248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EA3A41" id="Ink 1910" o:spid="_x0000_s1026" type="#_x0000_t75" style="position:absolute;margin-left:63.95pt;margin-top:9.8pt;width:29.3pt;height:22.35pt;z-index:2516588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">
                <v:imagedata r:id="rId1094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30" behindDoc="0" locked="0" layoutInCell="1" allowOverlap="1" wp14:anchorId="35167292" wp14:editId="487FB643">
                <wp:simplePos x="0" y="0"/>
                <wp:positionH relativeFrom="column">
                  <wp:posOffset>1329360</wp:posOffset>
                </wp:positionH>
                <wp:positionV relativeFrom="paragraph">
                  <wp:posOffset>222855</wp:posOffset>
                </wp:positionV>
                <wp:extent cx="360" cy="360"/>
                <wp:effectExtent l="50800" t="50800" r="50800" b="50800"/>
                <wp:wrapNone/>
                <wp:docPr id="1902" name="Ink 19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3E99D8" id="Ink 1902" o:spid="_x0000_s1026" type="#_x0000_t75" style="position:absolute;margin-left:103.25pt;margin-top:16.15pt;width:2.9pt;height:2.9pt;z-index:2516588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">
                <v:imagedata r:id="rId1096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29" behindDoc="0" locked="0" layoutInCell="1" allowOverlap="1" wp14:anchorId="55542265" wp14:editId="432F007F">
                <wp:simplePos x="0" y="0"/>
                <wp:positionH relativeFrom="column">
                  <wp:posOffset>1501080</wp:posOffset>
                </wp:positionH>
                <wp:positionV relativeFrom="paragraph">
                  <wp:posOffset>203775</wp:posOffset>
                </wp:positionV>
                <wp:extent cx="360" cy="360"/>
                <wp:effectExtent l="50800" t="50800" r="50800" b="50800"/>
                <wp:wrapNone/>
                <wp:docPr id="1901" name="Ink 19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41C223" id="Ink 1901" o:spid="_x0000_s1026" type="#_x0000_t75" style="position:absolute;margin-left:116.8pt;margin-top:14.65pt;width:2.9pt;height:2.9pt;z-index:25165882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">
                <v:imagedata r:id="rId1096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28" behindDoc="0" locked="0" layoutInCell="1" allowOverlap="1" wp14:anchorId="6C7B4147" wp14:editId="0500412F">
                <wp:simplePos x="0" y="0"/>
                <wp:positionH relativeFrom="column">
                  <wp:posOffset>1691520</wp:posOffset>
                </wp:positionH>
                <wp:positionV relativeFrom="paragraph">
                  <wp:posOffset>184695</wp:posOffset>
                </wp:positionV>
                <wp:extent cx="360" cy="360"/>
                <wp:effectExtent l="50800" t="50800" r="50800" b="50800"/>
                <wp:wrapNone/>
                <wp:docPr id="1900" name="Ink 19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78D8B8" id="Ink 1900" o:spid="_x0000_s1026" type="#_x0000_t75" style="position:absolute;margin-left:131.8pt;margin-top:13.15pt;width:2.9pt;height:2.9pt;z-index:2516588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">
                <v:imagedata r:id="rId1096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27" behindDoc="0" locked="0" layoutInCell="1" allowOverlap="1" wp14:anchorId="7A712B97" wp14:editId="275C8DD5">
                <wp:simplePos x="0" y="0"/>
                <wp:positionH relativeFrom="column">
                  <wp:posOffset>1905000</wp:posOffset>
                </wp:positionH>
                <wp:positionV relativeFrom="paragraph">
                  <wp:posOffset>188295</wp:posOffset>
                </wp:positionV>
                <wp:extent cx="360" cy="360"/>
                <wp:effectExtent l="50800" t="50800" r="50800" b="50800"/>
                <wp:wrapNone/>
                <wp:docPr id="1899" name="Ink 18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34E104" id="Ink 1899" o:spid="_x0000_s1026" type="#_x0000_t75" style="position:absolute;margin-left:148.6pt;margin-top:13.45pt;width:2.9pt;height:2.9pt;z-index:25165882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">
                <v:imagedata r:id="rId1096" o:title=""/>
              </v:shape>
            </w:pict>
          </mc:Fallback>
        </mc:AlternateContent>
      </w:r>
    </w:p>
    <w:p w14:paraId="645D4633" w14:textId="778870D7" w:rsidR="00542381" w:rsidRDefault="00F47227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50" behindDoc="0" locked="0" layoutInCell="1" allowOverlap="1" wp14:anchorId="0CCFA62A" wp14:editId="713AF238">
                <wp:simplePos x="0" y="0"/>
                <wp:positionH relativeFrom="column">
                  <wp:posOffset>4457065</wp:posOffset>
                </wp:positionH>
                <wp:positionV relativeFrom="paragraph">
                  <wp:posOffset>-8255</wp:posOffset>
                </wp:positionV>
                <wp:extent cx="1489075" cy="402195"/>
                <wp:effectExtent l="38100" t="38100" r="22225" b="42545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0">
                      <w14:nvContentPartPr>
                        <w14:cNvContentPartPr/>
                      </w14:nvContentPartPr>
                      <w14:xfrm>
                        <a:off x="0" y="0"/>
                        <a:ext cx="1489075" cy="402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A8E559" id="Ink 364" o:spid="_x0000_s1026" type="#_x0000_t75" style="position:absolute;margin-left:350.25pt;margin-top:-1.35pt;width:118.65pt;height:33.05pt;z-index:2516588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">
                <v:imagedata r:id="rId1101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49" behindDoc="0" locked="0" layoutInCell="1" allowOverlap="1" wp14:anchorId="17F16825" wp14:editId="48B837F2">
                <wp:simplePos x="0" y="0"/>
                <wp:positionH relativeFrom="column">
                  <wp:posOffset>4053840</wp:posOffset>
                </wp:positionH>
                <wp:positionV relativeFrom="paragraph">
                  <wp:posOffset>15875</wp:posOffset>
                </wp:positionV>
                <wp:extent cx="414895" cy="187200"/>
                <wp:effectExtent l="38100" t="38100" r="42545" b="41910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2">
                      <w14:nvContentPartPr>
                        <w14:cNvContentPartPr/>
                      </w14:nvContentPartPr>
                      <w14:xfrm>
                        <a:off x="0" y="0"/>
                        <a:ext cx="414895" cy="18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FED223" id="Ink 329" o:spid="_x0000_s1026" type="#_x0000_t75" style="position:absolute;margin-left:318.5pt;margin-top:.55pt;width:34.05pt;height:16.2pt;z-index:2516588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">
                <v:imagedata r:id="rId1103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47" behindDoc="0" locked="0" layoutInCell="1" allowOverlap="1" wp14:anchorId="4DC9D253" wp14:editId="17C1A04E">
                <wp:simplePos x="0" y="0"/>
                <wp:positionH relativeFrom="column">
                  <wp:posOffset>2830195</wp:posOffset>
                </wp:positionH>
                <wp:positionV relativeFrom="paragraph">
                  <wp:posOffset>123190</wp:posOffset>
                </wp:positionV>
                <wp:extent cx="967680" cy="110880"/>
                <wp:effectExtent l="38100" t="38100" r="0" b="41910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4">
                      <w14:nvContentPartPr>
                        <w14:cNvContentPartPr/>
                      </w14:nvContentPartPr>
                      <w14:xfrm>
                        <a:off x="0" y="0"/>
                        <a:ext cx="96768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4E1C53" id="Ink 241" o:spid="_x0000_s1026" type="#_x0000_t75" style="position:absolute;margin-left:222.15pt;margin-top:9pt;width:77.65pt;height:10.15pt;z-index:2516588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">
                <v:imagedata r:id="rId1105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42" behindDoc="0" locked="0" layoutInCell="1" allowOverlap="1" wp14:anchorId="7E8F39F7" wp14:editId="3F47175C">
                <wp:simplePos x="0" y="0"/>
                <wp:positionH relativeFrom="column">
                  <wp:posOffset>2057280</wp:posOffset>
                </wp:positionH>
                <wp:positionV relativeFrom="paragraph">
                  <wp:posOffset>-155270</wp:posOffset>
                </wp:positionV>
                <wp:extent cx="1124280" cy="815760"/>
                <wp:effectExtent l="50800" t="50800" r="44450" b="6096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6">
                      <w14:nvContentPartPr>
                        <w14:cNvContentPartPr/>
                      </w14:nvContentPartPr>
                      <w14:xfrm>
                        <a:off x="0" y="0"/>
                        <a:ext cx="1124280" cy="81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A0800D" id="Ink 86" o:spid="_x0000_s1026" type="#_x0000_t75" style="position:absolute;margin-left:160.6pt;margin-top:-13.65pt;width:91.4pt;height:67.1pt;z-index:2516588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">
                <v:imagedata r:id="rId1107" o:title=""/>
              </v:shape>
            </w:pict>
          </mc:Fallback>
        </mc:AlternateContent>
      </w:r>
      <w:r w:rsidR="00362AA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19" behindDoc="0" locked="0" layoutInCell="1" allowOverlap="1" wp14:anchorId="21A6D2DA" wp14:editId="39817E9D">
                <wp:simplePos x="0" y="0"/>
                <wp:positionH relativeFrom="column">
                  <wp:posOffset>3123910</wp:posOffset>
                </wp:positionH>
                <wp:positionV relativeFrom="paragraph">
                  <wp:posOffset>-1031370</wp:posOffset>
                </wp:positionV>
                <wp:extent cx="41760" cy="2303640"/>
                <wp:effectExtent l="50800" t="50800" r="60325" b="5905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8">
                      <w14:nvContentPartPr>
                        <w14:cNvContentPartPr/>
                      </w14:nvContentPartPr>
                      <w14:xfrm>
                        <a:off x="0" y="0"/>
                        <a:ext cx="41760" cy="230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E9E473" id="Ink 115" o:spid="_x0000_s1026" type="#_x0000_t75" style="position:absolute;margin-left:244.55pt;margin-top:-82.6pt;width:6.15pt;height:184.25pt;z-index:2516588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">
                <v:imagedata r:id="rId1109" o:title=""/>
              </v:shape>
            </w:pict>
          </mc:Fallback>
        </mc:AlternateContent>
      </w:r>
      <w:r w:rsidR="00362AA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18" behindDoc="0" locked="0" layoutInCell="1" allowOverlap="1" wp14:anchorId="4A183FA1" wp14:editId="02119BA5">
                <wp:simplePos x="0" y="0"/>
                <wp:positionH relativeFrom="column">
                  <wp:posOffset>2066590</wp:posOffset>
                </wp:positionH>
                <wp:positionV relativeFrom="paragraph">
                  <wp:posOffset>-999690</wp:posOffset>
                </wp:positionV>
                <wp:extent cx="133560" cy="2337120"/>
                <wp:effectExtent l="50800" t="50800" r="44450" b="5080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0">
                      <w14:nvContentPartPr>
                        <w14:cNvContentPartPr/>
                      </w14:nvContentPartPr>
                      <w14:xfrm>
                        <a:off x="0" y="0"/>
                        <a:ext cx="133560" cy="233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7FF34B" id="Ink 114" o:spid="_x0000_s1026" type="#_x0000_t75" style="position:absolute;margin-left:161.3pt;margin-top:-80.1pt;width:13.3pt;height:186.9pt;z-index:2516588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">
                <v:imagedata r:id="rId1111" o:title=""/>
              </v:shape>
            </w:pict>
          </mc:Fallback>
        </mc:AlternateContent>
      </w:r>
      <w:r w:rsidR="00362AA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15" behindDoc="0" locked="0" layoutInCell="1" allowOverlap="1" wp14:anchorId="31C9536C" wp14:editId="2C9DA79F">
                <wp:simplePos x="0" y="0"/>
                <wp:positionH relativeFrom="column">
                  <wp:posOffset>1279270</wp:posOffset>
                </wp:positionH>
                <wp:positionV relativeFrom="paragraph">
                  <wp:posOffset>-999690</wp:posOffset>
                </wp:positionV>
                <wp:extent cx="2872080" cy="2394360"/>
                <wp:effectExtent l="50800" t="50800" r="62230" b="57150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2">
                      <w14:nvContentPartPr>
                        <w14:cNvContentPartPr/>
                      </w14:nvContentPartPr>
                      <w14:xfrm>
                        <a:off x="0" y="0"/>
                        <a:ext cx="2872080" cy="239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D42D3A" id="Ink 76" o:spid="_x0000_s1026" type="#_x0000_t75" style="position:absolute;margin-left:99.35pt;margin-top:-80.1pt;width:229pt;height:191.4pt;z-index:2516588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">
                <v:imagedata r:id="rId1113" o:title=""/>
              </v:shape>
            </w:pict>
          </mc:Fallback>
        </mc:AlternateContent>
      </w:r>
    </w:p>
    <w:p w14:paraId="648E9141" w14:textId="345FA68B" w:rsidR="00542381" w:rsidRDefault="00F47227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55" behindDoc="0" locked="0" layoutInCell="1" allowOverlap="1" wp14:anchorId="5A901F98" wp14:editId="5A567BC0">
                <wp:simplePos x="0" y="0"/>
                <wp:positionH relativeFrom="column">
                  <wp:posOffset>79375</wp:posOffset>
                </wp:positionH>
                <wp:positionV relativeFrom="paragraph">
                  <wp:posOffset>-18415</wp:posOffset>
                </wp:positionV>
                <wp:extent cx="1109070" cy="189865"/>
                <wp:effectExtent l="38100" t="38100" r="21590" b="38735"/>
                <wp:wrapNone/>
                <wp:docPr id="42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4">
                      <w14:nvContentPartPr>
                        <w14:cNvContentPartPr/>
                      </w14:nvContentPartPr>
                      <w14:xfrm>
                        <a:off x="0" y="0"/>
                        <a:ext cx="1109070" cy="1898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9FE3C9" id="Ink 427" o:spid="_x0000_s1026" type="#_x0000_t75" style="position:absolute;margin-left:5.55pt;margin-top:-2.15pt;width:88.75pt;height:16.35pt;z-index:2516588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">
                <v:imagedata r:id="rId1115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56" behindDoc="0" locked="0" layoutInCell="1" allowOverlap="1" wp14:anchorId="45C066F8" wp14:editId="42D64825">
                <wp:simplePos x="0" y="0"/>
                <wp:positionH relativeFrom="column">
                  <wp:posOffset>-361950</wp:posOffset>
                </wp:positionH>
                <wp:positionV relativeFrom="paragraph">
                  <wp:posOffset>38100</wp:posOffset>
                </wp:positionV>
                <wp:extent cx="282180" cy="175260"/>
                <wp:effectExtent l="38100" t="38100" r="35560" b="40640"/>
                <wp:wrapNone/>
                <wp:docPr id="428" name="Ink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6">
                      <w14:nvContentPartPr>
                        <w14:cNvContentPartPr/>
                      </w14:nvContentPartPr>
                      <w14:xfrm>
                        <a:off x="0" y="0"/>
                        <a:ext cx="282180" cy="175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ECF54A" id="Ink 428" o:spid="_x0000_s1026" type="#_x0000_t75" style="position:absolute;margin-left:-29.2pt;margin-top:2.3pt;width:23.6pt;height:15.2pt;z-index:251658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">
                <v:imagedata r:id="rId1117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52" behindDoc="0" locked="0" layoutInCell="1" allowOverlap="1" wp14:anchorId="1DFFF876" wp14:editId="029DEC21">
                <wp:simplePos x="0" y="0"/>
                <wp:positionH relativeFrom="column">
                  <wp:posOffset>5041265</wp:posOffset>
                </wp:positionH>
                <wp:positionV relativeFrom="paragraph">
                  <wp:posOffset>217170</wp:posOffset>
                </wp:positionV>
                <wp:extent cx="612530" cy="114935"/>
                <wp:effectExtent l="38100" t="38100" r="10160" b="37465"/>
                <wp:wrapNone/>
                <wp:docPr id="399" name="Ink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8">
                      <w14:nvContentPartPr>
                        <w14:cNvContentPartPr/>
                      </w14:nvContentPartPr>
                      <w14:xfrm>
                        <a:off x="0" y="0"/>
                        <a:ext cx="612530" cy="114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164213" id="Ink 399" o:spid="_x0000_s1026" type="#_x0000_t75" style="position:absolute;margin-left:396.25pt;margin-top:16.4pt;width:49.65pt;height:10.45pt;z-index:2516588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">
                <v:imagedata r:id="rId1119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51" behindDoc="0" locked="0" layoutInCell="1" allowOverlap="1" wp14:anchorId="37ECDA0F" wp14:editId="3580881D">
                <wp:simplePos x="0" y="0"/>
                <wp:positionH relativeFrom="column">
                  <wp:posOffset>5169535</wp:posOffset>
                </wp:positionH>
                <wp:positionV relativeFrom="paragraph">
                  <wp:posOffset>-64135</wp:posOffset>
                </wp:positionV>
                <wp:extent cx="842400" cy="193885"/>
                <wp:effectExtent l="38100" t="38100" r="8890" b="47625"/>
                <wp:wrapNone/>
                <wp:docPr id="380" name="Ink 3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0">
                      <w14:nvContentPartPr>
                        <w14:cNvContentPartPr/>
                      </w14:nvContentPartPr>
                      <w14:xfrm>
                        <a:off x="0" y="0"/>
                        <a:ext cx="842400" cy="1938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DF2D17" id="Ink 380" o:spid="_x0000_s1026" type="#_x0000_t75" style="position:absolute;margin-left:406.35pt;margin-top:-5.75pt;width:67.75pt;height:16.65pt;z-index:2516588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">
                <v:imagedata r:id="rId1121" o:title=""/>
              </v:shape>
            </w:pict>
          </mc:Fallback>
        </mc:AlternateContent>
      </w:r>
    </w:p>
    <w:p w14:paraId="30A5C8B8" w14:textId="3345AA2F" w:rsidR="00542381" w:rsidRDefault="00F47227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57" behindDoc="0" locked="0" layoutInCell="1" allowOverlap="1" wp14:anchorId="096B7E61" wp14:editId="247F4BCB">
                <wp:simplePos x="0" y="0"/>
                <wp:positionH relativeFrom="column">
                  <wp:posOffset>-720090</wp:posOffset>
                </wp:positionH>
                <wp:positionV relativeFrom="paragraph">
                  <wp:posOffset>17780</wp:posOffset>
                </wp:positionV>
                <wp:extent cx="1577095" cy="728100"/>
                <wp:effectExtent l="38100" t="38100" r="48895" b="46990"/>
                <wp:wrapNone/>
                <wp:docPr id="555" name="Ink 5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2">
                      <w14:nvContentPartPr>
                        <w14:cNvContentPartPr/>
                      </w14:nvContentPartPr>
                      <w14:xfrm>
                        <a:off x="0" y="0"/>
                        <a:ext cx="1577095" cy="728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C5A596" id="Ink 555" o:spid="_x0000_s1026" type="#_x0000_t75" style="position:absolute;margin-left:-57.4pt;margin-top:.7pt;width:125.6pt;height:58.75pt;z-index:25165885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">
                <v:imagedata r:id="rId1123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54" behindDoc="0" locked="0" layoutInCell="1" allowOverlap="1" wp14:anchorId="38434968" wp14:editId="2C5A0D5A">
                <wp:simplePos x="0" y="0"/>
                <wp:positionH relativeFrom="column">
                  <wp:posOffset>437515</wp:posOffset>
                </wp:positionH>
                <wp:positionV relativeFrom="paragraph">
                  <wp:posOffset>25400</wp:posOffset>
                </wp:positionV>
                <wp:extent cx="236220" cy="255270"/>
                <wp:effectExtent l="38100" t="38100" r="43180" b="36830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4">
                      <w14:nvContentPartPr>
                        <w14:cNvContentPartPr/>
                      </w14:nvContentPartPr>
                      <w14:xfrm>
                        <a:off x="0" y="0"/>
                        <a:ext cx="236220" cy="255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CDE740" id="Ink 405" o:spid="_x0000_s1026" type="#_x0000_t75" style="position:absolute;margin-left:33.75pt;margin-top:1.3pt;width:20pt;height:21.5pt;z-index:2516588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">
                <v:imagedata r:id="rId1125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53" behindDoc="0" locked="0" layoutInCell="1" allowOverlap="1" wp14:anchorId="6BD0F142" wp14:editId="7F78649C">
                <wp:simplePos x="0" y="0"/>
                <wp:positionH relativeFrom="column">
                  <wp:posOffset>4662805</wp:posOffset>
                </wp:positionH>
                <wp:positionV relativeFrom="paragraph">
                  <wp:posOffset>-65405</wp:posOffset>
                </wp:positionV>
                <wp:extent cx="209970" cy="148590"/>
                <wp:effectExtent l="38100" t="38100" r="0" b="41910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6">
                      <w14:nvContentPartPr>
                        <w14:cNvContentPartPr/>
                      </w14:nvContentPartPr>
                      <w14:xfrm>
                        <a:off x="0" y="0"/>
                        <a:ext cx="209970" cy="148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3005C1" id="Ink 400" o:spid="_x0000_s1026" type="#_x0000_t75" style="position:absolute;margin-left:366.45pt;margin-top:-5.85pt;width:17.95pt;height:13.1pt;z-index:2516588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">
                <v:imagedata r:id="rId1127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39" behindDoc="0" locked="0" layoutInCell="1" allowOverlap="1" wp14:anchorId="7EFBBBA6" wp14:editId="24A308A3">
                <wp:simplePos x="0" y="0"/>
                <wp:positionH relativeFrom="column">
                  <wp:posOffset>1401720</wp:posOffset>
                </wp:positionH>
                <wp:positionV relativeFrom="paragraph">
                  <wp:posOffset>216445</wp:posOffset>
                </wp:positionV>
                <wp:extent cx="360" cy="360"/>
                <wp:effectExtent l="50800" t="50800" r="50800" b="5080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77FA1E" id="Ink 70" o:spid="_x0000_s1026" type="#_x0000_t75" style="position:absolute;margin-left:108.95pt;margin-top:15.65pt;width:2.9pt;height:2.9pt;z-index:2516588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">
                <v:imagedata r:id="rId1129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38" behindDoc="0" locked="0" layoutInCell="1" allowOverlap="1" wp14:anchorId="247080D1" wp14:editId="45AEA5F9">
                <wp:simplePos x="0" y="0"/>
                <wp:positionH relativeFrom="column">
                  <wp:posOffset>1516200</wp:posOffset>
                </wp:positionH>
                <wp:positionV relativeFrom="paragraph">
                  <wp:posOffset>189805</wp:posOffset>
                </wp:positionV>
                <wp:extent cx="360" cy="360"/>
                <wp:effectExtent l="50800" t="50800" r="50800" b="5080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46AF8B" id="Ink 68" o:spid="_x0000_s1026" type="#_x0000_t75" style="position:absolute;margin-left:118pt;margin-top:13.55pt;width:2.9pt;height:2.9pt;z-index:2516588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">
                <v:imagedata r:id="rId1129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37" behindDoc="0" locked="0" layoutInCell="1" allowOverlap="1" wp14:anchorId="7A60DAC7" wp14:editId="7E9FE73B">
                <wp:simplePos x="0" y="0"/>
                <wp:positionH relativeFrom="column">
                  <wp:posOffset>1672440</wp:posOffset>
                </wp:positionH>
                <wp:positionV relativeFrom="paragraph">
                  <wp:posOffset>182245</wp:posOffset>
                </wp:positionV>
                <wp:extent cx="360" cy="360"/>
                <wp:effectExtent l="50800" t="50800" r="50800" b="50800"/>
                <wp:wrapNone/>
                <wp:docPr id="1919" name="Ink 19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8DA90C" id="Ink 1919" o:spid="_x0000_s1026" type="#_x0000_t75" style="position:absolute;margin-left:130.3pt;margin-top:12.95pt;width:2.9pt;height:2.9pt;z-index:25165883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">
                <v:imagedata r:id="rId1129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36" behindDoc="0" locked="0" layoutInCell="1" allowOverlap="1" wp14:anchorId="6989003C" wp14:editId="381F9389">
                <wp:simplePos x="0" y="0"/>
                <wp:positionH relativeFrom="column">
                  <wp:posOffset>1862880</wp:posOffset>
                </wp:positionH>
                <wp:positionV relativeFrom="paragraph">
                  <wp:posOffset>197365</wp:posOffset>
                </wp:positionV>
                <wp:extent cx="360" cy="360"/>
                <wp:effectExtent l="50800" t="50800" r="50800" b="50800"/>
                <wp:wrapNone/>
                <wp:docPr id="1918" name="Ink 19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A69922" id="Ink 1918" o:spid="_x0000_s1026" type="#_x0000_t75" style="position:absolute;margin-left:145.3pt;margin-top:14.15pt;width:2.9pt;height:2.9pt;z-index:2516588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">
                <v:imagedata r:id="rId1129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35" behindDoc="0" locked="0" layoutInCell="1" allowOverlap="1" wp14:anchorId="5295BFA9" wp14:editId="2B65D962">
                <wp:simplePos x="0" y="0"/>
                <wp:positionH relativeFrom="column">
                  <wp:posOffset>2072400</wp:posOffset>
                </wp:positionH>
                <wp:positionV relativeFrom="paragraph">
                  <wp:posOffset>166765</wp:posOffset>
                </wp:positionV>
                <wp:extent cx="360" cy="360"/>
                <wp:effectExtent l="50800" t="50800" r="50800" b="50800"/>
                <wp:wrapNone/>
                <wp:docPr id="1917" name="Ink 19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95D96D" id="Ink 1917" o:spid="_x0000_s1026" type="#_x0000_t75" style="position:absolute;margin-left:161.8pt;margin-top:11.75pt;width:2.9pt;height:2.9pt;z-index:2516588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">
                <v:imagedata r:id="rId1129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34" behindDoc="0" locked="0" layoutInCell="1" allowOverlap="1" wp14:anchorId="594A3EED" wp14:editId="4420A4D6">
                <wp:simplePos x="0" y="0"/>
                <wp:positionH relativeFrom="column">
                  <wp:posOffset>2316480</wp:posOffset>
                </wp:positionH>
                <wp:positionV relativeFrom="paragraph">
                  <wp:posOffset>166765</wp:posOffset>
                </wp:positionV>
                <wp:extent cx="360" cy="360"/>
                <wp:effectExtent l="50800" t="50800" r="50800" b="50800"/>
                <wp:wrapNone/>
                <wp:docPr id="1916" name="Ink 19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768453" id="Ink 1916" o:spid="_x0000_s1026" type="#_x0000_t75" style="position:absolute;margin-left:181pt;margin-top:11.75pt;width:2.9pt;height:2.9pt;z-index:2516588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">
                <v:imagedata r:id="rId1129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33" behindDoc="0" locked="0" layoutInCell="1" allowOverlap="1" wp14:anchorId="4DB1C950" wp14:editId="65015024">
                <wp:simplePos x="0" y="0"/>
                <wp:positionH relativeFrom="column">
                  <wp:posOffset>2529600</wp:posOffset>
                </wp:positionH>
                <wp:positionV relativeFrom="paragraph">
                  <wp:posOffset>108445</wp:posOffset>
                </wp:positionV>
                <wp:extent cx="84240" cy="20520"/>
                <wp:effectExtent l="38100" t="50800" r="43180" b="55880"/>
                <wp:wrapNone/>
                <wp:docPr id="1915" name="Ink 19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5">
                      <w14:nvContentPartPr>
                        <w14:cNvContentPartPr/>
                      </w14:nvContentPartPr>
                      <w14:xfrm>
                        <a:off x="0" y="0"/>
                        <a:ext cx="8424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7F9F91" id="Ink 1915" o:spid="_x0000_s1026" type="#_x0000_t75" style="position:absolute;margin-left:197.8pt;margin-top:7.15pt;width:9.5pt;height:4.35pt;z-index:2516588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">
                <v:imagedata r:id="rId1136" o:title=""/>
              </v:shape>
            </w:pict>
          </mc:Fallback>
        </mc:AlternateContent>
      </w:r>
      <w:r w:rsidR="009F2F8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32" behindDoc="0" locked="0" layoutInCell="1" allowOverlap="1" wp14:anchorId="031D517B" wp14:editId="63EFA268">
                <wp:simplePos x="0" y="0"/>
                <wp:positionH relativeFrom="column">
                  <wp:posOffset>2781240</wp:posOffset>
                </wp:positionH>
                <wp:positionV relativeFrom="paragraph">
                  <wp:posOffset>121045</wp:posOffset>
                </wp:positionV>
                <wp:extent cx="84240" cy="7920"/>
                <wp:effectExtent l="38100" t="50800" r="43180" b="55880"/>
                <wp:wrapNone/>
                <wp:docPr id="1914" name="Ink 19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7">
                      <w14:nvContentPartPr>
                        <w14:cNvContentPartPr/>
                      </w14:nvContentPartPr>
                      <w14:xfrm>
                        <a:off x="0" y="0"/>
                        <a:ext cx="8424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4A1532" id="Ink 1914" o:spid="_x0000_s1026" type="#_x0000_t75" style="position:absolute;margin-left:217.6pt;margin-top:8.15pt;width:9.5pt;height:3.45pt;z-index:25165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">
                <v:imagedata r:id="rId1138" o:title=""/>
              </v:shape>
            </w:pict>
          </mc:Fallback>
        </mc:AlternateContent>
      </w:r>
    </w:p>
    <w:p w14:paraId="46320072" w14:textId="2330A341" w:rsidR="00542381" w:rsidRDefault="009F2F85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41" behindDoc="0" locked="0" layoutInCell="1" allowOverlap="1" wp14:anchorId="4EDE323F" wp14:editId="6CE31C2E">
                <wp:simplePos x="0" y="0"/>
                <wp:positionH relativeFrom="column">
                  <wp:posOffset>853440</wp:posOffset>
                </wp:positionH>
                <wp:positionV relativeFrom="paragraph">
                  <wp:posOffset>-96520</wp:posOffset>
                </wp:positionV>
                <wp:extent cx="243655" cy="239665"/>
                <wp:effectExtent l="50800" t="50800" r="36195" b="52705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9">
                      <w14:nvContentPartPr>
                        <w14:cNvContentPartPr/>
                      </w14:nvContentPartPr>
                      <w14:xfrm>
                        <a:off x="0" y="0"/>
                        <a:ext cx="243655" cy="239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8523D" id="Ink 85" o:spid="_x0000_s1026" type="#_x0000_t75" style="position:absolute;margin-left:65.8pt;margin-top:-9pt;width:22.05pt;height:21.65pt;z-index:2516588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">
                <v:imagedata r:id="rId1140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40" behindDoc="0" locked="0" layoutInCell="1" allowOverlap="1" wp14:anchorId="3EE3025D" wp14:editId="4AE6AB1A">
                <wp:simplePos x="0" y="0"/>
                <wp:positionH relativeFrom="column">
                  <wp:posOffset>3062605</wp:posOffset>
                </wp:positionH>
                <wp:positionV relativeFrom="paragraph">
                  <wp:posOffset>-214630</wp:posOffset>
                </wp:positionV>
                <wp:extent cx="121920" cy="636905"/>
                <wp:effectExtent l="50800" t="50800" r="43180" b="4889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1">
                      <w14:nvContentPartPr>
                        <w14:cNvContentPartPr/>
                      </w14:nvContentPartPr>
                      <w14:xfrm>
                        <a:off x="0" y="0"/>
                        <a:ext cx="121920" cy="636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982E2F" id="Ink 81" o:spid="_x0000_s1026" type="#_x0000_t75" style="position:absolute;margin-left:239.75pt;margin-top:-18.3pt;width:12.4pt;height:52.95pt;z-index:251658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">
                <v:imagedata r:id="rId1142" o:title=""/>
              </v:shape>
            </w:pict>
          </mc:Fallback>
        </mc:AlternateContent>
      </w:r>
    </w:p>
    <w:p w14:paraId="6F47B00C" w14:textId="4E79258B" w:rsidR="00542381" w:rsidRDefault="00362AA1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16" behindDoc="0" locked="0" layoutInCell="1" allowOverlap="1" wp14:anchorId="6CFAD856" wp14:editId="37B125FE">
                <wp:simplePos x="0" y="0"/>
                <wp:positionH relativeFrom="column">
                  <wp:posOffset>4396740</wp:posOffset>
                </wp:positionH>
                <wp:positionV relativeFrom="paragraph">
                  <wp:posOffset>42545</wp:posOffset>
                </wp:positionV>
                <wp:extent cx="1000305" cy="178455"/>
                <wp:effectExtent l="50800" t="50800" r="41275" b="5016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3">
                      <w14:nvContentPartPr>
                        <w14:cNvContentPartPr/>
                      </w14:nvContentPartPr>
                      <w14:xfrm>
                        <a:off x="0" y="0"/>
                        <a:ext cx="1000305" cy="178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38FC00" id="Ink 98" o:spid="_x0000_s1026" type="#_x0000_t75" style="position:absolute;margin-left:344.8pt;margin-top:1.95pt;width:81.55pt;height:16.85pt;z-index:25165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">
                <v:imagedata r:id="rId1144" o:title=""/>
              </v:shape>
            </w:pict>
          </mc:Fallback>
        </mc:AlternateContent>
      </w:r>
    </w:p>
    <w:p w14:paraId="3D1ADC9C" w14:textId="46E9226C" w:rsidR="00542381" w:rsidRDefault="003343F0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22" behindDoc="0" locked="0" layoutInCell="1" allowOverlap="1" wp14:anchorId="799BE20D" wp14:editId="40C37C12">
                <wp:simplePos x="0" y="0"/>
                <wp:positionH relativeFrom="column">
                  <wp:posOffset>3082290</wp:posOffset>
                </wp:positionH>
                <wp:positionV relativeFrom="paragraph">
                  <wp:posOffset>-41910</wp:posOffset>
                </wp:positionV>
                <wp:extent cx="898970" cy="275345"/>
                <wp:effectExtent l="38100" t="38100" r="28575" b="42545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5">
                      <w14:nvContentPartPr>
                        <w14:cNvContentPartPr/>
                      </w14:nvContentPartPr>
                      <w14:xfrm>
                        <a:off x="0" y="0"/>
                        <a:ext cx="898970" cy="275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61C98D" id="Ink 183" o:spid="_x0000_s1026" type="#_x0000_t75" style="position:absolute;margin-left:242pt;margin-top:-4pt;width:72.2pt;height:23.1pt;z-index:2516588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">
                <v:imagedata r:id="rId1146" o:title=""/>
              </v:shape>
            </w:pict>
          </mc:Fallback>
        </mc:AlternateContent>
      </w:r>
      <w:r w:rsidR="00362AA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21" behindDoc="0" locked="0" layoutInCell="1" allowOverlap="1" wp14:anchorId="74C7C270" wp14:editId="1F6CA20D">
                <wp:simplePos x="0" y="0"/>
                <wp:positionH relativeFrom="column">
                  <wp:posOffset>875665</wp:posOffset>
                </wp:positionH>
                <wp:positionV relativeFrom="paragraph">
                  <wp:posOffset>40005</wp:posOffset>
                </wp:positionV>
                <wp:extent cx="1083185" cy="302030"/>
                <wp:effectExtent l="38100" t="38100" r="47625" b="4127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7">
                      <w14:nvContentPartPr>
                        <w14:cNvContentPartPr/>
                      </w14:nvContentPartPr>
                      <w14:xfrm>
                        <a:off x="0" y="0"/>
                        <a:ext cx="1083185" cy="302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742149" id="Ink 151" o:spid="_x0000_s1026" type="#_x0000_t75" style="position:absolute;margin-left:68.25pt;margin-top:2.45pt;width:86.75pt;height:25.2pt;z-index:25165882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">
                <v:imagedata r:id="rId1148" o:title=""/>
              </v:shape>
            </w:pict>
          </mc:Fallback>
        </mc:AlternateContent>
      </w:r>
      <w:r w:rsidR="00362AA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20" behindDoc="0" locked="0" layoutInCell="1" allowOverlap="1" wp14:anchorId="42EC996E" wp14:editId="79FC072A">
                <wp:simplePos x="0" y="0"/>
                <wp:positionH relativeFrom="column">
                  <wp:posOffset>2145665</wp:posOffset>
                </wp:positionH>
                <wp:positionV relativeFrom="paragraph">
                  <wp:posOffset>62230</wp:posOffset>
                </wp:positionV>
                <wp:extent cx="226170" cy="202200"/>
                <wp:effectExtent l="38100" t="38100" r="40640" b="39370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9">
                      <w14:nvContentPartPr>
                        <w14:cNvContentPartPr/>
                      </w14:nvContentPartPr>
                      <w14:xfrm>
                        <a:off x="0" y="0"/>
                        <a:ext cx="226170" cy="20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9989F5" id="Ink 123" o:spid="_x0000_s1026" type="#_x0000_t75" style="position:absolute;margin-left:168.25pt;margin-top:4.2pt;width:19.2pt;height:17.3pt;z-index:2516588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">
                <v:imagedata r:id="rId1150" o:title=""/>
              </v:shape>
            </w:pict>
          </mc:Fallback>
        </mc:AlternateContent>
      </w:r>
    </w:p>
    <w:p w14:paraId="4AB5DDC5" w14:textId="674D4C71" w:rsidR="00542381" w:rsidRDefault="009F2F85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25" behindDoc="0" locked="0" layoutInCell="1" allowOverlap="1" wp14:anchorId="6AEECAC0" wp14:editId="2E629C7E">
                <wp:simplePos x="0" y="0"/>
                <wp:positionH relativeFrom="column">
                  <wp:posOffset>5649595</wp:posOffset>
                </wp:positionH>
                <wp:positionV relativeFrom="paragraph">
                  <wp:posOffset>82550</wp:posOffset>
                </wp:positionV>
                <wp:extent cx="549150" cy="190080"/>
                <wp:effectExtent l="38100" t="38100" r="0" b="38735"/>
                <wp:wrapNone/>
                <wp:docPr id="1897" name="Ink 18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1">
                      <w14:nvContentPartPr>
                        <w14:cNvContentPartPr/>
                      </w14:nvContentPartPr>
                      <w14:xfrm>
                        <a:off x="0" y="0"/>
                        <a:ext cx="549150" cy="19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31FDB5" id="Ink 1897" o:spid="_x0000_s1026" type="#_x0000_t75" style="position:absolute;margin-left:444.15pt;margin-top:5.8pt;width:44.7pt;height:16.35pt;z-index:25165882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">
                <v:imagedata r:id="rId1152" o:title=""/>
              </v:shape>
            </w:pict>
          </mc:Fallback>
        </mc:AlternateContent>
      </w:r>
      <w:r w:rsidR="006D2CBD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24" behindDoc="0" locked="0" layoutInCell="1" allowOverlap="1" wp14:anchorId="19233773" wp14:editId="5E8C744A">
                <wp:simplePos x="0" y="0"/>
                <wp:positionH relativeFrom="column">
                  <wp:posOffset>4186555</wp:posOffset>
                </wp:positionH>
                <wp:positionV relativeFrom="paragraph">
                  <wp:posOffset>-252730</wp:posOffset>
                </wp:positionV>
                <wp:extent cx="1965960" cy="525780"/>
                <wp:effectExtent l="38100" t="38100" r="2540" b="45720"/>
                <wp:wrapNone/>
                <wp:docPr id="1894" name="Ink 18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3">
                      <w14:nvContentPartPr>
                        <w14:cNvContentPartPr/>
                      </w14:nvContentPartPr>
                      <w14:xfrm>
                        <a:off x="0" y="0"/>
                        <a:ext cx="1965960" cy="525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D6858D" id="Ink 1894" o:spid="_x0000_s1026" type="#_x0000_t75" style="position:absolute;margin-left:328.95pt;margin-top:-20.6pt;width:156.2pt;height:42.8pt;z-index:251658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">
                <v:imagedata r:id="rId1154" o:title=""/>
              </v:shape>
            </w:pict>
          </mc:Fallback>
        </mc:AlternateContent>
      </w:r>
      <w:r w:rsidR="00CE1F90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23" behindDoc="0" locked="0" layoutInCell="1" allowOverlap="1" wp14:anchorId="254C6363" wp14:editId="782B6326">
                <wp:simplePos x="0" y="0"/>
                <wp:positionH relativeFrom="column">
                  <wp:posOffset>3901440</wp:posOffset>
                </wp:positionH>
                <wp:positionV relativeFrom="paragraph">
                  <wp:posOffset>-64770</wp:posOffset>
                </wp:positionV>
                <wp:extent cx="161925" cy="165735"/>
                <wp:effectExtent l="38100" t="38100" r="28575" b="3746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5">
                      <w14:nvContentPartPr>
                        <w14:cNvContentPartPr/>
                      </w14:nvContentPartPr>
                      <w14:xfrm>
                        <a:off x="0" y="0"/>
                        <a:ext cx="161925" cy="165735"/>
                      </w14:xfrm>
                    </w14:contentPart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18EF7E87" id="Ink 192" o:spid="_x0000_s1026" type="#_x0000_t75" style="position:absolute;margin-left:306.5pt;margin-top:-5.8pt;width:14.15pt;height:14.45pt;z-index:2516588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">
                <v:imagedata r:id="rId1156" o:title=""/>
              </v:shape>
            </w:pict>
          </mc:Fallback>
        </mc:AlternateContent>
      </w:r>
      <w:r w:rsidR="008E483B">
        <w:rPr>
          <w:lang w:val="en-CA"/>
        </w:rPr>
        <w:tab/>
      </w:r>
      <w:r w:rsidR="008E483B">
        <w:rPr>
          <w:lang w:val="en-CA"/>
        </w:rPr>
        <w:tab/>
        <w:t xml:space="preserve">Labour Demand in the Model </w:t>
      </w:r>
    </w:p>
    <w:p w14:paraId="140FC9A3" w14:textId="6F55DAFA" w:rsidR="00542381" w:rsidRDefault="00CD3993" w:rsidP="00542381">
      <w:pPr>
        <w:rPr>
          <w:lang w:val="en-CA"/>
        </w:rPr>
      </w:pPr>
      <w:r>
        <w:rPr>
          <w:noProof/>
          <w:lang w:val="en-CA"/>
        </w:rPr>
        <w:lastRenderedPageBreak/>
        <mc:AlternateContent>
          <mc:Choice Requires="wpi">
            <w:drawing>
              <wp:anchor distT="0" distB="0" distL="114300" distR="114300" simplePos="0" relativeHeight="251658860" behindDoc="0" locked="0" layoutInCell="1" allowOverlap="1" wp14:anchorId="166E40AB" wp14:editId="489C9316">
                <wp:simplePos x="0" y="0"/>
                <wp:positionH relativeFrom="column">
                  <wp:posOffset>4403725</wp:posOffset>
                </wp:positionH>
                <wp:positionV relativeFrom="paragraph">
                  <wp:posOffset>78105</wp:posOffset>
                </wp:positionV>
                <wp:extent cx="384995" cy="244260"/>
                <wp:effectExtent l="50800" t="50800" r="46990" b="60960"/>
                <wp:wrapNone/>
                <wp:docPr id="578" name="Ink 5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7">
                      <w14:nvContentPartPr>
                        <w14:cNvContentPartPr/>
                      </w14:nvContentPartPr>
                      <w14:xfrm>
                        <a:off x="0" y="0"/>
                        <a:ext cx="384995" cy="244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5B03A6" id="Ink 578" o:spid="_x0000_s1026" type="#_x0000_t75" style="position:absolute;margin-left:345.35pt;margin-top:4.75pt;width:33.1pt;height:22.1pt;z-index:2516588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">
                <v:imagedata r:id="rId115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61" behindDoc="0" locked="0" layoutInCell="1" allowOverlap="1" wp14:anchorId="4ABC6A1D" wp14:editId="39C385F0">
                <wp:simplePos x="0" y="0"/>
                <wp:positionH relativeFrom="column">
                  <wp:posOffset>808990</wp:posOffset>
                </wp:positionH>
                <wp:positionV relativeFrom="paragraph">
                  <wp:posOffset>89535</wp:posOffset>
                </wp:positionV>
                <wp:extent cx="288085" cy="236700"/>
                <wp:effectExtent l="50800" t="50800" r="55245" b="55880"/>
                <wp:wrapNone/>
                <wp:docPr id="582" name="Ink 5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9">
                      <w14:nvContentPartPr>
                        <w14:cNvContentPartPr/>
                      </w14:nvContentPartPr>
                      <w14:xfrm>
                        <a:off x="0" y="0"/>
                        <a:ext cx="288085" cy="236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A23B45" id="Ink 582" o:spid="_x0000_s1026" type="#_x0000_t75" style="position:absolute;margin-left:62.3pt;margin-top:5.65pt;width:25.55pt;height:21.5pt;z-index:25165886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">
                <v:imagedata r:id="rId1160" o:title=""/>
              </v:shape>
            </w:pict>
          </mc:Fallback>
        </mc:AlternateContent>
      </w:r>
    </w:p>
    <w:p w14:paraId="5A10DEC1" w14:textId="6ABDBB9A" w:rsidR="00542381" w:rsidRDefault="00A875A9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75" behindDoc="0" locked="0" layoutInCell="1" allowOverlap="1" wp14:anchorId="6D586359" wp14:editId="19D8CC70">
                <wp:simplePos x="0" y="0"/>
                <wp:positionH relativeFrom="column">
                  <wp:posOffset>1496695</wp:posOffset>
                </wp:positionH>
                <wp:positionV relativeFrom="paragraph">
                  <wp:posOffset>-132715</wp:posOffset>
                </wp:positionV>
                <wp:extent cx="1181520" cy="575670"/>
                <wp:effectExtent l="50800" t="50800" r="25400" b="59690"/>
                <wp:wrapNone/>
                <wp:docPr id="765" name="Ink 7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1">
                      <w14:nvContentPartPr>
                        <w14:cNvContentPartPr/>
                      </w14:nvContentPartPr>
                      <w14:xfrm>
                        <a:off x="0" y="0"/>
                        <a:ext cx="1181520" cy="5756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31C439" id="Ink 765" o:spid="_x0000_s1026" type="#_x0000_t75" style="position:absolute;margin-left:116.45pt;margin-top:-11.85pt;width:95.9pt;height:48.2pt;z-index:2516588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">
                <v:imagedata r:id="rId1162" o:title=""/>
              </v:shape>
            </w:pict>
          </mc:Fallback>
        </mc:AlternateContent>
      </w:r>
    </w:p>
    <w:p w14:paraId="7CA30013" w14:textId="1A3CB777" w:rsidR="00542381" w:rsidRDefault="00A875A9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74" behindDoc="0" locked="0" layoutInCell="1" allowOverlap="1" wp14:anchorId="0F29405E" wp14:editId="0E717735">
                <wp:simplePos x="0" y="0"/>
                <wp:positionH relativeFrom="column">
                  <wp:posOffset>1043305</wp:posOffset>
                </wp:positionH>
                <wp:positionV relativeFrom="paragraph">
                  <wp:posOffset>3810</wp:posOffset>
                </wp:positionV>
                <wp:extent cx="316230" cy="206160"/>
                <wp:effectExtent l="50800" t="50800" r="39370" b="60960"/>
                <wp:wrapNone/>
                <wp:docPr id="745" name="Ink 7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3">
                      <w14:nvContentPartPr>
                        <w14:cNvContentPartPr/>
                      </w14:nvContentPartPr>
                      <w14:xfrm>
                        <a:off x="0" y="0"/>
                        <a:ext cx="316230" cy="20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11B4E5" id="Ink 745" o:spid="_x0000_s1026" type="#_x0000_t75" style="position:absolute;margin-left:80.75pt;margin-top:-1.1pt;width:27.7pt;height:19.1pt;z-index:2516588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">
                <v:imagedata r:id="rId1164" o:title=""/>
              </v:shape>
            </w:pict>
          </mc:Fallback>
        </mc:AlternateContent>
      </w:r>
    </w:p>
    <w:p w14:paraId="79747BA0" w14:textId="3B3077F1" w:rsidR="00542381" w:rsidRDefault="00CD3993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62" behindDoc="0" locked="0" layoutInCell="1" allowOverlap="1" wp14:anchorId="1D27911C" wp14:editId="7D4E50F3">
                <wp:simplePos x="0" y="0"/>
                <wp:positionH relativeFrom="column">
                  <wp:posOffset>83760</wp:posOffset>
                </wp:positionH>
                <wp:positionV relativeFrom="paragraph">
                  <wp:posOffset>-549335</wp:posOffset>
                </wp:positionV>
                <wp:extent cx="2400480" cy="1627200"/>
                <wp:effectExtent l="50800" t="50800" r="50800" b="49530"/>
                <wp:wrapNone/>
                <wp:docPr id="584" name="Ink 5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5">
                      <w14:nvContentPartPr>
                        <w14:cNvContentPartPr/>
                      </w14:nvContentPartPr>
                      <w14:xfrm>
                        <a:off x="0" y="0"/>
                        <a:ext cx="2400480" cy="162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BB0707" id="Ink 584" o:spid="_x0000_s1026" type="#_x0000_t75" style="position:absolute;margin-left:5.2pt;margin-top:-44.65pt;width:191.8pt;height:131pt;z-index:2516588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">
                <v:imagedata r:id="rId1166" o:title=""/>
              </v:shape>
            </w:pict>
          </mc:Fallback>
        </mc:AlternateContent>
      </w:r>
    </w:p>
    <w:p w14:paraId="117B14C9" w14:textId="33919BAE" w:rsidR="00542381" w:rsidRDefault="00A875A9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69" behindDoc="0" locked="0" layoutInCell="1" allowOverlap="1" wp14:anchorId="26DD8CA6" wp14:editId="7AF5EFC4">
                <wp:simplePos x="0" y="0"/>
                <wp:positionH relativeFrom="column">
                  <wp:posOffset>-365125</wp:posOffset>
                </wp:positionH>
                <wp:positionV relativeFrom="paragraph">
                  <wp:posOffset>161925</wp:posOffset>
                </wp:positionV>
                <wp:extent cx="273895" cy="255540"/>
                <wp:effectExtent l="38100" t="38100" r="31115" b="36830"/>
                <wp:wrapNone/>
                <wp:docPr id="644" name="Ink 6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7">
                      <w14:nvContentPartPr>
                        <w14:cNvContentPartPr/>
                      </w14:nvContentPartPr>
                      <w14:xfrm>
                        <a:off x="0" y="0"/>
                        <a:ext cx="273895" cy="255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2A4168" id="Ink 644" o:spid="_x0000_s1026" type="#_x0000_t75" style="position:absolute;margin-left:-29.45pt;margin-top:12.05pt;width:22.95pt;height:21.5pt;z-index:25165886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">
                <v:imagedata r:id="rId116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68" behindDoc="0" locked="0" layoutInCell="1" allowOverlap="1" wp14:anchorId="64363725" wp14:editId="22416E0D">
                <wp:simplePos x="0" y="0"/>
                <wp:positionH relativeFrom="column">
                  <wp:posOffset>170815</wp:posOffset>
                </wp:positionH>
                <wp:positionV relativeFrom="paragraph">
                  <wp:posOffset>226695</wp:posOffset>
                </wp:positionV>
                <wp:extent cx="632460" cy="38460"/>
                <wp:effectExtent l="38100" t="38100" r="40640" b="38100"/>
                <wp:wrapNone/>
                <wp:docPr id="638" name="Ink 6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9">
                      <w14:nvContentPartPr>
                        <w14:cNvContentPartPr/>
                      </w14:nvContentPartPr>
                      <w14:xfrm>
                        <a:off x="0" y="0"/>
                        <a:ext cx="632460" cy="38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6E24A4" id="Ink 638" o:spid="_x0000_s1026" type="#_x0000_t75" style="position:absolute;margin-left:12.75pt;margin-top:17.15pt;width:51.2pt;height:4.45pt;z-index:2516588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">
                <v:imagedata r:id="rId1170" o:title=""/>
              </v:shape>
            </w:pict>
          </mc:Fallback>
        </mc:AlternateContent>
      </w:r>
    </w:p>
    <w:p w14:paraId="58EA702D" w14:textId="361AC7E7" w:rsidR="00542381" w:rsidRDefault="00A875A9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70" behindDoc="0" locked="0" layoutInCell="1" allowOverlap="1" wp14:anchorId="471F8A62" wp14:editId="1FD3D13A">
                <wp:simplePos x="0" y="0"/>
                <wp:positionH relativeFrom="column">
                  <wp:posOffset>3192145</wp:posOffset>
                </wp:positionH>
                <wp:positionV relativeFrom="paragraph">
                  <wp:posOffset>123190</wp:posOffset>
                </wp:positionV>
                <wp:extent cx="483870" cy="294245"/>
                <wp:effectExtent l="38100" t="38100" r="0" b="36195"/>
                <wp:wrapNone/>
                <wp:docPr id="659" name="Ink 6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1">
                      <w14:nvContentPartPr>
                        <w14:cNvContentPartPr/>
                      </w14:nvContentPartPr>
                      <w14:xfrm>
                        <a:off x="0" y="0"/>
                        <a:ext cx="483870" cy="294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52458E" id="Ink 659" o:spid="_x0000_s1026" type="#_x0000_t75" style="position:absolute;margin-left:250.65pt;margin-top:9pt;width:39.5pt;height:24.55pt;z-index:25165887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">
                <v:imagedata r:id="rId117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71" behindDoc="0" locked="0" layoutInCell="1" allowOverlap="1" wp14:anchorId="09E084CC" wp14:editId="1C0E6D92">
                <wp:simplePos x="0" y="0"/>
                <wp:positionH relativeFrom="column">
                  <wp:posOffset>3912235</wp:posOffset>
                </wp:positionH>
                <wp:positionV relativeFrom="paragraph">
                  <wp:posOffset>187960</wp:posOffset>
                </wp:positionV>
                <wp:extent cx="514350" cy="65130"/>
                <wp:effectExtent l="38100" t="38100" r="44450" b="36830"/>
                <wp:wrapNone/>
                <wp:docPr id="660" name="Ink 6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3">
                      <w14:nvContentPartPr>
                        <w14:cNvContentPartPr/>
                      </w14:nvContentPartPr>
                      <w14:xfrm>
                        <a:off x="0" y="0"/>
                        <a:ext cx="514350" cy="65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B261CE" id="Ink 660" o:spid="_x0000_s1026" type="#_x0000_t75" style="position:absolute;margin-left:307.35pt;margin-top:14.1pt;width:41.9pt;height:6.55pt;z-index:2516588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">
                <v:imagedata r:id="rId1174" o:title=""/>
              </v:shape>
            </w:pict>
          </mc:Fallback>
        </mc:AlternateContent>
      </w:r>
    </w:p>
    <w:p w14:paraId="5241600B" w14:textId="7B926535" w:rsidR="00542381" w:rsidRDefault="00A875A9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72" behindDoc="0" locked="0" layoutInCell="1" allowOverlap="1" wp14:anchorId="6F85EDCD" wp14:editId="2B5D3F3C">
                <wp:simplePos x="0" y="0"/>
                <wp:positionH relativeFrom="column">
                  <wp:posOffset>-327660</wp:posOffset>
                </wp:positionH>
                <wp:positionV relativeFrom="paragraph">
                  <wp:posOffset>-1554480</wp:posOffset>
                </wp:positionV>
                <wp:extent cx="6948805" cy="3781425"/>
                <wp:effectExtent l="50800" t="50800" r="0" b="53975"/>
                <wp:wrapNone/>
                <wp:docPr id="700" name="Ink 7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5">
                      <w14:nvContentPartPr>
                        <w14:cNvContentPartPr/>
                      </w14:nvContentPartPr>
                      <w14:xfrm>
                        <a:off x="0" y="0"/>
                        <a:ext cx="6948805" cy="3781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4C6842" id="Ink 700" o:spid="_x0000_s1026" type="#_x0000_t75" style="position:absolute;margin-left:-27.2pt;margin-top:-123.8pt;width:549.95pt;height:300.55pt;z-index:251658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">
                <v:imagedata r:id="rId1176" o:title=""/>
              </v:shape>
            </w:pict>
          </mc:Fallback>
        </mc:AlternateContent>
      </w:r>
      <w:r w:rsidR="00CD399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59" behindDoc="0" locked="0" layoutInCell="1" allowOverlap="1" wp14:anchorId="6F33CF50" wp14:editId="1EC77C80">
                <wp:simplePos x="0" y="0"/>
                <wp:positionH relativeFrom="column">
                  <wp:posOffset>4434720</wp:posOffset>
                </wp:positionH>
                <wp:positionV relativeFrom="paragraph">
                  <wp:posOffset>-1390225</wp:posOffset>
                </wp:positionV>
                <wp:extent cx="1047960" cy="2987280"/>
                <wp:effectExtent l="50800" t="50800" r="44450" b="48260"/>
                <wp:wrapNone/>
                <wp:docPr id="573" name="Ink 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7">
                      <w14:nvContentPartPr>
                        <w14:cNvContentPartPr/>
                      </w14:nvContentPartPr>
                      <w14:xfrm>
                        <a:off x="0" y="0"/>
                        <a:ext cx="1047960" cy="298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0F04C6" id="Ink 573" o:spid="_x0000_s1026" type="#_x0000_t75" style="position:absolute;margin-left:347.8pt;margin-top:-110.85pt;width:85.3pt;height:238.05pt;z-index:2516588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">
                <v:imagedata r:id="rId1178" o:title=""/>
              </v:shape>
            </w:pict>
          </mc:Fallback>
        </mc:AlternateContent>
      </w:r>
      <w:r w:rsidR="00CD3993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58" behindDoc="0" locked="0" layoutInCell="1" allowOverlap="1" wp14:anchorId="582E9B75" wp14:editId="70A4F25A">
                <wp:simplePos x="0" y="0"/>
                <wp:positionH relativeFrom="column">
                  <wp:posOffset>891240</wp:posOffset>
                </wp:positionH>
                <wp:positionV relativeFrom="paragraph">
                  <wp:posOffset>-1310305</wp:posOffset>
                </wp:positionV>
                <wp:extent cx="1029240" cy="2928240"/>
                <wp:effectExtent l="50800" t="50800" r="38100" b="56515"/>
                <wp:wrapNone/>
                <wp:docPr id="571" name="Ink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9">
                      <w14:nvContentPartPr>
                        <w14:cNvContentPartPr/>
                      </w14:nvContentPartPr>
                      <w14:xfrm>
                        <a:off x="0" y="0"/>
                        <a:ext cx="1029240" cy="292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08B959" id="Ink 571" o:spid="_x0000_s1026" type="#_x0000_t75" style="position:absolute;margin-left:68.8pt;margin-top:-104.55pt;width:83.9pt;height:233.4pt;z-index:2516588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">
                <v:imagedata r:id="rId1180" o:title=""/>
              </v:shape>
            </w:pict>
          </mc:Fallback>
        </mc:AlternateContent>
      </w:r>
    </w:p>
    <w:p w14:paraId="10BE7810" w14:textId="1EA256C9" w:rsidR="00542381" w:rsidRDefault="00A875A9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73" behindDoc="0" locked="0" layoutInCell="1" allowOverlap="1" wp14:anchorId="11A5649D" wp14:editId="33032D66">
                <wp:simplePos x="0" y="0"/>
                <wp:positionH relativeFrom="column">
                  <wp:posOffset>5603875</wp:posOffset>
                </wp:positionH>
                <wp:positionV relativeFrom="paragraph">
                  <wp:posOffset>-294640</wp:posOffset>
                </wp:positionV>
                <wp:extent cx="1036680" cy="999490"/>
                <wp:effectExtent l="50800" t="50800" r="68580" b="54610"/>
                <wp:wrapNone/>
                <wp:docPr id="738" name="Ink 7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1">
                      <w14:nvContentPartPr>
                        <w14:cNvContentPartPr/>
                      </w14:nvContentPartPr>
                      <w14:xfrm>
                        <a:off x="0" y="0"/>
                        <a:ext cx="1036680" cy="999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C79AD3" id="Ink 738" o:spid="_x0000_s1026" type="#_x0000_t75" style="position:absolute;margin-left:439.85pt;margin-top:-24.6pt;width:84.5pt;height:81.5pt;z-index:2516588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">
                <v:imagedata r:id="rId118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65" behindDoc="0" locked="0" layoutInCell="1" allowOverlap="1" wp14:anchorId="50E8BE4F" wp14:editId="3A590CCD">
                <wp:simplePos x="0" y="0"/>
                <wp:positionH relativeFrom="column">
                  <wp:posOffset>-472440</wp:posOffset>
                </wp:positionH>
                <wp:positionV relativeFrom="paragraph">
                  <wp:posOffset>60325</wp:posOffset>
                </wp:positionV>
                <wp:extent cx="2182495" cy="244320"/>
                <wp:effectExtent l="38100" t="38100" r="0" b="48260"/>
                <wp:wrapNone/>
                <wp:docPr id="621" name="Ink 6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3">
                      <w14:nvContentPartPr>
                        <w14:cNvContentPartPr/>
                      </w14:nvContentPartPr>
                      <w14:xfrm>
                        <a:off x="0" y="0"/>
                        <a:ext cx="2182495" cy="24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3F761F" id="Ink 621" o:spid="_x0000_s1026" type="#_x0000_t75" style="position:absolute;margin-left:-37.9pt;margin-top:4.05pt;width:173.25pt;height:20.7pt;z-index:2516588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">
                <v:imagedata r:id="rId118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63" behindDoc="0" locked="0" layoutInCell="1" allowOverlap="1" wp14:anchorId="3EA183E8" wp14:editId="62075408">
                <wp:simplePos x="0" y="0"/>
                <wp:positionH relativeFrom="column">
                  <wp:posOffset>2662555</wp:posOffset>
                </wp:positionH>
                <wp:positionV relativeFrom="paragraph">
                  <wp:posOffset>-114935</wp:posOffset>
                </wp:positionV>
                <wp:extent cx="350910" cy="340320"/>
                <wp:effectExtent l="50800" t="50800" r="17780" b="53975"/>
                <wp:wrapNone/>
                <wp:docPr id="591" name="Ink 5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5">
                      <w14:nvContentPartPr>
                        <w14:cNvContentPartPr/>
                      </w14:nvContentPartPr>
                      <w14:xfrm>
                        <a:off x="0" y="0"/>
                        <a:ext cx="350910" cy="3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310861" id="Ink 591" o:spid="_x0000_s1026" type="#_x0000_t75" style="position:absolute;margin-left:208.25pt;margin-top:-10.45pt;width:30.5pt;height:29.65pt;z-index:2516588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">
                <v:imagedata r:id="rId1186" o:title=""/>
              </v:shape>
            </w:pict>
          </mc:Fallback>
        </mc:AlternateContent>
      </w:r>
    </w:p>
    <w:p w14:paraId="79CD1149" w14:textId="7502B2E2" w:rsidR="00542381" w:rsidRDefault="00A875A9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67" behindDoc="0" locked="0" layoutInCell="1" allowOverlap="1" wp14:anchorId="5C0C9488" wp14:editId="79F6DCB4">
                <wp:simplePos x="0" y="0"/>
                <wp:positionH relativeFrom="column">
                  <wp:posOffset>3283585</wp:posOffset>
                </wp:positionH>
                <wp:positionV relativeFrom="paragraph">
                  <wp:posOffset>144780</wp:posOffset>
                </wp:positionV>
                <wp:extent cx="1779270" cy="185025"/>
                <wp:effectExtent l="38100" t="38100" r="0" b="43815"/>
                <wp:wrapNone/>
                <wp:docPr id="631" name="Ink 6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7">
                      <w14:nvContentPartPr>
                        <w14:cNvContentPartPr/>
                      </w14:nvContentPartPr>
                      <w14:xfrm>
                        <a:off x="0" y="0"/>
                        <a:ext cx="1779270" cy="185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EA85E0" id="Ink 631" o:spid="_x0000_s1026" type="#_x0000_t75" style="position:absolute;margin-left:257.85pt;margin-top:10.7pt;width:141.5pt;height:15.95pt;z-index:2516588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">
                <v:imagedata r:id="rId118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66" behindDoc="0" locked="0" layoutInCell="1" allowOverlap="1" wp14:anchorId="6272D5AD" wp14:editId="301376B9">
                <wp:simplePos x="0" y="0"/>
                <wp:positionH relativeFrom="column">
                  <wp:posOffset>5356680</wp:posOffset>
                </wp:positionH>
                <wp:positionV relativeFrom="paragraph">
                  <wp:posOffset>236810</wp:posOffset>
                </wp:positionV>
                <wp:extent cx="69120" cy="2160"/>
                <wp:effectExtent l="38100" t="38100" r="45720" b="36195"/>
                <wp:wrapNone/>
                <wp:docPr id="622" name="Ink 6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9">
                      <w14:nvContentPartPr>
                        <w14:cNvContentPartPr/>
                      </w14:nvContentPartPr>
                      <w14:xfrm>
                        <a:off x="0" y="0"/>
                        <a:ext cx="6912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A277AE" id="Ink 622" o:spid="_x0000_s1026" type="#_x0000_t75" style="position:absolute;margin-left:421.1pt;margin-top:17.8pt;width:6.9pt;height:1.85pt;z-index:2516588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">
                <v:imagedata r:id="rId1190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64" behindDoc="0" locked="0" layoutInCell="1" allowOverlap="1" wp14:anchorId="5CAA8771" wp14:editId="165D6253">
                <wp:simplePos x="0" y="0"/>
                <wp:positionH relativeFrom="column">
                  <wp:posOffset>3946525</wp:posOffset>
                </wp:positionH>
                <wp:positionV relativeFrom="paragraph">
                  <wp:posOffset>-732790</wp:posOffset>
                </wp:positionV>
                <wp:extent cx="2594820" cy="1746885"/>
                <wp:effectExtent l="50800" t="50800" r="46990" b="56515"/>
                <wp:wrapNone/>
                <wp:docPr id="606" name="Ink 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1">
                      <w14:nvContentPartPr>
                        <w14:cNvContentPartPr/>
                      </w14:nvContentPartPr>
                      <w14:xfrm>
                        <a:off x="0" y="0"/>
                        <a:ext cx="2594820" cy="17468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985BB7" id="Ink 606" o:spid="_x0000_s1026" type="#_x0000_t75" style="position:absolute;margin-left:309.35pt;margin-top:-59.1pt;width:207.1pt;height:140.35pt;z-index:25165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">
                <v:imagedata r:id="rId1192" o:title=""/>
              </v:shape>
            </w:pict>
          </mc:Fallback>
        </mc:AlternateContent>
      </w:r>
    </w:p>
    <w:p w14:paraId="33D9B8AF" w14:textId="175D7E1A" w:rsidR="00542381" w:rsidRDefault="00542381" w:rsidP="00542381">
      <w:pPr>
        <w:rPr>
          <w:lang w:val="en-CA"/>
        </w:rPr>
      </w:pPr>
    </w:p>
    <w:p w14:paraId="7E0FC884" w14:textId="526FC3C9" w:rsidR="00542381" w:rsidRDefault="00542381" w:rsidP="00542381">
      <w:pPr>
        <w:rPr>
          <w:lang w:val="en-CA"/>
        </w:rPr>
      </w:pPr>
    </w:p>
    <w:p w14:paraId="2B10F337" w14:textId="5CD27BC7" w:rsidR="00542381" w:rsidRDefault="00CA4987" w:rsidP="00542381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The Model </w:t>
      </w:r>
    </w:p>
    <w:p w14:paraId="32B09E93" w14:textId="163C4D51" w:rsidR="00542381" w:rsidRDefault="00A17516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91" behindDoc="0" locked="0" layoutInCell="1" allowOverlap="1" wp14:anchorId="37B12C79" wp14:editId="4F606BA4">
                <wp:simplePos x="0" y="0"/>
                <wp:positionH relativeFrom="column">
                  <wp:posOffset>3136900</wp:posOffset>
                </wp:positionH>
                <wp:positionV relativeFrom="paragraph">
                  <wp:posOffset>82550</wp:posOffset>
                </wp:positionV>
                <wp:extent cx="482265" cy="264795"/>
                <wp:effectExtent l="50800" t="50800" r="38735" b="52705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3">
                      <w14:nvContentPartPr>
                        <w14:cNvContentPartPr/>
                      </w14:nvContentPartPr>
                      <w14:xfrm>
                        <a:off x="0" y="0"/>
                        <a:ext cx="482265" cy="264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1352BC" id="Ink 124" o:spid="_x0000_s1026" type="#_x0000_t75" style="position:absolute;margin-left:245.6pt;margin-top:5.1pt;width:40.8pt;height:23.65pt;z-index:2516588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">
                <v:imagedata r:id="rId119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87" behindDoc="0" locked="0" layoutInCell="1" allowOverlap="1" wp14:anchorId="5F9E0539" wp14:editId="16B4586B">
                <wp:simplePos x="0" y="0"/>
                <wp:positionH relativeFrom="column">
                  <wp:posOffset>5447665</wp:posOffset>
                </wp:positionH>
                <wp:positionV relativeFrom="paragraph">
                  <wp:posOffset>113030</wp:posOffset>
                </wp:positionV>
                <wp:extent cx="442410" cy="148590"/>
                <wp:effectExtent l="50800" t="50800" r="27940" b="54610"/>
                <wp:wrapNone/>
                <wp:docPr id="1906" name="Ink 19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5">
                      <w14:nvContentPartPr>
                        <w14:cNvContentPartPr/>
                      </w14:nvContentPartPr>
                      <w14:xfrm>
                        <a:off x="0" y="0"/>
                        <a:ext cx="442410" cy="148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5EFA05" id="Ink 1906" o:spid="_x0000_s1026" type="#_x0000_t75" style="position:absolute;margin-left:427.55pt;margin-top:7.5pt;width:37.7pt;height:14.5pt;z-index:2516588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">
                <v:imagedata r:id="rId119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88" behindDoc="0" locked="0" layoutInCell="1" allowOverlap="1" wp14:anchorId="11E10F04" wp14:editId="1FB0C91B">
                <wp:simplePos x="0" y="0"/>
                <wp:positionH relativeFrom="column">
                  <wp:posOffset>5013960</wp:posOffset>
                </wp:positionH>
                <wp:positionV relativeFrom="paragraph">
                  <wp:posOffset>33020</wp:posOffset>
                </wp:positionV>
                <wp:extent cx="182880" cy="229080"/>
                <wp:effectExtent l="50800" t="50800" r="45720" b="50800"/>
                <wp:wrapNone/>
                <wp:docPr id="1907" name="Ink 19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7">
                      <w14:nvContentPartPr>
                        <w14:cNvContentPartPr/>
                      </w14:nvContentPartPr>
                      <w14:xfrm>
                        <a:off x="0" y="0"/>
                        <a:ext cx="182880" cy="22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356FB" id="Ink 1907" o:spid="_x0000_s1026" type="#_x0000_t75" style="position:absolute;margin-left:393.4pt;margin-top:1.2pt;width:17.2pt;height:20.9pt;z-index:251658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">
                <v:imagedata r:id="rId119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89" behindDoc="0" locked="0" layoutInCell="1" allowOverlap="1" wp14:anchorId="04E5466C" wp14:editId="5C1FC82E">
                <wp:simplePos x="0" y="0"/>
                <wp:positionH relativeFrom="column">
                  <wp:posOffset>4438015</wp:posOffset>
                </wp:positionH>
                <wp:positionV relativeFrom="paragraph">
                  <wp:posOffset>37465</wp:posOffset>
                </wp:positionV>
                <wp:extent cx="400440" cy="224155"/>
                <wp:effectExtent l="50800" t="50800" r="57150" b="55245"/>
                <wp:wrapNone/>
                <wp:docPr id="1911" name="Ink 19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9">
                      <w14:nvContentPartPr>
                        <w14:cNvContentPartPr/>
                      </w14:nvContentPartPr>
                      <w14:xfrm>
                        <a:off x="0" y="0"/>
                        <a:ext cx="400440" cy="224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9D7208" id="Ink 1911" o:spid="_x0000_s1026" type="#_x0000_t75" style="position:absolute;margin-left:348.05pt;margin-top:1.55pt;width:34.4pt;height:20.45pt;z-index:2516588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">
                <v:imagedata r:id="rId1200" o:title=""/>
              </v:shape>
            </w:pict>
          </mc:Fallback>
        </mc:AlternateContent>
      </w:r>
      <w:r w:rsidR="00DE40FE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81" behindDoc="0" locked="0" layoutInCell="1" allowOverlap="1" wp14:anchorId="385AC026" wp14:editId="6BCD0847">
                <wp:simplePos x="0" y="0"/>
                <wp:positionH relativeFrom="column">
                  <wp:posOffset>2636520</wp:posOffset>
                </wp:positionH>
                <wp:positionV relativeFrom="paragraph">
                  <wp:posOffset>-27305</wp:posOffset>
                </wp:positionV>
                <wp:extent cx="266365" cy="312115"/>
                <wp:effectExtent l="50800" t="50800" r="26035" b="56515"/>
                <wp:wrapNone/>
                <wp:docPr id="778" name="Ink 7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1">
                      <w14:nvContentPartPr>
                        <w14:cNvContentPartPr/>
                      </w14:nvContentPartPr>
                      <w14:xfrm>
                        <a:off x="0" y="0"/>
                        <a:ext cx="266365" cy="312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9A127F" id="Ink 778" o:spid="_x0000_s1026" type="#_x0000_t75" style="position:absolute;margin-left:206.2pt;margin-top:-3.55pt;width:23.8pt;height:27.45pt;z-index:25165888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">
                <v:imagedata r:id="rId1202" o:title=""/>
              </v:shape>
            </w:pict>
          </mc:Fallback>
        </mc:AlternateContent>
      </w:r>
      <w:r w:rsidR="00DE40FE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78" behindDoc="0" locked="0" layoutInCell="1" allowOverlap="1" wp14:anchorId="708DB1DB" wp14:editId="654BFBB9">
                <wp:simplePos x="0" y="0"/>
                <wp:positionH relativeFrom="column">
                  <wp:posOffset>883680</wp:posOffset>
                </wp:positionH>
                <wp:positionV relativeFrom="paragraph">
                  <wp:posOffset>102115</wp:posOffset>
                </wp:positionV>
                <wp:extent cx="206280" cy="225000"/>
                <wp:effectExtent l="50800" t="50800" r="60960" b="54610"/>
                <wp:wrapNone/>
                <wp:docPr id="769" name="Ink 7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3">
                      <w14:nvContentPartPr>
                        <w14:cNvContentPartPr/>
                      </w14:nvContentPartPr>
                      <w14:xfrm>
                        <a:off x="0" y="0"/>
                        <a:ext cx="206280" cy="22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AA29A9" id="Ink 769" o:spid="_x0000_s1026" type="#_x0000_t75" style="position:absolute;margin-left:68.2pt;margin-top:6.65pt;width:19.1pt;height:20.5pt;z-index:2516588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">
                <v:imagedata r:id="rId1204" o:title=""/>
              </v:shape>
            </w:pict>
          </mc:Fallback>
        </mc:AlternateContent>
      </w:r>
    </w:p>
    <w:p w14:paraId="3834BECA" w14:textId="160DD1BA" w:rsidR="00542381" w:rsidRDefault="00A17516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86" behindDoc="0" locked="0" layoutInCell="1" allowOverlap="1" wp14:anchorId="2BD5F8D8" wp14:editId="5D015204">
                <wp:simplePos x="0" y="0"/>
                <wp:positionH relativeFrom="column">
                  <wp:posOffset>4750435</wp:posOffset>
                </wp:positionH>
                <wp:positionV relativeFrom="paragraph">
                  <wp:posOffset>100330</wp:posOffset>
                </wp:positionV>
                <wp:extent cx="1463370" cy="343140"/>
                <wp:effectExtent l="50800" t="50800" r="60960" b="50800"/>
                <wp:wrapNone/>
                <wp:docPr id="1904" name="Ink 19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5">
                      <w14:nvContentPartPr>
                        <w14:cNvContentPartPr/>
                      </w14:nvContentPartPr>
                      <w14:xfrm>
                        <a:off x="0" y="0"/>
                        <a:ext cx="1463370" cy="343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CFE1E7" id="Ink 1904" o:spid="_x0000_s1026" type="#_x0000_t75" style="position:absolute;margin-left:372.65pt;margin-top:6.5pt;width:118.1pt;height:29.85pt;z-index:25165888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">
                <v:imagedata r:id="rId1206" o:title=""/>
              </v:shape>
            </w:pict>
          </mc:Fallback>
        </mc:AlternateContent>
      </w:r>
    </w:p>
    <w:p w14:paraId="34116CFE" w14:textId="676F8724" w:rsidR="00542381" w:rsidRDefault="002F5FE1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94" behindDoc="0" locked="0" layoutInCell="1" allowOverlap="1" wp14:anchorId="44779CF4" wp14:editId="6986EA70">
                <wp:simplePos x="0" y="0"/>
                <wp:positionH relativeFrom="column">
                  <wp:posOffset>3569335</wp:posOffset>
                </wp:positionH>
                <wp:positionV relativeFrom="paragraph">
                  <wp:posOffset>-74930</wp:posOffset>
                </wp:positionV>
                <wp:extent cx="347220" cy="190800"/>
                <wp:effectExtent l="50800" t="50800" r="21590" b="50800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7">
                      <w14:nvContentPartPr>
                        <w14:cNvContentPartPr/>
                      </w14:nvContentPartPr>
                      <w14:xfrm>
                        <a:off x="0" y="0"/>
                        <a:ext cx="347220" cy="19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36C5C" id="Ink 144" o:spid="_x0000_s1026" type="#_x0000_t75" style="position:absolute;margin-left:279.65pt;margin-top:-7.3pt;width:30.2pt;height:17.8pt;z-index:25165889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">
                <v:imagedata r:id="rId1208" o:title=""/>
              </v:shape>
            </w:pict>
          </mc:Fallback>
        </mc:AlternateContent>
      </w:r>
      <w:r w:rsidR="00A1751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90" behindDoc="0" locked="0" layoutInCell="1" allowOverlap="1" wp14:anchorId="0A94CDA3" wp14:editId="1F9918FD">
                <wp:simplePos x="0" y="0"/>
                <wp:positionH relativeFrom="column">
                  <wp:posOffset>3245485</wp:posOffset>
                </wp:positionH>
                <wp:positionV relativeFrom="paragraph">
                  <wp:posOffset>-71120</wp:posOffset>
                </wp:positionV>
                <wp:extent cx="263310" cy="343110"/>
                <wp:effectExtent l="50800" t="50800" r="16510" b="50800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9">
                      <w14:nvContentPartPr>
                        <w14:cNvContentPartPr/>
                      </w14:nvContentPartPr>
                      <w14:xfrm>
                        <a:off x="0" y="0"/>
                        <a:ext cx="263310" cy="343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7AC467" id="Ink 121" o:spid="_x0000_s1026" type="#_x0000_t75" style="position:absolute;margin-left:254.15pt;margin-top:-7pt;width:23.6pt;height:29.85pt;z-index:2516588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">
                <v:imagedata r:id="rId1210" o:title=""/>
              </v:shape>
            </w:pict>
          </mc:Fallback>
        </mc:AlternateContent>
      </w:r>
      <w:r w:rsidR="00A1751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92" behindDoc="0" locked="0" layoutInCell="1" allowOverlap="1" wp14:anchorId="104D210B" wp14:editId="410E423A">
                <wp:simplePos x="0" y="0"/>
                <wp:positionH relativeFrom="column">
                  <wp:posOffset>2571115</wp:posOffset>
                </wp:positionH>
                <wp:positionV relativeFrom="paragraph">
                  <wp:posOffset>-55880</wp:posOffset>
                </wp:positionV>
                <wp:extent cx="491700" cy="461010"/>
                <wp:effectExtent l="50800" t="50800" r="41910" b="5969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1">
                      <w14:nvContentPartPr>
                        <w14:cNvContentPartPr/>
                      </w14:nvContentPartPr>
                      <w14:xfrm>
                        <a:off x="0" y="0"/>
                        <a:ext cx="491700" cy="4610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8DEB79" id="Ink 127" o:spid="_x0000_s1026" type="#_x0000_t75" style="position:absolute;margin-left:201.05pt;margin-top:-5.8pt;width:41.5pt;height:39.1pt;z-index:2516588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">
                <v:imagedata r:id="rId1212" o:title=""/>
              </v:shape>
            </w:pict>
          </mc:Fallback>
        </mc:AlternateContent>
      </w:r>
    </w:p>
    <w:p w14:paraId="5BCA6E52" w14:textId="6A94A069" w:rsidR="00542381" w:rsidRDefault="002B74E3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900" behindDoc="0" locked="0" layoutInCell="1" allowOverlap="1" wp14:anchorId="2B5CE924" wp14:editId="247D8BB7">
                <wp:simplePos x="0" y="0"/>
                <wp:positionH relativeFrom="column">
                  <wp:posOffset>799465</wp:posOffset>
                </wp:positionH>
                <wp:positionV relativeFrom="paragraph">
                  <wp:posOffset>-38100</wp:posOffset>
                </wp:positionV>
                <wp:extent cx="346920" cy="273685"/>
                <wp:effectExtent l="50800" t="50800" r="8890" b="56515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3">
                      <w14:nvContentPartPr>
                        <w14:cNvContentPartPr/>
                      </w14:nvContentPartPr>
                      <w14:xfrm>
                        <a:off x="0" y="0"/>
                        <a:ext cx="346920" cy="273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502CA6" id="Ink 276" o:spid="_x0000_s1026" type="#_x0000_t75" style="position:absolute;margin-left:61.55pt;margin-top:-4.4pt;width:30.1pt;height:24.35pt;z-index:2516589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">
                <v:imagedata r:id="rId121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901" behindDoc="0" locked="0" layoutInCell="1" allowOverlap="1" wp14:anchorId="5B6A25C4" wp14:editId="7F65BB93">
                <wp:simplePos x="0" y="0"/>
                <wp:positionH relativeFrom="column">
                  <wp:posOffset>1321435</wp:posOffset>
                </wp:positionH>
                <wp:positionV relativeFrom="paragraph">
                  <wp:posOffset>109855</wp:posOffset>
                </wp:positionV>
                <wp:extent cx="914400" cy="30840"/>
                <wp:effectExtent l="50800" t="50800" r="25400" b="58420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5">
                      <w14:nvContentPartPr>
                        <w14:cNvContentPartPr/>
                      </w14:nvContentPartPr>
                      <w14:xfrm>
                        <a:off x="0" y="0"/>
                        <a:ext cx="914400" cy="3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A32EDD" id="Ink 290" o:spid="_x0000_s1026" type="#_x0000_t75" style="position:absolute;margin-left:102.65pt;margin-top:7.2pt;width:74.8pt;height:5.3pt;z-index:25165890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">
                <v:imagedata r:id="rId1216" o:title=""/>
              </v:shape>
            </w:pict>
          </mc:Fallback>
        </mc:AlternateContent>
      </w:r>
      <w:r w:rsidR="00AB204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82" behindDoc="0" locked="0" layoutInCell="1" allowOverlap="1" wp14:anchorId="2300FA32" wp14:editId="6464BC24">
                <wp:simplePos x="0" y="0"/>
                <wp:positionH relativeFrom="column">
                  <wp:posOffset>2370120</wp:posOffset>
                </wp:positionH>
                <wp:positionV relativeFrom="paragraph">
                  <wp:posOffset>26670</wp:posOffset>
                </wp:positionV>
                <wp:extent cx="99000" cy="126000"/>
                <wp:effectExtent l="38100" t="38100" r="28575" b="39370"/>
                <wp:wrapNone/>
                <wp:docPr id="779" name="Ink 7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7">
                      <w14:nvContentPartPr>
                        <w14:cNvContentPartPr/>
                      </w14:nvContentPartPr>
                      <w14:xfrm>
                        <a:off x="0" y="0"/>
                        <a:ext cx="9900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EDD196" id="Ink 779" o:spid="_x0000_s1026" type="#_x0000_t75" style="position:absolute;margin-left:185.9pt;margin-top:1.4pt;width:9.25pt;height:11.3pt;z-index:25165888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">
                <v:imagedata r:id="rId1218" o:title=""/>
              </v:shape>
            </w:pict>
          </mc:Fallback>
        </mc:AlternateContent>
      </w:r>
    </w:p>
    <w:p w14:paraId="47AD0F7E" w14:textId="5BE9EF85" w:rsidR="00542381" w:rsidRDefault="002B74E3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97" behindDoc="0" locked="0" layoutInCell="1" allowOverlap="1" wp14:anchorId="3896984F" wp14:editId="28D61A55">
                <wp:simplePos x="0" y="0"/>
                <wp:positionH relativeFrom="column">
                  <wp:posOffset>2186880</wp:posOffset>
                </wp:positionH>
                <wp:positionV relativeFrom="paragraph">
                  <wp:posOffset>258145</wp:posOffset>
                </wp:positionV>
                <wp:extent cx="129960" cy="15480"/>
                <wp:effectExtent l="38100" t="50800" r="48260" b="48260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9">
                      <w14:nvContentPartPr>
                        <w14:cNvContentPartPr/>
                      </w14:nvContentPartPr>
                      <w14:xfrm>
                        <a:off x="0" y="0"/>
                        <a:ext cx="12996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EC0D59" id="Ink 216" o:spid="_x0000_s1026" type="#_x0000_t75" style="position:absolute;margin-left:170.8pt;margin-top:18.95pt;width:13.1pt;height:4.05pt;z-index:25165889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">
                <v:imagedata r:id="rId1220" o:title=""/>
              </v:shape>
            </w:pict>
          </mc:Fallback>
        </mc:AlternateContent>
      </w:r>
      <w:r w:rsidR="00A1751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85" behindDoc="0" locked="0" layoutInCell="1" allowOverlap="1" wp14:anchorId="57EB767B" wp14:editId="40F77636">
                <wp:simplePos x="0" y="0"/>
                <wp:positionH relativeFrom="column">
                  <wp:posOffset>3040080</wp:posOffset>
                </wp:positionH>
                <wp:positionV relativeFrom="paragraph">
                  <wp:posOffset>189745</wp:posOffset>
                </wp:positionV>
                <wp:extent cx="175680" cy="183240"/>
                <wp:effectExtent l="50800" t="50800" r="40640" b="58420"/>
                <wp:wrapNone/>
                <wp:docPr id="1868" name="Ink 18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1">
                      <w14:nvContentPartPr>
                        <w14:cNvContentPartPr/>
                      </w14:nvContentPartPr>
                      <w14:xfrm>
                        <a:off x="0" y="0"/>
                        <a:ext cx="175680" cy="18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C5B25D" id="Ink 1868" o:spid="_x0000_s1026" type="#_x0000_t75" style="position:absolute;margin-left:238pt;margin-top:13.55pt;width:16.7pt;height:17.3pt;z-index:25165888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">
                <v:imagedata r:id="rId1222" o:title=""/>
              </v:shape>
            </w:pict>
          </mc:Fallback>
        </mc:AlternateContent>
      </w:r>
    </w:p>
    <w:p w14:paraId="6949B8B8" w14:textId="7341ADA5" w:rsidR="00542381" w:rsidRDefault="002B74E3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98" behindDoc="0" locked="0" layoutInCell="1" allowOverlap="1" wp14:anchorId="6AF55B0B" wp14:editId="47BB55E8">
                <wp:simplePos x="0" y="0"/>
                <wp:positionH relativeFrom="column">
                  <wp:posOffset>879475</wp:posOffset>
                </wp:positionH>
                <wp:positionV relativeFrom="paragraph">
                  <wp:posOffset>16510</wp:posOffset>
                </wp:positionV>
                <wp:extent cx="324150" cy="255540"/>
                <wp:effectExtent l="50800" t="50800" r="57150" b="4953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3">
                      <w14:nvContentPartPr>
                        <w14:cNvContentPartPr/>
                      </w14:nvContentPartPr>
                      <w14:xfrm>
                        <a:off x="0" y="0"/>
                        <a:ext cx="324150" cy="255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94DCB4" id="Ink 258" o:spid="_x0000_s1026" type="#_x0000_t75" style="position:absolute;margin-left:67.85pt;margin-top:-.1pt;width:28.35pt;height:22.95pt;z-index:25165889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">
                <v:imagedata r:id="rId122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99" behindDoc="0" locked="0" layoutInCell="1" allowOverlap="1" wp14:anchorId="4C954B23" wp14:editId="78DB869C">
                <wp:simplePos x="0" y="0"/>
                <wp:positionH relativeFrom="column">
                  <wp:posOffset>1496695</wp:posOffset>
                </wp:positionH>
                <wp:positionV relativeFrom="paragraph">
                  <wp:posOffset>35560</wp:posOffset>
                </wp:positionV>
                <wp:extent cx="438150" cy="27180"/>
                <wp:effectExtent l="50800" t="50800" r="44450" b="49530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5">
                      <w14:nvContentPartPr>
                        <w14:cNvContentPartPr/>
                      </w14:nvContentPartPr>
                      <w14:xfrm>
                        <a:off x="0" y="0"/>
                        <a:ext cx="438150" cy="27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6BFAE4" id="Ink 259" o:spid="_x0000_s1026" type="#_x0000_t75" style="position:absolute;margin-left:116.45pt;margin-top:1.35pt;width:37.3pt;height:5pt;z-index:25165889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">
                <v:imagedata r:id="rId1226" o:title=""/>
              </v:shape>
            </w:pict>
          </mc:Fallback>
        </mc:AlternateContent>
      </w:r>
      <w:r w:rsidR="00AB204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83" behindDoc="0" locked="0" layoutInCell="1" allowOverlap="1" wp14:anchorId="2308DAF3" wp14:editId="5C405C1F">
                <wp:simplePos x="0" y="0"/>
                <wp:positionH relativeFrom="column">
                  <wp:posOffset>2838120</wp:posOffset>
                </wp:positionH>
                <wp:positionV relativeFrom="paragraph">
                  <wp:posOffset>89505</wp:posOffset>
                </wp:positionV>
                <wp:extent cx="110520" cy="103320"/>
                <wp:effectExtent l="38100" t="38100" r="3810" b="36830"/>
                <wp:wrapNone/>
                <wp:docPr id="792" name="Ink 7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7">
                      <w14:nvContentPartPr>
                        <w14:cNvContentPartPr/>
                      </w14:nvContentPartPr>
                      <w14:xfrm>
                        <a:off x="0" y="0"/>
                        <a:ext cx="11052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34990" id="Ink 792" o:spid="_x0000_s1026" type="#_x0000_t75" style="position:absolute;margin-left:222.75pt;margin-top:6.35pt;width:10.1pt;height:9.55pt;z-index:2516588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">
                <v:imagedata r:id="rId1228" o:title=""/>
              </v:shape>
            </w:pict>
          </mc:Fallback>
        </mc:AlternateContent>
      </w:r>
      <w:r w:rsidR="00DE40FE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80" behindDoc="0" locked="0" layoutInCell="1" allowOverlap="1" wp14:anchorId="11D6BAC4" wp14:editId="49F3DA48">
                <wp:simplePos x="0" y="0"/>
                <wp:positionH relativeFrom="column">
                  <wp:posOffset>1942465</wp:posOffset>
                </wp:positionH>
                <wp:positionV relativeFrom="paragraph">
                  <wp:posOffset>-1236345</wp:posOffset>
                </wp:positionV>
                <wp:extent cx="2674800" cy="2770380"/>
                <wp:effectExtent l="50800" t="50800" r="55880" b="49530"/>
                <wp:wrapNone/>
                <wp:docPr id="775" name="Ink 7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9">
                      <w14:nvContentPartPr>
                        <w14:cNvContentPartPr/>
                      </w14:nvContentPartPr>
                      <w14:xfrm>
                        <a:off x="0" y="0"/>
                        <a:ext cx="2674800" cy="2770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DFE999" id="Ink 775" o:spid="_x0000_s1026" type="#_x0000_t75" style="position:absolute;margin-left:151.55pt;margin-top:-98.75pt;width:213.4pt;height:221pt;z-index:25165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">
                <v:imagedata r:id="rId1230" o:title=""/>
              </v:shape>
            </w:pict>
          </mc:Fallback>
        </mc:AlternateContent>
      </w:r>
    </w:p>
    <w:p w14:paraId="5CC50F23" w14:textId="72E9E9FB" w:rsidR="00542381" w:rsidRDefault="002B74E3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902" behindDoc="0" locked="0" layoutInCell="1" allowOverlap="1" wp14:anchorId="5A2EFC4A" wp14:editId="079BEADD">
                <wp:simplePos x="0" y="0"/>
                <wp:positionH relativeFrom="column">
                  <wp:posOffset>1504315</wp:posOffset>
                </wp:positionH>
                <wp:positionV relativeFrom="paragraph">
                  <wp:posOffset>236855</wp:posOffset>
                </wp:positionV>
                <wp:extent cx="1779270" cy="87990"/>
                <wp:effectExtent l="38100" t="38100" r="11430" b="39370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1">
                      <w14:nvContentPartPr>
                        <w14:cNvContentPartPr/>
                      </w14:nvContentPartPr>
                      <w14:xfrm>
                        <a:off x="0" y="0"/>
                        <a:ext cx="1779270" cy="87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5BA0A3" id="Ink 330" o:spid="_x0000_s1026" type="#_x0000_t75" style="position:absolute;margin-left:117.75pt;margin-top:17.95pt;width:141.5pt;height:8.35pt;z-index:2516589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">
                <v:imagedata r:id="rId1232" o:title=""/>
              </v:shape>
            </w:pict>
          </mc:Fallback>
        </mc:AlternateContent>
      </w:r>
      <w:r w:rsidR="002F5FE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95" behindDoc="0" locked="0" layoutInCell="1" allowOverlap="1" wp14:anchorId="7A4E5100" wp14:editId="46CB258C">
                <wp:simplePos x="0" y="0"/>
                <wp:positionH relativeFrom="column">
                  <wp:posOffset>4255135</wp:posOffset>
                </wp:positionH>
                <wp:positionV relativeFrom="paragraph">
                  <wp:posOffset>80645</wp:posOffset>
                </wp:positionV>
                <wp:extent cx="567990" cy="289355"/>
                <wp:effectExtent l="50800" t="50800" r="67310" b="53975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3">
                      <w14:nvContentPartPr>
                        <w14:cNvContentPartPr/>
                      </w14:nvContentPartPr>
                      <w14:xfrm>
                        <a:off x="0" y="0"/>
                        <a:ext cx="567990" cy="289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F0F7DE" id="Ink 154" o:spid="_x0000_s1026" type="#_x0000_t75" style="position:absolute;margin-left:333.65pt;margin-top:4.95pt;width:47.55pt;height:25.65pt;z-index:25165889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">
                <v:imagedata r:id="rId1234" o:title=""/>
              </v:shape>
            </w:pict>
          </mc:Fallback>
        </mc:AlternateContent>
      </w:r>
      <w:r w:rsidR="00DE40FE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79" behindDoc="0" locked="0" layoutInCell="1" allowOverlap="1" wp14:anchorId="4A1B1F7C" wp14:editId="1416C1E3">
                <wp:simplePos x="0" y="0"/>
                <wp:positionH relativeFrom="column">
                  <wp:posOffset>2411520</wp:posOffset>
                </wp:positionH>
                <wp:positionV relativeFrom="paragraph">
                  <wp:posOffset>-1340180</wp:posOffset>
                </wp:positionV>
                <wp:extent cx="1288080" cy="2705400"/>
                <wp:effectExtent l="50800" t="50800" r="45720" b="50800"/>
                <wp:wrapNone/>
                <wp:docPr id="770" name="Ink 7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5">
                      <w14:nvContentPartPr>
                        <w14:cNvContentPartPr/>
                      </w14:nvContentPartPr>
                      <w14:xfrm>
                        <a:off x="0" y="0"/>
                        <a:ext cx="1288080" cy="270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E9F8AF" id="Ink 770" o:spid="_x0000_s1026" type="#_x0000_t75" style="position:absolute;margin-left:188.5pt;margin-top:-106.95pt;width:104.25pt;height:215.85pt;z-index:25165887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">
                <v:imagedata r:id="rId1236" o:title=""/>
              </v:shape>
            </w:pict>
          </mc:Fallback>
        </mc:AlternateContent>
      </w:r>
      <w:r w:rsidR="00DE40FE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76" behindDoc="0" locked="0" layoutInCell="1" allowOverlap="1" wp14:anchorId="24A1C26D" wp14:editId="18BE49DE">
                <wp:simplePos x="0" y="0"/>
                <wp:positionH relativeFrom="column">
                  <wp:posOffset>1299120</wp:posOffset>
                </wp:positionH>
                <wp:positionV relativeFrom="paragraph">
                  <wp:posOffset>-1427660</wp:posOffset>
                </wp:positionV>
                <wp:extent cx="3576960" cy="2873160"/>
                <wp:effectExtent l="38100" t="50800" r="55245" b="60960"/>
                <wp:wrapNone/>
                <wp:docPr id="767" name="Ink 7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7">
                      <w14:nvContentPartPr>
                        <w14:cNvContentPartPr/>
                      </w14:nvContentPartPr>
                      <w14:xfrm>
                        <a:off x="0" y="0"/>
                        <a:ext cx="3576960" cy="287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B475F" id="Ink 767" o:spid="_x0000_s1026" type="#_x0000_t75" style="position:absolute;margin-left:100.9pt;margin-top:-113.8pt;width:284.45pt;height:229.1pt;z-index:2516588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">
                <v:imagedata r:id="rId1238" o:title=""/>
              </v:shape>
            </w:pict>
          </mc:Fallback>
        </mc:AlternateContent>
      </w:r>
    </w:p>
    <w:p w14:paraId="2438D673" w14:textId="77538712" w:rsidR="00542381" w:rsidRDefault="002B74E3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903" behindDoc="0" locked="0" layoutInCell="1" allowOverlap="1" wp14:anchorId="15618E5A" wp14:editId="75C7BAEB">
                <wp:simplePos x="0" y="0"/>
                <wp:positionH relativeFrom="column">
                  <wp:posOffset>856615</wp:posOffset>
                </wp:positionH>
                <wp:positionV relativeFrom="paragraph">
                  <wp:posOffset>3175</wp:posOffset>
                </wp:positionV>
                <wp:extent cx="343200" cy="240360"/>
                <wp:effectExtent l="38100" t="38100" r="25400" b="39370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9">
                      <w14:nvContentPartPr>
                        <w14:cNvContentPartPr/>
                      </w14:nvContentPartPr>
                      <w14:xfrm>
                        <a:off x="0" y="0"/>
                        <a:ext cx="343200" cy="24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B69022" id="Ink 333" o:spid="_x0000_s1026" type="#_x0000_t75" style="position:absolute;margin-left:66.75pt;margin-top:-.45pt;width:28.4pt;height:20.35pt;z-index:2516589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">
                <v:imagedata r:id="rId1240" o:title=""/>
              </v:shape>
            </w:pict>
          </mc:Fallback>
        </mc:AlternateContent>
      </w:r>
    </w:p>
    <w:p w14:paraId="5E9E45CF" w14:textId="19E7A81B" w:rsidR="00CA4987" w:rsidRDefault="002B74E3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906" behindDoc="0" locked="0" layoutInCell="1" allowOverlap="1" wp14:anchorId="16CF6313" wp14:editId="5E6343B0">
                <wp:simplePos x="0" y="0"/>
                <wp:positionH relativeFrom="column">
                  <wp:posOffset>643255</wp:posOffset>
                </wp:positionH>
                <wp:positionV relativeFrom="paragraph">
                  <wp:posOffset>132080</wp:posOffset>
                </wp:positionV>
                <wp:extent cx="537690" cy="244475"/>
                <wp:effectExtent l="38100" t="38100" r="0" b="47625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1">
                      <w14:nvContentPartPr>
                        <w14:cNvContentPartPr/>
                      </w14:nvContentPartPr>
                      <w14:xfrm>
                        <a:off x="0" y="0"/>
                        <a:ext cx="537690" cy="244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824230" id="Ink 366" o:spid="_x0000_s1026" type="#_x0000_t75" style="position:absolute;margin-left:49.95pt;margin-top:9.7pt;width:43.8pt;height:20.65pt;z-index:25165890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">
                <v:imagedata r:id="rId124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905" behindDoc="0" locked="0" layoutInCell="1" allowOverlap="1" wp14:anchorId="125C9D88" wp14:editId="394953F9">
                <wp:simplePos x="0" y="0"/>
                <wp:positionH relativeFrom="column">
                  <wp:posOffset>1473835</wp:posOffset>
                </wp:positionH>
                <wp:positionV relativeFrom="paragraph">
                  <wp:posOffset>242570</wp:posOffset>
                </wp:positionV>
                <wp:extent cx="1642110" cy="49740"/>
                <wp:effectExtent l="38100" t="38100" r="34290" b="39370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3">
                      <w14:nvContentPartPr>
                        <w14:cNvContentPartPr/>
                      </w14:nvContentPartPr>
                      <w14:xfrm>
                        <a:off x="0" y="0"/>
                        <a:ext cx="1642110" cy="49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A0B489" id="Ink 345" o:spid="_x0000_s1026" type="#_x0000_t75" style="position:absolute;margin-left:115.35pt;margin-top:18.4pt;width:130.7pt;height:5.3pt;z-index:25165890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">
                <v:imagedata r:id="rId124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904" behindDoc="0" locked="0" layoutInCell="1" allowOverlap="1" wp14:anchorId="28A6691F" wp14:editId="16D7B64E">
                <wp:simplePos x="0" y="0"/>
                <wp:positionH relativeFrom="column">
                  <wp:posOffset>3383160</wp:posOffset>
                </wp:positionH>
                <wp:positionV relativeFrom="paragraph">
                  <wp:posOffset>247015</wp:posOffset>
                </wp:positionV>
                <wp:extent cx="110880" cy="11880"/>
                <wp:effectExtent l="38100" t="38100" r="41910" b="39370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5">
                      <w14:nvContentPartPr>
                        <w14:cNvContentPartPr/>
                      </w14:nvContentPartPr>
                      <w14:xfrm>
                        <a:off x="0" y="0"/>
                        <a:ext cx="11088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6E678F" id="Ink 334" o:spid="_x0000_s1026" type="#_x0000_t75" style="position:absolute;margin-left:265.7pt;margin-top:18.75pt;width:10.15pt;height:2.35pt;z-index:251658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">
                <v:imagedata r:id="rId124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96" behindDoc="0" locked="0" layoutInCell="1" allowOverlap="1" wp14:anchorId="59D0E660" wp14:editId="0705BE59">
                <wp:simplePos x="0" y="0"/>
                <wp:positionH relativeFrom="column">
                  <wp:posOffset>4312920</wp:posOffset>
                </wp:positionH>
                <wp:positionV relativeFrom="paragraph">
                  <wp:posOffset>-111125</wp:posOffset>
                </wp:positionV>
                <wp:extent cx="682320" cy="331285"/>
                <wp:effectExtent l="50800" t="50800" r="41910" b="50165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7">
                      <w14:nvContentPartPr>
                        <w14:cNvContentPartPr/>
                      </w14:nvContentPartPr>
                      <w14:xfrm>
                        <a:off x="0" y="0"/>
                        <a:ext cx="682320" cy="331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5682A5" id="Ink 215" o:spid="_x0000_s1026" type="#_x0000_t75" style="position:absolute;margin-left:338.2pt;margin-top:-10.15pt;width:56.6pt;height:28.95pt;z-index:25165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">
                <v:imagedata r:id="rId1248" o:title=""/>
              </v:shape>
            </w:pict>
          </mc:Fallback>
        </mc:AlternateContent>
      </w:r>
      <w:r w:rsidR="002F5FE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93" behindDoc="0" locked="0" layoutInCell="1" allowOverlap="1" wp14:anchorId="1D4043BF" wp14:editId="2C12D520">
                <wp:simplePos x="0" y="0"/>
                <wp:positionH relativeFrom="column">
                  <wp:posOffset>3794125</wp:posOffset>
                </wp:positionH>
                <wp:positionV relativeFrom="paragraph">
                  <wp:posOffset>-153670</wp:posOffset>
                </wp:positionV>
                <wp:extent cx="451560" cy="434340"/>
                <wp:effectExtent l="50800" t="50800" r="43815" b="6096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9">
                      <w14:nvContentPartPr>
                        <w14:cNvContentPartPr/>
                      </w14:nvContentPartPr>
                      <w14:xfrm>
                        <a:off x="0" y="0"/>
                        <a:ext cx="451560" cy="434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AF5C81" id="Ink 143" o:spid="_x0000_s1026" type="#_x0000_t75" style="position:absolute;margin-left:297.35pt;margin-top:-13.5pt;width:38.35pt;height:37pt;z-index:25165889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">
                <v:imagedata r:id="rId1250" o:title=""/>
              </v:shape>
            </w:pict>
          </mc:Fallback>
        </mc:AlternateContent>
      </w:r>
      <w:r w:rsidR="00AB204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84" behindDoc="0" locked="0" layoutInCell="1" allowOverlap="1" wp14:anchorId="0DEE107A" wp14:editId="2DE6C00B">
                <wp:simplePos x="0" y="0"/>
                <wp:positionH relativeFrom="column">
                  <wp:posOffset>3604560</wp:posOffset>
                </wp:positionH>
                <wp:positionV relativeFrom="paragraph">
                  <wp:posOffset>174895</wp:posOffset>
                </wp:positionV>
                <wp:extent cx="110160" cy="83880"/>
                <wp:effectExtent l="38100" t="38100" r="4445" b="43180"/>
                <wp:wrapNone/>
                <wp:docPr id="793" name="Ink 7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1">
                      <w14:nvContentPartPr>
                        <w14:cNvContentPartPr/>
                      </w14:nvContentPartPr>
                      <w14:xfrm>
                        <a:off x="0" y="0"/>
                        <a:ext cx="11016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291E03" id="Ink 793" o:spid="_x0000_s1026" type="#_x0000_t75" style="position:absolute;margin-left:283.1pt;margin-top:13.05pt;width:10.05pt;height:8pt;z-index:2516588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">
                <v:imagedata r:id="rId1252" o:title=""/>
              </v:shape>
            </w:pict>
          </mc:Fallback>
        </mc:AlternateContent>
      </w:r>
    </w:p>
    <w:p w14:paraId="1DE2A390" w14:textId="7591E926" w:rsidR="00CA4987" w:rsidRDefault="00CA4987" w:rsidP="00542381">
      <w:pPr>
        <w:rPr>
          <w:lang w:val="en-CA"/>
        </w:rPr>
      </w:pPr>
    </w:p>
    <w:p w14:paraId="750FCA6E" w14:textId="4B2AD30B" w:rsidR="00CA4987" w:rsidRDefault="00CA4987" w:rsidP="00542381">
      <w:pPr>
        <w:rPr>
          <w:lang w:val="en-CA"/>
        </w:rPr>
      </w:pPr>
    </w:p>
    <w:p w14:paraId="19F5A2D2" w14:textId="30D2246A" w:rsidR="00CA4987" w:rsidRDefault="00DE40FE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877" behindDoc="0" locked="0" layoutInCell="1" allowOverlap="1" wp14:anchorId="08CBCA5B" wp14:editId="4CE9E8D6">
                <wp:simplePos x="0" y="0"/>
                <wp:positionH relativeFrom="column">
                  <wp:posOffset>5154720</wp:posOffset>
                </wp:positionH>
                <wp:positionV relativeFrom="paragraph">
                  <wp:posOffset>26285</wp:posOffset>
                </wp:positionV>
                <wp:extent cx="209880" cy="207000"/>
                <wp:effectExtent l="50800" t="50800" r="57150" b="60325"/>
                <wp:wrapNone/>
                <wp:docPr id="768" name="Ink 7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3">
                      <w14:nvContentPartPr>
                        <w14:cNvContentPartPr/>
                      </w14:nvContentPartPr>
                      <w14:xfrm>
                        <a:off x="0" y="0"/>
                        <a:ext cx="209880" cy="20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FB2377" id="Ink 768" o:spid="_x0000_s1026" type="#_x0000_t75" style="position:absolute;margin-left:404.5pt;margin-top:.65pt;width:19.4pt;height:19.15pt;z-index:2516588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">
                <v:imagedata r:id="rId1254" o:title=""/>
              </v:shape>
            </w:pict>
          </mc:Fallback>
        </mc:AlternateContent>
      </w:r>
    </w:p>
    <w:p w14:paraId="247D9A4E" w14:textId="3F322388" w:rsidR="00CA4987" w:rsidRDefault="00800191" w:rsidP="00542381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907" behindDoc="0" locked="0" layoutInCell="1" allowOverlap="1" wp14:anchorId="29D52528" wp14:editId="668C6BB7">
                <wp:simplePos x="0" y="0"/>
                <wp:positionH relativeFrom="column">
                  <wp:posOffset>4022725</wp:posOffset>
                </wp:positionH>
                <wp:positionV relativeFrom="paragraph">
                  <wp:posOffset>136525</wp:posOffset>
                </wp:positionV>
                <wp:extent cx="164465" cy="186055"/>
                <wp:effectExtent l="50800" t="50800" r="51435" b="55245"/>
                <wp:wrapNone/>
                <wp:docPr id="402" name="Ink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5">
                      <w14:nvContentPartPr>
                        <w14:cNvContentPartPr/>
                      </w14:nvContentPartPr>
                      <w14:xfrm>
                        <a:off x="0" y="0"/>
                        <a:ext cx="164465" cy="186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E5D152" id="Ink 402" o:spid="_x0000_s1026" type="#_x0000_t75" style="position:absolute;margin-left:315.35pt;margin-top:9.35pt;width:15.75pt;height:17.45pt;z-index:25165890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">
                <v:imagedata r:id="rId125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908" behindDoc="0" locked="0" layoutInCell="1" allowOverlap="1" wp14:anchorId="624657F0" wp14:editId="340D3F05">
                <wp:simplePos x="0" y="0"/>
                <wp:positionH relativeFrom="column">
                  <wp:posOffset>3485515</wp:posOffset>
                </wp:positionH>
                <wp:positionV relativeFrom="paragraph">
                  <wp:posOffset>147320</wp:posOffset>
                </wp:positionV>
                <wp:extent cx="316740" cy="202320"/>
                <wp:effectExtent l="50800" t="50800" r="0" b="52070"/>
                <wp:wrapNone/>
                <wp:docPr id="403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7">
                      <w14:nvContentPartPr>
                        <w14:cNvContentPartPr/>
                      </w14:nvContentPartPr>
                      <w14:xfrm>
                        <a:off x="0" y="0"/>
                        <a:ext cx="316740" cy="20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CCCBA0" id="Ink 403" o:spid="_x0000_s1026" type="#_x0000_t75" style="position:absolute;margin-left:273.05pt;margin-top:10.2pt;width:27.8pt;height:18.8pt;z-index:2516589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">
                <v:imagedata r:id="rId125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909" behindDoc="0" locked="0" layoutInCell="1" allowOverlap="1" wp14:anchorId="6A503E0D" wp14:editId="7B378019">
                <wp:simplePos x="0" y="0"/>
                <wp:positionH relativeFrom="column">
                  <wp:posOffset>3024505</wp:posOffset>
                </wp:positionH>
                <wp:positionV relativeFrom="paragraph">
                  <wp:posOffset>116840</wp:posOffset>
                </wp:positionV>
                <wp:extent cx="244320" cy="210060"/>
                <wp:effectExtent l="50800" t="50800" r="48260" b="57150"/>
                <wp:wrapNone/>
                <wp:docPr id="406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9">
                      <w14:nvContentPartPr>
                        <w14:cNvContentPartPr/>
                      </w14:nvContentPartPr>
                      <w14:xfrm>
                        <a:off x="0" y="0"/>
                        <a:ext cx="244320" cy="210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F55BF2" id="Ink 406" o:spid="_x0000_s1026" type="#_x0000_t75" style="position:absolute;margin-left:236.75pt;margin-top:7.8pt;width:22.1pt;height:19.4pt;z-index:25165890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">
                <v:imagedata r:id="rId1260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910" behindDoc="0" locked="0" layoutInCell="1" allowOverlap="1" wp14:anchorId="1D229085" wp14:editId="1B3A44C2">
                <wp:simplePos x="0" y="0"/>
                <wp:positionH relativeFrom="column">
                  <wp:posOffset>1778635</wp:posOffset>
                </wp:positionH>
                <wp:positionV relativeFrom="paragraph">
                  <wp:posOffset>154940</wp:posOffset>
                </wp:positionV>
                <wp:extent cx="1078440" cy="156600"/>
                <wp:effectExtent l="50800" t="50800" r="0" b="59690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1">
                      <w14:nvContentPartPr>
                        <w14:cNvContentPartPr/>
                      </w14:nvContentPartPr>
                      <w14:xfrm>
                        <a:off x="0" y="0"/>
                        <a:ext cx="1078440" cy="15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EF1899" id="Ink 407" o:spid="_x0000_s1026" type="#_x0000_t75" style="position:absolute;margin-left:138.65pt;margin-top:10.8pt;width:87.7pt;height:15.2pt;z-index:2516589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">
                <v:imagedata r:id="rId126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8911" behindDoc="0" locked="0" layoutInCell="1" allowOverlap="1" wp14:anchorId="24C031BA" wp14:editId="256C7BC1">
                <wp:simplePos x="0" y="0"/>
                <wp:positionH relativeFrom="column">
                  <wp:posOffset>1169035</wp:posOffset>
                </wp:positionH>
                <wp:positionV relativeFrom="paragraph">
                  <wp:posOffset>182245</wp:posOffset>
                </wp:positionV>
                <wp:extent cx="442470" cy="171450"/>
                <wp:effectExtent l="50800" t="50800" r="15240" b="57150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3">
                      <w14:nvContentPartPr>
                        <w14:cNvContentPartPr/>
                      </w14:nvContentPartPr>
                      <w14:xfrm>
                        <a:off x="0" y="0"/>
                        <a:ext cx="442470" cy="171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46A16" id="Ink 409" o:spid="_x0000_s1026" type="#_x0000_t75" style="position:absolute;margin-left:90.65pt;margin-top:12.95pt;width:37.7pt;height:16.3pt;z-index:2516589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">
                <v:imagedata r:id="rId1264" o:title=""/>
              </v:shape>
            </w:pict>
          </mc:Fallback>
        </mc:AlternateContent>
      </w:r>
    </w:p>
    <w:p w14:paraId="09B850DF" w14:textId="77777777" w:rsidR="00542381" w:rsidRDefault="00542381" w:rsidP="00542381">
      <w:pPr>
        <w:rPr>
          <w:lang w:val="en-CA"/>
        </w:rPr>
      </w:pPr>
    </w:p>
    <w:p w14:paraId="789E9D80" w14:textId="650D64A3" w:rsidR="00542381" w:rsidRDefault="00542381" w:rsidP="00542381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2 possible stable equilibria: bad (child labour), good (no child labour) </w:t>
      </w:r>
    </w:p>
    <w:p w14:paraId="57F9888E" w14:textId="10DC33C9" w:rsidR="00542381" w:rsidRDefault="00542381" w:rsidP="00542381">
      <w:pPr>
        <w:ind w:left="1440"/>
        <w:rPr>
          <w:lang w:val="en-CA"/>
        </w:rPr>
      </w:pPr>
      <w:r>
        <w:rPr>
          <w:lang w:val="en-CA"/>
        </w:rPr>
        <w:t xml:space="preserve">All families are better off when all refuse to send children to work, but there is a coordination problem </w:t>
      </w:r>
    </w:p>
    <w:p w14:paraId="3405A50A" w14:textId="65E4ECFD" w:rsidR="00542381" w:rsidRDefault="00542381" w:rsidP="00542381">
      <w:pPr>
        <w:ind w:left="1440"/>
        <w:rPr>
          <w:lang w:val="en-CA"/>
        </w:rPr>
      </w:pPr>
      <w:r>
        <w:rPr>
          <w:lang w:val="en-CA"/>
        </w:rPr>
        <w:lastRenderedPageBreak/>
        <w:t xml:space="preserve">Good equilibrium in which no children work may be achievable through effective ban on all child labour </w:t>
      </w:r>
    </w:p>
    <w:p w14:paraId="3C2F56DE" w14:textId="77777777" w:rsidR="00B54A3A" w:rsidRDefault="00542381" w:rsidP="00542381">
      <w:pPr>
        <w:ind w:left="1440"/>
        <w:rPr>
          <w:lang w:val="en-CA"/>
        </w:rPr>
      </w:pPr>
      <w:r>
        <w:rPr>
          <w:lang w:val="en-CA"/>
        </w:rPr>
        <w:t>Good equilibrium is self-enforcing: wages are high enough such that no child works</w:t>
      </w:r>
    </w:p>
    <w:p w14:paraId="2D4E2381" w14:textId="77777777" w:rsidR="00B54A3A" w:rsidRDefault="00B54A3A" w:rsidP="00542381">
      <w:pPr>
        <w:ind w:left="1440"/>
        <w:rPr>
          <w:lang w:val="en-CA"/>
        </w:rPr>
      </w:pPr>
    </w:p>
    <w:p w14:paraId="6EE261B8" w14:textId="77777777" w:rsidR="00313FEE" w:rsidRDefault="00313FEE" w:rsidP="00313FEE">
      <w:pPr>
        <w:pStyle w:val="Heading1"/>
      </w:pPr>
      <w:bookmarkStart w:id="61" w:name="_Toc89955797"/>
      <w:r>
        <w:t>The Environment and Development – Nov 22</w:t>
      </w:r>
      <w:r w:rsidRPr="00313FEE">
        <w:rPr>
          <w:vertAlign w:val="superscript"/>
        </w:rPr>
        <w:t>nd</w:t>
      </w:r>
      <w:r>
        <w:t xml:space="preserve"> &amp; Nov 24</w:t>
      </w:r>
      <w:r w:rsidRPr="00313FEE">
        <w:rPr>
          <w:vertAlign w:val="superscript"/>
        </w:rPr>
        <w:t>th</w:t>
      </w:r>
      <w:bookmarkEnd w:id="61"/>
      <w:r>
        <w:t xml:space="preserve"> </w:t>
      </w:r>
    </w:p>
    <w:p w14:paraId="2074397D" w14:textId="07FCD63D" w:rsidR="000B79C4" w:rsidRDefault="000B79C4" w:rsidP="003C4A3D">
      <w:pPr>
        <w:ind w:left="720"/>
        <w:rPr>
          <w:lang w:val="en-CA"/>
        </w:rPr>
      </w:pPr>
      <w:r w:rsidRPr="000B79C4">
        <w:rPr>
          <w:lang w:val="en-CA"/>
        </w:rPr>
        <w:t xml:space="preserve">Environmental </w:t>
      </w:r>
      <w:r w:rsidR="003C4A3D">
        <w:rPr>
          <w:lang w:val="en-CA"/>
        </w:rPr>
        <w:t xml:space="preserve">degradation can lead to the misuse of resources which impacts well-being </w:t>
      </w:r>
    </w:p>
    <w:p w14:paraId="49720088" w14:textId="73799408" w:rsidR="003C4A3D" w:rsidRDefault="003C4A3D" w:rsidP="003C4A3D">
      <w:pPr>
        <w:ind w:left="720"/>
        <w:rPr>
          <w:lang w:val="en-CA"/>
        </w:rPr>
      </w:pPr>
      <w:r>
        <w:rPr>
          <w:lang w:val="en-CA"/>
        </w:rPr>
        <w:t xml:space="preserve">Environmental degradation imposes costs on society: </w:t>
      </w:r>
    </w:p>
    <w:p w14:paraId="60010779" w14:textId="48460396" w:rsidR="003C4A3D" w:rsidRDefault="00DD30F9" w:rsidP="00DD30F9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Costs in health</w:t>
      </w:r>
    </w:p>
    <w:p w14:paraId="638A970C" w14:textId="5846DA59" w:rsidR="00DD30F9" w:rsidRDefault="00DD30F9" w:rsidP="00DD30F9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Costs in productivity </w:t>
      </w:r>
    </w:p>
    <w:p w14:paraId="1A1C313D" w14:textId="2D8DAFE7" w:rsidR="00DD30F9" w:rsidRPr="00DD30F9" w:rsidRDefault="00DD30F9" w:rsidP="00DD30F9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Mitigation costs </w:t>
      </w:r>
    </w:p>
    <w:p w14:paraId="12386FFB" w14:textId="77777777" w:rsidR="000B79C4" w:rsidRDefault="000B79C4" w:rsidP="000B79C4">
      <w:pPr>
        <w:pStyle w:val="Heading2"/>
      </w:pPr>
      <w:r>
        <w:tab/>
      </w:r>
      <w:bookmarkStart w:id="62" w:name="_Toc89955798"/>
      <w:r>
        <w:t>Environmental Kuznets Curve</w:t>
      </w:r>
      <w:bookmarkEnd w:id="62"/>
      <w:r>
        <w:t xml:space="preserve"> </w:t>
      </w:r>
    </w:p>
    <w:p w14:paraId="220BFACC" w14:textId="221C33E9" w:rsidR="00542381" w:rsidRDefault="000B79C4" w:rsidP="000B79C4">
      <w:pPr>
        <w:ind w:left="1440"/>
        <w:rPr>
          <w:lang w:val="en-CA"/>
        </w:rPr>
      </w:pPr>
      <w:r w:rsidRPr="000B79C4">
        <w:rPr>
          <w:lang w:val="en-CA"/>
        </w:rPr>
        <w:t xml:space="preserve">Pollution and other forms of environmental degradation increase and then decrease </w:t>
      </w:r>
      <w:r>
        <w:rPr>
          <w:lang w:val="en-CA"/>
        </w:rPr>
        <w:t>as per capita income increases</w:t>
      </w:r>
      <w:r w:rsidR="00542381">
        <w:rPr>
          <w:lang w:val="en-CA"/>
        </w:rPr>
        <w:t xml:space="preserve"> </w:t>
      </w:r>
    </w:p>
    <w:p w14:paraId="380974FB" w14:textId="7D3F65EE" w:rsidR="000B79C4" w:rsidRDefault="000B79C4" w:rsidP="000B79C4">
      <w:pPr>
        <w:ind w:left="1440"/>
        <w:rPr>
          <w:lang w:val="en-CA"/>
        </w:rPr>
      </w:pPr>
      <w:r>
        <w:rPr>
          <w:lang w:val="en-CA"/>
        </w:rPr>
        <w:t xml:space="preserve">Inverted-U pattern: environmental protection is desired and affordable when incomes are high </w:t>
      </w:r>
    </w:p>
    <w:p w14:paraId="722DF811" w14:textId="77777777" w:rsidR="00DD30F9" w:rsidRDefault="00DD30F9" w:rsidP="000B79C4">
      <w:pPr>
        <w:ind w:left="1440"/>
        <w:rPr>
          <w:lang w:val="en-CA"/>
        </w:rPr>
      </w:pPr>
    </w:p>
    <w:p w14:paraId="59941332" w14:textId="72708811" w:rsidR="00DD30F9" w:rsidRDefault="00DD30F9" w:rsidP="000B79C4">
      <w:pPr>
        <w:ind w:left="1440"/>
        <w:rPr>
          <w:lang w:val="en-CA"/>
        </w:rPr>
      </w:pPr>
    </w:p>
    <w:p w14:paraId="4C37EA9C" w14:textId="2F134FE7" w:rsidR="00DD30F9" w:rsidRDefault="00414FF0" w:rsidP="000B79C4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73247" behindDoc="0" locked="0" layoutInCell="1" allowOverlap="1" wp14:anchorId="62226CF4" wp14:editId="003F7ED6">
                <wp:simplePos x="0" y="0"/>
                <wp:positionH relativeFrom="column">
                  <wp:posOffset>545465</wp:posOffset>
                </wp:positionH>
                <wp:positionV relativeFrom="paragraph">
                  <wp:posOffset>-197485</wp:posOffset>
                </wp:positionV>
                <wp:extent cx="1505205" cy="549275"/>
                <wp:effectExtent l="50800" t="50800" r="69850" b="47625"/>
                <wp:wrapNone/>
                <wp:docPr id="1874" name="Ink 18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5">
                      <w14:nvContentPartPr>
                        <w14:cNvContentPartPr/>
                      </w14:nvContentPartPr>
                      <w14:xfrm>
                        <a:off x="0" y="0"/>
                        <a:ext cx="1505205" cy="549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C02E86" id="Ink 1874" o:spid="_x0000_s1026" type="#_x0000_t75" style="position:absolute;margin-left:41.55pt;margin-top:-16.95pt;width:121.35pt;height:46.05pt;z-index:251673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">
                <v:imagedata r:id="rId1266" o:title=""/>
              </v:shape>
            </w:pict>
          </mc:Fallback>
        </mc:AlternateContent>
      </w:r>
    </w:p>
    <w:p w14:paraId="0F8B0860" w14:textId="68DF3FF6" w:rsidR="00DD30F9" w:rsidRDefault="00414FF0" w:rsidP="000B79C4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731615" behindDoc="0" locked="0" layoutInCell="1" allowOverlap="1" wp14:anchorId="2D5422F5" wp14:editId="2A96A9D7">
                <wp:simplePos x="0" y="0"/>
                <wp:positionH relativeFrom="column">
                  <wp:posOffset>4881880</wp:posOffset>
                </wp:positionH>
                <wp:positionV relativeFrom="paragraph">
                  <wp:posOffset>-376555</wp:posOffset>
                </wp:positionV>
                <wp:extent cx="1751965" cy="1142095"/>
                <wp:effectExtent l="50800" t="50800" r="26035" b="52070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7">
                      <w14:nvContentPartPr>
                        <w14:cNvContentPartPr/>
                      </w14:nvContentPartPr>
                      <w14:xfrm>
                        <a:off x="0" y="0"/>
                        <a:ext cx="1751965" cy="11420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E47323" id="Ink 314" o:spid="_x0000_s1026" type="#_x0000_t75" style="position:absolute;margin-left:383pt;margin-top:-31.05pt;width:140.75pt;height:92.8pt;z-index:2517316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">
                <v:imagedata r:id="rId1268" o:title=""/>
              </v:shape>
            </w:pict>
          </mc:Fallback>
        </mc:AlternateContent>
      </w:r>
    </w:p>
    <w:p w14:paraId="4A21360C" w14:textId="23B2A8D5" w:rsidR="00DD30F9" w:rsidRDefault="00DD30F9" w:rsidP="000B79C4">
      <w:pPr>
        <w:ind w:left="1440"/>
        <w:rPr>
          <w:lang w:val="en-CA"/>
        </w:rPr>
      </w:pPr>
    </w:p>
    <w:p w14:paraId="213270B9" w14:textId="3A022855" w:rsidR="00DD30F9" w:rsidRDefault="00414FF0" w:rsidP="000B79C4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709087" behindDoc="0" locked="0" layoutInCell="1" allowOverlap="1" wp14:anchorId="48A586EF" wp14:editId="62BECEFF">
                <wp:simplePos x="0" y="0"/>
                <wp:positionH relativeFrom="column">
                  <wp:posOffset>4935855</wp:posOffset>
                </wp:positionH>
                <wp:positionV relativeFrom="paragraph">
                  <wp:posOffset>-125095</wp:posOffset>
                </wp:positionV>
                <wp:extent cx="265430" cy="306595"/>
                <wp:effectExtent l="50800" t="50800" r="39370" b="49530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9">
                      <w14:nvContentPartPr>
                        <w14:cNvContentPartPr/>
                      </w14:nvContentPartPr>
                      <w14:xfrm>
                        <a:off x="0" y="0"/>
                        <a:ext cx="265430" cy="306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3B7D13" id="Ink 179" o:spid="_x0000_s1026" type="#_x0000_t75" style="position:absolute;margin-left:387.25pt;margin-top:-11.25pt;width:23.7pt;height:27pt;z-index:2517090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">
                <v:imagedata r:id="rId1270" o:title=""/>
              </v:shape>
            </w:pict>
          </mc:Fallback>
        </mc:AlternateContent>
      </w:r>
    </w:p>
    <w:p w14:paraId="5AEB0069" w14:textId="38D69BC3" w:rsidR="00DD30F9" w:rsidRDefault="00414FF0" w:rsidP="000B79C4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92703" behindDoc="0" locked="0" layoutInCell="1" allowOverlap="1" wp14:anchorId="1C226295" wp14:editId="1A00080E">
                <wp:simplePos x="0" y="0"/>
                <wp:positionH relativeFrom="column">
                  <wp:posOffset>1889090</wp:posOffset>
                </wp:positionH>
                <wp:positionV relativeFrom="paragraph">
                  <wp:posOffset>-341215</wp:posOffset>
                </wp:positionV>
                <wp:extent cx="3864240" cy="1159200"/>
                <wp:effectExtent l="50800" t="50800" r="47625" b="47625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1">
                      <w14:nvContentPartPr>
                        <w14:cNvContentPartPr/>
                      </w14:nvContentPartPr>
                      <w14:xfrm>
                        <a:off x="0" y="0"/>
                        <a:ext cx="3864240" cy="115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5CDAE8" id="Ink 118" o:spid="_x0000_s1026" type="#_x0000_t75" style="position:absolute;margin-left:147.35pt;margin-top:-28.25pt;width:307.1pt;height:94.15pt;z-index:2516927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">
                <v:imagedata r:id="rId1272" o:title=""/>
              </v:shape>
            </w:pict>
          </mc:Fallback>
        </mc:AlternateContent>
      </w:r>
    </w:p>
    <w:p w14:paraId="16BF58FE" w14:textId="33309598" w:rsidR="00DD30F9" w:rsidRDefault="00B21834" w:rsidP="000B79C4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59935" behindDoc="0" locked="0" layoutInCell="1" allowOverlap="1" wp14:anchorId="0BAFFF9F" wp14:editId="71A60DCB">
                <wp:simplePos x="0" y="0"/>
                <wp:positionH relativeFrom="column">
                  <wp:posOffset>1377890</wp:posOffset>
                </wp:positionH>
                <wp:positionV relativeFrom="paragraph">
                  <wp:posOffset>-1328735</wp:posOffset>
                </wp:positionV>
                <wp:extent cx="3931200" cy="2860920"/>
                <wp:effectExtent l="50800" t="50800" r="57150" b="603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3">
                      <w14:nvContentPartPr>
                        <w14:cNvContentPartPr/>
                      </w14:nvContentPartPr>
                      <w14:xfrm>
                        <a:off x="0" y="0"/>
                        <a:ext cx="3931200" cy="28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79B2FC" id="Ink 11" o:spid="_x0000_s1026" type="#_x0000_t75" style="position:absolute;margin-left:107.1pt;margin-top:-106pt;width:312.4pt;height:228.1pt;z-index:2516599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">
                <v:imagedata r:id="rId1274" o:title=""/>
              </v:shape>
            </w:pict>
          </mc:Fallback>
        </mc:AlternateContent>
      </w:r>
    </w:p>
    <w:p w14:paraId="51D6D759" w14:textId="2593FF17" w:rsidR="00DD30F9" w:rsidRDefault="00DD30F9" w:rsidP="000B79C4">
      <w:pPr>
        <w:ind w:left="1440"/>
        <w:rPr>
          <w:lang w:val="en-CA"/>
        </w:rPr>
      </w:pPr>
    </w:p>
    <w:p w14:paraId="1D79F029" w14:textId="77777777" w:rsidR="00DD30F9" w:rsidRDefault="00DD30F9" w:rsidP="000B79C4">
      <w:pPr>
        <w:ind w:left="1440"/>
        <w:rPr>
          <w:lang w:val="en-CA"/>
        </w:rPr>
      </w:pPr>
    </w:p>
    <w:p w14:paraId="7932E7B2" w14:textId="77777777" w:rsidR="00DD30F9" w:rsidRDefault="00DD30F9" w:rsidP="000B79C4">
      <w:pPr>
        <w:ind w:left="1440"/>
        <w:rPr>
          <w:lang w:val="en-CA"/>
        </w:rPr>
      </w:pPr>
    </w:p>
    <w:p w14:paraId="7262B43D" w14:textId="0BC450A8" w:rsidR="00DD30F9" w:rsidRDefault="00414FF0" w:rsidP="000B79C4">
      <w:pPr>
        <w:ind w:left="144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89631" behindDoc="0" locked="0" layoutInCell="1" allowOverlap="1" wp14:anchorId="7178AB5A" wp14:editId="40A2C639">
                <wp:simplePos x="0" y="0"/>
                <wp:positionH relativeFrom="column">
                  <wp:posOffset>5724525</wp:posOffset>
                </wp:positionH>
                <wp:positionV relativeFrom="paragraph">
                  <wp:posOffset>799465</wp:posOffset>
                </wp:positionV>
                <wp:extent cx="457065" cy="289345"/>
                <wp:effectExtent l="50800" t="50800" r="38735" b="53975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5">
                      <w14:nvContentPartPr>
                        <w14:cNvContentPartPr/>
                      </w14:nvContentPartPr>
                      <w14:xfrm>
                        <a:off x="0" y="0"/>
                        <a:ext cx="457065" cy="289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1F2588" id="Ink 82" o:spid="_x0000_s1026" type="#_x0000_t75" style="position:absolute;margin-left:449.35pt;margin-top:61.55pt;width:38.85pt;height:25.65pt;z-index:2516896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">
                <v:imagedata r:id="rId127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90655" behindDoc="0" locked="0" layoutInCell="1" allowOverlap="1" wp14:anchorId="04942682" wp14:editId="3F9B5D09">
                <wp:simplePos x="0" y="0"/>
                <wp:positionH relativeFrom="column">
                  <wp:posOffset>5010785</wp:posOffset>
                </wp:positionH>
                <wp:positionV relativeFrom="paragraph">
                  <wp:posOffset>780415</wp:posOffset>
                </wp:positionV>
                <wp:extent cx="558035" cy="255905"/>
                <wp:effectExtent l="50800" t="50800" r="26670" b="4889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7">
                      <w14:nvContentPartPr>
                        <w14:cNvContentPartPr/>
                      </w14:nvContentPartPr>
                      <w14:xfrm>
                        <a:off x="0" y="0"/>
                        <a:ext cx="558035" cy="255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B01AA7" id="Ink 83" o:spid="_x0000_s1026" type="#_x0000_t75" style="position:absolute;margin-left:393.15pt;margin-top:60.05pt;width:46.8pt;height:22.95pt;z-index:2516906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">
                <v:imagedata r:id="rId1278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691679" behindDoc="0" locked="0" layoutInCell="1" allowOverlap="1" wp14:anchorId="653FBA0F" wp14:editId="464D046D">
                <wp:simplePos x="0" y="0"/>
                <wp:positionH relativeFrom="column">
                  <wp:posOffset>5174615</wp:posOffset>
                </wp:positionH>
                <wp:positionV relativeFrom="paragraph">
                  <wp:posOffset>396240</wp:posOffset>
                </wp:positionV>
                <wp:extent cx="1076570" cy="253365"/>
                <wp:effectExtent l="50800" t="50800" r="66675" b="5143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9">
                      <w14:nvContentPartPr>
                        <w14:cNvContentPartPr/>
                      </w14:nvContentPartPr>
                      <w14:xfrm>
                        <a:off x="0" y="0"/>
                        <a:ext cx="1076570" cy="253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1BDCAA" id="Ink 94" o:spid="_x0000_s1026" type="#_x0000_t75" style="position:absolute;margin-left:406.05pt;margin-top:29.8pt;width:87.6pt;height:22.75pt;z-index:25169167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">
                <v:imagedata r:id="rId1280" o:title=""/>
              </v:shape>
            </w:pict>
          </mc:Fallback>
        </mc:AlternateContent>
      </w:r>
    </w:p>
    <w:p w14:paraId="62031134" w14:textId="6A6B5E38" w:rsidR="004E470D" w:rsidRDefault="004E470D" w:rsidP="000B79C4">
      <w:pPr>
        <w:ind w:left="1440"/>
        <w:rPr>
          <w:lang w:val="en-CA"/>
        </w:rPr>
      </w:pPr>
      <w:r>
        <w:rPr>
          <w:lang w:val="en-CA"/>
        </w:rPr>
        <w:lastRenderedPageBreak/>
        <w:t xml:space="preserve">Evidence for environmental problems </w:t>
      </w:r>
    </w:p>
    <w:p w14:paraId="12669A90" w14:textId="7DAB3206" w:rsidR="004E470D" w:rsidRDefault="004E470D" w:rsidP="000B79C4">
      <w:pPr>
        <w:ind w:left="1440"/>
        <w:rPr>
          <w:lang w:val="en-CA"/>
        </w:rPr>
      </w:pPr>
      <w:r>
        <w:rPr>
          <w:lang w:val="en-CA"/>
        </w:rPr>
        <w:tab/>
        <w:t xml:space="preserve">Holds for some pollutants: sulfur dioxide, nitrogen oxides </w:t>
      </w:r>
    </w:p>
    <w:p w14:paraId="5A9808D4" w14:textId="17FA88AD" w:rsidR="004E470D" w:rsidRDefault="004E470D" w:rsidP="004E470D">
      <w:pPr>
        <w:ind w:left="2160"/>
        <w:rPr>
          <w:lang w:val="en-CA"/>
        </w:rPr>
      </w:pPr>
      <w:r>
        <w:rPr>
          <w:lang w:val="en-CA"/>
        </w:rPr>
        <w:t xml:space="preserve">DOES NOT HOLD: unsafe water: sanitation increases with income at </w:t>
      </w:r>
      <w:proofErr w:type="gramStart"/>
      <w:r>
        <w:rPr>
          <w:lang w:val="en-CA"/>
        </w:rPr>
        <w:t>low income</w:t>
      </w:r>
      <w:proofErr w:type="gramEnd"/>
      <w:r>
        <w:rPr>
          <w:lang w:val="en-CA"/>
        </w:rPr>
        <w:t xml:space="preserve"> levels </w:t>
      </w:r>
    </w:p>
    <w:p w14:paraId="77B0364B" w14:textId="01A45179" w:rsidR="004E470D" w:rsidRDefault="004E470D" w:rsidP="004E470D">
      <w:pPr>
        <w:ind w:left="2160"/>
        <w:rPr>
          <w:lang w:val="en-CA"/>
        </w:rPr>
      </w:pPr>
      <w:r>
        <w:rPr>
          <w:lang w:val="en-CA"/>
        </w:rPr>
        <w:t xml:space="preserve">DOES NOT HOLD: some forms of environmental damage </w:t>
      </w:r>
      <w:proofErr w:type="gramStart"/>
      <w:r>
        <w:rPr>
          <w:lang w:val="en-CA"/>
        </w:rPr>
        <w:t>increases</w:t>
      </w:r>
      <w:proofErr w:type="gramEnd"/>
      <w:r>
        <w:rPr>
          <w:lang w:val="en-CA"/>
        </w:rPr>
        <w:t xml:space="preserve"> at high income levels </w:t>
      </w:r>
    </w:p>
    <w:p w14:paraId="0F134CC8" w14:textId="4C783F71" w:rsidR="004E470D" w:rsidRDefault="004E470D" w:rsidP="004E470D">
      <w:pPr>
        <w:ind w:left="2160"/>
        <w:rPr>
          <w:lang w:val="en-CA"/>
        </w:rPr>
      </w:pPr>
      <w:r>
        <w:rPr>
          <w:lang w:val="en-CA"/>
        </w:rPr>
        <w:t>DOES NOT HOLD: loss of biodiversity, may be irre</w:t>
      </w:r>
      <w:r w:rsidR="000A21E8">
        <w:rPr>
          <w:lang w:val="en-CA"/>
        </w:rPr>
        <w:t>versible and NOT reverse</w:t>
      </w:r>
    </w:p>
    <w:p w14:paraId="32B41A77" w14:textId="1A7C9E1A" w:rsidR="000A21E8" w:rsidRDefault="000A21E8" w:rsidP="000A21E8">
      <w:pPr>
        <w:pStyle w:val="Heading2"/>
      </w:pPr>
      <w:r>
        <w:tab/>
      </w:r>
      <w:bookmarkStart w:id="63" w:name="_Toc89955799"/>
      <w:r>
        <w:t>Market Failure</w:t>
      </w:r>
      <w:bookmarkEnd w:id="63"/>
      <w:r>
        <w:t xml:space="preserve"> </w:t>
      </w:r>
    </w:p>
    <w:p w14:paraId="15FD6D22" w14:textId="7C3E9FC5" w:rsidR="000A21E8" w:rsidRDefault="000A21E8" w:rsidP="000A21E8">
      <w:pPr>
        <w:ind w:left="1440"/>
        <w:rPr>
          <w:lang w:val="en-CA"/>
        </w:rPr>
      </w:pPr>
      <w:r>
        <w:rPr>
          <w:lang w:val="en-CA"/>
        </w:rPr>
        <w:t xml:space="preserve">A market failure occurs when the market does not allocate scarce resources to generate the greatest social </w:t>
      </w:r>
      <w:r w:rsidR="007B0ACB">
        <w:rPr>
          <w:lang w:val="en-CA"/>
        </w:rPr>
        <w:t xml:space="preserve">welfare. </w:t>
      </w:r>
    </w:p>
    <w:p w14:paraId="316190E7" w14:textId="35A9170E" w:rsidR="007B0ACB" w:rsidRDefault="007B0ACB" w:rsidP="000A21E8">
      <w:pPr>
        <w:ind w:left="1440"/>
        <w:rPr>
          <w:lang w:val="en-CA"/>
        </w:rPr>
      </w:pPr>
      <w:r>
        <w:rPr>
          <w:lang w:val="en-CA"/>
        </w:rPr>
        <w:t xml:space="preserve">There are many market failures related to the environment. </w:t>
      </w:r>
    </w:p>
    <w:p w14:paraId="48650D7A" w14:textId="34B0E64B" w:rsidR="007B0ACB" w:rsidRDefault="007B0ACB" w:rsidP="000A21E8">
      <w:pPr>
        <w:ind w:left="1440"/>
        <w:rPr>
          <w:lang w:val="en-CA"/>
        </w:rPr>
      </w:pPr>
      <w:r>
        <w:rPr>
          <w:lang w:val="en-CA"/>
        </w:rPr>
        <w:tab/>
        <w:t xml:space="preserve">For example: loss of biodiversity and pollution </w:t>
      </w:r>
    </w:p>
    <w:p w14:paraId="3E4CB0E0" w14:textId="53518E2E" w:rsidR="007B0ACB" w:rsidRDefault="007B0ACB" w:rsidP="007B0ACB">
      <w:pPr>
        <w:ind w:left="1440"/>
        <w:rPr>
          <w:lang w:val="en-CA"/>
        </w:rPr>
      </w:pPr>
      <w:r>
        <w:rPr>
          <w:lang w:val="en-CA"/>
        </w:rPr>
        <w:t xml:space="preserve">Biodiversity can be considered a public good </w:t>
      </w:r>
    </w:p>
    <w:p w14:paraId="201104DE" w14:textId="794B6251" w:rsidR="002F0E62" w:rsidRPr="007B0ACB" w:rsidRDefault="002F0E62" w:rsidP="007B0ACB">
      <w:pPr>
        <w:ind w:left="1440" w:firstLine="720"/>
        <w:rPr>
          <w:lang w:val="en-CA"/>
        </w:rPr>
      </w:pPr>
      <w:r w:rsidRPr="007B0ACB">
        <w:rPr>
          <w:lang w:val="en-CA"/>
        </w:rPr>
        <w:t xml:space="preserve">Public Good </w:t>
      </w:r>
    </w:p>
    <w:p w14:paraId="2F89E0AB" w14:textId="10A1DB30" w:rsidR="002F0E62" w:rsidRPr="007B0ACB" w:rsidRDefault="002F0E62" w:rsidP="007B0ACB">
      <w:pPr>
        <w:ind w:left="2880"/>
        <w:rPr>
          <w:lang w:val="en-CA"/>
        </w:rPr>
      </w:pPr>
      <w:r w:rsidRPr="007B0ACB">
        <w:rPr>
          <w:lang w:val="en-CA"/>
        </w:rPr>
        <w:t xml:space="preserve">Non </w:t>
      </w:r>
      <w:r w:rsidR="007B0ACB" w:rsidRPr="007B0ACB">
        <w:rPr>
          <w:lang w:val="en-CA"/>
        </w:rPr>
        <w:t xml:space="preserve">rival: someone benefitting from it does not take away the opportunity for someone else to benefit from it </w:t>
      </w:r>
    </w:p>
    <w:p w14:paraId="00A9BCED" w14:textId="54276EA2" w:rsidR="002F0E62" w:rsidRDefault="002F0E62" w:rsidP="000D359C">
      <w:pPr>
        <w:ind w:left="2880"/>
        <w:rPr>
          <w:lang w:val="en-CA"/>
        </w:rPr>
      </w:pPr>
      <w:r w:rsidRPr="007B0ACB">
        <w:rPr>
          <w:lang w:val="en-CA"/>
        </w:rPr>
        <w:t xml:space="preserve">Non </w:t>
      </w:r>
      <w:r w:rsidR="000D359C" w:rsidRPr="007B0ACB">
        <w:rPr>
          <w:lang w:val="en-CA"/>
        </w:rPr>
        <w:t>excludable:</w:t>
      </w:r>
      <w:r w:rsidR="007B0ACB" w:rsidRPr="007B0ACB">
        <w:rPr>
          <w:lang w:val="en-CA"/>
        </w:rPr>
        <w:t xml:space="preserve"> it is not just </w:t>
      </w:r>
      <w:r w:rsidR="007B0ACB">
        <w:rPr>
          <w:lang w:val="en-CA"/>
        </w:rPr>
        <w:t xml:space="preserve">those who contribute to it </w:t>
      </w:r>
      <w:r w:rsidR="000D359C">
        <w:rPr>
          <w:lang w:val="en-CA"/>
        </w:rPr>
        <w:t xml:space="preserve">that reap benefits from it </w:t>
      </w:r>
    </w:p>
    <w:p w14:paraId="3E780D8A" w14:textId="04F6EFA8" w:rsidR="000D359C" w:rsidRDefault="000D359C" w:rsidP="000D359C">
      <w:pPr>
        <w:ind w:left="2880"/>
        <w:rPr>
          <w:lang w:val="en-CA"/>
        </w:rPr>
      </w:pPr>
      <w:r>
        <w:rPr>
          <w:lang w:val="en-CA"/>
        </w:rPr>
        <w:t xml:space="preserve">Example: Lighthouse </w:t>
      </w:r>
    </w:p>
    <w:p w14:paraId="3A7E4242" w14:textId="0587CEF9" w:rsidR="000D359C" w:rsidRPr="007B0ACB" w:rsidRDefault="000D359C" w:rsidP="000D359C">
      <w:pPr>
        <w:ind w:left="2880"/>
        <w:rPr>
          <w:lang w:val="en-CA"/>
        </w:rPr>
      </w:pPr>
      <w:r>
        <w:rPr>
          <w:lang w:val="en-CA"/>
        </w:rPr>
        <w:t xml:space="preserve">In the case of biodiversity, the market failure is due to the price not reflecting the true cost (the cost of biodiversity loss) </w:t>
      </w:r>
    </w:p>
    <w:p w14:paraId="407FA27A" w14:textId="6345C755" w:rsidR="006F0432" w:rsidRDefault="006F0432" w:rsidP="006F0432">
      <w:pPr>
        <w:pStyle w:val="Heading2"/>
      </w:pPr>
      <w:r w:rsidRPr="007B0ACB">
        <w:tab/>
      </w:r>
      <w:bookmarkStart w:id="64" w:name="_Toc89955800"/>
      <w:r>
        <w:t xml:space="preserve">Public Goods and </w:t>
      </w:r>
      <w:proofErr w:type="spellStart"/>
      <w:r>
        <w:t>Bads</w:t>
      </w:r>
      <w:bookmarkEnd w:id="64"/>
      <w:proofErr w:type="spellEnd"/>
      <w:r>
        <w:t xml:space="preserve"> </w:t>
      </w:r>
    </w:p>
    <w:p w14:paraId="00911399" w14:textId="77777777" w:rsidR="00194AD1" w:rsidRDefault="006F0432" w:rsidP="006F0432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Public Good: </w:t>
      </w:r>
    </w:p>
    <w:p w14:paraId="32547483" w14:textId="7CB2A3A7" w:rsidR="006F0432" w:rsidRDefault="00194AD1" w:rsidP="00194AD1">
      <w:pPr>
        <w:ind w:left="1440" w:firstLine="720"/>
        <w:rPr>
          <w:lang w:val="en-CA"/>
        </w:rPr>
      </w:pPr>
      <w:r>
        <w:rPr>
          <w:lang w:val="en-CA"/>
        </w:rPr>
        <w:t>P</w:t>
      </w:r>
      <w:r w:rsidR="006F0432">
        <w:rPr>
          <w:lang w:val="en-CA"/>
        </w:rPr>
        <w:t xml:space="preserve">rovides benefits to all (non-excludable) </w:t>
      </w:r>
    </w:p>
    <w:p w14:paraId="3293632A" w14:textId="3D30CCBF" w:rsidR="006F0432" w:rsidRDefault="006F0432" w:rsidP="00194AD1">
      <w:pPr>
        <w:ind w:left="2160"/>
        <w:rPr>
          <w:lang w:val="en-CA"/>
        </w:rPr>
      </w:pPr>
      <w:r>
        <w:rPr>
          <w:lang w:val="en-CA"/>
        </w:rPr>
        <w:t xml:space="preserve">Enjoyment (or use) by one individual does not diminish enjoyment (or use) by others (non-rival) </w:t>
      </w:r>
    </w:p>
    <w:p w14:paraId="015969C5" w14:textId="53AFE006" w:rsidR="00194AD1" w:rsidRDefault="00194AD1" w:rsidP="00194AD1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Public Bad: </w:t>
      </w:r>
    </w:p>
    <w:p w14:paraId="2A674A6F" w14:textId="0BF75CC6" w:rsidR="00194AD1" w:rsidRDefault="00194AD1" w:rsidP="00194AD1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Decreases well-being of others </w:t>
      </w:r>
    </w:p>
    <w:p w14:paraId="6BB586D7" w14:textId="7132D417" w:rsidR="00194AD1" w:rsidRDefault="00194AD1" w:rsidP="00194AD1"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</w:r>
      <w:r w:rsidRPr="00FC340E">
        <w:t>Non-</w:t>
      </w:r>
      <w:proofErr w:type="spellStart"/>
      <w:r w:rsidRPr="00FC340E">
        <w:t>excludable</w:t>
      </w:r>
      <w:proofErr w:type="spellEnd"/>
      <w:r w:rsidRPr="00FC340E">
        <w:t xml:space="preserve"> and non-rival </w:t>
      </w:r>
    </w:p>
    <w:p w14:paraId="2A3CF3E7" w14:textId="296E630D" w:rsidR="00FC340E" w:rsidRDefault="00FC340E" w:rsidP="00194AD1">
      <w:r>
        <w:tab/>
      </w:r>
      <w:r>
        <w:tab/>
      </w:r>
      <w:r>
        <w:tab/>
      </w:r>
      <w:r>
        <w:tab/>
      </w:r>
      <w:proofErr w:type="spellStart"/>
      <w:r>
        <w:t>Example</w:t>
      </w:r>
      <w:proofErr w:type="spellEnd"/>
      <w:r>
        <w:t xml:space="preserve"> : pollution </w:t>
      </w:r>
    </w:p>
    <w:p w14:paraId="04DDE4E1" w14:textId="796AEA25" w:rsidR="00FC340E" w:rsidRPr="00FC340E" w:rsidRDefault="00FC340E" w:rsidP="00FC340E">
      <w:pPr>
        <w:ind w:left="3600"/>
        <w:rPr>
          <w:lang w:val="en-CA"/>
        </w:rPr>
      </w:pPr>
      <w:r w:rsidRPr="00FC340E">
        <w:rPr>
          <w:lang w:val="en-CA"/>
        </w:rPr>
        <w:t xml:space="preserve">Pollution causes harm even to those who don’t contribute to it </w:t>
      </w:r>
    </w:p>
    <w:p w14:paraId="094F1AAD" w14:textId="31A7C6AF" w:rsidR="00FC340E" w:rsidRDefault="00FC340E" w:rsidP="00FC340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Example: deforestation </w:t>
      </w:r>
    </w:p>
    <w:p w14:paraId="5773C36A" w14:textId="0BF6887E" w:rsidR="00FC340E" w:rsidRPr="00FC340E" w:rsidRDefault="00641924" w:rsidP="00FC340E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812511" behindDoc="0" locked="0" layoutInCell="1" allowOverlap="1" wp14:anchorId="0BDF0C8A" wp14:editId="19716F3A">
                <wp:simplePos x="0" y="0"/>
                <wp:positionH relativeFrom="column">
                  <wp:posOffset>3393740</wp:posOffset>
                </wp:positionH>
                <wp:positionV relativeFrom="paragraph">
                  <wp:posOffset>243005</wp:posOffset>
                </wp:positionV>
                <wp:extent cx="360" cy="360"/>
                <wp:effectExtent l="38100" t="38100" r="38100" b="38100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58037C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63" o:spid="_x0000_s1026" type="#_x0000_t75" style="position:absolute;margin-left:266.5pt;margin-top:18.45pt;width:1.45pt;height:1.45pt;z-index:2518125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">
                <v:imagedata r:id="rId1282" o:title=""/>
              </v:shape>
            </w:pict>
          </mc:Fallback>
        </mc:AlternateContent>
      </w:r>
      <w:r w:rsidR="00FC340E">
        <w:rPr>
          <w:lang w:val="en-CA"/>
        </w:rPr>
        <w:tab/>
      </w:r>
      <w:r w:rsidR="00FC340E">
        <w:rPr>
          <w:lang w:val="en-CA"/>
        </w:rPr>
        <w:tab/>
      </w:r>
      <w:r w:rsidR="00FC340E">
        <w:rPr>
          <w:lang w:val="en-CA"/>
        </w:rPr>
        <w:tab/>
      </w:r>
      <w:r w:rsidR="00FC340E">
        <w:rPr>
          <w:lang w:val="en-CA"/>
        </w:rPr>
        <w:tab/>
        <w:t xml:space="preserve">Example: climate change </w:t>
      </w:r>
    </w:p>
    <w:p w14:paraId="58394179" w14:textId="45FF6639" w:rsidR="00A153F3" w:rsidRDefault="00A153F3" w:rsidP="00A153F3">
      <w:pPr>
        <w:pStyle w:val="Heading2"/>
      </w:pPr>
      <w:r w:rsidRPr="00FC340E">
        <w:tab/>
      </w:r>
      <w:bookmarkStart w:id="65" w:name="_Toc89955801"/>
      <w:r>
        <w:t xml:space="preserve">Protection of forests as a public good </w:t>
      </w:r>
      <w:r w:rsidR="00C074E3">
        <w:t>(or Deforestation as a public bad) – Model</w:t>
      </w:r>
      <w:bookmarkEnd w:id="65"/>
    </w:p>
    <w:p w14:paraId="7DB472E0" w14:textId="780B5CDA" w:rsidR="00C074E3" w:rsidRDefault="00C074E3" w:rsidP="00C074E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Suppose individual A is the only person in the world </w:t>
      </w:r>
    </w:p>
    <w:p w14:paraId="48E5282D" w14:textId="7237CDCA" w:rsidR="00A15A57" w:rsidRDefault="00A15A57" w:rsidP="00C074E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="00C86824">
        <w:rPr>
          <w:lang w:val="en-CA"/>
        </w:rPr>
        <w:tab/>
      </w:r>
      <w:r>
        <w:rPr>
          <w:lang w:val="en-CA"/>
        </w:rPr>
        <w:t>A’s Marginal Benefit from each protected tree</w:t>
      </w:r>
      <w:r w:rsidR="00C86824">
        <w:rPr>
          <w:lang w:val="en-CA"/>
        </w:rPr>
        <w:t xml:space="preserve">: </w:t>
      </w:r>
    </w:p>
    <w:p w14:paraId="2A0151D8" w14:textId="77777777" w:rsidR="008C3727" w:rsidRDefault="008C3727" w:rsidP="00C074E3">
      <w:pPr>
        <w:rPr>
          <w:lang w:val="en-CA"/>
        </w:rPr>
      </w:pPr>
    </w:p>
    <w:p w14:paraId="0EAC8150" w14:textId="77777777" w:rsidR="008C3727" w:rsidRDefault="008C3727" w:rsidP="00C074E3">
      <w:pPr>
        <w:rPr>
          <w:lang w:val="en-CA"/>
        </w:rPr>
      </w:pPr>
    </w:p>
    <w:p w14:paraId="3AFC2EEC" w14:textId="77777777" w:rsidR="008C3727" w:rsidRDefault="008C3727" w:rsidP="00C074E3">
      <w:pPr>
        <w:rPr>
          <w:lang w:val="en-CA"/>
        </w:rPr>
      </w:pPr>
    </w:p>
    <w:p w14:paraId="70153C9F" w14:textId="77777777" w:rsidR="008C3727" w:rsidRDefault="008C3727" w:rsidP="00C074E3">
      <w:pPr>
        <w:rPr>
          <w:lang w:val="en-CA"/>
        </w:rPr>
      </w:pPr>
    </w:p>
    <w:p w14:paraId="011C21C4" w14:textId="662508F7" w:rsidR="00C86824" w:rsidRDefault="00E803EF" w:rsidP="00C074E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740831" behindDoc="0" locked="0" layoutInCell="1" allowOverlap="1" wp14:anchorId="156A193E" wp14:editId="589F4EEA">
                <wp:simplePos x="0" y="0"/>
                <wp:positionH relativeFrom="column">
                  <wp:posOffset>1250315</wp:posOffset>
                </wp:positionH>
                <wp:positionV relativeFrom="paragraph">
                  <wp:posOffset>8890</wp:posOffset>
                </wp:positionV>
                <wp:extent cx="539990" cy="219075"/>
                <wp:effectExtent l="38100" t="38100" r="0" b="34925"/>
                <wp:wrapNone/>
                <wp:docPr id="1863" name="Ink 18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3">
                      <w14:nvContentPartPr>
                        <w14:cNvContentPartPr/>
                      </w14:nvContentPartPr>
                      <w14:xfrm>
                        <a:off x="0" y="0"/>
                        <a:ext cx="539990" cy="219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296E10" id="Ink 1863" o:spid="_x0000_s1026" type="#_x0000_t75" style="position:absolute;margin-left:98.1pt;margin-top:.35pt;width:43.2pt;height:17.95pt;z-index:2517408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">
                <v:imagedata r:id="rId1284" o:title=""/>
              </v:shape>
            </w:pict>
          </mc:Fallback>
        </mc:AlternateContent>
      </w:r>
    </w:p>
    <w:p w14:paraId="0928FE99" w14:textId="77777777" w:rsidR="00C074E3" w:rsidRDefault="00C074E3" w:rsidP="00C074E3">
      <w:pPr>
        <w:rPr>
          <w:lang w:val="en-CA"/>
        </w:rPr>
      </w:pPr>
    </w:p>
    <w:p w14:paraId="3A567CB2" w14:textId="77777777" w:rsidR="00C074E3" w:rsidRDefault="00C074E3" w:rsidP="00C074E3">
      <w:pPr>
        <w:rPr>
          <w:lang w:val="en-CA"/>
        </w:rPr>
      </w:pPr>
    </w:p>
    <w:p w14:paraId="0129982B" w14:textId="329E2F6B" w:rsidR="00C074E3" w:rsidRDefault="00641924" w:rsidP="00C074E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862687" behindDoc="0" locked="0" layoutInCell="1" allowOverlap="1" wp14:anchorId="14EF1259" wp14:editId="0D47708C">
                <wp:simplePos x="0" y="0"/>
                <wp:positionH relativeFrom="column">
                  <wp:posOffset>3400425</wp:posOffset>
                </wp:positionH>
                <wp:positionV relativeFrom="paragraph">
                  <wp:posOffset>29210</wp:posOffset>
                </wp:positionV>
                <wp:extent cx="2453560" cy="460555"/>
                <wp:effectExtent l="38100" t="38100" r="36195" b="47625"/>
                <wp:wrapNone/>
                <wp:docPr id="532" name="Ink 5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5">
                      <w14:nvContentPartPr>
                        <w14:cNvContentPartPr/>
                      </w14:nvContentPartPr>
                      <w14:xfrm>
                        <a:off x="0" y="0"/>
                        <a:ext cx="2453560" cy="460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9F5A5E" id="Ink 532" o:spid="_x0000_s1026" type="#_x0000_t75" style="position:absolute;margin-left:267.05pt;margin-top:1.6pt;width:194.65pt;height:37.65pt;z-index:2518626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">
                <v:imagedata r:id="rId1286" o:title=""/>
              </v:shape>
            </w:pict>
          </mc:Fallback>
        </mc:AlternateContent>
      </w:r>
      <w:r w:rsidR="00921364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732639" behindDoc="0" locked="0" layoutInCell="1" allowOverlap="1" wp14:anchorId="7520048A" wp14:editId="6EE75A50">
                <wp:simplePos x="0" y="0"/>
                <wp:positionH relativeFrom="column">
                  <wp:posOffset>1746020</wp:posOffset>
                </wp:positionH>
                <wp:positionV relativeFrom="paragraph">
                  <wp:posOffset>-710175</wp:posOffset>
                </wp:positionV>
                <wp:extent cx="2791080" cy="1819800"/>
                <wp:effectExtent l="38100" t="38100" r="0" b="3492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7">
                      <w14:nvContentPartPr>
                        <w14:cNvContentPartPr/>
                      </w14:nvContentPartPr>
                      <w14:xfrm>
                        <a:off x="0" y="0"/>
                        <a:ext cx="2791080" cy="18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16312E" id="Ink 14" o:spid="_x0000_s1026" type="#_x0000_t75" style="position:absolute;margin-left:137.15pt;margin-top:-56.25pt;width:220.45pt;height:2in;z-index:2517326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">
                <v:imagedata r:id="rId1288" o:title=""/>
              </v:shape>
            </w:pict>
          </mc:Fallback>
        </mc:AlternateContent>
      </w:r>
    </w:p>
    <w:p w14:paraId="51436428" w14:textId="6A96DA70" w:rsidR="00C074E3" w:rsidRDefault="00641924" w:rsidP="00C074E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817631" behindDoc="0" locked="0" layoutInCell="1" allowOverlap="1" wp14:anchorId="166CAAFE" wp14:editId="1F932CF0">
                <wp:simplePos x="0" y="0"/>
                <wp:positionH relativeFrom="column">
                  <wp:posOffset>1339215</wp:posOffset>
                </wp:positionH>
                <wp:positionV relativeFrom="paragraph">
                  <wp:posOffset>-56515</wp:posOffset>
                </wp:positionV>
                <wp:extent cx="1958975" cy="213005"/>
                <wp:effectExtent l="38100" t="38100" r="34925" b="41275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9">
                      <w14:nvContentPartPr>
                        <w14:cNvContentPartPr/>
                      </w14:nvContentPartPr>
                      <w14:xfrm>
                        <a:off x="0" y="0"/>
                        <a:ext cx="1958975" cy="213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B4323D" id="Ink 371" o:spid="_x0000_s1026" type="#_x0000_t75" style="position:absolute;margin-left:104.75pt;margin-top:-5.15pt;width:155.65pt;height:18.15pt;z-index:2518176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">
                <v:imagedata r:id="rId1290" o:title=""/>
              </v:shape>
            </w:pict>
          </mc:Fallback>
        </mc:AlternateContent>
      </w:r>
      <w:r w:rsidR="00E803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776671" behindDoc="0" locked="0" layoutInCell="1" allowOverlap="1" wp14:anchorId="5F23F615" wp14:editId="17EDF3A6">
                <wp:simplePos x="0" y="0"/>
                <wp:positionH relativeFrom="column">
                  <wp:posOffset>1777700</wp:posOffset>
                </wp:positionH>
                <wp:positionV relativeFrom="paragraph">
                  <wp:posOffset>-608335</wp:posOffset>
                </wp:positionV>
                <wp:extent cx="1543320" cy="1321200"/>
                <wp:effectExtent l="50800" t="50800" r="57150" b="5080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1">
                      <w14:nvContentPartPr>
                        <w14:cNvContentPartPr/>
                      </w14:nvContentPartPr>
                      <w14:xfrm>
                        <a:off x="0" y="0"/>
                        <a:ext cx="1543320" cy="132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AD49D7" id="Ink 170" o:spid="_x0000_s1026" type="#_x0000_t75" style="position:absolute;margin-left:138.6pt;margin-top:-49.3pt;width:124.35pt;height:106.9pt;z-index:2517766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">
                <v:imagedata r:id="rId1292" o:title=""/>
              </v:shape>
            </w:pict>
          </mc:Fallback>
        </mc:AlternateContent>
      </w:r>
    </w:p>
    <w:p w14:paraId="69C2230F" w14:textId="5EC584F4" w:rsidR="00C074E3" w:rsidRDefault="00641924" w:rsidP="00C074E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811487" behindDoc="0" locked="0" layoutInCell="1" allowOverlap="1" wp14:anchorId="21E405A8" wp14:editId="7B048B9E">
                <wp:simplePos x="0" y="0"/>
                <wp:positionH relativeFrom="column">
                  <wp:posOffset>3447415</wp:posOffset>
                </wp:positionH>
                <wp:positionV relativeFrom="paragraph">
                  <wp:posOffset>169545</wp:posOffset>
                </wp:positionV>
                <wp:extent cx="1806815" cy="165575"/>
                <wp:effectExtent l="38100" t="38100" r="9525" b="38100"/>
                <wp:wrapNone/>
                <wp:docPr id="362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3">
                      <w14:nvContentPartPr>
                        <w14:cNvContentPartPr/>
                      </w14:nvContentPartPr>
                      <w14:xfrm>
                        <a:off x="0" y="0"/>
                        <a:ext cx="1806815" cy="165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5CA012" id="Ink 362" o:spid="_x0000_s1026" type="#_x0000_t75" style="position:absolute;margin-left:270.75pt;margin-top:12.65pt;width:143.65pt;height:14.5pt;z-index:2518114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">
                <v:imagedata r:id="rId1294" o:title=""/>
              </v:shape>
            </w:pict>
          </mc:Fallback>
        </mc:AlternateContent>
      </w:r>
      <w:r w:rsidR="00E803E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792031" behindDoc="0" locked="0" layoutInCell="1" allowOverlap="1" wp14:anchorId="2326A62C" wp14:editId="36E488E2">
                <wp:simplePos x="0" y="0"/>
                <wp:positionH relativeFrom="column">
                  <wp:posOffset>3256915</wp:posOffset>
                </wp:positionH>
                <wp:positionV relativeFrom="paragraph">
                  <wp:posOffset>-64135</wp:posOffset>
                </wp:positionV>
                <wp:extent cx="1829240" cy="226060"/>
                <wp:effectExtent l="38100" t="38100" r="25400" b="40640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5">
                      <w14:nvContentPartPr>
                        <w14:cNvContentPartPr/>
                      </w14:nvContentPartPr>
                      <w14:xfrm>
                        <a:off x="0" y="0"/>
                        <a:ext cx="1829240" cy="226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846B0B" id="Ink 312" o:spid="_x0000_s1026" type="#_x0000_t75" style="position:absolute;margin-left:255.75pt;margin-top:-5.75pt;width:145.45pt;height:19.2pt;z-index:2517920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">
                <v:imagedata r:id="rId1296" o:title=""/>
              </v:shape>
            </w:pict>
          </mc:Fallback>
        </mc:AlternateContent>
      </w:r>
    </w:p>
    <w:p w14:paraId="2BB608B5" w14:textId="355A4EE2" w:rsidR="00C074E3" w:rsidRDefault="00C074E3" w:rsidP="00C074E3">
      <w:pPr>
        <w:rPr>
          <w:lang w:val="en-CA"/>
        </w:rPr>
      </w:pPr>
    </w:p>
    <w:p w14:paraId="11180812" w14:textId="101BF589" w:rsidR="00C074E3" w:rsidRDefault="00E803EF" w:rsidP="00C074E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775647" behindDoc="0" locked="0" layoutInCell="1" allowOverlap="1" wp14:anchorId="1A1123CA" wp14:editId="31410605">
                <wp:simplePos x="0" y="0"/>
                <wp:positionH relativeFrom="column">
                  <wp:posOffset>4599940</wp:posOffset>
                </wp:positionH>
                <wp:positionV relativeFrom="paragraph">
                  <wp:posOffset>-257810</wp:posOffset>
                </wp:positionV>
                <wp:extent cx="1162275" cy="539560"/>
                <wp:effectExtent l="38100" t="38100" r="19050" b="32385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7">
                      <w14:nvContentPartPr>
                        <w14:cNvContentPartPr/>
                      </w14:nvContentPartPr>
                      <w14:xfrm>
                        <a:off x="0" y="0"/>
                        <a:ext cx="1162275" cy="53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481320" id="Ink 169" o:spid="_x0000_s1026" type="#_x0000_t75" style="position:absolute;margin-left:361.85pt;margin-top:-20.65pt;width:92.2pt;height:43.2pt;z-index:2517756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">
                <v:imagedata r:id="rId1298" o:title=""/>
              </v:shape>
            </w:pict>
          </mc:Fallback>
        </mc:AlternateContent>
      </w:r>
      <w:r w:rsidR="00EF59B0">
        <w:rPr>
          <w:lang w:val="en-CA"/>
        </w:rPr>
        <w:tab/>
      </w:r>
      <w:r w:rsidR="00EF59B0">
        <w:rPr>
          <w:lang w:val="en-CA"/>
        </w:rPr>
        <w:tab/>
      </w:r>
    </w:p>
    <w:p w14:paraId="628272D2" w14:textId="40E37ED0" w:rsidR="00EF59B0" w:rsidRDefault="00EF59B0" w:rsidP="00C074E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="00C86824">
        <w:rPr>
          <w:lang w:val="en-CA"/>
        </w:rPr>
        <w:tab/>
      </w:r>
      <w:r>
        <w:rPr>
          <w:lang w:val="en-CA"/>
        </w:rPr>
        <w:t>The marginal cost</w:t>
      </w:r>
      <w:r w:rsidR="00C86824">
        <w:rPr>
          <w:lang w:val="en-CA"/>
        </w:rPr>
        <w:t xml:space="preserve"> (MC)</w:t>
      </w:r>
      <w:r>
        <w:rPr>
          <w:lang w:val="en-CA"/>
        </w:rPr>
        <w:t xml:space="preserve"> </w:t>
      </w:r>
      <w:r w:rsidR="00C86824">
        <w:rPr>
          <w:lang w:val="en-CA"/>
        </w:rPr>
        <w:t>to</w:t>
      </w:r>
      <w:r>
        <w:rPr>
          <w:lang w:val="en-CA"/>
        </w:rPr>
        <w:t xml:space="preserve"> protect the trees is composed of: </w:t>
      </w:r>
    </w:p>
    <w:p w14:paraId="714A4434" w14:textId="3218ED98" w:rsidR="00EF59B0" w:rsidRDefault="00641924" w:rsidP="00EF59B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863711" behindDoc="0" locked="0" layoutInCell="1" allowOverlap="1" wp14:anchorId="015FB724" wp14:editId="73EE3AC3">
                <wp:simplePos x="0" y="0"/>
                <wp:positionH relativeFrom="column">
                  <wp:posOffset>5162420</wp:posOffset>
                </wp:positionH>
                <wp:positionV relativeFrom="paragraph">
                  <wp:posOffset>183930</wp:posOffset>
                </wp:positionV>
                <wp:extent cx="360" cy="360"/>
                <wp:effectExtent l="38100" t="38100" r="38100" b="38100"/>
                <wp:wrapNone/>
                <wp:docPr id="535" name="Ink 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78E18A" id="Ink 535" o:spid="_x0000_s1026" type="#_x0000_t75" style="position:absolute;margin-left:405.8pt;margin-top:13.8pt;width:1.45pt;height:1.45pt;z-index:2518637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">
                <v:imagedata r:id="rId1300" o:title=""/>
              </v:shape>
            </w:pict>
          </mc:Fallback>
        </mc:AlternateContent>
      </w:r>
      <w:r w:rsidR="00EF59B0">
        <w:rPr>
          <w:lang w:val="en-CA"/>
        </w:rPr>
        <w:t>The cost of forest maintenance</w:t>
      </w:r>
    </w:p>
    <w:p w14:paraId="79217A68" w14:textId="2F481A2C" w:rsidR="00EF59B0" w:rsidRDefault="00EF59B0" w:rsidP="00EF59B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The opportunity cost (what we could’ve used the wood for) </w:t>
      </w:r>
      <w:r w:rsidR="00C86824">
        <w:rPr>
          <w:lang w:val="en-CA"/>
        </w:rPr>
        <w:t>à</w:t>
      </w:r>
    </w:p>
    <w:p w14:paraId="146AB370" w14:textId="1FDAAF38" w:rsidR="00C86824" w:rsidRDefault="00C86824" w:rsidP="00C86824">
      <w:pPr>
        <w:ind w:left="2160"/>
        <w:rPr>
          <w:lang w:val="en-CA"/>
        </w:rPr>
      </w:pPr>
      <w:r>
        <w:rPr>
          <w:lang w:val="en-CA"/>
        </w:rPr>
        <w:t xml:space="preserve">According to the Market outcome, (given by the intersection of the A curve and the MC curve) </w:t>
      </w:r>
    </w:p>
    <w:p w14:paraId="216696E6" w14:textId="4CC9A11E" w:rsidR="004907B5" w:rsidRDefault="004907B5" w:rsidP="004907B5">
      <w:pPr>
        <w:ind w:left="2880"/>
        <w:rPr>
          <w:lang w:val="en-CA"/>
        </w:rPr>
      </w:pPr>
      <w:r>
        <w:rPr>
          <w:lang w:val="en-CA"/>
        </w:rPr>
        <w:t xml:space="preserve">A will pay Pm for each tree saved </w:t>
      </w:r>
      <w:proofErr w:type="spellStart"/>
      <w:r>
        <w:rPr>
          <w:lang w:val="en-CA"/>
        </w:rPr>
        <w:t>Qa</w:t>
      </w:r>
      <w:proofErr w:type="spellEnd"/>
      <w:r>
        <w:rPr>
          <w:lang w:val="en-CA"/>
        </w:rPr>
        <w:t xml:space="preserve">, the total cost to A would be Pm x </w:t>
      </w:r>
      <w:proofErr w:type="spellStart"/>
      <w:r>
        <w:rPr>
          <w:lang w:val="en-CA"/>
        </w:rPr>
        <w:t>Qa</w:t>
      </w:r>
      <w:proofErr w:type="spellEnd"/>
    </w:p>
    <w:p w14:paraId="1B019A64" w14:textId="4F53E185" w:rsidR="001C730E" w:rsidRDefault="001C730E" w:rsidP="001C730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Now, suppose there are now two individuals, A &amp; B </w:t>
      </w:r>
    </w:p>
    <w:p w14:paraId="697317E4" w14:textId="44B4F9AA" w:rsidR="001C730E" w:rsidRDefault="001C730E" w:rsidP="001C730E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  <w:t xml:space="preserve">A &amp; B’s marginal benefit for each tree protected </w:t>
      </w:r>
    </w:p>
    <w:p w14:paraId="7DF23FE1" w14:textId="77777777" w:rsidR="001C730E" w:rsidRDefault="001C730E" w:rsidP="001C730E">
      <w:pPr>
        <w:rPr>
          <w:lang w:val="en-CA"/>
        </w:rPr>
      </w:pPr>
    </w:p>
    <w:p w14:paraId="26466A18" w14:textId="77777777" w:rsidR="001C730E" w:rsidRDefault="001C730E" w:rsidP="001C730E">
      <w:pPr>
        <w:rPr>
          <w:lang w:val="en-CA"/>
        </w:rPr>
      </w:pPr>
    </w:p>
    <w:p w14:paraId="7D8DA668" w14:textId="77777777" w:rsidR="001C730E" w:rsidRDefault="001C730E" w:rsidP="001C730E">
      <w:pPr>
        <w:rPr>
          <w:lang w:val="en-CA"/>
        </w:rPr>
      </w:pPr>
    </w:p>
    <w:p w14:paraId="33D153CC" w14:textId="790AB856" w:rsidR="001C730E" w:rsidRDefault="00321B86" w:rsidP="001C730E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872927" behindDoc="0" locked="0" layoutInCell="1" allowOverlap="1" wp14:anchorId="1992AD70" wp14:editId="70A2231B">
                <wp:simplePos x="0" y="0"/>
                <wp:positionH relativeFrom="column">
                  <wp:posOffset>1009015</wp:posOffset>
                </wp:positionH>
                <wp:positionV relativeFrom="paragraph">
                  <wp:posOffset>-784225</wp:posOffset>
                </wp:positionV>
                <wp:extent cx="625690" cy="269240"/>
                <wp:effectExtent l="38100" t="38100" r="0" b="35560"/>
                <wp:wrapNone/>
                <wp:docPr id="552" name="Ink 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1">
                      <w14:nvContentPartPr>
                        <w14:cNvContentPartPr/>
                      </w14:nvContentPartPr>
                      <w14:xfrm>
                        <a:off x="0" y="0"/>
                        <a:ext cx="625690" cy="26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60F5C6" id="Ink 552" o:spid="_x0000_s1026" type="#_x0000_t75" style="position:absolute;margin-left:78.75pt;margin-top:-62.45pt;width:50.65pt;height:22.6pt;z-index:25187292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">
                <v:imagedata r:id="rId1302" o:title=""/>
              </v:shape>
            </w:pict>
          </mc:Fallback>
        </mc:AlternateContent>
      </w:r>
    </w:p>
    <w:p w14:paraId="0F07CDA8" w14:textId="3BE6F099" w:rsidR="001C730E" w:rsidRDefault="00CB10F8" w:rsidP="001C730E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914911" behindDoc="0" locked="0" layoutInCell="1" allowOverlap="1" wp14:anchorId="25A8EF08" wp14:editId="37F4888B">
                <wp:simplePos x="0" y="0"/>
                <wp:positionH relativeFrom="column">
                  <wp:posOffset>1720720</wp:posOffset>
                </wp:positionH>
                <wp:positionV relativeFrom="paragraph">
                  <wp:posOffset>-913795</wp:posOffset>
                </wp:positionV>
                <wp:extent cx="114840" cy="2356200"/>
                <wp:effectExtent l="38100" t="38100" r="38100" b="44450"/>
                <wp:wrapNone/>
                <wp:docPr id="629" name="Ink 6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3">
                      <w14:nvContentPartPr>
                        <w14:cNvContentPartPr/>
                      </w14:nvContentPartPr>
                      <w14:xfrm>
                        <a:off x="0" y="0"/>
                        <a:ext cx="114840" cy="235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911094" id="Ink 629" o:spid="_x0000_s1026" type="#_x0000_t75" style="position:absolute;margin-left:134.8pt;margin-top:-72.65pt;width:10.5pt;height:186.95pt;z-index:2519149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">
                <v:imagedata r:id="rId1304" o:title=""/>
              </v:shape>
            </w:pict>
          </mc:Fallback>
        </mc:AlternateContent>
      </w:r>
    </w:p>
    <w:p w14:paraId="196ACF9A" w14:textId="78734A1C" w:rsidR="001C730E" w:rsidRDefault="00CB10F8" w:rsidP="001C730E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925151" behindDoc="0" locked="0" layoutInCell="1" allowOverlap="1" wp14:anchorId="027552CE" wp14:editId="05DEFF71">
                <wp:simplePos x="0" y="0"/>
                <wp:positionH relativeFrom="column">
                  <wp:posOffset>1723390</wp:posOffset>
                </wp:positionH>
                <wp:positionV relativeFrom="paragraph">
                  <wp:posOffset>-1005840</wp:posOffset>
                </wp:positionV>
                <wp:extent cx="2334055" cy="2143125"/>
                <wp:effectExtent l="50800" t="50800" r="15875" b="53975"/>
                <wp:wrapNone/>
                <wp:docPr id="645" name="Ink 6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5">
                      <w14:nvContentPartPr>
                        <w14:cNvContentPartPr/>
                      </w14:nvContentPartPr>
                      <w14:xfrm>
                        <a:off x="0" y="0"/>
                        <a:ext cx="2334055" cy="2143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115ADC" id="Ink 645" o:spid="_x0000_s1026" type="#_x0000_t75" style="position:absolute;margin-left:134.3pt;margin-top:-80.6pt;width:186.65pt;height:171.55pt;z-index:2519251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">
                <v:imagedata r:id="rId130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913887" behindDoc="0" locked="0" layoutInCell="1" allowOverlap="1" wp14:anchorId="6C10F618" wp14:editId="0A5B5661">
                <wp:simplePos x="0" y="0"/>
                <wp:positionH relativeFrom="column">
                  <wp:posOffset>1837680</wp:posOffset>
                </wp:positionH>
                <wp:positionV relativeFrom="paragraph">
                  <wp:posOffset>1106200</wp:posOffset>
                </wp:positionV>
                <wp:extent cx="4788360" cy="460080"/>
                <wp:effectExtent l="38100" t="38100" r="38100" b="48260"/>
                <wp:wrapNone/>
                <wp:docPr id="628" name="Ink 6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7">
                      <w14:nvContentPartPr>
                        <w14:cNvContentPartPr/>
                      </w14:nvContentPartPr>
                      <w14:xfrm>
                        <a:off x="0" y="0"/>
                        <a:ext cx="4788360" cy="4600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78C7D" id="Ink 628" o:spid="_x0000_s1026" type="#_x0000_t75" style="position:absolute;margin-left:2in;margin-top:86.4pt;width:378.5pt;height:37.65pt;z-index:2519138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">
                <v:imagedata r:id="rId1308" o:title=""/>
              </v:shape>
            </w:pict>
          </mc:Fallback>
        </mc:AlternateContent>
      </w:r>
    </w:p>
    <w:p w14:paraId="087825D9" w14:textId="2D17166A" w:rsidR="001C730E" w:rsidRDefault="00CB10F8" w:rsidP="001C730E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921055" behindDoc="0" locked="0" layoutInCell="1" allowOverlap="1" wp14:anchorId="45EFA3B1" wp14:editId="355ADA23">
                <wp:simplePos x="0" y="0"/>
                <wp:positionH relativeFrom="column">
                  <wp:posOffset>1697990</wp:posOffset>
                </wp:positionH>
                <wp:positionV relativeFrom="paragraph">
                  <wp:posOffset>-827405</wp:posOffset>
                </wp:positionV>
                <wp:extent cx="1549615" cy="1692275"/>
                <wp:effectExtent l="38100" t="38100" r="38100" b="34925"/>
                <wp:wrapNone/>
                <wp:docPr id="639" name="Ink 6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9">
                      <w14:nvContentPartPr>
                        <w14:cNvContentPartPr/>
                      </w14:nvContentPartPr>
                      <w14:xfrm>
                        <a:off x="0" y="0"/>
                        <a:ext cx="1549615" cy="1692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A6E728" id="Ink 639" o:spid="_x0000_s1026" type="#_x0000_t75" style="position:absolute;margin-left:133pt;margin-top:-65.85pt;width:123.4pt;height:134.65pt;z-index:2519210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">
                <v:imagedata r:id="rId1310" o:title=""/>
              </v:shape>
            </w:pict>
          </mc:Fallback>
        </mc:AlternateContent>
      </w:r>
    </w:p>
    <w:p w14:paraId="26482431" w14:textId="5738F474" w:rsidR="001C730E" w:rsidRDefault="00170E4D" w:rsidP="001C730E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937439" behindDoc="0" locked="0" layoutInCell="1" allowOverlap="1" wp14:anchorId="3B0D4447" wp14:editId="77015341">
                <wp:simplePos x="0" y="0"/>
                <wp:positionH relativeFrom="column">
                  <wp:posOffset>1380490</wp:posOffset>
                </wp:positionH>
                <wp:positionV relativeFrom="paragraph">
                  <wp:posOffset>45085</wp:posOffset>
                </wp:positionV>
                <wp:extent cx="308410" cy="279675"/>
                <wp:effectExtent l="38100" t="38100" r="34925" b="38100"/>
                <wp:wrapNone/>
                <wp:docPr id="666" name="Ink 6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1">
                      <w14:nvContentPartPr>
                        <w14:cNvContentPartPr/>
                      </w14:nvContentPartPr>
                      <w14:xfrm>
                        <a:off x="0" y="0"/>
                        <a:ext cx="308410" cy="2796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8F2B6A" id="Ink 666" o:spid="_x0000_s1026" type="#_x0000_t75" style="position:absolute;margin-left:108pt;margin-top:2.85pt;width:25.7pt;height:23.4pt;z-index:2519374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">
                <v:imagedata r:id="rId131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938463" behindDoc="0" locked="0" layoutInCell="1" allowOverlap="1" wp14:anchorId="461F864A" wp14:editId="08E3D90E">
                <wp:simplePos x="0" y="0"/>
                <wp:positionH relativeFrom="column">
                  <wp:posOffset>1380490</wp:posOffset>
                </wp:positionH>
                <wp:positionV relativeFrom="paragraph">
                  <wp:posOffset>45085</wp:posOffset>
                </wp:positionV>
                <wp:extent cx="3391205" cy="279675"/>
                <wp:effectExtent l="38100" t="38100" r="38100" b="38100"/>
                <wp:wrapNone/>
                <wp:docPr id="667" name="Ink 6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3">
                      <w14:nvContentPartPr>
                        <w14:cNvContentPartPr/>
                      </w14:nvContentPartPr>
                      <w14:xfrm>
                        <a:off x="0" y="0"/>
                        <a:ext cx="3391205" cy="2796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7486A" id="Ink 667" o:spid="_x0000_s1026" type="#_x0000_t75" style="position:absolute;margin-left:108pt;margin-top:2.85pt;width:268.4pt;height:23.4pt;z-index:2519384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">
                <v:imagedata r:id="rId1314" o:title=""/>
              </v:shape>
            </w:pict>
          </mc:Fallback>
        </mc:AlternateContent>
      </w:r>
    </w:p>
    <w:p w14:paraId="1A4D808B" w14:textId="08410C8A" w:rsidR="001C730E" w:rsidRDefault="00170E4D" w:rsidP="001C730E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948703" behindDoc="0" locked="0" layoutInCell="1" allowOverlap="1" wp14:anchorId="3B060A09" wp14:editId="7E0B93AC">
                <wp:simplePos x="0" y="0"/>
                <wp:positionH relativeFrom="column">
                  <wp:posOffset>2577465</wp:posOffset>
                </wp:positionH>
                <wp:positionV relativeFrom="paragraph">
                  <wp:posOffset>-151130</wp:posOffset>
                </wp:positionV>
                <wp:extent cx="89260" cy="387710"/>
                <wp:effectExtent l="38100" t="38100" r="38100" b="44450"/>
                <wp:wrapNone/>
                <wp:docPr id="679" name="Ink 6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5">
                      <w14:nvContentPartPr>
                        <w14:cNvContentPartPr/>
                      </w14:nvContentPartPr>
                      <w14:xfrm>
                        <a:off x="0" y="0"/>
                        <a:ext cx="89260" cy="387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0F112B" id="Ink 679" o:spid="_x0000_s1026" type="#_x0000_t75" style="position:absolute;margin-left:202.25pt;margin-top:-12.6pt;width:8.45pt;height:31.95pt;z-index:2519487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">
                <v:imagedata r:id="rId131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936415" behindDoc="0" locked="0" layoutInCell="1" allowOverlap="1" wp14:anchorId="378A9A13" wp14:editId="5DF76598">
                <wp:simplePos x="0" y="0"/>
                <wp:positionH relativeFrom="column">
                  <wp:posOffset>3342640</wp:posOffset>
                </wp:positionH>
                <wp:positionV relativeFrom="paragraph">
                  <wp:posOffset>-154305</wp:posOffset>
                </wp:positionV>
                <wp:extent cx="73025" cy="441540"/>
                <wp:effectExtent l="25400" t="38100" r="3175" b="41275"/>
                <wp:wrapNone/>
                <wp:docPr id="665" name="Ink 6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7">
                      <w14:nvContentPartPr>
                        <w14:cNvContentPartPr/>
                      </w14:nvContentPartPr>
                      <w14:xfrm>
                        <a:off x="0" y="0"/>
                        <a:ext cx="73025" cy="441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00DE2A" id="Ink 665" o:spid="_x0000_s1026" type="#_x0000_t75" style="position:absolute;margin-left:262.5pt;margin-top:-12.85pt;width:7.15pt;height:36.15pt;z-index:2519364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">
                <v:imagedata r:id="rId1318" o:title=""/>
              </v:shape>
            </w:pict>
          </mc:Fallback>
        </mc:AlternateContent>
      </w:r>
    </w:p>
    <w:p w14:paraId="4F6D457F" w14:textId="43821C61" w:rsidR="001C730E" w:rsidRDefault="001C730E" w:rsidP="001C730E">
      <w:pPr>
        <w:rPr>
          <w:lang w:val="en-CA"/>
        </w:rPr>
      </w:pPr>
    </w:p>
    <w:p w14:paraId="38A6676D" w14:textId="5157EEA3" w:rsidR="001C730E" w:rsidRDefault="00170E4D" w:rsidP="001C730E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953823" behindDoc="0" locked="0" layoutInCell="1" allowOverlap="1" wp14:anchorId="72F97DA4" wp14:editId="3E807A75">
                <wp:simplePos x="0" y="0"/>
                <wp:positionH relativeFrom="column">
                  <wp:posOffset>2583815</wp:posOffset>
                </wp:positionH>
                <wp:positionV relativeFrom="paragraph">
                  <wp:posOffset>-105410</wp:posOffset>
                </wp:positionV>
                <wp:extent cx="289140" cy="266505"/>
                <wp:effectExtent l="38100" t="38100" r="41275" b="38735"/>
                <wp:wrapNone/>
                <wp:docPr id="688" name="Ink 6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9">
                      <w14:nvContentPartPr>
                        <w14:cNvContentPartPr/>
                      </w14:nvContentPartPr>
                      <w14:xfrm>
                        <a:off x="0" y="0"/>
                        <a:ext cx="289140" cy="2665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DB9595" id="Ink 688" o:spid="_x0000_s1026" type="#_x0000_t75" style="position:absolute;margin-left:202.75pt;margin-top:-9pt;width:24.15pt;height:22.4pt;z-index:2519538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">
                <v:imagedata r:id="rId1320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943583" behindDoc="0" locked="0" layoutInCell="1" allowOverlap="1" wp14:anchorId="333E9E36" wp14:editId="5DD7C658">
                <wp:simplePos x="0" y="0"/>
                <wp:positionH relativeFrom="column">
                  <wp:posOffset>3310890</wp:posOffset>
                </wp:positionH>
                <wp:positionV relativeFrom="paragraph">
                  <wp:posOffset>-73660</wp:posOffset>
                </wp:positionV>
                <wp:extent cx="314570" cy="253575"/>
                <wp:effectExtent l="38100" t="38100" r="28575" b="38735"/>
                <wp:wrapNone/>
                <wp:docPr id="672" name="Ink 6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1">
                      <w14:nvContentPartPr>
                        <w14:cNvContentPartPr/>
                      </w14:nvContentPartPr>
                      <w14:xfrm>
                        <a:off x="0" y="0"/>
                        <a:ext cx="314570" cy="253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494F30" id="Ink 672" o:spid="_x0000_s1026" type="#_x0000_t75" style="position:absolute;margin-left:260pt;margin-top:-6.5pt;width:26.15pt;height:21.35pt;z-index:2519435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">
                <v:imagedata r:id="rId1322" o:title=""/>
              </v:shape>
            </w:pict>
          </mc:Fallback>
        </mc:AlternateContent>
      </w:r>
    </w:p>
    <w:p w14:paraId="78A29E00" w14:textId="1E8EFCEB" w:rsidR="001C730E" w:rsidRDefault="00170E4D" w:rsidP="00B17DCE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932319" behindDoc="0" locked="0" layoutInCell="1" allowOverlap="1" wp14:anchorId="6E8987DA" wp14:editId="1BE50783">
                <wp:simplePos x="0" y="0"/>
                <wp:positionH relativeFrom="column">
                  <wp:posOffset>5502160</wp:posOffset>
                </wp:positionH>
                <wp:positionV relativeFrom="paragraph">
                  <wp:posOffset>81790</wp:posOffset>
                </wp:positionV>
                <wp:extent cx="360" cy="360"/>
                <wp:effectExtent l="38100" t="38100" r="38100" b="38100"/>
                <wp:wrapNone/>
                <wp:docPr id="656" name="Ink 6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C4A3B" id="Ink 656" o:spid="_x0000_s1026" type="#_x0000_t75" style="position:absolute;margin-left:432.55pt;margin-top:5.75pt;width:1.45pt;height:1.45pt;z-index:2519323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">
                <v:imagedata r:id="rId1324" o:title=""/>
              </v:shape>
            </w:pict>
          </mc:Fallback>
        </mc:AlternateContent>
      </w:r>
      <w:r w:rsidR="00321B86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908767" behindDoc="0" locked="0" layoutInCell="1" allowOverlap="1" wp14:anchorId="076AC616" wp14:editId="1CAB5978">
                <wp:simplePos x="0" y="0"/>
                <wp:positionH relativeFrom="column">
                  <wp:posOffset>5930265</wp:posOffset>
                </wp:positionH>
                <wp:positionV relativeFrom="paragraph">
                  <wp:posOffset>-33020</wp:posOffset>
                </wp:positionV>
                <wp:extent cx="890910" cy="181440"/>
                <wp:effectExtent l="38100" t="38100" r="36195" b="34925"/>
                <wp:wrapNone/>
                <wp:docPr id="619" name="Ink 6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5">
                      <w14:nvContentPartPr>
                        <w14:cNvContentPartPr/>
                      </w14:nvContentPartPr>
                      <w14:xfrm>
                        <a:off x="0" y="0"/>
                        <a:ext cx="89091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1D918B" id="Ink 619" o:spid="_x0000_s1026" type="#_x0000_t75" style="position:absolute;margin-left:466.25pt;margin-top:-3.3pt;width:71.55pt;height:15.75pt;z-index:2519087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">
                <v:imagedata r:id="rId1326" o:title=""/>
              </v:shape>
            </w:pict>
          </mc:Fallback>
        </mc:AlternateContent>
      </w:r>
      <w:r w:rsidR="00B17DCE">
        <w:rPr>
          <w:lang w:val="en-CA"/>
        </w:rPr>
        <w:t xml:space="preserve">According to the market outcome, </w:t>
      </w:r>
      <w:r w:rsidR="00B17DCE" w:rsidRPr="00B17DCE">
        <w:rPr>
          <w:lang w:val="en-CA"/>
        </w:rPr>
        <w:t xml:space="preserve">B contributes Pm x </w:t>
      </w:r>
      <w:proofErr w:type="spellStart"/>
      <w:r w:rsidR="00B17DCE" w:rsidRPr="00B17DCE">
        <w:rPr>
          <w:lang w:val="en-CA"/>
        </w:rPr>
        <w:t>Qb</w:t>
      </w:r>
      <w:proofErr w:type="spellEnd"/>
      <w:r w:rsidR="00B17DCE" w:rsidRPr="00B17DCE">
        <w:rPr>
          <w:lang w:val="en-CA"/>
        </w:rPr>
        <w:t xml:space="preserve"> to </w:t>
      </w:r>
      <w:r w:rsidR="00B17DCE">
        <w:rPr>
          <w:lang w:val="en-CA"/>
        </w:rPr>
        <w:t xml:space="preserve">protect </w:t>
      </w:r>
      <w:proofErr w:type="spellStart"/>
      <w:r w:rsidR="00B17DCE">
        <w:rPr>
          <w:lang w:val="en-CA"/>
        </w:rPr>
        <w:t>Qb</w:t>
      </w:r>
      <w:proofErr w:type="spellEnd"/>
      <w:r w:rsidR="00B17DCE">
        <w:rPr>
          <w:lang w:val="en-CA"/>
        </w:rPr>
        <w:t xml:space="preserve"> </w:t>
      </w:r>
      <w:proofErr w:type="gramStart"/>
      <w:r w:rsidR="00B17DCE">
        <w:rPr>
          <w:lang w:val="en-CA"/>
        </w:rPr>
        <w:t>amount</w:t>
      </w:r>
      <w:proofErr w:type="gramEnd"/>
      <w:r w:rsidR="00B17DCE">
        <w:rPr>
          <w:lang w:val="en-CA"/>
        </w:rPr>
        <w:t xml:space="preserve"> of trees. </w:t>
      </w:r>
    </w:p>
    <w:p w14:paraId="1CA11947" w14:textId="10943A6E" w:rsidR="00B17DCE" w:rsidRDefault="00B17DCE" w:rsidP="00B17DCE">
      <w:pPr>
        <w:ind w:left="2880"/>
        <w:rPr>
          <w:lang w:val="en-CA"/>
        </w:rPr>
      </w:pPr>
      <w:r>
        <w:rPr>
          <w:lang w:val="en-CA"/>
        </w:rPr>
        <w:t xml:space="preserve">A gets to free-ride on B’s contribution since A’s demand is satisfied by B’s contribution so A does not contribute </w:t>
      </w:r>
    </w:p>
    <w:p w14:paraId="6A1203EA" w14:textId="5E08A6CC" w:rsidR="00E27EDA" w:rsidRDefault="00E27EDA" w:rsidP="00E27ED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proofErr w:type="gramStart"/>
      <w:r>
        <w:rPr>
          <w:lang w:val="en-CA"/>
        </w:rPr>
        <w:t>So</w:t>
      </w:r>
      <w:proofErr w:type="gramEnd"/>
      <w:r>
        <w:rPr>
          <w:lang w:val="en-CA"/>
        </w:rPr>
        <w:t xml:space="preserve"> what would be the socially optimal number of trees protected for A &amp; B</w:t>
      </w:r>
    </w:p>
    <w:p w14:paraId="0244B67F" w14:textId="00720D7F" w:rsidR="00E27EDA" w:rsidRDefault="00E27EDA" w:rsidP="00E27ED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The aggregate demand curve for A &amp; B </w:t>
      </w:r>
    </w:p>
    <w:p w14:paraId="0E0D356C" w14:textId="6D8C65F2" w:rsidR="00E27EDA" w:rsidRDefault="0050563B" w:rsidP="00E27EDA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999903" behindDoc="0" locked="0" layoutInCell="1" allowOverlap="1" wp14:anchorId="572BFC3B" wp14:editId="32CB8CD7">
                <wp:simplePos x="0" y="0"/>
                <wp:positionH relativeFrom="column">
                  <wp:posOffset>1196340</wp:posOffset>
                </wp:positionH>
                <wp:positionV relativeFrom="paragraph">
                  <wp:posOffset>-17145</wp:posOffset>
                </wp:positionV>
                <wp:extent cx="470210" cy="180985"/>
                <wp:effectExtent l="38100" t="38100" r="0" b="47625"/>
                <wp:wrapNone/>
                <wp:docPr id="777" name="Ink 7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7">
                      <w14:nvContentPartPr>
                        <w14:cNvContentPartPr/>
                      </w14:nvContentPartPr>
                      <w14:xfrm>
                        <a:off x="0" y="0"/>
                        <a:ext cx="470210" cy="180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324D45" id="Ink 777" o:spid="_x0000_s1026" type="#_x0000_t75" style="position:absolute;margin-left:93.5pt;margin-top:-2.05pt;width:38.4pt;height:15.65pt;z-index:2519999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">
                <v:imagedata r:id="rId1328" o:title=""/>
              </v:shape>
            </w:pict>
          </mc:Fallback>
        </mc:AlternateContent>
      </w:r>
    </w:p>
    <w:p w14:paraId="14555067" w14:textId="77777777" w:rsidR="00E27EDA" w:rsidRDefault="00E27EDA" w:rsidP="00E27EDA">
      <w:pPr>
        <w:rPr>
          <w:lang w:val="en-CA"/>
        </w:rPr>
      </w:pPr>
    </w:p>
    <w:p w14:paraId="4306BDCE" w14:textId="3559CE7E" w:rsidR="00E27EDA" w:rsidRDefault="00E27EDA" w:rsidP="00E27EDA">
      <w:pPr>
        <w:rPr>
          <w:lang w:val="en-CA"/>
        </w:rPr>
      </w:pPr>
    </w:p>
    <w:p w14:paraId="14851783" w14:textId="42202073" w:rsidR="00E27EDA" w:rsidRDefault="002D7D95" w:rsidP="00E27EDA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053151" behindDoc="0" locked="0" layoutInCell="1" allowOverlap="1" wp14:anchorId="3FBAB1BD" wp14:editId="46CDC613">
                <wp:simplePos x="0" y="0"/>
                <wp:positionH relativeFrom="column">
                  <wp:posOffset>2660015</wp:posOffset>
                </wp:positionH>
                <wp:positionV relativeFrom="paragraph">
                  <wp:posOffset>-128270</wp:posOffset>
                </wp:positionV>
                <wp:extent cx="2304510" cy="721090"/>
                <wp:effectExtent l="38100" t="38100" r="32385" b="41275"/>
                <wp:wrapNone/>
                <wp:docPr id="884" name="Ink 8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9">
                      <w14:nvContentPartPr>
                        <w14:cNvContentPartPr/>
                      </w14:nvContentPartPr>
                      <w14:xfrm>
                        <a:off x="0" y="0"/>
                        <a:ext cx="2304510" cy="721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8B1E62" id="Ink 884" o:spid="_x0000_s1026" type="#_x0000_t75" style="position:absolute;margin-left:208.75pt;margin-top:-10.8pt;width:182.85pt;height:58.2pt;z-index:2520531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">
                <v:imagedata r:id="rId1330" o:title=""/>
              </v:shape>
            </w:pict>
          </mc:Fallback>
        </mc:AlternateContent>
      </w:r>
    </w:p>
    <w:p w14:paraId="4DB1E223" w14:textId="1E23BB76" w:rsidR="00E27EDA" w:rsidRDefault="00E27EDA" w:rsidP="00E27EDA">
      <w:pPr>
        <w:rPr>
          <w:lang w:val="en-CA"/>
        </w:rPr>
      </w:pPr>
    </w:p>
    <w:p w14:paraId="10F1D878" w14:textId="326B27BA" w:rsidR="00E27EDA" w:rsidRDefault="008672A7" w:rsidP="00E27EDA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086943" behindDoc="0" locked="0" layoutInCell="1" allowOverlap="1" wp14:anchorId="026751CB" wp14:editId="549F6B44">
                <wp:simplePos x="0" y="0"/>
                <wp:positionH relativeFrom="column">
                  <wp:posOffset>2523490</wp:posOffset>
                </wp:positionH>
                <wp:positionV relativeFrom="paragraph">
                  <wp:posOffset>69215</wp:posOffset>
                </wp:positionV>
                <wp:extent cx="47950" cy="235265"/>
                <wp:effectExtent l="50800" t="50800" r="41275" b="57150"/>
                <wp:wrapNone/>
                <wp:docPr id="940" name="Ink 9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1">
                      <w14:nvContentPartPr>
                        <w14:cNvContentPartPr/>
                      </w14:nvContentPartPr>
                      <w14:xfrm>
                        <a:off x="0" y="0"/>
                        <a:ext cx="47950" cy="235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86B61D" id="Ink 940" o:spid="_x0000_s1026" type="#_x0000_t75" style="position:absolute;margin-left:197.3pt;margin-top:4.05pt;width:6.65pt;height:21.3pt;z-index:2520869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">
                <v:imagedata r:id="rId1332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061343" behindDoc="0" locked="0" layoutInCell="1" allowOverlap="1" wp14:anchorId="13AF442B" wp14:editId="3E960CEE">
                <wp:simplePos x="0" y="0"/>
                <wp:positionH relativeFrom="column">
                  <wp:posOffset>1326515</wp:posOffset>
                </wp:positionH>
                <wp:positionV relativeFrom="paragraph">
                  <wp:posOffset>21590</wp:posOffset>
                </wp:positionV>
                <wp:extent cx="1715035" cy="269875"/>
                <wp:effectExtent l="38100" t="38100" r="0" b="47625"/>
                <wp:wrapNone/>
                <wp:docPr id="897" name="Ink 8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3">
                      <w14:nvContentPartPr>
                        <w14:cNvContentPartPr/>
                      </w14:nvContentPartPr>
                      <w14:xfrm>
                        <a:off x="0" y="0"/>
                        <a:ext cx="1715035" cy="269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A1E4CD" id="Ink 897" o:spid="_x0000_s1026" type="#_x0000_t75" style="position:absolute;margin-left:103.75pt;margin-top:1pt;width:136.5pt;height:22.65pt;z-index:2520613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">
                <v:imagedata r:id="rId1334" o:title=""/>
              </v:shape>
            </w:pict>
          </mc:Fallback>
        </mc:AlternateContent>
      </w:r>
      <w:r w:rsidR="002D7D9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028575" behindDoc="0" locked="0" layoutInCell="1" allowOverlap="1" wp14:anchorId="63262558" wp14:editId="383F3F7E">
                <wp:simplePos x="0" y="0"/>
                <wp:positionH relativeFrom="column">
                  <wp:posOffset>1720215</wp:posOffset>
                </wp:positionH>
                <wp:positionV relativeFrom="paragraph">
                  <wp:posOffset>-1235075</wp:posOffset>
                </wp:positionV>
                <wp:extent cx="2286360" cy="2740680"/>
                <wp:effectExtent l="50800" t="50800" r="50800" b="53975"/>
                <wp:wrapNone/>
                <wp:docPr id="848" name="Ink 8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5">
                      <w14:nvContentPartPr>
                        <w14:cNvContentPartPr/>
                      </w14:nvContentPartPr>
                      <w14:xfrm>
                        <a:off x="0" y="0"/>
                        <a:ext cx="2286360" cy="27400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29672E" id="Ink 848" o:spid="_x0000_s1026" type="#_x0000_t75" style="position:absolute;margin-left:134.05pt;margin-top:-98.65pt;width:182.9pt;height:218.55pt;z-index:25202857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">
                <v:imagedata r:id="rId1336" o:title=""/>
              </v:shape>
            </w:pict>
          </mc:Fallback>
        </mc:AlternateContent>
      </w:r>
      <w:r w:rsidR="00DD142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956895" behindDoc="0" locked="0" layoutInCell="1" allowOverlap="1" wp14:anchorId="55058C3D" wp14:editId="7F3C8AED">
                <wp:simplePos x="0" y="0"/>
                <wp:positionH relativeFrom="column">
                  <wp:posOffset>1704340</wp:posOffset>
                </wp:positionH>
                <wp:positionV relativeFrom="paragraph">
                  <wp:posOffset>-1323975</wp:posOffset>
                </wp:positionV>
                <wp:extent cx="3604680" cy="2845080"/>
                <wp:effectExtent l="38100" t="38100" r="40640" b="38100"/>
                <wp:wrapNone/>
                <wp:docPr id="691" name="Ink 6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7">
                      <w14:nvContentPartPr>
                        <w14:cNvContentPartPr/>
                      </w14:nvContentPartPr>
                      <w14:xfrm>
                        <a:off x="0" y="0"/>
                        <a:ext cx="3604680" cy="28448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A6C979" id="Ink 691" o:spid="_x0000_s1026" type="#_x0000_t75" style="position:absolute;margin-left:133.5pt;margin-top:-104.95pt;width:285.25pt;height:225.4pt;z-index:25195689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">
                <v:imagedata r:id="rId1338" o:title=""/>
              </v:shape>
            </w:pict>
          </mc:Fallback>
        </mc:AlternateContent>
      </w:r>
    </w:p>
    <w:p w14:paraId="0904C720" w14:textId="16921F3C" w:rsidR="00E27EDA" w:rsidRDefault="008672A7" w:rsidP="00E27EDA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078751" behindDoc="0" locked="0" layoutInCell="1" allowOverlap="1" wp14:anchorId="7EC5013B" wp14:editId="021FDA94">
                <wp:simplePos x="0" y="0"/>
                <wp:positionH relativeFrom="column">
                  <wp:posOffset>2565280</wp:posOffset>
                </wp:positionH>
                <wp:positionV relativeFrom="paragraph">
                  <wp:posOffset>159305</wp:posOffset>
                </wp:positionV>
                <wp:extent cx="19440" cy="79560"/>
                <wp:effectExtent l="50800" t="50800" r="44450" b="47625"/>
                <wp:wrapNone/>
                <wp:docPr id="928" name="Ink 9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9">
                      <w14:nvContentPartPr>
                        <w14:cNvContentPartPr/>
                      </w14:nvContentPartPr>
                      <w14:xfrm>
                        <a:off x="0" y="0"/>
                        <a:ext cx="19440" cy="7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B207B1" id="Ink 928" o:spid="_x0000_s1026" type="#_x0000_t75" style="position:absolute;margin-left:200.6pt;margin-top:11.15pt;width:4.4pt;height:9.05pt;z-index:2520787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">
                <v:imagedata r:id="rId1340" o:title=""/>
              </v:shape>
            </w:pict>
          </mc:Fallback>
        </mc:AlternateContent>
      </w:r>
      <w:r w:rsidR="00DC20D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007071" behindDoc="0" locked="0" layoutInCell="1" allowOverlap="1" wp14:anchorId="1F53D260" wp14:editId="3542E3BD">
                <wp:simplePos x="0" y="0"/>
                <wp:positionH relativeFrom="column">
                  <wp:posOffset>1727200</wp:posOffset>
                </wp:positionH>
                <wp:positionV relativeFrom="paragraph">
                  <wp:posOffset>-853735</wp:posOffset>
                </wp:positionV>
                <wp:extent cx="2308680" cy="2080080"/>
                <wp:effectExtent l="50800" t="50800" r="41275" b="53975"/>
                <wp:wrapNone/>
                <wp:docPr id="819" name="Ink 8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1">
                      <w14:nvContentPartPr>
                        <w14:cNvContentPartPr/>
                      </w14:nvContentPartPr>
                      <w14:xfrm>
                        <a:off x="0" y="0"/>
                        <a:ext cx="2308680" cy="208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DC1AED" id="Ink 819" o:spid="_x0000_s1026" type="#_x0000_t75" style="position:absolute;margin-left:134.6pt;margin-top:-68.6pt;width:184.65pt;height:166.65pt;z-index:2520070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">
                <v:imagedata r:id="rId1342" o:title=""/>
              </v:shape>
            </w:pict>
          </mc:Fallback>
        </mc:AlternateContent>
      </w:r>
    </w:p>
    <w:p w14:paraId="1C252DD0" w14:textId="4C73F975" w:rsidR="00E27EDA" w:rsidRDefault="005D1505" w:rsidP="00E27EDA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115615" behindDoc="0" locked="0" layoutInCell="1" allowOverlap="1" wp14:anchorId="1835D4CC" wp14:editId="0390EB00">
                <wp:simplePos x="0" y="0"/>
                <wp:positionH relativeFrom="column">
                  <wp:posOffset>5349520</wp:posOffset>
                </wp:positionH>
                <wp:positionV relativeFrom="paragraph">
                  <wp:posOffset>219655</wp:posOffset>
                </wp:positionV>
                <wp:extent cx="360" cy="360"/>
                <wp:effectExtent l="38100" t="38100" r="38100" b="38100"/>
                <wp:wrapNone/>
                <wp:docPr id="977" name="Ink 9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A977CA" id="Ink 977" o:spid="_x0000_s1026" type="#_x0000_t75" style="position:absolute;margin-left:420.5pt;margin-top:16.6pt;width:1.45pt;height:1.45pt;z-index:2521156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">
                <v:imagedata r:id="rId1324" o:title=""/>
              </v:shape>
            </w:pict>
          </mc:Fallback>
        </mc:AlternateContent>
      </w:r>
      <w:r w:rsidR="008672A7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085919" behindDoc="0" locked="0" layoutInCell="1" allowOverlap="1" wp14:anchorId="25734188" wp14:editId="2C0B9D54">
                <wp:simplePos x="0" y="0"/>
                <wp:positionH relativeFrom="column">
                  <wp:posOffset>2593340</wp:posOffset>
                </wp:positionH>
                <wp:positionV relativeFrom="paragraph">
                  <wp:posOffset>95250</wp:posOffset>
                </wp:positionV>
                <wp:extent cx="51060" cy="261430"/>
                <wp:effectExtent l="50800" t="50800" r="50800" b="56515"/>
                <wp:wrapNone/>
                <wp:docPr id="939" name="Ink 9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4">
                      <w14:nvContentPartPr>
                        <w14:cNvContentPartPr/>
                      </w14:nvContentPartPr>
                      <w14:xfrm>
                        <a:off x="0" y="0"/>
                        <a:ext cx="51060" cy="261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5CD79D" id="Ink 939" o:spid="_x0000_s1026" type="#_x0000_t75" style="position:absolute;margin-left:202.8pt;margin-top:6.1pt;width:6.8pt;height:23.45pt;z-index:2520859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">
                <v:imagedata r:id="rId1345" o:title=""/>
              </v:shape>
            </w:pict>
          </mc:Fallback>
        </mc:AlternateContent>
      </w:r>
      <w:r w:rsidR="008672A7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075679" behindDoc="0" locked="0" layoutInCell="1" allowOverlap="1" wp14:anchorId="3D0940C2" wp14:editId="15006BC9">
                <wp:simplePos x="0" y="0"/>
                <wp:positionH relativeFrom="column">
                  <wp:posOffset>2367915</wp:posOffset>
                </wp:positionH>
                <wp:positionV relativeFrom="paragraph">
                  <wp:posOffset>-500380</wp:posOffset>
                </wp:positionV>
                <wp:extent cx="140025" cy="1348615"/>
                <wp:effectExtent l="38100" t="38100" r="38100" b="36195"/>
                <wp:wrapNone/>
                <wp:docPr id="924" name="Ink 9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6">
                      <w14:nvContentPartPr>
                        <w14:cNvContentPartPr/>
                      </w14:nvContentPartPr>
                      <w14:xfrm>
                        <a:off x="0" y="0"/>
                        <a:ext cx="140025" cy="1348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382754" id="Ink 924" o:spid="_x0000_s1026" type="#_x0000_t75" style="position:absolute;margin-left:185.75pt;margin-top:-40.1pt;width:12.45pt;height:107.65pt;z-index:25207567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">
                <v:imagedata r:id="rId1347" o:title=""/>
              </v:shape>
            </w:pict>
          </mc:Fallback>
        </mc:AlternateContent>
      </w:r>
      <w:r w:rsidR="0050563B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006047" behindDoc="0" locked="0" layoutInCell="1" allowOverlap="1" wp14:anchorId="5135B0C1" wp14:editId="1E043727">
                <wp:simplePos x="0" y="0"/>
                <wp:positionH relativeFrom="column">
                  <wp:posOffset>1720215</wp:posOffset>
                </wp:positionH>
                <wp:positionV relativeFrom="paragraph">
                  <wp:posOffset>-672465</wp:posOffset>
                </wp:positionV>
                <wp:extent cx="1605380" cy="1587500"/>
                <wp:effectExtent l="38100" t="38100" r="33020" b="38100"/>
                <wp:wrapNone/>
                <wp:docPr id="809" name="Ink 8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8">
                      <w14:nvContentPartPr>
                        <w14:cNvContentPartPr/>
                      </w14:nvContentPartPr>
                      <w14:xfrm>
                        <a:off x="0" y="0"/>
                        <a:ext cx="1605380" cy="1587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440D10" id="Ink 809" o:spid="_x0000_s1026" type="#_x0000_t75" style="position:absolute;margin-left:134.75pt;margin-top:-53.65pt;width:127.8pt;height:126.4pt;z-index:2520060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">
                <v:imagedata r:id="rId1349" o:title=""/>
              </v:shape>
            </w:pict>
          </mc:Fallback>
        </mc:AlternateContent>
      </w:r>
    </w:p>
    <w:p w14:paraId="1C845DAB" w14:textId="4B45AF92" w:rsidR="00E27EDA" w:rsidRDefault="00E27EDA" w:rsidP="00E27EDA">
      <w:pPr>
        <w:rPr>
          <w:lang w:val="en-CA"/>
        </w:rPr>
      </w:pPr>
    </w:p>
    <w:p w14:paraId="2B5AAC5A" w14:textId="40FCD7D4" w:rsidR="00245E35" w:rsidRDefault="008672A7" w:rsidP="00E27EDA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084895" behindDoc="0" locked="0" layoutInCell="1" allowOverlap="1" wp14:anchorId="1E644F9F" wp14:editId="307FA5E2">
                <wp:simplePos x="0" y="0"/>
                <wp:positionH relativeFrom="column">
                  <wp:posOffset>2647315</wp:posOffset>
                </wp:positionH>
                <wp:positionV relativeFrom="paragraph">
                  <wp:posOffset>-40005</wp:posOffset>
                </wp:positionV>
                <wp:extent cx="44810" cy="384535"/>
                <wp:effectExtent l="38100" t="50800" r="57150" b="60325"/>
                <wp:wrapNone/>
                <wp:docPr id="938" name="Ink 9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0">
                      <w14:nvContentPartPr>
                        <w14:cNvContentPartPr/>
                      </w14:nvContentPartPr>
                      <w14:xfrm>
                        <a:off x="0" y="0"/>
                        <a:ext cx="44810" cy="3845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D1E981" id="Ink 938" o:spid="_x0000_s1026" type="#_x0000_t75" style="position:absolute;margin-left:207.05pt;margin-top:-4.55pt;width:6.4pt;height:33.15pt;z-index:25208489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">
                <v:imagedata r:id="rId1351" o:title=""/>
              </v:shape>
            </w:pict>
          </mc:Fallback>
        </mc:AlternateContent>
      </w:r>
      <w:r w:rsidR="00DC20DF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010143" behindDoc="0" locked="0" layoutInCell="1" allowOverlap="1" wp14:anchorId="5FDB00BD" wp14:editId="44EE8C4E">
                <wp:simplePos x="0" y="0"/>
                <wp:positionH relativeFrom="column">
                  <wp:posOffset>4050665</wp:posOffset>
                </wp:positionH>
                <wp:positionV relativeFrom="paragraph">
                  <wp:posOffset>194945</wp:posOffset>
                </wp:positionV>
                <wp:extent cx="139975" cy="152640"/>
                <wp:effectExtent l="38100" t="38100" r="25400" b="38100"/>
                <wp:wrapNone/>
                <wp:docPr id="825" name="Ink 8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2">
                      <w14:nvContentPartPr>
                        <w14:cNvContentPartPr/>
                      </w14:nvContentPartPr>
                      <w14:xfrm>
                        <a:off x="0" y="0"/>
                        <a:ext cx="139975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85F9B9" id="Ink 825" o:spid="_x0000_s1026" type="#_x0000_t75" style="position:absolute;margin-left:318.25pt;margin-top:14.65pt;width:12.4pt;height:13.4pt;z-index:2520101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">
                <v:imagedata r:id="rId1353" o:title=""/>
              </v:shape>
            </w:pict>
          </mc:Fallback>
        </mc:AlternateContent>
      </w:r>
      <w:r w:rsidR="00B2323E">
        <w:rPr>
          <w:lang w:val="en-CA"/>
        </w:rPr>
        <w:tab/>
      </w:r>
      <w:r w:rsidR="00B2323E">
        <w:rPr>
          <w:lang w:val="en-CA"/>
        </w:rPr>
        <w:tab/>
      </w:r>
      <w:r w:rsidR="00B2323E">
        <w:rPr>
          <w:lang w:val="en-CA"/>
        </w:rPr>
        <w:tab/>
      </w:r>
      <w:r w:rsidR="00B2323E">
        <w:rPr>
          <w:lang w:val="en-CA"/>
        </w:rPr>
        <w:tab/>
      </w:r>
    </w:p>
    <w:p w14:paraId="281D0C0D" w14:textId="5A983DFB" w:rsidR="00245E35" w:rsidRDefault="00245E35" w:rsidP="00E27EDA">
      <w:pPr>
        <w:rPr>
          <w:lang w:val="en-CA"/>
        </w:rPr>
      </w:pPr>
    </w:p>
    <w:p w14:paraId="04D7009C" w14:textId="0D60910B" w:rsidR="00245E35" w:rsidRDefault="005D1505" w:rsidP="00E27EDA">
      <w:pPr>
        <w:rPr>
          <w:lang w:val="en-CA"/>
        </w:rPr>
      </w:pPr>
      <w:r>
        <w:rPr>
          <w:noProof/>
          <w:lang w:val="en-CA"/>
        </w:rPr>
        <w:lastRenderedPageBreak/>
        <mc:AlternateContent>
          <mc:Choice Requires="wpi">
            <w:drawing>
              <wp:anchor distT="0" distB="0" distL="114300" distR="114300" simplePos="0" relativeHeight="252114591" behindDoc="0" locked="0" layoutInCell="1" allowOverlap="1" wp14:anchorId="7180B3B6" wp14:editId="523FFDD9">
                <wp:simplePos x="0" y="0"/>
                <wp:positionH relativeFrom="column">
                  <wp:posOffset>3056890</wp:posOffset>
                </wp:positionH>
                <wp:positionV relativeFrom="paragraph">
                  <wp:posOffset>-22860</wp:posOffset>
                </wp:positionV>
                <wp:extent cx="1765575" cy="345685"/>
                <wp:effectExtent l="38100" t="38100" r="0" b="35560"/>
                <wp:wrapNone/>
                <wp:docPr id="976" name="Ink 9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4">
                      <w14:nvContentPartPr>
                        <w14:cNvContentPartPr/>
                      </w14:nvContentPartPr>
                      <w14:xfrm>
                        <a:off x="0" y="0"/>
                        <a:ext cx="1765575" cy="345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843E9" id="Ink 976" o:spid="_x0000_s1026" type="#_x0000_t75" style="position:absolute;margin-left:240pt;margin-top:-2.5pt;width:140.4pt;height:28.6pt;z-index:2521145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">
                <v:imagedata r:id="rId1355" o:title=""/>
              </v:shape>
            </w:pict>
          </mc:Fallback>
        </mc:AlternateContent>
      </w:r>
      <w:r w:rsidR="008672A7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093087" behindDoc="0" locked="0" layoutInCell="1" allowOverlap="1" wp14:anchorId="5D0B6B2C" wp14:editId="1C29D894">
                <wp:simplePos x="0" y="0"/>
                <wp:positionH relativeFrom="column">
                  <wp:posOffset>2749550</wp:posOffset>
                </wp:positionH>
                <wp:positionV relativeFrom="paragraph">
                  <wp:posOffset>-109220</wp:posOffset>
                </wp:positionV>
                <wp:extent cx="298250" cy="248095"/>
                <wp:effectExtent l="38100" t="38100" r="0" b="44450"/>
                <wp:wrapNone/>
                <wp:docPr id="946" name="Ink 9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6">
                      <w14:nvContentPartPr>
                        <w14:cNvContentPartPr/>
                      </w14:nvContentPartPr>
                      <w14:xfrm>
                        <a:off x="0" y="0"/>
                        <a:ext cx="298250" cy="2480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5173C2" id="Ink 946" o:spid="_x0000_s1026" type="#_x0000_t75" style="position:absolute;margin-left:215.8pt;margin-top:-9.3pt;width:24.95pt;height:20.95pt;z-index:2520930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">
                <v:imagedata r:id="rId1357" o:title=""/>
              </v:shape>
            </w:pict>
          </mc:Fallback>
        </mc:AlternateContent>
      </w:r>
      <w:r w:rsidR="008672A7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074655" behindDoc="0" locked="0" layoutInCell="1" allowOverlap="1" wp14:anchorId="0378C323" wp14:editId="72006A71">
                <wp:simplePos x="0" y="0"/>
                <wp:positionH relativeFrom="column">
                  <wp:posOffset>2418715</wp:posOffset>
                </wp:positionH>
                <wp:positionV relativeFrom="paragraph">
                  <wp:posOffset>-91440</wp:posOffset>
                </wp:positionV>
                <wp:extent cx="314535" cy="214405"/>
                <wp:effectExtent l="38100" t="38100" r="41275" b="40005"/>
                <wp:wrapNone/>
                <wp:docPr id="923" name="Ink 9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8">
                      <w14:nvContentPartPr>
                        <w14:cNvContentPartPr/>
                      </w14:nvContentPartPr>
                      <w14:xfrm>
                        <a:off x="0" y="0"/>
                        <a:ext cx="314535" cy="2144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280C18" id="Ink 923" o:spid="_x0000_s1026" type="#_x0000_t75" style="position:absolute;margin-left:189.75pt;margin-top:-7.9pt;width:26.15pt;height:18.3pt;z-index:2520746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">
                <v:imagedata r:id="rId1359" o:title=""/>
              </v:shape>
            </w:pict>
          </mc:Fallback>
        </mc:AlternateContent>
      </w:r>
      <w:r w:rsidR="00DD142C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1991711" behindDoc="0" locked="0" layoutInCell="1" allowOverlap="1" wp14:anchorId="1E800B3F" wp14:editId="4F24EF78">
                <wp:simplePos x="0" y="0"/>
                <wp:positionH relativeFrom="column">
                  <wp:posOffset>5161915</wp:posOffset>
                </wp:positionH>
                <wp:positionV relativeFrom="paragraph">
                  <wp:posOffset>-295910</wp:posOffset>
                </wp:positionV>
                <wp:extent cx="1362520" cy="666635"/>
                <wp:effectExtent l="38100" t="38100" r="34925" b="45085"/>
                <wp:wrapNone/>
                <wp:docPr id="763" name="Ink 7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0">
                      <w14:nvContentPartPr>
                        <w14:cNvContentPartPr/>
                      </w14:nvContentPartPr>
                      <w14:xfrm>
                        <a:off x="0" y="0"/>
                        <a:ext cx="1362520" cy="666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607DB6" id="Ink 763" o:spid="_x0000_s1026" type="#_x0000_t75" style="position:absolute;margin-left:405.75pt;margin-top:-24pt;width:108.7pt;height:53.95pt;z-index:2519917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">
                <v:imagedata r:id="rId1361" o:title=""/>
              </v:shape>
            </w:pict>
          </mc:Fallback>
        </mc:AlternateContent>
      </w:r>
    </w:p>
    <w:p w14:paraId="29CF560C" w14:textId="296AB3B6" w:rsidR="00E27EDA" w:rsidRDefault="00B2323E" w:rsidP="00245E35">
      <w:pPr>
        <w:ind w:left="2880" w:firstLine="720"/>
        <w:rPr>
          <w:lang w:val="en-CA"/>
        </w:rPr>
      </w:pPr>
      <w:r>
        <w:rPr>
          <w:lang w:val="en-CA"/>
        </w:rPr>
        <w:t xml:space="preserve">Market outcome &lt; socially optimal outcome </w:t>
      </w:r>
    </w:p>
    <w:p w14:paraId="468CEC59" w14:textId="0C663A6A" w:rsidR="00245E35" w:rsidRDefault="0050563B" w:rsidP="00E27EDA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002975" behindDoc="0" locked="0" layoutInCell="1" allowOverlap="1" wp14:anchorId="48DBA55C" wp14:editId="31C16585">
                <wp:simplePos x="0" y="0"/>
                <wp:positionH relativeFrom="column">
                  <wp:posOffset>5248000</wp:posOffset>
                </wp:positionH>
                <wp:positionV relativeFrom="paragraph">
                  <wp:posOffset>142845</wp:posOffset>
                </wp:positionV>
                <wp:extent cx="360" cy="360"/>
                <wp:effectExtent l="38100" t="38100" r="38100" b="38100"/>
                <wp:wrapNone/>
                <wp:docPr id="799" name="Ink 7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53F808" id="Ink 799" o:spid="_x0000_s1026" type="#_x0000_t75" style="position:absolute;margin-left:412.55pt;margin-top:10.55pt;width:1.45pt;height:1.45pt;z-index:2520029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">
                <v:imagedata r:id="rId1363" o:title=""/>
              </v:shape>
            </w:pict>
          </mc:Fallback>
        </mc:AlternateContent>
      </w:r>
      <w:r w:rsidR="00B2323E">
        <w:rPr>
          <w:lang w:val="en-CA"/>
        </w:rPr>
        <w:tab/>
      </w:r>
      <w:r w:rsidR="00B2323E">
        <w:rPr>
          <w:lang w:val="en-CA"/>
        </w:rPr>
        <w:tab/>
      </w:r>
      <w:r w:rsidR="00B2323E">
        <w:rPr>
          <w:lang w:val="en-CA"/>
        </w:rPr>
        <w:tab/>
      </w:r>
    </w:p>
    <w:p w14:paraId="5B94EEC4" w14:textId="77777777" w:rsidR="00245E35" w:rsidRDefault="00245E35" w:rsidP="00E27EDA">
      <w:pPr>
        <w:rPr>
          <w:lang w:val="en-CA"/>
        </w:rPr>
      </w:pPr>
    </w:p>
    <w:p w14:paraId="5D0584B5" w14:textId="77777777" w:rsidR="008C3727" w:rsidRDefault="008C3727" w:rsidP="00E27EDA">
      <w:pPr>
        <w:rPr>
          <w:lang w:val="en-CA"/>
        </w:rPr>
      </w:pPr>
    </w:p>
    <w:p w14:paraId="7EE377D6" w14:textId="77777777" w:rsidR="008C3727" w:rsidRDefault="008C3727" w:rsidP="00E27EDA">
      <w:pPr>
        <w:rPr>
          <w:lang w:val="en-CA"/>
        </w:rPr>
      </w:pPr>
    </w:p>
    <w:p w14:paraId="03223652" w14:textId="77777777" w:rsidR="008C3727" w:rsidRDefault="008C3727" w:rsidP="00E27EDA">
      <w:pPr>
        <w:rPr>
          <w:lang w:val="en-CA"/>
        </w:rPr>
      </w:pPr>
    </w:p>
    <w:p w14:paraId="2AACCECB" w14:textId="77777777" w:rsidR="008C3727" w:rsidRDefault="008C3727" w:rsidP="00E27EDA">
      <w:pPr>
        <w:rPr>
          <w:lang w:val="en-CA"/>
        </w:rPr>
      </w:pPr>
    </w:p>
    <w:p w14:paraId="2AA42048" w14:textId="77777777" w:rsidR="008C3727" w:rsidRDefault="008C3727" w:rsidP="00E27EDA">
      <w:pPr>
        <w:rPr>
          <w:lang w:val="en-CA"/>
        </w:rPr>
      </w:pPr>
    </w:p>
    <w:p w14:paraId="7A6D0B55" w14:textId="77777777" w:rsidR="008C3727" w:rsidRDefault="008C3727" w:rsidP="00E27EDA">
      <w:pPr>
        <w:rPr>
          <w:lang w:val="en-CA"/>
        </w:rPr>
      </w:pPr>
    </w:p>
    <w:p w14:paraId="1B1784AC" w14:textId="77777777" w:rsidR="008C3727" w:rsidRDefault="008C3727" w:rsidP="00E27EDA">
      <w:pPr>
        <w:rPr>
          <w:lang w:val="en-CA"/>
        </w:rPr>
      </w:pPr>
    </w:p>
    <w:p w14:paraId="4D7397DF" w14:textId="77777777" w:rsidR="008C3727" w:rsidRDefault="008C3727" w:rsidP="00E27EDA">
      <w:pPr>
        <w:rPr>
          <w:lang w:val="en-CA"/>
        </w:rPr>
      </w:pPr>
    </w:p>
    <w:p w14:paraId="700752B9" w14:textId="677357E1" w:rsidR="00B2323E" w:rsidRDefault="00A4668A" w:rsidP="00245E35">
      <w:pPr>
        <w:ind w:left="2160"/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215967" behindDoc="0" locked="0" layoutInCell="1" allowOverlap="1" wp14:anchorId="4EFF521E" wp14:editId="7EDCBB64">
                <wp:simplePos x="0" y="0"/>
                <wp:positionH relativeFrom="column">
                  <wp:posOffset>3396656</wp:posOffset>
                </wp:positionH>
                <wp:positionV relativeFrom="paragraph">
                  <wp:posOffset>-383446</wp:posOffset>
                </wp:positionV>
                <wp:extent cx="360" cy="360"/>
                <wp:effectExtent l="38100" t="38100" r="38100" b="38100"/>
                <wp:wrapNone/>
                <wp:docPr id="1107" name="Ink 1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FD6578" id="Ink 1107" o:spid="_x0000_s1026" type="#_x0000_t75" style="position:absolute;margin-left:266.75pt;margin-top:-30.9pt;width:1.45pt;height:1.45pt;z-index:2522159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">
                <v:imagedata r:id="rId1363" o:title=""/>
              </v:shape>
            </w:pict>
          </mc:Fallback>
        </mc:AlternateContent>
      </w:r>
      <w:r w:rsidR="00B2323E">
        <w:rPr>
          <w:lang w:val="en-CA"/>
        </w:rPr>
        <w:t xml:space="preserve">Solution: government intervention to correct the market failure </w:t>
      </w:r>
    </w:p>
    <w:p w14:paraId="7DD1373A" w14:textId="2E2A1405" w:rsidR="00245E35" w:rsidRDefault="008C15E7" w:rsidP="00E27EDA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268191" behindDoc="0" locked="0" layoutInCell="1" allowOverlap="1" wp14:anchorId="1E543B70" wp14:editId="216AFD96">
                <wp:simplePos x="0" y="0"/>
                <wp:positionH relativeFrom="column">
                  <wp:posOffset>5386070</wp:posOffset>
                </wp:positionH>
                <wp:positionV relativeFrom="paragraph">
                  <wp:posOffset>68580</wp:posOffset>
                </wp:positionV>
                <wp:extent cx="637905" cy="302950"/>
                <wp:effectExtent l="38100" t="38100" r="0" b="40005"/>
                <wp:wrapNone/>
                <wp:docPr id="1160" name="Ink 1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5">
                      <w14:nvContentPartPr>
                        <w14:cNvContentPartPr/>
                      </w14:nvContentPartPr>
                      <w14:xfrm>
                        <a:off x="0" y="0"/>
                        <a:ext cx="637905" cy="302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1E582F" id="Ink 1160" o:spid="_x0000_s1026" type="#_x0000_t75" style="position:absolute;margin-left:423.4pt;margin-top:4.7pt;width:51.65pt;height:25.25pt;z-index:2522681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">
                <v:imagedata r:id="rId1366" o:title=""/>
              </v:shape>
            </w:pict>
          </mc:Fallback>
        </mc:AlternateContent>
      </w:r>
      <w:r w:rsidR="00A87A6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152479" behindDoc="0" locked="0" layoutInCell="1" allowOverlap="1" wp14:anchorId="43E19ABF" wp14:editId="26A69C46">
                <wp:simplePos x="0" y="0"/>
                <wp:positionH relativeFrom="column">
                  <wp:posOffset>1383665</wp:posOffset>
                </wp:positionH>
                <wp:positionV relativeFrom="paragraph">
                  <wp:posOffset>-34290</wp:posOffset>
                </wp:positionV>
                <wp:extent cx="615305" cy="200660"/>
                <wp:effectExtent l="38100" t="38100" r="7620" b="40640"/>
                <wp:wrapNone/>
                <wp:docPr id="1015" name="Ink 10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7">
                      <w14:nvContentPartPr>
                        <w14:cNvContentPartPr/>
                      </w14:nvContentPartPr>
                      <w14:xfrm>
                        <a:off x="0" y="0"/>
                        <a:ext cx="615305" cy="200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EA469D" id="Ink 1015" o:spid="_x0000_s1026" type="#_x0000_t75" style="position:absolute;margin-left:108.25pt;margin-top:-3.4pt;width:49.9pt;height:17.2pt;z-index:25215247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">
                <v:imagedata r:id="rId1368" o:title=""/>
              </v:shape>
            </w:pict>
          </mc:Fallback>
        </mc:AlternateContent>
      </w:r>
    </w:p>
    <w:p w14:paraId="71155712" w14:textId="20877891" w:rsidR="00245E35" w:rsidRDefault="00A4668A" w:rsidP="00E27EDA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214943" behindDoc="0" locked="0" layoutInCell="1" allowOverlap="1" wp14:anchorId="7C14E2C2" wp14:editId="1B675E74">
                <wp:simplePos x="0" y="0"/>
                <wp:positionH relativeFrom="column">
                  <wp:posOffset>5118735</wp:posOffset>
                </wp:positionH>
                <wp:positionV relativeFrom="paragraph">
                  <wp:posOffset>-130175</wp:posOffset>
                </wp:positionV>
                <wp:extent cx="220590" cy="309185"/>
                <wp:effectExtent l="38100" t="38100" r="20955" b="46990"/>
                <wp:wrapNone/>
                <wp:docPr id="1106" name="Ink 1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9">
                      <w14:nvContentPartPr>
                        <w14:cNvContentPartPr/>
                      </w14:nvContentPartPr>
                      <w14:xfrm>
                        <a:off x="0" y="0"/>
                        <a:ext cx="220590" cy="309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B115E6" id="Ink 1106" o:spid="_x0000_s1026" type="#_x0000_t75" style="position:absolute;margin-left:402.35pt;margin-top:-10.95pt;width:18.75pt;height:25.8pt;z-index:2522149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">
                <v:imagedata r:id="rId1370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209823" behindDoc="0" locked="0" layoutInCell="1" allowOverlap="1" wp14:anchorId="692EDBA8" wp14:editId="429292F4">
                <wp:simplePos x="0" y="0"/>
                <wp:positionH relativeFrom="column">
                  <wp:posOffset>4258945</wp:posOffset>
                </wp:positionH>
                <wp:positionV relativeFrom="paragraph">
                  <wp:posOffset>-59055</wp:posOffset>
                </wp:positionV>
                <wp:extent cx="744380" cy="267370"/>
                <wp:effectExtent l="38100" t="38100" r="17780" b="37465"/>
                <wp:wrapNone/>
                <wp:docPr id="1101" name="Ink 1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1">
                      <w14:nvContentPartPr>
                        <w14:cNvContentPartPr/>
                      </w14:nvContentPartPr>
                      <w14:xfrm>
                        <a:off x="0" y="0"/>
                        <a:ext cx="744380" cy="267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7C57A5" id="Ink 1101" o:spid="_x0000_s1026" type="#_x0000_t75" style="position:absolute;margin-left:334.65pt;margin-top:-5.35pt;width:60pt;height:22.45pt;z-index:2522098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">
                <v:imagedata r:id="rId1372" o:title=""/>
              </v:shape>
            </w:pict>
          </mc:Fallback>
        </mc:AlternateContent>
      </w:r>
    </w:p>
    <w:p w14:paraId="3892E05B" w14:textId="45EC0254" w:rsidR="00245E35" w:rsidRDefault="008C15E7" w:rsidP="00E27EDA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266143" behindDoc="0" locked="0" layoutInCell="1" allowOverlap="1" wp14:anchorId="2988E6A5" wp14:editId="5CE2801C">
                <wp:simplePos x="0" y="0"/>
                <wp:positionH relativeFrom="column">
                  <wp:posOffset>5199380</wp:posOffset>
                </wp:positionH>
                <wp:positionV relativeFrom="paragraph">
                  <wp:posOffset>-15875</wp:posOffset>
                </wp:positionV>
                <wp:extent cx="812550" cy="415885"/>
                <wp:effectExtent l="38100" t="38100" r="635" b="41910"/>
                <wp:wrapNone/>
                <wp:docPr id="1158" name="Ink 1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3">
                      <w14:nvContentPartPr>
                        <w14:cNvContentPartPr/>
                      </w14:nvContentPartPr>
                      <w14:xfrm>
                        <a:off x="0" y="0"/>
                        <a:ext cx="812550" cy="4158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978336" id="Ink 1158" o:spid="_x0000_s1026" type="#_x0000_t75" style="position:absolute;margin-left:408.7pt;margin-top:-1.95pt;width:65.4pt;height:34.2pt;z-index:2522661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">
                <v:imagedata r:id="rId1374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267167" behindDoc="0" locked="0" layoutInCell="1" allowOverlap="1" wp14:anchorId="2967E344" wp14:editId="7859A063">
                <wp:simplePos x="0" y="0"/>
                <wp:positionH relativeFrom="column">
                  <wp:posOffset>4191635</wp:posOffset>
                </wp:positionH>
                <wp:positionV relativeFrom="paragraph">
                  <wp:posOffset>-15875</wp:posOffset>
                </wp:positionV>
                <wp:extent cx="1820295" cy="447840"/>
                <wp:effectExtent l="38100" t="38100" r="0" b="47625"/>
                <wp:wrapNone/>
                <wp:docPr id="1159" name="Ink 1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5">
                      <w14:nvContentPartPr>
                        <w14:cNvContentPartPr/>
                      </w14:nvContentPartPr>
                      <w14:xfrm>
                        <a:off x="0" y="0"/>
                        <a:ext cx="1820295" cy="44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D77236" id="Ink 1159" o:spid="_x0000_s1026" type="#_x0000_t75" style="position:absolute;margin-left:329.35pt;margin-top:-1.95pt;width:144.75pt;height:36.65pt;z-index:2522671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">
                <v:imagedata r:id="rId1376" o:title=""/>
              </v:shape>
            </w:pict>
          </mc:Fallback>
        </mc:AlternateContent>
      </w:r>
    </w:p>
    <w:p w14:paraId="59C07991" w14:textId="21E3E3E7" w:rsidR="00245E35" w:rsidRDefault="00245E35" w:rsidP="00E27EDA">
      <w:pPr>
        <w:rPr>
          <w:lang w:val="en-CA"/>
        </w:rPr>
      </w:pPr>
    </w:p>
    <w:p w14:paraId="721F12FC" w14:textId="1FB86281" w:rsidR="00245E35" w:rsidRDefault="008C15E7" w:rsidP="00E27EDA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317343" behindDoc="0" locked="0" layoutInCell="1" allowOverlap="1" wp14:anchorId="3C5167C1" wp14:editId="5AB11456">
                <wp:simplePos x="0" y="0"/>
                <wp:positionH relativeFrom="column">
                  <wp:posOffset>4510405</wp:posOffset>
                </wp:positionH>
                <wp:positionV relativeFrom="paragraph">
                  <wp:posOffset>92075</wp:posOffset>
                </wp:positionV>
                <wp:extent cx="1325965" cy="228900"/>
                <wp:effectExtent l="38100" t="38100" r="33020" b="38100"/>
                <wp:wrapNone/>
                <wp:docPr id="1211" name="Ink 1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7">
                      <w14:nvContentPartPr>
                        <w14:cNvContentPartPr/>
                      </w14:nvContentPartPr>
                      <w14:xfrm>
                        <a:off x="0" y="0"/>
                        <a:ext cx="1325965" cy="2289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A1F5CF" id="Ink 1211" o:spid="_x0000_s1026" type="#_x0000_t75" style="position:absolute;margin-left:354.45pt;margin-top:6.55pt;width:105.8pt;height:19.4pt;z-index:2523173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">
                <v:imagedata r:id="rId1378" o:title=""/>
              </v:shape>
            </w:pict>
          </mc:Fallback>
        </mc:AlternateContent>
      </w:r>
      <w:r w:rsidR="008B01AD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165791" behindDoc="0" locked="0" layoutInCell="1" allowOverlap="1" wp14:anchorId="57D78EF4" wp14:editId="5FD42031">
                <wp:simplePos x="0" y="0"/>
                <wp:positionH relativeFrom="column">
                  <wp:posOffset>2285365</wp:posOffset>
                </wp:positionH>
                <wp:positionV relativeFrom="paragraph">
                  <wp:posOffset>-973455</wp:posOffset>
                </wp:positionV>
                <wp:extent cx="1738930" cy="2505460"/>
                <wp:effectExtent l="50800" t="50800" r="39370" b="60325"/>
                <wp:wrapNone/>
                <wp:docPr id="1043" name="Ink 10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9">
                      <w14:nvContentPartPr>
                        <w14:cNvContentPartPr/>
                      </w14:nvContentPartPr>
                      <w14:xfrm>
                        <a:off x="0" y="0"/>
                        <a:ext cx="1738930" cy="2505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A17260" id="Ink 1043" o:spid="_x0000_s1026" type="#_x0000_t75" style="position:absolute;margin-left:178.55pt;margin-top:-78.05pt;width:139.75pt;height:200.15pt;z-index:2521657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">
                <v:imagedata r:id="rId1380" o:title=""/>
              </v:shape>
            </w:pict>
          </mc:Fallback>
        </mc:AlternateContent>
      </w:r>
    </w:p>
    <w:p w14:paraId="7A533D80" w14:textId="1282E9DB" w:rsidR="00245E35" w:rsidRDefault="008C15E7" w:rsidP="00E27EDA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316319" behindDoc="0" locked="0" layoutInCell="1" allowOverlap="1" wp14:anchorId="4C90F943" wp14:editId="58E8166C">
                <wp:simplePos x="0" y="0"/>
                <wp:positionH relativeFrom="column">
                  <wp:posOffset>4545965</wp:posOffset>
                </wp:positionH>
                <wp:positionV relativeFrom="paragraph">
                  <wp:posOffset>125095</wp:posOffset>
                </wp:positionV>
                <wp:extent cx="911300" cy="122630"/>
                <wp:effectExtent l="38100" t="38100" r="0" b="42545"/>
                <wp:wrapNone/>
                <wp:docPr id="1210" name="Ink 1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1">
                      <w14:nvContentPartPr>
                        <w14:cNvContentPartPr/>
                      </w14:nvContentPartPr>
                      <w14:xfrm>
                        <a:off x="0" y="0"/>
                        <a:ext cx="911300" cy="122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D12721" id="Ink 1210" o:spid="_x0000_s1026" type="#_x0000_t75" style="position:absolute;margin-left:357.25pt;margin-top:9.15pt;width:73.15pt;height:11.05pt;z-index:2523163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">
                <v:imagedata r:id="rId1382" o:title=""/>
              </v:shape>
            </w:pict>
          </mc:Fallback>
        </mc:AlternateContent>
      </w:r>
      <w:r w:rsidR="008B01AD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172959" behindDoc="0" locked="0" layoutInCell="1" allowOverlap="1" wp14:anchorId="0C8677F2" wp14:editId="650B797A">
                <wp:simplePos x="0" y="0"/>
                <wp:positionH relativeFrom="column">
                  <wp:posOffset>1393825</wp:posOffset>
                </wp:positionH>
                <wp:positionV relativeFrom="paragraph">
                  <wp:posOffset>57150</wp:posOffset>
                </wp:positionV>
                <wp:extent cx="2773875" cy="222755"/>
                <wp:effectExtent l="38100" t="38100" r="33020" b="44450"/>
                <wp:wrapNone/>
                <wp:docPr id="1050" name="Ink 10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3">
                      <w14:nvContentPartPr>
                        <w14:cNvContentPartPr/>
                      </w14:nvContentPartPr>
                      <w14:xfrm>
                        <a:off x="0" y="0"/>
                        <a:ext cx="2773875" cy="2227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87E71C" id="Ink 1050" o:spid="_x0000_s1026" type="#_x0000_t75" style="position:absolute;margin-left:109.05pt;margin-top:3.8pt;width:219.85pt;height:19pt;z-index:2521729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">
                <v:imagedata r:id="rId1384" o:title=""/>
              </v:shape>
            </w:pict>
          </mc:Fallback>
        </mc:AlternateContent>
      </w:r>
      <w:r w:rsidR="00A87A6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160671" behindDoc="0" locked="0" layoutInCell="1" allowOverlap="1" wp14:anchorId="2BB335CC" wp14:editId="62F1E1CA">
                <wp:simplePos x="0" y="0"/>
                <wp:positionH relativeFrom="column">
                  <wp:posOffset>1705610</wp:posOffset>
                </wp:positionH>
                <wp:positionV relativeFrom="paragraph">
                  <wp:posOffset>-1107440</wp:posOffset>
                </wp:positionV>
                <wp:extent cx="2499220" cy="2360295"/>
                <wp:effectExtent l="38100" t="38100" r="41275" b="40005"/>
                <wp:wrapNone/>
                <wp:docPr id="1028" name="Ink 10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5">
                      <w14:nvContentPartPr>
                        <w14:cNvContentPartPr/>
                      </w14:nvContentPartPr>
                      <w14:xfrm>
                        <a:off x="0" y="0"/>
                        <a:ext cx="2499220" cy="2360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7C14E8" id="Ink 1028" o:spid="_x0000_s1026" type="#_x0000_t75" style="position:absolute;margin-left:133.6pt;margin-top:-87.9pt;width:198.25pt;height:187.25pt;z-index:2521606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">
                <v:imagedata r:id="rId1386" o:title=""/>
              </v:shape>
            </w:pict>
          </mc:Fallback>
        </mc:AlternateContent>
      </w:r>
      <w:r w:rsidR="005D150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116639" behindDoc="0" locked="0" layoutInCell="1" allowOverlap="1" wp14:anchorId="3FBA083D" wp14:editId="1D244EB1">
                <wp:simplePos x="0" y="0"/>
                <wp:positionH relativeFrom="column">
                  <wp:posOffset>1703216</wp:posOffset>
                </wp:positionH>
                <wp:positionV relativeFrom="paragraph">
                  <wp:posOffset>-1265783</wp:posOffset>
                </wp:positionV>
                <wp:extent cx="3226680" cy="2640600"/>
                <wp:effectExtent l="38100" t="38100" r="50165" b="39370"/>
                <wp:wrapNone/>
                <wp:docPr id="978" name="Ink 9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7">
                      <w14:nvContentPartPr>
                        <w14:cNvContentPartPr/>
                      </w14:nvContentPartPr>
                      <w14:xfrm>
                        <a:off x="0" y="0"/>
                        <a:ext cx="3226680" cy="264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ACB3E1" id="Ink 978" o:spid="_x0000_s1026" type="#_x0000_t75" style="position:absolute;margin-left:133.4pt;margin-top:-100.35pt;width:255.45pt;height:209.3pt;z-index:2521166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">
                <v:imagedata r:id="rId1388" o:title=""/>
              </v:shape>
            </w:pict>
          </mc:Fallback>
        </mc:AlternateContent>
      </w:r>
    </w:p>
    <w:p w14:paraId="3C7E23D4" w14:textId="73DFA994" w:rsidR="00245E35" w:rsidRDefault="008C15E7" w:rsidP="00E27EDA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315295" behindDoc="0" locked="0" layoutInCell="1" allowOverlap="1" wp14:anchorId="7880E0C6" wp14:editId="4CEDC695">
                <wp:simplePos x="0" y="0"/>
                <wp:positionH relativeFrom="column">
                  <wp:posOffset>4799965</wp:posOffset>
                </wp:positionH>
                <wp:positionV relativeFrom="paragraph">
                  <wp:posOffset>67945</wp:posOffset>
                </wp:positionV>
                <wp:extent cx="937645" cy="165305"/>
                <wp:effectExtent l="38100" t="38100" r="15240" b="38100"/>
                <wp:wrapNone/>
                <wp:docPr id="1209" name="Ink 1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9">
                      <w14:nvContentPartPr>
                        <w14:cNvContentPartPr/>
                      </w14:nvContentPartPr>
                      <w14:xfrm>
                        <a:off x="0" y="0"/>
                        <a:ext cx="937645" cy="1653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D00F34" id="Ink 1209" o:spid="_x0000_s1026" type="#_x0000_t75" style="position:absolute;margin-left:377.25pt;margin-top:4.65pt;width:75.25pt;height:14.4pt;z-index:25231529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">
                <v:imagedata r:id="rId1390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269215" behindDoc="0" locked="0" layoutInCell="1" allowOverlap="1" wp14:anchorId="0E0CDFC3" wp14:editId="208F34A4">
                <wp:simplePos x="0" y="0"/>
                <wp:positionH relativeFrom="column">
                  <wp:posOffset>1422400</wp:posOffset>
                </wp:positionH>
                <wp:positionV relativeFrom="paragraph">
                  <wp:posOffset>52070</wp:posOffset>
                </wp:positionV>
                <wp:extent cx="1452245" cy="283410"/>
                <wp:effectExtent l="38100" t="38100" r="0" b="46990"/>
                <wp:wrapNone/>
                <wp:docPr id="1161" name="Ink 1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1">
                      <w14:nvContentPartPr>
                        <w14:cNvContentPartPr/>
                      </w14:nvContentPartPr>
                      <w14:xfrm>
                        <a:off x="0" y="0"/>
                        <a:ext cx="1452245" cy="2834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853255" id="Ink 1161" o:spid="_x0000_s1026" type="#_x0000_t75" style="position:absolute;margin-left:111.3pt;margin-top:3.4pt;width:115.75pt;height:23.7pt;z-index:2522692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">
                <v:imagedata r:id="rId1392" o:title=""/>
              </v:shape>
            </w:pict>
          </mc:Fallback>
        </mc:AlternateContent>
      </w:r>
      <w:r w:rsidR="00A701F8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231327" behindDoc="0" locked="0" layoutInCell="1" allowOverlap="1" wp14:anchorId="6BC0D528" wp14:editId="500797FF">
                <wp:simplePos x="0" y="0"/>
                <wp:positionH relativeFrom="column">
                  <wp:posOffset>2984816</wp:posOffset>
                </wp:positionH>
                <wp:positionV relativeFrom="paragraph">
                  <wp:posOffset>14094</wp:posOffset>
                </wp:positionV>
                <wp:extent cx="83880" cy="70920"/>
                <wp:effectExtent l="38100" t="38100" r="17780" b="43815"/>
                <wp:wrapNone/>
                <wp:docPr id="1122" name="Ink 1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3">
                      <w14:nvContentPartPr>
                        <w14:cNvContentPartPr/>
                      </w14:nvContentPartPr>
                      <w14:xfrm>
                        <a:off x="0" y="0"/>
                        <a:ext cx="8388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0C8AC9" id="Ink 1122" o:spid="_x0000_s1026" type="#_x0000_t75" style="position:absolute;margin-left:234.3pt;margin-top:.4pt;width:8pt;height:7pt;z-index:25223132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">
                <v:imagedata r:id="rId1394" o:title=""/>
              </v:shape>
            </w:pict>
          </mc:Fallback>
        </mc:AlternateContent>
      </w:r>
      <w:r w:rsidR="00A701F8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218015" behindDoc="0" locked="0" layoutInCell="1" allowOverlap="1" wp14:anchorId="5C09536D" wp14:editId="618F240B">
                <wp:simplePos x="0" y="0"/>
                <wp:positionH relativeFrom="column">
                  <wp:posOffset>1739216</wp:posOffset>
                </wp:positionH>
                <wp:positionV relativeFrom="paragraph">
                  <wp:posOffset>-574506</wp:posOffset>
                </wp:positionV>
                <wp:extent cx="1870200" cy="1576800"/>
                <wp:effectExtent l="38100" t="38100" r="34925" b="36195"/>
                <wp:wrapNone/>
                <wp:docPr id="1109" name="Ink 1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5">
                      <w14:nvContentPartPr>
                        <w14:cNvContentPartPr/>
                      </w14:nvContentPartPr>
                      <w14:xfrm>
                        <a:off x="0" y="0"/>
                        <a:ext cx="1870200" cy="157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73384" id="Ink 1109" o:spid="_x0000_s1026" type="#_x0000_t75" style="position:absolute;margin-left:136.25pt;margin-top:-45.95pt;width:148.65pt;height:125.55pt;z-index:2522180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">
                <v:imagedata r:id="rId1396" o:title=""/>
              </v:shape>
            </w:pict>
          </mc:Fallback>
        </mc:AlternateContent>
      </w:r>
      <w:r w:rsidR="00A4668A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201631" behindDoc="0" locked="0" layoutInCell="1" allowOverlap="1" wp14:anchorId="437E15CE" wp14:editId="10772475">
                <wp:simplePos x="0" y="0"/>
                <wp:positionH relativeFrom="column">
                  <wp:posOffset>3013075</wp:posOffset>
                </wp:positionH>
                <wp:positionV relativeFrom="paragraph">
                  <wp:posOffset>-215265</wp:posOffset>
                </wp:positionV>
                <wp:extent cx="106665" cy="698900"/>
                <wp:effectExtent l="25400" t="38100" r="33655" b="38100"/>
                <wp:wrapNone/>
                <wp:docPr id="1088" name="Ink 10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7">
                      <w14:nvContentPartPr>
                        <w14:cNvContentPartPr/>
                      </w14:nvContentPartPr>
                      <w14:xfrm>
                        <a:off x="0" y="0"/>
                        <a:ext cx="106665" cy="6989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4770D6" id="Ink 1088" o:spid="_x0000_s1026" type="#_x0000_t75" style="position:absolute;margin-left:236.55pt;margin-top:-17.65pt;width:9.85pt;height:56.45pt;z-index:2522016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">
                <v:imagedata r:id="rId1398" o:title=""/>
              </v:shape>
            </w:pict>
          </mc:Fallback>
        </mc:AlternateContent>
      </w:r>
      <w:r w:rsidR="00A87A6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156575" behindDoc="0" locked="0" layoutInCell="1" allowOverlap="1" wp14:anchorId="016DC522" wp14:editId="21705196">
                <wp:simplePos x="0" y="0"/>
                <wp:positionH relativeFrom="column">
                  <wp:posOffset>3051895</wp:posOffset>
                </wp:positionH>
                <wp:positionV relativeFrom="paragraph">
                  <wp:posOffset>740935</wp:posOffset>
                </wp:positionV>
                <wp:extent cx="142200" cy="148320"/>
                <wp:effectExtent l="38100" t="38100" r="10795" b="42545"/>
                <wp:wrapNone/>
                <wp:docPr id="1019" name="Ink 10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9">
                      <w14:nvContentPartPr>
                        <w14:cNvContentPartPr/>
                      </w14:nvContentPartPr>
                      <w14:xfrm>
                        <a:off x="0" y="0"/>
                        <a:ext cx="142200" cy="1483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D1D72" id="Ink 1019" o:spid="_x0000_s1026" type="#_x0000_t75" style="position:absolute;margin-left:239.6pt;margin-top:57.65pt;width:12.65pt;height:13.1pt;z-index:2521565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">
                <v:imagedata r:id="rId1400" o:title=""/>
              </v:shape>
            </w:pict>
          </mc:Fallback>
        </mc:AlternateContent>
      </w:r>
    </w:p>
    <w:p w14:paraId="556FA776" w14:textId="5091AF28" w:rsidR="00245E35" w:rsidRDefault="008C15E7" w:rsidP="00E27EDA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314271" behindDoc="0" locked="0" layoutInCell="1" allowOverlap="1" wp14:anchorId="5CE4D0DD" wp14:editId="645C8882">
                <wp:simplePos x="0" y="0"/>
                <wp:positionH relativeFrom="column">
                  <wp:posOffset>4693920</wp:posOffset>
                </wp:positionH>
                <wp:positionV relativeFrom="paragraph">
                  <wp:posOffset>71755</wp:posOffset>
                </wp:positionV>
                <wp:extent cx="1307190" cy="343685"/>
                <wp:effectExtent l="38100" t="38100" r="0" b="37465"/>
                <wp:wrapNone/>
                <wp:docPr id="1208" name="Ink 1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1">
                      <w14:nvContentPartPr>
                        <w14:cNvContentPartPr/>
                      </w14:nvContentPartPr>
                      <w14:xfrm>
                        <a:off x="0" y="0"/>
                        <a:ext cx="1307190" cy="343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5A9B79" id="Ink 1208" o:spid="_x0000_s1026" type="#_x0000_t75" style="position:absolute;margin-left:368.9pt;margin-top:4.95pt;width:104.35pt;height:28.45pt;z-index:2523142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">
                <v:imagedata r:id="rId1402" o:title=""/>
              </v:shape>
            </w:pict>
          </mc:Fallback>
        </mc:AlternateContent>
      </w:r>
      <w:r w:rsidR="008B01AD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186271" behindDoc="0" locked="0" layoutInCell="1" allowOverlap="1" wp14:anchorId="61095F79" wp14:editId="22BA2F5C">
                <wp:simplePos x="0" y="0"/>
                <wp:positionH relativeFrom="column">
                  <wp:posOffset>2800350</wp:posOffset>
                </wp:positionH>
                <wp:positionV relativeFrom="paragraph">
                  <wp:posOffset>-488315</wp:posOffset>
                </wp:positionV>
                <wp:extent cx="110345" cy="1169455"/>
                <wp:effectExtent l="38100" t="38100" r="42545" b="37465"/>
                <wp:wrapNone/>
                <wp:docPr id="1066" name="Ink 10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3">
                      <w14:nvContentPartPr>
                        <w14:cNvContentPartPr/>
                      </w14:nvContentPartPr>
                      <w14:xfrm>
                        <a:off x="0" y="0"/>
                        <a:ext cx="110345" cy="1169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75DB99" id="Ink 1066" o:spid="_x0000_s1026" type="#_x0000_t75" style="position:absolute;margin-left:219.8pt;margin-top:-39.15pt;width:10.15pt;height:93.5pt;z-index:2521862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">
                <v:imagedata r:id="rId1404" o:title=""/>
              </v:shape>
            </w:pict>
          </mc:Fallback>
        </mc:AlternateContent>
      </w:r>
    </w:p>
    <w:p w14:paraId="1D442BD0" w14:textId="2F14DB4D" w:rsidR="00245E35" w:rsidRPr="00B17DCE" w:rsidRDefault="00A701F8" w:rsidP="00E27EDA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230303" behindDoc="0" locked="0" layoutInCell="1" allowOverlap="1" wp14:anchorId="511ABEA5" wp14:editId="7DF8F3C6">
                <wp:simplePos x="0" y="0"/>
                <wp:positionH relativeFrom="column">
                  <wp:posOffset>1428750</wp:posOffset>
                </wp:positionH>
                <wp:positionV relativeFrom="paragraph">
                  <wp:posOffset>38100</wp:posOffset>
                </wp:positionV>
                <wp:extent cx="194125" cy="270520"/>
                <wp:effectExtent l="38100" t="38100" r="34925" b="46990"/>
                <wp:wrapNone/>
                <wp:docPr id="1121" name="Ink 1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5">
                      <w14:nvContentPartPr>
                        <w14:cNvContentPartPr/>
                      </w14:nvContentPartPr>
                      <w14:xfrm>
                        <a:off x="0" y="0"/>
                        <a:ext cx="194125" cy="27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45D921" id="Ink 1121" o:spid="_x0000_s1026" type="#_x0000_t75" style="position:absolute;margin-left:111.8pt;margin-top:2.3pt;width:16.75pt;height:22.7pt;z-index:2522303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">
                <v:imagedata r:id="rId1406" o:title=""/>
              </v:shape>
            </w:pict>
          </mc:Fallback>
        </mc:AlternateContent>
      </w: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225183" behindDoc="0" locked="0" layoutInCell="1" allowOverlap="1" wp14:anchorId="393B08EE" wp14:editId="52AF4FC6">
                <wp:simplePos x="0" y="0"/>
                <wp:positionH relativeFrom="column">
                  <wp:posOffset>1925320</wp:posOffset>
                </wp:positionH>
                <wp:positionV relativeFrom="paragraph">
                  <wp:posOffset>38735</wp:posOffset>
                </wp:positionV>
                <wp:extent cx="1238250" cy="83300"/>
                <wp:effectExtent l="38100" t="38100" r="19050" b="43815"/>
                <wp:wrapNone/>
                <wp:docPr id="1116" name="Ink 1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7">
                      <w14:nvContentPartPr>
                        <w14:cNvContentPartPr/>
                      </w14:nvContentPartPr>
                      <w14:xfrm>
                        <a:off x="0" y="0"/>
                        <a:ext cx="1238250" cy="83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6BA956" id="Ink 1116" o:spid="_x0000_s1026" type="#_x0000_t75" style="position:absolute;margin-left:150.9pt;margin-top:2.35pt;width:98.9pt;height:7.95pt;z-index:2522251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">
                <v:imagedata r:id="rId1408" o:title=""/>
              </v:shape>
            </w:pict>
          </mc:Fallback>
        </mc:AlternateContent>
      </w:r>
    </w:p>
    <w:p w14:paraId="695D341C" w14:textId="38BB3D2E" w:rsidR="00A15A57" w:rsidRPr="00B17DCE" w:rsidRDefault="00A701F8" w:rsidP="00A15A57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216991" behindDoc="0" locked="0" layoutInCell="1" allowOverlap="1" wp14:anchorId="0226DEDD" wp14:editId="7076238D">
                <wp:simplePos x="0" y="0"/>
                <wp:positionH relativeFrom="column">
                  <wp:posOffset>3229256</wp:posOffset>
                </wp:positionH>
                <wp:positionV relativeFrom="paragraph">
                  <wp:posOffset>22889</wp:posOffset>
                </wp:positionV>
                <wp:extent cx="360" cy="360"/>
                <wp:effectExtent l="38100" t="38100" r="38100" b="38100"/>
                <wp:wrapNone/>
                <wp:docPr id="1108" name="Ink 1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850739" id="Ink 1108" o:spid="_x0000_s1026" type="#_x0000_t75" style="position:absolute;margin-left:253.55pt;margin-top:1.1pt;width:1.45pt;height:1.45pt;z-index:2522169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">
                <v:imagedata r:id="rId1410" o:title=""/>
              </v:shape>
            </w:pict>
          </mc:Fallback>
        </mc:AlternateContent>
      </w:r>
      <w:r w:rsidR="00A4668A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200607" behindDoc="0" locked="0" layoutInCell="1" allowOverlap="1" wp14:anchorId="4CCBCC2E" wp14:editId="20199508">
                <wp:simplePos x="0" y="0"/>
                <wp:positionH relativeFrom="column">
                  <wp:posOffset>3138805</wp:posOffset>
                </wp:positionH>
                <wp:positionV relativeFrom="paragraph">
                  <wp:posOffset>-212090</wp:posOffset>
                </wp:positionV>
                <wp:extent cx="493095" cy="640970"/>
                <wp:effectExtent l="38100" t="38100" r="0" b="45085"/>
                <wp:wrapNone/>
                <wp:docPr id="1087" name="Ink 10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1">
                      <w14:nvContentPartPr>
                        <w14:cNvContentPartPr/>
                      </w14:nvContentPartPr>
                      <w14:xfrm>
                        <a:off x="0" y="0"/>
                        <a:ext cx="493095" cy="640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6334A4" id="Ink 1087" o:spid="_x0000_s1026" type="#_x0000_t75" style="position:absolute;margin-left:246.45pt;margin-top:-17.4pt;width:40.25pt;height:51.85pt;z-index:25220060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">
                <v:imagedata r:id="rId1412" o:title=""/>
              </v:shape>
            </w:pict>
          </mc:Fallback>
        </mc:AlternateContent>
      </w:r>
      <w:r w:rsidR="005D1505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131999" behindDoc="0" locked="0" layoutInCell="1" allowOverlap="1" wp14:anchorId="0ABBC559" wp14:editId="253DA5E1">
                <wp:simplePos x="0" y="0"/>
                <wp:positionH relativeFrom="column">
                  <wp:posOffset>5070475</wp:posOffset>
                </wp:positionH>
                <wp:positionV relativeFrom="paragraph">
                  <wp:posOffset>-5715</wp:posOffset>
                </wp:positionV>
                <wp:extent cx="961705" cy="315595"/>
                <wp:effectExtent l="38100" t="38100" r="0" b="40005"/>
                <wp:wrapNone/>
                <wp:docPr id="995" name="Ink 9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3">
                      <w14:nvContentPartPr>
                        <w14:cNvContentPartPr/>
                      </w14:nvContentPartPr>
                      <w14:xfrm>
                        <a:off x="0" y="0"/>
                        <a:ext cx="961705" cy="315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F77E1D" id="Ink 995" o:spid="_x0000_s1026" type="#_x0000_t75" style="position:absolute;margin-left:398.55pt;margin-top:-1.15pt;width:77.1pt;height:26.25pt;z-index:25213199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">
                <v:imagedata r:id="rId1414" o:title=""/>
              </v:shape>
            </w:pict>
          </mc:Fallback>
        </mc:AlternateContent>
      </w:r>
    </w:p>
    <w:p w14:paraId="6772BAF8" w14:textId="047E0D70" w:rsidR="00A153F3" w:rsidRPr="00B17DCE" w:rsidRDefault="008B01AD" w:rsidP="00A153F3">
      <w:pPr>
        <w:rPr>
          <w:lang w:val="en-CA"/>
        </w:rPr>
      </w:pPr>
      <w:r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185247" behindDoc="0" locked="0" layoutInCell="1" allowOverlap="1" wp14:anchorId="39F5F5E5" wp14:editId="0B1E4142">
                <wp:simplePos x="0" y="0"/>
                <wp:positionH relativeFrom="column">
                  <wp:posOffset>2884170</wp:posOffset>
                </wp:positionH>
                <wp:positionV relativeFrom="paragraph">
                  <wp:posOffset>-1270</wp:posOffset>
                </wp:positionV>
                <wp:extent cx="331920" cy="212165"/>
                <wp:effectExtent l="38100" t="38100" r="49530" b="41910"/>
                <wp:wrapNone/>
                <wp:docPr id="1065" name="Ink 10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5">
                      <w14:nvContentPartPr>
                        <w14:cNvContentPartPr/>
                      </w14:nvContentPartPr>
                      <w14:xfrm>
                        <a:off x="0" y="0"/>
                        <a:ext cx="331920" cy="212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729503" id="Ink 1065" o:spid="_x0000_s1026" type="#_x0000_t75" style="position:absolute;margin-left:226.4pt;margin-top:-.8pt;width:27.55pt;height:18.1pt;z-index:252185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">
                <v:imagedata r:id="rId1416" o:title=""/>
              </v:shape>
            </w:pict>
          </mc:Fallback>
        </mc:AlternateContent>
      </w:r>
      <w:r w:rsidR="00A87A61">
        <w:rPr>
          <w:noProof/>
          <w:lang w:val="en-CA"/>
        </w:rPr>
        <mc:AlternateContent>
          <mc:Choice Requires="wpi">
            <w:drawing>
              <wp:anchor distT="0" distB="0" distL="114300" distR="114300" simplePos="0" relativeHeight="252151455" behindDoc="0" locked="0" layoutInCell="1" allowOverlap="1" wp14:anchorId="195FCF97" wp14:editId="474B1663">
                <wp:simplePos x="0" y="0"/>
                <wp:positionH relativeFrom="column">
                  <wp:posOffset>5170170</wp:posOffset>
                </wp:positionH>
                <wp:positionV relativeFrom="paragraph">
                  <wp:posOffset>55245</wp:posOffset>
                </wp:positionV>
                <wp:extent cx="1059845" cy="190500"/>
                <wp:effectExtent l="38100" t="38100" r="32385" b="38100"/>
                <wp:wrapNone/>
                <wp:docPr id="1014" name="Ink 10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7">
                      <w14:nvContentPartPr>
                        <w14:cNvContentPartPr/>
                      </w14:nvContentPartPr>
                      <w14:xfrm>
                        <a:off x="0" y="0"/>
                        <a:ext cx="1059845" cy="190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B85891" id="Ink 1014" o:spid="_x0000_s1026" type="#_x0000_t75" style="position:absolute;margin-left:406.4pt;margin-top:3.65pt;width:84.85pt;height:16.4pt;z-index:2521514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">
                <v:imagedata r:id="rId1418" o:title=""/>
              </v:shape>
            </w:pict>
          </mc:Fallback>
        </mc:AlternateContent>
      </w:r>
    </w:p>
    <w:p w14:paraId="2B8C9A9F" w14:textId="77777777" w:rsidR="008C3727" w:rsidRDefault="008C3727" w:rsidP="00007A16">
      <w:pPr>
        <w:pStyle w:val="Heading1"/>
      </w:pPr>
    </w:p>
    <w:p w14:paraId="4E866541" w14:textId="0A367E0C" w:rsidR="008C3727" w:rsidRDefault="008C3727" w:rsidP="008C3727">
      <w:pPr>
        <w:pStyle w:val="Heading1"/>
      </w:pPr>
      <w:bookmarkStart w:id="66" w:name="_Toc89955802"/>
      <w:r>
        <w:t>International Trade &amp; Development = Nov 30</w:t>
      </w:r>
      <w:r w:rsidRPr="008C3727">
        <w:rPr>
          <w:vertAlign w:val="superscript"/>
        </w:rPr>
        <w:t>th</w:t>
      </w:r>
      <w:r>
        <w:t xml:space="preserve"> &amp; Dec 1</w:t>
      </w:r>
      <w:r w:rsidRPr="008C3727">
        <w:rPr>
          <w:vertAlign w:val="superscript"/>
        </w:rPr>
        <w:t>st</w:t>
      </w:r>
      <w:bookmarkEnd w:id="66"/>
      <w:r>
        <w:t xml:space="preserve"> </w:t>
      </w:r>
    </w:p>
    <w:p w14:paraId="57DD9721" w14:textId="19DA020F" w:rsidR="008C3727" w:rsidRDefault="00DF7875" w:rsidP="00DF7875">
      <w:pPr>
        <w:pStyle w:val="Heading2"/>
      </w:pPr>
      <w:r>
        <w:tab/>
      </w:r>
      <w:bookmarkStart w:id="67" w:name="_Toc89955803"/>
      <w:r>
        <w:t>Primary Products and Export Dependence</w:t>
      </w:r>
      <w:bookmarkEnd w:id="67"/>
      <w:r>
        <w:t xml:space="preserve"> </w:t>
      </w:r>
    </w:p>
    <w:p w14:paraId="65B9CB8F" w14:textId="66EA11EC" w:rsidR="00DF7875" w:rsidRDefault="00DF7875" w:rsidP="00DF7875">
      <w:pPr>
        <w:pStyle w:val="Heading3"/>
      </w:pPr>
      <w:r>
        <w:tab/>
      </w:r>
      <w:r>
        <w:tab/>
      </w:r>
      <w:bookmarkStart w:id="68" w:name="_Toc89955804"/>
      <w:r>
        <w:t>Export Dependence</w:t>
      </w:r>
      <w:bookmarkEnd w:id="68"/>
      <w:r>
        <w:t xml:space="preserve"> </w:t>
      </w:r>
    </w:p>
    <w:p w14:paraId="2DBA2006" w14:textId="617907F7" w:rsidR="00431F93" w:rsidRPr="00431F93" w:rsidRDefault="00431F93" w:rsidP="00431F9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A country’s reliance on exports to finance development </w:t>
      </w:r>
    </w:p>
    <w:p w14:paraId="72EB019E" w14:textId="7149C86C" w:rsidR="00DF7875" w:rsidRDefault="00DF7875" w:rsidP="00DF7875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  <w:t xml:space="preserve">Dependence on </w:t>
      </w:r>
    </w:p>
    <w:p w14:paraId="6A53B75F" w14:textId="1B7007E0" w:rsidR="00DF7875" w:rsidRDefault="00DF7875" w:rsidP="00DF787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Primary products exports </w:t>
      </w:r>
    </w:p>
    <w:p w14:paraId="55370D35" w14:textId="5E67AEFD" w:rsidR="00DF7875" w:rsidRDefault="00DF7875" w:rsidP="00DF787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Ex: coffee, cotton, palm oil </w:t>
      </w:r>
    </w:p>
    <w:p w14:paraId="4BEE779E" w14:textId="04CC77BF" w:rsidR="00F57B48" w:rsidRDefault="00F57B48" w:rsidP="00DF787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Must import manufactured goods </w:t>
      </w:r>
    </w:p>
    <w:p w14:paraId="6CD30630" w14:textId="49B8D1AC" w:rsidR="00777AAD" w:rsidRDefault="00777AAD" w:rsidP="00777AAD">
      <w:pPr>
        <w:pStyle w:val="Heading3"/>
      </w:pPr>
      <w:r>
        <w:tab/>
      </w:r>
      <w:r>
        <w:tab/>
      </w:r>
      <w:bookmarkStart w:id="69" w:name="_Toc89955805"/>
      <w:r>
        <w:t>Export Earnings Instability</w:t>
      </w:r>
      <w:bookmarkEnd w:id="69"/>
      <w:r>
        <w:t xml:space="preserve"> </w:t>
      </w:r>
    </w:p>
    <w:p w14:paraId="219CF1E8" w14:textId="69B77A17" w:rsidR="005E159C" w:rsidRDefault="005E159C" w:rsidP="005E159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proofErr w:type="gramStart"/>
      <w:r>
        <w:rPr>
          <w:lang w:val="en-CA"/>
        </w:rPr>
        <w:t>Low income</w:t>
      </w:r>
      <w:proofErr w:type="gramEnd"/>
      <w:r>
        <w:rPr>
          <w:lang w:val="en-CA"/>
        </w:rPr>
        <w:t xml:space="preserve"> elasticity of demand for primary products</w:t>
      </w:r>
    </w:p>
    <w:p w14:paraId="6F48D85F" w14:textId="79081BBD" w:rsidR="00F57B48" w:rsidRDefault="00F57B48" w:rsidP="005E159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The relative </w:t>
      </w:r>
      <w:r w:rsidR="008E4ABA">
        <w:rPr>
          <w:lang w:val="en-CA"/>
        </w:rPr>
        <w:t xml:space="preserve">price of primary products </w:t>
      </w:r>
      <w:proofErr w:type="gramStart"/>
      <w:r w:rsidR="008E4ABA">
        <w:rPr>
          <w:lang w:val="en-CA"/>
        </w:rPr>
        <w:t>tend</w:t>
      </w:r>
      <w:proofErr w:type="gramEnd"/>
      <w:r w:rsidR="008E4ABA">
        <w:rPr>
          <w:lang w:val="en-CA"/>
        </w:rPr>
        <w:t xml:space="preserve"> to fall as incomes rise</w:t>
      </w:r>
    </w:p>
    <w:p w14:paraId="5BAD04B1" w14:textId="14C7751C" w:rsidR="005E159C" w:rsidRDefault="005E159C" w:rsidP="005E159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Volatile commodity prices</w:t>
      </w:r>
    </w:p>
    <w:p w14:paraId="4335F235" w14:textId="6AA82DF6" w:rsidR="008E4ABA" w:rsidRPr="005E159C" w:rsidRDefault="008E4ABA" w:rsidP="005E159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Export earnings volatility as a result </w:t>
      </w:r>
    </w:p>
    <w:p w14:paraId="75703029" w14:textId="26A671BE" w:rsidR="00777AAD" w:rsidRDefault="00777AAD" w:rsidP="00777AAD">
      <w:pPr>
        <w:pStyle w:val="Heading2"/>
      </w:pPr>
      <w:r>
        <w:tab/>
      </w:r>
      <w:bookmarkStart w:id="70" w:name="_Toc89955806"/>
      <w:r w:rsidR="005E159C">
        <w:t>Traditional Theory of International Trade</w:t>
      </w:r>
      <w:bookmarkEnd w:id="70"/>
    </w:p>
    <w:p w14:paraId="23EB994C" w14:textId="452DB344" w:rsidR="005E159C" w:rsidRDefault="005E159C" w:rsidP="005E159C">
      <w:pPr>
        <w:pStyle w:val="Heading3"/>
      </w:pPr>
      <w:r>
        <w:tab/>
      </w:r>
      <w:r>
        <w:tab/>
      </w:r>
      <w:bookmarkStart w:id="71" w:name="_Toc89955807"/>
      <w:r>
        <w:t>Factor Endowment Theory</w:t>
      </w:r>
      <w:bookmarkEnd w:id="71"/>
      <w:r>
        <w:t xml:space="preserve"> </w:t>
      </w:r>
    </w:p>
    <w:p w14:paraId="777DE4C1" w14:textId="082AFC9D" w:rsidR="005E159C" w:rsidRDefault="005E159C" w:rsidP="005E159C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 xml:space="preserve">Same technologies for production </w:t>
      </w:r>
    </w:p>
    <w:p w14:paraId="7F3A6DA5" w14:textId="5AAAFBEF" w:rsidR="005E159C" w:rsidRDefault="005E159C" w:rsidP="005E159C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Different factor endowments</w:t>
      </w:r>
      <w:r w:rsidR="008E4ABA">
        <w:rPr>
          <w:lang w:val="en-CA"/>
        </w:rPr>
        <w:t xml:space="preserve">; land, labour, capital </w:t>
      </w:r>
    </w:p>
    <w:p w14:paraId="33717B06" w14:textId="1D8309B6" w:rsidR="005E159C" w:rsidRDefault="005E159C" w:rsidP="005E159C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 xml:space="preserve">Relative factor prices differ relative to the </w:t>
      </w:r>
      <w:r w:rsidR="00B40E73">
        <w:rPr>
          <w:lang w:val="en-CA"/>
        </w:rPr>
        <w:t>factor endowments</w:t>
      </w:r>
    </w:p>
    <w:p w14:paraId="1C9AF162" w14:textId="5AE1853F" w:rsidR="006D18CC" w:rsidRDefault="006D18CC" w:rsidP="006D18CC">
      <w:pPr>
        <w:pStyle w:val="ListParagraph"/>
        <w:numPr>
          <w:ilvl w:val="3"/>
          <w:numId w:val="12"/>
        </w:numPr>
        <w:rPr>
          <w:lang w:val="en-CA"/>
        </w:rPr>
      </w:pPr>
      <w:r>
        <w:rPr>
          <w:lang w:val="en-CA"/>
        </w:rPr>
        <w:t>Ex: labour is cheaper where larger endowment of labour</w:t>
      </w:r>
    </w:p>
    <w:p w14:paraId="086DFBA9" w14:textId="1DCF1A33" w:rsidR="00B40E73" w:rsidRDefault="00B40E73" w:rsidP="005E159C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 xml:space="preserve">Different proportions of factors lead to different products being produced. </w:t>
      </w:r>
    </w:p>
    <w:p w14:paraId="7020DF42" w14:textId="4A85006A" w:rsidR="00F01CBE" w:rsidRDefault="00F01CBE" w:rsidP="00F74591">
      <w:pPr>
        <w:ind w:left="2160"/>
        <w:rPr>
          <w:lang w:val="en-CA"/>
        </w:rPr>
      </w:pPr>
      <w:r>
        <w:rPr>
          <w:lang w:val="en-CA"/>
        </w:rPr>
        <w:t xml:space="preserve">For a country abundant in labour, the advantage lies in the production of labour-intensive goods </w:t>
      </w:r>
      <w:r w:rsidR="001B5235">
        <w:rPr>
          <w:lang w:val="en-CA"/>
        </w:rPr>
        <w:t xml:space="preserve">which leads to a focus (specialization) </w:t>
      </w:r>
      <w:r w:rsidR="00EB5684">
        <w:rPr>
          <w:lang w:val="en-CA"/>
        </w:rPr>
        <w:t>and</w:t>
      </w:r>
      <w:r w:rsidR="001B5235">
        <w:rPr>
          <w:lang w:val="en-CA"/>
        </w:rPr>
        <w:t xml:space="preserve"> the export of the labour-intensive goods</w:t>
      </w:r>
    </w:p>
    <w:p w14:paraId="3CEC6AD8" w14:textId="21888C68" w:rsidR="001B5235" w:rsidRDefault="001B5235" w:rsidP="00F74591">
      <w:pPr>
        <w:ind w:left="2160"/>
        <w:rPr>
          <w:lang w:val="en-CA"/>
        </w:rPr>
      </w:pPr>
      <w:r>
        <w:rPr>
          <w:lang w:val="en-CA"/>
        </w:rPr>
        <w:t>For a country abundant in capital, the advantage lies in the production of capital-intensive goods</w:t>
      </w:r>
      <w:r w:rsidR="00EB5684">
        <w:rPr>
          <w:lang w:val="en-CA"/>
        </w:rPr>
        <w:t>, focus (specialization) on</w:t>
      </w:r>
      <w:r w:rsidR="00800FD5">
        <w:rPr>
          <w:lang w:val="en-CA"/>
        </w:rPr>
        <w:t xml:space="preserve"> and the export of the capital-intensive goods. </w:t>
      </w:r>
    </w:p>
    <w:p w14:paraId="430F353F" w14:textId="7C913C6E" w:rsidR="00800FD5" w:rsidRDefault="00F74591" w:rsidP="00F01CBE">
      <w:pPr>
        <w:ind w:left="1440"/>
        <w:rPr>
          <w:lang w:val="en-CA"/>
        </w:rPr>
      </w:pPr>
      <w:r>
        <w:rPr>
          <w:lang w:val="en-CA"/>
        </w:rPr>
        <w:tab/>
      </w:r>
      <w:r w:rsidR="007801C4">
        <w:rPr>
          <w:lang w:val="en-CA"/>
        </w:rPr>
        <w:t xml:space="preserve">Example: </w:t>
      </w:r>
    </w:p>
    <w:p w14:paraId="20C7621B" w14:textId="09274B0A" w:rsidR="007801C4" w:rsidRDefault="007801C4" w:rsidP="00F01CBE">
      <w:pPr>
        <w:ind w:left="144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There are two different countries </w:t>
      </w:r>
    </w:p>
    <w:p w14:paraId="3420D588" w14:textId="3DBB7F20" w:rsidR="007801C4" w:rsidRDefault="007801C4" w:rsidP="00F01CBE">
      <w:pPr>
        <w:ind w:left="144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One belonging to the less-developed world (LDW) </w:t>
      </w:r>
    </w:p>
    <w:p w14:paraId="55DF077C" w14:textId="3913439F" w:rsidR="006D18CC" w:rsidRDefault="006D18CC" w:rsidP="00F01CBE">
      <w:pPr>
        <w:ind w:left="144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Labour-abundant </w:t>
      </w:r>
    </w:p>
    <w:p w14:paraId="3641406B" w14:textId="5CE65822" w:rsidR="007801C4" w:rsidRDefault="007801C4" w:rsidP="00F01CBE">
      <w:pPr>
        <w:ind w:left="144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One belonging to the rest of the world (</w:t>
      </w:r>
      <w:proofErr w:type="spellStart"/>
      <w:r>
        <w:rPr>
          <w:lang w:val="en-CA"/>
        </w:rPr>
        <w:t>RoW</w:t>
      </w:r>
      <w:proofErr w:type="spellEnd"/>
      <w:r>
        <w:rPr>
          <w:lang w:val="en-CA"/>
        </w:rPr>
        <w:t xml:space="preserve">) </w:t>
      </w:r>
    </w:p>
    <w:p w14:paraId="45ADE510" w14:textId="096B5972" w:rsidR="002E01E1" w:rsidRDefault="002E01E1" w:rsidP="00F01CBE">
      <w:pPr>
        <w:ind w:left="144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Capital abundant </w:t>
      </w:r>
    </w:p>
    <w:p w14:paraId="4EF26FA2" w14:textId="47522787" w:rsidR="00C8626B" w:rsidRDefault="00C8626B" w:rsidP="00F01CBE">
      <w:pPr>
        <w:ind w:left="1440"/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  <w:t xml:space="preserve">There are two commodities </w:t>
      </w:r>
    </w:p>
    <w:p w14:paraId="2D409ED2" w14:textId="2593FF3E" w:rsidR="005A69C0" w:rsidRDefault="005A69C0" w:rsidP="00F01CBE">
      <w:pPr>
        <w:ind w:left="144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Agricultural goods </w:t>
      </w:r>
      <w:r w:rsidR="002E01E1">
        <w:rPr>
          <w:lang w:val="en-CA"/>
        </w:rPr>
        <w:t xml:space="preserve">(labour-intensive) </w:t>
      </w:r>
    </w:p>
    <w:p w14:paraId="73DCDB97" w14:textId="0873AFFD" w:rsidR="00096537" w:rsidRDefault="005A69C0" w:rsidP="00096537">
      <w:pPr>
        <w:ind w:left="144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Manufactured goods </w:t>
      </w:r>
      <w:r w:rsidR="002E01E1">
        <w:rPr>
          <w:lang w:val="en-CA"/>
        </w:rPr>
        <w:t>(capital-intensive)</w:t>
      </w:r>
    </w:p>
    <w:p w14:paraId="6EF7C93A" w14:textId="71600DC0" w:rsidR="00096537" w:rsidRDefault="00096537" w:rsidP="00096537">
      <w:pPr>
        <w:ind w:left="144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Situation 1: No Trade</w:t>
      </w:r>
    </w:p>
    <w:p w14:paraId="5532E22D" w14:textId="77CD714C" w:rsidR="00043134" w:rsidRDefault="00043134" w:rsidP="00043134">
      <w:pPr>
        <w:ind w:left="3600"/>
        <w:rPr>
          <w:lang w:val="en-CA"/>
        </w:rPr>
      </w:pPr>
      <w:r>
        <w:rPr>
          <w:lang w:val="en-CA"/>
        </w:rPr>
        <w:t xml:space="preserve">If we assume there is no trade both groups will be producing on their PPF curve </w:t>
      </w:r>
    </w:p>
    <w:p w14:paraId="511F4811" w14:textId="462BA1A1" w:rsidR="00245B06" w:rsidRDefault="00245B06" w:rsidP="00043134">
      <w:pPr>
        <w:ind w:left="3600"/>
        <w:rPr>
          <w:lang w:val="en-CA"/>
        </w:rPr>
      </w:pPr>
      <w:r>
        <w:rPr>
          <w:lang w:val="en-CA"/>
        </w:rPr>
        <w:t xml:space="preserve">(Pa/Pm) is the relative price of the goods </w:t>
      </w:r>
    </w:p>
    <w:p w14:paraId="59FC36CF" w14:textId="6B9F4648" w:rsidR="00096537" w:rsidRDefault="0048333B" w:rsidP="003E64E8">
      <w:pPr>
        <w:ind w:left="1440"/>
        <w:rPr>
          <w:lang w:val="en-CA"/>
        </w:rPr>
      </w:pPr>
      <w:r>
        <w:rPr>
          <w:noProof/>
          <w:lang w:val="en-CA"/>
        </w:rPr>
        <w:drawing>
          <wp:inline distT="0" distB="0" distL="0" distR="0" wp14:anchorId="2FCE1D5E" wp14:editId="01601EA8">
            <wp:extent cx="4657776" cy="2394574"/>
            <wp:effectExtent l="0" t="0" r="3175" b="6350"/>
            <wp:docPr id="17" name="Picture 1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Diagram&#10;&#10;Description automatically generated"/>
                    <pic:cNvPicPr/>
                  </pic:nvPicPr>
                  <pic:blipFill>
                    <a:blip r:embed="rId14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9884" cy="240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972DD" w14:textId="7770851B" w:rsidR="00096537" w:rsidRDefault="00096537" w:rsidP="00096537">
      <w:pPr>
        <w:ind w:left="144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Situation 2: </w:t>
      </w:r>
      <w:r w:rsidR="00151C91">
        <w:rPr>
          <w:lang w:val="en-CA"/>
        </w:rPr>
        <w:t>With Trade</w:t>
      </w:r>
    </w:p>
    <w:p w14:paraId="798EE8B5" w14:textId="11AC050A" w:rsidR="003E64E8" w:rsidRDefault="003E64E8" w:rsidP="003E64E8">
      <w:pPr>
        <w:ind w:left="1440"/>
        <w:rPr>
          <w:lang w:val="en-CA"/>
        </w:rPr>
      </w:pPr>
      <w:r>
        <w:rPr>
          <w:noProof/>
          <w:lang w:val="en-CA"/>
        </w:rPr>
        <w:drawing>
          <wp:inline distT="0" distB="0" distL="0" distR="0" wp14:anchorId="746F8663" wp14:editId="733AA9A4">
            <wp:extent cx="4110610" cy="1955614"/>
            <wp:effectExtent l="0" t="0" r="4445" b="635"/>
            <wp:docPr id="19" name="Picture 1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Diagram&#10;&#10;Description automatically generated"/>
                    <pic:cNvPicPr/>
                  </pic:nvPicPr>
                  <pic:blipFill>
                    <a:blip r:embed="rId14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1542" cy="1965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1BF1E" w14:textId="6FAF2EB1" w:rsidR="00151C91" w:rsidRDefault="00151C91" w:rsidP="00096537">
      <w:pPr>
        <w:ind w:left="1440"/>
        <w:rPr>
          <w:lang w:val="en-CA"/>
        </w:rPr>
      </w:pPr>
      <w:r>
        <w:rPr>
          <w:lang w:val="en-CA"/>
        </w:rPr>
        <w:lastRenderedPageBreak/>
        <w:tab/>
        <w:t xml:space="preserve">Numerical </w:t>
      </w:r>
      <w:r w:rsidR="0016516F">
        <w:rPr>
          <w:lang w:val="en-CA"/>
        </w:rPr>
        <w:t xml:space="preserve">Example </w:t>
      </w:r>
      <w:r w:rsidR="001D4674">
        <w:rPr>
          <w:noProof/>
          <w:lang w:val="en-CA"/>
        </w:rPr>
        <w:drawing>
          <wp:inline distT="0" distB="0" distL="0" distR="0" wp14:anchorId="2E9F20A2" wp14:editId="34431095">
            <wp:extent cx="5943600" cy="2324100"/>
            <wp:effectExtent l="0" t="0" r="0" b="0"/>
            <wp:docPr id="21" name="Picture 2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, letter&#10;&#10;Description automatically generated"/>
                    <pic:cNvPicPr/>
                  </pic:nvPicPr>
                  <pic:blipFill>
                    <a:blip r:embed="rId14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AB853" w14:textId="6EF56AE9" w:rsidR="0016516F" w:rsidRDefault="0016516F" w:rsidP="00096537">
      <w:pPr>
        <w:ind w:left="1440"/>
        <w:rPr>
          <w:lang w:val="en-CA"/>
        </w:rPr>
      </w:pPr>
      <w:r>
        <w:rPr>
          <w:lang w:val="en-CA"/>
        </w:rPr>
        <w:tab/>
        <w:t xml:space="preserve">General Outcomes </w:t>
      </w:r>
      <w:r w:rsidR="00BD383E">
        <w:rPr>
          <w:lang w:val="en-CA"/>
        </w:rPr>
        <w:t xml:space="preserve">Expected </w:t>
      </w:r>
      <w:r>
        <w:rPr>
          <w:lang w:val="en-CA"/>
        </w:rPr>
        <w:t xml:space="preserve">from the Factor Endowment Theory </w:t>
      </w:r>
    </w:p>
    <w:p w14:paraId="21168BC9" w14:textId="6793F057" w:rsidR="0016516F" w:rsidRDefault="0016516F" w:rsidP="00096537">
      <w:pPr>
        <w:ind w:left="144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Consumption increases with trade</w:t>
      </w:r>
    </w:p>
    <w:p w14:paraId="685AB964" w14:textId="63FB7EB2" w:rsidR="0016516F" w:rsidRDefault="0016516F" w:rsidP="00CB35BC">
      <w:pPr>
        <w:ind w:left="2880"/>
        <w:rPr>
          <w:lang w:val="en-CA"/>
        </w:rPr>
      </w:pPr>
      <w:r>
        <w:rPr>
          <w:lang w:val="en-CA"/>
        </w:rPr>
        <w:t xml:space="preserve">Partial specialization in goods that use the abundant </w:t>
      </w:r>
      <w:r w:rsidR="00CB35BC">
        <w:rPr>
          <w:lang w:val="en-CA"/>
        </w:rPr>
        <w:t xml:space="preserve">factor intensively </w:t>
      </w:r>
    </w:p>
    <w:p w14:paraId="0593BA43" w14:textId="65847773" w:rsidR="00CB35BC" w:rsidRDefault="00CB35BC" w:rsidP="00CB35BC">
      <w:pPr>
        <w:ind w:left="2880"/>
        <w:rPr>
          <w:lang w:val="en-CA"/>
        </w:rPr>
      </w:pPr>
      <w:r>
        <w:rPr>
          <w:lang w:val="en-CA"/>
        </w:rPr>
        <w:t xml:space="preserve">Export goods that use the abundant factor intensively </w:t>
      </w:r>
    </w:p>
    <w:p w14:paraId="36B62771" w14:textId="38C8E765" w:rsidR="00CB35BC" w:rsidRDefault="00CB35BC" w:rsidP="00CB35BC">
      <w:pPr>
        <w:ind w:left="2880"/>
        <w:rPr>
          <w:lang w:val="en-CA"/>
        </w:rPr>
      </w:pPr>
      <w:r>
        <w:rPr>
          <w:lang w:val="en-CA"/>
        </w:rPr>
        <w:t xml:space="preserve">Import goods that use the scarce factor intensively </w:t>
      </w:r>
    </w:p>
    <w:p w14:paraId="7EF59DB9" w14:textId="6399F222" w:rsidR="007D50F7" w:rsidRDefault="007D50F7" w:rsidP="00CB35BC">
      <w:pPr>
        <w:ind w:left="2880"/>
        <w:rPr>
          <w:lang w:val="en-CA"/>
        </w:rPr>
      </w:pPr>
      <w:r>
        <w:rPr>
          <w:lang w:val="en-CA"/>
        </w:rPr>
        <w:t xml:space="preserve">Factor prices equalize across trading countries </w:t>
      </w:r>
    </w:p>
    <w:p w14:paraId="08526455" w14:textId="584F0832" w:rsidR="007D50F7" w:rsidRDefault="007D50F7" w:rsidP="00CB35BC">
      <w:pPr>
        <w:ind w:left="2880"/>
        <w:rPr>
          <w:lang w:val="en-CA"/>
        </w:rPr>
      </w:pPr>
      <w:r>
        <w:rPr>
          <w:lang w:val="en-CA"/>
        </w:rPr>
        <w:t xml:space="preserve">Owners of abundant factor gain relative to owners of scarce factors </w:t>
      </w:r>
    </w:p>
    <w:p w14:paraId="1C7C234A" w14:textId="1370B7F6" w:rsidR="007D50F7" w:rsidRDefault="007D50F7" w:rsidP="00CB35BC">
      <w:pPr>
        <w:ind w:left="2880"/>
        <w:rPr>
          <w:lang w:val="en-CA"/>
        </w:rPr>
      </w:pPr>
      <w:r>
        <w:rPr>
          <w:lang w:val="en-CA"/>
        </w:rPr>
        <w:t xml:space="preserve">Trade promotes more equal income distribution within a country </w:t>
      </w:r>
    </w:p>
    <w:p w14:paraId="5B48CDB7" w14:textId="6D083C8C" w:rsidR="007D50F7" w:rsidRDefault="007D50F7" w:rsidP="00CB35BC">
      <w:pPr>
        <w:ind w:left="2880"/>
        <w:rPr>
          <w:lang w:val="en-CA"/>
        </w:rPr>
      </w:pPr>
      <w:r>
        <w:rPr>
          <w:lang w:val="en-CA"/>
        </w:rPr>
        <w:t xml:space="preserve">Trade stimulates economic growth </w:t>
      </w:r>
    </w:p>
    <w:p w14:paraId="1C493CDF" w14:textId="1373506D" w:rsidR="00BD383E" w:rsidRDefault="00BD383E" w:rsidP="00BD383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As a result, </w:t>
      </w:r>
    </w:p>
    <w:p w14:paraId="799A514D" w14:textId="0F22C470" w:rsidR="00BD383E" w:rsidRDefault="00BD383E" w:rsidP="00BD383E">
      <w:pPr>
        <w:ind w:left="2880"/>
        <w:rPr>
          <w:lang w:val="en-CA"/>
        </w:rPr>
      </w:pPr>
      <w:r>
        <w:rPr>
          <w:lang w:val="en-CA"/>
        </w:rPr>
        <w:t xml:space="preserve">Developing Countries are </w:t>
      </w:r>
      <w:r w:rsidR="000E36A0">
        <w:rPr>
          <w:lang w:val="en-CA"/>
        </w:rPr>
        <w:t xml:space="preserve">encouraged </w:t>
      </w:r>
      <w:r>
        <w:rPr>
          <w:lang w:val="en-CA"/>
        </w:rPr>
        <w:t xml:space="preserve">to focus on the production of labour and land </w:t>
      </w:r>
      <w:r w:rsidR="000E36A0">
        <w:rPr>
          <w:lang w:val="en-CA"/>
        </w:rPr>
        <w:t xml:space="preserve">intensive primary products for export </w:t>
      </w:r>
    </w:p>
    <w:p w14:paraId="4221D082" w14:textId="606010C2" w:rsidR="000E36A0" w:rsidRDefault="000E36A0" w:rsidP="00BD383E">
      <w:pPr>
        <w:ind w:left="2880"/>
        <w:rPr>
          <w:lang w:val="en-CA"/>
        </w:rPr>
      </w:pPr>
      <w:r>
        <w:rPr>
          <w:lang w:val="en-CA"/>
        </w:rPr>
        <w:t xml:space="preserve">Import manufactured goods (capital intensive production) from developed countries </w:t>
      </w:r>
    </w:p>
    <w:p w14:paraId="4FC69D4A" w14:textId="79325897" w:rsidR="008026F8" w:rsidRDefault="008026F8" w:rsidP="008026F8">
      <w:pPr>
        <w:pStyle w:val="Heading2"/>
      </w:pPr>
      <w:r>
        <w:tab/>
      </w:r>
      <w:bookmarkStart w:id="72" w:name="_Toc89955808"/>
      <w:r>
        <w:t>Critique of the Traditional Theory</w:t>
      </w:r>
      <w:bookmarkEnd w:id="72"/>
      <w:r>
        <w:t xml:space="preserve"> </w:t>
      </w:r>
    </w:p>
    <w:p w14:paraId="3971A822" w14:textId="1A09B19A" w:rsidR="008026F8" w:rsidRDefault="008026F8" w:rsidP="008026F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Critique of assumptions of the traditional neoclassical model of trade </w:t>
      </w:r>
    </w:p>
    <w:p w14:paraId="6E70CA98" w14:textId="47140159" w:rsidR="008026F8" w:rsidRDefault="008026F8" w:rsidP="008026F8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Fully utilized resources </w:t>
      </w:r>
    </w:p>
    <w:p w14:paraId="6584970F" w14:textId="74403DCD" w:rsidR="00E01E65" w:rsidRDefault="00E01E65" w:rsidP="00E01E65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lastRenderedPageBreak/>
        <w:t>There is often unemployment, or underutilized resources (human resources)</w:t>
      </w:r>
    </w:p>
    <w:p w14:paraId="5F8FCAF8" w14:textId="78D2ABC7" w:rsidR="00E01E65" w:rsidRPr="00E01E65" w:rsidRDefault="00E01E65" w:rsidP="00E01E65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b/>
          <w:bCs/>
          <w:lang w:val="en-CA"/>
        </w:rPr>
        <w:t>Vent for surplus</w:t>
      </w:r>
    </w:p>
    <w:p w14:paraId="4514F4A4" w14:textId="2CE93739" w:rsidR="00E01E65" w:rsidRDefault="00A105A8" w:rsidP="00E01E65">
      <w:pPr>
        <w:pStyle w:val="ListParagraph"/>
        <w:numPr>
          <w:ilvl w:val="2"/>
          <w:numId w:val="14"/>
        </w:numPr>
        <w:rPr>
          <w:lang w:val="en-CA"/>
        </w:rPr>
      </w:pPr>
      <w:proofErr w:type="gramStart"/>
      <w:r>
        <w:rPr>
          <w:lang w:val="en-CA"/>
        </w:rPr>
        <w:t>Basically</w:t>
      </w:r>
      <w:proofErr w:type="gramEnd"/>
      <w:r>
        <w:rPr>
          <w:lang w:val="en-CA"/>
        </w:rPr>
        <w:t xml:space="preserve"> where a country can produce more goods than they consume and sell it to get rid of the surplus (</w:t>
      </w:r>
      <w:r>
        <w:rPr>
          <w:lang w:val="en-CA"/>
        </w:rPr>
        <w:t>See below</w:t>
      </w:r>
      <w:r>
        <w:rPr>
          <w:lang w:val="en-CA"/>
        </w:rPr>
        <w:t>)</w:t>
      </w:r>
    </w:p>
    <w:p w14:paraId="27B05AE7" w14:textId="77777777" w:rsidR="008026F8" w:rsidRDefault="008026F8" w:rsidP="008026F8">
      <w:pPr>
        <w:rPr>
          <w:lang w:val="en-CA"/>
        </w:rPr>
      </w:pPr>
    </w:p>
    <w:p w14:paraId="0258FCB4" w14:textId="671A2222" w:rsidR="008026F8" w:rsidRDefault="001D4674" w:rsidP="008026F8">
      <w:pPr>
        <w:rPr>
          <w:lang w:val="en-CA"/>
        </w:rPr>
      </w:pPr>
      <w:r>
        <w:rPr>
          <w:noProof/>
          <w:lang w:val="en-CA"/>
        </w:rPr>
        <w:drawing>
          <wp:inline distT="0" distB="0" distL="0" distR="0" wp14:anchorId="2DC8410E" wp14:editId="068A01B2">
            <wp:extent cx="4214917" cy="2668096"/>
            <wp:effectExtent l="0" t="0" r="1905" b="0"/>
            <wp:docPr id="22" name="Picture 2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Diagram&#10;&#10;Description automatically generated"/>
                    <pic:cNvPicPr/>
                  </pic:nvPicPr>
                  <pic:blipFill>
                    <a:blip r:embed="rId14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3348" cy="2673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06D49" w14:textId="63B6F5BA" w:rsidR="008026F8" w:rsidRDefault="005D60F2" w:rsidP="008026F8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Fixed technology </w:t>
      </w:r>
    </w:p>
    <w:p w14:paraId="308B55C9" w14:textId="4FFA2173" w:rsidR="005D60F2" w:rsidRDefault="005D60F2" w:rsidP="005D60F2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There may be synthetic substitutes</w:t>
      </w:r>
    </w:p>
    <w:p w14:paraId="49E22BDE" w14:textId="6C3A0705" w:rsidR="00E01E65" w:rsidRDefault="00E01E65" w:rsidP="005D60F2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Other things to reduce the need for natural commodities</w:t>
      </w:r>
    </w:p>
    <w:p w14:paraId="7B7A4D44" w14:textId="6EF6A631" w:rsidR="005D60F2" w:rsidRDefault="005D60F2" w:rsidP="005D60F2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No role of national governments </w:t>
      </w:r>
    </w:p>
    <w:p w14:paraId="6C8531F8" w14:textId="69F5835E" w:rsidR="009C2B2D" w:rsidRDefault="009C2B2D" w:rsidP="009C2B2D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 xml:space="preserve">Tariffs, quotas, subsidies </w:t>
      </w:r>
    </w:p>
    <w:p w14:paraId="2668CD22" w14:textId="1FE7324E" w:rsidR="009C2B2D" w:rsidRDefault="009C2B2D" w:rsidP="009C2B2D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Trade gains accrue to nationals </w:t>
      </w:r>
    </w:p>
    <w:p w14:paraId="1DD682F8" w14:textId="49A7C3B5" w:rsidR="009C2B2D" w:rsidRDefault="009C2B2D" w:rsidP="009C2B2D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 xml:space="preserve">Enclave economies </w:t>
      </w:r>
    </w:p>
    <w:p w14:paraId="16C3AC92" w14:textId="6AC2979D" w:rsidR="009C2B2D" w:rsidRDefault="009C2B2D" w:rsidP="009C2B2D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 xml:space="preserve">Foreign owned operations </w:t>
      </w:r>
    </w:p>
    <w:p w14:paraId="079A5BFE" w14:textId="0004F7BA" w:rsidR="009C2B2D" w:rsidRDefault="009C2B2D" w:rsidP="009C2B2D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 xml:space="preserve">Few linkages to the wider economy </w:t>
      </w:r>
    </w:p>
    <w:p w14:paraId="77D03DA8" w14:textId="1B009D08" w:rsidR="009C2B2D" w:rsidRDefault="009C2B2D" w:rsidP="009C2B2D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 xml:space="preserve">GDP &gt; GNI </w:t>
      </w:r>
    </w:p>
    <w:p w14:paraId="4DD5048D" w14:textId="3BD95B1F" w:rsidR="009C2B2D" w:rsidRDefault="009C2B2D" w:rsidP="009C2B2D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Gains from trade accrue largely to nonnationals</w:t>
      </w:r>
    </w:p>
    <w:p w14:paraId="6317B8E2" w14:textId="2E6F5B7E" w:rsidR="009C2B2D" w:rsidRDefault="009C2B2D" w:rsidP="009C2B2D">
      <w:pPr>
        <w:pStyle w:val="Heading2"/>
        <w:ind w:left="720"/>
      </w:pPr>
      <w:bookmarkStart w:id="73" w:name="_Toc89955809"/>
      <w:r>
        <w:t>Import Substitution and the Theory of Protection</w:t>
      </w:r>
      <w:bookmarkEnd w:id="73"/>
      <w:r>
        <w:t xml:space="preserve"> </w:t>
      </w:r>
    </w:p>
    <w:p w14:paraId="3A2D902D" w14:textId="0E869CB4" w:rsidR="009C2B2D" w:rsidRDefault="009C2B2D" w:rsidP="009C2B2D">
      <w:pPr>
        <w:pStyle w:val="Heading3"/>
      </w:pPr>
      <w:r>
        <w:lastRenderedPageBreak/>
        <w:tab/>
      </w:r>
      <w:r>
        <w:tab/>
      </w:r>
      <w:bookmarkStart w:id="74" w:name="_Toc89955810"/>
      <w:r>
        <w:t>Import Substitution</w:t>
      </w:r>
      <w:bookmarkEnd w:id="74"/>
    </w:p>
    <w:p w14:paraId="089492FB" w14:textId="3C2898F0" w:rsidR="009C2B2D" w:rsidRDefault="009C2B2D" w:rsidP="009C2B2D">
      <w:pPr>
        <w:ind w:left="2160"/>
        <w:rPr>
          <w:lang w:val="en-CA"/>
        </w:rPr>
      </w:pPr>
      <w:r>
        <w:rPr>
          <w:lang w:val="en-CA"/>
        </w:rPr>
        <w:t>An attempt to replace importation of commodities with domestic production (usually manufactured consumer goods)</w:t>
      </w:r>
    </w:p>
    <w:p w14:paraId="043EB64E" w14:textId="24F27C30" w:rsidR="007F7A51" w:rsidRDefault="007F7A51" w:rsidP="007F7A51">
      <w:pPr>
        <w:ind w:left="2160"/>
        <w:rPr>
          <w:lang w:val="en-CA"/>
        </w:rPr>
      </w:pPr>
      <w:r>
        <w:rPr>
          <w:lang w:val="en-CA"/>
        </w:rPr>
        <w:t xml:space="preserve">Strategy: </w:t>
      </w:r>
    </w:p>
    <w:p w14:paraId="6FB1DEB2" w14:textId="7B289DB1" w:rsidR="007F7A51" w:rsidRDefault="007F7A51" w:rsidP="007F7A5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Tariff or quota on imported good </w:t>
      </w:r>
    </w:p>
    <w:p w14:paraId="2A0C3253" w14:textId="0980E8AB" w:rsidR="007F7A51" w:rsidRDefault="007F7A51" w:rsidP="007F7A5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Set up industry to produce good (infant industry) </w:t>
      </w:r>
    </w:p>
    <w:p w14:paraId="5FB54736" w14:textId="4C700316" w:rsidR="007F7A51" w:rsidRDefault="007F7A51" w:rsidP="007F7A51">
      <w:pPr>
        <w:ind w:left="2160"/>
        <w:rPr>
          <w:lang w:val="en-CA"/>
        </w:rPr>
      </w:pPr>
      <w:r>
        <w:rPr>
          <w:lang w:val="en-CA"/>
        </w:rPr>
        <w:t xml:space="preserve">Goal: </w:t>
      </w:r>
    </w:p>
    <w:p w14:paraId="49835F9C" w14:textId="6ECD4A5A" w:rsidR="007F7A51" w:rsidRDefault="007F7A51" w:rsidP="007F7A5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Eventually, infant industry “grows up”, is competitive on the world market </w:t>
      </w:r>
    </w:p>
    <w:p w14:paraId="244FCE9A" w14:textId="72B7D23C" w:rsidR="007F7A51" w:rsidRDefault="007F7A51" w:rsidP="007F7A5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Protection no longer needed </w:t>
      </w:r>
    </w:p>
    <w:p w14:paraId="350BFF1A" w14:textId="2128E7AB" w:rsidR="00336B2D" w:rsidRDefault="00336B2D" w:rsidP="00336B2D">
      <w:pPr>
        <w:ind w:left="1440"/>
        <w:rPr>
          <w:lang w:val="en-CA"/>
        </w:rPr>
      </w:pPr>
      <w:r>
        <w:rPr>
          <w:lang w:val="en-CA"/>
        </w:rPr>
        <w:t xml:space="preserve">Example </w:t>
      </w:r>
    </w:p>
    <w:p w14:paraId="32881E5A" w14:textId="6903A209" w:rsidR="00336B2D" w:rsidRDefault="00336B2D" w:rsidP="00336B2D">
      <w:pPr>
        <w:ind w:left="1440"/>
        <w:rPr>
          <w:lang w:val="en-CA"/>
        </w:rPr>
      </w:pPr>
      <w:r>
        <w:rPr>
          <w:lang w:val="en-CA"/>
        </w:rPr>
        <w:tab/>
        <w:t>No trade</w:t>
      </w:r>
    </w:p>
    <w:p w14:paraId="60FB7684" w14:textId="2B0FAB09" w:rsidR="00336B2D" w:rsidRDefault="0017427B" w:rsidP="00375297">
      <w:pPr>
        <w:ind w:left="1440"/>
        <w:rPr>
          <w:lang w:val="en-CA"/>
        </w:rPr>
      </w:pPr>
      <w:r>
        <w:rPr>
          <w:noProof/>
          <w:lang w:val="en-CA"/>
        </w:rPr>
        <w:drawing>
          <wp:inline distT="0" distB="0" distL="0" distR="0" wp14:anchorId="006F8C6E" wp14:editId="2E9AD7CC">
            <wp:extent cx="3804438" cy="1862793"/>
            <wp:effectExtent l="0" t="0" r="5715" b="4445"/>
            <wp:docPr id="63" name="Picture 6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Diagram&#10;&#10;Description automatically generated"/>
                    <pic:cNvPicPr/>
                  </pic:nvPicPr>
                  <pic:blipFill>
                    <a:blip r:embed="rId14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242" cy="186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618FA" w14:textId="72E01DBF" w:rsidR="00336B2D" w:rsidRDefault="00336B2D" w:rsidP="00336B2D">
      <w:pPr>
        <w:ind w:left="2160"/>
        <w:rPr>
          <w:lang w:val="en-CA"/>
        </w:rPr>
      </w:pPr>
      <w:r>
        <w:rPr>
          <w:lang w:val="en-CA"/>
        </w:rPr>
        <w:t xml:space="preserve">Now take a small open economy where there is world price lower than that of the domestic price </w:t>
      </w:r>
    </w:p>
    <w:p w14:paraId="4238E069" w14:textId="77777777" w:rsidR="00336B2D" w:rsidRDefault="00336B2D" w:rsidP="00336B2D">
      <w:pPr>
        <w:ind w:left="1440"/>
        <w:rPr>
          <w:lang w:val="en-CA"/>
        </w:rPr>
      </w:pPr>
    </w:p>
    <w:p w14:paraId="76300604" w14:textId="074904F6" w:rsidR="00336B2D" w:rsidRDefault="00375297" w:rsidP="00375297">
      <w:pPr>
        <w:ind w:left="1440"/>
        <w:rPr>
          <w:lang w:val="en-CA"/>
        </w:rPr>
      </w:pPr>
      <w:r>
        <w:rPr>
          <w:noProof/>
          <w:lang w:val="en-CA"/>
        </w:rPr>
        <w:drawing>
          <wp:inline distT="0" distB="0" distL="0" distR="0" wp14:anchorId="26D16DBC" wp14:editId="66DBEE17">
            <wp:extent cx="4319620" cy="1962289"/>
            <wp:effectExtent l="0" t="0" r="0" b="0"/>
            <wp:docPr id="1856" name="Picture 1856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" name="Picture 1856" descr="Diagram, engineering drawing&#10;&#10;Description automatically generated"/>
                    <pic:cNvPicPr/>
                  </pic:nvPicPr>
                  <pic:blipFill>
                    <a:blip r:embed="rId14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2547" cy="1968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C87B5" w14:textId="6352F46F" w:rsidR="008D6A8E" w:rsidRDefault="008D6A8E" w:rsidP="00336B2D">
      <w:pPr>
        <w:ind w:left="1440"/>
        <w:rPr>
          <w:lang w:val="en-CA"/>
        </w:rPr>
      </w:pPr>
      <w:r>
        <w:rPr>
          <w:lang w:val="en-CA"/>
        </w:rPr>
        <w:lastRenderedPageBreak/>
        <w:tab/>
        <w:t xml:space="preserve">With a tariff (To) </w:t>
      </w:r>
    </w:p>
    <w:p w14:paraId="1FE903DF" w14:textId="77777777" w:rsidR="008D6A8E" w:rsidRDefault="008D6A8E" w:rsidP="00336B2D">
      <w:pPr>
        <w:ind w:left="1440"/>
        <w:rPr>
          <w:lang w:val="en-CA"/>
        </w:rPr>
      </w:pPr>
    </w:p>
    <w:p w14:paraId="613ACA5A" w14:textId="4E1E2301" w:rsidR="008D6A8E" w:rsidRDefault="00375297" w:rsidP="00375297">
      <w:pPr>
        <w:ind w:left="1440"/>
        <w:rPr>
          <w:lang w:val="en-CA"/>
        </w:rPr>
      </w:pPr>
      <w:r>
        <w:rPr>
          <w:noProof/>
          <w:lang w:val="en-CA"/>
        </w:rPr>
        <w:drawing>
          <wp:inline distT="0" distB="0" distL="0" distR="0" wp14:anchorId="195DFAF5" wp14:editId="045E6E19">
            <wp:extent cx="4551977" cy="2255077"/>
            <wp:effectExtent l="0" t="0" r="0" b="5715"/>
            <wp:docPr id="1859" name="Picture 185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" name="Picture 1859" descr="Diagram&#10;&#10;Description automatically generated"/>
                    <pic:cNvPicPr/>
                  </pic:nvPicPr>
                  <pic:blipFill>
                    <a:blip r:embed="rId14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325" cy="2260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F81E7" w14:textId="2402E43E" w:rsidR="008D6A8E" w:rsidRDefault="008D6A8E" w:rsidP="00336B2D">
      <w:pPr>
        <w:ind w:left="1440"/>
        <w:rPr>
          <w:lang w:val="en-CA"/>
        </w:rPr>
      </w:pPr>
      <w:r>
        <w:rPr>
          <w:lang w:val="en-CA"/>
        </w:rPr>
        <w:t>The results of Import substitution</w:t>
      </w:r>
    </w:p>
    <w:p w14:paraId="3AB5F768" w14:textId="2AA4E5F4" w:rsidR="008D6A8E" w:rsidRDefault="008D6A8E" w:rsidP="00336B2D">
      <w:pPr>
        <w:ind w:left="1440"/>
        <w:rPr>
          <w:lang w:val="en-CA"/>
        </w:rPr>
      </w:pPr>
      <w:r>
        <w:rPr>
          <w:lang w:val="en-CA"/>
        </w:rPr>
        <w:tab/>
        <w:t xml:space="preserve">Largely unsuccessful </w:t>
      </w:r>
    </w:p>
    <w:p w14:paraId="60EF521D" w14:textId="4DD63E4E" w:rsidR="008D6A8E" w:rsidRDefault="008D6A8E" w:rsidP="00336B2D">
      <w:pPr>
        <w:ind w:left="1440"/>
        <w:rPr>
          <w:lang w:val="en-CA"/>
        </w:rPr>
      </w:pPr>
      <w:r>
        <w:rPr>
          <w:lang w:val="en-CA"/>
        </w:rPr>
        <w:tab/>
        <w:t xml:space="preserve">Inefficient </w:t>
      </w:r>
      <w:r w:rsidR="005A45FC">
        <w:rPr>
          <w:lang w:val="en-CA"/>
        </w:rPr>
        <w:t>and costly</w:t>
      </w:r>
    </w:p>
    <w:p w14:paraId="213FEDFD" w14:textId="5A154EB0" w:rsidR="005A45FC" w:rsidRDefault="005A45FC" w:rsidP="00336B2D">
      <w:pPr>
        <w:ind w:left="1440"/>
        <w:rPr>
          <w:lang w:val="en-CA"/>
        </w:rPr>
      </w:pPr>
      <w:r>
        <w:rPr>
          <w:lang w:val="en-CA"/>
        </w:rPr>
        <w:tab/>
        <w:t xml:space="preserve">Benefits foreign firms and wealthy nationals </w:t>
      </w:r>
    </w:p>
    <w:p w14:paraId="742A8033" w14:textId="7D2B0923" w:rsidR="005A45FC" w:rsidRDefault="005A45FC" w:rsidP="00336B2D">
      <w:pPr>
        <w:ind w:left="1440"/>
        <w:rPr>
          <w:lang w:val="en-CA"/>
        </w:rPr>
      </w:pPr>
      <w:r>
        <w:rPr>
          <w:lang w:val="en-CA"/>
        </w:rPr>
        <w:tab/>
        <w:t>Government subsidized inputs from foreign firms</w:t>
      </w:r>
    </w:p>
    <w:p w14:paraId="68EC861E" w14:textId="7319DBA0" w:rsidR="005A45FC" w:rsidRDefault="005A45FC" w:rsidP="00336B2D">
      <w:pPr>
        <w:ind w:left="1440"/>
        <w:rPr>
          <w:lang w:val="en-CA"/>
        </w:rPr>
      </w:pPr>
      <w:r>
        <w:rPr>
          <w:lang w:val="en-CA"/>
        </w:rPr>
        <w:tab/>
      </w:r>
      <w:r w:rsidR="00494E4A">
        <w:rPr>
          <w:lang w:val="en-CA"/>
        </w:rPr>
        <w:t xml:space="preserve">Overvalued exchange rate hurts primary product exports </w:t>
      </w:r>
    </w:p>
    <w:p w14:paraId="0ECA2FA9" w14:textId="54F705D6" w:rsidR="00CB676E" w:rsidRPr="00CB676E" w:rsidRDefault="00494E4A" w:rsidP="00CB676E">
      <w:pPr>
        <w:ind w:left="1440"/>
        <w:rPr>
          <w:lang w:val="en-CA"/>
        </w:rPr>
      </w:pPr>
      <w:r>
        <w:rPr>
          <w:lang w:val="en-CA"/>
        </w:rPr>
        <w:tab/>
        <w:t xml:space="preserve">Forward and backward linkages inhibited </w:t>
      </w:r>
      <w:bookmarkStart w:id="75" w:name="_Toc89955811"/>
    </w:p>
    <w:p w14:paraId="10E99F74" w14:textId="77777777" w:rsidR="00CB676E" w:rsidRDefault="00CB676E" w:rsidP="00FF105F">
      <w:pPr>
        <w:pStyle w:val="Heading1"/>
      </w:pPr>
    </w:p>
    <w:p w14:paraId="12A990E6" w14:textId="7D93246F" w:rsidR="00375297" w:rsidRDefault="00266FAC" w:rsidP="00FF105F">
      <w:pPr>
        <w:pStyle w:val="Heading1"/>
      </w:pPr>
      <w:r>
        <w:t xml:space="preserve">Foreign Aid </w:t>
      </w:r>
      <w:r w:rsidR="00AB4D8F">
        <w:t>and Conflict</w:t>
      </w:r>
      <w:bookmarkEnd w:id="75"/>
      <w:r w:rsidR="00AB4D8F">
        <w:t xml:space="preserve"> </w:t>
      </w:r>
    </w:p>
    <w:p w14:paraId="0AB31611" w14:textId="43E3CC95" w:rsidR="00AB4D8F" w:rsidRDefault="00AB4D8F" w:rsidP="00AB4D8F">
      <w:pPr>
        <w:pStyle w:val="Heading2"/>
      </w:pPr>
      <w:r>
        <w:tab/>
      </w:r>
      <w:bookmarkStart w:id="76" w:name="_Toc89955812"/>
      <w:r>
        <w:t>Foreign Aid</w:t>
      </w:r>
      <w:bookmarkEnd w:id="76"/>
      <w:r>
        <w:t xml:space="preserve"> </w:t>
      </w:r>
    </w:p>
    <w:p w14:paraId="31B0B325" w14:textId="73F41C85" w:rsidR="00AB4D8F" w:rsidRDefault="00AB4D8F" w:rsidP="00AB4D8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="005B074A">
        <w:rPr>
          <w:lang w:val="en-CA"/>
        </w:rPr>
        <w:t xml:space="preserve">What is foreign aid? </w:t>
      </w:r>
    </w:p>
    <w:p w14:paraId="7E938B26" w14:textId="359518EA" w:rsidR="005B074A" w:rsidRDefault="005B074A" w:rsidP="005B074A">
      <w:pPr>
        <w:ind w:left="2160"/>
        <w:rPr>
          <w:lang w:val="en-CA"/>
        </w:rPr>
      </w:pPr>
      <w:r>
        <w:rPr>
          <w:lang w:val="en-CA"/>
        </w:rPr>
        <w:t xml:space="preserve">Foreign aid is the (direct or indirect) international transfer of public funds from one government to another </w:t>
      </w:r>
    </w:p>
    <w:p w14:paraId="22E2E9FC" w14:textId="6E747557" w:rsidR="005B074A" w:rsidRDefault="005B074A" w:rsidP="005B074A">
      <w:pPr>
        <w:ind w:left="2160"/>
        <w:rPr>
          <w:lang w:val="en-CA"/>
        </w:rPr>
      </w:pPr>
      <w:r>
        <w:rPr>
          <w:lang w:val="en-CA"/>
        </w:rPr>
        <w:t xml:space="preserve">Which transfers should be included or not? </w:t>
      </w:r>
    </w:p>
    <w:p w14:paraId="1276F1CB" w14:textId="2393CEFD" w:rsidR="005B074A" w:rsidRDefault="005B074A" w:rsidP="005B074A">
      <w:pPr>
        <w:ind w:left="2160"/>
        <w:rPr>
          <w:lang w:val="en-CA"/>
        </w:rPr>
      </w:pPr>
      <w:r>
        <w:rPr>
          <w:lang w:val="en-CA"/>
        </w:rPr>
        <w:tab/>
        <w:t>Implicit capital transfers</w:t>
      </w:r>
    </w:p>
    <w:p w14:paraId="78788BA9" w14:textId="23406795" w:rsidR="0075193E" w:rsidRPr="0075193E" w:rsidRDefault="0075193E" w:rsidP="0075193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Preferential tariffs are often not considered to be foreign aid</w:t>
      </w:r>
    </w:p>
    <w:p w14:paraId="59031D7C" w14:textId="78D28F27" w:rsidR="005B074A" w:rsidRDefault="005B074A" w:rsidP="005B074A">
      <w:pPr>
        <w:ind w:left="2160"/>
        <w:rPr>
          <w:lang w:val="en-CA"/>
        </w:rPr>
      </w:pPr>
      <w:r>
        <w:rPr>
          <w:lang w:val="en-CA"/>
        </w:rPr>
        <w:tab/>
        <w:t xml:space="preserve">Not commercial flows of private capital </w:t>
      </w:r>
    </w:p>
    <w:p w14:paraId="40CABBB6" w14:textId="5B30B166" w:rsidR="0075193E" w:rsidRPr="0075193E" w:rsidRDefault="0075193E" w:rsidP="0075193E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lastRenderedPageBreak/>
        <w:t xml:space="preserve">Things like portfolio investments and foreign direct </w:t>
      </w:r>
      <w:proofErr w:type="gramStart"/>
      <w:r>
        <w:rPr>
          <w:lang w:val="en-CA"/>
        </w:rPr>
        <w:t>investment</w:t>
      </w:r>
      <w:proofErr w:type="gramEnd"/>
      <w:r>
        <w:rPr>
          <w:lang w:val="en-CA"/>
        </w:rPr>
        <w:t xml:space="preserve"> ARE considered aid when they shouldn’t be</w:t>
      </w:r>
    </w:p>
    <w:p w14:paraId="0E90A96D" w14:textId="4E71AEE6" w:rsidR="005B074A" w:rsidRDefault="005B074A" w:rsidP="005B074A">
      <w:pPr>
        <w:ind w:left="2160"/>
        <w:rPr>
          <w:lang w:val="en-CA"/>
        </w:rPr>
      </w:pPr>
      <w:r>
        <w:rPr>
          <w:lang w:val="en-CA"/>
        </w:rPr>
        <w:t>Foreign aid</w:t>
      </w:r>
      <w:r w:rsidR="0075193E">
        <w:rPr>
          <w:lang w:val="en-CA"/>
        </w:rPr>
        <w:t xml:space="preserve"> as generally defined</w:t>
      </w:r>
      <w:r>
        <w:rPr>
          <w:lang w:val="en-CA"/>
        </w:rPr>
        <w:t xml:space="preserve"> in economics </w:t>
      </w:r>
      <w:r w:rsidR="0075193E">
        <w:rPr>
          <w:lang w:val="en-CA"/>
        </w:rPr>
        <w:t>has two main characteristics</w:t>
      </w:r>
    </w:p>
    <w:p w14:paraId="7723454D" w14:textId="07AECFA5" w:rsidR="005B074A" w:rsidRPr="005B074A" w:rsidRDefault="005B074A" w:rsidP="005B074A">
      <w:pPr>
        <w:ind w:left="2160"/>
      </w:pPr>
      <w:r>
        <w:rPr>
          <w:lang w:val="en-CA"/>
        </w:rPr>
        <w:tab/>
      </w:r>
      <w:r w:rsidRPr="005B074A">
        <w:t>Non-commercial objective (&amp; non-</w:t>
      </w:r>
      <w:proofErr w:type="spellStart"/>
      <w:r w:rsidRPr="005B074A">
        <w:t>military</w:t>
      </w:r>
      <w:proofErr w:type="spellEnd"/>
      <w:r w:rsidRPr="005B074A">
        <w:t xml:space="preserve">) </w:t>
      </w:r>
    </w:p>
    <w:p w14:paraId="0EF3EF2A" w14:textId="33B57EDD" w:rsidR="005B074A" w:rsidRDefault="005B074A" w:rsidP="005B074A">
      <w:pPr>
        <w:ind w:left="2160"/>
        <w:rPr>
          <w:lang w:val="en-CA"/>
        </w:rPr>
      </w:pPr>
      <w:r>
        <w:tab/>
      </w:r>
      <w:r w:rsidRPr="005B074A">
        <w:rPr>
          <w:lang w:val="en-CA"/>
        </w:rPr>
        <w:t xml:space="preserve">Concessional terms </w:t>
      </w:r>
    </w:p>
    <w:p w14:paraId="722DC67A" w14:textId="4EF3FAFA" w:rsidR="00480A21" w:rsidRPr="005B074A" w:rsidRDefault="00480A21" w:rsidP="005B074A">
      <w:pPr>
        <w:ind w:left="21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Favorable interest rates or repayment </w:t>
      </w:r>
    </w:p>
    <w:p w14:paraId="6571366F" w14:textId="00BDB8F6" w:rsidR="005B074A" w:rsidRDefault="005B074A" w:rsidP="005B074A">
      <w:pPr>
        <w:ind w:left="2160"/>
        <w:rPr>
          <w:lang w:val="en-CA"/>
        </w:rPr>
      </w:pPr>
      <w:r w:rsidRPr="005B074A">
        <w:rPr>
          <w:lang w:val="en-CA"/>
        </w:rPr>
        <w:t xml:space="preserve">Official </w:t>
      </w:r>
      <w:r w:rsidR="008C64D2">
        <w:rPr>
          <w:lang w:val="en-CA"/>
        </w:rPr>
        <w:t xml:space="preserve">(government) </w:t>
      </w:r>
      <w:r w:rsidRPr="005B074A">
        <w:rPr>
          <w:lang w:val="en-CA"/>
        </w:rPr>
        <w:t>and un</w:t>
      </w:r>
      <w:r>
        <w:rPr>
          <w:lang w:val="en-CA"/>
        </w:rPr>
        <w:t xml:space="preserve">official </w:t>
      </w:r>
      <w:r w:rsidR="008C64D2">
        <w:rPr>
          <w:lang w:val="en-CA"/>
        </w:rPr>
        <w:t xml:space="preserve">(NGOs) </w:t>
      </w:r>
      <w:r>
        <w:rPr>
          <w:lang w:val="en-CA"/>
        </w:rPr>
        <w:t xml:space="preserve">aid </w:t>
      </w:r>
    </w:p>
    <w:p w14:paraId="096D75F6" w14:textId="06E91D42" w:rsidR="0075193E" w:rsidRDefault="0075193E" w:rsidP="0075193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Official will be like bilateral assistance, or public aid</w:t>
      </w:r>
    </w:p>
    <w:p w14:paraId="38141211" w14:textId="03BCFA90" w:rsidR="00967823" w:rsidRDefault="00967823" w:rsidP="00967823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Loans or grants from one country to another</w:t>
      </w:r>
    </w:p>
    <w:p w14:paraId="7C0EF595" w14:textId="32BE051D" w:rsidR="00967823" w:rsidRPr="00967823" w:rsidRDefault="00967823" w:rsidP="0096782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Unofficial aid will be private assistance from NGOs</w:t>
      </w:r>
    </w:p>
    <w:p w14:paraId="4A9B802F" w14:textId="0F072CFD" w:rsidR="00540386" w:rsidRDefault="00540386" w:rsidP="005403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Donor motivations for aid </w:t>
      </w:r>
    </w:p>
    <w:p w14:paraId="6C2F3988" w14:textId="5D1AEA9A" w:rsidR="00540386" w:rsidRDefault="00540386" w:rsidP="005403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Moral and humanitarian </w:t>
      </w:r>
    </w:p>
    <w:p w14:paraId="5FE44EAB" w14:textId="3ED6F49D" w:rsidR="00540386" w:rsidRDefault="00540386" w:rsidP="005403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Political</w:t>
      </w:r>
      <w:r w:rsidR="008C64D2">
        <w:rPr>
          <w:lang w:val="en-CA"/>
        </w:rPr>
        <w:t xml:space="preserve">; strategic, security </w:t>
      </w:r>
    </w:p>
    <w:p w14:paraId="57730506" w14:textId="4AE08B62" w:rsidR="00967823" w:rsidRDefault="00967823" w:rsidP="00967823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Might try and give to geographically strategic countries, or might try and reduce the reasons for migration from a country</w:t>
      </w:r>
    </w:p>
    <w:p w14:paraId="235002F9" w14:textId="7652BA87" w:rsidR="00967823" w:rsidRPr="00967823" w:rsidRDefault="00967823" w:rsidP="00967823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They could also try and improve stability in a country</w:t>
      </w:r>
    </w:p>
    <w:p w14:paraId="403753B1" w14:textId="1194FAA8" w:rsidR="00540386" w:rsidRDefault="00540386" w:rsidP="005403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Economic: </w:t>
      </w:r>
    </w:p>
    <w:p w14:paraId="212D91A8" w14:textId="77777777" w:rsidR="00633D7D" w:rsidRDefault="00540386" w:rsidP="005403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Savings gap</w:t>
      </w:r>
      <w:r w:rsidR="008C64D2">
        <w:rPr>
          <w:lang w:val="en-CA"/>
        </w:rPr>
        <w:t xml:space="preserve">: insufficient public savings </w:t>
      </w:r>
    </w:p>
    <w:p w14:paraId="11BA02B9" w14:textId="5ECAB544" w:rsidR="00540386" w:rsidRDefault="00540386" w:rsidP="00633D7D">
      <w:pPr>
        <w:ind w:left="2880"/>
        <w:rPr>
          <w:lang w:val="en-CA"/>
        </w:rPr>
      </w:pPr>
      <w:r>
        <w:rPr>
          <w:lang w:val="en-CA"/>
        </w:rPr>
        <w:t>Exchange gap</w:t>
      </w:r>
      <w:r w:rsidR="008C64D2">
        <w:rPr>
          <w:lang w:val="en-CA"/>
        </w:rPr>
        <w:t xml:space="preserve">: </w:t>
      </w:r>
      <w:r w:rsidR="00633D7D">
        <w:rPr>
          <w:lang w:val="en-CA"/>
        </w:rPr>
        <w:t xml:space="preserve">more money spent on import than money earned from export </w:t>
      </w:r>
    </w:p>
    <w:p w14:paraId="2198E505" w14:textId="773710C6" w:rsidR="00967823" w:rsidRPr="00967823" w:rsidRDefault="00967823" w:rsidP="00967823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Imports could be boosted through foreign aid if there is an exchange gap</w:t>
      </w:r>
    </w:p>
    <w:p w14:paraId="03D6A3D2" w14:textId="669DCEEE" w:rsidR="00540386" w:rsidRDefault="00540386" w:rsidP="005403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Fiscal gap (third gap)</w:t>
      </w:r>
      <w:r w:rsidR="00633D7D">
        <w:rPr>
          <w:lang w:val="en-CA"/>
        </w:rPr>
        <w:t xml:space="preserve">: not enough investment (mostly public) </w:t>
      </w:r>
    </w:p>
    <w:p w14:paraId="4F18780C" w14:textId="535038E2" w:rsidR="00967823" w:rsidRPr="00967823" w:rsidRDefault="00967823" w:rsidP="00967823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Public investment and infrastructure </w:t>
      </w:r>
      <w:proofErr w:type="gramStart"/>
      <w:r>
        <w:rPr>
          <w:lang w:val="en-CA"/>
        </w:rPr>
        <w:t>is</w:t>
      </w:r>
      <w:proofErr w:type="gramEnd"/>
      <w:r>
        <w:rPr>
          <w:lang w:val="en-CA"/>
        </w:rPr>
        <w:t xml:space="preserve"> insufficient to compliment private investment, this would cause the fiscal gap</w:t>
      </w:r>
    </w:p>
    <w:p w14:paraId="7D304CB3" w14:textId="32BE424A" w:rsidR="00540386" w:rsidRDefault="00540386" w:rsidP="005403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Considerations: </w:t>
      </w:r>
    </w:p>
    <w:p w14:paraId="08CDD877" w14:textId="4A6523EF" w:rsidR="00540386" w:rsidRDefault="00540386" w:rsidP="00540386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Skills gap</w:t>
      </w:r>
      <w:r w:rsidR="00EA012D">
        <w:rPr>
          <w:lang w:val="en-CA"/>
        </w:rPr>
        <w:t>: certain projects need specific skills, training of locals</w:t>
      </w:r>
    </w:p>
    <w:p w14:paraId="35C68661" w14:textId="6493296A" w:rsidR="00540386" w:rsidRDefault="00540386" w:rsidP="00EA012D">
      <w:pPr>
        <w:ind w:left="2880"/>
        <w:rPr>
          <w:lang w:val="en-CA"/>
        </w:rPr>
      </w:pPr>
      <w:r>
        <w:rPr>
          <w:lang w:val="en-CA"/>
        </w:rPr>
        <w:t>Absorptive capacity</w:t>
      </w:r>
      <w:r w:rsidR="00EA012D">
        <w:rPr>
          <w:lang w:val="en-CA"/>
        </w:rPr>
        <w:t xml:space="preserve">: ability of foreign aid to be productively used in the economy </w:t>
      </w:r>
    </w:p>
    <w:p w14:paraId="222C6119" w14:textId="3EA522AF" w:rsidR="007006E4" w:rsidRDefault="007006E4" w:rsidP="005403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Recipient motivations for aid </w:t>
      </w:r>
    </w:p>
    <w:p w14:paraId="3B360073" w14:textId="4D3B1AE1" w:rsidR="007006E4" w:rsidRDefault="007006E4" w:rsidP="005403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Moral and humanitarian </w:t>
      </w:r>
    </w:p>
    <w:p w14:paraId="12D377EB" w14:textId="67C14B37" w:rsidR="007006E4" w:rsidRDefault="007006E4" w:rsidP="005403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Political</w:t>
      </w:r>
      <w:r w:rsidR="00EA012D">
        <w:rPr>
          <w:lang w:val="en-CA"/>
        </w:rPr>
        <w:t xml:space="preserve">; strengthening political power and legitimacy </w:t>
      </w:r>
    </w:p>
    <w:p w14:paraId="1371005C" w14:textId="5075A19E" w:rsidR="007006E4" w:rsidRDefault="007006E4" w:rsidP="005403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Economic</w:t>
      </w:r>
      <w:r w:rsidR="00EA012D">
        <w:rPr>
          <w:lang w:val="en-CA"/>
        </w:rPr>
        <w:t xml:space="preserve">; stimulate economic growth </w:t>
      </w:r>
    </w:p>
    <w:p w14:paraId="56658857" w14:textId="6CAE469B" w:rsidR="007C1D98" w:rsidRDefault="007C1D98" w:rsidP="005403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Nongovernmental </w:t>
      </w:r>
      <w:r w:rsidR="00345324">
        <w:rPr>
          <w:lang w:val="en-CA"/>
        </w:rPr>
        <w:t xml:space="preserve">Organizations </w:t>
      </w:r>
    </w:p>
    <w:p w14:paraId="0E1855FB" w14:textId="4EF59E07" w:rsidR="00345324" w:rsidRDefault="00345324" w:rsidP="00345324">
      <w:pPr>
        <w:ind w:left="2160"/>
        <w:rPr>
          <w:lang w:val="en-CA"/>
        </w:rPr>
      </w:pPr>
      <w:r>
        <w:rPr>
          <w:lang w:val="en-CA"/>
        </w:rPr>
        <w:t xml:space="preserve">Non-profit organizations involved in financial and technical assistance to developing countries </w:t>
      </w:r>
    </w:p>
    <w:p w14:paraId="30096A92" w14:textId="43211390" w:rsidR="00701B1B" w:rsidRDefault="00701B1B" w:rsidP="00345324">
      <w:pPr>
        <w:ind w:left="2160"/>
        <w:rPr>
          <w:lang w:val="en-CA"/>
        </w:rPr>
      </w:pPr>
      <w:r>
        <w:rPr>
          <w:lang w:val="en-CA"/>
        </w:rPr>
        <w:t>Less politically constrained</w:t>
      </w:r>
    </w:p>
    <w:p w14:paraId="5F12D469" w14:textId="581CFFA4" w:rsidR="00701B1B" w:rsidRDefault="00701B1B" w:rsidP="00345324">
      <w:pPr>
        <w:ind w:left="2160"/>
        <w:rPr>
          <w:lang w:val="en-CA"/>
        </w:rPr>
      </w:pPr>
      <w:r>
        <w:rPr>
          <w:lang w:val="en-CA"/>
        </w:rPr>
        <w:t xml:space="preserve">Work with local organizations </w:t>
      </w:r>
    </w:p>
    <w:p w14:paraId="461C324C" w14:textId="299BAF34" w:rsidR="002D256F" w:rsidRDefault="002D256F" w:rsidP="00345324">
      <w:pPr>
        <w:ind w:left="2160"/>
        <w:rPr>
          <w:lang w:val="en-CA"/>
        </w:rPr>
      </w:pPr>
      <w:r>
        <w:rPr>
          <w:lang w:val="en-CA"/>
        </w:rPr>
        <w:tab/>
        <w:t xml:space="preserve">Sometimes may be perceived better by the community </w:t>
      </w:r>
    </w:p>
    <w:p w14:paraId="5CBFB7FE" w14:textId="1C3A3E95" w:rsidR="00701B1B" w:rsidRDefault="00701B1B" w:rsidP="00701B1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The economic effects of aid </w:t>
      </w:r>
    </w:p>
    <w:p w14:paraId="17D5290C" w14:textId="2D168627" w:rsidR="00701B1B" w:rsidRDefault="00701B1B" w:rsidP="00701B1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Controversial, subject to criticism </w:t>
      </w:r>
    </w:p>
    <w:p w14:paraId="35858511" w14:textId="51024860" w:rsidR="002D256F" w:rsidRDefault="002D256F" w:rsidP="00701B1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Possibility of the misuse of funds </w:t>
      </w:r>
    </w:p>
    <w:p w14:paraId="685DDAF6" w14:textId="0ED23484" w:rsidR="00701B1B" w:rsidRDefault="00701B1B" w:rsidP="00701B1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Evaluation of development assistance </w:t>
      </w:r>
    </w:p>
    <w:p w14:paraId="78F554CB" w14:textId="4E1BD09D" w:rsidR="00D7338A" w:rsidRDefault="00D7338A" w:rsidP="00D7338A">
      <w:pPr>
        <w:pStyle w:val="Heading2"/>
      </w:pPr>
      <w:r>
        <w:tab/>
      </w:r>
      <w:bookmarkStart w:id="77" w:name="_Toc89955813"/>
      <w:r>
        <w:t>Conflict &amp; Development</w:t>
      </w:r>
      <w:bookmarkEnd w:id="77"/>
      <w:r>
        <w:t xml:space="preserve"> </w:t>
      </w:r>
    </w:p>
    <w:p w14:paraId="6C47994F" w14:textId="31A91D35" w:rsidR="00D7338A" w:rsidRDefault="00D7338A" w:rsidP="00D7338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Consequences of violent conflict: </w:t>
      </w:r>
    </w:p>
    <w:p w14:paraId="7F61B762" w14:textId="3A724185" w:rsidR="00D7338A" w:rsidRDefault="00D7338A" w:rsidP="00D7338A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Death </w:t>
      </w:r>
    </w:p>
    <w:p w14:paraId="0EF071A1" w14:textId="13E587EF" w:rsidR="00D7338A" w:rsidRDefault="00D7338A" w:rsidP="00D7338A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Sexual violence</w:t>
      </w:r>
    </w:p>
    <w:p w14:paraId="7C324EA4" w14:textId="2E5232AE" w:rsidR="00D7338A" w:rsidRDefault="00D7338A" w:rsidP="00D7338A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Reduced health </w:t>
      </w:r>
    </w:p>
    <w:p w14:paraId="17A3C420" w14:textId="6B6AC1BA" w:rsidR="00D7338A" w:rsidRDefault="00D7338A" w:rsidP="00D7338A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Wealth destruction </w:t>
      </w:r>
    </w:p>
    <w:p w14:paraId="30C8058A" w14:textId="4A6A017B" w:rsidR="00D7338A" w:rsidRDefault="00D7338A" w:rsidP="00D7338A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Food insecurity </w:t>
      </w:r>
    </w:p>
    <w:p w14:paraId="08A47D2D" w14:textId="255AC236" w:rsidR="00D7338A" w:rsidRDefault="00D7338A" w:rsidP="00D7338A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Lost schooling </w:t>
      </w:r>
    </w:p>
    <w:p w14:paraId="1FC00767" w14:textId="27B89095" w:rsidR="00D7338A" w:rsidRDefault="00D7338A" w:rsidP="00D7338A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Displacement </w:t>
      </w:r>
    </w:p>
    <w:p w14:paraId="6A22D9D7" w14:textId="506633E6" w:rsidR="00F81EB4" w:rsidRDefault="00F81EB4" w:rsidP="00F81EB4">
      <w:pPr>
        <w:pStyle w:val="ListParagraph"/>
        <w:ind w:left="1440"/>
        <w:rPr>
          <w:lang w:val="en-CA"/>
        </w:rPr>
      </w:pPr>
      <w:r>
        <w:rPr>
          <w:lang w:val="en-CA"/>
        </w:rPr>
        <w:t xml:space="preserve">Causes of conflict </w:t>
      </w:r>
    </w:p>
    <w:p w14:paraId="2EA0A0F3" w14:textId="1BDA9628" w:rsidR="00F81EB4" w:rsidRDefault="00F81EB4" w:rsidP="00F81EB4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Horizontal inequalities </w:t>
      </w:r>
    </w:p>
    <w:p w14:paraId="0038A44C" w14:textId="5C558A55" w:rsidR="00A36F11" w:rsidRDefault="00A36F11" w:rsidP="00A36F11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 xml:space="preserve">Inequalities between groups in the society </w:t>
      </w:r>
    </w:p>
    <w:p w14:paraId="5C41B6D3" w14:textId="1D7CBEEA" w:rsidR="00A36F11" w:rsidRPr="00A36F11" w:rsidRDefault="00A36F11" w:rsidP="00A36F11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lastRenderedPageBreak/>
        <w:t xml:space="preserve">Empirical evidence </w:t>
      </w:r>
    </w:p>
    <w:p w14:paraId="63C38A51" w14:textId="7A25420D" w:rsidR="00F81EB4" w:rsidRDefault="00F81EB4" w:rsidP="00F81EB4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Resource scarcity </w:t>
      </w:r>
    </w:p>
    <w:p w14:paraId="163E4C66" w14:textId="32AF9C63" w:rsidR="00A36F11" w:rsidRDefault="00A36F11" w:rsidP="00A36F11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Fighting for resources</w:t>
      </w:r>
    </w:p>
    <w:p w14:paraId="63EBDA68" w14:textId="64BF030C" w:rsidR="00A36F11" w:rsidRDefault="00A36F11" w:rsidP="00A36F11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 xml:space="preserve">Empirical evidence </w:t>
      </w:r>
    </w:p>
    <w:p w14:paraId="50429DE0" w14:textId="0F59EEBF" w:rsidR="00F81EB4" w:rsidRDefault="00F81EB4" w:rsidP="00F81EB4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High value exportable resources </w:t>
      </w:r>
    </w:p>
    <w:p w14:paraId="7D400563" w14:textId="53C04281" w:rsidR="00A36F11" w:rsidRDefault="00A36F11" w:rsidP="00A36F11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 xml:space="preserve">Uneven distribution of benefits </w:t>
      </w:r>
    </w:p>
    <w:p w14:paraId="6F8FB5FE" w14:textId="52DD9766" w:rsidR="00A5493D" w:rsidRDefault="00A5493D" w:rsidP="00A36F11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 xml:space="preserve">Empirical evidence </w:t>
      </w:r>
    </w:p>
    <w:p w14:paraId="21F8FD94" w14:textId="6A3B697E" w:rsidR="00F81EB4" w:rsidRDefault="00F81EB4" w:rsidP="00F81EB4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Commitment problems </w:t>
      </w:r>
    </w:p>
    <w:p w14:paraId="71FE5677" w14:textId="2BE6EFBD" w:rsidR="00A5493D" w:rsidRDefault="00A5493D" w:rsidP="00A5493D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 xml:space="preserve">Some resources are indivisible </w:t>
      </w:r>
    </w:p>
    <w:p w14:paraId="4B8E6B0E" w14:textId="5AFB6929" w:rsidR="00F81EB4" w:rsidRDefault="00F81EB4" w:rsidP="00F81EB4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Coordination problems </w:t>
      </w:r>
    </w:p>
    <w:p w14:paraId="59BE4D12" w14:textId="16B72C0E" w:rsidR="00A5493D" w:rsidRDefault="00A5493D" w:rsidP="00A5493D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In a multi-equilibria situation</w:t>
      </w:r>
      <w:r w:rsidR="00406563">
        <w:rPr>
          <w:lang w:val="en-CA"/>
        </w:rPr>
        <w:t xml:space="preserve">, conflict is a bad outcome in the presence of a better one (peace)) </w:t>
      </w:r>
    </w:p>
    <w:p w14:paraId="51887243" w14:textId="3320D125" w:rsidR="00A83536" w:rsidRDefault="00A83536" w:rsidP="00A83536">
      <w:pPr>
        <w:pStyle w:val="Heading2"/>
        <w:ind w:left="720"/>
      </w:pPr>
      <w:bookmarkStart w:id="78" w:name="_Toc89955814"/>
      <w:r>
        <w:t>The Production Possibilities Model and Conflict</w:t>
      </w:r>
      <w:bookmarkEnd w:id="78"/>
      <w:r>
        <w:t xml:space="preserve"> </w:t>
      </w:r>
    </w:p>
    <w:p w14:paraId="7AAA1C41" w14:textId="47D4E366" w:rsidR="00A83536" w:rsidRDefault="00A83536" w:rsidP="00A8353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Economic costs and consequences of conflict</w:t>
      </w:r>
    </w:p>
    <w:p w14:paraId="12A07BCD" w14:textId="24E9044D" w:rsidR="00A83536" w:rsidRDefault="00A83536" w:rsidP="00A83536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Diversion of resources to the military </w:t>
      </w:r>
      <w:r w:rsidR="002A3110">
        <w:rPr>
          <w:noProof/>
          <w:lang w:val="en-CA"/>
        </w:rPr>
        <w:drawing>
          <wp:inline distT="0" distB="0" distL="0" distR="0" wp14:anchorId="1A56B7D2" wp14:editId="65C7F4F2">
            <wp:extent cx="5943600" cy="2640965"/>
            <wp:effectExtent l="0" t="0" r="0" b="635"/>
            <wp:docPr id="1867" name="Picture 186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" name="Picture 1867" descr="Diagram&#10;&#10;Description automatically generated"/>
                    <pic:cNvPicPr/>
                  </pic:nvPicPr>
                  <pic:blipFill>
                    <a:blip r:embed="rId14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4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14E6E" w14:textId="7FCEF58A" w:rsidR="0002770B" w:rsidRDefault="00A83536" w:rsidP="0002770B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lastRenderedPageBreak/>
        <w:t xml:space="preserve">Destruction of people and property </w:t>
      </w:r>
      <w:r w:rsidR="0057770C">
        <w:rPr>
          <w:noProof/>
          <w:lang w:val="en-CA"/>
        </w:rPr>
        <w:drawing>
          <wp:inline distT="0" distB="0" distL="0" distR="0" wp14:anchorId="41AEA91E" wp14:editId="08173A49">
            <wp:extent cx="5943600" cy="2549525"/>
            <wp:effectExtent l="0" t="0" r="0" b="3175"/>
            <wp:docPr id="1871" name="Picture 187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" name="Picture 1871" descr="Diagram&#10;&#10;Description automatically generated"/>
                    <pic:cNvPicPr/>
                  </pic:nvPicPr>
                  <pic:blipFill>
                    <a:blip r:embed="rId14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4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B881A" w14:textId="02A07CDC" w:rsidR="0002770B" w:rsidRDefault="0002770B" w:rsidP="0002770B">
      <w:pPr>
        <w:pStyle w:val="Heading2"/>
        <w:ind w:left="720"/>
      </w:pPr>
      <w:bookmarkStart w:id="79" w:name="_Toc89955815"/>
      <w:r>
        <w:t>The Fungibility of Foreign Aid</w:t>
      </w:r>
      <w:bookmarkEnd w:id="79"/>
      <w:r>
        <w:t xml:space="preserve"> </w:t>
      </w:r>
    </w:p>
    <w:p w14:paraId="5182F727" w14:textId="202AE961" w:rsidR="0002770B" w:rsidRPr="0002770B" w:rsidRDefault="0057770C" w:rsidP="0002770B">
      <w:pPr>
        <w:rPr>
          <w:lang w:val="en-CA"/>
        </w:rPr>
      </w:pPr>
      <w:r>
        <w:rPr>
          <w:noProof/>
          <w:lang w:val="en-CA"/>
        </w:rPr>
        <w:lastRenderedPageBreak/>
        <w:drawing>
          <wp:inline distT="0" distB="0" distL="0" distR="0" wp14:anchorId="640089FD" wp14:editId="29846B76">
            <wp:extent cx="5943600" cy="2776220"/>
            <wp:effectExtent l="0" t="0" r="0" b="5080"/>
            <wp:docPr id="1873" name="Picture 187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" name="Picture 1873" descr="Diagram&#10;&#10;Description automatically generated"/>
                    <pic:cNvPicPr/>
                  </pic:nvPicPr>
                  <pic:blipFill>
                    <a:blip r:embed="rId14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CA"/>
        </w:rPr>
        <w:drawing>
          <wp:inline distT="0" distB="0" distL="0" distR="0" wp14:anchorId="70604E95" wp14:editId="07B074D0">
            <wp:extent cx="5943600" cy="2965450"/>
            <wp:effectExtent l="0" t="0" r="0" b="6350"/>
            <wp:docPr id="1875" name="Picture 187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" name="Picture 1875" descr="Diagram&#10;&#10;Description automatically generated"/>
                    <pic:cNvPicPr/>
                  </pic:nvPicPr>
                  <pic:blipFill>
                    <a:blip r:embed="rId14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CA"/>
        </w:rPr>
        <w:lastRenderedPageBreak/>
        <w:drawing>
          <wp:inline distT="0" distB="0" distL="0" distR="0" wp14:anchorId="2947EC48" wp14:editId="20CAD521">
            <wp:extent cx="5943600" cy="2749550"/>
            <wp:effectExtent l="0" t="0" r="0" b="6350"/>
            <wp:docPr id="1879" name="Picture 1879" descr="Diagram, 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" name="Picture 1879" descr="Diagram, text, letter&#10;&#10;Description automatically generated"/>
                    <pic:cNvPicPr/>
                  </pic:nvPicPr>
                  <pic:blipFill>
                    <a:blip r:embed="rId14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C176B" w14:textId="4C14A18C" w:rsidR="00007A16" w:rsidRDefault="00007A16" w:rsidP="00007A16">
      <w:pPr>
        <w:pStyle w:val="Heading1"/>
      </w:pPr>
      <w:bookmarkStart w:id="80" w:name="_Toc89955816"/>
      <w:r>
        <w:t>Bonus: Guest Speaker</w:t>
      </w:r>
      <w:r w:rsidR="00A1596B">
        <w:t xml:space="preserve"> #2</w:t>
      </w:r>
      <w:bookmarkEnd w:id="80"/>
      <w:r w:rsidR="00A1596B">
        <w:t xml:space="preserve"> </w:t>
      </w:r>
    </w:p>
    <w:p w14:paraId="500A2E60" w14:textId="739BAE05" w:rsidR="00A1596B" w:rsidRDefault="00A1596B" w:rsidP="00A1596B">
      <w:pPr>
        <w:pStyle w:val="Heading2"/>
      </w:pPr>
      <w:r>
        <w:tab/>
      </w:r>
      <w:bookmarkStart w:id="81" w:name="_Toc89955817"/>
      <w:r>
        <w:t>Philip Fry</w:t>
      </w:r>
      <w:bookmarkEnd w:id="81"/>
      <w:r>
        <w:t xml:space="preserve"> </w:t>
      </w:r>
    </w:p>
    <w:p w14:paraId="7F637963" w14:textId="75550A50" w:rsidR="00A1596B" w:rsidRDefault="00A1596B" w:rsidP="00A1596B">
      <w:pPr>
        <w:ind w:left="1440"/>
        <w:rPr>
          <w:lang w:val="en-CA"/>
        </w:rPr>
      </w:pPr>
      <w:r>
        <w:rPr>
          <w:lang w:val="en-CA"/>
        </w:rPr>
        <w:t xml:space="preserve">What is happening to people who used to herd cattle in Rwanda who are moving into the dairy industry? </w:t>
      </w:r>
    </w:p>
    <w:p w14:paraId="02B27590" w14:textId="5D3A0008" w:rsidR="00A1596B" w:rsidRDefault="00A1596B" w:rsidP="00A1596B">
      <w:pPr>
        <w:ind w:left="1440"/>
        <w:rPr>
          <w:lang w:val="en-CA"/>
        </w:rPr>
      </w:pPr>
      <w:r>
        <w:rPr>
          <w:lang w:val="en-CA"/>
        </w:rPr>
        <w:tab/>
        <w:t xml:space="preserve">Started with the discovery of a cattle pot specific to a certain region </w:t>
      </w:r>
    </w:p>
    <w:p w14:paraId="50E5D4DC" w14:textId="7AE24839" w:rsidR="00022673" w:rsidRDefault="00A1596B" w:rsidP="00022673">
      <w:pPr>
        <w:ind w:left="1440"/>
        <w:rPr>
          <w:lang w:val="en-CA"/>
        </w:rPr>
      </w:pPr>
      <w:r>
        <w:rPr>
          <w:lang w:val="en-CA"/>
        </w:rPr>
        <w:tab/>
      </w:r>
      <w:r w:rsidR="006B0797">
        <w:rPr>
          <w:lang w:val="en-CA"/>
        </w:rPr>
        <w:t xml:space="preserve">Consequences of </w:t>
      </w:r>
      <w:r w:rsidR="00022673">
        <w:rPr>
          <w:lang w:val="en-CA"/>
        </w:rPr>
        <w:t xml:space="preserve">modernisation on these cattle herders: </w:t>
      </w:r>
    </w:p>
    <w:p w14:paraId="64FE6116" w14:textId="5AB47A00" w:rsidR="00022673" w:rsidRDefault="00022673" w:rsidP="00022673">
      <w:pPr>
        <w:ind w:left="2880"/>
        <w:rPr>
          <w:lang w:val="en-CA"/>
        </w:rPr>
      </w:pPr>
      <w:r>
        <w:rPr>
          <w:lang w:val="en-CA"/>
        </w:rPr>
        <w:t xml:space="preserve">Patching of grass due to the transition from open grazing to allotted plots of land </w:t>
      </w:r>
    </w:p>
    <w:p w14:paraId="52FEC6D6" w14:textId="2E1A6204" w:rsidR="00022673" w:rsidRDefault="00022673" w:rsidP="00022673">
      <w:pPr>
        <w:ind w:left="2880"/>
        <w:rPr>
          <w:lang w:val="en-CA"/>
        </w:rPr>
      </w:pPr>
      <w:r>
        <w:rPr>
          <w:lang w:val="en-CA"/>
        </w:rPr>
        <w:t xml:space="preserve">The introduction of money (commodification of cattle) </w:t>
      </w:r>
    </w:p>
    <w:p w14:paraId="3806F477" w14:textId="4380F9BF" w:rsidR="00022673" w:rsidRDefault="00022673" w:rsidP="00022673">
      <w:pPr>
        <w:ind w:left="2880"/>
        <w:rPr>
          <w:lang w:val="en-CA"/>
        </w:rPr>
      </w:pPr>
      <w:r>
        <w:rPr>
          <w:lang w:val="en-CA"/>
        </w:rPr>
        <w:tab/>
        <w:t xml:space="preserve">Distances relationship between cattle and people </w:t>
      </w:r>
    </w:p>
    <w:p w14:paraId="61D06029" w14:textId="7792EE91" w:rsidR="00EA3A7D" w:rsidRDefault="00EA3A7D" w:rsidP="00022673">
      <w:pPr>
        <w:ind w:left="2880"/>
        <w:rPr>
          <w:lang w:val="en-CA"/>
        </w:rPr>
      </w:pPr>
      <w:r>
        <w:rPr>
          <w:lang w:val="en-CA"/>
        </w:rPr>
        <w:t xml:space="preserve">Smaller herds than before </w:t>
      </w:r>
    </w:p>
    <w:p w14:paraId="0C5E3AC8" w14:textId="3AE3A524" w:rsidR="00EA3A7D" w:rsidRDefault="00EA3A7D" w:rsidP="00022673">
      <w:pPr>
        <w:ind w:left="2880"/>
        <w:rPr>
          <w:lang w:val="en-CA"/>
        </w:rPr>
      </w:pPr>
      <w:r>
        <w:rPr>
          <w:lang w:val="en-CA"/>
        </w:rPr>
        <w:t xml:space="preserve">Mixed herds (imported and longhorn crossbred) </w:t>
      </w:r>
    </w:p>
    <w:p w14:paraId="0B0B84A8" w14:textId="275D8721" w:rsidR="00EA3A7D" w:rsidRDefault="00EA3A7D" w:rsidP="00022673">
      <w:pPr>
        <w:ind w:left="2880"/>
        <w:rPr>
          <w:lang w:val="en-CA"/>
        </w:rPr>
      </w:pPr>
      <w:r>
        <w:rPr>
          <w:lang w:val="en-CA"/>
        </w:rPr>
        <w:tab/>
        <w:t xml:space="preserve">Longhorn: adapted but produce less milk </w:t>
      </w:r>
    </w:p>
    <w:p w14:paraId="3E788762" w14:textId="7709AE78" w:rsidR="00EA3A7D" w:rsidRPr="00A1596B" w:rsidRDefault="00EA3A7D" w:rsidP="00022673">
      <w:pPr>
        <w:ind w:left="2880"/>
        <w:rPr>
          <w:lang w:val="en-CA"/>
        </w:rPr>
      </w:pPr>
      <w:r>
        <w:rPr>
          <w:lang w:val="en-CA"/>
        </w:rPr>
        <w:tab/>
      </w:r>
      <w:r w:rsidR="00C77D25">
        <w:rPr>
          <w:lang w:val="en-CA"/>
        </w:rPr>
        <w:t xml:space="preserve">Imported cattle: no adaptation, produce less milk </w:t>
      </w:r>
    </w:p>
    <w:p w14:paraId="37C98641" w14:textId="36411D01" w:rsidR="00045699" w:rsidRPr="00007A16" w:rsidRDefault="00007A16" w:rsidP="008A200D">
      <w:pPr>
        <w:pStyle w:val="Heading2"/>
      </w:pPr>
      <w:r>
        <w:tab/>
      </w:r>
    </w:p>
    <w:sectPr w:rsidR="00045699" w:rsidRPr="00007A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9099E" w14:textId="77777777" w:rsidR="00F10B11" w:rsidRDefault="00F10B11" w:rsidP="00826096">
      <w:pPr>
        <w:spacing w:line="240" w:lineRule="auto"/>
      </w:pPr>
      <w:r>
        <w:separator/>
      </w:r>
    </w:p>
  </w:endnote>
  <w:endnote w:type="continuationSeparator" w:id="0">
    <w:p w14:paraId="507813CA" w14:textId="77777777" w:rsidR="00F10B11" w:rsidRDefault="00F10B11" w:rsidP="00826096">
      <w:pPr>
        <w:spacing w:line="240" w:lineRule="auto"/>
      </w:pPr>
      <w:r>
        <w:continuationSeparator/>
      </w:r>
    </w:p>
  </w:endnote>
  <w:endnote w:type="continuationNotice" w:id="1">
    <w:p w14:paraId="605A1961" w14:textId="77777777" w:rsidR="00F10B11" w:rsidRDefault="00F10B1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7760A" w14:textId="77777777" w:rsidR="00F10B11" w:rsidRDefault="00F10B11" w:rsidP="00826096">
      <w:pPr>
        <w:spacing w:line="240" w:lineRule="auto"/>
      </w:pPr>
      <w:r>
        <w:separator/>
      </w:r>
    </w:p>
  </w:footnote>
  <w:footnote w:type="continuationSeparator" w:id="0">
    <w:p w14:paraId="10E886F2" w14:textId="77777777" w:rsidR="00F10B11" w:rsidRDefault="00F10B11" w:rsidP="00826096">
      <w:pPr>
        <w:spacing w:line="240" w:lineRule="auto"/>
      </w:pPr>
      <w:r>
        <w:continuationSeparator/>
      </w:r>
    </w:p>
  </w:footnote>
  <w:footnote w:type="continuationNotice" w:id="1">
    <w:p w14:paraId="2D1CF2D8" w14:textId="77777777" w:rsidR="00F10B11" w:rsidRDefault="00F10B11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6C48"/>
    <w:multiLevelType w:val="hybridMultilevel"/>
    <w:tmpl w:val="B9B01BCE"/>
    <w:lvl w:ilvl="0" w:tplc="907A26F4">
      <w:start w:val="10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AF3842"/>
    <w:multiLevelType w:val="hybridMultilevel"/>
    <w:tmpl w:val="796C80BA"/>
    <w:lvl w:ilvl="0" w:tplc="D46254E0">
      <w:start w:val="1"/>
      <w:numFmt w:val="decimal"/>
      <w:lvlText w:val="%1-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61A24AD"/>
    <w:multiLevelType w:val="hybridMultilevel"/>
    <w:tmpl w:val="2D8814D0"/>
    <w:lvl w:ilvl="0" w:tplc="25A4705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271E55BD"/>
    <w:multiLevelType w:val="hybridMultilevel"/>
    <w:tmpl w:val="DF7EA766"/>
    <w:lvl w:ilvl="0" w:tplc="98DC97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32D6FFD"/>
    <w:multiLevelType w:val="multilevel"/>
    <w:tmpl w:val="3C7247C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36447F43"/>
    <w:multiLevelType w:val="hybridMultilevel"/>
    <w:tmpl w:val="DF2E7D32"/>
    <w:lvl w:ilvl="0" w:tplc="82E653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E5F11CD"/>
    <w:multiLevelType w:val="hybridMultilevel"/>
    <w:tmpl w:val="B4468F98"/>
    <w:lvl w:ilvl="0" w:tplc="6E36AFCC">
      <w:numFmt w:val="bullet"/>
      <w:lvlText w:val=""/>
      <w:lvlJc w:val="left"/>
      <w:pPr>
        <w:ind w:left="39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7" w15:restartNumberingAfterBreak="0">
    <w:nsid w:val="40F828A8"/>
    <w:multiLevelType w:val="hybridMultilevel"/>
    <w:tmpl w:val="DF9A95B4"/>
    <w:lvl w:ilvl="0" w:tplc="CAD87E26">
      <w:start w:val="1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42B72A5F"/>
    <w:multiLevelType w:val="hybridMultilevel"/>
    <w:tmpl w:val="55B4608A"/>
    <w:lvl w:ilvl="0" w:tplc="9CD6466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5A8742B4"/>
    <w:multiLevelType w:val="hybridMultilevel"/>
    <w:tmpl w:val="EFBC9ECA"/>
    <w:lvl w:ilvl="0" w:tplc="15689E72">
      <w:start w:val="18"/>
      <w:numFmt w:val="bullet"/>
      <w:lvlText w:val="-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 w15:restartNumberingAfterBreak="0">
    <w:nsid w:val="5BFE7138"/>
    <w:multiLevelType w:val="hybridMultilevel"/>
    <w:tmpl w:val="2098EF48"/>
    <w:lvl w:ilvl="0" w:tplc="78688E2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67E50843"/>
    <w:multiLevelType w:val="hybridMultilevel"/>
    <w:tmpl w:val="CA98CAD0"/>
    <w:lvl w:ilvl="0" w:tplc="46A4850E">
      <w:start w:val="18"/>
      <w:numFmt w:val="bullet"/>
      <w:lvlText w:val=""/>
      <w:lvlJc w:val="left"/>
      <w:pPr>
        <w:ind w:left="3240" w:hanging="360"/>
      </w:pPr>
      <w:rPr>
        <w:rFonts w:ascii="Wingdings" w:eastAsiaTheme="minorHAnsi" w:hAnsi="Wingdings" w:cstheme="minorBidi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" w15:restartNumberingAfterBreak="0">
    <w:nsid w:val="71897016"/>
    <w:multiLevelType w:val="hybridMultilevel"/>
    <w:tmpl w:val="BFB8AA56"/>
    <w:lvl w:ilvl="0" w:tplc="3486560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7C5229DE"/>
    <w:multiLevelType w:val="hybridMultilevel"/>
    <w:tmpl w:val="BC20CEAE"/>
    <w:lvl w:ilvl="0" w:tplc="5956A56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CF1053C"/>
    <w:multiLevelType w:val="hybridMultilevel"/>
    <w:tmpl w:val="25442404"/>
    <w:lvl w:ilvl="0" w:tplc="04090011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 w15:restartNumberingAfterBreak="0">
    <w:nsid w:val="7FCE5AFA"/>
    <w:multiLevelType w:val="hybridMultilevel"/>
    <w:tmpl w:val="0C126B14"/>
    <w:lvl w:ilvl="0" w:tplc="3F983DB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9"/>
  </w:num>
  <w:num w:numId="5">
    <w:abstractNumId w:val="11"/>
  </w:num>
  <w:num w:numId="6">
    <w:abstractNumId w:val="3"/>
  </w:num>
  <w:num w:numId="7">
    <w:abstractNumId w:val="13"/>
  </w:num>
  <w:num w:numId="8">
    <w:abstractNumId w:val="14"/>
  </w:num>
  <w:num w:numId="9">
    <w:abstractNumId w:val="15"/>
  </w:num>
  <w:num w:numId="10">
    <w:abstractNumId w:val="8"/>
  </w:num>
  <w:num w:numId="11">
    <w:abstractNumId w:val="4"/>
  </w:num>
  <w:num w:numId="12">
    <w:abstractNumId w:val="0"/>
  </w:num>
  <w:num w:numId="13">
    <w:abstractNumId w:val="12"/>
  </w:num>
  <w:num w:numId="14">
    <w:abstractNumId w:val="10"/>
  </w:num>
  <w:num w:numId="15">
    <w:abstractNumId w:val="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862"/>
    <w:rsid w:val="0000061E"/>
    <w:rsid w:val="00002871"/>
    <w:rsid w:val="0000450B"/>
    <w:rsid w:val="000066DA"/>
    <w:rsid w:val="00006703"/>
    <w:rsid w:val="00007A16"/>
    <w:rsid w:val="00010A7F"/>
    <w:rsid w:val="00011146"/>
    <w:rsid w:val="00013303"/>
    <w:rsid w:val="00013E46"/>
    <w:rsid w:val="00014439"/>
    <w:rsid w:val="00014BB9"/>
    <w:rsid w:val="000159C7"/>
    <w:rsid w:val="000166AC"/>
    <w:rsid w:val="0001770C"/>
    <w:rsid w:val="00020769"/>
    <w:rsid w:val="000211C6"/>
    <w:rsid w:val="00022529"/>
    <w:rsid w:val="00022673"/>
    <w:rsid w:val="00022D37"/>
    <w:rsid w:val="000265E7"/>
    <w:rsid w:val="000267A8"/>
    <w:rsid w:val="00026EDE"/>
    <w:rsid w:val="0002770B"/>
    <w:rsid w:val="000306D0"/>
    <w:rsid w:val="000312BC"/>
    <w:rsid w:val="00031AE0"/>
    <w:rsid w:val="00033DE7"/>
    <w:rsid w:val="00035408"/>
    <w:rsid w:val="00036891"/>
    <w:rsid w:val="000416DD"/>
    <w:rsid w:val="000418FF"/>
    <w:rsid w:val="00043134"/>
    <w:rsid w:val="00043E19"/>
    <w:rsid w:val="00045699"/>
    <w:rsid w:val="00045B64"/>
    <w:rsid w:val="00046708"/>
    <w:rsid w:val="00047B5B"/>
    <w:rsid w:val="0005309D"/>
    <w:rsid w:val="0005388A"/>
    <w:rsid w:val="000545F3"/>
    <w:rsid w:val="0005588B"/>
    <w:rsid w:val="00056F5E"/>
    <w:rsid w:val="00061B28"/>
    <w:rsid w:val="00062254"/>
    <w:rsid w:val="000637E5"/>
    <w:rsid w:val="00066009"/>
    <w:rsid w:val="00070ABE"/>
    <w:rsid w:val="000731C4"/>
    <w:rsid w:val="00073463"/>
    <w:rsid w:val="00077444"/>
    <w:rsid w:val="00077ED8"/>
    <w:rsid w:val="000807B5"/>
    <w:rsid w:val="000833C7"/>
    <w:rsid w:val="00083596"/>
    <w:rsid w:val="00083E12"/>
    <w:rsid w:val="00086068"/>
    <w:rsid w:val="000862ED"/>
    <w:rsid w:val="000874FE"/>
    <w:rsid w:val="00090AD2"/>
    <w:rsid w:val="0009180A"/>
    <w:rsid w:val="00092CFC"/>
    <w:rsid w:val="00092D62"/>
    <w:rsid w:val="00094334"/>
    <w:rsid w:val="000952F3"/>
    <w:rsid w:val="000956D3"/>
    <w:rsid w:val="00096537"/>
    <w:rsid w:val="00096876"/>
    <w:rsid w:val="000969E7"/>
    <w:rsid w:val="00096C09"/>
    <w:rsid w:val="00096DCF"/>
    <w:rsid w:val="0009729E"/>
    <w:rsid w:val="000976EB"/>
    <w:rsid w:val="000A0BBA"/>
    <w:rsid w:val="000A1E75"/>
    <w:rsid w:val="000A1EA9"/>
    <w:rsid w:val="000A21E8"/>
    <w:rsid w:val="000A2470"/>
    <w:rsid w:val="000A3A9B"/>
    <w:rsid w:val="000A445E"/>
    <w:rsid w:val="000A7D1B"/>
    <w:rsid w:val="000A7D51"/>
    <w:rsid w:val="000B15AD"/>
    <w:rsid w:val="000B5DDE"/>
    <w:rsid w:val="000B79C4"/>
    <w:rsid w:val="000C1907"/>
    <w:rsid w:val="000C1FFF"/>
    <w:rsid w:val="000C5358"/>
    <w:rsid w:val="000C59FA"/>
    <w:rsid w:val="000C6728"/>
    <w:rsid w:val="000D02B6"/>
    <w:rsid w:val="000D126D"/>
    <w:rsid w:val="000D19E5"/>
    <w:rsid w:val="000D359C"/>
    <w:rsid w:val="000D3A99"/>
    <w:rsid w:val="000D46F8"/>
    <w:rsid w:val="000D562E"/>
    <w:rsid w:val="000D6255"/>
    <w:rsid w:val="000D6395"/>
    <w:rsid w:val="000D7B02"/>
    <w:rsid w:val="000E0178"/>
    <w:rsid w:val="000E0C8E"/>
    <w:rsid w:val="000E1422"/>
    <w:rsid w:val="000E18DE"/>
    <w:rsid w:val="000E197B"/>
    <w:rsid w:val="000E19EA"/>
    <w:rsid w:val="000E1A07"/>
    <w:rsid w:val="000E1F31"/>
    <w:rsid w:val="000E36A0"/>
    <w:rsid w:val="000E5585"/>
    <w:rsid w:val="000E74BD"/>
    <w:rsid w:val="000F15EF"/>
    <w:rsid w:val="000F1FEF"/>
    <w:rsid w:val="000F377C"/>
    <w:rsid w:val="000F4614"/>
    <w:rsid w:val="000F4713"/>
    <w:rsid w:val="000F67D3"/>
    <w:rsid w:val="0010028A"/>
    <w:rsid w:val="00100451"/>
    <w:rsid w:val="00100476"/>
    <w:rsid w:val="00101BA6"/>
    <w:rsid w:val="00101E0E"/>
    <w:rsid w:val="00102AE2"/>
    <w:rsid w:val="00102F0E"/>
    <w:rsid w:val="00105487"/>
    <w:rsid w:val="001057E4"/>
    <w:rsid w:val="00106702"/>
    <w:rsid w:val="00106A21"/>
    <w:rsid w:val="00106C12"/>
    <w:rsid w:val="00113F7B"/>
    <w:rsid w:val="0011447F"/>
    <w:rsid w:val="00115AFC"/>
    <w:rsid w:val="00116E00"/>
    <w:rsid w:val="0011767F"/>
    <w:rsid w:val="00117688"/>
    <w:rsid w:val="00117772"/>
    <w:rsid w:val="00120CA8"/>
    <w:rsid w:val="0012127D"/>
    <w:rsid w:val="001236C8"/>
    <w:rsid w:val="0012503A"/>
    <w:rsid w:val="0012768D"/>
    <w:rsid w:val="00127BAE"/>
    <w:rsid w:val="001309AF"/>
    <w:rsid w:val="001314CB"/>
    <w:rsid w:val="00136618"/>
    <w:rsid w:val="00141965"/>
    <w:rsid w:val="00141C6F"/>
    <w:rsid w:val="00141CF6"/>
    <w:rsid w:val="00142652"/>
    <w:rsid w:val="00143585"/>
    <w:rsid w:val="00144A87"/>
    <w:rsid w:val="00145086"/>
    <w:rsid w:val="001509B1"/>
    <w:rsid w:val="00150CD2"/>
    <w:rsid w:val="0015105B"/>
    <w:rsid w:val="00151B82"/>
    <w:rsid w:val="00151C91"/>
    <w:rsid w:val="00152198"/>
    <w:rsid w:val="001523A0"/>
    <w:rsid w:val="00152B79"/>
    <w:rsid w:val="001568F1"/>
    <w:rsid w:val="0016401E"/>
    <w:rsid w:val="00164C39"/>
    <w:rsid w:val="00164DDA"/>
    <w:rsid w:val="0016516F"/>
    <w:rsid w:val="001669AE"/>
    <w:rsid w:val="00166E6F"/>
    <w:rsid w:val="00166F72"/>
    <w:rsid w:val="00167707"/>
    <w:rsid w:val="0016770A"/>
    <w:rsid w:val="001702A7"/>
    <w:rsid w:val="00170E4D"/>
    <w:rsid w:val="0017427B"/>
    <w:rsid w:val="001762D0"/>
    <w:rsid w:val="00176AAA"/>
    <w:rsid w:val="0018144F"/>
    <w:rsid w:val="00181A10"/>
    <w:rsid w:val="0018262E"/>
    <w:rsid w:val="001827CF"/>
    <w:rsid w:val="00182C5E"/>
    <w:rsid w:val="00182FEA"/>
    <w:rsid w:val="00183CBE"/>
    <w:rsid w:val="00187EC5"/>
    <w:rsid w:val="00190A2D"/>
    <w:rsid w:val="00190E0B"/>
    <w:rsid w:val="00191BFA"/>
    <w:rsid w:val="00194AD1"/>
    <w:rsid w:val="00195D57"/>
    <w:rsid w:val="001A6ECC"/>
    <w:rsid w:val="001B3810"/>
    <w:rsid w:val="001B4394"/>
    <w:rsid w:val="001B4E62"/>
    <w:rsid w:val="001B5235"/>
    <w:rsid w:val="001B7C07"/>
    <w:rsid w:val="001C495A"/>
    <w:rsid w:val="001C4B8E"/>
    <w:rsid w:val="001C4CED"/>
    <w:rsid w:val="001C6CA9"/>
    <w:rsid w:val="001C730E"/>
    <w:rsid w:val="001D10F8"/>
    <w:rsid w:val="001D2977"/>
    <w:rsid w:val="001D38DF"/>
    <w:rsid w:val="001D4674"/>
    <w:rsid w:val="001D4B05"/>
    <w:rsid w:val="001D637A"/>
    <w:rsid w:val="001D6F00"/>
    <w:rsid w:val="001D74CD"/>
    <w:rsid w:val="001D773D"/>
    <w:rsid w:val="001D7788"/>
    <w:rsid w:val="001D7BDE"/>
    <w:rsid w:val="001E0827"/>
    <w:rsid w:val="001E1535"/>
    <w:rsid w:val="001E24BB"/>
    <w:rsid w:val="001E2BA4"/>
    <w:rsid w:val="001E4B48"/>
    <w:rsid w:val="001E5263"/>
    <w:rsid w:val="001E6AF8"/>
    <w:rsid w:val="001E78E1"/>
    <w:rsid w:val="001F03CC"/>
    <w:rsid w:val="001F2B14"/>
    <w:rsid w:val="001F539D"/>
    <w:rsid w:val="00200D6A"/>
    <w:rsid w:val="00203BA8"/>
    <w:rsid w:val="002040B1"/>
    <w:rsid w:val="00204BE0"/>
    <w:rsid w:val="0020575F"/>
    <w:rsid w:val="0020578E"/>
    <w:rsid w:val="0020668C"/>
    <w:rsid w:val="00207FAA"/>
    <w:rsid w:val="00210876"/>
    <w:rsid w:val="002119B0"/>
    <w:rsid w:val="00211D7B"/>
    <w:rsid w:val="0021224E"/>
    <w:rsid w:val="002158B8"/>
    <w:rsid w:val="00217F2F"/>
    <w:rsid w:val="00220B77"/>
    <w:rsid w:val="002216B8"/>
    <w:rsid w:val="00222033"/>
    <w:rsid w:val="0022205B"/>
    <w:rsid w:val="002224B9"/>
    <w:rsid w:val="0022499F"/>
    <w:rsid w:val="00224AE9"/>
    <w:rsid w:val="00225129"/>
    <w:rsid w:val="00225EBB"/>
    <w:rsid w:val="00230E31"/>
    <w:rsid w:val="00231CFF"/>
    <w:rsid w:val="00231E4A"/>
    <w:rsid w:val="00234A2B"/>
    <w:rsid w:val="00235529"/>
    <w:rsid w:val="00236BC6"/>
    <w:rsid w:val="00236C83"/>
    <w:rsid w:val="00240516"/>
    <w:rsid w:val="00241AD2"/>
    <w:rsid w:val="00243236"/>
    <w:rsid w:val="00243F76"/>
    <w:rsid w:val="00245114"/>
    <w:rsid w:val="0024537E"/>
    <w:rsid w:val="00245B06"/>
    <w:rsid w:val="00245E35"/>
    <w:rsid w:val="00247257"/>
    <w:rsid w:val="00251113"/>
    <w:rsid w:val="002513CD"/>
    <w:rsid w:val="0025298D"/>
    <w:rsid w:val="002531F2"/>
    <w:rsid w:val="002574AE"/>
    <w:rsid w:val="0026083D"/>
    <w:rsid w:val="0026568F"/>
    <w:rsid w:val="00266FAC"/>
    <w:rsid w:val="0026785F"/>
    <w:rsid w:val="002679BE"/>
    <w:rsid w:val="00270330"/>
    <w:rsid w:val="00270E08"/>
    <w:rsid w:val="00271556"/>
    <w:rsid w:val="0027190D"/>
    <w:rsid w:val="002719B9"/>
    <w:rsid w:val="002753A9"/>
    <w:rsid w:val="00280685"/>
    <w:rsid w:val="00281B6C"/>
    <w:rsid w:val="00282591"/>
    <w:rsid w:val="00284ADB"/>
    <w:rsid w:val="0028683C"/>
    <w:rsid w:val="00287897"/>
    <w:rsid w:val="00292926"/>
    <w:rsid w:val="00294413"/>
    <w:rsid w:val="00295D23"/>
    <w:rsid w:val="00296DE3"/>
    <w:rsid w:val="00297D9E"/>
    <w:rsid w:val="002A0B10"/>
    <w:rsid w:val="002A0D14"/>
    <w:rsid w:val="002A1E4C"/>
    <w:rsid w:val="002A25A4"/>
    <w:rsid w:val="002A3110"/>
    <w:rsid w:val="002A3B34"/>
    <w:rsid w:val="002A3BCC"/>
    <w:rsid w:val="002A3C7D"/>
    <w:rsid w:val="002A6D2D"/>
    <w:rsid w:val="002A7FE3"/>
    <w:rsid w:val="002B076C"/>
    <w:rsid w:val="002B0A6F"/>
    <w:rsid w:val="002B32B6"/>
    <w:rsid w:val="002B462C"/>
    <w:rsid w:val="002B606E"/>
    <w:rsid w:val="002B6EE1"/>
    <w:rsid w:val="002B74E3"/>
    <w:rsid w:val="002C07A6"/>
    <w:rsid w:val="002C3E81"/>
    <w:rsid w:val="002C534C"/>
    <w:rsid w:val="002C5472"/>
    <w:rsid w:val="002C55A8"/>
    <w:rsid w:val="002C62CF"/>
    <w:rsid w:val="002C647E"/>
    <w:rsid w:val="002D0524"/>
    <w:rsid w:val="002D07FF"/>
    <w:rsid w:val="002D256F"/>
    <w:rsid w:val="002D4010"/>
    <w:rsid w:val="002D4116"/>
    <w:rsid w:val="002D42F4"/>
    <w:rsid w:val="002D45D9"/>
    <w:rsid w:val="002D4C39"/>
    <w:rsid w:val="002D548D"/>
    <w:rsid w:val="002D63A7"/>
    <w:rsid w:val="002D7D95"/>
    <w:rsid w:val="002E01E1"/>
    <w:rsid w:val="002E3B32"/>
    <w:rsid w:val="002E4841"/>
    <w:rsid w:val="002E5B76"/>
    <w:rsid w:val="002E74E1"/>
    <w:rsid w:val="002F030E"/>
    <w:rsid w:val="002F0E62"/>
    <w:rsid w:val="002F1741"/>
    <w:rsid w:val="002F2B83"/>
    <w:rsid w:val="002F5FE1"/>
    <w:rsid w:val="002F7AAC"/>
    <w:rsid w:val="002F7BF3"/>
    <w:rsid w:val="00301208"/>
    <w:rsid w:val="0030350B"/>
    <w:rsid w:val="00303946"/>
    <w:rsid w:val="00310850"/>
    <w:rsid w:val="00312C68"/>
    <w:rsid w:val="003136D7"/>
    <w:rsid w:val="00313C09"/>
    <w:rsid w:val="00313FEE"/>
    <w:rsid w:val="00315893"/>
    <w:rsid w:val="003162EC"/>
    <w:rsid w:val="003168C3"/>
    <w:rsid w:val="00317059"/>
    <w:rsid w:val="0031757A"/>
    <w:rsid w:val="0031769B"/>
    <w:rsid w:val="0032154E"/>
    <w:rsid w:val="00321B86"/>
    <w:rsid w:val="003229B9"/>
    <w:rsid w:val="00323DFF"/>
    <w:rsid w:val="003311E7"/>
    <w:rsid w:val="0033185E"/>
    <w:rsid w:val="00331AA4"/>
    <w:rsid w:val="0033274A"/>
    <w:rsid w:val="003343F0"/>
    <w:rsid w:val="003355A2"/>
    <w:rsid w:val="00336B2D"/>
    <w:rsid w:val="0033723A"/>
    <w:rsid w:val="003432AB"/>
    <w:rsid w:val="00343F20"/>
    <w:rsid w:val="003452BF"/>
    <w:rsid w:val="00345324"/>
    <w:rsid w:val="003454BB"/>
    <w:rsid w:val="0034667C"/>
    <w:rsid w:val="00347164"/>
    <w:rsid w:val="00350162"/>
    <w:rsid w:val="00350746"/>
    <w:rsid w:val="00356170"/>
    <w:rsid w:val="00357231"/>
    <w:rsid w:val="003573AC"/>
    <w:rsid w:val="003616D1"/>
    <w:rsid w:val="003618A8"/>
    <w:rsid w:val="003619A4"/>
    <w:rsid w:val="00362AA1"/>
    <w:rsid w:val="00365DB3"/>
    <w:rsid w:val="00372266"/>
    <w:rsid w:val="00373E5A"/>
    <w:rsid w:val="0037429A"/>
    <w:rsid w:val="00375297"/>
    <w:rsid w:val="00375929"/>
    <w:rsid w:val="00375C29"/>
    <w:rsid w:val="0037788E"/>
    <w:rsid w:val="00377C5A"/>
    <w:rsid w:val="0038083E"/>
    <w:rsid w:val="003823EF"/>
    <w:rsid w:val="00383292"/>
    <w:rsid w:val="00384F00"/>
    <w:rsid w:val="00385207"/>
    <w:rsid w:val="00387896"/>
    <w:rsid w:val="00387E8C"/>
    <w:rsid w:val="00387FE7"/>
    <w:rsid w:val="00390861"/>
    <w:rsid w:val="003928D0"/>
    <w:rsid w:val="00392C0A"/>
    <w:rsid w:val="003973BD"/>
    <w:rsid w:val="0039777C"/>
    <w:rsid w:val="003A0C7B"/>
    <w:rsid w:val="003A1FF0"/>
    <w:rsid w:val="003A2E57"/>
    <w:rsid w:val="003A6B31"/>
    <w:rsid w:val="003A7121"/>
    <w:rsid w:val="003B0F48"/>
    <w:rsid w:val="003B2299"/>
    <w:rsid w:val="003B32CF"/>
    <w:rsid w:val="003B345C"/>
    <w:rsid w:val="003B5D03"/>
    <w:rsid w:val="003B6039"/>
    <w:rsid w:val="003C1A7A"/>
    <w:rsid w:val="003C4A3D"/>
    <w:rsid w:val="003C4E65"/>
    <w:rsid w:val="003C5F9C"/>
    <w:rsid w:val="003D21B0"/>
    <w:rsid w:val="003D3854"/>
    <w:rsid w:val="003D45E4"/>
    <w:rsid w:val="003D786E"/>
    <w:rsid w:val="003D7D20"/>
    <w:rsid w:val="003E5AC3"/>
    <w:rsid w:val="003E64E8"/>
    <w:rsid w:val="003E6AAA"/>
    <w:rsid w:val="003F252F"/>
    <w:rsid w:val="003F484C"/>
    <w:rsid w:val="003F5FAB"/>
    <w:rsid w:val="003F6947"/>
    <w:rsid w:val="003F7C18"/>
    <w:rsid w:val="003F7FE2"/>
    <w:rsid w:val="00401BB3"/>
    <w:rsid w:val="00403F94"/>
    <w:rsid w:val="00404547"/>
    <w:rsid w:val="004060EC"/>
    <w:rsid w:val="00406563"/>
    <w:rsid w:val="0040678F"/>
    <w:rsid w:val="00407318"/>
    <w:rsid w:val="0041170F"/>
    <w:rsid w:val="0041240E"/>
    <w:rsid w:val="00413834"/>
    <w:rsid w:val="00413C34"/>
    <w:rsid w:val="00414746"/>
    <w:rsid w:val="00414FF0"/>
    <w:rsid w:val="00415888"/>
    <w:rsid w:val="004160A4"/>
    <w:rsid w:val="00416ED7"/>
    <w:rsid w:val="004213B1"/>
    <w:rsid w:val="00426859"/>
    <w:rsid w:val="00427360"/>
    <w:rsid w:val="00430B65"/>
    <w:rsid w:val="00431896"/>
    <w:rsid w:val="00431F6F"/>
    <w:rsid w:val="00431F93"/>
    <w:rsid w:val="0043275A"/>
    <w:rsid w:val="00434104"/>
    <w:rsid w:val="004343E1"/>
    <w:rsid w:val="004356BA"/>
    <w:rsid w:val="00436FDF"/>
    <w:rsid w:val="00441AC8"/>
    <w:rsid w:val="00442FD5"/>
    <w:rsid w:val="004436F8"/>
    <w:rsid w:val="00444773"/>
    <w:rsid w:val="004475EE"/>
    <w:rsid w:val="004509D0"/>
    <w:rsid w:val="004519E2"/>
    <w:rsid w:val="00452D10"/>
    <w:rsid w:val="00454339"/>
    <w:rsid w:val="004550D6"/>
    <w:rsid w:val="00460573"/>
    <w:rsid w:val="00460683"/>
    <w:rsid w:val="00462275"/>
    <w:rsid w:val="00463904"/>
    <w:rsid w:val="004670C3"/>
    <w:rsid w:val="0046790E"/>
    <w:rsid w:val="00472E7B"/>
    <w:rsid w:val="00474712"/>
    <w:rsid w:val="00474C2E"/>
    <w:rsid w:val="00475EBD"/>
    <w:rsid w:val="00480A21"/>
    <w:rsid w:val="00482601"/>
    <w:rsid w:val="0048333B"/>
    <w:rsid w:val="00483425"/>
    <w:rsid w:val="0048709B"/>
    <w:rsid w:val="00490016"/>
    <w:rsid w:val="004907B5"/>
    <w:rsid w:val="004911CA"/>
    <w:rsid w:val="004921DB"/>
    <w:rsid w:val="00492664"/>
    <w:rsid w:val="00493A64"/>
    <w:rsid w:val="00494E4A"/>
    <w:rsid w:val="00497AEB"/>
    <w:rsid w:val="004A0FD1"/>
    <w:rsid w:val="004A1A55"/>
    <w:rsid w:val="004A1C1F"/>
    <w:rsid w:val="004A39E4"/>
    <w:rsid w:val="004A3B7E"/>
    <w:rsid w:val="004A62C1"/>
    <w:rsid w:val="004A6BF4"/>
    <w:rsid w:val="004B05BD"/>
    <w:rsid w:val="004B492A"/>
    <w:rsid w:val="004B4A43"/>
    <w:rsid w:val="004B73D3"/>
    <w:rsid w:val="004C0DDE"/>
    <w:rsid w:val="004C51EF"/>
    <w:rsid w:val="004C6298"/>
    <w:rsid w:val="004C7EB9"/>
    <w:rsid w:val="004D20F4"/>
    <w:rsid w:val="004D4A82"/>
    <w:rsid w:val="004D54E8"/>
    <w:rsid w:val="004D57BD"/>
    <w:rsid w:val="004D63E1"/>
    <w:rsid w:val="004D7DA4"/>
    <w:rsid w:val="004E1B51"/>
    <w:rsid w:val="004E20AC"/>
    <w:rsid w:val="004E470D"/>
    <w:rsid w:val="004E4B56"/>
    <w:rsid w:val="004E4EF7"/>
    <w:rsid w:val="004E604C"/>
    <w:rsid w:val="004F4408"/>
    <w:rsid w:val="00500981"/>
    <w:rsid w:val="00502AA6"/>
    <w:rsid w:val="005032F5"/>
    <w:rsid w:val="00503FB6"/>
    <w:rsid w:val="00504311"/>
    <w:rsid w:val="00504AF6"/>
    <w:rsid w:val="0050563B"/>
    <w:rsid w:val="00510CA0"/>
    <w:rsid w:val="0051263C"/>
    <w:rsid w:val="00514F80"/>
    <w:rsid w:val="005167B1"/>
    <w:rsid w:val="005171EC"/>
    <w:rsid w:val="00517EC4"/>
    <w:rsid w:val="00521A71"/>
    <w:rsid w:val="00521C5A"/>
    <w:rsid w:val="00526236"/>
    <w:rsid w:val="0052701F"/>
    <w:rsid w:val="00527905"/>
    <w:rsid w:val="0053349E"/>
    <w:rsid w:val="005349CD"/>
    <w:rsid w:val="005363D4"/>
    <w:rsid w:val="0053683E"/>
    <w:rsid w:val="00537907"/>
    <w:rsid w:val="005402D0"/>
    <w:rsid w:val="00540386"/>
    <w:rsid w:val="00542381"/>
    <w:rsid w:val="005429B6"/>
    <w:rsid w:val="005433EB"/>
    <w:rsid w:val="00543545"/>
    <w:rsid w:val="0055204C"/>
    <w:rsid w:val="0055379F"/>
    <w:rsid w:val="00555A65"/>
    <w:rsid w:val="0055795E"/>
    <w:rsid w:val="00560CA8"/>
    <w:rsid w:val="005613B5"/>
    <w:rsid w:val="00561E81"/>
    <w:rsid w:val="005621D9"/>
    <w:rsid w:val="005629CE"/>
    <w:rsid w:val="00563488"/>
    <w:rsid w:val="0056693B"/>
    <w:rsid w:val="005671E3"/>
    <w:rsid w:val="0056775C"/>
    <w:rsid w:val="005678C4"/>
    <w:rsid w:val="0057094A"/>
    <w:rsid w:val="00572C38"/>
    <w:rsid w:val="0057516E"/>
    <w:rsid w:val="005752C8"/>
    <w:rsid w:val="0057618F"/>
    <w:rsid w:val="00576346"/>
    <w:rsid w:val="00577101"/>
    <w:rsid w:val="0057768B"/>
    <w:rsid w:val="005776EC"/>
    <w:rsid w:val="0057770C"/>
    <w:rsid w:val="00577948"/>
    <w:rsid w:val="005817B5"/>
    <w:rsid w:val="00581A70"/>
    <w:rsid w:val="00581C70"/>
    <w:rsid w:val="00581D10"/>
    <w:rsid w:val="00581D21"/>
    <w:rsid w:val="0058267F"/>
    <w:rsid w:val="00583D15"/>
    <w:rsid w:val="005846A5"/>
    <w:rsid w:val="0058661F"/>
    <w:rsid w:val="00592018"/>
    <w:rsid w:val="00597215"/>
    <w:rsid w:val="005A0EBB"/>
    <w:rsid w:val="005A45FC"/>
    <w:rsid w:val="005A4D93"/>
    <w:rsid w:val="005A568F"/>
    <w:rsid w:val="005A5D94"/>
    <w:rsid w:val="005A69C0"/>
    <w:rsid w:val="005B074A"/>
    <w:rsid w:val="005B1B4C"/>
    <w:rsid w:val="005B3E40"/>
    <w:rsid w:val="005B433F"/>
    <w:rsid w:val="005B4947"/>
    <w:rsid w:val="005B50BB"/>
    <w:rsid w:val="005B5C21"/>
    <w:rsid w:val="005B68CD"/>
    <w:rsid w:val="005C0E65"/>
    <w:rsid w:val="005C34F9"/>
    <w:rsid w:val="005C4CCE"/>
    <w:rsid w:val="005C5997"/>
    <w:rsid w:val="005C5C2D"/>
    <w:rsid w:val="005C6448"/>
    <w:rsid w:val="005C6911"/>
    <w:rsid w:val="005C6EDE"/>
    <w:rsid w:val="005D0E5F"/>
    <w:rsid w:val="005D1505"/>
    <w:rsid w:val="005D2CC0"/>
    <w:rsid w:val="005D4F0A"/>
    <w:rsid w:val="005D60F2"/>
    <w:rsid w:val="005E0B54"/>
    <w:rsid w:val="005E159C"/>
    <w:rsid w:val="005E2AE4"/>
    <w:rsid w:val="005E3B33"/>
    <w:rsid w:val="005E4122"/>
    <w:rsid w:val="005E4F96"/>
    <w:rsid w:val="005E5CE6"/>
    <w:rsid w:val="005E68B5"/>
    <w:rsid w:val="005E7B1C"/>
    <w:rsid w:val="005E7B3F"/>
    <w:rsid w:val="005F4C01"/>
    <w:rsid w:val="005F5560"/>
    <w:rsid w:val="005F5735"/>
    <w:rsid w:val="005F635F"/>
    <w:rsid w:val="005F6DE2"/>
    <w:rsid w:val="006018F7"/>
    <w:rsid w:val="00604567"/>
    <w:rsid w:val="00604A49"/>
    <w:rsid w:val="00604F51"/>
    <w:rsid w:val="00607477"/>
    <w:rsid w:val="006112CF"/>
    <w:rsid w:val="0061142F"/>
    <w:rsid w:val="00613CC5"/>
    <w:rsid w:val="00614010"/>
    <w:rsid w:val="006143ED"/>
    <w:rsid w:val="00614676"/>
    <w:rsid w:val="00616EEE"/>
    <w:rsid w:val="00617769"/>
    <w:rsid w:val="006211A2"/>
    <w:rsid w:val="00623789"/>
    <w:rsid w:val="00623CF1"/>
    <w:rsid w:val="00630B51"/>
    <w:rsid w:val="0063224E"/>
    <w:rsid w:val="00632472"/>
    <w:rsid w:val="00632AFA"/>
    <w:rsid w:val="00633D7D"/>
    <w:rsid w:val="00634417"/>
    <w:rsid w:val="00636209"/>
    <w:rsid w:val="006405CC"/>
    <w:rsid w:val="00641924"/>
    <w:rsid w:val="0064211D"/>
    <w:rsid w:val="00645808"/>
    <w:rsid w:val="0064620D"/>
    <w:rsid w:val="00647C3B"/>
    <w:rsid w:val="00650B6D"/>
    <w:rsid w:val="00662DFC"/>
    <w:rsid w:val="00666750"/>
    <w:rsid w:val="00666AE2"/>
    <w:rsid w:val="006674A6"/>
    <w:rsid w:val="00675C66"/>
    <w:rsid w:val="00676008"/>
    <w:rsid w:val="00676C08"/>
    <w:rsid w:val="00677099"/>
    <w:rsid w:val="00677E78"/>
    <w:rsid w:val="0068037D"/>
    <w:rsid w:val="0068097C"/>
    <w:rsid w:val="00681084"/>
    <w:rsid w:val="00682C50"/>
    <w:rsid w:val="00683504"/>
    <w:rsid w:val="00683EA8"/>
    <w:rsid w:val="00684D09"/>
    <w:rsid w:val="00685D27"/>
    <w:rsid w:val="00687088"/>
    <w:rsid w:val="006872B7"/>
    <w:rsid w:val="00692D04"/>
    <w:rsid w:val="00693D3A"/>
    <w:rsid w:val="00694C1E"/>
    <w:rsid w:val="00697A77"/>
    <w:rsid w:val="006A05D7"/>
    <w:rsid w:val="006A086D"/>
    <w:rsid w:val="006A15CC"/>
    <w:rsid w:val="006A1B51"/>
    <w:rsid w:val="006A3BB8"/>
    <w:rsid w:val="006A3CEA"/>
    <w:rsid w:val="006A5595"/>
    <w:rsid w:val="006A58A8"/>
    <w:rsid w:val="006A5B63"/>
    <w:rsid w:val="006A67D8"/>
    <w:rsid w:val="006A6983"/>
    <w:rsid w:val="006B0797"/>
    <w:rsid w:val="006B1CAC"/>
    <w:rsid w:val="006B1D3C"/>
    <w:rsid w:val="006B2A3C"/>
    <w:rsid w:val="006B52C0"/>
    <w:rsid w:val="006B54E7"/>
    <w:rsid w:val="006B6981"/>
    <w:rsid w:val="006C2701"/>
    <w:rsid w:val="006C3C60"/>
    <w:rsid w:val="006C4E2A"/>
    <w:rsid w:val="006C6297"/>
    <w:rsid w:val="006C7991"/>
    <w:rsid w:val="006D0C30"/>
    <w:rsid w:val="006D18CC"/>
    <w:rsid w:val="006D2CBD"/>
    <w:rsid w:val="006D6A19"/>
    <w:rsid w:val="006E0B1A"/>
    <w:rsid w:val="006E168B"/>
    <w:rsid w:val="006E16F2"/>
    <w:rsid w:val="006E1B9F"/>
    <w:rsid w:val="006E2957"/>
    <w:rsid w:val="006E3712"/>
    <w:rsid w:val="006E5547"/>
    <w:rsid w:val="006F0432"/>
    <w:rsid w:val="006F1CE5"/>
    <w:rsid w:val="006F2BE4"/>
    <w:rsid w:val="006F4B03"/>
    <w:rsid w:val="006F6E3C"/>
    <w:rsid w:val="007006E4"/>
    <w:rsid w:val="007019AD"/>
    <w:rsid w:val="00701B1B"/>
    <w:rsid w:val="0070312A"/>
    <w:rsid w:val="007046F1"/>
    <w:rsid w:val="007047BF"/>
    <w:rsid w:val="0070513C"/>
    <w:rsid w:val="00710C55"/>
    <w:rsid w:val="00711F48"/>
    <w:rsid w:val="00713223"/>
    <w:rsid w:val="007137D7"/>
    <w:rsid w:val="0071494E"/>
    <w:rsid w:val="00721256"/>
    <w:rsid w:val="007222E0"/>
    <w:rsid w:val="0072251F"/>
    <w:rsid w:val="00722534"/>
    <w:rsid w:val="00726873"/>
    <w:rsid w:val="007279F6"/>
    <w:rsid w:val="00727E18"/>
    <w:rsid w:val="00730F8F"/>
    <w:rsid w:val="007314E3"/>
    <w:rsid w:val="00731624"/>
    <w:rsid w:val="00731C0F"/>
    <w:rsid w:val="00731E6A"/>
    <w:rsid w:val="007322BC"/>
    <w:rsid w:val="00732464"/>
    <w:rsid w:val="00740E79"/>
    <w:rsid w:val="0074127D"/>
    <w:rsid w:val="00743020"/>
    <w:rsid w:val="0074413A"/>
    <w:rsid w:val="0075193E"/>
    <w:rsid w:val="00752E8F"/>
    <w:rsid w:val="00754BBF"/>
    <w:rsid w:val="0075738D"/>
    <w:rsid w:val="00760BD5"/>
    <w:rsid w:val="00761933"/>
    <w:rsid w:val="007641FE"/>
    <w:rsid w:val="00764F6C"/>
    <w:rsid w:val="007651D6"/>
    <w:rsid w:val="00766119"/>
    <w:rsid w:val="0076655F"/>
    <w:rsid w:val="00772459"/>
    <w:rsid w:val="007742CC"/>
    <w:rsid w:val="00774B76"/>
    <w:rsid w:val="00776070"/>
    <w:rsid w:val="00777AAD"/>
    <w:rsid w:val="007801C4"/>
    <w:rsid w:val="00780F4D"/>
    <w:rsid w:val="007814EF"/>
    <w:rsid w:val="00781F89"/>
    <w:rsid w:val="00783D2C"/>
    <w:rsid w:val="00790CB4"/>
    <w:rsid w:val="007928AB"/>
    <w:rsid w:val="007931D8"/>
    <w:rsid w:val="00793A65"/>
    <w:rsid w:val="007941CD"/>
    <w:rsid w:val="00797197"/>
    <w:rsid w:val="00797360"/>
    <w:rsid w:val="00797E2C"/>
    <w:rsid w:val="007A15C2"/>
    <w:rsid w:val="007A2196"/>
    <w:rsid w:val="007A3D36"/>
    <w:rsid w:val="007A691C"/>
    <w:rsid w:val="007B0ACB"/>
    <w:rsid w:val="007B115F"/>
    <w:rsid w:val="007B20E1"/>
    <w:rsid w:val="007B2E92"/>
    <w:rsid w:val="007B3C59"/>
    <w:rsid w:val="007B3F34"/>
    <w:rsid w:val="007B6A0D"/>
    <w:rsid w:val="007C12AA"/>
    <w:rsid w:val="007C1D98"/>
    <w:rsid w:val="007C1DBA"/>
    <w:rsid w:val="007C6064"/>
    <w:rsid w:val="007C677D"/>
    <w:rsid w:val="007C790A"/>
    <w:rsid w:val="007D091C"/>
    <w:rsid w:val="007D3BC2"/>
    <w:rsid w:val="007D4DE3"/>
    <w:rsid w:val="007D50F7"/>
    <w:rsid w:val="007D5DC8"/>
    <w:rsid w:val="007D729E"/>
    <w:rsid w:val="007E145D"/>
    <w:rsid w:val="007E2425"/>
    <w:rsid w:val="007E369A"/>
    <w:rsid w:val="007E5399"/>
    <w:rsid w:val="007E5D49"/>
    <w:rsid w:val="007E68E4"/>
    <w:rsid w:val="007E6E78"/>
    <w:rsid w:val="007F0AD8"/>
    <w:rsid w:val="007F0FF1"/>
    <w:rsid w:val="007F288D"/>
    <w:rsid w:val="007F4584"/>
    <w:rsid w:val="007F48AB"/>
    <w:rsid w:val="007F7A51"/>
    <w:rsid w:val="007F7D07"/>
    <w:rsid w:val="00800191"/>
    <w:rsid w:val="00800E49"/>
    <w:rsid w:val="00800FD5"/>
    <w:rsid w:val="008014E9"/>
    <w:rsid w:val="008026F8"/>
    <w:rsid w:val="0080441B"/>
    <w:rsid w:val="00804765"/>
    <w:rsid w:val="0080520E"/>
    <w:rsid w:val="0081137A"/>
    <w:rsid w:val="008152B9"/>
    <w:rsid w:val="00815503"/>
    <w:rsid w:val="00817A8B"/>
    <w:rsid w:val="00817DAC"/>
    <w:rsid w:val="0082029B"/>
    <w:rsid w:val="0082095E"/>
    <w:rsid w:val="008240B2"/>
    <w:rsid w:val="008249E6"/>
    <w:rsid w:val="00826096"/>
    <w:rsid w:val="0082676E"/>
    <w:rsid w:val="00831695"/>
    <w:rsid w:val="00837D0C"/>
    <w:rsid w:val="00841B19"/>
    <w:rsid w:val="0084202C"/>
    <w:rsid w:val="00842F45"/>
    <w:rsid w:val="00844DB1"/>
    <w:rsid w:val="00846064"/>
    <w:rsid w:val="00851CA1"/>
    <w:rsid w:val="0085599D"/>
    <w:rsid w:val="00855C1C"/>
    <w:rsid w:val="008616DF"/>
    <w:rsid w:val="00861AF3"/>
    <w:rsid w:val="00862DA9"/>
    <w:rsid w:val="008638B8"/>
    <w:rsid w:val="00863F21"/>
    <w:rsid w:val="008641D6"/>
    <w:rsid w:val="00866516"/>
    <w:rsid w:val="008672A7"/>
    <w:rsid w:val="008700BA"/>
    <w:rsid w:val="008722E8"/>
    <w:rsid w:val="0087247D"/>
    <w:rsid w:val="008728B2"/>
    <w:rsid w:val="00875D19"/>
    <w:rsid w:val="0087686A"/>
    <w:rsid w:val="00881D59"/>
    <w:rsid w:val="00882688"/>
    <w:rsid w:val="008835BB"/>
    <w:rsid w:val="00886347"/>
    <w:rsid w:val="00886649"/>
    <w:rsid w:val="0088774A"/>
    <w:rsid w:val="00890155"/>
    <w:rsid w:val="008909BC"/>
    <w:rsid w:val="00891E40"/>
    <w:rsid w:val="00892BD5"/>
    <w:rsid w:val="00893445"/>
    <w:rsid w:val="008954EF"/>
    <w:rsid w:val="008A1672"/>
    <w:rsid w:val="008A1F20"/>
    <w:rsid w:val="008A200D"/>
    <w:rsid w:val="008A3522"/>
    <w:rsid w:val="008A7EAA"/>
    <w:rsid w:val="008B01AD"/>
    <w:rsid w:val="008B4E68"/>
    <w:rsid w:val="008B4F8C"/>
    <w:rsid w:val="008B52D1"/>
    <w:rsid w:val="008C15E7"/>
    <w:rsid w:val="008C1CE9"/>
    <w:rsid w:val="008C3116"/>
    <w:rsid w:val="008C3727"/>
    <w:rsid w:val="008C45E5"/>
    <w:rsid w:val="008C597C"/>
    <w:rsid w:val="008C64D2"/>
    <w:rsid w:val="008C772C"/>
    <w:rsid w:val="008D24E7"/>
    <w:rsid w:val="008D2546"/>
    <w:rsid w:val="008D2744"/>
    <w:rsid w:val="008D30B2"/>
    <w:rsid w:val="008D33E3"/>
    <w:rsid w:val="008D42FB"/>
    <w:rsid w:val="008D6A8E"/>
    <w:rsid w:val="008E08C8"/>
    <w:rsid w:val="008E0E9C"/>
    <w:rsid w:val="008E1F4D"/>
    <w:rsid w:val="008E43D5"/>
    <w:rsid w:val="008E483B"/>
    <w:rsid w:val="008E4ABA"/>
    <w:rsid w:val="008E693D"/>
    <w:rsid w:val="008F2303"/>
    <w:rsid w:val="008F6A83"/>
    <w:rsid w:val="00900554"/>
    <w:rsid w:val="00901281"/>
    <w:rsid w:val="00901C61"/>
    <w:rsid w:val="00912501"/>
    <w:rsid w:val="009136C1"/>
    <w:rsid w:val="00914F9E"/>
    <w:rsid w:val="00915170"/>
    <w:rsid w:val="00916AE2"/>
    <w:rsid w:val="00916CC4"/>
    <w:rsid w:val="00917C8D"/>
    <w:rsid w:val="00917F4E"/>
    <w:rsid w:val="00920EE4"/>
    <w:rsid w:val="00921364"/>
    <w:rsid w:val="00921B14"/>
    <w:rsid w:val="00921FC2"/>
    <w:rsid w:val="00922ACF"/>
    <w:rsid w:val="0092778B"/>
    <w:rsid w:val="00930DDB"/>
    <w:rsid w:val="00931847"/>
    <w:rsid w:val="0093184C"/>
    <w:rsid w:val="00931879"/>
    <w:rsid w:val="0093369A"/>
    <w:rsid w:val="00934077"/>
    <w:rsid w:val="00934AF1"/>
    <w:rsid w:val="0093577D"/>
    <w:rsid w:val="00935FAC"/>
    <w:rsid w:val="0093632A"/>
    <w:rsid w:val="00937C8B"/>
    <w:rsid w:val="00941FD7"/>
    <w:rsid w:val="00942F60"/>
    <w:rsid w:val="00943144"/>
    <w:rsid w:val="009447E9"/>
    <w:rsid w:val="009461BF"/>
    <w:rsid w:val="00950A5D"/>
    <w:rsid w:val="00951B0C"/>
    <w:rsid w:val="009537EC"/>
    <w:rsid w:val="00953CBF"/>
    <w:rsid w:val="00955D23"/>
    <w:rsid w:val="00956071"/>
    <w:rsid w:val="00956BCC"/>
    <w:rsid w:val="00960C39"/>
    <w:rsid w:val="00964CE8"/>
    <w:rsid w:val="00967823"/>
    <w:rsid w:val="00967BDC"/>
    <w:rsid w:val="00970C22"/>
    <w:rsid w:val="00972FE2"/>
    <w:rsid w:val="0097370D"/>
    <w:rsid w:val="009738E0"/>
    <w:rsid w:val="0097625B"/>
    <w:rsid w:val="00976D51"/>
    <w:rsid w:val="00976FBA"/>
    <w:rsid w:val="009804FE"/>
    <w:rsid w:val="00980552"/>
    <w:rsid w:val="00980BE4"/>
    <w:rsid w:val="00981684"/>
    <w:rsid w:val="00981A56"/>
    <w:rsid w:val="00985B8D"/>
    <w:rsid w:val="0098663B"/>
    <w:rsid w:val="00986D72"/>
    <w:rsid w:val="009904A0"/>
    <w:rsid w:val="00990AF5"/>
    <w:rsid w:val="0099113E"/>
    <w:rsid w:val="00992AC1"/>
    <w:rsid w:val="009A0F35"/>
    <w:rsid w:val="009A3A87"/>
    <w:rsid w:val="009A6C0B"/>
    <w:rsid w:val="009A6C77"/>
    <w:rsid w:val="009A7D17"/>
    <w:rsid w:val="009B0452"/>
    <w:rsid w:val="009B2C4B"/>
    <w:rsid w:val="009B39C5"/>
    <w:rsid w:val="009B5A78"/>
    <w:rsid w:val="009B7E1B"/>
    <w:rsid w:val="009C0532"/>
    <w:rsid w:val="009C1C68"/>
    <w:rsid w:val="009C230D"/>
    <w:rsid w:val="009C2B2D"/>
    <w:rsid w:val="009C2CF2"/>
    <w:rsid w:val="009C4BB0"/>
    <w:rsid w:val="009C5A70"/>
    <w:rsid w:val="009C665C"/>
    <w:rsid w:val="009D008C"/>
    <w:rsid w:val="009D1011"/>
    <w:rsid w:val="009D16EE"/>
    <w:rsid w:val="009D2612"/>
    <w:rsid w:val="009D2F68"/>
    <w:rsid w:val="009D3171"/>
    <w:rsid w:val="009D4C2A"/>
    <w:rsid w:val="009D5E16"/>
    <w:rsid w:val="009D7363"/>
    <w:rsid w:val="009E0CA3"/>
    <w:rsid w:val="009E180A"/>
    <w:rsid w:val="009E3FB1"/>
    <w:rsid w:val="009E51BF"/>
    <w:rsid w:val="009E52D8"/>
    <w:rsid w:val="009F12B2"/>
    <w:rsid w:val="009F13B4"/>
    <w:rsid w:val="009F2F85"/>
    <w:rsid w:val="009F6458"/>
    <w:rsid w:val="009F7562"/>
    <w:rsid w:val="009F799C"/>
    <w:rsid w:val="00A048A5"/>
    <w:rsid w:val="00A07DEE"/>
    <w:rsid w:val="00A1008E"/>
    <w:rsid w:val="00A105A8"/>
    <w:rsid w:val="00A153F3"/>
    <w:rsid w:val="00A1596B"/>
    <w:rsid w:val="00A15A57"/>
    <w:rsid w:val="00A17516"/>
    <w:rsid w:val="00A21ECA"/>
    <w:rsid w:val="00A230A7"/>
    <w:rsid w:val="00A242B4"/>
    <w:rsid w:val="00A24329"/>
    <w:rsid w:val="00A24602"/>
    <w:rsid w:val="00A24BCB"/>
    <w:rsid w:val="00A3058A"/>
    <w:rsid w:val="00A3098D"/>
    <w:rsid w:val="00A31785"/>
    <w:rsid w:val="00A318CE"/>
    <w:rsid w:val="00A319A7"/>
    <w:rsid w:val="00A330CF"/>
    <w:rsid w:val="00A33C3F"/>
    <w:rsid w:val="00A36F11"/>
    <w:rsid w:val="00A370C4"/>
    <w:rsid w:val="00A40636"/>
    <w:rsid w:val="00A419A1"/>
    <w:rsid w:val="00A428EC"/>
    <w:rsid w:val="00A44FFB"/>
    <w:rsid w:val="00A460BB"/>
    <w:rsid w:val="00A4668A"/>
    <w:rsid w:val="00A5170F"/>
    <w:rsid w:val="00A52B34"/>
    <w:rsid w:val="00A5493D"/>
    <w:rsid w:val="00A61652"/>
    <w:rsid w:val="00A62299"/>
    <w:rsid w:val="00A632E3"/>
    <w:rsid w:val="00A660B3"/>
    <w:rsid w:val="00A67489"/>
    <w:rsid w:val="00A678D1"/>
    <w:rsid w:val="00A67930"/>
    <w:rsid w:val="00A701F8"/>
    <w:rsid w:val="00A70838"/>
    <w:rsid w:val="00A71345"/>
    <w:rsid w:val="00A72986"/>
    <w:rsid w:val="00A73305"/>
    <w:rsid w:val="00A7597C"/>
    <w:rsid w:val="00A7632D"/>
    <w:rsid w:val="00A76A11"/>
    <w:rsid w:val="00A80306"/>
    <w:rsid w:val="00A8158A"/>
    <w:rsid w:val="00A8163C"/>
    <w:rsid w:val="00A81A94"/>
    <w:rsid w:val="00A8283B"/>
    <w:rsid w:val="00A83536"/>
    <w:rsid w:val="00A848C6"/>
    <w:rsid w:val="00A865B5"/>
    <w:rsid w:val="00A875A9"/>
    <w:rsid w:val="00A87A61"/>
    <w:rsid w:val="00A87E59"/>
    <w:rsid w:val="00A9134B"/>
    <w:rsid w:val="00A93651"/>
    <w:rsid w:val="00A94170"/>
    <w:rsid w:val="00A95565"/>
    <w:rsid w:val="00AA2140"/>
    <w:rsid w:val="00AA432C"/>
    <w:rsid w:val="00AA6B43"/>
    <w:rsid w:val="00AA6C7F"/>
    <w:rsid w:val="00AA7985"/>
    <w:rsid w:val="00AA7A69"/>
    <w:rsid w:val="00AB171F"/>
    <w:rsid w:val="00AB2046"/>
    <w:rsid w:val="00AB3AA1"/>
    <w:rsid w:val="00AB4B8F"/>
    <w:rsid w:val="00AB4D8F"/>
    <w:rsid w:val="00AC09B9"/>
    <w:rsid w:val="00AC0FAC"/>
    <w:rsid w:val="00AC1EE2"/>
    <w:rsid w:val="00AC40D1"/>
    <w:rsid w:val="00AD0B5E"/>
    <w:rsid w:val="00AD1005"/>
    <w:rsid w:val="00AD2799"/>
    <w:rsid w:val="00AD3DE5"/>
    <w:rsid w:val="00AD515A"/>
    <w:rsid w:val="00AD520E"/>
    <w:rsid w:val="00AD5BCA"/>
    <w:rsid w:val="00AD7131"/>
    <w:rsid w:val="00AE18C6"/>
    <w:rsid w:val="00AE2580"/>
    <w:rsid w:val="00AE3046"/>
    <w:rsid w:val="00AE384B"/>
    <w:rsid w:val="00AE3D5E"/>
    <w:rsid w:val="00AE410B"/>
    <w:rsid w:val="00AE4523"/>
    <w:rsid w:val="00AE4CC3"/>
    <w:rsid w:val="00AE72FC"/>
    <w:rsid w:val="00AF1435"/>
    <w:rsid w:val="00AF455B"/>
    <w:rsid w:val="00AF57C2"/>
    <w:rsid w:val="00AF601C"/>
    <w:rsid w:val="00AF752C"/>
    <w:rsid w:val="00B00506"/>
    <w:rsid w:val="00B00DB8"/>
    <w:rsid w:val="00B049E3"/>
    <w:rsid w:val="00B0579A"/>
    <w:rsid w:val="00B057B0"/>
    <w:rsid w:val="00B06873"/>
    <w:rsid w:val="00B076C2"/>
    <w:rsid w:val="00B079FF"/>
    <w:rsid w:val="00B105E3"/>
    <w:rsid w:val="00B11EFA"/>
    <w:rsid w:val="00B12DE8"/>
    <w:rsid w:val="00B13202"/>
    <w:rsid w:val="00B13219"/>
    <w:rsid w:val="00B13341"/>
    <w:rsid w:val="00B1369A"/>
    <w:rsid w:val="00B137FE"/>
    <w:rsid w:val="00B17216"/>
    <w:rsid w:val="00B17C00"/>
    <w:rsid w:val="00B17DCE"/>
    <w:rsid w:val="00B21834"/>
    <w:rsid w:val="00B22D06"/>
    <w:rsid w:val="00B22FE4"/>
    <w:rsid w:val="00B2323E"/>
    <w:rsid w:val="00B2387A"/>
    <w:rsid w:val="00B254E9"/>
    <w:rsid w:val="00B3056F"/>
    <w:rsid w:val="00B30A0B"/>
    <w:rsid w:val="00B31D78"/>
    <w:rsid w:val="00B33867"/>
    <w:rsid w:val="00B33C62"/>
    <w:rsid w:val="00B34436"/>
    <w:rsid w:val="00B36A5A"/>
    <w:rsid w:val="00B376A6"/>
    <w:rsid w:val="00B37D8B"/>
    <w:rsid w:val="00B4054A"/>
    <w:rsid w:val="00B40863"/>
    <w:rsid w:val="00B40E73"/>
    <w:rsid w:val="00B4157E"/>
    <w:rsid w:val="00B418DC"/>
    <w:rsid w:val="00B41A94"/>
    <w:rsid w:val="00B4257B"/>
    <w:rsid w:val="00B42BDC"/>
    <w:rsid w:val="00B4724B"/>
    <w:rsid w:val="00B47AB8"/>
    <w:rsid w:val="00B53771"/>
    <w:rsid w:val="00B54A3A"/>
    <w:rsid w:val="00B567DF"/>
    <w:rsid w:val="00B57AE9"/>
    <w:rsid w:val="00B601B2"/>
    <w:rsid w:val="00B635E4"/>
    <w:rsid w:val="00B666CA"/>
    <w:rsid w:val="00B67A95"/>
    <w:rsid w:val="00B73612"/>
    <w:rsid w:val="00B74074"/>
    <w:rsid w:val="00B74970"/>
    <w:rsid w:val="00B7725B"/>
    <w:rsid w:val="00B81164"/>
    <w:rsid w:val="00B82DB4"/>
    <w:rsid w:val="00B8598F"/>
    <w:rsid w:val="00B87BD8"/>
    <w:rsid w:val="00B91FFA"/>
    <w:rsid w:val="00B95EB4"/>
    <w:rsid w:val="00B97210"/>
    <w:rsid w:val="00BA0461"/>
    <w:rsid w:val="00BA2719"/>
    <w:rsid w:val="00BA52D1"/>
    <w:rsid w:val="00BA7590"/>
    <w:rsid w:val="00BB266F"/>
    <w:rsid w:val="00BB34A9"/>
    <w:rsid w:val="00BB580D"/>
    <w:rsid w:val="00BC11F0"/>
    <w:rsid w:val="00BC139F"/>
    <w:rsid w:val="00BC1EAB"/>
    <w:rsid w:val="00BC380A"/>
    <w:rsid w:val="00BC596A"/>
    <w:rsid w:val="00BC5A3A"/>
    <w:rsid w:val="00BC7303"/>
    <w:rsid w:val="00BD08B5"/>
    <w:rsid w:val="00BD2C31"/>
    <w:rsid w:val="00BD2F85"/>
    <w:rsid w:val="00BD383E"/>
    <w:rsid w:val="00BD5519"/>
    <w:rsid w:val="00BD5A0B"/>
    <w:rsid w:val="00BD6023"/>
    <w:rsid w:val="00BE0E52"/>
    <w:rsid w:val="00BE0EF4"/>
    <w:rsid w:val="00BE2396"/>
    <w:rsid w:val="00BE302A"/>
    <w:rsid w:val="00BE3F8E"/>
    <w:rsid w:val="00BE55B5"/>
    <w:rsid w:val="00BE58E2"/>
    <w:rsid w:val="00BE5AB0"/>
    <w:rsid w:val="00BE5D80"/>
    <w:rsid w:val="00BE6880"/>
    <w:rsid w:val="00BF0D14"/>
    <w:rsid w:val="00BF2803"/>
    <w:rsid w:val="00BF379B"/>
    <w:rsid w:val="00BF45B6"/>
    <w:rsid w:val="00C024D2"/>
    <w:rsid w:val="00C035C4"/>
    <w:rsid w:val="00C04F9B"/>
    <w:rsid w:val="00C062AF"/>
    <w:rsid w:val="00C06D87"/>
    <w:rsid w:val="00C07075"/>
    <w:rsid w:val="00C074E3"/>
    <w:rsid w:val="00C10332"/>
    <w:rsid w:val="00C125E3"/>
    <w:rsid w:val="00C13468"/>
    <w:rsid w:val="00C13496"/>
    <w:rsid w:val="00C1393D"/>
    <w:rsid w:val="00C13DE5"/>
    <w:rsid w:val="00C144CE"/>
    <w:rsid w:val="00C16C4A"/>
    <w:rsid w:val="00C16C8B"/>
    <w:rsid w:val="00C16FF8"/>
    <w:rsid w:val="00C17A90"/>
    <w:rsid w:val="00C21ADB"/>
    <w:rsid w:val="00C22C6B"/>
    <w:rsid w:val="00C25E69"/>
    <w:rsid w:val="00C26476"/>
    <w:rsid w:val="00C2651E"/>
    <w:rsid w:val="00C265EA"/>
    <w:rsid w:val="00C27B48"/>
    <w:rsid w:val="00C27EEF"/>
    <w:rsid w:val="00C30EA6"/>
    <w:rsid w:val="00C31478"/>
    <w:rsid w:val="00C37554"/>
    <w:rsid w:val="00C40E45"/>
    <w:rsid w:val="00C425C1"/>
    <w:rsid w:val="00C44399"/>
    <w:rsid w:val="00C46071"/>
    <w:rsid w:val="00C47BC9"/>
    <w:rsid w:val="00C5096C"/>
    <w:rsid w:val="00C517F8"/>
    <w:rsid w:val="00C51B63"/>
    <w:rsid w:val="00C51C6A"/>
    <w:rsid w:val="00C531BA"/>
    <w:rsid w:val="00C53BE4"/>
    <w:rsid w:val="00C5532E"/>
    <w:rsid w:val="00C568CA"/>
    <w:rsid w:val="00C60258"/>
    <w:rsid w:val="00C61884"/>
    <w:rsid w:val="00C61B80"/>
    <w:rsid w:val="00C61F54"/>
    <w:rsid w:val="00C62C33"/>
    <w:rsid w:val="00C63CE6"/>
    <w:rsid w:val="00C64700"/>
    <w:rsid w:val="00C67046"/>
    <w:rsid w:val="00C67337"/>
    <w:rsid w:val="00C67B8A"/>
    <w:rsid w:val="00C67F4B"/>
    <w:rsid w:val="00C71B5A"/>
    <w:rsid w:val="00C73851"/>
    <w:rsid w:val="00C75413"/>
    <w:rsid w:val="00C778C9"/>
    <w:rsid w:val="00C77D25"/>
    <w:rsid w:val="00C81C62"/>
    <w:rsid w:val="00C835E4"/>
    <w:rsid w:val="00C83D5C"/>
    <w:rsid w:val="00C8445E"/>
    <w:rsid w:val="00C85709"/>
    <w:rsid w:val="00C8626B"/>
    <w:rsid w:val="00C86415"/>
    <w:rsid w:val="00C86824"/>
    <w:rsid w:val="00C86CFA"/>
    <w:rsid w:val="00C91AFE"/>
    <w:rsid w:val="00C91E22"/>
    <w:rsid w:val="00C9331E"/>
    <w:rsid w:val="00C93526"/>
    <w:rsid w:val="00C939A2"/>
    <w:rsid w:val="00C95200"/>
    <w:rsid w:val="00C95428"/>
    <w:rsid w:val="00CA0218"/>
    <w:rsid w:val="00CA0D51"/>
    <w:rsid w:val="00CA3936"/>
    <w:rsid w:val="00CA3D42"/>
    <w:rsid w:val="00CA4862"/>
    <w:rsid w:val="00CA4987"/>
    <w:rsid w:val="00CA5667"/>
    <w:rsid w:val="00CB0479"/>
    <w:rsid w:val="00CB09BA"/>
    <w:rsid w:val="00CB10F8"/>
    <w:rsid w:val="00CB35BC"/>
    <w:rsid w:val="00CB5581"/>
    <w:rsid w:val="00CB676E"/>
    <w:rsid w:val="00CB6939"/>
    <w:rsid w:val="00CC05DA"/>
    <w:rsid w:val="00CC0603"/>
    <w:rsid w:val="00CC1F62"/>
    <w:rsid w:val="00CC669F"/>
    <w:rsid w:val="00CD13BE"/>
    <w:rsid w:val="00CD2011"/>
    <w:rsid w:val="00CD2D70"/>
    <w:rsid w:val="00CD3902"/>
    <w:rsid w:val="00CD3993"/>
    <w:rsid w:val="00CD54D5"/>
    <w:rsid w:val="00CD6DE4"/>
    <w:rsid w:val="00CE1F90"/>
    <w:rsid w:val="00CE3161"/>
    <w:rsid w:val="00CE34C0"/>
    <w:rsid w:val="00CE3625"/>
    <w:rsid w:val="00CE5F00"/>
    <w:rsid w:val="00CE6A91"/>
    <w:rsid w:val="00CE6DC9"/>
    <w:rsid w:val="00CE7420"/>
    <w:rsid w:val="00CF0097"/>
    <w:rsid w:val="00CF1929"/>
    <w:rsid w:val="00CF615E"/>
    <w:rsid w:val="00CF7885"/>
    <w:rsid w:val="00D007FA"/>
    <w:rsid w:val="00D01B53"/>
    <w:rsid w:val="00D01E1A"/>
    <w:rsid w:val="00D02EFE"/>
    <w:rsid w:val="00D032AA"/>
    <w:rsid w:val="00D04187"/>
    <w:rsid w:val="00D060FF"/>
    <w:rsid w:val="00D07FDD"/>
    <w:rsid w:val="00D10A27"/>
    <w:rsid w:val="00D13EF8"/>
    <w:rsid w:val="00D16D90"/>
    <w:rsid w:val="00D171B8"/>
    <w:rsid w:val="00D21C12"/>
    <w:rsid w:val="00D2203A"/>
    <w:rsid w:val="00D230EB"/>
    <w:rsid w:val="00D2374E"/>
    <w:rsid w:val="00D257C0"/>
    <w:rsid w:val="00D25CF2"/>
    <w:rsid w:val="00D3027E"/>
    <w:rsid w:val="00D318A2"/>
    <w:rsid w:val="00D320E8"/>
    <w:rsid w:val="00D33275"/>
    <w:rsid w:val="00D40B0A"/>
    <w:rsid w:val="00D40BA9"/>
    <w:rsid w:val="00D411CB"/>
    <w:rsid w:val="00D4206B"/>
    <w:rsid w:val="00D43744"/>
    <w:rsid w:val="00D46CB9"/>
    <w:rsid w:val="00D500BD"/>
    <w:rsid w:val="00D50563"/>
    <w:rsid w:val="00D531A1"/>
    <w:rsid w:val="00D5354D"/>
    <w:rsid w:val="00D53A50"/>
    <w:rsid w:val="00D55229"/>
    <w:rsid w:val="00D6286E"/>
    <w:rsid w:val="00D65879"/>
    <w:rsid w:val="00D65896"/>
    <w:rsid w:val="00D65B4E"/>
    <w:rsid w:val="00D66A74"/>
    <w:rsid w:val="00D72082"/>
    <w:rsid w:val="00D729EB"/>
    <w:rsid w:val="00D72C0F"/>
    <w:rsid w:val="00D7338A"/>
    <w:rsid w:val="00D7455B"/>
    <w:rsid w:val="00D75B12"/>
    <w:rsid w:val="00D76622"/>
    <w:rsid w:val="00D7667E"/>
    <w:rsid w:val="00D77107"/>
    <w:rsid w:val="00D80177"/>
    <w:rsid w:val="00D86CF5"/>
    <w:rsid w:val="00D91204"/>
    <w:rsid w:val="00D936C0"/>
    <w:rsid w:val="00DA02DB"/>
    <w:rsid w:val="00DA0408"/>
    <w:rsid w:val="00DA0D58"/>
    <w:rsid w:val="00DA1746"/>
    <w:rsid w:val="00DA333C"/>
    <w:rsid w:val="00DA3D4B"/>
    <w:rsid w:val="00DA5470"/>
    <w:rsid w:val="00DA55D9"/>
    <w:rsid w:val="00DA61CD"/>
    <w:rsid w:val="00DA637C"/>
    <w:rsid w:val="00DB0F22"/>
    <w:rsid w:val="00DB21D5"/>
    <w:rsid w:val="00DB25E2"/>
    <w:rsid w:val="00DB2623"/>
    <w:rsid w:val="00DB34A8"/>
    <w:rsid w:val="00DB3EBE"/>
    <w:rsid w:val="00DB52BA"/>
    <w:rsid w:val="00DB729D"/>
    <w:rsid w:val="00DB7F9D"/>
    <w:rsid w:val="00DC011F"/>
    <w:rsid w:val="00DC0E63"/>
    <w:rsid w:val="00DC1BAE"/>
    <w:rsid w:val="00DC20DF"/>
    <w:rsid w:val="00DC359A"/>
    <w:rsid w:val="00DC39F4"/>
    <w:rsid w:val="00DC4D2D"/>
    <w:rsid w:val="00DC5107"/>
    <w:rsid w:val="00DC61D4"/>
    <w:rsid w:val="00DC70CC"/>
    <w:rsid w:val="00DC7EF2"/>
    <w:rsid w:val="00DD0015"/>
    <w:rsid w:val="00DD142C"/>
    <w:rsid w:val="00DD30F9"/>
    <w:rsid w:val="00DD4391"/>
    <w:rsid w:val="00DD5EC5"/>
    <w:rsid w:val="00DD75C7"/>
    <w:rsid w:val="00DD79DB"/>
    <w:rsid w:val="00DE2BA5"/>
    <w:rsid w:val="00DE2F1D"/>
    <w:rsid w:val="00DE3347"/>
    <w:rsid w:val="00DE3B41"/>
    <w:rsid w:val="00DE40FE"/>
    <w:rsid w:val="00DF23B8"/>
    <w:rsid w:val="00DF3384"/>
    <w:rsid w:val="00DF3741"/>
    <w:rsid w:val="00DF4C19"/>
    <w:rsid w:val="00DF7875"/>
    <w:rsid w:val="00E01CB3"/>
    <w:rsid w:val="00E01E65"/>
    <w:rsid w:val="00E01FB3"/>
    <w:rsid w:val="00E0224F"/>
    <w:rsid w:val="00E0239B"/>
    <w:rsid w:val="00E02C03"/>
    <w:rsid w:val="00E02DB1"/>
    <w:rsid w:val="00E03838"/>
    <w:rsid w:val="00E066E9"/>
    <w:rsid w:val="00E06A1F"/>
    <w:rsid w:val="00E07492"/>
    <w:rsid w:val="00E074C9"/>
    <w:rsid w:val="00E12BB1"/>
    <w:rsid w:val="00E12FA4"/>
    <w:rsid w:val="00E13A19"/>
    <w:rsid w:val="00E13F18"/>
    <w:rsid w:val="00E169F4"/>
    <w:rsid w:val="00E17298"/>
    <w:rsid w:val="00E21910"/>
    <w:rsid w:val="00E248C5"/>
    <w:rsid w:val="00E25A79"/>
    <w:rsid w:val="00E27EDA"/>
    <w:rsid w:val="00E30F6B"/>
    <w:rsid w:val="00E330D6"/>
    <w:rsid w:val="00E356FA"/>
    <w:rsid w:val="00E3635F"/>
    <w:rsid w:val="00E36534"/>
    <w:rsid w:val="00E42B19"/>
    <w:rsid w:val="00E45BAC"/>
    <w:rsid w:val="00E46219"/>
    <w:rsid w:val="00E4642E"/>
    <w:rsid w:val="00E46FB0"/>
    <w:rsid w:val="00E50D9F"/>
    <w:rsid w:val="00E518A9"/>
    <w:rsid w:val="00E5343D"/>
    <w:rsid w:val="00E53879"/>
    <w:rsid w:val="00E53CE5"/>
    <w:rsid w:val="00E53E57"/>
    <w:rsid w:val="00E57B7E"/>
    <w:rsid w:val="00E61AD4"/>
    <w:rsid w:val="00E626C9"/>
    <w:rsid w:val="00E64BAA"/>
    <w:rsid w:val="00E64FCC"/>
    <w:rsid w:val="00E652BF"/>
    <w:rsid w:val="00E656B6"/>
    <w:rsid w:val="00E66C2A"/>
    <w:rsid w:val="00E71E02"/>
    <w:rsid w:val="00E72323"/>
    <w:rsid w:val="00E72B9C"/>
    <w:rsid w:val="00E73947"/>
    <w:rsid w:val="00E742B8"/>
    <w:rsid w:val="00E76445"/>
    <w:rsid w:val="00E77AE8"/>
    <w:rsid w:val="00E8029A"/>
    <w:rsid w:val="00E80330"/>
    <w:rsid w:val="00E803EF"/>
    <w:rsid w:val="00E82C99"/>
    <w:rsid w:val="00E8356F"/>
    <w:rsid w:val="00E83FA8"/>
    <w:rsid w:val="00E84E51"/>
    <w:rsid w:val="00E84F17"/>
    <w:rsid w:val="00E862DE"/>
    <w:rsid w:val="00E86C1B"/>
    <w:rsid w:val="00E876B9"/>
    <w:rsid w:val="00E90739"/>
    <w:rsid w:val="00E94F99"/>
    <w:rsid w:val="00E96FE6"/>
    <w:rsid w:val="00E97012"/>
    <w:rsid w:val="00E9746D"/>
    <w:rsid w:val="00EA00A9"/>
    <w:rsid w:val="00EA012D"/>
    <w:rsid w:val="00EA023F"/>
    <w:rsid w:val="00EA07D7"/>
    <w:rsid w:val="00EA3A7D"/>
    <w:rsid w:val="00EA4B1E"/>
    <w:rsid w:val="00EA5FA7"/>
    <w:rsid w:val="00EA751D"/>
    <w:rsid w:val="00EB1A68"/>
    <w:rsid w:val="00EB26F9"/>
    <w:rsid w:val="00EB33B6"/>
    <w:rsid w:val="00EB4123"/>
    <w:rsid w:val="00EB521A"/>
    <w:rsid w:val="00EB5684"/>
    <w:rsid w:val="00EB64E0"/>
    <w:rsid w:val="00EC07A5"/>
    <w:rsid w:val="00EC0FDB"/>
    <w:rsid w:val="00EC11FB"/>
    <w:rsid w:val="00EC4BC6"/>
    <w:rsid w:val="00EC50DB"/>
    <w:rsid w:val="00ED29B0"/>
    <w:rsid w:val="00ED3662"/>
    <w:rsid w:val="00ED37C7"/>
    <w:rsid w:val="00ED3FD4"/>
    <w:rsid w:val="00ED4093"/>
    <w:rsid w:val="00ED73E1"/>
    <w:rsid w:val="00ED7A99"/>
    <w:rsid w:val="00EE07FB"/>
    <w:rsid w:val="00EE1797"/>
    <w:rsid w:val="00EE1E1B"/>
    <w:rsid w:val="00EE2002"/>
    <w:rsid w:val="00EE2786"/>
    <w:rsid w:val="00EE699E"/>
    <w:rsid w:val="00EF2650"/>
    <w:rsid w:val="00EF3847"/>
    <w:rsid w:val="00EF43EE"/>
    <w:rsid w:val="00EF527C"/>
    <w:rsid w:val="00EF59B0"/>
    <w:rsid w:val="00EF6F88"/>
    <w:rsid w:val="00F01166"/>
    <w:rsid w:val="00F01796"/>
    <w:rsid w:val="00F01CBE"/>
    <w:rsid w:val="00F02F4F"/>
    <w:rsid w:val="00F041BC"/>
    <w:rsid w:val="00F07651"/>
    <w:rsid w:val="00F10B11"/>
    <w:rsid w:val="00F12AB6"/>
    <w:rsid w:val="00F13117"/>
    <w:rsid w:val="00F13334"/>
    <w:rsid w:val="00F1385E"/>
    <w:rsid w:val="00F143C7"/>
    <w:rsid w:val="00F159B0"/>
    <w:rsid w:val="00F15B4D"/>
    <w:rsid w:val="00F1768B"/>
    <w:rsid w:val="00F17E62"/>
    <w:rsid w:val="00F20EED"/>
    <w:rsid w:val="00F2190D"/>
    <w:rsid w:val="00F22D9B"/>
    <w:rsid w:val="00F23446"/>
    <w:rsid w:val="00F23F4B"/>
    <w:rsid w:val="00F2444F"/>
    <w:rsid w:val="00F2548D"/>
    <w:rsid w:val="00F26D5C"/>
    <w:rsid w:val="00F274B7"/>
    <w:rsid w:val="00F30421"/>
    <w:rsid w:val="00F308FE"/>
    <w:rsid w:val="00F345B2"/>
    <w:rsid w:val="00F34B7B"/>
    <w:rsid w:val="00F36DB9"/>
    <w:rsid w:val="00F40148"/>
    <w:rsid w:val="00F40270"/>
    <w:rsid w:val="00F4126C"/>
    <w:rsid w:val="00F419F2"/>
    <w:rsid w:val="00F43369"/>
    <w:rsid w:val="00F441BE"/>
    <w:rsid w:val="00F447C0"/>
    <w:rsid w:val="00F47227"/>
    <w:rsid w:val="00F472C0"/>
    <w:rsid w:val="00F478B9"/>
    <w:rsid w:val="00F51786"/>
    <w:rsid w:val="00F53D5C"/>
    <w:rsid w:val="00F542C5"/>
    <w:rsid w:val="00F55BEF"/>
    <w:rsid w:val="00F562A4"/>
    <w:rsid w:val="00F571F8"/>
    <w:rsid w:val="00F57B48"/>
    <w:rsid w:val="00F60CCC"/>
    <w:rsid w:val="00F63345"/>
    <w:rsid w:val="00F64908"/>
    <w:rsid w:val="00F656FA"/>
    <w:rsid w:val="00F65B30"/>
    <w:rsid w:val="00F70050"/>
    <w:rsid w:val="00F71271"/>
    <w:rsid w:val="00F7382E"/>
    <w:rsid w:val="00F739F5"/>
    <w:rsid w:val="00F74591"/>
    <w:rsid w:val="00F75483"/>
    <w:rsid w:val="00F756D7"/>
    <w:rsid w:val="00F76729"/>
    <w:rsid w:val="00F76D39"/>
    <w:rsid w:val="00F77790"/>
    <w:rsid w:val="00F80573"/>
    <w:rsid w:val="00F81EB4"/>
    <w:rsid w:val="00F8655B"/>
    <w:rsid w:val="00F87A77"/>
    <w:rsid w:val="00F87AFA"/>
    <w:rsid w:val="00F91416"/>
    <w:rsid w:val="00F91C52"/>
    <w:rsid w:val="00F91E49"/>
    <w:rsid w:val="00F9619D"/>
    <w:rsid w:val="00F96894"/>
    <w:rsid w:val="00F97E97"/>
    <w:rsid w:val="00FA1227"/>
    <w:rsid w:val="00FA3A4B"/>
    <w:rsid w:val="00FA67B0"/>
    <w:rsid w:val="00FB16F8"/>
    <w:rsid w:val="00FB1D20"/>
    <w:rsid w:val="00FB3F7F"/>
    <w:rsid w:val="00FB430A"/>
    <w:rsid w:val="00FB5B26"/>
    <w:rsid w:val="00FB5E47"/>
    <w:rsid w:val="00FB6ACC"/>
    <w:rsid w:val="00FB7355"/>
    <w:rsid w:val="00FC0822"/>
    <w:rsid w:val="00FC124F"/>
    <w:rsid w:val="00FC340E"/>
    <w:rsid w:val="00FC46ED"/>
    <w:rsid w:val="00FC7651"/>
    <w:rsid w:val="00FD2D92"/>
    <w:rsid w:val="00FD3189"/>
    <w:rsid w:val="00FD3B27"/>
    <w:rsid w:val="00FD5210"/>
    <w:rsid w:val="00FD5A11"/>
    <w:rsid w:val="00FE1F56"/>
    <w:rsid w:val="00FE21B9"/>
    <w:rsid w:val="00FE3CB1"/>
    <w:rsid w:val="00FE3FE9"/>
    <w:rsid w:val="00FE5A2D"/>
    <w:rsid w:val="00FE6DC6"/>
    <w:rsid w:val="00FE7262"/>
    <w:rsid w:val="00FF0A6A"/>
    <w:rsid w:val="00FF105F"/>
    <w:rsid w:val="00FF4EC5"/>
    <w:rsid w:val="00FF7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C5A8C"/>
  <w15:chartTrackingRefBased/>
  <w15:docId w15:val="{8FECDAD6-926A-5248-A51B-14EC3CE2F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871"/>
    <w:pPr>
      <w:spacing w:line="360" w:lineRule="auto"/>
    </w:pPr>
    <w:rPr>
      <w:lang w:val="fr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056F"/>
    <w:pPr>
      <w:outlineLvl w:val="0"/>
    </w:pPr>
    <w:rPr>
      <w:rFonts w:cstheme="minorHAnsi"/>
      <w:b/>
      <w:bCs/>
      <w:u w:val="single"/>
      <w:lang w:val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056F"/>
    <w:pPr>
      <w:outlineLvl w:val="1"/>
    </w:pPr>
    <w:rPr>
      <w:rFonts w:cstheme="minorHAnsi"/>
      <w:i/>
      <w:iCs/>
      <w:lang w:val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056F"/>
    <w:pPr>
      <w:outlineLvl w:val="2"/>
    </w:pPr>
    <w:rPr>
      <w:rFonts w:cstheme="minorHAnsi"/>
      <w:b/>
      <w:bCs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056F"/>
    <w:rPr>
      <w:rFonts w:cstheme="minorHAnsi"/>
      <w:b/>
      <w:bCs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3056F"/>
    <w:rPr>
      <w:rFonts w:cstheme="minorHAnsi"/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B3056F"/>
    <w:rPr>
      <w:rFonts w:cstheme="minorHAns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B3056F"/>
    <w:pPr>
      <w:spacing w:before="360" w:after="360"/>
    </w:pPr>
    <w:rPr>
      <w:rFonts w:cstheme="minorHAnsi"/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B3056F"/>
    <w:rPr>
      <w:rFonts w:cstheme="minorHAnsi"/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B3056F"/>
    <w:rPr>
      <w:rFonts w:cstheme="minorHAnsi"/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B3056F"/>
    <w:rPr>
      <w:rFonts w:cstheme="minorHAns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B3056F"/>
    <w:rPr>
      <w:rFonts w:cstheme="minorHAns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B3056F"/>
    <w:rPr>
      <w:rFonts w:cstheme="minorHAns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B3056F"/>
    <w:rPr>
      <w:rFonts w:cstheme="minorHAns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B3056F"/>
    <w:rPr>
      <w:rFonts w:cstheme="minorHAns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B3056F"/>
    <w:rPr>
      <w:rFonts w:cstheme="minorHAns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B3056F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E72FC"/>
    <w:rPr>
      <w:color w:val="808080"/>
    </w:rPr>
  </w:style>
  <w:style w:type="paragraph" w:styleId="ListParagraph">
    <w:name w:val="List Paragraph"/>
    <w:basedOn w:val="Normal"/>
    <w:uiPriority w:val="34"/>
    <w:qFormat/>
    <w:rsid w:val="0097625B"/>
    <w:pPr>
      <w:ind w:left="720"/>
      <w:contextualSpacing/>
    </w:pPr>
  </w:style>
  <w:style w:type="paragraph" w:styleId="NoSpacing">
    <w:name w:val="No Spacing"/>
    <w:uiPriority w:val="1"/>
    <w:qFormat/>
    <w:rsid w:val="003229B9"/>
    <w:rPr>
      <w:lang w:val="fr-CA"/>
    </w:rPr>
  </w:style>
  <w:style w:type="table" w:styleId="TableGrid">
    <w:name w:val="Table Grid"/>
    <w:basedOn w:val="TableNormal"/>
    <w:uiPriority w:val="39"/>
    <w:rsid w:val="008047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04567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2609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096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82609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6096"/>
    <w:rPr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image" Target="media/image7.png"/><Relationship Id="rId170" Type="http://schemas.openxmlformats.org/officeDocument/2006/relationships/image" Target="media/image78.png"/><Relationship Id="rId268" Type="http://schemas.openxmlformats.org/officeDocument/2006/relationships/customXml" Target="ink/ink141.xml"/><Relationship Id="rId475" Type="http://schemas.openxmlformats.org/officeDocument/2006/relationships/image" Target="media/image220.png"/><Relationship Id="rId682" Type="http://schemas.openxmlformats.org/officeDocument/2006/relationships/image" Target="media/image317.png"/><Relationship Id="rId128" Type="http://schemas.openxmlformats.org/officeDocument/2006/relationships/customXml" Target="ink/ink64.xml"/><Relationship Id="rId335" Type="http://schemas.openxmlformats.org/officeDocument/2006/relationships/image" Target="media/image153.png"/><Relationship Id="rId542" Type="http://schemas.openxmlformats.org/officeDocument/2006/relationships/customXml" Target="ink/ink287.xml"/><Relationship Id="rId987" Type="http://schemas.openxmlformats.org/officeDocument/2006/relationships/customXml" Target="ink/ink512.xml"/><Relationship Id="rId1172" Type="http://schemas.openxmlformats.org/officeDocument/2006/relationships/image" Target="media/image555.png"/><Relationship Id="rId402" Type="http://schemas.openxmlformats.org/officeDocument/2006/relationships/customXml" Target="ink/ink210.xml"/><Relationship Id="rId847" Type="http://schemas.openxmlformats.org/officeDocument/2006/relationships/customXml" Target="ink/ink441.xml"/><Relationship Id="rId1032" Type="http://schemas.openxmlformats.org/officeDocument/2006/relationships/image" Target="media/image490.png"/><Relationship Id="rId707" Type="http://schemas.openxmlformats.org/officeDocument/2006/relationships/customXml" Target="ink/ink371.xml"/><Relationship Id="rId914" Type="http://schemas.openxmlformats.org/officeDocument/2006/relationships/image" Target="media/image433.png"/><Relationship Id="rId1337" Type="http://schemas.openxmlformats.org/officeDocument/2006/relationships/customXml" Target="ink/ink691.xml"/><Relationship Id="rId43" Type="http://schemas.openxmlformats.org/officeDocument/2006/relationships/customXml" Target="ink/ink19.xml"/><Relationship Id="rId1404" Type="http://schemas.openxmlformats.org/officeDocument/2006/relationships/image" Target="media/image670.png"/><Relationship Id="rId192" Type="http://schemas.openxmlformats.org/officeDocument/2006/relationships/customXml" Target="ink/ink98.xml"/><Relationship Id="rId497" Type="http://schemas.openxmlformats.org/officeDocument/2006/relationships/customXml" Target="ink/ink260.xml"/><Relationship Id="rId357" Type="http://schemas.openxmlformats.org/officeDocument/2006/relationships/image" Target="media/image164.png"/><Relationship Id="rId1194" Type="http://schemas.openxmlformats.org/officeDocument/2006/relationships/image" Target="media/image566.png"/><Relationship Id="rId217" Type="http://schemas.openxmlformats.org/officeDocument/2006/relationships/image" Target="media/image97.png"/><Relationship Id="rId564" Type="http://schemas.openxmlformats.org/officeDocument/2006/relationships/customXml" Target="ink/ink299.xml"/><Relationship Id="rId771" Type="http://schemas.openxmlformats.org/officeDocument/2006/relationships/customXml" Target="ink/ink403.xml"/><Relationship Id="rId869" Type="http://schemas.openxmlformats.org/officeDocument/2006/relationships/customXml" Target="ink/ink452.xml"/><Relationship Id="rId424" Type="http://schemas.openxmlformats.org/officeDocument/2006/relationships/image" Target="media/image196.png"/><Relationship Id="rId631" Type="http://schemas.openxmlformats.org/officeDocument/2006/relationships/customXml" Target="ink/ink333.xml"/><Relationship Id="rId729" Type="http://schemas.openxmlformats.org/officeDocument/2006/relationships/customXml" Target="ink/ink382.xml"/><Relationship Id="rId1054" Type="http://schemas.openxmlformats.org/officeDocument/2006/relationships/image" Target="media/image501.png"/><Relationship Id="rId1261" Type="http://schemas.openxmlformats.org/officeDocument/2006/relationships/customXml" Target="ink/ink653.xml"/><Relationship Id="rId1359" Type="http://schemas.openxmlformats.org/officeDocument/2006/relationships/image" Target="media/image648.png"/><Relationship Id="rId936" Type="http://schemas.openxmlformats.org/officeDocument/2006/relationships/image" Target="media/image443.png"/><Relationship Id="rId1121" Type="http://schemas.openxmlformats.org/officeDocument/2006/relationships/image" Target="media/image533.png"/><Relationship Id="rId1219" Type="http://schemas.openxmlformats.org/officeDocument/2006/relationships/customXml" Target="ink/ink632.xml"/><Relationship Id="rId65" Type="http://schemas.openxmlformats.org/officeDocument/2006/relationships/image" Target="media/image26.png"/><Relationship Id="rId1426" Type="http://schemas.openxmlformats.org/officeDocument/2006/relationships/image" Target="media/image685.png"/><Relationship Id="rId281" Type="http://schemas.openxmlformats.org/officeDocument/2006/relationships/customXml" Target="ink/ink148.xml"/><Relationship Id="rId141" Type="http://schemas.openxmlformats.org/officeDocument/2006/relationships/image" Target="media/image64.png"/><Relationship Id="rId379" Type="http://schemas.openxmlformats.org/officeDocument/2006/relationships/customXml" Target="ink/ink198.xml"/><Relationship Id="rId586" Type="http://schemas.openxmlformats.org/officeDocument/2006/relationships/image" Target="media/image269.png"/><Relationship Id="rId793" Type="http://schemas.openxmlformats.org/officeDocument/2006/relationships/customXml" Target="ink/ink414.xml"/><Relationship Id="rId7" Type="http://schemas.openxmlformats.org/officeDocument/2006/relationships/endnotes" Target="endnotes.xml"/><Relationship Id="rId239" Type="http://schemas.openxmlformats.org/officeDocument/2006/relationships/customXml" Target="ink/ink125.xml"/><Relationship Id="rId446" Type="http://schemas.openxmlformats.org/officeDocument/2006/relationships/image" Target="media/image206.png"/><Relationship Id="rId653" Type="http://schemas.openxmlformats.org/officeDocument/2006/relationships/customXml" Target="ink/ink344.xml"/><Relationship Id="rId1076" Type="http://schemas.openxmlformats.org/officeDocument/2006/relationships/image" Target="media/image512.png"/><Relationship Id="rId1283" Type="http://schemas.openxmlformats.org/officeDocument/2006/relationships/customXml" Target="ink/ink664.xml"/><Relationship Id="rId306" Type="http://schemas.openxmlformats.org/officeDocument/2006/relationships/customXml" Target="ink/ink161.xml"/><Relationship Id="rId860" Type="http://schemas.openxmlformats.org/officeDocument/2006/relationships/image" Target="media/image406.png"/><Relationship Id="rId958" Type="http://schemas.openxmlformats.org/officeDocument/2006/relationships/customXml" Target="ink/ink497.xml"/><Relationship Id="rId1143" Type="http://schemas.openxmlformats.org/officeDocument/2006/relationships/customXml" Target="ink/ink594.xml"/><Relationship Id="rId87" Type="http://schemas.openxmlformats.org/officeDocument/2006/relationships/image" Target="media/image37.png"/><Relationship Id="rId513" Type="http://schemas.openxmlformats.org/officeDocument/2006/relationships/image" Target="media/image237.png"/><Relationship Id="rId720" Type="http://schemas.openxmlformats.org/officeDocument/2006/relationships/image" Target="media/image336.png"/><Relationship Id="rId818" Type="http://schemas.openxmlformats.org/officeDocument/2006/relationships/image" Target="media/image385.png"/><Relationship Id="rId1350" Type="http://schemas.openxmlformats.org/officeDocument/2006/relationships/customXml" Target="ink/ink698.xml"/><Relationship Id="rId1003" Type="http://schemas.openxmlformats.org/officeDocument/2006/relationships/customXml" Target="ink/ink520.xml"/><Relationship Id="rId1210" Type="http://schemas.openxmlformats.org/officeDocument/2006/relationships/image" Target="media/image574.png"/><Relationship Id="rId1308" Type="http://schemas.openxmlformats.org/officeDocument/2006/relationships/image" Target="media/image623.png"/><Relationship Id="rId14" Type="http://schemas.openxmlformats.org/officeDocument/2006/relationships/customXml" Target="ink/ink4.xml"/><Relationship Id="rId163" Type="http://schemas.openxmlformats.org/officeDocument/2006/relationships/image" Target="media/image75.png"/><Relationship Id="rId370" Type="http://schemas.openxmlformats.org/officeDocument/2006/relationships/image" Target="media/image170.png"/><Relationship Id="rId230" Type="http://schemas.openxmlformats.org/officeDocument/2006/relationships/image" Target="media/image103.png"/><Relationship Id="rId468" Type="http://schemas.openxmlformats.org/officeDocument/2006/relationships/customXml" Target="ink/ink245.xml"/><Relationship Id="rId675" Type="http://schemas.openxmlformats.org/officeDocument/2006/relationships/customXml" Target="ink/ink355.xml"/><Relationship Id="rId882" Type="http://schemas.openxmlformats.org/officeDocument/2006/relationships/image" Target="media/image417.png"/><Relationship Id="rId1098" Type="http://schemas.openxmlformats.org/officeDocument/2006/relationships/customXml" Target="ink/ink568.xml"/><Relationship Id="rId328" Type="http://schemas.openxmlformats.org/officeDocument/2006/relationships/customXml" Target="ink/ink172.xml"/><Relationship Id="rId535" Type="http://schemas.openxmlformats.org/officeDocument/2006/relationships/customXml" Target="ink/ink283.xml"/><Relationship Id="rId742" Type="http://schemas.openxmlformats.org/officeDocument/2006/relationships/image" Target="media/image347.png"/><Relationship Id="rId1165" Type="http://schemas.openxmlformats.org/officeDocument/2006/relationships/customXml" Target="ink/ink605.xml"/><Relationship Id="rId1372" Type="http://schemas.openxmlformats.org/officeDocument/2006/relationships/image" Target="media/image654.png"/><Relationship Id="rId602" Type="http://schemas.openxmlformats.org/officeDocument/2006/relationships/image" Target="media/image277.png"/><Relationship Id="rId1025" Type="http://schemas.openxmlformats.org/officeDocument/2006/relationships/customXml" Target="ink/ink531.xml"/><Relationship Id="rId1232" Type="http://schemas.openxmlformats.org/officeDocument/2006/relationships/image" Target="media/image585.png"/><Relationship Id="rId907" Type="http://schemas.openxmlformats.org/officeDocument/2006/relationships/customXml" Target="ink/ink471.xml"/><Relationship Id="rId36" Type="http://schemas.openxmlformats.org/officeDocument/2006/relationships/customXml" Target="ink/ink15.xml"/><Relationship Id="rId185" Type="http://schemas.openxmlformats.org/officeDocument/2006/relationships/customXml" Target="ink/ink94.xml"/><Relationship Id="rId392" Type="http://schemas.openxmlformats.org/officeDocument/2006/relationships/customXml" Target="ink/ink205.xml"/><Relationship Id="rId697" Type="http://schemas.openxmlformats.org/officeDocument/2006/relationships/customXml" Target="ink/ink366.xml"/><Relationship Id="rId252" Type="http://schemas.openxmlformats.org/officeDocument/2006/relationships/image" Target="media/image113.png"/><Relationship Id="rId1187" Type="http://schemas.openxmlformats.org/officeDocument/2006/relationships/customXml" Target="ink/ink616.xml"/><Relationship Id="rId112" Type="http://schemas.openxmlformats.org/officeDocument/2006/relationships/customXml" Target="ink/ink56.xml"/><Relationship Id="rId557" Type="http://schemas.openxmlformats.org/officeDocument/2006/relationships/image" Target="media/image255.png"/><Relationship Id="rId764" Type="http://schemas.openxmlformats.org/officeDocument/2006/relationships/image" Target="media/image358.png"/><Relationship Id="rId971" Type="http://schemas.openxmlformats.org/officeDocument/2006/relationships/image" Target="media/image460.png"/><Relationship Id="rId1394" Type="http://schemas.openxmlformats.org/officeDocument/2006/relationships/image" Target="media/image665.png"/><Relationship Id="rId417" Type="http://schemas.openxmlformats.org/officeDocument/2006/relationships/image" Target="media/image193.png"/><Relationship Id="rId624" Type="http://schemas.openxmlformats.org/officeDocument/2006/relationships/image" Target="media/image288.png"/><Relationship Id="rId831" Type="http://schemas.openxmlformats.org/officeDocument/2006/relationships/customXml" Target="ink/ink433.xml"/><Relationship Id="rId1047" Type="http://schemas.openxmlformats.org/officeDocument/2006/relationships/customXml" Target="ink/ink542.xml"/><Relationship Id="rId1254" Type="http://schemas.openxmlformats.org/officeDocument/2006/relationships/image" Target="media/image596.png"/><Relationship Id="rId929" Type="http://schemas.openxmlformats.org/officeDocument/2006/relationships/customXml" Target="ink/ink482.xml"/><Relationship Id="rId1114" Type="http://schemas.openxmlformats.org/officeDocument/2006/relationships/customXml" Target="ink/ink577.xml"/><Relationship Id="rId1321" Type="http://schemas.openxmlformats.org/officeDocument/2006/relationships/customXml" Target="ink/ink683.xml"/><Relationship Id="rId58" Type="http://schemas.openxmlformats.org/officeDocument/2006/relationships/customXml" Target="ink/ink27.xml"/><Relationship Id="rId1419" Type="http://schemas.openxmlformats.org/officeDocument/2006/relationships/image" Target="media/image678.png"/><Relationship Id="rId274" Type="http://schemas.openxmlformats.org/officeDocument/2006/relationships/image" Target="media/image123.png"/><Relationship Id="rId481" Type="http://schemas.openxmlformats.org/officeDocument/2006/relationships/image" Target="media/image223.png"/><Relationship Id="rId134" Type="http://schemas.openxmlformats.org/officeDocument/2006/relationships/customXml" Target="ink/ink67.xml"/><Relationship Id="rId579" Type="http://schemas.openxmlformats.org/officeDocument/2006/relationships/customXml" Target="ink/ink307.xml"/><Relationship Id="rId786" Type="http://schemas.openxmlformats.org/officeDocument/2006/relationships/image" Target="media/image369.png"/><Relationship Id="rId993" Type="http://schemas.openxmlformats.org/officeDocument/2006/relationships/customXml" Target="ink/ink515.xml"/><Relationship Id="rId341" Type="http://schemas.openxmlformats.org/officeDocument/2006/relationships/image" Target="media/image156.png"/><Relationship Id="rId439" Type="http://schemas.openxmlformats.org/officeDocument/2006/relationships/customXml" Target="ink/ink230.xml"/><Relationship Id="rId646" Type="http://schemas.openxmlformats.org/officeDocument/2006/relationships/image" Target="media/image299.png"/><Relationship Id="rId1069" Type="http://schemas.openxmlformats.org/officeDocument/2006/relationships/customXml" Target="ink/ink553.xml"/><Relationship Id="rId1276" Type="http://schemas.openxmlformats.org/officeDocument/2006/relationships/image" Target="media/image607.png"/><Relationship Id="rId201" Type="http://schemas.openxmlformats.org/officeDocument/2006/relationships/customXml" Target="ink/ink103.xml"/><Relationship Id="rId506" Type="http://schemas.openxmlformats.org/officeDocument/2006/relationships/customXml" Target="ink/ink266.xml"/><Relationship Id="rId853" Type="http://schemas.openxmlformats.org/officeDocument/2006/relationships/customXml" Target="ink/ink444.xml"/><Relationship Id="rId1136" Type="http://schemas.openxmlformats.org/officeDocument/2006/relationships/image" Target="media/image538.png"/><Relationship Id="rId713" Type="http://schemas.openxmlformats.org/officeDocument/2006/relationships/customXml" Target="ink/ink374.xml"/><Relationship Id="rId920" Type="http://schemas.openxmlformats.org/officeDocument/2006/relationships/image" Target="media/image436.png"/><Relationship Id="rId1343" Type="http://schemas.openxmlformats.org/officeDocument/2006/relationships/customXml" Target="ink/ink694.xml"/><Relationship Id="rId1203" Type="http://schemas.openxmlformats.org/officeDocument/2006/relationships/customXml" Target="ink/ink624.xml"/><Relationship Id="rId1410" Type="http://schemas.openxmlformats.org/officeDocument/2006/relationships/image" Target="media/image673.png"/><Relationship Id="rId296" Type="http://schemas.openxmlformats.org/officeDocument/2006/relationships/customXml" Target="ink/ink156.xml"/><Relationship Id="rId156" Type="http://schemas.openxmlformats.org/officeDocument/2006/relationships/customXml" Target="ink/ink78.xml"/><Relationship Id="rId363" Type="http://schemas.openxmlformats.org/officeDocument/2006/relationships/image" Target="media/image167.png"/><Relationship Id="rId570" Type="http://schemas.openxmlformats.org/officeDocument/2006/relationships/customXml" Target="ink/ink302.xml"/><Relationship Id="rId223" Type="http://schemas.openxmlformats.org/officeDocument/2006/relationships/customXml" Target="ink/ink117.xml"/><Relationship Id="rId430" Type="http://schemas.openxmlformats.org/officeDocument/2006/relationships/image" Target="media/image199.png"/><Relationship Id="rId668" Type="http://schemas.openxmlformats.org/officeDocument/2006/relationships/image" Target="media/image310.png"/><Relationship Id="rId875" Type="http://schemas.openxmlformats.org/officeDocument/2006/relationships/customXml" Target="ink/ink455.xml"/><Relationship Id="rId1060" Type="http://schemas.openxmlformats.org/officeDocument/2006/relationships/image" Target="media/image504.png"/><Relationship Id="rId1298" Type="http://schemas.openxmlformats.org/officeDocument/2006/relationships/image" Target="media/image618.png"/><Relationship Id="rId528" Type="http://schemas.openxmlformats.org/officeDocument/2006/relationships/image" Target="media/image244.png"/><Relationship Id="rId735" Type="http://schemas.openxmlformats.org/officeDocument/2006/relationships/customXml" Target="ink/ink385.xml"/><Relationship Id="rId942" Type="http://schemas.openxmlformats.org/officeDocument/2006/relationships/customXml" Target="ink/ink489.xml"/><Relationship Id="rId1158" Type="http://schemas.openxmlformats.org/officeDocument/2006/relationships/image" Target="media/image548.png"/><Relationship Id="rId1365" Type="http://schemas.openxmlformats.org/officeDocument/2006/relationships/customXml" Target="ink/ink706.xml"/><Relationship Id="rId1018" Type="http://schemas.openxmlformats.org/officeDocument/2006/relationships/image" Target="media/image483.png"/><Relationship Id="rId1225" Type="http://schemas.openxmlformats.org/officeDocument/2006/relationships/customXml" Target="ink/ink635.xml"/><Relationship Id="rId1432" Type="http://schemas.openxmlformats.org/officeDocument/2006/relationships/theme" Target="theme/theme1.xml"/><Relationship Id="rId71" Type="http://schemas.openxmlformats.org/officeDocument/2006/relationships/image" Target="media/image29.png"/><Relationship Id="rId802" Type="http://schemas.openxmlformats.org/officeDocument/2006/relationships/image" Target="media/image377.png"/><Relationship Id="rId29" Type="http://schemas.openxmlformats.org/officeDocument/2006/relationships/image" Target="media/image11.png"/><Relationship Id="rId178" Type="http://schemas.openxmlformats.org/officeDocument/2006/relationships/customXml" Target="ink/ink90.xml"/><Relationship Id="rId385" Type="http://schemas.openxmlformats.org/officeDocument/2006/relationships/image" Target="media/image177.png"/><Relationship Id="rId592" Type="http://schemas.openxmlformats.org/officeDocument/2006/relationships/image" Target="media/image272.png"/><Relationship Id="rId245" Type="http://schemas.openxmlformats.org/officeDocument/2006/relationships/customXml" Target="ink/ink129.xml"/><Relationship Id="rId452" Type="http://schemas.openxmlformats.org/officeDocument/2006/relationships/image" Target="media/image209.png"/><Relationship Id="rId897" Type="http://schemas.openxmlformats.org/officeDocument/2006/relationships/customXml" Target="ink/ink466.xml"/><Relationship Id="rId1082" Type="http://schemas.openxmlformats.org/officeDocument/2006/relationships/image" Target="media/image515.png"/><Relationship Id="rId105" Type="http://schemas.openxmlformats.org/officeDocument/2006/relationships/image" Target="media/image46.png"/><Relationship Id="rId312" Type="http://schemas.openxmlformats.org/officeDocument/2006/relationships/customXml" Target="ink/ink164.xml"/><Relationship Id="rId757" Type="http://schemas.openxmlformats.org/officeDocument/2006/relationships/customXml" Target="ink/ink396.xml"/><Relationship Id="rId964" Type="http://schemas.openxmlformats.org/officeDocument/2006/relationships/customXml" Target="ink/ink500.xml"/><Relationship Id="rId1387" Type="http://schemas.openxmlformats.org/officeDocument/2006/relationships/customXml" Target="ink/ink717.xml"/><Relationship Id="rId93" Type="http://schemas.openxmlformats.org/officeDocument/2006/relationships/image" Target="media/image40.png"/><Relationship Id="rId617" Type="http://schemas.openxmlformats.org/officeDocument/2006/relationships/customXml" Target="ink/ink326.xml"/><Relationship Id="rId824" Type="http://schemas.openxmlformats.org/officeDocument/2006/relationships/image" Target="media/image388.png"/><Relationship Id="rId1247" Type="http://schemas.openxmlformats.org/officeDocument/2006/relationships/customXml" Target="ink/ink646.xml"/><Relationship Id="rId1107" Type="http://schemas.openxmlformats.org/officeDocument/2006/relationships/image" Target="media/image526.png"/><Relationship Id="rId1314" Type="http://schemas.openxmlformats.org/officeDocument/2006/relationships/image" Target="media/image626.png"/><Relationship Id="rId20" Type="http://schemas.openxmlformats.org/officeDocument/2006/relationships/customXml" Target="ink/ink7.xml"/><Relationship Id="rId267" Type="http://schemas.openxmlformats.org/officeDocument/2006/relationships/image" Target="media/image120.png"/><Relationship Id="rId474" Type="http://schemas.openxmlformats.org/officeDocument/2006/relationships/customXml" Target="ink/ink248.xml"/><Relationship Id="rId127" Type="http://schemas.openxmlformats.org/officeDocument/2006/relationships/image" Target="media/image57.png"/><Relationship Id="rId681" Type="http://schemas.openxmlformats.org/officeDocument/2006/relationships/customXml" Target="ink/ink358.xml"/><Relationship Id="rId779" Type="http://schemas.openxmlformats.org/officeDocument/2006/relationships/customXml" Target="ink/ink407.xml"/><Relationship Id="rId986" Type="http://schemas.openxmlformats.org/officeDocument/2006/relationships/image" Target="media/image467.png"/><Relationship Id="rId334" Type="http://schemas.openxmlformats.org/officeDocument/2006/relationships/customXml" Target="ink/ink175.xml"/><Relationship Id="rId541" Type="http://schemas.openxmlformats.org/officeDocument/2006/relationships/image" Target="media/image248.png"/><Relationship Id="rId639" Type="http://schemas.openxmlformats.org/officeDocument/2006/relationships/customXml" Target="ink/ink337.xml"/><Relationship Id="rId1171" Type="http://schemas.openxmlformats.org/officeDocument/2006/relationships/customXml" Target="ink/ink608.xml"/><Relationship Id="rId1269" Type="http://schemas.openxmlformats.org/officeDocument/2006/relationships/customXml" Target="ink/ink657.xml"/><Relationship Id="rId401" Type="http://schemas.openxmlformats.org/officeDocument/2006/relationships/image" Target="media/image185.png"/><Relationship Id="rId846" Type="http://schemas.openxmlformats.org/officeDocument/2006/relationships/image" Target="media/image399.png"/><Relationship Id="rId1031" Type="http://schemas.openxmlformats.org/officeDocument/2006/relationships/customXml" Target="ink/ink534.xml"/><Relationship Id="rId1129" Type="http://schemas.openxmlformats.org/officeDocument/2006/relationships/image" Target="media/image537.png"/><Relationship Id="rId706" Type="http://schemas.openxmlformats.org/officeDocument/2006/relationships/image" Target="media/image329.png"/><Relationship Id="rId913" Type="http://schemas.openxmlformats.org/officeDocument/2006/relationships/customXml" Target="ink/ink474.xml"/><Relationship Id="rId1336" Type="http://schemas.openxmlformats.org/officeDocument/2006/relationships/image" Target="media/image637.png"/><Relationship Id="rId42" Type="http://schemas.openxmlformats.org/officeDocument/2006/relationships/customXml" Target="ink/ink18.xml"/><Relationship Id="rId1403" Type="http://schemas.openxmlformats.org/officeDocument/2006/relationships/customXml" Target="ink/ink725.xml"/><Relationship Id="rId191" Type="http://schemas.openxmlformats.org/officeDocument/2006/relationships/customXml" Target="ink/ink97.xml"/><Relationship Id="rId289" Type="http://schemas.openxmlformats.org/officeDocument/2006/relationships/image" Target="media/image130.png"/><Relationship Id="rId496" Type="http://schemas.openxmlformats.org/officeDocument/2006/relationships/customXml" Target="ink/ink259.xml"/><Relationship Id="rId149" Type="http://schemas.openxmlformats.org/officeDocument/2006/relationships/image" Target="media/image68.png"/><Relationship Id="rId356" Type="http://schemas.openxmlformats.org/officeDocument/2006/relationships/customXml" Target="ink/ink186.xml"/><Relationship Id="rId563" Type="http://schemas.openxmlformats.org/officeDocument/2006/relationships/image" Target="media/image258.png"/><Relationship Id="rId770" Type="http://schemas.openxmlformats.org/officeDocument/2006/relationships/image" Target="media/image361.png"/><Relationship Id="rId1193" Type="http://schemas.openxmlformats.org/officeDocument/2006/relationships/customXml" Target="ink/ink619.xml"/><Relationship Id="rId216" Type="http://schemas.openxmlformats.org/officeDocument/2006/relationships/customXml" Target="ink/ink113.xml"/><Relationship Id="rId423" Type="http://schemas.openxmlformats.org/officeDocument/2006/relationships/customXml" Target="ink/ink221.xml"/><Relationship Id="rId868" Type="http://schemas.openxmlformats.org/officeDocument/2006/relationships/image" Target="media/image410.png"/><Relationship Id="rId1053" Type="http://schemas.openxmlformats.org/officeDocument/2006/relationships/customXml" Target="ink/ink545.xml"/><Relationship Id="rId1260" Type="http://schemas.openxmlformats.org/officeDocument/2006/relationships/image" Target="media/image599.png"/><Relationship Id="rId630" Type="http://schemas.openxmlformats.org/officeDocument/2006/relationships/image" Target="media/image291.png"/><Relationship Id="rId728" Type="http://schemas.openxmlformats.org/officeDocument/2006/relationships/image" Target="media/image340.png"/><Relationship Id="rId935" Type="http://schemas.openxmlformats.org/officeDocument/2006/relationships/customXml" Target="ink/ink485.xml"/><Relationship Id="rId1358" Type="http://schemas.openxmlformats.org/officeDocument/2006/relationships/customXml" Target="ink/ink702.xml"/><Relationship Id="rId64" Type="http://schemas.openxmlformats.org/officeDocument/2006/relationships/customXml" Target="ink/ink32.xml"/><Relationship Id="rId1120" Type="http://schemas.openxmlformats.org/officeDocument/2006/relationships/customXml" Target="ink/ink580.xml"/><Relationship Id="rId1218" Type="http://schemas.openxmlformats.org/officeDocument/2006/relationships/image" Target="media/image578.png"/><Relationship Id="rId1425" Type="http://schemas.openxmlformats.org/officeDocument/2006/relationships/image" Target="media/image684.png"/><Relationship Id="rId280" Type="http://schemas.openxmlformats.org/officeDocument/2006/relationships/image" Target="media/image126.png"/><Relationship Id="rId140" Type="http://schemas.openxmlformats.org/officeDocument/2006/relationships/customXml" Target="ink/ink70.xml"/><Relationship Id="rId378" Type="http://schemas.openxmlformats.org/officeDocument/2006/relationships/image" Target="media/image174.png"/><Relationship Id="rId585" Type="http://schemas.openxmlformats.org/officeDocument/2006/relationships/customXml" Target="ink/ink310.xml"/><Relationship Id="rId792" Type="http://schemas.openxmlformats.org/officeDocument/2006/relationships/image" Target="media/image372.png"/><Relationship Id="rId6" Type="http://schemas.openxmlformats.org/officeDocument/2006/relationships/footnotes" Target="footnotes.xml"/><Relationship Id="rId238" Type="http://schemas.openxmlformats.org/officeDocument/2006/relationships/image" Target="media/image107.png"/><Relationship Id="rId445" Type="http://schemas.openxmlformats.org/officeDocument/2006/relationships/customXml" Target="ink/ink233.xml"/><Relationship Id="rId652" Type="http://schemas.openxmlformats.org/officeDocument/2006/relationships/image" Target="media/image302.png"/><Relationship Id="rId1075" Type="http://schemas.openxmlformats.org/officeDocument/2006/relationships/customXml" Target="ink/ink556.xml"/><Relationship Id="rId1282" Type="http://schemas.openxmlformats.org/officeDocument/2006/relationships/image" Target="media/image610.png"/><Relationship Id="rId305" Type="http://schemas.openxmlformats.org/officeDocument/2006/relationships/image" Target="media/image138.png"/><Relationship Id="rId512" Type="http://schemas.openxmlformats.org/officeDocument/2006/relationships/customXml" Target="ink/ink269.xml"/><Relationship Id="rId957" Type="http://schemas.openxmlformats.org/officeDocument/2006/relationships/image" Target="media/image453.png"/><Relationship Id="rId1142" Type="http://schemas.openxmlformats.org/officeDocument/2006/relationships/image" Target="media/image541.png"/><Relationship Id="rId86" Type="http://schemas.openxmlformats.org/officeDocument/2006/relationships/customXml" Target="ink/ink43.xml"/><Relationship Id="rId817" Type="http://schemas.openxmlformats.org/officeDocument/2006/relationships/customXml" Target="ink/ink426.xml"/><Relationship Id="rId1002" Type="http://schemas.openxmlformats.org/officeDocument/2006/relationships/image" Target="media/image475.png"/><Relationship Id="rId1307" Type="http://schemas.openxmlformats.org/officeDocument/2006/relationships/customXml" Target="ink/ink676.xml"/><Relationship Id="rId13" Type="http://schemas.openxmlformats.org/officeDocument/2006/relationships/image" Target="media/image3.png"/><Relationship Id="rId162" Type="http://schemas.openxmlformats.org/officeDocument/2006/relationships/customXml" Target="ink/ink81.xml"/><Relationship Id="rId467" Type="http://schemas.openxmlformats.org/officeDocument/2006/relationships/image" Target="media/image216.png"/><Relationship Id="rId1097" Type="http://schemas.openxmlformats.org/officeDocument/2006/relationships/customXml" Target="ink/ink567.xml"/><Relationship Id="rId674" Type="http://schemas.openxmlformats.org/officeDocument/2006/relationships/image" Target="media/image313.png"/><Relationship Id="rId881" Type="http://schemas.openxmlformats.org/officeDocument/2006/relationships/customXml" Target="ink/ink458.xml"/><Relationship Id="rId979" Type="http://schemas.openxmlformats.org/officeDocument/2006/relationships/customXml" Target="ink/ink508.xml"/><Relationship Id="rId327" Type="http://schemas.openxmlformats.org/officeDocument/2006/relationships/image" Target="media/image149.png"/><Relationship Id="rId534" Type="http://schemas.openxmlformats.org/officeDocument/2006/relationships/customXml" Target="ink/ink282.xml"/><Relationship Id="rId741" Type="http://schemas.openxmlformats.org/officeDocument/2006/relationships/customXml" Target="ink/ink388.xml"/><Relationship Id="rId839" Type="http://schemas.openxmlformats.org/officeDocument/2006/relationships/customXml" Target="ink/ink437.xml"/><Relationship Id="rId1164" Type="http://schemas.openxmlformats.org/officeDocument/2006/relationships/image" Target="media/image551.png"/><Relationship Id="rId1371" Type="http://schemas.openxmlformats.org/officeDocument/2006/relationships/customXml" Target="ink/ink709.xml"/><Relationship Id="rId601" Type="http://schemas.openxmlformats.org/officeDocument/2006/relationships/customXml" Target="ink/ink318.xml"/><Relationship Id="rId1024" Type="http://schemas.openxmlformats.org/officeDocument/2006/relationships/image" Target="media/image486.png"/><Relationship Id="rId1231" Type="http://schemas.openxmlformats.org/officeDocument/2006/relationships/customXml" Target="ink/ink638.xml"/><Relationship Id="rId906" Type="http://schemas.openxmlformats.org/officeDocument/2006/relationships/image" Target="media/image429.png"/><Relationship Id="rId1329" Type="http://schemas.openxmlformats.org/officeDocument/2006/relationships/customXml" Target="ink/ink687.xml"/><Relationship Id="rId35" Type="http://schemas.openxmlformats.org/officeDocument/2006/relationships/image" Target="media/image14.png"/><Relationship Id="rId184" Type="http://schemas.openxmlformats.org/officeDocument/2006/relationships/image" Target="media/image84.png"/><Relationship Id="rId391" Type="http://schemas.openxmlformats.org/officeDocument/2006/relationships/image" Target="media/image180.png"/><Relationship Id="rId251" Type="http://schemas.openxmlformats.org/officeDocument/2006/relationships/customXml" Target="ink/ink132.xml"/><Relationship Id="rId489" Type="http://schemas.openxmlformats.org/officeDocument/2006/relationships/image" Target="media/image227.png"/><Relationship Id="rId696" Type="http://schemas.openxmlformats.org/officeDocument/2006/relationships/image" Target="media/image324.png"/><Relationship Id="rId349" Type="http://schemas.openxmlformats.org/officeDocument/2006/relationships/image" Target="media/image160.png"/><Relationship Id="rId556" Type="http://schemas.openxmlformats.org/officeDocument/2006/relationships/customXml" Target="ink/ink295.xml"/><Relationship Id="rId763" Type="http://schemas.openxmlformats.org/officeDocument/2006/relationships/customXml" Target="ink/ink399.xml"/><Relationship Id="rId1186" Type="http://schemas.openxmlformats.org/officeDocument/2006/relationships/image" Target="media/image562.png"/><Relationship Id="rId1393" Type="http://schemas.openxmlformats.org/officeDocument/2006/relationships/customXml" Target="ink/ink720.xml"/><Relationship Id="rId111" Type="http://schemas.openxmlformats.org/officeDocument/2006/relationships/image" Target="media/image49.png"/><Relationship Id="rId209" Type="http://schemas.openxmlformats.org/officeDocument/2006/relationships/customXml" Target="ink/ink109.xml"/><Relationship Id="rId416" Type="http://schemas.openxmlformats.org/officeDocument/2006/relationships/customXml" Target="ink/ink217.xml"/><Relationship Id="rId970" Type="http://schemas.openxmlformats.org/officeDocument/2006/relationships/customXml" Target="ink/ink503.xml"/><Relationship Id="rId1046" Type="http://schemas.openxmlformats.org/officeDocument/2006/relationships/image" Target="media/image497.png"/><Relationship Id="rId1253" Type="http://schemas.openxmlformats.org/officeDocument/2006/relationships/customXml" Target="ink/ink649.xml"/><Relationship Id="rId623" Type="http://schemas.openxmlformats.org/officeDocument/2006/relationships/customXml" Target="ink/ink329.xml"/><Relationship Id="rId830" Type="http://schemas.openxmlformats.org/officeDocument/2006/relationships/image" Target="media/image391.png"/><Relationship Id="rId928" Type="http://schemas.openxmlformats.org/officeDocument/2006/relationships/image" Target="media/image440.png"/><Relationship Id="rId57" Type="http://schemas.openxmlformats.org/officeDocument/2006/relationships/image" Target="media/image24.png"/><Relationship Id="rId1113" Type="http://schemas.openxmlformats.org/officeDocument/2006/relationships/image" Target="media/image529.png"/><Relationship Id="rId1320" Type="http://schemas.openxmlformats.org/officeDocument/2006/relationships/image" Target="media/image629.png"/><Relationship Id="rId1418" Type="http://schemas.openxmlformats.org/officeDocument/2006/relationships/image" Target="media/image677.png"/><Relationship Id="rId273" Type="http://schemas.openxmlformats.org/officeDocument/2006/relationships/customXml" Target="ink/ink144.xml"/><Relationship Id="rId480" Type="http://schemas.openxmlformats.org/officeDocument/2006/relationships/customXml" Target="ink/ink251.xml"/><Relationship Id="rId133" Type="http://schemas.openxmlformats.org/officeDocument/2006/relationships/image" Target="media/image60.png"/><Relationship Id="rId340" Type="http://schemas.openxmlformats.org/officeDocument/2006/relationships/customXml" Target="ink/ink178.xml"/><Relationship Id="rId578" Type="http://schemas.openxmlformats.org/officeDocument/2006/relationships/image" Target="media/image265.png"/><Relationship Id="rId785" Type="http://schemas.openxmlformats.org/officeDocument/2006/relationships/customXml" Target="ink/ink410.xml"/><Relationship Id="rId992" Type="http://schemas.openxmlformats.org/officeDocument/2006/relationships/image" Target="media/image470.png"/><Relationship Id="rId200" Type="http://schemas.openxmlformats.org/officeDocument/2006/relationships/image" Target="media/image91.png"/><Relationship Id="rId438" Type="http://schemas.openxmlformats.org/officeDocument/2006/relationships/image" Target="media/image202.png"/><Relationship Id="rId645" Type="http://schemas.openxmlformats.org/officeDocument/2006/relationships/customXml" Target="ink/ink340.xml"/><Relationship Id="rId852" Type="http://schemas.openxmlformats.org/officeDocument/2006/relationships/image" Target="media/image402.png"/><Relationship Id="rId1068" Type="http://schemas.openxmlformats.org/officeDocument/2006/relationships/image" Target="media/image508.png"/><Relationship Id="rId1275" Type="http://schemas.openxmlformats.org/officeDocument/2006/relationships/customXml" Target="ink/ink660.xml"/><Relationship Id="rId505" Type="http://schemas.openxmlformats.org/officeDocument/2006/relationships/customXml" Target="ink/ink265.xml"/><Relationship Id="rId712" Type="http://schemas.openxmlformats.org/officeDocument/2006/relationships/image" Target="media/image332.png"/><Relationship Id="rId1135" Type="http://schemas.openxmlformats.org/officeDocument/2006/relationships/customXml" Target="ink/ink590.xml"/><Relationship Id="rId1342" Type="http://schemas.openxmlformats.org/officeDocument/2006/relationships/image" Target="media/image640.png"/><Relationship Id="rId79" Type="http://schemas.openxmlformats.org/officeDocument/2006/relationships/image" Target="media/image33.png"/><Relationship Id="rId1202" Type="http://schemas.openxmlformats.org/officeDocument/2006/relationships/image" Target="media/image570.png"/><Relationship Id="rId211" Type="http://schemas.openxmlformats.org/officeDocument/2006/relationships/customXml" Target="ink/ink110.xml"/><Relationship Id="rId295" Type="http://schemas.openxmlformats.org/officeDocument/2006/relationships/image" Target="media/image133.png"/><Relationship Id="rId309" Type="http://schemas.openxmlformats.org/officeDocument/2006/relationships/image" Target="media/image140.png"/><Relationship Id="rId516" Type="http://schemas.openxmlformats.org/officeDocument/2006/relationships/customXml" Target="ink/ink271.xml"/><Relationship Id="rId1146" Type="http://schemas.openxmlformats.org/officeDocument/2006/relationships/image" Target="media/image543.png"/><Relationship Id="rId723" Type="http://schemas.openxmlformats.org/officeDocument/2006/relationships/customXml" Target="ink/ink379.xml"/><Relationship Id="rId930" Type="http://schemas.openxmlformats.org/officeDocument/2006/relationships/image" Target="media/image4290.png"/><Relationship Id="rId1006" Type="http://schemas.openxmlformats.org/officeDocument/2006/relationships/image" Target="media/image477.png"/><Relationship Id="rId1353" Type="http://schemas.openxmlformats.org/officeDocument/2006/relationships/image" Target="media/image645.png"/><Relationship Id="rId155" Type="http://schemas.openxmlformats.org/officeDocument/2006/relationships/image" Target="media/image71.png"/><Relationship Id="rId362" Type="http://schemas.openxmlformats.org/officeDocument/2006/relationships/customXml" Target="ink/ink189.xml"/><Relationship Id="rId1213" Type="http://schemas.openxmlformats.org/officeDocument/2006/relationships/customXml" Target="ink/ink629.xml"/><Relationship Id="rId1297" Type="http://schemas.openxmlformats.org/officeDocument/2006/relationships/customXml" Target="ink/ink671.xml"/><Relationship Id="rId1420" Type="http://schemas.openxmlformats.org/officeDocument/2006/relationships/image" Target="media/image679.png"/><Relationship Id="rId222" Type="http://schemas.openxmlformats.org/officeDocument/2006/relationships/customXml" Target="ink/ink116.xml"/><Relationship Id="rId667" Type="http://schemas.openxmlformats.org/officeDocument/2006/relationships/customXml" Target="ink/ink351.xml"/><Relationship Id="rId874" Type="http://schemas.openxmlformats.org/officeDocument/2006/relationships/image" Target="media/image413.png"/><Relationship Id="rId17" Type="http://schemas.openxmlformats.org/officeDocument/2006/relationships/image" Target="media/image5.png"/><Relationship Id="rId527" Type="http://schemas.openxmlformats.org/officeDocument/2006/relationships/customXml" Target="ink/ink277.xml"/><Relationship Id="rId734" Type="http://schemas.openxmlformats.org/officeDocument/2006/relationships/image" Target="media/image343.png"/><Relationship Id="rId941" Type="http://schemas.openxmlformats.org/officeDocument/2006/relationships/customXml" Target="ink/ink488.xml"/><Relationship Id="rId1157" Type="http://schemas.openxmlformats.org/officeDocument/2006/relationships/customXml" Target="ink/ink601.xml"/><Relationship Id="rId1364" Type="http://schemas.openxmlformats.org/officeDocument/2006/relationships/customXml" Target="ink/ink705.xml"/><Relationship Id="rId70" Type="http://schemas.openxmlformats.org/officeDocument/2006/relationships/customXml" Target="ink/ink35.xml"/><Relationship Id="rId166" Type="http://schemas.openxmlformats.org/officeDocument/2006/relationships/customXml" Target="ink/ink83.xml"/><Relationship Id="rId373" Type="http://schemas.openxmlformats.org/officeDocument/2006/relationships/customXml" Target="ink/ink195.xml"/><Relationship Id="rId580" Type="http://schemas.openxmlformats.org/officeDocument/2006/relationships/image" Target="media/image266.png"/><Relationship Id="rId801" Type="http://schemas.openxmlformats.org/officeDocument/2006/relationships/customXml" Target="ink/ink418.xml"/><Relationship Id="rId1017" Type="http://schemas.openxmlformats.org/officeDocument/2006/relationships/customXml" Target="ink/ink527.xml"/><Relationship Id="rId1224" Type="http://schemas.openxmlformats.org/officeDocument/2006/relationships/image" Target="media/image581.png"/><Relationship Id="rId1431" Type="http://schemas.openxmlformats.org/officeDocument/2006/relationships/fontTable" Target="fontTable.xml"/><Relationship Id="rId1" Type="http://schemas.openxmlformats.org/officeDocument/2006/relationships/customXml" Target="../customXml/item1.xml"/><Relationship Id="rId233" Type="http://schemas.openxmlformats.org/officeDocument/2006/relationships/customXml" Target="ink/ink122.xml"/><Relationship Id="rId440" Type="http://schemas.openxmlformats.org/officeDocument/2006/relationships/image" Target="media/image203.png"/><Relationship Id="rId678" Type="http://schemas.openxmlformats.org/officeDocument/2006/relationships/image" Target="media/image315.png"/><Relationship Id="rId885" Type="http://schemas.openxmlformats.org/officeDocument/2006/relationships/customXml" Target="ink/ink460.xml"/><Relationship Id="rId1070" Type="http://schemas.openxmlformats.org/officeDocument/2006/relationships/image" Target="media/image509.png"/><Relationship Id="rId28" Type="http://schemas.openxmlformats.org/officeDocument/2006/relationships/customXml" Target="ink/ink11.xml"/><Relationship Id="rId300" Type="http://schemas.openxmlformats.org/officeDocument/2006/relationships/customXml" Target="ink/ink158.xml"/><Relationship Id="rId538" Type="http://schemas.openxmlformats.org/officeDocument/2006/relationships/customXml" Target="ink/ink285.xml"/><Relationship Id="rId745" Type="http://schemas.openxmlformats.org/officeDocument/2006/relationships/customXml" Target="ink/ink390.xml"/><Relationship Id="rId952" Type="http://schemas.openxmlformats.org/officeDocument/2006/relationships/customXml" Target="ink/ink494.xml"/><Relationship Id="rId1168" Type="http://schemas.openxmlformats.org/officeDocument/2006/relationships/image" Target="media/image553.png"/><Relationship Id="rId1375" Type="http://schemas.openxmlformats.org/officeDocument/2006/relationships/customXml" Target="ink/ink711.xml"/><Relationship Id="rId81" Type="http://schemas.openxmlformats.org/officeDocument/2006/relationships/image" Target="media/image34.png"/><Relationship Id="rId177" Type="http://schemas.openxmlformats.org/officeDocument/2006/relationships/image" Target="media/image81.png"/><Relationship Id="rId384" Type="http://schemas.openxmlformats.org/officeDocument/2006/relationships/customXml" Target="ink/ink201.xml"/><Relationship Id="rId591" Type="http://schemas.openxmlformats.org/officeDocument/2006/relationships/customXml" Target="ink/ink313.xml"/><Relationship Id="rId605" Type="http://schemas.openxmlformats.org/officeDocument/2006/relationships/customXml" Target="ink/ink320.xml"/><Relationship Id="rId812" Type="http://schemas.openxmlformats.org/officeDocument/2006/relationships/image" Target="media/image382.png"/><Relationship Id="rId1028" Type="http://schemas.openxmlformats.org/officeDocument/2006/relationships/image" Target="media/image488.png"/><Relationship Id="rId1235" Type="http://schemas.openxmlformats.org/officeDocument/2006/relationships/customXml" Target="ink/ink640.xml"/><Relationship Id="rId244" Type="http://schemas.openxmlformats.org/officeDocument/2006/relationships/image" Target="media/image109.png"/><Relationship Id="rId689" Type="http://schemas.openxmlformats.org/officeDocument/2006/relationships/customXml" Target="ink/ink362.xml"/><Relationship Id="rId896" Type="http://schemas.openxmlformats.org/officeDocument/2006/relationships/image" Target="media/image424.png"/><Relationship Id="rId1081" Type="http://schemas.openxmlformats.org/officeDocument/2006/relationships/customXml" Target="ink/ink559.xml"/><Relationship Id="rId1302" Type="http://schemas.openxmlformats.org/officeDocument/2006/relationships/image" Target="media/image620.png"/><Relationship Id="rId39" Type="http://schemas.openxmlformats.org/officeDocument/2006/relationships/image" Target="media/image16.png"/><Relationship Id="rId451" Type="http://schemas.openxmlformats.org/officeDocument/2006/relationships/customXml" Target="ink/ink236.xml"/><Relationship Id="rId549" Type="http://schemas.openxmlformats.org/officeDocument/2006/relationships/image" Target="media/image252.png"/><Relationship Id="rId756" Type="http://schemas.openxmlformats.org/officeDocument/2006/relationships/image" Target="media/image354.png"/><Relationship Id="rId1179" Type="http://schemas.openxmlformats.org/officeDocument/2006/relationships/customXml" Target="ink/ink612.xml"/><Relationship Id="rId1386" Type="http://schemas.openxmlformats.org/officeDocument/2006/relationships/image" Target="media/image661.png"/><Relationship Id="rId104" Type="http://schemas.openxmlformats.org/officeDocument/2006/relationships/customXml" Target="ink/ink52.xml"/><Relationship Id="rId188" Type="http://schemas.openxmlformats.org/officeDocument/2006/relationships/image" Target="media/image86.png"/><Relationship Id="rId311" Type="http://schemas.openxmlformats.org/officeDocument/2006/relationships/image" Target="media/image141.png"/><Relationship Id="rId395" Type="http://schemas.openxmlformats.org/officeDocument/2006/relationships/image" Target="media/image182.png"/><Relationship Id="rId409" Type="http://schemas.openxmlformats.org/officeDocument/2006/relationships/image" Target="media/image189.png"/><Relationship Id="rId963" Type="http://schemas.openxmlformats.org/officeDocument/2006/relationships/image" Target="media/image456.png"/><Relationship Id="rId1039" Type="http://schemas.openxmlformats.org/officeDocument/2006/relationships/customXml" Target="ink/ink538.xml"/><Relationship Id="rId1246" Type="http://schemas.openxmlformats.org/officeDocument/2006/relationships/image" Target="media/image592.png"/><Relationship Id="rId92" Type="http://schemas.openxmlformats.org/officeDocument/2006/relationships/customXml" Target="ink/ink46.xml"/><Relationship Id="rId616" Type="http://schemas.openxmlformats.org/officeDocument/2006/relationships/image" Target="media/image284.png"/><Relationship Id="rId823" Type="http://schemas.openxmlformats.org/officeDocument/2006/relationships/customXml" Target="ink/ink429.xml"/><Relationship Id="rId255" Type="http://schemas.openxmlformats.org/officeDocument/2006/relationships/customXml" Target="ink/ink134.xml"/><Relationship Id="rId462" Type="http://schemas.openxmlformats.org/officeDocument/2006/relationships/customXml" Target="ink/ink242.xml"/><Relationship Id="rId1092" Type="http://schemas.openxmlformats.org/officeDocument/2006/relationships/image" Target="media/image520.png"/><Relationship Id="rId1106" Type="http://schemas.openxmlformats.org/officeDocument/2006/relationships/customXml" Target="ink/ink573.xml"/><Relationship Id="rId1313" Type="http://schemas.openxmlformats.org/officeDocument/2006/relationships/customXml" Target="ink/ink679.xml"/><Relationship Id="rId1397" Type="http://schemas.openxmlformats.org/officeDocument/2006/relationships/customXml" Target="ink/ink722.xml"/><Relationship Id="rId115" Type="http://schemas.openxmlformats.org/officeDocument/2006/relationships/image" Target="media/image51.png"/><Relationship Id="rId322" Type="http://schemas.openxmlformats.org/officeDocument/2006/relationships/customXml" Target="ink/ink169.xml"/><Relationship Id="rId767" Type="http://schemas.openxmlformats.org/officeDocument/2006/relationships/customXml" Target="ink/ink401.xml"/><Relationship Id="rId974" Type="http://schemas.openxmlformats.org/officeDocument/2006/relationships/customXml" Target="ink/ink505.xml"/><Relationship Id="rId199" Type="http://schemas.openxmlformats.org/officeDocument/2006/relationships/customXml" Target="ink/ink102.xml"/><Relationship Id="rId627" Type="http://schemas.openxmlformats.org/officeDocument/2006/relationships/customXml" Target="ink/ink331.xml"/><Relationship Id="rId834" Type="http://schemas.openxmlformats.org/officeDocument/2006/relationships/image" Target="media/image393.png"/><Relationship Id="rId1257" Type="http://schemas.openxmlformats.org/officeDocument/2006/relationships/customXml" Target="ink/ink651.xml"/><Relationship Id="rId266" Type="http://schemas.openxmlformats.org/officeDocument/2006/relationships/customXml" Target="ink/ink140.xml"/><Relationship Id="rId473" Type="http://schemas.openxmlformats.org/officeDocument/2006/relationships/image" Target="media/image219.png"/><Relationship Id="rId680" Type="http://schemas.openxmlformats.org/officeDocument/2006/relationships/image" Target="media/image316.png"/><Relationship Id="rId901" Type="http://schemas.openxmlformats.org/officeDocument/2006/relationships/customXml" Target="ink/ink468.xml"/><Relationship Id="rId1117" Type="http://schemas.openxmlformats.org/officeDocument/2006/relationships/image" Target="media/image531.png"/><Relationship Id="rId1324" Type="http://schemas.openxmlformats.org/officeDocument/2006/relationships/image" Target="media/image631.png"/><Relationship Id="rId30" Type="http://schemas.openxmlformats.org/officeDocument/2006/relationships/customXml" Target="ink/ink12.xml"/><Relationship Id="rId126" Type="http://schemas.openxmlformats.org/officeDocument/2006/relationships/customXml" Target="ink/ink63.xml"/><Relationship Id="rId333" Type="http://schemas.openxmlformats.org/officeDocument/2006/relationships/image" Target="media/image152.png"/><Relationship Id="rId540" Type="http://schemas.openxmlformats.org/officeDocument/2006/relationships/customXml" Target="ink/ink286.xml"/><Relationship Id="rId778" Type="http://schemas.openxmlformats.org/officeDocument/2006/relationships/image" Target="media/image365.png"/><Relationship Id="rId985" Type="http://schemas.openxmlformats.org/officeDocument/2006/relationships/customXml" Target="ink/ink511.xml"/><Relationship Id="rId1170" Type="http://schemas.openxmlformats.org/officeDocument/2006/relationships/image" Target="media/image554.png"/><Relationship Id="rId638" Type="http://schemas.openxmlformats.org/officeDocument/2006/relationships/image" Target="media/image295.png"/><Relationship Id="rId845" Type="http://schemas.openxmlformats.org/officeDocument/2006/relationships/customXml" Target="ink/ink440.xml"/><Relationship Id="rId1030" Type="http://schemas.openxmlformats.org/officeDocument/2006/relationships/image" Target="media/image489.png"/><Relationship Id="rId1268" Type="http://schemas.openxmlformats.org/officeDocument/2006/relationships/image" Target="media/image603.png"/><Relationship Id="rId277" Type="http://schemas.openxmlformats.org/officeDocument/2006/relationships/customXml" Target="ink/ink146.xml"/><Relationship Id="rId400" Type="http://schemas.openxmlformats.org/officeDocument/2006/relationships/customXml" Target="ink/ink209.xml"/><Relationship Id="rId484" Type="http://schemas.openxmlformats.org/officeDocument/2006/relationships/customXml" Target="ink/ink253.xml"/><Relationship Id="rId705" Type="http://schemas.openxmlformats.org/officeDocument/2006/relationships/customXml" Target="ink/ink370.xml"/><Relationship Id="rId1128" Type="http://schemas.openxmlformats.org/officeDocument/2006/relationships/customXml" Target="ink/ink584.xml"/><Relationship Id="rId1335" Type="http://schemas.openxmlformats.org/officeDocument/2006/relationships/customXml" Target="ink/ink690.xml"/><Relationship Id="rId137" Type="http://schemas.openxmlformats.org/officeDocument/2006/relationships/image" Target="media/image62.png"/><Relationship Id="rId344" Type="http://schemas.openxmlformats.org/officeDocument/2006/relationships/customXml" Target="ink/ink180.xml"/><Relationship Id="rId691" Type="http://schemas.openxmlformats.org/officeDocument/2006/relationships/customXml" Target="ink/ink363.xml"/><Relationship Id="rId789" Type="http://schemas.openxmlformats.org/officeDocument/2006/relationships/customXml" Target="ink/ink412.xml"/><Relationship Id="rId912" Type="http://schemas.openxmlformats.org/officeDocument/2006/relationships/image" Target="media/image432.png"/><Relationship Id="rId996" Type="http://schemas.openxmlformats.org/officeDocument/2006/relationships/image" Target="media/image472.png"/><Relationship Id="rId41" Type="http://schemas.openxmlformats.org/officeDocument/2006/relationships/image" Target="media/image17.png"/><Relationship Id="rId551" Type="http://schemas.openxmlformats.org/officeDocument/2006/relationships/image" Target="media/image253.png"/><Relationship Id="rId649" Type="http://schemas.openxmlformats.org/officeDocument/2006/relationships/customXml" Target="ink/ink342.xml"/><Relationship Id="rId856" Type="http://schemas.openxmlformats.org/officeDocument/2006/relationships/image" Target="media/image404.png"/><Relationship Id="rId1181" Type="http://schemas.openxmlformats.org/officeDocument/2006/relationships/customXml" Target="ink/ink613.xml"/><Relationship Id="rId1279" Type="http://schemas.openxmlformats.org/officeDocument/2006/relationships/customXml" Target="ink/ink662.xml"/><Relationship Id="rId1402" Type="http://schemas.openxmlformats.org/officeDocument/2006/relationships/image" Target="media/image669.png"/><Relationship Id="rId190" Type="http://schemas.openxmlformats.org/officeDocument/2006/relationships/image" Target="media/image87.png"/><Relationship Id="rId204" Type="http://schemas.openxmlformats.org/officeDocument/2006/relationships/customXml" Target="ink/ink106.xml"/><Relationship Id="rId288" Type="http://schemas.openxmlformats.org/officeDocument/2006/relationships/customXml" Target="ink/ink152.xml"/><Relationship Id="rId411" Type="http://schemas.openxmlformats.org/officeDocument/2006/relationships/image" Target="media/image190.png"/><Relationship Id="rId509" Type="http://schemas.openxmlformats.org/officeDocument/2006/relationships/image" Target="media/image235.png"/><Relationship Id="rId1041" Type="http://schemas.openxmlformats.org/officeDocument/2006/relationships/customXml" Target="ink/ink539.xml"/><Relationship Id="rId1139" Type="http://schemas.openxmlformats.org/officeDocument/2006/relationships/customXml" Target="ink/ink592.xml"/><Relationship Id="rId1346" Type="http://schemas.openxmlformats.org/officeDocument/2006/relationships/customXml" Target="ink/ink696.xml"/><Relationship Id="rId495" Type="http://schemas.openxmlformats.org/officeDocument/2006/relationships/image" Target="media/image230.png"/><Relationship Id="rId716" Type="http://schemas.openxmlformats.org/officeDocument/2006/relationships/image" Target="media/image334.png"/><Relationship Id="rId923" Type="http://schemas.openxmlformats.org/officeDocument/2006/relationships/customXml" Target="ink/ink479.xml"/><Relationship Id="rId52" Type="http://schemas.openxmlformats.org/officeDocument/2006/relationships/customXml" Target="ink/ink24.xml"/><Relationship Id="rId148" Type="http://schemas.openxmlformats.org/officeDocument/2006/relationships/customXml" Target="ink/ink74.xml"/><Relationship Id="rId355" Type="http://schemas.openxmlformats.org/officeDocument/2006/relationships/image" Target="media/image163.png"/><Relationship Id="rId562" Type="http://schemas.openxmlformats.org/officeDocument/2006/relationships/customXml" Target="ink/ink298.xml"/><Relationship Id="rId1192" Type="http://schemas.openxmlformats.org/officeDocument/2006/relationships/image" Target="media/image565.png"/><Relationship Id="rId1206" Type="http://schemas.openxmlformats.org/officeDocument/2006/relationships/image" Target="media/image572.png"/><Relationship Id="rId1413" Type="http://schemas.openxmlformats.org/officeDocument/2006/relationships/customXml" Target="ink/ink730.xml"/><Relationship Id="rId215" Type="http://schemas.openxmlformats.org/officeDocument/2006/relationships/image" Target="media/image96.png"/><Relationship Id="rId422" Type="http://schemas.openxmlformats.org/officeDocument/2006/relationships/image" Target="media/image195.png"/><Relationship Id="rId867" Type="http://schemas.openxmlformats.org/officeDocument/2006/relationships/customXml" Target="ink/ink451.xml"/><Relationship Id="rId1052" Type="http://schemas.openxmlformats.org/officeDocument/2006/relationships/image" Target="media/image500.png"/><Relationship Id="rId299" Type="http://schemas.openxmlformats.org/officeDocument/2006/relationships/image" Target="media/image135.png"/><Relationship Id="rId727" Type="http://schemas.openxmlformats.org/officeDocument/2006/relationships/customXml" Target="ink/ink381.xml"/><Relationship Id="rId934" Type="http://schemas.openxmlformats.org/officeDocument/2006/relationships/image" Target="media/image442.png"/><Relationship Id="rId1357" Type="http://schemas.openxmlformats.org/officeDocument/2006/relationships/image" Target="media/image647.png"/><Relationship Id="rId63" Type="http://schemas.openxmlformats.org/officeDocument/2006/relationships/image" Target="media/image25.png"/><Relationship Id="rId159" Type="http://schemas.openxmlformats.org/officeDocument/2006/relationships/image" Target="media/image73.png"/><Relationship Id="rId366" Type="http://schemas.openxmlformats.org/officeDocument/2006/relationships/customXml" Target="ink/ink191.xml"/><Relationship Id="rId573" Type="http://schemas.openxmlformats.org/officeDocument/2006/relationships/customXml" Target="ink/ink304.xml"/><Relationship Id="rId780" Type="http://schemas.openxmlformats.org/officeDocument/2006/relationships/image" Target="media/image366.png"/><Relationship Id="rId1217" Type="http://schemas.openxmlformats.org/officeDocument/2006/relationships/customXml" Target="ink/ink631.xml"/><Relationship Id="rId1424" Type="http://schemas.openxmlformats.org/officeDocument/2006/relationships/image" Target="media/image683.png"/><Relationship Id="rId226" Type="http://schemas.openxmlformats.org/officeDocument/2006/relationships/image" Target="media/image101.png"/><Relationship Id="rId433" Type="http://schemas.openxmlformats.org/officeDocument/2006/relationships/image" Target="media/image200.png"/><Relationship Id="rId878" Type="http://schemas.openxmlformats.org/officeDocument/2006/relationships/image" Target="media/image415.png"/><Relationship Id="rId1063" Type="http://schemas.openxmlformats.org/officeDocument/2006/relationships/customXml" Target="ink/ink550.xml"/><Relationship Id="rId1270" Type="http://schemas.openxmlformats.org/officeDocument/2006/relationships/image" Target="media/image604.png"/><Relationship Id="rId640" Type="http://schemas.openxmlformats.org/officeDocument/2006/relationships/image" Target="media/image296.png"/><Relationship Id="rId738" Type="http://schemas.openxmlformats.org/officeDocument/2006/relationships/image" Target="media/image345.png"/><Relationship Id="rId945" Type="http://schemas.openxmlformats.org/officeDocument/2006/relationships/image" Target="media/image447.png"/><Relationship Id="rId1368" Type="http://schemas.openxmlformats.org/officeDocument/2006/relationships/image" Target="media/image652.png"/><Relationship Id="rId74" Type="http://schemas.openxmlformats.org/officeDocument/2006/relationships/customXml" Target="ink/ink37.xml"/><Relationship Id="rId377" Type="http://schemas.openxmlformats.org/officeDocument/2006/relationships/customXml" Target="ink/ink197.xml"/><Relationship Id="rId500" Type="http://schemas.openxmlformats.org/officeDocument/2006/relationships/customXml" Target="ink/ink262.xml"/><Relationship Id="rId584" Type="http://schemas.openxmlformats.org/officeDocument/2006/relationships/image" Target="media/image268.png"/><Relationship Id="rId805" Type="http://schemas.openxmlformats.org/officeDocument/2006/relationships/customXml" Target="ink/ink420.xml"/><Relationship Id="rId1130" Type="http://schemas.openxmlformats.org/officeDocument/2006/relationships/customXml" Target="ink/ink585.xml"/><Relationship Id="rId1228" Type="http://schemas.openxmlformats.org/officeDocument/2006/relationships/image" Target="media/image583.png"/><Relationship Id="rId5" Type="http://schemas.openxmlformats.org/officeDocument/2006/relationships/webSettings" Target="webSettings.xml"/><Relationship Id="rId237" Type="http://schemas.openxmlformats.org/officeDocument/2006/relationships/customXml" Target="ink/ink124.xml"/><Relationship Id="rId791" Type="http://schemas.openxmlformats.org/officeDocument/2006/relationships/customXml" Target="ink/ink413.xml"/><Relationship Id="rId889" Type="http://schemas.openxmlformats.org/officeDocument/2006/relationships/customXml" Target="ink/ink462.xml"/><Relationship Id="rId1074" Type="http://schemas.openxmlformats.org/officeDocument/2006/relationships/image" Target="media/image511.png"/><Relationship Id="rId444" Type="http://schemas.openxmlformats.org/officeDocument/2006/relationships/image" Target="media/image205.png"/><Relationship Id="rId651" Type="http://schemas.openxmlformats.org/officeDocument/2006/relationships/customXml" Target="ink/ink343.xml"/><Relationship Id="rId749" Type="http://schemas.openxmlformats.org/officeDocument/2006/relationships/customXml" Target="ink/ink392.xml"/><Relationship Id="rId1281" Type="http://schemas.openxmlformats.org/officeDocument/2006/relationships/customXml" Target="ink/ink663.xml"/><Relationship Id="rId1379" Type="http://schemas.openxmlformats.org/officeDocument/2006/relationships/customXml" Target="ink/ink713.xml"/><Relationship Id="rId290" Type="http://schemas.openxmlformats.org/officeDocument/2006/relationships/customXml" Target="ink/ink153.xml"/><Relationship Id="rId304" Type="http://schemas.openxmlformats.org/officeDocument/2006/relationships/customXml" Target="ink/ink160.xml"/><Relationship Id="rId388" Type="http://schemas.openxmlformats.org/officeDocument/2006/relationships/customXml" Target="ink/ink203.xml"/><Relationship Id="rId511" Type="http://schemas.openxmlformats.org/officeDocument/2006/relationships/image" Target="media/image236.png"/><Relationship Id="rId609" Type="http://schemas.openxmlformats.org/officeDocument/2006/relationships/customXml" Target="ink/ink322.xml"/><Relationship Id="rId956" Type="http://schemas.openxmlformats.org/officeDocument/2006/relationships/customXml" Target="ink/ink496.xml"/><Relationship Id="rId1141" Type="http://schemas.openxmlformats.org/officeDocument/2006/relationships/customXml" Target="ink/ink593.xml"/><Relationship Id="rId1239" Type="http://schemas.openxmlformats.org/officeDocument/2006/relationships/customXml" Target="ink/ink642.xml"/><Relationship Id="rId85" Type="http://schemas.openxmlformats.org/officeDocument/2006/relationships/image" Target="media/image36.png"/><Relationship Id="rId150" Type="http://schemas.openxmlformats.org/officeDocument/2006/relationships/customXml" Target="ink/ink75.xml"/><Relationship Id="rId595" Type="http://schemas.openxmlformats.org/officeDocument/2006/relationships/customXml" Target="ink/ink315.xml"/><Relationship Id="rId816" Type="http://schemas.openxmlformats.org/officeDocument/2006/relationships/image" Target="media/image384.png"/><Relationship Id="rId1001" Type="http://schemas.openxmlformats.org/officeDocument/2006/relationships/customXml" Target="ink/ink519.xml"/><Relationship Id="rId248" Type="http://schemas.openxmlformats.org/officeDocument/2006/relationships/image" Target="media/image111.png"/><Relationship Id="rId455" Type="http://schemas.openxmlformats.org/officeDocument/2006/relationships/customXml" Target="ink/ink238.xml"/><Relationship Id="rId662" Type="http://schemas.openxmlformats.org/officeDocument/2006/relationships/image" Target="media/image307.png"/><Relationship Id="rId1085" Type="http://schemas.openxmlformats.org/officeDocument/2006/relationships/customXml" Target="ink/ink561.xml"/><Relationship Id="rId1292" Type="http://schemas.openxmlformats.org/officeDocument/2006/relationships/image" Target="media/image615.png"/><Relationship Id="rId1306" Type="http://schemas.openxmlformats.org/officeDocument/2006/relationships/image" Target="media/image622.png"/><Relationship Id="rId12" Type="http://schemas.openxmlformats.org/officeDocument/2006/relationships/customXml" Target="ink/ink3.xml"/><Relationship Id="rId108" Type="http://schemas.openxmlformats.org/officeDocument/2006/relationships/customXml" Target="ink/ink54.xml"/><Relationship Id="rId315" Type="http://schemas.openxmlformats.org/officeDocument/2006/relationships/image" Target="media/image143.png"/><Relationship Id="rId522" Type="http://schemas.openxmlformats.org/officeDocument/2006/relationships/customXml" Target="ink/ink274.xml"/><Relationship Id="rId967" Type="http://schemas.openxmlformats.org/officeDocument/2006/relationships/image" Target="media/image458.png"/><Relationship Id="rId1152" Type="http://schemas.openxmlformats.org/officeDocument/2006/relationships/image" Target="media/image546.png"/><Relationship Id="rId96" Type="http://schemas.openxmlformats.org/officeDocument/2006/relationships/customXml" Target="ink/ink48.xml"/><Relationship Id="rId161" Type="http://schemas.openxmlformats.org/officeDocument/2006/relationships/image" Target="media/image74.png"/><Relationship Id="rId399" Type="http://schemas.openxmlformats.org/officeDocument/2006/relationships/image" Target="media/image184.png"/><Relationship Id="rId827" Type="http://schemas.openxmlformats.org/officeDocument/2006/relationships/customXml" Target="ink/ink431.xml"/><Relationship Id="rId1012" Type="http://schemas.openxmlformats.org/officeDocument/2006/relationships/image" Target="media/image480.png"/><Relationship Id="rId259" Type="http://schemas.openxmlformats.org/officeDocument/2006/relationships/customXml" Target="ink/ink136.xml"/><Relationship Id="rId466" Type="http://schemas.openxmlformats.org/officeDocument/2006/relationships/customXml" Target="ink/ink244.xml"/><Relationship Id="rId673" Type="http://schemas.openxmlformats.org/officeDocument/2006/relationships/customXml" Target="ink/ink354.xml"/><Relationship Id="rId880" Type="http://schemas.openxmlformats.org/officeDocument/2006/relationships/image" Target="media/image416.png"/><Relationship Id="rId1096" Type="http://schemas.openxmlformats.org/officeDocument/2006/relationships/image" Target="media/image522.png"/><Relationship Id="rId1317" Type="http://schemas.openxmlformats.org/officeDocument/2006/relationships/customXml" Target="ink/ink681.xml"/><Relationship Id="rId23" Type="http://schemas.openxmlformats.org/officeDocument/2006/relationships/image" Target="media/image8.png"/><Relationship Id="rId119" Type="http://schemas.openxmlformats.org/officeDocument/2006/relationships/image" Target="media/image53.png"/><Relationship Id="rId326" Type="http://schemas.openxmlformats.org/officeDocument/2006/relationships/customXml" Target="ink/ink171.xml"/><Relationship Id="rId533" Type="http://schemas.openxmlformats.org/officeDocument/2006/relationships/customXml" Target="ink/ink281.xml"/><Relationship Id="rId978" Type="http://schemas.openxmlformats.org/officeDocument/2006/relationships/image" Target="media/image463.png"/><Relationship Id="rId1163" Type="http://schemas.openxmlformats.org/officeDocument/2006/relationships/customXml" Target="ink/ink604.xml"/><Relationship Id="rId1370" Type="http://schemas.openxmlformats.org/officeDocument/2006/relationships/image" Target="media/image653.png"/><Relationship Id="rId740" Type="http://schemas.openxmlformats.org/officeDocument/2006/relationships/image" Target="media/image346.png"/><Relationship Id="rId838" Type="http://schemas.openxmlformats.org/officeDocument/2006/relationships/image" Target="media/image395.png"/><Relationship Id="rId1023" Type="http://schemas.openxmlformats.org/officeDocument/2006/relationships/customXml" Target="ink/ink530.xml"/><Relationship Id="rId172" Type="http://schemas.openxmlformats.org/officeDocument/2006/relationships/image" Target="media/image79.png"/><Relationship Id="rId477" Type="http://schemas.openxmlformats.org/officeDocument/2006/relationships/image" Target="media/image221.png"/><Relationship Id="rId600" Type="http://schemas.openxmlformats.org/officeDocument/2006/relationships/image" Target="media/image276.png"/><Relationship Id="rId684" Type="http://schemas.openxmlformats.org/officeDocument/2006/relationships/image" Target="media/image318.png"/><Relationship Id="rId1230" Type="http://schemas.openxmlformats.org/officeDocument/2006/relationships/image" Target="media/image584.png"/><Relationship Id="rId1328" Type="http://schemas.openxmlformats.org/officeDocument/2006/relationships/image" Target="media/image633.png"/><Relationship Id="rId337" Type="http://schemas.openxmlformats.org/officeDocument/2006/relationships/image" Target="media/image154.png"/><Relationship Id="rId891" Type="http://schemas.openxmlformats.org/officeDocument/2006/relationships/customXml" Target="ink/ink463.xml"/><Relationship Id="rId905" Type="http://schemas.openxmlformats.org/officeDocument/2006/relationships/customXml" Target="ink/ink470.xml"/><Relationship Id="rId989" Type="http://schemas.openxmlformats.org/officeDocument/2006/relationships/customXml" Target="ink/ink513.xml"/><Relationship Id="rId34" Type="http://schemas.openxmlformats.org/officeDocument/2006/relationships/customXml" Target="ink/ink14.xml"/><Relationship Id="rId544" Type="http://schemas.openxmlformats.org/officeDocument/2006/relationships/customXml" Target="ink/ink288.xml"/><Relationship Id="rId751" Type="http://schemas.openxmlformats.org/officeDocument/2006/relationships/customXml" Target="ink/ink393.xml"/><Relationship Id="rId849" Type="http://schemas.openxmlformats.org/officeDocument/2006/relationships/customXml" Target="ink/ink442.xml"/><Relationship Id="rId1174" Type="http://schemas.openxmlformats.org/officeDocument/2006/relationships/image" Target="media/image556.png"/><Relationship Id="rId1381" Type="http://schemas.openxmlformats.org/officeDocument/2006/relationships/customXml" Target="ink/ink714.xml"/><Relationship Id="rId183" Type="http://schemas.openxmlformats.org/officeDocument/2006/relationships/customXml" Target="ink/ink93.xml"/><Relationship Id="rId390" Type="http://schemas.openxmlformats.org/officeDocument/2006/relationships/customXml" Target="ink/ink204.xml"/><Relationship Id="rId404" Type="http://schemas.openxmlformats.org/officeDocument/2006/relationships/customXml" Target="ink/ink211.xml"/><Relationship Id="rId611" Type="http://schemas.openxmlformats.org/officeDocument/2006/relationships/customXml" Target="ink/ink323.xml"/><Relationship Id="rId1034" Type="http://schemas.openxmlformats.org/officeDocument/2006/relationships/image" Target="media/image491.png"/><Relationship Id="rId1241" Type="http://schemas.openxmlformats.org/officeDocument/2006/relationships/customXml" Target="ink/ink643.xml"/><Relationship Id="rId1339" Type="http://schemas.openxmlformats.org/officeDocument/2006/relationships/customXml" Target="ink/ink692.xml"/><Relationship Id="rId250" Type="http://schemas.openxmlformats.org/officeDocument/2006/relationships/image" Target="media/image112.png"/><Relationship Id="rId488" Type="http://schemas.openxmlformats.org/officeDocument/2006/relationships/customXml" Target="ink/ink255.xml"/><Relationship Id="rId695" Type="http://schemas.openxmlformats.org/officeDocument/2006/relationships/customXml" Target="ink/ink365.xml"/><Relationship Id="rId709" Type="http://schemas.openxmlformats.org/officeDocument/2006/relationships/customXml" Target="ink/ink372.xml"/><Relationship Id="rId916" Type="http://schemas.openxmlformats.org/officeDocument/2006/relationships/image" Target="media/image434.png"/><Relationship Id="rId1101" Type="http://schemas.openxmlformats.org/officeDocument/2006/relationships/image" Target="media/image523.png"/><Relationship Id="rId45" Type="http://schemas.openxmlformats.org/officeDocument/2006/relationships/customXml" Target="ink/ink20.xml"/><Relationship Id="rId110" Type="http://schemas.openxmlformats.org/officeDocument/2006/relationships/customXml" Target="ink/ink55.xml"/><Relationship Id="rId348" Type="http://schemas.openxmlformats.org/officeDocument/2006/relationships/customXml" Target="ink/ink182.xml"/><Relationship Id="rId555" Type="http://schemas.openxmlformats.org/officeDocument/2006/relationships/image" Target="media/image254.png"/><Relationship Id="rId762" Type="http://schemas.openxmlformats.org/officeDocument/2006/relationships/image" Target="media/image357.png"/><Relationship Id="rId1185" Type="http://schemas.openxmlformats.org/officeDocument/2006/relationships/customXml" Target="ink/ink615.xml"/><Relationship Id="rId1392" Type="http://schemas.openxmlformats.org/officeDocument/2006/relationships/image" Target="media/image664.png"/><Relationship Id="rId1406" Type="http://schemas.openxmlformats.org/officeDocument/2006/relationships/image" Target="media/image671.png"/><Relationship Id="rId194" Type="http://schemas.openxmlformats.org/officeDocument/2006/relationships/image" Target="media/image88.png"/><Relationship Id="rId208" Type="http://schemas.openxmlformats.org/officeDocument/2006/relationships/image" Target="media/image93.png"/><Relationship Id="rId415" Type="http://schemas.openxmlformats.org/officeDocument/2006/relationships/image" Target="media/image192.png"/><Relationship Id="rId622" Type="http://schemas.openxmlformats.org/officeDocument/2006/relationships/image" Target="media/image287.png"/><Relationship Id="rId1045" Type="http://schemas.openxmlformats.org/officeDocument/2006/relationships/customXml" Target="ink/ink541.xml"/><Relationship Id="rId1252" Type="http://schemas.openxmlformats.org/officeDocument/2006/relationships/image" Target="media/image595.png"/><Relationship Id="rId261" Type="http://schemas.openxmlformats.org/officeDocument/2006/relationships/customXml" Target="ink/ink137.xml"/><Relationship Id="rId499" Type="http://schemas.openxmlformats.org/officeDocument/2006/relationships/image" Target="media/image231.png"/><Relationship Id="rId927" Type="http://schemas.openxmlformats.org/officeDocument/2006/relationships/customXml" Target="ink/ink481.xml"/><Relationship Id="rId1112" Type="http://schemas.openxmlformats.org/officeDocument/2006/relationships/customXml" Target="ink/ink576.xml"/><Relationship Id="rId56" Type="http://schemas.openxmlformats.org/officeDocument/2006/relationships/customXml" Target="ink/ink26.xml"/><Relationship Id="rId359" Type="http://schemas.openxmlformats.org/officeDocument/2006/relationships/image" Target="media/image165.png"/><Relationship Id="rId566" Type="http://schemas.openxmlformats.org/officeDocument/2006/relationships/customXml" Target="ink/ink300.xml"/><Relationship Id="rId773" Type="http://schemas.openxmlformats.org/officeDocument/2006/relationships/customXml" Target="ink/ink404.xml"/><Relationship Id="rId1196" Type="http://schemas.openxmlformats.org/officeDocument/2006/relationships/image" Target="media/image567.png"/><Relationship Id="rId1417" Type="http://schemas.openxmlformats.org/officeDocument/2006/relationships/customXml" Target="ink/ink732.xml"/><Relationship Id="rId121" Type="http://schemas.openxmlformats.org/officeDocument/2006/relationships/image" Target="media/image54.png"/><Relationship Id="rId219" Type="http://schemas.openxmlformats.org/officeDocument/2006/relationships/image" Target="media/image98.png"/><Relationship Id="rId426" Type="http://schemas.openxmlformats.org/officeDocument/2006/relationships/image" Target="media/image197.png"/><Relationship Id="rId633" Type="http://schemas.openxmlformats.org/officeDocument/2006/relationships/customXml" Target="ink/ink334.xml"/><Relationship Id="rId980" Type="http://schemas.openxmlformats.org/officeDocument/2006/relationships/image" Target="media/image464.png"/><Relationship Id="rId1056" Type="http://schemas.openxmlformats.org/officeDocument/2006/relationships/image" Target="media/image502.png"/><Relationship Id="rId1263" Type="http://schemas.openxmlformats.org/officeDocument/2006/relationships/customXml" Target="ink/ink654.xml"/><Relationship Id="rId840" Type="http://schemas.openxmlformats.org/officeDocument/2006/relationships/image" Target="media/image396.png"/><Relationship Id="rId938" Type="http://schemas.openxmlformats.org/officeDocument/2006/relationships/image" Target="media/image444.png"/><Relationship Id="rId67" Type="http://schemas.openxmlformats.org/officeDocument/2006/relationships/image" Target="media/image27.png"/><Relationship Id="rId272" Type="http://schemas.openxmlformats.org/officeDocument/2006/relationships/customXml" Target="ink/ink143.xml"/><Relationship Id="rId577" Type="http://schemas.openxmlformats.org/officeDocument/2006/relationships/customXml" Target="ink/ink306.xml"/><Relationship Id="rId700" Type="http://schemas.openxmlformats.org/officeDocument/2006/relationships/image" Target="media/image326.png"/><Relationship Id="rId1123" Type="http://schemas.openxmlformats.org/officeDocument/2006/relationships/image" Target="media/image534.png"/><Relationship Id="rId1330" Type="http://schemas.openxmlformats.org/officeDocument/2006/relationships/image" Target="media/image634.png"/><Relationship Id="rId1428" Type="http://schemas.openxmlformats.org/officeDocument/2006/relationships/image" Target="media/image687.png"/><Relationship Id="rId132" Type="http://schemas.openxmlformats.org/officeDocument/2006/relationships/customXml" Target="ink/ink66.xml"/><Relationship Id="rId784" Type="http://schemas.openxmlformats.org/officeDocument/2006/relationships/image" Target="media/image368.png"/><Relationship Id="rId991" Type="http://schemas.openxmlformats.org/officeDocument/2006/relationships/customXml" Target="ink/ink514.xml"/><Relationship Id="rId1067" Type="http://schemas.openxmlformats.org/officeDocument/2006/relationships/customXml" Target="ink/ink552.xml"/><Relationship Id="rId437" Type="http://schemas.openxmlformats.org/officeDocument/2006/relationships/customXml" Target="ink/ink229.xml"/><Relationship Id="rId644" Type="http://schemas.openxmlformats.org/officeDocument/2006/relationships/image" Target="media/image298.png"/><Relationship Id="rId851" Type="http://schemas.openxmlformats.org/officeDocument/2006/relationships/customXml" Target="ink/ink443.xml"/><Relationship Id="rId1274" Type="http://schemas.openxmlformats.org/officeDocument/2006/relationships/image" Target="media/image606.png"/><Relationship Id="rId283" Type="http://schemas.openxmlformats.org/officeDocument/2006/relationships/image" Target="media/image127.png"/><Relationship Id="rId490" Type="http://schemas.openxmlformats.org/officeDocument/2006/relationships/customXml" Target="ink/ink256.xml"/><Relationship Id="rId504" Type="http://schemas.openxmlformats.org/officeDocument/2006/relationships/customXml" Target="ink/ink264.xml"/><Relationship Id="rId711" Type="http://schemas.openxmlformats.org/officeDocument/2006/relationships/customXml" Target="ink/ink373.xml"/><Relationship Id="rId949" Type="http://schemas.openxmlformats.org/officeDocument/2006/relationships/image" Target="media/image449.png"/><Relationship Id="rId1134" Type="http://schemas.openxmlformats.org/officeDocument/2006/relationships/customXml" Target="ink/ink589.xml"/><Relationship Id="rId1341" Type="http://schemas.openxmlformats.org/officeDocument/2006/relationships/customXml" Target="ink/ink693.xml"/><Relationship Id="rId78" Type="http://schemas.openxmlformats.org/officeDocument/2006/relationships/customXml" Target="ink/ink39.xml"/><Relationship Id="rId143" Type="http://schemas.openxmlformats.org/officeDocument/2006/relationships/image" Target="media/image65.png"/><Relationship Id="rId350" Type="http://schemas.openxmlformats.org/officeDocument/2006/relationships/customXml" Target="ink/ink183.xml"/><Relationship Id="rId588" Type="http://schemas.openxmlformats.org/officeDocument/2006/relationships/image" Target="media/image270.png"/><Relationship Id="rId795" Type="http://schemas.openxmlformats.org/officeDocument/2006/relationships/customXml" Target="ink/ink415.xml"/><Relationship Id="rId809" Type="http://schemas.openxmlformats.org/officeDocument/2006/relationships/customXml" Target="ink/ink422.xml"/><Relationship Id="rId1201" Type="http://schemas.openxmlformats.org/officeDocument/2006/relationships/customXml" Target="ink/ink623.xml"/><Relationship Id="rId9" Type="http://schemas.openxmlformats.org/officeDocument/2006/relationships/image" Target="media/image1.png"/><Relationship Id="rId210" Type="http://schemas.openxmlformats.org/officeDocument/2006/relationships/image" Target="media/image94.png"/><Relationship Id="rId448" Type="http://schemas.openxmlformats.org/officeDocument/2006/relationships/image" Target="media/image207.png"/><Relationship Id="rId655" Type="http://schemas.openxmlformats.org/officeDocument/2006/relationships/customXml" Target="ink/ink345.xml"/><Relationship Id="rId862" Type="http://schemas.openxmlformats.org/officeDocument/2006/relationships/image" Target="media/image407.png"/><Relationship Id="rId1078" Type="http://schemas.openxmlformats.org/officeDocument/2006/relationships/image" Target="media/image513.png"/><Relationship Id="rId1285" Type="http://schemas.openxmlformats.org/officeDocument/2006/relationships/customXml" Target="ink/ink665.xml"/><Relationship Id="rId294" Type="http://schemas.openxmlformats.org/officeDocument/2006/relationships/customXml" Target="ink/ink155.xml"/><Relationship Id="rId308" Type="http://schemas.openxmlformats.org/officeDocument/2006/relationships/customXml" Target="ink/ink162.xml"/><Relationship Id="rId515" Type="http://schemas.openxmlformats.org/officeDocument/2006/relationships/image" Target="media/image238.png"/><Relationship Id="rId722" Type="http://schemas.openxmlformats.org/officeDocument/2006/relationships/image" Target="media/image337.png"/><Relationship Id="rId1145" Type="http://schemas.openxmlformats.org/officeDocument/2006/relationships/customXml" Target="ink/ink595.xml"/><Relationship Id="rId1352" Type="http://schemas.openxmlformats.org/officeDocument/2006/relationships/customXml" Target="ink/ink699.xml"/><Relationship Id="rId89" Type="http://schemas.openxmlformats.org/officeDocument/2006/relationships/image" Target="media/image38.png"/><Relationship Id="rId154" Type="http://schemas.openxmlformats.org/officeDocument/2006/relationships/customXml" Target="ink/ink77.xml"/><Relationship Id="rId361" Type="http://schemas.openxmlformats.org/officeDocument/2006/relationships/image" Target="media/image166.png"/><Relationship Id="rId599" Type="http://schemas.openxmlformats.org/officeDocument/2006/relationships/customXml" Target="ink/ink317.xml"/><Relationship Id="rId1005" Type="http://schemas.openxmlformats.org/officeDocument/2006/relationships/customXml" Target="ink/ink521.xml"/><Relationship Id="rId1212" Type="http://schemas.openxmlformats.org/officeDocument/2006/relationships/image" Target="media/image575.png"/><Relationship Id="rId459" Type="http://schemas.openxmlformats.org/officeDocument/2006/relationships/image" Target="media/image212.png"/><Relationship Id="rId666" Type="http://schemas.openxmlformats.org/officeDocument/2006/relationships/image" Target="media/image309.png"/><Relationship Id="rId873" Type="http://schemas.openxmlformats.org/officeDocument/2006/relationships/customXml" Target="ink/ink454.xml"/><Relationship Id="rId1089" Type="http://schemas.openxmlformats.org/officeDocument/2006/relationships/customXml" Target="ink/ink563.xml"/><Relationship Id="rId1296" Type="http://schemas.openxmlformats.org/officeDocument/2006/relationships/image" Target="media/image617.png"/><Relationship Id="rId16" Type="http://schemas.openxmlformats.org/officeDocument/2006/relationships/customXml" Target="ink/ink5.xml"/><Relationship Id="rId221" Type="http://schemas.openxmlformats.org/officeDocument/2006/relationships/image" Target="media/image99.png"/><Relationship Id="rId319" Type="http://schemas.openxmlformats.org/officeDocument/2006/relationships/image" Target="media/image145.png"/><Relationship Id="rId526" Type="http://schemas.openxmlformats.org/officeDocument/2006/relationships/image" Target="media/image243.png"/><Relationship Id="rId1156" Type="http://schemas.openxmlformats.org/officeDocument/2006/relationships/image" Target="media/image5220.png"/><Relationship Id="rId1363" Type="http://schemas.openxmlformats.org/officeDocument/2006/relationships/image" Target="media/image650.png"/><Relationship Id="rId733" Type="http://schemas.openxmlformats.org/officeDocument/2006/relationships/customXml" Target="ink/ink384.xml"/><Relationship Id="rId940" Type="http://schemas.openxmlformats.org/officeDocument/2006/relationships/image" Target="media/image445.png"/><Relationship Id="rId1016" Type="http://schemas.openxmlformats.org/officeDocument/2006/relationships/image" Target="media/image482.png"/><Relationship Id="rId165" Type="http://schemas.openxmlformats.org/officeDocument/2006/relationships/image" Target="media/image76.png"/><Relationship Id="rId372" Type="http://schemas.openxmlformats.org/officeDocument/2006/relationships/image" Target="media/image171.png"/><Relationship Id="rId677" Type="http://schemas.openxmlformats.org/officeDocument/2006/relationships/customXml" Target="ink/ink356.xml"/><Relationship Id="rId800" Type="http://schemas.openxmlformats.org/officeDocument/2006/relationships/image" Target="media/image376.png"/><Relationship Id="rId1223" Type="http://schemas.openxmlformats.org/officeDocument/2006/relationships/customXml" Target="ink/ink634.xml"/><Relationship Id="rId1430" Type="http://schemas.openxmlformats.org/officeDocument/2006/relationships/image" Target="media/image689.png"/><Relationship Id="rId232" Type="http://schemas.openxmlformats.org/officeDocument/2006/relationships/image" Target="media/image104.png"/><Relationship Id="rId884" Type="http://schemas.openxmlformats.org/officeDocument/2006/relationships/image" Target="media/image418.png"/><Relationship Id="rId27" Type="http://schemas.openxmlformats.org/officeDocument/2006/relationships/image" Target="media/image10.png"/><Relationship Id="rId537" Type="http://schemas.openxmlformats.org/officeDocument/2006/relationships/customXml" Target="ink/ink284.xml"/><Relationship Id="rId744" Type="http://schemas.openxmlformats.org/officeDocument/2006/relationships/image" Target="media/image348.png"/><Relationship Id="rId951" Type="http://schemas.openxmlformats.org/officeDocument/2006/relationships/image" Target="media/image450.png"/><Relationship Id="rId1167" Type="http://schemas.openxmlformats.org/officeDocument/2006/relationships/customXml" Target="ink/ink606.xml"/><Relationship Id="rId1374" Type="http://schemas.openxmlformats.org/officeDocument/2006/relationships/image" Target="media/image655.png"/><Relationship Id="rId80" Type="http://schemas.openxmlformats.org/officeDocument/2006/relationships/customXml" Target="ink/ink40.xml"/><Relationship Id="rId176" Type="http://schemas.openxmlformats.org/officeDocument/2006/relationships/customXml" Target="ink/ink89.xml"/><Relationship Id="rId383" Type="http://schemas.openxmlformats.org/officeDocument/2006/relationships/image" Target="media/image176.png"/><Relationship Id="rId590" Type="http://schemas.openxmlformats.org/officeDocument/2006/relationships/image" Target="media/image271.png"/><Relationship Id="rId604" Type="http://schemas.openxmlformats.org/officeDocument/2006/relationships/image" Target="media/image278.png"/><Relationship Id="rId811" Type="http://schemas.openxmlformats.org/officeDocument/2006/relationships/customXml" Target="ink/ink423.xml"/><Relationship Id="rId1027" Type="http://schemas.openxmlformats.org/officeDocument/2006/relationships/customXml" Target="ink/ink532.xml"/><Relationship Id="rId1234" Type="http://schemas.openxmlformats.org/officeDocument/2006/relationships/image" Target="media/image586.png"/><Relationship Id="rId243" Type="http://schemas.openxmlformats.org/officeDocument/2006/relationships/customXml" Target="ink/ink128.xml"/><Relationship Id="rId450" Type="http://schemas.openxmlformats.org/officeDocument/2006/relationships/image" Target="media/image208.png"/><Relationship Id="rId688" Type="http://schemas.openxmlformats.org/officeDocument/2006/relationships/image" Target="media/image320.png"/><Relationship Id="rId895" Type="http://schemas.openxmlformats.org/officeDocument/2006/relationships/customXml" Target="ink/ink465.xml"/><Relationship Id="rId909" Type="http://schemas.openxmlformats.org/officeDocument/2006/relationships/customXml" Target="ink/ink472.xml"/><Relationship Id="rId1080" Type="http://schemas.openxmlformats.org/officeDocument/2006/relationships/image" Target="media/image514.png"/><Relationship Id="rId1301" Type="http://schemas.openxmlformats.org/officeDocument/2006/relationships/customXml" Target="ink/ink673.xml"/><Relationship Id="rId38" Type="http://schemas.openxmlformats.org/officeDocument/2006/relationships/customXml" Target="ink/ink16.xml"/><Relationship Id="rId103" Type="http://schemas.openxmlformats.org/officeDocument/2006/relationships/image" Target="media/image45.png"/><Relationship Id="rId310" Type="http://schemas.openxmlformats.org/officeDocument/2006/relationships/customXml" Target="ink/ink163.xml"/><Relationship Id="rId548" Type="http://schemas.openxmlformats.org/officeDocument/2006/relationships/customXml" Target="ink/ink290.xml"/><Relationship Id="rId755" Type="http://schemas.openxmlformats.org/officeDocument/2006/relationships/customXml" Target="ink/ink395.xml"/><Relationship Id="rId962" Type="http://schemas.openxmlformats.org/officeDocument/2006/relationships/customXml" Target="ink/ink499.xml"/><Relationship Id="rId1178" Type="http://schemas.openxmlformats.org/officeDocument/2006/relationships/image" Target="media/image558.png"/><Relationship Id="rId1385" Type="http://schemas.openxmlformats.org/officeDocument/2006/relationships/customXml" Target="ink/ink716.xml"/><Relationship Id="rId91" Type="http://schemas.openxmlformats.org/officeDocument/2006/relationships/image" Target="media/image39.png"/><Relationship Id="rId187" Type="http://schemas.openxmlformats.org/officeDocument/2006/relationships/customXml" Target="ink/ink95.xml"/><Relationship Id="rId394" Type="http://schemas.openxmlformats.org/officeDocument/2006/relationships/customXml" Target="ink/ink206.xml"/><Relationship Id="rId408" Type="http://schemas.openxmlformats.org/officeDocument/2006/relationships/customXml" Target="ink/ink213.xml"/><Relationship Id="rId615" Type="http://schemas.openxmlformats.org/officeDocument/2006/relationships/customXml" Target="ink/ink325.xml"/><Relationship Id="rId822" Type="http://schemas.openxmlformats.org/officeDocument/2006/relationships/image" Target="media/image387.png"/><Relationship Id="rId1038" Type="http://schemas.openxmlformats.org/officeDocument/2006/relationships/image" Target="media/image493.png"/><Relationship Id="rId1245" Type="http://schemas.openxmlformats.org/officeDocument/2006/relationships/customXml" Target="ink/ink645.xml"/><Relationship Id="rId254" Type="http://schemas.openxmlformats.org/officeDocument/2006/relationships/image" Target="media/image114.png"/><Relationship Id="rId699" Type="http://schemas.openxmlformats.org/officeDocument/2006/relationships/customXml" Target="ink/ink367.xml"/><Relationship Id="rId1091" Type="http://schemas.openxmlformats.org/officeDocument/2006/relationships/customXml" Target="ink/ink564.xml"/><Relationship Id="rId1105" Type="http://schemas.openxmlformats.org/officeDocument/2006/relationships/image" Target="media/image525.png"/><Relationship Id="rId1312" Type="http://schemas.openxmlformats.org/officeDocument/2006/relationships/image" Target="media/image625.png"/><Relationship Id="rId49" Type="http://schemas.openxmlformats.org/officeDocument/2006/relationships/image" Target="media/image20.png"/><Relationship Id="rId114" Type="http://schemas.openxmlformats.org/officeDocument/2006/relationships/customXml" Target="ink/ink57.xml"/><Relationship Id="rId461" Type="http://schemas.openxmlformats.org/officeDocument/2006/relationships/image" Target="media/image213.png"/><Relationship Id="rId559" Type="http://schemas.openxmlformats.org/officeDocument/2006/relationships/image" Target="media/image256.png"/><Relationship Id="rId766" Type="http://schemas.openxmlformats.org/officeDocument/2006/relationships/image" Target="media/image359.png"/><Relationship Id="rId1189" Type="http://schemas.openxmlformats.org/officeDocument/2006/relationships/customXml" Target="ink/ink617.xml"/><Relationship Id="rId1396" Type="http://schemas.openxmlformats.org/officeDocument/2006/relationships/image" Target="media/image666.png"/><Relationship Id="rId198" Type="http://schemas.openxmlformats.org/officeDocument/2006/relationships/image" Target="media/image90.png"/><Relationship Id="rId321" Type="http://schemas.openxmlformats.org/officeDocument/2006/relationships/image" Target="media/image146.png"/><Relationship Id="rId419" Type="http://schemas.openxmlformats.org/officeDocument/2006/relationships/image" Target="media/image194.png"/><Relationship Id="rId626" Type="http://schemas.openxmlformats.org/officeDocument/2006/relationships/image" Target="media/image289.png"/><Relationship Id="rId973" Type="http://schemas.openxmlformats.org/officeDocument/2006/relationships/image" Target="media/image461.png"/><Relationship Id="rId1049" Type="http://schemas.openxmlformats.org/officeDocument/2006/relationships/customXml" Target="ink/ink543.xml"/><Relationship Id="rId1256" Type="http://schemas.openxmlformats.org/officeDocument/2006/relationships/image" Target="media/image597.png"/><Relationship Id="rId833" Type="http://schemas.openxmlformats.org/officeDocument/2006/relationships/customXml" Target="ink/ink434.xml"/><Relationship Id="rId1116" Type="http://schemas.openxmlformats.org/officeDocument/2006/relationships/customXml" Target="ink/ink578.xml"/><Relationship Id="rId265" Type="http://schemas.openxmlformats.org/officeDocument/2006/relationships/image" Target="media/image119.png"/><Relationship Id="rId472" Type="http://schemas.openxmlformats.org/officeDocument/2006/relationships/customXml" Target="ink/ink247.xml"/><Relationship Id="rId900" Type="http://schemas.openxmlformats.org/officeDocument/2006/relationships/image" Target="media/image426.png"/><Relationship Id="rId1323" Type="http://schemas.openxmlformats.org/officeDocument/2006/relationships/customXml" Target="ink/ink684.xml"/><Relationship Id="rId125" Type="http://schemas.openxmlformats.org/officeDocument/2006/relationships/image" Target="media/image56.png"/><Relationship Id="rId332" Type="http://schemas.openxmlformats.org/officeDocument/2006/relationships/customXml" Target="ink/ink174.xml"/><Relationship Id="rId777" Type="http://schemas.openxmlformats.org/officeDocument/2006/relationships/customXml" Target="ink/ink406.xml"/><Relationship Id="rId984" Type="http://schemas.openxmlformats.org/officeDocument/2006/relationships/image" Target="media/image466.png"/><Relationship Id="rId637" Type="http://schemas.openxmlformats.org/officeDocument/2006/relationships/customXml" Target="ink/ink336.xml"/><Relationship Id="rId844" Type="http://schemas.openxmlformats.org/officeDocument/2006/relationships/image" Target="media/image398.png"/><Relationship Id="rId1267" Type="http://schemas.openxmlformats.org/officeDocument/2006/relationships/customXml" Target="ink/ink656.xml"/><Relationship Id="rId276" Type="http://schemas.openxmlformats.org/officeDocument/2006/relationships/image" Target="media/image124.png"/><Relationship Id="rId483" Type="http://schemas.openxmlformats.org/officeDocument/2006/relationships/image" Target="media/image224.png"/><Relationship Id="rId690" Type="http://schemas.openxmlformats.org/officeDocument/2006/relationships/image" Target="media/image321.png"/><Relationship Id="rId704" Type="http://schemas.openxmlformats.org/officeDocument/2006/relationships/image" Target="media/image328.png"/><Relationship Id="rId911" Type="http://schemas.openxmlformats.org/officeDocument/2006/relationships/customXml" Target="ink/ink473.xml"/><Relationship Id="rId1127" Type="http://schemas.openxmlformats.org/officeDocument/2006/relationships/image" Target="media/image536.png"/><Relationship Id="rId1334" Type="http://schemas.openxmlformats.org/officeDocument/2006/relationships/image" Target="media/image636.png"/><Relationship Id="rId40" Type="http://schemas.openxmlformats.org/officeDocument/2006/relationships/customXml" Target="ink/ink17.xml"/><Relationship Id="rId136" Type="http://schemas.openxmlformats.org/officeDocument/2006/relationships/customXml" Target="ink/ink68.xml"/><Relationship Id="rId343" Type="http://schemas.openxmlformats.org/officeDocument/2006/relationships/image" Target="media/image157.png"/><Relationship Id="rId550" Type="http://schemas.openxmlformats.org/officeDocument/2006/relationships/customXml" Target="ink/ink291.xml"/><Relationship Id="rId788" Type="http://schemas.openxmlformats.org/officeDocument/2006/relationships/image" Target="media/image370.png"/><Relationship Id="rId995" Type="http://schemas.openxmlformats.org/officeDocument/2006/relationships/customXml" Target="ink/ink516.xml"/><Relationship Id="rId1180" Type="http://schemas.openxmlformats.org/officeDocument/2006/relationships/image" Target="media/image559.png"/><Relationship Id="rId1401" Type="http://schemas.openxmlformats.org/officeDocument/2006/relationships/customXml" Target="ink/ink724.xml"/><Relationship Id="rId203" Type="http://schemas.openxmlformats.org/officeDocument/2006/relationships/customXml" Target="ink/ink105.xml"/><Relationship Id="rId648" Type="http://schemas.openxmlformats.org/officeDocument/2006/relationships/image" Target="media/image300.png"/><Relationship Id="rId855" Type="http://schemas.openxmlformats.org/officeDocument/2006/relationships/customXml" Target="ink/ink445.xml"/><Relationship Id="rId1040" Type="http://schemas.openxmlformats.org/officeDocument/2006/relationships/image" Target="media/image494.png"/><Relationship Id="rId1278" Type="http://schemas.openxmlformats.org/officeDocument/2006/relationships/image" Target="media/image608.png"/><Relationship Id="rId287" Type="http://schemas.openxmlformats.org/officeDocument/2006/relationships/image" Target="media/image129.png"/><Relationship Id="rId410" Type="http://schemas.openxmlformats.org/officeDocument/2006/relationships/customXml" Target="ink/ink214.xml"/><Relationship Id="rId494" Type="http://schemas.openxmlformats.org/officeDocument/2006/relationships/customXml" Target="ink/ink258.xml"/><Relationship Id="rId508" Type="http://schemas.openxmlformats.org/officeDocument/2006/relationships/customXml" Target="ink/ink267.xml"/><Relationship Id="rId715" Type="http://schemas.openxmlformats.org/officeDocument/2006/relationships/customXml" Target="ink/ink375.xml"/><Relationship Id="rId922" Type="http://schemas.openxmlformats.org/officeDocument/2006/relationships/image" Target="media/image437.png"/><Relationship Id="rId1138" Type="http://schemas.openxmlformats.org/officeDocument/2006/relationships/image" Target="media/image539.png"/><Relationship Id="rId1345" Type="http://schemas.openxmlformats.org/officeDocument/2006/relationships/image" Target="media/image641.png"/><Relationship Id="rId147" Type="http://schemas.openxmlformats.org/officeDocument/2006/relationships/image" Target="media/image67.png"/><Relationship Id="rId354" Type="http://schemas.openxmlformats.org/officeDocument/2006/relationships/customXml" Target="ink/ink185.xml"/><Relationship Id="rId799" Type="http://schemas.openxmlformats.org/officeDocument/2006/relationships/customXml" Target="ink/ink417.xml"/><Relationship Id="rId1191" Type="http://schemas.openxmlformats.org/officeDocument/2006/relationships/customXml" Target="ink/ink618.xml"/><Relationship Id="rId1205" Type="http://schemas.openxmlformats.org/officeDocument/2006/relationships/customXml" Target="ink/ink625.xml"/><Relationship Id="rId51" Type="http://schemas.openxmlformats.org/officeDocument/2006/relationships/image" Target="media/image21.png"/><Relationship Id="rId561" Type="http://schemas.openxmlformats.org/officeDocument/2006/relationships/image" Target="media/image257.png"/><Relationship Id="rId659" Type="http://schemas.openxmlformats.org/officeDocument/2006/relationships/customXml" Target="ink/ink347.xml"/><Relationship Id="rId866" Type="http://schemas.openxmlformats.org/officeDocument/2006/relationships/image" Target="media/image409.png"/><Relationship Id="rId1289" Type="http://schemas.openxmlformats.org/officeDocument/2006/relationships/customXml" Target="ink/ink667.xml"/><Relationship Id="rId1412" Type="http://schemas.openxmlformats.org/officeDocument/2006/relationships/image" Target="media/image674.png"/><Relationship Id="rId214" Type="http://schemas.openxmlformats.org/officeDocument/2006/relationships/customXml" Target="ink/ink112.xml"/><Relationship Id="rId298" Type="http://schemas.openxmlformats.org/officeDocument/2006/relationships/customXml" Target="ink/ink157.xml"/><Relationship Id="rId421" Type="http://schemas.openxmlformats.org/officeDocument/2006/relationships/customXml" Target="ink/ink220.xml"/><Relationship Id="rId519" Type="http://schemas.openxmlformats.org/officeDocument/2006/relationships/image" Target="media/image240.png"/><Relationship Id="rId1051" Type="http://schemas.openxmlformats.org/officeDocument/2006/relationships/customXml" Target="ink/ink544.xml"/><Relationship Id="rId1149" Type="http://schemas.openxmlformats.org/officeDocument/2006/relationships/customXml" Target="ink/ink597.xml"/><Relationship Id="rId1356" Type="http://schemas.openxmlformats.org/officeDocument/2006/relationships/customXml" Target="ink/ink701.xml"/><Relationship Id="rId158" Type="http://schemas.openxmlformats.org/officeDocument/2006/relationships/customXml" Target="ink/ink79.xml"/><Relationship Id="rId726" Type="http://schemas.openxmlformats.org/officeDocument/2006/relationships/image" Target="media/image339.png"/><Relationship Id="rId933" Type="http://schemas.openxmlformats.org/officeDocument/2006/relationships/customXml" Target="ink/ink484.xml"/><Relationship Id="rId1009" Type="http://schemas.openxmlformats.org/officeDocument/2006/relationships/customXml" Target="ink/ink523.xml"/><Relationship Id="rId62" Type="http://schemas.openxmlformats.org/officeDocument/2006/relationships/customXml" Target="ink/ink31.xml"/><Relationship Id="rId365" Type="http://schemas.openxmlformats.org/officeDocument/2006/relationships/image" Target="media/image168.png"/><Relationship Id="rId572" Type="http://schemas.openxmlformats.org/officeDocument/2006/relationships/image" Target="media/image262.png"/><Relationship Id="rId1216" Type="http://schemas.openxmlformats.org/officeDocument/2006/relationships/image" Target="media/image577.png"/><Relationship Id="rId1423" Type="http://schemas.openxmlformats.org/officeDocument/2006/relationships/image" Target="media/image682.png"/><Relationship Id="rId225" Type="http://schemas.openxmlformats.org/officeDocument/2006/relationships/customXml" Target="ink/ink118.xml"/><Relationship Id="rId432" Type="http://schemas.openxmlformats.org/officeDocument/2006/relationships/customXml" Target="ink/ink226.xml"/><Relationship Id="rId877" Type="http://schemas.openxmlformats.org/officeDocument/2006/relationships/customXml" Target="ink/ink456.xml"/><Relationship Id="rId1062" Type="http://schemas.openxmlformats.org/officeDocument/2006/relationships/image" Target="media/image505.png"/><Relationship Id="rId737" Type="http://schemas.openxmlformats.org/officeDocument/2006/relationships/customXml" Target="ink/ink386.xml"/><Relationship Id="rId944" Type="http://schemas.openxmlformats.org/officeDocument/2006/relationships/customXml" Target="ink/ink490.xml"/><Relationship Id="rId1367" Type="http://schemas.openxmlformats.org/officeDocument/2006/relationships/customXml" Target="ink/ink707.xml"/><Relationship Id="rId73" Type="http://schemas.openxmlformats.org/officeDocument/2006/relationships/image" Target="media/image30.png"/><Relationship Id="rId169" Type="http://schemas.openxmlformats.org/officeDocument/2006/relationships/customXml" Target="ink/ink85.xml"/><Relationship Id="rId376" Type="http://schemas.openxmlformats.org/officeDocument/2006/relationships/image" Target="media/image173.png"/><Relationship Id="rId583" Type="http://schemas.openxmlformats.org/officeDocument/2006/relationships/customXml" Target="ink/ink309.xml"/><Relationship Id="rId790" Type="http://schemas.openxmlformats.org/officeDocument/2006/relationships/image" Target="media/image371.png"/><Relationship Id="rId804" Type="http://schemas.openxmlformats.org/officeDocument/2006/relationships/image" Target="media/image378.png"/><Relationship Id="rId1227" Type="http://schemas.openxmlformats.org/officeDocument/2006/relationships/customXml" Target="ink/ink636.xml"/><Relationship Id="rId4" Type="http://schemas.openxmlformats.org/officeDocument/2006/relationships/settings" Target="settings.xml"/><Relationship Id="rId236" Type="http://schemas.openxmlformats.org/officeDocument/2006/relationships/image" Target="media/image106.png"/><Relationship Id="rId443" Type="http://schemas.openxmlformats.org/officeDocument/2006/relationships/customXml" Target="ink/ink232.xml"/><Relationship Id="rId650" Type="http://schemas.openxmlformats.org/officeDocument/2006/relationships/image" Target="media/image301.png"/><Relationship Id="rId888" Type="http://schemas.openxmlformats.org/officeDocument/2006/relationships/image" Target="media/image420.png"/><Relationship Id="rId1073" Type="http://schemas.openxmlformats.org/officeDocument/2006/relationships/customXml" Target="ink/ink555.xml"/><Relationship Id="rId1280" Type="http://schemas.openxmlformats.org/officeDocument/2006/relationships/image" Target="media/image609.png"/><Relationship Id="rId303" Type="http://schemas.openxmlformats.org/officeDocument/2006/relationships/image" Target="media/image137.png"/><Relationship Id="rId748" Type="http://schemas.openxmlformats.org/officeDocument/2006/relationships/image" Target="media/image350.png"/><Relationship Id="rId955" Type="http://schemas.openxmlformats.org/officeDocument/2006/relationships/image" Target="media/image452.png"/><Relationship Id="rId1140" Type="http://schemas.openxmlformats.org/officeDocument/2006/relationships/image" Target="media/image540.png"/><Relationship Id="rId1378" Type="http://schemas.openxmlformats.org/officeDocument/2006/relationships/image" Target="media/image657.png"/><Relationship Id="rId84" Type="http://schemas.openxmlformats.org/officeDocument/2006/relationships/customXml" Target="ink/ink42.xml"/><Relationship Id="rId387" Type="http://schemas.openxmlformats.org/officeDocument/2006/relationships/image" Target="media/image178.png"/><Relationship Id="rId510" Type="http://schemas.openxmlformats.org/officeDocument/2006/relationships/customXml" Target="ink/ink268.xml"/><Relationship Id="rId594" Type="http://schemas.openxmlformats.org/officeDocument/2006/relationships/image" Target="media/image273.png"/><Relationship Id="rId608" Type="http://schemas.openxmlformats.org/officeDocument/2006/relationships/image" Target="media/image280.png"/><Relationship Id="rId815" Type="http://schemas.openxmlformats.org/officeDocument/2006/relationships/customXml" Target="ink/ink425.xml"/><Relationship Id="rId1238" Type="http://schemas.openxmlformats.org/officeDocument/2006/relationships/image" Target="media/image588.png"/><Relationship Id="rId247" Type="http://schemas.openxmlformats.org/officeDocument/2006/relationships/customXml" Target="ink/ink130.xml"/><Relationship Id="rId899" Type="http://schemas.openxmlformats.org/officeDocument/2006/relationships/customXml" Target="ink/ink467.xml"/><Relationship Id="rId1000" Type="http://schemas.openxmlformats.org/officeDocument/2006/relationships/image" Target="media/image474.png"/><Relationship Id="rId1084" Type="http://schemas.openxmlformats.org/officeDocument/2006/relationships/image" Target="media/image516.png"/><Relationship Id="rId1305" Type="http://schemas.openxmlformats.org/officeDocument/2006/relationships/customXml" Target="ink/ink675.xml"/><Relationship Id="rId107" Type="http://schemas.openxmlformats.org/officeDocument/2006/relationships/image" Target="media/image47.png"/><Relationship Id="rId454" Type="http://schemas.openxmlformats.org/officeDocument/2006/relationships/image" Target="media/image210.png"/><Relationship Id="rId661" Type="http://schemas.openxmlformats.org/officeDocument/2006/relationships/customXml" Target="ink/ink348.xml"/><Relationship Id="rId759" Type="http://schemas.openxmlformats.org/officeDocument/2006/relationships/customXml" Target="ink/ink397.xml"/><Relationship Id="rId966" Type="http://schemas.openxmlformats.org/officeDocument/2006/relationships/customXml" Target="ink/ink501.xml"/><Relationship Id="rId1291" Type="http://schemas.openxmlformats.org/officeDocument/2006/relationships/customXml" Target="ink/ink668.xml"/><Relationship Id="rId1389" Type="http://schemas.openxmlformats.org/officeDocument/2006/relationships/customXml" Target="ink/ink718.xml"/><Relationship Id="rId11" Type="http://schemas.openxmlformats.org/officeDocument/2006/relationships/image" Target="media/image2.png"/><Relationship Id="rId314" Type="http://schemas.openxmlformats.org/officeDocument/2006/relationships/customXml" Target="ink/ink165.xml"/><Relationship Id="rId398" Type="http://schemas.openxmlformats.org/officeDocument/2006/relationships/customXml" Target="ink/ink208.xml"/><Relationship Id="rId521" Type="http://schemas.openxmlformats.org/officeDocument/2006/relationships/image" Target="media/image241.png"/><Relationship Id="rId619" Type="http://schemas.openxmlformats.org/officeDocument/2006/relationships/customXml" Target="ink/ink327.xml"/><Relationship Id="rId1151" Type="http://schemas.openxmlformats.org/officeDocument/2006/relationships/customXml" Target="ink/ink598.xml"/><Relationship Id="rId1249" Type="http://schemas.openxmlformats.org/officeDocument/2006/relationships/customXml" Target="ink/ink647.xml"/><Relationship Id="rId95" Type="http://schemas.openxmlformats.org/officeDocument/2006/relationships/image" Target="media/image41.png"/><Relationship Id="rId160" Type="http://schemas.openxmlformats.org/officeDocument/2006/relationships/customXml" Target="ink/ink80.xml"/><Relationship Id="rId826" Type="http://schemas.openxmlformats.org/officeDocument/2006/relationships/image" Target="media/image389.png"/><Relationship Id="rId1011" Type="http://schemas.openxmlformats.org/officeDocument/2006/relationships/customXml" Target="ink/ink524.xml"/><Relationship Id="rId1109" Type="http://schemas.openxmlformats.org/officeDocument/2006/relationships/image" Target="media/image527.png"/><Relationship Id="rId258" Type="http://schemas.openxmlformats.org/officeDocument/2006/relationships/image" Target="media/image116.png"/><Relationship Id="rId465" Type="http://schemas.openxmlformats.org/officeDocument/2006/relationships/image" Target="media/image215.png"/><Relationship Id="rId672" Type="http://schemas.openxmlformats.org/officeDocument/2006/relationships/image" Target="media/image312.png"/><Relationship Id="rId1095" Type="http://schemas.openxmlformats.org/officeDocument/2006/relationships/customXml" Target="ink/ink566.xml"/><Relationship Id="rId1316" Type="http://schemas.openxmlformats.org/officeDocument/2006/relationships/image" Target="media/image627.png"/><Relationship Id="rId22" Type="http://schemas.openxmlformats.org/officeDocument/2006/relationships/customXml" Target="ink/ink8.xml"/><Relationship Id="rId118" Type="http://schemas.openxmlformats.org/officeDocument/2006/relationships/customXml" Target="ink/ink59.xml"/><Relationship Id="rId325" Type="http://schemas.openxmlformats.org/officeDocument/2006/relationships/image" Target="media/image148.png"/><Relationship Id="rId532" Type="http://schemas.openxmlformats.org/officeDocument/2006/relationships/customXml" Target="ink/ink280.xml"/><Relationship Id="rId977" Type="http://schemas.openxmlformats.org/officeDocument/2006/relationships/customXml" Target="ink/ink507.xml"/><Relationship Id="rId1162" Type="http://schemas.openxmlformats.org/officeDocument/2006/relationships/image" Target="media/image550.png"/><Relationship Id="rId171" Type="http://schemas.openxmlformats.org/officeDocument/2006/relationships/customXml" Target="ink/ink86.xml"/><Relationship Id="rId837" Type="http://schemas.openxmlformats.org/officeDocument/2006/relationships/customXml" Target="ink/ink436.xml"/><Relationship Id="rId1022" Type="http://schemas.openxmlformats.org/officeDocument/2006/relationships/image" Target="media/image485.png"/><Relationship Id="rId269" Type="http://schemas.openxmlformats.org/officeDocument/2006/relationships/image" Target="media/image121.png"/><Relationship Id="rId476" Type="http://schemas.openxmlformats.org/officeDocument/2006/relationships/customXml" Target="ink/ink249.xml"/><Relationship Id="rId683" Type="http://schemas.openxmlformats.org/officeDocument/2006/relationships/customXml" Target="ink/ink359.xml"/><Relationship Id="rId890" Type="http://schemas.openxmlformats.org/officeDocument/2006/relationships/image" Target="media/image421.png"/><Relationship Id="rId904" Type="http://schemas.openxmlformats.org/officeDocument/2006/relationships/image" Target="media/image428.png"/><Relationship Id="rId1327" Type="http://schemas.openxmlformats.org/officeDocument/2006/relationships/customXml" Target="ink/ink686.xml"/><Relationship Id="rId33" Type="http://schemas.openxmlformats.org/officeDocument/2006/relationships/image" Target="media/image13.png"/><Relationship Id="rId129" Type="http://schemas.openxmlformats.org/officeDocument/2006/relationships/image" Target="media/image58.png"/><Relationship Id="rId336" Type="http://schemas.openxmlformats.org/officeDocument/2006/relationships/customXml" Target="ink/ink176.xml"/><Relationship Id="rId543" Type="http://schemas.openxmlformats.org/officeDocument/2006/relationships/image" Target="media/image249.png"/><Relationship Id="rId988" Type="http://schemas.openxmlformats.org/officeDocument/2006/relationships/image" Target="media/image468.png"/><Relationship Id="rId1173" Type="http://schemas.openxmlformats.org/officeDocument/2006/relationships/customXml" Target="ink/ink609.xml"/><Relationship Id="rId1380" Type="http://schemas.openxmlformats.org/officeDocument/2006/relationships/image" Target="media/image658.png"/><Relationship Id="rId182" Type="http://schemas.openxmlformats.org/officeDocument/2006/relationships/image" Target="media/image83.png"/><Relationship Id="rId403" Type="http://schemas.openxmlformats.org/officeDocument/2006/relationships/image" Target="media/image186.png"/><Relationship Id="rId750" Type="http://schemas.openxmlformats.org/officeDocument/2006/relationships/image" Target="media/image351.png"/><Relationship Id="rId848" Type="http://schemas.openxmlformats.org/officeDocument/2006/relationships/image" Target="media/image400.png"/><Relationship Id="rId1033" Type="http://schemas.openxmlformats.org/officeDocument/2006/relationships/customXml" Target="ink/ink535.xml"/><Relationship Id="rId487" Type="http://schemas.openxmlformats.org/officeDocument/2006/relationships/image" Target="media/image226.png"/><Relationship Id="rId610" Type="http://schemas.openxmlformats.org/officeDocument/2006/relationships/image" Target="media/image281.png"/><Relationship Id="rId694" Type="http://schemas.openxmlformats.org/officeDocument/2006/relationships/image" Target="media/image323.png"/><Relationship Id="rId708" Type="http://schemas.openxmlformats.org/officeDocument/2006/relationships/image" Target="media/image330.png"/><Relationship Id="rId915" Type="http://schemas.openxmlformats.org/officeDocument/2006/relationships/customXml" Target="ink/ink475.xml"/><Relationship Id="rId1240" Type="http://schemas.openxmlformats.org/officeDocument/2006/relationships/image" Target="media/image589.png"/><Relationship Id="rId1338" Type="http://schemas.openxmlformats.org/officeDocument/2006/relationships/image" Target="media/image638.png"/><Relationship Id="rId347" Type="http://schemas.openxmlformats.org/officeDocument/2006/relationships/image" Target="media/image159.png"/><Relationship Id="rId999" Type="http://schemas.openxmlformats.org/officeDocument/2006/relationships/customXml" Target="ink/ink518.xml"/><Relationship Id="rId1100" Type="http://schemas.openxmlformats.org/officeDocument/2006/relationships/customXml" Target="ink/ink570.xml"/><Relationship Id="rId1184" Type="http://schemas.openxmlformats.org/officeDocument/2006/relationships/image" Target="media/image561.png"/><Relationship Id="rId1405" Type="http://schemas.openxmlformats.org/officeDocument/2006/relationships/customXml" Target="ink/ink726.xml"/><Relationship Id="rId44" Type="http://schemas.openxmlformats.org/officeDocument/2006/relationships/image" Target="media/image18.png"/><Relationship Id="rId554" Type="http://schemas.openxmlformats.org/officeDocument/2006/relationships/customXml" Target="ink/ink294.xml"/><Relationship Id="rId761" Type="http://schemas.openxmlformats.org/officeDocument/2006/relationships/customXml" Target="ink/ink398.xml"/><Relationship Id="rId859" Type="http://schemas.openxmlformats.org/officeDocument/2006/relationships/customXml" Target="ink/ink447.xml"/><Relationship Id="rId1391" Type="http://schemas.openxmlformats.org/officeDocument/2006/relationships/customXml" Target="ink/ink719.xml"/><Relationship Id="rId193" Type="http://schemas.openxmlformats.org/officeDocument/2006/relationships/customXml" Target="ink/ink99.xml"/><Relationship Id="rId207" Type="http://schemas.openxmlformats.org/officeDocument/2006/relationships/customXml" Target="ink/ink108.xml"/><Relationship Id="rId414" Type="http://schemas.openxmlformats.org/officeDocument/2006/relationships/customXml" Target="ink/ink216.xml"/><Relationship Id="rId498" Type="http://schemas.openxmlformats.org/officeDocument/2006/relationships/customXml" Target="ink/ink261.xml"/><Relationship Id="rId621" Type="http://schemas.openxmlformats.org/officeDocument/2006/relationships/customXml" Target="ink/ink328.xml"/><Relationship Id="rId1044" Type="http://schemas.openxmlformats.org/officeDocument/2006/relationships/image" Target="media/image496.png"/><Relationship Id="rId1251" Type="http://schemas.openxmlformats.org/officeDocument/2006/relationships/customXml" Target="ink/ink648.xml"/><Relationship Id="rId1349" Type="http://schemas.openxmlformats.org/officeDocument/2006/relationships/image" Target="media/image643.png"/><Relationship Id="rId260" Type="http://schemas.openxmlformats.org/officeDocument/2006/relationships/image" Target="media/image117.png"/><Relationship Id="rId719" Type="http://schemas.openxmlformats.org/officeDocument/2006/relationships/customXml" Target="ink/ink377.xml"/><Relationship Id="rId926" Type="http://schemas.openxmlformats.org/officeDocument/2006/relationships/image" Target="media/image439.png"/><Relationship Id="rId1111" Type="http://schemas.openxmlformats.org/officeDocument/2006/relationships/image" Target="media/image528.png"/><Relationship Id="rId55" Type="http://schemas.openxmlformats.org/officeDocument/2006/relationships/image" Target="media/image23.png"/><Relationship Id="rId120" Type="http://schemas.openxmlformats.org/officeDocument/2006/relationships/customXml" Target="ink/ink60.xml"/><Relationship Id="rId358" Type="http://schemas.openxmlformats.org/officeDocument/2006/relationships/customXml" Target="ink/ink187.xml"/><Relationship Id="rId565" Type="http://schemas.openxmlformats.org/officeDocument/2006/relationships/image" Target="media/image259.png"/><Relationship Id="rId772" Type="http://schemas.openxmlformats.org/officeDocument/2006/relationships/image" Target="media/image362.png"/><Relationship Id="rId1195" Type="http://schemas.openxmlformats.org/officeDocument/2006/relationships/customXml" Target="ink/ink620.xml"/><Relationship Id="rId1209" Type="http://schemas.openxmlformats.org/officeDocument/2006/relationships/customXml" Target="ink/ink627.xml"/><Relationship Id="rId1416" Type="http://schemas.openxmlformats.org/officeDocument/2006/relationships/image" Target="media/image676.png"/><Relationship Id="rId218" Type="http://schemas.openxmlformats.org/officeDocument/2006/relationships/customXml" Target="ink/ink114.xml"/><Relationship Id="rId425" Type="http://schemas.openxmlformats.org/officeDocument/2006/relationships/customXml" Target="ink/ink222.xml"/><Relationship Id="rId632" Type="http://schemas.openxmlformats.org/officeDocument/2006/relationships/image" Target="media/image292.png"/><Relationship Id="rId1055" Type="http://schemas.openxmlformats.org/officeDocument/2006/relationships/customXml" Target="ink/ink546.xml"/><Relationship Id="rId1262" Type="http://schemas.openxmlformats.org/officeDocument/2006/relationships/image" Target="media/image600.png"/><Relationship Id="rId271" Type="http://schemas.openxmlformats.org/officeDocument/2006/relationships/image" Target="media/image122.png"/><Relationship Id="rId937" Type="http://schemas.openxmlformats.org/officeDocument/2006/relationships/customXml" Target="ink/ink486.xml"/><Relationship Id="rId1122" Type="http://schemas.openxmlformats.org/officeDocument/2006/relationships/customXml" Target="ink/ink581.xml"/><Relationship Id="rId66" Type="http://schemas.openxmlformats.org/officeDocument/2006/relationships/customXml" Target="ink/ink33.xml"/><Relationship Id="rId131" Type="http://schemas.openxmlformats.org/officeDocument/2006/relationships/image" Target="media/image59.png"/><Relationship Id="rId369" Type="http://schemas.openxmlformats.org/officeDocument/2006/relationships/customXml" Target="ink/ink193.xml"/><Relationship Id="rId576" Type="http://schemas.openxmlformats.org/officeDocument/2006/relationships/image" Target="media/image264.png"/><Relationship Id="rId783" Type="http://schemas.openxmlformats.org/officeDocument/2006/relationships/customXml" Target="ink/ink409.xml"/><Relationship Id="rId990" Type="http://schemas.openxmlformats.org/officeDocument/2006/relationships/image" Target="media/image469.png"/><Relationship Id="rId1427" Type="http://schemas.openxmlformats.org/officeDocument/2006/relationships/image" Target="media/image686.png"/><Relationship Id="rId229" Type="http://schemas.openxmlformats.org/officeDocument/2006/relationships/customXml" Target="ink/ink120.xml"/><Relationship Id="rId436" Type="http://schemas.openxmlformats.org/officeDocument/2006/relationships/customXml" Target="ink/ink228.xml"/><Relationship Id="rId643" Type="http://schemas.openxmlformats.org/officeDocument/2006/relationships/customXml" Target="ink/ink339.xml"/><Relationship Id="rId1066" Type="http://schemas.openxmlformats.org/officeDocument/2006/relationships/image" Target="media/image507.png"/><Relationship Id="rId1273" Type="http://schemas.openxmlformats.org/officeDocument/2006/relationships/customXml" Target="ink/ink659.xml"/><Relationship Id="rId850" Type="http://schemas.openxmlformats.org/officeDocument/2006/relationships/image" Target="media/image401.png"/><Relationship Id="rId948" Type="http://schemas.openxmlformats.org/officeDocument/2006/relationships/customXml" Target="ink/ink492.xml"/><Relationship Id="rId1133" Type="http://schemas.openxmlformats.org/officeDocument/2006/relationships/customXml" Target="ink/ink588.xml"/><Relationship Id="rId77" Type="http://schemas.openxmlformats.org/officeDocument/2006/relationships/image" Target="media/image32.png"/><Relationship Id="rId282" Type="http://schemas.openxmlformats.org/officeDocument/2006/relationships/customXml" Target="ink/ink149.xml"/><Relationship Id="rId503" Type="http://schemas.openxmlformats.org/officeDocument/2006/relationships/image" Target="media/image233.png"/><Relationship Id="rId587" Type="http://schemas.openxmlformats.org/officeDocument/2006/relationships/customXml" Target="ink/ink311.xml"/><Relationship Id="rId710" Type="http://schemas.openxmlformats.org/officeDocument/2006/relationships/image" Target="media/image331.png"/><Relationship Id="rId808" Type="http://schemas.openxmlformats.org/officeDocument/2006/relationships/image" Target="media/image380.png"/><Relationship Id="rId1340" Type="http://schemas.openxmlformats.org/officeDocument/2006/relationships/image" Target="media/image639.png"/><Relationship Id="rId8" Type="http://schemas.openxmlformats.org/officeDocument/2006/relationships/customXml" Target="ink/ink1.xml"/><Relationship Id="rId142" Type="http://schemas.openxmlformats.org/officeDocument/2006/relationships/customXml" Target="ink/ink71.xml"/><Relationship Id="rId447" Type="http://schemas.openxmlformats.org/officeDocument/2006/relationships/customXml" Target="ink/ink234.xml"/><Relationship Id="rId794" Type="http://schemas.openxmlformats.org/officeDocument/2006/relationships/image" Target="media/image373.png"/><Relationship Id="rId1077" Type="http://schemas.openxmlformats.org/officeDocument/2006/relationships/customXml" Target="ink/ink557.xml"/><Relationship Id="rId1200" Type="http://schemas.openxmlformats.org/officeDocument/2006/relationships/image" Target="media/image569.png"/><Relationship Id="rId654" Type="http://schemas.openxmlformats.org/officeDocument/2006/relationships/image" Target="media/image303.png"/><Relationship Id="rId861" Type="http://schemas.openxmlformats.org/officeDocument/2006/relationships/customXml" Target="ink/ink448.xml"/><Relationship Id="rId959" Type="http://schemas.openxmlformats.org/officeDocument/2006/relationships/image" Target="media/image454.png"/><Relationship Id="rId1284" Type="http://schemas.openxmlformats.org/officeDocument/2006/relationships/image" Target="media/image611.png"/><Relationship Id="rId293" Type="http://schemas.openxmlformats.org/officeDocument/2006/relationships/image" Target="media/image132.png"/><Relationship Id="rId307" Type="http://schemas.openxmlformats.org/officeDocument/2006/relationships/image" Target="media/image139.png"/><Relationship Id="rId514" Type="http://schemas.openxmlformats.org/officeDocument/2006/relationships/customXml" Target="ink/ink270.xml"/><Relationship Id="rId721" Type="http://schemas.openxmlformats.org/officeDocument/2006/relationships/customXml" Target="ink/ink378.xml"/><Relationship Id="rId1144" Type="http://schemas.openxmlformats.org/officeDocument/2006/relationships/image" Target="media/image542.png"/><Relationship Id="rId1351" Type="http://schemas.openxmlformats.org/officeDocument/2006/relationships/image" Target="media/image644.png"/><Relationship Id="rId88" Type="http://schemas.openxmlformats.org/officeDocument/2006/relationships/customXml" Target="ink/ink44.xml"/><Relationship Id="rId153" Type="http://schemas.openxmlformats.org/officeDocument/2006/relationships/image" Target="media/image70.png"/><Relationship Id="rId360" Type="http://schemas.openxmlformats.org/officeDocument/2006/relationships/customXml" Target="ink/ink188.xml"/><Relationship Id="rId598" Type="http://schemas.openxmlformats.org/officeDocument/2006/relationships/image" Target="media/image275.png"/><Relationship Id="rId819" Type="http://schemas.openxmlformats.org/officeDocument/2006/relationships/customXml" Target="ink/ink427.xml"/><Relationship Id="rId1004" Type="http://schemas.openxmlformats.org/officeDocument/2006/relationships/image" Target="media/image476.png"/><Relationship Id="rId1211" Type="http://schemas.openxmlformats.org/officeDocument/2006/relationships/customXml" Target="ink/ink628.xml"/><Relationship Id="rId220" Type="http://schemas.openxmlformats.org/officeDocument/2006/relationships/customXml" Target="ink/ink115.xml"/><Relationship Id="rId458" Type="http://schemas.openxmlformats.org/officeDocument/2006/relationships/customXml" Target="ink/ink240.xml"/><Relationship Id="rId665" Type="http://schemas.openxmlformats.org/officeDocument/2006/relationships/customXml" Target="ink/ink350.xml"/><Relationship Id="rId872" Type="http://schemas.openxmlformats.org/officeDocument/2006/relationships/image" Target="media/image412.png"/><Relationship Id="rId1088" Type="http://schemas.openxmlformats.org/officeDocument/2006/relationships/image" Target="media/image518.png"/><Relationship Id="rId1295" Type="http://schemas.openxmlformats.org/officeDocument/2006/relationships/customXml" Target="ink/ink670.xml"/><Relationship Id="rId1309" Type="http://schemas.openxmlformats.org/officeDocument/2006/relationships/customXml" Target="ink/ink677.xml"/><Relationship Id="rId15" Type="http://schemas.openxmlformats.org/officeDocument/2006/relationships/image" Target="media/image4.png"/><Relationship Id="rId318" Type="http://schemas.openxmlformats.org/officeDocument/2006/relationships/customXml" Target="ink/ink167.xml"/><Relationship Id="rId525" Type="http://schemas.openxmlformats.org/officeDocument/2006/relationships/customXml" Target="ink/ink276.xml"/><Relationship Id="rId732" Type="http://schemas.openxmlformats.org/officeDocument/2006/relationships/image" Target="media/image342.png"/><Relationship Id="rId1155" Type="http://schemas.openxmlformats.org/officeDocument/2006/relationships/customXml" Target="ink/ink600.xml"/><Relationship Id="rId1362" Type="http://schemas.openxmlformats.org/officeDocument/2006/relationships/customXml" Target="ink/ink704.xml"/><Relationship Id="rId99" Type="http://schemas.openxmlformats.org/officeDocument/2006/relationships/image" Target="media/image43.png"/><Relationship Id="rId164" Type="http://schemas.openxmlformats.org/officeDocument/2006/relationships/customXml" Target="ink/ink82.xml"/><Relationship Id="rId371" Type="http://schemas.openxmlformats.org/officeDocument/2006/relationships/customXml" Target="ink/ink194.xml"/><Relationship Id="rId1015" Type="http://schemas.openxmlformats.org/officeDocument/2006/relationships/customXml" Target="ink/ink526.xml"/><Relationship Id="rId1222" Type="http://schemas.openxmlformats.org/officeDocument/2006/relationships/image" Target="media/image580.png"/><Relationship Id="rId469" Type="http://schemas.openxmlformats.org/officeDocument/2006/relationships/image" Target="media/image217.png"/><Relationship Id="rId676" Type="http://schemas.openxmlformats.org/officeDocument/2006/relationships/image" Target="media/image314.png"/><Relationship Id="rId883" Type="http://schemas.openxmlformats.org/officeDocument/2006/relationships/customXml" Target="ink/ink459.xml"/><Relationship Id="rId1099" Type="http://schemas.openxmlformats.org/officeDocument/2006/relationships/customXml" Target="ink/ink569.xml"/><Relationship Id="rId26" Type="http://schemas.openxmlformats.org/officeDocument/2006/relationships/customXml" Target="ink/ink10.xml"/><Relationship Id="rId231" Type="http://schemas.openxmlformats.org/officeDocument/2006/relationships/customXml" Target="ink/ink121.xml"/><Relationship Id="rId329" Type="http://schemas.openxmlformats.org/officeDocument/2006/relationships/image" Target="media/image150.png"/><Relationship Id="rId536" Type="http://schemas.openxmlformats.org/officeDocument/2006/relationships/image" Target="media/image246.png"/><Relationship Id="rId1166" Type="http://schemas.openxmlformats.org/officeDocument/2006/relationships/image" Target="media/image552.png"/><Relationship Id="rId1373" Type="http://schemas.openxmlformats.org/officeDocument/2006/relationships/customXml" Target="ink/ink710.xml"/><Relationship Id="rId175" Type="http://schemas.openxmlformats.org/officeDocument/2006/relationships/image" Target="media/image80.png"/><Relationship Id="rId743" Type="http://schemas.openxmlformats.org/officeDocument/2006/relationships/customXml" Target="ink/ink389.xml"/><Relationship Id="rId950" Type="http://schemas.openxmlformats.org/officeDocument/2006/relationships/customXml" Target="ink/ink493.xml"/><Relationship Id="rId1026" Type="http://schemas.openxmlformats.org/officeDocument/2006/relationships/image" Target="media/image487.png"/><Relationship Id="rId382" Type="http://schemas.openxmlformats.org/officeDocument/2006/relationships/customXml" Target="ink/ink200.xml"/><Relationship Id="rId603" Type="http://schemas.openxmlformats.org/officeDocument/2006/relationships/customXml" Target="ink/ink319.xml"/><Relationship Id="rId687" Type="http://schemas.openxmlformats.org/officeDocument/2006/relationships/customXml" Target="ink/ink361.xml"/><Relationship Id="rId810" Type="http://schemas.openxmlformats.org/officeDocument/2006/relationships/image" Target="media/image381.png"/><Relationship Id="rId908" Type="http://schemas.openxmlformats.org/officeDocument/2006/relationships/image" Target="media/image430.png"/><Relationship Id="rId1233" Type="http://schemas.openxmlformats.org/officeDocument/2006/relationships/customXml" Target="ink/ink639.xml"/><Relationship Id="rId242" Type="http://schemas.openxmlformats.org/officeDocument/2006/relationships/image" Target="media/image108.png"/><Relationship Id="rId894" Type="http://schemas.openxmlformats.org/officeDocument/2006/relationships/image" Target="media/image423.png"/><Relationship Id="rId1177" Type="http://schemas.openxmlformats.org/officeDocument/2006/relationships/customXml" Target="ink/ink611.xml"/><Relationship Id="rId1300" Type="http://schemas.openxmlformats.org/officeDocument/2006/relationships/image" Target="media/image619.png"/><Relationship Id="rId37" Type="http://schemas.openxmlformats.org/officeDocument/2006/relationships/image" Target="media/image15.png"/><Relationship Id="rId102" Type="http://schemas.openxmlformats.org/officeDocument/2006/relationships/customXml" Target="ink/ink51.xml"/><Relationship Id="rId547" Type="http://schemas.openxmlformats.org/officeDocument/2006/relationships/image" Target="media/image251.png"/><Relationship Id="rId754" Type="http://schemas.openxmlformats.org/officeDocument/2006/relationships/image" Target="media/image353.png"/><Relationship Id="rId961" Type="http://schemas.openxmlformats.org/officeDocument/2006/relationships/image" Target="media/image455.png"/><Relationship Id="rId1384" Type="http://schemas.openxmlformats.org/officeDocument/2006/relationships/image" Target="media/image660.png"/><Relationship Id="rId90" Type="http://schemas.openxmlformats.org/officeDocument/2006/relationships/customXml" Target="ink/ink45.xml"/><Relationship Id="rId186" Type="http://schemas.openxmlformats.org/officeDocument/2006/relationships/image" Target="media/image85.png"/><Relationship Id="rId393" Type="http://schemas.openxmlformats.org/officeDocument/2006/relationships/image" Target="media/image181.png"/><Relationship Id="rId407" Type="http://schemas.openxmlformats.org/officeDocument/2006/relationships/image" Target="media/image188.png"/><Relationship Id="rId614" Type="http://schemas.openxmlformats.org/officeDocument/2006/relationships/image" Target="media/image283.png"/><Relationship Id="rId821" Type="http://schemas.openxmlformats.org/officeDocument/2006/relationships/customXml" Target="ink/ink428.xml"/><Relationship Id="rId1037" Type="http://schemas.openxmlformats.org/officeDocument/2006/relationships/customXml" Target="ink/ink537.xml"/><Relationship Id="rId1244" Type="http://schemas.openxmlformats.org/officeDocument/2006/relationships/image" Target="media/image591.png"/><Relationship Id="rId253" Type="http://schemas.openxmlformats.org/officeDocument/2006/relationships/customXml" Target="ink/ink133.xml"/><Relationship Id="rId460" Type="http://schemas.openxmlformats.org/officeDocument/2006/relationships/customXml" Target="ink/ink241.xml"/><Relationship Id="rId698" Type="http://schemas.openxmlformats.org/officeDocument/2006/relationships/image" Target="media/image325.png"/><Relationship Id="rId919" Type="http://schemas.openxmlformats.org/officeDocument/2006/relationships/customXml" Target="ink/ink477.xml"/><Relationship Id="rId1090" Type="http://schemas.openxmlformats.org/officeDocument/2006/relationships/image" Target="media/image519.png"/><Relationship Id="rId1104" Type="http://schemas.openxmlformats.org/officeDocument/2006/relationships/customXml" Target="ink/ink572.xml"/><Relationship Id="rId1311" Type="http://schemas.openxmlformats.org/officeDocument/2006/relationships/customXml" Target="ink/ink678.xml"/><Relationship Id="rId48" Type="http://schemas.openxmlformats.org/officeDocument/2006/relationships/customXml" Target="ink/ink22.xml"/><Relationship Id="rId113" Type="http://schemas.openxmlformats.org/officeDocument/2006/relationships/image" Target="media/image50.png"/><Relationship Id="rId320" Type="http://schemas.openxmlformats.org/officeDocument/2006/relationships/customXml" Target="ink/ink168.xml"/><Relationship Id="rId558" Type="http://schemas.openxmlformats.org/officeDocument/2006/relationships/customXml" Target="ink/ink296.xml"/><Relationship Id="rId765" Type="http://schemas.openxmlformats.org/officeDocument/2006/relationships/customXml" Target="ink/ink400.xml"/><Relationship Id="rId972" Type="http://schemas.openxmlformats.org/officeDocument/2006/relationships/customXml" Target="ink/ink504.xml"/><Relationship Id="rId1188" Type="http://schemas.openxmlformats.org/officeDocument/2006/relationships/image" Target="media/image563.png"/><Relationship Id="rId1395" Type="http://schemas.openxmlformats.org/officeDocument/2006/relationships/customXml" Target="ink/ink721.xml"/><Relationship Id="rId1409" Type="http://schemas.openxmlformats.org/officeDocument/2006/relationships/customXml" Target="ink/ink728.xml"/><Relationship Id="rId197" Type="http://schemas.openxmlformats.org/officeDocument/2006/relationships/customXml" Target="ink/ink101.xml"/><Relationship Id="rId418" Type="http://schemas.openxmlformats.org/officeDocument/2006/relationships/customXml" Target="ink/ink218.xml"/><Relationship Id="rId625" Type="http://schemas.openxmlformats.org/officeDocument/2006/relationships/customXml" Target="ink/ink330.xml"/><Relationship Id="rId832" Type="http://schemas.openxmlformats.org/officeDocument/2006/relationships/image" Target="media/image392.png"/><Relationship Id="rId1048" Type="http://schemas.openxmlformats.org/officeDocument/2006/relationships/image" Target="media/image498.png"/><Relationship Id="rId1255" Type="http://schemas.openxmlformats.org/officeDocument/2006/relationships/customXml" Target="ink/ink650.xml"/><Relationship Id="rId264" Type="http://schemas.openxmlformats.org/officeDocument/2006/relationships/customXml" Target="ink/ink139.xml"/><Relationship Id="rId471" Type="http://schemas.openxmlformats.org/officeDocument/2006/relationships/image" Target="media/image218.png"/><Relationship Id="rId1115" Type="http://schemas.openxmlformats.org/officeDocument/2006/relationships/image" Target="media/image530.png"/><Relationship Id="rId1322" Type="http://schemas.openxmlformats.org/officeDocument/2006/relationships/image" Target="media/image630.png"/><Relationship Id="rId59" Type="http://schemas.openxmlformats.org/officeDocument/2006/relationships/customXml" Target="ink/ink28.xml"/><Relationship Id="rId124" Type="http://schemas.openxmlformats.org/officeDocument/2006/relationships/customXml" Target="ink/ink62.xml"/><Relationship Id="rId569" Type="http://schemas.openxmlformats.org/officeDocument/2006/relationships/image" Target="media/image261.png"/><Relationship Id="rId776" Type="http://schemas.openxmlformats.org/officeDocument/2006/relationships/image" Target="media/image364.png"/><Relationship Id="rId983" Type="http://schemas.openxmlformats.org/officeDocument/2006/relationships/customXml" Target="ink/ink510.xml"/><Relationship Id="rId1199" Type="http://schemas.openxmlformats.org/officeDocument/2006/relationships/customXml" Target="ink/ink622.xml"/><Relationship Id="rId331" Type="http://schemas.openxmlformats.org/officeDocument/2006/relationships/image" Target="media/image151.png"/><Relationship Id="rId429" Type="http://schemas.openxmlformats.org/officeDocument/2006/relationships/customXml" Target="ink/ink224.xml"/><Relationship Id="rId636" Type="http://schemas.openxmlformats.org/officeDocument/2006/relationships/image" Target="media/image294.png"/><Relationship Id="rId1059" Type="http://schemas.openxmlformats.org/officeDocument/2006/relationships/customXml" Target="ink/ink548.xml"/><Relationship Id="rId1266" Type="http://schemas.openxmlformats.org/officeDocument/2006/relationships/image" Target="media/image602.png"/><Relationship Id="rId843" Type="http://schemas.openxmlformats.org/officeDocument/2006/relationships/customXml" Target="ink/ink439.xml"/><Relationship Id="rId1126" Type="http://schemas.openxmlformats.org/officeDocument/2006/relationships/customXml" Target="ink/ink583.xml"/><Relationship Id="rId275" Type="http://schemas.openxmlformats.org/officeDocument/2006/relationships/customXml" Target="ink/ink145.xml"/><Relationship Id="rId482" Type="http://schemas.openxmlformats.org/officeDocument/2006/relationships/customXml" Target="ink/ink252.xml"/><Relationship Id="rId703" Type="http://schemas.openxmlformats.org/officeDocument/2006/relationships/customXml" Target="ink/ink369.xml"/><Relationship Id="rId910" Type="http://schemas.openxmlformats.org/officeDocument/2006/relationships/image" Target="media/image431.png"/><Relationship Id="rId1333" Type="http://schemas.openxmlformats.org/officeDocument/2006/relationships/customXml" Target="ink/ink689.xml"/><Relationship Id="rId135" Type="http://schemas.openxmlformats.org/officeDocument/2006/relationships/image" Target="media/image61.png"/><Relationship Id="rId342" Type="http://schemas.openxmlformats.org/officeDocument/2006/relationships/customXml" Target="ink/ink179.xml"/><Relationship Id="rId787" Type="http://schemas.openxmlformats.org/officeDocument/2006/relationships/customXml" Target="ink/ink411.xml"/><Relationship Id="rId994" Type="http://schemas.openxmlformats.org/officeDocument/2006/relationships/image" Target="media/image471.png"/><Relationship Id="rId1400" Type="http://schemas.openxmlformats.org/officeDocument/2006/relationships/image" Target="media/image668.png"/><Relationship Id="rId202" Type="http://schemas.openxmlformats.org/officeDocument/2006/relationships/customXml" Target="ink/ink104.xml"/><Relationship Id="rId647" Type="http://schemas.openxmlformats.org/officeDocument/2006/relationships/customXml" Target="ink/ink341.xml"/><Relationship Id="rId854" Type="http://schemas.openxmlformats.org/officeDocument/2006/relationships/image" Target="media/image403.png"/><Relationship Id="rId1277" Type="http://schemas.openxmlformats.org/officeDocument/2006/relationships/customXml" Target="ink/ink661.xml"/><Relationship Id="rId286" Type="http://schemas.openxmlformats.org/officeDocument/2006/relationships/customXml" Target="ink/ink151.xml"/><Relationship Id="rId493" Type="http://schemas.openxmlformats.org/officeDocument/2006/relationships/image" Target="media/image229.png"/><Relationship Id="rId507" Type="http://schemas.openxmlformats.org/officeDocument/2006/relationships/image" Target="media/image234.png"/><Relationship Id="rId714" Type="http://schemas.openxmlformats.org/officeDocument/2006/relationships/image" Target="media/image333.png"/><Relationship Id="rId921" Type="http://schemas.openxmlformats.org/officeDocument/2006/relationships/customXml" Target="ink/ink478.xml"/><Relationship Id="rId1137" Type="http://schemas.openxmlformats.org/officeDocument/2006/relationships/customXml" Target="ink/ink591.xml"/><Relationship Id="rId1344" Type="http://schemas.openxmlformats.org/officeDocument/2006/relationships/customXml" Target="ink/ink695.xml"/><Relationship Id="rId50" Type="http://schemas.openxmlformats.org/officeDocument/2006/relationships/customXml" Target="ink/ink23.xml"/><Relationship Id="rId146" Type="http://schemas.openxmlformats.org/officeDocument/2006/relationships/customXml" Target="ink/ink73.xml"/><Relationship Id="rId353" Type="http://schemas.openxmlformats.org/officeDocument/2006/relationships/image" Target="media/image162.png"/><Relationship Id="rId560" Type="http://schemas.openxmlformats.org/officeDocument/2006/relationships/customXml" Target="ink/ink297.xml"/><Relationship Id="rId798" Type="http://schemas.openxmlformats.org/officeDocument/2006/relationships/image" Target="media/image375.png"/><Relationship Id="rId1190" Type="http://schemas.openxmlformats.org/officeDocument/2006/relationships/image" Target="media/image564.png"/><Relationship Id="rId1204" Type="http://schemas.openxmlformats.org/officeDocument/2006/relationships/image" Target="media/image571.png"/><Relationship Id="rId1411" Type="http://schemas.openxmlformats.org/officeDocument/2006/relationships/customXml" Target="ink/ink729.xml"/><Relationship Id="rId213" Type="http://schemas.openxmlformats.org/officeDocument/2006/relationships/customXml" Target="ink/ink111.xml"/><Relationship Id="rId420" Type="http://schemas.openxmlformats.org/officeDocument/2006/relationships/customXml" Target="ink/ink219.xml"/><Relationship Id="rId658" Type="http://schemas.openxmlformats.org/officeDocument/2006/relationships/image" Target="media/image305.png"/><Relationship Id="rId865" Type="http://schemas.openxmlformats.org/officeDocument/2006/relationships/customXml" Target="ink/ink450.xml"/><Relationship Id="rId1050" Type="http://schemas.openxmlformats.org/officeDocument/2006/relationships/image" Target="media/image499.png"/><Relationship Id="rId1288" Type="http://schemas.openxmlformats.org/officeDocument/2006/relationships/image" Target="media/image613.png"/><Relationship Id="rId297" Type="http://schemas.openxmlformats.org/officeDocument/2006/relationships/image" Target="media/image134.png"/><Relationship Id="rId518" Type="http://schemas.openxmlformats.org/officeDocument/2006/relationships/customXml" Target="ink/ink272.xml"/><Relationship Id="rId725" Type="http://schemas.openxmlformats.org/officeDocument/2006/relationships/customXml" Target="ink/ink380.xml"/><Relationship Id="rId932" Type="http://schemas.openxmlformats.org/officeDocument/2006/relationships/image" Target="media/image441.png"/><Relationship Id="rId1148" Type="http://schemas.openxmlformats.org/officeDocument/2006/relationships/image" Target="media/image544.png"/><Relationship Id="rId1355" Type="http://schemas.openxmlformats.org/officeDocument/2006/relationships/image" Target="media/image646.png"/><Relationship Id="rId157" Type="http://schemas.openxmlformats.org/officeDocument/2006/relationships/image" Target="media/image72.png"/><Relationship Id="rId364" Type="http://schemas.openxmlformats.org/officeDocument/2006/relationships/customXml" Target="ink/ink190.xml"/><Relationship Id="rId1008" Type="http://schemas.openxmlformats.org/officeDocument/2006/relationships/image" Target="media/image478.png"/><Relationship Id="rId1215" Type="http://schemas.openxmlformats.org/officeDocument/2006/relationships/customXml" Target="ink/ink630.xml"/><Relationship Id="rId1422" Type="http://schemas.openxmlformats.org/officeDocument/2006/relationships/image" Target="media/image681.png"/><Relationship Id="rId61" Type="http://schemas.openxmlformats.org/officeDocument/2006/relationships/customXml" Target="ink/ink30.xml"/><Relationship Id="rId571" Type="http://schemas.openxmlformats.org/officeDocument/2006/relationships/customXml" Target="ink/ink303.xml"/><Relationship Id="rId669" Type="http://schemas.openxmlformats.org/officeDocument/2006/relationships/customXml" Target="ink/ink352.xml"/><Relationship Id="rId876" Type="http://schemas.openxmlformats.org/officeDocument/2006/relationships/image" Target="media/image414.png"/><Relationship Id="rId1299" Type="http://schemas.openxmlformats.org/officeDocument/2006/relationships/customXml" Target="ink/ink672.xml"/><Relationship Id="rId19" Type="http://schemas.openxmlformats.org/officeDocument/2006/relationships/image" Target="media/image6.png"/><Relationship Id="rId224" Type="http://schemas.openxmlformats.org/officeDocument/2006/relationships/image" Target="media/image100.png"/><Relationship Id="rId431" Type="http://schemas.openxmlformats.org/officeDocument/2006/relationships/customXml" Target="ink/ink225.xml"/><Relationship Id="rId529" Type="http://schemas.openxmlformats.org/officeDocument/2006/relationships/customXml" Target="ink/ink278.xml"/><Relationship Id="rId736" Type="http://schemas.openxmlformats.org/officeDocument/2006/relationships/image" Target="media/image344.png"/><Relationship Id="rId1061" Type="http://schemas.openxmlformats.org/officeDocument/2006/relationships/customXml" Target="ink/ink549.xml"/><Relationship Id="rId1159" Type="http://schemas.openxmlformats.org/officeDocument/2006/relationships/customXml" Target="ink/ink602.xml"/><Relationship Id="rId1366" Type="http://schemas.openxmlformats.org/officeDocument/2006/relationships/image" Target="media/image651.png"/><Relationship Id="rId168" Type="http://schemas.openxmlformats.org/officeDocument/2006/relationships/image" Target="media/image77.png"/><Relationship Id="rId943" Type="http://schemas.openxmlformats.org/officeDocument/2006/relationships/image" Target="media/image446.png"/><Relationship Id="rId1019" Type="http://schemas.openxmlformats.org/officeDocument/2006/relationships/customXml" Target="ink/ink528.xml"/><Relationship Id="rId72" Type="http://schemas.openxmlformats.org/officeDocument/2006/relationships/customXml" Target="ink/ink36.xml"/><Relationship Id="rId375" Type="http://schemas.openxmlformats.org/officeDocument/2006/relationships/customXml" Target="ink/ink196.xml"/><Relationship Id="rId582" Type="http://schemas.openxmlformats.org/officeDocument/2006/relationships/image" Target="media/image267.png"/><Relationship Id="rId803" Type="http://schemas.openxmlformats.org/officeDocument/2006/relationships/customXml" Target="ink/ink419.xml"/><Relationship Id="rId1226" Type="http://schemas.openxmlformats.org/officeDocument/2006/relationships/image" Target="media/image582.png"/><Relationship Id="rId3" Type="http://schemas.openxmlformats.org/officeDocument/2006/relationships/styles" Target="styles.xml"/><Relationship Id="rId235" Type="http://schemas.openxmlformats.org/officeDocument/2006/relationships/customXml" Target="ink/ink123.xml"/><Relationship Id="rId442" Type="http://schemas.openxmlformats.org/officeDocument/2006/relationships/image" Target="media/image204.png"/><Relationship Id="rId887" Type="http://schemas.openxmlformats.org/officeDocument/2006/relationships/customXml" Target="ink/ink461.xml"/><Relationship Id="rId1072" Type="http://schemas.openxmlformats.org/officeDocument/2006/relationships/image" Target="media/image510.png"/><Relationship Id="rId302" Type="http://schemas.openxmlformats.org/officeDocument/2006/relationships/customXml" Target="ink/ink159.xml"/><Relationship Id="rId747" Type="http://schemas.openxmlformats.org/officeDocument/2006/relationships/customXml" Target="ink/ink391.xml"/><Relationship Id="rId954" Type="http://schemas.openxmlformats.org/officeDocument/2006/relationships/customXml" Target="ink/ink495.xml"/><Relationship Id="rId1377" Type="http://schemas.openxmlformats.org/officeDocument/2006/relationships/customXml" Target="ink/ink712.xml"/><Relationship Id="rId83" Type="http://schemas.openxmlformats.org/officeDocument/2006/relationships/image" Target="media/image35.png"/><Relationship Id="rId179" Type="http://schemas.openxmlformats.org/officeDocument/2006/relationships/image" Target="media/image82.png"/><Relationship Id="rId386" Type="http://schemas.openxmlformats.org/officeDocument/2006/relationships/customXml" Target="ink/ink202.xml"/><Relationship Id="rId593" Type="http://schemas.openxmlformats.org/officeDocument/2006/relationships/customXml" Target="ink/ink314.xml"/><Relationship Id="rId607" Type="http://schemas.openxmlformats.org/officeDocument/2006/relationships/customXml" Target="ink/ink321.xml"/><Relationship Id="rId814" Type="http://schemas.openxmlformats.org/officeDocument/2006/relationships/image" Target="media/image383.png"/><Relationship Id="rId1237" Type="http://schemas.openxmlformats.org/officeDocument/2006/relationships/customXml" Target="ink/ink641.xml"/><Relationship Id="rId246" Type="http://schemas.openxmlformats.org/officeDocument/2006/relationships/image" Target="media/image110.png"/><Relationship Id="rId453" Type="http://schemas.openxmlformats.org/officeDocument/2006/relationships/customXml" Target="ink/ink237.xml"/><Relationship Id="rId660" Type="http://schemas.openxmlformats.org/officeDocument/2006/relationships/image" Target="media/image306.png"/><Relationship Id="rId898" Type="http://schemas.openxmlformats.org/officeDocument/2006/relationships/image" Target="media/image425.png"/><Relationship Id="rId1083" Type="http://schemas.openxmlformats.org/officeDocument/2006/relationships/customXml" Target="ink/ink560.xml"/><Relationship Id="rId1290" Type="http://schemas.openxmlformats.org/officeDocument/2006/relationships/image" Target="media/image614.png"/><Relationship Id="rId1304" Type="http://schemas.openxmlformats.org/officeDocument/2006/relationships/image" Target="media/image621.png"/><Relationship Id="rId106" Type="http://schemas.openxmlformats.org/officeDocument/2006/relationships/customXml" Target="ink/ink53.xml"/><Relationship Id="rId313" Type="http://schemas.openxmlformats.org/officeDocument/2006/relationships/image" Target="media/image142.png"/><Relationship Id="rId758" Type="http://schemas.openxmlformats.org/officeDocument/2006/relationships/image" Target="media/image355.png"/><Relationship Id="rId965" Type="http://schemas.openxmlformats.org/officeDocument/2006/relationships/image" Target="media/image457.png"/><Relationship Id="rId1150" Type="http://schemas.openxmlformats.org/officeDocument/2006/relationships/image" Target="media/image545.png"/><Relationship Id="rId1388" Type="http://schemas.openxmlformats.org/officeDocument/2006/relationships/image" Target="media/image662.png"/><Relationship Id="rId10" Type="http://schemas.openxmlformats.org/officeDocument/2006/relationships/customXml" Target="ink/ink2.xml"/><Relationship Id="rId94" Type="http://schemas.openxmlformats.org/officeDocument/2006/relationships/customXml" Target="ink/ink47.xml"/><Relationship Id="rId397" Type="http://schemas.openxmlformats.org/officeDocument/2006/relationships/image" Target="media/image183.png"/><Relationship Id="rId520" Type="http://schemas.openxmlformats.org/officeDocument/2006/relationships/customXml" Target="ink/ink273.xml"/><Relationship Id="rId618" Type="http://schemas.openxmlformats.org/officeDocument/2006/relationships/image" Target="media/image285.png"/><Relationship Id="rId825" Type="http://schemas.openxmlformats.org/officeDocument/2006/relationships/customXml" Target="ink/ink430.xml"/><Relationship Id="rId1248" Type="http://schemas.openxmlformats.org/officeDocument/2006/relationships/image" Target="media/image593.png"/><Relationship Id="rId257" Type="http://schemas.openxmlformats.org/officeDocument/2006/relationships/customXml" Target="ink/ink135.xml"/><Relationship Id="rId464" Type="http://schemas.openxmlformats.org/officeDocument/2006/relationships/customXml" Target="ink/ink243.xml"/><Relationship Id="rId1010" Type="http://schemas.openxmlformats.org/officeDocument/2006/relationships/image" Target="media/image479.png"/><Relationship Id="rId1094" Type="http://schemas.openxmlformats.org/officeDocument/2006/relationships/image" Target="media/image521.png"/><Relationship Id="rId1108" Type="http://schemas.openxmlformats.org/officeDocument/2006/relationships/customXml" Target="ink/ink574.xml"/><Relationship Id="rId1315" Type="http://schemas.openxmlformats.org/officeDocument/2006/relationships/customXml" Target="ink/ink680.xml"/><Relationship Id="rId117" Type="http://schemas.openxmlformats.org/officeDocument/2006/relationships/image" Target="media/image52.png"/><Relationship Id="rId671" Type="http://schemas.openxmlformats.org/officeDocument/2006/relationships/customXml" Target="ink/ink353.xml"/><Relationship Id="rId769" Type="http://schemas.openxmlformats.org/officeDocument/2006/relationships/customXml" Target="ink/ink402.xml"/><Relationship Id="rId976" Type="http://schemas.openxmlformats.org/officeDocument/2006/relationships/customXml" Target="ink/ink506.xml"/><Relationship Id="rId1399" Type="http://schemas.openxmlformats.org/officeDocument/2006/relationships/customXml" Target="ink/ink723.xml"/><Relationship Id="rId324" Type="http://schemas.openxmlformats.org/officeDocument/2006/relationships/customXml" Target="ink/ink170.xml"/><Relationship Id="rId531" Type="http://schemas.openxmlformats.org/officeDocument/2006/relationships/customXml" Target="ink/ink279.xml"/><Relationship Id="rId629" Type="http://schemas.openxmlformats.org/officeDocument/2006/relationships/customXml" Target="ink/ink332.xml"/><Relationship Id="rId1161" Type="http://schemas.openxmlformats.org/officeDocument/2006/relationships/customXml" Target="ink/ink603.xml"/><Relationship Id="rId1259" Type="http://schemas.openxmlformats.org/officeDocument/2006/relationships/customXml" Target="ink/ink652.xml"/><Relationship Id="rId836" Type="http://schemas.openxmlformats.org/officeDocument/2006/relationships/image" Target="media/image394.png"/><Relationship Id="rId1021" Type="http://schemas.openxmlformats.org/officeDocument/2006/relationships/customXml" Target="ink/ink529.xml"/><Relationship Id="rId1119" Type="http://schemas.openxmlformats.org/officeDocument/2006/relationships/image" Target="media/image532.png"/><Relationship Id="rId903" Type="http://schemas.openxmlformats.org/officeDocument/2006/relationships/customXml" Target="ink/ink469.xml"/><Relationship Id="rId1326" Type="http://schemas.openxmlformats.org/officeDocument/2006/relationships/image" Target="media/image632.png"/><Relationship Id="rId32" Type="http://schemas.openxmlformats.org/officeDocument/2006/relationships/customXml" Target="ink/ink13.xml"/><Relationship Id="rId181" Type="http://schemas.openxmlformats.org/officeDocument/2006/relationships/customXml" Target="ink/ink92.xml"/><Relationship Id="rId279" Type="http://schemas.openxmlformats.org/officeDocument/2006/relationships/customXml" Target="ink/ink147.xml"/><Relationship Id="rId486" Type="http://schemas.openxmlformats.org/officeDocument/2006/relationships/customXml" Target="ink/ink254.xml"/><Relationship Id="rId693" Type="http://schemas.openxmlformats.org/officeDocument/2006/relationships/customXml" Target="ink/ink364.xml"/><Relationship Id="rId139" Type="http://schemas.openxmlformats.org/officeDocument/2006/relationships/image" Target="media/image63.png"/><Relationship Id="rId346" Type="http://schemas.openxmlformats.org/officeDocument/2006/relationships/customXml" Target="ink/ink181.xml"/><Relationship Id="rId553" Type="http://schemas.openxmlformats.org/officeDocument/2006/relationships/customXml" Target="ink/ink293.xml"/><Relationship Id="rId760" Type="http://schemas.openxmlformats.org/officeDocument/2006/relationships/image" Target="media/image356.png"/><Relationship Id="rId998" Type="http://schemas.openxmlformats.org/officeDocument/2006/relationships/image" Target="media/image473.png"/><Relationship Id="rId1183" Type="http://schemas.openxmlformats.org/officeDocument/2006/relationships/customXml" Target="ink/ink614.xml"/><Relationship Id="rId1390" Type="http://schemas.openxmlformats.org/officeDocument/2006/relationships/image" Target="media/image663.png"/><Relationship Id="rId206" Type="http://schemas.openxmlformats.org/officeDocument/2006/relationships/image" Target="media/image92.png"/><Relationship Id="rId413" Type="http://schemas.openxmlformats.org/officeDocument/2006/relationships/image" Target="media/image191.png"/><Relationship Id="rId858" Type="http://schemas.openxmlformats.org/officeDocument/2006/relationships/image" Target="media/image405.png"/><Relationship Id="rId1043" Type="http://schemas.openxmlformats.org/officeDocument/2006/relationships/customXml" Target="ink/ink540.xml"/><Relationship Id="rId620" Type="http://schemas.openxmlformats.org/officeDocument/2006/relationships/image" Target="media/image286.png"/><Relationship Id="rId718" Type="http://schemas.openxmlformats.org/officeDocument/2006/relationships/image" Target="media/image335.png"/><Relationship Id="rId925" Type="http://schemas.openxmlformats.org/officeDocument/2006/relationships/customXml" Target="ink/ink480.xml"/><Relationship Id="rId1250" Type="http://schemas.openxmlformats.org/officeDocument/2006/relationships/image" Target="media/image594.png"/><Relationship Id="rId1348" Type="http://schemas.openxmlformats.org/officeDocument/2006/relationships/customXml" Target="ink/ink697.xml"/><Relationship Id="rId1110" Type="http://schemas.openxmlformats.org/officeDocument/2006/relationships/customXml" Target="ink/ink575.xml"/><Relationship Id="rId1208" Type="http://schemas.openxmlformats.org/officeDocument/2006/relationships/image" Target="media/image573.png"/><Relationship Id="rId1415" Type="http://schemas.openxmlformats.org/officeDocument/2006/relationships/customXml" Target="ink/ink731.xml"/><Relationship Id="rId54" Type="http://schemas.openxmlformats.org/officeDocument/2006/relationships/customXml" Target="ink/ink25.xml"/><Relationship Id="rId270" Type="http://schemas.openxmlformats.org/officeDocument/2006/relationships/customXml" Target="ink/ink142.xml"/><Relationship Id="rId130" Type="http://schemas.openxmlformats.org/officeDocument/2006/relationships/customXml" Target="ink/ink65.xml"/><Relationship Id="rId368" Type="http://schemas.openxmlformats.org/officeDocument/2006/relationships/customXml" Target="ink/ink192.xml"/><Relationship Id="rId575" Type="http://schemas.openxmlformats.org/officeDocument/2006/relationships/customXml" Target="ink/ink305.xml"/><Relationship Id="rId782" Type="http://schemas.openxmlformats.org/officeDocument/2006/relationships/image" Target="media/image367.png"/><Relationship Id="rId228" Type="http://schemas.openxmlformats.org/officeDocument/2006/relationships/image" Target="media/image102.png"/><Relationship Id="rId435" Type="http://schemas.openxmlformats.org/officeDocument/2006/relationships/image" Target="media/image201.png"/><Relationship Id="rId642" Type="http://schemas.openxmlformats.org/officeDocument/2006/relationships/image" Target="media/image297.png"/><Relationship Id="rId1065" Type="http://schemas.openxmlformats.org/officeDocument/2006/relationships/customXml" Target="ink/ink551.xml"/><Relationship Id="rId1272" Type="http://schemas.openxmlformats.org/officeDocument/2006/relationships/image" Target="media/image605.png"/><Relationship Id="rId502" Type="http://schemas.openxmlformats.org/officeDocument/2006/relationships/customXml" Target="ink/ink263.xml"/><Relationship Id="rId947" Type="http://schemas.openxmlformats.org/officeDocument/2006/relationships/image" Target="media/image448.png"/><Relationship Id="rId1132" Type="http://schemas.openxmlformats.org/officeDocument/2006/relationships/customXml" Target="ink/ink587.xml"/><Relationship Id="rId76" Type="http://schemas.openxmlformats.org/officeDocument/2006/relationships/customXml" Target="ink/ink38.xml"/><Relationship Id="rId807" Type="http://schemas.openxmlformats.org/officeDocument/2006/relationships/customXml" Target="ink/ink421.xml"/><Relationship Id="rId292" Type="http://schemas.openxmlformats.org/officeDocument/2006/relationships/customXml" Target="ink/ink154.xml"/><Relationship Id="rId597" Type="http://schemas.openxmlformats.org/officeDocument/2006/relationships/customXml" Target="ink/ink316.xml"/><Relationship Id="rId152" Type="http://schemas.openxmlformats.org/officeDocument/2006/relationships/customXml" Target="ink/ink76.xml"/><Relationship Id="rId457" Type="http://schemas.openxmlformats.org/officeDocument/2006/relationships/customXml" Target="ink/ink239.xml"/><Relationship Id="rId1087" Type="http://schemas.openxmlformats.org/officeDocument/2006/relationships/customXml" Target="ink/ink562.xml"/><Relationship Id="rId1294" Type="http://schemas.openxmlformats.org/officeDocument/2006/relationships/image" Target="media/image616.png"/><Relationship Id="rId664" Type="http://schemas.openxmlformats.org/officeDocument/2006/relationships/image" Target="media/image308.png"/><Relationship Id="rId871" Type="http://schemas.openxmlformats.org/officeDocument/2006/relationships/customXml" Target="ink/ink453.xml"/><Relationship Id="rId969" Type="http://schemas.openxmlformats.org/officeDocument/2006/relationships/image" Target="media/image459.png"/><Relationship Id="rId317" Type="http://schemas.openxmlformats.org/officeDocument/2006/relationships/image" Target="media/image144.png"/><Relationship Id="rId524" Type="http://schemas.openxmlformats.org/officeDocument/2006/relationships/customXml" Target="ink/ink275.xml"/><Relationship Id="rId731" Type="http://schemas.openxmlformats.org/officeDocument/2006/relationships/customXml" Target="ink/ink383.xml"/><Relationship Id="rId1154" Type="http://schemas.openxmlformats.org/officeDocument/2006/relationships/image" Target="media/image547.png"/><Relationship Id="rId1361" Type="http://schemas.openxmlformats.org/officeDocument/2006/relationships/image" Target="media/image649.png"/><Relationship Id="rId98" Type="http://schemas.openxmlformats.org/officeDocument/2006/relationships/customXml" Target="ink/ink49.xml"/><Relationship Id="rId829" Type="http://schemas.openxmlformats.org/officeDocument/2006/relationships/customXml" Target="ink/ink432.xml"/><Relationship Id="rId1014" Type="http://schemas.openxmlformats.org/officeDocument/2006/relationships/image" Target="media/image481.png"/><Relationship Id="rId1221" Type="http://schemas.openxmlformats.org/officeDocument/2006/relationships/customXml" Target="ink/ink633.xml"/><Relationship Id="rId1319" Type="http://schemas.openxmlformats.org/officeDocument/2006/relationships/customXml" Target="ink/ink682.xml"/><Relationship Id="rId25" Type="http://schemas.openxmlformats.org/officeDocument/2006/relationships/image" Target="media/image9.png"/><Relationship Id="rId174" Type="http://schemas.openxmlformats.org/officeDocument/2006/relationships/customXml" Target="ink/ink88.xml"/><Relationship Id="rId381" Type="http://schemas.openxmlformats.org/officeDocument/2006/relationships/customXml" Target="ink/ink199.xml"/><Relationship Id="rId241" Type="http://schemas.openxmlformats.org/officeDocument/2006/relationships/customXml" Target="ink/ink127.xml"/><Relationship Id="rId479" Type="http://schemas.openxmlformats.org/officeDocument/2006/relationships/image" Target="media/image222.png"/><Relationship Id="rId686" Type="http://schemas.openxmlformats.org/officeDocument/2006/relationships/image" Target="media/image319.png"/><Relationship Id="rId893" Type="http://schemas.openxmlformats.org/officeDocument/2006/relationships/customXml" Target="ink/ink464.xml"/><Relationship Id="rId339" Type="http://schemas.openxmlformats.org/officeDocument/2006/relationships/image" Target="media/image155.png"/><Relationship Id="rId546" Type="http://schemas.openxmlformats.org/officeDocument/2006/relationships/customXml" Target="ink/ink289.xml"/><Relationship Id="rId753" Type="http://schemas.openxmlformats.org/officeDocument/2006/relationships/customXml" Target="ink/ink394.xml"/><Relationship Id="rId1176" Type="http://schemas.openxmlformats.org/officeDocument/2006/relationships/image" Target="media/image557.png"/><Relationship Id="rId1383" Type="http://schemas.openxmlformats.org/officeDocument/2006/relationships/customXml" Target="ink/ink715.xml"/><Relationship Id="rId101" Type="http://schemas.openxmlformats.org/officeDocument/2006/relationships/image" Target="media/image44.png"/><Relationship Id="rId406" Type="http://schemas.openxmlformats.org/officeDocument/2006/relationships/customXml" Target="ink/ink212.xml"/><Relationship Id="rId960" Type="http://schemas.openxmlformats.org/officeDocument/2006/relationships/customXml" Target="ink/ink498.xml"/><Relationship Id="rId1036" Type="http://schemas.openxmlformats.org/officeDocument/2006/relationships/image" Target="media/image492.png"/><Relationship Id="rId1243" Type="http://schemas.openxmlformats.org/officeDocument/2006/relationships/customXml" Target="ink/ink644.xml"/><Relationship Id="rId613" Type="http://schemas.openxmlformats.org/officeDocument/2006/relationships/customXml" Target="ink/ink324.xml"/><Relationship Id="rId820" Type="http://schemas.openxmlformats.org/officeDocument/2006/relationships/image" Target="media/image386.png"/><Relationship Id="rId918" Type="http://schemas.openxmlformats.org/officeDocument/2006/relationships/image" Target="media/image435.png"/><Relationship Id="rId1103" Type="http://schemas.openxmlformats.org/officeDocument/2006/relationships/image" Target="media/image524.png"/><Relationship Id="rId1310" Type="http://schemas.openxmlformats.org/officeDocument/2006/relationships/image" Target="media/image624.png"/><Relationship Id="rId1408" Type="http://schemas.openxmlformats.org/officeDocument/2006/relationships/image" Target="media/image672.png"/><Relationship Id="rId47" Type="http://schemas.openxmlformats.org/officeDocument/2006/relationships/image" Target="media/image19.png"/><Relationship Id="rId196" Type="http://schemas.openxmlformats.org/officeDocument/2006/relationships/image" Target="media/image89.png"/><Relationship Id="rId263" Type="http://schemas.openxmlformats.org/officeDocument/2006/relationships/customXml" Target="ink/ink138.xml"/><Relationship Id="rId470" Type="http://schemas.openxmlformats.org/officeDocument/2006/relationships/customXml" Target="ink/ink246.xml"/><Relationship Id="rId123" Type="http://schemas.openxmlformats.org/officeDocument/2006/relationships/image" Target="media/image55.png"/><Relationship Id="rId330" Type="http://schemas.openxmlformats.org/officeDocument/2006/relationships/customXml" Target="ink/ink173.xml"/><Relationship Id="rId568" Type="http://schemas.openxmlformats.org/officeDocument/2006/relationships/customXml" Target="ink/ink301.xml"/><Relationship Id="rId775" Type="http://schemas.openxmlformats.org/officeDocument/2006/relationships/customXml" Target="ink/ink405.xml"/><Relationship Id="rId982" Type="http://schemas.openxmlformats.org/officeDocument/2006/relationships/image" Target="media/image465.png"/><Relationship Id="rId1198" Type="http://schemas.openxmlformats.org/officeDocument/2006/relationships/image" Target="media/image568.png"/><Relationship Id="rId428" Type="http://schemas.openxmlformats.org/officeDocument/2006/relationships/image" Target="media/image198.png"/><Relationship Id="rId635" Type="http://schemas.openxmlformats.org/officeDocument/2006/relationships/customXml" Target="ink/ink335.xml"/><Relationship Id="rId842" Type="http://schemas.openxmlformats.org/officeDocument/2006/relationships/image" Target="media/image397.png"/><Relationship Id="rId1058" Type="http://schemas.openxmlformats.org/officeDocument/2006/relationships/image" Target="media/image503.png"/><Relationship Id="rId1265" Type="http://schemas.openxmlformats.org/officeDocument/2006/relationships/customXml" Target="ink/ink655.xml"/><Relationship Id="rId702" Type="http://schemas.openxmlformats.org/officeDocument/2006/relationships/image" Target="media/image327.png"/><Relationship Id="rId1125" Type="http://schemas.openxmlformats.org/officeDocument/2006/relationships/image" Target="media/image535.png"/><Relationship Id="rId1332" Type="http://schemas.openxmlformats.org/officeDocument/2006/relationships/image" Target="media/image635.png"/><Relationship Id="rId69" Type="http://schemas.openxmlformats.org/officeDocument/2006/relationships/image" Target="media/image28.png"/><Relationship Id="rId285" Type="http://schemas.openxmlformats.org/officeDocument/2006/relationships/image" Target="media/image128.png"/><Relationship Id="rId492" Type="http://schemas.openxmlformats.org/officeDocument/2006/relationships/customXml" Target="ink/ink257.xml"/><Relationship Id="rId797" Type="http://schemas.openxmlformats.org/officeDocument/2006/relationships/customXml" Target="ink/ink416.xml"/><Relationship Id="rId145" Type="http://schemas.openxmlformats.org/officeDocument/2006/relationships/image" Target="media/image66.png"/><Relationship Id="rId352" Type="http://schemas.openxmlformats.org/officeDocument/2006/relationships/customXml" Target="ink/ink184.xml"/><Relationship Id="rId1287" Type="http://schemas.openxmlformats.org/officeDocument/2006/relationships/customXml" Target="ink/ink666.xml"/><Relationship Id="rId212" Type="http://schemas.openxmlformats.org/officeDocument/2006/relationships/image" Target="media/image95.png"/><Relationship Id="rId657" Type="http://schemas.openxmlformats.org/officeDocument/2006/relationships/customXml" Target="ink/ink346.xml"/><Relationship Id="rId864" Type="http://schemas.openxmlformats.org/officeDocument/2006/relationships/image" Target="media/image408.png"/><Relationship Id="rId517" Type="http://schemas.openxmlformats.org/officeDocument/2006/relationships/image" Target="media/image239.png"/><Relationship Id="rId724" Type="http://schemas.openxmlformats.org/officeDocument/2006/relationships/image" Target="media/image338.png"/><Relationship Id="rId931" Type="http://schemas.openxmlformats.org/officeDocument/2006/relationships/customXml" Target="ink/ink483.xml"/><Relationship Id="rId1147" Type="http://schemas.openxmlformats.org/officeDocument/2006/relationships/customXml" Target="ink/ink596.xml"/><Relationship Id="rId1354" Type="http://schemas.openxmlformats.org/officeDocument/2006/relationships/customXml" Target="ink/ink700.xml"/><Relationship Id="rId60" Type="http://schemas.openxmlformats.org/officeDocument/2006/relationships/customXml" Target="ink/ink29.xml"/><Relationship Id="rId1007" Type="http://schemas.openxmlformats.org/officeDocument/2006/relationships/customXml" Target="ink/ink522.xml"/><Relationship Id="rId1214" Type="http://schemas.openxmlformats.org/officeDocument/2006/relationships/image" Target="media/image576.png"/><Relationship Id="rId1421" Type="http://schemas.openxmlformats.org/officeDocument/2006/relationships/image" Target="media/image680.png"/><Relationship Id="rId18" Type="http://schemas.openxmlformats.org/officeDocument/2006/relationships/customXml" Target="ink/ink6.xml"/><Relationship Id="rId167" Type="http://schemas.openxmlformats.org/officeDocument/2006/relationships/customXml" Target="ink/ink84.xml"/><Relationship Id="rId374" Type="http://schemas.openxmlformats.org/officeDocument/2006/relationships/image" Target="media/image172.png"/><Relationship Id="rId581" Type="http://schemas.openxmlformats.org/officeDocument/2006/relationships/customXml" Target="ink/ink308.xml"/><Relationship Id="rId234" Type="http://schemas.openxmlformats.org/officeDocument/2006/relationships/image" Target="media/image105.png"/><Relationship Id="rId679" Type="http://schemas.openxmlformats.org/officeDocument/2006/relationships/customXml" Target="ink/ink357.xml"/><Relationship Id="rId886" Type="http://schemas.openxmlformats.org/officeDocument/2006/relationships/image" Target="media/image419.png"/><Relationship Id="rId2" Type="http://schemas.openxmlformats.org/officeDocument/2006/relationships/numbering" Target="numbering.xml"/><Relationship Id="rId441" Type="http://schemas.openxmlformats.org/officeDocument/2006/relationships/customXml" Target="ink/ink231.xml"/><Relationship Id="rId539" Type="http://schemas.openxmlformats.org/officeDocument/2006/relationships/image" Target="media/image247.png"/><Relationship Id="rId746" Type="http://schemas.openxmlformats.org/officeDocument/2006/relationships/image" Target="media/image349.png"/><Relationship Id="rId1071" Type="http://schemas.openxmlformats.org/officeDocument/2006/relationships/customXml" Target="ink/ink554.xml"/><Relationship Id="rId1169" Type="http://schemas.openxmlformats.org/officeDocument/2006/relationships/customXml" Target="ink/ink607.xml"/><Relationship Id="rId1376" Type="http://schemas.openxmlformats.org/officeDocument/2006/relationships/image" Target="media/image656.png"/><Relationship Id="rId301" Type="http://schemas.openxmlformats.org/officeDocument/2006/relationships/image" Target="media/image136.png"/><Relationship Id="rId953" Type="http://schemas.openxmlformats.org/officeDocument/2006/relationships/image" Target="media/image451.png"/><Relationship Id="rId1029" Type="http://schemas.openxmlformats.org/officeDocument/2006/relationships/customXml" Target="ink/ink533.xml"/><Relationship Id="rId1236" Type="http://schemas.openxmlformats.org/officeDocument/2006/relationships/image" Target="media/image587.png"/><Relationship Id="rId82" Type="http://schemas.openxmlformats.org/officeDocument/2006/relationships/customXml" Target="ink/ink41.xml"/><Relationship Id="rId606" Type="http://schemas.openxmlformats.org/officeDocument/2006/relationships/image" Target="media/image279.png"/><Relationship Id="rId813" Type="http://schemas.openxmlformats.org/officeDocument/2006/relationships/customXml" Target="ink/ink424.xml"/><Relationship Id="rId1303" Type="http://schemas.openxmlformats.org/officeDocument/2006/relationships/customXml" Target="ink/ink674.xml"/><Relationship Id="rId189" Type="http://schemas.openxmlformats.org/officeDocument/2006/relationships/customXml" Target="ink/ink96.xml"/><Relationship Id="rId396" Type="http://schemas.openxmlformats.org/officeDocument/2006/relationships/customXml" Target="ink/ink207.xml"/><Relationship Id="rId256" Type="http://schemas.openxmlformats.org/officeDocument/2006/relationships/image" Target="media/image115.png"/><Relationship Id="rId463" Type="http://schemas.openxmlformats.org/officeDocument/2006/relationships/image" Target="media/image214.png"/><Relationship Id="rId670" Type="http://schemas.openxmlformats.org/officeDocument/2006/relationships/image" Target="media/image311.png"/><Relationship Id="rId1093" Type="http://schemas.openxmlformats.org/officeDocument/2006/relationships/customXml" Target="ink/ink565.xml"/><Relationship Id="rId116" Type="http://schemas.openxmlformats.org/officeDocument/2006/relationships/customXml" Target="ink/ink58.xml"/><Relationship Id="rId323" Type="http://schemas.openxmlformats.org/officeDocument/2006/relationships/image" Target="media/image147.png"/><Relationship Id="rId530" Type="http://schemas.openxmlformats.org/officeDocument/2006/relationships/image" Target="media/image245.png"/><Relationship Id="rId768" Type="http://schemas.openxmlformats.org/officeDocument/2006/relationships/image" Target="media/image360.png"/><Relationship Id="rId975" Type="http://schemas.openxmlformats.org/officeDocument/2006/relationships/image" Target="media/image462.png"/><Relationship Id="rId1160" Type="http://schemas.openxmlformats.org/officeDocument/2006/relationships/image" Target="media/image549.png"/><Relationship Id="rId1398" Type="http://schemas.openxmlformats.org/officeDocument/2006/relationships/image" Target="media/image667.png"/><Relationship Id="rId628" Type="http://schemas.openxmlformats.org/officeDocument/2006/relationships/image" Target="media/image290.png"/><Relationship Id="rId835" Type="http://schemas.openxmlformats.org/officeDocument/2006/relationships/customXml" Target="ink/ink435.xml"/><Relationship Id="rId1258" Type="http://schemas.openxmlformats.org/officeDocument/2006/relationships/image" Target="media/image598.png"/><Relationship Id="rId1020" Type="http://schemas.openxmlformats.org/officeDocument/2006/relationships/image" Target="media/image484.png"/><Relationship Id="rId1118" Type="http://schemas.openxmlformats.org/officeDocument/2006/relationships/customXml" Target="ink/ink579.xml"/><Relationship Id="rId1325" Type="http://schemas.openxmlformats.org/officeDocument/2006/relationships/customXml" Target="ink/ink685.xml"/><Relationship Id="rId902" Type="http://schemas.openxmlformats.org/officeDocument/2006/relationships/image" Target="media/image427.png"/><Relationship Id="rId31" Type="http://schemas.openxmlformats.org/officeDocument/2006/relationships/image" Target="media/image12.png"/><Relationship Id="rId180" Type="http://schemas.openxmlformats.org/officeDocument/2006/relationships/customXml" Target="ink/ink91.xml"/><Relationship Id="rId278" Type="http://schemas.openxmlformats.org/officeDocument/2006/relationships/image" Target="media/image125.png"/><Relationship Id="rId485" Type="http://schemas.openxmlformats.org/officeDocument/2006/relationships/image" Target="media/image225.png"/><Relationship Id="rId692" Type="http://schemas.openxmlformats.org/officeDocument/2006/relationships/image" Target="media/image322.png"/><Relationship Id="rId138" Type="http://schemas.openxmlformats.org/officeDocument/2006/relationships/customXml" Target="ink/ink69.xml"/><Relationship Id="rId345" Type="http://schemas.openxmlformats.org/officeDocument/2006/relationships/image" Target="media/image158.png"/><Relationship Id="rId552" Type="http://schemas.openxmlformats.org/officeDocument/2006/relationships/customXml" Target="ink/ink292.xml"/><Relationship Id="rId997" Type="http://schemas.openxmlformats.org/officeDocument/2006/relationships/customXml" Target="ink/ink517.xml"/><Relationship Id="rId1182" Type="http://schemas.openxmlformats.org/officeDocument/2006/relationships/image" Target="media/image560.png"/><Relationship Id="rId205" Type="http://schemas.openxmlformats.org/officeDocument/2006/relationships/customXml" Target="ink/ink107.xml"/><Relationship Id="rId412" Type="http://schemas.openxmlformats.org/officeDocument/2006/relationships/customXml" Target="ink/ink215.xml"/><Relationship Id="rId857" Type="http://schemas.openxmlformats.org/officeDocument/2006/relationships/customXml" Target="ink/ink446.xml"/><Relationship Id="rId1042" Type="http://schemas.openxmlformats.org/officeDocument/2006/relationships/image" Target="media/image495.png"/><Relationship Id="rId717" Type="http://schemas.openxmlformats.org/officeDocument/2006/relationships/customXml" Target="ink/ink376.xml"/><Relationship Id="rId924" Type="http://schemas.openxmlformats.org/officeDocument/2006/relationships/image" Target="media/image438.png"/><Relationship Id="rId1347" Type="http://schemas.openxmlformats.org/officeDocument/2006/relationships/image" Target="media/image642.png"/><Relationship Id="rId53" Type="http://schemas.openxmlformats.org/officeDocument/2006/relationships/image" Target="media/image22.png"/><Relationship Id="rId1207" Type="http://schemas.openxmlformats.org/officeDocument/2006/relationships/customXml" Target="ink/ink626.xml"/><Relationship Id="rId1414" Type="http://schemas.openxmlformats.org/officeDocument/2006/relationships/image" Target="media/image675.png"/><Relationship Id="rId367" Type="http://schemas.openxmlformats.org/officeDocument/2006/relationships/image" Target="media/image169.png"/><Relationship Id="rId574" Type="http://schemas.openxmlformats.org/officeDocument/2006/relationships/image" Target="media/image263.png"/><Relationship Id="rId227" Type="http://schemas.openxmlformats.org/officeDocument/2006/relationships/customXml" Target="ink/ink119.xml"/><Relationship Id="rId781" Type="http://schemas.openxmlformats.org/officeDocument/2006/relationships/customXml" Target="ink/ink408.xml"/><Relationship Id="rId879" Type="http://schemas.openxmlformats.org/officeDocument/2006/relationships/customXml" Target="ink/ink457.xml"/><Relationship Id="rId434" Type="http://schemas.openxmlformats.org/officeDocument/2006/relationships/customXml" Target="ink/ink227.xml"/><Relationship Id="rId641" Type="http://schemas.openxmlformats.org/officeDocument/2006/relationships/customXml" Target="ink/ink338.xml"/><Relationship Id="rId739" Type="http://schemas.openxmlformats.org/officeDocument/2006/relationships/customXml" Target="ink/ink387.xml"/><Relationship Id="rId1064" Type="http://schemas.openxmlformats.org/officeDocument/2006/relationships/image" Target="media/image506.png"/><Relationship Id="rId1271" Type="http://schemas.openxmlformats.org/officeDocument/2006/relationships/customXml" Target="ink/ink658.xml"/><Relationship Id="rId1369" Type="http://schemas.openxmlformats.org/officeDocument/2006/relationships/customXml" Target="ink/ink708.xml"/><Relationship Id="rId501" Type="http://schemas.openxmlformats.org/officeDocument/2006/relationships/image" Target="media/image232.png"/><Relationship Id="rId946" Type="http://schemas.openxmlformats.org/officeDocument/2006/relationships/customXml" Target="ink/ink491.xml"/><Relationship Id="rId1131" Type="http://schemas.openxmlformats.org/officeDocument/2006/relationships/customXml" Target="ink/ink586.xml"/><Relationship Id="rId1229" Type="http://schemas.openxmlformats.org/officeDocument/2006/relationships/customXml" Target="ink/ink637.xml"/><Relationship Id="rId75" Type="http://schemas.openxmlformats.org/officeDocument/2006/relationships/image" Target="media/image31.png"/><Relationship Id="rId806" Type="http://schemas.openxmlformats.org/officeDocument/2006/relationships/image" Target="media/image379.png"/><Relationship Id="rId291" Type="http://schemas.openxmlformats.org/officeDocument/2006/relationships/image" Target="media/image131.png"/><Relationship Id="rId151" Type="http://schemas.openxmlformats.org/officeDocument/2006/relationships/image" Target="media/image69.png"/><Relationship Id="rId389" Type="http://schemas.openxmlformats.org/officeDocument/2006/relationships/image" Target="media/image179.png"/><Relationship Id="rId596" Type="http://schemas.openxmlformats.org/officeDocument/2006/relationships/image" Target="media/image274.png"/><Relationship Id="rId249" Type="http://schemas.openxmlformats.org/officeDocument/2006/relationships/customXml" Target="ink/ink131.xml"/><Relationship Id="rId456" Type="http://schemas.openxmlformats.org/officeDocument/2006/relationships/image" Target="media/image211.png"/><Relationship Id="rId663" Type="http://schemas.openxmlformats.org/officeDocument/2006/relationships/customXml" Target="ink/ink349.xml"/><Relationship Id="rId870" Type="http://schemas.openxmlformats.org/officeDocument/2006/relationships/image" Target="media/image411.png"/><Relationship Id="rId1086" Type="http://schemas.openxmlformats.org/officeDocument/2006/relationships/image" Target="media/image517.png"/><Relationship Id="rId1293" Type="http://schemas.openxmlformats.org/officeDocument/2006/relationships/customXml" Target="ink/ink669.xml"/><Relationship Id="rId109" Type="http://schemas.openxmlformats.org/officeDocument/2006/relationships/image" Target="media/image48.png"/><Relationship Id="rId316" Type="http://schemas.openxmlformats.org/officeDocument/2006/relationships/customXml" Target="ink/ink166.xml"/><Relationship Id="rId523" Type="http://schemas.openxmlformats.org/officeDocument/2006/relationships/image" Target="media/image242.png"/><Relationship Id="rId968" Type="http://schemas.openxmlformats.org/officeDocument/2006/relationships/customXml" Target="ink/ink502.xml"/><Relationship Id="rId1153" Type="http://schemas.openxmlformats.org/officeDocument/2006/relationships/customXml" Target="ink/ink599.xml"/><Relationship Id="rId97" Type="http://schemas.openxmlformats.org/officeDocument/2006/relationships/image" Target="media/image42.png"/><Relationship Id="rId730" Type="http://schemas.openxmlformats.org/officeDocument/2006/relationships/image" Target="media/image341.png"/><Relationship Id="rId828" Type="http://schemas.openxmlformats.org/officeDocument/2006/relationships/image" Target="media/image390.png"/><Relationship Id="rId1013" Type="http://schemas.openxmlformats.org/officeDocument/2006/relationships/customXml" Target="ink/ink525.xml"/><Relationship Id="rId1360" Type="http://schemas.openxmlformats.org/officeDocument/2006/relationships/customXml" Target="ink/ink703.xml"/><Relationship Id="rId1220" Type="http://schemas.openxmlformats.org/officeDocument/2006/relationships/image" Target="media/image579.png"/><Relationship Id="rId1318" Type="http://schemas.openxmlformats.org/officeDocument/2006/relationships/image" Target="media/image628.png"/><Relationship Id="rId24" Type="http://schemas.openxmlformats.org/officeDocument/2006/relationships/customXml" Target="ink/ink9.xml"/><Relationship Id="rId173" Type="http://schemas.openxmlformats.org/officeDocument/2006/relationships/customXml" Target="ink/ink87.xml"/><Relationship Id="rId380" Type="http://schemas.openxmlformats.org/officeDocument/2006/relationships/image" Target="media/image175.png"/><Relationship Id="rId240" Type="http://schemas.openxmlformats.org/officeDocument/2006/relationships/customXml" Target="ink/ink126.xml"/><Relationship Id="rId478" Type="http://schemas.openxmlformats.org/officeDocument/2006/relationships/customXml" Target="ink/ink250.xml"/><Relationship Id="rId685" Type="http://schemas.openxmlformats.org/officeDocument/2006/relationships/customXml" Target="ink/ink360.xml"/><Relationship Id="rId892" Type="http://schemas.openxmlformats.org/officeDocument/2006/relationships/image" Target="media/image422.png"/><Relationship Id="rId100" Type="http://schemas.openxmlformats.org/officeDocument/2006/relationships/customXml" Target="ink/ink50.xml"/><Relationship Id="rId338" Type="http://schemas.openxmlformats.org/officeDocument/2006/relationships/customXml" Target="ink/ink177.xml"/><Relationship Id="rId545" Type="http://schemas.openxmlformats.org/officeDocument/2006/relationships/image" Target="media/image250.png"/><Relationship Id="rId752" Type="http://schemas.openxmlformats.org/officeDocument/2006/relationships/image" Target="media/image352.png"/><Relationship Id="rId1175" Type="http://schemas.openxmlformats.org/officeDocument/2006/relationships/customXml" Target="ink/ink610.xml"/><Relationship Id="rId1382" Type="http://schemas.openxmlformats.org/officeDocument/2006/relationships/image" Target="media/image659.png"/><Relationship Id="rId405" Type="http://schemas.openxmlformats.org/officeDocument/2006/relationships/image" Target="media/image187.png"/><Relationship Id="rId612" Type="http://schemas.openxmlformats.org/officeDocument/2006/relationships/image" Target="media/image282.png"/><Relationship Id="rId1035" Type="http://schemas.openxmlformats.org/officeDocument/2006/relationships/customXml" Target="ink/ink536.xml"/><Relationship Id="rId1242" Type="http://schemas.openxmlformats.org/officeDocument/2006/relationships/image" Target="media/image590.png"/><Relationship Id="rId917" Type="http://schemas.openxmlformats.org/officeDocument/2006/relationships/customXml" Target="ink/ink476.xml"/><Relationship Id="rId1102" Type="http://schemas.openxmlformats.org/officeDocument/2006/relationships/customXml" Target="ink/ink571.xml"/><Relationship Id="rId46" Type="http://schemas.openxmlformats.org/officeDocument/2006/relationships/customXml" Target="ink/ink21.xml"/><Relationship Id="rId1407" Type="http://schemas.openxmlformats.org/officeDocument/2006/relationships/customXml" Target="ink/ink727.xml"/><Relationship Id="rId195" Type="http://schemas.openxmlformats.org/officeDocument/2006/relationships/customXml" Target="ink/ink100.xml"/><Relationship Id="rId262" Type="http://schemas.openxmlformats.org/officeDocument/2006/relationships/image" Target="media/image118.png"/><Relationship Id="rId567" Type="http://schemas.openxmlformats.org/officeDocument/2006/relationships/image" Target="media/image260.png"/><Relationship Id="rId1197" Type="http://schemas.openxmlformats.org/officeDocument/2006/relationships/customXml" Target="ink/ink621.xml"/><Relationship Id="rId122" Type="http://schemas.openxmlformats.org/officeDocument/2006/relationships/customXml" Target="ink/ink61.xml"/><Relationship Id="rId774" Type="http://schemas.openxmlformats.org/officeDocument/2006/relationships/image" Target="media/image363.png"/><Relationship Id="rId981" Type="http://schemas.openxmlformats.org/officeDocument/2006/relationships/customXml" Target="ink/ink509.xml"/><Relationship Id="rId1057" Type="http://schemas.openxmlformats.org/officeDocument/2006/relationships/customXml" Target="ink/ink547.xml"/><Relationship Id="rId427" Type="http://schemas.openxmlformats.org/officeDocument/2006/relationships/customXml" Target="ink/ink223.xml"/><Relationship Id="rId634" Type="http://schemas.openxmlformats.org/officeDocument/2006/relationships/image" Target="media/image293.png"/><Relationship Id="rId841" Type="http://schemas.openxmlformats.org/officeDocument/2006/relationships/customXml" Target="ink/ink438.xml"/><Relationship Id="rId1264" Type="http://schemas.openxmlformats.org/officeDocument/2006/relationships/image" Target="media/image601.png"/><Relationship Id="rId701" Type="http://schemas.openxmlformats.org/officeDocument/2006/relationships/customXml" Target="ink/ink368.xml"/><Relationship Id="rId939" Type="http://schemas.openxmlformats.org/officeDocument/2006/relationships/customXml" Target="ink/ink487.xml"/><Relationship Id="rId1124" Type="http://schemas.openxmlformats.org/officeDocument/2006/relationships/customXml" Target="ink/ink582.xml"/><Relationship Id="rId1331" Type="http://schemas.openxmlformats.org/officeDocument/2006/relationships/customXml" Target="ink/ink688.xml"/><Relationship Id="rId68" Type="http://schemas.openxmlformats.org/officeDocument/2006/relationships/customXml" Target="ink/ink34.xml"/><Relationship Id="rId1429" Type="http://schemas.openxmlformats.org/officeDocument/2006/relationships/image" Target="media/image688.png"/><Relationship Id="rId284" Type="http://schemas.openxmlformats.org/officeDocument/2006/relationships/customXml" Target="ink/ink150.xml"/><Relationship Id="rId491" Type="http://schemas.openxmlformats.org/officeDocument/2006/relationships/image" Target="media/image228.png"/><Relationship Id="rId144" Type="http://schemas.openxmlformats.org/officeDocument/2006/relationships/customXml" Target="ink/ink72.xml"/><Relationship Id="rId589" Type="http://schemas.openxmlformats.org/officeDocument/2006/relationships/customXml" Target="ink/ink312.xml"/><Relationship Id="rId796" Type="http://schemas.openxmlformats.org/officeDocument/2006/relationships/image" Target="media/image374.png"/><Relationship Id="rId351" Type="http://schemas.openxmlformats.org/officeDocument/2006/relationships/image" Target="media/image161.png"/><Relationship Id="rId449" Type="http://schemas.openxmlformats.org/officeDocument/2006/relationships/customXml" Target="ink/ink235.xml"/><Relationship Id="rId656" Type="http://schemas.openxmlformats.org/officeDocument/2006/relationships/image" Target="media/image304.png"/><Relationship Id="rId863" Type="http://schemas.openxmlformats.org/officeDocument/2006/relationships/customXml" Target="ink/ink449.xml"/><Relationship Id="rId1079" Type="http://schemas.openxmlformats.org/officeDocument/2006/relationships/customXml" Target="ink/ink558.xml"/><Relationship Id="rId1286" Type="http://schemas.openxmlformats.org/officeDocument/2006/relationships/image" Target="media/image61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noraafifi/Library/Group%20Containers/UBF8T346G9.Office/User%20Content.localized/Templates.localized/NOTE%20TAKING.dotx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26:50.2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1 396 24575,'0'6'0,"0"4"0,0 0 0,3 1 0,-2-2 0,4-3 0,-1 1 0,0-1 0,1 1 0,-4-1 0,5 1 0,-5-1 0,7 15 0,-6-11 0,6 10 0,-7-14 0,1-8 0,-2 1 0,0-8 0,0 2 0,0 1 0,0-4 0,0 2 0,0-2 0,0 4 0,0-4 0,0 3 0,0-3 0,3 3 0,1 1 0,0-1 0,1 1 0,-4-1 0,5 1 0,-6-1 0,6 1 0,-5-1 0,5 1 0,-6 0 0,3-1 0,0 1 0,-2-1 0,1 1 0,1 0 0,-2-1 0,2 1 0,-3 0 0,3 2 0,-2-1 0,1 1 0,-2-2 0,3 3 0,0 0 0,1 3 0,-2 0 0</inkml:trace>
  <inkml:trace contextRef="#ctx0" brushRef="#br0" timeOffset="1797">508 363 24575,'-6'0'0,"-13"0"0,6 0 0,-11 0 0,9 0 0,5 0 0,0 0 0,3 0 0,1 0 0,2 2 0,1 2 0,1-1 0,1 3 0,-2-2 0,3 2 0,0 1 0,0-1 0,0 1 0,-3-1 0,2 1 0,-1-1 0,2 1 0,-3-4 0,2 3 0,-2-2 0,0 2 0,2 0 0,-1 1 0,2-1 0,0 0 0,0 0 0,0 1 0,0-1 0,0 0 0,2 0 0,2-3 0,2 0 0,0-3 0,1 0 0,-1 0 0,1 0 0,-1 0 0,1 0 0,-1 0 0,0 0 0,1 0 0,-1 0 0,-2-3 0,1 0 0,-1-4 0,3-3 0,-4 3 0,4-7 0,-6 3 0,2-3 0,0 0 0,-2 3 0,2-3 0,0 3 0,-2 1 0,2-4 0,-3 7 0,0-3 0,0 4 0,3 2 0,-3 4 0,6 4 0,-5 2 0,4 0 0,-4 1 0,2 3 0,0-3 0,-2 7 0,4-7 0,-4 6 0,5-2 0,-2 0 0,0-1 0,2 0 0,-3-2 0,1 2 0,5-1 0,-8-2 0,8 3 0,-5-7 0,-1 3 0,3-5 0,-3 1 0,3-2 0,1 0 0,-4 0 0,0 0 0</inkml:trace>
  <inkml:trace contextRef="#ctx0" brushRef="#br0" timeOffset="3837">806 393 24575,'-6'0'0,"-4"0"0,0 0 0,-4 0 0,4 0 0,-6 0 0,8 0 0,-5 0 0,6 0 0,1 0 0,2 3 0,1 0 0,3 3 0,0 1 0,0-1 0,0 1 0,0-1 0,0 1 0,0-1 0,0 0 0,3 1 0,1-1 0,2 1 0,1-1 0,-1-3 0,-3 3 0,3-5 0,-3 2 0,4-3 0,-1 0 0,0 0 0,1 0 0,-1 0 0,0 0 0,0 0 0,1 0 0,-1-3 0,1-1 0,-1-5 0,-2 1 0,2-2 0,-5 0 0,4 3 0,-4-7 0,2 4 0,0-5 0,-2-3 0,2 2 0,-3-11 0,0 6 0,0-12 0,0 3 0,0-4 0,0 0 0,0-1 0,0 1 0,-3 4 0,-2 2 0,1 9 0,-3 0 0,4 8 0,-1 1 0,1 12 0,3 3 0,0 8 0,0-2 0,0 3 0,0-4 0,0 5 0,0-1 0,0 0 0,0 5 0,0-4 0,3 8 0,2-3 0,-1 3 0,3 1 0,-2 0 0,2-1 0,1 1 0,-3-5 0,2 4 0,-3-8 0,0 0 0,2-1 0,-5-7 0,2 3 0,0-3 0,-2-1 0,2 1 0,0-4 0,-3 3 0,6-3 0,-3 1 0,0 1 0,0-1 0,0-1 0,-3 3 0,3-3 0,0 4 0,-3-1 0,6-3 0,-5 0 0,1-3 0</inkml:trace>
  <inkml:trace contextRef="#ctx0" brushRef="#br0" timeOffset="4981">1022 273 24575,'3'6'0,"0"0"0,-3 10 0,0-4 0,0 9 0,3-6 0,1-1 0,0-3 0,3 2 0,-7-5 0,7 5 0,-4-6 0,1 3 0,-1-3 0,0-1 0,-2 1 0,2-1 0,-3 1 0,3-4 0,-3 3 0,3-3 0,-3 4 0,3-1 0,-2 0 0,1-2 0,-2-1 0</inkml:trace>
  <inkml:trace contextRef="#ctx0" brushRef="#br0" timeOffset="5713">1058 125 24575,'-3'0'0,"0"0"0</inkml:trace>
  <inkml:trace contextRef="#ctx0" brushRef="#br0" timeOffset="6562">1465 319 24575,'0'0'0</inkml:trace>
  <inkml:trace contextRef="#ctx0" brushRef="#br0" timeOffset="8050">1465 319 24575,'-6'0'0,"0"0"0,-10-3 0,7 2 0,-7-2 0,10 0 0,-1 3 0,1-3 0,0 3 0,-1 0 0,1 0 0,0 0 0,0 0 0,0 0 0,3 2 0,0 2 0,3 2 0,0 0 0,0 1 0,0-1 0,0 0 0,0 1 0,0-1 0,0 0 0,0 1 0,0-1 0,3-2 0,-3 2 0,3-3 0,0 4 0,-2-1 0,5-2 0,-6 1 0,6-4 0,-3 1 0,3-2 0,0 0 0,-2 3 0,1-2 0,-1 5 0,2-5 0,1 4 0,-1-4 0,0 5 0,1-5 0,-1 4 0,1-4 0,-1 2 0,0-3 0,0 0 0,1 0 0,-1 0 0,0 0 0,1 0 0,-1-3 0,0-1 0,-3-2 0,3-1 0,-2 4 0,-1-3 0,3 2 0,-2-8 0,-1 4 0,0-4 0,0 6 0,-2-1 0,2 1 0,-3 0 0,0-1 0,0 1 0,0 0 0,0 0 0,-3 2 0,-1-2 0,-2 6 0,-1-3 0,1 3 0,-1 0 0,4 0 0,0 0 0</inkml:trace>
  <inkml:trace contextRef="#ctx0" brushRef="#br0" timeOffset="9637">1971 333 24575,'-13'0'0,"4"0"0,-5 0 0,3 0 0,-7 0 0,2 0 0,-6 0 0,6 0 0,-2 0 0,4 0 0,-1 0 0,4 0 0,-2 0 0,6 0 0,-3 0 0,6 3 0,-2 0 0,6 4 0,-3-1 0,3 0 0,0 1 0,0-1 0,0 0 0,0 1 0,0-1 0,0 0 0,0 0 0,2-2 0,2-2 0,2-2 0,1 3 0,-1-2 0,4 2 0,1-3 0,0 0 0,2 0 0,-2 0 0,4 0 0,-1 3 0,0-2 0,1 2 0,-1-3 0,-3 0 0,3 0 0,-7 3 0,3-2 0,-4 2 0,1-3 0,-1 0 0,-2 3 0,2-3 0,-5 6 0,1-3 0,-2 4 0,0-1 0,0 0 0,0 1 0,0-1 0,0 0 0,0 1 0,0-1 0,0 1 0,0-1 0,0 1 0,0-1 0,-2-2 0,-2 2 0,-6-6 0,-1 7 0,-3-7 0,-1 4 0,-3-4 0,3 0 0,-8 0 0,8 0 0,-4 0 0,5 0 0,0 0 0,-1 0 0,4 0 0,1 0 0,4 0 0,-1-3 0,1 2 0,-1-5 0,-2 0 0,5-1 0,-2-3 0,6 4 0,0-1 0,0 1 0,0 3 0,0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26:23.6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1524 132 24575,'6'94'0,"0"1"0,0 0 0,0 0 0,0 0 0,1 0 0,-1 0 0,0 0 0,0-1 0,0 1 0,1-5 0,-1-17 0,0 1 0,1 16 0,-2-9 0,1 15 0,0 11 0,1 7 0,0 2 0,0-2 0,-1-5 0,1-11 0,-1-14 0,0-18 0,6 21 0,-3-28 0,-6-22 0,11 30 0,-13-51 0,5-1 0,-5-5 0,5 2 0,-5-10 0,1 3 0,-2-11 0</inkml:trace>
  <inkml:trace contextRef="#ctx0" brushRef="#br0" timeOffset="2247">1729 2695 24575,'91'-1'0,"0"1"0,0-1 0,-1 0 0,1 0 0,0 0 0,3 0 0,-6-1 0,0 1 0,9-1 0,-16 1 0,5 0 0,4 1 0,3-1 0,0 0 0,0-2 0,-2-1 0,0-1 0,0-2 0,1-2 0,-1 1 0,-2-1 0,-2 1 0,-3 2 0,9 0 0,-5 1 0,-2 1 0,1-1 0,5-1 0,-2-2 0,5-1 0,1 0 0,0 0 0,-3 1 0,-4 2 0,20 2 0,-1 3 0,-10 1 0,-19 1 0,-19 2 0,-15-2 0,-4-8 0,-45 6 0,-11-12 0</inkml:trace>
  <inkml:trace contextRef="#ctx0" brushRef="#br0" timeOffset="5795">1674 513 24575,'22'0'0,"8"0"0,11 0 0,11 0 0,2 0 0,12 0 0,-10 0 0,16 0 0,-10 0 0,6 0 0,5 0 0,-5 0 0,1 0 0,-3 4 0,16 2 0,-17 9 0,23-3 0,-20 8 0,7-3 0,-18 2 0,13 2 0,-13-2 0,11 2 0,-1 4 0,-7-4 0,0 8 0,-1-3 0,-5 3 0,-1-1 0,-1 1 0,11 7 0,-17-11 0,20 16 0,-27-17 0,15 11 0,-6-2 0,-7-8 0,2 7 0,-7-9 0,-4 4 0,-2-5 0,-6-2 0,-4-5 0,-2 0 0,-7-1 0,3 1 0,-2 3 0,3 2 0,0-1 0,1 9 0,0-8 0,1 14 0,4-4 0,-3 0 0,8 10 0,-8-9 0,9 10 0,-9-7 0,9 3 0,-9-2 0,4 0 0,-1-4 0,-3 2 0,-1-2 0,-1-2 0,-4 0 0,1-1 0,6 12 0,-5-3 0,2 3 0,-4-7 0,0-4 0,2 11 0,0-4 0,3 3 0,-4-5 0,4 1 0,0-1 0,0 0 0,-4-5 0,-1-1 0,-4-8 0,-1-2 0,0-3 0,0-4 0,0 2 0,-3-6 0,2 3 0,-5-3 0,2-1 0,-1 1 0,-1-1 0,2 4 0,0-2 0,-2 2 0,4-1 0,-4-2 0,2 3 0,0-4 0,-2 1 0,1-1 0,-2 0 0,0 1 0,0-9 0,-3-12 0,2 5 0,-3-7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27:02.2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1 253 24575,'0'12'0,"0"8"0,0-7 0,0 11 0,0-13 0,0 4 0,0-1 0,3-7 0,-3 3 0,6 0 0,-5-9 0,2-2 0,-3-6 0,0-3 0,0 0 0,0 3 0,3-7 0,0 7 0,5-7 0,-2 7 0,1-7 0,0 7 0,0-6 0,0 5 0,-1-2 0,1 0 0,0 3 0,-1-3 0,1 4 0,0-4 0,-1 2 0,1 1 0,0 1 0,-1 3 0,0-4 0,-2 1 0,2 2 0,-3 2 0,1-1 0,-2 2 0,-2-2 0</inkml:trace>
  <inkml:trace contextRef="#ctx0" brushRef="#br0" timeOffset="1130">269 257 24575,'0'9'0,"0"-6"0,0 20 0,0-14 0,0 8 0,0-9 0,0 1 0,0-2 0,0-4 0,0 0 0</inkml:trace>
  <inkml:trace contextRef="#ctx0" brushRef="#br0" timeOffset="1777">308 1 24575,'0'0'0</inkml:trace>
  <inkml:trace contextRef="#ctx0" brushRef="#br0" timeOffset="3233">588 355 24575,'-6'0'0,"-4"0"0,0 0 0,0 0 0,0 0 0,4 0 0,-1 0 0,-2 3 0,2 4 0,0 0 0,4 2 0,0-2 0,3-1 0,-3 1 0,3-1 0,0 1 0,-3-1 0,2 1 0,-2-1 0,3 0 0,0 1 0,0-1 0,0 1 0,0-1 0,0 1 0,0-1 0,0 0 0,0 1 0,0-1 0,3 0 0,1-3 0,-1 3 0,3-5 0,-3 2 0,4 0 0,-1-3 0,1 3 0,-1-3 0,1 3 0,-1-2 0,1 2 0,-1-3 0,1 0 0,11 0 0,-9 0 0,9 0 0,-11 0 0,-1 0 0,1 0 0,-1 0 0,-2 0 0,-1 0 0</inkml:trace>
  <inkml:trace contextRef="#ctx0" brushRef="#br0" timeOffset="5155">742 467 24575,'3'-4'0,"0"2"0,13 2 0,-3 0 0,8 0 0,-7 0 0,0 0 0,1 0 0,-4-3 0,-1 2 0,-4-2 0,1 3 0,2-3 0,-2 3 0,0-6 0,-2 5 0,-4-4 0,2 1 0,-3-2 0,0 0 0,0 0 0,0 0 0,0-1 0,0 1 0,-3-1 0,-1 4 0,-2-3 0,-4 2 0,2-2 0,-5-2 0,2 2 0,-3 2 0,3-3 0,-3 4 0,7-1 0,-3-2 0,3 5 0,1-5 0,-1 6 0,1-3 0,0 3 0,-1 0 0,1 0 0,0 0 0,0 0 0,0 0 0,-1 0 0,4 2 0,0 2 0,3 2 0,0 1 0,0-1 0,0 1 0,0-1 0,0 1 0,0-1 0,0 4 0,0-2 0,0 5 0,0-6 0,0 7 0,3-7 0,-2 7 0,2-7 0,0 7 0,-2-7 0,2 7 0,-3-4 0,3 1 0,-3 3 0,3-7 0,-3 3 0,3-3 0,-2-1 0,2 1 0,0-1 0,-3 1 0,3-1 0,0 1 0,1-4 0,-1 3 0,3-5 0,-3 2 0,7-3 0,-3 0 0,2 0 0,-3 0 0,1 0 0,-1 0 0,1 0 0,-1 0 0,0 0 0,1 0 0,-1 0 0,1-3 0,-1-1 0,-3-2 0,3-1 0,-5 1 0,2-4 0,-3 5 0,0-1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27:11.3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342 0 24575,'8'4'0,"-2"-1"0</inkml:trace>
  <inkml:trace contextRef="#ctx0" brushRef="#br0" timeOffset="853">1 32 24575,'7'7'0,"-1"-1"0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32:42.3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0 836 24575,'4'-4'0,"11"1"0,12 3 0,7 0 0,6 0 0,-4 0 0,15 5 0,-14 4 0,14 9 0,-4 2 0,0 7 0,6-7 0,-1 7 0,-4-3 0,4 1 0,-5 2 0,-1-3 0,0 3 0,1 1 0,-5 4 0,4-3 0,-8 3 0,3-4 0,-4 0 0,-4 4 0,28 32 0,2 6 0,-12-8 0,11 10 0,-4-5 0,-31-35 0,-4 2 0,3-2 0,-9-2 0,9 0 0,-9-1 0,4-3 0,-4 7 0,-1-8 0,0 3 0,0-4 0,-4-1 0,2-3 0,-5 2 0,1-6 0,-2 6 0,0-2 0,-1 3 0,1 1 0,0 0 0,-3-1 0,2 1 0,-3 0 0,0-1 0,3 1 0,-6-5 0,6 4 0,-6-8 0,6 4 0,-6-5 0,5 1 0,-5-1 0,5 0 0,-5-3 0,5 3 0,-5-7 0,6 7 0,-7-7 0,6 3 0,-5-3 0,2-1 0,0-2 0,-2 1 0,2-1 0,-1-1 0,-1 3 0,2-3 0,0 1 0,0-2 0,3-2 0,-3 0 0,0 0 0</inkml:trace>
  <inkml:trace contextRef="#ctx0" brushRef="#br0" timeOffset="2153">566 0 24575,'28'0'0,"7"0"0,6 0 0,5 0 0,6 0 0,-9 0 0,8 0 0,-10 4 0,6 6 0,5 5 0,-13 7 0,11-2 0,-19 1 0,10 1 0,-5 1 0,0 0 0,1 4 0,-1-4 0,-4 4 0,4 1 0,-10-2 0,10 1 0,-9-1 0,4 1 0,-5-1 0,0-1 0,-1 1 0,1 0 0,1 5 0,-1-5 0,0 5 0,0-5 0,1 5 0,-1-4 0,-4 3 0,3-5 0,-4 0 0,5 1 0,-1-1 0,2 6 0,-1-4 0,1 4 0,-2-5 0,2 5 0,-5-5 0,-2-1 0,-4-2 0,-1-4 0,0 1 0,1 3 0,-5-4 0,4 5 0,-2 4 0,3 1 0,2 6 0,3 4 0,-2-3 0,3 9 0,-4-9 0,6 14 0,-9-13 0,8 3 0,-14-12 0,6 0 0,-5 2 0,7 10 0,-3 1 0,4 5 0,1 7 0,-4-6 0,3 6 0,-7-1 0,2-9 0,-4 7 0,0-14 0,0 3 0,0 1 0,-1-5 0,1 5 0,0-6 0,-4 0 0,2 6 0,-2-4 0,4 13 0,0-12 0,-1 3 0,-3-16 0,1-5 0,-5-5 0,2 1 0,-3-4 0,3-1 0,-2-4 0,2 1 0,-3-1 0,3 1 0,-3-1 0,3 1 0,0-1 0,-2 1 0,2-1 0,-3-2 0,0-2 0</inkml:trace>
  <inkml:trace contextRef="#ctx0" brushRef="#br0" timeOffset="3583">739 781 24575,'24'0'0,"32"0"0,22 0 0,-10 0 0,13 0 0,-14 0 0,10 0 0,-20 0 0,-29 0 0,-18 0 0,-4 0 0,4 3 0,-2-2 0,2 2 0,-4-3 0,4 4 0,-2-4 0,2 4 0,-4-4 0,1 0 0,-1 0 0,1 0 0,-4 0 0,0 0 0</inkml:trace>
  <inkml:trace contextRef="#ctx0" brushRef="#br0" timeOffset="4770">1251 627 24575,'6'0'0,"0"0"0,0 0 0,1 3 0,-4 0 0,0 4 0,-3-1 0,0 4 0,0 1 0,0 0 0,0 2 0,0-2 0,0 4 0,0-1 0,0 0 0,0 1 0,0-1 0,0 0 0,0 1 0,0-4 0,0 2 0,0-2 0,0 3 0,0-3 0,0 3 0,0-7 0,0 6 0,0-5 0,0 2 0,0-4 0,0 1 0,0-1 0,0 1 0,0-1 0,0 1 0,0-1 0,0 1 0,0-1 0,-3-2 0,2-4 0,-5-4 0,6 1 0,-3 0 0</inkml:trace>
  <inkml:trace contextRef="#ctx0" brushRef="#br0" timeOffset="7142">1522 1499 24575,'54'2'0,"0"0"0,-12 0 0,22-1 0,-4-2 0,-35 1 0,-8 0 0,-7 0 0,-4 0 0,1 0 0,-1 0 0,1 0 0,5 0 0,-4 0 0,4 0 0,-2 0 0,-3 3 0,7 1 0,-3 3 0,-1-3 0,0 2 0,-3-5 0,-1 2 0,1-3 0,-4 3 0,-3-3 0,-3 0 0,-3 0 0,-1-6 0,-3 2 0,3-2 0,-6-5 0,-2 0 0,-1-4 0,-7-5 0,2 0 0,-10-7 0,4 1 0,-8-1 0,8 1 0,0 0 0,4 5 0,10 2 0,-5 7 0,13 2 0,-4 6 0,11 2 0,-1 2 0,5 0 0,0 2 0,1 2 0,-1 3 0,4-1 0,-2 1 0,5 0 0,-2 0 0,3 0 0,5 4 0,-4 0 0,8 5 0,-4-1 0,5 1 0,0 0 0,-1-1 0,1 1 0,-5-1 0,4 1 0,-11-2 0,6-2 0,-10-2 0,2-3 0,-4 0 0,-2-1 0,-2 1 0,-2-1 0,0 0 0,0 1 0,0-1 0,0 0 0,0 0 0,0 0 0,0 0 0,0 1 0,0-1 0,0 0 0,0 1 0,0-1 0,0 1 0,0-1 0,0 1 0,0-1 0,0 1 0,-2-1 0,-2 1 0,-2-1 0,-1 1 0,1-1 0,-1 4 0,0-3 0,0 3 0,1 0 0,-1-2 0,3 2 0,-2 0 0,2 1 0,0 0 0,1 2 0,0-2 0,2 3 0,-5-3 0,5 3 0,-5-7 0,6 3 0,-6-4 0,5 1 0,-5-1 0,6 1 0,-3-1 0,3 0 0,0 0 0,0-8 0,0-2 0</inkml:trace>
  <inkml:trace contextRef="#ctx0" brushRef="#br0" timeOffset="9618">1125 542 24575,'9'0'0,"40"3"0,-31 1 0,29-1 0,-46 3 0,2-3 0,-3 4 0,0-1 0,0 0 0,3 0 0,0 1 0,1-1 0,1 1 0,-1-1 0,0 1 0,1-1 0,-1 0 0,3 1 0,-4-1 0,3 4 0,-2-2 0,3 2 0,-4-4 0,3 1 0,-2-1 0,-1 1 0,0-1 0,0 1 0,-2-1 0,4-2 0,-4 1 0,4-4 0,-1 5 0,-1-3 0,3 1 0,-2 2 0,2-3 0,1 4 0,-1-1 0,1 1 0,-1-1 0,1 1 0,-1-1 0,1 1 0,0 3 0,-1-3 0,1 3 0,-1-3 0,1-1 0,-1 1 0,1-1 0,-4 0 0,0 0 0,-6-2 0,3 1 0,-6-4 0,2 2 0,1 0 0,-3-3 0,2 6 0,-2-5 0,-1 5 0,1-6 0,-1 3 0,-3 1 0,3-4 0,-3 4 0,4-2 0,-1-1 0,3 5 0,-1-5 0,1 4 0,-2-1 0,3 2 0,-3 0 0,5 0 0,-1 0 0,2 0 0,0 0 0,0 0 0,0 0 0,0 0 0,0 0 0,0-2 0,0-2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32:32.8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24575,'0'10'0,"0"6"0,0 0 0,0 4 0,0-2 0,0 1 0,0 5 0,0 1 0,0 3 0,0 0 0,0 7 0,4 6 0,1 6 0,0-1 0,3 1 0,-7-1 0,7-5 0,-7-2 0,3-4 0,-2 14 0,-1 3 0,0-1 0,3 46 0,-4-69 0,0 0 0,0-3 0,0 8 0,0-8 0,4 24 0,-3-21 0,2 21 0,-3-20 0,0 1 0,4 3 0,-3-3 0,3-1 0,0 4 0,-3-3 0,3 0 0,-4 2 0,0-7 0,3 3 0,-2-4 0,2 0 0,-3-5 0,0 4 0,0-8 0,4 8 0,-3-8 0,2 8 0,-3-3 0,4 3 0,-3 1 0,2-1 0,1 6 0,-3-4 0,7 8 0,-7-8 0,6 8 0,-6-4 0,7 16 0,-3-8 0,-1 3 0,4-11 0,-8-1 0,4-3 0,-1 3 0,-2-4 0,6-4 0,-6 2 0,2-2 0,0-1 0,-2 4 0,2-4 0,1 5 0,-3-4 0,2 2 0,-3-6 0,4 6 0,-3-6 0,2 6 0,-3-6 0,0 2 0,0 1 0,3-4 0,-2 8 0,2 3 0,-3-1 0,3 1 0,-2-4 0,2-6 0,1 2 0,-4 1 0,4-4 0,-1 4 0,-2-5 0,2 0 0,-3 1 0,3-1 0,1 11 0,0-8 0,0 8 0,-1-11 0,-2 1 0,2-1 0,0-3 0,-2-1 0,1-4 0,-2 1 0,0-1 0,0 1 0,0-1 0,3-2 0,0-2 0,3-2 0,1 0 0,-1 0 0,0 0 0,0 0 0,1 0 0,-1 0 0,1 0 0,-1 0 0,4 0 0,1 0 0,3 0 0,5 0 0,-4 0 0,13 0 0,-8-3 0,14 2 0,1-2 0,18-2 0,-3 0 0,21-6 0,-8 1 0,19-1 0,-6 0 0,-6 5 0,25-5 0,-40 6 0,41-2 0,-27-2 0,1 8 0,10-4 0,-19 5 0,12 0 0,-13-5 0,1 4 0,-3-3 0,-10 4 0,4 0 0,-6 0 0,6 0 0,-4 0 0,4 0 0,1 0 0,27 0 0,-13 0 0,19 0 0,-26 0 0,0 0 0,-1 0 0,1 0 0,0 0 0,-6 0 0,-2 0 0,-5 0 0,-1 0 0,0 0 0,13 0 0,-15 0 0,20 0 0,-22 0 0,17 0 0,-11 0 0,4 0 0,-6 0 0,-5 0 0,-2 0 0,-4 0 0,14 0 0,-11 0 0,11 0 0,-19 0 0,-2 0 0,-4 0 0,-5 0 0,0 0 0,-5 0 0,1 0 0,3 0 0,-2 0 0,6 0 0,-2 0 0,3 0 0,1-4 0,-1 3 0,5-6 0,-3 6 0,3-6 0,-4 6 0,0-6 0,-1 6 0,1-2 0,-5-1 0,4 4 0,7-7 0,-8 6 0,11-2 0,-18 3 0,4-4 0,-5 4 0,5-4 0,-4 4 0,4 0 0,-1-3 0,-2 2 0,6-2 0,-4 0 0,5 2 0,-1-2 0,-2 3 0,-2 0 0,-7-3 0,-1 2 0,-3-2 0,-1 3 0,1 0 0,-4-2 0,0-2 0,-3-2 0,0-4 0,-6 3 0,-2-7 0,0 9 0,1-1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33:34.3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24575,'13'0'0,"4"0"0,9 0 0,-1 0 0,5 3 0,-6 2 0,-5 2 0,0 1 0,-5-1 0,1 0 0,-1 0 0,0-3 0,-3 3 0,3-4 0,-7 1 0,7 3 0,-7-4 0,7 1 0,-4 2 0,5-2 0,-4 0 0,6 3 0,-5-3 0,7 3 0,-1 1 0,-3-1 0,8 1 0,3 0 0,-5-1 0,4 1 0,-11-1 0,1 0 0,-5-3 0,4 2 0,-3-2 0,3 4 0,1-1 0,-1 0 0,0 0 0,1 0 0,-1 0 0,0 1 0,1-1 0,3 4 0,-2-3 0,2 3 0,-4-4 0,1 0 0,-5 0 0,4 3 0,-7-2 0,3 2 0,-3-4 0,-1 1 0,1-4 0,2 6 0,-2-5 0,2 5 0,-2-2 0,-1-1 0,1 1 0,-1-1 0,1 4 0,0-3 0,0 7 0,0-3 0,0 3 0,0 1 0,0-1 0,0 0 0,0 1 0,1 3 0,-1-3 0,1 8 0,-1-8 0,1 4 0,-4-1 0,2-2 0,-2 2 0,4 1 0,-1-4 0,1 8 0,-1-8 0,1 8 0,-1-4 0,1 1 0,0 2 0,-1-6 0,0 2 0,1 1 0,-1-4 0,0 0 0,0-1 0,0-7 0,-3 9 0,2-8 0,-6 4 0,3-5 0,-3-1 0,0 1 0,3-1 0,-2 1 0,2 3 0,-3-3 0,3 3 0,-3 0 0,3-3 0,0 7 0,-2-3 0,2-1 0,1 4 0,-4-7 0,4 7 0,-4-3 0,3 0 0,-3 2 0,3-6 0,0 7 0,-2-3 0,2 3 0,0 0 0,-2 1 0,6-1 0,-7 0 0,7 1 0,-6-1 0,5 0 0,-5-3 0,2 3 0,0-7 0,-3 7 0,3-4 0,0 1 0,-2 3 0,5-3 0,-5 3 0,2 0 0,0-3 0,-2 3 0,5-3 0,-5 3 0,5 0 0,-5-3 0,2 3 0,-3-3 0,0-1 0,0 4 0,0-7 0,0 7 0,0-7 0,3 7 0,-2-4 0,2 1 0,-3 3 0,0-7 0,0 7 0,0-4 0,0 1 0,0-1 0,0 0 0,0 1 0,0 6 0,0-5 0,0 4 0,0-8 0,0 5 0,0-5 0,0 2 0,0-4 0,0 1 0,0-1 0,0 0 0,0 1 0,0-1 0,0 1 0,0-1 0,0 1 0,0-1 0,0 0 0,0 1 0,0-1 0,0-3 0,0 0 0</inkml:trace>
  <inkml:trace contextRef="#ctx0" brushRef="#br0" timeOffset="2649">170 442 24575,'17'0'0,"7"0"0,2 0 0,4 0 0,-11 0 0,0 0 0,-1 0 0,-2 0 0,-2 0 0,0 0 0,-7 0 0,7 0 0,-7 0 0,3 0 0,0 0 0,-3 0 0,3 0 0,-3 0 0,-1 0 0,1 0 0,-1 0 0,1 0 0,-1 0 0,0 0 0,1 0 0,-1 0 0,-8 0 0,0 0 0,-10 0 0,1 0 0,-3-3 0,0 2 0,-5-5 0,4 1 0,-8 1 0,8-2 0,-4 2 0,5-3 0,0-1 0,3 4 0,-3-2 0,7 2 0,-3-2 0,0 2 0,5-2 0,-4 5 0,6-4 0,-4 1 0,1 1 0,2-3 0,-1 5 0,4-4 0,1 4 0,3-1 0,4 2 0,-1 0 0,1 0 0,-1 0 0,1 0 0,-1 0 0,4 0 0,1 3 0,0 1 0,6 0 0,-5 2 0,11-2 0,-4 4 0,5-1 0,0 1 0,-1 0 0,1 0 0,0 0 0,-5 0 0,0-1 0,-8-3 0,-2-1 0,-2 0 0,-1-2 0,1 2 0,-3 0 0,-2 0 0,-2 3 0,0 0 0,-2 0 0,-2-2 0,-2-2 0,0-2 0,-1 3 0,1-2 0,-4 2 0,2-3 0,-2 0 0,0 3 0,3-2 0,-3 5 0,3-5 0,1 4 0,-1-1 0,1 0 0,-1 1 0,4-1 0,-3 0 0,5 1 0,-2-1 0,3 2 0,0 1 0,0-1 0,0 0 0,0 0 0,0-3 0,0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33:30.7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 24575,'5'-4'0,"3"2"0,9 2 0,7 0 0,6 4 0,10 1 0,1 8 0,0 1 0,4 4 0,-4 0 0,5 1 0,-5-2 0,-1 1 0,-11-1 0,5 0 0,-10-1 0,1-1 0,-3-2 0,-6 0 0,-1-5 0,-2 6 0,42 44 0,-24-27 0,29 37 0,-40-44 0,-1-3 0,-2 1 0,2-2 0,-4 0 0,1 3 0,-1-8 0,-3 8 0,1-8 0,-4 8 0,5-8 0,-6 8 0,3-4 0,0 5 0,-2-1 0,2 1 0,-3-5 0,0 4 0,-1-3 0,1-1 0,0 4 0,-4-8 0,3 4 0,-7-5 0,7 0 0,-6 5 0,5-4 0,-2 4 0,0-1 0,2-2 0,-1 6 0,-1-6 0,3 6 0,-6-6 0,5 2 0,-5-3 0,5-1 0,-5 0 0,6 1 0,-7 3 0,6-6 0,-5 6 0,2-7 0,0-1 0,-2 4 0,2-3 0,-1 0 0,-1 2 0,2-5 0,-3 1 0,3-2 0,-2-1 0,2 4 0,-1-3 0,-1 2 0,2-2 0,-3-1 0,0 1 0,0-6 0,0-6 0,0 1 0,0-2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33:19.0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24575,'0'13'0,"0"24"0,0-8 0,0 26 0,0-14 0,0 6 0,0-1 0,0 6 0,0-4 0,0 5 0,0-12 0,0-2 0,0-9 0,0 3 0,0-8 0,0-1 0,0-1 0,0-3 0,0 3 0,0-3 0,0 2 0,0-2 0,0 3 0,0 1 0,0 0 0,0-1 0,0 1 0,0-1 0,0 1 0,0-1 0,0 1 0,0 10 0,0 60 0,0-47 0,0 39 0,0-75 0,0 2 0,0-5 0,0 5 0,0-2 0,0 0 0,0 2 0,0-2 0,0 8 0,0-4 0,0 4 0,3-1 0,-2-3 0,2 8 0,-3-3 0,0 3 0,0 1 0,0-1 0,0 1 0,0 0 0,0-1 0,4-3 0,-4 3 0,4-4 0,-4-3 0,0 2 0,0-7 0,0 0 0,0-1 0,0-4 0,0 1 0,0-1 0,0 0 0,0 0 0,0 0 0,0 1 0,0-1 0,0 1 0,2-1 0,-1 1 0,2-1 0,-3 1 0,0-1 0,3 1 0,-2-1 0,2 4 0,-3-2 0,0 2 0,0-4 0,0 1 0,0-1 0,0 1 0,0-1 0,0 1 0,0-1 0,0 0 0,0 0 0,2-2 0,-1 1 0,2-2 0,0 1 0,0-2 0,4-2 0,-1 0 0,0 0 0,0 0 0,1 0 0,-1 0 0,1 0 0,-1 0 0,1 3 0,3-2 0,-3 5 0,6-6 0,-2 3 0,0 0 0,3-2 0,-7 2 0,6 0 0,-2-2 0,0 5 0,3-6 0,-4 3 0,5 0 0,-4-2 0,2 2 0,-2 1 0,0-4 0,2 4 0,-5-1 0,2-3 0,0 3 0,-3-3 0,3 3 0,-3-2 0,3 2 0,-3 0 0,3-3 0,0 3 0,1-3 0,0 0 0,2 0 0,-5 0 0,5 0 0,-2 0 0,3 0 0,1 0 0,-5 0 0,4 0 0,1 0 0,0 0 0,3 0 0,-3 0 0,3 0 0,-2 0 0,6 0 0,-6 0 0,6 0 0,-6 0 0,6 0 0,-6 0 0,17 0 0,-11 0 0,12 0 0,-11 0 0,1 0 0,5 0 0,-5 0 0,10 0 0,-5 0 0,5 0 0,-4-3 0,3 2 0,-4-3 0,1 4 0,-2 0 0,-4-3 0,-1 2 0,1-3 0,0 4 0,-1-3 0,1 2 0,0-2 0,14 3 0,-10 0 0,11 0 0,-11 0 0,2 0 0,-1 0 0,4 0 0,2 0 0,1-4 0,4 3 0,-6-3 0,0 4 0,1 0 0,-1-4 0,-5 3 0,5-3 0,-10 4 0,5-3 0,-5 2 0,-1-6 0,1 6 0,-1-6 0,6 6 0,-5-6 0,9 3 0,-3-1 0,9-3 0,-3 7 0,3-7 0,1 3 0,11 0 0,-12-2 0,4 6 0,-23-3 0,3 4 0,-8-3 0,8 2 0,-8-5 0,8 5 0,-8-2 0,7 0 0,2 2 0,6-7 0,4 7 0,1-6 0,-1 6 0,0-3 0,1 4 0,-6-3 0,-1 2 0,-2-3 0,-9 4 0,-1 0 0,-9 0 0,-1 0 0,1 0 0,-1 0 0,0 0 0,1 0 0,-1 0 0,0 0 0,1 0 0,3 0 0,-3 0 0,3 0 0,-3 0 0,-1 0 0,1 0 0,-6-2 0,-10-10 0,-12-1 0,6-1 0,-1 7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39:53.6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35 24575,'0'13'0,"0"4"0,0-1 0,3 2 0,-2 1 0,5-4 0,1 7 0,0-11 0,3 2 0,-3-7 0,-4 1 0,0-1 0,0 1 0,-3-6 0,3-2 0,-3-5 0,0-1 0,0 1 0,0-4 0,0 2 0,0-5 0,0 5 0,0-5 0,0 5 0,0-5 0,0 6 0,0-7 0,0 7 0,0-7 0,3-8 0,1 8 0,2-5 0,-2 14 0,1 4 0,-1-2 0,0 0 0,1 2 0,-1-1 0,2 2 0,1 0 0,-1 0 0,0 0 0,1 0 0,-1 0 0,0 0 0,0 0 0,-2 0 0,-2 0 0</inkml:trace>
  <inkml:trace contextRef="#ctx0" brushRef="#br0" timeOffset="1831">425 50 24575,'-6'0'0,"-4"0"0,3 0 0,-7 0 0,7 0 0,-3 0 0,3 0 0,-10 0 0,7 0 0,-7 2 0,14 2 0,0 2 0,3 0 0,0 1 0,0-1 0,-3 1 0,2-1 0,-2 1 0,3-1 0,0 0 0,0 0 0,0 1 0,0-1 0,0 0 0,0 0 0,3 0 0,1-2 0,2 1 0,0-4 0,0 2 0,0-3 0,1 0 0,-1 0 0,1 0 0,-1 0 0,1-3 0,-1-1 0,1-2 0,-1-1 0,1 1 0,-1-1 0,1 1 0,-1-1 0,1 1 0,-1-1 0,1 1 0,-1-1 0,0 1 0,-2 0 0,1 3 0,-4-3 0,2 3 0,0 0 0,-3 2 0,3 5 0,-3 2 0,0 1 0,0-1 0,0 1 0,0-1 0,3 1 0,1-1 0,2 1 0,1-1 0,-1 1 0,1-1 0,-4 1 0,3-1 0,-2 1 0,2-1 0,1-2 0,-1-1 0,-3-1 0,3-1 0,-5 2 0,2-3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39:45.8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9 320 24575,'0'9'0,"-4"18"0,3-13 0,-2 15 0,6-14 0,1-7 0,0 5 0,1-12 0,2 11 0,-3-13 0,2 0 0,-9-6 0,2-7 0,-2 7 0,3-7 0,0 4 0,0-5 0,0 1 0,0-1 0,0 1 0,0 0 0,0 3 0,4-3 0,-1 7 0,4-3 0,0 3 0,-1 4 0,1-3 0,-1 5 0,0-4 0,1 4 0,-1-4 0,0 4 0,0-5 0,1 6 0,-1-3 0,0 3 0,0 0 0,0 0 0,-2 0 0,-1 0 0</inkml:trace>
  <inkml:trace contextRef="#ctx0" brushRef="#br0" timeOffset="1709">361 268 24575,'-10'0'0,"0"0"0,0 0 0,0 3 0,4 1 0,-1-1 0,1 3 0,-1-3 0,4 4 0,-3-1 0,2 1 0,1-1 0,-3 4 0,2-2 0,0 2 0,-2-4 0,6 1 0,-6-1 0,5 1 0,-2-1 0,0 1 0,3-1 0,-3 1 0,3-1 0,0 0 0,0 0 0,0 0 0,2-2 0,2-2 0,0 1 0,1-2 0,-1 2 0,2-3 0,1 0 0,-1 0 0,1 0 0,-1 0 0,0 0 0,1 0 0,-1 0 0,1 0 0,2 0 0,-1-3 0,1 2 0,-3-4 0,1 1 0,-1-3 0,1-3 0,0 3 0,-1-3 0,1 0 0,0 3 0,-3-3 0,1 3 0,-4-3 0,5 3 0,-5-3 0,2 4 0,-1 2 0,-1 4 0,2 3 0,-3 4 0,0-1 0,0 1 0,0-1 0,0 1 0,0-1 0,0 1 0,0-1 0,0 4 0,0-3 0,3 7 0,1-7 0,3 7 0,0-3 0,-1-1 0,1 0 0,0 0 0,0-2 0,-1 2 0,1-4 0,-1 1 0,7-1 0,-5-2 0,1 2 0,-3-6 0,-6 3 0,3-3 0</inkml:trace>
  <inkml:trace contextRef="#ctx0" brushRef="#br0" timeOffset="3810">4108 2292 24575,'0'13'0,"0"4"0,0-1 0,0 6 0,14 15 0,-8-13 0,11 11 0,-9-21 0,-1-3 0,0 3 0,-1-7 0,-2 3 0,-1-3 0,0-1 0,-2 0 0,1-5 0,-2-4 0,0-8 0,0 1 0,0 0 0,0 0 0,0 3 0,0-7 0,0 7 0,0-7 0,0 7 0,0-3 0,0 3 0,0 1 0,0-1 0,0 1 0,0-1 0,0 1 0,0 0 0,0 0 0,3 2 0,1 2 0,2 2 0,1 0 0,-3-3 0,1 2 0,-1-2 0,0 0 0,1 3 0,-1-3 0,-1 0 0,3 3 0,-3-3 0,3 3 0,-3 0 0,0 0 0</inkml:trace>
  <inkml:trace contextRef="#ctx0" brushRef="#br0" timeOffset="5232">4445 2360 24575,'0'6'0,"0"0"0,0 4 0,0 1 0,0 3 0,0 0 0,0 1 0,0 8 0,0-6 0,0 3 0,0-10 0,0-3 0,3-1 0,-2 1 0,2-1 0,0-2 0,-3 1 0,3-1 0,-3 2 0,0-3 0,0 0 0</inkml:trace>
  <inkml:trace contextRef="#ctx0" brushRef="#br0" timeOffset="5989">4452 2135 24575,'0'0'0</inkml:trace>
  <inkml:trace contextRef="#ctx0" brushRef="#br0" timeOffset="7817">4980 35 24575,'0'13'0,"0"4"0,0-1 0,3 2 0,-2 1 0,5-4 0,1 7 0,0-11 0,3 2 0,-3-7 0,-4 1 0,0-1 0,0 1 0,-3-6 0,3-2 0,-3-5 0,0-1 0,0 1 0,0-4 0,0 2 0,0-5 0,0 5 0,0-5 0,0 5 0,0-5 0,0 6 0,0-7 0,0 7 0,0-7 0,3-8 0,1 8 0,2-5 0,-2 14 0,1 4 0,-1-2 0,0 0 0,1 2 0,-1-1 0,2 2 0,1 0 0,-1 0 0,0 0 0,1 0 0,-1 0 0,0 0 0,0 0 0,-2 0 0,-2 0 0</inkml:trace>
  <inkml:trace contextRef="#ctx0" brushRef="#br0" timeOffset="9648">5404 50 24575,'-6'0'0,"-4"0"0,3 0 0,-7 0 0,7 0 0,-3 0 0,3 0 0,-10 0 0,7 0 0,-7 2 0,14 2 0,0 2 0,3 0 0,0 1 0,0-1 0,-3 1 0,2-1 0,-2 1 0,3-1 0,0 0 0,0 0 0,0 1 0,0-1 0,0 0 0,0 0 0,3 0 0,1-2 0,2 1 0,0-4 0,0 2 0,0-3 0,1 0 0,-1 0 0,1 0 0,-1 0 0,1-3 0,-1-1 0,1-2 0,-1-1 0,1 1 0,-1-1 0,1 1 0,-1-1 0,1 1 0,-1-1 0,1 1 0,-1-1 0,0 1 0,-2 0 0,1 3 0,-4-3 0,2 3 0,0 0 0,-3 2 0,3 5 0,-3 2 0,0 1 0,0-1 0,0 1 0,0-1 0,3 1 0,1-1 0,2 1 0,1-1 0,-1 1 0,1-1 0,-4 1 0,3-1 0,-2 1 0,2-1 0,1-2 0,-1-1 0,-3-1 0,3-1 0,-5 2 0,2-3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39:34.2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84 537 24575,'6'0'0,"4"0"0,-3 0 0,6 0 0,-5 0 0,5 0 0,2 0 0,1 0 0,2 4 0,1 0 0,0 4 0,5-4 0,-5 3 0,4-3 0,-3 3 0,3 1 0,1 0 0,0 4 0,-5-4 0,4 7 0,-8-4 0,8 1 0,-8 2 0,4-3 0,-5 4 0,-3-4 0,2 2 0,-5-2 0,6 0 0,-6 3 0,5-3 0,-5 3 0,3 1 0,-1-1 0,-2 5 0,3-4 0,-4 4 0,0-5 0,1 0 0,-1 1 0,0-1 0,0 0 0,0 1 0,0-1 0,1 1 0,-1-5 0,0 4 0,0-3 0,0 3 0,0 1 0,-3-5 0,2 4 0,-5-3 0,5 3 0,-5-3 0,6 3 0,-7-4 0,4 5 0,-1-4 0,-3 2 0,3-2 0,-3 3 0,0-3 0,0 3 0,3-3 0,-2 6 0,6-2 0,-7-1 0,4-1 0,-2-5 0,-1 2 0,2-4 0,-3 1 0,3-1 0,-2 1 0,2-1 0,-3 1 0,2-1 0,-1 0 0,2 1 0,-3-1 0,0 1 0,3-1 0,-3 0 0,3 1 0,-3-1 0,3-3 0,-2 3 0,2-3 0,0 3 0,-3 1 0,6-1 0,-5 0 0,1 1 0,1-1 0,-2 1 0,2-1 0,0 0 0,-3 1 0,6-1 0,-5 1 0,5-1 0,-6 1 0,3-1 0,0-2 0,-2 1 0,2-7 0,-3-6 0,0-13 0,0-4 0,-7-3 0,5 15 0,-5 2 0</inkml:trace>
  <inkml:trace contextRef="#ctx0" brushRef="#br0" timeOffset="1879">195 562 24575,'-3'3'0,"0"0"0,-3-3 0,-1 0 0,1 0 0,-1 0 0,1 0 0,-1 0 0,1 0 0,0 0 0,0 0 0,0 0 0,-1 0 0,1 0 0,0 0 0,-1 0 0,1 0 0,0 0 0,-1 0 0,1 0 0,0 0 0,-1 0 0,1 0 0,0 0 0,0 0 0,-1 0 0,1 0 0,0-3 0,0 3 0,0-3 0,3 0 0,-3 3 0,5-6 0,-1 6 0,2-3 0</inkml:trace>
  <inkml:trace contextRef="#ctx0" brushRef="#br0" timeOffset="7388">879 1507 24575,'0'-6'0,"0"0"0,0-4 0,0 2 0,0-2 0,0 0 0,0 3 0,0-3 0,0 3 0,0 1 0,0 0 0,0-1 0,0 1 0,0-1 0,0 1 0,0 0 0,0-1 0,0 1 0,0-1 0,-6 0 0,4 1 0,-4-1 0,6 1 0,0-4 0,-3 2 0,2-2 0,-2 4 0,0-1 0,3 1 0,-3-4 0,0 2 0,2-2 0,-2 4 0,0-4 0,2 3 0,-2-3 0,3 3 0,0 1 0,-3-4 0,2 2 0,-2-2 0,3 4 0,0-4 0,0 2 0,-3-2 0,2 0 0,-1 3 0,2-3 0,-4 0 0,4 3 0,-4-7 0,4 7 0,0-3 0,-3 0 0,2 3 0,-2-3 0,3 3 0,-3 1 0,3-1 0,-3 1 0,3-1 0,-3-2 0,2 2 0,-2-3 0,3 4 0,-3-1 0,3 1 0,-3-4 0,0 3 0,2-2 0,-2 2 0,0-3 0,2 3 0,-2-3 0,0 0 0,2 3 0,-2-7 0,0 7 0,2-7 0,-2 7 0,3-3 0,0 0 0,-3 3 0,3-7 0,-3 7 0,0-3 0,2 0 0,-2 2 0,3-2 0,-3 0 0,2 3 0,-2-3 0,0 4 0,3-1 0,-6 1 0,5-1 0,-2 1 0,0 0 0,3-1 0,-6-2 0,5 2 0,-5-3 0,6 4 0,-3-1 0,0 1 0,2-1 0,-2 1 0,0-1 0,3 1 0,-6-1 0,5 1 0,-2-1 0,0 1 0,3-1 0,-6 1 0,5 0 0,-4-1 0,4-3 0,-5 3 0,6-3 0,-6 4 0,5-1 0,-5 1 0,3-1 0,-1-3 0,-2 3 0,6-3 0,-6 3 0,5 1 0,-5-1 0,6 1 0,-6-1 0,5-3 0,-5 6 0,6-5 0,-6 5 0,5-3 0,-5-2 0,3 2 0,-1-3 0,-2 7 0,3-3 0,-1 2 0,-2-2 0,6 0 0,-6 2 0,5-2 0,-5 3 0,3-4 0,-1 1 0,-1-1 0,1 3 0,-3-1 0,1 1 0,2-2 0,-1-1 0,1 1 0,-3-1 0,1 1 0,0-1 0,2 1 0,-2-1 0,3 1 0,-4 2 0,1-2 0,2 3 0,-2-1 0,3-2 0,-4 3 0,1-4 0,-1 4 0,4-3 0,-3 3 0,3-4 0,-4 1 0,1-1 0,-1 1 0,1 2 0,2-2 0,-2 3 0,3-1 0,-1-2 0,-2 3 0,3-4 0,-3 1 0,-1 0 0,1 2 0,-1-1 0,1 1 0,-1 0 0,4-1 0,-3 1 0,2 0 0,-2-1 0,-1 1 0,1 0 0,2-1 0,-1 4 0,1-5 0,-2 3 0,-1-1 0,4-2 0,-3 3 0,3-4 0,-4 4 0,4-3 0,-3 5 0,5-4 0,-4 4 0,4-5 0,-5 6 0,3-6 0,-4 6 0,4-6 0,-2 5 0,1-4 0,-2 4 0,0-2 0,0 3 0,0 0 0,0 0 0,0 0 0,0 0 0,0 0 0,-1 0 0,1 0 0,0 0 0,0-3 0,-1 3 0,1-3 0,0 3 0,0 0 0,0 0 0,0 0 0,0 0 0,0 0 0,0 0 0,2 0 0,2 0 0</inkml:trace>
  <inkml:trace contextRef="#ctx0" brushRef="#br0" timeOffset="9066">87 32 24575,'-6'0'0,"-1"0"0,1 0 0,0-3 0,-1 3 0,4-6 0,-2 3 0,1-1 0,1-2 0,-3 6 0,3-3 0,-3 0 0,0 2 0,2-1 0,2 2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39:29.2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93 1 24575,'0'13'0,"0"3"0,0 13 0,0 0 0,0 11 0,0 1 0,0 5 0,0 6 0,0-4 0,0 5 0,0-12 0,0 3 0,-4 51 0,-1 5 0,3-21 0,-4 25 0,0-9 0,5-60 0,-7 10 0,7-9 0,-4 3 0,5 16 0,-3-15 0,2 20 0,-3-24 0,4 9 0,0-10 0,0 5 0,0-6 0,-4 1 0,3-1 0,-3 0 0,4-4 0,0-2 0,-3-4 0,2 0 0,-3-1 0,4-3 0,-3 2 0,2-2 0,-2 3 0,-1-3 0,4 3 0,-4-8 0,1 8 0,2-8 0,-2 3 0,-1-3 0,4-4 0,-4-1 0,4-4 0,0 1 0,0-1 0,0 1 0,0-1 0,0 1 0,0-1 0,0 0 0,3-2 0,0-1 0,4-3 0,-1 0 0,0 0 0,0 0 0,1 0 0,-1 0 0,1 0 0,-1 0 0,4 0 0,1 0 0,8 0 0,-4-4 0,4 4 0,-1-4 0,-2 4 0,6 0 0,-2 0 0,3 0 0,-3 0 0,2 0 0,-2 0 0,0 0 0,2 0 0,-7 0 0,8 0 0,-3 0 0,3 0 0,1 0 0,-1 0 0,1 0 0,0 0 0,4 0 0,-3 0 0,8 0 0,-8 0 0,8 0 0,-8 0 0,8 0 0,-4 0 0,6 0 0,-1 0 0,0 0 0,1 0 0,-1 0 0,0 0 0,1-3 0,-1 2 0,0-7 0,1 7 0,-1-3 0,6 4 0,1-4 0,5 3 0,6-3 0,-4 4 0,11 0 0,-5-5 0,-1 4 0,26-3 0,-19 4 0,14 0 0,-27 0 0,-7 0 0,-6 0 0,0 0 0,1 0 0,-6 0 0,0 0 0,-6-4 0,1 4 0,-1-7 0,1 6 0,-4-6 0,2 3 0,-6 0 0,2-3 0,-4 6 0,-3-5 0,3 5 0,-7-4 0,3 4 0,0-2 0,0 0 0,1 2 0,-2-1 0,-2 2 0,-1 0 0,0 0 0,-3-3 0,0-3 0,-3-4 0,0-4 0,0-4 0,0 9 0,0-2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36:36.8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24575,'0'14'0,"0"1"0,0 45 0,0-11 0,0 24 0,0-20 0,0-7 0,0 0 0,0-5 0,0-1 0,0-5 0,0-6 0,0 4 0,0-8 0,0 3 0,0 54 0,0 8 0,0-24 0,0 28 0,0-5 0,0-54 0,0 10 0,0-9 0,0 9 0,0-9 0,0 4 0,0-6 0,0-4 0,0 3 0,0-8 0,0 3 0,0-4 0,0-1 0,0 6 0,0-5 0,0 5 0,0 10 0,0-7 0,0 13 0,0-16 0,0 4 0,0-3 0,4-1 0,-3 0 0,2-6 0,-3-3 0,0 2 0,0-6 0,0-1 0,0-5 0,0-4 0,0 1 0,3-1 0,-2 1 0,2-1 0,-3 1 0,0-1 0,0 1 0,0-1 0,0 1 0,0-1 0,0 1 0,0-1 0,0 1 0,2-4 0,2 0 0,2-3 0,0 0 0,0 0 0,0 0 0,0 0 0,1 0 0,-1 0 0,1 0 0,-1 0 0,4 0 0,1 0 0,3 0 0,5 0 0,1 0 0,34 4 0,-23-3 0,28 6 0,-30-6 0,11 3 0,-4 0 0,9-3 0,-9 2 0,9-3 0,-4 0 0,5 0 0,0 0 0,-5 0 0,4 0 0,-9 0 0,3 0 0,-5 0 0,1 0 0,-1 0 0,0 0 0,1 0 0,-1 0 0,6 0 0,1 0 0,5 0 0,6 0 0,-4 0 0,4 0 0,-6 0 0,1-4 0,-1 3 0,-5-3 0,3 0 0,3 3 0,1-3 0,4 0 0,0 3 0,-4-3 0,31 4 0,-20 0 0,15 0 0,-16 0 0,-10 0 0,5 0 0,-7 0 0,1 0 0,-6 0 0,4-4 0,-10 3 0,0-3 0,3-1 0,-11 4 0,11-6 0,-13 6 0,3-3 0,-4 0 0,-1 3 0,1-6 0,4 7 0,-3-7 0,3 6 0,0-7 0,-3 7 0,3-2 0,-2-1 0,-6 4 0,1-4 0,-10 4 0,-1 0 0,-4 0 0,-2-5 0,-1-3 0,-3 1 0,0 1 0</inkml:trace>
  <inkml:trace contextRef="#ctx0" brushRef="#br0" timeOffset="2835">90 902 24575,'10'0'0,"1"0"0,12 0 0,52 7 0,10 5 0,-11 7 0,11-6 0,-8 4 0,-45 11 0,-20-12 0,2 5 0,-7-10 0,0 2 0,-1-5 0,2 5 0,-2-5 0,1 5 0,3-5 0,-2 5 0,6-2 0,-3 4 0,0-1 0,3-3 0,-3 3 0,3-3 0,-2 3 0,2 5 0,-2 0 0,3 1 0,0 3 0,0-4 0,1 5 0,0-1 0,-1-3 0,-3 3 0,-1-8 0,-4 3 0,0-3 0,0-4 0,0-1 0,-3 0 0,1-3 0,-4 3 0,2-4 0,-3 1 0,0-1 0,3 1 0,-2-1 0,5 4 0,-6-2 0,7 2 0,-4 0 0,1 1 0,3 3 0,-7-3 0,6-1 0,-5 0 0,5-3 0,-5 3 0,4-3 0,-4-1 0,2 1 0,-3-1 0,3 0 0,-3 1 0,3-1 0,0 0 0,-2 1 0,5-1 0,-6 1 0,3-1 0,0 1 0,-2-1 0,2 1 0,-1-1 0,-1 1 0,2-1 0,-3 1 0,0-1 0,0 1 0,3-1 0,-2 1 0,2 3 0,-1-3 0,-1 7 0,2-7 0,0 6 0,-2-5 0,2 5 0,-3-5 0,3 2 0,-2-4 0,2 1 0,-3 3 0,3-3 0,-3 3 0,3-4 0,-3 1 0,3-1 0,-2 4 0,2 0 0,-3 0 0,3-1 0,-3-2 0,3-1 0,-3 0 0,3 0 0,-5-8 0,4-3 0,-12-12 0,1-7 0,0 9 0,1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39:57.5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61 24575,'0'10'0,"0"7"0,0-1 0,0 10 0,9 20 0,-4-12 0,5 10 0,-4-29 0,-6-10 0,3-1 0,0 2 0,-3 0 0,3 0 0,0-3 0,-3-3 0,3-7 0,0 0 0,-2-7 0,1 7 0,2-6 0,-4 5 0,7-5 0,-6 5 0,5-2 0,-3 4 0,1-4 0,2 2 0,-3-1 0,1 2 0,2 1 0,-3-1 0,4 1 0,-1-1 0,1 1 0,-4-1 0,3 4 0,-2-3 0,2 2 0,1 1 0,-1-3 0,0 5 0,0-4 0,1 4 0,-4-2 0,0 3 0</inkml:trace>
  <inkml:trace contextRef="#ctx0" brushRef="#br0" timeOffset="1357">293 139 24575,'0'6'0,"0"0"0,0 1 0,0 3 0,0-3 0,0 3 0,0-4 0,0 4 0,0-2 0,0 2 0,0 0 0,0-3 0,0 7 0,0-7 0,0 3 0,0 0 0,0-3 0,0 3 0,0-3 0,0-1 0,0 1 0,0-1 0,0 1 0,0-1 0,0 0 0,0 1 0,0-4 0,0 0 0</inkml:trace>
  <inkml:trace contextRef="#ctx0" brushRef="#br0" timeOffset="2202">303 1 24575,'4'3'0,"-2"0"0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36:43.9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24575,'9'0'0,"6"0"0,0 0 0,13 0 0,-12 0 0,12 0 0,-4 0 0,11 0 0,-4 0 0,-1 0 0,-7 0 0,-8 0 0,4 0 0,-1 0 0,-2 0 0,2 0 0,-3 0 0,-1 3 0,0-2 0,1 2 0,-1-3 0,0 0 0,1 0 0,-1 0 0,5 3 0,-4-2 0,4 3 0,-5-4 0,0 0 0,-3 0 0,3 0 0,-7 0 0,6 3 0,-5-2 0,2 2 0,-4-3 0,1 3 0,-1-3 0,1 3 0,-4 0 0,3-2 0,-2 5 0,2-6 0,1 6 0,3-5 0,1 5 0,3-2 0,0 0 0,5 3 0,0-3 0,1 4 0,2-4 0,-6 2 0,2-2 0,7 4 0,-8-5 0,5 4 0,-9-7 0,-2 3 0,0 0 0,2-2 0,-2 5 0,3-5 0,5 5 0,-4-5 0,8 6 0,-8-6 0,8 6 0,1-2 0,1 3 0,4-4 0,-1 4 0,-3-4 0,8 1 0,-4 2 0,1-2 0,-2-1 0,-4 3 0,-5-6 0,4 6 0,-8-3 0,4 1 0,-5 1 0,1-5 0,-1 5 0,0-5 0,1 5 0,-1-5 0,0 6 0,1-4 0,-1 1 0,1 3 0,3-3 0,-3 3 0,4 1 0,-5-4 0,-3 2 0,3-2 0,-7 0 0,3 2 0,-4-6 0,1 6 0,-1-5 0,4 5 0,3 0 0,2 2 0,2 2 0,-2-3 0,3 1 0,-3-1 0,4 1 0,-5 2 0,1-2 0,-1 2 0,-3-3 0,2 3 0,-5-2 0,2 2 0,-4-4 0,1 1 0,-1-1 0,4 1 0,-3 0 0,3-1 0,-3 1 0,3 0 0,-3-1 0,7 5 0,-7-4 0,7 6 0,-7-5 0,7 5 0,-7-5 0,6 2 0,-5-4 0,2 1 0,-4 0 0,1-1 0,-1 1 0,1-1 0,3 4 0,-3-2 0,3 2 0,-3-4 0,-1 1 0,1-1 0,-1 1 0,0-1 0,1 1 0,-1-1 0,-2 0 0,2-2 0,-5 2 0,4-5 0,-4 4 0,5-4 0,-5 5 0,4-3 0,-1 4 0,2-1 0,1 1 0,-1-1 0,-2 1 0,1-1 0,-1 0 0,-1 1 0,3-4 0,-5 3 0,4-3 0,-4 4 0,2-1 0,-3 0 0,3-3 0,-3 3 0,6-3 0,-5 4 0,4-1 0,-4 0 0,4-2 0,-4 2 0,5-3 0,-5 4 0,4-4 0,-4 3 0,5-2 0,-5 2 0,4 1 0,-1-1 0,-1 0 0,3 1 0,-3-1 0,1 0 0,1 1 0,-4-1 0,5-3 0,-6 3 0,6-3 0,-5 4 0,4-4 0,-4 2 0,5-4 0,-5 4 0,2-1 0,-3 2 0,0-1 0,0 1 0,2 0 0,-1 0 0,1 0 0,-2 0 0,0 0 0,0-6 0,0-3 0,-3-8 0,2 4 0,-2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37:43.3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 24575,'0'-3'0,"0"0"0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34:12.7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24575,'0'0'0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41:52.1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24575,'0'6'0,"0"8"0,0 12 0,0 5 0,0 5 0,0 2 0,0-7 0,0 9 0,0-6 0,0 0 0,0 6 0,0 7 0,0 0 0,0 5 0,0 1 0,0-5 0,0 10 0,0-16 0,0 9 0,0-15 0,0 4 0,0-11 0,0 4 0,0-8 0,0 8 0,0-4 0,0 6 0,0 4 0,0 2 0,0 54 0,0 6 0,4-23 0,-3-11 0,1 10 0,0-17 0,3-22 0,2 7 0,-2 3 0,-1-19 0,4 19 0,-4-23 0,1 8 0,2-8 0,-2 8 0,-1-8 0,4 8 0,-4-3 0,1 4 0,3-4 0,-3 8 0,-1-7 0,4 9 0,-3 0 0,0-5 0,3 5 0,-7-11 0,3 4 0,-1-8 0,-2 4 0,6-6 0,-6-3 0,6 2 0,-6-6 0,5 2 0,-2-3 0,0-1 0,3 0 0,-6 1 0,5-1 0,-5-3 0,2 2 0,0-5 0,-2 5 0,1-5 0,-2 1 0,0-2 0,0-1 0,0 4 0,0-3 0,0 2 0,0-2 0,0-1 0,0 0 0,0 1 0,0-1 0,0 0 0,0 0 0,0 0 0,0 1 0,0-1 0,0 0 0,0 1 0,3-1 0,-2 0 0,2 1 0,-3-1 0,0 1 0,3-1 0,-3 3 0,6-1 0,-5 1 0,2-2 0,-3-1 0,3 0 0,-3 1 0,3 3 0,-3-3 0,0 3 0,0 0 0,0-2 0,0 2 0,0-4 0,0 1 0,0-1 0,0 0 0,3-2 0,0-2 0,4-2 0,-1 0 0,0 0 0,0 0 0,0 0 0,0 0 0,1 0 0,-1 0 0,1 0 0,3 0 0,0 0 0,9 0 0,-4 0 0,8 0 0,-4 0 0,10 0 0,-5 0 0,10 0 0,-5 0 0,6 0 0,-6 0 0,4 0 0,-8 0 0,8 0 0,-8 0 0,3 0 0,1 0 0,0 0 0,5 0 0,1 0 0,4 0 0,2 0 0,0 0 0,4 0 0,-3 0 0,4 0 0,13 0 0,-15 0 0,26-5 0,-26 4 0,35-8 0,-16 7 0,19-3 0,-21 1 0,4 3 0,-5-3 0,2 4 0,-2 0 0,-2-4 0,-16 2 0,9-2 0,5 0 0,-11 3 0,16-7 0,-20 7 0,5-3 0,6 0 0,-4 3 0,5-4 0,-1 1 0,-4 3 0,4-4 0,-6 5 0,-5-4 0,-1 3 0,-10-2 0,3 3 0,-8 0 0,-1 0 0,-2 0 0,-6 0 0,2 0 0,1 0 0,0 0 0,10 0 0,15 0 0,-6 0 0,17 0 0,-14 0 0,6 0 0,-6 0 0,-2 0 0,-4 0 0,-10 0 0,3 0 0,-17 0 0,4 0 0,-5 0 0,-3 0 0,3 0 0,-4 0 0,4 0 0,5 0 0,5 0 0,8 0 0,-3 0 0,8 0 0,-8 0 0,3 0 0,-4 0 0,-5 0 0,0 0 0,-9 0 0,3 0 0,-5 0 0,1 0 0,-3 0 0,0 0 0,1 0 0,2 0 0,6 0 0,1 0 0,6 0 0,-2 0 0,4 0 0,-5 0 0,0 0 0,-5 0 0,-3 0 0,-1 0 0,-4 0 0,1 0 0,-1 0 0,-2 0 0,-2 0 0</inkml:trace>
  <inkml:trace contextRef="#ctx0" brushRef="#br0" timeOffset="2681">116 1292 24575,'19'0'0,"29"0"0,-17 3 0,24 2 0,-16 8 0,2-3 0,6 8 0,38 20 0,5 4 0,-15-2-277,11 4 1,-7 0 276,-43-16 0,-9-2 0,9 2 0,-9-2 0,9 1 0,-10-1 0,5 1 553,-10-3-553,3-3 0,-7 2 0,2-3 0,-7 0 0,3 3 0,-3-4 0,3 5 0,-2-1 0,2 6 0,-6-4 0,7 3 0,-4-4 0,0 4 0,3-3 0,-2 3 0,3-4 0,-4 0 0,3-1 0,-6 6 0,2-5 0,1 5 0,-3-10 0,2 4 0,0-4 0,-2 5 0,2-5 0,-3 4 0,-1-8 0,4 14 0,-3-12 0,3 8 0,-4-10 0,0-1 0,-3 0 0,2 1 0,-1 3 0,2-2 0,-3 2 0,3-4 0,-3 1 0,3-1 0,0 1 0,-3-5 0,2 0 0,-5-3 0,5 3 0,-5-3 0,2 3 0,-3-3 0,0-1 0,0 0 0,0 0 0,0 0 0,0 0 0,0 3 0,0-2 0,2 2 0,-1-3 0,2 0 0,0 0 0,-3 0 0,6-2 0,-6 1 0,3-7 0,0 1 0,9-13 0,-6 8 0,5-6 0</inkml:trace>
  <inkml:trace contextRef="#ctx0" brushRef="#br0" timeOffset="6229">96 362 24575,'2'0'0,"17"0"0,7 0 0,19 0 0,-4 0 0,0 0 0,10 0 0,-2 9 0,5-2 0,-2 11 0,-5-4 0,-1 5 0,0-1 0,1-3 0,-5 6 0,-2-10 0,-3 15 0,-8-12 0,6 8 0,-10-6 0,-1-1 0,-1 1 0,-4-1 0,1 0 0,-2 0 0,-4 0 0,1-1 0,-1 0 0,-3-3 0,-1 2 0,0-2 0,-2 4 0,6 5 0,-6-4 0,2 5 0,-3-7 0,0 1 0,1 3 0,-1-2 0,1 6 0,2-6 0,-1 6 0,2-6 0,0 6 0,-3-6 0,3 2 0,-4-3 0,4 3 0,-3-3 0,3 4 0,0 2 0,-4-9 0,0 8 0,-1-9 0,-5 0 0,2-2 0,1 1 0,-4 1 0,4 4 0,-1-1 0,1 0 0,0 5 0,2 0 0,-1 10 0,3-4 0,0 3 0,0 0 0,0-3 0,1 8 0,-1-8 0,0 3 0,0 0 0,0-3 0,-3 8 0,2-8 0,-3 8 0,4-8 0,1 8 0,-1-8 0,0 8 0,-3-8 0,2 3 0,-2-4 0,2-1 0,-2-3 0,2 3 0,-6-8 0,6 8 0,-3-4 0,0 1 0,3 2 0,-6-2 0,6 3 0,-2 1 0,3 0 0,-1-1 0,1 1 0,0 4 0,0-7 0,-3 6 0,5 3 0,-5-4 0,3 4 0,-1-11 0,-6-1 0,5 2 0,-1 10 0,-1-9 0,0 3 0,-4-9 0,0-1 0,3 1 0,-2-5 0,2 0 0,-3-3 0,0-1 0,0 1 0,0-1 0,0 1 0,0-1 0,0 1 0,3-1 0,-3 1 0,3-1 0,-3 1 0,3-1 0,-2 4 0,2-2 0,-3 2 0,3-4 0,-3 1 0,3-1 0,-3 4 0,0-3 0,3 2 0,-2-3 0,2 1 0,-3-1 0,0 0 0,0 0 0,0 1 0,0-1 0,0 0 0,3-2 0,-3 2 0,3-3 0,-3 4 0,0-1 0,3 0 0,-2 0 0,1 1 0,-2-1 0,0 1 0,0-1 0,3 1 0,-2-1 0,2 0 0,-3 0 0,0 1 0,0-1 0,0 0 0,2-3 0,-1 2 0,5-4 0,-6 4 0,6-1 0,-3 0 0,1 1 0,1-1 0,-1 2 0,-1 1 0,3-1 0,-5 0 0,2 1 0,-1-4 0,-1 3 0,2-2 0,-3 2 0,3-2 0,-3-2 0,3-2 0</inkml:trace>
  <inkml:trace contextRef="#ctx0" brushRef="#br0" timeOffset="9648">532 2299 24575,'-3'2'0,"0"2"0,3 2 0,0 3 0,0-1 0,0 1 0,0-3 0,0 1 0,0 5 0,0-4 0,0 4 0,0-2 0,0-2 0,0 5 0,0-5 0,0 2 0,0 0 0,0-3 0,0 3 0,0 0 0,0-3 0,0 3 0,0-3 0,0-1 0,0 1 0,0-1 0,0 1 0,0-1 0,0 1 0,0-1 0,0 1 0,0-6 0,0-5 0,0-7 0,0 1 0,3 0 0,-2 0 0,2-1 0,0-3 0,-2 0 0,2-1 0,0 1 0,-2-1 0,2 1 0,1-4 0,-3 2 0,2-2 0,0 7 0,-2-3 0,2 7 0,-3-3 0,0 0 0,2 3 0,-1-3 0,2 3 0,0 1 0,-3 0 0,6 3 0,-6-3 0,6 5 0,-6 1 0,3 3 0,-3 7 0,0 5 0,3 1 0,1 2 0,4 0 0,-1 2 0,1 3 0,0 1 0,3-1 0,1-3 0,0 2 0,-2-6 0,1 2 0,-3-4 0,2-3 0,-3-1 0,-1-3 0,-2-1 0,-1 1 0,0-4 0,-2 3 0,1-2 0,-2 2 0,0 0 0,0 0 0,0 0 0,3-3 0,-2 0 0,2-3 0</inkml:trace>
  <inkml:trace contextRef="#ctx0" brushRef="#br0" timeOffset="11332">527 2476 24575,'6'0'0,"0"0"0,10 3 0,-8-2 0,8 4 0,-9-4 0,-1 2 0,1-3 0,-1 0 0,1 3 0,-1-2 0,0 2 0,1-3 0,-4 2 0,2-1 0,-1 2 0,2-3 0,0 0 0,0 0 0,0 0 0,0 0 0,0 0 0,0 0 0,1 3 0,-1-3 0,1 3 0,-1-3 0,1 3 0,-1-2 0,1 2 0,-4-1 0,0-1 0,-3 2 0</inkml:trace>
  <inkml:trace contextRef="#ctx0" brushRef="#br0" timeOffset="13604">434 2068 24575,'6'0'0,"4"0"0,-3 0 0,3 0 0,-3-3 0,-1 2 0,1-2 0,-4 0 0,3 0 0,-5-3 0,1 0 0,-4 2 0,-2 2 0,-2 2 0,-1 0 0,1 0 0,0 0 0,-1 0 0,1 0 0,0 2 0,2 2 0,2 2 0,2 0 0,0 1 0,0-1 0,0 0 0,0 1 0,0-1 0,0 0 0,0 0 0,2-2 0,2-1 0,2-3 0,0 0 0,0 0 0,-3-3 0,0-1 0,0 1 0,-3-3 0,3 3 0,-3-4 0,-2 4 0,-2 0 0,-2 3 0,3 3 0,0 0 0,3 3 0,3-2 0,-3-4 0,3-4 0,0 1 0,-2-3 0,2 5 0,-3-2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42:06.7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24575,'0'0'0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49:55.5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24575,'0'13'0,"0"0"0,0 16 0,0-2 0,0 8 0,0-1 0,0-5 0,0 21 0,0-17 0,0 15 0,4-18 0,-3 4 0,7 0 0,-7 0 0,6-4 0,-2 8 0,3-7 0,-3 8 0,3 1 0,-3-5 0,8 40 0,2 3 0,-6-20 0,3 18 0,-1-6 0,-7-40 0,-4 4 0,4 0 0,0 6 0,-3-4 0,4 8 0,-5-8 0,3 4 0,-2-1 0,3-8 0,0 8 0,-3-10 0,3 1 0,-4 3 0,3-8 0,-2 8 0,6-8 0,-6 8 0,3-3 0,-4 4 0,3-4 0,-2 3 0,2-4 0,-3 1 0,0-2 0,0 1 0,4 0 0,-3 1 0,3 3 0,-4-4 0,0 1 0,0 3 0,0-8 0,0 8 0,0-4 0,0 1 0,0 3 0,0-3 0,0-1 0,0 0 0,0-1 0,0-3 0,0 8 0,0-8 0,0 3 0,0-4 0,0-1 0,0 1 0,0-1 0,3 1 0,-2 0 0,3-1 0,-4 1 0,3 0 0,-2-1 0,3 1 0,0 4 0,-4-3 0,4 4 0,0-6 0,-3 1 0,2-5 0,-3 4 0,3-8 0,-2 8 0,2-8 0,-3 4 0,0-5 0,0 1 0,4-1 0,-4 0 0,4 1 0,-4-1 0,0-3 0,0 3 0,0-7 0,3 9 0,-2-8 0,2 5 0,-3-6 0,0 3 0,3-3 0,-3 7 0,3-4 0,-3 5 0,3-1 0,-2-3 0,2 3 0,-3-4 0,4 5 0,-4-4 0,4 2 0,-4-2 0,3 3 0,-2-3 0,2 3 0,-3-3 0,3 3 0,-2-3 0,2 2 0,-3-2 0,0 4 0,3-4 0,-2-1 0,1-4 0,-2 0 0,0 1 0,0-1 0,3 1 0,-2-1 0,2 1 0,-3-1 0,3 1 0,-2-1 0,1 1 0,-2-1 0,3 1 0,-2-1 0,2 1 0,-3-1 0,0 0 0,0 1 0,3-1 0,-2 1 0,1 3 0,-2-3 0,0 3 0,0 0 0,0-2 0,0 2 0,0-4 0,0 1 0,0-1 0,0 1 0,0-1 0,0 1 0,3-4 0,-2 3 0,2-2 0,-3 2 0,0 0 0,0 1 0,0-1 0,0 1 0,3-1 0,-3 1 0,3-1 0,-3 1 0,0-1 0,0 1 0,3-1 0,-2 4 0,2-3 0,-3 7 0,0-7 0,0 3 0,3-3 0,-3-1 0,3 1 0,-3-1 0,0 1 0,0-1 0,0 1 0,0-1 0,0 4 0,0-2 0,0 2 0,3-4 0,-2 1 0,2 3 0,-3-3 0,0 3 0,0-4 0,0 1 0,0-1 0,0 1 0,3-4 0,-3 3 0,6-3 0,-3 1 0,3-2 0,1-2 0,-1 0 0,0 0 0,1 0 0,-1 0 0,1 0 0,-1 0 0,1 0 0,3 0 0,1 0 0,7 0 0,1 0 0,5 0 0,4 0 0,2 0 0,9 0 0,2 0 0,6 0 0,-2 0 0,5 1 0,2-2-510,13-3 510,-11 1 0,1 0 0,12-7 0,8-6 0,2 4 0,5-9 0,-14 10 0,-2-9 0,-13 10 0,0-4 0,-7 0 0,13 3 0,-4-2 0,18 2 0,-5 1 0,14-1 0,-5 5 0,20-5 0,-31 10-24,-11-5 0,0 1 24,21 3 0,-23 0 0,1-1 0,37-2 0,7 3 0,-5-3 0,-16 5 0,2 0 0,-18 0 0,14 0 0,-8 0 0,-6 0 0,-15 0 0,-6 0 0,-6 0 0,0 0 558,-4 0-558,3 0 0,-4 0 0,6 0 0,4 0 0,-3 0 0,8 0 0,-3 0 0,6 0 0,-1 0 0,1 0 0,-1 0 0,0 0 0,11 0 0,-9 0 0,3 0 0,-11 0 0,-10 0 0,3 0 0,-4 0 0,11 0 0,-4 0 0,9 0 0,-4 0 0,17 0 0,-2 0 0,-2 0 0,3 0 0,-8 0 0,11 0 0,-6 0 0,4 0 0,-10 0 0,4-4 0,1-1 0,-11-1 0,9-2 0,-10 3 0,0 0 0,-1 1 0,-1-1 0,-3 4 0,9-3 0,-9 4 0,9 0 0,-10 0 0,10 0 0,-9 0 0,3 0 0,-9 0 0,-2 0 0,-8 0 0,-2 0 0,-3 0 0,-4 0 0,-1 0 0,-4 0 0,1 0 0,-1 0 0,0 0 0,-2-2 0,-2-2 0,-4-2 0,-6-1 0,-7 0 0,-20-1 0,18 3 0,-10 1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50:26.8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1 254 24575,'9'0'0,"-2"0"0,3-3 0,3-1 0,-1 1 0,2-3 0,-1 2 0,-2-3 0,7 3 0,-2-3 0,2 7 0,-3-7 0,-1 6 0,0-5 0,5 5 0,-4-2 0,4 0 0,-5 2 0,0-2 0,1 3 0,3-4 0,-2 4 0,6-4 0,-2 4 0,-1 0 0,4 0 0,-8 0 0,4-3 0,-8 2 0,2-2 0,-6 3 0,3-3 0,-3 2 0,-1-2 0,1 0 0,-1 3 0,1-3 0,-1 0 0,1 2 0,-1-2 0,1 1 0,-1 1 0,1-2 0,-1 0 0,0 3 0,-3-6 0,3 5 0,-3-1 0,1-1 0,1 2 0,-1-1 0,-1-1 0,2 2 0,-4-5 0,4 6 0,-1-6 0,2 6 0,-3-6 0,3 5 0,-3-2 0,1 1 0,1-2 0,-1 1 0,2-3 0,1 3 0,-1-1 0,0-2 0,1 6 0,-1-6 0,1 2 0,-1 1 0,0 0 0,0 3 0,-3-3 0,3 3 0,-3-3 0,4 3 0,-4-3 0,3 3 0,-3-3 0,1 0 0,1 2 0,-2-1 0,-2 2 0,-4 0 0,-4-3 0,-2 2 0,3-1 0,0 2 0,0 0 0,-1-3 0,1 2 0,-1-2 0,1 3 0,-1 0 0,1 0 0,-1 0 0,1-3 0,-1 3 0,1-3 0,-1 3 0,1 0 0,2-3 0,-1 2 0,1-2 0,-2 3 0,3-3 0,-3 3 0,5-6 0,-2 3 0,6 0 0,1 0 0,2 3 0,0 0 0,1 0 0,-1 0 0,1 0 0,-1 0 0,0 0 0,1 0 0,-1 0 0,-3 3 0,3-2 0,-6 4 0,6-4 0,-5 4 0,4-4 0,-4 4 0,5-4 0,-6 4 0,3-1 0,0 2 0,-3 0 0,3 0 0,0 0 0,-3 0 0,6 0 0,-6 0 0,6 0 0,-5 1 0,4-1 0,-4 0 0,4-3 0,-4 2 0,1-1 0,1-1 0,-2 2 0,2-1 0,-3 2 0,0 1 0,0-1 0,0 0 0,0 1 0,0-1 0,0 1 0,0 3 0,0-3 0,0 7 0,0-3 0,0-1 0,0 4 0,-3-7 0,2 3 0,-2-3 0,0-1 0,3 1 0,-3-1 0,0-2 0,2 1 0,-1-7 0,2-2 0,0-2 0,0-4 0,0 4 0,0-1 0,0 1 0,0 0 0,0-1 0,0 4 0,0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50:15.1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112 278 24575,'0'2'0,"0"8"0,0 9 0,0 0 0,0 8 0,0-1 0,0 8 0,-7 1 0,5-1 0,-6 0 0,4 0 0,3 0 0,-2 1 0,3-6 0,-4 0 0,3-6 0,-2 1 0,3 0 0,-4-1 0,3 1 0,-2 0 0,3-1 0,-4 1 0,4-5 0,-4 4 0,4-8 0,0 0 0,-3-1 0,2-7 0,-2 3 0,3-3 0,0-1 0,0-8 0,0 1 0,0-8 0,0-1 0,0-1 0,3 1 0,-3-4 0,7 3 0,-7-3 0,7-5 0,-6 4 0,6-8 0,-3 8 0,0-12 0,3 6 0,-6-12 0,6 3 0,-2 1 0,-1 1 0,3 4 0,-6 0 0,6 1 0,-6 3 0,6 2 0,-7 7 0,4 1 0,-1 0 0,-2 3 0,2-3 0,-3 3 0,0 1 0,2 3 0,-1-3 0,2 3 0,-3-3 0,3 2 0,-3-1 0,3 1 0,-3-2 0,0 0 0,0 0 0,0-1 0,0 1 0,0-1 0,0 1 0,0-3 0,0 2 0,0-2 0,0 3 0,0-1 0,0 1 0,0 0 0,3 2 0,-3-1 0,3 1 0,0 1 0,0 0 0,3 6 0,-3 1 0,0 2 0,0 0 0,-2 4 0,5 1 0,-3 0 0,1 2 0,2-2 0,-2 4 0,4-1 0,3 5 0,-3-4 0,6 8 0,-2-4 0,0 1 0,3 2 0,-4-7 0,5 8 0,-4-3 0,2 3 0,-1 1 0,2-5 0,-3 4 0,2-8 0,-6 4 0,2-8 0,-3 2 0,0-5 0,-1 2 0,-2-4 0,-1 1 0,0-4 0,-3 3 0,3-3 0,-3 3 0,0 0 0,0 0 0,0 1 0,0-1 0,3 0 0,0 0 0,1 1 0,2-1 0,-6 1 0,6-4 0,-5 3 0,5-2 0,-6 2 0,6 0 0,-5 1 0,1-1 0,-2 0 0,0 0 0,0-2 0,0-2 0</inkml:trace>
  <inkml:trace contextRef="#ctx0" brushRef="#br0" timeOffset="1328">185 753 24575,'13'0'0,"-4"0"0,5 0 0,-3 0 0,3 0 0,-3 0 0,-1 0 0,-3 0 0,-1 0 0,1 0 0,-1 0 0,0 0 0,-2 0 0,-1 0 0</inkml:trace>
  <inkml:trace contextRef="#ctx0" brushRef="#br0" timeOffset="2919">255 0 24575,'3'3'0,"2"-2"0,-1 4 0,0-1 0,1 0 0,-1 1 0,0-1 0,1 2 0,-1 1 0,2-1 0,-3 0 0,0 1 0,0-4 0,-2 3 0,2-2 0,0 2 0,-3 1 0,3-1 0,-3 1 0,0-1 0,0 1 0,0-1 0,3 1 0,-2-1 0,2 0 0,-3 1 0,0-1 0,0 0 0,0 0 0,0-3 0,0 0 0</inkml:trace>
  <inkml:trace contextRef="#ctx0" brushRef="#br0" timeOffset="5668">13 102 24575,'-7'-1'0,"2"2"0,5 5 0,0 0 0,2-2 0,2-2 0,2-2 0,1 0 0,-1 0 0,0 0 0,1 0 0,-1 0 0,0 0 0,0 0 0,1 0 0,-1 0 0,1 0 0,-1 0 0,0-2 0,-3-2 0,3 1 0,-5-3 0,2 2 0,-3-2 0,0-1 0,0 1 0,0 0 0,0 0 0,0-1 0,-3 4 0,-1 0 0,-2 3 0,0 0 0,-1 0 0,1 0 0,-1 0 0,1 0 0,-1 0 0,1 0 0,0 3 0,3 0 0,0 3 0,3 0 0,0 1 0,0-1 0,0 0 0,0 1 0,0-1 0,0 0 0,0 1 0,3-4 0,0 3 0,3-6 0,1 3 0,-1-3 0,0 0 0,1 0 0,-1 0 0,0 0 0,0 0 0,6-5 0,-7 0 0,7-4 0,-12 2 0,3 1 0,-3-1 0,0 1 0,0-1 0,0 1 0,0-1 0,0 1 0,0 0 0,0-1 0,0 1 0,-3 3 0,0 0 0,-4 3 0,-3 0 0,3 0 0,-3 0 0,3 0 0,1 0 0,-1 0 0,1 0 0,-1 0 0,1 0 0,0 0 0,-1 0 0,4 3 0,-3 0 0,5 4 0,-2-1 0,3 1 0,0-1 0,0 0 0,0 1 0,0-1 0,0 1 0,0-1 0,0 0 0,0 1 0,0-1 0,3 0 0,0-2 0,4-2 0,-1-2 0,0 0 0,1 0 0,-1 0 0,0 0 0,1-2 0,-1 1 0,0-5 0,1-1 0,0 3 0,-3-5 0,2 5 0,-6-2 0,6-1 0,-5 1 0,4 2 0,-4-1 0,2 1 0,-3-2 0,-6 3 0,2 0 0,-5 3 0,-1 0 0,2 0 0,-2 0 0,4 0 0,-1 0 0,1 0 0,2 0 0,2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50:11.7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107 34 24575,'5'0'0,"1"0"0,-2-3 0,-1 0 0,-3-3 0,-3 2 0,-1 2 0,-2 2 0,-1 0 0,1 0 0,-1 0 0,1 0 0,-1 0 0,1 0 0,3 3 0,0 0 0,0 4 0,2-1 0,-2 1 0,3-1 0,0 1 0,0-1 0,0 1 0,0-1 0,0 0 0,0 1 0,3-4 0,0 0 0,4-3 0,-1 0 0,0 0 0,1-3 0,-1-1 0,0-2 0,-2-1 0,2 1 0,-3 0 0,1-1 0,-1 1 0,-3 0 0,-3 2 0,-1 2 0,-2 2 0,0 0 0,-1 0 0,1 0 0,-1 0 0,1 0 0,0 0 0,2 2 0,1 2 0,3 2 0,0 0 0,0 1 0,0-1 0,0 1 0,0-1 0,0 1 0,0-1 0,0 0 0,3-2 0,1-2 0,2-2 0,0 0 0,1 0 0,-1 0 0,0 0 0,1 0 0,-1 0 0,0 0 0,1 0 0,-4-2 0,3-2 0,-5-3 0,5 1 0,-6 0 0,6-1 0,-5 1 0,2-1 0,-3 1 0,0 0 0,0 0 0,-3-1 0,-1 1 0,-5 3 0,-6-4 0,-1 3 0,-2 0 0,3-3 0,1 7 0,0-4 0,3 4 0,-3 0 0,7 0 0,-3 0 0,7 3 0,0 1 0,3 2 0,0 1 0,0-1 0,0 1 0,0-1 0,0 1 0,0-1 0,0 1 0,0-1 0,0 1 0,3-1 0,0-3 0,4 3 0,-1-2 0,1-1 0,-1 3 0,4-5 0,-2 4 0,5-4 0,-2 2 0,3-3 0,1 0 0,-1 0 0,-3 0 0,2 0 0,-5 0 0,2 0 0,-4 0 0,1 0 0,-1 0 0,-2-3 0,-2 0 0,-2-3 0,0 0 0,-2 2 0,-2-1 0,-2 4 0,-1-2 0,1 0 0,-1 3 0,1-6 0,-4 5 0,3-2 0,-3 3 0,3 0 0,1 0 0,-1 0 0,1 0 0,-1 0 0,4 0 0,0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49:59.2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24575,'3'0'0,"6"0"0,68 0 0,-23 0 0,36 0 0,-26 0 0,-14 0 0,16 0 0,-6 0 0,0 0 0,-6 0 0,-6 0 0,17 5 0,-24 0 0,24 5 0,-18-1 0,21 7 0,-5-5 0,17 10 0,-13-5 0,8 5 0,6 1 0,-22-6 0,18 4 0,-27-5 0,17 10 0,-8-8 0,-5 5 0,-1-7 0,-12 3 0,4 1 0,-10-2 0,10 1 0,-4 4 0,18 4 0,-3 3 0,11 2 0,-14-6 0,1 8 0,-1-7 0,2 8 0,-1-9 0,-7 2 0,-1-3 0,-10-1 0,-1-2 0,-1 1 0,-4-4 0,6 3 0,-1 1 0,1 1 0,1 5 0,4 0 0,3 5 0,3-4 0,2 10 0,-6-6 0,4 1 0,-9-2 0,-1 0 0,-1-3 0,-8 2 0,3-4 0,-5-2 0,4 6 0,-2 1 0,9 11 0,-2 1 0,5 6 0,1 6 0,-11-12 0,3 9 0,-3-4 0,-1 0 0,2 5 0,-5-12 0,-7-2 0,-1-9 0,-6-3 0,-4-8 0,-1 2 0,1-2 0,0 3 0,0 6 0,1 6 0,-1 0 0,6 10 0,-4-4 0,3 5 0,-4-5 0,0-1 0,-1-10 0,0-2 0,0-9 0,-4 0 0,2-8 0,-5-1 0,2-4 0,-3 1 0,3-1 0,-3 0 0,3 1 0,-3-1 0,0 3 0,3-2 0,-2 2 0,2-3 0,-3 0 0,0 1 0,0-1 0,0 1 0,0-1 0,0 1 0,0-1 0,0 1 0,0-1 0,0 1 0,0-1 0,0 1 0,0-1 0,0 0 0,0 1 0,0-1 0,0 1 0,0-1 0,0 1 0,0 2 0,0-2 0,0 2 0,0-3 0,0 1 0,0-1 0,0 1 0,0-1 0,0 0 0,0 1 0,0-1 0,0 1 0,0-1 0,0 1 0,0-1 0,0 1 0,0-1 0,0 1 0,0 3 0,0 0 0,0 5 0,0-1 0,0 1 0,0-1 0,0 0 0,0 1 0,3 3 0,-2-2 0,6 2 0,-6-4 0,5 1 0,-5-4 0,5-1 0,-5-4 0,2 1 0,-3-1 0,0 1 0,0-1 0,0-5 0,-3-5 0,-1-3 0,-2 1 0,2 3 0,1 3 0</inkml:trace>
  <inkml:trace contextRef="#ctx0" brushRef="#br0" timeOffset="2928">674 2082 24575,'0'12'0,"0"6"0,0 1 0,0 5 0,0 10 0,-7-3 0,1 4 0,-6-2 0,4-4 0,3 1 0,-2-2 0,6-8 0,-6-2 0,6-3 0,-2-1 0,3-3 0,0-1 0,0-4 0,0 1 0,0-1 0,0-5 0,0-8 0,0-11 0,3-1 0,1-1 0,4 1 0,-1 4 0,0-4 0,-3 1 0,3 3 0,-3-4 0,3 5 0,0-1 0,-3 1 0,2 0 0,-2 3 0,0-3 0,2 7 0,-6-6 0,6 5 0,-5-5 0,2 5 0,0-2 0,-3 4 0,3-1 0,0 1 0,-2-1 0,2 1 0,0 0 0,-3-1 0,6 4 0,-6-3 0,6 6 0,-3-3 0,4 3 0,-1 0 0,0 0 0,0 0 0,0 0 0,0 3 0,-3 0 0,3 1 0,-2 1 0,2-1 0,1 6 0,0 1 0,0 0 0,3 2 0,1-2 0,3 3 0,-3 1 0,10 10 0,-8-8 0,8 7 0,-6-5 0,0-4 0,-3 8 0,1-8 0,-1 8 0,3-4 0,-3 1 0,3 2 0,-3-6 0,3 6 0,-3-6 0,2 2 0,-3-3 0,0-1 0,-1-3 0,-3 2 0,0-5 0,0 2 0,-1-4 0,-2 1 0,-1-1 0,-6-2 0,-4-5 0,0-2 0,0-1 0,4 1 0</inkml:trace>
  <inkml:trace contextRef="#ctx0" brushRef="#br0" timeOffset="4470">740 2375 24575,'52'0'0,"-31"0"0,44 0 0,-52 0 0,-3 0 0,-3 0 0,-1 0 0,1 0 0,-1 0 0,1 0 0,-1 0 0,0 0 0,0 0 0,0 0 0,0 0 0,0 0 0,0 0 0,-2 2 0,1-1 0,-5 2 0,3-3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5:07:17.490"/>
    </inkml:context>
    <inkml:brush xml:id="br0">
      <inkml:brushProperty name="width" value="0.1" units="cm"/>
      <inkml:brushProperty name="height" value="0.6" units="cm"/>
      <inkml:brushProperty name="color" value="#849398"/>
      <inkml:brushProperty name="inkEffects" value="pencil"/>
    </inkml:brush>
  </inkml:definitions>
  <inkml:trace contextRef="#ctx0" brushRef="#br0">0 3780 16383,'0'0'0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5:07:33.918"/>
    </inkml:context>
    <inkml:brush xml:id="br0">
      <inkml:brushProperty name="width" value="0.1" units="cm"/>
      <inkml:brushProperty name="height" value="0.6" units="cm"/>
      <inkml:brushProperty name="color" value="#849398"/>
      <inkml:brushProperty name="inkEffects" value="pencil"/>
    </inkml:brush>
  </inkml:definitions>
  <inkml:trace contextRef="#ctx0" brushRef="#br0">0 3780 16383,'0'0'0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5:07:39.585"/>
    </inkml:context>
    <inkml:brush xml:id="br0">
      <inkml:brushProperty name="width" value="0.1" units="cm"/>
      <inkml:brushProperty name="height" value="0.6" units="cm"/>
      <inkml:brushProperty name="color" value="#849398"/>
      <inkml:brushProperty name="inkEffects" value="pencil"/>
    </inkml:brush>
  </inkml:definitions>
  <inkml:trace contextRef="#ctx0" brushRef="#br0">0 3780 16383,'0'0'0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5:08:14.789"/>
    </inkml:context>
    <inkml:brush xml:id="br0">
      <inkml:brushProperty name="width" value="0.1" units="cm"/>
      <inkml:brushProperty name="height" value="0.6" units="cm"/>
      <inkml:brushProperty name="color" value="#849398"/>
      <inkml:brushProperty name="inkEffects" value="pencil"/>
    </inkml:brush>
  </inkml:definitions>
  <inkml:trace contextRef="#ctx0" brushRef="#br0">0 3780 16383,'0'0'0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7T14:47:31.451"/>
    </inkml:context>
    <inkml:brush xml:id="br0">
      <inkml:brushProperty name="width" value="0.1" units="cm"/>
      <inkml:brushProperty name="height" value="0.6" units="cm"/>
      <inkml:brushProperty name="color" value="#849398"/>
      <inkml:brushProperty name="inkEffects" value="pencil"/>
    </inkml:brush>
  </inkml:definitions>
  <inkml:trace contextRef="#ctx0" brushRef="#br0">0 3780 16383,'0'0'0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1:08.3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0 152 24575,'0'66'0,"0"-16"0,0-26 0,0-10 0,0 1 0,0-2 0,0-2 0,0-3 0,0-1 0,0-2 0,0 0 0,0 0 0,0-1 0,2 1 0,1 2 0,0-2 0,1 2 0,-3-2 0,3 0 0,-4 0 0,5 0 0,-5-1 0,4 1 0,-1 5 0,2-4 0,0 3 0,0-2 0,0-1 0,0 1 0,-2 1 0,1-3 0,-1 5 0,2-5 0,0 3 0,0-1 0,-1-2 0,2 3 0,-4-3 0,2-1 0,-1 4 0,0-3 0,2 3 0,-5-1 0,2-2 0,1 5 0,-3-2 0,5 0 0,-5 0 0,2-4 0,-2 1 0,2 0 0,-1 0 0,3 0 0,-3-1 0,3-1 0,-4 1 0,3-1 0,-1-1 0,-2 3 0,4-3 0,-3 3 0,1-5 0,-5-6 0,-6-10 0,4 5 0,-4-1 0</inkml:trace>
  <inkml:trace contextRef="#ctx0" brushRef="#br0" timeOffset="2032">27 125 24575,'0'-8'0,"0"-16"0,0 12 0,0-13 0,0 15 0,3-1 0,-3 3 0,5 1 0,-5 2 0,2 0 0,0 2 0,-1-1 0,3 4 0,-1-3 0,1 3 0,1 0 0,-1 0 0,1 0 0,0 0 0,2 0 0,1 0 0,3 0 0,-1 0 0,1 0 0,0 0 0,-1 0 0,1 0 0,-3 0 0,-1 0 0,-2 0 0,0 3 0,0-3 0,-1 4 0,-1-1 0,-1 2 0,-2 0 0,0-1 0,0 1 0,0 0 0,0 2 0,0-1 0,2 8 0,-1-4 0,1 5 0,-2-2 0,0-1 0,0 1 0,0-2 0,0 0 0,0-1 0,0 1 0,0-1 0,0-2 0,0 2 0,3-2 0,-3 0 0,3 0 0,-3-1 0,0-2 0,0 5 0,0-4 0,0 1 0,0-2 0,0 0 0,0 0 0,0-1 0,0 1 0,0 0 0,0 0 0,0-1 0,-5-1 0,2 1 0,-5-1 0,4 0 0,-1-1 0,0 0 0,0-2 0,1 4 0,-1-3 0,0 1 0,3 0 0,-2-1 0,1 1 0,-2-2 0,1 0 0,-1 0 0,1 0 0,-1 0 0,-4 0 0,3 0 0,-2 0 0,3 0 0,-3 0 0,3 0 0,-5 0 0,2 0 0,0 0 0,1 0 0,2 0 0,0 0 0,0 0 0,1 0 0,1-2 0,1-1 0,2 1 0,0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1:12.6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76 24575,'0'-8'0,"0"-4"0,2 6 0,3-6 0,0 9 0,5-6 0,-4 7 0,4-7 0,-2 8 0,2-8 0,6 7 0,-8 0 0,2 4 0,-8 3 0,-1 0 0,1-1 0,0 1 0,-1 3 0,1-3 0,-2 8 0,2-4 0,-1 7 0,1-4 0,-2 4 0,0-1 0,0 2 0,0 0 0,0 1 0,0-1 0,0 0 0,0 1 0,0-4 0,0 3 0,0-6 0,0 3 0,0-6 0,0 2 0,0-5 0,0 3 0,0-4 0,0 1 0,-2-2 0,-1-1 0,-1-2 0,-1 0 0,5 0 0,4 0 0,2 0 0,6 0 0,-4 0 0,0 0 0,5 0 0,-5 0 0,9 0 0,-2 0 0,2 0 0,0 0 0,4-3 0,-3 3 0,7-3 0,-3 3 0,-1 0 0,0 0 0,-3 0 0,-4 0 0,0 0 0,-6 0 0,-1 0 0,0 0 0,-2 0 0,2 0 0,-2 0 0,-3 0 0,0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1:04.7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5 138 24575,'0'43'0,"0"-19"0,0 23 0,0-2 0,0 10 0,0 1 0,0-11 0,0-11 0,0-7 0,0-2 0,0-7 0,0-7 0,2 0 0,-1-6 0,3-3 0,-1 0 0,-1-6 0,0-2 0,-2-7 0,0 2 0,0-6 0,0-1 0,-4-44 0,0-8 0,2 21 0,-3-19 0,1 8 0,4 47 0,0 5 0,0 0 0,0 4 0,0-1 0,0 0 0,2 1 0,4-1 0,2-3 0,5 0 0,2-7 0,4 0 0,-1-1 0,0 1 0,-3 1 0,2 2 0,-2-3 0,2 6 0,-3 1 0,3 0 0,-6 4 0,3-3 0,-3 6 0,-3-1 0,2 2 0,-2 0 0,0 0 0,1 0 0,-1 0 0,0 0 0,0 7 0,-3 0 0,1 7 0,-1-4 0,-2 1 0,0 2 0,-3-2 0,0 1 0,0-1 0,0-3 0,0-1 0,0 1 0,0-3 0,0 5 0,0-5 0,-5 3 0,1-3 0,-3 2 0,-4-1 0,2 4 0,-4-3 0,-4 3 0,1-1 0,-4 3 0,-1-2 0,-1 1 0,0-2 0,1 1 0,4-2 0,-5 0 0,3-1 0,0-2 0,1 0 0,10-4 0,-2 1 0,8-2 0</inkml:trace>
  <inkml:trace contextRef="#ctx0" brushRef="#br0" timeOffset="1595">504 580 24575,'0'77'0,"0"0"0,0-15 0,0-10 0,0-20 0,0-21 0,0-3 0,0-1 0,0-2 0,0 0 0,0 0 0,0-7 0,0-1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1:16.3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287 554 24575,'2'21'0,"0"-2"0,-2 14 0,0-6 0,0 15 0,0 2 0,0 9 0,0 16 0,0-3 0,0 9 0,0-20 0,0 10 0,0-14 0,0 7 0,0-10 0,0 0 0,0 10 0,0-10 0,0-1 0,0 2 0,0 4 0,0-17 0,0 9 0,0-9 0,3 7 0,-2 4 0,2-8 0,1 17 0,-3-10 0,3 12 0,-4-11 0,0 6 0,0-5 0,0 9 0,0-8 0,0 8 0,0 2 0,0 0 0,0 9 0,0-17 0,0 10 0,0-12 0,-3 5 0,-2-1 0,-3-6 0,4-3 0,-3-1 0,6-5 0,-5-4 0,5 4 0,-5-4 0,5 1 0,-2-2 0,3 1 0,0-4 0,0 13 0,-3-14 0,2 6 0,-1-13 0,2-6 0,0-1 0,0-8 0,-2-1 0,1-2 0,-3-1 0,1-1 0,-7-2 0,6 1 0,-4 13 0,8 4 0,0 12 0,0 3 0,0-6 0,0 6 0,0-3 0,0 18 0,0 3 0,0-1 0,0 1 0,0 27 0,0-25 0,0 28 0,0-47 0,0 0 0,0-5 0,0-3 0,-3 3 0,2-6 0,-2 2 0,0 1 0,-1 0 0,-6 4 0,-2 12 0,1-5 0,-4 10 0,7-12 0,-5 2 0,1 1 0,0 6 0,-2-1 0,5 4 0,-1-8 0,2 8 0,4-8 0,-3 4 0,6 0 0,-6-4 0,7 4 0,-7-1 0,6 11 0,-5-14 0,5 12 0,-5-16 0,5 4 0,-3 8 0,1-4 0,2 0 0,-2-1 0,-1 0 0,3-3 0,-2 4 0,3-9 0,0 3 0,0-2 0,0 3 0,0 17 0,0-8 0,-4 18 0,3-24 0,-3 19 0,4-29 0,0 23 0,0-17 0,0 6 0,0 4 0,-3-8 0,2 0 0,-2-5 0,3-5 0,0 1 0,0 0 0,0-4 0,0 3 0,0-7 0,0 7 0,0 1 0,0 1 0,0 15 0,0-13 0,0 12 0,0-6 0,0 21 0,3-12 0,1 11 0,0-20 0,3-5 0,-3 0 0,-1-5 0,3-3 0,-2 3 0,-1-9 0,3 5 0,-5-6 0,4-1 0,-4 1 0,4-7 0,-4 3 0,1-6 0,0 3 0,-1 0 0,1-2 0,1 2 0,-3 0 0,2 0 0,-2 3 0,3-2 0,-3 1 0,3-1 0,-3-1 0,2 0 0,-1-5 0,1-1 0,-2-2 0,0 0 0,0-5 0,0-1 0</inkml:trace>
  <inkml:trace contextRef="#ctx0" brushRef="#br0" timeOffset="2213">376 154 24575,'-3'23'0,"3"-3"0,2-13 0,3-1 0,-2-1 0,-1-1 0,-2 0 0,2-2 0,-1-2 0,1-2 0,-2-2 0,0-2 0,0 1 0,0-6 0,0 3 0,0-4 0,0 1 0,0 1 0,0-5 0,0 5 0,0-1 0,0 1 0,0 3 0,0 1 0,0 2 0,2 2 0,-2-2 0,5 4 0,-3-2 0,3 2 0,-1 0 0,0 0 0,1 0 0,-1-2 0,1 1 0,0-2 0,2 0 0,1-1 0,3-1 0,-1 3 0,1-4 0,0 5 0,-3-5 0,-1 5 0,-2-3 0,0 4 0,-1-2 0,1 2 0,0 0 0,-1 0 0,1 0 0,0 0 0,0 0 0,-1 2 0,4 0 0,-3 3 0,2-1 0,-2 0 0,0 0 0,-2 0 0,-1 0 0,0 1 0,-2-1 0,2 0 0,-2 0 0,3 2 0,-3-1 0,5 4 0,-4-2 0,5 6 0,-4-6 0,2 4 0,-2-7 0,-1 0 0,1 0 0,0-2 0,-2 2 0,5-4 0,-5 2 0,2-2 0</inkml:trace>
  <inkml:trace contextRef="#ctx0" brushRef="#br0" timeOffset="4499">826 54 24575,'-11'0'0,"2"0"0,4 2 0,3 0 0,2 3 0,0-1 0,0 0 0,-2-2 0,2 1 0,-2 0 0,2 1 0,0 0 0,0 0 0,0 0 0,0 0 0,0 0 0,0-1 0,0 1 0,0 0 0,0 0 0,2 0 0,-2 0 0,4-2 0,-1 2 0,2-2 0,-1 0 0,-1 2 0,1-4 0,-2 2 0,1 0 0,1 0 0,-1 1 0,-1 0 0,3 0 0,-3 1 0,3-2 0,-1 1 0,1-2 0,0 1 0,-1-1 0,1 0 0,0 1 0,0-2 0,-1 0 0,1 0 0,0 0 0,2 0 0,1 0 0,0 0 0,2 0 0,-2 0 0,6 0 0,-3-2 0,3-1 0,0-4 0,-5 0 0,4-3 0,-8 3 0,5-1 0,-4 3 0,1-1 0,-2-1 0,-2 3 0,-1-3 0,-2 3 0,0 0 0,0 0 0,0 0 0,0-3 0,0 3 0,0-3 0,0 3 0,0 0 0,-2 0 0,-5-4 0,1 5 0,-3-4 0,4 4 0,1 1 0,-1-2 0,0 4 0,-2-4 0,-1 1 0,-5-3 0,5 3 0,-5-3 0,8 5 0,-2-1 0,2 2 0,0 0 0,1 0 0,-1 0 0,0 0 0,1 2 0,-1 0 0,3 3 0,0-1 0,-1 0 0,3 0 0,-2 0 0,2 0 0,-2 0 0,1 1 0,-1-1 0,2 0 0,-2 0 0,2 0 0,-2 0 0,2 0 0,0 0 0,0 0 0,-3-2 0,3 1 0,-2-1 0,0 1 0,-1-2 0,-1-1 0,1 0 0,1 0 0</inkml:trace>
  <inkml:trace contextRef="#ctx0" brushRef="#br0" timeOffset="6152">777 361 24575,'-9'0'0,"-9"0"0,6 0 0,-13 0 0,9 0 0,-5 0 0,4 0 0,-12 0 0,17 1 0,-8 2 0,20 0 0,0 2 0,0-1 0,0 0 0,0 0 0,0 0 0,0 0 0,0 1 0,0-1 0,0 11 0,0-6 0,0 6 0,0-6 0,0-2 0,0 0 0,0-1 0,0-2 0,0 1 0,2-1 0,-1 0 0,1 0 0,-2 0 0,2-2 0,-1 2 0,3-3 0,-4 2 0,5-2 0,-3 2 0,3-2 0,-1 1 0,1-2 0,-1 0 0,1 0 0,0 0 0,-1 0 0,1 0 0,0 0 0,-1 0 0,1 0 0,0 0 0,0 0 0,0 0 0,-1 0 0,1 0 0,0 0 0,0 0 0,2 0 0,-2 0 0,3 0 0,-3-2 0,-1-1 0,1-1 0,-2 2 0,-1 0 0</inkml:trace>
  <inkml:trace contextRef="#ctx0" brushRef="#br0" timeOffset="8182">1124 330 24575,'-9'0'0,"-1"0"0,-8 0 0,5 0 0,-5 0 0,-5 0 0,9 0 0,-4 2 0,12 0 0,3 2 0,-2 1 0,0-1 0,3 0 0,-3 0 0,5 0 0,-2 0 0,2 1 0,0-1 0,0 0 0,0 4 0,0-3 0,0 2 0,0-3 0,0 0 0,0 0 0,2-1 0,-2 0 0,5 0 0,-3 1 0,3 0 0,0 0 0,-1-2 0,-1 2 0,1-4 0,-4 4 0,5-4 0,-3 2 0,3 0 0,-1-2 0,1 2 0,-1-2 0,1 0 0,0 0 0,-1 0 0,1 2 0,0 0 0,0 0 0,-3 2 0,3-4 0,-3 4 0,3-3 0,0 0 0,-3 1 0,3-1 0,-3 1 0,3-2 0,-1 0 0,1 0 0,0 0 0,0 0 0,-1 0 0,1 0 0,0 0 0,-1 0 0,1 0 0,0-2 0,-1 0 0,1-1 0,-2 0 0,1 2 0,-4-2 0,5 2 0,-5-3 0,4 2 0,-1 0 0,0-2 0,-1 2 0,0 0 0,-1-2 0,3 2 0,-4-5 0,2 1 0,1-1 0,-3 1 0,2 2 0,-2-1 0,0 1 0,0 0 0,0-2 0,0 1 0,-2-7 0,-1 4 0,-2-3 0,0 5 0,1 2 0,-1 1 0,0 0 0,0 2 0,3-1 0,-1 2 0</inkml:trace>
  <inkml:trace contextRef="#ctx0" brushRef="#br0" timeOffset="9873">1329 349 24575,'0'8'0,"0"-2"0,2 73 0,1-56 0,2 57 0,-3-76 0,0 0 0,1 0 0,-3 0 0,4-1 0,-3-13 0,1 0 0,-2-10 0,0 8 0,0-2 0,0-1 0,0-1 0,0 0 0,0 2 0,0 2 0,0-1 0,0 1 0,0 3 0,0 0 0,0 2 0,0 0 0,2 1 0,0 2 0,3-2 0,-1 4 0,1 0 0,0 2 0,-1 0 0,1 0 0,0 0 0,-1 0 0,4 0 0,0 0 0,2 0 0,1 0 0,-1 0 0,-2 0 0,0 0 0,-4 0 0,1 0 0,0 0 0,-2 2 0,-1 0 0,-2 2 0,0 2 0,0 1 0,0 3 0,0 1 0,0-1 0,2 2 0,-1-3 0,1 1 0,-2-1 0,0 0 0,0-2 0,0-1 0,0-2 0,0 1 0,0-1 0,2 0 0,-1 0 0,1 0 0,0-2 0,-2-1 0,2-6 0,-2-2 0,0-2 0,0 4 0,0 1 0</inkml:trace>
  <inkml:trace contextRef="#ctx0" brushRef="#br0" timeOffset="10197">1490 289 24575,'0'0'0</inkml:trace>
  <inkml:trace contextRef="#ctx0" brushRef="#br0" timeOffset="11582">1490 300 24575,'5'-4'0,"-3"-2"0,3 6 0,-5-4 0,4 4 0,-3-4 0,3 4 0,-3-4 0,3 4 0,-2-4 0,3 3 0,0 0 0,2-2 0,-1 3 0,1-2 0,-2 2 0,-1 0 0,1 0 0,0 0 0,-2 2 0,-1 0 0,-2 2 0,0 0 0,0 0 0,0 0 0,0 0 0,0 0 0,0 0 0,0 0 0,0 0 0,0 1 0,0-1 0,0 2 0,0-1 0,0 3 0,0-3 0,0 1 0,0 1 0,0-2 0,0 1 0,0-2 0,0 2 0,0-1 0,0 2 0,0-3 0,0 0 0,0 0 0,0 0 0,0 0 0,2 0 0,-2 1 0,3 1 0,-1-1 0,-2 1 0,5 0 0,-5-1 0,5 4 0,-4-5 0,3 3 0,-3-1 0,3-1 0,-4 1 0,5-2 0,-3 1 0,1-3 0,-1 0 0</inkml:trace>
  <inkml:trace contextRef="#ctx0" brushRef="#br0" timeOffset="13427">1672 295 24575,'0'9'0,"0"3"0,0-4 0,0 1 0,0 2 0,0-4 0,0 3 0,3 1 0,2 5 0,1-4 0,1 2 0,-2-10 0,-2 3 0,1-3 0,-3 3 0,3-3 0,-4-4 0,2-2 0,-2-5 0,0-2 0,0-3 0,0 2 0,0-4 0,0 1 0,0 1 0,0-3 0,0 3 0,0-10 0,0-5 0,0 3 0,0-5 0,0 13 0,3-2 0,0 6 0,2 0 0,0 5 0,0 0 0,0 5 0,0 0 0,-1 4 0,-1 0 0,-2 2 0,2 0 0,-3 3 0,4-2 0,-3 1 0,3-2 0,-3 0 0,1 0 0,0 0 0,-2 1 0,3-1 0,-3 0 0,2 2 0,-1-1 0,1 4 0,0-2 0,-1 2 0,4 0 0,-5-2 0,5 2 0,-5-5 0,3 5 0,-1-5 0,-2 3 0,2-3 0,1 0 0,-3 0 0,2 0 0,0 1 0,-1-1 0,3-2 0,-3 2 0,3-4 0,-2 2 0,3-2 0,-1 0 0,-2 0 0,0 0 0</inkml:trace>
  <inkml:trace contextRef="#ctx0" brushRef="#br0" timeOffset="15113">1827 319 24575,'0'-9'0,"0"2"0,0 2 0,0 1 0,-2 2 0,2-2 0,-2 2 0,0-2 0,1 0 0,-3 1 0,3 0 0,-1 0 0,0-1 0,1 0 0,-1 0 0,2 0 0,0 0 0,-2 2 0,2-2 0,-2 2 0,2-2 0,0 0 0,0 0 0,0 1 0,0-1 0,0 0 0,0 0 0,0 0 0,0 0 0,2 0 0,0 2 0,2 1 0,1 1 0,-1 0 0,1 0 0,-3 1 0,2 2 0,-3 1 0,3 0 0,-4 0 0,5-2 0,-5 2 0,4-2 0,-1 0 0,-1 2 0,2-4 0,-1 2 0,2-2 0,2 2 0,1-1 0,0 1 0,2-2 0,-5 2 0,2-2 0,-2 2 0,0 0 0,0-2 0,-2 4 0,-1-2 0,-2 2 0,2-2 0,5 12 0,-1-7 0,4 13 0,-2-10 0,-2 4 0,2-2 0,-2 1 0,-1-1 0,1-3 0,-3 0 0,-1-2 0,-2-1 0,0-2 0,0 1 0,0-1 0,0 0 0,0 0 0,0 0 0,0 0 0,0 0 0,0-3 0,0-1 0</inkml:trace>
  <inkml:trace contextRef="#ctx0" brushRef="#br0" timeOffset="17365">2218 196 24575,'-15'0'0,"-5"0"0,8 0 0,-2 0 0,-2 0 0,7 0 0,-2 0 0,1 0 0,5 0 0,-2 0 0,2 0 0,0 0 0,0 0 0,1 0 0,-1 0 0,1 0 0,1 2 0,-1 0 0,1 1 0,-2 0 0,1 0 0,-1 1 0,2 0 0,1 0 0,2 0 0,0 0 0,0 0 0,0 0 0,0 0 0,2 0 0,-2 0 0,5 0 0,-5 0 0,4 0 0,-1 0 0,0 0 0,1 1 0,-1-1 0,1 0 0,1-2 0,0 0 0,-1-2 0,1 0 0,0 0 0,0 0 0,-1 0 0,1 0 0,0 0 0,0 0 0,0 0 0,2 0 0,1 0 0,0 0 0,2-2 0,-5 1 0,3-1 0,-4 2 0,1 0 0,0 0 0,0 0 0,-1 0 0,1 0 0,-1 0 0,1 2 0,0 0 0,-1 3 0,-1-1 0,1 0 0,-1 0 0,0 0 0,1 0 0,-4 0 0,5-1 0,-5 0 0,4 0 0,-3 1 0,3-2 0,-3 1 0,1-1 0,0 1 0,-2 0 0,2 0 0,-2 1 0,0 0 0,3-2 0,-3 2 0,2-2 0,-2 2 0,2-1 0,-1 0 0,1 0 0,-2 1 0,0 0 0,0 0 0,0 0 0,0 0 0,0 0 0,-2-2 0,-7 0 0,3-2 0,-5 0 0,6 0 0,0 0 0,-2 0 0,1 0 0,-1 0 0,2 0 0,1 0 0,-1 0 0,0 0 0,1 0 0,-1 0 0,1 0 0,-1 0 0,1 0 0,-1 0 0,3-2 0,-2 1 0,4-2 0,-4 0 0,3-1 0,-3 0 0,3 0 0,-1 0 0,0 0 0,2 2 0,-3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2:37.7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24 24575,'13'-3'0,"-3"3"0,7-8 0,-4 4 0,22-2 0,-15 4 0,10 2 0,-15 0 0,-2 0 0,1 0 0,-5 0 0,4 0 0,-8 2 0,3 3 0,-3 3 0,0 0 0,-2 2 0,-1-2 0,-2 3 0,0-1 0,0 1 0,0 0 0,0 2 0,0 2 0,-3 2 0,0 0 0,-5-2 0,2 2 0,-4-6 0,4 3 0,-2-4 0,-3 5 0,1-4 0,-4 3 0,3 0 0,0-3 0,0 1 0,3-5 0,-2 1 0,5-3 0,0 2 0,3-2 0,-1-2 0,3 1 0,-2-2 0,2 3 0,2-3 0,0 0 0,3-2 0,2 0 0,1 2 0,3-1 0,3 4 0,0-4 0,4 4 0,-1-5 0,0 6 0,4-6 0,-2 5 0,2-4 0,-7 2 0,0-3 0,-4 0 0,-2 0 0,0 0 0,-4 0 0,1 0 0,0 0 0,-4 0 0,0 0 0,-3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2:35.5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 0 24575,'0'10'0,"0"2"0,-7 56 0,-1 9 0,5-27 0,-7 27 0,1-11 0,8-53 0,-4-7 0,5 1 0,0-2 0,0 0 0,0-1 0,2 1 0,0-1 0,1 1 0,1-3 0,-3 2 0,1-1 0,0 2 0,-2-1 0,2 1 0,0 0 0,1-3 0,-1 0 0,0-2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2:19.4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55 24575,'5'-8'0,"0"-1"0,2 6 0,1-1 0,0-1 0,-1 0 0,0 0 0,-2 2 0,3-4 0,1 6 0,-3-4 0,3 5 0,-4 0 0,0 0 0,0 0 0,-1 0 0,1 0 0,0 0 0,0 0 0,0 0 0,-1 0 0,1 0 0,0 0 0,0 2 0,-3 1 0,3-1 0,-5 3 0,4-3 0,-3 3 0,1 0 0,-2 0 0,0 2 0,0-1 0,0 3 0,0 0 0,0 1 0,0 1 0,0-1 0,0 1 0,0-3 0,0 2 0,0-2 0,-2 2 0,-1-1 0,-2 0 0,-3-3 0,0 4 0,0-4 0,-2 1 0,2-2 0,-2-2 0,-1 2 0,1-4 0,-6 3 0,5-3 0,-5 1 0,8-2 0,1 0 0,4 2 0,-1-1 0,1 3 0,1-1 0,0 1 0,2 1 0,0 0 0,0 0 0,0-1 0,0 1 0,0 0 0,0 0 0,0 0 0,0-1 0,0 1 0,0 0 0,0 0 0,0-1 0,0 1 0,0 0 0,0 0 0,0-1 0,0 1 0,0 0 0,0 0 0,0-1 0,0 1 0,-3 0 0,1 0 0,-1 0 0,1-1 0,0 1 0,1 0 0,-1 0 0,4-3 0,5 0 0,-1-2 0,2 0 0,-3 0 0,0 0 0,0-4 0,0 0 0,0-6 0,0 5 0,2-5 0,-1 4 0,2-3 0,-4 3 0,1-1 0,0 2 0,3 0 0,0 0 0,2 2 0,4-2 0,0 4 0,3-1 0,4 2 0,-2 0 0,5 0 0,-2 0 0,-1 0 0,0 0 0,-4 0 0,-2 0 0,-2 0 0,-5 0 0,-1 0 0,-2 0 0,-1 0 0,-1 0 0,-1 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2:03.3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25 167 24575,'0'7'0,"0"2"0,0 1 0,0 1 0,0 6 0,0-3 0,0 4 0,0 3 0,0 1 0,0-1 0,0 8 0,0-6 0,0 10 0,0-10 0,0 5 0,0-6 0,0 3 0,0-3 0,0 13 0,0-10 0,0 8 0,0-8 0,0-6 0,0-3 0,0-3 0,0-7 0,0 1 0,0-2 0,0-1 0,0 1 0,0 0 0,0-1 0,0 1 0,0 0 0,0 14 0,0-2 0,0 13 0,0-1 0,0 1 0,0 0 0,0 0 0,0-5 0,0-3 0,0-4 0,0-7 0,0-4 0,0-2 0,0 0 0,0-5 0,0-13 0,0-12 0,4-20 0,3-5 0,9-5 0,1-5 0,7-2 0,-8 9 0,4-10 0,-1 16 0,-3-9 0,-1 12 0,-5 10 0,-3 8 0,-1 5 0,-1 9 0,-2 2 0,-1 5 0,-4 2 0,0 1 0,-3 2 0,1 0 0,-1 0 0,0 0 0,1 0 0,0 0 0,-1-2 0,0-3 0,-2-3 0,-1-2 0,-3-4 0,0 3 0,0-6 0,0 3 0,-1-4 0,1 4 0,2 0 0,2 8 0,1-3 0,2 6 0,1-5 0,0 4 0,3-1 0,3 3 0,-1-2 0,3 3 0,2-3 0,4 1 0,7-3 0,4 0 0,3-1 0,0 1 0,4 0 0,-2-1 0,6 0 0,-7 1 0,3 0 0,-3-1 0,-1 1 0,0 0 0,1 2 0,3-2 0,-3 3 0,4-4 0,-1 0 0,-3 4 0,7-3 0,-2 2 0,7-3 0,-3 0 0,4 3 0,-6-2 0,2 5 0,-5-2 0,-1 1 0,-8 1 0,0-2 0,-4 3 0,-6 0 0,-1 0 0,-8 2 0,1 3 0,-3 3 0,0 6 0,-3 3 0,2 9 0,-2 9 0,3 5 0,0 9 0,0 6 0,0 13 0,0 6 0,0 13-567,4 1 567,2 6 0,3-6 0,0-2 0,-1-23 0,0 2 0,-4-10 0,0-8 0,-4 2 0,0-19 567,2-3-567,-1-11 0,1-2 0,-2-8 0,0 1 0,-2-6 0,-9-5 0,-9-2 0,-15-7 0,-9 1 0,-12-4 0,-11-4 0,-13-3-854,-14-5 854,46 14 0,0-1 0,-4 1 0,3-1 0,-23-7 0,-5-3 0,25 8 0,1-2 0,8 5 0,12 3 0,9 2 854,1 6-854,13-2 0,-3 5 0,9-4 0,-1 1 0,3-1 0,0 1 0,0 1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1:59.5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113 265 24575,'0'9'0,"0"12"0,0-5 0,0 41 0,0-24 0,0 25 0,0-19 0,0 8 0,0-10 0,0 4 0,2-25 0,-2 0 0,2-8 0,0 0 0,1-3 0,1-3 0,1-2 0,0 0 0,-3-2 0,0 0 0,-2-3 0,0-2 0,-2-1 0,-1-5 0,-3-2 0,0-2 0,0-8 0,0 2 0,2-15 0,1 7 0,3-8 0,0 1 0,0-2 0,0 0 0,0 2 0,0 3 0,0 1 0,3 0 0,4 4 0,3 1 0,6 3 0,-3 4 0,0 0 0,-5 8 0,-3 0 0,0 6 0,0 1 0,0 4 0,-2-1 0,1 4 0,-2-2 0,6 2 0,3 2 0,3-1 0,7 4 0,0-4 0,5 2 0,-1-3 0,4 0 0,-3 0 0,3 0 0,-4 0 0,1 0 0,-5 0 0,0 0 0,-3 0 0,-1-3 0,-3 0 0,0 0 0,-3-2 0,-3 5 0,-1-5 0,-2 5 0,0-3 0,-1 3 0,-1-2 0,1 2 0,-3 2 0,1 7 0,-2 75 0,0-32 0,0 6 0,0-1 0,0-10 0,0 16 0,0-16 0,0 9 0,0-7 0,0-5 0,0-5 0,0 0 0,0-5 0,0-4 0,0-1 0,2-4 0,-1 0 0,5 0 0,-6 1 0,6-1 0,-3 0 0,1 0 0,1-3 0,-4-1 0,4-4 0,-4-2 0,1-2 0,-2-5 0,0 0 0,0-4 0,2-1 0,-1 1 0,1-5 0,-4-7 0,-4-1 0,-3-10 0,-2 5 0,-7-8 0,-7-2 0,-3-3 0,-11 1 0,11 6 0,-14-1 0,6 3 0,-8-1 0,0 1 0,-1 6 0,6 2 0,0 3 0,5 0 0,0 3 0,3 1 0,6 1 0,4 1 0,3-1 0,4 2 0,1 0 0,5 0 0,3-2 0,3-1 0,2 1 0,0 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1:50.0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113 33 24575,'0'12'0,"0"10"0,0 27 0,0 4 0,0-6 0,0 6 0,0-6 0,0-33 0,0-6 0,0-1 0,-5-2 0,4 9 0,-4-1 0,5 11 0,0 7 0,-3 9 0,2-3 0,-6 14 0,6-9 0,-5 23 0,2-17 0,0 6 0,-2-19 0,5-11 0,-2-2 0,3-14 0,0-1 0,0-2 0,2-3 0,1 1 0,1-3 0,1 0 0,0-3 0,2 1 0,1-1 0,3-2 0,3 2 0,0-3 0,7 3 0,5-2 0,8 4 0,6-2 0,14 3 0,3 0 0,16 0 0,8 0 0,6 4 0,-15 0 0,9 5 0,-22-1 0,8 0 0,-12 0 0,-3-1 0,-19-3 0,-4-1 0,-18-3 0,-3 0 0,-4 0 0,-1-4 0,-6-2 0,0-7 0,-12-6 0,4-7 0,-9-5 0,6 1 0,-3-8 0,0 3 0,2-10 0,-6 6 0,9 0 0,-4 5 0,9 0 0,-2 7 0,2 3 0,4 6 0,0 6 0,3 0 0,0 6 0,0-1 0,0 2 0,0-2 0,0-4 0,0-4 0,0-5 0,0-2 0,0-4 0,0-3 0,0-1 0,0 0 0,0 1 0,-2 7 0,1 4 0,-4 5 0,3 3 0,-3 4 0,0 2 0,0 4 0,-2 0 0,0 0 0,-4 0 0,-2 0 0,-5 0 0,-8 0 0,-8 0 0,-6-3 0,4-1 0,-5-3 0,0 0 0,-4-1 0,-3 1 0,8 0 0,6 0 0,5 3 0,7-1 0,1 4 0,7-4 0,0 5 0,4-3 0,-7 3 0,1 0 0,-8 0 0,2 0 0,-7 0 0,3-2 0,-8 1 0,8-2 0,-3 0 0,4 3 0,3-6 0,4 5 0,5-3 0,5 3 0,3-3 0,3 2 0,2-1 0,0 1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1:47.7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89 222 24575,'0'11'0,"0"2"0,0 3 0,0-2 0,0 2 0,0-1 0,0 2 0,0 0 0,0 1 0,0-1 0,0-2 0,0-2 0,0-2 0,0-3 0,0-1 0,0-2 0,0 0 0,0 0 0,0-1 0,0 1 0,0 2 0,0 1 0,0 6 0,0 0 0,0 4 0,0 3 0,0-6 0,0 5 0,0-9 0,0 3 0,0-3 0,0-3 0,0-1 0,0-2 0,2 0 0,-1-1 0,3-1 0,-3 1 0,1-1 0,-2 2 0,2-1 0,-2 1 0,3 0 0,-3 0 0,2-1 0,-2 1 0,2 0 0,0 0 0,-1-1 0,1 4 0,-2 0 0,2 2 0,-1 1 0,1 0 0,-2-3 0,3-1 0,-3 0 0,2-1 0,-2 1 0,2-2 0,-1 0 0,3-3 0,-1 0 0,1-2 0,1 0 0,-1-2 0,1-1 0,-2-1 0,1-1 0,-2 2 0,6-1 0,0 3 0,2-1 0,4 2 0,0 0 0,4 0 0,-1 0 0,1 0 0,3 0 0,-3 0 0,6 0 0,-2 3 0,3-3 0,1 3 0,-1-3 0,0 0 0,1 0 0,-1 0 0,0 0 0,-3 0 0,-1 0 0,-5 0 0,-4 0 0,-3 0 0,-4 0 0,0 0 0,0 0 0,-3-2 0,0 0 0,-2-3 0,0 0 0,0-2 0,0 1 0,0-3 0,0 4 0,0-2 0,0 2 0,0 0 0,0 0 0,0-2 0,0 2 0,0-2 0,0 0 0,0-1 0,0-3 0,0-6 0,0-10 0,0-9 0,0-18 0,0-3 0,4 0 0,1-26 0,2 36 0,2-30 0,-5 31 0,3 0 0,-7 7 0,3 13 0,-3 8 0,0 5 0,0 5 0,0 1 0,-4 4 0,1 1 0,-6 2 0,4 0 0,-5 0 0,2 0 0,-6 0 0,-4 0 0,-7 0 0,-6 0 0,-7 0 0,-2 3 0,0 1 0,-3 6 0,4 2 0,-5 2 0,0 1 0,6-4 0,-1 2 0,9-6 0,1 3 0,7-4 0,1 0 0,2 0 0,4-1 0,3-2 0,4-1 0,4-2 0,-1 0 0,0 0 0,3 0 0,0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2:16.9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24575,'0'15'0,"0"4"0,0 3 0,0 3 0,0 1 0,0-1 0,0 0 0,0-3 0,0 3 0,0-4 0,0-2 0,0 1 0,0-8 0,0 4 0,0-5 0,0 1 0,0-3 0,3 4 0,0-4 0,-1 2 0,1-6 0,-1 0 0,-2 0 0,4-1 0,-3 1 0,1 0 0,0-2 0,-1 1 0,1-2 0,-2 1 0,0-1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1:43.2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3680 348 24575,'-15'5'0,"-1"-1"0,-24-11 0,-7-2 0,-3-3 0,-4-1 0,-23-5 0,21 7 0,3 0 0,0-3 0,-10 5 0,5-6 0,4 6 0,-22-8 0,0 4 0,-18-2 0,6 1 0,-1 1 0,-1-2-654,-5 0 1,-7-2 0,13 2 653,25 7 0,11 0 0,-7-7 0,5 6 0,4-5 0,7 5 0,1-1 0,7 3 0,-2 0 1960,4 3-1960,-15 1 0,6 3 0,-16 0 0,9 0 0,-11 0 0,-5 8 0,-9 9 0,-4 7 0,-1 11 0,1-4-407,2 9 407,-2-4 0,9 3 0,11-10 0,1-2 0,22-6 0,-7 1 0,13-5 0,7-2 0,3-6 407,11-1-407,-1-3 0,5 0 0,-3 0 0,-3 6 0,-5 6 0,-3 2 0,-6 12 0,-4 3 0,-2 8 0,-8 5 0,12-8 0,-7 6 0,6-2 0,1 4 0,-3 1 0,7-5 0,1-7 0,1 6 0,10-2 0,-6-1 0,6 0 0,1-5 0,0 0 0,0 12 0,3-17 0,-2 11 0,6-19 0,-3 9 0,2 0 0,-3 4 0,0 9 0,0-6 0,-1 10 0,1-3 0,3 2 0,-3 3 0,3 0 0,-3-4 0,-1 4 0,1-5 0,-1-4 0,4-2 0,-2-4 0,3-4 0,-3-4 0,2-2 0,-1-6 0,4 3 0,-1-1 0,2 2 0,-3 3 0,2 12 0,-2-9 0,3 8 0,0-11 0,0 4 0,0-3 0,0 8 0,0-4 0,0 4 0,3 0 0,1 5 0,3-4 0,0 4 0,9 41 0,-7-34 0,11 38 0,-8-39 0,6 5 0,-1 5 0,6 0 0,-2 11 0,7-3 0,-1 10 0,0-20 0,-3 5 0,-2-12 0,5 5 0,-3-1 0,2-9 0,-5-2 0,-1-8 0,0-5 0,1 1 0,-2-7 0,0-1 0,-4-1 0,2-6 0,-1 5 0,4-4 0,8 10 0,2-6 0,5 5 0,3-2 0,8 3 0,-9-7 0,11 10 0,-8-11 0,6 4 0,17 6 0,-16-9 0,8 4 0,-17-9 0,-4 2 0,1-5 0,-1 1 0,0-2 0,0 0 0,0 0 0,-3 0 0,2-1 0,-7-2 0,4-1 0,-5-3 0,4 0 0,-3 0 0,8 0 0,5 3 0,1-2 0,0 3 0,18 0 0,-14-3 0,9 3 0,-6-1 0,-12-2 0,20 2 0,-16-3 0,5 0 0,-19 0 0,0 0 0,1 0 0,3 0 0,10 0 0,2 0 0,13 0 0,-4 0 0,11 4 0,-14-3 0,11 2 0,-12-3 0,4 0 0,-1 0 0,-5 0 0,-5 0 0,-5 0 0,-5 0 0,-3-3 0,-5 0 0,4-3 0,-7 0 0,3 0 0,-4 0 0,1 1 0,2-1 0,2-1 0,3 1 0,1-3 0,18-1 0,-10-3 0,16-1 0,-16 0 0,-4 4 0,-1-3 0,-7 4 0,2-4 0,-5-2 0,11-5 0,-8-4 0,14-13 0,-9-2 0,13-13 0,-12 9 0,7-8 0,-9 10 0,1-4 0,3 3 0,-8 3 0,2 7 0,-3-2 0,2 6 0,-1-5 0,4 4 0,-1-5 0,0 2 0,3-4 0,-2 0 0,14-12 0,-7 4 0,8-10 0,-5 2 0,3-8 0,4-5 0,-2-10 0,-2-1 0,-13 12 0,3-7 0,-12 15 0,0-11 0,-6 6 0,-3 0 0,-3 12 0,-2 0 0,-3 5 0,0 5 0,-3-4 0,-4 8 0,-7-4 0,-3 8 0,-19-28 0,16 25 0,-19-26 0,21 30 0,-10-7 0,10 7 0,-6-5 0,11 9 0,-3-3 0,6 3 0,-2 1 0,5 3 0,-2 1 0,4 7 0,2 0 0,0 4 0,1-1 0,1 3 0,-1 1 0,2 2 0,0-2 0,0-1 0,-2-3 0,1-2 0,-1-2 0,-1-2 0,2-4 0,-4-1 0,4-7 0,-5-10 0,2-2 0,-6 0 0,2-11 0,-5 18 0,4-19 0,-4 13 0,1-4 0,1 0 0,-2 8 0,6 2 0,-3 9 0,5 6 0,1 2 0,-1 7 0,5 2 0,-5 0 0,5 4 0,-4 1 0,3-1 0,-3-1 0,-1-3 0,-4-8 0,-3-7 0,-9-13 0,-4-10 0,-7-8 0,-2-8 0,6 16 0,-3-8 0,10 22 0,-5-5 0,10 11 0,0 4 0,7 10 0,2 2 0,2 5 0,0 2 0,1-1 0,-1 2 0,1-3 0,1 3 0,1 0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1:39.4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3639 527 24575,'-24'-16'0,"-32"-23"0,12 4 0,3 3 0,-1 2 0,-2 0 0,-19-15 0,24 17 0,-17-9 0,8 5 0,-4 5 0,-19 3 0,-21-1 0,8 3 0,20 6 0,0 1 0,-17-5 0,-9-2 0,14 5 0,-12 7 0,41 9 0,-13-3 0,4 4 0,1 0 0,-5 0 0,-2 4 0,-5 4 0,5 8 0,-4 6 0,10-2 0,-10 4 0,10-4 0,-10 5 0,5 0 0,12-6 0,-25 10 0,28-8 0,-16 1 0,9-1 0,-4-3 0,9 1 0,-11 1 0,14-5 0,0-3 0,-4 2 0,-11 3 0,7-1 0,-15 13 0,12-8 0,-2 15 0,1-2 0,-1 8 0,13-10 0,-10 7 0,19-4 0,-12 6 0,9 2 0,5-9 0,0 3 0,10-9 0,-1 4 0,5-5 0,3-4 0,4-1 0,5-8 0,3 0 0,-1-3 0,-2 6 0,1 1 0,-4 4 0,4 2 0,-6 11 0,2 2 0,-4 12 0,0 1 0,3-10 0,-3 18 0,3-11 0,-1 25 0,-1 1 0,8-3 0,-4 0 0,9-15 0,-2-5 0,3-1 0,0-5 0,0 1 0,0-1 0,0 0 0,0-5 0,0 0 0,0 0 0,3-4 0,0 3 0,7-3 0,-2-2 0,4-2 0,-4 1 0,4-5 0,-5 1 0,2-2 0,0-1 0,-2 0 0,5 0 0,-5-3 0,7 10 0,-4-8 0,2 5 0,0-8 0,-6-4 0,13 13 0,-9-12 0,9 11 0,-10-15 0,4 1 0,-3 5 0,4-7 0,-2 7 0,2-8 0,-2 5 0,2-5 0,-3-1 0,0-4 0,-1 1 0,1-2 0,2 2 0,-1-3 0,4 1 0,-5-1 0,6 3 0,-6-2 0,11 10 0,-10-6 0,7 5 0,-9-4 0,3 1 0,2 7 0,-1-5 0,5 8 0,-4-7 0,4 4 0,-3 0 0,2 0 0,-3-4 0,4 3 0,-5-6 0,4 2 0,-3 1 0,-1-3 0,3 2 0,-2-2 0,3 2 0,-1-1 0,-2 1 0,10 6 0,-8-9 0,9 11 0,-11-15 0,2 8 0,-3-7 0,4 4 0,3-3 0,-3 2 0,6-4 0,2 5 0,4-4 0,5 1 0,-1-2 0,4 0 0,-2 3 0,6-2 0,-6 2 0,1-3 0,-2 0 0,3 0 0,6 4 0,1-3 0,9 3 0,-4-3 0,11 0 0,35 4 0,-16-3 0,-28-2 0,-1-1 0,26-2 0,-24 0 0,16-4 0,-5 0 0,1 0 0,13 0 0,-16 0 0,5-4 0,-19 1 0,27-10 0,-38 5 0,50-10 0,-50 10 0,32-4 0,-9 4 0,-14 1 0,23-2 0,-32 2 0,12 3 0,-5-2 0,-8 2 0,-3 0 0,-11-1 0,-2 4 0,-5-4 0,-4 4 0,-1-3 0,5-2 0,1 0 0,6-5 0,-4 2 0,-1-2 0,4-1 0,2-4 0,2 2 0,2-5 0,0 2 0,-3-3 0,2-1 0,-5-1 0,5 0 0,-5-1 0,2 0 0,0 3 0,-2-7 0,2 6 0,-4-1 0,1-1 0,-1 3 0,2-6 0,-2 2 0,1 1 0,1-4 0,7-9 0,-5 6 0,7-9 0,-6 7 0,-2 4 0,2-4 0,1 1 0,-4-1 0,4-3 0,-5 1 0,1-1 0,-1 1 0,-3 4 0,3-3 0,-6 3 0,-1-1 0,0-2 0,-6 7 0,7-16 0,-6 5 0,3-17 0,-7 4 0,0-10 0,-4-2 0,0-4 0,0 13 0,0-34 0,0 34 0,-7-31 0,2 34 0,-10-3 0,7 7 0,-3-3 0,0 5 0,3 0 0,-6 4 0,7 2 0,-6 3 0,5 1 0,-5 0 0,-1-4 0,3 7 0,-9-3 0,9 4 0,-5-1 0,-1-3 0,3 0 0,-3 4 0,1-3 0,2 3 0,-2 0 0,2-3 0,-4-1 0,4 3 0,-1 1 0,4 9 0,5 7 0,-2 0 0,3 6 0,0 1 0,0 2 0,2 1 0,-1 1 0,1-1 0,-1 3 0,-1-3 0,0 3 0,0-5 0,0 0 0,-2-5 0,-2-2 0,1 1 0,-3-1 0,5 2 0,-4 3 0,4-2 0,-1 6 0,4-3 0,-1 5 0,1-1 0,-1 1 0,1 0 0,-1 1 0,1-3 0,-1 3 0,-1-3 0,-9 1 0,9 0 0,-6 0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2:41.6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44 24575,'-8'61'0,"0"0"0,-3 37 0,6-84 0,5-6 0,2-3 0,1-3 0,4-2 0,1 0 0,2 0 0,4 0 0,-3 0 0,6 0 0,-3 0 0,4 0 0,-1 0 0,1 0 0,-4 0 0,3 0 0,-6 2 0,0-1 0,-1 1 0,-4-2 0,1 0 0,-2 0 0,0 0 0,-1 0 0,1 0 0,0 0 0,-1 0 0,1 0 0,-1 0 0,-1-2 0,-1-3 0,-2 0 0,0 0 0,0 3 0</inkml:trace>
  <inkml:trace contextRef="#ctx0" brushRef="#br0" timeOffset="1703">258 247 24575,'-5'-2'0,"1"-4"0,2-17 0,1 2 0,-1-10 0,2 10 0,0 4 0,0 2 0,0-1 0,0 0 0,0-1 0,0 3 0,0 5 0,0 2 0,0 2 0,0-2 0,-2 4 0,1-1 0,-3 3 0,3-3 0,-3 1 0,1 1 0,-1 0 0,-1 2 0,1 0 0,-1 2 0,3 0 0,0 5 0,-1 4 0,1 0 0,-1 1 0,-2-1 0,5 0 0,-5-1 0,4 1 0,-3-1 0,3-2 0,-1 2 0,-1-2 0,3 0 0,-3 0 0,1 1 0,2-3 0,-2 6 0,2-6 0,-3 4 0,3-2 0,-3 0 0,3 2 0,0-2 0,0 2 0,0-2 0,0 2 0,0-4 0,0 4 0,0-5 0,0 5 0,0-5 0,0 3 0,0-1 0,0 1 0,0 3 0,0-1 0,0 4 0,0-3 0,0 7 0,0-6 0,0 1 0,0-3 0,2-5 0,-1 3 0,1-4 0,-2 1 0,2-2 0,-1 1 0,1-1 0,-2 1 0,0 1 0,0-1 0,0 7 0,0-2 0,0 4 0,-3-2 0,1-3 0,-1 2 0,1-5 0,0 3 0,1-4 0,-1 1 0,2 0 0,0-1 0,0 0 0,0 1 0,2-3 0,-2 0 0,2-2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2:39.6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0 24575,'18'3'0,"3"-1"0,13-2 0,6 0 0,5 0 0,8 0 0,-11 0 0,-1 0 0,-19 0 0,-7 0 0,-5 2 0,-5 1 0,0 4 0,-2-2 0,-1 5 0,-2 3 0,0-4 0,-2 2 0,-1-6 0,-2 2 0,-2-1 0,-1 2 0,-3-3 0,-6 1 0,2-1 0,-6 1 0,0 0 0,3 0 0,-3 0 0,3 0 0,4-3 0,3 0 0,3-3 0,4 0 0,-1 0 0,2 2 0,3-2 0,3 4 0,4-1 0,1 2 0,3 1 0,-1-1 0,1 0 0,0 1 0,-1 1 0,1-1 0,-3 2 0,-1-3 0,-2-1 0,0-1 0,-1 1 0,-1-1 0,-1 2 0,-2-1 0,0 1 0,0 2 0,0 1 0,0 3 0,0-1 0,0 1 0,0 0 0,0-1 0,0-2 0,0 2 0,0-4 0,0 1 0,-2 0 0,-1-2 0,-7 3 0,-2-1 0,-5 3 0,-1 1 0,1-2 0,-4 3 0,-1-3 0,-3 1 0,3-1 0,-6-1 0,12-4 0,-6 1 0,12-5 0,2 0 0,1 0 0,4-2 0,1 0 0,2 0 0,0 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2:24.1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26 24575,'-3'17'0,"1"-2"0,5 0 0,-1-2 0,1-5 0,2 5 0,-2-7 0,0 4 0,1-5 0,-3 0 0,3-2 0,-1-1 0,5-2 0,-2 0 0,3 0 0,-4 0 0,2 0 0,-1 0 0,4 0 0,-2 0 0,2 0 0,1 0 0,-1 0 0,-2 0 0,2 0 0,-2-3 0,0 3 0,2-5 0,-4 4 0,1-1 0,-2 2 0,0 0 0,-1 0 0,1 0 0,0 0 0,-3-2 0,0 0 0,-2-3 0,-4 0 0,-2-2 0,-5-2 0,1-1 0,-1-1 0,0 1 0,6 4 0,0 1 0</inkml:trace>
  <inkml:trace contextRef="#ctx0" brushRef="#br0" timeOffset="1174">139 1 24575,'0'10'0,"0"-3"0,0 0 0,0 0 0,0-1 0,0 1 0,0 37 0,0-22 0,0 25 0,0-35 0,0-5 0,0-2 0,0 3 0,0-3 0,0-1 0,0 1 0,0-1 0,0 1 0,0 0 0,0-1 0,0 4 0,0-3 0,0 5 0,0-4 0,0 1 0,0 0 0,0-1 0,0 4 0,0-2 0,0 2 0,0-2 0,0 2 0,0-4 0,0 1 0,0-2 0,0 0 0,0-1 0,0 1 0,0 0 0,0 0 0,2-1 0,0-1 0,3-1 0,-3-8 0,0 4 0,-2-4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2:22.1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25 24575,'0'-8'0,"2"4"0,3-3 0,1 6 0,1-4 0,0 5 0,1 0 0,3 0 0,6 0 0,-4 0 0,2 0 0,-8 0 0,0 0 0,-1 0 0,1 0 0,-2 0 0,0 0 0,-1 2 0,-1 1 0,-1 2 0,-2-1 0,0 1 0,0 0 0,0 0 0,0-1 0,0 1 0,0 0 0,0 0 0,0 0 0,0-1 0,0 1 0,0 0 0,0 0 0,-2 0 0,-4-3 0,1 2 0,-5-3 0,2 1 0,-3-2 0,1 0 0,-1 0 0,1 0 0,2 0 0,-2 0 0,4 0 0,-1 0 0,2 0 0,5 0 0,4 0 0,2 0 0,3 0 0,-4 0 0,0 0 0,-1 0 0,1 0 0,0 0 0,0 0 0,-1 0 0,1 0 0,0 2 0,0 1 0,0 2 0,-1-1 0,1 1 0,-2 0 0,1 0 0,-3 0 0,3-1 0,-4 1 0,2 0 0,-2 0 0,0 2 0,3-2 0,-3 2 0,2-2 0,-2-1 0,0 1 0,0 0 0,0 2 0,0-1 0,0 1 0,0 0 0,0-1 0,0 1 0,0-2 0,0 2 0,0-1 0,0 1 0,0-2 0,0 0 0,0 0 0,0-1 0,0 1 0,0 0 0,0 0 0,-4-3 0,1 0 0,-6-2 0,3 0 0,-6 0 0,6 0 0,-3 0 0,1 0 0,3 0 0,-2 0 0,2 0 0,0 0 0,0 0 0,1-2 0,-1 0 0,0-1 0,0-1 0,0 1 0,1-2 0,1 1 0,-1 1 0,1-1 0,0 1 0,-1-4 0,3 1 0,-1-4 0,2 7 0,0-2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2:14.5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0 24575,'12'0'0,"24"0"0,-9 0 0,26 0 0,-17 0 0,3 0 0,4 0 0,-7 3 0,14 4 0,-21 0 0,7-1 0,-21-1 0,-2-2 0,-2 3 0,-3-3 0,-1 1 0,-2-3 0,0 1 0,-3 0 0,3-2 0,-3 2 0,3-2 0,2 3 0,-1-3 0,4 3 0,-5-3 0,3 0 0,-4 0 0,1 0 0,6 0 0,-3 0 0,9 0 0,-6 0 0,6 0 0,-6 0 0,6 0 0,-8 0 0,4 0 0,-8 0 0,3 0 0,-4 0 0,1 0 0,0 0 0,-3 2 0,2 0 0,-1 1 0,2 1 0,-1-1 0,1 2 0,2 0 0,1 0 0,1 0 0,-2 0 0,-2 0 0,-1-1 0,1 1 0,-2 0 0,-1 0 0,0-1 0,-1 4 0,1 0 0,0 5 0,-1 2 0,4 6 0,-4 0 0,2 4 0,0 1 0,-3 10 0,3-8 0,-3 9 0,0-12 0,0-3 0,0 3 0,0-7 0,0 3 0,0-4 0,0 1 0,0-4 0,0 0 0,0-6 0,0 2 0,0-5 0,0 3 0,0-4 0,0 1 0,0 0 0,0 0 0,0-1 0,0 1 0,0 0 0,0 2 0,0 1 0,0 6 0,-2 8 0,1 20 0,-2-11 0,1 9 0,1-23 0,-1-3 0,2-3 0,0-3 0,-3-1 0,3-1 0,-3 1 0,3-2 0,0 0 0,0-1 0,0 1 0,-2 0 0,2 0 0,-2-1 0,0 1 0,-1-2 0,0 1 0,-1-1 0,2 1 0,-3 4 0,0-3 0,0 2 0,0-2 0,0 0 0,3 0 0,-3-3 0,3 1 0,-3-3 0,3 2 0,-2-2 0,3 4 0,-3-1 0,-1 4 0,-1 1 0,-2 3 0,3-3 0,0 2 0,2-5 0,-1 2 0,3-2 0,-3 0 0,3 0 0,-1 0 0,0-3 0,0 0 0,-3-2 0,-5 3 0,-6 0 0,-5 3 0,-9 1 0,-4 0 0,-6 0 0,0 0 0,-2 0 0,2 0 0,1-3 0,0 0 0,9-4 0,1 0 0,7 0 0,4 0 0,5 0 0,2 0 0,1 0 0,2 0 0,1-3 0,2 1 0,-2-1 0,-1-1 0,-3 1 0,1-3 0,-1 1 0,1 0 0,2 2 0,-2-2 0,4 2 0,-1 1 0,4-3 0,-1 5 0,3-5 0,-3 3 0,4-3 0,-4 1 0,3-1 0,-3 1 0,4-1 0,-2 1 0,-1 1 0,1-1 0,-3 4 0,1-4 0,1 1 0,-1 0 0,-1-1 0,-4 1 0,4 0 0,0 1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2:11.3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 1 24575,'0'6'0,"0"3"0,0 6 0,0 0 0,0 6 0,0 0 0,0 20 0,0-6 0,0 10 0,0-15 0,0-1 0,0 1 0,0 8 0,0-2 0,-3-2 0,-1 0 0,1-13 0,-3 4 0,5-12 0,-1-2 0,2-4 0,0 0 0,0-2 0,0 2 0,0 0 0,0 4 0,0 4 0,0 2 0,0 1 0,0-1 0,0-3 0,0 0 0,0-3 0,0-3 0,0-1 0,0-2 0,0-1 0,0 1 0,0 0 0,0 0 0,0-1 0,0 6 0,0-1 0,0 5 0,0-6 0,0 2 0,0-5 0,0 2 0,0-2 0,0 3 0,0 0 0,-3 5 0,0 2 0,-3 2 0,3-3 0,-2 0 0,2-3 0,0-3 0,-2 2 0,5-5 0,-5 2 0,5-2 0,-2 0 0,2-1 0,0 3 0,0 1 0,0 3 0,0-1 0,0-2 0,0 0 0,0-3 0,0-1 0,0 1 0,0-2 0,0-1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2:09.0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29 169 24575,'0'9'0,"0"-2"0,0 0 0,0-2 0,0-1 0,0 1 0,0 0 0,-2 2 0,1 1 0,-4 3 0,5 3 0,-3 0 0,1 7 0,1 1 0,-2 3 0,3 0 0,0 0 0,0 1 0,0-1 0,0 0 0,0 0 0,0-3 0,0 3 0,0-7 0,0 3 0,-3 0 0,3-3 0,-3 3 0,3 0 0,0-3 0,0 7 0,0-7 0,0 6 0,0-2 0,0 0 0,0-1 0,0-4 0,0-2 0,0-2 0,0 1 0,0-3 0,-3 3 0,3-3 0,-3-3 0,3 2 0,0-2 0,0 2 0,0 1 0,0-1 0,0 1 0,0-1 0,0 1 0,0 3 0,0-6 0,0 7 0,0-9 0,0 4 0,0-5 0,0-1 0,2-1 0,1-1 0,1-2 0,1 0 0,0 0 0,-1 0 0,1 0 0,0 0 0,2 0 0,-2 0 0,8 0 0,-4 0 0,8 0 0,-6 2 0,6-1 0,-3 4 0,4-2 0,-1 3 0,-2-3 0,-2 2 0,-2-4 0,-1 1 0,-2-2 0,0 0 0,-3 0 0,-1 0 0,4 0 0,0 0 0,2 0 0,4 0 0,0 0 0,7 0 0,-2 0 0,9 0 0,14 0 0,-12 0 0,7 0 0,-23 0 0,-6 0 0,-1 0 0,-2 0 0,0 0 0,0 0 0,-3 2 0,2-1 0,-1 1 0,1-2 0,3 0 0,1 0 0,6 0 0,4 0 0,0 0 0,7 0 0,-7 0 0,0 0 0,-2 0 0,-7 0 0,2 0 0,-7 0 0,1 0 0,0 0 0,-2-2 0,-1-1 0,-2-1 0,0-1 0,0 0 0,0 1 0,0-1 0,0 0 0,0 0 0,0-2 0,0-1 0,0-3 0,0 1 0,0-11 0,0-8 0,0-6 0,0-3 0,0-1 0,0-1 0,0 1 0,3-4 0,1 8 0,3 1 0,-4 8 0,3 8 0,-6 4 0,2 6 0,-2 1 0,3 2 0,-3 1 0,2-1 0,-2 0 0,0-5 0,0 1 0,0-7 0,0 1 0,0 1 0,0-3 0,0 3 0,0-7 0,0 3 0,0-3 0,0 7 0,0 0 0,0 6 0,0-2 0,0 5 0,0-2 0,0 2 0,0 0 0,0 1 0,0-4 0,0-3 0,0-3 0,0-3 0,0-4 0,0-1 0,0-3 0,0 0 0,0-1 0,0 1 0,0 3 0,0 1 0,0 4 0,0-1 0,0 4 0,0 0 0,0 6 0,0 1 0,0 2 0,0 1 0,0-1 0,0 0 0,-2 3 0,2 0 0,-2 2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2:04.5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24575,'16'0'0,"13"0"0,12 0 0,-4 0 0,9 0 0,-19 0 0,12 0 0,-5 0 0,35 0 0,3 0 0,-22 0 0,20 0 0,-9 0 0,-50 0 0,0 0 0,-4 0 0,-2 0 0,0 0 0,0 0 0,-1 0 0,-3 0 0,-4 0 0,-2 2 0,0-1 0,2 1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1:55.9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40 24575,'0'8'0,"0"0"0,0 6 0,0 0 0,0 11 0,0-2 0,0 10 0,0-3 0,0 4 0,0 5 0,0 5 0,0-7 0,0 9 0,0-15 0,0 32 0,0 3 0,0-20 0,0 14 0,0-12 0,2-43 0,1-3 0,1-4 0,-1 0 0,6-20 0,-7 11 0,7-17 0,-8 14 0,4-4 0,-4 1 0,1-1 0,-2 1 0,0 0 0,0-1 0,0-3 0,0 3 0,0-3 0,0 7 0,0-3 0,-2 6 0,-1-3 0,-2 6 0,2-2 0,-2-1 0,5-3 0,-3-4 0,3 1 0,0 0 0,0-1 0,0-3 0,0 3 0,0-6 0,0 2 0,3 1 0,0-4 0,3 4 0,3-16 0,-2 13 0,2-8 0,-3 15 0,-1 5 0,-2-1 0,-1 8 0,-2-3 0,2 6 0,1 2 0,1 0 0,4 5 0,3-2 0,3 0 0,7 2 0,5-1 0,0 0 0,7 2 0,-6-3 0,2 1 0,-4 2 0,1-6 0,-1 3 0,-3 0 0,-4-3 0,-5 3 0,-2-3 0,-3 2 0,-1-1 0,-2 1 0,0 0 0,5-2 0,-1 3 0,8-3 0,20 2 0,-14-1 0,15 1 0,-24-2 0,-4 0 0,-2 0 0,0 0 0,-4 0 0,1 0 0,0 0 0,-2 3 0,1-3 0,-4 4 0,4-3 0,-1 3 0,2-4 0,-1 2 0,-1 0 0,1-1 0,-4 3 0,4-2 0,-1 3 0,2 0 0,0 0 0,-1 0 0,-1-1 0,1 1 0,-1 0 0,0 0 0,-1-1 0,-2 1 0,0 0 0,0 2 0,0 1 0,0 0 0,0 2 0,0-2 0,0 3 0,0-3 0,0 2 0,0-2 0,0 3 0,0-1 0,-3 4 0,0 4 0,-3 3 0,2 5 0,-1-1 0,1 0 0,-2 1 0,-1-1 0,1 0 0,3 0 0,-6 12 0,5-9 0,-2 8 0,0-7 0,5-2 0,-4-2 0,4-1 0,-2-2 0,3 0 0,0-1 0,-2-4 0,1 1 0,-1-1 0,2 1 0,0-4 0,0 0 0,0-6 0,0-1 0,0-2 0,0 0 0,0-1 0,-2-1 0,-1-1 0,-1-2 0,-1 0 0,1 0 0,-4 0 0,0 0 0,-9-5 0,-5-3 0,-8-5 0,-14-2 0,23 8 0,-3 0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4:51:52.9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1 289 24575,'0'28'0,"0"25"0,0-4 0,0 8 0,0-5 0,0-15 0,0 51 0,0-58 0,0-34 0,0-31 0,0-55 0,0 44 0,0 0 0,0-2 0,0 8 0,0-4 0,0 5 0,3 0 0,0 9 0,1 4 0,1 1 0,-2 9 0,1 0 0,-2 9 0,-2 2 0,2 1 0,-2-1 0,3 1 0,-1 1 0,-2-1 0,2 2 0,0-1 0,-1-1 0,3 1 0,-1-7 0,2 1 0,1-5 0,-1 1 0,1 1 0,-1-1 0,-2 5 0,2 0 0,-5 4 0,4 1 0,-1 3 0,1 2 0,1 3 0,2 0 0,1 0 0,6 1 0,4-1 0,4 2 0,-1-1 0,4 0 0,-3-3 0,3 0 0,0 0 0,-3-2 0,-1 1 0,-4-2 0,-2 0 0,2 0 0,-6 0 0,3 0 0,-4 0 0,1 0 0,-3 0 0,-1 0 0,-2 0 0,-1 0 0,1 0 0,0 0 0,0 0 0,0 0 0,-1 0 0,8 0 0,11 0 0,-7 0 0,2 2 0,-16 1 0,-2 1 0,0 1 0,0 3 0,0 0 0,0 5 0,0 2 0,0 2 0,0 4 0,0 5 0,0 4 0,0 4 0,0 0 0,0 5 0,0 1 0,0-1 0,0 5 0,0-9 0,0 3 0,0-7 0,0-6 0,0 0 0,0-10 0,0 2 0,0-6 0,0-1 0,0 0 0,0-2 0,0-1 0,0-2 0,0-1 0,0 1 0,0-1 0,0 21 0,0-12 0,0 13 0,0-17 0,0-3 0,0 1 0,0 1 0,0-3 0,0 2 0,0-2 0,0 0 0,0 0 0,0-1 0,0 1 0,-4-2 0,-1-1 0,-4-2 0,-4 0 0,-5 0 0,-4 0 0,-3-3 0,-5 3 0,4-6 0,-7 2 0,7-2 0,-4 2 0,9-1 0,-4 1 0,3-2 0,1 0 0,0 0 0,0 0 0,2 0 0,-2 0 0,4 0 0,3 1 0,-3-4 0,6 3 0,0-2 0,3 5 0,3-1 0,1 2 0,-1-3 0,0 0 0,1 3 0,1-3 0,-1 3 0,4-3 0,-2 1 0,2 1 0,0 1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5:09:21.0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44 117 24575,'10'0'0,"7"0"0,-4 0 0,5 0 0,-5 0 0,9 0 0,9 0 0,9 0 0,4 0 0,10 0 0,9 0 0,11 0 0,7 0 0,-1 0 0,6 0 0,-29 0 0,18 0 0,-28 0 0,14 0 0,-11 0 0,3 0 0,-16 0 0,21 0 0,-16 0 0,17 0 0,-8 0 0,9 0 0,17 0 0,-6 0 0,1 0 0,-13-3 0,-18 2 0,-2-3 0,-10 4 0,-10 0 0,-2 0 0,-9 0 0,0-2 0,-6-1 0,1-4 0,-3-1 0,-3 0 0,-5 0 0,4 5 0,-4 1 0</inkml:trace>
  <inkml:trace contextRef="#ctx0" brushRef="#br0" timeOffset="1820">86 99 24575,'2'-1'0,"1"-1"0,5-7 0,52-36 0,-42 30 0,3-11 0,-35 35 0,-29 13 0,25-11 0,1 1 0,-1 0 0,1-1 0,3-2 0,-3 2 0,6-5 0,0 2 0,3-5 0,4-1 0,1 0 0,1 1 0,2 1 0,0 1 0,0-1 0,0 1 0,0 0 0,0-1 0,0 1 0,0 0 0,0 0 0,0 0 0,0-1 0,0 1 0,0 0 0,0 0 0,2 0 0,1-1 0,-1 1 0,2 0 0,-1-2 0,2-1 0,0 0 0,-1-1 0,4 1 0,0-2 0,2 2 0,1-1 0,0 3 0,2-3 0,-1 4 0,1-5 0,-2 5 0,-1-2 0,1 0 0,-3 1 0,2-3 0,-5 3 0,3-3 0,-3 3 0,-1-3 0,1 1 0,0-2 0,0 2 0,-1-2 0,1 3 0,-2-5 0,-1-4 0,-8-8 0,5 6 0,-5-3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5:08:04.5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24575,'0'39'0,"0"10"0,0-7 0,0 13 0,0 5 0,0-8 0,4 7 0,0-3 0,7-5 0,-5 8 0,3-18 0,-5-1 0,15 17 0,-12-36 0,9 18 0</inkml:trace>
  <inkml:trace contextRef="#ctx0" brushRef="#br0" timeOffset="1132">25 70 24575,'20'0'0,"7"0"0,-7 0 0,16 0 0,15 0 0,0 0 0,-10 0 0,48 0 0</inkml:trace>
  <inkml:trace contextRef="#ctx0" brushRef="#br0" timeOffset="2748">57 424 24575,'12'0'0,"-1"0"0,6 0 0,-3 0 0,7 0 0,-3 0 0,3 0 0,-4 0 0,-2 0 0,9-6 0,-16 2 0,8-5 0,-16 7 0,0 0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5:08:08.7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1171 24575,'10'-8'0,"0"-6"0,18-7 0,-5-6 0,13-3 0,-13 7 0,4-4 0,5 2 0,-5-3 0,13-2 0,-12 5 0,4-2 0,-5 6 0,-1-5 0,23-19 0,3-2 0,-5 6 0,6-8 0,-2 4 0,-23 24 0,-1-3 0,-3 4 0,2 0 0,-6 1 0,-1 3 0,-5 1 0,-3 7 0,-3 1 0,-1 2 0,-2 2 0,0-1 0,-3 1 0,1-1 0,-8 1 0,0 2 0,-8 1 0,6 0 0,-1 0 0</inkml:trace>
  <inkml:trace contextRef="#ctx0" brushRef="#br0" timeOffset="1097">691 376 24575,'7'2'0,"1"0"0,0-2 0,2 0 0,-4 0 0,1 0 0,-3 0 0,2 70 0,-1-42 0,-1 52 0,1-59 0,-4-4 0,1 0 0,-2-2 0,0-2 0,0-2 0,0 0 0,0-3 0,0-1 0,0-2 0,0-1 0,0-3 0,0-6 0,0 1 0,0-3 0</inkml:trace>
  <inkml:trace contextRef="#ctx0" brushRef="#br0" timeOffset="2970">969 455 24575,'12'-2'0,"3"-4"0,12-13 0,-15 6 0,8-7 0,-22 13 0,1-6 0,-3 2 0,-2-7 0,-1-3 0,-4 3 0,5-3 0,-5 7 0,2-3 0,1 8 0,0-1 0,-10 5 0,10 2 0,-7 3 0,11 3 0,3 1 0,-3 1 0,3 0 0,-3 2 0,3-1 0,-1 1 0,0-2 0,1 0 0,-1-1 0,2 1 0,0 0 0,0-1 0,-2 1 0,1 0 0,-1 5 0,2 2 0,-2 5 0,1 0 0,-1 1 0,2-1 0,0 0 0,0-2 0,0 1 0,0-4 0,0 1 0,0-2 0,0-3 0,0 2 0,0-5 0,0 3 0,0-4 0,0 1 0,2-2 0,0-1 0,3 0 0,0-1 0,0 1 0,-1-2 0,1 0 0,0 0 0,0 0 0,-1 2 0,1-2 0,0 3 0,0-3 0,-1 2 0,1-2 0,0 2 0,-2 1 0,1-3 0,-2 2 0,3 0 0,0 1 0,-1 1 0,-1 1 0,1-2 0,-3 1 0,3-4 0,-4 5 0,5-3 0,-5 3 0,5-2 0,-3 1 0,1-1 0,1 2 0,-1-1 0,2 1 0,-1 0 0,1 0 0,0-1 0,2 1 0,-2 0 0,2-2 0,-3-1 0,1-2 0,0 0 0,-1 0 0,1 0 0,-2 0 0,-1 0 0</inkml:trace>
  <inkml:trace contextRef="#ctx0" brushRef="#br0" timeOffset="4451">1117 363 24575,'0'10'0,"0"3"0,0 16 0,0-8 0,0 15 0,0-18 0,3 3 0,-2-4 0,3 6 0,-3-14 0,1-1 0,-2-19 0,0 0 0,0-9 0,0 1 0,0-14 0,3-3 0,1 1 0,3-7 0,13-38 0,-13 42 0,11-26 0,-15 62 0,1 2 0,1 0 0,0 0 0,2 2 0,1 1 0,5 3 0,-1 1 0,4 0 0,-4 3 0,1-4 0,-2 4 0,-1-4 0,-2 1 0,0-2 0,-3 3 0,0-3 0,-3 8 0,3-1 0,-4 2 0,4 6 0,-4-4 0,5 8 0,-6-6 0,6 3 0,-6-6 0,3-2 0,-3-5 0,0 0 0,0-3 0,0-1 0,0 1 0,2-2 0,-2-3 0,2-5 0,-2 0 0,0-1 0,0 4 0</inkml:trace>
  <inkml:trace contextRef="#ctx0" brushRef="#br0" timeOffset="5315">1594 0 24575,'0'17'0,"0"17"0,0-16 0,0 22 0,0-13 0,0 16 0,0 21 0,0 4 0,0 15 0,0-19 0,0-8 0,0-27 0,-20-28 0,15-3 0,-15 2 0</inkml:trace>
  <inkml:trace contextRef="#ctx0" brushRef="#br0" timeOffset="6143">1488 231 24575,'9'0'0,"4"0"0,2 0 0,5 0 0,2 0 0,0 0 0,25 0 0,-31 0 0,18 0 0</inkml:trace>
  <inkml:trace contextRef="#ctx0" brushRef="#br0" timeOffset="8048">1839 279 24575,'15'0'0,"-3"0"0,0 0 0,-5 0 0,-2 0 0,-1 0 0,1 0 0,-2-2 0,-1 0 0,-2-3 0,0 1 0,-2-1 0,-1 0 0,-2 0 0,0-2 0,0 4 0,0-7 0,0 7 0,0-2 0,-2 0 0,1 3 0,-1-3 0,0 2 0,1 1 0,-4 2 0,2 0 0,0 0 0,-2 0 0,5 0 0,-2 0 0,-1 0 0,3 0 0,-2 0 0,2 0 0,0 0 0,3 2 0,0 0 0,2 3 0,0 0 0,0 2 0,0-1 0,0 1 0,0 0 0,0-1 0,0 4 0,0-5 0,0 5 0,0-4 0,0 1 0,0 0 0,0-1 0,0 4 0,0 1 0,0 0 0,0 6 0,0-3 0,0 1 0,2 1 0,1-5 0,3 3 0,-3-6 0,1-1 0,-1-2 0,0 0 0,1 0 0,-4-1 0,5 1 0,-5 0 0,4-2 0,-1 1 0,2-4 0,-1 2 0,-1 0 0,1-1 0,-1 1 0,4 1 0,1-1 0,3 1 0,-3 2 0,2-5 0,-2 3 0,0-1 0,-1-2 0,-2 2 0,0-2 0,2 0 0,-1 0 0,1 0 0,-2 0 0,0 0 0,-1 0 0,1 0 0,0-4 0,0-2 0,0-19 0,-2 14 0,6-11 0,0 11 0,7 2 0,-6-1 0,-2 5 0</inkml:trace>
  <inkml:trace contextRef="#ctx0" brushRef="#br0" timeOffset="9433">2067 260 24575,'0'13'0,"0"-2"0,0-6 0,0 2 0,0 1 0,0 3 0,0-3 0,0 2 0,2-2 0,1 3 0,2-3 0,0-1 0,0 5 0,0-5 0,0 5 0,0-7 0,-2-1 0,1 1 0,-4 0 0,2 0 0,0-3 0,1 0 0,1-2 0,-1-2 0,-1 0 0,-2-3 0,2-3 0,-1 0 0,1-5 0,-2-2 0,0-6 0,0 3 0,0-6 0,0 6 0,0-3 0,0 0 0,2 2 0,2-2 0,1 4 0,1 3 0,-1 3 0,0 3 0,0 3 0,0 3 0,0 0 0,0 2 0,-1 0 0,1 0 0,0 0 0,-1 0 0,1 0 0,-1 0 0,-1 0 0,-1 0 0</inkml:trace>
  <inkml:trace contextRef="#ctx0" brushRef="#br0" timeOffset="11178">102 1482 24575,'85'19'0,"-1"0"0,0 0 0,-11-5 0,-4 0 0,-10 0 0,15 12 0,-20-7 0,-9-3 0,4 2 0,12 2 0,-13-4 0,17 5 0,-10-9 0,2 3 0,-6-7 0,2 7 0,11-2 0,1 1 0,-12 0 0,9-1 0,-14-3 0,-43-8 0,0-2 0,-5 0 0,-6 0 0,-5-3 0,-7-3 0,-3-3 0,11 2 0,-2 2 0</inkml:trace>
  <inkml:trace contextRef="#ctx0" brushRef="#br0" timeOffset="12362">1272 1743 24575,'31'25'0,"-5"-5"0,-21-10 0,0-7 0,-2 4 0,1-4 0,-3 2 0,1-1 0,-2 1 0,0 0 0,0-1 0,0 1 0,0 13 0,0-10 0,0 12 0,-2-15 0,-1 2 0,-4-2 0,-1 1 0,-6-1 0,3 0 0,-6 1 0,3 0 0,-4-3 0,-7 3 0,6-3 0,-25 9 0,25-6 0,-14 5 0,25-6 0,1 0 0,4 0 0,-1-2 0,4 1 0,-1-3 0,2 1 0,1-2 0</inkml:trace>
  <inkml:trace contextRef="#ctx0" brushRef="#br0" timeOffset="14092">1966 1548 24575,'0'8'0,"0"85"0,0-63 0,0 62 0,0-87 0,4-50 0,-2 27 0,2-43 0,-1 43 0,-2-3 0,1 3 0,1 1 0,-3 2 0,6-1 0,-6 7 0,5-4 0,-4 5 0,3 0 0,-3 1 0,3 4 0,-4-1 0,5 1 0,-3 0 0,3 1 0,0 2 0,-1 0 0,1 0 0,2 0 0,4 0 0,4 0 0,2 0 0,4 0 0,-3 3 0,15 5 0,-13 2 0,5 4 0,-11-3 0,-6 0 0,0-1 0,-3 1 0,1 0 0,-1-1 0,-2 1 0,-1-1 0,-2 1 0,0-1 0,0 1 0,0 0 0,3-1 0,-3 1 0,2-1 0,-2-2 0,0 2 0,0-4 0,0 1 0,0-2 0,0 0 0,0 2 0,0-8 0,0-4 0,-2-5 0,-4-7 0,-2 6 0,2 2 0,1 4 0</inkml:trace>
  <inkml:trace contextRef="#ctx0" brushRef="#br0" timeOffset="14739">2713 1454 24575,'-4'2'0,"-1"0"0,1-2 0,-1 0 0,0 0 0,1 0 0,-1 0 0,2 0 0,1 0 0</inkml:trace>
  <inkml:trace contextRef="#ctx0" brushRef="#br0" timeOffset="16521">2563 1531 24575,'18'23'0,"-1"-3"0,-6-6 0,0-3 0,-3 3 0,2-6 0,-4 2 0,2-4 0,-3 1 0,-1-2 0,1 0 0,0-3 0,-2 3 0,9-3 0,-7 1 0,8 1 0,-6-1 0,4 2 0,1 1 0,4-3 0,-4 2 0,1-5 0,-2 5 0,-3-5 0,-1 3 0,-2-3 0,0 0 0,0 0 0,-1 0 0,1 0 0,0 0 0,0 0 0,-1 0 0,1-5 0,0 2 0,1-7 0,-2 4 0,2-4 0,-1 2 0,0-2 0,0-1 0,1 1 0,-4 2 0,3-2 0,-4 4 0,1-4 0,-2 5 0,0-5 0,0 0 0,0-1 0,0-2 0,-2 2 0,-4 1 0,0-4 0,-4 3 0,1-6 0,-5 2 0,2 1 0,-2-1 0,3 7 0,0-2 0,1 4 0,-1-2 0,1 3 0,2 0 0,-2 2 0,4 1 0,-1 2 0,2 0 0,0 0 0,1 0 0,-1 0 0,0 0 0,0 0 0,1 2 0,-1 1 0,2 2 0,-1-1 0,1 1 0,-1 0 0,-1 2 0,0-1 0,0 1 0,2-2 0,-1 2 0,1-1 0,0 1 0,1 0 0,0-1 0,1 1 0,-3-2 0,3 2 0,-1-1 0,0 10 0,2-9 0,-3 7 0,3-9 0,0-1 0,0 1 0,0 0 0,0 0 0,0 0 0,0-1 0,0 1 0,0 0 0,0 0 0,0-1 0,0 1 0,0-2 0,0-1 0</inkml:trace>
  <inkml:trace contextRef="#ctx0" brushRef="#br0" timeOffset="17597">3008 1285 24575,'4'69'0,"0"1"0,0-1 0,3 30 0,-2-29 0,-5-62 0,5-1 0,-5-2 0,5 0 0,-5 0 0,5-1 0,-3 1 0,3 0 0,0 0 0,-3-1 0,3 1 0,-5 0 0,4 0 0,-3-6 0,1-3 0,-4-9 0,-4-1 0,-13-2 0,10 7 0,-7 3 0</inkml:trace>
  <inkml:trace contextRef="#ctx0" brushRef="#br0" timeOffset="18493">2783 1421 24575,'12'0'0,"-2"0"0,2 0 0,10 0 0,1 0 0,16 0 0,29-4 0,23-2 0,-15 0 0,-3-2 0,5 3 0,12-1 0,-42-2 0,-48 3 0,0 3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5:07:46.2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209 97 24575,'-54'2'0,"1"-1"0,-32 1 0,78-2 0,4 2 0,1 0 0,0 3 0,2 0 0,-3 2 0,3 4 0,0 1 0,0 4 0,3 19 0,2-18 0,3 15 0,2-29 0,1-1 0,0-2 0,-1 0 0,1 0 0,-1 0 0,4 0 0,-3 2 0,3-1 0,-3 4 0,-1-3 0,1 4 0,-1-1 0,-2 0 0,0 0 0,-3 0 0,-1 0 0,1-1 0,0 1 0,0 0 0,-3 0 0,0 2 0,-2 3 0,0 1 0,0 2 0,0 8 0,0-10 0,0 7 0,0-13 0,0 0 0,0-1 0,0 1 0,-2 0 0,2 0 0,-4-1 0,3 1 0,-3 0 0,1 0 0,-2-3 0,1 3 0,-1-5 0,0 2 0,0-2 0,1 0 0,-1 0 0,0 0 0,0 0 0,-2 0 0,-1 0 0,-3 0 0,3 0 0,-2 0 0,2 0 0,0 0 0,-2 0 0,5 0 0,-2-2 0,2 2 0,0-5 0,2 3 0,-1-1 0,4-1 0,-3 1 0,3-2 0,0 1 0,0 1 0,0 1 0</inkml:trace>
  <inkml:trace contextRef="#ctx0" brushRef="#br0" timeOffset="1514">444 50 24575,'0'28'0,"0"14"0,0-9 0,0 12 0,0-6 0,0-4 0,0 0 0,0-6 0,0 0 0,0-9 0,0 4 0,0-12 0,0 5 0,4-20 0,-3 1 0,6-17 0,-3-2 0,2-1 0,0-7 0,1 3 0,-1-4 0,1 5 0,-2 6 0,1-1 0,0 11 0,-1-1 0,-2 5 0,-1 0 0,0 3 0,0-1 0,3 5 0,-3 1 0,2 2 0,-1 5 0,2-1 0,1 8 0,0-3 0,2 3 0,-1 4 0,1-5 0,1 4 0,-3-9 0,2 3 0,-3-6 0,0 2 0,0-3 0,0-1 0,-1-2 0,1-4 0,0-2 0,-3 0 0,0-3 0,0-2 0,-1-1 0,4-3 0,-5 3 0,3-2 0,-3 5 0,2-5 0,-1 4 0,1-1 0,-2 2 0,0 0 0,-2 3 0,-10 0 0,7 2 0,-6 0 0</inkml:trace>
  <inkml:trace contextRef="#ctx0" brushRef="#br0" timeOffset="2539">735 211 24575,'0'10'0,"0"0"0,0 7 0,0-2 0,0 6 0,0 0 0,0-3 0,0 6 0,0-5 0,3 5 0,24 57 0,-18-59 0,18 42 0,-27-71 0,0 2 0</inkml:trace>
  <inkml:trace contextRef="#ctx0" brushRef="#br0" timeOffset="3321">749 130 24575,'0'0'0</inkml:trace>
  <inkml:trace contextRef="#ctx0" brushRef="#br0" timeOffset="4191">872 20 24575,'0'24'0,"0"-1"0,0-2 0,0 1 0,0 3 0,0 0 0,0 5 0,3 0 0,-2 0 0,5 3 0,-6 2 0,7 0 0,-4 4 0,1 0 0,2-4 0,-2 4 0,3-9 0,-4-1 0,3-4 0,5 13 0,-5-21 0,5 7 0</inkml:trace>
  <inkml:trace contextRef="#ctx0" brushRef="#br0" timeOffset="5323">1093 1 24575,'-3'13'0,"1"7"0,2 3 0,2 65 0,1 8 0,-2-45 0,2 43 0,-1-18 0,-2-72 0,0 1 0,2-3 0,-2 2 0,4-3 0,-3 1 0,1-2 0</inkml:trace>
  <inkml:trace contextRef="#ctx0" brushRef="#br0" timeOffset="7377">1395 276 24575,'-74'0'0,"13"1"0,65 3 0,-3 1 0,3 0 0,9 10 0,-5-7 0,7 7 0,-7-10 0,0 0 0,5 1 0,-1-1 0,4 3 0,-1 1 0,2 3 0,1-1 0,-4-2 0,0 2 0,-4-5 0,-1 4 0,1-5 0,-5 3 0,3-5 0,-6 1 0,2-3 0,-3 3 0,1-2 0,-2 3 0,0-1 0,0 1 0,0-1 0,0 1 0,-2 0 0,-1-3 0,-1 3 0,-4-5 0,3 2 0,-5-2 0,-1 0 0,-1 0 0,-4 0 0,1 0 0,-2 0 0,-4 0 0,3 0 0,-3 0 0,11 0 0,2 0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5:07:38.7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2370 620 24575,'1'2'0,"3"0"0,5-2 0,-1 0 0,13 0 0,0 0 0,31-14 0,35-14 0,19-9 0,6-2 0,-9 2 0,-23 10 0,-4 2 0,1-1-407,1-1 1,23-8 0,9-3 0,-5 1-1,-20 5 1,-34 12 406,-30 8 0,-3 0 0,6 0 0,-5 0 0,5 0 0,-6 0 0,3 0 2438,-6 3-2438,-2 1 0,-2 3 0,-3 2 0,-1-2 0,-2 5 0,0-5 0,-2 3 0,-7-1 0,0-1 0,-5 4 0,7-2 0,-1 2 0</inkml:trace>
  <inkml:trace contextRef="#ctx0" brushRef="#br0" timeOffset="1446">3748 1 24575,'50'15'0,"0"-1"0,32 13 0,-74-27 0,2 5 0,-4-2 0,-1 1 0,-3 3 0,-2-2 0,0 1 0,0-1 0,0 0 0,0 0 0,0-1 0,-2 1 0,-1 0 0,-1 0 0,-1-1 0,0 1 0,0 0 0,3 0 0,-3 0 0,3-1 0,-1 4 0,-1-3 0,3 3 0,-3-4 0,3 1 0,-1 0 0,2-1 0,0 1 0,0-1 0,-2-1 0,0-1 0,-3-2 0,-2 0 0,-16-3 0,-2 2 0,2-2 0,7 3 0</inkml:trace>
  <inkml:trace contextRef="#ctx0" brushRef="#br0" timeOffset="-8857">887 1225 24575,'0'12'0,"0"24"0,0-1 0,0 12 0,0-5 0,0-7 0,0 5 0,0-1 0,0-9 0,0-1 0,0-3 0,0-8 0,0-3 0,0-8 0,0-2 0,2 0 0,1-2 0,1-1 0,1-2 0,0 0 0,-1 0 0,1-2 0,0-4 0,1-5 0,-1 0 0,0-3 0,8-14 0,-7 17 0,6-11 0,-8 22 0,4 2 0,0 3 0,6 7 0,0 0 0,5 6 0,-1-5 0,1 5 0,-5-6 0,3 2 0,-8-5 0,4-1 0,-7-4 0,1 1 0,-2-2 0,-1-1 0,1-4 0,-2-13 0,2-6 0,-2-13 0,4 3 0,1-22 0,-1 13 0,-2-16 0,2-9 0,-6 24 0,7-29 0,-7 29 0,2-8 0,-3 14 0,0 1 0,0 12 0,0 4 0,0 5 0,0 5 0,-2 3 0,-2 3 0,0 2 0,0 0 0</inkml:trace>
  <inkml:trace contextRef="#ctx0" brushRef="#br0" timeOffset="-7404">1374 1417 24575,'0'10'0,"0"2"0,0 3 0,0 6 0,0-3 0,0 3 0,0-7 0,-2 19 0,1-14 0,-1 9 0,2-16 0,0-8 0,0 3 0,0-1 0,0 1 0,0-3 0,0 1 0,2 0 0,1 0 0,2-1 0,-1 1 0,13 7 0,-7-5 0,7 2 0,-10-7 0,1-2 0,-3 0 0,5 0 0,-5 0 0,5 0 0,-4 0 0,1 0 0,1 0 0,-3-2 0,3-3 0,-4 2 0,-1-4 0,-1 4 0,-2-2 0,0 1 0,0-1 0,0 0 0,0-2 0,0-1 0,0-6 0,0-4 0,0 0 0,0-6 0,-2 2 0,-2-3 0,-2 3 0,0 1 0,0 3 0,0 1 0,1 3 0,-1 2 0,1 5 0,1 2 0,-1 3 0,0 0 0,0 2 0,0 0 0,1 0 0,-1 0 0,0 0 0,0 0 0,1 0 0,-1 0 0,0 0 0,1 0 0,-1 0 0,-21 0 0,18 0 0,-16 0 0</inkml:trace>
  <inkml:trace contextRef="#ctx0" brushRef="#br0" timeOffset="-5548">1678 1436 24575,'0'41'0,"0"-15"0,0-9 0,3-14 0,-3 1 0,2-2 0,0 1 0,-1 1 0,3-1 0,-4 1 0,11 14 0,-7-10 0,5 9 0,-5-12 0,-1 0 0,0-1 0,1-1 0,-4 1 0,5-3 0,-5 3 0,4-2 0,-3 3 0,1 0 0,-2-1 0,0 1 0,0 0 0,0 2 0,0-1 0,0 1 0,0-2 0,0-1 0,0 1 0,0 0 0,0-4 0,0-9 0,0 2 0,0-8 0,0 6 0,0 0 0,0-2 0,0 2 0,0-5 0,0 2 0,2 1 0,1 3 0,2-1 0,-3 3 0,3-2 0,-5 2 0,5 0 0,-5 0 0,4 0 0,-3 1 0,3-1 0,-3 0 0,1 1 0,0-1 0,-2 1 0,11-3 0,-7 2 0,13-3 0,-5 3 0,5-3 0,4 1 0,-3-1 0,7 1 0,-7 4 0,0-2 0,-4 4 0,-4-1 0,-2 2 0,0 0 0,-3-2 0,-3-1 0,0-1 0,-4-1 0,-6-3 0,-7-1 0,4 3 0,0 0 0</inkml:trace>
  <inkml:trace contextRef="#ctx0" brushRef="#br0" timeOffset="-3927">2123 1220 24575,'0'73'0,"0"0"0,0-8 0,0-14 0,0-27 0,0-9 0,0 6 0,0-4 0,0 4 0,0-3 0,0 3 0,0-3 0,0 2 0,0-1 0,0 2 0,0-7 0,0 13 0,2-22 0,-1 4 0,3-19 0,-1-10 0,6-7 0,-3 3 0,3-8 0,-3 14 0,0-3 0,0 4 0,0 2 0,-1-1 0,0 7 0,-2-1 0,2 5 0,-5 0 0,4 0 0,-1 3 0,1 0 0,1 2 0,2 4 0,4 3 0,4 4 0,6 5 0,-1-1 0,2 5 0,0-4 0,-5 2 0,3-5 0,-8 0 0,-1-4 0,-4 1 0,-2-5 0,0 3 0,-2-4 0,-1 1 0,-2-2 0,0-1 0</inkml:trace>
  <inkml:trace contextRef="#ctx0" brushRef="#br0" timeOffset="-2453">2553 1557 24575,'67'-3'0,"-51"-1"0,53 2 0,-71-1 0,0-1 0,-3 2 0,-2-3 0,-1-3 0,-3 2 0,0-4 0,-34-13 0,29 11 0,-26-8 0,37 18 0,0 2 0,1 0 0,-1 0 0,2 2 0,-1 1 0,4 1 0,-2 1 0,2 4 0,0-3 0,0 4 0,0-3 0,0-1 0,0 3 0,0-1 0,0 0 0,0 2 0,2-2 0,1 3 0,0-3 0,2 2 0,-3-5 0,1 5 0,2-2 0,-3 0 0,4 2 0,-4-4 0,3 1 0,-3-2 0,1 0 0,1-1 0,-3 1 0,3 0 0,-1 0 0,1-3 0,1 3 0,0-5 0,0 2 0,-1-2 0,4 3 0,0 0 0,5 2 0,-1-2 0,4 2 0,-7-2 0,4 0 0,-8-1 0,3 0 0,-3-1 0,-1 1 0,-1-4 0,-1-3 0,-2 2 0,0-2 0</inkml:trace>
  <inkml:trace contextRef="#ctx0" brushRef="#br0" timeOffset="-1148">2852 1553 24575,'0'13'0,"0"-3"0,0 13 0,0-13 0,0 13 0,0-15 0,0-1 0,0-2 0,0 0 0,0-1 0,1-1 0,2-8 0,0-1 0,1-7 0,-1 0 0,3 1 0,-1-4 0,3 1 0,1-2 0,6-1 0,-3 3 0,6-3 0,-6 7 0,2-4 0,-3 7 0,-3 1 0,-1 2 0,-2 2 0,0 1 0,0 2 0,1 0 0,-2 0 0,0 0 0</inkml:trace>
  <inkml:trace contextRef="#ctx0" brushRef="#br0" timeOffset="36.47">0 1204 24575,'42'-8'0,"-9"0"0,-18 2 0,-5-2 0,5 2 0,-6 0 0,3-1 0,-3 1 0,-3-1 0,0 1 0,1 0 0,-5 1 0,6-1 0,-7 2 0,3-1 0,-2 5 0,-2 6 0,2 5 0,-2 11 0,0-4 0,0 17 0,0-16 0,0 16 0,0-11 0,0 0 0,-3-2 0,0-6 0,-2 0 0,0-3 0,0 4 0,3-9 0,0 6 0,0-11 0,2 2 0,-2-2 0,2 1 0,0 0 0,0 0 0,-2 0 0,2 1 0,-2-1 0,2 0 0,-2-1 0,1 0 0,-1 2 0,2 1 0,0 6 0,0-3 0,0 3 0,0-5 0,0 1 0,-1-2 0,0 3 0,-3 3 0,3 1 0,-3-1 0,3 0 0,0-3 0,1 21 0,0-12 0,0 13 0,0-19 0,0-4 0,0-1 0,0-1 0,0-2 0,0 0 0,0 1 0,0 1 0,0 4 0,0-1 0,0 1 0,0-2 0,0-3 0,0 3 0,0-3 0,0 1 0,0-4 0,0 0 0</inkml:trace>
  <inkml:trace contextRef="#ctx0" brushRef="#br0" timeOffset="36.47">469 744 24575,'-72'30'0,"-1"0"0,14-6 0,12-4 0,24-12 0,23-5 0,2 1 0,0 0 0,2-1 0,-2 0 0,8 3 0,-2 1 0,7 5 0,-2-2 0,12 7 0,-4 1 0,17 8 0,-19-11 0,5 1 0,-16-11 0,-1-1 0,-3 0 0,0-4 0,-5 2 0,2 0 0,-5-1 0,4 2 0,-4 0 0,2 1 0,-3 0 0,3 0 0,-2 1 0,2-1 0,-2 0 0,-2 0 0,-1-1 0,-2 0 0,1 0 0,0-1 0,-1 2 0,2-4 0,1 2 0,2-2 0,0 0 0,0 0 0,1 0 0,1 0 0</inkml:trace>
  <inkml:trace contextRef="#ctx0" brushRef="#br0" timeOffset="36.47">759 740 24575,'4'79'0,"0"1"0,0-7 0,-1-22 0,-3-45 0</inkml:trace>
  <inkml:trace contextRef="#ctx0" brushRef="#br0" timeOffset="36.47">675 899 24575,'13'-12'0,"-2"1"0,-3 6 0,-2-1 0,3 2 0,-1-1 0,1-1 0,-1 2 0,0-3 0,1 1 0,3 1 0,1-4 0,-1 3 0,0-1 0,8-3 0,-10 7 0,7-7 0,-13 10 0,0-2 0,1 0 0,-1 1 0,0-2 0,0 2 0,10-6 0,-9 3 0,6-2 0,-11 4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5:08:50.9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24575,'0'15'0,"0"43"0,0-26 0,0 28 0,0-31 0,3-7 0,-2-1 0,4-3 0,-2-7 0,2-3 0,-2-3 0,1-1 0,-1-1 0,-1-3 0,0-5 0,-2-3 0,0-2 0,0-4 0,-2 0 0,1-1 0,-2-2 0,3 3 0,0 0 0,0 0 0,0 0 0,0 6 0,0-5 0,0 5 0,3 0 0,2 0 0,0 3 0,5 0 0,-4 0 0,4 2 0,-4-1 0,1 3 0,1-3 0,-3 3 0,2-1 0,-2 2 0,2 0 0,-1-2 0,1 1 0,-2-1 0,-1 2 0,-1-2 0,1 0 0,-3-3 0,1 0 0,0 3 0,-1-2 0,1 1 0,-2-1 0,-2 1 0,-1 1 0,0 2 0,1 0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5:08:29.9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1241 24575,'13'0'0,"3"0"0,17 0 0,-14-5 0,28 1 0,-26-7 0,17 0 0,-12 1 0,7-3 0,-7 3 0,0-3 0,27-18 0,20-13 0,-12 6 0,6-3-243,-4 3 0,11-6 0,-18 9 243,-25 11 0,0 3 0,-5 1 0,-6 4 0,0 5 0,-11 0 0,4 2 729,-7 2-729,1 4 0,-2-1 0,-3 1 0,3 0 0,-2-3 0,49-28 0,-32 19 0,33-20 0,-46 30 0,-2 2 0,0 1 0,-1 0 0,-1 0 0,-1-1 0,-2 1 0</inkml:trace>
  <inkml:trace contextRef="#ctx0" brushRef="#br0" timeOffset="1278">861 624 24575,'10'0'0,"40"0"0,-26 0 0,31 0 0,-38 0 0,1 0 0,-4 0 0,0 0 0,-4 0 0,-2 2 0,0-1 0,-4 3 0,1-1 0,-2 2 0,-1-1 0,-2 1 0,0 0 0,0-1 0,2 1 0,1 0 0,2 2 0,0 1 0,0 3 0,0-1 0,1 1 0,-3-1 0,1 1 0,-3-3 0,1 2 0,-2-5 0,0 3 0,0-1 0,0-1 0,0 3 0,0-3 0,0 1 0,0 1 0,0-3 0,0 2 0,0 2 0,0-3 0,0 3 0,0-4 0,0 0 0,0-1 0,0 1 0,2-3 0,-1 0 0,1-2 0</inkml:trace>
  <inkml:trace contextRef="#ctx0" brushRef="#br0" timeOffset="2361">1492 473 24575,'10'0'0,"0"0"0,8-5 0,-5 1 0,8-7 0,-9 8 0,10-5 0,-14 4 0,5-2 0,-13 0 0,0 1 0,0 3 0,0 0 0</inkml:trace>
  <inkml:trace contextRef="#ctx0" brushRef="#br0" timeOffset="3698">1620 398 24575,'-15'0'0,"12"0"0,-21 0 0,18 0 0,-1 0 0,0 0 0,1 0 0,-1 0 0,2 0 0,0 0 0,1 0 0,-1 0 0,0 0 0,0 0 0,0 0 0,1 0 0,-1 0 0,0 0 0,0 0 0,1 0 0,-1 0 0,0 0 0,0 0 0,0 0 0,1 2 0,1 4 0,1 0 0,2 3 0,0-4 0,0-1 0,0 1 0,0 0 0,0 0 0,0 0 0,2-1 0,-1 1 0,3 2 0,-1-1 0,2 4 0,0-5 0,0 5 0,-2-4 0,2 1 0,-3-2 0,3-1 0,0 1 0,0 0 0,-3 0 0,3 0 0,-3-1 0,3 1 0,0-2 0,0 1 0,-1-1 0,1-1 0,0 2 0,-1-3 0,1 3 0,0-3 0,0 3 0,0-3 0,-1 3 0,1-2 0,0 1 0,0-1 0,-1-2 0,6 2 0,-5-1 0,7 1 0,-7-2 0,2 0 0,-2 0 0,-1 0 0,-1-4 0,-1 3 0,-2-4 0</inkml:trace>
  <inkml:trace contextRef="#ctx0" brushRef="#br0" timeOffset="5176">1848 294 24575,'0'70'0,"0"-23"0,0-23 0,0-20 0,0-47 0,0-20 0,3 27 0,-2-26 0,1 2 0,5 34 0,-4 8 0,3-6 0,-6 12 0,3-3 0,-1 8 0,1 4 0,1 1 0,1 2 0,-1 2 0,-1 1 0,1 1 0,-3 1 0,3 2 0,-1-1 0,0 4 0,1-2 0,-1 2 0,2 1 0,1 0 0,-3-1 0,2 4 0,-2-3 0,0 6 0,2-3 0,-5 4 0,3-4 0,-3 0 0,0-4 0,0 1 0,0-3 0,0 1 0,0-3 0,0 1 0,0-2 0,0 0 0</inkml:trace>
  <inkml:trace contextRef="#ctx0" brushRef="#br0" timeOffset="6246">2130 0 24575,'0'7'0,"0"3"0,0-2 0,0 2 0,0 51 0,0-31 0,0 39 0,0-44 0,0 0 0,0-3 0,0 3 0,2-4 0,-1 1 0,2-1 0,-1-3 0,1-9 0,0 4 0,2-10 0,-3 9 0,1-7 0,-1 0 0,-2-11 0,0-2 0,0-3 0,-11 5 0,8 4 0,-8 2 0</inkml:trace>
  <inkml:trace contextRef="#ctx0" brushRef="#br0" timeOffset="7054">2012 171 24575,'9'0'0,"42"0"0,5 0 0,-28 0 0,69 0 0,-103 0 0,1 0 0,3 0 0</inkml:trace>
  <inkml:trace contextRef="#ctx0" brushRef="#br0" timeOffset="8673">2362 274 24575,'61'0'0,"-12"0"0,-46-4 0,-1 1 0,-2-4 0,0 2 0,0 1 0,0-1 0,0 0 0,0 0 0,0-11 0,0 9 0,0-9 0,-2 12 0,-1-1 0,-1 0 0,-1 3 0,0-3 0,0 3 0,-2-3 0,2 2 0,-3 1 0,1-1 0,-1 3 0,0-5 0,-2 5 0,5-2 0,-5 2 0,4 0 0,-1 0 0,2 0 0,0 0 0,0 0 0,1 0 0,-1 0 0,2 2 0,-1 0 0,4 3 0,-5 2 0,5 1 0,-3 0 0,1 2 0,1-2 0,-1 3 0,2-3 0,0 2 0,0-2 0,0 2 0,0 1 0,0-3 0,0 2 0,0-2 0,0 2 0,0 1 0,0-1 0,0 1 0,0 0 0,0-1 0,0 10 0,0-10 0,0 9 0,2-14 0,-1 5 0,3-4 0,-1 4 0,2-2 0,0 0 0,0 1 0,0-1 0,1 3 0,-1-3 0,2 2 0,-1-2 0,4 0 0,-4 0 0,1-3 0,-2-1 0,-1 1 0,1 0 0,0-2 0,0-1 0,0-2 0,-1 0 0,1 0 0,0 0 0,6 0 0,-4-2 0,4-4 0,-6 1 0,-2-5 0,1 2 0,-3-6 0,1 3 0,-2-6 0,0 11 0,0-2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5:07:42.6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24575,'16'0'0,"11"3"0,-6 0 0,11 6 0,23 18 0,3 2 0,-10-7 0,13 8 0,-5-2 0,-31-18 0,1 3 0,-1-1 0,4-2 0,11 7 0,0-4 0,10 5 0,-6-3 0,-5-4 0,5 3 0,-5 1 0,5 0 0,16 8 0,15 6 0,-10-4 0,14 1-283,-14-3 1,10 5-1,-17-7 283,-23-10 0,3 3 0,-4-1 0,-3-2 0,2 2 0,-10-4 0,5 1 848,-10 1-848,0-4 0,-4 1 0,-6-3 0,-1 0 0,-2-2 0,0 1 0,0-3 0,-1 3 0,4-1 0,3 2 0,3 1 0,4-1 0,3 4 0,0 1 0,5 2 0,-1 1 0,0-3 0,0 2 0,-3-3 0,3 1 0,-7-2 0,3 1 0,-7-3 0,3 3 0,-6-4 0,0 0 0,-4 0 0,-2 0 0,0-2 0,0 1 0,-1-4 0,-1 5 0,-3-5 0,-5 2 0,-18-8 0,-28-4 0,21 1 0,-12 1 0</inkml:trace>
  <inkml:trace contextRef="#ctx0" brushRef="#br0" timeOffset="1697">1937 625 24575,'0'19'0,"0"27"0,0-28 0,4 17 0,5-31 0,5 2 0,3 3 0,4 0 0,-3 2 0,14 4 0,-12-4 0,3 2 0,-10-7 0,-5-1 0,0-2 0,0 1 0,-3-3 0,-3 3 0,0-2 0,-2 3 0,-2-1 0,-3-1 0,-3 1 0,-9-1 0,-2 3 0,-2 3 0,-8 1 0,3 3 0,-13 1 0,4 0 0,0-1 0,6-2 0,7-2 0,4-4 0,5 1 0,2-3 0,1-1 0,2-2 0,3-2 0,4 0 0,1-3 0,0 0 0,0-2 0,0-1 0,0 2 0,0 1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5:07:55.8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1 356 24575,'0'15'0,"0"0"0,0 8 0,0-5 0,0 4 0,0-7 0,0 26 0,0-31 0,0 20 0,0-35 0,0-2 0,0-85 0,0 50 0,0-12 0,0 4 0,0 20 0,0 8 0,2 5 0,-1 5 0,3 5 0,-3 2 0,3 3 0,-1 0 0,1 2 0,1 2 0,2 3 0,5 6 0,2 1 0,9 7 0,3-2 0,6 7 0,0-2 0,2 2 0,-3-3 0,-3-2 0,0-2 0,-12-2 0,5-3 0,-13-4 0,5 2 0,-8-5 0,2 2 0,-2-4 0,0-1 0,-3-4 0,0-3 0,-2-3 0,0-6 0,0-4 0,0-12 0,3-6 0,-2 0 0,6-6 0,-6 7 0,5-10 0,-5 6 0,2 0 0,-3 9 0,3 4 0,-2 8 0,1 5 0,-2 5 0,0 0 0,0 7 0,2 4 0,-1 0 0,1 1 0</inkml:trace>
  <inkml:trace contextRef="#ctx0" brushRef="#br0" timeOffset="1786">635 142 24575,'-34'0'0,"5"0"0,25 0 0,-1 0 0,-2 0 0,4 2 0,-2 0 0,5 3 0,0 6 0,0-5 0,0 5 0,0-4 0,0-1 0,0 4 0,0-5 0,3 2 0,-3-2 0,2 0 0,-2 0 0,2-1 0,-1 1 0,1 0 0,2 4 0,-1-3 0,6 5 0,-3-6 0,1 2 0,-2-2 0,-1 0 0,4 0 0,-3 0 0,5 0 0,-5 0 0,5 0 0,-2 0 0,3-2 0,-3 1 0,2-3 0,-5 3 0,3-3 0,-1 1 0,-2-2 0,2 0 0,-2 0 0,-1 0 0,1 0 0,0 0 0,0 0 0,4 0 0,0 0 0,4 0 0,-3 0 0,1 0 0,-1 0 0,-2 0 0,0 0 0,-3 0 0,-1 0 0,1-2 0,0-1 0,-2-2 0,-1 1 0,-2-1 0,0 0 0,0 1 0,0-1 0,0 0 0,0 0 0,0 1 0,0-1 0,0 0 0,0 0 0,-3-2 0,1 1 0,-3 1 0,0 1 0,0-1 0,-11-15 0,7 7 0,-7-6 0,11 11 0,0 3 0,0 1 0,1-1 0,-4 0 0,3 0 0,-3 2 0,6-1 0,-3 3 0,3-1 0,-3 2 0,0 0 0,1 0 0,-1 0 0,3 0 0,0 0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5:08:01.4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97 24575,'-3'-4'0,"1"8"0,2 2 0,0 7 0,0-7 0,0 4 0,0 4 0,0 2 0,0 1 0,0 8 0,0-9 0,0 12 0,0-6 0,0 0 0,0-2 0,0-2 0,0-1 0,0-5 0,0 4 0,0-4 0,0 5 0,0-2 0,0 1 0,0-4 0,3 4 0,0-4 0,0 1 0,-1-2 0,1-3 0,-3 1 0,2-3 0,-2 1 0,0-7 0,-2 2 0,0-4 0</inkml:trace>
  <inkml:trace contextRef="#ctx0" brushRef="#br0" timeOffset="1141">4 19 24575,'38'0'0,"-3"0"0,-9 0 0,-1 0 0,-3 0 0,2 0 0,-5 0 0,-1 0 0,-5 0 0,-2 0 0,-3 0 0,-1 0 0,-2 0 0,0 0 0,-2-4 0,-1 1 0,-2-4 0,-2 5 0,-3 0 0,-6 2 0,4 0 0,-1 0 0</inkml:trace>
  <inkml:trace contextRef="#ctx0" brushRef="#br0" timeOffset="2068">54 283 24575,'41'0'0,"-17"0"0,26 0 0,-25 0 0,1 0 0,3 0 0,1 0 0,-3 0 0,1 0 0,-6 0 0,-3 0 0,-2 0 0,-9 0 0,-1 0 0,-7-6 0,1 4 0,-3-5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5:09:36.0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221 33 24575,'-4'-3'0,"-1"1"0,-2 0 0,1 1 0,-4-4 0,5 5 0,-45-10 0,28 8 0,-29-5 0,40 7 0,1 0 0,2 0 0,0 0 0,1 4 0,2 2 0,2 5 0,-2 2 0,4-1 0,-1 1 0,2 1 0,0-3 0,0 3 0,0-3 0,0-1 0,0 1 0,0-1 0,0 1 0,0 0 0,2-3 0,1 2 0,0-5 0,1 5 0,-1-5 0,2 3 0,0-1 0,0-1 0,-2 1 0,3 2 0,-3-3 0,5 4 0,-4-5 0,1-1 0,0-1 0,0-1 0,0-2 0,-1 0 0,1 0 0,0 0 0,2 0 0,-1 0 0,1 0 0,0 0 0,-1-2 0,1-1 0,-2-1 0,0-4 0,-2 3 0,1-3 0,-3 6 0,1 0 0</inkml:trace>
  <inkml:trace contextRef="#ctx0" brushRef="#br0" timeOffset="1477">573 189 24575,'-46'-20'0,"19"5"0,-2 9 0,19 4 0,2 2 0,0 0 0,-2 0 0,5 0 0,-3 0 0,3 0 0,1 2 0,1 1 0,-1 2 0,3-1 0,-1 4 0,2-3 0,-2 28 0,1-21 0,-1 21 0,2-28 0,0 5 0,0-5 0,0 5 0,0-4 0,0 4 0,0-5 0,2 5 0,1-2 0,0 0 0,2 2 0,-3-4 0,4 4 0,-4-5 0,3 5 0,-2-5 0,0 5 0,1-4 0,-1 1 0,1-2 0,-1 0 0,1-1 0,-1 1 0,2-2 0,0-1 0,-1-2 0,1 0 0,0 0 0,0 0 0,-1 0 0,4-2 0,0-1 0,2-5 0,1 0 0,0 0 0,-1-2 0,1 4 0,-1-2 0,1 0 0,-3 3 0,2-3 0,-5 3 0,3 0 0,-4 1 0,1-1 0,0 0 0,0 0 0,-3 0 0,1 1 0,-3-1 0,0-3 0,0 3 0,0-5 0,0 5 0,0-5 0,0 4 0,0-4 0,0 5 0,0-3 0,-3 4 0,1-1 0,-3 0 0,2 2 0,1 1 0</inkml:trace>
  <inkml:trace contextRef="#ctx0" brushRef="#br0" timeOffset="3354">742 204 24575,'0'16'0,"0"0"0,0 2 0,0 7 0,0 49 0,4-28 0,-1 20 0,4-51 0,-3-15 0,1-4 0,0-5 0,-2-5 0,2-3 0,-4-4 0,2 2 0,-1-5 0,-1 6 0,2-7 0,-1-25 0,1 27 0,1-19 0,1 39 0,0 1 0,-1 2 0,1 0 0,0 0 0,0 0 0,-1 0 0,1 0 0,0 0 0,-2 2 0,1 1 0,-1 4 0,0 1 0,1 3 0,-3-1 0,4 1 0,-5 3 0,5-3 0,-5 3 0,3-1 0,-3-1 0,2 1 0,-1-2 0,1 0 0,-2-3 0,0 4 0,0-4 0,0 2 0,2-3 0,-1-2 0,3-3 0,-1 0 0,1-6 0,-1-4 0,-1-10 0,0 0 0,-1-3 0,2 3 0,-1 1 0,-1 0 0,1-1 0,1 4 0,-3 0 0,3 6 0,-1-4 0,-1 6 0,3-1 0,-3 3 0,3 3 0,-2-1 0,3 2 0,0 0 0,-1 0 0,1 0 0,0 0 0,-1 2 0,1 1 0,-2 2 0,1-1 0,-1 1 0,-1 3 0,3 0 0,-5 2 0,5 1 0,-4 2 0,1 2 0,1 2 0,-3-2 0,5 1 0,-1-1 0,-1 2 0,2 4 0,-1-2 0,1-2 0,1 0 0,-1-5 0,1 1 0,-3-2 0,1-3 0,-1-1 0,2-2 0,0-2 0,-1-1 0,-1-6 0,-1 1 0,-2-10 0,-3 7 0,3-2 0,-2 6 0</inkml:trace>
  <inkml:trace contextRef="#ctx0" brushRef="#br0" timeOffset="5180">1148 270 24575,'0'7'0,"0"3"0,0 4 0,0-2 0,0 12 0,0-5 0,0 10 0,0-2 0,0 6 0,8 25 0,4 5 0,4-3 0,-6-1 0,2-9 0,-1-35 0,-11-22 0,0-1 0,0-3 0,0-2 0,0-2 0,0-6 0,-3-31 0,0-5 0,-1 10 0,1-13 0,-1 3 0,-2 31 0,6-16 0,-3 13 0,3-13 0,0 12 0,0-4 0,0 4 0,0 1 0,0 7 0,0 4 0,0 4 0,0 4 0,0 2 0,2 3 0,0 3 0,3 2 0,0 0 0,-1 0 0,1 0 0,0 0 0,-1 0 0,1 0 0,-1 0 0,-1 2 0,1 0 0,-3 3 0,3 3 0,-3 0 0,3 0 0,-3 2 0,1-2 0,1 5 0,-3-1 0,3 1 0,-3-2 0,0-1 0,2 1 0,-1 0 0,1-1 0,-2 1 0,0 0 0,0-3 0,0 2 0,0-2 0,0 2 0,0-2 0,0 2 0,0-2 0,0 3 0,0-1 0,0 1 0,0 0 0,0-3 0,0 2 0,0-5 0,-2 2 0,-1-2 0,-8 4 0,4-3 0,-4 1 0,6-4 0,0-3 0,3-2 0,2-1 0,2-2 0,3 3 0,-2-2 0,1 1 0,-1 0 0,-1-1 0,1 1 0,-3-2 0,0 1 0,0-4 0,0 3 0,0 0 0,0 2 0</inkml:trace>
  <inkml:trace contextRef="#ctx0" brushRef="#br0" timeOffset="6617">1629 214 24575,'-10'0'0,"0"0"0,-4 0 0,3 0 0,-6 0 0,3 0 0,-3 0 0,2 0 0,-2 0 0,3 0 0,-3 0 0,-56 22 0,50-14 0,-39 17 0,62-20 0,0-1 0,0 1 0,0 0 0,2 0 0,3 0 0,1 0 0,3-2 0,-3-1 0,4-2 0,-2 2 0,26-1 0,-18 1 0,18-2 0,-24 0 0,1 0 0,-1 0 0,1 0 0,0 0 0,-1 0 0,-2 0 0,2 0 0,-2 2 0,3 1 0,-3 0 0,-1 2 0,-2-3 0,0 3 0,0 0 0,-1 0 0,1-3 0,0 3 0,0-3 0,-3 3 0,1 0 0,-1 0 0,-2 0 0,4-1 0,-3 1 0,1 0 0,-2 0 0,2-1 0,-1 1 0,1 3 0,-2-3 0,0 2 0,0-2 0,0 0 0,0 0 0,0 0 0,-2-1 0,-3 1 0,-3 0 0,-6-2 0,3 0 0,-6-3 0,3 0 0,-7 0 0,3 0 0,-3 0 0,3 0 0,1 0 0,2-3 0,2 0 0,5-2 0,-2 0 0,4 0 0,1-2 0,3 1 0,2 1 0,0 3 0</inkml:trace>
  <inkml:trace contextRef="#ctx0" brushRef="#br0" timeOffset="7214">1995 428 24575,'0'0'0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5:09:31.0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246 55 24575,'0'7'0,"0"0"0,0 0 0,0 1 0,0 3 0,0-1 0,0 1 0,0 3 0,0 0 0,0 26 0,0 2 0,0 9 0,0-5 0,0-8 0,-4 2 0,3 0 0,-2 3 0,3-4 0,0 1 0,0 3 0,0-12 0,0 41 0,0-46 0,0 25 0,0-46 0,0 0 0,0-13 0,0 0 0,3-13 0,-3 4 0,3 7 0,-3 3 0</inkml:trace>
  <inkml:trace contextRef="#ctx0" brushRef="#br0" timeOffset="2247">227 143 24575,'-7'3'0,"0"-1"0,-1-2 0,-1 0 0,3 0 0,-1 0 0,-1 2 0,1 1 0,-55 52 0,34-33 0,-33 37 0,51-49 0,6-3 0,3-2 0,-1 0 0,2-1 0,2-1 0,1-3 0,2-5 0,0-3 0,0-6 0,0 3 0,4-6 0,0 3 0,0-4 0,1 1 0,-1 2 0,3-1 0,-1 1 0,0-2 0,1 3 0,-4-3 0,3 8 0,-3-7 0,1 9 0,1-6 0,-5 8 0,3-2 0,-3 2 0,-1 0 0,1 0 0,0 0 0,2 0 0,-1 1 0,1-1 0,-2 0 0,0 0 0,-1 0 0,1 0 0,2-1 0,-2 2 0,2 0 0,-2 4 0,0 2 0,-3 3 0,2 3 0,-3 3 0,4-1 0,-3-2 0,4 5 0,-1-4 0,0 5 0,1-6 0,-1 2 0,0-2 0,0 0 0,0 1 0,3-1 0,-3 0 0,5 2 0,-4-4 0,3 4 0,-1-2 0,3 0 0,-3 2 0,0-4 0,1 6 0,-2-4 0,2 2 0,-4-2 0,0-4 0,0 1 0,0 0 0,-1 0 0,-1 0 0,1 2 0,-3-6 0,-2-5 0,1 0 0,-3-4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5:08:54.1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24575,'9'0'0,"1"0"0,19 0 0,1 0 0,17 0 0,17 6 0,-20-4 0,14 10 0,5 4 0,-17-4 0,23 9 0,5-2 0,-27-6 0,42 13 0,-50-17 0,20 13 0,-14-13 0,0 8 0,9-4 0,-9 5 0,0-6 0,-7 5 0,-7-7 0,-2 0 0,-4 2 0,-3-5 0,-1 2 0,-7-3 0,3-1 0,-3 1 0,4 0 0,-1-1 0,1 1 0,-1 0 0,1 0 0,-1 0 0,0 0 0,-2-1 0,-2 1 0,-2-1 0,-3-2 0,-1 1 0,1-1 0,-3 0 0,2 1 0,-2-3 0,-2 3 0,-5-3 0,-7-2 0,-4-2 0,3 0 0,2 0 0</inkml:trace>
  <inkml:trace contextRef="#ctx0" brushRef="#br0" timeOffset="1607">1259 214 24575,'20'22'0,"-4"-4"0,-6-11 0,-2-1 0,2 1 0,-2-2 0,-3 0 0,-1 0 0,1 0 0,0-1 0,0 1 0,0 0 0,-3 0 0,2 0 0,-1-1 0,2 1 0,-3 0 0,0-1 0,1 1 0,-3 0 0,2 0 0,0 0 0,-1-1 0,1 1 0,-2 0 0,0 0 0,0-1 0,0 4 0,0 0 0,0 2 0,0-2 0,0 2 0,0-2 0,0 3 0,0 0 0,0-1 0,-2-2 0,-1 2 0,-2-4 0,-5 6 0,4-6 0,-6 4 0,4-3 0,1-2 0,0 2 0,2-2 0,0 0 0,0-1 0,3 1 0,-3 0 0,3 0 0,-3 0 0,0-1 0,3 1 0,0-1 0,0-1 0,1 1 0,-1-1 0,2 1 0,0 1 0,0-1 0,-2 1 0,0 0 0,-3-3 0,1 2 0,-1-3 0,0 1 0,1-2 0,1 2 0,0-2 0,0 2 0,-1-4 0,1 2 0,1-2 0</inkml:trace>
  <inkml:trace contextRef="#ctx0" brushRef="#br0" timeOffset="4213">1864 315 24575,'0'10'0,"0"10"0,2 31 0,3-12 0,-2 7 0,2-37 0,-5-22 0,0-1 0,0-4 0,0 1 0,0-1 0,0 4 0,0 0 0,0 1 0,0 1 0,2-1 0,1 2 0,2 0 0,16-17 0,-12 17 0,14-16 0,-17 26 0,1-5 0,-3 3 0,1 1 0,0-3 0,-1 5 0,1-4 0,0 3 0,0-1 0,-1 2 0,1 0 0,0 0 0,-1 0 0,1 0 0,0 0 0,-3 2 0,2 1 0,-3 2 0,1-1 0,-2 7 0,0-3 0,0 6 0,0 0 0,0-3 0,0 5 0,0-1 0,0 2 0,0-3 0,0 3 0,0-3 0,0 1 0,0-2 0,2-2 0,-1-1 0,1 1 0,-2-3 0,0-1 0,2-2 0,-1 0 0,1 0 0,-2-7 0,0-1 0</inkml:trace>
  <inkml:trace contextRef="#ctx0" brushRef="#br0" timeOffset="5924">2423 278 24575,'-7'-3'0,"-2"1"0,1 2 0,-4 0 0,7 0 0,-3 0 0,1 0 0,4 2 0,-7-1 0,4 3 0,-2-1 0,1 2 0,2 0 0,0 0 0,1 0 0,-4 0 0,5-1 0,-4 1 0,4 0 0,1 0 0,-3 2 0,5-1 0,-5 36 0,6-18 0,0 18 0,3-29 0,1-11 0,0 0 0,0-1 0,0 1 0,-1-2 0,1 0 0,0 0 0,0 0 0,2 0 0,-2 0 0,5 0 0,27-16 0,-20 7 0,20-11 0,-27 13 0,-5-1 0,3 2 0,-3-1 0,-1 2 0,1 1 0,0 1 0,0-1 0,0 1 0,-3-2 0,0 0 0,-2-2 0,0 2 0,0-3 0,0 1 0,0 1 0,0-1 0,0 2 0,0 1 0,0-1 0,0 0 0,0 0 0,-2 0 0,2 1 0,-5 1 0,3 1 0,-3 2 0,0 0 0,1 0 0,-1 0 0,2 0 0,1 0 0</inkml:trace>
  <inkml:trace contextRef="#ctx0" brushRef="#br0" timeOffset="6803">2673 42 24575,'0'9'0,"0"-1"0,0 4 0,0-4 0,0 5 0,0 39 0,0-21 0,0 26 0,0-29 0,0-6 0,0 3 0,0-3 0,0 3 0,0-7 0,0 0 0,0-5 0,0-2 0,0-3 0,0-1 0,0-2 0,0 0 0,2 0 0,1 0 0,-1-1 0,3 1 0,-3 0 0,3 0 0,0-1 0,-1 1 0,-1 0 0,1 0 0,-1-1 0,2 1 0,0 0 0,-1-2 0,-1-5 0,-1-11 0,-2 7 0,0-6 0</inkml:trace>
  <inkml:trace contextRef="#ctx0" brushRef="#br0" timeOffset="7692">2533 185 24575,'10'0'0,"0"0"0,15 0 0,-4 0 0,20 0 0,-17 0 0,13 0 0,-14 0 0,10 0 0,24 0 0,-33 0 0,18 0 0,-44 0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04T15:09:26.3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85 152 24575,'10'-3'0,"14"1"0,-7 2 0,28 0 0,-16 0 0,24 0 0,-2 0 0,6 0 0,9 0 0,1 0 0,8 0 0,5-8 0,0 6 0,0-6 0,0 4 0,-11 3 0,-12-4 0,-1 1-808,10 3 808,27-5 0,-29 6 0,-15 0 0,22 0 0,-19 0 0,7 0 0,-13 0 0,8 0 808,-9 0-808,0 0 0,13 0 0,-24 0 0,19 0 0,-27 0 0,3 0 0,-3 0 0,-1 0 0,-3 0 0,2 0 0,-5 0 0,-2 0 0,-3 0 0,-3 0 0,-1 0 0,-2 0 0,0 0 0,-4 0 0,-1-2 0,-1 0 0,-2-3 0,-4-3 0,-5 2 0,2 1 0,-1 2 0</inkml:trace>
  <inkml:trace contextRef="#ctx0" brushRef="#br0" timeOffset="2266">24 184 24575,'25'-47'0,"-5"8"0,-18 34 0,-2 0 0,2 0 0,1 3 0,1-2 0,-1 5 0,1-4 0,-4 2 0,0-4 0,0 0 0,0-2 0,2 1 0,1-4 0,2 5 0,0-3 0,-3 1 0,3 1 0,-3-1 0,1 2 0,-3 2 0,-5 8 0,0 1 0,-4 7 0,3-3 0,-2 1 0,0 0 0,2 0 0,-4 3 0,2-3 0,-1 3 0,-1-3 0,4-1 0,-4-1 0,4-2 0,-1 3 0,6-6 0,2 4 0,6-5 0,1 2 0,0 0 0,2 1 0,-2 1 0,0-1 0,2 4 0,-2-2 0,2 3 0,1 0 0,0-1 0,-1 1 0,-2-3 0,2 2 0,-5-4 0,5 4 0,-4-4 0,1 1 0,-2-2 0,0 0 0,0 0 0,-1 0 0,1-1 0,0 1 0,-2 0 0,1 0 0,-4 0 0,5-2 0,-5 1 0,4-4 0,-3 5 0,1-9 0,-10 0 0,-2-10 0,0 7 0,2-2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22:32.8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6333 24575,'23'-49'0,"9"20"0,5 19 0,8 10 0,-3 0 0,-7 0 0,-3-4 0,-8-2 0,-1-5 0,-5 0 0,5 2 0,-6 3 0,10 1 0,-1-1 0,8 2 0,5 4 0,5 0 0,9 0 0,-4-5 0,-2-3 0,-10-6 0,-5-7 0,0 2 0,-3-5 0,9 8 0,3-2 0,7 7 0,8 2 0,-2 0 0,2 0 0,-11 0 0,-7-3 0,-4 1 0,-5 0 0,8 1 0,10-2 0,9 4 0,9-1 0,-5 0 0,-7-6 0,-10-2 0,-11 2 0,-2 2 0,-6-2 0,7 1 0,7 0 0,14-3 0,13 2 0,-2 3 0,-4 0 0,-8 2 0,-13 1 0,-8-1 0,-9-1 0,0 0 0,6-4 0,7 4 0,16 0 0,3 1 0,6 1 0,-4 0 0,-8 0 0,-6-3 0,-12-3 0,0-3 0,-9-2 0,12 1 0,6-2 0,18 1 0,17-4 0,-1 2 0,-5-5 0,-12 2 0,-11 4 0,-4-1 0,4 4 0,13-1 0,11 4 0,2-2 0,-2 0 0,-10-6 0,-8-3 0,3 0 0,6 0 0,10-4 0,14 4 0,-13-4 0,-8 1 0,-14 4 0,-7-1 0,10 5 0,8 1 0,9-3 0,12 0 0,-13-2 0,-5 2 0,-5-5 0,-1 5 0,15-5 0,9 5 0,-3-3 0,-9 0 0,-11-6 0,-9-1 0,13 1 0,10 5 0,8-2 0,6 0 0,-9-4 0,-8 4 0,9-1 0,8 0 0,0 6 0,4-3 0,-15-3 0,-9-3 0,18-6 0,-35 21 0,1 1 0,43-20 0,-7 2 0,1 3 0,2 3 0,2 2 0,7 4 0,-12-2 0,-20 5 0,3-1 0,-1 3 0,13 1 0,8-1 0,-9 1 0,-17-1 0,-3-5 0,-3-3 0,7 3 0,11 0 0,-7 0 0,4 3 0,-12-3 0,-9 6 0,-5-2 0,-7 7 0,11-3 0,10 4 0,3-7 0,5 3 0,-12-6 0,-5 3 0,-7-1 0,-5 1 0,11-3 0,10 1 0,6-1 0,5 4 0,-8-1 0,-6 0 0,-15 0 0,-11-3 0,2 2 0,0-5 0,13 4 0,14 0 0,3-3 0,8 0 0,-14 0 0,-9 0 0,-12 5 0,-6-3 0,2 9 0,-1-3 0,15 3 0,8 1 0,8-4 0,4-6 0,-7-1 0,-11-5 0,-9 4 0,-14-1 0,0 4 0,-3-4 0,5 1 0,4-4 0,13-4 0,13-4 0,-2-5 0,-1-4 0,-8 1 0,-6 2 0,-10-2 0,-2 2 0,-6-2 0,3-2 0,8 1 0,9 0 0,20-5 0,9-4 0,3-3 0,-8-6 0,-6 0 0,-3 0 0,13 0 0,-27 29 0,1 1 0,33-30 0,-3 0 0,-12 2 0,-8 4 0,0 1 0,3 5 0,9-8 0,15 2 0,-9-4 0,-12 4 0,-11 1 0,-13 5 0,3 1 0,4 2 0,8-1 0,14-2 0,-2-4 0,0 4 0,-13 0 0,-11 6 0,-10 3 0,-7 0 0,-4 6 0,0 0 0,1 4 0,8-5 0,3 6 0,6-5 0,3 3 0,0-3 0,1 6 0,-4-4 0,-2 3 0,-3-2 0,-2-1 0,-7-5 0,-2 5 0,-4 0 0,0 2 0,-2-2 0,4 1 0,-1 2 0,3 0 0,-4 6 0,3-2 0,-7 8 0,0 5 0,-5 4 0,10-1 0,-2-4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22:03.1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53 24575,'21'-4'0,"-3"0"0,-24 4 0,0 4 0,1 0 0,2 5 0,2 3 0,1 0 0,1-1 0,2-6 0,2-1 0,4-4 0,2 0 0,1 0 0,-1-2 0,-5-3 0,-2-4 0,-4-6 0,0 2 0,0 4 0,0 1 0,-10 3 0,-2 2 0,-2 2 0,6 1 0,0 1 0,2 2 0,2 7 0,4 7 0,0 4 0,0 2 0,1-6 0,2-8 0,2-4 0,10-6 0,3-2 0,5-10 0,-3-8 0,-3-1 0,-5 1 0,-4 1 0,-2 5 0,-3 3 0,-6 3 0,-10 5 0,-11 4 0,2 0 0,-5 0 0,10 1 0,3 1 0,6 8 0,2 8 0,4 0 0,-1 2 0,2-1 0,8-9 0,2-5 0,2-8 0,-3-5 0,1-5 0,0-5 0,-4 2 0,-2 1 0,-4 3 0,-5 6 0,0 2 0,-7 4 0,8 4 0,3 2 0,1 6 0,1-2 0,0 2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18:31.4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512 1366 24575,'0'0'0</inkml:trace>
  <inkml:trace contextRef="#ctx0" brushRef="#br0" timeOffset="-2336">786 1 24575,'-78'57'0,"22"-5"0,22 1 0,7 6 0,-2 2 0,0 1 0,-10 0 0,-2 3 0,-18-3 0,-9 0 0,-3-4 0,13-2 0,9-9 0,16 0 0,5-9 0,10-2 0,2-8 0,4-4 0,-1-4 0,-2 4 0,7-9 0,4-21 0,4-15 0</inkml:trace>
  <inkml:trace contextRef="#ctx0" brushRef="#br0" timeOffset="-2082">477 881 24575,'0'0'0</inkml:trace>
  <inkml:trace contextRef="#ctx0" brushRef="#br0" timeOffset="-1802">123 272 24575,'0'0'0</inkml:trace>
  <inkml:trace contextRef="#ctx0" brushRef="#br0" timeOffset="-1180">1466 704 24575,'-45'-46'0,"0"-1"0,2 7 0,1 15 0,-2 39 0,-4 11 0,4 7 0,5 2 0,12 2 0,11-4 0,13 0 0,16-3 0,20 0 0,11-6 0,23-6 0,-7-4 0,-13-7 0,-7-2 0,-13-4 0,-6-6 0,-13-6 0,-3-9 0,-2-12 0,-2-4 0,-1-1 0,0 5 0,0 6 0,0 20 0,0 9 0</inkml:trace>
  <inkml:trace contextRef="#ctx0" brushRef="#br0" timeOffset="-838">1747 978 24575,'-27'-32'0,"7"-3"0,9-12 0,-1-9 0,6-4 0,3-1 0,2-1 0,1 0 0,7 16 0,8 8 0,7 15 0,10 9 0,-3 4 0,-5 4 0,-1 2 0,-5 4 0,-1 3 0,-6 6 0,-2 13 0,0 17 0,12 11 0,-2 3 0</inkml:trace>
  <inkml:trace contextRef="#ctx0" brushRef="#br0" timeOffset="-657">1597 748 24575,'88'5'0,"-17"-2"0,-30-2 0,-15-1 0,-9 0 0,-5 0 0,9 0 0,3 0 0</inkml:trace>
  <inkml:trace contextRef="#ctx0" brushRef="#br0" timeOffset="2991">2912 854 24575,'53'-10'0,"-6"5"0,-7 3 0,1 2 0,-2 0 0,-7 0 0,-4-1 0,-7-2 0,-1-2 0,-5-4 0,-5 3 0,-1 0 0,-2 4 0,5-6 0,2 3 0</inkml:trace>
  <inkml:trace contextRef="#ctx0" brushRef="#br0" timeOffset="3574">2179 695 24575,'10'50'0,"-3"1"0,-10-9 0,0 5 0,-6 3 0,2 0 0,-5-3 0,4-8 0,2-10 0,2-6 0,4-6 0,-16 9 0,-4-3 0</inkml:trace>
  <inkml:trace contextRef="#ctx0" brushRef="#br0" timeOffset="4015">2541 714 24575,'-68'-49'0,"18"20"0,18 20 0,14 12 0,1 11 0,3 13 0,1 8 0,4 12 0,1 5 0,2 4 0,2-4 0,4-5 0,2-11 0,4-6 0,9-15 0,11-9 0,9-5 0,6-4 0,-6-13 0,-2-11 0,-13-8 0,-5-3 0,-8-4 0,-4 0 0,-4-1 0,-5-1 0,-3 8 0,-6 4 0,6 14 0,6 6 0,-1 4 0,-1 0 0</inkml:trace>
  <inkml:trace contextRef="#ctx0" brushRef="#br0" timeOffset="4420">2822 749 24575,'-30'-90'0,"2"24"0,19 54 0,-12 8 0,-12 1 0,-5 16 0,-6 10 0,5 11 0,3 14 0,14 0 0,10 2 0,8-2 0,10-4 0,21-9 0,17-6 0,4-13 0,2-10 0,-7-4 0,-11-2 0,-9-8 0,-9-10 0,-4-9 0,-4-17 0,-2-3 0,-4 0 0,0 5 0,0 6 0,0 9 0,-24-10 0,-5-1 0</inkml:trace>
  <inkml:trace contextRef="#ctx0" brushRef="#br0" timeOffset="-192">486 1711 24575,'14'56'0,"-2"-6"0,-12-24 0,0 4 0,0 3 0,0-3 0,0-1 0,0-2 0,0-4 0,0-1 0,-4-12 0,-1-2 0</inkml:trace>
  <inkml:trace contextRef="#ctx0" brushRef="#br0" timeOffset="508">671 1780 24575,'24'60'0,"0"-9"0,-18-22 0,5 2 0,0-2 0,0 0 0,-5-6 0,-2-5 0,-4-7 0,0-9 0,0-15 0,0-17 0,6-14 0,6-9 0,5 2 0,10 4 0,-4 5 0,1 7 0,-8 5 0,2 15 0,-2 4 0,-3 12 0,-1 2 0,-2 17 0,-1 9 0,-1 9 0,-3 0 0,3-4 0,-2-8 0,5 3 0,1-6 0,3-3 0,19 0 0,8-1 0</inkml:trace>
  <inkml:trace contextRef="#ctx0" brushRef="#br0" timeOffset="821">1412 1674 24575,'-81'22'0,"17"8"0,46 9 0,2 3 0,8 2 0,1-1 0,7-2 0,9-5 0,9-3 0,7-14 0,7-4 0,-3-8 0,-5-7 0,-3 0 0,9 0 0,2 0 0</inkml:trace>
  <inkml:trace contextRef="#ctx0" brushRef="#br0" timeOffset="1238">1781 1825 24575,'-35'-36'0,"0"-1"0,-24-7 0,17 41 0,6 20 0,7 12 0,8 6 0,3-3 0,9 4 0,2 0 0,7 2 0,2 0 0,4-2 0,20-12 0,18-3 0,6-12 0,6-4 0,-10-4 0,-4-3 0,-17-13 0,-7-12 0,-8-4 0,-4-10 0,-2 3 0,-4-4 0,0 12 0,0 1 0,-1 14 0,-2 3 0,-2 8 0,-7-4 0,-2 4 0</inkml:trace>
  <inkml:trace contextRef="#ctx0" brushRef="#br0" timeOffset="1908">1888 1798 24575,'20'69'0,"-5"-6"0,-15-28 0,1-1 0,2-5 0,-2-3 0,3-24 0,-4-16 0,0-21 0,0-6 0,0 0 0,0 3 0,0 6 0,1 6 0,2 9 0,8 3 0,3 5 0,9 4 0,-2 2 0,2 4 0,1 5 0,3 12 0,-3 11 0,3 5 0,-3 5 0,-7-5 0,-2-2 0,-5-6 0,-4-12 0,-6-9 0,-4-15 0,-2-17 0,3-7 0,6-10 0,8 1 0,7 1 0,5 6 0,-3 10 0,-3 9 0,-5 14 0,-3 2 0,0 1 0,-3 19 0,0 7 0,0 9 0,3 4 0,0-1 0,-1 0 0,-3-4 0,-2-7 0,-1-8 0,1-5 0,14 1 0,6-1 0</inkml:trace>
  <inkml:trace contextRef="#ctx0" brushRef="#br0" timeOffset="2354">2488 1914 24575,'45'0'0,"-3"0"0,-10 0 0,3-4 0,-3-2 0,-6-2 0,-2-1 0,-8 1 0,-5 2 0,-5-2 0,-3 3 0,-2-6 0,-1-1 0,0-1 0,0 2 0,-6-1 0,-6 0 0,-6 1 0,-12 8 0,0 1 0,-2 5 0,2 11 0,7 10 0,2 8 0,7 6 0,5 2 0,6-4 0,11-4 0,12-9 0,13-8 0,19-6 0,-7-3 0,-7 0 0,-7-2 0,-7-4 0,-3 0 0,9-8 0,2-2 0</inkml:trace>
  <inkml:trace contextRef="#ctx0" brushRef="#br0" timeOffset="51748">16441 6023 24575,'-5'58'0,"1"5"0,4-10 0,1 5 0,2-2 0,2-2 0,3-7 0,-3-5 0,-2-10 0,-1-7 0,1-11 0,-2-9 0,11-37 0,-2-11 0</inkml:trace>
  <inkml:trace contextRef="#ctx0" brushRef="#br0" timeOffset="52106">16388 5987 24575,'65'-34'0,"-3"13"0,-4 15 0,-5 6 0,-6 0 0,-6 0 0,-13 5 0,-10 7 0,-7 12 0,-2 14 0,-5 5 0,-4 7 0,-17-7 0,-13-8 0,-17-1 0,-11-8 0,1-6 0,10-11 0,12-5 0,15-4 0,9-3 0,7-10 0,32-10 0,6-8 0</inkml:trace>
  <inkml:trace contextRef="#ctx0" brushRef="#br0" timeOffset="52548">17067 6031 24575,'-31'-54'0,"0"11"0,-4 43 0,1 0 0,5 0 0,4 10 0,7 8 0,5 11 0,4 12 0,4 1 0,5 0 0,0-8 0,0-8 0,5-10 0,10-7 0,11-6 0,24 0 0,1-3 0,2-3 0,-10-10 0,-13-8 0,-14-6 0,-4-2 0,-8-4 0,-1 4 0,-3-4 0,-3 6 0,1 2 0,-4 13 0,-11-4 0,-7 3 0</inkml:trace>
  <inkml:trace contextRef="#ctx0" brushRef="#br0" timeOffset="52880">17234 5926 24575,'25'9'0,"-6"13"0,-19 31 0,0 3 0,0 8 0,0-3 0,0 7 0,0-8 0,0-7 0,1-4 0,2-13 0,-2-11 0,2-10 0,2-9 0,1-6 0,-2-4 0,4-36 0,-3-8 0</inkml:trace>
  <inkml:trace contextRef="#ctx0" brushRef="#br0" timeOffset="53219">17217 5927 24575,'64'-29'0,"-11"14"0,-10 20 0,-7 16 0,-3 1 0,-12 8 0,-4 2 0,-14 3 0,-3 4 0,-9 2 0,-9-9 0,-15-5 0,4-7 0,2 1 0,3-10 0,6-6 0,3-3 0,-2-6 0,-2 0 0</inkml:trace>
  <inkml:trace contextRef="#ctx0" brushRef="#br0" timeOffset="50708">16908 5149 24575,'-75'-2'0,"28"26"0,32 27 0,12 11 0,2-7 0,1-11 0,5-17 0,4-12 0,6-9 0,6-9 0,2-11 0,-2-10 0,-4-5 0,-6-6 0,-5 3 0,-3 3 0,-2 1 0,-1-2 0,0 3 0,0-3 0,0 7 0,0-3 0,0 4 0</inkml:trace>
  <inkml:trace contextRef="#ctx0" brushRef="#br0" timeOffset="51072">17208 5424 24575,'-15'-68'0,"6"12"0,6 7 0,3 5 0,0-5 0,0-7 0,0 5 0,0-2 0,2 12 0,4 6 0,3 12 0,6 11 0,-3 6 0,-3 3 0,0 9 0,0 9 0,-4 8 0,-2 15 0,-2 2 0,-1 12 0,0 2 0</inkml:trace>
  <inkml:trace contextRef="#ctx0" brushRef="#br0" timeOffset="51237">17058 5246 24575,'73'-14'0,"-17"5"0,-24 6 0,-15 3 0,-1 0 0,-2 0 0,6 12 0,-1 2 0</inkml:trace>
  <inkml:trace contextRef="#ctx0" brushRef="#br0" timeOffset="49710">16395 4797 24575,'-4'19'0,"-1"16"0,2 24 0,-8 11 0,-10 0 0,-6 9 0,-11-3 0,-1-5 0,1-12 0,6-11 0,11-13 0,9-8 0,8-9 0,15-21 0,4-8 0</inkml:trace>
  <inkml:trace contextRef="#ctx0" brushRef="#br0" timeOffset="49935">16387 5317 24575,'0'0'0</inkml:trace>
  <inkml:trace contextRef="#ctx0" brushRef="#br0" timeOffset="50181">16113 5026 24575,'0'0'0</inkml:trace>
  <inkml:trace contextRef="#ctx0" brushRef="#br0" timeOffset="189657">5794 7101 24575,'39'-3'0,"-7"0"0,-32 23 0,0-2 0,0 5 0,0-5 0,0 3 0,0-6 0,0 3 0,1-5 0,2-7 0,-2 4 0,2-1 0,-2 6 0,-1 0 0,0-3 0,11 9 0,4-3 0</inkml:trace>
  <inkml:trace contextRef="#ctx0" brushRef="#br0" timeOffset="190426">5514 7718 24575,'-5'-33'0,"10"0"0,10 19 0,13-2 0,10 1 0,1 6 0,-1 6 0,-10 2 0,-4 1 0,-7 1 0,-5 2 0,-4 7 0,-8 8 0,-5 4 0,-10 8 0,-6 0 0,-20 2 0,1-4 0,2-5 0,8 3 0,9 0 0,7-4 0,6-7 0,7-9 0,10 2 0,16-8 0,10 0 0,-1 0 0,-2 0 0,-5 0 0,-3 0 0,-6 0 0,-7 0 0,-1 0 0,-5-8 0,-1-1 0</inkml:trace>
  <inkml:trace contextRef="#ctx0" brushRef="#br0" timeOffset="190878">5893 7709 24575,'-49'-3'0,"10"9"0,39 23 0,0 1 0,0-4 0,0-7 0,0-4 0,2-8 0,4-1 0,3-4 0,5 1 0,-1-2 0,-4-1 0,-1-2 0,-2-4 0,-2-4 0,-4-11 0,0 1 0,0-3 0,0 3 0,0 0 0,3 6 0,3 5 0,14 0 0,3 4 0</inkml:trace>
  <inkml:trace contextRef="#ctx0" brushRef="#br0" timeOffset="191187">6246 7630 24575,'-37'35'0,"-1"0"0,-27 28 0,33-34 0,2-1 0,7 1 0,3-3 0,8-6 0,1-3 0,9-8 0,10 3 0,7 2 0</inkml:trace>
  <inkml:trace contextRef="#ctx0" brushRef="#br0" timeOffset="191377">6271 7885 24575,'0'0'0</inkml:trace>
  <inkml:trace contextRef="#ctx0" brushRef="#br0" timeOffset="191559">5998 7639 24575,'0'0'0</inkml:trace>
  <inkml:trace contextRef="#ctx0" brushRef="#br0" timeOffset="194507">12586 7119 24575,'9'-15'0,"-1"5"0,-2 13 0,-2 13 0,-4 4 0,0 9 0,1 7 0,2 2 0,-2-2 0,5-4 0,-1-3 0,1-12 0,-2 2 0,-4-7 0,0 0 0,0-4 0,-31 17 0,-8 3 0</inkml:trace>
  <inkml:trace contextRef="#ctx0" brushRef="#br0" timeOffset="195240">12594 7826 24575,'-54'-30'0,"9"7"0,10 23 0,8 0 0,1 0 0,6 0 0,3 0 0,4 1 0,7 2 0,2 2 0,6 6 0,4 1 0,15 0 0,15-3 0,6 4 0,5 5 0,-6 1 0,0 4 0,-8 1 0,-7 2 0,-10 4 0,-8-1 0,-5 0 0,0-2 0,-2 1 0,-1-1 0,0-1 0,0-8 0,-16-3 0,-11-10 0,-12-1 0,-8-4 0,5-1 0,7-2 0,8-11 0,9-13 0,9 0 0,6-8 0,2 5 0,1 1 0,5 6 0,9 6 0,7-3 0,17 5 0,-6 1 0,-2 5 0,-7 1 0,-2 2 0,-6 2 0,-6 4 0,-6 0 0</inkml:trace>
  <inkml:trace contextRef="#ctx0" brushRef="#br0" timeOffset="195737">12948 8035 24575,'-61'-63'0,"6"12"0,32 51 0,-3 0 0,11 0 0,-2 2 0,5 4 0,0 8 0,3 13 0,5 3 0,1 5 0,2 1 0,1-1 0,0-5 0,0-3 0,8-7 0,7-8 0,7-4 0,7-8 0,-5 0 0,-1 0 0,-7-6 0,-4-6 0,-7-9 0,-2-12 0,-4 0 0,-4 1 0,-3 3 0,-4 9 0,4 3 0,12 4 0,1 0 0</inkml:trace>
  <inkml:trace contextRef="#ctx0" brushRef="#br0" timeOffset="196054">13265 7912 24575,'-49'41'0,"10"1"0,39-9 0,-8 4 0,-4 1 0,-5 0 0,-7-2 0,5-8 0,-5-2 0,12-5 0,7 0 0,3-7 0,-2-1 0,-1-4 0</inkml:trace>
  <inkml:trace contextRef="#ctx0" brushRef="#br0" timeOffset="196261">13273 8300 24575,'0'0'0</inkml:trace>
  <inkml:trace contextRef="#ctx0" brushRef="#br0" timeOffset="196442">13054 7982 24575,'0'0'0</inkml:trace>
  <inkml:trace contextRef="#ctx0" brushRef="#br0" timeOffset="198924">2910 4014 24575,'97'0'0,"-35"0"0,-36 0 0,-21 4 0,-1 16 0,-4 9 0</inkml:trace>
  <inkml:trace contextRef="#ctx0" brushRef="#br0" timeOffset="202101">2999 6201 24575,'0'0'0</inkml:trace>
  <inkml:trace contextRef="#ctx0" brushRef="#br0" timeOffset="202889">1853 6122 24575,'10'35'0,"-1"-6"0,-7 1 0,3-2 0,4 4 0,-1-1 0,-2-5 0,-1-7 0,-2-4 0,-1-2 0,4-1 0,-1 4 0,4-2 0,8 7 0,2 2 0</inkml:trace>
  <inkml:trace contextRef="#ctx0" brushRef="#br0" timeOffset="203321">2312 6201 24575,'-90'-1'0,"29"16"0,35 11 0,14 12 0,6-1 0,6-2 0,2-3 0,4-5 0,6-8 0,6-13 0,1-2 0,-4-4 0,-1-5 0,0-4 0,-3-12 0,1-12 0,-6-1 0,-3-4 0,-2 9 0,-1 2 0,0 10 0,0 3 0,12-5 0,2 1 0</inkml:trace>
  <inkml:trace contextRef="#ctx0" brushRef="#br0" timeOffset="203612">2576 6159 24575,'-35'41'0,"5"-6"0,3-1 0,-5-2 0,-6 3 0,0 3 0,5-4 0,6 1 0,9-9 0,6-3 0,6-3 0,-10 5 0,2 3 0</inkml:trace>
  <inkml:trace contextRef="#ctx0" brushRef="#br0" timeOffset="203825">2558 6501 24575,'0'0'0</inkml:trace>
  <inkml:trace contextRef="#ctx0" brushRef="#br0" timeOffset="204003">2259 6201 24575,'0'0'0</inkml:trace>
  <inkml:trace contextRef="#ctx0" brushRef="#br0" timeOffset="199717">1649 3978 24575,'65'-44'0,"-18"18"0,-19 22 0,-13 13 0,1 4 0,-5 4 0,5 13 0,-2 2 0</inkml:trace>
  <inkml:trace contextRef="#ctx0" brushRef="#br0" timeOffset="200175">1693 4022 24575,'-32'38'0,"0"1"0,-14 28 0,55-56 0,9 1 0,2-3 0,4 3 0,-6-1 0,-2 8 0,2-1 0,-1-2 0,-6-1 0,0 0 0,-5 2 0,-2 0 0,-4-2 0,0-2 0,0-5 0,-3 0 0,-6-2 0,-6-2 0,-15-4 0,-2 0 0,-3 0 0,0 0 0,12-4 0,6-9 0,13-5 0</inkml:trace>
  <inkml:trace contextRef="#ctx0" brushRef="#br0" timeOffset="200598">2126 4180 24575,'-49'-49'0,"0"10"0,2 39 0,3 0 0,0 0 0,8 5 0,12 4 0,5 7 0,13 8 0,2 1 0,1 4 0,2-4 0,1 8 0,2-8 0,4-1 0,12-10 0,15-2 0,4-6 0,4-6 0,0-11 0,-5-9 0,-8-9 0,-10-9 0,-6 9 0,-6 11 0,-2 4 0,-4 5 0,0-3 0,0-2 0</inkml:trace>
  <inkml:trace contextRef="#ctx0" brushRef="#br0" timeOffset="200887">2399 3979 24575,'-33'45'0,"0"-1"0,-17 26 0,20-17 0,9-9 0,6-3 0,4 1 0,-2-9 0,1-1 0,1-4 0,5-5 0,3 3 0,-17-4 0,-5 5 0</inkml:trace>
  <inkml:trace contextRef="#ctx0" brushRef="#br0" timeOffset="201076">2356 4401 24575,'0'0'0</inkml:trace>
  <inkml:trace contextRef="#ctx0" brushRef="#br0" timeOffset="201232">2116 4119 24575,'0'0'0</inkml:trace>
  <inkml:trace contextRef="#ctx0" brushRef="#br0" timeOffset="206737">5759 6272 24575,'29'2'0,"-11"-4"0,-12-7 0,-6 0 0,-1 3 0,-2 0 0,1 4 0,-4-1 0,-2 3 0,-1 3 0,3 4 0,6 8 0,0-5 0,0 5 0,3-8 0,6-3 0,-1-4 0,4 0 0,-5-5 0,2-4 0,-5-5 0,-4-4 0,0-1 0,0 8 0,0-1 0,-6 7 0,-3 2 0,-2 2 0,2 1 0,4 2 0,2 4 0,2 3 0,1 5 0,0 3 0,4-11 0,2 0 0,2-4 0,1-2 0,0 0 0,-4-4 0,-2-3 0,-3-8 0,0 4 0,0-3 0,-10 7 0,-5 4 0,-6 2 0,4 1 0,2 3 0,9 6 0,2 1 0,4 7 0,2-3 0,4-5 0,1-4 0,8-2 0,-5-2 0,2-1 0,-6-1 0,-3-2 0,-2-2 0,3-4 0,1 0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21:34.2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24575,'0'0'0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19:14.5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0 107 24575,'10'15'0,"-2"17"0,-8 30 0,0 4 0,0 2 0,4-7 0,2-8 0,0-12 0,0-9 0,-2-14 0,-4-6 0,4-9 0,-3-3 0,3-4 0,-4-25 0,0-4 0,0-20 0</inkml:trace>
  <inkml:trace contextRef="#ctx0" brushRef="#br0" timeOffset="621">460 177 24575,'-55'-54'0,"2"21"0,2 28 0,-2 17 0,13 8 0,8 12 0,11 5 0,9 10 0,6 7 0,3 2 0,4 1 0,5-10 0,20-2 0,15-7 0,8-10 0,4-11 0,-8-9 0,-4-2 0,-11-6 0,-3-6 0,-9-8 0,-3-13 0,-3-4 0,-9-8 0,0-3 0,-3-8 0,0-1 0,0-7 0,-1 1 0,-2 1 0,-5 4 0,-4 14 0,1 7 0,2 20 0,4 7 0,-15 28 0,1 10 0</inkml:trace>
  <inkml:trace contextRef="#ctx0" brushRef="#br0" timeOffset="1155">953 97 24575,'-59'-47'0,"6"24"0,3 28 0,3 25 0,5 4 0,6 7 0,11 6 0,10 0 0,6 5 0,9 4 0,6-5 0,12 2 0,15-10 0,26-2 0,-6-15 0,-3-9 0,-16-9 0,-7-5 0,-10-5 0,-2-7 0,-4-12 0,1-14 0,-7-13 0,-2-2 0,-2-5 0,-1-1 0,0-2 0,0-4 0,0 6 0,0 7 0,-1 10 0,-2 16 0,-1 5 0,-13 21 0,-2 3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18:51.2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177 70 24575,'-42'-40'0,"4"10"0,21 42 0,-1 2 0,2 7 0,3 5 0,1 5 0,5 4 0,-2 6 0,4-2 0,5-7 0,1-4 0,2-7 0,7 3 0,8-7 0,-1 5 0,4-5 0,-3 3 0,-4-5 0,0-6 0,-2-4 0,-2-3 0,6-8 0,-1-5 0,0-6 0,2-6 0,-5-5 0,3 5 0,-5-8 0,-5 5 0,-1-1 0,-4 1 0,-1 7 0,-2-4 0,-1 9 0,-5-1 0,-3 4 0,0 3 0,3-1 0,4 0 0,-1 4 0,1-4 0,2 0 0,2-2 0,1-4 0,-8-9 0,-2 0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25:39.7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733 202 24575,'-22'-44'0,"0"9"0,-5 35 0,5 3 0,1 0 0,4 3 0,6 0 0,3 2 0,8 1 0,0 5 0,0 3 0,-1 1 0,-2 3 0,2 0 0,-2 0 0,2 4 0,1-4 0,6 4 0,5-7 0,7-1 0,9-3 0,-6-3 0,-3 1 0,-2-5 0,-4-1 0,-3-5 0,-3 2 0,0-2 0,3-1 0,-1-1 0,1-2 0,-3 2 0,0-5 0,-4-6 0,1-3 0,-2-2 0,-1 5 0,0-6 0,0-2 0,0 3 0,0-7 0,0 7 0,0-4 0,0 3 0,0 4 0,0 2 0,-4 6 0,-1 2 0</inkml:trace>
  <inkml:trace contextRef="#ctx0" brushRef="#br0" timeOffset="508">855 379 24575,'-5'-45'0,"1"5"0,4 8 0,0 2 0,0-2 0,0 4 0,0-2 0,0 7 0,0 2 0,0 0 0,0 0 0,0 6 0,0 4 0,0 3 0,0-4 0,8 6 0,6 2 0,9 4 0,6 0 0,0 0 0,3 4 0,-6 2 0,-5 5 0,-10 1 0,-5-1 0,-3-2 0,-2 0 0,-17 15 0,-3 5 0</inkml:trace>
  <inkml:trace contextRef="#ctx0" brushRef="#br0" timeOffset="764">821 255 24575,'51'-20'0,"-10"5"0,-23 15 0,-5 0 0,-4 0 0,-12 4 0,-3 1 0</inkml:trace>
  <inkml:trace contextRef="#ctx0" brushRef="#br0" timeOffset="1509">9 768 24575,'34'40'0,"-5"-2"0,-7-2 0,-2-1 0,2 4 0,-2-1 0,4 0 0,-4-3 0,-3-6 0,-5-3 0,-3-5 0,-3-1 0,-2-5 0,-4-3 0,0-10 0,0-3 0,-16-31 0,-4-7 0</inkml:trace>
  <inkml:trace contextRef="#ctx0" brushRef="#br0" timeOffset="1979">1 803 24575,'31'-44'0,"4"17"0,6 18 0,3 9 0,-2 0 0,-10 0 0,-2 0 0,-11 9 0,-4 6 0,-6 3 0,-3 5 0,-2 0 0,-4 0 0,-1 1 0,-2-7 0,-7 2 0,-11-7 0,-3-1 0,-8-2 0,6-4 0,2-2 0,14-2 0,7-5 0,27-12 0,0-8 0</inkml:trace>
  <inkml:trace contextRef="#ctx0" brushRef="#br0" timeOffset="2577">327 873 24575,'65'-29'0,"-18"11"0,-22 12 0,-13 6 0,-3-1 0,-3-1 0,-3 0 0,-3-4 0,0 0 0,0-3 0,-7 0 0,-5 0 0,-5 3 0,-3 1 0,4 0 0,-2-1 0,7-1 0,-1 4 0,6 4 0,2 8 0,4 8 0,0 7 0,0 2 0,0 4 0,0-3 0,0 3 0,1-10 0,2-2 0,9-7 0,5-3 0,6-3 0,-3-5 0,4 0 0,-3 0 0,-2 0 0,-4 0 0,-2 0 0,-6-3 0,-1-5 0,-2-3 0,-4-11 0</inkml:trace>
  <inkml:trace contextRef="#ctx0" brushRef="#br0" timeOffset="3112">609 741 24575,'34'43'0,"-13"-8"0,-10-5 0,-5-4 0,2 5 0,0-8 0,0 4 0,-2-7 0,1-3 0,-4-5 0,0-3 0,-3-8 0,0-5 0,0-11 0,0-3 0,0-2 0,0-2 0,0-1 0,0-2 0,0 4 0,0 1 0,0 2 0,0 1 0,0-1 0,4 5 0,2 4 0,1 5 0,2 4 0,0 3 0,0 2 0</inkml:trace>
  <inkml:trace contextRef="#ctx0" brushRef="#br0" timeOffset="3638">838 1022 24575,'0'-36'0,"0"4"0,0 0 0,0 3 0,0-4 0,0 0 0,-1 3 0,-1 1 0,1 1 0,-2 2 0,2 3 0,1 3 0,0 1 0,0 1 0,0-3 0,4 6 0,1 0 0,8 5 0,5 5 0,-1 1 0,4 4 0,-10 3 0,-5 5 0,-4 3 0,-6 34 0,-1 2 0</inkml:trace>
  <inkml:trace contextRef="#ctx0" brushRef="#br0" timeOffset="3867">812 855 24575,'0'0'0</inkml:trace>
  <inkml:trace contextRef="#ctx0" brushRef="#br0" timeOffset="4491">1015 811 24575,'58'9'0,"-14"-3"0,-21-4 0,-5-2 0,-4-1 0,-3-2 0,1-1 0,-6-1 0,1 0 0,-1 2 0,-2-2 0,-4-4 0,0 0 0,0 0 0,0 3 0,0 1 0,0-1 0,-2-2 0,-4 2 0,-2-2 0,-10 2 0,2 2 0,-8 1 0,4 1 0,-4 0 0,4 1 0,0-2 0,2 2 0,4 1 0,5 10 0,6 5 0,2 11 0,1 0 0,0 3 0,0 1 0,0-6 0,0 3 0,9-11 0,5-1 0,4-2 0,5-4 0,-3 1 0,1-8 0,-7 1 0,-2-3 0,-2 0 0,-1 0 0,0 0 0,-1 0 0,-3-4 0,-2-1 0,-2-3 0,7-17 0,2-3 0</inkml:trace>
  <inkml:trace contextRef="#ctx0" brushRef="#br0" timeOffset="4934">1359 767 24575,'-59'16'0,"12"0"0,47 7 0,0 0 0,0 0 0,0 2 0,0-4 0,1-4 0,2-2 0,1-7 0,2 1 0,3-7 0,3 1 0,3-2 0,8-1 0,-2 0 0,3 0 0,-5-1 0,2-2 0,-7-5 0,7-2 0,-2-3 0</inkml:trace>
  <inkml:trace contextRef="#ctx0" brushRef="#br0" timeOffset="5346">1615 608 24575,'-10'19'0,"4"5"0,8-1 0,4 7 0,-1 0 0,0 0 0,1-1 0,3-3 0,-1 1 0,-2-1 0,-2-4 0,-4-4 0,0-5 0,-20-23 0,-4-6 0</inkml:trace>
  <inkml:trace contextRef="#ctx0" brushRef="#br0" timeOffset="5660">1403 793 24575,'60'-10'0,"-10"4"0,-14 4 0,-7 2 0,-5 0 0,-4 0 0,-1 0 0,-5 0 0,-3 0 0,-1-4 0,-1 0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25:33.9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89 725 24575,'19'-5'0,"11"2"0,11 2 0,3 1 0,-4 0 0,-10 0 0,-3 0 0,-9 0 0,1 0 0,-4 0 0,14 1 0,10 2 0,18 1 0,10 2 0,0 2 0,-5-3 0,-13 3 0,-7 1 0,-9 0 0,-4 0 0,8 0 0,4-1 0,10-2 0,8 0 0,2-4 0,-2 1 0,-12-1 0,-15 1 0,-7-2 0,-4 2 0,1-2 0,2-1 0,14 0 0,9 0 0,13 0 0,4 0 0,-6 0 0,-14 0 0,-9 0 0,-8 0 0,-11 0 0,-8 0 0,5 0 0,2 0 0,11 0 0,1 0 0,4 0 0,1 0 0,2 0 0,-5 0 0,-4 0 0,-8 0 0,-3 0 0,-5 0 0,0 0 0,0 0 0,-4 0 0,1 0 0,0 0 0,-9 0 0,-34 8 0,-20 1 0</inkml:trace>
  <inkml:trace contextRef="#ctx0" brushRef="#br0" timeOffset="1026">1 708 24575,'31'15'0,"-2"11"0,-5-5 0,-1 6 0,-5 3 0,1-3 0,-8 3 0,0-7 0,-5-2 0,-2-18 0,-12-9 0,-4-18 0,-3 2 0,-3-2 0,1 4 0,3-4 0,-2 2 0,4-2 0,1 6 0,6 6 0,2 3 0,2 3 0,1 0 0,-3 3 0,0-3 0,0 0 0,7 1 0,4-2 0,9 1 0,11-3 0,13-3 0,0 0 0,-3-5 0,-4 4 0,-11-5 0,-5 3 0,-5 1 0,-9 1 0,-11 16 0,-8 3 0</inkml:trace>
  <inkml:trace contextRef="#ctx0" brushRef="#br0" timeOffset="2398">2214 18 24575,'10'2'0,"-4"10"0,-4 9 0,-2 2 0,1 5 0,2-1 0,2 2 0,4 1 0,-2 4 0,-1 4 0,-2 0 0,-4-2 0,0-9 0,0-5 0,4-13 0,1-6 0</inkml:trace>
  <inkml:trace contextRef="#ctx0" brushRef="#br0" timeOffset="2831">2444 187 24575,'24'53'0,"-9"-12"0,-6-6 0,-3-11 0,4 1 0,2-7 0,-3-5 0,-3-8 0,0 1 0,-5-5 0,-22-17 0,-12-13 0</inkml:trace>
  <inkml:trace contextRef="#ctx0" brushRef="#br0" timeOffset="3026">2435 1 24575,'0'0'0</inkml:trace>
  <inkml:trace contextRef="#ctx0" brushRef="#br0" timeOffset="3782">2611 168 24575,'15'57'0,"-3"-5"0,-12-31 0,0-2 0,0-4 0,0 1 0,0-14 0,0 0 0,0-13 0,0-6 0,0-4 0,0-3 0,0 0 0,0 2 0,0-2 0,0 5 0,0-2 0,4 4 0,1 2 0,2-1 0,-1 4 0,2 2 0,-2 4 0,2 2 0,1 4 0,1 0 0,5 0 0,1 3 0,7 6 0,-3 6 0,0 15 0,-5-6 0,-3 3 0,-6-1 0,-3 1 0,-2-1 0,-1-8 0,0-2 0,0-4 0,0-2 0,4-1 0,1-5 0,3-4 0,5-4 0,1-1 0</inkml:trace>
  <inkml:trace contextRef="#ctx0" brushRef="#br0" timeOffset="4690">3087 142 24575,'69'-58'0,"-28"20"0,-32 19 0,-18 10 0,0 0 0,-3 5 0,3 1 0,0 2 0,0 1 0,0 0 0,2 4 0,1 1 0,1 4 0,2 3 0,2 0 0,-2 5 0,2-3 0,1 7 0,0-4 0,0 7 0,0-5 0,0 2 0,0 1 0,0-2 0,0 4 0,0-4 0,0 0 0,0-5 0,1 0 0,2-3 0,2 0 0,4-6 0,-1 0 0,1-5 0,0 2 0,0-2 0,0-1 0,0 0 0,2 0 0,1 0 0,-3-1 0,-3-2 0,-4 2 0,1-5 0,-6-4 0,-2-4 0</inkml:trace>
  <inkml:trace contextRef="#ctx0" brushRef="#br0" timeOffset="5795">2594 856 24575,'-22'-44'0,"0"9"0,-5 35 0,5 3 0,1 0 0,4 3 0,6 0 0,3 2 0,8 1 0,0 5 0,0 3 0,-1 1 0,-2 3 0,2 0 0,-2 0 0,2 4 0,1-4 0,6 4 0,5-7 0,7-1 0,9-3 0,-6-3 0,-3 1 0,-2-5 0,-4-1 0,-3-5 0,-3 2 0,0-2 0,3-1 0,-1-1 0,1-2 0,-3 2 0,0-5 0,-4-6 0,1-3 0,-2-2 0,-1 5 0,0-6 0,0-2 0,0 3 0,0-7 0,0 7 0,0-4 0,0 3 0,0 4 0,0 2 0,-4 6 0,-1 2 0</inkml:trace>
  <inkml:trace contextRef="#ctx0" brushRef="#br0" timeOffset="6303">2717 1033 24575,'-5'-45'0,"1"5"0,4 8 0,0 2 0,0-2 0,0 4 0,0-2 0,0 7 0,0 2 0,0 0 0,0 0 0,0 6 0,0 4 0,0 3 0,0-4 0,8 6 0,6 2 0,9 4 0,6 0 0,0 0 0,3 4 0,-6 2 0,-5 5 0,-10 1 0,-5-1 0,-3-2 0,-2 0 0,-17 15 0,-3 5 0</inkml:trace>
  <inkml:trace contextRef="#ctx0" brushRef="#br0" timeOffset="6559">2682 909 24575,'51'-20'0,"-10"5"0,-23 15 0,-5 0 0,-4 0 0,-12 4 0,-3 1 0</inkml:trace>
  <inkml:trace contextRef="#ctx0" brushRef="#br0" timeOffset="7304">1870 1423 24575,'34'40'0,"-5"-2"0,-7-2 0,-2-1 0,2 4 0,-2-1 0,4 0 0,-4-3 0,-3-6 0,-5-3 0,-3-5 0,-3-1 0,-2-5 0,-4-3 0,0-10 0,0-3 0,-16-31 0,-4-7 0</inkml:trace>
  <inkml:trace contextRef="#ctx0" brushRef="#br0" timeOffset="7774">1862 1458 24575,'31'-44'0,"4"17"0,6 18 0,3 9 0,-2 0 0,-10 0 0,-2 0 0,-11 9 0,-4 6 0,-6 3 0,-3 5 0,-2 0 0,-4 0 0,-1 1 0,-2-7 0,-7 2 0,-11-7 0,-3-1 0,-8-2 0,6-4 0,2-2 0,14-2 0,7-5 0,27-12 0,0-8 0</inkml:trace>
  <inkml:trace contextRef="#ctx0" brushRef="#br0" timeOffset="8372">2188 1528 24575,'65'-29'0,"-18"11"0,-22 12 0,-13 6 0,-3-1 0,-3-1 0,-3 0 0,-3-4 0,0 0 0,0-3 0,-7 0 0,-5 0 0,-5 3 0,-3 1 0,4 0 0,-2-1 0,7-1 0,-1 4 0,6 4 0,2 8 0,4 8 0,0 7 0,0 2 0,0 4 0,0-3 0,0 3 0,1-10 0,2-2 0,9-7 0,5-3 0,6-3 0,-3-5 0,4 0 0,-3 0 0,-2 0 0,-4 0 0,-2 0 0,-6-3 0,-1-5 0,-2-3 0,-4-11 0</inkml:trace>
  <inkml:trace contextRef="#ctx0" brushRef="#br0" timeOffset="8907">2469 1395 24575,'34'43'0,"-13"-8"0,-10-5 0,-5-4 0,2 5 0,0-8 0,0 4 0,-2-7 0,1-3 0,-4-5 0,0-3 0,-3-8 0,0-5 0,0-11 0,0-3 0,0-2 0,0-2 0,0-1 0,0-2 0,0 4 0,0 1 0,0 2 0,0 1 0,0-1 0,4 5 0,2 4 0,1 5 0,2 4 0,0 3 0,0 2 0</inkml:trace>
  <inkml:trace contextRef="#ctx0" brushRef="#br0" timeOffset="9433">2699 1676 24575,'0'-36'0,"0"4"0,0 0 0,0 3 0,0-4 0,0 0 0,-1 3 0,-1 1 0,1 1 0,-2 2 0,2 3 0,1 3 0,0 1 0,0 1 0,0-3 0,4 6 0,1 0 0,8 5 0,5 5 0,-1 1 0,4 4 0,-10 3 0,-5 5 0,-4 3 0,-6 34 0,-1 2 0</inkml:trace>
  <inkml:trace contextRef="#ctx0" brushRef="#br0" timeOffset="9662">2673 1509 24575,'0'0'0</inkml:trace>
  <inkml:trace contextRef="#ctx0" brushRef="#br0" timeOffset="10286">2876 1465 24575,'58'9'0,"-14"-3"0,-21-4 0,-5-2 0,-4-1 0,-3-2 0,1-1 0,-6-1 0,1 0 0,-1 2 0,-2-2 0,-4-4 0,0 0 0,0 0 0,0 3 0,0 1 0,0-1 0,-2-2 0,-4 2 0,-2-2 0,-10 2 0,2 2 0,-8 1 0,4 1 0,-4 0 0,4 1 0,0-2 0,2 2 0,4 1 0,5 10 0,6 5 0,2 11 0,1 0 0,0 3 0,0 1 0,0-6 0,0 3 0,9-11 0,5-1 0,4-2 0,5-4 0,-3 1 0,1-8 0,-7 1 0,-2-3 0,-2 0 0,-1 0 0,0 0 0,-1 0 0,-3-4 0,-2-1 0,-2-3 0,7-17 0,2-3 0</inkml:trace>
  <inkml:trace contextRef="#ctx0" brushRef="#br0" timeOffset="10729">3220 1421 24575,'-59'16'0,"12"0"0,47 7 0,0 0 0,0 0 0,0 2 0,0-4 0,1-4 0,2-2 0,1-7 0,2 1 0,3-7 0,3 1 0,3-2 0,8-1 0,-2 0 0,3 0 0,-5-1 0,2-2 0,-7-5 0,7-2 0,-2-3 0</inkml:trace>
  <inkml:trace contextRef="#ctx0" brushRef="#br0" timeOffset="11141">3476 1262 24575,'-10'19'0,"4"5"0,8-1 0,4 7 0,-1 0 0,0 0 0,1-1 0,3-3 0,-1 1 0,-2-1 0,-2-4 0,-4-4 0,0-5 0,-20-23 0,-4-6 0</inkml:trace>
  <inkml:trace contextRef="#ctx0" brushRef="#br0" timeOffset="11455">3264 1447 24575,'60'-10'0,"-10"4"0,-14 4 0,-7 2 0,-5 0 0,-4 0 0,-1 0 0,-5 0 0,-3 0 0,-1-4 0,-1 0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25:49.5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1 160 24575,'50'-10'0,"1"2"0,-10 8 0,2 0 0,1 0 0,-5-2 0,-3-4 0,-11 0 0,-10-5 0,-3 2 0,-6 3 0,2-2 0,1 2 0,-4-2 0,-2-1 0,-2 1 0,-1-1 0,0 0 0,0 0 0,0 0 0,-8 2 0,-4 1 0,-6-1 0,-3 4 0,-3 0 0,4 3 0,-4 0 0,4 0 0,-1 0 0,4 0 0,3 0 0,2 0 0,2 2 0,2 4 0,0 4 0,2 7 0,-1 7 0,4-1 0,0 6 0,3-3 0,0-1 0,0 4 0,1-4 0,2 1 0,10-1 0,7-4 0,6-1 0,3-6 0,-4-5 0,1-6 0,-2-2 0,-1-1 0,-5 0 0,-6 0 0,-3 0 0,0 0 0,-1-1 0,-2-2 0,-14-6 0,-7-4 0</inkml:trace>
  <inkml:trace contextRef="#ctx0" brushRef="#br0" timeOffset="794">663 220 24575,'-6'-73'0,"-5"14"0,-25 59 0,6-4 0,3-2 0,8 1 0,4 0 0,4 3 0,-1 2 0,3 11 0,4 9 0,1 12 0,4 1 0,0-3 0,0-1 0,0 0 0,0-9 0,0 2 0,0-1 0,9-5 0,6-1 0,17-3 0,12-9 0,1 0 0,-1-3 0,-9-1 0,-8-2 0,-9-7 0,-6-8 0,-6 1 0,-3-6 0,-2 5 0,-1-5 0,0 3 0,0 3 0,0 3 0,0 20 0,0 11 0,1 13 0,2 2 0,4 6 0,8 3 0,-6 5 0,3-2 0,1 4 0,-4-7 0,0-1 0,-3-8 0,-1-5 0,-2-7 0,-2-5 0,3-14 0,-4-7 0,-12-27 0,-2-4 0</inkml:trace>
  <inkml:trace contextRef="#ctx0" brushRef="#br0" timeOffset="1310">830 440 24575,'12'-65'0,"0"1"0,3-1 0,-10 65 0,-5 35 0,4 0 0,2 1 0,4-9 0,2-3 0,1-7 0,-1-5 0,-2-4 0,1-8 0,-1 0 0,-1 0 0,0-7 0,0-8 0,-5-1 0,-1-14 0,-2 0 0,-1-8 0,-1 0 0,-2-3 0,-1 9 0,-5 3 0,1 6 0,2 8 0,2 3 0,12 22 0,2 6 0</inkml:trace>
  <inkml:trace contextRef="#ctx0" brushRef="#br0" timeOffset="1982">1341 264 24575,'-46'-58'0,"0"11"0,14 41 0,1 2 0,2 4 0,7 3 0,4 6 0,5 9 0,7 15 0,2 4 0,4 1 0,1 2 0,2-5 0,11-9 0,10-11 0,7-8 0,4-5 0,-2-1 0,-6-1 0,-9-4 0,-7-5 0,-1-11 0,-4-6 0,1-4 0,-1 1 0,-2 1 0,-4-1 0,0 3 0,0 2 0,0 6 0,0 7 0,0 9 0,0 14 0,0 11 0,0 9 0,3 1 0,0-1 0,0-2 0,0 9 0,-1-9 0,4 2 0,-1-8 0,1-7 0,2-4 0,-2-7 0,2-10 0,8-21 0,3-13 0</inkml:trace>
  <inkml:trace contextRef="#ctx0" brushRef="#br0" timeOffset="2314">1412 79 24575,'-5'-5'0,"2"15"0,6 43 0,6 6 0,5 3 0,7-4 0,3-8 0,-6-6 0,0-9 0,-6-12 0,-1-8 0,-2-4 0,-3-2 0,-2-16 0,-4-4 0</inkml:trace>
  <inkml:trace contextRef="#ctx0" brushRef="#br0" timeOffset="2621">1596 211 24575,'18'32'0,"2"4"0,1-9 0,-3 2 0,-4 0 0,-3-5 0,1-1 0,-6-7 0,-3-4 0,-2-2 0,-1-1 0,-20-20 0,-5-5 0</inkml:trace>
  <inkml:trace contextRef="#ctx0" brushRef="#br0" timeOffset="2792">1579 105 24575,'0'0'0</inkml:trace>
  <inkml:trace contextRef="#ctx0" brushRef="#br0" timeOffset="3129">1782 61 24575,'10'50'0,"-2"1"0,-8-10 0,1-1 0,2 1 0,-1-5 0,4 0 0,-4-6 0,1-6 0,-2-7 0,-1-5 0,2-5 0,1-1 0,0-8 0,-7-15 0,0-11 0</inkml:trace>
  <inkml:trace contextRef="#ctx0" brushRef="#br0" timeOffset="3366">1748 308 24575,'71'-40'0,"-24"17"0,-24 15 0,-6 4 0,1-1 0</inkml:trace>
  <inkml:trace contextRef="#ctx0" brushRef="#br0" timeOffset="3905">2003 203 24575,'14'40'0,"7"-8"0,-1-14 0,6 0 0,-4-6 0,1 3 0,-6-8 0,0-1 0,-1-4 0,-2-2 0,-2 0 0,-3-6 0,0-6 0,-4-3 0,-2-8 0,-2-1 0,-1-2 0,0 1 0,0 5 0,0 3 0,0 8 0,0 8 0,0 11 0,0 14 0,0 4 0,0 10 0,0 4 0,0 11 0,0 0 0,0 0 0,0-1 0,0-2 0,0-6 0,0-6 0,0-9 0,0-6 0,0-7 0,-4-7 0,-24-5 0,-10-4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1:50.7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24575,'0'0'0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3:58.479"/>
    </inkml:context>
    <inkml:brush xml:id="br0">
      <inkml:brushProperty name="width" value="0.02501" units="cm"/>
      <inkml:brushProperty name="height" value="0.02501" units="cm"/>
    </inkml:brush>
  </inkml:definitions>
  <inkml:trace contextRef="#ctx0" brushRef="#br0">0 93 24575,'55'74'0,"0"-16"0,17-22 0,14-8 0,-2 1 0,-11-5 0,-8 5 0,-7-5 0,15 0 0,9 0 0,-3-3 0,1 4 0,-16 0 0,-10 5 0,6-6 0,10 3 0,7-3 0,8 6 0,-13 3 0,-14 0 0,-16-3 0,-11-2 0,-11-5 0,-8-4 0,-1-5 0,-14-5 0,-28-5 0,-18-4 0</inkml:trace>
  <inkml:trace contextRef="#ctx0" brushRef="#br0" timeOffset="968">28 73 24575,'-5'13'0,"1"7"0,4 7 0,5 4 0,4 2 0,0 5 0,3-5 0,-5-3 0,0-9 0,-1-6 0,-1-10 0,-1-14 0,-4-12 0,0-8 0,0-1 0,0-5 0,0 8 0,-7-7 0,-3 13 0,1-1 0,0 7 0,3 1 0,-3 5 0,4 0 0,5 0 0,0 0 0,0 3 0,0 0 0,0 0 0,4 0 0,5 2 0,10 4 0,9 0 0,15 0 0,12 0 0,1 0 0,-1 0 0,-13 0 0,-12 0 0,-10 0 0,-18-3 0,-14 0 0,-26-4 0,-19 2 0</inkml:trace>
  <inkml:trace contextRef="#ctx0" brushRef="#br0" timeOffset="2988">1882 527 24575,'-10'81'0,"2"-5"0,8-28 0,0-1 0,0 2 0,0-9 0,0-6 0,1-2 0,2-10 0,3-4 0,6-12 0,1-2 0,3-4 0,0 0 0,-4 0 0,4-4 0,-2 0 0,1-2 0,-2-2 0,-4 15 0,0-1 0</inkml:trace>
  <inkml:trace contextRef="#ctx0" brushRef="#br0" timeOffset="3500">2449 685 24575,'-62'-56'0,"5"11"0,20 45 0,-4 8 0,1 4 0,4 16 0,11 5 0,5 8 0,8-1 0,4-2 0,8-4 0,4-8 0,8-8 0,12-4 0,19-8 0,4-3 0,-2-6 0,-6-11 0,-12-7 0,-7-4 0,-8-3 0,-6 1 0,-3-1 0,-2 4 0,-1 0 0,0 0 0,0 0 0,0 9 0,0 6 0,-8 6 0,-2-2 0</inkml:trace>
  <inkml:trace contextRef="#ctx0" brushRef="#br0" timeOffset="3943">2449 621 24575,'20'40'0,"-4"-1"0,-16 3 0,0-2 0,0-3 0,0-1 0,0-11 0,0-2 0,0-8 0,0-10 0,0-18 0,0-12 0,0-15 0,1-5 0,2-3 0,5 3 0,7 5 0,7 9 0,9 6 0,0 8 0,-7 11 0,6 2 0,-12 4 0,0 0 0,4 20 0,2 6 0</inkml:trace>
  <inkml:trace contextRef="#ctx0" brushRef="#br0" timeOffset="4488">2642 729 24575,'82'16'0,"-13"-4"0,-38-12 0,-10-3 0,-3 0 0,-6-4 0,0 0 0,-5-1 0,-4-1 0,-2 0 0,-1-3 0,0 0 0,0-1 0,0 4 0,-3-3 0,-7 0 0,-3 4 0,-14 5 0,4 2 0,-4 1 0,3 6 0,-1 6 0,3 10 0,4 12 0,8 4 0,3 2 0,5 0 0,2-4 0,2-1 0,5-5 0,8-2 0,12-13 0,-5-4 0,2-11 0,-8 0 0,5 0 0,-7 0 0,1 0 0,-7-7 0,-2-2 0,12-23 0,7-2 0</inkml:trace>
  <inkml:trace contextRef="#ctx0" brushRef="#br0" timeOffset="5030">2942 620 24575,'5'43'0,"-1"6"0,-4-19 0,0 6 0,0-6 0,0 6 0,0-5 0,0 0 0,0-10 0,0-3 0,0-6 0,0-14 0,0-12 0,0-14 0,0-12 0,10 4 0,5-10 0,11 4 0,11-1 0,1 15 0,2 9 0,-4 11 0,-9 5 0,-8 2 0,-4 1 0,-3 10 0,-3 8 0,-4 13 0,-2 12 0,-2-2 0,-1 2 0,0-9 0,0 0 0,0-7 0,0-5 0,0-5 0,4-32 0,1-7 0</inkml:trace>
  <inkml:trace contextRef="#ctx0" brushRef="#br0" timeOffset="5467">3363 638 24575,'14'-10'0,"-1"2"0,-4 8 0,0 0 0,-3 5 0,-3 4 0,-2 4 0,-1 5 0,0 6 0,0 3 0,-4 1 0,-3 2 0,0 1 0,1 0 0,2 2 0,4-2 0,0-5 0,0-4 0,0-7 0,0-3 0,4-6 0,1-2 0,5-4 0,3 0 0,-7-4 0,2-1 0,-8-4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4:04.627"/>
    </inkml:context>
    <inkml:brush xml:id="br0">
      <inkml:brushProperty name="width" value="0.02501" units="cm"/>
      <inkml:brushProperty name="height" value="0.02501" units="cm"/>
    </inkml:brush>
  </inkml:definitions>
  <inkml:trace contextRef="#ctx0" brushRef="#br0">256 156 24575,'-40'-86'0,"3"34"0,5 35 0,-5 17 0,5 2 0,5 4 0,5 9 0,7 13 0,5 7 0,7 8 0,2 2 0,1 4 0,0 1 0,0 2 0,4-4 0,2-5 0,16-8 0,8-11 0,9-6 0,7-9 0,1-4 0,-1-1 0,-6-4 0,-10-4 0,-10-6 0,-4-8 0,-5 4 0,-2-24 0,0 4 0</inkml:trace>
  <inkml:trace contextRef="#ctx0" brushRef="#br0" timeOffset="451">402 193 24575,'11'28'0,"-5"3"0,-4 3 0,-2 3 0,0-3 0,0-6 0,6-3 0,6-4 0,4-1 0,12-11 0,-6-2 0,5-7 0,-1 0 0,-4-4 0,-4-2 0,-6-13 0,-6-2 0,-4-10 0,1 0 0,-2-2 0,-1-1 0,0 4 0,0 5 0,0 7 0,0 6 0,4 2 0,1 1 0</inkml:trace>
  <inkml:trace contextRef="#ctx0" brushRef="#br0" timeOffset="898">740 184 24575,'45'22'0,"-8"6"0,-37 9 0,0-6 0,0 0 0,0-2 0,0-7 0,0-3 0,0-10 0,4-3 0,2 0 0,2-4 0,-3-3 0,-2-8 0,-2-15 0,-1-10 0,0-2 0,0 2 0,0 0 0,0 3 0,1 4 0,2 2 0,2 9 0,5 1 0,-1 4 0,0 2 0,-3 3 0,0 3 0,4 15 0,4 3 0</inkml:trace>
  <inkml:trace contextRef="#ctx0" brushRef="#br0" timeOffset="1350">932 155 24575,'41'51'0,"-7"-8"0,-15-8 0,2-4 0,-4-9 0,7 2 0,-5-7 0,9-2 0,-11-3 0,-2-9 0,-4 0 0,-2-3 0,1 0 0,-5-6 0,-2-6 0,-1-9 0,1-12 0,2-5 0,4-7 0,-3 1 0,0 4 0,0 6 0,3 9 0,0 10 0,-3 6 0,2 6 0,-7 11 0,3 7 0</inkml:trace>
  <inkml:trace contextRef="#ctx0" brushRef="#br0" timeOffset="1924">1343 184 24575,'78'-11'0,"-20"5"0,-20-1 0,-13-2 0,-5 2 0,-11-5 0,-4 4 0,-2-5 0,-2 3 0,-1 1 0,-5-3 0,-4 0 0,-11 1 0,-8 4 0,-1 0 0,2 4 0,6 0 0,3 3 0,6 0 0,0 0 0,6 6 0,2 7 0,0 6 0,1 11 0,0 3 0,3 3 0,0 4 0,0 0 0,0 1 0,0-4 0,0-4 0,0-8 0,4-4 0,2-6 0,14-3 0,4-5 0,8-3 0,-2-4 0,2 0 0,-8 0 0,-4-1 0,-11-2 0,-8-15 0,-2-6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3:51.372"/>
    </inkml:context>
    <inkml:brush xml:id="br0">
      <inkml:brushProperty name="width" value="0.02501" units="cm"/>
      <inkml:brushProperty name="height" value="0.02501" units="cm"/>
    </inkml:brush>
  </inkml:definitions>
  <inkml:trace contextRef="#ctx0" brushRef="#br0">0 5319 24575,'77'-51'0,"0"9"0,-22 36 0,3-1 0,-3-9 0,-7 8 0,-11-1 0,-6 2 0,-7-2 0,4 0 0,-1 0 0,14 3 0,11 3 0,6-2 0,5-1 0,-5-2 0,-6-1 0,-8 3 0,-14 0 0,3 4 0,-3-1 0,11 1 0,17-1 0,7-6 0,14-7 0,-7-4 0,-8-1 0,-3 2 0,3 4 0,7 1 0,17-1 0,-4-6 0,-11 3 0,1-6 0,-4-1 0,13 3 0,12 1 0,-6-2 0,-16 2 0,2-3 0,-8 2 0,11 2 0,5 5 0,-3-2 0,-10 1 0,-3-2 0,-12-3 0,18-3 0,15-3 0,-5-5 0,2-1 0,-8 3 0,2 0 0,12 4 0,-40 11 0,1-1 0,43-15 0,-19 0 0,8-3 0,1 0 0,8-1 0,-41 17 0,-1-1 0,-3-2 0,-1-1 0,38-20 0,-36 18 0,2 1 0,5 1 0,0 1 0,-5 3 0,-2-1 0,33-18 0,6 1 0,0-7 0,-41 22 0,2-1 0,6-1 0,0-2 0,-3-1 0,-1-1 0,-3 1 0,1 0 0,6-3 0,2 1 0,8 3 0,1 1 0,-7-1 0,-1 0 0,-8 3 0,0 1 0,5-1 0,3-1 0,6 1 0,0-1 0,-7 0 0,-3 0 0,35-23 0,-33 20 0,4 0 0,2 1 0,0-1 0,-3 0 0,-3 0 0,-10 3 0,0 0 0,5 1 0,2 2 0,7-2 0,-1 1 0,-6 2 0,-1-1 0,-2 1 0,0-1 0,-3 0 0,0 0 0,1-1 0,1-1 0,-1 3 0,0-1 0,6-3 0,-1 0 0,34-22 0,-13-3 0,-31 23 0,3 0 0,7-1 0,1 0 0,-5-1 0,0 0 0,-2 2 0,0-1 0,1-3 0,-1 1 0,3-1 0,0 0 0,1-2 0,-1 1 0,2 1 0,0 0 0,-5 2 0,-2 1 0,22-19 0,19-1 0,-40 24 0,0 1 0,0 0 0,0 0 0,39-25 0,-7-2 0,-14-7 0,14 2 0,4 5 0,2-4 0,-8 6 0,-9 3 0,-12 3 0,-3 1 0,-3 0 0,13 0 0,8-3 0,3-1 0,-3-3 0,-9-2 0,-6 3 0,-1 1 0,10 8 0,9 2 0,15 1 0,-13-1 0,-17-3 0,-7-2 0,-8-1 0,-7-6 0,-5 0 0,6-2 0,6 2 0,8 1 0,3-1 0,1 0 0,-9 1 0,-6 4 0,-10 4 0,-2-2 0,0 2 0,8 2 0,7 1 0,8 1 0,10-4 0,-5-2 0,1-1 0,-8 2 0,-12 8 0,-8 5 0,-14 9 0,7-1 0,9-9 0,12-8 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4:17.473"/>
    </inkml:context>
    <inkml:brush xml:id="br0">
      <inkml:brushProperty name="width" value="0.02501" units="cm"/>
      <inkml:brushProperty name="height" value="0.02501" units="cm"/>
    </inkml:brush>
  </inkml:definitions>
  <inkml:trace contextRef="#ctx0" brushRef="#br0">1078 0 24575,'10'16'0,"-2"12"0,-8 27 0,0 3 0,0-6 0,0-1 0,0-8 0,0-7 0,0-6 0,3-9 0,0-5 0,0-5 0,-15 2 0,-3-4 0</inkml:trace>
  <inkml:trace contextRef="#ctx0" brushRef="#br0" timeOffset="451">922 438 24575,'34'24'0,"-3"2"0,-9-11 0,-9 2 0,2 2 0,-6-6 0,3-4 0,-1-4 0,-2-5 0,0 0 0,2-3 0,-2-6 0,2-7 0,-5-15 0,2 0 0,-2-3 0,-1 7 0,-2 5 0,-2 4 0,2 3 0,2-10 0,0 0 0</inkml:trace>
  <inkml:trace contextRef="#ctx0" brushRef="#br0" timeOffset="1258">283 1041 24575,'-51'-24'0,"1"0"0,-20 5 0,40 31 0,17 16 0,7-6 0,6-4 0,8-3 0,5-6 0,6-4 0,2-2 0,3-3 0,-6-3 0,1-7 0,-7-9 0,2 1 0,-4-3 0,-3-2 0,-7 4 0,0 1 0,0 4 0,0 25 0,0 8 0,0 21 0,0 6 0,0-4 0,6-1 0,6-11 0,4-5 0,12-13 0,0-4 0,6-8 0,-3 0 0,-3-8 0,-1-2 0</inkml:trace>
  <inkml:trace contextRef="#ctx0" brushRef="#br0" timeOffset="1636">621 961 24575,'-79'-33'0,"24"17"0,28 23 0,15 18 0,3 1 0,3 2 0,2-2 0,4-2 0,2 1 0,4-7 0,12-1 0,13-5 0,-4-5 0,1-1 0,-7-4 0,0-3 0,-6-2 0,-5-2 0,-6-13 0,-4-1 0</inkml:trace>
  <inkml:trace contextRef="#ctx0" brushRef="#br0" timeOffset="1966">676 825 24575,'0'36'0,"0"1"0,0 0 0,0 2 0,0 1 0,8 1 0,4-4 0,0-2 0,-3-15 0,-6-2 0,-2-14 0,-1-1 0</inkml:trace>
  <inkml:trace contextRef="#ctx0" brushRef="#br0" timeOffset="2191">657 1014 24575,'57'-26'0,"-5"6"0,-19 20 0,-5 0 0,-7 0 0,-3 0 0,-2 0 0,-3-8 0,-4-2 0</inkml:trace>
  <inkml:trace contextRef="#ctx0" brushRef="#br0" timeOffset="2600">949 935 24575,'20'63'0,"-1"-8"0,-10-27 0,3-2 0,9-1 0,-1-7 0,-4-6 0,2-6 0,-9-3 0,2-2 0,-6-11 0,-2-8 0,-2-5 0,-1-7 0,0-5 0,0 2 0,0-3 0,0 9 0,0 3 0,0 8 0,0 3 0,12 20 0,4 4 0</inkml:trace>
  <inkml:trace contextRef="#ctx0" brushRef="#br0" timeOffset="3161">1297 1014 24575,'-30'-70'0,"0"15"0,21 49 0,1 5 0,-1 1 0,0 16 0,5 7 0,-3 11 0,3-4 0,4-5 0,0-4 0,0-6 0,4-6 0,6-4 0,5-17 0,6-3 0,0-7 0,1 0 0,-9-4 0,-10 5 0,-2-5 0,-1 11 0,0 0 0,0 6 0,0 8 0,0 10 0,2 11 0,4 11 0,3-3 0,7 3 0,1-1 0,-2-3 0,2-2 0,2-10 0,2-6 0,0-6 0,-4-2 0,9 3 0,-2 1 0</inkml:trace>
  <inkml:trace contextRef="#ctx0" brushRef="#br0" timeOffset="3475">1553 740 24575,'10'51'0,"-2"2"0,-8-10 0,0-1 0,0 0 0,3-3 0,0 0 0,3-2 0,-3-4 0,5-3 0,-2-9 0,-2-3 0,-1-9 0,-2 0 0,3 12 0,1 3 0</inkml:trace>
  <inkml:trace contextRef="#ctx0" brushRef="#br0" timeOffset="4369">191 1681 24575,'-78'-24'0,"20"18"0,29 22 0,13 17 0,9 3 0,4 0 0,3-7 0,3-5 0,14-5 0,7-7 0,4-4 0,0-8 0,-2 0 0,-1 0 0,-7 0 0,-6 0 0,1-16 0,-1-9 0,-3-11 0,-6-7 0,-2-5 0,-1 0 0,0 0 0,0 5 0,0 7 0,0 5 0,0 11 0,0 5 0,0 3 0,0 14 0,0 11 0,0 12 0,0 12 0,0 2 0,0 8 0,0-1 0,1-3 0,2-3 0,1-6 0,8-6 0,0-4 0,9-12 0,-2 0 0,-4-6 0,6 2 0,-1-3 0</inkml:trace>
  <inkml:trace contextRef="#ctx0" brushRef="#br0" timeOffset="4646">364 1628 24575,'26'59'0,"-7"-10"0,-8-12 0,1-3 0,-5-8 0,2-7 0,-2-6 0,2-7 0,1-2 0,-5-16 0,-1-3 0</inkml:trace>
  <inkml:trace contextRef="#ctx0" brushRef="#br0" timeOffset="4819">410 1490 24575,'12'-10'0,"11"6"0,15 9 0</inkml:trace>
  <inkml:trace contextRef="#ctx0" brushRef="#br0" timeOffset="5245">676 1591 24575,'-85'-21'0,"27"9"0,32 21 0,17 7 0,4 7 0,5-8 0,7 7 0,8-3 0,7 1 0,12-2 0,-5 2 0,-7 1 0,-5-4 0,-8 5 0,-1-5 0,-2 4 0,-2-3 0,-4-2 0,0-3 0,0-4 0,-4-4 0,-8-1 0,-6-4 0,-1 0 0,3 0 0,7-4 0,6-2 0,2-8 0,1-2 0,-4-19 0,-1 0 0</inkml:trace>
  <inkml:trace contextRef="#ctx0" brushRef="#br0" timeOffset="5543">721 1518 24575,'0'43'0,"0"-3"0,0 3 0,0-3 0,0 2 0,0-3 0,0-7 0,0-11 0,1-7 0,2-5 0,-2-8 0,-1-26 0,-5-9 0</inkml:trace>
  <inkml:trace contextRef="#ctx0" brushRef="#br0" timeOffset="5733">721 1783 24575,'9'-54'0,"1"1"0,12-32 0,33 85 0,-7 0 0,-8 0 0,-13 0 0,-1-17 0,-7-3 0</inkml:trace>
  <inkml:trace contextRef="#ctx0" brushRef="#br0" timeOffset="6112">968 1618 24575,'20'58'0,"-3"0"0,-17-25 0,1-3 0,2-9 0,-2-3 0,2-2 0,-2-15 0,-1-14 0,0-17 0,0-3 0,0-6 0,4 4 0,2 2 0,0 7 0,3 2 0,-2 8 0,5 4 0,-1 3 0,-2 2 0,8-1 0,2 3 0</inkml:trace>
  <inkml:trace contextRef="#ctx0" brushRef="#br0" timeOffset="6367">1151 1590 24575,'5'55'0,"-2"-9"0,-2-17 0,-1-2 0,0-6 0,0 1 0,0-7 0,4-26 0,1-11 0</inkml:trace>
  <inkml:trace contextRef="#ctx0" brushRef="#br0" timeOffset="6534">1142 1434 24575,'0'0'0</inkml:trace>
  <inkml:trace contextRef="#ctx0" brushRef="#br0" timeOffset="6988">1142 1434 24575,'45'88'0,"-8"-8"0,-37-41 0,0 1 0,0-3 0,4-3 0,2-3 0,2-5 0,1-8 0,8-7 0,1-1 0,9-7 0,1 0 0,-1-2 0,1-1 0,-10 0 0,3 0 0,-6-8 0,-2-5 0,-2-4 0,-8-4 0,0-5 0,-3-1 0,-8 3 0,-11 8 0,-9 4 0,-18 6 0,2 2 0,1 4 0,8 5 0,11 4 0,7 0 0,11 4 0,10-7 0,14-2 0,23 0 0,10 1 0</inkml:trace>
  <inkml:trace contextRef="#ctx0" brushRef="#br0" timeOffset="7403">1545 1663 24575,'-10'26'0,"2"0"0,8 7 0,5-5 0,4 0 0,-1-8 0,1-5 0,0-7 0,-3-2 0,2-4 0,2-2 0,-2-1 0,-2-2 0,-2-7 0,-4-5 0,0-10 0,0-6 0,0 1 0,0-1 0,0 4 0,0 3 0,0 5 0,0 7 0,4-6 0,1-1 0</inkml:trace>
  <inkml:trace contextRef="#ctx0" brushRef="#br0" timeOffset="7687">1680 1508 24575,'15'66'0,"-3"-8"0,-12-18 0,0-4 0,0-2 0,0 1 0,0-7 0,0-2 0,0-14 0,4-3 0,6-5 0,4-4 0</inkml:trace>
  <inkml:trace contextRef="#ctx0" brushRef="#br0" timeOffset="7894">1635 1681 24575,'42'-10'0,"-1"2"0,-1 8 0,-2 0 0,1 0 0,-6 0 0,-6 0 0,5 4 0,-4 1 0</inkml:trace>
  <inkml:trace contextRef="#ctx0" brushRef="#br0" timeOffset="8127">1963 1635 24575,'0'57'0,"0"-8"0,0-19 0,0-5 0,0-4 0,0-6 0,0-2 0,4-7 0,-3-6 0,3-5 0</inkml:trace>
  <inkml:trace contextRef="#ctx0" brushRef="#br0" timeOffset="8299">1974 1508 24575,'0'0'0</inkml:trace>
  <inkml:trace contextRef="#ctx0" brushRef="#br0" timeOffset="8705">2174 1718 24575,'-71'-50'0,"29"35"0,27 30 0,15 15 0,0-6 0,0-6 0,5-5 0,1-7 0,3 1 0,3-4 0,-2 0 0,2-3 0,-3-1 0,-2-2 0,-3-10 0,-4-6 0,0-9 0,0 5 0,0 2 0,0 6 0,8-7 0,2 3 0</inkml:trace>
  <inkml:trace contextRef="#ctx0" brushRef="#br0" timeOffset="9181">2220 1580 24575,'-5'51'0,"2"-8"0,2-9 0,1-6 0,1-2 0,2-1 0,1-7 0,2-6 0,2-2 0,-3-5 0,0-9 0,5-11 0,-1-12 0,4-3 0,5-6 0,2 11 0,1-2 0,-4 9 0,4-1 0,-2 5 0,5 5 0,-7 4 0,2 2 0,-7 6 0,0 9 0,-3 6 0,-3 19 0,-2-7 0,-4 4 0,0-13 0,0-6 0,0-7 0,0-4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17:55.278"/>
    </inkml:context>
    <inkml:brush xml:id="br0">
      <inkml:brushProperty name="width" value="0.04993" units="cm"/>
      <inkml:brushProperty name="height" value="0.04993" units="cm"/>
    </inkml:brush>
  </inkml:definitions>
  <inkml:trace contextRef="#ctx0" brushRef="#br0">0 0 24575,'0'0'0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4:37.132"/>
    </inkml:context>
    <inkml:brush xml:id="br0">
      <inkml:brushProperty name="width" value="0.02501" units="cm"/>
      <inkml:brushProperty name="height" value="0.02501" units="cm"/>
    </inkml:brush>
  </inkml:definitions>
  <inkml:trace contextRef="#ctx0" brushRef="#br0">82 46 24575,'-82'-46'0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5:00.674"/>
    </inkml:context>
    <inkml:brush xml:id="br0">
      <inkml:brushProperty name="width" value="0.02501" units="cm"/>
      <inkml:brushProperty name="height" value="0.02501" units="cm"/>
    </inkml:brush>
  </inkml:definitions>
  <inkml:trace contextRef="#ctx0" brushRef="#br0">124 72 24575,'-63'-20'0,"14"4"0,38 1 0,19-5 0</inkml:trace>
  <inkml:trace contextRef="#ctx0" brushRef="#br0" timeOffset="201">407 196 24575,'0'0'0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4:59.377"/>
    </inkml:context>
    <inkml:brush xml:id="br0">
      <inkml:brushProperty name="width" value="0.02501" units="cm"/>
      <inkml:brushProperty name="height" value="0.02501" units="cm"/>
    </inkml:brush>
  </inkml:definitions>
  <inkml:trace contextRef="#ctx0" brushRef="#br0">1 12 24575,'0'0'0</inkml:trace>
  <inkml:trace contextRef="#ctx0" brushRef="#br0" timeOffset="713">1174 1 24575,'0'0'0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4:36.079"/>
    </inkml:context>
    <inkml:brush xml:id="br0">
      <inkml:brushProperty name="width" value="0.02501" units="cm"/>
      <inkml:brushProperty name="height" value="0.02501" units="cm"/>
    </inkml:brush>
  </inkml:definitions>
  <inkml:trace contextRef="#ctx0" brushRef="#br0">0 0 24575,'0'0'0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7:24.612"/>
    </inkml:context>
    <inkml:brush xml:id="br0">
      <inkml:brushProperty name="width" value="0.02496" units="cm"/>
      <inkml:brushProperty name="height" value="0.02496" units="cm"/>
    </inkml:brush>
  </inkml:definitions>
  <inkml:trace contextRef="#ctx0" brushRef="#br0">1 5191 24575,'74'46'0,"1"-9"0,-34-37 0,11 0 0,4 0 0,0 0 0,9 0 0,-9 0 0,0 0 0,-18 0 0,-10 0 0,-5 0 0,0 0 0,-2 0 0,-2 0 0,2-6 0,7-3 0,8-3 0,10-2 0,10-6 0,13-3 0,6 8 0,3 1 0,-4-3 0,-5-6 0,-11 1 0,-7-1 0,-12 2 0,3-2 0,4-2 0,9 7 0,19 1 0,13 8 0,7-3 0,2 2 0,-14-6 0,-13-3 0,-10-5 0,-17 1 0,18 3 0,4 1 0,27-1 0,-37 11 0,2 0 0,0-3 0,-2 1 0,-2 2 0,-2-1 0,33-11 0,-19 7 0,-9-4 0,0 4 0,25-7 0,-28 5 0,2-1 0,4 0 0,1-1 0,3-2 0,0-1 0,-8-1 0,-2-1 0,26-18 0,-1-8 0,-8 7 0,-24 21 0,3 1 0,7-1 0,1 0 0,-1 3 0,0-2 0,-1-2 0,-2-2 0,32-22 0,-19 5 0,-13-4 0,-6 8 0,15-4 0,8-5 0,23 8 0,-44 17 0,1 0 0,1 1 0,-2-1 0,30-30 0,-12 0 0,-20-8 0,-7-3 0,-3 2 0,6 1 0,13 3 0,20 7 0,-27 26 0,1 0 0,0-2 0,0-2 0,-2 2 0,-2 0 0,36-34 0,-12 4 0,-14 0 0,-13-5 0,7-1 0,2 1 0,15 0 0,-24 32 0,3 1 0,-2 0 0,1 0 0,9 2 0,0 0 0,32-29 0,-16 3 0,-13-1 0,-14 1 0,-2-2 0,6 2 0,3-2 0,20-3 0,4 0 0,-29 25 0,0 2 0,33-27 0,-4 1 0,-16 6 0,-16 8 0,-12 9 0,-10-1 0,-4 6 0,-1-10 0,0 0 0,0-4 0,-2-4 0,-3 4 0,9-5 0,1 4 0,2 6 0,7-6 0,-2 4 0,11-4 0,0 1 0,4 0 0,4-1 0,-4 1 0,0 1 0,-13 3 0,7-1 0,-7 6 0,-8-1 0,-6 6 0,-4-1 0,4 0 0,0 1 0,0-1 0,-7 1 0,-2-1 0,-2-1 0,2-3 0,-2 3 0,6-4 0,0 4 0,5 2 0,-2 1 0,-3 3 0,-1-2 0,-3 7 0,2-7 0,1 4 0,-3-7 0,1 10 0,-2-1 0,3 2 0,-3-6 0,-2 3 0,2 7 0,-2-6 0,-2 1 0,0-5 0,0 4 0,0-5 0,0 1 0,0-2 0,0 2 0,0-3 0,0 3 0,0 3 0,0 2 0,0-4 0,0-1 0,0 8 0,0 1 0,0 3 0,0-9 0,0-1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7:16.229"/>
    </inkml:context>
    <inkml:brush xml:id="br0">
      <inkml:brushProperty name="width" value="0.02496" units="cm"/>
      <inkml:brushProperty name="height" value="0.02496" units="cm"/>
    </inkml:brush>
  </inkml:definitions>
  <inkml:trace contextRef="#ctx0" brushRef="#br0">1 5163 24575,'67'31'0,"-13"-13"0,-14-12 0,-2-6 0,-7 0 0,6 0 0,-1 0 0,6 0 0,2-1 0,-2-4 0,5-3 0,-10-6 0,6 1 0,-15 3 0,-1 1 0,1 6 0,-11-9 0,6 3 0,-2 3 0,2 1 0,3-3 0,-3-1 0,14 1 0,4-1 0,9-5 0,-4-4 0,9 1 0,-5 8 0,3-3 0,-7 2 0,-5-6 0,0-3 0,-1-2 0,-8-2 0,1 4 0,-6-8 0,-5 7 0,-4-3 0,4 6 0,1-2 0,13 4 0,6 1 0,10 2 0,3 3 0,7-3 0,7 2 0,-5-2 0,0-2 0,-11-6 0,-3-3 0,-10-4 0,-3-5 0,-5 1 0,5-6 0,-2 11 0,11-2 0,9-1 0,24-3 0,-1-3 0,9 7 0,-5-7 0,-9 7 0,-8-10 0,-19-4 0,-6 4 0,-13-8 0,2 17 0,4-3 0,14 6 0,13-2 0,17-4 0,5 0 0,-2-5 0,-6 5 0,-13-5 0,-10 5 0,-7-7 0,-16 2 0,3 1 0,-8-6 0,4 8 0,5-7 0,11 4 0,12 0 0,8-1 0,11 6 0,6-11 0,3 2 0,-7-5 0,-16 0 0,-8 7 0,-15-2 0,-2 2 0,-2-2 0,9-5 0,14 0 0,5 5 0,8 4 0,0 5 0,0-5 0,-8 0 0,-5-4 0,-13-1 0,-11 1 0,-5-4 0,-4 4 0,-1-4 0,-4 8 0,4 1 0,5-6 0,7 9 0,3-9 0,11 4 0,7-4 0,6-2 0,8 2 0,-11-2 0,-2 7 0,-7-3 0,-3-1 0,-2 4 0,-12 0 0,-1 0 0,-8-4 0,-1 6 0,-4 3 0,2 1 0,3-1 0,11 1 0,2-6 0,11 5 0,8-5 0,5 2 0,-1-2 0,3-1 0,-12 5 0,-4 0 0,-13 1 0,-6 5 0,1-5 0,-4 9 0,-1-9 0,-3 4 0,12-8 0,-10 8 0,6-4 0,-2 6 0,6-6 0,6 4 0,13 5 0,-1-5 0,10 1 0,-11 7 0,-7-8 0,-5 13 0,-5-8 0,-3 0 0,3 0 0,-1 1 0,1-1 0,-4 0 0,-1-4 0,1 1 0,-5 3 0,-8-8 0,-1 3 0,3-16 0,6 2 0,-2-4 0,2 14 0,2-3 0,7 7 0,3-2 0,7 7 0,2 1 0,-2-1 0,-1 8 0,-13 1 0,-4 0 0,-10 0 0,18-32 0,2-7 0,12-16 0,-6 21 0,-6-2 0,1 5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7:49.915"/>
    </inkml:context>
    <inkml:brush xml:id="br0">
      <inkml:brushProperty name="width" value="0.02496" units="cm"/>
      <inkml:brushProperty name="height" value="0.02496" units="cm"/>
    </inkml:brush>
  </inkml:definitions>
  <inkml:trace contextRef="#ctx0" brushRef="#br0">123 912 24575,'49'-54'0,"-4"13"0,-4 45 0,-1 4 0,10 6 0,7-7 0,8-2 0,1-3 0,-2-2 0,-4-2 0,-10-3 0,-4 1 0,-9-10 0,-4 3 0,-10-7 0,3 4 0,-3 5 0,-3 3 0,-2 6 0,2 0 0,-2 0 0,10 0 0,-5 0 0,5 0 0,-10 0 0,0 0 0,-4 0 0,-18 0 0,-12-5 0,-21 1 0,1-3 0,-6 3 0,8 2 0,-7-2 0,7 2 0,-3 2 0,-7 0 0,-11 0 0,-7 0 0,-7 0 0,0 5 0,0-1 0,8 1 0,6-5 0,7 0 0,11 0 0,5 0 0,9 0 0,8 0 0,6 0 0,-1 0 0,21 0 0,24 0 0,42 0 0,-27 0 0,1 0 0,49-6 0,-3-3 0,-11-4 0,-17 0 0,0 3 0,-10 1 0,24 0 0,-30 2 0,0 0 0,-2 0 0,-1 0 0,2 0 0,-2 0 0,26-2 0,-20 0 0,-20 0 0,-39 1 0,-27 4 0,-30 2 0,-20 2 0,-17 0 0,10 0 0,9 0 0,-5 0 0,5 0 0,23 4 0,-4 1 0,-5 0 0,-1-1 0,2 4 0,0 0 0,9-4 0,3 1 0,-37 15 0,24-2 0,21 5 0,20-9 0,12 0 0,23 0 0,24-8 0,30-6 0,21 0 0,5 0 0,-39 0 0,0 0 0,37-2 0,-7-2 0,-18 1 0,-19-6 0,-9 1 0,-5-1 0,-9-4 0,-9 10 0,-10-6 0,-21 6 0,-6-3 0,-40 6 0,-15 0 0,23 0 0,-3 0 0,-9 0 0,0 0 0,5 0 0,1 0 0,10 0 0,1 0 0,-31 5 0,21-1 0,14 8 0,23 2 0,0 0 0,9 4 0,-1-7 0,10-2 0,2-1 0,8 1 0,9-3 0,13-6 0,10 0 0,12 0 0,11 0 0,14 0 0,13 0 0,-1 0 0,-8 0 0,-7-6 0,-7-3 0,-13-5 0,-5-4 0,-3-4 0,-6-5 0,6 1 0,7 3 0,7-2 0,12 7 0,-2-5 0,-2 4 0,-10 1 0,-9 4 0,-18 2 0,-5 3 0,-9 2 0,-25 7 0,-20 0 0,-35 8 0,-12 6 0,7 1 0,-2 8 0,8-1 0,10 1 0,-3 9 0,-7 0 0,-17 10 0,32-21 0,-2-1 0,3-1 0,0-1 0,-43 5 0,18-5 0,24-9 0,15-2 0,35-7 0,27 0 0,33-2 0,37-3 0,-4-4 0,-5-9 0,-18 2 0,-10-2 0,-3-3 0,-7-2 0,27-2 0,-30 9 0,3 0 0,3 2 0,1 0 0,8-6 0,0-1 0,-8 4 0,-3 0 0,36-20 0,-22 11 0,-19-1 0,-5 8 0,-9 1 0,-1 4 0,-8 5 0,-3-4 0,-37 12 0,3-2 0,-27 12 0,-8 3 0,-7 16 0,-19-2 0,-12 11 0,-8-6 0,39-15 0,1 0 0,-35 8 0,16-1 0,17-4 0,16 4 0,12-11 0,10 2 0,-1-5 0,2 0 0,6 3 0,12-10 0,27-4 0,19-11 0,0-3 0,5-2 0,13-7 0,1-1 0,-4 2 0,-1-1 0,3-2 0,-2-1 0,-7 2 0,-2 0 0,-1-2 0,-1 1 0,0 2 0,-1 0 0,-1 2 0,0 0 0,0 2 0,-1 0 0,0-1 0,-2 2 0,35-14 0,-15 7 0,-22 10 0,-20 8 0,-7-1 0,-29 6 0,-20 8 0,-33 15 0,-21 13 0,39-9 0,1 2 0,-41 21 0,7 3 0,8-8 0,-10 1 0,35-21 0,-1-1 0,-1 0 0,-1-2 0,-7-1 0,1-1 0,-38 14 0,26-11 0,20-2 0,16-8 0,16 3 0,48-10 0,27-6 0,-9-3 0,4-4 0,1-4 0,1-4 0,-2-5 0,-1-2 0,4-1 0,-3-2 0,-7-1 0,0 1 0,16 0 0,2 1 0,1-2 0,-1 0 0,-3 0 0,-1 0 0,-5 2 0,-4 1 0,30-17 0,-16 16 0,-27 6 0,-15 9 0,-30 23 0,-33 13 0,-34 28 0,28-25 0,-3-1 0,-11 2 0,0 1 0,8-3 0,1 2 0,4 3 0,2 0 0,-30 19 0,11-8 0,15-2 0,7-12 0,13-2 0,32-22 0,16-12 0,34-22 0,-7 3 0,5-4 0,9-2 0,4-1 0,12-6 0,0-1 0,-10 5 0,-3-1 0,-11 3 0,-3 1 0,26-20 0,-10 18 0,-13-4 0,-11 11 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8:11.735"/>
    </inkml:context>
    <inkml:brush xml:id="br0">
      <inkml:brushProperty name="width" value="0.02496" units="cm"/>
      <inkml:brushProperty name="height" value="0.02496" units="cm"/>
    </inkml:brush>
  </inkml:definitions>
  <inkml:trace contextRef="#ctx0" brushRef="#br0">0 1 24575,'0'0'0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8:04.700"/>
    </inkml:context>
    <inkml:brush xml:id="br0">
      <inkml:brushProperty name="width" value="0.02496" units="cm"/>
      <inkml:brushProperty name="height" value="0.02496" units="cm"/>
    </inkml:brush>
  </inkml:definitions>
  <inkml:trace contextRef="#ctx0" brushRef="#br0">262 0 24575,'-61'62'0,"24"2"0,25 16 0,12 7 0,0 1 0,0-1 0,-2-4 0,-3-5 0,2-15 0,-6-12 0,6-19 0,-3-24 0,6-36 0,0-26 0,0-24 0,0-3 0,0-16 0,0 11 0,0-1 0,5 18 0,-1 18 0,2 16 0,-1 16 0,4 6 0,10 3 0,4 6 0,9 8 0,14 18 0,9 15 0,8 15 0,-3 12 0,-7 10 0,-7 4 0,-4-3 0,-5-1 0,-5-11 0,-9-8 0,-3-17 0,-6-10 0,-37-16 0,-10 1 0</inkml:trace>
  <inkml:trace contextRef="#ctx0" brushRef="#br0" timeOffset="199">1 621 24575,'67'-11'0,"1"-1"0,3 2 0,-1 2 0,-9 7 0,-3 2 0,-5-1 0,-3 0 0,47 0 0,-28 0 0,-9-12 0,-11-4 0</inkml:trace>
  <inkml:trace contextRef="#ctx0" brushRef="#br0" timeOffset="1194">1395 539 24575,'15'63'0,"-2"-8"0,-13-9 0,0-11 0,0-7 0,0-7 0,0-19 0,0-22 0,0-22 0,0-17 0,0 0 0,0 9 0,7 1 0,7 12 0,0 1 0,4 18 0,2 6 0,-1 7 0,5 13 0,-1 10 0,-3 16 0,-1 17 0,2-2 0,2 1 0,-7-7 0,-3-1 0,-3-18 0,-1-10 0,-3-16 0,-6-5 0,0-27 0,0-12 0,0-8 0,0 4 0,15 4 0,13 23 0,7 1 0,16 18 0,-1-1 0,6 5 0,-12 3 0,-3 6 0,-16 19 0,-7 18 0,-4 0 0,-9 0 0,-1 2 0,-4-2 0,0-8 0,0-11 0,19 7 0,4-5 0</inkml:trace>
  <inkml:trace contextRef="#ctx0" brushRef="#br0" timeOffset="1616">2514 497 24575,'-41'-23'0,"0"9"0,8 10 0,1 4 0,15 0 0,-6 0 0,6 3 0,-1 6 0,1 13 0,13 14 0,-1 6 0,5 4 0,0-9 0,0-1 0,1-6 0,4-7 0,21-5 0,16-9 0,7-3 0,1-6 0,-5 0 0,-13 0 0,-12-15 0,-15-13 0,-4-7 0,-1-16 0,-15 9 0,-4 0 0,-2 13 0,13 15 0,2 8 0</inkml:trace>
  <inkml:trace contextRef="#ctx0" brushRef="#br0" timeOffset="2070">2748 413 24575,'40'69'0,"-12"-9"0,-13 0 0,-1-9 0,-2-7 0,-3-12 0,-3-9 0,-6-15 0,0-22 0,-6-21 0,-3-16 0,3-4 0,1-5 0,4 10 0,1-1 0,6 17 0,3 7 0,-1 14 0,1 4 0,5 6 0,4 3 0,1 25 0,-6 5 0</inkml:trace>
  <inkml:trace contextRef="#ctx0" brushRef="#br0" timeOffset="2551">2984 607 24575,'57'-19'0,"-1"-1"0,-1 3 0,-2 4 0,30 13 0,-10 0 0,-8 0 0,-13-5 0,-20 0 0,-7-5 0,-16 1 0,-3-4 0,-6-1 0,0 1 0,0-3 0,0-2 0,-8 4 0,-15 0 0,-6 7 0,-31 7 0,2 0 0,-6 0 0,4 6 0,9 12 0,5-1 0,9 24 0,14-10 0,9 11 0,10-9 0,-1 4 0,4-11 0,1 2 0,10-7 0,13-2 0,27-2 0,28-13 0,3 1 0,7-5 0,-19 0 0,-14 0 0,-12 0 0,-3-13 0,3-2 0</inkml:trace>
  <inkml:trace contextRef="#ctx0" brushRef="#br0" timeOffset="3308">4211 551 24575,'63'-26'0,"1"-1"0,-6 1 0,-9 9 0,-21 17 0,-5-11 0,0-3 0,-6-9 0,-3 8 0,-10-3 0,-2 1 0,-2-2 0,-8 8 0,-6-2 0,-6 3 0,-7 1 0,4 3 0,0 6 0,4 3 0,-4 6 0,6 14 0,-1 19 0,3-2 0,1 1 0,6 1 0,4-6 0,2-2 0,2-2 0,2-4 0,2-5 0,7-9 0,12-10 0,-6 3 0,6-3 0,1 1 0,4-5 0,18 12 0,11 3 0</inkml:trace>
  <inkml:trace contextRef="#ctx0" brushRef="#br0" timeOffset="3850">5150 441 24575,'-69'-38'0,"0"-1"0,5 6 0,4 13 0,-9 33 0,8 17 0,6 16 0,15 6 0,17 8 0,9-7 0,14-11 0,14-13 0,18-6 0,22-12 0,28-7 0,-5-2 0,-17-2 0,-16-8 0,-21-6 0,-3-9 0,-10-4 0,-4-9 0,-2 9 0,-2 2 0,-2 7 0,0 15 0,0 18 0,0 22 0,4 7 0,1 7 0,0 1 0,-5-6 0,4 3 0,1-7 0,1-1 0,-1-13 0,-4 4 0,4-4 0,-4 5 0,-1 9 0</inkml:trace>
  <inkml:trace contextRef="#ctx0" brushRef="#br0" timeOffset="4258">5344 344 24575,'7'54'0,"13"3"0,3 12 0,22-12 0,12 2 0,22-20 0,-5-7 0,-6-43 0,-45-27 0,0-31 0,-19 0 0,1 14 0,-5 9 0,12 46 0,3 18 0</inkml:trace>
  <inkml:trace contextRef="#ctx0" brushRef="#br0" timeOffset="4805">6503 677 24575,'-17'-49'0,"-1"1"0,-32-30 0,-1 55 0,-12 12 0,-1 2 0,8 6 0,6 3 0,8 4 0,10 10 0,8 14 0,14 18 0,4 3 0,6-8 0,13 1 0,14-15 0,22-4 0,29-13 0,-5-4 0,-9-6 0,-12-2 0,-20-2 0,-6-6 0,-12-17 0,-6 4 0,-3-23 0,-4 7 0,-1 3 0,0 13 0,0 9 0,6 9 0,2 17 0,4 15 0,-3 23 0,11-7 0,3 3 0,3-6 0,7-12 0,3-10 0,6-13 0,-1-4 0,13-1 0,-5 0 0</inkml:trace>
  <inkml:trace contextRef="#ctx0" brushRef="#br0" timeOffset="5135">6779 152 24575,'-8'84'0,"3"-5"0,7 5 0,7 3 0,11-1 0,12-3 0,4-14 0,-9-14 0,-2-12 0,-12-10 0,-5-10 0,-3-5 0,-4-3 0,-38 24 0,-9 5 0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8:01.401"/>
    </inkml:context>
    <inkml:brush xml:id="br0">
      <inkml:brushProperty name="width" value="0.02496" units="cm"/>
      <inkml:brushProperty name="height" value="0.02496" units="cm"/>
    </inkml:brush>
  </inkml:definitions>
  <inkml:trace contextRef="#ctx0" brushRef="#br0">468 317 24575,'-59'-27'0,"0"0"0,2 10 0,5 13 0,2 40 0,-2 24 0,1 23 0,11-5 0,12 5 0,13-15 0,11-4 0,13-15 0,14-3 0,18-17 0,24 4 0,-1-20 0,-4-3 0,-13-7 0,-14-3 0,-6 0 0,-4 0 0,3-7 0,14-25 0,11-12 0</inkml:trace>
  <inkml:trace contextRef="#ctx0" brushRef="#br0" timeOffset="464">1118 662 24575,'-39'-65'0,"0"0"0,3 12 0,-2 21 0,-17 64 0,8 17 0,5 11 0,19-8 0,14-10 0,12-8 0,16-11 0,11-10 0,25-8 0,-2-3 0,-7-2 0,-3-8 0,-16-6 0,-2-17 0,-11-10 0,-7-8 0,-2 3 0,-4 1 0,-1 9 0,0 8 0,-6 33 0,-1 11 0</inkml:trace>
  <inkml:trace contextRef="#ctx0" brushRef="#br0" timeOffset="868">1353 509 24575,'0'32'0,"8"4"0,15 14 0,15-4 0,31-9 0,-8-9 0,-5-10 0,-12-9 0,-7-4 0,-12-4 0,-2-1 0,-11-20 0,-3-12 0,-6-12 0,2-12 0,-4-3 0,-1-1 0,0 5 0,0 13 0,0 4 0,0 53 0,0 4 0</inkml:trace>
  <inkml:trace contextRef="#ctx0" brushRef="#br0" timeOffset="1355">1891 357 24575,'12'58'0,"-1"1"0,8 36 0,-19-49 0,4-3 0,1 3 0,6 0 0,-10-48 0,5-10 0,-6-43 0,0 0 0,0-5 0,27 11 0,14 7 0,14 12 0,10 7 0,-7 7 0,-12 2 0,-6 7 0,-13 7 0,-5 24 0,-4 13 0,-2 8 0,-3 5 0,1-5 0,0 1 0,-6-9 0,-4-5 0,4-5 0,1-4 0,16-3 0,4-6 0</inkml:trace>
  <inkml:trace contextRef="#ctx0" brushRef="#br0" timeOffset="1624">2623 96 24575,'23'81'0,"-9"-12"0,-3-7 0,-2-3 0,14-3 0,5-6 0,-4-11 0,-5-3 0,-6-11 0,-3-7 0,-4-2 0,-6-3 0,-19 7 0,-4 2 0</inkml:trace>
  <inkml:trace contextRef="#ctx0" brushRef="#br0" timeOffset="1857">2430 468 24575,'64'-8'0,"1"0"0,-5 3 0,-1 1 0,-5 2 0,-2 1 0,45 1 0,-11 0 0,-22 0 0,-21 0 0,-15 0 0,-10-18 0,-4-5 0</inkml:trace>
  <inkml:trace contextRef="#ctx0" brushRef="#br0" timeOffset="2210">3148 318 24575,'8'95'0,"-4"-22"0,-2-16 0,-2-11 0,6-7 0,3-12 0,-3-18 0,0-22 0,-6-20 0,0-16 0,0-6 0,6 8 0,4 5 0,0 5 0,0 0 0,6 10 0,-2 8 0,9 10 0,17 15 0,11 10 0</inkml:trace>
  <inkml:trace contextRef="#ctx0" brushRef="#br0" timeOffset="2686">3437 358 24575,'11'94'0,"2"-16"0,10-27 0,14-15 0,14-13 0,4-9 0,2-6 0,-7-8 0,-2-2 0,-16-2 0,-3-16 0,-20-12 0,4-7 0,1-2 0,-7 4 0,-2 0 0,-4 7 0,-1 2 0,0 26 0,0 25 0,0 25 0,0 16 0,0 10 0,0 3 0,0 6 0,0-13 0,0-5 0,0-15 0,0-8 0,0-13 0,13-15 0,2-8 0</inkml:trace>
  <inkml:trace contextRef="#ctx0" brushRef="#br0" timeOffset="3299">4845 0 24575,'-61'62'0,"24"2"0,25 16 0,12 7 0,0 1 0,0-1 0,-2-4 0,-3-5 0,2-15 0,-6-12 0,6-19 0,-3-24 0,6-36 0,0-26 0,0-24 0,0-3 0,0-16 0,0 11 0,0-1 0,5 18 0,-1 18 0,2 16 0,-1 16 0,4 6 0,10 3 0,4 6 0,9 8 0,14 18 0,9 15 0,8 15 0,-3 12 0,-7 10 0,-7 4 0,-4-3 0,-5-1 0,-5-11 0,-9-8 0,-3-17 0,-6-10 0,-37-16 0,-10 1 0</inkml:trace>
  <inkml:trace contextRef="#ctx0" brushRef="#br0" timeOffset="3498">4584 621 24575,'67'-11'0,"1"-1"0,3 2 0,-1 2 0,-9 7 0,-3 2 0,-5-1 0,-3 0 0,47 0 0,-28 0 0,-9-12 0,-11-4 0</inkml:trace>
  <inkml:trace contextRef="#ctx0" brushRef="#br0" timeOffset="4493">5978 539 24575,'15'63'0,"-2"-8"0,-13-9 0,0-11 0,0-7 0,0-7 0,0-19 0,0-22 0,0-22 0,0-17 0,0 0 0,0 9 0,7 1 0,7 12 0,0 1 0,4 18 0,2 6 0,-1 7 0,5 13 0,-1 10 0,-3 16 0,-1 17 0,2-2 0,2 1 0,-7-7 0,-3-1 0,-3-18 0,-1-10 0,-3-16 0,-6-5 0,0-27 0,0-12 0,0-8 0,0 4 0,15 4 0,13 23 0,7 1 0,16 18 0,-1-1 0,6 5 0,-12 3 0,-3 6 0,-16 19 0,-7 18 0,-4 0 0,-9 0 0,-1 2 0,-4-2 0,0-8 0,0-11 0,19 7 0,4-5 0</inkml:trace>
  <inkml:trace contextRef="#ctx0" brushRef="#br0" timeOffset="4915">7096 497 24575,'-41'-23'0,"0"9"0,8 10 0,1 4 0,15 0 0,-6 0 0,6 3 0,-1 6 0,1 13 0,13 14 0,-1 6 0,5 4 0,0-9 0,0-1 0,1-6 0,4-7 0,21-5 0,16-9 0,7-3 0,1-6 0,-5 0 0,-13 0 0,-12-15 0,-15-13 0,-4-7 0,-1-16 0,-15 9 0,-4 0 0,-2 13 0,13 15 0,2 8 0</inkml:trace>
  <inkml:trace contextRef="#ctx0" brushRef="#br0" timeOffset="5369">7331 413 24575,'40'69'0,"-12"-9"0,-13 0 0,-1-9 0,-2-7 0,-3-12 0,-3-9 0,-6-15 0,0-22 0,-6-21 0,-3-16 0,3-4 0,1-5 0,4 10 0,1-1 0,6 17 0,3 7 0,-1 14 0,1 4 0,5 6 0,4 3 0,1 25 0,-6 5 0</inkml:trace>
  <inkml:trace contextRef="#ctx0" brushRef="#br0" timeOffset="5850">7566 607 24575,'57'-19'0,"-1"-1"0,-1 3 0,-2 4 0,30 13 0,-10 0 0,-8 0 0,-13-5 0,-20 0 0,-7-5 0,-16 1 0,-3-4 0,-6-1 0,0 1 0,0-3 0,0-2 0,-8 4 0,-15 0 0,-6 7 0,-31 7 0,2 0 0,-6 0 0,4 6 0,9 12 0,5-1 0,9 24 0,14-10 0,9 11 0,10-9 0,-1 4 0,4-11 0,1 2 0,10-7 0,13-2 0,27-2 0,28-13 0,3 1 0,7-5 0,-19 0 0,-14 0 0,-12 0 0,-3-13 0,3-2 0</inkml:trace>
  <inkml:trace contextRef="#ctx0" brushRef="#br0" timeOffset="6607">8794 551 24575,'63'-26'0,"1"-1"0,-6 1 0,-9 9 0,-21 17 0,-5-11 0,0-3 0,-6-9 0,-3 8 0,-10-3 0,-2 1 0,-2-2 0,-8 8 0,-6-2 0,-6 3 0,-7 1 0,4 3 0,0 6 0,4 3 0,-4 6 0,6 14 0,-1 19 0,3-2 0,1 1 0,6 1 0,4-6 0,2-2 0,2-2 0,2-4 0,2-5 0,7-9 0,12-10 0,-6 3 0,6-3 0,1 1 0,4-5 0,18 12 0,11 3 0</inkml:trace>
  <inkml:trace contextRef="#ctx0" brushRef="#br0" timeOffset="7149">9733 441 24575,'-69'-38'0,"0"-1"0,5 6 0,4 13 0,-9 33 0,8 17 0,6 16 0,15 6 0,17 8 0,9-7 0,14-11 0,14-13 0,18-6 0,22-12 0,28-7 0,-5-2 0,-17-2 0,-16-8 0,-21-6 0,-3-9 0,-10-4 0,-4-9 0,-2 9 0,-2 2 0,-2 7 0,0 15 0,0 18 0,0 22 0,4 7 0,1 7 0,0 1 0,-5-6 0,4 3 0,1-7 0,1-1 0,-1-13 0,-4 4 0,4-4 0,-4 5 0,-1 9 0</inkml:trace>
  <inkml:trace contextRef="#ctx0" brushRef="#br0" timeOffset="7557">9926 344 24575,'7'54'0,"13"3"0,3 12 0,22-12 0,12 2 0,22-20 0,-5-7 0,-6-43 0,-45-27 0,0-31 0,-19 0 0,1 14 0,-5 9 0,12 46 0,3 18 0</inkml:trace>
  <inkml:trace contextRef="#ctx0" brushRef="#br0" timeOffset="8104">11086 677 24575,'-17'-49'0,"-1"1"0,-32-30 0,-1 55 0,-12 12 0,-1 2 0,8 6 0,6 3 0,8 4 0,10 10 0,8 14 0,14 18 0,4 3 0,6-8 0,13 1 0,14-15 0,22-4 0,29-13 0,-5-4 0,-9-6 0,-12-2 0,-20-2 0,-6-6 0,-12-17 0,-6 4 0,-3-23 0,-4 7 0,-1 3 0,0 13 0,0 9 0,6 9 0,2 17 0,4 15 0,-3 23 0,11-7 0,3 3 0,3-6 0,7-12 0,3-10 0,6-13 0,-1-4 0,13-1 0,-5 0 0</inkml:trace>
  <inkml:trace contextRef="#ctx0" brushRef="#br0" timeOffset="8434">11362 152 24575,'-8'84'0,"3"-5"0,7 5 0,7 3 0,11-1 0,12-3 0,4-14 0,-9-14 0,-2-12 0,-12-10 0,-5-10 0,-3-5 0,-4-3 0,-38 24 0,-9 5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7:36.292"/>
    </inkml:context>
    <inkml:brush xml:id="br0">
      <inkml:brushProperty name="width" value="0.02496" units="cm"/>
      <inkml:brushProperty name="height" value="0.02496" units="cm"/>
    </inkml:brush>
  </inkml:definitions>
  <inkml:trace contextRef="#ctx0" brushRef="#br0">97 54 24575,'23'56'0,"-5"9"0,-18-10 0,2 8 0,3-3 0,1-6 0,3-8 0,2-5 0,-7-4 0,1-3 0,-5-7 0,-19-24 0,-4-6 0</inkml:trace>
  <inkml:trace contextRef="#ctx0" brushRef="#br0" timeOffset="621">0 97 24575,'63'-54'0,"5"12"0,-4 42 0,-2 0 0,-3 0 0,-3 9 0,-6 0 0,-10 14 0,-12 0 0,-7-3 0,-7 12 0,-6-14 0,-4 15 0,-30-9 0,-20-1 0,-27 0 0,-20 0 0,5-10 0,14 5 0,20-12 0,22-1 0,21-4 0,40-1 0,31 0 0,23 0 0,-32 0 0,-1 0 0,36 0 0,-17 0 0,-14 2 0,-18 2 0,-11 12 0,-12 11 0,-6 1 0,-8 4 0,0 0 0,0-4 0,-2 7 0,-2-7 0,-27 1 0,-24-6 0,-27 0 0,28-15 0,-2-2 0,-36 5 0,5-11 0,25 0 0,16 0 0,22-7 0,11 0 0,20-19 0,0-3 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7:33.212"/>
    </inkml:context>
    <inkml:brush xml:id="br0">
      <inkml:brushProperty name="width" value="0.02496" units="cm"/>
      <inkml:brushProperty name="height" value="0.02496" units="cm"/>
    </inkml:brush>
  </inkml:definitions>
  <inkml:trace contextRef="#ctx0" brushRef="#br0">152 111 24575,'-85'-29'0,"35"33"0,33 33 0,17 14 0,0 6 0,0-7 0,0 2 0,0-6 0,0-4 0,0-1 0,8-1 0,5-8 0,3-12 0,7-11 0,9-5 0,14-4 0,2 0 0,7 0 0,6-13 0,-4-2 0</inkml:trace>
  <inkml:trace contextRef="#ctx0" brushRef="#br0" timeOffset="458">841 388 24575,'-50'10'0,"0"0"0,-9 13 0,39 2 0,20-2 0,9 1 0,9-5 0,1 2 0,13-7 0,-6-3 0,6-11 0,-7 0 0,-2 0 0,-11-10 0,2-8 0,-10-10 0,1-13 0,-4 1 0,-1 3 0,0 10 0,0 8 0,0 4 0,25-5 0,6-2 0</inkml:trace>
  <inkml:trace contextRef="#ctx0" brushRef="#br0" timeOffset="858">1200 291 24575,'55'66'0,"-9"-15"0,-9-10 0,-9-18 0,-5-9 0,0-5 0,-5-5 0,5-4 0,-11-2 0,2-3 0,-3-8 0,3-10 0,-7-19 0,-2-4 0,-4-8 0,-1 8 0,0 4 0,0 9 0,0 7 0,7 19 0,0 0 0</inkml:trace>
  <inkml:trace contextRef="#ctx0" brushRef="#br0" timeOffset="1334">1781 209 24575,'30'81'0,"-11"-12"0,-7-25 0,-3-7 0,2-12 0,-2-7 0,-1-9 0,-3-4 0,2-3 0,7-2 0,-5-14 0,0-9 0,1-14 0,3-9 0,7 0 0,3 4 0,-1 6 0,1-1 0,-5 8 0,5 1 0,-1 8 0,1 11 0,-8 3 0,-6 6 0,0 11 0,5 12 0,-6 12 0,-3 20 0,-2-3 0,1-6 0,-2-7 0,2-16 0,4-10 0,-5-6 0,6-7 0,19-31 0,9-8 0</inkml:trace>
  <inkml:trace contextRef="#ctx0" brushRef="#br0" timeOffset="1614">2636 1 24575,'55'79'0,"-18"-5"0,-24-10 0,-3-4 0,-1-2 0,5-12 0,-1-6 0,-42-30 0,-11-13 0</inkml:trace>
  <inkml:trace contextRef="#ctx0" brushRef="#br0" timeOffset="1819">2402 290 24575,'71'-38'0,"8"7"0,-5 31 0,-2 0 0,-3 0 0,-15 0 0,-17 0 0,-5 0 0,-14 0 0,1 0 0,13-18 0,5-5 0</inkml:trace>
  <inkml:trace contextRef="#ctx0" brushRef="#br0" timeOffset="2188">3007 111 24575,'0'87'0,"0"-18"0,0-24 0,0-13 0,0-3 0,0-1 0,0-19 0,2-32 0,2-28 0,7-5 0,12 10 0,6 4 0,13 19 0,4 0 0,0 14 0,4-2 0,-4 2 0,-12 3 0,11 0 0,-9-2 0</inkml:trace>
  <inkml:trace contextRef="#ctx0" brushRef="#br0" timeOffset="2664">3546 153 24575,'0'76'0,"0"-7"0,0-46 0,7-8 0,7-1 0,0-10 0,4 1 0,-2-4 0,-2-1 0,1-1 0,3-4 0,4-22 0,5-19 0,1-9 0,0-5 0,-7 18 0,-3 19 0,-8 14 0,-6 9 0,-14 25 0,0 18 0,-8 21 0,9-9 0,4-4 0,4-4 0,1-5 0,0 4 0,0-5 0,0-4 0,0 4 0,0-8 0,0-1 0,0-9 0,24 9 0,7-3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7:28.500"/>
    </inkml:context>
    <inkml:brush xml:id="br0">
      <inkml:brushProperty name="width" value="0.02496" units="cm"/>
      <inkml:brushProperty name="height" value="0.02496" units="cm"/>
    </inkml:brush>
  </inkml:definitions>
  <inkml:trace contextRef="#ctx0" brushRef="#br0">345 236 24575,'-71'-42'0,"0"0"0,7 1 0,14 16 0,32 30 0,2 13 0,2 10 0,1 18 0,-1 0 0,6 4 0,4-4 0,2-7 0,2 2 0,0-9 0,0 1 0,2-9 0,2-1 0,5-8 0,10-1 0,-4-1 0,4-9 0,-4 1 0,-1-5 0,0 0 0,-1 0 0,1 0 0,18 12 0,5 3 0</inkml:trace>
  <inkml:trace contextRef="#ctx0" brushRef="#br0" timeOffset="539">897 430 24575,'-53'-13'0,"-1"1"0,-10 12 0,42 20 0,22 17 0,6-6 0,3 1 0,5-6 0,5-8 0,-4-5 0,3-13 0,2 0 0,-1 0 0,-2-2 0,-8-3 0,2-13 0,-7-10 0,1-13 0,-5 0 0,0 2 0,0 7 0,0 4 0,0 5 0,0 8 0,0 6 0,12 0 0,3-5 0</inkml:trace>
  <inkml:trace contextRef="#ctx0" brushRef="#br0" timeOffset="947">1132 305 24575,'-8'74'0,"16"6"0,15-34 0,8-5 0,6-13 0,1-2 0,-6-8 0,-4-1 0,-5-8 0,-6-2 0,1-7 0,-7 0 0,-2 0 0,0-14 0,5-9 0,-6-5 0,-4-9 0,-2 2 0,-2-2 0,0-1 0,0 6 0,0 4 0,0 5 0,0 6 0,0-1 0,18-4 0,5 1 0</inkml:trace>
  <inkml:trace contextRef="#ctx0" brushRef="#br0" timeOffset="1430">1560 291 24575,'23'79'0,"-5"-13"0,-18-33 0,7-10 0,-6 3 0,5-29 0,-6-7 0,0-26 0,8-15 0,6-4 0,12 4 0,11 10 0,7 10 0,2 8 0,0 12 0,-5 2 0,-5 6 0,-4 3 0,-3 25 0,-1 11 0,-2 12 0,-3 3 0,-8-5 0,-6-10 0,-4-5 0,4-13 0,6-24 0,7-17 0</inkml:trace>
  <inkml:trace contextRef="#ctx0" brushRef="#br0" timeOffset="1689">2209 1 24575,'11'53'0,"1"1"0,2 29 0,-8-22 0,-2-19 0,-2 1 0,2-11 0,0-1 0,0-8 0,-2-3 0,2-7 0,4 7 0,0 2 0</inkml:trace>
  <inkml:trace contextRef="#ctx0" brushRef="#br0" timeOffset="1889">2166 222 24575,'53'-27'0,"0"0"0,-4 8 0,-1 6 0,25 2 0,-13 11 0,-3 37 0,-8 9 0</inkml:trace>
  <inkml:trace contextRef="#ctx0" brushRef="#br0" timeOffset="2292">2567 223 24575,'21'58'0,"1"0"0,-2-2 0,0-4 0,7 3 0,-2-5 0,-7-13 0,0-15 0,-16-13 0,3-18 0,-4-13 0,-1-15 0,0-7 0,0-2 0,2 3 0,2 11 0,5-4 0,10 13 0,-2-9 0,6 9 0,0 0 0,-2 16 0,-2 2 0,14 3 0,4 2 0</inkml:trace>
  <inkml:trace contextRef="#ctx0" brushRef="#br0" timeOffset="2758">3009 278 24575,'23'52'0,"0"0"0,28 33 0,18-62 0,-3-13 0,-6-1 0,-3-5 0,-16-4 0,-4-5 0,-14-9 0,-9-10 0,-10-22 0,-2 4 0,-2 1 0,0 12 0,0 10 0,0 28 0,1 16 0,4 30 0,-4 7 0,4 7 0,-3-2 0,-2-3 0,0-1 0,0-12 0,0-8 0,0-20 0,-7-3 0,0-6 0</inkml:trace>
  <inkml:trace contextRef="#ctx0" brushRef="#br0" timeOffset="3409">4307 57 24575,'-8'54'0,"1"1"0,-6 43 0,13-43 0,0 7 0,0 2 0,0 4 0,0 1 0,0-10 0,0-8 0,-1-11 0,-4-17 0,4-15 0,-5-28 0,6-28 0,0-21 0,0-11 0,0-3 0,4 5 0,1-5 0,6 13 0,-2 5 0,3 16 0,2 17 0,0 11 0,-1 7 0,14 9 0,5 14 0,8 21 0,6 20 0,0 21 0,9 12 0,2-4 0,7-5 0,-10-11 0,-13-8 0,-7-9 0,-11-14 0,-9-6 0,-10-12 0,-4-6 0,-4-4 0,-53-14 0,-18-6 0</inkml:trace>
  <inkml:trace contextRef="#ctx0" brushRef="#br0" timeOffset="3617">4252 554 24575,'70'-27'0,"-1"0"0,-6 9 0,-1 4 0,-4 7 0,-1 3 0,39 4 0,-5-6 0,-34-8 0,-4-7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8:13.149"/>
    </inkml:context>
    <inkml:brush xml:id="br0">
      <inkml:brushProperty name="width" value="0.02496" units="cm"/>
      <inkml:brushProperty name="height" value="0.02496" units="cm"/>
    </inkml:brush>
  </inkml:definitions>
  <inkml:trace contextRef="#ctx0" brushRef="#br0">0 1 24575,'0'0'0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4:43.285"/>
    </inkml:context>
    <inkml:brush xml:id="br0">
      <inkml:brushProperty name="width" value="0.02501" units="cm"/>
      <inkml:brushProperty name="height" value="0.02501" units="cm"/>
    </inkml:brush>
  </inkml:definitions>
  <inkml:trace contextRef="#ctx0" brushRef="#br0">0 0 24575,'0'0'0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40:35.678"/>
    </inkml:context>
    <inkml:brush xml:id="br0">
      <inkml:brushProperty name="width" value="0.02501" units="cm"/>
      <inkml:brushProperty name="height" value="0.02501" units="cm"/>
      <inkml:brushProperty name="color" value="#33CCFF"/>
    </inkml:brush>
  </inkml:definitions>
  <inkml:trace contextRef="#ctx0" brushRef="#br0">1 5140 24575,'0'-7'0,"11"-6"0,5 0 0,-2 2 0,-2 3 0,1 3 0,0 5 0,4 0 0,-4 0 0,4 0 0,-2 0 0,1 0 0,-2 0 0,3 0 0,3 0 0,5 0 0,8 0 0,12 0 0,11 0 0,14 0 0,1 0 0,-1 0 0,-12-4 0,-9-1 0,-12 1 0,0 4 0,-12 0 0,-1 0 0,2-1 0,11-3 0,6 1 0,19-5 0,3 4 0,13-4 0,-5 1 0,-3-2 0,-11 0 0,-18 5 0,-1 0 0,-11 4 0,5 0 0,-1 0 0,15-4 0,9-1 0,15-3 0,10 4 0,-4-4 0,-4 4 0,-17-4 0,-11 3 0,-12 1 0,-5 4 0,-2 0 0,2 0 0,12 0 0,17 0 0,14 0 0,19 0 0,-4-1 0,-8-3 0,-14 1 0,-15-5 0,-12 0 0,-9-5 0,0 6 0,4 3 0,12 3 0,16 1 0,16 0 0,10 0 0,-7-1 0,-10-4 0,-14 4 0,-14-3 0,-11-1 0,-6 0 0,6 1 0,2 4 0,15-1 0,14-3 0,10 2 0,11-2 0,-9 2 0,-4-3 0,-13-1 0,-7-7 0,-11 5 0,-6 0 0,15 4 0,18-5 0,9 1 0,20-4 0,-7 1 0,-2 3 0,-22-3 0,-14 3 0,-15 1 0,-6-2 0,-2 3 0,2-3 0,17 0 0,15 5 0,10-2 0,12 2 0,-5-3 0,-8-5 0,-10 0 0,-11-1 0,-5 1 0,-7 0 0,19-1 0,14 1 0,13 1 0,11 3 0,-5-3 0,-11 3 0,-12-5 0,-17-3 0,-3 2 0,-5-2 0,15 1 0,14-2 0,16 2 0,9-6 0,-5 5 0,-16-5 0,-12 2 0,-17-1 0,3 2 0,10 6 0,23-2 0,-31 6 0,2-1 0,-1 2 0,-2-2 0,1-3 0,-1-1 0,37-9 0,-16-6 0,21 0 0,-42 14 0,0-1 0,4 2 0,0 0 0,3-1 0,-1 0 0,37-12 0,-18 1 0,-8 0 0,-9 1 0,19-5 0,18 0 0,-44 12 0,2-2 0,2 1 0,-2-1 0,35-19 0,-17-7 0,-10 6 0,-7 2 0,15-1 0,10 9 0,5-5 0,4 13 0,-13-9 0,-9 6 0,-17-8 0,-11 3 0,-12-5 0,0 1 0,-1 3 0,9 1 0,0 2 0,8-2 0,2 7 0,-2-3 0,10 2 0,-2-6 0,3-2 0,-3-6 0,-6 1 0,-6 3 0,-4-7 0,-4 3 0,-7-1 0,2 5 0,-3-1 0,-1 5 0,6-2 0,-5 6 0,9-5 0,-5 9 0,12-9 0,0 5 0,7-2 0,-3 2 0,3-3 0,-7-1 0,1 0 0,-9 4 0,2 1 0,-6-1 0,2-1 0,-6-3 0,-2 0 0,2-8 0,-2 11 0,1-7 0,2 7 0,-5-6 0,-2 7 0,-7-4 0,4 6 0,1-6 0,5 0 0,6 5 0,5-11 0,0 11 0,0-9 0,-5 12 0,2-9 0,3 5 0,1-6 0,3 2 0,3 0 0,-3 5 0,-2 6 0,2-3 0,-7 7 0,-1-10 0,-1 2 0,-3-3 0,-7 1 0,-2-1 0,-2 3 0,2-3 0,-1 7 0,-3-6 0,2 6 0,-6-3 0,1 5 0,-1-5 0,3 6 0,6-1 0,-5-2 0,0 2 0,-1-1 0,1 5 0,3-10 0,-3-3 0,3 6 0,2 3 0,-1 1 0,0-6 0,5 3 0,-1 6 0,6-5 0,-1 1 0,-1-6 0,5 1 0,-5 2 0,5-1 0,0-2 0,-5 1 0,-5-3 0,2 11 0,-2-1 0,5 6 0,2-8 0,-5-1 0,3 0 0,-3-4 0,-1 6 0,-3-2 0,-1 2 0,0-1 0,-3 1 0,-1-6 0,0 9 0,4-4 0,-1 0 0,-2-4 0,0 2 0,-5 6 0,4-2 0,-3-2 0,0 6 0,-1-2 0,-2 1 0,2-6 0,-3 4 0,-1-4 0,4 2 0,0-1 0,4 6 0,-3-2 0,-1 1 0,-4-6 0,0 4 0,0-5 0,0 5 0,1 1 0,3 0 0,-2-1 0,4 1 0,-2 0 0,-1-1 0,5 1 0,-5 0 0,4-1 0,-3 1 0,-2 0 0,2-1 0,-2 2 0,2 3 0,-2 1 0,2 3 0,-3-3 0,-1-5 0,2 1 0,2 3 0,-1-2 0,5 6 0,-5-5 0,6 6 0,-5-5 0,4 3 0,-3-3 0,3 0 0,-4-4 0,0-1 0,0 5 0,0 0 0,6 0 0,-9-5 0,3 1 0,3 0 0,1-1 0,3 1 0,-4 0 0,-1 3 0,-6 1 0,0 0 0,0-4 0,4-1 0,0 1 0,0 4 0,-4 0 0,0-1 0,16-3 0,5 0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40:35.641"/>
    </inkml:context>
    <inkml:brush xml:id="br0">
      <inkml:brushProperty name="width" value="0.05002" units="cm"/>
      <inkml:brushProperty name="height" value="0.05002" units="cm"/>
      <inkml:brushProperty name="color" value="#E71224"/>
    </inkml:brush>
  </inkml:definitions>
  <inkml:trace contextRef="#ctx0" brushRef="#br0">546 4955 24575,'23'-4'0,"27"-4"0,5 0 0,6-5 0,-5-5 0,-2-2 0,-10-2 0,-7 1 0,-3 4 0,-9 4 0,2-3 0,-6-1 0,3 1 0,5 4 0,14-1 0,10 1 0,13 1 0,8 3 0,-6-9 0,2 1 0,-16 2 0,-9-2 0,-9 3 0,-4-7 0,-7 9 0,4-1 0,2-4 0,15-4 0,14-2 0,14 1 0,10 4 0,-6 4 0,-6 5 0,-18 0 0,-6-2 0,-11-6 0,-4 3 0,0 1 0,2-4 0,10 3 0,16-2 0,13 3 0,4 2 0,0-2 0,-11 2 0,-5-6 0,-11 4 0,-14 3 0,1-2 0,3 3 0,11-3 0,14-1 0,9 4 0,16-1 0,-10-3 0,-3-4 0,-19-1 0,-14 5 0,-4 0 0,0-1 0,15 2 0,14 3 0,17 1 0,7 3 0,-6-4 0,-14-9 0,-12 4 0,-13-4 0,3 4 0,1 0 0,24 1 0,18 0 0,-1-1 0,-3 1 0,-17 0 0,-13-1 0,-2-2 0,-5 3 0,25-7 0,-28 12 0,1 1 0,0-1 0,0-1 0,0 2 0,-1 0 0,38-6 0,-23-1 0,2 1 0,-2 0 0,15-5 0,-32 9 0,1 0 0,46-9 0,-2 5 0,-14 4 0,-19-1 0,0-3 0,0-4 0,16 1 0,22 6 0,-6-7 0,2-1 0,-20 1 0,-13 0 0,-6 2 0,-11 1 0,21 1 0,12 0 0,14 2 0,6-2 0,-13 1 0,-15-10 0,-15 9 0,-5-4 0,2 6 0,5-2 0,24-1 0,9 5 0,2 0 0,-5-4 0,-16-1 0,-9-3 0,-13-1 0,0 9 0,10-3 0,11-1 0,12 1 0,9 3 0,-9-3 0,-12 2 0,-11-2 0,-18-1 0,0 1 0,-8 3 0,11-3 0,9 3 0,14-3 0,16-2 0,-1 2 0,-4 3 0,-14-3 0,-18 3 0,-5-4 0,-12-5 0,1 6 0,-1-5 0,16 1 0,16-6 0,16 8 0,14 4 0,-4-4 0,-9-8 0,-12-2 0,-16-2 0,-7 6 0,-6 2 0,6 2 0,2-1 0,15 5 0,10-5 0,3-4 0,5-4 0,-15-7 0,-9 11 0,-12-6 0,-13 5 0,0 2 0,-9-1 0,1 0 0,3 0 0,1-1 0,12 1 0,4-1 0,13-8 0,-2 3 0,5 2 0,-5-1 0,2 0 0,-10-2 0,-7 2 0,-7-6 0,-10 6 0,-6-6 0,-6 2 0,1-4 0,3 4 0,-4-5 0,0 1 0,-1 1 0,1 0 0,3 3 0,-2-4 0,2 5 0,1 0 0,-1 3 0,-3 4 0,3-7 0,-3-1 0,3-1 0,2-3 0,-2 0 0,-3-4 0,-1-1 0,-3-4 0,4-1 0,8-7 0,5 5 0,8 0 0,-5 1 0,1-1 0,-3 1 0,-10 3 0,5 6 0,-5-2 0,6 3 0,7-3 0,1-3 0,-6 3 0,6-4 0,-9 4 0,1 0 0,2-4 0,-3 0 0,3 4 0,-3-1 0,3 9 0,-6-3 0,-2 8 0,-1-8 0,-7 8 0,0-8 0,-4 3 0,4-4 0,1 5 0,4-5 0,-1 4 0,-1-7 0,1 7 0,-5-1 0,1 14 0,-2-10 0,-2 1 0,1 0 0,3 1 0,-1 2 0,5-7 0,0 3 0,5 1 0,-2-2 0,-3 2 0,-3-2 0,-5 6 0,4 8 0,1 0 0,-1 4 0,0 0 0,1 3 0,2 0 0,1-3 0,6 3 0,3-2 0,13-9 0,8 4 0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4:42.649"/>
    </inkml:context>
    <inkml:brush xml:id="br0">
      <inkml:brushProperty name="width" value="0.02501" units="cm"/>
      <inkml:brushProperty name="height" value="0.02501" units="cm"/>
    </inkml:brush>
  </inkml:definitions>
  <inkml:trace contextRef="#ctx0" brushRef="#br0">89 79 24575,'-44'-39'0,"0"-1"0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42:58.894"/>
    </inkml:context>
    <inkml:brush xml:id="br0">
      <inkml:brushProperty name="width" value="0.02501" units="cm"/>
      <inkml:brushProperty name="height" value="0.02501" units="cm"/>
    </inkml:brush>
  </inkml:definitions>
  <inkml:trace contextRef="#ctx0" brushRef="#br0">0 5218 24575,'47'-7'0,"-2"2"0,-25 5 0,5 0 0,4 0 0,4 0 0,2 0 0,8 0 0,2 0 0,3 0 0,1 0 0,-9 0 0,-3 0 0,-8-5 0,0 1 0,-5-1 0,-3 1 0,-2-2 0,-2-2 0,-4-3 0,4 3 0,5 2 0,-2 2 0,8-3 0,-4-1 0,2-1 0,7 0 0,3 4 0,1 5 0,8 0 0,-4 0 0,0-6 0,0-2 0,1 1 0,-5-1 0,0 0 0,-13-4 0,4 1 0,-8 2 0,-2 0 0,-1 5 0,-4 0 0,0 4 0,-1 0 0,6-5 0,2 1 0,1-5 0,3 1 0,-2-2 0,7 2 0,3 1 0,1 3 0,6-2 0,2-2 0,6-2 0,-2 6 0,-2-4 0,-2 4 0,-8-4 0,-4 4 0,-7-6 0,-2 2 0,-1 1 0,2-1 0,-6 4 0,-3-5 0,-1 3 0,10-3 0,5 0 0,7 5 0,5-6 0,7 2 0,6-3 0,11-1 0,-2 5 0,-2 3 0,-1-3 0,-8-2 0,-5-6 0,-7-1 0,-5-6 0,9 1 0,12 2 0,17-1 0,13 5 0,7-2 0,-6 2 0,-10-1 0,-17 2 0,-12-2 0,-10 0 0,-7 0 0,9-2 0,5-2 0,16-2 0,12 5 0,10-1 0,2 2 0,-7-2 0,-17-2 0,-7 0 0,-14 4 0,3 0 0,-12-1 0,16-3 0,14 7 0,10-5 0,19 6 0,-4-7 0,-5 7 0,-12-4 0,-17 4 0,-7-4 0,-14-1 0,11 1 0,-6 3 0,21 1 0,8 0 0,13-5 0,8 1 0,-9-6 0,-4 1 0,-17 1 0,-8-5 0,-5 9 0,-3-5 0,18 1 0,11-1 0,10 0 0,11-3 0,-4 1 0,-5-10 0,-10 9 0,-15 0 0,-12 3 0,-4 1 0,-1 0 0,5 4 0,11 2 0,14-2 0,-3-2 0,7 1 0,-7 2 0,-6 7 0,-6-3 0,-14 3 0,1-7 0,-13-2 0,7 0 0,-4 0 0,19 4 0,6-4 0,23-2 0,14-2 0,-2 4 0,-6 0 0,-16-1 0,-21 2 0,-5-1 0,-15 5 0,9-4 0,-1-1 0,19-5 0,14 2 0,9-1 0,3-4 0,-1 5 0,-7-5 0,-18-2 0,-11 6 0,-5-8 0,1 9 0,15-6 0,14 5 0,19-2 0,-35 9 0,5-2 0,25-10 0,7-3 0,-17 5 0,3-1 0,-2 0 0,-7 3 0,-2 0 0,1 0 0,5 1 0,1 1 0,-7 1 0,-6 0 0,-8 1 0,18-11 0,-11 3 0,-2-3 0,16 6 0,9-2 0,12 2 0,-42 7 0,-1-1 0,41-16 0,-19-4 0,-4 6 0,-3 2 0,9 7 0,15 1 0,5-2 0,3-2 0,-14-2 0,-15 7 0,-17 0 0,-11 0 0,-4-1 0,8-3 0,14-1 0,23 0 0,7-4 0,10 1 0,-14-7 0,-11 2 0,-17 2 0,-8-2 0,-6 6 0,-6-2 0,5 0 0,3 4 0,3-2 0,9 6 0,2 2 0,-1-1 0,-1-1 0,-4-4 0,-6-3 0,-6-1 0,-5 0 0,-8 4 0,-9-2 0,-2 2 0,-4-2 0,4 6 0,-1 2 0,0-1 0,2 5 0,2-2 0,5-6 0,8-2 0,2 2 0,6 2 0,2 2 0,2-1 0,3-4 0,5 4 0,-1-2 0,-3 1 0,-2-2 0,-6 2 0,-7-1 0,-6 2 0,0-3 0,-8 2 0,-1 6 0,-7-1 0,3 3 0,-2-7 0,2 7 0,1-3 0,-1 5 0,-3-6 0,3 5 0,-3 4 0,5-7 0,3 2 0,5-2 0,7 3 0,8 0 0,5-1 0,-5 1 0,-7 0 0,1 1 0,-1 3 0,5-9 0,-1 1 0,2-1 0,2 1 0,-11 1 0,-5-2 0,-2 6 0,-2-5 0,-5 1 0,-4-6 0,-4 3 0,4 6 0,-1 0 0,2-1 0,-4 1 0,-1 0 0,0-1 0,4 1 0,-3 0 0,-1-1 0,1 1 0,3 0 0,3-1 0,2 1 0,-2 4 0,-3 0 0,3 5 0,-3-1 0,-1-3 0,1-1 0,-5-3 0,2-2 0,1 1 0,-1 4 0,4 0 0,0 3 0,-5-3 0,6 1 0,-2-1 0,3 1 0,1 3 0,1 3 0,-6-10 0,4 9 0,-5-3 0,3-1 0,-1-2 0,-5-3 0,3 0 0,-1 3 0,-4-3 0,3 3 0,-3-3 0,-1-1 0,0-1 0,-11 1 0,-1 1 0,-8 3 0,6-2 0,6 6 0,-1-6 0,3 4 0,0-3 0,6 1 0,0 0 0,0-4 0,0-1 0,0 1 0,-4 4 0,0-1 0,0 1 0,4-4 0,-6 0 0,-1-1 0</inkml:trace>
  <inkml:trace contextRef="#ctx0" brushRef="#br0" timeOffset="1485">716 4871 24575,'-35'49'0,"10"0"0,-1-5 0,-7-3 0,-9 2 0,-12-2 0,1 0 0,-1-4 0,6-11 0,55-3 0,11-10 0</inkml:trace>
  <inkml:trace contextRef="#ctx0" brushRef="#br0" timeOffset="1887">1430 4563 24575,'-28'43'0,"1"-1"0,-5 0 0,4-3 0,3 6 0,-19 7 0,-9 2 0,-12-1 0,-5-3 0,10-7 0,7-1 0,10-5 0,14-5 0,12-7 0,39-7 0,12-6 0</inkml:trace>
  <inkml:trace contextRef="#ctx0" brushRef="#br0" timeOffset="2314">2493 4304 24575,'-74'29'0,"8"-9"0,12 4 0,-3 5 0,1 12 0,-2 8 0,7 6 0,6 7 0,-3 5 0,-9 3 0,-5-5 0,-8-3 0,17-13 0,16-12 0,43-22 0,23-10 0</inkml:trace>
  <inkml:trace contextRef="#ctx0" brushRef="#br0" timeOffset="2742">3368 3911 24575,'-54'57'0,"-4"-1"0,33-3 0,-24 9 0,13-27 0,-2 0 0,-36 27 0,33-34 0,0 1 0,-29 29 0,8-1 0,9-2 0,12-2 0,11-11 0,13-5 0,3-3 0,2 3 0</inkml:trace>
  <inkml:trace contextRef="#ctx0" brushRef="#br0" timeOffset="3191">4464 3489 24575,'-92'36'0,"23"-3"0,14-2 0,5 10 0,0 7 0,-8 14 0,2 4 0,28-26 0,-2 2 0,-3-3 0,-2 0 0,-1 2 0,-2 0 0,-6-2 0,-3-1 0,-6 2 0,-1-2 0,6-4 0,1-2 0,2-1 0,3 0 0,-18 14 0,27-8 0,30-22 0,24-17 0</inkml:trace>
  <inkml:trace contextRef="#ctx0" brushRef="#br0" timeOffset="3650">5304 3096 24575,'-31'41'0,"0"1"0,-2-3 0,3 0 0,6 22 0,-24 11 0,14-35 0,-2 0 0,-4 1 0,-2 0 0,-3 0 0,-1-2 0,4-1 0,1 0 0,2 0 0,4 0 0,-22 30 0,16 0 0,12-13 0,9-6 0,6-5 0,2-8 0,5-6 0,7-31 0,0-4 0</inkml:trace>
  <inkml:trace contextRef="#ctx0" brushRef="#br0" timeOffset="4139">6488 2751 24575,'-66'47'0,"17"2"0,4 4 0,-13 13 0,-14 3 0,29-33 0,-1 2 0,5 0 0,0 2 0,2-1 0,0 0 0,-29 34 0,17-8 0,-14 8 0,1 1 0,24-38 0,-3-1 0,-2-1 0,0-2 0,-1-3 0,1 0 0,-35 24 0,14-10 0,18-11 0,15-12 0,13-15 0</inkml:trace>
  <inkml:trace contextRef="#ctx0" brushRef="#br0" timeOffset="4630">7130 2418 24575,'-21'84'0,"-8"-2"0,9-25 0,-39 12 0,17-30 0,-3 0 0,-1 0 0,-2 0 0,-6 5 0,1 3 0,7-3 0,3 3 0,3 5 0,2-1 0,-2-4 0,-1-1 0,3 0 0,-2-1 0,-6-2 0,-1-1 0,-2-4 0,-1-2 0,3-4 0,2-3 0,-33 21 0,29-24 0,28-6 0,28-18 0,13-4 0</inkml:trace>
  <inkml:trace contextRef="#ctx0" brushRef="#br0" timeOffset="5155">8352 2037 24575,'-63'54'0,"5"4"0,9-33 0,-5 9 0,-11 11 0,2 9 0,-3-1 0,3 18 0,33-30 0,-2 0 0,-11 7 0,-4-1 0,-6 5 0,-1-1 0,-4 0 0,-2-2 0,0-3 0,1-2 0,6-1 0,6 1 0,10-5 0,4 0 0,-22 29 0,18-2 0,9-10 0,8-10 0,5-1 0,-2-8 0,5 0 0,4-13 0,2-2 0,1-4 0,-2 1 0</inkml:trace>
  <inkml:trace contextRef="#ctx0" brushRef="#br0" timeOffset="5612">8968 1725 24575,'-42'56'0,"-6"1"0,20-4 0,-31 10 0,17-27 0,-3 2 0,1 4 0,1 1 0,-1 4 0,1 1 0,0 1 0,1 2 0,3-2 0,0 0 0,-2 0 0,-1-2 0,1-3 0,-1-1 0,3-3 0,-1-1 0,0-2 0,2 0 0,-29 30 0,9-9 0,11-10 0,19-11 0,10-3 0,14-9 0,41-9 0,11-10 0</inkml:trace>
  <inkml:trace contextRef="#ctx0" brushRef="#br0" timeOffset="6113">10066 1393 24575,'-67'41'0,"0"-1"0,2-2 0,12-3 0,27-5 0,-3 11 0,2 14 0,-2 10 0,-16 14 0,16-34 0,-4 0 0,-8 4 0,-5-1 0,-7-2 0,-1-1 0,1 1 0,1 0 0,4-7 0,2 0 0,6 1 0,5 2 0,-23 36 0,21-5 0,8-7 0,7-6 0,2-7 0,7-10 0,-9-8 0,2-3 0</inkml:trace>
  <inkml:trace contextRef="#ctx0" brushRef="#br0" timeOffset="6621">10781 1049 24575,'-55'54'0,"0"-1"0,0 1 0,0 0 0,-8 5 0,2-2 0,7-2 0,5 9 0,6-4 0,9-14 0,-1-2 0,-6 1 0,-2-1 0,-2-2 0,0-2 0,-1 0 0,1 0 0,5-3 0,2 0 0,-31 30 0,20-5 0,5-7 0,20-10 0,7-8 0,13-8 0,3-9 0,23-13 0,5-8 0</inkml:trace>
  <inkml:trace contextRef="#ctx0" brushRef="#br0" timeOffset="7124">11410 827 24575,'-34'35'0,"-20"6"0,-16 13 0,-8 8 0,43-26 0,3 4 0,4 2 0,2 3 0,3 2 0,0 0 0,1 1 0,-1-1 0,-8 3 0,-4 0 0,-7 4 0,-2-1 0,-3-6 0,-2-2 0,-7 2 0,1 0 0,7-2 0,4-1 0,5 0 0,4-1 0,-24 28 0,22-18 0,9-10 0,20-14 0,3-6 0,21-27 0,5-4 0</inkml:trace>
  <inkml:trace contextRef="#ctx0" brushRef="#br0" timeOffset="7562">11989 667 24575,'-43'52'0,"1"1"0,0-3 0,3-3 0,-6 6 0,-2 13 0,2 4 0,-5 5 0,1 12 0,17-47 0,-3-1 0,-5 5 0,-2-1 0,-2-5 0,-1-1 0,-3-1 0,1-2 0,-31 22 0,16-15 0,20-8 0,21-4 0,9-9 0,12-2 0,22-6 0,5 1 0</inkml:trace>
  <inkml:trace contextRef="#ctx0" brushRef="#br0" timeOffset="8200">12779 406 24575,'-45'28'0,"0"1"0,-29 24 0,15-1 0,5 1 0,2 2 0,3 3 0,4-5 0,16-7 0,4-8 0,4-5 0,8-7 0,0-1 0,7-2 0,6-7 0,0 1 0,0 12 0,0 3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4:41.917"/>
    </inkml:context>
    <inkml:brush xml:id="br0">
      <inkml:brushProperty name="width" value="0.02501" units="cm"/>
      <inkml:brushProperty name="height" value="0.02501" units="cm"/>
    </inkml:brush>
  </inkml:definitions>
  <inkml:trace contextRef="#ctx0" brushRef="#br0">1 1 24575,'0'0'0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0T16:34:40.911"/>
    </inkml:context>
    <inkml:brush xml:id="br0">
      <inkml:brushProperty name="width" value="0.02501" units="cm"/>
      <inkml:brushProperty name="height" value="0.02501" units="cm"/>
    </inkml:brush>
  </inkml:definitions>
  <inkml:trace contextRef="#ctx0" brushRef="#br0">1 0 24575,'0'0'0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2:12.001"/>
    </inkml:context>
    <inkml:brush xml:id="br0">
      <inkml:brushProperty name="width" value="0.02495" units="cm"/>
      <inkml:brushProperty name="height" value="0.02495" units="cm"/>
    </inkml:brush>
  </inkml:definitions>
  <inkml:trace contextRef="#ctx0" brushRef="#br0">0 1 24575,'0'0'0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2:11.326"/>
    </inkml:context>
    <inkml:brush xml:id="br0">
      <inkml:brushProperty name="width" value="0.02495" units="cm"/>
      <inkml:brushProperty name="height" value="0.02495" units="cm"/>
    </inkml:brush>
  </inkml:definitions>
  <inkml:trace contextRef="#ctx0" brushRef="#br0">0 1 24575,'0'0'0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2:49.6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406 263 24575,'-81'-20'0,"7"9"0,12 3 0,18 3 0,8 0 0,10 2 0,-1 2 0,12 1 0,4 11 0,5 9 0,0 12 0,-3 15 0,4 5 0,2 4 0,2-4 0,1-5 0,0-8 0,0-7 0,1-10 0,2-13 0,15-5 0,11-4 0,6-3 0,6-5 0,-5-15 0,-1-15 0,-10-5 0,-8-4 0,-5 2 0,0-2 0,-3 10 0,-3 8 0,-2 5 0,-4 30 0,0 8 0,0 27 0,4-1 0,5 5 0,4 0 0,5-7 0,0-2 0,-3-9 0,4-12 0,-8-3 0,1-8 0,0-1 0,-6-6 0,2-7 0,-3-8 0,7-19 0,2-9 0</inkml:trace>
  <inkml:trace contextRef="#ctx0" brushRef="#br0" timeOffset="551">441 213 24575,'20'75'0,"-4"-10"0,-16-32 0,0 1 0,0-2 0,0 3 0,0-6 0,0 2 0,0-32 0,0-1 0,0-28 0,0-8 0,0-4 0,0-3 0,11 2 0,7 2 0,13 2 0,8 4 0,6 11 0,2 7 0,-1 9 0,-5 5 0,-9 10 0,-5 10 0,-14 10 0,-1 14 0,-4 6 0,1 0 0,-4-1 0,-2-2 0,-2-5 0,-1-6 0,4-7 0,0-32 0,5-10 0</inkml:trace>
  <inkml:trace contextRef="#ctx0" brushRef="#br0" timeOffset="1083">926 229 24575,'20'83'0,"-8"-21"0,-8-18 0,-4-12 0,0-1 0,0-2 0,0-6 0,0-2 0,0-14 0,0-17 0,0-19 0,0-6 0,0-6 0,0 4 0,0-1 0,6 0 0,5 2 0,5 5 0,10 10 0,-3 6 0,6 9 0,-6 2 0,3 4 0,-5 10 0,0 7 0,-3 11 0,0 13 0,-5-3 0,-5 6 0,1-7 0,-3-5 0,2-4 0,1-10 0,0-6 0,-1-8 0,1-4 0</inkml:trace>
  <inkml:trace contextRef="#ctx0" brushRef="#br0" timeOffset="1449">1359 212 24575,'10'51'0,"-1"-10"0,7-10 0,7-8 0,8-2 0,7-7 0,-10-2 0,-1-6 0,-11-2 0,-7-8 0,-5-8 0,-4-11 0,0-5 0,0-10 0,0 2 0,0 1 0,6 3 0,6 3 0,2 9 0,6 6 0,14-1 0,4 1 0</inkml:trace>
  <inkml:trace contextRef="#ctx0" brushRef="#br0" timeOffset="1963">1905 238 24575,'-83'-11'0,"33"20"0,33 22 0,17 7 0,0-4 0,0-4 0,1-11 0,2-4 0,2-8 0,4-4 0,-3-3 0,0-3 0,0-10 0,2-7 0,-3-7 0,-2 1 0,-2-3 0,-1 15 0,1 8 0,2 18 0,3 12 0,4 5 0,5 4 0,1-9 0,11 0 0,-3-11 0,6-5 0,0-5 0,-1 0 0,-7-2 0,6-16 0,-4-5 0</inkml:trace>
  <inkml:trace contextRef="#ctx0" brushRef="#br0" timeOffset="2225">2082 0 24575,'11'83'0,"0"0"0,-8-30 0,3-3 0,20 7 0,4-5 0,1 7 0,-22-42 0,-43-3 0,-15-5 0</inkml:trace>
  <inkml:trace contextRef="#ctx0" brushRef="#br0" timeOffset="2741">98 900 24575,'-5'49'0,"2"0"0,6-2 0,2 1 0,4 2 0,-3-9 0,0-6 0,-1-13 0,1-4 0,2-10 0,-15-24 0,1-9 0</inkml:trace>
  <inkml:trace contextRef="#ctx0" brushRef="#br0" timeOffset="2921">27 739 24575,'0'0'0</inkml:trace>
  <inkml:trace contextRef="#ctx0" brushRef="#br0" timeOffset="3434">380 900 24575,'0'85'0,"0"-23"0,1-19 0,1-8 0,-1 0 0,2 0 0,-2-6 0,-1-8 0,0-4 0,0-22 0,0-10 0,1-14 0,2-15 0,1-4 0,2-1 0,1 4 0,-4 7 0,4 14 0,-1 6 0,2 6 0,4 3 0,-1 5 0,4 1 0,-2 6 0,2 8 0,-2 10 0,-4 17 0,-1-1 0,-3 5 0,-1-6 0,-4-1 0,1-5 0,2-6 0,9-10 0,6-8 0,17-8 0,2-3 0</inkml:trace>
  <inkml:trace contextRef="#ctx0" brushRef="#br0" timeOffset="3800">900 954 24575,'-69'43'0,"14"-2"0,55 6 0,0-2 0,0-1 0,8-5 0,4-7 0,3-7 0,-1-10 0,3-6 0,-2-6 0,-1-3 0,4-3 0,-2-10 0,4-7 0,15-17 0,2-4 0</inkml:trace>
  <inkml:trace contextRef="#ctx0" brushRef="#br0" timeOffset="4217">1314 1023 24575,'-72'-35'0,"13"12"0,11 15 0,10 5 0,1 2 0,4 1 0,5 4 0,7 8 0,9 8 0,9 18 0,2 0 0,1 3 0,2-8 0,3-1 0,18-8 0,15-6 0,7-9 0,5-6 0,-4-3 0,-7-3 0,-6-16 0,-10-11 0,-5-9 0,-6-2 0,-6 0 0,-3 3 0,-2 2 0,-1 7 0,0 9 0,-16-12 0,-4 9 0</inkml:trace>
  <inkml:trace contextRef="#ctx0" brushRef="#br0" timeOffset="4891">1367 836 24575,'5'66'0,"-1"-4"0,-4-30 0,0 1 0,0 0 0,0-5 0,0-7 0,0-5 0,0-19 0,0-11 0,0-19 0,0-5 0,0-6 0,1 6 0,2 5 0,6 5 0,6 10 0,6 3 0,6 6 0,3 4 0,5 2 0,-3 5 0,-3 7 0,-8 9 0,-4 15 0,-6 1 0,-2 1 0,-4 1 0,-5-1 0,-1-8 0,-2-3 0,-2-9 0,-4-7 0,-2-6 0,2-10 0,3-15 0,6-15 0,0-6 0,7 2 0,5 6 0,8 10 0,3 5 0,-1 8 0,-2 7 0,-2 2 0,-3 4 0,-2 7 0,-5 7 0,1 13 0,0 14 0,-4-3 0,-2-3 0,-2-1 0,-1-8 0,0-5 0,4-20 0,1-7 0</inkml:trace>
  <inkml:trace contextRef="#ctx0" brushRef="#br0" timeOffset="5349">1835 918 24575,'40'24'0,"2"-5"0,-4-22 0,-3 0 0,-6-6 0,-6 1 0,-6-6 0,-4 2 0,-7-3 0,-2 0 0,-4-2 0,-16-1 0,-7 0 0,-5 6 0,-1 3 0,2 4 0,4 5 0,2 2 0,6 4 0,3 11 0,3 13 0,4 4 0,2 4 0,2-4 0,1 1 0,1-9 0,2 1 0,19-10 0,13-3 0,16-7 0,8-4 0,-3-2 0,-9-1 0,-7-5 0,-11-4 0,6-35 0,2-13 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4:27.14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1 221 24575,'14'32'0,"-2"9"0,-12 26 0,1 0 0,2 3 0,2-5 0,4-9 0,-1-7 0,-3-14 0,-1-9 0,-4-14 0,0-3 0,0-10 0,0-7 0,0-33 0,0-15 0</inkml:trace>
  <inkml:trace contextRef="#ctx0" brushRef="#br0" timeOffset="317">9 435 24575,'0'-67'0,"0"10"0,0 10 0,0 9 0,0 12 0,1 5 0,2 12 0,4 0 0,8 1 0,-1 3 0,3 2 0,3 2 0,-5 1 0,-1 12 0,-5 5 0,-4 11 0,-2 4 0,-2-1 0,-1 2 0,-8-4 0,-4 3 0,-2-11 0,-1-3 0,2-7 0,4-2 0,1-4 0,-1-1 0</inkml:trace>
  <inkml:trace contextRef="#ctx0" brushRef="#br0" timeOffset="744">460 433 24575,'-60'-74'0,"5"16"0,16 58 0,6 11 0,-2 13 0,13 11 0,5 18 0,9-1 0,5-2 0,8-4 0,6-8 0,15-12 0,12-15 0,2-5 0,-1-6 0,-7-6 0,-12-5 0,-3-10 0,-8-8 0,-4-3 0,-2 6 0,-2-4 0,-1 4 0,0 3 0,0 0 0,0 3 0,0-5 0,0-3 0</inkml:trace>
  <inkml:trace contextRef="#ctx0" brushRef="#br0" timeOffset="1110">477 303 24575,'19'45'0,"-7"2"0,-7-5 0,-2 2 0,2-8 0,4-4 0,-4-9 0,-2-11 0,2-6 0,0-3 0,-1-14 0,0-8 0,-3-13 0,2-6 0,-2-8 0,2-4 0,2-6 0,1 6 0,0 12 0,3 11 0,0 11 0,6 8 0,17-1 0,2 4 0</inkml:trace>
  <inkml:trace contextRef="#ctx0" brushRef="#br0" timeOffset="1535">750 436 24575,'56'-35'0,"-18"11"0,-15 8 0,-14 2 0,1-5 0,-4 1 0,-2-2 0,-1 2 0,-2 1 0,-1 0 0,-5 0 0,-4 5 0,-10 5 0,-8 4 0,-1 5 0,2 6 0,3 16 0,2 17 0,8 10 0,4 8 0,4 1 0,5-2 0,16-11 0,7-11 0,8-13 0,1-11 0,-1-6 0,-7-3 0,-2-3 0,-10-3 0,-4-10 0,4-25 0,-3-13 0</inkml:trace>
  <inkml:trace contextRef="#ctx0" brushRef="#br0" timeOffset="1916">971 133 24575,'5'69'0,"-2"-11"0,-2-4 0,-1-1 0,0-5 0,0-1 0,0-7 0,0-7 0,0-13 0,0-5 0,0-14 0,0-10 0,0-17 0,0-17 0,0-7 0,1-8 0,1-1 0,4 6 0,6 3 0,-4 10 0,4 8 0,-4 10 0,3 13 0,-1 4 0,19-6 0,4-4 0</inkml:trace>
  <inkml:trace contextRef="#ctx0" brushRef="#br0" timeOffset="2182">1262 1 24575,'14'50'0,"-2"8"0,-12-5 0,0 8 0,0 1 0,4 0 0,2-10 0,1-5 0,-1-12 0,1-11 0,-4-6 0,3-10 0,-9-4 0,3-9 0</inkml:trace>
  <inkml:trace contextRef="#ctx0" brushRef="#br0" timeOffset="2382">1191 336 24575,'72'-15'0,"-4"3"0,-49 12 0,2 0 0,1-11 0,-3-4 0</inkml:trace>
  <inkml:trace contextRef="#ctx0" brushRef="#br0" timeOffset="2806">1412 286 24575,'14'-20'0,"-5"20"0,-6 16 0,-3 5 0,4-8 0,2-4 0,5-4 0,1-5 0,3 0 0,0 0 0,-2-5 0,-2-4 0,-1-7 0,-1-8 0,0-5 0,0-4 0,-4 10 0,-3 2 0,-1 9 0,-1 0 0,0 25 0,0 8 0,-7 32 0,-5 6 0,0 7 0,0 5 0,3-4 0,0-12 0,0-3 0,0-8 0,3-7 0,0-5 0,-15 0 0,-8 0 0</inkml:trace>
  <inkml:trace contextRef="#ctx0" brushRef="#br0" timeOffset="3273">715 750 24575,'20'29'0,"1"7"0,-9 26 0,3 5 0,8 13 0,-7-5 0,-2-1 0,0-15 0,-2-6 0,-1-8 0,-5-6 0,1-11 0,-1-13 0,2-6 0,1-13 0,0-1 0</inkml:trace>
  <inkml:trace contextRef="#ctx0" brushRef="#br0" timeOffset="3542">962 988 24575,'5'59'0,"-1"-2"0,-4-10 0,0-2 0,0 2 0,0-8 0,0-6 0,0-8 0,0-10 0,4-6 0,-3-9 0,10-33 0,-1-10 0</inkml:trace>
  <inkml:trace contextRef="#ctx0" brushRef="#br0" timeOffset="3689">935 874 24575,'0'0'0</inkml:trace>
  <inkml:trace contextRef="#ctx0" brushRef="#br0" timeOffset="4187">1059 998 24575,'20'52'0,"-9"-8"0,-3-7 0,-2-2 0,2-5 0,1-3 0,-1-6 0,-3-6 0,-1-10 0,-4-14 0,0-18 0,0-15 0,0-5 0,0-6 0,0 5 0,0 4 0,11 12 0,4 8 0,10 10 0,2 5 0,-1 7 0,-5 11 0,-1 10 0,-5 17 0,-5 6 0,-1 5 0,-2 0 0,1-3 0,-2-4 0,0-2 0,-3-9 0,3-6 0,0-19 0,3-6 0</inkml:trace>
  <inkml:trace contextRef="#ctx0" brushRef="#br0" timeOffset="4645">1393 1130 24575,'54'-83'0,"-22"24"0,-21 23 0,-11 13 0,-1-4 0,-2 10 0,1 1 0,-4 4 0,0 9 0,-2 9 0,3 20 0,1 19 0,4 13 0,0 4 0,0-3 0,0-5 0,0-13 0,1-14 0,2-9 0,3-10 0,5-5 0,3-2 0,4-1 0,-4-4 0,1-2 0,-4 1 0,1-1 0,1-11 0,1-7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4:49.89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6615 24575,'55'-44'0,"-3"8"0,-14 33 0,-2-2 0,2-4 0,-2 0 0,-4 1 0,-4 1 0,-7-2 0,-2-1 0,-7-5 0,0 0 0,-3 3 0,1 0 0,1 3 0,0 3 0,4 1 0,3-4 0,2-3 0,6 3 0,0 3 0,8-1 0,7-4 0,3 0 0,0-4 0,-5-1 0,-4-2 0,-8-1 0,-10 8 0,3-1 0,-5 3 0,0-3 0,-3 0 0,3 2 0,5 4 0,4-2 0,5 2 0,4-5 0,5 0 0,2-5 0,4 1 0,-7 2 0,-1 2 0,-7 0 0,0-1 0,-6 2 0,-5-1 0,-1-2 0,-2 1 0,4-1 0,2 2 0,10-1 0,2 0 0,7-6 0,1 7 0,5-4 0,1 3 0,-4-1 0,-5-1 0,-8-3 0,-4 2 0,-6 2 0,-2-2 0,3-2 0,0 0 0,7 1 0,4 7 0,10-2 0,2 3 0,4-11 0,-4 7 0,-3-10 0,-9 7 0,-3-1 0,-9 2 0,1 0 0,-6-1 0,-2 1 0,2 3 0,0 1 0,2-2 0,5-2 0,1 0 0,8-1 0,4-3 0,3 7 0,3-4 0,0 3 0,-3 0 0,-7 3 0,-1-3 0,-6-1 0,-3 1 0,-7-5 0,1 2 0,-1 0 0,-2 6 0,3 1 0,0-1 0,5 0 0,0 0 0,8 3 0,-2 0 0,6 1 0,1-4 0,-3-3 0,-1 0 0,-2 0 0,-4 4 0,-2-3 0,-6 2 0,-2-3 0,-1 3 0,1 1 0,2-4 0,-3-1 0,-3 1 0,4-3 0,-3 1 0,2-4 0,-2 5 0,2 1 0,-4-1 0,4 1 0,2-3 0,7 0 0,4-1 0,2 2 0,6-2 0,5 4 0,-2-3 0,-4 0 0,-2-1 0,0-4 0,-1 3 0,-5-7 0,-3 4 0,0-1 0,-4 3 0,-2-3 0,2 2 0,-2 2 0,2 0 0,4 2 0,5-2 0,7-1 0,8 0 0,3-2 0,5 0 0,-2 0 0,-4 1 0,-5-1 0,-8 0 0,-4-1 0,-4 3 0,1-3 0,6 4 0,6 2 0,10-4 0,11 5 0,0-12 0,2 3 0,-7-2 0,-12 1 0,-6 2 0,-10-2 0,1 0 0,-1 3 0,15-6 0,15 0 0,2-1 0,7 2 0,-5-4 0,-7 1 0,-11-2 0,-9 2 0,-7-1 0,-5-3 0,4 3 0,5 3 0,7 0 0,7-2 0,9-3 0,3-3 0,0 3 0,-6-1 0,-10-2 0,-7-3 0,-12 0 0,3 2 0,-4 5 0,0 2 0,4-1 0,5 4 0,4-6 0,11 6 0,4-6 0,5-1 0,-3-1 0,-3-1 0,-6-5 0,-8-1 0,-2-2 0,-7-1 0,-1 1 0,-2 2 0,7-1 0,5 3 0,12-3 0,8 1 0,5-3 0,3-3 0,-6-2 0,-7-4 0,-7 1 0,-9 2 0,-3 5 0,-9 4 0,5 4 0,1-2 0,7 0 0,2 1 0,3-4 0,4 1 0,0 0 0,2-3 0,-5 3 0,-4-6 0,-4 7 0,-2-4 0,-3 1 0,-5-4 0,3 1 0,3-4 0,10 8 0,7 1 0,10-1 0,8 1 0,3-2 0,-4-1 0,-8 3 0,-14 0 0,-4 0 0,-3-4 0,8 4 0,7 0 0,7 5 0,5 1 0,-5 0 0,-3 6 0,-11-5 0,-5-2 0,-4 4 0,-5-3 0,4 0 0,-1-3 0,12 2 0,9-2 0,11 5 0,4 4 0,-3-1 0,-7 0 0,-9 2 0,-8 4 0,-6 3 0,1 3 0,13-2 0,7-1 0,15-5 0,3 0 0,-4 1 0,-17-2 0,-4-6 0,-8 0 0,1 1 0,3 3 0,12 1 0,7 2 0,10-1 0,-3 1 0,-8 0 0,-16 3 0,-2 1 0,-7 5 0,14 0 0,7 2 0,12-1 0,3 1 0,-4 1 0,-11 0 0,-8 0 0,-15-1 0,1 4 0,-2 3 0,12 1 0,15-5 0,9 6 0,9 3 0,-10 2 0,-8 1 0,-4-3 0,-2 0 0,6 0 0,11 3 0,-3 0 0,6-8 0,-9-1 0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4:25.93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221 1271 24575,'-15'-54'0,"6"4"0,6-2 0,3-4 0,0-7 0,0-10 0,4-8 0,2-7 0,-2-4 0,-1-5 0,-2 3 0,-1 0 0,0 8 0,0 0 0,0 16 0,0 11 0,3 19 0,0 19 0,4 11 0,-2 6 0,3 4 0,0 12 0,-2 9 0,-2 15 0,-4 9 0</inkml:trace>
  <inkml:trace contextRef="#ctx0" brushRef="#br0" timeOffset="552">0 1225 24575,'30'2'0,"-1"7"0,12 18 0,-3-3 0,0 9 0,-10-6 0,-4-3 0,-10-4 0,-5-5 0,0-6 0,-5-14 0,2-10 0,2-12 0,-2-9 0,0-5 0,0 0 0,-1-6 0,-2-3 0,-2 2 0,2 1 0,6-6 0,1-1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2:57.0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24575,'0'0'0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4:13.03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1 546 24575,'30'-10'0,"9"3"0,5 7 0,1-4 0,-4-2 0,-6-1 0,-5 1 0,-6 2 0,0 4 0,5 0 0,9 0 0,16 6 0,17 0 0,-2 0 0,5-6 0,-11 0 0,-7 0 0,12 0 0,8 0 0,0-4 0,6-2 0,-14 1 0,-4-1 0,12 1 0,12-1 0,-1-1 0,7 1 0,-2-3 0,5-3 0,-47 8 0,1 1 0,6-1 0,1-1 0,-2 3 0,-1 1 0,1-2 0,-1 0 0,1 0 0,1 0 0,10-2 0,1 1 0,1 1 0,-1 1 0,0 0 0,-1 1 0,-7 0 0,-1 1 0,8 0 0,2 0 0,5 0 0,2 0 0,-5 0 0,-1 0 0,-2 0 0,-1 0 0,-7 0 0,0 0 0,8 0 0,2 0 0,1 0 0,2 0 0,8 0 0,0 0 0,-5 0 0,-2 0 0,-8 0 0,1 0 0,14 0 0,2 0 0,0 0 0,-1 0 0,0 0 0,0 0 0,10 0 0,0 0-158,-12 0 1,-2 0-1,-1 0 1,0 1 157,12 0 0,-1 1 0,-17-1 0,1 1 0,10 2 0,3 1 0,8-3 0,1 0 0,-11 2 0,1 1 0,15-4 0,1 0 0,-14 1 0,-1-1 0,3 0 0,2 0 0,-22 0 0,2 0 0,-2 0 0,14 0 0,1 0 0,-14 1 0,2 0 0,-2 0 0,16 0 0,-1-1 0,3 2 0,2 0 0,10-2 0,1 1 0,-11 1 0,1 0 0,-18-1 0,3-1 0,-3 1 0,18 1 0,-1 0 0,-21-1 0,1 0 0,-1 0 0,26 0 0,0-1 0,-1 2 0,1 0 0,-25-2 0,0 0 0,-1 0 0,17 1 0,0 0 0,-17-1 0,2 0 0,-2 0 0,18 0 0,-2-1 0,3 2 0,2-1 0,11 0 0,-1-1 0,-10 0 0,1 0 0,-19 0 0,1 0 0,-2 0 0,18 0 0,-2 0 0,5 0 0,2 0 0,0 0 0,-1 0 0,-16 2 0,1 0 0,14 1 0,0 0 0,-10 0 0,-2 1 0,-3-2 0,1 2 0,7 2 0,0 0 0,-5-1 0,-2-1 0,-9 2 0,-2 0-1,-1-5 1,0 1 0,1 2 0,0 1 0,1-2 0,-2-1 0,-3 2 0,-3-1 0,32 0 0,-38 0 0,1 1 0,3 0 0,0 1 0,42 4 0,-22-3 0,-9 0 0,-10 6 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3:34.19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36 0 24575,'-20'34'0,"9"5"0,7-2 0,4-2 0,0-4 0,0-8 0,0-2 0,0-7 0,12-5 0,9-6 0,11-2 0,9-1 0,6 0 0,0 0 0,-8 0 0,-7 0 0,-19-4 0,-6-1 0</inkml:trace>
  <inkml:trace contextRef="#ctx0" brushRef="#br0" timeOffset="269">212 117 24575,'-19'60'0,"3"-9"0,16-18 0,0-5 0,0 3 0,0 7 0,-12-1 0,-2 11 0</inkml:trace>
  <inkml:trace contextRef="#ctx0" brushRef="#br0" timeOffset="522">239 203 24575,'56'-20'0,"-7"5"0,-26 15 0,-1-3 0,-5 0 0,-6-4 0,-2 1 0,-2 2 0,2 1 0,-1 2 0,1 1 0</inkml:trace>
  <inkml:trace contextRef="#ctx0" brushRef="#br0" timeOffset="868">459 143 24575,'-54'34'0,"0"0"0,-19 25 0,102-48 0,-2 2 0,2-1 0,-5 0 0,-4 5 0,-3 3 0,-8 6 0,-4-3 0,-2-3 0,-2-2 0,-1-3 0,-4-6 0,-9-5 0,-7-4 0,-9 0 0,9 0 0,0-12 0,11-3 0</inkml:trace>
  <inkml:trace contextRef="#ctx0" brushRef="#br0" timeOffset="1263">812 241 24575,'-71'-54'0,"15"22"0,15 23 0,6 15 0,7 8 0,1 9 0,11 8 0,1 4 0,8-4 0,4 2 0,2-7 0,1-5 0,6-3 0,6-9 0,13 1 0,14-7 0,-3 0 0,-4-3 0,-9-2 0,-12-4 0,-5-5 0,-3-9 0,-3 0 0,-3-4 0,2 8 0,-2-2 0,2 6 0,1-4 0,0 2 0</inkml:trace>
  <inkml:trace contextRef="#ctx0" brushRef="#br0" timeOffset="1676">996 73 24575,'-78'20'0,"31"1"0,32 2 0,18-2 0,5-1 0,4-2 0,-1 5 0,-2-3 0,3 8 0,0-11 0,-1 8 0,-6-8 0,-1 2 0,-4-4 0,0 0 0,0-3 0,0 0 0,-10-7 0,-5-2 0,-3-2 0,4-1 0,-3 0 0,-9-8 0,-6-2 0</inkml:trace>
  <inkml:trace contextRef="#ctx0" brushRef="#br0" timeOffset="1955">874 20 24575,'-5'71'0,"2"-9"0,2-10 0,1-8 0,4 0 0,2 0 0,2-4 0,0-1 0,-3-9 0,-2-1 0,-2 4 0,-1 5 0,-12 4 0,-2-2 0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5:22.4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580 34 24575,'-63'53'0,"16"-6"0,9 8 0,-3-2 0,-16 6 0,-16 0 0,1-6 0,4 0 0,15-7 0,15-14 0,18-5 0,11-12 0,14-22 0,38-17 0,27-26 0,5-4 0,-34 24 0,0-2 0,29-32 0,-8-6 0,10 7 0,2 4 0,-4 14 0,-5 10 0,-13 8 0,-14 13 0,-9 5 0,-14 6 0,-3 6 0,-6 9 0,-2 9 0,-4 20 0,0-2 0,0 5 0,1-9 0,2 0 0,-2-7 0,5-5 0,7-2 0,5-9 0,25 7 0,4 0 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5:21.8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679 0 24575,'-19'50'0,"-1"0"0,-3 0 0,2-2 0,0 35 0,-3 11 0,9-39 0,0 1 0,-1 3 0,-2 1 0,-2 2 0,-1-1 0,-3-1 0,-3-1 0,-6 0 0,-2 0 0,3 0 0,-1 0 0,-2-1 0,2-1 0,4 0 0,2 0 0,5-2 0,3-1 0,2-1 0,3-1 0,-7 45 0,4-14 0,6-9 0,0-23 0,8-19 0,0-35 0,3-29 0,4-32 0,5 16 0,3-3 0,2-1 0,0 0 0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5:21.4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24575,'0'0'0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5:17.06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468 205 24575,'0'55'0,"0"-2"0,0-3 0,0 0 0,0-3 0,0-6 0,0-3 0,0-6 0,0-3 0,0-9 0,0-3 0,0-8 0,-4 0 0,-1-1 0</inkml:trace>
  <inkml:trace contextRef="#ctx0" brushRef="#br0" timeOffset="337">1 414 24575,'46'-24'0,"0"-1"0,42-4 0,-9 7 0,1 5 0,-16-7 0,-12-2 0,0 1 0,1-1 0,8 4 0,7-4 0,-11 9 0,-7 3 0,-20 3 0,-6 2 0,-10 0 0</inkml:trace>
  <inkml:trace contextRef="#ctx0" brushRef="#br0" timeOffset="627">864 197 24575,'10'88'0,"-2"-2"0,-8-33 0,1-3 0,2-6 0,-2-1 0,2-4 0,-2-3 0,-1-7 0,0-7 0,0-10 0,-12-3 0,-3 0 0</inkml:trace>
  <inkml:trace contextRef="#ctx0" brushRef="#br0" timeOffset="995">670 291 24575,'63'-53'0,"-8"3"0,-14 35 0,1-5 0,-7 5 0,1 1 0,-1 8 0,2 3 0,7 3 0,-3 11 0,-5 7 0,-12 10 0,-15 8 0,-10-2 0,-17 1 0,-7-2 0,-22-4 0,9-5 0,2 3 0,4-13 0,0-3 0,1-7 0,5-1 0,7-2 0,22-5 0,13-1 0</inkml:trace>
  <inkml:trace contextRef="#ctx0" brushRef="#br0" timeOffset="1688">1578 1 24575,'-93'30'0,"18"7"0,72 7 0,2 8 0,-2 6 0,2 3 0,1 1 0,0-10 0,0-8 0,0-10 0,0-13 0,9-8 0,6-11 0,14-1 0,12-1 0,5-5 0,4-7 0,-11-2 0,-9-6 0,-15 2 0,-9 3 0,-12 5 0,-15 4 0,-7 2 0,-20-2 0,6-1 0,7 4 0,7-1 0,13 1 0,6-3 0,6-6 0,3-5 0,3-7 0,26 6 0,15 0 0,16 3 0,5 1 0,-4 5 0,-14 6 0,-10 3 0,-13 3 0,-11 11 0,-10 13 0,-2 7 0,-1 10 0,0-2 0,0-3 0,0-9 0,0-12 0,-4-6 0,-1-3 0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5:10.677"/>
    </inkml:context>
    <inkml:brush xml:id="br0">
      <inkml:brushProperty name="width" value="0.025" units="cm"/>
      <inkml:brushProperty name="height" value="0.025" units="cm"/>
      <inkml:brushProperty name="color" value="#33CCFF"/>
    </inkml:brush>
  </inkml:definitions>
  <inkml:trace contextRef="#ctx0" brushRef="#br0">3173 230 24575,'-77'13'0,"1"-1"0,5 4 0,0-1 0,-15-5 0,-2-2 0,-5 4 0,1 2-384,7 1 0,-1 0 0,17-5 0,-4 0 0,2 0 384,-24 5 0,-1-1 0,20-4 0,-1-1 0,2 1 0,-18 3 0,4 0 0,5 0 0,6-1 309,23-4 1,5-2-310,-35 3 158,59-1 1,47-20-159,24 3 0,10 1 0,2-2 0,3 1 0,14 0 0,5 0 0,12 4 0,1 1 0,-10 2 0,-2 1 0,-2-2 0,-2 0 0,-13-1 0,-3-1 0,-4 0 0,-1-2 0,-1 0 0,-2 0 0,29-10 0,-40 2 0,-24-1 492,-41-2 0,-34 5-492,-36 4 0,26 6 0,-5 1 0,-1 2 0,-2 0 0,-1 0 0,-2 0-107,-13 0 0,1 0 1,17 0-1,0 0 107,-9 1 0,-1-2 0,5-1 0,2-1 0,11 0 0,3 0 0,7-2 0,4 0 0,-31-1 0,32 2 0,64 0 0,48 3 0,36-2 0,-32 2 0,4 0 0,8-1 0,-1-2 0,-14 2 0,1-1 0,15-2 0,2 1 0,0-1 0,-2 1 0,-8-1 0,-2 1 0,-7 1 0,-5 0 0,14-3 0,-28 0 0,-59 2 0,-50 1 0,16 2 0,-5 1 0,-24 0 0,-4 2 0,-6 0 0,1 1 0,4 0 0,-2 1-127,17 1 1,-2 0-1,2 0 1,-10 1 0,2-1 126,-9 1 0,0 0 0,5-3 0,2-1 0,7 0 0,4-1 0,10 0 0,5-1 413,-14 0-413,22 0 0,39 0 0,90 0 0,-34 0 0,3 0 0,24 0 0,4 0 0,9 0 0,2 0 0,-7 1 0,-1-2 0,2-2 0,-2-1 0,-18-2 0,-4 0 0,-10 0 0,-2 1 0,45-4 0,-55 1 0,-56 5 215,-23 0 0,-10 3 1,-7 0-216,4 0 0,0 0 0,-11 2 0,-1-1 0,-6 1 0,0-1 0,7 1 0,3-1 0,-36-1 0,3 0 0,42 0 0,1 0 0,-28 0 0,32 0 0,15 0 0,31 10 0,16 9 0,15 11 0,10 16 0,1 10 0,-13 1 0,-7 2 0,-10-5 0,-2 2 0,-9-12 0,-14-8 0,-15-8 0,-21-13 0,3-4 0,3-11 0,8-3 0,6-6 0,13-22 0,2-22 0,9-6 0,-3-6 0,2 9 0,-1 9 0,-2 17 0,-2 18 0,2 26 0,-1 30 0,5 35 0,2 20 0,3-40 0,2 3 0,-1 3 0,0 1 0,0 3 0,0 0 0,0-7 0,0-1 0,0-3 0,0-2 0,0 31 0,0-26 0,0-21 0,0-26 0,0-28 0,0-27 0,0-26 0,0-22 0,0 36 0,0 0 0,0-3 0,0 0 0,0 0 0,0 0 0,0-2 0,0 0 0,0-3 0,0 1 0,0 8 0,0 2 0,0-29 0,0 28 0,0 25 0,0 17 0,0 44 0,0 30 0,-2-18 0,0 6 0,-1 10 0,0 3 0,-1 7 0,0 1 0,0 4 0,-1 0 0,2 0 0,0 0 0,0-7 0,1-1 0,0-4 0,1-1 0,-2-7 0,0-1 0,-3 42 0,-3-23 0,0-19 0,0-19 0,4-21 0,2-38 0,5-34 0,3-39 0,1 40 0,0-3 0,2-9 0,2-3 0,1-5 0,-1-2 0,-2 1 0,-1 0 0,2 8 0,1 2 0,-3 13 0,0 4 0,5-23 0,-3 24 0,-1 24 0,-5 26 0,0 38 0,-3 36 0,0-26 0,0 3 0,0 10 0,0 2 0,0 2 0,0 0 0,0-3 0,0-1 0,0-4 0,0-2 0,0-1 0,0-2 0,0 32 0,0-20 0,0-23 0,0-18 0,0-17 0,3-31 0,5-25 0,18-36 0,-4 27 0,3-3 0,4-7 0,4-1 0,3 1 0,1 0 0,-2 0 0,-2 2 0,-7 10 0,-2 3 0,16-39 0,-19 32 0,-9 18 0,-39 66 0,-22 37 0,15-16 0,-1 5 0,1 4 0,1 4 0,-3 10 0,4 1 0,7-9 0,3 0 0,4 2 0,4-2 0,2-9 0,3-4 0,-3 25 0,6-24 0,18-34 0,28-37 0,38-33 0,-36 20 0,1-1 0,5-4 0,1-1 0,4-1 0,0 0 0,0-1 0,0-1 0,-1 5 0,2 1 0,4 1 0,-7 2 0,-12-1 0,-97 47 0,4 18 0,-10 10 0,-10-1 0,-9 4 0,5 1 0,-8 14 0,9-3 0,24-20 0,6-5 0,-10 11 0,37-23 0,30-12 0,37-18 0,32-20 0,-19 5 0,6-2 0,19-3 0,2 0 0,-9-3 0,0-1 0,2 2 0,1 0-120,3-2 1,-3 1 0,-15 5 0,0 1 119,11-2 0,-1 3 0,-6 3 0,-5 1 0,-12 4 0,-3 2 0,38-12 0,-18 12 0,-42 10 0,-49 8 0,-19 19 0,-16 0 0,-9 2 0,-4 12 0,0 2 0,7-4 0,-1 1 0,-14 6 0,-2 0 0,0-6 0,2 0 0,8 1 0,3-1 0,6-7 0,5 0 0,-21 13 159,27-18 0,90-21 0,41-25-159,-31 5 0,4-3 0,25-7 0,5-3 0,-6-2 0,0-1 0,6-3 0,0-1-124,-24 12 0,1 0 1,-3-1-1,12-9 0,-2 1 124,15-3 0,0 2 0,-8 6 0,-2 3 0,-10 4 0,-2 2 0,-8 4 0,-4 1 0,15-4 0,-26 5 0,-74 15 0,-37 8 0,-20 12 0,28-2 0,-3 4 0,-3 5 0,2 2 0,7-3 0,1-1 0,-3 2 0,3-1 0,10-5 0,5-1 0,-23 12 0,25-13 0,19-10 0,28-12 0,39-18 206,40-23 0,-32 20 1,3-1-207,15-9 0,4-2 0,-14 10 0,4 0 0,-2 0 0,22-14 0,-2 0 0,1 0 0,-2 0 0,-8 5 0,-3 3 0,-6 3 0,-1 2 0,5 1 0,-2 2 0,-14 5 0,-6 1 0,8-6 0,-17 7 0,-18 11 0,-12 4 0,-31 21 0,-48 14 0,19-6 0,-1 2 0,5 0 0,1-1 0,-36 22 0,13-4 0,5-2 0,28-14 0,28-15 0,24-6 0,69-31 0,-20 4 0,2-2 0,-5-2 0,1-1 0,12-7 0,3-2 0,5 2 0,0 1 0,-2 2 0,-3 1 0,-7 4 0,-6 0 0,14-13 0,-24 10 0,-17 11 0,-23 7 0,-46 19 0,-46 11 0,31-6 0,-4 1 0,-15 2 0,-5 1 0,-7 0 0,0-1 0,3 1 0,4-1 0,8-1 0,3-1 0,5-2 0,3 0 0,-30 12 0,28-8 0,21-5 0,29-9 0,30-6 0,67-24 0,-27 7 0,4-1 0,-1-3 0,1 1 0,5-1 0,-2 1 0,-5 1 0,0 0 0,4 3 0,-2 0 0,-14 2 0,-6 0 0,5-10 0,-17 9 0,-18 3 0,-11 5 0,-13 4 0,-52 3 0,-42 3 0,45 0 0,-2 2 0,-15 0 0,-3 1 0,2 2 0,-1 1 0,-6 4 0,-2 1 0,-10 0 0,0 0 0,10 3 0,3-1 0,7-3 0,2-2 0,9 0 0,2-1 0,3-3 0,1 0 0,-39 2 0,16-4 0,31 1 0,31-2 0,58-9 0,13-2 0,27-8 0,-30 8 0,3-1 0,8-1 0,1 0 0,-6 1 0,-1 1 0,3-1 0,1 1 0,6 2 0,0 1 0,-6 1 0,-1 1 0,-5 1 0,-3 1 0,22-3 0,-23 1 0,-22-1 0,-13-2 0,-10 2 0,-29 2 0,-27-2 0,-21 4 0,21 0 0,-3 1 0,-8 0 0,-3 1 0,-2 0 0,0 0 0,7 0 0,-1 0 0,-3 0 0,0 0 0,1 0 0,1 1 0,2 0 0,3 1 0,-39 0 0,18 4 0,41-4 0,45 0 0,39-1 0,30-4 0,16-3 0,-30-1 0,3 0 0,4-1 0,2 1 0,-1 1 0,-1 1 0,-9 3 0,-1 2 0,1-1 0,0 1 0,7-1 0,0 2 0,-11-1 0,-3 0 0,27 0 0,15 0 0,-44 0 0,0 0 0,38 0 0,-32 0 0,-12 0 0,-18 0 0,-7 0 0,-17 0 0,-25 1 0,-21 5 0,-31 7 0,-19 14 0,2 1 0,13 10 0,-7 1 0,4 0 0,5-4 0,6-3 0,17-7 0,22-2 0,12-4 0,17-4 0,38-4 0,21-5 0,14-2 0,4-4 0,-26-6 0,4-4 0,4 0 0,-1-3 0,-3-4 0,-2-1 0,-3-3 0,0 0 0,0 3 0,-1-1 0,0 0 0,-1 0 0,38-11 0,-1-3 0,-24 16 0,-23 5 0,-15 5 0,-14 1 0,-47 14 0,-23 15 0,15-5 0,-2 2 0,-5 3 0,0 2 0,-3 2 0,0 2 0,-2-2 0,-2 1 0,-9 2 0,-1 1 0,6-2 0,4 1 0,13 0 0,3-1 0,-37 19 0,13-10 0,34-17 0,42-13 0,27-12 0,44-27 0,-26 7 0,3-2 0,8-2 0,2-2 0,-4 1 0,5-3 0,15-5 0,10-4 0,-15 3 0,-31 10 0,-2 0 0,17-4 0,0 0 0,0-1 0</inkml:trace>
  <inkml:trace contextRef="#ctx0" brushRef="#br0" timeOffset="2920">4019 98 24575,'-54'24'0,"-1"0"0,-1 5 0,1-2 0,4-14 0,2-1 0,-39 29 0,-3-6 0,44-17 0,0-1 0,-34 11 0,5-5 0,36-9 0,37-11 0,55-2 0,15-21 0,27-9 0,-35 5 0,2-2 0,6-3 0,1-1 0,-7 2 0,-2 1 0,-5 1 0,-2 2 0,1 3 0,0 1 0,-4 2 0,-1 1 0,33-9 0,-22 11 0,-35 4 0,-36 8 0,-31 0 0,-30 8 0,-3 4 0,25 1 0,-2 2 0,-3 3 0,0-1 0,3-1 0,1-2 0,-36 10 0,17-11 0,15 8 0,12-6 0,31-8 0,16-4 0,19-11 0,19-7 0,27-3 0,23-3 0,-9 7 0,-6-3 0,-19 5 0,-13 3 0,-15 1 0,-15 5 0,-27 2 0,-37 0 0,-45 4 0,3 5 0,42-1 0,-3 1 0,-10 2 0,-2 0 0,-4 2 0,0 0 0,6 0 0,3-1 0,-37 3 0,2 1 0,4 0 0,5-4 0,12-8 0,19 0 0,19 0 0,9 0 0,13 0 0,-10 0 0,-9 0 0,-47 0 0,26 0 0,-4 0 0,-2 1 0,-2 2 0,-7 2 0,0 1 0,3 1 0,-1 1 0,-10 5 0,-1 1 0,4-3 0,2 0 0,12-2 0,3 0 0,-42 4 0,11-5 0,33-3 0,31-5 0,62 0 0,17-1 0,42-2 0,-45-2 0,1-2 0,9-3 0,0-1 0,-9-1 0,0 0 0,8-2 0,-2 1 0,28-6 0,-28 5 0,-19 3 0,-13 2 0,-20 4 0,-48 1 0,-38 4 0,30 0 0,-3 0 0,-13 0 0,-5 0 0,-15 5 0,-1 1 0,8 1 0,1 1 0,0 2 0,4 1 0,10 0 0,2-1 0,2-1 0,0-1 0,-1-2 0,2-1 0,-37 1 0,36-3 0,19-2 0,19-1 0,22 0 0,45 0 0,34 0 0,3 0 0,-1 0 0,-19-4 0,-19-2 0,-16-1 0,-17-2 0,-7 4 0,-10 2 0,-56 2 0,-38 1 0,46 0 0,-2 0 0,-6 0 0,-2 0 0,-9 2 0,0 2 0,-3-2 0,2 2 0,7 0 0,4 1 0,-22 1 0,6-2 0,5-1 0,17-2 0,25-1 0,29 0 0,31 0 0,20 0 0,7 0 0,-1 0 0,-4 0 0,8 0 0,10 0 0,-11 0 0,-7 0 0,-29 0 0,-24 0 0,-33 4 0,-20 1 0,-12 4 0,-1 0 0,-5-1 0,0 3 0,-5 4 0,18 2 0,17 9 0,16 7 0,19 11 0,7 13 0,11 11 0,18 5 0,17 7 0,4-7 0,-1-5 0,-11-8 0,-9-13 0,-9-10 0,-3-14 0,-2-6 0,-7-11 0,1-2 0,2-4 0,-1-11 0,-2-9 0,2-24 0,-2-20 0,1-20 0,2-8 0,4-2 0,2 12 0,-1 17 0,-2 15 0,3 21 0,-6 17 0,1 14 0,-1 22 0,-1 27 0,-2 43 0,-4-45 0,0 2 0,-2 4 0,0 1 0,-1 0 0,0-1 0,-1-2 0,-2 0 0,-6 43 0,-7-5 0,7-26 0,4-21 0,4-35 0,2-32 0,0-31 0,14-29 0,-4 29 0,3-1 0,5-1 0,2-2 0,6-8 0,1 0 0,-3 9 0,0 1 0,0 1 0,-1 4 0,16-24 0,-13 22 0,-6 29 0,-14 30 0,-2 45 0,-15 48 0,2-31 0,-3 2 0,-3-4 0,-4 0 0,-5 7 0,-2-2 0,3-9 0,0-1 0,2-4 0,1-3 0,-11 34 0,14-30 0,8-21 0,9-23 0,30-13 0,23-18 0,8-34 0,-25 9 0,-2-5 0,0-5 0,-3-4 0,-2-5 0,1-2 0,5-3 0,1 0 0,4 2 0,0 2 0,-5 6 0,-2 4 0,17-28 0,-15 24 0,-21 23 0,-40 26 0,-24 50 0,9-7 0,-3 5 0,-2 10 0,2 5 0,-3 8 0,-1 4 0,-2 3 0,-2 1 0,-7 8 0,3-1 0,11-11 0,5-1 0,11-10 0,5-2 0,-10 30 0,20-23 0,21-22 0,34-22 0,34-34 0,-18-1 0,4-7 0,11-14 0,2-7 0,2-9 0,-2-3 0,-9 2 0,-1-1-137,5-2 1,0 1 0,1 6 0,-1 2 136,-6 7 0,-2 2 0,-7 8 0,-3 4 0,13-4 0,-23 16 0,-27 19 0,-72 35 0,-14 19 0,14-16 0,-7 1 0,-14 3 0,-2 3 0,1 4 0,1 2 0,0 0 0,0 0 0,3 0 0,2-2 0,13-6 0,1-1 0,-4-1 0,4-3 0,-17 19 0,53-33 0,83-34 0,28-40 0,-12 8 0,6-4 0,1-4 0,2-2 0,-25 15 0,2-1 0,1 2 0,8-1 0,2 1 0,-3 1 0,16-11 0,-3 3 0,-3 5 0,-5 4 0,-21 7 0,-3 4 0,34-9 545,-13 14-545,-26 9 0,-62 17 0,-27 19 0,0-5 0,-6 4 0,-14 11 0,-1 2 0,5-5 0,-1-1 0,-10 4 0,-2 0 0,0-3 0,0 0 0,8-2 0,4-2 0,9-7 0,6-2 0,-10 2 0,39-14 0,47-9 0,27-29 0,-11 5 0,8-3 0,23-13 0,5-4 0,-2-3 0,-1 0 0,3-1 0,-1 3-855,-9 5 1,-3 3 854,-11 3 0,-1 3 0,21 1 0,-30 14 0,-115 51 0,8-6 0,-18 8 0,-5 3 0,6-2 0,-2 4 0,2-2 0,-9 5-115,13-8 1,-9 4 0,-6 2-1,3 0 1,6-4 0,14-5 0,-23 16-1,22-10 115,15-8 0,31-17 0,83-53 0,-9 7 0,5-3 0,-2-5 0,2-1 0,9-3 0,3 0 0,13-2 0,3 0-255,-4 2 1,-1 1 254,4-3 0,-2 0 0,-14 5 0,-2-1 0,2-2 0,0 0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5:06.467"/>
    </inkml:context>
    <inkml:brush xml:id="br0">
      <inkml:brushProperty name="width" value="0.025" units="cm"/>
      <inkml:brushProperty name="height" value="0.025" units="cm"/>
      <inkml:brushProperty name="color" value="#33CCFF"/>
    </inkml:brush>
  </inkml:definitions>
  <inkml:trace contextRef="#ctx0" brushRef="#br0">879 646 24575,'-34'52'0,"6"7"0,25 11 0,-5 7 0,-4 2 0,-2-9 0,6-14 0,-3-16 0,15-54 0,2-30 0,10-21 0,11-11 0,8-8 0,9 5 0,-5 2 0,0 16 0,-16 15 0,-11 19 0,-18 16 0,-16 39 0,-13 25 0,1 14 0,2 19 0,6 1 0,0 7 0,4-10 0,-1-1 0,3-17 0,-1-16 0,16-42 0,12-35 0,14-33 0,10-24 0,-11 35 0,1 0 0,6-1 0,3 0 0,5-4 0,1 2 0,-3 2 0,-1 1 0,-1 2 0,-3 3 0,18-29 0,-19 23 0,-11 61 0,-43 34 0,5 5 0,-3 7 0,-12 0 0,-3 0 0,3 4 0,1 1 0,6-3 0,1 0 0,3-5 0,1 0 0,1-2 0,1-1 0,-15 39 0,0-16 0,15-27 0,14-35 0,24-40 0,31-52 0,-9 22 0,6-2 0,6-4 0,3 0 0,8-2 0,1 0 0,-6 2 0,-3 2 0,-13 8 0,-2 2 0,1 5 0,-1 4 0,24-19 0,-18 14 0,-48 66 0,-37 36 0,9-10 0,-4 4 0,-18 13 0,-6 3 0,-5 3 0,-3 1 0,21-21 0,0 1 0,0 1-123,-21 25 1,3-1 0,8-10-1,1-3 123,-2-1 0,4-3 0,13-15 0,8-5 0,5 5 0,66-48 0,36-50 0,-12 7 0,5-6 0,-14 15 0,2-2 0,0 0 0,-2-3 0,-1-1 0,1 1 0,1 3 0,-1 0 0,1 1 0,24-18 0,-1 2 0,-14 13 0,-1 3 0,8-1 0,-2 4 0,-19 11 0,-5 4 0,7-8 0,-21 19 0,-14 19 0,-40 35 0,-11-4 0,-10 3 0,-13 11 0,-5 1 0,-12 8 0,-2 1 0,24-19 0,1 0 0,1 0 0,-16 15 0,1-1 0,-6 4 0,2-3 0,13-11 0,4-2 0,12-8 0,5-2 0,-12 11 490,37-30-490,30-36 0,26-13 0,12-8 0,12-12 0,3-4 0,-2-3 0,4-2 0,-12 16 0,3 1 0,-1 1 0,-8 3 0,-1 0 0,2 2-188,7-1 1,4 1 0,-1 1-1,0 1 1,-1 1 0,-1 1 187,-3 0 0,-2 1 0,1 3 0,27-9 0,-3 6 0,-18 9 0,-5 5 0,-12 4 0,-2 5 0,29 3 0,-76 32 0,-49 23 0,1-8 0,-10 3 0,-22 9 0,-5 2 0,4 2 0,-3 1 0,16-14 0,-4 0 0,1 0-151,6 0 1,2-1 0,0 0 0,6-3 0,1-1 0,1 0 150,-26 15 0,3-2 0,18-11 0,1-2 0,2-5 0,3-3 0,-23 10 0,39-17 0,27-10 0,74-26 0,31-17 0,-28 0 0,3-6 0,12-14 0,0-5 0,-28 18 0,0 0 0,4-1-142,20-10 1,6 0-1,-2 0 1,-14 4 0,-3 1-1,4 0 142,14-1 0,4 1 0,-4 1 0,-19 6 0,-3 1 0,1 1 0,3 3 0,2 2 0,-2 1 0,19-9 0,-4 5 0,-14 10 0,-4 4 0,32-8 0,-52 17 430,-74 11 0,-25 20-430,4 0 0,-7 4 0,-18 13 0,-3 5 0,2 6 0,-2 4 0,19-14 0,-2 1 0,0-1-189,1-2 1,-1-2 0,3 2 0,-20 19 0,1 0 188,21-21 0,-1-1 0,3 0 0,-13 10 0,4-2 0,5-9 0,3-2 0,-21 13 1912,56-20-1912,77-36 0,-6-12 0,7-7 0,1 1 0,4-3 0,1-1 0,-2-1 0,-1 0 0,4-1 0,11-4 0,4 0 0,-1 0 0,-2 0 0,0 2 0,1-1-237,3 0 0,1 1 0,-1 1 0,-4 1 0,-1 1 0,-1 1 237,-5 2 0,-1 2 0,1 1 0,0 2 0,1 1 0,-3 1 0,16-6 0,-4 3 0,-12 5 0,-8 4 0,0 0 0,-23 9 0,-30 8 483,-72 34 0,-18 4-483,20-4 0,-7 2 0,-14 3 0,-3 0 0,3-1 0,0 1 0,22-11 0,0 1 0,3-1 0,-18 9 0,6 0 0,11-4 0,3-2 0,6-3 0,4-3 0,-15 8 0,104-38 0,47-31 0,-29 9 0,5-2 0,-1 4 0,5 0 0,-1-1 0,22-12 0,1 0 0,-22 12 0,1 2 0,-2-1 0,20-9 0,-6 1 0,-14 6 0,-2 1 0,-3 2 0,-4 1 0,19-9 749,-36 11 1,-28 10-750,-46 5 0,-10 13 0,-9 6 0,-18 3 0,-7 3-282,9 1 1,-3 2-1,1 1 1,-20 6-1,-2 2 282,10-6 0,-4 1 0,4-1 0,18-2 0,4-1 0,-3 1 0,-8 1 0,-3 0 0,5-1 0,-11 2 0,5 0 0,4-2 0,4-2 0,-25 4 0,45-11 0,35-5 0,58-6 0,5-3 0,6-2 0,2 0 0,10-3 0,2-5 0,16-5 0,6-2 0,1 0 0,-8 2 0,-4 1 0,-6 1 0</inkml:trace>
  <inkml:trace contextRef="#ctx0" brushRef="#br0" timeOffset="4210">3173 230 24575,'-77'13'0,"1"-1"0,5 4 0,0-1 0,-15-5 0,-2-2 0,-5 4 0,1 2-384,7 1 0,-1 0 0,17-5 0,-4 0 0,2 0 384,-24 5 0,-1-1 0,20-4 0,-1-1 0,2 1 0,-18 3 0,4 0 0,5 0 0,6-1 309,23-4 1,5-2-310,-35 3 158,59-1 1,47-20-159,24 3 0,10 1 0,2-2 0,3 1 0,14 0 0,5 0 0,12 4 0,1 1 0,-10 2 0,-2 1 0,-2-2 0,-2 0 0,-13-1 0,-3-1 0,-4 0 0,-1-2 0,-1 0 0,-2 0 0,29-10 0,-40 2 0,-24-1 492,-41-2 0,-34 5-492,-36 4 0,26 6 0,-5 1 0,-1 2 0,-2 0 0,-1 0 0,-2 0-107,-13 0 0,1 0 1,17 0-1,0 0 107,-9 1 0,-1-2 0,5-1 0,2-1 0,11 0 0,3 0 0,7-2 0,4 0 0,-31-1 0,32 2 0,64 0 0,48 3 0,36-2 0,-32 2 0,4 0 0,8-1 0,-1-2 0,-14 2 0,1-1 0,15-2 0,2 1 0,0-1 0,-2 1 0,-8-1 0,-2 1 0,-7 1 0,-5 0 0,14-3 0,-28 0 0,-59 2 0,-50 1 0,16 2 0,-5 1 0,-24 0 0,-4 2 0,-6 0 0,1 1 0,4 0 0,-2 1-127,17 1 1,-2 0-1,2 0 1,-10 1 0,2-1 126,-9 1 0,0 0 0,5-3 0,2-1 0,7 0 0,4-1 0,10 0 0,5-1 413,-14 0-413,22 0 0,39 0 0,90 0 0,-34 0 0,3 0 0,24 0 0,4 0 0,9 0 0,2 0 0,-7 1 0,-1-2 0,2-2 0,-2-1 0,-18-2 0,-4 0 0,-10 0 0,-2 1 0,45-4 0,-55 1 0,-56 5 215,-23 0 0,-10 3 1,-7 0-216,4 0 0,0 0 0,-11 2 0,-1-1 0,-6 1 0,0-1 0,7 1 0,3-1 0,-36-1 0,3 0 0,42 0 0,1 0 0,-28 0 0,32 0 0,15 0 0,31 10 0,16 9 0,15 11 0,10 16 0,1 10 0,-13 1 0,-7 2 0,-10-5 0,-2 2 0,-9-12 0,-14-8 0,-15-8 0,-21-13 0,3-4 0,3-11 0,8-3 0,6-6 0,13-22 0,2-22 0,9-6 0,-3-6 0,2 9 0,-1 9 0,-2 17 0,-2 18 0,2 26 0,-1 30 0,5 35 0,2 20 0,3-40 0,2 3 0,-1 3 0,0 1 0,0 3 0,0 0 0,0-7 0,0-1 0,0-3 0,0-2 0,0 31 0,0-26 0,0-21 0,0-26 0,0-28 0,0-27 0,0-26 0,0-22 0,0 36 0,0 0 0,0-3 0,0 0 0,0 0 0,0 0 0,0-2 0,0 0 0,0-3 0,0 1 0,0 8 0,0 2 0,0-29 0,0 28 0,0 25 0,0 17 0,0 44 0,0 30 0,-2-18 0,0 6 0,-1 10 0,0 3 0,-1 7 0,0 1 0,0 4 0,-1 0 0,2 0 0,0 0 0,0-7 0,1-1 0,0-4 0,1-1 0,-2-7 0,0-1 0,-3 42 0,-3-23 0,0-19 0,0-19 0,4-21 0,2-38 0,5-34 0,3-39 0,1 40 0,0-3 0,2-9 0,2-3 0,1-5 0,-1-2 0,-2 1 0,-1 0 0,2 8 0,1 2 0,-3 13 0,0 4 0,5-23 0,-3 24 0,-1 24 0,-5 26 0,0 38 0,-3 36 0,0-26 0,0 3 0,0 10 0,0 2 0,0 2 0,0 0 0,0-3 0,0-1 0,0-4 0,0-2 0,0-1 0,0-2 0,0 32 0,0-20 0,0-23 0,0-18 0,0-17 0,3-31 0,5-25 0,18-36 0,-4 27 0,3-3 0,4-7 0,4-1 0,3 1 0,1 0 0,-2 0 0,-2 2 0,-7 10 0,-2 3 0,16-39 0,-19 32 0,-9 18 0,-39 66 0,-22 37 0,15-16 0,-1 5 0,1 4 0,1 4 0,-3 10 0,4 1 0,7-9 0,3 0 0,4 2 0,4-2 0,2-9 0,3-4 0,-3 25 0,6-24 0,18-34 0,28-37 0,38-33 0,-36 20 0,1-1 0,5-4 0,1-1 0,4-1 0,0 0 0,0-1 0,0-1 0,-1 5 0,2 1 0,4 1 0,-7 2 0,-12-1 0,-97 47 0,4 18 0,-10 10 0,-10-1 0,-9 4 0,5 1 0,-8 14 0,9-3 0,24-20 0,6-5 0,-10 11 0,37-23 0,30-12 0,37-18 0,32-20 0,-19 5 0,6-2 0,19-3 0,2 0 0,-9-3 0,0-1 0,2 2 0,1 0-120,3-2 1,-3 1 0,-15 5 0,0 1 119,11-2 0,-1 3 0,-6 3 0,-5 1 0,-12 4 0,-3 2 0,38-12 0,-18 12 0,-42 10 0,-49 8 0,-19 19 0,-16 0 0,-9 2 0,-4 12 0,0 2 0,7-4 0,-1 1 0,-14 6 0,-2 0 0,0-6 0,2 0 0,8 1 0,3-1 0,6-7 0,5 0 0,-21 13 159,27-18 0,90-21 0,41-25-159,-31 5 0,4-3 0,25-7 0,5-3 0,-6-2 0,0-1 0,6-3 0,0-1-124,-24 12 0,1 0 1,-3-1-1,12-9 0,-2 1 124,15-3 0,0 2 0,-8 6 0,-2 3 0,-10 4 0,-2 2 0,-8 4 0,-4 1 0,15-4 0,-26 5 0,-74 15 0,-37 8 0,-20 12 0,28-2 0,-3 4 0,-3 5 0,2 2 0,7-3 0,1-1 0,-3 2 0,3-1 0,10-5 0,5-1 0,-23 12 0,25-13 0,19-10 0,28-12 0,39-18 206,40-23 0,-32 20 1,3-1-207,15-9 0,4-2 0,-14 10 0,4 0 0,-2 0 0,22-14 0,-2 0 0,1 0 0,-2 0 0,-8 5 0,-3 3 0,-6 3 0,-1 2 0,5 1 0,-2 2 0,-14 5 0,-6 1 0,8-6 0,-17 7 0,-18 11 0,-12 4 0,-31 21 0,-48 14 0,19-6 0,-1 2 0,5 0 0,1-1 0,-36 22 0,13-4 0,5-2 0,28-14 0,28-15 0,24-6 0,69-31 0,-20 4 0,2-2 0,-5-2 0,1-1 0,12-7 0,3-2 0,5 2 0,0 1 0,-2 2 0,-3 1 0,-7 4 0,-6 0 0,14-13 0,-24 10 0,-17 11 0,-23 7 0,-46 19 0,-46 11 0,31-6 0,-4 1 0,-15 2 0,-5 1 0,-7 0 0,0-1 0,3 1 0,4-1 0,8-1 0,3-1 0,5-2 0,3 0 0,-30 12 0,28-8 0,21-5 0,29-9 0,30-6 0,67-24 0,-27 7 0,4-1 0,-1-3 0,1 1 0,5-1 0,-2 1 0,-5 1 0,0 0 0,4 3 0,-2 0 0,-14 2 0,-6 0 0,5-10 0,-17 9 0,-18 3 0,-11 5 0,-13 4 0,-52 3 0,-42 3 0,45 0 0,-2 2 0,-15 0 0,-3 1 0,2 2 0,-1 1 0,-6 4 0,-2 1 0,-10 0 0,0 0 0,10 3 0,3-1 0,7-3 0,2-2 0,9 0 0,2-1 0,3-3 0,1 0 0,-39 2 0,16-4 0,31 1 0,31-2 0,58-9 0,13-2 0,27-8 0,-30 8 0,3-1 0,8-1 0,1 0 0,-6 1 0,-1 1 0,3-1 0,1 1 0,6 2 0,0 1 0,-6 1 0,-1 1 0,-5 1 0,-3 1 0,22-3 0,-23 1 0,-22-1 0,-13-2 0,-10 2 0,-29 2 0,-27-2 0,-21 4 0,21 0 0,-3 1 0,-8 0 0,-3 1 0,-2 0 0,0 0 0,7 0 0,-1 0 0,-3 0 0,0 0 0,1 0 0,1 1 0,2 0 0,3 1 0,-39 0 0,18 4 0,41-4 0,45 0 0,39-1 0,30-4 0,16-3 0,-30-1 0,3 0 0,4-1 0,2 1 0,-1 1 0,-1 1 0,-9 3 0,-1 2 0,1-1 0,0 1 0,7-1 0,0 2 0,-11-1 0,-3 0 0,27 0 0,15 0 0,-44 0 0,0 0 0,38 0 0,-32 0 0,-12 0 0,-18 0 0,-7 0 0,-17 0 0,-25 1 0,-21 5 0,-31 7 0,-19 14 0,2 1 0,13 10 0,-7 1 0,4 0 0,5-4 0,6-3 0,17-7 0,22-2 0,12-4 0,17-4 0,38-4 0,21-5 0,14-2 0,4-4 0,-26-6 0,4-4 0,4 0 0,-1-3 0,-3-4 0,-2-1 0,-3-3 0,0 0 0,0 3 0,-1-1 0,0 0 0,-1 0 0,38-11 0,-1-3 0,-24 16 0,-23 5 0,-15 5 0,-14 1 0,-47 14 0,-23 15 0,15-5 0,-2 2 0,-5 3 0,0 2 0,-3 2 0,0 2 0,-2-2 0,-2 1 0,-9 2 0,-1 1 0,6-2 0,4 1 0,13 0 0,3-1 0,-37 19 0,13-10 0,34-17 0,42-13 0,27-12 0,44-27 0,-26 7 0,3-2 0,8-2 0,2-2 0,-4 1 0,5-3 0,15-5 0,10-4 0,-15 3 0,-31 10 0,-2 0 0,17-4 0,0 0 0,0-1 0</inkml:trace>
  <inkml:trace contextRef="#ctx0" brushRef="#br0" timeOffset="7130">4019 98 24575,'-54'24'0,"-1"0"0,-1 5 0,1-2 0,4-14 0,2-1 0,-39 29 0,-3-6 0,44-17 0,0-1 0,-34 11 0,5-5 0,36-9 0,37-11 0,55-2 0,15-21 0,27-9 0,-35 5 0,2-2 0,6-3 0,1-1 0,-7 2 0,-2 1 0,-5 1 0,-2 2 0,1 3 0,0 1 0,-4 2 0,-1 1 0,33-9 0,-22 11 0,-35 4 0,-36 8 0,-31 0 0,-30 8 0,-3 4 0,25 1 0,-2 2 0,-3 3 0,0-1 0,3-1 0,1-2 0,-36 10 0,17-11 0,15 8 0,12-6 0,31-8 0,16-4 0,19-11 0,19-7 0,27-3 0,23-3 0,-9 7 0,-6-3 0,-19 5 0,-13 3 0,-15 1 0,-15 5 0,-27 2 0,-37 0 0,-45 4 0,3 5 0,42-1 0,-3 1 0,-10 2 0,-2 0 0,-4 2 0,0 0 0,6 0 0,3-1 0,-37 3 0,2 1 0,4 0 0,5-4 0,12-8 0,19 0 0,19 0 0,9 0 0,13 0 0,-10 0 0,-9 0 0,-47 0 0,26 0 0,-4 0 0,-2 1 0,-2 2 0,-7 2 0,0 1 0,3 1 0,-1 1 0,-10 5 0,-1 1 0,4-3 0,2 0 0,12-2 0,3 0 0,-42 4 0,11-5 0,33-3 0,31-5 0,62 0 0,17-1 0,42-2 0,-45-2 0,1-2 0,9-3 0,0-1 0,-9-1 0,0 0 0,8-2 0,-2 1 0,28-6 0,-28 5 0,-19 3 0,-13 2 0,-20 4 0,-48 1 0,-38 4 0,30 0 0,-3 0 0,-13 0 0,-5 0 0,-15 5 0,-1 1 0,8 1 0,1 1 0,0 2 0,4 1 0,10 0 0,2-1 0,2-1 0,0-1 0,-1-2 0,2-1 0,-37 1 0,36-3 0,19-2 0,19-1 0,22 0 0,45 0 0,34 0 0,3 0 0,-1 0 0,-19-4 0,-19-2 0,-16-1 0,-17-2 0,-7 4 0,-10 2 0,-56 2 0,-38 1 0,46 0 0,-2 0 0,-6 0 0,-2 0 0,-9 2 0,0 2 0,-3-2 0,2 2 0,7 0 0,4 1 0,-22 1 0,6-2 0,5-1 0,17-2 0,25-1 0,29 0 0,31 0 0,20 0 0,7 0 0,-1 0 0,-4 0 0,8 0 0,10 0 0,-11 0 0,-7 0 0,-29 0 0,-24 0 0,-33 4 0,-20 1 0,-12 4 0,-1 0 0,-5-1 0,0 3 0,-5 4 0,18 2 0,17 9 0,16 7 0,19 11 0,7 13 0,11 11 0,18 5 0,17 7 0,4-7 0,-1-5 0,-11-8 0,-9-13 0,-9-10 0,-3-14 0,-2-6 0,-7-11 0,1-2 0,2-4 0,-1-11 0,-2-9 0,2-24 0,-2-20 0,1-20 0,2-8 0,4-2 0,2 12 0,-1 17 0,-2 15 0,3 21 0,-6 17 0,1 14 0,-1 22 0,-1 27 0,-2 43 0,-4-45 0,0 2 0,-2 4 0,0 1 0,-1 0 0,0-1 0,-1-2 0,-2 0 0,-6 43 0,-7-5 0,7-26 0,4-21 0,4-35 0,2-32 0,0-31 0,14-29 0,-4 29 0,3-1 0,5-1 0,2-2 0,6-8 0,1 0 0,-3 9 0,0 1 0,0 1 0,-1 4 0,16-24 0,-13 22 0,-6 29 0,-14 30 0,-2 45 0,-15 48 0,2-31 0,-3 2 0,-3-4 0,-4 0 0,-5 7 0,-2-2 0,3-9 0,0-1 0,2-4 0,1-3 0,-11 34 0,14-30 0,8-21 0,9-23 0,30-13 0,23-18 0,8-34 0,-25 9 0,-2-5 0,0-5 0,-3-4 0,-2-5 0,1-2 0,5-3 0,1 0 0,4 2 0,0 2 0,-5 6 0,-2 4 0,17-28 0,-15 24 0,-21 23 0,-40 26 0,-24 50 0,9-7 0,-3 5 0,-2 10 0,2 5 0,-3 8 0,-1 4 0,-2 3 0,-2 1 0,-7 8 0,3-1 0,11-11 0,5-1 0,11-10 0,5-2 0,-10 30 0,20-23 0,21-22 0,34-22 0,34-34 0,-18-1 0,4-7 0,11-14 0,2-7 0,2-9 0,-2-3 0,-9 2 0,-1-1-137,5-2 1,0 1 0,1 6 0,-1 2 136,-6 7 0,-2 2 0,-7 8 0,-3 4 0,13-4 0,-23 16 0,-27 19 0,-72 35 0,-14 19 0,14-16 0,-7 1 0,-14 3 0,-2 3 0,1 4 0,1 2 0,0 0 0,0 0 0,3 0 0,2-2 0,13-6 0,1-1 0,-4-1 0,4-3 0,-17 19 0,53-33 0,83-34 0,28-40 0,-12 8 0,6-4 0,1-4 0,2-2 0,-25 15 0,2-1 0,1 2 0,8-1 0,2 1 0,-3 1 0,16-11 0,-3 3 0,-3 5 0,-5 4 0,-21 7 0,-3 4 0,34-9 545,-13 14-545,-26 9 0,-62 17 0,-27 19 0,0-5 0,-6 4 0,-14 11 0,-1 2 0,5-5 0,-1-1 0,-10 4 0,-2 0 0,0-3 0,0 0 0,8-2 0,4-2 0,9-7 0,6-2 0,-10 2 0,39-14 0,47-9 0,27-29 0,-11 5 0,8-3 0,23-13 0,5-4 0,-2-3 0,-1 0 0,3-1 0,-1 3-855,-9 5 1,-3 3 854,-11 3 0,-1 3 0,21 1 0,-30 14 0,-115 51 0,8-6 0,-18 8 0,-5 3 0,6-2 0,-2 4 0,2-2 0,-9 5-115,13-8 1,-9 4 0,-6 2-1,3 0 1,6-4 0,14-5 0,-23 16-1,22-10 115,15-8 0,31-17 0,83-53 0,-9 7 0,5-3 0,-2-5 0,2-1 0,9-3 0,3 0 0,13-2 0,3 0-255,-4 2 1,-1 1 254,4-3 0,-2 0 0,-14 5 0,-2-1 0,2-2 0,0 0 0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4:44.6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71 106 24575,'-14'-40'0,"2"19"0,3 24 0,3 12 0,3 0 0,3 0 0,0 1 0,0-4 0,0 0 0,0 0 0,0-2 0,0 2 0,3-6 0,2-3 0,4-3 0,4 0 0,2 0 0,-2 0 0,2 0 0,-7 0 0,1-3 0,-3-3 0,-1-6 0,-1 2 0,-4-2 0,-4 0 0,-1 0 0,-7 0 0,-3 3 0,2 0 0,2 1 0,-2 3 0,1 2 0,0 2 0,7 9 0,2 2 0,3 11 0,0-5 0,0 1 0,0-5 0,4-3 0,5-6 0,6-2 0,8-1 0,-5-1 0,6-2 0,-9-3 0,0-6 0,-3-1 0,-9-5 0,0 0 0,-3 1 0,-7 3 0,-8 2 0,2 2 0,-10 2 0,5 3 0,-2 1 0,5 4 0,2 2 0,4 4 0,4 4 0,3 11 0,1-2 0,1 1 0,0-1 0,0-2 0,0-3 0,0-2 0,1-6 0,5-3 0,7-2 0,8-1 0,1-4 0,-4-2 0,-2-6 0,-8-3 0,-3-4 0,-2-2 0,-5 2 0,-7 4 0,-2-2 0,-13 3 0,7 2 0,-4 3 0,8 4 0,-2 5 0,5 1 0,1 2 0,4 12 0,2 5 0,2 5 0,1-8 0,0 2 0,0-7 0,5-1 0,4-6 0,5-1 0,6-4 0,0 0 0,3 0 0,-4-4 0,-2-1 0,-4-4 0,-7-3 0,-2-2 0,-4-3 0,-8 3 0,-4 2 0,-6 3 0,-3 3 0,1 3 0,2 3 0,5 1 0,4 1 0,2 8 0,4 8 0,0 0 0,3 2 0,0-2 0,0-4 0,4-5 0,2-5 0,9-4 0,-4 0 0,6-4 0,-9-2 0,-3-4 0,-2-2 0,-2 0 0,-8 4 0,-1 2 0,-6 2 0,2 4 0,1 1 0,5 2 0,3 6 0,3 4 0,0 2 0,3-7 0,2-4 0,4-4 0,-1-1 0,-2-2 0,-2-1 0,-4-5 0,0-4 0,-1 4 0,-2 0 0,-2 4 0,-4 5 0,0 0 0,4 4 0,9 9 0,6 6 0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4:40.3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89 24575,'41'-49'0,"-5"20"0,-5 19 0,-5 10 0,-2 1 0,-9 2 0,-7 6 0,-5 9 0,-5 1 0,-6 4 0,-11 2 0,-13 4 0,0-4 0,0 1 0,11-7 0,4 1 0,6-7 0,5 2 0,2-2 0,4-1 0,0 0 0,5-4 0,4-2 0,7-2 0,8-4 0,0 3 0,0 0 0,0-1 0,-3-2 0,-4 0 0,7 4 0,0 1 0</inkml:trace>
  <inkml:trace contextRef="#ctx0" brushRef="#br0" timeOffset="406">468 230 24575,'-45'-72'0,"9"13"0,33 53 0,-3 2 0,-5 4 0,-2 16 0,-2 7 0,6 9 0,6 3 0,2-3 0,1 0 0,4-8 0,2-3 0,5-8 0,1-7 0,2-2 0,-2-4 0,0-6 0,-3-6 0,0-4 0,-1-8 0,-3 2 0,-2 1 0,-2 8 0,-1-1 0,1 6 0,2-1 0,18-4 0,7 4 0</inkml:trace>
  <inkml:trace contextRef="#ctx0" brushRef="#br0" timeOffset="716">829 142 24575,'-41'67'0,"0"-15"0,4-8 0,-2-12 0,10-5 0,2 0 0,11-8 0,1-1 0,8 0 0,3-9 0,4 20 0,0-1 0</inkml:trace>
  <inkml:trace contextRef="#ctx0" brushRef="#br0" timeOffset="925">864 503 24575,'0'0'0</inkml:trace>
  <inkml:trace contextRef="#ctx0" brushRef="#br0" timeOffset="1107">538 160 24575,'0'0'0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4:39.6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89 1 24575,'-49'56'0,"10"-13"0,39-26 0,0-5 0,0 0 0,0 2 0,0 0 0,4 19 0,1 4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4:34.9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1253 45 24575,'53'-12'0,"0"-1"0,15-1 0,-40 9 0,-11 20 0,2 5 0</inkml:trace>
  <inkml:trace contextRef="#ctx0" brushRef="#br0" timeOffset="1042">44 115 24575,'46'-53'0,"0"9"0,-13 44 0,1 0 0,1 0 0,-11 7 0,-7 2 0,-5 14 0,-7-7 0,-4 11 0,-6-2 0,-16-4 0,-15-4 0,-1 1 0,-1-3 0,10-5 0,4-2 0,4-5 0,15 1 0,6 3 0,17 2 0,3 7 0,2 1 0,-2 2 0,-7 4 0,-5-5 0,-6 3 0,-4-4 0,-5 7 0,-7-9 0,-11-4 0,2-2 0,-2-6 0,5 0 0,-2-3 0,6 0 0,3 0 0,-5-4 0,-2-1 0</inkml:trace>
  <inkml:trace contextRef="#ctx0" brushRef="#br0" timeOffset="1462">494 213 24575,'-67'-23'0,"7"15"0,41 44 0,5 8 0,7-4 0,7 0 0,5-9 0,7-9 0,8-9 0,4-5 0,3-8 0,-9-6 0,-3-5 0,-4-10 0,-2-8 0,-4-1 0,-3 4 0,-1 3 0,-1 2 0,0 7 0,0 1 0,8 8 0,2 1 0</inkml:trace>
  <inkml:trace contextRef="#ctx0" brushRef="#br0" timeOffset="1859">698 256 24575,'-51'-35'0,"9"4"0,20 26 0,5 0 0,3 1 0,-3 4 0,11 16 0,-5 7 0,10 14 0,-3 6 0,4-8 0,0-1 0,0-6 0,1-11 0,2-8 0,3-4 0,5-5 0,8 0 0,1 0 0,3-11 0,-8-3 0,-6-11 0,-4 2 0,-3-5 0,-2 10 0,0-4 0,0 8 0,0 2 0,8-9 0,2-3 0</inkml:trace>
  <inkml:trace contextRef="#ctx0" brushRef="#br0" timeOffset="2301">935 151 24575,'-62'21'0,"9"-2"0,44 6 0,1-6 0,8-1 0,2-3 0,4-3 0,7 0 0,11-3 0,-6 7 0,0 5 0,-6 3 0,0 3 0,-4-4 0,-2 1 0,-2-8 0,-4-2 0,-4-4 0,-7-4 0,-5-2 0,-14-4 0,7 0 0,3-1 0,9-2 0,3-2 0,-4-19 0,-3-5 0</inkml:trace>
  <inkml:trace contextRef="#ctx0" brushRef="#br0" timeOffset="2587">838 35 24575,'0'68'0,"0"4"0,2-13 0,4 6 0,3-7 0,5-6 0,0-10 0,-2-10 0,-3-5 0,0-3 0,-5-2 0,-4-1 0,4 2 0,1 3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3:18.8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441 1 24575,'-15'40'0,"6"4"0,1 5 0,-4 7 0,-9 1 0,-8 2 0,-3 0 0,2-3 0,-6-1 0,1-5 0,-5-7 0,5-7 0,6-6 0,8-7 0,4-5 0,2-6 0,14-10 0,7-3 0</inkml:trace>
  <inkml:trace contextRef="#ctx0" brushRef="#br0" timeOffset="279">528 617 24575,'0'0'0</inkml:trace>
  <inkml:trace contextRef="#ctx0" brushRef="#br0" timeOffset="467">0 123 24575,'0'0'0</inkml:trace>
  <inkml:trace contextRef="#ctx0" brushRef="#br0" timeOffset="1020">943 389 24575,'-15'-87'0,"6"31"0,2 32 0,1 18 0,-2 3 0,-4 3 0,0 15 0,0 9 0,2 15 0,7 8 0,0 5 0,3-2 0,0-3 0,0-15 0,4-5 0,1-15 0,7-5 0,3-7 0,3-3 0,2-5 0,5-15 0,1-15 0,-2 1 0,-10 1 0,-2 6 0,-6 6 0,-2 4 0,-4 5 0,4-2 0,1 4 0</inkml:trace>
  <inkml:trace contextRef="#ctx0" brushRef="#br0" timeOffset="1329">1288 618 24575,'-32'-65'0,"9"9"0,8 1 0,0-4 0,7-5 0,5-3 0,3 3 0,3 8 0,6 10 0,9 14 0,0 10 0,2 13 0,-5 6 0,-3 5 0,-3 15 0,0 10 0,4 9 0,1 4 0</inkml:trace>
  <inkml:trace contextRef="#ctx0" brushRef="#br0" timeOffset="1501">1146 389 24575,'67'-25'0,"-17"11"0,-18 9 0,-14 5 0,11 4 0,4 1 0</inkml:trace>
  <inkml:trace contextRef="#ctx0" brushRef="#br0" timeOffset="2176">78 961 24575,'58'29'0,"-20"9"0,-19 13 0,-10 5 0,5 2 0,3-2 0,1-4 0,2-5 0,-5-7 0,-3-4 0,-3-7 0,-3-8 0,-30-5 0,-10-7 0</inkml:trace>
  <inkml:trace contextRef="#ctx0" brushRef="#br0" timeOffset="2536">61 1023 24575,'34'-34'0,"10"6"0,12 28 0,-4 0 0,-2 0 0,-10 0 0,-8 0 0,-6 11 0,-11 4 0,-4 6 0,-5 0 0,-2 5 0,-4-2 0,0 5 0,0-5 0,-2-2 0,-4-7 0,-9 1 0,-15-5 0,-3-3 0,-5-5 0,8-2 0,13-1 0,-5-8 0,3-1 0</inkml:trace>
  <inkml:trace contextRef="#ctx0" brushRef="#br0" timeOffset="2962">837 1076 24575,'-68'-39'0,"7"7"0,14 32 0,4 0 0,5 0 0,9 3 0,11 6 0,5 8 0,7 15 0,3 1 0,3 9 0,1-10 0,1-3 0,16-7 0,11-10 0,9-5 0,6-7 0,-1-2 0,-2-3 0,-12-9 0,-9-10 0,-8-1 0,-3-2 0,-4 3 0,-5 3 0,-1 2 0,-2 7 0,-4 0 0,-2 3 0,-17-3 0,1-2 0</inkml:trace>
  <inkml:trace contextRef="#ctx0" brushRef="#br0" timeOffset="3316">881 998 24575,'5'69'0,"-1"-1"0,-4-24 0,0 1 0,0 5 0,0 0 0,0 3 0,0-10 0,0-8 0,0-7 0,0-11 0,0-11 0,0-19 0,-16-66 0,6 25 0,0 0 0</inkml:trace>
  <inkml:trace contextRef="#ctx0" brushRef="#br0" timeOffset="3543">863 1113 24575,'0'-46'0,"1"8"0,2 17 0,7 11 0,8 4 0,5 5 0,10 4 0,1 6 0,4 9 0,-9 2 0,-11 6 0,-8-1 0,-7 4 0,-18-4 0,-8-4 0,-9 3 0,-3-7 0,7-2 0,1-6 0,10-4 0,5-5 0,8 0 0</inkml:trace>
  <inkml:trace contextRef="#ctx0" brushRef="#br0" timeOffset="3983">1154 1005 24575,'17'51'0,"-2"-2"0,5-19 0,-1-1 0,-1-2 0,-4-2 0,1-1 0,-7-8 0,1-7 0,-3-4 0,3-5 0,-1-1 0,-2-2 0,-2-4 0,-4-8 0,0-6 0,0-9 0,0-3 0,0 1 0,0-6 0,0-4 0,0 8 0,0 5 0,0 9 0,0 8 0,0 3 0,4-4 0,1-1 0</inkml:trace>
  <inkml:trace contextRef="#ctx0" brushRef="#br0" timeOffset="4288">1419 839 24575,'0'24'0,"0"9"0,0 17 0,5-1 0,4 1 0,0-4 0,6 1 0,-1-7 0,1-5 0,-3-7 0,-3-8 0,0-5 0,4 5 0,0-1 0</inkml:trace>
  <inkml:trace contextRef="#ctx0" brushRef="#br0" timeOffset="4788">1762 1086 24575,'-53'-38'0,"18"33"0,18 29 0,11 17 0,2-6 0,4-9 0,2-8 0,4-10 0,4-3 0,8-5 0,-2-2 0,-1-3 0,-2-6 0,-5-10 0,-3 0 0,-2-3 0,-2 6 0,-1 7 0,0 1 0,0 11 0,0 8 0,3 10 0,0 11 0,4-4 0,-1-2 0,5-6 0,0 0 0,-2-8 0,-3-7 0,0-2 0,15 10 0,2 4 0</inkml:trace>
  <inkml:trace contextRef="#ctx0" brushRef="#br0" timeOffset="5051">1894 811 24575,'-24'55'0,"4"3"0,20-14 0,4 3 0,2 0 0,2-1 0,1 4 0,-5-6 0,-1-3 0,-2-4 0,-1-14 0,0-3 0,-15-15 0,-5-1 0</inkml:trace>
  <inkml:trace contextRef="#ctx0" brushRef="#br0" timeOffset="5237">1772 1077 24575,'63'-5'0,"-7"2"0,-12 2 0,7-7 0,-1-2 0</inkml:trace>
  <inkml:trace contextRef="#ctx0" brushRef="#br0" timeOffset="5460">2063 1121 24575,'-10'72'0,"4"-24"0,0-39 0,1-15 0</inkml:trace>
  <inkml:trace contextRef="#ctx0" brushRef="#br0" timeOffset="5620">2054 848 24575,'21'4'0,"2"0"0,20 8 0,2 3 0</inkml:trace>
  <inkml:trace contextRef="#ctx0" brushRef="#br0" timeOffset="6101">2257 1077 24575,'-49'16'0,"10"3"0,39 16 0,0-1 0,0-5 0,4-4 0,1-11 0,4-5 0,3-6 0,-2-2 0,2-1 0,-7-3 0,-2-6 0,-2-5 0,-1-13 0,0-1 0,0 1 0,0 1 0,0 8 0,1 0 0,2 6 0,-2 0 0,19 3 0,-1 0 0</inkml:trace>
  <inkml:trace contextRef="#ctx0" brushRef="#br0" timeOffset="6393">2274 1050 24575,'30'86'0,"-13"-25"0,-11-20 0,-6-15 0,-3-2 0,0-10 0,1-13 0,2-14 0,0-19 0,3-9 0,15-1 0,11 1 0,16 13 0,7 11 0,-8 9 0,-9 5 0,-15 16 0,-8 10 0,-6 7 0,-6 8 0,0-7 0,0-4 0,0-8 0,0-4 0,-4 0 0,-1 2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2:58.2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24575,'0'0'0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2:56.2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24575,'0'0'0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6:13.0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256 338 24575,'-72'-39'0,"19"15"0,22 16 0,8 8 0,6 10 0,0 8 0,5 11 0,0 12 0,3 0 0,3 0 0,2-6 0,4-3 0,2-2 0,4-10 0,15-6 0,17-5 0,15-6 0,18 0 0,-10-2 0,-2-1 0,-12 0 0,4-8 0,-1-2 0</inkml:trace>
  <inkml:trace contextRef="#ctx0" brushRef="#br0" timeOffset="350">459 577 24575,'56'-54'0,"0"0"0,8-16 0,-58 33 0,-32 22 0,-5 6 0,2 3 0,-1 7 0,9 8 0,-4 11 0,7 15 0,6 5 0,6 7 0,4-7 0,2-2 0,1-5 0,2-13 0,16-5 0,13-15 0,19 0 0,17 0 0,-6-4 0,-1-8 0,-19-4 0,-12-17 0,-14 3 0,-14 1 0,-4 4 0,-10 10 0,4 3 0,-32-13 0,6-3 0</inkml:trace>
  <inkml:trace contextRef="#ctx0" brushRef="#br0" timeOffset="719">1006 320 24575,'-25'80'0,"6"-14"0,19-36 0,7-1 0,7-2 0,19-1 0,20-8 0,9-6 0,9-10 0,-11-2 0,-13-2 0,-10-12 0,-14-10 0,-4-8 0,-16-6 0,0-6 0,-3 2 0,0-2 0,0 6 0,0 9 0,0 8 0,0 6 0,-8-1 0,-2-3 0</inkml:trace>
  <inkml:trace contextRef="#ctx0" brushRef="#br0" timeOffset="1143">1464 304 24575,'30'56'0,"-13"-12"0,-11-12 0,-6-5 0,0-5 0,0-1 0,-3-7 0,0-2 0,1-14 0,2-8 0,1-17 0,1-8 0,21-5 0,15-4 0,14 1 0,10 2 0,-8 14 0,-13 9 0,-11 10 0,-12 5 0,-4 14 0,-6 12 0,-3 13 0,-2 17 0,-2-2 0,-1-4 0,0-11 0,0-10 0,5-13 0,4-4 0,19-10 0,10-4 0</inkml:trace>
  <inkml:trace contextRef="#ctx0" brushRef="#br0" timeOffset="1375">2232 110 24575,'14'75'0,"0"1"0,-1-11 0,-1-11 0,-5-20 0,-1-17 0,6-3 0,-2-5 0</inkml:trace>
  <inkml:trace contextRef="#ctx0" brushRef="#br0" timeOffset="1559">1923 329 24575,'64'-5'0,"4"1"0,15 4 0,-15 0 0,-18 0 0,-2-1 0,-4-2 0,10-9 0,-4-7 0</inkml:trace>
  <inkml:trace contextRef="#ctx0" brushRef="#br0" timeOffset="1929">2567 198 24575,'32'65'0,"-2"-11"0,-13-24 0,-4-4 0,-4-2 0,-4-4 0,-5-5 0,0-10 0,0-26 0,0-1 0,0-16 0,1 3 0,2 0 0,5 10 0,7 1 0,2 8 0,0 2 0,2 5 0,2 9 0,-5 0 0,5 0 0,11 16 0,9 3 0</inkml:trace>
  <inkml:trace contextRef="#ctx0" brushRef="#br0" timeOffset="2151">3078 224 24575,'5'50'0,"-1"-4"0,-4-13 0,1 0 0,2-4 0,2-3 0,7-12 0,0-8 0,-5-24 0,-3-7 0</inkml:trace>
  <inkml:trace contextRef="#ctx0" brushRef="#br0" timeOffset="2311">2956 31 24575,'46'-19'0,"4"7"0,1 14 0,-16 10 0,14 17 0,-7 12 0</inkml:trace>
  <inkml:trace contextRef="#ctx0" brushRef="#br0" timeOffset="2688">3228 83 24575,'66'57'0,"0"-1"0,-15-18 0,-2-8 0,18-9 0,-26-24 0,-13-4 0,-11-7 0,-5 5 0,-3-6 0,-4 0 0,-2-2 0,-2-5 0,-1 8 0,-10-1 0,-8 6 0,-12 1 0,-14 2 0,0 6 0,-3 12 0,4 9 0,4 17 0,11 1 0,13 2 0,7-3 0,11-5 0,24-4 0,17-5 0,16-3 0,10-3 0,-10-8 0,-13-4 0,-6-4 0,2 1 0,2 2 0</inkml:trace>
  <inkml:trace contextRef="#ctx0" brushRef="#br0" timeOffset="3029">4013 286 24575,'-49'-67'0,"8"28"0,14 40 0,12 26 0,7-1 0,11 7 0,21 2 0,11 0 0,6-1 0,-3-1 0,-5-6 0,-13 0 0,-7-9 0,-10-6 0,-6-6 0,-9-3 0,-20-2 0,-24-1 0,0 0 0,-3 0 0,13-11 0,8-4 0,17-6 0,13 0 0,1-11 0,2 0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6:11.5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293 1 24575,'-6'61'0,"11"-2"0,15 9 0,8-2 0,1-2 0,-3-5 0,-6-12 0,-2-6 0,-3-11 0,-3-10 0,-3-11 0,-1-3 0,-2-3 0,-18 6 0,-7 4 0</inkml:trace>
  <inkml:trace contextRef="#ctx0" brushRef="#br0" timeOffset="190">1 318 24575,'53'-45'0,"23"16"0,4 13 0,17 7 0,-15-1 0,-20 8 0,-12-1 0,8 7 0,-8 0 0</inkml:trace>
  <inkml:trace contextRef="#ctx0" brushRef="#br0" timeOffset="747">715 177 24575,'-54'39'0,"22"-1"0,52 3 0,12-7 0,15 1 0,-3-6 0,0-3 0,-9-8 0,-8-9 0,-9-4 0,-6-5 0,-2 0 0,-5-13 0,-2-8 0,-2-8 0,-1-9 0,0-3 0,0-3 0,0 15 0,0 5 0,0 22 0,0 16 0,1 19 0,2 11 0,9-5 0,9-4 0,11-8 0,7-10 0,5-7 0,0-7 0,-3-2 0,-9-1 0,-9-5 0,-9-4 0,-7-11 0,-4-10 0,-4-7 0,-5-4 0,-3 1 0,-9-2 0,5 17 0,4 4 0,12 13 0,7 4 0</inkml:trace>
  <inkml:trace contextRef="#ctx0" brushRef="#br0" timeOffset="1133">1817 258 24575,'-56'-20'0,"0"0"0,5 0 0,6 4 0,-2 7 0,7-3 0,4-2 0,9 2 0,6 6 0,4 10 0,2 14 0,6 16 0,6 19 0,2-2 0,1-4 0,3-8 0,6-7 0,13-10 0,19-13 0,12-4 0,14-5 0,-6-2 0,-5-4 0,-17-15 0,-15-11 0,-11-5 0,-13 4 0,-5 3 0,-9 12 0,-9 4 0,-15 8 0,0-10 0,6 1 0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6:07.3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600 239 24575,'-63'-35'0,"0"1"0,10 10 0,3 7 0,-26 8 0,3 24 0,11 16 0,9 28 0,11 9 0,16 14 0,3 1 0,14 2 0,2 3 0,7-3 0,0-8 0,0-6 0,8-16 0,10-14 0,26-14 0,27-9 0,4-8 0,4-10 0,-18-1 0,-11-2 0,-7-15 0,-2-11 0,10-20 0,-1-10 0</inkml:trace>
  <inkml:trace contextRef="#ctx0" brushRef="#br0" timeOffset="429">1094 627 24575,'-42'-44'0,"0"0"0,-17-9 0,18 35 0,11 18 0,-7 28 0,-4 17 0,1 18 0,5 14 0,7 2 0,16-3 0,8-10 0,16-19 0,16-11 0,19-18 0,-5-6 0,-4-12 0,-7-12 0,-7-11 0,0-14 0,-3-19 0,-8-3 0,-7-3 0,-4-1 0,-2 7 0,0 6 0,0 9 0,0 6 0,15 1 0,5-3 0</inkml:trace>
  <inkml:trace contextRef="#ctx0" brushRef="#br0" timeOffset="1095">1138 557 24575,'0'55'0,"0"0"0,0 44 0,0-67 0,0-3 0,0-9 0,-4-2 0,-2-3 0,-1-7 0,-2-5 0,1-3 0,2-3 0,2-19 0,4-16 0,0-16 0,0-14 0,8-3 0,10 0 0,8 8 0,15 13 0,-1 12 0,-7 15 0,-3 9 0,-12 11 0,-3 20 0,-6 12 0,-1 14 0,-2 16 0,1 0 0,-4 5 0,1-6 0,-1-5 0,-2-14 0,2-12 0,-3-40 0,4-17 0,2-32 0,-1-4 0,1-1 0,-3 6 0,3 5 0,4 13 0,4 14 0,7 11 0,2 15 0,6 25 0,0 16 0,4 20 0,-4 18 0,-3-1 0,-6 2 0,2-14 0,-2-8 0,1-21 0,-4-20 0,-3-7 0,-2-7 0,-2-11 0,6-24 0,3-16 0</inkml:trace>
  <inkml:trace contextRef="#ctx0" brushRef="#br0" timeOffset="1380">1853 353 24575,'-10'68'0,"2"-4"0,8-14 0,0 14 0,0 7 0,5 9 0,4 8 0,4 10 0,-3-45 0,1 0 0,9 45 0,-9-47 0,1-2 0,9 34 0,2-9 0,-7-21 0,-1-18 0,-5-15 0,-1-17 0,-4-6 0,-13-33 0,-7-12 0</inkml:trace>
  <inkml:trace contextRef="#ctx0" brushRef="#br0" timeOffset="1700">1844 653 24575,'5'-67'0,"-2"5"0,-2 14 0,-1 16 0,2 14 0,3 6 0,21 5 0,21 1 0,16 2 0,16 4 0,-11 16 0,-15 8 0,-17 8 0,-16 6 0,-6-1 0,-8 5 0,-4-1 0,-8 3 0,-25-8 0,-22-4 0,-13-7 0,-10-4 0,12-11 0,14-4 0,14-4 0,26 6 0,7 2 0</inkml:trace>
  <inkml:trace contextRef="#ctx0" brushRef="#br0" timeOffset="2182">2770 556 24575,'-61'-48'0,"2"16"0,2 19 0,-4 10 0,4 7 0,4 11 0,14 13 0,12 22 0,10 4 0,11-1 0,2-8 0,4-13 0,4-10 0,7-13 0,17-5 0,19-7 0,12-19 0,0-13 0,-4-10 0,-13-8 0,-15 9 0,-9 6 0,-11 13 0,-4 10 0,-2 16 0,-1 22 0,0 21 0,0 5 0,0 4 0,5-13 0,4-10 0,6-15 0,8-9 0,4-5 0,5-4 0,-1-10 0,3-17 0,2-11 0</inkml:trace>
  <inkml:trace contextRef="#ctx0" brushRef="#br0" timeOffset="2503">2893 292 24575,'-14'57'0,"11"1"0,17-2 0,10 1 0,5 2 0,0-5 0,-6-10 0,-6-8 0,-8-15 0,-1-5 0,-7-18 0,2-10 0,-2-16 0,-1-13 0,0-9 0,1-3 0,2 3 0,9 6 0,6 15 0,4 0 0,-1 9 0,11-13 0,0 1 0</inkml:trace>
  <inkml:trace contextRef="#ctx0" brushRef="#br0" timeOffset="2742">3343 327 24575,'-34'74'0,"13"-15"0,14-13 0,7-8 0,8 1 0,4-4 0,0-3 0,-1 1 0,2-14 0,-1-4 0,-4-4 0,-20-18 0,-8 1 0</inkml:trace>
  <inkml:trace contextRef="#ctx0" brushRef="#br0" timeOffset="2907">3246 1 24575,'0'0'0</inkml:trace>
  <inkml:trace contextRef="#ctx0" brushRef="#br0" timeOffset="3353">3625 372 24575,'-29'89'0,"5"-11"0,24-46 0,0-3 0,0-5 0,0-4 0,0-5 0,0-2 0,4-16 0,2-12 0,6-12 0,3-20 0,-5-8 0,2-4 0,-1-8 0,4 9 0,-5 11 0,-1 20 0,1 12 0,5 12 0,5 19 0,1 11 0,7 9 0,5 8 0,1 0 0,1 0 0,0-5 0,-3-3 0,0-11 0,-5-10 0,-1-4 0,-8-6 0,17 9 0,-2 9 0</inkml:trace>
  <inkml:trace contextRef="#ctx0" brushRef="#br0" timeOffset="3904">4110 628 24575,'65'-73'0,"1"0"0,-3 2 0,-31 17 0,-94 40 0,13 3 0,11 8 0,9 7 0,9 10 0,3 11 0,5 19 0,5 0 0,7 0 0,0-11 0,0-7 0,3-13 0,9-7 0,8-4 0,15-2 0,3-10 0,1-2 0,-6-15 0,-7 0 0,-11-2 0,-9 5 0,-4 3 0,-2 7 0,7 15 0,9 15 0,16 13 0,4 8 0,5 4 0,-7 6 0,-10 1 0,-6 5 0,-7 3 0,-5 3 0,-3-3 0,-5-4 0,-7-5 0,-20-11 0,-24-6 0,-7-12 0,-10-9 0,14-4 0,15-5 0,14-11 0,18-9 0,7-11 0,11-13 0,30-16 0,16-3 0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6:55.34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4305 24575,'61'-10'0,"-4"2"0,-24 8 0,2 0 0,3 0 0,1 0 0,3 0 0,-5 0 0,-8 0 0,-1 0 0,-11 0 0,0-4 0,-5-2 0,0 1 0,3-1 0,6 4 0,-1-4 0,9 1 0,3-1 0,10 1 0,5 2 0,-1 1 0,-2-4 0,-4 3 0,-8-3 0,-5 0 0,-3-2 0,-7-8 0,0-2 0,0 1 0,3-1 0,5 2 0,7-4 0,8 0 0,10 0 0,-2 0 0,-1-3 0,-6 2 0,-6-3 0,-6 3 0,-8-6 0,-3 3 0,-7-5 0,1-3 0,0 0 0,6-3 0,-3-4 0,9 4 0,2 0 0,6-1 0,10 0 0,-4 5 0,6-1 0,-6-1 0,0 1 0,-6-3 0,-6-4 0,-3-4 0,-6-4 0,-3 2 0,-2 1 0,1 3 0,-2-3 0,1 3 0,-3 2 0,8-2 0,3-6 0,10 1 0,9-4 0,5 0 0,9-3 0,-4 1 0,-2 2 0,-8 2 0,-7 4 0,-6-5 0,-12-4 0,3-3 0,-2-6 0,3 1 0,6 2 0,1 5 0,11 4 0,4 0 0,7-3 0,0 3 0,-3 0 0,-1-2 0,-2-4 0,-8 3 0,-7 3 0,1-4 0,5-5 0,14 2 0,16 1 0,5 0 0,7 0 0,-10 1 0,-14 5 0,-7 6 0,-11 6 0,0-2 0,1 2 0,17-5 0,17-1 0,1-5 0,2-7 0,-12 3 0,-14 0 0,-2 4 0,0 5 0,12 1 0,13 2 0,1-1 0,-1 4 0,-9-5 0,-11 2 0,4 0 0,5 3 0,15 1 0,8 7 0,-2-1 0,-12 4 0,-13 1 0,-14 8 0,4-1 0,2 4 0,13-3 0,14-2 0,-3 3 0,0-3 0,-11 6 0,-13-4 0,0 4 0,-3-1 0,16 5 0,5 4 0,4 0 0,-7-3 0,-6 2 0,-15 1 0,-3 2 0,-9 4 0,-2 0 0,-1 0 0,10 0 0,12 0 0,6 0 0,7 0 0,-6 0 0,-8 0 0,-6 0 0,-12 0 0,-2 0 0,-13 0 0,5 0 0,-2 5 0,3 4 0,-3-1 0,-2 4 0,9 14 0,3 2 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6:52.06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3996 24575,'-10'16'0,"13"-4"0,10-9 0,11 0 0,-4-2 0,4-1 0,-1 0 0,4 0 0,-1 3 0,1 0 0,-4 3 0,1-3 0,-5 0 0,3-3 0,-4 0 0,-5 0 0,0 0 0,-4 0 0,3 0 0,-1 0 0,-2 0 0,-3 0 0,4 0 0,5 0 0,2-4 0,4-2 0,5-2 0,7 0 0,1 3 0,1 2 0,1 1 0,-1-1 0,-5 2 0,-3-2 0,-2-1 0,-4 1 0,-4-4 0,-2 1 0,-4-1 0,1 2 0,0-3 0,0 2 0,1-1 0,-1 1 0,4-1 0,5 4 0,4-1 0,2 1 0,6 2 0,5-1 0,3-3 0,-2-1 0,-2-2 0,-5-1 0,1 1 0,-7 2 0,-1-4 0,-8 1 0,2-1 0,1 4 0,4-2 0,5 2 0,11-4 0,7-2 0,1 2 0,2 1 0,-5 2 0,-1-4 0,-9 2 0,-9 3 0,-4-2 0,-7 2 0,-3-2 0,-3 0 0,6-1 0,0 0 0,11-1 0,1-2 0,10 2 0,7-5 0,2 3 0,1-3 0,-1 4 0,-8-4 0,-6 4 0,-6-1 0,-9 2 0,-3-2 0,-2-1 0,0-2 0,0 0 0,5 3 0,2-2 0,10 0 0,3 2 0,12-6 0,1 3 0,5 1 0,-4-2 0,-8 4 0,-5 1 0,-9 2 0,-5-3 0,-5 0 0,-3-3 0,3 2 0,-2-2 0,-3 0 0,3 7 0,2-7 0,1 3 0,-1-1 0,4-1 0,2 0 0,10-1 0,-4 2 0,1 1 0,2 2 0,-2-2 0,1-3 0,-1 0 0,-4-5 0,1 3 0,-8-4 0,2-2 0,-3 1 0,-1 4 0,0 1 0,-2-1 0,-2 3 0,1 1 0,-4 0 0,-1-1 0,3 2 0,3 1 0,0-1 0,0-2 0,2-1 0,3 1 0,2 0 0,2-2 0,1 3 0,5-7 0,0 4 0,3-7 0,-1 4 0,0-4 0,-3 4 0,-9 0 0,1 0 0,0 0 0,-5 0 0,-1-3 0,1 3 0,-1-1 0,-2 3 0,-4 0 0,2 1 0,-2-1 0,-1 2 0,1-1 0,-3 3 0,3-7 0,-3 4 0,2-7 0,3 3 0,7-6 0,-6 7 0,6-4 0,-6 5 0,6 5 0,-3-3 0,2 2 0,-2-1 0,3-2 0,3-4 0,2-1 0,5-2 0,-2 2 0,2-2 0,-2 5 0,-1-4 0,-5 4 0,0-5 0,-2 2 0,-3 0 0,-3 0 0,3-1 0,0-2 0,-3-4 0,-3 1 0,-1-1 0,4 0 0,0 6 0,0-3 0,-3 3 0,0-3 0,0 4 0,2-1 0,1 1 0,0-4 0,-3-2 0,0-1 0,5-7 0,4-1 0,13 0 0,-5 0 0,10 1 0,-3 2 0,3 0 0,2-1 0,0 4 0,-3 0 0,0-1 0,-5-2 0,-3 3 0,-6-1 0,-1 1 0,-3-3 0,0 0 0,-2-1 0,2-1 0,3 2 0,7-3 0,5 2 0,7 4 0,11-3 0,-2 4 0,3-1 0,-7 6 0,-3 0 0,-12 2 0,-2 1 0,-9-2 0,2 5 0,2-4 0,1 4 0,7-4 0,2 4 0,8-2 0,10 2 0,4 7 0,1-2 0,-3 3 0,-10-2 0,-7 1 0,-11 4 0,-2-3 0,-7 1 0,1-2 0,-2 1 0,8 1 0,8-3 0,7 0 0,7-1 0,1 5 0,-1 5 0,-2 0 0,-3-1 0,-7-1 0,1 4 0,-11-3 0,5 3 0,-11 0 0,4-12 0,-8-5 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5:59.55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3511 3774 24575,'0'0'0</inkml:trace>
  <inkml:trace contextRef="#ctx0" brushRef="#br0" timeOffset="687">4365 828 24575,'0'0'0</inkml:trace>
  <inkml:trace contextRef="#ctx0" brushRef="#br0" timeOffset="17347">4913 916 24575,'0'0'0</inkml:trace>
  <inkml:trace contextRef="#ctx0" brushRef="#br0" timeOffset="18167">2549 4294 24575,'0'0'0</inkml:trace>
  <inkml:trace contextRef="#ctx0" brushRef="#br0" timeOffset="39421">292 1 24575,'14'55'0,"-2"1"0,-12-12 0,0 6 0,0 8 0,0 5 0,0 8 0,0 0 0,0 3 0,0 5 0,0 6 0,0 6 0,0 4 0,-2-44 0,-2 1 0,-1 3 0,-2-1 0,0 2 0,-2 0 0,-2 0 0,-2 0 0,-1-1 0,1 1 0,1 0 0,0 0 0,-1 0 0,1 1 0,2 0 0,2 0 0,0 2 0,0-1 0,4-6 0,0-1 0,1 4 0,0 1 0,0-6 0,0 0 0,0 1 0,0-1 0,-6 47 0,4-44 0,0 0 0,-1 3 0,1 0 0,0 1 0,1 2 0,-1 3 0,1-1 0,-1-5 0,1-1 0,1 1 0,0 0 0,0-5 0,-2-1 0,1 1 0,0-2 0,1 2 0,0-2 0,-3 48 0,4-4 0,-1-8 0,-1 4 0,1 5 0,-3-6 0,3-3 0,-1-3 0,1-3 0,2-3 0,-1-3 0,1-4 0,1-2 0,0-8 0,0-3 0,0-6 0,0-6 0,0-4 0,0-2 0,0-5 0,0-4 0,0-1 0,0-2 0,0 4 0,0-1 0,0 1 0,0 0 0,0-7 0,0 1 0,0-9 0,1-6 0,1-6 0,3-2 0,6-1 0,4 0 0,8 3 0,13 0 0,9 3 0,5-3 0,3 0 0,-6-3 0,-3 0 0,-3 0 0,5 0 0,13 0 0,21 4 0,7 1 0,-23-3 0,11-1 0,5 0 0,-3 1 0,5-2 0,1 1 0,-5-1 0,6 1 0,-3-1 0,4 0-147,3 1 1,8-2 0,-3 1 0,-12 0 0,5 0 0,-9 0 146,-9 0 0,-1 0 0,-6 0 0,-3-1 0,-6 0 0,-1-1 0,-1 0 0,0 0 0,7-3 0,1 1 0,-1 0 0,-1 0 0,1 1 0,-2 0 0,-3-1 0,0 0 0,8 1 0,1 0 0,-8 1 0,-1-1 0,42-2 0,-41 2 0,0 1 0,6-1 0,0 0 0,-7-1 0,-2 1 438,26 0 1,22-4-439,-45 4 0,0 0 0,42-5 0,-13 0 0,-6 0 0,-6 2 0,11 2 0,4 4 0,-4 0 0,-13 0 0,-4 0 0,-14 0 0,10-4 0,8-2 0,1 1 0,1-1 0,-9 0 0,-11-2 0,-10 2 0,-10 0 0,-2 3 0,1-3 0,11 4 0,7-1 0,6 1 0,3-1 0,-5 1 0,-7-4 0,-11 4 0,-10 0 0,-3 0 0,-3-1 0,5 2 0,2-2 0,15 2 0,11 1 0,10-4 0,10-2 0,-9-1 0,-8 1 0,-13-2 0,-14 2 0,-6 3 0,-5 0 0,-2 2 0,2 1 0,-1 0 0,-2 0 0,0 0 0,3 0 0,1 0 0,-5 0 0,-3-1 0,-5-2 0,-2-14 0,-1-6 0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6:36.6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24575,'5'58'0,"-2"-8"0,-1-1 0,1 1 0,3 4 0,6 11 0,1-2 0,5 2 0,1 9 0,1 9 0,0 8 0,3 6 0,-11-44 0,0 2 0,1 1 0,0 2 0,-2 4 0,-2 0 0,0 0 0,-1-1 0,-1-3 0,-1-1 0,2-3 0,-1 1 0,-1 2 0,-1 2 0,1 3 0,-1 0 0,1-4 0,-2 0 0,1 1 0,-1 0 0,-1 3 0,-1 1 0,0 8 0,-1-1 0,1-2 0,0-1 0,-1 2 0,1 0 0,1-3 0,1 0 0,-2 1 0,2-2 0,-1-5 0,1-2 0,1 1 0,-1 0 0,-1-5 0,0 0 0,0 5 0,0 0 0,-1-6 0,1 0 0,0-3 0,0 0 0,2 43 0,-2 4 0,-1-8 0,3-4 0,-3-3 0,1-6 0,1 5 0,-1 5 0,0-9 0,-3-12 0,0-9 0,0-9 0,0-7 0,0-17 0,3 5 0,0-8 0,5 3 0,1 3 0,-2-4 0,2 4 0,1-8 0,-1 0 0,0-7 0,2 1 0,-1-3 0,-1-3 0,0-1 0,0-2 0,-1-1 0,-3 4 0,3-1 0,-3 0 0,4-2 0,0 2 0,0 0 0,5 4 0,1 0 0,11 0 0,-3-1 0,5 0 0,2-2 0,-3 1 0,3-4 0,-2 0 0,2-3 0,14 0 0,17 0 0,19 0 0,6 0 0,-20 0 0,13-1 0,3 1 0,-4-1 0,5 1 0,0-1 0,-3 0 0,6-1 0,-4-1 0,4-1-113,-1 0 0,6 0 0,-3-1 0,-11 0 0,1 0 0,-9-1 113,-4-1 0,-3 2 0,-10 2 0,-3 1 0,27-4 0,14 1 0,-37 2 0,0 0 0,40-1 0,-13 1 0,16-1 0,-46 1 0,0 0 0,0 0 0,0 2 0,41 1 0,-5-1 0,-4-2 0,8 2 226,-36 0 0,0-1 0,36 0-226,-16-1 0,19-2 0,-40 1 0,0-1 0,46-2 0,-8 1 0,-8-1 0,-9 4 0,13 0 0,7 3 0,-9-3 0,-20 0 0,-12-4 0,-15 1 0,-8-1 0,-4 2 0,1-8 0,3-2 0,3-13 0,-1-9 0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6:43.12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27 24575,'64'-15'0,"-2"6"0,-3 6 0,-1 3 0,-6 0 0,-8 0 0,-1 0 0,-2 0 0,17 0 0,15 0 0,3 0 0,4 0 0,-15 0 0,-6 0 0,5 0 0,12 0 0,3 0 0,6 0 0,-7 0 0,-10 0 0,13 0 0,11 0 0,-5 0 0,7 0 0,-2 0 0,2 0 0,6 0 0,-43 0 0,1 0 0,-4 0 0,0 0 0,-1 0 0,0 0 0,3 0 0,1 0 0,8 0 0,-1 0 0,-6 0 0,-2 0 0,38 0 0,-39 0 0,3 0 0,5 0 0,0 0 0,-3 0 0,-2 0 0,39 0 0,-43 0 0,2 0 0,8 0 0,-1 0 0,-5 1 0,-1-1 0,37 3 0,-42-1 0,1 0 0,9 1 0,0 0 0,-9-1 0,-2 0 0,37-2 0,-36 1 0,2 1 0,6-1 0,0 1 0,-6 0 0,-3-1 0,34-1 0,3 4 0,6 2 0,-5-2 0,8-2 0,-20-1 0,-9-1 0,-1 6 0,6 0 0,1 3 0,-1-6 0,-9 0 0,-14-3 0,-10 0 0,-11 0 0,-1 2 0,-2 4 0,9-3 0,3 6 0,0-3 0,5 15 0,-3 2 0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6:41.56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18 24575,'97'10'0,"0"-4"0,-9-4 0,4-2 0,-2 0 0,4 0 0,-41 0 0,3 0 0,4 0 0,0 0 0,0-1 0,-1 1 0,-3-2 0,-1 1 0,3 0 0,2 0 0,9-2 0,0 0 0,-2 0 0,-2 1 0,-2-1 0,-2 0 0,-7 1 0,0 0 0,10 2 0,1 0 0,-3 0 0,-1 0 0,-2 0 0,-1 0 0,-4 0 0,0 0 0,6 0 0,1 0 0,-4-1 0,0-1 0,2 1 0,0-1 0,-6 1 0,0-1 0,4 2 0,0 0 0,-4 0 0,-1 0 0,39 0 0,4 0 0,-40 0 0,-1 0 0,33 0 0,-19 0 0,13 0 0,13 0 0,0 0 0,-5 0 0,-4 0 0,-9 0 0,12 0 0,9 0 0,-12 0 0,-21 0 0,-9 0 0,-8 0 0,-1 0 0,1 0 0,1 0 0,2 0 0,-3 0 0,-5 0 0,-15 0 0,-10 4 0,-13 1 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7:04.727"/>
    </inkml:context>
    <inkml:brush xml:id="br0">
      <inkml:brushProperty name="width" value="0.025" units="cm"/>
      <inkml:brushProperty name="height" value="0.025" units="cm"/>
      <inkml:brushProperty name="color" value="#33CCFF"/>
    </inkml:brush>
  </inkml:definitions>
  <inkml:trace contextRef="#ctx0" brushRef="#br0">284 257 24575,'-55'36'0,"14"-7"0,21-9 0,14-9 0,5-2 0,4-3 0,10-6 0,9-14 0,11-9 0,-3-11 0,0-11 0,-7-2 0,-2-3 0,-8 11 0,-4 10 0,-1 9 0,-5 8 0,0 14 0,-3 24 0,0 21 0,-17 15 0,-9 8 0,-7-5 0,-5-3 0,12-18 0,8-18 0,24-15 0,24-30 0,20-19 0,25-16 0,-33 21 0,1-1 0,1 1 0,1 1 0,0 1 0,-2 0 0,30-24 0,-23 11 0,-12 8 0,-14 15 0,-11 13 0,-15 38 0,-15 26 0,-11-15 0,-9 2 0,-14 8 0,-4 1 0,5 2 0,0 1 0,2 1 0,-1-1 0,-3 1 0,-1 0 0,2 1 0,0-2 0,3-5 0,3-3 0,9-9 0,2-3 0,-17 17 0,24-22 0,46-15 0,40-41 0,-14 6 0,4-4 0,4-10 0,0-5 0,1-4 0,1-2 0,2-3 0,1-2 0,8-4 0,0-1 0,2 3 0,-1 0 0,-8 2 0,-1 3 0,-4 7 0,0 3 0,-3 3 0,-2 3 0,25-11 0,-36 19 0,-13 10 0,-16 16 0,-39 28 0,-35 22 0,28-21 0,-2 3 0,-11 8 0,-3 2 0,-5 4 0,-1 1 0,-2 7 0,2 1 0,2-2 0,1 1 0,0 0 0,3-2 0,10-7 0,4-1 0,9-2 0,4-2 0,-10 21 0,15-20 0,18-19 0,34-39 0,30-27 0,-18 9 0,2-3 0,14-10 0,3-4 0,5-8 0,1-2 0,0 1 0,-1-1 0,-4 0 0,-2 0 0,1 5 0,-1 2 0,-9 7 0,-4 0 0,-11 7 0,-3 3 0,30-17 0,-9 8 0,-25 20 0,-33 21 0,-24 28 0,-48 34 0,28-15 0,-3 4 0,-4 2 0,-3 1 0,-4 2 0,-1 2 0,2 2 0,4 1 0,10 0 0,1-1 0,0-9 0,-1-1 0,-2-1 0,2-1 0,-21 23 0,23-18 0,23-16 0,18-25 0,50-20 0,29-25 0,-31 9 0,2-6 0,10-16 0,1-2 0,-1 2 0,1 2 0,8-2 0,-2 1 0,-10 6 0,-5 0 0,18-25 0,-18 21 0,-16 16 0,-15 28 0,-45 41 0,-32 34 0,17-31 0,-4 0 0,-12 3 0,-2-1 0,9-2 0,2 0 0,10-2 0,2-1 0,-34 27 0,4-10 0,31-17 0,36-18 0,28-24 0,12-17 0,8-8 0,10-8 0,2-2 0,-6 2 0,-1 2 0,1 3 0,-2 3 0,27-13 0,-29 14 0,-22 13 0,-16 14 0,-13 24 0,-14 14 0,-9 6 0,-20 3 0,2-13 0,7-8 0,14-12 0,15-5 0,12 1 0,3 4 0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7:02.661"/>
    </inkml:context>
    <inkml:brush xml:id="br0">
      <inkml:brushProperty name="width" value="0.025" units="cm"/>
      <inkml:brushProperty name="height" value="0.025" units="cm"/>
      <inkml:brushProperty name="color" value="#33CCFF"/>
    </inkml:brush>
  </inkml:definitions>
  <inkml:trace contextRef="#ctx0" brushRef="#br0">319 542 24575,'-44'62'0,"13"-17"0,39-37 0,13-20 0,5-12 0,5-13 0,1-22 0,5 2 0,10-5 0,-4 10 0,-1 11 0,-19 6 0,-14 12 0,-18 9 0,-16 11 0,-16 18 0,-4 15 0,4 26 0,-5 12 0,2 8 0,-2-5 0,2-12 0,12-17 0,5-19 0,18-7 0,15-16 0,16-26 0,18-18 0,4-29 0,-7 0 0,-7-6 0,-7 14 0,-14 6 0,-2 13 0,-7 11 0,-2 12 0,-4 8 0,-13 8 0,-13 4 0,-11 6 0,-10 9 0,1 7 0,-1 17 0,10-5 0,11-2 0,13-5 0,41-12 0,24-15 0,17-16 0,1-13 0,-8-18 0,-12 10 0,-12 1 0,-9 15 0,-11 12 0,-6 10 0,-6 22 0,-12 15 0,-20 19 0,-26 5 0,-8-5 0,-13-7 0,17-11 0,15-10 0,17-11 0,53-12 0,30-18 0,23-14 0,-31 3 0,0-4 0,0-4 0,1-2 0,4-1 0,4 0 0,6-1 0,0 3 0,-10 5 0,-3 4 0,21-10 0,-25 14 0,-20 13 0,-14 24 0,-15 20 0,-45 35 0,13-26 0,-3 3 0,-4 3 0,-1-1 0,3-6 0,1-1 0,-5 4 0,1 0 0,5-1 0,0-2 0,-1-2 0,0-2 0,3-5 0,1-1 0,-15 19 0,26-19 0,48-15 0,32-34 0,35-29 0,-28 10 0,3-6 0,7-12 0,-2-3 0,-6 5 0,-1-1 0,1 2 0,2 0 0,3 3 0,0 2 0,-5 7 0,-1 3 0,-8 5 0,-3 4 0,15-1 0,-26 20 0,-19 24 0,-72 36 0,20-14 0,-4 2 0,-20 7 0,-6 1 0,-7 4 0,-1 1 0,0 5 0,2 0 0,6-6 0,0 0 0,0-1 0,1-1 0,14-11 0,4-2 0,-19 24 0,21-22 0,23-22 0,30-13 0,50-46 0,-10 8 0,5-4 0,-2-5 0,3-3 0,18-12 0,4-1 0,-22 18 0,2 0 0,-2-1-138,-1 0 1,-2 0-1,1 0 1,2 1-1,1 1 1,-3 2 137,15-10 0,-3 3 0,-13 8 0,-1 4 0,-2 6 0,-4 5 0,21-9 0,-61 38 0,-43 27 0,-32 25 0,9-12 0,-8 4 0,-14 5 0,-2 1 0,4 1 0,0 2 0,21-19 0,-2 1 0,1-1-105,3-2 0,-1 0 1,3 0-1,-14 13 1,2-2 104,-3-4 0,3-3 0,20-9 0,7-2 401,-3 11 1,21-17-402,20-15 0,63-41 0,-21 6 0,4-4 0,19-14 0,5-4 0,-11 9 0,3-1 0,0-1 0,-6 1 0,1 0 0,0-1 0,9-4 0,1 0 0,0 0-197,-2 1 0,-1 1 0,-2 0 1,18-14-1,-1 0 197,-21 18 0,1 0 0,-3 2 0,12-6 0,-2 2 0,-5 6 0,-2 2 0,26-14 518,-35 24-518,-47 26 0,-61 39 0,8-8 0,-6 5 0,-21 14 0,-5 5 0,25-18 0,0 1 0,0 1 0,3-1 0,0 0 0,-1-1-127,-7 2 1,-1-1 0,3-1-1,-12 12 1,3-1 126,-6 2 0,3-3 0,19-14 0,6-4 0,-8 12 0,69-65 0,20-13 0,9-6 0,6-6 0,6-2 0,-4 6 0,5 0 0,1-1 0,2 2 0,2 1 0,-1-1-15,-2-2 0,0 1 0,2 0 0,7 1 0,1 2 0,-2-1 15,15-12 0,-3 1 0,-4 3 0,-2 2 0,-9 7 0,-3 2 0,-8 6 0,-1 4 0,-1 5 0,-3 5 0,11 2 0,-41 18 209,-52 35 1,-4-6 0,-7 3-210,-19 16 0,-2 1 0,4-3 0,-1 0 0,-8 5 0,-3 1 0,2-4 0,1-2 0,11-5 0,2-3 0,7-6 0,2-5 0,-27 8 552,44-19 0,75-41-552,43-31 0,-9 7 0,6-7 0,-27 11 0,-1-4 0,2 2 0,2 0 0,0 0 0,1 0-118,2-1 1,-1-1-1,-1 2 1,11-10-1,-1 4 118,4 1 0,-2 3 0,-17 13 0,-4 4 0,14-4 0,-25 20 0,-28 25 0,-28 25 0,-16-1 0,-10 2 0,-13 4 0,-2 1 0,4 0 0,0-2 0,-1-5 0,1-2 0,7-1 0,4-1 0,-25 24 0,25-18 0,28-23 196,38-36 0,21-6 0,10-6-196,13-11 0,1-3 0,-4 0 0,0 2 0,-7 5 0,0 3 0,-6 5 0,0 4 0,-1 7 0,-3 4 0,22-5 0,-28 16 0,-33 37 0,-41 25 0,6-15 0,-5 2 0,-19 12 0,0 0 0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7:11.52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24575,'0'0'0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6:33.3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212 95 24575,'5'28'0,"-1"4"0,-4 21 0,0 1 0,0 4 0,0-3 0,0-8 0,0-6 0,0-11 0,0-5 0,-16-19 0,-3-3 0</inkml:trace>
  <inkml:trace contextRef="#ctx0" brushRef="#br0" timeOffset="510">0 141 24575,'60'-78'0,"-4"31"0,-4 31 0,-8 16 0,13 11 0,8 9 0,2 8 0,4 13 0,-18-1 0,-15 1 0,-15-2 0,-14-7 0,-32-9 0,-21-5 0,-14-10 0,-7-2 0,10-4 0,14-2 0,11-7 0,12-2 0,8-2 0,7 2 0,14 5 0,28 12 0,32 13 0,-2 8 0,14 10 0,-23 1 0,-19 4 0,-15-3 0,-17 0 0,-20-8 0,-24 0 0,-21-10 0,-29-5 0,12-8 0,17-7 0,7-2 0,8-1 0,11-1 0,9-2 0,7-2 0,9-4 0,1-4 0,4 0 0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6:30.5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387 98 24575,'-47'-25'0,"0"1"0,-29-18 0,50 39 0,6 0 0,2 3 0,1 2 0,2 4 0,-5 24 0,-4 20 0,-3 13 0,0 10 0,10-2 0,12-1 0,5-10 0,5-7 0,18-7 0,15-2 0,22-15 0,16-12 0,1-9 0,2-5 0,-18-2 0,-20-1 0,6-4 0,-10-1 0</inkml:trace>
  <inkml:trace contextRef="#ctx0" brushRef="#br0" timeOffset="376">916 529 24575,'-39'-77'0,"-2"11"0,23 48 0,-12 6 0,-11 9 0,0 8 0,3 7 0,8 13 0,9 10 0,7 5 0,5-2 0,5-2 0,4-4 0,3-15 0,9-6 0,21-7 0,22-4 0,7 0 0,3 0 0,-16-2 0,-14-4 0,-10-10 0,-8-11 0,-7 0 0,-7 3 0,-2 7 0,-1 5 0,0-2 0,0 1 0</inkml:trace>
  <inkml:trace contextRef="#ctx0" brushRef="#br0" timeOffset="727">1066 467 24575,'5'50'0,"0"0"0,-2-12 0,7 0 0,11-6 0,13-4 0,13-7 0,2-5 0,-2-11 0,-5-1 0,-9-4 0,-14-6 0,-7-5 0,-5-14 0,-1-16 0,-2-3 0,-4-9 0,0 5 0,0 7 0,0 10 0,0 7 0,0 8 0,8 23 0,1 9 0</inkml:trace>
  <inkml:trace contextRef="#ctx0" brushRef="#br0" timeOffset="1143">1604 467 24575,'-10'70'0,"4"-14"0,4-17 0,2-7 0,0-4 0,0-2 0,-4-7 0,3-14 0,-3-16 0,4-16 0,3-7 0,6-10 0,19 4 0,19 2 0,3 4 0,2 8 0,-8 6 0,-12 14 0,-4 3 0,-10 6 0,-5 18 0,-7 11 0,-2 10 0,2 2 0,-2 1 0,-4-10 0,3-7 0,0-10 0,12-1 0,0-3 0</inkml:trace>
  <inkml:trace contextRef="#ctx0" brushRef="#br0" timeOffset="1373">2062 237 24575,'10'68'0,"-4"-3"0,-2 6 0,2-7 0,4 6 0,7-5 0,3-15 0,-2-9 0,-3-18 0,-29-6 0,-7-13 0</inkml:trace>
  <inkml:trace contextRef="#ctx0" brushRef="#br0" timeOffset="1539">1940 510 24575,'71'-10'0,"0"1"0,-19 0 0,-2 2 0,4 6 0,-4 2 0,-3-1 0,-18 0 0,4 20 0,-5 4 0</inkml:trace>
  <inkml:trace contextRef="#ctx0" brushRef="#br0" timeOffset="1866">2415 493 24575,'-10'59'0,"4"-9"0,5-7 0,1-8 0,3-6 0,3-8 0,-2-7 0,0-10 0,-4-10 0,0-16 0,0-10 0,1-8 0,2 2 0,5 1 0,10 5 0,9 3 0,14 9 0,5 4 0,1 10 0,-2 2 0,-6 4 0,3 12 0,-6 3 0</inkml:trace>
  <inkml:trace contextRef="#ctx0" brushRef="#br0" timeOffset="2403">2856 537 24575,'0'26'0,"0"7"0,1 0 0,2 2 0,11-3 0,9-8 0,7-2 0,5-14 0,-2-1 0,3-7 0,-9-1 0,-1-2 0,-8-10 0,-12-11 0,-2-4 0,-4-5 0,0 1 0,0 5 0,0 7 0,0 8 0,1 3 0,2 3 0,2 6 0,0 21 0,-2 11 0,-2 16 0,-1 8 0,-10 0 0,-2 0 0,-6 0 0,4-3 0,-3-6 0,-1-9 0,8-9 0,1-8 0,6 0 0,11-20 0,6 7 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6:29.53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53 4 24575,'-29'92'0,"11"-16"0,12-14 0,6-6 0,0 5 0,0 4 0,0-9 0,0-6 0,0-13 0,0-11 0,0-7 0,0-28 0,0-12 0,0-20 0,0-18 0,0-3 0,0-3 0,0-3 0,0 7 0,2-1 0,4 6 0,4 13 0,8 13 0,4 12 0,5 9 0,9 11 0,11 19 0,4 15 0,5 31 0,-10 9 0,-14 9 0,-4-4 0,-14-4 0,0-13 0,-11-17 0,0-12 0,-3-15 0,-1-6 0,-2-5 0,-21-4 0,-25-9 0,-24-1 0</inkml:trace>
  <inkml:trace contextRef="#ctx0" brushRef="#br0" timeOffset="162">27 541 24575,'31'-78'0,"20"16"0,32 65 0,-4 4 0,-17 1 0,-3 11 0,2-4 0,7 11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6:26.5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264 159 24575,'69'-13'0,"-28"-5"0,-27-6 0,-14 7 0,-1-4 0,-2 4 0,-5 3 0,-4-1 0,-11 4 0,3 6 0,-14 2 0,2 3 0,-8 13 0,-4 11 0,1 14 0,-1 15 0,7 4 0,10 5 0,11 2 0,13 7 0,3-7 0,3 7 0,26-15 0,18-9 0,9-16 0,6-13 0,-10-8 0,-11-10 0,-7-5 0,-10-4 0,-4-8 0,-5-6 0,-6 1 0,14-11 0,2 1 0</inkml:trace>
  <inkml:trace contextRef="#ctx0" brushRef="#br0" timeOffset="447">952 291 24575,'-60'-34'0,"0"1"0,-25 4 0,33 46 0,16 36 0,1 7 0,9 8 0,9-5 0,11-7 0,12-7 0,12-14 0,15-10 0,17-16 0,-5-4 0,-10-5 0,-5-12 0,-10-12 0,-7-11 0,-10-18 0,-2 4 0,-1 2 0,0-1 0,0 1 0,0 6 0,0 9 0,3 10 0,6 13 0,17 4 0,15 5 0</inkml:trace>
  <inkml:trace contextRef="#ctx0" brushRef="#br0" timeOffset="825">1138 290 24575,'-30'20'0,"13"7"0,18 10 0,13 7 0,5 0 0,10 3 0,-2-7 0,-4-4 0,-2-13 0,-6-8 0,1-8 0,-1-4 0,-3-6 0,-4-9 0,0-13 0,-5-19 0,0-7 0,-3-5 0,0 3 0,0 6 0,0 5 0,0 13 0,1 7 0,2 11 0,6 2 0,6 3 0,17-6 0,5 2 0</inkml:trace>
  <inkml:trace contextRef="#ctx0" brushRef="#br0" timeOffset="1265">1401 201 24575,'52'29'0,"-1"-1"0,11 19 0,-41-7 0,-18-1 0,-1 3 0,4-1 0,-1-2 0,1-1 0,-2-10 0,-4-8 0,0-17 0,4-20 0,4-16 0,3-11 0,7-3 0,-3 0 0,6 4 0,-3 5 0,5 10 0,1 8 0,4 9 0,2 8 0,-6 8 0,-6 13 0,-5 11 0,-7 24 0,-3-4 0,-3-2 0,0-10 0,1-10 0,2-13 0,2-7 0,4-4 0,12-14 0,2-3 0</inkml:trace>
  <inkml:trace contextRef="#ctx0" brushRef="#br0" timeOffset="1494">2027 281 24575,'4'-15'0,"5"3"0,6 12 0,-5 16 0,-2 13 0,-1 14 0,2 15 0,2-9 0,-2-8 0,4-7 0,-4-5 0,2-13 0,-30-4 0,-6-12 0</inkml:trace>
  <inkml:trace contextRef="#ctx0" brushRef="#br0" timeOffset="1649">1851 387 24575,'79'-41'0,"-5"15"0,-18 13 0,-12 4 0,-8 2 0,-7 1 0,-7 2 0,3 8 0,-2 1 0</inkml:trace>
  <inkml:trace contextRef="#ctx0" brushRef="#br0" timeOffset="1984">2238 290 24575,'33'86'0,"-9"-21"0,-6-20 0,-4-19 0,-1 1 0,-1-10 0,-6-9 0,-2-17 0,-4-14 0,0-13 0,5-3 0,7-5 0,11 2 0,12 4 0,-1 8 0,2 13 0,-6 4 0,-7 7 0,-5 2 0,-6 4 0,-2 0 0,-2 20 0,1 4 0</inkml:trace>
  <inkml:trace contextRef="#ctx0" brushRef="#br0" timeOffset="2395">2618 307 24575,'35'70'0,"2"-8"0,-20-30 0,17 0 0,13-5 0,3-7 0,0-8 0,-6-6 0,-6-3 0,-13-5 0,-8-7 0,-5-12 0,-3-15 0,-4-1 0,-2 2 0,-2 4 0,-1 5 0,0 7 0,0 7 0,0 22 0,0 10 0,0 26 0,0 10 0,0-3 0,0 3 0,0-4 0,0-4 0,0-10 0,0-9 0,0-6 0,0-9 0,4-5 0,1-6 0,15-2 0,4-1 0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7:12.34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24575,'0'0'0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7:19.5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591 528 24575,'-10'77'0,"3"0"0,7-25 0,0-2 0,0-7 0,0-11 0,2-3 0,1-9 0,3 0 0,-3-8 0,4-1 0,-2-2 0</inkml:trace>
  <inkml:trace contextRef="#ctx0" brushRef="#br0" timeOffset="307">0 608 24575,'50'-14'0,"20"-1"0,15 6 0,0-3 0,-30 2 0,2-3 0,-1 0 0,0-1 0,0 0 0,-1-1 0,-2-1 0,-1 1 0,8 1 0,-2 1 0,34-8 0,-27 6 0,-5 8 0,-4 1 0,4-7 0,-6-2 0</inkml:trace>
  <inkml:trace contextRef="#ctx0" brushRef="#br0" timeOffset="615">1244 325 24575,'-24'51'0,"13"2"0,12 3 0,10 0 0,2 6 0,2 5 0,-6-5 0,-7-3 0,-1-3 0,-1-6 0,0-5 0,0-13 0,1-10 0,2-11 0,-6-9 0,-17-26 0,-13-10 0</inkml:trace>
  <inkml:trace contextRef="#ctx0" brushRef="#br0" timeOffset="932">1210 951 24575,'-2'-76'0,"1"1"0,0-1 0,0 0 0,11-28 0,12 19 0,41 17 0,10 56 0,-12 6 0,-17 3 0,-6 2 0,-8 1 0,-9 18 0,-9 5 0,-6 10 0,-3-4 0,-16 5 0,-10-2 0,-12-2 0,-12 0 0,-13-8 0,-7-4 0,4-5 0,7-8 0,22-1 0,37-11 0,22-3 0</inkml:trace>
  <inkml:trace contextRef="#ctx0" brushRef="#br0" timeOffset="1525">1950 441 24575,'-84'-35'0,"14"29"0,14 32 0,6 30 0,8 5 0,9 1 0,12-7 0,12 4 0,4-11 0,5-1 0,12-10 0,11-7 0,19-12 0,20-6 0,-3-6 0,-6-6 0,-13-5 0,-11-4 0,-6-7 0,-8-8 0,-7 0 0,-5 0 0,-2 3 0,-1 3 0,0 4 0,0 3 0,0 1 0,0 17 0,0 1 0,0 19 0,0-3 0,0 6 0,1-7 0,2-2 0,2-3 0,4-4 0,6-5 0,5-6 0,18-2 0,12-1 0</inkml:trace>
  <inkml:trace contextRef="#ctx0" brushRef="#br0" timeOffset="2100">2408 768 24575,'-5'56'0,"2"-6"0,2-9 0,1 0 0,0-2 0,0 2 0,0 4 0,0 5 0,-1-7 0,-2-5 0,2-8 0,-2-9 0,2-4 0,1-18 0,0-9 0,0-12 0,0-14 0,0-8 0,0-6 0,0 0 0,1 1 0,2-1 0,2 4 0,4-1 0,-2 8 0,2 6 0,6 12 0,12 12 0,1 4 0,7 5 0,4 17 0,8 9 0,-3 12 0,0 9 0,-7-2 0,-4 2 0,-12-6 0,0-3 0,-9-6 0,0-2 0,-6-11 0,-3-4 0,2-8 0,-4 1 0,-13 5 0,-8 5 0</inkml:trace>
  <inkml:trace contextRef="#ctx0" brushRef="#br0" timeOffset="2309">2382 1102 24575,'61'-14'0,"9"2"0,3 12 0,-8 0 0,-6 0 0,-18 0 0,-15 0 0,-7 12 0,-10 2 0</inkml:trace>
  <inkml:trace contextRef="#ctx0" brushRef="#br0" timeOffset="3413">3572 1 24575,'55'15'0,"-4"-3"0,-16-9 0,2 8 0,1 4 0,15 9 0,11-3 0,8 1 0,4-4 0,-15 3 0,-14-1 0,-13 4 0,-16-4 0,-6 3 0,-12-6 0,0 15 0,0 0 0,-36 9 0,-26 6 0,-17 2 0,33-22 0,-2-1 0,0 2 0,0 0 0,3 3 0,-1 0 0,-1-3 0,-1 0 0,-7 3 0,1-1 0,-28 17 0,29-8 0,18-12 0,20-9 0,24-8 0,32-7 0,21-4 0,29-5 0,-41-7 0,-1-4 0,28-25 0</inkml:trace>
  <inkml:trace contextRef="#ctx0" brushRef="#br0" timeOffset="3785">4683 116 24575,'5'83'0,"-1"-11"0,-4 0 0,0-16 0,1-4 0,2-8 0,2-9 0,4-6 0,0 1 0,-1-7 0,1 0 0,0-8 0,0-7 0,-16-8 0,-4-4 0</inkml:trace>
  <inkml:trace contextRef="#ctx0" brushRef="#br0" timeOffset="4052">4217 221 24575,'60'-14'0,"19"2"0,18 12 0,-2-1 0,-13-2 0,16-2 0,-45 1 0,-1-1 0,39-4 0,-5 1 0,-23 3 0,-13 2 0,-15 2 0,2-15 0,-10-3 0</inkml:trace>
  <inkml:trace contextRef="#ctx0" brushRef="#br0" timeOffset="4343">5363 107 24575,'-7'44'0,"7"0"0,14 1 0,13 2 0,4 3 0,-1 6 0,-5-6 0,-4 0 0,-7-5 0,-2-4 0,-3-7 0,-3-7 0,-2-9 0,-16-20 0,-3-9 0</inkml:trace>
  <inkml:trace contextRef="#ctx0" brushRef="#br0" timeOffset="4686">5239 229 24575,'50'-78'0,"6"15"0,23 63 0,-10 0 0,-5 0 0,5 1 0,5 2 0,-3 11 0,-3 9 0,-16 6 0,-17 3 0,-15 5 0,-15-1 0,-45 6 0,-21-4 0,-10 0 0,-3-11 0,-5-4 0,-9-8 0,9-6 0,-1-6 0,24-2 0,18-1 0,25-16 0,15-4 0</inkml:trace>
  <inkml:trace contextRef="#ctx0" brushRef="#br0" timeOffset="5662">6624 328 24575,'-30'-76'0,"6"9"0,21 50 0,-3-5 0,-6 7 0,0 1 0,-5 5 0,-1 4 0,-8 2 0,-5 9 0,-10 8 0,-7 16 0,-8 14 0,8 13 0,7 2 0,10 9 0,7 0 0,11-2 0,10-7 0,2-6 0,1-6 0,11-11 0,13-6 0,14-12 0,18-9 0,-4-4 0,-5-5 0,-9-1 0,-8-2 0,-9-7 0,-12-7 0,-4-2 0,-2-4 0,-2 5 0,-1-3 0,-7 8 0,-2-5 0,2 6 0,4 1 0,2 1 0,10 5 0,6 2 0,8 2 0,7 1 0,-1 0 0,-2 0 0,-6 11 0,-3 3 0,-5 13 0,-4 2 0,0 2 0,0 1 0,-3-2 0,0 0 0,2-2 0,6-7 0,9-8 0,9-8 0,10 1 0,3-1 0</inkml:trace>
  <inkml:trace contextRef="#ctx0" brushRef="#br0" timeOffset="6046">7135 714 24575,'19'40'0,"-1"7"0,-3-3 0,0 2 0,5-2 0,1 3 0,-3 0 0,0-1 0,-6-5 0,-1-3 0,-5-5 0,2-7 0,-3-5 0,3-3 0,-15-8 0,-7-2 0,-33-28 0,-8-4 0</inkml:trace>
  <inkml:trace contextRef="#ctx0" brushRef="#br0" timeOffset="6578">7208 1226 24575,'11'-87'0,"0"1"0,0-1 0,-2 6 0,1 2 0,10 31 0,33 48 0,-4 1 0,-11 2 0,-5 10 0,-13 8 0,-4 1 0,-10 5 0,-2-6 0,-4 6 0,-16-7 0,-13 1 0,-24-7 0,-27-2 0,7-6 0,-1-3 0,21-2 0,17-1 0,13 0 0,33 0 0,21 1 0,23 2 0,9 3 0,4 6 0,-9 2 0,-11 7 0,-10 2 0,-4 7 0,-4-2 0,-6 5 0,-4-2 0,-13 1 0,-4-2 0,-8-7 0,-8 3 0,-9-9 0,-16 4 0,-11-12 0,-17-2 0,-12-5 0,8-1 0,12-1 0,16-1 0,20-1 0,9-3 0,11-4 0,33-8 0,10-1 0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7:29.3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256 1 24575,'-10'38'0,"2"3"0,8 12 0,0 7 0,0 1 0,0 4 0,0-6 0,3 1 0,0-7 0,4-1 0,-1 0 0,2-6 0,1-8 0,-1-7 0,1-4 0,0-7 0,0-8 0,4-16 0,0-11 0</inkml:trace>
  <inkml:trace contextRef="#ctx0" brushRef="#br0" timeOffset="573">283 36 24575,'-53'69'0,"1"-10"0,37-20 0,-9 0 0,-5-1 0,-3-4 0,2-4 0,6-8 0,6-4 0,12-8 0,18-11 0,12-8 0,4-10 0,1-10 0,-2-6 0,-1-10 0,-3 9 0,-6 4 0,-5 5 0,0 7 0,-3 4 0,6 10 0,-4 2 0,4 4 0,4 3 0,4 6 0,6 5 0,0 9 0,7 1 0,-1-7 0,2 8 0,-5-7 0,-5 5 0,-7-8 0,-6 2 0,-5-5 0,-8 20 0,-6 1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7:42.7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27 283 24575,'-14'22'0,"2"7"0,12 7 0,0 5 0,0 0 0,0-7 0,0-4 0,0-11 0,0-7 0,0-10 0,0-11 0,0-12 0,0-11 0,1-4 0,2-8 0,-1 4 0,4 1 0,6 11 0,6 4 0,10 7 0,1 5 0,4 4 0,3 8 0,-4 7 0,0 8 0,-10 11 0,-2 15 0,-7 2 0,-1-2 0,-6-7 0,-3-8 0,-2-1 0,-1-7 0,0-11 0,1-31 0,2-14 0,7-9 0,5 8 0,7 2 0,-5 5 0,0 6 0,-2 9 0,-5 4 0,2 7 0,-2 4 0,-1 8 0,0 9 0,-1 11 0,-3 5 0,-2 4 0,-1-3 0,1 1 0,-1-11 0,4 2 0,0-12 0,3 0 0,4-6 0,5-6 0,8 0 0,6 0 0,0 0 0,3 0 0,-6 0 0,0 0 0,1 0 0,-7 0 0,5-2 0,-5-4 0,8-15 0,-2-9 0,-9 5 0,-13 11 0,-7 2 0,0 2 0,0-1 0,0-2 0,0 1 0,0 3 0,0 3 0,-1 1 0,-2-4 0,-8 4 0,-7 2 0,-8 3 0,-1 3 0,0 8 0,3 9 0,7 3 0,5 6 0,6 1 0,3-4 0,3-1 0,3-8 0,13-6 0,7-2 0,5-6 0,-2 0 0,-4-2 0,-5-1 0,0-5 0,-5-4 0,-5-7 0,-4-4 0,-2 0 0,-1 5 0,0 2 0,0 1 0,0 2 0,0-2 0,1 6 0,2 3 0,2 3 0,7 0 0,0 0 0,11 0 0,9-4 0,13-1 0</inkml:trace>
  <inkml:trace contextRef="#ctx0" brushRef="#br0" timeOffset="394">1120 346 24575,'37'46'0,"0"0"0,7 13 0,-30-48 0,-14-23 0,0-11 0,0-3 0,1-6 0,2-4 0,6 2 0,6 5 0,-2 2 0,2 1 0,-1 10 0,1 7 0,0 6 0,-3 0 0,0 3 0,-3 3 0,7 30 0,3 10 0</inkml:trace>
  <inkml:trace contextRef="#ctx0" brushRef="#br0" timeOffset="877">1439 486 24575,'45'-29'0,"-6"5"0,-10 24 0,-4-1 0,-2-2 0,-7-1 0,-1-1 0,-8-6 0,-1 2 0,-4-2 0,1 2 0,-2 0 0,-1-3 0,-6 0 0,-5 0 0,-11 4 0,-10 8 0,-3 0 0,0 0 0,8 1 0,3 2 0,6 10 0,7 8 0,3 4 0,8 5 0,0-3 0,0 2 0,3-5 0,6-4 0,17-9 0,18-5 0,9-4 0,3-2 0,-3 0 0,-9 0 0,-11 0 0,-15 0 0,4 8 0,-4 2 0</inkml:trace>
  <inkml:trace contextRef="#ctx0" brushRef="#br0" timeOffset="2029">2231 267 24575,'15'49'0,"-6"-8"0,-6-9 0,-3-8 0,0-7 0,0-5 0,0-16 0,0-11 0,0-7 0,0-13 0,1 6 0,2 0 0,4 9 0,5 8 0,3 7 0,-3 2 0,3 4 0,0 5 0,-2 9 0,-1 15 0,-3 4 0,0 7 0,-4-3 0,-2-5 0,-2-8 0,-1-7 0,4-8 0,2-8 0,10-1 0,2-1 0</inkml:trace>
  <inkml:trace contextRef="#ctx0" brushRef="#br0" timeOffset="2457">2497 434 24575,'49'0'0,"-8"0"0,-9-6 0,-8 0 0,-3-9 0,-3 3 0,-5-2 0,-4 6 0,-2-1 0,-4 0 0,0 0 0,-3 0 0,0 0 0,0 1 0,-1 0 0,-2 2 0,-5 2 0,-9 7 0,-4 6 0,2 9 0,4 15 0,6-3 0,6-1 0,2 1 0,1-4 0,9-1 0,6-8 0,4-7 0,5-4 0,-2-4 0,-5-2 0,-2 0 0,0 0 0,11-8 0,6-2 0</inkml:trace>
  <inkml:trace contextRef="#ctx0" brushRef="#br0" timeOffset="2881">2813 522 24575,'40'-39'0,"-1"-1"0,25-10 0,-18 31 0,-14 11 0,-6 0 0,-8-7 0,-7 7 0,-2-1 0,-7 3 0,1-3 0,-2 0 0,-1 0 0,-9 3 0,-9 0 0,-11 4 0,-13-1 0,0 3 0,1 3 0,7 11 0,7 10 0,13 2 0,8 6 0,4-2 0,2 2 0,5-5 0,9-4 0,19-2 0,23-10 0,-1-3 0,1-5 0,-11-2 0,-6-1 0,-10 0 0,-5 0 0,11-4 0,6-1 0</inkml:trace>
  <inkml:trace contextRef="#ctx0" brushRef="#br0" timeOffset="3428">3634 372 24575,'-71'-49'0,"6"9"0,36 40 0,-6 0 0,2 0 0,5 7 0,7 8 0,4 6 0,2 12 0,6-3 0,6-3 0,2-6 0,1-3 0,1-4 0,2-6 0,15-3 0,11-2 0,7-3 0,6-3 0,-7-10 0,-6-11 0,-5-5 0,-4-7 0,-8 0 0,-3-2 0,-3-4 0,0-8 0,-2 2 0,-4-2 0,0 14 0,0 16 0,0 29 0,0 19 0,0 23 0,0 8 0,0-6 0,0-3 0,4-7 0,1-11 0,2-3 0,-1-9 0,2-3 0,-2-8 0,2-1 0,1-3 0,11 7 0,4-2 0</inkml:trace>
  <inkml:trace contextRef="#ctx0" brushRef="#br0" timeOffset="3819">3695 424 24575,'45'-19'0,"5"1"0,-6 12 0,-1 2 0,-5-7 0,-10 0 0,-4-4 0,-10 2 0,-5 5 0,-4-4 0,-5 0 0,-3-6 0,-6 4 0,-6 0 0,-15 8 0,-1 2 0,-4 4 0,1 3 0,5 6 0,4 7 0,7 13 0,8-2 0,4 3 0,4-4 0,2-2 0,17-2 0,9-7 0,16-1 0,8-11 0,0 0 0,-2 8 0,1 4 0</inkml:trace>
  <inkml:trace contextRef="#ctx0" brushRef="#br0" timeOffset="4406">4278 319 24575,'-93'-4'0,"19"-3"0,74 27 0,0-4 0,0-1 0,0-2 0,0-5 0,4-3 0,2-2 0,1-2 0,2-1 0,4-4 0,2-2 0,0-12 0,0-6 0,-2-5 0,-4-4 0,-2 0 0,-1-8 0,-2 4 0,-4-1 0,0 9 0,0 6 0,0 7 0,0 16 0,0 18 0,0 18 0,0 16 0,0 7 0,0-4 0,0-2 0,0-5 0,0-7 0,11-7 0,10-11 0,9-6 0,14-11 0,-2-2 0,-4-4 0,9-8 0,-6-2 0</inkml:trace>
  <inkml:trace contextRef="#ctx0" brushRef="#br0" timeOffset="4714">4940 72 24575,'14'85'0,"-2"-18"0,-4-20 0,-2-18 0,1-3 0,-4-2 0,4-8 0,-1-5 0,-3-3 0,-14-7 0,-9-7 0</inkml:trace>
  <inkml:trace contextRef="#ctx0" brushRef="#br0" timeOffset="4898">4808 319 24575,'-26'-20'0,"38"8"0,28 8 0,16 4 0,-8 0 0,-10 0 0,-4 0 0,-7 0 0,-1 0 0,16 12 0,5 3 0</inkml:trace>
  <inkml:trace contextRef="#ctx0" brushRef="#br0" timeOffset="5232">5284 327 24575,'24'-49'0,"-14"7"0,-57 39 0,4 0 0,2 3 0,6 2 0,12 4 0,6 7 0,8 8 0,5-1 0,4-2 0,1-2 0,2-1 0,17-3 0,12-6 0,9-2 0,3-4 0,-2-2 0,-4-4 0,-8-2 0,-9-4 0,-4-5 0,-6 5 0,-3-18 0,0 10 0,2-14 0</inkml:trace>
  <inkml:trace contextRef="#ctx0" brushRef="#br0" timeOffset="5740">5875 10 24575,'10'20'0,"-3"8"0,-7 13 0,0-2 0,0-1 0,4-6 0,2-6 0,2-4 0,1-7 0,1-7 0,1-5 0,2-2 0,2-1 0,0 0 0,-3 0 0,3-11 0,-3-7 0,-4-8 0,-6 0 0,-3 0 0,-4 8 0,-10 3 0,-12 9 0,-8 2 0,-9 4 0,-3 9 0,-3 6 0,19 1 0,13 1 0,18-4 0,18-7 0,25-2 0,21-4 0</inkml:trace>
  <inkml:trace contextRef="#ctx0" brushRef="#br0" timeOffset="6177">6227 80 24575,'11'59'0,"4"-12"0,4-10 0,-2-8 0,-3-8 0,-2-1 0,-2-3 0,-17-7 0,0-3 0,-16-9 0,3-3 0,6-9 0,2-10 0,7-8 0,8-3 0,11 1 0,9 5 0,5 6 0,1 6 0,0 4 0,-9 7 0,4 2 0,-4 4 0,13-8 0,-1-1 0</inkml:trace>
  <inkml:trace contextRef="#ctx0" brushRef="#br0" timeOffset="6400">6678 116 24575,'-10'65'0,"13"-8"0,12-33 0,7-3 0,-2-3 0,0-5 0,-5-4 0,-11 3 0,-5-2 0</inkml:trace>
  <inkml:trace contextRef="#ctx0" brushRef="#br0" timeOffset="6582">6482 0 24575,'0'0'0</inkml:trace>
  <inkml:trace contextRef="#ctx0" brushRef="#br0" timeOffset="6970">6861 116 24575,'-14'60'0,"2"-13"0,12-24 0,0-4 0,0-5 0,0-1 0,0-20 0,0-8 0,0-21 0,0-3 0,0-5 0,1 5 0,2 4 0,3 11 0,6 9 0,-6 8 0,3 5 0,-2 10 0,2 10 0,0 7 0,0 11 0,-4 1 0,1-2 0,4-4 0,5-8 0,9-11 0,16 19 0,10-6 0</inkml:trace>
  <inkml:trace contextRef="#ctx0" brushRef="#br0" timeOffset="7577">7347 248 24575,'-43'-86'0,"11"27"0,6 35 0,-7 19 0,1 3 0,3 2 0,5 8 0,12 7 0,5 5 0,10 3 0,12 1 0,12-7 0,2-2 0,6-9 0,-4-2 0,-8-4 0,-8-1 0,-6-2 0,-4-4 0,1-8 0,-2 1 0,-4-7 0,0 3 0,0 4 0,1 18 0,2 14 0,3 14 0,10 7 0,4 5 0,8 0 0,1 0 0,-2-1 0,-10-2 0,-5-1 0,-12-5 0,-3-8 0,-6-3 0,-8-9 0,-13-7 0,-3-3 0,1-5 0,-6 0 0,-6 0 0,2-2 0,-8-3 0,10-1 0,8-6 0,-14-18 0,3-3 0</inkml:trace>
  <inkml:trace contextRef="#ctx0" brushRef="#br0" timeOffset="8494">2029 1094 24575,'-31'-64'0,"1"13"0,3 51 0,5 11 0,1 9 0,7 10 0,6 11 0,3-5 0,5-3 0,3-14 0,5-4 0,15-8 0,18-8 0,12-2 0,-5-14 0,-1-9 0,-10-4 0,-7-2 0,-12 4 0,-6 2 0,-6 7 0,-6 8 0,0 24 0,4 10 0,2 21 0,2-3 0,0-8 0,2-8 0,2-7 0,1-9 0,1-6 0,6-2 0,-2-1 0,6-11 0,-3-7 0,13-13 0,-6-6 0</inkml:trace>
  <inkml:trace contextRef="#ctx0" brushRef="#br0" timeOffset="8902">2470 776 24575,'-19'63'0,"7"-10"0,9-2 0,6-4 0,10-1 0,7-2 0,13-7 0,5-4 0,-1-14 0,-2-4 0,-7-8 0,-8-7 0,-2 0 0,-3 0 0,-5-4 0,-5-2 0,-3-8 0,1-1 0,-2-6 0,-1 3 0,-1-4 0,-2 1 0,-10 7 0,-11 6 0,-8 5 0,-6 0 0,4 2 0,8 1 0,11 4 0,9 2 0,8 1 0,23 10 0,8 2 0</inkml:trace>
  <inkml:trace contextRef="#ctx0" brushRef="#br0" timeOffset="9274">3157 1023 24575,'-54'-34'0,"2"6"0,4 28 0,3 1 0,-2 2 0,12 14 0,9 9 0,8 3 0,12 0 0,2 0 0,4-6 0,12-3 0,11-11 0,14-4 0,19-3 0,-7-1 0,-2-1 0,-10-2 0,-8-3 0,-12-6 0,-5-10 0,-8 4 0,-1-1 0,-3 2 0,-3 7 0,-10 3 0,-10-2 0,-8-2 0</inkml:trace>
  <inkml:trace contextRef="#ctx0" brushRef="#br0" timeOffset="9584">3079 1032 24575,'73'26'0,"-28"1"0,-30-2 0,-12-1 0,-1-4 0,4-5 0,0-3 0,3-6 0,0-2 0,-1-4 0,-1 0 0,2 0 0,1-1 0,5-2 0,2-10 0,1-8 0,0-7 0,6-4 0,2 1 0,4 2 0,-2 11 0,-4 4 0,-7 9 0,4-11 0,-2 6 0</inkml:trace>
  <inkml:trace contextRef="#ctx0" brushRef="#br0" timeOffset="9969">3590 1121 24575,'71'-38'0,"-24"11"0,-24 9 0,-18 3 0,-1 1 0,-4 0 0,0 2 0,0-3 0,-4 5 0,-5-2 0,-3 6 0,-3 3 0,2 2 0,5 1 0,0 16 0,2 7 0,2 8 0,4 1 0,0-2 0,0-3 0,6-7 0,6-5 0,19-6 0,19-9 0,6 0 0,9 0 0,-11 0 0,2-28 0,-7-6 0</inkml:trace>
  <inkml:trace contextRef="#ctx0" brushRef="#br0" timeOffset="10417">4271 767 24575,'33'64'0,"0"-7"0,-15-16 0,3-5 0,6 0 0,-5-6 0,-1-7 0,-3-2 0,-4-6 0,-1-6 0,-4-6 0,-8-2 0,-22-2 0,-17-2 0,-10-6 0,-5-6 0,5-3 0,4 4 0,13-1 0,10 9 0,10-2 0,21 0 0,19 3 0,25-3 0,26 2 0,-7-1 0,-14 1 0,-10 1 0,-11 2 0,-7 2 0,-8-2 0,-1 2 0,-1-10 0,7-4 0</inkml:trace>
  <inkml:trace contextRef="#ctx0" brushRef="#br0" timeOffset="10832">4701 936 24575,'-30'4'0,"13"14"0,19 5 0,9 9 0,-1-4 0,2-5 0,-4-5 0,4-6 0,-3-6 0,1-3 0,2-6 0,-1-5 0,3-10 0,4-7 0,3-11 0,3 0 0,0 7 0,-2 1 0,2 8 0,-5 6 0,2 8 0,-3 4 0,-4-1 0,-1 7 0,-4 5 0,0 8 0,-1 6 0,0-1 0,-2-2 0,-1-3 0,-2-5 0,2-4 0,4-8 0,11 7 0,4 3 0</inkml:trace>
  <inkml:trace contextRef="#ctx0" brushRef="#br0" timeOffset="11202">5090 1023 24575,'75'-29'0,"-13"11"0,-19 4 0,-8 3 0,-4-5 0,-8-2 0,-5 3 0,-6 3 0,-6-3 0,-4 6 0,-1-5 0,-13 5 0,-9 0 0,-11 4 0,-8 5 0,9 31 0,28 28 0,32-16 0,31 15 0,0-46 0,-22-12 0,3 0 0,7-12 0,1-2 0</inkml:trace>
  <inkml:trace contextRef="#ctx0" brushRef="#br0" timeOffset="11490">5928 795 24575,'19'46'0,"-7"-2"0,-7-3 0,-2 0 0,0 1 0,6-3 0,1-7 0,8-3 0,0-14 0,-1 0 0,3-7 0,-2-2 0,-6-3 0,-6-3 0,-4-3 0,-10-22 0,-6-8 0</inkml:trace>
  <inkml:trace contextRef="#ctx0" brushRef="#br0" timeOffset="11791">5972 917 24575,'31'-41'0,"-1"-1"0,32-8 0,-1 33 0,-2 17 0,-15 5 0,-12 4 0,-12 7 0,-11 4 0,-4 8 0,-5-2 0,-19 3 0,-13-3 0,-19-5 0,-14-7 0,7-5 0,14-9 0,16 0 0,10 0 0,10-4 0,21-4 0,19-3 0,24-17 0,24 0 0</inkml:trace>
  <inkml:trace contextRef="#ctx0" brushRef="#br0" timeOffset="12142">6598 830 24575,'-67'-20'0,"20"5"0,21 6 0,11 0 0,-2 4 0,3 2 0,-1 6 0,-3 9 0,8 8 0,-2 15 0,6-7 0,6-1 0,1-12 0,2-3 0,10-6 0,7-6 0,6 0 0,3 0 0,-2-5 0,-1-4 0,-8-4 0,-10-8 0,0 2 0,-5-5 0,0 4 0,-3 0 0,0-7 0,0 0 0</inkml:trace>
  <inkml:trace contextRef="#ctx0" brushRef="#br0" timeOffset="12434">6616 794 24575,'35'31'0,"-4"0"0,-1-5 0,-4-2 0,-2-1 0,-7-7 0,-5-2 0,-5-6 0,-1-2 0,0-8 0,1-5 0,-1-13 0,-1-7 0,-2-8 0,5 4 0,4 1 0,-1 14 0,-2 4 0,0 8 0,8-4 0,1 3 0</inkml:trace>
  <inkml:trace contextRef="#ctx0" brushRef="#br0" timeOffset="12826">6914 776 24575,'31'64'0,"-1"0"0,0-5 0,4-16 0,33-43 0,-8 0 0,-15 0 0,-15-6 0,-12-6 0,-9 0 0,-5-8 0,-4 6 0,-5-4 0,-8 6 0,-13 1 0,0 1 0,-6 1 0,1 4 0,-3 2 0,7 3 0,5 3 0,8 11 0,6 9 0,4 6 0,5 3 0,15 0 0,12-5 0,13-4 0,13-8 0,-3-6 0,-9-6 0,-10-2 0,-7-1 0,-8-6 0,-1-6 0,8-13 0,4-11 0</inkml:trace>
  <inkml:trace contextRef="#ctx0" brushRef="#br0" timeOffset="13179">7374 1006 24575,'-4'-53'0,"4"35"0,6 35 0,9 15 0,-1 0 0,7-5 0,-3-7 0,-4-8 0,-4-3 0,-4-3 0,-4-6 0,2-17 0,-4-4 0,0-15 0,0 3 0,12-6 0,30-4 0,22 5 0,-17 17 0,0-1 0</inkml:trace>
  <inkml:trace contextRef="#ctx0" brushRef="#br0" timeOffset="13450">7841 767 24575,'-14'42'0,"2"1"0,12-8 0,6 0 0,6 3 0,2-9 0,10-6 0,-5-5 0,2-6 0,-6-4 0,-26-8 0,-14-8 0,-24-2 0</inkml:trace>
  <inkml:trace contextRef="#ctx0" brushRef="#br0" timeOffset="13598">7736 988 24575,'40'-30'0,"1"1"0,38-6 0,-10 23 0,-4 12 0,-14 0 0,-8-12 0,-8-2 0</inkml:trace>
  <inkml:trace contextRef="#ctx0" brushRef="#br0" timeOffset="14026">8159 857 24575,'-15'32'0,"11"-2"0,16-15 0,6 2 0,-1-11 0,3-1 0,-5-5 0,-2 0 0,2 0 0,-4-4 0,1-1 0,-3-8 0,0-5 0,-4 1 0,-2-4 0,-2 5 0,-1 2 0,0 11 0,0 9 0,0 15 0,0 20 0,0-1 0,0 2 0,0-9 0,0-1 0,2-7 0,4-5 0,6-8 0,11-3 0,9-6 0,9 0 0,2-14 0,1-4 0</inkml:trace>
  <inkml:trace contextRef="#ctx0" brushRef="#br0" timeOffset="14357">8847 619 24575,'29'60'0,"-5"-4"0,-24-18 0,0 2 0,0 5 0,0-9 0,0-4 0,0-7 0,5-6 0,3-7 0,8-4 0,5-8 0,0-1 0,0-2 0,9-10 0,7-5 0</inkml:trace>
  <inkml:trace contextRef="#ctx0" brushRef="#br0" timeOffset="14548">9059 954 24575,'63'-33'0,"-12"11"0,-51 42 0,1 0 0,2-8 0,10-5 0,5-3 0</inkml:trace>
  <inkml:trace contextRef="#ctx0" brushRef="#br0" timeOffset="14697">9128 662 24575,'0'0'0</inkml:trace>
  <inkml:trace contextRef="#ctx0" brushRef="#br0" timeOffset="15229">9341 804 24575,'-5'61'0,"1"-9"0,4-37 0,0-2 0,0-12 0,0-6 0,1-11 0,2-7 0,7-3 0,7-3 0,3 1 0,6 11 0,-1 1 0,4 7 0,-3 4 0,-6 2 0,3 5 0,-8 7 0,-2 7 0,-7 13 0,2-1 0,-2 1 0,-1-5 0,1-4 0,-1-5 0,0-3 0,3-7 0,5-16 0,6-9 0</inkml:trace>
  <inkml:trace contextRef="#ctx0" brushRef="#br0" timeOffset="15568">9641 927 24575,'53'-24'0,"0"-1"0,33-4 0,-34 18 0,-17 8 0,-14-3 0,-6-6 0,-4 3 0,-6-7 0,-2 4 0,-5 0 0,-7 4 0,-11 3 0,-15 2 0,-4 2 0,-5 1 0,3 4 0,5 7 0,9 5 0,15 13 0,4 1 0,8-4 0,3 4 0,6-10 0,18 0 0,17-8 0,9-6 0,2-1 0,-6-3 0,-10-2 0,-5 0 0,-19 0 0,9-15 0,-5-5 0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8:03.8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24575,'88'5'0,"0"-1"0,-3-4 0,-6-4 0,-4-1 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5:25.7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24575,'0'0'0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49:19.7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706 160 24575,'-38'-44'0,"0"-1"0,-26-25 0,40 70 0,3 0 0,3 0 0,1 0 0,3 0 0,-6 12 0,2 5 0,-13 18 0,-4 6 0,-10 9 0,-5 3 0,4 1 0,5 4 0,17-4 0,15-1 0,29-9 0,18-8 0,10-6 0,11-7 0,-8-3 0,-13-8 0,-8-4 0,-9-8 0,0 0 0,-4 0 0,-1-1 0,-7-2 0,-1-2 0,-3-4 0,-1-4 0,-4-1 0,0 0 0,0-1 0,0 4 0,0 0 0,0 1 0,0 1 0,0 0 0,0 0 0,0 1 0,0-1 0,13-3 0,8 0 0,7 1 0,7 6 0,3 1 0,-3 4 0,-6 0 0,-8 0 0,-5 10 0,-2 5 0,-6 11 0,1 0 0,-5 3 0,2 1 0,0-4 0,2 1 0,0 0 0,-2-6 0,2-1 0,-2-11 0,2-2 0,1-7 0,15-16 0,4-3 0</inkml:trace>
  <inkml:trace contextRef="#ctx0" brushRef="#br0" timeOffset="381">1171 141 24575,'39'36'0,"-13"8"0,-11 8 0,-6 10 0,-5-1 0,-1-2 0,-2-4 0,-1-5 0,0-7 0,0-11 0,1-5 0,2-12 0,2-4 0,4-11 0,12-24 0,2-5 0</inkml:trace>
  <inkml:trace contextRef="#ctx0" brushRef="#br0" timeOffset="1160">1684 203 24575,'-29'56'0,"15"-6"0,16-2 0,9 2 0,4 0 0,-3 2 0,-1-5 0,-5 0 0,-2-5 0,-4-10 0,3 0 0,-2-29 0,3-12 0,-4-27 0,0-11 0,-1-8 0,-2-1 0,-2 3 0,-7-3 0,3 9 0,0 0 0,4 11 0,5 13 0,0 5 0,12 13 0,3 8 0,11 12 0,0 12 0,-3 18 0,1 1 0,-7 6 0,10 2 0,-4 5 0,14 0 0,4-6 0,8-9 0,4-9 0,-3-16 0,-9-4 0,-13-11 0,-7-1 0,-7-3 0,-2-3 0,-4-17 0,-8-12 0,3-9 0,0-3 0,0-3 0,-3 0 0,1-4 0,2 1 0,-1 3 0,4 3 0,0 4 0,2 11 0,-2-1 0,0 15 0,0 2 0,3 7 0,11-2 0,4 3 0</inkml:trace>
  <inkml:trace contextRef="#ctx0" brushRef="#br0" timeOffset="1485">2433 185 24575,'-5'34'0,"1"1"0,4 9 0,0-1 0,0 7 0,0-1 0,0 1 0,0 2 0,0-2 0,1-4 0,2-5 0,2-4 0,3-10 0,-3-4 0,-2-8 0,-14-6 0,-3-5 0</inkml:trace>
  <inkml:trace contextRef="#ctx0" brushRef="#br0" timeOffset="2192">547 1183 24575,'-5'-82'0,"1"15"0,4 52 0,-5-1 0,-3 5 0,-3-1 0,-7 3 0,-2 4 0,-10 2 0,-11 5 0,-12 7 0,-4 13 0,-7 13 0,6 13 0,5 2 0,10 8 0,10 0 0,9 2 0,12-1 0,4-2 0,8-10 0,11-4 0,16-17 0,27-8 0,32-9 0,-8-6 0,-13 0 0,-15-3 0,-12-3 0,-12-6 0,-11-6 0,-2-2 0,-7-4 0,13-1 0,5-5 0</inkml:trace>
  <inkml:trace contextRef="#ctx0" brushRef="#br0" timeOffset="2924">757 1361 24575,'42'0'0,"-4"0"0,-7-3 0,-11 0 0,-3-4 0,-5 2 0,-2-6 0,-7-1 0,0-4 0,-3 2 0,0 0 0,0-1 0,0 1 0,0 0 0,0 1 0,0 4 0,-5 0 0,-3 1 0,-9 3 0,-7 2 0,-5 2 0,-3 1 0,-3 1 0,0 2 0,-1 5 0,3 7 0,3 9 0,12 2 0,3 4 0,6-1 0,4 2 0,2 5 0,2-4 0,1 0 0,3-4 0,6-2 0,12-3 0,15-6 0,5-7 0,0-4 0,-3-4 0,-2-2 0,-7 0 0,-9 0 0,-3-8 0,-8-4 0,-1-4 0,-2-5 0,-2 2 0,-4-5 0,0 3 0,0-2 0,0 3 0,0 0 0,0 3 0,0-1 0,0 3 0,0-6 0,0 6 0,0 0 0,0 7 0,0-1 0,0 2 0,0-2 0,-4 5 0,-1 0 0,-20-4 0,-3-2 0</inkml:trace>
  <inkml:trace contextRef="#ctx0" brushRef="#br0" timeOffset="3497">961 1370 24575,'44'-10'0,"3"2"0,0 8 0,-5-1 0,-7-2 0,-8-2 0,-10-3 0,-4-1 0,-7 0 0,-2-1 0,-4-2 0,0 3 0,0-3 0,-3 2 0,-6 1 0,-7 0 0,-13 1 0,1 3 0,-5 2 0,6 2 0,0 1 0,3 0 0,6 0 0,3 15 0,6 5 0,1 10 0,2 3 0,2 4 0,4 1 0,0 1 0,0-4 0,2-5 0,4-3 0,10-10 0,13-8 0,2-4 0,8-5 0,-6 0 0,-7 0 0,-5 0 0,3 0 0,5 0 0</inkml:trace>
  <inkml:trace contextRef="#ctx0" brushRef="#br0" timeOffset="3854">1243 1563 24575,'59'0'0,"-24"-12"0,-24-19 0,-14-7 0,2-4 0,-2-3 0,2-1 0,1 2 0,1 1 0,2 5 0,3 7 0,5 1 0,2 14 0,2 11 0,5 3 0,-3 2 0,3 2 0,-3 3 0,-7 11 0,-4 14 0,-4-9 0,-2 6 0,-16 11 0,-3 8 0</inkml:trace>
  <inkml:trace contextRef="#ctx0" brushRef="#br0" timeOffset="4039">1277 1440 24575,'52'-10'0,"-14"4"0,-16 5 0,-7 4 0,7 17 0,6 9 0</inkml:trace>
  <inkml:trace contextRef="#ctx0" brushRef="#br0" timeOffset="4418">1454 1474 24575,'9'28'0,"-1"-13"0,-8-53 0,0-2 0,0-5 0,0-3 0,0-2 0,1 6 0,2 3 0,17 7 0,9 7 0,10 4 0,2 11 0,-2 4 0,-4 5 0,-5 3 0,-6 3 0,-6 9 0,-7 6 0,-5 4 0,-3-1 0,-2-1 0,-24 10 0,-7 2 0</inkml:trace>
  <inkml:trace contextRef="#ctx0" brushRef="#br0" timeOffset="4596">1543 1349 24575,'-11'25'0,"19"-6"0,51-19 0,-8 0 0,-16 0 0,-10 0 0,-4 0 0,2 0 0</inkml:trace>
  <inkml:trace contextRef="#ctx0" brushRef="#br0" timeOffset="4868">1753 1393 24575,'25'45'0,"-10"-3"0,-10-10 0,-5-6 0,0-10 0,0-7 0,0-12 0,0-5 0,0-8 0,0-3 0,-8-18 0,-2-5 0</inkml:trace>
  <inkml:trace contextRef="#ctx0" brushRef="#br0" timeOffset="5015">1815 1305 24575,'0'0'0</inkml:trace>
  <inkml:trace contextRef="#ctx0" brushRef="#br0" timeOffset="5342">2009 1314 24575,'-78'35'0,"31"1"0,31-1 0,16 0 0,0 0 0,0 1 0,0-8 0,0-1 0,9-15 0,6-3 0,12-6 0,8-3 0,-1 0 0,-5 0 0,-5-9 0,-4-5 0,7-11 0,0-6 0</inkml:trace>
  <inkml:trace contextRef="#ctx0" brushRef="#br0" timeOffset="5609">2125 1349 24575,'49'21'0,"-10"3"0,-39 15 0,0-4 0,0 0 0,0-4 0,0-8 0,0-5 0,0-13 0,-1-15 0,-2-14 0,-21-25 0,-10-10 0</inkml:trace>
  <inkml:trace contextRef="#ctx0" brushRef="#br0" timeOffset="5746">2081 1155 24575,'0'0'0</inkml:trace>
  <inkml:trace contextRef="#ctx0" brushRef="#br0" timeOffset="6243">2319 1441 24575,'39'-66'0,"-15"22"0,-18 21 0,-8 14 0,-3 2 0,-4 1 0,0 2 0,0 7 0,1 6 0,2 12 0,0 10 0,3 8 0,0 2 0,3-3 0,0-3 0,0-2 0,0-13 0,0-2 0,1-7 0,2-5 0,2-3 0,3-3 0,1 0 0,0-7 0,0-5 0,1-8 0,1-3 0,11-18 0,5-5 0</inkml:trace>
  <inkml:trace contextRef="#ctx0" brushRef="#br0" timeOffset="6692">2512 1325 24575,'69'50'0,"-28"-6"0,-30-6 0,-16-3 0,-10-1 0,-12-5 0,5-2 0,-2-13 0,8-3 0,1-11 0,8-8 0,-1-9 0,19-11 0,10-7 0,9-4 0,14-2 0,-6 1 0,-5 2 0,-5 12 0,-10 8 0,-3 8 0,-6 10 0,-4 8 0,-1 13 0,-4 11 0,0 7 0,0-1 0,0 2 0,0-8 0,0-4 0,8-45 0,2-10 0</inkml:trace>
  <inkml:trace contextRef="#ctx0" brushRef="#br0" timeOffset="7152">2804 1067 24575,'0'49'0,"0"2"0,0-4 0,0 5 0,0 1 0,3-1 0,0 1 0,0-9 0,-3-9 0,0-5 0,0-10 0,0-3 0,0-19 0,0-10 0,0-9 0,0-11 0,-4-1 0,-2 3 0,-6 5 0,2 3 0,-12-2 0,13 3 0,34 9 0,35 13 0,20 6 0,-6 6 0,-3 6 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51:51.7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5460 1676 24575,'-10'41'0,"2"2"0,8-2 0,0 2 0,0 1 0,0-4 0,0-1 0,4-5 0,2-5 0,-1 0 0,1-9 0,-4-3 0,2-3 0,-4-3 0,0-1 0,7 15 0,3-2 0</inkml:trace>
  <inkml:trace contextRef="#ctx0" brushRef="#br0" timeOffset="488">5142 2198 24575,'49'-5'0,"-8"2"0,-6 2 0,-6 1 0,-2 11 0,-1 3 0,-4 5 0,-8-1 0,1-1 0,-6 1 0,2-5 0,-6-4 0,3-5 0,1-4 0,0 0 0,0 0 0,3-5 0,3-7 0,3-1 0,2-10 0,2 5 0,1-6 0,3 5 0,-3 1 0,2 4 0,-2 3 0,3 5 0,-4-2 0,5 3 0</inkml:trace>
  <inkml:trace contextRef="#ctx0" brushRef="#br0" timeOffset="45908">353 6001 24575,'25'-63'0,"-9"15"0,-5 14 0,1 3 0,8 3 0,7-7 0,8 5 0,5 1 0,7-6 0,4-3 0,2-9 0,-3-4 0,-9-8 0,-7 3 0,-5-6 0,5 6 0,7 1 0,17 0 0,10-1 0,0-6 0,-1-6 0,-14-3 0,-6 0 0,3-1 0,9 4 0,13 3 0,-31 32 0,0 1 0,-2-1 0,-2-1 0,28-33 0,0 2 0,2 3 0,12 1 0,-35 33 0,0 1 0,37-31 0,-7-1 0,-2-3 0,-34 29 0,1-1 0,1-2 0,3 1 0,5 3 0,1-1 0,-6 0 0,-3 0 0,28-26 0,6-3 0,-33 30 0,1 0 0,1 2 0,1 1 0,2-1 0,-1 1 0,-2 2 0,-2 0 0,24-23 0,19-1 0,-35 28 0,-1-1 0,-3-1 0,0-1 0,3 1 0,-2 0 0,-1 0 0,-1-1 0,41-24 0,3 3 0,-36 26 0,-1 1 0,36-17 0,-19 7 0,10-4 0,8 2 0,3 0 0,-40 15 0,2-1 0,43-14 0,-12-1 0,-34 18 0,1 0 0,4 1 0,0 2 0,40-11 0,-17 2 0,6 7 0,6 2 0,8-4 0,-44 9 0,2 0 0,2-2 0,1 0 0,-1 3 0,0 0 0,-2-1 0,1 0 0,6 0 0,1 2 0,-1-1 0,0 1 0,-3 2 0,-1 0 0,-4 1 0,-1 0 0,6 2 0,-1 0 0,35 0 0,-15 0 0,18 1 0,-41 0 0,0 1 0,42 3 0,-16 4 0,8 7 0,6 1 0,1 6 0,2-3 0,-10 7 0,-19 2 0,16 1 0,7 8 0,-3-10 0,-9 5 0,0-3 0,1 5 0,7-2 0,-37-17 0,0 0 0,34 14 0,-13 6 0,-10 0 0,0 5 0,6 2 0,15-2 0,-6 1 0,-3-1 0,-12 0 0,-8-3 0,8 1 0,9 2 0,4-3 0,5-5 0,-11 5 0,-10 0 0,-6 1 0,-2 3 0,5-1 0,7 3 0,2-2 0,0-4 0,-7 3 0,-10-5 0,-6 8 0,-2 0 0,11 2 0,8-2 0,13 3 0,8 0 0,-10-3 0,-13-3 0,-7-2 0,-8 2 0,3 3 0,0 3 0,5-1 0,7-5 0,-2 1 0,2-4 0,-10 1 0,-5-4 0,-23-19 0</inkml:trace>
  <inkml:trace contextRef="#ctx0" brushRef="#br0" timeOffset="45909">10461 4616 24575,'10'9'0,"31"26"0,5 4 0,10-1 0,1 0 0,2-3 0,-7 5 0,-8 1 0,-6-2 0,-9-1 0,2-5 0,-5 0 0,4-2 0,2 1 0,3 0 0,1-3 0,-2-1 0,1 1 0,-2-1 0,-4-2 0,-2 0 0,3 1 0,-5-1 0,-4 1 0,2 2 0,-5 1 0,-1-2 0,-3-4 0,0 0 0,1-3 0,1-1 0,-1-2 0,2-1 0,0 1 0,5-2 0,1 1 0,2-3 0,-2 7 0,-1-1 0,0 7 0,0-1 0</inkml:trace>
  <inkml:trace contextRef="#ctx0" brushRef="#br0" timeOffset="-8168">309 4234 24575,'5'70'0,"-2"-14"0,-2-18 0,-1-9 0,0 2 0,0-2 0,3-1 0,0-4 0,1-2 0,-1-7 0,-2 7 0,2-8 0,-2 6 0,-1 1 0,0 1 0,-8 16 0,-2 3 0</inkml:trace>
  <inkml:trace contextRef="#ctx0" brushRef="#br0" timeOffset="-7684">90 4835 24575,'53'22'0,"-6"-1"0,-15 1 0,-3 2 0,-2-3 0,-7-4 0,-3-1 0,-5-7 0,1-2 0,-2-7 0,-2 0 0,-3 0 0,0-4 0,-1-7 0,-2-10 0,1-7 0,-1-7 0,2-5 0,-2 8 0,4-3 0,-1 5 0,2 1 0,9-9 0,1-3 0</inkml:trace>
  <inkml:trace contextRef="#ctx0" brushRef="#br0" timeOffset="-7083">204 2816 24575,'39'30'0,"-3"-1"0,-22 12 0,0 0 0,1 3 0,-4-1 0,0-5 0,-2-4 0,-3-7 0,-1-2 0,-2-2 0,-2 3 0,2-3 0,-2 5 0,-1-2 0,0 7 0,4 2 0,1 10 0</inkml:trace>
  <inkml:trace contextRef="#ctx0" brushRef="#br0" timeOffset="-6614">628 3055 24575,'-41'-33'0,"9"4"0,8 11 0,6 3 0,3 3 0,1 3 0,3 2 0,-1 7 0,6 19 0,2 0 0,4 19 0,0-8 0,0-1 0,0-6 0,0-9 0,4-1 0,2-4 0,7-4 0,4-2 0,2-2 0,5-1 0,-7-5 0,-2-4 0,-2-13 0,-7-4 0,-3-7 0,0 6 0,-1 4 0,1 5 0,2 8 0,4 6 0</inkml:trace>
  <inkml:trace contextRef="#ctx0" brushRef="#br0" timeOffset="-5996">689 2894 24575,'30'44'0,"-13"-6"0,-5-6 0,0 3 0,-1-7 0,6-5 0,-5-5 0,0-6 0,-2-4 0,-2-11 0,-3-6 0,-1-5 0,-4-15 0,0-5 0,0-10 0,0 5 0,0 4 0,0 7 0,0 8 0,0 5 0,1 18 0,2 12 0,2 9 0,4 3 0,5 0 0,3-6 0,2-5 0,4-4 0,-2-6 0,3-3 0,-5-3 0,2-3 0,-8-8 0,-4-9 0,-4-7 0,-5-8 0,0-3 0,0 0 0,-7 0 0,-2 6 0,0 7 0,3 7 0,3 5 0,6 7 0,6 2 0,4 4 0,13 24 0,1 5 0</inkml:trace>
  <inkml:trace contextRef="#ctx0" brushRef="#br0" timeOffset="-5547">1086 2761 24575,'69'-11'0,"-1"0"0,-2 2 0,-22-3 0,-44-3 0,0 3 0,0 3 0,-5 1 0,-4 2 0,1 2 0,-5 7 0,4 6 0,1 13 0,2 13 0,2-1 0,4-2 0,0-2 0,0-4 0,1 1 0,2-13 0,2-2 0,4-6 0,0-4 0,0 1 0,3-2 0,-1-1 0,8 0 0,-1 0 0,1 0 0,7-4 0,1-1 0</inkml:trace>
  <inkml:trace contextRef="#ctx0" brushRef="#br0" timeOffset="-5157">1413 2523 24575,'33'21'0,"0"6"0,-15 14 0,-3 1 0,2 0 0,-3-7 0,-2-6 0,2-7 0,-5-7 0,-2 1 0,-3-18 0,-4-5 0,0-19 0,1-4 0,2-9 0,3 3 0,6 1 0,1 4 0,5 5 0,-1 4 0,-3 8 0,-1 5 0,-4 6 0,-4 18 0,-1 4 0</inkml:trace>
  <inkml:trace contextRef="#ctx0" brushRef="#br0" timeOffset="-4651">71 3784 24575,'34'70'0,"-2"-11"0,-26-30 0,1-4 0,2-2 0,0-3 0,-3-4 0,0-7 0,-4 0 0,-2 4 0,-5 5 0</inkml:trace>
  <inkml:trace contextRef="#ctx0" brushRef="#br0" timeOffset="-4470">0 3477 24575,'0'0'0</inkml:trace>
  <inkml:trace contextRef="#ctx0" brushRef="#br0" timeOffset="-3988">319 3715 24575,'39'58'0,"-7"-10"0,-32-47 0,0-16 0,0-12 0,0-6 0,0 4 0,0-7 0,0 4 0,1 2 0,1 9 0,0 5 0,4 11 0,3 1 0,3 4 0,0 12 0,-4 9 0,4 3 0,0 6 0,-1-1 0,-5-2 0,1-1 0,-1-8 0,-1-1 0,1-8 0,4 14 0,4-4 0</inkml:trace>
  <inkml:trace contextRef="#ctx0" brushRef="#br0" timeOffset="-3559">601 3680 24575,'60'-29'0,"-10"2"0,-24 21 0,-4-3 0,-7-3 0,-3-3 0,-3-3 0,0-2 0,0 6 0,-1 1 0,-2 1 0,-2-2 0,-4 5 0,0-3 0,-9 6 0,-6 3 0,-12 2 0,-9 1 0,-4 10 0,2 7 0,2 2 0,6 8 0,2-6 0,7 3 0,8-4 0,8 4 0,4-5 0,4 2 0,23-7 0,18-6 0,2-3 0,7-5 0,-11 0 0,-6 0 0,-10 0 0,-8 0 0,11 16 0,-1 4 0</inkml:trace>
  <inkml:trace contextRef="#ctx0" brushRef="#br0" timeOffset="-3029">1245 3493 24575,'-7'-53'0,"-1"-1"0,-21-29 0,0 80 0,-9 2 0,-9 1 0,4 11 0,5 10 0,11 3 0,13 14 0,7-4 0,4 1 0,2-7 0,1-4 0,7-7 0,8-2 0,11-6 0,15-9 0,1-1 0,-1-2 0,-6-14 0,-9-9 0,-8-3 0,-9-4 0,-2 4 0,-4-3 0,0 10 0,-3 1 0,0 9 0,3 13 0,0 14 0,-1 15 0,3 8 0,1 6 0,1-2 0,-1-4 0,2-1 0,-3-11 0,3-2 0,1-10 0,-4-1 0,-2-4 0,-2 0 0,11-1 0,2 1 0</inkml:trace>
  <inkml:trace contextRef="#ctx0" brushRef="#br0" timeOffset="-2692">1341 3239 24575,'0'-13'0,"0"22"0,0 21 0,0 14 0,9-6 0,6-5 0,8-11 0,6-10 0,5-6 0,-2-3 0,-4-3 0,-2-3 0,-8-10 0,-1-8 0,-5-4 0,0-4 0,-6-4 0,-3 1 0,-2 0 0,-1 8 0,4-9 0,0-3 0</inkml:trace>
  <inkml:trace contextRef="#ctx0" brushRef="#br0" timeOffset="-2225">1853 3178 24575,'-49'-32'0,"19"27"0,20 24 0,10 8 0,0-9 0,0-3 0,4-16 0,-2-9 0,4-13 0,4-4 0,5-2 0,-5 6 0,2 3 0,-4 9 0,4 8 0,-3 6 0,-4 9 0,10 9 0,0 14 0,6 1 0,0-10 0,2-5 0,-6-9 0,2-7 0,-7-2 0,3-10 0,-1-2 0</inkml:trace>
  <inkml:trace contextRef="#ctx0" brushRef="#br0" timeOffset="-1940">1950 2719 24575,'46'55'0,"-1"-3"0,-16-14 0,-2 3 0,-4 6 0,-3-2 0,0 3 0,-5-7 0,-3-3 0,-3-6 0,-4-2 0,3-11 0,1 6 0,5-7 0</inkml:trace>
  <inkml:trace contextRef="#ctx0" brushRef="#br0" timeOffset="-1717">2224 2922 24575,'29'26'0,"-11"7"0,-12 1 0,-6 4 0,3-4 0,0-8 0,0-2 0,-3-13 0,0-11 0,0-5 0</inkml:trace>
  <inkml:trace contextRef="#ctx0" brushRef="#br0" timeOffset="-1533">2205 2664 24575,'0'0'0</inkml:trace>
  <inkml:trace contextRef="#ctx0" brushRef="#br0" timeOffset="-1318">2346 2727 24575,'45'73'0,"-7"-15"0,-4-9 0,-7-8 0,-4-2 0,-8-4 0,-3-3 0,-3-8 0,-4-1 0,-28 3 0,-12 6 0</inkml:trace>
  <inkml:trace contextRef="#ctx0" brushRef="#br0" timeOffset="-771">2311 2966 24575,'64'-39'0,"-2"15"0,-10 13 0,-11 5 0,-8 1 0,-4-1 0,-10 0 0,-7-3 0,-2 3 0,-5 1 0,11-9 0,-9 11 0,5 0 0,-12 20 0,0 3 0,1 0 0,2-6 0,3-2 0,5-6 0,3-2 0,4-4 0,0-3 0,3 0 0,-3-15 0,-1-2 0,-3-3 0,-5 3 0,-4 5 0,-2 3 0,-2 3 0,-1 14 0,0 12 0,0 12 0,0 10 0,0 2 0,0-1 0,0 4 0,0-2 0,0-6 0,7 9 0,3-4 0</inkml:trace>
  <inkml:trace contextRef="#ctx0" brushRef="#br0">5460 1676 24575,'-10'41'0,"2"2"0,8-2 0,0 2 0,0 1 0,0-4 0,0-1 0,4-5 0,2-5 0,-1 0 0,1-9 0,-4-3 0,2-3 0,-4-3 0,0-1 0,7 15 0,3-2 0</inkml:trace>
  <inkml:trace contextRef="#ctx0" brushRef="#br0" timeOffset="488">5142 2198 24575,'49'-5'0,"-8"2"0,-6 2 0,-6 1 0,-2 11 0,-1 3 0,-4 5 0,-8-1 0,1-1 0,-6 1 0,2-5 0,-6-4 0,3-5 0,1-4 0,0 0 0,0 0 0,3-5 0,3-7 0,3-1 0,2-10 0,2 5 0,1-6 0,3 5 0,-3 1 0,2 4 0,-2 3 0,3 5 0,-4-2 0,5 3 0</inkml:trace>
  <inkml:trace contextRef="#ctx0" brushRef="#br0" timeOffset="4224">4604 1 24575,'5'65'0,"-2"-9"0,6-10 0,3-2 0,-4 1 0,1-1 0,-3-1 0,0-2 0,-2-7 0,-4-7 0,0-6 0,0-6 0,0-2 0,0-12 0,0-12 0,0-16 0,7-4 0,2-10 0,3 11 0,3 0 0,2 15 0,9 4 0,4 7 0,8 1 0,-7 3 0,-1 3 0,-7 10 0,-5 11 0,-6 4 0,-3 5 0,0 3 0,-3-4 0,-1 1 0,1-7 0,-4-7 0,1-5 0,2-7 0,-1-3 0,1-8 0,-2-2 0,3-8 0,3-4 0,4-7 0,4 1 0,1-6 0,0 3 0,1-4 0,-1 1 0,11-9 0,-8 7 0,-3 47 0,-18 30 0,4 23 0,1-8 0,0-36 0,-1-9 0</inkml:trace>
  <inkml:trace contextRef="#ctx0" brushRef="#br0" timeOffset="4399">5036 26 24575,'0'0'0</inkml:trace>
  <inkml:trace contextRef="#ctx0" brushRef="#br0" timeOffset="5054">5451 336 24575,'-69'-43'0,"10"23"0,50 67 0,4 0 0,-1 0 0,4-9 0,2-6 0,5-15 0,4-9 0,3-5 0,6-3 0,-5-4 0,-4-7 0,-1-3 0,-2-15 0,-1 8 0,1 0 0,-4 7 0,2 17 0,-4 6 0,4 21 0,2 5 0,-2 12 0,-1 0 0,-2 2 0,-1-5 0,0-2 0,0-3 0,0-1 0,0-6 0,0-5 0,0-4 0,-15-11 0,-6-6 0,-6-4 0,-3-2 0,0-1 0,-2-2 0,9-11 0,9-9 0,7-2 0,4-1 0,-2-13 0,0 2 0</inkml:trace>
  <inkml:trace contextRef="#ctx0" brushRef="#br0" timeOffset="5975">5504 54 24575,'5'58'0,"1"-4"0,-1-1 0,5-2 0,8 5 0,-5-8 0,-5-7 0,-3-10 0,-5-14 0,0-3 0,0-17 0,7-11 0,8-15 0,5 0 0,12-1 0,-5 2 0,0 4 0,-6 5 0,-6 10 0,-2 0 0,-4 7 0,-1 8 0,0 15 0,-2 18 0,-2 0 0,-4 2 0,1-14 0,2-4 0,-1-10 0,4-4 0,-3-5 0,3-4 0,-4-3 0,5-2 0,-2 0 0,4-3 0,-1 6 0,-2-4 0,6 3 0,-1-3 0,1-1 0,0-4 0,-2-1 0,-1-6 0,-2 6 0,-1-2 0,-2-3 0,-4 2 0,0-2 0,0 5 0,0 0 0,0 3 0,0 1 0,0 18 0,0 6 0,0 19 0,0 3 0,0-3 0,0 0 0,0-8 0,0-4 0,0-8 0,3-6 0,6-6 0,5-2 0,9-1 0,-2 0 0,-7 0 0,15-24 0,-1-5 0</inkml:trace>
  <inkml:trace contextRef="#ctx0" brushRef="#br0" timeOffset="6318">6068 496 24575,'52'-57'0,"-1"1"0,-3 3 0,-14 25 0,-34 72 0,0-4 0,0-2 0,0-6 0,0-2 0,0-11 0,0-4 0,0-16 0,0-9 0,4-16 0,2-6 0,3-3 0,3 0 0,1 3 0,1 5 0,3 7 0,-2 11 0,-6 4 0,0 2 0,-6 10 0,9 18 0,-2 13 0</inkml:trace>
  <inkml:trace contextRef="#ctx0" brushRef="#br0" timeOffset="6719">4895 1111 24575,'-19'83'0,"3"-7"0,16-32 0,0-4 0,0-2 0,0-2 0,0-4 0,0-9 0,0-5 0,-9-10 0,-6-2 0,-1-4 0,-21-10 0,-1-2 0</inkml:trace>
  <inkml:trace contextRef="#ctx0" brushRef="#br0" timeOffset="6892">4692 927 24575,'0'0'0</inkml:trace>
  <inkml:trace contextRef="#ctx0" brushRef="#br0" timeOffset="7333">4976 1190 24575,'-10'75'0,"2"-12"0,8-34 0,0-3 0,0-2 0,0-3 0,0-7 0,0-17 0,0-7 0,1-24 0,2-1 0,2-8 0,4 2 0,-2 0 0,-1 9 0,8 8 0,-2 9 0,6 6 0,0 9 0,3 20 0,2 9 0,2 9 0,-5 3 0,-3-5 0,-5-7 0,-3-9 0,-4-6 0,-5 1 0,-5-1 0</inkml:trace>
  <inkml:trace contextRef="#ctx0" brushRef="#br0" timeOffset="7726">5327 1325 24575,'37'-37'0,"0"1"0,7-17 0,-29 23 0,-15 6 0,0 4 0,0-4 0,0 6 0,0 0 0,-1 4 0,-2 5 0,-5 5 0,-4 1 0,-1 19 0,2 14 0,1 12 0,-2 14 0,6-3 0,3 0 0,2-5 0,1-7 0,5-5 0,4-10 0,6-3 0,8-14 0,9-1 0,9-5 0,10 5 0,3 6 0</inkml:trace>
  <inkml:trace contextRef="#ctx0" brushRef="#br0" timeOffset="8255">5874 1244 24575,'-14'-72'0,"5"25"0,0 29 0,-3 15 0,-6 6 0,-12 9 0,0 14 0,-3 18 0,9 5 0,9-2 0,6-9 0,9-12 0,16-11 0,8-12 0,4-2 0,4-1 0,-8-4 0,-4-8 0,-3-7 0,-8-17 0,-2 5 0,-7 1 0,0 8 0,0 4 0,0 5 0,0 27 0,0 19 0,0 12 0,0 22 0,1-9 0,2 4 0,-1-6 0,4-9 0,-5-8 0,2-18 0,2-9 0,1-9 0,-2-6 0,4-2 0,1-27 0,5-6 0</inkml:trace>
  <inkml:trace contextRef="#ctx0" brushRef="#br0" timeOffset="8578">5962 1068 24575,'-19'59'0,"7"-6"0,8-4 0,4-5 0,8-9 0,4-9 0,3-10 0,3-4 0,1-6 0,1-6 0,3 0 0,7-16 0,17-38 0,6-19 0,-6 3 0,-13 27 0</inkml:trace>
  <inkml:trace contextRef="#ctx0" brushRef="#br0" timeOffset="9055">6500 1227 24575,'-44'-87'0,"8"13"0,33 56 0,-3 4 0,-6 8 0,0 4 0,-3 8 0,-1 16 0,5 16 0,0 10 0,5 5 0,2-4 0,4-10 0,0-9 0,4-16 0,2-16 0,6-16 0,-6-8 0,3-13 0,-2 6 0,2 4 0,-4 4 0,-2 13 0,2 12 0,-4 18 0,6 14 0,-5 13 0,7-7 0,3-6 0,2-10 0,6-14 0,-1-3 0,-5-9 0,6-20 0,-1-9 0</inkml:trace>
  <inkml:trace contextRef="#ctx0" brushRef="#br0" timeOffset="9286">6607 758 24575,'-17'48'0,"0"0"0,-10 45 0,30-25 0,5 5 0,4 0 0,4-8 0,-2-9 0,3-16 0,1-14 0,-5-11 0,0-11 0,4-20 0,1-3 0</inkml:trace>
  <inkml:trace contextRef="#ctx0" brushRef="#br0" timeOffset="9502">6791 1058 24575,'-9'90'0,"3"-25"0,4-33 0,2-14 0,-4-10 0,-5-16 0,-16-16 0,-8-16 0</inkml:trace>
  <inkml:trace contextRef="#ctx0" brushRef="#br0" timeOffset="9633">6669 900 24575,'0'0'0</inkml:trace>
  <inkml:trace contextRef="#ctx0" brushRef="#br0" timeOffset="10044">6845 811 24575,'0'78'0,"5"-10"0,4-21 0,2-2 0,6-1 0,-5-3 0,3-3 0,-5-8 0,-4-6 0,-2-7 0,-8-12 0,-6-6 0,-8-8 0,0-5 0,-6-4 0,7-3 0,-6 0 0,15 6 0,-2-5 0,28 11 0,16 2 0,16-2 0,8 2 0,4-4 0,-3-3 0,-6 0 0</inkml:trace>
  <inkml:trace contextRef="#ctx0" brushRef="#br0" timeOffset="10468">7250 963 24575,'5'41'0,"-1"1"0,-4-9 0,0-7 0,0-2 0,0-9 0,4-6 0,2-6 0,2-18 0,1-1 0,3-17 0,2-1 0,3-1 0,3 1 0,-2 10 0,-3 4 0,-10 19 0,-1 24 0,-4 21 0,0 14 0,0 12 0,0 2 0,0-4 0,0-7 0,0-14 0,6-10 0,6-17 0,13 1 0,12 0 0,7 12 0</inkml:trace>
  <inkml:trace contextRef="#ctx0" brushRef="#br0" timeOffset="11611">10513 3342 24575,'-14'-5'0,"2"26"0,12 47 0,-3 12 0,0 8 0,-9-7 0,-3-2 0,3-15 0,-3-11 0,5-12 0,4-12 0,2-9 0,-11-23 0,-5-13 0</inkml:trace>
  <inkml:trace contextRef="#ctx0" brushRef="#br0" timeOffset="11953">10240 3847 24575,'-20'51'0,"7"3"0,18-16 0,8-1 0,8-1 0,3-9 0,0-6 0,0-8 0,0-4 0,-4-4 0,-5-5 0,-1-2 0,-2-4 0,-3-12 0,3-15 0,-5-6 0,-1-8 0,0 1 0,3-4 0,-5 4 0,8-14 0,-2 1 0</inkml:trace>
  <inkml:trace contextRef="#ctx0" brushRef="#br0" timeOffset="12659">9668 1668 24575,'-5'20'0,"2"13"0,3 15 0,3 10 0,6 3 0,5 1 0,3-7 0,1-2 0,-4-12 0,1-6 0,-1-6 0,0-15 0,2-3 0,-4-11 0,3-4 0,-1-1 0</inkml:trace>
  <inkml:trace contextRef="#ctx0" brushRef="#br0" timeOffset="13066">10072 1905 24575,'-63'6'0,"12"9"0,51 26 0,0 2 0,0-2 0,0-10 0,0-7 0,5-13 0,3-5 0,4-4 0,3-2 0,0-10 0,-1-7 0,-6-6 0,4-9 0,-5 2 0,-1 0 0,-3 5 0,-3 7 0,0-2 0,0 3 0,4 5 0,17-11 0,7-2 0</inkml:trace>
  <inkml:trace contextRef="#ctx0" brushRef="#br0" timeOffset="13626">10249 1826 24575,'-30'50'0,"7"-4"0,23-13 0,9-4 0,5-5 0,11-5 0,7-7 0,1-4 0,0-8 0,-7-1 0,-5-2 0,-7-11 0,-2-9 0,-3 0 0,-3-3 0,-2 2 0,-4 1 0,0 1 0,0 5 0,0 3 0,0 21 0,1 4 0,2 19 0,2-1 0,4-2 0,-1-1 0,1-8 0,-3-4 0,0-8 0,1-2 0,5-4 0,-4-1 0,1-2 0,-1-6 0,-5-9 0,0-1 0,-3-4 0,0 0 0,0 0 0,1-2 0,2 5 0,2 7 0,19-11 0,5 5 0</inkml:trace>
  <inkml:trace contextRef="#ctx0" brushRef="#br0" timeOffset="14008">10735 1923 24575,'83'-52'0,"-33"10"0,-34 14 0,-19 4 0,-2 7 0,-4 5 0,-8 6 0,-3 3 0,-6 9 0,-3 9 0,5 7 0,1 14 0,11-1 0,6 0 0,5-6 0,4-3 0,11-6 0,9-3 0,2-4 0,1-7 0,-3-2 0,-5-4 0,-6-4 0,-3-2 0,12-21 0,-2-7 0</inkml:trace>
  <inkml:trace contextRef="#ctx0" brushRef="#br0" timeOffset="14332">10928 1668 24575,'0'69'0,"0"-6"0,0-28 0,0-2 0,0-1 0,0-12 0,0-2 0,0-14 0,0-9 0,0-15 0,0-7 0,1-4 0,2 1 0,1-1 0,1 5 0,3 6 0,-2 11 0,10 4 0,3 5 0</inkml:trace>
  <inkml:trace contextRef="#ctx0" brushRef="#br0" timeOffset="14807">9481 2435 24575,'10'60'0,"-4"-10"0,-3-6 0,0-3 0,1-6 0,2-2 0,-1-11 0,-2-7 0,-10-30 0,1-14 0</inkml:trace>
  <inkml:trace contextRef="#ctx0" brushRef="#br0" timeOffset="15001">9376 2250 24575,'26'10'0,"0"-5"0,1-3 0,7 2 0,2 1 0</inkml:trace>
  <inkml:trace contextRef="#ctx0" brushRef="#br0" timeOffset="15428">9649 2381 24575,'-7'51'0,"-1"1"0,-4 36 0,12-47 0,0-8 0,0-4 0,0-9 0,0-9 0,4-5 0,1-3 0,4-6 0,-1-9 0,-2-11 0,6-12 0,-1-15 0,3 0 0,4 3 0,1 10 0,8 11 0,-7 13 0,1 4 0,-5 9 0,1 9 0,0 14 0,-5 15 0,-2 3 0,-4 0 0,-2-3 0,-4-9 0,0-5 0,0-9 0,4-18 0,1-8 0</inkml:trace>
  <inkml:trace contextRef="#ctx0" brushRef="#br0" timeOffset="15825">10011 2540 24575,'34'-28'0,"-14"5"0,-13 4 0,-7 5 0,0 1 0,0 4 0,-4 4 0,-2 2 0,-1 2 0,-2 5 0,1 10 0,2 9 0,3 8 0,2 3 0,1 1 0,2-6 0,4-3 0,19-10 0,19-4 0,8-7 0,12-5 0,-11 0 0,-9 0 0,-12-8 0,-15-7 0,5-17 0,-4-10 0</inkml:trace>
  <inkml:trace contextRef="#ctx0" brushRef="#br0" timeOffset="16270">10460 2461 24575,'-58'-39'0,"6"13"0,13 35 0,8 9 0,5 12 0,8 1 0,9 7 0,4-8 0,5-4 0,12-13 0,6-4 0,9-6 0,5-3 0,-2-5 0,-4-4 0,-4-5 0,-8-7 0,-1 4 0,-4-1 0,-4 5 0,-2 4 0,-2 11 0,-1 9 0,0 20 0,0 19 0,3 6 0,0 5 0,0-1 0,-3-4 0,3-9 0,0-12 0,0-11 0,8-19 0,4-11 0</inkml:trace>
  <inkml:trace contextRef="#ctx0" brushRef="#br0" timeOffset="16584">10540 2381 24575,'-10'44'0,"4"0"0,4 1 0,2 2 0,0-9 0,0-3 0,1-14 0,2-6 0,6-8 0,6-4 0,1-3 0,2-3 0,2-11 0,1-9 0,-7-8 0,-5-7 0,-3 3 0,3 0 0,0 11 0,8 0 0,1 5 0</inkml:trace>
  <inkml:trace contextRef="#ctx0" brushRef="#br0" timeOffset="17062">10901 2479 24575,'-40'-24'0,"8"26"0,5 29 0,10 13 0,2-4 0,9-2 0,2-13 0,4-8 0,5-9 0,4-5 0,6-3 0,2-3 0,2-9 0,-7-9 0,-1-8 0,-2-7 0,-4 2 0,-2-1 0,-2 7 0,-1 19 0,0 21 0,0 21 0,0 17 0,0-3 0,0-3 0,4-13 0,2-10 0,6-22 0,1-10 0</inkml:trace>
  <inkml:trace contextRef="#ctx0" brushRef="#br0" timeOffset="17302">10954 2231 24575,'-5'78'0,"2"-7"0,2-14 0,1-1 0,0-9 0,0 0 0,0-8 0,0-10 0,8-23 0,2-13 0</inkml:trace>
  <inkml:trace contextRef="#ctx0" brushRef="#br0" timeOffset="17477">11025 2469 24575,'-15'69'0,"6"-16"0,6-16 0,3-11 0,0-23 0,0-6 0</inkml:trace>
  <inkml:trace contextRef="#ctx0" brushRef="#br0" timeOffset="17669">11087 2065 24575,'14'43'0,"-5"-8"0,-6-12 0,9 23 0,2 1 0</inkml:trace>
  <inkml:trace contextRef="#ctx0" brushRef="#br0" timeOffset="17882">11246 2328 24575,'-14'51'0,"-1"0"0,-14 44 0,21-39 0,-2-1 0,-5-5 0,5-13 0,2-8 0,3-11 0,-3-25 0,-2-13 0</inkml:trace>
  <inkml:trace contextRef="#ctx0" brushRef="#br0" timeOffset="18069">11034 2470 24575,'69'-5'0,"-13"2"0,-17 2 0,-12 1 0,-7 0 0,-3 12 0,2 3 0</inkml:trace>
  <inkml:trace contextRef="#ctx0" brushRef="#br0" timeOffset="18462">11333 2524 24575,'25'26'0,"-10"-21"0,-10-11 0,-5-12 0,0 6 0,0 0 0,0 11 0,0 17 0,-2 19 0,-4 18 0,-6 8 0,-6-2 0,-3-4 0,6-8 0,4-17 0,8-6 0,-17-7 0,-5 1 0</inkml:trace>
  <inkml:trace contextRef="#ctx0" brushRef="#br0" timeOffset="19191">5442 2931 24575,'-17'56'0,"0"1"0,1-4 0,4-2 0,12 35 0,1 0 0,2 5 0,5-7 0,4-1 0,-3-15 0,-3-9 0,-2-13 0,2-8 0,-2-13 0,-16-5 0,-2-6 0</inkml:trace>
  <inkml:trace contextRef="#ctx0" brushRef="#br0" timeOffset="19637">5390 3141 24575,'-44'0'0,"12"11"0,3 14 0,0 13 0,-8-3 0,-4 1 0,4-7 0,2-8 0,13-5 0,14-26 0,22-13 0,18-16 0,21-14 0,-1 4 0,0 11 0,-13 9 0,-10 14 0,-4 7 0,-2 8 0,3 9 0,-3 9 0,15 8 0,9 9 0,7 1 0,5-4 0,-10 1 0,-6-3 0,-8 6 0</inkml:trace>
  <inkml:trace contextRef="#ctx0" brushRef="#br0" timeOffset="21621">3440 4492 24575,'25'49'0,"-5"-9"0,-17-8 0,5-5 0,4-7 0,-2 0 0,-4-8 0,-2 0 0,0-8 0,1 0 0,4-4 0,0 0 0,-1-6 0,-3-5 0,5-12 0,2-12 0,4-5 0,10-7 0,6 1 0,10-4 0,1 4 0,-3 2 0,-21 20 0,-22 24 0,-18 39 0,-15 27 0,9 12 0,13-13 0,7-8 0,4-7 0,6-15 0,8-14 0,13-7 0,17-5 0,-2-4 0,0-2 0,-9-2 0,-7-1 0,-1-1 0,-7-2 0,-6-2 0,10-15 0,-4-4 0</inkml:trace>
  <inkml:trace contextRef="#ctx0" brushRef="#br0" timeOffset="21996">4023 4500 24575,'-24'35'0,"7"-3"0,26 1 0,-1-8 0,9 2 0,-2-4 0,0 1 0,1-11 0,-1-7 0,2-4 0,0-2 0,4 0 0,-1 0 0,-7-19 0,-7-11 0,-4-11 0,-2-9 0,0-3 0,0-6 0,-1 11 0,-2 10 0,-2 14 0,0 15 0,1 33 0,4 15 0</inkml:trace>
  <inkml:trace contextRef="#ctx0" brushRef="#br0" timeOffset="22521">4348 4376 24575,'47'0'0,"-9"0"0,-12 0 0,-5 0 0,-3 0 0,-1 0 0,-2 0 0,-3 0 0,-7 9 0,-2 7 0,-2 8 0,-11 11 0,-5 6 0,-6-2 0,4-1 0,-4-3 0,9-2 0,2-5 0,10-7 0,3-6 0,6-9 0,-2-2 0,17-9 0,-7-4 0,3-3 0,-3-6 0,4-1 0,0 5 0,-8-1 0,-4 9 0,-2-2 0,10-4 0,1-2 0</inkml:trace>
  <inkml:trace contextRef="#ctx0" brushRef="#br0" timeOffset="22992">4692 4402 24575,'0'45'0,"0"-2"0,0-8 0,4-1 0,2-1 0,2-10 0,1-5 0,-4-6 0,-2-1 0,-2-9 0,-1-10 0,0-13 0,0-11 0,4-4 0,7-5 0,11 0 0,13 6 0,0 3 0,-6 12 0,-9 7 0,1 10 0,-8 5 0,-1 7 0,-4 7 0,-2 13 0,-2 5 0,-4 5 0,0-8 0,0-5 0,0-5 0,0 0 0,0-7 0,0 7 0,0-3 0</inkml:trace>
  <inkml:trace contextRef="#ctx0" brushRef="#br0" timeOffset="23434">5019 4551 24575,'72'-15'0,"-7"3"0,-18 12 0,-4-1 0,-5-2 0,-8-2 0,-13-3 0,-3-5 0,-5-2 0,-4 0 0,-2-2 0,-2 2 0,-1-3 0,-2 5 0,-4 4 0,-6 1 0,-11 2 0,-2 2 0,-7 4 0,-1 4 0,-2 8 0,5 5 0,3 15 0,10 0 0,8 4 0,4 1 0,5-2 0,11-3 0,9-8 0,11-5 0,13-7 0,-4-4 0,-2-8 0,-7 0 0,-8 0 0,-5 0 0,-2-20 0,3-4 0</inkml:trace>
  <inkml:trace contextRef="#ctx0" brushRef="#br0" timeOffset="23700">5460 4216 24575,'0'97'0,"0"-21"0,0-22 0,0-13 0,0-7 0,0 2 0,0-11 0,0-1 0,0-9 0,0-2 0,8 0 0,1 0 0</inkml:trace>
  <inkml:trace contextRef="#ctx0" brushRef="#br0" timeOffset="23903">5416 4481 24575,'69'-39'0,"-14"8"0,-18 38 0,-4 3 0</inkml:trace>
  <inkml:trace contextRef="#ctx0" brushRef="#br0" timeOffset="24425">5901 4349 24575,'-59'-12'0,"12"12"0,13 15 0,10 5 0,10 1 0,8-3 0,9-2 0,12-1 0,5 1 0,15-5 0,-5 1 0,-6-3 0,-4 4 0,-5 1 0,-3 0 0,-6 1 0,-2-2 0,-4 2 0,0-1 0,0-2 0,-8-6 0,-7 1 0,-11-7 0,-2 0 0,-4 0 0,8-5 0,4-3 0,9 1 0,8-5 0,2 4 0,17-16 0,3 0 0</inkml:trace>
  <inkml:trace contextRef="#ctx0" brushRef="#br0" timeOffset="24683">6201 4172 24575,'-12'54'0,"0"-10"0,-1-10 0,-7-11 0,1 1 0,-1-7 0,9 3 0,-13 2 0,5 5 0</inkml:trace>
  <inkml:trace contextRef="#ctx0" brushRef="#br0" timeOffset="25841">6650 4261 24575,'20'33'0,"0"5"0,-15 18 0,10-2 0,3 2 0,-3-9 0,-3-3 0,-2-11 0,-1-3 0,-4-11 0,-2-7 0,-2-2 0,-1-5 0,0-1 0</inkml:trace>
  <inkml:trace contextRef="#ctx0" brushRef="#br0" timeOffset="26324">6800 4428 24575,'10'16'0,"-2"2"0,-8 15 0,0-7 0,0-5 0,0-4 0,0-2 0,4-6 0,0-17 0,2-10 0,2-13 0,1-7 0,5 0 0,7-1 0,6 6 0,8 7 0,-2 5 0,2 12 0,-7 4 0,-1 2 0,-12 23 0,-6 12 0,-6 13 0,0 7 0,-2-7 0,-1-3 0,3-11 0,0-7 0,4-8 0,-1-10 0,2-2 0,0-8 0,1-1 0</inkml:trace>
  <inkml:trace contextRef="#ctx0" brushRef="#br0" timeOffset="26669">7162 4365 24575,'24'22'0,"-9"7"0,-6 7 0,-3 2 0,3-1 0,2-8 0,-2-7 0,0-7 0,0-8 0,-3-4 0,2-2 0,0-1 0,0-10 0,-2-8 0,1-7 0,-4-11 0,4-3 0,-1-2 0,1 0 0,2 3 0,2 5 0,4 13 0,-4 4 0,7 10 0,-2 2 0,5 20 0,2 3 0</inkml:trace>
  <inkml:trace contextRef="#ctx0" brushRef="#br0" timeOffset="27063">7462 4533 24575,'80'-20'0,"-21"9"0,-25 2 0,-10 0 0,-9-4 0,1-5 0,-10-3 0,-2 5 0,-4-1 0,0 1 0,0-2 0,-1 3 0,-2 3 0,-7 4 0,-8 8 0,-4 2 0,-7 4 0,3 9 0,3 11 0,6 5 0,11 4 0,3-3 0,6 0 0,14-10 0,9-1 0,3-7 0,0-2 0,-7-4 0,-4-8 0,-4 0 0,-5 0 0,7-8 0,3-2 0</inkml:trace>
  <inkml:trace contextRef="#ctx0" brushRef="#br0" timeOffset="27396">7744 4455 24575,'10'-28'0,"-4"28"0,-4 23 0,-2 12 0,0-5 0,0-6 0,4-7 0,1-9 0,-1-7 0,0-13 0,-4-11 0,0-9 0,2-3 0,4 0 0,9 0 0,11 0 0,9 7 0,6 5 0,-1 10 0,-5 4 0,-2-6 0,-10-3 0</inkml:trace>
  <inkml:trace contextRef="#ctx0" brushRef="#br0" timeOffset="27626">8088 4252 24575,'15'62'0,"-7"-9"0,-5-9 0,-3-11 0,1-2 0,2-10 0,-1-2 0,4-4 0,-12-2 0,0-4 0</inkml:trace>
  <inkml:trace contextRef="#ctx0" brushRef="#br0" timeOffset="27824">7894 4436 24575,'64'-29'0,"-9"11"0,-12 12 0,-11 6 0,-1 0 0,-10 0 0,-2 0 0,-7 0 0,10 0 0,5 0 0</inkml:trace>
  <inkml:trace contextRef="#ctx0" brushRef="#br0" timeOffset="28195">8282 4455 24575,'82'-5'0,"-14"1"0,-30 4 0,-4-1 0,-7-2 0,-7-3 0,-8-6 0,-6 0 0,-3-5 0,-2 6 0,-1-7 0,-6 7 0,-6-4 0,-10 0 0,-13 9 0,-1 0 0,-2 6 0,4 3 0,4 6 0,6 9 0,9 11 0,6-1 0,6-2 0,4-8 0,5 2 0,13-5 0,13-3 0,9-3 0,6-6 0,-8 1 0,-10 1 0,10-1 0,-2-4 0</inkml:trace>
  <inkml:trace contextRef="#ctx0" brushRef="#br0" timeOffset="28696">8767 4471 24575,'-57'-54'0,"16"22"0,19 32 0,11 15 0,2 6 0,3 0 0,2 2 0,4-2 0,0-1 0,0-6 0,4-4 0,2-4 0,3-4 0,2 1 0,2-3 0,2-3 0,-2-6 0,-5-6 0,-3-9 0,-2-6 0,-2-1 0,-1-4 0,0-1 0,0-6 0,0 5 0,0 8 0,0 7 0,0 10 0,4 7 0,1 11 0,4 15 0,3 6 0,-1 15 0,5-1 0,-1 3 0,-1-1 0,0-2 0,-3-8 0,1-9 0,13 5 0,4-5 0</inkml:trace>
  <inkml:trace contextRef="#ctx0" brushRef="#br0" timeOffset="28917">9023 4455 24575,'0'0'0</inkml:trace>
  <inkml:trace contextRef="#ctx0" brushRef="#br0" timeOffset="29317">9279 4251 24575,'-25'35'0,"5"3"0,20 0 0,2 1 0,4-4 0,17-3 0,15-5 0,7-6 0,5-9 0,-8-6 0,-9 0 0,-5-4 0,-10-2 0,-3-1 0,-6-2 0,-1-11 0,-2-9 0,-2-6 0,-4-3 0,0-9 0,0 0 0,0 0 0,0 6 0,0 12 0,0 8 0,-8 8 0,-2 3 0</inkml:trace>
  <inkml:trace contextRef="#ctx0" brushRef="#br0" timeOffset="36358">4737 4887 24575,'-1'1'0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2T00:52:30.1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441 53 24575,'-84'-29'0,"7"5"0,42 24 0,5 0 0,6 0 0,5 0 0,-2 0 0,0 9 0,0 6 0,0 9 0,4 9 0,-1 6 0,0 5 0,3 3 0,3 3 0,4 0 0,8 0 0,5-9 0,4 0 0,11-9 0,10-12 0,1-7 0,5-10 0,1-2 0,7-1 0,4 0 0,-3 0 0,-5-8 0,-6-2 0</inkml:trace>
  <inkml:trace contextRef="#ctx0" brushRef="#br0" timeOffset="338">557 276 24575,'0'40'0,"0"-2"0,1-9 0,2-2 0,3-10 0,5-3 0,8-4 0,7-4 0,2-2 0,4-4 0,-4-2 0,-2-4 0,-7-5 0,-7-9 0,-7-1 0,-2-5 0,-4 1 0,-5-4 0,-2 2 0,-7 4 0,6 2 0,6 6 0,10-9 0,3 0 0</inkml:trace>
  <inkml:trace contextRef="#ctx0" brushRef="#br0" timeOffset="689">988 223 24575,'-5'63'0,"2"-7"0,2-15 0,1-5 0,0-7 0,0 0 0,0-5 0,0-18 0,0-16 0,0-20 0,0-9 0,0-3 0,0 1 0,0 10 0,0 4 0,1 12 0,2 6 0,6 4 0,12-3 0,7-2 0</inkml:trace>
  <inkml:trace contextRef="#ctx0" brushRef="#br0" timeOffset="1076">1164 267 24575,'32'71'0,"3"-3"0,0-42 0,-1-1 0,-2-5 0,-4-2 0,-10-3 0,-2-6 0,-8-6 0,1-2 0,0-1 0,-1-2 0,-2-4 0,-2-10 0,-4-13 0,0-3 0,0-6 0,4-1 0,2 1 0,1 3 0,2 6 0,0 10 0,0 8 0,0 5 0,11 10 0,4 1 0</inkml:trace>
  <inkml:trace contextRef="#ctx0" brushRef="#br0" timeOffset="1474">1561 453 24575,'68'-15'0,"-6"6"0,-13-1 0,-5-2 0,-9-7 0,-6-1 0,-7-1 0,-13 4 0,-1-2 0,-3-2 0,-1 6 0,-4-3 0,-1 4 0,-2 3 0,-10 0 0,-11 8 0,-12 1 0,-8 5 0,2 17 0,4 13 0,11 10 0,9 4 0,10-5 0,11-7 0,25-7 0,16-8 0,6-6 0,0-5 0,-7-4 0,-11-5 0,-9 0 0,1-12 0,-5-3 0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7:15.093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11 445 24575,'-6'-92'0,"1"11"0,5 49 0,0 5 0,0-12 0,0 7 0,5-37 0,1-4 0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7:12.239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0 254 24575,'18'-79'0,"-8"19"0,-6 19 0,-4 5 0,0-2 0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6:07.268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313 1 24575,'-15'65'0,"-11"-5"0,-9-8 0,0-4 0,-1 4 0,3-6 0,2 0 0,4-4 0,2-3 0,7-7 0,4-7 0,4-8 0,3-3 0,7-11 0,15-14 0,12-12 0,12-13 0,5-2 0,2-8 0,-5 2 0,-5-2 0,-13 8 0,-5 2 0,-5 8 0,-3 3 0,0 4 0,-3 4 0,1-2 0,-4 5 0,0 1 0,0 6 0,2-3 0,4 3 0,1 3 0,-1-1 0,1 5 0,0 0 0,-4 9 0,0 5 0,-1 11 0,1 7 0,8 8 0,3 6 0,3-8 0,7-2 0,-2-10 0,-1 2 0,3-9 0,-7-5 0,-2-4 0,-5-3 0,1-2 0,-1-5 0,4 0 0,-4 0 0,-5-5 0,-4 0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6:35.312"/>
    </inkml:context>
    <inkml:brush xml:id="br0">
      <inkml:brushProperty name="width" value="0.0499" units="cm"/>
      <inkml:brushProperty name="height" value="0.0499" units="cm"/>
      <inkml:brushProperty name="color" value="#00A0D7"/>
    </inkml:brush>
  </inkml:definitions>
  <inkml:trace contextRef="#ctx0" brushRef="#br0">21 191 24575,'-6'66'0,"2"-6"0,4-21 0,0 7 0,0 0 0,0 3 0,0 0 0,0-1 0,0-6 0,0-10 0,0-8 0,1-7 0,2-10 0,8-2 0,2-5 0,4 0 0,6-6 0,5-5 0,4-3 0,3-4 0,-3-3 0,0 0 0,-5-1 0,-6-7 0,-9 9 0,-5-1 0,-5 0 0,-2 0 0,-18 2 0,-6 9 0,-6 0 0,-2 3 0,7 2 0,-7 5 0,6 2 0,-2 1 0,8 6 0,-1 6 0,4-5 0,3-3 0,5 0 0,9 4 0,0-1 0,0 1 0,-5 9 0,-1 2 0</inkml:trace>
  <inkml:trace contextRef="#ctx0" brushRef="#br0" timeOffset="388">507 318 24575,'0'51'0,"0"1"0,0 29 0,0-26 0,0-9 0,0-3 0,0 0 0,0-10 0,0-5 0,0-9 0,-19-23 0,-4-9 0</inkml:trace>
  <inkml:trace contextRef="#ctx0" brushRef="#br0" timeOffset="585">444 1 24575,'0'0'0</inkml:trace>
  <inkml:trace contextRef="#ctx0" brushRef="#br0" timeOffset="1130">623 308 24575,'30'94'0,"-7"-13"0,-23-35 0,0-3 0,0 0 0,0-1 0,0 0 0,0-9 0,0-5 0,0-9 0,0-22 0,0-9 0,0-23 0,0-1 0,0-9 0,0 2 0,0 4 0,2 3 0,1 4 0,17 5 0,12 3 0,8-2 0,6 1 0,-4 1 0,0 7 0,-10 3 0,-11 7 0,-14 7 0,-8 6 0</inkml:trace>
  <inkml:trace contextRef="#ctx0" brushRef="#br0" timeOffset="1521">1109 181 24575,'12'60'0,"-3"1"0,-9-12 0,0 4 0,0 4 0,0-3 0,0 2 0,0-3 0,0-4 0,0-10 0,0-7 0,4-12 0,-1-2 0,6-10 0,-8-8 0,-1-20 0,-6-8 0</inkml:trace>
  <inkml:trace contextRef="#ctx0" brushRef="#br0" timeOffset="1786">961 541 24575,'40'11'0,"2"-4"0,-9-5 0,-4-6 0,-12-1 0,4-2 0,-7 1 0,1 3 0,-4 2 0,0-3 0,3 2 0,0-2 0,19-25 0,1-11 0</inkml:trace>
  <inkml:trace contextRef="#ctx0" brushRef="#br0" timeOffset="2402">1270 181 24575,'47'71'0,"-9"4"0,-38-23 0,6 7 0,4-2 0,1-3 0,3-8 0,1-6 0,-1-12 0,-1-7 0,-6-7 0,-2-2 0,-5-12 0,0-7 0,1-15 0,3-10 0,10-4 0,7 1 0,6 3 0,-2 1 0,3 5 0,-3 8 0,-4 1 0,-4 6 0,-3 3 0,4 8 0,-5 0 0,1 0 0,-6 15 0,-1 10 0,-1 9 0,1 8 0,-2-1 0,-5-2 0,0-8 0,0-10 0,0-5 0,0-5 0,5-5 0,2-3 0,2-1 0,16-17 0,3-2 0</inkml:trace>
  <inkml:trace contextRef="#ctx0" brushRef="#br0" timeOffset="3229">127 1176 24575,'29'82'0,"-4"-19"0,-8-18 0,0-3 0,-4 1 0,1-1 0,-3-5 0,-4-6 0,-2 1 0,-5-14 0,0-8 0,-9-17 0,-1-14 0,2-8 0,4-7 0,3 1 0,1 3 0,0 1 0,0-1 0,12 0 0,9 0 0,9 9 0,13 2 0,-5 8 0,1 2 0,-8 1 0,1 2 0,-12-1 0,4-6 0,-7-2 0</inkml:trace>
  <inkml:trace contextRef="#ctx0" brushRef="#br0" timeOffset="3880">792 1356 24575,'-59'-20'0,"0"-1"0,-11 11 0,46 32 0,24 17 0,0 0 0,0-3 0,0-4 0,0-6 0,0-5 0,6-6 0,5-8 0,-1-2 0,4-5 0,-1 0 0,1 0 0,2-14 0,1-7 0,2-11 0,-5-3 0,0 2 0,-3 8 0,-2 5 0,-2 10 0,-2 8 0,0 13 0,-2 12 0,8 13 0,5 6 0,9 7 0,3 1 0,-3-4 0,4-11 0,0-14 0,1-9 0,2-9 0,-10-1 0,-4-2 0,-5-5 0,7-20 0,2-9 0</inkml:trace>
  <inkml:trace contextRef="#ctx0" brushRef="#br0" timeOffset="4311">1184 1070 24575,'18'79'0,"-7"-19"0,-8-16 0,-3-9 0,1 1 0,3-5 0,2 0 0,4-3 0,6-2 0,1-5 0,-5-1 0,-1-2 0,-3-7 0,2-8 0,1-2 0,-5-5 0,-11-16 0,-7-9 0</inkml:trace>
  <inkml:trace contextRef="#ctx0" brushRef="#br0" timeOffset="4589">1047 1344 24575,'90'-29'0,"-6"5"0,-45 24 0,5 0 0,2 0 0,-6-4 0,-8 1 0,-6-1 0,-9 4 0,-1 0 0,-1-9 0,1-3 0</inkml:trace>
  <inkml:trace contextRef="#ctx0" brushRef="#br0" timeOffset="5201">1512 1259 24575,'68'-23'0,"0"0"0,13-8 0,-55 13 0,-30 7 0,1 2 0,-8 2 0,-1 2 0,-5 5 0,-2 0 0,5 0 0,1 6 0,6 5 0,2 11 0,5 6 0,0 9 0,0-6 0,0 11 0,0-4 0,0 1 0,0-7 0,2-5 0,5-2 0,0-8 0,8-3 0,-4-6 0,0-5 0,3-2 0,0-1 0,0 0 0,-3 0 0,3 0 0,0 0 0,0-9 0,-3-5 0,4 0 0,6-20 0,6-1 0</inkml:trace>
  <inkml:trace contextRef="#ctx0" brushRef="#br0" timeOffset="5780">2169 1197 24575,'-72'-41'0,"6"8"0,24 33 0,2 0 0,4 0 0,8 4 0,14 3 0,5 5 0,9 6 0,0-2 0,0 5 0,1-1 0,2-5 0,19-1 0,13-4 0,10 2 0,7 2 0,-2-7 0,-1 0 0,-14 4 0,-3-1 0,-13 8 0,-8 0 0,-1 5 0,-3 2 0,-2 2 0,-2-6 0,-1 5 0,-2-8 0,0-3 0,0-5 0,-3-2 0,-4 2 0,-6-4 0,-11-6 0,-12 0 0,-6 0 0,-1 0 0,4 0 0,5 0 0,9 0 0,10-5 0,19-15 0,8-8 0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8:23.010"/>
    </inkml:context>
    <inkml:brush xml:id="br0">
      <inkml:brushProperty name="width" value="0.0499" units="cm"/>
      <inkml:brushProperty name="height" value="0.0499" units="cm"/>
      <inkml:brushProperty name="color" value="#00A0D7"/>
    </inkml:brush>
  </inkml:definitions>
  <inkml:trace contextRef="#ctx0" brushRef="#br0">138 37 24575,'-42'-7'0,"14"3"0,42 15 0,13-5 0,1-3 0,7 1 0,4 3 0,-5-5 0,5 5 0,-2-1 0,-6-2 0,-2 6 0,-12-3 0,-1 0 0,-6-7 0,1 0 0,-10 0 0,-13 0 0,-16 0 0,-7 0 0,-8 0 0,4 0 0,1 0 0,5 0 0,1 0 0,6 0 0,8 0 0,3 0 0,5 0 0,-1 0 0,0 0 0,1-4 0,4-2 0,2-5 0,-1 1 0,3-1 0,-2 0 0</inkml:trace>
  <inkml:trace contextRef="#ctx0" brushRef="#br0" timeOffset="1348">1 17 24575,'77'47'0,"-11"-5"0,-31-35 0,4 10 0,4 0 0,-6 4 0,2-7 0,-6 2 0,-5-2 0,-3 1 0,-7 3 0,0-3 0,-4-4 0,1-1 0,-5 1 0,-3 1 0,0 2 0,0 1 0,4 3 0,-5 2 0,-1-9 0,-5 3 0,4-6 0,-3-8 0,4-6 0,-5-5 0,0 0 0,0 1 0,0-1 0,-1-3 0,-3 0 0,-5-4 0,-5 4 0,-3-8 0,0 1 0,-3-4 0,-12 0 0,-3 3 0,-11-3 0,2 1 0,-1 3 0,10-2 0,7 9 0,6 1 0,4 6 0,6-2 0,5 2 0,2-3 0,-3 0 0,3 0 0,1 3 0,17 17 0,5 1 0,20 11 0,8-1 0,4-4 0,-4 7 0,-4 1 0,-7 0 0,-10 0 0,-4-4 0,-7 0 0,-2-1 0,2-5 0,-6 3 0,-1 0 0,0 2 0,4 1 0,-2 2 0,-2 1 0,2-1 0,-6 1 0,1-6 0,-4-4 0,0-6 0,0-1 0,0 0 0,4 4 0,2-5 0,14 8 0,3-2 0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7:48.709"/>
    </inkml:context>
    <inkml:brush xml:id="br0">
      <inkml:brushProperty name="width" value="0.0499" units="cm"/>
      <inkml:brushProperty name="height" value="0.0499" units="cm"/>
      <inkml:brushProperty name="color" value="#00A0D7"/>
    </inkml:brush>
  </inkml:definitions>
  <inkml:trace contextRef="#ctx0" brushRef="#br0">213 96 24575,'0'0'0</inkml:trace>
  <inkml:trace contextRef="#ctx0" brushRef="#br0" timeOffset="31880">0 85 24575,'51'0'0,"-2"0"0,-19 0 0,4 0 0,0 0 0,5 0 0,-2 0 0,2 0 0,-4 0 0,-7 0 0,2 0 0,-5 0 0,-2 0 0,-5 0 0,-2 0 0,-2 0 0,-1-3 0,5-1 0,-2 1 0,2 3 0,3 0 0,0 0 0,0 0 0,4 0 0,-1 0 0,0 0 0,-4 0 0,5 0 0,-3-4 0,10 1 0,-2-6 0,5 2 0,0 3 0,-3 0 0,-4-1 0,-10 2 0,1-1 0,-5 4 0,0 0 0,-4 0 0,2 0 0,2 0 0,4 0 0,7 0 0,3 0 0,7 0 0,3 0 0,4 0 0,0-3 0,1-1 0,-1 1 0,0 3 0,3 0 0,-3 0 0,-3 0 0,-11 0 0,3 0 0,-3 0 0,0 0 0,4 0 0,5 0 0,12 0 0,12 0 0,10 0 0,-5-4 0,-10 1 0,-7-1 0,-3 4 0,-7-3 0,-4-1 0,8 1 0,3 3 0,9 0 0,5 0 0,4 0 0,0 0 0,-4 0 0,-11 0 0,-6 0 0,-8 0 0,4 0 0,3 0 0,5 0 0,6 0 0,3 0 0,1 0 0,-3 0 0,-8 0 0,-1 0 0,-10 0 0,-2 0 0,-2 0 0,5 0 0,10 0 0,11 0 0,10 0 0,4 1 0,-1 2 0,-12 2 0,-12 2 0,-10 1 0,-11-4 0,9-1 0,-2-3 0,15 0 0,13 0 0,5 2 0,12 1 0,-7-1 0,-7 6 0,-14-6 0,-10 1 0,-6 2 0,-5-1 0,3-1 0,-3-3 0,9 1 0,5 3 0,10-2 0,8 5 0,0-4 0,-4 0 0,-5 2 0,-13-2 0,-5 1 0,-4-4 0,2 0 0,5 0 0,-1 1 0,4 3 0,10 0 0,18 3 0,-6-2 0,-8-5 0,-6 0 0,-8 0 0,-2 0 0,-6 0 0,-3 1 0,1 3 0,-1 0 0,4 4 0,1 1 0,2-2 0,-1-1 0,5 1 0,1-1 0,6 1 0,-3-2 0,3-5 0,0 0 0,-4 0 0,-5 0 0,-9 0 0,-3 0 0,3 0 0,-2 1 0,5 2 0,0 7 0,8 4 0,5-1 0,9-6 0,3-3 0,0-4 0,-5 0 0,-13 0 0,0 0 0,-10 0 0,-1 2 0,-13 1 0,9-2 0,-2 3 0,5-1 0,2 4 0,10-1 0,11 5 0,-5-2 0,-2-5 0,-6 1 0,3-2 0,-4-2 0,4 3 0,-7 1 0,-4-2 0,-2 4 0,-8-3 0,-3 3 0,-1-4 0,-12-2 0</inkml:trace>
  <inkml:trace contextRef="#ctx0" brushRef="#br0" timeOffset="31881">7165 339 24575,'15'7'0,"3"0"0,9 4 0,-12-9 0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8:20.573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22 211 24575,'11'-44'0,"-6"-7"0,5-6 0,-4-2 0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7:22.804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0 22 24575,'77'0'0,"7"0"0,-13 0 0,0-5 0,-8-1 0,-11 0 0,-10 3 0,-11 2 0,-7 1 0,0 0 0,11 0 0,12 0 0,20 0 0,6 0 0,8 0 0,-11 0 0,-10 0 0,-14 0 0,-8 0 0,3 0 0,5 0 0,18 0 0,17 0 0,-3 0 0,-1 0 0,-13 0 0,-15 0 0,-8 0 0,-13 0 0,3 0 0,-3 0 0,5 0 0,6 0 0,13 0 0,11 0 0,2 0 0,-5 0 0,-10 0 0,-11 0 0,-5 0 0,-12 0 0,1 0 0,-5 0 0,4 0 0,6 0 0,10 0 0,11 0 0,7 0 0,0 0 0,-1 0 0,-5 0 0,-6 0 0,-8 0 0,-7 0 0,-11 0 0,2 0 0,-3 0 0,0 0 0,0 0 0,0 0 0,0 0 0,-1 0 0,-6 0 0,6 0 0,1 0 0,13 0 0,5 0 0,4 0 0,0 0 0,-3 0 0,-10 0 0,-5 0 0,-4 0 0,-7 0 0,1 0 0,-29 0 0,-7 0 0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8:20.524"/>
    </inkml:context>
    <inkml:brush xml:id="br0">
      <inkml:brushProperty name="width" value="0.0499" units="cm"/>
      <inkml:brushProperty name="height" value="0.0499" units="cm"/>
      <inkml:brushProperty name="color" value="#00A0D7"/>
    </inkml:brush>
  </inkml:definitions>
  <inkml:trace contextRef="#ctx0" brushRef="#br0">268 210 24575,'23'11'0,"-16"-7"0</inkml:trace>
  <inkml:trace contextRef="#ctx0" brushRef="#br0" timeOffset="-1">311 232 24575,'12'7'0,"15"9"0,-6-2 0,-4 2 0,-3 1 0,-3 1 0,0 0 0,0-9 0,-1 5 0,-2-1 0,3 1 0,-3-2 0,6-1 0,-3 2 0,-4 8 0,6-3 0,-3 4 0,6-11 0,-6 7 0,4-7 0,-3 3 0,0-6 0,3-1 0,3-3 0,5 3 0,5 4 0,8 7 0,1 6 0,3 0 0,1 4 0,-5-3 0,-1-5 0,-5-6 0,-1 2 0,-7-2 0,3 2 0,-7 2 0,-4-4 0,1 7 0,-3 1 0,7 3 0,-3 1 0,6-1 0,4-2 0,10 5 0,7 2 0,8 5 0,0 1 0,0 3 0,-3 1 0,-5-4 0,-6 4 0,-4-2 0,-2 2 0,-9-1 0,2 6 0,-5-3 0,4-3 0,6-7 0,8 8 0,13-2 0,11 4 0,14 0 0,-9-2 0,-2 6 0,-10 1 0,-10-1 0,-3 4 0,-12 0 0,13-3 0,8-1 0,21-3 0,11-1 0,-2 0 0,-9-4 0,-12 2 0,-16-4 0,-3 1 0,-4-5 0,16 3 0,16-3 0,9-3 0,13 7 0,-10-9 0,-15 5 0,-8-4 0,-13 0 0,5 3 0,5-3 0,15 2 0,13 2 0,-7 0 0,0 0 0,-16-1 0,-9 1 0,-6 2 0,-1-2 0,18-1 0,18-7 0,3 2 0,3 2 0,-14 2 0,-14-6 0,-4 3 0,-10-5 0,15 3 0,3-7 0,16 8 0,16-5 0,-12 4 0,-6 0 0,-11-7 0,-3 4 0,11-8 0,10 0 0,1 2 0,3 2 0,-13-3 0,-16-1 0,-15 2 0,-19-2 0,-9-1 0,-6-6 0,0 1 0,3-5 0,1 1 0,-1-4 0,10 14 0,3 4 0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6:51.318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265 298 24575,'-63'-40'0,"21"12"0,17 11 0,11 7 0,-4 4 0,4 2 0,0 3 0,3 1 0,1 1 0,-1 3 0,-3 17 0,0 14 0,5 4 0,5 3 0,3 4 0,1-4 0,0 3 0,0-2 0,0-9 0,0-3 0,0-11 0,0-2 0,0-5 0,1-7 0,3-3 0,8-9 0,6-8 0,8-10 0,-5-12 0,3-4 0,-3 2 0,-6-1 0,-4-4 0,-5 8 0,-6-4 0,0 3 0,0 4 0,-2-2 0,-1 6 0,-3-3 0,-5 0 0,4 7 0,0 3 0,4 8 0,-4 2 0,0 20 0,1 8 0,1 23 0,5 2 0,0 13 0,0 1 0,0 6 0,0 5 0,4-3 0,-1-1 0,9-12 0,-2-9 0,3-9 0,-2-5 0,-5-2 0,3-19 0,1-3 0,4-15 0,19-28 0,1-11 0</inkml:trace>
  <inkml:trace contextRef="#ctx0" brushRef="#br0" timeOffset="612">308 454 24575,'81'-24'0,"-28"10"0,-29 9 0,-13 5 0,1-3 0,2-1 0,-6-1 0,3 2 0,-4-3 0,0-4 0,-2-1 0,-5 0 0,0 3 0,0-2 0,0 0 0,0-8 0,0 4 0,0-3 0,-2 0 0,-1 0 0,-2 1 0,-2 6 0,-3 4 0,-1 2 0,0 3 0,-3 1 0,-1 0 0,1 0 0,0 6 0,3 5 0,5 12 0,3 9 0,2 7 0,1 0 0,0 6 0,0 5 0,0-6 0,0-5 0,5-3 0,6-12 0,4 1 0,2-13 0,-3-5 0,-2-5 0,-2-2 0,2-1 0,2-3 0,1-5 0,3-5 0,16-19 0,0-1 0</inkml:trace>
  <inkml:trace contextRef="#ctx0" brushRef="#br0" timeOffset="1299">1027 423 24575,'-17'-50'0,"0"0"0,-14-10 0,6 40 0,0 20 0,6 0 0,2 0 0,4 0 0,2 11 0,8 6 0,2 17 0,1 12 0,0 2 0,0-2 0,2-5 0,5-9 0,5-6 0,9-5 0,-1-8 0,-3-6 0,0-5 0,-3 2 0,-2-3 0,3-16 0,-4-10 0,-1-10 0,1-11 0,-4 3 0,0-3 0,0 9 0,4 9 0,-6 7 0,0 22 0,-5 10 0,1 10 0,3 14 0,-3 6 0,3 5 0,0-1 0,0-6 0,4 1 0,-1-5 0,4-9 0,3-9 0,-4-8 0,8-6 0,-2-2 0,13-1 0,-6-12 0,2-9 0,11-19 0,3-14 0</inkml:trace>
  <inkml:trace contextRef="#ctx0" brushRef="#br0" timeOffset="1626">1525 1 24575,'41'77'0,"-16"-13"0,-17-10 0,-8-5 0,0 3 0,0 1 0,0-6 0,0-5 0,5-10 0,2-11 0,6-9 0,1-9 0,0-1 0,11-21 0,3-5 0</inkml:trace>
  <inkml:trace contextRef="#ctx0" brushRef="#br0" timeOffset="1933">1293 411 24575,'51'-6'0,"-1"0"0,37-3 0,-52 9 0,0-1 0,-11-3 0,-3-1 0,-3-6 0,-5 2 0,1 1 0,-1 3 0,1 1 0,-2 3 0,2-3 0,2-11 0,1-3 0</inkml:trace>
  <inkml:trace contextRef="#ctx0" brushRef="#br0" timeOffset="2486">1684 43 24575,'35'72'0,"-3"-4"0,-29-19 0,5 2 0,-1 9 0,3-10 0,0 0 0,-4-13 0,-2-8 0,-2-6 0,2-12 0,-3-13 0,4-14 0,-5-12 0,7-6 0,7-2 0,1 6 0,13 5 0,-5 11 0,8 3 0,-2 8 0,-1-1 0,-2 3 0,-5 1 0,-5 11 0,-2 6 0,-3 12 0,-4 6 0,1 3 0,-4-7 0,-1-1 0,-3-9 0,0-1 0,0-3 0,-28 18 0,-7-1 0</inkml:trace>
  <inkml:trace contextRef="#ctx0" brushRef="#br0" timeOffset="3216">116 1121 24575,'32'51'0,"-7"-5"0,-8-5 0,5 1 0,-3-3 0,-1 0 0,-3-10 0,-4-1 0,-5-4 0,-6-12 0,-6-8 0,-8-18 0,0-7 0,1-13 0,6-5 0,2-2 0,5-5 0,7 4 0,7 3 0,13 1 0,16 10 0,-7-2 0,-1 12 0,-4 4 0,-10 7 0,-3-1 0,-11-6 0,12-3 0,-2-4 0</inkml:trace>
  <inkml:trace contextRef="#ctx0" brushRef="#br0" timeOffset="3827">615 1206 24575,'-24'-42'0,"5"13"0,15 5 0,-3 13 0,-3 5 0,0 3 0,-1 16 0,5 6 0,3 16 0,1-1 0,2 5 0,0-5 0,0 1 0,0-4 0,0-7 0,0-4 0,7-14 0,8-2 0,6-9 0,11-6 0,-5-10 0,-3-10 0,-5-1 0,-1-3 0,-5 0 0,1 7 0,-7 5 0,-4 12 0,-1 19 0,-2 9 0,0 18 0,0 5 0,0-1 0,0-3 0,0 0 0,5-3 0,6-2 0,5-8 0,9-6 0,-1-9 0,4-4 0,-9-3 0,15-10 0,-6-3 0</inkml:trace>
  <inkml:trace contextRef="#ctx0" brushRef="#br0" timeOffset="4166">1005 932 24575,'24'95'0,"-10"-21"0,-9-21 0,-5-11 0,0 1 0,0-1 0,0-1 0,0-2 0,0-8 0,0-10 0,0-5 0,0-5 0,-10-15 0,-2-3 0</inkml:trace>
  <inkml:trace contextRef="#ctx0" brushRef="#br0" timeOffset="4449">773 1207 24575,'60'0'0,"0"0"0,-9-8 0,-12-3 0,-6-3 0,-5 0 0,-7 0 0,-7 0 0,-1 1 0,1 9 0,-2 1 0,22-11 0,0-4 0</inkml:trace>
  <inkml:trace contextRef="#ctx0" brushRef="#br0" timeOffset="4999">1313 1173 24575,'60'18'0,"-12"-4"0,-16-14 0,-12 0 0,0-1 0,-9-3 0,-2-2 0,-2-4 0,1-4 0,-4 0 0,-1-5 0,-3 0 0,0-2 0,0 1 0,0 6 0,0-2 0,0-1 0,-10 5 0,-8 5 0,-10 1 0,-7-1 0,-3 2 0,6 5 0,-1 3 0,9 4 0,4 10 0,6 15 0,7 2 0,3 9 0,3-2 0,1 8 0,2-5 0,5-2 0,10-6 0,11-7 0,1-9 0,0-10 0,1-4 0,-2-6 0,-3 0 0,-4 0 0,-1-5 0,-6-2 0,15-16 0,-1-5 0</inkml:trace>
  <inkml:trace contextRef="#ctx0" brushRef="#br0" timeOffset="5518">1788 1015 24575,'-47'18'0,"0"1"0,-28 16 0,75-6 0,0-5 0,0-6 0,4 1 0,6-5 0,3 5 0,20-10 0,2 5 0,2-1 0,5 5 0,-10 5 0,-11-2 0,-6 7 0,-8-4 0,-4 8 0,-10-4 0,-14-1 0,-15-9 0,-1 0 0,1-8 0,2 2 0,10-9 0,4 1 0,5-4 0,5-2 0,3-5 0,2-12 0,5-10 0,5-22 0,1 0 0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7:11.934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3112 540 24575,'-24'-84'0,"10"13"0,10 12 0,4 6 0,0-2 0,0 6 0,0-8 0,0-2 0</inkml:trace>
  <inkml:trace contextRef="#ctx0" brushRef="#br0" timeOffset="2884">7165 434 24575,'-5'-82'0,"1"19"0,3 20 0,1 12 0,0-8 0,0-11 0,19-11 0,4-3 0</inkml:trace>
  <inkml:trace contextRef="#ctx0" brushRef="#br0" timeOffset="-6054">3165 6762 24575,'-6'-50'0,"3"4"0,5-1 0,1-6 0,1 7 0,-4 4 0,5-29 0,1 3 0</inkml:trace>
  <inkml:trace contextRef="#ctx0" brushRef="#br0" timeOffset="-5630">3134 5619 24575,'-6'-94'0,"3"17"0,2 11 0,1 6 0,0 12 0,0 5 0,0 3 0,-5-2 0,-1-6 0</inkml:trace>
  <inkml:trace contextRef="#ctx0" brushRef="#br0" timeOffset="-1147">3176 4477 24575,'0'-8'0,"0"-10"0,0-15 0,0-9 0,0-3 0,0-7 0,-10-18 0,-2-11 0</inkml:trace>
  <inkml:trace contextRef="#ctx0" brushRef="#br0" timeOffset="-691">3111 3153 24575,'-29'-53'0,"5"1"0,24-1 0,0-5 0,0-2 0,0-2 0,9-16 0,3-3 0</inkml:trace>
  <inkml:trace contextRef="#ctx0" brushRef="#br0" timeOffset="-316">3112 1660 24575,'-35'-66'0,"14"3"0,18 4 0,10 2 0,6 2 0,1 9 0,-1 1 0,-6 2 0,-2-18 0,-5-5 0</inkml:trace>
  <inkml:trace contextRef="#ctx0" brushRef="#br0" timeOffset="1349">7377 6859 24575,'6'-49'0,"-3"3"0,-1-6 0,-2-5 0,0-4 0,0-3 0,0 2 0,0 2 0,-14-12 0,-4 2 0</inkml:trace>
  <inkml:trace contextRef="#ctx0" brushRef="#br0" timeOffset="1700">7335 5364 24575,'-24'-96'0,"10"18"0,16 10 0,13 12 0,0-6 0,6-1 0,5-15 0,-4-3 0</inkml:trace>
  <inkml:trace contextRef="#ctx0" brushRef="#br0" timeOffset="2013">7409 3926 24575,'-18'-48'0,"1"1"0,-12-47 0,29 37 0,0-4 0,0-2 0,-14-15 0,-3-3 0</inkml:trace>
  <inkml:trace contextRef="#ctx0" brushRef="#br0" timeOffset="2333">7208 2666 24575,'0'-86'0,"0"19"0,1 18 0,2 7 0,0-4 0,4 0 0,-5-5 0,2-2 0,11-14 0,3-9 0</inkml:trace>
  <inkml:trace contextRef="#ctx0" brushRef="#br0" timeOffset="82477">1 6488 24575,'67'18'0,"-8"-4"0,-27-14 0,5 0 0,2 0 0,-3 0 0,-1 0 0,-3 0 0,-4 0 0,-2 0 0,-5 0 0,-3 0 0,0 0 0,-1 0 0,8 0 0,0 0 0,-3 0 0,-1 0 0,3 0 0,7 0 0,6 0 0,2 0 0,2 0 0,1 0 0,0 0 0,1 0 0,-7 0 0,-4 0 0,-5 0 0,-6 0 0,-4 1 0,-3 3 0,1-3 0,-1 2 0,1 0 0,0 0 0,1-2 0,5 3 0,4-3 0,0-1 0,9 0 0,1 0 0,1 1 0,3 3 0,-4-3 0,4 2 0,-8-1 0,1-2 0,-8 1 0,1 2 0,-7-2 0,-4 3 0,-2 1 0,-2-2 0,4 1 0,0-4 0,-2 3 0,-1 1 0,-3-1 0,6-3 0,-1 0 0,1 0 0,4 0 0,6 0 0,0 0 0,4 0 0,2 0 0,5 0 0,1 0 0,3 0 0,-1 0 0,-3 0 0,-7 0 0,0 0 0,-9 0 0,-5 0 0,3 0 0,0 0 0,-5 0 0,-1 0 0,-2 0 0,5 0 0,-2 0 0,3 0 0,-4 0 0,-1 0 0,1 0 0,0 0 0,5 0 0,5 0 0,2 0 0,5 0 0,0 0 0,4 0 0,-2 0 0,-1 0 0,-1 0 0,-7 0 0,3 0 0,-7 0 0,1-4 0,3-3 0,-6 1 0,6-1 0,-3 1 0,0-1 0,-3 2 0,-4 5 0,-1-4 0,1 1 0,-1-5 0,0 2 0,-3-5 0,2 5 0,-2 3 0,-1-3 0,1-1 0,0 2 0,-1-4 0,-1 3 0,-5-1 0,0 0 0,5 4 0,0-1 0,2-1 0,1-2 0,-1 2 0,-2-4 0,5 7 0,-3-6 0,4 6 0,3-1 0,-6-2 0,2 1 0,-1 1 0,1 3 0,1-5 0,-1-2 0,-4-2 0,5 2 0,-1 0 0,7 1 0,8-1 0,-2-3 0,5 3 0,-5-2 0,-2-2 0,0 2 0,-3 2 0,-2 2 0,2 5 0,-5-5 0,1-2 0,2-3 0,2-4 0,-3 4 0,-1-4 0,-1 5 0,1-5 0,-5 2 0,1 1 0,-3-1 0,0-2 0,3 6 0,-3-3 0,1 2 0,-1-5 0,-1 2 0,-3-2 0,3 1 0,5-1 0,-1 1 0,1-5 0,4 2 0,3-2 0,7 3 0,3 5 0,7-5 0,4 1 0,6-3 0,1 3 0,-5-4 0,-6 4 0,-7-2 0,-3 2 0,-7 4 0,-4-1 0,-6 1 0,-1 3 0,0-6 0,4-1 0,2-5 0,-3 1 0,3 0 0,-6-3 0,6 7 0,1-3 0,1-1 0,0 0 0,1 6 0,5 2 0,0 0 0,1-4 0,2 4 0,1-1 0,4-6 0,0 2 0,-2-6 0,1 4 0,0-3 0,4-1 0,-5-3 0,-3 3 0,-5-2 0,-1 9 0,-2-4 0,2 0 0,-6 1 0,-5 0 0,0 2 0,4-7 0,-1 4 0,1-7 0,0-1 0,4 1 0,1-6 0,5 2 0,3-4 0,-3 5 0,2 2 0,-5 2 0,3-3 0,4-2 0,-3 2 0,3-1 0,1 3 0,-2-3 0,5 3 0,-5-3 0,5 4 0,-5-5 0,5 3 0,-5-5 0,1 1 0,-4-5 0,-4 0 0,-3 3 0,-1-2 0,1 6 0,-3-4 0,4-3 0,0 5 0,-1-2 0,12 0 0,-1-4 0,11 0 0,-1 1 0,8 3 0,-1 0 0,3-1 0,-7 8 0,-2-15 0,-5 5 0,0-4 0,-6 1 0,-2-1 0,-5-4 0,-2 7 0,-2 4 0,3-2 0,4 6 0,0-4 0,0 7 0,5-4 0,3 1 0,6-4 0,4-3 0,-6 5 0,-2-1 0,-3-1 0,1 0 0,0 0 0,-4 11 0,-4-9 0,-3 5 0,-2-7 0,2 4 0,-2 2 0,-2 1 0,-3 0 0,-1 0 0,1 0 0,-4 4 0,3 0 0,0 0 0,1 0 0,-1-1 0,10 0 0,5-3 0,10-1 0,8-2 0,-1-1 0,4 4 0,-5 0 0,-6 4 0,-4 2 0,-10-2 0,0 2 0,0-5 0,0-2 0,1 1 0,-5-4 0,1 1 0,-2-3 0,2-1 0,-3 4 0,-4 0 0,6 3 0,1-3 0,17 3 0,8-3 0,19 2 0,23-6 0,-4-1 0,-4-5 0,-12 2 0,-23 1 0,-6 8 0,-15-8 0,5 5 0,2 2 0,13 2 0,9 5 0,10 0 0,7 0 0,-6 0 0,-8-1 0,-11 2 0,-10 3 0,-6 0 0,-9 3 0,2 4 0,-5-1 0,11 0 0,3 4 0,14-2 0,15-2 0,10-3 0,10 0 0,-5-3 0,-8 2 0,-14-2 0,-7 3 0,-7 0 0,3 3 0,15 0 0,13 1 0,8-1 0,6 1 0,-9-1 0,-12 1 0,-11-5 0,-10 1 0,-3 0 0,2 4 0,14-1 0,8 0 0,12 2 0,-2 2 0,-5-2 0,-12 1 0,-6-1 0,-8-1 0,2 2 0,-2 1 0,17 5 0,11-1 0,1 1 0,7 2 0,-14 0 0,-5 0 0,-15 0 0,-9 0 0,-1 0 0,4 0 0,11 0 0,14 0 0,8 0 0,13 0 0,-8 0 0,-10 0 0,-10 0 0,-10 0 0,-4 0 0,-4 0 0,14 4 0,15-1 0,11 6 0,10-2 0,-9-3 0,-12 0 0,-9-3 0,-6-1 0,9 0 0,12 0 0,9 0 0,13 0 0,-13 0 0,-12 0 0,-10 0 0,-11 0 0,6 4 0,-3-1 0,16 1 0,9-4 0,-2 0 0,-5 0 0,-13 0 0,-8 0 0,-12 0 0,-9 0 0,2 0 0,1 0 0,5 0 0,6 0 0,4 0 0,10 0 0,-1 0 0,-3 0 0,-7 0 0,-6 0 0,-8 0 0,-3 0 0,-5 1 0,-6 2 0,0 3 0,-7 5 0,-16 18 0,-4 5 0</inkml:trace>
  <inkml:trace contextRef="#ctx0" brushRef="#br0" timeOffset="83911">9885 688 24575,'12'89'0,"-2"-12"0,-10-27 0,0-2 0,0 1 0,0-9 0,0-12 0,0-3 0,0-11 0,4-4 0,16-15 0,8-7 0</inkml:trace>
  <inkml:trace contextRef="#ctx0" brushRef="#br0" timeOffset="84336">9855 771 24575,'41'-41'0,"0"0"0,29-9 0,-18 40 0,-13 20 0,-8 6 0,-14 5 0,-6 5 0,-8 2 0,-7-1 0,-14 1 0,-11-7 0,-24-3 0,2-4 0,5-10 0,6-1 0,12-3 0,7 0 0,7 0 0,7-5 0,11-19 0,8-10 0</inkml:trace>
  <inkml:trace contextRef="#ctx0" brushRef="#br0" timeOffset="84872">10425 655 24575,'-65'-46'0,"20"28"0,26 26 0,8 24 0,8-5 0,-1 8 0,3-5 0,1 2 0,9-3 0,5-8 0,5-3 0,2-11 0,-4-2 0,-3-5 0,1-3 0,-1-4 0,-1-9 0,-6-13 0,-2 2 0,-5-1 0,0 2 0,0 2 0,0-6 0,0 17 0,0-4 0,0 4 0,5-17 0,1-4 0</inkml:trace>
  <inkml:trace contextRef="#ctx0" brushRef="#br0" timeOffset="85209">10563 550 24575,'11'30'0,"0"5"0,-7 10 0,0 4 0,3 4 0,3-1 0,-3 1 0,-1-7 0,1 0 0,0-11 0,3 1 0,-4-13 0,-2-9 0,-3-2 0</inkml:trace>
  <inkml:trace contextRef="#ctx0" brushRef="#br0" timeOffset="85577">10531 559 24575,'53'-47'0,"0"10"0,0 37 0,-5 2 0,-2 5 0,-12 6 0,-6 12 0,-10 2 0,-8 5 0,-4-3 0,-6 3 0,0-8 0,0 5 0,-14-6 0,-14-2 0,-19-4 0,-24-3 0,7-7 0,7-4 0,10-1 0,53-26 0,9-5 0</inkml:trace>
  <inkml:trace contextRef="#ctx0" brushRef="#br0" timeOffset="86049">10954 507 24575,'-12'70'0,"5"-13"0,6-13 0,5-12 0,6 0 0,8-11 0,3-4 0,4-9 0,1-4 0,2-4 0,1 0 0,-4 0 0,-5-6 0,-6-4 0,-7-9 0,-3-6 0,-3-6 0,-1-5 0,-1 6 0,-3-2 0,2 6 0,-5 12 0,4 0 0,0 3 0,12 5 0,9 3 0,16-8 0,10 0 0</inkml:trace>
  <inkml:trace contextRef="#ctx0" brushRef="#br0" timeOffset="86381">11399 337 24575,'29'60'0,"-5"2"0,-24-9 0,0 1 0,0 6 0,0-4 0,0 0 0,0-9 0,0-8 0,0-12 0,0-40 0,0-12 0</inkml:trace>
  <inkml:trace contextRef="#ctx0" brushRef="#br0" timeOffset="86998">11737 623 24575,'17'-82'0,"-24"32"0,-19 34 0,-9 16 0,6 0 0,5 0 0,10 17 0,3 8 0,8 8 0,-1 2 0,3-2 0,1 2 0,1-7 0,3-7 0,17-6 0,14-8 0,10-2 0,8-5 0,-6-1 0,-5-3 0,-10-11 0,-11-10 0,-6-4 0,-8-3 0,-2 1 0,-5 3 0,0 7 0,5 10 0,1 11 0,4 14 0,1 5 0,-1 17 0,4 0 0,0-1 0,-3-4 0,-4-6 0,-5-8 0,2-3 0,2-7 0,9-11 0,8-8 0</inkml:trace>
  <inkml:trace contextRef="#ctx0" brushRef="#br0" timeOffset="87320">12066 263 24575,'17'48'0,"-6"-2"0,-8 6 0,-3 1 0,0 2 0,0-2 0,1-4 0,3 1 0,-3-14 0,3 0 0,-3-15 0,-1-4 0,0-13 0,5-24 0,0-14 0</inkml:trace>
  <inkml:trace contextRef="#ctx0" brushRef="#br0" timeOffset="87551">12003 559 24575,'82'-17'0,"-2"3"0,-23 14 0,-3 0 0,-8 0 0,-11 0 0,-14 0 0,0 0 0,-4 0 0</inkml:trace>
  <inkml:trace contextRef="#ctx0" brushRef="#br0" timeOffset="87827">12425 464 24575,'36'53'0,"-15"-7"0,-14-4 0,-7-6 0,0-6 0,0-5 0,0-8 0,-28-25 0,-8-11 0</inkml:trace>
  <inkml:trace contextRef="#ctx0" brushRef="#br0" timeOffset="88000">12447 284 24575,'0'0'0</inkml:trace>
  <inkml:trace contextRef="#ctx0" brushRef="#br0" timeOffset="88446">12743 602 24575,'-26'-77'0,"5"24"0,-3 29 0,7 10 0,-1 7 0,7 3 0,1 5 0,-1 6 0,5 10 0,2 13 0,4 6 0,0-2 0,0-6 0,0-2 0,0-5 0,4-5 0,6-5 0,4-8 0,8-1 0,-1-2 0,-5-5 0,-6-2 0,-3-12 0,0-6 0,-2-4 0,-5-3 0,0 10 0,0 4 0,0 5 0,24-7 0,5-2 0</inkml:trace>
  <inkml:trace contextRef="#ctx0" brushRef="#br0" timeOffset="88919">12902 423 24575,'11'0'0,"-9"10"0,22 8 0,-8 10 0,-6 8 0,-1 0 0,-1-1 0,0-5 0,-5 1 0,1-11 0,-4-2 0,0-19 0,0-20 0,0-13 0,0-12 0,0 7 0,0 4 0,1 3 0,3 4 0,6 11 0,8 10 0,-2 5 0,2 2 0,-5 1 0,1 3 0,-2 11 0,-2 10 0,0 4 0,-3 3 0,-3-5 0,-4-3 0,0-2 0,0-5 0,-4 17 0,-2 0 0</inkml:trace>
  <inkml:trace contextRef="#ctx0" brushRef="#br0" timeOffset="89904">11240 1111 24575,'-62'-53'0,"4"9"0,33 41 0,2 2 0,5-3 0,6 3 0,5 1 0,2 9 0,-3 5 0,4 12 0,4 3 0,0 1 0,0-9 0,1-3 0,2-11 0,19-2 0,13-5 0,12 0 0,6 0 0,-5 0 0,-13 0 0,-5-5 0,-13-2 0,-6-11 0,-8-3 0,-1 6 0,-2 4 0,-10 8 0,-4-1 0,0 3 0,5 6 0,11 4 0,11 8 0,9 3 0,14 11 0,-8 8 0,0 11 0,-9-2 0,-5 1 0,-7-8 0,-4 2 0,-1-8 0,-2 0 0,-3-8 0,-4-6 0,-13-1 0,-19-6 0,-10-4 0,-18-7 0,8-1 0,3-2 0,15-11 0,9-7 0,13-6 0,5-8 0,7 6 0,7 5 0,1 0 0,3 3 0,16 3 0,11 1 0,22-17 0,7-3 0</inkml:trace>
  <inkml:trace contextRef="#ctx0" brushRef="#br0" timeOffset="90419">11452 1005 24575,'17'66'0,"-3"-6"0,-14-21 0,0 1 0,0-5 0,0-5 0,0-5 0,0-7 0,0-4 0,0-12 0,0-14 0,0-16 0,0-6 0,0-5 0,0-1 0,0 5 0,0 4 0,0 7 0,2 3 0,1 3 0,3 3 0,5 4 0,4 5 0,3 3 0,-1 1 0,4 2 0,12-4 0,11-2 0</inkml:trace>
  <inkml:trace contextRef="#ctx0" brushRef="#br0" timeOffset="90874">11907 1120 24575,'-61'-47'0,"5"10"0,25 37 0,-1 0 0,0 0 0,10 4 0,4 10 0,6 6 0,5 19 0,3 0 0,4 3 0,0-9 0,0-4 0,2-8 0,5-7 0,17-5 0,11-9 0,6 0 0,-6 0 0,-1-3 0,-5-8 0,-12-3 0,-6-14 0,-8-2 0,1-5 0,-3 6 0,-1-3 0,0 12 0,0 2 0,0 5 0,19-7 0,4-2 0</inkml:trace>
  <inkml:trace contextRef="#ctx0" brushRef="#br0" timeOffset="91515">11991 1036 24575,'6'53'0,"-1"-13"0,-5-5 0,0-6 0,0-1 0,1-6 0,3-8 0,-2-7 0,5-4 0,0-1 0,4-2 0,-1-10 0,-4-9 0,-2-9 0,0-8 0,0 4 0,0 4 0,-4 6 0,0 6 0,0 5 0,0 20 0,0 8 0,0 13 0,0 1 0,4-2 0,3-1 0,9-7 0,5-7 0,5-7 0,5-3 0,1-3 0,0-1 0,-10 0 0,-4 0 0,-6-7 0,-5-7 0,-3-6 0,-4-16 0,-2 2 0,-5-8 0,1 4 0,-5 7 0,6 8 0,5 6 0,1 8 0,2 6 0,13 2 0,6 1 0</inkml:trace>
  <inkml:trace contextRef="#ctx0" brushRef="#br0" timeOffset="91844">12478 837 24575,'30'54'0,"-13"-5"0,-11 0 0,-6 1 0,0 2 0,0 1 0,0-8 0,0 1 0,0-13 0,0 2 0,0-13 0,0-17 0,-23-35 0,-7-21 0</inkml:trace>
  <inkml:trace contextRef="#ctx0" brushRef="#br0" timeOffset="92057">12362 1025 24575,'49'6'0,"-6"-1"0,-15-5 0,-6 0 0,-1 0 0,-4 0 0,-7 0 0,1 0 0,0 0 0,18-10 0,5-1 0</inkml:trace>
  <inkml:trace contextRef="#ctx0" brushRef="#br0" timeOffset="92594">12626 813 24575,'12'56'0,"-2"-1"0,-10-16 0,4 5 0,3 2 0,-2 4 0,-1-4 0,-3 1 0,-1-9 0,0-5 0,0-15 0,4-20 0,4-20 0,10-8 0,7-16 0,9 4 0,5 3 0,1 4 0,-1 6 0,-5 8 0,-9 7 0,3 7 0,-7 4 0,2 1 0,-1 2 0,-9 16 0,-3 8 0,-6 17 0,-1 9 0,-2-2 0,-1-9 0,-23-12 0,-7-7 0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7:39.526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11 54 24575,'-8'-30'0,"6"7"0,19 24 0,1 3 0,-4 3 0,4 7 0,-2 2 0,2 5 0,-3 3 0,-4-3 0,3 5 0,0-8 0,-4 4 0,-3-4 0,0-3 0,4-1 0,0 2 0,-1 2 0,-3-5 0,0 1 0,5 0 0,6 7 0,3 3 0,4-3 0,-2 6 0,5-6 0,0 3 0,4-3 0,1-7 0,2 0 0,-5 1 0,2 10 0,-8 2 0,1 5 0,-3 2 0,0-2 0,-3 1 0,-1-9 0,-1 5 0,-3-5 0,0 5 0,0-5 0,0 4 0,-7-3 0,6 3 0,1-3 0,6 1 0,1-1 0,12-2 0,13 5 0,7 4 0,11 3 0,-7 5 0,-4-1 0,-9-2 0,-9-2 0,-10-3 0,-4-4 0,-6 1 0,3-4 0,-8 1 0,4-1 0,4 0 0,7 11 0,5-5 0,2 12 0,4-6 0,7 6 0,-4-9 0,-1 1 0,2-3 0,-1-7 0,-2 2 0,-16-6 0,2 6 0,-5-6 0,-2 6 0,2-2 0,-4 3 0,4-3 0,-4 3 0,4-3 0,-4 0 0,3 0 0,3-1 0,8 4 0,9 0 0,9 4 0,1-2 0,-1-1 0,-3 1 0,3-2 0,-8-1 0,-7 2 0,-1-6 0,-9 2 0,-1-4 0,-6-3 0,-2-3 0,2-4 0,-6 0 0,-1 3 0,5 1 0,6 6 0,10-6 0,4 6 0,16-6 0,5 3 0,7 0 0,3 3 0,-6 1 0,-8 3 0,-8-6 0,-13 2 0,-2-3 0,-4-1 0,0 3 0,3-2 0,11 2 0,10 1 0,14-6 0,7-4 0,0 7 0,0-4 0,-12 7 0,-5-4 0,-14 0 0,-4 1 0,10-1 0,15 4 0,14 0 0,17 1 0,-2 0 0,-8 3 0,-16-6 0,-16 2 0,0-2 0,0 2 0,17-4 0,18 1 0,4-3 0,0 6 0,-8-4 0,-13 8 0,21-4 0,-37-7 0,2 0 0,2 0 0,1 0 0,2 2 0,-1 0 0,0 1 0,-2-1 0,-1-2 0,1 0 0,7 6 0,3 0 0,6-4 0,1 0 0,-8 0 0,-3 1 0,34 11 0,-32-13 0,4 1 0,5-1 0,0 1 0,-4 0 0,-2-1 0,-13-3 0,-1 1 0,5-1 0,1 0 0,5 4 0,0 0 0,-2 0 0,-1 1 0,8 2 0,1 1 0,-3-4 0,-1-1 0,-4-2 0,0-1 0,3 0 0,0 0 0,7-3 0,-2-1 0,-9 2 0,-3-2 0,27-1 0,12 0 0,-42-2 0,0 1 0,-1-2 0,0 1 0,4 3 0,-2 2 0,28 7 0,-13 5 0,-6-6 0,-4-2 0,5-2 0,1-2 0,1 1 0,3 0 0,-13 2 0,-8-3 0,-7 17 0,-7-3 0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6:00.904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11 0 24575,'-3'56'0,"0"0"0,0 32 0,2-14 0,1-5 0,0 7 0,0 9 0,1 5 0,2 4 0,4 2 0,-2 3 0,0 1 0,-5-48 0,0-1 0,0 0 0,0-1 0,0 42 0,3-10 0,1-15 0,4-4 0,-1 4 0,1 10 0,-1 15 0,-2 2 0,-5 1 0,0 3 0,0-3 0,1-6 0,3-8 0,1 0 0,2 4 0,1 10 0,-6-44 0,-1 1 0,1 0 0,0 1 0,-2 0 0,0 0 0,0-1 0,0-1 0,0 37 0,0-7 0,0-3 0,0-1 0,0 8 0,0 9 0,0 5 0,0-48 0,0 1 0,0 1 0,0 0 0,0-2 0,0-1 0,0 49 0,0-11 0,0-3 0,0-4 0,0 0 0,0 3 0,0-3 0,0 2 0,0 2 0,0 0 0,0-1 0,0 1 0,0-1 0,0 2 0,0-5 0,0 1 0,0-12 0,-4 3 0,1 1 0,-1-4 0,4-3 0,0-3 0,0 0 0,0-9 0,0-2 0,0 3 0,0 8 0,0 5 0,0 9 0,0-4 0,0 0 0,-3-10 0,-1-12 0,1-6 0,3-10 0,0-1 0,0-7 0,0 4 0,0 3 0,0 0 0,0 1 0,0-2 0,0-10 0,0 4 0,0-7 0,0 2 0,0-5 0,0 5 0,0 2 0,0 10 0,0-3 0,0 5 0,0-9 0,0 0 0,0 4 0,0-3 0,0 6 0,0-6 0,0-5 0,0 2 0,0-1 0,0-7 0,0-4 0,0-4 0,0 8 0,0-4 0,0 4 0,0-1 0,0 0 0,0-2 0,0-19 0,0-40 0,-33-48 0,12 24 0,1 1 0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6:04.552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0 202 24575,'77'0'0,"4"0"0,-14 0 0,6 0 0,-3 0 0,-5 0 0,-16 0 0,3-2 0,-3-1 0,27 2 0,12-3 0,6 2 0,1-2 0,-2-2 0,6-4 0,-42 2 0,3 1 0,9-2 0,0 0 0,-8 1 0,-3 1 0,34-7 0,-33 5 0,4 1 0,5-1 0,1 0 0,-4 3 0,-1 1 0,-10-1 0,1 1 0,14 2 0,3 1 0,2-1 0,0-1 0,-2 3 0,-1 0 0,-10-1 0,1 0 0,13 2 0,2-1 0,2 1 0,0 0 0,-7 0 0,-2 0 0,-12 0 0,0 0 0,13 2 0,3 1 0,5 0 0,0 1 0,-4 2 0,-1 1 0,-9 0 0,0 0 0,10 2 0,3 0 0,4-2 0,2 0 0,-1-1 0,0 0-117,-5-1 1,-1 0-1,-3-2 1,2-1 116,11 3 0,3 0 0,8-2 0,1-2 0,-10 1 0,-1-1 0,-3 0 0,1 0 0,4-1 0,0 0 0,-6 0 0,0 0 0,5 0 0,2 0 0,-23 0 0,1 0 0,-1 0 0,23 0 0,-2 0 0,-5 0 0,-1 0 0,0 0 0,0 0 0,2 0 0,1 0 0,1 0 0,-1 0 0,-1 0 0,-2 0 0,-9 0 0,-3 0 0,-5 0 0,0 0 0,9 0 0,1 0 0,-8 0 0,-2 0 0,-5 0 0,-2 0 0,1 0 0,1 0 0,9 0 0,-2 0 0,-9 0 0,-4 0 0,33 0 0,-34 0 0,2 0 0,5-1 0,1 2 0,-4 0 0,-3 1 0,40 2 0,-8-1 0,-13-3 0,18 0 155,-41 0 0,0 0 1,46 0-156,-9 0 0,-13 0 0,-11 0 0,10 0 0,3 0 0,9 0 0,6 0 0,-18 0 0,-14 0 0,-13 0 0,-15 0 0,-6 0 0,-12 0 0,1 0 0,3 0 0,2 0 0,-3 0 0,-5 0 0,-1 0 0,-3 0 0,3 0 0</inkml:trace>
  <inkml:trace contextRef="#ctx0" brushRef="#br0" timeOffset="745">9927 53 24575,'45'59'0,"-3"-24"0,0-23 0,-4-12 0,0 6 0,-13 5 0,-3-1 0,-8 4 0,-4 3 0,-10 1 0,-3-6 0,-4 3 0,-13-3 0,-12 6 0,-2-5 0,3-2 0,0-2 0,3 9 0,2-4 0,5 3 0,8-1 0,2-2 0,8 0 0,-1-7 0,8 21 0,2 6 0</inkml:trace>
  <inkml:trace contextRef="#ctx0" brushRef="#br0" timeOffset="15484">1313 680 24575,'38'54'0,"-6"-5"0,-4 0 0,-3-4 0,-5-7 0,-6-6 0,-2-11 0,-2 0 0,1-11 0,18 4 0,6-8 0</inkml:trace>
  <inkml:trace contextRef="#ctx0" brushRef="#br0" timeOffset="16369">5070 774 24575,'55'-29'0,"8"5"0,-13 24 0,-2 0 0,-6 0 0,-5 0 0,-9 0 0,-12 7 0,-9 7 0,-4 8 0,-3 9 0,0 0 0,0-3 0,-8 5 0,-10-5 0,-11 9 0,-21-6 0,5 6 0,-4-5 0,10-3 0,8-8 0,8-4 0,13-2 0,6-6 0,8-2 0,17-2 0,14-5 0,10 0 0,8 0 0,-5 0 0,-2 0 0,-12 0 0,-6 0 0,-6 0 0,-4 0 0,-3 0 0,-4 0 0,-1 0 0,1 0 0,-5 5 0,-1 1 0</inkml:trace>
  <inkml:trace contextRef="#ctx0" brushRef="#br0" timeOffset="17444">8616 712 24575,'34'-42'0,"4"10"0,-17 32 0,1 0 0,-4 0 0,1 5 0,-5 6 0,0 5 0,-3 9 0,-6-1 0,-1 4 0,-3-8 0,-1 1 0,0-2 0,0 1 0,0-3 0,-9-2 0,-5-8 0,-1 1 0,1-5 0,7 6 0,7-3 0,6 2 0,5 2 0,-1-4 0,1 8 0,4-3 0,3 7 0,-3 3 0,-1 3 0,-7 2 0,-3-1 0,-3-6 0,-1 2 0,0-7 0,0 0 0,-6-7 0,-4-3 0,-1-3 0,-3-1 0,6 0 0,1 0 0,-5 0 0,-6 0 0,2 0 0,-2 0 0,-9 0 0,-11 23 0,-10 7 0</inkml:trace>
  <inkml:trace contextRef="#ctx0" brushRef="#br0" timeOffset="19310">3208 1 24575,'0'34'0,"0"-3"0,0-13 0,0 3 0,0 10 0,0 0 0,3-7 0,1 8 0,1-6 0,-2 5 0,0 2 0,4-8 0,-5 6 0,1-10 0,-1-6 0,-2-4 0,4-8 0,-2 7 0,16-14 0,0 3 0</inkml:trace>
  <inkml:trace contextRef="#ctx0" brushRef="#br0" timeOffset="20469">7558 233 24575,'35'80'0,"-7"-8"0,-28-47 0,0-2 0,0-5 0,0 2 0,0-2 0,0-3 0,0 0 0,0-4 0,5-5 0,1-2 0,-10 1 0,-3 1 0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9:01.445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1 1 24575,'0'0'0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6:26.303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138 3 24575,'-47'-2'0,"12"9"0,16 5 0,4 14 0,5-6 0,3-3 0,3 3 0,4-2 0,1-4 0,2-3 0,8-5 0,6-6 0,3 4 0,2 3 0,-4 3 0,4 0 0,-6 6 0,9 1 0,-10 3 0,3 1 0,-7 1 0,-4-1 0,-2-1 0,-5-3 0,-1-5 0,-3-5 0,-6-1 0,-8 1 0,-1-2 0,2-5 0,-2 0 0,5 0 0,-5-5 0,8-1 0,1-4 0,4-1 0,6 0 0,-5 10 0,-1 2 0</inkml:trace>
  <inkml:trace contextRef="#ctx0" brushRef="#br0" timeOffset="404">604 13 24575,'6'36'0,"-2"-2"0,-4 5 0,0 0 0,0 3 0,0-5 0,0-5 0,4-5 0,-1-6 0,2-6 0,-1-4 0,-22-5 0,-1-6 0</inkml:trace>
  <inkml:trace contextRef="#ctx0" brushRef="#br0" timeOffset="661">265 172 24575,'84'17'0,"-9"-3"0,-33-14 0,3 0 0,-3 0 0,-7 0 0,-10 0 0,-4-1 0,-3-2 0,3-3 0,0-5 0,-2 2 0,6 2 0,9 2 0,9 5 0</inkml:trace>
  <inkml:trace contextRef="#ctx0" brushRef="#br0" timeOffset="1259">1239 226 24575,'-45'-29'0,"0"1"0,-28-9 0,45 72 0,12 2 0,12 6 0,3-13 0,1-1 0,8-11 0,10 0 0,3-7 0,11-11 0,-5 0 0,-6 0 0,-6-11 0,-4-7 0,0-6 0,-4-8 0,-3 3 0,0 4 0,-3 5 0,-1 23 0,0 6 0,0 15 0,5 2 0,2 2 0,3 1 0,4-8 0,5-4 0,9-10 0,2 2 0,9-6 0,-1 1 0,14 10 0,2 4 0</inkml:trace>
  <inkml:trace contextRef="#ctx0" brushRef="#br0" timeOffset="1960">1853 246 24575,'-29'-94'0,"5"18"0,13 76 0,1 10 0,-1 4 0,5 9 0,3 6 0,1 1 0,2 2 0,0-6 0,0-5 0,6-2 0,5-9 0,5-1 0,9-9 0,2 0 0,5 0 0,-10-5 0,-4-2 0,-7-8 0,-3-7 0,-4 1 0,-4 0 0,0 7 0,-9 2 0,14 12 0,2 7 0,16 16 0,16 8 0,1 12 0,-1-1 0,-5 3 0,-9-3 0,-7-8 0,-11-2 0,-2-6 0,-5 2 0,-3-9 0,-8-2 0,-14-5 0,-21-5 0,-5-2 0,-9-5 0,9 0 0,12 0 0,8-1 0,9-3 0,11-2 0,4-4 0,4-5 0,3-3 0,0 3 0,0-19 0,0-1 0</inkml:trace>
  <inkml:trace contextRef="#ctx0" brushRef="#br0" timeOffset="2556">2276 172 24575,'72'-36'0,"-12"15"0,-17 14 0,-8 7 0,-4 0 0,-6 0 0,-7-1 0,-10-3 0,-19-8 0,-14-6 0,-4-1 0,-6 5 0,6 2 0,5-2 0,5 7 0,1 4 0,9 1 0,-2 2 0,8 5 0,-7 12 0,3 11 0,3 2 0,0 6 0,3 4 0,1-2 0,0-1 0,0-5 0,0-11 0,0 3 0,6-9 0,4-5 0,7-4 0,7-6 0,2 0 0,3 0 0,5 0 0,-3 0 0,-1 0 0,5-14 0,-2-4 0</inkml:trace>
  <inkml:trace contextRef="#ctx0" brushRef="#br0" timeOffset="3143">3027 129 24575,'-50'-12'0,"0"0"0,-30-5 0,80 31 0,0 2 0,0 1 0,6-4 0,5-2 0,3 0 0,11 7 0,-4-6 0,11-5 0,-1 1 0,1 6 0,1-2 0,-8 2 0,-5 1 0,-6 0 0,-7 3 0,-4 0 0,-1-3 0,-2-1 0,-15 1 0,-6-5 0,-8-2 0,-6-8 0,5 0 0,-2 0 0,11 0 0,0 0 0,4-4 0,-1-3 0,-1-2 0,5 2 0,0-2 0,-16 3 0,-4-5 0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10:12.148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327 62 24575,'-87'15'0,"8"-2"0,53-10 0,-3 7 0,3 7 0,4 6 0,4 6 0,3 3 0,6 3 0,1 2 0,5 4 0,2 3 0,-2 6 0,2 5 0,1-2 0,6-3 0,6-6 0,14-12 0,16-12 0,4-6 0,4-8 0,-3-2 0,-6-4 0,-7-2 0,-7-4 0,-6-11 0,-6-9 0,-6-4 0,-6 1 0,-2 2 0,-1 1 0,0 4 0,0 8 0,-7 2 0,-8 6 0,-12 2 0,-14 4 0,1 6 0,-1 6 0,12 8 0,2 10 0,11-3 0,8-6 0,5 0 0,9-9 0,3-2 0,25-6 0,3 1 0</inkml:trace>
  <inkml:trace contextRef="#ctx0" brushRef="#br0" timeOffset="534">363 310 24575,'35'-69'0,"-11"19"0,-10 20 0,-2 16 0,0 5 0,-3 6 0,0 2 0,-1 1 0,-3 12 0,-2 5 0,-2 10 0,-1 2 0,0 7 0,0 0 0,0 2 0,0 0 0,-5 6 0,-4 6 0,5-3 0,-2-3 0,4-6 0,2-12 0,2-9 0,4-14 0,17-2 0,18-1 0,6-2 0,9-4 0,-10-3 0,-5-6 0,-12-1 0,-9 1 0,-6-2 0,-8 0 0,-2-17 0,-4-3 0</inkml:trace>
  <inkml:trace contextRef="#ctx0" brushRef="#br0" timeOffset="898">723 168 24575,'58'-34'0,"-7"7"0,-39 27 0,3 0 0,-4 0 0,1 0 0,-7 0 0,-1 0 0</inkml:trace>
  <inkml:trace contextRef="#ctx0" brushRef="#br0" timeOffset="1393">679 177 24575,'20'50'0,"-8"-12"0,-8-14 0,-4-10 0,1-4 0,2-1 0,1-4 0,12-5 0,2 0 0,4-1 0,-1-2 0,-1-1 0,-2-2 0,4 2 0,1 4 0,4 1 0,2 2 0,-2 11 0,-1 10 0,-8 4 0,-10 4 0,-3-1 0,-5-5 0,-9 1 0,-9-1 0,-7-6 0,-7-3 0,3-5 0,5 0 0,3-6 0,11-6 0,2-17 0,-4-14 0,-3-14 0</inkml:trace>
  <inkml:trace contextRef="#ctx0" brushRef="#br0" timeOffset="1986">1279 45 24575,'15'49'0,"-3"-4"0,-12-4 0,0 0 0,0 3 0,0-4 0,0-1 0,1-15 0,1-6 0,3-10 0,5-4 0,2-4 0,-2-13 0,1-8 0,3-10 0,1-7 0,-3 0 0,-4 6 0,0 4 0,-5 7 0,1 8 0,-1 10 0,2 6 0,4 14 0,0 9 0,6 4 0,3 2 0,5-1 0,-3-2 0,4-5 0,-4-9 0,4-6 0,-4-6 0,1-2 0,-3-1 0,-2-8 0,-1-4 0,13-19 0,1-6 0</inkml:trace>
  <inkml:trace contextRef="#ctx0" brushRef="#br0" timeOffset="2578">1861 205 24575,'-98'-19'0,"33"16"0,38 19 0,24 13 0,2 2 0,1-4 0,11-5 0,4-10 0,6-4 0,0-8 0,-4 0 0,-2 0 0,-5-8 0,-1-4 0,-1-4 0,-6-5 0,1 5 0,-3-1 0,0 5 0,0 0 0,4 14 0,5 8 0,6 14 0,3 4 0,0 1 0,1 9 0,-7 0 0,-5 7 0,-4 2 0,-11 0 0,-6-3 0,-7-5 0,-5-3 0,1-9 0,-1-6 0,1-11 0,-4-4 0,3-4 0,6-2 0,7-6 0,10-5 0,2-15 0,1-22 0,0-11 0</inkml:trace>
  <inkml:trace contextRef="#ctx0" brushRef="#br0" timeOffset="2958">2223 1 24575,'-20'46'0,"8"-2"0,4-4 0,-1 4 0,-9 3 0,-8 9 0,-4-5 0,-2 2 0,-2-6 0,1 0 0,4-7 0,2-5 0,1-7 0,3-7 0</inkml:trace>
  <inkml:trace contextRef="#ctx0" brushRef="#br0" timeOffset="3495">2224 618 24575,'0'-6'0,"0"-3"0,0-23 0,0-4 0,0-5 0,0 0 0,0 0 0,2 5 0,4 1 0,6 9 0,9 12 0,4 2 0,2 9 0,-2 0 0,2 3 0,-1 12 0,-3 2 0</inkml:trace>
  <inkml:trace contextRef="#ctx0" brushRef="#br0" timeOffset="3738">2179 645 24575,'0'0'0</inkml:trace>
  <inkml:trace contextRef="#ctx0" brushRef="#br0" timeOffset="4282">2700 486 24575,'-44'-30'0,"1"1"0,-31-6 0,19 25 0,11 16 0,13 10 0,10 11 0,11 9 0,7 2 0,3 1 0,3-1 0,10-10 0,11-4 0,9-10 0,8-5 0,-2-4 0,-4-5 0,-8-11 0,-6-9 0,-6-5 0,-4-13 0,-5 7 0,-3-5 0,-2 11 0,-1 1 0,0 9 0,0 12 0,0 14 0,0 13 0,0 9 0,0 9 0,3-10 0,0-6 0,1-10 0,-1-4 0,2-6 0,4-6 0,-1 0 0,1 0 0,8-28 0,1-6 0</inkml:trace>
  <inkml:trace contextRef="#ctx0" brushRef="#br0" timeOffset="4623">2752 442 24575,'-5'20'0,"2"7"0,2 3 0,1 5 0,0-6 0,0 0 0,0-3 0,0-9 0,0-1 0,0-23 0,0-6 0,0-19 0,1-1 0,2-8 0,6 7 0,6 2 0,1 8 0,2 7 0,-1 3 0,13-7 0,2-2 0</inkml:trace>
  <inkml:trace contextRef="#ctx0" brushRef="#br0" timeOffset="5341">3000 424 24575,'0'91'0,"2"-13"0,4-58 0,3-4 0,5 1 0,-1-5 0,-4 0 0,-4-18 0,-1-9 0,-4-17 0,1-6 0,2-3 0,0 0 0,3 2 0,5 9 0,-2 9 0,2 8 0,-2 4 0,-4 5 0,1 7 0,0 14 0,3 13 0,-4 4 0,-2 7 0,-2-4 0,-1-2 0,0-6 0,0-8 0,0-12 0,0-22 0,0-12 0,0-13 0,4-2 0,2-4 0,5 8 0,4 3 0,3 13 0,2 5 0,0 8 0,3 4 0,-7 14 0,-3 15 0,-9 51 0,11-15 0,5 26 0</inkml:trace>
  <inkml:trace contextRef="#ctx0" brushRef="#br0" timeOffset="5793">3422 574 24575,'45'15'0,"-6"-5"0,-13-13 0,-4-6 0,-8-9 0,-2-1 0,-6-4 0,-2 3 0,-4 0 0,0 1 0,0 1 0,0 5 0,-1 1 0,-2 6 0,-8 2 0,-4 4 0,1 0 0,5 0 0,4 9 0,2 6 0,2 13 0,1 10 0,0 4 0,0-1 0,0-6 0,0-6 0,5-7 0,4-7 0,2-7 0,6-8 0,-4 0 0,5 0 0,-7-9 0,1-9 0,-6-11 0,17-16 0,2-4 0</inkml:trace>
  <inkml:trace contextRef="#ctx0" brushRef="#br0" timeOffset="6156">3749 309 24575,'9'57'0,"7"-4"0,-4-29 0,1 6 0,1 5 0,-3 1 0,1 2 0,-3-6 0,-4-2 0,-1-11 0,-4-4 0,0-12 0,0-13 0,0-14 0,9-7 0,6-10 0,9-3 0,9-6 0,-7 4 0,-2 8 0,-9 11 0,2-13 0,-3 2 0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9:48.942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18 148 24575,'-10'42'0,"2"4"0,8-8 0,0-2 0,0-3 0,0-4 0,0-9 0,0-3 0,0-5 0,5-6 0,4-3 0,9-2 0,8-1 0,8-1 0,8-2 0,-8-1 0,-5-2 0,-3-1 0,-9 4 0,-5-4 0,0-5 0,-2-7 0</inkml:trace>
  <inkml:trace contextRef="#ctx0" brushRef="#br0" timeOffset="334">213 201 24575,'29'29'0,"-11"3"0,-8 0 0,-4 7 0,-1 1 0,0 1 0,0-9 0,1-2 0,2-9 0,-2 0 0,2-8 0,1-2 0,-12-11 0,-3 3 0</inkml:trace>
  <inkml:trace contextRef="#ctx0" brushRef="#br0" timeOffset="621">432 166 24575,'43'-29'0,"1"5"0,-18 24 0,-2 0 0,-7 0 0,-15 0 0,-8 0 0</inkml:trace>
  <inkml:trace contextRef="#ctx0" brushRef="#br0" timeOffset="1068">416 157 24575,'-5'40'0,"1"-4"0,4-11 0,0-7 0,0-4 0,4-10 0,2-1 0,6-2 0,2-1 0,9 0 0,6 0 0,6 0 0,10 0 0,-5 11 0,-2 4 0,-11 7 0,-6 2 0,-10-1 0,-8 4 0,-6-9 0,-9 2 0,-17-4 0,-18-1 0,1-4 0,8-5 0,8-2 0,6-4 0,7 0 0,8 0 0,1-1 0,2-2 0,2-10 0,4-7 0,8-9 0,2-2 0</inkml:trace>
  <inkml:trace contextRef="#ctx0" brushRef="#br0" timeOffset="1615">882 115 24575,'-35'-34'0,"-1"8"0,-3 32 0,14 5 0,1 10 0,15 4 0,3 5 0,7-2 0,8-5 0,11-2 0,13-6 0,1 3 0,-8-3 0,0 11 0,-6-3 0,-8 6 0,0 4 0,-8-5 0,-1 5 0,-2-5 0,-1-2 0,0-3 0,-4-9 0,-2-6 0,-6-8 0,2 0 0,-1-12 0,5-6 0,2-9 0,4-6 0,0-2 0,0-3 0,4 6 0,2-1 0,7 6 0,2 3 0,0 1 0,-6 5 0,-1 6 0,17-11 0,3-2 0</inkml:trace>
  <inkml:trace contextRef="#ctx0" brushRef="#br0" timeOffset="3421">2515 1 24575,'-13'35'0,"-11"3"0,-9 0 0,1 8 0,3 1 0,0 10 0,6 2 0,-4 3 0,9-6 0,-5-4 0,-1-5 0,-2-8 0,-3-7 0,5-2 0,1-12 0,8 0 0,6-12 0,-12-6 0,2-1 0</inkml:trace>
  <inkml:trace contextRef="#ctx0" brushRef="#br0" timeOffset="4766">2471 414 24575,'24'-13'0,"-4"4"0,-20 30 0,4 2 0,2 0 0,4 0 0,2 0 0,-4 1 0,-5 2 0,-2-6 0,-1-3 0,0-2 0,0 0 0,0 1 0,0-1 0,1 3 0,2 2 0,1-7 0,2 2 0,-2-6 0,-4 3 0,-4-11 0,3-2 0,-7-5 0,2 1 0,-2 2 0,-1-3 0,3 0 0,1-3 0,2-6 0,-3 1 0,3-8 0,-3 5 0,2-6 0,-5 2 0,6 1 0,-3 2 0,4 1 0,2-1 0,0-1 0,0-1 0,1 0 0,2-3 0,6 4 0,6-5 0,4 11 0,2-5 0,3 1 0,-4 6 0,6 1 0,-6 10 0,2 0 0,-11 0 0,1 7 0,-3 7 0,-1 2 0,-2 11 0,-2-3 0,-4 3 0,-2-6 0,-4-3 0,-13-5 0,-13-4 0,-9-3 0,-6 0 0,5-4 0,6 1 0,13-2 0,24-1 0,19 0 0,17 12 0,12 2 0</inkml:trace>
  <inkml:trace contextRef="#ctx0" brushRef="#br0" timeOffset="5242">2753 475 24575,'56'-10'0,"-12"4"0,-8 4 0,-3 2 0,0-2 0,-1-4 0,-2-1 0,-7-7 0,-2 5 0,-7-3 0,-5 1 0,-6-3 0,-14 5 0,-9 1 0,-18 2 0,1-1 0,-4 1 0,10 3 0,7 3 0,4 1 0,8 5 0,0 8 0,3 10 0,4 7 0,2 1 0,3 1 0,0-7 0,7-7 0,11-5 0,15-4 0,23-4 0,-6-2 0,3-4 0,-19 0 0,-10 0 0,-12-12 0,-8-2 0</inkml:trace>
  <inkml:trace contextRef="#ctx0" brushRef="#br0" timeOffset="5621">3175 298 24575,'15'61'0,"-3"-3"0,-12-26 0,0-3 0,0 0 0,0-11 0,0-1 0,0-13 0,0-5 0,0-19 0,0-7 0,1-1 0,2-2 0,3 4 0,5 3 0,8 5 0,7 6 0,1 6 0,2 3 0,14-2 0,3 1 0</inkml:trace>
  <inkml:trace contextRef="#ctx0" brushRef="#br0" timeOffset="6003">3669 669 24575,'-29'-45'0,"5"6"0,24 9 0,0-1 0,0-2 0,0 0 0,0 1 0,5 1 0,4 5 0,-2 4 0,5 5 0,-2 4 0,5 7 0,-1 2 0,-2 4 0,-4 2 0,1 4 0,8 16 0,-2 10 0</inkml:trace>
  <inkml:trace contextRef="#ctx0" brushRef="#br0" timeOffset="6201">3563 572 24575,'85'-20'0,"-27"8"0,-1 5 0,-10 2 0</inkml:trace>
  <inkml:trace contextRef="#ctx0" brushRef="#br0" timeOffset="6698">4111 538 24575,'-74'-64'0,"10"19"0,32 57 0,11 1 0,3 8 0,11-3 0,4 0 0,12-3 0,12-1 0,5-7 0,13-1 0,-11-4 0,-4-2 0,-5 0 0,-5-11 0,-2-9 0,-2-1 0,-2-5 0,-3 1 0,-2 11 0,6-1 0,-7 16 0,4 6 0,-4 5 0,-2 7 0,0-4 0,6 3 0,5 0 0,2-2 0,11-7 0,-8 1 0,5-1 0,-6-2 0,9 1 0,5 2 0</inkml:trace>
  <inkml:trace contextRef="#ctx0" brushRef="#br0" timeOffset="7079">4358 370 24575,'-3'10'0,"3"5"0,24-3 0,-7 8 0,-2 3 0,-6 0 0,-9 0 0,0-4 0,0-1 0,0-5 0,0-12 0,0-13 0,0-15 0,6 1 0,5-4 0,3 6 0,7-3 0,-3 9 0,0 6 0,-4 2 0,-2 1 0,13-3 0,3-2 0</inkml:trace>
  <inkml:trace contextRef="#ctx0" brushRef="#br0" timeOffset="7762">4613 343 24575,'-15'69'0,"6"-19"0,6-27 0,3-9 0,0 1 0,0-5 0,0-8 0,1-13 0,2-11 0,2-5 0,4 1 0,4 2 0,1 0 0,9 12 0,6 0 0,3 8 0,6 1 0,-3 2 0,-2 1 0,-5 12 0,-7 6 0,-5 5 0,-7 4 0,-1-2 0,-2-1 0,-2-4 0,-4-5 0,0-18 0,1-8 0,2-15 0,2-2 0,3 5 0,4 0 0,0 11 0,-1 1 0,-5 2 0,4 4 0,-1 2 0,2 2 0,-2 1 0,-4 14 0,-2 3 0,-2 11 0,-1-5 0,0 1 0,0-7 0,0-2 0,0 0 0,11-12 0,4 0 0</inkml:trace>
  <inkml:trace contextRef="#ctx0" brushRef="#br0" timeOffset="8205">5116 457 24575,'34'5'0,"-2"-1"0,2-4 0,-5 0 0,-7 0 0,5 0 0,-7-1 0,1-2 0,-6-1 0,-3-8 0,-3 5 0,0-8 0,-1 3 0,-2 0 0,-2 3 0,-4-3 0,0 5 0,0 1 0,-12 4 0,-6-1 0,-5 2 0,-4 1 0,5 1 0,1 2 0,7 9 0,2 5 0,6 6 0,3-2 0,2 1 0,1-4 0,11-6 0,9-6 0,7-4 0,11 1 0,-10-2 0,-4-1 0,3-4 0,1-1 0</inkml:trace>
  <inkml:trace contextRef="#ctx0" brushRef="#br0" timeOffset="8622">5487 343 24575,'20'50'0,"-5"-3"0,-15-21 0,0-3 0,0-3 0,4-9 0,-3 1 0,3-15 0,-4-6 0,0-7 0,0-7 0,1 7 0,2 1 0,13 2 0,7 1 0,6 3 0,0 3 0,-6 4 0,-3-1 0,-1-6 0,-6 0 0</inkml:trace>
  <inkml:trace contextRef="#ctx0" brushRef="#br0" timeOffset="16584">1358 107 24575,'10'-21'0,"-4"27"0,-4 31 0,-2 22 0,0 3 0,0 0 0,0-4 0,0-11 0,0-7 0,0-13 0,0-15 0,1-22 0,2-17 0,8-3 0,4-8 0,10 4 0,-1 2 0,0 8 0,0 4 0,-9 6 0,0 8 0,-12 14 0,-12 15 0,-5 11 0,-3 4 0,7-5 0,7-9 0,4-4 0,5-9 0,15-3 0,11-8 0,9 0 0,-2 0 0,-4 0 0,-8 0 0,-7 0 0,-1-4 0,-5-1 0</inkml:trace>
  <inkml:trace contextRef="#ctx0" brushRef="#br0" timeOffset="17236">1852 308 24575,'-44'-41'0,"3"21"0,35 50 0,0 4 0,6-4 0,0-2 0,0-5 0,0-5 0,0-6 0,10-6 0,2-3 0,2-8 0,-6-7 0,0-6 0,-2-8 0,-2 2 0,-4 1 0,0 3 0,0 3 0,0 12 0,0 21 0,4 8 0,2 11 0,1 4 0,-1 0 0,1 4 0,-1 4 0,1 2 0,-1 4 0,-2-4 0,-4-2 0,-5-9 0,-4-3 0,-8-11 0,-10-1 0,-8-10 0,-9-1 0,6-7 0,2-8 0,17-19 0,13-13 0,13-7 0,13-8 0,1 4 0,21-6 0,-11 3 0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9:44.322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62 455 24575,'49'-40'0,"-2"7"0,1 3 0,0 7 0,-4-5 0,-9 5 0,-3-10 0,-11-2 0,-1-6 0,-2 0 0,-1 2 0,-3 4 0,5 11 0,-4 6 0,-1 6 0,-9 15 0,-1 8 0</inkml:trace>
  <inkml:trace contextRef="#ctx0" brushRef="#br0" timeOffset="516">27 128 24575,'-15'73'0,"4"-8"0,11-30 0,0-3 0,0-11 0,0-4 0,0-6 0,0-4 0,0-1 0,4-4 0,9 6 0,11-2 0,2-2 0,7-1 0,-2-2 0,1-1 0,-4 0 0,-5 0 0,-2 0 0,2 0 0,-2 0 0,3 0 0,-5-4 0,3-1 0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9:15.2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62 562 24575,'-24'-65'0,"4"3"0,20 30 0,0 1 0,0 2 0,0-2 0,0 2 0,0 1 0,0 4 0,0 2 0,0 5 0,12 2 0,6 0 0,9 5 0,5-2 0,6 6 0,0 3 0,-4 2 0,-4 1 0,-11 0 0,-4 0 0,-8 8 0,-3 2 0</inkml:trace>
  <inkml:trace contextRef="#ctx0" brushRef="#br0" timeOffset="261">1 449 24575,'51'-35'0,"-11"8"0,-20 27 0,5 0 0,6 0 0</inkml:trace>
  <inkml:trace contextRef="#ctx0" brushRef="#br0" timeOffset="763">433 325 24575,'-78'-23'0,"22"11"0,23 16 0,18 10 0,7 7 0,5 3 0,2 2 0,1 3 0,6-2 0,5-1 0,6-7 0,7-7 0,-3-3 0,-3-4 0,-7-1 0,1-4 0,-1-5 0,4-3 0,-6-7 0,-7-3 0,-1-4 0,-1 4 0,0-1 0,0 1 0,0 4 0,0 1 0,0 5 0,0-1 0</inkml:trace>
  <inkml:trace contextRef="#ctx0" brushRef="#br0" timeOffset="1197">618 324 24575,'-24'-5'0,"-5"2"0,8 2 0,-2 1 0,5 0 0,1 0 0,3 0 0,2 0 0,6 9 0,3 6 0,2 9 0,1 9 0,0-3 0,0-1 0,0-9 0,0-5 0,9-8 0,6-4 0,10-2 0,11-1 0,1-6 0,1-6 0,-11-2 0,-11-7 0,-11-5 0,3-13 0,-3-11 0</inkml:trace>
  <inkml:trace contextRef="#ctx0" brushRef="#br0" timeOffset="1837">891 387 24575,'-51'-43'0,"16"19"0,14 21 0,12 15 0,2 5 0,7 3 0,0 6 0,0 0 0,0-3 0,0 0 0,4-8 0,2-6 0,5-4 0,4-5 0,-2 0 0,-1 0 0,-3-9 0,0-6 0,0-7 0,0-5 0,-4-4 0,-2 4 0,-2 1 0,-1-1 0,0 3 0,0-5 0,0-1 0,0 4 0,0-2 0,0 8 0,0 3 0,0 5 0,0 34 0,0 10 0,0 14 0,0-5 0,0 0 0,0 0 0,1-5 0,2-1 0,1-1 0,1-8 0,0-5 0,-2-10 0,2-5 0,4-3 0,8 2 0,1 0 0</inkml:trace>
  <inkml:trace contextRef="#ctx0" brushRef="#br0" timeOffset="2228">1174 292 24575,'34'83'0,"-14"-15"0,-9-13 0,-5-8 0,1 0 0,-1-3 0,1-4 0,-4-2 0,4-12 0,-2-6 0,-1-7 0,-12-12 0,-6-7 0</inkml:trace>
  <inkml:trace contextRef="#ctx0" brushRef="#br0" timeOffset="2583">1121 412 24575,'2'-78'0,"11"15"0,23 63 0,-1 0 0,-6 0 0,-5 1 0,-7 2 0,-8 8 0,3 4 0,-4 4 0,1-1 0,-4 2 0,-2 4 0,-2 0 0,-1-3 0,-13 3 0,-8-4 0,-2-7 0,-4-7 0,9-4 0,5-6 0,4-1 0</inkml:trace>
  <inkml:trace contextRef="#ctx0" brushRef="#br0" timeOffset="3112">1359 246 24575,'24'75'0,"-9"-19"0,-10-21 0,-5-11 0,0-3 0,0-3 0,0-20 0,-1-6 0,-2-21 0,2 1 0,-2-1 0,2 0 0,1 2 0,1 1 0,2 8 0,9-1 0,5 8 0,3 3 0,-2 5 0,5 2 0,1 1 0,11 8 0,-3 2 0</inkml:trace>
  <inkml:trace contextRef="#ctx0" brushRef="#br0" timeOffset="3579">1782 343 24575,'-61'-49'0,"6"11"0,26 40 0,3 9 0,-1 10 0,10 2 0,8 10 0,4-1 0,5 3 0,4-1 0,7-5 0,6-5 0,15-13 0,-4-3 0,-2-8 0,-3 0 0,-5 0 0,-8-6 0,-1-5 0,-3-6 0,0-7 0,-2-3 0,-4 3 0,0 2 0,0 7 0,0-1 0,0 5 0,0-1 0,12-5 0,2-1 0</inkml:trace>
  <inkml:trace contextRef="#ctx0" brushRef="#br0" timeOffset="4254">1985 300 24575,'-46'-44'0,"8"8"0,17 36 0,9 1 0,4 2 0,4 6 0,-2 6 0,4 3 0,-1 6 0,2-4 0,1 7 0,0-2 0,0-1 0,1-1 0,2-8 0,7-6 0,7-3 0,5-4 0,4-2 0,-1-2 0,-5-4 0,0-8 0,-8-9 0,-2-3 0,-4 0 0,-2-5 0,-4-1 0,0-7 0,0-5 0,0 0 0,0-3 0,0 7 0,0 8 0,0 10 0,0 10 0,0 18 0,0 12 0,0 21 0,0 4 0,0 4 0,0-2 0,0 2 0,3-6 0,0-3 0,11-1 0,1-4 0,0-3 0,0-12 0,-4-3 0,0-6 0,-4-4 0,-1-2 0,0-2 0,7-5 0,1-1 0</inkml:trace>
  <inkml:trace contextRef="#ctx0" brushRef="#br0" timeOffset="4679">2214 228 24575,'-10'27'0,"3"4"0,7 4 0,0-6 0,0 0 0,2-4 0,3-2 0,2-8 0,8-6 0,-7-4 0,1 1 0,-2-2 0,1-4 0,0-6 0,-2-5 0,-2-7 0,-4-8 0,0-4 0,0 1 0,0-1 0,0 4 0,0 1 0,0 5 0,0 3 0,0 8 0,16 0 0,3 1 0</inkml:trace>
  <inkml:trace contextRef="#ctx0" brushRef="#br0" timeOffset="5063">2540 263 24575,'-21'-39'0,"0"16"0,1 17 0,2 12 0,2 5 0,1 13 0,1 3 0,2 9 0,3 2 0,-3 0 0,6-2 0,3-6 0,2-6 0,1-9 0,7-6 0,8-6 0,10-2 0,13-1 0,-1 0 0,-8 0 0,-5-8 0,-9-4 0,10-11 0,-2-5 0</inkml:trace>
  <inkml:trace contextRef="#ctx0" brushRef="#br0" timeOffset="5403">2726 105 24575,'5'11'0,"-1"8"0,-4 13 0,0 9 0,0 0 0,0 4 0,0-4 0,0-5 0,0-1 0,0-8 0,0-1 0,0-8 0,0 0 0,4-11 0,0 1 0</inkml:trace>
  <inkml:trace contextRef="#ctx0" brushRef="#br0" timeOffset="5620">2699 280 24575,'0'0'0</inkml:trace>
  <inkml:trace contextRef="#ctx0" brushRef="#br0" timeOffset="5920">2955 263 24575,'25'61'0,"-6"-9"0,-19-31 0,0 1 0,0-7 0,0 0 0,-8-14 0,-1-2 0</inkml:trace>
  <inkml:trace contextRef="#ctx0" brushRef="#br0" timeOffset="6113">2973 149 24575,'0'0'0</inkml:trace>
  <inkml:trace contextRef="#ctx0" brushRef="#br0" timeOffset="6667">3273 281 24575,'-49'-23'0,"8"13"0,38 42 0,3-3 0,-3 7 0,2-8 0,1-1 0,0-8 0,0-4 0,1-8 0,2-1 0,4-4 0,5-2 0,0-6 0,-3-6 0,-4-6 0,-2-8 0,-2 0 0,-1 3 0,0-2 0,0 5 0,0 5 0,0 3 0,0 5 0,3-1 0,2 3 0,20-3 0,3-2 0</inkml:trace>
  <inkml:trace contextRef="#ctx0" brushRef="#br0" timeOffset="7240">3440 228 24575,'34'36'0,"-13"-3"0,-13-5 0,-5-1 0,1-2 0,2-1 0,-2-4 0,-4-5 0,0-10 0,0-14 0,1-10 0,1-7 0,0-6 0,4-1 0,3 1 0,3 5 0,0 8 0,-4 1 0,1 7 0,0 3 0,0 3 0,0 5 0,-3 0 0,-1 0 0,0 8 0,1 7 0,-2 10 0,-4 7 0,0 1 0,0 0 0,0-4 0,0-5 0,0-7 0,0-5 0,0-2 0,12 6 0,3 3 0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7:53.27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43 1 24575,'-5'15'0,"1"6"0,4 26 0,4 1 0,2 2 0,1-2 0,-1-4 0,2-5 0,-2-7 0,1-9 0,-2-8 0,-1-4 0,-23-18 0,-6-9 0</inkml:trace>
  <inkml:trace contextRef="#ctx0" brushRef="#br0" timeOffset="661">43 370 24575,'-12'-88'0,"0"-1"0,9 29 0,9 11 0,24 10 0,14 33 0,-5 2 0,-3 4 0,-10 0 0,-8 0 0,-9 8 0,-6 4 0,-2 8 0,-1 1 0,-6 4 0,-9-7 0,-12-1 0,-14-3 0,-1-3 0,1 1 0,10-6 0,7-3 0,28-2 0,12-1 0,24-1 0,4-2 0,-1 2 0,-2-2 0,-6 2 0,-9 1 0,-4 0 0,-8 0 0,-1 2 0,-4 4 0,-4 4 0,-2 7 0,-2 1 0,-1-1 0,0 1 0,0 0 0,-2-1 0,-4 1 0,-13-3 0,-13-1 0,-10-3 0,-8 1 0,0-6 0,3-3 0,7-2 0,11-1 0,33-4 0,9-1 0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7:17.9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724 1 24575,'0'64'0,"0"-9"0,0-7 0,0-4 0,0 12 0,0-1 0,1 10 0,2-2 0,-2-8 0,1-5 0,3-10 0,1-14 0,-2-3 0,4-14 0,-2-3 0,2-15 0,-3-22 0,-2-19 0,1-8 0,2-3 0,-2 5 0,-1 6 0,-2 10 0,-1 13 0,0 10 0,4 8 0,1 17 0,4 14 0,0 14 0,7 12 0,7 1 0,7 0 0,8-6 0,12-7 0,-4-10 0,4-8 0,-15-8 0,-9-7 0,-9-2 0,-5-1 0,-7-4 0,3-17 0,-3-7 0</inkml:trace>
  <inkml:trace contextRef="#ctx0" brushRef="#br0" timeOffset="682">1270 327 24575,'-39'-47'0,"8"6"0,27 27 0,-5 5 0,-5 5 0,5 24 0,1 5 0,8 19 0,0 0 0,0 0 0,4-8 0,1-5 0,3-13 0,5-6 0,1-12 0,0-8 0,-2-10 0,-7-13 0,-1-9 0,-4 0 0,0 8 0,0-1 0,0 17 0,0-4 0,0 11 0,0 12 0,0 3 0,0 19 0,0 3 0,4-1 0,9 6 0,13-9 0,14 6 0,9 1 0,-3 0 0,-7 12 0,-17-2 0,-9 11 0,-10-2 0,-7-3 0,-11-3 0,-12-7 0,-20-8 0,0-9 0,3 0 0,7-14 0,7 2 0,12-8 0,10-4 0,4-9 0,4-16 0,0-12 0,0-4 0,8-3 0,1-1 0</inkml:trace>
  <inkml:trace contextRef="#ctx0" brushRef="#br0" timeOffset="1325">283 1121 24575,'-79'-15'0,"16"3"0,20 12 0,15 4 0,-2 9 0,8 6 0,12 15 0,2-2 0,8 8 0,8-8 0,10 0 0,13-3 0,18-7 0,-4-9 0,-2-9 0,-15-8 0,1-13 0,-18-14 0,5-22 0,-11-2 0,0-6 0,-2 8 0,-3 8 0,0 6 0,0 17 0,-11 9 0,0 9 0,-11 4 0,1-8 0,-2-2 0</inkml:trace>
  <inkml:trace contextRef="#ctx0" brushRef="#br0" timeOffset="1748">424 1315 24575,'-10'-31'0,"2"0"0,4 1 0,-1-2 0,-7-7 0,2 3 0,1-7 0,5 3 0,4 0 0,0 0 0,0 5 0,0 4 0,16 4 0,11 6 0,14 7 0,7 1 0,-8 4 0,-4 4 0,-14 2 0,-5 26 0,-8 6 0</inkml:trace>
  <inkml:trace contextRef="#ctx0" brushRef="#br0" timeOffset="1976">362 1110 24575,'59'29'0,"-6"-10"0,20-58 0,-19 8 0,-6 4 0,-20 13 0,-8 7 0,-15 14 0,11 19 0,-2 11 0</inkml:trace>
  <inkml:trace contextRef="#ctx0" brushRef="#br0" timeOffset="2298">768 1200 24575,'0'43'0,"0"-19"0,0-68 0,0-1 0,0-7 0,0 7 0,0-3 0,0 4 0,4 3 0,4 2 0,18 12 0,2-7 0,15 19 0,2-6 0,0 12 0,-13 1 0,-11 14 0,-18 5 0</inkml:trace>
  <inkml:trace contextRef="#ctx0" brushRef="#br0" timeOffset="2507">785 1242 24575,'67'-33'0,"-1"1"0,-9 22 0,-4-7 0,-9 4 0,0-13 0,-4-1 0</inkml:trace>
  <inkml:trace contextRef="#ctx0" brushRef="#br0" timeOffset="2908">1226 1094 24575,'-56'-58'0,"3"11"0,21 47 0,5 15 0,1 5 0,16 19 0,3 5 0,7-3 0,15-5 0,9-7 0,12-14 0,-5-3 0,-1-8 0,-15-4 0,5 0 0,-6-15 0,-4-5 0,1-15 0,-10 3 0,3-2 0,-4 3 0,0-1 0,0 6 0,0 8 0,8 21 0,2 8 0</inkml:trace>
  <inkml:trace contextRef="#ctx0" brushRef="#br0" timeOffset="3273">1491 1024 24575,'-51'-15'0,"0"0"0,-29-8 0,49 23 0,15 4 0,3 5 0,7 12 0,-2 11 0,8 8 0,0 0 0,0-1 0,4-15 0,9-4 0,9-15 0,14-1 0,4-4 0,4-4 0,-12-9 0,-2-5 0,-21-13 0,-1-4 0,-8 3 0,0-2 0,0 7 0,-15-3 0,-5-2 0</inkml:trace>
  <inkml:trace contextRef="#ctx0" brushRef="#br0" timeOffset="3873">1695 952 24575,'-68'10'0,"15"9"0,47 25 0,4 2 0,-1-5 0,3-10 0,3-4 0,6-11 0,6-8 0,-1-4 0,0-7 0,-3-10 0,1-11 0,-5-6 0,-1-8 0,-1-4 0,4-5 0,0-2 0,-4-4 0,-1 0 0,-4-3 0,0 6 0,0-2 0,0 15 0,0 7 0,0 12 0,0 14 0,0 20 0,4 17 0,-3 19 0,3 10 0,-4 5 0,0 11 0,0-5 0,0-3 0,0-9 0,0-16 0,4-10 0,8-17 0,3-10 0,26-4 0,1 1 0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8:11.590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2100 53 24575,'-66'-10'0,"11"2"0,32 8 0,-3 0 0,-6 0 0,-13 0 0,-14 0 0,-3 0 0,1 0 0,-15 4 0,8 1 0</inkml:trace>
  <inkml:trace contextRef="#ctx0" brushRef="#br0" timeOffset="318">962 10 24575,'-60'-5'0,"-3"1"0,13 4 0,-5 0 0,-4 0 0,9 1 0,6 2 0,-14 13 0,-6 8 0</inkml:trace>
  <inkml:trace contextRef="#ctx0" brushRef="#br0" timeOffset="795">1 89 24575,'0'0'0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8:11.27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776 17 24575,'-53'-5'0,"1"0"0,-41-2 0,41 10 0,5-2 0,6 2 0,-11-2 0,-12-1 0,-7 1 0,-11 2 0,-2 10 0,-1 5 0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8:10.985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715 9 24575,'-62'-5'0,"5"2"0,34 3 0,-3 0 0,0 0 0,1 0 0,-1 0 0,3 0 0,-6 0 0,-2 0 0,-7 0 0,-6 0 0,-6 0 0,-2 2 0,-1 1 0,12 0 0,-17 5 0,7 2 0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8:10.506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468 0 24575,'-29'5'0,"-13"-1"0,-20-4 0,7 0 0,-4 0 0,14 0 0,4 0 0,14 0 0,3 0 0,-13 8 0,-9 2 0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7:52.847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141 18 24575,'-31'-5'0,"8"2"0,7 2 0,7 1 0,0 0 0,0 0 0,4 4 0,2 6 0,3 7 0,0-2 0,0 3 0,3-10 0,10-1 0,6-7 0,7 0 0,-4-3 0,-5-3 0,-4-3 0,-7-3 0,-2 2 0,-4-1 0,-12 1 0,-5 1 0,-2 1 0,1 2 0,2 2 0,4 4 0,0 0 0,7 7 0,2 2 0,2 1 0,3 2 0,4-4 0,6-1 0,11-7 0,1 0 0,5 0 0,-6-1 0,-5-2 0,-9-2 0,-6-3 0,-5-1 0,-6 0 0,-13 4 0,-11 2 0,3 2 0,9 1 0,2 0 0,3 0 0,6 12 0,8-6 0,6 5 0,9-5 0,13-6 0,12-15 0,6-5 0</inkml:trace>
  <inkml:trace contextRef="#ctx0" brushRef="#br0" timeOffset="2620">9 293 24575,'-5'58'0,"2"-14"0,2-9 0,1-3 0,0 3 0,0 3 0,0 0 0,0 3 0,0-9 0,0-3 0,0 7 0,0-4 0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10:08.493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344 1888 24575,'5'-73'0,"-1"0"0,-4 20 0,0-8 0,0-6 0,4-5 0,2-4 0,-1-17 0,-2 39 0,0-1 0,-1-2 0,1-1 0,2-3 0,-1-1 0,1-2 0,0-1 0,1-2 0,0-1 0,0 4 0,2 1 0,3 5 0,-1 1 0,-1 0 0,-1 0 0,6-40 0,-2 10 0,-9 17 0,0 21 0,-3 19 0,0 11 0,0 25 0,0 5 0,-8 19 0,-2 2 0</inkml:trace>
  <inkml:trace contextRef="#ctx0" brushRef="#br0" timeOffset="718">0 1771 24575,'28'64'0,"7"-20"0,4-8 0,5-11 0,-1 21 0,-2-14 0,-1-5 0,-13-31 0,0-10 0,-13-9 0,1-5 0,-6-7 0,0 12 0,-1 0 0,1 6 0,0 2 0,-1 0 0,-2 3 0,6-15 0,-3-2 0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8:16.17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54 24575,'65'-30'0,"-2"7"0,-22 23 0,-3 0 0,-2 0 0,-6 0 0,-7 0 0,-5 4 0,-6 2 0,-3 6 0,-3 2 0,-3 7 0,-3 2 0,0 6 0,0 0 0,-4 3 0,-5-2 0,-3 1 0,-3-4 0,4-4 0,5-8 0,-14-6 0,0-5 0</inkml:trace>
  <inkml:trace contextRef="#ctx0" brushRef="#br0" timeOffset="225">27 201 24575,'59'0'0,"0"0"0,-5-1 0,2-2 0,-8-1 0,-7-2 0,-9 2 0,-7-15 0,-2-6 0</inkml:trace>
  <inkml:trace contextRef="#ctx0" brushRef="#br0" timeOffset="810">441 63 24575,'61'-25'0,"-8"11"0,-14 9 0,-6 5 0,-8 0 0,-10 0 0,-6 4 0,-6 1 0,-15 3 0,-9 1 0,-4 0 0,-8 0 0,9-1 0,0-3 0,9 3 0,6-3 0,5 4 0,14 1 0,7 2 0,8-3 0,7 3 0,-6 2 0,-9 1 0,-7 2 0,-7 4 0,-3-3 0,-3 3 0,-10-5 0,-7-2 0,-7-1 0,1-1 0,2-4 0,10-8 0,1 0 0,24-16 0,4-4 0</inkml:trace>
  <inkml:trace contextRef="#ctx0" brushRef="#br0" timeOffset="1328">980 133 24575,'-41'-29'0,"-1"-1"0,-20-5 0,27 31 0,17 16 0,9 4 0,6 1 0,4-2 0,5 0 0,7-1 0,11 4 0,-3 3 0,0-1 0,-6 4 0,-4-4 0,-2 5 0,-3-2 0,-2-3 0,-4 1 0,0-9 0,0 3 0,-6-8 0,-6-4 0,-2-2 0,-10-1 0,8-1 0,-2-2 0,10-3 0,2-6 0,5-3 0,4-5 0,9-3 0,6-3 0,2-3 0,1 3 0,-7-1 0,1 6 0,-4 1 0,-2 6 0,0 5 0,11-11 0,4 1 0</inkml:trace>
  <inkml:trace contextRef="#ctx0" brushRef="#br0" timeOffset="1831">1385 97 24575,'-62'-37'0,"7"19"0,8 25 0,0 19 0,11 6 0,7 6 0,13 1 0,10 2 0,8 1 0,10-7 0,14-6 0,19-8 0,-1-5 0,-6-4 0,-6-4 0,-11-8 0,-5-4 0,-7-8 0,0-4 0,0-17 0,-4 1 0,-2-3 0,-2-3 0,-1-1 0,0 3 0,0 7 0,0 7 0,0 10 0,4 6 0,20 14 0,9 7 0</inkml:trace>
  <inkml:trace contextRef="#ctx0" brushRef="#br0" timeOffset="2233">1729 193 24575,'-63'-54'0,"10"22"0,14 21 0,1 11 0,7 1 0,4 2 0,5 14 0,4 9 0,5 10 0,4 5 0,5 3 0,4 0 0,0-6 0,0-6 0,17-10 0,13-13 0,15-5 0,14-4 0,-5-9 0,-4-9 0,-14-7 0,-16-11 0,-9 2 0,-8 2 0,-7 0 0,-5 9 0,1 0 0,0 11 0,-5-3 0,3 1 0</inkml:trace>
  <inkml:trace contextRef="#ctx0" brushRef="#br0" timeOffset="2634">2056 227 24575,'-76'-49'0,"8"10"0,48 39 0,-4 0 0,4 0 0,-4 10 0,4 8 0,0 8 0,5 12 0,6 1 0,7 3 0,2-1 0,2-6 0,8-8 0,8-12 0,7-3 0,8-9 0,-3 0 0,0-3 0,-5-2 0,-4-4 0,-9-12 0,-9-11 0,-3-1 0,-3-3 0,-21-15 0,-10-7 0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9:39.422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116 1 24575,'0'48'0,"0"8"0,-5 15 0,-4 11 0,-5 8 0,-6 1 0,-2-10 0,-2-10 0,11-18 0,7-18 0,4-12 0,2-25 0,0-15 0,4-19 0,2-17 0,2-12 0,0 0 0,0-4 0,-2 4 0,3-2 0,0 6 0,-1 7 0,0 13 0,1 13 0,-3 13 0,3 9 0,3 3 0,-5 5 0,1 6 0,0 19 0,4 17 0,-1 11 0,3 7 0,2-2 0,5 2 0,0-6 0,3-9 0,1-5 0,-1-10 0,-3-6 0,0-8 0,-6-5 0,-4-4 0,-24-4 0,-8-1 0</inkml:trace>
  <inkml:trace contextRef="#ctx0" brushRef="#br0" timeOffset="222">71 565 24575,'46'-39'0,"-7"8"0,-10 31 0,2 0 0,-2 0 0,-2 0 0,-6 0 0,7-8 0,-4-2 0</inkml:trace>
  <inkml:trace contextRef="#ctx0" brushRef="#br0" timeOffset="606">512 98 24575,'15'49'0,"-3"8"0,-12 1 0,0 1 0,0 6 0,0-8 0,0 1 0,0-10 0,0-7 0,0-10 0,0-7 0,8-34 0,2-16 0</inkml:trace>
  <inkml:trace contextRef="#ctx0" brushRef="#br0" timeOffset="958">467 239 24575,'22'-72'0,"-2"13"0,3 44 0,-6 3 0,0 6 0,0 2 0,4 4 0,-4 10 0,1 8 0,-4 7 0,-6 10 0,-3 1 0,-2-1 0,-3-7 0,-3-1 0,-6-7 0,-5 1 0,-4-6 0,3-3 0,1-7 0,13 4 0,-2 0 0,-6 8 0,-1 5 0</inkml:trace>
  <inkml:trace contextRef="#ctx0" brushRef="#br0" timeOffset="1444">750 583 24575,'-49'42'0,"19"-4"0,20-5 0,10 0 0,0-1 0,0-5 0,1-2 0,2-10 0,8-1 0,10-12 0,5 1 0,9-3 0,1 0 0,-1 0 0,-5-3 0,-3 1 0,-6-5 0,-6 1 0,-2 2 0,-8 4 0,-1 5 0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8:59.465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1 327 24575,'5'33'0,"-2"-27"0,-2-29 0,-1-15 0,0-6 0,0-6 0,8 3 0,7 3 0,14 6 0,9 8 0,3 6 0,0 9 0,-6 6 0,-5 6 0,-8 2 0,-4 1 0,-1 7 0,-6 2 0,-3 14 0,-4 4 0,-4 13 0</inkml:trace>
  <inkml:trace contextRef="#ctx0" brushRef="#br0" timeOffset="227">26 289 24575,'59'-29'0,"-11"5"0,-15 24 0,-9 0 0,-4 0 0,-5 0 0,-2 0 0,-4 0 0</inkml:trace>
  <inkml:trace contextRef="#ctx0" brushRef="#br0" timeOffset="666">495 236 24575,'-49'-32'0,"9"15"0,40 50 0,0-2 0,0 2 0,0-6 0,0-1 0,1-8 0,2-9 0,6-4 0,6-5 0,2-1 0,0-2 0,-3-13 0,-2-7 0,-6-2 0,-4 2 0,-1 3 0,-1-1 0,0 7 0,0 1 0,12 0 0,3 0 0</inkml:trace>
  <inkml:trace contextRef="#ctx0" brushRef="#br0" timeOffset="1084">865 237 24575,'-59'-34'0,"7"7"0,14 27 0,4 4 0,4 2 0,6 13 0,9 8 0,6 2 0,6 3 0,3 2 0,3-2 0,15-3 0,11-14 0,8-4 0,4-11 0,-6 0 0,-5 0 0,-9-7 0,-6-8 0,-3-2 0,-10-10 0,1 0 0,-3 6 0,0-1 0,0 7 0,0 2 0,4 0 0,1 5 0</inkml:trace>
  <inkml:trace contextRef="#ctx0" brushRef="#br0" timeOffset="1697">1112 327 24575,'-22'-64'0,"-1"13"0,-6 51 0,4 0 0,-1 0 0,9 8 0,2 4 0,4 11 0,3 7 0,3-1 0,2 0 0,2-2 0,1-4 0,0-8 0,0-6 0,15-6 0,11 0 0,9-9 0,15-9 0,-9-3 0,-2-12 0,-12-1 0,-9-2 0,-9 2 0,-6-1 0,-2 2 0,-1-2 0,-3 0 0,1-4 0,-1 9 0,3 3 0,0 32 0,0 16 0,0 18 0,0 11 0,3 0 0,3 3 0,3-7 0,3-5 0,-4-10 0,4-10 0,-2-8 0,5-10 0,-5-2 0,-4-4 0,0 0 0,2 0 0,1-4 0,0-1 0</inkml:trace>
  <inkml:trace contextRef="#ctx0" brushRef="#br0" timeOffset="2018">1509 201 24575,'19'34'0,"-7"1"0,-1 8 0,-2 7 0,8 4 0,-3-4 0,4-4 0,-6-5 0,-1-8 0,-2-12 0,-3-5 0,0-11 0,-8-24 0,1-11 0</inkml:trace>
  <inkml:trace contextRef="#ctx0" brushRef="#br0" timeOffset="2352">1527 273 24575,'25'-54'0,"3"10"0,11 41 0,-3 2 0,2-2 0,-9 2 0,-6 1 0,-7 12 0,-5 5 0,-5 8 0,-3 4 0,-2 2 0,-1 1 0,-1-3 0,-2-5 0,-14-7 0,-13-9 0,-1-3 0,-1-5 0,9 0 0,14-12 0,5-2 0</inkml:trace>
  <inkml:trace contextRef="#ctx0" brushRef="#br0" timeOffset="2803">1826 281 24575,'47'-20'0,"0"4"0,-23 16 0,1 0 0,-7 0 0,1-1 0,-8-2 0,0 1 0,-5-3 0,-2-2 0,-4-5 0,-7 2 0,-8-2 0,-3 0 0,-12 0 0,4 4 0,3 5 0,4 2 0,4 1 0,7 9 0,0 6 0,5 8 0,0 7 0,2 4 0,1-5 0,0 8 0,0-7 0,2-3 0,4-6 0,12-4 0,14-6 0,9-3 0,3-8 0,-6 0 0,-4 0 0,-2 0 0</inkml:trace>
  <inkml:trace contextRef="#ctx0" brushRef="#br0" timeOffset="3213">2214 187 24575,'-4'21'0,"1"9"0,2 0 0,1 5 0,0-2 0,0-1 0,1-7 0,2-7 0,-2-4 0,2-17 0,1-15 0,-2-14 0,4-12 0,0 1 0,3 1 0,-2 8 0,2 8 0,0 7 0,6 7 0,4 6 0,-5 3 0,17 6 0,-3 2 0</inkml:trace>
  <inkml:trace contextRef="#ctx0" brushRef="#br0" timeOffset="3897">565 925 24575,'-19'-50'0,"7"6"0,8 2 0,4 1 0,0-1 0,0 1 0,0 6 0,0 9 0,3 10 0,0 7 0,13 7 0,2-1 0,10 2 0,-5 1 0,-1 5 0,-11 3 0,1 21 0,-7 8 0</inkml:trace>
  <inkml:trace contextRef="#ctx0" brushRef="#br0" timeOffset="4106">476 811 24575,'59'-20'0,"-6"8"0,-5 8 0,-7 4 0,-12 0 0,-8-7 0,-7-3 0</inkml:trace>
  <inkml:trace contextRef="#ctx0" brushRef="#br0" timeOffset="4596">1049 802 24575,'-51'-12'0,"-1"0"0,-33 1 0,82 46 0,0 2 0,3-2 0,0-6 0,0-12 0,4-4 0,2-7 0,7-3 0,4-6 0,-2-11 0,3-9 0,-6-6 0,-1-3 0,-5 7 0,-3 7 0,-2 4 0,-1 15 0,0 8 0,1 9 0,2 11 0,7 1 0,7 3 0,4-7 0,3-5 0,5-3 0,2 4 0,9 1 0</inkml:trace>
  <inkml:trace contextRef="#ctx0" brushRef="#br0" timeOffset="4989">1227 758 24575,'14'64'0,"2"-6"0,-10-25 0,-1-2 0,1-2 0,0-8 0,2 0 0,-3-9 0,-1-7 0,-4-13 0,0-15 0,0-8 0,0-10 0,0 2 0,0 4 0,1 7 0,2 5 0,-1 8 0,4 6 0,0 4 0,14 2 0,4-2 0</inkml:trace>
  <inkml:trace contextRef="#ctx0" brushRef="#br0" timeOffset="5677">1438 802 24575,'0'41'0,"0"1"0,0-9 0,0-5 0,0 1 0,0-10 0,0 2 0,4-13 0,0-2 0,2-12 0,2-11 0,-2-13 0,2-4 0,0-4 0,8 5 0,2 1 0,5 12 0,1 5 0,-2 8 0,2 4 0,-5 4 0,2 5 0,-3 12 0,-4 11 0,-4 7 0,-4 2 0,-4-3 0,1-6 0,-2-6 0,-1-6 0,0-3 0,0-15 0,0-8 0,4-12 0,2-15 0,2-5 0,0-3 0,4 7 0,0 10 0,0 9 0,-4 6 0,-2 6 0,0 3 0,0 5 0,3 7 0,-1 10 0,-2 13 0,-1 5 0,-3 1 0,-1-4 0,2-8 0,-1-3 0,1-6 0,2-7 0,4-4 0,12-8 0,2-3 0</inkml:trace>
  <inkml:trace contextRef="#ctx0" brushRef="#br0" timeOffset="6119">1931 952 24575,'40'-30'0,"4"7"0,-3 23 0,-6-4 0,-3-2 0,-8 1 0,-7-1 0,-3-2 0,-5-4 0,-1-1 0,-2 1 0,-2 2 0,-4-1 0,0 1 0,0 1 0,-2 1 0,-4 2 0,-9 0 0,-11 3 0,-7 0 0,-2 3 0,2 6 0,6 5 0,10 12 0,5 12 0,6 2 0,6 7 0,7-7 0,8-2 0,11-5 0,15-9 0,-3-5 0,-2-8 0,-10-3 0,-8-5 0,-5 0 0,4-11 0,2-4 0</inkml:trace>
  <inkml:trace contextRef="#ctx0" brushRef="#br0" timeOffset="6529">2294 810 24575,'5'32'0,"-2"0"0,-1 2 0,1-5 0,1-1 0,5 1 0,-1-6 0,-2-2 0,1-9 0,-4-3 0,0-10 0,-3-5 0,0-12 0,0-11 0,0-9 0,1-1 0,2 1 0,9 6 0,9 2 0,4 11 0,5 4 0,-5 8 0,-1 4 0,5 2 0,-5 1 0</inkml:trace>
  <inkml:trace contextRef="#ctx0" brushRef="#br0" timeOffset="6997">2716 768 24575,'-27'-10'0,"5"2"0,10 8 0,4 6 0,2 6 0,2 2 0,4 10 0,1-8 0,2-2 0,3 0 0,5-2 0,-1 0 0,2 0 0,-2 5 0,-1 3 0,-5 6 0,-1 0 0,-2 1 0,-1 2 0,0-2 0,0-4 0,-4-8 0,-7-6 0,-9-6 0,-17 1 0,2-4 0,7-1 0,13-2 0,7-4 0,8-8 0,-12 4 0,-3-5 0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7:50.076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195 680 24575,'-18'24'0,"9"-4"0,36-20 0,1-4 0,-1-2 0,-4-7 0,-8-4 0,-6 1 0,-6-4 0,-3 8 0,-3 0 0,-14 2 0,-9 4 0,-3 2 0,0 1 0,6 3 0,6 0 0,7 0 0,7 3 0,2 4 0,1 8 0,0-1 0,0 3 0,8-4 0,3-7 0,8-2 0,2-4 0,-1 0 0,-2 0 0,-5-1 0,-5-2 0,0-2 0,-5-4 0,0-5 0,-3-1 0,-10 4 0,-7 8 0,-4 2 0,-5 1 0,3 0 0,5 0 0,9 9 0,3 6 0,4-1 0,2 7 0,6-7 0,5 3 0,6-6 0,7-2 0,0-4 0,-3-5 0,-2-1 0,-4-2 0,-6-2 0,-6-4 0,-3 0 0,-3 1 0,-13 0 0,-7 2 0,-6 2 0,6 4 0,1 1 0,13 2 0,2 6 0,8 1 0,2 5 0,10-5 0,8-1 0,5-4 0,1-5 0,-7 0 0,-8 0 0,-18-8 0,-5-2 0</inkml:trace>
  <inkml:trace contextRef="#ctx0" brushRef="#br0" timeOffset="857">10 107 24575,'-5'86'0,"2"-21"0,2-20 0,1-10 0,0 0 0,0-8 0,0-4 0,0-8 0,0-14 0,0-11 0,0-19 0,0-7 0,0 3 0,0 4 0,0-3 0,0 0 0,0-1 0,0 0 0,0-1 0,0 2 0,1 1 0,2 2 0,-1 12 0,3 5 0,1 6 0,3 0 0,0 2 0,0 4 0,4 2 0,1 4 0,1 7 0,3 11 0,-2 0 0,8 0 0,-5-3 0,11-3 0,1 11 0,-14 8 0,-3 12 0</inkml:trace>
  <inkml:trace contextRef="#ctx0" brushRef="#br0" timeOffset="1153">18 309 24575,'72'-58'0,"-9"7"0,-46 45 0,11-14 0,-5-3 0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7:55.613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53 1 24575,'-10'80'0,"3"-6"0,7-38 0,0 4 0,0 7 0,0-3 0,0 0 0,0-5 0,0-6 0,-4 1 0,-9 1 0,-6 5 0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8:35.686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9 27 24575,'80'-10'0,"-10"2"0,-34 8 0,-7 0 0,-6 0 0,-5 0 0,-9-4 0,0-1 0</inkml:trace>
  <inkml:trace contextRef="#ctx0" brushRef="#br0" timeOffset="500">80 53 24575,'-24'73'0,"13"-26"0,23-26 0,18-12 0,11-1 0,9-2 0,0 5 0,-3-2 0,-8 6 0,-10 3 0,-10 1 0,-7 4 0,-6-2 0,-6 2 0,-21-4 0,-11-2 0,-18-3 0,-9-5 0,1-4 0,8-2 0,11-2 0,10-1 0,9 0 0,8 0 0,6-4 0,2-5 0,8-13 0,1-5 0</inkml:trace>
  <inkml:trace contextRef="#ctx0" brushRef="#br0" timeOffset="985">556 221 24575,'-88'-25'0,"35"28"0,35 30 0,18 11 0,1-4 0,2-11 0,6-4 0,6-10 0,0-7 0,0-5 0,2-2 0,-2-1 0,-3-7 0,0-7 0,-6-13 0,-3-14 0,-2 2 0,-1 1 0,-1 8 0,-2 4 0,-1 9 0,-2 3 0,2 3 0,28 25 0,5 7 0</inkml:trace>
  <inkml:trace contextRef="#ctx0" brushRef="#br0" timeOffset="1389">856 222 24575,'-17'-59'0,"-9"24"0,-13 25 0,-8 16 0,3 8 0,2 9 0,12 8 0,1 4 0,15 4 0,5 5 0,6-4 0,3-1 0,9-11 0,12-5 0,14-8 0,21-6 0,-2-4 0,-7-5 0,-10-6 0,-14-6 0,-2-5 0,-9-10 0,-4 1 0,-6-1 0,-1 5 0,-1 1 0,-4 3 0,-5 4 0,3 2 0,-3 6 0,-10-13 0,-4-1 0</inkml:trace>
  <inkml:trace contextRef="#ctx0" brushRef="#br0" timeOffset="1886">1457 239 24575,'-48'-58'0,"0"11"0,27 41 0,-7 2 0,-5 4 0,1 11 0,3 9 0,1 14 0,11 13 0,5 3 0,9-3 0,7-5 0,10-7 0,11-7 0,19-10 0,-9-6 0,-5-12 0,-5-1 0,-7-2 0,-2-11 0,-8-9 0,-3-4 0,-2-5 0,-2-4 0,-1-6 0,0 3 0,0 1 0,0 8 0,0 6 0,0 18 0,4 16 0,24 32 0,11 9 0</inkml:trace>
  <inkml:trace contextRef="#ctx0" brushRef="#br0" timeOffset="2304">1729 239 24575,'-69'-54'0,"13"21"0,12 23 0,8 10 0,4 7 0,8 11 0,4 13 0,5 19 0,3-1 0,7 1 0,1-9 0,4-2 0,1-12 0,2-9 0,15-5 0,14-8 0,14-1 0,9-4 0,-5-8 0,-8-9 0,-9-6 0,-13-12 0,-4 0 0,-10 2 0,-2 0 0,-4 1 0,0-1 0,0 7 0,0 5 0,4 20 0,1 7 0</inkml:trace>
  <inkml:trace contextRef="#ctx0" brushRef="#br0" timeOffset="2716">1861 256 24575,'39'-48'0,"-19"10"0,-23 21 0,-11 8 0,-5 7 0,4 2 0,2 10 0,2 11 0,0 10 0,-1 16 0,3 0 0,1 0 0,3-5 0,5-13 0,0-2 0,0-9 0,7-6 0,7-9 0,9-2 0,12-1 0,3-6 0,0-6 0,-8-10 0,-10-10 0,-9 1 0,-8-2 0,-12-1 0,-8-1 0,-6 2 0,-3 6 0,3 8 0,14 5 0,18-5 0,11 1 0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8:31.64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1773 44 24575,'-82'-19'0,"0"3"0,23 16 0,2 0 0,10 0 0,4 0 0,19 0 0,-4-4 0,9-1 0</inkml:trace>
  <inkml:trace contextRef="#ctx0" brushRef="#br0" timeOffset="421">865 124 24575,'-65'-20'0,"12"8"0,4 9 0,2 3 0,0 0 0,0 0 0,11 0 0,6 0 0,10 0 0,5 0 0,4 0 0,0 0 0,-11 7 0,-2 3 0</inkml:trace>
  <inkml:trace contextRef="#ctx0" brushRef="#br0" timeOffset="749">0 124 24575,'0'0'0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7:55.97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35 1 24575,'0'78'0,"0"-10"0,0-30 0,0 1 0,0-1 0,0-5 0,0-4 0,0 4 0,-15 4 0,-5 2 0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7:40.4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5619 24575,'0'-37'0,"6"4"0,6 10 0,0-4 0,8 1 0,0-2 0,9-4 0,-2-1 0,8-6 0,-5 0 0,3-2 0,-6 0 0,0 0 0,-2 0 0,-4-6 0,-1-3 0,-2-3 0,0 4 0,3-1 0,7 1 0,11 2 0,9-4 0,11 1 0,-4-6 0,-2-3 0,-5-1 0,-7 1 0,-4 1 0,-5-1 0,10-1 0,11-8 0,14-3 0,-29 33 0,0-1 0,31-32 0,-10 0 0,-7-3 0,-3-3 0,9 0 0,-23 40 0,1 1 0,0-1 0,0 0 0,4 0 0,0 1 0,-4-2 0,-4 0 0,18-35 0,11 0 0,-30 33 0,3 1 0,6-1 0,3 1 0,1 1 0,0 0 0,-1-3 0,-2-1 0,-7 3 0,-1 1 0,2-2 0,2 0 0,3 0 0,2 0 0,1 2 0,0 0 0,5 0 0,-2 0 0,-4 1 0,-3-1 0,-7-1 0,0-1 0,7 1 0,2 1 0,7-5 0,1 1 0,-5 4 0,-1 1 0,1-3 0,0 0 0,2 0 0,1-1 0,0 0 0,0 0 0,4 0 0,0 0 0,2 1 0,0 1 0,-3 2 0,-3 1 0,-7 2 0,-1 1 0,12-4 0,2 1 0,6 0 0,0-1 0,-5-2 0,-2 0 0,-8 5 0,0 1 0,6-2 0,3 2 0,4 1 0,0 2 0,-5 3 0,-2-1 0,-3 2 0,-2 0 0,40-25 0,-41 24 0,0 1 0,4-5 0,1 1 0,5 0 0,1 1 0,-3 0 0,0 1 0,-7 6 0,1 0 0,6-2 0,3 1 0,8 0 0,0-1 0,-6 1 0,-1-1 0,-8 2 0,1 0 0,4 0 0,2 2 0,5 1 0,0 0 0,-3-2 0,-1 0 0,-9 4 0,0-1 0,8-1 0,3 0 0,3 0 0,1 0 0,-4 2 0,-2 0 0,-8-1 0,1 1 0,5 3 0,2 3 0,9-1 0,0 0 0,-11 2 0,-2 1 0,33-9 0,-35 11 0,3 0 0,4 1 0,0 0 0,-3 1 0,-1 0 0,41-7 0,5 0 0,-47 3 0,-1 1 0,46-5 0,-44 4 0,0 0 0,34-6 0,-10 1 0,14 1 0,-40 8 0,1 1 0,40-5 0,-16 1 0,-6 3 0,-6 2 0,12 2 0,3 1 0,-3 0 0,-12 0 0,-1 0 0,-1 0 0,7 11 0,3 4 0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10:20.268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0 0 24575,'0'0'0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8:49.346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2223 2735 24575,'49'-78'0,"-9"14"0,-40 56 0,0-1 0,0 0 0,0 0 0,0 0 0,0 0 0,0 1 0,0 22 0,0 7 0,-1 2 0,-2-8 0,1-1 0,-4 1 0,1 0 0,-1-3 0,-2 1 0,2-1 0,1 0 0,0 3 0,-2 5 0,-5-3 0,0 6 0,-5-3 0,0 1 0,-7-3 0,1-1 0,-4 1 0,2-1 0,1 1 0,0 0 0,3-1 0,1 3 0,2-2 0,2 1 0,-1-4 0,2 2 0,-3 0 0,4 1 0,2-1 0,2 3 0,-2 4 0,0-1 0,0 7 0,-1 1 0,1 1 0,-1 2 0,-5-2 0,-3-1 0,-3-1 0,-3-3 0,-6 2 0,0 6 0,-8 0 0,1 2 0,-2-1 0,8 0 0,8 2 0,1-5 0,8 3 0,0 0 0,5 2 0,-1 0 0,-1-2 0,-10 0 0,1 2 0,-13 1 0,-2 2 0,-8 3 0,-4-3 0,2 1 0,1-1 0,10 2 0,4-2 0,9 1 0,3 0 0,3-3 0,0-4 0,-4 3 0,-5 0 0,-9 5 0,-11-2 0,-1-2 0,-5-1 0,6 0 0,9-2 0,7-7 0,11-8 0,3-1 0,5-2 0,0 3 0,3-6 0,0 8 0,-3-3 0,-5 6 0,0 3 0,-11 2 0,-1 5 0,-9-1 0,-6 0 0,0-4 0,-3-5 0,9 4 0,6-4 0,5-1 0,3-1 0,3 0 0,7 2 0,1-3 0,4-3 0,0-3 0,1-5 0,2 2 0,0-5 0,4-14 0,-2-6 0</inkml:trace>
  <inkml:trace contextRef="#ctx0" brushRef="#br0" timeOffset="2040">6439 0 24575,'-33'54'0,"3"-10"0,3-8 0,-14-7 0,-4 3 0,-8 3 0,-1-1 0,4-2 0,2 4 0,13-1 0,-8 12 0,2 9 0,-22 1 0,-17 2 0,3-7 0,-3 4 0,12-4 0,0 10 0,29-31 0,-3 1 0,-6 5 0,-1 2 0,4-3 0,1 1 0,2-1 0,1 1 0,-3 4 0,-2 0 0,1 2 0,-1 0 0,-3 0 0,-2 0 0,-2 0 0,0-1 0,5-1 0,0 0 0,1 3 0,0 0 0,-3-2 0,-2-1 0,-8 4 0,0 1 0,3-2 0,3 0 0,10-2 0,0-1 0,-10 1 0,-3 0 0,0-2 0,-1-1 0,4 2 0,3 2 0,5-2 0,1 0 0,-5 2 0,-2 0 0,-7 3 0,0-1 0,9-3 0,1 0 0,5-5 0,0-1 0,-3 2 0,0 0 0,3 2 0,0 0 0,-6-1 0,-1-1 0,2 0 0,1 1 0,-2-1 0,3 0 0,7-1 0,0 0 0,-8 1 0,-4 1 0,-4 2 0,1 0 0,6-1 0,3-1 0,5-4 0,2 0 0,-3 5 0,-1 0 0,-4-1 0,0 1 0,0 1 0,1-2 0,-2-5 0,2 0 0,5 4 0,2 0 0,-28 26 0,31-27 0,-2-1 0,-4-3 0,-1-2 0,1 0 0,0 0 0,1 0 0,2 0 0,-32 32 0,15 1 0,-5 0 0,2-5 0,-9 1 0,-9-5 0,11 1 0,4-3 0,10 3 0,5 0 0,-9-1 0,-3-5 0,-6-3 0,0-6 0,9 1 0,9-4 0,10-1 0,7-4 0,8 2 0,4 0 0,-3-3 0,0 0 0,-5-4 0,-7-5 0,1 1 0,-6-7 0,8 0 0,4-5 0,9-4 0,3 1 0,3-3 0,2-3 0,2 2 0,-2 4 0,1 0 0,-6-1 0,-1 4 0,-3 0 0,2 4 0,1-2 0,-1 2 0,5-1 0,3-3 0,5-3 0,2 0 0,1 0 0,0-4 0,0-1 0</inkml:trace>
  <inkml:trace contextRef="#ctx0" brushRef="#br0" timeOffset="4995">5028 1507 24575,'85'-20'0,"3"4"0,-11 16 0,-2 0 0,-7 0 0,5 0 0,7 0 0,9-7 0,-39 3 0,0 0 0,48-6 0,-7 4 0,-38 4 0,3 0 0,4 2 0,0 0 0,-2-1 0,-2-1 0,44-1 0,-42 0 0,2-1 0,4 1 0,1 0 0,0 0 0,-1 0 0,-3 0 0,-1 0 0,-1-1 0,1 0 0,9 1 0,1 0 0,-1-1 0,-1 0 0,-4 0 0,-2-1 0,-4 1 0,-1 0 0,4-1 0,1 1 0,3 1 0,0 0 0,-1 0 0,-2 0 0,-7-1 0,-1-2 0,1-1 0,-1-1 0,45-1 0,-5 0 0,-3 2 0,6-2 0,-21 0 0,-20 0 0,-14 5 0,-9 1 0,-13 2 0,-5 1 0,-16-16 0,-5-4 0</inkml:trace>
  <inkml:trace contextRef="#ctx0" brushRef="#br0" timeOffset="5832">5115 1374 24575,'-14'41'0,"1"-1"0,1-11 0,2-4 0,-2 1 0,-3-4 0,0 1 0,-4-10 0,5-1 0,2-5 0,3 2 0,4 0 0,5 0 0,8 0 0,4 0 0,4-4 0,1 1 0,1 0 0,-1 3 0,0-3 0,-2 0 0,1-3 0,-1 3 0,0-3 0,2 2 0,-1-3 0,5 1 0,-7 0 0,-2 3 0,2 0 0,0 7 0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8:21.15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9 0 24575,'10'84'0,"-4"-13"0,-4-16 0,-2-8 0,0-5 0,0-10 0,0-9 0,-12 5 0,-2-4 0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8:21.508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36 1 24575,'-20'81'0,"5"-7"0,15-44 0,0-2 0,0 8 0,0-6 0,0 2 0,0-6 0,0 0 0,0 6 0,0 5 0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7:56.313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9 0 24575,'0'84'0,"0"-13"0,0-16 0,0-2 0,0-3 0,0 3 0,0-2 0,0-3 0,0-9 0,-4 7 0,-1-5 0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8:25.100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10 889 24575,'58'-65'0,"-10"10"0,-45 31 0,10 0 0,8-6 0,11 4 0,6-1 0,2 2 0,-1 4 0,-6 5 0,-10 4 0,-1 2 0,-28 5 0,-6 1 0</inkml:trace>
  <inkml:trace contextRef="#ctx0" brushRef="#br0" timeOffset="457">10 775 24575,'-5'61'0,"2"-11"0,2-18 0,1-6 0,0-6 0,0-3 0,8-7 0,5-6 0,6-5 0,1-2 0,-1-3 0,-1-6 0,-2 3 0,-1-3 0,-2 3 0,-4 3 0,15-9 0,5 0 0</inkml:trace>
  <inkml:trace contextRef="#ctx0" brushRef="#br0" timeOffset="1127">688 178 24575,'-69'-46'0,"14"15"0,55 52 0,0-1 0,0-6 0,6 6 0,6-3 0,6 6 0,12-2 0,-1 5 0,1-2 0,-7 3 0,-11-3 0,-1-2 0,-8 2 0,-2-6 0,-7 0 0,-9-4 0,-11-6 0,6-3 0,-1-2 0,9-2 0,0-1 0,6-8 0,2-3 0,4-13 0,0 1 0,0-7 0,0 0 0,0 0 0,1 4 0,2 2 0,2 6 0,4 0 0,0 4 0,-1 6 0,5 0 0,2 2 0,9-6 0,4 2 0</inkml:trace>
  <inkml:trace contextRef="#ctx0" brushRef="#br0" timeOffset="1589">1006 159 24575,'-56'-36'0,"6"22"0,28 43 0,0 14 0,12-3 0,3 0 0,7-1 0,0-11 0,11-11 0,0-5 0,15-11 0,-4 3 0,1-4 0,-2-4 0,-7-5 0,-1-12 0,-4-7 0,-5-3 0,0-3 0,-4 2 0,0 1 0,0 1 0,0 3 0,0 8 0,0 3 0,16 15 0,4 2 0</inkml:trace>
  <inkml:trace contextRef="#ctx0" brushRef="#br0" timeOffset="1977">1377 115 24575,'-70'-64'0,"6"13"0,26 51 0,7 1 0,1 2 0,7 22 0,5 13 0,5 6 0,5 3 0,3-2 0,5-1 0,2-11 0,4-7 0,20-10 0,18-7 0,6-4 0,6-5 0,-15-7 0,-9-8 0,-12-8 0,-11-12 0,-4 1 0,-5 2 0,-14 2 0,-4 7 0,-7 9 0,1 8 0,-9 4 0,-3 2 0</inkml:trace>
  <inkml:trace contextRef="#ctx0" brushRef="#br0" timeOffset="2444">653 1005 24575,'-12'-52'0,"0"1"0,-8-39 0,20 49 0,0-1 0,0 3 0,7 4 0,8 3 0,10 13 0,14 1 0,5 10 0,-3-1 0,1 4 0,-10 5 0,-8 12 0,-15 5 0,-4 19 0,-5 5 0</inkml:trace>
  <inkml:trace contextRef="#ctx0" brushRef="#br0" timeOffset="2614">564 933 24575,'0'0'0</inkml:trace>
  <inkml:trace contextRef="#ctx0" brushRef="#br0" timeOffset="3110">1050 864 24575,'-71'-38'0,"14"14"0,45 50 0,6 4 0,3-1 0,3-5 0,3-10 0,4-5 0,8-9 0,-1 0 0,7 0 0,-6-1 0,-3-2 0,-6-13 0,0-11 0,-3 2 0,3-2 0,-4 7 0,1-1 0,-2 22 0,-1 14 0,0 17 0,0 6 0,1-8 0,2-4 0,2-9 0,4-4 0,-1-10 0,9 1 0,2 1 0</inkml:trace>
  <inkml:trace contextRef="#ctx0" brushRef="#br0" timeOffset="3486">1122 722 24575,'-5'41'0,"2"0"0,3-8 0,3 0 0,-1-5 0,4-2 0,0-4 0,2-4 0,0-8 0,-2-4 0,-2-12 0,-4-6 0,0-15 0,1-5 0,2 0 0,3 2 0,6 4 0,5 4 0,7 7 0,-2 3 0,2 3 0,-8 0 0,16-4 0,-4 0 0</inkml:trace>
  <inkml:trace contextRef="#ctx0" brushRef="#br0" timeOffset="4166">1412 739 24575,'5'47'0,"-2"-6"0,-2-8 0,-1-1 0,0-4 0,0-2 0,0-6 0,0-6 0,0-3 0,0-6 0,0-29 0,0-6 0,0-17 0,4 11 0,1 9 0,3 6 0,1 6 0,0 2 0,0 10 0,0 6 0,-1 10 0,-3 14 0,-2 5 0,-2 1 0,-1 0 0,0-7 0,0-5 0,0-15 0,0-26 0,4-7 0,2-17 0,6 11 0,2 7 0,7 4 0,3 7 0,-3 6 0,0 7 0,-3 3 0,0 4 0,-5 10 0,-4 12 0,-5 2 0,-4 3 0,0-4 0,0-5 0,0-7 0,0 1 0,0-9 0</inkml:trace>
  <inkml:trace contextRef="#ctx0" brushRef="#br0" timeOffset="4576">1737 933 24575,'46'-12'0,"-8"-2"0,-19 3 0,-4 2 0,-2-2 0,2-3 0,-5 1 0,-4 1 0,-1 0 0,1 0 0,0-3 0,-3 3 0,0 1 0,-3 2 0,0 0 0,0 0 0,-7 12 0,2 14 0,-4 15 0,4 6 0,5-2 0,0-3 0,0-7 0,0-7 0,0-4 0,1-10 0,2-5 0,2 0 0,11-23 0,3-2 0</inkml:trace>
  <inkml:trace contextRef="#ctx0" brushRef="#br0" timeOffset="4943">1984 749 24575,'5'46'0,"-2"-8"0,-2-4 0,-1-14 0,0-2 0,0-3 0,0-16 0,0-5 0,2-20 0,4-3 0,2 0 0,9 6 0,4 2 0,8 7 0,-2 1 0,-1 4 0,0 4 0,-6 2 0,5 6 0,-3 2 0</inkml:trace>
  <inkml:trace contextRef="#ctx0" brushRef="#br0" timeOffset="5319">2223 748 24575,'75'39'0,"-28"-9"0,-21-12 0,-17-3 0,1 1 0,-4-5 0,-2 5 0,-4-1 0,0-1 0,0 0 0,-11-6 0,-4 1 0,-9-6 0,0 0 0,2-2 0,7-1 0,2 0 0,-4 0 0,-1 0 0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8:21.766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18 1 24575,'-10'71'0,"5"-15"0,3-13 0,2-5 0,0 1 0,0-4 0,0 4 0,0 5 0,0 5 0</inkml:trace>
  <inkml:trace contextRef="#ctx0" brushRef="#br0" timeOffset="250">27 643 24575,'-10'96'0,"4"-26"0,4-30 0,2-13 0,0-1 0,0 5 0,0 5 0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8:02.71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45 24575,'20'59'0,"-4"-4"0,-16-14 0,0-3 0,0-6 0,4-5 0,1-7 0,3-2 0,1-3 0,-3-6 0,0-7 0,1-1 0,5-1 0,-3 0 0,20 0 0,-1 0 0</inkml:trace>
  <inkml:trace contextRef="#ctx0" brushRef="#br0" timeOffset="640">503 1 24575,'-46'32'0,"-1"0"0,-9 18 0,38-14 0,18-1 0,0-4 0,0-1 0,0 0 0,0 0 0,0-5 0,0-4 0,0-4 0,0-2 0,15-6 0,9-6 0,7-2 0,4-1 0,1-1 0,-1-2 0,1-8 0,-3-4 0,-6-9 0,-12 3 0,-6 0 0,-3 6 0,-4-4 0,1 5 0,-10 0 0,-10 8 0,-11 2 0,-16 4 0,3 0 0,0 0 0,8 7 0,0 8 0,16 3 0,5 12 0,5-4 0,1-2 0,2-7 0,4-5 0,8-6 0,17-6 0,13-5 0</inkml:trace>
  <inkml:trace contextRef="#ctx0" brushRef="#br0" timeOffset="1156">971 71 24575,'-41'-5'0,"9"3"0,6 1 0,8 1 0,-1 0 0,8 0 0,-1 2 0,3 3 0,0 10 0,0 12 0,1 0 0,3 5 0,1-1 0,4 4 0,0-7 0,0 2 0,1-4 0,2-5 0,9-8 0,13-6 0,13-7 0,1-8 0,5-7 0,-5-5 0,-10-3 0,-5-2 0,-9 5 0,-6-7 0,-6 4 0,-2-4 0,-1 7 0,0 0 0,0 5 0,4 6 0,2 3 0,13 0 0,5-3 0</inkml:trace>
  <inkml:trace contextRef="#ctx0" brushRef="#br0" timeOffset="1604">1579 36 24575,'-66'-15'0,"11"7"0,12 5 0,5 3 0,6 0 0,2 0 0,8 1 0,4 2 0,5 4 0,4 11 0,1 3 0,2 11 0,2 4 0,4 5 0,0 2 0,0-2 0,0-7 0,0-8 0,2-5 0,4-9 0,17-4 0,15-8 0,7-1 0,5-2 0,-7-11 0,-8-10 0,-11-1 0,-10-4 0,-7 1 0,-4 2 0,-7-1 0,-5 1 0,5 4 0,-2 5 0,-8-9 0,-1 3 0</inkml:trace>
  <inkml:trace contextRef="#ctx0" brushRef="#br0" timeOffset="2057">1826 389 24575,'-20'-76'0,"9"21"0,7 14 0,4 9 0,14 3 0,7 2 0,14 6 0,6 6 0,3 2 0,3 4 0,-10 4 0,-5 3 0,-14 1 0,-6 1 0,3 19 0,4 6 0</inkml:trace>
  <inkml:trace contextRef="#ctx0" brushRef="#br0" timeOffset="2250">1888 274 24575,'62'-24'0,"-13"9"0,-17 10 0,-6 5 0,-9 0 0,19-8 0,-2-1 0</inkml:trace>
  <inkml:trace contextRef="#ctx0" brushRef="#br0" timeOffset="2740">2408 195 24575,'-69'-20'0,"19"9"0,16 7 0,14 4 0,0 1 0,5 2 0,4 10 0,5 11 0,2 0 0,4 3 0,0-2 0,0-4 0,1-6 0,2-6 0,17-4 0,8-6 0,13-2 0,-2-8 0,-4-9 0,-12 1 0,-8-4 0,-9 3 0,-6 3 0,-1 4 0,-1 4 0,1 8 0,-3 18 0,5 2 0,2 11 0,9-5 0,9-4 0,5-2 0,1-7 0,-1-4 0,-8-5 0,1-2 0,-8-1 0,5-8 0,-2-2 0</inkml:trace>
  <inkml:trace contextRef="#ctx0" brushRef="#br0" timeOffset="3099">2576 132 24575,'9'47'0,"-3"-6"0,-4 1 0,-2-6 0,3 1 0,0-2 0,3-10 0,-3-5 0,0-7 0,-3-16 0,0-13 0,0-19 0,1-3 0,2-3 0,6 6 0,5 5 0,11 9 0,4 6 0,1 6 0,20-7 0,1-3 0</inkml:trace>
  <inkml:trace contextRef="#ctx0" brushRef="#br0" timeOffset="3802">2990 168 24575,'-10'30'0,"5"-1"0,3 7 0,2 0 0,3-3 0,3-4 0,-2-9 0,0-15 0,-4-19 0,0-14 0,0-10 0,1 0 0,2-3 0,2 13 0,4 4 0,4 9 0,-1 10 0,3 2 0,-2 8 0,-4 6 0,0 15 0,3 12 0,-2 2 0,2-2 0,-5-8 0,-2-12 0,1-9 0,-1-10 0,-2-9 0,-2-10 0,1-9 0,4-10 0,12 3 0,11 7 0,3 4 0,1 11 0,3 5 0,-4 6 0,-2 2 0,-7 1 0,-5 11 0,-3 3 0,-4 12 0,-8 0 0,0 3 0,-3-3 0,0-3 0,0-3 0,-4-9 0,-1-3 0</inkml:trace>
  <inkml:trace contextRef="#ctx0" brushRef="#br0" timeOffset="4216">3494 274 24575,'90'-34'0,"-31"13"0,-33 10 0,-20 2 0,-2-1 0,-4-5 0,-9 5 0,-5 2 0,0 0 0,-4 5 0,3 0 0,1 4 0,2 2 0,3 11 0,3 9 0,2 7 0,4 5 0,0-1 0,0-2 0,1-4 0,2-5 0,17-11 0,15-3 0,6-6 0,9-3 0,-9 0 0,-3-12 0,-2-3 0</inkml:trace>
  <inkml:trace contextRef="#ctx0" brushRef="#br0" timeOffset="4906">4032 168 24575,'-59'30'0,"24"-7"0,26-1 0,12-7 0,4-2 0,-1 2 0,2 0 0,-1-2 0,-1 0 0,-3 0 0,-1-3 0,1 1 0,-2 2 0,2-1 0,-2 0 0,-1-11 0,0-10 0,0-3 0,0-6 0,0 4 0,0-1 0,0-3 0,0 1 0,0 2 0,0-3 0,0 4 0,0-1 0,0 1 0,0 3 0,4 2 0,2 0 0,2 3 0,0 3 0,2 2 0,2-2 0,1 2 0,1 1 0,-1 0 0,-4 0 0,0 0 0,0 0 0,11 4 0,4 1 0</inkml:trace>
  <inkml:trace contextRef="#ctx0" brushRef="#br0" timeOffset="5407">4428 185 24575,'-44'-20'0,"5"9"0,6 12 0,10 7 0,4 2 0,13 5 0,4-1 0,8 0 0,12-4 0,11-4 0,-2-1 0,-1 1 0,-8 5 0,-1-3 0,-2 8 0,0 2 0,0-5 0,-3 4 0,-4 1 0,-5 8 0,-2-4 0,-1-5 0,-5 0 0,-4-5 0,-5-4 0,-6-5 0,-6-2 0,-3-1 0,-1 0 0,0 0 0,4 0 0,-1 0 0,-7-4 0,2-1 0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7:56.696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1 24575,'5'80'0,"-2"-21"0,-2-19 0,-1-11 0,0-4 0,0-7 0,0 3 0,0 6 0,0 9 0</inkml:trace>
  <inkml:trace contextRef="#ctx0" brushRef="#br0" timeOffset="342">0 680 24575,'0'0'0</inkml:trace>
  <inkml:trace contextRef="#ctx0" brushRef="#br0" timeOffset="1459">371 486 24575,'51'-37'0,"0"-1"0,-4 7 0,0 4 0,38-15 0,0 7 0,-16 2 0,-10-5 0,-2 5 0,1 4 0,6 4 0,1 2 0,-6 1 0,-9 2 0,-12 0 0,-15 8 0,-5 1 0,-33 14 0,-5 2 0</inkml:trace>
  <inkml:trace contextRef="#ctx0" brushRef="#br0" timeOffset="2024">416 257 24575,'-15'11'0,"4"8"0,11 13 0,-14 9 0,-4 3 0,-5 1 0,5-7 0,-1-3 0,8-11 0,3-2 0,5-10 0,10-4 0,3-4 0,11-4 0,-2 0 0,1 0 0,-1 0 0,-1 0 0,-4-1 0,1-2 0,-7 2 0,1-2 0,-4 1 0,1-1 0,2 2 0,-2-2 0,6 18 0,2 4 0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07:27.1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310 1 24575,'-5'44'0,"-8"-4"0,-2-2 0,-9-1 0,-8-2 0,-5 0 0,2 1 0,3-12 0,8-3 0,10-9 0,18-3 0,11-5 0</inkml:trace>
  <inkml:trace contextRef="#ctx0" brushRef="#br0" timeOffset="40">485 19 24575,'-37'61'0,"0"1"0,5-10 0,5-5 0,2 13 0,11-16 0,1-9 0,4-5 0,2-11 0,-2-7 0,-17 6 0,-11 0 0</inkml:trace>
  <inkml:trace contextRef="#ctx0" brushRef="#br0" timeOffset="333">132 169 24575,'41'9'0,"-5"-3"0,-8-4 0,-4-2 0,-1 0 0,1 0 0,-1 4 0,7 2 0,-1-1 0,-3 1 0,-5-4 0,-9 1 0,-6 2 0,-6 7 0,-5 7 0</inkml:trace>
  <inkml:trace contextRef="#ctx0" brushRef="#br0" timeOffset="583">0 282 24575,'71'10'0,"-13"-4"0,-15-4 0,-8-2 0,-4 0 0,-4 0 0,-5 0 0,-1 0 0,-3 3 0,0 0 0,0 4 0,11 9 0,3 8 0</inkml:trace>
  <inkml:trace contextRef="#ctx0" brushRef="#br0" timeOffset="1067">1033 309 24575,'-54'-49'0,"10"19"0,6 20 0,11 10 0,-1 1 0,13 2 0,1 11 0,9 10 0,1 1 0,4 4 0,0-2 0,0-4 0,1-6 0,2-8 0,17-4 0,12-5 0,8 0 0,1 0 0,-4-6 0,-8-6 0,-8-1 0,-12-4 0,-4 0 0,-5 5 0,-1 2 0,-2 4 0,-2 2 0,-16-4 0,-2-2 0</inkml:trace>
  <inkml:trace contextRef="#ctx0" brushRef="#br0" timeOffset="1409">1226 442 24575,'-39'-57'0,"15"10"0,16 7 0,8 2 0,5 0 0,4 6 0,2 6 0,1 5 0,2 7 0,-5 6 0,2 3 0,-2 5 0,1 2 0,1 3 0,-2 3 0,0 10 0,-8 13 0,-6 10 0</inkml:trace>
  <inkml:trace contextRef="#ctx0" brushRef="#br0" timeOffset="1605">1164 363 24575,'0'0'0</inkml:trace>
  <inkml:trace contextRef="#ctx0" brushRef="#br0" timeOffset="2018">1721 477 24575,'-20'-76'0,"5"3"0,15 44 0,0-1 0,0 1 0,1 4 0,5 4 0,6 3 0,12 7 0,7 5 0,10 0 0,-2 4 0,1 2 0,-9 27 0,-1 8 0</inkml:trace>
  <inkml:trace contextRef="#ctx0" brushRef="#br0" timeOffset="2176">1677 407 24575,'55'-35'0,"-4"8"0,-16 27 0,8 0 0,2 0 0</inkml:trace>
  <inkml:trace contextRef="#ctx0" brushRef="#br0" timeOffset="2688">2144 363 24575,'-25'-28'0,"1"16"0,7 19 0,-4 20 0,4-3 0,6 9 0,3-3 0,8-4 0,0-5 0,0-9 0,10-6 0,5-3 0,4-3 0,-2-3 0,0-10 0,-2-8 0,-2-4 0,-5-5 0,-3 10 0,-2-1 0,-2 8 0,-1 2 0,0 17 0,0 4 0,1 15 0,2-5 0,4 4 0,8-6 0,2-6 0,7-3 0,-3-6 0,13 17 0,3-1 0</inkml:trace>
  <inkml:trace contextRef="#ctx0" brushRef="#br0" timeOffset="3079">2312 301 24575,'24'61'0,"-1"-7"0,-20-24 0,6-7 0,0 1 0,2-8 0,-2-5 0,-4-9 0,-1-11 0,-4-15 0,0-8 0,2-3 0,4 9 0,7 2 0,11 10 0,-5 2 0,2 6 0,-8 2 0,1 4 0,5 4 0,0 1 0</inkml:trace>
  <inkml:trace contextRef="#ctx0" brushRef="#br0" timeOffset="3821">2612 319 24575,'0'62'0,"0"-9"0,0-35 0,0-2 0,0-1 0,0-2 0,0-4 0,0-12 0,0-7 0,0-17 0,0-5 0,0 2 0,0 0 0,5 11 0,7 4 0,6 8 0,8 4 0,5 3 0,1 3 0,-5 14 0,0 9 0,-8 5 0,-5 4 0,-1-7 0,-7 2 0,-2-10 0,-1-5 0,-6-8 0,-1-1 0,-2-12 0,2-10 0,4-13 0,1-3 0,2-6 0,15 1 0,11 5 0,-3 1 0,4 14 0,-7 5 0,-2 9 0,-3 2 0,-7 1 0,-1 7 0,2 8 0,-6 6 0,-3 11 0,-2 3 0,-1-3 0,0-7 0,0-2 0,0-9 0,0 1 0,4-9 0,1-2 0</inkml:trace>
  <inkml:trace contextRef="#ctx0" brushRef="#br0" timeOffset="4322">3097 451 24575,'39'-5'0,"5"1"0,6 4 0,-1 0 0,-5 0 0,-8-4 0,-15-2 0,-2-2 0,-7-1 0,-1 1 0,-5-1 0,-2 3 0,-4 0 0,-9-1 0,-6-5 0,-1 3 0,-10-4 0,-4 8 0,-22 27 0,-4 19 0,16 0 0,28 12 0,12-18 0,14-5 0,15-12 0,8-6 0,22-12 0,-12 0 0,-6 0 0,-12-4 0,-9-2 0,-9-6 0,1-13 0,-2-8 0</inkml:trace>
  <inkml:trace contextRef="#ctx0" brushRef="#br0" timeOffset="4751">3545 363 24575,'10'13'0,"-4"5"0,-4 5 0,-2 10 0,0-2 0,0 4 0,3-7 0,0-8 0,0-1 0,-3-17 0,0-11 0,0-17 0,1-9 0,2 3 0,9-3 0,5 5 0,10 9 0,-1 6 0,2 5 0,-5 4 0,4 3 0,-7 3 0,-1 0 0,1 3 0,4 2 0</inkml:trace>
  <inkml:trace contextRef="#ctx0" brushRef="#br0" timeOffset="5267">4014 389 24575,'-39'-2'0,"7"0"0,32 14 0,0-2 0,0-2 0,1 0 0,2-2 0,6-2 0,4-4 0,3 0 0,2 0 0,-2 7 0,4 2 0,-5 5 0,-3-3 0,-6 5 0,-3-1 0,-3 1 0,-3 2 0,-8-4 0,-4-3 0,-3-5 0,3-3 0,2-2 0,1-1 0,0 0 0,0 0 0,0 0 0,7-4 0,2-2 0,-6 3 0,0-1 0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01T20:10:19.249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0 0 24575,'0'0'0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2:43.843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118 2636 24575,'32'81'0,"4"-12"0,3-51 0,-6 6 0,-1 8 0,-8-7 0,1-11 0,-7-2 0,-17-11 0,-8-2 0</inkml:trace>
  <inkml:trace contextRef="#ctx0" brushRef="#br0" timeOffset="214">1 2456 24575,'0'0'0</inkml:trace>
  <inkml:trace contextRef="#ctx0" brushRef="#br0" timeOffset="826">212 2552 24575,'66'59'0,"-17"-17"0,-20-13 0,-5-4 0,-6 3 0,-4-3 0,-6-2 0,-1-5 0,-4-3 0,2-13 0,-5-13 0,0-14 0,0-9 0,0-5 0,0-6 0,0-5 0,0 3 0,0 1 0,0 6 0,0 9 0,1 6 0,2 14 0,3 5 0,5 3 0,-1 4 0,1 6 0,4 15 0,3 10 0,5 5 0,2-9 0,8-3 0,-1-4 0,3-6 0,0-8 0,-3-2 0,0-5 0,-5 4 0,-6 2 0</inkml:trace>
  <inkml:trace contextRef="#ctx0" brushRef="#br0" timeOffset="1243">995 2180 24575,'-41'49'0,"8"-11"0,33-6 0,2-1 0,1-3 0,4 6 0,7-13 0,1 4 0,3-11 0,-1-1 0,-3-6 0,0-2 0,7-5 0,-2 0 0,5 0 0,-2-12 0,-5-9 0,3-5 0,11-25 0,8 2 0</inkml:trace>
  <inkml:trace contextRef="#ctx0" brushRef="#br0" timeOffset="1722">1493 2120 24575,'-80'-53'0,"16"21"0,15 24 0,7 15 0,6 6 0,12 12 0,7-2 0,7 5 0,4-3 0,6 3 0,0 2 0,0 5 0,16-7 0,12 0 0,12-13 0,13-8 0,-4-5 0,-4-2 0,-10-6 0,-7-4 0,-7-6 0,-7-5 0,-1 1 0,-10 2 0,1 0 0,-4 4 0,0-1 0,-2 5 0,-5-1 0,-4 1 0,-7-1 0,8 1 0,-4-10 0,2-3 0</inkml:trace>
  <inkml:trace contextRef="#ctx0" brushRef="#br0" timeOffset="2478">1556 1961 24575,'53'64'0,"-9"-7"0,-41-39 0,-2-6 0,3-2 0,-8-11 0,-6-9 0,2-15 0,-2-13 0,4-4 0,3-2 0,3 6 0,0 5 0,0 4 0,0 11 0,0 0 0,10 10 0,8 4 0,11 8 0,10 10 0,7 5 0,4 16 0,-6 3 0,-5 0 0,-5-1 0,-13-2 0,-16-30 0,-16-16 0,0-18 0,0-10 0,5-2 0,6-2 0,1 6 0,3 2 0,11 11 0,10 6 0,2 7 0,-2 4 0,-2 2 0,-9 5 0,-1 7 0,-6 7 0,3 7 0,-3 11 0,-1-5 0,1-2 0,4-17 0,6-4 0</inkml:trace>
  <inkml:trace contextRef="#ctx0" brushRef="#br0" timeOffset="2984">2160 1771 24575,'13'-83'0,"-10"34"0,-9 34 0,-4 18 0,0 8 0,3 6 0,2 7 0,5 1 0,0 4 0,0-1 0,0 0 0,0 4 0,2-12 0,1 1 0,10-11 0,12-7 0,12-1 0,16-2 0,0-11 0,4-7 0,-10-6 0,-8-8 0,-7 1 0,-14 3 0,0-12 0,-12 1 0</inkml:trace>
  <inkml:trace contextRef="#ctx0" brushRef="#br0" timeOffset="3422">2658 1399 24575,'18'76'0,"-8"-13"0,4-15 0,4 2 0,4-5 0,10 5 0,1-9 0,6 1 0,-7-12 0,-8-6 0,-1-6 0,-30-21 0,-3-9 0,-26-15 0</inkml:trace>
  <inkml:trace contextRef="#ctx0" brushRef="#br0" timeOffset="3717">2636 1452 24575,'30'-45'0,"-8"17"0,-1 17 0,3 11 0,0 3 0,-3 8 0,-6 9 0,-8 11 0,-2 7 0,-5-6 0,-7 1 0,-7-5 0,-2-2 0,-9-5 0,4-5 0,3-2 0,-7-30 0,3-9 0</inkml:trace>
  <inkml:trace contextRef="#ctx0" brushRef="#br0" timeOffset="4260">2879 1442 24575,'54'5'0,"-5"-6"0,-11-9 0,-6-4 0,-4-4 0,-6-1 0,-12 5 0,1 0 0,-5 3 0,-2 1 0,-10 0 0,-4 3 0,-15-2 0,-10 2 0,-5 2 0,-2 2 0,2-2 0,4 1 0,6 1 0,18 17 0,3 4 0,9 13 0,4 6 0,10 2 0,13-2 0,19 2 0,4-8 0,-5 0 0,-3-12 0,-7-5 0,-8-3 0,-6-8 0,-1 1 0,-6-4 0,-3-1 0,-4-3 0,-1-3 0,1-7 0,-2-9 0,-5-6 0,0 1 0,4-17 0,2-5 0</inkml:trace>
  <inkml:trace contextRef="#ctx0" brushRef="#br0" timeOffset="4668">3239 1409 24575,'6'-51'0,"1"16"0,0 70 0,4-8 0,6 9 0,-5-8 0,-5-3 0,0-6 0,-1-17 0,-15-18 0,2-15 0,-8-15 0,5 5 0,6 5 0,1-4 0,3 2 0,0 2 0,0 8 0,5 9 0,2 2 0,11 0 0,7 3 0,3 1 0,1 6 0,11-7 0,-2 2 0</inkml:trace>
  <inkml:trace contextRef="#ctx0" brushRef="#br0" timeOffset="5114">3885 1165 24575,'-77'19'0,"16"2"0,61 22 0,0 0 0,0 7 0,5-5 0,2-6 0,5-7 0,5-7 0,6-12 0,8-6 0,10-5 0,5-2 0,-1-6 0,-3-4 0,-9-6 0,7-19 0,-1-4 0</inkml:trace>
  <inkml:trace contextRef="#ctx0" brushRef="#br0" timeOffset="5691">4340 1188 24575,'-40'-42'0,"0"1"0,-25-20 0,47 75 0,10 9 0,1 15 0,5 4 0,2-4 0,2 4 0,5 0 0,3-9 0,11-5 0,-6-10 0,6-8 0,-3-4 0,0-6 0,-7-3 0,-4-8 0,-1-10 0,1-14 0,-2-4 0,-5 3 0,0 7 0,0 8 0,0 4 0,0 7 0,5 4 0,1 6 0,4 11 0,1 6 0,8 3 0,2 1 0,8-8 0,3-2 0,0-8 0,3 1 0,-12-3 0,-3-1 0,-14-5 0,-1 0 0</inkml:trace>
  <inkml:trace contextRef="#ctx0" brushRef="#br0" timeOffset="5931">4436 996 24575,'26'24'0,"9"17"0,7-9 0,4 10 0,0 4 0,-3-5 0,-1-2 0,-7-1 0,-10-9 0,-2-3 0,-9-12 0,-18 0 0,-9-8 0</inkml:trace>
  <inkml:trace contextRef="#ctx0" brushRef="#br0" timeOffset="6288">4372 1091 24575,'22'-67'0,"8"9"0,-1 29 0,9 5 0,8 6 0,-1 4 0,-6 7 0,-2 2 0,-8 5 0,-2 1 0,-13 3 0,-5 10 0,-5 7 0,-3 10 0,-1-3 0,-14 7 0,-7-7 0,-8-1 0,-2-9 0,6-6 0,7-5 0,-2-9 0,9 0 0</inkml:trace>
  <inkml:trace contextRef="#ctx0" brushRef="#br0" timeOffset="6608">4848 732 24575,'35'70'0,"-14"-14"0,-9-14 0,-5-14 0,2-1 0,2-9 0,-5-10 0,-1-19 0,-20-19 0,-2-9 0</inkml:trace>
  <inkml:trace contextRef="#ctx0" brushRef="#br0" timeOffset="6781">4742 573 24575,'0'0'0</inkml:trace>
  <inkml:trace contextRef="#ctx0" brushRef="#br0" timeOffset="7110">4901 499 24575,'62'71'0,"-9"-11"0,-8-20 0,0 3 0,-2-3 0,-1 2 0,-7-3 0,-10-7 0,0-2 0,-8-16 0,-5-2 0,-1-12 0,-8-5 0,-3-24 0,-6-11 0</inkml:trace>
  <inkml:trace contextRef="#ctx0" brushRef="#br0" timeOffset="7357">4901 806 24575,'49'-13'0,"0"2"0,1-4 0,3-3 0,-5 3 0,-2 4 0,-6 3 0,-1-6 0,-14 3 0,0 4 0,-10-2 0,10-6 0,-2-8 0</inkml:trace>
  <inkml:trace contextRef="#ctx0" brushRef="#br0" timeOffset="7897">5388 636 24575,'-18'-22'0,"4"9"0,14 52 0,1 2 0,2 1 0,1-6 0,7-12 0,-2-11 0,9-6 0,-5-4 0,1-3 0,0-6 0,-4-5 0,3-12 0,-6-9 0,-2-9 0,-1 2 0,-3 2 0,-1 13 0,0 4 0,0 9 0,1 2 0,2 2 0,3 2 0,14 13 0,5 3 0,9 12 0,5-1 0,2 7 0,1-8 0,1-7 0,-1-7 0,-9-4 0,-5-3 0,-10-2 0,-8-1 0,20-36 0,-1-13 0</inkml:trace>
  <inkml:trace contextRef="#ctx0" brushRef="#br0" timeOffset="8242">5948 159 24575,'18'64'0,"-7"-8"0,-5-7 0,1 4 0,8-5 0,10-2 0,4-6 0,-1-8 0,3 0 0,1-15 0,-10 1 0,-40-12 0,-18-1 0</inkml:trace>
  <inkml:trace contextRef="#ctx0" brushRef="#br0" timeOffset="8839">5811 170 24575,'-35'13'0,"0"2"0,25 24 0,-5-1 0,-7 5 0,11-10 0,4-5 0,4-9 0,3-5 0,6-7 0,5-4 0,9-3 0,8-3 0,-2-21 0,-2-11 0,-4-12 0,-5-2 0,-1 6 0,-7 5 0,2 2 0,2 1 0,-5 6 0,-3-3 0,0 13 0,0 5 0,-1 3 0,5 8 0,1-1 0,2 4 0,1 1 0,-1 3 0,6 10 0,1 7 0,7-1 0,0-2 0,15-3 0,4-1 0,6-1 0,4-9 0,-5 4 0,-2-1 0,-21 7 0,-11 12 0,-20 7 0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2:31.168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382 2214 24575,'-89'-35'0,"9"7"0,31 28 0,3 0 0,7 0 0,9 2 0,9 5 0,5 13 0,9 12 0,3 9 0,4-2 0,0-4 0,0-6 0,1-8 0,2-4 0,18-6 0,15-11 0,12-1 0,8-3 0,-4-9 0,-6-11 0,-15-8 0,-7-10 0,-10 6 0,-3 8 0,-5 3 0,-6 11 0,0-5 0,5 12 0,0 7 0,4 17 0,1 11 0,1 4 0,3 3 0,5 1 0,-5 3 0,1-1 0,3-3 0,3 2 0,4 1 0,-5 2 0,-6-4 0,-4 0 0,-3-8 0,-2-1 0,-5-12 0,-9-6 0,-2-4 0,-7-5 0,7-3 0,4-4 0,4-7 0,0-14 0,2-1 0,1-10 0,0-1 0,0-6 0,10-2 0,8-5 0,-3 9 0,19-16 0,-6 5 0</inkml:trace>
  <inkml:trace contextRef="#ctx0" brushRef="#br0" timeOffset="507">477 1938 24575,'59'65'0,"-10"-12"0,-17-18 0,0-3 0,-11-6 0,0-9 0,-7-1 0,-8-20 0,-12-12 0,-5-14 0,1-9 0,4 2 0,6-2 0,0 3 0,0 4 0,1 0 0,3 0 0,16 1 0,11-1 0,-2 1 0,-5 3 0,13-12 0,-3 1 0</inkml:trace>
  <inkml:trace contextRef="#ctx0" brushRef="#br0" timeOffset="966">1186 1727 24575,'-56'21'0,"0"0"0,-33 18 0,89 0 0,0-9 0,0 2 0,1-13 0,3-5 0,6-7 0,8-7 0,3 0 0,4 0 0,-8-5 0,1-2 0,-5-13 0,-3-8 0,-4-6 0,-2-5 0,-3 3 0,-1 4 0,0 5 0,0 2 0,0 7 0,0 4 0,0 3 0,0 0 0,0 0 0</inkml:trace>
  <inkml:trace contextRef="#ctx0" brushRef="#br0" timeOffset="1572">1345 1568 24575,'57'74'0,"-11"-12"0,-35-44 0,-3-4 0,6-7 0,-2-2 0,-3-6 0,-2-3 0,-2-12 0,-5-13 0,0-2 0,0-8 0,0 6 0,0 1 0,0 10 0,0 8 0,5 7 0,1 2 0,3 13 0,-2 10 0,5-4 0,2 11 0,7-7 0,11 0 0,3-7 0,0-8 0,-5-2 0,-9-1 0,-5-2 0,-5-5 0,-5-11 0,-3-13 0,-1-5 0,-2-3 0,0 1 0,0-1 0,-7 5 0,-1-5 0,1 10 0,7 4 0,0 7 0,0 4 0,0 2 0,0 2 0,0-1 0,0 1 0</inkml:trace>
  <inkml:trace contextRef="#ctx0" brushRef="#br0" timeOffset="1872">1959 1092 24575,'52'74'0,"-9"-1"0,-43-38 0,3 0 0,1 0 0,4-3 0,-1-4 0,1-3 0,-1-7 0,-2-3 0,-5-4 0,0 13 0,0 5 0</inkml:trace>
  <inkml:trace contextRef="#ctx0" brushRef="#br0" timeOffset="2119">1959 1398 24575,'74'-46'0,"-11"6"0,-42 26 0,-1 3 0,-2 0 0,-8-4 0,9-6 0,-1-12 0</inkml:trace>
  <inkml:trace contextRef="#ctx0" brushRef="#br0" timeOffset="2666">2170 965 24575,'42'41'0,"-6"7"0,-1-23 0,-8 8 0,5 5 0,-9 4 0,-1-4 0,-6-5 0,-5-1 0,-4-11 0,0 0 0,-5-16 0,3-17 0,-5-23 0,0-8 0,0-7 0,4 5 0,4 10 0,3 9 0,0 12 0,6 7 0,-2 4 0,0 1 0,3 2 0,-2 3 0,2 4 0,-7 6 0,-4 11 0,4 1 0,3 7 0,-1-6 0,-6 6 0,-2-12 0,-5 0 0,0-10 0</inkml:trace>
  <inkml:trace contextRef="#ctx0" brushRef="#br0" timeOffset="5363">3144 996 24575,'-31'-94'0,"3"38"0,8 37 0,-1 19 0,1 7 0,6 7 0,4 7 0,7 11 0,2 1 0,1 2 0,0-2 0,0 2 0,9-4 0,5-6 0,5-2 0,2-9 0,-4-4 0,-3-7 0,-2-7 0,-2-7 0,-1-9 0,-1-8 0,-4-2 0,-4 2 0,0 2 0,0 5 0,0 0 0,0 0 0,0-2 0,0-1 0,14 6 0,4-2 0</inkml:trace>
  <inkml:trace contextRef="#ctx0" brushRef="#br0" timeOffset="5764">3239 1006 24575,'47'-51'0,"-10"5"0,-41 22 0,-4-2 0,-10-2 0,2-3 0,-5 3 0,1-7 0,5-4 0,5-5 0,3 2 0,4-2 0,0 9 0,2 1 0,1 6 0,0-2 0,0 6 0,10 4 0,8 6 0,10 3 0,7 4 0,1 2 0,-19 23 0,-6 7 0,-7 16 0,-28 12 0,-5 11 0</inkml:trace>
  <inkml:trace contextRef="#ctx0" brushRef="#br0" timeOffset="5955">3176 752 24575,'76'-32'0,"-1"6"0,-18 5 0,-8 0 0,-10 3 0,7-2 0,-7-1 0</inkml:trace>
  <inkml:trace contextRef="#ctx0" brushRef="#br0" timeOffset="6305">3737 583 24575,'41'77'0,"9"2"0,-25-26 0,11 6 0,3-3 0,1-6 0,-1-12 0,-6-4 0,-12-12 0,-2 1 0,-23-16 0,-30-7 0,-17-12 0</inkml:trace>
  <inkml:trace contextRef="#ctx0" brushRef="#br0" timeOffset="6656">3694 711 24575,'12'-67'0,"0"11"0,-5 32 0,5 6 0,9 4 0,5 7 0,2 3 0,-2 7 0,-2 7 0,-7 8 0,-7 14 0,-4 2 0,-6-3 0,-6 4 0,-4-7 0,-11-2 0,-4-2 0,-1-4 0,12-6 0,19-18 0,8-14 0</inkml:trace>
  <inkml:trace contextRef="#ctx0" brushRef="#br0" timeOffset="7056">4329 477 24575,'-76'-36'0,"16"15"0,17 30 0,15 15 0,8 9 0,10 6 0,4 0 0,6-7 0,6-2 0,4-12 0,13-2 0,5-12 0,0-1 0,-7-3 0,-8-1 0,-2-2 0,-3-15 0,3-7 0,-6-7 0,-1 4 0,-3 0 0,-1 3 0,9-4 0,3 7 0</inkml:trace>
  <inkml:trace contextRef="#ctx0" brushRef="#br0" timeOffset="7348">4329 372 24575,'30'53'0,"0"0"0,23 31 0,-6-20 0,-1-11 0,-4-1 0,1-3 0,-8-7 0,-10-6 0,-2-14 0,-9-8 0,-9-7 0,-39-26 0,-18-4 0</inkml:trace>
  <inkml:trace contextRef="#ctx0" brushRef="#br0" timeOffset="7657">4403 551 24575,'-20'-52'0,"-1"0"0,12-29 0,44 71 0,12 4 0,6 6 0,-1 0 0,-3 0 0,-16 2 0,-12 5 0,-11 10 0,-7 11 0,-6-1 0,-12 1 0,-8-4 0,-19 0 0,9-10 0,4-3 0,1 2 0,1 3 0</inkml:trace>
  <inkml:trace contextRef="#ctx0" brushRef="#br0" timeOffset="8024">4869 53 24575,'30'50'0,"1"0"0,1-2 0,0-5 0,10 10 0,3-1 0,-3-3 0,0 2 0,1-6 0,-10-3 0,-5-7 0,-11-12 0,-6-5 0,-19-19 0,-10-6 0</inkml:trace>
  <inkml:trace contextRef="#ctx0" brushRef="#br0" timeOffset="8650">4837 53 24575,'-23'13'0,"4"11"0,19 25 0,0-3 0,0-4 0,0-5 0,0-9 0,0-3 0,0-8 0,0-11 0,0-19 0,0-11 0,0-9 0,0 1 0,0 0 0,0-3 0,0 0 0,0 3 0,0 3 0,0 7 0,0 6 0,0 2 0,1 3 0,3 4 0,1 3 0,10 4 0,-1 0 0,15 11 0,6 3 0,11 6 0,11-6 0,0-1 0,3-6 0,-10-2 0,-8-5 0,-16 0 0,-5 0 0,-26 5 0,-8 1 0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0:18.131"/>
    </inkml:context>
    <inkml:brush xml:id="br0">
      <inkml:brushProperty name="width" value="0.0499" units="cm"/>
      <inkml:brushProperty name="height" value="0.0499" units="cm"/>
      <inkml:brushProperty name="color" value="#00A0D7"/>
    </inkml:brush>
  </inkml:definitions>
  <inkml:trace contextRef="#ctx0" brushRef="#br0">86 668 24575,'11'82'0,"6"-4"0,8-22 0,-8 3 0,5 4 0,-5 4 0,-3 0 0,6 2 0,2-10 0,2-10 0,4-21 0,-3-12 0,-7-12 0,-22-8 0,-9-1 0</inkml:trace>
  <inkml:trace contextRef="#ctx0" brushRef="#br0" timeOffset="400">0 826 24575,'52'-77'0,"11"13"0,13 22 0,8 14 0,-11 8 0,-9 13 0,-15-3 0,-12 9 0,-14-4 0,-2 5 0,-8 9 0,-2 8 0,-5 10 0,-6 16 0,-4-2 0,-6-2 0,-16 6 0,-24 1 0,-18-6 0,-20-4 0,10-9 0,8-10 0,20-6 0,19-8 0,13-16 0,13-4 0</inkml:trace>
  <inkml:trace contextRef="#ctx0" brushRef="#br0" timeOffset="880">995 604 24575,'-53'-59'0,"-9"12"0,2 47 0,1 5 0,7 6 0,19 5 0,8 10 0,14 6 0,6 1 0,5 3 0,0 0 0,0-3 0,19-1 0,14-1 0,21-18 0,10 1 0,-6-14 0,-5 0 0,-10-10 0,-16-1 0,-7-15 0,-14 3 0,-2-2 0,-4 3 0,0 1 0,0 0 0,0 5 0,0-4 0,0 8 0,0-3 0,-9-1 0,-3 0 0</inkml:trace>
  <inkml:trace contextRef="#ctx0" brushRef="#br0" timeOffset="1191">1050 445 24575,'29'54'0,"-5"-2"0,-24-5 0,0 6 0,5 6 0,0 4 0,11 6 0,-4-6 0,2 1 0,1-8 0,-1-10 0,-3-11 0,-4-14 0,0-9 0,3-7 0,-4-10 0,8-34 0,-2-12 0</inkml:trace>
  <inkml:trace contextRef="#ctx0" brushRef="#br0" timeOffset="1555">1037 646 24575,'45'-75'0,"0"13"0,-13 56 0,5 1 0,15 5 0,-3 0 0,14 0 0,-14 0 0,3 5 0,-24 6 0,-8 10 0,-15 1 0,-15 9 0,-30 0 0,-11-2 0,-28 6 0,9-13 0,12-1 0,15-5 0,13-10 0,13-2 0,-12 1 0,1 1 0</inkml:trace>
  <inkml:trace contextRef="#ctx0" brushRef="#br0" timeOffset="2047">1524 382 24575,'18'42'0,"-4"-9"0,-14 7 0,9-7 0,3-5 0,5 2 0,7-14 0,-6 1 0,13-7 0,-9-5 0,8-5 0,-7 0 0,3-10 0,-5-6 0,-5-11 0,-5 0 0,-6-4 0,-5 9 0,0-9 0,-15 9 0,3-9 0,-10 9 0,7-8 0,9 7 0,2 2 0,4 1 0,0-11 0,0-7 0</inkml:trace>
  <inkml:trace contextRef="#ctx0" brushRef="#br0" timeOffset="2339">1884 75 24575,'33'-6'0,"-7"6"0,-11 20 0,-4 8 0,-1 15 0,1 8 0,-5-1 0,3 12 0,-8-8 0,4 8 0,-1-12 0,-1-3 0,-1-9 0,4-13 0,1-11 0,3-6 0,5-8 0,2-6 0</inkml:trace>
  <inkml:trace contextRef="#ctx0" brushRef="#br0" timeOffset="2909">2404 329 24575,'-74'-53'0,"5"11"0,52 42 0,-8 0 0,13 14 0,-3 3 0,4 15 0,6 5 0,0 5 0,5-3 0,0 5 0,0-8 0,0-6 0,0-5 0,6-9 0,4-5 0,11-5 0,11-6 0,2-14 0,2-7 0,-7-8 0,-11-2 0,-8 4 0,-6 2 0,-3 3 0,-6 0 0,-5 11 0,-2 1 0,6 10 0,17 11 0,13 6 0,7 9 0,4 10 0,-5-3 0,1 2 0,-11-8 0,-2-6 0,-4-9 0,0-9 0,-2-1 0,3-17 0,-4-2 0</inkml:trace>
  <inkml:trace contextRef="#ctx0" brushRef="#br0" timeOffset="3215">2540 106 24575,'20'-18'0,"-7"18"0,17 18 0,-13 18 0,4 2 0,-5 13 0,-6-1 0,1 8 0,-4-10 0,0-2 0,1-3 0,-3-14 0,-2-4 0,-16-38 0,-4-7 0</inkml:trace>
  <inkml:trace contextRef="#ctx0" brushRef="#br0" timeOffset="3413">2403 339 24575,'75'-12'0,"-7"2"0,-15 10 0,-20-4 0,1-2 0,-21-5 0,12 1 0,-14-1 0,5 5 0,-6-3 0,24-7 0,6-6 0</inkml:trace>
  <inkml:trace contextRef="#ctx0" brushRef="#br0" timeOffset="3675">2890 170 24575,'-12'67'0,"7"-12"0,16-19 0,-4-8 0,7 8 0,-8-9 0,4-3 0,1-5 0,-1-9 0,-23-19 0,-5-9 0</inkml:trace>
  <inkml:trace contextRef="#ctx0" brushRef="#br0" timeOffset="3838">2741 1 24575,'0'0'0</inkml:trace>
  <inkml:trace contextRef="#ctx0" brushRef="#br0" timeOffset="4297">3260 160 24575,'-82'-12'0,"5"2"0,29 15 0,-4 1 0,18 19 0,4 3 0,19 10 0,6 7 0,5-6 0,5 8 0,15-14 0,13 2 0,15-17 0,0 2 0,-5-14 0,-7-1 0,-9-5 0,-10-5 0,-3-6 0,-8-10 0,-1-6 0,0 0 0,-5-3 0,0 7 0,-9-7 0,-3 7 0,-4-3 0,5 5 0,6 5 0,5 1 0,0 4 0,0-4 0,5-11 0,1-7 0</inkml:trace>
  <inkml:trace contextRef="#ctx0" brushRef="#br0" timeOffset="4764">3240 96 24575,'53'61'0,"-11"-5"0,-42-20 0,0-3 0,0 3 0,0-9 0,0-5 0,0-7 0,0-5 0,0-8 0,0-8 0,0-20 0,0-2 0,0-14 0,0 10 0,9-10 0,8 5 0,19-1 0,8 6 0,13 11 0,2 6 0,-5 9 0,-2 1 0,-19 5 0,-2 14 0,-15 4 0,-1 19 0,-4-5 0,-5 0 0,-1-1 0,-5-9 0,0 4 0,0-10 0,-38 14 0,-9-2 0</inkml:trace>
  <inkml:trace contextRef="#ctx0" brushRef="#br0" timeOffset="5696">1154 1503 24575,'-45'-39'0,"0"1"0,4 0 0,3 15 0,0 42 0,6-5 0,6 17 0,14-1 0,3 3 0,9 0 0,9 7 0,13-21 0,6 5 0,8-18 0,-4-1 0,-5-5 0,-1-5 0,-5-19 0,-4-1 0,-7-11 0,0 5 0,-9 9 0,3-9 0,-4 13 0,0-2 0,10 19 0,11 12 0,21 11 0,8 15 0,12 5 0,-12 11 0,-8 10 0,-12 2 0,-18 8 0,-2-4 0,-10-4 0,-19-3 0,-14-13 0,-17-7 0,-12-6 0,13-13 0,2-8 0,10-10 0,15-5 0,4 0 0,5-13 0,3-12 0,4-11 0,2-17 0,3 3 0,1 1 0,5 9 0,5-1 0,21 14 0,13-13 0,14 1 0</inkml:trace>
  <inkml:trace contextRef="#ctx0" brushRef="#br0" timeOffset="6213">1313 1290 24575,'49'35'0,"-8"8"0,-10-30 0,-9 22 0,4-7 0,-10 4 0,4 3 0,-8-11 0,3 6 0,-9-9 0,-1-23 0,-5-6 0,0-29 0,0-5 0,0 3 0,0-7 0,0 13 0,0-8 0,0 13 0,0-3 0,0 10 0,5 0 0,10 0 0,-2 4 0,16 2 0,-16 9 0,31-13 0,-4 2 0</inkml:trace>
  <inkml:trace contextRef="#ctx0" brushRef="#br0" timeOffset="6656">2064 1248 24575,'-54'-18'0,"1"0"0,-41-10 0,52 28 0,9 0 0,-3 0 0,19 5 0,-8 20 0,18-1 0,-2 22 0,9-8 0,0 4 0,0 0 0,0-9 0,4 3 0,16-23 0,18 1 0,16-14 0,5 0 0,-2 0 0,-8-14 0,-7-9 0,-10-14 0,-16-1 0,-6-3 0,-10 13 0,0-8 0,0 19 0,0-3 0,0 9 0,-5 1 0,-15-6 0,-8 0 0</inkml:trace>
  <inkml:trace contextRef="#ctx0" brushRef="#br0" timeOffset="7280">2097 1099 24575,'23'68'0,"-4"-8"0,-19-29 0,0-8 0,9 1 0,-1-12 0,7-1 0,5-7 0,-3-4 0,5 0 0,-2-4 0,-9-7 0,5-5 0,-10-15 0,-2-2 0,-4-9 0,0 4 0,0 2 0,0 13 0,0-1 0,10 26 0,6 10 0,16 11 0,10 13 0,2-14 0,7-6 0,-12-2 0,2-12 0,-14 2 0,-5-4 0,-7 0 0,-4-4 0,-6-12 0,5-1 0,-9-23 0,4 10 0,-5-11 0,0 9 0,0-4 0,-10 8 0,-2-3 0,1 10 0,1 5 0,10 0 0,10-8 0,2-5 0</inkml:trace>
  <inkml:trace contextRef="#ctx0" brushRef="#br0" timeOffset="7572">2636 824 24575,'76'2'0,"-15"12"0,-56 34 0,1 5 0,0-5 0,8-6 0,-3-5 0,6-10 0,-7-6 0,5-6 0,-8-9 0,13-1 0,-9-5 0,-5-14 0,-7-4 0</inkml:trace>
  <inkml:trace contextRef="#ctx0" brushRef="#br0" timeOffset="7797">2679 1089 24575,'33'-38'0,"0"-1"0,33-22 0,-14 57 0,7-7 0,-5-10 0,-7 3 0,-15-6 0,-1-7 0,-4-8 0</inkml:trace>
  <inkml:trace contextRef="#ctx0" brushRef="#br0" timeOffset="8305">2955 677 24575,'26'30'0,"6"-7"0,-4-9 0,7-1 0,-13 27 0,4-6 0,-9 13 0,3-9 0,-8 3 0,3-3 0,-9-5 0,-2 2 0,-4-36 0,0-17 0,0-27 0,0-3 0,5 7 0,-4 9 0,13 5 0,-2 6 0,5 6 0,3 9 0,-9 1 0,9 5 0,-13 19 0,8 5 0,-10 18 0,6-5 0,0-5 0,-1-11 0,-4-5 0,3-10 0,11-6 0,9-6 0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0:37.532"/>
    </inkml:context>
    <inkml:brush xml:id="br0">
      <inkml:brushProperty name="width" value="0.0499" units="cm"/>
      <inkml:brushProperty name="height" value="0.0499" units="cm"/>
      <inkml:brushProperty name="color" value="#00A0D7"/>
    </inkml:brush>
  </inkml:definitions>
  <inkml:trace contextRef="#ctx0" brushRef="#br0">0 298 24575,'30'65'0,"-7"-3"0,-23-20 0,0 3 0,0-3 0,0 0 0,0-10 0,0-3 0,0-22 0,0-11 0,0-17 0,0-8 0,0 1 0,0-4 0,0-3 0,0 2 0,0-2 0,1 1 0,3-2 0,5 7 0,13-3 0,6 4 0,14 0 0,-3 2 0,0 5 0,-15 4 0,15-3 0,-11 4 0</inkml:trace>
  <inkml:trace contextRef="#ctx0" brushRef="#br0" timeOffset="641">573 276 24575,'-77'-53'0,"15"12"0,23 45 0,2 11 0,1 10 0,9 10 0,6 7 0,11 4 0,-1 4 0,7-5 0,1-6 0,8-3 0,5-8 0,18-12 0,11-9 0,0-4 0,-4-3 0,-4-6 0,-6-5 0,-5-9 0,-10-8 0,1 2 0,-1 1 0,-4 2 0,-2-2 0,-3 8 0,-1-1 0,0 5 0,0 2 0,0 1 0,1 12 0,3 12 0,-3 7 0,2 15 0,3-2 0,1 1 0,3-5 0,0 1 0,0-10 0,-3 1 0,-1-9 0,-3-3 0,17 1 0,8-5 0</inkml:trace>
  <inkml:trace contextRef="#ctx0" brushRef="#br0" timeOffset="976">647 53 24575,'12'17'0,"-5"11"0,4 12 0,4 13 0,3 0 0,4 0 0,-6-8 0,-2 1 0,-3-10 0,-4-1 0,3-12 0,1-9 0,0-5 0,3-2 0,-7 0 0,-3 3 0</inkml:trace>
  <inkml:trace contextRef="#ctx0" brushRef="#br0" timeOffset="1249">561 372 24575,'50'-38'0,"-1"10"0,5 12 0,6-1 0,-3 0 0,-5 0 0,-10 1 0,-14 6 0,-7-1 0,-10-9 0,-1-2 0</inkml:trace>
  <inkml:trace contextRef="#ctx0" brushRef="#br0" timeOffset="1808">995 244 24575,'75'-42'0,"-25"18"0,-30 11 0,-13 6 0,0-6 0,3-1 0,0 3 0,-3 4 0,-2-1 0,-5-6 0,0 4 0,0-4 0,0 5 0,0-5 0,0 2 0,0 1 0,-6 2 0,-5 2 0,1 2 0,-4 5 0,-3 0 0,-1 0 0,5 15 0,-1 10 0,3 5 0,-4 5 0,6 2 0,9 2 0,0 7 0,0 4 0,0-5 0,0-2 0,0-8 0,0-10 0,9-3 0,6-11 0,0-3 0,3-8 0,-1 0 0,4 0 0,0 0 0,-4-6 0,-3-5 0,12-13 0,2-9 0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2:59.965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0 1419 24575,'13'-59'0,"5"10"0,3 12 0,7-1 0,1 4 0,-4-2 0,-4 12 0,-3 2 0,-5 5 0,1-1 0,6 2 0,1 2 0,16-1 0,8 1 0,13-3 0,16 6 0,-1 3 0,-2 4 0,-14 3 0,-11 1 0,-7 0 0,-7 0 0,9 8 0,5 3 0,11 5 0,3-1 0,4 2 0,-8-3 0,-2 2 0,-8-2 0,-6 0 0,-12 7 0,-1-1 0,-2 8 0,10-2 0,8 6 0,16-3 0,4 6 0,2 1 0,-2-4 0,-5 3 0,-9-3 0,-8 5 0,-9 9 0,-7-1 0,-4 4 0,-5-1 0,9 2 0,-5-3 0,5-5 0,4-8 0,7-2 0,5 2 0,8 5 0,3 2 0,-3 1 0,-3-1 0,-4-2 0,-10 0 0,-11-7 0,0 5 0,-3-5 0,-3 4 0,-1-1 0,6 4 0,2 6 0,11 0 0,2 5 0,14-3 0,8-2 0,3 1 0,0-7 0,-5-2 0,-9-2 0,-7-3 0,-15-4 0,4 2 0,-6-1 0,13-4 0,7 0 0,22 0 0,13-4 0,1 1 0,-11-8 0,-7-1 0,-14-6 0,-10-2 0,-11-5 0,1 0 0,-1 0 0,3 0 0,-4 0 0,0 0 0,-6 0 0,-3 0 0,-4 0 0,-6 5 0,-8 5 0,-8 8 0,2 6 0,2 0 0,0 9 0,-4-1 0,2 2 0,2-2 0,2-4 0,5 0 0,0 2 0,0 5 0,0-6 0,0 3 0,0 0 0,0 0 0,0-1 0,0-9 0,0-4 0,0-7 0,0 0 0,0-1 0,5 7 0,2 4 0,2 6 0,2 8 0,-1 0 0,1 8 0,4-3 0,3 5 0,5-2 0,2-4 0,9 5 0,1-1 0,4 5 0,0-2 0,0-2 0,-7-5 0,-2 5 0,-5-5 0,-6 9 0,2-2 0,7 3 0,7 0 0,11-3 0,7-7 0,12 2 0,5-2 0,0-3 0,-10 0 0,-10-3 0,-11-2 0,-2-4 0,-9-2 0,13 5 0,8-2 0,9 1 0,9-4 0,0-4 0,0 0 0,-12 0 0,-16-3 0,-5 6 0,-13 0 0,3 4 0,-6-3 0,-4 8 0,3-1 0,-3 3 0,8 0 0,-1 3 0,-4 4 0,0 4 0,0 0 0,0 2 0,1-5 0,-3 4 0,-5-9 0,1 1 0,0-7 0,-6 7 0,-1 0 0,-3-3 0,-1-4 0,0-12 0,0-7 0,0-24 0,0-28 0,0-16 0</inkml:trace>
  <inkml:trace contextRef="#ctx0" brushRef="#br0" timeOffset="2363">2468 415 24575,'6'60'0,"-1"4"0,-5-11 0,0 6 0,0-3 0,0-5 0,0-9 0,0-10 0,0-11 0,0-14 0,0-8 0</inkml:trace>
  <inkml:trace contextRef="#ctx0" brushRef="#br0" timeOffset="2763">2446 436 24575,'48'-71'0,"8"15"0,1 56 0,-3 7 0,-5 7 0,-10 7 0,-18 11 0,-6 3 0,-15 0 0,-6 1 0,-12-4 0,-16-5 0,-26-3 0,5-7 0,5-7 0,13-4 0,12-6 0,26 0 0,7 0 0</inkml:trace>
  <inkml:trace contextRef="#ctx0" brushRef="#br0" timeOffset="3258">3060 424 24575,'-71'-22'0,"15"11"0,56 50 0,0 1 0,0-5 0,0-8 0,0-5 0,6-13 0,4-2 0,5-5 0,7-2 0,0-4 0,-4-3 0,-2-11 0,-12-3 0,-1-12 0,-3 9 0,0-4 0,0 8 0,0 3 0,-3 4 0,-1-1 0,1 2 0,17-4 0,3 0 0</inkml:trace>
  <inkml:trace contextRef="#ctx0" brushRef="#br0" timeOffset="3561">3196 297 24575,'30'53'0,"-2"-3"0,-21-1 0,-2-3 0,-2 3 0,-2-5 0,-1-2 0,0-1 0,0-6 0,2-9 0,1-8 0,3-10 0,0-41 0,-1-14 0</inkml:trace>
  <inkml:trace contextRef="#ctx0" brushRef="#br0" timeOffset="3884">3187 403 24575,'46'-65'0,"-2"9"0,13 49 0,-10 2 0,-8 2 0,-9 2 0,-12 1 0,-3 14 0,-4 7 0,-6 8 0,-1 6 0,-3-5 0,-1 2 0,-8-5 0,-10-3 0,-15 3 0,-20-9 0,8-5 0,2-10 0,24-1 0,39-16 0,20-4 0</inkml:trace>
  <inkml:trace contextRef="#ctx0" brushRef="#br0" timeOffset="4355">3589 266 24575,'0'82'0,"0"-19"0,2-16 0,5-15 0,3-4 0,11-10 0,13-7 0,15-8 0,0-2 0,3-1 0,-14-10 0,-3-8 0,-18-3 0,-7-7 0,-6 1 0,-4-2 0,-6 0 0,-5 4 0,-1 1 0,-3 2 0,6 2 0,9 3 0,0 2 0,9-24 0,3-7 0</inkml:trace>
  <inkml:trace contextRef="#ctx0" brushRef="#br0" timeOffset="4651">4107 1 24575,'6'34'0,"-2"5"0,-3 1 0,-1 9 0,0-3 0,0 3 0,0-3 0,0 4 0,0-7 0,0 0 0,0-11 0,0-7 0,0-7 0,-9 2 0,-3-4 0</inkml:trace>
  <inkml:trace contextRef="#ctx0" brushRef="#br0" timeOffset="5226">4584 296 24575,'-78'-59'0,"12"23"0,31 54 0,7 15 0,3 9 0,12 3 0,6-3 0,6-4 0,4-3 0,15-13 0,14-8 0,3-7 0,7-7 0,-5-2 0,-9-5 0,-3-11 0,-8-13 0,-5-5 0,-5-3 0,-4 5 0,0 10 0,-2 0 0,-1 10 0,0 0 0,1 19 0,3 9 0,-3 13 0,3 8 0,-3 5 0,-1-1 0,3-5 0,1-6 0,1-7 0,-2-10 0,3-5 0,5-1 0,13-15 0,5-2 0</inkml:trace>
  <inkml:trace contextRef="#ctx0" brushRef="#br0" timeOffset="5528">4869 95 24575,'12'48'0,"-4"8"0,-11-3 0,-5 1 0,-3-5 0,-1-3 0,9-7 0,-4-9 0,3-9 0,1-4 0,3-16 0,-14-21 0,-4-14 0</inkml:trace>
  <inkml:trace contextRef="#ctx0" brushRef="#br0" timeOffset="5761">4711 296 24575,'69'0'0,"-2"0"0,-8 0 0,-6 0 0,-9 0 0,-12 0 0,-4 0 0,-13 0 0,-1 0 0,-4 0 0,1 0 0</inkml:trace>
  <inkml:trace contextRef="#ctx0" brushRef="#br0" timeOffset="5993">5175 255 24575,'12'49'0,"-2"-4"0,-10-17 0,0-2 0,0-5 0,0-4 0,-10-11 0,-2-8 0</inkml:trace>
  <inkml:trace contextRef="#ctx0" brushRef="#br0" timeOffset="6142">5175 74 24575,'0'0'0</inkml:trace>
  <inkml:trace contextRef="#ctx0" brushRef="#br0" timeOffset="6605">5620 191 24575,'-39'-11'0,"0"4"0,0 5 0,-3 6 0,4 9 0,3 12 0,12 10 0,5 11 0,10 2 0,4-6 0,3-4 0,1-13 0,13-3 0,12-11 0,11-3 0,17-8 0,-2-10 0,-5-4 0,-11-8 0,-14-3 0,-6 0 0,-8 4 0,-2 4 0,-5-1 0,0-1 0,0-5 0,0 1 0,-9-17 0,-3 1 0</inkml:trace>
  <inkml:trace contextRef="#ctx0" brushRef="#br0" timeOffset="7063">5736 169 24575,'6'47'0,"-1"-8"0,-5-1 0,0-10 0,0-8 0,0 1 0,0-7 0,0 0 0,0-11 0,0-14 0,0-11 0,0-10 0,5 1 0,2 3 0,10-1 0,4 4 0,12 9 0,3 5 0,2 4 0,1 0 0,1 2 0,-5 5 0,-6 18 0,-12 7 0,-3 9 0,-10-3 0,0 5 0,-4-12 0,-2 1 0,-1-14 0,-27 20 0,-10-1 0</inkml:trace>
  <inkml:trace contextRef="#ctx0" brushRef="#br0" timeOffset="8180">3007 1005 24575,'-74'-11'0,"11"14"0,46 15 0,6 12 0,8 2 0,3-5 0,3-2 0,8-13 0,6 2 0,3-10 0,2 0 0,-10-3 0,-1-1 0,-3-14 0,3-7 0,-2-5 0,-2 1 0,2 2 0,-6 9 0,1 0 0,0 17 0,2 9 0,5 16 0,3 8 0,0 7 0,5 0 0,-2 7 0,3-1 0,2 4 0,-7-5 0,-5-2 0,-4-4 0,-6-3 0,-1-4 0,-2-6 0,-9-6 0,-9-9 0,0-4 0,-4-10 0,8-3 0,7-4 0,4-19 0,6-10 0,0-17 0,0 6 0,0-6 0,3 13 0,1 5 0,11 10 0,-1 8 0,11 7 0,-4 0 0,2 5 0,-6-2 0,17-19 0,0-8 0</inkml:trace>
  <inkml:trace contextRef="#ctx0" brushRef="#br0" timeOffset="8606">3270 1047 24575,'34'15'0,"-3"10"0,-17 6 0,-1 0 0,5-3 0,-10-8 0,-1 1 0,-5-7 0,-2-8 0,0-16 0,0-15 0,0-4 0,0-3 0,2-2 0,1 2 0,3-1 0,5 8 0,1 2 0,-1 5 0,7 4 0,-4 7 0,0 2 0,11 5 0,-3 0 0</inkml:trace>
  <inkml:trace contextRef="#ctx0" brushRef="#br0" timeOffset="9038">3843 942 24575,'-50'-9'0,"0"0"0,-27-5 0,46 14 0,13 11 0,4 6 0,9 15 0,-2 7 0,5 3 0,2-7 0,0 0 0,0-7 0,2-5 0,5-9 0,16-4 0,15-10 0,8-3 0,7-4 0,-7-8 0,-7-10 0,-12-3 0,-13 4 0,-7-1 0,-3 4 0,-4 5 0,-4 6 0,3-5 0,-3 0 0,3 1 0,6-6 0,1 4 0</inkml:trace>
  <inkml:trace contextRef="#ctx0" brushRef="#br0" timeOffset="9638">4043 911 24575,'-6'62'0,"3"-9"0,1-17 0,2-5 0,0-14 0,0-3 0,5-9 0,2-2 0,3-2 0,0-9 0,1-10 0,-1 0 0,1-14 0,-2 4 0,-2-1 0,-2 8 0,-5 7 0,0 2 0,5 12 0,2 7 0,2 17 0,2 11 0,2-2 0,4 2 0,10-10 0,12 0 0,9-9 0,2-9 0,2-2 0,-10-5 0,-8-2 0,-13-5 0,-6-10 0,-8-11 0,-2-3 0,-5 0 0,0 2 0,0 1 0,0 5 0,0-2 0,0 7 0,0 4 0,0 3 0,19-5 0,5 0 0</inkml:trace>
  <inkml:trace contextRef="#ctx0" brushRef="#br0" timeOffset="9972">4690 709 24575,'-6'36'0,"1"6"0,5 3 0,0 10 0,0-3 0,0 1 0,0-7 0,0-3 0,0-15 0,0-5 0,-9-26 0,-3-4 0</inkml:trace>
  <inkml:trace contextRef="#ctx0" brushRef="#br0" timeOffset="10194">4605 943 24575,'86'-12'0,"-19"5"0,-19 5 0,-16 2 0,-5 0 0,3-14 0,-3-4 0</inkml:trace>
  <inkml:trace contextRef="#ctx0" brushRef="#br0" timeOffset="10704">4995 730 24575,'30'20'0,"-7"7"0,-23 12 0,0 6 0,0 1 0,0-2 0,0-5 0,0-5 0,0-9 0,5-3 0,2-11 0,3-3 0,-5-13 0,5-11 0,-3-12 0,0-8 0,3-6 0,-1 7 0,5-1 0,-5 19 0,2-1 0,-3 9 0,6 2 0,-2 2 0,-1 17 0,-1 9 0,-4 7 0,-3 14 0,-1-6 0,-2 3 0,0-10 0,18-22 0,6-9 0</inkml:trace>
  <inkml:trace contextRef="#ctx0" brushRef="#br0" timeOffset="11063">5630 594 24575,'18'36'0,"-7"3"0,-8 1 0,-3 9 0,0-3 0,0-7 0,0 2 0,0-2 0,0 0 0,0-4 0,0-2 0,0-12 0,0 3 0,0-8 0</inkml:trace>
  <inkml:trace contextRef="#ctx0" brushRef="#br0" timeOffset="11571">5473 1068 24575,'51'16'0,"0"7"0,-33 1 0,3-1 0,-7 5 0,2-8 0,-5-2 0,2-6 0,-6 3 0,2-8 0,2-4 0,0-2 0,-1-19 0,1-11 0,0-5 0,4-5 0,-4 4 0,3-4 0,-2 10 0,-1 1 0,-5 4 0,-2 8 0,6 5 0,2 6 0</inkml:trace>
  <inkml:trace contextRef="#ctx0" brushRef="#br0" timeOffset="12472">3007 1989 24575,'12'48'0,"-3"-2"0,-9-8 0,0 2 0,0-4 0,0-2 0,0-6 0,0-7 0,5-10 0,10-25 0,7-10 0</inkml:trace>
  <inkml:trace contextRef="#ctx0" brushRef="#br0" timeOffset="12667">3007 1871 24575,'0'0'0</inkml:trace>
  <inkml:trace contextRef="#ctx0" brushRef="#br0" timeOffset="13188">3196 1904 24575,'23'53'0,"0"1"0,15 38 0,-31-57 0,-2-2 0,-5-12 0,0-2 0,0-23 0,4-12 0,3-19 0,4-2 0,3-2 0,4 5 0,6-1 0,-4 4 0,5 7 0,-10 4 0,3 9 0,-5 5 0,-3 3 0,1 5 0,0 9 0,-6 11 0,-1 17 0,1 2 0,-2 1 0,1-4 0,-4-3 0,0-11 0,0-7 0,4-5 0,4-5 0,6-7 0,2-6 0</inkml:trace>
  <inkml:trace contextRef="#ctx0" brushRef="#br0" timeOffset="13570">4002 1946 24575,'-62'-29'0,"13"11"0,13 12 0,7 6 0,1 13 0,7 5 0,3 14 0,11 3 0,3 4 0,4 0 0,1-1 0,2-6 0,14-4 0,11-10 0,4 0 0,7-8 0,-7-2 0,0-8 0,-6 0 0,-8 0 0,-3-4 0,0-16 0,2-8 0</inkml:trace>
  <inkml:trace contextRef="#ctx0" brushRef="#br0" timeOffset="14030">4477 1989 24575,'-48'-49'0,"2"18"0,3 20 0,5 8 0,-1 1 0,7 2 0,4 3 0,10 4 0,4 10 0,7 15 0,2 6 0,5 8 0,0-3 0,0 3 0,2-8 0,1-7 0,15-9 0,13-12 0,9-4 0,10-6 0,-8-6 0,-7-4 0,-12-9 0,-9-6 0,-7-3 0,-7 3 0,0 0 0,0 4 0,0 4 0,0-1 0,0-4 0,0-15 0,0-6 0</inkml:trace>
  <inkml:trace contextRef="#ctx0" brushRef="#br0" timeOffset="14746">4572 1915 24575,'35'45'0,"-13"-6"0,-15-7 0,-7 0 0,0-9 0,0-2 0,0-7 0,0-8 0,0-16 0,0-10 0,0-12 0,0-2 0,0-8 0,1 5 0,2 5 0,8 5 0,7 6 0,3 6 0,3 4 0,2 5 0,2 6 0,2 5 0,-5 9 0,-1 10 0,-3 18 0,-8-1 0,-2-2 0,-4-1 0,0-10 0,-2-5 0,-5-12 0,0-15 0,0-13 0,0-22 0,6 3 0,4-3 0,13 3 0,5 8 0,4 5 0,-8 12 0,-3 5 0,-3 3 0,-6 5 0,-2 9 0,0 6 0,-7 15 0,1 5 0,-4 1 0,0-5 0,0-1 0,0-16 0,0-1 0,5-15 0,0-2 0</inkml:trace>
  <inkml:trace contextRef="#ctx0" brushRef="#br0" timeOffset="15300">5175 2010 24575,'73'-30'0,"-3"6"0,-32 20 0,1-3 0,-3-7 0,-4-1 0,-10-3 0,-5 3 0,-10 4 0,-2 1 0,-5-1 0,-5 0 0,-9 1 0,-5-1 0,-16 1 0,0 0 0,3 3 0,0 3 0,11 4 0,-1 0 0,8 0 0,0 17 0,3 8 0,5 8 0,3 2 0,1 1 0,2 3 0,0 1 0,0-4 0,0-7 0,0-8 0,16-9 0,8-9 0,12-1 0,10-2 0,-4-2 0,0-1 0,-10-2 0,-11-2 0,-9-2 0,-36 3 0,-11-5 0</inkml:trace>
  <inkml:trace contextRef="#ctx0" brushRef="#br0" timeOffset="16554">3632 2506 24575,'-12'43'0,"3"7"0,9 3 0,0 1 0,0-5 0,0-7 0,0-11 0,5-9 0,2-12 0,2-4 0,2-6 0,4-14 0,2-4 0</inkml:trace>
  <inkml:trace contextRef="#ctx0" brushRef="#br0" timeOffset="16955">3556 2562 24575,'48'-53'0,"-2"21"0,-2 22 0,-2 10 0,-6 12 0,-4 2 0,-9 10 0,-9-2 0,-7 5 0,-4-3 0,-6-3 0,-11-3 0,-13-6 0,-19-2 0,-1 0 0,8-7 0,0 1 0,21-4 0,27-19 0,15-4 0</inkml:trace>
  <inkml:trace contextRef="#ctx0" brushRef="#br0" timeOffset="17463">3917 2581 24575,'70'-60'0,"-27"36"0,-29 31 0,-14 21 0,0 5 0,0 6 0,0-3 0,0-1 0,5-16 0,2-8 0,3-4 0,4-4 0,2 1 0,1-4 0,2-1 0,-5-3 0,14-16 0,1-8 0</inkml:trace>
  <inkml:trace contextRef="#ctx0" brushRef="#br0" timeOffset="17921">4265 2435 24575,'0'48'0,"7"-3"0,7-3 0,0-10 0,4 3 0,1-9 0,-9-1 0,-1-7 0,-6-4 0,-6-7 0,-8-3 0,4-8 0,0-3 0,5-15 0,2-2 0,2-13 0,5 2 0,14-3 0,15 3 0,1 5 0,-2 8 0,-2 9 0,-11 3 0,0 2 0,-8-3 0,0 5 0,-3 2 0</inkml:trace>
  <inkml:trace contextRef="#ctx0" brushRef="#br0" timeOffset="18506">5123 2457 24575,'-82'-26'0,"19"19"0,23 20 0,15 23 0,12 5 0,6 5 0,5-5 0,2-6 0,8-4 0,9-7 0,13-5 0,12-12 0,2-2 0,-9-5 0,-8 0 0,-6 0 0,-7-5 0,11-15 0,-3-8 0</inkml:trace>
  <inkml:trace contextRef="#ctx0" brushRef="#br0" timeOffset="19046">5557 2539 24575,'-63'-64'0,"13"22"0,19 22 0,2 13 0,6 2 0,-2 5 0,4 14 0,3 8 0,3 11 0,5 5 0,4 1 0,2-4 0,4-5 0,4-13 0,11 1 0,10-7 0,5-3 0,6-8 0,-5-1 0,1-3 0,-6-10 0,-8-7 0,-4-10 0,-7 3 0,2 1 0,-2 9 0,3 8 0,0 6 0,1 3 0,-4 5 0,0 6 0,-5 9 0,2 16 0,2-3 0,1 0 0,2-6 0,2-9 0,-4-6 0,0-8 0,9-1 0,7-2 0</inkml:trace>
  <inkml:trace contextRef="#ctx0" brushRef="#br0" timeOffset="19368">5715 2402 24575,'0'49'0,"0"-4"0,0 4 0,0 0 0,0 2 0,0 5 0,0-4 0,0 8 0,0-3 0,0-4 0,0-12 0,0-12 0,9-34 0,3-9 0</inkml:trace>
  <inkml:trace contextRef="#ctx0" brushRef="#br0" timeOffset="19775">5695 2508 24575,'32'-59'0,"1"1"0,-3 3 0,3 17 0,24 41 0,-8 9 0,0 9 0,-15 10 0,-9 8 0,-12-2 0,-9 2 0,-24-3 0,-16 0 0,-7-9 0,-10-10 0,9-8 0,9-2 0,12-5 0,5-2 0,10-5 0,8-5 0,34-30 0,12-11 0</inkml:trace>
  <inkml:trace contextRef="#ctx0" brushRef="#br0" timeOffset="20459">6362 1979 24575,'23'76'0,"-9"-16"0,-9-15 0,-5 1 0,0 0 0,0 0 0,0-5 0,0-9 0,0-5 0,0-3 0,0-6 0,0-4 0,5-7 0,1-12 0,4-6 0</inkml:trace>
  <inkml:trace contextRef="#ctx0" brushRef="#br0" timeOffset="21154">6384 1925 24575,'-59'26'0,"12"2"0,47 7 0,0-3 0,0 0 0,0-6 0,0-9 0,0-15 0,0-9 0,0-16 0,0-1 0,0 0 0,0-4 0,0 7 0,0-4 0,0 8 0,0-4 0,5 7 0,2 0 0,2 7 0,2 4 0,-1 1 0,7 12 0,4 4 0,6 6 0,8 5 0,3-5 0,4 4 0,3-6 0,-3 7 0,-2-7 0,-8 4 0,-10-5 0,-4-3 0,-5-3 0,-2-1 0,-6 1 0,-1-4 0,-12 12 0,-4 3 0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2:26.376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64 6838 24575,'-23'-23'0,"4"-2"0,19 8 0,0-3 0,0-1 0,-3-9 0,-1-1 0,-4-8 0,7 0 0,-3-7 0,3-3 0,1 6 0,0 5 0,0 3 0,0 4 0,0 4 0,0 2 0,5-1 0,2 1 0,1-4 0,-1 1 0,2 0 0,-2-4 0,-1 2 0,1-5 0,2 3 0,5 4 0,3-5 0,8 5 0,2-6 0,5 2 0,4-3 0,3-4 0,-2-6 0,-2 3 0,0-10 0,-3 3 0,0-2 0,-11 5 0,6 6 0,-6-2 0,-6 6 0,-4-3 0,1-3 0,2-4 0,-1-8 0,-6 1 0,2-3 0,-2 4 0,3 0 0,0 2 0,1 2 0,-1 2 0,4 3 0,1-3 0,0-7 0,-1-3 0,-2-8 0,2-6 0,2 4 0,2-5 0,2 1 0,1-1 0,1 0 0,3-3 0,-3 1 0,3-8 0,-4 1 0,-3-1 0,-3 4 0,-4 6 0,2 3 0,-3 4 0,3-3 0,-6 0 0,-1-1 0,1 1 0,-4-1 0,0-3 0,0 0 0,0 4 0,-2-2 0,3 2 0,-2 3 0,2-3 0,-3 2 0,2 1 0,-1-4 0,-2-2 0,0-8 0,0-3 0,0 4 0,0 0 0,1 4 0,2-5 0,-2 2 0,3-2 0,-3 5 0,-1 3 0,0 8 0,0 12 0,0 9 0,0 9 0,0-2 0,0 6 0,0-9 0,0 6 0,0-3 0,0 2 0,0 6 0,0 5 0,0 4 0,0 7 0,5 4 0,5 1 0,3 6 0,5 3 0,0 3 0,3 7 0,5-2 0,2 2 0,19-4 0,13-2 0,10-4 0,12-4 0,-7 0 0,-12 0 0,-11 0 0,-17 0 0,-5-10 0,-2-8 0,10-8 0,7-9 0,15-3 0,7-4 0,-1 0 0,-2-1 0,-11 2 0,-11 2 0,-9 2 0,-8 1 0,1 3 0,-2-2 0,14 1 0,8-1 0,13 1 0,18-5 0,-6 0 0,-1-3 0,-14 3 0,-11 0 0,-8 2 0,-5-2 0,5 2 0,16 5 0,16-3 0,20 0 0,-8-3 0,-7 0 0,-14 7 0,-14-4 0,-3 5 0,0 2 0,14 6 0,10 4 0,5 6 0,6 2 0,-11-1 0,-11 4 0,-10 2 0,-18 2 0,2 2 0,-6 1 0,12 0 0,2 0 0,16 0 0,10 0 0,4 7 0,-4 0 0,-9 12 0,-13-5 0,-5 8 0,-9-1 0,-7-2 0,-7 6 0,1-9 0,0 5 0,2-3 0,-3 0 0,4-5 0,-4-3 0,1-5 0,-1 5 0,-2-6 0,2-1 0,3-1 0,0-2 0,-5 0 0,-1 0 0,-3-19 0,3-5 0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2:16.775"/>
    </inkml:context>
    <inkml:brush xml:id="br0">
      <inkml:brushProperty name="width" value="0.0499" units="cm"/>
      <inkml:brushProperty name="height" value="0.0499" units="cm"/>
      <inkml:brushProperty name="color" value="#00A0D7"/>
    </inkml:brush>
  </inkml:definitions>
  <inkml:trace contextRef="#ctx0" brushRef="#br0">1 6594 24575,'44'-57'0,"-4"6"0,-18 30 0,-2-6 0,-3 5 0,-1-1 0,-6 2 0,1 0 0,-1-1 0,0-4 0,-3-2 0,2 1 0,-2-1 0,5 0 0,-1-4 0,7-4 0,0-3 0,0-2 0,6-2 0,1 0 0,7-3 0,3 2 0,0-1 0,5 0 0,-1-1 0,-4 2 0,-3-1 0,-1-4 0,-7 0 0,3-6 0,-5-2 0,-2-6 0,-6-4 0,0 1 0,0-8 0,6 3 0,-2 1 0,5-1 0,5 8 0,10 0 0,-3 7 0,11-2 0,-4-2 0,3-7 0,-3 0 0,0-9 0,-4-5 0,-5 2 0,-4 1 0,-7 1 0,-1 3 0,-3-3 0,-4 7 0,1-5 0,10-2 0,7-3 0,17-5 0,5 2 0,-23 42 0,2 1 0,-2 0 0,0 0 0,29-38 0,-12 5 0,-9 3 0,-6-6 0,-5 9 0,-3-10 0,-8 3 0,9-4 0,2 0 0,8 3 0,6-2 0,4 2 0,0 5 0,1 3 0,-1 7 0,-6-1 0,2 4 0,-7-9 0,0-1 0,-10-2 0,-4-5 0,-4 3 0,-3-3 0,5 5 0,-5 5 0,6 6 0,5 1 0,9-6 0,11-4 0,10 2 0,12-2 0,-5 2 0,-2-2 0,-12 5 0,-13 9 0,-6 0 0,-5 0 0,3 1 0,2 3 0,21 4 0,14 3 0,6 2 0,8-6 0,-13 3 0,-9 0 0,-11 6 0,-10 1 0,-7-2 0,-3 2 0,3-1 0,4 8 0,17-1 0,11-2 0,12 7 0,-2 1 0,-4 5 0,-9-2 0,-16-2 0,-6 9 0,-8-2 0,1 9 0,10-3 0,8 0 0,19 3 0,9 0 0,0 3 0,-4-3 0,-13 4 0,-18-4 0,-4 4 0,-10 0 0,0 2 0,0 1 0,9 0 0,12 0 0,11 0 0,10 0 0,-2 1 0,-5 2 0,-13 3 0,-11 5 0,-5 4 0,-6 3 0,0 3 0,-4 3 0,1-4 0,3 5 0,7-5 0,7 5 0,10-2 0,4 2 0,1-1 0,-5 4 0,-11-7 0,-10 4 0,-7-5 0,-6 4 0,2-1 0,-6-2 0,2 4 0,-3-1 0,1 4 0,-1-3 0,1 3 0,0-3 0,-2 3 0,-2-3 0,2 6 0,-1 0 0,4 1 0,3 3 0,7-2 0,-1-1 0,12 0 0,2 0 0,2-1 0,2 1 0,-2 0 0,2 0 0,-1-1 0,-3 1 0,-7 6 0,0 4 0,-4-3 0,-3 3 0,-5-5 0,-1 1 0,0 0 0,-1 1 0,0 0 0,-3-1 0,4 1 0,3 7 0,5 1 0,2-1 0,9 0 0,1-4 0,10 5 0,4 3 0,3 5 0,1 1 0,-10 1 0,-4-4 0,-9 3 0,-6 1 0,-7 3 0,-7-4 0,4 5 0,-3-1 0,2 2 0,-2 2 0,0-4 0,3 0 0,5 2 0,9 2 0,8-4 0,13-11 0,2 3 0,9-3 0,-6-3 0,-1-4 0,-11 5 0,-10-1 0,-5 0 0,-6 0 0,-8 0 0,-2-4 0,1 3 0,6-6 0,10-3 0,4-1 0,16 2 0,5-2 0,4-2 0,3-1 0,-9-6 0,2 5 0,-13-2 0,-4-1 0,-12 2 0,-6-1 0,-5 1 0,1 2 0,7-3 0,4-4 0,10 2 0,7-9 0,15 4 0,10-4 0,-5 5 0,-2 2 0,-6 3 0,-4-3 0,-16 1 0,-10-2 0,-5-8 0,-1 1 0,11-5 0,3 6 0,16-5 0,9 1 0,7 1 0,3-1 0,-5 2 0,-10-2 0,-13 1 0,-11 3 0,-6 0 0,-8-4 0,8 2 0,-4-2 0,10 0 0,4 0 0,14 4 0,10-8 0,10 3 0,4-2 0,-7-4 0,-7 0 0,-15-1 0,-9 1 0,-10 2 0,3-2 0,2 2 0,12-2 0,12-1 0,16-3 0,2 2 0,9 2 0,-15 1 0,-10-4 0,-13 4 0,-12-1 0,-2-2 0,6-2 0,11 3 0,14 1 0,17 1 0,7-1 0,-6-2 0,-8-5 0,-14 0 0,-14 0 0,-6 1 0,-8 3 0,8-3 0,9 2 0,13-1 0,9-2 0,-3 0 0,-5 0 0,-5-2 0,-47 2 0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0:32.233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96 340 24575,'47'-12'0,"9"5"0,18 4 0,11-1 0,-9-12 0,-9-12 0,-2-1 0,-5 1 0,-5 7 0,-5 11 0,-17 4 0,-18 6 0,-10 6 0</inkml:trace>
  <inkml:trace contextRef="#ctx0" brushRef="#br0" timeOffset="311">551 85 24575,'-6'14'0,"1"10"0,5 18 0,0 2 0,0 5 0,5-9 0,0 2 0,2-12 0,-4-7 0,8-31 0,1-6 0</inkml:trace>
  <inkml:trace contextRef="#ctx0" brushRef="#br0" timeOffset="995">911 128 24575,'-54'-24'0,"1"1"0,-37-20 0,54 37 0,4-4 0,5-1 0,-4 5 0,-5 2 0,-8 4 0,-18 0 0,-2 0 0,-15 0 0,8 0 0,8 14 0,11-1 0,19 22 0,7-2 0,6 14 0,13 1 0,-7 5 0,8 0 0,0 0 0,2-5 0,4-1 0,0 0 0,0 1 0,0-4 0,4-3 0,11-5 0,21-11 0,20 0 0,12-15 0,17-3 0,-7-4 0,-8-3 0,-12 0 0,-16 0 0,-8-6 0,-5-5 0,1-5 0,9-9 0,8-10 0,9-7 0,-2-3 0,-8 3 0,-8-2 0,-17-2 0,-3-2 0,-15-5 0,1 0 0,-4 0 0,-3 4 0,-4 7 0,-14 2 0,-16 22 0,-7-2 0,-8 9 0,4 1 0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19:47.215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721 0 24575,'-6'67'0,"0"4"0,-2 9 0,-4 9 0,6-37 0,0 2 0,-1 0 0,0 0 0,3-1 0,1 0 0,-1 3 0,0 1 0,0-3 0,1 1 0,-2 3 0,1 2 0,2-1 0,1 2 0,-1 10 0,0 3 0,2 5 0,0 1 0,-1-2 0,-1 1-105,0 2 1,0 0 0,0-1 0,1 0 104,1-2 0,0-1 0,0 0 0,0-1 0,0-2 0,0 0 0,0 1 0,0 1 0,0 2 0,0 2 0,0 4 0,0 0 0,0 6 0,0 0 0,0-7 0,0-1 0,0 5 0,0-1 0,0-5 0,0-1 0,0 0 0,0-1 0,0-3 0,0 1 0,0-4 0,0 2 0,0 3 0,0 1 0,0 1 0,0-1 0,0 1 0,0 1 0,0 0 0,0 0 0,0-2 0,0-1 0,0-4 0,0 0 0,0 3 0,1 0 0,0-4 0,1-1 0,1 1 0,0-1 0,2-3 0,1 0 0,-1 5 0,0 0 0,1-3 0,-1-1 0,-1 5 0,0 0 0,1 0 0,1 1 0,1 1 0,1 0 0,2 3 0,1-1 0,0-2 0,-2 0 0,-1-1 0,-2 0 0,0-4 0,-1-2 0,0-3 0,1 0 0,-1 5 0,0 0 0,-1-3 0,-1-1 0,0 0 0,0-2 0,1-2 0,-1-1 0,-1 0 0,-1-1 0,0 2 0,1-1 0,-1-4 0,-1-2 0,0-2 0,0 0 0,0-1 0,0-1 0,0-2 0,0 0 0,1 1 0,-1 1 0,2 0 0,0 0 0,0 0 0,1-1 0,0 2 0,1-2 0,5 45 208,-2-6 1,-1-15-209,1-13 0,-1-13 0,1-15 0,-2-12 0,-5-26 0,-24-35 0,-5-28 0</inkml:trace>
  <inkml:trace contextRef="#ctx0" brushRef="#br0" timeOffset="2342">668 6570 24575,'0'0'0</inkml:trace>
  <inkml:trace contextRef="#ctx0" brushRef="#br0" timeOffset="3599">752 7409 24575,'47'-6'0,"-4"3"0,0 2 0,0 1 0,-6 0 0,2 0 0,-1-8 0,-3-3 0,19-1 0,13 5 0,22-7 0,-34 7 0,0 0 0,-3 0 0,-2 0 0,38-7 0,-29 9 0,2 1 0,8 1 0,0-1 0,-5 1 0,0-1 0,-1-1 0,1 0 0,14 1 0,2 1 0,1-1 0,0 1 0,0-1 0,-1-1-123,-2-2 0,-1 0 0,2 2 0,1 0 123,7-1 0,2 1 0,5-1 0,0 0 0,-3 1 0,-2 0 0,-5-2 0,0-1-198,-16 1 0,3 0 0,-1-1 0,29-3 0,-1-1 198,-32 5 0,1 0 0,1 0 0,13-3 0,2-1 0,-1 1 0,-10 2 0,-1-1 0,1 1 0,12-1 0,2 1 0,-3 0 0,-12 1 0,-3 1 0,1 1 0,1-1 0,1 1 0,0 1 0,6 0 0,0 0 0,-2 1 0,16-2 0,-1-1 0,-16 3 0,2-1 0,0 1 0,-4 0 0,-1-1 0,0 1 0,-4 1 0,-1 0 0,2-1 0,12 1 0,3 0 0,-2 0 0,18 1 0,-1-1 0,-27 1 0,0 1 0,1-1 0,0-2 0,1 1 0,-3 0 0,21 0 0,2 1 0,-14 0 0,5 0 0,-4 0 0,17 0 0,-2 1 0,1-1 0,2 2 0,-25-2 0,1 1 0,-1 1 0,23-1 0,-2 0 0,0 0 0,-2 0 0,-11-1 0,-3 2 0,-5-1 0,1 2-47,7 1 0,0 1 0,-6 0 0,-3 1 47,-8 6 0,-1-1 0,0-2 0,1-1 0,9 1 0,2 1 0,-1 0 0,0 0 0,-1 0 0,-1 0 0,-9-4 0,1 0 0,10-1 0,0-1 0,-10 0 0,-3 0 0,-6-1 0,-1 0 0,3 1 0,0 1 0,6-2 0,-2-1 0,39 3 231,-26-4 1,-1 0-232,1 0 0,16 0 502,9 0 0,-8 0-502,-14 0 0,-16 0 203,-11 0-203,-10 0 0,10 9 0,0 3 0</inkml:trace>
  <inkml:trace contextRef="#ctx0" brushRef="#br0" timeOffset="5781">12129 7016 24575,'6'61'0,"-2"-12"0,-3-5 0,-1-2 0,0-8 0,0 2 0,4-11 0,-1 0 0,1-11 0,-4-3 0,0-12 0,0-1 0</inkml:trace>
  <inkml:trace contextRef="#ctx0" brushRef="#br0" timeOffset="5996">12086 6794 24575,'0'0'0</inkml:trace>
  <inkml:trace contextRef="#ctx0" brushRef="#br0" timeOffset="6553">12246 7016 24575,'35'89'0,"-14"-25"0,-12-19 0,-6-13 0,2-4 0,2-6 0,-2-1 0,-5-28 0,0-6 0,0-25 0,0-4 0,2-4 0,5 0 0,9 5 0,13 6 0,2 9 0,5 8 0,-8 8 0,0 10 0,-6 0 0,-4 0 0,1 10 0,-5 8 0,-1 16 0,-6 12 0,-2 0 0,-5-1 0,0-8 0,0-2 0,0-14 0,0 1 0,14-8 0,3-4 0</inkml:trace>
  <inkml:trace contextRef="#ctx0" brushRef="#br0" timeOffset="6947">13018 7027 24575,'-82'-35'0,"26"14"0,18 16 0,20 12 0,-3 11 0,7 14 0,1 8 0,6 5 0,2 4 0,5-7 0,3 0 0,4-10 0,19-1 0,16-7 0,6-6 0,2 0 0,-5-10 0,-6-5 0,-7-1 0,-7-2 0,-8 0 0,3-19 0,-3-5 0</inkml:trace>
  <inkml:trace contextRef="#ctx0" brushRef="#br0" timeOffset="7417">13325 7196 24575,'-35'-80'0,"6"16"0,25 50 0,-2 7 0,-4 4 0,-1 1 0,5 21 0,3 9 0,2 15 0,1 6 0,0-2 0,0-1 0,0-5 0,0-6 0,0-5 0,0-13 0,8-6 0,9-7 0,1-3 0,10-1 0,-9-7 0,-5-7 0,-7-5 0,-3-13 0,-3 0 0,-1-10 0,-4 5 0,1-5 0,-1 7 0,4 8 0,5-7 0,1 6 0</inkml:trace>
  <inkml:trace contextRef="#ctx0" brushRef="#br0" timeOffset="8176">13483 7058 24575,'48'75'0,"-16"-11"0,-17-16 0,-4-9 0,0-6 0,-1-1 0,-1-3 0,-1-8 0,-4-2 0,-4-23 0,0-13 0,0-22 0,0-7 0,0-7 0,1 0 0,3 0 0,2 11 0,4 7 0,1 12 0,0 13 0,-4 4 0,0 6 0,0 5 0,3 9 0,1 12 0,0 23 0,-4-4 0,0 4 0,-2-8 0,3-2 0,-4-13 0,-4-1 0,0-20 0,0-6 0,0-26 0,0-12 0,0-6 0,0-8 0,5 4 0,2 4 0,2 15 0,3 10 0,2 17 0,2 2 0,1 1 0,2 22 0,-5 10 0,4 12 0,-4 2 0,0-2 0,-3-9 0,-4 1 0,0-11 0,4 7 0,6-10 0</inkml:trace>
  <inkml:trace contextRef="#ctx0" brushRef="#br0" timeOffset="8695">14046 7111 24575,'86'24'0,"-14"-6"0,-55-18 0,-3-4 0,-7-3 0,3-6 0,-3-1 0,-1-2 0,1 2 0,-5 2 0,2-2 0,-3-5 0,-1 2 0,0-4 0,0 7 0,-3-1 0,-4 5 0,-2 4 0,-12 2 0,6 8 0,-7 10 0,7 13 0,-3 19 0,10 5 0,1-2 0,5 0 0,2-3 0,1-5 0,3-9 0,6-10 0,8-4 0,-2-10 0,2-4 0,-5-3 0,2-1 0,-4 0 0,9-5 0,2-1 0</inkml:trace>
  <inkml:trace contextRef="#ctx0" brushRef="#br0" timeOffset="9328">11939 7819 24575,'6'84'0,"4"0"0,1-27 0,-2 7 0,2 3 0,-5-5 0,-6-10 0,0-6 0,0-10 0,5-11 0,-9-33 0,3-11 0</inkml:trace>
  <inkml:trace contextRef="#ctx0" brushRef="#br0" timeOffset="9699">11801 7926 24575,'49'-53'0,"-4"21"0,-1 18 0,-2 11 0,-8-4 0,-2 3 0,-11 1 0,0 3 0,-3 2 0,0 5 0,-3 13 0,-4 12 0,-6 3 0,-1 0 0,-3-5 0,-1 1 0,-7-7 0,0-3 0,-11-6 0,1-8 0,4-2 0,-5-5 0,8-9 0,-6-3 0</inkml:trace>
  <inkml:trace contextRef="#ctx0" brushRef="#br0" timeOffset="10191">12287 7927 24575,'66'-12'0,"-5"3"0,-18 9 0,-4 0 0,-3 0 0,-9-1 0,-10-3 0,-5-2 0,-1-4 0,-5 1 0,-6-1 0,0 2 0,0-7 0,0-1 0,0-2 0,0 3 0,0 1 0,-14 2 0,-8 2 0,-9 4 0,-5 2 0,1 3 0,3 1 0,5 12 0,3 9 0,11 13 0,6 12 0,4 0 0,3-4 0,6-1 0,5-2 0,16-7 0,8-8 0,4-9 0,-4-5 0,-10-6 0,0-1 0,-5-2 0,15-5 0,4-2 0</inkml:trace>
  <inkml:trace contextRef="#ctx0" brushRef="#br0" timeOffset="10624">12712 7735 24575,'29'73'0,"-11"-9"0,0-14 0,0 0 0,4-10 0,0-1 0,-7-8 0,-5-6 0,-4-5 0,-10-24 0,2-16 0,-1-18 0,2-9 0,1 1 0,11-1 0,11 8 0,9 2 0,15 16 0,-7-1 0,0 8 0,-10 1 0,-4 6 0,-7 2 0,-4 5 0,2 24 0,1 5 0</inkml:trace>
  <inkml:trace contextRef="#ctx0" brushRef="#br0" timeOffset="11221">12141 8815 24575,'-71'20'0,"15"2"0,56 10 0,0 1 0,0 2 0,0-2 0,0 2 0,5-10 0,2-4 0,7-11 0,4-3 0,-2-5 0,2-2 0,-2 0 0,2 0 0,25-19 0,3-4 0</inkml:trace>
  <inkml:trace contextRef="#ctx0" brushRef="#br0" timeOffset="11750">12637 8920 24575,'-29'-91'0,"-3"21"0,22 48 0,-15 10 0,0 1 0,-9 5 0,6 6 0,-4 19 0,8 9 0,5 14 0,8 8 0,6-1 0,9-3 0,14-9 0,13-13 0,6-11 0,9-6 0,-12-4 0,-6-3 0,-9-6 0,-5-5 0,-7-14 0,-4-10 0,-1 1 0,-2 2 0,0 10 0,0 8 0,0 11 0,4 15 0,3 16 0,3 4 0,0 7 0,1-5 0,0 1 0,4-9 0,3-1 0,6-10 0,17 15 0,9-8 0</inkml:trace>
  <inkml:trace contextRef="#ctx0" brushRef="#br0" timeOffset="12071">12776 8699 24575,'24'48'0,"1"5"0,-10 0 0,2 5 0,11 9 0,-4-3 0,1-1 0,-8-5 0,-3-9 0,-2-4 0,-1-10 0,-1-3 0,1-14 0,-1-19 0,1-17 0</inkml:trace>
  <inkml:trace contextRef="#ctx0" brushRef="#br0" timeOffset="12416">12786 8783 24575,'44'-47'0,"13"19"0,5 19 0,2 9 0,-16 3 0,-13 8 0,-11 6 0,-10 15 0,-7 3 0,-4 1 0,-2-2 0,-1-6 0,-13-3 0,-11-8 0,-17-2 0,-19-4 0,4-5 0,7-3 0,11-1 0,3-12 0,2-1 0</inkml:trace>
  <inkml:trace contextRef="#ctx0" brushRef="#br0" timeOffset="12723">13229 8677 24575,'6'38'0,"-1"4"0,-5 1 0,0-2 0,0 1 0,0-5 0,0-9 0,0-6 0,0-4 0,0-1 0</inkml:trace>
  <inkml:trace contextRef="#ctx0" brushRef="#br0" timeOffset="12871">13220 8434 24575,'0'0'0</inkml:trace>
  <inkml:trace contextRef="#ctx0" brushRef="#br0" timeOffset="13179">13632 8447 24575,'12'81'0,"-5"-14"0,-3-14 0,-1 0 0,3-4 0,5 0 0,-6-2 0,-1-1 0,-3-9 0,-1-13 0,1-4 0,3-6 0,-22-9 0,-1-11 0</inkml:trace>
  <inkml:trace contextRef="#ctx0" brushRef="#br0" timeOffset="13379">13325 8741 24575,'58'-6'0,"0"0"0,33-1 0,-27 5 0,-18 2 0,-9-5 0,-5-2 0,-5 2 0,13-9 0,5 2 0</inkml:trace>
  <inkml:trace contextRef="#ctx0" brushRef="#br0" timeOffset="13957">14245 8783 24575,'-48'-44'0,"0"0"0,3 3 0,5 13 0,5 31 0,5 11 0,-1 14 0,15 7 0,6 14 0,6-4 0,4 0 0,4-9 0,6-4 0,17-14 0,19-4 0,-1-6 0,-3-8 0,-5 0 0,-9 0 0,-7-2 0,-7-1 0,-3-15 0,-4-7 0,-2-6 0,-5 2 0,0 4 0,0 3 0,0 8 0,4 12 0,-3 13 0,9 12 0,-3 12 0,2-4 0,2-3 0,1-8 0,2-13 0,6-2 0,4-5 0,3 0 0,-5 0 0,6 5 0,-6 1 0</inkml:trace>
  <inkml:trace contextRef="#ctx0" brushRef="#br0" timeOffset="15950">297 7343 24575,'-47'-47'0,"5"19"0,8 18 0,6 10 0,4 0 0,-1 0 0,8 0 0,3 0 0,2 1 0,1 3 0,1 6 0,-1 8 0,5 6 0,3 0 0,-2 6 0,1-2 0,1 5 0,3 6 0,0-9 0,0 6 0,0-7 0,0-1 0,0-3 0,0-8 0,0 3 0,9-12 0,5 1 0,8-9 0,9 1 0,-2 3 0,7-3 0,-1 2 0,5-1 0,-1-2 0,-4-2 0,-3-1 0,-6-9 0,-8-9 0,-3-1 0,-4-7 0,-6 8 0,-1-4 0,-3 2 0,-1-5 0,-3 2 0,-8 5 0,-5 1 0,-13 2 0,7-1 0,4 5 0,10 0 0,-11 13 0,8 2 0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1:07.243"/>
    </inkml:context>
    <inkml:brush xml:id="br0">
      <inkml:brushProperty name="width" value="0.0499" units="cm"/>
      <inkml:brushProperty name="height" value="0.0499" units="cm"/>
      <inkml:brushProperty name="color" value="#00A0D7"/>
    </inkml:brush>
  </inkml:definitions>
  <inkml:trace contextRef="#ctx0" brushRef="#br0">0 1601 24575,'66'-31'0,"-10"10"0,-12 0 0,-5-4 0,-10-4 0,-1-3 0,-8 2 0,-2-1 0,3 0 0,4-8 0,11 3 0,7-6 0,13 2 0,15-6 0,-4 9 0,-4 2 0,-12 8 0,-9-5 0,-15 4 0,-2 0 0,-10-2 0,-1 6 0,3-5 0,0 5 0,8-2 0,3 1 0,9 9 0,5-5 0,6 3 0,9-10 0,-8 3 0,0-3 0,-10 2 0,-7-6 0,-10 7 0,-8-3 0,2 8 0,-2 3 0,-4 0 0,-3-1 0,2 2 0,5 2 0,-2-3 0,11 0 0,-2-1 0,6 3 0,-2 1 0,0-2 0,-4 6 0,-4-1 0,1-3 0,4 7 0,10-7 0,11-2 0,0-7 0,-1-1 0,-6 6 0,-13 3 0,-5 4 0,-6 4 0,-5 0 0,-31 14 0,-11 0 0</inkml:trace>
  <inkml:trace contextRef="#ctx0" brushRef="#br0" timeOffset="1181">1641 75 24575,'64'38'0,"-10"-2"0,-11-15 0,-13-1 0,-2-3 0,-8 2 0,-2-5 0,-5 1 0,1-5 0,-2 3 0,-2-2 0,1 0 0,0-7 0,-2 1 0,-2-2 0,21 22 0,2 9 0</inkml:trace>
  <inkml:trace contextRef="#ctx0" brushRef="#br0" timeOffset="1649">1991 1 24575,'-36'63'0,"15"-14"0,1-13 0,3-5 0,-12 5 0,-2-1 0,-9 0 0,-6-3 0,1-3 0,6-4 0,5-5 0,10-9 0,8 3 0,13 0 0,-13 9 0,-1 0 0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0:55.906"/>
    </inkml:context>
    <inkml:brush xml:id="br0">
      <inkml:brushProperty name="width" value="0.0499" units="cm"/>
      <inkml:brushProperty name="height" value="0.0499" units="cm"/>
      <inkml:brushProperty name="color" value="#00A0D7"/>
    </inkml:brush>
  </inkml:definitions>
  <inkml:trace contextRef="#ctx0" brushRef="#br0">128 0 24575,'0'0'0</inkml:trace>
  <inkml:trace contextRef="#ctx0" brushRef="#br0" timeOffset="1051">1 95 24575,'0'0'0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0:54.285"/>
    </inkml:context>
    <inkml:brush xml:id="br0">
      <inkml:brushProperty name="width" value="0.0499" units="cm"/>
      <inkml:brushProperty name="height" value="0.0499" units="cm"/>
      <inkml:brushProperty name="color" value="#00A0D7"/>
    </inkml:brush>
  </inkml:definitions>
  <inkml:trace contextRef="#ctx0" brushRef="#br0">0 1 24575,'0'0'0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0:34.171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168 318 24575,'32'-24'0,"7"10"0,11 10 0,0 4 0,-9 0 0,-6 0 0,-10 0 0,-7 0 0,-5 0 0,1 0 0,-3 0 0,0 0 0,0 0 0,-1 0 0,10-19 0,3-5 0</inkml:trace>
  <inkml:trace contextRef="#ctx0" brushRef="#br0" timeOffset="794">508 127 24575,'-67'-35'0,"1"7"0,24 28 0,-4 0 0,-3 0 0,-1 8 0,8 3 0,5 4 0,9 3 0,7 2 0,3 11 0,3-1 0,8 5 0,1 3 0,-1 0 0,5 2 0,-2-1 0,3 2 0,1-2 0,0-2 0,0-2 0,6-3 0,4-4 0,16-3 0,13-8 0,12-5 0,9-5 0,-3-5 0,0 2 0,-11-3 0,-4-1 0,-11 0 0,-3 0 0,-6-3 0,-4-1 0,5-9 0,-2-1 0,11-4 0,0-6 0,2 2 0,-2-9 0,-10 5 0,-4-2 0,-7-1 0,-3-2 0,-5-6 0,-6-2 0,-14-5 0,-11-2 0,-2 0 0,-1 4 0,1 5 0,9 5 0,-1 3 0,8 8 0,1 2 0,6 8 0,-3 6 0,4 0 0,-28 0 0,-6-1 0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1:12.835"/>
    </inkml:context>
    <inkml:brush xml:id="br0">
      <inkml:brushProperty name="width" value="0.0499" units="cm"/>
      <inkml:brushProperty name="height" value="0.0499" units="cm"/>
      <inkml:brushProperty name="color" value="#00A0D7"/>
    </inkml:brush>
  </inkml:definitions>
  <inkml:trace contextRef="#ctx0" brushRef="#br0">95 42 24575,'41'17'0,"9"4"0,13 0 0,-1 5 0,-2 6 0,-10-2 0,-15-2 0,-1 1 0,-9-8 0,0 1 0,-4-8 0,3-1 0,4-6 0,-4-1 0,8-2 0,-11-3 0,1 2 0,-8-2 0,-27 9 0,-12 2 0</inkml:trace>
  <inkml:trace contextRef="#ctx0" brushRef="#br0" timeOffset="798">0 107 24575,'0'-16'0,"0"16"0,0 43 0,0-2 0,0 1 0,0-7 0,0-10 0,0-1 0,0-10 0,0-10 0,0-14 0,0-12 0,0-10 0,0-1 0,0 5 0,0-4 0,0 11 0,0-5 0,0 5 0,0-3 0,0 6 0,0 3 0,0 0 0,0 4 0,5 5 0,1 2 0,18 4 0,8 0 0,5 0 0,5 0 0,1 3 0,7 1 0,-1-1 0,-6-3 0,-5 0 0,-9 0 0,-8 0 0,-15 5 0,-8 1 0</inkml:trace>
  <inkml:trace contextRef="#ctx0" brushRef="#br0" timeOffset="1958">1037 274 24575,'30'67'0,"-7"-5"0,-23-23 0,0-5 0,0 5 0,0-6 0,0-5 0,0-3 0,0-8 0,0-11 0,0-16 0,0-14 0,0-11 0,0-3 0,0-4 0,4 1 0,-1 2 0,10 7 0,1 8 0,7 2 0,8 5 0,0 6 0,10 8 0,0 4 0,3 6 0,-13 18 0,-4 13 0,-10 9 0,-1-1 0,-6-6 0,-5-8 0,-1-3 0,2-7 0,3-8 0,7-11 0,-2-2 0,2-1 0,2 0 0,1 0 0</inkml:trace>
  <inkml:trace contextRef="#ctx0" brushRef="#br0" timeOffset="2490">1566 443 24575,'37'-37'0,"0"-1"0,22-23 0,-80 54 0,0 2 0,3 5 0,7 0 0,0 0 0,4 2 0,0 5 0,2 15 0,5 9 0,0 8 0,0 1 0,0-5 0,1 0 0,3-7 0,1-7 0,2-7 0,2-7 0,-2-3 0,4-3 0,3-1 0,-1 0 0,4 0 0,25 0 0,8 0 0</inkml:trace>
  <inkml:trace contextRef="#ctx0" brushRef="#br0" timeOffset="3268">2192 390 24575,'-41'-29'0,"0"0"0,-31-18 0,26 47 0,4 2 0,3 5 0,12 5 0,9 9 0,6 7 0,5 7 0,3-1 0,4 9 0,15-14 0,10-4 0,13-5 0,12-10 0,-8-1 0,-3-9 0,-11 0 0,-7 0 0,-4-10 0,-7-4 0,-4-9 0,-2-6 0,-3 4 0,-1 0 0,0 4 0,0 3 0,1 22 0,3 13 0,6 16 0,8 9 0,-5 5 0,1 6 0,-5 5 0,5 2 0,-3-4 0,-4-3 0,-2-4 0,-5-7 0,0 0 0,0-6 0,-5-5 0,-2-17 0,-11-4 0,-3-7 0,-5-11 0,5-13 0,0-14 0,10-18 0,3-1 0,8 8 0,0 6 0,0 8 0,5 10 0,15-17 0,8-1 0</inkml:trace>
  <inkml:trace contextRef="#ctx0" brushRef="#br0" timeOffset="3835">2647 443 24575,'-39'-73'0,"-2"18"0,9 37 0,-9 10 0,-8 5 0,8 2 0,5 1 0,6 3 0,8 8 0,8 7 0,11 18 0,2 0 0,1 3 0,3-3 0,8-4 0,12-11 0,20-7 0,-2-6 0,1-8 0,-3 0 0,-11 0 0,-1-17 0,-13-4 0,-4-13 0,-7 2 0,-2 3 0,-1 4 0,0 7 0,0 4 0,5 7 0,-3 5 0,6 9 0,2 10 0,4 15 0,0 0 0,-3 3 0,3-4 0,0-6 0,-1-2 0,-6-9 0,3-4 0,-3-7 0,2-2 0,11 4 0,2 1 0</inkml:trace>
  <inkml:trace contextRef="#ctx0" brushRef="#br0" timeOffset="4123">2784 115 24575,'17'45'0,"-6"4"0,-8 1 0,-3 6 0,5-5 0,2-2 0,2-13 0,2 0 0,-4-13 0,0-5 0,0-7 0,4-11 0,-5-19 0,-2-5 0</inkml:trace>
  <inkml:trace contextRef="#ctx0" brushRef="#br0" timeOffset="4323">2722 306 24575,'69'-6'0,"-9"2"0,-6 3 0,-8 1 0,10 0 0,-2 0 0</inkml:trace>
  <inkml:trace contextRef="#ctx0" brushRef="#br0" timeOffset="4570">3113 274 24575,'41'74'0,"-17"-14"0,-15-20 0,-9-8 0,0-6 0,0-9 0,-14-25 0,-4-11 0</inkml:trace>
  <inkml:trace contextRef="#ctx0" brushRef="#br0" timeOffset="4703">3016 41 24575,'0'0'0</inkml:trace>
  <inkml:trace contextRef="#ctx0" brushRef="#br0" timeOffset="5157">3217 221 24575,'42'74'0,"-9"-6"0,-33-39 0,4-6 0,3 2 0,4-10 0,3 3 0,-2-7 0,2-4 0,-7-16 0,-2-13 0,-5-22 0,0-9 0,0 2 0,0-2 0,0 10 0,0 12 0,1 9 0,2 12 0,3 4 0,5 12 0,-1 4 0,10 24 0,3 11 0</inkml:trace>
  <inkml:trace contextRef="#ctx0" brushRef="#br0" timeOffset="5632">3611 286 24575,'41'0'0,"-9"0"0,-10 0 0,-4-2 0,0-1 0,-3-4 0,-1-7 0,0 2 0,-13-7 0,3 5 0,-3-5 0,-1 4 0,0-3 0,-6 3 0,-5 4 0,-4 5 0,-6 3 0,-3 3 0,3 3 0,-5 19 0,9 13 0,4 5 0,9 6 0,3-5 0,1-6 0,10-1 0,4-9 0,12-10 0,2-8 0,-1-1 0,-10-2 0,0-1 0,-3-3 0,3 0 0,4-9 0,0-3 0</inkml:trace>
  <inkml:trace contextRef="#ctx0" brushRef="#br0" timeOffset="6516">4382 306 24575,'0'-79'0,"0"26"0,-10 26 0,-4 16 0,-9 5 0,-6 3 0,-1 2 0,-2 1 0,6 7 0,5 7 0,2 8 0,9 14 0,1 0 0,9 3 0,2-4 0,1-7 0,9-8 0,9-9 0,-1-5 0,1-6 0,0 0 0,-3 0 0,-6 0 0,-2 0 0,-1-14 0,1-8 0,-1-3 0,-1 0 0,-4 5 0,-4 9 0,0 20 0,1 2 0,3 18 0,-2 7 0,5 3 0,0 5 0,4 6 0,0-2 0,-1-2 0,-3 1 0,0 2 0,-4-3 0,0-7 0,-2 1 0,-1-5 0,0-9 0,0-8 0,-7-6 0,-7-5 0,-2-3 0,-9-4 0,7-6 0,4-4 0,7-14 0,4-7 0,3-9 0,3-3 0,8 7 0,6 1 0,3-3 0,20 0 0,5-10 0</inkml:trace>
  <inkml:trace contextRef="#ctx0" brushRef="#br0" timeOffset="7011">4478 136 24575,'20'63'0,"-3"-10"0,-4-8 0,2-2 0,-3-1 0,-8-10 0,1-4 0,-2-10 0,-2-3 0,4-17 0,-5-12 0,0-16 0,0-16 0,0-3 0,0 3 0,7 1 0,7 7 0,7 3 0,11 11 0,-1 7 0,-3 10 0,3 5 0,-14-3 0,8 5 0,-9 0 0</inkml:trace>
  <inkml:trace contextRef="#ctx0" brushRef="#br0" timeOffset="7548">4965 264 24575,'-41'-34'0,"8"12"0,33 61 0,0-2 0,0 2 0,0-8 0,0-10 0,1-2 0,2-9 0,3-1 0,1-9 0,0 0 0,0-2 0,4-1 0,-4-7 0,0-4 0,-5-10 0,2-5 0,-3-1 0,-1-5 0,0 10 0,0 4 0,1 8 0,3 2 0,16 10 0,8 7 0</inkml:trace>
  <inkml:trace contextRef="#ctx0" brushRef="#br0" timeOffset="8171">5092 190 24575,'6'47'0,"-2"-7"0,-4 3 0,3-7 0,4 3 0,9-11 0,12-3 0,3-12 0,1-10 0,-4-2 0,0-1 0,-7-10 0,-3-8 0,-3-8 0,-8-9 0,-2 3 0,-2 1 0,-1 0 0,-2 6 0,3 9 0,1 5 0,4 8 0,-2 3 0,1 20 0,0 11 0,1 8 0,6 4 0,-2-7 0,2-4 0,-2-6 0,-1-9 0,-1-6 0,1-8 0,-5-3 0,-3-3 0,3-15 0,1-14 0,-2-9 0,-2-12 0,2 1 0,-2-1 0,5 13 0,-5 4 0,1 15 0,-4 4 0,4 8 0,3 6 0,22 6 0,5 3 0</inkml:trace>
  <inkml:trace contextRef="#ctx0" brushRef="#br0" timeOffset="8497">5907 33 24575,'-6'78'0,"2"-11"0,3-10 0,1-1 0,-2-6 0,-5-1 0,-4-3 0,-7-7 0,7-10 0,4-15 0,-5-7 0,-23-21 0,-10-9 0</inkml:trace>
  <inkml:trace contextRef="#ctx0" brushRef="#br0" timeOffset="8712">5568 274 24575,'74'-6'0,"0"3"0,-9 1 0,-5 2 0,-14-3 0,-8-1 0,-9 1 0,-8 3 0,-5 0 0,-5 0 0,9 0 0,2 0 0</inkml:trace>
  <inkml:trace contextRef="#ctx0" brushRef="#br0" timeOffset="9183">6034 147 24575,'11'12'0,"-4"9"0,-4 14 0,-3 4 0,0 2 0,0 1 0,0-5 0,0-5 0,0-5 0,0-6 0,0-28 0,1-6 0,2-26 0,5 3 0,6 4 0,1 6 0,10 5 0,0 4 0,14 7 0,2 4 0,2 2 0,-6 6 0,-12 5 0,-6 10 0,-12 15 0,-2 0 0,-5 3 0,-9-2 0,-8-1 0,-15-5 0,-40 17 0,-10 1 0</inkml:trace>
  <inkml:trace contextRef="#ctx0" brushRef="#br0" timeOffset="12037">1007 1311 24575,'-88'-41'0,"18"16"0,26 17 0,9 8 0,5 2 0,8 5 0,-1 6 0,5 12 0,4 1 0,4 2 0,4-1 0,6-2 0,0-3 0,0 3 0,0-4 0,0-3 0,18-1 0,11-6 0,7-3 0,3-8 0,0 0 0,-7 0 0,-4-10 0,-11-8 0,2-7 0,-5-7 0,0-2 0,-3-4 0,-5 3 0,-3-3 0,-1-2 0,-2-3 0,0 2 0,0-1 0,0 10 0,0 11 0,0 5 0,0 5 0,0 14 0,0 9 0,0 16 0,0 12 0,0 6 0,1 4 0,2-1 0,3 0 0,5-6 0,-1-2 0,1-6 0,-4-7 0,0 1 0,-3-11 0,3-3 0,-14-8 0,0-3 0</inkml:trace>
  <inkml:trace contextRef="#ctx0" brushRef="#br0" timeOffset="12444">1071 1216 24575,'18'36'0,"-8"-4"0,-6 0 0,-4-4 0,1 0 0,2-3 0,5-3 0,6-11 0,-1 1 0,4-9 0,0 1 0,0-4 0,2-2 0,-5-1 0,3-5 0,-7-10 0,2-3 0,-8-7 0,-1-2 0,-3 6 0,0 0 0,0 6 0,-5 8 0,-5 5 0,-7 5 0</inkml:trace>
  <inkml:trace contextRef="#ctx0" brushRef="#br0" timeOffset="13002">1492 1343 24575,'30'-47'0,"0"0"0,-5-10 0,-32 39 0,-21 18 0,5 5 0,2 6 0,6 8 0,8 5 0,2 8 0,5-4 0,1 8 0,3-8 0,10 4 0,7-8 0,3-2 0,-3-5 0,0-9 0,0-1 0,-3-4 0,-1-3 0,-4 0 0,1 0 0,2 0 0,-2 0 0,19 9 0,1 3 0</inkml:trace>
  <inkml:trace contextRef="#ctx0" brushRef="#br0" timeOffset="13481">2214 1142 24575,'6'2'0,"-1"16"0,-5 28 0,0-1 0,0 1 0,3-7 0,1-4 0,-1-6 0,-3-5 0,10-6 0,1-3 0</inkml:trace>
  <inkml:trace contextRef="#ctx0" brushRef="#br0" timeOffset="13704">2139 1269 24575,'76'-24'0,"-9"10"0,-8 9 0,-2 5 0,-8 0 0,7-9 0,-7-3 0</inkml:trace>
  <inkml:trace contextRef="#ctx0" brushRef="#br0" timeOffset="14164">2731 1312 24575,'-30'-52'0,"0"-1"0,-16-7 0,18 51 0,10 30 0,10 6 0,1 9 0,4-1 0,3 0 0,6-1 0,5-9 0,11-5 0,6-6 0,1-7 0,-8-3 0,-5-3 0,-2-1 0,-2-6 0,-1-5 0,-6-5 0,-1-9 0,-3 2 0,-1-6 0,0 11 0,0 0 0,0 5 0,0 2 0</inkml:trace>
  <inkml:trace contextRef="#ctx0" brushRef="#br0" timeOffset="14644">3240 1163 24575,'17'35'0,"-3"0"0,-14 15 0,0-1 0,0 4 0,2-5 0,1-2 0,2-8 0,2-6 0,-2-7 0,-5-7 0,4-7 0,7-11 0,5-6 0</inkml:trace>
  <inkml:trace contextRef="#ctx0" brushRef="#br0" timeOffset="14995">3261 1195 24575,'79'-29'0,"-12"15"0,-17 20 0,-4 15 0,-11 1 0,-10 2 0,-10 6 0,-15-2 0,-7-1 0,-14-9 0,-8-4 0,-24-7 0,8-3 0,13-4 0,3 0 0,22-4 0,0-3 0,4-3 0,3 0 0</inkml:trace>
  <inkml:trace contextRef="#ctx0" brushRef="#br0" timeOffset="15482">3874 1227 24575,'-43'-29'0,"0"0"0,-29-3 0,54 57 0,8 2 0,6 8 0,3-8 0,1 5 0,13-12 0,5-3 0,6-5 0,-2-5 0,0-2 0,-8-5 0,0 0 0,-3 0 0,-4-8 0,0-3 0,-5-12 0,2 1 0,-3-9 0,-1 9 0,0 1 0,0 11 0,0-1 0,0 1 0,0-1 0</inkml:trace>
  <inkml:trace contextRef="#ctx0" brushRef="#br0" timeOffset="15893">3937 1110 24575,'53'67'0,"-7"-14"0,-7-12 0,-8-9 0,4 0 0,-4-11 0,1-2 0,-11-9 0,-2-4 0,-8-2 0,-1-3 0,-4-7 0,-1-8 0,-1-13 0,1-6 0,2-13 0,-1 4 0,-2 3 0,-2 5 0,5 9 0,-5 9 0,2 8 0,-3 1 0,-1-3 0</inkml:trace>
  <inkml:trace contextRef="#ctx0" brushRef="#br0" timeOffset="16423">4392 1205 24575,'74'-29'0,"-21"11"0,-29 12 0,-14 6 0,-6-4 0,1-2 0,-5-5 0,-5-1 0,-2-2 0,-7 1 0,-4-4 0,6 6 0,2-3 0,1 9 0,-1-2 0,-3 6 0,2 5 0,-2 11 0,12 11 0,-2 9 0,2 9 0,1-2 0,0-2 0,0-5 0,0-4 0,0-7 0,8-5 0,9-12 0,6-2 0,12-5 0,0 0 0,-3 0 0,-3 0 0,-7-24 0,-1-5 0</inkml:trace>
  <inkml:trace contextRef="#ctx0" brushRef="#br0" timeOffset="16840">4732 1078 24575,'41'32'0,"-8"2"0,-33-2 0,0 4 0,0-7 0,3 1 0,1-9 0,3 2 0,-3-9 0,-1-10 0,-2-15 0,3-18 0,2-5 0,4-4 0,-3 1 0,0 5 0,0 8 0,4-1 0,0 6 0,-1-2 0,1 1 0,-1 6 0,4 1 0,1 6 0,8-21 0,-1-2 0</inkml:trace>
  <inkml:trace contextRef="#ctx0" brushRef="#br0" timeOffset="17139">5070 920 24575,'17'49'0,"-3"0"0,-14-13 0,0 4 0,0-2 0,1 0 0,3 1 0,3-10 0,7-1 0,3-4 0,-1-8 0,-24-14 0,-11-9 0</inkml:trace>
  <inkml:trace contextRef="#ctx0" brushRef="#br0" timeOffset="17353">4912 1152 24575,'49'-11'0,"-1"-1"0,41-2 0,-17 4 0,-8 3 0,-13 1 0,-16-1 0,0-4 0,-13-6 0</inkml:trace>
  <inkml:trace contextRef="#ctx0" brushRef="#br0" timeOffset="17858">5441 1015 24575,'50'38'0,"1"0"0,-6-2 0,-5-14 0,-5-33 0,-4-4 0,-7-17 0,-8 6 0,-13-5 0,-2 8 0,-1-1 0,0 8 0,0-4 0,-9 28 0,-5 14 0,-7 20 0,-5 11 0,8 0 0,4-4 0,7-6 0,1 0 0,-1-8 0,2 1 0,5-15 0,-1 1 0,-2-8 0,-3 0 0,-24 25 0,-4 7 0</inkml:trace>
  <inkml:trace contextRef="#ctx0" brushRef="#br0" timeOffset="18811">869 1734 24575,'-74'24'0,"7"12"0,42-11 0,2 8 0,5 2 0,7-2 0,8 2 0,2-2 0,1-1 0,2-2 0,5-6 0,19 0 0,16-10 0,8-1 0,3-6 0,-10-2 0,-4-5 0,-14 0 0,9 23 0,-6 7 0</inkml:trace>
  <inkml:trace contextRef="#ctx0" brushRef="#br0" timeOffset="19462">1397 2031 24575,'-74'-53'0,"7"11"0,42 42 0,-3 0 0,3 0 0,9 5 0,5 6 0,8 7 0,-1 10 0,3-7 0,1 7 0,0-10 0,0 3 0,5-7 0,4-3 0,12-8 0,6-2 0,12-1 0,-5 0 0,-9 0 0,-1-10 0,-10-8 0,-1-8 0,-6-9 0,-3-3 0,-4-4 0,0 0 0,0-1 0,0 3 0,0 5 0,0 0 0,0 17 0,0 17 0,2 30 0,1 24 0,-1 5 0,5-5 0,-3-4 0,3-6 0,0-6 0,4-16 0,-4-5 0,0-9 0,3-5 0,4 2 0,5 11 0,-2 3 0</inkml:trace>
  <inkml:trace contextRef="#ctx0" brushRef="#br0" timeOffset="19722">1619 1946 24575,'0'45'0,"0"-3"0,0-16 0,0-5 0,0-7 0,0-3 0,-9 9 0,-3 2 0</inkml:trace>
  <inkml:trace contextRef="#ctx0" brushRef="#br0" timeOffset="19886">1598 1756 24575,'0'0'0</inkml:trace>
  <inkml:trace contextRef="#ctx0" brushRef="#br0" timeOffset="20339">2054 1861 24575,'-71'-52'0,"1"10"0,24 46 0,7 3 0,11 7 0,7 2 0,11 6 0,4-2 0,2-3 0,4 2 0,4-5 0,20 4 0,15-4 0,9 4 0,5-4 0,-10 9 0,-8 2 0,-7 0 0,-7-1 0,-5-1 0,-6-2 0,-4-5 0,-20-5 0,-14-8 0,-18 2 0,-21-1 0,3-1 0,11-3 0,12 0 0,39-19 0,10-4 0</inkml:trace>
  <inkml:trace contextRef="#ctx0" brushRef="#br0" timeOffset="20818">2180 1978 24575,'64'-30'0,"-7"7"0,-39 23 0,-6 0 0,-2 0 0,-6-8 0,-1-3 0,-7-5 0,-7 2 0,-3-4 0,-4 4 0,3 0 0,5 3 0,-5 5 0,1 3 0,0 1 0,8 17 0,3 6 0,2 11 0,1 3 0,0 7 0,0-3 0,0-4 0,0-7 0,0-12 0,0-2 0,7-9 0,7-2 0,8 2 0,13-2 0,3 1 0,14 10 0,2 4 0</inkml:trace>
  <inkml:trace contextRef="#ctx0" brushRef="#br0" timeOffset="21325">2785 1957 24575,'-23'-98'0,"-2"20"0,10 68 0,-2 6 0,-2 8 0,5 10 0,1 9 0,6 20 0,2-1 0,5 1 0,0-7 0,0-4 0,5-9 0,2-5 0,6-10 0,1-1 0,0-4 0,-4-3 0,1-10 0,0-4 0,-6-13 0,-1-5 0,-3-1 0,-1 5 0,0 2 0,0 19 0,0 14 0,4 10 0,-1 18 0,5-3 0,0-4 0,9-3 0,4-8 0,12-1 0,3-6 0,13 19 0,5 6 0</inkml:trace>
  <inkml:trace contextRef="#ctx0" brushRef="#br0" timeOffset="21784">3229 1872 24575,'-53'-82'0,"7"32"0,7 34 0,8 16 0,6 13 0,7 4 0,8 2 0,10-1 0,2-2 0,5 2 0,18-6 0,14-5 0,3 0 0,-3 3 0,-9 5 0,-8-1 0,-7 10 0,-8 5 0,-2-2 0,-5 4 0,0-6 0,0 0 0,-3-8 0,-4-3 0,-16-6 0,-13-5 0,-1-2 0,5-1 0,11-7 0,7-7 0,7-2 0,7-24 0,0 1 0</inkml:trace>
  <inkml:trace contextRef="#ctx0" brushRef="#br0" timeOffset="22257">3292 1830 24575,'95'0'0,"-20"0"0,-47 0 0,-9-9 0,-5-1 0,-7-7 0,-3 3 0,-3-1 0,-1 1 0,-11 3 0,-6 1 0,-4-4 0,-8 3 0,6 3 0,-2 4 0,7 3 0,4 1 0,3 14 0,0 7 0,2 12 0,2 6 0,2 2 0,5 2 0,0-2 0,0-2 0,2-5 0,5-10 0,11-5 0,14-12 0,8-2 0,5-5 0,-2 0 0,-11 0 0,11 9 0,-9 3 0</inkml:trace>
  <inkml:trace contextRef="#ctx0" brushRef="#br0" timeOffset="22706">3948 1504 24575,'-18'54'0,"4"-1"0,14-8 0,-6 4 0,-5 4 0,4-6 0,-3-5 0,2-1 0,-3-6 0,4-3 0,0-4 0,3-8 0,-3 2 0,-19 6 0,-8 5 0</inkml:trace>
  <inkml:trace contextRef="#ctx0" brushRef="#br0" timeOffset="23439">4350 1642 24575,'-93'-6'0,"12"3"0,63 6 0,8 4 0,3 7 0,4-5 0,3 1 0,14-3 0,7 0 0,10-1 0,1-2 0,-4-1 0,-10 8 0,-3 7 0,-4 10 0,-6 6 0,-1 1 0,-3 4 0,-1-4 0,0 2 0,0-9 0,-10 2 0,-8-12 0,-3-5 0,-8-9 0,6-3 0,2-1 0,10-10 0,8-4 0,1-19 0,3-5 0</inkml:trace>
  <inkml:trace contextRef="#ctx0" brushRef="#br0" timeOffset="23754">4520 1566 24575,'-6'78'0,"3"-8"0,2-7 0,1-3 0,4-4 0,3-7 0,-2-9 0,-1-11 0,1-13 0,1-11 0,5-5 0</inkml:trace>
  <inkml:trace contextRef="#ctx0" brushRef="#br0" timeOffset="23954">4404 1787 24575,'76'-41'0,"-8"8"0,-25 33 0,-3 10 0,-13 1 0</inkml:trace>
  <inkml:trace contextRef="#ctx0" brushRef="#br0" timeOffset="24512">4944 1734 24575,'-43'-28'0,"0"0"0,-17 0 0,27 37 0,15 26 0,8 10 0,6 5 0,3-3 0,1-2 0,13-12 0,4-8 0,7-9 0,1-8 0,-3-4 0,-1-6 0,-7-5 0,-2-11 0,-1-14 0,-6-4 0,-1-6 0,-3 6 0,-1 8 0,0 7 0,0 10 0,5 15 0,-4 7 0,3 13 0,1 7 0,3 1 0,0-7 0,-1 7 0,2-13 0,-2 6 0,-2-10 0,23 19 0,2 0 0</inkml:trace>
  <inkml:trace contextRef="#ctx0" brushRef="#br0" timeOffset="24914">5018 1652 24575,'41'49'0,"-17"1"0,-14-2 0,-7 1 0,6-7 0,1-6 0,8-13 0,-4-5 0,-3-10 0,-1-4 0,-6-17 0,0-6 0,-4-16 0,0-4 0,0-7 0,11 4 0,7-1 0,11 8 0,10 10 0,-4 2 0,-3 9 0,-5 0 0,-6 3 0</inkml:trace>
  <inkml:trace contextRef="#ctx0" brushRef="#br0" timeOffset="25589">5473 1663 24575,'6'29'0,"-3"6"0,1 7 0,3 0 0,2-4 0,5-3 0,5-11 0,-5-6 0,0-10 0,0-5 0,-2-1 0,-1-2 0,-2-6 0,-2-5 0,-2-12 0,-5-9 0,0-12 0,0-2 0,5 5 0,2 2 0,9 10 0,2 4 0,-1 12 0,-6 6 0,9 14 0,2 5 0</inkml:trace>
  <inkml:trace contextRef="#ctx0" brushRef="#br0" timeOffset="26142">6002 1747 24575,'-28'-47'0,"-1"0"0,-13-10 0,15 46 0,9 25 0,3 14 0,5 18 0,4 2 0,2 9 0,3-10 0,1-9 0,6-8 0,4-16 0,9-5 0,6-9 0,-2-2 0,-5-5 0,-3-10 0,-4-11 0,-2-1 0,-2 1 0,-2-1 0,-5 8 0,0 2 0,0 23 0,1 12 0,3 20 0,-2 2 0,5 1 0,-3-6 0,3-5 0,0-13 0,3-1 0,1-14 0,9 9 0,2 3 0</inkml:trace>
  <inkml:trace contextRef="#ctx0" brushRef="#br0" timeOffset="26448">6096 1482 24575,'6'45'0,"-3"-3"0,-1-2 0,-2 3 0,0-1 0,0 0 0,4 4 0,3 0 0,3-8 0,0-6 0,-4-16 0,-2-2 0,-3-4 0,-1 0 0</inkml:trace>
  <inkml:trace contextRef="#ctx0" brushRef="#br0" timeOffset="26653">6043 1703 24575,'71'0'0,"-8"0"0,-11 0 0,-6 0 0,-7 0 0,6 14 0,-1 3 0</inkml:trace>
  <inkml:trace contextRef="#ctx0" brushRef="#br0" timeOffset="26930">6467 1671 24575,'23'68'0,"-4"-7"0,-19-40 0,0 2 0,0-9 0,-5 9 0,-1 0 0</inkml:trace>
  <inkml:trace contextRef="#ctx0" brushRef="#br0" timeOffset="27104">6350 1417 24575,'0'0'0</inkml:trace>
  <inkml:trace contextRef="#ctx0" brushRef="#br0" timeOffset="27662">6816 1642 24575,'-68'7'0,"1"-1"0,-15 13 0,55 6 0,27-1 0,0 5 0,0-9 0,0 1 0,7-8 0,8-3 0,-1-4 0,10-6 0,-6 0 0,7 0 0,-9 0 0,5 0 0,-7-7 0,0-7 0,-6 3 0,-5-10 0,-5 5 0,-9-9 0,3 4 0,-10 3 0,10 2 0,5 2 0,1 2 0,2-2 0,5 11 0,1 5 0</inkml:trace>
  <inkml:trace contextRef="#ctx0" brushRef="#br0" timeOffset="28193">6923 1609 24575,'32'42'0,"0"0"0,7 18 0,-26-24 0,-13-15 0,0-18 0,0-10 0,0-24 0,0-4 0,5 1 0,2 6 0,2 3 0,2 7 0,-1 4 0,1 7 0,0 2 0,-1 5 0,1 0 0,-1 0 0,4 6 0,0 5 0,1 8 0,-5 5 0,0 0 0,-3-6 0,-1 0 0,-3-4 0,-2 1 0,13 5 0,-2 2 0</inkml:trace>
  <inkml:trace contextRef="#ctx0" brushRef="#br0" timeOffset="28651">7133 1312 24575,'54'60'0,"7"-3"0,-4-15 0,-2 5 0,-2 2 0,-14 2 0,-11-2 0,-14 6 0,-7-2 0,-4-3 0,-3-8 0,-11-8 0,-7-6 0,-7-3 0,-11 3 0,8-9 0,0-1 0,9-5 0,-10 21 0,0 6 0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1:16.535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169 2849 24575,'41'-23'0,"-6"-9"0,-32-28 0,6-16 0,6-20 0,-7 44 0,0-3 0,1-3 0,0 0 0,-2 1 0,1 1 0,4 4 0,1 2 0,11-41 0,8 10 0,-5 16 0,-2 13 0,-4 8 0,-3 12 0,-7 11 0,-4 7 0,-23 35 0,-3 14 0</inkml:trace>
  <inkml:trace contextRef="#ctx0" brushRef="#br0" timeOffset="573">1 2604 24575,'45'41'0,"-10"-2"0,-6-6 0,-4 6 0,2-9 0,-6 2 0,5-7 0,-8-1 0,-1-10 0,-6-3 0,0-7 0,-1-1 0,-3-2 0,0-1 0,1-9 0,7-12 0,1-8 0,5-16 0,0 6 0,1 4 0,2 5 0,1 2 0,9-5 0,-1-5 0</inkml:trace>
  <inkml:trace contextRef="#ctx0" brushRef="#br0" timeOffset="1355">699 562 24575,'30'89'0,"-13"-15"0,-9-14 0,-5-7 0,8-4 0,6 0 0,-5-9 0,-1-1 0,-4-6 0,0-5 0,-1-7 0,-3-7 0,-2-2 0,-10-6 0,-9-1 0</inkml:trace>
  <inkml:trace contextRef="#ctx0" brushRef="#br0" timeOffset="1602">572 973 24575,'59'-20'0,"-1"-1"0,23-11 0,-36 10 0,-28 1 0,-1 3 0,-6 0 0,1 2 0,-1-2 0,1 2 0,0 2 0,-1-7 0,1-6 0</inkml:trace>
  <inkml:trace contextRef="#ctx0" brushRef="#br0" timeOffset="2073">1333 680 24575,'-52'-30'0,"2"7"0,1 23 0,5 0 0,2 0 0,8 0 0,6 0 0,12 3 0,2 8 0,6 8 0,1 16 0,2 5 0,5 2 0,0 0 0,0-7 0,13-11 0,12 1 0,15-14 0,16-4 0,-4-5 0,-6-2 0,-12-3 0,-6-8 0,-10-7 0,-8-13 0,-4-5 0,-6 1 0,0 6 0,0 8 0,0-3 0,0 6 0,0 3 0,0 5 0,-4-8 0,-2-9 0</inkml:trace>
  <inkml:trace contextRef="#ctx0" brushRef="#br0" timeOffset="2371">1430 371 24575,'29'23'0,"-11"13"0,-7 15 0,0 9 0,2-4 0,8-7 0,-3-2 0,3-8 0,-5-11 0,-5-3 0,0-10 0,-29-14 0,-7-8 0</inkml:trace>
  <inkml:trace contextRef="#ctx0" brushRef="#br0" timeOffset="2552">1451 689 24575,'48'-40'0,"5"3"0,0 23 0,-3-4 0,0 4 0,-3-10 0,-9 2 0</inkml:trace>
  <inkml:trace contextRef="#ctx0" brushRef="#br0" timeOffset="3117">2044 583 24575,'-30'-42'0,"1"0"0,-7 10 0,25 56 0,11 22 0,0-6 0,0-9 0,2-13 0,5-11 0,0-5 0,7-2 0,-2-8 0,-1-9 0,-2-7 0,-2-15 0,-2 2 0,-5-2 0,0 7 0,0 7 0,0 8 0,0 3 0,4 7 0,7 11 0,9 10 0,12 8 0,8 0 0,16-8 0,-6-1 0,-1-6 0,-11-2 0,-10-5 0,2 0 0,-7 0 0,9 0 0</inkml:trace>
  <inkml:trace contextRef="#ctx0" brushRef="#br0" timeOffset="3440">2381 0 24575,'41'60'0,"-8"2"0,-33-13 0,1-1 0,3 2 0,1-3 0,2-2 0,2-8 0,-2-12 0,-2-3 0,0-6 0,-5 14 0,0-2 0</inkml:trace>
  <inkml:trace contextRef="#ctx0" brushRef="#br0" timeOffset="3953">1164 1524 24575,'61'78'0,"-18"-14"0,-19-24 0,-6-2 0,0-4 0,-11-2 0,2-9 0,2-6 0,-24-9 0,-6-3 0</inkml:trace>
  <inkml:trace contextRef="#ctx0" brushRef="#br0" timeOffset="4146">975 1355 24575,'0'0'0</inkml:trace>
  <inkml:trace contextRef="#ctx0" brushRef="#br0" timeOffset="4617">1418 1388 24575,'12'82'0,"-5"-18"0,-5-10 0,-2-8 0,0-5 0,0-2 0,0-15 0,0-6 0,0-15 0,0-18 0,0-18 0,0-16 0,0-5 0,0 1 0,0-1 0,0 8 0,12 9 0,2 9 0,18 11 0,3 6 0,10 5 0,8 6 0,-6 14 0,-5 7 0,-5 12 0,-9 6 0,-4-2 0,-6-2 0,-1-5 0,-3-5 0,-3-10 0,5 4 0,-6-1 0</inkml:trace>
  <inkml:trace contextRef="#ctx0" brushRef="#br0" timeOffset="4962">2033 1239 24575,'-53'7'0,"21"14"0,22 18 0,10 7 0,0-2 0,0-5 0,2-8 0,5-10 0,5-8 0,9-6 0,0-5 0,0 2 0,-1-3 0,5-1 0,-10 0 0,19-10 0,-11-1 0</inkml:trace>
  <inkml:trace contextRef="#ctx0" brushRef="#br0" timeOffset="5465">2530 1143 24575,'-52'-23'0,"0"-1"0,1 2 0,3 7 0,-16 15 0,9 0 0,13 0 0,10 6 0,11 4 0,8 13 0,6 5 0,5 11 0,-2-1 0,3 7 0,1 4 0,16-7 0,13-11 0,18-8 0,13-9 0,0-7 0,-8-4 0,-13-4 0,-7-6 0,-13-8 0,-9-10 0,-4-7 0,-6 4 0,0-5 0,0 5 0,0 1 0,0-1 0,0 9 0,0 1 0,0 1 0,0-4 0,0-6 0</inkml:trace>
  <inkml:trace contextRef="#ctx0" brushRef="#br0" timeOffset="6182">2552 964 24575,'-6'47'0,"2"-5"0,4 3 0,4-7 0,-2-4 0,5-9 0,0-7 0,4-4 0,-5-2 0,-2-11 0,-4-18 0,0-18 0,0-11 0,0-10 0,0 6 0,0 1 0,0 8 0,0 9 0,0 7 0,0 15 0,13 4 0,12 2 0,13 10 0,18 8 0,-3 12 0,0 13 0,-14 6 0,-11 1 0,-14-3 0,-7-8 0,-5-2 0,-2-11 0,-4-21 0,-3-22 0,2-16 0,1-19 0,3 2 0,1-3 0,5 17 0,2 8 0,4 14 0,3 7 0,2 6 0,5 9 0,-3 17 0,0 14 0,-6 5 0,3 6 0,-4-5 0,0-5 0,0-6 0,-1-9 0</inkml:trace>
  <inkml:trace contextRef="#ctx0" brushRef="#br0" timeOffset="6673">3102 921 24575,'79'-29'0,"-14"4"0,-36 22 0,-3-8 0,5-7 0,-10-6 0,4-5 0,-10 2 0,0-1 0,-8 6 0,-4 1 0,-2 4 0,-1 7 0,-10 0 0,-8 3 0,-10 1 0,-7 3 0,3 2 0,4-3 0,5 5 0,2 6 0,5 16 0,5 15 0,5 11 0,3 4 0,2-3 0,1-8 0,9-12 0,12-5 0,19-11 0,20-4 0,0-4 0,-7-6 0,-8 0 0,-10 0 0,-9-6 0,-16-4 0,1-6 0,0-5 0</inkml:trace>
  <inkml:trace contextRef="#ctx0" brushRef="#br0" timeOffset="7677">1979 2204 24575,'-45'-71'0,"-4"29"0,-2 35 0,-9 21 0,10 4 0,0 10 0,21-2 0,11 5 0,10 2 0,8 6 0,26-9 0,16-13 0,16-6 0,13-11 0,-15-8 0,-14-10 0,-10-8 0,-14-13 0,-8 4 0,-6 7 0,-3 7 0,-1 6 0,0 13 0,2 15 0,5 19 0,17 9 0,18 12 0,15 0 0,13 0 0,-4-4 0,-6 0 0,-14 1 0,-18 3 0,-11-4 0,-14 1 0,-13-9 0,-19 1 0,-17-11 0,-31-3 0,9-14 0,4-7 0,16-16 0,16-13 0,15-16 0,10-15 0,4 2 0,3 5 0,0 2 0,0 5 0,28-14 0,8 8 0</inkml:trace>
  <inkml:trace contextRef="#ctx0" brushRef="#br0" timeOffset="8108">2086 1980 24575,'30'43'0,"16"2"0,14-10 0,-4 4 0,-7-4 0,-13-2 0,-11-8 0,-10-5 0,-15-10 0,-14-9 0,-5-21 0,-16-18 0,12-19 0,1-6 0,13 2 0,6 4 0,3 10 0,3 8 0,15 5 0,13 13 0,1 7 0,7 10 0,4-2 0,1 1 0</inkml:trace>
  <inkml:trace contextRef="#ctx0" brushRef="#br0" timeOffset="8506">2741 1810 24575,'-65'4'0,"1"-1"0,-14 25 0,52 12 0,26 10 0,5-13 0,2-8 0,13-13 0,8-12 0,2-3 0,1-1 0,-1-15 0,-9-10 0,-7-3 0,-11-4 0,-5 2 0,-8 9 0,-3-5 0,-12 9 0,12-1 0,6 8 0,5-1 0,25-4 0,7-2 0</inkml:trace>
  <inkml:trace contextRef="#ctx0" brushRef="#br0" timeOffset="9070">2806 1715 24575,'43'23'0,"-11"6"0,-8-9 0,5 4 0,0-13 0,-1-4 0,1-5 0,-8-2 0,-2-2 0,-9-5 0,1-10 0,-1-11 0,0-4 0,-3-3 0,-3 2 0,-4-2 0,0 10 0,0 4 0,0 7 0,0 8 0,0 16 0,0 11 0,9 5 0,8-5 0,13 0 0,19-10 0,0-3 0,8-8 0,-5-4 0,-6-6 0,-12-4 0,-17-15 0,-6 5 0,-11-5 0,-12 5 0,-9-5 0,-16-1 0,-8-2 0,0-1 0,17 9 0,9 0 0,15 6 0,11 8 0,11 6 0,14-11 0,16-3 0</inkml:trace>
  <inkml:trace contextRef="#ctx0" brushRef="#br0" timeOffset="9404">3589 1208 24575,'11'28'0,"-4"7"0,-4 7 0,-3 7 0,0 2 0,0-6 0,1 0 0,3-6 0,0-9 0,3-8 0,-21-44 0,-9-14 0</inkml:trace>
  <inkml:trace contextRef="#ctx0" brushRef="#br0" timeOffset="9603">3588 1536 24575,'-18'-53'0,"0"0"0,11-10 0,24 36 0,7 16 0,-1 2 0,-2-2 0,-1 0 0,-2 4 0,2-3 0,-3-4 0,17-12 0,5-7 0</inkml:trace>
  <inkml:trace contextRef="#ctx0" brushRef="#br0" timeOffset="10083">3737 1028 24575,'46'83'0,"-3"-8"0,-25-37 0,5 2 0,2-4 0,-4-2 0,-3-6 0,-9-7 0,2-7 0,-3-2 0,-2-11 0,-1-11 0,-5-15 0,4-10 0,3-8 0,11 9 0,3-1 0,4 10 0,0 4 0,-10 6 0,3 8 0,-8 4 0,4 10 0,-3 6 0,-4 12 0,-1 2 0,-3 5 0,-2-10 0,14 22 0,-4-4 0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4:44.201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256 1 24575,'0'0'0</inkml:trace>
  <inkml:trace contextRef="#ctx0" brushRef="#br0" timeOffset="-25512">2403 5662 24575,'87'-6'0,"-7"1"0,-23 5 0,-10 0 0,-12 0 0,-3 0 0,-4 0 0,-2 0 0,-5 0 0,4 0 0,0 0 0,-1 0 0,12 0 0,2 0 0</inkml:trace>
  <inkml:trace contextRef="#ctx0" brushRef="#br0" timeOffset="-25137">2636 5462 24575,'12'61'0,"-3"3"0,-9-18 0,0 8 0,0 3 0,0-2 0,0-5 0,0-8 0,0-7 0,5-16 0,6-5 0,5-14 0</inkml:trace>
  <inkml:trace contextRef="#ctx0" brushRef="#br0" timeOffset="-24403">2880 5601 24575,'-50'-44'0,"0"0"0,3 3 0,1 12 0,-14 29 0,-6 0 0,-5 0 0,9 0 0,13 0 0,13 2 0,5 5 0,11 11 0,6 13 0,-3 3 0,-1 9 0,7 3 0,0 10 0,6-2 0,-2 3 0,5-5 0,-1-2 0,1-7 0,2-4 0,2-11 0,1 4 0,3-6 0,4 6 0,15-2 0,7-5 0,14 3 0,10-3 0,16-10 0,13-8 0,-9-4 0,-9-3 0,-13 0 0,-11 0 0,-6-4 0,-5-6 0,1-7 0,2-18 0,6 3 0,5-10 0,-5 4 0,-5-4 0,-14 1 0,-8-9 0,-7 4 0,-7-3 0,-21 4 0,-14-1 0,-5 8 0,-10 2 0,13 8 0,8 3 0,5 9 0,10 5 0,-19-9 0,-1 3 0</inkml:trace>
  <inkml:trace contextRef="#ctx0" brushRef="#br0" timeOffset="-32101">4320 659 24575,'1'93'0,"3"-12"0,-1-14 0,8 7 0,1 17 0,-4-40 0,1 3 0,-1 7 0,0 2 0,-3 3 0,0 2 0,0 3 0,1 0 0,-1 1 0,0 1 0,0 5 0,0 1 0,-2-3 0,1 0 0,-1 3 0,0 1-168,-1-1 1,-1 1 0,0 1 0,0 1 167,3 1 0,0 0 0,-3 4 0,0 2 0,0 5 0,1-1 0,1-5 0,0-1 0,1 5 0,-1 0 0,1-4 0,1 0 0,-2 2 0,1 0 0,1 1 0,0 0 0,0 3 0,1-1 0,0-2 0,1 0 0,0 0 0,0 1 0,0 6 0,0 1 0,-3 0 0,-1 0 0,-1-30 0,-1 1 0,1 0-141,-1 0 1,0-1-1,0 1 1,0-2-1,-1 1 1,0-1 140,1 1 0,-2-1 0,1 0 0,0 30 0,0-1 0,0-3 0,0-1 0,2 4 0,1 0 0,0-5 0,1 0 0,1 6 0,0 0 0,-1-5 0,2 1 0,3 4 0,1 1 0,-3-32 0,0 1 0,0-1 0,2-1 0,0 0 0,-1 0 0,0 2 0,-1 1 0,-1-1 0,4 29 0,-2-1 0,-4-1 0,-1 0 0,0 4 0,-1-1 0,-2-8 0,0 0 0,0 4 0,0 0 0,0-7 0,0-1 0,0-3 0,0 1 0,0 4 0,0 0 0,-4-5 0,1 0-108,-1 0 0,0 0 1,-1-3-1,0-1 108,3 1 0,0-1 0,0 0 0,1 0 0,1-3 0,0-1 0,0-4 0,0-3 0,0-2 0,0-1 0,0-7 0,0 0 0,0-1 0,0-1 0,0 37 0,0-12 0,0-26 468,0-19-468,-14-18 0,5-8 0,-10-4 0</inkml:trace>
  <inkml:trace contextRef="#ctx0" brushRef="#br0" timeOffset="-29971">4658 8257 24575,'61'-12'0,"-1"3"0,-21 9 0,2 0 0,-1 0 0,-4 0 0,-4 0 0,8 0 0,9 0 0,29 0 0,14 0 0,1 0 0,-9 0 0,-13 0 0,-11 0 0,19 0 0,16 0 0,-45 0 0,1 0 0,5 0 0,1 0 0,3-1 0,1 2 0,4-2 0,0 2 0,-2-1 0,0 0 0,9-1 0,1 2 0,-7-1 0,0 0 0,-5-1 0,1 2 0,2-1 0,3 0 0,11 0 0,2 0 0,5 0 0,1 0-165,1 0 1,-1 0 0,-13-1-1,2 0 165,18 0 0,4-1 0,-29-1 0,0-1 0,0-1 0,27-5 0,0-1 0,-21 6 0,2 1 0,-2 0 0,21-3 0,-3 0 0,-4 0 0,1 1 0,-18 1 0,3 1 0,-4-1 0,18-4 0,-1-1 0,-21 4 0,3 0 0,0 0 0,6 1 0,2 0 0,-2 0-174,-7 0 0,-2 0 1,1 1-1,5 1 1,0 1-1,-1 0 174,27 0 0,-5 0 0,-16 2 0,-1-1 0,11 1 0,2 0 0,7 0 0,0 0 0,-6 0 0,0 0 0,4 0 0,0 0 0,-3 0 0,-2 0 0,-16 0 0,1 0-144,13 0 1,2 0 0,3 3-1,0 1 144,-10-1 0,-2 1 0,-4 3 0,-2 0 0,-8 0 0,-1 1 0,10-2 0,3 2 0,3 0 0,0 1 0,-2 1 0,-2-1 0,-7-3 0,-2-1 0,2 1 0,2-1 0,9-1 0,1-1 0,-5 1 0,-2-2 0,-3 0 0,-2 0 0,-5-2 0,1 1 0,13 1 0,1 0 0,-6 0 0,-2 0 0,-5 0 0,0 0 0,-4 1 0,1 1 0,8-2 0,1-1 0,-10 1 0,-3 0 0,39-2 0,-44 0 0,3 0 151,5 0 0,1 0 0,-8 0 0,-2 0-151,31 0 0,0 0 0,-10 0 0</inkml:trace>
  <inkml:trace contextRef="#ctx0" brushRef="#br0" timeOffset="-27646">3927 8287 24575,'-34'-38'0,"0"0"0,-29-23 0,34 61 0,-5 9 0,-1 5 0,5 5 0,5 2 0,8 1 0,7-1 0,4 1 0,6 3 0,0-2 0,0 5 0,0-1 0,0 2 0,13 4 0,4-5 0,14 2 0,1-8 0,2-1 0,-2-11 0,-5 2 0,-3-8 0,-2-1 0,-5-3 0,3 0 0,-2 0 0,-5-5 0,1-2 0,-4-8 0,8-6 0,-10-1 0,-1-7 0,-4 7 0,-3-6 0,0 2 0,0-9 0,-1 5 0,-3 2 0,-2 5 0,-4-2 0,-1 7 0,-14 12 0,-3 8 0</inkml:trace>
  <inkml:trace contextRef="#ctx0" brushRef="#br0" timeOffset="-26990">3388 9706 24575,'89'-6'0,"-4"1"0,-36 5 0,-3 0 0,-4 0 0,-6 0 0,-12 0 0,-4 0 0,-9 0 0,-1 0 0,1 0 0,-5-14 0,-1-4 0</inkml:trace>
  <inkml:trace contextRef="#ctx0" brushRef="#br0" timeOffset="-26183">3875 9611 24575,'-60'-76'0,"3"10"0,5 65 0,3-9 0,-9 5 0,10-1 0,1 1 0,14 5 0,3 0 0,13 0 0,-3 0 0,4 0 0,-10 14 0,-1 8 0,-5 11 0,5 9 0,-4-5 0,9 10 0,1-3 0,1 3 0,13 0 0,-3-4 0,10 0 0,0-7 0,0-4 0,0 0 0,5-1 0,6 1 0,10-5 0,1 4 0,13-9 0,-11-1 0,16-10 0,-12-2 0,18-3 0,7 0 0,21-1 0,3-5 0,1 0 0,-14 0 0,-21 0 0,-3-5 0,-17-6 0,-7-10 0,-2-15 0,-8-3 0,5-3 0,-5-4 0,-2 7 0,-4-13 0,0 4 0,0-5 0,0 0 0,0 0 0,0 5 0,-4 10 0,-2 13 0,-10 14 0,-28-8 0,-13 2 0</inkml:trace>
  <inkml:trace contextRef="#ctx0" brushRef="#br0" timeOffset="-25512">2403 5663 24575,'87'-6'0,"-7"1"0,-23 5 0,-10 0 0,-12 0 0,-3 0 0,-4 0 0,-2 0 0,-5 0 0,4 0 0,0 0 0,-1 0 0,12 0 0,2 0 0</inkml:trace>
  <inkml:trace contextRef="#ctx0" brushRef="#br0" timeOffset="-25137">2636 5462 24575,'12'61'0,"-3"3"0,-9-18 0,0 8 0,0 3 0,0-2 0,0-5 0,0-8 0,0-7 0,5-16 0,6-5 0,5-14 0</inkml:trace>
  <inkml:trace contextRef="#ctx0" brushRef="#br0" timeOffset="-24403">2880 5601 24575,'-50'-44'0,"0"0"0,3 3 0,1 12 0,-14 29 0,-6 0 0,-5 0 0,9 0 0,13 0 0,13 2 0,5 5 0,11 11 0,6 13 0,-3 3 0,-1 9 0,7 3 0,0 10 0,6-2 0,-2 3 0,5-5 0,-1-2 0,1-7 0,2-4 0,2-11 0,1 4 0,3-6 0,4 6 0,15-2 0,7-5 0,14 3 0,10-3 0,16-10 0,13-8 0,-9-4 0,-9-3 0,-13 0 0,-11 0 0,-6-4 0,-5-6 0,1-7 0,2-18 0,6 3 0,5-10 0,-5 4 0,-5-4 0,-14 1 0,-8-9 0,-7 4 0,-7-3 0,-21 4 0,-14-1 0,-5 8 0,-10 2 0,13 8 0,8 3 0,5 9 0,10 5 0,-19-9 0,-1 3 0</inkml:trace>
  <inkml:trace contextRef="#ctx0" brushRef="#br0" timeOffset="-167">509 308 24575,'-40'70'0,"26"-13"0,29-15 0,10-10 0,-5-4 0,-6 0 0,-2-6 0,-2 0 0,-3-7 0,0-8 0,1-16 0,2-9 0</inkml:trace>
  <inkml:trace contextRef="#ctx0" brushRef="#br0" timeOffset="592">668 236 24575,'16'81'0,"-5"-18"0,-6-18 0,-5-17 0,0 1 0,0-4 0,0-5 0,0-6 0,0-2 0,0-34 0,4 2 0,3-26 0,12 3 0,6 8 0,11 2 0,3 9 0,2 4 0,-9 9 0,3 2 0,-10 2 0,5 2 0,-8 5 0,-4 6 0,-3 4 0,-4 14 0,0 8 0,-5 3 0,-3 0 0,-1-3 0,-2 0 0,1-3 0,2-8 0,-2-2 0,3-8 0,-2-4 0,2 0 0,2-5 0,14 7 0,2-3 0</inkml:trace>
  <inkml:trace contextRef="#ctx0" brushRef="#br0" timeOffset="934">1145 595 24575,'38'-58'0,"1"-1"0,-1 0 0,20-25 0,-29 27 0,-57 57 0,0 1 0,7 3 0,-2 8 0,9 13 0,-2 7 0,5 10 0,3-3 0,8 0 0,0-3 0,0 0 0,0-2 0,0-10 0,5-4 0,9-6 0,14-3 0,21-4 0,8-2 0,3-5 0,-7 0 0,13-10 0,-6-1 0</inkml:trace>
  <inkml:trace contextRef="#ctx0" brushRef="#br0" timeOffset="1411">1800 456 24575,'-40'-31'0,"0"1"0,-21-10 0,47 68 0,6 4 0,-3 3 0,5-2 0,6 2 0,0-4 0,0-7 0,6-4 0,5-9 0,8-5 0,5-3 0,1-1 0,-4-2 0,-6-2 0,-4-1 0,0-5 0,-4-10 0,-3-1 0,0-9 0,-3-2 0,-1-5 0,0 3 0,0 1 0,1 7 0,3 7 0,20-10 0,11-6 0</inkml:trace>
  <inkml:trace contextRef="#ctx0" brushRef="#br0" timeOffset="2186">1991 299 24575,'70'56'0,"-27"-6"0,-29-10 0,-14-5 0,0 2 0,0-13 0,0-1 0,0-13 0,-5 1 0,4-10 0,-4-8 0,5-14 0,0-6 0,0-9 0,5 2 0,2-5 0,7 11 0,4 4 0,0 6 0,0 7 0,-3 5 0,-4 3 0,-4 2 0,0 1 0,-3 15 0,3 10 0,-5 1 0,1 5 0,2-1 0,-1 2 0,-1-7 0,-3-3 0,0-15 0,5-13 0,0-17 0,2-8 0,3-6 0,1-5 0,7 10 0,10 7 0,1 8 0,10 6 0,-1 5 0,0 3 0,-7 12 0,-10 9 0,-4 10 0,-7 7 0,0-2 0,-3-1 0,-1-11 0,-3 4 0,4-10 0,7-1 0,-1-7 0,5-3 0,-5-3 0,11-15 0,-1-4 0</inkml:trace>
  <inkml:trace contextRef="#ctx0" brushRef="#br0" timeOffset="2666">2700 521 24575,'67'-47'0,"0"0"0,-5 3 0,-20 9 0,-38 25 0,-3 0 0,-1-11 0,0 6 0,0-3 0,-13 9 0,-4-2 0,-2 8 0,1-1 0,2 4 0,-2 4 0,-2 8 0,2 9 0,7 10 0,0 12 0,4 3 0,0 3 0,2-2 0,5-5 0,1-5 0,3-5 0,8-7 0,9-7 0,5-7 0,6-8 0,-2-2 0,-2-1 0,-3 0 0,-7 0 0,-17-14 0,-8-3 0</inkml:trace>
  <inkml:trace contextRef="#ctx0" brushRef="#br0" timeOffset="4139">170 1165 24575,'-88'-15'0,"14"13"0,71 41 0,-1 6 0,4 1 0,0-5 0,0-6 0,1-11 0,3-7 0,7-8 0,11-6 0,-4-2 0,7-1 0,-5-6 0,5-4 0,-5-15 0,-6-10 0,-5 0 0,-9-1 0,0 5 0,0 2 0,0 8 0,0 7 0,-4 7 0,2 21 0,-1 14 0,3 12 0,3 10 0,19-3 0,13 9 0,0-4 0,4 4 0,-4-2 0,-7-1 0,-4 5 0,-13 2 0,-2-7 0,-2-4 0,-5-5 0,-9-5 0,-20-5 0,-19-10 0,-3-5 0,-4-12 0,10-2 0,7-5 0,9-7 0,6-7 0,2-12 0,9-13 0,1 3 0,9 0 0,0 7 0,0 1 0,0 9 0,38-39 0,9 1 0</inkml:trace>
  <inkml:trace contextRef="#ctx0" brushRef="#br0" timeOffset="4626">243 1070 24575,'56'61'0,"-9"-2"0,-19-24 0,-6 0 0,-1-3 0,-4-4 0,-7 0 0,1-10 0,0-4 0,-5-12 0,-2-20 0,-4-11 0,0-7 0,0 1 0,0 3 0,0 4 0,0 8 0,0-2 0,10 8 0,4 0 0,5 7 0,2 4 0,-4 2 0,1 1 0,18 0 0,9 0 0</inkml:trace>
  <inkml:trace contextRef="#ctx0" brushRef="#br0" timeOffset="5064">985 1250 24575,'-37'-36'0,"0"1"0,-23-7 0,13 28 0,12 14 0,11 0 0,3 0 0,7 18 0,4 11 0,4 13 0,2 7 0,3-2 0,1-1 0,0-9 0,0-9 0,7-12 0,7-12 0,15-3 0,14-1 0,-1-5 0,-7-9 0,-5-2 0,-13-20 0,-2 9 0,-8-4 0,2 2 0,-2 1 0,2 7 0,2 7 0,4-7 0,2-2 0</inkml:trace>
  <inkml:trace contextRef="#ctx0" brushRef="#br0" timeOffset="5695">1156 1102 24575,'-6'56'0,"2"-11"0,3-5 0,1-4 0,0-2 0,0-6 0,2-4 0,5-10 0,12-5 0,16-9 0,4 0 0,11 0 0,-3-2 0,-1-5 0,-12-6 0,-17-12 0,-6 0 0,-11 1 0,-4-3 0,-6 9 0,-8 0 0,-14 8 0,10-1 0,7 10 0,10 13 0,5 16 0,15-1 0,10 5 0,15-9 0,13-2 0,-5-4 0,2-7 0,-12-4 0,-6-2 0,-6-3 0,-8-1 0,-8-8 0,-6-10 0,-3-4 0,-1-13 0,0-3 0,0-1 0,0 6 0,0 1 0,0 4 0,0 0 0,0 10 0,0 8 0,0 2 0,0-3 0,9-4 0,3-2 0</inkml:trace>
  <inkml:trace contextRef="#ctx0" brushRef="#br0" timeOffset="6003">1885 954 24575,'47'71'0,"-19"-15"0,-17-4 0,-8-6 0,11-3 0,7-4 0,2-1 0,-6-14 0,-5-2 0,-5-15 0,-23-3 0,-3-4 0</inkml:trace>
  <inkml:trace contextRef="#ctx0" brushRef="#br0" timeOffset="6251">1693 1144 24575,'51'-3'0,"-1"0"0,42-1 0,-12 3 0,-13 1 0,-10 0 0,-15 0 0,-10 0 0,-11 0 0,-5 0 0,0-9 0,0-3 0</inkml:trace>
  <inkml:trace contextRef="#ctx0" brushRef="#br0" timeOffset="6721">2233 966 24575,'18'47'0,"-1"1"0,12 34 0,-29-39 0,0-7 0,0 6 0,0-9 0,0-4 0,0-4 0,0-22 0,0-20 0,0-18 0,4-3 0,3 14 0,10 0 0,8 10 0,7 1 0,14 6 0,3 2 0,3 5 0,-9 5 0,-8 9 0,-8 3 0,-9 18 0,-4-3 0,-7-1 0,-2 2 0,-5-11 0,-19 6 0,-5-1 0</inkml:trace>
  <inkml:trace contextRef="#ctx0" brushRef="#br0" timeOffset="7456">721 1822 24575,'13'25'0,"-3"6"0,2 9 0,2 6 0,5-1 0,-1 4 0,-3-10 0,-1-4 0,-4-8 0,-2-9 0,-4-21 0,-8-10 0,-1-23 0,-2 1 0,2 0 0,5 3 0,0 5 0,0 2 0,8-1 0,10 2 0,5-2 0,16 1 0,-1 3 0,1-3 0,-4 4 0,-7 3 0,-3 8 0,-7 6 0,-3 3 0,10 10 0,3 3 0</inkml:trace>
  <inkml:trace contextRef="#ctx0" brushRef="#br0" timeOffset="8048">1451 1982 24575,'-60'-67'0,"21"21"0,10 22 0,4 17 0,-1 3 0,9 4 0,-2 1 0,5 2 0,3 17 0,4 12 0,5 7 0,-2 3 0,3 4 0,1 0 0,0-13 0,0-8 0,0-10 0,2-5 0,5-7 0,7-6 0,2-8 0,1-11 0,2-8 0,6-9 0,-4 4 0,0 3 0,-4 13 0,-7 9 0,1 6 0,-5 9 0,-2 15 0,1 14 0,-3 7 0,6-2 0,6 2 0,3-2 0,12-7 0,-8-4 0,5-7 0,-9-7 0,4-5 0,4-9 0,-3-2 0,3-5 0,7-33 0,1-16 0</inkml:trace>
  <inkml:trace contextRef="#ctx0" brushRef="#br0" timeOffset="8377">1672 1642 24575,'35'59'0,"-6"7"0,-29-3 0,4 2 0,3-5 0,3-4 0,0-6 0,2-9 0,2-9 0,-5-5 0,1-6 0,-2-9 0,3-5 0,-19-43 0,-5-11 0</inkml:trace>
  <inkml:trace contextRef="#ctx0" brushRef="#br0" timeOffset="8585">1631 1906 24575,'67'-6'0,"2"1"0,-23 5 0,7 0 0,0 0 0,-2 0 0,-4-19 0,1-4 0</inkml:trace>
  <inkml:trace contextRef="#ctx0" brushRef="#br0" timeOffset="9097">2034 1929 24575,'44'23'0,"-6"-9"0,-7-9 0,-3-5 0,-9 0 0,-1 0 0,-6-3 0,-1-1 0,0-3 0,-1 4 0,-3-10 0,0-2 0,-4 1 0,0 0 0,-2-5 0,-1 2 0,0-1 0,0 8 0,0-1 0,0 0 0,0 4 0,0 0 0,-4 5 0,-7-2 0,-7 8 0,6 11 0,-3 10 0,6 14 0,-5 7 0,7 4 0,3 3 0,3-7 0,1 0 0,1-14 0,3-1 0,5-7 0,5-7 0,5-6 0,-1-7 0,1-3 0,5-1 0,10-19 0,15-5 0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5:40.759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0 2985 24575,'32'-44'0,"0"1"0,10-21 0,-21 31 0,-10 9 0,-2 4 0,-2-5 0,-1-2 0,-2-1 0,2-3 0,4-1 0,1 1 0,-1-1 0,6 0 0,1 0 0,8 1 0,3-1 0,7-1 0,4-2 0,2 2 0,2-3 0,-2 1 0,-2 3 0,-4-2 0,-7 6 0,-1-6 0,-2-1 0,-7-4 0,-1 4 0,0-2 0,-3 2 0,1 2 0,-1-2 0,1-2 0,3 2 0,2-2 0,-2 2 0,11-2 0,6-6 0,10 6 0,4 1 0,0-4 0,0 2 0,-5-6 0,-2 5 0,-3-1 0,-11 1 0,0 3 0,-10 4 0,-1-3 0,5 0 0,-5-3 0,11-1 0,2 9 0,9-6 0,10 3 0,0 2 0,9-7 0,-2 6 0,-4-6 0,-6-1 0,-7 0 0,-4-3 0,-5 9 0,-2-6 0,1 7 0,6-3 0,9 4 0,9 0 0,3 8 0,4-5 0,-8 8 0,-10-1 0,-5 0 0,-9 3 0,-2 2 0,-5-2 0,-3 0 0,-1-3 0,1 1 0,3 2 0,11 2 0,7 2 0,12 2 0,13-2 0,-1-1 0,4 1 0,-9-5 0,-8 1 0,-6 3 0,-12 1 0,8 2 0,-1 1 0,16 0 0,12-3 0,11 5 0,-1-1 0,-4 2 0,-16-3 0,-6 0 0,-8 1 0,10 3 0,7 0 0,20 4 0,11 0 0,-5-2 0,-8 2 0,-12-6 0,-10 2 0,17 3 0,8 0 0,7 3 0,0 1 0,-5 0 0,-13 0 0,4-1 0,8-3 0,10 3 0,-37-1 0,0 0 0,41 1 0,-22 1 0,7 0 0,4 0 0,7 0 0,7 0 0,-9 0 0,-16 0 0,-6 8 0,-11 3 0,13 2 0,15-2 0,2-6 0,5-1 0,-17 1 0,-15-2 0,-6 5 0,3 0 0,10 3 0,17 0 0,3-3 0,2-8 0,-11 0 0,-11 0 0,5 1 0,6 3 0,5 0 0,9 4 0,-11-3 0,-14-1 0,-5-2 0,-12 5 0,6 2 0,11 5 0,4-6 0,13 3 0,-6-7 0,-11 3 0,-12-1 0,-9 1 0,2 5 0,12 2 0,13-7 0,12 4 0,0-7 0,-8 0 0,-10-1 0,-14 8 0,7-3 0,4 6 0,13-7 0,15-3 0,-8-3 0,-7-1 0,-12 0 0,-12 0 0,7 0 0,3 0 0,9 4 0,9-1 0,-8 5 0,-10 0 0,-11-1 0,-13 3 0,-1-2 0,-7 6 0,15-6 0,27 15 0,14 1 0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4:26.620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1 1 24575,'0'0'0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5:06.269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139 96 24575,'28'49'0,"14"0"0,14 4 0,4 4 0,-11-1 0,-7-3 0,-15-9 0,-2-6 0,-10-5 0,-1-4 0,-2-13 0,8 3 0,3-7 0</inkml:trace>
  <inkml:trace contextRef="#ctx0" brushRef="#br0" timeOffset="1916">127 540 24575,'13'-13'0,"19"-4"0,21-7 0,10-11 0,-7-3 0,-14-4 0,-7 3 0,-10 0 0,-5 4 0,-9-4 0,3 5 0,0-1 0,2 3 0,2 4 0,-4-2 0,7 6 0,-7 7 0,0 7 0,-7 1 0,-2 13 0,-14 4 0,-5 17 0,-1-2 0,1 6 0,3-2 0,0 1 0,-1-2 0,-2-5 0,1 0 0,-4 0 0,-5 2 0,-2 1 0,-9-1 0,1 1 0,-4-1 0,-3-2 0,3 0 0,-6 0 0,7 0 0,0 1 0,10-5 0,4 1 0,7-3 0,0-1 0,5 4 0,2-8 0,5 8 0,-8-3 0,3 3 0,2-2 0,-3-1 0,6-4 0,-1 3 0,1-1 0,2 1 0,0-2 0,-9 13 0,-3-3 0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1:34.019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0 0 24575,'0'0'0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5:01.681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 2212 24575,'30'-7'0,"6"0"0,7-6 0,3-8 0,-4-11 0,-3-10 0,-9-3 0,-2-8 0,-1 4 0,-2-4 0,13 5 0,5 5 0,17 0 0,10-3 0,-2-2 0,3-5 0,-16 1 0,-9 3 0,-8-3 0,-10 3 0,3-3 0,-3-1 0,13 5 0,8 2 0,10-1 0,5 1 0,0 0 0,-7 4 0,-8 1 0,-10 2 0,-5-1 0,-13 5 0,3-9 0,-7 2 0,8 2 0,3 5 0,9 3 0,5 4 0,2-4 0,5 7 0,-9-8 0,-1 12 0,-4-7 0,0 10 0,-6-11 0,-1 4 0,-5-4 0,-2 7 0,-1-5 0,-2 6 0,-6 2 0,-5 5 0,0-1 0,3 1 0,5-7 0,-1 3 0,8-10 0,-1 7 0,12-9 0,2 9 0,0-1 0,-4 4 0,-5 3 0,-8 4 0,-3 5 0,-4 3 0,-4-2 0,0 2 0,1-6 0,6 2 0,-2-1 0,2 1 0,-2-1 0,-2 4 0,1 1 0,-4-1 0,0 1 0,-5-1 0,3 4 0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4:29.676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0 33 24575,'0'30'0,"0"5"0,0 11 0,0 7 0,5 1 0,2 6 0,2-8 0,2 1 0,-2-8 0,-2-3 0,-2-7 0,-5-10 0,0-5 0,9-38 0,3-6 0</inkml:trace>
  <inkml:trace contextRef="#ctx0" brushRef="#br0" timeOffset="373">0 117 24575,'71'-59'0,"-1"12"0,-13 47 0,-2 6 0,-6 5 0,-10 5 0,-7 9 0,-13-2 0,-5 6 0,-7-9 0,-7 1 0,-4-4 0,-6 1 0,-22 3 0,-21-7 0,-5-2 0,2-12 0,8 0 0,16 0 0,7 0 0,24 0 0,26-9 0,15-3 0</inkml:trace>
  <inkml:trace contextRef="#ctx0" brushRef="#br0" timeOffset="858">465 160 24575,'91'-24'0,"-14"5"0,-60 19 0,-5-3 0,-5-1 0,-4-8 0,0 2 0,-2-3 0,-1 2 0,-6 1 0,-4-1 0,-5 1 0,-7-1 0,2 5 0,3 3 0,5 1 0,5 2 0,0 7 0,-4 8 0,4 13 0,0 11 0,5 4 0,-2-4 0,3 2 0,1 1 0,0-9 0,0-5 0,1-10 0,3-7 0,6-5 0,8-6 0,8 0 0,-1 0 0,16-5 0,-7-1 0</inkml:trace>
  <inkml:trace contextRef="#ctx0" brushRef="#br0" timeOffset="1282">920 54 24575,'12'48'0,"2"-6"0,-7-7 0,-3 5 0,0-1 0,-3 0 0,-1-7 0,0-10 0,0-4 0,0-15 0,0-23 0,1-7 0,3-19 0,0 1 0,4-8 0,4 2 0,-1 5 0,1 7 0,-5 15 0,2 8 0,-2 13 0,3 2 0,0 1 0,1 4 0,18 26 0,5 10 0</inkml:trace>
  <inkml:trace contextRef="#ctx0" brushRef="#br0" timeOffset="1697">1608 108 24575,'-61'-6'0,"6"7"0,27 45 0,7 2 0,7 1 0,7-5 0,3-2 0,4-11 0,4-3 0,11-14 0,10-7 0,3-4 0,0-3 0,-5 0 0,-6 0 0,-4 0 0,12 0 0,-3 0 0</inkml:trace>
  <inkml:trace contextRef="#ctx0" brushRef="#br0" timeOffset="2255">2000 287 24575,'-46'-45'0,"1"1"0,-26-9 0,23 36 0,9 17 0,7 10 0,8 8 0,6 7 0,4 6 0,7 2 0,3 3 0,3-3 0,1 2 0,1-8 0,3-6 0,16-9 0,11-9 0,13-1 0,5-2 0,-8 0 0,-5 0 0,-4-18 0,-8-7 0,-7-10 0,-7 0 0,-5 1 0,2 5 0,-3 13 0,3 9 0,0 4 0,3 5 0,1 1 0,-1 17 0,1 12 0,0 7 0,-1 3 0,-3-3 0,0 0 0,0-6 0,4-2 0,-2-8 0,-2-9 0,3 16 0,-4 4 0</inkml:trace>
  <inkml:trace contextRef="#ctx0" brushRef="#br0" timeOffset="2602">2178 202 24575,'0'50'0,"0"1"0,0 35 0,0-13 0,0-17 0,0-6 0,0-6 0,1-4 0,3-7 0,3-7 0,2-6 0,-2-11 0,0-2 0,15-2 0,6-5 0</inkml:trace>
  <inkml:trace contextRef="#ctx0" brushRef="#br0" timeOffset="2985">2190 339 24575,'44'-70'0,"6"28"0,3 29 0,7 16 0,-12 11 0,-9 7 0,-15 6 0,-6-2 0,-10 5 0,-4-2 0,-21-4 0,-14-2 0,-15-6 0,-18-5 0,11-5 0,7-3 0,14-2 0,10-1 0,11 5 0,6 1 0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4:26.396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52 22 24575,'0'50'0,"0"-4"0,0-14 0,0-4 0,1-10 0,3-8 0,16-4 0,11-6 0,-6 0 0,-4 0 0,-2-24 0,-2-5 0</inkml:trace>
  <inkml:trace contextRef="#ctx0" brushRef="#br0" timeOffset="784">317 0 24575,'48'65'0,"-17"-12"0,-20-17 0,-7 0 0,-3-9 0,-1-6 0,0-5 0,0-5 0,0-10 0,0-11 0,0-13 0,0-9 0,1-6 0,2-1 0,5 0 0,6 7 0,-1 11 0,4 7 0,-3 7 0,4 7 0,-4 0 0,4 0 0,-3 5 0,-1 9 0,0 5 0,-7 16 0,1-2 0,0-1 0,-4-3 0,-4-4 0,1-7 0,3-11 0,2-2 0,3-5 0,5 0 0,15 19 0,14 5 0</inkml:trace>
  <inkml:trace contextRef="#ctx0" brushRef="#br0" timeOffset="1132">1067 86 24575,'-62'2'0,"9"8"0,35 25 0,4-2 0,7 2 0,2-4 0,5-6 0,11-10 0,6-12 0,5 2 0,6-1 0,-8-1 0,1-3 0,-7 0 0,0 0 0,17 0 0,3 0 0</inkml:trace>
  <inkml:trace contextRef="#ctx0" brushRef="#br0" timeOffset="1596">1554 201 24575,'-77'-58'0,"17"22"0,16 25 0,-2 11 0,3 15 0,1 10 0,10 9 0,11 8 0,6-8 0,8-2 0,2-7 0,5-1 0,26-4 0,16-6 0,16-4 0,13-10 0,-11-3 0,-15-4 0,-9-8 0,-19-10 0,-6 1 0,-8 3 0,-1-3 0,-2 3 0,0 2 0,0 8 0,0 1 0,0-1 0,4 5 0,16 2 0,9 4 0</inkml:trace>
  <inkml:trace contextRef="#ctx0" brushRef="#br0" timeOffset="2271">1629 149 24575,'12'43'0,"-5"-4"0,-5-9 0,-2-1 0,0-6 0,0 2 0,0-8 0,0-11 0,0-16 0,0-13 0,0-8 0,0-5 0,0 1 0,2 5 0,5 5 0,10 4 0,11 3 0,4 7 0,3 8 0,0 2 0,1 1 0,-7 17 0,-11 8 0,-3 12 0,-4 1 0,-6-2 0,-1-5 0,-3-5 0,-1-8 0,0-12 0,0-17 0,1-16 0,3-12 0,8 3 0,9 1 0,5 3 0,5 4 0,-4 11 0,-2 10 0,-7 5 0,-4 2 0,-4 12 0,-2 9 0,-4 9 0,-4 13 0,0-7 0,0-4 0,0-6 0,0-9 0,5-6 0,15-2 0,8-3 0</inkml:trace>
  <inkml:trace contextRef="#ctx0" brushRef="#br0" timeOffset="2714">2211 244 24575,'66'-6'0,"-5"1"0,-19 5 0,4-1 0,0-3 0,-6 1 0,-8-8 0,-10 3 0,-8-6 0,-7 2 0,-3 2 0,-4-6 0,-4-1 0,-11 5 0,-10 1 0,-9 4 0,-5 0 0,-2 3 0,-1 4 0,4 15 0,3 10 0,8 12 0,6 9 0,5-6 0,9-8 0,3 1 0,4-9 0,2 3 0,5-9 0,19-4 0,16-3 0,5-5 0,-1-6 0,-14 0 0,-17 0 0,-10 0 0</inkml:trace>
  <inkml:trace contextRef="#ctx0" brushRef="#br0" timeOffset="3280">0 657 24575,'0'30'0,"0"5"0,0 11 0,0 7 0,5 1 0,2 6 0,2-8 0,2 1 0,-2-8 0,-2-3 0,-2-7 0,-5-10 0,0-5 0,9-38 0,3-6 0</inkml:trace>
  <inkml:trace contextRef="#ctx0" brushRef="#br0" timeOffset="3653">0 741 24575,'71'-59'0,"-1"12"0,-13 47 0,-2 6 0,-6 5 0,-10 5 0,-7 9 0,-13-2 0,-5 6 0,-7-9 0,-7 1 0,-4-4 0,-6 1 0,-22 3 0,-21-7 0,-5-2 0,2-12 0,8 0 0,16 0 0,7 0 0,24 0 0,26-9 0,15-3 0</inkml:trace>
  <inkml:trace contextRef="#ctx0" brushRef="#br0" timeOffset="4138">465 784 24575,'91'-24'0,"-14"5"0,-60 19 0,-5-3 0,-5-1 0,-4-8 0,0 2 0,-2-3 0,-1 2 0,-6 1 0,-4-1 0,-5 1 0,-7-1 0,2 5 0,3 3 0,5 1 0,5 2 0,0 7 0,-4 8 0,4 13 0,0 11 0,5 4 0,-2-4 0,3 2 0,1 1 0,0-9 0,0-5 0,1-10 0,3-7 0,6-5 0,8-6 0,8 0 0,-1 0 0,16-5 0,-7-1 0</inkml:trace>
  <inkml:trace contextRef="#ctx0" brushRef="#br0" timeOffset="4562">920 678 24575,'12'48'0,"2"-6"0,-7-7 0,-3 5 0,0-1 0,-3 0 0,-1-7 0,0-10 0,0-4 0,0-15 0,0-23 0,1-7 0,3-19 0,0 1 0,4-8 0,4 2 0,-1 5 0,1 7 0,-5 15 0,2 8 0,-2 13 0,3 2 0,0 1 0,1 4 0,18 26 0,5 10 0</inkml:trace>
  <inkml:trace contextRef="#ctx0" brushRef="#br0" timeOffset="4977">1608 732 24575,'-61'-6'0,"6"7"0,27 45 0,7 2 0,7 1 0,7-5 0,3-2 0,4-11 0,4-3 0,11-14 0,10-7 0,3-4 0,0-3 0,-5 0 0,-6 0 0,-4 0 0,12 0 0,-3 0 0</inkml:trace>
  <inkml:trace contextRef="#ctx0" brushRef="#br0" timeOffset="5535">2000 911 24575,'-46'-45'0,"1"1"0,-26-9 0,23 36 0,9 17 0,7 10 0,8 8 0,6 7 0,4 6 0,7 2 0,3 3 0,3-3 0,1 2 0,1-8 0,3-6 0,16-9 0,11-9 0,13-1 0,5-2 0,-8 0 0,-5 0 0,-4-18 0,-8-7 0,-7-10 0,-7 0 0,-5 1 0,2 5 0,-3 13 0,3 9 0,0 4 0,3 5 0,1 1 0,-1 17 0,1 12 0,0 7 0,-1 3 0,-3-3 0,0 0 0,0-6 0,4-2 0,-2-8 0,-2-9 0,3 16 0,-4 4 0</inkml:trace>
  <inkml:trace contextRef="#ctx0" brushRef="#br0" timeOffset="5882">2178 827 24575,'0'50'0,"0"1"0,0 35 0,0-13 0,0-17 0,0-6 0,0-6 0,1-4 0,3-7 0,3-7 0,2-6 0,-2-11 0,0-2 0,15-2 0,6-5 0</inkml:trace>
  <inkml:trace contextRef="#ctx0" brushRef="#br0" timeOffset="6265">2190 964 24575,'44'-70'0,"6"28"0,3 29 0,7 16 0,-12 11 0,-9 7 0,-15 6 0,-6-2 0,-10 5 0,-4-2 0,-21-4 0,-14-2 0,-15-6 0,-18-5 0,11-5 0,7-3 0,14-2 0,10-1 0,11 5 0,6 1 0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1:35.407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0 0 24575,'0'0'0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5:12.862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158 42 24575,'49'68'0,"-10"-11"0,-14-36 0,-6-2 0,2 6 0,-1-4 0,-6-4 0,5 6 0,-2-6 0,3 6 0,1-6 0,5-1 0,8 7 0,13 2 0,12 8 0,12-6 0,6 8 0,-8-4 0,-9 0 0,-16 4 0,-8 3 0,-11-4 0,-3 5 0,-1 0 0,10 0 0,-1-6 0,5-1 0,0-10 0,-3 3 0,1-10 0,-8 2 0,4-8 0,-6 0 0,2 2 0,-8-4 0,-2 2 0,-4-4 0,-1-4 0,-4 4 0,-1-5 0</inkml:trace>
  <inkml:trace contextRef="#ctx0" brushRef="#br0" timeOffset="1184">10 128 24575,'-6'38'0,"2"-3"0,4-2 0,4-1 0,-2 2 0,5 4 0,0 1 0,4 7 0,-5-6 0,-3-1 0,-2-13 0,-1-2 0,0-8 0,0-15 0,0-14 0,0-19 0,0 0 0,0-3 0,0 0 0,0 3 0,0-2 0,0 6 0,0 1 0,0-1 0,0-1 0,0-2 0,5 4 0,2 2 0,-2 3 0,-2 0 0,-1 6 0,-2 2 0,0 6 0,0 0 0,4 3 0,3-2 0,3 2 0,0 5 0,4 0 0,8 0 0,1 0 0,12 0 0,3 0 0,1 0 0,-3 0 0,0 0 0,-11 0 0,0 0 0,-8 0 0,4 0 0,-1 0 0,4 0 0,5 0 0,6 0 0,-2 0 0,2 0 0,-1 0 0,-6 0 0,3 0 0,-13 0 0,-4 0 0,-7 0 0,-5-5 0,3-1 0,-5-4 0,-28-6 0,-8 0 0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1:33.350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 1 24575,'0'0'0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5:33.646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170 75 24575,'-61'-24'0,"10"11"0,27 30 0,7 2 0,6-1 0,6-3 0,5-4 0,10-2 0,8-2 0,5 3 0,6-3 0,-5 2 0,-6 2 0,0-1 0,-8 1 0,4 1 0,-3 2 0,-2-3 0,2 3 0,-5-2 0,-6-1 0,0-1 0,-5-4 0,-4-1 0,-6-5 0,-7 0 0,1 0 0,2 0 0,5 0 0,7-5 0,2-1 0,15-9 0,1-1 0</inkml:trace>
  <inkml:trace contextRef="#ctx0" brushRef="#br0" timeOffset="594">625 244 24575,'-36'-47'0,"0"0"0,1 3 0,0 12 0,-15 32 0,7 0 0,0 0 0,9 2 0,3 1 0,13 12 0,11 10 0,5 4 0,2 3 0,0-1 0,0-3 0,5-3 0,13-8 0,12-6 0,22-8 0,-3-1 0,-4-2 0,-6 0 0,-3 0 0,-13-4 0,-5-7 0,-10-1 0,-5-13 0,-1 4 0,-2 3 0,0 6 0,0 5 0,0 0 0,6 6 0,4 5 0,1 16 0,3 4 0,1 0 0,-1-7 0,0-5 0,-3-1 0,-1-5 0,1-6 0,0 0 0,13 23 0,5 7 0</inkml:trace>
  <inkml:trace contextRef="#ctx0" brushRef="#br0" timeOffset="985">753 97 24575,'0'49'0,"2"-1"0,5-16 0,11-3 0,14-8 0,2-9 0,8-5 0,-8-4 0,2-3 0,-8 0 0,-7 0 0,-9-5 0,-5-7 0,-5-9 0,-2-12 0,0 5 0,1-4 0,3 7 0,2 2 0,4 5 0,1 8 0,-1 6 0,1 3 0,4 15 0,2 4 0</inkml:trace>
  <inkml:trace contextRef="#ctx0" brushRef="#br0" timeOffset="1525">1112 117 24575,'73'-20'0,"1"1"0,-3 4 0,-26-1 0,-48 2 0,-4 2 0,-7 2 0,5 4 0,-1 2 0,-2 3 0,-2 1 0,3 4 0,4 6 0,-2 4 0,-2 15 0,-1 2 0,9 5 0,-1-1 0,4-3 0,0-6 0,0-5 0,0-5 0,0-5 0,5-5 0,2-3 0,3-2 0,0-1 0,5 0 0,3 0 0,2 0 0,1 0 0,-4 0 0,7 10 0,-1 2 0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5:22.230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106 200 24575,'6'34'0,"-2"-2"0,-3-6 0,-1 2 0,8 4 0,3 3 0,6 9 0,1-2 0,-2-2 0,2-5 0,-5-4 0,1-7 0,-6-4 0,-1-9 0,0-5 0,4-3 0,0-1 0,-1 2 0,1 2 0</inkml:trace>
  <inkml:trace contextRef="#ctx0" brushRef="#br0" timeOffset="494">53 179 24575,'77'-35'0,"-2"6"0,-19 29 0,-4 0 0,-6 0 0,-9 7 0,-9 8 0,-7 2 0,-10 11 0,-6-4 0,-1 1 0,-3-2 0,-1 2 0,-19-9 0,-9-2 0,-15-2 0,-10-5 0,1-2 0,-1-2 0,11-1 0,10-2 0,10 0 0,11-5 0,34-6 0,13-5 0</inkml:trace>
  <inkml:trace contextRef="#ctx0" brushRef="#br0" timeOffset="1130">551 212 24575,'77'-6'0,"-11"1"0,-31 5 0,-6 0 0,-5 0 0,-6-5 0,-4-2 0,-3-7 0,-4-3 0,-2-2 0,-5 1 0,-13-4 0,-5 4 0,-9-7 0,-1 8 0,1 0 0,-2 10 0,9-1 0,-1 5 0,7-1 0,0 4 0,3 5 0,4 9 0,3 6 0,4 19 0,-4-1 0,1 5 0,-1-2 0,4-2 0,0 0 0,0-8 0,0-3 0,0-10 0,6-3 0,5-4 0,11-5 0,13-3 0,2-1 0,5-2 0,-8 0 0,-6 0 0,-4-5 0,6-15 0,-3-8 0</inkml:trace>
  <inkml:trace contextRef="#ctx0" brushRef="#br0" timeOffset="1623">1165 200 24575,'-59'-45'0,"8"15"0,48 58 0,-1 1 0,4-4 0,0 5 0,0-2 0,0-2 0,0-2 0,1-3 0,3-3 0,2-7 0,4-8 0,2-2 0,2-1 0,-6-1 0,3-2 0,-4-13 0,0-8 0,-2-10 0,-5-5 0,0 4 0,0 3 0,0 2 0,0 9 0,1 7 0,3 11 0,6 1 0,25 2 0,10 0 0</inkml:trace>
  <inkml:trace contextRef="#ctx0" brushRef="#br0" timeOffset="1976">1366 137 24575,'-2'53'0,"0"1"0,1 28 0,12-19 0,3 1 0,3 25 0,-3-32 0,-2-17 0,-1-5 0,-15-26 0,-3-16 0</inkml:trace>
  <inkml:trace contextRef="#ctx0" brushRef="#br0" timeOffset="2326">1270 285 24575,'40'-71'0,"4"15"0,16 56 0,-6 1 0,-12 2 0,-4 8 0,-17 7 0,-2 5 0,-8 2 0,-6 3 0,-1-3 0,-3-4 0,-1-3 0,-2-2 0,-5 2 0,-17-1 0,-18-6 0,-1-2 0,-6-5 0,14-3 0,7 3 0,13 1 0,1 6 0,9 6 0</inkml:trace>
  <inkml:trace contextRef="#ctx0" brushRef="#br0" timeOffset="2689">1663 0 24575,'0'51'0,"0"-6"0,0-2 0,0 3 0,0-3 0,0 3 0,1-8 0,3-7 0,0-1 0,3-9 0,-2-2 0,-4-10 0,3-2 0,21-2 0,9-5 0</inkml:trace>
  <inkml:trace contextRef="#ctx0" brushRef="#br0" timeOffset="3229">1917 295 24575,'91'-11'0,"-20"1"0,-46 10 0,-10-3 0,3-1 0,-9-4 0,-2 1 0,0-3 0,4 0 0,-5-1 0,-1-1 0,-5-2 0,0-1 0,0-3 0,0 0 0,0 4 0,0-1 0,0 5 0,-9 0 0,-1 3 0,-11 3 0,-1 4 0,-5 7 0,3 7 0,-1 12 0,4 13 0,9 2 0,5 1 0,5-1 0,2-2 0,13-5 0,4-9 0,9-6 0,-1-12 0,-4-3 0,-3-4 0,-5 0 0,1 0 0,-3 0 0,0 0 0,4-4 0,16-16 0,8-9 0</inkml:trace>
  <inkml:trace contextRef="#ctx0" brushRef="#br0" timeOffset="4080">3070 317 24575,'-46'-73'0,"0"13"0,21 35 0,2 5 0,-9 6 0,11 4 0,0 10 0,3 0 0,0 0 0,3 3 0,4 4 0,2 7 0,2 14 0,2 4 0,5 7 0,0-4 0,0-7 0,0-2 0,0-5 0,5-4 0,6-7 0,6-6 0,10-3 0,1-1 0,2-5 0,-13-2 0,1-10 0,-11-5 0,-2-1 0,-2 2 0,-1 4 0,-2 3 0,4 7 0,2 13 0,5 12 0,9 3 0,4 7 0,7-1 0,4 1 0,-5-3 0,1-7 0,-7-4 0,-3-7 0,-1-3 0,-6-4 0,10 10 0,-2 2 0</inkml:trace>
  <inkml:trace contextRef="#ctx0" brushRef="#br0" timeOffset="4502">3240 93 24575,'6'51'0,"0"1"0,3 40 0,-9-53 0,0-3 0,0-5 0,0-4 0,0-6 0,0-4 0,0-11 0,0-20 0,0-14 0,0-9 0,0 2 0,0-8 0,0 5 0,1-1 0,3 7 0,0 9 0,4 1 0,1 6 0,-2 2 0,5 0 0,-2 7 0,10 2 0,-6 1 0,22 3 0,-2 1 0</inkml:trace>
  <inkml:trace contextRef="#ctx0" brushRef="#br0" timeOffset="5041">3408 296 24575,'65'0'0,"-5"0"0,-14 0 0,-7 0 0,-8-1 0,-6-2 0,-1-3 0,-10-5 0,0 5 0,-8-3 0,-2 2 0,-4-7 0,0 1 0,0-5 0,-1-1 0,-2 2 0,-11-1 0,-8 11 0,-8-1 0,-5 1 0,-3 2 0,-8 5 0,7 7 0,4 7 0,13 12 0,7 13 0,8-2 0,7 2 0,0-1 0,0 1 0,12-8 0,9-6 0,13-4 0,12-3 0,3-4 0,-7-7 0,-7-2 0,-10-5 0,-8 0 0,-6 0 0,-6 0 0</inkml:trace>
  <inkml:trace contextRef="#ctx0" brushRef="#br0" timeOffset="6157">127 834 24575,'17'55'0,"1"-1"0,13 35 0,-1-26 0,1-13 0,-7-15 0,-3-3 0,-3-14 0,-1-7 0,-20 14 0,-10-2 0</inkml:trace>
  <inkml:trace contextRef="#ctx0" brushRef="#br0" timeOffset="6434">0 1089 24575,'85'12'0,"-7"-5"0,-9-5 0,-9-2 0,-7-8 0,-7-3 0,-16-1 0,-5 1 0,-6 2 0,-1 1 0,11 8 0,-1 6 0</inkml:trace>
  <inkml:trace contextRef="#ctx0" brushRef="#br0" timeOffset="6902">773 1152 24575,'-76'-65'0,"23"26"0,28 26 0,7 24 0,8 6 0,-6 8 0,9 7 0,-3 0 0,6-1 0,1 0 0,3-3 0,0-7 0,0-7 0,1-3 0,2-4 0,13-2 0,8-5 0,5 0 0,-1 0 0,-3-1 0,-8-3 0,-6-4 0,-8-10 0,-1 3 0,-2-10 0,0 4 0,0-7 0,0 9 0,-5-10 0,-1 6 0</inkml:trace>
  <inkml:trace contextRef="#ctx0" brushRef="#br0" timeOffset="7393">1112 1175 24575,'-79'-45'0,"19"24"0,25 28 0,13 21 0,7 2 0,8-2 0,2 1 0,5-4 0,12-5 0,9-6 0,2-3 0,8-4 0,-6-3 0,0-4 0,-8 0 0,-2 0 0,-7-4 0,-1-3 0,-1-11 0,1-3 0,-2-5 0,-5 5 0,0-2 0,0 9 0,0 0 0,18 13 0,6 2 0</inkml:trace>
  <inkml:trace contextRef="#ctx0" brushRef="#br0" timeOffset="7759">1546 1079 24575,'0'54'0,"0"-5"0,0-1 0,0-2 0,4-1 0,3-6 0,2-4 0,-2-7 0,-3-3 0,-4-8 0,0 3 0,-14-17 0,-3 0 0</inkml:trace>
  <inkml:trace contextRef="#ctx0" brushRef="#br0" timeOffset="8107">1409 1141 24575,'52'-59'0,"-10"24"0,-5 23 0,-13 12 0,1 1 0,-4 3 0,-8 6 0,-2 8 0,-3 6 0,2 0 0,-4 1 0,-2-4 0,-3-3 0,-1-1 0,-2-5 0,-5-1 0,-5-5 0,-9-6 0,-1 0 0,6 0 0,-9 4 0,3 2 0</inkml:trace>
  <inkml:trace contextRef="#ctx0" brushRef="#br0" timeOffset="8604">2138 1141 24575,'-77'-59'0,"14"12"0,32 47 0,1 0 0,-2 0 0,1 3 0,-1 4 0,6 9 0,5 12 0,6 4 0,8 3 0,2-1 0,5 5 0,2-9 0,5-2 0,19-6 0,16-4 0,11-8 0,4-6 0,-11-3 0,-11-1 0,-8-7 0,-9-7 0,-8-6 0,-6-8 0,-3-2 0,-1 6 0,0 0 0,0 6 0,0 3 0,0 5 0,0 13 0,0 4 0</inkml:trace>
  <inkml:trace contextRef="#ctx0" brushRef="#br0" timeOffset="9061">2509 1195 24575,'-56'-59'0,"7"11"0,21 44 0,2 3 0,5-2 0,3 2 0,0 1 0,2 2 0,-2 5 0,7 14 0,4 14 0,4 1 0,0-1 0,2 0 0,1-3 0,1-1 0,2-14 0,18 0 0,15-14 0,7 1 0,7-4 0,-5 0 0,-6 0 0,-5-5 0,-9-2 0,-10-10 0,-11 0 0,-3-8 0,-1 7 0,-2-5 0,-5 2 0,1 4 0,-5 0 0,5 4 0,-3-12 0,-3-3 0</inkml:trace>
  <inkml:trace contextRef="#ctx0" brushRef="#br0" timeOffset="9485">2615 1154 24575,'35'51'0,"-14"-8"0,-14-12 0,-7-2 0,0-7 0,0-4 0,5-7 0,2 0 0,-3-15 0,1-12 0,-5-12 0,0-5 0,0 1 0,1-2 0,3 6 0,-2 3 0,5 4 0,0 1 0,4 6 0,3 1 0,0 6 0,24 11 0,2 8 0</inkml:trace>
  <inkml:trace contextRef="#ctx0" brushRef="#br0" timeOffset="9876">3218 973 24575,'6'55'0,"-3"-2"0,-2-11 0,-1 1 0,0-5 0,0 1 0,5-7 0,2-7 0,1-8 0,-1-3 0,-11-7 0,-8-2 0</inkml:trace>
  <inkml:trace contextRef="#ctx0" brushRef="#br0" timeOffset="10082">3048 1175 24575,'67'-18'0,"-8"4"0,-31 14 0,-2 0 0,-4 0 0,-4 0 0,3 0 0,-1 0 0,9 0 0,13 14 0,7 4 0</inkml:trace>
  <inkml:trace contextRef="#ctx0" brushRef="#br0" timeOffset="10544">3768 1195 24575,'-65'-77'0,"11"16"0,12 61 0,2 5 0,-2 2 0,9 8 0,5 7 0,10-4 0,7 7 0,5-5 0,6 5 0,0-4 0,0-3 0,3 0 0,4-4 0,15-1 0,17-6 0,3-2 0,8-5 0,-11 0 0,-4 0 0,-7-2 0,-7-5 0,-8-6 0,-2-12 0,-8 2 0,1-6 0,-3 7 0,-1 1 0,-14 9 0,-23-2 0,-18 2 0</inkml:trace>
  <inkml:trace contextRef="#ctx0" brushRef="#br0" timeOffset="11416">1080 1693 24575,'-61'-24'0,"10"11"0,27 30 0,7 2 0,6-1 0,6-3 0,5-4 0,10-2 0,8-2 0,5 3 0,6-3 0,-5 2 0,-6 2 0,0-1 0,-8 1 0,4 1 0,-3 2 0,-2-3 0,2 3 0,-5-2 0,-6-1 0,0-1 0,-5-4 0,-4-1 0,-6-5 0,-7 0 0,1 0 0,2 0 0,5 0 0,7-5 0,2-1 0,15-9 0,1-1 0</inkml:trace>
  <inkml:trace contextRef="#ctx0" brushRef="#br0" timeOffset="12010">1535 1862 24575,'-36'-47'0,"0"0"0,1 3 0,0 12 0,-15 32 0,7 0 0,0 0 0,9 2 0,3 1 0,13 12 0,11 10 0,5 4 0,2 3 0,0-1 0,0-3 0,5-3 0,13-8 0,12-6 0,22-8 0,-3-1 0,-4-2 0,-6 0 0,-3 0 0,-13-4 0,-5-7 0,-10-1 0,-5-13 0,-1 4 0,-2 3 0,0 6 0,0 5 0,0 0 0,6 6 0,4 5 0,1 16 0,3 4 0,1 0 0,-1-7 0,0-5 0,-3-1 0,-1-5 0,1-6 0,0 0 0,13 23 0,5 7 0</inkml:trace>
  <inkml:trace contextRef="#ctx0" brushRef="#br0" timeOffset="12401">1663 1714 24575,'0'49'0,"2"-1"0,5-16 0,11-3 0,14-8 0,2-9 0,8-5 0,-8-4 0,2-3 0,-8 0 0,-7 0 0,-9-5 0,-5-7 0,-5-9 0,-2-12 0,0 5 0,1-4 0,3 7 0,2 2 0,4 5 0,1 8 0,-1 6 0,1 3 0,4 15 0,2 4 0</inkml:trace>
  <inkml:trace contextRef="#ctx0" brushRef="#br0" timeOffset="12941">2022 1734 24575,'73'-20'0,"1"1"0,-3 4 0,-26-1 0,-48 2 0,-4 2 0,-7 2 0,5 4 0,-1 2 0,-2 3 0,-2 1 0,3 4 0,4 6 0,-2 4 0,-2 15 0,-1 2 0,9 5 0,-1-1 0,4-3 0,0-6 0,0-5 0,0-5 0,0-5 0,5-5 0,2-3 0,3-2 0,0-1 0,5 0 0,3 0 0,2 0 0,1 0 0,-4 0 0,7 10 0,-1 2 0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5:11.753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0 0 24575,'0'0'0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5:05.460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0 11 24575,'0'0'0</inkml:trace>
  <inkml:trace contextRef="#ctx0" brushRef="#br0" timeOffset="1430">180 1 24575,'0'0'0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25:02.341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0 11 24575,'0'0'0</inkml:trace>
  <inkml:trace contextRef="#ctx0" brushRef="#br0" timeOffset="592">106 1 24575,'0'0'0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5:45.010"/>
    </inkml:context>
    <inkml:brush xml:id="br0">
      <inkml:brushProperty name="width" value="0.09962" units="cm"/>
      <inkml:brushProperty name="height" value="0.09962" units="cm"/>
      <inkml:brushProperty name="color" value="#FFC114"/>
    </inkml:brush>
  </inkml:definitions>
  <inkml:trace contextRef="#ctx0" brushRef="#br0">868 330 24575,'-80'-19'0,"3"11"0,6 21 0,-10 16 0,17 1 0,7 2 0,18-7 0,14 3 0,12-5 0,9 6 0,2-5 0,2-3 0,18 0 0,10-4 0,21-3 0,12-5 0,7-3 0,-3-2 0,-8-1 0,-12 5 0,-10 6 0,-14 6 0,-4 3 0,-5 2 0,-5 5 0,-3 2 0,-2 3 0,-2 2 0,0-6 0,0-2 0,-3-5 0,-5-3 0,-22-9 0,-19-8 0,-8-3 0,-4-1 0,1 0 0,3 0 0,21-5 0,15-3 0,12-3 0,3-23 0,0-6 0</inkml:trace>
  <inkml:trace contextRef="#ctx0" brushRef="#br0" timeOffset="408">1307 269 24575,'20'88'0,"-8"-19"0,-2-13 0,-2-11 0,3 4 0,1-5 0,-1-2 0,-3-17 0,-3 1 0,-5-10 0,0 0 0,-21 7 0,-6 3 0</inkml:trace>
  <inkml:trace contextRef="#ctx0" brushRef="#br0" timeOffset="689">867 526 24575,'64'-17'0,"0"0"0,0 0 0,-4 2 0,22 7 0,-3-11 0,-14-2 0,-10 5 0,-18 8 0,-9 1 0,-15-1 0,10 3 0,3 5 0</inkml:trace>
  <inkml:trace contextRef="#ctx0" brushRef="#br0" timeOffset="1267">2003 440 24575,'-39'-41'0,"0"0"0,-35-24 0,29 65 0,4 4 0,5 9 0,5 7 0,6 17 0,10 3 0,3 1 0,8 4 0,0-5 0,2 1 0,2-4 0,14-3 0,10-6 0,16-10 0,13-14 0,4-3 0,-4-1 0,-10-1 0,-6-3 0,-16-18 0,-4-10 0,-9-5 0,-8 4 0,0 4 0,0 4 0,0 6 0,0 3 0,5 8 0,2 2 0,5 6 0,0 21 0,1 7 0,-5 13 0,0 0 0,0-9 0,4-3 0,-1-16 0,-3 3 0,3-10 0,12 5 0,10-4 0</inkml:trace>
  <inkml:trace contextRef="#ctx0" brushRef="#br0" timeOffset="1884">2320 26 24575,'-20'78'0,"8"-13"0,8-22 0,4-7 0,4 2 0,0 3 0,5 10 0,-1 2 0,5-4 0,3 0 0,8-15 0,9-6 0,8-13 0,3-11 0,-2-2 0,-1-2 0,-8-2 0,-5-2 0,-3-4 0,-5-8 0,0-3 0,-7-5 0,0-8 0,-9 4 0,4-7 0,-4 10 0,0-1 0,-4 6 0,-4 2 0,-8 6 0,-20 5 0,-25 3 0,-14 3 0,-10 1 0,9 15 0,7 5 0,16 9 0,16-5 0,14-2 0,14-10 0,5 0 0</inkml:trace>
  <inkml:trace contextRef="#ctx0" brushRef="#br0" timeOffset="2249">2833 0 24575,'9'66'0,"0"0"0,0-10 0,1-4 0,14 28 0,1-18 0,-5-4 0,0-9 0,-1-9 0,2-7 0,-4-5 0,-4-11 0,-1 4 0,0-2 0</inkml:trace>
  <inkml:trace contextRef="#ctx0" brushRef="#br0" timeOffset="2785">3273 318 24575,'51'-47'0,"0"0"0,-1 1 0,-19 9 0,-38 24 0,-5-2 0,-7 5 0,-4 5 0,-2 5 0,-3 0 0,-1 0 0,2 16 0,7 9 0,-2 13 0,6 6 0,5 4 0,7 1 0,3-2 0,1-2 0,12-4 0,8-9 0,7-9 0,6-10 0,-3-7 0,-6-6 0,-1 0 0,-2 0 0,-4 0 0,6-11 0,3-2 0</inkml:trace>
  <inkml:trace contextRef="#ctx0" brushRef="#br0" timeOffset="3611">0 1611 24575,'48'-24'0,"-1"-1"0,18-7 0,-30 14 0,-10 2 0,3 2 0,1-2 0,-2-2 0,-7 2 0,-2 1 0,-6 7 0,-5-3 0,-3 3 0,-3-3 0,-1-1 0,-10 1 0,-7 3 0,-3 3 0,0 5 0,2 0 0,6 0 0,-2 0 0,-2 0 0,1 4 0,-5 8 0,1 4 0,-2 17 0,0-1 0,6 5 0,4-1 0,4 7 0,7 0 0,0 6 0,1-10 0,3-2 0,7-16 0,6-4 0,6-9 0,1-8 0,-2 0 0,6 0 0,1-6 0,35-17 0,6-9 0</inkml:trace>
  <inkml:trace contextRef="#ctx0" brushRef="#br0" timeOffset="4191">867 1465 24575,'-24'-50'0,"1"1"0,-14-12 0,6 37 0,-2 24 0,-5 6 0,2 10 0,7 6 0,13 19 0,8-3 0,4-2 0,10-5 0,11-2 0,15-10 0,13-7 0,-4-5 0,-9-7 0,-9 0 0,2 0 0,-9-3 0,0-5 0,-3-6 0,-5-10 0,-3-4 0,-5-1 0,0 10 0,0 7 0,0 2 0,0-2 0,4 45 0,0 16 0,2 24 0,-2-4 0,3 2 0,5-6 0,-1-10 0,-3-2 0,3-15 0,-3-13 0,3-8 0,1-9 0,5-13 0,2-9 0</inkml:trace>
  <inkml:trace contextRef="#ctx0" brushRef="#br0" timeOffset="4662">1063 1219 24575,'40'63'0,"-7"-5"0,-33-13 0,12-3 0,8-5 0,9-6 0,7-3 0,-2-5 0,3-6 0,-13-6 0,5-11 0,-6 0 0,-4 0 0,-3 0 0,-8-15 0,-4-6 0,-2-14 0,-2-2 0,0-3 0,0-1 0,0 7 0,0-3 0,0 18 0,0 3 0,5-11 0,2-6 0</inkml:trace>
  <inkml:trace contextRef="#ctx0" brushRef="#br0" timeOffset="4989">1563 1219 24575,'34'64'0,"-7"-7"0,-27-24 0,0-2 0,0-3 0,0-11 0,0-1 0,6-11 0,6-15 0,7-11 0</inkml:trace>
  <inkml:trace contextRef="#ctx0" brushRef="#br0" timeOffset="5187">1589 868 24575,'0'0'0</inkml:trace>
  <inkml:trace contextRef="#ctx0" brushRef="#br0" timeOffset="5515">1965 878 24575,'24'52'0,"0"0"0,15 38 0,-35-45 0,-1 7 0,5-3 0,-5-3 0,1-5 0,-3-9 0,-1-3 0,0-9 0,16-13 0,5-9 0</inkml:trace>
  <inkml:trace contextRef="#ctx0" brushRef="#br0" timeOffset="5778">2198 1085 24575,'21'91'0,"-9"-22"0,-7-23 0,-1-13 0,3-3 0,5-6 0,-5-9 0,-3-3 0,-13-13 0,-5 0 0</inkml:trace>
  <inkml:trace contextRef="#ctx0" brushRef="#br0" timeOffset="5953">2148 770 24575,'0'0'0</inkml:trace>
  <inkml:trace contextRef="#ctx0" brushRef="#br0" timeOffset="6457">2467 832 24575,'27'58'0,"0"0"0,-1-2 0,-8-5 0,-18 2 0,5 4 0,3-4 0,6-5 0,6-7 0,-4-9 0,9-3 0,-5-10 0,0-7 0,3-5 0,-2-7 0,-4-6 0,0-2 0,-4-14 0,0-6 0,-7-3 0,-2-6 0,-2 11 0,-2-6 0,-3 10 0,-5 2 0,-8 2 0,-17 10 0,0 2 0,-7 2 0,-4 3 0,0 1 0,10 9 0,9 4 0,12 2 0,24 13 0,2 5 0</inkml:trace>
  <inkml:trace contextRef="#ctx0" brushRef="#br0" timeOffset="6912">2895 990 24575,'92'33'0,"-22"4"0,-58-9 0,-3 5 0,4 11 0,-7-4 0,-2 0 0,-2-6 0,-2-1 0,0-11 0,0-2 0,-6-11 0,0-3 0,-7-6 0,4-1 0,-3-4 0,2-8 0,-6-11 0,8-8 0,4-8 0,5-2 0,7-3 0,22 7 0,19 5 0,-2 13 0,2 4 0,-11 2 0,-5 6 0,-9 2 0,5-10 0,3 3 0</inkml:trace>
  <inkml:trace contextRef="#ctx0" brushRef="#br0" timeOffset="7219">3432 1027 24575,'13'49'0,"1"0"0,7 33 0,-21-45 0,0-14 0,0 2 0,0-9 0,6-26 0,1-5 0</inkml:trace>
  <inkml:trace contextRef="#ctx0" brushRef="#br0" timeOffset="7386">3480 733 24575,'0'0'0</inkml:trace>
  <inkml:trace contextRef="#ctx0" brushRef="#br0" timeOffset="7841">3810 942 24575,'10'90'0,"2"-20"0,7-34 0,9-15 0,8-8 0,-8-5 0,2-2 0,-14-6 0,0 0 0,-5-7 0,-3-5 0,-2-17 0,-6-11 0,0-7 0,0-1 0,0 4 0,0 3 0,0 14 0,0 7 0,0 5 0,11 14 0,2 2 0</inkml:trace>
  <inkml:trace contextRef="#ctx0" brushRef="#br0" timeOffset="8555">4201 868 24575,'41'36'0,"-1"-1"0,25 23 0,-65-29 0,0-5 0,0-4 0,0-13 0,0-35 0,0-2 0,0-19 0,13 10 0,7 6 0,13 7 0,7 6 0,2 5 0,-9-1 0,-1 8 0,-11 4 0,-5 4 0,-4 4 0,-1 19 0,-7 13 0,0 4 0,-4 0 0,0-3 0,0-4 0,0-9 0,0-8 0,0-13 0,0-15 0,6-14 0,2-11 0,3 1 0,1-1 0,6 11 0,2 6 0,7 10 0,2 6 0,-1 4 0,-4 4 0,-6 17 0,-6 7 0,-1 8 0,-7-8 0,0-1 0,-4-6 0,0 7 0,0-2 0</inkml:trace>
  <inkml:trace contextRef="#ctx0" brushRef="#br0" timeOffset="10784">2235 1903 24575,'-54'7'0,"21"13"0,17 18 0,8 3 0,2 0 0,2-5 0,-3 8 0,-1 5 0,3 8 0,1 4 0,2 4 0,2-12 0,0 0 0,0-17 0,0-2 0,0-9 0,0-10 0,0-3 0,6-4 0,2 0 0,24-2 0,8-6 0</inkml:trace>
  <inkml:trace contextRef="#ctx0" brushRef="#br0" timeOffset="11433">2832 2063 24575,'-91'0'0,"15"1"0,44 3 0,7 9 0,-3 7 0,12 3 0,-1 1 0,9 2 0,8 3 0,0-13 0,0 0 0,8-10 0,9-2 0,7 3 0,13 1 0,-4 3 0,-4 1 0,-1 1 0,-7 4 0,-4 2 0,0 5 0,-4 10 0,0 3 0,-7-3 0,-2-6 0,-2-6 0,-2-2 0,0-1 0,0 1 0,-7-2 0,-5-6 0,-15-5 0,-10-3 0,-12-2 0,0-2 0,-1 0 0,5 0 0,15-2 0,14-2 0,8-3 0,24-16 0,5-3 0</inkml:trace>
  <inkml:trace contextRef="#ctx0" brushRef="#br0" timeOffset="12082">2760 1760 24575,'56'30'0,"1"-1"0,-3 1 0,-8-3 0,-14-2 0,4 10 0,0 10 0,-4-2 0,-4 2 0,1 4 0,-5 4 0,2 7 0,-10 1 0,-1 2 0,-7 11 0,-2-5 0,-6 4 0,-17-1 0,-15-7 0,-18-8 0,-28-12 0,13-13 0,0-11 0,17-12 0,8-1 0,7 17 0,9 2 0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2:52.445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1 391 24575,'61'22'0,"-24"10"0,-20 12 0,-9 4 0,7 0 0,2-3 0,-1-5 0,-4-7 0,-1-5 0,-3-7 0,-2-4 0,-6-26 0,-5-2 0,1-22 0,0 1 0,4-5 0,0 3 0,0-2 0,11 7 0,5-3 0,12 5 0,4 2 0,9 1 0,4-1 0,-1 6 0,-3 3 0,-7 4 0,-14 4 0,9-19 0,-3-1 0</inkml:trace>
  <inkml:trace contextRef="#ctx0" brushRef="#br0" timeOffset="576">757 499 24575,'-51'-10'0,"0"-1"0,-30-4 0,81 60 0,0-4 0,0-8 0,5-2 0,3-15 0,6-5 0,6-7 0,-2-3 0,11-1 0,-6-12 0,5-8 0,-1-13 0,-6-8 0,-1 6 0,-12 7 0,2 3 0,-2 5 0,3 8 0,-3 8 0,1 2 0,7 2 0,2 10 0,15 10 0,-5 10 0,5 15 0,-5-6 0,5-10 0,-9-2 0,5-11 0,-12-5 0,23 0 0,-8-4 0</inkml:trace>
  <inkml:trace contextRef="#ctx0" brushRef="#br0" timeOffset="941">1195 0 24575,'6'71'0,"0"3"0,-6-21 0,5 1 0,3 3 0,3-5 0,2 1 0,-7-12 0,-2-5 0,3-13 0,0-16 0,5-15 0</inkml:trace>
  <inkml:trace contextRef="#ctx0" brushRef="#br0" timeOffset="1155">988 366 24575,'75'-33'0,"-18"4"0,-17 25 0,-6-8 0,-1-9 0,6 8 0,-2 1 0,-3 8 0,17-24 0,1 1 0</inkml:trace>
  <inkml:trace contextRef="#ctx0" brushRef="#br0" timeOffset="1665">1488 268 24575,'55'-14'0,"-4"3"0,-7 11 0,-7 0 0,-4 0 0,-8-5 0,-8-3 0,-5-3 0,0-1 0,-4 1 0,-4 3 0,-2-5 0,2 1 0,-3 0 0,-1-4 0,0-2 0,0 2 0,0 0 0,0 3 0,-1 7 0,-3 1 0,-9 4 0,-7 1 0,-11 0 0,-2 0 0,-2 4 0,11 8 0,-1 10 0,13 19 0,2 2 0,10 6 0,2-5 0,2-4 0,7-10 0,13-1 0,3-13 0,14 0 0,-6-8 0,-6-8 0,-2 0 0,-11 0 0,0 0 0,-3 0 0,15-5 0,5-2 0</inkml:trace>
  <inkml:trace contextRef="#ctx0" brushRef="#br0" timeOffset="2153">2026 36 24575,'-28'42'0,"0"0"0,8 15 0,30-27 0,22-6 0,-7 1 0,-6-1 0,-6-5 0,-5-3 0,-2 2 0,-6-2 0,-7 3 0,-5-7 0,-6 3 0,-6-7 0,3-2 0,1-2 0,-6 8 0,-5 2 0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2:48.812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562 635 24575,'-47'-41'0,"0"1"0,2 2 0,-2 11 0,-34 27 0,10 0 0,-2 0 0,17 2 0,16 6 0,10 2 0,18 10 0,5-1 0,3 2 0,2 4 0,2-4 0,0 4 0,0-4 0,9-2 0,7 1 0,34-10 0,23-2 0,10-5 0,-2-3 0,-11-7 0,-9-5 0,-25-10 0,-7-7 0,-12-5 0,-4 2 0,-7 6 0,-1 2 0,-4 11 0,-1 1 0,0 19 0,0 1 0,4 19 0,0 6 0,8-1 0,5 9 0,-3 4 0,11 4 0,-9 5 0,0 7 0,-3 0 0,-5 0 0,-3-5 0,-5-3 0,0-9 0,0-3 0,-2-4 0,-7-5 0,-6-7 0,-5-9 0,-10-8 0,10-4 0,1-2 0,-1-2 0,7-7 0,-7-5 0,10-15 0,6-10 0,3 0 0,1 1 0,1 2 0,3-7 0,9-2 0,7-2 0,19-8 0,6-3 0</inkml:trace>
  <inkml:trace contextRef="#ctx0" brushRef="#br0" timeOffset="581">623 353 24575,'29'82'0,"-9"-17"0,-6-21 0,2-11 0,-1-2 0,5 2 0,-1-3 0,1-6 0,-6-1 0,-6-2 0,0-9 0,-6-12 0,-4-12 0,-14-13 0,0-7 0,5-4 0,7 0 0,3 3 0,1 0 0,0 8 0,0 0 0,17 2 0,12 7 0,11-2 0,13 2 0,-7 4 0,3 0 0,-24-1 0,18-4 0,-16-9 0</inkml:trace>
  <inkml:trace contextRef="#ctx0" brushRef="#br0" timeOffset="1080">1270 500 24575,'-88'16'0,"18"4"0,70 17 0,1-6 0,3-2 0,3-9 0,5-4 0,2-8 0,2-3 0,2-4 0,2-1 0,3-8 0,-3-9 0,-2-7 0,-2-13 0,-4-2 0,-3 2 0,-4-1 0,-5 10 0,0 4 0,0 3 0,0 10 0,0-1 0,5 7 0,4-3 0,12-1 0,21-8 0,15-2 0</inkml:trace>
  <inkml:trace contextRef="#ctx0" brushRef="#br0" timeOffset="1703">1623 317 24575,'-28'71'0,"8"1"0,24-35 0,8 0 0,9-9 0,4-1 0,0-10 0,1-7 0,-10-6 0,6-2 0,-9-9 0,3-5 0,-2-11 0,-2-10 0,-1-5 0,-3 2 0,-2-1 0,-6 13 0,0-2 0,0 9 0,0 23 0,5 5 0,3 21 0,3-5 0,1 2 0,6-7 0,2-2 0,5-6 0,3-2 0,-2-5 0,3-7 0,-5 0 0,-4 0 0,-3-7 0,-9-5 0,-3-10 0,-5-7 0,0-13 0,0 2 0,0-5 0,0 4 0,0 4 0,0 1 0,0 14 0,0 10 0,6 8 0,2 0 0,24-14 0,8-2 0</inkml:trace>
  <inkml:trace contextRef="#ctx0" brushRef="#br0" timeOffset="2033">2427 12 24575,'21'59'0,"-9"-6"0,-8-5 0,-4 5 0,0-1 0,0 5 0,0-8 0,0-5 0,0-4 0,0-16 0,0 6 0,0-10 0,-5-37 0,-2-18 0</inkml:trace>
  <inkml:trace contextRef="#ctx0" brushRef="#br0" timeOffset="2255">2259 329 24575,'77'-7'0,"-13"2"0,-36 5 0,6-2 0,-1-2 0,11 1 0,1-5 0,-3 1 0,3-1 0,-11-3 0,1-6 0,-4-9 0</inkml:trace>
  <inkml:trace contextRef="#ctx0" brushRef="#br0" timeOffset="2772">2697 0 24575,'53'71'0,"-5"-1"0,-36-21 0,-3 4 0,-9 4 0,0-3 0,0-5 0,0-11 0,0-5 0,0-12 0,6-9 0,2-6 0,8-6 0,4-26 0,9-10 0,-2-17 0,6-4 0,-2 8 0,1 4 0,-7 21 0,-9 7 0,-2 12 0,-2 1 0,0 6 0,0 11 0,2 7 0,2 17 0,-4-3 0,1 2 0,-1-10 0,-4 7 0,-3-9 0,1 17 0,-6-3 0</inkml:trace>
  <inkml:trace contextRef="#ctx0" brushRef="#br0" timeOffset="3633">611 1490 24575,'61'22'0,"-24"10"0,-20 12 0,-9 4 0,7 0 0,2-3 0,-1-5 0,-4-7 0,-1-5 0,-3-7 0,-2-4 0,-6-26 0,-5-2 0,1-22 0,0 1 0,4-5 0,0 3 0,0-2 0,11 7 0,5-3 0,12 5 0,4 2 0,9 1 0,4-1 0,-1 6 0,-3 3 0,-7 4 0,-14 4 0,9-19 0,-3-1 0</inkml:trace>
  <inkml:trace contextRef="#ctx0" brushRef="#br0" timeOffset="4209">1368 1598 24575,'-51'-10'0,"0"-1"0,-30-4 0,81 60 0,0-4 0,0-8 0,5-2 0,3-15 0,6-5 0,6-7 0,-2-3 0,11-1 0,-6-12 0,5-8 0,-1-13 0,-6-8 0,-1 6 0,-12 7 0,2 3 0,-2 5 0,3 8 0,-3 8 0,1 2 0,7 2 0,2 10 0,15 10 0,-5 10 0,5 15 0,-5-6 0,5-10 0,-9-2 0,5-11 0,-12-5 0,23 0 0,-8-4 0</inkml:trace>
  <inkml:trace contextRef="#ctx0" brushRef="#br0" timeOffset="4574">1805 1099 24575,'6'71'0,"0"3"0,-6-21 0,5 1 0,3 3 0,3-5 0,2 1 0,-7-12 0,-2-5 0,3-13 0,0-16 0,5-15 0</inkml:trace>
  <inkml:trace contextRef="#ctx0" brushRef="#br0" timeOffset="4788">1598 1465 24575,'75'-33'0,"-18"4"0,-17 25 0,-6-8 0,-1-9 0,6 8 0,-2 1 0,-3 8 0,17-24 0,1 1 0</inkml:trace>
  <inkml:trace contextRef="#ctx0" brushRef="#br0" timeOffset="5298">2098 1367 24575,'55'-14'0,"-4"3"0,-7 11 0,-7 0 0,-4 0 0,-8-5 0,-8-3 0,-5-3 0,0-1 0,-4 1 0,-4 3 0,-2-5 0,2 1 0,-3 0 0,-1-4 0,0-2 0,0 2 0,0 0 0,0 3 0,-1 7 0,-3 1 0,-9 4 0,-7 1 0,-11 0 0,-2 0 0,-2 4 0,11 8 0,-1 10 0,13 19 0,2 2 0,10 6 0,2-5 0,2-4 0,7-10 0,13-1 0,3-13 0,14 0 0,-6-8 0,-6-8 0,-2 0 0,-11 0 0,0 0 0,-3 0 0,15-5 0,5-2 0</inkml:trace>
  <inkml:trace contextRef="#ctx0" brushRef="#br0" timeOffset="5786">2637 1135 24575,'-28'42'0,"0"0"0,8 15 0,30-27 0,22-6 0,-7 1 0,-6-1 0,-6-5 0,-5-3 0,-2 2 0,-6-2 0,-7 3 0,-5-7 0,-6 3 0,-6-7 0,3-2 0,1-2 0,-6 8 0,-5 2 0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5:19.377"/>
    </inkml:context>
    <inkml:brush xml:id="br0">
      <inkml:brushProperty name="width" value="0.09962" units="cm"/>
      <inkml:brushProperty name="height" value="0.09962" units="cm"/>
      <inkml:brushProperty name="color" value="#66CC00"/>
    </inkml:brush>
  </inkml:definitions>
  <inkml:trace contextRef="#ctx0" brushRef="#br0">25 4238 24575,'-14'-15'0,"6"-13"0,6-26 0,2-16 0,1-14 0,3-14 0,5 1 0,1 46 0,1 0 0,-1 0 0,3 0 0,4 2 0,3 1 0,1-2 0,2 2 0,5 5 0,1 0 0,3-2 0,1-1 0,2 5 0,0 1 0,-3-1 0,-1 1 0,26-34 0,-11 8 0,-17 5 0,4 5 0,-9 7 0,14-1 0,3-3 0,10 10 0,6 2 0,2 10 0,-2 11 0,-14 2 0,-10 6 0,-12 5 0,-4 3 0,-15-3 0,-3 0 0</inkml:trace>
  <inkml:trace contextRef="#ctx0" brushRef="#br0" timeOffset="593">623 2432 24575,'79'-41'0,"-10"3"0,0 30 0,-6-3 0,-6-1 0,-10 1 0,-10 3 0,-13 4 0,-11 8 0,-7 15 0,-6 14 0,0 5 0,0 10 0,-8 0 0,-8 9 0,-8-6 0,-13 2 0,12-12 0,9-4 0,-8-9 0,3 2 0</inkml:trace>
  <inkml:trace contextRef="#ctx0" brushRef="#br0" timeOffset="4651">1514 610 24575,'20'71'0,"-4"2"0,-16-24 0,2-4 0,2-9 0,9-3 0,12-4 0,3-8 0,5 4 0,-1-5 0,-7 0 0,3-3 0,-3-9 0,-5-3 0,5-5 0,-4 0 0,2-1 0,-2-3 0,0-7 0,-4-14 0,-2-2 0,-7-13 0,-3 3 0,-5 4 0,0-5 0,0 6 0,0-6 0,0 5 0,0-1 0,0 2 0,6 5 0,2 10 0,3 7 0,23-1 0,5-3 0</inkml:trace>
  <inkml:trace contextRef="#ctx0" brushRef="#br0" timeOffset="5244">2261 574 24575,'27'57'0,"-5"4"0,-22-16 0,5 3 0,3-7 0,-1 0 0,1-5 0,-5-6 0,1-5 0,-3-1 0,-1-21 0,0-17 0,0-26 0,0-8 0,0-9 0,0 1 0,0-1 0,11 0 0,5 9 0,6 0 0,2 16 0,-5 4 0,-2 16 0,-2 1 0,1 3 0,-3 7 0,4 13 0,0 8 0,0 17 0,-1 9 0,-4 3 0,0 7 0,1-3 0,-3-6 0,-1-6 0,1-13 0,-1-3 0,1-14 0,3-3 0,-1-6 0,16 15 0,5 3 0</inkml:trace>
  <inkml:trace contextRef="#ctx0" brushRef="#br0" timeOffset="5802">3177 439 24575,'-95'14'0,"21"10"0,28 16 0,18 0 0,13-4 0,7-8 0,5-3 0,3-5 0,7-6 0,5-6 0,11-6 0,10 2 0,-2-2 0,1-2 0,-5 0 0,2 0 0,1 3 0,-2 5 0,5 11 0,-5 13 0,-1 4 0,-6 0 0,-9 4 0,-8-4 0,-4 2 0,-4-9 0,-12-2 0,-9-7 0,-2-4 0,3-7 0,5-4 0,2-5 0,5-1 0,4-3 0,3-14 0,-6-24 0,-3-15 0</inkml:trace>
  <inkml:trace contextRef="#ctx0" brushRef="#br0" timeOffset="6143">3702 220 24575,'13'76'0,"-2"-3"0,-11-16 0,0 4 0,0 8 0,5 8 0,4 1 0,-4-8 0,-1-5 0,2-20 0,-2-16 0,0-9 0,7-24 0,2-4 0</inkml:trace>
  <inkml:trace contextRef="#ctx0" brushRef="#br0" timeOffset="6394">3372 610 24575,'46'0'0,"7"-10"0,24-7 0,-14-6 0,-6-5 0,-14 7 0,-14 1 0,-2 10 0,-11 6 0,0 8 0,7 20 0,3 8 0</inkml:trace>
  <inkml:trace contextRef="#ctx0" brushRef="#br0" timeOffset="7019">4348 538 24575,'-37'-61'0,"-2"14"0,-6 51 0,7 15 0,-3 13 0,6 16 0,11 13 0,7-3 0,13-1 0,11-11 0,9-17 0,13-4 0,12-12 0,-1-4 0,-3-9 0,-4-4 0,-1-8 0,-10-15 0,-2-22 0,-1-5 0,-3-7 0,-1 5 0,-7 3 0,-2 19 0,-6 6 0,0 34 0,0 15 0,0 14 0,0 18 0,5 0 0,3 0 0,5 0 0,3-9 0,4-3 0,9-4 0,6-13 0,6-12 0,-2-5 0,-6-7 0,7-16 0,-2-4 0</inkml:trace>
  <inkml:trace contextRef="#ctx0" brushRef="#br0" timeOffset="7603">4824 183 24575,'34'42'0,"-7"6"0,-27 4 0,0 1 0,0-4 0,2-4 0,2 0 0,8-2 0,8 2 0,-6-6 0,-2-10 0,-3-8 0,4-12 0,4-4 0,-3-5 0,2 0 0,-2-3 0,-2-5 0,-1-7 0,-3-13 0,3-2 0,-3-3 0,-3 2 0,-1 3 0,-2 6 0,-2-2 0,0 6 0,0-2 0,-2 5 0,-2-2 0,-4 5 0,-8 4 0,-2 3 0,-2 5 0,-7 1 0,2 3 0,5 3 0,8 5 0,5 0 0,-15 6 0,-5 1 0</inkml:trace>
  <inkml:trace contextRef="#ctx0" brushRef="#br0" timeOffset="7947">5264 1 24575,'8'45'0,"0"7"0,0 10 0,4 11 0,6-4 0,2 0 0,-5-5 0,2 1 0,-3-5 0,7-7 0,-1-10 0,1-10 0,-7-9 0,7-4 0,-6-7 0,2-13 0,2 0 0</inkml:trace>
  <inkml:trace contextRef="#ctx0" brushRef="#br0" timeOffset="8481">5643 500 24575,'46'-30'0,"-1"-1"0,28-19 0,-48 46 0,-6-3 0,-7-5 0,0-6 0,-5 4 0,-3-7 0,-11 6 0,-9-1 0,-4 2 0,-13 2 0,10 1 0,-1 3 0,2 3 0,-1 10 0,3 12 0,-1 11 0,9 25 0,2 1 0,10 3 0,0 3 0,0-3 0,0-10 0,0-6 0,2-4 0,2-9 0,19-10 0,14-10 0,13-5 0,7-3 0,-3 0 0,-1 0 0,-19-11 0,-6-3 0</inkml:trace>
  <inkml:trace contextRef="#ctx0" brushRef="#br0" timeOffset="9544">1343 1723 24575,'88'-7'0,"0"0"0,-18 1 0,-7 1 0,15 5 0,-42 0 0,-2-7 0,-14-5 0,-3-4 0,-5-4 0,-5-2 0,-7 6 0,0-1 0,0 4 0,0-4 0,0 4 0,0-3 0,-13 7 0,-7 5 0,0 3 0,-9 1 0,6 0 0,-5 0 0,2 0 0,2 0 0,5 11 0,2 5 0,9 11 0,4 6 0,3 8 0,1 3 0,9-2 0,12-1 0,-1-8 0,12-5 0,-3-2 0,-1-2 0,-10-6 0,2-6 0,-3-5 0,3-7 0,-1-1 0,-3-3 0,1-3 0,-1-5 0,0 5 0,7-9 0,10 2 0</inkml:trace>
  <inkml:trace contextRef="#ctx0" brushRef="#br0" timeOffset="10206">2491 1589 24575,'-65'-47'0,"8"18"0,6 27 0,-2 14 0,10 10 0,2 6 0,20 7 0,12 2 0,7-3 0,2 7 0,9-16 0,12 4 0,10-13 0,18-4 0,-2-5 0,-2-7 0,-8-8 0,-9-8 0,-9-9 0,-7-11 0,-1 0 0,-7 4 0,0 2 0,-4 6 0,0 9 0,0 2 0,0 4 0,0 40 0,2 0 0,2 38 0,1 3 0,3 6 0,3-4 0,-3 8 0,-2-9 0,-2-8 0,3-9 0,1-11 0,3-18 0,1-7 0,0-10 0,11-10 0,3 0 0</inkml:trace>
  <inkml:trace contextRef="#ctx0" brushRef="#br0" timeOffset="10731">2649 1613 24575,'7'63'0,"-3"-10"0,4-11 0,5-5 0,10-7 0,9-6 0,4-10 0,0-10 0,1-3 0,-1-1 0,-8-1 0,-4-3 0,-8-18 0,1-10 0,-5-4 0,-4 0 0,-3 10 0,-5-7 0,0 9 0,0-5 0,0 5 0,0 4 0,0 2 0,0 6 0,0 0 0,-5-6 0,-2-1 0</inkml:trace>
  <inkml:trace contextRef="#ctx0" brushRef="#br0" timeOffset="10994">3139 1442 24575,'13'84'0,"-4"-19"0,-7-15 0,-2-9 0,0 1 0,0-1 0,0-13 0,0 1 0,0-12 0,-11 6 0,-2-4 0</inkml:trace>
  <inkml:trace contextRef="#ctx0" brushRef="#br0" timeOffset="11185">3150 1222 24575,'0'0'0</inkml:trace>
  <inkml:trace contextRef="#ctx0" brushRef="#br0" timeOffset="11495">3284 1148 24575,'14'81'0,"-3"-6"0,-11-14 0,0-6 0,0 11 0,0-8 0,0 3 0,5-10 0,3-6 0,2-11 0,-2-1 0,3-13 0,-3-8 0,3-5 0,17-7 0,5 0 0</inkml:trace>
  <inkml:trace contextRef="#ctx0" brushRef="#br0" timeOffset="11762">3664 1491 24575,'14'48'0,"-1"1"0,9 38 0,-22-46 0,0-6 0,0-2 0,0-1 0,0-11 0,0-1 0,-6-13 0,0-2 0</inkml:trace>
  <inkml:trace contextRef="#ctx0" brushRef="#br0" timeOffset="11944">3712 1197 24575,'0'0'0</inkml:trace>
  <inkml:trace contextRef="#ctx0" brushRef="#br0" timeOffset="12506">3897 1111 24575,'-14'69'0,"4"-1"0,10-11 0,0 1 0,0 12 0,0-11 0,0 2 0,0-10 0,0 1 0,1-5 0,3 1 0,4-12 0,8-8 0,1-7 0,7-1 0,-1-8 0,10-12 0,1 0 0,6 0 0,4 0 0,5 0 0,-10-15 0,-2-5 0,-14-11 0,-3-2 0,-10-1 0,-6 2 0,-3-1 0,-1 9 0,0-6 0,0 9 0,-4 1 0,-8 8 0,-21 1 0,-24 3 0,-7 2 0,-5 6 0,7 3 0,13 5 0,8 0 0,49 21 0,9-3 0</inkml:trace>
  <inkml:trace contextRef="#ctx0" brushRef="#br0" timeOffset="12949">4397 1429 24575,'6'78'0,"-1"-13"0,-4-19 0,-1-5 0,0 0 0,0-4 0,1-5 0,3-12 0,3-7 0,0-13 0,-2-18 0,-5-12 0,0-11 0,6-1 0,2 2 0,5-5 0,8 0 0,9-1 0,10 18 0,8-2 0,-7 13 0,-3 7 0,-3 4 0,3 6 0</inkml:trace>
  <inkml:trace contextRef="#ctx0" brushRef="#br0" timeOffset="13245">4946 1478 24575,'14'64'0,"-3"0"0,-11-19 0,0-5 0,0-3 0,0-3 0,0-10 0,-11-7 0,-3-12 0</inkml:trace>
  <inkml:trace contextRef="#ctx0" brushRef="#br0" timeOffset="13419">4884 1124 24575,'0'0'0</inkml:trace>
  <inkml:trace contextRef="#ctx0" brushRef="#br0" timeOffset="13848">5093 1282 24575,'0'83'0,"0"-3"0,0-27 0,0-2 0,0-6 0,7-4 0,5-9 0,8-9 0,13-10 0,6-7 0,14-6 0,1-1 0,3-3 0,-7-6 0,-13-10 0,-4-2 0,-17-10 0,-5-1 0,-7-3 0,-3-1 0,-1 0 0,0 1 0,0-1 0,0 7 0,0 6 0,-5-11 0,-2 2 0</inkml:trace>
  <inkml:trace contextRef="#ctx0" brushRef="#br0" timeOffset="14566">5667 1282 24575,'13'87'0,"-5"-22"0,-5-16 0,-3-17 0,0-2 0,0-1 0,0-9 0,0-13 0,0-37 0,0-19 0,0-6 0,0 10 0,6 3 0,2 5 0,8 9 0,4 7 0,6 9 0,7 12 0,-2 0 0,6 0 0,0 26 0,-8 10 0,5 12 0,-14 1 0,-3-6 0,-9-2 0,0-14 0,4-7 0,-1-9 0,-3-3 0,-3-16 0,-5-11 0,0-24 0,0-14 0,7 1 0,5 7 0,10 0 0,7 17 0,-2 5 0,-7 11 0,3 7 0,-2 5 0,-5 8 0,-4 13 0,0 11 0,-4 25 0,-2-4 0,-2 0 0,-3-3 0,-1-9 0,0-5 0,0-12 0,0 4 0,-27 0 0,-7 7 0</inkml:trace>
  <inkml:trace contextRef="#ctx0" brushRef="#br0" timeOffset="15485">3078 2224 24575,'-2'34'0,"-2"3"0,-6-10 0,-7 10 0,1-17 0,4 22 0,1-11 0,3 6 0,2 5 0,6 11 0,0-3 0,0 3 0,0 0 0,0-4 0,0 4 0,0-5 0,11 0 0,6 1 0,-1-6 0,0-6 0,2-11 0,-2-6 0,-4-10 0,-4-6 0,0-3 0,5-1 0,4 11 0,2 2 0</inkml:trace>
  <inkml:trace contextRef="#ctx0" brushRef="#br0" timeOffset="15931">3616 2454 24575,'14'71'0,"-6"-6"0,-5-11 0,-3-1 0,0-8 0,0-4 0,0-9 0,0-3 0,0-9 0,-33-8 0,-8-6 0</inkml:trace>
  <inkml:trace contextRef="#ctx0" brushRef="#br0" timeOffset="16337">3284 2442 24575,'34'-20'0,"15"3"0,24 17 0,5 0 0,-9 0 0,-7-5 0,-17-3 0,-8-7 0,-9-1 0,-3 5 0,-5 7 0,2 2 0,-6 2 0,0 0 0,-3 0 0,-1 22 0,0 5 0</inkml:trace>
  <inkml:trace contextRef="#ctx0" brushRef="#br0" timeOffset="16909">3909 2175 24575,'34'28'0,"10"0"0,21-16 0,0 9 0,-4 11 0,-12 6 0,-9 11 0,-12 7 0,-12 5 0,-8 4 0,-4 4 0,-3-2 0,-1-6 0,-2 0 0,-6 0 0,-18-12 0,-19-9 0,-8-3 0,-8-9 0,12-9 0,8-6 0,41-20 0,17-1 0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5:34.862"/>
    </inkml:context>
    <inkml:brush xml:id="br0">
      <inkml:brushProperty name="width" value="0.09962" units="cm"/>
      <inkml:brushProperty name="height" value="0.09962" units="cm"/>
      <inkml:brushProperty name="color" value="#66CC00"/>
    </inkml:brush>
  </inkml:definitions>
  <inkml:trace contextRef="#ctx0" brushRef="#br0">86 49 24575,'-2'34'0,"-2"3"0,-6-10 0,-7 10 0,1-17 0,4 22 0,1-11 0,3 6 0,2 5 0,6 11 0,0-3 0,0 3 0,0 0 0,0-4 0,0 4 0,0-5 0,11 0 0,6 1 0,-1-6 0,0-6 0,2-11 0,-2-6 0,-4-10 0,-4-6 0,0-3 0,5-1 0,4 11 0,2 2 0</inkml:trace>
  <inkml:trace contextRef="#ctx0" brushRef="#br0" timeOffset="446">624 278 24575,'14'71'0,"-6"-6"0,-5-11 0,-3-1 0,0-8 0,0-4 0,0-9 0,0-3 0,0-9 0,-33-8 0,-8-6 0</inkml:trace>
  <inkml:trace contextRef="#ctx0" brushRef="#br0" timeOffset="852">293 267 24575,'34'-20'0,"15"3"0,24 17 0,5 0 0,-9 0 0,-7-5 0,-17-3 0,-8-7 0,-9-1 0,-3 5 0,-5 7 0,2 2 0,-6 2 0,0 0 0,-3 0 0,-1 22 0,0 5 0</inkml:trace>
  <inkml:trace contextRef="#ctx0" brushRef="#br0" timeOffset="1424">917 0 24575,'34'28'0,"10"0"0,21-16 0,0 9 0,-4 11 0,-12 6 0,-9 11 0,-12 7 0,-12 5 0,-8 4 0,-4 4 0,-3-2 0,-1-6 0,-2 0 0,-6 0 0,-18-12 0,-19-9 0,-8-3 0,-8-9 0,12-9 0,8-6 0,41-20 0,17-1 0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5:40.923"/>
    </inkml:context>
    <inkml:brush xml:id="br0">
      <inkml:brushProperty name="width" value="0.09962" units="cm"/>
      <inkml:brushProperty name="height" value="0.09962" units="cm"/>
      <inkml:brushProperty name="color" value="#FFC114"/>
    </inkml:brush>
  </inkml:definitions>
  <inkml:trace contextRef="#ctx0" brushRef="#br0">611 4018 24575,'-21'-53'0,"1"0"0,-4-36 0,16 15 0,8 1 0,0-6 0,0-2 0,0-2 0,0-6 0,-6-9 0,2 43 0,0 0 0,-2 1 0,0 1 0,-11-45 0,12 45 0,0-1 0,-4-1 0,1 0 0,3-4 0,-1 0 0,-2 0 0,0 0 0,2-1 0,0-1 0,1 0 0,2 0 0,0 1 0,0 1 0,3-3 0,0 2 0,0 1 0,0 1 0,0-5 0,0 0 0,0 1 0,0 0 0,0-5 0,0 0 0,0 4 0,0 0 0,0-3 0,0 1 0,0 5 0,0 1 0,0 5 0,0 2 0,0-46 0,0 25 0,6 1 0,2 7 0,3 3 0,1-3 0,-1 4 0,-3 4 0,3 5 0,-3 11 0,-3 11 0,6 7 0,-4 4 0</inkml:trace>
  <inkml:trace contextRef="#ctx0" brushRef="#br0" timeOffset="618">0 366 24575,'42'-52'0,"-1"1"0,-2 6 0,-2 5 0,12 0 0,-6 9 0,-2-6 0,-8 18 0,-5 3 0,-4 5 0,-3-1 0,-4 5 0,-4 3 0,-1 4 0,0 4 0,-1 15 0,-3 13 0,7 9 0,-3 8 0,3-4 0,-3-1 0,-4 0 0,1 1 0,0 1 0,7-6 0,-3 3 0,-1-11 0,0-10 0,6-28 0,7-7 0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8:56.419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0 191 24575,'61'3'0,"-1"0"0,-5 0 0,-4-1 0,13-2 0,-8 0 0,-10 0 0,-6 0 0,-12 0 0,1 0 0,-4 0 0,13 0 0,8 0 0,16 0 0,19 0 0,-2 0 0,-2 0 0,-12 0 0,-8 0 0,-6 0 0,-1 0 0,11-1 0,17-3 0,0-1 0,7-2 0,-18 3 0,-11 4 0,2-5 0,13-2 0,18 1 0,-33 2 0,1 1 0,-5 0 0,-1 0 0,41-4 0,-7 2 0,-1 5 0,2 0 0,6 0 0,-13 0 0,-12 0 0,-17 0 0,-11 0 0,-5 0 0,-2 0 0,23-4 0,6-2 0</inkml:trace>
  <inkml:trace contextRef="#ctx0" brushRef="#br0" timeOffset="766">2540 1 24575,'81'6'0,"-10"-1"0,-57-1 0,2-1 0,2 8 0,6 1 0,11 5 0,5 3 0,2-2 0,0-3 0,-10-1 0,-8-1 0,-14 2 0,-5-4 0,-9 3 0,-17-1 0,-14 1 0,-1-2 0,-7 2 0,9 0 0,2-3 0,-1 4 0,2-8 0,-2 4 0,-6-8 0,3 8 0,-7-4 0,8 7 0,-4-7 0,-4 14 0,-1-3 0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8:54.520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329 266 24575,'71'0'0,"-11"0"0,-15 0 0,4 0 0,34 0 0,-33 0 0,2 0 0,-1 0 0,0 0 0,48 0 0,-43-2 0,2-1 0,5 0 0,1-1 0,-3-2 0,0-2 0,6-1 0,0 0 0,1 2 0,0 0 0,-5 2 0,1 0 0,-1-2 0,2 0 0,7 1 0,0 1 0,-2-1 0,-1 0 0,-2 3 0,0-1 0,-2-2 0,1-2 0,8 1 0,0 0 0,-7 0 0,-2 1 0,-12 0 0,-1 1 0,4 2 0,0 1 0,5 1 0,-2 2 0,38-1 0,-34 0 0,-19 0 0,-20 0 0,-6-5 0,-7-1 0</inkml:trace>
  <inkml:trace contextRef="#ctx0" brushRef="#br0" timeOffset="710">498 0 24575,'-51'23'0,"-9"8"0,-11 14 0,-14 1 0,12-3 0,13-7 0,20-2 0,12-9 0,10 2 0,11-6 0,2-2 0,5-9 0,2 1 0,1-1 0,21-4 0,18-2 0,24 0 0,22 0 0,-3 0 0,-8-4 0,-11 1 0,-20 2 0,-1 4 0,-10 7 0,5-2 0,12 22 0,8 0 0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4:44.553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0 0 24575,'0'0'0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4:01.930"/>
    </inkml:context>
    <inkml:brush xml:id="br0">
      <inkml:brushProperty name="width" value="0.04981" units="cm"/>
      <inkml:brushProperty name="height" value="0.04981" units="cm"/>
      <inkml:brushProperty name="color" value="#E71224"/>
    </inkml:brush>
  </inkml:definitions>
  <inkml:trace contextRef="#ctx0" brushRef="#br0">122 135 24575,'-20'70'0,"4"-1"0,16-16 0,-6 9 0,-2-1 0,-4-7 0,-4-5 0,2-7 0,-2-5 0,8-9 0,2-26 0,6-12 0,0-18 0,6-10 0,2-15 0,3-1 0,1-3 0,-1 2 0,-3 6 0,-1 10 0,-3 2 0,-3 9 0,3 0 0,-1 7 0,1 5 0,-1 4 0,5 4 0,0 2 0,4 6 0,-4 1 0,0 4 0,1 15 0,3 8 0,5 10 0,4-1 0,9 0 0,6 3 0,12 1 0,9-4 0,-8-5 0,-5-11 0,-7 2 0,-9-3 0,-4-4 0,-12-3 0,-1-5 0,-3-4 0,-3 3 0,-5 5 0,-19-6 0,-13-1 0,-16-4 0,-17-1 0,-2 0 0,-2 0 0,14 1 0,10 3 0,16 2 0,9 2 0,5-3 0,3-5 0,4 4 0,0 0 0,-1 6 0,-3-3 0</inkml:trace>
  <inkml:trace contextRef="#ctx0" brushRef="#br0" timeOffset="851">647 1 24575,'34'57'0,"-7"-14"0,-27-18 0,2-10 0,2-3 0,8-5 0,8-7 0,5 0 0,3 0 0,0-3 0,4-5 0,-5-2 0,2-10 0,-10 1 0,-7-1 0,-1-2 0,-7 6 0,0-1 0,-4 5 0,0 16 0,0 10 0,0 27 0,0 7 0,-7 3 0,-5-7 0,-4 1 0,-5-8 0,8-3 0,5-10 0,4-1 0,-5-2 0,7-8 0,-2-5 0,2 0 0,1 7 0,-3-2 0,-19 29 0,-10-2 0</inkml:trace>
  <inkml:trace contextRef="#ctx0" brushRef="#br0" timeOffset="1354">86 891 24575,'81'-47'0,"-33"25"0,2 6 0,39 16 0,2-5 0,-5-4 0,-21 3 0,-12-3 0,-11 1 0,-1-4 0,7 0 0,5 0 0,14 5 0,2 3 0,0-2 0,-8 2 0,-16-5 0,-8 1 0,-10-2 0,-7 2 0,-56 19 0,-20 9 0</inkml:trace>
  <inkml:trace contextRef="#ctx0" brushRef="#br0" timeOffset="2733">586 1004 24575,'-27'53'0,"11"-8"0,11-10 0,5-2 0,-10-3 0,-2-6 0,-7 1 0,3-1 0,-1-4 0,5 1 0,-3-6 0,3 1 0,2-3 0,5-6 0,9-1 0,-3-6 0,12 0 0,7 4 0,0 0 0,6 0 0,-6-4 0,5 0 0,3 0 0,-7 0 0,-1 0 0,0 0 0,-6-4 0,2 0 0,-2-13 0,-2-3 0,-1 1 0,-3-5 0,-1-1 0,-3-7 0,-1 3 0,5-7 0,0 7 0,4 1 0,-4 7 0,0 5 0,-5 2 0,1 2 0,-2 22 0,-2-1 0,0 20 0,0-2 0,0 1 0,0-1 0,0 6 0,0-5 0,0 5 0,-2-2 0,-2 2 0,3 1 0,-3-6 0,-3 8 0,-1-8 0,1 7 0,-1-10 0,1 2 0,-1-3 0,-8 1 0,-1-1 0,1-4 0,0 1 0,-1-6 0,5 1 0,-3-8 0,3-24 0,-7-11 0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4:30.368"/>
    </inkml:context>
    <inkml:brush xml:id="br0">
      <inkml:brushProperty name="width" value="0.09962" units="cm"/>
      <inkml:brushProperty name="height" value="0.09962" units="cm"/>
      <inkml:brushProperty name="color" value="#66CC00"/>
    </inkml:brush>
  </inkml:definitions>
  <inkml:trace contextRef="#ctx0" brushRef="#br0">86 256 24575,'34'-60'0,"-7"10"0,-32 43 0,-3 3 0,-9 3 0,-3 1 0,4 1 0,4 3 0,5 8 0,7 9 0,0 2 0,0 1 0,1-9 0,3-3 0,8-8 0,9 1 0,0-4 0,0-1 0,-4 0 0,-4 0 0,-1 0 0,0 0 0,0-4 0,0 0 0,-5-11 0,-3-1 0,-2-6 0,-2-3 0,0 6 0,0 3 0,-8 3 0,-9 0 0,2 7 0,-9 2 0,4 2 0,-1 2 0,0 2 0,4 2 0,2 8 0,7 8 0,3 3 0,5 2 0,0-5 0,0 0 0,12-9 0,8 1 0,3-8 0,6 1 0,-9-4 0,-4-1 0,-1-1 0,2-4 0,-5 1 0,0-8 0,-5-4 0,-7-13 0,0 4 0,0-4 0,0 1 0,0 3 0,-8 4 0,-9 8 0,-3 2 0,-12 3 0,4 3 0,0 5 0,2 0 0,2 0 0,5 11 0,2 5 0,9 7 0,4 6 0,4-8 0,4 4 0,19-9 0,14 0 0,-3-8 0,-2-4 0,-7-2 0,-1-2 0,-7-2 0,3-2 0,-9-4 0,-3-8 0,-5-3 0,1-5 0,-3-1 0,-1 1 0,0 1 0,0 2 0,-8 8 0,-8 5 0,-10 5 0,-15-1 0,7 4 0,-2 4 0,4 7 0,4 13 0,10-1 0,14 14 0,3-5 0,1 1 0,12-9 0,8-7 0,8-5 0,4-4 0,-2-3 0,-6-5 0,-5 0 0,-2 0 0,0-6 0,0-7 0,-7-4 0,-5-8 0,-4 2 0,-1 3 0,0-2 0,0 6 0,-6 5 0,-14 6 0,-8 5 0,-12 5 0,0 11 0,3-3 0,-4 15 0,20-10 0,12-2 0,7-2 0,3-5 0,3 3 0,14 3 0,8 10 0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3:50.516"/>
    </inkml:context>
    <inkml:brush xml:id="br0">
      <inkml:brushProperty name="width" value="0.04981" units="cm"/>
      <inkml:brushProperty name="height" value="0.04981" units="cm"/>
      <inkml:brushProperty name="color" value="#00A0D7"/>
    </inkml:brush>
  </inkml:definitions>
  <inkml:trace contextRef="#ctx0" brushRef="#br0">0 9037 24575,'70'-42'0,"0"0"0,-9 8 0,-4 3 0,-8 6 0,-3 1 0,36-21 0,-8-11 0,-13-13 0,-6-1 0,-15 0 0,8-7 0,13 0 0,-29 38 0,2 0 0,9 1 0,0-1 0,-4-3 0,-1-1 0,3-2 0,0 0 0,-6 0 0,-3-2 0,-2-1 0,-3-2 0,-1-4 0,-4-3 0,-6-9 0,0-3 0,9-3 0,2-2 0,3-13 0,5-1 0,-5 26 0,3 1 0,2-1-177,6-4 1,2-1-1,-1 1 1,-5 3-1,-2 1 1,-1 0 176,-4 1 0,-1 0 0,-3-1 0,10-28 0,-4-1 0,-4-4 0,1-2 0,-3 27 0,3-2 0,2 0 0,5-4 0,3 0 0,0 0 0,-2-1 0,1 0 0,1-1-337,4-6 1,1-2 0,-1 0 0,-4 0 0,-3 1-1,-1-2 337,-3-5 0,-2-1 0,1 1 0,5-1 0,2 0 0,1 2 0,1 3 0,1 2 0,0 0 0,-1 1 0,-1 0 0,-1 2 0,-4 9 0,-1 1 0,-2 0 0,-5 2 0,-1 0 0,-3 0-173,-5 4 0,-3-1 0,0 0 0,-2-3 0,-2 0 0,1 0 173,1-2 0,-1 0 0,3-1 0,3-2 0,2 0 0,3 0 0,7 0 0,3 0 0,1 0 0,1 1 0,0 1 0,3 1 0,1 0 0,3 1 0,-2 1 0,-4 2 0,-1 1 0,-3 0 0,-5 5 0,-2 0 0,-1 2 0,12-25 0,1 2 0,-3 7 0,3 4 0,7 3 0,5 4-71,6 4 1,2 2-1,-4 2 1,0 2 70,-3 1 0,0 0 0,5-3 0,2-1 0,2-4 0,2 0 0,7 2 0,4 4 0,9 3 0,-1 2 0,-14 6 0,-4 1 0,-12 7 0,0 3 0,1 7 0,2 6 219,8 3 0,2 5 1,-5 3-1,-2 2-219,-1 4 0,-2 2 0,38-3 983,-25 6 0,4 15-983,0 14 0,17 11 300,-34-12 0,2 1 0,-4 2 1,0-1-301,-2 0 0,-2 2 0,-5 1 0,-2 3 88,-6 4 0,-1 1 0,0 0 1,1 1-89,1 5 0,1 0 0,8 1 0,4-2 0,5 1 0,2 0 0,-3 4 0,-1 1 0,-3-5 0,-4 0 0,-5 2 0,-4 1 0,-9-2 0,-1 2 0,1 0 0,0 0 0,-1-1 0,1 0 0,3 4 0,3 1 0,7-1 0,2 0 0,-4-1 0,1 0 0,8 3 0,0 0 0,-10 1 0,-3 1 0,0 1 0,-2 2 0,-7-3 0,-2 0 0,-4-2 0,-1 0 0,1-1 0,0 0 0,-5-3 0,0 0 0,5 0 0,1-2 0,2-2 0,1 0 0,5 2 0,4 0 0,5 0 0,3-1 0,0 1 0,1 0 0,3 1 0,-2 2 0,-4 1 0,-3 1 0,-1-2 0,-3 2 0,-4 1 0,-2 1 0,-1-3 0,0 0 0,1-1 0,0-1 0,0 1 0,3-2 0,14 1 0,6-2 0,6 3 0,2-2 0,-1-2 0,1-1 0,-2 2 0,-2 0 0,-7-7 0,-2 1 0,-5 0 0,1 0 0,7-1 0,3 0 0,7-1 0,2-1 0,1 4 0,2-2 0,5-5 0,-1-1 0,-8-1 0,-2 0 0,-7-2 0,2 0 0,14 4 0,5-1 0,8-2 0,0 1 0,-7 2 0,-4-1 0,-11-4 0,0-3 0,4 0 0,2-1 0,8 3 0,1-1 0,-3-3 0,1-2 0,7 0 0,1-1 0,-4 1 0,-2 0 0,-3-4 0,1-1 0,6 2 0,2-2 0,10-5 0,-1-2 0,-10 1 0,-3-1 0,-14-2 0,1-1 0,15 3 0,3 0 0,8-3 0,1 0 0,-9-1 0,-5-2 0,-17-2 0,0-2 0,13 1 0,2-1 0,3 1 0,1 0 0,-4 1 0,-1 0 0,-1-3 0,-1 0 0,-9 2 0,-1 1 0,39 3 0,-37-4 0,2-2 0,6 0 0,0 0 0,-6-1 0,-2-1 0,36 0 0,-18 0 0,-18 0 0,-3-16 0,-10-4 0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2:26.454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22 1 24575,'-13'59'0,"5"-10"0,12-11 0,8-1 0,6 5 0,6 3 0,-4 8 0,1 4 0,-8 6 0,0 3 0,-7 8 0,-6-1 0,0 10 0,0 3 0,0-4 0,0 8 0,11-11 0,5 2 0,6 2 0,3 2 0,-6 10 0,-11-44 0,0 0 0,-3 1 0,-1 1 0,5 44 0,-4-45 0,2-1 0,9 43 0,-1 2 0,-7-2 0,6 0 0,-10-44 0,0 1 0,2 1 0,0 1 0,-3 0 0,-2 0 0,1-2 0,0 1 0,-2-1 0,0 0 0,0 1 0,0 0 0,0 1 0,0 0 0,0-1 0,0 0 0,0 1 0,0 0 0,1 0 0,0 0 0,1 2 0,0 0 0,-2 2 0,1 1 0,1 1 0,0 0 0,1 6 0,-1 1 0,0 1 0,1 0 0,3-1 0,1 0 0,-1-3 0,0 0 0,3 2 0,0 0 0,-3 2 0,0 0 0,2 0 0,-1 1 0,-3 0 0,0 2 0,1 5 0,1 1 0,0 1 0,0 0 0,-2 2 0,-1 0 0,-1-4 0,0 0 0,-1 1 0,1-1 0,0 0 0,0 1 0,-1-4 0,1 2 0,2 7 0,0 1 0,-3-3 0,0 1 0,1 1 0,1 0 0,-1 0 0,1 0 0,-1-2 0,0 1 0,0 3 0,0 1 0,-2-9 0,0 0 0,0 8 0,0 1-126,0-4 1,0-1-1,0-1 1,0 0 125,0 3 0,0 1 0,0-3 0,0 2 0,0 6 0,0 1 0,0-4 0,0 0 0,0-4 0,0-1 0,0-1 0,0-2 0,0-6 0,0-1 0,0 1 0,0 0 0,0-1 0,0 0 0,0-1 0,0 0 0,0 1 0,0 0 0,2 1 0,0 0 0,0 3 0,0 0 0,1 0 0,-2 0 0,0 2 0,-2 0 0,1-2 0,0-1 0,0-6 0,0-1 0,0 0 0,0 0 0,0-2 0,0 0 0,0 0 0,0-1 0,0-5 0,0 0 0,0 1 0,0 1 0,0-4 0,0-1 0,0 2 0,0-2 0,0 44 0,0-7 0,0-18 0,0-10 0,0-23 0,-11 6 0,2-16 0,-11 11 0,-1 0 0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8:52.785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0 265 24575,'56'2'0,"-1"1"0,37 1 0,-22-3 0,-13-1 0,-7 0 0,-11 0 0,-1 0 0,-3 0 0,21-5 0,22-2 0,3-2 0,11-2 0,-16 1 0,-23-1 0,-9 1 0,-20-1 0,-4 0 0,-9 6 0,0 1 0,-1 3 0,1 1 0,4-14 0,1-4 0</inkml:trace>
  <inkml:trace contextRef="#ctx0" brushRef="#br0" timeOffset="467">868 1 24575,'34'12'0,"4"-2"0,-17-6 0,6 4 0,-2 10 0,8 0 0,-2 11 0,-2-2 0,-8 1 0,-9 1 0,-9-4 0,-6 3 0,-11-3 0,-3-9 0,-18-5 0,5 1 0,-1 2 0,9 1 0,12-1 0,-10 7 0,2 7 0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5:13.052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1 0 24575,'13'78'0,"-2"-5"0,-11-32 0,0 5 0,0-1 0,0-14 0,0 35 0,0-6 0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4:23.853"/>
    </inkml:context>
    <inkml:brush xml:id="br0">
      <inkml:brushProperty name="width" value="0.09962" units="cm"/>
      <inkml:brushProperty name="height" value="0.09962" units="cm"/>
      <inkml:brushProperty name="color" value="#FFC114"/>
    </inkml:brush>
  </inkml:definitions>
  <inkml:trace contextRef="#ctx0" brushRef="#br0">269 257 24575,'-18'-61'0,"-6"12"0,-9 49 0,3 2 0,2 7 0,4 0 0,3 11 0,9-3 0,8 3 0,3-4 0,1 5 0,17-6 0,12 1 0,10-8 0,10-4 0,-11-3 0,-6-1 0,-10 0 0,-6 0 0,2-1 0,-2-3 0,-1-4 0,-7-8 0,-2 2 0,-6-2 0,0-3 0,0-2 0,-2 4 0,-2 0 0,-8 5 0,-8 4 0,-15 3 0,-2 5 0,-4 0 0,13 0 0,1 0 0,6 0 0,4 2 0,4 7 0,3 1 0,1 15 0,4-5 0,5 5 0,1-6 0,3-7 0,14-5 0,11-3 0,4-3 0,4-1 0,-10 0 0,-2 0 0,-9 0 0,0 0 0,-8-5 0,-4-4 0,-2-3 0,-2-4 0,0 1 0,0-5 0,-12 9 0,-9-1 0,-7 2 0,-9-2 0,2 5 0,2 3 0,-3 3 0,7 1 0,-5 0 0,14 0 0,1 9 0,11 3 0,2 7 0,6-2 0,2 2 0,2-7 0,16-3 0,17-9 0,9 0 0,11 0 0,-7 0 0,-5 0 0,-17 0 0,-3 0 0,-9-1 0,-4-3 0,-5-4 0,-3-8 0,-3 1 0,-1-6 0,-4 2 0,-8-1 0,-4-2 0,-17 6 0,1 1 0,-5 7 0,-1 2 0,6 6 0,-4 0 0,16 0 0,4 3 0,7 5 0,7 4 0,-2 9 0,4-2 0,4-3 0,20-8 0,17 0 0,9-5 0,7-3 0,-12 0 0,-8 0 0,-12-1 0,-4-3 0,-4-4 0,-9-9 0,-2 4 0,-2-4 0,-3 0 0,-1 0 0,0 4 0,0 1 0,-11 2 0,-5-6 0,-12 4 0,-9 4 0,0 2 0,-3 6 0,2 0 0,1 0 0,7 15 0,6 5 0,6 14 0,10-1 0,3-1 0,5-7 0,2-1 0,6 1 0,14-10 0,19-3 0,5-8 0,7 0 0,-10-3 0,-10-1 0,-6 0 0,-3-1 0,-7-3 0,-8-6 0,-1-10 0,-5 0 0,1-9 0,-3 3 0,-1 2 0,0 0 0,-6 1 0,-7 2 0,-3 9 0,-12 8 0,3 3 0,-11 1 0,3 0 0,1 0 0,-4 12 0,4 8 0,3 9 0,5 7 0,6-3 0,10-1 0,3-4 0,5 0 0,8-4 0,8-3 0,12-9 0,13-8 0,3-3 0,-8-1 0,1 0 0,-13 0 0,-1 0 0,-6 0 0,-5-4 0,0-8 0,-5-3 0,-7-13 0,0-1 0,0 5 0,0 1 0,0 6 0,-2 3 0,-2-7 0,-15 8 0,-13 0 0,-7 7 0,-6 6 0,-8 0 0,0 0 0,7 15 0,5 5 0,15 11 0,14 2 0,5-3 0,7-2 0,10-9 0,10-7 0,21-5 0,20-7 0,1 0 0,-5 0 0,-13 0 0,-12 0 0,-11-9 0,-9-4 0,-5-2 0,-7 3 0,0-4 0,0 0 0,-2-5 0,-2 5 0,-13 0 0,-31 3 0,-16 1 0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3:09.529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472 450 24575,'91'-14'0,"4"3"0,2 11 0,-15 0 0,-21 0 0,-14 0 0,-18 0 0,-1-11 0,-9-2 0</inkml:trace>
  <inkml:trace contextRef="#ctx0" brushRef="#br0" timeOffset="351">669 221 24575,'24'48'0,"0"0"0,4 21 0,-18-27 0,-10-17 0,4-1 0,0 0 0,0-5 0,-10 21 0,0-1 0</inkml:trace>
  <inkml:trace contextRef="#ctx0" brushRef="#br0" timeOffset="1037">1060 269 24575,'-48'-60'0,"0"0"0,-3 3 0,0 15 0,-18 29 0,-6 1 0,2 0 0,8 5 0,8 3 0,9 3 0,16 1 0,-8 8 0,4 8 0,-12 10 0,-5 15 0,-2 6 0,-11 6 0,11 0 0,6-4 0,22 1 0,15 3 0,10 8 0,10 8 0,28-2 0,21-2 0,8-4 0,0-4 0,-3-14 0,-13-10 0,10-7 0,-2-6 0,27-8 0,13-8 0,1-2 0,-8-2 0,-21-7 0,-12-5 0,-17-17 0,-11-12 0,-10-9 0,-7-3 0,-5-5 0,-7 1 0,0-3 0,0-1 0,0 0 0,0 0 0,-27-11 0,-7-2 0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4:09.410"/>
    </inkml:context>
    <inkml:brush xml:id="br0">
      <inkml:brushProperty name="width" value="0.04981" units="cm"/>
      <inkml:brushProperty name="height" value="0.04981" units="cm"/>
      <inkml:brushProperty name="color" value="#00A0D7"/>
    </inkml:brush>
  </inkml:definitions>
  <inkml:trace contextRef="#ctx0" brushRef="#br0">160 102 24575,'-40'36'0,"5"6"0,19 3 0,0 2 0,-1 2 0,2-5 0,11-4 0,-1-6 0,1-1 0,2-15 0,-2-2 0,3-5 0,1-10 0,0-9 0,0-17 0,0-4 0,0-8 0,0 4 0,0 1 0,5 1 0,4-2 0,-1 3 0,4 6 0,1 5 0,8 3 0,2 2 0,-3 2 0,-2 5 0,-2 3 0,2 3 0,-2 1 0,6 0 0,-2 0 0,5 1 0,3 3 0,-1 15 0,6 14 0,-6 6 0,1 6 0,-2-2 0,-1-2 0,-2-5 0,-3 1 0,-2-6 0,-6-6 0,0-6 0,-5-2 0,-2-4 0,-5-1 0,-12-4 0,-8 0 0,-16-4 0,-12 4 0,-20-5 0,-10 1 0,4-3 0,9-1 0,16 0 0,12 0 0,11 0 0,41 11 0,7 3 0</inkml:trace>
  <inkml:trace contextRef="#ctx0" brushRef="#br0" timeOffset="1597">733 25 24575,'1'40'0,"3"4"0,3 11 0,5-2 0,0 1 0,1-1 0,-5-13 0,0 1 0,-4-11 0,4-2 0,-5-7 0,-20-4 0,-10-4 0</inkml:trace>
  <inkml:trace contextRef="#ctx0" brushRef="#br0" timeOffset="2013">636 147 24575,'56'-81'0,"9"16"0,0 65 0,1 0 0,-5 0 0,-8 0 0,-16 0 0,-11 3 0,-6 5 0,-10 5 0,-6 12 0,-3-6 0,-1-3 0,-7 3 0,-13 1 0,-21-2 0,-32-2 0,1 0 0,-1-3 0,16 2 0,12-7 0,22-1 0,11 1 0,8 5 0,-13 23 0,-3 8 0</inkml:trace>
  <inkml:trace contextRef="#ctx0" brushRef="#br0" timeOffset="2565">1 891 24575,'54'-20'0,"13"4"0,10 16 0,7 0 0,-2 0 0,-10-2 0,-16-2 0,8 3 0,18-3 0,15 2 0,-36 2 0,0 0 0,-4 0 0,-2 0 0,38 0 0,-21-5 0,-23-3 0,-4 1 0,-17-1 0,6 1 0,-13-1 0,-1 3 0,-8 5 0,-5-6 0,-40 10 0,-14-2 0</inkml:trace>
  <inkml:trace contextRef="#ctx0" brushRef="#br0" timeOffset="2991">526 1149 24575,'14'65'0,"-6"-8"0,-6-14 0,-2-2 0,0-3 0,0-1 0,0-8 0,0-4 0,0-6 0,0-7 0,-5-5 0,-2-2 0</inkml:trace>
  <inkml:trace contextRef="#ctx0" brushRef="#br0" timeOffset="3446">452 1197 24575,'43'-41'0,"1"0"0,21-8 0,-25 34 0,-3 19 0,-4 9 0,3 7 0,-10 2 0,-10-2 0,-8 2 0,-3-6 0,-7 0 0,-6-3 0,-11-3 0,-13-1 0,3 0 0,5-5 0,-1 8 0,5-4 0,1 2 0,-2-6 0,2-1 0,-1 5 0,1-5 0,3 1 0,-3 2 0,-22 7 0,-4 6 0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3:57.065"/>
    </inkml:context>
    <inkml:brush xml:id="br0">
      <inkml:brushProperty name="width" value="0.04981" units="cm"/>
      <inkml:brushProperty name="height" value="0.04981" units="cm"/>
      <inkml:brushProperty name="color" value="#E71224"/>
    </inkml:brush>
  </inkml:definitions>
  <inkml:trace contextRef="#ctx0" brushRef="#br0">1 4372 24575,'0'-37'0,"2"-6"0,6-6 0,13-4 0,15-4 0,6-3 0,7 3 0,4-2 0,0-2 0,0 0 0,-4-1 0,-3 1 0,-5 0 0,-3-11 0,-14-5 0,7-7 0,-6-6 0,-4 14 0,13-10 0,4 12 0,11 0 0,10-1 0,-25 39 0,1-1 0,1-5 0,1 0 0,4-3 0,-1 0 0,-2 0 0,-2-2 0,-3-2 0,-1 0 0,-2 1 0,-2 0 0,0-5 0,1 0 0,1 5 0,1 2 0,5 1 0,2 1 0,1 0 0,3 2 0,6 3 0,2 1 0,-7 1 0,-1 1 0,-2 2 0,-3-1 0,-3-4 0,-2-3 0,-4-2 0,1-1 0,1 0 0,2 2 0,5-1 0,3 2 0,4 0 0,3 1 0,8 4 0,0 1 0,-4 3 0,-3 1 0,34-21 0,-11 7 0,-14 1 0,17 6 0,7-2 0,-30 18 0,3-1 0,2-1 0,2 1 0,-3-1 0,-2 0 0,33-20 0,-39 23 0,2 2 0,5 1 0,2 1 0,2 1 0,1 0 0,4 3 0,0 0 0,-3-2 0,-2 1 0,35-6 0,-30 6 0,3 0 0,7 3 0,1 0 0,-5-2 0,-1 1 0,-2 1 0,2-1 0,10-1 0,3 0 0,9-1 0,-1 1 0,-11 4 0,-1 0 0,-4 2 0,0 0 0,11 0 0,1 1-123,0-3 1,0 0 0,-3 0 0,-2 1 122,-4 0 0,3 1 0,15-2 0,3-1 0,-1-6 0,-1 1 0,1 5 0,0 0 0,-4-1 0,-1 0 0,-4 1 0,2 1 0,10 2 0,2 0 0,-4 0 0,0 1 0,-5 3 0,-1 0 0,-11-4 0,0 0 0,10 0 0,3 0 0,-25 2 0,2 1 0,-2-1 0,28-2 0,0 0 0,1-1 0,0 0 0,-5 1 0,-1 0 0,0 1 0,1 2 0,8 0 0,-1 2 0,-5 1 0,-2 1 0,-7-1 0,-3 0 0,-6-1 0,0 1 0,10-1 0,3 1 0,9 0 0,1-1-276,1 1 1,-1 0 0,-5-1-1,1-1 276,-22 0 0,3 0 0,-1 0 0,-4 1 0,0 0 0,0 1 0,1-1 0,1 0 0,2 1 0,9-1 0,1 1 0,-1-1 0,-8-1 0,-1-1 0,-2 1 0,-2 2 0,-1-1 0,0 2 0,1-1 0,0 1 0,-2-1 0,25 2 0,0-1 0,5 1 0,1 0 0,-3 0 0,-3 0 0,-7 0 0,-3 0 0,-9 0 0,0 0-45,6 0 0,0 0 1,-8 0-1,-2 0 45,-6 0 0,0 0 0,5 0 0,0 0 0,7 0 0,1 0 0,-3 0 0,-4 0 0,-15 0 0,0 0 0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2:57.553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757 2172 24575,'-83'-54'0,"7"10"0,27 44 0,2 0 0,2 0 0,4 0 0,9 0 0,-2 3 0,6 5 0,9 11 0,6 14 0,9 4 0,0 3 0,3-2 0,1 3 0,0 1 0,0-1 0,3-3 0,5-2 0,17-13 0,20 2 0,8-10 0,8-7 0,-5-3 0,-3-5 0,-8-6 0,-5-7 0,-13-2 0,-6-9 0,-8 1 0,-5-10 0,-2-3 0,-6-5 0,0 0 0,0 5 0,0 6 0,0 5 0,0 6 0,-27 40 0,-7 7 0</inkml:trace>
  <inkml:trace contextRef="#ctx0" brushRef="#br0" timeOffset="510">136 3308 24575,'72'13'0,"-11"-2"0,-40-11 0,-4 0 0,-5 0 0,1 0 0,4 0 0,2 0 0</inkml:trace>
  <inkml:trace contextRef="#ctx0" brushRef="#br0" timeOffset="1170">636 3297 24575,'-49'-28'0,"0"1"0,-24-5 0,20 11 0,12 9 0,2-1 0,6 5 0,5 2 0,8 6 0,-1 0 0,1 0 0,4 0 0,-9 0 0,-1 4 0,-2 8 0,-1 5 0,5 15 0,1 1 0,3 3 0,7 11 0,9 1 0,3 0 0,1-3 0,0-2 0,0 2 0,8-7 0,8-6 0,3-10 0,10-2 0,-5-9 0,-3-3 0,0-5 0,-4 1 0,17-2 0,6-2 0,17 0 0,12 0 0,5-11 0,-5-6 0,-8-6 0,-20-5 0,-13-3 0,-16-6 0,-5-5 0,-7-3 0,0-1 0,0 1 0,-11 9 0,-5 7 0,0 3 0,-24-3 0,1-3 0</inkml:trace>
  <inkml:trace contextRef="#ctx0" brushRef="#br0" timeOffset="132670">3872 1 24575,'-24'54'0,"1"0"0,-6 27 0,20-22 0,9-18 0,-2 3 0,-2-3 0,-14 5 0,-24 14 0,-15 9 0</inkml:trace>
  <inkml:trace contextRef="#ctx0" brushRef="#br0" timeOffset="133003">3701 1172 24575,'7'51'0,"0"0"0,1 34 0,-4-21 0,0-11 0,3-6 0,5-6 0,0 0 0,0 1 0,1 8 0</inkml:trace>
  <inkml:trace contextRef="#ctx0" brushRef="#br0" timeOffset="133278">3799 2235 24575,'7'59'0,"-1"-1"0,1-5 0,-3-6 0,-4 2 0,0-4 0,0 4 0,0-7 0,0-10 0,-5 15 0,-2-3 0</inkml:trace>
  <inkml:trace contextRef="#ctx0" brushRef="#br0" timeOffset="133540">3956 3028 24575,'7'66'0,"0"1"0,1 31 0,-5-31 0,-30-11 0,-7 5 0</inkml:trace>
  <inkml:trace contextRef="#ctx0" brushRef="#br0" timeOffset="135539">10356 13 24575,'4'59'0,"-1"0"0,1 26 0,-2-30 0,-2-15 0,0 14 0,0 9 0</inkml:trace>
  <inkml:trace contextRef="#ctx0" brushRef="#br0" timeOffset="135540">10478 1002 24575,'27'53'0,"-1"0"0,-1-2 0,-5-2 0,-2 11 0,1 16 0</inkml:trace>
  <inkml:trace contextRef="#ctx0" brushRef="#br0" timeOffset="135633">10747 2014 24575,'0'0'0</inkml:trace>
  <inkml:trace contextRef="#ctx0" brushRef="#br0" timeOffset="135985">10819 2566 24575,'-6'89'0,"2"-23"0,2-23 0,2-19 0,10 8 0,2-8 0,3 7 0,-3-2 0,-5-1 0,4 13 0,-5 4 0</inkml:trace>
  <inkml:trace contextRef="#ctx0" brushRef="#br0" timeOffset="136201">10978 3261 24575,'0'0'0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2:30.469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1 868 24575,'76'-33'0,"1"4"0,-16 25 0,6 3 0,6-3 0,-5-2 0,-3 2 0,-14-4 0,-6 4 0,-10 0 0,-2 4 0,13-4 0,15 0 0,26-6 0,-35 6 0,2 0 0,-2-1 0,-1-1 0,43-6 0,-12 1 0,-8 3 0,25-3 0,-39 7 0,2 0 0,-6-1 0,0-1 0,0 0 0,-2 0 0,45-5 0,-5 3 0,-38 5 0,3 0 0,8 3 0,1 0 0,-8-1 0,-1-2 0,-3 1 0,-2 0 0,-3 0 0,0 0 0,-1 2 0,1 0 0,9-2 0,3 0 0,6 0 0,0 0 0,-4-2 0,-2-1 0,-13 0 0,1 1 0,14 1 0,2 1 0,6 0 0,0 0 0,-3 1 0,-3 1 0,-3-1 0,-1 2 0,-3-1 0,0 0 0,-1 0 0,0 0 0,4 0 0,1 0 0,9 0 0,0 0 0,-9 0 0,-3 0 0,-10-1 0,0 2 0,8 1 0,3 1 0,9 1 0,0 0 0,-7-1 0,0 1 0,-1 0 0,0 0 0,-7-1 0,0 1 0,1 0 0,0 0 0,6-1 0,2-1 0,10-1 0,0-2 0,-6 1 0,-3 0 0,-10 0 0,2 0 0,17 0 0,4 0 0,7 0 0,-1 0 0,-4 0 0,-3 0 0,-13 0 0,0 0 0,15 0 0,3 0 0,3 0 0,-1 0 0,-5 0 0,-2-1 0,-15-1 0,0 0 0,17 1 0,3-1 0,2-2 0,1 0 0,-7 1 0,-2-1 0,-14 0 0,0 0 0,11 0 0,2 1 0,6 1 0,-1 0 0,-6 0 0,-2-1 0,0-1 0,1 0 0,6-2 0,2 1-105,6 1 0,0 0 0,-12-3 0,-1 0 105,2 1 0,1 0 0,10-2 0,2 1 0,0 3 0,-1 0 0,-8-1 0,-2-1 0,-10 0 0,1 0 0,12 2 0,2 1 0,6 1 0,-1 0 0,-9-1 0,-2 1 0,-7-1 0,0 2 0,11-2 0,1 1 0,1 3 0,-2-2 0,-6-1 0,-4-1 0,-10-1 0,-2 0 0,1 0 0,1 1 0,3-1 0,0 0 0,-3 2 0,1 1 0,3-1 0,-2 0 0,-11 1 0,-3 1 0,19 0 0,-4 0 0,-12 0 0,3 0 0,1 0 0,0 0 0,15-6 0,-4 0 0</inkml:trace>
  <inkml:trace contextRef="#ctx0" brushRef="#br0" timeOffset="1993">12127 231 24575,'10'57'0,"0"-1"0,6 39 0,-16-76 0,0-1 0,-27-1 0,-7 2 0</inkml:trace>
  <inkml:trace contextRef="#ctx0" brushRef="#br0" timeOffset="2220">12090 0 24575,'0'0'0</inkml:trace>
  <inkml:trace contextRef="#ctx0" brushRef="#br0" timeOffset="2844">12348 220 24575,'33'79'0,"1"-6"0,-21-40 0,-3-5 0,3-3 0,-1-6 0,-4-7 0,3-5 0,-4-7 0,-7-13 0,-2-10 0,-2-5 0,3-5 0,1 5 0,1-2 0,3 1 0,11 4 0,14-4 0,1 10 0,6 7 0,-10 1 0,-10 7 0,-2 0 0,-2 4 0,0 4 0,0 8 0,-5 9 0,-3 15 0,-2-3 0,-2-1 0,0-6 0,0-1 0,0-6 0,0-7 0,0 4 0,0 0 0,11 1 0,2-5 0</inkml:trace>
  <inkml:trace contextRef="#ctx0" brushRef="#br0" timeOffset="3288">13226 135 24575,'-82'46'0,"25"-5"0,21-5 0,19 5 0,7-4 0,6-1 0,4 2 0,4-9 0,11 2 0,13-11 0,3-6 0,10-2 0,-4-8 0,-5 0 0,-7-3 0,-9-1 0,-3 0 0,0 0 0,-1 0 0,11-10 0,3-4 0</inkml:trace>
  <inkml:trace contextRef="#ctx0" brushRef="#br0" timeOffset="3794">13911 366 24575,'-36'-48'0,"1"1"0,-30-10 0,5 38 0,-1 19 0,15 0 0,5 0 0,12 8 0,0 8 0,10 9 0,7 11 0,5 6 0,7 3 0,1 0 0,3-4 0,21-7 0,16-14 0,13-8 0,7-8 0,1-3 0,-9-1 0,-9-1 0,-8-3 0,-18-16 0,-6-9 0,-8-6 0,-4 6 0,0 2 0,0 7 0,0 6 0,0 6 0,-5-11 0,-2-7 0</inkml:trace>
  <inkml:trace contextRef="#ctx0" brushRef="#br0" timeOffset="4616">14007 171 24575,'0'83'0,"0"-11"0,0-27 0,0-2 0,0 2 0,0-10 0,0-10 0,0-6 0,4-15 0,0-8 0,1-11 0,-5-18 0,0-5 0,0-11 0,2 2 0,6 2 0,18 6 0,19 10 0,12 6 0,8 11 0,-1 5 0,-7 3 0,-7 3 0,-5 1 0,-15 12 0,-2 8 0,-12 6 0,-3 11 0,-3-9 0,-5 5 0,0-6 0,-1-3 0,-3-5 0,3-2 0,-2-4 0,3-6 0,-3-8 0,2-12 0,-3-11 0,-1-13 0,5-5 0,4-7 0,-4 10 0,-1 2 0,3 10 0,1 3 0,3 6 0,1 10 0,8 3 0,9 5 0,-3 8 0,6 8 0,-5 11 0,-2 18 0,-6-6 0,-3 6 0,-6-4 0,-2-9 0,-1 0 0,1-16 0,-4 0 0,-8-4 0,-19 12 0,-10 1 0</inkml:trace>
  <inkml:trace contextRef="#ctx0" brushRef="#br0" timeOffset="5239">15082 269 24575,'61'-39'0,"0"1"0,-3 7 0,-18 3 0,-40 8 0,0-3 0,0 3 0,-6 5 0,-2 11 0,-3 2 0,-1 2 0,-1 4 0,-4 9 0,0 14 0,-4 22 0,8-1 0,5 5 0,-1-3 0,-3-1 0,5-3 0,3-5 0,3-6 0,1-10 0,5-7 0,4-6 0,5-1 0,3-7 0,2 0 0,1-4 0,-9 0 0,5 0 0,-5 0 0,-4-11 0,-2-3 0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5:13.538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12 1 24575,'-6'89'0,"2"-23"0,2-23 0,2-19 0,10 8 0,2-8 0,3 7 0,-3-2 0,-5-1 0,4 13 0,-5 4 0</inkml:trace>
  <inkml:trace contextRef="#ctx0" brushRef="#br0" timeOffset="216">171 696 24575,'0'0'0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2:37.814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12 39 24575,'34'57'0,"-13"0"0,-9 0 0,-4 4 0,-1-5 0,1-3 0,-4-7 0,4-9 0,-5-5 0,1-16 0,-19-26 0,-5-12 0</inkml:trace>
  <inkml:trace contextRef="#ctx0" brushRef="#br0" timeOffset="343">0 50 24575,'65'23'0,"-1"-1"0,13 15 0,-51-10 0,-26-7 0,0 3 0,0-2 0,-1 2 0,-3 0 0,-4-3 0,-7-6 0,-2-6 0,-3-5 0,4 1 0,16 19 0,8 4 0</inkml:trace>
  <inkml:trace contextRef="#ctx0" brushRef="#br0" timeOffset="993">440 245 24575,'49'-34'0,"-7"7"0,-6 27 0,1-2 0,-4-2 0,-5-2 0,-4-7 0,-5 5 0,-6 0 0,-1 0 0,-5-4 0,-3 0 0,-3-1 0,-1 1 0,0 0 0,0-4 0,0-1 0,-1 1 0,-3 4 0,-14 5 0,-10 3 0,-9 3 0,0 1 0,-1 0 0,10 0 0,1 12 0,6 8 0,5 1 0,8 7 0,2-4 0,6 9 0,0-9 0,0 5 0,3-6 0,5 5 0,17-3 0,15-5 0,0 3 0,-4-2 0,-4-9 0,-8-4 0,-5 0 0,-1-6 0,-6 2 0,0-3 0,11-1 0,3 0 0</inkml:trace>
  <inkml:trace contextRef="#ctx0" brushRef="#br0" timeOffset="1528">880 49 24575,'14'56'0,"-6"-11"0,0-3 0,0-10 0,3 1 0,1-9 0,-5-5 0,-3-2 0,-2-4 0,-2-11 0,0-15 0,0-15 0,0 4 0,0-1 0,13 5 0,12-1 0,11-6 0,17 3 0,1-3 0,3 2 0,-9 8 0,-11 4 0,-12 3 0,-8 6 0,-4-1 0,-11 22 0,-4 3 0</inkml:trace>
  <inkml:trace contextRef="#ctx0" brushRef="#br0" timeOffset="2831">2089 159 24575,'-41'-40'0,"0"-1"0,-20 0 0,17 48 0,16 30 0,5-5 0,6 5 0,9 1 0,4 3 0,3-1 0,1-3 0,1-5 0,3 1 0,11-13 0,14-3 0,-6-5 0,9-8 0,-9 0 0,2-4 0,-2 0 0,-7 0 0,2 0 0,-2 0 0,19 0 0,10 0 0</inkml:trace>
  <inkml:trace contextRef="#ctx0" brushRef="#br0" timeOffset="3458">2613 283 24575,'0'-88'0,"0"27"0,-6 34 0,-7 15 0,-11 5 0,-13 7 0,-9 0 0,-7 0 0,-2 7 0,6 5 0,7 11 0,9 10 0,13 2 0,4 2 0,7-1 0,9 1 0,6-9 0,10-7 0,11-9 0,22-12 0,0 0 0,0 0 0,0 0 0,-10-3 0,-2-5 0,-14-10 0,-3-10 0,-5-3 0,-3 6 0,-5 0 0,-3 8 0,-3 1 0,-1 20 0,2 12 0,2 25 0,3-3 0,5 7 0,0-7 0,0-6 0,-4-6 0,1-6 0,-1-10 0,4-2 0,0-5 0,17 8 0,3 2 0</inkml:trace>
  <inkml:trace contextRef="#ctx0" brushRef="#br0" timeOffset="3803">2822 148 24575,'20'80'0,"-7"-11"0,-8-8 0,-1-4 0,2-4 0,2 8 0,1-12 0,-5 0 0,4-10 0,-4-2 0,1-10 0,-5-6 0,5-7 0,2 4 0</inkml:trace>
  <inkml:trace contextRef="#ctx0" brushRef="#br0" timeOffset="4206">2749 306 24575,'44'-51'0,"0"0"0,2 4 0,2 13 0,29 34 0,-7 0 0,-4 0 0,-16 1 0,-14 3 0,-10 8 0,-10 9 0,-7 2 0,-5 1 0,-3 1 0,-1-1 0,-4-2 0,-8-6 0,-26-5 0,-27-11 0,0 0 0,-5 0 0,15 0 0,10 0 0,14 0 0,35 27 0,11 7 0</inkml:trace>
  <inkml:trace contextRef="#ctx0" brushRef="#br0" timeOffset="6739">1246 954 24575,'0'56'0,"7"-11"0,5-9 0,8-6 0,5 3 0,4-8 0,-8 0 0,0-4 0,-4-8 0,-4 2 0,6-14 0,-2 3 0,2-3 0,5-1 0,4-5 0,1-3 0,-2-13 0,-7-3 0,4-7 0,-4 2 0,-4 2 0,-4 7 0,-1 2 0,-7 6 0,0 21 0,-4 12 0,0 24 0,-12-3 0,-8-2 0,-5 8 0,-7 1 0,9 6 0,-2-2 0,9-4 0,0-4 0,4-4 0,3-5 0,4 1 0,5-17 0,0-3 0,0-9 0,5-11 0,24-20 0,10-16 0</inkml:trace>
  <inkml:trace contextRef="#ctx0" brushRef="#br0" timeOffset="7243">2321 1051 24575,'-34'35'0,"-12"0"0,22 14 0,-5-5 0,9 9 0,-2-2 0,6 6 0,0 1 0,4-5 0,-1-1 0,1-7 0,-4 1 0,0-5 0,3-8 0,5-8 0,1-2 0,-1-7 0,-3-5 0,5-6 0</inkml:trace>
  <inkml:trace contextRef="#ctx0" brushRef="#br0" timeOffset="7647">2443 1271 24575,'41'50'0,"-8"8"0,-33-5 0,0 4 0,0 0 0,0-4 0,0-8 0,0-3 0,0-6 0,5-7 0,3-9 0,2-2 0,-2-10 0,-3 3 0,-26 1 0,-6 0 0</inkml:trace>
  <inkml:trace contextRef="#ctx0" brushRef="#br0" timeOffset="8072">2407 1394 24575,'70'-61'0,"-6"6"0,-33 49 0,-1-7 0,-5 7 0,-2 2 0,-3 2 0,3 2 0,-3 0 0,-1 4 0,2 8 0,-8 3 0,0 14 0,-7 1 0,-6-2 0,-1-1 0,-3-6 0,-11-1 0,-5-8 0,-14 2 0,5-10 0,-9 4 0,2-4 0,6 0 0,1-4 0,9 0 0,-3 22 0,-3 5 0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8:38.825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0 0 24575,'0'0'0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5:05.024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1 0 24575,'41'79'0,"-17"-14"0,-15-19 0,-4-5 0,-3 2 0,6 2 0,-5-3 0,1-1 0,-2-5 0,-2-3 0,0-1 0,0-7 0,5 2 0,3-7 0,3-2 0,1-6 0,0-6 0,6-6 0,2 0 0,3 0 0,2 0 0,-1 0 0,1 0 0,6 0 0,6 0 0,11 0 0,13 0 0,10 0 0,6 0 0,-5 0 0,-7 0 0,-9 0 0,-7 0 0,-3 0 0,-1 0 0,13 0 0,19 0 0,3 0 0,10 0 0,-11 0 0,-10 0 0,-7 0 0,-17 0 0,0 0 0,-13 0 0,15-4 0,6-1 0,16-4 0,8 1 0,3-3 0,-3-1 0,-9 4 0,-11-1 0,-15 3 0,-1-2 0,0 2 0,4 6 0,13 0 0,7 0 0,1 0 0,4 0 0,-12-1 0,-1-3 0,-8 2 0,-8-2 0,-6-1 0,-11 1 0,2 0 0,3 4 0,-4 0 0,4 0 0,6 0 0,2 0 0,-3 0 0,-6 0 0,-8 0 0,-3 0 0,-4 0 0,0 0 0,-5 0 0,0 0 0,0 0 0,4 0 0,-5-6 0,-2-1 0,-5-5 0,0-4 0,0 0 0,-2 2 0,-6 2 0,-1 1 0,-7-9 0,3 5 0,0-14 0,7 9 0,-16-26 0,2 1 0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4:59.834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98 25 24575,'-54'76'0,"10"0"0,44-19 0,0-12 0,0-5 0,3-10 0,5-1 0,0-13 0,9-4 0,-4 3 0,-1 5 0,-3-5 0,-1 2 0,-1-7 0,1 7 0,4-9 0,0-4 0,4-3 0,13-1 0,-9 0 0,13 0 0,-10 2 0,1 2 0,1-3 0,-5 3 0,19-2 0,10-2 0,16 0 0,13 0 0,6 0 0,9 0 0,-12 0 0,-12 0 0,-10 0 0,-2 0 0,23 0 0,18 0 0,-47 0 0,1 0 0,2 0 0,-2 0 0,40 0 0,-14 0 0,13 0 0,-39 0 0,1 0 0,3 0 0,1 0 0,6 0 0,0 0 0,-6 0 0,-2 0 0,38 0 0,-40 0 0,1 0 0,7 0 0,0 0 0,-3 0 0,0 0 0,1 0 0,0 0 0,-7 0 0,-1 0 0,43 0 0,-40 0 0,3 0 0,6 0 0,0 0 0,-3 0 0,-1 0 0,1 0 0,-2 0 0,41 0 0,-9 0 0,-38 0 0,2 1 0,7 1 0,0 0 0,-4-1 0,-1-1 0,-3 2 0,-1 0 0,42 0 0,-13-2 0,-31 0 0,1 0 0,2 0 0,0 0 0,2 0 0,0 0 0,0 0 0,0 0 0,33 0 0,-15 0 0,-4 0 0,4 0 0,21 0 0,-39 0 0,0 0 0,-1 0 0,-1 0 0,37 0 0,-5 0 0,-7 0 0,10-2 0,-38 0 0,2 0 0,47 0 0,-46-2 0,-1-1 0,33 1 0,-12-4 0,-11 6 0,-1-3 0,14 4 0,14 1 0,0-1 0,-4-3 0,-18 2 0,-19-2 0,-11-1 0,-17 1 0,-2-4 0,-6 4 0,0-1 0,1 5 0,-7-5 0,0-2 0,-6-5 0,0 0 0,0 0 0,0-1 0,0 1 0,0 0 0,0 0 0,0 2 0,0-2 0,0 1 0,0-9 0,0 4 0,0-5 0,-1 0 0,-4-8 0,3 2 0,-6-6 0,4 6 0,-5-1 0,5 6 0,-4 2 0,5 9 0,-1-1 0,3 2 0,1-2 0,0 0 0,-16 5 0,-5 1 0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4:54.798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1 151 24575,'61'31'0,"-12"3"0,-49-6 0,0 4 0,0-8 0,0 9 0,0-17 0,0 8 0,0-1 0,0-9 0,0-2 0,0-2 0,5 2 0,-4 0 0,12-4 0,-1 0 0,3-5 0,9 1 0,-1-3 0,10-1 0,-5 0 0,5 0 0,-7 0 0,-2 0 0,0 0 0,-3 0 0,-1 0 0,5 0 0,2 0 0,9 0 0,11 0 0,1 0 0,13-1 0,0-3 0,2-3 0,-6-5 0,-1 0 0,-12 0 0,-2 5 0,-17 3 0,-2 2 0,-7 2 0,3 0 0,6 0 0,6 0 0,5 0 0,8 0 0,9 0 0,5 0 0,3 0 0,-1 0 0,-7 0 0,-10 0 0,-2 0 0,-9-4 0,-7 0 0,-6 0 0,-3 4 0,-1 0 0,1 0 0,1 0 0,7 0 0,5 0 0,11 0 0,1 0 0,8 0 0,-3 0 0,7 0 0,-3 0 0,-1 0 0,-10 0 0,-2 0 0,-14 0 0,-3 0 0,-3 0 0,-1 0 0,-3 0 0,4 0 0,-4 0 0,-1 0 0,1 0 0,-1 0 0,0 0 0,0 0 0,1 0 0,-1 0 0,1 0 0,4 0 0,-4 0 0,5 0 0,-6 0 0,-1-1 0,-3-3 0,3 2 0,-10-8 0,3 1 0,-2-1 0,-2-3 0,0 1 0,0 0 0,0 0 0,0 0 0,0-1 0,0-3 0,0 0 0,0 4 0,0 3 0,0-4 0,0-8 0,0 2 0,0-1 0,-4 1 0,0-1 0,-5-3 0,5 2 0,-1 4 0,1 0 0,1 0 0,-5 1 0,5 3 0,-1 5 0,-24 38 0,-6 5 0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5:06.395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0 111 24575,'41'-34'0,"2"7"0,14 27 0,-2-6 0,-6-2 0,-16-3 0,-4-1 0,-11 5 0,-2 3 0,-8 10 0,-4 6 0,-3 7 0,-1 5 0,0 5 0,-14 6 0,-7 6 0,-13-1 0,2-3 0,-4-6 0,12-2 0,8-4 0,10-6 0,6-2 0,2-5 0,2-4 0,16-2 0,9-6 0,6 0 0,-7 0 0,-5-2 0,-6-2 0,-5-3 0,-4-5 0,3 5 0,-3 3 0,3 3 0,1 1 0,17 0 0,3 0 0</inkml:trace>
  <inkml:trace contextRef="#ctx0" brushRef="#br0" timeOffset="450">941 196 24575,'-76'-47'0,"1"9"0,22 38 0,4 1 0,4 3 0,12 12 0,0 9 0,17 3 0,8 1 0,5-3 0,3 2 0,9-4 0,12-3 0,19-5 0,21-8 0,1-2 0,-10-6 0,-7-2 0,-16-2 0,-6-7 0,-11-5 0,-5-8 0,-3 3 0,-3-9 0,-1 6 0,0 6 0,0 6 0,-16 8 0,-4-1 0</inkml:trace>
  <inkml:trace contextRef="#ctx0" brushRef="#br0" timeOffset="1001">1025 171 24575,'14'51'0,"-3"-5"0,-11-21 0,0-2 0,0-3 0,0-24 0,0-16 0,0-11 0,0-2 0,0 0 0,8 12 0,7 0 0,12 6 0,11 3 0,-3 5 0,10 3 0,0 3 0,-1 1 0,-6 1 0,-1 3 0,-14 7 0,-3 6 0,-5 8 0,-2 0 0,-7-3 0,-2-6 0,-2-3 0,-2 0 0,0-5 0,0 0 0,0-4 0,0 4 0,0 17 0,0 7 0</inkml:trace>
  <inkml:trace contextRef="#ctx0" brushRef="#br0" timeOffset="1538">1538 257 24575,'31'-57'0,"0"-1"0,2-11 0,-30 54 0,-16 31 0,3-1 0,1 9 0,4 6 0,5 3 0,0 2 0,0-11 0,0 6 0,0-9 0,5-1 0,2-9 0,5-3 0,6-3 0,1-5 0,6 0 0,3 0 0,1 0 0,15 6 0,1 1 0</inkml:trace>
  <inkml:trace contextRef="#ctx0" brushRef="#br0" timeOffset="2280">2136 147 24575,'57'-81'0,"-16"32"0,-8 33 0,-13 16 0,10 0 0,-6 0 0,-2 1 0,-6 3 0,-8 4 0,-4 9 0,-2-4 0,-2 3 0,-12 2 0,-9-2 0,0-1 0,-4-7 0,7-1 0,10-3 0,-1-1 0,5 5 0,0 0 0,10 4 0,7 1 0,7-1 0,13 0 0,5 2 0,10 2 0,-4-2 0,-3 2 0,-14 4 0,-7 5 0,-10-1 0,-6 5 0,-13-1 0,-11-4 0,-7 6 0,-18-9 0,7-5 0,2-8 0,0-1 0,8 1 0,3-3 0,5-5 0,0 0 0,-5 0 0,2 0 0,3 0 0,2 0 0,-16 6 0,-5 1 0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8:39.402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1 0 24575,'0'0'0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6:03.294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1 1 24575,'0'0'0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5:00.949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0 74 24575,'58'-27'0,"-2"5"0,-27 22 0,3 0 0,-3 0 0,10 0 0,2 0 0,-3-4 0,2 0 0,-10-4 0,3 4 0,-10 0 0,-3 4 0,-5 0 0,1 0 0,-7 1 0,-5 3 0,-3 12 0,-1 9 0,0 9 0,0 2 0,-11 2 0,-5 7 0,-10-6 0,-2 2 0,-5-3 0,4-1 0,-3-6 0,3-2 0,5-8 0,4 0 0,10-6 0,2 1 0,5-3 0,3 0 0,2-3 0,2-1 0,8-4 0,8-5 0,9 0 0,-3 0 0,2 0 0,-8 0 0,-2 0 0,-6 0 0,17-5 0,3-2 0</inkml:trace>
  <inkml:trace contextRef="#ctx0" brushRef="#br0" timeOffset="509">1051 365 24575,'-31'-44'0,"0"0"0,-27-27 0,13 71 0,4 2 0,8 2 0,2 3 0,3 5 0,7 5 0,1 4 0,11 2 0,4 1 0,4 6 0,1 3 0,0 1 0,0-2 0,16-3 0,9-9 0,13-8 0,7-8 0,-3-2 0,-2-2 0,-4-11 0,-8-6 0,-9-3 0,-11 0 0,-1 1 0,1 2 0,-2 4 0,-6-3 0,0 2 0,0 2 0,0 0 0,16-11 0,4-3 0</inkml:trace>
  <inkml:trace contextRef="#ctx0" brushRef="#br0" timeOffset="1096">1125 219 24575,'27'69'0,"-11"-16"0,-11-17 0,-5-11 0,0-6 0,0-3 0,0-13 0,0-7 0,0-17 0,0 0 0,0-12 0,0 4 0,0-3 0,0 5 0,7-2 0,5 9 0,7 4 0,10 8 0,-1 2 0,9 6 0,-7 0 0,6 0 0,-6 3 0,3 5 0,-10 6 0,1 10 0,-7-1 0,-1-3 0,-8 2 0,-4-6 0,-2 1 0,-2-5 0,9-1 0,3-3 0,9 19 0,-2 0 0</inkml:trace>
  <inkml:trace contextRef="#ctx0" brushRef="#br0" timeOffset="1601">1710 256 24575,'91'-27'0,"-22"11"0,-27 10 0,-19 5 0,-11-3 0,-5-3 0,-19 0 0,-9 3 0,-2-3 0,-5-1 0,3-1 0,5 1 0,-2 2 0,6 6 0,1 2 0,7 2 0,3 8 0,0 7 0,1 5 0,0-2 0,4 2 0,0-3 0,0 3 0,0-5 0,0-7 0,6 1 0,5-7 0,5-2 0,6-2 0,-2-2 0,3 1 0,1 3 0,17 19 0,4 10 0</inkml:trace>
  <inkml:trace contextRef="#ctx0" brushRef="#br0" timeOffset="2128">2296 172 24575,'51'-11'0,"0"0"0,30 4 0,-81 28 0,0 8 0,0-4 0,0 7 0,-5-5 0,-4 6 0,-1 1 0,-5 1 0,2 2 0,4-3 0,9-6 0,0-1 0,0-10 0,28-6 0,17-7 0,24-8 0,13-5 0,-1-1 0,-7-3 0,-17 7 0,-9 2 0,-18 2 0,4 8 0,-8 0 0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4:55.728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0 86 24575,'40'-34'0,"-4"13"0,2 13 0,-9 4 0,-2-1 0,-7-3 0,-6 2 0,-6 6 0,-1 4 0,1 8 0,-3 3 0,-5 21 0,0-5 0,-1 6 0,-3-1 0,-8 4 0,-9-4 0,-4 8 0,-8-8 0,3 1 0,-11-1 0,17-6 0,0 7 0,13-13 0,7 1 0,2-9 0,13-4 0,5-8 0,10-2 0,3-2 0,-2 0 0,-7 0 0,-2 0 0,-6 0 0,0 0 0,0 0 0,1 0 0,-1 0 0,0 0 0,11-6 0,3 0 0</inkml:trace>
  <inkml:trace contextRef="#ctx0" brushRef="#br0" timeOffset="491">684 390 24575,'-44'-51'0,"0"0"0,-25-10 0,17 41 0,11 20 0,8 0 0,-4 0 0,14 8 0,3 8 0,10 1 0,6 11 0,3-2 0,1 10 0,0-7 0,0 3 0,0-6 0,0-5 0,15-8 0,13-5 0,14-5 0,19 1 0,-1-3 0,-3-1 0,-14-5 0,-10-3 0,-13-11 0,-8-1 0,-5-1 0,-7 9 0,-1-4 0,-3-1 0,-3 2 0,-5 7 0,-11 19 0,-3 10 0</inkml:trace>
  <inkml:trace contextRef="#ctx0" brushRef="#br0" timeOffset="1045">744 281 24575,'34'52'0,"-7"-5"0,-27-18 0,0-6 0,0 5 0,0-10 0,0 2 0,0-23 0,0-13 0,0-7 0,0-9 0,0 3 0,0-4 0,2 2 0,2-1 0,4-2 0,8 5 0,0 2 0,9 7 0,-6 8 0,9 8 0,-5 2 0,6 2 0,-9 12 0,-3 9 0,-5 6 0,-4 5 0,-1 1 0,-3-9 0,3 4 0,5-8 0,0-2 0,0-2 0,-4-1 0,0 1 0,1-2 0,14 20 0,2-2 0</inkml:trace>
  <inkml:trace contextRef="#ctx0" brushRef="#br0" timeOffset="1564">1270 353 24575,'64'-20'0,"-21"4"0,-26 16 0,-6 0 0,1 0 0,0-6 0,0-2 0,-5-3 0,-2-1 0,-5 0 0,0 0 0,0-1 0,0 1 0,0 0 0,-2 5 0,-6 3 0,-9 3 0,-4 1 0,-4 0 0,1 0 0,2 12 0,6 8 0,1 8 0,11 4 0,0 2 0,4-6 0,0 4 0,0-8 0,7-2 0,5-10 0,9-5 0,8-3 0,-5-3 0,-3-1 0,-2 0 0,1 0 0,-2 0 0,16 6 0,5 0 0</inkml:trace>
  <inkml:trace contextRef="#ctx0" brushRef="#br0" timeOffset="1918">1892 72 24575,'-20'52'0,"3"1"0,17-16 0,0-3 0,0 6 0,0-9 0,0 6 0,0-14 0,0-3 0,0-5 0,0-2 0,0-1 0,0 0 0,-21 17 0,-6 3 0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6:58.922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341 1 24575,'-41'68'0,"1"1"0,7-10 0,5-3 0,-12 24 0,20-19 0,2-6 0,6 2 0,0-7 0,0-1 0,5-11 0,1-29 0,6-20 0,0-17 0,0-10 0,0 1 0,2 1 0,2-1 0,4-4 0,8 0 0,5-1 0,7 2 0,-5-1 0,6 0 0,-10 2 0,5 10 0,-8 6 0,1 7 0,-1 4 0,4 4 0,-2 2 0,10 6 0,-6 0 0,2 0 0,1 3 0,-5 5 0,5 7 0,3 14 0,-2 2 0,2 5 0,-7 1 0,-5 0 0,2 2 0,-2-2 0,-1 5 0,-7-10 0,3 5 0,-3-9 0,-3-4 0,0-8 0,-4 3 0,-1 1 0,0-2 0,0-2 0,0-2 0,-12-1 0,-9 3 0,-15-6 0,-17 2 0,-11-4 0,-9 0 0,-5 6 0,13-6 0,10 4 0,18-8 0,11 1 0,10-5 0,30-6 0,7-1 0</inkml:trace>
  <inkml:trace contextRef="#ctx0" brushRef="#br0" timeOffset="623">683 136 24575,'43'40'0,"-1"0"0,28 5 0,-15-42 0,-6-28 0,-3-3 0,-9-5 0,-6-1 0,-2 6 0,-9 5 0,-8 5 0,-8 6 0,-8 16 0,-3 10 0,-5 18 0,0 9 0,-2 8 0,-2 8 0,-2 2 0,-2 2 0,-3-1 0,3-3 0,-1-5 0,5-12 0,1 5 0,11-8 0,0-3 0,-7-15 0,-8 19 0,-12-4 0</inkml:trace>
  <inkml:trace contextRef="#ctx0" brushRef="#br0" timeOffset="1214">0 1138 24575,'31'-62'0,"18"14"0,8 48 0,20 0 0,21 0 0,-11 0 0,8 0 0,-31 0 0,-3 0 0,-10 0 0,-6 0 0,4 0 0,0 0 0,9 0 0,7 0 0,-1 0 0,-7 0 0,-15 0 0,-13 0 0,-9 0 0,-8 0 0</inkml:trace>
  <inkml:trace contextRef="#ctx0" brushRef="#br0" timeOffset="3930">1404 601 24575,'76'49'0,"-11"-16"0,-5-18 0,-3-7 0,-3 3 0,-1-3 0,-13-2 0,-8 3 0,-10-5 0,-6 4 0,-8 1 0,-4 8 0,-2-1 0,-2 8 0,-6-3 0,-10 11 0,-16-6 0,-25 11 0,-3-5 0,-1 1 0,8-7 0,8-6 0,3-5 0,27 2 0,15-10 0,21-1 0</inkml:trace>
  <inkml:trace contextRef="#ctx0" brushRef="#br0" timeOffset="5049">2552 196 24575,'-20'63'0,"1"2"0,11-8 0,-6-7 0,-10-1 0,5-8 0,3-1 0,2-13 0,13-31 0,2-12 0,11-25 0,2-3 0,2-5 0,-4-6 0,0-6 0,-1 6 0,-7 2 0,4 12 0,-3 4 0,0 14 0,-1 3 0,3 11 0,4 6 0,-3 11 0,4 12 0,0 17 0,6 0 0,6 3 0,3-2 0,-2-1 0,6 4 0,-6-1 0,-2-4 0,-3-8 0,-6-3 0,-2-5 0,-1-1 0,-7-3 0,0-6 0,-4 2 0,-14-8 0,-10 0 0,-6 1 0,-11 0 0,3-1 0,2-4 0,-2 1 0,-3 3 0,3 0 0,-3 8 0,6-6 0,6 6 0,12-3 0,13 4 0,2-7 0,2 0 0</inkml:trace>
  <inkml:trace contextRef="#ctx0" brushRef="#br0" timeOffset="5371">2967 110 24575,'21'74'0,"-9"-4"0,-8-8 0,-4-5 0,0-4 0,0-8 0,0-6 0,0-10 0,0-1 0,-16-4 0,-5 8 0</inkml:trace>
  <inkml:trace contextRef="#ctx0" brushRef="#br0" timeOffset="5729">2809 160 24575,'74'-61'0,"-11"10"0,-14 47 0,-5-1 0,1-3 0,-10 2 0,-10 6 0,-6 8 0,-7 9 0,-5 6 0,-3 9 0,-3 8 0,-1-4 0,-7 2 0,-13-5 0,-25-1 0,-32-7 0,-7-2 0,2-7 0,1 14 0,13 8 0</inkml:trace>
  <inkml:trace contextRef="#ctx0" brushRef="#br0" timeOffset="6421">1965 1113 24575,'91'-27'0,"-5"11"0,-2 10 0,5 6 0,-5 0 0,-6 0 0,-4 2 0,8 2 0,-31-2 0,4 1 0,7 1 0,2 0 0,-5 0 0,-2-1 0,33 1 0,-18-1 0,-23 5 0,-17-4 0,-11 4 0,-6-5 0,-3 2 0,11 22 0,3 7 0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4:45.396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0 0 24575,'0'0'0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3:00.562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0 1 24575,'0'0'0</inkml:trace>
  <inkml:trace contextRef="#ctx0" brushRef="#br0" timeOffset="244">0 1 24575,'0'0'0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6:39.461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298 0 24575,'7'30'0,"-2"-3"0,-5 6 0,-7-5 0,-5 5 0,-8 3 0,-13 5 0,9 0 0,-9-5 0,10 0 0,-1-4 0,3-9 0,5-10 0,8-1 0,8-16 0,13-3 0,8-12 0,-1-5 0,-2-6 0,-2-3 0,4-2 0,-7-2 0,2 5 0,-3-1 0,-4 7 0,0 2 0,0 4 0,4 3 0,1 6 0,-1-5 0,-4 5 0,0-5 0,0 8 0,4 4 0,1 2 0,-1 2 0,-4 0 0,0 0 0,-4 11 0,4 6 0,1 2 0,3 5 0,1-5 0,4 9 0,3-5 0,8 6 0,1-1 0,8-3 0,-4 5 0,8-10 0,-4 6 0,-5-6 0,-3-2 0,-9-2 0,-2-6 0,-6-2 0,-5 0 0,-3 4 0,-24-5 0,-14-2 0,-27-5 0,5 6 0,-1 2 0,7 7 0,5 1 0,8-1 0,9-7 0,-2 3 0,2-3 0,-16 6 0,-1-2 0,-9 7 0,1-7 0,2 6 0,6-6 0,18 2 0,10-10 0,15 4 0,6-4 0,19 0 0,20-4 0,13-16 0,5-5 0</inkml:trace>
  <inkml:trace contextRef="#ctx0" brushRef="#br0" timeOffset="819">603 97 24575,'77'26'0,"-2"2"0,-37-14 0,3 3 0,-9-4 0,-2-5 0,-5 0 0,-6-5 0,-2 2 0,-5-5 0,1-1 0,-1-3 0,0-9 0,-5-3 0,-3-8 0,3 1 0,1-10 0,3 11 0,1 2 0,0 5 0,0 8 0,-5 13 0,-1 11 0,-6 12 0,0 9 0,0-2 0,-4 9 0,-1 0 0,-3 2 0,4 2 0,-5-5 0,1-4 0,1-3 0,-1-4 0,5-13 0,-1-8 0,-8-13 0,-2-1 0</inkml:trace>
  <inkml:trace contextRef="#ctx0" brushRef="#br0" timeOffset="1337">128 977 24575,'73'-13'0,"-16"4"0,-16 7 0,-5 2 0,9 0 0,8 0 0,14 0 0,14 0 0,2 0 0,-2 0 0,-16 0 0,-16 0 0,-11-6 0,-13-2 0,-6-3 0,-2 3 0,-5 0 0,2 5 0,2-1 0,-6 3 0,2 1 0,8 0 0,6 0 0</inkml:trace>
  <inkml:trace contextRef="#ctx0" brushRef="#br0" timeOffset="2078">165 1306 24575,'74'45'0,"-14"-1"0,-60-15 0,4-2 0,0-7 0,5-7 0,0-9 0,6-3 0,1-1 0,1 0 0,0 0 0,2 0 0,5 0 0,1-15 0,-1-5 0,-4-10 0,1 1 0,-5 5 0,4 4 0,-5 5 0,2-2 0,-9 15 0,-3 19 0,-16 9 0,-5 11 0,-3 3 0,-5-3 0,3 4 0,-3-1 0,1-3 0,6 0 0,3-2 0,5-6 0,4-1 0,5-4 0,0-5 0,0-1 0,-5-27 0,-2-6 0</inkml:trace>
  <inkml:trace contextRef="#ctx0" brushRef="#br0" timeOffset="3096">1861 490 24575,'-41'21'0,"-6"5"0,26 19 0,-6-2 0,-1-2 0,10-3 0,-2 3 0,3-3 0,-3-2 0,-2-2 0,6-5 0,0-1 0,4-7 0,1-8 0,3-1 0,2-2 0,12-3 0,2-3 0,7-2 0,1 3 0,4 1 0,-3 7 0,7-7 0,-4-2 0,13 2 0,-9-2 0,9 0 0,-13-4 0,6 0 0,-6 0 0,-2 0 0,0-5 0,-6-2 0</inkml:trace>
  <inkml:trace contextRef="#ctx0" brushRef="#br0" timeOffset="4244">2446 48 24575,'-49'52'0,"17"-4"0,15-1 0,5 1 0,0-4 0,0-3 0,0-6 0,-1-7 0,1 1 0,5-16 0,2-7 0,5-17 0,0-15 0,0-1 0,0-10 0,4 5 0,0-1 0,6-3 0,-2 7 0,3-5 0,1 14 0,-4 0 0,0 7 0,0-3 0,4 0 0,6 1 0,2 7 0,3 2 0,2 6 0,-1 0 0,1 0 0,-1 2 0,1 2 0,0 8 0,4 8 0,5 1 0,2 3 0,6-1 0,-9 10 0,1-6 0,-14 1 0,1-2 0,-13-2 0,1 0 0,-1-4 0,-2-5 0,-6-3 0,0 3 0,-18 0 0,-10-3 0,-22-1 0,-16 5 0,-4-2 0,-3 2 0,10 0 0,6-3 0,14 4 0,10-9 0,3 9 0,10-9 0,1 0 0,-1-8 0,5 0 0,24-16 0,13-5 0</inkml:trace>
  <inkml:trace contextRef="#ctx0" brushRef="#br0" timeOffset="4633">2910 98 24575,'0'74'0,"0"-12"0,0-15 0,0-10 0,0-2 0,0-2 0,4-8 0,0-4 0,0-6 0,7 2 0,3-5 0</inkml:trace>
  <inkml:trace contextRef="#ctx0" brushRef="#br0" timeOffset="5017">2873 146 24575,'72'-48'0,"-11"20"0,-14 25 0,-3 15 0,-15 5 0,-5 3 0,-13 3 0,-7-3 0,-28-2 0,-13-2 0,-9 2 0,1-2 0,9-5 0,7-7 0,13 1 0,4 0 0,8 4 0,-2-2 0,6 21 0,0 5 0</inkml:trace>
  <inkml:trace contextRef="#ctx0" brushRef="#br0" timeOffset="5579">2202 952 24575,'74'-27'0,"13"5"0,-5 22 0,10 0 0,2 0 0,-10 0 0,-7 0 0,-20-2 0,-16-2 0,1 3 0,-6-3 0,0 3 0,-4 1 0,-5 0 0,2 0 0,-9 0 0,-8-6 0,-6-1 0</inkml:trace>
  <inkml:trace contextRef="#ctx0" brushRef="#br0" timeOffset="6131">2337 1259 24575,'0'65'0,"0"2"0,0-31 0,0 4 0,0-4 0,0-3 0,0-1 0,0-10 0,0-2 0,0-5 0,0-2 0,0-1 0,6-5 0,11-2 0,9-5 0</inkml:trace>
  <inkml:trace contextRef="#ctx0" brushRef="#br0" timeOffset="6560">2325 1356 24575,'43'-75'0,"12"17"0,2 62 0,-3 3 0,3 5 0,-14 5 0,-10 4 0,-9-1 0,-11 5 0,-7-8 0,-2 8 0,-25-5 0,-16 0 0,-19-6 0,-13-6 0,4-1 0,4 1 0,16-3 0,13-5 0,10 0 0,10 17 0,6 3 0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6:17.281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530 86 24575,'0'37'0,"-6"1"0,-2 3 0,-4 1 0,-4 3 0,3 2 0,1-2 0,-1 6 0,0 2 0,-2-1 0,-1-7 0,0 2 0,13-17 0,-4 0 0,2-6 0,1-3 0,4-20 0,0-17 0,0-17 0,0-6 0,0-2 0,0 9 0,0-15 0,0 15 0,0-10 0,0 5 0,0 1 0,0 4 0,0-3 0,0 9 0,0-4 0,0 6 0,0 5 0,5-4 0,2 9 0,0-3 0,-2 5 0,1 5 0,1 1 0,5 6 0,0 0 0,0 0 0,-5 17 0,15-3 0,-7 27 0,20-14 0,-4 9 0,6-12 0,-1-5 0,1 10 0,5-9 0,-4 10 0,-1-6 0,-7 6 0,-6-10 0,-5 9 0,4-16 0,-9 10 0,3-14 0,-5 7 0,-5-9 0,-1 5 0,-6 0 0,0 0 0,0 1 0,-11 4 0,-19 2 0,-20-5 0,-24 2 0,5-9 0,-3 5 0,17-5 0,11 4 0,4-5 0,19 1 0,-2-1 0,6-1 0,3 2 0,-4 5 0,1 0 0,3-5 0,-4-1 0,1 4 0,-2 4 0</inkml:trace>
  <inkml:trace contextRef="#ctx0" brushRef="#br0" timeOffset="831">934 344 24575,'27'-3'0,"-6"6"0,-21 16 0,6 4 0,6-15 0,2 8 0,3-14 0,-4 3 0,4-5 0,2 0 0,-5-5 0,7-7 0,-12 3 0,8-12 0,-5 13 0,-5-16 0,-1 16 0,-6-3 0</inkml:trace>
  <inkml:trace contextRef="#ctx0" brushRef="#br0" timeOffset="1629">1044 454 24575,'0'0'0</inkml:trace>
  <inkml:trace contextRef="#ctx0" brushRef="#br0" timeOffset="4329">1178 172 24575,'-24'68'0,"0"0"0,2-8 0,6-5 0,16-2 0,0-4 0,0-5 0,0-3 0,0-8 0,0-9 0,0-8 0,0 2 0,0-2 0,0 1 0,0-5 0,0 0 0,0 0 0,0 1 0,0-1 0,-16-6 0,-4 0 0</inkml:trace>
  <inkml:trace contextRef="#ctx0" brushRef="#br0" timeOffset="5366">79 1088 24575,'-46'-7'0,"13"3"0,41 3 0,21 1 0,32 0 0,4 0 0,4 0 0,-6 0 0,-6 0 0,6 0 0,11 0 0,18 0 0,-41 0 0,0 0 0,45 0 0,-15 0 0,-7 0 0,-13 0 0,8-6 0,8-2 0,2 3 0,6 1 0,-24 2 0,-20 2 0,-19 11 0,-18 5 0,-41 22 0,-10 7 0</inkml:trace>
  <inkml:trace contextRef="#ctx0" brushRef="#br0" timeOffset="5989">408 1419 24575,'27'74'0,"-11"-21"0,-2-20 0,2-17 0,4-8 0,13 0 0,-1-5 0,5-3 0,-2 0 0,-2 0 0,1-8 0,-6-9 0,3-3 0,-6-12 0,1 6 0,-10 1 0,0 6 0,-4 7 0,-5 9 0,-3 12 0,-9 11 0,-7 21 0,-7 7 0,-10 9 0,-6 3 0,-6 1 0,-2-1 0,6-3 0,0-1 0,13-12 0,2-6 0,10-17 0,5-4 0,3-4 0,-8-1 0,-2 0 0</inkml:trace>
  <inkml:trace contextRef="#ctx0" brushRef="#br0" timeOffset="7503">1934 611 24575,'46'-19'0,"-5"10"0,-2 9 0,2 13 0,-2-4 0,-6 7 0,-5-1 0,-7 2 0,-4-7 0,-5 7 0,-3-6 0,-1 5 0,0-8 0,-1 3 0,-2-8 0,-5 5 0,0 8 0,0 4 0,-1 3 0,-3-2 0,-9-4 0,-7 12 0,-8-2 0,-5 6 0,-8-4 0,-3-4 0,-3 1 0,3 2 0,2-2 0,5 2 0,8-3 0,9-5 0,4-6 0,12-6 0,0 0 0,4 4 0,-11 6 0,-3 1 0</inkml:trace>
  <inkml:trace contextRef="#ctx0" brushRef="#br0" timeOffset="10457">2924 123 24575,'-10'51'0,"0"0"0,-2 34 0,-5-20 0,-3-8 0,-5-8 0,-7-4 0,6-8 0,2-13 0,5-10 0,12-9 0,2-24 0,5-13 0,10-5 0,7-8 0,8-1 0,4-7 0,-5 8 0,-3 1 0,-6 4 0,1 4 0,-7 0 0,0 4 0,-3 7 0,2 9 0,3 4 0,-3 4 0,3 2 0,7 23 0,2 7 0,6 14 0,7 7 0,-6 1 0,5-1 0,-3 1 0,-1-6 0,-5-8 0,6-8 0,-13-4 0,0 1 0,-2-9 0,-18-5 0,-8-3 0,-15 3 0,-26 5 0,7 0 0,-3 0 0,9-1 0,4 5 0,-1-5 0,5 10 0,-5-6 0,4-3 0,2-5 0,15-3 0,10-3 0,24-17 0,15-5 0</inkml:trace>
  <inkml:trace contextRef="#ctx0" brushRef="#br0" timeOffset="10854">3485 25 24575,'0'76'0,"0"-11"0,0-8 0,0 0 0,0-5 0,0 5 0,0-8 0,0-8 0,0-8 0,0-12 0,5-14 0,2-9 0</inkml:trace>
  <inkml:trace contextRef="#ctx0" brushRef="#br0" timeOffset="11218">3363 99 24575,'16'-55'0,"6"12"0,18 43 0,-10 0 0,3 0 0,-16 0 0,8 0 0,-5 1 0,13 3 0,-3 7 0,6 6 0,-13 4 0,2 0 0,-14 6 0,-7 1 0,-19-1 0,-10-6 0,-6-4 0,-1-4 0,3-5 0,9 0 0,-2-5 0,6 1 0,-11 19 0,1 4 0</inkml:trace>
  <inkml:trace contextRef="#ctx0" brushRef="#br0" timeOffset="11862">2680 1040 24575,'80'-20'0,"-19"7"0,-24 9 0,-9 4 0,2 0 0,-2 0 0,19 0 0,6 0 0,13-4 0,15 0 0,-2-4 0,3 4 0,-12-4 0,-17 4 0,-6 0 0,-10 4 0,-6 0 0,-2 0 0,-7 0 0,-2 0 0,-5 0 0,1 0 0,-29-6 0,-9-1 0</inkml:trace>
  <inkml:trace contextRef="#ctx0" brushRef="#br0" timeOffset="12348">2973 1344 24575,'-7'76'0,"2"-5"0,5-22 0,0 4 0,0-1 0,0-5 0,0-11 0,0-1 0,0-6 0,1-2 0,3-7 0,3 4 0,5-5 0</inkml:trace>
  <inkml:trace contextRef="#ctx0" brushRef="#br0" timeOffset="12836">2948 1442 24575,'16'-33'0,"-1"5"0,30 17 0,-1 3 0,12 2 0,1 6 0,1 0 0,-1 0 0,-9 10 0,-12 2 0,-11 7 0,-13-3 0,-5 1 0,-7-5 0,-3 6 0,-5 2 0,-25 0 0,-24 5 0,-6-9 0,-11 4 0,13-6 0,12-6 0,11-3 0,10-5 0,8 0 0,-3 17 0,4 3 0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7:05.759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195 63 24575,'-6'75'0,"2"-9"0,2-12 0,2-5 0,0-4 0,0-1 0,0-10 0,0-1 0,0-12 0,-32-3 0,-9-6 0</inkml:trace>
  <inkml:trace contextRef="#ctx0" brushRef="#br0" timeOffset="358">73 147 24575,'51'-81'0,"-8"15"0,-11 66 0,-4 0 0,0 0 0,-2 0 0,-7 6 0,-3 2 0,-8 12 0,-4 5 0,-2-2 0,-2-3 0,-6-1 0,-2 2 0,-18 0 0,-6-4 0,-8-3 0,0-5 0,6 1 0,-3-1 0,-13 12 0,-7 5 0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7:01.136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0 86 24575,'45'80'0,"1"-19"0,-15-57 0,0-2 0,5-2 0,-10-2 0,2-2 0,1-8 0,-5-8 0,-2-9 0,-10-3 0,3-4 0,-3 0 0,3 10 0,-7 6 0,-3 5 0,1 20 0,-6 11 0,0 13 0,0 12 0,-1 3 0,-4 9 0,-4 3 0,-11 5 0,-2 5 0,-11 4 0,5-9 0,-5-4 0,13-13 0,4-7 0,-3-38 0,5-16 0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6:45.592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49 36 24575,'0'65'0,"0"2"0,0-31 0,0 4 0,0-4 0,0-3 0,0-1 0,0-10 0,0-2 0,0-5 0,0-2 0,0-1 0,6-5 0,11-2 0,9-5 0</inkml:trace>
  <inkml:trace contextRef="#ctx0" brushRef="#br0" timeOffset="429">37 134 24575,'43'-75'0,"12"17"0,2 62 0,-3 3 0,3 5 0,-14 5 0,-10 4 0,-9-1 0,-11 5 0,-7-8 0,-2 8 0,-25-5 0,-16 0 0,-19-6 0,-13-6 0,4-1 0,4 1 0,16-3 0,13-5 0,10 0 0,10 17 0,6 3 0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6:29.629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25 0 24575,'-7'76'0,"2"-5"0,5-22 0,0 4 0,0-1 0,0-5 0,0-11 0,0-1 0,0-6 0,1-2 0,3-7 0,3 4 0,5-5 0</inkml:trace>
  <inkml:trace contextRef="#ctx0" brushRef="#br0" timeOffset="488">1 98 24575,'16'-33'0,"-1"5"0,30 17 0,-1 3 0,12 2 0,1 6 0,1 0 0,-1 0 0,-9 10 0,-12 2 0,-11 7 0,-13-3 0,-5 1 0,-7-5 0,-3 6 0,-5 2 0,-25 0 0,-24 5 0,-6-9 0,-11 4 0,13-6 0,12-6 0,11-3 0,10-5 0,8 0 0,-3 17 0,4 3 0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7:06.975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61 25 24575,'45'-13'0,"0"5"0,-2 5 0,2 3 0,-5 0 0,-7 0 0,-9 0 0,-7 0 0,-4 0 0,-1 0 0,6 22 0,1 5 0</inkml:trace>
  <inkml:trace contextRef="#ctx0" brushRef="#br0" timeOffset="277">1 196 24575,'53'4'0,"0"-1"0,40 2 0,-64-5 0,5 11 0,-3 3 0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6:47.024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0 25 24575,'57'0'0,"-8"0"0,-16 0 0,-8-1 0,0-3 0,-2-2 0,-7-2 0,1 3 0,-5 5 0,0 5 0,0 2 0</inkml:trace>
  <inkml:trace contextRef="#ctx0" brushRef="#br0" timeOffset="242">48 183 24575,'0'0'0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6:31.916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0 49 24575,'93'-27'0,"-8"5"0,-48 22 0,4 0 0,3 0 0,-8 0 0,-12 0 0,0 11 0,-5 3 0</inkml:trace>
  <inkml:trace contextRef="#ctx0" brushRef="#br0" timeOffset="335">0 268 24575,'55'-10'0,"-1"0"0,-1 0 0,-4 3 0,12 7 0,-6 0 0,-14 0 0,-11 0 0,-23 17 0,-9 3 0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8:37.469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1 0 24575,'0'0'0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7:08.106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0 1 24575,'37'58'0,"1"-8"0,2-30 0,-3 2 0,0-6 0,-3-5 0,-10-7 0,-6-2 0,-10-2 0,0 0 0,4-22 0,0 6 0,1-17 0,-1 7 0,0 6 0,0 4 0,0 8 0,-5 13 0,-1 19 0,-6 9 0,0 8 0,-2 8 0,-2 3 0,-12 1 0,-9 0 0,0-4 0,4-4 0,5-6 0,8-10 0,13-28 0,9-16 0</inkml:trace>
  <inkml:trace contextRef="#ctx0" brushRef="#br0" timeOffset="392">793 99 24575,'-48'31'0,"-1"1"0,-12 25 0,30-6 0,11-2 0,6-1 0,2-4 0,4-8 0,0-12 0,-3-5 0,10-18 0,-5-2 0</inkml:trace>
  <inkml:trace contextRef="#ctx0" brushRef="#br0" timeOffset="695">1075 146 24575,'13'71'0,"-2"-2"0,-11-24 0,0 2 0,0 2 0,0-2 0,0-2 0,0-3 0,0-5 0,0-7 0,0-6 0,0-16 0,0-9 0</inkml:trace>
  <inkml:trace contextRef="#ctx0" brushRef="#br0" timeOffset="1064">1000 257 24575,'52'-81'0,"-6"10"0,-22 63 0,-2 2 0,3 2 0,-5 3 0,4 1 0,-5 3 0,-6 5 0,-7 8 0,-2 17 0,-2-1 0,-2 9 0,-7-4 0,-5-5 0,-2 1 0,-6-9 0,5-8 0,-8-16 0,4-6 0</inkml:trace>
  <inkml:trace contextRef="#ctx0" brushRef="#br0" timeOffset="1454">1831 99 24575,'-14'76'0,"6"-11"0,5-14 0,3-7 0,4-2 0,0-1 0,5-6 0,-5-10 0,0-6 0,-4-3 0,5-19 0,2-5 0</inkml:trace>
  <inkml:trace contextRef="#ctx0" brushRef="#br0" timeOffset="2040">1795 171 24575,'-43'14'0,"10"10"0,6 19 0,-6-3 0,0 0 0,0-20 0,9 6 0,17-24 0,11 7 0,18-19 0,2-10 0,9-13 0,-13-8 0,2-3 0,-6 3 0,-3 2 0,4 6 0,-9 5 0,-4 7 0,3 8 0,1 5 0,3 5 0,1-3 0,0 6 0,-4 7 0,0 5 0,2 6 0,6 6 0,-1 1 0,5-1 0,-1-6 0,2-6 0,-2-1 0,-3-7 0,2 0 0,2-4 0,-2 0 0,-1 22 0,2 5 0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6:48.069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1 48 24575,'50'56'0,"3"-20"0,-3-24 0,3-7 0,-5-4 0,-8-1 0,-6 0 0,-13 0 0,-2-1 0,-3-4 0,-3-15 0,4-8 0,-8-2 0,-1 9 0,-5 4 0,1 5 0,-3-1 0,-1 19 0,0 10 0,0 14 0,0 15 0,-8 1 0,-8 11 0,-10 1 0,-14 7 0,-5-4 0,-8 0 0,5-9 0,4-15 0,8-1 0,16-15 0,29-1 0,13-8 0</inkml:trace>
  <inkml:trace contextRef="#ctx0" brushRef="#br0" timeOffset="399">1088 98 24575,'-40'45'0,"1"1"0,2-6 0,1-3 0,-32 26 0,-5-6 0,10-3 0,6-5 0,12-6 0,9-2 0,11-14 0,13-7 0,5-5 0,7-3 0,0-21 0,0-6 0</inkml:trace>
  <inkml:trace contextRef="#ctx0" brushRef="#br0" timeOffset="767">1211 283 24575,'0'88'0,"0"-10"0,0-19 0,0-10 0,0-1 0,0-8 0,0-4 0,0-8 0,0-8 0,-6-7 0,-11-35 0,-9-12 0</inkml:trace>
  <inkml:trace contextRef="#ctx0" brushRef="#br0" timeOffset="1097">1088 293 24575,'88'-47'0,"-4"10"0,-19 41 0,-4 8 0,0 9 0,-13-4 0,-16 0 0,-9 2 0,-14 1 0,-9 3 0,-17 2 0,-21-2 0,-27-3 0,-4-8 0,0-8 0,13-2 0,36 8 0,17 4 0</inkml:trace>
  <inkml:trace contextRef="#ctx0" brushRef="#br0" timeOffset="1514">1918 0 24575,'-7'71'0,"3"-14"0,3-14 0,1-6 0,0-1 0,0 1 0,0-6 0,0-2 0,0-3 0,0-7 0,0-3 0,0 8 0,0 2 0</inkml:trace>
  <inkml:trace contextRef="#ctx0" brushRef="#br0" timeOffset="2033">1772 441 24575,'20'30'0,"3"-7"0,-11 5 0,0-6 0,5 2 0,-4-6 0,-1-10 0,1-2 0,-1-6 0,6 0 0,5 0 0,5 0 0,-1 0 0,7-6 0,-1-2 0,-1-12 0,-7-5 0,-1 1 0,1-1 0,-5 9 0,0-4 0,-5 6 0,1 6 0,-2-8 0,-2 2 0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6:34.306"/>
    </inkml:context>
    <inkml:brush xml:id="br0">
      <inkml:brushProperty name="width" value="0.04981" units="cm"/>
      <inkml:brushProperty name="height" value="0.04981" units="cm"/>
    </inkml:brush>
  </inkml:definitions>
  <inkml:trace contextRef="#ctx0" brushRef="#br0">1 198 24575,'58'39'0,"3"-9"0,-24-22 0,3-5 0,1 1 0,-1-3 0,4-1 0,-4 0 0,0 0 0,-7-7 0,-5-5 0,-7-1 0,-5-8 0,-4 6 0,-4-1 0,-2 2 0,-6 2 0,0 22 0,0 10 0,-18 25 0,-10 8 0,-17 1 0,-12 3 0,3-3 0,1-5 0,11-7 0,9-5 0,9-11 0,12-10 0,5 3 0,-4-11 0,4 3 0</inkml:trace>
  <inkml:trace contextRef="#ctx0" brushRef="#br0" timeOffset="55">1148 38 24575,'-71'54'0,"6"-5"0,1-6 0,-1 6 0,5 1 0,7 3 0,10 3 0,6 5 0,12-7 0,8-5 0,4-12 0,1-13 0,5 1 0,1-23 0,12-19 0,1-23 0</inkml:trace>
  <inkml:trace contextRef="#ctx0" brushRef="#br0" timeOffset="56">1270 148 24575,'13'95'0,"-2"-11"0,-11-27 0,0 3 0,0 1 0,0 0 0,0-12 0,0-9 0,0-11 0,0-9 0,-16-13 0,-4-8 0</inkml:trace>
  <inkml:trace contextRef="#ctx0" brushRef="#br0" timeOffset="120">1245 318 24575,'35'-48'0,"0"1"0,27-29 0,-13 76 0,-10 1 0,2 3 0,-14 8 0,-11 9 0,-8 0 0,-4 0 0,-17 2 0,-16-3 0,-13-2 0,-19-2 0,12-4 0,9-3 0,10-3 0,14-2 0,5 9 0,-6 11 0,-3 7 0</inkml:trace>
  <inkml:trace contextRef="#ctx0" brushRef="#br0" timeOffset="567">2101 75 24575,'0'44'0,"0"1"0,0 0 0,0 4 0,0-2 0,0-2 0,0 0 0,0-9 0,0-2 0,0-9 0,-1-9 0,-3 0 0,-3-5 0,-5 5 0,-6-7 0,-1-4 0,-11-5 0,-1 0 0</inkml:trace>
  <inkml:trace contextRef="#ctx0" brushRef="#br0" timeOffset="1224">2150 0 24575,'-50'29'0,"1"1"0,-32 28 0,56-21 0,6-5 0,-1 5 0,-2-16 0,10-4 0,2 2 0,5-22 0,5 2 0,1-18 0,3-6 0,7-3 0,5-1 0,6 1 0,-1 3 0,-2 9 0,1 0 0,0 5 0,5-5 0,-2 8 0,-3 3 0,3 4 0,-3 1 0,4 1 0,0 4 0,2 11 0,2 8 0,-1 3 0,6-2 0,-5-2 0,5-3 0,-11-6 0,-2-6 0,-5-1 0,-3 1 0,-5 3 0,-23 12 0,-11 9 0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9:08.731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0 0 24575,'0'0'0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1:40.180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0 0 24575,'0'0'0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9:04.898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0 1 24575,'0'0'0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1:36.924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 1 24575,'0'0'0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0:01.579"/>
    </inkml:context>
    <inkml:brush xml:id="br0">
      <inkml:brushProperty name="width" value="0.0499" units="cm"/>
      <inkml:brushProperty name="height" value="0.0499" units="cm"/>
      <inkml:brushProperty name="color" value="#00A0D7"/>
    </inkml:brush>
  </inkml:definitions>
  <inkml:trace contextRef="#ctx0" brushRef="#br0">86 2963 24575,'24'-48'0,"0"0"0,8-23 0,-2 27 0,6 12 0,12-2 0,15-5 0,-1-3 0,8-8 0,-10-1 0,-7 1 0,-5-1 0,-5-2 0,1 1 0,6 2 0,-1 5 0,7 6 0,-3 0 0,-3 7 0,-14 4 0,-11 10 0,-7 3 0,-41 5 0,-7-1 0</inkml:trace>
  <inkml:trace contextRef="#ctx0" brushRef="#br0" timeOffset="744">21 2761 24575,'-11'49'0,"1"-11"0,10-6 0,0-6 0,0 2 0,0-4 0,0 0 0,0-1 0,0-2 0,1-5 0,3-1 0,-2-8 0,5-4 0,4-2 0,3-1 0,1 0 0,-1 0 0,-1 0 0,5 0 0,-9-1 0,2-2 0,1 0 0,2-4 0,0 5 0,-3-3 0,-1 5 0,15-9 0,3-3 0</inkml:trace>
  <inkml:trace contextRef="#ctx0" brushRef="#br0" timeOffset="2124">1397 540 24575,'-34'-41'0,"-1"0"0,-26-25 0,47 66 0,-4 7 0,4 7 0,0 7 0,3 11 0,1 8 0,-1 2 0,5 5 0,3-5 0,1 2 0,2-9 0,2-9 0,1-8 0,7-10 0,4-4 0,1-3 0,-1-1 0,-3-5 0,-1-2 0,-3-7 0,-3-4 0,-3-7 0,2-3 0,-1-1 0,-2 1 0,3 2 0,1 5 0,0 8 0,0 2 0,2 8 0,9-21 0,2 1 0</inkml:trace>
  <inkml:trace contextRef="#ctx0" brushRef="#br0" timeOffset="2554">1503 423 24575,'59'26'0,"-12"4"0,-47 9 0,1-4 0,3 7 0,0-11 0,3-3 0,-2-9 0,-5-5 0,1-28 0,3-11 0,2-10 0,4-1 0,4 5 0,0-1 0,1-3 0,-5 3 0,1 7 0,-1 8 0,1 4 0,0 2 0,18-4 0,5-2 0</inkml:trace>
  <inkml:trace contextRef="#ctx0" brushRef="#br0" timeOffset="2854">1917 392 24575,'12'61'0,"-3"-1"0,-9-21 0,0-6 0,0-2 0,5-2 0,2-1 0,1-11 0,-1-6 0,-2-26 0,-5-4 0</inkml:trace>
  <inkml:trace contextRef="#ctx0" brushRef="#br0" timeOffset="3010">1905 191 24575,'0'0'0</inkml:trace>
  <inkml:trace contextRef="#ctx0" brushRef="#br0" timeOffset="3730">2392 414 24575,'-69'-65'0,"8"23"0,46 56 0,6 12 0,6 2 0,1 10 0,2-3 0,0 0 0,0 1 0,0-13 0,0-5 0,7-10 0,8-5 0,2-4 0,11-6 0,-9-13 0,-1-12 0,-6 1 0,-5 6 0,-3 1 0,-4 10 0,0 14 0,0 7 0,6 24 0,5 4 0,15 11 0,12 7 0,0 0 0,-3 3 0,-5 2 0,-16-2 0,-5 0 0,-5-7 0,-15-2 0,-10-4 0,-9-12 0,-13-6 0,3-5 0,5-9 0,4-3 0,10-8 0,8-7 0,3-7 0,6-12 0,1-13 0,1-1 0,2 1 0,10-1 0,4 5 0,8 2 0,3 1 0,14-11 0,0-11 0</inkml:trace>
  <inkml:trace contextRef="#ctx0" brushRef="#br0" timeOffset="4026">2583 308 24575,'29'47'0,"-11"-5"0,-12-9 0,-6 3 0,0-8 0,0-3 0,1-9 0,2-5 0,3-6 0,-5 5 0,-2 2 0</inkml:trace>
  <inkml:trace contextRef="#ctx0" brushRef="#br0" timeOffset="4209">2530 42 24575,'0'0'0</inkml:trace>
  <inkml:trace contextRef="#ctx0" brushRef="#br0" timeOffset="4731">2828 256 24575,'18'78'0,"-8"-15"0,-6-15 0,-4-9 0,0-3 0,0-8 0,0-7 0,0-15 0,0-22 0,0-20 0,0-17 0,0-1 0,0 5 0,1 4 0,2 10 0,3 10 0,5 14 0,0 6 0,-1 5 0,5 1 0,3 2 0,2 13 0,1 8 0,-8 10 0,-2 5 0,-8 6 0,1 1 0,-3-3 0,-1-8 0,0-9 0,5-1 0,1-3 0</inkml:trace>
  <inkml:trace contextRef="#ctx0" brushRef="#br0" timeOffset="5342">3441 308 24575,'-99'6'0,"36"12"0,36 16 0,19 4 0,4-2 0,4-5 0,7-6 0,7-11 0,6-4 0,8-10 0,-3 0 0,-8 0 0,0-11 0,-3-7 0,-3-6 0,-1-8 0,-4 4 0,-6 0 0,0 9 0,0 1 0,0 5 0,0 3 0,0 13 0,0 7 0,0 18 0,5 0 0,2 7 0,3-4 0,5-6 0,-3-2 0,6-9 0,0-4 0,3-7 0,0-2 0,19-1 0,5 0 0</inkml:trace>
  <inkml:trace contextRef="#ctx0" brushRef="#br0" timeOffset="5645">3630 0 24575,'30'39'0,"-6"3"0,-20 29 0,4-7 0,3 0 0,6-8 0,-2-10 0,-3-7 0,-1-7 0,-5-11 0,-6 4 0,-14 9 0,-4 5 0</inkml:trace>
  <inkml:trace contextRef="#ctx0" brushRef="#br0" timeOffset="6276">2128 1198 24575,'0'36'0,"0"12"0,0 8 0,1 4 0,2 0 0,3 1 0,5-4 0,-4-7 0,0-8 0,-4-9 0,4-8 0,-4-7 0,1-22 0,-4-9 0</inkml:trace>
  <inkml:trace contextRef="#ctx0" brushRef="#br0" timeOffset="6645">2075 1355 24575,'18'-50'0,"1"1"0,19-31 0,-3 73 0,-3 2 0,0 5 0,-5 0 0,-6 0 0,-6 13 0,-4 5 0,-2 5 0,-5 2 0,-1 2 0,-3 5 0,0-3 0,0-4 0,-7 2 0,-7-9 0,-8 3 0,-14-7 0,2-1 0,3-6 0,6-2 0,10-1 0,-2 2 0</inkml:trace>
  <inkml:trace contextRef="#ctx0" brushRef="#br0" timeOffset="7094">2752 1261 24575,'-65'-48'0,"3"11"0,9 37 0,6 0 0,5 0 0,10 7 0,11 7 0,5 6 0,9 8 0,3 6 0,4-2 0,0-1 0,0-3 0,8-9 0,10-2 0,18-8 0,20-6 0,1-2 0,-1-1 0,-9-10 0,-8-8 0,-12-5 0,-13-6 0,-7 1 0,-3 7 0,-3-1 0,-1 7 0,-9 1 0,-3 4 0</inkml:trace>
  <inkml:trace contextRef="#ctx0" brushRef="#br0" timeOffset="7429">2868 1133 24575,'6'42'0,"-1"5"0,-5 2 0,0 4 0,0 4 0,0-3 0,0 2 0,0-6 0,0-5 0,0-7 0,0-6 0,0-10 0,0-8 0,0-11 0,9-14 0,3-11 0</inkml:trace>
  <inkml:trace contextRef="#ctx0" brushRef="#br0" timeOffset="7779">2828 1262 24575,'42'-50'0,"-1"0"0,-1 3 0,-1 14 0,7 33 0,-5 3 0,-5 8 0,-14 3 0,-8 14 0,-20-3 0,-19 3 0,-10-7 0,-14 4 0,8-10 0,9 3 0,10-6 0,7-5 0,27 2 0,7-3 0</inkml:trace>
  <inkml:trace contextRef="#ctx0" brushRef="#br0" timeOffset="8188">3323 1028 24575,'6'55'0,"0"-4"0,-2-20 0,3-8 0,7-6 0,1-9 0,3-4 0,-2-3 0,-2-1 0,-2 0 0,2 0 0,-7-2 0,-3-5 0,-3-8 0,-1-10 0,0 1 0,0 7 0,0-2 0,0 5 0,0 0 0,-5 3 0,-1 0 0</inkml:trace>
  <inkml:trace contextRef="#ctx0" brushRef="#br0" timeOffset="8553">3717 817 24575,'0'65'0,"1"-3"0,3-9 0,6-4 0,8 1 0,-6-7 0,-2 0 0,-6-7 0,-1-8 0,3-11 0,5 2 0,5-8 0</inkml:trace>
  <inkml:trace contextRef="#ctx0" brushRef="#br0" timeOffset="9104">4064 1016 24575,'-3'-59'0,"-8"24"0,2 23 0,-2 12 0,3 5 0,-3 9 0,2 11 0,2 21 0,-1-6 0,4 2 0,1-9 0,3-5 0,0-7 0,5-16 0,6-5 0,6-11 0,7-10 0,-4-8 0,-2-6 0,1 3 0,-9 11 0,2 2 0,-5 12 0,2 2 0,-1 2 0,2 14 0,4 14 0,6-1 0,5 11 0,4-6 0,0-1 0,-4-11 0,0-10 0,2 5 0,0-1 0</inkml:trace>
  <inkml:trace contextRef="#ctx0" brushRef="#br0" timeOffset="9419">4457 647 24575,'23'54'0,"-4"-1"0,-19-7 0,0 2 0,0 5 0,0 0 0,0 0 0,0-10 0,0-4 0,0-7 0,0-8 0,5-8 0,1-12 0</inkml:trace>
  <inkml:trace contextRef="#ctx0" brushRef="#br0" timeOffset="9660">4339 922 24575,'38'-41'0,"-3"8"0,-6 33 0,-5 0 0,-6 0 0,4 0 0,-4 0 0,3 0 0,-7 0 0,14 0 0,1 0 0</inkml:trace>
  <inkml:trace contextRef="#ctx0" brushRef="#br0" timeOffset="9917">4615 857 24575,'17'54'0,"-6"-4"0,-8-7 0,-3-4 0,0-5 0,0-9 0,0-5 0,0-9 0,0-29 0,0-7 0</inkml:trace>
  <inkml:trace contextRef="#ctx0" brushRef="#br0" timeOffset="10075">4584 594 24575,'0'0'0</inkml:trace>
  <inkml:trace contextRef="#ctx0" brushRef="#br0" timeOffset="10522">5071 900 24575,'-45'-65'0,"-2"13"0,12 52 0,5 11 0,-5 6 0,14 6 0,3 9 0,10-7 0,4 7 0,4-6 0,4 2 0,9-12 0,12-2 0,4-10 0,6 0 0,-2-3 0,-12-1 0,-2-1 0,-8-3 0,-5-3 0,-3-7 0,-2 2 0,-1-2 0,0 3 0,0 0 0,0 0 0,14-9 0,4-2 0</inkml:trace>
  <inkml:trace contextRef="#ctx0" brushRef="#br0" timeOffset="10980">5133 804 24575,'12'26'0,"-3"10"0,-9 6 0,0-2 0,0-5 0,0-4 0,0-7 0,0-4 0,0-18 0,0-22 0,0-11 0,0-18 0,12 15 0,9 5 0,18 8 0,14 11 0,5-2 0,-5 8 0,-8 1 0,-9 3 0,-10 12 0,-9 9 0,-3 5 0,-10 9 0,-1-5 0,-3-5 0,0 0 0,0-8 0,-33 13 0,-8 3 0</inkml:trace>
  <inkml:trace contextRef="#ctx0" brushRef="#br0" timeOffset="11798">3959 1686 24575,'-47'-25'0,"-1"-1"0,-33 2 0,23 27 0,9 25 0,20-1 0,11 5 0,10 1 0,8-8 0,23-3 0,13-11 0,14-5 0,7-3 0,-9-3 0,-6-3 0,-16-4 0,-5-8 0,-8 0 0,-6-3 0,-2-2 0,-5 3 0,0 5 0,0 2 0,0 1 0,0-1 0,5 4 0,5 15 0,0 9 0,4 14 0,-1 4 0,4 3 0,-5 6 0,-5 0 0,-5 5 0,2-4 0,-3-2 0,-1-5 0,-1 1 0,-3-5 0,-3-4 0,-7-6 0,-2-8 0,-5-6 0,-1-8 0,5-3 0,-1-3 0,10-19 0,1-10 0,5-7 0,2 7 0,1-1 0,2 9 0,3-1 0,23-10 0,6-4 0</inkml:trace>
  <inkml:trace contextRef="#ctx0" brushRef="#br0" timeOffset="12248">3990 1683 24575,'24'2'0,"-10"12"0,-2 16 0,2 5 0,-1-1 0,8-6 0,-8-7 0,-3-6 0,-4-13 0,-6-13 0,0-13 0,0-15 0,0 0 0,0-7 0,4 5 0,6-1 0,10 11 0,19-1 0,-1 14 0,4 7 0,-7 5 0,-10 6 0,4 0 0,-6 0 0</inkml:trace>
  <inkml:trace contextRef="#ctx0" brushRef="#br0" timeOffset="12669">4562 1620 24575,'-86'-9'0,"19"15"0,56 33 0,5-1 0,6-6 0,3-9 0,4-6 0,5-9 0,9-4 0,-1-3 0,-3-1 0,-1-6 0,-6-4 0,1-6 0,-1-5 0,-4 1 0,-2 3 0,-3-2 0,-1 5 0,0 0 0,5-2 0,1 0 0</inkml:trace>
  <inkml:trace contextRef="#ctx0" brushRef="#br0" timeOffset="13264">4699 1566 24575,'6'62'0,"9"-12"0,3-25 0,11-9 0,10-5 0,4-5 0,-5-6 0,1 0 0,-18-6 0,1-5 0,-11-6 0,-7-12 0,-3 4 0,-1-11 0,0 6 0,0-6 0,0 8 0,0 4 0,0 2 0,0 5 0,5 6 0,2 8 0,-3 16 0,2 8 0,-2 14 0,2-2 0,4-8 0,1-5 0,0-10 0,-3-4 0,2-2 0,-1-3 0,5-1 0,-4-6 0,-3-5 0,-2-4 0,-5-6 0,0 0 0,0 0 0,0-2 0,0-2 0,0 3 0,1 1 0,3 7 0,16-7 0,8-2 0</inkml:trace>
  <inkml:trace contextRef="#ctx0" brushRef="#br0" timeOffset="13587">5408 1270 24575,'12'45'0,"-5"-3"0,-4 0 0,-3 1 0,1 3 0,2-4 0,3-6 0,5 0 0,-5-6 0,-3-9 0,-2-2 0,-5-13 0,-26-11 0,-10-6 0</inkml:trace>
  <inkml:trace contextRef="#ctx0" brushRef="#br0" timeOffset="13792">5133 1526 24575,'99'-12'0,"-12"3"0,-31 9 0,-3-1 0,-3-3 0,-13-2 0,-8-4 0,-11 4 0,-4 2 0,8-6 0,0-2 0</inkml:trace>
  <inkml:trace contextRef="#ctx0" brushRef="#br0" timeOffset="14305">5622 1282 24575,'18'41'0,"-8"-2"0,-6 2 0,-4-2 0,0-1 0,0-2 0,0-3 0,0-12 0,0 1 0,0-8 0,0-18 0,0-9 0,1-19 0,2 0 0,9 7 0,9 8 0,3 3 0,8 10 0,-6 1 0,5 3 0,-6 7 0,0 7 0,-8 2 0,-3 9 0,-3-4 0,-4-3 0,-2 2 0,-5-4 0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31:39.549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 0 24575,'0'0'0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49:31.489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127 1865 24575,'47'-40'0,"3"5"0,-1 3 0,-3-14 0,-1-6 0,-10-4 0,11-1 0,3 4 0,12-1 0,10 5 0,-8 5 0,-3 16 0,-17 3 0,-8 8 0,-14 2 0,-3 4 0,-10 4 0,-4 0 0,-3 0 0,-1-4 0,-14 1 0,-4-1 0</inkml:trace>
  <inkml:trace contextRef="#ctx0" brushRef="#br0" timeOffset="735">0 1672 24575,'6'14'0,"-1"6"0,-5 12 0,0 2 0,0-6 0,0-2 0,0-1 0,0-4 0,0-3 0,0-6 0,0-5 0,7 2 0,7 2 0,4-3 0,10-8 0,10 0 0,7 0 0,0-1 0,-3-3 0,-4-8 0,-6-9 0,-5 0 0,-2-4 0,-8 4 0,-3 4 0,-7 5 0,-3 5 0,-3 0 0,-1 1 0,0 1 0</inkml:trace>
  <inkml:trace contextRef="#ctx0" brushRef="#br0" timeOffset="1929">1048 425 24575,'29'66'0,"-11"-16"0,-8-14 0,-7-11 0,1 0 0,-4-4 0,0 14 0,0 4 0</inkml:trace>
  <inkml:trace contextRef="#ctx0" brushRef="#br0" timeOffset="2199">985 169 24575,'0'0'0</inkml:trace>
  <inkml:trace contextRef="#ctx0" brushRef="#br0" timeOffset="2870">1217 286 24575,'43'74'0,"-15"-14"0,-15-19 0,-6-6 0,2 1 0,-2-5 0,-2 3 0,0-11 0,-5-16 0,0-18 0,0-20 0,1-12 0,3 1 0,0-2 0,10 6 0,-1 6 0,8 7 0,-3 7 0,-4 4 0,-2 7 0,2 4 0,-2 2 0,-2 1 0,0 3 0,-3 8 0,1 8 0,-4 16 0,3-1 0,-4 5 0,1-6 0,-4-2 0,1-5 0,2-8 0,3-8 0,14 14 0,3 0 0</inkml:trace>
  <inkml:trace contextRef="#ctx0" brushRef="#br0" timeOffset="3261">1937 202 24575,'-75'-29'0,"18"11"0,21 19 0,8 13 0,7 9 0,6 12 0,1 4 0,4 7 0,2-3 0,8 3 0,0-6 0,0-1 0,3-14 0,8-4 0,7-12 0,18-5 0,5-3 0,5-1 0,-4 0 0,-3 0 0,-14 0 0,13-10 0,-9-1 0</inkml:trace>
  <inkml:trace contextRef="#ctx0" brushRef="#br0" timeOffset="3724">2181 329 24575,'-71'-55'0,"15"23"0,56 64 0,0 9 0,0-2 0,0 0 0,0-8 0,0-8 0,0-6 0,4-8 0,3-6 0,7-2 0,4-1 0,-3-7 0,-1-7 0,-3-3 0,-4-12 0,-2 7 0,-5 1 0,0-3 0,0 7 0,0-2 0,0 5 0,0 2 0,23-13 0,7 3 0</inkml:trace>
  <inkml:trace contextRef="#ctx0" brushRef="#br0" timeOffset="4510">2372 127 24575,'29'55'0,"-5"-3"0,-24-17 0,0 0 0,0 3 0,0-6 0,0-4 0,0-3 0,0-11 0,0 0 0,0-17 0,0-14 0,0-20 0,0-13 0,3 3 0,8 1 0,1 9 0,9 5 0,0 11 0,-3 10 0,-6 5 0,-2 6 0,-2 1 0,3 3 0,-2 11 0,-2 10 0,3 7 0,-3-1 0,-1 5 0,1-5 0,-5-3 0,2 0 0,-3-9 0,-1-5 0,0-12 0,0-21 0,0-16 0,0-6 0,0 2 0,5-1 0,2 5 0,-2 2 0,3 8 0,-1 6 0,3 12 0,1 3 0,-1 4 0,1 11 0,0 10 0,-1 7 0,1 10 0,-1-1 0,1-2 0,3 3 0,0-10 0,-1-1 0,-6-9 0,2-8 0,7-5 0,6-5 0</inkml:trace>
  <inkml:trace contextRef="#ctx0" brushRef="#br0" timeOffset="5055">2933 222 24575,'56'-57'0,"0"-1"0,-2 7 0,-20 12 0,-38 28 0,-10 5 0,-7 6 0,-8 0 0,-3 0 0,1 4 0,0 6 0,8 9 0,9 16 0,7 6 0,4 5 0,4-1 0,6-6 0,9-4 0,12-7 0,1-8 0,-5-9 0,1-5 0,-7-6 0,-7 0 0,0 0 0,-3 0 0,3 0 0,-19 14 0,-5 4 0</inkml:trace>
  <inkml:trace contextRef="#ctx0" brushRef="#br0" timeOffset="5995">1588 931 24575,'-77'-4'0,"16"4"0,61 33 0,0-5 0,1-6 0,3-1 0,5-9 0,5-8 0,1-3 0,0-2 0,1-3 0,1-3 0,2-14 0,-5-4 0,-1-2 0,-6 6 0,-3 5 0,-4 1 0,0 4 0,0 0 0,0 10 0,2 8 0,1 14 0,18 5 0,15 6 0,8 0 0,9-1 0,-1 1 0,-3 0 0,-9 7 0,-11-1 0,-10 5 0,-11-8 0,-4 0 0,-4-3 0,-3 0 0,-8 0 0,-17-3 0,-21-4 0,-3-3 0,-5-11 0,7-3 0,7-8 0,3 0 0,28-11 0,1-6 0,7-5 0,4-6 0,0 0 0,0-4 0,0 5 0,29-8 0,6 2 0</inkml:trace>
  <inkml:trace contextRef="#ctx0" brushRef="#br0" timeOffset="6475">1768 881 24575,'49'23'0,"-3"3"0,-14-12 0,-3 11 0,-4 10 0,-2 0 0,-9-3 0,1 0 0,-10-10 0,-1-4 0,-3-15 0,-1-13 0,0-17 0,0-12 0,0-6 0,0-1 0,0 6 0,0 9 0,1 7 0,3 6 0,2 5 0,4-1 0,1 7 0,0 4 0,18-3 0,5 0 0</inkml:trace>
  <inkml:trace contextRef="#ctx0" brushRef="#br0" timeOffset="6906">2371 901 24575,'-76'-41'0,"23"16"0,16 17 0,20 8 0,-1 0 0,7 0 0,5 10 0,3 8 0,2 10 0,1 7 0,0-1 0,0-5 0,6-8 0,4-7 0,18-7 0,11-3 0,5-3 0,-2-1 0,-9-1 0,-5-3 0,-10-3 0,-8-7 0,-4-3 0,-6-4 0,0 0 0,0 0 0,0 0 0,0 4 0,5-12 0,1 1 0</inkml:trace>
  <inkml:trace contextRef="#ctx0" brushRef="#br0" timeOffset="7532">2552 805 24575,'0'44'0,"0"-1"0,0-11 0,1-1 0,3-14 0,2 5 0,4-12 0,1-2 0,-1-4 0,1-3 0,-5-6 0,-2-8 0,-4-11 0,0-3 0,0-9 0,0 2 0,0 6 0,0 5 0,0 12 0,0 0 0,0 11 0,0 7 0,2 15 0,1 6 0,-1 5 0,6-5 0,-1-1 0,3-6 0,5 0 0,3-14 0,1 4 0,-1-7 0,-2-1 0,-2-3 0,3 0 0,-1-10 0,-2-8 0,-2-8 0,-1-9 0,-2 2 0,-2-2 0,1 11 0,-4 6 0,-1 5 0,-3 3 0,5 4 0,10-3 0,8 3 0</inkml:trace>
  <inkml:trace contextRef="#ctx0" brushRef="#br0" timeOffset="7840">3027 603 24575,'41'64'0,"-16"-8"0,-17-6 0,-8 3 0,1-6 0,3-5 0,1-7 0,2-10 0,-1-3 0,-3-11 0,-6-12 0,1-11 0</inkml:trace>
  <inkml:trace contextRef="#ctx0" brushRef="#br0" timeOffset="8065">2943 826 24575,'56'-6'0,"-1"1"0,-30 5 0,1 0 0,-12 0 0,-1-5 0,-6-2 0,-2-2 0,-5-2 0,14-4 0,3-1 0</inkml:trace>
  <inkml:trace contextRef="#ctx0" brushRef="#br0" timeOffset="8576">3175 541 24575,'12'49'0,"-2"2"0,-10-12 0,0 2 0,0 1 0,0-7 0,0 1 0,1-12 0,2 1 0,3-7 0,0-22 0,3-3 0,-6-23 0,4-6 0,1 3 0,6-2 0,3 16 0,4-2 0,7 10 0,7 1 0,6 5 0,9 9 0,-6 12 0,-8 12 0,-7 7 0,-11 3 0,-8-1 0,-5-15 0,-19 12 0,-4-6 0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48:45.112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1514 5460 24575,'51'18'0,"1"-1"0,39 12 0,-67-29 0,15 4 0,0 2 0</inkml:trace>
  <inkml:trace contextRef="#ctx0" brushRef="#br0" timeOffset="462">1630 5366 24575,'-18'86'0,"4"-5"0,14-49 0,0 2 0,0-3 0,0-7 0,0-3 0,0-7 0,0-3 0,0-6 0</inkml:trace>
  <inkml:trace contextRef="#ctx0" brushRef="#br0" timeOffset="1145">1843 5366 24575,'-66'-59'0,"17"24"0,13 17 0,15 8 0,-2-5 0,5-2 0,1 6 0,0 8 0,-4 2 0,-4 1 0,-1 0 0,1 0 0,1 0 0,-8 0 0,5 17 0,-8 8 0,8 9 0,-5 5 0,7 4 0,-1 1 0,10 43 0,9-35 0,7 2 0,12-6 0,6 0 0,1 6 0,5-6 0,43 4 0,-14-17 0,-11-12 0,-7-13 0,-5-4 0,-6-6 0,0-3 0,4-8 0,8-3 0,7-14 0,-1 3 0,-7-3 0,2 3 0,-12-3 0,-3 0 0,-11-4 0,-6-8 0,-1-2 0,-5 2 0,-6 4 0,-9 2 0,-8 6 0,-5-4 0,5 11 0,-1-7 0,4 1 0</inkml:trace>
  <inkml:trace contextRef="#ctx0" brushRef="#br0" timeOffset="-5923">3144 224 24575,'0'43'0,"1"4"0,2 2 0,3 18 0,5 11 0,-6-30 0,-1 4 0,0 7 0,-1 2 0,0-1 0,-1 2 0,-2 8 0,0 1 0,0 2 0,0 2 0,0 7 0,0 2 0,0 6 0,0 1-210,0 2 0,0 1 0,0-27 1,0 0-1,0 0 210,0 1 0,0 0 0,0 1 0,1 2 0,0 0 0,0 1 0,0 0 0,0 1 0,1 1 0,1 2 0,2 0 0,0 1 0,-1 0 0,1 1 0,0 0 0,0 3 0,0 1 0,0 0-268,1 4 0,-1 1 0,2-2 0,0-4 0,1-1 1,0 1 267,2 5 0,0 0 0,2 0 0,1-6 0,1-1 0,1 0 0,2 2 0,1-1 0,0-1 0,0-2 0,-1-1 0,1 1 0,1-1 0,1 0 0,-2 1 0,-3 1 0,-1 1 0,-1 0 0,-1 6 0,-2 2 0,0-1 0,-2-3 0,0 0 0,-2 0 0,-1 4 0,-2 0 0,0 0 0,0-4 0,1 0 0,-1-1 0,1 0 0,-1-1 0,1 0 0,-1-3 0,1 0 0,0-1 0,-1-3 0,1 0 0,-1 0 0,1-2 0,-1-1 0,1 0-161,-1-2 1,1 1 0,-1-1-1,1 2 1,-1 0 0,1 0 160,0 1 0,-1 1 0,0 1 0,0-1 0,-1 0 0,-1 0 0,1 1 0,-1-1 0,0-1 0,-1-1 0,1-1 0,-1 0 0,0 27 0,0 0 0,2-3 0,0-1-114,-1-10 0,1-1 0,0 0 0,1 0 114,-1-1 0,-1 0 0,1 1 0,1 0 0,0-1 0,1 0 0,0-1 0,0 0 0,-2-4 0,0 0 0,0-3 0,-1-1 221,0-7 0,-2-3 1,1-3-1,0-4-221,0 30 0,2-17 0,1-18 0,2-12 0,2-6 0,-2-5 0</inkml:trace>
  <inkml:trace contextRef="#ctx0" brushRef="#br0" timeOffset="-3839">3694 8287 24575,'94'-30'0,"1"7"0,-24 23 0,13 0 0,-1 0 0,-2 0 0,0-1 0,11-3 0,-35 0 0,3-2 0,14-2 0,4-2 0,6-2 0,0-1 0,2 0 0,-3-2 0,-10 1 0,-1 0-150,12 1 1,1 1-1,7 0 1,-1 1 149,-8 3 0,0 2 0,-4-1 0,-2 1 0,-8 2 0,0 1 0,9-1 0,2 2 0,6 0 0,1 0 0,10 1 0,1 0 0,0-2 0,-2-1 0,-11 0 0,1 0 0,-12-1 0,3 0 0,-2 0 0,18 1 0,-2 0 0,5-1 0,2 0 0,-23 2 0,2 1 0,-2 0-206,25-2 0,-2 0 0,-29 3 0,0-1 1,0 1 205,31 1 0,-3 0 0,-15-1 0,1 1 0,-15-1 0,4 0 0,0-1 0,-1 0 0,1-1 0,0 0 0,-3 0 0,-1-1 0,3 0 0,12-2 0,4-2 0,-4 1 0,-14 1 0,-3 0 0,3 0 0,13 1 0,2 1 0,-2-1-227,-5 2 0,-2-1 0,-1 1 1,-2 0-1,0 0 0,1 1 227,9-2 0,2 0 0,-3 1 0,17 0 0,0 0 0,-19 2 0,3 0 0,-3 0 0,21-2 0,-3 1 0,-28 1 0,0-1 0,2 1 0,6 0 0,1-1 0,-1 1 0,-8-1 0,-1 1 0,0 0 0,4 1 0,0-1 0,-1 1 0,25-2 0,-5 0 0,-17 2 0,-1-1-70,6 1 1,1 0 0,-4 1 0,-2-1 69,-4 2 0,-2 0 0,-6 0 0,-2 2 129,1 1 1,-2 0-1,-4 2 1,-2-1-130,-1 0 0,-1-1 0,3 0 0,1-2 242,9-2 0,-1-2 0,-9 1 0,-2 0-242,29 0 0,0 0 0,-1 0 0</inkml:trace>
  <inkml:trace contextRef="#ctx0" brushRef="#br0" timeOffset="-1818">2911 8236 24575,'4'-88'0,"-5"17"0,-38 71 0,-1 0 0,2 0 0,5 0 0,15 0 0,-1 1 0,5 3 0,-2 15 0,5 9 0,2 6 0,5 1 0,3 3 0,-3 4 0,3-3 0,1 0 0,0-5 0,0 1 0,1-10 0,3-4 0,9-11 0,12-3 0,19-5 0,16-2 0,-1-9 0,-6-6 0,-7-5 0,-11-4 0,-9 0 0,-12-4 0,-7 1 0,-3-1 0,-3-3 0,-1 3 0,-3 7 0,-4 3 0,-14 0 0,-12 2 0</inkml:trace>
  <inkml:trace contextRef="#ctx0" brushRef="#br0" timeOffset="-1331">2233 9452 24575,'54'-12'0,"6"3"0,-7 9 0,-3 0 0,-8 0 0,-6 0 0,-7 0 0,-5 0 0,-6 0 0,2 0 0,-8 0 0,-6 14 0,-7 4 0</inkml:trace>
  <inkml:trace contextRef="#ctx0" brushRef="#br0" timeOffset="-710">2688 9366 24575,'-70'-70'0,"-2"13"0,12 57 0,-6 0 0,-1 0 0,11 0 0,10 0 0,10 5 0,11 2 0,-1 8 0,5 7 0,2 2 0,-6 4 0,5 7 0,-4-4 0,11 3 0,6-2 0,4 1 0,3 2 0,0-2 0,0 3 0,6-3 0,5-2 0,2-4 0,8-2 0,-5-7 0,9-4 0,2-4 0,12-3 0,13-2 0,11-5 0,10 0 0,-2 0 0,-8-10 0,-14-8 0,-9-9 0,-15-5 0,-5-1 0,-9 8 0,-2-4 0,-2 1 0,1-4 0,-4-3 0,-1-3 0,7-4 0,2 0 0</inkml:trace>
  <inkml:trace contextRef="#ctx0" brushRef="#br0">1514 5461 24575,'51'18'0,"1"-1"0,39 12 0,-67-29 0,15 4 0,0 2 0</inkml:trace>
  <inkml:trace contextRef="#ctx0" brushRef="#br0" timeOffset="462">1630 5367 24575,'-18'86'0,"4"-5"0,14-49 0,0 2 0,0-3 0,0-7 0,0-3 0,0-7 0,0-3 0,0-6 0</inkml:trace>
  <inkml:trace contextRef="#ctx0" brushRef="#br0" timeOffset="1145">1843 5366 24575,'-66'-59'0,"17"24"0,13 17 0,15 8 0,-2-5 0,5-2 0,1 6 0,0 8 0,-4 2 0,-4 1 0,-1 0 0,1 0 0,1 0 0,-8 0 0,5 17 0,-8 8 0,8 9 0,-5 5 0,7 4 0,-1 1 0,10 43 0,9-35 0,7 2 0,12-6 0,6 0 0,1 6 0,5-6 0,43 4 0,-14-17 0,-11-12 0,-7-13 0,-5-4 0,-6-6 0,0-3 0,4-8 0,8-3 0,7-14 0,-1 3 0,-7-3 0,2 3 0,-12-3 0,-3 0 0,-11-4 0,-6-8 0,-1-2 0,-5 2 0,-6 4 0,-9 2 0,-8 6 0,-5-4 0,5 11 0,-1-7 0,4 1 0</inkml:trace>
  <inkml:trace contextRef="#ctx0" brushRef="#br0" timeOffset="4719">14183 7981 24575,'6'53'0,"-3"0"0,-1-4 0,-2 1 0,0-8 0,0-3 0,0-9 0,0-12 0,4-17 0,2-8 0</inkml:trace>
  <inkml:trace contextRef="#ctx0" brushRef="#br0" timeOffset="4974">14150 7759 24575,'0'0'0</inkml:trace>
  <inkml:trace contextRef="#ctx0" brushRef="#br0" timeOffset="5594">14267 8087 24575,'11'56'0,"-1"2"0,-10-26 0,0-3 0,0-4 0,0-4 0,0-4 0,0-11 0,0-23 0,0-15 0,0-4 0,0 4 0,9 1 0,5 3 0,11 3 0,7 8 0,-4 3 0,4 6 0,-3 4 0,3 4 0,2 0 0,-2 0 0,1 1 0,-9 2 0,0 13 0,-7 8 0,-6 7 0,-7 4 0,-3-5 0,-1 1 0,0-7 0,0-3 0,0-4 0,0-7 0,4-4 0,2-1 0</inkml:trace>
  <inkml:trace contextRef="#ctx0" brushRef="#br0" timeOffset="6020">14976 8152 24575,'-100'-1'0,"40"12"0,40 15 0,20 9 0,0 0 0,0-3 0,0-4 0,0 0 0,6-9 0,4-1 0,7-5 0,7-3 0,2-4 0,2-2 0,5-3 0,-4-1 0,-1 0 0,7 0 0,4 0 0</inkml:trace>
  <inkml:trace contextRef="#ctx0" brushRef="#br0" timeOffset="6529">15388 8342 24575,'-42'-88'0,"14"35"0,14 35 0,2 18 0,-2 0 0,0 4 0,0 6 0,1 5 0,9 17 0,1-2 0,3 5 0,0-6 0,0-1 0,4-9 0,3-1 0,6-9 0,1-2 0,2-4 0,-2 0 0,-2-2 0,2-1 0,-6-8 0,-1-2 0,-5-13 0,2-1 0,-3-1 0,-1 0 0,0 8 0,0 2 0,0 4 0,19 0 0,4 1 0</inkml:trace>
  <inkml:trace contextRef="#ctx0" brushRef="#br0" timeOffset="7361">15463 8204 24575,'28'45'0,"-7"-3"0,-7-7 0,-3 1 0,-6-4 0,-1-4 0,-3-4 0,-1-6 0,0-21 0,0-10 0,0-19 0,0-7 0,0 0 0,3 4 0,4 7 0,9 8 0,12-1 0,-2 6 0,-1 1 0,-3 4 0,-1 3 0,-1 2 0,-2 5 0,2 0 0,-2 0 0,-4 15 0,-4 10 0,1 6 0,-4 7 0,-2-4 0,-2 2 0,-2-9 0,-1-6 0,0-5 0,0-5 0,0-10 0,0-14 0,0-11 0,5-8 0,2 4 0,-1 2 0,1 1 0,-3 0 0,3 4 0,0 2 0,3 9 0,4 4 0,0 2 0,8 3 0,-5 1 0,8 6 0,-7 5 0,3 9 0,-7 8 0,0 7 0,-3 4 0,-6-7 0,-1-4 0,-3-6 0,-1-4 0,0-3 0,5-9 0,20-6 0,9-6 0</inkml:trace>
  <inkml:trace contextRef="#ctx0" brushRef="#br0" timeOffset="7920">16235 8309 24575,'53'-12'0,"-14"5"0,-19 5 0,-6 2 0,-2 0 0,-2 0 0,1 0 0,-1 0 0,-3 0 0,1 0 0,-6-5 0,3-1 0,-5-4 0,0-6 0,0 0 0,0-5 0,0 4 0,0 3 0,-5 2 0,-7 7 0,-9 1 0,2 3 0,-6 1 0,9 1 0,-5 3 0,3 8 0,1 13 0,1 2 0,6 9 0,4 1 0,2 2 0,3-6 0,1-1 0,6-8 0,5 1 0,7-11 0,7-3 0,-4-8 0,-3 1 0,-5-3 0,2-1 0,-4 9 0,-1 3 0</inkml:trace>
  <inkml:trace contextRef="#ctx0" brushRef="#br0" timeOffset="8524">14331 8818 24575,'-12'64'0,"5"-8"0,5-8 0,2 2 0,1-7 0,3-4 0,2-5 0,4 1 0,-4-10 0,-3-4 0,8 3 0,1 3 0</inkml:trace>
  <inkml:trace contextRef="#ctx0" brushRef="#br0" timeOffset="8994">14236 8859 24575,'66'-64'0,"-3"25"0,-3 26 0,0 13 0,-5 3 0,-9 1 0,-9 12 0,-13 2 0,-11 8 0,-6-1 0,-4 3 0,-3-3 0,-24-4 0,-11-4 0,-17-5 0,-8-1 0,5-4 0,6-4 0,7-2 0,14 3 0,7-3 0,15-1 0,7 0 0</inkml:trace>
  <inkml:trace contextRef="#ctx0" brushRef="#br0" timeOffset="9563">14722 8954 24575,'90'-30'0,"-10"7"0,-45 23 0,-3 0 0,0 0 0,-10-5 0,-8-2 0,-7-2 0,-3-2 0,-3-1 0,-1-2 0,-9 2 0,-12-2 0,-2 1 0,-12-1 0,4 2 0,10-2 0,1 7 0,6 4 0,2 2 0,2 5 0,5 12 0,5 7 0,0 12 0,0-2 0,0 3 0,0-2 0,0 1 0,0-12 0,0-1 0,8-5 0,10-3 0,5-4 0,16-7 0,-6-2 0,-1-1 0,9 5 0,-2 1 0</inkml:trace>
  <inkml:trace contextRef="#ctx0" brushRef="#br0" timeOffset="10030">15219 8805 24575,'35'73'0,"-6"-8"0,-29-33 0,0-4 0,0 0 0,0-12 0,0-2 0,0-14 0,0-11 0,0-11 0,0-10 0,0 5 0,0 2 0,1 4 0,2 3 0,3 3 0,5 5 0,-1 4 0,1 2 0,0 3 0,18 15 0,5 4 0</inkml:trace>
  <inkml:trace contextRef="#ctx0" brushRef="#br0" timeOffset="10685">14478 9675 24575,'-64'-1'0,"-1"0"0,4-2 0,18 9 0,43 19 0,0-1 0,0 4 0,5-1 0,2 1 0,12-2 0,6-5 0,9-8 0,5-2 0,-3 2 0,10 3 0,-3 5 0</inkml:trace>
  <inkml:trace contextRef="#ctx0" brushRef="#br0" timeOffset="11278">15040 9800 24575,'-49'-35'0,"1"0"0,-19-8 0,34 29 0,15 14 0,4 0 0,-4 0 0,10 11 0,1 7 0,1 5 0,3 5 0,-1 4 0,4-7 0,0 5 0,0-9 0,0-5 0,0-6 0,5-6 0,2-1 0,6-1 0,1-2 0,0-5 0,-3-2 0,-1-10 0,1 0 0,-5-9 0,-3 5 0,-2 5 0,-1 6 0,0 16 0,5 10 0,3 11 0,10 5 0,9-2 0,12-5 0,2 2 0,1-6 0,-2-3 0,-5-11 0,5 17 0,-7-1 0</inkml:trace>
  <inkml:trace contextRef="#ctx0" brushRef="#br0" timeOffset="11651">15240 9694 24575,'18'71'0,"-4"-7"0,-14-15 0,0-6 0,0 0 0,0-1 0,0-3 0,4-4 0,-1-3 0,1-12 0,-4-6 0,-5-33 0,-1-1 0</inkml:trace>
  <inkml:trace contextRef="#ctx0" brushRef="#br0" timeOffset="12013">15240 9748 24575,'71'-8'0,"-15"8"0,-56 21 0,0 6 0,0-5 0,-1-4 0,-2-4 0,-3-2 0,-5-1 0,-3-5 0,0-3 0,0-2 0,3-1 0,-9 0 0,-2 0 0</inkml:trace>
  <inkml:trace contextRef="#ctx0" brushRef="#br0" timeOffset="12361">15611 9673 24575,'47'67'0,"-10"-7"0,-37-28 0,0-4 0,0 0 0,0-4 0,0-3 0,0-7 0,-4-7 0,-16-2 0,-13-14 0,-15-3 0</inkml:trace>
  <inkml:trace contextRef="#ctx0" brushRef="#br0" timeOffset="12524">15537 9537 24575,'0'0'0</inkml:trace>
  <inkml:trace contextRef="#ctx0" brushRef="#br0" timeOffset="12858">15854 9525 24575,'6'46'0,"-3"0"0,-1 0 0,-2-4 0,0 0 0,0 1 0,0-10 0,0-5 0,0-5 0,0-1 0,0-6 0,0-2 0,14-7 0,3-2 0</inkml:trace>
  <inkml:trace contextRef="#ctx0" brushRef="#br0" timeOffset="13075">15791 9747 24575,'77'-11'0,"-20"4"0,-3 4 0,-10 3 0</inkml:trace>
  <inkml:trace contextRef="#ctx0" brushRef="#br0" timeOffset="13674">16383 9779 24575,'-73'-47'0,"6"9"0,29 38 0,5 0 0,-3 0 0,5 13 0,6 5 0,6 9 0,8 1 0,6 3 0,5 1 0,0-5 0,0-3 0,7-7 0,7-7 0,16-4 0,16-6 0,2 0 0,-2 0 0,-3-1 0,-15-2 0,-1-4 0,-13-8 0,-5 2 0,-5-4 0,-3 0 0,-1 0 0,0 1 0,0 6 0,0 9 0,0 11 0,0 16 0,0 9 0,5 1 0,2-5 0,2-4 0,2-2 0,3-8 0,7-7 0,4 0 0,14-7 0,9 15 0,6-1 0</inkml:trace>
  <inkml:trace contextRef="#ctx0" brushRef="#br0" timeOffset="16728">445 288 24575,'-65'-65'0,"-8"13"0,3 52 0,6 10 0,1 4 0,18 1 0,13 3 0,11 0 0,14 3 0,2 6 0,5 4 0,0-2 0,0 2 0,7-9 0,7-1 0,13-8 0,16-3 0,4-4 0,6-6 0,-6 0 0,-5 0 0,-9-1 0,-8-3 0,-9-5 0,-5-5 0,-4-4 0,-4 4 0,-1 0 0,1 4 0,3 4 0,0 6 0,3 15 0,-2 10 0,-1 6 0,-2 8 0,2 4 0,4 6 0,0 1 0,-3-4 0,-3 5 0,-4-2 0,0-3 0,0-4 0,0-3 0,0-10 0,-11-7 0,-4-15 0,-13-2 0,4-5 0,-7-2 0,6-1 0,3-12 0,8-10 0,4-12 0,10-1 0,7-2 0,8 4 0,9-1 0,12-6 0,-7 11 0,-8 3 0,5-4 0,-4 0 0</inkml:trace>
  <inkml:trace contextRef="#ctx0" brushRef="#br0" timeOffset="17225">561 212 24575,'18'33'0,"-3"6"0,-11-8 0,2 1 0,4 0 0,-3-10 0,0 6 0,0-11 0,4-2 0,-5-15 0,-2-15 0,-4-8 0,0-8 0,0-1 0,5 0 0,1 0 0,14 10 0,-2 2 0,17 5 0,-16 3 0,10 1 0,-3-3 0,7 3 0</inkml:trace>
  <inkml:trace contextRef="#ctx0" brushRef="#br0" timeOffset="17691">1111 296 24575,'-90'-42'0,"16"15"0,53 48 0,10 6 0,6 0 0,5 4 0,0-13 0,5 11 0,6-16 0,10 2 0,1-10 0,-1-5 0,-1 0 0,-8 0 0,-1-5 0,-7-1 0,-4-9 0,0 3 0,0-8 0,0 8 0,0-3 0,5-14 0,1-5 0</inkml:trace>
  <inkml:trace contextRef="#ctx0" brushRef="#br0" timeOffset="18325">1155 213 24575,'12'68'0,"2"-9"0,-8-47 0,18-3 0,-5-9 0,16 0 0,-8 0 0,0 0 0,-5 0 0,-7-9 0,-4-3 0,-6-5 0,0-3 0,-5 4 0,0-1 0,0 2 0,0 5 0,5 4 0,1 1 0,0 10 0,12 10 0,-5 7 0,8 1 0,-1 6 0,-3-16 0,-4 10 0,-3-10 0,0-3 0,-1-4 0,2-6 0,-5-4 0,-3-6 0,-2-8 0,4-19 0,-4 5 0,4-10 0,-5 9 0,0 2 0,0 10 0,0 5 0,0 6 0,19-6 0,4 0 0</inkml:trace>
  <inkml:trace contextRef="#ctx0" brushRef="#br0" timeOffset="18650">1757 0 24575,'12'60'0,"-3"1"0,-9-17 0,0 7 0,0-2 0,0-6 0,0-6 0,0-11 0,0-5 0,0-5 0,0-1 0,-9-9 0,-3-1 0,-4-5 0,-4-9 0,-2-27 0,-5-14 0</inkml:trace>
  <inkml:trace contextRef="#ctx0" brushRef="#br0" timeOffset="18876">1672 339 24575,'29'-94'0,"6"18"0,28 76 0,-8-4 0,-4 3 0,-13-14 0,-11 4 0,-2-6 0,-18 2 0,7-14 0,-8-6 0</inkml:trace>
  <inkml:trace contextRef="#ctx0" brushRef="#br0" timeOffset="19350">2022 42 24575,'23'19'0,"-4"5"0,-19 28 0,0-8 0,0 13 0,0-17 0,0-2 0,0-7 0,5-3 0,-4-25 0,8-5 0,-8-23 0,9-8 0,-4 0 0,4-3 0,-4 14 0,4 1 0,-4 6 0,-1 4 0,5 5 0,-4 1 0,4 5 0,-4 15 0,4-3 0,-5 24 0,6-9 0,0 5 0,-6 0 0,-1-7 0,-2-1 0,2-10 0,2-2 0,4 3 0</inkml:trace>
  <inkml:trace contextRef="#ctx0" brushRef="#br0" timeOffset="20051">858 869 24575,'41'79'0,"-8"-9"0,-33-34 0,1-5 0,2 1 0,0 2 0,4-6 0,-5-1 0,2-9 0,-3-3 0,-1-13 0,0-8 0,0-16 0,0-6 0,0-2 0,0-2 0,1-3 0,2-1 0,3 2 0,5 6 0,3 3 0,0 8 0,4 5 0,-4 5 0,4 0 0,-4-4 0,4 1 0,18-1 0,8 1 0</inkml:trace>
  <inkml:trace contextRef="#ctx0" brushRef="#br0" timeOffset="20658">1164 880 24575,'76'-18'0,"-25"4"0,-88 14 0,0 0 0,10 0 0,1 4 0,15 7 0,-3 10 0,8 2 0,0 7 0,1-3 0,5 10 0,0-4 0,0 3 0,0-4 0,6-10 0,5-4 0,10-10 0,10-4 0,-2-3 0,2-1 0,-6-10 0,1-1 0,-10-15 0,0-6 0,-10 4 0,-2-8 0,-4 19 0,0-8 0,0 13 0,0-3 0,0 19 0,6 7 0,5 18 0,4 2 0,6 5 0,-3-5 0,0 1 0,-9-1 0,2-7 0,-3-4 0,2-6 0,1-3 0,-1-4 0,-4-12 0,8-21 0,-2-12 0</inkml:trace>
  <inkml:trace contextRef="#ctx0" brushRef="#br0" timeOffset="21029">1568 783 24575,'5'37'0,"-1"2"0,-3 6 0,-1 5 0,0-6 0,0 2 0,0-7 0,0 0 0,1-5 0,3-13 0,-3-2 0,4-18 0,-5-11 0,-7-8 0,-7-7 0,-31-16 0,-16-4 0</inkml:trace>
  <inkml:trace contextRef="#ctx0" brushRef="#br0" timeOffset="21216">1462 1058 24575,'37'-50'0,"0"0"0,16-9 0,-18 39 0,-10 20 0,-2 0 0,-5 0 0,7 0 0,-3 0 0</inkml:trace>
  <inkml:trace contextRef="#ctx0" brushRef="#br0" timeOffset="21731">1704 984 24575,'38'6'0,"6"-1"0,-1-5 0,-2-5 0,-2-2 0,-6-2 0,-2-2 0,-7 1 0,-6-1 0,-5-1 0,1-2 0,-4-1 0,-3-3 0,-2 3 0,-5 4 0,0-3 0,0 0 0,0 0 0,0 3 0,-7 2 0,-7 2 0,-7 2 0,-11 5 0,-1 0 0,5 0 0,0 11 0,10 6 0,7 12 0,4 6 0,5 1 0,2 0 0,0-3 0,5-2 0,33 0 0,14-18 0,28-13 0,-1-18 0</inkml:trace>
  <inkml:trace contextRef="#ctx0" brushRef="#br0" timeOffset="22208">2297 868 24575,'-88'-9'0,"17"3"0,71 30 0,0-6 0,0-4 0,2-3 0,5-4 0,10-3 0,11-4 0,11 2 0,3 1 0,3 3 0,-3 5 0,-10 2 0,-7-3 0,-9 14 0,-9-7 0,-2 4 0,-5-6 0,-13 0 0,-12 2 0,-10-1 0,-14-6 0,8-4 0,9-2 0,6-3 0,8-1 0,-6-5 0,1-1 0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49:57.133"/>
    </inkml:context>
    <inkml:brush xml:id="br0">
      <inkml:brushProperty name="width" value="0.0499" units="cm"/>
      <inkml:brushProperty name="height" value="0.0499" units="cm"/>
      <inkml:brushProperty name="color" value="#00A0D7"/>
    </inkml:brush>
  </inkml:definitions>
  <inkml:trace contextRef="#ctx0" brushRef="#br0">1 7112 24575,'24'-75'0,"-6"12"0,3 16 0,7 1 0,12 2 0,10 2 0,4 0 0,-1-1 0,-4-3 0,-10 0 0,-4-2 0,-7-1 0,-3-6 0,-7-12 0,3-2 0,0-1 0,-1-2 0,8 5 0,-3-1 0,14 1 0,4 1 0,17-5 0,-2-4 0,-24 35 0,-1-1 0,-5-1 0,-1-2 0,0-1 0,-1-2 0,-1-2 0,-3-1 0,-4-5 0,-1 0 0,1 2 0,1 1 0,-3 3 0,3 0 0,6 0 0,3 0 0,4 0 0,3-1 0,4-1 0,2 0 0,4-3 0,-2-1 0,-6 3 0,-3 0 0,-3 0 0,-2-2 0,-6-3 0,-2-2 0,1-3 0,-1 0 0,-1 3 0,2 0 0,1 2 0,3 1 0,4 0 0,3 1 0,3 2 0,2 0 0,-1-4 0,0 0 0,-3 5 0,-1-1 0,-3-3 0,-2 1 0,-5 4 0,-1 0 0,-1-7 0,-2-1 0,0-4 0,1-1 0,2 4 0,2-1 0,3-4 0,3 0 0,6 3 0,4 1 0,6-2 0,0-1 0,-7 6 0,-1 0 0,-3 5 0,-3 0 0,-3 2 0,-2 1 0,-4 2 0,-1 1 0,2 1 0,-1 0 0,-2 0 0,1 0 0,7 0 0,5 2 0,6-3 0,1 2 0,0 1 0,0 1 0,1 1 0,0-1 0,-3 1 0,-4-3 0,-4-2 0,-2-1 0,4 2 0,0 0 0,1 0 0,3 1 0,6 1 0,3 3 0,5 0 0,0 1 0,-2-2 0,-2 0 0,-8 4 0,-1-1 0,-2 0 0,0 1 0,-1 1 0,1 0 0,6 0 0,3 1 0,2 2 0,1 1 0,-1 0 0,0-1 0,-4 2 0,-1 1 0,35-29 0,-3 0 0,11 8 0,-34 25 0,0 1 0,-5 2 0,0 1 0,2-2 0,-1 1 0,34-19 0,-14 5 0,9 6 0,1 11 0,9 3 0,9 0 0,-5 5 0,-20-1 0,2 3 0,-9 0 0,15 5 0,10 3 0,-2 1 0,-5 2 0,-11 6 0,-14 5 0,-1 9 0,2 8 0,15 7 0,9 4 0,-4 7 0,-3 3 0,-16 8 0,-5 3 0,-15 1 0,-7-1 0,6 5 0,9 2 0,15 2 0,-25-30 0,2 0 0,-1 0 0,0 2 0,-2-1 0,-3 1 0,21 42 0,-14 2 0,-13-4 0,-5 0 0,-4-2 0,1-1 0,3-2 0,0-9 0,12-1 0,13-6 0,11 7 0,10 0 0,2 0 0,-6 0 0,-6-2 0,-11-2 0,-11-1 0,-3-2 0,7-3 0,6-8 0,24 7 0,8-4 0,3 5 0,-2-1 0,-15-5 0,-10 2 0,10-5 0,4-2 0,-24-21 0,3-1 0,8-2 0,1-1 0,-5 1 0,-2 0 0,33 21 0,-1 0 0,5 3 0,-36-26 0,3-2 0,4 0 0,1-1 0,-5-1 0,-1 0 0,37 8 0,-35-10 0,1-1 0,8-2 0,0 0 0,-3 2 0,-2 1 0,-1-4 0,-2 1 0,40 16 0,-6-3 0,-35-10 0,3 0 0,9-4 0,1 1 0,-8 1 0,-3 0 0,36 10 0,-33-13 0,2 0 0,7 4 0,0-1 0,-5-4 0,0-1 0,-6 2 0,0 0 0,1 1 0,0-1 0,0-2 0,-1 0 0,2 4 0,1-1 0,5-2 0,-1-2 0,-8 1 0,-2-1 0,32 5 0,-32-4 0,3-1 0,7-2 0,1-1 0,-6 1 0,-2-1 0,43-3 0,-10 0 0,-11 0 0,12 0 0,9 0 0,-17 0 0,-10-19 0,-13-5 0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49:28.590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 3917 24575,'17'-84'0,"5"2"0,-8 26 0,28-17 0,-10 29 0,3 0 0,6-9 0,2 0 0,4-3 0,1-1 0,-3-4 0,-2 0 0,-4-1 0,0 0 0,1-3 0,2 1 0,4-2 0,3 1 0,0 3 0,3 1-295,7 1 0,2 0 1,1-5-1,0-2 295,4-7 0,2 0 0,-1 5 0,3 2 0,-17 19 0,2 1 0,3 0 0,8-1 0,4 0 0,-2-1-194,-4-2 1,-1 0 0,0 1 0,0 3 0,0 2 0,2 0 193,0 3 0,2 1 0,-2 1 0,-8 3 0,-1 0 0,2 2 0,4 0 0,3 1 0,2 0 0,8-2 0,2-1 0,-1 1 0,-7 2 0,-1 1 0,3 1 0,15-3 0,4 1 0,-3 1 0,-13 3 0,-3 1 0,3 0 0,12-3 0,3 0 0,-2-1 0,-5 1 0,-2 0 0,2 1 0,3 1 0,1 1 0,1 1-301,2 1 0,1 1 1,0 1-1,-5 3 1,-1 0-1,2 2 301,5 1 0,2 2 0,-2 0 0,-8 1 0,-1 0 0,2 1 0,11 1 0,3 2 0,-2-1 0,-6 0 0,-1 0 0,2 0 0,-16 3 0,1 0 0,2 1 0,0-1 0,4 2 0,1-1 0,1 1 0,-1-1-307,-1 0 0,-1-1 0,1 0 0,2 0 0,10 1 0,4 0 0,0 0 0,-2 0 307,-6 1 0,-2 0 0,0 0 0,-1 0 0,-1 1 0,-1 0 0,0 0 0,0 1 0,2 2 0,1 0 0,-2 1 0,-1 0 0,14-2 0,-3 1 0,2 0-157,-18 3 0,3 0 0,0 0 0,-1 1 0,-2-1 0,1 0 0,-1 0 1,0 0 156,0 1 0,-1 0 0,1 0 0,2 0 0,7 0 0,1 0 0,1 0 0,-4 0 0,15 0 0,-4 0 0,2 0 0,-19 0 0,2 0 0,0 0 0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0:46.084"/>
    </inkml:context>
    <inkml:brush xml:id="br0">
      <inkml:brushProperty name="width" value="0.0499" units="cm"/>
      <inkml:brushProperty name="height" value="0.0499" units="cm"/>
      <inkml:brushProperty name="color" value="#004F8B"/>
    </inkml:brush>
  </inkml:definitions>
  <inkml:trace contextRef="#ctx0" brushRef="#br0">206 353 24575,'-72'-61'0,"11"12"0,40 49 0,4 7 0,4 5 0,7 10 0,2 7 0,2 3 0,2-3 0,0-2 0,0-7 0,2-3 0,2-9 0,11 7 0,13-3 0,14 5 0,15 4 0,6-5 0,-2 8 0,-7 2 0,-17 3 0,-10 2 0,-19-7 0,-8 4 0,-16-8 0,-21-2 0,-24-2 0,0-8 0,8-4 0,5-3 0,12-1 0,9-1 0,2-3 0,3-3 0,9-5 0,5 0 0,10 0 0,5-1 0</inkml:trace>
  <inkml:trace contextRef="#ctx0" brushRef="#br0" timeOffset="467">792 489 24575,'-60'-23'0,"0"0"0,-29-7 0,81 79 0,5-7 0,3 6 0,1-12 0,3-4 0,13-11 0,7-9 0,3-5 0,-2-7 0,-5 0 0,0 0 0,-5-11 0,2-5 0,-8-8 0,-1-4 0,-5-2 0,1-2 0,-1 8 0,1 12 0,30-5 0,12 3 0</inkml:trace>
  <inkml:trace contextRef="#ctx0" brushRef="#br0" timeOffset="823">1292 427 24575,'-82'-38'0,"21"21"0,17 32 0,16 22 0,10 4 0,10-1 0,5-6 0,3 3 0,14-14 0,10-3 0,12-10 0,12-6 0,-8-3 0,-4-1 0,-13 0 0,-2 0 0,-2-1 0,-3-3 0,22-14 0,1-8 0</inkml:trace>
  <inkml:trace contextRef="#ctx0" brushRef="#br0" timeOffset="1098">1462 354 24575,'0'70'0,"2"-12"0,2-21 0,4-2 0,8-7 0,-2-9 0,2-6 0,-2-9 0,-2 0 0,-16-14 0,-4-3 0</inkml:trace>
  <inkml:trace contextRef="#ctx0" brushRef="#br0" timeOffset="1190">1354 135 24575,'0'0'0</inkml:trace>
  <inkml:trace contextRef="#ctx0" brushRef="#br0" timeOffset="1743">2049 488 24575,'-89'-25'0,"19"12"0,70 45 0,0-3 0,0-9 0,9-8 0,4-8 0,7-2 0,0-2 0,3-4 0,2-9 0,-2-4 0,-3-20 0,-8 14 0,-8-1 0,-2 7 0,3 27 0,3 10 0,14 12 0,7 4 0,6-6 0,6-6 0,-1-2 0,1-10 0,-2-2 0,-10-10 0,5-6 0,-3 0 0</inkml:trace>
  <inkml:trace contextRef="#ctx0" brushRef="#br0" timeOffset="2026">2439 0 24575,'21'82'0,"-9"-9"0,-8-3 0,-4 0 0,5-5 0,4-4 0,1-15 0,3-9 0,-3-10 0,-1-3 0,-4-3 0,-5-5 0,5-8 0,19 3 0,8-11 0</inkml:trace>
  <inkml:trace contextRef="#ctx0" brushRef="#br0" timeOffset="2419">3196 319 24575,'7'21'0,"-1"16"0,-6 24 0,0 4 0,0 0 0,0-4 0,0 1 0,0-10 0,0-11 0,0-11 0,0-14 0,0-18 0,0-7 0,-6-42 0,-1-7 0</inkml:trace>
  <inkml:trace contextRef="#ctx0" brushRef="#br0" timeOffset="2708">3136 280 24575,'85'-41'0,"-16"16"0,-41 37 0,-7 11 0,-5 9 0,-8 2 0,-4-1 0,-8-7 0,-12-6 0,-1-2 0,-15-2 0,6 0 0,6-8 0,3-1 0,9 1 0,-3-5 0,10 8 0,-4-4 0</inkml:trace>
  <inkml:trace contextRef="#ctx0" brushRef="#br0" timeOffset="3135">3492 196 24575,'25'42'0,"0"1"0,-9 6 0,0-6 0,1-2 0,-2-6 0,-11-6 0,0-6 0,-4-11 0,0-11 0,0-18 0,0-17 0,0-19 0,2 3 0,7-3 0,10 9 0,13 8 0,-1 14 0,2 10 0,-11 8 0,1-2 0,5 12 0,5 1 0</inkml:trace>
  <inkml:trace contextRef="#ctx0" brushRef="#br0" timeOffset="3543">4137 305 24575,'-46'-28'0,"0"1"0,-32-16 0,58 43 0,-2 1 0,6 3 0,1 14 0,7 10 0,-2 8 0,6 4 0,0-3 0,4 0 0,0-3 0,0-10 0,1-4 0,4-12 0,3-2 0,8-6 0,7 0 0,6 0 0,-2-3 0,-7-5 0,-2-4 0,-6-8 0,-1-2 0,-3 6 0,3-1 0,-3 5 0,24-11 0,8-3 0</inkml:trace>
  <inkml:trace contextRef="#ctx0" brushRef="#br0" timeOffset="4169">4455 367 24575,'-22'-51'0,"-1"0"0,-17-31 0,15 82 0,6 4 0,3 9 0,8 8 0,4 20 0,5-12 0,7-1 0,10-8 0,11-3 0,2-6 0,-7-11 0,-2 0 0,-10 0 0,-1-2 0,-3-2 0,-3-11 0,-5-5 0,0-5 0,0 9 0,0 0 0,0 15 0,2 18 0,2 20 0,1 5 0,3 7 0,3 2 0,-3 10 0,3-1 0,2-3 0,-7 0 0,-2-8 0,-2 0 0,-2-13 0,-3-3 0,-5-13 0,-4-3 0,-9-9 0,-10-3 0,3-5 0,-5-8 0,5-8 0,13-9 0,2-11 0,9 4 0,-1-8 0,-2 2 0</inkml:trace>
  <inkml:trace contextRef="#ctx0" brushRef="#br0" timeOffset="4633">4503 134 24575,'14'51'0,"-1"1"0,4 29 0,-11-33 0,-2-8 0,-2-7 0,2-9 0,-3-16 0,-1-10 0,0-23 0,0-10 0,0-10 0,0-6 0,0-2 0,8 5 0,9 8 0,11 7 0,13 5 0,1 9 0,-1 6 0,-5 7 0,1 6 0,-11 0 0,2 16 0,-2 4 0</inkml:trace>
  <inkml:trace contextRef="#ctx0" brushRef="#br0" timeOffset="5123">4956 269 24575,'22'-48'0,"-1"1"0,1-22 0,-54 81 0,-4 15 0,12 10 0,-1 7 0,13 1 0,3-1 0,9-8 0,6-2 0,7-13 0,14-5 0,9-4 0,-2-5 0,-5-7 0,-5 0 0,-3 0 0,-6 0 0,-3 0 0,19-16 0,14-5 0</inkml:trace>
  <inkml:trace contextRef="#ctx0" brushRef="#br0" timeOffset="5551">5371 170 24575,'-13'-54'0,"-12"21"0,-10 23 0,-2 10 0,7 0 0,6 0 0,6 6 0,10 7 0,3 3 0,5 4 0,0 6 0,0-6 0,1 6 0,3-6 0,10 1 0,10 3 0,5-3 0,3 3 0,-9 3 0,-10-7 0,-7 10 0,-6-5 0,-19-4 0,-5-4 0,-10-5 0,5-4 0,6-2 0,7-6 0,3 0 0,6-11 0,1-25 0,6-15 0</inkml:trace>
  <inkml:trace contextRef="#ctx0" brushRef="#br0" timeOffset="5958">5664 244 24575,'-24'-44'0,"1"0"0,-23-26 0,-3 70 0,7 1 0,21 3 0,6 12 0,15 9 0,3 2 0,5-3 0,17 4 0,15-4 0,0 3 0,-4-7 0,-10 4 0,-10 0 0,-7-1 0,-5-3 0,-3 2 0,-1-6 0,-18 1 0,-10-5 0,-20-1 0,-9-3 0,-9 3 0,5-3 0,-19 8 0,-2 3 0</inkml:trace>
  <inkml:trace contextRef="#ctx0" brushRef="#br0" timeOffset="6513">817 1075 24575,'4'64'0,"-1"1"0,1 28 0,-3-37 0,-1-19 0,0-9 0,0 5 0,0-8 0,0-4 0,0-4 0,11 7 0,3 1 0</inkml:trace>
  <inkml:trace contextRef="#ctx0" brushRef="#br0" timeOffset="6747">706 1307 24575,'95'-20'0,"-5"7"0,-10 9 0,1 4 0,-13 0 0,-7 0 0,-11 0 0,-2-5 0,2-2 0</inkml:trace>
  <inkml:trace contextRef="#ctx0" brushRef="#br0" timeOffset="7234">1500 1318 24575,'-46'-30'0,"0"-1"0,-19-6 0,29 35 0,12 22 0,5 6 0,-1 15 0,7-2 0,13 2 0,0-9 0,0 1 0,3-9 0,5-8 0,9-5 0,7-11 0,3-1 0,-7-3 0,-2-18 0,-2-10 0,-3-6 0,-5 1 0,-3 11 0,-5 6 0,0 5 0,2 26 0,2 13 0,4 6 0,8 11 0,6-3 0,10 2 0,-2-3 0,11-17 0,-6-5 0,6-15 0,-14 0 0,12-11 0,-6-2 0</inkml:trace>
  <inkml:trace contextRef="#ctx0" brushRef="#br0" timeOffset="7681">1732 1037 24575,'0'65'0,"1"5"0,4-26 0,5 8 0,7 5 0,3-8 0,-4-9 0,1-8 0,-5-8 0,0-10 0,0-10 0,0-4 0,1-4 0,-1-15 0,0-14 0,0-13 0,0-11 0,-3 9 0,-1 8 0,-6 9 0,3 10 0,-4 25 0,4 13 0,3 23 0,3-2 0,2 3 0,6-14 0,5-7 0,6-6 0,6-6 0,7-2 0,11 10 0,8 4 0</inkml:trace>
  <inkml:trace contextRef="#ctx0" brushRef="#br0" timeOffset="8143">2330 1281 24575,'57'-6'0,"-1"-1"0,30-15 0,-74 6 0,-8 2 0,0-2 0,-3 5 0,-1-5 0,0 2 0,0 2 0,-1 0 0,-3 0 0,-14 5 0,-10 3 0,-13 4 0,-8 4 0,11 14 0,2 10 0,14 9 0,10-1 0,5 12 0,7-7 0,9 2 0,12-6 0,9-12 0,14-4 0,-2-12 0,-5-5 0,-7-4 0,-6-4 0,3-4 0,-6-8 0,21-9 0,-3-6 0</inkml:trace>
  <inkml:trace contextRef="#ctx0" brushRef="#br0" timeOffset="8534">2917 1173 24575,'-41'-62'0,"-8"26"0,0 24 0,4 12 0,12 11 0,16 5 0,6 4 0,11 0 0,4 5 0,9-1 0,19-9 0,25 2 0,6-7 0,2 3 0,-10-1 0,-18 0 0,-10-2 0,-19 2 0,-5-3 0,-11 8 0,-27-4 0,-22-1 0,-9 1 0,1-1 0,14-5 0,18-3 0,9-3 0,28-6 0,4-2 0</inkml:trace>
  <inkml:trace contextRef="#ctx0" brushRef="#br0" timeOffset="8865">3367 1112 24575,'28'48'0,"-7"5"0,-21 0 0,0 3 0,0-7 0,4-2 0,0-6 0,1-5 0,-5 1 0,0-11 0,0-10 0,-11-8 0,-3-2 0</inkml:trace>
  <inkml:trace contextRef="#ctx0" brushRef="#br0" timeOffset="9172">3307 1148 24575,'85'-47'0,"-12"18"0,-7 20 0,-1 9 0,-8 0 0,-12 0 0,-10 1 0,-14 3 0,-5 6 0,-8 10 0,-2 0 0,-6 9 0,-10-5 0,-10-3 0,-24-2 0,-25-3 0,4-7 0,0 4 0,16-9 0,17 0 0,-4 2 0,10 1 0</inkml:trace>
  <inkml:trace contextRef="#ctx0" brushRef="#br0" timeOffset="9475">3821 904 24575,'14'28'0,"-3"10"0,-11 19 0,0 2 0,0-2 0,0-6 0,0-10 0,0-7 0,0-14 0,5-2 0,24-6 0,10 0 0</inkml:trace>
  <inkml:trace contextRef="#ctx0" brushRef="#br0" timeOffset="10029">4418 1159 24575,'-24'-50'0,"0"0"0,-29-7 0,-5 56 0,-3 33 0,12 2 0,8 3 0,20-10 0,12-7 0,13-6 0,17-2 0,17-5 0,27-7 0,-1 0 0,-7 0 0,-18-7 0,-10-5 0,-13-6 0,-4-6 0,-5-5 0,-7 1 0,0 1 0,0 6 0,0 4 0,0 18 0,0 11 0,0 17 0,0 15 0,1-2 0,3-1 0,3-10 0,5-6 0,0-8 0,1-8 0,2-4 0,5-5 0,22 0 0,15 0 0</inkml:trace>
  <inkml:trace contextRef="#ctx0" brushRef="#br0" timeOffset="10350">5017 1076 24575,'-30'-82'0,"-4"25"0,-2 74 0,7 10 0,13 10 0,8 3 0,4-3 0,2-7 0,2 6 0,17-17 0,7 2 0,10-8 0,7-9 0,-12 0 0,4-4 0,-14 0 0,1 0 0,-5 0 0,19-5 0,6-2 0</inkml:trace>
  <inkml:trace contextRef="#ctx0" brushRef="#br0" timeOffset="10792">5164 1208 24575,'71'-68'0,"-9"28"0,-12 26 0,-1 14 0,-7 0 0,-6 0 0,-5 0 0,-6 0 0,-7-5 0,-6-3 0,0-5 0,-4-3 0,2 1 0,-2-5 0,-3-2 0,-5-6 0,0 7 0,0 1 0,-3 5 0,-5 3 0,-16 5 0,-17 3 0,-10 2 0,-6 2 0,6 5 0,3 7 0,19 4 0,9 17 0,10 3 0,10 5 0,2 0 0,2-5 0,20-9 0,17-2 0,16-14 0,12-3 0,-5-5 0,-7-3 0,-11 0 0,-18 0 0,6-28 0,-8-5 0</inkml:trace>
  <inkml:trace contextRef="#ctx0" brushRef="#br0" timeOffset="12718">3466 1563 24575,'0'0'0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0:25.080"/>
    </inkml:context>
    <inkml:brush xml:id="br0">
      <inkml:brushProperty name="width" value="0.0499" units="cm"/>
      <inkml:brushProperty name="height" value="0.0499" units="cm"/>
      <inkml:brushProperty name="color" value="#004F8B"/>
    </inkml:brush>
  </inkml:definitions>
  <inkml:trace contextRef="#ctx0" brushRef="#br0">11 3122 24575,'-6'2'0,"3"-6"0,1-4 0,2-3 0,0 1 0,5-1 0,2 0 0,-1-3 0,1 0 0,0-1 0,4 1 0,-4 1 0,0-5 0,5 4 0,5-3 0,1 1 0,3-5 0,-1 5 0,8-9 0,0 6 0,4-2 0,0 0 0,0 3 0,-2 5 0,-2-1 0,2-1 0,-5-10 0,-2-2 0,-5-5 0,2 4 0,-3 0 0,-1 4 0,-2 0 0,-3 1 0,0 2 0,2-2 0,-2 1 0,6-3 0,-3 7 0,8-9 0,6 2 0,6-4 0,12-3 0,2 1 0,5 3 0,-6 1 0,-5 2 0,-4 2 0,-6-5 0,-5 2 0,-3-6 0,-5 5 0,-1-8 0,-3 4 0,6-4 0,-3-3 0,10 0 0,4 2 0,14 4 0,7-5 0,7 5 0,1-6 0,-1 7 0,-9-2 0,-8-6 0,-7 5 0,-8-1 0,0 2 0,-4 1 0,13 0 0,9 0 0,18 2 0,10 2 0,2-11 0,-2 0 0,-16-3 0,-12 3 0,-7 1 0,-7 3 0,4 6 0,3-3 0,15 7 0,6 0 0,10 0 0,0 0 0,-12-1 0,-9 1 0,-11 7 0,-14-4 0,1 5 0,-7-1 0,9-4 0,8 4 0,10-1 0,15 5 0,3-5 0,8-2 0,-9-2 0,-9 5 0,-13 2 0,-8-2 0,-9 1 0,-2 0 0,1-3 0,-5 2 0,15 2 0,10-2 0,11 2 0,14-2 0,-3 2 0,-1 1 0,-9 6 0,-8-5 0,-12 1 0,-5-5 0,-4 5 0,4 3 0,2-2 0,15-6 0,10 5 0,14 3 0,-3 0 0,-3-7 0,-11 7 0,-11 0 0,-7 0 0,-10-4 0,0 4 0,-8-1 0,10 2 0,9 5 0,11-4 0,13 1 0,7-2 0,3-2 0,-8 3 0,-5-3 0,-16 3 0,-9-6 0,-6 3 0,2 4 0,6-1 0,8 4 0,16 0 0,12 0 0,-1-2 0,1-4 0,-10 3 0,-7 0 0,-11 1 0,-10-1 0,7-3 0,3 3 0,19 2 0,17 2 0,3-2 0,0 2 0,-14-1 0,-14 4 0,-4 0 0,-11 0 0,21 0 0,15 0 0,12 0 0,13 0 0,-14-3 0,-15-1 0,-6 1 0,-1 3 0,12 0 0,14 0 0,-2 0 0,-3 0 0,-10 0 0,-10 0 0,20 0 0,12 0 0,-3 0 0,5 0 0,-19 0 0,-12 0 0,-4 0 0,-4 0 0,12 0 0,14 0 0,-6 0 0,-2 0 0,-13 0 0,-15 0 0,5 0 0,-1 0 0,22 0 0,17 0 0,-5 0 0,-6 0 0,-19 0 0,-9 0 0,4 0 0,3 0 0,26 0 0,9 0 0,-3 0 0,-18 0 0,-13 0 0,-8 0 0,10 0 0,15 0 0,7-2 0,13-1 0,-17 2 0,-10-3 0,-10 3 0,-8 1 0,18 0 0,6 0 0,7 0 0,-3 0 0,-13 0 0,-11 0 0,-8-3 0,-7-1 0,12-1 0,10 2 0,12 2 0,12-3 0,-11 2 0,-14-2 0,-18 3 0,0-4 0,-6 5 0</inkml:trace>
  <inkml:trace contextRef="#ctx0" brushRef="#br0" timeOffset="2608">6086 477 24575,'0'32'0,"0"4"0,1-1 0,2 7 0,3-6 0,7 18 0,0-5 0,0 4 0,-2 1 0,6-1 0,-6 0 0,3 0 0,-1-4 0,5 1 0,5-6 0,-2 2 0,-1-2 0,-2-2 0,-4 3 0,4-3 0,-1 2 0,4-9 0,1 5 0,-1-1 0,-5-6 0,-2-2 0,-2 2 0,-1 3 0,-2-2 0,-2-6 0,3 1 0,-3-4 0,2 4 0,2 0 0,-4 2 0,0 5 0,-5-8 0,2 0 0,-2-2 0,2-5 0,-3-2 0,-30-32 0,-12-6 0</inkml:trace>
  <inkml:trace contextRef="#ctx0" brushRef="#br0" timeOffset="3454">6012 496 24575,'0'15'0,"-2"4"0,-1 2 0,-6 2 0,-6-5 0,3-6 0,4-2 0,0-1 0,5 1 0,-4-3 0,3 0 0,10-23 0,0 5 0,4-20 0,1 8 0,-4-1 0,3 8 0,0-1 0,-1 3 0,-1-1 0,-4 7 0,-4-2 0,5 1 0,2-1 0,2 4 0,2 2 0,0 3 0,-1 1 0,1 0 0,8 3 0,2 4 0,7-2 0,0 6 0,-2-4 0,-1-3 0,2-3 0,-6 4 0,0-5 0,-4 0 0,-7 18 0,1 6 0</inkml:trace>
  <inkml:trace contextRef="#ctx0" brushRef="#br0" timeOffset="4749">5631 2582 24575,'17'60'0,"-1"1"0,-13-12 0,3 5 0,5-1 0,-1-3 0,1-12 0,1-2 0,2-8 0,2-12 0,1-6 0,-12-10 0,-6 0 0</inkml:trace>
  <inkml:trace contextRef="#ctx0" brushRef="#br0" timeOffset="5118">5567 2686 24575,'34'-41'0,"-1"0"0,37-25 0,11 66 0,-10 0 0,-11 0 0,-13 0 0,-15 0 0,-13 6 0,-8 5 0,-8 4 0,1 6 0,-4 0 0,-4 1 0,-30-4 0,-19-4 0,-14 4 0,-7-7 0,16 4 0,13-4 0,15-3 0,34-8 0,9 0 0</inkml:trace>
  <inkml:trace contextRef="#ctx0" brushRef="#br0" timeOffset="5551">6467 2603 24575,'-30'-41'0,"0"-1"0,-31-23 0,11 65 0,8 7 0,3 7 0,14 5 0,8 12 0,9-4 0,4 9 0,5-15 0,6 0 0,21-10 0,22-4 0,5-5 0,9 2 0,-15-3 0,-10-1 0,-11-6 0,-7-5 0,-9-4 0,-9-6 0,-1 4 0,-2 3 0,0 2 0,-14-3 0,-4-1 0</inkml:trace>
  <inkml:trace contextRef="#ctx0" brushRef="#br0" timeOffset="5862">6647 2476 24575,'-12'47'0,"3"-1"0,9 7 0,1-2 0,2 9 0,2-2 0,2-2 0,-1-4 0,-3-10 0,-1-9 0,1-4 0,3-15 0,0-5 0,19-28 0,3-4 0</inkml:trace>
  <inkml:trace contextRef="#ctx0" brushRef="#br0" timeOffset="6192">6616 2623 24575,'58'-65'0,"2"26"0,-3 30 0,0 13 0,-14 5 0,-8 2 0,-16 3 0,-12 3 0,-22 0 0,-17-3 0,-12-4 0,-16 1 0,10 0 0,15-4 0,9 0 0,15 3 0,6-1 0,9 25 0,8 0 0</inkml:trace>
  <inkml:trace contextRef="#ctx0" brushRef="#br0" timeOffset="6580">7134 2465 24575,'11'68'0,"-1"-6"0,-10-41 0,6 1 0,4-8 0,5-4 0,7-7 0,-1-2 0,0-1 0,-5 0 0,-2 0 0,-3-14 0,-4-7 0,-2-8 0,-5-7 0,0 8 0,0 0 0,0 4 0,5-6 0,0-3 0</inkml:trace>
  <inkml:trace contextRef="#ctx0" brushRef="#br0" timeOffset="6900">7610 2253 24575,'23'54'0,"-9"-5"0,-9-4 0,-5-3 0,0 3 0,0-3 0,5-5 0,2-9 0,-2-9 0,-2-2 0,-2-4 0,13 2 0,4 2 0</inkml:trace>
  <inkml:trace contextRef="#ctx0" brushRef="#br0" timeOffset="7393">8086 2476 24575,'-66'-59'0,"5"12"0,19 47 0,8 0 0,2 0 0,12 19 0,2 9 0,10 5 0,4 2 0,3-1 0,1-5 0,1-2 0,3-13 0,12-5 0,13-5 0,6-3 0,7-1 0,-5-5 0,-6-2 0,-9-7 0,-12-4 0,-4-2 0,-5 4 0,3 2 0,2 7 0,4 3 0,2 5 0,2 6 0,-1 12 0,5 9 0,-5 6 0,1-9 0,1 0 0,-1-15 0,-4 0 0,-7-7 0,17-1 0,4 2 0</inkml:trace>
  <inkml:trace contextRef="#ctx0" brushRef="#br0" timeOffset="7693">8287 2231 24575,'0'58'0,"0"-5"0,0-10 0,0 3 0,1-3 0,3-5 0,0-7 0,4-10 0,-4-1 0,-4-6 0,0-9 0,0-6 0</inkml:trace>
  <inkml:trace contextRef="#ctx0" brushRef="#br0" timeOffset="7912">8171 2518 24575,'54'-15'0,"0"1"0,23-4 0,-27 12 0,-18 6 0,16-5 0,-3 0 0</inkml:trace>
  <inkml:trace contextRef="#ctx0" brushRef="#br0" timeOffset="8143">8531 2455 24575,'64'20'0,"-25"4"0,-26 5 0,-13-1 0,0 0 0,0-7 0,0-21 0,0-13 0</inkml:trace>
  <inkml:trace contextRef="#ctx0" brushRef="#br0" timeOffset="8309">8552 2212 24575,'40'-5'0,"-12"5"0,7 24 0,-1 10 0</inkml:trace>
  <inkml:trace contextRef="#ctx0" brushRef="#br0" timeOffset="8695">9017 2402 24575,'-70'-41'0,"20"16"0,27 24 0,9 15 0,3 7 0,4 11 0,2-1 0,5 1 0,0-5 0,0-2 0,0-7 0,11-8 0,7-6 0,9-3 0,4-1 0,1 0 0,-11 0 0,-3-1 0,-11-3 0,-2-10 0,-5-7 0,0-3 0,-5-11 0,-1-4 0</inkml:trace>
  <inkml:trace contextRef="#ctx0" brushRef="#br0" timeOffset="9113">9166 2358 24575,'47'44'0,"-19"-5"0,-19-3 0,-9-4 0,0-3 0,0-8 0,0-4 0,0-11 0,0-29 0,0-15 0,1-4 0,3 7 0,2 12 0,4 5 0,4 6 0,1 5 0,-1 3 0,-4 4 0,1 5 0,-1 6 0,-4 8 0,-2 6 0,-3 6 0,-1-3 0,5 10 0,1-5 0</inkml:trace>
  <inkml:trace contextRef="#ctx0" brushRef="#br0" timeOffset="10084">6087 3524 24575,'-6'-60'0,"2"14"0,3 9 0,1 9 0,0 3 0,0 4 0,-10 1 0,-8 6 0,-8 5 0,-9 5 0,-3 3 0,-4 1 0,9 8 0,5 10 0,14 7 0,7 17 0,14-8 0,14 1 0,7-11 0,18-10 0,-5-7 0,-6-4 0,-2-1 0,-12-2 0,3-6 0,-6-5 0,-4-6 0,-4-5 0,-4 0 0,-6 8 0,0 0 0,0 22 0,20 7 0,12 24 0,15 1 0,9 9 0,0-4 0,-7 1 0,-13 2 0,-11 2 0,-12-6 0,-9 2 0,-17-7 0,-16 0 0,-13-9 0,-21-12 0,5 0 0,5-8 0,11-2 0,10-8 0,11-5 0,10-6 0,5-5 0,6-9 0,0 4 0,0-1 0,14-13 0,4 1 0</inkml:trace>
  <inkml:trace contextRef="#ctx0" brushRef="#br0" timeOffset="10803">6446 3238 24575,'9'53'0,"2"-5"0,6-2 0,2-7 0,-5-4 0,-1-10 0,-6-4 0,-2-7 0,-5-13 0,0-8 0,0-20 0,0-5 0,0-1 0,0-6 0,1 6 0,3 2 0,1 7 0,6 7 0,3 4 0,0-1 0,2 6 0,-2 5 0,2 2 0,24 10 0,5 3 0</inkml:trace>
  <inkml:trace contextRef="#ctx0" brushRef="#br0" timeOffset="11231">7091 3364 24575,'-66'-53'0,"9"11"0,18 42 0,2 0 0,2 0 0,2 15 0,12 10 0,7 9 0,10 8 0,3-8 0,1-2 0,10-12 0,11-3 0,15-8 0,21-6 0,-6-2 0,-5-1 0,-12-6 0,-5-4 0,-12-5 0,-6-7 0,-5-2 0,-6-1 0,0 2 0,0 5 0,0 3 0,-5 4 0,-1 0 0</inkml:trace>
  <inkml:trace contextRef="#ctx0" brushRef="#br0" timeOffset="11822">7177 3248 24575,'0'44'0,"0"1"0,0-10 0,1 1 0,3-7 0,5-2 0,5-13 0,7-5 0,-3-5 0,8-3 0,-5-1 0,1-1 0,-4-3 0,-4-11 0,-7-10 0,-2-4 0,-5-3 0,0 6 0,0 5 0,0 4 0,0 7 0,4 18 0,16 5 0,5 19 0,14 0 0,0-7 0,3-3 0,-5-7 0,-6-8 0,-7-2 0,-7-5 0,-4-2 0,1-1 0,-6-10 0,-5-12 0,-2-2 0,-1-8 0,0 3 0,0 4 0,0 3 0,0 8 0,0 1 0,0 10 0,0 2 0</inkml:trace>
  <inkml:trace contextRef="#ctx0" brushRef="#br0" timeOffset="12114">7779 3090 24575,'18'55'0,"-4"0"0,-14-16 0,0-1 0,0 0 0,0-5 0,0-1 0,1-6 0,3-8 0,-3-3 0,3-14 0,-4-2 0</inkml:trace>
  <inkml:trace contextRef="#ctx0" brushRef="#br0" timeOffset="12325">7663 3269 24575,'49'-9'0,"0"0"0,47-5 0,-29 14 0,-6-1 0,-8-3 0,-16-1 0,-12-2 0,-7-7 0,-8 2 0</inkml:trace>
  <inkml:trace contextRef="#ctx0" brushRef="#br0" timeOffset="12794">8118 3037 24575,'35'33'0,"-14"2"0,-14 1 0,-7 3 0,1-1 0,3-3 0,1-3 0,2 0 0,-3-10 0,-4-8 0,0-12 0,2-18 0,1-12 0,3-9 0,5 13 0,-4-2 0,0 12 0,3 4 0,4 7 0,1 1 0,-10 6 0,-1 4 0,-3 6 0,4 11 0,2-4 0,3-1 0,5-2 0,15 18 0,9 9 0</inkml:trace>
  <inkml:trace contextRef="#ctx0" brushRef="#br0" timeOffset="13146">8806 3132 24575,'0'68'0,"0"-10"0,0-41 0,0-1 0,0-6 0,-10 6 0,-1 0 0</inkml:trace>
  <inkml:trace contextRef="#ctx0" brushRef="#br0" timeOffset="13317">8710 2963 24575,'0'0'0</inkml:trace>
  <inkml:trace contextRef="#ctx0" brushRef="#br0" timeOffset="13765">8964 3280 24575,'-23'-32'0,"1"1"0,18-1 0,1 2 0,3-1 0,0 2 0,0-2 0,0-2 0,0 8 0,2-1 0,5 12 0,11 0 0,13 3 0,6 6 0,5 1 0,-8 3 0,-2 1 0,-12 0 0,-2 0 0,-10 6 0,-5 4 0,-1 4 0,-2 4 0,-5 21 0,-1 1 0</inkml:trace>
  <inkml:trace contextRef="#ctx0" brushRef="#br0" timeOffset="13959">8880 3185 24575,'80'29'0,"-3"-11"0,-11-13 0,-6-9 0,-21-2 0,-14-4 0,-17-6 0,-14 0 0</inkml:trace>
  <inkml:trace contextRef="#ctx0" brushRef="#br0" timeOffset="15665">11346 1439 24575,'0'0'0</inkml:trace>
  <inkml:trace contextRef="#ctx0" brushRef="#br0" timeOffset="16356">9547 3554 24575,'0'0'0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0:39.782"/>
    </inkml:context>
    <inkml:brush xml:id="br0">
      <inkml:brushProperty name="width" value="0.0499" units="cm"/>
      <inkml:brushProperty name="height" value="0.0499" units="cm"/>
      <inkml:brushProperty name="color" value="#004F8B"/>
    </inkml:brush>
  </inkml:definitions>
  <inkml:trace contextRef="#ctx0" brushRef="#br0">0 1 24575,'0'0'0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0:58.277"/>
    </inkml:context>
    <inkml:brush xml:id="br0">
      <inkml:brushProperty name="width" value="0.0499" units="cm"/>
      <inkml:brushProperty name="height" value="0.0499" units="cm"/>
      <inkml:brushProperty name="color" value="#004F8B"/>
    </inkml:brush>
  </inkml:definitions>
  <inkml:trace contextRef="#ctx0" brushRef="#br0">0 1 24575,'0'0'0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0:43.218"/>
    </inkml:context>
    <inkml:brush xml:id="br0">
      <inkml:brushProperty name="width" value="0.0499" units="cm"/>
      <inkml:brushProperty name="height" value="0.0499" units="cm"/>
      <inkml:brushProperty name="color" value="#004F8B"/>
    </inkml:brush>
  </inkml:definitions>
  <inkml:trace contextRef="#ctx0" brushRef="#br0">0 1 24575,'0'0'0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4:57.315"/>
    </inkml:context>
    <inkml:brush xml:id="br0">
      <inkml:brushProperty name="width" value="0.0499" units="cm"/>
      <inkml:brushProperty name="height" value="0.0499" units="cm"/>
      <inkml:brushProperty name="color" value="#670005"/>
    </inkml:brush>
  </inkml:definitions>
  <inkml:trace contextRef="#ctx0" brushRef="#br0">235 794 24575,'35'56'0,"-5"-1"0,-27-30 0,3 2 0,5-9 0,-34-8 0,-7 0 0</inkml:trace>
  <inkml:trace contextRef="#ctx0" brushRef="#br0" timeOffset="225">0 423 24575,'0'0'0</inkml:trace>
  <inkml:trace contextRef="#ctx0" brushRef="#br0" timeOffset="816">402 583 24575,'24'85'0,"-5"-8"0,-19-42 0,0 0 0,0-7 0,0-4 0,0-6 0,0-12 0,0-17 0,0-13 0,0-10 0,0-5 0,0 2 0,0 2 0,1 5 0,2 5 0,4 5 0,8 9 0,-3 2 0,6 2 0,0 2 0,3 5 0,2 2 0,-1 5 0,1 10 0,-5 11 0,-6 6 0,-2 2 0,-2-6 0,3-5 0,0-12 0,-1-6 0,15-10 0,3-2 0</inkml:trace>
  <inkml:trace contextRef="#ctx0" brushRef="#br0" timeOffset="1188">954 531 24575,'-30'11'0,"13"6"0,11 20 0,6-2 0,0 3 0,0-7 0,0-6 0,0 0 0,4-14 0,4 4 0,2-11 0,4 0 0,-6-3 0,3-1 0,-3 0 0,3 0 0,4-24 0,2-5 0</inkml:trace>
  <inkml:trace contextRef="#ctx0" brushRef="#br0" timeOffset="1652">1366 561 24575,'-1'-77'0,"-13"16"0,-35 61 0,2 0 0,1 0 0,8 3 0,6 4 0,12 9 0,6 12 0,6 4 0,-2 3 0,4-5 0,6 1 0,0-11 0,0-2 0,11-10 0,11-4 0,14-3 0,17-1 0,0 0 0,3 0 0,-15-5 0,-5-2 0,-19-7 0,-2-4 0,-11 1 0,0-4 0,-3 3 0,-1-3 0,0 0 0,0 3 0,-19-7 0,-4-2 0</inkml:trace>
  <inkml:trace contextRef="#ctx0" brushRef="#br0" timeOffset="2387">1492 352 24575,'36'29'0,"-15"3"0,-14 2 0,-7-2 0,0-6 0,0-5 0,0-4 0,0-7 0,5-4 0,-4-11 0,4-12 0,-5-15 0,0-4 0,0-7 0,0 6 0,0 1 0,1 12 0,2 2 0,8 9 0,6 3 0,9 4 0,6 6 0,2 4 0,8 6 0,-7 5 0,0 17 0,-7-6 0,-7 6 0,-5-5 0,-6-2 0,-4-5 0,-6-10 0,0 1 0,0-13 0,0-8 0,0-18 0,0-15 0,7-3 0,7 1 0,0 7 0,11 3 0,-3 11 0,3 10 0,-5 7 0,-9 4 0,-1 13 0,1 11 0,-2 13 0,-2 12 0,3-1 0,-3-6 0,-3-8 0,0-6 0,6-21 0,2-7 0</inkml:trace>
  <inkml:trace contextRef="#ctx0" brushRef="#br0" timeOffset="2864">2149 255 24575,'50'-41'0,"3"8"0,-21 33 0,5-1 0,-1-3 0,-2-7 0,-6-6 0,-2-2 0,-5 1 0,-6 0 0,-4 3 0,-5 1 0,-6 4 0,-12-7 0,-9 3 0,-13-1 0,-12 11 0,0 1 0,4 3 0,9 8 0,5 10 0,6 4 0,8 13 0,5 2 0,9-2 0,0 0 0,0-3 0,9-5 0,12-2 0,14-9 0,21-5 0,0-5 0,1-6 0,-11-1 0,-14-3 0,-10 3 0,-7-32 0,-4-2 0</inkml:trace>
  <inkml:trace contextRef="#ctx0" brushRef="#br0" timeOffset="3806">1515 998 24575,'-69'-30'0,"13"13"0,11 11 0,3 6 0,5 10 0,6 8 0,5 10 0,8 7 0,8-5 0,6-9 0,12-1 0,13-6 0,14-1 0,21-6 0,-7-2 0,1-5 0,-11 0 0,-8 0 0,-8-11 0,-9-6 0,-4-3 0,-3-5 0,-2 6 0,-5 1 0,0 6 0,0-3 0,5 8 0,2 10 0,7 11 0,3 7 0,4 11 0,-3 2 0,-3-2 0,-2 2 0,-10-6 0,1 6 0,-4 1 0,0-3 0,0-4 0,-6-8 0,-5 1 0,1-11 0,-5-3 0,8-14 0,3-10 0,4-10 0,0-4 0,0-2 0,0 4 0,9-18 0,3 7 0</inkml:trace>
  <inkml:trace contextRef="#ctx0" brushRef="#br0" timeOffset="4269">1684 773 24575,'19'50'0,"3"-4"0,17-15 0,-1-4 0,-3-2 0,-8-5 0,-2-6 0,-8 0 0,-6-7 0,-19-7 0,3-8 0,-16-17 0,8-3 0,2-11 0,5 5 0,6-1 0,3 8 0,4 6 0,9 1 0,12 6 0,-3 1 0,-4 6 0,10-7 0,-3 2 0</inkml:trace>
  <inkml:trace contextRef="#ctx0" brushRef="#br0" timeOffset="4681">2191 751 24575,'-59'-6'0,"24"17"0,23 21 0,12 7 0,0-8 0,0-3 0,2-10 0,5-7 0,9-5 0,8-6 0,1-6 0,-4-5 0,-1-12 0,-2-9 0,-7-3 0,-8-1 0,-2 7 0,-1-3 0,-3 7 0,-1 1 0,-4 1 0,2 2 0,-4 0 0</inkml:trace>
  <inkml:trace contextRef="#ctx0" brushRef="#br0" timeOffset="5292">2487 583 24575,'19'53'0,"-5"-7"0,-1-16 0,1 2 0,5-13 0,-1-5 0,-5-7 0,1-7 0,-5 0 0,5 0 0,-7-7 0,-3-7 0,-3-4 0,-1-10 0,0 3 0,0-3 0,0 5 0,0-2 0,0 7 0,5 22 0,-2 2 0,8 11 0,5-1 0,9-9 0,6-3 0,0 0 0,1-4 0,3-4 0,-4-7 0,-6-11 0,-2-3 0,-9-7 0,-4 5 0,-7 2 0,-2 7 0,-9 4 0,-2 7 0,-18 3 0,0 4 0</inkml:trace>
  <inkml:trace contextRef="#ctx0" brushRef="#br0" timeOffset="5628">3007 244 24575,'60'-1'0,"-21"12"0,-18 15 0,-7 9 0,0-2 0,-3-2 0,-1-5 0,1 6 0,-1-12 0,1 0 0,-5-19 0,-1-2 0,-15-33 0,-2-6 0</inkml:trace>
  <inkml:trace contextRef="#ctx0" brushRef="#br0" timeOffset="5851">3007 435 24575,'43'-31'0,"-4"10"0,-9 1 0,-6-1 0,2 1 0,-1 2 0,-5 4 0,-6-4 0,1 6 0,-1-3 0,-3 8 0,-4 4 0,14-17 0,7-4 0</inkml:trace>
  <inkml:trace contextRef="#ctx0" brushRef="#br0" timeOffset="6348">3218 96 24575,'32'8'0,"-3"10"0,-5 10 0,12 7 0,0-6 0,3-1 0,-5-9 0,-9-5 0,-5-4 0,-10-3 0,-4-11 0,0-17 0,-2-15 0,7 1 0,10 0 0,2 3 0,5 4 0,-3 8 0,3 9 0,-12 5 0,2 6 0,-7 0 0,3 0 0,-2 0 0,-7 6 0,-1 5 0,1-1 0,-2 4 0,15 8 0,-1 0 0</inkml:trace>
  <inkml:trace contextRef="#ctx0" brushRef="#br0" timeOffset="7259">1514 1567 24575,'23'85'0,"-9"-29"0,0-29 0,0-20 0,10-2 0,4-5 0,-1-7 0,1-7 0,-10-6 0,-4-8 0,-3-2 0,-8 6 0,1 0 0,-4 6 0,-6 4 0,-5 7 0,5-2 0,-1 2 0,24 7 0,11 5 0,22 16 0,-1-7 0,-3 7 0,-3-8 0,-11-6 0,-6-2 0,-8-5 0,-9-2 0,2-1 0,-4-6 0,0-13 0,-3-1 0,-4-12 0,0 9 0,0 1 0,0 9 0,0-6 0,0 8 0,0 0 0,-9-7 0,-3-1 0</inkml:trace>
  <inkml:trace contextRef="#ctx0" brushRef="#br0" timeOffset="7535">2127 1303 24575,'30'49'0,"-5"-8"0,-22-16 0,10-8 0,5-2 0,-1-4 0,-11 0 0,-20-5 0,-9-1 0</inkml:trace>
  <inkml:trace contextRef="#ctx0" brushRef="#br0" timeOffset="7709">2118 1166 24575,'0'0'0</inkml:trace>
  <inkml:trace contextRef="#ctx0" brushRef="#br0" timeOffset="7985">2307 1005 24575,'61'23'0,"-5"11"0,-24-3 0,-4 4 0,0 0 0,-9-6 0,-2-1 0,-4-12 0,-2-2 0,0-5 0,-15-8 0,-3-2 0</inkml:trace>
  <inkml:trace contextRef="#ctx0" brushRef="#br0" timeOffset="8193">2202 1335 24575,'54'-14'0,"0"-1"0,37-10 0,-25 5 0,-16-1 0,-15 1 0,-7 2 0,-13-9 0,-4 3 0,-7 1 0,14-11 0,0 0 0</inkml:trace>
  <inkml:trace contextRef="#ctx0" brushRef="#br0" timeOffset="8675">2626 912 24575,'23'14'0,"-3"7"0,-16 15 0,5 0 0,5-1 0,9-6 0,-2-1 0,-2-11 0,-5-6 0,-2-5 0,-7-16 0,0-10 0,-5-11 0,6-6 0,5 5 0,11 1 0,13 10 0,2-2 0,5 9 0,0 5 0,-3 5 0,-7 4 0,-4 4 0,-10 7 0,-8 11 0,1-2 0,-4 1 0,-1-5 0,1-5 0,9 4 0,7 2 0</inkml:trace>
  <inkml:trace contextRef="#ctx0" brushRef="#br0" timeOffset="9085">3323 636 24575,'54'32'0,"-4"-1"0,-7-7 0,-4 8 0,-2-11 0,-6 0 0,-4-3 0,-2-1 0,-7-1 0,-4-6 0,-7 1 0,-26-1 0,-10 1 0</inkml:trace>
  <inkml:trace contextRef="#ctx0" brushRef="#br0" timeOffset="9370">3302 816 24575,'61'-19'0,"-4"5"0,-10 0 0,-1-4 0,-6 0 0,-2-3 0,-11 7 0,2-3 0,-13-6 0,18-4 0,-5-10 0</inkml:trace>
  <inkml:trace contextRef="#ctx0" brushRef="#br0" timeOffset="9848">3748 582 24575,'47'-47'0,"1"1"0,-3 2 0,-20 8 0,-39 22 0,-4 1 0,0 6 0,5 2 0,-1 5 0,6 5 0,-3 9 0,4 5 0,3 16 0,3 2 0,-2-2 0,2 0 0,1-3 0,0-5 0,0-2 0,3-8 0,8-3 0,11-7 0,17-3 0,6-3 0,0-1 0,-3-5 0,3-33 0,-1-14 0</inkml:trace>
  <inkml:trace contextRef="#ctx0" brushRef="#br0" timeOffset="10235">4277 191 24575,'-71'70'0,"29"-10"0,28-16 0,14-1 0,1-7 0,3-8 0,8-3 0,6-7 0,4-8 0,-4-6 0,-1-3 0,0-1 0,-4-6 0,1-4 0,-6-7 0,0-8 0,13-11 0,7-8 0</inkml:trace>
  <inkml:trace contextRef="#ctx0" brushRef="#br0" timeOffset="10718">4299 116 24575,'25'38'0,"-8"-3"0,-5-3 0,2-4 0,0-2 0,0-5 0,1-1 0,-8-2 0,-3-3 0,-4-14 0,-1-7 0,-4-22 0,5-7 0,7-2 0,8 2 0,15 13 0,16-6 0,3 16 0,1 5 0,-6 4 0,-8 3 0,-12 9 0,-13 8 0,-5 6 0,-6 12 0,-24 17 0,-5 3 0</inkml:trace>
  <inkml:trace contextRef="#ctx0" brushRef="#br0" timeOffset="11314">2762 1525 24575,'58'41'0,"2"5"0,0 4 0,-4 3 0,-9-9 0,-11-5 0,-13-8 0,-5-6 0,-5-1 0,-3-10 0,-23-28 0,-5-11 0</inkml:trace>
  <inkml:trace contextRef="#ctx0" brushRef="#br0" timeOffset="11660">2847 1599 24575,'18'-53'0,"6"1"0,29 38 0,-2-1 0,-5-3 0,-4 5 0,-14-1 0,-1 7 0,-13 4 0,-3 4 0,-4 6 0,-5 10 0,2 15 0,-3 0 0,-1 3 0,-8-4 0,-10-6 0,-3-7 0,-11-11 0,10-2 0,-3-10 0,3 0 0</inkml:trace>
  <inkml:trace contextRef="#ctx0" brushRef="#br0" timeOffset="12093">3218 1324 24575,'41'46'0,"-10"-8"0,-7-11 0,1-2 0,-8-5 0,1-6 0,-5-4 0,-3-10 0,-13 0 0,1-14 0,-10-4 0,5-14 0,4-5 0,0 1 0,2-3 0,1 8 0,8 2 0,10-2 0,4 12 0,13 5 0,-7 7 0,8-3 0,-3-1 0</inkml:trace>
  <inkml:trace contextRef="#ctx0" brushRef="#br0" timeOffset="12479">3769 1197 24575,'-59'-16'0,"17"13"0,21 16 0,17 15 0,3 5 0,1-1 0,2-5 0,5-13 0,4-5 0,6-9 0,-1 0 0,-6 0 0,1-2 0,0-5 0,-4 0 0,0-7 0,-5-2 0,1 2 0,-1 0 0,16-6 0,6-2 0</inkml:trace>
  <inkml:trace contextRef="#ctx0" brushRef="#br0" timeOffset="13089">4128 1091 24575,'-11'-77'0,"-14"32"0,-16 29 0,-1 16 0,3 2 0,11 1 0,7 11 0,7 7 0,7 5 0,3 2 0,11-8 0,11 5 0,19-11 0,23-3 0,-3-5 0,-1-6 0,-16 0 0,-12 0 0,-9-10 0,-5-4 0,-7-7 0,-3 0 0,-3 1 0,-1 6 0,0 2 0,5 1 0,1 16 0,8 7 0,0 9 0,5 5 0,-2 2 0,-3 9 0,-3 5 0,-2 4 0,-5 3 0,0-2 0,-4-4 0,-2-7 0,-1-4 0,-11-6 0,-7-9 0,1-6 0,2-8 0,1-1 0,0-2 0,-2-10 0,5-11 0,-14-17 0,-1-20 0</inkml:trace>
  <inkml:trace contextRef="#ctx0" brushRef="#br0" timeOffset="13535">4286 804 24575,'47'67'0,"-18"-21"0,-20-21 0,-9-15 0,0-13 0,0-14 0,0-9 0,0-9 0,-3 1 0,-1-5 0,1 3 0,3 4 0,2 6 0,5 5 0,7 6 0,14 8 0,10-12 0,10 1 0</inkml:trace>
  <inkml:trace contextRef="#ctx0" brushRef="#br0" timeOffset="14061">4636 742 24575,'44'-53'0,"0"1"0,-2 4 0,-14 10 0,-28 28 0,-5 4 0,-7 6 0,-8 9 0,-4 5 0,-7 14 0,5-3 0,-6 3 0,13-3 0,5 3 0,3-2 0,8 6 0,-1-6 0,4 6 0,11-8 0,7 1 0,6-9 0,8-5 0,-1-5 0,-3-6 0,-4 0 0,-6 0 0,-3-5 0,-4-2 0,-5-12 0,8-12 0,-2-13 0</inkml:trace>
  <inkml:trace contextRef="#ctx0" brushRef="#br0" timeOffset="14476">4900 423 24575,'8'59'0,"3"-24"0,2-18 0,-7-7 0,-3 10 0,-1 7 0,-2-3 0,0 4 0,-7-8 0,-1-2 0,-7-10 0,5-1 0,-8-19 0,2-5 0</inkml:trace>
  <inkml:trace contextRef="#ctx0" brushRef="#br0" timeOffset="14944">5039 255 24575,'20'70'0,"19"-27"0,22-26 0,6-13 0,-10 5 0,-7 2 0,-23 2 0,-9 8 0,-13-5 0,-1 9 0,-22-5 0,-17 5 0,-24-2 0,-22-5 0,7-2 0,14-12 0,13 0 0,15-4 0,10 0 0,-12-5 0,0-1 0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3:24.781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361 276 24575,'-87'-18'0,"10"-4"0,60 11 0,-5 3 0,-2 4 0,-2 3 0,-2 1 0,3 6 0,7 5 0,3 5 0,5 9 0,4-2 0,2 6 0,3-5 0,1 5 0,0-1 0,0 4 0,0-4 0,0 0 0,0-9 0,0-2 0,2-8 0,5-6 0,9-2 0,8-1 0,6-7 0,-2-7 0,-2-8 0,-2-13 0,-2 4 0,-5-4 0,-6 8 0,-8-5 0,2 15 0,-1 3 0,0 6 0,0 1 0,2 2 0,7 12 0,4 8 0,2 7 0,9 13 0,-3 4 0,3 7 0,-5 7 0,-2 7 0,-5-5 0,-5 1 0,-2-3 0,-2 7 0,-2 0 0,-5 4 0,-4-5 0,-6-3 0,-12-4 0,-17-6 0,1-10 0,-1-11 0,10-12 0,1-6 0,10-7 0,7-7 0,6-14 0,5-15 0,1-7 0,2-3 0,13-1 0,8 1 0,6 4 0,1-1 0,-8 12 0,-6 9 0,-5 6 0,-5 5 0,3-13 0,-4-5 0</inkml:trace>
  <inkml:trace contextRef="#ctx0" brushRef="#br0" timeOffset="540">474 277 24575,'18'66'0,"-8"-10"0,-6-5 0,-4-6 0,0-3 0,0-7 0,0-8 0,0-6 0,0-17 0,0-18 0,0-11 0,0-14 0,0-6 0,0 3 0,0-1 0,0 4 0,0 3 0,0 8 0,5 2 0,2 10 0,7 2 0,2 7 0,10 7 0,1 6 0</inkml:trace>
  <inkml:trace contextRef="#ctx0" brushRef="#br0" timeOffset="1072">982 436 24575,'-7'-72'0,"0"26"0,-12 31 0,-13 11 0,-3 3 0,-7 1 0,5 2 0,9 5 0,5 9 0,9 8 0,4 12 0,10 2 0,0 7 0,0 4 0,11-4 0,6-10 0,8-6 0,7-15 0,0-5 0,-1-9 0,-2 0 0,-1 0 0,-5 0 0,2 0 0,-7-7 0,-4-7 0,-2-7 0,-2-11 0,-1-4 0,-1-3 0,-4 2 0,-4 2 0,0 7 0,-23 2 0,-7 5 0</inkml:trace>
  <inkml:trace contextRef="#ctx0" brushRef="#br0" timeOffset="1758">1131 299 24575,'36'54'0,"-8"1"0,-28-9 0,1 0 0,3-4 0,3-6 0,7-8 0,6-8 0,4-13 0,6-2 0,-2-5 0,0-3 0,-3-4 0,-5-13 0,-10-12 0,0-3 0,-3 0 0,-1-2 0,-3-1 0,-1 4 0,1 9 0,-2 5 0,0 27 0,3 14 0,4 11 0,10 17 0,-4-5 0,7-2 0,-3-7 0,-1-10 0,2-6 0,-5-12 0,2-2 0,-2-5 0,-1-6 0,4-5 0,-8-14 0,-2-10 0,-5-6 0,-2-5 0,0 10 0,0-3 0,0 8 0,0 0 0,0 8 0,0 9 0,1 4 0,3 2 0,1 4 0,20-10 0,3-4 0</inkml:trace>
  <inkml:trace contextRef="#ctx0" brushRef="#br0" timeOffset="2074">2031 1 24575,'-9'87'0,"16"-17"0,2-9 0,12 6 0,-7 6 0,-3 8 0,-5-3 0,-3-7 0,-2-15 0,-1-14 0,0-13 0,0-28 0,0-19 0,-14-14 0,-3-21 0</inkml:trace>
  <inkml:trace contextRef="#ctx0" brushRef="#br0" timeOffset="2333">1756 446 24575,'59'12'0,"4"-5"0,4-5 0,-7-2 0,-8-1 0,-10-2 0,-11-3 0,-14-5 0,-3 4 0,-10 0 0,0 0 0,5-18 0,3-3 0</inkml:trace>
  <inkml:trace contextRef="#ctx0" brushRef="#br0" timeOffset="2859">2169 11 24575,'35'67'0,"-6"-2"0,-25-26 0,0 4 0,3 7 0,-2 2 0,-5 8 0,0 2 0,0-6 0,0-9 0,0-8 0,0-14 0,0-8 0,0-13 0,1-16 0,3-16 0,1-11 0,9-7 0,10-2 0,19 6 0,4 4 0,6 13 0,-9 3 0,-1 11 0,-16 3 0,-3 8 0,-8 13 0,-2 12 0,-7 11 0,-4 17 0,-1-2 0,-2-5 0,0-8 0,0-13 0,0 0 0,-43 5 0,-10 9 0</inkml:trace>
  <inkml:trace contextRef="#ctx0" brushRef="#br0" timeOffset="3621">666 1122 24575,'14'57'0,"1"-1"0,2-4 0,-2-6 0,-5-7 0,2-2 0,-5-1 0,-2-9 0,-5-3 0,-7-4 0,-7-9 0,1-3 0,-8-8 0,7 0 0,-1 0 0,8-14 0,4-7 0,2-9 0,1-5 0,0 1 0,0-5 0,13 1 0,11-5 0,9 2 0,17 2 0,-6 7 0,2 8 0,-7 1 0,-4 2 0,-15 8 0,-6 3 0,5-8 0,4-4 0</inkml:trace>
  <inkml:trace contextRef="#ctx0" brushRef="#br0" timeOffset="4302">1332 1186 24575,'-63'-48'0,"14"16"0,18 21 0,6 8 0,8 2 0,5 9 0,5 10 0,1 9 0,-1 15 0,-1 0 0,4 1 0,1-5 0,3 1 0,0-11 0,0-3 0,1-8 0,2-10 0,8-3 0,7-7 0,6-8 0,-3-3 0,1-14 0,-6 0 0,-5-4 0,-6 3 0,-1 4 0,-3 5 0,-1 9 0,0 1 0,1 13 0,3 8 0,8 16 0,9 8 0,5 0 0,5 1 0,-2-6 0,-1-5 0,-3-6 0,3-12 0,-6 1 0,-1-4 0,-3-1 0,-4-3 0,-3-2 0,-1-5 0,1-2 0,-4-8 0,12-34 0,3-11 0</inkml:trace>
  <inkml:trace contextRef="#ctx0" brushRef="#br0" timeOffset="4599">1650 911 24575,'23'60'0,"-4"6"0,-19-10 0,4 0 0,-1 1 0,1-8 0,-4-3 0,0-5 0,0-5 0,0-1 0,0-7 0,0-2 0,9 14 0,3-1 0</inkml:trace>
  <inkml:trace contextRef="#ctx0" brushRef="#br0" timeOffset="4865">1512 1154 24575,'99'-13'0,"-21"3"0,-14 1 0,-11-1 0,-6-1 0,-11 1 0,4 4 0,-12 1 0</inkml:trace>
  <inkml:trace contextRef="#ctx0" brushRef="#br0" timeOffset="5459">1999 1249 24575,'33'0'0,"0"0"0,-12 0 0,2-3 0,-9-1 0,0 1 0,-5 2 0,-2-3 0,-2-2 0,-5-4 0,0-1 0,0 1 0,0-3 0,0-5 0,0 5 0,0-5 0,0 2 0,0 2 0,0 0 0,-11 8 0,-6 2 0,-8 3 0,-7 1 0,-4 14 0,-3 7 0,5 11 0,6 3 0,8 9 0,13-2 0,3 8 0,8-1 0,17-10 0,14-4 0,2-14 0,5-3 0,-12-10 0,-1-4 0,-7-3 0,-4-1 0,-3-5 0,-4-2 0,-1-2 0,10-21 0,2-4 0</inkml:trace>
  <inkml:trace contextRef="#ctx0" brushRef="#br0" timeOffset="5946">2602 1123 24575,'-54'-11'0,"0"0"0,-23 0 0,31 21 0,18 11 0,8 10 0,9-3 0,5-1 0,6-9 0,4-4 0,6-7 0,20 2 0,15-2 0,6-1 0,-9 1 0,-3-1 0,-11 1 0,-6 6 0,-8-2 0,-7 6 0,-4 1 0,-2 7 0,-1 3 0,-15 1 0,-10-1 0,-13-6 0,-12-8 0,0-7 0,0-4 0,8-2 0,7-1 0,12-5 0,9-6 0,7 0 0,7-3 0,-19-7 0,-4-1 0</inkml:trace>
  <inkml:trace contextRef="#ctx0" brushRef="#br0" timeOffset="21988">3141 8605 24575,'-73'-35'0,"12"6"0,33 29 0,4-1 0,0-2 0,-2-2 0,1-2 0,2 2 0,5 5 0,-2 0 0,2 0 0,7 3 0,0 4 0,4 11 0,0 11 0,2 7 0,5-4 0,0 3 0,0 0 0,0-5 0,0 2 0,0-8 0,0 1 0,0 1 0,0-2 0,0-2 0,0-5 0,8-4 0,3 1 0,10-7 0,0-3 0,9-3 0,1-1 0,1 0 0,3 0 0,2 0 0,-2 0 0,-5-1 0,-9-3 0,-5-5 0,-5-5 0,-1-1 0,1 0 0,-5-3 0,-3-4 0,-1-6 0,-2 4 0,0-2 0,0-3 0,0 7 0,0 1 0,0 5 0,0 5 0,0-4 0,-10 8 0,-25-22 0,-16 6 0</inkml:trace>
  <inkml:trace contextRef="#ctx0" brushRef="#br0" timeOffset="22705">2602 9970 24575,'52'-6'0,"0"0"0,18-1 0,-33 5 0,-19 2 0,-3 0 0,-5 0 0,1 0 0,0 0 0</inkml:trace>
  <inkml:trace contextRef="#ctx0" brushRef="#br0" timeOffset="23380">2920 9864 24575,'-46'-26'0,"0"-1"0,-30-14 0,58 45 0,-2 0 0,2 11 0,-7 3 0,-7 14 0,-1-1 0,-6-3 0,10 1 0,1-4 0,10 3 0,7-3 0,5 3 0,6-3 0,0 3 0,0-3 0,3 1 0,4-2 0,10-10 0,15 1 0,0 1 0,3 2 0,-7-5 0,-3-10 0,-7-2 0,-4-1 0,1 0 0,-1 0 0,5 0 0,-1 0 0,4-10 0,6-8 0,-1-3 0,5-7 0,-5 6 0,-6-2 0,-9 6 0,-5-7 0,-4 4 0,-3-7 0,0 5 0,0-2 0,-24-12 0,-5-1 0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4:47.335"/>
    </inkml:context>
    <inkml:brush xml:id="br0">
      <inkml:brushProperty name="width" value="0.0998" units="cm"/>
      <inkml:brushProperty name="height" value="0.0998" units="cm"/>
      <inkml:brushProperty name="color" value="#670005"/>
    </inkml:brush>
  </inkml:definitions>
  <inkml:trace contextRef="#ctx0" brushRef="#br0">0 7229 24575,'24'-61'0,"-5"9"0,-18 24 0,2-1 0,4-8 0,8-5 0,8-4 0,12-3 0,4-6 0,11 2 0,-1-3 0,4 3 0,-7 4 0,-7 0 0,-4 3 0,-11-4 0,1-5 0,-4-8 0,-3-1 0,0-3 0,-4 5 0,3-2 0,7 1 0,8-4 0,5-4 0,9 8 0,7-13 0,7-1 0,-6-2 0,-1-2 0,-13 4 0,-5 0 0,-6-2 0,-8 1 0,-4 0 0,1 0 0,0-12 0,-9 39 0,3-1 0,2 0 0,2 1 0,1-2 0,2 0 0,0 3 0,2 1 0,21-39 0,0 6 0,1 11 0,4-5 0,2 2 0,-2-9 0,-1-1 0,-26 37 0,-1-1 0,-1-2 0,-1-2 0,0 0 0,0 1 0,0-1 0,1 1 0,1 4 0,1 0 0,26-37 0,7 0 0,7 7 0,1-1 0,-1 4 0,-7-7 0,-7 0 0,-7-10 0,-4 3 0,4-4 0,-19 46 0,2 0 0,3 2 0,2 0 0,2 0 0,2 0 0,1 4 0,2 0 0,-1-4 0,1 0 0,28-33 0,-6 0 0,-12 4 0,-9-5 0,-2 7 0,-5 0 0,16-2 0,12-8 0,-22 37 0,3 1 0,5-3 0,1 0 0,-1 0 0,-1 0 0,-5 6 0,-1-1 0,-2 2 0,-1 0 0,21-36 0,12 4 0,9 4 0,-32 31 0,2 1 0,3 2 0,1-1 0,-3 0 0,-2-1 0,-3 3 0,-2 0 0,36-29 0,4 8 0,-36 27 0,3 0 0,6 2 0,0-1 0,-5 0 0,-1-1 0,39-19 0,-7 3 0,0 7 0,-29 20 0,2 1 0,6 0 0,1 0 0,-2-1 0,-2 0 0,39-13 0,-43 11 0,0 1 0,2 3 0,1 1 0,1 1 0,1 1 0,4-1 0,0 1 0,-6 3 0,-2 0 0,35-7 0,-34 6 0,2 0 0,8 1 0,1 0 0,-6 2 0,0 0 0,0 1 0,1 1 0,6-2 0,3-1 0,6-1 0,1 0 0,-7 2 0,-1 1 0,4 1 0,0 2 0,5 0 0,1 1 0,3 0 0,0 0 0,-10 0 0,-1 0 0,-2 0 0,0 0 0,5 0 0,1 0 0,4 0 0,-1 0 0,-6 0 0,-1 0 0,1 0 0,1 0 0,12 0 0,1 0 0,-3 0 0,0 0 0,0 0 0,-1 0 0,-8 0 0,1 0 0,8 1 0,2 1 0,3 0 0,1 0 0,6 2 0,-1-1-140,-4-1 1,-2 0 0,-11 0-1,1-1 140,14-1 0,4 0 0,-25 1 0,2 0 0,-1 1 0,24-1 0,0 1 0,6 0 0,0 1 0,-7-1 0,-2-1 0,-14 0 0,-1 1 0,12 1 0,1 1 0,4-1 0,0 1 0,-5 1 0,-2 0 0,-3-1 0,0-1 0,3 1 0,1 0 0,-1-2 0,0 1 0,8 1 0,3-1 0,-22-1 0,2 0 0,-3-1 0,25-1 0,-3 0 0,-1 1 0,-2 1 0,-5 1 0,-2 1 0,-7-3 0,0 0 0,6 2 0,0 1 0,-3-2 0,-2 0 0,-3-1 0,-1 1 0,-9-1 0,1-1 0,9 2 0,2 0 0,4 2 0,1 0 0,-1-1 0,-3 1 0,-8 1 0,-1 2 0,-2 0 0,0 0 0,-4-1 0,-1 2 0,-6 7 0,1 1 0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3:11.675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0 67 24575,'32'-56'0,"-8"46"0,-6 48 0,3 33 0,2 14 0,1 10 0,-9-47 0,2 0 0,2 5 0,1 0 0,2 4 0,2 1 0,1 5 0,-1 1 0,0 2 0,-2 1 0,0 5 0,-2 1 0,-2 1 0,-2 1 0,-1 3 0,-1 0 0,-4-1 0,-2 1-178,2 1 1,-2 0-1,-1 8 1,-1 1 177,0 4 0,-1 2 0,-2-26 0,0 1 0,0 0 0,0 1 0,-1 1 0,0 0 0,0 3 0,0 1 0,-1 1-204,-1-1 0,0 0 1,0 0-1,0 1 1,0-1-1,1 0 204,0-4 0,0 0 0,0-1 0,0 0 0,0 0 0,1 0 0,1-1 0,0-2 0,2 2 0,-1 1 0,2 1 0,0 1 0,2 1 0,0 1 0,1 1 0,0 5 0,0 2 0,0-1 0,-2 1 0,0 0 0,0 1 0,1 6 0,0 2 0,-1-3 0,-1-6 0,0-1 0,0 0 0,3 5 0,1 0 0,2-1 0,0-4 0,1-1 0,0-1 0,0-2 0,-1 0 0,1 0 0,1 1 0,1 1 0,-2 0 0,0 3 0,0 0 0,-1 0 0,0 0 0,0-1 0,-1 3 0,0 6 0,-1 2 0,-2 0-274,-3-5 0,-1 0 0,1 0 0,1 4 0,0 0 0,-1 1 274,-1-2 0,-1-1 0,1 0 0,0-2 0,1 0 0,0 0 0,0 2 0,0 0 0,-1-2 0,0-9 0,0-2 0,0 1 0,1 3 0,-1 0 0,1 0 0,-1-2 0,0-1 0,0 1 0,-1 1 0,1-1 0,-1 1 0,2 0 0,0 1 0,-1-1 0,1 1 0,0 0 0,0 0 0,-1-4 0,1-1 0,0 0-119,-1-3 1,-1 0 0,0-1 0,1 26 0,-2-4 118,0-13 0,0-5 0,-2-8 0,1-5 586,-1 29-586,0-25 0,0-15 0,0-14 0</inkml:trace>
  <inkml:trace contextRef="#ctx0" brushRef="#br0" timeOffset="1649">961 8521 24575,'48'5'0,"-9"-1"0,9-3 0,9-1 0,30 0 0,-33 0 0,1 0 0,-2 0 0,-1 0 0,36 0 0,-35 0 0,2 0 0,7 0 0,0 0 0,-4 0 0,0 0 0,0 0 0,0 0 0,3 0 0,1 0 0,1 0 0,1 0 0,-2 0 0,2 0 0,9 0 0,2 0 0,4 0 0,2-1 0,-1-1 0,-2 0 0,-5 2 0,-1-1 0,3 0 0,2-1 0,11 1 0,0-1-106,-6 1 1,-2-1 0,1 1-1,0 1 106,-4-2 0,1 0 0,1 1 0,2 0 0,9-1 0,3 0 0,-22 2 0,1-1 0,-1 0-240,27-2 0,-2-1 0,-4 1 0,0 0 240,-23 1 0,2 0 0,-3-1 0,15-2 0,0 1 0,-18 1 0,2 1 0,2-1 0,4 0 0,1 0 0,-1-1 0,25-3 0,1 0 0,-27 4 0,1 0 0,-2 1 0,30-4 0,-4 1 0,-14 1 0,1 1 0,-18 1 0,1-1 0,1 1 0,0-1 0,0 0 0,0 1 0,28 0 0,2 0 0,-26 0 0,2-1 0,-3 0 0,22-1 0,-2 1 0,-3 0 0,1 1 0,-21 1 0,1 0 0,-1 0 0,17-1 0,-1 1 0,8 0 0,3-1 0,-25 0 0,2 0 0,-1 0 0,23-3 0,-1-1 0,3 1 0,0 0 0,-4 0 0,-1-1 0,-13 0 0,0 0 0,12-1 0,4 0 0,-24 3 0,1 0 0,-1-1 0,25-3 0,-3-1 0,4 2 0,-1 0 0,-5-2 0,-4 0 0,-12 0 0,1 0 0,13-1 0,3-1 0,5 2 0,-1-1 0,-6 0 0,-2-1 0,-6 2 0,-3 0-81,-6-1 0,1-1 1,6 2-1,2 2 81,0 1 0,0 1 0,-9 0 0,-3 1 0,-16 0 0,0 1 0,7 0 0,2 1 0,7 2 0,0 0 0,-8 0 0,-3 0 0,33 0 0,-3 0 0,-6 0 0,1 0 0,2 0 0,-6 0 0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4:28.078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0 5760 24575,'36'-93'0,"-15"26"0,-7 19 0,0 9 0,8-4 0,14 8 0,5-7 0,5 3 0,3 0 0,-3 8 0,3-8 0,-3 0 0,-8-6 0,-6 3 0,-10-5 0,3-6 0,-3-5 0,10-2 0,9 4 0,15 3 0,11 0 0,11 4 0,-5 2 0,-10-2 0,-9-1 0,-8 0 0,-13-8 0,2 1 0,17 3 0,12-2 0,14 5 0,7 2 0,-12 2 0,-9-6 0,-12 5 0,-2-9 0,5 4 0,16-7 0,9 7 0,-31 25 0,0 0 0,36-23 0,-14-2 0,-14 5 0,-4 6 0,10 4 0,11 3 0,11-2 0,-37 20 0,0-1 0,35-14 0,-12 4 0,-2 4 0,5-5 0,18 3 0,-39 10 0,0 1 0,-3 4 0,0-1 0,34-16 0,-35 17 0,1 2 0,4-2 0,2 1 0,-1 1 0,1 0 0,4 2 0,0 0 0,-4 1 0,-2 0 0,41-8 0,-36 8 0,3 1 0,7-1 0,-1 1 0,-8-1 0,-3-1 0,42-4 0,-36 3 0,3 0 0,8 2 0,0 1 0,-5-1 0,-3 1 0,-13 1 0,0 1 0,12-1 0,3 2 0,5 0 0,-1 0 0,-8 2 0,-1-1 0,-3-1 0,0 1 0,6 0 0,2 0 0,2 2 0,1-2 0,-5-1 0,-2 0 0,0-2 0,-1 1 0,6 0 0,0 0 0,0-1 0,0 1 0,-6 0 0,-1 0 0,0-1 0,0 1 0,-1 0 0,0 0 0,-1 1 0,0 0 0,0 0 0,0-2 0,9-1 0,0 0 0,-11 0 0,-1-1 0,42-4 0,-40 6 0,4 1 0,8-1 0,-1 1 0,-7-1 0,-4 1 0,37-8 0,-32 5 0,3 1 0,7 0 0,0 0 0,-4-1 0,-3 0 0,-11-1 0,1 0 0,12 1 0,2 0 0,3-1 0,0 0 0,-6 3 0,-2 0 0,-8 0 0,0 1 0,18 1 0,2 0 0,2-1 0,-1-1 0,-1 1 0,-2-1 0,-9-1 0,0 0 0,10-1 0,3 1 0,4 0 0,1-1 0,-3 1 0,-2-1 0,-10-2 0,-2 1 0,1 2 0,1 0 0,10 0 0,2-1 0,-6 1 0,-2 0 0,-2 1 0,-2 1 0,-7-2 0,2 0 0,12 0 0,1 0 0,-4 1 0,-1 2 0,-2 0 0,-1 0 0,-6 1 0,0 1 0,8 0 0,1 0 0,-7 0 0,-2 0 0,-3 0 0,-2 0 0,0 0 0,0-1 0,10-1 0,-1 0 0,-10 0 0,-3-1 0,37-8 0,-33 6 0,2 1 0,6 0 0,0 0 0,-4 0 0,-4 0 0,37 1 0,-41-1 0,3 1 0,3 1 0,1 0 0,-3-1 0,-2-1 0,1 2 0,-3 1 0,36-7 0,-17 5 0,8-5 0,10 1 0,1 2 0,2 1 0,-20 2 0,-15-1 0,-4-3 0,-8-5 0</inkml:trace>
  <inkml:trace contextRef="#ctx0" brushRef="#br0" timeOffset="2050">11102 2108 24575,'64'-30'0,"-8"12"0,-3 2 0,-7-2 0,3-15 0,-3-9 0,-8-7 0,-6-1 0,-9-1 0,-2-2 0,0 7 0,-3 7 0,-5 4 0,1 10 0,-1 0 0,5 4 0,2 1 0,-3 3 0,-1 2 0,-2 8 0,-12 12 0,-3 7 0</inkml:trace>
  <inkml:trace contextRef="#ctx0" brushRef="#br0" timeOffset="2626">11060 1884 24575,'-6'64'0,"3"-15"0,1-14 0,2-3 0,0 0 0,0 0 0,0-9 0,0-2 0,0-7 0,5-3 0,6-6 0,20-5 0,15 0 0,8 0 0,6 0 0,-8 0 0,-10 0 0,-6 0 0,-12 0 0,-7-4 0,-10 1 0,-24-15 0,-1 0 0</inkml:trace>
  <inkml:trace contextRef="#ctx0" brushRef="#br0" timeOffset="4301">12097 712 24575,'-43'-71'0,"6"14"0,12 57 0,3 0 0,1 0 0,1 6 0,2 5 0,7 8 0,3 5 0,6 6 0,-1-2 0,1 5 0,2-1 0,5-4 0,2-10 0,16-8 0,5-6 0,1-3 0,-1-1 0,-9-2 0,-1-5 0,-2-9 0,-2-8 0,-4 0 0,-7 6 0,-1-4 0,-2 4 0,0 1 0,0 6 0,0 1 0,0-10 0,0-3 0</inkml:trace>
  <inkml:trace contextRef="#ctx0" brushRef="#br0" timeOffset="4769">12182 573 24575,'12'19'0,"-3"7"0,-9 16 0,1-2 0,3-8 0,2-6 0,4-5 0,1-5 0,-5-24 0,-2-6 0,-4-21 0,0 2 0,0-3 0,1 8 0,3 3 0,4 4 0,10 4 0,4 4 0,10 2 0,-2 3 0,-1-6 0,-8 7 0,-7 3 0,2-6 0,1-2 0</inkml:trace>
  <inkml:trace contextRef="#ctx0" brushRef="#br0" timeOffset="5058">12563 487 24575,'29'50'0,"-5"-3"0,-24-12 0,0-6 0,0 3 0,0-11 0,0 0 0,0-6 0,-24-5 0,-5-5 0</inkml:trace>
  <inkml:trace contextRef="#ctx0" brushRef="#br0" timeOffset="5233">12563 286 24575,'0'0'0</inkml:trace>
  <inkml:trace contextRef="#ctx0" brushRef="#br0" timeOffset="5956">13028 445 24575,'-55'-59'0,"2"24"0,9 23 0,1 12 0,11 4 0,11 6 0,5 11 0,5 15 0,5 7 0,3-1 0,2 2 0,1-5 0,1-12 0,2-10 0,14-8 0,11-6 0,9-3 0,8-3 0,-9-11 0,-1-8 0,-17-6 0,-4 0 0,-10 1 0,0-1 0,-3 12 0,-1 2 0,0 5 0,5 8 0,9 9 0,7 17 0,6 5 0,-2 9 0,2 2 0,-6-2 0,-2 7 0,-9 3 0,0-1 0,-3 2 0,-2-8 0,-5-3 0,-2-4 0,-1-10 0,-14-4 0,-11-3 0,-7-10 0,-7-1 0,3-5 0,0-2 0,15-16 0,7-5 0,9-10 0,8 3 0,8 1 0,9-1 0,8 4 0,10 0 0,5-13 0,-7-2 0</inkml:trace>
  <inkml:trace contextRef="#ctx0" brushRef="#br0" timeOffset="6283">13177 372 24575,'29'65'0,"-11"-13"0,-12-10 0,-6-11 0,0-4 0,0-2 0,0-7 0,0-4 0,0-31 0,0-7 0</inkml:trace>
  <inkml:trace contextRef="#ctx0" brushRef="#br0" timeOffset="6461">13134 202 24575,'0'0'0</inkml:trace>
  <inkml:trace contextRef="#ctx0" brushRef="#br0" timeOffset="6945">13304 308 24575,'47'67'0,"-19"-14"0,-16-12 0,-5-9 0,0 0 0,7-11 0,-2-7 0,-7-14 0,0-20 0,-5-15 0,0-14 0,4-4 0,6 7 0,8 9 0,14 9 0,3 9 0,0 5 0,-5 7 0,-9 4 0,-1 5 0,-6 9 0,0 5 0,-3 19 0,-6 1 0,-1 9 0,-3-6 0,-1-4 0,4-7 0,-1-7 0,5-10 0,8-6 0,6-5 0</inkml:trace>
  <inkml:trace contextRef="#ctx0" brushRef="#br0" timeOffset="7462">13949 371 24575,'-21'-88'0,"0"35"0,-4 35 0,11 18 0,-1 2 0,1 5 0,5 15 0,-1 13 0,6 5 0,1 2 0,2-5 0,1-6 0,1-6 0,2-11 0,9-4 0,9-10 0,3 0 0,7 0 0,-8-11 0,5-7 0,-11-6 0,0-8 0,-9 5 0,-4 2 0,-3 8 0,-1 3 0,5 6 0,2 5 0,6 3 0,1 3 0,8 12 0,-1 6 0,4 6 0,0-3 0,-6-2 0,2-5 0,-2-8 0,-3 0 0,4-4 0,-3 1 0</inkml:trace>
  <inkml:trace contextRef="#ctx0" brushRef="#br0" timeOffset="7762">14246 0 24575,'5'32'0,"-1"7"0,-3 7 0,-1 7 0,0 0 0,0 0 0,4-5 0,-1-2 0,2-9 0,-2-5 0,-1-1 0,1-7 0,-25 34 0,-8 4 0</inkml:trace>
  <inkml:trace contextRef="#ctx0" brushRef="#br0" timeOffset="8332">12044 1228 24575,'30'33'0,"-13"2"0,-11 1 0,-6-1 0,0 1 0,0-11 0,0-3 0,0-11 0,0 0 0,-9-10 0,-3-2 0</inkml:trace>
  <inkml:trace contextRef="#ctx0" brushRef="#br0" timeOffset="8516">12044 1196 24575,'0'0'0</inkml:trace>
  <inkml:trace contextRef="#ctx0" brushRef="#br0" timeOffset="9053">12214 1165 24575,'23'74'0,"-4"-6"0,-19-40 0,3-2 0,1-1 0,3-8 0,-4-3 0,1-11 0,-4-14 0,0-14 0,0-11 0,0-3 0,6-3 0,4 7 0,12 3 0,9 4 0,2 9 0,6 1 0,-8 6 0,0 5 0,-9 3 0,-1 4 0,-5 11 0,-2 11 0,0 5 0,-6 11 0,0-2 0,-1 3 0,-1-14 0,-3 0 0,12 0 0,8 2 0</inkml:trace>
  <inkml:trace contextRef="#ctx0" brushRef="#br0" timeOffset="9403">12806 1207 24575,'-70'-15'0,"13"12"0,57 39 0,0-1 0,0-3 0,0-5 0,0-3 0,6-4 0,5-6 0,9-4 0,8-10 0,7 0 0,4 0 0,-4 0 0,-3 0 0,9-5 0,-2-1 0</inkml:trace>
  <inkml:trace contextRef="#ctx0" brushRef="#br0" timeOffset="9837">13230 1249 24575,'-69'-67'0,"13"25"0,42 70 0,4 6 0,10-2 0,0 0 0,0 3 0,3-4 0,4-7 0,8-5 0,10-12 0,-1-2 0,-2-5 0,-2-7 0,-3-7 0,-1-4 0,-6-10 0,-4 9 0,-3 1 0,-1 4 0,-2 0 0,4-2 0,2-5 0</inkml:trace>
  <inkml:trace contextRef="#ctx0" brushRef="#br0" timeOffset="10494">13357 1123 24575,'38'-6'0,"-6"3"0,-7 11 0,-4 6 0,-7 6 0,0 5 0,-4-3 0,4 3 0,-6 0 0,-1-4 0,0-2 0,4-9 0,-6-9 0,0-12 0,-5-18 0,1-6 0,3-7 0,1 5 0,2 6 0,8 8 0,3 9 0,-1 2 0,8 2 0,-9 4 0,6 2 0,-8 18 0,0 11 0,-4 14 0,-3 10 0,-2 2 0,-5-2 0,0-8 0,0-9 0,0-9 0,0-16 0,1-16 0,3-14 0,-2-11 0,5-9 0,0 3 0,4 5 0,-1 3 0,1 15 0,8 4 0,2 13 0,5 0 0,-5 0 0,3 8 0,-7 10 0,-5 4 0,-1 13 0,-3-2 0,2-1 0,-4-5 0,8-6 0,-2-5 0</inkml:trace>
  <inkml:trace contextRef="#ctx0" brushRef="#br0" timeOffset="10979">14109 1186 24575,'74'-12'0,"-15"1"0,-45 8 0,-2-4 0,-2-7 0,0 1 0,-3-5 0,-3 4 0,-4-4 0,0 4 0,0-3 0,0 4 0,0-1 0,-1 3 0,-2 4 0,-13 2 0,-2 6 0,-11 4 0,0 6 0,8 12 0,3 9 0,6 4 0,5 3 0,3-3 0,4 6 0,6-13 0,4-4 0,9-7 0,6-8 0,-2-4 0,-5-2 0,1-3 0,-5-1 0,5 4 0,-3 2 0</inkml:trace>
  <inkml:trace contextRef="#ctx0" brushRef="#br0" timeOffset="11881">12510 1853 24575,'-84'-42'0,"17"18"0,18 11 0,10 6 0,5 2 0,9 1 0,2 3 0,9 1 0,4 18 0,7 7 0,2 6 0,1 1 0,0-5 0,0-2 0,7-9 0,7-5 0,16-5 0,16-6 0,8 0 0,3 0 0,-7-13 0,-7-5 0,-16-8 0,-13 2 0,-7 2 0,-7 5 0,0 4 0,2 13 0,5 16 0,7 16 0,5 7 0,2 10 0,-4-1 0,-3 2 0,-6 2 0,-1-3 0,-4-2 0,0-1 0,-2-6 0,-1-1 0,0-10 0,0-1 0,-1-10 0,-2-7 0,-12-6 0,-6-5 0,2-7 0,5-7 0,7-8 0,4-13 0,2-2 0,1-2 0,4 6 0,3 5 0,6 9 0,1 2 0,1-1 0,0-3 0,1-6 0</inkml:trace>
  <inkml:trace contextRef="#ctx0" brushRef="#br0" timeOffset="12314">12690 1810 24575,'23'21'0,"-9"8"0,0 1 0,1 5 0,0-3 0,3-4 0,-7-9 0,0-5 0,-1-9 0,-8-5 0,2-18 0,-4-13 0,0-7 0,0-8 0,2 4 0,1-1 0,9 12 0,9 10 0,5 4 0,6 6 0,-5 6 0,13-9 0,-2 2 0</inkml:trace>
  <inkml:trace contextRef="#ctx0" brushRef="#br0" timeOffset="12747">13240 1778 24575,'-65'-9'0,"14"9"0,51 35 0,0-2 0,0 2 0,1-11 0,2-6 0,4-7 0,8-4 0,-3-2 0,6-5 0,-5-2 0,1-5 0,-3-5 0,-4-9 0,1 0 0,-4 0 0,-1-5 0,-3 8 0,0 0 0,0 1 0,19-4 0,4-6 0</inkml:trace>
  <inkml:trace contextRef="#ctx0" brushRef="#br0" timeOffset="13333">13357 1694 24575,'49'76'0,"-14"-16"0,-8-19 0,5-16 0,0-6 0,3-12 0,-1-2 0,-6-5 0,-1-3 0,-13-4 0,-1-6 0,-6-11 0,2 0 0,-6-4 0,1 9 0,-4 1 0,0 5 0,0 3 0,0 9 0,0 11 0,4 8 0,4 7 0,1-7 0,2 0 0,-3-10 0,2-1 0,-1-4 0,5-3 0,-3 0 0,0 0 0,0-6 0,-1-5 0,-4-9 0,-2-8 0,-3-1 0,-1 0 0,0 5 0,0 6 0,0 3 0,0 4 0,0 1 0,9-6 0,3 0 0</inkml:trace>
  <inkml:trace contextRef="#ctx0" brushRef="#br0" timeOffset="13609">14108 1536 24575,'47'67'0,"-19"-14"0,-18-14 0,-10-8 0,0-1 0,0-5 0,0 3 0,0-7 0,0-6 0,0-4 0,-3-3 0,-4 3 0,-28-1 0,-16 1 0</inkml:trace>
  <inkml:trace contextRef="#ctx0" brushRef="#br0" timeOffset="13826">13855 1810 24575,'53'-12'0,"0"1"0,38-3 0,-19 4 0,-19 3 0,-11 1 0,-10-1 0,-9 0 0,-9-4 0,-3 6 0,5-14 0,0 1 0</inkml:trace>
  <inkml:trace contextRef="#ctx0" brushRef="#br0" timeOffset="14298">14341 1472 24575,'12'68'0,"-5"-12"0,-5-16 0,-2-5 0,0 1 0,0-5 0,0-2 0,0-12 0,0-5 0,0-5 0,5-5 0,2-4 0,7-12 0,5-8 0,9-14 0,-1 8 0,5 0 0,1 10 0,-9 8 0,6 4 0,-13 6 0,0 3 0,-10 8 0,-2 8 0,-5 16 0,0-3 0,0 0 0,1-10 0,2-8 0,3-7 0,9-12 0,2-6 0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4:24.458"/>
    </inkml:context>
    <inkml:brush xml:id="br0">
      <inkml:brushProperty name="width" value="0.0499" units="cm"/>
      <inkml:brushProperty name="height" value="0.0499" units="cm"/>
      <inkml:brushProperty name="color" value="#00A0D7"/>
    </inkml:brush>
  </inkml:definitions>
  <inkml:trace contextRef="#ctx0" brushRef="#br0">1 6699 24575,'66'18'0,"1"-4"0,-14-14 0,4-5 0,7-2 0,-7-3 0,-4-4 0,-10-5 0,-12-2 0,-5-6 0,-8 5 0,3-7 0,0-3 0,12-5 0,13-9 0,12-2 0,12-5 0,-2 0 0,-1 0 0,-12 1 0,-10 3 0,-12 4 0,-11 3 0,-1 1 0,-4-9 0,6-4 0,5-6 0,15-7 0,17-4 0,7 0 0,-29 36 0,-1-1 0,-4-3 0,-1-1 0,25-34 0,-14-4 0,-14 7 0,-12 5 0,-3-1 0,-1 1 0,-2-4 0,3-6 0,4 6 0,7-9 0,4 5 0,6-2 0,7 2 0,3-2 0,4-1 0,0-6 0,3-1 0,-27 38 0,-1 0 0,18-42 0,-4-2 0,-3-1 0,-2 2 0,-1-2 0,5 3 0,-16 42 0,1 0 0,-1 0 0,1 0 0,3-5 0,-1 0 0,0 0 0,-2-1 0,4-7 0,-2-1 0,-4 1 0,0-1 0,0-5 0,-2-1 0,-2 4 0,-1-2 0,0-6 0,-2-1 0,-2 9 0,-2 0 0,2-4 0,-1 1 0,-2 4 0,-1 1 0,0 1 0,0 2 0,-1 1 0,1 1 0,-1 2 0,2 0 0,-1 3 0,1 0 0,17-41 0,5 2 0,16 8 0,6 0 0,4 7 0,0 5 0,-7 5 0,-3 3 0,-7-6 0,-4 0 0,-7-4 0,-2 8 0,-5-8 0,6 9 0,5-2 0,10 3 0,11 8 0,11 2 0,10 5 0,-6 2 0,-1-2 0,-18 4 0,-13 3 0,-5 5 0,-6 2 0,10 10 0,4-6 0,21 3 0,14-3 0,9 1 0,-2 2 0,-11 4 0,-17 0 0,-3 1 0,-5 6 0,14 4 0,12 7 0,9-2 0,4 2 0,-12-1 0,-15 4 0,-10 0 0,-12 0 0,1 0 0,-4 0 0,16 0 0,16 0 0,1 5 0,9 2 0,-13 7 0,-5 4 0,-11-1 0,-10 4 0,-4-4 0,0 8 0,13-4 0,12 7 0,15-7 0,7 4 0,-7-4 0,-4 7 0,-14-3 0,-14 3 0,-6 2 0,-8 5 0,9-1 0,12 5 0,11-4 0,14 4 0,-1-3 0,-3 0 0,-10 6 0,-15-7 0,-12 11 0,-9-4 0,-5 3 0,-2-3 0,4 9 0,-7 2 0,6 2 0,1-2 0,7 0 0,3 0 0,4-3 0,3 3 0,2-6 0,6 6 0,-6-3 0,-1-1 0,-1 3 0,-3-3 0,1 3 0,-9 1 0,0-1 0,-7-3 0,0 3 0,-3-3 0,-1-1 0,5 2 0,-3-6 0,6 2 0,-1 1 0,8-1 0,10-1 0,8-6 0,9 2 0,5-2 0,-4 2 0,-3 1 0,-9-5 0,-9 1 0,-9-6 0,-8 7 0,2 1 0,-6 2 0,7-3 0,7 3 0,11-3 0,14 0 0,12 4 0,5-4 0,-1 4 0,-9-8 0,-8 4 0,-9-4 0,-8-2 0,-3-1 0,5-5 0,16 8 0,13-6 0,19 3 0,-7-5 0,0-6 0,-18 2 0,-14 1 0,3-4 0,1 5 0,19-5 0,12 5 0,4-4 0,-4-3 0,-16 2 0,-12-3 0,-6 0 0,-2 0 0,19-4 0,14 1 0,3-2 0,3-1 0,-13 3 0,-11 0 0,-13-5 0,-5-5 0,19 5 0,17 2 0,8-3 0,9-4 0,-16 0 0,-16 0 0,-8 3 0,-13-4 0,12 2 0,9-1 0,14-3 0,11 2 0,-10-1 0,-11-2 0,-16 0 0,-8 0 0,4 1 0,9 2 0,15 2 0,10 2 0,-2-2 0,-12-5 0,-11 0 0,-13 0 0,-9 0 0,-6 0 0,4 0 0,10 0 0,10 0 0,18 0 0,-2 0 0,3 0 0,-12 0 0,-13 0 0,-13 0 0,-9 0 0,-3 0 0,-6 0 0,8 0 0,2 0 0,9 0 0,5 0 0,-1 0 0,-2 0 0,3 0 0,-8 0 0,6 0 0,-5 0 0,11-19 0,-4-5 0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3:54.254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361 116 24575,'6'27'0,"-3"5"0,0 3 0,0 4 0,9-4 0,9-6 0,0-1 0,4-7 0,-4 2 0,-3-5 0,0 1 0,-3-1 0,-6-3 0,-6-5 0,-1-1 0,-2 1 0,0-2 0,0 12 0,-5 2 0,-1 5 0</inkml:trace>
  <inkml:trace contextRef="#ctx0" brushRef="#br0" timeOffset="507">181 317 24575,'65'0'0,"2"0"0,-7 0 0,-5 0 0,-6 0 0,-6 0 0,-12 0 0,-10-4 0,-6-4 0,-4 4 0,-4 0 0,-2-2 0,9-4 0,-2-7 0</inkml:trace>
  <inkml:trace contextRef="#ctx0" brushRef="#br0" timeOffset="1458">699 181 24575,'-49'-81'0,"14"28"0,11 29 0,-4 17 0,-5-2 0,-19 7 0,3-2 0,-9 4 0,10 0 0,6 0 0,10 0 0,1 0 0,14 0 0,-8 9 0,13 8 0,-8 0 0,4 13 0,-10-13 0,8 14 0,-6-13 0,12 6 0,-3-7 0,4 4 0,5 0 0,-3 0 0,8 10 0,-4-8 0,5 13 0,0-14 0,0 13 0,9-11 0,-2 11 0,13-13 0,-3 9 0,-5-9 0,2 4 0,-4-5 0,2-4 0,3 3 0,1-13 0,0 7 0,10-8 0,1 4 0,14 1 0,3-5 0,9-1 0,0-1 0,-5-3 0,3 4 0,-12-5 0,-2 0 0,-11 0 0,-5 0 0,-5 0 0,-1-5 0,-4-10 0,0-3 0,-1-7 0,1 3 0,-5-8 0,-2 6 0,-4-11 0,0 8 0,0-5 0,0-4 0,0-2 0,0 1 0,0 0 0,0 1 0,0 12 0,0-1 0,-33 10 0,-8-1 0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3:14.443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1 1 24575,'17'67'0,"-3"-7"0,-14-28 0,1 3 0,3 0 0,-2 4 0,5-4 0,0-1 0,4-6 0,-5 1 0,-3-8 0,3-7 0,-9-28 0,2-10 0</inkml:trace>
  <inkml:trace contextRef="#ctx0" brushRef="#br0" timeOffset="830">224 107 24575,'-18'61'0,"4"-8"0,14-22 0,1 4 0,3 7 0,2-5 0,4-1 0,0-13 0,-3-5 0,2-5 0,-8-17 0,4-17 0,-5-13 0,0-12 0,0-1 0,0 1 0,10 5 0,8 6 0,7 3 0,7 4 0,4 8 0,3 9 0,0 5 0,-4 6 0,1 4 0,-11 7 0,1 7 0,-12 18 0,-1 0 0,-6 3 0,2-3 0,-1-4 0,-4-5 0,0-2 0,-2-9 0,2-5 0,6-1 0,7-4 0</inkml:trace>
  <inkml:trace contextRef="#ctx0" brushRef="#br0" timeOffset="1262">1080 137 24575,'-66'-29'0,"6"8"0,21 28 0,3 8 0,4 10 0,13 5 0,5 2 0,10-1 0,0 0 0,3 0 0,1-6 0,1-2 0,3-5 0,8-8 0,13-6 0,15-3 0,13-1 0,0 0 0,-7 0 0,-7 0 0,-15 0 0,-8 14 0,-12 4 0</inkml:trace>
  <inkml:trace contextRef="#ctx0" brushRef="#br0" timeOffset="1797">1588 329 24575,'-54'-77'0,"5"32"0,5 29 0,5 16 0,5 0 0,9 0 0,2 0 0,9 0 0,1 14 0,6 8 0,-1 6 0,4 4 0,1-4 0,3 0 0,0-6 0,0-1 0,0-4 0,10-11 0,9-3 0,10-1 0,3-4 0,3-1 0,-3-3 0,-4-5 0,-10-4 0,-7-3 0,-4 1 0,0-4 0,-3 5 0,-4-5 0,0 7 0,5-1 0,1 4 0</inkml:trace>
  <inkml:trace contextRef="#ctx0" brushRef="#br0" timeOffset="2658">1716 138 24575,'29'49'0,"-5"-5"0,-24-8 0,0 1 0,0-9 0,0 3 0,0-10 0,3-2 0,1-8 0,0-10 0,-4-7 0,0-19 0,0-7 0,3-6 0,1-1 0,0-1 0,0 1 0,2 7 0,4 8 0,1 6 0,-1 4 0,6 7 0,1 3 0,1 7 0,3 7 0,-7 8 0,4 14 0,-5 3 0,-3 0 0,1 0 0,0-3 0,-4-5 0,0-2 0,-1-8 0,1-2 0,2-8 0,-8-12 0,4-12 0,-4-11 0,3-7 0,2-9 0,4-8 0,12 4 0,3 3 0,8 8 0,-1 12 0,-4 7 0,4 11 0,-11 2 0,0 5 0,-7 15 0,0 10 0,-7 11 0,-3 14 0,-3-6 0,-1 6 0,0-11 0,0-8 0,0 2 0,0-8 0,5-7 0,10-18 0,7-6 0</inkml:trace>
  <inkml:trace contextRef="#ctx0" brushRef="#br0" timeOffset="3178">2403 265 24575,'55'0'0,"0"0"0,-16 0 0,1 0 0,-1 0 0,0 0 0,-7 0 0,-1-7 0,-9 0 0,0-6 0,-8 3 0,0-6 0,-8-5 0,-3 0 0,-1 5 0,-2 2 0,0-3 0,0-1 0,-11 7 0,-7 0 0,-5 8 0,-5-1 0,-6 3 0,2 1 0,-2 3 0,2 8 0,5 9 0,2 19 0,8 0 0,3 6 0,6-6 0,5-4 0,2-3 0,1-4 0,12-3 0,9-7 0,10-4 0,15-7 0,-9 1 0,-6-4 0,-8-1 0,-13 11 0,1 4 0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3:14.661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0 1 24575,'0'0'0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3:20.420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317 66 24575,'-82'-41'0,"18"16"0,20 30 0,12 13 0,1 8 0,3-2 0,10 8 0,8-4 0,6 7 0,1-6 0,9-1 0,8-7 0,10-1 0,12-2 0,1-3 0,-5-4 0,-4-6 0,-10-1 0,-3-3 0,-4-1 0,-1 14 0,1 4 0</inkml:trace>
  <inkml:trace contextRef="#ctx0" brushRef="#br0" timeOffset="679">645 193 24575,'-45'-44'0,"1"0"0,-28-25 0,40 72 0,9 5 0,2 10 0,2 4 0,8 10 0,3-1 0,8-3 0,0-2 0,0-5 0,0 2 0,0-1 0,0-4 0,11-12 0,6-2 0,11-3 0,8-1 0,3-1 0,-4-3 0,-5-13 0,-5-8 0,-8-3 0,-7 3 0,-4 4 0,-6 0 0,0 4 0,0 16 0,0 13 0,0 16 0,5 5 0,2 9 0,6 2 0,1 5 0,8-6 0,-1-8 0,-4-3 0,-3-4 0,-5-8 0,5-10 0,-2 1 0,-6-19 0,-1 1 0</inkml:trace>
  <inkml:trace contextRef="#ctx0" brushRef="#br0" timeOffset="1043">866 109 24575,'6'59'0,"-1"-1"0,-5-12 0,0 1 0,0 2 0,0 0 0,0-4 0,0-7 0,0-3 0,0-6 0,0-8 0,0-9 0,0-3 0</inkml:trace>
  <inkml:trace contextRef="#ctx0" brushRef="#br0" timeOffset="1475">804 45 24575,'83'-24'0,"-23"17"0,-31 18 0,-19 14 0,-3-3 0,0 3 0,-2-3 0,-5-5 0,-2-2 0,-5 0 0,-5-7 0,-9 3 0,4-8 0,3 1 0,-1-3 0,1-1 0,0 0 0,8 5 0,-13 5 0,1 7 0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8:53:18.294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73 0 24575,'-6'65'0,"2"1"0,4-10 0,5 2 0,6-2 0,1-3 0,5 0 0,0-11 0,0-10 0,-1-7 0,-6-11 0,1 9 0,0-5 0</inkml:trace>
  <inkml:trace contextRef="#ctx0" brushRef="#br0" timeOffset="425">0 106 24575,'66'-35'0,"-3"13"0,-4 15 0,-2 7 0,-7 0 0,-11 0 0,-8 0 0,-10 0 0,-6 6 0,-8 5 0,-2 4 0,-5 6 0,-1 0 0,-3 1 0,-16-5 0,-12 1 0,-15-9 0,-6 2 0,5-8 0,9 1 0,3-3 0,28 4 0,-1 1 0</inkml:trace>
  <inkml:trace contextRef="#ctx0" brushRef="#br0" timeOffset="980">496 180 24575,'73'-12'0,"-9"5"0,-16 5 0,-6 2 0,-2 0 0,-8 0 0,-7-5 0,-11-2 0,-4-2 0,-2-2 0,-4 1 0,-4-6 0,0-1 0,-2 1 0,-5 2 0,-4 2 0,-6 2 0,-7-1 0,3 1 0,-7 4 0,-1 2 0,1 3 0,-3 1 0,11 13 0,-2 5 0,8 12 0,4 2 0,4 7 0,2 0 0,3-6 0,1-2 0,6-6 0,5 0 0,23-11 0,15-4 0,9-6 0,2-1 0,-16-1 0,-8-2 0,-15 0 0,3 4 0,-7 2 0</inkml:trace>
  <inkml:trace contextRef="#ctx0" brushRef="#br0" timeOffset="1413">1016 86 24575,'6'35'0,"-3"0"0,-1-2 0,-2-1 0,0-10 0,0 7 0,0-13 0,0 2 0,0-5 0,0-12 0,0-7 0,0-19 0,0-7 0,0-2 0,0 3 0,4 4 0,3 2 0,7 8 0,4 7 0,10 4 0,4 6 0,2 0 0,12 0 0,3 0 0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6:39.036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74 7 24575,'-6'90'0,"2"-9"0,4-35 0,0 1 0,0 2 0,0-2 0,0-5 0,0-4 0,0-3 0,0-8 0,0-5 0,-19-25 0,-5-10 0</inkml:trace>
  <inkml:trace contextRef="#ctx0" brushRef="#br0" timeOffset="36">0 154 24575,'52'-44'0,"0"0"0,-7 3 0,-8 16 0,-23 32 0,1 8 0,-1 2 0,-3 2 0,-4-1 0,-5 2 0,2-3 0,-4 4 0,-4 4 0,-7-1 0,-10 4 0,-3-7 0,-1 4 0,1-11 0,6 0 0,3-7 0,1-7 0,2 0 0,-13 5 0,-3 1 0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7:04.481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1271 1456 24575,'6'59'0,"-2"8"0,-4 0 0,0 13 0,0 4 0,0 2 0,0-5 0,0-9 0,0-12 0,0-9 0,0-16 0,0-9 0,0-20 0,-4-31 0,-2-15 0</inkml:trace>
  <inkml:trace contextRef="#ctx0" brushRef="#br0" timeOffset="361">1176 1614 24575,'31'-41'0,"1"-1"0,17-7 0,-18 31 0,-6 15 0,3-2 0,4-2 0,12 2 0,9 5 0,-4 11 0,-11 7 0,-12 11 0,-15 10 0,-11 2 0,-18 1 0,-10-4 0,-21-3 0,6-7 0,8-3 0,3-5 0,4-6 0,7-4 0,7-10 0,7-6 0,3-5 0,-6-23 0,-2-11 0</inkml:trace>
  <inkml:trace contextRef="#ctx0" brushRef="#br0" timeOffset="795">1832 1435 24575,'23'83'0,"-4"-7"0,-19-34 0,0-4 0,0-3 0,0-5 0,0-5 0,0-5 0,0-19 0,0-30 0,0-11 0,0-24 0,4 7 0,-1 7 0,10 7 0,1 4 0,3 11 0,4 3 0,0 8 0,11 6 0,-3 5 0,6 3 0,8 15 0,0 6 0</inkml:trace>
  <inkml:trace contextRef="#ctx0" brushRef="#br0" timeOffset="1288">2202 1593 24575,'45'17'0,"-3"-6"0,2-8 0,-9-3 0,-3-6 0,-4-4 0,-12-3 0,2-1 0,-7-4 0,3 8 0,-4-3 0,-3 2 0,-2 3 0,-5-3 0,0 2 0,0-9 0,0 9 0,0-2 0,-2-1 0,-5-2 0,-4 5 0,-7 5 0,-5 3 0,2 1 0,-6 7 0,2 7 0,4 12 0,3 13 0,10 3 0,1 4 0,5-2 0,2 2 0,9-13 0,5-9 0,12-7 0,2-10 0,-1-2 0,-9-5 0,5 0 0,-1 0 0,1 0 0,12-19 0,4-5 0</inkml:trace>
  <inkml:trace contextRef="#ctx0" brushRef="#br0" timeOffset="1717">2943 1933 24575,'-12'-48'0,"3"-4"0,9 3 0,0-12 0,0-6 0,0 1 0,0 2 0,6 7 0,4 7 0,2 9 0,6 9 0,-4 3 0,3 8 0,-6 3 0,3 11 0,0 3 0,7 4 0,3 10 0,-3 8 0,-2 11 0,-8 10 0,-6-7 0,9 12 0,-2-5 0</inkml:trace>
  <inkml:trace contextRef="#ctx0" brushRef="#br0" timeOffset="1955">2932 1677 24575,'65'-28'0,"-1"0"0,-14 9 0,-5 3 0,3-3 0,-4 8 0,-10-5 0</inkml:trace>
  <inkml:trace contextRef="#ctx0" brushRef="#br0" timeOffset="-3776">328 199 24575,'-3'60'0,"0"0"0,0-3 0,1-6 0,2-9 0,0 9 0,0 5 0,0 2 0,0-2 0,0-2 0,0 3 0,0-6 0,0-5 0,0-5 0,0-9 0,0-8 0,0-3 0,0-7 0,0 1 0,0-4 0</inkml:trace>
  <inkml:trace contextRef="#ctx0" brushRef="#br0" timeOffset="-3046">234 80 24575,'-63'65'0,"6"-11"0,32-12 0,-2-4 0,6-3 0,0-5 0,10-13 0,3-1 0,14-13 0,4-6 0,17-15 0,9-17 0,1-4 0,-5-11 0,-5 9 0,-2-1 0,-8 5 0,-3-1 0,-5 13 0,-2 4 0,-5 7 0,2 3 0,2 5 0,-1 12 0,6 12 0,0 8 0,0 1 0,3 1 0,4-3 0,7 3 0,-2-5 0,6 2 0,-4-5 0,7 1 0,-10-7 0,7 4 0,-13 4 0,14 15 0,-8 12 0</inkml:trace>
  <inkml:trace contextRef="#ctx0" brushRef="#br0" timeOffset="-2072">1027 495 24575,'24'54'0,"-5"-2"0,-19-10 0,0-1 0,0-2 0,0-2 0,0-6 0,0-8 0,0-6 0,4-9 0,2-12 0,5-17 0,3-21 0,7-21 0,0-3 0,15 3 0,-9 10 0,4 7 0,-9 9 0,-1 13 0,-7 8 0,0 13 0,-6 2 0,-1 1 0,0 18 0,4 11 0,0 8 0,-1 6 0,-4-1 0,-3 0 0,2-9 0,-1-5 0,4-9 0,-7-13 0,4-11 0,-5-16 0,1-10 0,3-15 0,1 1 0,6 6 0,5 5 0,6 9 0,5 7 0,8 11 0,-1 2 0,5 5 0,-9 2 0,2 5 0,-12 18 0,-2 14 0,-5 8 0,-3-1 0,-4 2 0,-2-6 0,-3-3 0,-1-11 0,3-7 0,1-7 0,4-6 0,-1-5 0,12 8 0,3 0 0</inkml:trace>
  <inkml:trace contextRef="#ctx0" brushRef="#br0" timeOffset="-1605">2066 474 24575,'-77'-23'0,"16"19"0,61 53 0,0-2 0,0-1 0,0-7 0,0-4 0,0-3 0,0-4 0,1-3 0,3-8 0,13-6 0,8-8 0,10-3 0,-3-3 0,-4-5 0,-7-10 0,-2-5 0,-8-13 0,-3 3 0,-8-2 0,0 5 0,0 5 0,0 1 0,0 10 0,9-5 0,3 3 0</inkml:trace>
  <inkml:trace contextRef="#ctx0" brushRef="#br0" timeOffset="-1105">2340 410 24575,'53'37'0,"-11"0"0,-42 6 0,0 0 0,0 3 0,0-2 0,0 1 0,0-9 0,0-5 0,0-20 0,0-34 0,0-27 0,1-8 0,3 13 0,2 1 0,4-2 0,5 6 0,3 1 0,8 10 0,6 1 0,4 10 0,7 8 0,-2 4 0,-3 6 0,-6 0 0,-1 4 0,-4 2 0</inkml:trace>
  <inkml:trace contextRef="#ctx0" brushRef="#br0" timeOffset="-569">2963 506 24575,'88'-6'0,"-21"2"0,-25 3 0,-7 1 0,-7-5 0,-3-2 0,-9-2 0,-5-2 0,-5 1 0,-17-2 0,-7-2 0,-9 1 0,-4-5 0,-1 5 0,11-1 0,-2 4 0,9 2 0,-3 4 0,3 4 0,-2 4 0,2 11 0,4 8 0,-1 19 0,5 7 0,6 4 0,0-2 0,0 2 0,0 0 0,0-3 0,0-12 0,0-2 0,6-16 0,5-6 0,9-7 0,8-7 0,0 0 0,-3 0 0,-1 0 0,-7 0 0</inkml:trace>
  <inkml:trace contextRef="#ctx0" brushRef="#br0">1271 1457 24575,'6'59'0,"-2"8"0,-4 0 0,0 13 0,0 4 0,0 2 0,0-5 0,0-9 0,0-12 0,0-9 0,0-16 0,0-9 0,0-20 0,-4-31 0,-2-15 0</inkml:trace>
  <inkml:trace contextRef="#ctx0" brushRef="#br0" timeOffset="361">1176 1615 24575,'31'-41'0,"1"-1"0,17-7 0,-18 31 0,-6 15 0,3-2 0,4-2 0,12 2 0,9 5 0,-4 11 0,-11 7 0,-12 11 0,-15 10 0,-11 2 0,-18 1 0,-10-4 0,-21-3 0,6-7 0,8-3 0,3-5 0,4-6 0,7-4 0,7-10 0,7-6 0,3-5 0,-6-23 0,-2-11 0</inkml:trace>
  <inkml:trace contextRef="#ctx0" brushRef="#br0" timeOffset="795">1832 1435 24575,'23'83'0,"-4"-7"0,-19-34 0,0-4 0,0-3 0,0-5 0,0-5 0,0-5 0,0-19 0,0-30 0,0-11 0,0-24 0,4 7 0,-1 7 0,10 7 0,1 4 0,3 11 0,4 3 0,0 8 0,11 6 0,-3 5 0,6 3 0,8 15 0,0 6 0</inkml:trace>
  <inkml:trace contextRef="#ctx0" brushRef="#br0" timeOffset="1288">2201 1593 24575,'45'17'0,"-3"-6"0,2-8 0,-9-3 0,-3-6 0,-4-4 0,-12-3 0,2-1 0,-7-4 0,3 8 0,-4-3 0,-3 2 0,-2 3 0,-5-3 0,0 2 0,0-9 0,0 9 0,0-2 0,-2-1 0,-5-2 0,-4 5 0,-7 5 0,-5 3 0,2 1 0,-6 7 0,2 7 0,4 12 0,3 13 0,10 3 0,1 4 0,5-2 0,2 2 0,9-13 0,5-9 0,12-7 0,2-10 0,-1-2 0,-9-5 0,5 0 0,-1 0 0,1 0 0,12-19 0,4-5 0</inkml:trace>
  <inkml:trace contextRef="#ctx0" brushRef="#br0" timeOffset="1717">2943 1933 24575,'-12'-48'0,"3"-4"0,9 3 0,0-12 0,0-6 0,0 1 0,0 2 0,6 7 0,4 7 0,2 9 0,6 9 0,-4 3 0,3 8 0,-6 3 0,3 11 0,0 3 0,7 4 0,3 10 0,-3 8 0,-2 11 0,-8 10 0,-6-7 0,9 12 0,-2-5 0</inkml:trace>
  <inkml:trace contextRef="#ctx0" brushRef="#br0" timeOffset="1955">2932 1678 24575,'65'-28'0,"-1"0"0,-14 9 0,-5 3 0,3-3 0,-4 8 0,-10-5 0</inkml:trace>
  <inkml:trace contextRef="#ctx0" brushRef="#br0" timeOffset="4434">3524 1699 24575,'44'-40'0,"0"0"0,27-23 0,-71 49 0,-1-1 0,-3 0 0,-5-2 0,-5 3 0,0 4 0,3 7 0,-3 2 0,0 1 0,3 0 0,4 0 0,0 10 0,-4 8 0,2 16 0,2 12 0,2 6 0,5 4 0,0 3 0,0 4 0,0-11 0,0-10 0,6-10 0,5-14 0,5-8 0,9-6 0,1-8 0,2-3 0,-7-7 0,9-16 0,-2-9 0</inkml:trace>
  <inkml:trace contextRef="#ctx0" brushRef="#br0" timeOffset="4902">4044 1445 24575,'6'96'0,"-3"-22"0,-2-19 0,-1-13 0,0 3 0,0-6 0,0-4 0,0-3 0,0-10 0,0-8 0,0-21 0,0-10 0,0-22 0,0-7 0,0-6 0,0-4 0,5-3 0,2 6 0,5 1 0,-2 14 0,4 8 0,-3 16 0,0 7 0,23-17 0,0 1 0</inkml:trace>
  <inkml:trace contextRef="#ctx0" brushRef="#br0" timeOffset="5371">4224 1414 24575,'0'55'0,"0"-2"0,4-3 0,3 3 0,2-3 0,-2-1 0,2-5 0,-2-2 0,2-7 0,2-10 0,-2-9 0,-1-9 0,-4-14 0,-4-13 0,0-18 0,0-11 0,0 0 0,4-3 0,6-1 0,16 7 0,17 8 0,5 4 0,-2 12 0,-10 8 0,9-14 0,-6-1 0</inkml:trace>
  <inkml:trace contextRef="#ctx0" brushRef="#br0" timeOffset="5857">4658 1625 24575,'74'-11'0,"-11"0"0,-42 7 0,-4-1 0,-3-6 0,-4-1 0,-3-2 0,-2-1 0,-5-3 0,-13-4 0,-4 4 0,-6 1 0,2 6 0,0 5 0,0 3 0,5 4 0,6 6 0,-1 14 0,4 14 0,3 5 0,0 3 0,3-1 0,1 0 0,0-4 0,0-3 0,13-4 0,11-7 0,15-7 0,21-10 0,1-5 0,3 2 0,-8-3 0,-4-15 0,2-4 0</inkml:trace>
  <inkml:trace contextRef="#ctx0" brushRef="#br0" timeOffset="6496">5504 1572 24575,'-48'-76'0,"4"11"0,6 62 0,8-1 0,2 4 0,9 1 0,5 3 0,2 14 0,2 13 0,3 3 0,0 12 0,4-6 0,0 3 0,2-5 0,1-9 0,0-2 0,0-13 0,9-5 0,4-4 0,12-5 0,3-14 0,7-7 0,-5-10 0,1-8 0,-11-1 0,-2-9 0,-10-5 0,-4-6 0,-3-2 0,-1-2 0,0-4 0,0-3 0,0 10 0,0 8 0,1 16 0,3 15 0,1 11 0,6 7 0,-5 22 0,8 15 0,0 23 0,1 12 0,3 3 0,0-3 0,3-4 0,-1-9 0,-3 1 0,-6-6 0,-7-8 0,-3-3 0,-1-7 0,0 6 0,0-9 0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6:51.038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1 561 24575,'6'-63'0,"-3"20"0,0 22 0,0 10 0,3-3 0,4 0 0,2-1 0,2 1 0,3-4 0,4-7 0,1 4 0,3 0 0,-3 0 0,3 3 0,-3-2 0,0-1 0,-1 2 0,0-2 0,-1 2 0,-2-5 0,-3 1 0,-5 2 0,1 4 0,0-1 0,-4 8 0,0 0 0,0 2 0,3 2 0,1 1 0,-1 5 0,1 1 0,0 3 0,-1 3 0,1 7 0,-2 1 0,-2 3 0,-1-3 0,-2-4 0,2 9 0,4 4 0,1 3 0,-1 5 0,-3-7 0,0 3 0,1-10 0,2-8 0,1 1 0,-1-4 0,1 7 0,-1-7 0,10 17 0,3-7 0</inkml:trace>
  <inkml:trace contextRef="#ctx0" brushRef="#br0" timeOffset="1558">8711 6996 24575,'46'-4'0,"-7"-2"0,-29-11 0,4-3 0,0 2 0,2 2 0,-2-2 0,-3 1 0,4 0 0,-4 2 0,-5 0 0,-1 1 0,0 1 0,-4 2 0,2 0 0,-1 0 0,-2 1 0,0 3 0,0 0 0,-4-2 0,0-5 0,-4 6 0,1-2 0,-5 1 0,2-1 0,-2-1 0,9 1 0,-1-1 0,4 0 0,-5 6 0,-2 1 0,3-2 0,0-1 0,-2 2 0,0 1 0,-18-6 0,-5-1 0</inkml:trace>
  <inkml:trace contextRef="#ctx0" brushRef="#br0" timeOffset="3687">1123 2688 24575,'0'0'0</inkml:trace>
  <inkml:trace contextRef="#ctx0" brushRef="#br0" timeOffset="4355">1123 2690 24575,'-63'-39'0,"0"0"0,0 0 0,-18-17 0,30 28 0,75 81 0,9 9 0,2 5 0,-2 4 0,3 7 0,-1 7 0,-19-36 0,0 1 0,1 1 0,1 1 0,-3-3 0,2 0 0,3 2 0,2-2 0,3 1 0,3-1 0,3-3 0,1 0 0,5 0 0,1-1 0,-4-4 0,1-3 0,1 0 0,-2-2 0,26 33 0,-7 1 0,1 2 0,-1 5 0,-19-38 0,3-1 0,6 3 0,2-1 0,-2-2 0,0-1 0,5 0 0,-1 0 0,-8 1 0,-1 1 0,32 31 0,-33-33 0,1-1 0,6 0 0,1-1 0,0-1 0,0 1 0,1 2 0,0 0 0,-2-1 0,-1-1 0,28 25 0,-32-28 0,3-1 0,3-3 0,1-3 0,3 2 0,1-2 0,5 0 0,0-1 0,-5-1 0,-1 0 0,-5 2 0,1 0 0,6-2 0,3-2 0,5 2 0,-1 0 0,-5-1 0,-1 0 0,-1-1 0,0 0 0,-2-4 0,-1-1 0,1-1 0,1-2 0,3 0 0,1-1 0,3 1 0,-1-1 0,-4-3 0,-3-1 0,32 10 0,-15-2 0,-13-2 0,-5-3 0,5-4 0,4-3 0,10 3 0,-8-4 0,-3 4 0,-11 5 0,-9 4 0</inkml:trace>
  <inkml:trace contextRef="#ctx0" brushRef="#br0" timeOffset="5414">1259 933 24575,'18'89'0,"8"-12"0,-5-27 0,13 0 0,12 7 0,0 11 0,-4 9 0,-3 7 0,0 4 0,-19-39 0,1 2 0,2 7 0,3 0 0,5 3 0,3 1 0,9 10 0,2 0 0,-1-3 0,3-1-121,6 6 1,-1 0-1,-6-7 1,-3 0 120,-7 2 0,2 0 0,10 3 0,5 0 0,6 2 0,2 0 0,-3 0 0,0-1 0,0 2 0,1-1 0,-16-24 0,1 0 0,1 0 0,1 0 0,0 0 0,0-2 0,19 20 0,1-3 0,-6-9 0,3-2 0,11 5 0,3 1 0,0 1 0,1-2 0,-3 1 0,0-1 0,-3-1 0,1 1 0,-14-17 0,2 0 0,0 1-250,-1-1 0,-1 0 1,2 1-1,5 3 1,1 0-1,0 0 250,-4-3 0,0-1 0,-2 0 0,18 18 0,-1-2 0,-21-21 0,1 0 0,0-2 0,5 2 0,0 0 0,-1-1-175,25 14 0,-1-2 1,-24-15-1,0-1 1,-1 0 174,23 12 0,-2 0 0,-9-2 0,1-2-117,5-2 0,0-2 0,-3 3 0,-2-1 117,-7-7 0,0-2 0,-5-1 0,-1-2 137,0-5 1,-2-3 0,35 10-138,-23-3 0,-4-12 1423,0-10-1423,-12-2 0,2-5 0,-15-2 0</inkml:trace>
  <inkml:trace contextRef="#ctx0" brushRef="#br0" timeOffset="6488">2328 150 24575,'19'58'0,"2"-5"0,12 0 0,13 7 0,7 8 0,0 6 0,0 11 0,-32-38 0,0 1 0,2 1 0,-1 1 0,-3 1 0,0 0 0,7 0 0,3-1 0,2 0 0,5-1 0,5 3 0,5-1 0,6 5 0,1 1 0,-3 1 0,-3 2 0,-5 2 0,0 3 0,12 8 0,3 2-217,3 2 0,0 1 0,0 0 0,0-2 217,1-1 0,1-2 0,2 3 0,1 0 0,-1 0 0,2 0 0,-21-25 0,0 0 0,2-1 0,2-2 0,1 0 0,2 0 0,5 5 0,1 0 0,0 1-285,2 2 1,0 0-1,0 1 1,-1 1 0,0 1-1,2-2 285,4 2 0,2-1 0,-2-2 0,-8-5 0,-1-2 0,1 1 0,3 1 0,1 0 0,1-2 0,3-2 0,1-3 0,-2 1 0,-5-3 0,-2 1 0,0-1 0,-2-3 0,0 0 0,0 0-184,26 18 0,0-1 1,-3-1-1,0-2 184,6 0 0,2 0 0,-25-15 0,1 0 0,-1 1 0,-2 1 0,-1 1 0,-2-2 0,20 15 0,-1-3 0,5-2 0,2-3 0,-1-3 0,0-4 0,-4-2 0,-2-3 0,-6-3 0,-3-2 0,-9-2 0,-1-1 0,-3-5 0,0-2 0,2 0 0,-1-3 0,43 7 380,2-13 0,-30-5-380,-30-9 0,-3 3 0,-13-4 0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6:32.860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11208 7165 24575,'-69'-59'0,"9"24"0,4 24 0,7 14 0,3 8 0,4 7 0,5 5 0,9 2 0,1 3 0,9-3 0,-3 8 0,11-2 0,1 8 0,6 0 0,-2 3 0,2 4 0,-1 1 0,4 3 0,0 0 0,0-4 0,4-8 0,6-6 0,16-9 0,24-2 0,4-6 0,13-7 0,-10 0 0,-7-5 0,-10 1 0,-16-4 0,-4 1 0,-9 3 0,-1-3 0,1 2 0,0-2 0,4 14 0,1 2 0</inkml:trace>
  <inkml:trace contextRef="#ctx0" brushRef="#br0" timeOffset="802">11896 7651 24575,'-54'-27'0,"0"0"0,-36-13 0,62 54 0,11 6 0,2 5 0,8 3 0,7-3 0,0 2 0,0-6 0,10 2 0,4-9 0,5-5 0,2-5 0,0-3 0,-1-1 0,-2 0 0,-1-10 0,-6-4 0,6-8 0,-2-3 0,-2-8 0,-3 2 0,1-6 0,-4-2 0,-1-3 0,1-7 0,-5-3 0,2 2 0,-3 8 0,-1 3 0,0 11 0,0 7 0,0 5 0,0 14 0,0 19 0,0 18 0,0 11 0,0 10 0,0 0 0,0 4 0,4-6 0,4-1 0,9-5 0,4-6 0,-2-2 0,-5-5 0,-3-2 0,-4-11 0,-2-4 0,-5-7 0,-15-19 0,-2-5 0</inkml:trace>
  <inkml:trace contextRef="#ctx0" brushRef="#br0" timeOffset="2898">498 75 24575,'-68'-21'0,"0"1"0,-20-5 0,46 17 0,17 8 0,2 2 0,-6 5 0,5 6 0,-4 12 0,3 6 0,-3 8 0,9-2 0,1-2 0,10-2 0,4-1 0,3-1 0,1 1 0,0 1 0,0 2 0,0 3 0,0 4 0,1-4 0,3-3 0,1-3 0,9-4 0,2-3 0,16-7 0,-11-3 0,4-5 0,-6-4 0,-2-2 0,2-3 0,-5-1 0,0 0 0,-3 0 0,-1 0 0,1 0 0,-2-1 0,-1-3 0,-3-3 0,-1-7 0,-3 2 0,4-3 0,-5 5 0,0-1 0,0 0 0,5 2 0,2 2 0,10 1 0,4 2 0,8 2 0,-1-5 0,-2 5 0,-2-2 0,-6 3 0,-7 10 0,-8 7 0,-2 6 0,-1 9 0,0 4 0,0-2 0,0-1 0,0-8 0,0 4 0,0-4 0,5-12 0,1-3 0,14-9 0,2 0 0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6:27.572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106 16 24575,'-53'-16'0,"11"20"0,42 42 0,0 5 0,0 6 0,-4-5 0,1 4 0,-1 2 0,4 9 0,0 1 0,0 2 0,2 7 0,1-3 0,3 5 0,4-5 0,-2 7 0,-1-3 0,-5 4 0,1 3 0,-1-4 0,-2 0 0,0-4 0,0 5 0,0-5 0,0 4 0,1-7 0,2 4 0,3-4 0,5 7 0,-2 2 0,-2 5 0,-2 1 0,-5 3 0,4 1 0,-1-5 0,4 5 0,-3-1 0,3-2 0,-4 2 0,4-4 0,-3 4 0,3 1 0,-4 5 0,1-1 0,-4 2 0,0-5 0,0-6 0,3-1 0,1-9 0,3 9 0,-3 1 0,3 9 0,-6-46 0,1 1 0,2 0 0,-1 0 0,-1 1 0,0 0 0,0 0 0,0-1 0,0-1 0,0 0 0,0 43 0,5-9 0,0 2 0,4-6 0,0 4 0,-1-8 0,8 3 0,-1-6 0,0 3 0,-10-7 0,1-1 0,-4-2 0,-1 0 0,-3-4 0,0 4 0,0-3 0,0-2 0,0 1 0,0 1 0,0-4 0,0-2 0,0-2 0,4 2 0,-1-2 0,1 1 0,-4-5 0,0 1 0,0 0 0,0-1 0,0-3 0,0-5 0,0-5 0,0-2 0,0 2 0,0 1 0,0-5 0,0 5 0,0-1 0,0-2 0,0-2 0,0-3 0,0-4 0,0-21 0,9-38 0,3-25 0</inkml:trace>
  <inkml:trace contextRef="#ctx0" brushRef="#br0" timeOffset="1387">244 6955 24575,'57'18'0,"12"-4"0,8-14 0,-5-5 0,-5-2 0,-11 1 0,-6-1 0,22 4 0,19-4 0,2 0 0,-41 2 0,-2-1 0,37-3 0,-12 2 0,13 1 0,11 2 0,-1 2 0,-43-1 0,0-1 0,-4 1 0,0-1 0,1-1 0,2-1 0,10-3 0,2-1 0,11 0 0,2-1 0,8-4 0,1 0-124,-1 1 0,-1-1 1,-14 0-1,-1 0 124,9 3 0,2 3 0,1-1 0,0 1 0,-4 3 0,-3 1 0,-5 0 0,-3 0 0,-6-1 0,0 1 0,11 0 0,3 1 0,-2 0 0,0 1 0,-4-2 0,-2 1 0,-8 3 0,0-1 0,9-2 0,3 1 0,2 1 0,0 0 0,-6 0 0,-2 1 0,-10 1 0,1 0 0,12 0 0,3 0 0,4 0 0,0 0 0,-6 0 0,-2 0 0,-6 0 0,0 0 0,16 0 0,3 0 0,-2 0 0,0 0 0,-5 0 0,-3 0 0,-14 0 0,-1 0 0,11 0 0,2 0 0,6 0 0,-1 0 0,-8 0 0,-2 0 0,-12 0 0,-2 0 0,3 0 0,-1 0 0,1 0 0,0 0 0,2 0 0,0 0 0,7 0 0,0 0 0,-6 0 0,-2 0 0,31 0 0,-28 0 0,2 0 0,5 0 0,-1 0 0,-4 0 0,-2 0 0,31 0 0,5-5 165,-1-2 0,-41 3 0,2 0-165,4 0 0,-1 1 0,40-3 0,-21 2 0,-5 2 0,-6-5 0,9 5 0,8-2 0,3-1 0,-3 2 0,-9-1 0,-15 4 0,-17-3 0,-9-1 0,8-9 0,0 2 0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7:52.799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96 1611 24575,'66'-12'0,"1"1"0,-3-1 0,-5 4 0,15 4 0,-13-4 0,-15-10 0,4 4 0,-1-7 0,25 3 0,14 1 0,2-2 0,-6 5 0,-15 0 0,-17 3 0,-9-3 0,-15 0 0,-3 3 0,-8 4 0,-5 5 0,-5-2 0,-33 17 0,-4 5 0</inkml:trace>
  <inkml:trace contextRef="#ctx0" brushRef="#br0" timeOffset="27">85 1273 24575,'-17'42'0,"3"-3"0,14 0 0,-5-1 0,-2 5 0,-3-3 0,0-5 0,0 1 0,3-11 0,3-3 0,4-11 0,0 0 0,5-6 0,6-1 0,6-3 0,7-1 0,2 0 0,9 0 0,5 0 0,13 0 0,-1 1 0,-3 3 0,-4-3 0,-3 3 0,-13-2 0,2 1 0,-13 0 0,0 4 0,-10 0 0,-3 18 0,-5 3 0</inkml:trace>
  <inkml:trace contextRef="#ctx0" brushRef="#br0" timeOffset="800">1683 479 24575,'6'33'0,"-1"6"0,-5-8 0,0 8 0,0 0 0,0 3 0,0 4 0,1 0 0,3 0 0,2-1 0,4-10 0,-2-1 0,3-6 0,1-3 0,5-8 0,13 1 0,1-7 0,14-3 0,8-8 0,0 0 0,3 0 0,-9-9 0,-8-6 0,-5 0 0,-12-3 0,-7 2 0,-8-2 0,-1-5 0,1 2 0,-2-4 0,-5 0 0,0 3 0,0-3 0,-12 2 0,-9-2 0,-19 7 0,-17 1 0,-8 5 0,-2 5 0,5 3 0,6 8 0,16 5 0,8 13 0,13-4 0,9 11 0,4-6 0,20-11 0,32-26 0,21-16 0</inkml:trace>
  <inkml:trace contextRef="#ctx0" brushRef="#br0" timeOffset="1291">2297 669 24575,'12'56'0,"-1"-5"0,-8-15 0,14 1 0,11 6 0,8-8 0,10 0 0,1-15 0,2-2 0,-6-6 0,-8-9 0,-4 1 0,-7-4 0,-4-2 0,-9-1 0,-2-12 0,-2-10 0,-2-10 0,-5-8 0,0 1 0,0-4 0,0 7 0,0 4 0,0 15 0,0 6 0,-19 4 0,-4 0 0</inkml:trace>
  <inkml:trace contextRef="#ctx0" brushRef="#br0" timeOffset="1976">3377 646 24575,'-45'-26'0,"0"-1"0,-39-14 0,34 45 0,3 10 0,1 7 0,9 7 0,5 0 0,14 4 0,11 3 0,5 2 0,2 2 0,16-9 0,13-9 0,13-9 0,11-8 0,-3-4 0,-7-4 0,-8-9 0,-7-11 0,-3-8 0,-11-11 0,-1-2 0,-6-1 0,1-1 0,-4 1 0,-1-2 0,-3-5 0,0-4 0,0 1 0,0 2 0,0 8 0,0 11 0,0 13 0,0 6 0,0 22 0,0 11 0,0 19 0,0 17 0,2 5 0,1 9 0,3-3 0,5-1 0,3-10 0,7-10 0,2-7 0,13-8 0,-3-6 0,-2-8 0,-3-6 0,-6-1 0,15 0 0,-7 4 0</inkml:trace>
  <inkml:trace contextRef="#ctx0" brushRef="#br0" timeOffset="2714">4001 531 24575,'-45'-41'0,"0"-1"0,-38-13 0,48 73 0,4 15 0,7 9 0,11 2 0,6-6 0,11-4 0,10-9 0,12-1 0,13-10 0,-4-1 0,-3-6 0,3-2 0,-3-5 0,2-2 0,-2-1 0,-11-10 0,-7-5 0,-7-6 0,-7 6 0,-3-3 0,-8 7 0,-2-5 0,-8 12 0,15 11 0,27 14 0,22 14 0,11 4 0,9 3 0,-10 6 0,-7 1 0,-9 4 0,-13 0 0,-8 1 0,-13 2 0,-2-5 0,-1-2 0,-9-5 0,-12-5 0,-25-3 0,-25-12 0,-3 0 0,4-10 0,16-3 0,11-8 0,14 0 0,8 0 0,9-1 0,8-3 0,3-11 0,1-10 0,0-32 0,0-10 0</inkml:trace>
  <inkml:trace contextRef="#ctx0" brushRef="#br0" timeOffset="3296">4287 539 24575,'67'-27'0,"-17"-3"0,-26 9 0,-10-1 0,0 2 0,-3 6 0,-5 0 0,-3 4 0,-2-8 0,-1 0 0,0-6 0,0 6 0,0-10 0,0 7 0,-4-4 0,-3 11 0,-4 1 0,-3 6 0,-4 2 0,-6 5 0,-2 9 0,-3 6 0,5 15 0,6 5 0,8 8 0,6-4 0,3 3 0,1 4 0,10-2 0,8 6 0,3-11 0,7-4 0,-8-4 0,2-10 0,0-7 0,3-11 0,4-1 0,-1-2 0,0-8 0,4-6 0,7-12 0,9-11 0</inkml:trace>
  <inkml:trace contextRef="#ctx0" brushRef="#br0" timeOffset="3671">4784 1 24575,'52'58'0,"-6"6"0,-29-1 0,-4 3 0,5 1 0,-5 0 0,-2-7 0,-2-4 0,-2-7 0,-2-4 0,-5-14 0,0-1 0,-14-23 0,-28-22 0,-19-20 0</inkml:trace>
  <inkml:trace contextRef="#ctx0" brushRef="#br0" timeOffset="3923">4583 350 24575,'33'-18'0,"16"8"0,19-2 0,2 1 0,-5-5 0,-16 2 0,-12 3 0,-13 4 0,-3 5 0,-6-2 0,-5 2 0,-3-2 0,0 3 0,9 1 0,0 6 0</inkml:trace>
  <inkml:trace contextRef="#ctx0" brushRef="#br0" timeOffset="4568">2943 1567 24575,'-53'36'0,"0"0"0,3-4 0,15 2 0,35 8 0,0 0 0,0 1 0,0-2 0,0-3 0,4-3 0,-1-11 0,6-8 0,-2-13 0,7-2 0,3-1 0,10 0 0,9 0 0,6-4 0,16-21 0,0-9 0</inkml:trace>
  <inkml:trace contextRef="#ctx0" brushRef="#br0" timeOffset="5058">3567 1810 24575,'-73'-41'0,"13"7"0,36 31 0,5-1 0,1-7 0,-2 4 0,-1-3 0,-6 4 0,6 6 0,-10 3 0,3 8 0,2 10 0,12 14 0,5 5 0,9-1 0,7 1 0,7-1 0,9-7 0,9-8 0,0-7 0,-11-6 0,6-6 0,-6-5 0,-2-1 0,-5-2 0,1-4 0,-1-7 0,-4-8 0,-7-6 0,3-1 0,1 1 0,3 4 0,0 10 0,24-14 0,6 4 0</inkml:trace>
  <inkml:trace contextRef="#ctx0" brushRef="#br0" timeOffset="5587">3874 1630 24575,'12'86'0,"-5"-19"0,-5-23 0,-2-9 0,0-3 0,0-4 0,0 3 0,0-24 0,0-14 0,0-25 0,0-12 0,0-5 0,0-2 0,0-5 0,6 7 0,5-1 0,6 20 0,12 8 0,0 10 0,10 4 0,0 4 0,3 4 0,3 12 0,-3 9 0,-2 8 0,-8 10 0,-11 2 0,-7-2 0,-2-6 0,-5-1 0,2-12 0,6 9 0,2-7 0</inkml:trace>
  <inkml:trace contextRef="#ctx0" brushRef="#br0" timeOffset="6028">4763 1484 24575,'-60'-23'0,"-1"-1"0,-20-4 0,44 19 0,23 9 0,0 2 0,4 5 0,-6 13 0,9 12 0,0-3 0,7-4 0,0-4 0,0-3 0,0-2 0,0-2 0,15 1 0,10 3 0,15 0 0,13-1 0,-2-6 0,-2 7 0,-10-4 0,-18 3 0,-7 3 0,-14-2 0,-22 0 0,-10 3 0,-10-5 0,3 2 0,2-4 0,16-10 0,2-1 0,-1 11 0,-2 4 0</inkml:trace>
  <inkml:trace contextRef="#ctx0" brushRef="#br0" timeOffset="6379">4985 1155 24575,'18'48'0,"-3"8"0,-11-3 0,2 10 0,11 1 0,7 0 0,15-4 0,2-7 0,-2-7 0,-11-11 0,-3-3 0,-11-12 0,-4-2 0,-32-10 0,-13-3 0</inkml:trace>
  <inkml:trace contextRef="#ctx0" brushRef="#br0" timeOffset="6608">4932 1483 24575,'15'-17'0,"9"-3"0,22 9 0,16-10 0,16-4 0,6-2 0,-3 9 0,-12 3 0,-20 1 0,-16 2 0,-15 2 0,4-6 0,1 0 0</inkml:trace>
  <inkml:trace contextRef="#ctx0" brushRef="#br0" timeOffset="7024">5525 1207 24575,'6'78'0,"-1"-8"0,-5-27 0,1-1 0,2 0 0,3-2 0,5-4 0,-2-4 0,-2-10 0,2-4 0,-6-7 0,1-19 0,-4-10 0,0-21 0,0-5 0,0-2 0,0-2 0,0 5 0,0 0 0,0 7 0,0 6 0,0 5 0,23 4 0,12 3 0,17 8 0,16-18 0,8-2 0</inkml:trace>
  <inkml:trace contextRef="#ctx0" brushRef="#br0" timeOffset="7589">6255 1249 24575,'-58'4'0,"-1"-1"0,-12 19 0,48 13 0,23 7 0,0-8 0,0-2 0,1-10 0,2-4 0,9-7 0,9-11 0,8 0 0,9 0 0,6-19 0,9-9 0,-12-10 0,-9-4 0,-15 4 0,-13 3 0,-7 8 0,-7 6 0,2 8 0,-10 6 0,10 9 0,16 14 0,17 20 0,6 8 0,15 9 0,-7-8 0,-4-3 0,-3-9 0,-4-5 0,-10-8 0,-7-13 0,-3-2 0,7-14 0,2-3 0</inkml:trace>
  <inkml:trace contextRef="#ctx0" brushRef="#br0" timeOffset="7851">6626 1070 24575,'23'82'0,"-9"-19"0,-3-10 0,0-10 0,-1-7 0,4-4 0,2-13 0,-2-5 0,0-3 0,-8-14 0,-2 2 0</inkml:trace>
  <inkml:trace contextRef="#ctx0" brushRef="#br0" timeOffset="8033">6509 753 24575,'0'0'0</inkml:trace>
  <inkml:trace contextRef="#ctx0" brushRef="#br0" timeOffset="8529">6859 921 24575,'21'48'0,"0"0"0,20 35 0,-2-44 0,-9-3 0,-8-4 0,-6-5 0,-5-2 0,-5-8 0,-3-2 0,-16-8 0,1-17 0,-9-11 0,6-13 0,8-8 0,3-10 0,8-8 0,9 0 0,12 3 0,2 14 0,8 11 0,-7 13 0,-3 5 0,-2 8 0,2 10 0,-5 25 0,5 17 0,-9 11 0,5 3 0,-2-4 0,2-7 0,4-7 0,0-11 0,9-8 0,-1-8 0</inkml:trace>
  <inkml:trace contextRef="#ctx0" brushRef="#br0" timeOffset="8834">7599 564 24575,'27'52'0,"-9"1"0,-3 7 0,0 0 0,-7 8 0,6-4 0,-5-8 0,2-6 0,-5-10 0,-3-5 0,-2-8 0,-1-6 0,-4-9 0,-2-7 0</inkml:trace>
  <inkml:trace contextRef="#ctx0" brushRef="#br0" timeOffset="9043">7282 847 24575,'86'0'0,"-6"0"0,19 0 0,-14-7 0,-18-7 0,3-4 0,4-10 0,0-14 0,0-7 0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7:31.25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456 106 24575,'-32'-58'0,"0"22"0,-3 25 0,0 11 0,0 0 0,3 0 0,-3 5 0,-1 6 0,-3 5 0,4 9 0,3 6 0,4 4 0,9 5 0,2-1 0,9 1 0,4-1 0,3 2 0,1-2 0,0-2 0,0 2 0,0-1 0,0 0 0,5-1 0,9-5 0,20-2 0,26-2 0,9-6 0,5-8 0,-8-7 0,-13-4 0,-12-2 0,-13-1 0,-3-4 0,-11-3 0,-4-9 0,-7-5 0,-2 0 0,-1-4 0,0 7 0,0 0 0,0 0 0,-1 2 0,-2 2 0,-3 2 0,0 1 0,6 5 0,6 2 0,4 4 0,0 1 0,-3 2 0,2 12 0,-2 6 0,-2 8 0,-2 3 0,-1 0 0,-2 3 0,0 0 0,0-3 0,0 0 0,0-11 0,1-4 0,2-9 0,3-4 0,9 1 0,2 1 0</inkml:trace>
  <inkml:trace contextRef="#ctx0" brushRef="#br0" timeOffset="449">931 445 24575,'30'91'0,"-7"-4"0,-23-45 0,0 7 0,0 1 0,0 0 0,0 0 0,0-8 0,0-7 0,4-11 0,-1-7 0,5 1 0,-2-1 0</inkml:trace>
  <inkml:trace contextRef="#ctx0" brushRef="#br0" timeOffset="867">910 528 24575,'55'-16'0,"-1"0"0,20 5 0,-35 21 0,-18 18 0,-5-1 0,-6-2 0,-4-3 0,-6 3 0,-13-3 0,-4-1 0,-13 3 0,2-3 0,-10-2 0,3-9 0,-10-4 0,-12 8 0,-8-2 0</inkml:trace>
  <inkml:trace contextRef="#ctx0" brushRef="#br0" timeOffset="-4030">2139 413 24575,'0'74'0,"0"-7"0,0-8 0,0 8 0,0 1 0,0 14 0,0-4 0,0 7 0,0-2 0,0 9 0,0 5 0,0-47 0,0 2 0,-2 1 0,-1 1 0,0-1 0,-1 0 0,-1 1 0,-1 0 0,-1-3 0,0 0 0,1 1 0,0 1 0,-1 0 0,0 0 0,1 2 0,1 0 0,-1 1 0,1 1 0,2 2 0,0 0 0,1-1 0,1 0 0,0 2 0,0-1 0,1-2 0,0-1 0,0 0 0,0 1 0,0-2 0,0-1 0,0 1 0,0-1 0,0-2 0,0-1 0,0 2 0,-1 1 0,0-1 0,-1 0 0,0 0 0,-1 1 0,-4 44 0,2-46 0,1-1 0,-4 47 0,-1-3 0,-1-7 0,4 0 0,2-3 0,3 5 0,1-5 0,0 2 0,0-3 0,0 4 0,0-4 0,0 2 0,0-8 0,0-5 0,0-6 0,0-7 0,0-4 0,0 0 0,0 4 0,0 5 0,0 9 0,-1-1 0,-3-2 0,-3-7 0,-7-4 0,7-8 0,0 1 0,5-1 0,2 4 0,0 6 0,0 5 0,-5-1 0,-2-6 0,2-6 0,2-4 0,0-6 0,0 2 0,2-1 0,-3 1 0,3 0 0,1 7 0,0-6 0,0 6 0,0-17 0,0-4 0,0-9 0,0-5 0,0 2 0,0-7 0,0 5 0,-3-1 0,-4 4 0,4-3 0,-8 0 0,3 4 0,2-3 0,3 2 0,2-2 0,1-3 0,0-2 0,0-2 0,0-1 0,7-4 0,7 0 0,12 1 0,12 6 0,2-3 0,-1-1 0,0-4 0,-7-6 0,6 0 0,-2 0 0,28 0 0,18 0 0,5 6 0,1 5 0,-11-1 0,-17 4 0,6-2 0,5-1 0,24-5 0,-39-4 0,1-1 0,-6 0 0,-1-1 0,35 0 0,9 0 0,-43 0 0,0 0 0,1 0 0,1 0 0,0 0 0,0 0 0,41 0 0,-20 0 0,20 0 0,-38 0 0,1 0 0,-3 0 0,1 0 0,5 0 0,0 0 0,-4 0 0,-1 0 0,-3 0 0,1 0 0,9 0 0,1 0 0,7 0 0,1 0 0,-3 0 0,-2 0 0,-8 0 0,1 0 0,8 0 0,3 0 0,11 0 0,0 0 0,0 0 0,-2 0 0,-2 0 0,-2 0 0,-9 0 0,1 0 0,9 0 0,3 0 0,6 0 0,0 0 0,-3 0 0,-2 0 0,-11 0 0,-2 0 0,-1 0 0,-1 0 0,2 4 0,1 2 0,-1 0 0,0 2 0,-5-1 0,1 0 0,4 0 0,3 0 0,13 0 0,1 0 0,1-1 0,0-1 0,-6-1 0,0 0 0,-3-4 0,0 0 0,7 0 0,1 0-141,1 0 1,-1 0 0,2 1 0,-1 1 140,-12 3 0,-2 1 0,-4-2 0,1 0 0,8 5 0,3 0 0,2-3 0,0 0 0,-3-2 0,-1-1 0,-5-1 0,1 0 0,8-1 0,4-2 0,11 1 0,2-1 0,-6-1 0,-1 1 0,-5 0 0,-4 1 0,-19-2 0,-2 0 0,9 1 0,1 1 0,1 0 0,1 0 0,-5 0 0,-2 0 0,29 0 0,-32 0 0,2 0 0,2 0 0,0 0 0,-7-1 0,-2 1 0,37-4 0,-19-6 0,-3-7 0,-3-4 0</inkml:trace>
  <inkml:trace contextRef="#ctx0" brushRef="#br0" timeOffset="-2334">12002 6881 24575,'-84'-41'0,"13"16"0,11 18 0,14 10 0,6 7 0,9 4 0,2 5 0,5-2 0,7 10 0,3 2 0,5 2 0,2-6 0,3 7 0,-7-4 0,8 6 0,-1-2 0,0-4 0,0 4 0,1-3 0,3 3 0,0-4 0,0 0 0,1 1 0,2 2 0,15-5 0,14-5 0,10-9 0,15-8 0,-8-3 0,0-1 0,-10 0 0,-7 0 0,-9 0 0,-5 0 0,0 0 0,17-19 0,4-4 0</inkml:trace>
  <inkml:trace contextRef="#ctx0" brushRef="#br0" timeOffset="-1585">12584 7324 24575,'-31'-50'0,"-1"0"0,-27-30 0,3 80 0,6 5 0,4 2 0,9 8 0,5 6 0,10 8 0,8 9 0,7 1 0,3 7 0,3-11 0,1-3 0,12-13 0,9-5 0,18-7 0,13-7 0,-1 0 0,-5 0 0,-17-1 0,-8-3 0,-8-11 0,-6-10 0,-2-10 0,-5-7 0,5-4 0,2-3 0,-1-5 0,1 4 0,0-6 0,4 6 0,-2 2 0,-2 9 0,-2 9 0,-5 9 0,0 4 0,0 7 0,0 41 0,0 1 0,0 35 0,0-3 0,0-8 0,0-1 0,0-5 0,0-6 0,0-8 0,0-1 0,0-7 0,4-2 0,3-1 0,3-4 0,0-4 0,1 18 0,0-1 0</inkml:trace>
  <inkml:trace contextRef="#ctx0" brushRef="#br0" timeOffset="5537">1864 518 24575,'29'-43'0,"-4"4"0,-7 1 0,0 3 0,2 3 0,-2 4 0,5 0 0,2-4 0,0 4 0,-4-1 0,-5 6 0,-2-2 0,-2 9 0,-1 5 0,-4 2 0,0 5 0,-5-4 0,3 16 0,0-4 0,2 13 0,2 0 0,2 1 0,-2 5 0,-2-2 0,2 9 0,-1 1 0,1 3 0,1 9 0,0-7 0,-3 7 0,6-15 0,-3 0 0,8 7 0,-1 9 0</inkml:trace>
  <inkml:trace contextRef="#ctx0" brushRef="#br0" timeOffset="6037">12246 7789 24575,'0'0'0</inkml:trace>
  <inkml:trace contextRef="#ctx0" brushRef="#br0" timeOffset="7574">10763 7153 24575,'47'-25'0,"0"-1"0,17-5 0,-34 14 0,-9 14 0,-1-6 0,9 2 0,-5-6 0,5-1 0,-6-1 0,2 1 0,-8 3 0,-3 1 0,-5 4 0,-2 6 0,-10 0 0,-7 0 0,-7 0 0,-4 0 0,5 0 0,5 0 0,1 0 0,4-5 0,0 4 0,2-3 0,3-2 0,-2-1 0,-2-2 0,1-2 0,-4 2 0,1 2 0,-1-2 0,1 1 0,-3 4 0,9-6 0,-8 9 0,3-3 0,0 8 0,1 2 0,15 28 0,2 6 0</inkml:trace>
  <inkml:trace contextRef="#ctx0" brushRef="#br0" timeOffset="8576">10902 6773 24575,'34'27'0,"-10"-6"0,-6-6 0,-1-4 0,0 0 0,6-1 0,-9 1 0,6-5 0,-10-3 0,3-2 0,-2-1 0,-5 5 0,-2 1 0,-4 4 0,0 1 0,0 0 0,0-1 0,0 1 0,-4-2 0,-3 5 0,-3-5 0,0 12 0,0-10 0,3 7 0,-2 3 0,2 0 0,-5-1 0,1-2 0,2 0 0,5 3 0,0-1 0,-3-3 0,-2 3 0,6-2 0,-4-3 0,3-1 0,0-2 0,0-1 0,3-1 0,-18 10 0,1 3 0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7:49.481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0 0 24575,'30'40'0,"-13"-5"0,-11-9 0,-6-1 0,1-3 0,3-1 0,5 2 0,5 1 0,2 3 0,-2 5 0,3-4 0,8 1 0,4-2 0,10 1 0,1 2 0,10-1 0,-2 1 0,1 2 0,-3 1 0,-7 2 0,-6-1 0,-5 5 0,-6-2 0,0 5 0,-1-2 0,-4 6 0,10-3 0,9 0 0,11 4 0,13-4 0,6 5 0,1 3 0,-4-5 0,-10 7 0,-8-6 0,-17 2 0,-2 0 0,-5 4 0,6 0 0,5 0 0,12 1 0,16 3 0,4 2 0,10 4 0,-9-1 0,-9-2 0,-11 5 0,-6-5 0,-8 5 0,1-5 0,13-2 0,15 2 0,11 0 0,-30-28 0,0 0 0,32 33 0,-6 2 0,-15-2 0,-13 6 0,-1-2 0,-6 2 0,12 3 0,16 0 0,10-4 0,-28-35 0,0 0 0,32 32 0,-7 0 0,-16-2 0,-12 2 0,1-6 0,2-1 0,24-1 0,-26-29 0,1 0 0,2-1 0,1 1 0,-1-2 0,-1 0 0,32 26 0,-21 2 0,-7-1 0,-15-2 0,11 1 0,3 2 0,19-3 0,6 0 0,3 0 0,-6-4 0,-10-2 0,-15-1 0,-11 6 0,-7 1 0,-2-3 0,6-4 0,13 2 0,8 2 0,11-2 0,4 1 0,-2-3 0,2 4 0,-16-5 0,-13 5 0,-7-5 0,-6 0 0,-4-5 0,4-1 0,-1-1 0,10 1 0,8 1 0,11-5 0,1 0 0,2-3 0,-1-2 0,-3-1 0,-7 0 0,-11-4 0,-4 3 0,-5-3 0,-7-1 0,-5-2 0,1-1 0,-4 0 0,4-1 0,3-2 0,-5 4 0,5-4 0,-1 7 0,5-3 0,5 1 0,-1-2 0,2 4 0,1 0 0,-4 3 0,7-3 0,-5-1 0,8-3 0,-1 1 0,2-1 0,-2 0 0,-2 0 0,-2-4 0,-5-3 0,-3-3 0,0 0 0,-7 0 0,0-1 0,0 4 0,-4 0 0,2 4 0,2-4 0,-2 5 0,-2-1 0,3-3 0,-3-1 0,2-2 0,2-2 0,-1 6 0,-3-5 0,0 3 0,0-1 0,4 2 0,0-3 0,-1 6 0,2 0 0,2 3 0,-3-5 0,-1-2 0,1-3 0,-4-4 0,2-2 0,2-5 0,-1 5 0,1-14 0,0 2 0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8:32.058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498 50 24575,'-78'-30'0,"-2"10"0,24 31 0,-8 9 0,1 19 0,8 4 0,12 10 0,13-3 0,12-1 0,7 0 0,11 4 0,0-4 0,0-4 0,6-9 0,5-5 0,23-11 0,15-2 0,13-10 0,1-4 0,-8-3 0,-12-1 0,-8-1 0,-10-3 0,-5-10 0,-10-7 0,-4-7 0,-2 0 0,-3-2 0,-1 2 0,0 0 0,0 7 0,0 2 0,0 8 0,0 1 0,4 4 0,2 1 0,5 5 0,7 0 0,-1 0 0,8 4 0,-7 6 0,-1 12 0,-6 17 0,-5 2 0,-3 2 0,-2 3 0,-1-1 0,0 0 0,0-6 0,0-5 0,0-9 0,-14 9 0,-3-6 0</inkml:trace>
  <inkml:trace contextRef="#ctx0" brushRef="#br0" timeOffset="342">784 325 24575,'5'89'0,"0"-4"0,-5-36 0,0 8 0,0 3 0,0 8 0,0 6 0,0-9 0,0-2 0,0-13 0,0-11 0,0-8 0,-19-14 0,-4-2 0</inkml:trace>
  <inkml:trace contextRef="#ctx0" brushRef="#br0" timeOffset="741">614 473 24575,'41'-59'0,"5"24"0,8 14 0,3 7 0,-8 1 0,-10 2 0,-8 5 0,-14 6 0,-3 5 0,-7 9 0,-2 6 0,-5 19 0,0 1 0,0 6 0,-8-7 0,-10-1 0,-14-7 0,-17-10 0,7-2 0,1-18 0,4 23 0,0-1 0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9:52.352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170 2466 24575,'35'47'0,"8"-18"0,13-44 0,-5-7 0,-9-3 0,-1-3 0,1 4 0,24 1 0,26 2 0,0 5 0,3-9 0,-20 6 0,-18-2 0,-14 4 0,-11 7 0,-2-1 0,2 1 0,3 3 0,15 0 0,-7 0 0,0-4 0,-12 0 0,-9 1 0,-48 4 0,-17 1 0</inkml:trace>
  <inkml:trace contextRef="#ctx0" brushRef="#br0" timeOffset="630">276 2191 24575,'-40'39'0,"1"0"0,-23 24 0,17-17 0,23-6 0,-8-6 0,13 5 0,6-4 0,4 4 0,5-11 0,2-3 0,0-3 0,7-15 0,14 0 0,19-1 0,30-2 0,1-1 0,-4-3 0,-11 5 0,-13 2 0,-15 1 0,-10-1 0,-5 3 0,-8-4 0,-1 4 0,-3 1 0,-1 0 0,5 8 0,1 4 0</inkml:trace>
  <inkml:trace contextRef="#ctx0" brushRef="#br0" timeOffset="1302">2309 1294 24575,'-45'-58'0,"0"0"0,-18-12 0,10 45 0,7 29 0,-17 21 0,-11 18 0,8 12 0,9 12 0,20-7 0,15 0 0,17-9 0,22-6 0,26-15 0,27-9 0,2-12 0,-9-5 0,-11-5 0,-17-6 0,-10-10 0,-4-11 0,-8-3 0,-2 0 0,-2-1 0,-5 0 0,-1 2 0,-3 1 0,1 6 0,3 9 0,2 0 0,4 7 0,1 2 0,14-4 0,3 3 0</inkml:trace>
  <inkml:trace contextRef="#ctx0" brushRef="#br0" timeOffset="1670">2572 1061 24575,'30'64'0,"-13"-4"0,-11 4 0,-6-1 0,0 3 0,0-2 0,0-11 0,0-7 0,5-9 0,2-9 0,-2-6 0,-5-21 0,-6-8 0</inkml:trace>
  <inkml:trace contextRef="#ctx0" brushRef="#br0" timeOffset="2038">2404 1102 24575,'59'-48'0,"-3"9"0,-3 13 0,-14-2 0,0 9 0,0 2 0,4 8 0,10 6 0,-1 5 0,-3 9 0,-12 3 0,-13 14 0,-14 0 0,-17 4 0,-31 3 0,-22 1 0,-1-2 0,8-6 0,9-3 0,9-8 0,12-6 0,5-8 0,-9-1 0,-1-2 0</inkml:trace>
  <inkml:trace contextRef="#ctx0" brushRef="#br0" timeOffset="2377">3207 635 24575,'41'47'0,"-16"10"0,-15 2 0,-7 8 0,7-11 0,11 1 0,3-12 0,15-6 0,0-14 0,3-4 0,-13-3 0,-8-4 0,-7 5 0,-4-3 0</inkml:trace>
  <inkml:trace contextRef="#ctx0" brushRef="#br0" timeOffset="2610">3112 964 24575,'81'-42'0,"5"-1"0,-5 32 0,-3-8 0,3 9 0,-15-2 0,-24 5 0,3-7 0,-12 2 0</inkml:trace>
  <inkml:trace contextRef="#ctx0" brushRef="#br0" timeOffset="2869">3758 700 24575,'23'56'0,"-3"2"0,-16-26 0,-2 1 0,5-5 0,0-3 0,4-8 0,-1-6 0,6-25 0,0-10 0</inkml:trace>
  <inkml:trace contextRef="#ctx0" brushRef="#br0" timeOffset="3036">3705 393 24575,'0'0'0</inkml:trace>
  <inkml:trace contextRef="#ctx0" brushRef="#br0" timeOffset="3731">4012 646 24575,'82'52'0,"-26"-17"0,-21-8 0,-21-6 0,-1 6 0,-6-2 0,-3-4 0,-4-3 0,0-5 0,0-12 0,0-18 0,0-13 0,0-12 0,0-1 0,0-3 0,11 3 0,7 11 0,-1 4 0,8 10 0,-5 8 0,5 6 0,-8 9 0,-3 12 0,-5 9 0,-2 24 0,-5-9 0,1 1 0,-1-12 0,-2-6 0,0-6 0,4-22 0,7-7 0,12-22 0,13-10 0,11 1 0,13-4 0,-4 17 0,-3 8 0,-11 8 0,-10 6 0,-8 3 0,-7 8 0,-4 11 0,1 10 0,-5 8 0,-2 2 0,0 4 0,3-4 0,2-9 0,2-9 0,21 6 0,10-1 0</inkml:trace>
  <inkml:trace contextRef="#ctx0" brushRef="#br0" timeOffset="4231">5409 540 24575,'-53'-22'0,"0"1"0,-37 3 0,48 57 0,12 8 0,12-1 0,7-6 0,11-9 0,16-9 0,8-12 0,13-4 0,5-6 0,0-2 0,-10-5 0,-5-11 0,-13-14 0,0 4 0,-6-4 0,-4 8 0,0-1 0,-3 7 0,-1 4 0,0 2 0,1 15 0,3 10 0,3 13 0,2 7 0,2-2 0,13-8 0,8-6 0,16-4 0,9-2 0,13-1 0,6 1 0</inkml:trace>
  <inkml:trace contextRef="#ctx0" brushRef="#br0" timeOffset="4540">5833 0 24575,'47'71'0,"-19"-8"0,-10-7 0,-8-7 0,2 4 0,-5 0 0,-2-1 0,-5 1 0,0-11 0,0-10 0,0-5 0,0 3 0,0 3 0</inkml:trace>
  <inkml:trace contextRef="#ctx0" brushRef="#br0" timeOffset="5102">2626 1812 24575,'-59'6'0,"1"0"0,3 0 0,5 0 0,-3 1 0,5 14 0,2 14 0,17 10 0,7 4 0,13 2 0,6-2 0,3-4 0,3-10 0,24-5 0,19-13 0,20-3 0,11-7 0,-8-2 0,-20-5 0,-2 0 0,0-28 0,7-7 0</inkml:trace>
  <inkml:trace contextRef="#ctx0" brushRef="#br0" timeOffset="5504">3219 1939 24575,'-67'-53'0,"-2"11"0,23 42 0,0 0 0,0 0 0,12 3 0,6 8 0,10 15 0,7 16 0,7 4 0,7 0 0,21-10 0,18-4 0,9-14 0,12-15 0,-11-1 0,-13-2 0,-8-2 0,-9-1 0,-11-5 0,-4-10 0,-4 1 0,-3-4 0,0 4 0,0 3 0,23-17 0,7-8 0</inkml:trace>
  <inkml:trace contextRef="#ctx0" brushRef="#br0" timeOffset="6168">3472 1727 24575,'47'78'0,"-9"-4"0,-38-35 0,0-1 0,0 1 0,0-14 0,0 0 0,0-10 0,2-20 0,5-20 0,11-14 0,13-14 0,-2-3 0,2-1 0,-6 8 0,0 10 0,-8 7 0,-1 21 0,-6 4 0,0 22 0,-3 10 0,-3 18 0,-4 3 0,0 4 0,0-7 0,0-4 0,0-11 0,0-7 0,0-7 0,5-7 0,1-16 0,10-16 0,6-21 0,18-1 0,13-6 0,9 12 0,1 13 0,-7 8 0,-14 13 0,-7 2 0,-10 5 0,-5 20 0,-10 12 0,0 2 0,-3 5 0,-2-4 0,-5-7 0,0-4 0,0-14 0,0 1 0,-19-19 0,-5-5 0</inkml:trace>
  <inkml:trace contextRef="#ctx0" brushRef="#br0" timeOffset="6712">4329 1270 24575,'47'56'0,"-19"-3"0,-17-6 0,-7 2 0,1 0 0,6 4 0,9-6 0,5-4 0,5-4 0,6-4 0,5-12 0,5-2 0,-5-6 0,-6-5 0,-11-4 0,-7-2 0,-4-3 0,-2-1 0,-5-5 0,-2-11 0,-4-13 0,0-5 0,0-5 0,0 4 0,0 7 0,0 3 0,0 8 0,-20 6 0,-11 8 0,-18 1 0,-11 2 0,5 5 0,6 2 0,16-2 0,22 0 0,12-5 0</inkml:trace>
  <inkml:trace contextRef="#ctx0" brushRef="#br0" timeOffset="7228">5472 1345 24575,'-53'7'0,"0"0"0,-38 7 0,19 9 0,8 13 0,11 7 0,11 3 0,15-3 0,13-7 0,7-2 0,7-10 0,33-7 0,16-6 0,19-8 0,7 1 0,-12-3 0,-17-1 0,-14-4 0,-18 1 0,-4-11 0,-3-4 0,-2 1 0,-5-4 0,0 3 0,0-4 0,0 2 0,0 3 0,0-2 0,0 5 0,14-19 0,4-1 0</inkml:trace>
  <inkml:trace contextRef="#ctx0" brushRef="#br0" timeOffset="7576">6023 1114 24575,'23'53'0,"-9"0"0,-9-1 0,-5 1 0,3-1 0,1-3 0,4-2 0,-1-11 0,3-4 0,0-18 0,1-5 0,-1-4 0,1-5 0</inkml:trace>
  <inkml:trace contextRef="#ctx0" brushRef="#br0" timeOffset="7785">5821 1461 24575,'94'-18'0,"-38"8"0,0 0 0,39 0 0,0-4 0,0-4 0,-18-2 0,-24 2 0,-7 8 0,-5-4 0,3 8 0</inkml:trace>
  <inkml:trace contextRef="#ctx0" brushRef="#br0" timeOffset="8160">6901 1272 24575,'-57'-23'0,"1"-1"0,3 2 0,5 7 0,6 15 0,10 8 0,11 10 0,8 9 0,2 15 0,5-1 0,6-2 0,0-7 0,0-8 0,7-4 0,7-5 0,16-3 0,12-8 0,11-1 0,0-3 0,-4-11 0,-6-10 0,-12-15 0,-9-13 0,-11 7 0,-7 3 0,-11 12 0,-18 9 0,-30 8 0,-37 10 0</inkml:trace>
  <inkml:trace contextRef="#ctx0" brushRef="#br0" timeOffset="9056">2223 2626 24575,'-23'48'0,"4"-1"0,19-4 0,2 1 0,5-1 0,21-8 0,22-10 0,17-4 0,10-4 0,-7-6 0,-17-7 0,-12 0 0,-13 0 0,-6-1 0,-7-3 0,1-1 0,5-2 0,5-15 0,2-7 0,-3-5 0,-4 5 0,-6 2 0,-8 5 0,-2-1 0,-5 5 0,-14 1 0,-7 6 0,-3 2 0,0 5 0,1 0 0,2 0 0,1 10 0,3 4 0,1 1 0,6 3 0,4-4 0,2 3 0,-11 10 0,-3 6 0</inkml:trace>
  <inkml:trace contextRef="#ctx0" brushRef="#br0" timeOffset="9575">3123 2818 24575,'32'-55'0,"0"1"0,7-16 0,-27 40 0,-16 23 0,-6 5 0,-8-1 0,-5 1 0,-2 2 0,0 12 0,4 9 0,5 10 0,2 11 0,6 5 0,5 3 0,2-3 0,1-2 0,7-7 0,7-6 0,7-11 0,11-10 0,-4-5 0,0-6 0,6-2 0,9-1 0,4-8 0,15-24 0,3-10 0</inkml:trace>
  <inkml:trace contextRef="#ctx0" brushRef="#br0" timeOffset="10187">4373 2583 24575,'-48'-36'0,"0"1"0,-41-1 0,39 67 0,5 13 0,2 9 0,20-5 0,12-2 0,9-11 0,5-3 0,27-10 0,16-4 0,2-7 0,1-11 0,-11-3 0,-10-4 0,-3-9 0,-11-13 0,-1-1 0,-6-2 0,-2 6 0,-5 5 0,0 5 0,0 5 0,0 10 0,4 13 0,3 16 0,12 2 0,6 6 0,15-9 0,9-6 0,6-9 0,5-9 0,-2-2 0,0-10 0,0-3 0</inkml:trace>
  <inkml:trace contextRef="#ctx0" brushRef="#br0" timeOffset="10504">4932 2382 24575,'-87'31'0,"31"8"0,28 7 0,17 7 0,3-4 0,8 1 0,2-14 0,5 0 0,10-13 0,11-5 0,0-8 0,4-10 0,-3 0 0,27-28 0,-1-7 0</inkml:trace>
  <inkml:trace contextRef="#ctx0" brushRef="#br0" timeOffset="11093">5144 2064 24575,'15'59'0,"1"0"0,5 25 0,-2-24 0,-2-17 0,1 5 0,-7-2 0,-6-3 0,-1-7 0,-3-1 0,-1-17 0,5-8 0,1-29 0,4-16 0,7-16 0,4-1 0,-2 1 0,5 5 0,-2 17 0,6 8 0,2 11 0,9 7 0,3 1 0,8 2 0,-7 17 0,-4 11 0,-14 13 0,-4 16 0,-8-9 0,-6-2 0,1-10 0,-4-11 0,4-10 0,-1-11 0,21-27 0,6-6 0</inkml:trace>
  <inkml:trace contextRef="#ctx0" brushRef="#br0" timeOffset="11345">5960 2149 24575,'12'72'0,"-3"-8"0,-9-25 0,1 1 0,3-5 0,1-5 0,2-9 0,-1-6 0,-3-8 0,-2-7 0,4-15 0,4-31 0,3-15 0</inkml:trace>
  <inkml:trace contextRef="#ctx0" brushRef="#br0" timeOffset="11502">5853 1948 24575,'0'0'0</inkml:trace>
  <inkml:trace contextRef="#ctx0" brushRef="#br0" timeOffset="11982">6202 2194 24575,'87'0'0,"-16"0"0,-26-1 0,-17-3 0,-6-3 0,-4-7 0,-6 4 0,-5-1 0,-1-4 0,1 1 0,-3-3 0,-4-4 0,0 5 0,0-9 0,0 5 0,0-5 0,0 4 0,0 3 0,-4 8 0,-7 10 0,-10 21 0,-7 14 0,-4 14 0,-3 7 0,10-4 0,0-6 0,15-1 0,3-2 0,16-4 0,12-11 0,9-5 0,8-9 0,1-4 0,-7-10 0,2 0 0,-6 0 0,17-19 0,4-4 0</inkml:trace>
  <inkml:trace contextRef="#ctx0" brushRef="#br0" timeOffset="12420">6785 1939 24575,'70'61'0,"-11"-3"0,-52-26 0,0 2 0,7-6 0,-2-2 0,-2-1 0,0-8 0,-3-3 0,2-7 0,-3-2 0,1-15 0,0-8 0,0-12 0,4-8 0,-2-2 0,-2 1 0,4-1 0,0 5 0,4 5 0,6 9 0,0 5 0,5 5 0,1 0 0</inkml:trace>
  <inkml:trace contextRef="#ctx0" brushRef="#br0" timeOffset="12890">7135 2161 24575,'64'0'0,"1"0"0,-12 0 0,-5 0 0,-12 0 0,-7-4 0,-11-3 0,-3 0 0,-5-4 0,1-2 0,0-8 0,-1-3 0,1 3 0,-1-2 0,1 5 0,-5-5 0,-3-2 0,-1 5 0,-2 6 0,-3 3 0,-4 4 0,-21 2 0,-22 5 0,-14 6 0,-14 12 0,11 17 0,11 29 0,16 2 0,12 8 0,13-7 0,8 3 0,5-11 0,2-10 0,9-17 0,13-18 0,20-7 0,32-11 0,12-2 0</inkml:trace>
  <inkml:trace contextRef="#ctx0" brushRef="#br0" timeOffset="13598">8076 2288 24575,'-53'-38'0,"0"-1"0,-25-11 0,24 26 0,15 20 0,4 1 0,3 3 0,6 2 0,9 5 0,3 13 0,7 12 0,2 5 0,5-1 0,0-2 0,0-6 0,0-7 0,0-7 0,12-7 0,9-3 0,14-3 0,15-1 0,0-6 0,-1-4 0,-11-14 0,-10-8 0,-10-4 0,-7-3 0,-1-1 0,-3-9 0,3-5 0,0-6 0,0-3 0,-3 0 0,2 6 0,-2 8 0,-2 13 0,-2 14 0,-1 6 0,-2 59 0,0 17 0,0 30 0,0-9 0,0 5 0,0-2 0,1-2 0,2-8 0,3-11 0,5-21 0,-4-4 0,0-17 0,0-7 0,3-10 0,-4 2 0,-1 0 0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9:45.82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614 1 24575,'-78'11'0,"15"4"0,13 1 0,8 10 0,-11 33 0,22-9 0,2 6 0,6-7 0,3 3 0,-5 22 0,5 1 0,11-24 0,3-2 0,-5 39 0,2-4 0,5-3 0,-4-7 0,1-11 0,-1-3 0,1 0 0,-3 8 0,3 7 0,1 0 0,-1-5 0,0 3 0,-3-2 0,2 3 0,1 4 0,-1-3 0,-6 2 0,3-8 0,1-2 0,4-9 0,6 6 0,0-2 0,0 5 0,0 3 0,0 4 0,0 5 0,0 2 0,0-5 0,0-5 0,0-5 0,0-7 0,1 7 0,3 12 0,2-5 0,4-3 0,1 2 0,-1-8 0,-4 2 0,-2-3 0,2 0 0,1 1 0,-1-2 0,1-2 0,0-2 0,3-5 0,-3 3 0,0 1 0,4 7 0,3 0 0,3-3 0,0-5 0,2-7 0,9-7 0,0 3 0,4-6 0,3 4 0,1-4 0,0-2 0,-1 2 0,-3 0 0,0 3 0,-1-2 0,-7-4 0,-4 7 0,-6-4 0,-2-1 0,-1-7 0,0 5 0,4-5 0,-3 2 0,6-4 0,0-5 0,3-6 0,6 3 0,5 0 0,7-3 0,10 3 0,5-1 0,10 5 0,-10-2 0,-5 5 0,-9 1 0,-5 2 0,-5 0 0,-2-3 0,4-3 0,10-7 0,18 0 0,21-4 0,-2 9 0,2-2 0,-15 5 0,-10-5 0,0-1 0,-4-6 0,24 0 0,12 0 0,4-2 0,-8-5 0,-5 0 0,-12 7 0,15-5 0,17-2 0,-5-4 0,5 4 0,-12-4 0,-13 0 0,20-2 0,-41-1 0,0 0 0,0 0 0,-1 0 0,-1 0 0,0 0 0,41 4 0,-15-1 0,22 4 0,-43-5 0,1 0 0,-5 1 0,0 1 0,46-1 0,-13 1 0,0-4 0,11 0 0,-40 0 0,1 0 0,-5 0 0,-2 0 0,38 0 0,1-1 0,6-3 0,-44-2 0,3-2 0,7-1 0,1-3 0,-6-3 0,-3-3 0,36-17 0,-35 13 0,3-1 0,3-2 0,0 1 0,-1 2 0,-3 0 0,-5 1 0,-3 0 0,42-16 0,-20-1 0,0 5 0,0 1 0,-5 8 0,-2 7 0,-5 0 0,-9 0 0,-16 1 0,-13 1 0,-15-1 0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9:48.449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329 233 24575,'-73'-24'0,"10"10"0,18 10 0,6 4 0,14 1 0,8 2 0,9 11 0,4 8 0,3 1 0,1-2 0,5-4 0,2-3 0,11-7 0,7-4 0,5-1 0,1-2 0,-1-4 0,-6-6 0,3-13 0,-9-16 0,-4-4 0,-7 1 0,-4-2 0,0 9 0,-2 5 0,-1 9 0,-8 6 0,-10 8 0,-9 2 0,-15 5 0,3 0 0,0 0 0,15 10 0,3 4 0,11 12 0,7 2 0,1 9 0,2-1 0,7-1 0,8 0 0,5-4 0,15-6 0,-5-3 0,9-12 0,-2-1 0,-6-9 0,-1 0 0,-9 0 0,-5-6 0,-1-5 0,-5-8 0,-3-5 0,-2-1 0,-5 4 0,-5 8 0,-9 2 0,-14 4 0,-22 0 0,-1 3 0,-2 4 0,11 0 0,6 0 0,14 9 0,11 5 0,5 8 0,6 3 0,2 4 0,1 0 0,12-5 0,10-2 0,10-7 0,8-8 0,-6-2 0,2-5 0,-7-3 0,-7-4 0,-5-6 0,-10-11 0,0 1 0,-3-1 0,-3 1 0,-4 2 0,-7-1 0,-7-3 0,-16 7 0,-16 1 0,-8 8 0,-3 6 0,7 2 0,7 1 0,15 7 0,10 7 0,7 4 0,4 10 0,2-5 0,5 2 0,8-5 0,10-6 0,16-1 0,22-9 0,0-1 0,7-3 0,-12-3 0,-5-1 0,-17-12 0,-11-2 0,-7-4 0,-4 0 0,-2 4 0,-5-4 0,-2 6 0,-5-9 0,-16 10 0,-15-3 0,-10 10 0,-8 5 0,3 1 0,0 2 0,11 3 0,10 4 0,14 8 0,11 10 0,5 2 0,2 1 0,18 0 0,13 8 0,17-18 0,19-7 0,-6-7 0,-5-4 0,-11-9 0,-20-8 0,-5-8 0,-10-10 0,-4 1 0,-3 9 0,-1-5 0,-16 14 0,-8 2 0,-5 7 0,-1 7 0,7-1 0,7-3 0,-26-11 0,-6-7 0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9:16.898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170 54 24575,'-41'87'0,"8"-5"0,33-11 0,-5 6 0,-2 18 0,-4 1 0,-3-1 0,6 0 0,-3 0 0,0 1 0,-4-1 0,6 0 0,6 0 0,1-3 0,2 0 0,0-13 0,0-2 0,10-9 0,4-1 0,5 1 0,2 2 0,0 14 0,0 11 0,-2 0 0,-5-7 0,4-5 0,-8-13 0,7 1 0,-3-1 0,1 2 0,-1 9 0,4 7 0,-6-39 0,1 1 0,1 5 0,2 1 0,1 2 0,1 0 0,4-2 0,2-1 0,0-9 0,2-1 0,1-2 0,1-1 0,32 36 0,-2-1 0,-5 4 0,-10 5 0,-23-39 0,-1 1 0,1 2 0,0 0 0,0 2 0,2-1 0,5-4 0,3-1 0,2-3 0,3-2 0,3 0 0,2-2 0,1-3 0,0-1 0,-1 1 0,-2 2 0,-4 0 0,-1 1 0,3 7 0,0 1 0,0 4 0,2 1 0,6 3 0,3 0 0,9 1 0,1-2 0,-10-6 0,-2 0 0,-2-3 0,-1-2 0,0-3 0,1-1 0,3 0 0,3 0 0,4 0 0,2-1 0,7 0 0,0-2 0,-4 1 0,-1 0 0,-3-1 0,1-1 0,6 1 0,3-2 0,6 3 0,1-3 0,-8-4 0,-4-2 0,-11-8 0,0-2 0,9-2 0,2-2 0,4 0 0,1 0 0,-3-1 0,-1-1 0,-2 0 0,1 0 0,4 2 0,2-1 0,4 3 0,-1 0 0,-5 3 0,-1 0 0,2-1 0,-1-1 0,-6 0 0,0-3 0,-3-6 0,1-2 0,6-1 0,2-1 0,8-3 0,3-2 0,3 2 0,2 1 0,6 0 0,-1 3 0,-10 1 0,2 2-332,21 1 1,3 3-1,-5 8 1,-2 2-1,-2-2 1,1 0-1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8:26.430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477 172 24575,'0'8'0,"0"17"0,0 16 0,0 12 0,0 6 0,0 4 0,0 6 0,0 9 0,0 7 0,0 6 0,0 8 0,0-48 0,0 1 0,0 0 0,0 0 0,0 1 0,0 0 0,0-1 0,0 1 0,0-2 0,0 0 0,0 3 0,0 0 0,0-1 0,0 0 0,0 1 0,0 0 0,0-1 0,0 0 0,0 5 0,0 2 0,0-1 0,0 2 0,0 1 0,0 1 0,0-3 0,0 0 0,0 4 0,0-1 0,0-1 0,0 0 0,0-1 0,1 0 0,1-4 0,0-1 0,0 2 0,0-1 0,2 0 0,-1-1 0,1-1 0,-2 1 0,0-2 0,0 1 0,-2 2 0,1 1 0,1 0 0,0 1 0,-2 2 0,1 0 0,-1-1 0,0 0 0,0 0 0,0 0 0,0-2 0,0 0 0,0-2 0,0 0 0,0-1 0,0-1 0,0-2 0,0 0 0,0-1 0,0 0 0,1 0 0,1 0 0,0 2 0,0 0 0,0 0 0,-1-1 0,0-1 0,-2 0 0,1 49 0,0-5 0,4-3 0,-1 0 0,4 2 0,-5-43 0,0 0 0,2 47 0,-4-47 0,0 0 0,0 0 0,0-1 0,0 49 0,0-8 0,0-7 0,0-5 0,0 2 0,1-1 0,2 1 0,0 6 0,4-2 0,-4-4 0,4-7 0,-4-11 0,0-14 0,4-3 0,4-11 0,2 3 0,1 0 0,3 7 0,-6 12 0,-3 5 0,-4 5 0,-3 0 0,-1-3 0,0-8 0,0-7 0,-1-4 0,-3-13 0,3 3 0,-2-3 0,1 0 0,2 3 0,0-7 0,0-3 0,0-6 0,0-2 0,0-3 0,0 4 0,0-3 0,0 6 0,-1 2 0,-2 5 0,0 1 0,-4-4 0,5 6 0,-2-7 0,3-1 0,1-13 0,0 1 0,0-1 0,0 1 0,-5 0 0,4-1 0,1-4 0,25-1 0,10-5 0,22 0 0,5 0 0,5 0 0,-5 0 0,-5 0 0,-16-5 0,-6-2 0,9 1 0,12-1 0,17 4 0,19-5 0,-6 6 0,-9-1 0,-10 1 0,-17 2 0,14 0 0,10 0 0,16 0 0,-39 0 0,0 0 0,41 0 0,-18 0 0,0 0 0,4 0 0,19 0 0,-39 0 0,1 0 0,-7 0 0,-2 0 0,35 0 0,6 0 0,-40 0 0,1 0 0,1 0 0,1 0 0,4 0 0,0 0 0,-6 1 0,-3 0 0,32 2 0,-30 0 0,3 1 0,6 3 0,0 0 0,-5-1 0,-1 1 0,-4 2 0,-1 0 0,46 5 0,-6 4 0,-38-9 0,3 0 0,6 4 0,0-1 0,-6-2 0,-3-1 0,37 12 0,-37-15 0,2-1 0,8 0 0,1 0 0,-4-1 0,1-1 0,0 1 0,1-1 0,0 0 0,-1-1 0,-8-2 0,1 0 0,6 0 0,1 0 0,5 0 0,-1 0 0,-8 0 0,-3 0 0,26 0 0,15 0 0,-43 0 0,2 0 0,-1 2 0,1 1 0,5 0 0,-1 1 0,35 5 0,-13 2 0,9-4 0,-37-3 0,2-1 0,43 3 0,-43-4 0,-2 3 0,33 13 0,-20-1 0,-2-3 0,-1-3 0,16-6 0,15 2 0,-4-5 0,-2 1 0,-11-1 0,-14-2 0,9 0 0,6 0 0,8 0 0,12 0 0,-15 0 0,-9 0 0,-9 0 0,-5 0 0,13 0 0,15 0 0,2 0 0,5 0 0,-15 0 0,-17 0 0,-6 0 0,-8 0 0,14 0 0,14 0 0,4-2 0,6-1 0,-13 2 0,-11-3 0,-18 3 0,-6 1 0,0 0 0,6 0 0,16 0 0,12 0 0,6 0 0,1 0 0,-11-3 0,-16-1 0,-9-4 0,-13 1 0,1 2 0,-4 2 0,9 11 0,-1 4 0</inkml:trace>
  <inkml:trace contextRef="#ctx0" brushRef="#br0" timeOffset="1054">9281 7919 24575,'18'86'0,"-3"-15"0,-11-53 0,-3-2 0,2-1 0,2-4 0,-1 3 0,4-2 0,-1-1 0,2-2 0,2-2 0,-4 1 0,0-4 0,1 4 0,6-1 0,-5 6 0,1 1 0,-1-3 0,1-4 0,-4 0 0,-3 4 0,-1-1 0,-2 1 0,0-1 0,0 1 0,0 3 0,0 0 0,-3 6 0,-4 1 0,0-2 0,-7 6 0,-1-10 0,1 3 0,0-5 0,3-3 0,0 1 0,1-1 0,0 1 0,3 0 0,3-4 0,4 0 0,0 0 0</inkml:trace>
  <inkml:trace contextRef="#ctx0" brushRef="#br0" timeOffset="2973">456 32 24575,'-57'10'0,"1"0"0,-29 8 0,29 8 0,13 12 0,9 4 0,3 3 0,11 3 0,2-3 0,5-2 0,3-4 0,0-7 0,3 0 0,1-5 0,3-6 0,1-4 0,-2-11 0,4-26 0,0-11 0,0-18 0,0 4 0,0-1 0,4 7 0,4 4 0,6 3 0,3 4 0,3-1 0,1 4 0,-3-1 0,0 2 0,-5 2 0,1 1 0,1 1 0,-1 6 0,5 0 0,-7 8 0,2 3 0,6 1 0,1 2 0,10 2 0,4 1 0,-2 9 0,6 9 0,-8 1 0,-6 7 0,-4-5 0,-7 5 0,-3-5 0,-1 4 0,2 1 0,-1 2 0,-1-4 0,4-2 0,-5-2 0,-2-2 0,-5-5 0,3-1 0,-5-4 0,3-4 0,1 0 0,-1 0 0,-3 4 0,0-1 0,-4 15 0,-2 3 0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9:31.586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0 0 24575,'24'57'0,"-10"-8"0,-10-13 0,-4-4 0,5-1 0,2-7 0,6 2 0,1-1 0,10 3 0,0 7 0,16 3 0,10 4 0,6 15 0,8 6 0,-6 3 0,-1 1 0,-16-2 0,-6-2 0,-8 1 0,2-1 0,11 7 0,13-3 0,-19-28 0,4-2 0,4-2 0,1-3 0,1 1 0,-1 0 0,31 27 0,-14 2 0,-18 9 0,-5 0 0,-12 6 0,17 0 0,11 0 0,-21-39 0,4-1 0,7 3 0,2-2 0,-4-3 0,-2-1 0,1 2 0,-2-1 0,22 32 0,-14 7 0,0 4 0,-1-4 0,-13-32 0,2 0 0,6 1 0,1-1 0,2 3 0,-1 1 0,0-3 0,-3 2 0,-5 1 0,-4 1 0,-4-2 0,-3 2 0,-1 1 0,-3 1 0,-2 1 0,2-1 0,4-2 0,4-1 0,5 0 0,3 0 0,3-4 0,2-1 0,6 3 0,-1 0 0,-4-1 0,-2 0 0,-2-3 0,-3 1 0,-6 1 0,-2 1 0,-1 1 0,-1 0 0,5 0 0,1 0 0,6 4 0,2-1 0,1-5 0,1-1 0,4 3 0,0 0 0,-6-6 0,-2 0 0,-3 3 0,-2 0 0,24 39 0,-9-3 0,-19-33 0,2-1 0,6 1 0,1 0 0,4 2 0,2 0 0,6 0 0,0 0 0,-6 2 0,-2 3 0,-5-2 0,-3 0 0,-3-1 0,-2 1 0,-2 1 0,0-1 0,4-6 0,3-2 0,4 2 0,2-1 0,3-2 0,2-3 0,4 1 0,1-1 0,-9-2 0,-2 0 0,30 36 0,-10-2 0,-8 2 0,17 0 0,4-4 0,-29-30 0,2-1 0,1 1 0,0 0 0,-4 0 0,-2 2 0,-4 1 0,-1 1 0,24 31 0,-4-2 0,6-4 0,15-3 0,-35-31 0,0 0 0,3 0 0,0-1 0,33 33 0,-23-1 0,-3-4 0,-18-2 0,5-8 0,-5-3 0,12-7 0,10-4 0,4-4 0,7-7 0,-8 0 0,-6-10 0,-14-4 0,-15-2 0,-14 8 0,-8 6 0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38:41.67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287 191 24575,'-3'-83'0,"-13"15"0,-26 61 0,-1 0 0,8-7 0,2 7 0,12 3 0,-3 3 0,7 1 0,1 10 0,6 8 0,6 18 0,0 2 0,0 12 0,-3-2 0,3 1 0,1-3 0,3-7 0,0 0 0,0-7 0,0-2 0,0-5 0,9-4 0,5 0 0,11-1 0,7-6 0,0-1 0,3-6 0,0-2 0,-3-5 0,0 0 0,-11 0 0,-2 0 0,-18-14 0,-2-4 0</inkml:trace>
  <inkml:trace contextRef="#ctx0" brushRef="#br0" timeOffset="833">996 519 24575,'-30'-41'0,"1"-1"0,-20-7 0,9 33 0,-3 16 0,9 1 0,2 2 0,10 11 0,4 8 0,8 10 0,10 4 0,0 4 0,0 2 0,0-8 0,0-2 0,2-12 0,5-2 0,17-10 0,18-5 0,9-1 0,9-2 0,-10-2 0,-11-1 0,-8-8 0,-14-6 0,-3-5 0,-7-2 0,-2-7 0,-5-4 0,0-5 0,0 1 0,0-3 0,0-4 0,0-1 0,0-3 0,0 7 0,0 4 0,0 14 0,0 4 0,0 7 0,0 22 0,0 15 0,0 20 0,0 10 0,4 0 0,-1 0 0,1 2 0,-4-2 0,3 1 0,1-8 0,0-6 0,0-8 0,-3-6 0,3-9 0,-3 3 0,4-13 0,-4 8 0,13 9 0,-2 10 0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1:36.315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232 255 24575,'-6'69'0,"2"-9"0,3-6 0,1-8 0,0 4 0,0 0 0,0-2 0,0 1 0,0 0 0,0 0 0,0-3 0,0-7 0,0-16 0,0-9 0,-5-14 0,-1-1 0</inkml:trace>
  <inkml:trace contextRef="#ctx0" brushRef="#br0" timeOffset="672">137 138 24575,'-59'72'0,"24"-19"0,22-16 0,10-12 0,0 7 0,-4-4 0,4-1 0,-4-9 0,4-16 0,0-16 0,5-13 0,2-19 0,5 3 0,2-3 0,3 0 0,3 3 0,7 0 0,-3 8 0,12 2 0,2 8 0,4 6 0,0 12 0,-1 3 0,-3 4 0,-2 4 0,2 10 0,-7 10 0,-3 18 0,-6-8 0,-2-2 0,0-1 0,1-3 0,-3 4 0,-5-11 0,1-2 0,0-5 0,-1 2 0,1-4 0,-1 3 0</inkml:trace>
  <inkml:trace contextRef="#ctx0" brushRef="#br0" timeOffset="1950">1724 180 24575,'-40'-38'0,"1"0"0,-34-23 0,38 61 0,-8 0 0,5 0 0,2 3 0,8 8 0,5 9 0,-2 19 0,3 1 0,0 9 0,2-3 0,3 3 0,5 1 0,5 3 0,5 4 0,-2 3 0,3-3 0,1-4 0,1-6 0,3-9 0,11 0 0,17-10 0,8-4 0,20-14 0,-5-4 0,1-2 0,-12-3 0,-9-1 0,-7-5 0,-7-2 0,-4-2 0,-6-16 0,-7-3 0</inkml:trace>
  <inkml:trace contextRef="#ctx0" brushRef="#br0" timeOffset="2689">2211 593 24575,'-80'-35'0,"16"14"0,23 14 0,9 7 0,2 6 0,5 4 0,6 10 0,9 8 0,4 8 0,6 2 0,0 7 0,0 1 0,1-8 0,2-7 0,9-8 0,9-6 0,8-6 0,2-11 0,2 0 0,-8 0 0,-2-8 0,-5-10 0,-4-9 0,-7-15 0,6-5 0,-2-3 0,0-6 0,-3-4 0,0 1 0,-5-1 0,1 8 0,-4-1 0,1 4 0,3 0 0,-3 3 0,2 7 0,-2 8 0,-1 10 0,0 5 0,0 17 0,0 13 0,0 19 0,0 10 0,0 17 0,0 5 0,0 6 0,0-2 0,0 2 0,0-9 0,0 1 0,0-8 0,0-6 0,0-10 0,0-11 0,0-5 0,0 2 0,-4 7 0,-2 1 0</inkml:trace>
  <inkml:trace contextRef="#ctx0" brushRef="#br0" timeOffset="3268">369 1482 24575,'35'79'0,"-13"-12"0,-15-6 0,-7 3 0,3-2 0,1 1 0,-1-1 0,-3-9 0,0-3 0,0-8 0,0-10 0,0-7 0,-9-17 0,-3-9 0</inkml:trace>
  <inkml:trace contextRef="#ctx0" brushRef="#br0" timeOffset="3909">168 1452 24575,'-59'70'0,"24"-24"0,23-24 0,12-21 0,19-26 0,-3-9 0,20-19 0,4 6 0,9 9 0,-1 6 0,2 7 0,-12 12 0,-2 6 0,-8 5 0,-7 2 0,-3 2 0,-1 5 0,0 11 0,1 14 0,-3-4 0,-5 4 0,1-3 0,0 3 0,-2-9 0,-2-2 0,2-4 0,-1-3 0,-3-1 0,2-10 0,5 15 0,5 0 0</inkml:trace>
  <inkml:trace contextRef="#ctx0" brushRef="#br0" timeOffset="4835">1629 1673 24575,'-33'-44'0,"1"-1"0,-27-25 0,10 70 0,5 0 0,2 0 0,5 6 0,9 4 0,3 9 0,8 6 0,5 7 0,5 3 0,5 4 0,-2 10 0,3 9 0,1 5 0,-1 7 0,-3-3 0,3-5 0,-2-6 0,1-10 0,2-3 0,3-16 0,4-3 0,14-7 0,14 0 0,6-6 0,5 3 0,-3-6 0,-1 3 0,-2-5 0,-8-6 0,-1-1 0,-9-3 0,0-12 0,-8-13 0,0 1 0,-3-7 0,-5 3 0,-3-7 0,-2 10 0,-1 1 0,0 5 0,0 6 0,0 2 0,5 23 0,1 5 0,0 23 0,-3 3 0,-2 2 0,-1 1 0,4-2 0,-1-4 0,1-6 0,-4-9 0,1-5 0,3-6 0,2-4 0,14 8 0,2 4 0</inkml:trace>
  <inkml:trace contextRef="#ctx0" brushRef="#br0" timeOffset="5202">2105 2077 24575,'35'65'0,"-7"-6"0,-28-6 0,0 3 0,0 7 0,0-3 0,0 0 0,1-5 0,3 2 0,2-8 0,4-3 0,-4-12 0,-2-6 0,2-13 0,-5-25 0,4-13 0</inkml:trace>
  <inkml:trace contextRef="#ctx0" brushRef="#br0" timeOffset="5609">2158 2203 24575,'-16'-87'0,"13"23"0,10 26 0,11 20 0,0 4 0,-4 7 0,1 2 0,-5 5 0,2 1 0,2 3 0,0 13 0,7 8 0,-4 9 0,0-6 0,-2 10 0,-12-4 0,-1 3 0,0-1 0,-4 0 0,-1 3 0,-8-3 0,-6-5 0,-1-6 0,-3-11 0,3-1 0,-3-9 0,-10-6 0,3-3 0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2:41.335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0 128 24575,'42'12'0,"-6"-5"0,6-5 0,0-2 0,21 4 0,14-1 0,9 1 0,9-4 0,-12 0 0,-20 0 0,-9 0 0,-8 0 0,7 0 0,4 0 0,-6 0 0,-1 0 0,-6 4 0,-1 2 0</inkml:trace>
  <inkml:trace contextRef="#ctx0" brushRef="#br0" timeOffset="460">730 1 24575,'73'17'0,"5"-6"0,-1-5 0,12 1 0,-20 2 0,-13 13 0,-18-8 0,-20 3 0,-4 1 0,-11 0 0,1-2 0,-4 2 0,-9-2 0,-13 2 0,-13 4 0,-25-4 0,2 8 0,-1-5 0,10 2 0,8 8 0,4 2 0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1:25.970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54 636 24575,'17'70'0,"-2"5"0,-15-11 0,0 8 0,0 2 0,0 1 0,0 6 0,0-1 0,0 1 0,0-12 0,0-13 0,0-16 0,0-12 0,0-9 0,0-18 0,0-22 0,0-28 0,0-22 0,0-7 0,0-6 0,0-4 0,0-1 0,0 0 0,0 1 0,0 13 0,0 4 0,0 15 0,0 10 0,0 8 0,0 6 0,0 6 0,0 9 0,1-2 0,2 5 0,3 4 0,9 6 0,3 4 0,13 19 0,7 9 0,12 12 0,6 9 0,1 5 0,-4 10 0,-11-1 0,-7 1 0,-4-1 0,-10 1 0,-1-10 0,-6-5 0,-2-9 0,2-5 0,-7-6 0,-3-5 0,-2-6 0,1-4 0,-1-2 0,1-1 0,-2-1 0,-1 1 0,-23 9 0,-7 2 0</inkml:trace>
  <inkml:trace contextRef="#ctx0" brushRef="#br0" timeOffset="300">1 1112 24575,'21'-24'0,"1"4"0,3 17 0,0-8 0,7-6 0,3-3 0,11-1 0,2-2 0,5-2 0,-12 8 0,-9-1 0,-5-4 0,-11 0 0</inkml:trace>
  <inkml:trace contextRef="#ctx0" brushRef="#br0" timeOffset="6364">148 1 24575,'62'68'0,"-7"-3"0,-34-34 0,-10 1 0,-1 19 0,-10-2 0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1:19.496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350 826 24575,'-80'17'0,"24"-2"0,91-15 0,-2 0 0,2 0 0,-8 0 0,-6 0 0,-5-7 0,-9-8 0,-2-3 0,-5-7 0,-4-3 0,-7 7 0,-11 6 0,-17 8 0,-2 5 0,-1 2 0,5 2 0,6 5 0,13 9 0,11 8 0,5 5 0,2-5 0,9 3 0,12-5 0,16-4 0,19-7 0,-2-5 0,-8-3 0,-7-1 0,-15-2 0,-7-6 0,-10-5 0,-5-1 0,2-5 0,-3-1 0,-1-3 0,-16 1 0,-13 2 0,-11 3 0,-13 4 0,2 5 0,1 3 0,11 3 0,15 3 0,5 9 0,15 9 0,1 1 0,3 2 0,14-3 0,14-3 0,15-7 0,20-8 0,-6-2 0,-8-1 0,-11-1 0,-14-2 0,-6-11 0,-4-8 0,-7-1 0,-3 2 0,-4 5 0,-4 6 0,-17 4 0,-14 6 0,-18 0 0,-11 0 0,5 0 0,10 0 0,11 7 0,14 7 0,11 7 0,6 11 0,4-4 0,3 0 0,13-12 0,12-2 0,11-9 0,17-2 0,-2-8 0,-5-5 0,-14-17 0,-15-9 0,-9-4 0,-4 9 0,-8 3 0,-10 10 0,-17 7 0,-22 8 0,-5 5 0,5 9 0,10 4 0,14 17 0,9-4 0,13 4 0,3-5 0,4-6 0,18-6 0,11-4 0,8-5 0,10-44 0,2-9 0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0:36.490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508 0 24575,'-32'45'0,"-1"1"0,-3-2 0,3-4 0,8 3 0,-8-5 0,-2 5 0,6 1 0,-3 6 0,7 2 0,1 0 0,5 4 0,1 4 0,5-3 0,-1 10 0,2-1 0,2 5 0,0 5 0,3-2 0,-5 2 0,5-6 0,-3 7 0,6-3 0,1 10 0,3 1 0,-4 1 0,1-5 0,-2-6 0,1-4 0,2-2 0,-5 2 0,5 15 0,-2 2 0,3 5 0,1-5 0,0-2 0,0-12 0,0-5 0,0-5 0,0 3 0,0 10 0,0 4 0,0 8 0,0 2 0,0 8 0,0-8 0,0-3 0,1-7 0,3-7 0,2 1 0,4 3 0,-3 4 0,0 10 0,3 1 0,-2-42 0,1 0 0,14 46 0,-8-50 0,1 1 0,21 45 0,2-9 0,3 1 0,4-11 0,2 7 0,5-3 0,-30-33 0,-2 2 0,-2 2 0,0 0 0,0 0 0,-1 0 0,-2-1 0,0-1 0,18 39 0,-6-8 0,14-16 0,11-5 0,11 2 0,-26-27 0,1 0 0,-1 5 0,-2 1 0,2 1 0,-2 0 0,21 30 0,-11-2 0,-4-15 0,4-6 0,21-10 0,14-4 0,4 0 0,-1 10 0,-11 8 0,-13 10 0,3-5 0,-7-6 0,17-7 0,12-10 0,-2-6 0,5 2 0,-11-1 0,-3 12 0,-29-14 0,4 0 0,10 1 0,2 1 0,-10-4 0,0-1 0,-1-3 0,-1-2 0,46 5 0,-44-9 0,0-1 0,6-5 0,2-3 0,2 2 0,1-1 0,-1 1 0,-2 2 0,-6 2 0,0 1 0,11 2 0,4 1 0,6 4 0,0 0 0,-6-6 0,-2 0 0,-5 1 0,1-1 0,8-5 0,1-2 0,9 0 0,-1 0 0,-6-1 0,-2-1 0,-10 1 0,1-1 0,7 1 0,2 0 0,8-1 0,1 1 0,-4 0 0,-2 1 0,-6 2 0,-2 0 0,1-1 0,0-2 0,11-4 0,0 0 0,-15 0 0,-4 0 0,33 0 0,-34 0 0,4 0 0,8 0 0,1 0 0,-6 0 0,-1 0 0,-6 0 0,1 0 0,12 0 0,3 0 0,6 0 0,-1 0 0,-8-4 0,-4-2 0,-17-2 0,-2-5 0,4-14 0,-2-7 0,3-10 0,1 0 0</inkml:trace>
  <inkml:trace contextRef="#ctx0" brushRef="#br0" timeOffset="1997">1682 359 24575,'0'0'0</inkml:trace>
  <inkml:trace contextRef="#ctx0" brushRef="#br0" timeOffset="3111">1683 361 24575,'-3'-90'0,"0"0"0,-1-5 0,3 85 0,1 46 0,0 0 0,0 3 0,-3 2 0,-1-2 0,-1 2 0,2 1 0,-3 7 0,-5 3 0,1-1 0,-1 5 0,-2-7 0,3 4 0,-2-8 0,8 1 0,-6 3 0,3 0 0,-5 4 0,5 3 0,-1 5 0,1 3 0,2-3 0,5-8 0,0 3 0,0 1 0,0 4 0,0-1 0,0 4 0,0 3 0,1 5 0,3 6 0,2-5 0,4-6 0,1 1 0,-1-1 0,-3 1 0,0-1 0,1 2 0,2 1 0,1 0 0,-1-3 0,6 0 0,1 7 0,4-3 0,4 7 0,1-1 0,9 0 0,11 0 0,-15-37 0,2 1 0,27 37 0,-29-35 0,1-1 0,-2-1 0,-1-1 0,0 2 0,-2 1 0,24 40 0,-12-5 0,-11-35 0,4 0 0,3-1 0,4 1 0,3 2 0,3-1 0,4-1 0,0-1 0,-2-3 0,-3 0 0,23 32 0,7-5 0,-36-32 0,2-1 0,5-4 0,3-2 0,4 0 0,1-1 0,-3 3 0,-2 1 0,-4 2 0,0-1 0,6 2 0,1-2 0,5 2 0,1-3 0,-3-3 0,0-3 0,5 2 0,-1-3 0,-6-3 0,-2-3 0,31 11 0,-27-14 0,3-2 0,5 0 0,-1 1 0,-4-1 0,-2 0 0,-4-3 0,0 0 0,8 3 0,2 2 0,8 1 0,0 2 0,-5-1 0,0 1 0,2 2 0,2 0 0,13-3 0,2-2 0,-4 1 0,0-2 0,-3-5 0,-2-2 0,-9-2 0,0-1 0,13-1 0,2-1 0,1-1 0,0 0 0,-9-1 0,-2 2 0,-5-1 0,1 0 0,10 0 0,2 0 0,0-1 0,-1 2 0,-4-2 0,-4 2 0,-12-1 0,-1 0 0,12-4 0,2-2 0,4 0 0,0-2 0,-5-3 0,-4-2 0,-12 0 0,0-2 0,17-3 0,3 0 0,5 0 0,0 1 0,-1-1 0,0 1 0,-8 5 0,-4 0 0,22-15 0,7-5 0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1:15.841"/>
    </inkml:context>
    <inkml:brush xml:id="br0">
      <inkml:brushProperty name="width" value="0.0998" units="cm"/>
      <inkml:brushProperty name="height" value="0.0998" units="cm"/>
      <inkml:brushProperty name="color" value="#670005"/>
    </inkml:brush>
  </inkml:definitions>
  <inkml:trace contextRef="#ctx0" brushRef="#br0">1 1 24575,'18'60'0,"-3"-14"0,0-6 0,6-9 0,11 12 0,10-1 0,16 12 0,12 3 0,1 7 0,-1 3 0,-12-4 0,-16-7 0,-4 3 0,-6 1 0,16 2 0,12 2 0,15-1 0,-31-31 0,0 0 0,-2 0 0,-3 2 0,32 29 0,-11 3 0,-18-6 0,10 1 0,-3-1 0,22-1 0,-28-31 0,2 0 0,-1 1 0,-2 1 0,0 1 0,-3 1 0,29 40 0,-15 2 0,-7 4 0,-4-8 0,14-7 0,14-14 0,10-5 0,5-2 0,-9 5 0,-12-1 0,-4 7 0,-4 7 0,16-5 0,-32-25 0,1 0 0,43 25 0,-7-2 0,-13-1 0,-15-3 0,-10-2 0,-7-4 0,1-1 0,-2 0 0,16 2 0,13 2 0,11-6 0,7 2 0,-10-5 0,-8 1 0,-13 6 0,-5 5 0,-4 3 0,4 1 0,12 3 0,13 1 0,4-5 0,-1-7 0,-9 11 0,-11 0 0,-8 2 0,-10-9 0,-10 2 0,-4-5 0,4-1 0,3-2 0,13 0 0,11 3 0,10-2 0,15 1 0,-6 4 0,-4 0 0,-15 5 0,-10-1 0,-10 1 0,-4-8 0,5 5 0,9-2 0,11 10 0,17 1 0,3 0 0,1-7 0,-7 0 0,-14 0 0,-9-2 0,-9-1 0,-4 1 0,-3-1 0,22 3 0,16 3 0,10-2 0,5 3 0,-3-4 0,-12-4 0,-11 2 0,-13-6 0,-8 2 0,-3-1 0,7 0 0,11 7 0,13-4 0,15 4 0,-6-1 0,-1-6 0,-13 0 0,-12-4 0,-9 4 0,-8 0 0,-1 4 0,0 0 0,6-1 0,8-3 0,5-7 0,6-7 0,-1-4 0,-2 4 0,5-1 0,2-2 0,-6 7 0,-8 6 0,-6 5 0,-2 6 0,-7-1 0,-7-3 0,-1-7 0,5-11 0,7-4 0,11-5 0,13 1 0,8 5 0,-4-1 0,1 5 0,-14-2 0,-11-9 0,-5-2 0,-6-9 0,-5 5 0,-1 3 0,-4 6 0,0 0 0,2 4 0,-3-3 0,5-1 0,-5-7 0,5 3 0,7-2 0,1-3 0,-2-1 0,12 2 0,-1-2 0,6 2 0,0-5 0,4 12 0,-4-5 0,-5 5 0,-1-8 0,-10 1 0,3-5 0,-8-3 0,4-8 0,-7 0 0,10 9 0,-1 3 0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0:18.87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2202 98 24575,'-24'90'0,"5"-4"0,19-40 0,0 8 0,0 13 0,0 12 0,0 9 0,0-38 0,0 1 0,0 5 0,0 1 0,0-2 0,0-1 0,0 6 0,0 0 0,0-1 0,0-1 0,0 2 0,0 0 0,0 0 0,0 1 0,0 0 0,0 1 0,0 2 0,0 0 0,0 2 0,0-1 0,0 0 0,0 1 0,0 1 0,0 0 0,0-1 0,0-1 0,0-3 0,0 0 0,0 4 0,0 2 0,0 0 0,0 1 0,2 4 0,1 0 0,0 1 0,1 0 0,0 2 0,0 0 0,0 2 0,-1-1 0,0 1 0,-1 0 0,-2-4 0,0 0 0,0-7 0,0-1 0,0-6 0,0 0 0,0 2 0,0 0 0,0 3 0,0 1 0,0 2 0,0 0 0,0 3 0,0-1 0,0-1 0,1-1 0,1-1 0,0 0 0,-1-2 0,0-1 0,3-5 0,-1-2 0,-1 1 0,0-2 0,1-2 0,1-2 0,-1 2 0,2 1 0,2 1 0,0 0 0,-1 1 0,-1 0 0,0 5 0,0 0 0,1 2 0,-1 1 0,-1 1 0,-1-1 0,0-3 0,0-1 0,1-5 0,-1-2 0,-2-3 0,0 0 0,3 48 0,-3-48 0,-1 0 0,0 2 0,0 0 0,0 3 0,0 1 0,0 1 0,0 0 0,0 1 0,0 0 0,0-4 0,0-1 0,0 0 0,0-1 0,0 46 0,0-9 0,0-8 0,-4-6 0,1 2 0,-4-2 0,3 2 0,-3-9 0,4-2 0,-2-7 0,1-7 0,-1-14 0,-6-7 0,2-11 0,2-4 0,2-4 0,5 1 0,0-2 0,5-1 0,24-5 0,23-2 0,32-4 0,0 0 0,4 0 0,-9 0 0,-5 0 0,-24 0 0,3-1 0,9-1 0,0 1 0,-8 0 0,-1-1 0,42-5 0,-43 4 0,2 0 0,6 0 0,0-1 0,-2 1 0,0 0 0,4 2 0,0-1 0,1-1 0,0 0 0,-2-2 0,1-1 0,2 1 0,1 0 0,11 0 0,0-1 0,0-1 0,0 0 0,2 0 0,-1 0 0,-8 2 0,0 1 0,10 2 0,4 0 0,14-1 0,1 0-242,-8 0 1,0-1-1,7 0 1,1-1 241,2-1 0,-2 1 0,-16 2 0,-1 0 0,11 1 0,3 1 0,-24 0 0,1 1 0,-1 0 0,26-1 0,0 2 0,-27 0 0,0 1 0,0 0 0,30 4 0,-3-1 0,-12-2 0,2 0 0,-11-1 0,3 1 0,-1-1 0,21 0 0,-1-2 0,-27 1 0,0-2 0,2 1 0,8 0 0,2 0 0,-2 0 0,-9 0 0,-1 0 0,1 0 0,9 1 0,2-1 0,-3 1 0,20 0 0,-3 1 0,-2 2 0,1 1 0,-27 2 0,2 0 0,-3 1 0,17-1 0,-1 2 0,7 5 0,2 0 0,4-2 0,1 0 0,-7 3 0,-2 2 0,-6-1 0,-1 0 0,1 3 0,0 1 0,-1 1 0,1-2 0,2 0 0,3-2 0,-22-7 0,1-2 0,0 1 0,23 2 0,0-1 0,-5-5 0,1-1 0,11 0 0,0-1 0,-7-1 0,0-1 0,3-1 0,1 0 0,-26 0 0,0 0 0,-2 0 0,24 0 0,-3 0 0,-11 0 0,-2 0 0,-3 0 0,-1 0 0,10 0 0,0 0 0,-1 0 0,-2 0 0,-8 0 0,-4 0 0,30 0 0,-9 0 0,-11 0 0,4 0 0</inkml:trace>
  <inkml:trace contextRef="#ctx0" brushRef="#br0" timeOffset="1206">12659 8013 24575,'53'40'0,"0"-5"0,2-8 0,-2 2 0,-5-9 0,-12 1 0,-12-1 0,-13 4 0,-8 1 0,-10 7 0,-24-4 0,-22 4 0,-6-2 0,-5-5 0,16 2 0,13-6 0,12-2 0,13-8 0,13 9 0,9 2 0</inkml:trace>
  <inkml:trace contextRef="#ctx0" brushRef="#br0" timeOffset="2809">2011 64 24575,'-9'70'0,"-23"2"0,-21-12 0,-1-2 0,-2-2 0,5-3 0,12-3 0,6-6 0,16-8 0,6-11 0,6-22 0,7-17 0,1-16 0,14-12 0,11-4 0,11-1 0,6 1 0,5 1 0,-4-4 0,-4 6 0,-3 0 0,-9 2 0,2 6 0,-12 2 0,-2 8 0,-5 5 0,-3 10 0,1 0 0,-1 3 0,-3 2 0,1 5 0,2 0 0,4 0 0,2 17 0,-2 4 0,4 14 0,11 1 0,5 2 0,12 1 0,5-2 0,6-6 0,-7-5 0,-7-5 0,-8-5 0,-10-9 0,-5-2 0,-52 4 0,-10 3 0</inkml:trace>
  <inkml:trace contextRef="#ctx0" brushRef="#br0" timeOffset="3696">286 509 24575,'-18'-61'0,"0"-1"0,0 6 0,-6 18 0,-21 45 0,5 15 0,8 6 0,6 10 0,8 1 0,3 7 0,5 3 0,0 8 0,3 3 0,2 0 0,5-4 0,0-3 0,0-14 0,0-3 0,0-15 0,2-2 0,1-8 0,16-2 0,9-2 0,17-2 0,8-5 0,-2-2 0,6-5 0,-7-10 0,-11-11 0,-6-2 0,-15 2 0,-8 2 0,-6 5 0,-3 5 0,0 2 0,3 7 0,2-3 0,4 9 0,1-3 0,-2 4 0,-2 4 0,-2 11 0,-4 10 0,3 14 0,-2-4 0,5 7 0,-5-5 0,2 2 0,1-5 0,-2 1 0,4-4 0,-3-7 0,4-8 0,3-7 0,5-3 0</inkml:trace>
  <inkml:trace contextRef="#ctx0" brushRef="#br0" timeOffset="3982">604 731 24575,'11'70'0,"-4"-6"0,9-10 0,1-1 0,-3-2 0,-3 9 0,-3-4 0,3 0 0,-1-9 0,1-8 0,7-13 0,-1-16 0,1-4 0,2-10 0,2-2 0</inkml:trace>
  <inkml:trace contextRef="#ctx0" brushRef="#br0" timeOffset="4382">635 659 24575,'69'-6'0,"1"-1"0,1 0 0,-9 1 0,-20-5 0,-4 5 0,-17 6 0,-3 1 0,-11 3 0,-2 16 0,-5 12 0,0 5 0,0 2 0,-6-1 0,-12-3 0,-24-2 0,-29 2 0,-9-8 0,6-6 0,12-5 0,23-9 0,12-2 0,7 13 0,3 6 0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2:38.877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0 220 24575,'65'-6'0,"5"1"0,-6 5 0,-5-1 0,-10-3 0,11 3 0,4-2 0,24 1 0,-36 2 0,2 0 0,41 0 0,-17 0 0,-4 0 0,-7 0 0,0-1 0,-4-2 0,3 1 0,-2-1 0,-3 2 0,-8 1 0,-11 0 0,-7 0 0,-10-5 0,-7-2 0,-6 2 0,3 2 0,1-8 0,1-1 0</inkml:trace>
  <inkml:trace contextRef="#ctx0" brushRef="#br0" timeOffset="441">1249 19 24575,'78'-11'0,"-22"4"0,-23 9 0,-12 5 0,-2 7 0,6 4 0,-3 5 0,-1 2 0,-4 3 0,-3-3 0,-7 3 0,-4-3 0,-8 2 0,-10-6 0,-2 0 0,-11-3 0,3-4 0,-3 7 0,6 1 0,-2 3 0,-10 14 0,-10 0 0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0:51.458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1 90 24575,'23'-65'0,"-8"41"0,-11 39 0,-4 27 0,11 10 0,6 4 0,6 7 0,9 4 0,3 1 0,11 2 0,1 0 0,2-3 0,1 1 0,-8 3 0,-2-4 0,-8-7 0,-9 2 0,-2-2 0,-3 2 0,0 2 0,3-1 0,0 1 0,1 2 0,6-3 0,10 2 0,8-9 0,13 5 0,4-1 0,-4 7 0,-10 4 0,-7-3 0,-14-1 0,-4-2 0,-6-2 0,-1-2 0,-3-4 0,-1-1 0,4-6 0,10-3 0,9-1 0,14-2 0,10 2 0,1 2 0,3 5 0,-11-8 0,-11-3 0,-6-2 0,-7 3 0,-5 0 0,-6 3 0,-4-1 0,0 4 0,0 1 0,11 2 0,4-2 0,7-1 0,3 4 0,10 4 0,-1-2 0,2-6 0,-5-2 0,-6-4 0,0-1 0,-7 0 0,0 1 0,-11-1 0,1 0 0,-8 1 0,1-1 0,0 0 0,0 4 0,2 0 0,7 3 0,-3-3 0,12-3 0,2-5 0,7 1 0,3 4 0,-1 0 0,2 3 0,-7-3 0,-4 3 0,-7-5 0,-3 2 0,-4-9 0,-3 1 0,-6 0 0,-1-6 0,1 2 0,5-6 0,7 3 0,-3-3 0,9 2 0,1-6 0,1 3 0,3-7 0,-2-3 0,-1 4 0,2-3 0,-2 10 0,-3 0 0,-8-4 0,-3 2 0,0-5 0,-5-5 0,1 1 0,-2-2 0,-2 2 0,2 8 0,2-4 0,-6 8 0,3-1 0,-4-1 0,0-3 0,2-4 0,-2-3 0,-2-2 0,3 0 0,-4 2 0,4-1 0,-1 4 0,3 1 0,0 3 0,-3-7 0,0 0 0,-1-8 0,1 5 0,3-5 0,-3 4 0,2 3 0,2 8 0,6-1 0,1-2 0,0 0 0,-8-8 0,1 0 0,-1-7 0,-4-11 0,-1 1 0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2:16.635"/>
    </inkml:context>
    <inkml:brush xml:id="br0">
      <inkml:brushProperty name="width" value="0.0998" units="cm"/>
      <inkml:brushProperty name="height" value="0.0998" units="cm"/>
      <inkml:brushProperty name="color" value="#670005"/>
    </inkml:brush>
  </inkml:definitions>
  <inkml:trace contextRef="#ctx0" brushRef="#br0">0 1229 24575,'78'6'0,"-8"-2"0,-4-4 0,-13-4 0,4-2 0,-4-4 0,22-1 0,20 0 0,-2-4 0,-44 6 0,1 0 0,46-6 0,-1 1 0,-36 8 0,2 0 0,8 1 0,0 0 0,-8 0 0,-3-1 0,37-4 0,-1 3 0,-41 3 0,0 0 0,-1-1 0,1-1 0,2-3 0,-1 0 0,39-3 0,-16 2 0,14 2 0,-37 2 0,1 1 0,-4-2 0,-2 1 0,3 1 0,-1-1 0,27-7 0,-18 6 0,-15-1 0,-10 1 0,-15 2 0,-9 5 0,2-4 0,3-2 0</inkml:trace>
  <inkml:trace contextRef="#ctx0" brushRef="#br0" timeOffset="429">2519 720 24575,'59'79'0,"-12"-13"0,-47-38 0,0-1 0,0 1 0,0 2 0,0-6 0,-4 1 0,1-4 0,-1-4 0,-10 7 0,-3-1 0</inkml:trace>
  <inkml:trace contextRef="#ctx0" brushRef="#br0" timeOffset="1325">3429 106 24575,'18'60'0,"-4"-8"0,-14-17 0,5-1 0,2 2 0,2-12 0,2 1 0,-1-10 0,-4-18 0,-1-8 0,-5-20 0,0-2 0,0-6 0,1-1 0,3 5 0,7 2 0,11 8 0,1 5 0,2 9 0,2 2 0,-9 2 0,0 2 0,-4 5 0,1 3 0,-1 4 0,4 10 0,-3 15 0,1 8 0,5 6 0,-8-5 0,1-6 0,-2-7 0,-5-3 0,-2-2 0,14-7 0,-2-1 0</inkml:trace>
  <inkml:trace contextRef="#ctx0" brushRef="#br0" timeOffset="1862">3949 202 24575,'59'-6'0,"-3"2"0,-15 3 0,-5 1 0,-12 0 0,-3 0 0,-4 0 0,-6 0 0,-4-1 0,0-3 0,-5-3 0,1-7 0,-1-5 0,-2-2 0,0 0 0,0 3 0,0 4 0,0-7 0,-2 7 0,-1 0 0,-8 3 0,-6 4 0,-2 3 0,-6 4 0,2 4 0,-9 10 0,-2 5 0,6 16 0,-1 4 0,8 4 0,9-2 0,5 1 0,7 3 0,7-6 0,15-7 0,13-10 0,7-11 0,1-7 0,-8-3 0,-10-1 0,-3 0 0,-6 0 0,14 0 0,-2 0 0</inkml:trace>
  <inkml:trace contextRef="#ctx0" brushRef="#br0" timeOffset="2529">4530 107 24575,'-47'63'0,"14"-6"0,47-32 0,11-2 0,21-5 0,1-4 0,2-7 0,-10-2 0,-7-5 0,-11 0 0,0 0 0,-8-1 0,-2-3 0,-4-12 0,-4-12 0,-2-4 0,3-7 0,-3 12 0,-1-1 0,0 11 0,0 7 0,0 34 0,1 3 0,3 19 0,-1-17 0,8-5 0,9-6 0,15-4 0,12-1 0,13-10 0,-3 1 0,-5-4 0,-9-1 0,-11-3 0,-11-2 0,-11-11 0,-4-1 0,-6-17 0,-1-2 0,-3-1 0,-5 4 0,-5 12 0,-5 6 0,1 2 0,-1 7 0,-31 16 0,-6 9 0</inkml:trace>
  <inkml:trace contextRef="#ctx0" brushRef="#br0" timeOffset="3327">3144 773 24575,'5'49'0,"0"4"0,-5-14 0,0 4 0,0-8 0,0 5 0,0-1 0,0-3 0,0-1 0,11-6 0,6-5 0,14-6 0,11-4 0,7-7 0,7-3 0,-7-3 0,1-1 0,-11-1 0,-8-3 0,-8-10 0,-9-7 0,-4-11 0,-3 0 0,-2 3 0,-5 4 0,-18 4 0,-13 3 0,-19 8 0,-17 6 0,3 3 0,7 1 0,8 0 0,13 0 0,8 6 0,14 5 0,5 0 0,9 7 0,0-5 0,33 12 0,8-3 0</inkml:trace>
  <inkml:trace contextRef="#ctx0" brushRef="#br0" timeOffset="3790">3683 1017 24575,'12'38'0,"-5"1"0,-2-8 0,2 0 0,9-2 0,13-1 0,6-10 0,4-8 0,1-6 0,-2-1 0,-6-2 0,-7-1 0,-4-1 0,-3-2 0,-7-13 0,-3-8 0,-6-8 0,1 0 0,-1-4 0,-2 7 0,1 2 0,2 10 0,3 2 0,24 4 0,4 0 0</inkml:trace>
  <inkml:trace contextRef="#ctx0" brushRef="#br0" timeOffset="4454">4710 1187 24575,'-47'-30'0,"0"1"0,-34-19 0,35 44 0,7 0 0,4-3 0,3 2 0,4 5 0,3 9 0,7 5 0,4 10 0,7 4 0,3 3 0,4 0 0,0-7 0,0-3 0,13-4 0,11-3 0,20-5 0,16-9 0,2 0 0,-9 0 0,-6-6 0,-15-4 0,-9-12 0,-16-9 0,-2-6 0,-5-5 0,0-9 0,0-2 0,0-4 0,0 4 0,0 5 0,0 12 0,0 7 0,0 11 0,0 12 0,0 22 0,0 17 0,0 16 0,0 3 0,0 1 0,5-2 0,2-1 0,2 0 0,2-4 0,3-6 0,0-8 0,-1-6 0,-6-8 0,2-4 0,-2-7 0,17 21 0,4 1 0</inkml:trace>
  <inkml:trace contextRef="#ctx0" brushRef="#br0" timeOffset="5116">5303 1241 24575,'-18'-92'0,"-2"12"0,9 59 0,-18 3 0,-13 11 0,-16 3 0,-5 4 0,7 14 0,10 7 0,15 11 0,13 3 0,7 0 0,11-3 0,18-5 0,14-2 0,14-9 0,17-5 0,-6-5 0,-8-6 0,-11 0 0,-14 0 0,-7-10 0,-7-4 0,-4-8 0,-6-3 0,0-2 0,0 6 0,0 5 0,0 9 0,0 10 0,10 16 0,4 16 0,0 12 0,0 2 0,-2-1 0,-2 2 0,-4-2 0,-2 1 0,-3-4 0,-1-10 0,0 0 0,0-11 0,-7 0 0,-7-7 0,-10-5 0,-15-5 0,-8-1 0,-9 1 0,-3-2 0,6-5 0,11-3 0,17-4 0,10-9 0,29-25 0,4-9 0</inkml:trace>
  <inkml:trace contextRef="#ctx0" brushRef="#br0" timeOffset="5704">5399 1155 24575,'59'-18'0,"2"4"0,-5 14 0,-1 0 0,-5 0 0,-9 0 0,-9 0 0,-10-9 0,-8-5 0,-3 2 0,-4-2 0,-2-4 0,-5-6 0,0-2 0,0 1 0,-3 3 0,-4-3 0,-5 0 0,-9 4 0,-6 6 0,-5 8 0,-4 4 0,-6 0 0,-1 9 0,1 8 0,6 15 0,4 14 0,9 6 0,9 0 0,7-2 0,4-1 0,2-3 0,1-5 0,17-7 0,15-10 0,17-2 0,18-8 0,-2-3 0,-8-8 0,-6 0 0,-4 0 0,2 0 0</inkml:trace>
  <inkml:trace contextRef="#ctx0" brushRef="#br0" timeOffset="6004">6108 837 24575,'0'44'0,"0"6"0,0 3 0,0 7 0,0-3 0,0-4 0,1-9 0,3-6 0,3-8 0,7-6 0,-2-7 0,2-6 0,-3-6 0,-9 0 0,-4 1 0</inkml:trace>
  <inkml:trace contextRef="#ctx0" brushRef="#br0" timeOffset="6217">5907 1038 24575,'51'3'0,"0"0"0,44 0 0,-13-2 0,-12-1 0,-10 0 0,-18 0 0,-11 5 0,-30 6 0,-8 5 0</inkml:trace>
  <inkml:trace contextRef="#ctx0" brushRef="#br0" timeOffset="6909">3123 1588 24575,'-52'-6'0,"0"0"0,-40-2 0,36 12 0,6 3 0,4 7 0,12 8 0,6 10 0,10 1 0,8 6 0,4 1 0,6 5 0,0-7 0,0-3 0,18-12 0,13-13 0,20 1 0,19-4 0,-3-2 0,-3-2 0,-24-2 0,18 4 0,-13 1 0</inkml:trace>
  <inkml:trace contextRef="#ctx0" brushRef="#br0" timeOffset="7316">3451 1906 24575,'-19'-83'0,"-5"14"0,-18 65 0,3 1 0,0 3 0,13 0 0,2 0 0,8 15 0,2 10 0,7 5 0,4 9 0,2-6 0,1-1 0,1-6 0,2-9 0,18-3 0,15-7 0,8-2 0,9-5 0,-10-1 0,-8-3 0,-8-8 0,-9-6 0,-4-8 0,-7 5 0,2-4 0,-2 8 0,7-15 0,3 8 0</inkml:trace>
  <inkml:trace contextRef="#ctx0" brushRef="#br0" timeOffset="7827">3694 1789 24575,'-6'54'0,"3"-4"0,1-10 0,2-5 0,0-3 0,0-4 0,0-11 0,0-6 0,0-12 0,0-10 0,0-16 0,0-12 0,2-3 0,1-4 0,6 0 0,6 0 0,12 15 0,1 13 0,9 6 0,2 5 0,-2 3 0,-2 4 0,-9 15 0,-8 10 0,-4 7 0,-11 7 0,1 2 0,-4-2 0,-2-2 0,-1-2 0,-10-11 0,-5-7 0,5-4 0,4 7 0,3 2 0</inkml:trace>
  <inkml:trace contextRef="#ctx0" brushRef="#br0" timeOffset="8291">4341 1800 24575,'-71'15'0,"29"3"0,33-2 0,20 2 0,15-2 0,13 2 0,10-2 0,7-2 0,-10 3 0,-10 4 0,-14-3 0,-11-1 0,-22-4 0,-17 1 0,-16-7 0,-12-3 0,1-3 0,5-1 0,7 0 0,11 0 0,17 0 0,16 0 0</inkml:trace>
  <inkml:trace contextRef="#ctx0" brushRef="#br0" timeOffset="8632">4796 1652 24575,'0'42'0,"0"0"0,0 5 0,0 3 0,0 1 0,0 2 0,0-1 0,0-3 0,0-3 0,0-7 0,0-12 0,0-9 0,-15-29 0,-2-8 0</inkml:trace>
  <inkml:trace contextRef="#ctx0" brushRef="#br0" timeOffset="8833">4488 1895 24575,'51'0'0,"6"0"0,-2 0 0,-2 0 0,16 0 0,9 0 0,13 0 0,-40 0 0,0 0 0,34 0 0,-15 0 0,-9 14 0,-8 4 0</inkml:trace>
  <inkml:trace contextRef="#ctx0" brushRef="#br0" timeOffset="9277">5313 1927 24575,'18'58'0,"-8"-8"0,-6-9 0,-4-6 0,0-9 0,0 2 0,0-11 0,0-7 0,0-31 0,0-14 0,0-13 0,0 5 0,0 1 0,0 7 0,12 3 0,9 14 0,15 1 0,17 10 0,7-1 0,4 0 0,-8 4 0,1 18 0,-3 4 0</inkml:trace>
  <inkml:trace contextRef="#ctx0" brushRef="#br0" timeOffset="9787">5875 1950 24575,'-82'-10'0,"12"14"0,32 35 0,8 0 0,16 3 0,6-8 0,11 1 0,19-11 0,13-10 0,5-7 0,6-4 0,-12-4 0,-6-6 0,-9-10 0,-5-15 0,-4-1 0,-2-6 0,-4 14 0,-4 4 0,0 17 0,0 22 0,0 18 0,0 2 0,0 1 0,1-2 0,3-2 0,2-6 0,4-11 0,3-4 0,5-7 0,14 7 0,11-2 0</inkml:trace>
  <inkml:trace contextRef="#ctx0" brushRef="#br0" timeOffset="10058">6108 1895 24575,'12'62'0,"11"3"0,-2-26 0,3 1 0,1 2 0,-8-7 0,-3-10 0,-7-5 0,-16-24 0,-9-3 0</inkml:trace>
  <inkml:trace contextRef="#ctx0" brushRef="#br0" timeOffset="10224">6075 1662 24575,'0'0'0</inkml:trace>
  <inkml:trace contextRef="#ctx0" brushRef="#br0" timeOffset="10720">6403 1906 24575,'12'69'0,"-5"-16"0,-5-10 0,-2-14 0,0-2 0,0-10 0,0-25 0,0-17 0,0-6 0,0-5 0,0 3 0,0 2 0,2 5 0,1 5 0,10 5 0,12 9 0,8 3 0,13 4 0,-8 14 0,1 7 0,-11 12 0,-6 6 0,-7 0 0,-8 0 0,-2-8 0,-5-10 0,4 5 0,2-4 0</inkml:trace>
  <inkml:trace contextRef="#ctx0" brushRef="#br0" timeOffset="11042">6901 1768 24575,'23'70'0,"-4"-2"0,-19-16 0,1 0 0,3-2 0,-2 0 0,5-4 0,-3-10 0,3-7 0,-5-6 0,-7-35 0,-6-8 0</inkml:trace>
  <inkml:trace contextRef="#ctx0" brushRef="#br0" timeOffset="11232">6690 1895 24575,'82'6'0,"-15"-1"0,-28-5 0,-2 0 0,-6 0 0,3 2 0,-5 5 0,1 9 0,2 11 0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1:51.816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4834 6455 24575,'49'66'0,"4"-9"0,-7-18 0,1-5 0,6 1 0,-8-6 0,-14-5 0,-2-7 0,-15-7 0,0-4 0,-4-6 0,1-12 0,0-9 0,-4-1 0,0-10 0,-4 7 0,4 1 0,-3 7 0,3 7 0,-5 13 0,3 14 0,-5 19 0,0 10 0,0 6 0,0 4 0,0 2 0,0 2 0,0-5 0,0-9 0,0-10 0,0-11 0,0-3 0,0 0 0,0-6 0,-24-5 0,-5-7 0</inkml:trace>
  <inkml:trace contextRef="#ctx0" brushRef="#br0" timeOffset="1773">5934 6656 24575,'-52'75'0,"20"-4"0,7-6 0,4-1 0,-14 2 0,-11-3 0,-14 2 0,-11-9 0,3-5 0,12-9 0,11-11 0,17-13 0,39-8 0,20-10 0</inkml:trace>
  <inkml:trace contextRef="#ctx0" brushRef="#br0" timeOffset="2159">6199 7006 24575,'0'76'0,"0"2"0,0-14 0,5 7 0,2 7 0,6 1 0,1-9 0,0 2 0,-3-16 0,-1-3 0,1-14 0,-1-12 0,-13-44 0,-4-20 0</inkml:trace>
  <inkml:trace contextRef="#ctx0" brushRef="#br0" timeOffset="2542">6167 7238 24575,'37'-70'0,"-8"8"0,3 44 0,-6 7 0,2 0 0,0 8 0,4-1 0,4 4 0,3 4 0,-8 17 0,-7 7 0,-11 8 0,-9-4 0,-8-5 0,-10 1 0,-9-9 0,-20-5 0,6 5 0,2-1 0,0 0 0,0-8 0,8-1 0,2-1 0,12 1 0,4 6 0,3 8 0</inkml:trace>
  <inkml:trace contextRef="#ctx0" brushRef="#br0" timeOffset="2980">6845 7619 24575,'-65'-21'0,"12"14"0,17 22 0,11 17 0,12-1 0,6 1 0,5-4 0,2 4 0,5-10 0,6-7 0,9-5 0,8-3 0,-2-2 0,-1-5 0,-4 0 0,-3 0 0,-3-1 0,-5-3 0,1-2 0,4-18 0,2-5 0</inkml:trace>
  <inkml:trace contextRef="#ctx0" brushRef="#br0" timeOffset="4797">40 361 24575,'-31'55'0,"23"-6"0,39-20 0,6-9 0,-2-10 0,3-4 0,-10-6 0,3-1 0,-10-3 0,2-13 0,-5-15 0,-5-2 0,1-12 0,-5 8 0,5-4 0,-3 11 0,-4 3 0,-2 9 0,-5 5 0,0 17 0,0 18 0,0 27 0,0 19 0,-6 12 0,-5 2 0,-3 8 0,-3-4 0,-3-6 0,2-5 0,6-13 0,2-5 0,1-9 0,-1-4 0,-1-15 0,1 4 0,-1-15 0,-28 22 0,-7-5 0</inkml:trace>
  <inkml:trace contextRef="#ctx0" brushRef="#br0" timeOffset="6331">919 1 24575,'-35'54'0,"5"5"0,27-3 0,-10 12 0,-12 14 0,4-33 0,-5 0 0,-6 3 0,-3-1 0,-1 2 0,-2-1 0,-1-5 0,0-2 0,5 0 0,2 0 0,-17 29 0,10-14 0,18-18 0,7-10 0,14-15 0,5-6 0,24-11 0,11-6 0</inkml:trace>
  <inkml:trace contextRef="#ctx0" brushRef="#br0" timeOffset="6756">885 687 24575,'-9'50'0,"1"0"0,-7 37 0,15-38 0,0 6 0,0 9 0,0 4 0,0 6 0,0-9 0,0-5 0,0-12 0,0-9 0,-4-22 0,-12-41 0,-6-22 0</inkml:trace>
  <inkml:trace contextRef="#ctx0" brushRef="#br0" timeOffset="7068">791 814 24575,'29'-86'0,"10"14"0,-14 55 0,9 6 0,8 7 0,-2 4 0,-4 4 0,-12 11 0,-13 10 0,-10 10 0,-15 8 0,-10 4 0,-18 6 0,3-9 0,7-9 0,1-2 0,13-15 0,-14 9 0,4-5 0</inkml:trace>
  <inkml:trace contextRef="#ctx0" brushRef="#br0" timeOffset="7429">971 1229 24575,'72'35'0,"-12"0"0,-13-3 0,-9 7 0,-1-5 0,-5 1 0,-7-4 0,-3-7 0,-6-4 0,-5-9 0,-34 9 0,-7 2 0</inkml:trace>
  <inkml:trace contextRef="#ctx0" brushRef="#br0" timeOffset="7684">1311 1080 24575,'-33'47'0,"1"0"0,-4-2 0,4-3 0,3 15 0,-11 9 0,-13 4 0,8 0 0,6-10 0,9-7 0,16-15 0,-19 6 0,4-16 0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1:30.754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23 815 24575,'-6'-36'0,"1"-8"0,5-8 0,0-3 0,0-5 0,0 1 0,0-5 0,0 0 0,0 1 0,0 4 0,0 3 0,0 12 0,0 9 0,0 3 0,0 8 0,0 0 0,0 6 0,5 7 0,2 4 0,2 4 0,2-1 0,-1 4 0,6 3 0,1 8 0,11 9 0,4 18 0,7 4 0,0 10 0,1 4 0,-1 7 0,-8 1 0,-6-1 0,-5-7 0,-6-4 0,0-12 0,-7-4 0,3-13 0,0-9 0,0-2 0,-3-1 0,2-1 0,-36-4 0,-3-1 0</inkml:trace>
  <inkml:trace contextRef="#ctx0" brushRef="#br0" timeOffset="310">0 423 24575,'45'-27'0,"0"0"0,30-16 0,-38-1 0,-6 5 0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0:56.244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1048 117 24575,'-52'14'0,"20"0"0,26-4 0,13-2 0,6-6 0,1 1 0,4-1 0,-4-2 0,0-2 0,-4-1 0,-4-1 0,-2-6 0,-3-3 0,-1-8 0,-2 3 0,-5 0 0,-2 7 0,-8 0 0,4 5 0,-7 6 0,3 0 0,1 14 0,5-1 0,7 19 0,4-4 0,0 2 0,0-13 0,0 13 0,5-20 0,6 1 0,4-5 0,2-6 0,3 0 0,-8-6 0,2-5 0,-7-10 0,-4-11 0,-2 1 0,-1-5 0,-1 7 0,-2 1 0,-3 9 0,-5 1 0,-4 10 0,-3 4 0,3 3 0,1 1 0,6 13 0,1 5 0,4 8 0,0-2 0,2 1 0,1-4 0,10-5 0,8-6 0,8-4 0,9-6 0,0 0 0,1 0 0,-11 0 0,-11 0 0,-3-7 0,-4-7 0,-7-1 0,-14-7 0,0 6 0,-14 5 0,-2 5 0,6 3 0,-3 2 0,9 1 0,7 13 0,4 4 0,5 8 0,2-4 0,1-3 0,3-11 0,11-2 0,-2-5 0,4 0 0,-4-2 0,-2-1 0,-5-3 0,-3-5 0,-3 1 0,-3-1 0,-4 2 0,-7 2 0,2 2 0,-17 29 0,0 5 0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2:16.635"/>
    </inkml:context>
    <inkml:brush xml:id="br0">
      <inkml:brushProperty name="width" value="0.0998" units="cm"/>
      <inkml:brushProperty name="height" value="0.0998" units="cm"/>
      <inkml:brushProperty name="color" value="#670005"/>
    </inkml:brush>
  </inkml:definitions>
  <inkml:trace contextRef="#ctx0" brushRef="#br0">0 509 24575,'78'6'0,"-8"-2"0,-4-4 0,-13-4 0,4-2 0,-4-4 0,22-1 0,20 0 0,-2-4 0,-44 6 0,1 0 0,46-6 0,-1 1 0,-36 8 0,2 0 0,8 1 0,0 0 0,-8 0 0,-3-1 0,37-4 0,-1 3 0,-41 3 0,0 0 0,-1-1 0,1-1 0,2-3 0,-1 0 0,39-3 0,-16 2 0,14 2 0,-37 2 0,1 1 0,-4-2 0,-2 1 0,3 1 0,-1-1 0,27-7 0,-18 6 0,-15-1 0,-10 1 0,-15 2 0,-9 5 0,2-4 0,3-2 0</inkml:trace>
  <inkml:trace contextRef="#ctx0" brushRef="#br0" timeOffset="429">2519 0 24575,'59'79'0,"-12"-13"0,-47-38 0,0-1 0,0 1 0,0 2 0,0-6 0,-4 1 0,1-4 0,-1-4 0,-10 7 0,-3-1 0</inkml:trace>
  <inkml:trace contextRef="#ctx0" brushRef="#br0" timeOffset="3327">3144 53 24575,'5'49'0,"0"4"0,-5-14 0,0 4 0,0-8 0,0 5 0,0-1 0,0-3 0,0-1 0,11-6 0,6-5 0,14-6 0,11-4 0,7-7 0,7-3 0,-7-3 0,1-1 0,-11-1 0,-8-3 0,-8-10 0,-9-7 0,-4-11 0,-3 0 0,-2 3 0,-5 4 0,-18 4 0,-13 3 0,-19 8 0,-17 6 0,3 3 0,7 1 0,8 0 0,13 0 0,8 6 0,14 5 0,5 0 0,9 7 0,0-5 0,33 12 0,8-3 0</inkml:trace>
  <inkml:trace contextRef="#ctx0" brushRef="#br0" timeOffset="3790">3683 297 24575,'12'38'0,"-5"1"0,-2-8 0,2 0 0,9-2 0,13-1 0,6-10 0,4-8 0,1-6 0,-2-1 0,-6-2 0,-7-1 0,-4-1 0,-3-2 0,-7-13 0,-3-8 0,-6-8 0,1 0 0,-1-4 0,-2 7 0,1 2 0,2 10 0,3 2 0,24 4 0,4 0 0</inkml:trace>
  <inkml:trace contextRef="#ctx0" brushRef="#br0" timeOffset="4454">4710 468 24575,'-47'-30'0,"0"1"0,-34-19 0,35 44 0,7 0 0,4-3 0,3 2 0,4 5 0,3 9 0,7 5 0,4 10 0,7 4 0,3 3 0,4 0 0,0-7 0,0-3 0,13-4 0,11-3 0,20-5 0,16-9 0,2 0 0,-9 0 0,-6-6 0,-15-4 0,-9-12 0,-16-9 0,-2-6 0,-5-5 0,0-9 0,0-2 0,0-4 0,0 4 0,0 5 0,0 12 0,0 7 0,0 11 0,0 12 0,0 22 0,0 17 0,0 16 0,0 3 0,0 1 0,5-2 0,2-1 0,2 0 0,2-4 0,3-6 0,0-8 0,-1-6 0,-6-8 0,2-4 0,-2-7 0,17 21 0,4 1 0</inkml:trace>
  <inkml:trace contextRef="#ctx0" brushRef="#br0" timeOffset="5116">5303 521 24575,'-18'-92'0,"-2"12"0,9 59 0,-18 3 0,-13 11 0,-16 3 0,-5 4 0,7 14 0,10 7 0,15 11 0,13 3 0,7 0 0,11-3 0,18-5 0,14-2 0,14-9 0,17-5 0,-6-5 0,-8-6 0,-11 0 0,-14 0 0,-7-10 0,-7-4 0,-4-8 0,-6-3 0,0-2 0,0 6 0,0 5 0,0 9 0,0 10 0,10 16 0,4 16 0,0 12 0,0 2 0,-2-1 0,-2 2 0,-4-2 0,-2 1 0,-3-4 0,-1-10 0,0 0 0,0-11 0,-7 0 0,-7-7 0,-10-5 0,-15-5 0,-8-1 0,-9 1 0,-3-2 0,6-5 0,11-3 0,17-4 0,10-9 0,29-25 0,4-9 0</inkml:trace>
  <inkml:trace contextRef="#ctx0" brushRef="#br0" timeOffset="5704">5399 435 24575,'59'-18'0,"2"4"0,-5 14 0,-1 0 0,-5 0 0,-9 0 0,-9 0 0,-10-9 0,-8-5 0,-3 2 0,-4-2 0,-2-4 0,-5-6 0,0-2 0,0 1 0,-3 3 0,-4-3 0,-5 0 0,-9 4 0,-6 6 0,-5 8 0,-4 4 0,-6 0 0,-1 9 0,1 8 0,6 15 0,4 14 0,9 6 0,9 0 0,7-2 0,4-1 0,2-3 0,1-5 0,17-7 0,15-10 0,17-2 0,18-8 0,-2-3 0,-8-8 0,-6 0 0,-4 0 0,2 0 0</inkml:trace>
  <inkml:trace contextRef="#ctx0" brushRef="#br0" timeOffset="6004">6108 117 24575,'0'44'0,"0"6"0,0 3 0,0 7 0,0-3 0,0-4 0,1-9 0,3-6 0,3-8 0,7-6 0,-2-7 0,2-6 0,-3-6 0,-9 0 0,-4 1 0</inkml:trace>
  <inkml:trace contextRef="#ctx0" brushRef="#br0" timeOffset="6217">5907 319 24575,'51'3'0,"0"0"0,44 0 0,-13-2 0,-12-1 0,-10 0 0,-18 0 0,-11 5 0,-30 6 0,-8 5 0</inkml:trace>
  <inkml:trace contextRef="#ctx0" brushRef="#br0" timeOffset="6909">3123 868 24575,'-52'-6'0,"0"0"0,-40-2 0,36 12 0,6 3 0,4 7 0,12 8 0,6 10 0,10 1 0,8 6 0,4 1 0,6 5 0,0-7 0,0-3 0,18-12 0,13-13 0,20 1 0,19-4 0,-3-2 0,-3-2 0,-24-2 0,18 4 0,-13 1 0</inkml:trace>
  <inkml:trace contextRef="#ctx0" brushRef="#br0" timeOffset="7316">3451 1187 24575,'-19'-83'0,"-5"14"0,-18 65 0,3 1 0,0 3 0,13 0 0,2 0 0,8 15 0,2 10 0,7 5 0,4 9 0,2-6 0,1-1 0,1-6 0,2-9 0,18-3 0,15-7 0,8-2 0,9-5 0,-10-1 0,-8-3 0,-8-8 0,-9-6 0,-4-8 0,-7 5 0,2-4 0,-2 8 0,7-15 0,3 8 0</inkml:trace>
  <inkml:trace contextRef="#ctx0" brushRef="#br0" timeOffset="7827">3694 1069 24575,'-6'54'0,"3"-4"0,1-10 0,2-5 0,0-3 0,0-4 0,0-11 0,0-6 0,0-12 0,0-10 0,0-16 0,0-12 0,2-3 0,1-4 0,6 0 0,6 0 0,12 15 0,1 13 0,9 6 0,2 5 0,-2 3 0,-2 4 0,-9 15 0,-8 10 0,-4 7 0,-11 7 0,1 2 0,-4-2 0,-2-2 0,-1-2 0,-10-11 0,-5-7 0,5-4 0,4 7 0,3 2 0</inkml:trace>
  <inkml:trace contextRef="#ctx0" brushRef="#br0" timeOffset="8291">4341 1081 24575,'-71'15'0,"29"3"0,33-2 0,20 2 0,15-2 0,13 2 0,10-2 0,7-2 0,-10 3 0,-10 4 0,-14-3 0,-11-1 0,-22-4 0,-17 1 0,-16-7 0,-12-3 0,1-3 0,5-1 0,7 0 0,11 0 0,17 0 0,16 0 0</inkml:trace>
  <inkml:trace contextRef="#ctx0" brushRef="#br0" timeOffset="8632">4796 932 24575,'0'42'0,"0"0"0,0 5 0,0 3 0,0 1 0,0 2 0,0-1 0,0-3 0,0-3 0,0-7 0,0-12 0,0-9 0,-15-29 0,-2-8 0</inkml:trace>
  <inkml:trace contextRef="#ctx0" brushRef="#br0" timeOffset="8833">4488 1176 24575,'51'0'0,"6"0"0,-2 0 0,-2 0 0,16 0 0,9 0 0,13 0 0,-40 0 0,0 0 0,34 0 0,-15 0 0,-9 14 0,-8 4 0</inkml:trace>
  <inkml:trace contextRef="#ctx0" brushRef="#br0" timeOffset="9277">5313 1208 24575,'18'58'0,"-8"-8"0,-6-9 0,-4-6 0,0-9 0,0 2 0,0-11 0,0-7 0,0-31 0,0-14 0,0-13 0,0 5 0,0 1 0,0 7 0,12 3 0,9 14 0,15 1 0,17 10 0,7-1 0,4 0 0,-8 4 0,1 18 0,-3 4 0</inkml:trace>
  <inkml:trace contextRef="#ctx0" brushRef="#br0" timeOffset="9787">5875 1231 24575,'-82'-10'0,"12"14"0,32 35 0,8 0 0,16 3 0,6-8 0,11 1 0,19-11 0,13-10 0,5-7 0,6-4 0,-12-4 0,-6-6 0,-9-10 0,-5-15 0,-4-1 0,-2-6 0,-4 14 0,-4 4 0,0 17 0,0 22 0,0 18 0,0 2 0,0 1 0,1-2 0,3-2 0,2-6 0,4-11 0,3-4 0,5-7 0,14 7 0,11-2 0</inkml:trace>
  <inkml:trace contextRef="#ctx0" brushRef="#br0" timeOffset="10058">6108 1176 24575,'12'62'0,"11"3"0,-2-26 0,3 1 0,1 2 0,-8-7 0,-3-10 0,-7-5 0,-16-24 0,-9-3 0</inkml:trace>
  <inkml:trace contextRef="#ctx0" brushRef="#br0" timeOffset="10224">6075 942 24575,'0'0'0</inkml:trace>
  <inkml:trace contextRef="#ctx0" brushRef="#br0" timeOffset="10720">6403 1186 24575,'12'69'0,"-5"-16"0,-5-10 0,-2-14 0,0-2 0,0-10 0,0-25 0,0-17 0,0-6 0,0-5 0,0 3 0,0 2 0,2 5 0,1 5 0,10 5 0,12 9 0,8 3 0,13 4 0,-8 14 0,1 7 0,-11 12 0,-6 6 0,-7 0 0,-8 0 0,-2-8 0,-5-10 0,4 5 0,2-4 0</inkml:trace>
  <inkml:trace contextRef="#ctx0" brushRef="#br0" timeOffset="11042">6901 1049 24575,'23'70'0,"-4"-2"0,-19-16 0,1 0 0,3-2 0,-2 0 0,5-4 0,-3-10 0,3-7 0,-5-6 0,-7-35 0,-6-8 0</inkml:trace>
  <inkml:trace contextRef="#ctx0" brushRef="#br0" timeOffset="11232">6690 1176 24575,'82'6'0,"-15"-1"0,-28-5 0,-2 0 0,-6 0 0,3 2 0,-5 5 0,1 9 0,2 11 0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2:40.011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0 0 24575,'90'6'0,"-9"-1"0,-28-5 0,26 1 0,-27 0 0,1 1 0,0 1 0,-2 0 0,41 8 0,-42-7 0,1 0 0,3 1 0,1 1 0,1-3 0,1 1 0,6 1 0,1 0 0,-3 0 0,-1 0 0,-5-3 0,-1-1 0,5 3 0,1-1 0,8-1 0,-2 0 0,-9 0 0,-3-1 0,30-1 0,-9 0 0,-5 0 0,-3 0 0,-3 0 0,-17 0 0,-7 24 0,-7 5 0</inkml:trace>
  <inkml:trace contextRef="#ctx0" brushRef="#br0" timeOffset="466">1831 42 24575,'60'12'0,"3"2"0,24-8 0,-10 5 0,-11 2 0,-17 4 0,-9 1 0,-15 7 0,-10-7 0,-11 0 0,-12 1 0,-21-1 0,-32 2 0,-37-13 0,2 4 0,22-4 0,18-2 0,20-1 0,18 2 0,-15 14 0,3 8 0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0:26.710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202 271 24575,'3'-81'0,"-6"14"0,-29 56 0,8 2 0,3 2 0,7 2 0,0 5 0,2 3 0,2 8 0,-2 12 0,-2 20 0,2 4 0,-2 6 0,3 1 0,4 2 0,2-7 0,5-4 0,0-6 0,0-7 0,2-9 0,1-1 0,2-8 0,2 0 0,2-7 0,-2-4 0,6-1 0,1-2 0,-2 0 0,-1 0 0,2 0 0,22 23 0,4 7 0</inkml:trace>
  <inkml:trace contextRef="#ctx0" brushRef="#br0" timeOffset="775">815 599 24575,'-20'-82'0,"-2"14"0,-10 65 0,5-2 0,3-2 0,1 3 0,3 4 0,3 0 0,2 10 0,8 8 0,-1 6 0,5 8 0,-1 1 0,4 2 0,0-5 0,0 2 0,0-11 0,0 0 0,6-12 0,5-2 0,5-6 0,9-4 0,2-6 0,5-13 0,-4-1 0,0-12 0,-8-4 0,1-4 0,-7-1 0,0-9 0,-7 2 0,-3-5 0,-3-3 0,-1-1 0,0-2 0,0 5 0,0 13 0,0 19 0,0 7 0,0 24 0,0 19 0,0 25 0,0 17 0,11 11 0,6-4 0,3 5 0,5-5 0,-3-7 0,0-11 0,-3-7 0,-1-7 0,-3-7 0,-4-10 0,-2-5 0,-2-9 0,-21 4 0,-9 1 0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4:22.643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946 553 24575,'-6'-94'0,"2"30"0,3 36 0,1 14 0,-5 7 0,4 12 0,-17 22 0,1 19 0,-6 15 0,2 13 0,0 5 0,0 5 0,6-3 0,4-6 0,2-18 0,5-18 0,1-14 0,3-23 0,0-23 0,0-30 0,0-26 0,5-12 0,6-9 0,10 11 0,11 2 0,0 18 0,3 11 0,-7 17 0,-3 14 0,-3 7 0,-1 8 0,-1 4 0,5 2 0,-7 8 0,10 10 0,-2 18 0,6 21 0,-9 7 0,-2 0 0,-3 7 0,0 3 0,0 3 0,-4 1 0,-1-6 0,-6-4 0,-2-8 0,-5-10 0,1-10 0,3-15 0,2-5 0,-10-24 0,-3-5 0</inkml:trace>
  <inkml:trace contextRef="#ctx0" brushRef="#br0" timeOffset="267">744 773 24575,'77'-29'0,"-4"5"0,-17 24 0,-3 0 0,0 0 0,-12-4 0,-13-3 0,8-26 0,-8-7 0</inkml:trace>
  <inkml:trace contextRef="#ctx0" brushRef="#br0" timeOffset="617">1295 1 24575,'41'26'0,"-16"9"0,-17 5 0,-8 6 0,0-4 0,0-3 0,0-9 0,0-8 0,0 3 0,0-2 0</inkml:trace>
  <inkml:trace contextRef="#ctx0" brushRef="#br0" timeOffset="1021">1698 731 24575,'78'-18'0,"-22"8"0,-16 6 0,-12 4 0,3 0 0,1 0 0,-1 0 0,1 0 0,-8 0 0,-3 0 0,-7 0 0,1 14 0,-4 4 0</inkml:trace>
  <inkml:trace contextRef="#ctx0" brushRef="#br0" timeOffset="1366">1803 985 24575,'70'-12'0,"-20"5"0,-14 5 0,-15 2 0,8 14 0,-2 4 0</inkml:trace>
  <inkml:trace contextRef="#ctx0" brushRef="#br0" timeOffset="2421">1115 1929 24575,'35'73'0,"-14"-3"0,-14 0 0,-7 7 0,0 9 0,0 2 0,0-4 0,0-17 0,-3-6 0,-1-12 0,-3-7 0,4-11 0,-1-8 0,4-9 0,-28-12 0,-7-3 0</inkml:trace>
  <inkml:trace contextRef="#ctx0" brushRef="#br0" timeOffset="3235">1200 1895 24575,'15'-59'0,"6"24"0,7 23 0,4 12 0,3 0 0,0 0 0,4 12 0,-4 9 0,-9 7 0,-8 15 0,-10 0 0,-4 7 0,-22-7 0,-10-4 0,-6-3 0,-5 0 0,5-3 0,-1-12 0,-2 0 0,2-10 0,9-3 0,8-8 0,-9 9 0,-1 3 0</inkml:trace>
  <inkml:trace contextRef="#ctx0" brushRef="#br0" timeOffset="3693">1857 2541 24575,'-44'-33'0,"-1"1"0,-29-7 0,7 33 0,7 20 0,4 12 0,14 13 0,4 8 0,17 6 0,7 0 0,10 3 0,3-5 0,1-2 0,1-17 0,3-4 0,13-9 0,15-5 0,6-4 0,11-10 0,-5 0 0,-2 0 0,-23 0 0,-11 0 0</inkml:trace>
  <inkml:trace contextRef="#ctx0" brushRef="#br0" timeOffset="4221">374 1588 24575,'-24'72'0,"6"14"0,18-12 0,0 9 0,0 13 0,0-2 0,0-43 0,0 0 0,-2 43 0,-1-6 0,2-11 0,-3-21 0,3-8 0,1-16 0,0-7 0,9-19 0,3-2 0</inkml:trace>
  <inkml:trace contextRef="#ctx0" brushRef="#br0" timeOffset="4850">395 1534 24575,'-43'44'0,"0"0"0,2-1 0,6-1 0,10 15 0,-9-6 0,-1-5 0,-4-8 0,0-6 0,7-10 0,11-12 0,13-17 0,14-14 0,14-12 0,-1-11 0,9-6 0,-9 0 0,5 0 0,-8 3 0,1 5 0,-2 8 0,-1 2 0,-4 16 0,1 1 0,-1 11 0,-3 0 0,3 3 0,0 1 0,3 14 0,5 7 0,6 12 0,11 6 0,6-1 0,5 1 0,2-9 0,-6 2 0,-3-9 0,-11-1 0,-2-5 0,-5-3 0,-1-5 0,-2 1 0,-3 8 0,-4 4 0</inkml:trace>
  <inkml:trace contextRef="#ctx0" brushRef="#br0" timeOffset="5940">2374 2255 24575,'0'0'0</inkml:trace>
  <inkml:trace contextRef="#ctx0" brushRef="#br0" timeOffset="6294">2353 2509 24575,'0'0'0</inkml:trace>
  <inkml:trace contextRef="#ctx0" brushRef="#br0" timeOffset="7021">2321 2244 24575,'79'-29'0,"-8"5"0,-36 24 0,4 0 0,7 0 0,2 0 0,5 0 0,-3 0 0,-4 0 0,-6 0 0,-12 0 0,-6 0 0,-8 0 0,-3 0 0,0 0 0,0 0 0,-38 29 0,-10 6 0</inkml:trace>
  <inkml:trace contextRef="#ctx0" brushRef="#br0" timeOffset="7575">2259 2520 24575,'20'11'0,"-1"-1"0,9-10 0,-7 0 0,4 0 0,-4 0 0,7 0 0,12 0 0,13 0 0,12 0 0,9 0 0,-4 0 0,-10 0 0,-14 0 0,-14 0 0,-6 0 0,-12 0 0,0 0 0,-3 0 0,-1 0 0,1 0 0,-5 0 0,-2 0 0</inkml:trace>
  <inkml:trace contextRef="#ctx0" brushRef="#br0" timeOffset="8834">2321 446 24575,'-15'0'0,"14"0"0,28 10 0,-2 4 0,-1 1 0,-6 3 0,9-4 0,-2 3 0,3-3 0,0 4 0,-3-1 0,-8 0 0,-6 3 0,-7-2 0,-6 2 0,-5 1 0,-6 8 0,-11 3 0,1 3 0,-1 1 0,-3-1 0,-2 7 0,-8 1 0,-9 3 0,-3-1 0,-11-6 0,4-6 0,0-1 0,12-6 0,9 2 0,12-8 0,8 1 0,8-6 0,4 3 0,-3-10 0,0 2 0</inkml:trace>
  <inkml:trace contextRef="#ctx0" brushRef="#br0" timeOffset="11071">3709 1642 24575,'-6'58'0,"2"9"0,3 14 0,1 11 0,-1 0 0,-3 0 0,-1-8 0,-6-10 0,5-12 0,3-12 0,0-9 0,0-13 0,0-5 0,-4-8 0,-1 2 0,-6-6 0,2-3 0,-17 15 0,1 1 0</inkml:trace>
  <inkml:trace contextRef="#ctx0" brushRef="#br0" timeOffset="11572">3369 2477 24575,'44'61'0,"-13"-11"0,-12-10 0,-1-2 0,-5-5 0,-3 3 0,2-5 0,6-6 0,1-5 0,-5-6 0,4-7 0,-1-2 0,4-5 0,1-7 0,3-7 0,2-12 0,5-13 0,3-2 0,0-1 0,-3 5 0,-4-2 0,-5 12 0,-2-4 0,-1 11 0,-6 6 0,-5 2 0,1-18 0,-4-4 0</inkml:trace>
  <inkml:trace contextRef="#ctx0" brushRef="#br0" timeOffset="12196">4704 1951 24575,'-72'-69'0,"26"44"0,17 46 0,4 25 0,-6-3 0,-4 3 0,10-1 0,1 1 0,13-3 0,4 3 0,11-6 0,6-1 0,17-1 0,8 0 0,0 2 0,-7-4 0,-5-2 0,2-6 0,-6-4 0,-2-10 0,1-1 0,3-10 0,15 5 0,2-2 0</inkml:trace>
  <inkml:trace contextRef="#ctx0" brushRef="#br0" timeOffset="12956">5295 2351 24575,'-56'-63'0,"6"10"0,34 47 0,2 2 0,-3 10 0,0 8 0,5 13 0,1 16 0,8 0 0,-1 7 0,3-8 0,1-3 0,0-9 0,0-12 0,0-3 0,6-9 0,5-2 0,3-3 0,3-1 0,0-8 0,-3-10 0,-2-7 0,2-17 0,-2-3 0,-2-8 0,0-4 0,-3-3 0,-1 0 0,-3-4 0,-2-2 0,3-8 0,-3 7 0,-1 7 0,0 17 0,0 15 0,0 9 0,0 26 0,0 21 0,0 23 0,0 23 0,1 10 0,3 12 0,6-1 0,-2-45 0,2-1 0,15 38 0,3-6 0,1-18 0,-1-13 0,-6-9 0,-8-16 0,-7-1 0,-36-7 0,-12-2 0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3:23.23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180 1 24575,'-24'48'0,"6"0"0,18-2 0,-2 2 0,-1 5 0,1 4 0,-6-1 0,3 11 0,-2 4 0,1 5 0,2 5 0,-3 6 0,-7-2 0,6 2 0,-3-2 0,4-2 0,0-2 0,-6 6 0,3-2 0,1 0 0,6-1 0,-2-1 0,2 5 0,-1-4 0,4-2 0,0-7 0,0-5 0,0 2 0,0 6 0,0-2 0,0 5 0,0 4 0,0 3 0,0-4 0,0-7 0,5-6 0,2-4 0,2-11 0,2-3 0,-2-1 0,-2 4 0,3 4 0,-3 7 0,2 3 0,2 4 0,-2-4 0,-2-6 0,3-9 0,-3-16 0,2 2 0,2-2 0,7 7 0,4 3 0,5 11 0,-3 4 0,-4-9 0,-6-9 0,2-10 0,-2-11 0,3-5 0,-2-10 0,3 2 0,0 2 0,1 0 0,-2 8 0,0-4 0,-3 7 0,-2 1 0,2-1 0,2 1 0,2-2 0,-2-1 0,2 1 0,-1 2 0,0 6 0,-1-3 0,-6 10 0,3 0 0,-2 0 0,2-7 0,-6-4 0,3-4 0,4 1 0,-1-3 0,5 3 0,2 0 0,8 3 0,0-4 0,8 4 0,1-5 0,2-1 0,-3-1 0,0 0 0,-5 4 0,-2-1 0,-3 1 0,-5-4 0,-5 0 0,-2 0 0,3-1 0,0-2 0,-4 1 0,1-5 0,-1 5 0,5-2 0,7 3 0,-1 2 0,7-1 0,4 0 0,6-5 0,5-2 0,4-2 0,-4-1 0,-1 3 0,-2 0 0,-2 3 0,-2 0 0,-4-3 0,-7 7 0,0-3 0,1 0 0,2-8 0,15-6 0,10-3 0,14-1 0,2 0 0,-2 0 0,-7 0 0,-10 0 0,-9 5 0,-5 2 0,11-3 0,9 0 0,17-3 0,8-1 0,-7 4 0,-10-1 0,-7 1 0,-7-4 0,27 0 0,18 0 0,-47 0 0,0 0 0,3 0 0,1 0 0,44 0 0,-11 0 0,-32 0 0,2 0 0,4 0 0,-1 0 0,-3 0 0,-1 0 0,38 0 0,-38-1 0,2 1 0,8-2 0,0 0 0,-7 0 0,-1-2 0,1 0 0,0-2 0,-2-2 0,0-1 0,2-1 0,0-1 0,-2 0 0,1 1 0,9-2 0,1-1 0,-4 0 0,-3 0 0,-4 1 0,1 0 0,6-1 0,3 2 0,6 2 0,0 0 0,-4-2 0,-3 0 0,-12 2 0,0 0 0,9-3 0,2-1 0,10 2 0,0 0 0,-8-2 0,-2-1 0,-11 2 0,-1 0 0,10-2 0,3 1 0,10 1 0,1 2 0,-7 0 0,-3 0 0,-12 3 0,1 0 0,12 1 0,2 1 0,3-2 0,0-1 0,-10 1 0,-5-2 0,30-9 0,-1-3 0,7-4 0,-3 7 0,-1-4 0,-13-1 0,-21-5 0,-21 0 0,-18-4 0,-38-2 0,-16-9 0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3:34.874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149 0 24575,'-12'50'0,"0"0"0,-7 41 0,19-38 0,0 4 0,0 3 0,-3 6 0,-1 1 0,-5 6 0,-2 1 0,2 4 0,-2 3 0,4 0 0,4-7 0,-2 5 0,-2-8 0,-1 4 0,4-5 0,-3 7 0,4 0 0,-2 1 0,1-4 0,3 4 0,-2-1 0,2 6 0,1-2 0,0 2 0,0 2 0,0 1 0,0 2 0,0 3 0,0 4 0,0-8 0,0-3 0,0-7 0,0-3 0,0 0 0,0-3 0,4 0 0,3 0 0,6 2 0,1-3 0,-3-5 0,-4-1 0,0 0 0,4 3 0,-1-3 0,1-4 0,-4-4 0,0 4 0,0 4 0,4 3 0,-2 3 0,-2-3 0,2-4 0,-1-7 0,1-3 0,2-4 0,-1 3 0,1-3 0,4 7 0,3 0 0,5 4 0,2-3 0,4-5 0,-1-2 0,8-4 0,3 3 0,0-3 0,0 3 0,-2 1 0,-5 3 0,-8 0 0,-6 0 0,1-1 0,-9 1 0,3-4 0,-2-4 0,4 0 0,3 1 0,-1-1 0,4 4 0,4-1 0,10 2 0,3-5 0,4-6 0,4-5 0,0-2 0,2-8 0,-5 7 0,0-6 0,-8 10 0,-4-1 0,-6 5 0,-3-1 0,-1-3 0,0-5 0,1 1 0,11-2 0,9-1 0,11 7 0,14 0 0,-5 7 0,-2 3 0,-3-5 0,-12 3 0,-7-7 0,-6-4 0,-5 0 0,5-15 0,9 7 0,15-3 0,8 1 0,10 7 0,-3-9 0,-3 1 0,-16-4 0,-13 1 0,-5 1 0,-2-5 0,9 0 0,5-3 0,18 0 0,6 3 0,1-1 0,-4 5 0,-13-2 0,-8 2 0,-6 0 0,-5-1 0,5-8 0,9 1 0,11-2 0,14 0 0,-2-3 0,-1 2 0,-10-3 0,-15 3 0,-2-5 0,-8 2 0,11-2 0,6 2 0,14-3 0,14 2 0,-1-1 0,-6-2 0,-10 0 0,-18 0 0,3 1 0,-4 2 0,18-1 0,14 1 0,3-2 0,-2-1 0,-11 0 0,-14 0 0,-8 0 0,-7 0 0,18 0 0,14 0 0,15 0 0,10 0 0,-15 0 0,-13 0 0,-9 0 0,-2 0 0,9-1 0,5-2 0,7 0 0,4-4 0,-9-3 0,-12-5 0,-14 3 0,-11 4 0,-1 1 0,12 0 0,11-7 0,21-7 0,-3-1 0,6 8 0,-14-6 0,-7-2 0,3 4 0,11-7 0,19 5 0,-35 10 0,0-5 0,-5-10 0,-4-5 0,-7-1 0,0 0 0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3:37.925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2224 1080 24575,'-12'58'0,"4"-11"0,11-40 0,3-2 0,1-5 0,0 0 0,-4-6 0,0-5 0,-2-1 0,-1-5 0,0 0 0,0 0 0,-1 5 0,-2 5 0,-6 5 0,-8-2 0,3 4 0,-8 4 0,10 5 0,1 12 0,5-6 0,6 10 0,1-8 0,3 0 0,2-5 0,4-1 0,6-6 0,1-5 0,-2 0 0,0 0 0,-4-5 0,0-6 0,-2-7 0,-2-3 0,-2-6 0,-5 6 0,0-1 0,0 4 0,-7 0 0,-7 8 0,1 2 0,-8 8 0,2 4 0,-2 10 0,1 6 0,2 19 0,8-4 0,6 4 0,3-9 0,1-2 0,1-7 0,3-7 0,6-4 0,8-10 0,2 0 0,1 0 0,-3-16 0,-1-8 0,-4-9 0,1-6 0,-7 0 0,-3 7 0,-3 0 0,-1 11 0,-2 3 0,-5 7 0,-5 5 0,-9 3 0,-4 13 0,0 11 0,-2 13 0,6 12 0,7 4 0,11-5 0,3-7 0,3-6 0,5-13 0,10-5 0,1-7 0,9-7 0,-5-15 0,2-10 0,-4-13 0,-3-8 0,-4 4 0,-7 3 0,-2 11 0,-5 3 0,-1 9 0,-3 9 0,-2 2 0,-4 5 0,-20-5 0,-4 0 0</inkml:trace>
  <inkml:trace contextRef="#ctx0" brushRef="#br0" timeOffset="807">2753 1 24575,'6'53'0,"-3"0"0,-1 5 0,-2 16 0,4 9 0,3 5 0,-1 5 0,1-1 0,4-7 0,3-7 0,-1-22 0,-6-24 0,-2-19 0,-5-25 0,0-16 0,0-13 0,0-12 0,0-1 0,0-6 0,-5 0 0,-2-3 0,-3-8 0,0 0 0,0 2 0,3 9 0,1 8 0,3 10 0,2 10 0,-3 11 0,3 5 0,1 5 0,0 1 0,5 4 0,12 1 0,15 5 0,18 14 0,13 7 0,10 19 0,-2 6 0,-9 2 0,-9-5 0,-17-1 0,-4 0 0,-11-9 0,-3-5 0,2-6 0,1-8 0,-1 1 0,-6-4 0,-3-4 0,-1 3 0,-27 3 0,-13 4 0</inkml:trace>
  <inkml:trace contextRef="#ctx0" brushRef="#br0" timeOffset="1064">2815 518 24575,'58'-58'0,"0"1"0,2 8 0,-4 3 0,-7 7 0,-10 6 0,-14 5 0,-5 9 0,-14-1 0</inkml:trace>
  <inkml:trace contextRef="#ctx0" brushRef="#br0" timeOffset="2234">1302 1768 24575,'-45'-12'0,"10"5"0,17 7 0,8 7 0,6 6 0,1 12 0,2 6 0,1 4 0,0-1 0,0-6 0,1-4 0,2-10 0,17-5 0,12-9 0,9-7 0,2-7 0,-6-7 0,-12-11 0,-6-2 0,-12 2 0,-3-1 0,-4 9 0,-11-1 0,-11 4 0,-8 4 0,-12 3 0,4 7 0,3 4 0,8 1 0,5 2 0,6 2 0,5 1 0,6 3 0,1 5 0,3 6 0,1 1 0,0 0 0,0-8 0,9-3 0,5 0 0,9-4 0,1 0 0,5-2 0,-5-1 0,-4-2 0,-6-5 0,-7-8 0,-3-10 0,-6 1 0,-9 7 0,-9-1 0,-12 8 0,-1 1 0,9 9 0,0 3 0,7 4 0,6 9 0,7 12 0,3-2 0,1-1 0,0-4 0,0-3 0,5-8 0,13-8 0,6-13 0,2-8 0,-8-16 0,-4-2 0,-7-1 0,-7-4 0,-6 5 0</inkml:trace>
  <inkml:trace contextRef="#ctx0" brushRef="#br0" timeOffset="3290">11 1419 24575,'-6'61'0,"2"3"0,3 7 0,1 3 0,1 4 0,3 3 0,-2 0 0,5-7 0,0-3 0,4-11 0,-4-11 0,0-13 0,-1-11 0,1-14 0,-2-10 0,-5-11 0,0-22 0,0-13 0,0-22 0,0-2 0,0-5 0,0 2 0,0-2 0,0 3 0,0-3 0,0 6 0,0 8 0,0 12 0,0 9 0,0 14 0,0 8 0,0 4 0,0 14 0,0 10 0,8 10 0,10 14 0,16 7 0,22 8 0,3 1 0,8 2 0,-11-1 0,-10-3 0,-7-4 0,-18-10 0,-2 2 0,-8-12 0,-1 4 0,1-11 0,-5-4 0,-3-7 0,-16 0 0,-4 3 0</inkml:trace>
  <inkml:trace contextRef="#ctx0" brushRef="#br0" timeOffset="3546">34 1948 24575,'66'-70'0,"-5"11"0,-19 52 0,-10-4 0,-7-7 0,2-16 0,-5 0 0</inkml:trace>
  <inkml:trace contextRef="#ctx0" brushRef="#br0" timeOffset="3930">12 986 24575,'61'28'0,"-12"0"0,-13 3 0,-12 8 0,1 9 0,-8 11 0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3:28.328"/>
    </inkml:context>
    <inkml:brush xml:id="br0">
      <inkml:brushProperty name="width" value="0.0998" units="cm"/>
      <inkml:brushProperty name="height" value="0.0998" units="cm"/>
      <inkml:brushProperty name="color" value="#670005"/>
    </inkml:brush>
  </inkml:definitions>
  <inkml:trace contextRef="#ctx0" brushRef="#br0">0 0 24575,'0'34'0,"0"0"0,0-17 0,5-5 0,1-3 0,4-9 0,1 0 0,-1 0 0,1 0 0,-2 1 0,-2 3 0,3 5 0,-3 5 0,-2 2 0,-2-2 0,-2 5 0,-1 9 0,0-8 0,0 4 0,0-5 0,0-1 0,0-3 0,0-4 0,2-1 0,1 1 0,3 1 0,5 2 0,-3 2 0,2 5 0,-1 4 0,5 0 0,-4-4 0,-3-3 0,-2-5 0,-5 5 0,0-4 0,0 2 0,0-2 0,5 4 0,2 6 0,2-1 0,2 1 0,-2 3 0,-2 2 0,3 1 0,-3 2 0,6 5 0,1 6 0,6 0 0,1 7 0,0-4 0,4 3 0,-6-3 0,-2 3 0,0-1 0,0 2 0,0 2 0,-3-3 0,-4-1 0,1 2 0,3 4 0,-3 6 0,6 11 0,1 7 0,3 1 0,4 2 0,7-6 0,6-1 0,13 3 0,5-7 0,1 5 0,-1-4 0,-7 2 0,-7 1 0,-9-2 0,-9 2 0,-5-6 0,-1 6 0,0-3 0,3-1 0,7 2 0,7-5 0,9 2 0,12 2 0,-2-1 0,3 8 0,-6-1 0,-5 0 0,-3-4 0,-15 5 0,2-8 0,-12 1 0,1 4 0,-5-8 0,7 5 0,7-2 0,9 2 0,5 9 0,10-1 0,-22-39 0,0-1 0,-1 2 0,0-1 0,27 36 0,-11 1 0,-7-4 0,-6 1 0,-7 3 0,-2-3 0,-8 3 0,-1 0 0,-4 0 0,8-9 0,0-5 0,12-4 0,-2 0 0,15 5 0,3-5 0,-1 3 0,1-7 0,-5 2 0,-5-1 0,-2-1 0,-10 0 0,-2-1 0,-5-13 0,-7 4 0,0-4 0,-1-4 0,1 0 0,3 1 0,-2 0 0,2 1 0,-6-1 0,2-4 0,2-7 0,-2 1 0,-2-8 0,2 5 0,-1-9 0,2 9 0,4-5 0,0 6 0,7-2 0,-1 8 0,9-1 0,-9 3 0,1 0 0,-5-10 0,-2 0 0,1-11 0,-8-4 0,7-4 0,-1-6 0,4 0 0,-4-19 0,21-18 0,0-23 0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3:14.646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1 0 24575,'41'66'0,"4"2"0,-24-11 0,15 4 0,17 13 0,5-1 0,-26-33 0,-1 1 0,23 34 0,-4 7 0,-6 2 0,-22-36 0,-1 3 0,-1 5 0,0 2 0,0 3 0,2 1 0,10 4 0,4-1 0,7-1 0,2-1 0,3 2 0,0-1 0,-2-5 0,-1-1 0,-2 0 0,-3 0 0,-8-6 0,-1-1 0,6 2 0,2-1 0,5 3 0,3 0 0,3 4 0,1 2 0,7 2 0,1 1 0,-4 1 0,-3 3-147,-11-3 1,-1 0-1,9 3 1,4-2 146,3-3 0,1-2 0,-2 0 0,-2-2 0,-3-9 0,-1-2 0,-1 3 0,-1-1 0,-3 2 0,1-1 0,5 0 0,4 0 0,10 4 0,-1-1 0,-9-2 0,-3 0 0,-8-1 0,-1 0 0,3 1 0,1 1 0,3 4 0,1-1 0,2-6 0,3-1 0,5 0 0,0 0 0,-6-2 0,-1 0 0,-4-1 0,1 0 0,10 3 0,3 0 0,10 0 0,-1 0 0,-9-1 0,-4 0 0,-11-3 0,-1 1 0,7 1 0,1-1 0,3 0 0,0 0 0,-1 1 0,-1 0 0,-4-6 0,-2-1 0,-5 3 0,-4 0 0,-7-2 0,-1-1 0,5 3 0,2-1 0,3 2 0,2 0 0,1 1 0,1 1 0,4 1 0,0 1 0,-5-1 0,-3 1 0,-5 0 0,-1-1 0,-2 0 0,0-2 0,-2-2 0,1-1 0,7 3 0,3-2 0,1-4 0,2-2 0,-2 2 0,0 0 0,-2-3 0,-2 2 0,-5 4 0,-1 1 146,-2-4 1,1-1-1,4 4 1,2-2-147,5-3 0,2 0 0,-4-3 0,1 1 0,-1 0 0,-2 1 0,31 28 0,-19-4 0,-7-5 0,-14-9 0,2-4 0,4-11 0,8 1 0,14 0 0,-6 3 0,3 0 0,-15-4 0,-14-6 0,-3-5 0,-11-6 0,0 14 0,-3-5 0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2:50.43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1758 437 24575,'6'35'0,"-3"7"0,-1 10 0,-2 8 0,0 7 0,0 14 0,0 6 0,0 12 0,0 0 0,0-47 0,0 1 0,0 4 0,0 0 0,0 6 0,0 1 0,0 4 0,0 0 0,0 2 0,0 1 0,0 6 0,0 1 0,0 1 0,0 1 0,-1 0 0,0 0-169,0 2 0,-1 2 1,1-1-1,-1 0 169,-1 5 0,-1 1 0,1 0 0,1-1 0,-2-1 0,0-1 0,2 0 0,0 0 0,1-3 0,2 0 0,-1 2 0,0-1 0,0-3 0,0 0 0,0 2 0,0-1 0,0-4 0,0-1 0,0 0 0,0-1 0,0 0 0,0 0 0,1-6 0,1 0-25,0 1 1,0-1 0,1-5 0,1-1 24,-2 5 0,-1 0 0,3-5 0,1-1 0,-2 2 0,1 0 0,0 0 0,1 1 0,1 6 0,-1 1 0,-2-3 0,0-1 0,-1-5 0,-1-1 0,0 4 0,-1-2 0,0-6 0,0-1 0,0 3 0,0 0 0,0-10 0,0 0 0,2 3 0,1 0 0,0 1 0,1 0 0,-1-2 0,0 1 0,1 0 0,-1 1 0,-1-2 0,-1-1 335,7 47 1,-5-10-336,4-12 0,-3-6 50,3-4 1,0-12-51,3-5 0,0-8 0,-3 0 0,-2-6 0,-5 2 0,0-6 0,0-7 0,0 0 0,0-8 0,0-4 0,0 1 0,0 4 0,0 7 0,0 4 0,0-1 0,0 3 0,0 1 0,0-5 0,0-3 0,0-3 0,0-3 0,0-3 0,0-4 0,0 0 0,4-1 0,8-3 0,9 0 0,10 0 0,8 4 0,2-2 0,1-2 0,-2-2 0,2-5 0,-10 0 0,3 0 0,-8 5 0,2 2 0,11 0 0,13 3 0,23-6 0,19 3 0,-3-5 0,-4-2 0,0 0 0,8 0 0,-43-2 0,2 0 0,8-2 0,1 1 0,-6-2 0,-2 0 0,36-5 0,-36 6 0,3 1 0,6-1 0,0 1 0,-7-1 0,-2 1 0,-3-3 0,0 1 0,1 0 0,2-1 0,5 1 0,1 0 0,-3-1 0,0 0 0,7-1 0,2 0 0,-4 1 0,1-1 0,0-2 0,1 0 0,-3 3 0,1-1 0,8 0 0,0 0 0,-3 2 0,-1 0 0,-5 1 0,1 1 0,0 0 0,1 1 0,8 2 0,-1 0 0,-10 0 0,-3 0 0,36 0 0,-37 0 0,3 0 0,7 0 0,1 0 0,-6 0 0,-2 0 0,-8 0 0,0 0 0,11 0 0,2 1 0,7 1 0,-1 0 0,-8-2 0,-1 1 0,-9 1 0,1-1 0,8 0 0,2 0 0,8-1 0,-1 0 0,-8 0 0,-1 0 0,-3 0 0,0 0 0,0 0 0,1 0 0,-1 0 0,0 0 0,-3 0 0,0 0 0,5-1 0,0 2 0,35 0 0,-26 2 0,13 2 0,5 2 0,-39-4 0,1-1 0,2-2 0,-1 0 0,45 0 0,-23 0 0,17 0 0,-41 0 0,2 0 0,-2 0 0,1 0 0,0 0 0,0 0 0,41 1 0,-14 2 0,15-1 0,-39-1 0,1 1 0,45-1 0,-49-1 0,0 0 0,35 0 0,-12 0 0,8 0 0,14 0 0,-3 0 0,-2 0 0,-17 0 0,-17 0 0,-3 0 0,-5 0 0,17 0 0,8 0 0,11 0 0,3 0 0,-15 0 0,-13 0 0,-9 0 0,-9 0 0,11 0 0,7 0 0,-3 0 0,24-19 0,-4-4 0</inkml:trace>
  <inkml:trace contextRef="#ctx0" brushRef="#br0" timeOffset="849">10627 7303 24575,'64'59'0,"-4"-24"0,-4-23 0,-3-12 0,-10 1 0,-4 3 0,-10 5 0,-4 5 0,-11 4 0,-3-4 0,-3 5 0,-2-8 0,-1 6 0,-5-3 0,0 0 0,0 7 0,-3-2 0,-4 6 0,-15-4 0,-17-3 0,-6 4 0,-4-4 0,-1 0 0,8-3 0,5 3 0,12 4 0,5 6 0,9-4 0,5 1 0,3 0 0,2 2 0,1-9 0,0 20 0,0-4 0</inkml:trace>
  <inkml:trace contextRef="#ctx0" brushRef="#br0" timeOffset="2149">12319 7824 24575,'-41'-85'0,"16"29"0,12 27 0,6 19 0,-10 4 0,-5 2 0,-7 15 0,-3 10 0,-8 11 0,-6 14 0,3 7 0,8 7 0,3 9 0,14 2 0,8-2 0,17-9 0,22-13 0,17-12 0,0-4 0,-7-10 0,-6 1 0,-16-8 0,1-1 0,-11-6 0,7-2 0,17 0 0,7 1 0</inkml:trace>
  <inkml:trace contextRef="#ctx0" brushRef="#br0" timeOffset="2791">12818 8225 24575,'-86'-6'0,"33"17"0,33 16 0,20 4 0,1-7 0,2-3 0,8-8 0,7-2 0,2-6 0,1-5 0,-5 0 0,0-5 0,-6-6 0,1-15 0,-1-13 0,0-12 0,-3-13 0,-1-3 0,-3-4 0,-2 4 0,3 7 0,-3 9 0,-1 8 0,0 19 0,0 10 0,5 9 0,1 19 0,4 18 0,1 21 0,-4 16 0,0 5 0,8 6 0,6 1 0,8-13 0,-1-11 0,-1-10 0,1-12 0,-4-4 0,-3-15 0,-15 0 0,-7-6 0</inkml:trace>
  <inkml:trace contextRef="#ctx0" brushRef="#br0" timeOffset="4323">254 202 24575,'30'-49'0,"0"0"0,-2-31 0,-63 66 0,-10 5 0,3 9 0,7 0 0,10 0 0,4 4 0,3 10 0,-2 2 0,3 15 0,0 7 0,-1 4 0,2 7 0,-2-4 0,8 5 0,6-4 0,3-4 0,1-3 0,7-3 0,7 0 0,-1-1 0,8-14 0,-2 3 0,2-17 0,2 0 0,1-7 0,3 0 0,5 0 0,-6 0 0,-5 0 0,-1-3 0,-6-4 0,-1-6 0,-6-11 0,-2 1 0,-5-1 0,0 5 0,0 1 0,1 2 0,3-2 0,13 6 0,8 5 0,9 5 0,1-2 0,-5 3 0,5 1 0,-10 6 0,-4 5 0,-5 9 0,-5 8 0,-4 8 0,0 7 0,-1 2 0,1 5 0,-2-3 0,-5-5 0,0-9 0,0-5 0,-10-13 0,-1-6 0</inkml:trace>
  <inkml:trace contextRef="#ctx0" brushRef="#br0" timeOffset="4655">677 308 24575,'6'77'0,"-1"3"0,-5-23 0,0 11 0,0 2 0,5 1 0,2-8 0,1-6 0,-1-8 0,-2-12 0,-5-16 0,14-14 0,4-8 0</inkml:trace>
  <inkml:trace contextRef="#ctx0" brushRef="#br0" timeOffset="5006">668 487 24575,'53'-70'0,"10"13"0,8 57 0,4 0 0,3 0 0,-14 0 0,-18 0 0,-11 10 0,-17 4 0,-7 8 0,-8 3 0,-27 13 0,-26 0 0,-22-3 0,22-20 0,-2-2 0,-31 8 0,16-7 0,21-5 0,20-9 0,11 0 0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3:48.963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22 53 24575,'-7'-29'0,"-6"5"0,16 27 0,-6 2 0,2 6 0,1 7 0,4-7 0,-1 0 0,4-8 0,-5-6 0,12-12 0,-2-8 0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3:44.702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212 150 24575,'60'-3'0,"-1"0"0,36 0 0,-31 2 0,-11 1 0,18 0 0,18 0 0,7 0 0,-43 0 0,0 0 0,34 0 0,-13 0 0,9 0 0,16 0 0,-46 0 0,1 0 0,8 0 0,0 0 0,-2 0 0,0 0 0,-6 0 0,1 0 0,2 0 0,1 0 0,8 0 0,-1 0 0,-11 0 0,-4 0 0,28 0 0,-4 0 0,-10 0 0,14 0 0,4 0 0,-5 1 0,-10 2 0,-23-1 0,-10 16 0,-12 0 0</inkml:trace>
  <inkml:trace contextRef="#ctx0" brushRef="#br0" timeOffset="916">392 13 24575,'-25'-12'0,"-4"13"0,-17 17 0,4 7 0,0 6 0,2 1 0,8 0 0,0-5 0,11-3 0,2-5 0,9-1 0,-1-5 0,0 1 0,1-2 0,-1-2 0,5 1 0,3 0 0,2-1 0,5-4 0,2 8 0,5 0 0,1 0 0,2 0 0,-1 3 0,4 1 0,0-7 0,0 0 0,2-3 0,-5 3 0,5-5 0,-7-2 0,2-4 0,-2 5 0,-6 1 0,8 14 0,-3 2 0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4:52.769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583 201 24575,'-35'-56'0,"0"1"0,-18-12 0,21 44 0,3 23 0,0 0 0,-6 0 0,-4 14 0,-7 7 0,-5 14 0,-2 7 0,8 5 0,9 6 0,9 3 0,6 1 0,9-3 0,9-8 0,2 0 0,1-8 0,0-4 0,0 2 0,2-9 0,5 5 0,15-16 0,17-2 0,7-4 0,7 0 0,0-4 0,0-3 0,-7-1 0,-7-2 0,-7-2 0,-14-1 0,0-3 0,-11-4 0,1-6 0,-1-1 0,-2-2 0,-5 1 0,0 2 0,0 2 0,0 5 0,0-1 0,0 2 0,0-3 0,0 0 0,0 1 0,4 4 0,2 1 0,6 5 0,2 0 0,-2 4 0,2 6 0,-7 4 0,-3 15 0,-3 0 0,-1 6 0,0 3 0,0 4 0,0-4 0,0-3 0,0-11 0,0-7 0,5-23 0,0-6 0</inkml:trace>
  <inkml:trace contextRef="#ctx0" brushRef="#br0" timeOffset="343">837 457 24575,'-46'72'0,"2"2"0,27-21 0,-4 2 0,3-2 0,1 0 0,14 0 0,-1 0 0,4 0 0,0-5 0,0-2 0,0-13 0,0-8 0,-2-5 0,-5-10 0,0-2 0,-27-31 0,0-7 0</inkml:trace>
  <inkml:trace contextRef="#ctx0" brushRef="#br0" timeOffset="819">890 395 24575,'-11'-41'0,"6"4"0,41 34 0,-5-6 0,-2 2 0,-3 3 0,-5 0 0,-7 3 0,0 1 0,-5 6 0,5 4 0,-7 14 0,-3 8 0,-3 6 0,-1 1 0,-3 5 0,-8-2 0,-3 5 0,-14-8 0,-10-4 0,-8-7 0,-4-6 0,-3-5 0,9-6 0,8-11 0,5 19 0,4 4 0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5:50.138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43 223 24575,'-18'89'0,"4"-8"0,14-28 0,0 5 0,0 6 0,-1 2 0,-3 1 0,3-8 0,-3-17 0,3-2 0,1-22 0,0-13 0,0-22 0,0-17 0,0-26 0,0-10 0,0-11 0,5-2 0,2-2 0,2 2 0,2 1 0,7 14 0,6 12 0,13 17 0,12 14 0,3 9 0,1 9 0,0 7 0,0 14 0,-11 24 0,-7 25 0,-7 12 0,-6 6 0,-9-2 0,-3-1 0,-2-10 0,3-8 0,0-7 0,-1-11 0,-4-12 0,-2-6 0,-8-13 0,-2-2 0</inkml:trace>
  <inkml:trace contextRef="#ctx0" brushRef="#br0" timeOffset="248">0 582 24575,'55'-9'0,"0"1"0,-4 1 0,0 3 0,41 0 0,-8 4 0,-14-4 0,-24-3 0,4-7 0,-11-3 0</inkml:trace>
  <inkml:trace contextRef="#ctx0" brushRef="#br0" timeOffset="1076">774 287 24575,'57'60'0,"-8"-4"0,-39-13 0,1 3 0,-1-1 0,0-6 0,-3-4 0,2-12 0,-2 2 0,3-15 0,-4-5 0,-2-18 0,-4-12 0,2-11 0,1-14 0,5 0 0,10 0 0,0 7 0,6 11 0,-6 4 0,-4 14 0,-1 4 0,1 7 0,-2 2 0,2 1 0,-1 15 0,1 10 0,1 12 0,3 9 0,4 2 0,-4-5 0,3-3 0,-7-9 0,5-4 0,-12-19 0,7-18 0,-7-25 0,13-6 0,8-9 0,11 9 0,7 9 0,-1 10 0,-6 8 0,-4 7 0,-7 3 0,-7 4 0,-7 4 0,-2 9 0,-1 12 0,-4 6 0,0 12 0,-1-3 0,1-5 0,1-1 0,-5-9 0,6-10 0,-2-8 0,16 0 0,6-1 0</inkml:trace>
  <inkml:trace contextRef="#ctx0" brushRef="#br0" timeOffset="1607">1843 192 24575,'41'-24'0,"-7"21"0,-30 63 0,1-3 0,6 0 0,0-7 0,-1 0 0,5-6 0,3 2 0,6-7 0,0-4 0,5-9 0,-5-8 0,3-4 0,-6-11 0,5 1 0,-8-4 0,0-6 0,-8-5 0,0-7 0,-3-7 0,-3-4 0,-4 0 0,0 1 0,0-4 0,0 4 0,0-4 0,0 9 0,0 5 0,-10 6 0,-8 2 0,-12 4 0,-13 6 0,-1 1 0,-2 3 0,12 5 0,16 5 0,17 5 0,13-2 0</inkml:trace>
  <inkml:trace contextRef="#ctx0" brushRef="#br0" timeOffset="1932">2487 265 24575,'47'66'0,"-8"-13"0,-35-22 0,2-1 0,4 1 0,1-4 0,-1-2 0,-4-11 0,-2-3 0,-12 2 0,-4 3 0</inkml:trace>
  <inkml:trace contextRef="#ctx0" brushRef="#br0" timeOffset="2134">2425 0 24575,'63'23'0,"0"-1"0,-5-2 0,1 0 0</inkml:trace>
  <inkml:trace contextRef="#ctx0" brushRef="#br0" timeOffset="2794">3112 351 24575,'-48'-21'0,"1"0"0,-21-14 0,31 20 0,19 0 0,3 11 0,4 0 0,1 12 0,-1 14 0,5 13 0,3 25 0,2 3 0,1 8 0,0-9 0,0-9 0,17-15 0,15-14 0,9-11 0,16-9 0,-10-3 0,-9-1 0,-12-6 0,-15-4 0,-5-9 0,-6-6 0,0 0 0,0 4 0,0 5 0,0 2 0,9 21 0,8 15 0,8 18 0,4 9 0,-5 6 0,-6 5 0,-3-2 0,-4 2 0,-5-4 0,-3 0 0,-1-3 0,-2-4 0,-6-4 0,-12-10 0,-20-2 0,-25-12 0,-5-7 0,4-10 0,14-3 0,14-1 0,14-8 0,11-10 0,6-9 0,33-24 0,7-4 0</inkml:trace>
  <inkml:trace contextRef="#ctx0" brushRef="#br0" timeOffset="3256">3429 244 24575,'-23'54'0,"5"2"0,22-6 0,7-5 0,11-2 0,13-10 0,11-9 0,3-10 0,0-3 0,-3-7 0,-7-1 0,-8-2 0,-10-1 0,-6-12 0,-8-9 0,-2-9 0,-5-13 0,0 0 0,0-3 0,0 3 0,0-3 0,0 15 0,0 6 0,0 10 0,9-10 0,3 3 0</inkml:trace>
  <inkml:trace contextRef="#ctx0" brushRef="#br0" timeOffset="3673">4308 361 24575,'-66'-60'0,"9"21"0,12 20 0,6 5 0,0 3 0,7-4 0,0 8 0,11 4 0,2 8 0,9 12 0,0 13 0,3 23 0,3 3 0,4 0 0,0-4 0,0-6 0,8-13 0,10-8 0,14-12 0,21-10 0,-1-3 0,1-3 0,-11-9 0,-10-9 0,-6-2 0,-8-5 0,-8 8 0,-6-1 0,-3 2 0,4-16 0,1-4 0</inkml:trace>
  <inkml:trace contextRef="#ctx0" brushRef="#br0" timeOffset="4111">4445 213 24575,'24'52'0,"-10"-3"0,-9-2 0,-5-5 0,5-5 0,6-5 0,2-10 0,8-8 0,4-7 0,10-3 0,-2-3 0,2-1 0,-2-3 0,-1-4 0,-4-9 0,0-12 0,-9-8 0,-1-2 0,-5-8 0,-3-4 0,1 9 0,0 6 0,-2 4 0,-2 10 0,2 4 0,-1 9 0,1 4 0,6 4 0,2 0 0</inkml:trace>
  <inkml:trace contextRef="#ctx0" brushRef="#br0" timeOffset="4518">5461 191 24575,'-90'-24'0,"16"10"0,18 9 0,21 5 0,6 0 0,11 0 0,7 11 0,8 7 0,5 9 0,9 4 0,18 3 0,24-5 0,0-2 0,7 1 0,-20-3 0,-12 3 0,-10-5 0,-11 2 0,-14-3 0,-21 0 0,-25-2 0,-32-3 0,5-6 0,10-8 0,12-2 0,16-1 0,-1 0 0,4 0 0,-20-18 0,-7-6 0</inkml:trace>
  <inkml:trace contextRef="#ctx0" brushRef="#br0" timeOffset="5233">678 1505 24575,'60'0'0,"0"0"0,-7 0 0,-4 0 0,18 0 0,-14-5 0,-14-2 0,-9-2 0,-12-2 0,-4 1 0,-7-1 0,-2 1 0,-5-5 0,0 1 0,0-5 0,0 2 0,0-2 0,0 1 0,0 0 0,0 3 0,-11 3 0,-7 4 0,-6 4 0,-8 4 0,-1 15 0,-2 10 0,8 10 0,2 11 0,9-3 0,9 3 0,2 1 0,5-1 0,16-5 0,13-5 0,5-9 0,8-6 0,-3-9 0,-4-9 0,-4-2 0,4-1 0,14 5 0,11 1 0</inkml:trace>
  <inkml:trace contextRef="#ctx0" brushRef="#br0" timeOffset="5569">1632 1834 24575,'-41'-72'0,"8"3"0,33 23 0,6-8 0,4 1 0,1-2 0,3 2 0,1 11 0,0 6 0,0 2 0,-1 10 0,8 5 0,10 12 0,9 4 0,9 0 0,-1 4 0,-3 6 0,-5 24 0,-9 13 0</inkml:trace>
  <inkml:trace contextRef="#ctx0" brushRef="#br0" timeOffset="5767">1536 1620 24575,'30'-17'0,"6"6"0,7 8 0,10 3 0,7 0 0,14 0 0,5 0 0,1 0 0</inkml:trace>
  <inkml:trace contextRef="#ctx0" brushRef="#br0" timeOffset="6127">2204 1780 24575,'-39'-37'0,"1"-1"0,-8-26 0,31 8 0,15 7 0,7-3 0,7-1 0,3 6 0,7 5 0,-3 9 0,-3 8 0,1 7 0,-5 4 0,5 7 0,-1 4 0,-1 1 0,4 2 0,-3 15 0,3 6 0,-9 2 0,7 22 0,-2 0 0</inkml:trace>
  <inkml:trace contextRef="#ctx0" brushRef="#br0" timeOffset="6316">2193 1578 24575,'62'-15'0,"-1"1"0,35-4 0,-29 17 0,-14 7 0</inkml:trace>
  <inkml:trace contextRef="#ctx0" brushRef="#br0" timeOffset="6778">2688 1665 24575,'86'-36'0,"-9"8"0,-53 28 0,3-4 0,-5-4 0,0-4 0,-8-3 0,-1 0 0,-6 1 0,-3-6 0,-8-5 0,-10-1 0,-7 9 0,-5-4 0,5 10 0,-2 3 0,9 4 0,0 7 0,4 7 0,-1 11 0,0 15 0,2 7 0,2 0 0,2 5 0,5-2 0,0 0 0,0-4 0,0-13 0,0-4 0,12-14 0,9-4 0,24-5 0,18-2 0,3 0 0,17-14 0,-2-4 0</inkml:trace>
  <inkml:trace contextRef="#ctx0" brushRef="#br0" timeOffset="7135">3662 1452 24575,'-85'-29'0,"8"5"0,42 24 0,2 6 0,8 5 0,1 10 0,10 11 0,1 4 0,6 6 0,3 4 0,4 0 0,0-1 0,0-6 0,1-4 0,2-7 0,16-8 0,16-9 0,28-5 0,25-6 0,-7-8 0,-3-6 0,2-21 0,-10-14 0</inkml:trace>
  <inkml:trace contextRef="#ctx0" brushRef="#br0" timeOffset="7416">4054 1188 24575,'8'70'0,"10"-6"0,4-12 0,13-2 0,-2-4 0,-1 3 0,-5-9 0,-2-1 0,-3-9 0,-1-1 0,-4-15 0,-16-5 0,-8-15 0</inkml:trace>
  <inkml:trace contextRef="#ctx0" brushRef="#br0" timeOffset="7615">3896 1429 24575,'94'6'0,"1"-1"0,-43-5 0,-1 0 0,37 0 0,-14 0 0,-13 0 0,-12 0 0,10-10 0,6-2 0</inkml:trace>
  <inkml:trace contextRef="#ctx0" brushRef="#br0" timeOffset="8068">5357 1431 24575,'-77'-24'0,"6"2"0,29 19 0,4-5 0,3 5 0,9-1 0,1 4 0,10 3 0,-2 4 0,5 10 0,5 15 0,2 1 0,5 6 0,0-8 0,0 0 0,1-15 0,3-6 0,12-6 0,12-4 0,9 0 0,9 0 0,-9 0 0,-1 0 0,-13-9 0,-9-1 0,-7-7 0,-3 3 0,-3-5 0,-1 2 0,9-22 0,3-6 0</inkml:trace>
  <inkml:trace contextRef="#ctx0" brushRef="#br0" timeOffset="8592">5482 1270 24575,'36'52'0,"-15"-3"0,-14-3 0,-7-7 0,0 1 0,0-5 0,0-4 0,0-7 0,0-6 0,0-17 0,0-16 0,0-17 0,1-10 0,3 0 0,17-7 0,14 4 0,20 5 0,16 8 0,-8 11 0,1 10 0,-16 5 0,-13 6 0,-9 23 0,-15 8 0,-2 15 0,-2 4 0,-2-8 0,-5-3 0,0-4 0,0-7 0,5-9 0,1-14 0</inkml:trace>
  <inkml:trace contextRef="#ctx0" brushRef="#br0" timeOffset="10591">3736 2415 24575,'-25'-53'0,"1"0"0,-26-17 0,3 30 0,1 22 0,-1 4 0,12 3 0,-1 6 0,11 5 0,0 8 0,4 9 0,-2 14 0,1 15 0,0 4 0,8 0 0,5 2 0,5 1 0,4-2 0,4-1 0,2-8 0,4-7 0,5-4 0,3-6 0,4-10 0,7-12 0,9-1 0,15-2 0,14 0 0,4 4 0,8 2 0</inkml:trace>
  <inkml:trace contextRef="#ctx0" brushRef="#br0" timeOffset="11236">4456 2690 24575,'-39'-43'0,"0"0"0,1 4 0,1 7 0,-12 14 0,-8 3 0,-3 4 0,5 5 0,6 3 0,10 2 0,10 1 0,8 15 0,4 10 0,3 1 0,10 5 0,1-5 0,3 2 0,0-9 0,0-1 0,1-6 0,2-5 0,22-3 0,14-4 0,18-1 0,10-2 0,-2-9 0,-5-9 0,-9-5 0,-16-6 0,-9-9 0,-12-5 0,-4-4 0,-3-3 0,-2-9 0,-5-1 0,0 3 0,0 7 0,0 15 0,0 14 0,0 6 0,0 25 0,0 17 0,0 22 0,5 11 0,2 14 0,2-5 0,2 1 0,-2-9 0,-2-5 0,3-6 0,-3-8 0,6-8 0,1-10 0,14 24 0,0 0 0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5:41.75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572 161 24575,'-35'84'0,"14"-10"0,14 5 0,7 5 0,0-32 0,0 2 0,0 3 0,0 2 0,0 7 0,0 1 0,0 0 0,0 0 0,0 0 0,1-1 0,0-6 0,1 0-746,1 8 0,0 1 746,2-9 0,1 1 0,-3 12 0,0 2 0,-1-8 0,-1 0 0,0 4 0,-1 0 48,1 1 1,-2 1 0,-2 2-1,-3-1-48,0-2 0,-2 1 0,-3 4 0,-1 0 0,0-1 0,0 0 0,-2 2 0,0 0 0,1 1 0,1 1 0,1 1 0,1 0 0,0 0 0,2 0 0,2-3 0,0-2 0,1-5 0,0-1 0,0 5 0,0 0 0,3-5 0,1 1 0,-3 2 0,1 0 0,1-3 0,0 1 0,-2 3 0,0 1 0,1-2 0,-1-1 0,-1 2 0,1 1 0</inkml:trace>
  <inkml:trace contextRef="#ctx0" brushRef="#br0" timeOffset="1">217 6065 23320,'-5'49'237,"-1"9"43,-2 0 0,0-2 0,1 0-280,1-3 0,1 0 0,-1-1 0,-1 0 44,2-1 1,0 1-1,1 0 1,2 0-45,0-1 0,0 1 0,2-1 0,-1 1 0,1 0 0,0-2 0,-5 43 0,-2-12 0,3-4 0,0-14 0,-1 9 0,2-8 0,-1 13 0,4-3 0,0 7 0,0 4 0,-4 2 0,-3-2 0,-7-2 0,-4-12 0,1-11 0,0-18 0,5-7 0,1-10 0,6-5 0,5-9 0,0 3 0,0 0 0,4 5 0,3-2 0,3-1 0,0-2 0,0-2 0,-3-2 0,2 1 0,-3-4 0,5 0 0,-4 1 0,0 6 0,0-2 0,3 2 0,6-3 0,1-4 0,8-3 0,3-4 0,0 0 0,4 0 0,20-2 0,29-5 0,16 0 0,-38 0 0,1 0 0,1 1 0,-2 0 0,-3 1 0,1-1 0,13 1 0,4 0 0,7 0 0,4-1 0,8 1 0,2-2-266,2 0 0,0 0 0,-10 3 0,2-1 266,-12 0 0,4 0 0,-2 1 0,19-1 0,0 0 0,-27 1 0,2-1 0,2 0 0,5 1 0,2 0 0,-1 1 0,-8-1 0,-2 0 0,4 1 0,19-1 0,5 1 0,-4-1-243,-18 1 1,-2-1 0,2 1 0,16-1 0,3 1 0,-4 0 242,-18 1 0,-3-1 0,3 1 0,15 0 0,3 1 0,-3 0 0,-9 0 0,-3 2 0,3-1 0,9 0 0,3 0 0,-2 0 0,-7 0 0,-1 0 0,0 0 0,5-1 0,0-1 0,0 0 0,2 0 0,0-1 0,-2 1 0,-6 0 0,-2 1 0,2-1 0,10 1 0,1 0 0,-3 0 0,-16 0 0,-3 1 0,3 0 0,12-1 0,3 1 0,-3 1 0,-17-1 0,-2 0 0,1 0 0,8 0 0,2 0 0,0 0 0,-1 0 0,-1 0 0,0 0 0,-7-1 0,-1 1 0,2 1 0,11 0 0,2 0 0,-4 1-196,19 2 0,-3-1 0,1 0 0,0-1 196,0-1 0,-3 1 0,-13 3 0,-1 0 0,11 0 0,2 0 0,1 0 0,-1 0 0,-7-1 0,-2-1 0,-9-2 0,-2 0-85,-2 1 1,0 0 0,10-1 0,2 0 84,-1 1 0,-1 0 0,-6-1 0,-3 0 0,-12 3 0,1-1 0,11-1 0,2 0 0,4 1 0,0 1 0,-7-3 0,-4 0 461,30 3 0,5-3-461,-49-1 0,0 0 0,0 0 0,0 0 479,3 0 0,-2 0 1,31 0-480,-20 0 0,-21 0 0,-10 0 0,-7 0 0,-4 0 0</inkml:trace>
  <inkml:trace contextRef="#ctx0" brushRef="#br0" timeOffset="-58461">10616 8193 24575,'23'32'0,"-2"-8"0,4-7 0,-4 0 0,2 0 0,5-3 0,9 1 0,9 3 0,-1 5 0,-3-1 0,-10 4 0,-11-5 0,-9 5 0,-9-9 0,-7 6 0,-14-6 0,-10 6 0,-21 5 0,6 0 0,8 7 0,11-4 0,7-6 0,9-1 0,-7-12 0,4 3 0</inkml:trace>
  <inkml:trace contextRef="#ctx0" brushRef="#br0" timeOffset="-57114">424 64 24575,'-71'53'0,"15"-5"0,51 4 0,4-4 0,-13 5 0,2-5 0,-9-1 0,-5-14 0,8-2 0,-1-20 0,8 4 0,5-19 0,6-7 0,11-16 0,5-15 0,10-6 0,-8 0 0,2 1 0,-5 0 0,-3 8 0,3-7 0,0 8 0,-3 1 0,8 5 0,-4 15 0,1 3 0,-2 13 0,-4-4 0,-1 10 0,6 20 0,0 4 0,10 18 0,6-4 0,1-1 0,12 0 0,-6 1 0,13-10 0,-8-3 0,3-13 0,-10-7 0,23 9 0,1-1 0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5:24.07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519 0 24575,'-12'65'0,"5"-5"0,3 0 0,1 0 0,-5 0 0,-10 3 0,0 2 0,-6 5 0,2 0 0,5-3 0,-7-3 0,3 3 0,-2 4 0,1 3 0,-1 4 0,-5 3 0,3-1 0,-7-3 0,5-1 0,2 1 0,2 4 0,9 4 0,0 4 0,3 7 0,4-2 0,0-3 0,-4 7 0,-3-3 0,1 3 0,6-3 0,-1-8 0,5-2 0,-1-4 0,4 0 0,0 10 0,0-3 0,0 5 0,0-9 0,0 3 0,0-5 0,0 6 0,0 4 0,0-8 0,0-3 0,4-3 0,-1 0 0,15-3 0,3 2 0,12 0 0,6 0 0,7 3 0,3 5 0,-1 0 0,-6-1 0,-2 2 0,-11 2 0,-5-8 0,-2-2 0,2-3 0,-3-4 0,9 1 0,2-2 0,18 1 0,21-1 0,-35-36 0,2 0 0,6 5 0,0 0 0,-7-4 0,-2 1 0,25 41 0,-3-9 0,-4 3 0,22-11 0,7-7 0,-39-25 0,2-1 0,1-2 0,0 0 0,38 27 0,-10-6 0,12 5 0,-39-26 0,1-1 0,-1 0 0,0-1 0,3 0 0,-1 0 0,39 19 0,-6-3 0,-32-18 0,4-1 0,6 0 0,0-1 0,-2 2 0,-1-1 0,-3 1 0,2 1 0,11 1 0,2 1 0,4 1 0,-1-1 0,-5-4 0,-1-2 0,-5-1 0,1-2 0,6-3 0,1-1 0,-2-1 0,0-2 0,-1-2 0,0-2 0,1-2 0,1 0 0,11 4 0,1 2 0,-1 0 0,-2 2 0,-5 1 0,-2 2 0,-5 1 0,0 0 0,15 1 0,0 1 0,-3 2 0,-2-1 0,-1-2 0,-3-3 0,-15-2 0,1-2 0,12-3 0,3-2 0,-2 1 0,1-1 0,-3-1 0,-1-1 0,-9-1 0,1 0 0,13 0 0,4 0 0,-2 0 0,0 0 0,-6 0 0,-2 0 0,-14 0 0,-2 0 0,42 0 0,3 0 0,0-11 0,-38 4 0,-1-4 0,-6-3 0,-3-4 0,37-25 0,-13 13 0,-18-4 0,-6 11 0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5:44.231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2032 24575,'6'-19'0,"-2"1"0,-4-18 0,0-6 0,0-4 0,0-4 0,0-3 0,0-6 0,0-5 0,0-4 0,0-6 0,0 6 0,0 4 0,0 2 0,0 6 0,5 2 0,2 1 0,1-3 0,-1-7 0,-2-1 0,-5 1 0,4 5 0,-1 5 0,4 2 0,-3 5 0,0-4 0,0 4 0,-3-3 0,3 3 0,-2 0 0,1 4 0,-1 1 0,1 2 0,-2 7 0,-1 8 0,2 1 0,1 2 0,-2 1 0,3 2 0,-3-2 0,-1 3 0,1-4 0,3-4 0,-3 3 0,18-23 0,-2 0 0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5:29.489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111 972 24575,'-66'74'0,"21"-15"0,67-45 0,-5-7 0,4-3 0,-7-3 0,1-1 0,-4-19 0,0-9 0,0-9 0,-1-1 0,-4 3 0,-3 11 0,-1-1 0,-2 7 0,0 3 0,-9 5 0,-1 6 0,-3 3 0,7 10 0,1 7 0,5 8 0,0 4 0,0-3 0,2-1 0,1-7 0,6-6 0,6-8 0,3-1 0,0-2 0,-4-2 0,-3-1 0,-2-11 0,-5-7 0,-1-10 0,-3 3 0,-1-2 0,-3 13 0,-3 0 0,-7 14 0,-1-1 0,-3 4 0,0 8 0,3 10 0,3 4 0,4 14 0,4-5 0,4-2 0,0-8 0,0-7 0,1-3 0,2-4 0,3-3 0,5-4 0,4 0 0,3 0 0,-3-9 0,-1-5 0,-3-5 0,-4-2 0,-2 3 0,-5 1 0,-4 4 0,-7-1 0,-3 6 0,-14 5 0,5 4 0,-2 6 0,5 12 0,6 16 0,4 1 0,10 2 0,2-12 0,1-15 0,8-5 0,6-13 0,8-7 0,-6-9 0,2-12 0,-3 9 0,-1-2 0,-5 7 0,-5-4 0,5-2 0,4 0 0</inkml:trace>
  <inkml:trace contextRef="#ctx0" brushRef="#br0" timeOffset="760">1211 52 24575,'-6'60'0,"2"0"0,3 5 0,1 6 0,0 8 0,0 10 0,-1 1 0,-3 9 0,0-18 0,-3-10 0,2-18 0,5-18 0,0-9 0,0-27 0,0-10 0,0-24 0,0-22 0,0-17 0,0-10 0,0-2 0,0 5 0,0 1 0,0 2 0,0 7 0,0 1 0,0 13 0,0 8 0,0 17 0,0 8 0,0 8 0,0 2 0,8 7 0,3 4 0,9 7 0,4 14 0,6 13 0,12 25 0,3 4 0,8 7 0,3-1 0,1 4 0,-8-5 0,-10-1 0,-5-3 0,-13-8 0,-6-6 0,-8-16 0,0-6 0,4-14 0,-29-15 0,-6-3 0</inkml:trace>
  <inkml:trace contextRef="#ctx0" brushRef="#br0" timeOffset="998">1242 569 24575,'58'-29'0,"4"-11"0,5 18 0,-9-6 0,-16 7 0,-2-12 0,-17 5 0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5:20.462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0 1 24575,'59'73'0,"-24"-10"0,-12-3 0,-6 4 0,9 16 0,16 8 0,-16-42 0,5-2 0,12-1 0,2-1 0,-6-2 0,0 0 0,3-2 0,0 1 0,-5 2 0,-3 1 0,-5 1 0,-2 2 0,5 2 0,1 1 0,-1 5 0,3 0 0,8 3 0,5 0 0,6 2 0,1 0 0,-7-2 0,-3 0 0,-5 0 0,-3 1 0,-1-2 0,-1-1 0,-1 1 0,2 0 0,7 3 0,3 1 0,4 1 0,2 0 0,-2 3 0,-1 1 0,-4-4 0,-2 0 0,-1 5 0,-2 1 0,-6-1 0,-1 0 0,7-1 0,3-2 0,0-7 0,2-1 0,1 2 0,0 0 0,-2-5 0,0 0 0,-4 6 0,-4 2 0,-9-3 0,-1 0 0,5 1 0,3 0 0,1 4 0,4-2 0,5-4 0,4-1 0,5 5 0,-1 2 0,-6-6 0,-3 0 0,-5-2 0,-2 0 0,-1 0 0,-1 0 0,-1 0 0,1 0 0,9 3 0,5-1 0,4 0 0,1 0 0,-3-1 0,-2 1 0,-3-4 0,-2 0 0,-4 2 0,-2 0 0,-1 4 0,2-1 0,1-1 0,3-1 0,1-2 0,2-1 0,1 1 0,0-1 0,-3-2 0,-2 1 0,0 1 0,-4 0 0,-9-2 0,-3 1 0,1 0 0,-2 0 0,-3-4 0,1 0 0,4 2 0,3-2 0,3-5 0,3-1 0,1 2 0,1-1 0,5-3 0,1-1 0,-7 2 0,-3 1 0,23 35 0,-10 0 0,-14-5 0,2-6 0,-9-8 0,10 2 0,7-2 0,1-4 0,3-6 0,-11-12 0,-3-6 0,-5-9 0,4-5 0,-2 0 0,2 4 0,0 3 0,-6 7 0,-4 6 0,-3-2 0,-3 6 0,-1-3 0,0 0 0,-7-3 0,1-8 0,-1-3 0,-2-7 0,-5 15 0,0 0 0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5:35.135"/>
    </inkml:context>
    <inkml:brush xml:id="br0">
      <inkml:brushProperty name="width" value="0.0998" units="cm"/>
      <inkml:brushProperty name="height" value="0.0998" units="cm"/>
      <inkml:brushProperty name="color" value="#670005"/>
    </inkml:brush>
  </inkml:definitions>
  <inkml:trace contextRef="#ctx0" brushRef="#br0">5779 2814 24575,'-55'-2'0,"13"-10"0,25-23 0,9 5 0,4 9 0,2 5 0,-2 5 0,3 1 0,-2-1 0,-2 0 0,1 1 0,-4 3 0,1 0 0,-21-5 0,-6-4 0</inkml:trace>
  <inkml:trace contextRef="#ctx0" brushRef="#br0" timeOffset="6598">5854 2869 24575,'-54'-46'0,"-7"-1"0,4 26 0,-9-6 0,-4 2 0,4 1 0,6 2 0,12-6 0,13 0 0,-14-13 0,-14 2 0,20 14 0,-5-1 0,-9 2 0,-2-1 0,6-2 0,2 0 0,7 2 0,0 1 0,1-2 0,-1 1 0,-3 0 0,-1 1 0,0-1 0,0 1 0,-6 5 0,2 0 0,-38-25 0,9 9 0,36 13 0,-2-1 0,-10-2 0,-2 1 0,3 0 0,-1 1 0,-7 0 0,-2 0 0,-6-3 0,-1 0 0,-3 0 0,0-1 0,10 2 0,1 1 0,-4 3 0,0-1 0,-5-4 0,-1-2-121,-3 3 0,0-3 0,7-5 0,-1-2 121,-6 0 0,-3 0 0,20 8 0,-3-1 0,1 0 0,-27-13 0,0-2 0,0-2 0,1 0 0,14 6 0,2 1 0,2 0 0,-1 0 0,-8 3 0,1 0 0,8 0 0,4 1 0,13 2 0,-1 0 0,-10-2 0,-3 1 0,-5-2 0,-2-1 0,-1 0 0,2 0 0,7 0 0,3 1 0,3 5 0,0 1 0,-9 2 0,2 1 0,14 6 0,6 0 0,-16-11 0,20 4 0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4:45.810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434 223 24575,'6'-85'0,"-10"15"0,-13 46 0,-21 4 0,-22 6 0,-1 4 0,-3 10 0,7 7 0,7 7 0,18 16 0,10 12 0,9 15 0,6 6 0,-1 3 0,5 12 0,-1-10 0,4 2 0,1-13 0,3-8 0,29-18 0,23-10 0,11-12 0,11-5 0,-16-3 0,-20-1 0,-13-1 0,-12-3 0,1-11 0,-2-7 0</inkml:trace>
  <inkml:trace contextRef="#ctx0" brushRef="#br0" timeOffset="713">986 604 24575,'-41'-42'0,"-1"0"0,-32-11 0,17 32 0,4 14 0,13 2 0,5 5 0,8 3 0,9 4 0,1 15 0,6 17 0,3 5 0,8 6 0,0-3 0,0-5 0,1-7 0,3-6 0,12-9 0,12-13 0,12-3 0,10-4 0,-1-5 0,-3-6 0,-6-18 0,-12-14 0,-3-7 0,-7-7 0,-3-4 0,-5-2 0,0-8 0,-3 4 0,-2 2 0,-5 5 0,0 13 0,0 16 0,0 12 0,0 8 0,0 12 0,0 19 0,4 27 0,3 24 0,-1 11 0,1-1 0,0-1 0,4-9 0,-4-9 0,0-9 0,-5-18 0,2-10 0,-3-10 0,-1 1 0,0-6 0,0 6 0,0 0 0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5:18.622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0 0 24575,'0'0'0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9:26.720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1 24575,'17'28'0,"-3"6"0,-14 33 0,0-6 0,0 6 0,0-8 0,0-10 0,0-5 0,0-12 0,0-3 0,-9-8 0,-3 6 0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50:51.836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1 2879 24575,'43'-81'0,"-11"14"0,-13 17 0,-2 1 0,0-5 0,-3-6 0,-2-9 0,2-5 0,-1-10 0,1-12 0,2 0 0,-6 45 0,2 0 0,1 0 0,2-1 0,1 0 0,3-1 0,4-2 0,2 1 0,6 1 0,2 1 0,-1-4 0,0 0 0,4 3 0,-1 0 0,-6 0 0,-2-1 0,1 3 0,-3 0 0,-5-2 0,-3 0 0,-2 0 0,-2 0 0,-3 1 0,-1-1 0,-2 0 0,0 1 0,-1 1 0,0 2 0,4-43 0,0 4 0,-3 7 0,1 12 0,-4 13 0,0 11 0,0 10 0,2 8 0,4 6 0,1 4 0,-1 7 0,2 0 0,2 3 0,-1 3 0,5 4 0,-5 0 0,1 0 0,-2 0 0,-2 0 0,6 0 0,0 0 0</inkml:trace>
  <inkml:trace contextRef="#ctx0" brushRef="#br0" timeOffset="609">911 0 24575,'-44'39'0,"0"1"0,1-6 0,8-4 0,21-5 0,2 1 0,-5-1 0,8-5 0,9-14 0,11-12 0,1-17 0,2-8 0,2 0 0,2-1 0,-2 5 0,2 6 0,0 5 0,3 2 0,-1 2 0,-3 1 0,-1 5 0,-6 3 0,2 2 0,2 1 0,0 14 0,7 7 0,3 8 0,8 7 0,2-6 0,-2-2 0,4 2 0,-8-9 0,-1-2 0,-9-5 0,-3 2 0,5 10 0,3 7 0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50:04.33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1 24575,'18'68'0,"-4"-8"0,-14-36 0,3 4 0,1 3 0,5 6 0,2 2 0,-1 2 0,5 1 0,-4 4 0,0 0 0,0 4 0,-1 0 0,1 4 0,-1 6 0,1 1 0,-1 9 0,0-3 0,-3 4 0,2-4 0,-2 4 0,4-2 0,3 2 0,4 5 0,6-2 0,5 3 0,6-3 0,7 0 0,8 0 0,0 1 0,0 3 0,-5 0 0,-6 4 0,-8 6 0,-10 0 0,1-1 0,-8-2 0,5 0 0,-5-7 0,13 3 0,16-7 0,7 0 0,7 4 0,4 1 0,-1-2 0,-5 1 0,-5-4 0,-9-9 0,-13-5 0,-3-5 0,-8-2 0,-1 3 0,-6 8 0,10-2 0,5 12 0,10-8 0,7-2 0,15-2 0,10-6 0,2 10 0,-2 1 0,-10 0 0,-39-38 0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9:29.97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0 24575,'0'56'0,"0"-6"0,0-9 0,0-2 0,0 3 0,0 0 0,0 11 0,0 11 0,1 9 0,3 8 0,7 6 0,11 1 0,8-4 0,2 6 0,2 1 0,-17-44 0,-1 1 0,-3 3 0,-1 0 0,2 4 0,0 0 0,-4 1 0,0 1 0,-1-3 0,-1 1 0,0 1 0,-1 1 0,1-2 0,1-1 0,-3-2 0,0-2 0,2 0 0,2-1 0,6 45 0,-3-45 0,2 1 0,2 2 0,0 1 0,4 0 0,1 0 0,2-1 0,3-1 0,3-1 0,0-1 0,-1 1 0,0 0 0,0-1 0,-2 1 0,0 1 0,-2 0 0,-1-2 0,-2 1 0,-2 0 0,-3 1 0,7 44 0,-12-45 0,0 0 0,12 42 0,9 2 0,-13-48 0,3-1 0,4-2 0,2-2 0,4 3 0,1 0 0,1-2 0,0 0 0,-1 0 0,-1 0 0,-4 0 0,-2 0 0,15 39 0,-6-5 0,-12-9 0,1-4 0,-7-10 0,-3-15 0,-1-6 0,-2-12 0,-35 14 0,-7 0 0</inkml:trace>
  <inkml:trace contextRef="#ctx0" brushRef="#br0" timeOffset="1001">520 42 24575,'38'27'0,"1"5"0,-4 14 0,4 10 0,-8 3 0,1 5 0,-10 5 0,3 16 0,-5 3 0,-8-37 0,0 0 0,1 0 0,0 1 0,2 0 0,2 1 0,2 6 0,4 0 0,7 1 0,4 0 0,0 4 0,2-1 0,7-1 0,-1-1 0,-6 1 0,-2 0 0,0-2 0,-4 0 0,-5 1 0,-4 1 0,-3-3 0,-1-1 0,0-1 0,0 0 0,-2-2 0,2-1 0,6 1 0,5 0 0,2-2 0,3-1 0,3-1 0,3-3 0,2-4 0,-1 0 0,-2 3 0,-3 0 0,0 1 0,-3 0 0,-6 0 0,-5 1 0,-2-1 0,-2 0 0,13 41 0,2-4 0,12-7 0,8-7 0,10 2 0,8-3 0,-6 2 0,-8-1 0,-11-1 0,-6-6 0,-12 0 0,-10-7 0,3-1 0,-6-3 0,2-9 0,1-6 0,4-8 0,4-5 0,-1-9 0,-7-5 0,-6-4 0,-8-4 0,-1 12 0,-2 8 0</inkml:trace>
  <inkml:trace contextRef="#ctx0" brushRef="#br0" timeOffset="2118">1176 222 24575,'44'86'0,"-8"-19"0,-9-16 0,-3-2 0,-5 9 0,2 9 0,-2 10 0,2-3 0,9 9 0,9-9 0,-12-33 0,6 0 0,8 2 0,2-1 0,-3 0 0,0 2 0,3 1 0,-1 1 0,-7 4 0,-3 1 0,-3 3 0,-2 2 0,-3 0 0,-2 1 0,-3-1 0,1 1 0,6 0 0,3-1 0,5-3 0,3-1 0,0-3 0,2-2 0,3-4 0,1-2 0,-4-1 0,-2 0 0,-4-1 0,-2 0 0,23 40 0,-12-5 0,15 0 0,-22-35 0,4-1 0,3 2 0,3-1 0,1 0 0,0 0 0,-2-1 0,-1 1 0,20 36 0,-7-11 0,-10-4 0,7-10 0,4-8 0,4-7 0,2-10 0,-9 2 0,-4-9 0,-20-6 0,-8-8 0,-10 2 0,-4 1 0,-18 21 0,-7 6 0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50:08.229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0 0 24575,'26'18'0,"2"-1"0,1 9 0,2-5 0,-5 10 0,6-3 0,-11 6 0,0-2 0,-4 0 0,-3 3 0,3-3 0,-6-4 0,2 5 0,-2-5 0,-4 5 0,0-5 0,1 6 0,6 2 0,0 4 0,7-1 0,-1-2 0,9 2 0,3-5 0,7 1 0,7 1 0,4 2 0,-3-2 0,-2 6 0,-3-4 0,-7 4 0,-2-2 0,-12 6 0,-2-6 0,-9-1 0,4-5 0,1 1 0,5 3 0,1 0 0,10-2 0,12-5 0,5 8 0,8-3 0,-1 2 0,1-2 0,-8-5 0,-5 1 0,-11-1 0,-7-7 0,-4 7 0,-3-6 0,-2 10 0,-1-7 0,-4 3 0,3 0 0,6-5 0,2 6 0,12-11 0,4 0 0,10-1 0,8 5 0,-3 1 0,0 2 0,-7 0 0,-11 1 0,-6-9 0,-11 4 0,1-1 0,-5-2 0,2 6 0,-5-6 0,3 10 0,-3-3 0,0 2 0,7-1 0,6-5 0,7 8 0,6-10 0,5 3 0,4-5 0,0 5 0,2 2 0,-6 1 0,-3-1 0,-11 1 0,-6-6 0,-8-5 0,-1 3 0,1-6 0,-6 6 0,3 5 0,-3-2 0,2 6 0,1-10 0,0 5 0,-4-10 0,0 11 0,4-6 0,7-2 0,2 7 0,1-3 0,5-2 0,2-5 0,3-1 0,1 1 0,1-4 0,2 4 0,-6 2 0,3 5 0,-4 5 0,0-8 0,-5 4 0,-6-4 0,0-2 0,0 2 0,0-2 0,-3 2 0,-2 2 0,2-2 0,-6-1 0,-1 4 0,0-5 0,4 5 0,-1-6 0,1 3 0,-4-5 0,0 1 0,0 1 0,4-1 0,3-2 0,0-1 0,5-3 0,-2 6 0,3-2 0,2-2 0,0 1 0,3-1 0,-3 1 0,3 0 0,-3 3 0,-1 0 0,0 0 0,1-3 0,-3-3 0,-1 2 0,2 1 0,-2 3 0,-3-3 0,-1-8 0,1 3 0,0 5 0,-3-4 0,-4 0 0,1-1 0,-2 1 0,1 2 0,-1-2 0,2-1 0,-6 1 0,2-1 0,-2 1 0,3 1 0,5-4 0,-1-1 0,1-3 0,9 19 0,2 5 0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8:48.202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329 200 24575,'-18'33'0,"8"3"0,6 7 0,4 5 0,0 4 0,0-3 0,0 0 0,0-3 0,0-3 0,0 0 0,0-11 0,0-6 0,0-5 0,0-7 0,-5-3 0,-5-7 0,-21 1 0,-8 1 0</inkml:trace>
  <inkml:trace contextRef="#ctx0" brushRef="#br0" timeOffset="391">1 411 24575,'61'-6'0,"2"2"0,3 3 0,8 1 0,-7 0 0,-7 0 0,-13 0 0,-15 0 0,-1-1 0,-7-3 0,2-2 0,-1-4 0,-2 0 0,6 3 0,-6 3 0,8-1 0,-4-1 0</inkml:trace>
  <inkml:trace contextRef="#ctx0" brushRef="#br0" timeOffset="867">731 548 24575,'55'37'0,"-9"-13"0,-9-3 0,-6 1 0,-4 4 0,-2-5 0,-6-2 0,-2-9 0,0 3 0,1-2 0,-7 0 0,-4-7 0,0-1 0,4-3 0,0 0 0,-15 5 0,-3 1 0</inkml:trace>
  <inkml:trace contextRef="#ctx0" brushRef="#br0" timeOffset="1184">1091 368 24575,'-24'73'0,"-6"5"0,8-29 0,-22 10 0,-20 1 0,3-7 0,1-4 0,23-12 0,8-13 0,18-8 0,1-16 0</inkml:trace>
  <inkml:trace contextRef="#ctx0" brushRef="#br0" timeOffset="1866">1651 1 24575,'-6'79'0,"2"-12"0,3-17 0,1-4 0,0 0 0,0-4 0,0 1 0,0-12 0,0-1 0,0-9 0,1-2 0,3-5 0,-2-5 0,5-9 0,-3 4 0,3-1 0,5 15 0,4 0 0</inkml:trace>
  <inkml:trace contextRef="#ctx0" brushRef="#br0" timeOffset="2429">1398 433 24575,'66'48'0,"-17"-16"0,-26-13 0,-5-5 0,-4 4 0,0 0 0,-3-1 0,-1 0 0,5-4 0,-5 1 0,3-7 0,-2-3 0,0-3 0,4-1 0,-4 0 0,3 0 0,6-7 0,2-7 0,6-7 0,0-11 0,7-6 0,4-4 0,5 4 0,-2 0 0,-4 5 0,-7 4 0,-11 2 0,1 10 0,-2-6 0,-2 12 0</inkml:trace>
  <inkml:trace contextRef="#ctx0" brushRef="#br0" timeOffset="5226">1144 6023 24575,'23'47'0,"1"1"0,-17 5 0,7 0 0,4 0 0,1-4 0,3 1 0,-1-7 0,0-1 0,-5-6 0,-1-12 0,-4 1 0,0-7 0,-5-3 0,-11-1 0,-9-7 0,-12-2 0,-2-5 0,-19 9 0,2 3 0</inkml:trace>
  <inkml:trace contextRef="#ctx0" brushRef="#br0" timeOffset="5516">1038 6391 24575,'62'-17'0,"-9"6"0,-5 7 0,2 4 0,4 0 0,-1 0 0,-4-2 0,-10-5 0,-3 0 0,1-18 0,0 3 0</inkml:trace>
  <inkml:trace contextRef="#ctx0" brushRef="#br0" timeOffset="5910">1652 6402 24575,'29'79'0,"-1"-10"0,-14-37 0,5-5 0,16-3 0,2-4 0,-2-5 0,-2-3 0,-8-8 0,-2 0 0,-9-4 0,-9 0 0,-6 0 0</inkml:trace>
  <inkml:trace contextRef="#ctx0" brushRef="#br0" timeOffset="6209">1969 6434 24575,'-41'40'0,"0"1"0,-23 26 0,21-12 0,15-13 0,3 1 0,7-12 0,8-1 0,6-9 0,-11-5 0,-3 0 0</inkml:trace>
  <inkml:trace contextRef="#ctx0" brushRef="#br0" timeOffset="6665">2529 5980 24575,'24'37'0,"-2"4"0,-19 5 0,5 3 0,-5-3 0,2 0 0,-2-4 0,4 4 0,7 0 0,-5-5 0,1-6 0,-3-6 0,0-5 0,-2-9 0,-5-5 0,-23-2 0,-7 3 0</inkml:trace>
  <inkml:trace contextRef="#ctx0" brushRef="#br0" timeOffset="7371">2424 5948 24575,'-53'34'0,"0"1"0,-10 18 0,41-24 0,18-4 0,3-10 0,-3 3 0,3-19 0,1-11 0,3-15 0,4-5 0,8 1 0,10-1 0,3 5 0,-4 2 0,5 4 0,-5 3 0,1 3 0,6 4 0,11 1 0,26 9 0,-13 15 0,-2 14 0,-13 5 0,-15-1 0,-5-7 0,-6-3 0,-2-11 0,-1-7 0,-4-3 0,0-1 0,0 0 0,3 0 0,1 0 0,23-5 0,6 0 0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50:10.894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43 244 24575,'-24'-76'0,"10"41"0,10 43 0,4 17 0,0 0 0,0-4 0,9-6 0,5-4 0,14-5 0,8-6 0,2 0 0,1 0 0,-1-2 0,-10-1 0,-6-10 0,-14-5 0,-5-7 0,-6 3 0,-17-5 0,-12 3 0,-6 0 0,-1 6 0,4 4 0,7 7 0,6 3 0,4 4 0,5 0 0,2 9 0,8 5 0,2 4 0,1 6 0,0-7 0,0 8 0,1-8 0,2-3 0,13-4 0,8-10 0,6 0 0,1 0 0,-3 0 0,-4 0 0,-4-7 0,-6-7 0,-1-4 0,-9-10 0,-1 3 0,-3-3 0,-14 8 0,-7-1 0,-4 8 0,-3 2 0,6 5 0,1 6 0,4 3 0,7 4 0,4 7 0,2 14 0,3 1 0,1 10 0,0-4 0,0 4 0,0-14 0,0-4 0,1-8 0,3-6 0,15-2 0,9-5 0,8-3 0,-1-4 0,-5-4 0,-9-10 0,-6-2 0,-8-2 0,-2 2 0,-5-5 0,-18 3 0,-6-3 0,-8 10 0,0 4 0,9 7 0,2 7 0,8 1 0,2 3 0,5 13 0,6 8 0,0 7 0,0-4 0,0-7 0,0-3 0,6-6 0,5-5 0,5-3 0,9-4 0,3 0 0,0 0 0,-4-3 0,-14-1 0,-4-4 0,-2 1 0,-9-6 0,-6-1 0,-11 1 0,-6 6 0,1 2 0,9 5 0,3 10 0,4 1 0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9:25.834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11 256 24575,'-1'10'0</inkml:trace>
  <inkml:trace contextRef="#ctx0" brushRef="#br0" timeOffset="1">0 561 24575,'0'35'0,"1"33"0,3 6 0,0 13 0,3 9 0,-2-45 0,-1 0 0,-2 0 0,-1 0 0,3 5 0,-1 0 0,-1 0 0,0 1 0,2-2 0,0-1 0,-1-2 0,1-1 0,6 44 0,0 4 0,-5-49 0,-1 1 0,0 1 0,0 2 0,0 0 0,0 1 0,-2-2 0,-1 0 0,1 3 0,0 2 0,-2 1 0,0 2 0,0 0 0,0 1 0,0-1 0,0-2 0,0-3 0,0 0 0,0-3 0,0 0 0,0-3 0,0 1 0,0 48 0,0-48 0,1 0 0,3 44 0,-3 4 0,2 0 0,-2-6 0,-1 2 0,0-7 0,0 0 0,0-2 0,0-1 0,0-4 0,0 0 0,0-2 0,0-2 0,0 1 0,0-7 0,0-2 0,0 2 0,0-14 0,0 0 0,0-6 0,0 2 0,0 0 0,0 0 0,0-9 0,0-6 0,0-6 0,0-7 0,0 3 0,0-7 0,0 3 0,0-3 0,0 0 0,0 0 0,0-3 0,0 0 0,0-6 0,0 3 0,0-4 0,0 0 0,0-1 0,6 0 0,5-3 0,10-1 0,11-3 0,15-1 0,13 1 0,-1-2 0,4-1 0,-9 0 0,-4 0 0,-3 0 0,-9 0 0,22-3 0,18-1 0,9-4 0,-36 4 0,0 1 0,39-3 0,-16-1 0,9 3 0,9-3 0,7 4 0,-43-1 0,1 1 0,38-1 0,-10-3 0,12 0 0,-37 2 0,0 0 0,-4-1 0,-1 0 0,1-1 0,1 0 0,-2-1 0,1-1 0,2-1 0,1-1 0,0 1 0,0 0 0,9 1 0,-1 0 0,-10 2 0,-3-1 0,27-2 0,19 4 0,-43 4 0,-1 0 0,-2 1 0,-2 1 0,47 0 0,-17 0 0,-15 0 0,21-1 0,11-3 0,-4-2 0,-3-4 0,-19-1 0,-13 1 0,-15 0 0,-10 3 0,0 3 0,-7 4 0,24-5 0,-1-1 0</inkml:trace>
  <inkml:trace contextRef="#ctx0" brushRef="#br0" timeOffset="-85905">7853 404 24575,'-12'22'0,"5"13"0,6 17 0,4 18 0,3 15 0,5 14 0,-8-47 0,0 1 0,-1 3 0,-1 1 0,0 4 0,1 2 0,-1 2 0,1 0 0,1 5 0,0 0 0,2-4 0,1-1 0,0-2 0,1 0 0,-2-4 0,0 2 0,3 3 0,1 2 0,-4 3 0,0 0 0,1-2 0,0 0 0,-2-6 0,-1 1 0,0 5 0,-1 0 0,-2 2 0,0 0 0,0-2 0,0-1 0,-1-6 0,2 0 0,0 1 0,1 0 0,0 1 0,0-1 0,0-2 0,-1-1 0,-1-1 0,0-1 0,0-1 0,0-1 0,0 1 0,0-1 0,0 1 0,0 0 0,0 0 0,0-1 0,0-2 0,0 0 0,0 39 0,0-2 0,0-8 0,0 3 0,0-6 0,0 1 0,0-12 0,0-1 0,0-6 0,11-3 0,6-4 0,5 4 0,6-1 0,-9 1 0,-2-5 0,0-3 0,-3-4 0,-4 1 0,-2-3 0,-1-3 0,3-9 0,3 11 0,-2 3 0,3 0 0,-4-3 0,0-3 0,0-3 0,-4-9 0,-6 4 0,4-17 0,-1 4 0,6-12 0,-7 5 0,5-1 0,0 1 0,2 4 0,-2-4 0,3-4 0,-3 0 0,4-5 0,3 2 0,20-3 0,19-1 0,24 0 0,19 0 0,-6 0 0,-12 0 0,-4-4 0,3 1 0,17-6 0,-39 6 0,0-1 0,-4 2 0,-1-1 0,38-5 0,11 1 0,-43 2 0,1 0 0,-1-2 0,2 1 0,7 1 0,0-1 0,-3 0 0,-1-1 0,-7 3 0,1 1 0,7 1 0,2 0 0,7 0 0,-1 0 0,-10 1 0,-4 1 0,33 0 0,-38 0 0,2 0 0,9 0 0,0 0 0,-4 0 0,0 0 0,-3 0 0,-1 0 0,-3 0 0,0 0 0,-1 0 0,2 0 0,2 0 0,2 0 0,10 0 0,-1 0 0,-8 0 0,-3 0 0,30 0 0,-31 0 0,2 0 0,5 0 0,0 0 0,-2 2 0,-2 1 0,-4 0 0,-1 1 0,36 0 0,-6 0 0,7-3 0,-37-1 0,0 0 0,46 0 0,-9 0 0,-15 1 0,-20 3 0,-10 0 0,-7 4 0,-1-4 0,-3-4 0,2 0 0,-6 0 0,-2 0 0,0-23 0,-5-7 0</inkml:trace>
  <inkml:trace contextRef="#ctx0" brushRef="#br0" timeOffset="-84371">528 6532 24575,'-29'48'0,"11"5"0,12 13 0,6 8 0,0 19 0,0-43 0,0 2 0,2 7 0,1 1 0,0 7 0,1 0 0,0 3 0,0 1 0,-1 2 0,1-1 0,3 1 0,-1 1 0,0 0 0,-1 0 0,1 0 0,1-1 0,-2 0 0,0-1 0,-1 0 0,-1-1 0,1-4 0,-1 0 0,-1 8 0,-1 0 0,0-4 0,1-1 0,1 0 0,-1 0 0,0-3 0,0 0 0,0-4 0,-1 0 0,-1 2 0,0 0 0,0-5 0,0-1 0,0-4 0,0-1 0,0-1 0,1 0 0,1-2 0,0 0 0,-2 1 0,1 0 0,2 47 0,2 1 0,-1-2 0,0 1 0,0 0 0,-3-6 0,3-12 0,-3-5 0,-1-9 0,0-4 0,0-10 0,1 1 0,3 2 0,0-3 0,3 0 0,3-6 0,-3-8 0,1 3 0,-1-7 0,-1-3 0,-3-14 0,3-2 0,5-2 0,0-2 0,-1 2 0,-3-2 0,0-1 0,6-1 0,8 1 0,8-2 0,9-2 0,8-2 0,14-5 0,-6 0 0,3 0 0,-8 0 0,-7 0 0,24 0 0,19 0 0,-35 0 0,1 0 0,5 1 0,1-2 0,1-4 0,0-2 0,-5 1 0,0-2 0,9-4 0,2 1 0,8 2 0,1 0 0,-7-2 0,-2 0 0,-6 2 0,1 0 0,10-2 0,3 1 0,7 1 0,0 0 0,-4-1 0,-4 1 0,-11 4 0,0 0 0,8 0 0,2-1 0,7-1 0,1 0 0,-6 3 0,-4 0 0,-13 0 0,-1 1 0,13-1 0,2 1 0,7-3 0,-1 1 0,-7 2 0,-4 0 0,35 0 0,-40 2 0,2 1 0,6 0 0,0 0 0,-7 0 0,-3 0 0,35 0 0,-14 1 0,-15 2 0,9 3 0,2 5 0,5-5 0,-5-3 0,2 8 0,-6 1 0</inkml:trace>
  <inkml:trace contextRef="#ctx0" brushRef="#br0" timeOffset="-82847">7958 6417 24575,'-89'-34'0,"37"37"0,35 49 0,21 29 0,0 14 0,0-41 0,-1 2 0,3 4 0,-1 2 0,0 6 0,1 2 0,-2 4 0,1 2 0,0 3 0,1 1 0,1 0 0,0 1-152,-2-2 0,0 1 0,3 0 1,0 1 151,-3-2 0,0 1 0,3 0 0,1-1 0,-4-6 0,0-1 0,2 6 0,-1-1 0,0-6 0,-1-1 0,-2 3 0,1-1 0,0-3 0,-1 0 0,-2 5 0,0 0 0,1-3 0,0-1 0,-2-4 0,1-2 37,-1-1 1,0-2-1,0-5 1,0 0-38,0-2 0,0 1 0,2-1 0,1-1 0,0 0 0,1 0 0,0-1 0,1-1 0,6 48 0,-8-45 0,1 0 0,-1-1 0,1 0 0,-3 2 0,0 1 0,1-1 0,0-1 0,-1 45 228,-1-15 1,0 0-229,0-6 0,0-6 0,0-5 0,-4-8 0,1-6 0,-6-9 0,2-9 0,3-8 0,0-6 0,4-1 0,4-6 0,11 0 0,17-2 0,14 2 0,3-2 0,0 2 0,0-7 0,-4-3 0,34-3 0,-29-1 0,3 0 0,-1 0 0,0 0 0,3 0 0,0 0 0,-3 0 0,0-1 0,1-1 0,0 0 0,3 2 0,2-1 0,7-1 0,1 1 0,-5 0 0,-2 0 0,39 1 0,-30 0 0,3 0 0,3 0 0,0 0 0,-4 0 0,-3 0 0,-11 0 0,1 0 0,10 0 0,4 0 0,9 0 0,-1 0 0,-6 0 0,-4 0 0,-12 0 0,-1 0 0,13 1 0,3 0 0,6 0 0,0 1 0,-8-1 0,-3 2 0,-15 2 0,-1 0 0,12 0 0,4 0 0,6 3 0,-1 1 0,-8 0 0,-3 0 0,-6 2 0,0-1 0,6-3 0,1-1 0,6 0 0,-2-1 0,-6-3 0,-2 0 0,-1 2 0,-1-1 0,39 0 0,-10 0 0,-35-2 0,2 1 0,6-1 0,1 1 0,-7-1 0,-1-1 0,30 4 0,-14-3 0,-21-1 0,0 0 0,-7 0 0,-3 0 0,-1 0 0,-6 0 0,-4 9 0,-3 3 0</inkml:trace>
  <inkml:trace contextRef="#ctx0" brushRef="#br0" timeOffset="-22524">4762 721 24575,'78'-6'0,"-18"2"0,-16-2 0,-12-1 0,4 0 0,-1-3 0,18 0 0,18-7 0,5 7 0,5 0 0,-8-2 0,-9-2 0,-3-6 0,-1-1 0,15 3 0,17-3 0,-2 1 0,-1-5 0,-17 7 0,-19 1 0,1 9 0,-1 4 0,11 3 0,10 1 0,5-1 0,-2-3 0,-6 2 0,-18-5 0,-8 1 0,-3-1 0,13-1 0,12 4 0,10-1 0,7 2 0,-13 0 0,-8-4 0,-11 2 0,-6-3 0,1 4 0,6 4 0,13 0 0,18 0 0,-2 0 0,-5 0 0,-10 0 0,-17 0 0,6 0 0,0 0 0,15 0 0,7 0 0,-3 0 0,-5 0 0,-11 0 0,-13 0 0,1 1 0,6 2 0,20 2 0,19 2 0,4-2 0,-8-5 0,-8 0 0,-20 0 0,5 6 0,2 4 0,14-1 0,11 5 0,-3-10 0,-11 3 0,-10 4 0,-12 0 0,7-3 0,7-5 0,3 2 0,8-1 0,-8-1 0,-13-3 0,-12 0 0,-9 0 0,-6 0 0,-5 0 0,9 0 0,2 0 0,7 0 0,6 0 0,3 0 0,-6 0 0,0 0 0,-30 5 0,-14 20 0,-23 9 0</inkml:trace>
  <inkml:trace contextRef="#ctx0" brushRef="#br0" timeOffset="-21964">10170 402 24575,'96'12'0,"-25"-5"0,-31-5 0,-16-2 0,-5 4 0,-1-1 0,-5 10 0,1 1 0,-4 3 0,-3 4 0,-2-3 0,-5 3 0,0 2 0,0-5 0,0 7 0,0-8 0,0 9 0,0-5 0,-11 0 0,-6 1 0,-3-8 0,-5 3 0,11-2 0,3-1 0,3-3 0,-2 0 0,-20 8 0,-4-2 0</inkml:trace>
  <inkml:trace contextRef="#ctx0" brushRef="#br0" timeOffset="-19998">11672 446 24575,'-87'-15'0,"11"1"0,58 35 0,7 2 0,0 1 0,-2 0 0,-5-7 0,0 6 0,0-6 0,0 6 0,8-6 0,2 2 0,8 6 0,0-9 0,0 9 0,0-6 0,0-2 0,10 0 0,8-3 0,5-2 0,5 2 0,1-6 0,-8-1 0,-2-4 0,-6 1 0,4-4 0,-7 0 0,4 0 0,-4 0 0,4 0 0,-2 0 0,18 0 0,-2 0 0</inkml:trace>
  <inkml:trace contextRef="#ctx0" brushRef="#br0" timeOffset="-19212">12212 764 24575,'-42'-49'0,"0"-1"0,-22-6 0,18 55 0,11 29 0,7 2 0,10 2 0,4-7 0,10 3 0,1-4 0,3-3 0,12-1 0,9-3 0,5-6 0,9-8 0,-3-1 0,-4-2 0,-3-6 0,-8-5 0,-3-10 0,-7-11 0,3-2 0,-3-8 0,2 1 0,2-9 0,-2 1 0,-2-4 0,-2 5 0,-5 2 0,0 6 0,0 8 0,0-2 0,0 21 0,0-5 0,0 53 0,0-6 0,0 38 0,5-6 0,2-4 0,2-1 0,2-3 0,1-8 0,2-3 0,-3-8 0,3-2 0,-2-4 0,-1-10 0,-2-1 0,-2-10 0,7-2 0,-2 0 0</inkml:trace>
  <inkml:trace contextRef="#ctx0" brushRef="#br0" timeOffset="-18794">12805 202 24575,'57'-12'0,"-12"8"0,-38 18 0,-4 4 0,0 18 0,-2 3 0,-1 3 0,0 0 0,0 4 0,-3-2 0,-1-2 0,1-2 0,3-5 0,-2-5 0,-1-13 0,-3-3 0,-4-7 0,-1-2 0,-14 4 0,-3 3 0</inkml:trace>
  <inkml:trace contextRef="#ctx0" brushRef="#br0" timeOffset="-18122">12911 22 24575,'-44'33'0,"-1"0"0,-27 23 0,65-20 0,-4-3 0,-7-2 0,7-7 0,3-3 0,1-7 0,2-8 0,0-14 0,5-17 0,5-2 0,2-8 0,3 5 0,4 2 0,3 1 0,4-1 0,-3 1 0,-1 2 0,4 11 0,4 0 0,-3 6 0,0 1 0,-7 2 0,6 5 0,1 2 0,3 5 0,4 6 0,0 12 0,0-2 0,-1 6 0,-1-8 0,-2 4 0,-7-11 0,-1 0 0,0-6 0,-3-4 0,-1-2 0,-6 5 0,-2 0 0,-5 4 0,-15 9 0,-2 2 0</inkml:trace>
  <inkml:trace contextRef="#ctx0" brushRef="#br0" timeOffset="-16268">5418 6540 24575,'37'-37'0,"0"0"0,5 2 0,0 6 0,15 4 0,36-6 0,-39 14 0,1-1 0,-2-1 0,-1 0 0,36-12 0,-34 14 0,4 1 0,7 3 0,0 1 0,-4 1 0,-2 1 0,-4 1 0,0 0 0,2 1 0,1-1 0,2-1 0,0-2 0,-1 0 0,0-1 0,8-1 0,1-1 0,-1 1 0,1-1 0,-3 1 0,0 0 0,-1 1 0,0 1 0,7 2 0,0 2 0,-9 2 0,-3 2 0,36 0 0,-35 3 0,2 1 0,5 0 0,0 0 0,-3 0 0,-3 0 0,38 0 0,-36 2 0,4 1 0,6 0 0,-1 1 0,-4 1 0,-3 1 0,-10 0 0,-1 2 0,1 0 0,-1 1 0,5 4 0,-1-1 0,-3-4 0,0 0 0,4 3 0,-1 0 0,35 5 0,-23 9 0,7-1 0,4-2 0,9 1 0,6-5 0,-14-3 0,-15-1 0,-13 1 0,-12 0 0,8-1 0,3-4 0,10-3 0,15 0 0,-9-4 0,-2 0 0,-14-2 0,-14-1 0,-8 0 0,-14 0 0,-1 2 0,-6 1 0,15 8 0,3 5 0</inkml:trace>
  <inkml:trace contextRef="#ctx0" brushRef="#br0" timeOffset="-15740">10487 6108 24575,'71'58'0,"-15"-22"0,-9-11 0,-19-16 0,-16 57 0,-22-18 0,-8 2 0,-22 40 0,-1-29 0,-2-5 0,-4-2 0,19-25 0,42-18 0,17-12 0</inkml:trace>
  <inkml:trace contextRef="#ctx0" brushRef="#br0" timeOffset="-14902">12075 6288 24575,'-25'-44'0,"1"0"0,-29-25 0,1 72 0,0 7 0,-1 11 0,7 4 0,11 13 0,5 7 0,13 8 0,6 7 0,8 4 0,1-3 0,2-8 0,0-4 0,0 0 0,0-16 0,0-1 0,15-14 0,6-1 0,10-5 0,5-5 0,0-2 0,-1-5 0,-6 0 0,-1 0 0,5-5 0,0-1 0</inkml:trace>
  <inkml:trace contextRef="#ctx0" brushRef="#br0" timeOffset="-14127">12467 6722 24575,'-61'-70'0,"13"9"0,23 54 0,4 2 0,-7 1 0,8 3 0,-1 1 0,3 4 0,0 6 0,8 11 0,6 15 0,3-1 0,1-3 0,0-4 0,0 0 0,0-5 0,0-2 0,0-5 0,2-10 0,7-4 0,8-4 0,3-10 0,5-9 0,-3-6 0,-1-8 0,-5-4 0,-6-7 0,1-1 0,-4-2 0,2-1 0,2 8 0,-2-2 0,-2 9 0,-2-1 0,-5 8 0,0 3 0,0 11 0,0 2 0,0 12 0,0 14 0,0 20 0,0 16 0,4 2 0,-1 8 0,5-1 0,-1 1 0,3-3 0,0-8 0,-4-7 0,-2-6 0,-3-12 0,-1-2 0,5-8 0,5-4 0,7-5 0</inkml:trace>
  <inkml:trace contextRef="#ctx0" brushRef="#br0" timeOffset="-13473">12974 6097 24575,'12'82'0,"-3"-4"0,-9-22 0,0 0 0,0 4 0,0-3 0,0 0 0,0-8 0,0-14 0,0 2 0,0-13 0,0 3 0,0-9 0,-1-4 0,-2-3 0,-3-5 0,-19 8 0,-3 3 0</inkml:trace>
  <inkml:trace contextRef="#ctx0" brushRef="#br0" timeOffset="-12217">12710 6605 24575,'23'63'0,"-9"-13"0,-9-15 0,-5-3 0,11-4 0,6 0 0,4-4 0,8 0 0,-5-7 0,4-6 0,-12-2 0,-2-6 0,-5 2 0,2-1 0,-1-3 0,1 4 0,-3-5 0,3 0 0,2-2 0,8-1 0,0-3 0,0-5 0,0-6 0,1-1 0,-5-8 0,1 5 0,-5-6 0,1 2 0,-1-6 0,1 2 0,-2-6 0,2 7 0,-6 1 0,-1 9 0,-19 31 0,-1 12 0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48:08.912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149 1 24575,'-33'39'0,"1"-1"0,-7 26 0,22-18 0,10-7 0,-2-5 0,2 1 0,3-4 0,4-7 0,0 0 0,0-10 0,1-1 0,2-6 0,3-2 0,5-5 0,-1 0 0,2 0 0,2 0 0,4-6 0,7-5 0,4-7 0,10-10 0,0 8 0,6-4 0,-15 9 0,-9 5 0,-2 4 0,-12 11 0,2 5 0,-9 4 0,0 8 0,7-6 0,7 2 0,2 2 0,5-6 0,-5 1 0,-5 3 0,-2-1 0,-2 5 0,-2-1 0,-5 0 0,1-1 0,3-3 0,-2-6 0,5-7 0,4-3 0,3-1 0,9-5 0,0-1 0</inkml:trace>
  <inkml:trace contextRef="#ctx0" brushRef="#br0" timeOffset="333">636 243 24575,'23'83'0,"-9"-13"0,-8-9 0,-2 3 0,1 0 0,6-7 0,-4-5 0,0-7 0,-1-10 0,1-7 0,3-9 0,-5-4 0</inkml:trace>
  <inkml:trace contextRef="#ctx0" brushRef="#br0" timeOffset="726">593 307 24575,'67'-64'0,"0"22"0,-1 22 0,-6 13 0,-13 2 0,-12 5 0,-12 10 0,-13 4 0,-5 14 0,-8 7 0,-20 4 0,-16 0 0,-10-6 0,-11-5 0,7-6 0,7-1 0,16-2 0,5-8 0,14 6 0,-26-5 0,2 9 0</inkml:trace>
  <inkml:trace contextRef="#ctx0" brushRef="#br0" timeOffset="1775">7028 4436 24575,'-48'-29'0,"2"11"0,0 12 0,4 6 0,2 0 0,8 0 0,6 5 0,5 9 0,1 13 0,6 19 0,4 7 0,7-4 0,2 3 0,1-10 0,0 5 0,0-8 0,0 2 0,0-9 0,4 0 0,10-11 0,12-3 0,24-11 0,-6-3 0,18 15 0,-8 5 0</inkml:trace>
  <inkml:trace contextRef="#ctx0" brushRef="#br0" timeOffset="2425">7293 4860 24575,'-42'-22'0,"9"8"0,33 43 0,0-1 0,0 3 0,2-8 0,1-6 0,4-5 0,7-5 0,7-2 0,8-5 0,-1-1 0,4-3 0,-3-5 0,6-12 0,-6-4 0,-5-14 0,-7-1 0,-7-6 0,0 2 0,-7-6 0,4-4 0,-3-6 0,4 1 0,-1 7 0,-2 8 0,-2 19 0,3 5 0,0 29 0,5 19 0,-1 28 0,1 7 0,-1 7 0,-4-4 0,-2 1 0,-3-4 0,-1-3 0,1-8 0,3-9 0,-3-9 0,2-6 0,-6 9 0,-3 7 0</inkml:trace>
  <inkml:trace contextRef="#ctx0" brushRef="#br0" timeOffset="3406">720 6004 24575,'-70'28'0,"20"14"0,27 8 0,9 17 0,7-9 0,3 6 0,3-14 0,1-4 0,0-3 0,0-8 0,5-5 0,2-5 0,6-8 0,1-7 0,8-4 0,-1-6 0,6-1 0,-2-3 0,3-9 0,-3-11 0,-4-2 0,-3-6 0,-5 3 0,1 8 0,-4 1 0,4 5 0,2 4 0,12-3 0,0 7 0,4 3 0,-5 3 0,-2 1 0,-9 12 0,-5 9 0,-5 7 0,-6 14 0,0-1 0,0 9 0,0-2 0,0 1 0,0-3 0,0-7 0,0-1 0,0-10 0,4 5 0,2-11 0</inkml:trace>
  <inkml:trace contextRef="#ctx0" brushRef="#br0" timeOffset="3717">1228 6339 24575,'6'86'0,"-2"-12"0,6-10 0,4 3 0,2-1 0,1 4 0,-5-4 0,-1 1 0,-6-13 0,-5-8 0,0-17 0,-9-51 0,-3-20 0</inkml:trace>
  <inkml:trace contextRef="#ctx0" brushRef="#br0" timeOffset="4050">1228 6509 24575,'33'-47'0,"0"0"0,28-29 0,-18 76 0,-3 6 0,-5 5 0,-6 4 0,-11 6 0,-8 4 0,-6 0 0,-9 5 0,-12 2 0,-21 3 0,-25 4 0,4-4 0,9-7 0,8-6 0,10-7 0,1-4 0</inkml:trace>
  <inkml:trace contextRef="#ctx0" brushRef="#br0" timeOffset="5093">7282 10532 24575,'-82'37'0,"16"6"0,66 10 0,-4-1 0,1 1 0,-1-6 0,4-8 0,1-3 0,3-4 0,2-6 0,4-5 0,6-6 0,1-8 0,3-2 0,1-5 0,4 0 0,0 0 0,0 0 0,10-14 0,4-4 0</inkml:trace>
  <inkml:trace contextRef="#ctx0" brushRef="#br0" timeOffset="5792">7949 10925 24575,'-70'-42'0,"1"-1"0,20 18 0,6 8 0,0 13 0,25 33 0,4-5 0,7 4 0,2-5 0,5-2 0,3-1 0,4-6 0,4-1 0,11-6 0,-6-2 0,-2-5 0,1-3 0,-1-4 0,1-10 0,-5-15 0,1 0 0,-1-3 0,3-6 0,-2-2 0,-3-4 0,-8-2 0,0-2 0,0-9 0,0 6 0,0 1 0,0 9 0,0 12 0,0 7 0,0 15 0,5 4 0,1 20 0,4 17 0,1 25 0,-1 4 0,1 11 0,1 0 0,2 7 0,-4-8 0,1 1 0,3-19 0,-3-10 0,2-10 0,-3-11 0,-3-3 0,0-15 0,-9 5 0,1-2 0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50:48.494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307 709 24575,'-100'4'0,"40"6"0,54 6 0,28-2 0,7-5 0,6-9 0,-6 0 0,-1 0 0,-9-2 0,-5-5 0,-3-4 0,0-7 0,-5-2 0,-3 3 0,-1 2 0,-2 0 0,-16 4 0,-8 0 0,-19 2 0,-10 2 0,-1 2 0,5 5 0,10 0 0,7 0 0,14 14 0,3 7 0,8 7 0,7 4 0,14-5 0,15-2 0,12-12 0,19-6 0,-10-5 0,-11-2 0,-5-2 0,-13-5 0,-5-6 0,-9-12 0,-5 3 0,2-3 0,-3 3 0,-1 1 0,-1 4 0,-3 3 0,-17 2 0,-14 2 0,-9 4 0,-5 2 0,6 3 0,8 1 0,12 3 0,5 4 0,10 6 0,4 11 0,5 0 0,6 4 0,19-9 0,17-2 0,5-5 0,1-5 0,-11-2 0,-10-5 0,-9 0 0,-5 0 0,-3-6 0,-4-5 0,-3 0 0,-4-7 0,0 2 0,0-2 0,-7 3 0,-7 4 0,-12 1 0,-12-1 0,-4 5 0,0 3 0,7 1 0,7 2 0,11 11 0,14 7 0,5 0 0,9 4 0,11-4 0,17-7 0,-1-3 0,-2-8 0,-9 0 0,-10 0 0,-4 0 0,-11-14 0,-10-4 0</inkml:trace>
  <inkml:trace contextRef="#ctx0" brushRef="#br0" timeOffset="1495">836 690 24575,'64'3'0,"-1"0"0,-2-1 0,-2-1 0,-7 0 0,-1 0 0,47-1 0,-15-2 0,-13-1 0,14 2 0,11-3 0,-44 0 0,2-1 0,2 1 0,-1-3 0,40-18 0,-23 1 0,-3-10 0,6 5 0,1 2 0,6 10 0,-7 2 0,-7 4 0,-13-3 0,-8 0 0,-7-2 0,-7 2 0,10 1 0,8-4 0,10 4 0,7-1 0,-3 3 0,-7 4 0,-7 1 0,-11 3 0,-8-3 0,-10-5 0,0 1 0,-3-1 0,3-2 0,3-5 0,2 7 0,3-3 0,3-2 0,-3 6 0,4-3 0,-5 2 0,-5 4 0,-5 0 0,-3 5 0,-18-8 0,2 4 0</inkml:trace>
  <inkml:trace contextRef="#ctx0" brushRef="#br0" timeOffset="1920">3175 42 24575,'60'-23'0,"-6"4"0,-18 19 0,-1 5 0,-14 2 0,-1 9 0,-16 9 0,-1-1 0,-3 7 0,-12 2 0,-9 2 0,-5 5 0,-9-1 0,5 6 0,5 1 0,10-13 0,11-9 0,3-8 0,15 4 0,4-4 0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50:20.37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1 24575,'74'41'0,"-10"4"0,-39-31 0,13 9 0,11-5 0,16 4 0,9-4 0,-4-3 0,-6-1 0,-11 5 0,-11-1 0,-7 9 0,-3-3 0,3 8 0,11 0 0,6 2 0,4-6 0,13 3 0,-2 0 0,-4-2 0,-10-1 0,-2-12 0,-2 2 0,19-4 0,17 4 0,0-3 0,-4-4 0,-10-2 0,-14-2 0,-9 3 0,-9-3 0,13 1 0,15-1 0,9 6 0,12-3 0,-8 2 0,-16-5 0,-13 7 0,-15 0 0,-10 2 0,-2 1 0,0-4 0,11 1 0,14 3 0,19 1 0,9-7 0,1 0 0,-8-6 0,-13 2 0,-10 0 0,-8 3 0,4 1 0,-1-1 0,21 1 0,18 0 0,-6-6 0,3-1 0,-19-3 0,-7-1 0,-4 0 0,-3 0 0,2 0 0,3 0 0,2 0 0,-14 0 0,4 0 0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50:38.29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0 24575,'43'37'0,"-5"1"0,-7 4 0,-1 5 0,0 1 0,8 5 0,19 3 0,20 1 0,-36-27 0,1 0 0,3-2 0,1 0 0,-3 0 0,-2 1 0,29 23 0,7 4 0,-34-26 0,2 0 0,2-4 0,1 1 0,10 3 0,1 0 0,-7-6 0,-2 1 0,28 28 0,-31-29 0,2-2 0,4 1 0,0 0 0,-2-1 0,0-1 0,4 0 0,0 0 0,34 22 0,-18-1 0,-27-20 0,3-2 0,7 2 0,2-1 0,-3-1 0,1 0 0,0 1 0,1 0 0,-2 1 0,-1 1 0,0 3 0,1 1 0,6-2 0,1-1 0,9-2 0,0-2 0,-7 3 0,-3-1 0,-10-4 0,1-1 0,9 3 0,2 0 0,6 1 0,0 1 0,-9-2 0,-2 0 0,-7-3 0,1 1 0,2 1 0,1 0 0,7-5 0,0 0 0,0 3 0,0 0 0,2-5 0,0 1 0,-5 2 0,-1-1 0,35 4 0,-38-7 0,1 0 0,7-2 0,-2 0 0,-7-2 0,-3 0 0,29 3 0,-16-4 0,-19-6 0,-9 0 0,-17 0 0,3-5 0,-3 0 0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50:45.839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0 9 24575,'24'-8'0,"-10"11"0,-9 14 0,-5 7 0,4 4 0,-1 1 0,3 1 0,-2 3 0,4 1 0,0-2 0,1 4 0,2-1 0,-1 4 0,1-4 0,3 1 0,0 0 0,1-7 0,-1 3 0,3-4 0,4 0 0,1-1 0,3-2 0,-3 1 0,3 2 0,0 5 0,-4-5 0,2 6 0,-5-2 0,-2-4 0,2 4 0,-3-10 0,0 3 0,-1-7 0,-7 6 0,2-4 0,2 5 0,3 1 0,0-1 0,0 3 0,-3-3 0,-4 2 0,0-6 0,-4 5 0,4-9 0,2 10 0,5-9 0,-4 8 0,8-9 0,-8 0 0,8 4 0,0-2 0,-1 2 0,1 1 0,3-4 0,-1 13 0,8-7 0,1 6 0,2-6 0,0 5 0,-3-8 0,-2 6 0,-5-2 0,0 3 0,1-4 0,-4 6 0,-4-2 0,4 3 0,-7 0 0,5-2 0,-2-1 0,0-3 0,-3 3 0,2 0 0,-3 4 0,3-2 0,-6-1 0,4 3 0,3-3 0,0 2 0,7-6 0,3 3 0,8-3 0,8 1 0,2-1 0,3 2 0,-3 4 0,-1 1 0,-2 0 0,-7 3 0,-8 0 0,-4 2 0,2-2 0,-8 2 0,3 1 0,-4 7 0,-2-3 0,3 1 0,0-8 0,7 5 0,4-5 0,9 1 0,15-1 0,0 4 0,4 3 0,-5-4 0,-6 0 0,-5 1 0,-6 0 0,-4 1 0,-5-1 0,-6 2 0,-2-2 0,3 1 0,0-1 0,0-3 0,0-4 0,-4-2 0,1-1 0,7 1 0,4-2 0,7-1 0,7 2 0,9 4 0,6 0 0,22 27 0,-17-3 0,5 17 0,-15-11 0,-26-25 0,-6-6 0,-9-12 0,-4-2 0,2-10 0,0 1 0,4-2 0,0 6 0,-3 1 0,1 1 0,-5-5 0,6 4 0,-2 0 0,2 5 0,2-1 0,-1-3 0,1-1 0,7 5 0,-1-1 0,13 6 0,-6-6 0,3 7 0,-5-8 0,-5 0 0,1-10 0,-5 2 0,-2-3 0,-3 5 0,0-1 0,1-3 0,2 0 0,-1-4 0,-4 2 0,-1-5 0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1T19:50:15.834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1 24575,'52'43'0,"-2"-11"0,-7-6 0,6-5 0,2 5 0,5 6 0,-1 0 0,1 4 0,-7-3 0,-3 2 0,-3 3 0,2 0 0,17-1 0,19-2 0,5-3 0,2-4 0,-13 1 0,-11-4 0,0 3 0,10-3 0,20 7 0,-41-18 0,0 0 0,1 4 0,-2 2 0,33 15 0,-38-17 0,2 0 0,2 2 0,0-1 0,-1-2 0,-1 0 0,4 1 0,0 0 0,-5-1 0,-2 2 0,28 16 0,18 4 0,-41-21 0,0-1 0,0 1 0,2-2 0,5-1 0,0-1 0,-7 0 0,-3 1 0,33 10 0,11-2 0,-41-14 0,0 0 0,47 10 0,-3-5 0,-14-1 0,-14-6 0,-2 3 0,5 1 0,2 2 0,13 1 0,-12 7 0,-13-7 0,-16 10 0,-19 1 0,-5 16 0,-14 13 0</inkml:trace>
  <inkml:trace contextRef="#ctx0" brushRef="#br0" timeOffset="1017">0 1355 24575,'90'37'0,"-13"-13"0,-8-7 0,-6 4 0,2-2 0,-9 9 0,-4-2 0,-6-5 0,10 1 0,18-7 0,19 2 0,-33-10 0,0 0 0,-5 3 0,-3 0 0,33 11 0,4 10 0,-41-12 0,-1 1 0,4-1 0,0-1 0,3 2 0,1-1 0,0-3 0,-1-1 0,-7 1 0,2 0 0,14-4 0,3-1 0,5 0 0,-1-1 0,-5-1 0,-3-1 0,33 2 0,-45-4 0,1-1 0,4 0 0,0 0 0,-5 2 0,1-1 0,2 0 0,0-1 0,30 8 0,-16-6 0,16 1 0,8-1 0,-40-4 0,2-1 0,3-2 0,1 0 0,40 0 0,-23 0 0,11 0 0,3 0 0,2 0 0,-2 0 0,-15 0 0,-20 0 0,-17-5 0,-15-2 0,-9-7 0,-12-2 0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1:05.084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455 253 24575,'-67'24'0,"7"-10"0,7-9 0,1-5 0,-1 1 0,0 2 0,13 1 0,4 6 0,16 9 0,6 13 0,7 2 0,7 8 0,11-5 0,14 5 0,17-11 0,25-3 0,-5-10 0,-5-8 0,-14-4 0,-8-6 0,-8-1 0,-9-3 0,-3-12 0,-4-12 0,-5-3 0,-3-4 0,-1-2 0,-2 2 0,0 1 0,0 6 0,0 7 0,0 7 0,0 21 0,0 6 0,0 18 0,0 3 0,0-2 0,1 2 0,2-5 0,8-8 0,7-4 0,6-5 0,4-5 0,2-2 0,-2-5 0,0 0 0,-7 0 0,-2 0 0,1 0 0,3 0 0</inkml:trace>
  <inkml:trace contextRef="#ctx0" brushRef="#br0" timeOffset="814">985 360 24575,'-48'-38'0,"1"0"0,6 2 0,1 12 0,-6 27 0,3 9 0,1 9 0,13 5 0,8 6 0,12-4 0,5 0 0,3 1 0,1 2 0,1 3 0,3-2 0,12-4 0,12-10 0,8-7 0,6-8 0,3-15 0,-3-12 0,-7-12 0,-10-13 0,-5 0 0,-6 6 0,-1-3 0,-9 11 0,-1 7 0,-3 14 0,0 2 0,0 25 0,0 3 0,0 27 0,1-2 0,3 8 0,2 1 0,4 3 0,0 8 0,-3 2 0,1 4 0,-4 0 0,-1-6 0,-3 3 0,0-8 0,0 1 0,0-4 0,0-4 0,-12-7 0,-9-6 0,-11-17 0,-13-9 0,3-6 0,4-4 0,12-18 0,15-14 0,8-14 0,10-17 0,14 4 0,14 3 0,3 6 0,-3 4 0,0 12 0,-3-10 0,6 5 0</inkml:trace>
  <inkml:trace contextRef="#ctx0" brushRef="#br0" timeOffset="1399">1069 318 24575,'24'33'0,"-10"9"0,-5 6 0,-2 12 0,1-9 0,0-2 0,-3-15 0,-1-9 0,2-12 0,6-8 0,2-5 0,-6-7 0,3-7 0,-3-8 0,2-9 0,1-6 0,0-2 0,-2-2 0,5-1 0,-3 0 0,10-1 0,0 10 0,0 5 0,5 7 0,-8 7 0,4 0 0,-4 7 0,-3 2 0,10-9 0,-3 2 0</inkml:trace>
  <inkml:trace contextRef="#ctx0" brushRef="#br0" timeOffset="1741">1525 370 24575,'-12'73'0,"3"-7"0,9-31 0,0-2 0,0 2 0,0-3 0,0-4 0,0-7 0,-19-20 0,-4-8 0</inkml:trace>
  <inkml:trace contextRef="#ctx0" brushRef="#br0" timeOffset="1919">1524 73 24575,'0'0'0</inkml:trace>
  <inkml:trace contextRef="#ctx0" brushRef="#br0" timeOffset="2331">1969 391 24575,'-73'-47'0,"16"19"0,15 18 0,10 10 0,1 6 0,9 5 0,1 10 0,11 11 0,1 3 0,9 4 0,0 2 0,0-2 0,7-5 0,8-6 0,19-3 0,15-11 0,9-5 0,-2-5 0,-6-3 0,-12-1 0,3-14 0,-8-4 0</inkml:trace>
  <inkml:trace contextRef="#ctx0" brushRef="#br0" timeOffset="2764">2256 245 24575,'-6'36'0,"1"2"0,5 4 0,1 4 0,3 0 0,6-5 0,8-6 0,7-3 0,3-4 0,6-10 0,1-7 0,4-8 0,-4 1 0,-4-11 0,-7-11 0,-6-2 0,-4-15 0,-3 5 0,-4-9 0,-2 6 0,-5-9 0,0-1 0,0-3 0,0 6 0,0 8 0,0 10 0,9-3 0,3 3 0</inkml:trace>
  <inkml:trace contextRef="#ctx0" brushRef="#br0" timeOffset="3083">2739 65 24575,'0'88'0,"0"-14"0,0-9 0,0-5 0,-3 1 0,-1-1 0,-4-4 0,1-6 0,2-6 0,2-8 0,2-6 0,-9-13 0,-2-2 0</inkml:trace>
  <inkml:trace contextRef="#ctx0" brushRef="#br0" timeOffset="3478">3111 0 24575,'23'76'0,"-4"2"0,-19-4 0,-6-1 0,-4 1 0,-3-5 0,-1-9 0,1-9 0,9-8 0,-4-8 0,1-10 0,2-5 0,-14-24 0,2-3 0</inkml:trace>
  <inkml:trace contextRef="#ctx0" brushRef="#br0" timeOffset="3659">2783 443 24575,'55'-9'0,"0"0"0,30-1 0,-31 6 0,-19 4 0,-7-5 0,-3-2 0,-11 1 0,-3-1 0,2-9 0,3-6 0</inkml:trace>
  <inkml:trace contextRef="#ctx0" brushRef="#br0" timeOffset="4073">3237 358 24575,'-24'79'0,"5"-3"0,19-37 0,0-4 0,0-6 0,11-8 0,7-3 0,3-8 0,7-10 0,-1 0 0,1 0 0,2-2 0,-6-5 0,9-18 0,-1-14 0,-1-7 0,-3 4 0,-9 1 0,-2 13 0,-7-6 0,-3 12 0,-1-2 0,1 10 0,7-5 0,-2 2 0</inkml:trace>
  <inkml:trace contextRef="#ctx0" brushRef="#br0" timeOffset="4520">3713 305 24575,'-6'91'0,"1"-10"0,5-42 0,0-9 0,0 6 0,0-5 0,0-2 0,0-6 0,0-22 0,0-11 0,0-16 0,0-9 0,2-9 0,1 2 0,5-7 0,10 4 0,4 8 0,10 9 0,6 10 0,4 8 0,5 4 0,11 1 0,1-1 0</inkml:trace>
  <inkml:trace contextRef="#ctx0" brushRef="#br0" timeOffset="5073">4390 507 24575,'-64'-62'0,"25"16"0,24 18 0,8 10 0,-10 8 0,-11 6 0,-3 5 0,0 6 0,-2 17 0,4 11 0,7 3 0,15-6 0,5 2 0,9-3 0,15-2 0,17-12 0,-4-6 0,0-8 0,-6-3 0,-8-3 0,-5-14 0,-2-11 0,-3-4 0,-4 1 0,-2 2 0,-5 15 0,0 0 0,0 19 0,0 9 0,0 11 0,0 10 0,0-6 0,0 3 0,1-4 0,2 1 0,3-8 0,5-11 0,-1-6 0,20 2 0,4 0 0</inkml:trace>
  <inkml:trace contextRef="#ctx0" brushRef="#br0" timeOffset="5365">4464 201 24575,'12'66'0,"-1"-1"0,-8-19 0,8 3 0,7-3 0,-7 1 0,0-1 0,-8-3 0,1 3 0,-3-12 0,-10 11 0,-3-6 0</inkml:trace>
  <inkml:trace contextRef="#ctx0" brushRef="#br0" timeOffset="6422">1515 1121 24575,'-18'54'0,"7"-4"0,8 3 0,3-1 0,0-2 0,0-8 0,1-7 0,3-10 0,1-10 0,6-11 0,1-3 0,2-1 0,0-12 0,7-9 0,-3-13 0,3-12 0,-3 3 0,-4 7 0,-2 0 0,2 11 0,-3 8 0,0 13 0,0 3 0,-1 1 0,2 12 0,2 9 0,4 8 0,6 10 0,6-7 0,9-7 0,-1-8 0,8-3 0,-3-7 0,-5-3 0,-6-3 0,-11-1 0,-7 0 0,-7-9 0,-2-5 0,-5-15 0,0 1 0,0-7 0,0-2 0,0 2 0,0 1 0,0 6 0,6 3 0,5 7 0,13-11 0,9 1 0</inkml:trace>
  <inkml:trace contextRef="#ctx0" brushRef="#br0" timeOffset="6998">2658 1408 24575,'-44'-82'0,"12"25"0,-3 28 0,-11 22 0,-10 2 0,-4 5 0,1 11 0,13 6 0,11 17 0,10 12 0,12-5 0,10-2 0,5-9 0,9-6 0,20-11 0,22-6 0,3-8 0,0-10 0,-15-7 0,-5-18 0,-15 3 0,-4-2 0,-5 5 0,-5 5 0,-2 5 0,-5 33 0,0 2 0,0 24 0,5-11 0,2-3 0,2-5 0,2-10 0,3-1 0,0-9 0,1 0 0,-1 0 0,7 0 0,21-5 0,7-1 0</inkml:trace>
  <inkml:trace contextRef="#ctx0" brushRef="#br0" timeOffset="7607">3100 1258 24575,'-53'-21'0,"-1"1"0,3 0 0,5 4 0,0 9 0,2 5 0,9-5 0,1 5 0,9 2 0,10 11 0,8 10 0,4 9 0,3 9 0,0-5 0,0-10 0,4-4 0,7-9 0,20-2 0,22-2 0,11-2 0,3-5 0,-17-1 0,-14-3 0,-14-5 0,-15-5 0,-7-4 0,-14 4 0,-7-2 0,-15 5 0,1 3 0,23 11 0,8 8 0,14 10 0,20 12 0,12 6 0,0-3 0,-6 0 0,-7 5 0,-11 1 0,-8 6 0,-6-2 0,-7 8 0,-7-1 0,-41 5 0,-30-5 0,38-26 0,0-1 0,-41 16 0,14-8 0,17-13 0,14-9 0,11-8 0,9-13 0,5-12 0,-7-12 0,-1-20 0</inkml:trace>
  <inkml:trace contextRef="#ctx0" brushRef="#br0" timeOffset="8173">3185 1364 24575,'31'-46'0,"0"1"0,15-15 0,-21 34 0,-11 19 0,-7 0 0,-4-4 0,-1 1 0,-2-1 0,-15 5 0,3-3 0,-13 2 0,7 2 0,4 2 0,2 2 0,2 1 0,-3 2 0,2 5 0,-1 13 0,9 12 0,-1 7 0,4-1 0,0 4 0,0 0 0,2-5 0,1-1 0,18-13 0,15-5 0,8-10 0,9-4 0,-1-3 0,-3-1 0,-4-1 0,-10-3 0,5-16 0,-7-8 0</inkml:trace>
  <inkml:trace contextRef="#ctx0" brushRef="#br0" timeOffset="8782">4201 752 24575,'-50'36'0,"-1"8"0,8 9 0,1 9 0,-4 9 0,13 0 0,9 0 0,11 2 0,9-3 0,3-3 0,1-3 0,16-11 0,13-11 0,18-9 0,13-8 0,-3-8 0,-11-3 0,-6-7 0,-12-3 0,-2-3 0,5-6 0,2 0 0</inkml:trace>
  <inkml:trace contextRef="#ctx0" brushRef="#br0" timeOffset="9556">4350 975 24575,'0'60'0,"1"6"0,3-10 0,5 4 0,5 0 0,12-8 0,-1-10 0,5-8 0,-5-12 0,2-5 0,-6-13 0,6-1 0,-6-3 0,3-13 0,-3-11 0,-4-12 0,-3-13 0,-2-2 0,-2 6 0,-4 5 0,-3 8 0,0 2 0,0 9 0,3 4 0,5 10 0,4 2 0,-2 17 0,5 9 0,-5 14 0,1 14 0,-5-2 0,2-1 0,-3-10 0,6-5 0,1-13 0,-1 0 0,4-12 0,-4 1 0,0-5 0,-3-2 0,-2-11 0,-2-6 0,-2-14 0,-5-11 0,0-8 0,0-10 0,0-4 0,0-10 0,1 5 0,3 6 0,0 18 0,4 14 0,6 14 0,0 6 0,2 8 0,5-1 0,8 8 0,8 2 0</inkml:trace>
  <inkml:trace contextRef="#ctx0" brushRef="#br0" timeOffset="10174">5301 1153 24575,'-6'76'0,"-3"-3"0,-1-16 0,-8 3 0,-14 0 0,2-3 0,2-14 0,6-13 0,8-12 0,12-15 0,16-17 0,14-14 0,-1-13 0,-5-1 0,-6-11 0,-5 0 0,-4 2 0,0 5 0,0 9 0,3 5 0,1 7 0,-1 11 0,5 1 0,-1 10 0,0-1 0,-4 4 0,1 6 0,0 5 0,3 10 0,0 10 0,5 11 0,-2 7 0,7-1 0,0 2 0,0-6 0,-6 2 0,-3-4 0,-4-3 0,-6-7 0,14-25 0,-1-9 0</inkml:trace>
  <inkml:trace contextRef="#ctx0" brushRef="#br0" timeOffset="10423">5239 1449 24575,'8'6'0,"4"-1"0,16-5 0,2 0 0,-6 0 0,12-1 0,2-3 0,7-1 0,4-2 0,8-21 0,-3-1 0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0:46.983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0 475 24575,'47'73'0,"-19"-10"0,-18-13 0,-10-4 0,0-8 0,0-3 0,0-11 0,0 1 0,4-18 0,4 1 0,4-14 0,3-8 0,7-12 0,-1-12 0,6 2 0,-2 5 0,0-1 0,-4 4 0,-6 2 0,-4 1 0,-1 7 0,-3 4 0,-1 4 0,1 3 0,4 2 0,3 5 0,3 0 0,-2 0 0,-6 9 0,-6 5 0,2 11 0,-1 7 0,3 1 0,-4 6 0,1-1 0,-4 5 0,0-11 0,0-8 0,0-16 0,0-23 0,0-17 0,0-16 0,0-8 0,5 3 0,2 0 0,1 6 0,-1 5 0,5 4 0,2 17 0,-2 3 0,5 11 0,0 2 0,-3 5 0,0 6 0,-4 5 0,0 11 0,-3 6 0,2 9 0,-2-5 0,-2-2 0,-1-2 0,-2-6 0,1 2 0,-1-8 0,2 3 0,-4-8 0,0 0 0,14 9 0,4 2 0</inkml:trace>
  <inkml:trace contextRef="#ctx0" brushRef="#br0" timeOffset="1480">1069 581 24575,'-29'-52'0,"0"0"0,-9-11 0,16 39 0,8 24 0,7 14 0,-6 12 0,10 17 0,-1 5 0,4-2 0,0-9 0,0-5 0,1-17 0,3-4 0,7-8 0,0-3 0,3 0 0,-5-8 0,-2-9 0,0-2 0,3-13 0,-4 3 0,-2-3 0,-3 10 0,-1 4 0,0 5 0,0 14 0,0 10 0,1 10 0,3 14 0,5 2 0,12 1 0,-1-7 0,12-10 0,-4-9 0,0-9 0,2-1 0,-6-2 0,-4 4 0,-4 2 0</inkml:trace>
  <inkml:trace contextRef="#ctx0" brushRef="#br0" timeOffset="2112">1325 391 24575,'44'61'0,"-13"-4"0,-15-10 0,-2-1 0,-4-7 0,-3-4 0,-2-12 0,-5-25 0,0-19 0,0-19 0,0-6 0,1-1 0,3-2 0,0 10 0,3 4 0,3 8 0,-3 9 0,6 7 0,1 8 0,-2 7 0,-2 14 0,0 7 0,7 21 0,-6 5 0,3 2 0,-5-8 0,6-10 0,-5-4 0,-3-10 0,7-2 0,-2-9 0</inkml:trace>
  <inkml:trace contextRef="#ctx0" brushRef="#br0" timeOffset="2557">1790 413 24575,'-7'68'0,"9"-5"0,19-35 0,1-2 0,7-1 0,-2-5 0,1-6 0,1-5 0,-4-9 0,-4 0 0,-3 0 0,-5-7 0,1-7 0,-6-3 0,-1-12 0,-4-2 0,0-5 0,-2 0 0,-1 1 0,0 6 0,0 1 0,0 5 0,0 6 0,0 11 0,0 8 0</inkml:trace>
  <inkml:trace contextRef="#ctx0" brushRef="#br0" timeOffset="2973">2245 613 24575,'-36'-40'0,"15"4"0,14-5 0,7 2 0,-3-6 0,-1-8 0,1 4 0,3 4 0,0 0 0,0 6 0,0-2 0,0 13 0,6 1 0,4 9 0,15 7 0,10 8 0,2 2 0,1 1 0,-1 3 0,-2 8 0,-7 4 0,-14 17 0,1 11 0,-10 11 0</inkml:trace>
  <inkml:trace contextRef="#ctx0" brushRef="#br0" timeOffset="3167">2180 390 24575,'58'-11'0,"-5"4"0,-6 4 0,-8 3 0,-8 0 0,5 10 0,-3 1 0</inkml:trace>
  <inkml:trace contextRef="#ctx0" brushRef="#br0" timeOffset="3748">2635 413 24575,'-67'-69'0,"14"34"0,15 37 0,6 27 0,11 6 0,7 4 0,7-6 0,7-2 0,0-6 0,0 0 0,14-5 0,7-6 0,9-5 0,2-9 0,-4 0 0,-10 0 0,1-9 0,-5-5 0,-1-10 0,-6-4 0,-2 1 0,-5-1 0,0 4 0,0 0 0,0 6 0,0 45 0,0-11 0,0 34 0,1-18 0,2-1 0,2-7 0,2-3 0,2-8 0,-1-6 0,1-5 0,25 8 0,6-4 0</inkml:trace>
  <inkml:trace contextRef="#ctx0" brushRef="#br0" timeOffset="4098">2922 285 24575,'-53'18'0,"0"0"0,-31 22 0,84 2 0,0 2 0,0-9 0,0-2 0,0-8 0,15-7 0,10-10 0,17-4 0,11-4 0,-4 0 0,-6 0 0,-11 0 0,-6-23 0,-4-7 0</inkml:trace>
  <inkml:trace contextRef="#ctx0" brushRef="#br0" timeOffset="4440">3165 95 24575,'5'44'0,"0"1"0,-5-6 0,0 4 0,0 2 0,0 1 0,0 0 0,0-1 0,0-10 0,0-4 0,0-7 0,0-6 0,5-17 0,1-8 0</inkml:trace>
  <inkml:trace contextRef="#ctx0" brushRef="#br0" timeOffset="4676">3028 337 24575,'13'-23'0,"1"4"0,21 19 0,-10 0 0,-4 0 0,-7 0 0,0 0 0,-5 0 0,-2 0 0,0 0 0,3 0 0,20-5 0,4 0 0</inkml:trace>
  <inkml:trace contextRef="#ctx0" brushRef="#br0" timeOffset="5117">3323 232 24575,'-23'62'0,"9"-9"0,12-13 0,13-12 0,8-3 0,16 3 0,4-7 0,7-3 0,-4-8 0,0-10 0,-6 0 0,-12 0 0,-4 0 0,-9 0 0,-2-10 0,-2-8 0,-2-10 0,-5-7 0,0-1 0,0 5 0,0 4 0,0 2 0,0 7 0,0 4 0,0 2 0,-5 2 0,0-1 0</inkml:trace>
  <inkml:trace contextRef="#ctx0" brushRef="#br0" timeOffset="5556">3738 200 24575,'6'84'0,"-3"-20"0,-1-25 0,-2-11 0,0-4 0,0 0 0,0-1 0,0-16 0,0-27 0,0-19 0,0-6 0,0 10 0,0 5 0,0-1 0,4 6 0,3 0 0,6 9 0,1 5 0,5 5 0,-1 6 0,11-4 0,4-2 0</inkml:trace>
  <inkml:trace contextRef="#ctx0" brushRef="#br0" timeOffset="5840">4002 253 24575,'5'86'0,"0"-18"0,-5-54 0,0-2 0,-19-2 0,-4 1 0</inkml:trace>
  <inkml:trace contextRef="#ctx0" brushRef="#br0" timeOffset="6025">3949 31 24575,'0'0'0</inkml:trace>
  <inkml:trace contextRef="#ctx0" brushRef="#br0" timeOffset="6557">4212 94 24575,'6'59'0,"0"0"0,3 36 0,-9-63 0,0-15 0,0-13 0,0-29 0,0-8 0,0-16 0,0 1 0,0 12 0,2 1 0,1 14 0,2-2 0,2 9 0,2 1 0,-2 6 0,4 3 0,3 4 0,-7 9 0,0 12 0,-4 11 0,-3 17 0,0-2 0,0-4 0,0-10 0,0-5 0,0-5 0,0-11 0,0-2 0</inkml:trace>
  <inkml:trace contextRef="#ctx0" brushRef="#br0" timeOffset="7347">4510 1 24575,'-30'13'0,"5"4"0,8 6 0,3 8 0,1 5 0,9-1 0,1 0 0,3-3 0,0-5 0,0-2 0,1-8 0,2-3 0,16-6 0,17-5 0,19-3 0,19-3 0,-11-9 0,-13-9 0,-18-3 0,-22-1 0,-4-3 0,-6 7 0,-8-6 0,-3 2 0,3 8 0,4 3 0,3 4 0,6 0 0,1 8 0,4 13 0,1 3 0,0 14 0,4-3 0,3 3 0,-2-4 0,2 0 0,-2 8 0,2-4 0,-3 14 0,-4-7 0,-2 1 0,-2 7 0,-2-3 0,-5 2 0,0 1 0,0 3 0,-5-7 0,-9 0 0,-33-7 0,-38-8 0,-2-8 0,-12-13 0,16-2 0,19-1 0,19 0 0,20 0 0,12-2 0,9-5 0,3-4 0,1-6 0,-4-13 0,-2 2 0</inkml:trace>
  <inkml:trace contextRef="#ctx0" brushRef="#br0" timeOffset="8473">1303 1143 24575,'6'-10'0,"1"13"0,0 32 0,8 0 0,10-3 0,2-6 0,-6-5 0,5-1 0,-8-6 0,3-4 0,-7-7 0,0-2 0,-3-1 0,0-15 0,3-10 0,-2-1 0,2-5 0,-7 7 0,-3 3 0,-3 5 0,-1 5 0,0 0 0,0 1 0,0 27 0,6 1 0,4 21 0,9 0 0,13-11 0,7-1 0,14-9 0,-2-8 0,-1-6 0,-2-3 0,-9-1 0,-6 0 0,-16 0 0,-5-4 0,-5-6 0,-4-6 0,0-15 0,-2 1 0,-1-5 0,0 3 0,0 4 0,-3-1 0,-1 4 0,-3 8 0,4 7 0,4 16 0,5 1 0</inkml:trace>
  <inkml:trace contextRef="#ctx0" brushRef="#br0" timeOffset="9089">2413 1216 24575,'-27'-44'0,"0"0"0,-20-27 0,12 71 0,4 0 0,6 0 0,2 11 0,9 6 0,0 12 0,3 6 0,5 0 0,3-3 0,2-5 0,1-2 0,0-8 0,0-3 0,15-7 0,9-3 0,15-3 0,11-1 0,-1-9 0,-3-5 0,-11-9 0,-14-1 0,-5-5 0,-9 5 0,-3 0 0,-4 6 0,0 3 0,0 5 0,0 13 0,0 14 0,6 11 0,5 7 0,4-3 0,6-4 0,-1-7 0,-2-7 0,-3 0 0,-4-3 0,4-3 0,11-3 0,7 1 0</inkml:trace>
  <inkml:trace contextRef="#ctx0" brushRef="#br0" timeOffset="9823">2858 1121 24575,'-62'-28'0,"0"0"0,5 5 0,15 17 0,42 45 0,0-3 0,0 3 0,0-6 0,0-5 0,0-2 0,10-14 0,5-5 0,7-5 0,9-3 0,4-3 0,-2-3 0,-8-7 0,-5-7 0,-14 0 0,-3 0 0,-4 2 0,-6 8 0,3 0 0,-6 7 0,2 1 0,2 7 0,13 7 0,14 7 0,12 6 0,9 4 0,2 10 0,-9 1 0,-9 0 0,-8-8 0,-7 11 0,-4 3 0,-2-2 0,-5-1 0,-3-7 0,-8 1 0,-15-9 0,-16-6 0,-9-1 0,-2-6 0,7-5 0,4-5 0,10-3 0,15-1 0,6-10 0,8-8 0,1-10 0,2-8 0,4 0 0,7 1 0,20-17 0,19-8 0</inkml:trace>
  <inkml:trace contextRef="#ctx0" brushRef="#br0" timeOffset="10372">3081 1131 24575,'49'-38'0,"1"0"0,-5 1 0,-9 13 0,-26 24 0,-4-5 0,-1 3 0,-5-6 0,0 1 0,-6-4 0,-3-1 0,-4 1 0,-1 3 0,3 8 0,-3 0 0,0 0 0,0 2 0,3 5 0,-1 11 0,-2 14 0,4 9 0,-1 8 0,5 2 0,6-2 0,0-7 0,0-11 0,6-10 0,5-10 0,4-5 0,6-6 0,4 0 0,-1 0 0,5-2 0,-5-5 0,-5-1 0,-8-6 0,-24 21 0,-11 6 0</inkml:trace>
  <inkml:trace contextRef="#ctx0" brushRef="#br0" timeOffset="11225">2033 1651 24575,'-63'-6'0,"13"16"0,23 28 0,6 11 0,8 14 0,2 11 0,6 7 0,5 4 0,7 6 0,7-2 0,3-4 0,12-3 0,2-20 0,5-20 0,-1-12 0,-3-13 0,1-5 0,2-1 0,12-5 0,7-6 0</inkml:trace>
  <inkml:trace contextRef="#ctx0" brushRef="#br0" timeOffset="12215">2202 1958 24575,'-5'-17'0,"0"17"0,5 50 0,10 5 0,8 1 0,15 1 0,9-4 0,2 0 0,-5 0 0,2-14 0,-2-3 0,-6-20 0,-2-5 0,-6-8 0,0-3 0,-8 0 0,-1-13 0,-6-4 0,-4-9 0,-2 1 0,-3-8 0,-1 2 0,0-5 0,0 1 0,0 7 0,0 0 0,0 9 0,0 5 0,0 16 0,0 10 0,1 23 0,2 7 0,3-1 0,5-2 0,2-2 0,4-2 0,2-3 0,10-15 0,3-4 0,7-13 0,2 0 0,2 0 0,-8 0 0,-7 0 0,-7-7 0,-10-7 0,-5-7 0,-3-11 0,-1-8 0,-2-2 0,-3-6 0,-4 2 0,-6-4 0,-11 5 0,-7-1 0,-4 3 0,4 7 0,6 4 0,11 3 0,4 8 0,6 5 0,1 9 0,2 0 0,6 5 0,6 9 0,14 24 0,8 18 0</inkml:trace>
  <inkml:trace contextRef="#ctx0" brushRef="#br0" timeOffset="13306">3134 2295 24575,'6'-7'0,"-3"14"0,-2 18 0,-1 10 0,0-1 0,0-5 0,2-1 0,1-7 0,-2 1 0,3-8 0,-3-14 0,-1-12 0,0-20 0,0-6 0,0-8 0,0 3 0,0-3 0,0 8 0,0 7 0,0 5 0,0 8 0,0 11 0,0 14 0,1 11 0,3 17 0,0-3 0,3-1 0,9-6 0,1-11 0,4-1 0,8-9 0,-2-1 0,1-3 0,0 0 0,-7 0 0,2-6 0,-9-4 0,0-9 0,-3-6 0,-6-4 0,-1 1 0,-2-1 0,2 5 0,-3 0 0,2 10 0,0 1 0,0 6 0,3 7 0,4 15 0,-3 10 0,1 9 0,-5 5 0,2 7 0,-1 3 0,2-1 0,4 2 0,1-9 0,-1-6 0,-4-8 0,-2-13 0,-3-11 0,-1-14 0,0-17 0</inkml:trace>
  <inkml:trace contextRef="#ctx0" brushRef="#br0" timeOffset="13924">3440 1798 24575,'-12'-53'0,"26"21"0,26 35 0,13 14 0,-7 15 0,-7 3 0,-9 9 0,-12 2 0,-3 5 0,-4 2 0,-2 0 0,-2 4 0,-2-2 0,-5 1 0,0 0 0,0 4 0,0-4 0,0 4 0,0-12 0,0-5 0,0-8 0,0-14 0,0-2 0,-5-13 0,-20-2 0,-9-4 0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1:26.008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0 1 24575,'65'34'0,"3"-5"0,-5-18 0,0 17 0,0 7 0,-11 16 0,-13 2 0,-7 20 0,-11 4 0,-8 17 0,-3 5 0,-8-48 0,0-1 0,1 49 0,-1-6 0,-2-12 0,0-8 0,0-10 0,9-9 0,3-6 0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2:55.144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287 191 24575,'-57'12'0,"4"15"0,29 26 0,8 6 0,9-2 0,5-1 0,2-3 0,0-1 0,0-3 0,-5 1 0,-2-8 0,-2-2 0,-2-8 0,4-8 0,0-6 0,5-26 0,-3-25 0,5-18 0,0-9 0,0-4 0,0-7 0,0-4 0,0 1 0,0-6 0,0 6 0,0 10 0,0 8 0,2 18 0,5 6 0,11 13 0,14 9 0,4 4 0,7 6 0,-5 11 0,1 6 0,-1 17 0,1 12 0,-3 13 0,-4 4 0,-4 5 0,0-1 0,-5-7 0,-2-1 0,-1-6 0,-6-7 0,-1-1 0,-6-10 0,2-4 0,-3-15 0,-28-16 0,-9-11 0</inkml:trace>
  <inkml:trace contextRef="#ctx0" brushRef="#br0" timeOffset="292">1 666 24575,'47'-30'0,"0"1"0,-1 6 0,0 4 0,37-12 0,2 3 0,-16 3 0,-12-3 0,-17-3 0,9-11 0,-4 0 0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2:26.651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32 117 24575,'-6'32'0,"1"2"0,5 5 0,0 0 0,0 7 0,5-10 0,2-1 0,2-5 0,2 1 0,-5-3 0,-3-7 0,-1-5 0,-7-5 0,-6-21 0,0-9 0,-4-16 0,5 1 0,3-5 0,2-4 0,5-7 0,0 5 0,0 2 0,5 10 0,2 9 0,-2 6 0,4 7 0,-3 8 0,4 6 0,5 9 0,-1 9 0,1 5 0,-1 6 0,-2-3 0,2-4 0,-6-1 0,-1-10 0,0-5 0,4-5 0,-1-3 0,1-1 0,-3 0 0,3 0 0,-3-4 0,6-6 0,-2-4 0,-1-15 0,-1 8 0,1-4 0,-1 3 0,1-10 0,-4 3 0,0-6 0,4 10 0,3 4 0,0 7 0,-4 0 0,1 7 0,0 3 0,-1 3 0,1 15 0,-1 7 0,1 16 0,-1 5 0,-3 7 0,1 1 0,-6-3 0,1-1 0,-1-5 0,-2-6 0,4-1 0,3-9 0,-2-5 0,-1-6 0,1-2 0,1 17 0,5 5 0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2:59.803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0 3392 24575,'41'-46'0,"-1"1"0,-3 7 0,0 2 0,5 2 0,2 2 0,4 0 0,-1 1 0,0-4 0,-2 0 0,29-32 0,-9 1 0,-9 6 0,7 9 0,0 8 0,-2 10 0,2-11 0,-5-1 0</inkml:trace>
  <inkml:trace contextRef="#ctx0" brushRef="#br0" timeOffset="483">742 2343 24575,'73'-18'0,"-3"8"0,-3 6 0,-7 4 0,-13 0 0,-11 0 0,-13 2 0,-9 5 0,-7 11 0,-3 14 0,-3 7 0,-1 10 0,-2 12 0,-5 10 0,-20 3 0,-19-7 0,2-6 0,2-8 0,14-19 0,8 0 0,3-12 0</inkml:trace>
  <inkml:trace contextRef="#ctx0" brushRef="#br0" timeOffset="1993">1642 585 24575,'-45'-29'0,"0"-1"0,-25-5 0,17 23 0,14 12 0,1 0 0,14 0 0,-1 0 0,4 0 0,-2 2 0,6 5 0,-4 15 0,10 13 0,-2 4 0,2 0 0,6 2 0,1-2 0,3-1 0,1-2 0,0 1 0,0-9 0,0 1 0,14-18 0,7-4 0,21-7 0,11-7 0,7-15 0,4-17 0,-7-8 0,-4-9 0,-8-8 0,-13-6 0,-4-8 0,-14-3 0,0 6 0,-3 1 0,-5 11 0,-3 3 0,-2 13 0,-1 5 0,0 16 0,0 5 0,0 7 0,0 55 0,0 0 0,0 47 0,0 4 0,0 3 0,0-2 0,0-5 0,0-12 0,0-9 0,0-19 0,0-16 0,0-5 0,19-25 0,5 2 0</inkml:trace>
  <inkml:trace contextRef="#ctx0" brushRef="#br0" timeOffset="2458">1790 575 24575,'66'-23'0,"-1"4"0,-15 19 0,-4-11 0,-4-6 0,-6-1 0,-7-7 0,-12 8 0,-6-8 0,-8 9 0,1-6 0,-3 7 0,-1-2 0,-12 4 0,-9-1 0,-11 2 0,-13 1 0,-4 2 0,-4 2 0,8 2 0,6 5 0,7 1 0,11 3 0,9 24 0,5 14 0,5 22 0,2 10 0,0 1 0,0 10 0,1-18 0,2-7 0,17-24 0,12-15 0,7-11 0,3-7 0,-5-7 0,-6-7 0,6-28 0,-4-11 0</inkml:trace>
  <inkml:trace contextRef="#ctx0" brushRef="#br0" timeOffset="3209">2307 224 24575,'0'53'0,"0"0"0,0 32 0,0-14 0,0-7 0,0 0 0,0-4 0,1-9 0,3-12 0,-3-7 0,7-22 0,-3-10 0,1-15 0,5-17 0,3-17 0,9-12 0,2-6 0,9 0 0,5 0 0,5 4 0,2 7 0,3 10 0,-7 14 0,-7 14 0,-10 11 0,-8 10 0,-2 11 0,-5 15 0,-3 24 0,3 10 0,-3 7 0,-3-6 0,0-4 0,-3-16 0,-1-8 0,0-6 0,0-9 0,0-11 0,0-28 0,0-21 0,5-11 0,2-14 0,1 2 0,-1 2 0,11 10 0,-1 15 0,10 9 0,2 16 0,6 4 0,4 2 0,-3 22 0,-1 10 0,-6 16 0,-5 9 0,-11 3 0,-6 4 0,-4-8 0,-3-10 0,0-10 0,0-11 0,14 0 0,4-4 0</inkml:trace>
  <inkml:trace contextRef="#ctx0" brushRef="#br0" timeOffset="3750">3832 490 24575,'-50'-29'0,"0"1"0,-31-14 0,22 14 0,10 7 0,9 5 0,1 6 0,7 6 0,8 11 0,0 28 0,10 22 0,-2 3 0,5 3 0,3-11 0,8-3 0,1-17 0,3-7 0,12-14 0,12-4 0,17-5 0,11-2 0,6-20 0,1-12 0,-7-14 0,-6-14 0,-14 3 0,-15-3 0,-9 14 0,-8 18 0,-3 7 0,-1 24 0,0 16 0,0 21 0,0 16 0,0 8 0,3-4 0,1-11 0,9-7 0,1-6 0,1-17 0,3-9 0,0-6 0,17-18 0,4-4 0</inkml:trace>
  <inkml:trace contextRef="#ctx0" brushRef="#br0" timeOffset="4218">4011 224 24575,'12'52'0,"0"1"0,2 28 0,-8-24 0,-3-14 0,3-7 0,5-4 0,-2-6 0,-2-8 0,-2-11 0,-5-14 0,1-15 0,3-16 0,8-4 0,13 0 0,12 3 0,12 8 0,-2 6 0,-1 14 0,-8 5 0,-7 3 0,-12 18 0,-8 13 0,-4 19 0,0 13 0,-2-1 0,-5-9 0,0-14 0,0-11 0,4-12 0,16 1 0,8-2 0</inkml:trace>
  <inkml:trace contextRef="#ctx0" brushRef="#br0" timeOffset="4817">5048 319 24575,'-90'17'0,"19"12"0,50 3 0,12 9 0,2 1 0,4-3 0,3-11 0,14-8 0,8-9 0,7-5 0,6-6 0,-2-12 0,2-9 0,4-13 0,4-12 0,-1 0 0,10-1 0,-35-1 0,-5-7 0,1-5 0,-1 0 0,3-39 0,-9 44 0,-1 72 0,-5 24 0,0 39 0,0 5 0,4 0 0,3-1 0,7-12 0,4-5 0,2-14 0,1-4 0,-1-19 0,-2-12 0,-17 9 0,-8-4 0</inkml:trace>
  <inkml:trace contextRef="#ctx0" brushRef="#br0" timeOffset="5393">2319 2108 24575,'-6'-1'0,"1"-6"0,5-36 0,0 1 0,0-11 0,-3-1 0,-1-6 0,1-7 0,3 0 0,0-2 0,0 2 0,1 5 0,2 13 0,19 16 0,13 12 0,10 8 0,7 6 0,-1 2 0,-5 5 0,-12 13 0,-16 12 0,-13 30 0,-10 22 0</inkml:trace>
  <inkml:trace contextRef="#ctx0" brushRef="#br0" timeOffset="5585">2266 1982 24575,'62'-21'0,"1"1"0,-6-3 0,-3 5 0,27 7 0,-9-5 0,-15 1 0,-15 1 0,3-1 0,-7-1 0</inkml:trace>
  <inkml:trace contextRef="#ctx0" brushRef="#br0" timeOffset="5992">3208 1781 24575,'-47'-31'0,"0"1"0,-31-13 0,19 20 0,13 12 0,10 5 0,11 3 0,5 15 0,6 12 0,5 16 0,9 17 0,0-2 0,0-6 0,0-4 0,0-10 0,5-13 0,9-15 0,15-5 0,24-2 0,12-7 0,5-7 0,-10-7 0,-14-11 0,-17-6 0,-11 3 0,-10-3 0,-4 10 0,-3-1 0,-1 0 0,0-11 0,0 2 0</inkml:trace>
  <inkml:trace contextRef="#ctx0" brushRef="#br0" timeOffset="6368">3388 1515 24575,'0'73'0,"0"-16"0,0-10 0,0-12 0,0-2 0,0 6 0,0-3 0,0-4 0,0-3 0,0-31 0,0-6 0,0-24 0,0-7 0,0 0 0,7-1 0,7 5 0,18 3 0,17 1 0,12 7 0,10 6 0,2 1 0,10-14 0,3-2 0</inkml:trace>
  <inkml:trace contextRef="#ctx0" brushRef="#br0" timeOffset="6784">4404 1253 24575,'0'91'0,"0"1"0,0-20 0,0-5 0,0 27 0,0-45 0,0-16 0,0-15 0,4-10 0,12-8 0,6-6 0</inkml:trace>
  <inkml:trace contextRef="#ctx0" brushRef="#br0" timeOffset="7284">5039 1410 24575,'-72'-20'0,"5"17"0,6 23 0,1 19 0,9 12 0,12-1 0,17 2 0,15-7 0,9-6 0,13-14 0,22-10 0,27-11 0,-1-3 0,-3-1 0,-12-20 0,-12-12 0,-13-15 0,-5-9 0,-10 5 0,-4 9 0,-3 14 0,-1 10 0,0 24 0,0 2 0,0 27 0,0 1 0,6 2 0,4 1 0,8-2 0,10-6 0,5-9 0,9-8 0,-4-7 0,13-3 0,-2 2 0</inkml:trace>
  <inkml:trace contextRef="#ctx0" brushRef="#br0" timeOffset="7783">5503 1095 24575,'24'60'0,"-5"6"0,-19-10 0,0 8 0,0-1 0,0-4 0,0-13 0,0-3 0,0-11 0,6-4 0,4-10 0,1-4 0,3-7 0,6-2 0,1-5 0,12-13 0,2-5 0,1-13 0,-1-5 0,-16 4 0,-9 1 0,-6 6 0,-4 0 0,-23 8 0,-8 3 0,-8 3 0,4 4 0,4 2 0,10 5 0,4 0 0,3 0 0,7 10 0,3-3 0,8 22 0,2-1 0</inkml:trace>
  <inkml:trace contextRef="#ctx0" brushRef="#br0" timeOffset="8234">6215 1284 24575,'-84'33'0,"24"3"0,34 9 0,12-2 0,7 2 0,7-3 0,6-7 0,4-7 0,7-11 0,8-14 0,-2-2 0,5-1 0,3-7 0,1-7 0,-1-7 0,-9-11 0,-8-3 0,-11 0 0,-3 0 0,-3 3 0,-7 5 0,-4 2 0,5 3 0,4 1 0,24-5 0,4-1 0</inkml:trace>
  <inkml:trace contextRef="#ctx0" brushRef="#br0" timeOffset="8634">6605 1187 24575,'-23'91'0,"8"-9"0,23-47 0,6-1 0,3-5 0,-1-6 0,-2-9 0,1-4 0,-1-10 0,3-4 0,0-6 0,2-12 0,9-13 0,-9-6 0,-1-1 0,-7 8 0,-4-2 0,-2 9 0,-5-1 0,0 8 0,0-1 0,5 7 0,20-20 0,9 0 0</inkml:trace>
  <inkml:trace contextRef="#ctx0" brushRef="#br0" timeOffset="9025">7091 1124 24575,'-29'44'0,"-1"1"0,-17 31 0,47-37 0,0 0 0,0 3 0,5-11 0,2-3 0,2-8 0,2 1 0,-1-9 0,-4-12 0,-1-12 0,-5-9 0,5-8 0,2-6 0,12-3 0,5-1 0,7 7 0,4-6 0,3 8 0,4 2 0,10 0 0,4 10 0,15-18 0,4 2 0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3:13.931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106 580 24575,'-17'53'0,"6"0"0,8-5 0,3 9 0,0-4 0,0-4 0,0-9 0,0-5 0,0-14 0,0 1 0,-15-32 0,-2-9 0</inkml:trace>
  <inkml:trace contextRef="#ctx0" brushRef="#br0" timeOffset="202">1 285 24575,'0'0'0</inkml:trace>
  <inkml:trace contextRef="#ctx0" brushRef="#br0" timeOffset="749">233 645 24575,'24'56'0,"-10"-6"0,-9-16 0,-5-3 0,0-11 0,0-2 0,0-5 0,0-37 0,0-11 0,3-15 0,8 4 0,17-4 0,21 5 0,2 3 0,2 7 0,-4 13 0,-10 8 0,-2 7 0,-16 7 0,-2 18 0,-9 11 0,-1 13 0,-1 7 0,-4 3 0,-4 1 0,0-1 0,0-3 0,0-9 0,0-12 0,14-25 0,4-16 0</inkml:trace>
  <inkml:trace contextRef="#ctx0" brushRef="#br0" timeOffset="1073">1239 348 24575,'12'37'0,"-3"9"0,-9 7 0,0 10 0,0 1 0,-5-1 0,-2-6 0,-3-7 0,-5-11 0,4-6 0,-3-12 0,2-7 0,-13-23 0,-3-3 0</inkml:trace>
  <inkml:trace contextRef="#ctx0" brushRef="#br0" timeOffset="1348">890 624 24575,'27'-6'0,"10"-5"0,34 1 0,-3-6 0,-15-5 0,-1 8 0,-7 3 0,1 6 0,7 1 0,-2 1 0,5 2 0,-8-2 0,-5-5 0,-1-10 0,-4-10 0</inkml:trace>
  <inkml:trace contextRef="#ctx0" brushRef="#br0" timeOffset="1847">1577 305 24575,'30'61'0,"-13"-4"0,-11-2 0,-6 1 0,0 9 0,0-1 0,0-4 0,0-8 0,0-12 0,0-8 0,2-13 0,1-5 0,3-7 0,5-12 0,-1-20 0,1-18 0,3-10 0,0-7 0,5 3 0,-2 4 0,0 8 0,0 10 0,2 5 0,6 16 0,0 5 0,6 5 0,6 7 0,5 7 0,-3 17 0,-11 19 0,-3 0 0,-7 0 0,-3-10 0,-5 0 0,1-14 0,0 3 0,-6 9 0,0 5 0</inkml:trace>
  <inkml:trace contextRef="#ctx0" brushRef="#br0" timeOffset="2339">2297 497 24575,'74'5'0,"-8"-1"0,-45-8 0,-7-1 0,-10-6 0,-3-4 0,-1-3 0,-9-2 0,-6-1 0,0 4 0,-2 3 0,4-1 0,-1 1 0,2 5 0,2 9 0,3 14 0,-1 14 0,5 21 0,-5 3 0,5 1 0,-1 0 0,4 0 0,0-7 0,0-8 0,17-7 0,11-13 0,13-4 0,16-7 0,-3-2 0,13 4 0,-2 3 0</inkml:trace>
  <inkml:trace contextRef="#ctx0" brushRef="#br0" timeOffset="2773">2953 380 24575,'0'54'0,"0"7"0,0-4 0,0-1 0,0 1 0,0-10 0,0-8 0,0-12 0,0-31 0,0-19 0,0-27 0,1-2 0,3-4 0,8 3 0,9 4 0,11 9 0,10 4 0,4 19 0,3-1 0,-2 12 0,-4 3 0,-15-3 0,15-5 0,-9-5 0</inkml:trace>
  <inkml:trace contextRef="#ctx0" brushRef="#br0" timeOffset="3189">3431 347 24575,'-18'91'0,"5"-11"0,16-45 0,8 3 0,7 4 0,3-9 0,4-5 0,10-10 0,7-7 0,-1-6 0,-2-5 0,-11-1 0,-3-2 0,-4-11 0,-7-15 0,-4-8 0,-7-16 0,-2 3 0,-1 1 0,0 9 0,0 1 0,6 10 0,5 4 0,-1 8 0,15-3 0,-2 3 0</inkml:trace>
  <inkml:trace contextRef="#ctx0" brushRef="#br0" timeOffset="3622">3969 305 24575,'6'77'0,"-2"-18"0,-3-20 0,-1-3 0,1 0 0,3-1 0,0-3 0,3-4 0,-2-4 0,-5-22 0,0-11 0,0-27 0,0-4 0,0-2 0,0 1 0,0 6 0,5 3 0,2 0 0,21 2 0,11 5 0,8 5 0,2 6 0,-6 7 0,2 2 0,-1 5 0</inkml:trace>
  <inkml:trace contextRef="#ctx0" brushRef="#br0" timeOffset="4116">4689 486 24575,'-39'-41'0,"-1"0"0,-13-9 0,18 35 0,14 19 0,-6 19 0,2 12 0,3 8 0,8-1 0,4-13 0,10-4 0,7-11 0,7-3 0,5-5 0,6-6 0,0-6 0,-8-5 0,0-17 0,0-11 0,-4 2 0,1 5 0,-7 6 0,-3 8 0,-3 12 0,-1 26 0,6 13 0,5 17 0,7-2 0,14-9 0,3-2 0,15-12 0,-7-10 0,0-8 0,4-14 0,-4-4 0</inkml:trace>
  <inkml:trace contextRef="#ctx0" brushRef="#br0" timeOffset="4398">4996 0 24575,'12'41'0,"-5"12"0,-5 15 0,-2 10 0,0-6 0,0-9 0,0-4 0,0-6 0,0-9 0,0-6 0,0-8 0,0-6 0,-9 13 0,-3 2 0</inkml:trace>
  <inkml:trace contextRef="#ctx0" brushRef="#br0" timeOffset="5097">1705 1301 24575,'-42'-81'0,"-7"35"0,-7 48 0,-4 26 0,4 14 0,7 0 0,17-2 0,14-5 0,10-7 0,42-9 0,19-5 0,20-4 0,8 4 0,-12 4 0,-19 3 0,-15 1 0,-17 6 0,-8-1 0,-10 2 0,0 0 0,0-4 0,-9-5 0,-12-6 0,-26-4 0,-27-3 0,0-2 0,3-5 0,24-6 0,22-4 0,14-7 0,14-8 0,36-16 0,13-8 0</inkml:trace>
  <inkml:trace contextRef="#ctx0" brushRef="#br0" timeOffset="5550">1810 1449 24575,'81'12'0,"-14"-5"0,-10-5 0,-11-2 0,-3 0 0,-7 0 0,-7 0 0,-11 0 0,-4-1 0,-7-2 0,-3-5 0,-4-6 0,0-7 0,0-7 0,-4 3 0,-10 4 0,-5 5 0,-16 5 0,-1 4 0,4 0 0,-2 5 0,6-2 0,1 6 0,-1 9 0,6 17 0,0 22 0,4 6 0,7 8 0,6-2 0,16-2 0,32-14 0,24-15 0,9-13 0,-6-14 0,-17-3 0,-14-1 0,-11-1 0,-10-3 0,6-21 0,-1-9 0</inkml:trace>
  <inkml:trace contextRef="#ctx0" brushRef="#br0" timeOffset="5906">2773 1448 24575,'-60'-9'0,"0"0"0,5 1 0,8 2 0,15 6 0,2 0 0,2 0 0,6 2 0,8 1 0,0 12 0,4 10 0,1 2 0,9 5 0,0-3 0,0 6 0,0-2 0,0-1 0,18-2 0,14-6 0,23-8 0,23-13 0,-3-2 0,-5-1 0,-20-4 0,-1-21 0,-10-9 0</inkml:trace>
  <inkml:trace contextRef="#ctx0" brushRef="#br0" timeOffset="6197">3070 1122 24575,'11'38'0,"-4"4"0,-4 18 0,-3 10 0,1 2 0,3-1 0,3-16 0,7-6 0,-4-11 0,1-13 0,-1-10 0,-4-10 0</inkml:trace>
  <inkml:trace contextRef="#ctx0" brushRef="#br0" timeOffset="6432">2859 1417 24575,'89'-23'0,"1"-1"0,1 17 0,-8-3 0,-13-4 0,-17 3 0,-17 0 0,1-9 0,-4 3 0</inkml:trace>
  <inkml:trace contextRef="#ctx0" brushRef="#br0" timeOffset="6865">3726 1343 24575,'-38'-12'0,"-3"2"0,2 6 0,3 2 0,1-5 0,7 1 0,7-1 0,5 5 0,5 9 0,4 20 0,0 19 0,1 3 0,-1 4 0,3-7 0,4-11 0,2-10 0,5-15 0,19-4 0,13-6 0,14 0 0,-6-10 0,-5-8 0,-10-8 0,-11-9 0,-5-3 0,-5-4 0,-5 7 0,-3-1 0,-2 12 0,-1-1 0,0 7 0,10 3 0,2-1 0</inkml:trace>
  <inkml:trace contextRef="#ctx0" brushRef="#br0" timeOffset="7274">3758 1259 24575,'82'18'0,"-16"2"0,-66 19 0,1-1 0,2 1 0,0-1 0,4-6 0,-1-2 0,1-9 0,-2-5 0,-5-10 0,0-20 0,0-14 0,1-9 0,2 2 0,9-11 0,9-3 0,34-9 0,-14 24 0,3 1 0,0 3 0,1 0 0,14-10 0,1-1 0,-9 3 0,-1 0 0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2:52.086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138 64 24575,'-22'-27'0,"-2"9"0,10 8 0,-5 6 0,2 1 0,1 2 0,2 1 0,7 11 0,4 11 0,2 9 0,1 15 0,3-1 0,8 4 0,12 5 0,19 6 0,4 13 0,4 1 0,-3 13 0,-5-6 0,-2 10 0,-20-45 0,2 0 0,9 3 0,5 1 0,9 1 0,2 0 0,2 2 0,2 1 0,4 2 0,-1 1 0,-3-1 0,-3 1 0,-4 2 0,0 2 0,12 3 0,4-1-181,4-2 0,2 1 0,-20-13 0,-1 1 0,-1 0 181,18 21 0,0 0 0,-12-17 0,2 1 0,1 0 0,1-2 0,0 0 0,0 0 0,3 2 0,0 2 0,-1-1 0,-4 0 0,0-1 0,-1 0 0,-1-4 0,-1-1 0,2-1 0,4 1 0,1-2 0,3-1 0,7 1 0,4-1 0,-2 0-287,-4-1 0,-1-1 1,1 2-1,6 3 1,1 2-1,0-1 287,-1-2 0,1 0 0,-1 1 0,-2 3 0,-2 2 0,6 0-338,-3-8 0,5-1 0,1 1 1,-4 0-1,-9-2 0,-2 1 1,-1 0-1,5 0 338,15 5 0,5 0 0,1 1 0,-5-2 0,-15-5 0,-4 0 0,0-1 0,4-1 0,9-1 0,4-2 0,0 0 0,-5 0 0,5 8 0,-4-1 0,2-1-231,10-2 1,3-3 0,-3 1-1,-12-2 1,-4 1 0,3-2 230,6-1 0,1-1 0,0 1 0,-3-1 0,-1 1 0,0 0 0,-2 0 0,1-1 0,1 1 0,10 0 0,1-1 0,-2 0 0,-14-3 0,-2-1 0,3-1 0,13 2 0,4-1 0,-4 1 0,-12-1 0,-4 1 0,1-2 0,3 0 0,1-1 0,0-1 0,-1 0 0,-1 0 0,-2-2 0,21 10 0,2-2-23,-14-7 0,5 0 0,-4-2 1,17 4-1,-3-1 23,1 0 0,0 0 0,-28-10 0,0-1 0,-1 0 0,25 7 0,-2 1 0,-3-2 0,0 1 0,4 2 0,0 1 0,-8-1 0,-1 0 283,3-3 0,-2 0 0,-9-2 0,-3 0-283,-11-4 0,-1 0 0,2-1 0,1-2 659,8 3 1,0-2-1,-10-4 1,-3 0-660,21 4 0,-23-6 0,-14-6 0,-12 0 0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2:22.877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10965 0 24575,'-66'75'0,"16"-18"0,12-18 0,-5-4 0,-8 4 0,-9 6 0,0 4 0,3 4 0,4 4 0,7 3 0,-11 6 0,-17 1 0,30-30 0,-3 0 0,-5-2 0,-2 1 0,1 6 0,2 2 0,4-1 0,-2 2 0,-11 3 0,-4-1 0,-6 2 0,-1 1 0,0 2 0,2 2-231,4-2 1,-1 1 0,-12 5 0,-3 0 230,25-19 0,-2 1 0,0 1 0,-4 1 0,-1 1 0,2 0 0,2-3 0,1 0 0,2 0 0,-23 20 0,0 0 0,22-19 0,-2 0 0,-1 0 0,-8 3 0,-2 1 0,2 0-254,5 0 0,2-1 0,-2 1 0,-7 2 0,-2 0 1,1-1 253,4-2 0,1-1 0,2 1 0,5 0 0,1 0 0,-3-1 0,-11 1 0,-4-1 0,2 1 0,7 0 0,1 2 0,0-1 0,-3 1 0,-1 0 0,-2 0 0,-10 2 0,-1 1 0,2 0 0,11-3 0,2 0 0,-2-1 0,-15 4 0,-4-2 0,4 1 0,13-5 0,3 0 0,-2 1 0,-11 4 0,-3 0 0,2 0-292,4-3 1,2-1 0,0 1 0,3 0 0,1 0 0,-1-1 291,-7-1 0,-2-1 0,3 0 0,12-3 0,1 0 0,-2 0 0,-14 3 0,-4-1 0,3 0 0,9-3 0,3 1 0,-2-1 0,-9 3 0,-1 1 0,0-1 0,4-2 0,0 0 0,0 0 0,4 1 0,0 0 0,-1 0 0,-8 1 0,-2-1 0,3-1 0,15-4 0,2-1 0,-2-1 0,-11 4 0,-4-2 0,4 0-198,10-4 0,3 0 0,-1-1 0,-1 1 0,-1 0 0,0 0 198,-6-1 0,0-1 0,2 0 0,-17 12 0,1 0 0,18-12 0,-2-1 0,1 0 0,3 0 0,1 0 0,1 0 0,5-1 0,1 0 0,0 0 0,-1-1 0,-1-1 0,2 0 116,-21 8 0,4-2 0,9-3 0,2-1-116,-6 0 0,0-1 0,5-1 0,1 0 0,6 2 0,1-1 0,2-2 0,0-2 0,1-2 0,0-1 0,4 2 0,1-1 0,-38 13 0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0:15.51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0 24575,'9'51'0,"0"-1"0,1 28 0,-6-20 0,-4-4 0,0 5 0,0 5 0,0 3 0,0 1 0,0 3 0,0 5 0,0-1 0,6 12 0,4 4 0,7 5 0,-5-46 0,1 2 0,-4-1 0,0 1 0,2 3 0,0 0 0,-4-1 0,0 0 0,0-1 0,0 0 0,-1-1 0,0-1 0,4 41 0,1 7 0,-6-48 0,0 0 0,1 1 0,-1-1 0,0 1 0,0-1 0,-1 1 0,-2 0 0,0-1 0,0 1 0,0 5 0,1 1 0,-2 0 0,1 0 0,2 1 0,-1 0 0,-1-4 0,0-1 0,1-1 0,1 0 0,-3 4 0,1-1 0,2-3 0,-1 1 0,-1 4 0,0 1 0,0-2 0,-1 0 0,0 1 0,-2 0 0,1 3 0,0 0 0,0-1 0,0 0 0,0-1 0,0 0 0,0-6 0,0 0 0,0 3 0,0 2 0,0 0 0,0 0 0,0 1 0,0 0 0,0-3 0,0 1 0,0 2 0,0 2 0,0-2 0,0 2 0,0 1 0,0 0 0,0 2 0,0-1 0,0 0 0,0 0 0,0 2 0,0 1 0,0-5 0,0 1 0,0 2 0,0-1 0,0-3 0,0-1 0,0-4 0,0-1 0,0 0 0,0-1 0,0 2 0,0-1 0,0 1 0,0 0 0,0 1 0,0 1 0,0 4 0,0 1 0,0 7 0,0 0 0,0-2 0,0 0 0,0-2 0,0 0 0,0 5 0,-1-1 0,-1-7 0,1 0 0,0 4 0,0-1 0,0-6 0,-1-1 0,0 1 0,-1-1 0,1-1 0,1-1 0,-1 0 0,0-1 0,2-2 0,0 0 0,-1 47 0,-3-5 0,3-2 0,-2-9 0,2 7 0,1-6 0,0-2 0,0-2 0,0-4 0,0 0 0,1-1 0,2-2 0,2 1 0,2-5 0,1-5 0,-4-16 0,3-10 0,-4-7 0,1-4 0,-4 0 0,0 12 0,0 3 0,0 1 0,0 2 0,0-7 0,0-4 0,0-3 0,0-4 0,0-5 0,0-6 0,0-4 0,0 1 0,0-2 0,0-1 0,0-1 0,0 1 0,1-2 0,3-2 0,-3 3 0,7-8 0,-4 5 0,4 0 0,-1 4 0,2-1 0,1-4 0,4-2 0,2 1 0,16-2 0,11 4 0,14-3 0,6-1 0,1-3 0,-5 0 0,-13 0 0,-6 0 0,-5 0 0,10 0 0,22 0 0,11 0 0,18 0 0,-11 0 0,-14 0 0,-7 0 0,-12 0 0,32 0 0,-33 0 0,0 0 0,46 0 0,1 0 0,-11 0 0,-5 0 0,-29 0 0,4 0 0,7 0 0,-1 0 0,-6 0 0,-2 0 0,40 0 0,-32 0 0,3 0 0,7 0 0,-1 0 0,-4 0 0,-2 0 0,-9 0 0,-1 0 0,11 1 0,1-1 0,3 2 0,-1 0 0,-6-2 0,-1 1 0,0 1 0,1 0 0,8-2 0,1 1 0,3-1 0,0 0 0,-9 0 0,0 0 0,-1 0 0,2 0 0,10 0 0,3 0 0,0 0 0,0 0 0,-8 0 0,-2 0 0,-7 0 0,-1 0 0,16 0 0,2 0 0,1 0 0,-1 0 0,-1 0 0,-2 0 0,-10 0 0,-2 0 0,8 0 0,1 0 0,6 0 0,0 0 0,-2-2 0,-2-1 0,-7 0 0,-2-1 0,0 0 0,1 0 0,12 0 0,1 1 0,-3-2 0,-1 0 0,-4 2 0,-3-1 0,-6-2 0,1-1 0,9 1 0,1-2 0,0-1 0,-1-1 0,-1 1 0,0 1 0,-8 0 0,0-1 0,4 0 0,1 1 0,0-1 0,0 1 0,-2-1 0,0 1 0,-6 1 0,-1 2 0,5 1 0,0 1 0,-1 1 0,-1 0 0,6-1 0,-1-1 0,-7 2 0,0 1 0,10-3 0,2 1 0,3-1 0,-1-1 0,-2-1 0,-2-2 0,-6 2 0,-2 0 0,1-1 0,-1 0 0,-7 2 0,-2 0 0,-5 1 0,0 1 0,1 0 0,2 1 0,8 2 0,-1 0 0,-6 0 0,-4 0 0,34 0 0,-25 0 0,3 0 0,4 0 0,0 0 0,-1 0 0,-1-1 0,-7-1 0,0 0 0,13 0 0,1-2 0,0-1 0,0 0 0,-3 0 0,-3-1 0,-8 1 0,-3 0 0,2 1 0,0 2 0,2 0 0,-1 0 0,0 0 0,0 0 0,4 0 0,0 0 0,-5-2 0,-1 0 0,35-3 0,-31 2 0,3 0 0,5 0 0,1 0 0,-7 1 0,-3 2 0,37-2 0,-40 4 0,2-1 0,7 1 0,0 0 0,-6 0 0,-1 0 0,-5 0 0,-1 0 0,46 5 0,-6 2 0,-36-1 0,2 1 0,5 0 0,1 0 0,-7 0 0,-4 0 0,32 4 0,4 3 0,7 0 0,-45-7 0,1-1 0,2-3 0,-2 1 0,39 10 0,-28 0 0,5-2 0,-1 2 0,25-2 0,7 2 0,-5-1 0,-13-10 0,-13 1 0,-4-4 0,7 3 0,11 1 0,2-1 0,1-3 0,-15 0 0,-20 0 0,-10 0 0,-15 0 0,-5 0 0,-10 0 0,1-4 0,-5-2 0,-3-5 0,-2-3 0,-1 0 0,4-6 0,-1-1 0,1-1 0,-4-7 0,0-4 0,0-5 0,0 0 0,0-1 0,0-4 0,0-7 0,0 2 0,0-1 0,0-1 0,0-3 0,0-5 0,0-6 0,1-5 0,3-9 0,0-5 0,3-6 0,3-4 0,-3 2 0,2-8 0,-3 48 0,-1 0 0,1-49 0,-3 1 0,-2 47 0,-1-1 0,0 1 0,0-2 0,0-2 0,0-2 0,0 0 0,0 0 0,0-1 0,-1-1 0,0-3 0,-1-1 0,-1 1 0,0 0 0,-2-4 0,-1 0 0,1 5 0,1 1 0,0-2 0,1-1 0,0-1 0,1 0 0,2-3 0,0-1 0,0-1 0,0 0 0,0 6 0,0 1 0,0-8 0,0 1 0,0 6 0,0 1 0,0-4 0,0 1 0,0 6 0,0 0 0,0-2 0,0-1 0,0 5 0,0 0 0,0-6 0,0 1 0,0 6 0,0 1 0,0-7 0,0 0 0,0 5 0,0 0 0,0-6 0,0 0 0,0 3 0,0 2 0,0-2 0,0 1 0,0 3 0,0 1 0,0-3 0,0 1 0,0 4 0,0-1 0,-2-2 0,-1 0 0,0 6 0,-1 0 0,1-5 0,0 0 0,0 1 0,-1 0 0,3-1 0,-1-2 0,-2 0 0,1 0 0,1 0 0,0 1 0,-1 0 0,-1 1 0,2 2 0,1 1 0,-3 1 0,1 2 0,-4-47 0,-4 2 0,5 3 0,3 4 0,1-1 0,2-3 0,0-2 0,0 2 0,0-3 0,0-4 0,0 1 0,0 47 0,0 0 0,0-46 0,0-2 0,0 7 0,0 4 0,0 6 0,0 0 0,-1 6 0,-2-2 0,1 8 0,-1 3 0,2-1 0,1 1 0,0 3 0,0 4 0,0 0 0,0-3 0,-4 7 0,1 3 0,-4 8 0,3-1 0,-4 5 0,1-2 0,2 11 0,2-3 0,1 2 0,2 1 0,0 3 0,0 8 0,0 8 0,0 2 0,0 3 0,0-2 0,-4 4 0,-30-8 0,-12 2 0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2:57.561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382 498 24575,'-12'75'0,"5"2"0,-10 0 0,-4 15 0,5-44 0,-2 0 0,-2 3 0,-2 0 0,-1-1 0,0-1 0,-2-1 0,1-1 0,-18 32 0,11-15 0,6-14 0,11-18 0,5-16 0,9-23 0,0-22 0,0-20 0,2-16 0,5-6 0,11-10 0,13-7 0,5-4 0,2 4 0,0 6 0,-3 8 0,-9 15 0,2 13 0,-12 12 0,-2 9 0,1 12 0,-4 6 0,2 5 0,-3 2 0,2 5 0,2 9 0,1 17 0,3 29 0,8 10 0,2 15 0,11-6 0,7-1 0,3-9 0,-3-5 0,-5-12 0,-6-13 0,-8-5 0,-5-13 0,-6-2 0,-5-9 0,-1-4 0,-23-6 0,-5-6 0</inkml:trace>
  <inkml:trace contextRef="#ctx0" brushRef="#br0" timeOffset="284">1 1143 24575,'69'6'0,"5"-1"0,-7-5 0,-3-5 0,-15-2 0,-10-6 0,-7-1 0,-8 0 0,1 3 0,16-9 0,4-2 0</inkml:trace>
  <inkml:trace contextRef="#ctx0" brushRef="#br0" timeOffset="717">435 0 24575,'76'54'0,"-9"-11"0,-15-5 0,-10-6 0,-10-1 0,-11-3 0,-9 19 0,-7 8 0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2:30.153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1 1279 24575,'49'24'0,"1"-5"0,-15-19 0,1 0 0,0 0 0,11 0 0,9 0 0,8 0 0,-1 0 0,-3 0 0,-11 0 0,-5 0 0,-12 0 0,-8 0 0,-13 0 0,0 23 0,-1 7 0</inkml:trace>
  <inkml:trace contextRef="#ctx0" brushRef="#br0" timeOffset="481">594 1248 24575,'50'11'0,"-11"-4"0,-7-4 0,-15-3 0,4 2 0,4 5 0,-7 1 0,-1 10 0,-5-4 0,-5 4 0,-2-4 0,-5 4 0,-2-2 0,-5 2 0,-3 6 0,-11 1 0,2 3 0,-6 1 0,4-4 0,4-3 0,6-9 0,8-3 0,-13-2 0,-1 3 0</inkml:trace>
  <inkml:trace contextRef="#ctx0" brushRef="#br0" timeOffset="3241">1895 529 24575,'-47'-87'0,"5"31"0,-5 34 0,-10 19 0,-3 9 0,0 8 0,6 16 0,12 16 0,9 0 0,19 0 0,5-7 0,9-4 0,15-13 0,10-7 0,17-5 0,11-6 0,1-1 0,-5-3 0,-8 0 0,-9 0 0,-6-9 0,-8-5 0,-3-16 0,-4-9 0,-2-6 0,-2-8 0,-2-4 0,-5 1 0,0 1 0,0 5 0,0 3 0,0 5 0,0 9 0,0 5 0,0 9 0,0 27 0,0 20 0,0 29 0,0 12 0,0 5 0,0 4 0,0-8 0,0-5 0,0-16 0,3-7 0,1-11 0,4-10 0,-1-10 0,3-5 0,0-6 0,5-19 0,2-4 0</inkml:trace>
  <inkml:trace contextRef="#ctx0" brushRef="#br0" timeOffset="3799">2065 414 24575,'65'0'0,"-5"0"0,-21 0 0,-2-2 0,-6-1 0,-5-3 0,-5-5 0,-4 1 0,-6-1 0,-1 2 0,1 2 0,-5 1 0,-3 2 0,-2-1 0,-1-6 0,0 0 0,0 1 0,0 3 0,0 0 0,-6 0 0,-4-4 0,-7 5 0,-7 3 0,0 1 0,-4 2 0,0 12 0,-4 9 0,6 6 0,5 12 0,6 4 0,8 2 0,2 0 0,5-6 0,15 1 0,10-5 0,8-3 0,6-4 0,-4-8 0,-7 1 0,-2-11 0,-5-3 0,-7-5 0,0-2 0,0 0 0,22-9 0,3-3 0</inkml:trace>
  <inkml:trace contextRef="#ctx0" brushRef="#br0" timeOffset="4591">2574 255 24575,'-12'17'0,"8"8"0,15 28 0,5 0 0,9 0 0,-4-4 0,0 1 0,-4-15 0,-7-3 0,0-16 0,-3-5 0,2-8 0,-3 2 0,5-5 0,-1-14 0,1-7 0,0-15 0,-1-9 0,4-7 0,0-8 0,0 8 0,-3 10 0,3 5 0,0 9 0,2 12 0,-2 9 0,-3 12 0,3 13 0,2 14 0,-2 17 0,2 2 0,-5-2 0,3-4 0,-3-10 0,-1 2 0,4-13 0,-7 2 0,-3-12 0,2-4 0,-4-21 0,5-14 0,0-15 0,4-12 0,3-4 0,7 0 0,9 1 0,15 9 0,4 10 0,3 12 0,-8 7 0,-5 10 0,-10 3 0,-4 4 0,-7 22 0,-4 10 0,-3 9 0,0 1 0,0-2 0,-1-5 0,-3-4 0,0-10 0,0-9 0,4-5 0,5-5 0,6-2 0,27 0 0,12 0 0</inkml:trace>
  <inkml:trace contextRef="#ctx0" brushRef="#br0" timeOffset="5149">4139 295 24575,'-57'-22'0,"1"1"0,1 4 0,7 14 0,-2 41 0,8 5 0,3 6 0,19-5 0,9-2 0,17-13 0,15-7 0,18-9 0,18-3 0,-4-4 0,-15-6 0,-3-6 0,-11-4 0,-3-15 0,-6-10 0,-5-5 0,1-3 0,-5 8 0,-6 7 0,0 7 0,0 23 0,0 12 0,1 12 0,2 16 0,6 4 0,8 0 0,2-6 0,9-8 0,9-8 0,5-9 0,6-6 0,-2-9 0,-9 0 0,2-24 0,-6-5 0</inkml:trace>
  <inkml:trace contextRef="#ctx0" brushRef="#br0" timeOffset="5641">4478 168 24575,'17'87'0,"-6"-16"0,-6-16 0,-2-9 0,2-4 0,2 1 0,-3-13 0,-4-5 0,0-10 0,0-4 0,0-36 0,0-10 0,0-22 0,2 4 0,1 4 0,3 2 0,5 5 0,3 13 0,0 8 0,2 7 0,-5 4 0,8 4 0,-2 2 0,3 15 0,5 10 0,1 14 0,-1 15 0,-5 5 0,-6 1 0,-2-13 0,-2-12 0,10-15 0,5-9 0,18 0 0,7-1 0</inkml:trace>
  <inkml:trace contextRef="#ctx0" brushRef="#br0" timeOffset="6283">5441 348 24575,'-53'-30'0,"7"8"0,7 6 0,7-2 0,8 8 0,-1 3 0,10 4 0,-3 3 0,0 4 0,1 6 0,1 16 0,2 17 0,7 0 0,4-4 0,2-4 0,1-7 0,1-2 0,2-5 0,9-5 0,9-6 0,6-4 0,9-6 0,6-2 0,7-5 0,-3-14 0,-4-15 0,-3-8 0,-11-6 0,-8-2 0,-12 0 0,-6-1 0,1 0 0,-1 6 0,-2 4 0,0 12 0,0 9 0,-4 6 0,1 5 0,-7 6 0,0 1 0,-1 10 0,-3 8 0,7 17 0,3 14 0,3 11 0,1 4 0,8 4 0,10 0 0,3-3 0,11-8 0,-5-7 0,-6-7 0,-6-5 0,-4-13 0,-5 2 0,-6-5 0,-5-3 0,-43 15 0,-16-2 0</inkml:trace>
  <inkml:trace contextRef="#ctx0" brushRef="#br0" timeOffset="7057">1684 1484 24575,'23'-44'0,"-9"5"0,-9-3 0,-5 0 0,0-8 0,0 1 0,0 2 0,0 1 0,1 2 0,3 2 0,9 6 0,4 4 0,6 9 0,-6 9 0,-2 7 0,0 4 0,-2 6 0,1 11 0,-3 9 0,3 16 0,-2 1 0,-1-5 0,-5 2 0,-3 2 0,-11 5 0,-4 9 0</inkml:trace>
  <inkml:trace contextRef="#ctx0" brushRef="#br0" timeOffset="7224">1789 1364 24575,'51'-47'0,"-2"9"0,-20 38 0,11 10 0,3 2 0</inkml:trace>
  <inkml:trace contextRef="#ctx0" brushRef="#br0" timeOffset="7699">2467 1343 24575,'-40'-38'0,"1"1"0,-21-6 0,15 40 0,10 24 0,7 12 0,10 6 0,8 3 0,10-7 0,11-1 0,11-5 0,8-9 0,12-10 0,-9-4 0,-4-6 0,-7 0 0,-4 0 0,-3-5 0,-5-2 0,0-14 0,-3-4 0,-2-6 0,-5 2 0,0-1 0,0-2 0,0 9 0,0 1 0,0 8 0,28-10 0,7 1 0</inkml:trace>
  <inkml:trace contextRef="#ctx0" brushRef="#br0" timeOffset="8116">2709 1176 24575,'31'41'0,"-10"-2"0,-11 2 0,-2-2 0,1-1 0,-2-2 0,-1-3 0,1-12 0,-5-12 0,3-23 0,-5-14 0,0-6 0,0-2 0,1 3 0,3-2 0,5 1 0,5 6 0,9-3 0,-2 14 0,-1-1 0,-3 7 0,6 1 0,23-1 0,9 1 0</inkml:trace>
  <inkml:trace contextRef="#ctx0" brushRef="#br0" timeOffset="8482">3590 835 24575,'-6'73'0,"1"4"0,5-27 0,0 9 0,0 1 0,0 1 0,0-1 0,0-4 0,0-6 0,7-14 0,7-11 0,7-12 0,25-13 0,4-6 0</inkml:trace>
  <inkml:trace contextRef="#ctx0" brushRef="#br0" timeOffset="9040">4340 1218 24575,'-74'-29'0,"3"4"0,43 21 0,-2 0 0,8-3 0,-1 2 0,5 5 0,2 19 0,-2 9 0,3 10 0,1 4 0,4-5 0,10-1 0,2-5 0,1-2 0,9-9 0,9-10 0,10-4 0,7-6 0,8-6 0,4-4 0,-6-15 0,-5-10 0,-10-3 0,-14 3 0,-6 0 0,-9 17 0,19 50 0,14 3 0,7 33 0,7-27 0,-12-16 0,-10-12 0,-1-6 0,11-9 0,3-4 0</inkml:trace>
  <inkml:trace contextRef="#ctx0" brushRef="#br0" timeOffset="9558">4668 771 24575,'-12'72'0,"5"-5"0,5-8 0,2 1 0,0-5 0,0 2 0,0-9 0,0-6 0,0 5 0,0-1 0,5-5 0,2-2 0,15-5 0,6-9 0,15-4 0,2-17 0,10-1 0,1-3 0,-5-7 0,-9-7 0,-7-8 0,-10-14 0,-5 3 0,-10-2 0,-4-1 0,-2 0 0,-3 6 0,-1 5 0,-16 7 0,-13 4 0,-24 7 0,-17 4 0,2 2 0,8 1 0,11 5 0,21 6 0,9 0 0,43 23 0,5 0 0</inkml:trace>
  <inkml:trace contextRef="#ctx0" brushRef="#br0" timeOffset="10025">5578 1207 24575,'-47'-58'0,"0"11"0,-2 47 0,1 4 0,9 3 0,2 16 0,16 5 0,4 5 0,9-1 0,4-1 0,4 1 0,9-5 0,12-2 0,22-9 0,24-5 0,-1-5 0,-3-6 0,-11-2 0,-13-1 0,-9-8 0,-12-6 0,-4-10 0,-7-2 0,-2-3 0,-5 3 0,0 0 0,0 1 0,0 3 0,0 7 0,4-11 0,2 1 0</inkml:trace>
  <inkml:trace contextRef="#ctx0" brushRef="#br0" timeOffset="10469">5929 1047 24575,'-36'62'0,"8"-1"0,28-33 0,4 4 0,6-7 0,10-1 0,19-2 0,0-9 0,7-3 0,-5-6 0,-6-1 0,-2-2 0,-12-1 0,-1-9 0,-6-12 0,-2-9 0,2-19 0,-2 0 0,-2-4 0,-4 10 0,-2 8 0,-3 15 0,-1 9 0,9 17 0,3 1 0</inkml:trace>
  <inkml:trace contextRef="#ctx0" brushRef="#br0" timeOffset="10884">6457 1025 24575,'-18'91'0,"7"-24"0,8-21 0,3-14 0,0-4 0,0-11 0,0-1 0,0-6 0,-5-4 0,4-3 0,-2-10 0,1-15 0,2-9 0,0-8 0,13-1 0,12 5 0,18-3 0,17 6 0,-1-3 0,-9 10 0,-14 3 0,-11 11 0,-8 5 0,-1-8 0,0 3 0</inkml:trace>
  <inkml:trace contextRef="#ctx0" brushRef="#br0" timeOffset="11704">1439 2031 24575,'18'90'0,"12"-13"0,-8-52 0,7 3 0,-4-7 0,-2-2 0,-5-5 0,-4 1 0,-7-1 0,-2 0 0,-5-3 0</inkml:trace>
  <inkml:trace contextRef="#ctx0" brushRef="#br0" timeOffset="11876">1420 1766 24575,'0'0'0</inkml:trace>
  <inkml:trace contextRef="#ctx0" brushRef="#br0" timeOffset="12433">1779 2085 24575,'23'43'0,"-4"3"0,-19-7 0,1 0 0,3-4 0,-2-2 0,5-12 0,-4-2 0,6-23 0,-8-12 0,9-13 0,-3-10 0,1 0 0,-1-3 0,7-2 0,0 5 0,5 6 0,2 16 0,-1 6 0,-2 8 0,5 3 0,-2 3 0,8 21 0,-1 11 0,-1 11 0,1 0 0,-4 0 0,0-4 0,-1-10 0,-2-8 0,5-10 0,2-7 0,3-4 0,10 2 0,2-5 0</inkml:trace>
  <inkml:trace contextRef="#ctx0" brushRef="#br0" timeOffset="13391">2742 2031 24575,'-77'29'0,"32"10"0,29 5 0,16 1 0,14-2 0,8-4 0,14-5 0,6-10 0,5-5 0,-4-12 0,-4-2 0,-11-5 0,-7 0 0,-7 0 0,1-4 0,-1 1 0,-1-14 0,-6 0 0,-2-10 0,-5-2 0,0-6 0,0-4 0,0 4 0,0 3 0,1 7 0,3 7 0,6 7 0,30-3 0,11 2 0</inkml:trace>
  <inkml:trace contextRef="#ctx0" brushRef="#br0" timeOffset="13825">3291 2001 24575,'47'53'0,"-18"0"0,-20-5 0,-9-2 0,0-1 0,0-7 0,0 1 0,0-21 0,0 0 0,0-15 0,0-28 0,0 0 0,0-18 0,0 3 0,0 1 0,9-5 0,5-2 0,2 2 0,1 9 0,0 2 0,0 12 0,-1 3 0,-6 11 0,15 12 0,3 7 0</inkml:trace>
  <inkml:trace contextRef="#ctx0" brushRef="#br0" timeOffset="14416">3918 1820 24575,'-18'79'0,"7"-12"0,8-8 0,3-3 0,0-1 0,0-5 0,1-4 0,3-7 0,6-5 0,8-10 0,2-5 0,1-12 0,-3-2 0,-1-5 0,0 0 0,0 0 0,-1-1 0,-6-3 0,1-8 0,-1-9 0,0-1 0,-3-6 0,1 4 0,-4 0 0,-1-2 0,-3 1 0,-1 5 0,-3 6 0,-7 7 0,-10 3 0,-7 3 0,-7 1 0,-6 5 0,-5 2 0,9-1 0,12 1 0,28-5 0,35 12 0,22-2 0</inkml:trace>
  <inkml:trace contextRef="#ctx0" brushRef="#br0" timeOffset="14975">4615 2032 24575,'-74'-53'0,"14"21"0,11 25 0,3 18 0,1 11 0,6 17 0,9 7 0,9 3 0,9-2 0,8-1 0,8-15 0,10-7 0,22-13 0,24-4 0,-1-5 0,-6-2 0,-8-6 0,-13-4 0,-8-16 0,-13-13 0,-2 5 0,-2-5 0,2 12 0,-6-1 0,1 13 0,-4 4 0,0 36 0,0-2 0,0 27 0,0-8 0,0-10 0,3-5 0,1-3 0,5-7 0,2-6 0,5-6 0,9-5 0,16 0 0,8 0 0</inkml:trace>
  <inkml:trace contextRef="#ctx0" brushRef="#br0" timeOffset="15508">4933 1885 24575,'8'57'0,"1"0"0,2 31 0,-6-36 0,-2-17 0,-2-7 0,3-7 0,-12-9 0,-7-7 0,-6-19 0,0-10 0,11-18 0,1-4 0,9 0 0,17-1 0,11 1 0,10 6 0,8 5 0,-5 10 0,-10 18 0,-11 3 0,-2 4 0,-7 11 0,3 10 0,-4 14 0,-3 10 0,3 5 0,-3-4 0,1-2 0,-1-5 0,-2-6 0,-5-5 0,0-8 0,0 1 0,0-6 0,0-1 0,-14 12 0,-4 2 0</inkml:trace>
  <inkml:trace contextRef="#ctx0" brushRef="#br0" timeOffset="16300">2488 2710 24575,'-50'-12'0,"0"1"0,-39-1 0,39 26 0,9 4 0,9 10 0,15-3 0,10 3 0,14-8 0,14 1 0,7-3 0,18-1 0,-8 6 0,-7-6 0,-8 9 0,-9-5 0,-4 9 0,-3 1 0,-2 5 0,-5 2 0,-18 1 0,-13-7 0,-28-1 0,-22-14 0,7-4 0,10-13 0,21-1 0,18-3 0,12-14 0,10-11 0,11-3 0,18-14 0,12-4 0</inkml:trace>
  <inkml:trace contextRef="#ctx0" brushRef="#br0" timeOffset="16800">2582 2900 24575,'90'0'0,"-12"0"0,-39 0 0,-4-2 0,-6-1 0,-5-3 0,-6-4 0,-3-6 0,-4-1 0,-2 1 0,-2 2 0,-2-2 0,-5-2 0,0 2 0,0-2 0,0 0 0,-6 2 0,-4 2 0,-15 7 0,-10 3 0,-10 3 0,-5 1 0,5 15 0,2 10 0,8 14 0,10 10 0,3 3 0,11 1 0,3-6 0,8-5 0,26-10 0,16-11 0,16-2 0,13-8 0,-10-3 0,-12-8 0,-7 0 0,4 9 0,4 3 0</inkml:trace>
  <inkml:trace contextRef="#ctx0" brushRef="#br0" timeOffset="17159">3440 2835 24575,'-60'-53'0,"8"22"0,10 21 0,7 14 0,0 5 0,3 12 0,0 4 0,11 14 0,4-2 0,9 2 0,6 0 0,9-7 0,25 3 0,21-10 0,6-4 0,4-14 0,-6-2 0,-12-5 0,-8 0 0,-12 0 0,16-5 0,3-1 0</inkml:trace>
  <inkml:trace contextRef="#ctx0" brushRef="#br0" timeOffset="17468">3843 2444 24575,'29'65'0,"-4"8"0,-22-16 0,3 0 0,5-7 0,-4-4 0,0-8 0,-5-6 0,2-7 0,-2-9 0,2-5 0,-17 9 0,0-2 0</inkml:trace>
  <inkml:trace contextRef="#ctx0" brushRef="#br0" timeOffset="17692">3557 2741 24575,'62'6'0,"11"-1"0,12-5 0,-10 0 0,-12 0 0,-13-5 0,-15-2 0,3-17 0,-1-4 0</inkml:trace>
  <inkml:trace contextRef="#ctx0" brushRef="#br0" timeOffset="18158">4519 2731 24575,'-48'-31'0,"-1"0"0,-28-8 0,19 24 0,9 15 0,8 19 0,9 9 0,6 10 0,8 4 0,8-3 0,6 0 0,3-5 0,1 1 0,4-15 0,6-6 0,24-9 0,26-2 0,2-2 0,5-1 0,-16-4 0,-15-3 0,-11-11 0,-14-3 0,-5-3 0,-3 3 0,-1-2 0,-2 1 0,4 4 0,7-12 0,5-4 0</inkml:trace>
  <inkml:trace contextRef="#ctx0" brushRef="#br0" timeOffset="18599">4615 2581 24575,'-6'54'0,"3"-11"0,2-8 0,1-7 0,0 1 0,0 0 0,0 4 0,0-5 0,0-1 0,0-9 0,0-22 0,0-14 0,0-17 0,0-7 0,7-3 0,7 3 0,9 6 0,16 1 0,7 9 0,14-2 0,0 8 0,7 2 0,-12 6 0,-8-13 0,-10 3 0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2:28.259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32 168 24575,'-18'67'0,"4"-5"0,14-27 0,5 7 0,2 8 0,2-5 0,2-2 0,-2-7 0,-2-8 0,-1 0 0,-2-11 0,-3 1 0,4-22 0,-5-6 0,0-15 0,0-14 0,0-1 0,0-9 0,0-1 0,0-2 0,0 3 0,0 3 0,0 17 0,0 8 0,0 7 0,4 21 0,3 12 0,3 12 0,3 11 0,4-7 0,4-1 0,15-6 0,4-7 0,13-7 0,2-7 0,-2-3 0,-5-3 0,-13-1 0,-3-1 0,-14-3 0,-1-3 0,-10-7 0,-2-10 0,-1-8 0,-3-2 0,-1 2 0,0 1 0,0 3 0,0 11 0,0 6 0,5 7 0,0 0 0,6 20 0,0 12 0,-1 12 0,1 13 0,-1 0 0,1 0 0,-5-6 0,-3-4 0,2-5 0,-1-9 0,0-7 0,0-15 0,2-2 0,4-5 0,10-10 0,3-1 0</inkml:trace>
  <inkml:trace contextRef="#ctx0" brushRef="#br0" timeOffset="408">647 0 24575,'23'49'0,"-4"-1"0,-19-13 0,0 0 0,0 0 0,0 1 0,-5-19 0,-1 3 0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4:40.651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520 136 24575,'-53'17'0,"0"0"0,0 4 0,3 1 0,-10 6 0,3 11 0,11-4 0,9-2 0,13-12 0,11-1 0,6-2 0,0-7 0,0-4 0,-17 10 0,-4 5 0</inkml:trace>
  <inkml:trace contextRef="#ctx0" brushRef="#br0" timeOffset="666">340 42 24575,'42'0'0,"0"0"0,-5-1 0,-6-3 0,0-2 0,-6-4 0,-5 3 0,-6 0 0,-2 4 0,-2 0 0,-4 16 0,-2 8 0,-3 9 0,-1 2 0,-10 5 0,-4-9 0,-3 2 0,-1-8 0,0-4 0,8-7 0,0-5 0,7-3 0,-22-1 0,-9-2 0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4:25.852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1 223 24575,'26'-12'0,"3"2"0,3 10 0,-3 17 0,-8 11 0,1 9 0,-1 12 0,-4-6 0,1 0 0,-4-11 0,4-11 0,-5-10 0,-3-1 0,-14 5 0,-8 8 0</inkml:trace>
  <inkml:trace contextRef="#ctx0" brushRef="#br0" timeOffset="691">43 138 24575,'0'46'0,"0"0"0,0-4 0,0-3 0,0-10 0,0-1 0,-5-31 0,-2-15 0,-4-12 0,0-6 0,3 3 0,8-2 0,0 6 0,0 1 0,0 9 0,0 1 0,0 5 0,0 3 0,3 4 0,8 2 0,2 3 0,14 1 0,-2 0 0,-5 0 0,4 0 0,-4 0 0,5 0 0,1 0 0,-1 0 0,-2 0 0,-5 0 0,-3 0 0,-4 0 0,-1 19 0,1 4 0</inkml:trace>
  <inkml:trace contextRef="#ctx0" brushRef="#br0" timeOffset="1625">964 85 24575,'-72'-47'0,"19"19"0,20 18 0,16 10 0,-2 2 0,5 1 0,-3 4 0,7 7 0,-3 9 0,6 8 0,1 14 0,-1 8 0,0 3 0,-4 1 0,5 0 0,3 3 0,2-7 0,1-7 0,0-4 0,0-3 0,0-8 0,0-10 0,4-6 0,3-8 0,4-2 0,3-5 0,4-1 0,6-3 0,0-7 0,4-11 0,-4-6 0,0-4 0,-3-10 0,-3 3 0,-4-9 0,-7-1 0,-2-3 0,-5-1 0,0 1 0,0 3 0,0 8 0,0 9 0,0 10 0,0 8 0,0-3 0,0 1 0</inkml:trace>
  <inkml:trace contextRef="#ctx0" brushRef="#br0" timeOffset="2800">1197 453 24575,'0'-78'0,"0"25"0,0 26 0,0 16 0,0 1 0,0 8 0,0 13 0,0 14 0,0 4 0,0 3 0,0-1 0,0 1 0,0-5 0,0-2 0,0-4 0,0-3 0,0-6 0,0-5 0,0-10 0,0-7 0,0-17 0,0-12 0,0-7 0,0-3 0,0 5 0,0 2 0,3 11 0,1 3 0,-1 9 0,-3 5 0,5 7 0,1 7 0,5 14 0,-4 3 0,0 18 0,0-6 0,3 3 0,1-6 0,-1-9 0,6-1 0,1-6 0,3-4 0,2-2 0,-5-4 0,1-4 0,-2-11 0,2-10 0,-2-5 0,-2-6 0,-2 0 0,2-3 0,3 7 0,0 8 0,-2 6 0,-5 4 0,1 3 0,-4 4 0,2 3 0,2 4 0,-2 3 0,-2 8 0,1 12 0,-4 20 0,3 4 0,-3 6 0,3-1 0,-4 1 0,1-4 0,-4-4 0,0-6 0,0-4 0,0-11 0,0-4 0,-10-19 0,-1-2 0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4:43.720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138 1 24575,'-29'58'0,"-1"1"0,2-3 0,8-4 0,16 5 0,2 4 0,-5-1 0,1-7 0,-1-4 0,2-13 0,5-8 0,0-9 0,0-5 0,10-7 0,7-3 0,15-4 0,3-4 0,4-3 0,-6-11 0,-5-3 0,-8-4 0,2 8 0,-8-1 0,0 11 0,-2-3 0,-2 0 0,-1 3 0,-1 0 0,-4 0 0,6-13 0,1-3 0</inkml:trace>
  <inkml:trace contextRef="#ctx0" brushRef="#br0" timeOffset="290">286 245 24575,'24'62'0,"-1"-1"0,5 35 0,-18-23 0,-10-17 0,-4-3 0,1-14 0,-6-7 0,-6-2 0,-7-3 0</inkml:trace>
  <inkml:trace contextRef="#ctx0" brushRef="#br0" timeOffset="1492">741 350 24575,'30'81'0,"-13"-14"0,-6-6 0,-4-8 0,1 6 0,-1-3 0,-2-10 0,-5-11 0,0-11 0,0-10 0,0-12 0,0-7 0,0-21 0,0-10 0,0-5 0,0-5 0,0 3 0,0-3 0,0 4 0,0 3 0,1 6 0,3 12 0,3 7 0,7 14 0,7 0 0,7 0 0,7 10 0,4 8 0,7 11 0,3 10 0,-5 2 0,-2 2 0,-14-3 0,1-5 0,-13-6 0,2-11 0,-5-8 0,-3-6 0,1-3 0,4-1 0,2 0 0</inkml:trace>
  <inkml:trace contextRef="#ctx0" brushRef="#br0" timeOffset="1918">1493 477 24575,'-53'33'0,"0"0"0,3-1 0,15 3 0,35 18 0,0-2 0,0 2 0,7-4 0,7-14 0,-2-5 0,6-19 0,-1-3 0,1-8 0,-5-20 0,1-12 0,-6-8 0,3-9 0,-5 6 0,-6 0 0,0 9 0,0 6 0,0 9 0,-19-6 0,-5 9 0</inkml:trace>
  <inkml:trace contextRef="#ctx0" brushRef="#br0" timeOffset="2373">1893 487 24575,'-77'40'0,"31"3"0,31 4 0,15-5 0,7-7 0,7-10 0,7-12 0,11-6 0,-8-5 0,-3-2 0,-3-11 0,-1-11 0,-5-3 0,-5-11 0,-5 5 0,2 2 0,-3 5 0,-1 6 0,0-2 0,0 13 0,0-2 0</inkml:trace>
  <inkml:trace contextRef="#ctx0" brushRef="#br0" timeOffset="2858">2136 392 24575,'0'73'0,"0"-16"0,0-15 0,0-10 0,0-1 0,0-9 0,0-24 0,0-19 0,0-15 0,0-10 0,1 1 0,3 6 0,5 12 0,5 10 0,2 8 0,-2 6 0,3 4 0,8 6 0,-4 18 0,0 14 0,-1 4 0,-5-1 0,-3-7 0,-4-4 0,0-11 0,-5-2 0,1-5 0,-4-3 0,0 6 0,0 0 0</inkml:trace>
  <inkml:trace contextRef="#ctx0" brushRef="#br0" timeOffset="3300">2433 625 24575,'14'-54'0,"1"0"0,3-17 0,-13 52 0,-5 37 0,0 19 0,0 17 0,0 9 0,0-1 0,0 2 0,0-16 0,0-13 0,5-16 0,10-19 0,3-14 0,7-7 0,16-21 0,4 2 0</inkml:trace>
  <inkml:trace contextRef="#ctx0" brushRef="#br0" timeOffset="3912">3025 477 24575,'-17'73'0,"2"-13"0,15-36 0,0-1 0,0-2 0,2-5 0,1-2 0,-1-6 0,6-5 0,2-2 0,4-1 0,2 0 0,-2 0 0,-3-16 0,3-5 0,-3-12 0,-4 4 0,-2-3 0,-5 3 0,0 3 0,0 5 0,2 28 0,5 15 0,11 12 0,14 1 0,4-5 0,6-5 0,-3-7 0,0-4 0,-1-7 0,0-4 0,-3-1 0,-11-2 0,-5-2 0,-12-1 0,-2-4 0,-5-7 0,0-7 0,0-8 0,-5 0 0,-2 1 0,2 3 0,2 7 0,-12-11 0,-3 1 0</inkml:trace>
  <inkml:trace contextRef="#ctx0" brushRef="#br0" timeOffset="4368">3882 509 24575,'-57'-6'0,"0"0"0,-36-4 0,69 10 0,5 0 0,1 0 0,4 0 0,-3 0 0,4 9 0,-1 8 0,3 10 0,4 16 0,2-1 0,5 0 0,0-10 0,0-7 0,6-12 0,5-10 0,5-3 0,9-3 0,4-10 0,3-12 0,0-2 0,-11-8 0,-2-1 0,-9 5 0,1 1 0,-5 9 0,8-9 0,-2-3 0</inkml:trace>
  <inkml:trace contextRef="#ctx0" brushRef="#br0" timeOffset="4665">3979 403 24575,'29'80'0,"-11"-24"0,-12-18 0,-6-21 0,0-20 0,0-7 0,0-25 0,5-7 0,6-8 0,3 0 0,4 1 0,-3 12 0,-4 12 0,9-6 0,2 2 0</inkml:trace>
  <inkml:trace contextRef="#ctx0" brushRef="#br0" timeOffset="5166">4286 149 24575,'-18'66'0,"4"-1"0,14-15 0,0 9 0,0 1 0,0 0 0,0-7 0,1-11 0,3-7 0,7-16 0,10-12 0,7-5 0,7-2 0,-3-8 0,-1-10 0,0-7 0,-6-14 0,-5 1 0,-6 3 0,-1 10 0,1 0 0,-6 10 0,3 1 0,-3 8 0,2 6 0,-4 14 0,0 13 0,-2 12 0,-2-1 0,5 1 0,-3-10 0,3-1 0,0-10 0,3-8 0,1-4 0,-5-10 0,13-16 0,-2-9 0</inkml:trace>
  <inkml:trace contextRef="#ctx0" brushRef="#br0" timeOffset="5363">4697 413 24575,'6'73'0,"-2"-16"0,-3-23 0,-1-13 0,5-33 0,1-12 0</inkml:trace>
  <inkml:trace contextRef="#ctx0" brushRef="#br0" timeOffset="5529">4709 202 24575,'0'0'0</inkml:trace>
  <inkml:trace contextRef="#ctx0" brushRef="#br0" timeOffset="5967">5068 360 24575,'-18'57'0,"0"0"0,-3 18 0,14-41 0,7-24 0,0-9 0,0-6 0,0-20 0,0-7 0,7-7 0,7 0 0,4 8 0,10 3 0,-8 10 0,1 7 0,-6 5 0,-1 6 0,-4 5 0,-3 9 0,3 2 0,-3 15 0,-1 1 0,1 0 0,-4 0 0,4-11 0,0-2 0,18 0 0,3 4 0</inkml:trace>
  <inkml:trace contextRef="#ctx0" brushRef="#br0" timeOffset="6531">5577 424 24575,'-76'-24'0,"13"10"0,12 10 0,13 4 0,6 0 0,7 0 0,12 15 0,6 10 0,5-1 0,2 4 0,0-9 0,0-5 0,8-7 0,10-3 0,12-3 0,16-1 0,-6-3 0,-8-1 0,-6-9 0,-9-1 0,-1 0 0,-6 0 0,-3 3 0,0 4 0,2 3 0,5 4 0,2 7 0,5 7 0,-2 12 0,-5 12 0,0 0 0,-7 1 0,-2-5 0,-1 1 0,-3-7 0,-1-3 0,-1-8 0,-3-7 0,-6-4 0,-9-6 0,-2 0 0,-1-6 0,12-4 0,2-9 0,8-6 0,0 4 0,0 3 0,4 5 0,2 3 0,5 24 0,-1 9 0</inkml:trace>
  <inkml:trace contextRef="#ctx0" brushRef="#br0" timeOffset="6948">4115 1207 24575,'3'54'0,"0"0"0,2 39 0,-5-61 0,0-5 0,-5-29 0,-1-12 0</inkml:trace>
  <inkml:trace contextRef="#ctx0" brushRef="#br0" timeOffset="7132">4062 921 24575,'0'0'0</inkml:trace>
  <inkml:trace contextRef="#ctx0" brushRef="#br0" timeOffset="7551">4254 1122 24575,'0'98'0,"0"-17"0,0-63 0,0-3 0,0-14 0,0-8 0,0-14 0,1-10 0,3-7 0,8 1 0,13 2 0,2 10 0,8 4 0,2 12 0,-2 2 0,-1 4 0,-5 3 0,-1 14 0,-7 8 0,-1 6 0,-6 4 0,-3-7 0,-1-3 0,1-6 0,4-5 0,7-1 0</inkml:trace>
  <inkml:trace contextRef="#ctx0" brushRef="#br0" timeOffset="8108">4994 847 24575,'-39'47'0,"1"0"0,3-3 0,9-2 0,26 11 0,-5 9 0,-2 5 0,-3 6 0,-4-2 0,7-11 0,0-18 0,-1-18 0,7-18 0,-2-26 0,2-18 0,2-13 0,2-12 0,15 1 0,7 2 0,5-5 0,-5 5 0,2 6 0,-6 12 0,-2 14 0,-8 14 0,-1 7 0,1 7 0,9 2 0,4 1 0,6 17 0,1 12 0,-3 7 0,-4 3 0,-6 1 0,-4 3 0,-2-3 0,-2-1 0,-4-14 0,-2-10 0,-8-10 0,-35-8 0,-12-6 0</inkml:trace>
  <inkml:trace contextRef="#ctx0" brushRef="#br0" timeOffset="8263">4856 1260 24575,'42'2'0,"5"-10"0,38-24 0,-18 3 0,-17 1 0,-8-3 0,-15 9 0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4:42.230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413 22 24575,'-51'-6'0,"1"0"0,-28-1 0,23 18 0,9 6 0,4 20 0,-1 5 0,16 7 0,13 4 0,7 13 0,7 5 0,1 7 0,3 0 0,15-9 0,16-5 0,6-15 0,12-6 0,-6-16 0,-8-17 0,-4-5 0,-7-9 0,3-26 0,-3-19 0,4-7 0,3-7 0,-3-1 0,0 1 0,-10-3 0,-8 6 0,-7 0 0,-3 3 0,-3 2 0,-1 9 0,-5 6 0,-2 9 0,-2 13 0,-11 9 0,-3 9 0</inkml:trace>
  <inkml:trace contextRef="#ctx0" brushRef="#br0" timeOffset="620">731 467 24575,'-24'47'0,"0"0"0,-8 24 0,12-18 0,3-11 0,1-10 0,2-4 0,7-9 0,4-8 0,2-10 0,1-15 0,0-15 0,1-13 0,2-4 0,5-1 0,10-2 0,-3 4 0,10-1 0,-4 6 0,7 8 0,-8 8 0,2 13 0,-5 5 0,1 3 0,-3 13 0,-4 12 0,3 12 0,0 11 0,0 7 0,-3-6 0,-1 1 0,1-12 0,-1-9 0,-4-6 0,-1-14 0,-5-1 0</inkml:trace>
  <inkml:trace contextRef="#ctx0" brushRef="#br0" timeOffset="838">541 667 24575,'47'-7'0,"2"0"0,2-6 0,-2-8 0,-9 2 0,-12 2 0,-7 1 0,-10 11 0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4:31.356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211 329 24575,'-11'-28'0,"4"21"0,4 26 0,3 9 0,0-2 0,0-1 0,0-11 0,0-4 0,0-11 0,0-5 0,0-15 0,0-7 0,0-4 0,0-3 0,1 3 0,3 0 0,2 14 0,4 7 0,1 7 0,3 1 0,0 6 0,3 16 0,-7 9 0,3 9 0,-6-2 0,1 1 0,0-5 0,-4-8 0,-4-6 0,5-5 0,2-5 0,17-2 0,4-5 0</inkml:trace>
  <inkml:trace contextRef="#ctx0" brushRef="#br0" timeOffset="435">773 192 24575,'-75'-5'0,"19"12"0,25 18 0,13 17 0,8-5 0,10-2 0,2-8 0,5-9 0,10-8 0,11-6 0,0-3 0,-3-1 0,-2-1 0,-9-3 0,-3-5 0,-4-5 0,-5-5 0,2 1 0,-3 2 0,-1-2 0,0 5 0,0-1 0,0 2 0,19-3 0,5-1 0</inkml:trace>
  <inkml:trace contextRef="#ctx0" brushRef="#br0" timeOffset="897">1312 149 24575,'-82'-47'0,"15"11"0,28 39 0,6 13 0,5 8 0,8 19 0,9 6 0,5 3 0,6-6 0,17-12 0,11-16 0,11-8 0,10-10 0,-5 0 0,-13 0 0,-2-13 0,-15-4 0,0-12 0,-3 5 0,-6-9 0,-1 12 0,-3-9 0,-1 9 0,0 2 0,0 5 0,0 2 0,0 2 0,0-1 0,0 1 0</inkml:trace>
  <inkml:trace contextRef="#ctx0" brushRef="#br0" timeOffset="1362">1419 43 24575,'0'35'0,"0"0"0,0 0 0,0-3 0,0-2 0,0-6 0,0 0 0,0-10 0,0-9 0,1-20 0,3-13 0,6-12 0,8 1 0,9 2 0,1 9 0,5 6 0,-5 8 0,-1 7 0,2 4 0,-7 2 0,-1 1 0,-1 14 0,-6 7 0,-1 11 0,-6 3 0,-1 4 0,-2-4 0,-2-13 0,5-8 0,0-9 0,8 9 0,2-2 0</inkml:trace>
  <inkml:trace contextRef="#ctx0" brushRef="#br0" timeOffset="1856">1831 180 24575,'41'-86'0,"-8"18"0,-33 54 0,-5 7 0,-2 3 0,-2 3 0,3 11 0,1 11 0,5 13 0,0 12 0,0 1 0,0 2 0,0-5 0,0-13 0,0-2 0,0-15 0,5-5 0,2-5 0,7-8 0,-2-2 0,17-14 0,-1-2 0</inkml:trace>
  <inkml:trace contextRef="#ctx0" brushRef="#br0" timeOffset="2828">54 868 24575,'-30'32'0,"7"5"0,23 6 0,1-2 0,2 1 0,5-6 0,6-12 0,7-5 0,7-12 0,-3-2 0,-4-5 0,0-12 0,-3-9 0,-7-7 0,0-8 0,-7 0 0,-1 11 0,-2-4 0,-1 11 0,0 1 0,5 25 0,1 9 0,4 22 0,0-1 0,-3-6 0,3-5 0,1-17 0,3-1 0,4-9 0,2 0 0,-3 0 0,-1-6 0,-2-5 0,-2-11 0,-2-7 0,-4-6 0,-2 7 0,-3-3 0,-1 10 0,1 2 0,2 9 0,3 4 0,5 2 0,18 3 0,5 1 0</inkml:trace>
  <inkml:trace contextRef="#ctx0" brushRef="#br0" timeOffset="3248">783 911 24575,'-59'12'0,"24"16"0,23 19 0,12 6 0,1-9 0,3-16 0,4-8 0,10-13 0,-4-2 0,7-5 0,-7-6 0,0-5 0,-3-11 0,-4-6 0,-2-4 0,-5 7 0,0 1 0,0 3 0,0 1 0,0 2 0,0 3 0,9-1 0,3 0 0</inkml:trace>
  <inkml:trace contextRef="#ctx0" brushRef="#br0" timeOffset="3604">974 911 24575,'59'46'0,"-24"-7"0,-23-12 0,-12-2 0,0-8 0,0-1 0,0-15 0,0-8 0,0-14 0,11-8 0,6-2 0,3-2 0,5 8 0,-4 5 0,-3 6 0,1 3 0,-5 4 0,0 3 0,6-10 0,2-4 0</inkml:trace>
  <inkml:trace contextRef="#ctx0" brushRef="#br0" timeOffset="4111">1367 709 24575,'6'49'0,"-3"-4"0,-1-1 0,-2-2 0,0-5 0,0-6 0,1-8 0,2-9 0,3-7 0,5-4 0,1-1 0,2-2 0,2-7 0,5-7 0,-1-12 0,-2-13 0,1 7 0,-5 4 0,0 10 0,-3 8 0,-6 13 0,0 18 0,-5 9 0,0 9 0,0-5 0,0 1 0,7-7 0,7-3 0,0-9 0,11-5 0,-5-5 0,5-6 0,-4-1 0,-3-3 0,6-25 0,-1-11 0</inkml:trace>
  <inkml:trace contextRef="#ctx0" brushRef="#br0" timeOffset="4313">1821 774 24575,'12'95'0,"-5"-28"0,-5-25 0,-2-17 0,0-7 0,0-4 0,-14-5 0,-3 7 0</inkml:trace>
  <inkml:trace contextRef="#ctx0" brushRef="#br0" timeOffset="4486">1820 561 24575,'0'0'0</inkml:trace>
  <inkml:trace contextRef="#ctx0" brushRef="#br0" timeOffset="4914">1927 762 24575,'0'79'0,"0"-18"0,0-40 0,0-7 0,0-17 0,0-5 0,0-17 0,0 1 0,0 0 0,7 10 0,7 0 0,0 5 0,11 2 0,-6 5 0,2 9 0,0 14 0,-3 14 0,-4-2 0,3 3 0,-1-9 0,8-3 0,13 10 0,2-10 0</inkml:trace>
  <inkml:trace contextRef="#ctx0" brushRef="#br0" timeOffset="5590">2423 805 24575,'-53'-29'0,"22"29"0,20 24 0,11 11 0,1-7 0,3-3 0,5-8 0,5-7 0,0-4 0,-3-6 0,-4-1 0,0-3 0,-1-11 0,1-10 0,-2-1 0,-5-2 0,0 5 0,0 2 0,0 24 0,1 12 0,2 24 0,0 1 0,4 10 0,-4-6 0,4 2 0,-4-2 0,0-2 0,-1 0 0,-2 1 0,0-7 0,0-4 0,0-5 0,0-6 0,-9-9 0,-1-5 0,-3-5 0,2-2 0,5-6 0,3-4 0,2-7 0,1-7 0,0-3 0,0-5 0,0 2 0,0 6 0,0 4 0,14-5 0,3-3 0</inkml:trace>
  <inkml:trace contextRef="#ctx0" brushRef="#br0" timeOffset="6109">646 1598 24575,'18'74'0,"-7"-14"0,-8-13 0,-3-11 0,0-9 0,0-3 0,5-11 0,1-27 0,4-9 0</inkml:trace>
  <inkml:trace contextRef="#ctx0" brushRef="#br0" timeOffset="6295">689 1397 24575,'0'0'0</inkml:trace>
  <inkml:trace contextRef="#ctx0" brushRef="#br0" timeOffset="6737">795 1598 24575,'5'73'0,"-1"-16"0,-3-20 0,-1-12 0,0-5 0,5-24 0,1-8 0,4-20 0,1-1 0,-1-6 0,10 11 0,5 3 0,7 8 0,7 6 0,-5 5 0,5 3 0,-8 4 0,-6 6 0,-1 8 0,-10 17 0,0-3 0,-4 10 0,1-10 0,0-4 0,0-12 0,3-6 0,-2-5 0,18 8 0,-2 2 0</inkml:trace>
  <inkml:trace contextRef="#ctx0" brushRef="#br0" timeOffset="7506">1535 1440 24575,'0'70'0,"2"-11"0,1-17 0,5-2 0,3 3 0,1-2 0,-9-2 0,1 1 0,-4-5 0,0-5 0,4-13 0,2-8 0,0-28 0,-1-4 0,-5-19 0,0-10 0,0-5 0,0 1 0,0 0 0,0 10 0,0 10 0,0 7 0,0 15 0,5 4 0,10 10 0,7 17 0,10 11 0,0 2 0,-1 1 0,-7-4 0,-3-5 0,-7-11 0,0-4 0,-5-4 0,-2-3 0,0-7 0,3-7 0,1-16 0,-1-12 0,-3 2 0,1 5 0,-3 6 0,2 5 0,3 6 0,-9 3 0,4 21 0,-5 11 0,3 17 0,1 16 0,-1 0 0,-3 0 0,2 0 0,1-4 0,-2-8 0,3-7 0,-3-11 0,0-4 0,3-13 0,2-2 0,13-24 0,4-6 0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4:29.620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265 1 24575,'6'7'0,"-2"7"0,-4 28 0,0 4 0,0 0 0,0-4 0,0-3 0,0-11 0,0-3 0,0-2 0,-23-12 0,-7 5 0</inkml:trace>
  <inkml:trace contextRef="#ctx0" brushRef="#br0" timeOffset="507">0 233 24575,'32'55'0,"2"3"0,-2-20 0,1 5 0,-9-8 0,1-4 0,-4-7 0,-4-7 0,-3-7 0,-2-4 0,-2-6 0,1 0 0,-1 0 0,1 0 0,-1-17 0,1-8 0,-4-7 0,0 0 0,0-3 0,4 0 0,-1 3 0,1 4 0,-5 8 0,-3-1 0,0 4 0,0 3 0,12 0 0,8 8 0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4:20.973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189 437 24575,'10'3'0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2:07.245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137 773 24575,'18'-79'0,"-8"19"0,-17 16 0,-10 8 0,-3 0 0,-5 1 0,9-8 0,5-6 0,5 1 0,6-2 0,0 2 0,0-1 0,1 9 0,3 4 0,16 10 0,12-2 0,4 6 0,-1 4 0,2 4 0,-13 7 0,2 2 0,-12 5 0,-1 2 0,-6 1 0,3 7 0,-3 4 0,-2 7 0,-2-4 0,-2 29 0,-1 0 0</inkml:trace>
  <inkml:trace contextRef="#ctx0" brushRef="#br0" timeOffset="255">1 499 24575,'83'-30'0,"-16"7"0,-35 23 0,-7 0 0,-1 0 0,-6 0 0,16 5 0,0 1 0</inkml:trace>
  <inkml:trace contextRef="#ctx0" brushRef="#br0" timeOffset="856">730 445 24575,'-67'-53'0,"6"11"0,25 42 0,0 0 0,-3 0 0,4 9 0,7 5 0,4 10 0,10 4 0,1 6 0,10 1 0,-1 4 0,4-4 0,0 1 0,0-5 0,1-5 0,3-5 0,16-5 0,12-9 0,2-2 0,1-5 0,-3 0 0,-4 0 0,-7-9 0,-7-8 0,-2-6 0,-2-12 0,-2-1 0,-1 0 0,0 2 0,3 6 0,1 3 0,-1 8 0,1 3 0,0 6 0,-1 4 0,10-1 0,3-1 0</inkml:trace>
  <inkml:trace contextRef="#ctx0" brushRef="#br0" timeOffset="1331">847 371 24575,'6'36'0,"-1"1"0,-5 2 0,0 2 0,0-2 0,1-4 0,3-3 0,0-7 0,3-7 0,-2-12 0,-5-13 0,0-14 0,0-10 0,0-8 0,0-2 0,0-1 0,1 9 0,3 5 0,3 5 0,7 6 0,7 6 0,7 8 0,12 1 0,6 2 0,14 5 0,5 1 0</inkml:trace>
  <inkml:trace contextRef="#ctx0" brushRef="#br0" timeOffset="1748">1419 403 24575,'-65'8'0,"10"6"0,51 21 0,1 3 0,3 4 0,0-3 0,0 0 0,0-7 0,0-4 0,13-4 0,4-9 0,6-6 0,-2-6 0,-2-1 0,2-2 0,-2 0 0,5 0 0,8-5 0,1-1 0</inkml:trace>
  <inkml:trace contextRef="#ctx0" brushRef="#br0" timeOffset="2300">1525 552 24575,'81'-6'0,"-5"1"0,-16 5 0,-9 0 0,-12 0 0,-8-5 0,-10-2 0,-5-2 0,-6-2 0,-4 4 0,-6 0 0,0 0 0,0-3 0,0-1 0,-1 1 0,-2-1 0,-12-3 0,-6 0 0,-8 1 0,-3 6 0,-1 2 0,-6 5 0,1 0 0,0 0 0,13 62 0,22 27 0,34-13 0,21-16 0,11-33 0,-18-9 0,-8-5 0,-9-10 0,-10-2 0,-11-1 0,9 14 0,7 4 0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1:49.158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255 117 24575,'41'76'0,"-16"-9"0,-17-5 0,-8-2 0,0 0 0,0-3 0,0-10 0,0-12 0,0-8 0,0-6 0,5-4 0,2-7 0,-3-13 0,-13-23 0,-9-19 0</inkml:trace>
  <inkml:trace contextRef="#ctx0" brushRef="#br0" timeOffset="400">1 117 24575,'88'23'0,"7"-5"0,-21-22 0,5 0 0,-1-3 0,-11-3 0,-14 3 0,-11-2 0,-10-2 0,3 1 0,-3-1 0,2 5 0,7 15 0,3 9 0</inkml:trace>
  <inkml:trace contextRef="#ctx0" brushRef="#br0" timeOffset="900">1101 454 24575,'-48'-26'0,"0"-1"0,-30-4 0,21 20 0,7 11 0,8 1 0,7 3 0,9 15 0,8 9 0,8 6 0,10 1 0,0-2 0,0 2 0,0-4 0,0-6 0,17-5 0,15-10 0,17-4 0,18-2 0,-5-3 0,-9-1 0,-13-11 0,-16-6 0,-5-13 0,-15-9 0,-1-1 0,-3 2 0,0 7 0,0 10 0,0 4 0,14 2 0,4-1 0</inkml:trace>
  <inkml:trace contextRef="#ctx0" brushRef="#br0" timeOffset="1234">1260 127 24575,'-23'27'0,"4"0"0,19 33 0,0-7 0,5-1 0,2 8 0,2-5 0,2 2 0,-4-14 0,0-8 0,0-6 0,3-8 0,1-9 0,-5-3 0,-1-9 0</inkml:trace>
  <inkml:trace contextRef="#ctx0" brushRef="#br0" timeOffset="1467">1113 360 24575,'49'-9'0,"1"0"0,34-1 0,-8 6 0,-6 4 0,-9 0 0,-8 0 0,0 24 0,-9 5 0</inkml:trace>
  <inkml:trace contextRef="#ctx0" brushRef="#br0" timeOffset="2034">1822 508 24575,'-35'-80'0,"1"18"0,23 51 0,-2 6 0,-8 5 0,5 9 0,-9 12 0,7 10 0,1 15 0,6 5 0,11-8 0,0-2 0,0-13 0,11-8 0,6-9 0,1-6 0,7-5 0,-10-2 0,2-5 0,0-6 0,-3-12 0,-3 1 0,-4-8 0,-5 12 0,2-1 0,-3 7 0,-1 3 0,0 10 0,6 13 0,4 16 0,3 2 0,8 6 0,4-5 0,10-2 0,-1-5 0,5-6 0,-5-7 0,2-8 0,-9-2 0,-6-1 0,5-14 0,-4-3 0</inkml:trace>
  <inkml:trace contextRef="#ctx0" brushRef="#br0" timeOffset="2334">2021 0 24575,'20'83'0,"-2"-13"0,-6-6 0,5-4 0,-2 4 0,0 0 0,2 0 0,-6-7 0,2-7 0,-3-7 0,-3-11 0,0-11 0,4-6 0,3-8 0,5 7 0,-3-2 0</inkml:trace>
  <inkml:trace contextRef="#ctx0" brushRef="#br0" timeOffset="2959">2795 21 24575,'9'55'0,"-1"-1"0,3 37 0,-7-18 0,-4 1 0,0-8 0,0 1 0,1-13 0,2-11 0,-2-8 0,3-10 0,-3-2 0,-1-9 0,5-4 0,5-1 0,7-3 0</inkml:trace>
  <inkml:trace contextRef="#ctx0" brushRef="#br0" timeOffset="3517">3313 466 24575,'-77'-59'0,"1"12"0,27 47 0,-1 1 0,0 3 0,14 12 0,11 12 0,9 10 0,8 4 0,4 2 0,4-9 0,7-5 0,7-9 0,26-9 0,20-9 0,-1-2 0,-3-1 0,-9-1 0,-12-2 0,-9-16 0,-12-9 0,-7-7 0,-3 0 0,-3 10 0,-1 1 0,0 8 0,0 20 0,0 14 0,1 12 0,3 5 0,1 3 0,2-6 0,2 1 0,-2-9 0,-1-4 0,1-5 0,5 6 0,4 1 0</inkml:trace>
  <inkml:trace contextRef="#ctx0" brushRef="#br0" timeOffset="4034">3398 96 24575,'-6'61'0,"3"-5"0,1-8 0,2 2 0,0 4 0,0 6 0,2 1 0,1-1 0,3-5 0,5-9 0,-4-7 0,0-14 0,4-5 0,7-10 0,10-4 0,4-3 0,6-3 0,-3-3 0,3-8 0,-7-6 0,1-6 0,-11-5 0,-7 0 0,-10-7 0,-3-1 0,-1 5 0,-5-1 0,-9 11 0,-13-2 0,-19 9 0,-2 5 0,6 5 0,4 3 0,13 1 0,3 1 0,12 3 0,1 6 0,9 21 0,0 8 0</inkml:trace>
  <inkml:trace contextRef="#ctx0" brushRef="#br0" timeOffset="4501">4075 498 24575,'-76'-24'0,"15"8"0,61 58 0,0-2 0,0 2 0,0-8 0,0-2 0,0-5 0,0-2 0,1-10 0,2-11 0,5-3 0,6-1 0,-1-1 0,4-3 0,-5-12 0,-1-12 0,-6-3 0,-5-4 0,0 10 0,0 4 0,0 7 0,0 0 0,-4-8 0,-2 0 0</inkml:trace>
  <inkml:trace contextRef="#ctx0" brushRef="#br0" timeOffset="4934">4298 413 24575,'-30'33'0,"7"6"0,23-8 0,4 7 0,10-3 0,2-1 0,16-5 0,-8-12 0,1-6 0,-4-8 0,-3 1 0,-3-3 0,-4-1 0,-2-6 0,-2-4 0,-2-15 0,-5-10 0,0-6 0,0-5 0,0 3 0,0 1 0,0 7 0,0 10 0,0 5 0,14 19 0,4 2 0</inkml:trace>
  <inkml:trace contextRef="#ctx0" brushRef="#br0" timeOffset="5368">4561 371 24575,'24'37'0,"-5"6"0,-19-1 0,0-3 0,0 3 0,0-7 0,0 1 0,0-16 0,0-6 0,0-5 0,0-8 0,0-11 0,0-14 0,0-11 0,3-1 0,8-3 0,11 0 0,17 7 0,2 0 0,1 11 0,2 2 0,-5 9 0,-1 4 0,-1 1 0,6 5 0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1:48.099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0 456 24575,'21'0'0,"-4"0"0,-2 1 0,-4 2 0,-6 5 0,-1 6 0,-3 2 0,-1 5 0,1 0 0,3 1 0,1 2 0,2 1 0,-3 6 0,-4 0 0,0-2 0,0 2 0,0-3 0,0 1 0,0-8 0,0-7 0,2-2 0,1-2 0,3 1 0,3 0 0,-2-1 0,-2 4 0,-5 0 0,5 0 0,1-8 0,4-1 0,1-5 0,-1 0 0,-3 0 0,1 0 0,0 0 0,6 0 0,1 0 0,10 0 0,5 0 0,16 0 0,10 0 0,11 0 0,0 0 0,3 0 0,-13 0 0,-19 0 0,-2 0 0,-12 0 0,2 1 0,-1 3 0,21 0 0,14 3 0,17 5 0,8-5 0,-8 0 0,-10-7 0,-7 0 0,-8 0 0,17 0 0,8 0 0,9 0 0,6 0 0,-18 7 0,-14 0 0,-6 9 0,-8-6 0,16-1 0,9-6 0,9-2 0,8-1 0,-7 0 0,-14 0 0,0 0 0,-7 0 0,24 0 0,7 0 0,1 0 0,-11 0 0,-10 0 0,-11 0 0,17-2 0,18-5 0,3-1 0,-45-1 0,0 0 0,39-5 0,-15-4 0,17 5 0,-43 6 0,1 0 0,-2 3 0,0 1 0,45 0 0,-11-3 0,-13-1 0,27-3 0,-44 5 0,1 0 0,-1-1 0,-1 0 0,2-1 0,-1 0 0,-3 1 0,0 0 0,1-1 0,1 0 0,2 1 0,1 1 0,6 2 0,-1-1 0,-7 0 0,-4-1 0,27-2 0,8-1 0,7 1 0,-41 2 0,2 0 0,6 2 0,-1-1 0,-3 0 0,-2-1 0,35-6 0,-32 6 0,2 0 0,8-1 0,-1 1 0,-9 0 0,-2-1 0,-2 1 0,-1 0 0,36-6 0,1 1 0,-37 5 0,1 0 0,7 2 0,-1-1 0,-4-1 0,-1 1 0,39-3 0,-43 2 0,3 0 0,4 0 0,1 0 0,-5 0 0,1 0 0,4 1 0,-1 1 0,35-1 0,-17 4 0,7 0 0,7 0 0,6 0 0,-2 0 0,-10 0 0,-15 0 0,-4 0 0,0 0 0,16 0 0,13 0 0,1 0 0,-9 0 0,-10 0 0,-14 0 0,10 0 0,14 0 0,6 0 0,-39 0 0,0 0 0,41 0 0,-11 0 0,13 0 0,-40 0 0,1 0 0,-2 0 0,-1 0 0,3 0 0,-1 0 0,46 0 0,-8 0 0,-35 0 0,1 0 0,6 0 0,-1 0 0,-4 0 0,-2 0 0,38 0 0,-41-1 0,2 0 0,6 0 0,0-1 0,-3 1 0,-1-1 0,3-1 0,-2-1 0,-1 1 0,-2-1 0,-1-1 0,0 0 0,6 0 0,2 0 0,7 2 0,-2-1 0,-9 2 0,-4 0 0,26 2 0,-31-2 0,3 0 0,6 1 0,1-1 0,-4-2 0,-1 0 0,-3 3 0,-2-1 0,44-2 0,-9 4 0,-35 0 0,1 0 0,4 0 0,0 0 0,44 0 0,-14 0 0,-3-4 0,-4-3 0,17 1 0,-42 2 0,0 1 0,-1 1 0,-2 1 0,35-2 0,-6-3 0,-12-1 0,15 1 0,10-1 0,-3 5 0,-7-2 0,-15 3 0,-18 1 0,-13 0 0,-14 0 0,-6 0 0,-5 0 0,4 0 0,3 0 0,12 0 0,9 0 0,17-5 0,15-2 0,1 1 0,2-1 0,-11-5 0,-10-5 0,-7 4 0,-4-1 0,-1 4 0,9-4 0,-1 7 0,4 4 0,-7 0 0,-7 0 0,-9 2 0,-12-3 0,-3 3 0,-4-3 0,0 1 0,0-5 0,3 1 0,-5-2 0,1 2 0,-3-2 0,0 2 0,-2-3 0,-5 0 0,0-1 0,1 4 0,3 0 0,-3 0 0,2-3 0,3 4 0,-5-4 0,4 4 0,-5-4 0,0-1 0,0 1 0,0-1 0,0 0 0,0 4 0,0 0 0,0 0 0,0-3 0,0-1 0,0 0 0,0 4 0,0 0 0,0-3 0,0-4 0,0 0 0,0 3 0,0 0 0,0 1 0,-28-1 0,-7 1 0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5:36.420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0 116 24575,'0'88'0,"0"-7"0,0-4 0,0 4 0,0 0 0,0 7 0,5-4 0,2-7 0,3-7 0,0-17 0,2-10 0,2-18 0,-1-10 0,5-11 0,13-22 0,8-5 0</inkml:trace>
  <inkml:trace contextRef="#ctx0" brushRef="#br0" timeOffset="259">361 509 24575,'-22'87'0,"11"-10"0,11-17 0,7-7 0,-2-5 0,-5-2 0,0-9 0,0-30 0,-9-38 0,-3-25 0</inkml:trace>
  <inkml:trace contextRef="#ctx0" brushRef="#br0" timeOffset="415">339 223 24575,'0'0'0</inkml:trace>
  <inkml:trace contextRef="#ctx0" brushRef="#br0" timeOffset="985">720 75 24575,'-6'75'0,"3"-12"0,2-3 0,1-7 0,0 16 0,0 1 0,0 9 0,0-2 0,0-1 0,0-9 0,0-11 0,0-13 0,0-15 0,4-22 0,17-22 0,15-15 0,14-15 0,14 0 0,-2-8 0,2 1 0,-15 8 0,-10-1 0,-15 9 0,-6 5 0,-5 4 0,-2 14 0,-2 5 0,-2 9 0,-2 19 0,-5 20 0,0 21 0,0 7 0,0 7 0,0-6 0,0-4 0,0-8 0,0-10 0,4-12 0,4-16 0,4-8 0,3-10 0,22-28 0,3-7 0</inkml:trace>
  <inkml:trace contextRef="#ctx0" brushRef="#br0" timeOffset="1515">1483 657 24575,'51'-6'0,"-5"2"0,-10 3 0,-11 1 0,-4 0 0,-4 0 0,-5 0 0,-5 0 0,5-1 0,6-3 0,-3-7 0,-1-10 0,1 2 0,-1-6 0,-4 4 0,-7-7 0,-1 5 0,-2-5 0,0 8 0,0-5 0,0 8 0,-11 11 0,-7 2 0,-12 15 0,-13 10 0,-4 8 0,-5 10 0,6 8 0,7 3 0,13 1 0,15 6 0,22-5 0,24-6 0,9-7 0,23-10 0,-8-12 0,-10-6 0,-6-8 0,-4 1 0,4-3 0,2-1 0,11-19 0,-2-4 0</inkml:trace>
  <inkml:trace contextRef="#ctx0" brushRef="#br0" timeOffset="1899">2678 297 24575,'-17'58'0,"0"0"0,-1 38 0,14-22 0,11-11 0,-2 3 0,3-2 0,-4-6 0,-4-12 0,-1-12 0,-2-16 0,-3-7 0,-19-35 0,-3-5 0</inkml:trace>
  <inkml:trace contextRef="#ctx0" brushRef="#br0" timeOffset="2115">2265 636 24575,'51'0'0,"1"0"0,-1 0 0,0 0 0,44 0 0,-3 0 0,-18 0 0,-18 0 0,-12 0 0,-12 0 0,23 0 0,1 0 0</inkml:trace>
  <inkml:trace contextRef="#ctx0" brushRef="#br0" timeOffset="2608">3071 233 24575,'-30'70'0,"2"-7"0,26-2 0,-5-4 0,4 6 0,0-3 0,3-1 0,3-9 0,7-13 0,4-9 0,0-6 0,-4-8 0,2-5 0,2-9 0,0-2 0,8-5 0,-1-14 0,10-15 0,4-8 0,7-6 0,-4 3 0,-3 1 0,-6 6 0,-1 9 0,-6 9 0,2 15 0,-4 5 0,5-2 0,1 22 0,-1 10 0,-5 19 0,-6 10 0,2 2 0,2-3 0,3-4 0,4-17 0,6-7 0,21-8 0,8 3 0</inkml:trace>
  <inkml:trace contextRef="#ctx0" brushRef="#br0" timeOffset="3119">4446 615 24575,'-35'-57'0,"0"-1"0,-3 6 0,-3 12 0,-26 26 0,-5 7 0,9 4 0,4 13 0,13 12 0,0 17 0,7 18 0,9 4 0,5 3 0,12-7 0,10-4 0,12-12 0,9-13 0,8-11 0,9-14 0,-1-1 0,5-2 0,0-19 0,3-9 0,-1-10 0,-2-4 0,-4 5 0,-7 5 0,-3 11 0,-7 11 0,4 4 0,-4 6 0,8 16 0,-5 13 0,4 15 0,-1 16 0,-4 0 0,5-3 0,-10-10 0,3-12 0,-2-12 0,-2-5 0,1-10 0,-5-4 0,19-27 0,6-6 0</inkml:trace>
  <inkml:trace contextRef="#ctx0" brushRef="#br0" timeOffset="3459">4858 170 24575,'-6'41'0,"2"7"0,4 12 0,1 14 0,2 4 0,4 8 0,7-2 0,6-2 0,5 2 0,0-16 0,-4-4 0,-5-11 0,-1-11 0,-4-12 0,0-20 0,0-4 0,-6-20 0,0-22 0,-5-20 0</inkml:trace>
  <inkml:trace contextRef="#ctx0" brushRef="#br0" timeOffset="3717">4541 592 24575,'57'-3'0,"0"0"0,-2 1 0,-1 1 0,33 0 0,-16 1 0,-23 0 0,-9 0 0,-10-2 0,-8-1 0,3-3 0,4-4 0,14-20 0,12-4 0</inkml:trace>
  <inkml:trace contextRef="#ctx0" brushRef="#br0" timeOffset="4145">5526 117 24575,'39'-32'0,"1"-1"0,34-5 0,-11 25 0,1 13 0,-16 4 0,-13 3 0,-12 15 0,-13 9 0,-14 7 0,-21 11 0,-14 8 0,-24 3 0,10 8 0,7-5 0,5 2 0,9-5 0,4-2 0,10-5 0,7-11 0,8-7 0,2-7 0,1-2 0,0 1 0</inkml:trace>
  <inkml:trace contextRef="#ctx0" brushRef="#br0" timeOffset="4315">5641 1154 24575,'0'0'0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5:33.562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118 573 24575,'-30'70'0,"7"-2"0,23-11 0,0-4 0,0 0 0,0-2 0,0-5 0,1-6 0,2-8 0,8-3 0,7-7 0,-3-8 0,0 0 0,-4-2 0</inkml:trace>
  <inkml:trace contextRef="#ctx0" brushRef="#br0" timeOffset="207">0 192 24575,'0'0'0</inkml:trace>
  <inkml:trace contextRef="#ctx0" brushRef="#br0" timeOffset="500">604 86 24575,'-15'53'0,"0"1"0,1 1 0,5-3 0,9 8 0,0 17 0,0 5 0,0 6 0,0-4 0,0-2 0,0-12 0,0-13 0,0-15 0,4-10 0,3-15 0,3-1 0,5-11 0,2 0 0</inkml:trace>
  <inkml:trace contextRef="#ctx0" brushRef="#br0" timeOffset="726">381 636 24575,'93'0'0,"-1"0"0,7 0 0,-8 0 0,-7-19 0,8-4 0</inkml:trace>
  <inkml:trace contextRef="#ctx0" brushRef="#br0" timeOffset="1126">1463 74 24575,'-18'70'0,"4"-2"0,14-5 0,0 15 0,0 7 0,0 3 0,0 4 0,0-10 0,0-1 0,0-19 0,0-9 0,0-17 0,0-12 0,9-1 0,3-7 0</inkml:trace>
  <inkml:trace contextRef="#ctx0" brushRef="#br0" timeOffset="1602">1948 635 24575,'-56'-62'0,"9"7"0,19 30 0,-1 7 0,-7 1 0,2 8 0,-5 6 0,2 2 0,-2 1 0,4 23 0,7 12 0,11 16 0,10 5 0,5 4 0,2-3 0,4-3 0,10-8 0,21-7 0,25-15 0,1-8 0,2-13 0,-11-2 0,-13-1 0,-5-23 0,-13-12 0,-3-16 0,-11-5 0,-3-4 0,-4 3 0,0 9 0,0 6 0,0 12 0,0 5 0,15 13 0,2 7 0</inkml:trace>
  <inkml:trace contextRef="#ctx0" brushRef="#br0" timeOffset="2025">2541 530 24575,'0'-81'0,"-7"11"0,-7 56 0,-18 4 0,-17 7 0,-16 5 0,-9 9 0,5 13 0,9 22 0,14 6 0,18 8 0,11 2 0,14-2 0,3-5 0,3-5 0,29-10 0,21-16 0,10-8 0,12-13 0,-12-4 0,-10-6 0,-15-14 0,-14-14 0,-3-15 0,-6-6 0,-3-2 0,-4-2 0,-3 10 0,-1 0 0,21-13 0,9-3 0</inkml:trace>
  <inkml:trace contextRef="#ctx0" brushRef="#br0" timeOffset="2493">2974 0 24575,'12'71'0,"-5"-1"0,-5 2 0,-2 6 0,-6-4 0,-4 0 0,4-6 0,-1-8 0,5-15 0,2-10 0,0-14 0,7-10 0,3-22 0,3-16 0,7-16 0,-9-10 0,2 1 0,-3-1 0,1 12 0,-1 13 0,-4 6 0,-1 40 0,-5 15 0,0 16 0,1 13 0,3 1 0,3-3 0,7-11 0,13-6 0,12-8 0,17-13 0,8-8 0,9-6 0,-9-8 0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5:31.80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619 684 24575,'-52'-52'0,"10"17"0,14 16 0,3 9 0,-7 0 0,-3 3 0,-19 2 0,-10 5 0,-1 17 0,-2 11 0,9 18 0,9 17 0,17 2 0,18 6 0,12-11 0,20-4 0,30-18 0,33-17 0,-2-13 0,-5-18 0,-15-21 0,-17-18 0,-4-5 0,-6 1 0,-6 0 0,-5 0 0,-1-6 0,-6-5 0,-5-5 0,-5-9 0,-5 2 0,-6-5 0,-3 2 0,-4 1 0,5 17 0,9 19 0,0 14 0,0 34 0,0 18 0,0 18 0,1 16 0,2 6 0,9 17 0,9 7 0,-6-39 0,2 0 0,3 4 0,2 0 0,2-5 0,0 0 0,-1-2 0,2 2 0,11 15 0,-2-4 0,0-2 0,5-1 0,-24-46 0,-15-41 0,-5-14 0</inkml:trace>
  <inkml:trace contextRef="#ctx0" brushRef="#br0" timeOffset="457">1561 503 24575,'-33'-49'0,"0"-1"0,-6 4 0,-3 12 0,-32 27 0,-3 3 0,-4 4 0,18 17 0,13 15 0,14 13 0,18 22 0,8 1 0,6 13 0,3-9 0,1-2 0,14-13 0,14-8 0,24-19 0,26-13 0,0-9 0,-3-8 0,-11-5 0,-18-13 0,-14-16 0,-15-26 0,-8-8 0,-6-6 0,-2 1 0,-1-1 0,0 15 0,0 13 0,0 21 0,0 11 0</inkml:trace>
  <inkml:trace contextRef="#ctx0" brushRef="#br0" timeOffset="963">1687 598 24575,'87'-17'0,"-4"1"0,-23 13 0,-6-4 0,-15-7 0,-12 2 0,-9-2 0,-6-3 0,-5 0 0,1-3 0,-4-1 0,0-1 0,0 1 0,-3 2 0,2-2 0,-1 4 0,-2-5 0,-3 6 0,-4 5 0,-7 6 0,-14 1 0,-6 3 0,-12 1 0,-2 19 0,-5 9 0,9 14 0,6 8 0,18 10 0,9 3 0,7 3 0,4-3 0,17 0 0,11-3 0,17-9 0,15-8 0,-8-16 0,-7-13 0,-9-7 0,-8-7 0,-3-4 0,3 1 0,14-29 0,8-3 0</inkml:trace>
  <inkml:trace contextRef="#ctx0" brushRef="#br0" timeOffset="1443">2788 260 24575,'-77'9'0,"1"0"0,5-2 0,11 5 0,14 24 0,11-1 0,14-3 0,10 1 0,11-9 0,21 4 0,18-3 0,1 6 0,6 0 0,-6 6 0,-12 5 0,-8 4 0,-13 0 0,-1 0 0,1-4 0,-2-2 0,-5-5 0,-2-10 0,-5-14 0,-19-5 0,-20-9 0,-21-4 0,3-8 0,-3-10 0,17-2 0,18 6 0,12 2 0,29-10 0,3-5 0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5:29.856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0 128 24575,'3'52'0,"0"0"0,0 3 0,-1-2 0,-2 28 0,1 10 0,2 8 0,0-48 0,0 0 0,8 48 0,-1-9 0,1-9 0,-4-18 0,0-13 0,1-15 0,6-21 0,4-5 0,7-9 0,1-11 0,2-11 0,4-9 0,-8-15 0,2-6 0,-12-4 0,-1-1 0,-6 4 0,-2 9 0,-5 8 0,0 7 0,0 15 0,-5 4 0,-2 7 0,2 18 0,2 13 0,6 22 0,17 19 0,13-12 0,9 1 0,4 1 0,3-5 0,-4-8 0,-2-9 0,4-14 0,-18-45 0,-11-17 0,-7-32 0,-8-27 0,-2-1 0,-1 48 0,0 0 0,0 0 0,0 0 0,0-47 0,0 4 0,0 12 0,0 18 0,0 25 0,0 7 0,0 16 0,0 1 0</inkml:trace>
  <inkml:trace contextRef="#ctx0" brushRef="#br0" timeOffset="609">1143 1 24575,'6'62'0,"-3"-2"0,-1 8 0,-2 13 0,0 15 0,0-46 0,0 2 0,0 3 0,0-1 0,0-2 0,0-1 0,0 0 0,0-1 0,0 42 0,0-20 0,0-15 0,0-18 0,0-18 0,0-23 0,0-26 0,0-33 0,0-16 0,4-11 0,3 3 0,6 5 0,1 9 0,9 10 0,-2 15 0,7 16 0,0 16 0,4 11 0,3 17 0,-5 21 0,2 24 0,-11 14 0,0 12 0,-2-1 0,2 0 0,-1-4 0,-3-13 0,2-13 0,-5-22 0,1-14 0,-5 0 0,1-6 0</inkml:trace>
  <inkml:trace contextRef="#ctx0" brushRef="#br0" timeOffset="1146">1723 414 24575,'6'50'0,"0"0"0,1 31 0,3-18 0,8-6 0,6-6 0,14-1 0,1-9 0,4-13 0,-6-8 0,-2-9 0,-2-7 0,-1-7 0,0-27 0,0-15 0,-5-11 0,-3 0 0,-6-1 0,-4 8 0,-3-1 0,-4 0 0,-2 5 0,-5 10 0,0 9 0,0 12 0,0 17 0,0 28 0,0 29 0,0 24 0,0 15 0,-1-46 0,2 2 0,-1 1 0,0 1 0,-2-5 0,0-1 0,-2 44 0,1-11 0,3-17 0,0-10 0,0-11 0,-2-17 0,-5-12 0,-19 1 0,-13-6 0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5:10.800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1 297 24575,'12'-90'0,"2"21"0,-7 9 0,-3 23 0,6 13 0,-4 7 0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5:49.912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571 0 24575,'-42'82'0,"18"-11"0,15-6 0,9-2 0,7 2 0,1 5 0,3 2 0,-4 6 0,2 4 0,-2 10 0,-3-10 0,-4 3 0,0-19 0,0-13 0,0-16 0,0-16 0,-14-9 0,-36-7 0,-23-5 0</inkml:trace>
  <inkml:trace contextRef="#ctx0" brushRef="#br0" timeOffset="236">0 127 24575,'56'-3'0,"0"0"0,-1 1 0,-1 1 0,43 0 0,-9 1 0,-14 0 0,-14 0 0,2 0 0,-5 0 0,5 0 0,5 0 0,-1 0 0,-3 0 0,-20 0 0,-14 0 0,-13 0 0</inkml:trace>
  <inkml:trace contextRef="#ctx0" brushRef="#br0" timeOffset="820">1121 117 24575,'-24'54'0,"6"2"0,18-6 0,0 7 0,0 7 0,0 5 0,0 9 0,0-2 0,0 5 0,1-8 0,2 1 0,2-17 0,2-8 0,-2-18 0,-5-30 0,1-28 0,2-26 0,3-6 0,5-1 0,9-7 0,5 0 0,10 11 0,7 6 0,5 10 0,6 23 0,26 39 0,-37 11 0,-3 8 0,-2-4 0,-5 5 0,-11 12 0,-5 1 0,7 13 0,-9-25 0,1-17 0,5-12 0,2-8 0</inkml:trace>
  <inkml:trace contextRef="#ctx0" brushRef="#br0" timeOffset="1295">1850 330 24575,'24'61'0,"5"4"0,-11-19 0,3 9 0,7 5 0,-4-2 0,0-2 0,-3-4 0,-3-6 0,1-10 0,-5-11 0,0-12 0,-8-13 0,-1-26 0,-5-8 0,0-12 0,4-2 0,3-2 0,5 3 0,-1 2 0,6 2 0,-2 4 0,0 8 0,2 6 0,6 4 0,5 3 0,13 3 0,9 4 0,15-9 0,11-2 0</inkml:trace>
  <inkml:trace contextRef="#ctx0" brushRef="#br0" timeOffset="1742">2941 478 24575,'-39'-4'0,"2"-2"0,16-5 0,1 2 0,5 2 0,4 6 0,-3 11 0,-3 21 0,-1 18 0,8 10 0,3 1 0,5 0 0,2-4 0,0-9 0,0-11 0,16-14 0,5-8 0,16-7 0,1-7 0,13-15 0,9-10 0,-4-11 0,-3-7 0,-12-5 0,-12 6 0,-5-6 0,-10 2 0,-1 5 0,-6 5 0,17-6 0,0-1 0</inkml:trace>
  <inkml:trace contextRef="#ctx0" brushRef="#br0" timeOffset="2344">3386 489 24575,'-24'65'0,"10"-5"0,9-6 0,5-5 0,0 1 0,0-8 0,4-5 0,6-12 0,9-10 0,17-11 0,-2-3 0,4-1 0,-9-15 0,-5-10 0,-7-12 0,-10-9 0,-2 3 0,-5 5 0,0 12 0,0 1 0,-2 11 0,-1 3 0,2 20 0,-4 22 0,17 15 0,9 14 0,14-2 0,15-2 0,-5-13 0,-2-15 0,-10-14 0,-9-7 0,-1-5 0,-7-21 0,-2-9 0,2-13 0,-2-5 0,-4-3 0,-3 3 0,-1-5 0,1 2 0,3 3 0,-3 4 0,-1 5 0,1 9 0,9-17 0,7 1 0</inkml:trace>
  <inkml:trace contextRef="#ctx0" brushRef="#br0" timeOffset="2880">4391 95 24575,'0'42'0,"0"12"0,0 16 0,0 7 0,0 4 0,0 2 0,0-2 0,0-6 0,0-5 0,0-10 0,0-7 0,1-14 0,3-11 0,9-14 0,11-7 0,6-4 0,12-3 0,4-11 0,10-7 0,-4-12 0,-2-13 0,-12-2 0,-16-5 0,-8-2 0,-14 3 0,-5-3 0,-20-1 0,-55 16 0,29 23 0,-4 7 0,0 9 0,2 10 0,-25 32 0</inkml:trace>
  <inkml:trace contextRef="#ctx0" brushRef="#br0" timeOffset="3477">5555 434 24575,'-52'-41'0,"0"0"0,-30-9 0,17 47 0,12 28 0,-1 15 0,4 16 0,13 7 0,8-3 0,15 3 0,7-10 0,6-5 0,5-13 0,20-7 0,22-13 0,12-6 0,19-9 0,-10-7 0,-10-7 0,-16-18 0,-20-17 0,-6-4 0,-8-7 0,-2 6 0,-5 1 0,0 12 0,0 12 0,0 36 0,0 18 0,0 28 0,1-4 0,3 1 0,8-4 0,9-4 0,13-3 0,15-15 0,17-4 0,15-5 0,-7-8 0,-14-4 0,7-2 0,-7-1 0</inkml:trace>
  <inkml:trace contextRef="#ctx0" brushRef="#br0" timeOffset="3826">6349 445 24575,'-28'-47'0,"1"0"0,-27-29 0,18 76 0,1 6 0,3 12 0,2 12 0,2 27 0,-1 0 0,8 3 0,4-1 0,9-2 0,4-11 0,4-1 0,10-8 0,8-2 0,10-8 0,15-6 0,17-9 0,21-8 0,0-4 0,0-4 0,-15-10 0,-20-7 0,9-36 0,-10-5 0</inkml:trace>
  <inkml:trace contextRef="#ctx0" brushRef="#br0" timeOffset="4349">6741 33 24575,'-12'81'0,"5"-14"0,4-1 0,3-6 0,6 5 0,5-2 0,14-5 0,10-5 0,10-11 0,4-10 0,-2-11 0,-1-11 0,-7-4 0,-4-6 0,-9-9 0,-2-12 0,-8-13 0,1-23 0,0 4 0,-3 0 0,0 11 0,-3 10 0,-5 10 0,-3 8 0,-2 2 0,-1 37 0,0 14 0,1 15 0,3 2 0,4-2 0,10 3 0,10-9 0,14-6 0,7-14 0,7-10 0,-1-6 0,-2-5 0,-12-2 0,-10-1 0,-4 2 0</inkml:trace>
  <inkml:trace contextRef="#ctx0" brushRef="#br0" timeOffset="4973">8147 678 24575,'0'0'0</inkml:trace>
  <inkml:trace contextRef="#ctx0" brushRef="#br0" timeOffset="6306">8086 159 24575,'-9'-18'0,"2"4"0,21 14 0,-2 0 0,-15 5 0,-4 1 0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6:09.69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21 108 24575,'-12'93'0,"3"-3"0,9-23 0,0 8 0,0-5 0,11-4 0,6-10 0,2-13 0,9-12 0,-11-13 0,26-8 0,-9-5 0</inkml:trace>
  <inkml:trace contextRef="#ctx0" brushRef="#br0" timeOffset="557">1007 381 24575,'-33'-50'0,"1"0"0,1 4 0,-2 12 0,-23 34 0,-2 8 0,-2 10 0,12 13 0,9 15 0,15 3 0,6-3 0,10 2 0,4-6 0,4 0 0,4-14 0,26-6 0,20-15 0,16-2 0,8-5 0,-10-12 0,-14-9 0,-14-13 0,-15-12 0,-5 5 0,-9 6 0,-3 15 0,-4 5 0,0 6 0,0 13 0,0 12 0,0 17 0,5 9 0,2 1 0,7-7 0,4-4 0,8-10 0,5-8 0,25-2 0,10-1 0</inkml:trace>
  <inkml:trace contextRef="#ctx0" brushRef="#br0" timeOffset="1057">1504 0 24575,'18'47'0,"-4"1"0,-14 5 0,0-4 0,0-4 0,1 1 0,2-3 0,8 2 0,7-9 0,6 0 0,5-11 0,3-5 0,0-6 0,0-7 0,-11-3 0,-6-3 0,-8-1 0,5-5 0,6-9 0,-6-8 0,-2-17 0,-6 1 0,-1 3 0,-6 7 0,-11-1 0,-9 8 0,-16 7 0,1 5 0,6 9 0,4 0 0,10 0 0,4 1 0,7 2 0,-1 8 0,4 7 0,1 16 0,3 5 0</inkml:trace>
  <inkml:trace contextRef="#ctx0" brushRef="#br0" timeOffset="1490">2625 265 24575,'-38'-36'0,"-1"1"0,-32-25 0,18 57 0,0-1 0,0 4 0,13 4 0,5 6 0,13 14 0,5 18 0,5 4 0,5 3 0,2 2 0,5-5 0,4-10 0,6-8 0,40-10 0,27-7 0,6-7 0,-2-7 0,-21-9 0,-14-9 0,-13-7 0,-16-4 0,-5-3 0,-5 10 0,-3 0 0,3 8 0,14-6 0,7-8 0</inkml:trace>
  <inkml:trace contextRef="#ctx0" brushRef="#br0" timeOffset="1899">2996 170 24575,'-17'48'0,"6"-2"0,13-2 0,9 2 0,12-7 0,9 0 0,3-6 0,1-5 0,-8-7 0,0-7 0,-9-7 0,-5-3 0,-2-4 0,-2-4 0,1-9 0,0-11 0,-6-8 0,-1-10 0,2 0 0,1 4 0,2-2 0,2 4 0,2 7 0,4 8 0,1 0 0,27-1 0,0-5 0</inkml:trace>
  <inkml:trace contextRef="#ctx0" brushRef="#br0" timeOffset="2334">3705 214 24575,'-23'61'0,"9"-12"0,14-11 0,7-6 0,4-2 0,0-1 0,1-8 0,-9-7 0,1-17 0,-4-13 0,1-13 0,3-10 0,1 0 0,6-3 0,-2 2 0,-2 4 0,11 1 0,0 7 0,19 6 0,9 0 0,31 9 0,14 3 0,0 4 0,-13 6 0,-20 0 0,-12 0 0,-8 0 0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6:08.36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149 720 24575,'-47'-72'0,"-4"0"0,34 20 0,0-11 0,7-7 0,4 1 0,6 2 0,3 5 0,8 6 0,13 9 0,15 11 0,4 14 0,-8 8 0,-6 3 0,-8 8 0,1-1 0,-5 4 0,0 7 0,0 7 0,-1 9 0,-2 12 0,0 7 0,-4 21 0,7 7 0</inkml:trace>
  <inkml:trace contextRef="#ctx0" brushRef="#br0" timeOffset="172">64 498 24575,'62'6'0,"-9"-3"0,-13-2 0,-1-1 0,14-4 0,21-16 0,18-9 0</inkml:trace>
  <inkml:trace contextRef="#ctx0" brushRef="#br0" timeOffset="575">1038 393 24575,'-46'-25'0,"7"0"0,4 5 0,10-4 0,2 6 0,5 4 0,-5 7 0,1 3 0,-5 15 0,3 10 0,-2 19 0,8 17 0,5-1 0,13 0 0,3-7 0,4-7 0,9-10 0,12-11 0,-1-9 0,2-9 0,3-4 0,7-6 0,-6-9 0,-1-13 0,-10-6 0,-4-4 0,-3 3 0,-8 1 0,-2 7 0,-2 7 0,8-5 0,1 4 0</inkml:trace>
  <inkml:trace contextRef="#ctx0" brushRef="#br0" timeOffset="965">1302 254 24575,'24'78'0,"-5"-9"0,-19-30 0,0 1 0,0-5 0,0-1 0,0-5 0,0-8 0,0-7 0,0-16 0,0-10 0,0-21 0,0-9 0,1-3 0,2-1 0,6 1 0,8 10 0,8 1 0,14 6 0,13 7 0,11 6 0,-2 4 0,6-19 0,-2-4 0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6:04.738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106 285 24575,'18'36'0,"0"10"0,2 20 0,1 15 0,5-6 0,-9 3 0,4-11 0,-6-4 0,1-13 0,-5-12 0,5-13 0,-5-7 0,2-10 0,-3-4 0,-4-13 0,-1-2 0</inkml:trace>
  <inkml:trace contextRef="#ctx0" brushRef="#br0" timeOffset="322">1 221 24575,'79'-12'0,"5"3"0,-3 9 0,-6 0 0,-8 0 0,-5 7 0,-17 7 0,11 15 0,0 14 0,8 9 0,-1-3 0,-9 7 0,-15-6 0,-13 4 0,-16-5 0,-4 3 0,-15 1 0,-38-16 0,-19-5 0,-20 0 0,-4-4 0,15 0 0,4-10 0,2-19 0,12-12 0,24-11 0</inkml:trace>
  <inkml:trace contextRef="#ctx0" brushRef="#br0" timeOffset="861">1027 634 24575,'89'-24'0,"-4"1"0,-35 16 0,-5-9 0,-2-5 0,-12 2 0,-9-5 0,-7 4 0,-8-5 0,-5-2 0,-9-1 0,-15 1 0,-17-1 0,-2 9 0,-5 1 0,8 6 0,7 5 0,4 4 0,6 6 0,8 27 0,2 16 0,4 18 0,0 7 0,2 4 0,5-4 0,0-8 0,0-3 0,13-7 0,12-7 0,29-12 0,24-16 0,0-8 0,-4-10 0,-15-2 0,-13-5 0,-12-5 0,1-19 0,-2-2 0</inkml:trace>
  <inkml:trace contextRef="#ctx0" brushRef="#br0" timeOffset="1581">1779 359 24575,'-24'30'0,"10"6"0,9 7 0,5 13 0,0 0 0,0-7 0,5-1 0,2-2 0,6-8 0,1-3 0,0-11 0,-3-10 0,-5-17 0,-2-13 0,1-28 0,2-16 0,12-2 0,6-5 0,3 5 0,0 5 0,0 15 0,-7 14 0,-4 14 0,-7 7 0,2 8 0,6 9 0,2 16 0,-3 17 0,-2 0 0,-5-4 0,1-1 0,-4-10 0,1-1 0,-1-13 0,-2 0 0,-5-22 0,4-10 0,4-21 0,-3-8 0,2 1 0,2-5 0,5 8 0,3 13 0,8 9 0,0 11 0,7 7 0,0 10 0,7 10 0,-2 16 0,-5 20 0,-10-3 0,-5 3 0,-4-8 0,-2 1 0,0-8 0,-1-6 0,7-11 0,4-11 0,9 6 0,8-5 0</inkml:trace>
  <inkml:trace contextRef="#ctx0" brushRef="#br0" timeOffset="2102">3271 465 24575,'-44'-30'0,"0"1"0,-38-20 0,30 46 0,-1 2 0,0-3 0,6 10 0,4 15 0,7 12 0,8 31 0,11-3 0,10 6 0,5-12 0,2-5 0,4-16 0,11-10 0,27-11 0,28-9 0,8-4 0,0-4 0,-16-12 0,-16-12 0,-13-8 0,-12-6 0,-9 1 0,-9 2 0,-2 8 0,-1 10 0,2 6 0,1 8 0,-2 12 0,8 19 0,-6 15 0,5 3 0,-1-3 0,4-3 0,3-8 0,14-7 0,15-7 0,13 3 0,13-1 0</inkml:trace>
  <inkml:trace contextRef="#ctx0" brushRef="#br0" timeOffset="2591">3567 771 24575,'27'23'0,"-1"-8"0,-10-10 0,-1-5 0,-8-10 0,-4-4 0,-2-16 0,-1-6 0,2-11 0,1 1 0,3-3 0,5 0 0,0-2 0,3 5 0,-2 9 0,2 12 0,-1 10 0,1 15 0,-2 6 0,2 11 0,-1 18 0,1 29 0,-3-5 0,-1 1 0,7-9 0,0-8 0,11-2 0,10-16 0,6-3 0,18-7 0,3 2 0</inkml:trace>
  <inkml:trace contextRef="#ctx0" brushRef="#br0" timeOffset="3203">4742 568 24575,'-19'-48'0,"0"-1"0,-23-18 0,-4 36 0,-3 21 0,4 6 0,10 11 0,2 19 0,12 16 0,2 15 0,8 3 0,5 0 0,3-7 0,2-11 0,1-7 0,8-9 0,9-12 0,21-4 0,22-10 0,1-2 0,3-1 0,-18-15 0,-11-14 0,-15-10 0,-6-14 0,-7-7 0,-7-11 0,-2-2 0,-5-12 0,1 4 0,-5 7 0,5 10 0,6 14 0,0 19 0,0 12 0,0 27 0,0 22 0,0 28 0,0 19 0,1 2 0,3 5 0,7-6 0,6-1 0,7-7 0,0-10 0,1-14 0,-4-11 0,0-12 0,1-2 0,13 9 0,4 1 0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6:12.884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202 300 24575,'-13'-65'0,"2"19"0,-2 19 0,-5 17 0,-6 4 0,-1 3 0,0 10 0,2 19 0,9 17 0,0 13 0,3 4 0,5-1 0,3-10 0,2-6 0,1-8 0,10-8 0,8-6 0,19-6 0,20-8 0,18-2 0,17-5 0,-6 0 0,-12 0 0,-19-5 0,5-24 0,-11-11 0</inkml:trace>
  <inkml:trace contextRef="#ctx0" brushRef="#br0" timeOffset="320">732 235 24575,'-41'50'0,"16"-1"0,23 1 0,12 2 0,18-8 0,18-5 0,21-15 0,21-6 0,-3-10 0,-7-4 0,-17-3 0,-22-1 0,-9-2 0,-12-5 0,-6-11 0,-5-14 0,-5-4 0,2-7 0,-3-6 0,-1 0 0,0 4 0,0 10 0,0 11 0,0 7 0,9 8 0,3 5 0,23 13 0,4 3 0</inkml:trace>
  <inkml:trace contextRef="#ctx0" brushRef="#br0" timeOffset="763">1704 182 24575,'0'73'0,"0"1"0,0-28 0,2-5 0,1-2 0,3-6 0,5-5 0,-6-6 0,0-17 0,-5-13 0,0-16 0,0-12 0,0-10 0,1-3 0,3 3 0,-3 4 0,3 3 0,7 14 0,7 4 0,17 8 0,15 6 0,10 2 0,7 5 0,-10 0 0,4-9 0,-6-3 0</inkml:trace>
  <inkml:trace contextRef="#ctx0" brushRef="#br0" timeOffset="1188">2308 121 24575,'28'42'0,"14"1"0,-6-1 0,9-3 0,1 0 0,-5-11 0,-5-4 0,-13-7 0,-5-10 0,-5-2 0,-3-5 0,1 0 0,0-9 0,-1-8 0,1-11 0,-1-18 0,0 1 0,-3-4 0,7 4 0,0-1 0,1 12 0,3 6 0,-2 9 0,2 5 0,2 7 0,-2 3 0,6-2 0,3 1 0</inkml:trace>
  <inkml:trace contextRef="#ctx0" brushRef="#br0" timeOffset="1688">3145 227 24575,'71'-18'0,"-18"8"0,-18 6 0,-14 4 0,-8-1 0,-3-3 0,-2-2 0,3-4 0,-5-5 0,-3-3 0,2 1 0,-1 0 0,3 0 0,-4 0 0,1-2 0,-4 5 0,0 0 0,0 3 0,0 1 0,-11 6 0,-6 11 0,-9 17 0,-6 12 0,-3 17 0,-5 6 0,-3 4 0,10 0 0,16 0 0,11-12 0,20-9 0,18-13 0,21-4 0,2-12 0,-2-10 0,2-1 0,5-2 0,1 0 0,3 0 0,-3-19 0,-13-5 0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6:40.135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0 0 24575,'24'4'0,"-6"7"0,-18 13 0,9 9 0,1-1 0,11 8 0,0 2 0,18 10 0,7 8 0,16 0 0,-23-28 0,0-1 0,36 29 0,-34-28 0,-1 0 0,28 30 0,-9-5 0,7 12 0,-28-34 0,2 1 0,6 3 0,3-1 0,7-1 0,1 0 0,-4 5 0,-4 1 0,-8-3 0,0 1 0,10 7 0,5 1 0,7-2 0,1 1 0,-6-1 0,0 0 0,-3-6 0,3-1 0,12 3 0,3 0 0,0-2 0,-1-1 0,-2-1 0,-1 0 0,-8-4 0,1 0 0,12 4 0,3 1 0,-1 2 0,-1 1 0,-5-1 0,-2 1 0,-6-2 0,-1 0 0,7 0 0,1 1 0,0-1 0,-1-1 0,-3 1 0,-1 0 0,-4 0 0,0 0 0,3 4 0,2 1 0,-2 0 0,1 0 0,-2-2 0,2-2 0,2-2 0,2-2 0,5 0 0,2 0 0,-1-1 0,0 0 0,-7-2 0,0-1 0,3 2 0,1-1 0,9 2 0,0 0 0,-2 0 0,-1 0 0,-4-1 0,-2 0 0,-5-2 0,2-1 0,15 4 0,3 0-121,-2-2 1,-2 1-1,-3 3 1,-3 2 120,-12-8 0,-1 1 0,12 2 0,2-1 0,2-2 0,1-2 0,-7-2 0,-4-1 0,-16-3 0,0 0 0,14 1 0,4 0 0,4 0 0,-1 0 0,-6 0 0,-2-1-19,-17-4 1,0 0-1,14 4 1,1 0 18,4-1 0,-1 1 0,-4 0 0,-1-2 0,-8-3 0,-2-1 0,2 2 0,2-1 0,1 0 0,2-1 0,-1-2 0,0-1 0,5 0 0,-2 0 0,-10-4 0,-3 2 0,15 14 0,2-1 240,-2 1 0,9 2-240,6-6 0,-3 0 38,-8-7 0,-11-1-38,-13-6 0,-12-4 0,-9-2 0,-6-3 0,-5-1 0,13 19 0,5 4 0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6:20.896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2400 807 24575,'35'58'0,"-6"7"0,-25 13 0,-1 17 0,2-39 0,1 1 0,0 8 0,1 1 0,3 6 0,1 0 0,-2 2 0,0 1 0,0 1 0,-1 3 0,-1 7 0,-2 3-288,0 2 1,1 1-1,-3-24 1,1 0-1,-1 1 288,0 0 0,-1 1 0,0-1 0,1 1 0,0 0 0,-1 1 0,1 1 0,-1 2 0,1-2 0,-1-1 0,0-1 0,-1 0 0,1-3 0,-1 0 0,0 0 0,-1 2 0,1 0 0,-1 0 0,2 27 0,0-2 0,-2 3 0,1-1 0,-1-4 0,0 0 0,0-1 0,0 1 0,0 7 0,0 0 0,0-2 0,0 0 0,0-4 0,0 1 0,0 4 0,1-1 0,0-6 0,2-2 0,-1-1 0,1-2 25,2-11 1,1-2 0,2 2 0,0-1-26,3-5 0,0 0 0,-1 1 0,2 0 0,2-1 0,0 0 0,-2 3 0,0 0 0,0 1 0,0-1 0,-2-4 0,-2 0 0,-1-4 0,0-1 0,-1-3 0,-1 0 0,-1 1 0,-1-2 0,0-5 0,-1-1 0,-2 46 0,4-10 0,3-11 0,1-2 0,0-9 0,0-6 537,-5-8 0,4-4-537,-3-7 0,-1-9 130,-3-5 1,0-8-131,0-2 0,0-8 0,0 4 0,0-4 0,0 4 0,0-2 0,0-2 0,0 1 0,15-5 0,8-2 0,19-4 0,1 0 0,3 0 0,-5 0 0,-6 0 0,13-4 0,5-3 0,37-5 0,-36 3 0,1 0 0,-1 1 0,-2-1 0,32-16 0,-34 13 0,2 0 0,5 0 0,2 0 0,-3 2 0,0 1 0,3-2 0,2 1 0,0-1 0,-1-1 0,-6 0 0,1 0 0,8-2 0,2 1 0,7 2 0,1 0 0,-6 1 0,-1-1 0,-6 2 0,0 1 0,6 3 0,2 0 0,9-2 0,1 0 0,-3 1 0,-1-1 0,-5 0 0,0 0 0,-1 0 0,1 1 0,12 2 0,1 1 0,-6 0 0,-2 1 0,-4 2 0,-2 0 0,-5 0 0,1 0 0,12 0 0,3 0 0,8 0 0,0 0 0,-3 0 0,-2 0 0,-3 0 0,0 0 0,-3 0 0,3 0 0,11 0 0,2 0-193,-4 0 0,0 0 0,5 0 0,-1 0 193,-8 0 0,-2 0 0,-10 0 0,0 0 0,12 0 0,2 0 0,4 0 0,1 0 0,-7 0 0,-2 0 0,-8 0 0,-1 0 0,-5 0 0,1 0 0,12 0 0,1 0 0,-3 0 0,0 0 0,2 0 0,-1 0 0,-4 0 0,0 0 0,0 0 0,2 0 0,10 0 0,4 0 0,-23 0 0,1 0 0,-1 0 0,24 0 0,-2 0 0,-9 0 0,-1 0 0,-5 0 0,0 0 0,3 0 0,1 0 0,0 0 0,-2 0 0,-6 0 0,-4 0-20,-15 0 0,0 0 0,14 0 0,2-1 20,6 0 0,-1-1 0,-9 0 0,-2-1 0,36-4 0,-50 3 0,2 0 0,3 2 0,1 0 0,42-1 0,-45 2 0,-1 2 0,24-1 0,-15 0 0,-22 0 384,-14 0 1,-8 0-385,-2 0 41,-2 0 1,2-3-42,0-4 0,0-9 0,-4-25 0,1-9 0</inkml:trace>
  <inkml:trace contextRef="#ctx0" brushRef="#br0" timeOffset="2173">29 225 24575,'-18'82'0,"8"-11"0,17-9 0,10-5 0,7-8 0,4-3 0,5-16 0,-5-1 0,1-15 0,-8-11 0,7-2 0,0-1 0,4-14 0,-7-7 0,-2-12 0,-5-6 0,-3-5 0,-4-2 0,-2 13 0,-2 8 0,2 15 0,-7 21 0,2 25 0,1 15 0,-4 9 0,3 0 0,6-13 0,4-11 0,8-7 0,6-11 0,-1-5 0,5-13 0,-5-7 0,-6-7 0,-6-25 0,-4-18 0,-2-13 0,-5-1 0,-1 3 0,-3 11 0,0 8 0,0 14 0,0 5 0,0 13 0,0 2 0,10 4 0,1 0 0</inkml:trace>
  <inkml:trace contextRef="#ctx0" brushRef="#br0" timeOffset="2753">1415 331 24575,'-64'-22'0,"0"0"0,14 6 0,5 0 0,-15-3 0,25-3 0,2 6 0,12 2 0,-5 7 0,8 3 0,-1 24 0,5 15 0,0 24 0,0 19 0,5 1 0,9-5 0,1-8 0,2-17 0,16-17 0,9-15 0,10-11 0,1-13 0,2-25 0,1-20 0,-14-8 0,2-9 0,-11 11 0,9 15 0,5 41 0,0 42 0,5 22 0,-6-2 0,1-9 0,-5-13 0,-2-10 0,5-8 0,2-4 0</inkml:trace>
  <inkml:trace contextRef="#ctx0" brushRef="#br0" timeOffset="3428">2040 204 24575,'-54'-41'0,"0"-1"0,-31-7 0,21 33 0,11 16 0,8 11 0,9 11 0,10 13 0,9 14 0,6 3 0,11 1 0,1-5 0,3-2 0,30-16 0,19-5 0,15-14 0,3-4 0,-8-5 0,-17-2 0,-8-10 0,-17-8 0,-2-10 0,-12-8 0,-3-1 0,0 5 0,-3 0 0,-1 11 0,0 2 0,0 9 0,0 38 0,0 14 0,1 19 0,3-1 0,2 3 0,4 0 0,-4 5 0,-2 3 0,-3 0 0,-1 3 0,0-3 0,0 7 0,-13-9 0,-12-5 0,-24-9 0,-22-13 0,-3-7 0,4-18 0,12-6 0,12-8 0,14-7 0,15-14 0,-8-26 0,8-26 0</inkml:trace>
  <inkml:trace contextRef="#ctx0" brushRef="#br0" timeOffset="4035">2474 276 24575,'55'-18'0,"-16"8"0,-16 1 0,-9 2 0,-2-3 0,2-4 0,2 2 0,-2-2 0,-5-3 0,-5 0 0,-3 1 0,-1 2 0,0-1 0,0 1 0,0 0 0,0 0 0,-1 0 0,-3 1 0,-7 1 0,-6 1 0,-1 5 0,-3 3 0,1 2 0,-8 1 0,3 15 0,-3 10 0,3 13 0,-3 12 0,1 7 0,-1 7 0,11-1 0,10 4 0,5-7 0,2-3 0,23-14 0,13-7 0,11-14 0,6-11 0,-2-5 0,6-6 0,4 0 0,13-15 0,0-2 0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6:54.114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85 139 24575,'-3'50'0,"0"1"0,-1 37 0,4-49 0,0 6 0,0-3 0,0-4 0,0-10 0,4-2 0,-2-29 0,2-6 0,-4-26 0,5 2 0,2-6 0,15 8 0,7 3 0,13 14 0,4 3 0,0 8 0,-1 3 0,-5 6 0,-8 11 0,-2 13 0,-13 23 0,-4-4 0,1 1 0,-4-7 0,4-1 0,-4-6 0,-3-12 0,-2 6 0,-5-8 0</inkml:trace>
  <inkml:trace contextRef="#ctx0" brushRef="#br0" timeOffset="276">657 307 24575,'6'65'0,"-3"-12"0,-2-12 0,-1-9 0,2-9 0,1-2 0,-2-16 0,-15-25 0,-9-20 0</inkml:trace>
  <inkml:trace contextRef="#ctx0" brushRef="#br0" timeOffset="428">678 0 24575,'0'0'0</inkml:trace>
  <inkml:trace contextRef="#ctx0" brushRef="#br0" timeOffset="1071">1132 254 24575,'-59'-9'0,"-1"1"0,-35-3 0,29 7 0,24 4 0,7 2 0,10 1 0,1 16 0,10 9 0,5 6 0,5 2 0,3-12 0,1 1 0,4-6 0,6-2 0,20-6 0,23-7 0,4-3 0,11-1 0,-7-34 0,-11-12 0,-12 2 0,-28 18 0,1 17 0,-1 9 0,1 14 0,-1 14 0,2 11 0,2 21 0,-2-3 0,2 3 0,-6 0 0,-1 3 0,-1-2 0,1-4 0,-2-4 0,-5-15 0,-1-1 0,-3-16 0,-16-3 0,-11-11 0,-14-3 0,-1-4 0,10-9 0,18-12 0,7-12 0,11-20 0,15 5 0,16-13 0,19 1 0</inkml:trace>
  <inkml:trace contextRef="#ctx0" brushRef="#br0" timeOffset="1545">1525 138 24575,'0'60'0,"0"-7"0,0-3 0,0-14 0,0-1 0,0-5 0,4-23 0,7-8 0,9-29 0,5-13 0,7-7 0,0-7 0,-1 12 0,-3-1 0,-4 20 0,0 8 0,-3 11 0,-3 11 0,-6 23 0,-5 11 0,0 15 0,4-3 0,-1-6 0,1-8 0,4 1 0,1 1 0</inkml:trace>
  <inkml:trace contextRef="#ctx0" brushRef="#br0" timeOffset="2330">22 1144 24575,'-12'26'0,"5"9"0,5 14 0,2 7 0,0-9 0,0-8 0,4-7 0,3-8 0,4-8 0,3-13 0,-6-2 0,3-1 0,-3-7 0,3-7 0,-1-7 0,1-11 0,-5-3 0,-3 0 0,-2 4 0,-1 6 0,2 9 0,1 5 0,3 6 0,5 16 0,-1 10 0,2 5 0,2 10 0,13-5 0,12-2 0,7-13 0,7-9 0,-5-5 0,-2-2 0,-12-1 0,-6-2 0,-9-18 0,-5-15 0,-2-8 0,-2-9 0,-4 4 0,-2 4 0,-2 10 0,2 7 0,-3 9 0,8 28 0,-3 10 0</inkml:trace>
  <inkml:trace contextRef="#ctx0" brushRef="#br0" timeOffset="2854">1133 1218 24575,'-82'-47'0,"1"5"0,21 35 0,4 2 0,7 2 0,8 6 0,13 11 0,6 11 0,8 21 0,7-4 0,4 1 0,1-8 0,2-10 0,9-7 0,8-11 0,22-3 0,25-8 0,6-20 0,8-15 0,-17-11 0,-19 1 0,-10 3 0,-14 18 0,-8 14 0,-6 24 0,-3 18 0,0 4 0,3 4 0,6-12 0,8-2 0,7-9 0,3-3 0,8-4 0,7-6 0,-6 0 0,19-24 0,-7-5 0</inkml:trace>
  <inkml:trace contextRef="#ctx0" brushRef="#br0" timeOffset="3451">1769 1007 24575,'-45'-30'0,"1"1"0,-34-6 0,13 28 0,5 21 0,15 6 0,13 18 0,14 1 0,15 4 0,12-8 0,16-7 0,14-8 0,24-13 0,-5-2 0,-5-5 0,-12-6 0,-13-5 0,-7-9 0,-10-8 0,-2-1 0,-2 1 0,-2-2 0,-5 5 0,0 5 0,0 6 0,5 12 0,-4 13 0,18 16 0,2 11 0,12 8 0,5 4 0,4 1 0,0 2 0,-12-1 0,-8-3 0,-7 2 0,-12-5 0,-1-10 0,-9-7 0,-16-12 0,-16-6 0,-1-5 0,-2-6 0,10-5 0,11-9 0,9-13 0,9-19 0,2-5 0,-4 3 0,-1-5 0</inkml:trace>
  <inkml:trace contextRef="#ctx0" brushRef="#br0" timeOffset="3952">2149 975 24575,'33'-12'0,"-7"3"0,-12 9 0,-2-5 0,-2-2 0,0-6 0,-3-1 0,-3-5 0,-4 1 0,0 2 0,0-2 0,0 5 0,0-1 0,-2 3 0,-5 0 0,-11 0 0,-13 1 0,2 4 0,-2 2 0,-2 7 0,-3 7 0,2 15 0,6 21 0,5 3 0,8 11 0,6-8 0,9 1 0,22-13 0,17-5 0,12-16 0,16-12 0,-17-5 0,-7-2 0,-7-1 0,-8-2 0,1-3 0,-4-14 0,8-2 0</inkml:trace>
  <inkml:trace contextRef="#ctx0" brushRef="#br0" timeOffset="6777">10065 3494 24575,'17'17'0,"-2"-2"0,-4-15 0,-5-11 0,-3-7 0,-2 2 0,-1-5 0,-12 7 0,-2-1 0,-3 5 0,3 3 0,3 4 0,0 10 0,6 10 0,5 3 0,0 5 0,9-11 0,12 0 0,21-7 0,26-7 0,-6 0 0,-2 0 0,-20-1 0,-12-3 0,-14-3 0,-10-7 0,-28 2 0,-15-2 0,-16-1 0,-8 1 0,5 4 0,16 7 0,8 2 0,16 1 0,7 4 0,7 6 0,4 4 0,3-1 0,8-6 0,10-2 0,14-5 0,6 0 0,-5 0 0,1 0 0,-24 4 0,1 2 0</inkml:trace>
  <inkml:trace contextRef="#ctx0" brushRef="#br0" timeOffset="7314">10076 4011 24575,'0'52'0,"0"-10"0,3-12 0,1-2 0,4-10 0,-1-4 0,-2-2 0,14 8 0,-2 8 0</inkml:trace>
  <inkml:trace contextRef="#ctx0" brushRef="#br0" timeOffset="7576">10076 4733 24575,'0'0'0</inkml:trace>
  <inkml:trace contextRef="#ctx0" brushRef="#br0" timeOffset="7933">10151 5049 24575,'58'55'0,"-3"-6"0,-37-21 0,0 3 0,-4-3 0,2-5 0,1-2 0,2-4 0,-5 1 0,-1 2 0,-6-2 0,-2 6 0,9 22 0,4 9 0</inkml:trace>
  <inkml:trace contextRef="#ctx0" brushRef="#br0" timeOffset="15552">9335 3441 24575,'-65'0'0,"1"0"0,1 0 0,1 0 0</inkml:trace>
  <inkml:trace contextRef="#ctx0" brushRef="#br0" timeOffset="15967">8118 3420 24575,'-61'-9'0,"0"0"0,-36-5 0,54 14 0,18 0 0,-4 0 0,11 0 0,-31 5 0,-2 1 0</inkml:trace>
  <inkml:trace contextRef="#ctx0" brushRef="#br0" timeOffset="16396">6605 3429 24575,'-65'0'0,"1"0"0,9 0 0,6 0 0,3 0 0,8 0 0,10 0 0,2 0 0,-9 0 0,-4 0 0</inkml:trace>
  <inkml:trace contextRef="#ctx0" brushRef="#br0" timeOffset="16801">5112 3472 24575,'-63'0'0,"-1"0"0,2 0 0,3 0 0,-22 0 0,7 0 0,-13 0 0,6 0 0</inkml:trace>
  <inkml:trace contextRef="#ctx0" brushRef="#br0" timeOffset="17272">3715 3515 24575,'0'0'0</inkml:trace>
  <inkml:trace contextRef="#ctx0" brushRef="#br0" timeOffset="18198">540 3323 24575,'18'24'0,"-4"18"0,-14 29 0,0 6 0,0-2 0,0-3 0,0-12 0,5-6 0,2-15 0,1-12 0,-1-9 0,3-10 0,5 2 0,7-4 0</inkml:trace>
  <inkml:trace contextRef="#ctx0" brushRef="#br0" timeOffset="18644">1440 3546 24575,'-86'-41'0,"26"16"0,26 17 0,18 16 0,1 9 0,8 15 0,4 18 0,2 3 0,1 3 0,1-8 0,2-2 0,7-18 0,11-14 0,12-7 0,16-7 0,2-20 0,-2-11 0,-12-12 0,-13-6 0,-7 7 0,-10 6 0,-2 15 0,-5 4 0,0 6 0,0-3 0,4 2 0,2 2 0</inkml:trace>
  <inkml:trace contextRef="#ctx0" brushRef="#br0" timeOffset="19193">1800 3450 24575,'-24'45'0,"10"-3"0,9 1 0,5-1 0,0 2 0,0-9 0,3-12 0,4-5 0,9-9 0,13 2 0,6-5 0,4-6 0,-3-6 0,-1-5 0,-9-7 0,-8-7 0,-8-7 0,-10 4 0,0 1 0,0 9 0,0 3 0,2 24 0,1 13 0,18 5 0,15 4 0,6-5 0,4-8 0,-9-8 0,-8-6 0,-11-3 0,0-1 0,-1-8 0,-3-10 0,-1-5 0,-6-16 0,-3-7 0,-4-3 0,0 1 0,0 9 0,0 3 0,0 8 0,-9 12 0,-5 9 0,-19 23 0,-6 8 0</inkml:trace>
  <inkml:trace contextRef="#ctx0" brushRef="#br0" timeOffset="19987">636 4405 24575,'-24'48'0,"5"4"0,19-3 0,1-8 0,3-5 0,4-9 0,3-10 0,6-6 0,-2-8 0,1-3 0,5-3 0,-7-15 0,4-13 0,-5-6 0,-3-9 0,-4 2 0,-2 5 0,-3 6 0,-1 15 0,0 69 0,0-14 0,0 48 0,2-27 0,5-23 0,24-14 0,18-17 0,9-8 0,2-10 0,-8-14 0,-10-22 0,-13 0 0,-7 0 0,-9 8 0,-3 7 0,1-4 0,-4 4 0,-1 1 0,1 16 0,0 2 0,3 12 0,1 10 0,14 34 0,3 16 0</inkml:trace>
  <inkml:trace contextRef="#ctx0" brushRef="#br0" timeOffset="20452">1780 4510 24575,'-30'-46'0,"0"0"0,-23-17 0,3 32 0,-6 17 0,-4 7 0,3 3 0,8 24 0,10 16 0,10 14 0,15 17 0,6-9 0,11-5 0,24-19 0,19-17 0,13-8 0,11-6 0,-9-6 0,-11-11 0,-14-9 0,-15-16 0,-5-4 0,-9 4 0,-2 3 0,-5 11 0,0 5 0,0 9 0,0 15 0,0 17 0,1 8 0,2 10 0,3-2 0,5-6 0,7-6 0,11-11 0,-1-7 0,37 7 0,-4-2 0</inkml:trace>
  <inkml:trace contextRef="#ctx0" brushRef="#br0" timeOffset="21019">2351 4363 24575,'-49'-30'0,"-1"1"0,-44 3 0,31 61 0,9 13 0,15 12 0,16-1 0,16-9 0,17-7 0,18-15 0,11-8 0,24-9 0,-6-6 0,-11-9 0,-11-12 0,-14-13 0,-6-6 0,-8-7 0,-2 6 0,-5 1 0,0 13 0,0-3 0,0 10 0,0 11 0,0 15 0,0 21 0,0 21 0,5 8 0,2 9 0,11-3 0,3-7 0,-1-2 0,-3-5 0,-5-1 0,-1-3 0,-5 3 0,-6-3 0,-13-7 0,-5-3 0,-8-15 0,1-10 0,-4-11 0,1-13 0,-7-17 0,-12-36 0,-8-13 0</inkml:trace>
  <inkml:trace contextRef="#ctx0" brushRef="#br0" timeOffset="21479">2584 4510 24575,'21'-25'0,"7"7"0,5-4 0,3-3 0,-2-9 0,-10 6 0,-7-4 0,-7 8 0,-3-2 0,0 1 0,-2 2 0,-5-6 0,-2 7 0,-5 1 0,-20 6 0,-19 7 0,-13 6 0,-8 9 0,2 24 0,9 18 0,19 10 0,20 4 0,10-4 0,10-2 0,34-10 0,23-9 0,11-12 0,11-15 0,-11-5 0,-14-6 0,-5-10 0,-10-1 0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6:44.180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1091 64 24575,'49'3'0,"-21"-1"0,-56-16 0,-3 2 0,10 2 0,-2 4 0,16 15 0,6 1 0,18 11 0,10-8 0,16-3 0,0-4 0,-4-6 0,-6 0 0,-16 0 0,-2-6 0,-8-4 0,-3-2 0,-4-6 0,-18 5 0,-11-1 0,-8 4 0,-6 3 0,7 2 0,4 5 0,6 0 0,9 0 0,6 5 0,6 1 0,5 4 0,16-4 0,8-3 0,13-1 0,5-2 0,-3 0 0,-11 0 0,-7 0 0,-7 0 0,-39-10 0,-12-1 0</inkml:trace>
  <inkml:trace contextRef="#ctx0" brushRef="#br0" timeOffset="696">720 147 24575,'-95'-29'0,"12"5"0,44 24 0,7-5 0,7-2 0,9-2 0,5-2 0,-3 6 0,4 1 0,-22-2 0,-2 0 0</inkml:trace>
  <inkml:trace contextRef="#ctx0" brushRef="#br0" timeOffset="1110">1 137 24575,'0'0'0</inkml:trace>
  <inkml:trace contextRef="#ctx0" brushRef="#br0" timeOffset="1725">1134 369 24575,'15'58'0,"-1"0"0,4 33 0,-7-19 0,-4-16 0,2 1 0,2-4 0,-2-7 0,-2-7 0,12 2 0,-1-8 0</inkml:trace>
  <inkml:trace contextRef="#ctx0" brushRef="#br0" timeOffset="2043">1429 1957 24575,'0'50'0,"0"1"0,0 41 0,0-43 0,0 9 0,0 9 0,0 9 0,0-1 0</inkml:trace>
  <inkml:trace contextRef="#ctx0" brushRef="#br0" timeOffset="2377">1472 3343 24575,'6'53'0,"-1"-1"0,5 38 0,-10-37 0,0-6 0,0-8 0,0-2 0,0-6 0,0 11 0,0 3 0,-33 20 0,-8 6 0</inkml:trace>
  <inkml:trace contextRef="#ctx0" brushRef="#br0" timeOffset="2651">1515 4425 24575,'6'91'0,"-3"-20"0,-1-18 0,-2-7 0,4-6 0,3-8 0,3-2 0,0-5 0,-4 14 0,13 9 0,-1 17 0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7:01.690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657 0 24575,'0'0'0</inkml:trace>
  <inkml:trace contextRef="#ctx0" brushRef="#br0" timeOffset="357">732 317 24575,'58'55'0,"-3"-6"0,-37-21 0,0 3 0,-4-3 0,2-5 0,1-2 0,2-4 0,-5 1 0,-1 2 0,-6-2 0,-2 6 0,9 22 0,4 9 0</inkml:trace>
  <inkml:trace contextRef="#ctx0" brushRef="#br0" timeOffset="2100">1 1512 24575,'30'87'0,"-9"-16"0,-4-20 0,1-13 0,-2 1 0,2 4 0,-2-14 0,2-4 0,1-8 0,-5-3 0,0-4 0,-4-10 0,0-3 0,-3-4 0,2-10 0,-2-15 0,12 4 0,6-4 0,4 8 0,3 3 0,-1 5 0,-3 5 0,2 5 0,-7 2 0,1 4 0,-7 13 0,-7 4 0,1 9 0,-4-1 0,1 5 0,-1-5 0,2 2 0,-6-9 0,5-8 0,-2 0 0,5-10 0,9 19 0,2 4 0</inkml:trace>
  <inkml:trace contextRef="#ctx0" brushRef="#br0" timeOffset="2334">720 1778 24575,'40'68'0,"-2"-7"0,-24-39 0,7-4 0,-3-7 0,0 0 0,-13-6 0,0 0 0</inkml:trace>
  <inkml:trace contextRef="#ctx0" brushRef="#br0" timeOffset="2506">636 1512 24575,'0'0'0</inkml:trace>
  <inkml:trace contextRef="#ctx0" brushRef="#br0" timeOffset="3145">1378 1798 24575,'-90'-42'0,"27"14"0,25 14 0,17 3 0,4 5 0,3 3 0,4 5 0,3 8 0,2 13 0,5 10 0,0 2 0,6-11 0,4-7 0,19-9 0,17-4 0,9-3 0,12-1 0,-15-11 0,-17-6 0,-16-7 0,-12-4 0,-10 5 0,-11 8 0,-3 3 0,-15 8 0,2 1 0,9 3 0,7 8 0,11 9 0,10 6 0,10 12 0,20 5 0,19-1 0,-4 9 0,-3-2 0,-12 7 0,-12 0 0,-5-4 0,-13-10 0,-3-5 0,0-9 0,-5-7 0,-6-10 0,-28-4 0,-24-4 0,-11 0 0,-11 0 0,14-4 0,18-4 0,13-9 0,19-4 0,6-3 0,30-16 0,4-4 0</inkml:trace>
  <inkml:trace contextRef="#ctx0" brushRef="#br0" timeOffset="3643">1640 1481 24575,'6'55'0,"-2"-2"0,1-7 0,3 0 0,2-2 0,4-5 0,-6-1 0,3-14 0,-4-4 0,0-6 0,-2-11 0,-4-7 0,3-13 0,5-8 0,12-7 0,12 0 0,16 11 0,-2 4 0,-1 10 0,-3 2 0,-5 5 0,-5 2 0,-4 5 0,-9 6 0,1 12 0,-7 1 0,0 2 0,-6-2 0,-1-5 0,-4 5 0,-13 1 0,-7 5 0</inkml:trace>
  <inkml:trace contextRef="#ctx0" brushRef="#br0" timeOffset="4394">414 2909 24575,'-55'-29'0,"1"0"0,-30-7 0,33 25 0,16 11 0,3 1 0,7 2 0,9 6 0,5 8 0,4 10 0,0 12 0,3-6 0,4-1 0,0-9 0,0-2 0,1-5 0,2-9 0,14-3 0,11-4 0,15-2 0,10-5 0,-2-14 0,-5-14 0,-10-10 0,-8-5 0,-11-7 0,-14-7 0,-1-3 0,-2-3 0,0 3 0,0 7 0,0 14 0,0 14 0,0 10 0,0 62 0,0 16 0,7 22 0,7-8 0,6-3 0,8-3 0,-2-10 0,-5-8 0,-5-8 0,-1-7 0,-7-12 0,-1-8 0,0 2 0,13-2 0,2 5 0</inkml:trace>
  <inkml:trace contextRef="#ctx0" brushRef="#br0" timeOffset="4826">625 2867 24575,'77'-6'0,"-6"2"0,-18 4 0,-5-2 0,-2-1 0,-13-4 0,-8-7 0,-7 0 0,-8-8 0,-4-1 0,-2-9 0,-22 4 0,-17 0 0,-16 9 0,-19 1 0,6 10 0,8 4 0,12 6 0,9 5 0,8 19 0,9 16 0,8 6 0,6 1 0,3-1 0,1-6 0,1-5 0,3-1 0,27-7 0,22-1 0,21-14 0,18-3 0,-16-7 0,-12-4 0,-19-5 0,-10-25 0,-2-9 0</inkml:trace>
  <inkml:trace contextRef="#ctx0" brushRef="#br0" timeOffset="5502">1154 2688 24575,'30'85'0,"-13"-22"0,-5-19 0,-1-9 0,4-3 0,6 0 0,-6-10 0,-4-8 0,0-7 0,-10-9 0,2-12 0,-1-12 0,-2-13 0,7-2 0,7-1 0,16 5 0,16 5 0,3 13 0,1 9 0,-7 3 0,-11 0 0,-4 2 0,-14 5 0,1 20 0,-5 12 0,-4 11 0,-2 10 0,-3-5 0,-1-2 0,0-9 0,0-9 0,0-7 0,0-24 0,4-14 0,2-15 0,5-6 0,0-1 0,-1 7 0,5 4 0,3 10 0,6 4 0,0 7 0,8 2 0,-4 5 0,3 4 0,-10 6 0,2 13 0,-5 16 0,0 1 0,3-2 0,0 0 0,11-10 0,-4-5 0,4-16 0,9 11 0,-2 0 0</inkml:trace>
  <inkml:trace contextRef="#ctx0" brushRef="#br0" timeOffset="5967">2456 2879 24575,'-70'-47'0,"20"18"0,15 20 0,17 9 0,1 2 0,6 5 0,0 15 0,1 13 0,4 4 0,2-1 0,3 1 0,1-7 0,0 2 0,10-21 0,12 1 0,17-14 0,11-6 0,10-11 0,-11 1 0,-8-24 0,0 31 0,5 9 0,0 19 0,-4 9 0,-13-2 0,-11-12 0,11 7 0,0 2 0</inkml:trace>
  <inkml:trace contextRef="#ctx0" brushRef="#br0" timeOffset="6410">2784 2709 24575,'-6'45'0,"3"-3"0,2-3 0,1 0 0,0 1 0,0-5 0,1-5 0,2-9 0,-2-19 0,4-18 0,-5-20 0,0-7 0,0-3 0,0 3 0,0 7 0,3 6 0,4 9 0,9 9 0,12 5 0,8 6 0,2 4 0,4 22 0,0 14 0,-8 8 0,-2 2 0,-8-4 0,1-10 0,-4-6 0,-3-11 0,2-7 0,1 3 0,6-3 0</inkml:trace>
  <inkml:trace contextRef="#ctx0" brushRef="#br0" timeOffset="6991">3430 2920 24575,'-83'-55'0,"34"37"0,33 37 0,16 20 0,1-3 0,2-4 0,1-11 0,6-7 0,2-7 0,6-7 0,-3 0 0,-4 0 0,-2-10 0,-2-8 0,-2-16 0,-5-12 0,0-6 0,0-4 0,0-11 0,0-7 0,-1 0 0,-3 7 0,3 11 0,-3 18 0,3 11 0,1 42 0,0 24 0,0 25 0,0 17 0,0 4 0,0-7 0,7-3 0,7-8 0,17-5 0,15-9 0,3-14 0,1-7 0,-10-13 0,-12-9 0,-21-9 0,-14-6 0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6:26.96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379 1 24575,'6'22'0,"-3"24"0,-1 24 0,-2 19 0,0-8 0,0 0 0,0-8 0,0-10 0,3-9 0,1-18 0,-1-9 0,-3-10 0,10 1 0,1 3 0</inkml:trace>
  <inkml:trace contextRef="#ctx0" brushRef="#br0" timeOffset="273">1006 499 24575,'0'-55'0,"0"0"0,0-23 0,-5 33 0,-2 24 0,-9 5 0,-5 2 0,-6 6 0,-8 5 0,-7 23 0,-8 15 0,13 5 0,5 10 0,17-3 0,8-5 0,22-2 0,17-8 0,8-10 0,12-4 0,-8-10 0,-9-5 0,-11-1 0,-7-2 0,-4-3 0,-2-4 0,-2-13 0,-2-12 0,-2 2 0,-5 2 0,0 9 0,0 1 0,0 15 0,0 17 0,0 14 0,7 8 0,7 0 0,9 1 0,12-5 0,12-4 0,9-10 0,2-7 0,-5-8 0,7 8 0,-11 0 0</inkml:trace>
  <inkml:trace contextRef="#ctx0" brushRef="#br0" timeOffset="791">1544 32 24575,'-23'71'0,"4"3"0,19-14 0,0 7 0,0-7 0,1 4 0,3-8 0,3-4 0,7-6 0,9-8 0,13-2 0,6-9 0,11-6 0,0-9 0,-5-8 0,15-39 0,-13-21 0,-15 2 0,-74-12 0,-9 35 0,-33 10 0,15 9 0,6 12 0,20 0 0,15 0 0,13 5 0,8 2 0,26 12 0,8 3 0</inkml:trace>
  <inkml:trace contextRef="#ctx0" brushRef="#br0" timeOffset="1246">2496 424 24575,'-53'-24'0,"1"1"0,-34-15 0,40 38 0,12 0 0,10 0 0,2 4 0,5 6 0,6 12 0,8 13 0,2 14 0,1 4 0,0 2 0,0 2 0,1-9 0,2-6 0,36-3 0,21-11 0,15-9 0,6-15 0,-14-3 0,-14-1 0,-19-11 0,-16-6 0,-10-17 0,-4-12 0,-3 3 0,-1 1 0,0 12 0,0 1 0,0 11 0,0 3 0,9-1 0,3 0 0</inkml:trace>
  <inkml:trace contextRef="#ctx0" brushRef="#br0" timeOffset="1675">2760 477 24575,'5'53'0,"9"-7"0,10-6 0,18-5 0,7-4 0,1 4 0,-2-19 0,-9-2 0,-7-9 0,-8-5 0,-6 0 0,-4-14 0,-7-7 0,-2-12 0,-5-6 0,0-3 0,0 3 0,0 0 0,0 11 0,0 3 0,0 4 0,0 5 0,0 5 0,4-9 0,2-2 0</inkml:trace>
  <inkml:trace contextRef="#ctx0" brushRef="#br0" timeOffset="2099">3239 445 24575,'-6'55'0,"1"3"0,5-19 0,0 3 0,0-7 0,0 0 0,0-7 0,0-7 0,0-7 0,0-12 0,0-23 0,0-14 0,0-5 0,0 8 0,2 8 0,5-1 0,20 7 0,19 1 0,8 2 0,6 12 0,-8-1 0,-10 4 0,-9 0 0,-7 29 0,-5 6 0</inkml:trace>
  <inkml:trace contextRef="#ctx0" brushRef="#br0" timeOffset="2940">465 1411 24575,'-90'-14'0,"13"14"0,7 17 0,3 21 0,7 6 0,11 9 0,17-5 0,18-2 0,8-1 0,10-7 0,30-3 0,16-24 0,4-10 0,4-10 0,2-13 0,-3-9 0,-11-4 0,-9-9 0,-10-19 0,-10-7 0,-12 11 0,-5 1 0,4-41 0,-3 19 0,-1 24 0,0 15 0,0 23 0,0 21 0,0 21 0,0 25 0,1 11 0,3 14 0,4-7 0,10 7 0,9-8 0,12-6 0,-3-8 0,-1-10 0,-5-5 0,-2-9 0,-9-6 0,-2-4 0,1-5 0,-1 2 0</inkml:trace>
  <inkml:trace contextRef="#ctx0" brushRef="#br0" timeOffset="3406">855 1537 24575,'64'-17'0,"-4"1"0,-43 13 0,1-4 0,-7-7 0,-5-3 0,-3-4 0,-2-7 0,-1 0 0,-4-3 0,-4 10 0,-9-2 0,-4 9 0,-8 1 0,1 6 0,-7 9 0,-4 15 0,3 13 0,0 22 0,18 6 0,7 2 0,10 5 0,8-2 0,22-4 0,17-13 0,-1-6 0,-3-12 0,-5-11 0,1-10 0,0-5 0,1-2 0,11-33 0,0-8 0</inkml:trace>
  <inkml:trace contextRef="#ctx0" brushRef="#br0" timeOffset="4169">1416 1377 24575,'6'41'0,"-1"2"0,-5 10 0,1-5 0,3-2 0,1-5 0,6 2 0,-2-13 0,-2 2 0,-2-21 0,-5-18 0,0-22 0,0-6 0,0-7 0,0-4 0,0 0 0,1 0 0,3 4 0,3 9 0,7 5 0,-2 9 0,3 8 0,-4 8 0,3 13 0,0 11 0,1 15 0,-1 13 0,3 2 0,4-2 0,-1-4 0,-2-10 0,0-3 0,-4-15 0,-4 1 0,-10-26 0,-1-10 0,-3-21 0,5-3 0,6-7 0,19 9 0,17 1 0,6 8 0,4 10 0,-7 7 0,-7 14 0,-12 2 0,-13 5 0,-2 19 0,-2 17 0,-4 5 0,-3 1 0,-1-3 0,-2-7 0,3-1 0,1-10 0,4-5 0,12 2 0,8 3 0</inkml:trace>
  <inkml:trace contextRef="#ctx0" brushRef="#br0" timeOffset="4657">2507 1632 24575,'-28'-54'0,"-1"0"0,-27-27 0,32 57 0,-7 10 0,-8 3 0,3 10 0,4 15 0,9 13 0,1 19 0,13 4 0,2 0 0,5-4 0,2-4 0,8-10 0,10-11 0,13-9 0,19-9 0,-4-2 0,-4-1 0,-9-4 0,-9-10 0,-7-9 0,-6-16 0,-6-4 0,-5 4 0,0 3 0,0 11 0,5 5 0,2 9 0,3 5 0,0 3 0,1 17 0,-1 11 0,6 9 0,1 8 0,0 3 0,0-3 0,-4-2 0,1-8 0,5-10 0,-1-4 0,18 9 0,-2 1 0</inkml:trace>
  <inkml:trace contextRef="#ctx0" brushRef="#br0" timeOffset="5123">2686 1429 24575,'-12'80'0,"3"2"0,9-44 0,0 1 0,0-4 0,1-4 0,3-6 0,2-1 0,0-21 0,-2-13 0,-4-18 0,0-10 0,0 0 0,7 0 0,7-1 0,17 7 0,15 4 0,8 7 0,2 11 0,-5 4 0,-9 2 0,-6 17 0,-12 8 0,0 12 0,-10 6 0,0 0 0,-3-4 0,-6 0 0,-1-6 0,1-8 0,-2-4 0,10 10 0,-1 2 0</inkml:trace>
  <inkml:trace contextRef="#ctx0" brushRef="#br0" timeOffset="5793">3694 1781 24575,'-37'-41'0,"1"-1"0,-2 1 0,2 8 0,-10 23 0,-8 1 0,-3 6 0,10 2 0,8 1 0,11 15 0,7 10 0,6 4 0,8 6 0,2 2 0,5-2 0,4-3 0,6-4 0,25-9 0,29-1 0,4-10 0,13-5 0,-20-1 0,-11-2 0,-16-2 0,-13-1 0,-6-18 0,-8-15 0,-2-5 0,-5-8 0,0-1 0,0-2 0,0-1 0,0 0 0,0 4 0,0 4 0,0 10 0,0 7 0,0 9 0,0 5 0,0 45 0,0 1 0,0 35 0,0-3 0,0-4 0,5 3 0,2 0 0,1-6 0,-1-8 0,3-1 0,-3-13 0,-3-2 0,0-11 0,2-7 0,1-5 0,16-4 0,6-6 0</inkml:trace>
  <inkml:trace contextRef="#ctx0" brushRef="#br0" timeOffset="6333">3863 1736 24575,'60'-17'0,"0"6"0,-5 8 0,2 3 0,-14 0 0,-8 0 0,-11 0 0,-10 0 0,-2-7 0,-2-1 0,-4-10 0,-2 4 0,-3-9 0,-1 2 0,0 2 0,0-5 0,-4 5 0,-6-2 0,-5 4 0,-17 7 0,-6 4 0,-8 2 0,-3 6 0,3 9 0,5 16 0,6 19 0,16 8 0,8 2 0,8 0 0,3-7 0,27-2 0,19-4 0,8-14 0,13-4 0,-12-11 0,-16-4 0,-5-4 0,-8-20 0,7-4 0</inkml:trace>
  <inkml:trace contextRef="#ctx0" brushRef="#br0" timeOffset="6960">4486 1633 24575,'-47'-18'0,"12"7"0,12 22 0,1 10 0,6 8 0,2 7 0,3 1 0,4 6 0,3-5 0,4 1 0,0-6 0,0-1 0,1-7 0,2-11 0,12-5 0,10-9 0,9-1 0,5-3 0,9-10 0,9-14 0,-3-9 0,8-16 0,-29-19 0,-5-13 0,2-5 0,-3 0 0,-4 9 0,-4 11 0,-4 18 0,-10 81 0,-5 46 0,0 17 0,1-6 0,3-5 0,6-2 0,8-1 0,1-13 0,-2-15 0,-1-13 0,-6-12 0,-4-2 0,13-7 0,-1-1 0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6:48.499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540 200 24575,'-18'-72'0,"8"19"0,6 19 0,4 13 0,0 4 0,0 15 0,0 18 0,0 21 0,1 11 0,3 15 0,7 3 0,6 8 0,-2-2 0,0-5 0,-4-1 0,0-10 0,-2-7 0,-2-7 0,-2-11 0,-5-3 0,0-13 0,0-4 0,9-3 0,3 3 0</inkml:trace>
  <inkml:trace contextRef="#ctx0" brushRef="#br0" timeOffset="483">1187 498 24575,'-62'-29'0,"1"-1"0,-16 16 0,48 43 0,26 21 0,2-2 0,1-9 0,2-4 0,5-17 0,1-5 0,10-13 0,-2 0 0,2 0 0,2-2 0,-2-1 0,-5-15 0,1-6 0,-4-9 0,8 1 0,-4 13 0,4 2 0,-5 11 0,11-4 0,-1 4 0</inkml:trace>
  <inkml:trace contextRef="#ctx0" brushRef="#br0" timeOffset="1093">1482 424 24575,'-35'55'0,"6"-3"0,29-17 0,6-5 0,5 1 0,4-15 0,6-6 0,1-6 0,-1-4 0,-5 0 0,3-11 0,-5-7 0,-1-12 0,-6-12 0,-2 7 0,-5 0 0,0 13 0,0 1 0,0 7 0,0 45 0,4-7 0,4 32 0,13-15 0,10-12 0,15-6 0,14-9 0,5-1 0,-2-9 0,-8-1 0,-17-3 0,-4-1 0,-12-2 0,-8-7 0,-11-11 0,-2-8 0,-1-17 0,0-1 0,0-3 0,-5 9 0,-6 9 0,-7 11 0,-10 11 0,-19 13 0,-13 9 0</inkml:trace>
  <inkml:trace contextRef="#ctx0" brushRef="#br0" timeOffset="1877">487 1556 24575,'-52'-35'0,"1"0"0,4 9 0,2 9 0,-33 22 0,11 23 0,11 10 0,13 4 0,16 1 0,13-1 0,7-2 0,7-5 0,3-5 0,4-13 0,33-6 0,23-8 0,4-1 0,0-2 0,-10-8 0,-15-6 0,-11-16 0,-17-16 0,-4-14 0,-3-7 0,-2-1 0,-5-3 0,0 10 0,0 1 0,0 22 0,0 10 0,0 21 0,0 22 0,0 24 0,0 19 0,0 9 0,0 7 0,0 0 0,5-5 0,2-12 0,2-15 0,2-14 0,-4-10 0,0-7 0,0-5 0,13-21 0,2-2 0</inkml:trace>
  <inkml:trace contextRef="#ctx0" brushRef="#br0" timeOffset="2301">625 1629 24575,'74'-23'0,"-14"9"0,-12 7 0,-16 0 0,1-4 0,-9-7 0,-4-5 0,-6 2 0,-7 1 0,-3 2 0,-3 2 0,-1-2 0,-3 3 0,-8 4 0,-16 2 0,-19 2 0,-9 2 0,1 5 0,-7 73 0,34-25 0,11 3 0,30 45 0,31-29 0,40-34 0,-22-19 0,-11-4 0,-1-29 0,-8-5 0</inkml:trace>
  <inkml:trace contextRef="#ctx0" brushRef="#br0" timeOffset="2966">1050 1407 24575,'0'45'0,"0"-3"0,0 2 0,0 1 0,0-5 0,0-8 0,5-9 0,2-9 0,2-7 0,-3-11 0,-2-13 0,-3-15 0,-1-18 0,1-3 0,2 4 0,13 6 0,8 14 0,7 8 0,4 7 0,-5 7 0,1 4 0,-1 13 0,2 11 0,-5 11 0,-3 14 0,-6 2 0,-4 5 0,-2-7 0,-2-7 0,1-3 0,0-37 0,3-6 0,0-35 0,5-3 0,-2-12 0,2 9 0,-1 6 0,2 14 0,-3 10 0,7 10 0,1 4 0,6 5 0,-2 6 0,1 19 0,-9 17 0,-2-2 0,-8 1 0,-1-10 0,1 0 0,-5-12 0,22 14 0,1-6 0</inkml:trace>
  <inkml:trace contextRef="#ctx0" brushRef="#br0" timeOffset="3469">2360 1501 24575,'-64'-14'0,"-1"-1"0,-13 18 0,53 28 0,25 11 0,0-3 0,0-11 0,1-2 0,2-15 0,8-3 0,13-14 0,8-4 0,7-10 0,0-9 0,1-2 0,-1-5 0,-10 9 0,-11 3 0,-8 20 0,-3 17 0,7 19 0,11 3 0,10 4 0,-1-9 0,-5-8 0,-1-11 0,-7-7 0,-2-3 0,10-20 0,5-4 0</inkml:trace>
  <inkml:trace contextRef="#ctx0" brushRef="#br0" timeOffset="3899">2711 1300 24575,'-18'61'0,"7"-11"0,8-13 0,3-5 0,0-4 0,0 1 0,1-7 0,3-1 0,1-9 0,1-17 0,-2-16 0,-3-4 0,-1-17 0,5 7 0,2-1 0,0 11 0,3 7 0,8 4 0,10 10 0,3 1 0,1 3 0,-5 1 0,-3 2 0,-4 16 0,-6 9 0,5 5 0,-5-1 0,6-5 0,5-2 0,-3-7 0,18 11 0,-1-1 0</inkml:trace>
  <inkml:trace contextRef="#ctx0" brushRef="#br0" timeOffset="4456">3450 1420 24575,'-57'-41'0,"11"16"0,17 17 0,4 8 0,3 3 0,0 8 0,2 10 0,3 14 0,6 2 0,8-2 0,1 0 0,2 0 0,3-5 0,4-13 0,10-6 0,15-7 0,6-3 0,8-1 0,-7-13 0,-1-5 0,-8-14 0,-4-10 0,-16-34 0,-9-10 0,-4 34 0,-3 0 0,-3-24 0,-3 4 0,-7 11 0,15 90 0,8 38 0,19 4 0,13 7 0,6-11 0,0-7 0,-4-11 0,-3-3 0,-9-12 0,-8-9 0,-3-8 0,-14 17 0,4 1 0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7:46.34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1 24575,'0'0'0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7:36.869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327 33 24575,'-50'-5'0,"-1"1"0,-38 13 0,46 41 0,4 8 0,8 13 0,11-5 0,16 4 0,9-5 0,13-5 0,24-14 0,28-14 0,1-11 0,-4-14 0,2-2 0,15-15 0,8-2 0</inkml:trace>
  <inkml:trace contextRef="#ctx0" brushRef="#br0" timeOffset="531">1216 308 24575,'-40'-44'0,"-1"-1"0,-1 6 0,5 4 0,12 3 0,-5 6 0,5 9 0,-4 6 0,1 8 0,1 4 0,-2 6 0,2 16 0,-1 20 0,8 4 0,9 9 0,6 1 0,5-5 0,10-1 0,8-16 0,10-3 0,7-18 0,8-4 0,3-7 0,12-9 0,16-8 0,-2-16 0,-1-16 0,-17-3 0,-22 4 0,-12 8 0,-20 16 0,0 32 0,1 19 0,2 17 0,4 11 0,7-5 0,-1-3 0,5-7 0,3-12 0,4-6 0,9-12 0,18 10 0,14 1 0</inkml:trace>
  <inkml:trace contextRef="#ctx0" brushRef="#br0" timeOffset="1001">2147 127 24575,'-70'-18'0,"0"0"0,5 5 0,7 10 0,-2 31 0,13 2 0,12 6 0,16-2 0,12 1 0,10-2 0,15 2 0,16-7 0,26-3 0,-3-4 0,-5-3 0,-6 5 0,-3-1 0,-8 6 0,4 0 0,-16 3 0,-9 0 0,-7-4 0,-7-2 0,-10-12 0,-8-6 0,-10-5 0,-7-2 0,-6 0 0,-2 0 0,-1-1 0,-2-2 0,5-3 0,9-14 0,0-2 0</inkml:trace>
  <inkml:trace contextRef="#ctx0" brushRef="#br0" timeOffset="1550">2613 276 24575,'84'-36'0,"-7"6"0,-34 23 0,-4-7 0,-7-8 0,-9-1 0,-6 5 0,-9-1 0,-4 2 0,-3-6 0,-1 6 0,-21-1 0,-14 8 0,-13 0 0,-12 3 0,7 2 0,7 5 0,13 12 0,8 9 0,4 16 0,7 16 0,4 1 0,7 6 0,2-6 0,1-1 0,0-6 0,0-8 0,9-5 0,12-10 0,25-8 0,25-13 0,5-2 0,-5-1 0,-9 0 0,-20 0 0,-6-4 0,-15-21 0,0-9 0</inkml:trace>
  <inkml:trace contextRef="#ctx0" brushRef="#br0" timeOffset="1763">3302 446 24575,'0'0'0</inkml:trace>
  <inkml:trace contextRef="#ctx0" brushRef="#br0" timeOffset="3100">3724 393 24575,'0'0'0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7:34.71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159 127 24575,'24'97'0,"-10"-20"0,8-10 0,3-3 0,8 4 0,2-4 0,-7 0 0,1-7 0,-7-5 0,-4-7 0,-3-14 0,-5-6 0,-4-10 0,-29-9 0,-12-7 0</inkml:trace>
  <inkml:trace contextRef="#ctx0" brushRef="#br0" timeOffset="240">1 572 24575,'97'-18'0,"-2"8"0,-8 6 0,-2 4 0,-13-1 0,-16-3 0,-13-1 0,-8-30 0,-2-4 0</inkml:trace>
  <inkml:trace contextRef="#ctx0" brushRef="#br0" timeOffset="801">646 12 24575,'-18'48'0,"8"5"0,6 14 0,4 11 0,0 5 0,0 5 0,0-11 0,0-3 0,0-13 0,0-8 0,0-11 0,0-10 0,0-10 0,0-16 0,5-40 0,2-3 0,7-27 0,10 1 0,11 3 0,7 1 0,11 9 0,-5 14 0,-2 11 0,-5 12 0,-5 10 0,-4 8 0,-15 12 0,4 16 0,-10 24 0,2 0 0,-3 0 0,-3 0 0,1 3 0,-1-7 0,3-7 0,0-12 0,-3-6 0,7-9 0,-2-4 0</inkml:trace>
  <inkml:trace contextRef="#ctx0" brushRef="#br0" timeOffset="1050">1313 350 24575,'17'35'0,"5"0"0,-8 15 0,3-7 0,12-1 0,-6-4 0,2-6 0,-9-4 0,-5 0 0,-5-3 0,-6 3 0,-24-9 0,-15-4 0,-25-10 0</inkml:trace>
  <inkml:trace contextRef="#ctx0" brushRef="#br0" timeOffset="1223">1208 0 24575,'0'0'0</inkml:trace>
  <inkml:trace contextRef="#ctx0" brushRef="#br0" timeOffset="1717">2064 286 24575,'-53'-20'0,"-1"-1"0,-27-4 0,31 17 0,14 8 0,5 0 0,2 0 0,3 13 0,5 12 0,6 6 0,4 15 0,6-7 0,5-4 0,7-8 0,7-5 0,23-1 0,23-4 0,7 8 0,11 3 0,-13 11 0,-9 3 0,-18 7 0,-17-3 0,-9-3 0,-12-8 0,-5 2 0,-9-13 0,-19-1 0,-24-13 0,-3-4 0,0-2 0,11-3 0,7-1 0,16-5 0,5-2 0,7-2 0,-6-16 0,-3-3 0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7:33.639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22 0 24575,'-12'58'0,"2"-1"0,10 10 0,5 2 0,2 12 0,-2-2 0,-2-2 0,0 5 0,0-11 0,-2 0 0,3-18 0,-2-8 0,2-9 0,-3-16 0,2-6 0,3-14 0,0-1 0</inkml:trace>
  <inkml:trace contextRef="#ctx0" brushRef="#br0" timeOffset="655">424 720 24575,'0'42'0,"0"-7"0,0-11 0,0-23 0,0-19 0,0-20 0,0-9 0,0-10 0,0-5 0,0-5 0,6 6 0,4 8 0,4 9 0,4 9 0,5 11 0,-1 7 0,-2 5 0,-3 5 0,-4 2 0,1 5 0,3 13 0,0 12 0,1 13 0,3 18 0,-1 4 0,8 7 0,-3-3 0,3-1 0,-8-10 0,1-11 0,-8-10 0,-2-11 0,0-9 0,-4-9 0,-3-6 0,6-26 0,-4-11 0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8:14.51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0 207 24575,'6'29'0,"-2"6"0,-3 5 0,-1 6 0,0 0 0,0-8 0,0-7 0,0-6 0,5-8 0,2-6 0,-3-13 0,0-13 0,-3-15 0,-1-20 0,0-5 0,0-1 0,0 4 0,0 6 0,0 9 0,0 5 0,0 13 0,0 8 0,0 3 0,5 16 0,7 10 0,9 21 0,20-5 0,15 1 0,9-14 0,6 1 0,-10-10 0,-12-4 0,-9-4 0,-15-4 0,-2 0 0,-9 0 0,1-10 0,-5-8 0,8-11 0,-1-10 0,15 2 0,0 2 0,11 0 0,7 3 0,-5 4 0,-7 10 0,-7 3 0,-13 4 0,-3 5 0,-9 9 0,-3 11 0,-2 9 0,-1 16 0,0 7 0,0 5 0,0 2 0,5 0 0,2-1 0,11-5 0,3-4 0,6-10 0,-2-9 0,-4-6 0,-3-4 0,-7-6 0,0-1 0,-5-9 0,-6 1 0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8:12.028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117 64 24575,'-24'79'0,"10"-5"0,3-1 0,1-6 0,-4-1 0,-4-6 0,8-13 0,6-12 0,-1-8 0,2-9 0,-1-17 0,4-17 0,0-20 0,3-13 0,4-7 0,15-2 0,17-2 0,3 0 0,8-3 0,-7 10 0,-1 7 0,-10 9 0,-11 13 0,-4 4 0,-7 9 0,1 2 0,0 2 0,-1 2 0,1 5 0,4 2 0,3 5 0,-5 11 0,1 14 0,-5 9 0,5 8 0,-3 10 0,-4 1 0,-1 4 0,-3-8 0,3 0 0,5-3 0,-2-7 0,-2-7 0,3-5 0,-3-13 0,2-2 0,2-8 0,-1-5 0,-4-11 0,-2-8 0,-3-2 0,-15-19 0,-4-1 0</inkml:trace>
  <inkml:trace contextRef="#ctx0" brushRef="#br0" timeOffset="266">65 445 24575,'90'12'0,"-2"-5"0,-12-6 0,-9-4 0,-7-3 0,-7-5 0,0-4 0,0-3 0,4-6 0,2-3 0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8:24.468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32 11 24575,'-9'58'0,"1"1"0,-1-7 0,3-3 0,6 7 0,0-5 0,0-2 0,0-4 0,0 1 0,2-9 0,1-5 0,8-7 0,6-11 0,9-5 0,6-9 0,6 0 0,7 0 0,2-22 0,3-10 0,-4-8 0,-7 1 0,-5 1 0,-10 6 0,-4 7 0,-9 11 0,0 7 0,-6 21 0,1 5 0,-2 16 0,0 2 0,4-2 0,0-6 0,-5-8 0,6-9 0,-2-8 0,2-8 0,2-20 0,-6-7 0,-1-18 0,-3-1 0,-1-3 0,0 0 0,0 0 0,0 1 0,0-1 0,4 10 0,-1 8 0,5 9 0,0 12 0,1 5 0,2 9 0,18 33 0,5 8 0</inkml:trace>
  <inkml:trace contextRef="#ctx0" brushRef="#br0" timeOffset="894">932 358 24575,'12'50'0,"-3"2"0,-9-10 0,0 1 0,0 7 0,0-6 0,0-5 0,0-2 0,0-20 0,0 1 0,0-17 0,0-18 0,0-15 0,0-14 0,0 0 0,0-2 0,0 2 0,0 1 0,0 10 0,1 6 0,3 7 0,2 6 0,4 5 0,1 6 0,-1 1 0,-4 12 0,4 12 0,-3 12 0,2 4 0,2-4 0,-1-1 0,1-14 0,-1 0 0,1-14 0,-1 1 0,1-4 0,3-1 0,0-3 0,5-13 0,-1-8 0,2-10 0,1 3 0,0 2 0,-4-5 0,0 19 0,1 2 0,-1 39 0,5 21 0,0 25 0,-4-1 0,3-6 0,-7-4 0,0-15 0,-3-14 0,-1-11 0,1-2 0,-1-10 0,1-4 0,9-3 0,2-1 0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8:16.920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64 95 24575,'-35'82'0,"13"-8"0,15 0 0,7-4 0,7 0 0,8-10 0,1-4 0,9-6 0,-6-6 0,-2-8 0,-2-7 0,0-11 0,-1-8 0,-7-6 0,3-6 0,4-5 0,-4-11 0,4-18 0,-3 2 0,6-8 0,-3 2 0,4-2 0,-5 5 0,1 5 0,-6 14 0,-1 7 0,0 17 0,4 10 0,0 21 0,-1 9 0,15 0 0,-2-14 0,56-10 0,-26-39 0,21-25 0,-26-22 0,-27-11 0,-6-3 0,-8 6 0,-4 4 0,-2 13 0,-1 9 0,0 11 0,0 0 0,5 8 0,2 9 0,7 3 0,3 4 0</inkml:trace>
  <inkml:trace contextRef="#ctx0" brushRef="#br0" timeOffset="683">932 614 24575,'-1'52'0,"-3"-3"0,-1-9 0,-2-5 0,3-10 0,4 0 0,-5-8 0,4-15 0,-4-20 0,5-21 0,1-15 0,3-13 0,9-3 0,11 3 0,7 1 0,8 6 0,-8 14 0,-6 14 0,-4 11 0,-3 14 0,-6 2 0,-5 5 0,0 8 0,3 10 0,1 11 0,0 14 0,-3 0 0,2-7 0,-1 4 0,5-2 0,-2 2 0,-2-1 0,1 2 0,-1-2 0,-3-10 0,0 0 0,-4-13 0,-17-10 0,-10-13 0</inkml:trace>
  <inkml:trace contextRef="#ctx0" brushRef="#br0" timeOffset="933">1058 678 24575,'31'-6'0,"1"2"0,-5 3 0,4-4 0,-4-1 0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8:42.71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1 286 24575,'67'0'0,"7"0"0,1 0 0,10 0 0,-9 0 0,-5 0 0,14-5 0,-32 2 0,0-1 0,-2 0 0,-1-1 0,7 0 0,-1-1 0,43-3 0,-14 2 0,-35 4 0,1 1 0,2 2 0,0 0 0,45 0 0,-13 0 0,-17 0 0,-18 0 0,-14-1 0,-15-2 0,-4 1 0,-7-1 0,-27 2 0,-8 1 0</inkml:trace>
  <inkml:trace contextRef="#ctx0" brushRef="#br0" timeOffset="768">753 0 24575,'19'77'0,"-5"-17"0,0-12 0,4 1 0,-1 8 0,4 3 0,-2-3 0,6 0 0,-4-10 0,-3-8 0,-3-5 0,-4-13 0,4-7 0,-13-19 0,2-6 0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8:37.854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1 0 24575,'17'51'0,"1"0"0,19 36 0,-20-51 0,15-3 0,17 12 0,10-2 0,8 6 0,-5 8 0,2 3 0,-11 17 0,-14 1 0,-2 10 0,-1 0 0,-7-37 0,5 0 0,10 3 0,4-2 0,0 1 0,3-1 0,4 1 0,3 0 0,3 3 0,1 2-206,-4 3 1,0 1 0,9 2 0,2-1 205,4 4 0,2 0 0,-25-21 0,1-1 0,-2 2 0,0 2 0,-1 1 0,0-1 0,19 18 0,2-1 0,-16-20 0,3 0 0,1 0 0,8 0 0,2-1 0,-1 0-226,-6-2 0,0 1 0,0 0 0,1 2 0,1 0 0,-1 0 226,1-2 0,0-1 0,-2 1 0,-7-2 0,-1 1 0,1 0 0,10 3 0,2-1 0,1 2 0,8 2 0,2 2 0,-2-1 0,-9-2 0,-1 0 0,1 1 0,7 3 0,3 0 0,-2-1 0,-6-6 0,0 0 0,-4-1 0,-7-2 0,-3 1 0,2-2 0,6 0 0,1-1 0,2-1 0,1-1 0,0-1 0,0 1 0,-4-1 0,0-1 0,0 0 0,7-2 0,1 0 0,-2-2 0,23 13 0,-4-2 0,-58-28 0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8:30.696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0 1 24575,'38'17'0,"8"-1"0,0-13 0,4 10 0,3 12 0,-9 13 0,-6 14 0,-6 12 0,-7 3 0,9 18 0,-2-1 0,-5-37 0,6 0 0,4 3 0,3-1 0,5 1 0,1-2 0,2-4 0,-1 0 0,-3 5 0,-3 3 0,-11-2 0,0 2 0,7 8 0,2 2 0,4 1 0,2 1 0,6-2 0,3-1 0,6-1 0,0 0 0,-6 1 0,-3 1 0,-9-4 0,0 1 0,8 7 0,3 0-107,4-4 1,2-1-1,-5 2 1,-1-1 106,-2-6 0,0 1 0,3 5 0,0 1 0,2 3 0,1-1 0,4-2 0,2 0 0,4 0 0,0 1 0,-1-2 0,-2 0 0,-5 0 0,-1 0 0,6 1 0,4 0 0,7-3 0,1 0 0,-4 1 0,-3 1 0,-7-5 0,0-1 0,4-1 0,2-1 0,8 1 0,0 0 0,-8-3 0,-2 2 0,-12-5 0,1 0 0,7 0 0,4-2 0,7-4 0,-1-2 0,-10-2 0,-4 0 0,-12-7 0,-1-1 0,7 1 0,2-1 0,8-1 0,0 0 0,-6-2 0,-2 0 0,-3-3 0,-3-1 0,34 27 0,-18-5 0,11-5 0,10-6 0,3-6 0,7-5 0,-18-6 0,-14-4 0,-24-3 213,-11-4 0,-11 1-213,-3-5 0,-7 6 0,2-8 0,-2 2 0,12-1 0,4-2 0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8:04.02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191 1 24575,'-47'30'0,"19"14"0,42 16 0,1 13 0,3 12 0,-11-36 0,-2 3 0,0 5 0,0 2 0,1 5 0,-2 3 0,-2 4 0,-1 2 0,3 3 0,1 0 0,-2 1 0,1 1 0,0 0 0,1 1 0,1-2 0,-1 1 0,-2 10 0,0 1-302,-1 1 0,-1 0 1,-3 9-1,-3 0 302,-2-1 0,-4 1 0,3-30 0,-2-1 0,-1 1 0,-2 1 0,-2 0 0,1-2 0,-4 28 0,3-4 0,5-8 0,2-2 0,2-2 0,2-1 7,3-5 1,2 0 0,-1 0 0,0 0-8,0-1 0,0-1 0,0 0 0,0 1 0,0 2 0,0 1 0,0-1 0,0-2 0,0 0 0,0-1 0,-1-5 0,-1-1 0,-1-4 0,-1-1 0,-1-3 0,0-1 0,-4-3 0,0 1 0,2 3 0,2 0 0,1 2 0,1 0 0,1 2 0,1 0 0,-3-1 0,0 1 0,3 3 0,0 1 0,-1-4 0,1-1 0,0 1 0,0-3 450,1 40 0,0-4-450,0-17 0,0-6 138,0-9 0,0-9-138,0-8 0,0-2 0,0-2 0,-3-6 0,-1-4 0,1-2 0,3-9 0,0-2 0,5-14 0,15 0 0,36-10 0,29-2 0,10-2 0,0-2 0,-10 1 0,-15-1 0,26-6 0,-40 8 0,1 0 0,-4 1 0,-1 2 0,0 2 0,-1 1 0,-1 0 0,1-1 0,48-7 0,-40 6 0,3 0 0,3-1 0,0 1 0,-6 1 0,-3 1 0,29-4 0,-31 2 0,1-1 0,7-1 0,0 0 0,-3 0 0,0 1 0,-6 2 0,-1 1 0,3 0 0,0 2 0,1 0 0,1 2 0,0-1 0,1 0 0,9 0 0,0 0 0,-7-2 0,-1-1 0,-7-1 0,2 1 0,8 0 0,3 1 0,7 0 0,0 1 0,-10-2 0,-4 1 0,27-2 0,14 1 0,-47 3 0,1 0 0,3 0 0,1 0 0,2 0 0,-1 0 0,40 0 0,-16 0 0,-32 0 0,3 0 0,7 0 0,0 0 0,-5 0 0,-2 0 0,35 0 0,-8-5 0,-13-2 0,6 1 0,1-1 0,10 1 0,1-1 0,-8-1 0,-20 4 0,-10-3 0,-12 4 0,10-1 0,8 4 0,16-1 0,12-2 0,-1 1 0,-9-1 0,-15 2 0,-14 1 0,-9 0 0,-12 0 0,-1 0 0,5 0 0,2 0 0,15 0 0,7 0 0,7 0 0,1 0 0,-4 0 0,-14 0 0,-3 0 0,-19 0 0,-2 0 0,-6 4 0,-8-7 0,-2 2 0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8:01.944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85 0 24575,'-17'54'0,"6"3"0,8 10 0,3 7 0,0 9 0,0 5 0,0 9 0,0-40 0,0 2 0,0 1 0,0 0 0,0 8 0,0 2 0,0 3 0,0 0 0,0-1 0,0 0 0,0 3 0,0 0 0,0-5 0,0 1 0,0 7 0,0 0 0,0-4 0,0 0 0,-1 6 0,0 1-230,0 0 0,-1 1 0,1 9 0,1 1 230,-2-2 0,0 0 0,1 4 0,1-1 0,0-9 0,0-2 0,0 0 0,0-2 0,0-5 0,0-2 0,0-1 0,0-3 35,0-5 0,0-1 1,0 4-1,0 0-35,0 0 0,0 1 0,0 3 0,0 0 0,0-2 0,0-1 0,0 1 0,0-1 0,0-4 0,0-1 0,0-3 0,0-1 0,0-8 0,0 0 0,0 44 0,0-7 0,0-3 0,0-4 0,0 1 0,0-4 0,0 0 345,0-4 1,0-1-346,0-3 0,0-7 44,0-11 0,0-8-44,0-9 0,-1-3 0,-3-4 0,2 2 0,-5-6 0,0 5 0,-4-5 0,5 4 0,3-3 0,2 5 0,1-2 0,0 2 0,0 2 0,0-3 0,0 3 0,0-11 0,0 4 0,0-5 0,0-3 0,0-2 0,0-5 0,4 1 0,3 0 0,3-4 0,0 0 0,7-5 0,4 2 0,23-3 0,19-1 0,22 0 0,-34 0 0,0 0 0,41 0 0,-15 0 0,8 0 0,7 0 0,-42 0 0,1 0 0,5 0 0,1 0 0,-5-1 0,-1 1 0,34-4 0,-27 3 0,4 0 0,5-2 0,0-1 0,-6-1 0,-2-1 0,-6-1 0,0 0 0,9 1 0,2 1 0,4 1 0,1 1 0,-4 2 0,-2 0 0,-3-1 0,0 0 0,0 2 0,0-1 0,-2 1 0,1 0 0,-1 0 0,1 0 0,7 0 0,-1 0 0,-9 0 0,-3 0 0,32 0 0,-30 4 0,3 0 0,7 2 0,0-1 0,-5 0 0,-2-2 0,-6-1 0,2 0 0,9-1 0,4-1 0,7 0 0,0 0 0,-8 0 0,-1 0 0,-5 0 0,0 0 0,0 0 0,0 0 0,-2 0 0,0 0 0,1 0 0,1 0 0,2 0 0,-1 0 0,-4 0 0,-2 0 0,33 0 0,-34 0 0,2-1 0,4-1 0,0 0 0,-5 0 0,-2-2 0,31-6 0,-14-1 0,-17 1 0,-10 0 0,-8 3 0,0 3 0,0 4 0,4 0 0,7 0 0,-3-6 0,-4-5 0,0-23 0,-17-11 0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8:27.661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0 24575,'43'71'0,"-15"-8"0,-15-4 0,-6 12 0,-2 0 0,-5 10 0,0-8 0,0 1 0,0-7 0,0 0 0,0-8 0,0-6 0,0-12 0,0-12 0,4-6 0,3-12 0,3-3 0,5-8 0,3 0 0,-2 0 0,2 0 0,-2 0 0,2 0 0,3 0 0,0 0 0,6-1 0,8-3 0,4-2 0,7-4 0,2-1 0,5 1 0,-8 4 0,-3 2 0,-11 3 0,-3 1 0,-4 0 0,-4 0 0,-3 0 0,-1 0 0,-6 0 0,1 0 0,-1 0 0,-4 24 0,-1 5 0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8:20.019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0 24575,'12'40'0,"-5"1"0,-5 3 0,-1 5 0,3 1 0,1 5 0,2 1 0,2-4 0,-2-6 0,1-5 0,-1-5 0,3-6 0,-3-9 0,11-8 0,3-2 0,7-8 0,0 1 0,-3-3 0,-4-1 0,0-1 0,-3-3 0,-3-2 0,-1-4 0,0 3 0,-3 0 0,7 4 0,-4 0 0,1-2 0,3 2 0,-4-1 0,3 4 0,-6 0 0,3 0 0,-5 0 0,26-19 0,-1-4 0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0:14.300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70 24575,'0'55'0,"0"-3"0,0-17 0,0-2 0,0 2 0,0-2 0,0-1 0,1 1 0,2 2 0,2-2 0,2 2 0,1 5 0,-4-1 0,-1 3 0,-3-6 0,0 1 0,0-5 0,0-4 0,0-10 0,5-8 0,-4 0 0,5-6 0,-2 4 0,2 1 0,4-3 0,1 0 0,-1-2 0,1-4 0,1 0 0,2 0 0,-1-14 0,4-7 0,0-12 0,0-6 0,2-3 0,-5-4 0,0 4 0,-3 0 0,1 4 0,2 6 0,-2 10 0,2 4 0,-6 10 0,-1 4 0,2 3 0,9 1 0,-3 4 0,10 6 0,-1 13 0,4 16 0,1 0 0,-4 0 0,-2-2 0,-5-6 0,-3 0 0,-4-3 0,-4-7 0,0-6 0,-1-4 0,1 0 0,2-5 0,-7-16 0,1-11 0,-1-12 0,2-6 0,-2-3 0,5-4 0,-3-2 0,3-5 0,-1 1 0,1 3 0,1-6 0,-4 2 0,4-6 0,-1 3 0,-2 10 0,-2 10 0,0 9 0,0 10 0,3 6 0,0 16 0,13 35 0,-2 16 0</inkml:trace>
  <inkml:trace contextRef="#ctx0" brushRef="#br0" timeOffset="916">974 621 24575,'-35'53'0,"7"-7"0,8-12 0,2 1 0,-4 5 0,4-1 0,-4 1 0,4-5 0,4-11 0,3-3 0,6-7 0,5-4 0,0-8 0,0-18 0,2-13 0,5-17 0,8 1 0,10-4 0,6 6 0,0 0 0,-1 2 0,5 6 0,-13 4 0,3 7 0,-10 6 0,-1 4 0,-2 7 0,-1 3 0,-1 3 0,1 1 0,-2 7 0,-2 7 0,3 17 0,-3 15 0,2 4 0,2 3 0,-5-1 0,-3-3 0,-2-11 0,-1-10 0,0-4 0,5-8 0,-32-5 0,-3-7 0</inkml:trace>
  <inkml:trace contextRef="#ctx0" brushRef="#br0" timeOffset="1197">657 969 24575,'54'-17'0,"-2"2"0,-10 15 0,1 0 0,3 0 0,-7-1 0,0-2 0,-5-27 0,-2-10 0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0:10.198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1 24575,'0'0'0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0:08.176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91 24575,'11'48'0,"-4"12"0,-4 12 0,-3 13 0,0-10 0,0-5 0,0-18 0,0-9 0,5-15 0,2-11 0,10-6 0,4-11 0,6-1 0,-2-3 0,6-11 0,-7-10 0,6-9 0,-13-5 0,1-5 0,-7-2 0,-1 1 0,1 6 0,-2 12 0,-2 10 0,-2 4 0,0 9 0,3 9 0,5 11 0,1 9 0,7 7 0,0-2 0,11-1 0,-10-1 0,7-7 0,-8-2 0,0-13 0,-7-3 0,-2-2 0,-2-1 0,0-2 0,-3-5 0,-2-6 0,-5-12 0,0-8 0,0-9 0,0-1 0,0-7 0,0 1 0,0-4 0,0 6 0,0 5 0,0 6 0,0 12 0,0 4 0,0 9 0,0 0 0,4 6 0,16 14 0,9 9 0</inkml:trace>
  <inkml:trace contextRef="#ctx0" brushRef="#br0" timeOffset="1015">858 366 24575,'-6'44'0,"3"-5"0,1-5 0,2-3 0,0 4 0,0-4 0,0 6 0,0-9 0,0-3 0,0-8 0,-8-31 0,-2-11 0,1-17 0,6-4 0,2 0 0,1 4 0,0 4 0,0 3 0,4 9 0,3 9 0,-1-2 0,1 8 0,-3 0 0,3 3 0,0 4 0,4 4 0,4 6 0,2 4 0,7 10 0,1 8 0,1-2 0,-2-1 0,-9-6 0,3-2 0,-7-8 0,3-2 0,-6-5 0,-1-2 0,0-1 0,4-3 0,-1-11 0,1-10 0,8-9 0,2-5 0,6 3 0,-2 1 0,-2 10 0,-5 4 0,-3 7 0,-4 0 0,-5 2 0,-2 18 0,-4 13 0,0 16 0,0 11 0,0 7 0,0-3 0,0-4 0,0 1 0,0-12 0,0 1 0,0-15 0,0 1 0,0-8 0,0 0 0,5-22 0,1-5 0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0:44.923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169 0 24575,'-23'90'0,"9"-20"0,8-16 0,2-4 0,1-1 0,-8 7 0,2-1 0,-9-3 0,2-13 0,-2-7 0,3-17 0,4-8 0,2-5 0,2-6 0,2-7 0,5-16 0,0-11 0,0-5 0,0-6 0,1-4 0,3-3 0,3 4 0,7 6 0,-1 8 0,4 7 0,-7 8 0,0 9 0,-1 2 0,1 5 0,1 0 0,-4 5 0,0-2 0,0 3 0,2 4 0,-2 4 0,3 8 0,-3 10 0,0 4 0,4-1 0,0 7 0,7 4 0,1 2 0,-5 2 0,0-6 0,-3-1 0,-6-5 0,-1-2 0,2-12 0,1-6 0,2-4 0,2 0 0,0-2 0,-6-15 0,0-1 0</inkml:trace>
  <inkml:trace contextRef="#ctx0" brushRef="#br0" timeOffset="310">137 424 24575,'0'0'0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0:40.749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11 64 24575,'-3'51'0,"0"0"0,0 38 0,1-17 0,2-1 0,0-9 0,0-9 0,0-14 0,0-11 0,0-9 0,0-22 0,0-12 0,0-20 0,0-8 0,0-10 0,0-5 0,0-5 0,0 4 0,0 2 0,0 10 0,0 9 0,0 3 0,0 14 0,5 10 0,2 15 0,3 13 0,-3 13 0,0 13 0,4-6 0,7 2 0,3-4 0,4-6 0,-2-4 0,6-14 0,-5-3 0,5-8 0,-9 0 0,1 0 0,-1-1 0,4-2 0,-6-9 0,0-9 0,2-6 0,-3-9 0,6-5 0,-6-5 0,0 9 0,0 5 0,-4 11 0,1 0 0,-3 6 0,-4 1 0,2 7 0,-1 4 0,1 2 0,2 1 0,-2 3 0,-2 8 0,-2 15 0,-5 16 0,3 4 0,1 0 0,-1 2 0,-3 5 0,0-2 0,0-1 0,0-5 0,0-10 0,0-9 0,0-12 0,0-7 0,0-2 0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0:31.751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0 1 24575,'27'44'0,"6"2"0,-29-42 0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0:01.416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54 2985 24575,'-6'-20'0,"1"-2"0,5-10 0,0 1 0,0-1 0,0-2 0,0 2 0,0-1 0,0 8 0,0-5 0,0-2 0,0 0 0,0-3 0,0-5 0,0 1 0,1-8 0,3 5 0,-2-3 0,5 3 0,-4-5 0,0-3 0,-2 0 0,-1 0 0,0 0 0,0 4 0,0 6 0,0 8 0,0 5 0,0 6 0,0 0 0,0 0 0,4-6 0,-1-5 0,2-8 0,-1-6 0,-3-9 0,2-2 0,-1 2 0,-2 2 0,0 5 0,0 6 0,0 8 0,0 2 0,0-1 0,0-2 0,0-9 0,0 2 0,0-6 0,0 2 0,0-5 0,0 2 0,0 2 0,0 1 0,-4 6 0,1 1 0,-5 0 0,5-3 0,-1 4 0,4 3 0,0-3 0,0 0 0,0 1 0,0 2 0,0 2 0,0 1 0,0-2 0,0 2 0,0 3 0,0 8 0,0 0 0,0-1 0,0-3 0,0-4 0,0-5 0,0-1 0,0 1 0,0 6 0,0 6 0,0 8 0,0 3 0,0 0 0,0 0 0,0 1 0,0 3 0,0 0 0,0 0 0,0-4 0,0 1 0,0-1 0,-28 29 0,-7 6 0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0:37.652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9462 1 24575,'-6'84'0,"2"-13"0,4-43 0,-5 4 0,-2 3 0,-7 5 0,-4-1 0,-9 3 0,-8 4 0,-17 1 0,-15 3 0,-7-3 0,0-5 0,9 0 0,16 1 0,-1 4 0,4 2 0,-19 3 0,21-26 0,-1 1 0,1 1 0,-1 0 0,-5 0 0,1 1 0,6 0 0,2 2 0,-37 25 0,32-25 0,-2-1 0,-8 1 0,-1-2 0,3-1 0,1-1 0,0 2 0,0-1 0,-3 0 0,-2 2 0,-2 3 0,0 1 0,1-2 0,-1-1 0,-6 1 0,-2 0 0,2 2 0,-1 1 0,2 0 0,0 0 0,0 0 0,-2 0 0,-10 2 0,-1 0 0,2 1 0,0 2-118,3 2 0,2 0 1,3-2-1,-1-1 118,-4 0 0,-2 0 0,-6 4 0,-1 1 0,3-2 0,2 0 0,4 1 0,2 0 0,2-2 0,0-1 0,-9 3 0,-1 0 0,0-1 0,2 1 0,6 2 0,0-1 0,5-5 0,-2 0 0,-9 3 0,-1 2 0,-2 0 0,1 0 0,2-2 0,2 0 0,9-1 0,-2 0 0,-8 0 0,-3-1 0,-2-2 0,0 1 0,5 2 0,4 0 0,13-6 0,1 0 0,-8 2 0,-2-1 0,-7 3 0,-2 0 0,7-5 0,3 1 0,9 0 0,-1 1 0,-7-3 0,-3-2 0,-8 3 0,-1-1 0,8 0 0,4 0 0,9-3 0,1 0 0,-10 1 0,-1 0 0,-6 5 0,1-1 0,7-3 0,3-2 0,16-5 0,0 0 0,-10 1 0,-3-2 0,-2 0 0,-1-2 0,4-2 0,2-1 0,2-1 0,2-1 0,-36 8 0,17 7 0,-16-9 0,-5 9 0,-2-6 0,3 2 0,11 3 235,13 0 1,-3 7-236,-7-6 0,-6 4 0,34-20 0,0 0 0,-33 14 0,12-5 0,10-5 0,10 5 0,-5-8 0,-5 8 0,-9-5 0,-16 1 0,-11 2 0,4-6 0,14 6 0,41-7 0,-11 15 0,8 2 0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0:34.617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1 0 24575,'29'69'0,"8"-7"0,-20-48 0,15 4 0,3 0 0,1-6 0,-1-2 0,5 0 0,-1 4 0,-4-2 0,-7 2 0,-5-5 0,-2 2 0,0 1 0,-3 5 0,-5 4 0,1 1 0,-4 0 0,8 6 0,-8-3 0,5 3 0,-6-4 0,5 0 0,-2 0 0,-2 0 0,10-5 0,5 2 0,7-3 0,7 0 0,8 4 0,9-4 0,6 8 0,-5-5 0,-4 3 0,-14 1 0,-8-5 0,-6 5 0,-3-4 0,0 7 0,1-3 0,5 3 0,16 4 0,16 3 0,8 5 0,10-1 0,-14 6 0,-4 0 0,-12 0 0,-12-6 0,0 2 0,-4-2 0,16-3 0,16 0 0,12 0 0,12-1 0,-10 2 0,-11-2 0,-12 6 0,-9 5 0,13 4 0,8-5 0,18 6 0,-38-26 0,1-1 0,38 23 0,-12-1 0,-7 1 0,-7-1 0,21 5 0,-34-26 0,1-1 0,-1 0 0,-1 0 0,35 26 0,-13-4 0,-15 3 0,-1-3 0,1 3 0,22-5 0,-30-23 0,2 0 0,-1 2 0,0 0 0,31 19 0,-7 11 0,-10 0 0,13 7 0,-30-29 0,2-2 0,0-2 0,3-1 0,3-1 0,0-1 0,38 21 0,-15-3 0,-30-19 0,2 0 0,1 0 0,1 0 0,3 0 0,0 0 0,1-2 0,-1 0 0,-4 2 0,-1 1 0,28 26 0,-31-24 0,3-1 0,3 2 0,1-1 0,1 1 0,1-1 0,0 1 0,-1-1 0,-3 0 0,-2 1 0,31 26 0,-26-25 0,4-1 0,5 0 0,0-1 0,-4-1 0,-1 0 0,-6-6 0,0 0 0,0 2 0,1 1 0,3-1 0,0 0 0,2 0 0,2 0 0,3 2 0,0 0 0,-8-1 0,-2 0 0,24 20 0,-29-20 0,3-2 0,4 2 0,2-1 0,0-2 0,1-2 0,3-1 0,0 0 0,-5 0 0,-3 1 0,31 15 0,-30-15 0,4 1 0,5 1 0,0 1 0,-5 0 0,-2 0 0,35 15 0,-10 4 0,-11-4 0,13-1 0,11-6 0,3-1 0,-2-2 0,-11-6 0,-21 2 0,8-4 0,3 4 0,21-1 0,-43-6 0,1 0 0,39 9 0,-19 2 0,-8 0 0,-6-4 0,17 3 0,8-7 0,4 0 0,-1 0 0,-11-4 0,-13 1 0,-13 3 0,-15 0 0,3-1 0,-3-2 0,7-1 0,0 1 0,2-6 0,1 3 0,-4-8 0,-3 1 0,-7 6 0,-2 2 0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0:56.440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5568 140 24575,'90'-29'0,"-27"11"0,-30 7 0,-12 10 0,-7-2 0,7 11 0,2 4 0</inkml:trace>
  <inkml:trace contextRef="#ctx0" brushRef="#br0" timeOffset="405">6203 86 24575,'91'-24'0,"-11"6"0,-45 18 0,7 0 0,21 0 0,7 0 0</inkml:trace>
  <inkml:trace contextRef="#ctx0" brushRef="#br0" timeOffset="735">7113 33 24575,'55'-6'0,"0"0"0,26-1 0,-31 5 0,-18 2 0,-6 0 0,6 0 0,7 0 0,23 0 0,14 0 0</inkml:trace>
  <inkml:trace contextRef="#ctx0" brushRef="#br0" timeOffset="1033">8194 22 24575,'52'-6'0,"-1"0"0,34-1 0,-18 4 0,-28 3 0,1 0 0,-8 0 0,-1 0 0,29 0 0,1 0 0</inkml:trace>
  <inkml:trace contextRef="#ctx0" brushRef="#br0" timeOffset="2779">5081 159 24575,'-90'-18'0,"10"4"0,45 14 0,-1 0 0,1 0 0,0 0 0,6 0 0,-15 0 0,-6 0 0</inkml:trace>
  <inkml:trace contextRef="#ctx0" brushRef="#br0" timeOffset="2959">4044 202 24575,'-88'-5'0,"28"1"0,24 3 0,18 1 0,1 0 0,0 0 0,-10 5 0,-6 0 0</inkml:trace>
  <inkml:trace contextRef="#ctx0" brushRef="#br0" timeOffset="3309">3334 244 24575,'-52'-3'0,"-1"0"0,-21-1 0,34 3 0,12 1 0,-11-3 0,-10-1 0,-9 1 0,-9 3 0,-7 0 0,-6 0 0</inkml:trace>
  <inkml:trace contextRef="#ctx0" brushRef="#br0" timeOffset="3642">2064 319 24575,'-58'-24'0,"1"1"0,-28-5 0,22 23 0,9 11 0</inkml:trace>
  <inkml:trace contextRef="#ctx0" brushRef="#br0" timeOffset="3985">1387 223 24575,'-94'-18'0,"16"7"0,13 9 0,9 6 0,4 0 0,6 3 0,11 3 0,3-3 0,8-3 0,-12 15 0,3-1 0</inkml:trace>
  <inkml:trace contextRef="#ctx0" brushRef="#br0" timeOffset="4336">540 266 24575,'0'0'0</inkml:trace>
  <inkml:trace contextRef="#ctx0" brushRef="#br0" timeOffset="4585">0 276 24575,'0'0'0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0:57.798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54 24575,'54'-15'0,"1"0"0,39-8 0,-37 23 0,-2 0 0,-13 0 0,1 0 0,-1 0 0,26 5 0,14 1 0</inkml:trace>
  <inkml:trace contextRef="#ctx0" brushRef="#br0" timeOffset="327">1398 54 24575,'68'-30'0,"-19"13"0,-18 11 0,-1 25 0,3 4 0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9:52.470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1781 7514 24575,'28'0'0,"23"0"0,47 0 0,-3 0 0,-40 0 0,3 0 0,7 0 0,1 0 0,-8 0 0,-1 0 0,42 0 0,-35 0 0,3 0 0,6 0 0,-1 0 0,-5 0 0,-2-1 0,-8 0 0,2-1 0,16-1 0,4 0 0,4-2 0,0-1 0,-1 1 0,-2 0 0,-9-1 0,-1 1 0,5 0 0,1-1 0,8 1 0,1 0 0,-2 0 0,-1 0 0,-7 2 0,-2-1 0,-5 2 0,0 0 0,12 1 0,3 2 0,1-1 0,1 0 0,-1 0 0,-2 0 0,-11 0 0,-1 0 0,6 0 0,3 0 0,10-1 0,2 0-103,-4 0 0,-1-1 0,-4 1 0,-2 1 103,-9-2 0,-1 0 0,4 1 0,0 1 0,9 0 0,0 0 0,0 0 0,-2 0 0,-6 0 0,-2 0 0,-6 0 0,1 0 0,10 0 0,3 0 0,8 0 0,-1-1 0,-5-1 0,-3 0 0,-7 1 0,0 0 0,-5-2 0,1-1 0,12 0 0,2 0 0,-2-3 0,0 0 0,-3 2 0,-2 1 0,-11-1 0,0 0 0,9 1 0,1 1 0,4-1 0,0 1 0,-4-2 0,-3 1 0,-13 3 0,-1-1 0,11-2 0,3 1 0,6 1 0,-1 0 0,-9 0 0,-3 0 0,-14 0 0,0 0 0,14 1 0,2 1 0,5-2 0,1 0 0,-6 0 0,-3 0 0,-13 0 0,1 0 0,12 0 0,3-1 0,4 1 0,-1 1 0,-4 0 0,-2 1 0,-13-2 0,0 0 0,3 1 0,1 1 0,4 0 0,-1 0 0,-2 0 0,1 0 0,5 0 0,-1 0 0,-8 0 0,-4 0 0,26 0 0,19 0 103,-42 0 0,1 0 0,-1 0 0,0 0-103,47 0 0,-13 0 0,-19 0 0,1 0 0,9 0 0,10 0 0,5 0 0,-26 0 0,5 0 0,6 0 0,1 0 0,-9 0 0,-2 0 0,3 0 0,-6 0 0,12 0 0,-27 0 0,-13 0 0,-14 0 0,-6 0 0,-5 0 0,-6-5 0,0-2 0,-5-7 0,4-3 0,-1-8 0,5-2 0,0-5 0,1-4 0,2-3 0,-6-4 0,-1-2 0,2 0 0,1-4 0,2-4 0,2-4 0,-2 1 0,-2 3 0,-2-4 0,-5 1 0,0 0 0,0 3 0,0 0 0,0 0 0,0-7 0,0 0 0,0-14 0,0 0 0,0-12 0,0-6 0,0 41 0,0-1 0,0-3 0,0 0 0,0-4 0,0-2 0,0 1 0,0 0 0,0-2 0,0 0 0,0 5 0,0 1 0,0-3 0,0 0 0,0 3 0,0-1 0,0-7 0,0-1 0,0-3 0,0-2 0,0-2 0,0-1 0,0-3 0,0 0 0,0-3 0,0-1 0,0-3 0,0 0 0,0 3 0,0 2 0,0 3 0,0 1 0,0 1 0,0 2 0,0 7 0,0 1 0,0-1 0,0 1 0,0-1 0,0 1 0,0-1 0,0 1 0,0-2 0,0-1 0,0-5 0,0-1 0,0 1 0,0 1 0,0-4 0,0 0 0,0 3 0,0 0 0,0-2 0,0 1 0,0 6 0,0 1 0,0-1 0,0 2 0,0 3 0,0 2 0,-2-3 0,0 1 0,1 5 0,-1-1 0,0 0 0,0-1 0,2 5 0,0 0 0,-1 1 0,-1 1 0,-2-44 0,1 4 0,3 3 0,-1 11 0,-3 7 0,2 10 0,-5 7 0,4 4 0,0 3 0,2-1 0,1-3 0,0-1 0,0 1 0,0 0 0,0 0 0,0 8 0,0 7 0,0 3 0,0 4 0,0 3 0,0 7 0,0-1 0,0 5 0,0-4 0,0 0 0,0 1 0,0 0 0,0-1 0,0-3 0,0 1 0,0 2 0,0 7 0,0 4 0,0 0 0,9-13 0,3-3 0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1:28.691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0 24575,'0'55'0,"0"-9"0,0-14 0,0-7 0,5-4 0,2 4 0,1-4 0,-1 10 0,-2 8 0,-10 9 0,-1 11 0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1:10.21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191 267 24575,'30'-18'0,"-1"8"0,-2 1 0,-10 2 0,1-3 0,-11-4 0,-2 1 0,-2-5 0,-2 2 0,-1-2 0,-14-1 0,-7 5 0,-2-2 0,-2 5 0,4-5 0,3 5 0,-1 3 0,5 4 0,0 3 0,-1 13 0,-3 9 0,-5 13 0,-2 12 0,1 4 0,7 0 0,-1 2 0,7 1 0,3-3 0,8-4 0,7-3 0,7-11 0,8-5 0,9-13 0,-6-4 0,0-10 0,-5 0 0,4 0 0,2 0 0,-1 0 0,2-6 0,-6-5 0,17-18 0,-4-10 0</inkml:trace>
  <inkml:trace contextRef="#ctx0" brushRef="#br0" timeOffset="644">731 194 24575,'-86'-38'0,"19"24"0,23 29 0,9 28 0,13 4 0,7 6 0,8-3 0,7-4 0,12-7 0,9-14 0,12-10 0,10-12 0,-5-1 0,-9-2 0,-7-12 0,-4-9 0,-6-9 0,3-9 0,-5 3 0,-3 4 0,3 0 0,-3 1 0,-3 8 0,0 6 0,-3 4 0,-1 2 0,0 57 0,0-8 0,0 46 0,0-12 0,0-1 0,0-6 0,0 2 0,0-7 0,0-3 0,0-9 0,0-6 0,0-9 0,5-16 0,1-8 0</inkml:trace>
  <inkml:trace contextRef="#ctx0" brushRef="#br0" timeOffset="1316">1385 118 24575,'-12'61'0,"3"-4"0,9-18 0,11-8 0,10 4 0,5-17 0,10-4 0,0-9 0,-1-2 0,1-3 0,-5-3 0,0-22 0,-3-14 0,-4-9 0,-10-5 0,0 9 0,-7 6 0,-2 13 0,-2 7 0,3 10 0,0 8 0,1 20 0,0 12 0,0 7 0,4 3 0,3-4 0,0-3 0,11-7 0,3-3 0,8-12 0,10-6 0,1-5 0,3-2 0,-8-1 0,-7-3 0,-9-11 0,-8-10 0,-4-9 0,-11-5 0,1-8 0,-4-5 0,0 5 0,0 1 0,0 16 0,0 13 0,0 13 0,0 5 0</inkml:trace>
  <inkml:trace contextRef="#ctx0" brushRef="#br0" timeOffset="1856">2665 159 24575,'-17'-58'0,"-5"10"0,-27 38 0,9 0 0,1 3 0,6 5 0,5 9 0,7 20 0,7 19 0,3 4 0,4 7 0,2-6 0,5-5 0,0-10 0,0-15 0,13-9 0,12-9 0,15-3 0,17-3 0,1-16 0,-5-9 0,-6-12 0,-15 1 0,-8-2 0,-17 9 0,-3 4 0,-4 10 0,0 6 0,0 5 0,5 19 0,1 6 0,5 20 0,-1 4 0,1 0 0,3-8 0,0-2 0,1-13 0,-1-5 0,3-7 0,18-7 0,4 0 0</inkml:trace>
  <inkml:trace contextRef="#ctx0" brushRef="#br0" timeOffset="2490">3418 150 24575,'-94'-17'0,"3"3"0,31 14 0,4 0 0,3 0 0,10 0 0,12 0 0,5 20 0,8 11 0,8 8 0,6 7 0,3-7 0,1-4 0,0-11 0,0-7 0,26-8 0,16-6 0,19-2 0,13-1 0,-6-10 0,-15-8 0,-9-4 0,-19-10 0,-10 7 0,-12-3 0,-1 6 0,-2 4 0,0 3 0,0 18 0,0 9 0,0 16 0,9 6 0,5 2 0,-1 4 0,-2-2 0,-2 8 0,-5 4 0,-1-2 0,-3 1 0,-1-1 0,-3 2 0,-7-12 0,-11-10 0,-13-14 0,-11-7 0,-8-5 0,-2-2 0,4-7 0,6-7 0,21-15 0,11-14 0,10 3 0,4-10 0,0 0 0</inkml:trace>
  <inkml:trace contextRef="#ctx0" brushRef="#br0" timeOffset="2989">3501 223 24575,'59'5'0,"2"-1"0,-4-8 0,-2-11 0,-6-10 0,-9 2 0,-11 2 0,-8 0 0,-11 3 0,-4-2 0,-1 0 0,-5 2 0,-2 1 0,-5 6 0,-10-2 0,-19 7 0,-44 50 0,36-3 0,3 6 0,4-8 0,8 3 0,17 15 0,15-2 0,25-3 0,21-24 0,12-9 0,17-19 0,-24-3 0,-15-4 0,-19-5 0,-25-13 0,-6-2 0</inkml:trace>
  <inkml:trace contextRef="#ctx0" brushRef="#br0" timeOffset="3707">625 1749 24575,'0'-86'0,"0"19"0,0 13 0,0 1 0,0-6 0,0-8 0,1 2 0,2-2 0,7 6 0,4 8 0,6 10 0,1 18 0,1 6 0,7 12 0,-9 5 0,1 9 0,-8 14 0,-3 14 0,-4 10 0,-15 12 0,-3 8 0</inkml:trace>
  <inkml:trace contextRef="#ctx0" brushRef="#br0" timeOffset="3891">594 1514 24575,'0'0'0</inkml:trace>
  <inkml:trace contextRef="#ctx0" brushRef="#br0" timeOffset="4341">1261 1409 24575,'-66'-59'0,"0"13"0,17 50 0,-2 13 0,2 15 0,7 9 0,11 12 0,10-3 0,10-1 0,6-10 0,9-4 0,25-11 0,17-10 0,10-7 0,4-4 0,-11-9 0,-11-8 0,-13-5 0,-7-12 0,-6 5 0,-5-6 0,-3 11 0,-4 0 0,0 3 0,0 0 0,0 3 0,-4-14 0,-2-5 0</inkml:trace>
  <inkml:trace contextRef="#ctx0" brushRef="#br0" timeOffset="4732">1342 1260 24575,'6'69'0,"-2"-9"0,-3-7 0,-1-11 0,0 2 0,0-9 0,0-4 0,0-7 0,0-15 0,0-13 0,0-21 0,1-3 0,3-11 0,7 2 0,11-2 0,5 4 0,8 6 0,5 5 0,2 6 0,-5 3 0,-9 4 0,5-9 0,4-2 0</inkml:trace>
  <inkml:trace contextRef="#ctx0" brushRef="#br0" timeOffset="7585">1956 923 24575,'-12'9'0,"3"6"0,9 6 0,0 6 0,0-6 0,0 14 0,0 0 0,0 8 0,0-4 0,0 2 0,0 1 0,0 3 0,0-3 0,1 2 0,3-9 0,2 5 0,4-1 0,4-8 0,0-2 0,1-2 0,-5-3 0,1-4 0,-1-6 0,1-6 0,-15-4 0,-6-4 0,-6-6 0,-5-4 0,7-3 0,-3-8 0,0 2 0,3-6 0,3-2 0,4-1 0,5-1 0,-2-7 0,3 0 0,1-14 0,0 5 0,0-5 0,0 7 0,0 0 0,0 2 0,0 6 0,0 2 0,0 1 0,7-2 0,7-8 0,5 8 0,13 2 0,-6 8 0,6 3 0,-8 5 0,1 5 0,1 5 0,-1 3 0,3 2 0,-4 1 0,1 2 0,-4 5 0,-3 0 0,0 7 0,-4 6 0,3 1 0,-7 11 0,0 0 0,3 7 0,5-1 0,-6 7 0,-2 1 0,0 9 0,4 2 0,-4-2 0,1-2 0,0-3 0,-4-7 0,-3-2 0,0-13 0,-3-1 0,-1-13 0,1-1 0,3-6 0,-17-26 0,0-10 0</inkml:trace>
  <inkml:trace contextRef="#ctx0" brushRef="#br0" timeOffset="7890">1820 1409 24575,'70'-30'0,"3"7"0,-9 23 0,-2-6 0,1-5 0,-10-3 0,-10-3 0,-12 1 0,-9 6 0,-1 13 0,-5 4 0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1:02.716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0 202 24575,'54'-12'0,"-1"2"0,24 10 0,-17 0 0,-12 0 0,-13 0 0,-11 0 0,-7 0 0,-4 0 0,-2 0 0,0-4 0,-4-10 0,0-8 0,-5 2 0,1 3 0,-1-1 0,-13-2 0,-7 3 0,-6 1 0,-8 6 0,-3 4 0,-1 2 0,1 0 0,3 0 0,1 1 0,-1 3 0,5 18 0,2 11 0,8 6 0,2 7 0,8-3 0,4 3 0,2-1 0,1-5 0,13 1 0,11-5 0,12-4 0,13-10 0,-2-4 0,-12-7 0,-2-2 0,-15-5 0,-5 0 0,1 0 0,-5-5 0,-3-10 0,-7-7 0</inkml:trace>
  <inkml:trace contextRef="#ctx0" brushRef="#br0" timeOffset="702">942 265 24575,'-29'-44'0,"-1"0"0,-26-9 0,-2 35 0,2 18 0,5 5 0,9 2 0,17 17 0,11 7 0,6 7 0,1 1 0,2 2 0,5-2 0,4-4 0,6-3 0,23-15 0,24-10 0,-1-4 0,4-3 0,-10-1 0,-8-3 0,-14-10 0,-10-7 0,-7-6 0,-3 2 0,-4-2 0,-4 6 0,0-3 0,0 7 0,0 9 0,0 8 0,1 18 0,3 18 0,-3 8 0,3 6 0,-2 5 0,2 1 0,0 1 0,3-4 0,2-6 0,-6-5 0,1-5 0,-4-9 0,0-11 0,0-6 0,4-12 0,2 0 0</inkml:trace>
  <inkml:trace contextRef="#ctx0" brushRef="#br0" timeOffset="1467">1270 159 24575,'6'54'0,"1"-2"0,0-10 0,9-4 0,8-3 0,8-6 0,-4-5 0,4-11 0,-7-6 0,-2-4 0,-5-3 0,-3 0 0,-4 0 0,-1-6 0,1-5 0,-2-16 0,-2-8 0,-2-6 0,-5 5 0,0 0 0,0 8 0,0 4 0,0 14 0,0 13 0,0 14 0,1 16 0,3 9 0,2-5 0,4-1 0,7-7 0,4-1 0,5-6 0,6-5 0,3-6 0,0-11 0,-1 0 0,-6 0 0,-1-4 0,-9-6 0,-1-9 0,-14-16 0,1-7 0,-4-3 0,0-3 0,0 3 0,0 11 0,0 2 0,0 12 0,0 6 0,1 7 0,2 3 0,17-2 0,9 0 0</inkml:trace>
  <inkml:trace contextRef="#ctx0" brushRef="#br0" timeOffset="2060">2233 265 24575,'-89'-35'0,"34"28"0,34 27 0,17 20 0,4-1 0,0-2 0,0-9 0,0-3 0,0-7 0,8-8 0,3-6 0,2-8 0,-3-3 0,-3-14 0,1-4 0,-1-9 0,3 6 0,-4-3 0,-2 10 0,-3 3 0,-1 7 0,4 5 0,2 11 0,0 11 0,-2 12 0,2 2 0,1-2 0,3 1 0,4-4 0,0 0 0,8-4 0,1-5 0,23 9 0,3-2 0</inkml:trace>
  <inkml:trace contextRef="#ctx0" brushRef="#br0" timeOffset="2701">2658 329 24575,'-40'-36'0,"0"1"0,-32-10 0,47 67 0,3 7 0,8 10 0,5-2 0,9-1 0,8-12 0,9 1 0,8-11 0,10-3 0,-2-5 0,-12-6 0,-2 0 0,-8 0 0,-2-3 0,-2-4 0,-2-6 0,-5-11 0,0 0 0,0-4 0,0 9 0,0-1 0,4 22 0,-1 12 0,5 14 0,-1 17 0,3 7 0,0 5 0,0 4 0,-3-1 0,-2-4 0,-5-3 0,0-6 0,0-8 0,0-7 0,0-8 0,-9-4 0,-8-6 0,-13-4 0,-19-10 0,-1 0 0,-6 0 0,14-10 0,10-4 0,14-13 0,15-4 0,39-27 0,11-3 0</inkml:trace>
  <inkml:trace contextRef="#ctx0" brushRef="#br0" timeOffset="3268">2741 319 24575,'79'-6'0,"2"3"0,3 1 0,4 2 0,-17 0 0,-26 0 0,-10 0 0,-19-4 0,-7-7 0,-9-7 0,0-5 0,0-2 0,-15-3 0,-10 3 0,-12-1 0,-9 9 0,-3-1 0,3 11 0,-4 2 0,4 2 0,-2 15 0,6 12 0,5 13 0,9 16 0,9 3 0,2 1 0,5-3 0,5-8 0,2-3 0,5-11 0,5-7 0,9-11 0,41-7 0,34-4 0,5-2 0,-6-1 0,-22 0 0,-28 0 0,-15-4 0,-18-2 0</inkml:trace>
  <inkml:trace contextRef="#ctx0" brushRef="#br0" timeOffset="3982">488 1482 24575,'-12'-69'0,"5"9"0,5 9 0,2-2 0,0-1 0,0-2 0,0 5 0,0-2 0,1 17 0,3 4 0,3 13 0,7 9 0,2 4 0,6 6 0,5 0 0,4 0 0,5 13 0,2 4 0,-5 13 0,-12-2 0,-6 24 0,-15-2 0</inkml:trace>
  <inkml:trace contextRef="#ctx0" brushRef="#br0" timeOffset="4168">498 1271 24575,'76'-12'0,"-2"5"0,-8 4 0,-2 3 0,-6 0 0,-5 0 0</inkml:trace>
  <inkml:trace contextRef="#ctx0" brushRef="#br0" timeOffset="4600">1175 1302 24575,'-50'-70'0,"11"27"0,12 29 0,7 25 0,2 6 0,0 9 0,8 10 0,2-3 0,8 2 0,0-3 0,0-4 0,1-4 0,2-6 0,3-7 0,5-8 0,3-2 0,0-1 0,7 0 0,-3 0 0,-1-14 0,-6-7 0,-2-8 0,-2-7 0,3 4 0,-3-4 0,1 13 0,6 5 0,10-4 0,13-1 0</inkml:trace>
  <inkml:trace contextRef="#ctx0" brushRef="#br0" timeOffset="5030">1440 1186 24575,'29'32'0,"-5"4"0,-24 3 0,0-3 0,0 0 0,0-5 0,0-2 0,0-4 0,0-18 0,0-10 0,0-22 0,3-3 0,1-11 0,4 5 0,-1-1 0,4 8 0,3 6 0,-4 4 0,8 7 0,-3 4 0,25-13 0,-1 1 0</inkml:trace>
  <inkml:trace contextRef="#ctx0" brushRef="#br0" timeOffset="5816">2022 1154 24575,'6'72'0,"-2"-10"0,-4-23 0,0-3 0,0 7 0,0-12 0,0 5 0,0-17 0,0-2 0,5-11 0,-4-6 0,4-21 0,-5-14 0,0-14 0,0-3 0,0-12 0,0 1 0,0 10 0,0 7 0,0 22 0,0 7 0,5 12 0,2 5 0,-3 14 0,6 13 0,-3 12 0,3 1 0,5-1 0,2-9 0,8-9 0,0-4 0,6-7 0,5-4 0,9-2 0,4-3 0,4-1 0,-2-13 0,-1-12 0,-9-8 0,-9-16 0,-14 9 0,-7 1 0,-7 11 0,-1 7 0,-2 19 0,-1 23 0,0 21 0,0 9 0,0 5 0,0-2 0,0 3 0,0-6 0,0-5 0,0-5 0,0-9 0,5-10 0,2-4 0,-2-5 0,4 7 0,-3 2 0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49:58.978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975 7811 24575,'-40'-12'0,"2"2"0,24 10 0,-5 0 0,1 0 0,-2 0 0,-1 0 0,4 0 0,-1 0 0,5 0 0,-1 0 0,2 0 0,2 0 0,-2 0 0,-2 0 0,2 0 0,-2 0 0,2 0 0,2 0 0,-6 0 0,4 0 0,-2 0 0,3 0 0,0 0 0,0 0 0,1 0 0,-1 0 0,1 0 0,-1 0 0,0 0 0,-3 4 0,0-1 0,0 1 0,4-4 0,-1 0 0,0 0 0,1 0 0,-1 0 0,-1 0 0,-2 0 0,-1 0 0,-3 0 0,-2 0 0,3 0 0,0 1 0,0 3 0,-1-3 0,-2 4 0,2-5 0,3 0 0,5 0 0,1 0 0,-1 0 0,2 3 0,-7 1 0,4-1 0,0-3 0,1 0 0,-1 0 0,0 0 0,1 0 0,-1 0 0,1 0 0,-1 0 0,0 0 0,1 0 0,-1 0 0,1 0 0,4 5 0,-4-4 0,5 8 0,-1-12 0,1-5 0,5-10 0,0-6 0,0 3 0,0 7 0,0-3 0,0 2 0,0-2 0,0-3 0,0 2 0,0-10 0,0-4 0,0-5 0,0 1 0,0 1 0,0 3 0,0 4 0,0 0 0,0 1 0,0-1 0,0-7 0,0 4 0,0-8 0,0 0 0,0-3 0,0-4 0,0-4 0,0-6 0,0 5 0,0-1 0,0 2 0,0 1 0,0-2 0,0 5 0,0 1 0,0 2 0,0-4 0,0-2 0,0 1 0,0-2 0,0 5 0,0 0 0,0-4 0,0 0 0,3 1 0,1-2 0,0 6 0,-4-2 0,0 4 0,0 3 0,0-6 0,0 3 0,0-1 0,0 1 0,0-1 0,0-7 0,0 0 0,0 4 0,0 0 0,0 4 0,0-4 0,0 0 0,0 8 0,0 6 0,0 10 0,0-3 0,0 7 0,0-4 0,0-7 0,0 1 0,0-6 0,0-2 0,0 3 0,0-2 0,0 5 0,0 5 0,0-3 0,0 7 0,0-5 0,0 4 0,0-8 0,0 5 0,0-5 0,0 5 0,0 0 0,0 4 0,0-6 0,0 2 0,0-10 0,0 7 0,0-9 0,0 2 0,0-7 0,0 3 0,0-1 0,0 5 0,0-6 0,0-5 0,0-11 0,0-3 0,3-4 0,1-3 0,3 1 0,-4 9 0,4-2 0,-3 7 0,3-4 0,-4 7 0,6-4 0,-2-3 0,2 3 0,2 0 0,-6 0 0,-1 3 0,-3 2 0,-1-1 0,0 2 0,0-6 0,0-1 0,0-6 0,0-1 0,0 4 0,4 0 0,-1 0 0,2 2 0,-2-5 0,2 0 0,2-4 0,1 0 0,-7 54 0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1:29.08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0 24575,'5'82'0,"-1"-22"0,-3-28 0,-1-10 0,0 13 0,0-1 0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0:47.127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318 326 24575,'6'20'0,"-3"12"0,-10 14 0,-15 8 0,-13 2 0,-5 4 0,-2-3 0,0-4 0,-1-4 0,10-9 0,5-1 0,10-11 0,8-7 0,4-4 0,6-21 0,0-12 0,18-17 0,6-9 0,13-4 0,2 0 0,0-13 0,0-1 0,-6-8 0,-5 1 0,-4 9 0,1 9 0,-7 10 0,0 7 0,-8 15 0,0 10 0,-2 4 0,3 3 0,0 1 0,-1 3 0,-3 17 0,0 14 0,0 14 0,4 7 0,4 0 0,3-3 0,3-8 0,4-3 0,-2-11 0,5-3 0,-4-9 0,1-5 0,-8-3 0,-3-4 0,-3 2 0,-4-2 0,2 3 0,-7 4 0,1 0 0,-2 3 0,-1-2 0,-23-1 0,-11 6 0,-25 2 0</inkml:trace>
  <inkml:trace contextRef="#ctx0" brushRef="#br0" timeOffset="314">107 656 24575,'55'6'0,"-2"-2"0,1-3 0,-8-1 0,-10 0 0,-7 0 0,-11-1 0,-4-3 0,-1 2 0,2-5 0,-4 4 0,19-15 0,-2 0 0</inkml:trace>
  <inkml:trace contextRef="#ctx0" brushRef="#br0" timeOffset="752">550 0 24575,'39'6'0,"3"8"0,-13 0 0,2 9 0,-6 1 0,-5 6 0,-6-2 0,-2 3 0,-6 10 0,-1 2 0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1:29.436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0 24575,'9'51'0,"-1"-1"0,7 38 0,-15-49 0,0-2 0,4-6 0,2 1 0</inkml:trace>
  <inkml:trace contextRef="#ctx0" brushRef="#br0" timeOffset="265">97 273 24575,'0'74'0,"0"-3"0,0-43 0,0 5 0,0-5 0,0-3 0,0-4 0,0 24 0,0 1 0</inkml:trace>
  <inkml:trace contextRef="#ctx0" brushRef="#br0" timeOffset="517">22 952 24575,'0'0'0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0:42.301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1 276 24575,'35'69'0,"-14"-6"0,-14-2 0,-7 3 0,4 6 0,-1-3 0,5-7 0,-1-7 0,3-12 0,0-16 0,1-5 0,-5-16 0,-3-8 0,-1-17 0,-2-18 0,0-12 0,0-3 0,3-5 0,4-7 0,4-1 0,3 3 0,-2 6 0,5 9 0,30 4 0,-7 38 0,-5 14 0,-2 31 0,-8 18 0,-1 9 0,-10-5 0,0-8 0,-4-10 0,1-11 0,0-14 0,-1-6 0,1-11 0,-1 0 0,1 0 0,3-11 0,0-6 0,-3-15 0,-4-7 0,1-10 0,6-1 0,-3 1 0,-1 0 0,1 5 0,-4 16 0,2 4 0,2 14 0,-2 4 0,5 2 0,1 6 0,9 5 0,3 14 0,2 14 0,-1 14 0,3 8 0,-9-1 0,2 1 0,-5-4 0,-1-4 0,-6-8 0,-5-9 0,-5-10 0,6-15 0,-4-14 0,-1-6 0,-3-15 0,5-19 0,1-8 0</inkml:trace>
  <inkml:trace contextRef="#ctx0" brushRef="#br0" timeOffset="279">985 0 24575,'12'55'0,"-3"-3"0,-9-17 0,0-5 0,0 2 0,0-12 0,0-3 0,-5 10 0,-1 2 0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2:13.99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7182 1641 24575,'-57'-12'0,"4"5"0,1 5 0,6 2 0,8 0 0,7 0 0,0 0 0,-4 0 0,-19-6 0,-17-5 0,-13 4 0,-12-3 0,9 3 0,13 0 0,-6 2 0,-1 5 0,-8 0 0,-3 0 0,6 0 0,16 0 0,5 0 0,5 0 0,-24 0 0,-14 0 0,-1 0 0,4 0 0,12 0 0,13 0 0,-7 0 0,-7 0 0,-2 0 0,1 0 0,13 0 0,20 0 0,7 0 0,13 0 0,-3 0 0,7 0 0,-12 0 0,-10 0 0,-1 1 0,-2 3 0,1 0 0,2 3 0,10 2 0,12-6 0,8 2 0,13-2 0,-2-1 0,24 2 0,10-4 0,12 0 0,13 0 0,-3 0 0,-5 0 0,-5-1 0,-6-2 0,-5-2 0,-8-2 0,1-7 0,-5 0 0,-1-2 0,-6-1 0,2 4 0,-2-1 0,3-2 0,0 2 0,-4 0 0,-2 4 0,2 4 0,-10 1 0,-11 7 0,-17 5 0,-16 2 0,-9 8 0,-7-3 0,-3 4 0,5-2 0,10 2 0,9 1 0,11-5 0,11 5 0,11-2 0,4-1 0,6-1 0,0-4 0,0-1 0,0 5 0,0 1 0,0 1 0,1-1 0,3-6 0,10 1 0,7-1 0,13 1 0,5 0 0,-3-2 0,3-2 0,-10 7 0,-4 0 0,-8 6 0,-7 5 0,-4-3 0,-34 32 0,-7 3 0</inkml:trace>
  <inkml:trace contextRef="#ctx0" brushRef="#br0" timeOffset="1566">907 255 24575,'6'83'0,"-1"-6"0,-5-32 0,0 4 0,0 4 0,5-1 0,2 1 0,1-1 0,-1-3 0,-2-11 0,-5-10 0,0-9 0,9-13 0,3-7 0</inkml:trace>
  <inkml:trace contextRef="#ctx0" brushRef="#br0" timeOffset="1965">865 298 24575,'39'-32'0,"0"-1"0,36-17 0,-26 53 0,2 4 0,-2 7 0,-8 5 0,-9 2 0,-10 6 0,-7-5 0,-8 1 0,-4-2 0,-16 4 0,-15 0 0,-26-1 0,-24-2 0,1-10 0,10-1 0,7-4 0,14 0 0,9-2 0,7 0 0,3 0 0</inkml:trace>
  <inkml:trace contextRef="#ctx0" brushRef="#br0" timeOffset="2467">1319 403 24575,'34'-6'0,"3"1"0,-20 5 0,6-5 0,-6-2 0,-5-2 0,-1-2 0,-8 0 0,1-3 0,-3 2 0,-1-2 0,-1-2 0,-3 2 0,1-6 0,-8-1 0,-2 5 0,-3 0 0,2 13 0,1 2 0,-2 1 0,8 9 0,0 12 0,1 9 0,3 19 0,-1 4 0,4 3 0,0-4 0,0-6 0,2-11 0,1-10 0,22-10 0,5-15 0,20 0 0,-1 0 0,4-19 0,0-4 0</inkml:trace>
  <inkml:trace contextRef="#ctx0" brushRef="#br0" timeOffset="2916">1977 392 24575,'-54'-66'0,"19"24"0,4 23 0,0 19 0,-12 11 0,-3 6 0,10 10 0,8 5 0,14 1 0,7-8 0,18-2 0,18-5 0,7 2 0,17-2 0,-7-2 0,-11 2 0,-6-7 0,-11 0 0,-3-5 0,-9-14 0,-2-9 0,-3-10 0,-1-8 0,0 3 0,0-7 0,14 2 0,4-11 0</inkml:trace>
  <inkml:trace contextRef="#ctx0" brushRef="#br0" timeOffset="3232">2146 257 24575,'11'70'0,"-4"-6"0,-4-8 0,-3-3 0,-1 3 0,-3 1 0,3-3 0,-3-8 0,3-3 0,1-11 0,0-2 0,0-9 0,0-5 0,0-5 0,0-7 0</inkml:trace>
  <inkml:trace contextRef="#ctx0" brushRef="#br0" timeOffset="3574">2040 340 24575,'77'-23'0,"-3"4"0,-28 19 0,-2 5 0,-9 2 0,-1 7 0,-9 3 0,-9 3 0,-5 2 0,-8-5 0,1 1 0,-4 1 0,-4 5 0,-31-1 0,-21 1 0,-15 0 0,-6-6 0,19-5 0,19-13 0,33-15 0,15-2 0</inkml:trace>
  <inkml:trace contextRef="#ctx0" brushRef="#br0" timeOffset="3900">2493 1 24575,'35'60'0,"-5"2"0,-27-9 0,3 4 0,5 7 0,-6-5 0,-1-3 0,-2-6 0,2-5 0,-2-10 0,5-7 0,5-14 0,19 0 0,7-8 0</inkml:trace>
  <inkml:trace contextRef="#ctx0" brushRef="#br0" timeOffset="4399">2884 403 24575,'69'-30'0,"-9"6"0,-36 20 0,-1-3 0,1-7 0,-6 2 0,-4-2 0,-3-1 0,-4 1 0,-3-9 0,-4 2 0,-9 5 0,-5 2 0,-4 5 0,1-1 0,-3 4 0,2 6 0,-1 2 0,2 5 0,-2 10 0,5 11 0,0 11 0,3 3 0,5 6 0,3-2 0,1-5 0,2-5 0,10-5 0,4-2 0,8-8 0,3-7 0,2-7 0,-6-4 0,0 0 0,-10 0 0,-12 13 0,-11 6 0</inkml:trace>
  <inkml:trace contextRef="#ctx0" brushRef="#br0" timeOffset="5175">157 1567 24575,'44'-38'0,"0"1"0,27-30 0,-71 49 0,-5 3 0,-2 1 0,-4 3 0,-3 4 0,-3 2 0,-8 5 0,-7 4 0,-7 6 0,-5 8 0,-2 14 0,8 8 0,13 2 0,13 4 0,19 0 0,21-5 0,14-2 0,4-5 0,-7-13 0,-5 0 0,-9-10 0,-1-3 0,-6-8 0,-2 0 0,2 0 0,1-2 0,6-5 0,11-19 0,8-13 0</inkml:trace>
  <inkml:trace contextRef="#ctx0" brushRef="#br0" timeOffset="5891">526 1409 24575,'18'45'0,"0"-3"0,-1-8 0,4-2 0,-4-1 0,-3-7 0,-2-8 0,-6-18 0,-3-15 0,-2-13 0,-1-8 0,0 1 0,0 2 0,6 8 0,5 6 0,3 5 0,4 9 0,-2 3 0,-2 4 0,-2 11 0,2 11 0,1 5 0,-1 11 0,1-5 0,-5-1 0,1-5 0,-1-6 0,1-9 0,-5-7 0,-2-17 0,-4-9 0,0-6 0,0-9 0,15 4 0,6-4 0,10 9 0,5 6 0,0 6 0,-1 8 0,-3 2 0,0 5 0,-3 18 0,-7 6 0,-4 13 0,-7 2 0,0-10 0,-1-1 0,2-12 0,2-2 0,1-7 0,3-7 0,11-5 0,0-1 0</inkml:trace>
  <inkml:trace contextRef="#ctx0" brushRef="#br0" timeOffset="6165">1310 1588 24575,'17'-52'0,"1"-1"0,10-21 0,-28 120 0,0-1 0,0 4 0,5-1 0,2 2 0,2 2 0,2-3 0,-1-8 0,1-6 0,0-15 0,-1-9 0,-4-12 0,3-19 0,-3-14 0</inkml:trace>
  <inkml:trace contextRef="#ctx0" brushRef="#br0" timeOffset="6483">1372 1324 24575,'69'-18'0,"-2"7"0,-4 15 0,-7 10 0,-3 4 0,-14 10 0,-11 2 0,-17 2 0,-5 1 0,-6-8 0,-22-2 0,-13-5 0,-17-4 0,-11-7 0,8-2 0,12-5 0,10 0 0,12-19 0,6-5 0</inkml:trace>
  <inkml:trace contextRef="#ctx0" brushRef="#br0" timeOffset="6783">1818 1101 24575,'41'66'0,"-17"-9"0,-15-7 0,-9-4 0,0-1 0,0-7 0,0-2 0,0-8 0,4-5 0,3-8 0,7-6 0,12 0 0,7 3 0</inkml:trace>
  <inkml:trace contextRef="#ctx0" brushRef="#br0" timeOffset="7175">2389 1398 24575,'-47'-83'0,"-2"34"0,-6 32 0,3 17 0,5 6 0,15 5 0,7 5 0,15 9 0,4 3 0,2 8 0,8-6 0,10-2 0,22-5 0,24-9 0,-1-7 0,-6 0 0,-12-5 0,-13-2 0,-7 0 0,-10 0 0,-5-4 0,-3-4 0,-1-4 0,-2-3 0,0 1 0,0 4 0,-15-15 0,-2-3 0</inkml:trace>
  <inkml:trace contextRef="#ctx0" brushRef="#br0" timeOffset="7649">2482 1281 24575,'12'55'0,"-3"-8"0,-9-18 0,10-10 0,4-2 0,2-5 0,6-5 0,-2-2 0,8-5 0,-4 0 0,5 0 0,-6-10 0,2-4 0,-7-13 0,-4-5 0,-3 1 0,0-1 0,-5 12 0,-3-1 0,-1 7 0,-2 16 0,0 12 0,-5 17 0,-2 18 0,-7 6 0,-4 2 0,7-2 0,4-6 0,5-10 0,2-7 0,0-12 0,5-5 0,15-24 0,8-9 0</inkml:trace>
  <inkml:trace contextRef="#ctx0" brushRef="#br0" timeOffset="8126">3001 1378 24575,'59'-23'0,"-10"9"0,-5 9 0,-9 5 0,-9 0 0,-9 0 0,-4 0 0,-7-9 0,-2-5 0,-6-3 0,-5-4 0,-6 3 0,-11-3 0,-1 1 0,-7 6 0,11 5 0,-4 5 0,6 3 0,-1 12 0,2 6 0,4 17 0,7 12 0,2 1 0,5 3 0,0-3 0,0-2 0,0-7 0,0-10 0,6-10 0,4-4 0,10-7 0,9-7 0,5 0 0,1 0 0,14 0 0,1 0 0</inkml:trace>
  <inkml:trace contextRef="#ctx0" brushRef="#br0" timeOffset="8742">3584 1484 24575,'-34'-47'0,"1"0"0,-27-22 0,28 79 0,6 13 0,5 5 0,9 8 0,9-4 0,3 2 0,3-2 0,20-13 0,8-5 0,6-9 0,-5-2 0,-6-2 0,-5-1 0,-1-6 0,-6-4 0,3-12 0,-2-14 0,-3-3 0,-4-10 0,-4-4 0,-4-3 0,0 3 0,0 3 0,-3 5 0,-1 2 0,1 13 0,3 16 0,0 16 0,0 19 0,0 21 0,0 14 0,0 7 0,0-1 0,0 2 0,4-11 0,3-11 0,3-7 0,0-10 0,1-1 0,0-10 0,-6 0 0,0 1 0,-5 2 0</inkml:trace>
  <inkml:trace contextRef="#ctx0" brushRef="#br0" timeOffset="9467">854 2392 24575,'12'25'0,"-5"0"0,-3 3 0,-1-3 0,3 5 0,5-5 0,-3-4 0,3-14 0,0-2 0,7-5 0,-3 0 0,15 5 0,4 1 0</inkml:trace>
  <inkml:trace contextRef="#ctx0" brushRef="#br0" timeOffset="9674">854 2107 24575,'0'0'0</inkml:trace>
  <inkml:trace contextRef="#ctx0" brushRef="#br0" timeOffset="10217">1151 2340 24575,'29'40'0,"1"1"0,5 19 0,-23-35 0,-12-10 0,0-6 0,0-13 0,0-8 0,0-20 0,3-1 0,1-6 0,7 5 0,0-1 0,2 8 0,-3 5 0,-2 7 0,-1 8 0,0 2 0,3 5 0,1 0 0,-1 0 0,-1 13 0,1 5 0,0 14 0,7 3 0,-7-3 0,0 0 0,-1-11 0,1 0 0,1-7 0,4-3 0,16 7 0,7 0 0</inkml:trace>
  <inkml:trace contextRef="#ctx0" brushRef="#br0" timeOffset="12375">2431 1961 24575,'-6'25'0,"2"8"0,4 10 0,-6 1 0,-5 9 0,-12-1 0,-9 8 0,-2-6 0,2-1 0,7-5 0,1-5 0,6-14 0,1-4 0,2-14 0,12 0 0,-1-12 0,9-5 0,2-15 0,7-8 0,3-9 0,4-5 0,4-10 0,-1 1 0,4-4 0,-3 3 0,2 5 0,-6 2 0,2 11 0,-9 3 0,-1 16 0,-6 2 0,2 9 0,-2 1 0,3 4 0,0 4 0,6 11 0,1 10 0,6 10 0,5 8 0,9 2 0,13 5 0,4-11 0,-1-8 0,-5-11 0,-13-2 0,-5-4 0,-13 0 0,-6-4 0,-8 4 0,-3-4 0,-3 8 0,-36 4 0,-13 5 0</inkml:trace>
  <inkml:trace contextRef="#ctx0" brushRef="#br0" timeOffset="12634">2186 2467 24575,'53'-36'0,"0"8"0,-6 12 0,-5 1 0,-2 0 0,-1 1 0,1 1 0,9 6 0,1 2 0,7-18 0,2-7 0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1:31.92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95 24575,'66'55'0,"-10"-20"0,-15-23 0,-9-9 0,-2 2 0,-5-2 0,0 6 0,-4-2 0,-5-3 0,-1 0 0,5-3 0,1-1 0,13 0 0,5 0 0,12 0 0,13 0 0,-1 0 0,4 0 0,-8 0 0,-6 0 0,-9 0 0,-9 0 0,3 0 0,7 0 0,18 0 0,25 0 0,-8 0 0,1 0 0,-16 0 0,-16 0 0,-7 0 0,-10 0 0,12 0 0,9 0 0,17 0 0,15 0 0,-5 0 0,-10 0 0,-12 0 0,-16 0 0,3 0 0,1 0 0,17 0 0,18 0 0,1 0 0,-1 0 0,-14 0 0,-18 0 0,-5 0 0,-9 0 0,11 0 0,14 0 0,9-1 0,16-3 0,-11 3 0,-7-2 0,-13-2 0,-12 1 0,-3-3 0,-4 4 0,17-1 0,12 4 0,12 0 0,2 0 0,-5-3 0,-17-1 0,-7-1 0,-13 2 0,-1 2 0,-7-3 0,15 3 0,10 1 0,5 0 0,13 0 0,-6-1 0,-2-3 0,-11 2 0,-13-5 0,-5 5 0,-13-2 0,2-1 0,-5 2 0,7-1 0,3 4 0,13-1 0,8-2 0,4 0 0,7-4 0,-9 4 0,-2-4 0,-10 4 0,-7 0 0,-6-2 0,-9 2 0,-4-1 0,-2 4 0,-3 0 0,6 0 0,-1-4 0,1 1 0,7-2 0,8 2 0,5-2 0,1-2 0,3-1 0,-7 4 0,-1-1 0,-9 2 0,-3 2 0,-1-3 0,-3 3 0,4 1 0,2 0 0,1 0 0,2 0 0,-9 0 0,0 0 0,-8-5 0,3 4 0,-3-3 0,5 4 0,-1 0 0,1 0 0,-5-5 0,12-10 0,0-8 0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1:50.709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1365 24575,'61'-3'0,"0"0"0,38 0 0,-20 1 0,-12 2 0,-3-1 0,-7-2 0,-11-3 0,-15-5 0,-8 2 0,-9 2 0,2-7 0,1 2 0</inkml:trace>
  <inkml:trace contextRef="#ctx0" brushRef="#br0" timeOffset="476">550 1111 24575,'32'-6'0,"-7"3"0,-3 1 0,-4 2 0,3 5 0,3 2 0,0 10 0,4 0 0,-9 9 0,-1-5 0,-10 4 0,-5 0 0,-1 0 0,-2 4 0,-10 4 0,-4-5 0,-4 4 0,1-8 0,2 6 0,9-13 0,2 1 0,-2 4 0,0 1 0</inkml:trace>
  <inkml:trace contextRef="#ctx0" brushRef="#br0" timeOffset="877">1280 774 24575,'-11'85'0,"4"-15"0,4-14 0,3-7 0,0-2 0,0-5 0,0-7 0,0-4 0,0-11 0,0-2 0,0-5 0,14-7 0,4-1 0</inkml:trace>
  <inkml:trace contextRef="#ctx0" brushRef="#br0" timeOffset="1233">1218 836 24575,'43'-38'0,"1"-1"0,34-7 0,-11 31 0,-7 15 0,-12 3 0,-9 4 0,-15 7 0,-6 7 0,-10 6 0,-4-6 0,-13 6 0,-12-2 0,-20 3 0,-22-3 0,4-4 0,9-3 0,8-10 0,48-13 0,9-13 0</inkml:trace>
  <inkml:trace contextRef="#ctx0" brushRef="#br0" timeOffset="1712">1746 752 24575,'89'-41'0,"-7"6"0,-37 28 0,-3 0 0,-4-8 0,-5-1 0,-15-2 0,-2 7 0,-12 0 0,-2 2 0,-5-6 0,-17 4 0,-12-3 0,-7-2 0,-3 2 0,4 1 0,3 6 0,7 4 0,3 6 0,7 20 0,4 15 0,7 13 0,4 12 0,2-6 0,1-8 0,0-4 0,0-13 0,7-5 0,7-13 0,22-5 0,21-9 0,3 0 0,3 0 0,-4-19 0,-6-4 0</inkml:trace>
  <inkml:trace contextRef="#ctx0" brushRef="#br0" timeOffset="2154">2499 497 24575,'-50'7'0,"0"-1"0,-30 19 0,80 28 0,0-2 0,0 2 0,0-7 0,0-11 0,1-6 0,2-15 0,15-5 0,14-9 0,10-1 0,14-3 0,-6-11 0,-1-10 0,-19-3 0,-13 0 0,-8-1 0,-9 4 0,-3 7 0,-4 4 0,5 0 0,-22-7 0,7 0 0</inkml:trace>
  <inkml:trace contextRef="#ctx0" brushRef="#br0" timeOffset="2467">2836 370 24575,'0'60'0,"0"-7"0,0 0 0,0-4 0,0 5 0,0-4 0,5-4 0,2-4 0,-2-2 0,-2-8 0,-2-4 0,-1-10 0,10 6 0,2-1 0</inkml:trace>
  <inkml:trace contextRef="#ctx0" brushRef="#br0" timeOffset="2796">2827 413 24575,'69'-41'0,"-16"17"0,-26 28 0,-9 14 0,-10 9 0,-5 1 0,-4 0 0,-6-3 0,-6 4 0,-12-11 0,8 1 0,-1-16 0,5 1 0,-2-9 0,-1-1 0</inkml:trace>
  <inkml:trace contextRef="#ctx0" brushRef="#br0" timeOffset="3127">3250 1 24575,'41'77'0,"-8"-1"0,-33-27 0,0 4 0,0 3 0,0-7 0,0-4 0,0-7 0,0-10 0,1-5 0,3-6 0,2-9 0,4-8 0,1-11 0</inkml:trace>
  <inkml:trace contextRef="#ctx0" brushRef="#br0" timeOffset="3586">3418 266 24575,'65'-17'0,"-12"6"0,-4 8 0,-6 3 0,1-5 0,-1-2 0,-7-4 0,-4-3 0,-13 6 0,-9-3 0,-6 2 0,-1-5 0,-11 3 0,-13 1 0,-7-2 0,-18 1 0,6 2 0,1-2 0,6 5 0,1 6 0,5 4 0,6 6 0,5 16 0,2 17 0,3 1 0,4-1 0,2 6 0,5 0 0,0-4 0,0-10 0,6-8 0,5-5 0,18-7 0,13-8 0,1-2 0,-4-5 0,-12 9 0,-12 3 0</inkml:trace>
  <inkml:trace contextRef="#ctx0" brushRef="#br0" timeOffset="4367">1238 1535 24575,'47'0'0,"6"-1"0,7-2 0,-4-6 0,-3-8 0,-11 5 0,-14-2 0,-12 2 0,-12 5 0,-3-2 0,-1-2 0,-24 2 0,-11 2 0,-11-3 0,-3 3 0,7 2 0,6 2 0,8 2 0,3 1 0,10 8 0,1 10 0,8 12 0,-5 16 0,8 0 0,-1-4 0,3-2 0,1-5 0,12-5 0,9-13 0,19-6 0,17-7 0,4-3 0,2-1 0,-11 0 0,-10 0 0,-13-10 0,-5-20 0,-1-15 0</inkml:trace>
  <inkml:trace contextRef="#ctx0" brushRef="#br0" timeOffset="5069">1746 1356 24575,'12'84'0,"-3"-10"0,-9-35 0,1 1 0,3-5 0,1-4 0,2-7 0,-3-6 0,-4-17 0,0-17 0,0-20 0,0-13 0,2-3 0,1-4 0,1 9 0,6 11 0,2 14 0,6 8 0,6 7 0,1 7 0,9 0 0,5 0 0,2 23 0,1 13 0,-9 6 0,-4 4 0,-7-7 0,-4-4 0,-8-8 0,-6-6 0,-3-28 0,-1-12 0,1-30 0,3 0 0,6-3 0,8 9 0,-2 9 0,2 13 0,-5 9 0,1 9 0,-2 4 0,-2 6 0,0 17 0,-3 11 0,-3 6 0,-4-6 0,5-9 0,2-8 0,-2-5 0,4-7 0,16-6 0,9-6 0</inkml:trace>
  <inkml:trace contextRef="#ctx0" brushRef="#br0" timeOffset="5352">2488 1187 24575,'7'78'0,"0"-15"0,6-1 0,8-2 0,5 2 0,6-2 0,0-2 0,-1 2 0,-4-7 0,-2-7 0,-11-13 0,-3-8 0,-3-12 0,-2-13 0,-16-34 0,-7-12 0</inkml:trace>
  <inkml:trace contextRef="#ctx0" brushRef="#br0" timeOffset="5692">2499 1324 24575,'36'-36'0,"10"15"0,7 13 0,3 4 0,-6 0 0,-15-3 0,-5 2 0,-14 7 0,-6 5 0,-4 6 0,-6 12 0,-1 1 0,-3 2 0,-11-2 0,-10-5 0,-9-6 0,-4-4 0,3-5 0,7-6 0,16 5 0,14 0 0</inkml:trace>
  <inkml:trace contextRef="#ctx0" brushRef="#br0" timeOffset="6001">2932 911 24575,'45'85'0,"-10"-8"0,-8-13 0,-2-4 0,-1-7 0,4-11 0,-1-10 0,1-8 0,-2-11 0,5 15 0,2 2 0</inkml:trace>
  <inkml:trace contextRef="#ctx0" brushRef="#br0" timeOffset="6377">3483 1027 24575,'-53'-9'0,"21"23"0,22 20 0,10 15 0,0-12 0,0-2 0,1-15 0,2-6 0,5-7 0,10-7 0,2-1 0,12-2 0,-11-4 0,4-8 0,-11-2 0,-4-8 0,-4-1 0,-6-9 0,0 9 0,0-6 0,-4-6 0,-2-1 0</inkml:trace>
  <inkml:trace contextRef="#ctx0" brushRef="#br0" timeOffset="6859">3631 890 24575,'41'33'0,"-2"2"0,-11-9 0,4 2 0,-6-12 0,2 2 0,-8-10 0,1-4 0,-7-3 0,0-1 0,-2-7 0,-1-7 0,-5-7 0,-3-11 0,-2-2 0,-1 2 0,0-2 0,0 6 0,0 7 0,0 3 0,0 26 0,0 17 0,0 17 0,0 15 0,0 7 0,0 0 0,0 0 0,0-4 0,0-12 0,0-13 0,1-13 0,3-11 0,2-5 0,23-30 0,5-5 0</inkml:trace>
  <inkml:trace contextRef="#ctx0" brushRef="#br0" timeOffset="7360">4012 837 24575,'70'-18'0,"5"4"0,-15 14 0,-2-1 0,-8-3 0,-10-2 0,-12-4 0,-8-1 0,-13 1 0,-2-1 0,-5 1 0,-2-1 0,-1 0 0,-15-3 0,-6 0 0,-9-4 0,1 4 0,4-3 0,-4 3 0,6 4 0,-2 7 0,8 1 0,-1 2 0,3 15 0,0 6 0,4 12 0,7 6 0,3 3 0,4 4 0,0-5 0,0-2 0,13-4 0,11-10 0,14-10 0,18-8 0,-4-5 0,-3-2 0,-12 0 0,-16 0 0,19-28 0,0-7 0</inkml:trace>
  <inkml:trace contextRef="#ctx0" brushRef="#br0" timeOffset="7962">4594 731 24575,'-65'-34'0,"27"23"0,25 31 0,13 8 0,0 3 0,0-10 0,0 2 0,0-9 0,0 0 0,9-8 0,5-3 0,0-4 0,0-6 0,-2-6 0,-1-12 0,-1-2 0,1-4 0,-5-6 0,-3-2 0,-2-7 0,-1-3 0,0-10 0,0-1 0,0 5 0,0 9 0,0 13 0,0 8 0,0 8 0,0 22 0,0 17 0,0 25 0,0 15 0,0 9 0,0-4 0,0-7 0,19-7 0,9-7 0,18-11 0,7-3 0,-5-12 0,-9-3 0,-12 6 0,-68 8 0,-19 13 0</inkml:trace>
  <inkml:trace contextRef="#ctx0" brushRef="#br0" timeOffset="8532">2245 2076 24575,'11'79'0,"-1"-9"0,-10-34 0,0-5 0,0 1 0,0-6 0,0-8 0,3-7 0,1-4 0,-1 1 0</inkml:trace>
  <inkml:trace contextRef="#ctx0" brushRef="#br0" timeOffset="8728">2127 1885 24575,'0'0'0</inkml:trace>
  <inkml:trace contextRef="#ctx0" brushRef="#br0" timeOffset="9199">2436 2054 24575,'1'69'0,"3"-16"0,4-14 0,3-18 0,1 5 0,-4-8 0,1-10 0,6-23 0,3-18 0,7-17 0,5 1 0,5 3 0,-4 12 0,-6 16 0,-3 8 0,-1 10 0,-8 4 0,-2 10 0,0 15 0,4 20 0,-3 2 0,-4-2 0,1-3 0,-2-7 0,2-8 0,2-6 0,18-3 0,6 0 0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1:42.292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1 24575,'29'57'0,"-5"-4"0,-24-35 0,0 2 0,0 1 0,5-9 0,2 2 0,7-7 0,0-3 0,7 0 0,4 1 0,10-2 0,12 5 0,10 0 0,4-4 0,2 0 0,-6-3 0,-8-1 0,-10 0 0,-11 0 0,0 0 0,4 0 0,10 0 0,8 0 0,14 0 0,10 0 0,2 0 0,-6 0 0,-12 0 0,-12 0 0,2 0 0,-2 0 0,20 0 0,11 0 0,4 1 0,4 3 0,-15-2 0,-14 5 0,-9 4 0,-5 3 0,10-1 0,15-6 0,11-3 0,10-4 0,-10 0 0,-11 0 0,-10 0 0,-4 0 0,14 0 0,18 0 0,1 0 0,2 0 0,-11 7 0,-17 1 0,-3 3 0,-1-4 0,12-2 0,21-1 0,-5-3 0,5-1 0,-19 0 0,-13 0 0,-5 0 0,1 0 0,17 0 0,18 0 0,2 0 0,-1 0 0,-16 0 0,-17 0 0,10 0 0,4 0 0,19 0 0,9 0 0,-8 0 0,-20 0 0,-6-1 0,-11-3 0,10 3 0,8-3 0,8 3 0,2 1 0,-7 0 0,-18 0 0,-5-3 0,-12-1 0,4-3 0,3 4 0,20-5 0,15 5 0,1-1 0,-8 4 0,-10-1 0,-22-2 0,-2-2 0,-12-2 0,4 2 0,3 5 0,3 0 0,4 0 0,3 0 0,-3 0 0,-3 0 0,-11 0 0,-6 0 0,-8 0 0,-3 0 0,0-4 0,0-2 0,-1-5 0,6 5 0,-5-2 0,3 4 0,-2 1 0,-1 3 0,-5-5 0,-2-1 0,-4-4 0,-14 4 0,-3 1 0</inkml:trace>
  <inkml:trace contextRef="#ctx0" brushRef="#br0" timeOffset="1142">2019 763 24575,'-11'83'0,"1"-7"0,10-30 0,0-1 0,0 4 0,0-2 0,0-1 0,0-3 0,0-15 0,0 0 0,0-10 0,10-8 0,6 0 0,15-7 0,4 1 0,-1 4 0,-6-1 0,1 1 0,-8-1 0,1-1 0,-8-2 0,0 0 0,-3 3 0,-1-2 0,1-5 0,4 0 0,3 0 0,2-1 0,1-3 0,14-11 0,4-7 0</inkml:trace>
  <inkml:trace contextRef="#ctx0" brushRef="#br0" timeOffset="1761">2814 1081 24575,'-12'53'0,"5"0"0,1-1 0,3-3 0,-9-4 0,2-10 0,-3-6 0,2-11 0,5-12 0,2-14 0,4-17 0,1-3 0,2-11 0,3 0 0,5-3 0,-1 4 0,1 3 0,-3 8 0,3 6 0,-3 4 0,6 7 0,2 4 0,2 2 0,4 3 0,7 1 0,4 8 0,9 10 0,-1 4 0,-2 13 0,0 2 0,-8-2 0,-2-3 0,-12-4 0,-1-9 0,-6-1 0,-37 4 0,-9 0 0</inkml:trace>
  <inkml:trace contextRef="#ctx0" brushRef="#br0" timeOffset="2008">2677 1345 24575,'65'-30'0,"0"1"0,-1 1 0,-7 9 0,-4 19 0,0 0 0,-7 0 0,9-19 0,-5-5 0</inkml:trace>
  <inkml:trace contextRef="#ctx0" brushRef="#br0" timeOffset="2392">3343 741 24575,'64'17'0,"-1"4"0,4-1 0,11 1 0,-7-1 0,-11-6 0,-18 0 0,-17-3 0,-22 9 0,-10 2 0</inkml:trace>
  <inkml:trace contextRef="#ctx0" brushRef="#br0" timeOffset="2692">3502 638 24575,'-15'49'0,"1"1"0,-11 35 0,21-43 0,-3 1 0,-7-4 0,4-9 0,-1-5 0,-9-17 0,3-9 0</inkml:trace>
  <inkml:trace contextRef="#ctx0" brushRef="#br0" timeOffset="2991">3175 900 24575,'62'-12'0,"-4"3"0,-33 9 0,5 0 0,2 0 0,19 0 0,12 0 0,5 0 0,-1 0 0,0-9 0,-8-3 0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1:34.81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1 298 24575,'6'16'0,"-3"5"0,-2 4 0,-1 3 0,1 6 0,3-2 0,-3 3 0,3 1 0,-2-4 0,2 4 0,-3-1 0,2-3 0,-2 1 0,-1-9 0,0 6 0,0-13 0,0 1 0,5-5 0,1-2 0,5-6 0,-1 0 0,3-5 0,5 0 0,2 0 0,11 0 0,11 0 0,14 0 0,5 0 0,6 0 0,-2-1 0,-12-3 0,-10 0 0,-14-3 0,-5 1 0,-10 2 0,1 3 0,-5 15 0,1 10 0</inkml:trace>
  <inkml:trace contextRef="#ctx0" brushRef="#br0" timeOffset="970">899 753 24575,'-12'60'0,"5"-7"0,5-11 0,2-3 0,0-5 0,0 1 0,9-8 0,6-6 0,2-4 0,1-7 0,1-4 0,-5-2 0,-5-8 0,-4-15 0,-5-9 0,-2-9 0,-5-2 0,-3 3 0,-4 5 0,0 0 0,7 6 0,2-3 0,2 4 0,1 4 0,2 5 0,0 4 0,0 0 0,5 5 0,8 2 0,12 4 0,-2 12 0,9 6 0,-1 8 0,-3-1 0,0 2 0,-10-6 0,-3-2 0,4-13 0,-5-3 0,0-2 0,-3-1 0,-1-6 0,1-4 0,3-8 0,0-3 0,-3-5 0,-4 8 0,0 0 0,3 4 0,0 2 0,-3-2 0,1 5 0,-5 2 0,6 5 0,-3-3 0,4 10 0,0 8 0,-3 12 0,7 5 0,0 9 0,1 5 0,3-6 0,-4 5 0,4-8 0,-9-3 0,2-4 0,0-10 0,3-4 0,1-7 0,-24-7 0,-4 0 0</inkml:trace>
  <inkml:trace contextRef="#ctx0" brushRef="#br0" timeOffset="3853">1398 171 24575,'77'11'0,"-7"-1"0,-32-10 0,1 0 0,-7 0 0,-4 4 0,-10 4 0,-3 2 0,-4 4 0,3-2 0,0 2 0,-3-3 0,-4-4 0,0 2 0,3-2 0,10 12 0,3 3 0</inkml:trace>
  <inkml:trace contextRef="#ctx0" brushRef="#br0" timeOffset="4239">1652 86 24575,'-11'73'0,"-7"-4"0,-6-30 0,1-4 0,-5-3 0,9-14 0,-5 5 0,1-5 0</inkml:trace>
  <inkml:trace contextRef="#ctx0" brushRef="#br0" timeOffset="4595">1662 0 24575,'12'86'0,"-5"-26"0,-5-27 0,-2-15 0,0-3 0,0-4 0,0-1 0,15 15 0,2 3 0</inkml:trace>
  <inkml:trace contextRef="#ctx0" brushRef="#br0" timeOffset="4851">1345 181 24575,'68'0'0,"0"0"0,-12 1 0,-6-2 0,15-7 0,-30-3 0,5-3 0,-5 0 0,22-16 0,-2-9 0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2:26.368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254 1 24575,'-6'25'0,"2"8"0,4 10 0,-6 1 0,-5 9 0,-12-1 0,-9 8 0,-2-6 0,2-1 0,7-5 0,1-5 0,6-14 0,1-4 0,2-14 0,12 0 0,-1-12 0,9-5 0,2-15 0,7-8 0,3-9 0,4-5 0,4-10 0,-1 1 0,4-4 0,-3 3 0,2 5 0,-6 2 0,2 11 0,-9 3 0,-1 16 0,-6 2 0,2 9 0,-2 1 0,3 4 0,0 4 0,6 11 0,1 10 0,6 10 0,5 8 0,9 2 0,13 5 0,4-11 0,-1-8 0,-5-11 0,-13-2 0,-5-4 0,-13 0 0,-6-4 0,-8 4 0,-3-4 0,-3 8 0,-36 4 0,-13 5 0</inkml:trace>
  <inkml:trace contextRef="#ctx0" brushRef="#br0" timeOffset="259">10 507 24575,'53'-36'0,"0"8"0,-6 12 0,-5 1 0,-2 0 0,-1 1 0,1 1 0,9 6 0,1 2 0,7-18 0,2-7 0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2:23.460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0 286 24575,'12'25'0,"-5"0"0,-3 3 0,-1-3 0,3 5 0,5-5 0,-3-4 0,3-14 0,0-2 0,7-5 0,-3 0 0,15 5 0,4 1 0</inkml:trace>
  <inkml:trace contextRef="#ctx0" brushRef="#br0" timeOffset="207">0 1 24575,'0'0'0</inkml:trace>
  <inkml:trace contextRef="#ctx0" brushRef="#br0" timeOffset="750">297 234 24575,'29'40'0,"1"1"0,5 19 0,-23-35 0,-12-10 0,0-6 0,0-13 0,0-8 0,0-20 0,3-1 0,1-6 0,7 5 0,0-1 0,2 8 0,-3 5 0,-2 7 0,-1 8 0,0 2 0,3 5 0,1 0 0,-1 0 0,-1 13 0,1 5 0,0 14 0,7 3 0,-7-3 0,0 0 0,-1-11 0,1 0 0,1-7 0,4-3 0,16 7 0,7 0 0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2:10.17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1 104 24575,'23'7'0,"-9"22"0,-3 24 0,0 14 0,3 3 0,3-3 0,2-7 0,-5-10 0,0-14 0,-3-15 0,0-9 0,-1-9 0,-4-6 0,-4-19 0,-9-17 0,-4-12 0,-11-12 0,4 4 0,3 3 0,1 4 0,7 6 0,3 5 0,0 9 0,3 10 0,1 4 0,0 5 0,0 17 0,0 3 0,9 20 0,5 4 0,11 1 0,7 3 0,10-6 0,11-5 0,-1-7 0,1-7 0,-11 0 0,-10-7 0,-10 1 0,-8-4 0,-2-1 0,-1-3 0,-2-4 0,-2-10 0,1-9 0,-4-12 0,-1-2 0,-3-1 0,0 6 0,0 4 0,0 9 0,0 9 0,5 7 0,0 5 0,2 9 0,1 19 0,-4 16 0,0 9 0,0 5 0,0-2 0,4 3 0,0-8 0,-5-3 0,6-5 0,-2-6 0,-3-9 0,0-12 0,-3-2 0,-1-6 0,0-1 0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3:20.60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1 24575,'6'100'0,"-3"-26"0,0-16 0,0-13 0,3-2 0,5-1 0,3-9 0,0-5 0,0-11 0,-3-14 0,-1-2 0,1-1 0,-1-7 0,1-7 0,3-10 0,0-12 0,0-1 0,-3 5 0,-2 4 0,-2 10 0,-2 3 0,-5 18 0,0 11 0,0 22 0,15 1 0,10 9 0,10-7 0,11-4 0,5-9 0,2-8 0,-8-8 0,-9-10 0,-13-1 0,-5-2 0,-5-11 0,-3-15 0,-4-7 0,-2-14 0,-3 3 0,-1 5 0,0-3 0,0 3 0,-2 7 0,-5 10 0,4 7 0,-4 4 0,5 3 0,7 5 0,5-4 0,7 4 0</inkml:trace>
  <inkml:trace contextRef="#ctx0" brushRef="#br0" timeOffset="666">857 243 24575,'41'59'0,"-8"3"0,-33-3 0,0 0 0,0 3 0,-14-3 0,11-5 0,-16-11 0,13-18 0,0-33 0,1-15 0,5-21 0,0-8 0,0 4 0,5-9 0,6 7 0,14-11 0,4 16 0,2-11 0,0 17 0,-13 3 0,2 10 0,-10 9 0,1 7 0,-1 5 0,1 5 0,4 14 0,-3 9 0,8 19 0,-8 6 0,8 5 0,-8 0 0,3 0 0,-9-5 0,3-10 0,-3-8 0,5-13 0,-1-7 0,-23-10 0,-6-6 0</inkml:trace>
  <inkml:trace contextRef="#ctx0" brushRef="#br0" timeOffset="891">848 509 24575,'88'-6'0,"-12"1"0,-29 1 0,-4-2 0,-10-10 0,-8 0 0,-9 4 0,-1-21 0,1 4 0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3:18.35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7 24575,'30'3'0,"-13"22"0,-11 20 0,-6 15 0,8-5 0,10-9 0,9-4 0,16-14 0,-5-9 0,1-15 0,-9-3 0,-2-1 0,-9 0 0,-4-8 0,-5-10 0,-4-9 0,-2-15 0,-3 4 0,-1 3 0,0 11 0,5 9 0,-1 28 0,3 11 0,4 8 0,0 0 0,-1-5 0,4-2 0,2-9 0,-2-5 0,0-5 0,-4-6 0,1 0 0,0 0 0,-2-6 0,-2-5 0,-2-11 0,-5-13 0,0-3 0,0-8 0,0 3 0,0 0 0,0 14 0,0 4 0,0 10 0,4 32 0,2 14 0</inkml:trace>
  <inkml:trace contextRef="#ctx0" brushRef="#br0" timeOffset="877">815 207 24575,'12'54'0,"-3"-7"0,-9-12 0,0 6 0,0 2 0,0-3 0,0-5 0,0-8 0,0-6 0,0-4 0,0-26 0,0 1 0,-3-31 0,-1 1 0,1-11 0,3 0 0,0 5 0,0 9 0,0 2 0,0 16 0,5 4 0,2 10 0,7 10 0,-1 4 0,4 7 0,-4-1 0,1-6 0,-2 1 0,-1-9 0,-1 1 0,1-4 0,-1 0 0,1 0 0,-4 0 0,0 0 0,0-10 0,4-4 0,-1-9 0,1-6 0,-3 0 0,3 1 0,0 7 0,7 6 0,-6 8 0,-5 4 0,0 2 0,4 1 0,-1 4 0,1 10 0,1 8 0,2 20 0,-4 0 0,1 11 0,-5-2 0,-6 5 0,0-8 0,0-5 0,0-10 0,0-9 0,0 3 0,0 1 0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4:03.272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0 180 24575,'34'30'0,"0"-7"0,-16-23 0,4 0 0,6 0 0,-3 0 0,7 0 0,0-3 0,-1-1 0,-2 1 0,-12 3 0,-1 0 0,-15 4 0,-2 2 0</inkml:trace>
  <inkml:trace contextRef="#ctx0" brushRef="#br0" timeOffset="391">139 1 24575,'0'55'0,"0"4"0,0-17 0,0 3 0,0-3 0,0-3 0,0-8 0,0 2 0,0-11 0,4-8 0,7 0 0,5-8 0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4:08.498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678 211 24575,'89'-12'0,"6"3"0,-28 9 0,-5 0 0,2 0 0,-11 0 0,-11 0 0,-6 0 0,-21 1 0,-5 2 0,-8 22 0,-8 9 0</inkml:trace>
  <inkml:trace contextRef="#ctx0" brushRef="#br0" timeOffset="610">117 211 24575,'0'0'0</inkml:trace>
  <inkml:trace contextRef="#ctx0" brushRef="#br0" timeOffset="1858">95 191 24575,'-2'6'0,"3"-2"0,17-4 0,-3-1 0,-4-2 0,-5-5 0,-3-6 0,-2 1 0,-1-4 0,0 0 0,0 0 0,-1 0 0,-2 3 0,-4 7 0,-8 0 0,4 5 0,-3 2 0,7 9 0,2 3 0,5 13 0,0-1 0,5-4 0,2-6 0,2-7 0,2-3 0,-4-3 0,0-1 0,-1-1 0,1-3 0,-3-2 0,-4-13 0,0-6 0,0-3 0,0-1 0,-4 1 0,-3 7 0,-4 7 0,-3 10 0,-3 3 0,-4 1 0,5 5 0,2 9 0,7 2 0,3 20 0,4-13 0,4 5 0,6-12 0,8-2 0,2-7 0,1-7 0,-8 0 0,-2 0 0,-3 0 0,-2-6 0,-3-5 0,-2 1 0,-1-4 0,-10 7 0,-8 3 0,-4 3 0,-10 1 0,9 0 0,-2 0 0,12 7 0,9 7 0,3 3 0,1 7 0,13-7 0,5-7 0,4-4 0,-1-6 0,-1 0 0,-2 0 0,-8-4 0,-6-4 0,-3-6 0,-1-3 0,0 1 0,-19 6 0,-4 5 0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4:05.597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1102 48 24575,'-67'-24'0,"6"6"0,25 18 0,-5 0 0,-5 0 0,5 3 0,6 1 0,16 4 0,-14 7 0,10 7 0</inkml:trace>
  <inkml:trace contextRef="#ctx0" brushRef="#br0" timeOffset="433">234 58 24575,'0'0'0</inkml:trace>
  <inkml:trace contextRef="#ctx0" brushRef="#br0" timeOffset="1137">0 49 24575,'11'6'0,"4"-2"0,3-4 0,-4-1 0,-4-2 0,0-3 0,-7-5 0,1 1 0,-4-1 0,0 1 0,-5 4 0,-20 15 0,-9 9 0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3:56.789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32 276 24575,'-17'-19'0,"6"19"0,7 24 0,4 15 0,0 1 0,0-2 0,4 1 0,-1-7 0,13-4 0,-2-10 0,11-4 0,-4-7 0,6-2 0,-3-5 0,5 0 0,-5 0 0,5-3 0,-5-4 0,0-10 0,-7-15 0,-1-3 0,-6-4 0,-4 5 0,-2 9 0,-3 5 0,-1 9 0,0 1 0,5 4 0,5 11 0,8 9 0,-2 9 0,2 6 0,-5-1 0,1-4 0,-2-4 0,-2-9 0,1-2 0,0-2 0,-4-2 0,0-5 0,0 0 0,3 0 0,-4-14 0,2 0 0,-4-14 0,-1-8 0,-3-2 0,0-9 0,0 4 0,0-1 0,0 1 0,0 9 0,0 2 0,0 9 0,0 2 0,0 4 0,0 7 0,0-1 0,0 1 0,10 4 0,2 1 0</inkml:trace>
  <inkml:trace contextRef="#ctx0" brushRef="#br0" timeOffset="1092">827 277 24575,'23'25'0,"-4"8"0,-19 16 0,0-2 0,0-1 0,0-7 0,0-4 0,1-8 0,3-6 0,-3-4 0,3-7 0,-3-8 0,-1-18 0,0-13 0,0-17 0,0 2 0,0-1 0,0 2 0,0 4 0,1 12 0,3 10 0,-2 4 0,5 2 0,-4 2 0,5 2 0,-1 2 0,3 5 0,1 1 0,-1 3 0,2 11 0,2 10 0,-6 2 0,3-2 0,-3-2 0,3-9 0,-1-4 0,1-7 0,-4-2 0,0-1 0,0 0 0,4 0 0,-1-7 0,1-7 0,4-11 0,3-10 0,-1-4 0,5 4 0,-8 6 0,3 7 0,-4 7 0,-2 8 0,0 2 0,-1 7 0,1 1 0,3 8 0,0 6 0,-1 8 0,-6 3 0,-1 3 0,-3 1 0,0-8 0,4 1 0,0-5 0,3 3 0,1-8 0,-4-2 0,0-10 0,0 1 0,4-4 0,-1 4 0,1 2 0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3:47.029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6604 0 24575,'-23'54'0,"3"4"0,16-5 0,-12 8 0,-13 6 0,-20 4 0,-14-4 0,-10 0 0,-1-4 0,8-1 0,13-2 0,2 11 0,2 0 0,11-28 0,-4 1 0,-10 0 0,-2 0 0,3-2 0,1 0 0,-1-1 0,0 0 0,-4-2 0,0 2 0,-3 4 0,0 1 0,1-4 0,-1-1 0,-7-1 0,-1 1 0,4 0 0,2 0 0,0 1 0,0 1 0,-6 1 0,-2 0 0,-9 2 0,-1 0 0,-2 2 0,1 0-181,-3 2 1,2-1-1,9-3 1,0-2 180,-12 3 0,-3-2 0,2-1 0,1-2 0,4-3 0,3 0 0,8-1 0,2 0 0,3-3 0,-1 1 0,-7 4 0,-2 1 0,-1-1 0,0 1 0,5-2 0,-1 1 0,1-1 0,-3-1 0,-15 2 0,-3 0 0,1 2 0,1 1 0,2-1 0,2-1 0,11-1 0,1-2 0,1-3 0,-1-2 0,-8 0 0,1-2 0,7-3 0,3-1-56,12-4 1,1 0-1,-7 1 1,-2 0 55,-9 2 0,0 1 0,8-3 0,5 0 0,11-1 0,1 0 0,-12 2 0,-3-1 0,-5 0 0,1-2 0,4 0 0,4 0 0,-24 9 0,2-6 0,8 0 0,-12-6 0,-5 2 0,6-5 0,15-5 0,12-3 714,16 3-714,13-8 0,5 7 0,7-10 0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3:44.640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14 1 24575,'-10'46'0,"6"-7"0,24-14 0,19 4 0,19-6 0,12 12 0,7-3 0,-10 7 0,-7 7 0,-14 10 0,-5 5 0,1 13 0,-14-32 0,3-1 0,8 3 0,3 0 0,2 3 0,3-1 0,3-5 0,2-1 0,-1 4 0,-2 1 0,-6-2 0,2-1 0,13 5 0,5-1 0,4-1 0,0-2 0,-2 0 0,-3 0 0,-11-6 0,0 0 0,17 4 0,3-1 0,3 1 0,0-1 0,-5-1 0,-4 0 0,-8-4 0,-1 1 0,13 2 0,3 1 0,6 2 0,0-1 0,-7 0 0,-2-1 0,-10-5 0,2-1 0,14 7 0,4-1-129,0-2 1,0 0 0,-1 2 0,-3 2 128,-11-2 0,-1 0 0,10 0 0,2 0 0,7 2 0,-1-1 0,-7 0 0,-3-1 0,-11-1 0,0-2 0,12 1 0,2-2 0,7-1 0,1-1 0,-5-2 0,-2-1 0,-9-4 0,-1-2 0,2-1 0,2-2 0,10-3 0,1 0 0,-6 3 0,-3 2 0,-9-2 0,-1 1 0,1 2 0,1 1 0,13 1 0,0 1 0,-15-3 0,-5 1-17,-12 0 0,0 0 1,16 1-1,4-2 17,4 1 0,1 0 0,-4-2 0,-3-2 0,30 11 0,-39-17 0,1-2 0,2 2 0,1-1 0,-1-3 0,0 0 0,-3 0 0,0-1 0,36 8 0,-26-4 0,-5-1 255,2 4 1,7-8-256,14-2 0,3-5 34,-7-2 1,-10 5-35,-24 2 0,-9-1 0,-17 1 0,3 2 0,-2 2 0,4-3 0,7-8 0,5 0 0,4 0 0,0 0 0,-13 0 0,-6 2 0,-9 5 0,-4 14 0,-6 12 0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4:12.116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22 0 24575,'6'83'0,"-3"-27"0,-2-25 0,-1-21 0,0 1 0,-14 18 0,-4 5 0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4:11.77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32 0 24575,'0'69'0,"0"-4"0,0-36 0,0 1 0,0-9 0,0 6 0,0-5 0,0 0 0,0-4 0,-14 11 0,-4-1 0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3:13.25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22 1 24575,'-6'23'0,"2"20"0,3 29 0,1 19 0,0-41 0,0 1 0,0 5 0,0 1 0,0 1 0,0 1 0,0 2 0,0 1 0,0 5 0,0 0 0,0-3 0,0-1 0,0 6 0,-1-1 0,-1-9 0,0 2 0,2 8 0,-1 3 0,-1-4 0,1 1 0,0 10 0,0 1 0,1-3 0,0 1 0,0 5 0,0 0-120,0 0 0,0 0 0,0 1 0,0 0 120,0-6 0,0-1 0,0 3 0,0-1 0,0-3 0,0 0 0,0-3 0,0 1 0,0-4 0,0 1 0,0 0 0,0 0 0,0 0 0,0-1 0,0-3 0,0-1 0,0-2 0,0-1 0,0-3 0,0-1 0,0-1 0,0 0 0,0 1 0,0 0 0,0-1 0,0 0 0,0 1 0,0 0 0,0 2 0,0 1 0,0-1 0,0 1 0,0 0 0,0-1 0,0-2 0,0-2 0,0-1 0,0-2 0,0-3 0,0-1 240,0 45 0,0-1-240,0-6 0,0-1 0,0-5 0,0-6 0,0-9 0,0-7 0,0-14 0,0-11 0,0-14 0,0-1 0,0-6 0,0 1 0,0-8 0,0 0 0,0 0 0,0 3 0,0 1 0,5-5 0,6-1 0,17-5 0,14 0 0,23 0 0,16 0 0,-2 0 0,-9 0 0,-5 0 0,-8 0 0,17-5 0,14-2 0,4-3 0,3 0 0,-11 2 0,-9-3 0,10 2 0,7-9 0,3 8 0,4 0 0,-17 6 0,-22 1 0,4 2 0,-4 1 0,25 0 0,13 0 0,0 0 0,-10 0 0,-2-2 0,-8-1 0,22-2 0,-44 2 0,0-1 0,-3 0 0,-2 0 0,34 0 0,-2 1 0,-2 3 0,17-4 0,-42 3 0,1-1 0,-5-2 0,-2-2 0,38-4 0,-37 3 0,2 0 0,6-2 0,2 0 0,-6-1 0,0 1 0,7 2 0,0 0 0,-4 2 0,0 0 0,-4 1 0,1 1 0,7 1 0,1 1 0,7-1 0,1 1 0,-6 0 0,-2 1 0,-10-1 0,0 2 0,13-2 0,2 0 0,8 0 0,0-1 0,-2-1 0,-2 0 0,-9-2 0,1-1 0,6 1 0,2 1 0,8 0 0,-1 1 0,-8 0 0,-3 1 0,-17 2 0,0 0 0,14 0 0,3 0 0,4 0 0,0 0 0,-8 0 0,-4 0 0,28 0 0,-30 0 0,3 0 0,6 0 0,0 0 0,-4 0 0,-3 0 0,39 0 0,-4 0 0,-6 0 0,-36 0 0,3 0 0,6 0 0,-1 0 0,-7 0 0,-3 0 0,34 0 0,1 1 0,-36 1 0,2 0 0,1-2 0,1 1 0,4 1 0,0 0 0,-5 0 0,-2 0 0,26 2 0,22-1 0,-43-2 0,1-2 0,-3 1 0,-1 0 0,-1 0 0,-2 0 0,31 0 0,-10 0 0,3 0 0,11 0 0,-2 0 0,2 0 0,-14 0 0,-12 0 0,-14 0 0,-10 0 0,-3 0 0,-7 0 0,16 0 0,8 0 0,16 0 0,13 0 0,-7 0 0,-7 0 0,-18 0 0,-11 0 0,-17 0 0,-4 0 0,-5 0 0,2 0 0,-1 0 0,1 0 0,-5-4 0,-1-2 0,-5-7 0,0-5 0,1 3 0,2-10 0,-2 1 0,3-8 0,1-5 0,-2-2 0,2-8 0,-2-5 0,-1-3 0,1-5 0,2 3 0,-2-7 0,1 3 0,-4-6 0,0-6 0,0-1 0,0-6 0,0 3 0,0-12 0,0-2 0,0-7 0,0 47 0,0 0 0,0-44 0,0 6 0,0 1 0,0 3 0,0 2 0,0 5 0,0 2 0,0-5 0,0 2 0,0-6 0,0-4 0,0-6 0,1-4 0,3 11 0,-3 0 0,2 13 0,-1-1 0,-2 5 0,0 0 0,0-7 0,4 3 0,3-13 0,4-6 0,-4 41 0,0 0 0,0 0 0,1 1 0,1-1 0,0 0 0,0 3 0,0 2 0,1-41 0,-2 11 0,-8 11 0,0 8 0,0 6 0,0 1 0,0 6 0,0-10 0,0-4 0,0-1 0,0-3 0,2 3 0,1 8 0,2-2 0,2 5 0,-2 8 0,-5 3 0,0 2 0,0 1 0,3-8 0,1-2 0,4-5 0,-7-2 0,4-28 0,-5-7 0,0 7 0,0 14 0,0 24 0,0 8 0,0 15 0,0 10 0,8 1 0,10-1 0,4-5 0,14-2 0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4:29.691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0 487 24575,'18'-11'0,"-3"17"0,-12 54 0,8 4 0,7 0 0,-2-9 0,2-13 0,-4-13 0,4-12 0,-1-9 0,4-4 0,10-3 0,4-1 0,3-8 0,-3-10 0,-1-8 0,-9-12 0,-5 2 0,-6 8 0,-3 7 0,-4 7 0,-3 2 0,-4 1 0,5 6 0,0 5 0,2 14 0,2 9 0,-2 20 0,5-2 0,-1-3 0,6-6 0,-3-7 0,6-7 0,5-4 0,3-7 0,8-4 0,0-2 0,3-1 0,-7-1 0,-8-2 0,-6-17 0,-4-12 0,-7-8 0,-3-6 0,-3-9 0,-1-5 0,-5 0 0,-2 7 0,2 8 0,2 10 0,2 9 0,1 31 0,0 9 0,14 33 0,3 14 0</inkml:trace>
  <inkml:trace contextRef="#ctx0" brushRef="#br0" timeOffset="748">1057 732 24575,'-6'45'0,"3"-3"0,2 3 0,1 4 0,0-3 0,0-4 0,0-5 0,0-9 0,0-7 0,0-25 0,0-8 0,0-21 0,0-3 0,0 2 0,0-5 0,0 4 0,0-4 0,0 9 0,0-2 0,0 11 0,0 0 0,0 7 0,0-1 0,4 8 0,2 3 0,5 4 0,3 2 0,0 5 0,6 6 0,1 12 0,2 1 0,5 2 0,1-2 0,-1-5 0,3 4 0,-13-1 0,8 2 0,-5-8 0,-2 3 0,-5-11 0,-3 2 0,0-5 0,-24-2 0,-25 9 0,-27 4 0</inkml:trace>
  <inkml:trace contextRef="#ctx0" brushRef="#br0" timeOffset="1047">1004 1028 24575,'72'-42'0,"-19"14"0,-16 15 0,-16 6 0,2 2 0,8-4 0,8-3 0</inkml:trace>
  <inkml:trace contextRef="#ctx0" brushRef="#br0" timeOffset="2698">952 339 24575,'42'-29'0,"1"-1"0,29-17 0,-54 47 0,-3 0 0,-4 0 0,13 5 0,5 1 0</inkml:trace>
  <inkml:trace contextRef="#ctx0" brushRef="#br0" timeOffset="3008">1046 1 24575,'-6'90'0,"2"-23"0,3-17 0,1-8 0,0 0 0,0 4 0,0-7 0,0 7 0,0-3 0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4:26.05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2369 1 24575,'-54'0'0,"-1"0"0,-32 0 0,31 0 0,11 0 0,14 0 0,-14 0 0,-12 0 0,-14 0 0,-17 0 0,4 0 0,13 0 0,-4 9 0,15 3 0</inkml:trace>
  <inkml:trace contextRef="#ctx0" brushRef="#br0" timeOffset="324">1026 64 24575,'-72'-12'0,"1"1"0,11 3 0,4 2 0,-29 1 0,11 5 0,19 0 0,-10 5 0,10 1 0</inkml:trace>
  <inkml:trace contextRef="#ctx0" brushRef="#br0" timeOffset="632">0 75 24575,'0'0'0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4:12.46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4551 0 24575,'0'0'0</inkml:trace>
  <inkml:trace contextRef="#ctx0" brushRef="#br0" timeOffset="274">4594 582 24575,'-6'90'0,"1"-16"0,5-42 0,0-5 0,0-6 0,0 0 0,0 0 0,0 10 0,0 2 0</inkml:trace>
  <inkml:trace contextRef="#ctx0" brushRef="#br0" timeOffset="551">4637 1112 24575,'-12'77'0,"3"-17"0,9-28 0,0-9 0,0 9 0,0-12 0,5 19 0,1-5 0</inkml:trace>
  <inkml:trace contextRef="#ctx0" brushRef="#br0" timeOffset="10041">4562 435 24575,'29'-3'0,"-5"0"0,-25-11 0,-3 7 0,-2 3 0,0 13 0,2 3 0,4 4 0,0-2 0,4-7 0,2-2 0,0-10 0,-1-3 0,-5-10 0,0 1 0,0-8 0,0 7 0,0 4 0,-5 7 0,-2 4 0,-1 4 0,1 6 0,2 5 0,5 4 0,0-2 0,0-2 0,0-1 0,-13-5 0,-4-3 0,4-1 0,6 2 0,4 2 0,9 0 0,5-3 0,4-2 0,1-1 0,-5-4 0,-7-3 0,-3-3 0,-2-4 0,-3 0 0,-11-9 0,-8 0 0</inkml:trace>
  <inkml:trace contextRef="#ctx0" brushRef="#br0" timeOffset="11550">4573 392 24575,'-65'-17'0,"26"17"0,26 20 0,13 5 0,4 3 0,6-3 0,3-6 0,12-9 0,-3-4 0,-1-6 0,-3 0 0,0 0 0,-2-1 0,2-2 0,-6-8 0,-5-7 0,-5 0 0,1-7 0,-1 4 0,-2-11 0,0 11 0,0 0 0,-4 7 0,1-1 0,-9 8 0,1 4 0,-6 2 0,5 4 0,-2 8 0,3 6 0,4 15 0,2-1 0,5-3 0,0-1 0,0-2 0,2-11 0,1 0 0,8-9 0,6-2 0,2-2 0,-1-1 0,1-3 0,-5-1 0,0-10 0,-4-3 0,-4-8 0,-2-7 0,-3 2 0,-1 1 0,-1 0 0,-3 4 0,-6 5 0,-8 6 0,5 7 0,-1 4 0,3 1 0,-6 2 0,9 18 0,1 7 0,1 3 0,2 0 0,1-4 0,3 0 0,0-3 0,0-3 0,4-3 0,3-4 0,7-5 0,4-3 0,-3-1 0,-1-2 0,-2 0 0,-1 0 0,-2-3 0,-2-4 0,-2-2 0,-5-12 0,-1-6 0,-3-9 0,-10 6 0,-7 5 0,-11 11 0,1 3 0,0 8 0,3-1 0,9 4 0,1 4 0,10 15 0,5 9 0,1 6 0,2 1 0,7-10 0,8 0 0,-1-8 0,10-3 0,-4-4 0,1-10 0,-6 0 0,-4-1 0,0-3 0,-5-10 0,-3-7 0,-1-11 0,-2 0 0,0 2 0,0 1 0,-3 12 0,-4 3 0,-5 7 0,-9 7 0,-4 3 0,1 8 0,-1 2 0,-15 41 0,-5 2 0</inkml:trace>
  <inkml:trace contextRef="#ctx0" brushRef="#br0" timeOffset="12070">4139 541 24575,'-56'-26'0,"1"-1"0,-37-5 0,24 22 0,-9 29 0,1 4 0</inkml:trace>
  <inkml:trace contextRef="#ctx0" brushRef="#br0" timeOffset="12517">3112 467 24575,'-56'-6'0,"-1"0"0,-27-1 0,20 5 0,15 2 0,-7 0 0,11 0 0,-4 0 0,7 19 0,-6 4 0</inkml:trace>
  <inkml:trace contextRef="#ctx0" brushRef="#br0" timeOffset="12874">1896 572 24575,'-91'-18'0,"10"8"0,12 6 0,-5 4 0,13 0 0,1 0 0,14 0 0,11 0 0,-22-5 0,-4 0 0</inkml:trace>
  <inkml:trace contextRef="#ctx0" brushRef="#br0" timeOffset="13217">487 508 24575,'-52'-3'0,"0"0"0,-22 0 0,37 2 0,13 1 0,-2 0 0,-10 0 0,-11 0 0,-16 9 0,-12 3 0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4:18.489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1 0 24575,'79'6'0,"-9"-1"0,-35-5 0,-4 3 0,4 1 0,-8 3 0,5-4 0,-7 2 0,-1-1 0,-2-3 0,-5 2 0,2-1 0,-5-2 0,-3 0 0,-4 0 0,0 4 0,3 3 0,1-1 0,0 1 0,0-3 0,3 3 0,4-1 0,7 1 0,-3-1 0,3-3 0,2-1 0,1 6 0,3-5 0,0 4 0,6 0 0,2 4 0,-3-2 0,-1-2 0,-3 1 0,-4-4 0,-5 0 0,-6-4 0,-4 3 0,1 1 0,-2 0 0,-1 0 0,3-2 0,0 5 0,8-1 0,-1 1 0,16-2 0,2-5 0,4 0 0,0 0 0,-2 0 0,-2 0 0,-1 0 0,-6 0 0,-2 0 0,-9 0 0,-4 3 0,1 1 0,-5-1 0,1-3 0,-6 2 0,-1 1 0,0-1 0,4 6 0,0-6 0,-1 1 0,-3 0 0,0 0 0,0-2 0,4 3 0,-1-3 0,1-1 0,-5 5 0,3-4 0,-3 4 0,5-5 0,-1 0 0,10 23 0,3 7 0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4:44.348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1 24575,'0'84'0,"0"-13"0,0-43 0,0 0 0,0 4 0,0-4 0,0 1 0,0-9 0,0 1 0,0-7 0,0 0 0,9-6 0,1-1 0,14-1 0,4 1 0,3 1 0,4-4 0,7-1 0,4-3 0,2 0 0,-2 0 0,-6-4 0,-12-3 0,-2-3 0,-9 4 0,-3 3 0,-2 11 0,-2 4 0</inkml:trace>
  <inkml:trace contextRef="#ctx0" brushRef="#br0" timeOffset="950">551 330 24575,'17'48'0,"-2"-1"0,-15-5 0,0-1 0,0-2 0,1-10 0,2-8 0,3-12 0,0-9 0,-1-16 0,-5-21 0,0-9 0,0 0 0,0 1 0,0 8 0,0 9 0,0 7 0,0 10 0,0 1 0,4 4 0,7 6 0,15 10 0,9 8 0,2-3 0,1-1 0,-5-3 0,-1-4 0,-3-2 0,-7-5 0,1 0 0,-5 0 0,-2 0 0,2 0 0,-4-2 0,4-1 0,-9-4 0,2-7 0,-4-3 0,0-4 0,1 5 0,-5 2 0,2 5 0,-1 2 0,-3 10 0,7 8 0,-4 18 0,-1 7 0,-3 10 0,0 1 0,0 2 0,0 1 0,0-8 0,0-4 0,0-14 0,0 1 0,0-32 0,14-1 0,4-24 0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4:39.724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0 445 24575,'95'6'0,"-15"-1"0,-44-5 0,-1-2 0,-3-1 0,2 2 0,-6-3 0,10 3 0,8 1 0,12 0 0,16 0 0,0 0 0,4 0 0,-12 0 0,-6 0 0,-2 0 0,1 0 0,16 1 0,13 3 0,-5 0 0,-2 3 0,-16 3 0,-12-3 0,3-2 0,1-2 0,16-2 0,19-1 0,-13 0 0,-4 0 0,-19 0 0,-10 0 0,-11 0 0,-7 0 0,8 0 0,9 0 0,18 0 0,14 0 0,3-4 0,-2-4 0,-16-4 0,-16-3 0,-5 1 0,-2 4 0,5 4 0,9 2 0,5 3 0,6 1 0,-1 0 0,4 0 0,-10-5 0,-4-2 0,-6 2 0,2-3 0,22 1 0,10-3 0,9-4 0,-5 0 0,-13 0 0,-16 3 0,0 5 0,-4 3 0,32 0 0,15 0 0,-2-3 0,-8-5 0,-8 1 0,-7-1 0,17 0 0,8 1 0,-3-1 0,-8 1 0,-10-3 0,-3 2 0,15-2 0,-37 9 0,0 1 0,46-6 0,-4-2 0,-13 2 0,-8 2 0,13-3 0,2 3 0,3-2 0,-3-2 0,-13 2 0,-16 2 0,-1-1 0,-6 4 0,10-4 0,11 1 0,6 2 0,1 2 0,-10 1 0,-18 2 0,-7-1 0,-4-2 0,15-2 0,17-2 0,7 2 0,7 5 0,-12 0 0,-16 0 0,-7 0 0,-10 0 0,11-3 0,9-1 0,10 1 0,12 3 0,-8-4 0,-6 1 0,-16-5 0,-12 5 0,-12-1 0,1 4 0,3 0 0,8 0 0,8 0 0,9 0 0,-3 0 0,-4 0 0,-7 0 0,-11 0 0,-6 0 0,-11 0 0,-3 0 0,-23 0 0,-5 0 0</inkml:trace>
  <inkml:trace contextRef="#ctx0" brushRef="#br0" timeOffset="1775">2859 720 24575,'53'66'0,"-22"-10"0,-17-6 0,-10-1 0,3-1 0,-3 5 0,-1-6 0,-3-8 0,0-7 0,0-7 0,5-8 0,2-3 0,2-7 0,2-2 0,3-5 0,0 0 0,0 0 0,-3 0 0,4 0 0,3 0 0,-1 0 0,4 0 0,-1 0 0,9 0 0,-1 0 0,4 0 0,-5-5 0,8-5 0,-2-7 0</inkml:trace>
  <inkml:trace contextRef="#ctx0" brushRef="#br0" timeOffset="2426">3630 1005 24575,'-12'77'0,"3"-10"0,9-28 0,0-1 0,0 1 0,0-6 0,0-5 0,0-9 0,0-13 0,0-29 0,0-16 0,0-8 0,0 5 0,5-5 0,2-6 0,-1 6 0,1 5 0,0 10 0,3 11 0,0 4 0,-3 7 0,2 4 0,-2 13 0,7 14 0,4 13 0,7 12 0,3 8 0,7-1 0,4 2 0,7-2 0,-8-9 0,-3-5 0,-7-11 0,-7-7 0,-4-9 0,-21-8 0,-28-18 0,-23-3 0</inkml:trace>
  <inkml:trace contextRef="#ctx0" brushRef="#br0" timeOffset="2650">3651 1226 24575,'60'-29'0,"-3"5"0,-15 24 0,-2 0 0,-5 0 0,5-5 0,-7 0 0</inkml:trace>
  <inkml:trace contextRef="#ctx0" brushRef="#br0" timeOffset="3917">8363 73 24575,'44'5'0,"-6"-1"0,-5-3 0,-5-1 0,2 0 0,-5 0 0,9 0 0,1 0 0,23 0 0,9 0 0,13 0 0,-3 0 0,-7 0 0,-18 0 0,-14 0 0,-13 0 0,-3 0 0,-7 0 0,3 0 0,2 0 0,-8 0 0,-2 0 0,-5 0 0</inkml:trace>
  <inkml:trace contextRef="#ctx0" brushRef="#br0" timeOffset="4624">8604 475 24575,'0'84'0,"0"-13"0,0-43 0,0 0 0,0 4 0,0-4 0,0 1 0,0-9 0,0 1 0,0-7 0,0 0 0,9-6 0,1-1 0,14-1 0,4 1 0,3 1 0,4-4 0,7-1 0,4-3 0,2 0 0,-2 0 0,-6-4 0,-12-3 0,-2-3 0,-9 4 0,-3 3 0,-2 11 0,-2 4 0</inkml:trace>
  <inkml:trace contextRef="#ctx0" brushRef="#br0" timeOffset="5574">9156 805 24575,'17'48'0,"-2"-1"0,-15-5 0,0-1 0,0-2 0,1-10 0,2-8 0,3-12 0,0-9 0,-1-16 0,-5-21 0,0-9 0,0 0 0,0 1 0,0 8 0,0 9 0,0 7 0,0 10 0,0 1 0,4 4 0,7 6 0,15 10 0,9 8 0,2-3 0,1-1 0,-5-3 0,-1-4 0,-3-2 0,-7-5 0,1 0 0,-5 0 0,-2 0 0,2 0 0,-4-2 0,4-1 0,-9-4 0,2-7 0,-4-3 0,0-4 0,1 5 0,-5 2 0,2 5 0,-1 2 0,-3 10 0,7 8 0,-4 18 0,-1 7 0,-3 10 0,0 1 0,0 2 0,0 1 0,0-8 0,0-4 0,0-14 0,0 1 0,0-32 0,14-1 0,4-24 0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4:00.889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54 24575,'12'66'0,"-5"-3"0,-4 2 0,-3 2 0,0-5 0,0-5 0,0-13 0,0-5 0,4-12 0,3-9 0,-1-8 0,1-10 0,0 0 0,4-22 0,-1-10 0,0-16 0,-3-1 0,2-4 0,-2 7 0,2 9 0,-2 9 0,2 11 0,-2 6 0,3 12 0,0 13 0,2 15 0,2 9 0,7 5 0,7-8 0,9 5 0,5-1 0,2-10 0,5-1 0,-14-15 0,-3 1 0,-12-9 0,-6-1 0,-2-6 0,-1-5 0,-4-14 0,0-14 0,-2-14 0,3-8 0,-4-4 0,-4-2 0,0 1 0,0 6 0,0 7 0,0 13 0,1 9 0,3 10 0,-2 8 0,5 2 0,0 5 0,9 7 0,0 1 0</inkml:trace>
  <inkml:trace contextRef="#ctx0" brushRef="#br0" timeOffset="830">815 202 24575,'36'54'0,"-8"-5"0,-12 4 0,-2 0 0,-5 3 0,-2-3 0,0-15 0,3-6 0,1-12 0,-5-28 0,-3-17 0,-10-16 0,-3-8 0,-2-2 0,5 2 0,2 5 0,5 5 0,0 6 0,0 2 0,0 12 0,0 8 0,13 19 0,5 10 0,11 7 0,-1 10 0,1-7 0,-8-3 0,0-12 0,0-6 0,-3-5 0,-1-2 0,-4-2 0,1-5 0,-4-11 0,0-13 0,-1-6 0,5-5 0,-1-1 0,1 1 0,1 10 0,3 8 0,-7 7 0,-4 10 0,1 2 0,2 5 0,1 18 0,-1 7 0,-3 16 0,0 5 0,-1 9 0,1 5 0,2 2 0,-6 2 0,2-7 0,-2-4 0,2-11 0,2-14 0,2-8 0,-1-13 0,-13 2 0,-2-3 0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4:03.29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75 0 24575,'-41'61'0,"8"-1"0,33-21 0,0 8 0,0 6 0,0 12 0,0 5 0,1 2 0,3-12 0,7-17 0,10-22 0,3-9 0,1-12 0,-10-4 0,-14-11 0,-11-6 0,-1-5 0,-7 5 0,8-6 0,10 6 0,16 7 0,14 12 0,15 13 0,7 12 0,5 15 0,-4-3 0,-4-11 0,-10-5 0,-7-12 0,-12-2 0,-3-5 0,-5-4 0,-5-6 0,2-8 0,-7-20 0,1-4 0,-2-5 0,-1-6 0,0-1 0,0-2 0,0-3 0,0-5 0,0 15 0,0 7 0,0 19 0,0 9 0,-14 14 0,-3 1 0</inkml:trace>
  <inkml:trace contextRef="#ctx0" brushRef="#br0" timeOffset="748">668 761 24575,'-12'-19'0,"2"-6"0,10-20 0,0-5 0,0-6 0,3 2 0,4-3 0,9 3 0,13 1 0,7 7 0,6 8 0,-5 3 0,-2 14 0,3 3 0,-20 12 0,24 20 0,-11 42 0,1 10 0,-20-7 0,-3 2 0,7 21 0,-6-18 0,1-20 0,-1-18 0,-8-21 0,-4-11 0</inkml:trace>
  <inkml:trace contextRef="#ctx0" brushRef="#br0" timeOffset="1033">624 550 24575,'76'-8'0,"1"-2"0,-5-12 0,-5-9 0,-15-1 0,-21 7 0,-22 33 0,-12 17 0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4:33.088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434 477 24575,'-32'-40'0,"-1"1"0,-24-30 0,46 37 0,-5-2 0,-9 2 0,-2 4 0,-5 10 0,-4-6 0,-3-1 0,4-3 0,3-1 0,0-11 0,5 2 0</inkml:trace>
  <inkml:trace contextRef="#ctx0" brushRef="#br0" timeOffset="487">421 445 24575,'-47'-60'0,"10"5"0,37 16 0,-5 1 0,-2 3 0,-6 7 0,-1 0 0,0 4 0,3 3 0,1 0 0,-20-5 0,-4-1 0</inkml:trace>
  <inkml:trace contextRef="#ctx0" brushRef="#br0" timeOffset="1025">232 106 24575,'74'38'0,"-14"-3"0,-14-3 0,-4 7 0,-2 2 0,-5-2 0,1 1 0,-8-1 0,-5-4 0,-5-7 0,-3-1 0,-8-9 0,3 3 0,0-10 0,1 2 0,-1-8 0,1-1 0,0-2 0,-1 2 0,0 3 0,-3 7 0,-1 0 0,-3 0 0,-1 4 0,6-8 0,3 3 0,15 12 0,7 3 0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4:28.53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22 0 24575,'-12'38'0,"5"11"0,5 17 0,2 15 0,0-3 0,0-4 0,0-9 0,0-9 0,0-4 0,0 1 0,0 5 0,0 9 0,0 12 0,0-1 0,0 1 0,0-9 0,0-5 0,0-5 0,4-5 0,2 3 0</inkml:trace>
  <inkml:trace contextRef="#ctx0" brushRef="#br0" timeOffset="492">64 86 24575,'-17'47'0,"2"12"0,15 11 0,0 8 0,0 7 0,0 0 0,0 4 0,0 8 0,0-46 0,0 0 0,0 2 0,0-1 0,0 43 0,0-5 0,0-9 0,0-9 0,-9 10 0,-3-7 0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4:46.264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932 74 24575,'-29'-23'0,"1"9"0,4 9 0,-5 5 0,9 0 0,-1 0 0,2 0 0,-16-14 0,-4-4 0</inkml:trace>
  <inkml:trace contextRef="#ctx0" brushRef="#br0" timeOffset="407">328 97 24575,'-55'-12'0,"-1"0"0,-25-2 0,39 14 0,-7 15 0,4 8 0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4:40.338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0 348 24575,'12'23'0,"-2"8"0,-10 25 0,1 5 0,2 3 0,7-3 0,11-8 0,7-9 0,14-6 0,-6-5 0,-8-5 0,-3-10 0,-11-7 0,0-8 0,-4-3 0,1-20 0,0-9 0,-1-17 0,0 2 0,-3-1 0,2 3 0,-2 7 0,3 5 0,-3 13 0,0 3 0,0 9 0,3 9 0,1 11 0,-1 13 0,1 8 0,0-3 0,-1 2 0,4-8 0,0-6 0,1-6 0,-5-8 0,1-2 0,-1-5 0,1 0 0,-5-7 0,-3-7 0,-2-8 0,-1-14 0,0-3 0,0-6 0,0 0 0,0-4 0,0 9 0,0 1 0,0 9 0,0 6 0,24 1 0,5 2 0</inkml:trace>
  <inkml:trace contextRef="#ctx0" brushRef="#br0" timeOffset="1291">847 665 24575,'18'50'0,"-8"-8"0,-6-11 0,-4-7 0,0-1 0,0-2 0,1 0 0,3 0 0,-3-7 0,2 0 0,-2-14 0,-1-6 0,0-18 0,0-10 0,0-5 0,0 5 0,0-2 0,0 14 0,0-3 0,0 5 0,5 9 0,1 1 0,5 10 0,-4 0 0,0 0 0,0 5 0,3 2 0,1-1 0,0 1 0,-1-6 0,1-1 0,0-9 0,4-9 0,-3-2 0,6-1 0,-6-3 0,-2 3 0,1 5 0,-4 5 0,3 3 0,0-6 0,2 3 0,2 4 0,2 3 0,6 4 0,13 14 0,-5 40 0,6 23 0,-10 6 0,-12-26 0,0-11 0,-5-12 0,1-17 0,-42 1 0,-5-6 0</inkml:trace>
  <inkml:trace contextRef="#ctx0" brushRef="#br0" timeOffset="2150">65 75 24575,'41'0'0,"-3"0"0,4 0 0,0 0 0,-3 0 0,-7 0 0,-4 0 0,-8 0 0,-2 0 0,-1 0 0,5 0 0,3 0 0,4 0 0,2-5 0,5-2 0,-12-1 0,1 1 0,-10 2 0,-1 5 0,-6-19 0,-4-4 0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5:48.43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223 246 24575,'-31'29'0,"10"10"0,0 14 0,-4 7 0,-7 1 0,1-1 0,0-5 0,13-9 0,6 0 0,12-7 0,3-9 0,8 2 0,6-10 0,15 6 0,-8-5 0,-3-6 0,-2 3 0,16 11 0,4 8 0</inkml:trace>
  <inkml:trace contextRef="#ctx0" brushRef="#br0" timeOffset="613">255 731 24575,'76'-11'0,"0"1"0,-16 10 0,-4-4 0,-7-4 0,-8-4 0,-13-3 0,-10 1 0,-7 4 0,-3-4 0,2 0 0,0-4 0,-3 4 0,-2-2 0,-5 2 0,0 3 0,0-3 0,-2 2 0,-1 1 0,-11 2 0,-7 2 0,-9 2 0,-2 5 0,1 0 0,-5 0 0,0 13 0,1 12 0,-2 6 0,2 15 0,8-3 0,2-5 0,9-2 0,9-8 0,3 0 0,8-7 0,29-3 0,16-11 0,7-2 0,1-5 0,-9 0 0,-6 0 0,-13 0 0,-9 18 0,-10 6 0</inkml:trace>
  <inkml:trace contextRef="#ctx0" brushRef="#br0" timeOffset="1288">1091 754 24575,'11'-49'0,"1"0"0,7-37 0,-19 61 0,-15 7 0,-10 7 0,-10 2 0,-11 5 0,3 1 0,1 3 0,10 5 0,11 6 0,2 14 0,9 10 0,2 0 0,8 1 0,0-6 0,0-5 0,3-5 0,8-10 0,16-4 0,19-2 0,8-3 0,2-1 0,-5-7 0,-9-7 0,-11-6 0,-14-8 0,-1-1 0,-9 8 0,-3 2 0,0 9 0,-3-1 0,-1 41 0,0 16 0,4 13 0,-1 5 0,2-4 0,-2 3 0,0-10 0,4-10 0,-4-3 0,4-9 0,-4-6 0,0-11 0,-2-2 0,-38-6 0,-10-1 0</inkml:trace>
  <inkml:trace contextRef="#ctx0" brushRef="#br0" timeOffset="2815">1387 330 24575,'-18'95'0,"4"-3"0,14-35 0,1 9 0,3 8 0,10-3 0,14-7 0,10-11 0,15-7 0,-4-15 0,1-13 0,-12-7 0,-2-11 0,-7-4 0,-4-7 0,-11-9 0,0-18 0,-6-1 0,-1-7 0,-2 3 0,-5 0 0,0 4 0,0 8 0,0 2 0,0 15 0,9 19 0,3 8 0</inkml:trace>
  <inkml:trace contextRef="#ctx0" brushRef="#br0" timeOffset="3128">1937 595 24575,'-6'30'0,"3"6"0,2 5 0,1 5 0,0-4 0,0 0 0,0-3 0,0-11 0,0-1 0,0-12 0,-10-30 0,-1-9 0</inkml:trace>
  <inkml:trace contextRef="#ctx0" brushRef="#br0" timeOffset="3318">1906 254 24575,'0'0'0</inkml:trace>
  <inkml:trace contextRef="#ctx0" brushRef="#br0" timeOffset="3670">2170 318 24575,'12'76'0,"2"-9"0,-6-8 0,3-3 0,-8 2 0,1 2 0,-3-8 0,-1-10 0,0-7 0,0-10 0,0-1 0,0-10 0,5-14 0,1-7 0</inkml:trace>
  <inkml:trace contextRef="#ctx0" brushRef="#br0" timeOffset="3951">2361 615 24575,'17'56'0,"-3"-1"0,-14-27 0,0-2 0,0-2 0,0-6 0,0-4 0,0-2 0,0-2 0,-9-23 0,-3-5 0</inkml:trace>
  <inkml:trace contextRef="#ctx0" brushRef="#br0" timeOffset="4133">2382 361 24575,'0'0'0</inkml:trace>
  <inkml:trace contextRef="#ctx0" brushRef="#br0" timeOffset="4656">2466 318 24575,'6'67'0,"-1"-1"0,-5-24 0,0 5 0,0 6 0,0 0 0,0 0 0,0-5 0,0-2 0,0-10 0,0-8 0,2-3 0,5-11 0,8-4 0,13-7 0,6-2 0,12-1 0,1 0 0,2 0 0,-3-2 0,-7-5 0,-9-6 0,-8-12 0,-7 3 0,-8-3 0,-2 2 0,-5-2 0,0 3 0,0-3 0,-12 4 0,-9 3 0,-15 6 0,-13 5 0,-10 0 0,-1-3 0,6 4 0,12 2 0,9 3 0,21 1 0,27 14 0,20 4 0</inkml:trace>
  <inkml:trace contextRef="#ctx0" brushRef="#br0" timeOffset="5162">2953 541 24575,'18'53'0,"-8"-7"0,-6-6 0,-4 6 0,0-5 0,0-2 0,0-5 0,0-13 0,0-2 0,0-9 0,0-9 0,0-15 0,0-14 0,0-11 0,0-3 0,9-3 0,6-1 0,5 4 0,4 14 0,4 2 0,8 15 0,-2 3 0,5 8 0,-15 0 0,10 0 0,-11 0 0</inkml:trace>
  <inkml:trace contextRef="#ctx0" brushRef="#br0" timeOffset="5435">3387 593 24575,'6'66'0,"-2"-17"0,-3-12 0,-1-13 0,0-4 0,0-6 0,-5-7 0,-1-2 0,-23-14 0,-5-3 0</inkml:trace>
  <inkml:trace contextRef="#ctx0" brushRef="#br0" timeOffset="5618">3260 381 24575,'0'0'0</inkml:trace>
  <inkml:trace contextRef="#ctx0" brushRef="#br0" timeOffset="6071">3525 519 24575,'-6'61'0,"2"-12"0,3-8 0,1-5 0,1-2 0,3-6 0,2-1 0,4-9 0,6-2 0,1-12 0,3-1 0,1-3 0,2-6 0,1-4 0,-6-9 0,0-6 0,-10 1 0,-5 2 0,-1-6 0,-2 0 0,0-3 0,0 10 0,0-1 0,0 8 0,1 1 0,2 6 0,17-3 0,9 5 0</inkml:trace>
  <inkml:trace contextRef="#ctx0" brushRef="#br0" timeOffset="6804">3875 551 24575,'29'43'0,"-5"-3"0,-24-12 0,0 2 0,0-6 0,0 0 0,0-7 0,0-20 0,1-11 0,3-21 0,2 0 0,4-3 0,-2 2 0,3-2 0,-2 9 0,9 5 0,-9 7 0,2 10 0,-3 2 0,3 5 0,-1 16 0,1 8 0,-5 6 0,-3 5 0,-1-3 0,-2-4 0,0-2 0,0-5 0,0-4 0,0-16 0,1-13 0,2-16 0,4-4 0,7-3 0,9 5 0,8-1 0,19 15 0,10 6 0,0 6 0,-4 4 0,-22 5 0,-12 9 0,-13 7 0,-9 14 0,-11 3 0,-6-10 0,-2 1 0,-2-8 0,4-10 0,2 13 0,-1-6 0</inkml:trace>
  <inkml:trace contextRef="#ctx0" brushRef="#br0" timeOffset="7261">4170 0 24575,'31'11'0,"21"15"0,18 9 0,3 10 0,-2 8 0,-13 8 0,-12 2 0,-13 11 0,-8 0 0,-7 3 0,-8-3 0,-4-7 0,-2 0 0,-3-7 0,-1 7 0,-19-9 0,-33 4 0,-16-31 0,-7-5 0,28-1 0,0 0 0,-22 1 0,1 0 0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4:50.05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22 64 24575,'12'41'0,"-5"-9"0,0-14 0,-1-8 0,5-6 0,-2-4 0,-2-4 0,-2-6 0,-5-8 0,0 3 0,0 1 0,0 2 0,-5 6 0,-2 2 0,-2 3 0,-2 1 0,5 10 0,3 4 0,2 1 0,1 3 0,0-5 0,14-3 0,-3-5 0,11-5 0,-2 0 0,-6 0 0,-5-9 0,-5-6 0,-3-3 0,-1-4 0,-1 6 0,-3 2 0,-5 2 0,-5 1 0,-2 6 0,2 1 0,2 3 0,-2 2 0,7 3 0,3 2 0,4 9 0,0-3 0,0 2 0,0-3 0,0 0 0,4-5 0,-3-6 0,3-7 0,-3-6 0,-1-1 0,-1 1 0,-3 6 0,1 2 0,-8 5 0,3 5 0,-3 5 0,8 8 0,2-2 0,1 2 0,2-6 0,5-2 0,11-4 0,14-6 0,4 0 0,6 0 0,-9 0 0,-2-4 0,-31-20 0,-21-4 0,-12 0 0,-20 22 0,16 1 0,13 5 0,11 9 0,3-1 0,10 6 0,2 0 0,1-4 0,5-1 0,10-9 0,8 0 0,9 0 0,-1 0 0,-6 0 0,-3-2 0,-7-1 0,-4-7 0,-7-4 0,-2-6 0,-5-1 0,-9 7 0,-8-4 0,-10 9 0,-16-2 0,6 6 0,1 5 0,12 1 0,3 2 0,11 10 0,3 12 0,5-5 0,2 8 0,0-11 0,0 0 0,9-5 0,5-5 0,0-2 0,0-5 0,-6-5 0,-4-6 0,-4-6 0,13-1 0,12 4 0,-12-5 0,10 8 0</inkml:trace>
  <inkml:trace contextRef="#ctx0" brushRef="#br0" timeOffset="1434">11 360 24575,'0'60'0,"0"-3"0,0-15 0,0 1 0,0-1 0,0-6 0,0-4 0,0-7 0,0-4 0,-5 17 0,-1 11 0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4:51.829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1 24575,'17'89'0,"-2"-12"0,-15-39 0,0 0 0,0 1 0,0-5 0,0-2 0,0-4 0,0 4 0,0 4 0,0-8 0,0 9 0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4:26.653"/>
    </inkml:context>
    <inkml:brush xml:id="br0">
      <inkml:brushProperty name="width" value="0.1" units="cm"/>
      <inkml:brushProperty name="height" value="0.1" units="cm"/>
    </inkml:brush>
  </inkml:definitions>
  <inkml:trace contextRef="#ctx0" brushRef="#br0">44 1 24575,'-24'70'0,"9"-11"0,10-11 0,5-1 0,0 2 0</inkml:trace>
  <inkml:trace contextRef="#ctx0" brushRef="#br0" timeOffset="1">9 972 24575,'0'5'0,"0"74"0,0 6 0,0 2-191,0 1 1,0 0-1,0 1 1,0 1 190,0 3 0,0-1 0,0-1 0,0-1 0,0-3 0,0-1 0,0-1 0,0-1 0,0-2 0,0 0 0,0-1 0,0-1 0,0 1 0,0 0 0,0-2 0,0-1-62,0-3 0,0 0 0,0 1 0,1 0 62,0-5 0,1 0 0,0 0 0,1 1 0,1-3 0,1 0 0,-1 1 0,0 0 0,-1 2 0,-1 0 0,1-3 0,-1-2 0,0-3 0,-1-1 0,1-7 0,0-2 0,1-3 0,0-2 0,4 45 0,-4-8 0,3 1 0,-3 1 0,0-1 0,-3-2 0,0-1 376,0-5 1,0-8-377,0-7 0,0-6 128,0-8 1,0-2-129,0-4 0,0 3 0,0 0 0,0 0 0,0-3 0,0-2 0,0-1 0,0-11 0,0 0 0,0-9 0,0 1 0,0-9 0,0 1 0,0-2 0,0-2 0,1 2 0,2-3 0,0-1 0,5-2 0,7 2 0,9-2 0,6 1 0,5-2 0,12 3 0,7-3 0,11-2 0,11-1 0,22 0 0,4-1 0,-7 0 0,2-1 0,-20 0 0,1 0 0,-5 0 0,0 0 0,-7 1 0,-12 0 0,-2 1 0,41 0 0,-23 4 0,25-1 0,-42-2 0,0 0 0,42 0 0,-10-3 0,-30 0 0,1 0 0,6 0 0,0 0 0,-5 1 0,-2 0 0,34 5 0,-36-3 0,2-1 0,3 2 0,-1 1 0,-3-1 0,-2 0 0,42-1 0,-44 0 0,1 0 0,2-2 0,0 1 0,41 7 0,-41-4 0,0-1 0,31 6 0,-14-4 0,20 1 0,10-4 0,-6 0 0,-15-3 0,15 0 0,-41 0 0,0 0 0,-2 0 0,0 0 0,4 0 0,1 0 0,3 0 0,0 0 0,-1 0 0,-1 0 0,-2 0 0,0 0 0,6 0 0,2 0 0,5 0 0,0 0 0,-1 0 0,-2 0 0,-5-1 0,0 1 0,4-2 0,1 1 0,11 0 0,0-1 0,-1-2 0,0-1 0,0 1 0,-1 0 0,-7-3 0,-2-1 0,-5 4 0,0 1 0,7-2 0,1 1 0,4 1 0,-1 0 0,-4 0 0,-1 0 0,-8 1 0,0 0 0,1 2 0,0 0 0,4 0 0,1 0 0,0 0 0,-1 0 0,-6 0 0,0 0 0,-3 0 0,1 0 0,10 0 0,1 0 0,1 0 0,-1 0 0,-4 0 0,-1 0 0,-10 0 0,1 0 0,10 0 0,1 0 0,4 0 0,-1 0 0,-6 0 0,-2 0 0,30 0 0,-35-1 0,2-1 0,4 1 0,0-1 0,-7 1 0,-1-1 0,31 2 0,6 0 0,3 0 0,6 0 0,0 0 0,-10 0 0,-23 0 0,23 0 0,12 0 0,-7 0 0,-10 0 0,-9 4 0,-11 2 0,19-1 0,10 1 0,-7-4 0,-8 1 0,-10-2 0,-7-1 0,5 0 0,6 0 0,2 0 0,-2 0 0,-10 0 0,-16 0 0,-12 0 0,-6 0 0,-12-4 0,-2-1 0,-3-4 0,-1-7 0,-2-1 0,-3 8 0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4:26.618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329 129 24575,'34'39'0,"16"25"0,2 2 0,1 2-378,2 3 0,3-1 1,2-3-1,4-1 378,8 0 0,4-2 0,-21-18 0,2-1 0,0 0-234,0 0 0,1 1 0,-1 0 0,-2 2 1,-2 1-1,3 1 234,10 5 0,4 0 0,-1 1 0,-3 0 0,0 1 0,0 2 0,1 2 0,1 2 0,2 0 0,-9-13 0,4-1 0,-1 1 0,-2 1 0,8 13 0,-2 0 0,2-2 0,5-2 0,2-3 0,-1-2 0,-9-7 0,-1-2 0,-2-3 0,16 12 0,0-6 0,5-6 0,3-5 0,7-6 0,1-4 0,-8-7 0,4 0 0,-12-2 0,4 2 0,0 3 0,-7 3 0,-1 3 0,4 1 0,-8-6 0,4 0 0,1 0 0,-1 2-141,-6 2 0,-2 2 1,1 0-1,2-2 1,9 0-1,2-1 1,0 0-1,-5-1 141,5 5 0,-4 0 0,2-1 0,12 0 0,2-2 0,-4-1 0,-14-2 0,-3-1 0,1-2 0,5 0 0,2-2 0,0 0 0,0 0 0,1-1 0,-2-1 0,-7-1 0,-1-1 0,2 0 0,10-1 0,2 0 0,-2 1 0,-14 1 0,-1 1 0,1-1-155,16 3 1,4 0 0,-5 1 0,-16-3 0,-4 1 0,1 0 154,2 0 0,0 0 0,1 0 0,2-2 0,1 0 0,-2-1 0,22 6 0,-1 0 0,-2-4 0,-1-3 72,-14-5 1,0-1 0,1 0 0,1 0-73,8-3 0,-2 0 0,-8 0 0,-4 0 0,-15-1 0,-1-1 0,5 0 0,1 0 315,6 1 1,-2-1-1,-9 0 1,-4-1-316,20 3 0,-16-2 1881,-13-5-1881,-9 0 0,-12 0 0,-5 0 0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4:11.267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10436 0 24575,'-42'81'0,"13"-14"0,-2-13 0,-12-8 0,-24 8 0,26-26 0,-3 1 0,0 5 0,1 1 0,-31 32 0,32-30 0,-1 0 0,-6 5 0,-1 1 0,-4 0 0,-2-1 0,-10 2 0,-2 0 0,2 2 0,-1 1-161,1 0 1,-2 1-1,-1 0 1,-2 2 160,18-13 0,-2 1 0,-2-1 0,-8 3 0,-2-1 0,1 1-221,4 1 1,1 1 0,1-1 0,0-2 0,0-1 0,-1 1 220,-7 2 0,-2 1 0,3-1 0,8-4 0,2 0 0,-1 0 0,-4 2 0,-1 0 0,-3 0 0,-7 0 0,-2 1 0,1-2 0,9-2 0,1-1 0,-1 0 0,-4 2 0,-1-1 0,1 0 0,3 0 0,1-1 0,2 0 0,-19 14 0,-2-1 0,17-13 0,-3 1 0,-1-1 0,1-2 0,0 0 0,1 0 0,2 2 0,1-1 0,-2 0 0,-12 0 0,-4 0 0,4 0 0,12-2 0,2 0 0,-1-1 0,-7 3 0,-3 0 0,1-2 0,1-1 0,1-1 0,1 1 0,8 0 0,2 1 0,-3-1 0,-11 0 0,-2 0 0,2-1 0,12-3 0,3 1 0,-1-1 0,-2 1 0,-1 1 0,-1-1 0,-8 1 0,-2 1 0,2-1 0,8-1 0,0 0 0,0 1 0,-7 1 0,-2-1 0,1 1 0,8-3 0,1 0 0,2 0 0,-20 10 0,0-1-147,21-13 0,-1-1 0,0 0 0,-29 10 0,0-2 147,3-3 0,0-1 0,-3 2 0,2-2 0,10-3 0,3 0 0,10 0 0,1-1 0,-5-2 0,-1-1 0,5-1 0,1 0 0,3-1 0,1-2 0,3-1 0,0-2 0,-6-1 0,2-1 0,11-1 0,3 0 287,-27 5 1,-7-2-288,-11 2 0,6-1 655,0 1 0,23-7-655,17 0 813,9 0-813,18-1 0,-22 23 0,4 5 0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15:55:36.705"/>
    </inkml:context>
    <inkml:brush xml:id="br0">
      <inkml:brushProperty name="width" value="0.1" units="cm"/>
      <inkml:brushProperty name="height" value="0.1" units="cm"/>
    </inkml:brush>
  </inkml:definitions>
  <inkml:trace contextRef="#ctx0" brushRef="#br0">1 6350 24575,'19'-47'0,"-3"0"0,-16 24 0,0-4 0,0 7 0,0-8 0,0 2 0,0-5 0,0 1 0,0-4 0,0-1 0,0 2 0,0-2 0,0 5 0,0-3 0,0 1 0,0-3 0,0-8 0,0-5 0,0-7 0,0-7 0,0 0 0,0-3 0,0 9 0,0 0 0,0 0 0,0-6 0,0-7 0,0-5 0,0-5 0,0-1 0,0-8 0,0 3 0,0-6 0,0 3 0,0 0 0,0 6 0,0-6 0,0-6 0,0 2 0,0 1 0,0-3 0,0 0 0,0 0 0,0 3 0,0 8 0,0 9 0,0 3 0,0 0 0,0 1 0,0-1 0,0-3 0,0-3 0,0 2 0,0-2 0,0 1 0,0-3 0,0 10 0,0 4 0,0 8 0,0 2 0,0-6 0,0-1 0,0-12 0,0-3 0,5-3 0,4 0 0,3 6 0,6 3 0,-5 6 0,-4 6 0,-1 3 0,-2 6 0,2 0 0,1 0 0,-1-8 0,-2-9 0,0 1 0,-3 1 0,0 5 0,-3 4 0,0 1 0,0 8 0,0-5 0,0-1 0,0 2 0,0-5 0,0-1 0,0-1 0,3 0 0,0 11 0,3 3 0,-3 3 0,0 0 0,-3 0 0,1 2 0,2 4 0,1-4 0,2 1 0,2-2 0,-3 5 0,3-2 0,1 9 0,-5-4 0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5:26.366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1 24575,'0'77'0,"0"-6"0,1-8 0,3 1 0,5-7 0,12-4 0,11-8 0,14-13 0,3-9 0,-3-16 0,-1-2 0,-6-5 0,-5-2 0,-9-5 0,-2-8 0,-9-13 0,0-6 0,-3-12 0,-5 11 0,-3 0 0,-1 13 0,-2 5 0,4 18 0,2 18 0,5 16 0,3 4 0,0-4 0,12-7 0,-2 1 0,8-12 0,-4-6 0,-2-5 0,-1-6 0,-3 0 0,-5-12 0,-3-9 0,-7-11 0,-4-14 0,-1-2 0,-2-5 0,-3 5 0,-4 2 0,-4 8 0,-11 7 0,7 5 0,4 8 0,6-1 0,5 5 0,1 5 0,2 5 0,13 3 0,20 1 0,13 0 0</inkml:trace>
  <inkml:trace contextRef="#ctx0" brushRef="#br0" timeOffset="303">942 499 24575,'-25'58'0,"8"-13"0,10-3 0,0-14 0,4-1 0,0-10 0,2-24 0,1-14 0,0-11 0,0-3 0,4-2 0,3-6 0,4 6 0,3 1 0,-1 8 0,5 3 0,-5 4 0,1 4 0,-6 1 0,-1 6 0,0 4 0,4 2 0,-1 3 0,1 1 0,4 14 0,3 7 0,3 11 0,4 3 0,2 7 0,4-7 0,0 3 0,-3-10 0,-3-6 0,-8-1 0,-1-7 0,-6 0 0,-4-2 0,-6 8 0,-6 3 0</inkml:trace>
  <inkml:trace contextRef="#ctx0" brushRef="#br0" timeOffset="554">870 678 24575,'38'-6'0,"-7"-8"0,-6 0 0,-3-3 0,0-4 0,-1 11 0,0-5 0,19-8 0,5-5 0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5:19.212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3969 74 24575,'-64'0'0,"1"0"0,-35 0 0,50 0 0,23 0 0,-4 0 0,4 0 0,-4 0 0,-31 9 0,-7 3 0</inkml:trace>
  <inkml:trace contextRef="#ctx0" brushRef="#br0" timeOffset="292">2900 63 24575,'-63'-6'0,"0"0"0,-25-1 0,41 5 0,18 2 0,8 0 0,-3 0 0,-15 0 0,-11 0 0</inkml:trace>
  <inkml:trace contextRef="#ctx0" brushRef="#br0" timeOffset="602">2191 52 24575,'-77'-14'0,"0"-1"0,4 1 0,9 6 0,15 11 0,2-2 0,-24 18 0,0-1 0</inkml:trace>
  <inkml:trace contextRef="#ctx0" brushRef="#br0" timeOffset="935">1069 63 24575,'-91'-9'0,"1"0"0,23 3 0,7 2 0,-18 5 0,25 14 0,-6 8 0</inkml:trace>
  <inkml:trace contextRef="#ctx0" brushRef="#br0" timeOffset="1291">297 51 24575,'-66'12'0,"5"-2"0,19-10 0,4 0 0,-8 14 0,3 3 0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5:18.27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1440 54 24575,'-53'-6'0,"1"0"0,0 1 0,2 1 0,-24 4 0,10 0 0,4 0 0,19-5 0,6-6 0,8-5 0</inkml:trace>
  <inkml:trace contextRef="#ctx0" brushRef="#br0" timeOffset="319">466 85 24575,'-71'-12'0,"0"0"0,1 1 0,8 3 0,5 8 0,-8 0 0,-5 0 0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4:52.14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762 1 24575,'6'100'0,"-3"-26"0,-1-23 0,-2-15 0,0 2 0,0-2 0,0-2 0,0-6 0,0-2 0,0-5 0,0-4 0,0 26 0,0 3 0</inkml:trace>
  <inkml:trace contextRef="#ctx0" brushRef="#br0" timeOffset="248">762 837 24575,'0'89'0,"0"-14"0,0-39 0,0-8 0,0-4 0,0-9 0,0-5 0,0-2 0,19 12 0,4 3 0</inkml:trace>
  <inkml:trace contextRef="#ctx0" brushRef="#br0" timeOffset="22960">635 825 24575,'0'0'0</inkml:trace>
  <inkml:trace contextRef="#ctx0" brushRef="#br0" timeOffset="24846">635 921 24575,'19'-6'0,"-2"10"0,-20 7 0,2 2 0,5-8 0,7 0 0,4-5 0,3 0 0,4 0 0,-4 0 0,3 0 0,-7 0 0,-4-1 0,-7-3 0,-2-2 0,-1-4 0,-13 4 0,-4 3 0,-6 1 0,2 2 0,0 0 0,0 0 0,6 2 0,4 1 0,5 3 0,11 0 0,4-1 0,5-5 0,3-2 0,-7-1 0,-1-3 0,-9 5 0,0 11 0,0 17 0,0 12 0,0-8 0,0-7 0,0-15 0,0-14 0,0-16 0,-3-3 0,-4-11 0,-6 6 0,-4 0 0,-1 11 0,11 0 0,2 5 0,2 2 0,2 4 0,1 0 0,0 10 0,5-7 0,6 8 0,4-3 0,7-1 0,-10 0 0,-1 0 0,-4-1 0,0-3 0,-2-5 0,-5-5 0,0 0 0,-15 8 0,-10 2 0,-20 3 0,-15 1 0,0 11 0,0 6 0,23 5 0,19 3 0,22-2 0,24-13 0,15-2 0,28-8 0,-9 0 0,-9 0 0,1 0 0,-1 0 0,5 0 0,-2 0 0,-9 0 0,-22 0 0,-10-4 0,-11-3 0,-24 0 0,-16-4 0,-6 3 0,-7-6 0,5 7 0,9 3 0,2 3 0,-2 1 0,3 3 0,4 8 0,11 2 0,10 12 0,5-3 0,5-2 0,8-2 0,3-8 0,14-6 0,-5-3 0,-2-1 0,-1 0 0,-6 0 0,-1-6 0,-6-5 0,1-4 0,-4-6 0,-1 0 0,-3 0 0,-1 5 0,-3 6 0,-4 4 0,-9 6 0,-2 0 0,-9 0 0,5 7 0,2 7 0,6 1 0,8 6 0,2-4 0,5-6 0,6-6 0,4-1 0,2-3 0,6-1 0,-5 0 0,1 0 0,-7 0 0,-2 0 0</inkml:trace>
  <inkml:trace contextRef="#ctx0" brushRef="#br0" timeOffset="25727">169 985 24575,'-56'-41'0,"7"8"0,18 23 0,-2-1 0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5:18.91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0 24575,'0'0'0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4:52.71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1 24575,'0'0'0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5:31.072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0 24575,'30'41'0,"-13"-2"0,-11-11 0,-6 4 0,0-7 0,0-1 0,0-2 0,0-5 0,1-1 0,3-6 0,2 1 0,4-1 0,1-4 0,-1-2 0,2-3 0,2-1 0,12 0 0,9 0 0,15 0 0,6 0 0,3 0 0,5 0 0,-13 0 0,2 0 0,-13 0 0,-8 0 0,3 0 0,-3 0 0,15 0 0,2 0 0,21 0 0,0 0 0,2 0 0,-12 0 0,-9 0 0,-13 0 0,-7 0 0,-13 0 0,-2 5 0,-2 2 0,5-3 0,9 0 0,4 1 0,14-2 0,6 1 0,15-4 0,0 0 0,0 0 0,-11 0 0,-14 0 0,1 0 0,-4 0 0,14 0 0,10 0 0,13 0 0,13 0 0,-13 0 0,-12 0 0,-12 0 0,-13 0 0,2 0 0,-2 0 0,15 0 0,6 0 0,14 0 0,-3 0 0,0 0 0,-19 0 0,-3 0 0,-14 0 0,5 0 0,-5 0 0,19 0 0,10 0 0,10 0 0,3 0 0,-8 0 0,-9 0 0,-16 0 0,-8 0 0,2 0 0,1 0 0,18 3 0,13 1 0,5-1 0,3-3 0,-11 0 0,-14 0 0,-13 0 0,-8 0 0,-2 4 0,6-1 0,18 1 0,9-4 0,16 0 0,-5 0 0,-2 0 0,-16 0 0,-5 0 0,-12 0 0,8 0 0,2 0 0,11 0 0,14 0 0,-6 0 0,10 0 0,-20 0 0,-9 0 0,-10 0 0,-11 0 0,7 0 0,1 0 0,13 0 0,7 0 0,14 0 0,4 0 0,-5 0 0,-9 0 0,-13-4 0,-15 1 0,-5-1 0,-6 4 0,6 0 0,5 0 0,13 0 0,8 0 0,15 0 0,2 0 0,-7-1 0,-7-3 0,-15 3 0,-5-2 0,-4-2 0,-3 2 0,8-1 0,9 4 0,8 0 0,13 0 0,-3 0 0,-1 0 0,-9-4 0,-8 1 0,-10-4 0,-5 3 0,-7 1 0,4 3 0,-1 0 0,12 0 0,6 0 0,7 0 0,6-1 0,6-3 0,-7 3 0,-4-3 0,-13 3 0,-8 1 0,-9 0 0,-1 0 0,-2 0 0,-6 0 0,6 0 0,1 0 0,11 0 0,10 0 0,4 0 0,3 0 0,1 0 0,-8 0 0,-2 0 0,-8 0 0,-5 0 0,-3 0 0,-3 0 0,-3 0 0,1 0 0,-5 0 0,0 0 0,-3 0 0,-1 0 0,1 0 0,0 0 0,-1 0 0,1 0 0,-1 0 0,1 0 0,-1 0 0,-3 0 0,1 0 0,-1 0 0,3 0 0,1 0 0,-1 0 0,6 0 0,1 0 0,4 0 0,4 0 0,-7-4 0,2 2 0,-6-7 0,0 2 0,0-2 0,-8-2 0,-1 0 0,-5 1 0,0-1 0,0 1 0,0-1 0,0 0 0,0 1 0,-5-1 0,-2 1 0,-2 1 0,-2-1 0,2-2 0,1-6 0,4 3 0,4 5 0,0-1 0,0 0 0,-14 15 0,-4 3 0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4:57.13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1 614 24575,'76'47'0,"-30"-4"0,-31-3 0,-15-2 0,-5-3 0,-2 3 0,-2-5 0,-2-5 0,6-3 0,1-7 0,3-3 0,1-4 0,9-5 0,12-2 0,15-4 0,10 0 0,6 0 0,-2 0 0,3 0 0,-16 0 0,-1 0 0,-13 0 0,2 0 0,-5-1 0,12-2 0,8-2 0,23-2 0,8-3 0,13 3 0,-14-2 0,-10-2 0,-13 2 0,-16 2 0,0 2 0,-10 5 0,6-3 0,9-1 0,6 1 0,7 3 0,-5-4 0,-2 1 0,-9-1 0,-5 4 0,-3-1 0,-11-3 0,0 3 0,-3-2 0,-1 1 0,-4-2 0,-1-2 0,-5-5 0,0 1 0,0-4 0,0-1 0,-1-3 0,-3 0 0,1-6 0,-8 0 0,4-8 0,-4 4 0,2 3 0,6 7 0,-1 6 0,4-4 0,0 6 0,-5 4 0,-24 29 0,-11 13 0</inkml:trace>
  <inkml:trace contextRef="#ctx0" brushRef="#br0" timeOffset="800">202 1650 24575,'35'-21'0,"-14"28"0,-14 30 0,-7 19 0,0 3 0,0 4 0,-6 1 0,-4 0 0,4-12 0,-1-6 0,4-9 0,3-13 0,16-7 0,8-10 0,8-5 0,3 2 0,-2-3 0,-11-1 0,-7 0 0,-8 0 0,0 0 0,3 0 0,1-1 0,0-3 0,-4 1 0,0-8 0,1 3 0,6-6 0,-2 7 0,3 2 0,-4 5 0,-1 0 0,10 9 0,3 3 0</inkml:trace>
  <inkml:trace contextRef="#ctx0" brushRef="#br0" timeOffset="1736">891 1905 24575,'23'60'0,"-9"-7"0,-9-8 0,-5-6 0,0-7 0,0-11 0,0-15 0,-5-17 0,-2-11 0,-7-10 0,6-2 0,-3 2 0,8-6 0,-1 7 0,3 0 0,1 3 0,0 9 0,0 1 0,5 10 0,10 8 0,-2 14 0,5 7 0,-2 3 0,-2-3 0,1-6 0,0-4 0,-4-5 0,3-6 0,-2 0 0,-1 0 0,3 0 0,0 0 0,1-7 0,-1-7 0,2-5 0,1-13 0,3 3 0,-2-6 0,-3 9 0,-1 1 0,-2 10 0,-1-1 0,-1 26 0,-4 7 0,-1 21 0,-5 4 0,1 1 0,3 3 0,3-8 0,7-2 0,-1-2 0,4-6 0,-1 3 0,-2-14 0,0 0 0,-7-10 0,-12-3 0,-2-4 0</inkml:trace>
  <inkml:trace contextRef="#ctx0" brushRef="#br0" timeOffset="2697">1546 1355 24575,'90'6'0,"-9"-3"0,-9-1 0,2-2 0,-10 0 0,-8 0 0,-12 0 0,-13 0 0,-8 0 0,-9 0 0,-6 0 0,-1 0 0,5-14 0,4-4 0</inkml:trace>
  <inkml:trace contextRef="#ctx0" brushRef="#br0" timeOffset="3109">1990 1195 24575,'72'12'0,"-16"2"0,-25-8 0,-10 5 0,-2 13 0,-5 8 0,-1 8 0,-9 6 0,-1-4 0,-3 1 0,-5-2 0,-2-6 0,-6-6 0,-1-7 0,0-11 0,8 8 0,2-1 0</inkml:trace>
  <inkml:trace contextRef="#ctx0" brushRef="#br0" timeOffset="3701">2678 497 24575,'-6'8'0,"2"11"0,4 23 0,0 6 0,0 9 0,3 0 0,1 3 0,-1-2 0,-3-5 0,4-9 0,-1-6 0,1-9 0,-4-8 0,-5-19 0,-1-9 0</inkml:trace>
  <inkml:trace contextRef="#ctx0" brushRef="#br0" timeOffset="4097">2572 497 24575,'65'-71'0,"-12"29"0,-1 28 0,8 14 0,1 1 0,2 3 0,-14 5 0,-14 5 0,-16 5 0,-12-1 0,-12 5 0,-16 2 0,-10-1 0,-25-2 0,6-7 0,5-5 0,10 0 0,7-7 0,9 1 0,13 5 0,8 3 0</inkml:trace>
  <inkml:trace contextRef="#ctx0" brushRef="#br0" timeOffset="4615">3271 497 24575,'55'-30'0,"-9"13"0,-11 10 0,-7 3 0,-6-2 0,-8-4 0,-7-2 0,-4-2 0,-1-1 0,-2-3 0,-4-6 0,-7 3 0,-3-5 0,-14 5 0,3 4 0,-3 10 0,8 2 0,-1 5 0,5 9 0,1 12 0,0 4 0,5 17 0,2-2 0,-2 3 0,6-6 0,1-1 0,2-6 0,1-5 0,1-2 0,2-8 0,14-3 0,11-4 0,6-4 0,5-4 0,-3 0 0,10 0 0,4 0 0</inkml:trace>
  <inkml:trace contextRef="#ctx0" brushRef="#br0" timeOffset="5055">3948 391 24575,'-43'-36'0,"0"0"0,-32-8 0,54 72 0,3 4 0,11 6 0,3 0 0,4 1 0,0-6 0,0-5 0,9-10 0,5-4 0,8-7 0,3-7 0,6-12 0,0-9 0,0-9 0,1-8 0,-6-1 0,-9 7 0,-3 3 0,-7 8 0,-2-5 0,-5-1 0</inkml:trace>
  <inkml:trace contextRef="#ctx0" brushRef="#br0" timeOffset="5403">4308 210 24575,'0'55'0,"0"-2"0,0-1 0,0 4 0,0 0 0,0 4 0,0-6 0,0-1 0,0-10 0,0-8 0,0-10 0,0-4 0,-9-39 0,-3-8 0</inkml:trace>
  <inkml:trace contextRef="#ctx0" brushRef="#br0" timeOffset="5712">4255 253 24575,'67'-29'0,"-2"14"0,-26 32 0,5 2 0,2 13 0,-7-10 0,-11 3 0,-11-10 0,-14 3 0,-19-2 0,-16-2 0,-7-4 0,-10-7 0,11-1 0,13-2 0,8 0 0,-8 0 0,3 0 0</inkml:trace>
  <inkml:trace contextRef="#ctx0" brushRef="#br0" timeOffset="6045">4731 0 24575,'30'42'0,"-13"3"0,-6 10 0,-4 1 0,2 0 0,2-3 0,-2 0 0,-2 0 0,3-18 0,-3-6 0,2-18 0,2-1 0,4-10 0,2 0 0</inkml:trace>
  <inkml:trace contextRef="#ctx0" brushRef="#br0" timeOffset="6523">4911 253 24575,'67'-29'0,"-7"11"0,-7 13 0,0 5 0,-7 0 0,-7 0 0,-9-5 0,-12-2 0,-4-4 0,-7-3 0,-2 1 0,-5-5 0,-4 0 0,-6-7 0,-13 9 0,-15 1 0,-5 5 0,-3 6 0,8 1 0,-1 3 0,7 15 0,7 10 0,2 9 0,9 8 0,1 3 0,6-3 0,2-1 0,5-5 0,6-5 0,12 1 0,13-11 0,29-10 0,-1-2 0,5-5 0,-24-1 0,-16-3 0,-8 14 0,-6 4 0</inkml:trace>
  <inkml:trace contextRef="#ctx0" brushRef="#br0" timeOffset="7306">2699 1270 24575,'53'0'0,"0"0"0,0-1 0,0-2 0,-2-6 0,-6-1 0,-6-8 0,-14 4 0,-5-1 0,-9-3 0,-6 2 0,-1-2 0,-4-5 0,-4 1 0,-17-1 0,-14 2 0,-14 5 0,-11 6 0,4 4 0,7 6 0,11 8 0,14 10 0,6 14 0,4 17 0,7 4 0,3 3 0,3 3 0,1 5 0,0-9 0,0-9 0,11-4 0,13-17 0,21-8 0,29-13 0,-1-3 0,1-1 0,-19-9 0,-19-12 0,4-12 0,-17-20 0</inkml:trace>
  <inkml:trace contextRef="#ctx0" brushRef="#br0" timeOffset="8081">3250 1121 24575,'11'38'0,"-1"3"0,-10-2 0,0 1 0,0-1 0,0-4 0,0-7 0,0-7 0,0-7 0,0-2 0,0-32 0,0-12 0,0-15 0,0 2 0,5-6 0,2 2 0,11 10 0,7 3 0,15 20 0,9 5 0,7 8 0,4 3 0,-9 15 0,-8 10 0,-8 10 0,-10 11 0,-9 1 0,-9 2 0,-4-7 0,0-11 0,-2-8 0,-1-17 0,0-31 0,0-9 0,0-19 0,2 2 0,1 9 0,3 2 0,5 8 0,-1 10 0,1 4 0,3 10 0,0 5 0,0 5 0,-3 8 0,-2 13 0,-2 16 0,1 4 0,-4-1 0,1-2 0,-2-8 0,-1-6 0,5-5 0,-3-4 0,3-7 0,0-4 0,22-1 0,6-5 0</inkml:trace>
  <inkml:trace contextRef="#ctx0" brushRef="#br0" timeOffset="8386">4160 1058 24575,'25'71'0,"-8"-11"0,-6-3 0,-1-4 0,1 6 0,0-3 0,-2-1 0,-2-5 0,-2-7 0,-5-4 0,0-14 0,0-4 0,-19-21 0,-5-7 0</inkml:trace>
  <inkml:trace contextRef="#ctx0" brushRef="#br0" timeOffset="8720">4012 1079 24575,'28'-41'0,"1"0"0,31-9 0,-3 34 0,-4 16 0,-11 1 0,-10 2 0,-9 13 0,-5 8 0,-9 3 0,2 5 0,-8-4 0,1 4 0,-3-5 0,-1-6 0,-6-2 0,-4-5 0,-8-4 0,-3-10 0,-2 0 0,9 0 0,5 0 0,4 0 0</inkml:trace>
  <inkml:trace contextRef="#ctx0" brushRef="#br0" timeOffset="9050">4731 698 24575,'31'86'0,"-10"-12"0,-9-17 0,-2 0 0,1 3 0,0-4 0,-4-3 0,0-14 0,-1-12 0,1-9 0,2-10 0,-3-3 0</inkml:trace>
  <inkml:trace contextRef="#ctx0" brushRef="#br0" timeOffset="9464">5145 1058 24575,'-22'-98'0,"-10"38"0,-3 38 0,3 22 0,3 1 0,7 3 0,5 16 0,10 11 0,2 7 0,5 1 0,0-3 0,0-4 0,4-7 0,6-8 0,17-6 0,19-11 0,0 0 0,0 0 0,-9-7 0,-5-7 0,-11-4 0,-10-10 0,-5 4 0,-6 0 0,0 6 0,-5-11 0,-1 0 0</inkml:trace>
  <inkml:trace contextRef="#ctx0" brushRef="#br0" timeOffset="10005">5356 869 24575,'12'57'0,"2"-9"0,-7-30 0,2-4 0,2-7 0,-1-3 0,1-4 0,-1 0 0,1 0 0,0-7 0,-1-7 0,0-6 0,-3-8 0,1-7 0,-5-1 0,1 4 0,-4-4 0,6 7 0,4-3 0,6 14 0,5 11 0,-6 7 0,-4 7 0,-5 19 0,-10 20 0,-7 14 0,3 13 0,-9-2 0,5 2 0,5 1 0,1-8 0,2 1 0,3-13 0,-2-12 0,2-9 0,-4-40 0,-1-13 0</inkml:trace>
  <inkml:trace contextRef="#ctx0" brushRef="#br0" timeOffset="10470">5694 888 24575,'37'6'0,"1"-1"0,4-5 0,-5 0 0,-1 0 0,-9-1 0,-6-3 0,-5-3 0,-5-7 0,-4-1 0,0-3 0,-5-3 0,2 0 0,-3 0 0,-1-4 0,0 7 0,0 4 0,0-1 0,0 1 0,-9 4 0,-8 6 0,-11 4 0,-5 20 0,-6 11 0,10 20 0,-3 9 0,17-1 0,8-10 0,12-6 0,9-8 0,15-9 0,13-9 0,-10-6 0,-7-11 0,9 14 0,5 4 0</inkml:trace>
  <inkml:trace contextRef="#ctx0" brushRef="#br0" timeOffset="11123">6171 930 24575,'-47'-23'0,"0"1"0,-32-7 0,75 60 0,1 2 0,3-4 0,0 2 0,0-10 0,4-6 0,4-8 0,1-5 0,2-2 0,4 0 0,2 0 0,9-2 0,6-5 0,3-10 0,4-11 0,-9-7 0,-13-4 0,-6-7 0,-11-3 0,-10-10 0,-4-1 0,-3-3 0,-1 11 0,7 10 0,8 14 0,2 9 0,1 10 0,0 9 0,0 19 0,0 15 0,0 19 0,2 4 0,5 7 0,24-1 0,18 1 0,9-8 0,2-6 0,-10-1 0,-11-10 0,-8-7 0,-14-15 0,-6 3 0,-2-3 0,-3 10 0</inkml:trace>
  <inkml:trace contextRef="#ctx0" brushRef="#br0" timeOffset="11821">2276 2043 24575,'-6'49'0,"3"1"0,6-15 0,3 7 0,5-3 0,-2-4 0,-2-6 0,-2-10 0,-5-2 0,-10-9 0,3-3 0,-17-24 0,1-4 0</inkml:trace>
  <inkml:trace contextRef="#ctx0" brushRef="#br0" timeOffset="12021">2191 1808 24575,'0'0'0</inkml:trace>
  <inkml:trace contextRef="#ctx0" brushRef="#br0" timeOffset="12530">2646 1999 24575,'12'55'0,"-5"-9"0,-4-10 0,-3-4 0,0-8 0,0-3 0,0-7 0,0-18 0,3-10 0,1-21 0,4-5 0,-1-2 0,4-3 0,3 13 0,-1 2 0,4 15 0,3 6 0,8 6 0,-1 1 0,5 2 0,1 17 0,-8 4 0,1 10 0,-12-3 0,-1 2 0,-6 2 0,1-5 0,-4-2 0,8-9 0,3-5 0,3-5 0,22 3 0,5 3 0</inkml:trace>
  <inkml:trace contextRef="#ctx0" brushRef="#br0" timeOffset="13357">3684 1799 24575,'-12'62'0,"5"-9"0,4-8 0,3 0 0,0-6 0,0 0 0,0-3 0,0-4 0,0-4 0,0-10 0,0-12 0,0-21 0,0-17 0,0-12 0,0-5 0,0-3 0,0-1 0,0-2 0,0 2 0,0 3 0,0 14 0,2 5 0,1 16 0,3 6 0,5 6 0,-1 6 0,1 11 0,1 13 0,2 19 0,-1 0 0,4-4 0,4-3 0,4 0 0,12-13 0,5-2 0,10-13 0,11-4 0,-4-5 0,-3-2 0,-9-10 0,-8-8 0,-5-11 0,-13-10 0,-2-2 0,-8-1 0,-1 4 0,1 3 0,-5 8 0,-3 5 0,-1 6 0,2 10 0,-3 21 0,3 17 0,-3 13 0,-1 11 0,0 3 0,0 5 0,0-2 0,0-2 0,1-5 0,3-9 0,-3-10 0,8-19 0,7-8 0,6-9 0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5:33.141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1 24575,'17'43'0,"-3"0"0,-14-8 0,0 3 0,0 4 0,0 0 0,0 1 0,0-6 0,0-2 0,0-6 0,0-5 0,0-2 0,0-5 0,5-6 0,1-6 0,6-5 0,2 0 0,10 0 0,8 0 0,8 0 0,3 0 0,4 0 0,6 0 0,-6 0 0,-5 0 0,-13 0 0,-8 0 0,-6 0 0,-10-19 0,-6-5 0</inkml:trace>
  <inkml:trace contextRef="#ctx0" brushRef="#br0" timeOffset="73807">710 369 24575,'-24'57'0,"5"-3"0,19-26 0,0 4 0,0 3 0,-4-3 0,2-25 0</inkml:trace>
  <inkml:trace contextRef="#ctx0" brushRef="#br0" timeOffset="73808">646 614 24575,'1'-35'0,"3"-4"0,6-2 0,8-5 0,3 3 0,4 15 0,-6 0 0,2 10 0,-7 4 0,0 4 0,-2 4 0,-1 6 0,4 0 0,2 0 0,8 8 0,3 10 0,4 5 0,3 16 0,-5 3 0,2 4 0,-11 0 0,0-4 0,-7-8 0,-10-24 0</inkml:trace>
  <inkml:trace contextRef="#ctx0" brushRef="#br0" timeOffset="73806">1091 616 24575,'9'20'0,"-1"0"0,-1-2 0,0-9 0,4-2 0,-15-18 0,-3-2 0</inkml:trace>
  <inkml:trace contextRef="#ctx0" brushRef="#br0" timeOffset="73804">853 614 24575,'12'-1'0,"58"1"0,-6-2 0,-15-1 0,-12-3 0,-16-4 0,10-10 0,-3-3 0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5:08.954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85 235 24575,'-6'49'0,"3"1"0,6-15 0,3 7 0,5-3 0,-2-4 0,-2-6 0,-2-10 0,-5-2 0,-10-9 0,3-3 0,-17-24 0,1-4 0</inkml:trace>
  <inkml:trace contextRef="#ctx0" brushRef="#br0" timeOffset="200">0 0 24575,'0'0'0</inkml:trace>
  <inkml:trace contextRef="#ctx0" brushRef="#br0" timeOffset="709">455 191 24575,'12'55'0,"-5"-9"0,-4-10 0,-3-4 0,0-8 0,0-3 0,0-7 0,0-18 0,3-10 0,1-21 0,4-5 0,-1-2 0,4-3 0,3 13 0,-1 2 0,4 15 0,3 6 0,8 6 0,-1 1 0,5 2 0,1 17 0,-8 4 0,1 10 0,-12-3 0,-1 2 0,-6 2 0,1-5 0,-4-2 0,8-9 0,3-5 0,3-5 0,22 3 0,5 3 0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25.431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0 1 24575,'0'0'0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6:58.679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64 138 24575,'-35'71'0,"6"-4"0,29-21 0,0-1 0,0 4 0,2-4 0,1 1 0,4-11 0,7-3 0,1-12 0,3-2 0,8-10 0,2-5 0,4-1 0,7-2 0,3-6 0,4-5 0,-1-11 0,-7-14 0,0-2 0,-10-12 0,-1 2 0,-13-1 0,-1 10 0,-6 7 0,2 12 0,-6 2 0,5 10 0,-6 13 0,7 17 0,-2 17 0,-1 6 0,1 4 0,0-3 0,4-7 0,-1-5 0,1-9 0,1-7 0,2-11 0,1-2 0,3-5 0,5 0 0,-2 0 0,3-5 0,-3-2 0,-5-11 0,-1-7 0,-5-14 0,-3-7 0,-2-9 0,-5-5 0,0 2 0,0 2 0,1 3 0,3 4 0,4 11 0,9 10 0,2 10 0,10 8 0,-1-1 0,4 5 0</inkml:trace>
  <inkml:trace contextRef="#ctx0" brushRef="#br0" timeOffset="809">1165 307 24575,'-18'67'0,"7"-14"0,8-21 0,3-8 0,0-5 0,0 2 0,0 1 0,0-25 0,0-4 0,0-25 0,0-6 0,4 0 0,4-1 0,6 5 0,3-1 0,4 8 0,4 6 0,-1-1 0,4 5 0,0 3 0,4 3 0,4 5 0,3 6 0,-5 0 0,1 0 0,-9 5 0,3 9 0,-11 5 0,-4 16 0,-2 2 0,-1-2 0,-2 2 0,-2 2 0,-2-6 0,-5 2 0,0 0 0,0-11 0,0 3 0,5-20 0,-14-11 0,2-14 0</inkml:trace>
  <inkml:trace contextRef="#ctx0" brushRef="#br0" timeOffset="1091">1102 467 24575,'52'-9'0,"-1"0"0,34-1 0,-25 6 0,-18 4 0,-4 0 0,-6 0 0,-5 0 0,8-9 0,-2-3 0</inkml:trace>
</inkml:ink>
</file>

<file path=word/ink/ink4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6:55.942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33 75 24575,'-18'-5'0,"7"26"0,8 24 0,3 11 0,0 1 0,0-8 0,10-4 0,8-6 0,10-5 0,7-13 0,1-7 0,-4-10 0,-2-3 0,-2-1 0,1 0 0,-8 0 0,-2-11 0,-9-6 0,1-9 0,-1-10 0,-4 6 0,-2 2 0,-3 3 0,-1 11 0,1 1 0,3 6 0,1 2 0,5 9 0,-3 6 0,2 8 0,-2 14 0,0-4 0,4 0 0,1-8 0,5 1 0,2-3 0,-5-1 0,0-6 0,-3-7 0,0-3 0,-1-1 0,1 0 0,-1 0 0,1 0 0,0-4 0,-1-6 0,-3-9 0,0-16 0,-4 2 0,0-3 0,-2-4 0,-1 2 0,0-6 0,0 5 0,0 2 0,0-2 0,0 11 0,0 3 0,0 7 0,0 8 0,19 23 0,5 5 0</inkml:trace>
  <inkml:trace contextRef="#ctx0" brushRef="#br0" timeOffset="1037">986 351 24575,'6'58'0,"-3"-6"0,-1-12 0,-2 3 0,0-8 0,0 0 0,0-6 0,0-5 0,0-6 0,0-12 0,0-26 0,0-6 0,0-16 0,0 6 0,0 1 0,0-3 0,0 0 0,0 5 0,0 1 0,0 6 0,0-2 0,0 9 0,4 8 0,2 22 0,5 11 0,-1 10 0,0-4 0,-3 1 0,2-6 0,-2 2 0,4-8 0,3-3 0,-5-6 0,5-5 0,6-2 0,12-1 0,0-1 0,3-2 0,-3-5 0,-4-6 0,-2-1 0,-5-3 0,-7-2 0,0 3 0,-1-7 0,5 0 0,2 4 0,-2 6 0,-4 2 0,-4 1 0,1 5 0,-4 3 0,1 3 0,-1 3 0,3 13 0,-9 8 0,2 15 0,-1 3 0,-2 8 0,0-3 0,0-5 0,0-5 0,0-6 0,0-8 0,0-9 0,0-2 0,-5-7 0,-1 0 0</inkml:trace>
</inkml:ink>
</file>

<file path=word/ink/ink4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30.660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0 86 24575,'62'-47'0,"-9"18"0,-3 20 0,3 9 0,18 0 0,14 0 0,-8 0 0,-7 0 0,-13 0 0,-12 0 0,-12 0 0,-8 0 0,-7 0 0,-3 19 0,1 4 0</inkml:trace>
</inkml:ink>
</file>

<file path=word/ink/ink4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37.791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95 24575,'53'36'0,"-21"-22"0,-23-26 0,-12-6 0,-7 6 0,-4 2 0,4 6 0,3 1 0,0 2 0,1 5 0,1 10 0,5 8 0,0-7 0,0-4 0,1-4 0,3 0 0,2-3 0,4-4 0,-4-4 0,-1-2 0,-5-19 0,0 11 0,0-20 0,0 16 0,-5 2 0,-1 6 0,-9 10 0,3 0 0,-3 0 0,9 10 0,1 6 0,5 11 0,0 5 0,0-5 0,0-1 0,0-10 0,5-5 0,1-6 0,14-5 0,-12-5 0,16-1 0,-17-19 0,8 7 0,-9-18 0,-1 14 0,-5-4 0,0 10 0,0 0 0,-5 6 0,-6 4 0,-1 1 0,-3 5 0,0 0 0,1 6 0,0 5 0,7 5 0,4 5 0,3 4 0,0-3 0,5-2 0,2-9 0,4-5 0,3-6 0,-5 0 0,5 0 0,-4-6 0,4-5 0,-4-6 0,-3-5 0,-2 0 0,-5 8 0,-6 5 0,-4 5 0,-6 3 0,-5 1 0,4 1 0,-1 3 0,10 10 0,1 7 0,4 1 0,3-4 0,1-8 0,3-6 0,7-3 0,4-1 0,2 0 0,-1-9 0,-6-5 0,-4-3 0,-2-4 0,-3 3 0,-1-3 0,-2 5 0,-5 5 0,-1 2 0,-6 2 0,-1 2 0,1 5 0,0 5 0,8 4 0,2 5 0,3 5 0,1-1 0,3-4 0,4-4 0,9-4 0,6-6 0,3 0 0,-7 0 0,-26 0 0,-11 0 0</inkml:trace>
</inkml:ink>
</file>

<file path=word/ink/ink4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29.103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3134 54 24575,'6'36'0,"-2"11"0,-4 10 0,0 8 0,0 6 0,5 1 0,2-2 0,6-7 0,1-11 0,4-9 0,-4-11 0,0-10 0,-3-8 0,-1-7 0,1-3 0,-1-3 0,1-1 0,-4 0 0,0 0 0,0-11 0,4-6 0,-1-8 0,1-7 0,-5-7 0,-3 0 0,-1 2 0,-2 9 0,0 3 0,0 7 0,0 3 0,0 4 0,5 8 0,6 6 0,5 13 0,9 12 0,7 7 0,7 4 0,5-3 0,2 0 0,0-9 0,-4-6 0,-9-2 0,-4-9 0,-6-1 0,-6-9 0,-3 0 0,-3-2 0,0-1 0,-5-12 0,-3-10 0,-1-10 0,-2-8 0,0-12 0,0-8 0,0-10 0,0 2 0,0-2 0,0 10 0,0 7 0,0 14 0,0 10 0,0 11 0,0 5 0,0 19 0,18 23 0,6 19 0</inkml:trace>
  <inkml:trace contextRef="#ctx0" brushRef="#br0" timeOffset="894">4011 423 24575,'0'34'0,"0"5"0,1 9 0,3 2 0,2 1 0,4 2 0,-4-9 0,-2-6 0,-3-6 0,-1-7 0,0-2 0,0-8 0,-5-6 0,1-8 0,-3-11 0,2-13 0,5-16 0,0-11 0,0-7 0,0 1 0,0 0 0,0 6 0,0 11 0,0 6 0,0 19 0,0 0 0,6 9 0,4 10 0,7 15 0,10 8 0,1 18 0,5-7 0,-5-4 0,-4-6 0,0-5 0,-4-7 0,5-7 0,-4-4 0,-3-6 0,-3 0 0,-4 0 0,3-7 0,0-7 0,-2-8 0,-2-14 0,-1 0 0,5-3 0,-4 7 0,-3 8 0,-2 6 0,-5 4 0,0 2 0,1 15 0,2 12 0,0 18 0,1 13 0,-4 10 0,0 2 0,0 2 0,0-9 0,0-8 0,0-8 0,0-10 0,-5-19 0,-29-37 0,-12-20 0</inkml:trace>
  <inkml:trace contextRef="#ctx0" brushRef="#br0" timeOffset="3142">2360 645 24575,'58'-53'0,"-20"11"0,-81 42 0,9 0 0,2 0 0,12 0 0,3 0 0,4 0 0,2 0 0,-14 5 0,-3 1 0</inkml:trace>
  <inkml:trace contextRef="#ctx0" brushRef="#br0" timeOffset="3689">1663 655 24575,'-68'-18'0,"5"4"0,39 14 0,-15-9 0,0-3 0</inkml:trace>
  <inkml:trace contextRef="#ctx0" brushRef="#br0" timeOffset="4262">921 655 24575,'-66'-18'0,"5"4"0,19 14 0,0 0 0,4 0 0,1 0 0,5 0 0,8 0 0,-1 0 0,5 5 0,-20 5 0,1 7 0</inkml:trace>
  <inkml:trace contextRef="#ctx0" brushRef="#br0" timeOffset="4738">222 644 24575,'-43'-6'0,"6"2"0,13 4 0,1 0 0,2 0 0,8 0 0,3 0 0,2 0 0,-12 4 0,-3 2 0</inkml:trace>
</inkml:ink>
</file>

<file path=word/ink/ink4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41.641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21 0 24575,'0'52'0,"0"-10"0,0-4 0,0 1 0,0-3 0,-9 20 0,-3-1 0</inkml:trace>
</inkml:ink>
</file>

<file path=word/ink/ink5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42.04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1 24575,'3'53'0,"0"0"0,1 24 0,-3-18 0,-1-5 0</inkml:trace>
</inkml:ink>
</file>

<file path=word/ink/ink5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20.625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0 0 24575,'59'44'0,"12"-3"0,-1-2 0,3 8 0,-6 20 0,-35-28 0,-3 2 0,-4 3 0,0 4 0,5 9 0,3 3 0,4 7 0,4 0 0,4-3 0,4-2-201,10 1 1,2-2-1,-4-2 1,0 0 200,0 3 0,2 0 0,10 4 0,3 0 0,-19-20 0,1 1 0,2 1 0,3 2 0,2 1 0,-1 1-254,-1 0 1,0 0 0,-1 2-1,-4 1 1,-1 1 0,2-1 253,12 5 0,4 0 0,-1 0 0,-2 1 0,-1 1 0,1 0 0,1 1 0,0 1 0,4-1 0,-8-12 0,2 0 0,1 0 0,-2 0-299,11 12 1,-3 1 0,4-1-1,-7-13 1,4-1 0,0 0 0,-4-1 298,7 10 0,-4-2 0,3 0 0,-6-12 0,3 0 0,0 0 0,-3 0 0,8 11 0,-2 0 0,3 1 0,-8-10 0,4 1 0,0 1 0,-2-1 0,-9-2 0,-2 1 0,1 0 0,1 1 0,9 3 0,3 1 0,0 1 0,-4-1 0,-9-3 0,-3 0 0,0-1 0,4 1 0,9 2 0,5 0 0,-1-1 0,-3 0 0,-9-2 0,-3-1 0,0 0 0,3-1 0,11 3 0,3-1 0,1 0 0,-5 0 0,-13-4 0,-3 1 0,0-1 0,4 0 0,13 4 0,4 0 0,1-1 0,-5 0 0,-11-4 0,-3 0 0,0-1 0,3 0 0,13 1 0,3-1 0,2-1 0,-5 0 0,-10-4 0,-4 0 0,1-1 0,3-1 0,10 3 0,4 0 0,0-1 0,-3 0 0,-8-2 0,-2-1 0,-1 0 0,3 1 0,5 2 0,1 1 0,1-1 0,-2 1 0,-4-3 0,-1 1 0,-1-1 0,-1 0 0,20 11 0,0 0 0,-2 0 0,-6-4 0,-2 0 0,1 0 0,5 0 0,1-1 0,-2-1-220,-13-6 1,-2-2 0,3 0 0,13 3 0,3 0 0,-4 0 219,-14-3 0,-2 0 0,-1-1 0,2-1 0,0-2 0,-2 1 48,21 9 1,-5 0 0,-12-6-1,-2-1-48,4-1 0,-3-2 0,-13-4 0,-7-1 0,17 13 0,-1-6 0,-9-4 0</inkml:trace>
</inkml:ink>
</file>

<file path=word/ink/ink5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08.652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11547 1 24575,'-35'41'0,"0"0"0,-29 30 0,-2-14 0,-11 0 0,0 1 0,40-21 0,0 1 0,1 0 0,0 1 0,2 5 0,-2 0 0,-9 4 0,-3-2 0,-6 4 0,-1-1 0,1 3 0,2 1 0,3-1 0,-1 2 0,-7 5 0,-3 2-356,-8 7 0,-1 1 0,4-4 0,-1 1 356,15-17 0,-4 1 0,-1-1 0,-6-1 0,-2-1 0,0 1-231,1 3 0,0 0 0,-2-1 0,-8 2 0,-2-1 0,1 0 231,4 0 0,0-1 0,2 1 0,1-2 0,1 0 0,-2 0 0,-13 3 0,-3-1 0,2 1 0,10-1 0,2-1 0,-4 1-338,7-10 0,-5-1 0,-1 1 0,3-1 1,-10 10-1,2 0 0,-5-1 338,7-8 0,-5 0 0,-1-1 0,4 1 0,10-5 0,4 1 0,-1-1 0,-3 0 0,-12 4 0,-4-1 0,0 1 0,4 0 0,12-2 0,2 1 0,1 0 0,-3 0 0,-11 4 0,-3-1 0,0 1 0,4-1 0,-8 8 0,4-1 0,-3 1 0,12-10 0,-3 1 0,1-1 0,3 1 0,-7 10 0,3 1 0,-3-2 0,8-10 0,-3 0 0,0-1 0,4 1 0,-10 10 0,3 0 0,-4-1 0,8-10 0,-4-2 0,0 1 0,4 0 0,-9 11 0,4 0 0,-4 1 0,9-9 0,-4 1 0,0-1 0,4 1 0,-9 9 0,3 0 0,-3 0 0,8-10 0,-4 0 0,0-1 0,4 0 0,-5 7 0,3-1 0,-3 0-231,11-10 1,-3 0-1,0-1 1,3-1-1,-7 6 1,3 0-1,-2-1 231,-10 1 0,-2 0 0,2 0 0,7-4 0,2-1 0,1 1-47,-1 0 1,0 1-1,-1-1 1,-6 0-1,-2-2 1,4 1 46,14-3 0,3-1 0,-2 1 0,-7 1 0,-2-1 0,1 1 0,8-3 0,1 1 0,3-1 0,-17 14 0,2-2 211,-3-2 0,-1-2 1,2 0-1,1-1-211,4-6 0,1-2 0,6-1 0,3-1 551,8-4 0,1 0 0,-2 3 0,1 0-551,-3 1 0,0-1 0,1-2 0,1-1 646,-5-1 1,2-2 0,-27 5-647,37-7 0,-1-10 0,7-8 0</inkml:trace>
</inkml:ink>
</file>

<file path=word/ink/ink5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6:49.519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33 8902 24575,'0'-58'0,"0"-3"0,0-4 0,0-2 0,0-12 0,0-5 0,0-13 0,0 42 0,0-3 0,0-3 0,0-2 0,0-7 0,0-1 0,0-1 0,0 0 0,0-4 0,0 0 0,0 3 0,0-1 0,0 0 0,0 0 0,0 1 0,0 0 0,0-2 0,0-1 0,0 1 0,1 0 0,0 1 0,1 0 0,0 0 0,1 0 0,0 0 0,1 0 0,0-2 0,0 0 0,-2 0 0,0 0 0,0 0 0,-1 1 0,0 1 0,-2 0 0,1-3 0,0 1 0,0-2 0,0 0 0,0 2 0,0 0 0,0 3 0,0 1 0,1 1 0,0 1 0,0 9 0,1 2 0,4-2 0,1 2 0,1 6 0,2 0 0,1-2 0,0 1 0,-2 1 0,0 0 0,-3-2 0,-1-1 0,1-2 0,-1 0 0,-3 0 0,-1-2 0,1-3 0,0-1 0,-1 2 0,-1 0 0,0-7 0,0 0 0,0 5 0,0 1 0,0 6 0,0 1 0,1 0 0,-1-1 0,2 4 0,0 1 0,0-46 0,5 13 0,-4 4 0,0 4 0,0-13 0,-2 38 0,1-2 0,3-46 0,-2 44 0,1 0 0,0 2 0,1 2 0,-1-1 0,-1 0 0,0 1 0,0 0 0,4-46 0,-4 12 0,0 12 0,-2 10 0,-1 1 0,0 0 0,0-4 0,0-3 0,0-1 0,0 3 0,0 15 0,0 4 0,0 10 0,0 4 0,0 6 0,0-2 0,0-1 0,0-2 0,0-9 0,0 0 0,0-6 0,0-2 0,0 5 0,0 0 0,0 4 0,-1-3 0,-2 3 0,1 2 0,-1 8 0,2-8 0,1-2 0,0 1 0,0 2 0,0-7 0,0-3 0,0-3 0,0 10 0,0-5 0,0 8 0,0-4 0,0 8 0,0-4 0,0 4 0,0 0 0,0 3 0,0 6 0,0 5 0,0 5 0,0 5 0,0-2 0,0-5 0,4 3 0,3-3 0,-2 3 0,5-5 0,-5-8 0</inkml:trace>
  <inkml:trace contextRef="#ctx0" brushRef="#br0" timeOffset="1039">117 8773 24575,'-6'42'0,"3"-7"0,2-16 0,2 6 0,2-8 0,3 3 0,0 16 0,-1 2 0</inkml:trace>
  <inkml:trace contextRef="#ctx0" brushRef="#br0" timeOffset="1535">54 8817 24575,'-30'67'0,"13"-14"0,11-11 0,6-7 0,0 1 0,0-5 0,1 1 0,3 0 0,-3-6 0,2-5 0,-2-5 0,-1 0 0,0 0 0</inkml:trace>
</inkml:ink>
</file>

<file path=word/ink/ink5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6:45.322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254 9145 24575,'30'0'0,"37"0"0,-11 0 0,29-5 0,-30 1 0,3 1 0,-5 0 0,1 1 0,3 1 0,2-1 0,2-2 0,0-1 0,1-2 0,0 0 0,0 2 0,1 0 0,9-2 0,4 0 0,11-1 0,2 0-208,-2 3 0,-1 0 1,-2 0-1,1 1 208,9 2 0,-1 1 0,-5 0 0,1 1 0,6 0 0,4 0 0,-24 0 0,2 0 0,-1 0 0,-8 0 0,-2 0 0,1 0 0,4-1 0,2-1 0,-1 0 0,4 0 0,1-1 0,-4 1 0,18-1 0,-1 0 0,-16 1 0,3-1 0,-2 1 0,25-1 0,-2 0 0,-2 0 0,2-1 0,-22 2 0,4 1 0,-4-1 0,22 2 0,-2 0 0,4 0 0,-1 0 0,-7 0 0,-4 0 0,-12 0 0,0 0 0,12 0 0,4 0 0,4 0 0,-1 0 0,-4 0 0,-2 0 0,-4 0 0,0 0 0,3 0 0,0 0 0,-5 2 0,0 1 0,7 0 0,3 1 0,-22-1 0,2 1 0,-2 0 0,22 3 0,-2 0 0,7-1 0,1 0 0,1 1 0,-2 0 0,-16-3 0,1-1 0,12-1 0,4-1 0,-29 0 0,1-1 0,-1 1 0,26-1 0,-1 0 0,-26 0 0,1 0 0,-1 0 0,30 0 0,-4 0 0,-17-1 0,0 2 0,15-2 0,1 2 0,4-1 0,0 0 0,-8 0 0,-1 0 0,5-1 0,-3 2 0,-14-2 0,-2 2 0,-8-2 0,1 2-76,7-2 1,2 2 0,-1 0 0,-1 1 75,-3 0 0,-2 0 0,-6 0 0,1-1 0,4-1 0,-1 0 0,-5 0 0,-1 0 0,-3 0 0,-1 0 0,-1 0 0,1 0 0,7 0 0,0 0 0,-9 0 0,-5 0 0,27 0 0,4 0 0,6 0 0,4 0 408,3 0 1,-12 0-409,-20 0 0,-12 0 157,-9 0 1,0 0-158,8 0 0,9 0 0,11 0 0,5 0 0,0 0 0,-18 0 0,-15 0 0,-16 0 0,-8 0 0,-5 0 0,-2 0 0,-1 0 0,1 0 0,-1 0 0,6 0 0,1 0 0,8 0 0,3 0 0,3 0 0,0 0 0,-6 0 0,0 0 0,-9 0 0,5 0 0,-2 0 0,2 0 0,-3 0 0,0 0 0,-1 0 0,5 0 0,-1 0 0,-5 0 0,-2 0 0,-1 0 0,1 0 0,-1 0 0,5 0 0,1 0 0,5 0 0,10 0 0,12 0 0,18 0 0,17 0 0,-6 0 0,3 0 0,-22 0 0,-10 0 0,-13 0 0,-15 0 0,-3 0 0,-4 0 0,-4 0 0,0 0 0,1 0 0,6 0 0,-1 0 0,5 0 0,3 0 0,3 0 0,5 0 0,-5 0 0,2 0 0,-1 0 0,-3 0 0,3 0 0,-4 0 0,-3 0 0,4 0 0,-4 0 0,-1 0 0,-7 1 0,-3 3 0,2-3 0,-3 4 0,5-5 0,-2-5 0,-2-2 0,3-3 0,-3 0 0,1-4 0,-1 0 0,2-9 0,-2 2 0,-2 0 0,-1 0 0,-3-6 0,-1-8 0,0-5 0,0 1 0,1 3 0,3 5 0,-3 0 0,2 6 0,-2 3 0,-1 1 0,0 3 0,0-10 0,0-4 0,0-14 0,0-6 0,0-8 0,0-3 0,0 0 0,0 4 0,0 3 0,0 0 0,0 0 0,0-8 0,0-6 0,0-16 0,0-6 0,0-7 0,0 48 0,0 0 0,0 0 0,0 0 0,0-4 0,0 0 0,0 3 0,0 0 0,0-47 0,0 45 0,0-1 0,0 0 0,0 0 0,0-1 0,0-2 0,0-1 0,0-2 0,0-6 0,0-2 0,0-3 0,0-1 0,2-3 0,1-2 0,0-1 0,1-1 0,0-2 0,0-1 0,0 0 0,-1 0 0,1 2 0,-2 2 0,0 5 0,0 0 0,-2-2 0,1 0 0,1 2 0,0 0 0,-2-3 0,1 0 0,-1-2 0,0-1 0,0 2 0,0 0-147,0-5 1,0 0 0,0-5 0,0 1 146,0 1 0,0-1 0,-2-6 0,-1 0 0,0 1 0,-1 1 0,-2 4 0,-2 1 0,0-5 0,-2 2 0,1 9 0,-2 2 0,0 5 0,1 2 0,3-2 0,2 2 0,1 7 0,1 1 0,2-4 0,0 0 0,1 5 0,0 1 0,0-3 0,0 1 0,0-1 0,0 1 0,-2-4 0,-2 0 0,-1-7 0,-1-1 0,3 4 0,1 0 0,-2-1 0,1-1 0,1 2 0,1 0 0,1 4 0,0-5 0,0-12 0,0-10 0,0 5 0,0-6 0,0 0 0,0 9 0,0-5 0,0 7 0,0-7 0,0 10 0,0-12 292,0 26 1,0 18-293,0 10 0,-6 17 0,-4 8 0,-24-15 0,-11-9 0</inkml:trace>
</inkml:ink>
</file>

<file path=word/ink/ink5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42.39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11 1 24575,'0'93'0,"0"-26"0,0-31 0,0-11 0,0-7 0,0-4 0,-5 16 0,0 4 0</inkml:trace>
</inkml:ink>
</file>

<file path=word/ink/ink5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42.711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0 24575,'0'0'0</inkml:trace>
</inkml:ink>
</file>

<file path=word/ink/ink5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43.052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43 1 24575,'-24'94'0,"10"-24"0,9-19 0,5-16 0,0-4 0,0-7 0,0-6 0,0-4 0,0-2 0,5 13 0,1 3 0</inkml:trace>
</inkml:ink>
</file>

<file path=word/ink/ink5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8:04.116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1 24575,'37'45'0,"-8"-6"0,-15-6 0,-11 2 0,-1 2 0,-2 2 0,14 11 0,3 0 0</inkml:trace>
</inkml:ink>
</file>

<file path=word/ink/ink5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43.361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5473 1 24575,'-6'62'0,"3"-16"0,2-14 0,1-11 0,0 6 0,0-6 0,0 1 0,0-4 0,0 16 0,0 0 0</inkml:trace>
  <inkml:trace contextRef="#ctx0" brushRef="#br0" timeOffset="309">5441 710 24575,'0'0'0</inkml:trace>
  <inkml:trace contextRef="#ctx0" brushRef="#br0" timeOffset="6567">5379 488 24575,'23'3'0,"-4"0"0,-19 2 0,0-6 0,0-9 0,0-4 0,0-1 0,0 1 0,0 4 0,0 9 0,0 6 0,0 13 0,0-5 0,0 1 0,0-4 0,5 0 0,2-6 0,2-3 0,2-1 0,-2-1 0,-2-3 0,-2-3 0,-5-7 0,0 0 0,0-7 0,0 5 0,0-5 0,-5 8 0,-2 3 0,-2 0 0,-2 7 0,1-1 0,-1 4 0,-1 1 0,-2 3 0,4 7 0,-1 6 0,5 3 0,6 1 0,0-3 0,0 0 0,1-5 0,3 1 0,10-7 0,7-4 0,6-2 0,-2-1 0,2 0 0,-6 0 0,-3-1 0,-11-2 0,-2-10 0,-5-5 0,-2-8 0,-1 5 0,-5-5 0,-10 5 0,6-1 0,-2 8 0,2 1 0,5 6 0,-2 2 0,-2 5 0,1 0 0,-1 0 0,-2 11 0,3 6 0,1 3 0,9 5 0,0-3 0,9-7 0,4-4 0,5-6 0,1-4 0,6-1 0,-3 0 0,-10-9 0,-3 1 0,-9-14 0,0 4 0,-3-7 0,-8 3 0,3 7 0,-10 5 0,1 6 0,-1 1 0,5 1 0,-1 2 0,-1 7 0,-3 8 0,-3 6 0,10 10 0,3 0 0,5-3 0,3-7 0,3-7 0,8-3 0,6-4 0,8-2 0,3-5 0,3 0 0,1 0 0,-10-6 0,-4-5 0,-7-5 0,-4-9 0,-2 2 0,-5-6 0,-12 2 0,-2-1 0,-6 0 0,6 7 0,-3 3 0,2 11 0,-3 2 0,6 17 0,-2 9 0,7 2 0,3 8 0,3-9 0,1-1 0,0-7 0,5 6 0,2-2 0,30 6 0,9 3 0</inkml:trace>
  <inkml:trace contextRef="#ctx0" brushRef="#br0" timeOffset="8188">5082 657 24575,'-8'-35'0,"-13"14"0,-9 14 0,-6 7 0,5 0 0,2 0 0,8 4 0,-18 16 0,0 8 0</inkml:trace>
  <inkml:trace contextRef="#ctx0" brushRef="#br0" timeOffset="8653">4383 573 24575,'-87'-23'0,"16"9"0,13 9 0,-2 5 0,3 0 0,4 0 0,-4 9 0,3 3 0</inkml:trace>
  <inkml:trace contextRef="#ctx0" brushRef="#br0" timeOffset="8968">3208 571 24575,'-82'-11'0,"11"4"0,16 4 0,6 3 0,-15 14 0,-6 4 0</inkml:trace>
  <inkml:trace contextRef="#ctx0" brushRef="#br0" timeOffset="9399">2202 625 24575,'-55'-9'0,"0"1"0,-41-6 0,60 32 0,-8 6 0</inkml:trace>
  <inkml:trace contextRef="#ctx0" brushRef="#br0" timeOffset="9782">1355 668 24575,'-61'-12'0,"1"2"0,31 10 0,-3 0 0,8 0 0,3 0 0,0 0 0,9 0 0,-2 0 0,-16 5 0,-4 1 0</inkml:trace>
  <inkml:trace contextRef="#ctx0" brushRef="#br0" timeOffset="10172">434 668 24575,'-55'-12'0,"5"2"0,18 10 0,-8 0 0,-2 0 0,-7 0 0,3 0 0,5 0 0,0 15 0,4 2 0</inkml:trace>
</inkml:ink>
</file>

<file path=word/ink/ink5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58.798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75 291 24575,'-21'-56'0,"1"1"0,-13-35 0,33 79 0,0 0 0,0 18 0,0 15 0,0 13 0,0 18 0,0 0 0,0 0 0,6-6 0,4-5 0,18-6 0,11-7 0,8-8 0,-1-7 0,0-7 0,-4-3 0,-6-4 0,-8-4 0,-7-15 0,-11-9 0,-4-6 0,-2-1 0,-3 3 0,-1 0 0,0 6 0,0 9 0,0 1 0,1 25 0,3 9 0,3 13 0,10 5 0,5 3 0,1-7 0,-2-7 0,4-4 0,0-4 0,3-6 0,-3-7 0,8-3 0,-2-1 0,1 0 0,-7 0 0,4-10 0,-16-11 0,-3-35 0,-5-10 0,-5-26 0,-3 25 0,-1 0 0,0-15 0,0 62 0,8 9 0,16 19 0,17 19 0,17 17 0</inkml:trace>
  <inkml:trace contextRef="#ctx0" brushRef="#br0" timeOffset="693">1080 332 24575,'-25'58'0,"8"-5"0,3-10 0,0 3 0,-5-4 0,1-3 0,2 3 0,-2 1 0,5-7 0,-1-1 0,7-11 0,3-10 0,3-16 0,1-15 0,6-12 0,5-10 0,3 0 0,3-3 0,2-5 0,-5-3 0,1 5 0,-5 2 0,1 7 0,-1 8 0,1 6 0,-1 8 0,-3 7 0,1 4 0,-1 2 0,3 1 0,1 7 0,-1 7 0,1 10 0,-1 12 0,8 0 0,0-1 0,3-2 0,-7 3 0,5-2 0,-1-6 0,-4 0 0,-4-10 0,1-6 0,-4-2 0,2-2 0,-3 3 0,-11 18 0,-6 6 0</inkml:trace>
  <inkml:trace contextRef="#ctx0" brushRef="#br0" timeOffset="987">890 753 24575,'44'-35'0,"0"7"0,-19 28 0,2-5 0,-6-2 0,5-2 0,-9-2 0,10 4 0,-2 0 0,4 5 0,13-22 0,1 1 0</inkml:trace>
</inkml:ink>
</file>

<file path=word/ink/ink5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54.729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2097 43 24575,'-82'-23'0,"8"4"0,21 19 0,3 0 0,-7 0 0,9 0 0,6 0 0,-5 9 0,3 3 0</inkml:trace>
  <inkml:trace contextRef="#ctx0" brushRef="#br0" timeOffset="392">1144 107 24575,'-57'-15'0,"1"0"0,0 1 0,4 5 0,-5 9 0,1 0 0,0 0 0,6 0 0,-6 0 0,2 0 0</inkml:trace>
  <inkml:trace contextRef="#ctx0" brushRef="#br0" timeOffset="792">456 107 24575,'-99'-12'0,"22"5"0,14 4 0,17 3 0,1 0 0,13 0 0,2 0 0,0-4 0,-3-2 0</inkml:trace>
</inkml:ink>
</file>

<file path=word/ink/ink5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53.968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3949 64 24575,'-49'-18'0,"1"0"0,-41-10 0,46 28 0,-7 0 0,-7 0 0,3 0 0,8 0 0,5 0 0,0 10 0,-2 1 0</inkml:trace>
  <inkml:trace contextRef="#ctx0" brushRef="#br0" timeOffset="419">3197 88 24575,'-66'-6'0,"4"1"0,16 5 0,-5-4 0,-1-4 0,-1-3 0,10 0 0,7 3 0,8 8 0,9 0 0,-20 19 0,5 4 0</inkml:trace>
  <inkml:trace contextRef="#ctx0" brushRef="#br0" timeOffset="761">2097 54 24575,'-82'-23'0,"8"4"0,21 19 0,3 0 0,-7 0 0,9 0 0,6 0 0,-5 9 0,3 3 0</inkml:trace>
  <inkml:trace contextRef="#ctx0" brushRef="#br0" timeOffset="1153">1144 118 24575,'-57'-15'0,"1"0"0,0 1 0,4 5 0,-5 9 0,1 0 0,0 0 0,6 0 0,-6 0 0,2 0 0</inkml:trace>
  <inkml:trace contextRef="#ctx0" brushRef="#br0" timeOffset="1553">456 118 24575,'-99'-12'0,"22"5"0,14 4 0,17 3 0,1 0 0,13 0 0,2 0 0,0-4 0,-3-2 0</inkml:trace>
</inkml:ink>
</file>

<file path=word/ink/ink5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7:43.94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22 0 24575,'-12'52'0,"5"-10"0,4-10 0,3-4 0,0-3 0,0-7 0,10 16 0,2 0 0</inkml:trace>
</inkml:ink>
</file>

<file path=word/ink/ink5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8:29.839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815 445 24575,'30'3'0,"-13"18"0,-2 24 0,0 15 0,3 7 0,4 3 0,-4-2 0,-3-1 0,-3-8 0,-8-6 0,-2-7 0,-5-11 0,-14 0 0,-11-6 0,-7-8 0,-7-4 0,4-7 0,3-3 0,3-5 0,4 2 0,-2-3 0,6-1 0,-6 0 0,-6-28 0,-8-7 0</inkml:trace>
  <inkml:trace contextRef="#ctx0" brushRef="#br0" timeOffset="187">762 86 24575,'0'0'0</inkml:trace>
  <inkml:trace contextRef="#ctx0" brushRef="#br0" timeOffset="675">1451 519 24575,'-34'-23'0,"2"9"0,8 9 0,-1 5 0,3 0 0,0 0 0,-6 7 0,0 7 0,4 9 0,10 12 0,7 6 0,4 5 0,4-3 0,6-7 0,7-8 0,14-14 0,-5-5 0,8-9 0,-12-1 0,6-2 0,-10-14 0,-1-11 0,-7-7 0,-3-8 0,-3 7 0,-1 4 0,0 6 0,0 9 0,0 1 0,0 6 0,5-1 0,1 1 0</inkml:trace>
  <inkml:trace contextRef="#ctx0" brushRef="#br0" timeOffset="1175">1685 213 24575,'24'24'0,"-10"8"0,-10 11 0,-4 7 0,5 6 0,2 4 0,6-2 0,1-2 0,4-9 0,-4-8 0,0-8 0,-3-14 0,0-6 0,3-8 0,6-1 0,5-2 0,6-6 0,0-5 0,-3-9 0,0-8 0,-9 1 0,-5-1 0,-7 1 0,-4-2 0,-12 0 0,-9 4 0,-10 2 0,-7 5 0,2 4 0,8 7 0,-2 2 0,9 5 0,5 18 0,10 7 0,2-1 0,1 1 0,0 0 0,0 7 0</inkml:trace>
  <inkml:trace contextRef="#ctx0" brushRef="#br0" timeOffset="1624">2519 414 24575,'-53'10'0,"0"1"0,-17 17 0,39 3 0,28 4 0,1-3 0,2-4 0,4 0 0,7-7 0,4 3 0,17-7 0,8 2 0,12 6 0,-2 4 0,3 14 0,-14-2 0,-8-2 0,-13-1 0,-15-6 0,-17-7 0,-17-11 0,-5-7 0,-20-4 0,15-1 0,5-2 0,9-5 0,10-2 0,-13-21 0,2-6 0</inkml:trace>
  <inkml:trace contextRef="#ctx0" brushRef="#br0" timeOffset="-1304">8479 1123 24575,'-88'47'0,"38"-25"0,-1-4 0,-40-11 0,4 5 0,2 9 0,7-1 0,4-3 0,-20 3 0,41-11 0,0 0 0,-44 10 0,1-2 0,5 1 0,-1 0 0,39-11 0,-1 1 0,-6 1 0,0 0 0,7 0 0,3 0 0,-35 2 0,6 8 0,2 2 0,-3-3 0,-5 3 0,8-7 0,10 0 0,10-2 0,57 8 0,10 2 0</inkml:trace>
  <inkml:trace contextRef="#ctx0" brushRef="#br0" timeOffset="-786">6276 1387 24575,'-29'66'0,"5"-8"0,24-19 0,0-1 0,0 5 0,-4-7 0,-4-4 0,4-5 0,0-6 0,3-4 0,1-2 0,2-6 0,5-2 0,5 2 0,9-6 0,5 1 0,3-4 0,0 0 0,-1 0 0,-7 0 0,4 9 0,-3 3 0</inkml:trace>
  <inkml:trace contextRef="#ctx0" brushRef="#br0" timeOffset="-2934">9060 234 24575,'-24'-5'0,"10"26"0,9 30 0,5 16 0,0 2 0,0 2 0,1-10 0,3 2 0,2-12 0,4-9 0,-3-10 0,1-11 0,0-1 0,6-6 0,-2-4 0,9-4 0,0-3 0,10-2 0,7 3 0,8-3 0,4-1 0,-3 0 0,-2 0 0,-7-5 0,-6-2 0,-6-2 0,-9-2 0,2 4 0,-5 0 0,5 5 0,-7-3 0,2 5 0,-2 0 0,8 5 0,2 1 0</inkml:trace>
  <inkml:trace contextRef="#ctx0" brushRef="#br0" timeOffset="-2029">9791 636 24575,'23'59'0,"-4"3"0,-19-2 0,0 1 0,0-1 0,0-9 0,0-13 0,5-2 0,2-12 0,2-8 0,2-9 0,-4-5 0,0-2 0,-1-1 0,1-3 0,-2-16 0,-5-11 0,0-14 0,0-8 0,0-1 0,0-6 0,0 6 0,0 1 0,0 15 0,0 14 0,0 6 0,0 26 0,6 6 0,4 22 0,9 1 0,6 6 0,-1-3 0,-2-5 0,-6-6 0,-2-11 0,-2-8 0,-2-6 0,1-3 0,0-1 0,-1 0 0,2-9 0,2-5 0,-6-13 0,3-5 0,2-3 0,4-1 0,0 0 0,1-3 0,-6 10 0,3 11 0,-8 3 0,-3 18 0,0 14 0,-1 18 0,1 10 0,-4 8 0,3 0 0,1-1 0,4-8 0,-1-5 0,4-8 0,3-6 0,5-6 0,2-12 0,1-2 0,-8-5 0,1 0 0</inkml:trace>
  <inkml:trace contextRef="#ctx0" brushRef="#br0" timeOffset="-1304">8479 1123 24575,'-88'47'0,"38"-25"0,-1-4 0,-40-11 0,4 5 0,2 9 0,7-1 0,4-3 0,-20 3 0,41-11 0,0 0 0,-44 10 0,1-2 0,5 1 0,-1 0 0,39-11 0,-1 1 0,-6 1 0,0 0 0,7 0 0,3 0 0,-35 2 0,6 8 0,2 2 0,-3-3 0,-5 3 0,8-7 0,10 0 0,10-2 0,57 8 0,10 2 0</inkml:trace>
  <inkml:trace contextRef="#ctx0" brushRef="#br0" timeOffset="-786">6276 1387 24575,'-29'66'0,"5"-8"0,24-19 0,0-1 0,0 5 0,-4-7 0,-4-4 0,4-5 0,0-6 0,3-4 0,1-2 0,2-6 0,5-2 0,5 2 0,9-6 0,5 1 0,3-4 0,0 0 0,-1 0 0,-7 0 0,4 9 0,-3 3 0</inkml:trace>
  <inkml:trace contextRef="#ctx0" brushRef="#br0" timeOffset="4947">3493 572 24575,'-30'-75'0,"1"9"0,18 52 0,-5 5 0,-9 5 0,3 8 0,-3 10 0,9 14 0,5 21 0,5 7 0,6 0 0,7-9 0,7-8 0,10-12 0,8-9 0,1-8 0,-9-10 0,7-8 0,1-10 0,-1-10 0,5-18 0,-6 6 0,-5-2 0,-10 2 0,-11-2 0,-3 10 0,-1 7 0,-8 9 0,-3 9 0,3 11 0,3 21 0,5 14 0,7 7 0,7-4 0,11-3 0,10-11 0,5-7 0,-1-7 0,1-7 0,-1-3 0,-4-3 0,-7-1 0,-6 0 0,-2 0 0,-4 0 0</inkml:trace>
  <inkml:trace contextRef="#ctx0" brushRef="#br0" timeOffset="5054">3958 329 24575,'18'41'0,"-7"-2"0,-7 6 0,0-3 0,1 1 0,2-4 0,2-2 0,-2-6 0,5-5 0,-2-5 0,8-5 0,-4-9 0,0-2 0,0-5 0,-2-3 0,-1-4 0,-5-14 0,2-17 0,-5-11 0,6-2 0,-2 2 0,10 4 0,4 10 0,10 3 0,-3 15 0,3 4 0,-10 13 0,12-10 0,-5-1 0</inkml:trace>
  <inkml:trace contextRef="#ctx0" brushRef="#br0" timeOffset="5603">4732 519 24575,'-58'-52'0,"7"9"0,37 43 0,-1 0 0,5 0 0,4 20 0,2 12 0,0 11 0,0 10 0,1-6 0,3-4 0,0-15 0,0-10 0,7-10 0,7-5 0,3-4 0,12-6 0,-7-9 0,-1-13 0,-1-4 0,-6 2 0,-4-3 0,-7 5 0,-2 4 0,-1 22 0,6 15 0,5 23 0,12-1 0,9-5 0,1-4 0,-5-3 0,5-11 0,-5-4 0,3-4 0,-10-3 0,12-14 0,-5-4 0</inkml:trace>
  <inkml:trace contextRef="#ctx0" brushRef="#br0" timeOffset="5854">5123 329 24575,'0'42'0,"0"1"0,0-1 0,0 1 0,0 3 0,0-7 0,0 0 0,0-7 0,0-8 0,0-7 0,0-10 0,-10-9 0,-2 0 0</inkml:trace>
  <inkml:trace contextRef="#ctx0" brushRef="#br0" timeOffset="6037">5101 1 24575,'0'0'0</inkml:trace>
  <inkml:trace contextRef="#ctx0" brushRef="#br0" timeOffset="6339">5272 33 24575,'18'61'0,"0"0"0,-3-11 0,-2-3 0,13 35 0,-12-29 0,-3-11 0,-4-10 0,-1 2 0,-3-6 0,3 5 0,5-5 0,0-2 0,-1-1 0,-3-4 0,0-4 0,14 13 0,8-2 0</inkml:trace>
  <inkml:trace contextRef="#ctx0" brushRef="#br0" timeOffset="6884">6066 520 24575,'-26'-71'0,"-10"25"0,-7 26 0,-7 9 0,2 5 0,9 3 0,7 5 0,14 9 0,6 8 0,5 16 0,5 1 0,-2 3 0,4-7 0,4-7 0,18-12 0,17-6 0,8-5 0,13-2 0,-10-7 0,0-7 0,-20-11 0,-8-10 0,-10 3 0,-4 4 0,-4 9 0,-4 1 0,0 20 0,0 14 0,0 19 0,5 9 0,2 2 0,0-6 0,4-9 0,-3-1 0,6-9 0,-2-7 0,-2-10 0,1-3 0,14-6 0,3-1 0</inkml:trace>
  <inkml:trace contextRef="#ctx0" brushRef="#br0" timeOffset="7384">6362 75 24575,'6'48'0,"-2"-1"0,-4-4 0,0-4 0,0 4 0,2-8 0,1 4 0,11-4 0,7-7 0,12-1 0,3-12 0,4 5 0,2-6 0,-4 1 0,-3-12 0,-7 1 0,-3-4 0,-8 0 0,-3 0 0,-5-6 0,-2-4 0,0-6 0,3-5 0,0-5 0,-3-2 0,-2-1 0,-5 0 0,0 5 0,0 6 0,-2 3 0,-1 4 0,-15 5 0,-14 3 0,-5 3 0,-13 3 0,9 10 0,6 5 0,-5 18 0,12-2 0</inkml:trace>
  <inkml:trace contextRef="#ctx0" brushRef="#br0" timeOffset="7740">6870 33 24575,'12'56'0,"-5"-7"0,-5-7 0,-2-4 0,6 4 0,4-4 0,2 7 0,6 1 0,0-6 0,3-8 0,-4-5 0,1-6 0,-6-8 0,-2-3 0,1-6 0,4 15 0,8-2 0</inkml:trace>
  <inkml:trace contextRef="#ctx0" brushRef="#br0" timeOffset="8225">7313 392 24575,'91'-41'0,"-24"17"0,-26 11 0,-16 6 0,-10-3 0,-11 0 0,-3-6 0,-1-1 0,-8-3 0,-10-1 0,-4 5 0,-14 6 0,6 4 0,5 6 0,1 0 0,10 0 0,1 16 0,6 5 0,3 15 0,4-1 0,0 0 0,0 0 0,0-3 0,0-4 0,1-5 0,2-6 0,14-5 0,11-1 0,-2-5 0,2-6 0,-9 0 0,-8 9 0,-7 3 0</inkml:trace>
  <inkml:trace contextRef="#ctx0" brushRef="#br0" timeOffset="8937">3420 1090 24575,'61'-3'0,"0"0"0,2 0 0,0 1 0,-5 2 0,0 0 0,0 0 0,-1-1 0,-1 0 0,1-1 0,8-1 0,3-1 0,10-3 0,-1-1 0,-5 0 0,-1-1 0,-8 0 0,1 0 0,5-2 0,3 0 0,10 3 0,2 2 0,0-1 0,0 0-180,0 0 1,-2 0-1,-10-3 1,0 1 179,16 0 0,4 0 0,-25 2 0,0 1 0,0-1 0,26-2 0,-2 0 0,1 3 0,-2-1 0,-13-1 0,-2-1 0,-2 0 0,1 1 0,3 1 0,1 0 0,-6 2 0,-3 1 44,-10 2 0,-2 0 0,4 2 1,2-1-45,6 1 0,-1 0 0,-9 0 0,-5 0 0,24 0 0,-9 1 0,-9 3 0,0 1 0,-7 2 0,-6-3 0,-15-4 0,-3 5 0,-12 1 0</inkml:trace>
  <inkml:trace contextRef="#ctx0" brushRef="#br0" timeOffset="9696">4817 1334 24575,'83'-11'0,"-12"1"0,-36 10 0,-3-1 0,-4-3 0,-1-1 0,-2-6 0,-3 0 0,3 1 0,11 4 0,17-3 0,18 3 0</inkml:trace>
  <inkml:trace contextRef="#ctx0" brushRef="#br0" timeOffset="10838">12 1928 24575,'34'75'0,"-9"-4"0,-10-10 0,-4-5 0,-1-12 0,1-9 0,-1-11 0,-23-28 0,-5-9 0</inkml:trace>
  <inkml:trace contextRef="#ctx0" brushRef="#br0" timeOffset="11064">0 1492 24575,'0'0'0</inkml:trace>
  <inkml:trace contextRef="#ctx0" brushRef="#br0" timeOffset="11630">288 1906 24575,'18'96'0,"2"-9"0,-10-51 0,2-1 0,6-3 0,-5-8 0,1-6 0,-3-7 0,0-11 0,0 0 0,-1 0 0,1 0 0,-5-11 0,-3-7 0,-2-3 0,-1-7 0,6-9 0,5-5 0,4-6 0,6 2 0,3 5 0,-3 6 0,6 11 0,-6 6 0,3 10 0,-3 5 0,-5 6 0,-2 11 0,-2 10 0,-1 18 0,-4 4 0,0 0 0,0 4 0,4 0 0,-1-5 0,1-7 0,-3-4 0,2-12 0,3-4 0,23 2 0,3 3 0</inkml:trace>
  <inkml:trace contextRef="#ctx0" brushRef="#br0" timeOffset="12082">1323 1779 24575,'0'-35'0,"0"42"0,1 46 0,3 24 0,-1 4 0,8-3 0,1-8 0,5-10 0,2-15 0,-5-13 0,-1-16 0,-6-2 0,-7-9 0,-29-5 0,-11-6 0</inkml:trace>
  <inkml:trace contextRef="#ctx0" brushRef="#br0" timeOffset="12375">1177 1980 24575,'67'-25'0,"-7"8"0,6 5 0,4-2 0,0 2 0,-7-2 0,-18 2 0,-14 6 0,-7-13 0,-1 2 0</inkml:trace>
  <inkml:trace contextRef="#ctx0" brushRef="#br0" timeOffset="12858">1747 1578 24575,'17'71'0,"-6"-3"0,-7-1 0,0 3 0,1 3 0,2 1 0,-3-14 0,-4-7 0,0-11 0,0-10 0,0-3 0,0-26 0,0-33 0,0-11 0,0-26 0,2 7 0,1 7 0,3 10 0,5 4 0,-1 15 0,1 10 0,6 7 0,1 7 0,8 20 0,-5 12 0,4 15 0,-1 10 0,-5 1 0,2-5 0,-6-5 0,-1-5 0,-3-13 0,0 2 0,9-17 0,-7-5 0,5-10 0,4 0 0,0 0 0</inkml:trace>
  <inkml:trace contextRef="#ctx0" brushRef="#br0" timeOffset="13324">2159 2287 24575,'54'-56'0,"0"1"0,1-1 0,19-17 0,-14 17 0,-39 34 0,-2 7 0,-5-6 0,-1-4 0,-10 4 0,1-6 0,-4 2 0,-3-2 0,-4 6 0,-9 3 0,-12 11 0,5 3 0,2 4 0,8 8 0,3 10 0,-3 10 0,6 18 0,0 1 0,7 2 0,0 9 0,0-5 0,0 2 0,0-13 0,5-4 0,6-13 0,25-7 0,21-11 0,9-2 0,11-5 0,-14-1 0,-14-3 0,-2-20 0,-14-10 0</inkml:trace>
  <inkml:trace contextRef="#ctx0" brushRef="#br0" timeOffset="14230">3240 1726 24575,'17'12'0,"-2"14"0,-15 37 0,0 9 0,0 5 0,4 2 0,3-8 0,4-7 0,3-14 0,-2-14 0,2-11 0,-2-7 0,-7-20 0,-1-8 0,-3-17 0,-1-19 0,0-15 0,0-13 0,-2-11 0,-5 0 0,3 1 0,-6 6 0,3 17 0,0 19 0,2 13 0,7 36 0,5 22 0,6 12 0,12 19 0,1-6 0,2-1 0,1-11 0,-4-10 0,4-14 0,0-11 0,6-5 0,4-2 0,1-1 0,-1-3 0,-5-16 0,-10-12 0,1-10 0,-7-4 0,-1-4 0,4 0 0,-5 0 0,5 0 0,-3 8 0,-1 7 0,-5 16 0,-5 8 0,-5 13 0,3 25 0,-5 18 0,0 17 0,0 15 0,0 0 0,0 4 0,0-14 0,0-4 0,0-13 0,0-11 0,0-9 0,0-12 0,5-8 0,2-6 0,7-3 0,2-20 0,6-4 0</inkml:trace>
  <inkml:trace contextRef="#ctx0" brushRef="#br0" timeOffset="14859">4625 1915 24575,'-96'-17'0,"25"13"0,32 21 0,18 14 0,9 0 0,9 1 0,5-2 0,9-5 0,10-5 0,14-6 0,1 0 0,-5-3 0,-4 1 0,-2-9 0,-7 2 0,-4-2 0,-4 3 0,-3 5 0,-2-1 0,-5 1 0,-1 0 0,-3-1 0,-7-4 0,-10-2 0,-7-3 0,-7-1 0,-2 0 0,-6 0 0,12 0 0,6 0 0,-2-10 0,4-1 0</inkml:trace>
  <inkml:trace contextRef="#ctx0" brushRef="#br0" timeOffset="15325">4795 2118 24575,'90'5'0,"-16"-1"0,-21-4 0,-18-4 0,-10-3 0,-4-7 0,-7 5 0,0-5 0,-3 1 0,-4-5 0,-2 0 0,-5 1 0,0 3 0,0-7 0,0 5 0,0-1 0,-1-1 0,-3-3 0,-7 4 0,-6 3 0,-7 7 0,0 4 0,-2 2 0,1 1 0,-1 16 0,-2 12 0,2 11 0,5 10 0,9-2 0,5-4 0,6-6 0,4-1 0,15-13 0,14-5 0,3-10 0,7-4 0,-10-3 0,-11-1 0,19-10 0,0-1 0</inkml:trace>
  <inkml:trace contextRef="#ctx0" brushRef="#br0" timeOffset="15685">5610 2022 24575,'-72'-23'0,"6"15"0,30 25 0,9 8 0,3 7 0,7-1 0,10 1 0,4-1 0,6-3 0,18 0 0,15-7 0,7-2 0,6-8 0,-7-5 0,-11-3 0,-5-2 0,-8-1 0,-3-4 0,5-31 0,3-10 0</inkml:trace>
  <inkml:trace contextRef="#ctx0" brushRef="#br0" timeOffset="15964">5726 1705 24575,'-6'100'0,"1"-14"0,5-41 0,0 4 0,0 0 0,5-3 0,2-4 0,2-5 0,2-9 0,-4-5 0,0-8 0,0-6 0,8-14 0,2-1 0</inkml:trace>
  <inkml:trace contextRef="#ctx0" brushRef="#br0" timeOffset="16171">5631 2032 24575,'64'-6'0,"9"1"0,-2 5 0,-1 0 0,1 0 0,2 0 0,-9 0 0</inkml:trace>
  <inkml:trace contextRef="#ctx0" brushRef="#br0" timeOffset="16634">6435 2161 24575,'-40'-47'0,"5"12"0,12 12 0,2 6 0,6 2 0,-3 8 0,5 4 0,-1 6 0,2 17 0,2 12 0,4 5 0,2 5 0,3-2 0,1 6 0,0-12 0,0-6 0,17-14 0,11-7 0,17-6 0,15-4 0,-4-9 0,-3-9 0,-15 0 0,-14-4 0,-11 3 0,-9 1 0,-3-1 0,-1 1 0,0 0 0,-14-5 0,-4-1 0</inkml:trace>
  <inkml:trace contextRef="#ctx0" brushRef="#br0" timeOffset="17042">6784 1980 24575,'0'85'0,"0"-22"0,0-18 0,0-13 0,0-2 0,0-5 0,0-6 0,0 2 0,0-7 0,0-18 0,0-11 0,0-24 0,0 2 0,0-6 0,18-1 0,14 5 0,35 2 0,24 6 0,-3 12 0,-10 1 0,-19 2 0,-17 5 0,1-11 0,-10-1 0</inkml:trace>
</inkml:ink>
</file>

<file path=word/ink/ink5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8:26.02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1 127 24575,'64'-26'0,"1"-1"0,0 3 0,-1 6 0,-10 16 0,-2 4 0,0-2 0,-1 0 0,37 0 0,-29-2 0,4-2 0,4-1 0,0 0 0,-6 1 0,-2 2 0,33-5 0,-2 4 0,-2 3 0,-32 0 0,1 0 0,7 0 0,-1 0 0,-5 0 0,-2 0 0,40 0 0,-38 0 0,2 0 0,8 0 0,-2 0 0,-7 0 0,-3 0 0,32 0 0,-24 0 0,-14 0 0,-15 0 0,-7 0 0,3 5 0,4 2 0,8 1 0,9-1 0,1 12 0,0-1 0</inkml:trace>
</inkml:ink>
</file>

<file path=word/ink/ink5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9:30.099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13960 370 24575,'0'37'0,"-7"7"0,-7-5 0,4-1 0,-7-6 0,7 5 0,0 1 0,-1-6 0,4-4 0,2 1 0,1-12 0,4 1 0,0-1 0,0-5 0,0-15 0,0-11 0,0-22 0,0-4 0,0-2 0,0-4 0,0 4 0,0-1 0,0-2 0,12 3 0,6 7 0,7 6 0,-4 11 0,1 4 0,-8 7 0,4 2 0,-4 5 0,5 0 0,-1 0 0,5 19 0,2 9 0,7 10 0,-4 4 0,4-3 0,-8-7 0,1-4 0,-4-14 0,-4-4 0,-3-7 0,-3-2 0,0-1 0,-4-7 0,0-7 0,0-7 0,4-11 0,-4-1 0,0-2 0,-1-1 0,1-3 0,2 7 0,-2 7 0,3 8 0,0 3 0,1 6 0,-1 5 0,1 2 0,0 1 0,2 7 0,-3 7 0,3 9 0,-6 16 0,6 6 0,1 11 0,-3 7 0,-4 4 0,0-6 0,3-8 0,0-14 0,-3-11 0,-2-5 0,-1-6 0,2-2 0</inkml:trace>
  <inkml:trace contextRef="#ctx0" brushRef="#br0" timeOffset="1521">22 32 24575,'-12'42'0,"2"4"0,10 7 0,0 1 0,0 17 0,0-1 0,0 15 0,9-7 0,1 3 0,7-10 0,-3-4 0,0-11 0,-4-7 0,1-18 0,0-10 0,3-12 0,0-5 0,-1-4 0,-6-4 0,-2-20 0,-5-15 0,0-11 0,0-6 0,1 3 0,2 0 0,4 7 0,7 11 0,8 9 0,56 44 0,-30 3 0,0 4 0,0-2 0,-4 4 0,14 38 0,-19-19 0,-11-12 0,-7-3 0,-4-13 0,-7-17 0,1-11 0,-1-21 0,1-18 0,2-16 0,5-5 0,-5-12 0,4-6 0,-7 4 0,-3 2 0,-5 17 0,2 5 0,3 14 0,3 10 0,10 13 0,7-6 0,5 6 0</inkml:trace>
  <inkml:trace contextRef="#ctx0" brushRef="#br0" timeOffset="2278">1070 720 24575,'-12'49'0,"5"1"0,3-1 0,-3 4 0,-12 8 0,-16 3 0,5-19 0,-2-1 0,-16 16 0,-7 1 0,34-41 0,11-33 0,13-20 0,10-20 0,15-7 0,7-7 0,-7 11 0,1-1 0,10-10 0,-1 3 0,5-14 0,-15 36 0,-9 17 0,-2 7 0,-4 10 0,-2 8 0,-2 5 0,-2 9 0,7 15 0,0 24 0,6 1 0,5 6 0,0-8 0,7 1 0,-8-17 0,7 9 0,-38-26 0,-7 6 0</inkml:trace>
  <inkml:trace contextRef="#ctx0" brushRef="#br0" timeOffset="2464">1037 908 24575,'0'0'0</inkml:trace>
</inkml:ink>
</file>

<file path=word/ink/ink5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9:25.299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329 842 24575,'-24'0'0,"10"35"0,10 37 0,4 26 0,0-41 0,0 2 0,0 3 0,0 3 0,0 8 0,0 2 0,0 3 0,0 3 0,0 9 0,0 2-325,0 3 1,0 0-1,0 5 1,0-1 324,0-2 0,0 0 0,0-28 0,0 0 0,0 0 0,0 0 0,0 0 0,0 1 0,0 2 0,0 1 0,0 0 0,0 0 0,0-1 0,0 1 0,-2 1 0,0 0 0,0-1 0,-1 2 0,-1-1 0,0 0 0,0-3 0,-1 0 0,0 0 0,0-2 0,-1 1 0,-1-1 0,1-2 0,0-1 0,0 1 0,-2 32 0,2-1 0,-1-1 0,1 0 0,2 2 0,1 0 0,0-2 0,1 0 0,2 2 0,0-1 0,0-2 0,0-1 0,0-1 0,0-1 0,0-3 0,0-1 0,0-6 0,0-1 0,0 0 0,0-1 49,0-3 1,0-1-1,0-7 1,0-1-50,0-5 0,0-1 0,-2-4 0,-2-1 0,-1-3 0,-1 0 0,1-4 0,0-1 0,-9 41 0,-3 2 0,9-43 0,-1-1 0,-11 49 0,9-47 0,0 0 0,1 3 0,-1 0 244,0 4 0,1 1 0,3-2 0,2 1-244,1 0 0,1 0 0,2-3 0,0-2 62,1 43 0,0-9-62,0-17 0,0-1 0,0-6 0,0-5 0,0-5 0,5-4 0,2-3 0,1-3 0,-1 3 0,6-5 0,-3-5 0,3-3 0,-2-12 0,-5-2 0,-3-9 0,3 1 0,0-1 0,5-4 0,-1-2 0,2 5 0,2 2 0,6 2 0,12-3 0,38-4 0,-18-4 0,2 0 0,45-1 0,-47-1 0,2 0 0,3 0 0,2 0 0,10 0 0,0 0 0,-7 0 0,1 0 0,8 0 0,2 0 0,7 0 0,1 0 0,3 0 0,-2 0 0,-9 0 0,-1 0 0,2 0 0,3 0 0,15 0 0,2 0-266,-1 0 1,1 0-1,-19 0 1,1 0-1,0 0 266,-4 0 0,-2 0 0,0 0 0,27-2 0,1-1 0,-21 1 0,3 0 0,-4-1 0,16-1 0,-1 0 0,-25 1 0,1 1 0,1 0 0,6 0 0,0 0 0,-2 1 0,22 1 0,-1 0 0,-23 0 0,2 0 0,-2 0-155,25 0 0,-3 0 1,-13 0-1,1 0 155,10-1 0,3 2 0,-26 2 0,1 2 0,-2 1 0,26 4 0,0 1 0,-25-3 0,3 1 0,-3 0 0,27 7 0,-4 0 0,-14-2 0,1 1 0,13 3 0,3 0 0,-27-6 0,0-1 0,0 1 0,25 4 0,1 0 0,-20-4 0,2 1 0,-1-1 0,22 5 0,-3-2 0,-7-1 0,0-1 0,12 0 0,0-1 0,-8-2 0,-1 0 0,3 2 0,1 0 0,-25-5 0,2-1 0,-3 0 0,24 4 0,-3-2 0,-10-3 0,0-2 0,0 1 0,1-1 0,4-1 0,1-1 0,0-1 0,-1 0 0,-9 0 0,-4 0 0,-16-1 0,-1 2 0,9-1 0,1 0 0,5-1 0,0 2 0,-5-1 0,-3 0 0,36 0 0,4 0 0,-4 0 0,-43 0 0,2 0 428,5 0 1,-2 0-1,37-3-428,-23-4 0,-13-3 331,-9-8 0,-3 6-331,3 5 0,-2 5 0,-1-2 0,-5 3 0,-9 1 0,-5 0 0,-6 0 0,-7 0 0,-2 0 0,-1 0 0,-1-5 0,-1-3 0,1-10 0,0-4 0,7-10 0,-7 2 0,0 2 0,-2-4 0,3 0 0,0-10 0,-1-11 0,-4-17 0,-2-14 0,0-10 0,-2 41 0,0 0 0,0-2 0,-1 0 0,0 1 0,-2-1 0,1-3 0,0-1 0,0 1 0,0-1 0,0-3 0,0-1 0,0 0 0,0-1 0,0-5 0,0-1 0,1-4 0,-2-1 0,0 0 0,-1-1 0,0 0 0,0 0 0,0 0 0,1 0 0,1 1 0,0-1 0,0-5 0,0 0-190,0-1 0,0-1 0,0 0 0,0 0 190,0-10 0,0-1 0,0 1 0,0 0 0,0-2 0,0 0 0,0-5 0,2 2 0,1 8 0,1 0 0,0-1 0,0 1 0,5 5 0,0 1 0,-2 0 0,0 2 0,2 5 0,0 2 0,-3 3 0,1 0 0,0 1 0,0 0 0,-3-7 0,0-3 0,0-7 0,-1-1 0,0-4 0,1-1 0,1-3 0,1 0 0,1 8 0,2 2 0,2 1 0,-1 2 0,-1 14 0,1 3 0,2 7 0,1 3 0,-4 6 0,0 1 0,8-41 0,7-6 0,-16 46 0,1 0 0,6-5 0,2 0 0,0-4 0,1 0 0,0 4 0,1-1 0,0-1 0,1 0 0,-4 2 0,1 0 0,-1 3 0,-1 0 0,-2 0 0,-3-1 380,4-44 0,-2 5-380,-2 8 0,-3 0 0,0 4 0,0 2 0,4 2 0,-1 11 0,1 6 0,1 6 0,2 4 0,2-1 0,6 1 0,-3 7 0,-1 8 0,-3 2 0,-4 15 0,-2 0 0,-2 8 0,-2-4 0,-5 0 0,-9-29 0,-3-3 0</inkml:trace>
  <inkml:trace contextRef="#ctx0" brushRef="#br0" timeOffset="1675">11135 70 24575,'11'89'0,"-4"-4"0,-4-9 0,-3 6 0,0-4 0,0 0 0,0-11 0,0-14 0,6-11 0,4-10 0,3-10 0,8-8 0,4-5 0,10-2 0,8-5 0,6 2 0,5-7 0,-1-7 0,-4-22 0,-10-21 0,-8-6 0,-10-1 0,-5 5 0,-5 9 0,-2 14 0,-2 15 0,-1 9 0,-2 4 0,-3 8 0,8 24 0,-1 14 0,1 11 0,2 3 0,1-3 0,6 0 0,-3-10 0,10-12 0,4-13 0,10-11 0,4-5 0,2-2 0,-2-15 0,-1-10 0,-10-15 0,-11-12 0,-1-5 0,-6-10 0,-1-5 0,-6-12 0,-2 4 0,-5 2 0,0 13 0,0 9 0,0 16 0,0 12 0,1 7 0,3 6 0,1 1 0,6 7 0,0 3 0,4 4 0,1 6 0</inkml:trace>
</inkml:ink>
</file>

<file path=word/ink/ink5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49:40.875"/>
    </inkml:context>
    <inkml:brush xml:id="br0">
      <inkml:brushProperty name="width" value="0.0998" units="cm"/>
      <inkml:brushProperty name="height" value="0.0998" units="cm"/>
      <inkml:brushProperty name="color" value="#FFC114"/>
    </inkml:brush>
  </inkml:definitions>
  <inkml:trace contextRef="#ctx0" brushRef="#br0">742 3620 24575,'85'-12'0,"-1"3"0,-10 9 0,2-8 0,-1-3 0,-26-2 0,3-2 0,5 1 0,2 0 0,0-4 0,1-1 0,5 3 0,4 1 0,14-4 0,2-1 0,1-4 0,1-2 0,5 2 0,2-1-255,-25 7 0,1-1 0,-1 0 0,22-12 0,1 0 255,-17 11 0,2 1 0,1-2 0,0-1 0,1-1 0,0 0 0,-4 2 0,-1 0 0,3 0 0,11-2 0,2-1 0,-4 0 0,-14 1 0,-3-1 0,2 1 0,14-1 0,4 1 0,-3-1 0,-11 0 0,-3-1 0,3 0 0,11-1 0,2-1 0,-1 0-334,-4-1 1,-1-1 0,0-2 0,5-4-1,1-1 1,1 0 333,1-2 0,0 0 0,1 1 0,-20 9 0,0 0 0,0 1 0,1-1 0,-2 2 0,1-1 0,-1 1 0,1 0 0,2-1 0,1 1 0,0 0 0,-2 0 0,13-6 0,-2 0 0,-1 1 0,-1 0 0,-1 0 0,-1 0 0,-3-1 0,-2 0 0,-2 1 0,20-10 0,-3 2-152,-24 10 0,2 1 0,-1 0 0,2 1 0,0 1 0,-1 0 152,25-8 0,-4 1 0,-3 1 0,-4-1-14,-19 7 0,-4-1 1,0 1-1,1 1 14,1-1 0,-1 2 0,-5 5 0,-4 1 1077,21-10-1077,-20 13 0,-11 1 0,-7 8 0</inkml:trace>
  <inkml:trace contextRef="#ctx0" brushRef="#br0" timeOffset="1710">8923 636 24575,'-26'-44'0,"1"1"0,-23-29 0,23 61 0,-7 2 0,4 2 0,-5 2 0,5 5 0,-4 10 0,-3 11 0,10 12 0,0 20 0,15-9 0,3-1 0,8-12 0,10 1 0,12-17 0,19-4 0,1-7 0,3-4 0,-8 0 0,-2 0 0,-12-6 0,-2-5 0,-8-4 0,0-6 0,-4-3 0,-3 3 0,2-6 0,-6 6 0,1-3 0,-4 3 0,0 0 0,0 0 0,0 4 0,0 16 0,0 13 0,0 24 0,0 10 0,1 7 0,2 7 0,-1 4 0,1 6 0,-2 2 0,-1-5 0,0-2 0,0-9 0,0-5 0,0-13 0,0-4 0,0-9 0,0-5 0,0-9 0,0-1 0</inkml:trace>
  <inkml:trace contextRef="#ctx0" brushRef="#br0" timeOffset="3592">9293 1 24575,'0'48'0,"-2"-3"0,-5-4 0,-8-2 0,1-15 0,-10-4 0,1-15 0</inkml:trace>
  <inkml:trace contextRef="#ctx0" brushRef="#br0" timeOffset="4953">255 3759 24575,'-61'10'0,"-1"0"0,-15 22 0,42 10 0,24 7 0,3 1 0,8-8 0,6-4 0,4-14 0,3-5 0,8-12 0,-5-2 0,5-5 0,-6-8 0,3-10 0,-8-14 0,4-17 0,-4-2 0,4 2 0,-7 4 0,-4 10 0,-1 6 0,-2 11 0,0 3 0,0 13 0,0 18 0,1 18 0,2 19 0,7 6 0,11 8 0,-1 2 0,12 5 0,-3-5 0,3-2 0,0-2 0,-15-6 0,7 8 0,-8-16 0,11 5 0</inkml:trace>
  <inkml:trace contextRef="#ctx0" brushRef="#br0" timeOffset="17852">1631 4804 24575,'-59'15'0,"24"24"0,23 32 0,12 28 0,0-47 0,0 1 0,0 1 0,0 1 0,1-1 0,1 0 0,3 0 0,1-2 0,8 38 0,14-20 0,-3-15 0,3-9 0,-9-13 0,-1-12 0,-9-9 0,-2-8 0,0-6 0,4-5 0,-1-18 0,1-18 0,-5-17 0,-3-3 0,3-7 0,1 7 0,3 17 0,0 4 0,-4 18 0,-2 7 0,1 8 0,3 6 0,6 26 0,3 16 0,14 14 0,8 11 0,7-3 0,6-5 0,1-5 0,0-13 0,-6-3 0,-4-11 0,-12-5 0,-9-12 0,-6-2 0,-5-5 0,-1-7 0,1-7 0,-5-12 0,-3-13 0,-2-12 0,-1-5 0,0-8 0,0-6 0,0-3 0,0-12 0,0 3 0,0-6 0,0 8 0,0 6 0,0 16 0,0 16 0,0 14 0,0 14 0,10 30 0,2 9 0</inkml:trace>
  <inkml:trace contextRef="#ctx0" brushRef="#br0" timeOffset="18633">2604 5388 24575,'-23'66'0,"4"-1"0,19-15 0,0 7 0,0 7 0,-11 5 0,-6 9 0,-7-5 0,-4-3 0,3-12 0,8-16 0,1-13 0,10-19 0,2-20 0,4-22 0,0-14 0,7-13 0,7-4 0,7-2 0,11 5 0,4-6 0,3 3 0,5 1 0,-2 6 0,-6 13 0,-7 7 0,-6 13 0,2 9 0,-4 3 0,-3 4 0,0 2 0,-3 5 0,1 10 0,-5 11 0,2 15 0,-6 21 0,1 16 0,-1 1 0,1 8 0,-4-4 0,4-8 0,-1-10 0,2-8 0,2-13 0,-2-12 0,-2-10 0,3-8 0,-3-6 0,-2-6 0,-10-27 0,-7-10 0</inkml:trace>
  <inkml:trace contextRef="#ctx0" brushRef="#br0" timeOffset="18881">2594 5809 24575,'64'12'0,"-7"-3"0,-15-9 0,-8-5 0,-6-2 0,-5-3 0,-2-4 0,0 7 0,10-26 0,8 3 0</inkml:trace>
  <inkml:trace contextRef="#ctx0" brushRef="#br0" timeOffset="19299">3313 5132 24575,'57'3'0,"-1"0"0,-1-1 0,-6 0 0,0-2 0,3-1 0,1-2 0,-14-3 0,1-19 0,-13-3 0</inkml:trace>
  <inkml:trace contextRef="#ctx0" brushRef="#br0" timeOffset="19609">3409 5355 24575,'64'23'0,"4"-6"0,-4-24 0,-3-3 0,-1-11 0,2-2 0,-7-9 0</inkml:trace>
  <inkml:trace contextRef="#ctx0" brushRef="#br0" timeOffset="16091">4499 2943 24575,'0'88'0,"0"-3"0,0-29 0,0 5 0,0-1 0,0-1 0,0 1 0,0-9 0,0-2 0,0-16 0,0-5 0,4-16 0,16 26 0,9-9 0</inkml:trace>
  <inkml:trace contextRef="#ctx0" brushRef="#br0" timeOffset="16634">4340 3629 24575,'39'38'0,"1"0"0,13 15 0,-25-25 0,-3-10 0,-1-3 0,8-4 0,-12-4 0,1 0 0,-3-5 0,-4 2 0,1-4 0,-1-4 0,7-17 0,8-14 0,-3-2 0,-2-5 0,-6 0 0,-4-1 0,2 0 0,2 8 0,-1 2 0,0 8 0,-4 10 0,7 5 0,-3 5 0</inkml:trace>
  <inkml:trace contextRef="#ctx0" brushRef="#br0" timeOffset="17852">1631 4804 24575,'-59'15'0,"24"24"0,23 32 0,12 28 0,0-47 0,0 1 0,0 1 0,0 1 0,1-1 0,1 0 0,3 0 0,1-2 0,8 38 0,14-20 0,-3-15 0,3-9 0,-9-13 0,-1-12 0,-9-9 0,-2-8 0,0-6 0,4-5 0,-1-18 0,1-18 0,-5-17 0,-3-3 0,3-7 0,1 7 0,3 17 0,0 4 0,-4 18 0,-2 7 0,1 8 0,3 6 0,6 26 0,3 16 0,14 14 0,8 11 0,7-3 0,6-5 0,1-5 0,0-13 0,-6-3 0,-4-11 0,-12-5 0,-9-12 0,-6-2 0,-5-5 0,-1-7 0,1-7 0,-5-12 0,-3-13 0,-2-12 0,-1-5 0,0-8 0,0-6 0,0-3 0,0-12 0,0 3 0,0-6 0,0 8 0,0 6 0,0 16 0,0 16 0,0 14 0,0 14 0,10 30 0,2 9 0</inkml:trace>
  <inkml:trace contextRef="#ctx0" brushRef="#br0" timeOffset="18633">2604 5388 24575,'-23'66'0,"4"-1"0,19-15 0,0 7 0,0 7 0,-11 5 0,-6 9 0,-7-5 0,-4-3 0,3-12 0,8-16 0,1-13 0,10-19 0,2-20 0,4-22 0,0-14 0,7-13 0,7-4 0,7-2 0,11 5 0,4-6 0,3 3 0,5 1 0,-2 6 0,-6 13 0,-7 7 0,-6 13 0,2 9 0,-4 3 0,-3 4 0,0 2 0,-3 5 0,1 10 0,-5 11 0,2 15 0,-6 21 0,1 16 0,-1 1 0,1 8 0,-4-4 0,4-8 0,-1-10 0,2-8 0,2-13 0,-2-12 0,-2-10 0,3-8 0,-3-6 0,-2-6 0,-10-27 0,-7-10 0</inkml:trace>
  <inkml:trace contextRef="#ctx0" brushRef="#br0" timeOffset="18881">2594 5809 24575,'64'12'0,"-7"-3"0,-15-9 0,-8-5 0,-6-2 0,-5-3 0,-2-4 0,0 7 0,10-26 0,8 3 0</inkml:trace>
  <inkml:trace contextRef="#ctx0" brushRef="#br0" timeOffset="19299">3313 5132 24575,'57'3'0,"-1"0"0,-1-1 0,-6 0 0,0-2 0,3-1 0,1-2 0,-14-3 0,1-19 0,-13-3 0</inkml:trace>
  <inkml:trace contextRef="#ctx0" brushRef="#br0" timeOffset="19609">3409 5355 24575,'64'23'0,"4"-6"0,-4-24 0,-3-3 0,-1-11 0,2-2 0,-7-9 0</inkml:trace>
  <inkml:trace contextRef="#ctx0" brushRef="#br0" timeOffset="21396">4255 4159 24575,'12'71'0,"-3"0"0,-9 4 0,-4 9 0,0 13 0,1 0 0,0-12 0,2-5 0,-1-24 0,4-6 0,17 7 0,13-32 0,9-15 0,1-3 0,-7-4 0,-10-3 0,-4-1 0,-3-3 0,2-1 0,-2-2 0,-3-1 0,-1 5 0,-2-4 0,-2 3 0,1 1 0,4-7 0,2-2 0</inkml:trace>
  <inkml:trace contextRef="#ctx0" brushRef="#br0" timeOffset="22231">4933 4667 24575,'29'45'0,"-5"8"0,-24-15 0,0 11 0,0 0 0,0 2 0,0-2 0,0-7 0,0-6 0,0-27 0,0-13 0,0-27 0,0-7 0,0-8 0,-2-6 0,-1-4 0,2-3 0,-3 6 0,3 12 0,1 13 0,0 9 0,0 19 0,0 14 0,1 17 0,3 8 0,5 3 0,5-7 0,1 2 0,0-9 0,-3-8 0,6-13 0,-8-5 0,0 2 0,2-5 0,2-6 0,6-15 0,1-13 0,1-5 0,7-2 0,-9 4 0,1 3 0,-7 9 0,0 8 0,-7 3 0,3 14 0,-3-3 0,2 3 0,6 9 0,3 10 0,3 14 0,-3 17 0,3 3 0,-11 1 0,3 0 0,-2 0 0,-4-14 0,0-8 0,0-15 0,4-9 0,-1-5 0,-8-2 0,-4 0 0</inkml:trace>
  <inkml:trace contextRef="#ctx0" brushRef="#br0" timeOffset="22681">4266 5375 24575,'77'0'0,"-6"0"0,-26 0 0,4 0 0,43-6 0,-33 1 0,2 0 0,-6-2 0,0 0 0,-2-2 0,0 0 0,7 1 0,2 1 0,5 1 0,0 1 0,-4 0 0,-1-1 0,-1 1 0,-2 0 0,-5 0 0,-3 0 0,33-2 0,0 3 0,1 4 0,-18 0 0,-18 0 0,-21 18 0,-18 6 0</inkml:trace>
  <inkml:trace contextRef="#ctx0" brushRef="#br0" timeOffset="23303">4351 5683 24575,'5'71'0,"-1"-8"0,-3 1 0,-1 3 0,-1 3 0,-3 11 0,3-8 0,-2 1 0,2-8 0,1-2 0,0-13 0,0-12 0,8-6 0,9-15 0,5-5 0,9-13 0,3-2 0,-5-1 0,6-5 0,-7-3 0,-3-1 0,-8 9 0,6-10 0,4 1 0</inkml:trace>
  <inkml:trace contextRef="#ctx0" brushRef="#br0" timeOffset="23776">4922 6171 24575,'18'60'0,"-4"1"0,-14-12 0,4 3 0,4 1 0,2-6 0,4-5 0,-2-8 0,2-12 0,3-8 0,0-14 0,3 0 0,1 0 0,-2-21 0,2-8 0,-7-11 0,4 2 0,-10-7 0,-4-1 0,-3 1 0,-1 7 0,-1 1 0,-3 5 0,3 10 0,-2 4 0,4 7 0,6 4 0,33 2 0,16 5 0</inkml:trace>
  <inkml:trace contextRef="#ctx0" brushRef="#br0" timeOffset="24335">5748 6076 24575,'-89'2'0,"36"12"0,36 8 0,17 7 0,0-7 0,0-1 0,0-1 0,0-6 0,10-1 0,8-6 0,10 0 0,7 0 0,4 4 0,-3 7 0,-7 5 0,-8-2 0,-9 6 0,-9-2 0,-5 7 0,-9-4 0,-11 1 0,-17-11 0,3-2 0,1-12 0,-2 0 0,2-4 0,-5 0 0,1 0 0,5-5 0,6-2 0,11-7 0,14-4 0,2 3 0,24-19 0,7 0 0</inkml:trace>
</inkml:ink>
</file>

<file path=word/ink/ink5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0:14.837"/>
    </inkml:context>
    <inkml:brush xml:id="br0">
      <inkml:brushProperty name="width" value="0.0998" units="cm"/>
      <inkml:brushProperty name="height" value="0.0998" units="cm"/>
      <inkml:brushProperty name="color" value="#FFC114"/>
    </inkml:brush>
  </inkml:definitions>
  <inkml:trace contextRef="#ctx0" brushRef="#br0">297 187 24575,'-42'47'0,"12"16"0,37 18 0,6 8 0,-1-36 0,1 0 0,-2 0 0,0 0 0,1-2 0,1 0 0,-2 1 0,0-1 0,-1-2 0,1 0 0,13 41 0,-3-13 0,1-16 0,-8-8 0,0-14 0,-3-11 0,0-8 0,-1-13 0,1-2 0,-5-7 0,-3-5 0,2-16 0,-2-15 0,6-13 0,-2-9 0,-2 2 0,3 2 0,-5 9 0,4 8 0,-5 12 0,2 13 0,2 16 0,1 18 0,7 19 0,5 9 0,9 2 0,5-1 0,9-3 0,-1-5 0,-2-9 0,0-10 0,-7-4 0,1-10 0,-9-4 0,-2-3 0,-5-1 0,-7 0 0,0 0 0,-3-1 0,0-3 0,3-17 0,-3-14 0,-1-6 0,1-9 0,-5 1 0,2-4 0,-3-6 0,-1-4 0,0-8 0,0-3 0,0-1 0,0 8 0,0 4 0,0 7 0,0 3 0,0 4 0,0 6 0,0 8 0,0 8 0,0 6 0,0 4 0,9 30 0,3 6 0</inkml:trace>
  <inkml:trace contextRef="#ctx0" brushRef="#br0" timeOffset="2432">1143 1255 24575,'0'16'0,"0"15"0,0 25 0,0-7 0,0 5 0,0-4 0,0-1 0,0-3 0,0-10 0,0-11 0,0-7 0,0-13 0,0-32 0,0-18 0,0-10 0,0 6 0,0 0 0,0-1 0,0 7 0,0-3 0,0 7 0,0 7 0,0 5 0,0 20 0,5 14 0,8 22 0,12 6 0,8-3 0,12-1 0,7 0 0,5-6 0,-7-3 0,-8-8 0,-6-5 0,-12-9 0,0 0 0,-10 0 0,0 0 0,-3-14 0,-1-7 0,-3-7 0,0-4 0,-4-1 0,0-2 0,2 3 0,-1 0 0,-1 14 0,-3 7 0,5 8 0,-4 3 0,4 17 0,-5 15 0,0 10 0,0 15 0,0-2 0,0 5 0,0-6 0,0-1 0,3-6 0,1-8 0,3-4 0,-4-7 0,1-3 0,-4-7 0,-10-8 0,-1-5 0</inkml:trace>
  <inkml:trace contextRef="#ctx0" brushRef="#br0" timeOffset="3027">0 70 24575,'51'9'0,"1"0"0,-1-3 0,0-2 0,43 0 0,-6-4 0,-14-10 0,-17-4 0,7-5 0,7-2 0,4 5 0,3 2 0,-15 7 0,-25 11 0,-13 8 0</inkml:trace>
</inkml:ink>
</file>

<file path=word/ink/ink5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1:07.411"/>
    </inkml:context>
    <inkml:brush xml:id="br0">
      <inkml:brushProperty name="width" value="0.10011" units="cm"/>
      <inkml:brushProperty name="height" value="0.10011" units="cm"/>
    </inkml:brush>
  </inkml:definitions>
  <inkml:trace contextRef="#ctx0" brushRef="#br0">90 326 24575,'-25'-50'0,"0"1"0,-15-36 0,40 46 0,0 7 0,0 2 0,0 10 0,0-1 0,0 21 0,1 8 0,2 16 0,1 21 0,2 11 0,2 16 0,-2 2 0,1 6 0,-1 6 0,3-6 0,0-6 0,3-12 0,3-17 0,6-13 0,-3-14 0,5-12 0,-3-4 0,-2-2 0,-3-14 0,9-10 0,-8-16 0,8-14 0,-7-9 0,0 1 0,-3 8 0,-5 12 0,0 7 0,0 20 0,4 3 0,2 12 0,0 20 0,3 12 0,-1 9 0,7 4 0,-8-1 0,2-3 0,-3-6 0,0-8 0,0-12 0,0-9 0,-3-4 0,6-2 0,0-1 0,0-2 0,0-14 0,-6-10 0,0-10 0,-3-4 0,-4-3 0,-2-1 0,-2-3 0,-1-3 0,-6 6 0,-6 3 0,0 5 0,-3 1 0,6 8 0,9 2 0,0 8 0,0 0 0</inkml:trace>
  <inkml:trace contextRef="#ctx0" brushRef="#br0" timeOffset="5019">974 525 24575,'-20'94'0,"4"-13"0,16-42 0,0-3 0,0-4 0,0-2 0,0-6 0,0-7 0,0-12 0,0-17 0,4-13 0,2-14 0,-2 1 0,-1-4 0,-2-5 0,-1-4 0,4 0 0,2 7 0,2 10 0,1 4 0,-1 8 0,-2 1 0,2 6 0,1 6 0,6 7 0,-1 1 0,1 1 0,4 15 0,4 9 0,7 8 0,2 8 0,28 32 0,-55-64 0</inkml:trace>
  <inkml:trace contextRef="#ctx0" brushRef="#br0" timeOffset="1001">913 728 24575,'66'-68'0,"-15"17"0,-16 22 0,7-4 0,5 0 0</inkml:trace>
</inkml:ink>
</file>

<file path=word/ink/ink5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2:03.822"/>
    </inkml:context>
    <inkml:brush xml:id="br0">
      <inkml:brushProperty name="width" value="0.10011" units="cm"/>
      <inkml:brushProperty name="height" value="0.10011" units="cm"/>
      <inkml:brushProperty name="color" value="#00A0D7"/>
    </inkml:brush>
  </inkml:definitions>
  <inkml:trace contextRef="#ctx0" brushRef="#br0">0 6 24575,'10'42'0,"-4"3"0,0 2 0,0 6 0,2 0 0,1-2 0,-3-12 0,0-9 0,-4-10 0,10-11 0,0-6 0,0-2 0,0-7 0,-6-6 0,1-7 0,-4-11 0,0-5 0,-3-7 0,0-4 0,0 2 0,-6 1 0,0 7 0,-4 4 0,9 5 0,-3 10 0,8 12 0,2 13 0,6 13 0,2 5 0,3 4 0,0-3 0,-2 0 0,-2-7 0,-4-6 0,4-3 0,-3-2 0,6-6 0,-4-6 0,-1-8 0,-5-9 0,2-3 0,-2-7 0,3 0 0,2 3 0,-4 3 0,2 9 0,-2 3 0,6 7 0,-3 13 0,0 7 0,-4 15 0,-3 6 0,3 6 0,0-2 0,3 2 0,-1-8 0,-2-1 0,-1-9 0,-2-6 0,2-5 0,8-8 0,1-13 0,3-6 0</inkml:trace>
</inkml:ink>
</file>

<file path=word/ink/ink5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1:58.567"/>
    </inkml:context>
    <inkml:brush xml:id="br0">
      <inkml:brushProperty name="width" value="0.10011" units="cm"/>
      <inkml:brushProperty name="height" value="0.10011" units="cm"/>
      <inkml:brushProperty name="color" value="#66CC00"/>
    </inkml:brush>
  </inkml:definitions>
  <inkml:trace contextRef="#ctx0" brushRef="#br0">216 171 24575,'-43'60'0,"4"-6"0,18-9 0,5-2 0,-1 4 0,2 4 0,0 3 0,2-1 0,4 4 0,1-11 0,2-8 0,2-9 0,5-32 0,2-18 0,7-17 0,8-13 0,7-6 0,4-2 0,9-10 0,1-2 0,-1-2 0,-3 5 0,-5 6 0,-9 8 0,0 8 0,-6 10 0,2 6 0,5 20 0,-4 20 0,-1 20 0,-3 20 0,-5 19 0,0 2 0,0 3 0,0 1 0,0-4 0,-3-2 0,0-10 0,3-8 0,3-12 0,0-8 0,-3-17 0,-16-25 0,-4-10 0</inkml:trace>
  <inkml:trace contextRef="#ctx0" brushRef="#br0" timeOffset="186">0 583 24575,'54'-18'0,"-1"0"0,-1 4 0,-2 1 0,35-10 0,-13-1 0,-1-20 0,-7 2 0</inkml:trace>
</inkml:ink>
</file>

<file path=word/ink/ink5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1:55.085"/>
    </inkml:context>
    <inkml:brush xml:id="br0">
      <inkml:brushProperty name="width" value="0.10011" units="cm"/>
      <inkml:brushProperty name="height" value="0.10011" units="cm"/>
      <inkml:brushProperty name="color" value="#FFC114"/>
    </inkml:brush>
  </inkml:definitions>
  <inkml:trace contextRef="#ctx0" brushRef="#br0">447 340 24575,'-20'58'0,"5"-12"0,15-29 0,0-20 0,0-6 0,0-3 0,0-6 0,-1 2 0,-2-2 0,-3 0 0,-6 0 0,-6 1 0,-6 3 0,-3 4 0,-3 4 0,-4 1 0,-5-1 0,-3 2 0,3 4 0,5 2 0,4 4 0,9 11 0,3 9 0,6 8 0,0 2 0,6 0 0,3 2 0,2-2 0,1-3 0,0-3 0,0-6 0,1-6 0,2-6 0,12-7 0,12-2 0,9-2 0,11-1 0,-9-5 0,-2-7 0,-4-6 0,-5-9 0,-4-3 0,-8 0 0,-5-1 0,-4 2 0,-1 8 0,1 0 0,-2 8 0,0 8 0,-3 14 0,3 18 0,-4 12 0,3 5 0,0 7 0,0 2 0,-3 3 0,4 2 0,2-10 0,-2 0 0,-1-9 0,-2-2 0,-1-7 0,0-5 0,0-23 0,-12-19 0,-3-21 0</inkml:trace>
  <inkml:trace contextRef="#ctx0" brushRef="#br0" timeOffset="322">483 1 24575,'0'71'0,"0"-9"0,0-38 0,0 13 0,0 1 0</inkml:trace>
</inkml:ink>
</file>

<file path=word/ink/ink5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2:42.774"/>
    </inkml:context>
    <inkml:brush xml:id="br0">
      <inkml:brushProperty name="width" value="0.10011" units="cm"/>
      <inkml:brushProperty name="height" value="0.10011" units="cm"/>
      <inkml:brushProperty name="color" value="#E71224"/>
    </inkml:brush>
  </inkml:definitions>
  <inkml:trace contextRef="#ctx0" brushRef="#br0">10 375 24575,'28'44'0,"1"-20"0,-5-17 0,0-13 0,-8-4 0,-4-5 0,-6-6 0,-3 6 0,-6 0 0,-7 7 0,-8 2 0,-9 0 0,-3-3 0,3 4 0,9 1 0,8 20 0,4 8 0,4 6 0,2 0 0,0-1 0,1-8 0,2 0 0,7-8 0,8-10 0,9-3 0,6-3 0,-5-6 0,-10-6 0,-5-5 0,-7 0 0,-3 0 0,-6 5 0,-10 1 0,-8 2 0,0 2 0,0-2 0,-2 6 0,4 2 0,6 16 0,7 6 0,4 6 0,2-4 0,0-2 0,5-5 0,4-1 0,7-4 0,8-8 0,1 0 0,-1 0 0,1-1 0,-4-2 0,-8-6 0,-6-7 0,-10-5 0,-13 5 0,-8 7 0,-4 0 0,1 3 0,8 2 0,-2 0 0,11 12 0,2 6 0,4 5 0,8-1 0,6-9 0,11-6 0,-6-2 0,14-1 0,-25-10 0,-4-2 0,-8-4 0,-13 7 0,6 2 0,6-1 0,5-2 0</inkml:trace>
  <inkml:trace contextRef="#ctx0" brushRef="#br0" timeOffset="637">430 492 24575,'70'-5'0,"-13"1"0,-21 4 0,-3 0 0,0 0 0,-11 0 0,3 8 0,-6 2 0</inkml:trace>
  <inkml:trace contextRef="#ctx0" brushRef="#br0" timeOffset="986">1182 447 24575,'0'0'0</inkml:trace>
  <inkml:trace contextRef="#ctx0" brushRef="#br0" timeOffset="1268">1781 447 24575,'70'14'0,"-8"-2"0,-32-12 0,7 8 0,-4 2 0</inkml:trace>
  <inkml:trace contextRef="#ctx0" brushRef="#br0" timeOffset="1508">2238 492 24575,'51'0'0,"0"0"0,-19 0 0</inkml:trace>
  <inkml:trace contextRef="#ctx0" brushRef="#br0" timeOffset="2957">3059 269 24575,'5'35'0,"-1"1"0,-4 0 0,0 0 0,0 0 0,4-8 0,2-1 0,6-10 0,2 4 0,4-15 0,-4 1 0,-2-10 0,-2-8 0,-1-10 0,-1-4 0,-2-5 0,2-3 0,-3 13 0,4-6 0,3 16 0,-4 6 0,4 16 0,0 5 0,6 16 0,7-5 0,2 2 0,3-6 0,-1-3 0,3-6 0,4-3 0,-4-6 0,-2-3 0,-4-2 0,-2-1 0,-6-6 0,-6-6 0,-3-5 0,-3-7 0,-2-4 0,-4 4 0,0-7 0,0 1 0,0 0 0,0 0 0,0 3 0,0 4 0,0 5 0,4 2 0,2 4 0,14 8 0,4 5 0</inkml:trace>
  <inkml:trace contextRef="#ctx0" brushRef="#br0" timeOffset="3741">3150 0 24575,'61'20'0,"1"-4"0,-17-16 0,5 0 0,-3 0 0,-1 0 0,-7 0 0,-6 0 0,-9 0 0,-6 0 0,-1 0 0,-3-4 0,4-1 0</inkml:trace>
  <inkml:trace contextRef="#ctx0" brushRef="#br0" timeOffset="4801">3839 448 24575,'10'56'0,"-3"-5"0,-2 12 0,4 5 0,-4-5 0,-5-36 0,-14-31 0,-7-19 0,-3-16 0,6 0 0,6 3 0,6 6 0,3 3 0,2 4 0,1 9 0,4 1 0,15 8 0,8 2 0,5 8 0,1 7 0,-5 2 0,2 7 0,-3-3 0,-6-3 0,-1-6 0,-2-5 0,0-4 0,-1-7 0,-2-8 0,-5-1 0,-4-11 0,0 3 0,3 0 0,-3-1 0,0 5 0,0-5 0,-1 10 0,3-2 0,-3 12 0,7 11 0,-1 12 0,8 11 0,-1 9 0,2 5 0,-2-1 0,-5-3 0,-4-4 0,0-4 0,-3-7 0,2 2 0,5-15 0,-7 5 0,2-11 0</inkml:trace>
</inkml:ink>
</file>

<file path=word/ink/ink5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1:50.351"/>
    </inkml:context>
    <inkml:brush xml:id="br0">
      <inkml:brushProperty name="width" value="0.10011" units="cm"/>
      <inkml:brushProperty name="height" value="0.10011" units="cm"/>
      <inkml:brushProperty name="color" value="#FFC114"/>
    </inkml:brush>
  </inkml:definitions>
  <inkml:trace contextRef="#ctx0" brushRef="#br0">0 1431 24575,'28'-40'0,"2"8"0,-10 32 0,4 0 0,-4 0 0,4 0 0,3 0 0,3 0 0,6 0 0,2 0 0,21 0 0,19 0 0,0 0 0,6 0 0,-13-1 0,-5-2 0,16 0 0,17-5 0,-3 0 0,2-7 0,-41 9 0,2 0 0,5-1 0,0-1 0,-8 1 0,-1-1 0,0-1 0,0 0 0,9 1 0,1 1 0,2 0 0,0-1 0,-4 1 0,-1-2 0,-2-1 0,2-1 0,12-1 0,2-1 0,-2-2 0,1 0 0,5 1 0,0 0 0,-4 1 0,-3-1 0,-11 2 0,0-1 0,10-1 0,2-1 0,0 0 0,1 1 0,-3-1 0,-1 0 0,-6 2 0,-2 1 0,-2-1 0,0-1 0,8-1 0,0-2 0,1-1 0,0 1 0,4 0 0,-1 2 0,-7 0 0,-1 0 0,-5 2 0,1 0 0,4-2 0,1 0 0,-1 1 0,-1 1 0,-2-1 0,-1 1 0,-7-1 0,1 1 0,5 0 0,2-1 0,7-2 0,0-2 0,-1 1 0,-2-1 0,-3-1 0,-1 0 0,-7 1 0,0 0 0,4 0 0,0-1 0,0 0 0,-2-1 0,-5 3 0,-1-1 0,41-18 0,-19 4 0,-17 5 0,20-1 0,10-1 0,3-4 0,0-6 0,-10 7 0,-11 2 0,1 7 0,-2-7 0,0-3 0</inkml:trace>
</inkml:ink>
</file>

<file path=word/ink/ink5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1:45.132"/>
    </inkml:context>
    <inkml:brush xml:id="br0">
      <inkml:brushProperty name="width" value="0.10011" units="cm"/>
      <inkml:brushProperty name="height" value="0.10011" units="cm"/>
      <inkml:brushProperty name="color" value="#66CC00"/>
    </inkml:brush>
  </inkml:definitions>
  <inkml:trace contextRef="#ctx0" brushRef="#br0">0 38 24575,'52'-29'0,"-4"20"0,1 25 0,2 20 0,3 4 0,-7 5 0,0 7 0,-5 5 0,-3 13 0,-1 1 0,-9-27 0,5-1 0,6-4 0,3-1 0,2 6 0,-1 0 0,-2-5 0,-1 0 0,0 1 0,-2 1 0,-7 0 0,1-1 0,12 2 0,4-1 0,6 1 0,0 0 0,-5-1 0,-3 1 0,-2 2 0,0-1 0,7-1 0,2 0 0,7 6 0,0 0 0,-4-4 0,-3 0 0,-5 0 0,0-1 0,8 0 0,2-1 0,1 1 0,0 1 0,-5-1 0,-1 0 0,-3-3 0,-1 0 0,7 8 0,1 2 0,0-1 0,0 0 0,-3 3 0,-1 1 0,-1 0 0,-1 1 0,0-3 0,0 0 0,1 3 0,1 0 0,-1-6 0,3-2 0,4-2 0,2-2 0,0-2 0,1-2 0,-2-5 0,0 0 0,-6-2 0,1 0 0,10 1 0,3-1 0,9 3 0,3 0-145,-5-1 0,0 0 0,-1 3 1,-1 1 144,-2 1 0,-1-1 0,-4-2 0,0 1 0,7 3 0,1-1 0,2-6 0,0-1 0,-6 2 0,-2-1 0,-8-5 0,-1-1 0,3 2 0,3 1 0,11-1 0,1 1 0,-6 2 0,-1 1 0,3-2 0,-1 1 0,-7 3 0,-1 1 0,-1-4 0,1 1 0,7 2 0,-1 0 0,-3-5 0,-3 0 0,-9-2 0,-1-1 0,-4-3 0,1-1 0,6 1 0,0-1 0,-8-4 0,-2 1 0,32 19 0,12-2 0,-37-15 0,0 0 0,34 14 0,-14 0 0,-12 0 0,-10-2 0,7-2 289,-1-13 1,3 1-290,-8-7 0,-11 2 0,-10-2 0,-12 4 0,-8-10 0,-1 2 0,-6-8 0,15 0 0,-2 0 0</inkml:trace>
</inkml:ink>
</file>

<file path=word/ink/ink5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1:33.301"/>
    </inkml:context>
    <inkml:brush xml:id="br0">
      <inkml:brushProperty name="width" value="0.10011" units="cm"/>
      <inkml:brushProperty name="height" value="0.10011" units="cm"/>
      <inkml:brushProperty name="color" value="#00A0D7"/>
    </inkml:brush>
  </inkml:definitions>
  <inkml:trace contextRef="#ctx0" brushRef="#br0">7531 0 24575,'-30'50'0,"0"-2"0,-14 7 0,-24 2 0,-2 4 0,-4-2 0,2 10 0,37-29 0,-1 0 0,-11 0 0,-4-1 0,-5-1 0,-1 1 0,-2 5 0,1 0 0,-2-1 0,0 0 0,-4 5 0,-2 1-226,-6 0 0,-2 0 0,1-2 1,1 0 225,6-2 0,1 0 0,4 0 0,0 1 0,-6 3 0,-4 1 0,-10 3 0,-1 1 0,6-1 0,-1 1 0,20-16 0,-1 1 0,-1-1-188,-3-1 1,-1 1 0,3 0 0,-20 19 0,0 1 187,14-15 0,-4-1 0,3 1 0,7-1 0,2 0 0,-1 0 0,-3 1 0,0 0 0,-2 0 0,-3-1 0,-2 0 0,2-1 0,9-3 0,1 0 0,-1-1 0,-12 2 0,-3-1 0,2 0 0,12-3 0,1 0 0,-1 0 0,-7 0 0,-2 1 0,1-1 0,3 0 0,0 0 0,2-1 0,4 0 0,1 0 0,-1 0 0,-10 3 0,-3 1 0,4 0 0,-16 15 0,0-1 0,19-13 0,-3 0 0,1 0 0,3-2 0,0-1 0,0 0 0,2-1 0,0 0 0,-1-1 0,-9 0 0,-1-1 0,3 0 0,-17 12 0,2-1 0,23-14 0,-2 0 0,1-1 0,-24 11 0,2 0 0,14-3 0,0 0-134,-7 0 0,-1 0 0,-2-1 0,0 1 134,8-1 0,1-1 0,-3-1 0,1-1 0,11-3 0,2-1 0,3-1 0,0-2 0,-6 0 0,1-1 0,14-4 0,4-1 0,-16 9 0,9-13 0,6 0 0,0-11 0</inkml:trace>
</inkml:ink>
</file>

<file path=word/ink/ink5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1:20.204"/>
    </inkml:context>
    <inkml:brush xml:id="br0">
      <inkml:brushProperty name="width" value="0.10011" units="cm"/>
      <inkml:brushProperty name="height" value="0.10011" units="cm"/>
    </inkml:brush>
  </inkml:definitions>
  <inkml:trace contextRef="#ctx0" brushRef="#br0">206 6934 24575,'-50'-44'0,"20"-7"0,20-7 0,10-7 0,3-8 0,0-7 0,0-11 0,-2 41 0,-2-1 0,1 0 0,0-1 0,0-1 0,0-1 0,0-4 0,0 0 0,1-1 0,-2-1 0,1-5 0,-2-2 0,0-2 0,-2-2 0,1-8 0,-2-3 0,-2 1 0,-1-2 0,-2-9 0,1-2-241,1 2 0,1-1 1,2 26-1,-1-2 0,2 0 241,0-5 0,2-1 0,-1 0 0,0 6 0,0 0 0,0-1 0,0-5 0,0 0 0,0 1 0,0-22 0,1 1 0,1 28 0,0-2 0,0 3 0,-1-25 0,0 3-181,1 0 1,-1 0 0,1-6-1,-1 1 181,2 5 0,0 0 0,0-8 0,0-1 0,0 1 0,0-1 0,0 29 0,0 1 0,0-1 0,0-2 0,0 0 0,0 1 0,0-23 0,0 1 0,0 5 0,0 2 0,0 11 0,0 2 0,0 5 0,0 1 0,0-2 0,0 1 0,0 2 0,0 0 0,1 1 0,-1 0 0,1-5 0,1-2 0,0-10 0,1-2 0,1 0 0,1 0 0,-1 7 0,1 2 0,-1 14 0,1 2 0,1 6 0,0 3 0,6-33 0,-3 20 0,-3 19 0,-4 8 579,1 7 1,-2 4-580,-1 3 0,1 1 767,2 1-767,2 4 0,10 8 0,-1 12 0,21 28 0,-1 17 0</inkml:trace>
  <inkml:trace contextRef="#ctx0" brushRef="#br0" timeOffset="2170">269 6852 24575,'-43'20'0,"5"-4"0,20-16 0,4 0 0,5 4 0,6 5 0,2 0 0,9 8 0,10-11 0,12 0 0,4-4 0,2-2 0,2 0 0,1 0 0,-8 0 0,-7 0 0,-8 0 0,-3-4 0,-9 3 0,0-11 0,-5 6 0,-2-6 0,-13 3 0,-11 3 0,-13 3 0,-5 3 0,1 0 0,5 0 0,4 0 0,12 0 0,21 0 0,14 0 0,24 0 0,4 0 0,4 0 0,-5 0 0,-6 0 0,-6 0 0,-9 0 0,-8-4 0,-30 3 0,-3-3 0,-22 4 0,17 0 0,7 0 0,16 0 0,9 0 0,20 0 0,-1 0 0,7 0 0,-3 0 0,-6 0 0,0 0 0,-4 0 0,21 4 0,5 1 0</inkml:trace>
</inkml:ink>
</file>

<file path=word/ink/ink5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1:18.433"/>
    </inkml:context>
    <inkml:brush xml:id="br0">
      <inkml:brushProperty name="width" value="0.10011" units="cm"/>
      <inkml:brushProperty name="height" value="0.10011" units="cm"/>
    </inkml:brush>
  </inkml:definitions>
  <inkml:trace contextRef="#ctx0" brushRef="#br0">2281 7185 24575,'29'-1'0,"30"-5"0,22 1 0,17-1 0,-7 1 0,-5-1 0,-32 3 0,1 1 0,5 1 0,0-1 0,-3 0 0,0-2 0,0-2 0,2 0 0,9-1 0,1 0 0,0-1 0,0-2 0,-4 0 0,0 0 0,-2 2 0,2-1 0,10-4 0,1 1 0,0 3 0,0 0 0,2-2 0,-1 0 0,-6 3 0,-2 1 0,-10 2 0,0 1 0,13 1 0,2 0 0,4 2 0,0 0 0,-8 1 0,0 0 0,-6 0 0,-1 0 0,-8 0 0,0 0 0,10 0 0,2 0 0,2 0 0,-1 0 0,-1 0 0,-1 0 0,-11 0 0,0 0 0,5 0 0,1 0 0,6 0 0,0 0 0,-4 0 0,-1 0 0,-12 0 0,1 0 0,9 0 0,2 0 0,6 0 0,1 0 0,-3 3 0,-2 1 0,-3 0 0,-2 1 0,-6-1 0,0 0 0,12-1 0,1 0 0,-7-1 0,-3 1 0,-3 0 0,-1 0 0,2 1 0,1 0 0,7-1 0,1 0 0,-3 1 0,-1 1 0,-6 1 0,1 0 0,2-3 0,1 0 0,8 0 0,1 0 0,1-2 0,1 0 0,-2-1 0,-1 0 0,-10 0 0,0 0 0,11 0 0,2 0 0,-2 0 0,0 0 0,-1 0 0,-2 0 0,-5 0 0,-1 0 0,1 0 0,0 0 0,2 0 0,1 0 0,2 0 0,-1 0 0,-8 0 0,-2 0 0,0 0 0,0 0 0,1 0 0,0 0 0,-1 0 0,0 0 0,-1 0 0,0 0 0,6-1 0,-1 2 0,-1-1 0,-2 2 0,45 4 0,-48-5 0,1 0 0,7 1 0,0 1 0,36 3 0,-28 0 0,6 2 0,6 1 0,-1-4 0,1-2 0,-14 2 0,-14 1 0,-13-1 0,-10 1 0,-4-4 0,-5 2 0,0-4 0,4 0 0,-12-4 0,-2-5 0,-8-12 0,0-6 0,0-13 0,0-5 0,0-12 0,0-8 0,0-3 0,0-6 0,0-4 0,0-2 0,0-12 0,0-6 0,0-1 0,0 1 0,2 43 0,0-1 0,1-5 0,0 0 0,2-4 0,1 0 0,0-1 0,0-2 0,-1-1 0,-2-2 0,-1-7 0,-1-2 0,0 3 0,-1-1 0,0-1 0,0 0 0,0 1 0,-1 2 0,0 7 0,-1 1 0,-3 1 0,-1 1 0,-1 0 0,-1 1 0,0 2 0,1 0 0,2 1 0,1-1 0,1-4 0,0-2 0,0-2 0,0-1 0,2-3 0,0-1 0,0-1 0,-1 2 0,2 6 0,-1 2 0,1-2 0,0 1 0,0 6 0,0 2 0,1 6 0,-2 1 0,0 1 0,-2 1 0,1 0 0,-2 0 0,1-3 0,-1 0 0,1-2 0,0-1 0,0-4 0,0-2 0,1-2 0,1-1 0,-1-1 0,1-1 0,0 0 0,2 2 0,-1 6 0,0 3 0,0 4 0,0 1 0,0-34 0,0 5 0,0 10 0,0 2 0,0 1 0,0-4 0,0 0 0,0-3 0,0 0 0,0-3 0,0 10 0,0 9 0,0 11 0,0 6 0,0 9 0,0 3 0,0 1 0,0-1 0,0-2 0,0-3 0,0 7 0,4-2 0,0 7 0</inkml:trace>
  <inkml:trace contextRef="#ctx0" brushRef="#br0" timeOffset="-13371">11216 354 24575,'0'21'0,"0"35"0,0 37 0,0-4 0,0-10 0,0-5 0,7-16 0,8-7 0,8-20 0,16-10 0,2-9 0,4-3 0,-8-4 0,-1-5 0,-8-2 0,-4-4 0,0-13 0,-9-14 0,-1-3 0,-5-3 0,0 0 0,0 11 0,-4 1 0,2 16 0,-4 11 0,4 13 0,-1 17 0,5-1 0,1 7 0,4-7 0,-1-3 0,3-4 0,3-7 0,-2-6 0,5-6 0,-4-2 0,1-1 0,-1-3 0,1-6 0,-6-7 0,0-13 0,-5-4 0,-5-6 0,-1-6 0,-4-5 0,0-12 0,0-7 0,-7-1 0,-5-5 0,-3 17 0,0 10 0,6 18 0,-3 17 0,9 25 0,-6 12 0,6 8 0,-9 20 0,2 3 0</inkml:trace>
  <inkml:trace contextRef="#ctx0" brushRef="#br0" timeOffset="-12459">12119 721 24575,'-20'27'0,"8"6"0,8 7 0,4 8 0,0-4 0,0 1 0,1-4 0,2-5 0,2-5 0,0-4 0,-1-17 0,-4-35 0,0-4 0,0-21 0,0 0 0,0-4 0,0 4 0,0-4 0,0 10 0,0 3 0,0 15 0,4 9 0,1 28 0,4 10 0,1 6 0,2 3 0,3-3 0,6 0 0,2-8 0,7-7 0,5-6 0,4-3 0,0-2 0,-8-1 0,19-39 0,-2-24 0,-6 9 0,-21-14 0,-8 44 0,-4 6 0,-4 12 0,-2 9 0,-2 22 0,-1 17 0,3 7 0,0 1 0,3 2 0,-3-4 0,0-3 0,-3-6 0,1-6 0,2-12 0,-2-4 0,11-12 0,-6 3 0,3 9 0,-5 6 0</inkml:trace>
  <inkml:trace contextRef="#ctx0" brushRef="#br0" timeOffset="-11022">90 326 24575,'-25'-50'0,"0"1"0,-15-36 0,40 46 0,0 7 0,0 2 0,0 10 0,0-1 0,0 21 0,1 8 0,2 16 0,1 21 0,2 11 0,2 16 0,-2 2 0,1 6 0,-1 6 0,3-6 0,0-6 0,3-12 0,3-17 0,6-13 0,-3-14 0,5-12 0,-3-4 0,-2-2 0,-3-14 0,9-10 0,-8-16 0,8-14 0,-7-9 0,0 1 0,-3 8 0,-5 12 0,0 7 0,0 20 0,4 3 0,2 12 0,0 20 0,3 12 0,-1 9 0,7 4 0,-8-1 0,2-3 0,-3-6 0,0-8 0,0-12 0,0-9 0,-3-4 0,6-2 0,0-1 0,0-2 0,0-14 0,-6-10 0,0-10 0,-3-4 0,-4-3 0,-2-1 0,-2-3 0,-1-3 0,-6 6 0,-6 3 0,0 5 0,-3 1 0,6 8 0,9 2 0,0 8 0,0 0 0</inkml:trace>
  <inkml:trace contextRef="#ctx0" brushRef="#br0" timeOffset="-6037">974 525 24575,'-20'94'0,"4"-13"0,16-42 0,0-3 0,0-4 0,0-2 0,0-6 0,0-7 0,0-12 0,0-17 0,4-13 0,2-14 0,-2 1 0,-1-4 0,-2-5 0,-1-4 0,4 0 0,2 7 0,2 10 0,1 4 0,-1 8 0,-2 1 0,2 6 0,1 6 0,6 7 0,-1 1 0,1 1 0,4 15 0,4 9 0,7 8 0,2 8 0,28 32 0,-55-64 0</inkml:trace>
  <inkml:trace contextRef="#ctx0" brushRef="#br0" timeOffset="-10021">913 728 24575,'66'-68'0,"-15"17"0,-16 22 0,7-4 0,5 0 0</inkml:trace>
</inkml:ink>
</file>

<file path=word/ink/ink5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1:56.650"/>
    </inkml:context>
    <inkml:brush xml:id="br0">
      <inkml:brushProperty name="width" value="0.10011" units="cm"/>
      <inkml:brushProperty name="height" value="0.10011" units="cm"/>
      <inkml:brushProperty name="color" value="#FFC114"/>
    </inkml:brush>
  </inkml:definitions>
  <inkml:trace contextRef="#ctx0" brushRef="#br0">259 1 24575,'-53'14'0,"0"1"0,-21 12 0,35-3 0,18 3 0,10 5 0,5 4 0,4-1 0,2 0 0,2-2 0,4-3 0,6-3 0,6 0 0,2-12 0,-5-9 0,-1-4 0,0-2 0,-2-7 0,3-8 0,-1-12 0,1-15 0,2-2 0,-2 0 0,-3 2 0,-3 0 0,-4 9 0,-5 4 0,0 9 0,0 3 0,1 22 0,2 11 0,3 18 0,3 15 0,3 11 0,-3 0 0,3 9 0,-2-5 0,-1-2 0,-3-4 0,0-7 0,-4-12 0,1-9 0,2-3 0,1-6 0,3-8 0,3-7 0,2 4 0,4 0 0</inkml:trace>
</inkml:ink>
</file>

<file path=word/ink/ink5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4:00.190"/>
    </inkml:context>
    <inkml:brush xml:id="br0">
      <inkml:brushProperty name="width" value="0.10011" units="cm"/>
      <inkml:brushProperty name="height" value="0.10011" units="cm"/>
    </inkml:brush>
  </inkml:definitions>
  <inkml:trace contextRef="#ctx0" brushRef="#br0">153 0 24575,'0'73'0,"0"-16"0,0-17 0,0-7 0,0 0 0,0-1 0,0 0 0,0 1 0,0-6 0,4 14 0,1-3 0</inkml:trace>
  <inkml:trace contextRef="#ctx0" brushRef="#br0" timeOffset="418">163 1350 24575,'0'81'0,"0"-15"0,0-15 0,0-22 0,0-2 0,0 0 0,0 0 0,0-3 0,0 10 0,0 2 0</inkml:trace>
  <inkml:trace contextRef="#ctx0" brushRef="#br0" timeOffset="701">207 2101 24575,'5'65'0,"-1"-9"0,-4-17 0,0-3 0,0-3 0,0 3 0,0-3 0,0 6 0,0-6 0,4 15 0,1-1 0</inkml:trace>
  <inkml:trace contextRef="#ctx0" brushRef="#br0" timeOffset="1344">1 806 24575,'45'66'0,"-10"-7"0,-35-23 0,0 0 0,-4 8 0,0 1 0</inkml:trace>
  <inkml:trace contextRef="#ctx0" brushRef="#br0" timeOffset="1958">172 2772 24575,'0'57'0,"0"-3"0,0-21 0,0 1 0,0-1 0,0-3 0,0 5 0,0 2 0</inkml:trace>
  <inkml:trace contextRef="#ctx0" brushRef="#br0" timeOffset="2929">163 3442 24575,'73'20'0,"1"-9"0,-7-6 0,4-2 0,-1 5 0,-5 4 0,-16-6 0,3-1 0,4-2 0,1 0 0,1 1 0,0-1 0,-4-1 0,0-1 0,8 2 0,3 0 0,6-2 0,1 1 0,-1 2 0,-1 0 0,-5 0 0,-2 1 0,-5 1 0,-1 1 0,11 1 0,-1 2 0,-8-2 0,-3 2 0,36 8 0,2-6 0,-42-7 0,0-1 0,32 4 0,-21-5 0,-13 0 0,-14-3 0,-9-4 0,11-9 0,0-5 0</inkml:trace>
  <inkml:trace contextRef="#ctx0" brushRef="#br0" timeOffset="3541">1039 3864 24575,'10'76'0,"-4"-11"0,-3-5 0,0-1 0,2 4 0,4-3 0,-4-5 0,-2-10 0,2-12 0,1-6 0,8-12 0,7-6 0,11-4 0,12-5 0,5 0 0,5 0 0,-7 0 0,-5 0 0,-6 0 0,-13 0 0,7 4 0,-3 1 0</inkml:trace>
  <inkml:trace contextRef="#ctx0" brushRef="#br0" timeOffset="4294">1558 4257 24575,'0'56'0,"0"-5"0,0-3 0,0-1 0,0-9 0,0-5 0,0-18 0,0 1 0,0-36 0,0-9 0,0-22 0,0-2 0,0 2 0,0 8 0,0 13 0,0 9 0,0 4 0,0 1 0,6-3 0,6 4 0,4 4 0,11 11 0,-5 6 0,4 6 0,-9 10 0,-2 11 0,-4-7 0,-2-2 0,-4-8 0,7-7 0,0-6 0,2-2 0,4-1 0,1-2 0,5-4 0,-3-12 0,-3-12 0,-1-8 0,-2-7 0,1 8 0,-4 1 0,0 14 0,-4 14 0,-2 16 0,1 16 0,-4 21 0,3 4 0,-3 4 0,0-4 0,-3-4 0,0-5 0,0-8 0,0-8 0,0-6 0,0-6 0,15-3 0,5-5 0</inkml:trace>
</inkml:ink>
</file>

<file path=word/ink/ink5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2:05.226"/>
    </inkml:context>
    <inkml:brush xml:id="br0">
      <inkml:brushProperty name="width" value="0.10011" units="cm"/>
      <inkml:brushProperty name="height" value="0.10011" units="cm"/>
      <inkml:brushProperty name="color" value="#00A0D7"/>
    </inkml:brush>
  </inkml:definitions>
  <inkml:trace contextRef="#ctx0" brushRef="#br0">1 548 24575,'9'22'0,"-3"8"0,-4 11 0,-2 6 0,0 4 0,0-3 0,0-7 0,0-8 0,0-10 0,0-26 0,0-16 0,0-18 0,0-7 0,0-5 0,0-2 0,0 3 0,0 0 0,0 8 0,0 7 0,0 11 0,4 13 0,1 17 0,4 9 0,6 12 0,0 7 0,7-4 0,-4 1 0,8-12 0,-2-3 0,2-10 0,-5-2 0,2-5 0,-5-4 0,5-12 0,-5-11 0,-1-6 0,-2-10 0,-6 2 0,0 2 0,0 1 0,-3 10 0,-2 2 0,0 11 0,4 13 0,-3 16 0,4 18 0,0 7 0,-3 7 0,2 6 0,1 4 0,-1-6 0,-2-6 0,2-16 0,-7-4 0,3-31 0,-4-1 0</inkml:trace>
  <inkml:trace contextRef="#ctx0" brushRef="#br0" timeOffset="297">518 1 24575,'0'76'0,"0"-8"0,0-38 0,0-3 0,0 3 0,-16 14 0,-4 3 0</inkml:trace>
</inkml:ink>
</file>

<file path=word/ink/ink5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2:00.128"/>
    </inkml:context>
    <inkml:brush xml:id="br0">
      <inkml:brushProperty name="width" value="0.10011" units="cm"/>
      <inkml:brushProperty name="height" value="0.10011" units="cm"/>
      <inkml:brushProperty name="color" value="#66CC00"/>
    </inkml:brush>
  </inkml:definitions>
  <inkml:trace contextRef="#ctx0" brushRef="#br0">213 446 24575,'-15'65'0,"3"0"0,12-11 0,-7 1 0,-1 4 0,-6-11 0,2-3 0,1-14 0,5-8 0,2-15 0,4-15 0,0-19 0,8-20 0,4-14 0,2-6 0,3 0 0,-2-4 0,3 8 0,-3 4 0,-3 17 0,-3 12 0,0 8 0,0 8 0,0 4 0,3 8 0,0 10 0,0 12 0,-6 18 0,3 2 0,2 10 0,1-4 0,6 0 0,-2-9 0,5-5 0,-6-8 0,-3-4 0,-2 1 0,-5 5 0,0-7 0,-2-2 0,2-10 0,4-4 0,0-4 0</inkml:trace>
  <inkml:trace contextRef="#ctx0" brushRef="#br0" timeOffset="270">1 624 24575,'48'15'0,"2"-8"0,4-16 0,-9-5 0,-3-7 0,-12 2 0,-4 5 0,-4 2 0,0 8 0</inkml:trace>
  <inkml:trace contextRef="#ctx0" brushRef="#br0" timeOffset="611">376 0 24575,'34'38'0,"-10"-2"0,-11-3 0,-7 3 0,-2-5 0,-4-4 0,4-4 0,1-6 0</inkml:trace>
</inkml:ink>
</file>

<file path=word/ink/ink5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5:16.064"/>
    </inkml:context>
    <inkml:brush xml:id="br0">
      <inkml:brushProperty name="width" value="0.10011" units="cm"/>
      <inkml:brushProperty name="height" value="0.10011" units="cm"/>
      <inkml:brushProperty name="color" value="#E71224"/>
    </inkml:brush>
  </inkml:definitions>
  <inkml:trace contextRef="#ctx0" brushRef="#br0">295 922 24575,'-22'-64'0,"-1"1"0,0 3 0,3 22 0,14 38 0,-3 14 0,5 5 0,4 2 0,0-2 0,0-1 0,4-4 0,1-5 0,3-10 0,-2-8 0,1-4 0,-4-5 0,0-3 0,-3 0 0,0-3 0,0 4 0,-2 0 0,-4 5 0,-7 6 0,-8 6 0,-2 3 0,5 3 0,3 13 0,9 8 0,2 9 0,4 0 0,0-4 0,0-8 0,1-6 0,2-3 0,6-6 0,6-3 0,2-2 0,5-1 0,-8-9 0,-2-6 0,-6-2 0,-6-4 0,0-1 0,0 1 0,0-3 0,0 4 0,-6 3 0,-6 5 0,-3 6 0,-9 3 0,3 8 0,-3 7 0,6 9 0,4 12 0,2 2 0,9 1 0,0-8 0,3-4 0,9-6 0,5-3 0,7-3 0,6-6 0,-7-2 0,-2-4 0,-6-2 0,0-4 0,-3-7 0,-3-8 0,-2-6 0,-4 0 0,0-3 0,0 0 0,0 5 0,0-2 0,-7 15 0,-8 3 0,-6 6 0,-15 3 0,2 10 0,-4 7 0,8 9 0,9 10 0,8-2 0,13-4 0,14-5 0,10-11 0,9-5 0,8-6 0,-8-2 0,-6-1 0,-10-1 0,-2-2 0,-8-6 0,-3-8 0,-4-7 0,0 6 0,0-3 0,0 27 0,0 1 0</inkml:trace>
  <inkml:trace contextRef="#ctx0" brushRef="#br0" timeOffset="374">671 636 24575,'81'0'0,"-3"0"0,-13 0 0,-5 0 0,-13-4 0,-9-2 0,-13 2 0,-4 0 0,-7 4 0</inkml:trace>
  <inkml:trace contextRef="#ctx0" brushRef="#br0" timeOffset="705">1315 619 24575,'84'-25'0,"-10"5"0,-38 20 0,-6 0 0,-9 0 0,-2 0 0,-1 0 0,3-4 0,2-13 0,8-7 0</inkml:trace>
  <inkml:trace contextRef="#ctx0" brushRef="#br0" timeOffset="2058">2451 441 24575,'5'-73'0,"-1"8"0,-4 51 0,0 24 0,1 16 0,1 17 0,3 16 0,4 10 0,3-1 0,0-2 0,0-10 0,-3-15 0,3-10 0,0-13 0,2-8 0,1-7 0,2-4 0,10-5 0,-4-16 0,4-14 0,-5-9 0,-7-6 0,-3 8 0,-6 7 0,-2 9 0,-4 9 0,6 15 0,5 11 0,6 12 0,11 12 0,5 1 0,2-4 0,4-5 0,-8-3 0,-2-9 0,-8-2 0,6-4 0,-4-2 0,7-4 0,0-6 0,-4-5 0,-5-11 0,-9-11 0,-6-3 0,-3-3 0,-5-1 0,-7-5 0,1 8 0,-10 4 0,6 12 0,-12-3 0,0 5 0</inkml:trace>
  <inkml:trace contextRef="#ctx0" brushRef="#br0" timeOffset="2426">2505 46 24575,'73'-15'0,"1"6"0,2 6 0,1 3 0,-11-3 0,-12 0 0,-13-3 0,-11 3 0,-6 0 0,14 3 0,0 0 0</inkml:trace>
  <inkml:trace contextRef="#ctx0" brushRef="#br0" timeOffset="3510">3498 566 24575,'-10'58'0,"2"-4"0,8-31 0,0 2 0,0-1 0,0-2 0,0-4 0,0 0 0,0-12 0,0-12 0,0-12 0,0-18 0,0-5 0,0-3 0,0 7 0,0 1 0,0 6 0,0 11 0,0 6 0,8 29 0,3-4 0,10 12 0,7-9 0,7-9 0,9-2 0,7-4 0,-3 0 0,-4 0 0,-11 0 0,-9 0 0,-6-9 0,-6-6 0,0-9 0,-6-6 0,-2 1 0,-1 2 0,-2 8 0,-1-2 0,1 24 0,2 6 0,-1 18 0,3 12 0,0 7 0,1 5 0,-1 3 0,-2 2 0,1-6 0,2-2 0,-2-11 0,-4-7 0,0-10 0,4-7 0,1-9 0</inkml:trace>
</inkml:ink>
</file>

<file path=word/ink/ink5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5:18.122"/>
    </inkml:context>
    <inkml:brush xml:id="br0">
      <inkml:brushProperty name="width" value="0.10011" units="cm"/>
      <inkml:brushProperty name="height" value="0.10011" units="cm"/>
      <inkml:brushProperty name="color" value="#E71224"/>
    </inkml:brush>
  </inkml:definitions>
  <inkml:trace contextRef="#ctx0" brushRef="#br0">1 152 24575,'5'-73'0,"-1"8"0,-4 51 0,0 24 0,1 16 0,1 17 0,3 16 0,4 10 0,3-1 0,0-2 0,0-10 0,-3-15 0,3-10 0,0-13 0,2-8 0,1-7 0,2-4 0,10-5 0,-4-16 0,4-14 0,-5-9 0,-7-6 0,-3 8 0,-6 7 0,-2 9 0,-4 9 0,6 15 0,5 11 0,6 12 0,11 12 0,5 1 0,2-4 0,4-5 0,-8-3 0,-2-9 0,-8-2 0,6-4 0,-4-2 0,7-4 0,0-6 0,-4-5 0,-5-11 0,-9-11 0,-6-3 0,-3-3 0,-5-1 0,-7-5 0,1 8 0,-10 4 0,6 12 0,-12-3 0,0 5 0</inkml:trace>
  <inkml:trace contextRef="#ctx0" brushRef="#br0" timeOffset="1452">1048 277 24575,'-10'58'0,"2"-4"0,8-31 0,0 2 0,0-1 0,0-2 0,0-4 0,0 0 0,0-12 0,0-12 0,0-12 0,0-18 0,0-5 0,0-3 0,0 7 0,0 1 0,0 6 0,0 11 0,0 6 0,8 29 0,3-4 0,10 12 0,7-9 0,7-9 0,9-2 0,7-4 0,-3 0 0,-4 0 0,-11 0 0,-9 0 0,-6-9 0,-6-6 0,0-9 0,-6-6 0,-2 1 0,-1 2 0,-2 8 0,-1-2 0,1 24 0,2 6 0,-1 18 0,3 12 0,0 7 0,1 5 0,-1 3 0,-2 2 0,1-6 0,2-2 0,-2-11 0,-4-7 0,0-10 0,4-7 0,1-9 0</inkml:trace>
</inkml:ink>
</file>

<file path=word/ink/ink5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5:10.262"/>
    </inkml:context>
    <inkml:brush xml:id="br0">
      <inkml:brushProperty name="width" value="0.10011" units="cm"/>
      <inkml:brushProperty name="height" value="0.10011" units="cm"/>
      <inkml:brushProperty name="color" value="#FFC114"/>
    </inkml:brush>
  </inkml:definitions>
  <inkml:trace contextRef="#ctx0" brushRef="#br0">8184 1 24575,'-58'12'0,"0"0"0,-5 4 0,4 1 0,-15 9 0,-9 4 0,36-14 0,-1 1 0,-6 4 0,-1 1 0,-5 1 0,-2 1 0,3 1 0,0-2 0,-3 0 0,-1-1 0,-13 1 0,-1 0 0,2 2 0,1 0 0,-1 1 0,0-1 0,-2 0 0,1 1 0,3-1 0,-2 1-187,-5 3 0,-4 2 1,19-8-1,-3 1 0,2 2 187,-23 12 0,-1 1 0,16-10 0,-3-1 0,2 0 0,10-2 0,2 0 0,-3 0 0,-11 2 0,-4 0 0,2 0-251,8-1 0,0 0 0,-2 0 0,-14 2 0,-4 1 0,2-1 251,12 0 0,2 0 0,-3 0 0,-8-1 0,-3-1 0,4 0 0,16-2 0,4 0 0,-4 0 0,-12 0 0,-3-1 0,2 0 0,10-1 0,2 0 0,-3 0 0,-13 3 0,-4 0 0,3 0 0,13-1 0,2-2 0,-3 1 0,-14 1 0,-3 0 0,2 0 0,13-2 0,2 0 0,-3-1 0,-12 2 0,-3-1 0,2 0 0,13-1 0,1 0 0,0-1 0,-9-1 0,-1-1 0,2-1 0,12-2 0,1 0 0,0 0 0,-9 0 0,-1 0 0,1 0 0,10-1 0,2 0 0,-2 0 0,-9 2 0,-2 0 0,3 1 0,12-1 0,3 1 0,-2 0 0,-10 2 0,-2 1 0,3 1 0,-17 10 0,2 2 0,24-11 0,-1 1 0,2 0 0,-16 8 0,-1 0 0</inkml:trace>
</inkml:ink>
</file>

<file path=word/ink/ink5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4:39.156"/>
    </inkml:context>
    <inkml:brush xml:id="br0">
      <inkml:brushProperty name="width" value="0.10011" units="cm"/>
      <inkml:brushProperty name="height" value="0.10011" units="cm"/>
      <inkml:brushProperty name="color" value="#66CC00"/>
    </inkml:brush>
  </inkml:definitions>
  <inkml:trace contextRef="#ctx0" brushRef="#br0">0 0 24575,'37'17'0,"10"3"0,-2 10 0,12 3 0,6 6 0,-5-3 0,-7 3 0,-5 2 0,-13 1 0,2 6 0,-2 6 0,27 9 0,-18-27 0,2-1 0,-2-2 0,0 0 0,2 1 0,1 0 0,7 3 0,1 1 0,7 3 0,0 1 0,-5 0 0,0-1 0,3-1 0,3 0 0,11 7 0,2 0-164,-2-2 0,-1 2 0,0 2 0,0 1 164,-5 0 0,2-1 0,4-2 0,2 0 0,0 2 0,4 1 0,-16-14 0,3 1 0,-1 1 0,-6-1 0,-2 0 0,3 2 0,7 6 0,2 2 0,0 0-274,4 2 0,1 0 1,0-1-1,-4-2 1,-1 0-1,3-3 274,5-4 0,3-2 0,-2 0 0,-9-3 0,-2 1 0,3-2 0,15 3 0,3-1 0,-2 1 0,-11 0 0,-3-1 0,3 2 0,12 3 0,2 0 0,-3 2 0,-11-1 0,-2 1 0,1 1 0,10 4 0,2 1 0,-3 0 0,-8-2 0,-3-1 0,2-1 0,7 2 0,2-1 0,0-1 0,-1-2 0,0 0 0,1-1 0,2-2 0,1-2 0,2 0 0,-16-7 0,2-1 0,-1 1 0,-1-1-281,16 8 1,-2 0-1,3 0 1,-12-7-1,3-1 1,-1 1-1,-1-1 281,11 5 0,-1 0 0,0-1 0,-16-7 0,1 0 0,0 0 0,0-1 0,23 6 0,0 0 0,-1-1 0,-10-1 0,-2-1 0,3 0 0,-13-7 0,1 1 0,1-1 0,-4 1 0,10 5 0,-3 1 0,2-1 0,7 1 0,3 0 0,-2 0 0,-6 0 0,-1 0 0,1-2 0,3 0 0,1-2 0,-1 1 0,-3 0 0,0 1 0,-1-1-192,-1-2 0,-2-1 0,0 1 0,-6 1 0,-1 0 0,1 0 192,1-3 0,1-1 0,-4 1 0,12 13 0,-2 0 47,8-2 0,-1 1 1,-9 1-1,-3 0-47,-2-2 0,-4-1 0,-10-5 0,-5 0 0,24 22 0,-13-7 0</inkml:trace>
</inkml:ink>
</file>

<file path=word/ink/ink5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6:15.564"/>
    </inkml:context>
    <inkml:brush xml:id="br0">
      <inkml:brushProperty name="width" value="0.10011" units="cm"/>
      <inkml:brushProperty name="height" value="0.10011" units="cm"/>
      <inkml:brushProperty name="color" value="#008C3A"/>
    </inkml:brush>
  </inkml:definitions>
  <inkml:trace contextRef="#ctx0" brushRef="#br0">5977 183 24575,'-10'-9'0,"3"6"0,10 30 0,10-10 0,10-13 0,1-4 0,2 0 0,-13-6 0,-4-6 0,-4-2 0,-7-5 0,-5 6 0,-8 4 0,-7 2 0,-8 7 0,3 0 0,0 0 0,10 11 0,8 3 0,4 5 0,5-1 0,15-4 0,11-2 0,9-6 0,13-3 0,-11-2 0,-8-1 0,-9 0 0,-3-4 0,-11-6 0,0-8 0,-4 3 0,-2-3 0,0 2 0,-13 7 0,-8 3 0,-11 7 0,-6 8 0,1 6 0,7 15 0,6-5 0,12 2 0,4-10 0,19 6 0,10-8 0,7-5 0,14-7 0,-11-2 0,-2-1 0,-11 0 0,1-11 0,-10-7 0,-2-9 0,-7-3 0,0 3 0,0 3 0,0 4 0,-8-1 0,-8 11 0,-8 4 0,-5 17 0,5 9 0,5 4 0,10 3 0,4-1 0,5-5 0,6-7 0,6-5 0,5-6 0,7 0 0,1-2 0,-10-2 0,0-2 0,-8-6 0,-4-6 0,-2 1 0,-1-1 0,-17 4 0,-10-1 0,-11 6 0,-7 3 0,10 2 0,14 9 0,12 4 0,8 12 0,6 4 0</inkml:trace>
  <inkml:trace contextRef="#ctx0" brushRef="#br0" timeOffset="672">5538 274 24575,'-56'-10'0,"9"4"0,11 3 0,6 0 0,4-2 0,5-4 0,0 3 0,7 0 0,1 0 0,1-3 0,-2 0 0,-16 0 0,-8 0 0</inkml:trace>
  <inkml:trace contextRef="#ctx0" brushRef="#br0" timeOffset="1085">4779 317 24575,'-65'-9'0,"9"3"0,6 3 0,2 0 0,3-2 0,1-4 0,5 4 0,9 2 0,4 2 0,5 1 0,1 0 0,-13 0 0,0 0 0</inkml:trace>
  <inkml:trace contextRef="#ctx0" brushRef="#br0" timeOffset="1427">3982 273 24575,'-53'5'0,"0"0"0,-44 3 0,49-8 0,-4 0 0,-8 0 0,5 0 0,11 0 0,5 0 0,4 0 0,-2 0 0</inkml:trace>
  <inkml:trace contextRef="#ctx0" brushRef="#br0" timeOffset="1722">3267 255 24575,'-88'-15'0,"11"3"0,33 12 0,10 0 0,7 0 0,7 6 0,2 6 0,0-3 0,3 3 0,3-2 0,-21 7 0,-1 6 0</inkml:trace>
  <inkml:trace contextRef="#ctx0" brushRef="#br0" timeOffset="2032">2587 317 24575,'-61'-16'0,"1"-1"0,-20-1 0,36 16 0,23 11 0,-16 12 0,0 2 0</inkml:trace>
  <inkml:trace contextRef="#ctx0" brushRef="#br0" timeOffset="2332">2058 273 24575,'-50'-13'0,"0"1"0,-37-8 0,54 20 0,-2 0 0,3 0 0,2 1 0,3 2 0,-4 18 0,3 8 0</inkml:trace>
  <inkml:trace contextRef="#ctx0" brushRef="#br0" timeOffset="2581">1477 318 24575,'-69'-9'0,"12"3"0,1 12 0,5 3 0</inkml:trace>
  <inkml:trace contextRef="#ctx0" brushRef="#br0" timeOffset="3980">127 372 24575,'0'0'0</inkml:trace>
  <inkml:trace contextRef="#ctx0" brushRef="#br0" timeOffset="4696">126 372 24575,'-33'-76'0,"0"-1"0,-8 6 0,27 81 0,11 47 0,2-1 0,1 3 0,1-8 0,2-3 0,6-10 0,6-9 0,2-10 0,0-7 0,-2-6 0,0-6 0,-3-1 0,3-2 0,0-15 0,3-12 0,-3-6 0,0-6 0,-2 3 0,-1 6 0,-1 11 0,-5 7 0,-2 4 0,4 25 0,-2 9 0,2 10 0,12 4 0,4-1 0,8-4 0,0-6 0,21-22 0,7-27 0,-10-17 0,-20-32 0,-14 7 0,-10 5 0,-2 8 0,-1 8 0,-2 3 0,-1 9 0,1 5 0,2 6 0,2 10 0,28 31 0,6 10 0</inkml:trace>
  <inkml:trace contextRef="#ctx0" brushRef="#br0" timeOffset="5312">770 354 24575,'-30'46'0,"6"-6"0,24-10 0,-4 6 0,-2 6 0,-2 6 0,0 5 0,-4-2 0,0 0 0,3-8 0,3 2 0,4-18 0,-2-18 0,4-25 0,0-20 0,0-5 0,0-10 0,1 0 0,2-5 0,3-2 0,6 1 0,3 7 0,5 8 0,1 10 0,6 11 0,-3 7 0,3 5 0,5 7 0,-6 11 0,5 12 0,-7 18 0,1 8 0,-1 12 0,-3-6 0,-6 4 0,-3-6 0,-3 0 0,-1-5 0,-2-11 0,-2-1 0,-4-15 0,-4-5 0,-28-22 0,-12-12 0</inkml:trace>
  <inkml:trace contextRef="#ctx0" brushRef="#br0" timeOffset="5499">609 765 24575,'88'-21'0,"-7"6"0,-15 3 0,-10 0 0,1-24 0,-11-3 0</inkml:trace>
  <inkml:trace contextRef="#ctx0" brushRef="#br0" timeOffset="6433">6173 578 24575,'15'62'0,"-3"-7"0,-12-34 0,0-2 0,0 8 0,-12 7 0,-3 16 0</inkml:trace>
</inkml:ink>
</file>

<file path=word/ink/ink5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4:36.718"/>
    </inkml:context>
    <inkml:brush xml:id="br0">
      <inkml:brushProperty name="width" value="0.10011" units="cm"/>
      <inkml:brushProperty name="height" value="0.10011" units="cm"/>
      <inkml:brushProperty name="color" value="#00A0D7"/>
    </inkml:brush>
  </inkml:definitions>
  <inkml:trace contextRef="#ctx0" brushRef="#br0">9365 1 24575,'-2'48'0,"-4"-3"0,-8-4 0,-10 4 0,-5 8 0,0 7 0,-17 10 0,-11 11 0,17-35 0,-4 0 0,-6 2 0,-2 0 0,-1 4 0,-1 1 0,6-4 0,-2 0 0,-12 9 0,-4 1-324,-2 0 1,-4 1 0,15-15-1,-3 0 1,0 0 323,4-1 0,-1-1 0,1 1 0,-3 2 0,0 1 0,-2-1 0,-10 4 0,-2 0 0,2-1 0,11-1 0,2 0 0,-4 0-268,-16 4 0,-5 1 0,3 0 1,12-3-1,4 0 0,-3 2 268,-13 4 0,-4 1 0,3 0 0,11-4 0,1 1 0,-3 0 0,8-9 0,-3 0 0,0 1 0,2-1 0,-10 11 0,1 0 0,-3-1 0,9-10 0,-2-2 0,-1 1 0,3 0 0,-14 13 0,3 0 0,-3-1-285,12-12 0,-2 0 0,-1 0 0,2 0 1,3 0-1,2 0 0,0 0 0,0 1 285,-1 0 0,1 1 0,-1 0 0,-2-1 0,-4 1 0,-3-1 0,1 0 0,1-1 0,9-4 0,1-1 0,0 0 0,-2 1 0,-9 2 0,-3 1 0,0-1 0,2 1 0,3-3 0,2 0 0,-1 0 0,2 1 0,1-1 0,1 0 0,0 1 0,-2-1 0,-3 0 0,-2 0 0,1 0 0,1 1 0,-13 9 0,2 1 0,-1 0 0,16-12 0,-2 1 0,1 0 0,0-1 0,1-2 0,1 0 0,0-1 0,0 0 0,-16 8 0,0 0 0,-1-1 0,16-11 0,-1-1 0,0-1 0,3 0-162,-8 5 1,2-2-1,0 0 1,-7 1-1,-1 0 1,3-1 161,15-5 0,3-1 0,-1 1 0,-5 2 0,-1 0 0,1-1 0,1-2 0,1 0 0,2-1 0,-13 8 0,3-2 221,0-4 0,1-3 0,10-2 0,3-3-221,5-3 0,1-1 0,-40 15 0,8-8 0,13-1 0</inkml:trace>
</inkml:ink>
</file>

<file path=word/ink/ink5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4:17.334"/>
    </inkml:context>
    <inkml:brush xml:id="br0">
      <inkml:brushProperty name="width" value="0.10011" units="cm"/>
      <inkml:brushProperty name="height" value="0.10011" units="cm"/>
    </inkml:brush>
  </inkml:definitions>
  <inkml:trace contextRef="#ctx0" brushRef="#br0">1717 742 24575,'15'26'0,"-3"0"0,-12 10 0,0-2 0,0 8 0,0 7 0,0 4 0,0 4 0,0 0 0,0 5 0,0 7 0,0 4 0,0 2 0,0 0 0,0 0 0,-5 1 0,-4 1 0,-3 0 0,-2-3 0,-5 2 0,4 1 0,0-1 0,6-5 0,4 2 0,2 1 0,-1 7 0,1 5 0,0 6 0,3 6 0,0-4 0,0-42 0,0 1 0,-3 45 0,2-47 0,-1-1 0,0 1 0,0-1 0,0 1 0,1-1 0,0 48 0,0-48 0,-1 1 0,1 0 0,1 1 0,0 2 0,0 0 0,0 2 0,0 0 0,0-2 0,0-1 0,0 2 0,0 0 0,0-2 0,0 1 0,0-1 0,0 0 0,0-1 0,0 1 0,0 0 0,0 0 0,0-1 0,0 0 0,0-1 0,1-1 0,0 0 0,1 1 0,0-1 0,1 0 0,1 3 0,1-1 0,-1-2 0,1 0 0,4 48 0,-3-1 0,-3-46 0,0-1 0,3 44 0,3-2 0,0-2 0,0 9 0,-7-49 0,1 0 0,-2 1 0,1 0 0,0-1 0,0 0 0,1 39 0,-1-2 0,-2 2 0,0-7 0,0-5 0,0 2 0,0-8 0,0 0 0,0-3 0,0 0 0,0 1 0,0-2 0,0-1 0,0-2 0,0 5 0,0-2 0,0 2 0,0-3 0,0-7 0,0 1 0,0-6 0,0-3 0,0-6 0,0 1 0,0 1 0,0-1 0,0 2 0,0-4 0,0-2 0,0-2 0,0-4 0,0 0 0,0-1 0,0 0 0,0-2 0,0 1 0,0-5 0,0-2 0,0-3 0,0-8 0,0 5 0,4-15 0,2 3 0,6-6 0,8-2 0,10 2 0,20-2 0,18-1 0,6 0 0,6 0 0,-15 0 0,-11 0 0,5-1 0,10-2 0,15-2 0,8 0 0,-9-2 0,16-1 0,-14-1 0,-34 1 0,-2-1 0,27-2 0,-1-1 0,0 0 0</inkml:trace>
  <inkml:trace contextRef="#ctx0" brushRef="#br0" timeOffset="1447">3623 8023 24575,'97'-12'0,"-1"-1"0,-18 2 0,-8 2 0,23 6 0,-39 1 0,1 0 0,3-1 0,0 0 0,-3 0 0,-2 2 0,45 1 0,-35-1 0,3 1 0,2-2 0,1 1 0,1-1 0,-2-1 0,-6-2 0,-1 1 0,-1-1 0,1 1 0,9-1 0,0 1 0,-2 1 0,-2 1 0,-4 0 0,-2 1 0,-5 0 0,1 1 0,9 0 0,1 0 0,1 0 0,0 0 0,-2 0 0,-2 0 0,-6 0 0,0 0 0,2 0 0,1 0 0,4-2 0,2 0 0,0-1 0,-1 0 0,-10 0 0,-2-1 0,5 1 0,1 0 0,4 0 0,1 1 0,1 1 0,-2-1 0,-6 0 0,-2 0 0,44-4 0,-44 1 0,2-1 0,1 2 0,0-1 0,-3 1 0,-1 1 0,-2 2 0,0-1 0,-1 0 0,0-1 0,2 0 0,-1 0 0,44-1 0,-38 3 0,0-1 0,40 1 0,-12 1 0,-35 0 0,3 0 0,8 0 0,1 0 0,-8 0 0,-3 0 0,35 0 0,-33-1 0,3-2 0,5 1 0,1-1 0,-6 0 0,-4 2 0,28-2 0,-30-1 0,3 0 0,3-1 0,-1 1 0,-3-2 0,-1 1 0,43-4 0,4 3 0,-44 3 0,0 0 0,42 0 0,-40 0 0,0 0 0,-6 1 0,0 1 0,47-5 0,-48 5 0,2 0 0,6-1 0,0 1 0,-7 0 0,-2 1 0,32 0 0,-31 0 0,2 0 0,5 0 0,-1 0 0,-4 0 0,-3 0 0,31 0 0,4 0 0,5 0 0,2 0 0,7 0 0,-13 0 0,-19 0 0,11 0 0,9 0 0,0 0 0,1 0 0,-20 0 0,-14 0 0,-4 0 0,8 0 0,0 0 0,12 0 0,-4 0 0,-2 0 0,-11 0 0,-17 0 0,-11 0 0,-3 0 0,-7 0 0,-2-1 0,0-2 0,-8-2 0,7-14 0,-8-2 0,0-9 0,-3 0 0,0-5 0,0-4 0,0-6 0,0-5 0,0-15 0,0-6 0,0-11 0,0-4 0,0-4 0,0-2 0,0-8 0,0 50 0,0-1 0,0-5 0,0-1 0,0 0 0,0 1 0,0-5 0,0-1 0,0-3 0,0-1 0,0 1 0,0-1 0,0 0 0,0 1 0,0 1 0,0 0 0,0-1 0,0 1 0,0 1 0,0 1 0,0 4 0,0 0 0,0-2 0,0 1 0,0-2 0,0-1 0,0 0 0,0-2 0,0 0 0,0 0 0,0-3 0,0 0 0,0-4 0,0-1 0,-1-3 0,1 1 0,-2-1 0,1 1 0,0 1 0,0 1 0,-2 3 0,0 0 0,0 4 0,1 1 0,-1 3 0,0 0 0,-1-2 0,0 0 0,1 3 0,0 1 0,-2-1 0,-1 0 0,1 5 0,-2 0 0,-2-4 0,-1 1 0,2 1 0,-2 0 0,-1-2 0,-2-2 0,2 2 0,-1-1 0,-1 1 0,1 1 0,0 2 0,0 1 0,0 2 0,0 1 0,-6-43 0,-1 1 0,7 5 0,4-4 0,5 1 0,2-7 0,1 0 0,0 48 0,0 0 0,0-47 0,0 47 0,0 1 0,0-45 0,0 1 0,0 2 0,0 5 0,0 4 0,0 7 0,0 2 0,8-3 0,4-3 0,10-2 0,2 8 0,-1 5 0,-8 10 0,-6 11 0,-6 15 0,-6 10 0,-9 11 0,-32-5 0,-21-2 0</inkml:trace>
  <inkml:trace contextRef="#ctx0" brushRef="#br0" timeOffset="2602">2871 8156 24575,'60'-5'0,"-6"1"0,-15 4 0,0 0 0,-6 0 0,0-5 0,2-3 0,16-1 0,15-3 0,8 2 0,4 1 0,-10 0 0,-14 0 0,-5 0 0,-2 0 0,9 0 0,12 0 0,-2 1 0,-3 2 0,-14-2 0,-10 2 0,-14-2 0,4-17 0,-5-3 0</inkml:trace>
  <inkml:trace contextRef="#ctx0" brushRef="#br0" timeOffset="11457">12808 1 24575,'0'49'0,"0"6"0,0 2 0,1 1 0,2 8 0,2-7 0,3-6 0,1-8 0,0-9 0,0-9 0,0-10 0,0-7 0,4-6 0,2-4 0,-4-9 0,1-5 0,2-15 0,4-10 0,1-3 0,-8 0 0,0 8 0,-5 7 0,2 8 0,-3 6 0,8 8 0,2 2 0,11 16 0,7 11 0,8 9 0,7 8 0,-4 2 0,-5-4 0,-11-8 0,-4-7 0,-8-5 0,4-9 0,-2-4 0,-6-4 0,3-11 0,-6-6 0,1-13 0,-4-11 0,-2-8 0,-4-3 0,0-6 0,0-1 0,0-1 0,0 4 0,0 13 0,0 11 0,-4 12 0,-5 2 0,-5 7 0</inkml:trace>
  <inkml:trace contextRef="#ctx0" brushRef="#br0" timeOffset="12437">13782 339 24575,'10'70'0,"-2"-4"0,-8-25 0,0-2 0,0 6 0,0-10 0,0-2 0,0-9 0,0-6 0,0-13 0,0-24 0,0-13 0,0-18 0,0-1 0,0-2 0,0 2 0,0 13 0,0 8 0,0 16 0,0 2 0,0 36 0,5-4 0,4 16 0,-3-4 0,3-8 0,-1-5 0,4-4 0,3-6 0,6-9 0,-3 0 0,6 0 0,-3-1 0,9-2 0,1-6 0,-1-6 0,-2-10 0,-7-2 0,-4-5 0,-5 5 0,-5 7 0,2-1 0,-2 9 0,-2-5 0,3 11 0,-7 18 0,7 9 0,-2 21 0,-2 1 0,-1 5 0,1 0 0,-1 3 0,0-3 0,-3-7 0,1-7 0,2-10 0,-2-5 0,2-7 0,-22 2 0,-6 4 0</inkml:trace>
  <inkml:trace contextRef="#ctx0" brushRef="#br0" timeOffset="14700">45 172 24575,'-25'52'0,"10"-8"0,10-9 0,5 1 0,0 2 0,0 11 0,0 11 0,4 4 0,2 2 0,3 3 0,3-6 0,3-4 0,6-15 0,5-9 0,3-8 0,0-6 0,-5-12 0,-2 2 0,0-10 0,2 2 0,-5-13 0,-2-11 0,-4-15 0,2-18 0,-1-2 0,1-4 0,2 7 0,-2 5 0,-3 11 0,-3 7 0,-4 10 0,-4 22 0,2 16 0,7 13 0,8 17 0,8-2 0,10 1 0,7-3 0,5-5 0,-1-9 0,-10-12 0,5-34 0,-6-49 0,-11-15 0,-14 13 0,-5-3 0,-2-27 0,-4 19 0,0 12 0,0 6 0,0 18 0,0 13 0,4 14 0,13 6 0,7 10 0</inkml:trace>
  <inkml:trace contextRef="#ctx0" brushRef="#br0" timeOffset="15423">975 903 24575,'-16'53'0,"1"-4"0,2-4 0,-1-12 0,10-11 0,-1-21 0,1-15 0,4-23 0,0-14 0,11-9 0,13-9 0,12-1 0,18-2 0,-7 6 0,-5 3 0,-8 17 0,-13 13 0,-4 13 0,-8 8 0,0 6 0,0 2 0,3 18 0,-1 9 0,0 13 0,-5 15 0,2 1 0,-2 7 0,-1 0 0,1 0 0,-3-8 0,3-6 0,-4-11 0,1-5 0,1-2 0,-1-6 0,0-12 0,-3-10 0,0-17 0,-16-17 0,-4-6 0</inkml:trace>
  <inkml:trace contextRef="#ctx0" brushRef="#br0" timeOffset="15651">1181 759 24575,'39'-19'0,"-7"-2"0,-1 3 0,-7 9 0,-2 4 0,12-3 0,-2-1 0</inkml:trace>
</inkml:ink>
</file>

<file path=word/ink/ink5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6:22.379"/>
    </inkml:context>
    <inkml:brush xml:id="br0">
      <inkml:brushProperty name="width" value="0.10011" units="cm"/>
      <inkml:brushProperty name="height" value="0.10011" units="cm"/>
      <inkml:brushProperty name="color" value="#008C3A"/>
    </inkml:brush>
  </inkml:definitions>
  <inkml:trace contextRef="#ctx0" brushRef="#br0">18 1 24575,'-5'89'0,"2"-23"0,2-27 0,1-16 0,0-3 0,-4 22 0,-1 1 0</inkml:trace>
</inkml:ink>
</file>

<file path=word/ink/ink5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5:22.898"/>
    </inkml:context>
    <inkml:brush xml:id="br0">
      <inkml:brushProperty name="width" value="0.10011" units="cm"/>
      <inkml:brushProperty name="height" value="0.10011" units="cm"/>
      <inkml:brushProperty name="color" value="#E71224"/>
    </inkml:brush>
  </inkml:definitions>
  <inkml:trace contextRef="#ctx0" brushRef="#br0">63 0 24575,'0'59'0,"0"-14"0,0-11 0,0-10 0,0 3 0,0 3 0,0 0 0,0-1 0,0 0 0,0-8 0,-4 8 0,-1-1 0</inkml:trace>
  <inkml:trace contextRef="#ctx0" brushRef="#br0" timeOffset="382">36 823 24575,'10'70'0,"-4"-17"0,-4-8 0,-2-9 0,0 0 0,0-3 0,0 1 0,0-4 0,0 0 0,0-4 0,-24 9 0,-6 2 0</inkml:trace>
  <inkml:trace contextRef="#ctx0" brushRef="#br0" timeOffset="671">62 1673 24575,'0'68'0,"0"-17"0,0-11 0,0-5 0,0 0 0,0-2 0,0 0 0,0 3 0,0 3 0,0 3 0,0-6 0,-12 14 0,-3-3 0</inkml:trace>
  <inkml:trace contextRef="#ctx0" brushRef="#br0" timeOffset="921">44 2681 24575,'0'91'0,"0"-11"0,0-41 0,0-1 0,0 3 0,0 1 0,-8 7 0,-2 1 0</inkml:trace>
  <inkml:trace contextRef="#ctx0" brushRef="#br0" timeOffset="1256">100 3559 24575,'5'77'0,"-1"-3"0,-4-44 0,0-1 0,0 1 0,0 0 0,0-3 0,1 0 0,2-9 0,1-3 0,5-6 0,8 4 0,2 1 0</inkml:trace>
  <inkml:trace contextRef="#ctx0" brushRef="#br0" timeOffset="1590">161 3953 24575,'2'68'0,"0"1"0,-1-1 0,2 25 0,-2-18 0,-1-42 0,0-12 0,0 11 0,0-8 0</inkml:trace>
</inkml:ink>
</file>

<file path=word/ink/ink5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6:22.696"/>
    </inkml:context>
    <inkml:brush xml:id="br0">
      <inkml:brushProperty name="width" value="0.10011" units="cm"/>
      <inkml:brushProperty name="height" value="0.10011" units="cm"/>
      <inkml:brushProperty name="color" value="#008C3A"/>
    </inkml:brush>
  </inkml:definitions>
  <inkml:trace contextRef="#ctx0" brushRef="#br0">54 0 24575,'-10'74'0,"4"-21"0,4-14 0,2-12 0,0-6 0,0 3 0,-16 2 0,-4 5 0</inkml:trace>
</inkml:ink>
</file>

<file path=word/ink/ink5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6:23.049"/>
    </inkml:context>
    <inkml:brush xml:id="br0">
      <inkml:brushProperty name="width" value="0.10011" units="cm"/>
      <inkml:brushProperty name="height" value="0.10011" units="cm"/>
      <inkml:brushProperty name="color" value="#008C3A"/>
    </inkml:brush>
  </inkml:definitions>
  <inkml:trace contextRef="#ctx0" brushRef="#br0">0 1 24575,'10'75'0,"-4"-21"0,-4-18 0,-2-20 0,0 5 0,0 8 0,0 8 0</inkml:trace>
  <inkml:trace contextRef="#ctx0" brushRef="#br0" timeOffset="296">72 543 24575,'0'0'0</inkml:trace>
</inkml:ink>
</file>

<file path=word/ink/ink5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7:36.751"/>
    </inkml:context>
    <inkml:brush xml:id="br0">
      <inkml:brushProperty name="width" value="0.10011" units="cm"/>
      <inkml:brushProperty name="height" value="0.10011" units="cm"/>
      <inkml:brushProperty name="color" value="#E71224"/>
    </inkml:brush>
  </inkml:definitions>
  <inkml:trace contextRef="#ctx0" brushRef="#br0">0 108 24575,'27'-10'0,"0"4"0,0 4 0,0 2 0,-1 0 0,1 0 0,8 0 0,10 0 0,25 0 0,20 0 0,-4 0 0,-14 0 0,3 0 0,6 0 0,6 0 0,12 0 0,-15 1 0,-15 2 0,4-1 0,11 4 0,0-4 0,12 1 0,-14-2 0,-13-1 0,21-1 0,-39-1 0,-1 1 0,44-6 0,-11-2 0,-14-5 0,-7 5 0,9-1 0,9 4 0,-3 2 0,3 4 0,-15-3 0,-11 0 0,-8 0 0,-7 3 0,8 0 0,10 0 0,1 0 0,1 0 0,21-4 0,-7-1 0,13-4 0,-13 4 0,-33-2 0,-5 4 0,-7 0 0,-10 3 0,-1 0 0,-11 0 0,2 0 0</inkml:trace>
  <inkml:trace contextRef="#ctx0" brushRef="#br0" timeOffset="1692">44 635 24575,'-10'52'0,"4"-10"0,4-8 0,2-4 0,0 3 0,0-3 0,2-1 0,4-6 0,4-2 0,8-6 0,2 2 0,-2-2 0,-2-6 0,-4-1 0,3-8 0,-2 0 0,0-2 0,-4-4 0,-4-5 0,-2-10 0,1-3 0,-1-5 0,0 4 0,-3-2 0,4 7 0,2 2 0,-2 4 0,4 5 0,9-8 0,7-2 0</inkml:trace>
  <inkml:trace contextRef="#ctx0" brushRef="#br0" timeOffset="2285">466 743 24575,'5'85'0,"-2"-25"0,-2-27 0,-1-15 0,0 0 0,0-16 0,0-28 0,8-5 0,4-17 0,1 13 0,2 8 0,-1 2 0,1 7 0,2 3 0,-2 6 0,-2 4 0,2 2 0,-3 6 0,-1 19 0,-5 13 0,-2 11 0,-4 8 0,0 1 0,0-1 0,0-7 0,0-12 0,0-7 0,4 2 0,1-2 0</inkml:trace>
  <inkml:trace contextRef="#ctx0" brushRef="#br0" timeOffset="2851">878 932 24575,'45'-15'0,"-6"2"0,-12 11 0,-2-3 0,-7-4 0,1 0 0,-7 0 0,0-4 0,-4-2 0,0 3 0,-2-3 0,-2 6 0,-4-12 0,0 7 0,-2-3 0,-4 3 0,-6 1 0,-11 4 0,-3 1 0,-10 2 0,7 2 0,-1 4 0,2 17 0,7 10 0,3 10 0,12 11 0,2 1 0,4 1 0,6-3 0,6-8 0,4-1 0,11-9 0,-5-7 0,8-7 0,-16-4 0,18 10 0,-12 3 0</inkml:trace>
  <inkml:trace contextRef="#ctx0" brushRef="#br0" timeOffset="3709">1298 699 24575,'-30'60'0,"6"0"0,24-18 0,4 3 0,2 0 0,-1-7 0,1-11 0,0-2 0,3-7 0,-4-13 0,-2-13 0,-2-16 0,-1-12 0,3-9 0,0 0 0,3-3 0,-3 3 0,8 2 0,1 8 0,8 11 0,4 6 0,3 10 0,0 5 0,-2 13 0,-7 11 0,0 11 0,0 15 0,-7-1 0,-2 2 0,-3-1 0,0-2 0,-2-6 0,-4-9 0,0-11 0,0-10 0,0-36 0,0-15 0,0-11 0,0 8 0,4 2 0,2-2 0,-1 4 0,0 11 0,-3 7 0,10 18 0,-4 14 0,4 11 0,-1 13 0,-8 9 0,0 1 0,-3-2 0,0-2 0,0-6 0,0-9 0,0-6 0,16-6 0,4 1 0</inkml:trace>
  <inkml:trace contextRef="#ctx0" brushRef="#br0" timeOffset="4050">1871 617 24575,'14'58'0,"-5"-4"0,-6 9 0,-3 0 0,4 8 0,2 1 0,-1-8 0,1 2 0,-1-13 0,1-6 0,-2-9 0,-4-11 0,-4-29 0,-1-10 0</inkml:trace>
  <inkml:trace contextRef="#ctx0" brushRef="#br0" timeOffset="4398">1744 663 24575,'47'-40'0,"-2"16"0,-7 16 0,1 8 0,-4 6 0,-5 6 0,-2 7 0,-10 11 0,-6 2 0,-6 4 0,-4-4 0,1 1 0,-2-4 0,-1 1 0,-3-4 0,-6-5 0,-9-6 0,-15-9 0,-2-2 0,7-4 0,2-12 0,8-2 0</inkml:trace>
  <inkml:trace contextRef="#ctx0" brushRef="#br0" timeOffset="4758">2139 387 24575,'-10'22'0,"4"13"0,7 19 0,2 15 0,5-7 0,1-2 0,2-9 0,1-7 0,3-8 0,-6-9 0,1-8 0,-1-6 0,4-8 0,5-9 0,5-6 0</inkml:trace>
  <inkml:trace contextRef="#ctx0" brushRef="#br0" timeOffset="5239">2639 564 24575,'-70'-11'0,"22"14"0,25 19 0,11 13 0,4 4 0,8 3 0,0-2 0,0-5 0,1-4 0,2-4 0,3-6 0,6-9 0,1-4 0,5-8 0,0-3 0,0-6 0,-4-10 0,-2-14 0,-6-1 0,-3 2 0,-2 2 0,-1 6 0,0 6 0,0 1 0,8 7 0,2-3 0</inkml:trace>
  <inkml:trace contextRef="#ctx0" brushRef="#br0" timeOffset="5787">2843 492 24575,'11'37'0,"-2"2"0,-3 0 0,6 3 0,0-11 0,9-10 0,-2-6 0,-1-10 0,0-2 0,-5-8 0,-5-7 0,1-11 0,-3-13 0,2 1 0,1 0 0,-4 3 0,-1 9 0,-4 15 0,0 14 0,0 15 0,0 15 0,0 10 0,0 8 0,0 10 0,0 1 0,0 4 0,0-1 0,-1-3 0,-2-9 0,-1-5 0,-2-12 0,2-4 0,0-40 0,3-28 0,-3-37 0</inkml:trace>
  <inkml:trace contextRef="#ctx0" brushRef="#br0" timeOffset="6319">3158 619 24575,'62'-20'0,"-14"8"0,-13 5 0,-8 1 0,0-9 0,-9-3 0,1 1 0,-7 2 0,-4 0 0,-4-3 0,-4-4 0,0-1 0,0 1 0,-12 8 0,-6 8 0,-7 4 0,-5 2 0,-3 1 0,-3 2 0,2 11 0,7 9 0,4 11 0,2 8 0,7 8 0,6 0 0,3 1 0,5-6 0,1-6 0,2-7 0,17-9 0,9-14 0,48-21 0,7-8 0</inkml:trace>
  <inkml:trace contextRef="#ctx0" brushRef="#br0" timeOffset="6955">3516 502 24575,'-59'11'0,"11"10"0,48 24 0,0-5 0,0 2 0,0-5 0,0-4 0,0-11 0,4-5 0,1-12 0,4-16 0,0-9 0,0-12 0,0-4 0,-1-4 0,1-5 0,-3 1 0,0-1 0,0-4 0,3-1 0,-1-1 0,-2-3 0,-2-3 0,-4-6 0,0 7 0,0 12 0,0 15 0,0 16 0,0 42 0,0 21 0,0 19 0,0 9 0,0 1 0,0 2 0,0-5 0,0-1 0,0-15 0,0-6 0,0-10 0,0-13 0,16-17 0,4-11 0</inkml:trace>
</inkml:ink>
</file>

<file path=word/ink/ink5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7:00.951"/>
    </inkml:context>
    <inkml:brush xml:id="br0">
      <inkml:brushProperty name="width" value="0.10011" units="cm"/>
      <inkml:brushProperty name="height" value="0.10011" units="cm"/>
    </inkml:brush>
  </inkml:definitions>
  <inkml:trace contextRef="#ctx0" brushRef="#br0">0 492 24575,'47'-17'0,"1"-1"0,36-10 0,-39 28 0,3 0 0,5 0 0,40-10 0,-36 2 0,2-1 0,3-2 0,2-2 0,7-5 0,1 0 0,-7 6 0,1 2 0,11-1 0,1 1 0,1 2 0,-2 1 0,-6 3 0,-1-1 0,-5 0 0,2 0 0,8 4 0,2-1 0,2-1 0,1 1 0,1 0 0,2 1 0,15-5 0,0-1-273,-14-2 0,-1 0 1,6 0-1,0-1 273,2-3 0,-3-1 0,-18 2 0,-2 1 0,12 0 0,1 1 0,2 2 0,-1 1 0,-7 2 0,-1 1 0,2 1 0,-2-1 41,-6-1 0,-2-1 1,0 1-1,0 1-41,6 0 0,2 2 0,7-1 0,0 2 0,-7 1 0,-2 0 0,-10-2 0,-3 1 0,39-2 0,-9-1 0,-12 1 0,8-2 0,4-4 0,-10 1 0,-17 2 0,-6-2 409,-5 2 1,-7-1-410,-2 1 107,-14 2-107,-31 4 0,-33 20 0,-24 5 0</inkml:trace>
  <inkml:trace contextRef="#ctx0" brushRef="#br0" timeOffset="1224">1324 741 24575,'10'35'0,"-2"7"0,-8 12 0,0 4 0,0 8 0,0 2 0,0 7 0,0-2 0,0 5 0,4-13 0,2-6 0,-1-13 0,1-13 0,7-7 0,4-12 0,12-2 0,4-6 0,6-2 0,6-4 0,-2 0 0,-1 0 0,-3 0 0,-6 0 0,2 0 0,1 0 0,5 0 0,7 0 0,0 0 0,3 0 0,-11 0 0,-11 0 0,-13 0 0,-8-8 0,-8-2 0</inkml:trace>
  <inkml:trace contextRef="#ctx0" brushRef="#br0" timeOffset="1935">2246 1245 24575,'-20'93'0,"8"-25"0,8-16 0,4-16 0,0 1 0,0-1 0,0 0 0,0 0 0,0-8 0,0-5 0,0-7 0,0-11 0,0-21 0,0-13 0,0-16 0,0-6 0,0-6 0,0-9 0,0 7 0,0 3 0,0 9 0,0 8 0,6 14 0,6 8 0,11 9 0,13 5 0,7 2 0,4 1 0,-1 7 0,-7 7 0,-3 14 0,-13 17 0,3 5 0,-11 6 0,1 1 0,-4 0 0,-2-3 0,2-9 0,-2-2 0,-1-7 0,-1-12 0,-2-3 0,-2-16 0,-28-22 0,-6-16 0</inkml:trace>
  <inkml:trace contextRef="#ctx0" brushRef="#br0" timeOffset="2156">2182 1555 24575,'51'-12'0,"-1"-1"0,36-1 0,-18 5 0,-14 3 0,-13 2 0,-10 0 0,-17 4 0,-6 0 0</inkml:trace>
</inkml:ink>
</file>

<file path=word/ink/ink5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5:31.487"/>
    </inkml:context>
    <inkml:brush xml:id="br0">
      <inkml:brushProperty name="width" value="0.10011" units="cm"/>
      <inkml:brushProperty name="height" value="0.10011" units="cm"/>
    </inkml:brush>
  </inkml:definitions>
  <inkml:trace contextRef="#ctx0" brushRef="#br0">1 23 24575,'91'-5'0,"-39"3"0,-1 0 0,35 2 0,-4 0 0,-20 0 0,11 0 0,4 0 0,17 3 0,4 0 0,-10 0 0,-20-3 0,11 0 0,13 0 0,-4 0 0,-5 0 0,-15-1 0,-15-2 0,-12 2 0,-14-2 0,-8-2 0,-6 4 0,-8-7 0,-5 7 0,-17 1 0,-7 5 0</inkml:trace>
  <inkml:trace contextRef="#ctx0" brushRef="#br0" timeOffset="876">144 614 24575,'-30'56'0,"6"0"0,24-15 0,0 2 0,0-1 0,0 1 0,0-1 0,0-4 0,0-5 0,0-3 0,0-10 0,0 1 0,0-3 0,0-4 0,0-1 0,9-8 0,6-2 0,11-2 0,10-1 0,1 0 0,4 0 0,-4 0 0,-1 0 0,-2-3 0,-7 0 0,-4-4 0,-8 1 0,-2 1 0,-4-1 0,0 4 0,4-2 0,5 8 0,5 1 0</inkml:trace>
  <inkml:trace contextRef="#ctx0" brushRef="#br0" timeOffset="1809">573 944 24575,'0'38'0,"0"-2"0,1-2 0,2 5 0,2-2 0,4 2 0,-4-9 0,-2-4 0,-2-13 0,-1-1 0,-4-20 0,-1-5 0,-4-8 0,4 0 0,2 0 0,2-3 0,1-6 0,0 5 0,0-2 0,0 10 0,0-1 0,0 6 0,0-1 0,12 8 0,3 6 0,12 8 0,4 5 0,2 7 0,0-4 0,0 1 0,1-4 0,-4-5 0,-4-4 0,-5-2 0,-6-2 0,0-1 0,-4 0 0,8-1 0,-4-2 0,-3-2 0,-6-4 0,0-1 0,3-2 0,0-2 0,0-11 0,-4 5 0,3-6 0,-7 28 0,3 4 0,-4 18 0,0 7 0,0-5 0,0 8 0,0-7 0,0-1 0,0-2 0,0-4 0,0 0 0,1-4 0,2-1 0,-2-4 0,3 2 0,-12 4 0,-14 18 0,-11 11 0</inkml:trace>
</inkml:ink>
</file>

<file path=word/ink/ink5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7:48.035"/>
    </inkml:context>
    <inkml:brush xml:id="br0">
      <inkml:brushProperty name="width" value="0.10011" units="cm"/>
      <inkml:brushProperty name="height" value="0.10011" units="cm"/>
    </inkml:brush>
  </inkml:definitions>
  <inkml:trace contextRef="#ctx0" brushRef="#br0">0 993 24575,'25'44'0,"-1"11"0,-18 13 0,-1 11 0,1 7 0,-1 6 0,1 0 0,4 2 0,2 2 0,-4-45 0,2 0 0,3 4 0,0 0 0,-1 3 0,-1-1 0,0-4 0,-1 1 0,-2 1 0,-1 0 0,5 44 0,-2-6 0,-1-3 0,-1-6 0,-2 2 0,-2-3 0,-4 0 0,0 3 0,0 0 0,0 2 0,0-2 0,0-7 0,0-11 0,0 1 0,0-9 0,1 10 0,2-1 0,1 3 0,2 0 0,-1-2 0,-2-1 0,-1-4 0,4-5 0,-3-6 0,3-7 0,-3-8 0,2-3 0,-2-10 0,3-2 0,-3-7 0,3-3 0,-4 1 0,6 3 0,-3 0 0,6-2 0,4-4 0,6 0 0,12-6 0,12 2 0,11 1 0,8-4 0,1-2 0,-4-2 0,-7-1 0,-2 0 0,2 0 0,19 0 0,17 0 0,-6 0 0,-9 0 0,-2 1 0,5 2 0,1-1 0,17 4 0,-20 6 0,-7 2 0,-4 7 0,3-6 0,18 0 0,9-6 0,-6-1 0,-11-2 0,-27-4 0,3 0 0,3-2 0,0 0 0,-2 0 0,-1 0 0,38 0 0,4 0 0,2 0 0,-4 0 0,-41 0 0,-1 0 0,32-4 0,-15-2 0,15 2 0,9 1 0,-2 2 0,-4 1 0,-8-3 0,-7 0 0,16 0 0,-36 3 0,0 0 0,39 0 0,-14 0 0,3 0 0,-3 0 0,8 0 0,4 0 0,-7 0 0,-17 0 0,-6 0 0,-8 0 0,12 0 0,12 0 0,0 0 0,0 0 0,-11 0 0,-16 0 0,6 0 0,-1 0 0,15 0 0,10 0 0,-6-4 0,-9-2 0,-11-2 0,-10-1 0,3 3 0,-3 0 0,14 4 0,13-1 0,-5 2 0,-1 1 0,-10 0 0,-15 0 0,-4 0 0,-10 0 0,12 0 0,6 0 0,13 0 0,14 0 0,-7 0 0,-2 0 0,-9-1 0,-7-2 0,-5 1 0,-3-4 0,7 3 0,10-2 0,8 2 0,5-3 0,-7 3 0,-8-3 0,-10 0 0,-12-3 0,-3 0 0,1 0 0,6 4 0,9 2 0,1-1 0,2 1 0,-9 0 0,-6 3 0,-7-4 0,-5 3 0,-4-7 0,-1 3 0,0-4 0,-3 4 0,3-3 0,-4 2 0,0-2 0,0-1 0,0 0 0,0 0 0,0-6 0,0-3 0,0-9 0,-1 0 0,-2-2 0,0 2 0,-1-3 0,1-3 0,2 0 0,-2-3 0,1-2 0,-1-6 0,-1-6 0,-2-4 0,1-4 0,2-8 0,2 2 0,-2-5 0,1 1 0,-1 0 0,2-12 0,-2-3 0,2-8 0,1-4 0,-4 1 0,-2 1 0,-2-5 0,-1-1 0,0 6 0,0 16 0,0-16 0,0 1 0,-1-5 0,-2 8 0,-6-3 0,-6-3 0,-2-2 0,8 46 0,0 0 0,1 1 0,1 0 0,-8-42 0,6 40 0,-1-1 0,-1 3 0,-2-1 0,2-3 0,0-1 0,-1 6 0,0 0 0,-8-47 0,-1 3 0,3 6 0,3 0 0,-1-1 0,4-1 0,1 6 0,0 11 0,2 8 0,-9 4 0,2 9 0,-2 0 0,1 9 0,2 6 0,3 5 0,6 4 0,2 0 0,4 0 0,0 8 0,-4-2 0,-1 7 0</inkml:trace>
</inkml:ink>
</file>

<file path=word/ink/ink5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7:51.246"/>
    </inkml:context>
    <inkml:brush xml:id="br0">
      <inkml:brushProperty name="width" value="0.10011" units="cm"/>
      <inkml:brushProperty name="height" value="0.10011" units="cm"/>
    </inkml:brush>
  </inkml:definitions>
  <inkml:trace contextRef="#ctx0" brushRef="#br0">1 0 24575,'39'27'0,"-7"5"0,-32 4 0,0 5 0,0 6 0,0 3 0,0 4 0,0-2 0,0-1 0,0-2 0,0-5 0,0 1 0,0 0 0,0 0 0,0-1 0,0-4 0,0-4 0,0-4 0,0-6 0,0-7 0,0-2 0,0-8 0,12-4 0,5-1 0,16-4 0,6 0 0,11 0 0,0 0 0,4 0 0,-5 0 0,-4 0 0,-6-1 0,-1-2 0,6 1 0,10-4 0,5 3 0,0-3 0,-4 0 0,-13-3 0,-11 3 0,-7 0 0,-8 0 0,-7-2 0,-5-13 0,-4-3 0</inkml:trace>
  <inkml:trace contextRef="#ctx0" brushRef="#br0" timeOffset="652">1073 635 24575,'-15'48'0,"6"-6"0,6-3 0,3-1 0,13 2 0,8-1 0,12-3 0,8-1 0,3-8 0,1-9 0,-6-8 0,-7-7 0,-5-2 0,-9-1 0,-7-5 0,-2-4 0,-2-7 0,2-5 0,-1-6 0,-2 0 0,-2-9 0,-4 0 0,0-1 0,0 5 0,0 1 0,0 4 0,0 4 0,4 9 0,17 6 0,7 8 0</inkml:trace>
  <inkml:trace contextRef="#ctx0" brushRef="#br0" timeOffset="1199">1923 652 24575,'-80'-20'0,"7"13"0,29 18 0,11 5 0,3 2 0,53 12 0,28 6 0,15 6 0,-18-22 0,1 0 0,18 20 0,-7-4 0,-22-3 0,-21-1 0,-7-6 0,-10 1 0,-12-10 0,-9-2 0,-10-8 0,-5-4 0,-1-2 0,7-1 0,-10-1 0,-8-2 0,-5-3 0,-9-6 0,9 0 0,11 0 0,19 0 0,11-5 0,12-7 0</inkml:trace>
</inkml:ink>
</file>

<file path=word/ink/ink5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7:10.166"/>
    </inkml:context>
    <inkml:brush xml:id="br0">
      <inkml:brushProperty name="width" value="0.10011" units="cm"/>
      <inkml:brushProperty name="height" value="0.10011" units="cm"/>
      <inkml:brushProperty name="color" value="#008C3A"/>
    </inkml:brush>
  </inkml:definitions>
  <inkml:trace contextRef="#ctx0" brushRef="#br0">7322 0 24575,'-10'70'0,"2"-11"0,8-21 0,0 4 0,0 6 0,1 3 0,2 0 0,1 4 0,2-2 0,-1 10 0,-2-3 0,-2 4 0,2 2 0,-2 0 0,-1 3 0,0 3 0,0-3 0,0-2 0,0-11 0,0-3 0,0-8 0,0-3 0,0-3 0,0 0 0,0-6 0,0 1 0,0 2 0,0-3 0,0 0 0,0-2 0,0 4 0,0-9 0,0 1 0,0-6 0,0-3 0,0 0 0,0 0 0,0-1 0,0-2 0,0 0 0,0 0 0,0 6 0,0 0 0,0-2 0,0-1 0,0-1 0,0 6 0,0-2 0,0 3 0,0 0 0,0 3 0,0 0 0,0 0 0,0 2 0,0 1 0,0-4 0,0-5 0,0-1 0,0 1 0,0-2 0,0 5 0,0-2 0,0 5 0,0-4 0,0 7 0,0-2 0,0 5 0,0 1 0,0-4 0,0 4 0,0-2 0,0-1 0,0-1 0,0-1 0,0 1 0,0 5 0,0 7 0,0 6 0,0 3 0,0-5 0,0-4 0,0-6 0,0-13 0,0-1 0,0-9 0,-1-2 0,-2-2 0,0-2 0,-6 5 0,6-6 0,-17 2 0,6-7 0,-10 2 0,0 1 0,1-1 0,-3 1 0,-10-1 0,1 2 0,-7 4 0,2-1 0,-2-2 0,4 3 0,8 0 0,1-1 0,5 1 0,0-3 0,-3-3 0,-11 0 0,-12 5 0,-5-5 0,-2 3 0,4-4 0,11-2 0,2 0 0,13 0 0,5 4 0,8 2 0,2-2 0,-3-1 0,0-2 0,-7-1 0,3 0 0,1 4 0,9 5 0,5 5 0</inkml:trace>
  <inkml:trace contextRef="#ctx0" brushRef="#br0" timeOffset="487">6321 2943 24575,'-75'63'0,"14"-3"0,34-42 0,10 4 0,2-4 0,4 5 0,6-5 0,3 6 0,1-5 0,1-4 0,3-4 0,3 1 0,5-2 0,7-1 0,3 0 0,12 0 0,-3 0 0,3 0 0,-9 1 0,0-1 0,-8 5 0,-4-5 0,-6 2 0,-2-2 0</inkml:trace>
  <inkml:trace contextRef="#ctx0" brushRef="#br0" timeOffset="1394">2188 2917 24575,'20'66'0,"-4"1"0,-16-19 0,0 7 0,0 5 0,0 1 0,0-2 0,0-3 0,0-8 0,0-5 0,12-15 0,3-2 0</inkml:trace>
  <inkml:trace contextRef="#ctx0" brushRef="#br0" timeOffset="1750">2170 2970 24575,'45'-25'0,"-1"0"0,30-5 0,-14 26 0,-9 16 0,-11 10 0,-7 11 0,-10-2 0,-8-2 0,-6 2 0,-9-1 0,-6-1 0,-12-5 0,-15-5 0,-23-7 0,4-4 0,7-8 0,9 0 0,10 0 0,11-4 0,7-1 0</inkml:trace>
  <inkml:trace contextRef="#ctx0" brushRef="#br0" timeOffset="2184">3056 2944 24575,'-50'-35'0,"2"14"0,0 11 0,0 7 0,5 0 0,7 3 0,9 4 0,6 8 0,10 10 0,5 20 0,4-1 0,2 7 0,3-4 0,6-5 0,22-10 0,19-11 0,7-8 0,0-7 0,-10-3 0,-11-3 0,-12-11 0,-9-9 0,-5-7 0,-4-6 0,-2 5 0,-4 4 0,0 4 0,-16-6 0,-4-4 0</inkml:trace>
  <inkml:trace contextRef="#ctx0" brushRef="#br0" timeOffset="2456">3135 2917 24575,'15'51'0,"-6"-7"0,-6-4 0,-3-1 0,0-6 0,0-1 0,0-10 0,0-4 0,4-26 0,1-4 0</inkml:trace>
  <inkml:trace contextRef="#ctx0" brushRef="#br0" timeOffset="2614">3126 2610 24575,'0'0'0</inkml:trace>
  <inkml:trace contextRef="#ctx0" brushRef="#br0" timeOffset="3119">3297 2853 24575,'30'72'0,"-6"0"0,-24-33 0,0 5 0,0-5 0,0-8 0,0-4 0,0-6 0,0-18 0,0-18 0,9-18 0,6-17 0,3-4 0,5-3 0,3 5 0,1 1 0,0 15 0,-9 15 0,-2 7 0,-4 17 0,0 11 0,-3 18 0,-3 22 0,-5 3 0,2 2 0,1-3 0,-1-8 0,4-7 0,-1-11 0,2-12 0,8-12 0,2-12 0,14-28 0,1-14 0</inkml:trace>
  <inkml:trace contextRef="#ctx0" brushRef="#br0" timeOffset="3365">3959 2565 24575,'20'60'0,"-4"0"0,-16-9 0,0 11 0,0 0 0,3 7 0,0-10 0,1-4 0,-1-10 0,-2-12 0,-9-8 0,-7-7 0</inkml:trace>
  <inkml:trace contextRef="#ctx0" brushRef="#br0" timeOffset="3556">3672 2977 24575,'96'-10'0,"-9"4"0,-20-5 0,-19-4 0,-9 2 0,-6-2 0,-9 4 0,22-14 0,-3-4 0</inkml:trace>
  <inkml:trace contextRef="#ctx0" brushRef="#br0" timeOffset="4154">4701 3006 24575,'13'-85'0,"-12"10"0,-34 43 0,1 9 0,2 8 0,4 8 0,9 17 0,2 14 0,6 19 0,6 14 0,2 1 0,1-8 0,0-9 0,0-8 0,4-12 0,13-8 0,10-10 0,7-23 0,5-13 0,-1-9 0,1-8 0,-3 1 0,-12 1 0,-4 8 0,-11 11 0,-1 9 0,-3 27 0,0 19 0,-2 27 0,1 9 0,2 6 0,9-6 0,0-5 0,4-19 0,-1-11 0,-3-14 0,0-7 0,0-8 0,3-10 0,15-16 0,5-17 0</inkml:trace>
  <inkml:trace contextRef="#ctx0" brushRef="#br0" timeOffset="4399">5122 2556 24575,'0'40'0,"0"6"0,0 7 0,3 5 0,0 5 0,4 1 0,-1-1 0,2 3 0,0-6 0,1-9 0,0-13 0,0-13 0,-4-12 0,-1-9 0</inkml:trace>
  <inkml:trace contextRef="#ctx0" brushRef="#br0" timeOffset="4606">4961 2896 24575,'64'0'0,"1"0"0,-7-4 0,-5-3 0,19-8 0,-19-5 0,-17 5 0,-16 1 0,-28 13 0,-12-3 0</inkml:trace>
  <inkml:trace contextRef="#ctx0" brushRef="#br0" timeOffset="5627">1151 3782 24575,'-35'38'0,"0"0"0,-20 41 0,55-29 0,1 7 0,1-4 0,8-4 0,8-13 0,1-11 0,5-16 0,0-4 0,3-5 0,-4-7 0,-3-8 0,-7-11 0,-1-13 0,-4-2 0,4 2 0,-3 3 0,-3 3 0,-2 16 0,0 9 0,1 30 0,4 15 0,0 14 0,4 0 0,8 0 0,7-11 0,17-10 0,6-12 0,0-9 0,-3-4 0,-9-5 0,-6-1 0,-12-2 0,-7-11 0,-8-9 0,-4-4 0,1-6 0,-2 1 0,-1-1 0,0 0 0,0 3 0,0 4 0,-4-8 0,-1 1 0</inkml:trace>
  <inkml:trace contextRef="#ctx0" brushRef="#br0" timeOffset="6151">1776 3710 24575,'-5'64'0,"1"2"0,4-3 0,0 5 0,0 10 0,0 0 0,0 3 0,0-13 0,0-17 0,0-14 0,8-19 0,-5-25 0,6-20 0,5-13 0,4-16 0,9-3 0,3-4 0,8 8 0,4 7 0,-4 10 0,-2 17 0,-4 8 0,-5 10 0,-6 10 0,-6 11 0,-2 13 0,-8 17 0,2 8 0,-1-2 0,-2 0 0,-4-10 0,0-5 0,0-6 0,4-6 0,13-33 0,7-6 0</inkml:trace>
  <inkml:trace contextRef="#ctx0" brushRef="#br0" timeOffset="6397">2330 3986 24575,'10'96'0,"-2"-13"0,-8-47 0,0-4 0,0-3 0,0-9 0,0-23 0,0-13 0</inkml:trace>
  <inkml:trace contextRef="#ctx0" brushRef="#br0" timeOffset="6555">2304 3710 24575,'0'0'0</inkml:trace>
  <inkml:trace contextRef="#ctx0" brushRef="#br0" timeOffset="6882">2813 3826 24575,'-86'11'0,"29"10"0,27 17 0,18 15 0,4 7 0,5 0 0,2-7 0,1-2 0,1-11 0,2-10 0,6-10 0,6-14 0,9-2 0,3-4 0,3-8 0,0-9 0,9-23 0,7-20 0</inkml:trace>
  <inkml:trace contextRef="#ctx0" brushRef="#br0" timeOffset="7335">3046 3648 24575,'15'79'0,"-6"-11"0,-6-8 0,-3-3 0,0 0 0,0 3 0,0-3 0,0-7 0,0-4 0,0-10 0,0-6 0,0-27 0,0-15 0,0-21 0,5-15 0,4-14 0,3 0 0,6 2 0,7 10 0,2 11 0,-1 13 0,-2 17 0,-1 13 0,0 17 0,-2 16 0,-6 22 0,2 5 0,-2-2 0,-1-7 0,1-13 0,0-15 0,3-15 0,7-2 0,3-5 0</inkml:trace>
  <inkml:trace contextRef="#ctx0" brushRef="#br0" timeOffset="7616">3825 3791 24575,'17'48'0,"1"-1"0,9 38 0,-27-37 0,0-3 0,0-1 0,0-7 0,0-10 0,0-21 0,-3-32 0,-2-22 0</inkml:trace>
  <inkml:trace contextRef="#ctx0" brushRef="#br0" timeOffset="7763">3861 3496 24575,'0'0'0</inkml:trace>
  <inkml:trace contextRef="#ctx0" brushRef="#br0" timeOffset="8040">4101 3416 24575,'-25'65'0,"5"-4"0,20-22 0,0 5 0,0 7 0,0 6 0,0 2 0,0 5 0,0-1 0,0-8 0,0-10 0,0-12 0,-8-27 0,-1-13 0</inkml:trace>
  <inkml:trace contextRef="#ctx0" brushRef="#br0" timeOffset="8231">3834 3835 24575,'68'-10'0,"-8"-8"0,-18 6 0,-1-7 0,-2 4 0,8 1 0,13 8 0,-7 2 0,1 4 0,0 0 0,-9 0 0</inkml:trace>
  <inkml:trace contextRef="#ctx0" brushRef="#br0" timeOffset="8777">4727 3719 24575,'35'51'0,"-6"4"0,-26-7 0,3 7 0,6 1 0,-5-5 0,2-9 0,-2-9 0,1-12 0,-3-4 0,2-19 0,-3-12 0,1-17 0,-1-11 0,5-12 0,2-6 0,7 1 0,0 4 0,0 10 0,-3 14 0,0 10 0,-3 10 0,2 8 0,3 6 0,1 9 0,5 16 0,-5 19 0,5 4 0,-2 0 0,3 1 0,-4-1 0,3-10 0,-5-5 0,6-19 0,3 3 0,10-10 0</inkml:trace>
  <inkml:trace contextRef="#ctx0" brushRef="#br0" timeOffset="9124">5809 3845 24575,'-59'-15'0,"0"0"0,8 0 0,6 2 0,6 7 0,7 0 0,8 0 0,6 4 0,7 8 0,1 20 0,1 19 0,4 6 0,2 5 0,2-10 0,1-7 0,2-11 0,4-10 0,9-8 0,11-7 0,8-3 0,5-3 0,4-21 0,-2-12 0,-10-12 0,-7-2 0,-12 1 0,-20-4 0,-7 3 0</inkml:trace>
  <inkml:trace contextRef="#ctx0" brushRef="#br0" timeOffset="9806">569 4552 24575,'-44'83'0,"17"-5"0,15-9 0,9-3 0,-1 5 0,1-5 0,-2 6 0,-4-6 0,-2-3 0,2-13 0,-2-13 0,-6 9 0,-6-8 0</inkml:trace>
  <inkml:trace contextRef="#ctx0" brushRef="#br0" timeOffset="10227">1042 4936 24575,'-53'-5'0,"5"2"0,11-2 0,10-1 0,1 2 0,5 6 0,0 16 0,5 14 0,10 28 0,2-1 0,4 7 0,0-16 0,0-12 0,10-17 0,8-15 0,20-5 0,15-4 0,2-18 0,-1-12 0,-14-8 0,-10-7 0,-14 8 0,-10-1 0,-5 10 0,-4 1 0,-6 14 0,-13-12 0,-6 3 0</inkml:trace>
  <inkml:trace contextRef="#ctx0" brushRef="#br0" timeOffset="10668">1240 4829 24575,'15'80'0,"-6"-17"0,-6-15 0,-3-10 0,0 4 0,0-3 0,0 0 0,0-27 0,0-36 0,0-30 0,0-6 0,0 16 0,4 7 0,2 4 0,2 12 0,1 6 0,3 5 0,6 5 0,10 1 0,17 4 0,7 12 0,4 9 0,-4 11 0,-7 7 0,-13 7 0,-11-2 0,-7-2 0,-5-6 0,-4-4 0,-5-10 0,-5 0 0</inkml:trace>
  <inkml:trace contextRef="#ctx0" brushRef="#br0" timeOffset="11284">2205 4838 24575,'-49'-70'0,"-8"16"0,-9 57 0,3 12 0,3 11 0,15 16 0,15 12 0,15 0 0,9-3 0,8-6 0,9-6 0,26-19 0,26-8 0,-3-11 0,3-10 0,-19-13 0,-11-17 0,-13-3 0,-8 0 0,-6 7 0,-3 5 0,-2 10 0,-1-1 0,0 19 0,0 19 0,11 22 0,4 23 0,8 6 0,1 6 0,3 0 0,-3 3 0,-6-6 0,-12 0 0,-3-10 0,-6-4 0,-12-11 0,-5-7 0,-10-18 0,3-9 0,-6-8 0,0-4 0,5-4 0,4-8 0,10-12 0,11-17 0,3-5 0,3 1 0,22-18 0,8 3 0</inkml:trace>
  <inkml:trace contextRef="#ctx0" brushRef="#br0" timeOffset="11746">2430 4944 24575,'85'-15'0,"-25"6"0,-29 6 0,-17 3 0,-3-7 0,1-2 0,-6-2 0,-2-1 0,-4-3 0,0-2 0,0-1 0,0-4 0,-6 1 0,-6 0 0,-3 5 0,-8 10 0,-1 2 0,-3 4 0,1 15 0,2 6 0,3 11 0,6 4 0,7 8 0,5 6 0,8 1 0,6-3 0,14-12 0,11-9 0,3-14 0,-6-4 0,-3-10 0,-12-11 0,2-8 0,10-27 0,8-4 0</inkml:trace>
  <inkml:trace contextRef="#ctx0" brushRef="#br0" timeOffset="12091">2922 4658 24575,'19'85'0,"-3"-1"0,-16-36 0,4 3 0,2 3 0,-2-5 0,-1-5 0,-2-15 0,3-8 0,1-32 0,4-10 0,0-23 0,7-3 0,2-7 0,2 2 0,-2-4 0,0 14 0,-1 9 0,-3 4 0,23 7 0,2-5 0</inkml:trace>
  <inkml:trace contextRef="#ctx0" brushRef="#br0" timeOffset="12795">3609 4695 24575,'-5'44'0,"2"1"0,2-1 0,1-2 0,3 0 0,0-3 0,4-8 0,-1-7 0,2-8 0,-3-15 0,-2-16 0,-2-10 0,-1-20 0,0 2 0,0-4 0,9 6 0,6 5 0,15 6 0,11 10 0,3 7 0,4 10 0,-3 6 0,-4 9 0,-10 15 0,-10 21 0,-6 0 0,-6 0 0,-4-11 0,-2-4 0,-2-12 0,-1-13 0,0-20 0,1-17 0,2-25 0,0 1 0,6-4 0,-2 12 0,5 10 0,-6 11 0,4 29 0,-1 16 0,2 22 0,-2 17 0,-4-4 0,-2-6 0,2-10 0,1-10 0,6-8 0,18-13 0,8 0 0</inkml:trace>
  <inkml:trace contextRef="#ctx0" brushRef="#br0" timeOffset="13268">4549 4604 24575,'-70'-15'0,"10"20"0,30 52 0,11 3 0,8-1 0,5-6 0,6-8 0,15-18 0,9-12 0,4-8 0,2-7 0,-6-18 0,-3-11 0,-7-13 0,-5-12 0,-2 2 0,-4 1 0,0 8 0,-3 10 0,0 7 0,0 29 0,0 17 0,0 24 0,0 17 0,0 4 0,2-5 0,4-9 0,7-14 0,14-16 0,9-8 0,12-13 0,11-16 0,1-4 0</inkml:trace>
  <inkml:trace contextRef="#ctx0" brushRef="#br0" timeOffset="13685">4817 4354 24575,'12'56'0,"0"0"0,12 40 0,-18-10 0,6-17 0,-2-9 0,2-9 0,-2-7 0,-1-12 0,4-9 0,-3-11 0,2-12 0,-2-25 0,-1-16 0,-1-13 0,-2-9 0,0 9 0,-3 3 0,4 20 0,-2 6 0,4 44 0,0 14 0,0 13 0,6 4 0,8-2 0,19-6 0,2-8 0,7-11 0,-4-9 0,-8-11 0,-1-10 0,-6-3 0</inkml:trace>
  <inkml:trace contextRef="#ctx0" brushRef="#br0" timeOffset="14101">5434 4640 24575,'91'-1'0,"-19"-2"0,-24-11 0,-12-10 0,-11 1 0,-16-3 0,-9 2 0,-15 0 0,-14 6 0,-21 6 0,4 3 0,7 3 0,4 2 0,20 28 0,1 12 0,7 17 0,4 9 0,2-1 0,1-2 0,0-5 0,0-15 0,3-5 0,6-19 0,20-5 0,25-10 0,6-6 0,8-5 0,7-27 0,-7-14 0</inkml:trace>
  <inkml:trace contextRef="#ctx0" brushRef="#br0" timeOffset="14459">6034 4390 24575,'-65'15'0,"27"5"0,26 7 0,15 0 0,12-5 0,11-4 0,25 3 0,12-3 0,-1 2 0,-14 1 0,-14 3 0,-16 6 0,-12-2 0,-18 2 0,-27-4 0,-24-2 0,-1-10 0,4-8 0,9-4 0,10-2 0,3 0 0,-22-4 0,0-1 0</inkml:trace>
  <inkml:trace contextRef="#ctx0" brushRef="#br0" timeOffset="15542">444 5830 24575,'-57'-23'0,"0"1"0,2 1 0,6 6 0,-2 15 0,6 5 0,3 4 0,17 0 0,9 11 0,16-2 0,25 3 0,16-1 0,8 4 0,5 6 0,-14 1 0,-10 8 0,-7-5 0,-8 8 0,-3-8 0,-6-4 0,-2-3 0,-4-4 0,0-1 0,-14-9 0,-10-4 0,-16-4 0,-16-5 0,-1 0 0,-3 0 0,14-5 0,16-4 0,12 0 0,30-16 0,24 2 0,19-13 0</inkml:trace>
  <inkml:trace contextRef="#ctx0" brushRef="#br0" timeOffset="16010">452 6125 24575,'85'-11'0,"-17"2"0,-21 3 0,-14 0 0,-8-6 0,-10 0 0,-2 0 0,-4 0 0,-1-2 0,-2-1 0,-2-1 0,-4-2 0,0 2 0,0-2 0,0 2 0,-8-5 0,-4 6 0,-10 3 0,-1 6 0,-5 2 0,1 27 0,0 16 0,5 12 0,16 14 0,3-6 0,6-6 0,19-12 0,14-11 0,4-14 0,1-10 0,-2-4 0,-9-2 0,4-3 0,-1-6 0,-3-13 0,0-14 0,0-4 0,-3 1 0,-2 0 0,4-9 0,4-2 0</inkml:trace>
  <inkml:trace contextRef="#ctx0" brushRef="#br0" timeOffset="16435">1069 5973 24575,'10'-40'0,"-4"34"0,7 34 0,2 17 0,3 0 0,-3 3 0,-2 0 0,-4-1 0,-4-7 0,-1-13 0,-4-24 0,1-18 0,2-17 0,2-10 0,3-2 0,1-4 0,0 0 0,3 5 0,0 4 0,4 14 0,-1 7 0,3 10 0,3 5 0,3 11 0,5 13 0,2 10 0,2 22 0,-2-6 0,-4 1 0,-4-7 0,-3-9 0,-3-8 0,-5-6 0,0-6 0,-7 1 0</inkml:trace>
  <inkml:trace contextRef="#ctx0" brushRef="#br0" timeOffset="16876">1910 5830 24575,'-68'-20'0,"11"4"0,39 16 0,4 0 0,-2 8 0,4 4 0,4 7 0,5 1 0,2 1 0,1-3 0,10-8 0,8-4 0,15-1 0,17-2 0,4 10 0,9-1 0,-11 16 0,-10-1 0,-15 8 0,-15 1 0,-10-3 0,-14 3 0,-17-12 0,-22-3 0,-2-10 0,-1-8 0,9-3 0,19-3 0,9-10 0,14-7 0,2-13 0,5-4 0,1-8 0</inkml:trace>
  <inkml:trace contextRef="#ctx0" brushRef="#br0" timeOffset="17327">2224 6008 24575,'75'-9'0,"-7"3"0,-13 4 0,-5 2 0,-7-1 0,-10-2 0,-5-3 0,-16-6 0,-4 0 0,-5-6 0,-2 1 0,-1-7 0,-10 0 0,-8-3 0,-13 3 0,-14 3 0,-1 8 0,-2 10 0,6 2 0,12 1 0,2 19 0,11 8 0,2 16 0,9 8 0,2 2 0,4 3 0,1-2 0,2-3 0,27-17 0,17-13 0,20-10 0,7-11 0,-9-8 0,-4-30 0,-7-14 0</inkml:trace>
  <inkml:trace contextRef="#ctx0" brushRef="#br0" timeOffset="17658">3171 5464 24575,'25'60'0,"2"4"0,-12-7 0,0 6 0,12 3 0,0 1 0,0-8 0,-3-5 0,-9-15 0,-2-9 0,-36-16 0,-8-6 0</inkml:trace>
  <inkml:trace contextRef="#ctx0" brushRef="#br0" timeOffset="17831">3028 5785 24575,'70'-15'0,"0"1"0,-4-4 0,-2 0 0,-11 6 0,-1 0 0,40-11 0,-29 2 0,5-14 0,-4-3 0</inkml:trace>
  <inkml:trace contextRef="#ctx0" brushRef="#br0" timeOffset="18292">4047 5633 24575,'-41'-37'0,"0"-1"0,-37-21 0,19 59 0,10 18 0,10 11 0,16 13 0,11 12 0,10-5 0,14-1 0,20-4 0,25-5 0,-3-14 0,2-13 0,-12-6 0,-5-6 0,-11-15 0,-10-11 0,-1-11 0,-2-17 0,-2 4 0,-1-4 0,-6 12 0,-3 9 0,-2 12 0,-9 1 0,2 10 0,-3-3 0,5 4 0</inkml:trace>
  <inkml:trace contextRef="#ctx0" brushRef="#br0" timeOffset="18985">4558 5561 24575,'5'38'0,"-2"4"0,-1 2 0,1 7 0,2-3 0,4-6 0,0-11 0,0-7 0,-4-8 0,-1-14 0,-4-14 0,0-12 0,0-17 0,3-7 0,6-6 0,12 3 0,17 6 0,6 6 0,7 6 0,-3 11 0,-7 14 0,-6 4 0,-8 7 0,-8 19 0,-7 17 0,-2 17 0,-1 15 0,-4-8 0,-2-3 0,-2-17 0,-1-20 0,0-27 0,0-25 0,0-21 0,5-5 0,3-2 0,11 8 0,11 13 0,2 11 0,7 16 0,-2 4 0,2 5 0,-5 14 0,2 10 0,-11 9 0,-4 8 0,-7 4 0,-5-6 0,-4-2 0,11-7 0,-1 2 0</inkml:trace>
  <inkml:trace contextRef="#ctx0" brushRef="#br0" timeOffset="19257">5471 5525 24575,'4'88'0,"-1"-17"0,-1-17 0,1-15 0,-1-9 0,4-12 0,-4-12 0,2-35 0,-4-15 0</inkml:trace>
  <inkml:trace contextRef="#ctx0" brushRef="#br0" timeOffset="19414">5434 5212 24575,'0'0'0</inkml:trace>
  <inkml:trace contextRef="#ctx0" brushRef="#br0" timeOffset="20019">5988 5588 24575,'-44'-30'0,"-1"0"0,-27-5 0,15 25 0,6 16 0,7 20 0,5 15 0,19 1 0,11 0 0,12-8 0,15-5 0,20-10 0,25-7 0,-2-6 0,-14-6 0,-9-1 0,-14-2 0,-6-14 0,-9-10 0,-4-1 0,-2-2 0,-2 9 0,-1 3 0,0 6 0,0 47 0,15-1 0,15 37 0,20 1 0,19-7 0,-7 8 0,-11-2 0,-15-2 0,-16 3 0,-9-12 0,-8-3 0,-16-10 0,-10-9 0,-25-10 0,-15-7 0,-1-10 0,7-8 0,12-4 0,13-5 0,5-17 0,6-16 0,-12-11 0,4-9 0</inkml:trace>
  <inkml:trace contextRef="#ctx0" brushRef="#br0" timeOffset="20477">6167 5319 24575,'29'45'0,"0"-1"0,13 28 0,-20-19 0,-7-8 0,-2-4 0,-1-2 0,-1-8 0,-8-4 0,0-8 0,-3-18 0,0-16 0,0-12 0,0-17 0,0-9 0,0-4 0,0 2 0,0 1 0,2 10 0,4 12 0,10 6 0,14 11 0,5 6 0,22 5 0,3 4 0</inkml:trace>
  <inkml:trace contextRef="#ctx0" brushRef="#br0" timeOffset="20960">6883 5508 24575,'-38'-37'0,"1"1"0,-26-3 0,13 46 0,5 29 0,13 9 0,8 2 0,13-1 0,8-7 0,16-6 0,14-12 0,7-8 0,11-11 0,-6-3 0,-10-4 0,-7-11 0,-10-14 0,-2-2 0,-1-7 0,-4 10 0,-2 6 0,-2 7 0,-1 22 0,0 18 0,0 16 0,2 17 0,4 3 0,1-3 0,8-9 0,4-11 0,5-17 0,1-7 0,10-25 0,2-2 0</inkml:trace>
  <inkml:trace contextRef="#ctx0" brushRef="#br0" timeOffset="21258">7266 5025 24575,'10'76'0,"-2"4"0,-8-3 0,0 10 0,0 2 0,0 0 0,0-3 0,0-12 0,0-6 0,0-23 0,0-15 0,0-32 0,0-14 0,-28-49 0,-7-9 0</inkml:trace>
  <inkml:trace contextRef="#ctx0" brushRef="#br0" timeOffset="21440">6909 5455 24575,'80'5'0,"-8"-1"0,3-4 0,-18-8 0,-13-4 0,-8-6 0,-3 0 0,-4-6 0,21 6 0,2-9 0</inkml:trace>
  <inkml:trace contextRef="#ctx0" brushRef="#br0" timeOffset="21909">7580 5480 24575,'78'25'0,"-25"-10"0,-30-16 0,-14-11 0,-2 2 0,2-5 0,0 0 0,0 0 0,-4 0 0,-2-3 0,-2 2 0,-1-11 0,0 8 0,0-11 0,0 8 0,0 1 0,-5 7 0,-4 5 0,-9 4 0,-9 5 0,-7 5 0,-8 10 0,3 12 0,3 24 0,13 6 0,11 9 0,8-3 0,10-6 0,19-10 0,14-14 0,4-9 0,-4-12 0,-9-4 0,-9-8 0,1-7 0,-1-8 0,4-3 0,10-37 0,6-2 0</inkml:trace>
</inkml:ink>
</file>

<file path=word/ink/ink5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5:44.039"/>
    </inkml:context>
    <inkml:brush xml:id="br0">
      <inkml:brushProperty name="width" value="0.10011" units="cm"/>
      <inkml:brushProperty name="height" value="0.10011" units="cm"/>
    </inkml:brush>
  </inkml:definitions>
  <inkml:trace contextRef="#ctx0" brushRef="#br0">261 277 24575,'18'10'0,"0"6"0,-6 26 0,-2 1 0,2-1 0,-2 1 0,-1-1 0,-4-7 0,-2-5 0,-2-3 0,-1-3 0,0 1 0,0-4 0,-8-1 0,-4-2 0,-14-7 0,-4-2 0,-7-6 0,4 0 0,-4-2 0,-3-29 0,-5-6 0</inkml:trace>
  <inkml:trace contextRef="#ctx0" brushRef="#br0" timeOffset="195">125 1 24575,'0'0'0</inkml:trace>
  <inkml:trace contextRef="#ctx0" brushRef="#br0" timeOffset="708">832 261 24575,'-65'-69'0,"4"15"0,13 60 0,6 10 0,1 14 0,16 2 0,10 10 0,8 2 0,7 1 0,3-3 0,6-6 0,18-9 0,17-6 0,3-10 0,1-8 0,-8-2 0,-8-1 0,-6-9 0,-11-6 0,-3-6 0,-6-6 0,-2 4 0,-4 2 0,0 3 0,0 0 0,0 0 0,0 4 0,4-19 0,1-1 0</inkml:trace>
  <inkml:trace contextRef="#ctx0" brushRef="#br0" timeOffset="1276">958 39 24575,'32'-8'0,"-8"20"0,-6 20 0,0 16 0,-2-2 0,-8 2 0,1 0 0,0 0 0,1-2 0,2-8 0,2-4 0,4-10 0,-1-2 0,-2-4 0,2-5 0,-2-4 0,0-4 0,2-5 0,-5 0 0,11-6 0,-8-6 0,0-4 0,-6-11 0,3 3 0,0-3 0,-1-2 0,-5 6 0,-2-4 0,-4 6 0,0-3 0,0 3 0,0 0 0,-2 8 0,-4 4 0,-9 5 0,-12 4 0,-2 1 0,-7 5 0,10 6 0,-4 6 0,16 2 0,5-5 0,6 14 0,3 4 0</inkml:trace>
  <inkml:trace contextRef="#ctx0" brushRef="#br0" timeOffset="1783">1781 100 24575,'-60'-14'0,"13"20"0,17 13 0,15 8 0,6-9 0,9 0 0,7-5 0,8 2 0,7-3 0,11 2 0,-5 1 0,-7 3 0,0 3 0,-6 0 0,-2 1 0,-1-1 0,-3 2 0,-3 3 0,-2 1 0,-4 0 0,-2-1 0,-4-2 0,-5-2 0,-10-5 0,-5-6 0,-4-2 0,-3-6 0,1 1 0,-8-16 0,-1-3 0</inkml:trace>
  <inkml:trace contextRef="#ctx0" brushRef="#br0" timeOffset="2667">358 1137 24575,'-66'-70'0,"7"28"0,3 28 0,2 14 0,9 2 0,12 4 0,10 10 0,11 14 0,6 13 0,3 11 0,2 3 0,1-3 0,0-7 0,0-12 0,21-12 0,12-11 0,19-6 0,10-6 0,-6-7 0,-8-8 0,-15-8 0,-9-12 0,-9 2 0,-6 0 0,-1-1 0,-5 1 0,0 1 0,-3 9 0,0 8 0,0 15 0,0 27 0,0 17 0,0 13 0,0 3 0,3-1 0,0-5 0,4-9 0,-1-7 0,2-5 0,8-18 0,2-6 0,1-6 0,11-19 0,3-4 0</inkml:trace>
  <inkml:trace contextRef="#ctx0" brushRef="#br0" timeOffset="3101">510 1119 24575,'23'25'0,"7"1"0,-1 19 0,9-2 0,4 5 0,-3-6 0,-3 0 0,-9-11 0,-6-1 0,-3-12 0,-3-3 0,-6-16 0,-5-18 0,-4-20 0,0-12 0,0-8 0,4-2 0,2 1 0,2 16 0,1 11 0,0 12 0,0 12 0,15 9 0,5 5 0</inkml:trace>
  <inkml:trace contextRef="#ctx0" brushRef="#br0" timeOffset="3728">1386 1189 24575,'-49'-57'0,"3"11"0,34 34 0,-11 6 0,-12 3 0,-4 4 0,-3 5 0,4 15 0,8 12 0,7 9 0,11 2 0,4 0 0,8 1 0,1-2 0,2-4 0,19-12 0,13-9 0,4-10 0,6-5 0,-13-10 0,-3-11 0,-11-11 0,-3-19 0,-4 3 0,-2-3 0,-1 4 0,-2 6 0,2 7 0,-7 17 0,3 26 0,-4 14 0,0 21 0,0 3 0,0 4 0,4-2 0,2-1 0,3-7 0,3-9 0,5-14 0,3-9 0,4-8 0,-3-1 0,8-10 0,-1-3 0</inkml:trace>
  <inkml:trace contextRef="#ctx0" brushRef="#br0" timeOffset="3975">1619 1083 24575,'22'49'0,"1"0"0,13 41 0,-36-36 0,0-3 0,0-3 0,0-8 0,-6-18 0,-6-11 0,-14-5 0,-11-6 0</inkml:trace>
  <inkml:trace contextRef="#ctx0" brushRef="#br0" timeOffset="4174">1477 877 24575,'36'-44'0,"-5"8"0,-1 36 0,6 12 0,1 3 0</inkml:trace>
  <inkml:trace contextRef="#ctx0" brushRef="#br0" timeOffset="4474">1853 725 24575,'-5'48'0,"2"0"0,2 1 0,1 11 0,4 1 0,2 7 0,1-6 0,2 0 0,-1-10 0,-2-4 0,3-10 0,0-9 0,1-10 0,5-7 0,4 6 0,4-3 0</inkml:trace>
  <inkml:trace contextRef="#ctx0" brushRef="#br0" timeOffset="5101">2397 1110 24575,'-45'-88'0,"19"29"0,12 31 0,5 16 0,-4 6 0,-11 9 0,0 12 0,-3 12 0,6 15 0,3 0 0,6 6 0,4-4 0,8 6 0,1-7 0,2-4 0,3-14 0,5-7 0,-1-10 0,8-8 0,-6-12 0,6-12 0,-6-18 0,0 2 0,0 2 0,-2 3 0,-1 5 0,0 0 0,-4 11 0,-1 19 0,-4 18 0,3 18 0,0 15 0,8 0 0,0 0 0,7-9 0,6-7 0,2-9 0,10-2 0,-10-12 0,19 4 0,-7-6 0</inkml:trace>
  <inkml:trace contextRef="#ctx0" brushRef="#br0" timeOffset="5623">2649 707 24575,'9'34'0,"-3"8"0,-4 12 0,-2 5 0,0 3 0,0 0 0,1-6 0,2-2 0,2-10 0,4 1 0,0-14 0,0-4 0,1-14 0,2-7 0,4-4 0,8-2 0,-3-6 0,6-6 0,-8-6 0,-1-9 0,-5-4 0,-7-2 0,-2 3 0,-4 0 0,-15 0 0,-6 3 0,-2 6 0,3 9 0,1 6 0,1 3 0,1 3 0,2 3 0,0 6 0,6 6 0,2-2 0,11-4 0,1-5 0</inkml:trace>
  <inkml:trace contextRef="#ctx0" brushRef="#br0" timeOffset="5963">3086 618 24575,'20'84'0,"-4"-1"0,-16-26 0,0 2 0,0 10 0,3-9 0,0 0 0,2-3 0,-2-7 0,4-11 0,-1-15 0,2-12 0,5 0 0,1-7 0</inkml:trace>
  <inkml:trace contextRef="#ctx0" brushRef="#br0" timeOffset="6536">3194 1047 24575,'70'-5'0,"-11"2"0,-6-6 0,-5-3 0,-6-3 0,-6-3 0,-9 0 0,-9 0 0,-5 0 0,-7 0 0,2-4 0,-7-5 0,3-2 0,-4-1 0,-1 5 0,-2 10 0,-14 0 0,-10 6 0,-10 2 0,-5 7 0,0 0 0,0 0 0,10 0 0,8 0 0,8 9 0,5 6 0,5 12 0,3 12 0,2 7 0,1 14 0,0-3 0,0 5 0,1-4 0,2-4 0,7-9 0,7-15 0,13-9 0,9-12 0,6-4 0,-1-5 0,-3-1 0,-11-2 0,-8-10 0,-1-18 0,-2-11 0</inkml:trace>
</inkml:ink>
</file>

<file path=word/ink/ink5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2T22:55:42.860"/>
    </inkml:context>
    <inkml:brush xml:id="br0">
      <inkml:brushProperty name="width" value="0.10011" units="cm"/>
      <inkml:brushProperty name="height" value="0.10011" units="cm"/>
    </inkml:brush>
  </inkml:definitions>
  <inkml:trace contextRef="#ctx0" brushRef="#br0">609 1 24575,'34'30'0,"-1"10"0,-18 17 0,-2 4 0,0-3 0,-5-7 0,-2-12 0,2-1 0,-3-14 0,0 3 0,-2-5 0,-3-4 0,0 0 0,-15 12 0,-5 2 0</inkml:trace>
  <inkml:trace contextRef="#ctx0" brushRef="#br0" timeOffset="523">520 547 24575,'45'35'0,"-2"-5"0,-1 6 0,-3-3 0,-6-1 0,-6-5 0,-3-6 0,-8-3 0,-1-3 0,0-6 0,-5-5 0,9-6 0,-4-4 0,0-7 0,-6-8 0,0-2 0,0 5 0,-1-2 0,1 7 0,8-13 0,2-2 0</inkml:trace>
  <inkml:trace contextRef="#ctx0" brushRef="#br0" timeOffset="1179">261 1386 24575,'18'10'0,"0"6"0,-6 26 0,-2 1 0,2-1 0,-2 1 0,-1-1 0,-4-7 0,-2-5 0,-2-3 0,-1-3 0,0 1 0,0-4 0,-8-1 0,-4-2 0,-14-7 0,-4-2 0,-7-6 0,4 0 0,-4-2 0,-3-29 0,-5-6 0</inkml:trace>
  <inkml:trace contextRef="#ctx0" brushRef="#br0" timeOffset="1374">125 1110 24575,'0'0'0</inkml:trace>
  <inkml:trace contextRef="#ctx0" brushRef="#br0" timeOffset="1887">832 1370 24575,'-65'-69'0,"4"15"0,13 60 0,6 10 0,1 14 0,16 2 0,10 10 0,8 2 0,7 1 0,3-3 0,6-6 0,18-9 0,17-6 0,3-10 0,1-8 0,-8-2 0,-8-1 0,-6-9 0,-11-6 0,-3-6 0,-6-6 0,-2 4 0,-4 2 0,0 3 0,0 0 0,0 0 0,0 4 0,4-19 0,1-1 0</inkml:trace>
  <inkml:trace contextRef="#ctx0" brushRef="#br0" timeOffset="2455">958 1148 24575,'32'-8'0,"-8"20"0,-6 20 0,0 16 0,-2-2 0,-8 2 0,1 0 0,0 0 0,1-2 0,2-8 0,2-4 0,4-10 0,-1-2 0,-2-4 0,2-5 0,-2-4 0,0-4 0,2-5 0,-5 0 0,11-6 0,-8-6 0,0-4 0,-6-11 0,3 3 0,0-3 0,-1-2 0,-5 6 0,-2-4 0,-4 6 0,0-3 0,0 3 0,0 0 0,-2 8 0,-4 4 0,-9 5 0,-12 4 0,-2 1 0,-7 5 0,10 6 0,-4 6 0,16 2 0,5-5 0,6 14 0,3 4 0</inkml:trace>
  <inkml:trace contextRef="#ctx0" brushRef="#br0" timeOffset="2962">1781 1210 24575,'-60'-14'0,"13"20"0,17 13 0,15 8 0,6-9 0,9 0 0,7-5 0,8 2 0,7-3 0,11 2 0,-5 1 0,-7 3 0,0 3 0,-6 0 0,-2 1 0,-1-1 0,-3 2 0,-3 3 0,-2 1 0,-4 0 0,-2-1 0,-4-2 0,-5-2 0,-10-5 0,-5-6 0,-4-2 0,-3-6 0,1 1 0,-8-16 0,-1-3 0</inkml:trace>
  <inkml:trace contextRef="#ctx0" brushRef="#br0" timeOffset="3846">358 2246 24575,'-66'-70'0,"7"28"0,3 28 0,2 14 0,9 2 0,12 4 0,10 10 0,11 14 0,6 13 0,3 11 0,2 3 0,1-3 0,0-7 0,0-12 0,21-12 0,12-11 0,19-6 0,10-6 0,-6-7 0,-8-8 0,-15-8 0,-9-12 0,-9 2 0,-6 0 0,-1-1 0,-5 1 0,0 1 0,-3 9 0,0 8 0,0 15 0,0 27 0,0 17 0,0 13 0,0 3 0,3-1 0,0-5 0,4-9 0,-1-7 0,2-5 0,8-18 0,2-6 0,1-6 0,11-19 0,3-4 0</inkml:trace>
  <inkml:trace contextRef="#ctx0" brushRef="#br0" timeOffset="4280">510 2228 24575,'23'25'0,"7"1"0,-1 19 0,9-2 0,4 5 0,-3-6 0,-3 0 0,-9-11 0,-6-1 0,-3-12 0,-3-3 0,-6-16 0,-5-18 0,-4-20 0,0-12 0,0-8 0,4-2 0,2 1 0,2 16 0,1 11 0,0 12 0,0 12 0,15 9 0,5 5 0</inkml:trace>
  <inkml:trace contextRef="#ctx0" brushRef="#br0" timeOffset="4907">1386 2299 24575,'-49'-57'0,"3"11"0,34 34 0,-11 6 0,-12 3 0,-4 4 0,-3 5 0,4 15 0,8 12 0,7 9 0,11 2 0,4 0 0,8 1 0,1-2 0,2-4 0,19-12 0,13-9 0,4-10 0,6-5 0,-13-10 0,-3-11 0,-11-11 0,-3-19 0,-4 3 0,-2-3 0,-1 4 0,-2 6 0,2 7 0,-7 17 0,3 26 0,-4 14 0,0 21 0,0 3 0,0 4 0,4-2 0,2-1 0,3-7 0,3-9 0,5-14 0,3-9 0,4-8 0,-3-1 0,8-10 0,-1-3 0</inkml:trace>
  <inkml:trace contextRef="#ctx0" brushRef="#br0" timeOffset="5154">1619 2193 24575,'22'49'0,"1"0"0,13 41 0,-36-36 0,0-3 0,0-3 0,0-8 0,-6-18 0,-6-11 0,-14-5 0,-11-6 0</inkml:trace>
  <inkml:trace contextRef="#ctx0" brushRef="#br0" timeOffset="5353">1477 1986 24575,'36'-44'0,"-5"8"0,-1 36 0,6 12 0,1 3 0</inkml:trace>
  <inkml:trace contextRef="#ctx0" brushRef="#br0" timeOffset="5653">1853 1834 24575,'-5'48'0,"2"0"0,2 1 0,1 11 0,4 1 0,2 7 0,1-6 0,2 0 0,-1-10 0,-2-4 0,3-10 0,0-9 0,1-10 0,5-7 0,4 6 0,4-3 0</inkml:trace>
  <inkml:trace contextRef="#ctx0" brushRef="#br0" timeOffset="6280">2397 2220 24575,'-45'-88'0,"19"29"0,12 31 0,5 16 0,-4 6 0,-11 9 0,0 12 0,-3 12 0,6 15 0,3 0 0,6 6 0,4-4 0,8 6 0,1-7 0,2-4 0,3-14 0,5-7 0,-1-10 0,8-8 0,-6-12 0,6-12 0,-6-18 0,0 2 0,0 2 0,-2 3 0,-1 5 0,0 0 0,-4 11 0,-1 19 0,-4 18 0,3 18 0,0 15 0,8 0 0,0 0 0,7-9 0,6-7 0,2-9 0,10-2 0,-10-12 0,19 4 0,-7-6 0</inkml:trace>
  <inkml:trace contextRef="#ctx0" brushRef="#br0" timeOffset="6802">2649 1817 24575,'9'34'0,"-3"8"0,-4 12 0,-2 5 0,0 3 0,0 0 0,1-6 0,2-2 0,2-10 0,4 1 0,0-14 0,0-4 0,1-14 0,2-7 0,4-4 0,8-2 0,-3-6 0,6-6 0,-8-6 0,-1-9 0,-5-4 0,-7-2 0,-2 3 0,-4 0 0,-15 0 0,-6 3 0,-2 6 0,3 9 0,1 6 0,1 3 0,1 3 0,2 3 0,0 6 0,6 6 0,2-2 0,11-4 0,1-5 0</inkml:trace>
  <inkml:trace contextRef="#ctx0" brushRef="#br0" timeOffset="7142">3086 1728 24575,'20'84'0,"-4"-1"0,-16-26 0,0 2 0,0 10 0,3-9 0,0 0 0,2-3 0,-2-7 0,4-11 0,-1-15 0,2-12 0,5 0 0,1-7 0</inkml:trace>
  <inkml:trace contextRef="#ctx0" brushRef="#br0" timeOffset="7715">3194 2156 24575,'70'-5'0,"-11"2"0,-6-6 0,-5-3 0,-6-3 0,-6-3 0,-9 0 0,-9 0 0,-5 0 0,-7 0 0,2-4 0,-7-5 0,3-2 0,-4-1 0,-1 5 0,-2 10 0,-14 0 0,-10 6 0,-10 2 0,-5 7 0,0 0 0,0 0 0,10 0 0,8 0 0,8 9 0,5 6 0,5 12 0,3 12 0,2 7 0,1 14 0,0-3 0,0 5 0,1-4 0,2-4 0,7-9 0,7-15 0,13-9 0,9-12 0,6-4 0,-1-5 0,-3-1 0,-11-2 0,-8-10 0,-1-18 0,-2-11 0</inkml:trace>
</inkml:ink>
</file>

<file path=word/ink/ink5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2T22:59:20.283"/>
    </inkml:context>
    <inkml:brush xml:id="br0">
      <inkml:brushProperty name="width" value="0.1" units="cm"/>
      <inkml:brushProperty name="height" value="0.1" units="cm"/>
    </inkml:brush>
  </inkml:definitions>
  <inkml:trace contextRef="#ctx0" brushRef="#br0">53 88 24575,'50'28'0,"-6"-6"0,-5-2 0,-7 2 0,0 2 0,-7 1 0,-2 2 0,-4-1 0,-4 1 0,-3-3 0,-3 3 0,-3-3 0,0 6 0,0 1 0,3 1 0,-5-4 0,-1-2 0,-2-1 0,-1 1 0,0-3 0,0-3 0,0 2 0,0-2 0,0 4 0,0-3 0,-1-1 0,-2-2 0,-5-4 0,-7 1 0,-6 2 0,-2 0 0,-7 2 0,-2-7 0,-2 3 0,-1-4 0,-2 0 0,5-5 0,0-2 0,17-4 0,-6 0 0,8 0 0,0-5 0,4-4 0,1-5 0,5-6 0,0 0 0,3-3 0,0-4 0,0-2 0,0-4 0,0 0 0,4-2 0,2-3 0,10-2 0,4-5 0,7 5 0,-1 2 0,9 2 0,-6 1 0,4 2 0,-6 1 0,0 5 0,-6-2 0,-2 6 0,-4-3 0,-1 0 0,-2-1 0,-3 0 0,3 6 0,-4 0 0,1 4 0,-2 4 0,4-2 0,-1 7 0,-1-7 0,-4 8 0,-1 3 0</inkml:trace>
  <inkml:trace contextRef="#ctx0" brushRef="#br0" timeOffset="899">741 415 24575,'37'-15'0,"-7"6"0,-12 6 0,-3 3 0,7 0 0,10 0 0,16 0 0,17 0 0,2 0 0,1 0 0,-16 0 0,-14 0 0,-6 0 0,-13 0 0,3 0 0,-5 0 0,-7 4 0,-2 1 0,-20 19 0,-3 5 0</inkml:trace>
  <inkml:trace contextRef="#ctx0" brushRef="#br0" timeOffset="1542">1263 221 24575,'70'33'0,"-11"-10"0,-15-6 0,-3-5 0,-6 3 0,-2-4 0,-8 1 0,-10-3 0,-2 4 0,-10 0 0,-6 5 0,-14 0 0,-12-1 0,-6 4 0,-3-1 0,4 5 0,1-2 0,5 3 0,10 0 0,-4-2 0,4-1 0,2-6 0,1 1 0,0-3 0,5 3 0,-1-4 0,-18 2 0,-9-2 0</inkml:trace>
</inkml:ink>
</file>

<file path=word/ink/ink5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2T23:00:18.901"/>
    </inkml:context>
    <inkml:brush xml:id="br0">
      <inkml:brushProperty name="width" value="0.1" units="cm"/>
      <inkml:brushProperty name="height" value="0.1" units="cm"/>
    </inkml:brush>
  </inkml:definitions>
  <inkml:trace contextRef="#ctx0" brushRef="#br0">0 115 24575,'0'61'0,"0"-3"0,0-26 0,0 3 0,0 3 0,0-1 0,0 1 0,5-10 0,4-4 0,3-9 0,8-7 0,-1-3 0,10-5 0,-3 0 0,3 0 0,-1-8 0,-2-7 0,-2-9 0,-1-5 0,-6-1 0,1 0 0,-7 7 0,1-1 0,-2 8 0,-5 4 0,1 7 0,-1 2 0,1 11 0,6 6 0,-2 7 0,-1 5 0,2 0 0,1-3 0,0-2 0,-3-6 0,0-3 0,3-7 0,-2-2 0,2-6 0,-6-6 0,-3-9 0,-2-3 0,-1-2 0,0-3 0,0 3 0,0-1 0,0-2 0,0 2 0,0-2 0,0 0 0,0 6 0,0-1 0,0 4 0,4 7 0,16 10 0,9 10 0</inkml:trace>
  <inkml:trace contextRef="#ctx0" brushRef="#br0" timeOffset="734">997 231 24575,'-29'-64'0,"11"20"0,4 20 0,2 10 0,-6 5 0,-3 6 0,-4 2 0,-2 1 0,2 1 0,-2 2 0,2 14 0,4 9 0,5 6 0,4 4 0,3 2 0,3 0 0,2 2 0,4-4 0,2-7 0,4-8 0,8-8 0,9-4 0,2-4 0,-2-5 0,2 0 0,-5 0 0,0-12 0,-5-5 0,-3-11 0,-3-4 0,0 1 0,0 2 0,0-1 0,0 0 0,-5 5 0,-1 4 0,-2 3 0,-1 16 0,0 21 0,0 22 0,0 1 0,0-6 0,4-4 0,2-3 0,8-8 0,1 0 0,10-7 0,-1-2 0,-1-4 0,14-4 0,1 1 0</inkml:trace>
  <inkml:trace contextRef="#ctx0" brushRef="#br0" timeOffset="1508">1386 134 24575,'-40'-31'0,"1"0"0,-29-1 0,19 35 0,5 20 0,14 7 0,7-1 0,11 2 0,9 7 0,5-1 0,7-2 0,11-5 0,15-3 0,1-7 0,5-8 0,-7-4 0,-2-8 0,-8 0 0,-3 0 0,-6-6 0,-3-6 0,-3-2 0,0-10 0,0 5 0,0-2 0,-4-1 0,-2 2 0,-2-1 0,-1 0 0,0 6 0,0 6 0,0 30 0,5 4 0,7 16 0,5 1 0,6-1 0,-1 2 0,-4 1 0,-6 1 0,-3 2 0,-4-2 0,-5 2 0,-7-3 0,-7-3 0,-5-1 0,-10-5 0,3-8 0,5-3 0,-2-7 0,5-5 0,-4-4 0,1-8 0,-7 0 0,7-3 0,1-6 0,7-9 0,13-15 0,0-9 0,0-3 0</inkml:trace>
  <inkml:trace contextRef="#ctx0" brushRef="#br0" timeOffset="2325">1658 274 24575,'44'-55'0,"1"0"0,-3 5 0,-15 8 0,-30 18 0,-5 9 0,-3 3 0,-5 5 0,1-2 0,-5 4 0,-4 5 0,0 0 0,0 0 0,0 3 0,3 6 0,1 6 0,6 11 0,2 4 0,6-1 0,2 2 0,4-2 0,0-1 0,0 5 0,5-2 0,4 1 0,8 1 0,6-7 0,0-1 0,0-8 0,0-3 0,0-2 0,-4-3 0,-4-4 0,-1-1 0,0-4 0,3 0 0,-6-4 0,1-5 0,-3 0 0,-6-3 0,-2 2 0,11 1 0,-3 1 0</inkml:trace>
</inkml:ink>
</file>

<file path=word/ink/ink5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2T22:59:30.23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97 237 24575,'10'43'0,"-4"-2"0,-4 1 0,-2 5 0,4 2 0,2-5 0,2 1 0,1-6 0,-2-1 0,-1-3 0,-2-4 0,-4-1 0,0-8 0,0-4 0,0-4 0,0-5 0,0-9 0,-15-16 0,-5-13 0</inkml:trace>
  <inkml:trace contextRef="#ctx0" brushRef="#br0" timeOffset="467">0 281 24575,'60'-39'0,"-6"7"0,-22 32 0,-1 0 0,-5 0 0,-6 0 0,-2 0 0,-10 12 0,1 6 0,-6 5 0,0 4 0,-2-2 0,-1-1 0,0 3 0,0-3 0,-5-1 0,-4-5 0,-11-6 0,-10-3 0,-6-4 0,-2-5 0,10 0 0,8 0 0,7 0 0,28-8 0,10-1 0</inkml:trace>
  <inkml:trace contextRef="#ctx0" brushRef="#br0" timeOffset="984">319 219 24575,'24'52'0,"-4"3"0,-20-26 0,0 6 0,0-6 0,0-3 0,0-2 0,0-8 0,0-2 0,0-11 0,0-12 0,0-11 0,0-11 0,0-1 0,8-3 0,4 5 0,6 3 0,3 6 0,5 2 0,-2 7 0,3 1 0,-3 5 0,-1 3 0,4 3 0,9-8 0,9-2 0</inkml:trace>
  <inkml:trace contextRef="#ctx0" brushRef="#br0" timeOffset="1493">777 351 24575,'-40'-41'0,"17"29"0,15 29 0,8 15 0,0-1 0,0-5 0,0-7 0,0-4 0,5-9 0,4-3 0,1-2 0,4-1 0,-3 0 0,1 0 0,1-8 0,-2-7 0,0-3 0,-5-5 0,-2-3 0,-4 0 0,0-1 0,0 10 0,0-2 0,0 7 0,12 1 0,2 2 0</inkml:trace>
  <inkml:trace contextRef="#ctx0" brushRef="#br0" timeOffset="2200">1244 318 24575,'-69'-58'0,"22"26"0,23 29 0,9 18 0,5 6 0,4 6 0,5-3 0,-2 6 0,2-7 0,1 1 0,1-4 0,2-8 0,6-4 0,9-5 0,0-2 0,2-1 0,-5-5 0,-3-4 0,-3-10 0,0-4 0,-3-8 0,0 5 0,-4-2 0,1 1 0,-2-5 0,-1-1 0,0-2 0,0 6 0,0 0 0,0 6 0,0 8 0,0 6 0,0 18 0,0 6 0,0 17 0,0 6 0,0 3 0,0 3 0,3-7 0,0-2 0,4-3 0,-1-3 0,1-4 0,2-7 0,-3-5 0,0-4 0,0-4 0,3-5 0,11-8 0,4-2 0</inkml:trace>
  <inkml:trace contextRef="#ctx0" brushRef="#br0" timeOffset="2650">1447 175 24575,'-15'77'0,"6"-15"0,11-25 0,7-7 0,5-4 0,6-5 0,1-8 0,5-8 0,-5-3 0,3-2 0,-9-1 0,-3-2 0,1-8 0,-2-7 0,0-8 0,-5-1 0,-2-4 0,-4 1 0,0 2 0,0 4 0,0 4 0,0 5 0,0 2 0,0-3 0,0-3 0</inkml:trace>
  <inkml:trace contextRef="#ctx0" brushRef="#br0" timeOffset="3067">1914 166 24575,'-83'15'0,"33"5"0,33 3 0,17 6 0,0-5 0,0-4 0,3-1 0,6-1 0,10-6 0,13-3 0,2-4 0,2-5 0,-2 0 0,-2 0 0,-9 0 0,5-8 0,-4-1 0</inkml:trace>
  <inkml:trace contextRef="#ctx0" brushRef="#br0" timeOffset="3450">2152 9 24575,'0'57'0,"0"-2"0,0-31 0,0 2 0,0-5 0,0 2 0,0-2 0,0-2 0,0-4 0,0 1 0,0-5 0,0 1 0,8 1 0,2 1 0</inkml:trace>
  <inkml:trace contextRef="#ctx0" brushRef="#br0" timeOffset="3721">2073 175 24575,'13'-10'0,"0"2"0,4 8 0,-2 0 0,2 0 0,-3 0 0,7 0 0,2 0 0,6 0 0,0 0 0,1 0 0,4 4 0,2 1 0</inkml:trace>
  <inkml:trace contextRef="#ctx0" brushRef="#br0" timeOffset="4027">2452 122 24575,'39'58'0,"-15"-14"0,-16-11 0,-8-12 0,0-1 0,0-6 0,0-2 0,-4-6 0,-1-2 0,-16-12 0,-2-2 0</inkml:trace>
  <inkml:trace contextRef="#ctx0" brushRef="#br0" timeOffset="4192">2505 7 24575,'0'0'0</inkml:trace>
  <inkml:trace contextRef="#ctx0" brushRef="#br0" timeOffset="4617">2585 62 24575,'24'76'0,"-9"-20"0,-9-25 0,-3-8 0,4-8 0,5 6 0,4-8 0,-1-2 0,-3-5 0,0-3 0,-1-2 0,1-1 0,-5 0 0,5 0 0,-4-5 0,4-4 0,-3-1 0,-4-8 0,0 2 0,-2-4 0,3 1 0,6 1 0,-1 2 0,3 1 0,-3 2 0,6-3 0,-3-3 0</inkml:trace>
  <inkml:trace contextRef="#ctx0" brushRef="#br0" timeOffset="4950">2999 122 24575,'15'56'0,"-3"-10"0,-12-25 0,0-3 0,0-4 0,-12-25 0,-3-9 0</inkml:trace>
  <inkml:trace contextRef="#ctx0" brushRef="#br0" timeOffset="5134">3008 51 24575,'0'0'0</inkml:trace>
  <inkml:trace contextRef="#ctx0" brushRef="#br0" timeOffset="5475">3175 1 24575,'35'48'0,"-15"-10"0,-8-2 0,-3-7 0,7-2 0,4-1 0,1-5 0,-4 0 0,-2-5 0,0-4 0,-4-4 0,0-8 0,-24-16 0,-8-3 0</inkml:trace>
  <inkml:trace contextRef="#ctx0" brushRef="#br0" timeOffset="5685">3140 149 24575,'34'-10'0,"6"2"0,7 8 0,-5 0 0,-7 0 0,-4 0 0,-8 0 0,-5 0 0,6-12 0,0-3 0</inkml:trace>
  <inkml:trace contextRef="#ctx0" brushRef="#br0" timeOffset="6218">3511 79 24575,'9'43'0,"-1"-4"0,-8-27 0,4 0 0,2-7 0,6-2 0,-4-2 0,3-1 0,0 0 0,4 0 0,-2-7 0,-5-2 0,1-6 0,-1 2 0,-2-4 0,-3 2 0,-2 22 0,-1 14 0,-8 9 0,-4 5 0,1 1 0,-1 3 0,-1 1 0,1 4 0,3-3 0,4 0 0,2-10 0,-3-2 0,3-11 0,-3-4 0,4-3 0,-6-6 0,-12-1 0,-9-4 0</inkml:trace>
  <inkml:trace contextRef="#ctx0" brushRef="#br0" timeOffset="7210">283 1031 24575,'-40'-3'0,"13"8"0,18 15 0,6 4 0,2-3 0,1 0 0,7-5 0,2-4 0,1-6 0,4-4 0,-5-2 0,3 0 0,-3-4 0,-3-2 0,-2-9 0,-4-2 0,0-3 0,0 3 0,0 2 0,0 0 0,0 1 0,0 0 0,0 1 0,4 8 0,1 2 0,19 14 0,4 4 0</inkml:trace>
  <inkml:trace contextRef="#ctx0" brushRef="#br0" timeOffset="7801">433 1189 24575,'-5'-41'0,"1"5"0,4 9 0,0 0 0,0-5 0,9-1 0,5 7 0,10-2 0,5 8 0,0 3 0,-6 5 0,-2 6 0,-7 3 0,2 3 0,-4 0 0,-1 0 0,-5 11 0,-3-4 0,-3 17 0,0-7 0,-15-3 0,-9-2 0,-9 1 0,-2 5 0,-2 2 0,8-6 0,-8 7 0,36-14 0,5 4 0,36-16 0,4 2 0,-1 2 0,-2-2 0,-6 2 0,-9 1 0,-7 0 0,-8 0 0,7-4 0,1-1 0</inkml:trace>
  <inkml:trace contextRef="#ctx0" brushRef="#br0" timeOffset="8442">1147 1040 24575,'-36'-73'0,"3"29"0,9 39 0,3 22 0,4 5 0,2 7 0,6-2 0,6-4 0,2-2 0,1-6 0,15-7 0,6-5 0,6-2 0,2-1 0,-6 0 0,-3 0 0,-3-5 0,-8-3 0,1-3 0,-7-7 0,0 3 0,-3-3 0,0 6 0,0 2 0,4 5 0,-2 7 0,3 10 0,1 2 0,3 6 0,-3-4 0,0-1 0,-1-4 0,1 0 0,1-5 0,-1-3 0,18 6 0,4 1 0</inkml:trace>
  <inkml:trace contextRef="#ctx0" brushRef="#br0" timeOffset="8817">1588 953 24575,'-69'-64'0,"22"26"0,22 28 0,16 19 0,4 7 0,2 13 0,2 2 0,1 1 0,1-3 0,2-5 0,7-5 0,8-7 0,1-1 0,8-8 0,-7 0 0,4-3 0,-6 0 0,-3 0 0,-2-1 0,-4-2 0,-1-2 0,5-27 0,1-6 0</inkml:trace>
  <inkml:trace contextRef="#ctx0" brushRef="#br0" timeOffset="9401">1694 733 24575,'10'42'0,"-5"-4"0,-3-4 0,-2 2 0,0-3 0,0-4 0,0 0 0,0-9 0,0-3 0,0-5 0,0-10 0,1-4 0,2-10 0,3-6 0,6-5 0,4 1 0,7 2 0,5 1 0,7 1 0,-3 5 0,1 1 0,-12 6 0,0 3 0,-9 5 0,0 7 0,-5 9 0,-1 15 0,-3-3 0,3 0 0,-4-7 0,1-2 0,-1-8 0,1-4 0,1-4 0,5-5 0,0-1 0,0-2 0,-4-13 0,11-12 0,-2-12 0</inkml:trace>
  <inkml:trace contextRef="#ctx0" brushRef="#br0" timeOffset="9659">2064 960 24575,'44'-1'0,"-17"10"0,-18 5 0,-9 4 0,0-6 0,0-14 0,0-16 0,0-14 0</inkml:trace>
  <inkml:trace contextRef="#ctx0" brushRef="#br0" timeOffset="9827">2135 731 24575,'0'0'0</inkml:trace>
  <inkml:trace contextRef="#ctx0" brushRef="#br0" timeOffset="10142">2249 678 24575,'35'59'0,"-7"0"0,-25-18 0,0-1 0,6-2 0,-2-6 0,4-2 0,-2-8 0,-3-4 0,-2-5 0,-4-12 0,12-13 0,3-12 0</inkml:trace>
  <inkml:trace contextRef="#ctx0" brushRef="#br0" timeOffset="10916">2629 836 24575,'-35'-16'0,"8"9"0,27 27 0,0 0 0,0-5 0,0 0 0,0-3 0,0 0 0,4-7 0,1-1 0,4-4 0,-1 0 0,1 0 0,0-8 0,0-4 0,0-4 0,-1-5 0,0 2 0,-2-1 0,-2 0 0,-4 0 0,0-5 0,0-1 0,0-7 0,0 10 0,0-3 0,0 12 0,0 4 0,0 1 0,0 2 0,0 13 0,0 12 0,0 10 0,0 13 0,1 0 0,2-5 0,-1-2 0,4-5 0,3-2 0,2-1 0,4-9 0,-3-5 0,0-8 0,-4 1 0,-10 1 0,-4-1 0</inkml:trace>
  <inkml:trace contextRef="#ctx0" brushRef="#br0" timeOffset="11860">45 1436 24575,'19'68'0,"-7"-12"0,-8-12 0,-4 0 0,0-4 0,0-2 0,0-4 0,0-4 0,0-9 0,0-8 0,0-12 0,0-6 0,0-7 0,0-10 0,0-7 0,0-4 0,0 4 0,4 2 0,2 4 0,8 4 0,4 2 0,2 3 0,-3 5 0,-5 1 0,0 2 0,-4 2 0,3 4 0,-1 0 0,-1 12 0,0 3 0</inkml:trace>
  <inkml:trace contextRef="#ctx0" brushRef="#br0" timeOffset="12393">265 1676 24575,'43'-78'0,"-19"31"0,-20 31 0,-9 25 0,2 6 0,2 6 0,1 9 0,0-5 0,0 5 0,0-6 0,0 2 0,0-3 0,0-5 0,1-6 0,2-3 0,3-4 0,5-5 0,5 0 0,2 0 0,3 0 0,-6 0 0,7-16 0,-3-3 0</inkml:trace>
  <inkml:trace contextRef="#ctx0" brushRef="#br0" timeOffset="12759">583 1402 24575,'34'50'0,"-7"1"0,-27-10 0,0 1 0,0-1 0,0-2 0,0-3 0,0-11 0,0-1 0,0-11 0,0 4 0,0-8 0,0 0 0</inkml:trace>
  <inkml:trace contextRef="#ctx0" brushRef="#br0" timeOffset="13384">821 1648 24575,'-44'-38'0,"17"23"0,18 24 0,9 8 0,0-3 0,0-2 0,8-6 0,-2-2 0,12-6 0,-1-4 0,-1-7 0,5-8 0,-9 1 0,3 2 0,-5 5 0,-4 1 0,2 6 0,-4 10 0,5 9 0,0 7 0,7 4 0,1-4 0,4-1 0,0-2 0,0-5 0,3 3 0,-7-8 0,-5-4 0,-2-2 0,-1 3 0,-1 1 0</inkml:trace>
  <inkml:trace contextRef="#ctx0" brushRef="#br0" timeOffset="13709">1165 1357 24575,'19'63'0,"-3"-7"0,-16-17 0,0-4 0,0-3 0,0 0 0,0-9 0,0 0 0,0-12 0,0 1 0,-20-23 0,-4-4 0</inkml:trace>
  <inkml:trace contextRef="#ctx0" brushRef="#br0" timeOffset="13952">1032 1524 24575,'50'-8'0,"-8"-2"0,-15-2 0,-3 6 0,-6 0 0,-2 4 0,-7 2 0,-1 0 0,1 0 0,4 0 0,1 0 0</inkml:trace>
  <inkml:trace contextRef="#ctx0" brushRef="#br0" timeOffset="14209">1306 1489 24575,'34'51'0,"-7"-8"0,-27-19 0,0-8 0,0 2 0,0-6 0,0-1 0,-7-9 0,-3-3 0</inkml:trace>
  <inkml:trace contextRef="#ctx0" brushRef="#br0" timeOffset="14375">1394 1349 24575,'0'0'0</inkml:trace>
  <inkml:trace contextRef="#ctx0" brushRef="#br0" timeOffset="14775">1579 1463 24575,'30'57'0,"-6"-6"0,-21-39 0,2-4 0,4-5 0,0-2 0,-1-1 0,-3-4 0,-1-3 0,-4-8 0,0-5 0,0-13 0,0 5 0,0-4 0,0 7 0,0 5 0,0 8 0,0 3 0,20 6 0,4-1 0</inkml:trace>
  <inkml:trace contextRef="#ctx0" brushRef="#br0" timeOffset="15259">1826 1480 24575,'46'20'0,"-1"-4"0,-15-16 0,0 0 0,-6 0 0,-2 0 0,-10 0 0,0-1 0,-4-2 0,-3-5 0,-2-4 0,-2-1 0,-1 1 0,0 0 0,0-3 0,0-4 0,0 5 0,-2-1 0,-4 6 0,0 1 0,-9 3 0,-3 1 0,-2 4 0,-2 3 0,1 5 0,6 4 0,-3 12 0,7 2 0,3 3 0,3 1 0,5-4 0,3-3 0,5-3 0,11-2 0,13-3 0,-1-6 0,-2-6 0,-6-2 0,-6-1 0,0 0 0,-5 0 0,3-8 0,-1-2 0</inkml:trace>
</inkml:ink>
</file>

<file path=word/ink/ink5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7:46.697"/>
    </inkml:context>
    <inkml:brush xml:id="br0">
      <inkml:brushProperty name="width" value="0.0499" units="cm"/>
      <inkml:brushProperty name="height" value="0.0499" units="cm"/>
      <inkml:brushProperty name="color" value="#008C3A"/>
    </inkml:brush>
  </inkml:definitions>
  <inkml:trace contextRef="#ctx0" brushRef="#br0">1 108 24575,'17'81'0,"-6"-14"0,3-17 0,4-12 0,8-5 0,9-1 0,4-10 0,-1-8 0,1-6 0,-10-5 0,-4-2 0,0-1 0,-7-9 0,-4-5 0,-7-14 0,-4-8 0,-1 3 0,-2-2 0,0 14 0,0 0 0,0 7 0,0 3 0,4 24 0,2 5 0,5 20 0,-1 1 0,1-7 0,-5-3 0,-3-7 0,3-7 0,1-5 0,3-4 0,0-6 0,0-1 0,-3-2 0,-3-3 0,0-8 0,-1-1 0,1-7 0,-4 1 0,0-8 0,0-3 0,0 4 0,0-4 0,0 11 0,0-1 0,0 8 0,0 0 0,1 4 0,3 3 0,3 2 0,7 5 0,2 0 0,24 0 0,5 0 0</inkml:trace>
  <inkml:trace contextRef="#ctx0" brushRef="#br0" timeOffset="571">974 329 24575,'-31'-47'0,"0"0"0,-32-28 0,27 75 0,6 8 0,2 10 0,10 4 0,7 13 0,5 2 0,6-2 0,9-5 0,8-9 0,9-10 0,13-7 0,-5-3 0,-9-1 0,-4 0 0,-7 0 0,-3-5 0,-1-2 0,-4-9 0,-6-2 0,0-4 0,0 4 0,0 3 0,1 17 0,3 13 0,2 9 0,4 1 0,1-2 0,-1-5 0,0-3 0,4-4 0,1-5 0,13-3 0,15 8 0,6 1 0</inkml:trace>
  <inkml:trace contextRef="#ctx0" brushRef="#br0" timeOffset="1256">1387 350 24575,'-62'-63'0,"2"10"0,28 42 0,0 4 0,-3 0 0,7 5 0,3-2 0,8 4 0,2 4 0,8 4 0,4 10 0,2 3 0,1 7 0,1-2 0,2-5 0,22-4 0,14-3 0,13-7 0,4-4 0,-5-1 0,-9-2 0,-11-5 0,-14-2 0,-3-6 0,-10-1 0,-1-4 0,-3 4 0,0 0 0,0 3 0,0 15 0,5 8 0,1 11 0,4 5 0,1-1 0,0 2 0,-1 5 0,1-3 0,-2 4 0,-2-4 0,-2-2 0,-5-1 0,0-8 0,0 1 0,-2-5 0,-5-1 0,-12-3 0,-16-8 0,-15 0 0,-10-4 0,3-2 0,11-1 0,12-8 0,16-6 0,9-5 0,12-2 0,31-13 0,12-6 0</inkml:trace>
  <inkml:trace contextRef="#ctx0" brushRef="#br0" timeOffset="1863">1504 319 24575,'53'-73'0,"-22"23"0,-21 26 0,-14 17 0,-2 2 0,-4 5 0,0 3 0,3 8 0,-1 3 0,4 14 0,1 1 0,3 2 0,0 2 0,0 3 0,0-5 0,0 1 0,0-6 0,0-8 0,0-3 0,0-5 0,3-4 0,8-2 0,3-3 0,14-1 0,1 0 0,2 0 0,-8-9 0,15-17 0,-3-13 0</inkml:trace>
  <inkml:trace contextRef="#ctx0" brushRef="#br0" timeOffset="2596">2010 0 24575,'0'37'0,"0"1"0,0 5 0,0 3 0,0-4 0,0 0 0,0-5 0,0-9 0,0-7 0,0-7 0,0-2 0,0-11 0,0-7 0,0-11 0,0-8 0,1 1 0,2-4 0,3 6 0,5 1 0,-1 4 0,1 7 0,1-1 0,2 1 0,-2 4 0,2 2 0,-3 6 0,0 9 0,0 8 0,-1 16 0,0 0 0,-3 1 0,2 0 0,-2-11 0,3 7 0,0-19 0,2 2 0,2-12 0,-2-1 0,22-17 0,0-2 0</inkml:trace>
  <inkml:trace contextRef="#ctx0" brushRef="#br0" timeOffset="2887">2465 180 24575,'23'67'0,"-9"-21"0,-9-21 0,-5-15 0,-9-13 0,-3-4 0</inkml:trace>
  <inkml:trace contextRef="#ctx0" brushRef="#br0" timeOffset="3067">2306 43 24575,'0'0'0</inkml:trace>
  <inkml:trace contextRef="#ctx0" brushRef="#br0" timeOffset="3780">2740 340 24575,'-35'-78'0,"13"22"0,14 30 0,5 8 0,-1 7 0,-6 3 0,6 8 0,-5 20 0,9 5 0,0 14 0,0-10 0,0 0 0,0-6 0,0-2 0,0 0 0,4-9 0,2-2 0,5-10 0,-5-5 0,-2-8 0,-4-5 0,0-1 0,0 5 0,0 3 0,5 0 0,2 8 0,3 20 0,0 2 0,1 16 0,-3 3 0,2 1 0,-1 1 0,5-2 0,-4 0 0,-3-3 0,-2-3 0,-5 0 0,0-9 0,0-5 0,-10-5 0,-8 1 0,0-7 0,-6-3 0,8-3 0,-1-1 0,5-3 0,5-4 0,-1-4 0,4-10 0,1 1 0,3 2 0,0 3 0,9-10 0,3-3 0</inkml:trace>
  <inkml:trace contextRef="#ctx0" brushRef="#br0" timeOffset="4429">2835 21 24575,'29'40'0,"-11"3"0,-12 6 0,-6 0 0,1-3 0,3-3 0,-3-8 0,2-10 0,-1-5 0,-2-10 0,0-9 0,0-14 0,0-11 0,5-7 0,6 6 0,11 0 0,7 0 0,1 10 0,-9-3 0,2 9 0,-9-2 0,5 5 0,-8 7 0,3 3 0,-5 9 0,-2 11 0,-5-4 0,2 9 0,0-8 0,0 3 0,-1-2 0,-3-5 0,5-11 0,1-7 0</inkml:trace>
</inkml:ink>
</file>

<file path=word/ink/ink5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39.177"/>
    </inkml:context>
    <inkml:brush xml:id="br0">
      <inkml:brushProperty name="width" value="0.0998" units="cm"/>
      <inkml:brushProperty name="height" value="0.0998" units="cm"/>
      <inkml:brushProperty name="color" value="#008C3A"/>
    </inkml:brush>
  </inkml:definitions>
  <inkml:trace contextRef="#ctx0" brushRef="#br0">21 0 24575,'6'99'0,"-2"-28"0,-3-30 0,-1-13 0,0 7 0,0 1 0,0 0 0,0 3 0,0 0 0,0 3 0,0 3 0,0-3 0,0 1 0,0-7 0,0 6 0,0-3 0,0-3 0,0-4 0,0-6 0,0 6 0,0 4 0,0 3 0,0 3 0,0-6 0,-4-5 0,1-2 0,-1-2 0,4 1 0,0-2 0,0-5 0,0-1 0,0-3 0,0 2 0,0-5 0,0 4 0,0-4 0,0 1 0,0 0 0,0 1 0,0 5 0,0 0 0,0 1 0,0-5 0,0 1 0,0-2 0,0 2 0,0 4 0,0-4 0,0 5 0,0-1 0,0-1 0,0 3 0,0 0 0,0 1 0,0 0 0,0 4 0,0 0 0,0-4 0,0 0 0,0-4 0,0-4 0,0 1 0,0-2 0,0 2 0,0 3 0,0 0 0,0-2 0,0 6 0,0-7 0,0 6 0,0-3 0,0 8 0,0-6 0,0 2 0,0-4 0,0-3 0,0 2 0,0-3 0,0-4 0,0 1 0,0-1 0,0 5 0,0 1 0,0-5 0,0 3 0,0-2 0,0 2 0,0-3 0,0 0 0,0-3 0,0 3 0,0 0 0,0-3 0,0-4 0,0 0 0,0 3 0,0 1 0,0 0 0,0-3 0,0 2 0,0-1 0,0 5 0,0-2 0,0-2 0,0 1 0,0-1 0,0 1 0,0-1 0,0 1 0,0 0 0,0 3 0,0 0 0,0-4 0,0-2 0,0-1 0,-9 3 0,-3 1 0</inkml:trace>
</inkml:ink>
</file>

<file path=word/ink/ink5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2T22:59:52.43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107 239 24575,'-59'-24'0,"24"18"0,23 21 0,12 6 0,0-2 0,0-4 0,4-3 0,2-6 0,5-2 0,4-4 0,-2 0 0,-1 0 0,-3-2 0,0-4 0,-1-4 0,-2-8 0,-2 1 0,-4-1 0,0 4 0,0 2 0,0 11 0,0 5 0,4 12 0,2 2 0,3 2 0,2-2 0,0-4 0,4 0 0,-1-3 0,4-2 0,-4-4 0,14 14 0,1 1 0</inkml:trace>
  <inkml:trace contextRef="#ctx0" brushRef="#br0" timeOffset="623">530 255 24575,'-65'-44'0,"11"9"0,24 35 0,7 8 0,2 4 0,9 6 0,3 3 0,6 2 0,1-2 0,3-4 0,4-6 0,13-2 0,11-3 0,3-2 0,-3-4 0,-1-1 0,-11-2 0,-1-5 0,-7-4 0,-1-6 0,-3 0 0,-1-1 0,-4 1 0,0-7 0,0-1 0,0-3 0,0-1 0,0 4 0,0-1 0,1 5 0,2 4 0,-2 24 0,3 10 0,-4 28 0,0 6 0,0 1 0,0-1 0,3-4 0,0-8 0,3-6 0,-3-11 0,4-1 0,6-18 0,5 1 0</inkml:trace>
  <inkml:trace contextRef="#ctx0" brushRef="#br0" timeOffset="1040">646 211 24575,'-5'41'0,"2"-8"0,6-4 0,8-7 0,9 1 0,7-8 0,8-6 0,-3-4 0,1-5 0,-6 0 0,-1 0 0,-7-9 0,-7-6 0,-3 1 0,-3-7 0,-3 0 0,-3-5 0,0 4 0,0 5 0,-2 0 0,-1 5 0,-1 1 0,1 6 0,-10-11 0,-6 1 0</inkml:trace>
  <inkml:trace contextRef="#ctx0" brushRef="#br0" timeOffset="1401">1005 45 24575,'20'25'0,"-8"5"0,-8 6 0,-4 2 0,0 0 0,0-2 0,0-4 0,0 0 0,0-7 0,0-2 0,0-7 0,0-4 0,4 1 0,0 1 0</inkml:trace>
  <inkml:trace contextRef="#ctx0" brushRef="#br0" timeOffset="1717">1280 1 24575,'14'80'0,"-2"-9"0,-12-42 0,4-3 0,2 1 0,1-2 0,-1-4 0,1 2 0,-4-2 0,-1-6 0,-2-3 0,0-5 0,-15 18 0,-5-2 0</inkml:trace>
  <inkml:trace contextRef="#ctx0" brushRef="#br0" timeOffset="1982">1086 248 24575,'48'-15'0,"0"3"0,2 12 0,0-1 0,-6-2 0,-6 1 0,-9-4 0,-9 1 0,-3 0 0,-5 5 0,2 5 0</inkml:trace>
</inkml:ink>
</file>

<file path=word/ink/ink5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2T22:59:51.2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204 88 24575,'-56'-49'0,"8"10"0,21 39 0,9 9 0,-6 6 0,11 3 0,2 9 0,5-1 0,6 4 0,3-3 0,5-9 0,8-1 0,13-8 0,-2-2 0,-1-7 0,-4 0 0,-7 0 0,-4-2 0,-5-4 0,1-2 0,-4-9 0,0 5 0,-3-3 0,0 1 0,0-1 0,0 2 0,0 1 0,0 10 0,4 10 0,2 10 0,-1 4 0,1-1 0,-1-4 0,0-6 0,0-2 0,-2-3 0,2-2 0,4-4 0,8 0 0,1 0 0</inkml:trace>
  <inkml:trace contextRef="#ctx0" brushRef="#br0" timeOffset="525">292 18 24575,'19'42'0,"-7"-4"0,-8-10 0,-4-2 0,0-5 0,0-1 0,0-5 0,4-6 0,1-13 0,2-11 0,1-11 0,6-1 0,7-2 0,4 2 0,2 4 0,-2 5 0,2 6 0,1 3 0,-4 0 0,-4 4 0,-5 2 0,-4 2 0,-3 12 0,-5 4 0,-2 7 0,-1 2 0,0 1 0,1-4 0,2-7 0,2-5 0,12 7 0,1 3 0</inkml:trace>
</inkml:ink>
</file>

<file path=word/ink/ink5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2T22:59:49.4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2549 5 24575,'15'-5'0,"-3"13"0,-12 39 0,4-1 0,2-5 0,2-3 0,0-9 0,-3 0 0,-2-9 0,-2-3 0,-1-4 0,0-16 0,0-3 0</inkml:trace>
  <inkml:trace contextRef="#ctx0" brushRef="#br0" timeOffset="230">2488 155 24575,'65'-24'0,"-3"4"0,-30 20 0,-5 0 0,10 4 0,-4 1 0</inkml:trace>
  <inkml:trace contextRef="#ctx0" brushRef="#br0" timeOffset="686">2999 156 24575,'-49'-46'0,"20"31"0,16 30 0,10 15 0,0-2 0,3-7 0,1-6 0,2-6 0,5-4 0,4-5 0,1-1 0,-4-2 0,2-2 0,-5-4 0,-2-5 0,-1-1 0,-2 2 0,-1 4 0,4-9 0,1-10 0</inkml:trace>
  <inkml:trace contextRef="#ctx0" brushRef="#br0" timeOffset="1869">204 878 24575,'-56'-49'0,"8"10"0,21 39 0,9 9 0,-6 6 0,11 3 0,2 9 0,5-1 0,6 4 0,3-3 0,5-9 0,8-1 0,13-8 0,-2-2 0,-1-7 0,-4 0 0,-7 0 0,-4-2 0,-5-4 0,1-2 0,-4-9 0,0 5 0,-3-3 0,0 1 0,0-1 0,0 2 0,0 1 0,0 10 0,4 10 0,2 10 0,-1 4 0,1-1 0,-1-4 0,0-6 0,0-2 0,-2-3 0,2-2 0,4-4 0,8 0 0,1 0 0</inkml:trace>
  <inkml:trace contextRef="#ctx0" brushRef="#br0" timeOffset="2394">292 808 24575,'19'42'0,"-7"-4"0,-8-10 0,-4-2 0,0-5 0,0-1 0,0-5 0,4-6 0,1-13 0,2-11 0,1-11 0,6-1 0,7-2 0,4 2 0,2 4 0,-2 5 0,2 6 0,1 3 0,-4 0 0,-4 4 0,-5 2 0,-4 2 0,-3 12 0,-5 4 0,-2 7 0,-1 2 0,0 1 0,1-4 0,2-7 0,2-5 0,12 7 0,1 3 0</inkml:trace>
  <inkml:trace contextRef="#ctx0" brushRef="#br0" timeOffset="3010">1121 863 24575,'-59'-24'0,"24"18"0,23 21 0,12 6 0,0-2 0,0-4 0,4-3 0,2-6 0,5-2 0,4-4 0,-2 0 0,-1 0 0,-3-2 0,0-4 0,-1-4 0,-2-8 0,-2 1 0,-4-1 0,0 4 0,0 2 0,0 11 0,0 5 0,4 12 0,2 2 0,3 2 0,2-2 0,0-4 0,4 0 0,-1-3 0,4-2 0,-4-4 0,14 14 0,1 1 0</inkml:trace>
  <inkml:trace contextRef="#ctx0" brushRef="#br0" timeOffset="3633">1545 878 24575,'-65'-44'0,"11"9"0,24 35 0,7 8 0,2 4 0,9 6 0,3 3 0,6 2 0,1-2 0,3-4 0,4-6 0,13-2 0,11-3 0,3-2 0,-3-4 0,-1-1 0,-11-2 0,-1-5 0,-7-4 0,-1-6 0,-3 0 0,-1-1 0,-4 1 0,0-7 0,0-1 0,0-3 0,0-1 0,0 4 0,0-1 0,1 5 0,2 4 0,-2 24 0,3 10 0,-4 28 0,0 6 0,0 1 0,0-1 0,3-4 0,0-8 0,3-6 0,-3-11 0,4-1 0,6-18 0,5 1 0</inkml:trace>
  <inkml:trace contextRef="#ctx0" brushRef="#br0" timeOffset="4050">1660 834 24575,'-5'41'0,"2"-8"0,6-4 0,8-7 0,9 1 0,7-8 0,8-6 0,-3-4 0,1-5 0,-6 0 0,-1 0 0,-7-9 0,-7-6 0,-3 1 0,-3-7 0,-3 0 0,-3-5 0,0 4 0,0 5 0,-2 0 0,-1 5 0,-1 1 0,1 6 0,-10-11 0,-6 1 0</inkml:trace>
  <inkml:trace contextRef="#ctx0" brushRef="#br0" timeOffset="4411">2020 668 24575,'20'25'0,"-8"5"0,-8 6 0,-4 2 0,0 0 0,0-2 0,0-4 0,0 0 0,0-7 0,0-2 0,0-7 0,0-4 0,4 1 0,0 1 0</inkml:trace>
  <inkml:trace contextRef="#ctx0" brushRef="#br0" timeOffset="4727">2294 624 24575,'14'80'0,"-2"-9"0,-12-42 0,4-3 0,2 1 0,1-2 0,-1-4 0,1 2 0,-4-2 0,-1-6 0,-2-3 0,0-5 0,-15 18 0,-5-2 0</inkml:trace>
  <inkml:trace contextRef="#ctx0" brushRef="#br0" timeOffset="4992">2100 870 24575,'48'-15'0,"0"3"0,2 12 0,0-1 0,-6-2 0,-6 1 0,-9-4 0,-9 1 0,-3 0 0,-5 5 0,2 5 0</inkml:trace>
</inkml:ink>
</file>

<file path=word/ink/ink5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8:19.252"/>
    </inkml:context>
    <inkml:brush xml:id="br0">
      <inkml:brushProperty name="width" value="0.0499" units="cm"/>
      <inkml:brushProperty name="height" value="0.0499" units="cm"/>
      <inkml:brushProperty name="color" value="#008C3A"/>
    </inkml:brush>
  </inkml:definitions>
  <inkml:trace contextRef="#ctx0" brushRef="#br0">0 234 24575,'90'-13'0,"-27"2"0,-29-2 0,-16-4 0,-5-3 0,1-2 0,-7 2 0,-4 3 0,-1 2 0,-2 4 0,-14 5 0,2 1 0,-9 5 0,1 3 0,6 4 0,1 8 0,6 10 0,-3 3 0,3-3 0,2 1 0,2-2 0,2-1 0,1 1 0,0 4 0,0-3 0,0-3 0,0-11 0,7 0 0,7-1 0,12-4 0,13-2 0,10-3 0,4-1 0,-1-1 0,-3-3 0,-15-2 0,-6-4 0,0-6 0,-5 0 0</inkml:trace>
  <inkml:trace contextRef="#ctx0" brushRef="#br0" timeOffset="696">402 170 24575,'47'80'0,"-9"-16"0,-38-50 0,0-12 0,0-8 0,0-10 0,0-5 0,0-1 0,1-5 0,3 3 0,3-7 0,7 10 0,2-1 0,6 4 0,-6 4 0,-2 7 0,-2 2 0,-1 5 0,-1 2 0,1 5 0,2 8 0,-3 13 0,3-3 0,-6 6 0,1-3 0,-1 1 0,2-3 0,-6-5 0,4-5 0,-3-2 0,1-7 0,-2-3 0,3-3 0,14-1 0,12-9 0,11-3 0</inkml:trace>
  <inkml:trace contextRef="#ctx0" brushRef="#br0" timeOffset="1184">1122 276 24575,'-50'-26'0,"-1"0"0,-27-2 0,29 33 0,14 19 0,12 6 0,9 2 0,7-4 0,7 0 0,1-3 0,3 3 0,19-9 0,13-2 0,6-8 0,0-6 0,-9-2 0,-5-1 0,-9-1 0,-5-2 0,-7-8 0,-3-7 0,-3-3 0,-1-3 0,0 5 0,0-2 0,0 2 0,5 2 0,2 3 0,16-2 0,6-1 0</inkml:trace>
  <inkml:trace contextRef="#ctx0" brushRef="#br0" timeOffset="1656">1186 181 24575,'11'71'0,"-4"-18"0,0-17 0,1-12 0,14-2 0,6-1 0,3-8 0,0-6 0,-5-5 0,6 2 0,-8-6 0,-3-5 0,-1-7 0,-6-14 0,-5 3 0,-5-6 0,-3 6 0,-1 0 0,0 8 0,0 2 0,0 0 0,0 1 0,11 3 0,6 4 0,3 5 0,20-12 0,-1 2 0</inkml:trace>
  <inkml:trace contextRef="#ctx0" brushRef="#br0" timeOffset="2380">1822 287 24575,'-47'-22'0,"0"1"0,-10 7 0,38 24 0,19 14 0,1-5 0,3-1 0,2-5 0,4 1 0,6-7 0,1-4 0,-1-2 0,-2-1 0,-2-1 0,-2-2 0,-4-8 0,-3-6 0,-1-2 0,-2 1 0,0 3 0,4 9 0,2 20 0,1 4 0,0 13 0,0 4 0,4-7 0,2 7 0,-2-7 0,0 5 0,-7-5 0,-1-1 0,-3 2 0,-3-6 0,-8 2 0,-5-6 0,-12-2 0,-3-8 0,3-2 0,1-5 0,-2-2 0,-1 0 0,-2 0 0,0-2 0,11-5 0,4-4 0,10-7 0,2-16 0,5 0 0</inkml:trace>
  <inkml:trace contextRef="#ctx0" brushRef="#br0" timeOffset="3219">1747 1 24575,'41'41'0,"-4"3"0,-36-1 0,3-4 0,1-5 0,-2-2 0,1-6 0,-4-5 0,0 2 0,0-5 0,0-4 0,0-7 0,1-8 0,2 1 0,5-15 0,6-3 0,0-4 0,7 0 0,0 5 0,11-1 0,-3 5 0,6-1 0,2 7 0,-2 4 0,-3 1 0,-4 2 0,-9 0 0,-1 0 0,-5 7 0,-3 7 0,-4 4 0,-2 10 0,-3-8 0,-1 2 0,0-4 0,0-1 0,4-7 0,4-6 0,1-3 0,16-6 0,3-1 0</inkml:trace>
</inkml:ink>
</file>

<file path=word/ink/ink5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8:49.678"/>
    </inkml:context>
    <inkml:brush xml:id="br0">
      <inkml:brushProperty name="width" value="0.0499" units="cm"/>
      <inkml:brushProperty name="height" value="0.0499" units="cm"/>
      <inkml:brushProperty name="color" value="#FFC114"/>
    </inkml:brush>
  </inkml:definitions>
  <inkml:trace contextRef="#ctx0" brushRef="#br0">233 267 24575,'-57'-35'0,"11"13"0,13 21 0,5 12 0,8 4 0,9 6 0,5-4 0,6-3 0,0-2 0,0-2 0,18-4 0,6-2 0,7-1 0,-3 4 0,-3-2 0,-7 9 0,-3 0 0,-5 7 0,0 1 0,-3-1 0,-2-4 0,-5 1 0,0-4 0,0 4 0,-3-4 0,-4 3 0,-9-8 0,-13-2 0,-5-5 0,-1-2 0,1 0 0,6 0 0,8-1 0,9-3 0,5-1 0,11-11 0,24-14 0,11-9 0</inkml:trace>
  <inkml:trace contextRef="#ctx0" brushRef="#br0" timeOffset="497">647 382 24575,'-34'-41'0,"0"0"0,-23-8 0,16 32 0,2 17 0,10 0 0,1 0 0,4 0 0,12 6 0,5 5 0,5 10 0,2 11 0,0-2 0,0 2 0,4-3 0,6-8 0,9-3 0,16-11 0,0-2 0,1-5 0,-3 0 0,-12 0 0,-2 0 0,-9 0 0,-4-13 0,-2-5 0,-3-4 0,-1 1 0,-5 4 0,-2 3 0,2 2 0,2 2 0,2-5 0,1-2 0</inkml:trace>
  <inkml:trace contextRef="#ctx0" brushRef="#br0" timeOffset="1293">752 214 24575,'12'54'0,"-5"-12"0,-5-11 0,-2-10 0,0-4 0,0-9 0,0-12 0,0-6 0,0-11 0,0-4 0,0 0 0,0 4 0,0 3 0,6 7 0,4 0 0,6 2 0,5 5 0,4 1 0,-1 3 0,6 3 0,-2 8 0,-2 5 0,-2 12 0,1 2 0,-4-6 0,-2 2 0,-8-8 0,-2 0 0,-2-11 0,-2-7 0,-5-1 0,0-10 0,2-11 0,5-3 0,10-6 0,11 7 0,0 0 0,-3 6 0,2 4 0,-9 7 0,-1 3 0,-6 5 0,-1 2 0,1 15 0,0 7 0,-6 8 0,-1-9 0,1 6 0,-2-13 0,1 2 0,-4-5 0,4-7 0,3 0 0,17 5 0,4 0 0</inkml:trace>
  <inkml:trace contextRef="#ctx0" brushRef="#br0" timeOffset="1842">1429 329 24575,'95'-5'0,"-15"0"0,-53-5 0,-9-4 0,-10-4 0,-4-4 0,-5 6 0,-6 2 0,-8-2 0,-13 2 0,5 4 0,-6 3 0,6 4 0,2 0 0,0 2 0,4 7 0,3 4 0,7 10 0,3 8 0,3 1 0,1 2 0,0-4 0,0 9 0,13-9 0,12 4 0,7-14 0,13-3 0,-2-8 0,-4 1 0,1-5 0,-5 2 0,-6-3 0,-8-1 0,10-9 0,-3-3 0</inkml:trace>
  <inkml:trace contextRef="#ctx0" brushRef="#br0" timeOffset="2555">2044 32 24575,'18'18'0,"-8"6"0,-5 14 0,-2 4 0,4-2 0,8 6 0,-4-8 0,3 4 0,-2-8 0,-1-2 0,-1 0 0,-4-10 0,-1-10 0,-5-9 0,0-19 0,0-5 0,5-2 0,2-5 0,13 5 0,1-2 0,8 6 0,-8 2 0,3 4 0,-3-1 0,-7 6 0,0 5 0,-4 2 0,4 1 0,-4 1 0,-3 2 0,-2 12 0,-5 6 0,1 1 0,3-4 0,-3 1 0,3-5 0,-2 2 0,1-5 0,17 11 0,9-4 0</inkml:trace>
  <inkml:trace contextRef="#ctx0" brushRef="#br0" timeOffset="3042">2858 299 24575,'-49'-24'0,"0"1"0,-38-15 0,59 38 0,1 0 0,-1 0 0,9 2 0,1 5 0,9 6 0,2 12 0,4-3 0,0 3 0,2 1 0,1-1 0,13-2 0,11-5 0,14-4 0,18-7 0,-3-2 0,0-5 0,-8-6 0,-13-5 0,-8-8 0,-13-5 0,-5-1 0,-3 4 0,-1 3 0,-2 1 0,0 4 0,0-1 0,0 2 0,-15 6 0,-2 1 0</inkml:trace>
  <inkml:trace contextRef="#ctx0" brushRef="#br0" timeOffset="3531">2986 224 24575,'0'33'0,"0"1"0,0-10 0,0 0 0,0-7 0,1 2 0,3-5 0,5-1 0,5-6 0,5-2 0,-1-5 0,5 0 0,2 0 0,3-2 0,-3-5 0,2-6 0,-6-12 0,-7 2 0,-11-6 0,-1 12 0,-2-4 0,0 9 0,0-6 0,4 10 0,3 4 0,12 3 0,13-18 0,12-4 0</inkml:trace>
  <inkml:trace contextRef="#ctx0" brushRef="#br0" timeOffset="4005">3630 212 24575,'-88'-8'0,"35"11"0,36 8 0,17 3 0,6-2 0,4-2 0,4 1 0,4-1 0,2 1 0,-2 0 0,-7 0 0,0 4 0,-8-7 0,1 2 0,-3-1 0,-1 1 0,-1 1 0,-3-1 0,-6-4 0,-8-2 0,-1-3 0,2-1 0,1 0 0,6 0 0,-1 0 0,1 0 0</inkml:trace>
  <inkml:trace contextRef="#ctx0" brushRef="#br0" timeOffset="4547">3789 350 24575,'67'-6'0,"-12"1"0,-30 5 0,-4-5 0,-3-2 0,-6-1 0,-5 1 0,0-2 0,3 1 0,-4 3 0,-2-2 0,-3 0 0,-1-4 0,0 0 0,0 1 0,0-2 0,0-2 0,0 2 0,0-2 0,-6 7 0,-4 3 0,-3 3 0,-9 1 0,2 0 0,-8 0 0,5 4 0,-2 6 0,5 3 0,6 12 0,5 0 0,9-4 0,0 6 0,0-6 0,7 3 0,7-3 0,4-8 0,14-3 0,-6-6 0,6-1 0,-11-1 0,0-2 0,-3 0 0,-1 0 0,-1 0 0,13-15 0,5-2 0</inkml:trace>
  <inkml:trace contextRef="#ctx0" brushRef="#br0" timeOffset="5136">4191 22 24575,'-6'62'0,"3"-9"0,2-13 0,1-1 0,0-5 0,0 1 0,0-7 0,0-3 0,0-4 0,0-3 0,0-15 0,0-13 0,6-2 0,4-9 0,13 3 0,12 0 0,4 0 0,10 3 0,-9 1 0,-1 4 0,-4 4 0,-7 2 0,-1 3 0,-13 1 0,-1 1 0,-6 3 0,2 9 0,-6 4 0,1 5 0,-4-8 0,4-1 0,4-6 0,1-3 0,2-4 0,18 10 0,5 2 0</inkml:trace>
  <inkml:trace contextRef="#ctx0" brushRef="#br0" timeOffset="5540">4826 201 24575,'-30'-11'0,"10"1"0,-5 10 0,5 0 0,5 1 0,4 3 0,2 8 0,5 9 0,1 2 0,3 2 0,0-5 0,0-9 0,6-2 0,4-2 0,16-2 0,13-5 0,2 0 0,5 0 0,-11 0 0,-3 0 0,-12-5 0,-2-2 0,-5-2 0,-3-2 0,-4 1 0,-3-1 0,8-18 0,1-6 0</inkml:trace>
  <inkml:trace contextRef="#ctx0" brushRef="#br0" timeOffset="5913">5133 0 24575,'12'79'0,"-5"-19"0,-5-20 0,-2-12 0,0 4 0,0-7 0,0 2 0,0-10 0,0-1 0,5-6 0,15 14 0,8-1 0</inkml:trace>
  <inkml:trace contextRef="#ctx0" brushRef="#br0" timeOffset="6634">5588 287 24575,'-62'-59'0,"9"24"0,14 23 0,4 12 0,7 1 0,3 3 0,7 7 0,4 6 0,7 0 0,4 0 0,2-3 0,1 4 0,2 0 0,5 3 0,14-8 0,14-3 0,8-5 0,-1 2 0,-1-5 0,-13 2 0,3-3 0,-13-1 0,-4-2 0,-7-5 0,-1-4 0,1-14 0,-2 4 0,-5-10 0,0 1 0,0-2 0,0 1 0,0-1 0,1 5 0,2 2 0,2 6 0,2 2 0,-1 7 0,-3 0 0,-1 11 0,2 14 0,-4 10 0,0 14 0,0-4 0,0 4 0,0-6 0,0-2 0,0-3 0,0-7 0,0-5 0,0-2 0,1-3 0,3-4 0,2-2 0,4-5 0,1 0 0,9 14 0,2 3 0</inkml:trace>
  <inkml:trace contextRef="#ctx0" brushRef="#br0" timeOffset="7173">5949 139 24575,'-45'0'0,"7"0"0,20 0 0,-1 5 0,5 2 0,5 2 0,5 2 0,3-4 0,1 0 0,9 5 0,8-1 0,19 3 0,10-7 0,0 4 0,0 0 0,-5-2 0,-6 2 0,-9-1 0,-12-3 0,-7 3 0,-2 1 0,-5 4 0,-10-7 0,-8 2 0,-12-3 0,-8 0 0,-3-2 0,-2-5 0,9 0 0,2 0 0,12 0 0,3 0 0,8-5 0,5 0 0,23-15 0,4-3 0</inkml:trace>
</inkml:ink>
</file>

<file path=word/ink/ink5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8:29.224"/>
    </inkml:context>
    <inkml:brush xml:id="br0">
      <inkml:brushProperty name="width" value="0.0499" units="cm"/>
      <inkml:brushProperty name="height" value="0.0499" units="cm"/>
      <inkml:brushProperty name="color" value="#008C3A"/>
    </inkml:brush>
  </inkml:definitions>
  <inkml:trace contextRef="#ctx0" brushRef="#br0">74 0 24575,'-6'54'0,"2"-3"0,4-12 0,0 5 0,0-1 0,0-7 0,0-4 0,0-16 0,0-2 0,0-14 0,-10-10 0,-1-13 0</inkml:trace>
  <inkml:trace contextRef="#ctx0" brushRef="#br0" timeOffset="276">0 169 24575,'86'-11'0,"-19"4"0,-19 4 0,-5 3 0,-7 0 0,-4 0 0,4-9 0,-3-3 0</inkml:trace>
  <inkml:trace contextRef="#ctx0" brushRef="#br0" timeOffset="841">318 65 24575,'17'68'0,"-6"-12"0,-8-16 0,-3-5 0,-3-4 0,-1-6 0,-3-5 0,4-10 0,-5-4 0,2-6 0,0-10 0,2-8 0,3-6 0,1 0 0,2 0 0,5 7 0,6 1 0,12 6 0,-4 4 0,0 2 0,1 3 0,-5 1 0,-4 4 0,1 6 0,-4 4 0,4 15 0,-7-6 0,-4 2 0,-1 0 0,-2-4 0,0-3 0,4-12 0,3-2 0,3-3 0,0-1 0,24-14 0,6-4 0</inkml:trace>
  <inkml:trace contextRef="#ctx0" brushRef="#br0" timeOffset="1418">689 329 24575,'22'-76'0,"-3"15"0,-48 66 0,11 6 0,8 9 0,6 8 0,4-7 0,4-3 0,7-3 0,11-4 0,3-3 0,7-8 0,-5 0 0,-2 0 0,-3 0 0,-5-6 0,-3-4 0,-7-2 0,-4-6 0,-1 5 0,2 3 0,2 11 0,5 10 0,-3 6 0,3 4 0,0 3 0,7-6 0,-2-4 0,-1-4 0,0-4 0,2-6 0,-1 0 0,-6 0 0,1 0 0,-1 0 0,-4-19 0,-1-4 0</inkml:trace>
  <inkml:trace contextRef="#ctx0" brushRef="#br0" timeOffset="1798">1111 65 24575,'6'63'0,"-2"-6"0,-3-16 0,-1 1 0,0-6 0,0 3 0,0-11 0,0-3 0,0-4 0,0-7 0,5-4 0,-1-7 0,3-6 0,-7-22 0,-5-9 0</inkml:trace>
  <inkml:trace contextRef="#ctx0" brushRef="#br0" timeOffset="2034">1016 244 24575,'95'11'0,"-1"-1"0,-37-10 0,-2 0 0,-2 0 0,-19 0 0,10 4 0,-10 2 0</inkml:trace>
  <inkml:trace contextRef="#ctx0" brushRef="#br0" timeOffset="2764">1672 202 24575,'24'74'0,"-5"-8"0,-19-45 0,0-1 0,0-6 0,0-2 0,0-6 0,0-7 0,0-14 0,0-3 0,0-6 0,0 0 0,9-2 0,5 1 0,11 4 0,7 0 0,-4 4 0,4 7 0,-11 0 0,0 3 0,-7 3 0,0 4 0,-2 9 0,-1 5 0,-1 13 0,1 5 0,-2 2 0,-2-2 0,-2-4 0,-5 0 0,1-10 0,3-4 0,1-2 0,11-11 0,0 4 0</inkml:trace>
  <inkml:trace contextRef="#ctx0" brushRef="#br0" timeOffset="3353">2316 340 24575,'-53'-21'0,"0"1"0,-10 2 0,41 24 0,22 15 0,0-3 0,0-1 0,5-4 0,2 1 0,3-3 0,0-4 0,1-2 0,-1-5 0,1 0 0,0 0 0,-6-5 0,0-1 0,-1-9 0,-1-3 0,1 5 0,-4-1 0,0 5 0,0-5 0,14 7 0,3 2 0</inkml:trace>
  <inkml:trace contextRef="#ctx0" brushRef="#br0" timeOffset="5368">149 689 24575,'-56'-28'0,"21"14"0,16 20 0,12 15 0,-3 9 0,4 0 0,3 3 0,2 1 0,1-3 0,0 5 0,0-13 0,0-5 0,1-5 0,2-3 0,5-4 0,6-2 0,7-3 0,7-1 0,0 0 0,4 0 0,-7-5 0,15-10 0,-7-7 0</inkml:trace>
  <inkml:trace contextRef="#ctx0" brushRef="#br0" timeOffset="6012">393 550 24575,'23'62'0,"-9"-13"0,-9-7 0,-5-3 0,4 1 0,-1-1 0,4-4 0,-3-7 0,-1-6 0,-3-8 0,0-12 0,0-22 0,1-6 0,3-16 0,2 11 0,4 3 0,1 9 0,0 5 0,-1 4 0,1 2 0,-1 4 0,1 4 0,-4 2 0,0 5 0,-1 8 0,1 10 0,1 8 0,-4-1 0,3 0 0,-4-8 0,4-4 0,-3-9 0,5-5 0,2-3 0,4-2 0,6-1 0,15-14 0,2-3 0</inkml:trace>
  <inkml:trace contextRef="#ctx0" brushRef="#br0" timeOffset="6293">879 730 24575,'29'61'0,"-5"-9"0,-24-24 0,0-11 0,0 1 0,-19-22 0,-5 2 0</inkml:trace>
  <inkml:trace contextRef="#ctx0" brushRef="#br0" timeOffset="6483">741 594 24575,'0'0'0</inkml:trace>
  <inkml:trace contextRef="#ctx0" brushRef="#br0" timeOffset="6810">995 603 24575,'18'60'0,"-8"-14"0,-6-6 0,-4-8 0,1 1 0,2-5 0,3-3 0,5-8 0,-1-6 0,1-6 0,9-5 0,2 0 0</inkml:trace>
  <inkml:trace contextRef="#ctx0" brushRef="#br0" timeOffset="7562">1429 815 24575,'-61'-59'0,"6"12"0,23 47 0,2 0 0,6 0 0,0 0 0,10 0 0,3 3 0,4 4 0,5 4 0,-3 11 0,5-1 0,0 3 0,0 1 0,0-4 0,0-3 0,7-10 0,8-1 0,6-4 0,10-3 0,-2 0 0,-1 0 0,-3-2 0,3-1 0,-13-4 0,-1-7 0,-4-10 0,0-4 0,-4 0 0,-2 7 0,-3-8 0,-1 1 0,0 0 0,0 7 0,0 1 0,0 2 0,0 6 0,0 5 0,4 5 0,4-2 0,-3 3 0,2 1 0,1 3 0,2 4 0,1 14 0,-2 5 0,-2 9 0,1-3 0,-4 6 0,4 0 0,-1 1 0,-1-5 0,1-9 0,-1-2 0,1-9 0,2-1 0,-1-6 0,1-2 0,6-10 0,2-1 0</inkml:trace>
  <inkml:trace contextRef="#ctx0" brushRef="#br0" timeOffset="7996">1905 594 24575,'6'67'0,"-1"-6"0,-5-26 0,1 2 0,2 1 0,2-3 0,2-11 0,3 1 0,-3-7 0,6-8 0,1-3 0,-4-4 0,-3-3 0,10 0 0,5 0 0</inkml:trace>
  <inkml:trace contextRef="#ctx0" brushRef="#br0" timeOffset="8596">2253 816 24575,'-74'-45'0,"28"31"0,29 27 0,17 15 0,0-4 0,0 1 0,5-8 0,2-3 0,2-7 0,2-3 0,-1-3 0,1-1 0,-1-2 0,1-5 0,-5-5 0,-2-9 0,-4 0 0,0 4 0,0 3 0,0 12 0,2 11 0,1 12 0,3-1 0,5-2 0,-1-2 0,1 2 0,5-6 0,5-5 0,-2-5 0,6 2 0,-9-3 0,6-1 0,6 0 0,5 0 0</inkml:trace>
  <inkml:trace contextRef="#ctx0" brushRef="#br0" timeOffset="9199">2476 594 24575,'23'50'0,"-4"0"0,-19-22 0,0 1 0,0 0 0,0-1 0,0-7 0,1-2 0,3-9 0,5 1 0,5 0 0,5-6 0,-1-1 0,-2-3 0,2-1 0,-2 0 0,2 0 0,-6-1 0,-5-3 0,0-6 0,3-8 0,0-2 0,-3-1 0,-2 3 0,-5 1 0,0 4 0,0-1 0,0 5 0,0 2 0,-10 5 0,-8-3 0,-13 5 0,-1 0 0,-3 0 0,4 2 0,6 1 0,3-1 0,11 5 0,3 1 0,8 2 0,33 5 0,8 2 0</inkml:trace>
  <inkml:trace contextRef="#ctx0" brushRef="#br0" timeOffset="9735">2919 794 24575,'-88'-23'0,"35"20"0,35 15 0,18 16 0,0-9 0,13 2 0,6-8 0,6 1 0,3-1 0,4-6 0,-5-2 0,-2-5 0,-3 0 0,-10-6 0,-5-5 0,-5-3 0,-2-4 0,0-4 0,0 4 0,0 4 0,0 7 0,5 5 0,24 2 0,11 6 0</inkml:trace>
  <inkml:trace contextRef="#ctx0" brushRef="#br0" timeOffset="10253">3226 690 24575,'0'67'0,"0"-14"0,0-22 0,0-10 0,1-4 0,3 1 0,2-4 0,4-7 0,1-2 0,-1-5 0,-3 0 0,1 0 0,-1 0 0,-2-5 0,-1-2 0,-3-8 0,-1-6 0,0-1 0,0-2 0,0 6 0,0 3 0,0 4 0,19 15 0,5 3 0</inkml:trace>
  <inkml:trace contextRef="#ctx0" brushRef="#br0" timeOffset="10755">3418 742 24575,'35'61'0,"-14"-12"0,-14-12 0,-7-9 0,0-6 0,0-4 0,0-5 0,0 1 0,0-16 0,0-5 0,0-14 0,0-1 0,0 1 0,0 1 0,0 3 0,14 3 0,7 6 0,12-1 0,6 2 0,-2-1 0,-2 1 0,-3 2 0,-4 5 0,-7 0 0,4 0 0,-3 0 0</inkml:trace>
</inkml:ink>
</file>

<file path=word/ink/ink5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7:41.590"/>
    </inkml:context>
    <inkml:brush xml:id="br0">
      <inkml:brushProperty name="width" value="0.0499" units="cm"/>
      <inkml:brushProperty name="height" value="0.0499" units="cm"/>
      <inkml:brushProperty name="color" value="#008C3A"/>
    </inkml:brush>
  </inkml:definitions>
  <inkml:trace contextRef="#ctx0" brushRef="#br0">910 1 24575,'0'0'0</inkml:trace>
  <inkml:trace contextRef="#ctx0" brushRef="#br0" timeOffset="1772">794 731 24575,'-62'-24'0,"-11"1"0,14-11 0,-4 2 0,-4-21 0,10 8 0,4 7 0,1 5 0,3 11 0,5 2 0,5 10 0,7 0 0,0 0 0,6-1 0,8 4 0,3-1 0,4 1 0,6 12 0,0 5 0,5 15 0,0-2 0,0 9 0,0-1 0,0-7 0,0-4 0,0-5 0,0-4 0,0-9 0,0-13 0,-4-7 0,1-6 0,-4 9 0,3 5 0,-3 2 0,4-3 0,-1 0 0,4 1 0,0 3 0,0 0 0,0 0 0,0-4 0,5 2 0,2 2 0,5 1 0,5 2 0,-3 2 0,8-5 0,0 5 0,3-2 0,3-2 0,-4-1 0,1 1 0,-4-1 0,1 5 0,-1-2 0,-4-2 0,1-1 0,-5 3 0,2-5 0,-4 6 0,-1-1 0,1 4 0,0-4 0,-6-2 0,0-24 0,-5-4 0</inkml:trace>
</inkml:ink>
</file>

<file path=word/ink/ink5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46.449"/>
    </inkml:context>
    <inkml:brush xml:id="br0">
      <inkml:brushProperty name="width" value="0.0998" units="cm"/>
      <inkml:brushProperty name="height" value="0.0998" units="cm"/>
      <inkml:brushProperty name="color" value="#008C3A"/>
    </inkml:brush>
  </inkml:definitions>
  <inkml:trace contextRef="#ctx0" brushRef="#br0">1 22 24575,'29'26'0,"-6"9"0,-23 7 0,2 7 0,1-3 0,2-9 0,2-5 0,-2-12 0,-1-5 0,3-11 0,4-3 0,3-1 0,-5-1 0,6-3 0,-6-9 0,5-4 0,-3-9 0,-4 5 0,-1-1 0,-3 1 0,-1 8 0,6-1 0,-1 17 0,-2 13 0,6 4 0,0 5 0,5-9 0,9 5 0,1-3 0,2 0 0,1-7 0,-4-4 0,-2-4 0,-5 0 0,1-1 0,-5-2 0,0 0 0,-3 0 0,-5-6 0,-3-5 0,3-5 0,1-9 0,-2-1 0,-2-2 0,-1-3 0,-2 3 0,0 0 0,0 3 0,0 5 0,0 10 0,0-5 0,0 1 0,0 0 0,4 5 0,3 2 0,3 3 0,4 3 0,0 1 0,14-9 0,0-3 0</inkml:trace>
  <inkml:trace contextRef="#ctx0" brushRef="#br0" timeOffset="1624">678 319 24575,'6'39'0,"-2"-1"0,-4-17 0,0 2 0,0-5 0,0-3 0,0-1 0,0 2 0,0-2 0,0-4 0,0-2 0,0-1 0,0 3 0,0 1 0,0-1 0,-18 10 0,-6 3 0</inkml:trace>
  <inkml:trace contextRef="#ctx0" brushRef="#br0" timeOffset="1941">646 498 24575,'49'-17'0,"0"-1"0,33-10 0,-66 28 0,-1 0 0,-4 0 0,0 0 0,0 0 0,8 0 0,4 0 0</inkml:trace>
  <inkml:trace contextRef="#ctx0" brushRef="#br0" timeOffset="2390">868 319 24575,'-6'45'0,"2"-1"0,4-20 0,0 4 0,0-3 0,0 0 0,0-4 0,0-1 0,0-2 0,0-3 0,0-4 0,0-1 0,0 1 0,0-1 0,9 20 0,3 4 0</inkml:trace>
</inkml:ink>
</file>

<file path=word/ink/ink5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44.978"/>
    </inkml:context>
    <inkml:brush xml:id="br0">
      <inkml:brushProperty name="width" value="0.0998" units="cm"/>
      <inkml:brushProperty name="height" value="0.0998" units="cm"/>
      <inkml:brushProperty name="color" value="#008C3A"/>
    </inkml:brush>
  </inkml:definitions>
  <inkml:trace contextRef="#ctx0" brushRef="#br0">1 0 24575,'0'0'0</inkml:trace>
</inkml:ink>
</file>

<file path=word/ink/ink5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44.528"/>
    </inkml:context>
    <inkml:brush xml:id="br0">
      <inkml:brushProperty name="width" value="0.0998" units="cm"/>
      <inkml:brushProperty name="height" value="0.0998" units="cm"/>
      <inkml:brushProperty name="color" value="#008C3A"/>
    </inkml:brush>
  </inkml:definitions>
  <inkml:trace contextRef="#ctx0" brushRef="#br0">0 0 24575,'0'0'0</inkml:trace>
</inkml:ink>
</file>

<file path=word/ink/ink5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44.069"/>
    </inkml:context>
    <inkml:brush xml:id="br0">
      <inkml:brushProperty name="width" value="0.0998" units="cm"/>
      <inkml:brushProperty name="height" value="0.0998" units="cm"/>
      <inkml:brushProperty name="color" value="#008C3A"/>
    </inkml:brush>
  </inkml:definitions>
  <inkml:trace contextRef="#ctx0" brushRef="#br0">0 0 24575,'0'0'0</inkml:trace>
</inkml:ink>
</file>

<file path=word/ink/ink5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43.511"/>
    </inkml:context>
    <inkml:brush xml:id="br0">
      <inkml:brushProperty name="width" value="0.0998" units="cm"/>
      <inkml:brushProperty name="height" value="0.0998" units="cm"/>
      <inkml:brushProperty name="color" value="#008C3A"/>
    </inkml:brush>
  </inkml:definitions>
  <inkml:trace contextRef="#ctx0" brushRef="#br0">0 1 24575,'0'0'0</inkml:trace>
</inkml:ink>
</file>

<file path=word/ink/ink5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9:17.358"/>
    </inkml:context>
    <inkml:brush xml:id="br0">
      <inkml:brushProperty name="width" value="0.0499" units="cm"/>
      <inkml:brushProperty name="height" value="0.0499" units="cm"/>
      <inkml:brushProperty name="color" value="#FFC114"/>
    </inkml:brush>
  </inkml:definitions>
  <inkml:trace contextRef="#ctx0" brushRef="#br0">371 227 24575,'12'76'0,"-5"-16"0,-5-17 0,-2-15 0,0-7 0,0-7 0,5-2 0,-4-17 0,3-9 0,-3-5 0,-1-5 0,6-3 0,4-2 0,1 3 0,3 2 0,-1 6 0,1 4 0,-2 2 0,3 6 0,-4 3 0,-5 6 0,3 8 0,-8 12 0,3 6 0,-2 2 0,2-6 0,-3-1 0,2-7 0,2-5 0,-1-5 0,4-5 0,12-2 0,8-5 0</inkml:trace>
  <inkml:trace contextRef="#ctx0" brushRef="#br0" timeOffset="521">637 332 24575,'60'-12'0,"-12"3"0,-16 9 0,-4 0 0,0 0 0,-7-2 0,-7-1 0,-2-3 0,-1-5 0,-2 4 0,-2 0 0,-2 0 0,-5-3 0,0-1 0,0 1 0,0 2 0,0 1 0,-15-3 0,-3-4 0,-16 4 0,20 1 0,-23 17 0,13 17 0,6 7 0,9 30 0,9-13 0,0-6 0,8-13 0,10-12 0,4-10 0,13-4 0,-5-3 0,-2-1 0,-9 0 0,15-19 0,-6-5 0</inkml:trace>
  <inkml:trace contextRef="#ctx0" brushRef="#br0" timeOffset="1044">1027 290 24575,'25'-60'0,"-7"19"0,-29 59 0,5 3 0,3 4 0,2 4 0,1 3 0,0 1 0,0-8 0,1-1 0,2-3 0,0-3 0,4 0 0,4-9 0,7 2 0,-1-8 0,0 1 0,1-3 0,3-1 0,14-9 0,4-3 0</inkml:trace>
  <inkml:trace contextRef="#ctx0" brushRef="#br0" timeOffset="1729">1610 427 24575,'-50'-78'0,"15"29"0,9 23 0,-2 19 0,-3-1 0,-1 1 0,5 2 0,3 5 0,6 1 0,4 3 0,7 6 0,3 8 0,3 2 0,1 1 0,1-3 0,3-1 0,15-5 0,9-1 0,1-5 0,0-6 0,-6 0 0,2 0 0,-8 0 0,-3 0 0,-3-11 0,-4-7 0,3-6 0,-3-8 0,1-3 0,-1-1 0,-1 1 0,-3 3 0,-2 5 0,3 3 0,1 6 0,-2 4 0,1 2 0,-4 16 0,0 11 0,0 17 0,0 7 0,0-1 0,0 4 0,0 0 0,4-5 0,4-1 0,1-9 0,2-6 0,-4-2 0,0-9 0,-4-1 0,4-9 0,14-5 0,8-1 0</inkml:trace>
  <inkml:trace contextRef="#ctx0" brushRef="#br0" timeOffset="2087">2056 57 24575,'24'55'0,"-10"-9"0,-10-2 0,-4-1 0,2 0 0,1-4 0,3-6 0,5-5 0,-6-9 0,-1-1 0,-12-29 0,-4-8 0</inkml:trace>
  <inkml:trace contextRef="#ctx0" brushRef="#br0" timeOffset="2289">1981 289 24575,'87'-35'0,"-11"7"0,-58 28 0,0 0 0,3 0 0,-2 0 0,21 0 0,-2 0 0</inkml:trace>
  <inkml:trace contextRef="#ctx0" brushRef="#br0" timeOffset="2727">2562 258 24575,'-43'-30'0,"0"1"0,-24-6 0,28 24 0,11 15 0,9 4 0,5 9 0,7 2 0,4 9 0,1-3 0,2 3 0,2-6 0,1-5 0,12-3 0,10-10 0,9-1 0,5-3 0,-10 0 0,0 0 0,-12-1 0,4-2 0,-6-6 0,-1-8 0,-5 4 0,2-5 0,-3 3 0,6 4 0,12-6 0,2 5 0</inkml:trace>
  <inkml:trace contextRef="#ctx0" brushRef="#br0" timeOffset="3222">2943 247 24575,'-44'-76'0,"8"15"0,11 61 0,3 5 0,1 6 0,6 3 0,4 4 0,5 2 0,6-3 0,0-1 0,0-2 0,1-1 0,3 1 0,8 0 0,9 7 0,3-7 0,5 4 0,-5-2 0,-6-2 0,-4 0 0,-7-3 0,-2-4 0,-5 0 0,-11-1 0,-6 1 0,-5-2 0,-6-5 0,9 0 0,2 0 0,4 0 0,7-5 0,2-2 0,13-16 0,2-6 0</inkml:trace>
  <inkml:trace contextRef="#ctx0" brushRef="#br0" timeOffset="3704">3081 301 24575,'44'-18'0,"-8"4"0,-22 14 0,-3 0 0,0 0 0,-2-1 0,-2-2 0,2-3 0,-6-5 0,4 1 0,-3-1 0,-1-4 0,-3-3 0,0 5 0,0-1 0,0 5 0,0-6 0,-9 8 0,-5 4 0,-5 4 0,-2 6 0,0 7 0,5 6 0,6 5 0,4 4 0,6 3 0,0-3 0,0-7 0,7-5 0,7 1 0,4-6 0,10-2 0,-9-4 0,-2-6 0,-4 0 0,-2 0 0,0 0 0,18-19 0,5-4 0</inkml:trace>
  <inkml:trace contextRef="#ctx0" brushRef="#br0" timeOffset="4206">3389 120 24575,'-6'79'0,"1"-18"0,5-40 0,1-8 0,3-2 0,2-5 0,4-6 0,1 0 0,-5-6 0,-3-5 0,-1-4 0,2-6 0,2-2 0,11-1 0,5 2 0,16 1 0,-1 1 0,5 6 0,-8 1 0,2 6 0,-5 3 0,-6 4 0,-8 9 0,-7 5 0,-2 10 0,3 4 0,-5-1 0,-3 1 0,2-6 0,-1 0 0,4-11 0,12 8 0,8-1 0</inkml:trace>
  <inkml:trace contextRef="#ctx0" brushRef="#br0" timeOffset="4819">3834 335 24575,'0'-50'0,"0"17"0,0 55 0,1 1 0,3-5 0,3-8 0,7-3 0,4-4 0,6-3 0,2 0 0,2 0 0,-2-5 0,-9-6 0,-2-30 0,-4-26 0,-1 7 0,-4-16 0,2 39 0,-4 13 0,4 11 0,-2 13 0,0 16 0,-3 12 0,0 11 0,0 7 0,2-1 0,2-6 0,2-2 0,-2-1 0,2-12 0,-2 1 0,1-10 0,-5-1 0,-18 7 0,-8 2 0</inkml:trace>
  <inkml:trace contextRef="#ctx0" brushRef="#br0" timeOffset="5618">202 737 24575,'-12'30'0,"3"7"0,9 9 0,0 0 0,0-4 0,0-6 0,0-4 0,0-6 0,0-8 0,0-3 0,-5-9 0,-1-1 0,-23-15 0,-5-2 0</inkml:trace>
  <inkml:trace contextRef="#ctx0" brushRef="#br0" timeOffset="5877">1 893 24575,'81'11'0,"-7"-4"0,-15-4 0,4-3 0,-16 0 0,-4 0 0,-10-4 0,-9 1 0,-4-5 0,-9 0 0,9-10 0,2-5 0</inkml:trace>
  <inkml:trace contextRef="#ctx0" brushRef="#br0" timeOffset="6388">476 694 24575,'6'74'0,"-3"-14"0,-1-15 0,-2-2 0,0-6 0,0-1 0,0-9 0,0-6 0,0-19 0,0-12 0,0-15 0,0-3 0,3 0 0,1 6 0,4 6 0,-1 2 0,2 7 0,2 3 0,0 3 0,-2 13 0,-2 9 0,-2 4 0,-5 6 0,0 4 0,0-7 0,0 2 0,0-8 0,4-5 0,4-10 0,1-2 0,16-5 0,3 0 0</inkml:trace>
  <inkml:trace contextRef="#ctx0" brushRef="#br0" timeOffset="6935">710 989 24575,'66'-6'0,"-17"3"0,-12 1 0,-13 2 0,-4 0 0,-6 0 0,-2-1 0,-1-2 0,-2-3 0,-2-5 0,1 3 0,-4-3 0,-1-2 0,-3-7 0,0 3 0,0 2 0,0 4 0,0 4 0,0 0 0,-9 4 0,-5 0 0,-5 2 0,-2 1 0,-1 19 0,4 23 0,5-4 0,27 32 0,5-38 0,16-7 0,-6-13 0,-1-8 0,-9-3 0,-5-1 0,-3-6 0,0-4 0,0-6 0,9-24 0,2-4 0</inkml:trace>
  <inkml:trace contextRef="#ctx0" brushRef="#br0" timeOffset="7205">1123 810 24575,'0'74'0,"0"-5"0,0-44 0,0 5 0,0-13 0,0 1 0,0-36 0,0-6 0</inkml:trace>
  <inkml:trace contextRef="#ctx0" brushRef="#br0" timeOffset="7368">1123 649 24575,'0'0'0</inkml:trace>
  <inkml:trace contextRef="#ctx0" brushRef="#br0" timeOffset="7794">1229 797 24575,'17'50'0,"1"-1"0,3 22 0,-14-29 0,-7-21 0,0-14 0,0-8 0,1-14 0,3-3 0,9-8 0,11 5 0,5-7 0,9 10 0,-5-4 0,-1 4 0,0 8 0,0-4 0,5 8 0</inkml:trace>
</inkml:ink>
</file>

<file path=word/ink/ink5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9:11.093"/>
    </inkml:context>
    <inkml:brush xml:id="br0">
      <inkml:brushProperty name="width" value="0.0499" units="cm"/>
      <inkml:brushProperty name="height" value="0.0499" units="cm"/>
      <inkml:brushProperty name="color" value="#FFC114"/>
    </inkml:brush>
  </inkml:definitions>
  <inkml:trace contextRef="#ctx0" brushRef="#br0">95 139 24575,'-46'16'0,"12"4"0,26-8 0,5 2 0,-1 0 0,4 4 0,0-5 0,0 4 0,1 0 0,3-3 0,0 1 0,3-1 0,12 4 0,2 0 0,12 5 0,6-5 0,-7-3 0,-4 3 0,-10-5 0,-8-3 0,-4 1 0,-6-1 0,-9-3 0,-5 1 0,-16-6 0,-1 1 0,-4-1 0,14-2 0,-2 0 0,5 0 0,8-5 0,0-6 0,29-15 0,5-6 0</inkml:trace>
  <inkml:trace contextRef="#ctx0" brushRef="#br0" timeOffset="391">475 65 24575,'0'77'0,"0"-6"0,0-29 0,0-1 0,0-2 0,0 3 0,0-6 0,0-3 0,0-12 0,4-5 0,-1-2 0,1-2 0,-28-29 0,-5-8 0</inkml:trace>
  <inkml:trace contextRef="#ctx0" brushRef="#br0" timeOffset="632">158 319 24575,'78'0'0,"0"0"0,-25-2 0,-5-1 0,37-4 0,-37-1 0,-30 1 0,-3 2 0,0-4 0,2-3 0</inkml:trace>
  <inkml:trace contextRef="#ctx0" brushRef="#br0" timeOffset="932">645 213 24575,'11'66'0,"-1"-13"0,-10-22 0,0-1 0,0 2 0,1-10 0,2-5 0,3-8 0,5-5 0,-5-8 0,3-30 0,-3-12 0</inkml:trace>
  <inkml:trace contextRef="#ctx0" brushRef="#br0" timeOffset="1108">676 12 24575,'0'0'0</inkml:trace>
  <inkml:trace contextRef="#ctx0" brushRef="#br0" timeOffset="1432">994 0 24575,'-12'80'0,"5"-9"0,5-15 0,2 1 0,0-8 0,0-10 0,0 1 0,0-19 0,0 9 0,0-17 0,4 3 0,3-13 0,17-20 0,4-7 0</inkml:trace>
  <inkml:trace contextRef="#ctx0" brushRef="#br0" timeOffset="1783">1109 0 24575,'6'78'0,"-1"-6"0,-5-27 0,0 2 0,0 3 0,0-3 0,0-5 0,0-9 0,0-5 0,0-5 0,0-6 0,1-3 0,3-7 0,6 3 0,7-4 0</inkml:trace>
</inkml:ink>
</file>

<file path=word/ink/ink5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8:45.427"/>
    </inkml:context>
    <inkml:brush xml:id="br0">
      <inkml:brushProperty name="width" value="0.0499" units="cm"/>
      <inkml:brushProperty name="height" value="0.0499" units="cm"/>
      <inkml:brushProperty name="color" value="#FFC114"/>
    </inkml:brush>
  </inkml:definitions>
  <inkml:trace contextRef="#ctx0" brushRef="#br0">1 190 24575,'46'6'0,"1"-3"0,1-1 0,15-2 0,15 0 0,14 0 0,-5 0 0,-10 0 0,3 0 0,8 0 0,-36 0 0,2 0 0,6 0 0,0 0 0,-2 0 0,-3 0 0,33 0 0,-36 0 0,1 0 0,2 0 0,-1 0 0,-1 0 0,-1 0 0,3 0 0,-1 0 0,32 0 0,-12 0 0,0 0 0,4 0 0,5 0 0,9 0 0,-17 0 0,-11 0 0,-18 0 0,-11 0 0,-11 0 0,-10 0 0,-3 0 0,0 0 0,-4 0 0,0 0 0,5-15 0,4-2 0</inkml:trace>
  <inkml:trace contextRef="#ctx0" brushRef="#br0" timeOffset="594">2287 10 24575,'79'-6'0,"-12"3"0,-12 6 0,-2 4 0,-7 6 0,-8 1 0,-7 4 0,-13-4 0,-8 5 0,-6-1 0,-5-2 0,-6 2 0,-16-1 0,-16 4 0,-2 1 0,-5-1 0,4-1 0,3-3 0,10-5 0,11-5 0,8 0 0,10 4 0,14-1 0,22-8 0,19-4 0</inkml:trace>
</inkml:ink>
</file>

<file path=word/ink/ink5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7:13.788"/>
    </inkml:context>
    <inkml:brush xml:id="br0">
      <inkml:brushProperty name="width" value="0.0998" units="cm"/>
      <inkml:brushProperty name="height" value="0.0998" units="cm"/>
      <inkml:brushProperty name="color" value="#FFC114"/>
    </inkml:brush>
  </inkml:definitions>
  <inkml:trace contextRef="#ctx0" brushRef="#br0">0 1 24575,'0'52'0,"0"-10"0,0-17 0,0-4 0,4-4 0,1 2 0,0-1 0,3-5 0,2 6 0,1-5 0,-2 3 0,-2-2 0,3 0 0,-3-1 0,3-2 0,4 2 0,-4-1 0,4 1 0,-1-2 0,4 2 0,5 1 0,-1-1 0,-2-1 0,5-6 0,1 3 0,7-3 0,2 2 0,-2 2 0,2-2 0,-6-2 0,-1 2 0,1-1 0,-9-3 0,-1 2 0,-2-2 0,-2 6 0,0-7 0,-3 7 0,-1-3 0,1 3 0,0-4 0,-1 0 0,4-5 0,0 2 0,6-2 0,2 2 0,1 0 0,9 3 0,-3 3 0,6-3 0,3 1 0,1-1 0,-3-1 0,0-2 0,-7 2 0,-1 4 0,-9 1 0,-1-1 0,-2-2 0,-2 3 0,0-2 0,-3 9 0,1-5 0,2 1 0,-5 1 0,5 0 0,-3-5 0,7-3 0,-4-2 0,3 5 0,2-6 0,6 3 0,0-1 0,6-3 0,0 5 0,8-5 0,0 9 0,3-2 0,-6 6 0,-4-6 0,-4 7 0,-3-7 0,-6 2 0,2-5 0,-5 6 0,-1-2 0,2 2 0,-6-3 0,2 1 0,-3-1 0,6 2 0,1 2 0,3-2 0,1 2 0,5-1 0,2 1 0,-1-6 0,2 3 0,-1 0 0,4-1 0,-1 1 0,1-4 0,-4-4 0,1 8 0,-7-5 0,-1 4 0,3 2 0,-7 6 0,2 2 0,-5-3 0,-2 3 0,2 1 0,-2-5 0,-2-6 0,1 1 0,0-4 0,-1 1 0,1-1 0,-1 2 0,1-6 0,3 2 0,0-2 0,5 7 0,-1 4 0,3-1 0,3-6 0,-1 3 0,1 1 0,0 0 0,1 3 0,-5-3 0,4 0 0,-7 0 0,4-1 0,-3-3 0,-1 0 0,0-4 0,-3 0 0,0 3 0,0 1 0,1 3 0,-4 0 0,0 1 0,3-1 0,-7 1 0,-4-1 0,3 6 0,-1-3 0,2 4 0,2 1 0,-3-6 0,1 5 0,0-6 0,-4 7 0,0-1 0,0 2 0,0-1 0,-1 2 0,5-3 0,-4-5 0,0-1 0,2-3 0,-1 2 0,0 1 0,0 0 0,-3 3 0,2 0 0,-1 5 0,-1-8 0,2 3 0,2-2 0,2-1 0,-2-1 0,0-4 0,2-2 0,-3 2 0,1 0 0,-5 4 0,1-3 0,3 0 0,-3 0 0,5 4 0,-3 0 0,3-4 0,5 0 0,-4-2 0,0 3 0,-1-3 0,1-1 0,1 2 0,-4 4 0,4 1 0,-1 0 0,2-6 0,2-1 0,-5 7 0,3-9 0,-2 5 0,3-1 0,0-3 0,-4 6 0,-2-2 0,-3 2 0,3 2 0,-2-1 0,1 1 0,2-4 0,-2 0 0,2-4 0,-1 5 0,0-5 0,3 4 0,-2 0 0,0-1 0,1-1 0,9-5 0,1 0 0</inkml:trace>
</inkml:ink>
</file>

<file path=word/ink/ink5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2T23:00:35.744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1 0 24575,'19'56'0,"-3"-2"0,-16-22 0,0 7 0,0 2 0,0 5 0,0 1 0,0 0 0,0-3 0,0 0 0,0 0 0,0 6 0,0 0 0,0 4 0,0-4 0,0 2 0,0 1 0,4-1 0,2-2 0,-2 5 0,-1-2 0,1 4 0,-1-1 0,1 7 0,-2-1 0,-1 0 0,2-3 0,-1 2 0,1-2 0,-2 3 0,2 2 0,-2-1 0,-1 2 0,3-2 0,0 2 0,0 1 0,-3 1 0,0 2 0,0-4 0,0-2 0,0-4 0,0 2 0,0-2 0,0-3 0,0 0 0,0-2 0,0-1 0,0-2 0,0-4 0,0-3 0,0-6 0,0 3 0,0 3 0,0 8 0,0 3 0,0 6 0,0 4 0,0-2 0,0 1 0,0-5 0,0-3 0,0-1 0,0 1 0,0-1 0,0 3 0,0 13 0,0 8 0,1 9 0,2 6 0,-1-2 0,1-42 0,0 0 0,2 46 0,-2-46 0,0 0 0,0 43 0,-3-5 0,0-6 0,0-8 0,0-6 0,0-9 0,0-6 0,0-6 0,0-2 0,0-1 0,0 4 0,0 2 0,0-1 0,0 1 0,0 5 0,0 7 0,0-5 0,0-1 0,0-4 0,0-5 0,0 1 0,0-4 0,0 2 0,0 4 0,0 0 0,0 5 0,0-2 0,0-3 0,0-6 0,0-5 0,0-8 0,0-4 0,0-1 0,0-1 0,0 5 0,0 2 0,0-2 0,0-1 0,0-3 0,0 9 0,0-8 0,0 3 0,0-10 0,0-5 0,0-4 0,0 5 0,0-2 0,0 0 0,0 2 0,0-18 0,0 0 0</inkml:trace>
</inkml:ink>
</file>

<file path=word/ink/ink5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2T23:00:27.600"/>
    </inkml:context>
    <inkml:brush xml:id="br0">
      <inkml:brushProperty name="width" value="0.1" units="cm"/>
      <inkml:brushProperty name="height" value="0.1" units="cm"/>
      <inkml:brushProperty name="color" value="#00A0D7"/>
    </inkml:brush>
  </inkml:definitions>
  <inkml:trace contextRef="#ctx0" brushRef="#br0">10 1 24575,'0'83'0,"0"-7"0,0-29 0,0 2 0,0 4 0,0 3 0,0 0 0,0 11 0,0 0 0,-1 9 0,-2 0 0,2 3 0,-2 4 0,2-2 0,1 4 0,0 0 0,0 0 0,0-1 0,0-2 0,0 0 0,0 3 0,4-5 0,2 0 0,2-1 0,0-2 0,-2 4 0,0 1 0,-3 0 0,3-6 0,-3 3 0,3 1 0,0 0 0,2 5 0,-3-2 0,-2 2 0,1-4 0,-1 2 0,0-1 0,-3-3 0,4-1 0,2-8 0,2 1 0,1-1 0,-1 4 0,1-1 0,0 2 0,0-2 0,2-1 0,-3 1 0,3-2 0,-5-3 0,2-1 0,1-5 0,-1 2 0,-3-6 0,-1 6 0,-4 1 0,0 1 0,0-4 0,3 1 0,0-7 0,1 2 0,-1 0 0,2 2 0,4 8 0,-3-9 0,0 0 0,-4-4 0,1-2 0,-2-4 0,2-2 0,-2-1 0,2 1 0,1 2 0,-1 4 0,0 0 0,-3 0 0,3-4 0,0-2 0,3 5 0,-3 1 0,0 2 0,-3-2 0,3-5 0,0-4 0,0-1 0,-3-5 0,0-7 0,0-4 0,0 0 0,0 3 0,3 3 0,-1-1 0,5 5 0,-1-2 0,-1 1 0,1-6 0,-4-2 0,1-4 0,-2 1 0,-1-3 0,0 1 0,0-1 0,0 3 0,0-1 0,0 2 0,0-1 0,0-5 0,0 1 0,0-4 0,0-3 0,0-1 0,4-4 0,5-12 0,4-3 0</inkml:trace>
</inkml:ink>
</file>

<file path=word/ink/ink5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2T23:00:10.150"/>
    </inkml:context>
    <inkml:brush xml:id="br0">
      <inkml:brushProperty name="width" value="0.1" units="cm"/>
      <inkml:brushProperty name="height" value="0.1" units="cm"/>
    </inkml:brush>
  </inkml:definitions>
  <inkml:trace contextRef="#ctx0" brushRef="#br0">89 1 24575,'10'70'0,"-2"-4"0,-8-34 0,0-1 0,0 2 0,0 0 0,0 5 0,-3 2 0,0 1 0,0 2 0,3-2 0,-3 2 0,0 1 0,0 0 0,3 0 0,0 1 0,0 2 0,0 2 0,0 4 0,0 0 0,0 0 0,0 2 0,0-2 0,0 5 0,0-5 0,0 2 0,0-2 0,0-3 0,0 0 0,0 3 0,0 6 0,0 2 0,0 1 0,0-4 0,0 1 0,0-1 0,0 1 0,0 2 0,0-3 0,0 6 0,0 1 0,-4 4 0,-2-4 0,-5 8 0,0-9 0,2 3 0,3-5 0,1 2 0,-1 1 0,2 4 0,4-2 0,0 3 0,0 0 0,0 0 0,0-2 0,0 1 0,0-7 0,0 4 0,0-7 0,0 0 0,0 6 0,0-5 0,0 5 0,-3 0 0,0 2 0,0-3 0,3 4 0,0 1 0,0-1 0,0 3 0,0-7 0,0 5 0,0-2 0,0 0 0,0 1 0,1-8 0,2 2 0,2-6 0,4 0 0,-3-4 0,0 1 0,-4-1 0,1 6 0,1-6 0,-1 1 0,-1-3 0,-2 0 0,0 2 0,0-2 0,0-2 0,0-1 0,-3 1 0,-3-1 0,2 0 0,1-3 0,-2 1 0,-1-1 0,-2 4 0,-1 2 0,3-1 0,1 1 0,3-3 0,-1 3 0,2-4 0,1 1 0,0-9 0,0-3 0,0 0 0,0 1 0,0 2 0,0-3 0,0 1 0,0 2 0,0-6 0,0-3 0,0-1 0,0 2 0,0 0 0,0-1 0,0-2 0,0-7 0,0 2 0,0 1 0,0 2 0,0-5 0,0-3 0,0 0 0,0-8 0,5 4 0,3-4 0,4 0 0,3 0 0,2-2 0,-3-1 0,3 2 0,1-2 0,-5 2 0,7 1 0,-3 0 0,3-5 0,-2-1 0,5 4 0,7-1 0,10 1 0,13-4 0,3-1 0,2 4 0,-9-4 0,-7 1 0,-10 1 0,-6-2 0,-2 1 0,-4-3 0,13 0 0,11 0 0,11 0 0,9 0 0,2-1 0,-7-2 0,-9-1 0,-15-5 0,-1 4 0,-4 2 0,9 2 0,5 1 0,14 0 0,10 0 0,-3 0 0,-9 0 0,-12-4 0,-11-2 0,0 2 0,2 1 0,11-1 0,13 1 0,3 0 0,8 0 0,-12 2 0,-11-2 0,-3-2 0,-6-1 0,11 1 0,7-1 0,10 4 0,5-6 0,-11 6 0,7-1 0,13-1 0,2 0 0,-15-1 0,0 1 0,12 1 0,-6 1 0,-7-2 0,-19 4 0,-4 0 0,-2 0 0,4 0 0,2 0 0,2-4 0,7-2 0,-11-2 0,-7-1 0,-10 2 0,-7 1 0,-2 2 0,-2 4 0,4 0 0,5 0 0,14-3 0,16 0 0,3-1 0,0 1 0,-8-1 0,-10-2 0,-2-2 0,-8 7 0,1-1 0,8-2 0,4 1 0,11 0 0,10 3 0,-3 0 0,-6 0 0,-8 0 0,-9 0 0,-9-1 0,-1-2 0,10 1 0,10-4 0,16 4 0,6-1 0,-3-1 0,-12 1 0,-12-1 0,-11 1 0,6 2 0,8-2 0,17 2 0,15 1 0,-7-2 0,-7-1 0,-14-3 0,-10 3 0,9-3 0,6 3 0,12-4 0,8 1 0,-7 2 0,-8 1 0,-11 2 0,-11 1 0,4-3 0,7 0 0,13 1 0,14 2 0,-7-1 0,-11-2 0,-10-1 0,-11-2 0,5-1 0,4 4 0,12 0 0,12 3 0,-4-3 0,-9 0 0,-7-3 0,-12 3 0,-4 0 0,-6 3 0,12 0 0,12 0 0,5 0 0,10 0 0,-12 0 0,-4 0 0,-10-2 0,-10-1 0,2-3 0,-4 3 0,11-3 0,12 3 0,2-3 0,12 3 0,-10-3 0,-10 3 0,-9 0 0,-14 3 0,-3-4 0,4 1 0,1-3 0,9-2 0,3 2 0,6 2 0,9 1 0,-5-2 0,-4-1 0,-8 1 0,-6 0 0,-10 2 0,-2-3 0,-6 4 0,0-6 0,1 7 0,1-3 0,-4 4 0,1-4 0,-14-5 0,2-4 0</inkml:trace>
</inkml:ink>
</file>

<file path=word/ink/ink5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0:12.772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1 125 24575,'5'85'0,"0"-5"0,-5-38 0,0-1 0,0 2 0,0-10 0,0-9 0,0-6 0,0-4 0,0-11 0,1-14 0,3-14 0,2-4 0,4-3 0,0 2 0,-3 1 0,2 8 0,-2 7 0,3 2 0,0 2 0,1 4 0,-1 2 0,6 14 0,1 7 0,-5 12 0,-1 6 0,-2 0 0,5-3 0,-6-9 0,3-1 0,-3-13 0,3-2 0,18 5 0,5 0 0</inkml:trace>
  <inkml:trace contextRef="#ctx0" brushRef="#br0" timeOffset="442">614 317 24575,'-82'-53'0,"19"21"0,29 30 0,9 19 0,8 6 0,10 12 0,3 0 0,4-3 0,5 0 0,6-11 0,9 1 0,8-8 0,0-4 0,-3-7 0,0-1 0,-7-2 0,-7-15 0,0-6 0,-4-7 0,0-4 0,-2 6 0,-5 5 0,0 1 0,0 6 0,0 0 0,0 13 0,0 2 0</inkml:trace>
  <inkml:trace contextRef="#ctx0" brushRef="#br0" timeOffset="861">689 252 24575,'-18'66'0,"4"-9"0,14-22 0,0-5 0,0-5 0,3-1 0,1-10 0,10-5 0,4-5 0,3-3 0,7-1 0,-5-1 0,2-3 0,-7-10 0,-4-7 0,-4-5 0,-2-2 0,-4 7 0,-4-8 0,0 8 0,0-5 0,24-9 0,5-4 0</inkml:trace>
  <inkml:trace contextRef="#ctx0" brushRef="#br0" timeOffset="1273">1186 274 24575,'-59'-13'0,"14"7"0,52 16 0,4 7 0,7-7 0,-3 8 0,-4-5 0,-1 5 0,1 0 0,-5-1 0,-3 0 0,-2 0 0,-1 1 0,-1-2 0,-2-2 0,-9-7 0,-9 0 0,-5-4 0,-6-3 0,5 0 0,2 0 0,8 0 0,-8 0 0,3 0 0</inkml:trace>
  <inkml:trace contextRef="#ctx0" brushRef="#br0" timeOffset="1828">1218 379 24575,'73'-23'0,"-8"4"0,-29 19 0,-3-8 0,2-3 0,-7-3 0,-3 0 0,-8 6 0,-2-3 0,-8-1 0,-4-2 0,-2 0 0,-1 4 0,-2-1 0,-5 0 0,-13 1 0,-12-1 0,-5 5 0,1 3 0,2 2 0,6 1 0,3 0 0,8 0 0,-1 9 0,7 5 0,3 7 0,8 8 0,0-5 0,0 8 0,0 1 0,0 2 0,11-2 0,6-8 0,13-5 0,9-10 0,-2-4 0,2-2 0,-5-3 0,1-1 0,-6-6 0,-5-4 0,-11-1 0,15-23 0,-4 0 0</inkml:trace>
  <inkml:trace contextRef="#ctx0" brushRef="#br0" timeOffset="2376">1683 43 24575,'18'74'0,"-7"-14"0,-8-20 0,-3-9 0,0 0 0,0-6 0,0 5 0,0-5 0,0-3 0,0-11 0,0-10 0,0-11 0,0-15 0,1-1 0,3-2 0,2 4 0,4 0 0,-2 7 0,3 6 0,1 6 0,5 5 0,7 0 0,-3 0 0,3 2 0,-3 5 0,-5 11 0,-2 13 0,-2-2 0,-1 2 0,-1-7 0,1-3 0,4-6 0,3-8 0,-1-2 0,5-5 0,1 0 0,28 0 0,4 0 0</inkml:trace>
  <inkml:trace contextRef="#ctx0" brushRef="#br0" timeOffset="2784">2276 358 24575,'-35'-36'0,"-1"-1"0,-13 2 0,27 35 0,11 32 0,5-6 0,6 5 0,3-9 0,4-1 0,4-12 0,11-2 0,-2-4 0,-3-3 0,-2 0 0,-4 0 0,0-6 0,-1-5 0,-4-4 0,-2-6 0,-3-4 0,-1 0 0,0 5 0,0 6 0,0-1 0,0 1 0,9-19 0,3-1 0</inkml:trace>
  <inkml:trace contextRef="#ctx0" brushRef="#br0" timeOffset="3089">2361 0 24575,'0'63'0,"0"-1"0,0-30 0,0 7 0,0-1 0,0-1 0,0-2 0,0-7 0,0-3 0,9 11 0,3 3 0</inkml:trace>
  <inkml:trace contextRef="#ctx0" brushRef="#br0" timeOffset="3806">2763 231 24575,'-61'-35'0,"11"14"0,14 17 0,8 15 0,-1 3 0,8 14 0,4 0 0,10 4 0,2-4 0,5 1 0,2-7 0,5-1 0,14-6 0,15-8 0,-5-2 0,1-5 0,-7 0 0,0 0 0,-8-11 0,-3-6 0,-5-7 0,-2-4 0,-5-2 0,1 1 0,-1-1 0,-2-2 0,0 0 0,0 1 0,0 3 0,0 4 0,0 6 0,0 4 0,0 2 0,0 16 0,1 8 0,2 16 0,-1 7 0,1 4 0,-2-2 0,-1 2 0,4-2 0,-1-2 0,4-1 0,-3-9 0,-1-4 0,-3-3 0,15-10 0,2 1 0</inkml:trace>
  <inkml:trace contextRef="#ctx0" brushRef="#br0" timeOffset="4276">2985 190 24575,'-22'40'0,"9"-7"0,52-26 0,-10 7 0,0-7 0,-12 7 0,-7-2 0,-4-5 0,-6 0 0,-14-1 0,-7 1 0,-12 1 0,-6-4 0,6-1 0,2-3 0,13 0 0,0 0 0,8 5 0,-1 1 0,-3 14 0,2 2 0</inkml:trace>
</inkml:ink>
</file>

<file path=word/ink/ink5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0:11.498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223 234 24575,'-80'-20'0,"8"9"0,48 36 0,1-3 0,9 3 0,5 0 0,9 3 0,0-2 0,0 9 0,10-9 0,8 2 0,4-10 0,3-8 0,2-4 0,-9-6 0,-1-2 0,-6-5 0,0-12 0,-1-16 0,1 4 0,-1-8 0,-4 9 0,-2-2 0,-3 3 0,-1 8 0,0 2 0,0 8 0,0 10 0,0 12 0,0 16 0,0 11 0,5 2 0,2-1 0,2-4 0,2-6 0,-2-7 0,-2-4 0,3-9 0,-3 2 0,2-8 0,2 1 0,-1-3 0,20-6 0,4-1 0</inkml:trace>
  <inkml:trace contextRef="#ctx0" brushRef="#br0" timeOffset="315">541 33 24575,'35'73'0,"-7"-2"0,-28-32 0,0 8 0,0-4 0,0-3 0,0-5 0,0-10 0,0-4 0,0-7 0,0-4 0,0-5 0</inkml:trace>
  <inkml:trace contextRef="#ctx0" brushRef="#br0" timeOffset="640">742 0 24575,'12'67'0,"-3"1"0,-9-25 0,0 10 0,0-1 0,0-1 0,0-5 0,0-10 0,0-7 0,0-8 0,9-20 0,3-2 0</inkml:trace>
</inkml:ink>
</file>

<file path=word/ink/ink5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9:49.996"/>
    </inkml:context>
    <inkml:brush xml:id="br0">
      <inkml:brushProperty name="width" value="0.0499" units="cm"/>
      <inkml:brushProperty name="height" value="0.0499" units="cm"/>
      <inkml:brushProperty name="color" value="#FFC114"/>
    </inkml:brush>
  </inkml:definitions>
  <inkml:trace contextRef="#ctx0" brushRef="#br0">29 161 24575,'-18'35'0,"8"-4"0,10-10 0,3 1 0,7-7 0,0 3 0,1-10 0,3-1 0,1-5 0,-1-2 0,5 0 0,-1 0 0,0 0 0,0 0 0,-3-2 0,-4-5 0,0-9 0,-1-8 0,-4-1 0,-1 9 0,-5 2 0,0 2 0,0 1 0,4 29 0,9-4 0,5 21 0,13-8 0,-3-9 0,4-8 0,-4-6 0,1-3 0,-4-1 0,-5 0 0,-6 0 0,-3-7 0,-4-7 0,-3 1 0,-4-8 0,0 3 0,0 1 0,0-1 0,0 0 0,19 10 0,5-6 0</inkml:trace>
  <inkml:trace contextRef="#ctx0" brushRef="#br0" timeOffset="515">791 214 24575,'-51'-47'0,"8"10"0,25 37 0,3 0 0,4 0 0,1 0 0,-1 0 0,5 3 0,3 8 0,0 4 0,0 17 0,2-10 0,-3 6 0,3-10 0,1 3 0,1-8 0,3-2 0,11-5 0,10-6 0,-1 0 0,1 0 0,-4-5 0,-3-2 0,-8-7 0,-6-4 0,-3-2 0,-1-1 0,0 4 0,0 3 0,0 3 0,-5 9 0,0 4 0</inkml:trace>
  <inkml:trace contextRef="#ctx0" brushRef="#br0" timeOffset="1002">960 159 24575,'41'33'0,"-16"-4"0,-17-6 0,-8-6 0,0-12 0,0-8 0,0-15 0,0 3 0,0-10 0,0 9 0,0-5 0,3 3 0,4 0 0,3 2 0,8 2 0,-3 3 0,-4 1 0,-1 4 0,24 1 0,6-1 0</inkml:trace>
  <inkml:trace contextRef="#ctx0" brushRef="#br0" timeOffset="1701">1266 1 24575,'12'66'0,"-5"-17"0,-5-16 0,-2-12 0,0-3 0,0-1 0,1-8 0,3-2 0,7-5 0,6-2 0,1 0 0,3 0 0,-1 0 0,8 0 0,-8-13 0,1-5 0,2-5 0,1-2 0,3 6 0,-5-2 0,-2 4 0,-6-1 0,-6 4 0,3 7 0,-8 7 0,2 10 0,-5 14 0,0 4 0,0 4 0,0-8 0,3 1 0,1-4 0,1-1 0,-2-2 0,2-6 0,2-5 0,2-5 0,-3 3 0,5-5 0,-1 0 0,1 0 0,-1 0 0,-4-5 0,-1-1 0</inkml:trace>
</inkml:ink>
</file>

<file path=word/ink/ink5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9:28.593"/>
    </inkml:context>
    <inkml:brush xml:id="br0">
      <inkml:brushProperty name="width" value="0.0499" units="cm"/>
      <inkml:brushProperty name="height" value="0.0499" units="cm"/>
      <inkml:brushProperty name="color" value="#FFC114"/>
    </inkml:brush>
  </inkml:definitions>
  <inkml:trace contextRef="#ctx0" brushRef="#br0">149 284 24575,'-50'-29'0,"2"10"0,27 26 0,4 7 0,10 4 0,2 4 0,5-1 0,0 5 0,0-8 0,0 9 0,5-14 0,5 10 0,8-9 0,-2 4 0,2-4 0,-5-4 0,1-7 0,-2-2 0,-2-1 0,1 0 0,0 0 0,-1 0 0,1 0 0,-1 0 0</inkml:trace>
  <inkml:trace contextRef="#ctx0" brushRef="#br0" timeOffset="632">266 128 24575,'5'41'0,"-1"-3"0,-3 4 0,-1-4 0,5-1 0,2-2 0,1-4 0,-1-7 0,-2-4 0,-5-9 0,0-15 0,0-4 0,0-16 0,3 0 0,1-4 0,12 9 0,2 1 0,11 5 0,0 3 0,4 4 0,-5 2 0,-2 3 0,-2 1 0,1 14 0,-4 8 0,-2 5 0,-8 1 0,-1 1 0,1-4 0,-5-5 0,-3-6 0,-2-2 0,-10-11 0,-3-2 0</inkml:trace>
  <inkml:trace contextRef="#ctx0" brushRef="#br0" timeOffset="903">730 296 24575,'18'81'0,"-8"-21"0,-6-28 0,-4-8 0,0-8 0,0 1 0,0-8 0,0-5 0</inkml:trace>
  <inkml:trace contextRef="#ctx0" brushRef="#br0" timeOffset="1093">721 169 24575,'0'0'0</inkml:trace>
  <inkml:trace contextRef="#ctx0" brushRef="#br0" timeOffset="1444">848 75 24575,'11'71'0,"-4"-11"0,-4-8 0,-3-6 0,3 0 0,1-4 0,3-10 0,-4-7 0,6-3 0,6-10 0,7 3 0</inkml:trace>
  <inkml:trace contextRef="#ctx0" brushRef="#br0" timeOffset="2178">1302 382 24575,'-77'-20'0,"16"4"0,61 34 0,1 0 0,3 3 0,2-6 0,4-4 0,4-6 0,0-5 0,1 0 0,-5 0 0,1 0 0,-2-9 0,-2-5 0,1-7 0,-4-7 0,0-1 0,-4-6 0,0-3 0,0 0 0,0-7 0,0-1 0,3 5 0,1 6 0,-1 11 0,-3 6 0,0 6 0,0 16 0,0 10 0,0 15 0,0 9 0,1 8 0,3 4 0,-3 0 0,2 0 0,3-10 0,1-5 0,-1-7 0,1 0 0,-1-7 0,1-10 0,7 0 0,-2-1 0</inkml:trace>
  <inkml:trace contextRef="#ctx0" brushRef="#br0" timeOffset="2643">1439 191 24575,'24'62'0,"-10"-16"0,-8-16 0,-3-9 0,2-4 0,2 1 0,2-5 0,-7 2 0,2-14 0,-4-4 0,0-10 0,0-5 0,0-5 0,0-2 0,0 2 0,0 5 0,7 1 0,8 3 0,1 4 0,9-1 0,1 2 0,-2 5 0,-4 1 0,-6 3 0,7-5 0,2-1 0</inkml:trace>
  <inkml:trace contextRef="#ctx0" brushRef="#br0" timeOffset="3188">1727 305 24575,'48'-50'0,"-8"16"0,-47 65 0,5-2 0,-2-1 0,3-5 0,1 2 0,0 0 0,0-4 0,5-2 0,1-13 0,4-3 0,1-2 0,-1-1 0,1 0 0,0 0 0,13-14 0,5-3 0</inkml:trace>
  <inkml:trace contextRef="#ctx0" brushRef="#br0" timeOffset="3766">2033 200 24575,'0'61'0,"0"-12"0,0-21 0,5-9 0,2 9 0,1-14 0,-1 4 0,-2-26 0,-5 6 0,0-20 0,7-2 0,7 3 0,7-5 0,11 4 0,0 0 0,-1 8 0,-4 0 0,-2 3 0,-6 5 0,-2 3 0,-4 2 0,1 1 0,-5 8 0,-2 10 0,-5 0 0,2 14 0,-3-1 0,-1-3 0,0 0 0,0-10 0,0-3 0,0 0 0,0-4 0</inkml:trace>
</inkml:ink>
</file>

<file path=word/ink/ink5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0:24.279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170 911 24575,'-70'48'0,"28"-16"0,29-17 0,16-4 0,2-1 0,2 1 0,11 3 0,-1 0 0,1 5 0,-4-1 0,-2 3 0,-2 3 0,-4-6 0,-2 0 0,-3-1 0,-1 1 0,0-3 0,-10-4 0,-4-8 0,3-1 0,-4-2 0,6 0 0,-5 0 0,7-5 0,2-6 0,5-6 0,0-3 0,5-25 0,1-6 0</inkml:trace>
  <inkml:trace contextRef="#ctx0" brushRef="#br0" timeOffset="500">234 1091 24575,'55'0'0,"-9"0"0,-11-1 0,-6-3 0,-4-5 0,-3-5 0,-7-5 0,-5 1 0,1 4 0,-4 3 0,-2 1 0,-2 3 0,-1-3 0,-2 0 0,-2-1 0,-1 1 0,-9 0 0,-9 3 0,-1 3 0,-7 4 0,1 0 0,-4 0 0,9 0 0,2 0 0,8 10 0,2 8 0,5 8 0,6 9 0,0 0 0,0 0 0,4 1 0,6-8 0,6-5 0,15-5 0,-5-3 0,6-8 0,-4-2 0,0-1 0,-3-3 0,-7-1 0,-3-10 0,10-15 0,3-14 0</inkml:trace>
  <inkml:trace contextRef="#ctx0" brushRef="#br0" timeOffset="983">646 869 24575,'6'96'0,"-2"-10"0,-4-54 0,0 4 0,0-8 0,0 1 0,0-13 0,0-10 0,0-21 0,0-17 0,1-6 0,3-1 0,3 1 0,7 6 0,5 4 0,2 10 0,3 4 0,-7 7 0,3 2 0,1 5 0,-3 8 0,0 10 0,-2 2 0,2 15 0,-6-9 0,-5 2 0,-2-4 0,3-3 0,1-6 0,-2-4 0,17 9 0,4-2 0</inkml:trace>
  <inkml:trace contextRef="#ctx0" brushRef="#br0" timeOffset="1668">1229 987 24575,'-59'1'0,"24"10"0,23 13 0,12 5 0,0-6 0,0 2 0,5-7 0,2-1 0,-1-6 0,1-11 0,0 0 0,3 0 0,1-11 0,-1-6 0,-3-7 0,1-4 0,-1-5 0,3 5 0,-4-5 0,-2 4 0,0-2 0,0-5 0,-1-2 0,-3-1 0,4 1 0,-1 14 0,1 0 0,-4 6 0,0 27 0,0 15 0,0 13 0,0 5 0,0 0 0,0 5 0,0 3 0,0-2 0,0 1 0,0-9 0,0-1 0,0-7 0,0-7 0,0-5 0,0-10 0,5 1 0,1-1 0</inkml:trace>
  <inkml:trace contextRef="#ctx0" brushRef="#br0" timeOffset="-3183">85 75 24575,'-6'61'0,"2"-5"0,3-5 0,1-2 0,0 2 0,0-5 0,0 0 0,0-4 0,0-9 0,0-5 0,0-9 0,0-18 0,0-13 0,1-18 0,3-5 0,2-1 0,4 5 0,3 0 0,5 3 0,-3 8 0,10 9 0,-4 2 0,7 5 0,-4 1 0,0 3 0,0 10 0,-6 8 0,8 5 0,-9 6 0,2-5 0,-1-6 0,-2-4 0,2-7 0,-3-2 0,-4-5 0,-1 0 0,15-5 0,3-1 0</inkml:trace>
  <inkml:trace contextRef="#ctx0" brushRef="#br0" timeOffset="-2643">508 446 24575,'12'-48'0,"-5"30"0,-5 34 0,-2 5 0,8 1 0,3-8 0,3-4 0,0-7 0,-2-2 0,2-1 0,-3-7 0,-4-7 0,2-2 0,-2-9 0,-2 3 0,-2 1 0,-1-1 0,-2 6 0,4 5 0,3 8 0,3 6 0,-1 11 0,5 8 0,0 5 0,11-3 0,1-2 0,-1-5 0,-2-5 0,-5-1 0,-6-6 0,-5-5 0,4-4 0,6-2 0</inkml:trace>
  <inkml:trace contextRef="#ctx0" brushRef="#br0" timeOffset="-2307">857 191 24575,'27'43'0,"0"0"0,16 22 0,-13-17 0,-8-23 0,-6-2 0,-2-9 0,-2-4 0,-2-6 0,1-13 0,-4-7 0,0-13 0,-3-1 0,3-2 0,0 1 0,3 3 0,0 0 0,-3 7 0,2-12 0,-3 5 0</inkml:trace>
  <inkml:trace contextRef="#ctx0" brushRef="#br0" timeOffset="-1833">1196 372 24575,'25'-95'0,"-3"30"0,-27 90 0,5 7 0,0 3 0,0-3 0,0-5 0,0 1 0,0-9 0,0-5 0,7-7 0,8-4 0,13-1 0,18-2 0,-3 0 0,6 0 0,-9-10 0,6-16 0,-2-12 0</inkml:trace>
  <inkml:trace contextRef="#ctx0" brushRef="#br0" timeOffset="-1500">1746 1 24575,'6'44'0,"-2"-1"0,-3-2 0,-1 5 0,0-4 0,0 0 0,0-9 0,0-8 0,0-4 0,0-3 0,-5-12 0,-1-7 0</inkml:trace>
  <inkml:trace contextRef="#ctx0" brushRef="#br0" timeOffset="-1309">1746 361 24575,'49'-83'0,"-11"34"0,11 18 0,-5 14 0</inkml:trace>
  <inkml:trace contextRef="#ctx0" brushRef="#br0" timeOffset="-858">2201 235 24575,'-70'-42'0,"13"18"0,17 17 0,9 10 0,10 7 0,-4 11 0,11 2 0,3 13 0,5-2 0,6 1 0,3-6 0,4 3 0,9-13 0,12-5 0,5-7 0,-1-7 0,3 0 0,-10 0 0,-3-1 0,-11-3 0,0-10 0,-1-7 0,-4-2 0,-3 1 0,-1-1 0,-2 2 0,-7-2 0,-8 9 0,-20-5 0,-14 3 0</inkml:trace>
  <inkml:trace contextRef="#ctx0" brushRef="#br0">170 911 24575,'-70'48'0,"28"-16"0,29-17 0,16-4 0,2-1 0,2 1 0,11 3 0,-1 0 0,1 5 0,-4-1 0,-2 3 0,-2 3 0,-4-6 0,-2 0 0,-3-1 0,-1 1 0,0-3 0,-10-4 0,-4-8 0,3-1 0,-4-2 0,6 0 0,-5 0 0,7-5 0,2-6 0,5-6 0,0-3 0,5-25 0,1-6 0</inkml:trace>
  <inkml:trace contextRef="#ctx0" brushRef="#br0" timeOffset="500">234 1091 24575,'55'0'0,"-9"0"0,-11-1 0,-6-3 0,-4-5 0,-3-5 0,-7-5 0,-5 1 0,1 4 0,-4 3 0,-2 1 0,-2 3 0,-1-3 0,-2 0 0,-2-1 0,-1 1 0,-9 0 0,-9 3 0,-1 3 0,-7 4 0,1 0 0,-4 0 0,9 0 0,2 0 0,8 10 0,2 8 0,5 8 0,6 9 0,0 0 0,0 0 0,4 1 0,6-8 0,6-5 0,15-5 0,-5-3 0,6-8 0,-4-2 0,0-1 0,-3-3 0,-7-1 0,-3-10 0,10-15 0,3-14 0</inkml:trace>
  <inkml:trace contextRef="#ctx0" brushRef="#br0" timeOffset="983">646 869 24575,'6'96'0,"-2"-10"0,-4-54 0,0 4 0,0-8 0,0 1 0,0-13 0,0-10 0,0-21 0,0-17 0,1-6 0,3-1 0,3 1 0,7 6 0,5 4 0,2 10 0,3 4 0,-7 7 0,3 2 0,1 5 0,-3 8 0,0 10 0,-2 2 0,2 15 0,-6-9 0,-5 2 0,-2-4 0,3-3 0,1-6 0,-2-4 0,17 9 0,4-2 0</inkml:trace>
  <inkml:trace contextRef="#ctx0" brushRef="#br0" timeOffset="1668">1229 987 24575,'-59'1'0,"24"10"0,23 13 0,12 5 0,0-6 0,0 2 0,5-7 0,2-1 0,-1-6 0,1-11 0,0 0 0,3 0 0,1-11 0,-1-6 0,-3-7 0,1-4 0,-1-5 0,3 5 0,-4-5 0,-2 4 0,0-2 0,0-5 0,-1-2 0,-3-1 0,4 1 0,-1 14 0,1 0 0,-4 6 0,0 27 0,0 15 0,0 13 0,0 5 0,0 0 0,0 5 0,0 3 0,0-2 0,0 1 0,0-9 0,0-1 0,0-7 0,0-7 0,0-5 0,0-10 0,5 1 0,1-1 0</inkml:trace>
  <inkml:trace contextRef="#ctx0" brushRef="#br0" timeOffset="7179">1746 889 24575,'6'-56'0,"-2"18"0,-3 15 0,-1 13 0,0-1 0,0 15 0,0 9 0,0 18 0,0 7 0,0 8 0,0 2 0,0 5 0,0 1 0,0 3 0,0-5 0,0 1 0,0-2 0,0-9 0,0-6 0,0-12 0,0-6 0,0-4 0,0-12 0,-14-17 0,-4-13 0</inkml:trace>
  <inkml:trace contextRef="#ctx0" brushRef="#br0" timeOffset="7474">1631 1049 24575,'92'-12'0,"-17"2"0,-54 10 0,-7 0 0,4 0 0,-9 0 0,-2 0 0,10-18 0,5-6 0</inkml:trace>
  <inkml:trace contextRef="#ctx0" brushRef="#br0" timeOffset="8011">1852 859 24575,'6'32'0,"-1"1"0,-5 2 0,4 6 0,4 5 0,-4 0 0,0-4 0,-3-9 0,-1-5 0,0-9 0,0-5 0,0-2 0,0-11 0,0-16 0,6-7 0,4-10 0,7-1 0,8 8 0,-3-2 0,4 15 0,8 8 0,5 18 0,-10 9 0,-4 24 0,-15-15 0,1-7 0,0-12 0,-6-13 0,5-20 0,-4-8 0</inkml:trace>
  <inkml:trace contextRef="#ctx0" brushRef="#br0" timeOffset="8513">2169 1177 24575,'14'-60'0,"1"1"0,3-1 0,-12 62 0,-6 33 0,0-2 0,0-1 0,0-10 0,0 7 0,4-11 0,3 0 0,3-7 0,0-11 0,1 0 0,0 0 0,-1 0 0,1 0 0,-1 0 0,0-9 0,-3-1 0,21-27 0,1-3 0</inkml:trace>
  <inkml:trace contextRef="#ctx0" brushRef="#br0" timeOffset="8786">2379 1100 24575,'6'-9'0,"-1"7"0,-5 30 0,0 1 0,0-4 0,0-5 0,0-6 0,0-12 0,-5-26 0,-1-16 0</inkml:trace>
  <inkml:trace contextRef="#ctx0" brushRef="#br0" timeOffset="8933">2358 763 24575,'0'0'0</inkml:trace>
  <inkml:trace contextRef="#ctx0" brushRef="#br0" timeOffset="9366">2612 1132 24575,'3'-12'0,"4"-9"0,11-13 0,11-1 0,2 5 0,-6 9 0,-5 6 0,-6 8 0,-3 5 0,-4 9 0,-2 28 0,-5 16 0</inkml:trace>
  <inkml:trace contextRef="#ctx0" brushRef="#br0" timeOffset="10159">74 1726 24575,'-41'29'0,"16"3"0,17-5 0,8 8 0,0-5 0,0 1 0,4-5 0,-1-8 0,5-6 0,-1-5 0,6-5 0,1 2 0,1-3 0,-5-1 0,1-6 0,-1-5 0,15-9 0,3-7 0</inkml:trace>
  <inkml:trace contextRef="#ctx0" brushRef="#br0" timeOffset="10712">213 1525 24575,'0'66'0,"0"-10"0,0-10 0,0-7 0,0 2 0,0-2 0,0-8 0,0-2 0,0-11 0,1-7 0,2-7 0,3-4 0,5-4 0,5-8 0,6-9 0,3-5 0,7-5 0,-2 2 0,1 1 0,-6 5 0,3-2 0,-9 8 0,-5 7 0,-2 4 0,-1 6 0,-2 20 0,-2 12 0,1 8 0,-4 9 0,-1-7 0,-3-3 0,0-8 0,0-14 0,5-6 0,0-9 0,2-9 0,-4-7 0,2-12 0,-2-2 0,10-14 0,-1 3 0</inkml:trace>
  <inkml:trace contextRef="#ctx0" brushRef="#br0" timeOffset="10938">625 1736 24575,'11'26'0,"-1"-1"0,-10 7 0,0-6 0,0 5 0,0-11 0,0-2 0,0-5 0,0-17 0,0-12 0,-10-26 0,-1-12 0</inkml:trace>
  <inkml:trace contextRef="#ctx0" brushRef="#br0" timeOffset="11091">625 1811 24575,'0'0'0</inkml:trace>
  <inkml:trace contextRef="#ctx0" brushRef="#br0" timeOffset="11402">783 1451 24575,'-12'78'0,"5"-11"0,5-14 0,2 0 0,0-4 0,0 0 0,0-7 0,0-10 0,0-10 0,0-4 0,9-14 0,3-6 0</inkml:trace>
  <inkml:trace contextRef="#ctx0" brushRef="#br0" timeOffset="12109">1143 1802 24575,'-53'-53'0,"14"21"0,8 23 0,13 12 0,0 6 0,8 8 0,4 4 0,2 8 0,3 0 0,1-4 0,0 3 0,0-3 0,6-9 0,5-5 0,6-8 0,4 1 0,3-3 0,-6-1 0,-3-7 0,-1-7 0,-1-13 0,1-16 0,-3-1 0,-1-2 0,0-4 0,-7 8 0,1 3 0,-4 8 0,0 0 0,0 6 0,0 9 0,0 5 0,4 8 0,-2 3 0,2 20 0,-4 11 0,0 18 0,0 7 0,0 2 0,0 2 0,0-10 0,0 0 0,0-15 0,0-7 0,0-9 0,0-23 0,0-9 0,14-37 0,4-5 0</inkml:trace>
  <inkml:trace contextRef="#ctx0" brushRef="#br0" timeOffset="12486">1196 1831 24575,'29'-46'0,"-5"13"0,-24 68 0,0-3 0,0-4 0,0-3 0,0-8 0,0-1 0,0-15 0,0-8 0,0-14 0,0-5 0,0-6 0,2 0 0,5 1 0,5 9 0,9 8 0,4 3 0,0 3 0,-1 4 0,-2 0 0,-6-2 0,13-14 0,0-8 0</inkml:trace>
  <inkml:trace contextRef="#ctx0" brushRef="#br0" timeOffset="13036">1504 1842 24575,'65'12'0,"-20"-5"0,-23-6 0,-12-4 0,1-7 0,-4-4 0,-2 0 0,-1 0 0,-4 0 0,0-5 0,0 7 0,0-2 0,0 2 0,0 2 0,-9 4 0,1 1 0,-10 5 0,4 0 0,-4 0 0,2 11 0,-2 6 0,6 8 0,5 7 0,5 2 0,-2 5 0,3-9 0,1 6 0,1-10 0,3-2 0,4-7 0,10-7 0,-4-4 0,7-6 0,-2 0 0,1-10 0,-2-8 0,-3-11 0,10-18 0,3-8 0</inkml:trace>
  <inkml:trace contextRef="#ctx0" brushRef="#br0" timeOffset="13502">1737 1863 24575,'12'-11'0,"-5"18"0,-5 19 0,-2 5 0,0-4 0,0-2 0,0-7 0,0-12 0,0-26 0,1-6 0,3-17 0,6 13 0,8 2 0,-2 10 0,2 7 0,0 6 0,-2 5 0,-2 0 0,-3 7 0,-4 7 0,-2 6 0,-5 8 0,1-3 0,2-8 0,3-6 0,6-7 0,2-4 0,-2 0 0,22 0 0,0 1 0</inkml:trace>
  <inkml:trace contextRef="#ctx0" brushRef="#br0" timeOffset="13817">2284 1453 24575,'12'57'0,"-5"-4"0,-5-5 0,-2 5 0,0-1 0,0-3 0,0-7 0,0-11 0,0-8 0,0-19 0,0-11 0,0-11 0,0-24 0,0-7 0</inkml:trace>
  <inkml:trace contextRef="#ctx0" brushRef="#br0" timeOffset="14025">2200 1693 24575,'0'0'0</inkml:trace>
  <inkml:trace contextRef="#ctx0" brushRef="#br0" timeOffset="14487">2634 1715 24575,'-58'0'0,"5"0"0,14-1 0,7-2 0,7-2 0,1-2 0,6 2 0,4 5 0,3 2 0,4 5 0,3 10 0,4 11 0,0 2 0,0-2 0,0 2 0,2-13 0,5-3 0,6-7 0,12-7 0,4 0 0,3 0 0,-3-6 0,-8-4 0,-8-6 0,-2-5 0,-8 1 0,1 2 0,-3 2 0,-1 2 0,0 2 0,0-2 0,0-17 0,0-3 0</inkml:trace>
  <inkml:trace contextRef="#ctx0" brushRef="#br0" timeOffset="15216">2835 1684 24575,'0'19'0,"0"5"0,0 11 0,0-5 0,0 1 0,0-11 0,0-2 0,5-6 0,2-5 0,3-2 0,0-5 0,0-2 0,-3-1 0,6-12 0,-3-10 0,3-3 0,-2-1 0,-5 4 0,-3 3 0,-2 9 0,-1 3 0,5 6 0,1 6 0,4 8 0,6 5 0,1 7 0,9-2 0,6-3 0,0-3 0,3-7 0,-3-2 0,-4-5 0,0 0 0,-7 0 0,-2-1 0,-8-3 0,-4-4 0,0-9 0,-5-1 0,2-7 0,-3 3 0,-1 1 0,0 4 0,0 3 0,9 2 0,3 2 0</inkml:trace>
  <inkml:trace contextRef="#ctx0" brushRef="#br0" timeOffset="15691">3502 1695 24575,'-76'-32'0,"30"29"0,31 24 0,15 18 0,0-9 0,0 2 0,1-13 0,2-5 0,8-7 0,3-7 0,7 0 0,3-1 0,7-3 0,-7-6 0,-3-8 0,-8 1 0,-2-5 0,-5 7 0,-6-6 0,0 3 0,0 1 0,4-13 0,2 2 0</inkml:trace>
  <inkml:trace contextRef="#ctx0" brushRef="#br0" timeOffset="16125">3746 1567 24575,'23'51'0,"-9"-5"0,-9-14 0,-5 0 0,0-8 0,0-3 0,0 0 0,0-19 0,0-12 0,0-10 0,0-12 0,2 0 0,5 1 0,2-1 0,8 11 0,-4 2 0,1 8 0,-6 5 0,0 3 0,8-8 0,6 0 0</inkml:trace>
  <inkml:trace contextRef="#ctx0" brushRef="#br0" timeOffset="16670">3968 1441 24575,'-12'73'0,"3"-10"0,9-34 0,0 1 0,0-12 0,0 0 0,4-10 0,3-5 0,8-6 0,0-5 0,2-10 0,2-1 0,-5-9 0,3 9 0,-7 1 0,-1 15 0,-9 13 0,0 9 0,0 10 0,13-6 0,4 2 0,15-5 0,3-6 0,1-5 0,-1-9 0,-3 0 0,-4 0 0,-2 0 0,-5 0 0,-5 0 0,-5-14 0,-6-3 0</inkml:trace>
</inkml:ink>
</file>

<file path=word/ink/ink5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0:06.135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657 709 24575,'-72'-40'0,"0"-2"0,19 13 0,5 5 0,-1-12 0,9 7 0,4 1 0,12-4 0,2 7 0,8-5 0,0 9 0,6 1 0,1 2 0,5 5 0,-2-1 0,3-1 0,1 1 0,-5 0 0,1-1 0,-4 1 0,0 0 0,5 4 0,-6 4 0,8-4 0,-3 3 0,4-7 0,-10-12 0,-2-7 0</inkml:trace>
  <inkml:trace contextRef="#ctx0" brushRef="#br0" timeOffset="789">32 160 24575,'-17'26'0,"2"3"0,15 3 0,0-3 0,0-8 0,0-1 0,0-2 0,0-3 0,0-4 0,0-1 0,0-8 0,0-10 0,0-13 0,0-1 0,0-6 0,0 0 0,0-4 0,2-2 0,1 2 0,3-1 0,5 8 0,-1 1 0,1 2 0,3 6 0,0 2 0,0 2 0,-3 1 0,3 6 0,0 1 0,0 3 0,-3 1 0,7 0 0,4 0 0,5 6 0,-3 4 0,2 0 0,-1 0 0,-3 1 0,3-4 0,-7-2 0,-4-2 0,-3-2 0,-5 14 0,-1 2 0</inkml:trace>
</inkml:ink>
</file>

<file path=word/ink/ink5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9:48.373"/>
    </inkml:context>
    <inkml:brush xml:id="br0">
      <inkml:brushProperty name="width" value="0.0499" units="cm"/>
      <inkml:brushProperty name="height" value="0.0499" units="cm"/>
      <inkml:brushProperty name="color" value="#FFC114"/>
    </inkml:brush>
  </inkml:definitions>
  <inkml:trace contextRef="#ctx0" brushRef="#br0">127 0 24575,'18'38'0,"-7"4"0,-8-1 0,-3 2 0,5-2 0,2-6 0,-2-1 0,-2-6 0,-2-9 0,-1-5 0,0-4 0,0 4 0,0-2 0,-14 7 0,-3 4 0</inkml:trace>
  <inkml:trace contextRef="#ctx0" brushRef="#br0" timeOffset="331">0 213 24575,'79'-18'0,"-8"4"0,-36 14 0,0 0 0,1 0 0,-2 0 0,-10 0 0,0 0 0,-7 0 0,3 0 0,-8 0 0,13 0 0,-3 0 0</inkml:trace>
  <inkml:trace contextRef="#ctx0" brushRef="#br0" timeOffset="839">561 326 24575,'-47'-43'0,"19"25"0,19 26 0,9 13 0,0-4 0,4-7 0,3-5 0,7-5 0,2 0 0,1 0 0,-1 0 0,-6 0 0,0-6 0,-3-4 0,-3-4 0,-4-4 0,0-1 0,0 5 0,0 3 0,0 4 0,0-4 0,0-6 0</inkml:trace>
</inkml:ink>
</file>

<file path=word/ink/ink5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58.056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1 0 24575,'0'0'0</inkml:trace>
</inkml:ink>
</file>

<file path=word/ink/ink5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57.699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1 0 24575,'0'0'0</inkml:trace>
</inkml:ink>
</file>

<file path=word/ink/ink5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57.322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0 0 24575,'0'0'0</inkml:trace>
</inkml:ink>
</file>

<file path=word/ink/ink5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56.968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1 0 24575,'0'0'0</inkml:trace>
</inkml:ink>
</file>

<file path=word/ink/ink5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56.620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1 1 24575,'0'0'0</inkml:trace>
</inkml:ink>
</file>

<file path=word/ink/ink5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56.278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0 1 24575,'0'0'0</inkml:trace>
</inkml:ink>
</file>

<file path=word/ink/ink5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55.899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234 57 24575,'-89'-35'0,"29"13"0,14 25 0,8 8 0</inkml:trace>
</inkml:ink>
</file>

<file path=word/ink/ink5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55.501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233 22 24575,'-67'-12'0,"16"3"0,34 9 0,4 0 0,2 0 0,-23 9 0,-6 3 0</inkml:trace>
</inkml:ink>
</file>

<file path=word/ink/ink5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7:05.621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21 0 24575,'-12'35'0,"5"1"0,5 2 0,2-2 0,0-2 0,0-6 0,1 0 0,3-7 0,-2-2 0,5-8 0,0-2 0,4-2 0,-1-2 0,1-5 0,-4 0 0,0 0 0,0-5 0,0-2 0,0-7 0,-4-2 0,0-6 0,3 6 0,-5 1 0,3 4 0,2 5 0,-1 11 0,6 11 0,-4 7 0,0 1 0,4-1 0,3-2 0,8-5 0,-1-2 0,3-3 0,-3-4 0,-5-2 0,-1-5 0,-4 0 0,0 0 0,-4 0 0,0 0 0,-1-10 0,1-4 0,-2-8 0,-5-3 0,0-8 0,0 2 0,0-2 0,0 4 0,0-1 0,0 2 0,4 6 0,3 5 0,-1 5 0,1 5 0,0 21 0,4 10 0</inkml:trace>
  <inkml:trace contextRef="#ctx0" brushRef="#br0" timeOffset="603">549 317 24575,'-11'67'0,"1"-12"0,10-25 0,0-7 0,0 7 0,-5-7 0,4 2 0,-3-3 0,4-6 0,0-1 0,4 1 0,2-9 0,9 2 0,2-5 0,4-1 0,-4 1 0,-3-4 0,-3 0 0,0 0 0,0 0 0,-1 0 0,1 0 0,-5-5 0,-2-6 0,-4-5 0</inkml:trace>
</inkml:ink>
</file>

<file path=word/ink/ink5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53.325"/>
    </inkml:context>
    <inkml:brush xml:id="br0">
      <inkml:brushProperty name="width" value="0.0998" units="cm"/>
      <inkml:brushProperty name="height" value="0.0998" units="cm"/>
      <inkml:brushProperty name="color" value="#E71224"/>
    </inkml:brush>
  </inkml:definitions>
  <inkml:trace contextRef="#ctx0" brushRef="#br0">254 1 24575,'30'50'0,"-7"-5"0,-23-24 0,0 5 0,0 2 0,0 2 0,0-2 0,0-1 0,0-2 0,0-2 0,0 6 0,0 0 0,0 6 0,0 6 0,0 5 0,0-1 0,0-6 0,0 2 0,0-2 0,0-6 0,0-2 0,1-5 0,3 2 0,-3 1 0,3 2 0,2 5 0,1-1 0,-3 0 0,0-3 0,-3-3 0,-1 3 0,0 0 0,0 3 0,0 0 0,0-6 0,0 1 0,0 2 0,0-4 0,0 0 0,0-4 0,0 1 0,0-4 0,0-4 0,0-1 0,0-6 0,0 1 0,0 0 0,0 4 0,0 2 0,0 0 0,0 1 0,0-1 0,0 3 0,0-2 0,0-3 0,0-4 0,0-1 0,0 6 0,0-5 0,0 5 0,0-6 0,0 1 0,0-1 0,0 1 0,0 0 0,0-4 0,0 0 0,0 0 0,0 3 0,0 1 0,0-1 0,0 1 0,0 1 0,0 2 0,0-2 0,-14-6 0,-4-8 0</inkml:trace>
  <inkml:trace contextRef="#ctx0" brushRef="#br0" timeOffset="1778">0 146 24575,'0'0'0</inkml:trace>
</inkml:ink>
</file>

<file path=word/ink/ink5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2T23:00:12.459"/>
    </inkml:context>
    <inkml:brush xml:id="br0">
      <inkml:brushProperty name="width" value="0.1" units="cm"/>
      <inkml:brushProperty name="height" value="0.1" units="cm"/>
    </inkml:brush>
  </inkml:definitions>
  <inkml:trace contextRef="#ctx0" brushRef="#br0">0 1 24575,'10'25'0,"-4"5"0,-3 3 0,0 2 0,2 2 0,4 1 0,-4-2 0,-2 2 0,0-6 0,0-6 0,1-1 0,-1-8 0,-2-1 0,11-11 0,-10 3 0,6 8 0,-16 4 0,-2 10 0</inkml:trace>
  <inkml:trace contextRef="#ctx0" brushRef="#br0" timeOffset="810">609 380 24575,'-26'-44'0,"1"1"0,-26-29 0,16 63 0,0 2 0,0 1 0,4 2 0,3 6 0,5 4 0,6 5 0,11 13 0,4 2 0,-1 7 0,2-2 0,1-2 0,0-5 0,0 0 0,7-6 0,8-3 0,8-6 0,12-6 0,3-2 0,0-1 0,-1 0 0,-8 0 0,-2-5 0,-9-4 0,-2-7 0,-8-4 0,0-4 0,-2 3 0,1 1 0,-4 2 0,0 5 0,-3 0 0,8 8 0,-2 13 0,3 4 0,-3 11 0,-3-5 0,3 2 0,0-7 0,6 4 0,0-9 0,-1-3 0,2-1 0,2-4 0,13 8 0,5 2 0</inkml:trace>
  <inkml:trace contextRef="#ctx0" brushRef="#br0" timeOffset="1526">882 71 24575,'15'31'0,"-3"-6"0,-12 5 0,4-1 0,2 6 0,3 0 0,0-3 0,5 0 0,-5-5 0,5 1 0,0-7 0,4-1 0,-3-4 0,-1-10 0,1-2 0,3-4 0,-1 0 0,1 0 0,-6 0 0,-1 0 0,-2-1 0,6-2 0,-3-2 0,2-4 0,1-4 0,-1 4 0,-2-3 0,-3 2 0,0 1 0,-4-1 0,-2-1 0,-2-3 0,-1-4 0,0 1 0,-7 3 0,-2 2 0,-2 6 0,-1-5 0,-2 9 0,0-6 0,-2 8 0,2 8 0,0 1 0,-14 13 0,-1 0 0</inkml:trace>
  <inkml:trace contextRef="#ctx0" brushRef="#br0" timeOffset="2294">1685 284 24575,'-95'-22'0,"17"10"0,58 32 0,4 4 0,1 5 0,9-1 0,0 1 0,4 0 0,2-2 0,10-4 0,7-8 0,2-3 0,7-6 0,-5-2 0,4-4 0,-10 0 0,8-4 0,-9-2 0,-3-9 0,-8-2 0,-2-9 0,-1 3 0,0-8 0,0 5 0,0 1 0,0 5 0,0 5 0,20 2 0,4 4 0</inkml:trace>
  <inkml:trace contextRef="#ctx0" brushRef="#br0" timeOffset="2816">1967 204 24575,'5'17'0,"-2"7"0,-2 5 0,-1 6 0,1-5 0,2-1 0,6-7 0,5 1 0,-3-7 0,1-4 0,0-6 0,8-2 0,1-4 0,1 0 0,2 0 0,-6-1 0,5-2 0,-9-4 0,0-8 0,-3 1 0,-2-9 0,-4 0 0,-2-9 0,-2 0 0,-1-4 0,0 3 0,0 4 0,0 3 0,8 12 0,2 2 0</inkml:trace>
  <inkml:trace contextRef="#ctx0" brushRef="#br0" timeOffset="3384">2461 168 24575,'15'30'0,"-6"-1"0,-7 4 0,-2 0 0,0-2 0,0 1 0,0-3 0,0 0 0,0-2 0,0-4 0,0-5 0,0-9 0,0-14 0,0-10 0,0-5 0,0-7 0,4-2 0,2-1 0,2 3 0,1 6 0,2-1 0,3 7 0,3 3 0,10 6 0,4 2 0,7-2 0,-2 2 0,-6 4 0,3 4 0,-5 1 0</inkml:trace>
</inkml:ink>
</file>

<file path=word/ink/ink5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2T23:00:57.1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9 158 24575,'-5'68'0,"1"-6"0,4-18 0,0 1 0,0 5 0,0-1 0,0-8 0,3-1 0,0-10 0,5-8 0,1-4 0,3-3 0,6-1 0,0-4 0,-1-4 0,1-4 0,0 1 0,-5-2 0,-1-1 0,-2 0 0,-1 0 0,-1-1 0,-3-2 0,0 1 0,-2-4 0,10-8 0,6-4 0</inkml:trace>
  <inkml:trace contextRef="#ctx0" brushRef="#br0" timeOffset="160">363 457 24575,'-30'44'0,"7"-2"0,23-1 0,0-1 0,0 1 0,0-6 0,0-5 0,0-11 0,0-4 0,0-16 0,0-9 0,0-13 0,0-7 0,0-4 0,0-4 0,1 4 0,2 4 0,6 5 0,5 4 0,0 7 0,1 9 0,-2 0 0,2-1 0,5 2 0,-3 4 0,6 0 0,-3 0 0,4 8 0,-3 3 0,2 10 0,-2 5 0,-2 1 0,-4 2 0,-2 1 0,-4-4 0,-2 1 0,-1-10 0,-2-1 0,-4-7 0,0 0 0,-8-5 0,-21 0 0,-13-4 0</inkml:trace>
  <inkml:trace contextRef="#ctx0" brushRef="#br0" timeOffset="435">266 634 24575,'43'-5'0,"3"1"0,10 4 0,-4-1 0,-2-2 0,-10-2 0,-11-4 0,-9 1 0,-5 3 0,-1-3 0,0 3 0</inkml:trace>
  <inkml:trace contextRef="#ctx0" brushRef="#br0" timeOffset="901">732 334 24575,'69'-5'0,"-2"1"0,-17 4 0,-6 0 0,-2 0 0,-13 0 0,-5 0 0,-9 0 0,-2-4 0,-8-1 0,-5-7 0,-5-2 0</inkml:trace>
  <inkml:trace contextRef="#ctx0" brushRef="#br0" timeOffset="1217">989 166 24575,'10'54'0,"-4"-10"0,-4-3 0,-2-9 0,0 1 0,0-9 0,1-2 0,1-10 0,-1 0 0,7 8 0,-3 4 0</inkml:trace>
  <inkml:trace contextRef="#ctx0" brushRef="#br0" timeOffset="3308">1297 35 24575,'44'15'0,"0"-6"0,-1-1 0,-2 4 0,-9 10 0,-5 10 0,-10 3 0,-3 4 0,-3-4 0,-2 0 0,-1-3 0,-2-2 0,-3-6 0,-3 3 0,0-6 0,0 3 0,0-5 0,0 2 0,0-6 0,0-4 0,-1 1 0,-5-3 0,-3 4 0,-6-7 0,-2 0 0,3-6 0,0 0 0,-1 0 0,1 0 0,4-5 0,4-4 0,4-6 0,2-8 0,1 1 0,2-7 0,5-1 0,4-5 0,6-1 0,0-2 0,-5-2 0,-5-1 0,-1 3 0,2 6 0,2 1 0,-2 5 0,2 10 0,-2 4 0,0 5 0,3-2 0,1 12 0,1 3 0</inkml:trace>
  <inkml:trace contextRef="#ctx0" brushRef="#br0" timeOffset="3901">1888 1 24575,'4'50'0,"0"4"0,-4-10 0,0 6 0,0 0 0,0-2 0,0-1 0,0-7 0,0-5 0,0-11 0,0-10 0,0-3 0,11-6 0,4-2 0,4-2 0,2-1 0,-5-1 0,1-2 0,-1-2 0,1-4 0,-3 1 0,-1 0 0,-4 2 0,4 2 0,0 4 0</inkml:trace>
  <inkml:trace contextRef="#ctx0" brushRef="#br0" timeOffset="4534">2452 334 24575,'-42'-49'0,"2"10"0,19 39 0,-2 11 0,2 7 0,0 10 0,4 4 0,4 1 0,4 0 0,4-2 0,5-2 0,0-8 0,0-1 0,15-7 0,6-1 0,7-6 0,4-3 0,-4-2 0,1-1 0,-5-1 0,-7-2 0,-3-5 0,-2-4 0,-2-2 0,-2 2 0,-3 0 0,3 7 0,-3 1 0</inkml:trace>
</inkml:ink>
</file>

<file path=word/ink/ink5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2T23:00:47.6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2382 450 24575,'68'-5'0,"-13"2"0,-8 2 0,-8 1 0,-6 0 0,-7 0 0,1 0 0,-4 0 0,8 0 0,4 0 0,3 0 0,3 0 0,-2 0 0,-7 0 0,-7 0 0,-7 0 0,-4 4 0,-5 1 0</inkml:trace>
  <inkml:trace contextRef="#ctx0" brushRef="#br0" timeOffset="416">2788 344 24575,'45'21'0,"-4"-7"0,-5-1 0,-4 2 0,-5 2 0,-7 4 0,-9-6 0,-5-1 0,-4 1 0,-2 0 0,-17 1 0,-9 2 0,-10-2 0,-8-5 0,5 3 0,7-8 0,8 5 0,12-2 0,-8 7 0,5 7 0</inkml:trace>
  <inkml:trace contextRef="#ctx0" brushRef="#br0" timeOffset="1525">106 160 24575,'-43'-10'0,"5"11"0,29 14 0,0 9 0,6 9 0,0-5 0,3 1 0,0-5 0,0-1 0,2-6 0,3-11 0,13-2 0,12-4 0,9 0 0,-6-2 0,-7-4 0,-7-4 0,-7-7 0,-3 0 0,-3 2 0,-3-1 0,-3 1 0,0 2 0,4 4 0,1 8 0,4 10 0,3 2 0,0 9 0,0-2 0,0-3 0,-1-2 0,4-5 0,-5-3 0,2-2 0,-2 2 0,3 4 0,0 5 0</inkml:trace>
  <inkml:trace contextRef="#ctx0" brushRef="#br0" timeOffset="2166">556 265 24575,'-88'-22'0,"35"22"0,36 18 0,17 11 0,0-2 0,0-4 0,0-5 0,0-6 0,8-7 0,7-2 0,2-2 0,3-1 0,-2-4 0,-3-1 0,-3-14 0,-3-5 0,-4-8 0,-2-3 0,-2-2 0,-1-4 0,0 5 0,0 1 0,0 1 0,0 4 0,0 9 0,0 6 0,0 4 0,1 20 0,2 11 0,2 10 0,4 11 0,-1 2 0,1 1 0,-2 1 0,2-6 0,-1-5 0,6-5 0,-6-8 0,1-4 0,-3-5 0,0 0 0,10 13 0,-2 4 0</inkml:trace>
  <inkml:trace contextRef="#ctx0" brushRef="#br0" timeOffset="2584">768 222 24575,'-10'36'0,"2"-2"0,8-7 0,4-1 0,2 0 0,5-7 0,1-4 0,2-8 0,-2-4 0,0-2 0,-3-1 0,-1-2 0,1-4 0,-4-5 0,-2-10 0,-2-3 0,-1-3 0,0-1 0,0 4 0,0 4 0,0 2 0,0 2 0,0 4 0,0 0 0,16-1 0,3 0 0</inkml:trace>
  <inkml:trace contextRef="#ctx0" brushRef="#br0" timeOffset="2907">1102 185 24575,'0'30'0,"0"-6"0,0 9 0,0-6 0,0-4 0,0 0 0,0-2 0,0-7 0,0 3 0,8 4 0,2 2 0</inkml:trace>
  <inkml:trace contextRef="#ctx0" brushRef="#br0" timeOffset="3241">1306 54 24575,'10'52'0,"-4"-8"0,-4-6 0,-2-2 0,0 3 0,0-7 0,0 3 0,0-5 0,0-5 0,0-4 0,0-7 0,0-2 0,-8-6 0,-2-2 0</inkml:trace>
  <inkml:trace contextRef="#ctx0" brushRef="#br0" timeOffset="3476">1254 247 24575,'77'-5'0,"-13"1"0,-55 28 0,0 5 0</inkml:trace>
  <inkml:trace contextRef="#ctx0" brushRef="#br0" timeOffset="4002">786 441 24575,'19'67'0,"-7"-14"0,-8-15 0,-4-6 0,0 1 0,0-3 0,0-4 0,0-2 0,1-7 0,2-2 0,-2-2 0,2-7 0,2-2 0,7 15 0,7 1 0</inkml:trace>
  <inkml:trace contextRef="#ctx0" brushRef="#br0" timeOffset="4575">1156 670 24575,'-41'-44'0,"3"3"0,11 35 0,2 0 0,1 6 0,4 0 0,5 0 0,2 9 0,4 6 0,4 5 0,2 7 0,3-1 0,0 1 0,0-6 0,3-3 0,11-2 0,10-7 0,6-3 0,8-6 0,-9 0 0,-3 0 0,-2-8 0,-4-7 0,-6-4 0,-5-7 0,-6 5 0,0-2 0,-2 3 0,-1 6 0,4 6 0,0 7 0,1 5 0,3 9 0,-2 8 0,-1 2 0,1-2 0,0-5 0,3-8 0,-1 3 0,1-5 0,0 0 0,12 6 0,2 2 0</inkml:trace>
  <inkml:trace contextRef="#ctx0" brushRef="#br0" timeOffset="5092">1341 460 24575,'-5'65'0,"1"-3"0,4-30 0,0-1 0,0-2 0,0 1 0,0-4 0,1-2 0,2-10 0,7-2 0,8-6 0,0-2 0,6-4 0,-2 0 0,2 0 0,2-1 0,-5-2 0,1-7 0,-11-8 0,0 1 0,-5-4 0,-2 4 0,-4-4 0,-9 11 0,-6-4 0,-8 5 0,-7 0 0,1 4 0,3 2 0,6 2 0,2 1 0,7 0 0,2 4 0,9 5 0,5 5 0</inkml:trace>
  <inkml:trace contextRef="#ctx0" brushRef="#br0" timeOffset="5582">1747 556 24575,'-54'12'0,"11"9"0,43 5 0,1 0 0,2-3 0,6-5 0,5-3 0,2-3 0,-1-9 0,-3-1 0,-3-2 0,0 0 0,0 0 0,-4-4 0,-2-5 0,-2-6 0,-1-3 0,0-4 0,0 4 0,0 0 0,0 3 0,0 2 0,0 4 0,0 1 0,4-9 0,1-2 0</inkml:trace>
  <inkml:trace contextRef="#ctx0" brushRef="#br0" timeOffset="5999">1835 495 24575,'-5'73'0,"2"-17"0,10-24 0,5-6 0,10-6 0,5-3 0,4-4 0,-1-7 0,2-2 0,-3-4 0,-2-1 0,-4-2 0,-7-7 0,-1-7 0,-8-3 0,-4-1 0,-3-2 0,0 5 0,-7-3 0,-5 3 0,-1 3 0,-2 9 0,-7-5 0,-6 1 0</inkml:trace>
  <inkml:trace contextRef="#ctx0" brushRef="#br0" timeOffset="6424">2153 529 24575,'24'77'0,"-4"-10"0,-20-46 0,0-2 0,0-4 0,0-2 0,0-4 0,0-12 0,0-3 0,0-13 0,0-1 0,0 2 0,0 0 0,7-1 0,1 4 0,6 0 0,-2 7 0,7-1 0,12-4 0,10-1 0</inkml:trace>
</inkml:ink>
</file>

<file path=word/ink/ink5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2T23:00:45.1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24575,'0'60'0,"0"-2"0,0-16 0,0 2 0,0 3 0,0-6 0,0 0 0,0-9 0,0-5 0,3-9 0,0-6 0,4-2 0,-2-5 0,4-2 0,0-2 0,0-1 0,3 0 0,-1-1 0,4-2 0,1-1 0,2-2 0,4 1 0,-8 2 0,7 2 0,-6-2 0,-1 2 0,-5 1 0,0-4 0,0 0 0</inkml:trace>
  <inkml:trace contextRef="#ctx0" brushRef="#br0" timeOffset="690">451 230 24575,'-10'45'0,"3"-5"0,7-7 0,-3-1 0,0 3 0,-8 0 0,-1-3 0,-1-3 0,-1-5 0,4-9 0,1-7 0,0-5 0,8-3 0,1-9 0,6-9 0,5-8 0,1-6 0,2-5 0,-2-1 0,1 0 0,-1 6 0,-2-2 0,5 7 0,-7 2 0,1 13 0,-2 1 0,1 5 0,1 2 0,0 4 0,-3 7 0,0 8 0,1 1 0,5 10 0,-3-2 0,3-1 0,1 7 0,-1-1 0,-2-3 0,-4 1 0,2-7 0,-2 1 0,1-6 0,-1-3 0,-2-3 0,-4 0 0,-8 8 0,-2 1 0</inkml:trace>
  <inkml:trace contextRef="#ctx0" brushRef="#br0" timeOffset="967">424 486 24575,'82'-30'0,"-10"7"0,-51 23 0,7 0 0</inkml:trace>
</inkml:ink>
</file>

<file path=word/ink/ink5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6:21.052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11 160 24575,'-6'72'0,"3"-15"0,1-17 0,2-8 0,0-2 0,0-2 0,4-6 0,-1-8 0,10-7 0,2-4 0,1-2 0,5-1 0,4 0 0,10 0 0,-2-1 0,2-2 0,-8-7 0,-5-4 0,-7-1 0,-8 1 0,-2 1 0,-5-5 0,0 4 0,0-4 0,-5 2 0,-2-2 0,-1 3 0,1 5 0,-8-1 0,4 0 0</inkml:trace>
  <inkml:trace contextRef="#ctx0" brushRef="#br0" timeOffset="1733">371 202 24575,'35'87'0,"-14"-17"0,-14-20 0,-7-15 0,0-4 0,0-7 0,0-7 0,0-10 0,0-9 0,0 0 0,0-18 0,0-4 0,2-9 0,1-3 0,3 6 0,5 5 0,-2 8 0,-2 2 0,2 4 0,-2 0 0,3 5 0,0 3 0,1 2 0,-5 13 0,-3 6 0,2 10 0,-1 4 0,-1-1 0,-3 0 0,4-2 0,-1-5 0,1-6 0,-4 0 0,19-29 0,4-8 0</inkml:trace>
  <inkml:trace contextRef="#ctx0" brushRef="#br0" timeOffset="1734">762 234 24575,'30'67'0,"-7"-11"0,-23-28 0,2-1 0,1 2 0,-2-4 0,3-3 0,-3-6 0,-1-2 0,-19-11 0,-4-5 0</inkml:trace>
  <inkml:trace contextRef="#ctx0" brushRef="#br0" timeOffset="1735">678 128 24575,'0'0'0</inkml:trace>
  <inkml:trace contextRef="#ctx0" brushRef="#br0" timeOffset="1736">1006 1 24575,'17'83'0,"-2"-7"0,-15-34 0,0 0 0,0 1 0,0-1 0,0 0 0,0-5 0,0-6 0,0 0 0,0-6 0,-10-15 0,-2-6 0</inkml:trace>
  <inkml:trace contextRef="#ctx0" brushRef="#br0" timeOffset="1737">847 339 24575,'79'-41'0,"-16"8"0,-41 33 0,-7-1 0,-8-2 0,6-3 0,-3-5 0,3 5 0,17 2 0,4 4 0</inkml:trace>
  <inkml:trace contextRef="#ctx0" brushRef="#br0" timeOffset="1738">1397 202 24575,'-41'-35'0,"2"13"0,3 17 0,4 8 0,10 3 0,4 5 0,10 4 0,5 2 0,1-5 0,2-1 0,0 1 0,0 2 0,2-1 0,1-6 0,18-3 0,14-4 0,9 4 0,5-1 0,-7 6 0,-11-2 0,0 2 0,-6 2 0,-9 3 0,-5 0 0,-4 4 0,0-4 0,-3 4 0,-4 0 0,-2-3 0,-5-1 0,-18-2 0,-13-1 0,-11-5 0,0-3 0,3-2 0,4-1 0,5 0 0,9 0 0,7 0 0,7 0 0,7-4 0,3-3 0,-2-17 0,0-4 0</inkml:trace>
</inkml:ink>
</file>

<file path=word/ink/ink5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5:50.368"/>
    </inkml:context>
    <inkml:brush xml:id="br0">
      <inkml:brushProperty name="width" value="0.0499" units="cm"/>
      <inkml:brushProperty name="height" value="0.0499" units="cm"/>
    </inkml:brush>
  </inkml:definitions>
  <inkml:trace contextRef="#ctx0" brushRef="#br0">85 573 24575,'67'3'0,"-2"5"0,-19 13 0,10 1 0,19 3 0,-1 3 0,-7-2 0,-12-2 0,-11-2 0,-12-5 0,-5-6 0,-12-3 0,3-4 0,-3-1 0,-4-3 0,-1 0 0,-13 0 0,-37 0 0,-22 0 0</inkml:trace>
  <inkml:trace contextRef="#ctx0" brushRef="#br0" timeOffset="834">43 594 24575,'12'15'0,"-3"14"0,-9 6 0,0 3 0,0-7 0,0-6 0,0 0 0,0-10 0,0-9 0,0-19 0,0-19 0,-5 4 0,-2-4 0,-6 4 0,-1 0 0,5 2 0,5 5 0,-1-4 0,2 0 0,-1 4 0,4 3 0,0 1 0,5 0 0,2 3 0,4 3 0,3 0 0,-1 5 0,4 3 0,3 1 0,2 2 0,-2 0 0,-6 0 0,-3 0 0,4 0 0,-4 0 0,0 0 0,0 0 0,-1 0 0,-4-4 0,-1 1 0,-5-4 0,3 0 0,1-3 0,9-1 0,-2 0 0</inkml:trace>
  <inkml:trace contextRef="#ctx0" brushRef="#br0" timeOffset="3295">1356 436 24575,'-72'-33'0,"26"26"0,28 29 0,11 9 0,2 7 0,5-6 0,0 2 0,0-2 0,1-2 0,3-2 0,3-1 0,7-2 0,-5-9 0,5-1 0,-1-8 0,5-7 0,-5 0 0,-3 0 0,2-2 0,6-1 0,1-10 0,-5-5 0,23-23 0,3 1 0</inkml:trace>
  <inkml:trace contextRef="#ctx0" brushRef="#br0" timeOffset="3883">1620 171 24575,'23'68'0,"-9"-12"0,-8-5 0,-2 2 0,2 0 0,4 3 0,1-8 0,-1-5 0,-4-10 0,-2-9 0,2-25 0,-5-7 0,8-28 0,-2-3 0,1 6 0,0 1 0,4 4 0,-1 0 0,2 10 0,-2 7 0,-4 8 0,0-1 0,-1 4 0,1 4 0,2 15 0,-2 9 0,-1 5 0,1-1 0,-5-7 0,2-3 0,-3-6 0,-1-5 0,1-4 0,3 0 0,16 0 0,8 3 0</inkml:trace>
  <inkml:trace contextRef="#ctx0" brushRef="#br0" timeOffset="4149">2149 319 24575,'17'79'0,"-2"-13"0,-15-38 0,0-9 0,0-2 0,0-4 0,0-2 0,0-1 0,-5-4 0,-25-1 0,-9-5 0</inkml:trace>
  <inkml:trace contextRef="#ctx0" brushRef="#br0" timeOffset="4334">1970 85 24575,'0'0'0</inkml:trace>
  <inkml:trace contextRef="#ctx0" brushRef="#br0" timeOffset="4635">2329 85 24575,'17'69'0,"-6"-9"0,-7-3 0,-4-4 0,0-4 0,0 4 0,0-8 0,0-3 0,0-7 0,0-10 0,1-6 0,2-12 0,3-2 0,14-10 0,2-1 0</inkml:trace>
  <inkml:trace contextRef="#ctx0" brushRef="#br0" timeOffset="5274">2826 413 24575,'-43'-53'0,"-6"11"0,11 42 0,-1 9 0,7 5 0,9 10 0,1 4 0,13 2 0,2-2 0,5 1 0,2-4 0,2-6 0,5-9 0,14 0 0,14-7 0,2 1 0,2-4 0,-10-1 0,-1-3 0,-9-5 0,-5-13 0,-2-2 0,-1-15 0,-2-1 0,-2-6 0,-2-4 0,-5-3 0,0-1 0,0 8 0,3 10 0,1 12 0,-1 6 0,-3 29 0,0 13 0,2 19 0,1 13 0,-1 1 0,5-4 0,1-6 0,2-5 0,-4-10 0,-3-11 0,0-5 0,0-5 0,3-1 0,14 1 0,3 0 0</inkml:trace>
  <inkml:trace contextRef="#ctx0" brushRef="#br0" timeOffset="5649">3387 0 24575,'6'59'0,"-3"-2"0,-3 1 0,-3 2 0,1 0 0,-5-3 0,4-4 0,0-14 0,2-2 0,1-12 0,0-9 0,0-5 0,14-8 0,3 2 0</inkml:trace>
  <inkml:trace contextRef="#ctx0" brushRef="#br0" timeOffset="6250">3874 445 24575,'-54'-75'0,"0"14"0,11 53 0,2 4 0,6 4 0,14 2 0,0 5 0,10 13 0,0 12 0,6 2 0,5-2 0,0-4 0,0 0 0,3-9 0,8-1 0,9-10 0,18-5 0,2-1 0,10-2 0,-5-4 0,0-7 0,-15-3 0,-9-14 0,-7 6 0,-3 1 0,-5 4 0,-3 7 0,3 4 0,-5 7 0,3 9 0,2 5 0,1 2 0,2 2 0,2-5 0,-4 0 0,0-3 0,0-5 0,3-3 0,1-2 0,4 4 0,2 1 0</inkml:trace>
  <inkml:trace contextRef="#ctx0" brushRef="#br0" timeOffset="6758">4076 127 24575,'0'25'0,"0"8"0,0 16 0,0-2 0,0-1 0,0 0 0,0-3 0,5-7 0,2-8 0,10-7 0,5-3 0,7-4 0,3-10 0,2-1 0,8-3 0,-5 0 0,5 0 0,-11-3 0,-3-1 0,-11-12 0,-6-2 0,-2-11 0,-5 0 0,-1-2 0,-3 6 0,-8-2 0,-9 6 0,-14 2 0,-15 8 0,-3 2 0,3 2 0,6 2 0,8 5 0,7 4 0,11 6 0,0 3 0,4 18 0,-7-4 0</inkml:trace>
  <inkml:trace contextRef="#ctx0" brushRef="#br0" timeOffset="7241">4795 297 24575,'-62'4'0,"0"0"0,-12 14 0,49 4 0,25 3 0,0-4 0,0-4 0,5-2 0,2-8 0,11-3 0,3-4 0,6 0 0,-2 0 0,-5 0 0,-6 0 0,-2-4 0,-7-13 0,-1-4 0,-3-8 0,-1 7 0,1 2 0,3 3 0,1 4 0,9-1 0,14-7 0,15-2 0</inkml:trace>
  <inkml:trace contextRef="#ctx0" brushRef="#br0" timeOffset="7680">5006 192 24575,'0'55'0,"0"-9"0,3-11 0,4-6 0,3-4 0,8-3 0,1-9 0,-5-3 0,0-6 0,-3 0 0,-1-4 0,0-4 0,-3-3 0,-3-12 0,-4-6 0,0-3 0,0 0 0,0 3 0,0 7 0,0 3 0,0 4 0,0 1 0,0-1 0,14 1 0,4-1 0</inkml:trace>
  <inkml:trace contextRef="#ctx0" brushRef="#br0" timeOffset="8021">5165 212 24575,'41'48'0,"-8"-2"0,-33-7 0,0-4 0,0-7 0,5 1 0,2-8 0,-2-6 0,-2-8 0,3-4 0,-5-3 0,4-16 0,2-6 0,7-10 0,4 5 0,10 2 0,-1 5 0,1 6 0,0 1 0,-6 10 0,-8 13 0,-10 8 0</inkml:trace>
  <inkml:trace contextRef="#ctx0" brushRef="#br0" timeOffset="8774">858 1218 24575,'29'55'0,"-11"-9"0,-12-9 0,-6-9 0,0 3 0,0-13 0,-5-1 0,-1-6 0</inkml:trace>
  <inkml:trace contextRef="#ctx0" brushRef="#br0" timeOffset="8992">879 1038 24575,'0'0'0</inkml:trace>
  <inkml:trace contextRef="#ctx0" brushRef="#br0" timeOffset="9500">1196 1197 24575,'12'76'0,"-5"-20"0,-5-15 0,-2-16 0,0-2 0,0-5 0,0-6 0,0-5 0,0-9 0,5-18 0,1-10 0,5-16 0,-4 4 0,0 3 0,1 7 0,6 8 0,-2 10 0,2 3 0,-1 7 0,1 1 0,-1 3 0,5 3 0,-5 12 0,1 6 0,-1 2 0,1-2 0,-3-1 0,4-2 0,2 0 0,4-8 0,-4-1 0,22 0 0,-5 3 0</inkml:trace>
  <inkml:trace contextRef="#ctx0" brushRef="#br0" timeOffset="10091">2075 1260 24575,'-60'-62'0,"3"12"0,24 40 0,5 6 0,11 6 0,6 9 0,5 7 0,6 20 0,0 1 0,0-5 0,0-9 0,0-3 0,17-10 0,4-5 0,8-4 0,-4-3 0,2-3 0,-6-4 0,-6-6 0,-8-12 0,-4 4 0,0 0 0,-2 1 0,-1 6 0,0 0 0,2 19 0,1 9 0,7 5 0,4 5 0,9-3 0,2-3 0,5-3 0,6-4 0,-12-2 0,1-2 0,4 3 0,4-4 0</inkml:trace>
  <inkml:trace contextRef="#ctx0" brushRef="#br0" timeOffset="10719">2477 1249 24575,'-59'-34'0,"12"9"0,47 57 0,0 3 0,0-3 0,0-4 0,0-6 0,5-6 0,5-10 0,8-3 0,-2-3 0,2-3 0,-3-9 0,0-9 0,-1-4 0,-7-3 0,-3-10 0,0 3 0,-3-4 0,-1 4 0,0 3 0,0 1 0,0 1 0,0 9 0,0 6 0,0 8 0,0 9 0,0 13 0,0 17 0,6 10 0,5 4 0,0 0 0,7-3 0,1-2 0,5-3 0,-1-7 0,1-10 0,-2-4 0,-5-7 0,-1-4 0,-6-2 0,1-3 0,4 4 0,2 0 0</inkml:trace>
  <inkml:trace contextRef="#ctx0" brushRef="#br0" timeOffset="11135">2879 1133 24575,'-6'54'0,"2"-11"0,4-11 0,4-11 0,3 1 0,-1-10 0,1-1 0,1-5 0,7-6 0,-4 0 0,5-9 0,-7-4 0,-2-10 0,-3 2 0,-3-6 0,-1 6 0,3-6 0,1 2 0,1 4 0,-2 3 0,2 5 0,2-1 0,7 7 0,12-7 0,13 2 0</inkml:trace>
  <inkml:trace contextRef="#ctx0" brushRef="#br0" timeOffset="11459">3281 985 24575,'-12'75'0,"5"-12"0,2-11 0,1-9 0,1-2 0,3-3 0,0-6 0,0-7 0,0-3 0,0-5 0,0-2 0</inkml:trace>
  <inkml:trace contextRef="#ctx0" brushRef="#br0" timeOffset="11813">3536 879 24575,'-6'74'0,"2"-4"0,4-34 0,0 1 0,0 9 0,0-3 0,0-5 0,0 4 0,0-4 0,0-5 0,0-1 0,0-14 0,0-1 0,-14-20 0,-4 0 0</inkml:trace>
  <inkml:trace contextRef="#ctx0" brushRef="#br0" timeOffset="12063">3419 1122 24575,'0'0'0</inkml:trace>
  <inkml:trace contextRef="#ctx0" brushRef="#br0" timeOffset="14087">3514 1143 24575,'48'-17'0,"4"3"0,-12 14 0,1 0 0,-3 0 0,-4 0 0,-6 0 0,-10 0 0,-8 0 0,-1 0 0,-13 0 0,-8 0 0,-18 0 0,-6 0 0,-1 0 0,5 0 0,-1 0 0,8 0 0,2 0 0,5 0 0,7 0 0,3 0 0,1 0 0,-3 0 0,-1 0 0,1 0 0,-1 0 0,1 0 0,-1 0 0,0 0 0,1 0 0,-1 0 0,1 0 0,4 4 0,-13 7 0,1 5 0</inkml:trace>
</inkml:ink>
</file>

<file path=word/ink/ink6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03:09.3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176 126 24575,'54'66'0,"-20"-14"0,-16-14 0,-3-10 0,2-2 0,6-2 0,-2-3 0,4-11 0,-10 2 0,-1-6 0,-3-2 0,-2-1 0,-1-1 0,-2 1 0,-3 2 0,-22 11 0,-6 3 0</inkml:trace>
  <inkml:trace contextRef="#ctx0" brushRef="#br0" timeOffset="775">27 177 24575,'-5'18'0,"2"4"0,2 1 0,-2-2 0,0 0 0,-1-4 0,2-2 0,1-2 0,-3-12 0,4-6 0,0-17 0,0-7 0,1-4 0,2 1 0,0-2 0,3 1 0,3 3 0,0 1 0,4 1 0,0 10 0,17-1 0,11 10 0,-8 2 0,17 7 0,-20 4 0,-1 2 0,-3 1 0,-6-1 0,-2-2 0,-3-4 0,-3 0 0,-3 0 0</inkml:trace>
</inkml:ink>
</file>

<file path=word/ink/ink6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2:59.338"/>
    </inkml:context>
    <inkml:brush xml:id="br0">
      <inkml:brushProperty name="width" value="0.0998" units="cm"/>
      <inkml:brushProperty name="height" value="0.0998" units="cm"/>
      <inkml:brushProperty name="color" value="#004F8B"/>
    </inkml:brush>
  </inkml:definitions>
  <inkml:trace contextRef="#ctx0" brushRef="#br0">1 0 24575,'41'29'0,"-8"1"0,-33 16 0,0-4 0,0-3 0,0 3 0,0-7 0,0 2 0,0-12 0,0-2 0,0-5 0,0-3 0,0-4 0,4-5 0,2-1 0,5-1 0,0-3 0,-1 3 0,2-3 0,2-1 0,5 0 0,9 0 0,1 0 0,10 0 0,4 0 0,2 0 0,5 0 0,-4 0 0,-3 0 0,-8 0 0,-9 0 0,-1-10 0,-3-1 0</inkml:trace>
  <inkml:trace contextRef="#ctx0" brushRef="#br0" timeOffset="635">889 319 24575,'-47'17'0,"0"1"0,-10 10 0,41-10 0,23-1 0,14 1 0,14 3 0,15-3 0,6-1 0,-5 0 0,-6 1 0,-9 2 0,-15-3 0,-3 0 0,-15 0 0,1 0 0,-4 0 0,-5-1 0,-9-6 0,-13 0 0,-19-3 0,-5-3 0,2-4 0,9 0 0,8 0 0,10 0 0,25-4 0,4-2 0</inkml:trace>
</inkml:ink>
</file>

<file path=word/ink/ink6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2:57.614"/>
    </inkml:context>
    <inkml:brush xml:id="br0">
      <inkml:brushProperty name="width" value="0.0998" units="cm"/>
      <inkml:brushProperty name="height" value="0.0998" units="cm"/>
      <inkml:brushProperty name="color" value="#004F8B"/>
    </inkml:brush>
  </inkml:definitions>
  <inkml:trace contextRef="#ctx0" brushRef="#br0">81 1 24575,'-52'50'0,"24"24"0,32 10 0,11-17 0,6-14 0,-4-10 0,1-4 0,-3-15 0,-4-3 0,-2-9 0,-2 5 0,-2-7 0,-5-3 0,5 0 0,-3-1 0,6-3 0,4-2 0,2-1 0,4 0 0,1-1 0,-5-2 0,5 0 0,-2-4 0,4 5 0,4-2 0,16-20 0,9-6 0</inkml:trace>
  <inkml:trace contextRef="#ctx0" brushRef="#br0" timeOffset="581">715 234 24575,'-84'-29'0,"17"15"0,18 28 0,10 18 0,1 6 0,10 1 0,6-4 0,15-7 0,6-7 0,11-7 0,27-5 0,23-2 0,7-5 0,0 2 0,-12 0 0,-16 0 0,-9 5 0,-12 2 0,-3 3 0,-4 4 0,-5 2 0,-3-3 0,-2 0 0,-1 0 0,0 0 0,0 0 0,-3 3 0,-8-2 0,-2-7 0,-11-4 0,1-5 0,7-2 0,1 0 0</inkml:trace>
</inkml:ink>
</file>

<file path=word/ink/ink6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4:45.092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11 225 24575,'-6'53'0,"3"-7"0,2 1 0,1-5 0,0 1 0,0-4 0,0-7 0,0-7 0,0-8 0,0-3 0,0-16 0,0-10 0,0-19 0,0-8 0,0 1 0,0-1 0,0 3 0,0 1 0,2 5 0,5 13 0,1 1 0,10 6 0,-1 4 0,5 2 0,5 3 0,4 1 0,1 6 0,3 5 0,1 11 0,-4 6 0,-4 6 0,-11-2 0,-5-4 0,-5 4 0,-4-11 0,0 0 0,-2-2 0,-24 12 0,-7 2 0</inkml:trace>
  <inkml:trace contextRef="#ctx0" brushRef="#br0" timeOffset="528">646 424 24575,'-65'-19'0,"27"26"0,25 20 0,13 16 0,0-11 0,0-7 0,4-7 0,4-4 0,6-7 0,3-4 0,-5-1 0,-1-2 0,-4-3 0,0-4 0,-3-8 0,-4-10 0,0-1 0,0 2 0,0 5 0,0-2 0,0 3 0,0 0 0,-9 8 0,-3 5 0</inkml:trace>
  <inkml:trace contextRef="#ctx0" brushRef="#br0" timeOffset="1087">1355 435 24575,'-99'-12'0,"16"13"0,72 17 0,3 7 0,8 11 0,0 5 0,0 5 0,0-5 0,0-6 0,1-1 0,3-6 0,17-9 0,14-15 0,10-3 0,8-1 0,-4-11 0,-6-6 0,-8-8 0,-9-21 0,1-3 0</inkml:trace>
  <inkml:trace contextRef="#ctx0" brushRef="#br0" timeOffset="1667">1503 172 24575,'36'60'0,"-15"-7"0,-14-7 0,-7-4 0,0 3 0,0-3 0,0 0 0,0-10 0,0 0 0,0-11 0,0 3 0,5-17 0,-3-4 0,5-13 0,0-15 0,4-10 0,-2-3 0,-2 3 0,4 1 0,-1 9 0,6 8 0,5 7 0,6 6 0,5 1 0,-1 2 0,5 1 0,-5 15 0,-2 10 0,-4 9 0,-3 8 0,-6-1 0,-2-2 0,-2-6 0,-1-12 0,-10-7 0,-2-14 0</inkml:trace>
  <inkml:trace contextRef="#ctx0" brushRef="#br0" timeOffset="1957">2107 382 24575,'23'71'0,"-9"-18"0,-9-19 0,-5-12 0,0-3 0,0-1 0,-5-12 0,-1-7 0</inkml:trace>
  <inkml:trace contextRef="#ctx0" brushRef="#br0" timeOffset="2155">2138 1 24575,'0'0'0</inkml:trace>
  <inkml:trace contextRef="#ctx0" brushRef="#br0" timeOffset="2475">2340 86 24575,'2'51'0,"1"-1"0,1 28 0,-3-15 0,-1-6 0,5-4 0,2 0 0,5-9 0,-2-1 0,3-9 0,-6-13 0,3-2 0,0-12 0,1 12 0,-1 3 0</inkml:trace>
  <inkml:trace contextRef="#ctx0" brushRef="#br0" timeOffset="3168">2900 467 24575,'-61'1'0,"-1"1"0,-12 12 0,49 10 0,25 5 0,0-5 0,0-6 0,5-7 0,2-8 0,11-2 0,3-1 0,7 0 0,0 0 0,5-3 0,-1-8 0,-5-3 0,-13-14 0,-1 0 0,-10-4 0,1-3 0,-4-1 0,0 1 0,0 3 0,0-3 0,0 0 0,0-3 0,0 6 0,0 1 0,0 9 0,0 4 0,0 7 0,0 15 0,0 10 0,0 21 0,0 11 0,0 10 0,0 4 0,0-3 0,0-4 0,0-4 0,5-10 0,2-4 0,2-1 0,2-9 0,-5-6 0,-3-12 0,-25 14 0,-8 7 0</inkml:trace>
  <inkml:trace contextRef="#ctx0" brushRef="#br0" timeOffset="4023">826 1218 24575,'35'64'0,"-5"-5"0,-27-9 0,1-10 0,6-2 0,-1-8 0,5-6 0,-2-11 0,-2-6 0,1-4 0,-1-3 0,1 0 0,-1 0 0,-4-11 0,-2-6 0,1-8 0,-2-7 0,2 4 0,-2 0 0,-2 9 0,9 4 0,-3 11 0,-2 12 0,1 10 0,-3 14 0,4-1 0,7 5 0,4-5 0,7-2 0,5-8 0,5-7 0,4-7 0,-4-4 0,-5-1 0,-9-2 0,-4-12 0,-7-9 0,-1-5 0,-1-9 0,-4-1 0,-4 5 0,0-2 0,0 8 0,0-3 0,0 3 0,5 2 0,2 5 0,21-7 0,6 3 0</inkml:trace>
  <inkml:trace contextRef="#ctx0" brushRef="#br0" timeOffset="4473">1948 1302 24575,'-51'-23'0,"0"-1"0,-23-4 0,32 19 0,18 9 0,5 0 0,1 0 0,5 20 0,-1 11 0,7 13 0,4 9 0,1-6 0,2-5 0,0-7 0,0-10 0,4-6 0,7-12 0,1-2 0,23-6 0,-4-3 0,-2-10 0,-8-7 0,-5-7 0,-5-1 0,-5 0 0,-3 1 0,2-2 0,-2 6 0,15 4 0,0 4 0</inkml:trace>
  <inkml:trace contextRef="#ctx0" brushRef="#br0" timeOffset="4893">2117 1199 24575,'18'97'0,"-8"-23"0,-6-31 0,-4-12 0,0-11 0,0-2 0,0-5 0,0-17 0,0-4 0,0-17 0,0-2 0,0-4 0,1-8 0,3 0 0,6 0 0,8 7 0,7 5 0,3 3 0,12-13 0,3-2 0</inkml:trace>
  <inkml:trace contextRef="#ctx0" brushRef="#br0" timeOffset="5472">2542 1040 24575,'-6'57'0,"2"-4"0,3-13 0,1 3 0,0-3 0,0 2 0,1-8 0,3-2 0,-1-12 0,8-3 0,1-8 0,5-6 0,-5-2 0,-5-1 0,0 0 0,4 0 0,-1-2 0,1-5 0,-4-13 0,0-12 0,0-2 0,4 2 0,-1-1 0,1 5 0,-4 5 0,0 12 0,0 5 0,3 3 0,1 6 0,-2 10 0,-1 12 0,1 2 0,-2 8 0,7-3 0,4-4 0,5-3 0,2-8 0,7-6 0,3-7 0,3-3 0,7-1 0,-5-1 0,-1-3 0,-14-7 0,-4-6 0,7-27 0,1-6 0</inkml:trace>
  <inkml:trace contextRef="#ctx0" brushRef="#br0" timeOffset="5915">3176 1292 24575,'-4'-92'0,"-7"43"0,0 42 0,0 28 0,5-1 0,6-3 0,6 0 0,5-3 0,8-3 0,5-1 0,0 1 0,-7-4 0,1 6 0,-7 1 0,0 2 0,-7 2 0,-1 0 0,-3 6 0,0-1 0,0-2 0,0-1 0,0-3 0,-1-1 0,-2-6 0,-13-4 0,-8-2 0,-10-3 0,-5-1 0,4 0 0,3 0 0,14-5 0,-1-20 0,8-9 0</inkml:trace>
</inkml:ink>
</file>

<file path=word/ink/ink6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4:41.042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95 424 24575,'59'-29'0,"-1"0"0,2 0 0,-3 4 0,21 4 0,-4-5 0,-10-6 0,-15 1 0,-10 3 0,-9 2 0,-1 5 0,-5 0 0,5 0 0,1 3 0,2 1 0,0 4 0,-11-1 0,-7 2 0,-9 1 0</inkml:trace>
  <inkml:trace contextRef="#ctx0" brushRef="#br0" timeOffset="664">95 213 24575,'-23'77'0,"-1"-6"0,17-29 0,-2-5 0,-2-5 0,2-7 0,2-7 0,2-3 0,5-4 0,1-1 0,3 1 0,2-5 0,11-1 0,1-5 0,1 0 0,-5 0 0,-1 0 0,5 0 0,-6 0 0,3 0 0,-2 0 0,1 0 0,-3 0 0,3 0 0,-5 0 0,-2 0 0,0 0 0,8-5 0,2-1 0</inkml:trace>
</inkml:ink>
</file>

<file path=word/ink/ink6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3:07.789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0 0 24575,'46'11'0,"-7"13"0,13 8 0,11 14 0,18 8 0,-37-23 0,0 2 0,-1-2 0,-1 0 0,29 29 0,-30-31 0,2 1 0,6 3 0,1 1 0,1-2 0,2 0 0,6 7 0,2 0 0,-4 0 0,-2 1 0,-2 4 0,0 0 0,7 0 0,4-1 0,8-1 0,0 1 0,-6 2 0,-2 1 0,-8-3 0,1-1 0,5 6 0,4-1-135,8 2 1,0 1 0,-8 1-1,-2 0 135,-4 2 0,0 0 0,9-1 0,4 0 0,6 4 0,0 1 0,-7-5 0,-3-1 0,-9-1 0,0-1 0,10 1 0,4 0 0,5 0 0,1-1 0,-8-6 0,-5 1 0,-13-3 0,-2-1 0,13-1 0,2-2 0,4 2 0,-1 0 0,-4-2 0,-4-1 0,-10-5 0,-1 1 0,10 4 0,3 1 0,5 2 0,0 0 0,-4-1 0,-3 0 0,-7-1 0,-1 0 0,-2-3 0,0-1 0,-3-1 0,1 0 0,3-1 0,2-1 0,7 3 0,-1 1 0,-7-2 0,-4 1 0,-11-2 0,-1 1 0,5-2 0,0-1 0,1-1 0,0 0 0,6 1 0,2 0 0,-1-1 0,0 0 0,-2 0 0,-3 0 0,28 21 0,-4 5 269,-3-4 0,8 4-269,6-5 0,-3-1 0,-1 2 0,-13-7 0,-15 0 0,-7 1 0,-10-5 0,8-3 0,10-4 0,4-6 0,13 6 0,-4-4 0,-3 0 0,-8 5 0,-10-5 0,-9 4 0,-8-7 0,-8-3 0,-2-8 0,-7 0 0,-1-6 0,0-4 0,8 20 0,2-1 0</inkml:trace>
</inkml:ink>
</file>

<file path=word/ink/ink6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3:45.929"/>
    </inkml:context>
    <inkml:brush xml:id="br0">
      <inkml:brushProperty name="width" value="0.0499" units="cm"/>
      <inkml:brushProperty name="height" value="0.0499" units="cm"/>
      <inkml:brushProperty name="color" value="#008C3A"/>
    </inkml:brush>
  </inkml:definitions>
  <inkml:trace contextRef="#ctx0" brushRef="#br0">10 33 24575,'-6'89'0,"3"-18"0,5-20 0,8-8 0,2-14 0,9-4 0,-1-10 0,-6-1 0,1-7 0,-5-3 0,1-3 0,-1-1 0,1 0 0,-1 0 0,-4-5 0,-2-9 0,2-1 0,1-17 0,-2 6 0,-2-2 0,3 14 0,0 9 0,3 20 0,-2 10 0,3 2 0,-3-6 0,2-3 0,2-11 0,-1-2 0,1-5 0,0 0 0,-1 0 0,1 0 0,-5-11 0,-3-7 0,-2-7 0,-1-11 0,0-1 0,0-6 0,0 2 0,0 2 0,0 4 0,0 7 0,0 10 0,0 8 0,1 6 0,3 1 0,21-3 0,9 0 0</inkml:trace>
  <inkml:trace contextRef="#ctx0" brushRef="#br0" timeOffset="382">518 234 24575,'0'96'0,"0"-4"0,0-50 0,-1-1 0,-3-2 0,3-5 0,-2 1 0,1-11 0,2-6 0,-4-3 0,-3-4 0,-3-3 0,-19 1 0,-5 3 0</inkml:trace>
  <inkml:trace contextRef="#ctx0" brushRef="#br0" timeOffset="633">518 540 24575,'46'-12'0,"-7"5"0,-11 4 0,-7 3 0,-3 0 0,-5-4 0,2-1 0,-5-2 0,-3 2 0,1 5 0,-1 0 0,8-9 0,1-3 0</inkml:trace>
  <inkml:trace contextRef="#ctx0" brushRef="#br0" timeOffset="921">686 257 24575,'12'72'0,"-3"-5"0,-9-22 0,0-5 0,0 3 0,0-9 0,0-2 0,0-5 0,0-6 0,5 9 0,1 3 0</inkml:trace>
</inkml:ink>
</file>

<file path=word/ink/ink6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3:43.123"/>
    </inkml:context>
    <inkml:brush xml:id="br0">
      <inkml:brushProperty name="width" value="0.0499" units="cm"/>
      <inkml:brushProperty name="height" value="0.0499" units="cm"/>
      <inkml:brushProperty name="color" value="#008C3A"/>
    </inkml:brush>
  </inkml:definitions>
  <inkml:trace contextRef="#ctx0" brushRef="#br0">1757 85 24575,'-65'-47'0,"8"10"0,22 37 0,8 0 0,6 0 0,4 0 0,-3 4 0,-2 2 0</inkml:trace>
  <inkml:trace contextRef="#ctx0" brushRef="#br0" timeOffset="388">932 97 24575,'0'0'0</inkml:trace>
  <inkml:trace contextRef="#ctx0" brushRef="#br0" timeOffset="797">382 97 24575,'0'0'0</inkml:trace>
  <inkml:trace contextRef="#ctx0" brushRef="#br0" timeOffset="1168">1 107 24575,'0'0'0</inkml:trace>
</inkml:ink>
</file>

<file path=word/ink/ink6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3:49.271"/>
    </inkml:context>
    <inkml:brush xml:id="br0">
      <inkml:brushProperty name="width" value="0.0499" units="cm"/>
      <inkml:brushProperty name="height" value="0.0499" units="cm"/>
      <inkml:brushProperty name="color" value="#008C3A"/>
    </inkml:brush>
  </inkml:definitions>
  <inkml:trace contextRef="#ctx0" brushRef="#br0">1344 424 24575,'0'0'0</inkml:trace>
  <inkml:trace contextRef="#ctx0" brushRef="#br0" timeOffset="1095">43 1 24575,'-24'49'0,"5"2"0,19-13 0,1 8 0,3 4 0,5-12 0,5-2 0,2-7 0,-2-1 0,-2-5 0,2-6 0,-5-7 0,2 0 0,-3-6 0,6-1 0,-2-1 0,-6-7 0,-2-8 0,-4-5 0,4-6 0,-1 6 0,4 0 0,-3 8 0,1 0 0,-2 3 0,3 3 0,3 7 0,-1 8 0,3 3 0,3 14 0,5-3 0,13 3 0,3-8 0,4 1 0,2-12 0,-13-2 0,-3-4 0,-7-3 0,-5-1 0,1-3 0,-7-15 0,-4-9 0,-1-13 0,-2-1 0,-2-7 0,-1 4 0,2-1 0,-3 3 0,3 7 0,1 4 0,0 10 0,9 44 0,3 15 0</inkml:trace>
  <inkml:trace contextRef="#ctx0" brushRef="#br0" timeOffset="1458">625 331 24575,'17'60'0,"-3"-10"0,-14-18 0,0 0 0,0-4 0,0-3 0,0-4 0,0-8 0,0-6 0,0 0 0,-9-1 0,-17 3 0,-13-3 0</inkml:trace>
  <inkml:trace contextRef="#ctx0" brushRef="#br0" timeOffset="1691">594 572 24575,'50'-12'0,"1"1"0,12-4 0,-37 11 0,-15 4 0,14 4 0,3 2 0</inkml:trace>
  <inkml:trace contextRef="#ctx0" brushRef="#br0" timeOffset="2016">774 393 24575,'17'67'0,"-2"-1"0,-15-24 0,3 1 0,1 3 0,7-11 0,0-3 0,2-11 0,-3 0 0,6 2 0,0 5 0</inkml:trace>
</inkml:ink>
</file>

<file path=word/ink/ink6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3:48.459"/>
    </inkml:context>
    <inkml:brush xml:id="br0">
      <inkml:brushProperty name="width" value="0.0499" units="cm"/>
      <inkml:brushProperty name="height" value="0.0499" units="cm"/>
      <inkml:brushProperty name="color" value="#008C3A"/>
    </inkml:brush>
  </inkml:definitions>
  <inkml:trace contextRef="#ctx0" brushRef="#br0">1430 1 24575,'-90'5'0,"11"0"0,47-5 0,10 0 0,-17 0 0,5 0 0</inkml:trace>
  <inkml:trace contextRef="#ctx0" brushRef="#br0" timeOffset="366">625 86 24575,'-37'-12'0,"6"5"0,12 5 0,-2 2 0,2 0 0,-2 0 0,-1 0 0,1 0 0,0 0 0,-14 9 0,-4 3 0</inkml:trace>
  <inkml:trace contextRef="#ctx0" brushRef="#br0" timeOffset="622">0 180 24575,'0'0'0</inkml:trace>
</inkml:ink>
</file>

<file path=word/ink/ink6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2:00.502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1187 172 24575,'-6'77'0,"2"1"0,3 0 0,1 16 0,-5-3 0,-2 8 0,3-49 0,-1 1 0,-1 7 0,0 2 0,-1 6 0,0 2 0,-1 4 0,-2 1 0,-2 4 0,0 1 0,-1 4 0,0 2-222,-1-1 1,-1-1-1,1 2 1,-1-1 221,2 0 0,1 0 0,0 1 0,1 0 0,2 1 0,0 0 0,0 5 0,-1 1 0,3-5 0,0 1 0,2 2 0,1-1 0,2-5 0,0 0 0,2 3 0,-1 0 0,1 0 0,0 1 0,0 3 0,0 2 0,0 0 0,0-1 0,0-2 0,0-1 0,0 0 0,0 0 0,0-3 0,0-1 0,0 3 0,0-1 0,-1-2 0,-1-2 0,0 0 0,0-2 0,-4-1 0,-1-1 0,0-1 0,0 1 0,0 0 0,1 0 0,1 3 0,0 1 0,-1-1 0,1 0 0,1 0 0,1 0 0,0-2 0,1 0 0,0-4 0,1-2 0,0-4 0,1-2 54,-1 1 1,2-2-1,-2-3 1,2-1-55,-2 3 0,2 1 0,-1-6 0,0 1 0,0 0 0,0 1 0,0 0 0,0 1 0,0 0 0,0 1 0,-3-3 0,0-1 0,-3 0 0,1 0 0,2-3 0,-1-1 0,-1-3 0,-1 0 0,3-2 0,-1 0 222,1 0 1,-1 0 0,-5 42-223,2-1 0,2-6 0,2-5 0,-2-7 0,1-7 0,1-8 0,3-6 0,0-6 0,0-8 0,0-4 0,0-7 0,0 0 0,0-7 0,0 6 0,0-5 0,0-1 0,0 0 0,1-6 0,3 6 0,6-4 0,8-3 0,16-1 0,8-10 0,12 6 0,6-2 0,-3 2 0,-4 2 0,-5-2 0,-6-2 0,3 1 0,4-4 0,35 3 0,-34-5 0,2 0 0,-1 1 0,-1 1 0,38-1 0,4 1 0,7-4 0,-44 0 0,2 0 0,6 0 0,1 0 0,-6 0 0,-1 0 0,38 0 0,-35 0 0,2 0 0,7 0 0,0 0 0,-7 0 0,-2 0 0,-7 0 0,0 0 0,13-2 0,3 0 0,5 1 0,0-1 0,-5-2 0,-2-1 0,-11 2 0,1-1 0,10 2 0,2 0 0,0 0 0,0 0 0,-5 1 0,-1 1 0,-5 0 0,0 0 0,2 0 0,0 0 0,0 0 0,0 0 0,0 0 0,0 0 0,3 0 0,1 0 0,-2 0 0,-2 0 0,-5 0 0,-1 0 0,8 2 0,2 1 0,9 0 0,-1 1 0,-8 1 0,-3 1 0,34 5 0,-31-2 0,2 0 0,3-2 0,0 0 0,-4-1 0,-3 1 0,30 3 0,-39-6 0,2-2 0,6-1 0,1-2 0,-5 1 0,0 0 0,5 0 0,0 0 0,-6 0 0,-2 0 0,45 0 0,-40 0 0,2 0 0,8 0 0,0 0 0,-11 0 0,-2 0 0,28 0 0,-33 0 0,1 0 0,6 0 0,0 0 0,-1 0 0,-1 0 0,-4 0 0,-2 0 0,37 0 0,-16 0 0,22 6 0,-40-1 0,0 1 0,-3-3 0,0 1 0,41 6 0,-10-3 0,-10 0 0,10-2 0,7-5 0,5 0 0,-41 0 0,-1 0 0,33 0 0,-17 0 0,-9 0 0,-5 0 0,6 0 0,15 0 0,-3 0 0,11 0 0,-20 0 0,-9 0 0,-18 0 0,-10 0 0,-6 4 0,-5-1 0,-1 5 0,4-1 0,4-1 0,4 1 0,5-1 0,-2 1 0,6-2 0,1-5 0,-1 0 0,-6 0 0,-2 0 0,-4 0 0,-6 0 0,-2 0 0,-2 4 0,-2-1 0,1 1 0,-15-23 0,-3-5 0</inkml:trace>
  <inkml:trace contextRef="#ctx0" brushRef="#br0" timeOffset="2889">11143 88 24575,'-11'-36'0,"4"32"0,4 43 0,3 17 0,0 7 0,0 4 0,0 6 0,0 11 0,0 5 0,0-39 0,0 2 0,0-1 0,0 1 0,0 3 0,0 0 0,0 1 0,0 1 0,0 3 0,0 0 0,0-4 0,0-1 0,0 0 0,0 0 0,0-2 0,0 1 0,0-3 0,0 0 0,0 4 0,0 0 0,0 4 0,0-1 0,0-2 0,0 1 0,0 1 0,0 0 0,0 5 0,0 0 0,0 2 0,0 1 0,0 0 0,0-1 0,0-3 0,0 0 0,0 2 0,0 0 0,0-2 0,0-1 0,0 3 0,0 1 0,0-4 0,0 1 0,0 4 0,0 1 0,0 0 0,0 0 0,0 1 0,0 0 0,0 0 0,0-2 0,0-1 0,0 0 0,0 6 0,0-1 0,0-8 0,0-1 0,0 6 0,0 0 0,0-4 0,0 0 0,0 4 0,0 0 0,0 1 0,0 0 0,0-2 0,0 2 0,0 1 0,0 0 0,0-3 0,0-1 0,0-2 0,0 0 0,0-2 0,0 1 0,0 2 0,0 0 0,0-2 0,0 0 0,0 5 0,0 0 0,0-5 0,0-1 0,0 6 0,0-1 0,0-2 0,0-1 0,0 2 0,0-2 0,0-4 0,0-1 0,0-1 0,-1 1 0,-1 1 0,1-2 0,0-2 0,0-3 0,-2 47 0,2 0 0,1-4 0,0-2 0,0-8 0,0-4 0,0 0 0,0-8 0,0 1 0,0-7 0,0 0 0,0-6 0,0-1 0,0-3 0,0 3 0,0-5 0,0 1 0,0-1 0,0-3 0,0-3 0,0-4 0,0 4 0,0 0 0,0 2 0,0-2 0,0 3 0,0-3 0,0-1 0,0 2 0,0-10 0,0-1 0,0-7 0,0-3 0,0-1 0,0-7 0,0 3 0,0-7 0,0-4 0,0 1 0,0-1 0,0 5 0,0-2 0,0-2 0,0-2 0,0 2 0,0-2 0,0-1 0,0 0 0,0 4 0,4-4 0,5 3 0,8-7 0,8 2 0,14-6 0,9 1 0,12-4 0,1 0 0,-1 0 0,-5 0 0,-9 0 0,-1 0 0,-10 0 0,17 0 0,8 0 0,19 0 0,12 0 0,-1 0 0,-13 0 0,-11 0 0,-9 0 0,20 4 0,22 4 0,-3-3 0,3 2 0,-14 2 0,-11 5 0,22-7 0,-38-4 0,1 1 0,-7-1 0,-1 0 0,48 0 0,-5 1 0,1-4 0,-40 0 0,2 0 0,7 0 0,-1 0 0,-7 0 0,-3 0 0,36 0 0,-33 0 0,3 1 0,6 1 0,0 0 0,-3-2 0,-1 1 0,-6 0 0,-1 1 0,3-1 0,1-1 0,2 0 0,0 0 0,-1 0 0,1 0 0,7 0 0,0 0 0,-7 0 0,-2 0 0,40 0 0,-40 0 0,1 0 0,6 0 0,0 0 0,-8 0 0,-3 0 0,27 0 0,11 0 0,-41 0 0,0 0 0,0 0 0,2 0 0,5 0 0,0 0 0,41 0 0,-18 0 0,17 0 0,-42 0 0,0 0 0,-2 2 0,-1 0 0,1-1 0,-2 1 0,39 7 0,-21-2 0,26-3 0,-45-2 0,0 0 0,0-1 0,0 0 0,44 3 0,-12-3 0,-13 3 0,13-3 0,12-1 0,-2 1 0,2 2 0,-16-1 0,-19 1 0,0 0 0,-4 0 0,24 2 0,15 2 0,0-1 0,-11-3 0,-13-2 0,-11 3 0,2-3 0,5-1 0,2 0 0,9 0 0,-10 0 0,-8 0 0,-16 0 0,-16 0 0,-9 0 0,-4 0 0,-4 0 0,-1 0 0,1-5 0,-1-2 0,10-11 0,3-5 0</inkml:trace>
  <inkml:trace contextRef="#ctx0" brushRef="#br0" timeOffset="6401">9725 2 24575,'-29'64'0,"11"-11"0,12-5 0,6-9 0,9 3 0,1-6 0,7-3 0,-3-9 0,3 0 0,-3-10 0,5-5 0,-1-5 0,-2-3 0,2-1 0,1-1 0,-2-3 0,1-12 0,-11-12 0,3-2 0,0-1 0,0 5 0,-3 8 0,-1 4 0,-3 7 0,3 2 0,1 15 0,0 4 0,0 9 0,4 5 0,-4 3 0,0 1 0,7 0 0,4-1 0,7-5 0,-3-5 0,-4-9 0,-4-8 0,2-3 0,-2-1 0,-5-5 0,-4-14 0,-5-9 0,0-6 0,0-1 0,0 2 0,0-3 0,0-2 0,0-5 0,0-3 0,0-3 0,4 7 0,-1 6 0,4 16 0,-3 6 0,4 19 0,-2 2 0</inkml:trace>
  <inkml:trace contextRef="#ctx0" brushRef="#br0" timeOffset="8190">0 170 24575,'24'-44'0,"-10"41"0,-10 37 0,-4 29 0,2-1 0,1 5 0,-2-7 0,3-4 0,-3-15 0,-1-6 0,0-17 0,0-4 0,4-19 0,-1-12 0,5-7 0,-1-18 0,2 8 0,-2 2 0,1 6 0,-5 9 0,6 11 0,-2 20 0,7 14 0,0 6 0,7 1 0,0-6 0,11-1 0,2-10 0,9-8 0,-6-4 0,-2-6 0,-6-2 0,-5-5 0,-3-19 0,-3-17 0,-3 1 0,-4-4 0,-5 6 0,-3-2 0,-1-4 0,-2 4 0,0-3 0,0 3 0,4 9 0,3 5 0,-1 10 0,1 7 0,0 5 0,4 6 0,9 0 0,2 0 0</inkml:trace>
  <inkml:trace contextRef="#ctx0" brushRef="#br0" timeOffset="10356">9587 8764 24575,'-6'70'0,"2"-6"0,3-2 0,1 1 0,0 0 0,0 0 0,7-10 0,7-11 0,12-6 0,13-12 0,2-8 0,1-13 0,1-2 0,-1-1 0,-5 0 0,-6 0 0,0-1 0,-6-2 0,0 0 0,0-4 0,12 1 0,8-1 0,11-11 0,3 0 0</inkml:trace>
  <inkml:trace contextRef="#ctx0" brushRef="#br0" timeOffset="11473">18889 8828 24575,'9'54'0,"0"-1"0,5 39 0,-14-50 0,0-2 0,0 6 0,0-5 0,0-6 0,0 3 0,0-10 0,0 6 0,0-9 0,4 1 0,-1-12 0,7-1 0,0-6 0,5-2 0,7-5 0,2 0 0,1 0 0,3 3 0,-3 1 0,6-1 0,0-3 0,-2 0 0,2 0 0,-11 0 0,-2 0 0,-5 0 0,-3 0 0,1 0 0,0 0 0,-1 0 0</inkml:trace>
  <inkml:trace contextRef="#ctx0" brushRef="#br0" timeOffset="130778">3386 2456 24575,'-12'74'0,"5"-14"0,5-11 0,2-3 0,0 7 0,0-4 0,0-2 0,0-11 0,0-1 0,-10 1 0,-1 8 0</inkml:trace>
  <inkml:trace contextRef="#ctx0" brushRef="#br0" timeOffset="131248">3396 3367 24575,'0'60'0,"0"-14"0,0-6 0,0-8 0,0 10 0,0 0 0,0 3 0,0-3 0,0-1 0,0-2 0,4-4 0,-1-6 0,1-8 0,-4-7 0,9 17 0,3 3 0</inkml:trace>
  <inkml:trace contextRef="#ctx0" brushRef="#br0" timeOffset="131580">3386 4371 24575,'6'67'0,"-2"-2"0,-4-26 0,0 6 0,0 0 0,0-3 0,0-7 0,0 1 0,0 0 0,0 0 0,0-1 0,-18 22 0,-6 9 0</inkml:trace>
  <inkml:trace contextRef="#ctx0" brushRef="#br0" timeOffset="131878">3344 5462 24575,'11'74'0,"-4"-14"0,-4-11 0,-3-14 0,0 9 0,0-2 0,0-1 0,0-2 0,0-3 0,0 7 0,0-8 0,0 4 0,-10 14 0,-1 2 0</inkml:trace>
  <inkml:trace contextRef="#ctx0" brushRef="#br0" timeOffset="132138">3396 6575 24575,'-3'58'0,"1"0"0,-2 30 0,3-32 0,1-21 0,0-3 0,0-4 0,0 7 0,0 0 0,0 1 0,-14 14 0,-4 0 0</inkml:trace>
  <inkml:trace contextRef="#ctx0" brushRef="#br0" timeOffset="132397">3375 7503 24575,'0'92'0,"0"-22"0,0-16 0,0-4 0,0 0 0,0 0 0,0-7 0,0-4 0,0-2 0,0 5 0,-14 12 0,-3 11 0</inkml:trace>
  <inkml:trace contextRef="#ctx0" brushRef="#br0" timeOffset="132595">3344 8150 24575,'5'71'0,"1"0"0,0 0 0,0 6 0,-1-10 0,-2 5 0,-3-37 0,0-1 0,0 2 0,-19 15 0,-4 9 0</inkml:trace>
  <inkml:trace contextRef="#ctx0" brushRef="#br0" timeOffset="135071">3354 2087 24575,'0'0'0,"0"7"0,1 6 0,3-6 0,2 2 0,4-6 0,-4-4 0,-1-10 0,-5-1 0,0-6 0,0 8 0,0 0 0,-10 2 0,-4-3 0,-1 5 0,-3 3 0,5 2 0,-1 1 0,7 1 0,4 2 0,2 8 0,1 6 0,0 2 0,0-1 0,2-4 0,5-7 0,4-2 0,6-5 0,-2 0 0,-4 0 0,0-1 0,-1-3 0,1-2 0,-5-9 0,-3-3 0,-2-2 0,-1-1 0,0 5 0,0 2 0,0 2 0,0 1 0,-1 5 0,-2 3 0,-4 2 0,-7 1 0,2 9 0,1 4 0,8 12 0,2-2 0,1 5 0,0-5 0,0-2 0,0-5 0,4-10 0,2-1 0,5-5 0,-1-1 0,1-3 0,-5-5 0,-3-5 0,-2-5 0,-1 1 0,0-2 0,0-1 0,0 5 0,0 0 0,0 6 0,0-1 0,0 10 0,0 7 0,0 12 0,0 6 0,0 4 0,0-3 0,0-4 0,0-1 0,0-6 0,5-4 0,2-7 0,3-3 0,0-3 0,-4-4 0,-2-7 0,-3 2 0,-1-2 0,0 2 0,0 1 0,-5 2 0,-2 2 0,-2-1 0,-2 4 0,4 1 0,0 3 0,0 4 0,1 10 0,2 8 0,3 5 0,1-3 0,0 0 0,0-6 0,1-4 0,3-7 0,7-3 0,6-4 0,3-2 0,1-5 0,-1-11 0,-2-13 0,-3 2 0,-4-2 0,-5 2 0,-3 1 0,-3 4 0,-3 6 0,-8 3 0,-7 4 0,0 5 0,0 3 0,3 1 0,4 2 0,1 2 0,-1 1 0,5 12 0,3 10 0,-2 2 0,1-2 0,1-2 0,3-9 0,5-4 0,4-5 0,5-5 0,0 0 0,-3 0 0,-5-5 0,-3-2 0,-2-3 0,-1 0 0,0-4 0,0 0 0,-1-1 0,-2 5 0,-3 4 0,-5 3 0,-4 1 0,3 2 0,-2 3 0,7 4 0,2 9 0,5 2 0,14-8 0,4-11 0</inkml:trace>
  <inkml:trace contextRef="#ctx0" brushRef="#br0" timeOffset="137603">3068 9367 24575,'-17'64'0,"-8"7"0,7-8 0,3 3 0,-3-2 0,7-5 0,4-3 0,2-4 0,5-6 0,0-5 0,0-9 0,14-8 0,7-6 0,17-7 0,8-11 0,3 0 0,0 0 0,-7 0 0,-11 0 0,-4 0 0,-10-2 0,-3-1 0,-7-3 0,-3-5 0,-8-4 0,-2-1 0</inkml:trace>
  <inkml:trace contextRef="#ctx0" brushRef="#br0" timeOffset="138289">3470 9822 24575,'-12'82'0,"2"-5"0,10-24 0,0 1 0,0 2 0,0 2 0,0 2 0,0-4 0,0-7 0,0-9 0,0-11 0,0-8 0,0-20 0,0-16 0,0-18 0,0-17 0,0-5 0,0-1 0,0-9 0,0 2 0,3 7 0,4 10 0,3 6 0,8 12 0,2 5 0,-2 12 0,-1 5 0,4 3 0,-1 2 0,9 1 0,-1 8 0,4 9 0,2 17 0,-3 23 0,2-2 0,-8 9 0,-1-1 0,-7 1 0,-1-4 0,-6-11 0,1-9 0,-1-5 0,-4-14 0,-2 1 0,-8-13 0,-30-9 0,-12-6 0</inkml:trace>
  <inkml:trace contextRef="#ctx0" brushRef="#br0" timeOffset="138536">3427 10330 24575,'87'-6'0,"-2"2"0,-11-3 0,-7-3 0,-12 0 0,-19-7 0,-15 6 0,-3-32 0,-6 3 0</inkml:trace>
  <inkml:trace contextRef="#ctx0" brushRef="#br0" timeOffset="138962">3947 9536 24575,'61'38'0,"-5"-3"0,-9 1 0,-1-11 0,-3-1 0,-5-7 0,-4-3 0,-9-7 0,-24 3 0,-14-4 0</inkml:trace>
  <inkml:trace contextRef="#ctx0" brushRef="#br0" timeOffset="139269">4136 9420 24575,'-17'54'0,"-5"6"0,8-7 0,-2 2 0,-9-2 0,8-6 0,2-5 0,5-10 0,3-11 0,2-4 0,-9-2 0,-4 1 0</inkml:trace>
  <inkml:trace contextRef="#ctx0" brushRef="#br0" timeOffset="139572">4030 9336 24575,'18'73'0,"-4"-5"0,-14-33 0,0 4 0,0-4 0,0 3 0,0-6 0,0 0 0,0-11 0,0-2 0,-14 5 0,-4 5 0</inkml:trace>
  <inkml:trace contextRef="#ctx0" brushRef="#br0" timeOffset="139789">3894 9716 24575,'87'-18'0,"1"1"0,-1-1 0,-17 0 0,-4-1 0,-8 4 0,34-1 0,-35-6 0,-17-4 0</inkml:trace>
  <inkml:trace contextRef="#ctx0" brushRef="#br0" timeOffset="141521">16033 7716 24575,'6'34'0,"-1"1"0,-5 22 0,0-8 0,0-3 0,0-12 0,0-6 0,0-9 0,4 10 0,2 0 0</inkml:trace>
  <inkml:trace contextRef="#ctx0" brushRef="#br0" timeOffset="141866">16044 8287 24575,'-6'74'0,"1"-14"0,5-11 0,0-18 0,0-10 0,0 1 0,0-8 0,5 10 0,1-1 0</inkml:trace>
  <inkml:trace contextRef="#ctx0" brushRef="#br0" timeOffset="144118">15926 9155 24575,'29'82'0,"-5"-2"0,-24-16 0,0-2 0,0 12 0,0-8 0,0-2 0,0-7 0,0-7 0,1-14 0,3-11 0,2-8 0,5-11 0,3-2 0,2-3 0,1-1 0,2-4 0,-5 1 0,-1-5 0,-6 1 0,7-2 0,1 2 0,17-7 0,7 3 0</inkml:trace>
  <inkml:trace contextRef="#ctx0" brushRef="#br0" timeOffset="144826">16563 9663 24575,'-18'55'0,"4"3"0,14-12 0,0 8 0,0 13 0,-4-4 0,-3 1 0,0-8 0,-4-10 0,7-10 0,-3-15 0,5-14 0,2-26 0,0-16 0,0-17 0,0-5 0,0 5 0,0-1 0,4 9 0,-1-2 0,4 13 0,-3-2 0,4 6 0,-1 0 0,2 8 0,2 7 0,0 7 0,-1 5 0,1 9 0,-1 10 0,1 15 0,-2 5 0,-2 5 0,3 5 0,-3 2 0,10 0 0,5 0 0,5-1 0,-3 2 0,0-9 0,-7-9 0,-1-11 0,-6-11 0,1-4 0,-15-6 0,-21-5 0,-20 0 0</inkml:trace>
  <inkml:trace contextRef="#ctx0" brushRef="#br0" timeOffset="145075">16425 10108 24575,'62'0'0,"-8"0"0,-33 0 0,0-5 0,0-2 0,5-7 0,11-12 0,6-7 0</inkml:trace>
  <inkml:trace contextRef="#ctx0" brushRef="#br0" timeOffset="145536">16910 9166 24575,'32'24'0,"0"0"0,0-1 0,-5 9 0,-3 0 0,-1 1 0,-2-5 0,-2-3 0,2-8 0,-4-3 0,5-6 0,-6-3 0,-5-1 0,-1-3 0,1 9 0,-1-5 0</inkml:trace>
  <inkml:trace contextRef="#ctx0" brushRef="#br0" timeOffset="145820">17144 9134 24575,'-23'48'0,"9"-2"0,8 5 0,2-2 0,-2 0 0,-4-6 0,-1-7 0,1-4 0,-6-14 0,0-9 0</inkml:trace>
  <inkml:trace contextRef="#ctx0" brushRef="#br0" timeOffset="146078">17080 9155 24575,'6'86'0,"-2"-7"0,-4-55 0,0 7 0,0-10 0,0-2 0,0-5 0,-23 7 0,-7 2 0</inkml:trace>
  <inkml:trace contextRef="#ctx0" brushRef="#br0" timeOffset="146295">16762 9346 24575,'88'11'0,"-8"-1"0,-30-10 0,-2 0 0,-9 0 0,0-1 0,-11-3 0,-4-5 0,-2-5 0,8-1 0,-2 5 0</inkml:trace>
</inkml:ink>
</file>

<file path=word/ink/ink6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2:53.217"/>
    </inkml:context>
    <inkml:brush xml:id="br0">
      <inkml:brushProperty name="width" value="0.0998" units="cm"/>
      <inkml:brushProperty name="height" value="0.0998" units="cm"/>
      <inkml:brushProperty name="color" value="#004F8B"/>
    </inkml:brush>
  </inkml:definitions>
  <inkml:trace contextRef="#ctx0" brushRef="#br0">0 1 24575,'18'75'0,"-7"-12"0,-8-16 0,-3-1 0,0-1 0,0 1 0,0 2 0,0 5 0,0-4 0,0 1 0,1 5 0,3 8 0,-3 4 0,2 4 0,-1 1 0,-2-5 0,0 0 0,0-4 0,0 3 0,0-2 0,0-3 0,0-8 0,0 0 0,0 0 0,0 1 0,0 2 0,0-1 0,0 5 0,0-1 0,0 1 0,0-2 0,0-5 0,0-6 0,0-5 0,0 2 0,0-2 0,0 1 0,0 7 0,0-1 0,0 4 0,0-6 0,0-5 0,0 1 0,0-4 0,0 2 0,0 1 0,3 4 0,1 0 0,-1-2 0,-3-5 0,4-1 0,-1-3 0,2 2 0,-1 1 0,-3-5 0,2-4 0,0-5 0,0 5 0,-2-1 0,3 4 0,-3-2 0,-1-2 0,1 1 0,3-8 0,-3 2 0,2-5 0,-1 3 0,-2 4 0,4-2 0,3 5 0,-1-3 0,1 3 0,0 1 0,4 2 0,-3 2 0,3 3 0,2-4 0,8 4 0,0-7 0,0-1 0,7 2 0,1-2 0,4 7 0,-5-10 0,2 7 0,2-4 0,-5 1 0,-2 0 0,-4 1 0,-3-2 0,0 1 0,-3 2 0,-1-5 0,-4 6 0,6 0 0,1-1 0,4 1 0,4-11 0,-1 6 0,4-5 0,5 5 0,6-3 0,0-1 0,0-2 0,2-5 0,-2 9 0,-2-5 0,-2 5 0,-7-2 0,-3 2 0,-3 2 0,-1 5 0,-3 2 0,0-2 0,-2 4 0,2-8 0,6 4 0,1-7 0,12 5 0,9 2 0,5-5 0,9 1 0,-3-3 0,-8 0 0,-8 2 0,-9 4 0,-3 1 0,-7 0 0,-4 1 0,-7-5 0,3 3 0,0-14 0,1 9 0,0-5 0,2 6 0,8-2 0,10 3 0,7-3 0,7 0 0,-3-4 0,-1-5 0,-2-2 0,-3 3 0,-5 1 0,-2 2 0,-12 1 0,-1-3 0,-6 4 0,-4-4 0,4 7 0,-4-4 0,8-3 0,-7 2 0,3-2 0,0 2 0,7 1 0,8 1 0,3 3 0,7-4 0,0 7 0,1-5 0,-2 8 0,-3-7 0,-4 4 0,-10-9 0,4 9 0,-6-4 0,-1 7 0,0-6 0,-3 3 0,-1-1 0,-4-2 0,1-4 0,-1-3 0,1-2 0,0 2 0,-6 2 0,-1-2 0,-2-1 0,2 4 0,-2-2 0,5 6 0,-3 2 0,3 1 0,-4-1 0,4 1 0,-3 1 0,3 2 0,-5-2 0,2-1 0,-2 4 0,2 3 0,-3 0 0,2-3 0,0 0 0,0-1 0,-1 2 0,1 3 0,-2-1 0,-1 7 0,1 3 0,3 8 0,-3-9 0,3-1 0,-3-7 0,-1 3 0,0-5 0,0 1 0,3 3 0,1 1 0,-1 1 0,-3-1 0,0 2 0,0-2 0,4-1 0,-1-2 0,1 4 0,-4-5 0,0-2 0,0 2 0,0-8 0,0 5 0,0-3 0,0 3 0,0-3 0,0-4 0,0 0 0,0-7 0,0 5 0,0 2 0,0-3 0,0-1 0,0-5 0,0 5 0,1 0 0,3 0 0,-3 5 0,2-8 0,-1 4 0,-2-4 0,0-2 0,0 2 0,0-2 0,0 2 0,0 2 0,0-3 0,0 0 0,0 0 0,0 0 0,0 1 0,0 2 0,0-3 0,0-2 0,0 0 0,0 0 0,0-1 0,0 4 0,0-4 0,0 0 0,0-4 0,0 1 0,9 14 0,3 3 0</inkml:trace>
</inkml:ink>
</file>

<file path=word/ink/ink6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2:40.854"/>
    </inkml:context>
    <inkml:brush xml:id="br0">
      <inkml:brushProperty name="width" value="0.0998" units="cm"/>
      <inkml:brushProperty name="height" value="0.0998" units="cm"/>
      <inkml:brushProperty name="color" value="#004F8B"/>
    </inkml:brush>
  </inkml:definitions>
  <inkml:trace contextRef="#ctx0" brushRef="#br0">1 1 24575,'6'42'0,"-2"2"0,-4 2 0,0 2 0,0 5 0,0 7 0,0 7 0,0 2 0,0 9 0,0-4 0,0-4 0,0 3 0,0-2 0,0 3 0,0 3 0,0 1 0,0 0 0,0-2 0,0-9 0,0-1 0,0-6 0,0 2 0,0-2 0,0 6 0,0 1 0,0-1 0,0-6 0,0-4 0,0-6 0,0-2 0,0-2 0,0-3 0,0 3 0,0-2 0,0-2 0,0-1 0,0-2 0,0-2 0,0-6 0,0-7 0,0-3 0,0-3 0,0-1 0,0 7 0,0-3 0,0 2 0,0-1 0,0 2 0,0 1 0,0 2 0,0-6 0,2 6 0,1-6 0,3 8 0,5-1 0,-1 1 0,1-1 0,-3 2 0,3-5 0,0-1 0,7-3 0,2-3 0,-2 0 0,3-1 0,3 5 0,0-1 0,4 0 0,-3 2 0,3-1 0,-8 3 0,1-7 0,-3 4 0,0-4 0,2 1 0,-3-2 0,0 6 0,0-6 0,0 6 0,0-6 0,0 5 0,-3 2 0,-6-1 0,3 1 0,2 2 0,4-1 0,3 3 0,1-3 0,9-1 0,2-2 0,8-5 0,2 1 0,4 3 0,3 4 0,1 0 0,-8-4 0,-2 3 0,-8 1 0,-5 7 0,-3-4 0,-1 5 0,-2-5 0,4 0 0,-1 4 0,10-6 0,2 6 0,8-6 0,6 2 0,0-5 0,0 2 0,-4-1 0,-8 0 0,-6-4 0,-7 5 0,-3-7 0,-1 6 0,-7-4 0,1 5 0,-6 0 0,5-4 0,6 6 0,1-6 0,7 6 0,1-2 0,6 0 0,4-4 0,2 2 0,1-2 0,-3 9 0,0-9 0,-6 6 0,-1-6 0,-2 0 0,-5 4 0,-4-5 0,-3 1 0,-3-3 0,-1 3 0,4 0 0,-8-3 0,7-2 0,-3 2 0,0-2 0,-3 2 0,3-3 0,0-4 0,5-1 0,-2 1 0,1-3 0,3 3 0,-2-3 0,5 6 0,-1-4 0,-2 0 0,0 2 0,0 6 0,-1-7 0,-2-4 0,1 4 0,-5 3 0,0 0 0,-3-3 0,-4 4 0,0 3 0,0 6 0,3 5 0,-3 1 0,0 2 0,-3 0 0,3-1 0,-5 1 0,2 0 0,-3 1 0,-1 2 0,4-1 0,-1 5 0,2-4 0,-2 4 0,-1 0 0,1 3 0,-1-3 0,2 0 0,-3 0 0,3 3 0,-3 4 0,-1 0 0,0 0 0,0-4 0,0 3 0,0-3 0,0 6 0,0-6 0,0 6 0,0-6 0,0-1 0,0-6 0,0 2 0,0 2 0,0-2 0,0-2 0,3 3 0,1 4 0,1-3 0,-2 0 0,-2 5 0,3 5 0,1-2 0,-2-1 0,1-3 0,-4 0 0,3-5 0,1 1 0,-1-8 0,-3 1 0,0-10 0,0 3 0,0-4 0,0 7 0,0 1 0,0 7 0,0 0 0,0 3 0,0-7 0,0-8 0,0-2 0,0-5 0,0 3 0,0-2 0,0-1 0,0 5 0,0-4 0,0 7 0,0-2 0,0-2 0,0 0 0,0-4 0,0 1 0,0-4 0,0 4 0,1 3 0,3 4 0,-3-3 0,3-1 0,-2-4 0,1 7 0,-1-5 0,1 2 0,-2 3 0,-1-6 0,4 5 0,-1-2 0,2-3 0,-1 3 0,0-6 0,3 3 0,-2-4 0,-5 4 0,0-9 0,0 2 0,0-3 0,0 3 0,5-1 0,2 1 0,-2-3 0,-2 2 0,-2 2 0,-1 6 0,0-3 0,0-4 0,0-1 0,0 1 0,0 0 0,0-4 0,0 0 0,0 0 0,0 3 0,0 1 0,5-2 0,2-2 0,-2 7 0,-1-7 0,-4 9 0,0-6 0,5-4 0,-4 4 0,9-4 0,-9 4 0,4 1 0,-4-2 0,2-2 0,-2 3 0,4-14 0,5-16 0,1-14 0</inkml:trace>
</inkml:ink>
</file>

<file path=word/ink/ink6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4:30.033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2775 24575,'24'-48'0,"-1"1"0,15-44 0,-38 38 0,14-6 0,7-8 0,15-1 0,9-2 0,12-3 0,10 2 0,-5 10 0,-5 8 0,-17 10 0,-9 11 0,-12 6 0,-8 5 0,-1 4 0,-22 16 0,-1 2 0</inkml:trace>
  <inkml:trace contextRef="#ctx0" brushRef="#br0" timeOffset="625">32 2382 24575,'0'91'0,"0"-24"0,0-20 0,0-12 0,-3-3 0,-1-4 0,1-9 0,3-1 0,0-5 0,4-7 0,-1 2 0,4-5 0,0 1 0,3-4 0,1 0 0,0 0 0,-1-1 0,1-3 0,-1-2 0,0-4 0,-3-1 0,2-14 0,6-8 0,8-15 0</inkml:trace>
  <inkml:trace contextRef="#ctx0" brushRef="#br0" timeOffset="1798">340 436 24575,'-32'-6'0,"1"3"0,0 7 0,3 7 0,3 5 0,7 9 0,3 6 0,5 4 0,4 5 0,2-1 0,3-3 0,1-1 0,0-7 0,0-7 0,8-10 0,10-7 0,15-3 0,20-1 0,0-6 0,3-4 0,-14-1 0,-10-3 0,-5-12 0,-10-2 0</inkml:trace>
  <inkml:trace contextRef="#ctx0" brushRef="#br0" timeOffset="2415">625 236 24575,'12'35'0,"-5"8"0,-5 5 0,-2 1 0,0 2 0,0-5 0,0-6 0,0-9 0,0-8 0,0-9 0,0-12 0,0-12 0,1-17 0,3-12 0,7 3 0,11 5 0,4 2 0,5 12 0,2 4 0,2 13 0,-2 0 0,3 0 0,-9 3 0,-6 8 0,-5 4 0,-5 17 0,-5-4 0,-3 4 0,-1-1 0,-2-7 0,0 1 0,4-9 0,2 0 0</inkml:trace>
  <inkml:trace contextRef="#ctx0" brushRef="#br0" timeOffset="2710">1122 373 24575,'36'42'0,"-8"-3"0,-28 0 0,0-5 0,0 1 0,0-8 0,0-6 0,0-4 0,-19-21 0,-5-3 0</inkml:trace>
  <inkml:trace contextRef="#ctx0" brushRef="#br0" timeOffset="2871">1133 97 24575,'0'0'0</inkml:trace>
  <inkml:trace contextRef="#ctx0" brushRef="#br0" timeOffset="3181">1270 55 24575,'18'77'0,"-7"-10"0,-8-10 0,-3-4 0,0-1 0,0-3 0,0-6 0,0-8 0,5-3 0,2-4 0,-2-7 0,-2-7 0,3 3 0,5-6 0,5 5 0</inkml:trace>
  <inkml:trace contextRef="#ctx0" brushRef="#br0" timeOffset="3859">1736 459 24575,'-55'-82'0,"9"31"0,21 76 0,8 6 0,3 7 0,6-5 0,5-1 0,2-8 0,1-7 0,4-8 0,4-2 0,8-5 0,2-2 0,4 0 0,-4 0 0,-3-6 0,-1-5 0,-2-5 0,-2-9 0,0-8 0,-3-9 0,1-5 0,-4-6 0,-1 0 0,-3 0 0,4 2 0,-1 1 0,4 9 0,-3 9 0,-1 10 0,1 14 0,-1 16 0,0 19 0,-2 19 0,-1 21 0,0 3 0,0-3 0,0-2 0,0-8 0,0-7 0,0-11 0,1-9 0,3-8 0,1-11 0,6-6 0,14 9 0,3 4 0</inkml:trace>
  <inkml:trace contextRef="#ctx0" brushRef="#br0" timeOffset="4282">2011 224 24575,'36'67'0,"-15"-7"0,-10-11 0,-3-4 0,-4-6 0,0-3 0,-3-7 0,-1-1 0,0-9 0,0 1 0,-5-28 0,4-8 0,-2-22 0,1 2 0,2-6 0,6 11 0,5 3 0,8 6 0,5 4 0,1 3 0,-4 4 0,-4 2 0,-3 2 0,7-12 0,1 2 0</inkml:trace>
  <inkml:trace contextRef="#ctx0" brushRef="#br0" timeOffset="4808">2298 436 24575,'65'-12'0,"-5"5"0,-7 0 0,-8 0 0,-6-2 0,-14-2 0,-5 1 0,-14-1 0,-9-1 0,-11-2 0,-10 4 0,-12-1 0,-1 0 0,5 4 0,0-1 0,11 1 0,-1 2 0,8 5 0,0 0 0,6 16 0,1 8 0,2 6 0,-3 5 0,4 3 0,4 0 0,0-6 0,0-4 0,1-6 0,2-8 0,7-5 0,11-9 0,7 0 0,15 0 0,-6 0 0,9 0 0,-2 0 0</inkml:trace>
  <inkml:trace contextRef="#ctx0" brushRef="#br0" timeOffset="5276">2752 277 24575,'18'51'0,"-8"-5"0,-6-10 0,-4-1 0,0-4 0,0-6 0,0-1 0,0-6 0,0-12 0,0-15 0,0-20 0,5-6 0,2 3 0,2 1 0,2 9 0,-1 5 0,1 10 0,-1 2 0,1 5 0,-4 13 0,0 5 0,-5 11 0,2-1 0,-3 4 0,-1-7 0,0 3 0,0-3 0,0 4 0,0-2 0,0 5 0</inkml:trace>
  <inkml:trace contextRef="#ctx0" brushRef="#br0" timeOffset="6268">561 1113 24575,'18'89'0,"-4"-14"0,-14-33 0,4-7 0,-1-10 0,5-6 0,-1-12 0,4-2 0,3-5 0,-4 0 0,4 0 0,-1-6 0,4-5 0,-1-8 0,-6-5 0,1-3 0,-1 6 0,0-6 0,-3 5 0,6 7 0,-3 4 0,3 3 0,-2 2 0,-1 3 0,2 5 0,2 9 0,4 9 0,7 12 0,9 2 0,4-6 0,2-5 0,-4-5 0,-8-7 0,0-11 0,-9 0 0,-5 0 0,-2 0 0,-2 0 0,-3-6 0,1-5 0,-6-5 0,1-9 0,-1-2 0,-2-5 0,0 4 0,0 0 0,0 4 0,0 0 0,0 6 0,0 3 0,-5 13 0,-1 4 0</inkml:trace>
  <inkml:trace contextRef="#ctx0" brushRef="#br0" timeOffset="6740">1577 1177 24575,'-70'-35'0,"13"13"0,16 15 0,13 7 0,3 2 0,8 1 0,-2 18 0,5 15 0,4 11 0,7 6 0,2-8 0,1-9 0,16-14 0,12-8 0,12-3 0,13-8 0,-5 1 0,-2-4 0,-12 0 0,-5 0 0,-12-10 0,-6-4 0,-5-9 0,-6-6 0,-3 1 0,-4-3 0,-4 1 0,-11-5 0,11 14 0,4 3 0,-10 3 0,-1-6 0</inkml:trace>
  <inkml:trace contextRef="#ctx0" brushRef="#br0" timeOffset="7182">1747 1093 24575,'17'66'0,"-3"-9"0,-14-22 0,0 0 0,0-3 0,0-4 0,0-10 0,0-3 0,0-14 0,0-11 0,0-12 0,0-13 0,4 0 0,-1-11 0,7 8 0,0 7 0,7 0 0,8 6 0,-7 9 0,4 5 0,11-2 0,5-3 0</inkml:trace>
  <inkml:trace contextRef="#ctx0" brushRef="#br0" timeOffset="7733">2159 944 24575,'24'78'0,"-5"-8"0,-19-27 0,0 2 0,0 1 0,0-6 0,0-8 0,0-10 0,0-8 0,1-6 0,2-5 0,3-2 0,5-1 0,0-6 0,-1-4 0,1-11 0,-1-11 0,1-1 0,-1-6 0,-4 7 0,-2 4 0,-3 3 0,-1 11 0,0 14 0,0 13 0,0 19 0,5 5 0,2 5 0,3-9 0,4-5 0,5-10 0,9-8 0,7-4 0,10-6 0,1 0 0,0 0 0,-9 0 0,-21 19 0,-6 4 0</inkml:trace>
</inkml:ink>
</file>

<file path=word/ink/ink6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3:26.212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6062 413 24575,'0'0'0</inkml:trace>
  <inkml:trace contextRef="#ctx0" brushRef="#br0" timeOffset="510">5702 403 24575,'-44'-24'0,"8"10"0,4 9 0,3 5 0,-1 0 0,9 0 0,-6 0 0,5 0 0,-1 0 0,2 0 0,-10 0 0,-11 14 0,-12 4 0</inkml:trace>
  <inkml:trace contextRef="#ctx0" brushRef="#br0" timeOffset="860">5184 413 24575,'-64'-6'0,"15"3"0,11 2 0,7 1 0,-6 0 0,9 0 0,-7 0 0,-1 0 0,-6 0 0,-25 9 0,-4 3 0</inkml:trace>
  <inkml:trace contextRef="#ctx0" brushRef="#br0" timeOffset="1208">4454 434 24575,'-53'-14'0,"1"-1"0,-36-3 0,12 12 0,-1 6 0,4 0 0,5 10 0,4 2 0</inkml:trace>
  <inkml:trace contextRef="#ctx0" brushRef="#br0" timeOffset="1533">3809 392 24575,'-61'-18'0,"1"1"0,1 0 0,4 6 0,-19 11 0,1 0 0,13 0 0,-14 14 0,8 3 0</inkml:trace>
  <inkml:trace contextRef="#ctx0" brushRef="#br0" timeOffset="1894">2739 360 24575,'-93'-17'0,"12"6"0,2 8 0,-5 7 0,-13 2 0</inkml:trace>
  <inkml:trace contextRef="#ctx0" brushRef="#br0" timeOffset="2233">1989 403 24575,'-50'-9'0,"0"0"0,-24-2 0,24 8 0,15 3 0,3 0 0,0 0 0,-13-5 0,0-1 0</inkml:trace>
  <inkml:trace contextRef="#ctx0" brushRef="#br0" timeOffset="6007">42 0 24575,'-23'78'0,"9"-14"0,9-10 0,5-5 0,0 3 0,0 1 0,5-10 0,2-4 0,6-10 0,1-4 0,5-12 0,-2-6 0,3-5 0,1-2 0,2 0 0,1 0 0,0-8 0,4-9 0,-13-2 0,0-13 0,-6 7 0,2 1 0,-6 6 0,-1 4 0,-3 2 0,4 6 0,1 16 0,4 11 0,6 5 0,1 5 0,0-11 0,0 2 0,-4-6 0,1-5 0,-2-3 0,-1-8 0,-1 0 0,1 0 0,-4-7 0,0-7 0,-5-7 0,2-11 0,-3-5 0,-1-2 0,0 3 0,0 1 0,0-1 0,0 5 0,0-2 0,0 8 0,0 4 0,0 3 0,5 10 0,2 1 0,2 5 0,11 2 0,3 0 0</inkml:trace>
  <inkml:trace contextRef="#ctx0" brushRef="#br0" timeOffset="6474">604 339 24575,'-17'92'0,"3"-8"0,14-55 0,0 1 0,0-9 0,0 3 0,0-6 0,0-3 0,0-1 0,11-7 0,10-3 0,8-3 0,13-1 0,1 0 0,7 0 0,-7 0 0,-11 0 0,1-1 0,-12-3 0,-2-1 0,-5-2 0,-7-7 0,-2 2 0</inkml:trace>
</inkml:ink>
</file>

<file path=word/ink/ink6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3:11.054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0 1 24575,'18'31'0,"-8"8"0,-6 5 0,-4 9 0,0-2 0,0 9 0,0-6 0,0-1 0,0-6 0,0-8 0,0-7 0,0-7 0,0-8 0,1-3 0,3-7 0,6-2 0,8-5 0,11 0 0,6 0 0,5 0 0,3 0 0,-4 0 0,-1 0 0,-8 0 0,-2 0 0,-9 0 0,1 0 0,-4 0 0</inkml:trace>
  <inkml:trace contextRef="#ctx0" brushRef="#br0" timeOffset="393">594 424 24575,'0'56'0,"0"0"0,0 42 0,0-48 0,0 2 0,0-3 0,0-7 0,0-3 0,0-10 0,0-4 0,0-11 0,0-3 0,-24-12 0,-5 0 0</inkml:trace>
  <inkml:trace contextRef="#ctx0" brushRef="#br0" timeOffset="811">541 563 24575,'94'-12'0,"-8"8"0,-33 15 0,1 9 0,-5 8 0,-7 6 0,-17 1 0,-6-1 0,-12 2 0,-2-6 0,-5 9 0,-25-2 0,-14-6 0,-12-6 0,-9-11 0,3-3 0,8-4 0,8-2 0,9-5 0,8 0 0,7 0 0,4-5 0,-3-1 0</inkml:trace>
</inkml:ink>
</file>

<file path=word/ink/ink6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3:35.928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4944 334 24575,'0'0'0</inkml:trace>
  <inkml:trace contextRef="#ctx0" brushRef="#br0" timeOffset="444">4171 365 24575,'-54'-17'0,"0"-1"0,-31-3 0,33 14 0,14 7 0,6 0 0,7 0 0,-4 0 0,2-10 0,-11-1 0</inkml:trace>
  <inkml:trace contextRef="#ctx0" brushRef="#br0" timeOffset="829">2933 397 24575,'-54'-24'0,"0"1"0,0 1 0,4 6 0,1 16 0,-12 0 0,-14 14 0,-4 4 0</inkml:trace>
  <inkml:trace contextRef="#ctx0" brushRef="#br0" timeOffset="1167">2118 312 24575,'0'0'0</inkml:trace>
  <inkml:trace contextRef="#ctx0" brushRef="#br0" timeOffset="1392">1598 259 24575,'0'0'0</inkml:trace>
  <inkml:trace contextRef="#ctx0" brushRef="#br0" timeOffset="1875">529 217 24575,'0'0'0</inkml:trace>
  <inkml:trace contextRef="#ctx0" brushRef="#br0" timeOffset="2701">64 49 24575,'-36'30'0,"8"2"0,28 7 0,0-1 0,0-3 0,0-3 0,0-1 0,5-8 0,2-9 0,6-4 0,1-3 0,4-2 0,3-5 0,-2-1 0,9-3 0,-5-1 0,-2-6 0,-3-6 0,0-4 0,-2 5 0,2-2 0,-6 6 0,-5 5 0,0 3 0,3 4 0,1 0 0,-1 0 0,-1 6 0,1 4 0,2 5 0,6 7 0,2-6 0,-3-2 0,-3-6 0,-3-1 0,3-4 0,-3 0 0,2-1 0,-3-2 0,-4-5 0,-2-2 0,-3-14 0,-1-4 0,0-7 0,0 4 0,0-6 0,0-1 0,1-3 0,3 6 0,-3 0 0,2 11 0,-2 6 0,-1 8 0,5 5 0,6 25 0,5 12 0</inkml:trace>
  <inkml:trace contextRef="#ctx0" brushRef="#br0" timeOffset="3195">656 217 24575,'-17'58'0,"6"-12"0,8-16 0,3-2 0,0-8 0,0 2 0,0 1 0,5-2 0,6 0 0,2-5 0,8-9 0,-1-3 0,8-4 0,1 0 0,2 0 0,1 0 0,0 0 0,-6-4 0,-5-3 0,-5 2 0,-5-9 0,0 2 0</inkml:trace>
</inkml:ink>
</file>

<file path=word/ink/ink6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3:35.078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191 5 24575,'-49'-4'0,"6"4"0,-6 0 0,0 4 0</inkml:trace>
</inkml:ink>
</file>

<file path=word/ink/ink6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3:16.262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1 1 24575,'60'37'0,"-7"-8"0,-12-1 0,-6 7 0,0 5 0,-3 2 0,4 4 0,0 0 0,20 9 0,18 2 0,-32-26 0,1 0 0,1 2 0,0 1 0,-4-2 0,-2 1 0,29 34 0,-11-5 0,-6-5 0,17 1 0,10-8 0,-33-21 0,0 2 0,1-2 0,-1 2 0,30 33 0,-11 3 0,-9 4 0,-1-8 0,17 2 0,-29-35 0,2 0 0,-1 2 0,-1 0 0,0-1 0,-1 1 0,26 30 0,-10 2 0,-9 2 0,-5-6 0,14 1 0,14-5 0,11 0 0,-36-27 0,-1 2 0,33 26 0,-10 7 0,-10-4 0,-8 3 0,19 0 0,13-7 0,-39-28 0,1-1 0,42 23 0,-11 5 0,-11-2 0,-7 8 0,-7 2 0,18-3 0,-29-27 0,2-2 0,42 25 0,-4 1 0,-10-4 0,-12-4 0,-3 5 0,4 3 0,4-3 0,13 6 0,3-1 0,1-3 0,-6 0 0,-9-3 0,-9 0 0,-8 0 0,7-5 0,4-2 0,13 4 0,8 3 0,-3-2 0,-4 2 0,-14 0 0,-15-3 0,-4-7 0,-6-1 0,10-3 0,8 0 0,10 0 0,7 0 0,-3-2 0,-7 6 0,-7 0 0,-11-1 0,-6 1 0,-5 3 0,-3-8 0,3-2 0,2-6 0,5-5 0,4 4 0,6-4 0,4 4 0,4 3 0,-11-6 0,-7-5 0,-11-2 0,-10-8 0,-2 2 0,-44-12 0,13-6 0,-36-7 0</inkml:trace>
  <inkml:trace contextRef="#ctx0" brushRef="#br0" timeOffset="1575">6086 3872 24575,'-6'59'0,"2"-11"0,4-9 0,0 4 0,0 3 0,0-2 0,0 2 0,0-4 0,0 7 0,1-12 0,2-2 0,5-9 0,10-1 0,1-5 0,9-6 0,-1-5 0,1-9 0,4 0 0,-7 0 0,2 0 0,-9 0 0,-3 0 0,0-1 0,-4-2 0,-1 1 0,1-1 0,-1 2 0,15-4 0,3-1 0</inkml:trace>
  <inkml:trace contextRef="#ctx0" brushRef="#br0" timeOffset="2033">6869 3979 24575,'18'92'0,"-8"-22"0,-6-24 0,-4-7 0,0 3 0,0 4 0,0 1 0,0-1 0,0-11 0,0 1 0,0-14 0,0-1 0,0-7 0,0 1 0,0-4 0</inkml:trace>
  <inkml:trace contextRef="#ctx0" brushRef="#br0" timeOffset="2551">6838 4032 24575,'83'-18'0,"-8"9"0,-32 16 0,-1 9 0,0 9 0,-12 6 0,-6 7 0,-10 5 0,-3-1 0,-5 2 0,-6 5 0,-14-8 0,-7 2 0,-8-8 0,-2 0 0,-2-4 0,-3 0 0,8-6 0,0 3 0,8-10 0,2-7 0,5-6 0,-1-5 0,3 0 0,-14-4 0,-3-2 0</inkml:trace>
</inkml:ink>
</file>

<file path=word/ink/ink6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9:41.209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270 107 24575,'5'13'0,"-1"19"0,-3 23 0,-1 15 0,0 6 0,0-2 0,0-7 0,0-11 0,0-8 0,0-5 0,0-10 0,0-9 0,0-2 0,0-5 0,-33-20 0,-8-10 0</inkml:trace>
  <inkml:trace contextRef="#ctx0" brushRef="#br0" timeOffset="615">165 64 24575,'-31'40'0,"-1"0"0,-18 29 0,32-44 0,5-5 0,-1-3 0,7-1 0,7-20 0,15-7 0,4-16 0,9-11 0,1-7 0,2-1 0,-4 7 0,-2 11 0,-2 3 0,-2 11 0,-5 5 0,3 4 0,-5 5 0,0 1 0,-3 3 0,-1 12 0,1 12 0,-1 7 0,1 3 0,-2-2 0,-1-8 0,1-5 0,-2-8 0,2-3 0,2-8 0,0 4 0,9 7 0,2 8 0</inkml:trace>
  <inkml:trace contextRef="#ctx0" brushRef="#br0" timeOffset="1431">683 74 24575,'0'66'0,"0"1"0,0-14 0,6 1 0,5 6 0,-3-6 0,6-1 0,-1-15 0,5-14 0,-5-7 0,-3-10 0,0-2 0,7-5 0,-7-6 0,0-5 0,2-15 0,2-13 0,-1-4 0,-6-3 0,3 5 0,-3 9 0,1 10 0,-1 4 0,-1 6 0,-3 5 0,3 3 0,1 24 0,0 11 0,0 8 0,4 7 0,1-11 0,2-3 0,1-12 0,3-2 0,3-10 0,0-5 0,-3-1 0,3-2 0,-4 0 0,1 0 0,-3-2 0,-4-1 0,0-12 0,-1-10 0,-2-4 0,3-3 0,-3-5 0,6-1 0,-2-2 0,-1 1 0,0-2 0,4 2 0,-4 0 0,3 4 0,2 2 0,-2 12 0,-4 2 0,-3 8 0,-4 1 0,2-1 0</inkml:trace>
</inkml:ink>
</file>

<file path=word/ink/ink6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9:23.600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202 255 24575,'35'-51'0,"-21"11"0,-35 26 0,-12-1 0,-6 1 0,4 0 0,3 3 0,6 5 0,9 3 0,-1 5 0,7 9 0,0 12 0,7 19 0,1 2 0,3 5 0,0-9 0,0-1 0,0-10 0,0-4 0,4-12 0,11-3 0,10-10 0,6-3 0,4-4 0,-6-11 0,3-13 0,-13 1 0,-5-5 0,-7 14 0,-7 0 0,0 7 0,1 11 0,5 10 0,8 13 0,8 5 0,9 3 0,3-5 0,-2-2 0,1-2 0,-8-9 0,-5-2 0,-6-8 0,-2-9 0,-2-3 0</inkml:trace>
  <inkml:trace contextRef="#ctx0" brushRef="#br0" timeOffset="409">519 53 24575,'12'49'0,"-3"0"0,-9-13 0,0-1 0,0-3 0,0-3 0,0-4 0,0-2 0,0-9 0,0-18 0,0-9 0,0-24 0,0-1 0,0 1 0,0 2 0,6 7 0,5 3 0,10 6 0,11 1 0,4 10 0,16-15 0,2 5 0</inkml:trace>
  <inkml:trace contextRef="#ctx0" brushRef="#br0" timeOffset="980">942 191 24575,'69'-23'0,"-20"9"0,-21 9 0,-7 5 0,-5-1 0,5-3 0,0-2 0,0-4 0,-2 0 0,-8 3 0,-6-2 0,-1 2 0,-3-3 0,-1 0 0,-6-1 0,-4 1 0,-6-4 0,-5-1 0,5 3 0,2 4 0,-2 4 0,2 4 0,0 0 0,4 0 0,-1 14 0,0 7 0,1 12 0,-1 6 0,5-3 0,3-1 0,2-2 0,1-1 0,0-6 0,0-5 0,4-8 0,3-6 0,6-4 0,1 0 0,2-2 0,-2-1 0,2 0 0,0-1 0,-6-2 0,5-8 0,-3-5 0</inkml:trace>
</inkml:ink>
</file>

<file path=word/ink/ink6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9:21.859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63 1 24575,'0'70'0,"0"2"0,0-12 0,0 1 0,0-1 0,0-4 0,0-6 0,0-6 0,0-8 0,0-10 0,0-12 0,-5-26 0,-1-7 0</inkml:trace>
  <inkml:trace contextRef="#ctx0" brushRef="#br0" timeOffset="550">0 212 24575,'32'-47'0,"0"0"0,17-9 0,-4 37 0,-10 19 0,0 1 0,0 3 0,-8 1 0,-5 6 0,-11 9 0,-7 5 0,-23 4 0,-13 3 0,-5-2 0,-6-1 0,10-3 0,9-5 0,6-5 0,4-2 0,16-7 0,17-2 0,24-5 0,13 0 0,15 0 0,-6 2 0,-5 5 0,-17 10 0,-19 11 0,-11 4 0,-9 3 0,-14 5 0,-14 2 0,-23-6 0,-27-12 0,4-2 0,10-5 0,12-6 0,13-8 0,11-1 0,7-2 0,-10-24 0,-2-5 0</inkml:trace>
</inkml:ink>
</file>

<file path=word/ink/ink6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9:20.581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21 624 24575,'0'-46'0,"0"0"0,0-9 0,0-2 0,0-11 0,0-3 0,0 7 0,0 11 0,0 13 0,0 8 0,1 11 0,3 0 0,-2 3 0,5 0 0,0 8 0,4 6 0,3 7 0,0 7 0,12 18 0,-1 22 0,5-1 0,-5 8 0,-2-10 0,-5 2 0,-3-9 0,-4-5 0,-2-5 0,-2-2 0,-2-5 0,-5 2 0,4-4 0,-1-3 0,2 0 0,-2-8 0,-1 13 0,2-6 0</inkml:trace>
  <inkml:trace contextRef="#ctx0" brushRef="#br0" timeOffset="232">1 464 24575,'73'-41'0,"-10"16"0,-23 17 0,10-21 0,-11-6 0</inkml:trace>
  <inkml:trace contextRef="#ctx0" brushRef="#br0" timeOffset="899">1058 571 24575,'-51'-42'0,"0"0"0,6 2 0,10 1 0,14-7 0,7-3 0,0 3 0,7 2 0,3 5 0,3 0 0,1 7 0,9 4 0,5 10 0,9 7 0,1 3 0,0 6 0,-6-1 0,-8 20 0,-9 8 0,-11 21 0,-14 7 0,-18 7 0,0-2 0,-4 2 0,10-4 0,12 0 0,1-12 0,16-9 0,0-12 0,12-12 0,14-6 0,16-5 0,14-13 0,15-12 0,-4-5 0,-11-13 0,-10 4 0,-7 4 0,-15 3 0,1 1 0,-7 4 0,9 1 0,-4-1 0</inkml:trace>
</inkml:ink>
</file>

<file path=word/ink/ink6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5:58.817"/>
    </inkml:context>
    <inkml:brush xml:id="br0">
      <inkml:brushProperty name="width" value="0.0998" units="cm"/>
      <inkml:brushProperty name="height" value="0.0998" units="cm"/>
      <inkml:brushProperty name="color" value="#004F8B"/>
    </inkml:brush>
  </inkml:definitions>
  <inkml:trace contextRef="#ctx0" brushRef="#br0">0 1 24575,'0'70'0,"0"3"0,0-10 0,0 8 0,0 3 0,0 0 0,0-10 0,0-8 0,0-10 0,6-8 0,4-7 0,1-2 0,3-12 0,-2-4 0,-1-13 0,0 0 0,3 0 0,-2 0 0,2 0 0,0-1 0,-3-3 0,7 0 0,-4-3 0,1 2 0,3 5 0,13-9 0,8-3 0</inkml:trace>
  <inkml:trace contextRef="#ctx0" brushRef="#br0" timeOffset="627">655 411 24575,'-70'50'0,"27"-15"0,29-13 0,14-8 0,6-3 0,5 0 0,-3 0 0,6 0 0,-1-1 0,5 5 0,-2-2 0,-2 1 0,1 2 0,3 5 0,1 5 0,-5 2 0,0-3 0,-3-4 0,-2-1 0,-2-6 0,-2 0 0,-5-3 0,0 0 0,-5-1 0,-2 1 0,-11-5 0,-3-3 0,-3-2 0,-1-1 0,-1 0 0,-2 0 0,3-6 0,7-4 0,3-1 0,-14-23 0,-5 0 0</inkml:trace>
</inkml:ink>
</file>

<file path=word/ink/ink6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5:37.81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22 0 24575,'-12'78'0,"3"-2"0,9-23 0,0 12 0,0 6 0,0-2 0,0-9 0,4-8 0,3-10 0,2-14 0,-2-10 0,2-10 0,-2-4 0,7-3 0,4-1 0,4-8 0,-1-10 0,5-4 0,-8-14 0,0 3 0,-8 2 0,-4-2 0,-2-3 0,-3 12 0,-1-1 0,0 10 0,6 4 0,4 8 0,20 13 0,12 11 0,7 4 0,4 14 0,-10-17 0,-8 3 0,-7-7 0,-7-8 0,-8-2 0,-2-8 0,-3 0 0,1-2 0,-2-5 0,-2-7 0,-5-14 0,0-2 0,0-9 0,0 3 0,0 1 0,0-2 0,0 5 0,0 2 0,0-2 0,0 7 0,0 4 0,0 7 0,0-3 0,-1 4 0,-3 2 0,-20-14 0,-10-3 0</inkml:trace>
</inkml:ink>
</file>

<file path=word/ink/ink6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9:25.924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265 138 24575,'-70'-52'0,"13"24"0,9 33 0,13 20 0,4 4 0,17 3 0,5-9 0,9-2 0,7-4 0,7-3 0,16 4 0,16-8 0,-2 3 0,-5-2 0,-6 4 0,-16 3 0,4 2 0,-10 1 0,2 6 0,-2 5 0,-6 3 0,-1 4 0,-3 1 0,-1-5 0,-1-6 0,-3-7 0,-6-11 0,-8-7 0,-5-3 0,-2-1 0,1 0 0,7 0 0,6-5 0,6-5 0,5-21 0,0-8 0</inkml:trace>
  <inkml:trace contextRef="#ctx0" brushRef="#br0" timeOffset="345">605 32 24575,'18'58'0,"-3"-2"0,-12 8 0,3-3 0,5 6 0,3-7 0,0-4 0,-1-10 0,-6-3 0,1-16 0,-4-3 0,-1-4 0,-26-17 0,-6-6 0</inkml:trace>
  <inkml:trace contextRef="#ctx0" brushRef="#br0" timeOffset="553">423 392 24575,'53'-30'0,"0"8"0,-5 11 0,-2 0 0,-5 5 0,-6 3 0,-9 2 0,-12 1 0,8 14 0,0 3 0</inkml:trace>
  <inkml:trace contextRef="#ctx0" brushRef="#br0" timeOffset="1145">1291 351 24575,'-41'-71'0,"-5"29"0,-3 28 0,-1 14 0,3 0 0,5 0 0,10 9 0,7 12 0,9 12 0,9 20 0,2-6 0,5-4 0,0-8 0,0-10 0,17-7 0,11-11 0,13-2 0,15-5 0,-5 0 0,2 0 0,-17-7 0,-4-7 0,-13-11 0,-9-10 0,-4 2 0,-6 8 0,0 1 0,0 12 0,0 7 0,0 12 0,5 13 0,2 12 0,3-4 0,0 4 0,-3-8 0,0-3 0,0-2 0,4-9 0,-1-2 0,10-3 0,3 1 0</inkml:trace>
  <inkml:trace contextRef="#ctx0" brushRef="#br0" timeOffset="1686">1535 54 24575,'0'39'0,"0"4"0,0 6 0,0 1 0,11 1 0,7 2 0,7 0 0,11 0 0,1-11 0,6-6 0,-3-9 0,-5-10 0,-6-6 0,-11-8 0,-3-1 0,-4-2 0,-1-6 0,1-5 0,-5-5 0,-3-9 0,-1 2 0,-2-6 0,0 0 0,0-6 0,-2 4 0,-1 3 0,-14 7 0,-11 10 0,-7 5 0,-7 3 0,-4 5 0,0 9 0,7 5 0,11 12 0,11-5 0,14-6 0,6-4 0,3 3 0</inkml:trace>
  <inkml:trace contextRef="#ctx0" brushRef="#br0" timeOffset="2012">1947 1 24575,'24'42'0,"-10"7"0,-8 15 0,-3 6 0,1 8 0,6-7 0,3-7 0,8-11 0,-1-2 0,-2-9 0,2-9 0,-2-15 0,-3-8 0,5-10 0,-4 0 0</inkml:trace>
  <inkml:trace contextRef="#ctx0" brushRef="#br0" timeOffset="2534">2328 435 24575,'80'5'0,"-24"-1"0,-27-4 0,-15-4 0,-2-6 0,-2-8 0,1 2 0,-1-2 0,-4 0 0,-2-3 0,-3 1 0,-1 3 0,-1-3 0,-3 2 0,-5 4 0,-5 3 0,0 1 0,3 9 0,0-3 0,1 10 0,-1 8 0,2 11 0,2 10 0,-1 8 0,4 0 0,1-3 0,3-5 0,0-3 0,0-4 0,1-2 0,2-5 0,9-9 0,9-5 0,13-1 0,9-3 0,5 1 0,-2-4 0,4 19 0,-2 4 0</inkml:trace>
  <inkml:trace contextRef="#ctx0" brushRef="#br0" timeOffset="3162">3112 360 24575,'59'-11'0,"-3"4"0,-10 4 0,-3 3 0,-10-3 0,-5-1 0,0-4 0,-10 1 0,-4-2 0,-7-2 0,0 4 0,4 0 0,-6-1 0,-1-7 0,-3 3 0,-1-6 0,-7 5 0,-7-1 0,-13 3 0,-15 4 0,-1 3 0,-3 4 0,4 0 0,3 0 0,4 0 0,7 0 0,5 4 0,6 10 0,5 10 0,1 18 0,6 1 0,5-1 0,0-2 0,0-5 0,8-2 0,9-12 0,17 3 0,23-7 0,6-6 0,12-4 0,-13-5 0,-9-2 0,-12 0 0,-16 0 0,4-14 0,-7-3 0</inkml:trace>
  <inkml:trace contextRef="#ctx0" brushRef="#br0" timeOffset="3800">4001 276 24575,'-38'-36'0,"0"1"0,-34-21 0,19 56 0,6 0 0,5 0 0,7 1 0,10 2 0,6 10 0,12 12 0,-1 3 0,4 11 0,1 0 0,3 3 0,0-8 0,0-2 0,8-13 0,10-5 0,13-7 0,19-7 0,0 0 0,0 0 0,-8-2 0,-7-5 0,-9-4 0,-8-7 0,-4-5 0,-11 2 0,1-3 0,-4 3 0,0 5 0,5 5 0,1 20 0,4 20 0,1 20 0,-5 12 0,-3 10 0,3-2 0,1 2 0,2-8 0,2-3 0,-2-8 0,-2-13 0,2-9 0,-6-9 0,1 1 0,-9-15 0,-1 2 0</inkml:trace>
</inkml:ink>
</file>

<file path=word/ink/ink6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9:47.946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1 106 24575,'61'-12'0,"-10"3"0,-27 9 0,-3 0 0,-3 0 0,-3 0 0,-4 0 0,4 0 0,-3 0 0,13 5 0,-3 1 0</inkml:trace>
  <inkml:trace contextRef="#ctx0" brushRef="#br0" timeOffset="291">86 317 24575,'0'0'0</inkml:trace>
  <inkml:trace contextRef="#ctx0" brushRef="#br0" timeOffset="1274">54 264 24575,'39'12'0,"-8"-5"0,-4-5 0,-5-2 0,1 0 0,-5 0 0,-5 0 0,1 0 0,-5-1 0,5-3 0,-2 3 0,-1-4 0,-1 5 0,10-4 0,3-2 0</inkml:trace>
  <inkml:trace contextRef="#ctx0" brushRef="#br0" timeOffset="2142">922 22 24575,'-50'4'0,"0"0"0,-36 10 0,75 21 0,2 4 0,-2 7 0,5-3 0,6 3 0,0 1 0,0-1 0,0-1 0,0-6 0,0-5 0,0-10 0,6-4 0,5-9 0,4-5 0,5-1 0,-2-5 0,1 0 0,-5 0 0,1-2 0,-1-1 0,1-7 0,3-11 0,2 1 0,-2-12 0,0 7 0,0-4 0,-6 9 0,-5-1 0,-5 1 0,2-4 0,-3-5 0,-1-6 0,0-1 0,0-3 0,-6 2 0,-4 6 0,-1 5 0,-3 5 0,6 4 0,1 7 0,4-1 0,-11 5 0,2 1 0</inkml:trace>
</inkml:ink>
</file>

<file path=word/ink/ink6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9:43.523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0 1 24575,'12'36'0,"-5"10"0,-4 12 0,-3 12 0,0 0 0,0 4 0,0-14 0,0-11 0,0-10 0,0-7 0,0-3 0,0-8 0,0 6 0,0-5 0,4 0 0,3-4 0,3-8 0,0-6 0,13-3 0,1-1 0,9 0 0,-1 0 0,-1-1 0,0-3 0,-4-2 0,-6-4 0,-4 0 0,-3-4 0,-7 0 0,7-21 0,-2 2 0</inkml:trace>
  <inkml:trace contextRef="#ctx0" brushRef="#br0" timeOffset="575">635 455 24575,'-70'33'0,"13"7"0,57-5 0,-3 2 0,-1 1 0,1 1 0,3 4 0,0-2 0,0-2 0,0-2 0,0-2 0,4-10 0,4 0 0,7-11 0,6-3 0,-3-6 0,3-5 0,-2 0 0,1-4 0,-3-3 0,-3-10 0,-7-8 0,3 0 0,-3-7 0,2 2 0,2 9 0,4-12 0,2 5 0</inkml:trace>
</inkml:ink>
</file>

<file path=word/ink/ink6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9:16.276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64 1282 24575,'-24'-47'0,"5"-3"0,19-6 0,1-6 0,3-5 0,7 0 0,6 3 0,3 6 0,1 6 0,1 6 0,-1 10 0,-5 11 0,-2 10 0,-2 8 0,-1 4 0,0 6 0,3 11 0,-5 16 0,1 23 0,2 6 0,2 8 0,0-7 0,-3 0 0,1-11 0,2-7 0,-6-5 0,3-9 0,-3-3 0,2-8 0,-4-1 0,-2-6 0,-12 1 0,-4-1 0</inkml:trace>
  <inkml:trace contextRef="#ctx0" brushRef="#br0" timeOffset="266">0 1080 24575,'31'-30'0,"2"6"0,9 20 0,-3-10 0,0-7 0,-12-1 0,1 4 0,-8 0 0,1 1 0,14 4 0,-1-7 0</inkml:trace>
  <inkml:trace contextRef="#ctx0" brushRef="#br0" timeOffset="23223">742 688 24575,'32'-53'0,"1"0"0,-7 8 0,1 4 0,23-1 0,-4 7 0,9 1 0,5-5 0,1-2 0,-1-9 0,-9 5 0,-12-8 0,-9 15 0,-12 3 0,-3 14 0,-4-14 0,-1 7 0</inkml:trace>
  <inkml:trace contextRef="#ctx0" brushRef="#br0" timeOffset="23815">689 432 24575,'0'78'0,"0"-15"0,-5-13 0,-2-8 0,-5-6 0,2-4 0,2-9 0,8-9 0,0-3 0,0 0 0,9-5 0,5-3 0,9-1 0,1-2 0,4-3 0,-3-4 0,-8-2 0,-7-12 0,2 3 0,2-3 0,0 4 0,-3 7 0,6 4 0,1 2 0,9 3 0,5 11 0,11 1 0</inkml:trace>
</inkml:ink>
</file>

<file path=word/ink/ink6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1:18.699"/>
    </inkml:context>
    <inkml:brush xml:id="br0">
      <inkml:brushProperty name="width" value="0.0998" units="cm"/>
      <inkml:brushProperty name="height" value="0.0998" units="cm"/>
      <inkml:brushProperty name="color" value="#008C3A"/>
    </inkml:brush>
  </inkml:definitions>
  <inkml:trace contextRef="#ctx0" brushRef="#br0">1 285 24575,'17'43'0,"0"4"0,-10-5 0,5 3 0,9 8 0,-3-4 0,-1 4 0,-4-3 0,1-12 0,-3-8 0,-4-16 0,2-7 0,-3-2 0,5-5 0,-1-10 0,1-4 0,-4-14 0,0-7 0,0-2 0,4-2 0,-1 14 0,1 0 0,-4 11 0,0 3 0,0 5 0,7 17 0,0 7 0,6 9 0,1 4 0,9 3 0,5-5 0,2-3 0,-2-2 0,-8-4 0,-2-6 0,-8-4 0,-6-10 0,-5-3 0,-3-4 0,-2-14 0,-1-9 0,0-13 0,0 2 0,0-8 0,0 10 0,0 4 0,0 8 0,0 9 0,5 3 0,15 4 0,8 1 0</inkml:trace>
  <inkml:trace contextRef="#ctx0" brushRef="#br0" timeOffset="378">699 107 24575,'66'43'0,"-15"-12"0,-16-13 0,-8-3 0,1-1 0,-7-3 0,-6 4 0,-8 0 0,-4-1 0,-6 14 0,-3 0 0</inkml:trace>
  <inkml:trace contextRef="#ctx0" brushRef="#br0" timeOffset="686">857 1 24575,'-6'15'0,"3"10"0,2 5 0,1 9 0,-4-5 0,0 1 0,-3 2 0,4-2 0,-2-4 0,2-7 0,0-1 0,-4-2 0,-5-5 0,-18 14 0,-9-2 0</inkml:trace>
  <inkml:trace contextRef="#ctx0" brushRef="#br0" timeOffset="1023">467 274 24575,'37'6'0,"5"-1"0,1-5 0,-2 0 0,1 0 0,-8 0 0,-5 0 0,-5-2 0,5-1 0,-7-3 0,6-5 0,-2 5 0,25-22 0,-2-1 0</inkml:trace>
</inkml:ink>
</file>

<file path=word/ink/ink6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1:16.972"/>
    </inkml:context>
    <inkml:brush xml:id="br0">
      <inkml:brushProperty name="width" value="0.0998" units="cm"/>
      <inkml:brushProperty name="height" value="0.0998" units="cm"/>
      <inkml:brushProperty name="color" value="#008C3A"/>
    </inkml:brush>
  </inkml:definitions>
  <inkml:trace contextRef="#ctx0" brushRef="#br0">2540 43 24575,'-94'-6'0,"9"1"0,36 5 0,-1-1 0,8-2 0,1-2 0,5-2 0,7 2 0,-3 5 0,-2 0 0,-13-5 0,-7 0 0</inkml:trace>
  <inkml:trace contextRef="#ctx0" brushRef="#br0" timeOffset="331">1493 11 24575,'-58'-3'0,"1"0"0,-35 0 0,27 2 0,16 1 0,7 0 0,3 0 0,2 0 0,9 0 0,2 0 0,-18 23 0,-1 6 0</inkml:trace>
  <inkml:trace contextRef="#ctx0" brushRef="#br0" timeOffset="572">572 65 24575,'-66'-3'0,"-1"0"0,-28 0 0,19 6 0,10 3 0</inkml:trace>
  <inkml:trace contextRef="#ctx0" brushRef="#br0" timeOffset="771">1 85 24575,'0'0'0</inkml:trace>
</inkml:ink>
</file>

<file path=word/ink/ink6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6:37.065"/>
    </inkml:context>
    <inkml:brush xml:id="br0">
      <inkml:brushProperty name="width" value="0.0499" units="cm"/>
      <inkml:brushProperty name="height" value="0.0499" units="cm"/>
      <inkml:brushProperty name="color" value="#008C3A"/>
    </inkml:brush>
  </inkml:definitions>
  <inkml:trace contextRef="#ctx0" brushRef="#br0">147 148 24575,'-36'-12'0,"4"5"0,6 10 0,9 4 0,6 14 0,8 4 0,1 11 0,2-1 0,19-4 0,0-1 0,21-14 0,-5-6 0,-3-4 0,-4-6 0,-9-2 0,-1-5 0,-7-7 0,-4-7 0,-2-5 0,-5 8 0,0-4 0,0 4 0,0 2 0,0-2 0,-13 2 0,-4-2 0,-12 3 0,-2 4 0,0 5 0,-1 3 0,8 5 0,9 9 0,6-3 0,9 16 0,0-6 0,6 2 0,5 1 0,9-5 0,8-6 0,-2-4 0,-2-6 0,-3 0 0,-3 0 0,2-8 0,-2-10 0,-4-9 0,-4-15 0,-4 6 0,-6 1 0,0 13 0,0-3 0,-1 10 0,-2 1 0,-17 7 0,-12 3 0,-10 3 0,-4 1 0,5 12 0,5 9 0,13 11 0,5 14 0,10-2 0,4 6 0,6-9 0,5-6 0,13-6 0,11-14 0,7-6 0,-3-6 0,2-1 0,-9-2 0,-1-10 0,-13-4 0,0-7 0,-3 0 0,-5-6 0,-3 6 0,-2-4 0,-1 0 0,-2 2 0,-5-6 0,-11 9 0,-13-1 0,-1 7 0,-3 0 0,-1 7 0,4 4 0,4 3 0,11 3 0,6 15 0,8 6 0,1 8 0,2-4 0,0-2 0,0-1 0,9-4 0,8-3 0,6-8 0,12-6 0,-3-3 0,-4-1 0,2 0 0,-6-13 0,-3-5 0,-3-7 0,-15 0 0,1-1 0,-4 1 0,0 11 0,0 0 0,-11 6 0,-6 1 0,-12 2 0,-6 5 0,0 0 0,3 0 0,11 9 0,7 6 0,7 7 0,7 3 0,1 4 0,2-1 0,17-4 0,12-7 0,2-6 0,1-11 0,-6-1 0,-5-3 0,-7-15 0,-7-9 0,-4 1 0,-6 6 0,0 5 0,0 5 0,-1 2 0,-2 2 0,-8 2 0,-7 5 0,-5 1 0,-2 3 0,10 5 0,8 5 0,5 7 0,2-3 0,1-2 0,2-9 0,8-2 0,6-5 0,-5 0 0,-1 0 0,-4-2 0,0-5 0,-2 0 0,-5-7 0,-5 6 0,-25-20 0,-9-1 0</inkml:trace>
</inkml:ink>
</file>

<file path=word/ink/ink6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1:11.254"/>
    </inkml:context>
    <inkml:brush xml:id="br0">
      <inkml:brushProperty name="width" value="0.0998" units="cm"/>
      <inkml:brushProperty name="height" value="0.0998" units="cm"/>
      <inkml:brushProperty name="color" value="#008C3A"/>
    </inkml:brush>
  </inkml:definitions>
  <inkml:trace contextRef="#ctx0" brushRef="#br0">360 43 24575,'-96'-23'0,"25"9"0,22 9 0,-17 14 0,-12 3 0</inkml:trace>
</inkml:ink>
</file>

<file path=word/ink/ink6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9:19.347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160 0 24575,'-83'4'0,"17"3"0,65 15 0,-1 3 0,-2 3 0,1 7 0,3 4 0,0 2 0,0 2 0,1 1 0,3-1 0,-2-3 0,5-8 0,0-8 0,4 1 0,3-10 0,0 3 0,6-6 0,1-5 0,10-3 0,7-4 0,8 0 0,4 0 0,-5-1 0,-2-2 0,-7-8 0,-8-7 0,-6 3 0,-8 1 0,-2-1 0,-2 1 0,-4 0 0,-1-2 0,-5 0 0</inkml:trace>
</inkml:ink>
</file>

<file path=word/ink/ink6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1:13.193"/>
    </inkml:context>
    <inkml:brush xml:id="br0">
      <inkml:brushProperty name="width" value="0.0998" units="cm"/>
      <inkml:brushProperty name="height" value="0.0998" units="cm"/>
      <inkml:brushProperty name="color" value="#008C3A"/>
    </inkml:brush>
  </inkml:definitions>
  <inkml:trace contextRef="#ctx0" brushRef="#br0">53 1 24575,'-29'26'0,"11"9"0,12 8 0,6 7 0,0 5 0,0-2 0,5-6 0,2-5 0,2-15 0,2-2 0,-4-11 0,0-3 0,0-5 0,4-6 0,-1-2 0,1-1 0,-3-8 0,3-6 0,-3-7 0,6-1 0,-4 2 0,-2 5 0,1-1 0,-2 5 0,2 5 0,2 5 0,-2 3 0,6 1 0,1 3 0,16 4 0,2 4 0,8 11 0,1-2 0,-1-3 0,-9-3 0,-5-7 0,-9-2 0,-5-5 0,-2-1 0,-2-3 0,-4-11 0,-1-8 0,-5-13 0,0-5 0,0-5 0,0 2 0,0 5 0,0 5 0,0 9 0,0 14 0,0 31 0,0 15 0</inkml:trace>
  <inkml:trace contextRef="#ctx0" brushRef="#br0" timeOffset="358">626 276 24575,'-6'55'0,"1"-4"0,5-20 0,0 5 0,0-1 0,0-4 0,0-7 0,0-1 0,0-2 0,0-5 0,0 3 0,0-5 0,9 5 0,3-3 0</inkml:trace>
  <inkml:trace contextRef="#ctx0" brushRef="#br0" timeOffset="615">625 540 24575,'74'-17'0,"-14"6"0,-23 8 0,-5 3 0,-12 0 0,9 0 0,-6 0 0</inkml:trace>
  <inkml:trace contextRef="#ctx0" brushRef="#br0" timeOffset="926">804 361 24575,'12'43'0,"-2"-2"0,-10-9 0,0 0 0,0-1 0,0-4 0,0-2 0,0-2 0,0-2 0,0-5 0,14 14 0,3-2 0</inkml:trace>
</inkml:ink>
</file>

<file path=word/ink/ink6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1:11.702"/>
    </inkml:context>
    <inkml:brush xml:id="br0">
      <inkml:brushProperty name="width" value="0.0998" units="cm"/>
      <inkml:brushProperty name="height" value="0.0998" units="cm"/>
      <inkml:brushProperty name="color" value="#008C3A"/>
    </inkml:brush>
  </inkml:definitions>
  <inkml:trace contextRef="#ctx0" brushRef="#br0">1218 1 24575,'-61'0'0,"1"0"0,-29 0 0,29 0 0,11 0 0,2 0 0,-9 9 0,1 3 0</inkml:trace>
  <inkml:trace contextRef="#ctx0" brushRef="#br0" timeOffset="335">509 75 24575,'-71'-6'0,"8"2"0,5 3 0,1 1 0,5 0 0,-1 0 0,11 0 0,14 0 0,7 0 0,-8 0 0,-5 0 0</inkml:trace>
</inkml:ink>
</file>

<file path=word/ink/ink6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7:00.326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107 169 24575,'-12'10'0,"3"6"0,13 1 0,3-3 0,4-7 0,3-7 0,-2 0 0,2-7 0,-7-7 0,-2-6 0,-5-8 0,0 2 0,-7 6 0,-7 2 0,2 7 0,-6 8 0,2 2 0,2 1 0,1 9 0,6 5 0,2 9 0,5 1 0,0 0 0,0-7 0,0-1 0,0-6 0,6-4 0,4-2 0,1-4 0,3-4 0,1-3 0,-1-7 0,-1-2 0,-6-6 0,-2 5 0,-5-1 0,0 9 0,0-2 0,-6 4 0,-4 0 0,-1 2 0,-3 5 0,-5 0 0,1 0 0,-4 10 0,4 4 0,4 8 0,4 3 0,4 3 0,6-3 0,0-4 0,0-3 0,9-10 0,5-1 0,3-5 0,4-2 0,-2-2 0,6-5 0,0-11 0,0-14 0,1 1 0,-8-5 0,-2 7 0,-12 1 0,-1 4 0,-3 0 0,-10 6 0,-8 4 0,-3 7 0,-7 3 0,3 3 0,-3 1 0,8 14 0,-2 7 0,6 16 0,2 5 0,5 0 0,9-6 0,0-2 0,0-9 0,5-9 0,6-5 0,4-8 0,6 1 0,6-3 0,5-1 0,3-7 0,4-7 0,-2-6 0,-6-9 0,-9-3 0,-8 3 0,-8-4 0,-10 5 0,-16 2 0,-12 2 0,-2 11 0,-1 6 0,3 4 0,4 3 0,0 4 0,7 6 0,1 8 0,6 14 0,6 5 0,1-1 0,5-3 0,2-12 0,0-5 0,0-2 0,8-3 0,3-4 0,8-2 0,2-5 0,4 0 0,3 0 0,5-10 0,-5-4 0,-1-12 0,-9-2 0,-8-5 0,-6 5 0,-4-1 0,-4 0 0,-11 8 0,-10 7 0,-3 0 0,0 3 0,1 3 0,2 8 0,4 1 0,0 3 0,1 12 0,6 12 0,4 8 0,7 6 0,2-8 0,1-2 0,1-12 0,2-2 0,8-10 0,6-5 0,3-1 0,2-2 0,0 0 0,3 0 0,-8-5 0,1-2 0,-6-5 0,-5-6 0,-3-4 0,-4-10 0,-2 9 0,-5 2 0,-5 4 0,-9 3 0,0 5 0,0 9 0,-3 8 0,3 9 0,-1 14 0,8 15 0,4-8 0,7-7 0,2-11 0,5-4 0,3-13 0,7-2 0,4-1 0,7-17 0,3-8 0,21-26 0,7-4 0</inkml:trace>
</inkml:ink>
</file>

<file path=word/ink/ink6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5:52.717"/>
    </inkml:context>
    <inkml:brush xml:id="br0">
      <inkml:brushProperty name="width" value="0.0998" units="cm"/>
      <inkml:brushProperty name="height" value="0.0998" units="cm"/>
      <inkml:brushProperty name="color" value="#00A0D7"/>
    </inkml:brush>
  </inkml:definitions>
  <inkml:trace contextRef="#ctx0" brushRef="#br0">1 0 24575,'17'51'0,"5"-5"0,-8-22 0,9 7 0,9 4 0,7 10 0,-4 1 0,4 14 0,0 7 0,-3 3 0,-4 1 0,1 9 0,2 4 0,-8-37 0,3 0 0,4 6 0,2 0 0,3 1 0,2 0 0,2 3 0,-1-1 0,-3 1 0,-3 2 0,-3 0 0,-2 2 0,0-1 0,-1 1 0,-8-7 0,2 1 0,7 7 0,5 1 0,3-3 0,3 0 0,3 4 0,1 0 0,2-3 0,0 1 0,0 6 0,-2 1 0,-9-4 0,0 0 0,4 1 0,1 0 0,2-2 0,1-1 0,2 0 0,3-1 0,4-5 0,-2 2 0,-6 5 0,-3 1 0,-6-3 0,0 0 0,8 8 0,2 1-147,3 0 0,2-1 0,5 0 1,0-1 146,0 0 0,-1-1 0,-1-2 0,-3-1 0,-6 0 0,0 0 0,5-3 0,4-1 0,8 8 0,1-1 0,-10-8 0,-2-2 0,-8-5 0,0 0 0,1-1 0,-1 0 0,2 3 0,0 0 0,4-2 0,1 1 0,3 1 0,-2-1 0,-6-4 0,-1 0 0,-6-1 0,-1 1 0,-1-3 0,0 1 0,1 3 0,2 0 0,3-1 0,3-2 0,4 2 0,-1-1 0,-5-3 0,-2 1 0,-1-2 0,-1 1 0,-6 0 0,-2 0 0,0 2 0,-1-1 0,1-1 0,2-1 0,4 0 0,2-2 0,-2-2 0,1-1 0,7-1 0,0 0 0,-5 0 0,-2 2 146,-3-1 1,-1 1 0,-2-1 0,-2 0-147,26 34 0,-20-32 0,3-2 0,5-4 0,2-1 0,-2 0 0,1-1 0,-2-4 0,0 0 0,-5 3 0,-2 2 0,30 39 0,-31-36 0,0 0 0,3-3 0,0 0 0,-2-1 0,1-1 0,3-2 0,-1-2 0,28 25 0,-11-4 0,-15-6 0,-17 2 0,-8 3 0,-3 0 0,-4 0 0,0-3 0,0-6 0,8-12 0,-9-6 0,2-8 0,-2-7 0,5-4 0,-12-25 0,2-7 0</inkml:trace>
  <inkml:trace contextRef="#ctx0" brushRef="#br0" timeOffset="2617">6445 7177 24575,'0'30'0,"0"5"0,0 11 0,0 7 0,0-1 0,0 1 0,0-6 0,0-8 0,0-4 0,0-7 0,2-2 0,5-5 0,9-7 0,8 0 0,11-8 0,0 5 0,10-8 0,4 1 0,-3-3 0,-4-1 0,-7-1 0,-10-3 0,-5-1 0,-9-6 0,-1-14 0,1-3 0</inkml:trace>
  <inkml:trace contextRef="#ctx0" brushRef="#br0" timeOffset="3002">7017 7304 24575,'0'30'0,"0"5"0,0 9 0,0 2 0,0-2 0,0-5 0,0-3 0,0-8 0,0-4 0,0-6 0,0-3 0,-10-9 0,-11-10 0,-12-8 0</inkml:trace>
  <inkml:trace contextRef="#ctx0" brushRef="#br0" timeOffset="3375">6986 7334 24575,'59'-41'0,"4"16"0,1 20 0,3 12 0,-10 7 0,-7 14 0,-13 3 0,-12 11 0,-12-3 0,-6 3 0,-5-2 0,-2-8 0,-4 3 0,-10-10 0,-21 4 0,-25-11 0,-4-5 0,-3-10 0,11 0 0,18 0 0,6 3 0,15 0 0,2-1 0</inkml:trace>
</inkml:ink>
</file>

<file path=word/ink/ink6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1:29.539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4942 43 24575,'-82'-23'0,"11"9"0,16 10 0,6 8 0,4-3 0,-11 18 0,1-2 0</inkml:trace>
  <inkml:trace contextRef="#ctx0" brushRef="#br0" timeOffset="383">4149 42 24575,'-64'-5'0,"11"1"0,10 2 0,8-2 0,3-2 0,1-4 0,4 4 0,6 2 0,4 3 0,3 1 0,-7 0 0,-16 0 0,-12 0 0</inkml:trace>
  <inkml:trace contextRef="#ctx0" brushRef="#br0" timeOffset="683">3303 54 24575,'-58'-12'0,"1"0"0,0 2 0,3 2 0,-24 8 0,8 0 0,10 0 0,14 0 0,18 0 0,7 0 0,5 14 0,0 3 0</inkml:trace>
  <inkml:trace contextRef="#ctx0" brushRef="#br0" timeOffset="931">2318 107 24575,'-66'-6'0,"1"0"0,6 1 0,9 1 0,11 4 0,1 0 0,-1 0 0,3 0 0,-5 4 0,-3 2 0</inkml:trace>
  <inkml:trace contextRef="#ctx0" brushRef="#br0" timeOffset="1147">1578 138 24575,'-84'-24'0,"17"10"0,17 9 0,7 5 0,3 0 0,5 0 0,4 0 0,1 10 0,-3 2 0</inkml:trace>
  <inkml:trace contextRef="#ctx0" brushRef="#br0" timeOffset="1339">974 171 24575,'-75'-14'0,"-1"-1"0,15 5 0,5 2 0,-19 3 0,22 5 0,8 0 0,7 0 0,-2 8 0,-6 2 0,-12 22 0,-6 2 0</inkml:trace>
  <inkml:trace contextRef="#ctx0" brushRef="#br0" timeOffset="1496">1 244 24575,'0'0'0</inkml:trace>
</inkml:ink>
</file>

<file path=word/ink/ink6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9:57.995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350 0 24575,'6'59'0,"-1"2"0,-5-4 0,0 11 0,0-1 0,0-3 0,0-7 0,0-9 0,0-6 0,0-6 0,0-12 0,0 1 0,0-13 0,-33 17 0,-8 0 0</inkml:trace>
  <inkml:trace contextRef="#ctx0" brushRef="#br0" timeOffset="457">1 595 24575,'56'53'0,"-6"-7"0,1-3 0,4-15 0,16-1 0,3-16 0,-11-26 0,-16-19 0,-21-18 0,-12 2 0,-4 6 0,-3 8 0,-2 11 0,0 5 0,1 3 0</inkml:trace>
  <inkml:trace contextRef="#ctx0" brushRef="#br0" timeOffset="1210">795 75 24575,'58'30'0,"-7"4"0,-40 19 0,0 3 0,11 1 0,-2 1 0,-6-5 0,0 0 0,-4-10 0,1-5 0,-1-9 0,1-9 0,0-10 0,-4-4 0,0-6 0,0-12 0,3-9 0,1-13 0,0-12 0,-6 1 0,-1 7 0,1 2 0,-2 8 0,1 10 0,-4 8 0,4 6 0,4 1 0,1 3 0,2 3 0,8 17 0,6 12 0,9 5 0,5-2 0,7-1 0,3-9 0,-7-10 0,-7-8 0,-5-5 0,-8-2 0,-4 0 0,-7 0 0,0-8 0,-1-10 0,-1-10 0,-1-18 0,-4 3 0,-4-3 0,0 3 0,0 0 0,0 1 0,0 0 0,4 10 0,-1 7 0,1 7 0,-4 3 0,0-1 0</inkml:trace>
</inkml:ink>
</file>

<file path=word/ink/ink6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5:48.757"/>
    </inkml:context>
    <inkml:brush xml:id="br0">
      <inkml:brushProperty name="width" value="0.0998" units="cm"/>
      <inkml:brushProperty name="height" value="0.0998" units="cm"/>
      <inkml:brushProperty name="color" value="#004F8B"/>
    </inkml:brush>
  </inkml:definitions>
  <inkml:trace contextRef="#ctx0" brushRef="#br0">96 1 24575,'-12'79'0,"3"-11"0,9-40 0,0 7 0,0 1 0,0 8 0,0 6 0,-2 6 0,-1 4 0,2-1 0,-3 1 0,0 0 0,0 3 0,-1 4 0,2 0 0,2-3 0,-3-4 0,3-1 0,1 1 0,0-3 0,0-4 0,0-5 0,0-2 0,-1-2 0,-3-2 0,2 5 0,-5 3 0,4-5 0,0-2 0,-2 4 0,2-1 0,-4 3 0,3 0 0,1-2 0,3-4 0,0-1 0,0 1 0,0-1 0,0 0 0,2 1 0,5-1 0,1 7 0,10 1 0,-2 1 0,2-8 0,-3-3 0,-4-9 0,-1 0 0,1-3 0,0 2 0,-1-6 0,0 8 0,-3-4 0,2 9 0,-2-6 0,6 5 0,1-1 0,5-6 0,-1 3 0,4 1 0,6 2 0,6-3 0,12-4 0,2 2 0,5 5 0,-2-9 0,-5 2 0,-2-6 0,-8 7 0,-8-3 0,-3 5 0,-4-5 0,7 6 0,3-6 0,7 2 0,11-8 0,11 1 0,1-6 0,-1 3 0,-7 2 0,-8 1 0,-7 5 0,-6-8 0,0 1 0,-4-5 0,13 1 0,8 3 0,14 2 0,11-3 0,-1 0 0,1 0 0,-15 3 0,-14 9 0,-3-7 0,-4 10 0,3-3 0,12 6 0,11 5 0,10-4 0,-7-1 0,-7 0 0,-11-3 0,-6-4 0,-13 2 0,-5-6 0,3 1 0,7-4 0,14 7 0,0 1 0,12 7 0,-1-4 0,0-1 0,-7 1 0,-11 1 0,-6 6 0,-5 2 0,-6-2 0,-5 4 0,-6 0 0,3 0 0,0-7 0,3 6 0,2-3 0,3 4 0,4-4 0,2 2 0,5 2 0,-3 4 0,2 2 0,-3 3 0,-4 1 0,-6 0 0,-4-1 0,-1-1 0,5 2 0,-6-1 0,-2 8 0,-6 0 0,-1 3 0,1-1 0,2-2 0,-3-2 0,0-5 0,-1-1 0,1-3 0,-1 3 0,-2-3 0,-3 11 0,2 4 0,3 0 0,1-4 0,-2-3 0,-2-8 0,-1-7 0,-2-6 0,0-3 0,0-2 0,0 4 0,0 3 0,1 5 0,2 6 0,0-2 0,4-5 0,-5 0 0,2-4 0,-3 0 0,-1-3 0,0 3 0,0 4 0,0-3 0,0 0 0,0 0 0,0 3 0,0 0 0,0 1 0,1-2 0,2-2 0,-1-1 0,1-6 0,-2-1 0,-1-7 0,0-2 0,0-1 0,0-1 0,0-6 0,0 0 0,0-3 0,0-1 0,0 1 0,0-1 0,2 0 0,1-3 0,-1 2 0,5-2 0,-4 3 0,0 0 0,-1 1 0,-2-1 0,4-4 0,2 4 0,1-7 0,0 8 0,5-3 0,14 17 0,7-3 0</inkml:trace>
</inkml:ink>
</file>

<file path=word/ink/ink6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5:32.21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21 1 24575,'24'83'0,"-5"0"0,-19-23 0,0 2 0,0 12 0,0 4 0,0 11 0,-3 6 0,0-42 0,-1 0 0,1-1 0,-1-1 0,-3 2 0,0 0 0,1 1 0,2 0 0,0 4 0,1 1 0,0-2 0,1 1 0,2-1 0,0-1 0,0-3 0,0-2 0,0 45 0,0-2 0,0-6 0,0 4 0,0-4 0,0 5 0,0-1 0,0 2 0,0 1 0,0 0 0,0 0 0,0 5 0,0-49 0,0 1 0,0-2 0,0 1 0,0 0 0,0 0 0,-2 0 0,0-1 0,1 1 0,-1 0 0,-2 49 0,4-4 0,0-1 0,0 0 0,0 5 0,0-49 0,0 0 0,0 0 0,0 0 0,0 0 0,0 0 0,0-1 0,0 1 0,0 0 0,0 0 0,0 1 0,0 0 0,0 47 0,0-1 0,0-2 0,0 4 0,0-49 0,0 0 0,0 2 0,0 0 0,0-2 0,0 0 0,1 2 0,-1 0 0,4 42 0,-3 1 0,3-4 0,-3 6 0,-1-3 0,3 4 0,1 0 0,-1 1 0,-2-49 0,-2 0 0,1 49 0,0-5 0,0-3 0,0 0 0,0-14 0,0 0 0,0-2 0,0 2 0,0 0 0,0-4 0,0 0 0,0 0 0,0-5 0,0-2 0,0-7 0,0-3 0,4-9 0,-1-6 0,1 1 0,-4-5 0,0 6 0,0-2 0,0 2 0,0-9 0,0 1 0,0-7 0,0 1 0,0-12 0,4 3 0,-1-7 0,1 5 0,-4-1 0,0-2 0,0 2 0,0-1 0,0 5 0,0-5 0,0 1 0,1-1 0,2 5 0,-2-6 0,3-2 0,-2 0 0,2-3 0,-3 2 0,3-6 0,-3 2 0,3-3 0,2 2 0,5-4 0,-1 3 0,1-4 0,4 6 0,3-2 0,7 1 0,3-1 0,7-2 0,4-5 0,1 0 0,-1 0 0,0 0 0,-8 0 0,1 3 0,-11 1 0,10-1 0,1-3 0,17 0 0,22 0 0,7 0 0,14 0 0,-10-6 0,-11-4 0,-6-5 0,-9-7 0,23-2 0,16-1 0,-3 2 0,0 5 0,-13-1 0,-4 5 0,17 1 0,-39 9 0,0 1 0,46-2 0,-14 5 0,-6 0 0,-5 0 0,15-4 0,-33 0 0,1 0 0,-6 0 0,-1 0 0,2 1 0,-2-1 0,36-5 0,-12 2 0,19 2 0,-40 3 0,0 1 0,1 0 0,-1 0 0,42 1 0,-5 0 0,-6 0 0,13-4 0,-39 0 0,0 1 0,-4-2 0,-2-1 0,36-8 0,10 6 0,1-3 0,-45 7 0,1 1 0,5-1 0,0 1 0,-5 0 0,-2 1 0,32 2 0,-32 0 0,2 0 0,5 0 0,0 0 0,-4 0 0,-2 0 0,-2 0 0,-1 0 0,43 0 0,-3 0 0,-40 0 0,1 0 0,9 0 0,1 0 0,-8 0 0,-2 0 0,40 0 0,8 0 0,-48 0 0,2 0 0,1 2 0,0 1 0,4 0 0,-1 1 0,-7-1 0,-1 1 0,31 7 0,-31-9 0,2 0 0,8 3 0,0 1 0,-7-2 0,-1-1 0,-1 0 0,0 1 0,-1 0 0,0 0 0,1-2 0,0 0 0,4 0 0,2-1 0,5-1 0,-1 0 0,-5 2 0,-2 1 0,34 4 0,-33-4 0,2 0 0,6 1 0,1-1 0,-7-2 0,-1 0 0,-1 1 0,-1 0 0,-3 0 0,-1 1 0,49 0 0,-46-1 0,2 0 0,7-2 0,0 0 0,-8 0 0,-1 0 0,28 0 0,0 3 0,-4 1 0,15-1 0,-41-3 0,0 0 0,40 0 0,-17 0 0,-7 4 0,-7-1 0,11 4 0,13-3 0,3 4 0,2-1 0,-13 1 0,-16-1 0,-8 3 0,-14-3 0,13 2 0,2 2 0,19-5 0,5-3 0,-3-1 0,-10-2 0,-15 0 0,-10 0 0,-10 1 0,-4 2 0,-2-2 0,-2 3 0,0-3 0,-9 4 0,-5 2 0,-10 12 0,-3 3 0</inkml:trace>
</inkml:ink>
</file>

<file path=word/ink/ink6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1:32.656"/>
    </inkml:context>
    <inkml:brush xml:id="br0">
      <inkml:brushProperty name="width" value="0.0499" units="cm"/>
      <inkml:brushProperty name="height" value="0.0499" units="cm"/>
      <inkml:brushProperty name="color" value="#E71224"/>
    </inkml:brush>
  </inkml:definitions>
  <inkml:trace contextRef="#ctx0" brushRef="#br0">1 0 24575,'17'40'0,"-3"6"0,-14 21 0,0-7 0,0 0 0,0-8 0,0-10 0,0-8 0,0-16 0,5-8 0,1-5 0,1-11 0,0-4 0,-3-12 0,3-9 0,1 0 0,6-1 0,-6 3 0,3 8 0,-8 2 0,3 24 0,-2 9 0,3 16 0,7 9 0,8-1 0,10-10 0,2-5 0,8-8 0,0-6 0,7-9 0,-10 0 0,-4 0 0,-6 0 0,-4 0 0,-11-13 0,0-5 0,-9-12 0,-1-2 0,-3-6 0,-1 3 0,0-6 0,0 6 0,0-1 0,0 15 0,0 3 0,0 7 0,-28 19 0,-8 5 0</inkml:trace>
  <inkml:trace contextRef="#ctx0" brushRef="#br0" timeOffset="516">710 340 24575,'-18'68'0,"7"-12"0,8-16 0,3-4 0,0-7 0,0-1 0,0-9 0,0-1 0,0-5 0,0-3 0,5-4 0,4-1 0,5-5 0,12 0 0,-1 0 0,11 0 0,-1 0 0,1-4 0,-1 1 0,-11-5 0,-7 0 0,-9-6 0,-3-2 0</inkml:trace>
</inkml:ink>
</file>

<file path=word/ink/ink6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1:46.755"/>
    </inkml:context>
    <inkml:brush xml:id="br0">
      <inkml:brushProperty name="width" value="0.0499" units="cm"/>
      <inkml:brushProperty name="height" value="0.0499" units="cm"/>
      <inkml:brushProperty name="color" value="#FFC114"/>
    </inkml:brush>
  </inkml:definitions>
  <inkml:trace contextRef="#ctx0" brushRef="#br0">1 225 24575,'29'35'0,"-11"7"0,-7 4 0,-4 14 0,3-5 0,4 2 0,2-12 0,1-7 0,3-12 0,-2-5 0,-6-8 0,-2-2 0,-2-5 0,3-6 0,3-1 0,0-3 0,7-12 0,-3-13 0,4-2 0,-4-8 0,-3 5 0,-1-1 0,-2 9 0,-1 8 0,-1 4 0,1 10 0,-3 1 0,3 3 0,2 17 0,8 8 0,6 10 0,5 1 0,-2-9 0,2-6 0,-10-5 0,-8-1 0,-2-6 0,-1-9 0,-1 0 0,-4-7 0,-2-6 0,-3-7 0,0-13 0,3-2 0,-3-3 0,2 3 0,2 2 0,-1 12 0,0 2 0,0 8 0,2 1 0,4-1 0</inkml:trace>
  <inkml:trace contextRef="#ctx0" brushRef="#br0" timeOffset="348">742 159 24575,'77'41'0,"-7"2"0,-31-29 0,-4 1 0,-7 3 0,0-3 0,-7-1 0,-5-1 0,-9-9 0,-5 18 0,3 2 0</inkml:trace>
  <inkml:trace contextRef="#ctx0" brushRef="#br0" timeOffset="661">942 85 24575,'-18'33'0,"1"7"0,13-5 0,-10-1 0,-4-2 0,5-2 0,-4-9 0,10 1 0,-4-8 0,8 0 0,-7 6 0,4 3 0</inkml:trace>
  <inkml:trace contextRef="#ctx0" brushRef="#br0" timeOffset="966">763 159 24575,'23'10'0,"-4"0"0,-19 8 0,0 2 0,0-8 0,0 2 0,10 7 0,1 1 0</inkml:trace>
  <inkml:trace contextRef="#ctx0" brushRef="#br0" timeOffset="1234">689 276 24575,'82'-47'0,"-5"9"0,-24 38 0,-2 0 0,-1 0 0,-13 0 0,-9 0 0,-9 0 0,-3-5 0,-6-1 0</inkml:trace>
  <inkml:trace contextRef="#ctx0" brushRef="#br0" timeOffset="1615">1197 106 24575,'29'39'0,"-11"-7"0,-11-7 0,-4-4 0,3-4 0,5 1 0,-1-10 0,1-1 0,-4-4 0,0-3 0,0 14 0,4 3 0</inkml:trace>
  <inkml:trace contextRef="#ctx0" brushRef="#br0" timeOffset="1917">1270 1 24575,'-6'81'0,"3"-21"0,-2-13 0,1-16 0,-6 0 0,3-3 0,0-5 0,7-2 0,-2-6 0,-1-8 0,-3-2 0,-19 18 0,-3 7 0</inkml:trace>
  <inkml:trace contextRef="#ctx0" brushRef="#br0" timeOffset="2267">1155 180 24575,'28'83'0,"5"-19"0,-12-67 0,8-7 0,3-4 0,4 1 0,7 6 0,-6-2 0,5-6 0,-5-8 0</inkml:trace>
</inkml:ink>
</file>

<file path=word/ink/ink6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1:43.872"/>
    </inkml:context>
    <inkml:brush xml:id="br0">
      <inkml:brushProperty name="width" value="0.0499" units="cm"/>
      <inkml:brushProperty name="height" value="0.0499" units="cm"/>
      <inkml:brushProperty name="color" value="#FFC114"/>
    </inkml:brush>
  </inkml:definitions>
  <inkml:trace contextRef="#ctx0" brushRef="#br0">4562 22 24575,'-80'-12'0,"10"2"0,45 10 0,-3 0 0,-7 0 0,-3 0 0,-23 10 0,-5 2 0</inkml:trace>
  <inkml:trace contextRef="#ctx0" brushRef="#br0" timeOffset="283">3810 53 24575,'-52'-3'0,"1"0"0,-45-1 0,29 4 0,6 0 0,12 0 0,5 0 0,5 0 0,-3 0 0,-11 0 0,-3 0 0,-15 0 0,5 0 0,-7-10 0,4-1 0</inkml:trace>
  <inkml:trace contextRef="#ctx0" brushRef="#br0" timeOffset="497">2646 43 24575,'-50'-6'0,"0"0"0,-31-1 0,23 5 0,12 2 0,3 0 0,-14 23 0,-3 7 0</inkml:trace>
  <inkml:trace contextRef="#ctx0" brushRef="#br0" timeOffset="718">1810 75 24575,'-94'-12'0,"16"5"0,17 14 0,-6 14 0,-4 12 0</inkml:trace>
  <inkml:trace contextRef="#ctx0" brushRef="#br0" timeOffset="972">1111 138 24575,'-63'-24'0,"1"1"0,9 7 0,3 4 0,-23 2 0,20 10 0,8 0 0,9 0 0,-13-14 0,4-3 0</inkml:trace>
  <inkml:trace contextRef="#ctx0" brushRef="#br0" timeOffset="1315">519 117 24575,'-81'-12'0,"4"3"0,17 9 0,4 0 0,6 0 0,8 0 0,7 0 0,11 0 0,-24 0 0,2 0 0</inkml:trace>
</inkml:ink>
</file>

<file path=word/ink/ink6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1:43.499"/>
    </inkml:context>
    <inkml:brush xml:id="br0">
      <inkml:brushProperty name="width" value="0.0499" units="cm"/>
      <inkml:brushProperty name="height" value="0.0499" units="cm"/>
      <inkml:brushProperty name="color" value="#FFC114"/>
    </inkml:brush>
  </inkml:definitions>
  <inkml:trace contextRef="#ctx0" brushRef="#br0">307 32 24575,'-79'-18'0,"9"4"0,35 14 0,-22 5 0,-9 1 0</inkml:trace>
</inkml:ink>
</file>

<file path=word/ink/ink6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0:10.242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359 254 24575,'5'66'0,"0"0"0,-5-17 0,0 2 0,0-2 0,0-6 0,0-8 0,0-12 0,0-5 0,5-10 0,10-8 0,7-6 0</inkml:trace>
  <inkml:trace contextRef="#ctx0" brushRef="#br0" timeOffset="669">338 191 24575,'-57'38'0,"11"1"0,6-2 0,-2 5 0,2-5 0,-6-2 0,20-5 0,5-12 0,2-7 0,31-7 0,1-19 0,25-10 0,2-5 0,-1-6 0,1 7 0,-5-3 0,-4-1 0,-6-2 0,-7 2 0,0 8 0,-8 2 0,0 9 0,-2 4 0,3 7 0,0 4 0,-1 6 0,1 10 0,-1 11 0,-3 1 0,0-1 0,0-2 0,4-5 0,-4-4 0,0-3 0,1-7 0,6-3 0,-2 0 0,2 0 0,3 18 0,-1 2 0</inkml:trace>
  <inkml:trace contextRef="#ctx0" brushRef="#br0" timeOffset="1384">888 0 24575,'17'90'0,"-6"-20"0,-8-18 0,-3-10 0,0 5 0,0 3 0,0 0 0,0 0 0,5 0 0,2-4 0,1-6 0,-1-8 0,3-9 0,-3-5 0,2-6 0,2-2 0,0-4 0,0-6 0,3 0 0,5 0 0,9 0 0,4 0 0,7 0 0,-4 0 0,-7 0 0,-3 0 0,-7 0 0,-3 0 0,-4 0 0,-1 0 0,1-5 0,-1 0 0</inkml:trace>
  <inkml:trace contextRef="#ctx0" brushRef="#br0" timeOffset="35408">1661 506 24575,'-24'6'0,"6"-2"0,9-1 0,1 4 0,-1-4 0,7 20 0,-5-2 0,4 12 0,0 6 0,-2-3 0,2 0 0,-1 4 0,4-2 0,0-5 0,0-11 0,7 1 0,7-5 0,13-4 0,16-7 0,0-5 0,6 2 0,-9-3 0,-1-1 0,-14 0 0,-7 0 0,-5 0 0,-8-9 0,0-3 0</inkml:trace>
</inkml:ink>
</file>

<file path=word/ink/ink6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9:17.438"/>
    </inkml:context>
    <inkml:brush xml:id="br0">
      <inkml:brushProperty name="width" value="0.0998" units="cm"/>
      <inkml:brushProperty name="height" value="0.0998" units="cm"/>
      <inkml:brushProperty name="color" value="#66CC00"/>
    </inkml:brush>
  </inkml:definitions>
  <inkml:trace contextRef="#ctx0" brushRef="#br0">43 541 24575,'1'58'0,"1"1"0,9 33 0,-1-26 0,15-13 0,-10-2 0,3-1 0,-6-3 0,-5-5 0,-2-4 0,-5-3 0,0-8 0,0-6 0,-10-4 0,-2-7 0</inkml:trace>
  <inkml:trace contextRef="#ctx0" brushRef="#br0" timeOffset="623">0 773 24575,'40'-61'0,"3"4"0,-22 25 0,2 4 0,-1 10 0,-5 3 0,1 4 0,-2 5 0,2 3 0,-3 2 0,-4 1 0,-5 12 0,-3 13 0,-2 2 0,-1 12 0,-1 0 0,-2 0 0,-3-3 0,-5-1 0,-1 1 0,-2-5 0,4-2 0,-1-12 0,12-11 0,13-9 0,1-4 0,9-1 0,-4 4 0,5 4 0,-3 0 0,-10 9 0,-5 5 0,-5 5 0,-2 2 0,-10 7 0,-8 1 0,-2-2 0,-4-10 0,6 2 0,4-5 0,2-4 0,1-6 0,-9-18 0,-2-3 0</inkml:trace>
  <inkml:trace contextRef="#ctx0" brushRef="#br0" timeOffset="34060">678 383 24575,'49'-21'0,"-7"-8"0,8-8 0,13-6 0,10 0 0,1 8 0,-4-4 0,-14 4 0,-14 4 0,-13 6 0,-12 4 0,-6 3 0,-24 13 0,-11 6 0</inkml:trace>
  <inkml:trace contextRef="#ctx0" brushRef="#br0" timeOffset="34689">658 138 24575,'-30'63'0,"7"0"0,23-28 0,-4 3 0,1 4 0,-1-6 0,4 2 0,0-9 0,0-8 0,6-6 0,4-8 0,7-2 0,8-5 0,-5 0 0,4 0 0,-5 0 0,2 0 0,-1 0 0,-6 0 0,0 0 0,-3 0 0,9 14 0,2 4 0</inkml:trace>
</inkml:ink>
</file>

<file path=word/ink/ink6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7:04.464"/>
    </inkml:context>
    <inkml:brush xml:id="br0">
      <inkml:brushProperty name="width" value="0.0499" units="cm"/>
      <inkml:brushProperty name="height" value="0.0499" units="cm"/>
      <inkml:brushProperty name="color" value="#FFC114"/>
    </inkml:brush>
  </inkml:definitions>
  <inkml:trace contextRef="#ctx0" brushRef="#br0">137 31 24575,'15'38'0,"-11"-24"0,-10-18 0,-15-6 0,3 4 0,-3 6 0,-3 1 0,7 2 0,4 14 0,9 11 0,3 2 0,1 1 0,11-5 0,6-8 0,4-8 0,8-6 0,-9-3 0,1-1 0,-7 0 0,0 0 0,-7-10 0,-4-8 0,-1-10 0,-2-8 0,0-2 0,0 2 0,-4 10 0,-6 9 0,-8 9 0,-14 4 0,0 3 0,1 1 0,5 10 0,5 8 0,9 7 0,8 7 0,4-2 0,4-2 0,12 1 0,13-8 0,0-4 0,3-10 0,-2-2 0,-5-5 0,3 0 0,-3 0 0,-9-6 0,-5-4 0,-8-7 0,1-8 0,-4-3 0,-4-7 0,-3 7 0,-7 0 0,-1 9 0,-3 5 0,-2 3 0,3 4 0,4 3 0,-1 8 0,1 11 0,-5 10 0,8 4 0,6 3 0,3-3 0,1-4 0,7-5 0,7-9 0,5-5 0,13-3 0,-4-2 0,4-1 0,0-10 0,-7-8 0,-4-1 0,-14-2 0,-3-2 0,-8 5 0,-14-3 0,-11 7 0,-2 4 0,2 7 0,1 2 0,7 1 0,2 9 0,9 5 0,4 8 0,2 3 0,3 0 0,1-4 0,0-3 0,0-1 0,6-8 0,4-2 0,-1-5 0,5-2 0,-1 0 0,4 0 0,-3-6 0,-6-5 0,-4-5 0,-4-9 0,0-1 0,0-2 0,-7 12 0,-7 9 0,-4 4 0,-10 3 0,6 18 0,1 7 0,9 5 0,8-2 0,3-3 0,1-7 0,5-8 0,-2-5 0,8-5 0,2 0 0,13 0 0,1 0 0</inkml:trace>
</inkml:ink>
</file>

<file path=word/ink/ink6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15:35.667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11 35 24575,'24'-24'0,"-5"13"0,-19 64 0,-2 1 0,-1 6 0,-3 0 0,-5-7 0,1 1 0,-1-8 0,5-5 0,3-5 0,2-8 0,1-3 0,2-9 0,5-5 0,8 3 0,10-4 0,6-1 0,0-6 0,-2-2 0,2-1 0,-5 0 0,2 0 0,2 0 0,5 0 0,3 0 0,4 0 0,2 0 0,-6 0 0,1 0 0,-21 0 0,-1 0 0,-4-4 0,-2-2 0,4-10 0,2 0 0</inkml:trace>
</inkml:ink>
</file>

<file path=word/ink/ink6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2:03.888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53 73 24575,'-29'77'0,"5"-10"0,24-22 0,0 1 0,0-3 0,0-3 0,0-9 0,0-11 0,0-2 0,0-7 0,0-6 0,5-10 0,0-25 0,2-9 0,-1-12 0,-3-2 0,0-1 0,4 4 0,-2 4 0,3 8 0,-3 6 0,-1 7 0,1 4 0,2 3 0,2 8 0,-2 6 0,1 7 0,-1 7 0,11 18 0,0 22 0,17 4 0,4 9 0,6-3 0,0 4 0,-6-10 0,0-8 0,-11-13 0,-7-9 0,-4-7 0,-7-10 0,-8-2 0,-37-15 0,-16-2 0</inkml:trace>
  <inkml:trace contextRef="#ctx0" brushRef="#br0" timeOffset="207">53 391 24575,'76'5'0,"-6"-1"0,-11-3 0,-10-1 0,-6 5 0,-12 1 0</inkml:trace>
</inkml:ink>
</file>

<file path=word/ink/ink6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2:02.462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328 211 24575,'-48'-26'0,"0"0"0,-39-17 0,51 43 0,5 0 0,2 0 0,11 19 0,0 9 0,10 10 0,4 4 0,3 1 0,1-1 0,0-8 0,0-2 0,7-13 0,7-5 0,16-7 0,12-7 0,1 0 0,-4 0 0,-3-12 0,-8-9 0,-7-10 0,-7-11 0,-2 4 0,-2 3 0,-4 8 0,-2 6 0,-3 4 0,3 35 0,0 15 0,2 16 0,5 1 0,3-1 0,5-8 0,-2-9 0,-3-3 0,-3-11 0,0-7 0,4 7 0,7-6 0</inkml:trace>
  <inkml:trace contextRef="#ctx0" brushRef="#br0" timeOffset="291">625 1 24575,'-24'64'0,"10"3"0,9 5 0,5 9 0,0-10 0,0-1 0,1-12 0,3-16 0,2-6 0,-5-43 0,-2-7 0</inkml:trace>
  <inkml:trace contextRef="#ctx0" brushRef="#br0" timeOffset="495">488 329 24575,'87'-12'0,"-4"3"0,-16 9 0,-11 0 0,0 4 0,-13 2 0</inkml:trace>
</inkml:ink>
</file>

<file path=word/ink/ink6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2:01.20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22 0 24575,'-12'54'0,"5"-4"0,5 1 0,2 6 0,0-2 0,0 9 0,0-13 0,0-1 0,8-10 0,2-5 0,3-8 0,-2-6 0,1-9 0,2-9 0,-3-1 0,4-2 0,-7-2 0,-1-1 0,1-9 0,6-9 0,-6-1 0,3-7 0,-4 0 0,0-6 0,-2 5 0,-5-1 0,0 6 0,-1 5 0,-3 9 0,-2 5 0,-4 6 0,-2 7 0,-2 8 0,7 1 0,-7 15 0,8-4 0</inkml:trace>
  <inkml:trace contextRef="#ctx0" brushRef="#br0" timeOffset="535">509 382 24575,'49'-12'0,"-14"5"0,-14 5 0,-10 2 0,-1 0 0,1 0 0,-4-5 0,0-2 0,-4-6 0,0-1 0,-2-5 0,-1 2 0,0 0 0,0 0 0,0-1 0,-3 3 0,-7 3 0,-7 4 0,-3 5 0,-1 0 0,2 2 0,-6 1 0,1 16 0,0 12 0,7 9 0,3 12 0,7-1 0,7 2 0,3-6 0,4-8 0,10-7 0,15-11 0,-1-7 0,0-3 0,-8-6 0,-9 1 0,-2-1 0,7 2 0,4 2 0</inkml:trace>
</inkml:ink>
</file>

<file path=word/ink/ink6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1:58.395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1 139 24575,'23'36'0,"2"3"0,-14 7 0,11-9 0,6-1 0,4-6 0,-7-9 0,-2-2 0,-5-8 0,-3-5 0,-4-3 0,-1-2 0,1-1 0,-5-6 0,-3-4 0,-2-15 0,-1-10 0,0-10 0,0-4 0,0 11 0,0 6 0,0 12 0,5 10 0,-3 17 0,5 14 0,2 10 0,5 11 0,5-6 0,9-4 0,14-5 0,15-6 0,3-5 0,0-6 0,-13-4 0,-12-6 0,-8 0 0,-9 0 0,-8-16 0,-6-13 0,-3-9 0,-1-12 0,-8 1 0,-3 6 0,-2 2 0,3 13 0,4 5 0,-4 12 0,4 0 0</inkml:trace>
  <inkml:trace contextRef="#ctx0" brushRef="#br0" timeOffset="536">1133 117 24575,'-43'-35'0,"2"2"0,9 26 0,5-6 0,2-1 0,6 5 0,2 5 0,4 3 0,-1 1 0,6 20 0,5 12 0,2 19 0,1 13 0,0-4 0,0-7 0,0-11 0,0-10 0,8-11 0,10-10 0,12-5 0,16-6 0,-5-15 0,-6-6 0,-7-16 0,-7-9 0,-10 1 0,-7 3 0,-3 13 0,-1 12 0,0 4 0,5 45 0,7-9 0,9 34 0,3-15 0,5-7 0,-2-11 0,-3-7 0,-9-8 0,-1-6 0,4-2 0,5-1 0</inkml:trace>
  <inkml:trace contextRef="#ctx0" brushRef="#br0" timeOffset="1010">1386 1 24575,'6'80'0,"-2"-10"0,-3-10 0,-1-10 0,1-6 0,2-8 0,2-7 0,2-11 0,-2-12 0,-5-17 0,0-17 0,0-14 0,1-8 0,3-3 0,5 7 0,5 11 0,13 15 0,1 6 0,10 9 0,1 2 0,2 9 0,1 8 0,-9 12 0,-5 12 0,-8 4 0,-2 0 0,-5-6 0,1-4 0,-2-10 0,3-11 0,2-6 0</inkml:trace>
  <inkml:trace contextRef="#ctx0" brushRef="#br0" timeOffset="1484">1894 1 24575,'18'81'0,"-8"-14"0,-6-15 0,-4-13 0,0 1 0,0-5 0,0-6 0,0-8 0,0-4 0,0-25 0,0-10 0,1-21 0,3-7 0,3-1 0,7-2 0,10 13 0,8 11 0,6 8 0,-3 10 0,3 3 0,-6 4 0,-1 15 0,-10 10 0,-1 9 0,-5 8 0,0-1 0,2-2 0,-1 0 0,-6-7 0,1-5 0,0-13 0,-6 9 0,0-5 0</inkml:trace>
  <inkml:trace contextRef="#ctx0" brushRef="#br0" timeOffset="1992">2700 255 24575,'-49'-69'0,"10"16"0,10 26 0,8 9 0,4 5 0,2 11 0,5 9 0,3 19 0,-1 19 0,6 6 0,-1 2 0,1-7 0,2-7 0,0-5 0,0-13 0,6-7 0,5-11 0,8-1 0,5-2 0,8-7 0,-4-7 0,3-12 0,-10-13 0,-2 1 0,-8-1 0,-6 15 0,0-1 0,-4 25 0,5 8 0,8 11 0,13 6 0,16 3 0,-2-2 0,1-5 0,-9-9 0,7 21 0,-1-4 0</inkml:trace>
</inkml:ink>
</file>

<file path=word/ink/ink6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3T00:21:57.086"/>
    </inkml:context>
    <inkml:brush xml:id="br0">
      <inkml:brushProperty name="width" value="0.0998" units="cm"/>
      <inkml:brushProperty name="height" value="0.0998" units="cm"/>
    </inkml:brush>
  </inkml:definitions>
  <inkml:trace contextRef="#ctx0" brushRef="#br0">0 127 24575,'19'29'0,"-5"10"0,-1 9 0,1 5 0,9-4 0,-2-4 0,1-14 0,-4-6 0,2-11 0,-2-4 0,-3-4 0,-1-6 0,1 0 0,-1 0 0,-1-9 0,-6-5 0,3-12 0,-3-2 0,-3 1 0,0 9 0,-3 3 0,-1 4 0,5 5 0,1 9 0,4 11 0,-1 2 0,1 9 0,7-4 0,7-3 0,6-4 0,-2-7 0,2-2 0,2-5 0,-5-2 0,-2-1 0,-9-15 0,-5-14 0,-5-4 0,-6-17 0,0 4 0,0-15 0,-9 14 0,-6 4 0,5 10 0,-1 15 0,8 2 0,12 32 0,9 0 0</inkml:trace>
  <inkml:trace contextRef="#ctx0" brushRef="#br0" timeOffset="570">837 243 24575,'85'-11'0,"-18"4"0,-24 3 0,-12 1 0,0-7 0,-6-4 0,-5-5 0,-6 2 0,-7-3 0,-4-2 0,-4 2 0,-6 3 0,-10-3 0,-15 2 0,0 3 0,-3 1 0,5 7 0,2 3 0,9 3 0,2 1 0,4 7 0,2 7 0,1 10 0,-1 14 0,5 5 0,3 6 0,1-2 0,2-4 0,0-5 0,0 1 0,4-13 0,7-1 0,12-10 0,19-1 0,10-7 0,8-3 0,-7-3 0,-1-6 0,-10-1 0</inkml:trace>
</inkml:ink>
</file>

<file path=word/ink/ink6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23:33.637"/>
    </inkml:context>
    <inkml:brush xml:id="br0">
      <inkml:brushProperty name="width" value="0.1" units="cm"/>
      <inkml:brushProperty name="height" value="0.1" units="cm"/>
    </inkml:brush>
  </inkml:definitions>
  <inkml:trace contextRef="#ctx0" brushRef="#br0">45 618 24575,'-15'55'0,"3"-1"0,12-16 0,0 7 0,0-1 0,1 13 0,2 2 0,2 6 0,4-4 0,-3 3 0,0-5 0,-2-3 0,2-3 0,1-6 0,-4-9 0,0-4 0,-3 4 0,0 4 0</inkml:trace>
  <inkml:trace contextRef="#ctx0" brushRef="#br0" timeOffset="571">0 883 24575,'30'-95'0,"-7"16"0,-23 56 0,8 3 0,4 0 0,9 5 0,5 3 0,15 3 0,9 4 0,2 1 0,-5 4 0,-6 2 0,-11 3 0,-10 13 0,-11 11 0,-4 9 0,-5 3 0,-22 7 0,-13 5 0,-10-1 0,-11 1 0,10-6 0,5-9 0,9-10 0,5-13 0,5-6 0,4-9 0,4 0 0,-14-4 0,-1-1 0</inkml:trace>
  <inkml:trace contextRef="#ctx0" brushRef="#br0" timeOffset="1130">812 603 24575,'-76'-64'0,"21"26"0,21 25 0,11 13 0,7 0 0,-4 1 0,9 2 0,2 14 0,3 13 0,4 11 0,-1 9 0,2 2 0,1 1 0,0-2 0,0-4 0,2-5 0,4-10 0,19-10 0,17-10 0,5-6 0,0-6 0,-1-6 0,-8-6 0,-12-13 0,-8-10 0,-10-4 0,-5-2 0,-6 1 0,-9-5 0,-8 2 0,-13 5 0,3 4 0,12 4 0,6 11 0,1-10 0,1 6 0</inkml:trace>
  <inkml:trace contextRef="#ctx0" brushRef="#br0" timeOffset="1486">979 124 24575,'-4'64'0,"0"-3"0,4-14 0,1 4 0,2 8 0,1 0 0,5 9 0,0-1 0,0 0 0,2 1 0,-3-6 0,4-11 0,-3-13 0,4-14 0,12-11 0,3-9 0</inkml:trace>
  <inkml:trace contextRef="#ctx0" brushRef="#br0" timeOffset="1979">1297 54 24575,'39'55'0,"-7"4"0,-29-9 0,-2 10 0,2 8 0,-2 2 0,-1 4 0,0-1 0,0 1 0,0-5 0,0-13 0,1-12 0,2-20 0,2-10 0,8-42 0,1-11 0</inkml:trace>
  <inkml:trace contextRef="#ctx0" brushRef="#br0" timeOffset="2497">1562 432 24575,'9'52'0,"6"1"0,0-24 0,7 7 0,14-1 0,2-7 0,0-10 0,-4-5 0,-4-8 0,-7-1 0,-2-4 0,-3 0 0,-4-1 0,-2-2 0,-3-10 0,-3-11 0,-3-6 0,-3-8 0,0-2 0,0-1 0,0-2 0,0 2 0,0 0 0,0 3 0,1 0 0,2 9 0,-1 1 0,4 4 0,0 10 0,19-9 0,3 3 0</inkml:trace>
  <inkml:trace contextRef="#ctx0" brushRef="#br0" timeOffset="2827">2276 1 24575,'-20'66'0,"9"-11"0,7-9 0,4-1 0,4-1 0,1 0 0,3 2 0,1 4 0,0-1 0,0 4 0,0-12 0,-1-9 0,-3-7 0,-9-23 0,-5-9 0</inkml:trace>
  <inkml:trace contextRef="#ctx0" brushRef="#br0" timeOffset="3075">1967 415 24575,'57'-14'0,"2"2"0,6 12 0,-6-9 0,-3-6 0,-10 2 0,-16-5 0,-5 6 0,-7 1 0,11-11 0,3-2 0</inkml:trace>
  <inkml:trace contextRef="#ctx0" brushRef="#br0" timeOffset="3386">2585 318 24575,'34'84'0,"-6"-10"0,-25-33 0,-1-3 0,4-9 0,0-5 0,3-9 0,0-6 0,-8-33 0,-2-10 0</inkml:trace>
  <inkml:trace contextRef="#ctx0" brushRef="#br0" timeOffset="3568">2452 88 24575,'0'0'0</inkml:trace>
  <inkml:trace contextRef="#ctx0" brushRef="#br0" timeOffset="4062">3184 141 24575,'-97'-5'0,"18"1"0,41 4 0,9 0 0,9 0 0,5 0 0,0 7 0,6 8 0,3 8 0,6 15 0,0 4 0,0 5 0,0-2 0,0 2 0,7-3 0,11-3 0,18-8 0,23-9 0,1-10 0,2-11 0,-14-3 0,-13-3 0,-12-12 0,-11-12 0,-6-7 0,-3-10 0,-2-1 0,-1-2 0,0 5 0,0-2 0,0 3 0,0-1 0,0 15 0,-12-9 0,-2 7 0</inkml:trace>
  <inkml:trace contextRef="#ctx0" brushRef="#br0" timeOffset="4641">3414 132 24575,'8'60'0,"6"-2"0,4-20 0,6 5 0,6-5 0,-4 0 0,-2-9 0,-6-2 0,0 3 0,-1-14 0,-6-4 0,1-4 0,1-3 0,1-1 0,-2-17 0,-3-7 0,-4-10 0,-5-8 0,0 1 0,0-4 0,4 2 0,2-2 0,3 6 0,2-3 0,1 9 0,6 3 0,9 8 0,11 12 0,10 2 0,8 4 0,-3 17 0,3 9 0,-15 16 0,-11 11 0,-11 2 0,-7 4 0,-2-11 0,-1-10 0,-1-9 0,5-31 0,1-10 0</inkml:trace>
</inkml:ink>
</file>

<file path=word/ink/ink6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24:22.938"/>
    </inkml:context>
    <inkml:brush xml:id="br0">
      <inkml:brushProperty name="width" value="0.1" units="cm"/>
      <inkml:brushProperty name="height" value="0.1" units="cm"/>
      <inkml:brushProperty name="color" value="#00A0D7"/>
    </inkml:brush>
  </inkml:definitions>
  <inkml:trace contextRef="#ctx0" brushRef="#br0">142 605 24575,'55'-29'0,"-13"3"0,-20 5 0,-4 0 0,-1 6 0,-5 3 0,-4-1 0,-5-2 0,-2-2 0,-2-3 0,-2 3 0,-6-2 0,-6 7 0,-2 4 0,-1 5 0,-3 2 0,-3 1 0,-5 0 0,0 0 0,-1 0 0,4 0 0,0 11 0,2 10 0,7 7 0,5 17 0,3 0 0,3 5 0,3-4 0,6-5 0,15-2 0,11-4 0,8-2 0,4-12 0,-5-6 0,-7-6 0,2-4 0,-1-5 0,8 0 0,3 0 0,-5-4 0,10-20 0,-9-10 0</inkml:trace>
  <inkml:trace contextRef="#ctx0" brushRef="#br0" timeOffset="606">577 304 24575,'15'56'0,"-2"1"0,-10-21 0,1 4 0,2-1 0,2-1 0,-3-2 0,3-12 0,1-3 0,-4-20 0,-1-15 0,-4-20 0,0-17 0,0 4 0,0-6 0,3 8 0,0 1 0,9 9 0,3 3 0,6 12 0,9 8 0,0 6 0,5 6 0,-1 20 0,4 10 0,-4 9 0,-2 6 0,-3-5 0,1-1 0,-5-3 0,-4 0 0,-1-6 0,-9-3 0,1-4 0,-7-14 0,-1-1 0</inkml:trace>
  <inkml:trace contextRef="#ctx0" brushRef="#br0" timeOffset="1039">1137 269 24575,'19'70'0,"3"-3"0,-10-25 0,11-3 0,12 0 0,5-7 0,4-2 0,-1-8 0,-5-7 0,1-7 0,-9-8 0,-3-1 0,-12-2 0,-6-17 0,-3-13 0,-4-12 0,1-8 0,-2-2 0,-1-4 0,0 8 0,0 0 0,0 5 0,0 13 0,-4 12 0,-1 13 0</inkml:trace>
  <inkml:trace contextRef="#ctx0" brushRef="#br0" timeOffset="1362">1714 163 24575,'5'45'0,"-2"-3"0,0-3 0,3 2 0,0 0 0,6 3 0,1-4 0,2-8 0,5-3 0,1-8 0,-1-4 0,-18-5 0,-4 2 0</inkml:trace>
  <inkml:trace contextRef="#ctx0" brushRef="#br0" timeOffset="1555">1633 1 24575,'0'0'0</inkml:trace>
  <inkml:trace contextRef="#ctx0" brushRef="#br0" timeOffset="2005">2060 135 24575,'5'75'0,"-2"-16"0,-2-14 0,-1-7 0,0 3 0,0 3 0,4-4 0,2-5 0,-2-7 0,-1-8 0,-2-17 0,-1-16 0,0-23 0,0-10 0,0-8 0,0-3 0,0-5 0,3 5 0,0 3 0,9 8 0,3 11 0,3 6 0,9 14 0,0 6 0,8 6 0,-1 2 0,13 21 0,-2 5 0</inkml:trace>
  <inkml:trace contextRef="#ctx0" brushRef="#br0" timeOffset="2498">2682 242 24575,'-42'-31'0,"0"-1"0,-29-17 0,59 40 0,-6 6 0,2 7 0,1 11 0,4 13 0,-1 19 0,3 9 0,3 4 0,2-3 0,4 2 0,9-7 0,6-7 0,3-9 0,6-15 0,-4-5 0,4-10 0,0-2 0,2-4 0,-3-13 0,-2-8 0,-7-12 0,-6-8 0,-3-7 0,-5-6 0,-6 5 0,-5-1 0,1 8 0,-5 7 0,8 11 0,-1 3 0,3 7 0</inkml:trace>
  <inkml:trace contextRef="#ctx0" brushRef="#br0" timeOffset="3074">2869 172 24575,'0'31'0,"8"8"0,7-1 0,-2 10 0,2 5 0,-4 0 0,-2 3 0,-2-6 0,-1-6 0,-2-8 0,-4-10 0,0-7 0,0-14 0,0-24 0,0-19 0,0-11 0,0-13 0,0 1 0,0-7 0,4 8 0,2 1 0,2 10 0,1 11 0,1 5 0,2 15 0,-1 7 0,3 8 0,2 7 0,5 10 0,2 15 0,3 21 0,5 5 0,1 4 0,-4 3 0,-1 6 0,-11-4 0,-1-8 0,-8-4 0,-4-11 0,-2-9 0,-1-7 0,0-19 0,0-3 0</inkml:trace>
  <inkml:trace contextRef="#ctx0" brushRef="#br0" timeOffset="3672">3348 179 24575,'45'46'0,"-10"5"0,-35-3 0,3 3 0,0 2 0,4 0 0,-1 1 0,2-7 0,1-5 0,-4-5 0,-3-10 0,0-7 0,1-8 0,-2-10 0,3-15 0,-4-22 0,0-18 0,0-8 0,0-4 0,0-2 0,0-4 0,1 2 0,2 4 0,11 10 0,10 13 0,8 12 0,7 12 0,-1 8 0,-2 7 0,-4 21 0,1 14 0,-7 17 0,0 19 0,-9-3 0,-2 6 0,-1-2 0,-3-4 0,0-3 0,-5-14 0,-1-7 0,-2-8 0,2-11 0,12-9 0,2-4 0</inkml:trace>
  <inkml:trace contextRef="#ctx0" brushRef="#br0" timeOffset="3970">3995 355 24575,'40'-10'0,"1"4"0,7 3 0,2 0 0,-6-2 0,-2-3 0,-10 3 0,-5 2 0,-4 2 0,-5 1 0,-5 0 0,4-4 0,-7-9 0,3-6 0</inkml:trace>
  <inkml:trace contextRef="#ctx0" brushRef="#br0" timeOffset="4718">4209 293 24575,'29'0'0,"-1"0"0,-3 0 0,-1 0 0,-6 0 0,0 0 0,-5-4 0,-1-2 0,1-2 0,-1-1 0,-4-1 0,-5-1 0,-2-4 0,-1-6 0,0 1 0,0-3 0,-2 2 0,-4-3 0,0 5 0,-6-2 0,-3 4 0,-2 5 0,1 1 0,-5 8 0,-7 0 0,-7 3 0,-3 2 0,3 4 0,3 12 0,3 12 0,4 7 0,1 5 0,7 1 0,2 1 0,6 2 0,9 1 0,0-1 0,0 1 0,13-6 0,13-2 0,12-12 0,21-4 0,-6-13 0,-2-1 0,-11-6 0,-10-3 0,-8 0 0,-2 0 0,-3-4 0,17-17 0,-2-7 0</inkml:trace>
  <inkml:trace contextRef="#ctx0" brushRef="#br0" timeOffset="4979">4680 321 24575,'39'0'0,"-7"0"0,-1 0 0,-9 0 0,1 0 0,-5-4 0,-5-5 0,-4-5 0</inkml:trace>
  <inkml:trace contextRef="#ctx0" brushRef="#br0" timeOffset="6265">258 1139 24575,'45'13'0,"-18"11"0,-14 14 0,-4 3 0,0-4 0,3-2 0,-2-10 0,-1-4 0,0-11 0,-4-10 0,-2-16 0,-3-11 0,4-8 0,2-6 0,3 0 0,3-7 0,8 7 0,3 2 0,8 4 0,-4 2 0,-2 13 0,-1 9 0,-8 8 0,-1 3 0,-5 19 0,-1 14 0,-1 10 0,-2 5 0,1-5 0,-4-4 0,0-8 0,-3-4 0,0-12 0,0-7 0,0-28 0,0-5 0,0-19 0,4-11 0,2-1 0,3-1 0,3 7 0,9 8 0,9 13 0,3 8 0,3 15 0,-5 4 0,-5 8 0,-7 16 0,-7 13 0,-6 7 0,-3 2 0,-2-1 0,-1-1 0,0-5 0,0-7 0,4-8 0,5-10 0,8 1 0,6 1 0</inkml:trace>
  <inkml:trace contextRef="#ctx0" brushRef="#br0" timeOffset="6833">1101 1166 24575,'55'-29'0,"5"5"0,-13 24 0,0-4 0,1-2 0,-12-2 0,-6-1 0,-10-3 0,-12-3 0,-5-6 0,-5 2 0,-6-1 0,-9 1 0,-16 1 0,2 1 0,-5 2 0,5 3 0,5 7 0,2 2 0,10 2 0,-1 13 0,3 5 0,4 14 0,2 4 0,4 7 0,2-1 0,0-1 0,0-2 0,0-1 0,0-2 0,8-1 0,10-4 0,14-6 0,22-9 0,3-6 0,5-6 0,-10-3 0,-7-3 0,-13 2 0,-2-31 0,-3-2 0</inkml:trace>
  <inkml:trace contextRef="#ctx0" brushRef="#br0" timeOffset="7402">1625 1024 24575,'5'62'0,"-2"-11"0,2-12 0,1 0 0,3-10 0,3 1 0,-2-8 0,1-2 0,-1-5 0,-5-14 0,-1-15 0,-4-21 0,0-13 0,6-2 0,6 0 0,10 1 0,9 9 0,33 16 0,10 18 0,-10 34 0,-16 19 0,-20 15 0,-7-5 0,-8-5 0,-7-5 0,0-9 0,0-14 0,3-11 0,2-10 0,-1-2 0,19-9 0,0-1 0</inkml:trace>
  <inkml:trace contextRef="#ctx0" brushRef="#br0" timeOffset="7715">2379 828 24575,'11'74'0,"-2"-12"0,4-8 0,1-3 0,2-4 0,-4-3 0,-3-4 0,0-8 0,-1 1 0,-5-6 0,4-3 0,-6-6 0,-9 4 0,-7 0 0</inkml:trace>
  <inkml:trace contextRef="#ctx0" brushRef="#br0" timeOffset="7956">2123 1085 24575,'71'-34'0,"0"13"0,-5 10 0,-4 5 0,-10-5 0,-10 0 0,1-1 0,-4 3 0,2 1 0,0 2 0,3-18 0,-4 0 0</inkml:trace>
  <inkml:trace contextRef="#ctx0" brushRef="#br0" timeOffset="8575">3021 1051 24575,'-15'-62'0,"-2"10"0,8 41 0,-8 3 0,-6 8 0,-11 19 0,-4 11 0,-1 15 0,1 12 0,14-2 0,9 7 0,8-10 0,7-1 0,19-18 0,14-9 0,7-12 0,10-9 0,-10-2 0,-14-1 0,-4-8 0,-7-4 0,-6-12 0,-6-5 0,1-4 0,-1 1 0,0 2 0,-3 6 0,0 3 0,0 7 0,1 12 0,2 14 0,2 6 0,7 15 0,4-1 0,8 4 0,3 1 0,9-1 0,2-6 0,1-10 0,-3-6 0,-6-5 0,8 4 0,-6-3 0</inkml:trace>
  <inkml:trace contextRef="#ctx0" brushRef="#br0" timeOffset="8937">3393 844 24575,'-10'37'0,"6"6"0,10 23 0,3-4 0,2 0 0,0-8 0,4-6 0,-4-9 0,1-6 0,-3-3 0,-3-6 0,1-2 0,-1-2 0,-2 3 0,8 4 0,-2 4 0</inkml:trace>
  <inkml:trace contextRef="#ctx0" brushRef="#br0" timeOffset="9992">1058 1690 24575,'24'41'0,"-3"11"0,-18 4 0,3 12 0,6 9 0,-1 1 0,4-1 0,1-2 0,2-10 0,1-7 0,-7-20 0,3-12 0,0-14 0,0-6 0,3-6 0,3-11 0,8-10 0,-3-16 0,3-13 0,0-14 0,4 2 0,-6-9 0,-3 0 0,-6 5 0,-4 0 0,2 15 0,-7 10 0,2 11 0,-6 20 0,-1 27 0,-4 27 0,0 11 0,0 16 0,0-6 0,0 3 0,0-13 0,0-7 0,2-9 0,4-9 0,3-8 0,5-7 0,6-8 0,-2-1 0,8-4 0,-3-2 0,9 0 0,-1-20 0,10-4 0</inkml:trace>
  <inkml:trace contextRef="#ctx0" brushRef="#br0" timeOffset="10442">1963 2035 24575,'-39'25'0,"18"5"0,23 4 0,16 5 0,2-7 0,7-3 0,-6 0 0,6-9 0,-9-4 0,-1-10 0,3-4 0,-1 0 0,2-8 0,-8-11 0,-4-9 0,-4-6 0,-5 3 0,0-9 0,0 0 0,-4-4 0,-2 1 0,-1 1 0,2 9 0,12 4 0,8 5 0</inkml:trace>
  <inkml:trace contextRef="#ctx0" brushRef="#br0" timeOffset="10858">2291 1945 24575,'20'-25'0,"4"-5"0,17 15 0,1 0 0,-7 3 0,-2 3 0,-10 3 0,-4 2 0,-4 4 0,-8 6 0,-1 6 0,-4 14 0,-2 12 0,-3 6 0,-6 3 0,-6-2 0,-12 3 0,-1-7 0,1-2 0,6-3 0,13-8 0,16-10 0,13-12 0,4-4 0,4-2 0,5-4 0,4-2 0,8-9 0,4-3 0,1-13 0,-11-2 0</inkml:trace>
  <inkml:trace contextRef="#ctx0" brushRef="#br0" timeOffset="11460">2824 1885 24575,'24'44'0,"-3"-3"0,-9-2 0,3-3 0,-2-5 0,-1-1 0,-2-5 0,-1-4 0,-4-4 0,-2-12 0,-3-22 0,0-16 0,0-13 0,0-13 0,4 5 0,2-3 0,8 16 0,1 11 0,7 15 0,-5 9 0,6 7 0,-2 7 0,2 14 0,-6 14 0,2 4 0,-7-1 0,0-1 0,-7 2 0,14-4 0,13-4 0,18-7 0</inkml:trace>
  <inkml:trace contextRef="#ctx0" brushRef="#br0" timeOffset="11972">3427 1939 24575,'22'-35'0,"5"8"0,9 27 0,-1-1 0,4-2 0,-4-1 0,-2-2 0,-10-2 0,-8 2 0,-9-6 0,-6-1 0,-11-5 0,-13 2 0,-18 4 0,6 0 0,0 6 0,14-1 0,1 2 0,4 1 0,3 4 0,2 15 0,3 9 0,4 15 0,2 5 0,2 10 0,1 2 0,0-4 0,0-5 0,1-10 0,2-11 0,9-7 0,11-7 0,12-6 0,18-3 0,-1-3 0,5-3 0,-1-18 0,-11-8 0</inkml:trace>
  <inkml:trace contextRef="#ctx0" brushRef="#br0" timeOffset="12331">3925 1573 24575,'5'75'0,"0"0"0,-2-28 0,5 8 0,10 5 0,-5-7 0,7-3 0,-5-8 0,-3-7 0,0-7 0,-6-7 0,2-4 0,1-2 0,-8 2 0,-2-3 0</inkml:trace>
  <inkml:trace contextRef="#ctx0" brushRef="#br0" timeOffset="12571">3818 1856 24575,'95'-30'0,"-18"13"0,-18 11 0,-12 6 0,-2-16 0,-13-4 0</inkml:trace>
  <inkml:trace contextRef="#ctx0" brushRef="#br0" timeOffset="14816">4556 1617 24575,'-32'0'0,"3"0"0,2 1 0,3 2 0,11 6 0,1 11 0,6 3 0,2 4 0,1-6 0,2 4 0,1 1 0,7 4 0,8-1 0,7-5 0,14-6 0,-2 0 0,-1 8 0,-7 2 0,-9 4 0,-7 3 0,-7-2 0,-10 2 0,-10 4 0,-7-8 0,-15-1 0,6-11 0,0-7 0,11-6 0,-2-3 0,5-2 0,-5-1 0,1-8 0,-20-13 0,-3-12 0</inkml:trace>
  <inkml:trace contextRef="#ctx0" brushRef="#br0" timeOffset="15514">2974 2720 24575,'-69'-67'0,"10"26"0,7 18 0,4 14 0,2 2 0,4 5 0,10 3 0,5 8 0,9 14 0,1 16 0,5 11 0,0 6 0,6 1 0,3 3 0,3-3 0,3-1 0,19-3 0,19-11 0,18-7 0,21-14 0,-11-8 0,-12-10 0,-13-2 0,-11-1 0,-11-5 0,-10-4 0,-6 0 0,6-20 0,-2 1 0</inkml:trace>
  <inkml:trace contextRef="#ctx0" brushRef="#br0" timeOffset="15979">3116 2797 24575,'-15'43'0,"7"-5"0,11-3 0,12 0 0,12 0 0,14-2 0,6-6 0,0-3 0,-3-8 0,-6-2 0,-9-7 0,-6-4 0,-7-3 0,-4-3 0,-2-9 0,-1-5 0,-1-11 0,-2-2 0,-3-7 0,-3-4 0,-2-3 0,-3 0 0,-1 8 0,-6 7 0,6 9 0,-10 15 0,1 6 0</inkml:trace>
  <inkml:trace contextRef="#ctx0" brushRef="#br0" timeOffset="16465">3598 2798 24575,'21'52'0,"-7"-5"0,0-8 0,4-4 0,0-2 0,2-4 0,-4-2 0,-1 0 0,-4-9 0,1-6 0,-6-14 0,-6-12 0,-7-17 0,-2-11 0,2-1 0,7-1 0,0 0 0,0 3 0,8 6 0,4 8 0,6 6 0,3 6 0,3-1 0,-4 4 0,5 0 0,-2 4 0</inkml:trace>
  <inkml:trace contextRef="#ctx0" brushRef="#br0" timeOffset="16923">3925 2771 24575,'15'65'0,"13"-5"0,-4-21 0,14 0 0,6 3 0,2-3 0,-5-3 0,-5-7 0,-7-5 0,-13-3 0,4-15 0,-14-10 0,3-18 0,-5-22 0,-4-9 0,0-5 0,0 2 0,0 7 0,0 8 0,1 6 0,2 9 0,2 5 0,3 20 0,1 2 0</inkml:trace>
  <inkml:trace contextRef="#ctx0" brushRef="#br0" timeOffset="17466">4387 2888 24575,'60'-5'0,"-4"1"0,-21 4 0,-2-7 0,-1-1 0,-7-7 0,-1 0 0,-9 1 0,-3-1 0,-6 1 0,-3-4 0,-5-1 0,-7-2 0,-9 0 0,-15-3 0,-3 6 0,-2 6 0,6 6 0,3 3 0,1 2 0,10 13 0,1 6 0,6 12 0,5 8 0,4 7 0,-1 8 0,2 0 0,1 0 0,0-2 0,0-7 0,2-2 0,4-13 0,13-8 0,13-9 0,5-6 0,1-6 0,-3 0 0,-13 0 0,-20 0 0,-9 0 0</inkml:trace>
</inkml:ink>
</file>

<file path=word/ink/ink6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24:21.309"/>
    </inkml:context>
    <inkml:brush xml:id="br0">
      <inkml:brushProperty name="width" value="0.1" units="cm"/>
      <inkml:brushProperty name="height" value="0.1" units="cm"/>
      <inkml:brushProperty name="color" value="#00A0D7"/>
    </inkml:brush>
  </inkml:definitions>
  <inkml:trace contextRef="#ctx0" brushRef="#br0">35 738 24575,'47'-81'0,"-15"22"0,-3 13 0,9 8 0,17-5 0,3-5 0,10-2 0,-12-6 0,-11 2 0,-13 1 0,-4 3 0,-4 8 0,5 4 0,1 14 0,1 2 0,-1 13 0,7-5 0,-4 4 0</inkml:trace>
  <inkml:trace contextRef="#ctx0" brushRef="#br0" timeOffset="644">1 496 24575,'10'55'0,"-4"-7"0,-4-7 0,-2-5 0,0-2 0,0-4 0,1-5 0,2 1 0,2-9 0,3-2 0,-1-4 0,2-2 0,5-5 0,7-1 0,8-2 0,4-1 0,9 0 0,4-4 0,-6-8 0,-5-7 0</inkml:trace>
</inkml:ink>
</file>

<file path=word/ink/ink6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24:14.558"/>
    </inkml:context>
    <inkml:brush xml:id="br0">
      <inkml:brushProperty name="width" value="0.1" units="cm"/>
      <inkml:brushProperty name="height" value="0.1" units="cm"/>
      <inkml:brushProperty name="color" value="#00A0D7"/>
    </inkml:brush>
  </inkml:definitions>
  <inkml:trace contextRef="#ctx0" brushRef="#br0">0 3220 24575,'32'-60'0,"9"-2"0,-3 18 0,14-7 0,14-2 0,1-5 0,-10 3 0,-10-4 0,2-2 0,8-13 0,-20 35 0,2 1 0,1 0 0,1 0 0,3 1 0,0 0 0,-3-4 0,-3-1 0,-6 0 0,1-1 0,7-3 0,4-1 0,6-1 0,0-1 0,-3 1 0,-1-1 0,0 4 0,-1-1 0,2 0 0,0-2 0,0-3 0,0-1 0,4 3 0,1 0 0,4 1 0,0-1 0,1 1 0,0-1 0,-4 2 0,-1 0 0,4-3 0,2 0 0,6 1 0,2 1 0,1-1 0,2 1 0,-4 5 0,-1 1 0,-8 2 0,1 2 0,6 0 0,0 2 0,-3 3 0,-1 1 0,-2 3 0,0 0 0,-4 1 0,-1 2 0,4-1 0,0 1 0,2-3 0,1 0 0,-2-1 0,0 1 0,-3 3 0,-1 0 0,3 1 0,0 0 0,-3 1 0,1-1 0,-3 3 0,0 0 0,-1 4 0,-1 1 0,6 1 0,-1 3 0,41-9 0,-21 1 0,23 3 0,-41 9 0,0 0 0,40-7 0,-11 1 0,-36 8 0,2 1 0,4 1 0,1 1 0,-3 0 0,-3 0 0,41-1 0,-4 1 0,-5 4 0,8 0 0,-38-1 0,-1 2 0,39 2 0,-19 5 0,16 4 0,7 12 0,-2 0 0,-1 6 0,-7-5 0,-8 4 0,-29-14 0,2-1 0,4 2 0,0 0 0,-4 0 0,-2 0 0,32 13 0,13 3 0,-40-13 0,-1 0 0,-2-1 0,-1 0 0,1-1 0,-1 1 0,40 21 0,-9-1 0,-34-16 0,2-1 0,9 0 0,0 2 0,-9 0 0,-2 1 0,28 23 0,-28-22 0,2 1 0,4-1 0,0 0 0,-1-2 0,-1 0 0,0-3 0,-1 1 0,-1 2 0,-1 0 0,42 18 0,-41-17 0,2 0 0,8-1 0,0 1 0,-8 1 0,-4 1 0,25 24 0,-26-21 0,2 0 0,3 0 0,-1 1 0,-1-2 0,-1 0 0,37 22 0,-10 0 0,-8 2 0,17 4 0,-35-28 0,0 0 0,-4-1 0,-1 0 0,38 26 0,-11-2 0,-1 5 0,14-2 0,-33-28 0,-1 1 0,-3-1 0,-1 1 0,29 25 0,0 0 0,3 4 0,7-8 0,-34-21 0,-1-1 0,38 19 0,-19-1 0,-2-2 0,-3 2 0,8-1 0,12-5 0,-8-1 0,-9-4 0,-15-4 0,-12-6 0,-3-1 0,-6-4 0,8-6 0,-2-3 0,6-4 0,-1-5 0</inkml:trace>
</inkml:ink>
</file>

<file path=word/ink/ink6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23:30.298"/>
    </inkml:context>
    <inkml:brush xml:id="br0">
      <inkml:brushProperty name="width" value="0.1" units="cm"/>
      <inkml:brushProperty name="height" value="0.1" units="cm"/>
    </inkml:brush>
  </inkml:definitions>
  <inkml:trace contextRef="#ctx0" brushRef="#br0">168 1 24575,'-5'79'0,"2"-11"0,2-16 0,8 1 0,2 0 0,4 4 0,-1 8 0,-1 3 0,-5 5 0,-2 5 0,-4 7 0,0 7 0,0 8 0,0-50 0,0 1 0,0 49 0,0-47 0,0 1 0,0 0 0,0 0 0,0 2 0,0-1 0,0-1 0,0 1 0,-2 1 0,-1 2 0,-1 6 0,-1 1 0,-1-2 0,-2 0 0,-2 2 0,0 0 0,1-4 0,1 0 0,1-2 0,-1 0 0,0 3 0,1 0 0,2-3 0,1 0 0,-2 4 0,1 0 0,0 0 0,1 1 0,1 2 0,0 0 0,0 2 0,0-1 0,1 0 0,-1 0 0,-2 4 0,1 0 0,-1-2 0,1 0 0,-1 0 0,1 0 0,1-3 0,0-1 0,0-3 0,0 0 0,2 0 0,-1 0 0,0-3 0,-1 0 0,0 4 0,0 1 0,-2-2 0,1 0 0,1 3 0,0 2 0,0 0 0,0 1 0,2 3 0,0 1 0,0 0 0,-1 0 0,1 0 0,1 0 0,0 1 0,0-2 0,0-3 0,0-1 0,0-2 0,0-1 0,0-4 0,0 0 0,0-5 0,0 1 0,0 3 0,0-1 0,0-2 0,0 0 0,0-1 0,0 1 0,0 2 0,0-1 0,0-1 0,0 1 0,0 3 0,0 0 0,0-1 0,0 0 0,0-4 0,0-1 0,0-3 0,0 0 0,0 43 0,0-7 0,0-14 0,1 0 0,2-9 0,-1 4 0,4-3 0,-1 2 0,1-2 0,1-2 0,-4-7 0,-1-7 0,-2-8 0,1-4 0,2 1 0,-2-2 0,2 0 0,-2 1 0,-1-2 0,0-2 0,0-10 0,0-5 0,0-2 0,0-6 0,0 3 0,4-4 0,5 0 0,7-2 0,7-1 0,6-2 0,9-4 0,7 0 0,8 0 0,3 0 0,2 0 0,-9 0 0,-7 0 0,11 0 0,11 0 0,20 0 0,15 0 0,-9-4 0,-11-2 0,-28 3 0,2-1 0,7-1 0,0 1 0,-5-1 0,-1 0 0,-4-1 0,0 0 0,12 1 0,2-1 0,3-1 0,1 0 0,0 0 0,0 0 0,-7 0 0,-1-1 0,2 2 0,1 0 0,7 1 0,1 1 0,3-1 0,0 1 0,-1 0 0,-2-1 0,-11-1 0,1-1 0,11 0 0,3 0 0,6-3 0,1-1 0,-7-1 0,0 1 0,10-1 0,1 1 0,-7-1 0,-2 0 0,-12 4 0,1 1 0,12-1 0,3 1 0,5 3 0,0 0-159,-7 1 1,1 0 0,14 2 0,1 0 158,-13 0 0,-2-1 0,-3 1 0,2-1 0,16 0 0,-1 1 0,-20-1 0,1 1 0,13 0 0,3 2 0,3-1 0,0 0 0,-11 0 0,2 0 0,-17 0 0,4 0 0,-4 0 0,15 0 0,-1 0 0,6 0 0,1 1 0,1 0 0,-3 1 0,-16 1 0,0 1 0,16 2 0,2 0 0,-2 0 0,0-1 0,-4-2 0,1 0 0,-18-1 0,3-1 0,-3 0 0,19-1 0,-2 0 0,5 0 0,1 0 0,3 0 0,-2 0 0,-18 1 0,0 1 0,20 2 0,2 1 0,-12-2 0,-2 0 0,1 5 0,3-1 0,-18-3 0,2 0 0,-1-1 0,18 2 0,0-1 0,14-1 0,-1 0 0,-8 0 0,-3-1 0,-8 1 0,0-1 0,16 1 0,-1 0 0,-18 0 0,-2-1 0,4 0 0,0-1 0,12 0 0,-1-1 0,-13 2 0,-2-1 0,-4 0 0,-3-1 0,33 0 0,-43 1 0,1 1 0,2-1 0,-2 1 0,-6 0 0,-2-1 0,20-1 0,-9 0 0,-14 0 0,7-1 0,11-2 0,1-6 0,1-1 0,-1-2 0</inkml:trace>
</inkml:ink>
</file>

<file path=word/ink/ink6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23:46.223"/>
    </inkml:context>
    <inkml:brush xml:id="br0">
      <inkml:brushProperty name="width" value="0.1" units="cm"/>
      <inkml:brushProperty name="height" value="0.1" units="cm"/>
    </inkml:brush>
  </inkml:definitions>
  <inkml:trace contextRef="#ctx0" brushRef="#br0">282 53 24575,'-56'-29'0,"5"5"0,22 24 0,2 8 0,-3 4 0,4 10 0,2 7 0,7 7 0,5 11 0,6-2 0,3 2 0,4-4 0,5-4 0,24-10 0,20-11 0,0-6 0,3-6 0,-12-2 0,-8-4 0,1 8 0,-7 2 0</inkml:trace>
  <inkml:trace contextRef="#ctx0" brushRef="#br0" timeOffset="598">740 204 24575,'-40'-32'0,"-1"0"0,-32-19 0,41 48 0,-3-1 0,0-2 0,5 2 0,3 4 0,6 13 0,6 7 0,2 10 0,4 8 0,5 1 0,1 2 0,2 0 0,1-5 0,0-7 0,12-12 0,15-8 0,17-5 0,23-4 0,-10-4 0,-7-5 0,-13-8 0,-14-6 0,-6-6 0,-11 0 0,-2-5 0,-4 2 0,0 9 0,0 2 0,0 8 0,0 15 0,0 16 0,0 14 0,1 9 0,1 3 0,7-6 0,6-3 0,-4-10 0,1-1 0,-2-8 0,5-5 0,13 11 0,1 1 0</inkml:trace>
  <inkml:trace contextRef="#ctx0" brushRef="#br0" timeOffset="957">854 62 24575,'5'57'0,"-2"-4"0,6 1 0,3-1 0,8 6 0,7 6 0,-4 2 0,4-6 0,-10-1 0,-1-11 0,-11 19 0,7-27 0,-2 13 0</inkml:trace>
  <inkml:trace contextRef="#ctx0" brushRef="#br0" timeOffset="1324">810 248 24575,'13'-60'0,"17"11"0,17 31 0,14-2 0,16 6 0,-8 3 0,-16 8 0,-11 2 0,-15 1 0,-10 14 0,-8 9 0,-1 8 0,-5 10 0,0-4 0,-3 1 0,-8-1 0,-9-4 0,-31 4 0,-31-11 0,5-7 0,-9-13 0,26-4 0,19-2 0,14 0 0,7-8 0,3-2 0</inkml:trace>
</inkml:ink>
</file>

<file path=word/ink/ink6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23:44.737"/>
    </inkml:context>
    <inkml:brush xml:id="br0">
      <inkml:brushProperty name="width" value="0.1" units="cm"/>
      <inkml:brushProperty name="height" value="0.1" units="cm"/>
    </inkml:brush>
  </inkml:definitions>
  <inkml:trace contextRef="#ctx0" brushRef="#br0">59 204 24575,'-14'74'0,"5"-12"0,6-12 0,3-2 0,0-3 0,0 2 0,0-4 0,0-5 0,0-2 0,0-9 0,4-7 0,2-8 0,2-6 0,8-22 0,3-8 0</inkml:trace>
  <inkml:trace contextRef="#ctx0" brushRef="#br0" timeOffset="42">6 292 24575,'-5'-66'0,"15"10"0,23 41 0,18 4 0,16 5 0,2 2 0,1 4 0,-17 2 0,-14 4 0,-16 9 0,-14 15 0,-5 2 0,-7 9 0,-28-2 0,-19 0 0,-12-7 0,-9-12 0,9-1 0,18-10 0,10-2 0,14-7 0,13-12 0,4-3 0</inkml:trace>
  <inkml:trace contextRef="#ctx0" brushRef="#br0" timeOffset="530">518 275 24575,'48'-30'0,"2"13"0,-4 10 0,4 4 0,-3 1 0,-9-4 0,-8 0 0,-10-3 0,-5 1 0,-10-1 0,-12-4 0,-14-2 0,-5 3 0,-17 3 0,-14-7 0,-2 4 0,10 28 0,28 14 0,12 27 0,6-4 0,4-3 0,5-6 0,17-4 0,18-13 0,9-7 0,9-12 0,-7-3 0,-8-5 0,-11 0 0,4-12 0,-5-2 0</inkml:trace>
  <inkml:trace contextRef="#ctx0" brushRef="#br0" timeOffset="1006">1187 124 24575,'26'27'0,"-3"3"0,-5 7 0,2 4 0,-2 3 0,-3-6 0,-2-7 0,-5-8 0,1-7 0,-4-11 0,-1-14 0,-4-21 0,0-14 0,0-10 0,0-5 0,1 3 0,2 3 0,4 12 0,7 9 0,2 12 0,8 8 0,0 6 0,6 6 0,9 12 0,6 3 0</inkml:trace>
</inkml:ink>
</file>

<file path=word/ink/ink6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23:40.857"/>
    </inkml:context>
    <inkml:brush xml:id="br0">
      <inkml:brushProperty name="width" value="0.1" units="cm"/>
      <inkml:brushProperty name="height" value="0.1" units="cm"/>
    </inkml:brush>
  </inkml:definitions>
  <inkml:trace contextRef="#ctx0" brushRef="#br0">63 353 24575,'0'65'0,"0"-3"0,0-20 0,0 0 0,0-1 0,1-3 0,2-6 0,2-5 0,15-25 0,4-9 0</inkml:trace>
  <inkml:trace contextRef="#ctx0" brushRef="#br0" timeOffset="147">0 0 24575,'0'0'0</inkml:trace>
  <inkml:trace contextRef="#ctx0" brushRef="#br0" timeOffset="729">266 354 24575,'28'58'0,"-1"-8"0,-11-10 0,-1-11 0,-4 1 0,-6-8 0,-1-15 0,-4-32 0,4-12 0,1-22 0,8 7 0,5 2 0,-3 6 0,6 5 0,-6 15 0,5 6 0,-2 8 0,6 4 0,-3 5 0,6 10 0,-10 16 0,4 16 0,-9 11 0,0 1 0,-6-4 0,-3-8 0,-2-6 0,-1-8 0,2-9 0,4-7 0,4-5 0,15-2 0,3 1 0</inkml:trace>
  <inkml:trace contextRef="#ctx0" brushRef="#br0" timeOffset="1133">1138 256 24575,'-56'5'0,"-1"1"0,-10 14 0,43 18 0,21 6 0,-1 2 0,-2-2 0,2-8 0,4-4 0,0-7 0,5-8 0,4-9 0,8-3 0,6-5 0,8-6 0,4-5 0,3 1 0,3-5 0,2 1 0,-2 0 0</inkml:trace>
  <inkml:trace contextRef="#ctx0" brushRef="#br0" timeOffset="1633">1614 310 24575,'-58'-13'0,"0"0"0,-22 8 0,46 24 0,19 14 0,8 0 0,4-4 0,2 3 0,10-2 0,6-4 0,9-8 0,9-9 0,12-4 0,5-5 0,3-5 0,-3-4 0,-9-7 0,-12-10 0,-11 1 0,-15-7 0,-5 5 0,-7 3 0,-9-2 0,-11 5 0,7-1 0,8 7 0,-9-10 0,0-2 0</inkml:trace>
  <inkml:trace contextRef="#ctx0" brushRef="#br0" timeOffset="2386">1871 203 24575,'5'50'0,"-1"2"0,-4-8 0,1-4 0,2 1 0,-1-8 0,4-7 0,-5-7 0,3-14 0,-4-22 0,0-15 0,0-13 0,0-8 0,6 6 0,6 3 0,14 13 0,12 17 0,0 5 0,1 9 0,12 80 0,-26-31 0,-3 2 0,0-3 0,-5-4 0,-8 2 0,-5-57 0,1-18 0,4-30 0,4 3 0,4 3 0,1 9 0,-1 9 0,0 12 0,-2 8 0,-1 8 0,-3 4 0,-2 20 0,0 12 0,-1 16 0,-5 14 0,0-3 0,-3-3 0,0-9 0,0-9 0,0-7 0,0-8 0,11 3 0,4-1 0</inkml:trace>
  <inkml:trace contextRef="#ctx0" brushRef="#br0" timeOffset="2885">2690 388 24575,'94'-29'0,"-23"11"0,-27 11 0,-12 4 0,-12-5 0,-5-7 0,-10-3 0,-8-2 0,-13 1 0,-11-1 0,-4 4 0,-1 1 0,4 5 0,5 2 0,5 3 0,-3 5 0,4 8 0,-7 13 0,4 12 0,-4 23 0,12 4 0,4 2 0,5-4 0,3-11 0,15-9 0,9-12 0,3-8 0,3-9 0,2-4 0,3-5 0,1 0 0,2 0 0,-6-4 0,-1-13 0,-5-6 0</inkml:trace>
</inkml:ink>
</file>

<file path=word/ink/ink6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2:42.9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24575,'0'0'0</inkml:trace>
</inkml:ink>
</file>

<file path=word/ink/ink6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1:44.6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35 159 24575,'0'57'0,"1"2"0,2-30 0,3 10 0,6 0 0,-3 3 0,3 2 0,-5-5 0,-1-4 0,-1-5 0,1-10 0,2-3 0,-4-28 0,5-5 0</inkml:trace>
  <inkml:trace contextRef="#ctx0" brushRef="#br0" timeOffset="345">1 194 24575,'22'-18'0,"3"0"0,-5 6 0,-2 6 0,-3-3 0,-2 3 0,2 0 0,1 2 0,-4 4 0,-2 2 0,-4 4 0,-2 14 0,-4 13 0,-1 7 0,-2 1 0,-8-3 0,-3-2 0,-8-5 0,5-10 0,1-1 0,4-14 0,-17 0 0,-5-6 0</inkml:trace>
  <inkml:trace contextRef="#ctx0" brushRef="#br0" timeOffset="845">248 213 24575,'44'69'0,"-12"-16"0,-12-12 0,-6-9 0,-1-4 0,-4-4 0,-4-2 0,-5-52 0,-9 6 0,-1-37 0,2 19 0,5 9 0,2 5 0,1 10 0,9 3 0,9 6 0,7-6 0,7 0 0,6-15 0,-2 2 0</inkml:trace>
  <inkml:trace contextRef="#ctx0" brushRef="#br0" timeOffset="1157">592 159 24575,'10'68'0,"-5"-18"0,-3-19 0,-2-7 0,1-7 0,2-5 0,-2-2 0,11-5 0,-2-1 0</inkml:trace>
  <inkml:trace contextRef="#ctx0" brushRef="#br0" timeOffset="1338">583 0 24575,'0'0'0</inkml:trace>
  <inkml:trace contextRef="#ctx0" brushRef="#br0" timeOffset="1694">989 53 24575,'-82'0'0,"26"0"0,19 12 0,20 6 0,5 7 0,6 7 0,4 1 0,2 5 0,4-6 0,8-2 0,11-9 0,18-6 0,2-6 0,1-9 0,-8 0 0,-7 0 0,-9-4 0,8-17 0,1-7 0</inkml:trace>
  <inkml:trace contextRef="#ctx0" brushRef="#br0" timeOffset="2167">1077 124 24575,'66'-15'0,"-4"2"0,-41 10 0,-3-1 0,-9-5 0,-4 0 0,-2 0 0,-4 3 0,-5 0 0,-11 0 0,-9-2 0,0 3 0,-1 2 0,9 2 0,-2 1 0,5 2 0,3 4 0,2 1 0,7 11 0,0 0 0,3 8 0,0-4 0,0 4 0,2 3 0,4 3 0,12-7 0,15-8 0,17-7 0,11-10 0,2-4 0,-1-8 0,-15-5 0,-15-13 0,-2-11 0,-11 4 0</inkml:trace>
</inkml:ink>
</file>

<file path=word/ink/ink6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3:12.565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5176 838 24575,'0'42'0,"0"-7"0,0-12 0,0-2 0,0 3 0,0-8 0,0 2 0,0-3 0,0-1 0,0-1 0,4 8 0,0 2 0</inkml:trace>
  <inkml:trace contextRef="#ctx0" brushRef="#br0" timeOffset="649">5608 786 24575,'0'60'0,"0"-5"0,0-25 0,1-4 0,2 0 0,2 1 0,3-4 0,0-5 0,-2-3 0,-2-4 0,-4-3 0,4 1 0,1 0 0</inkml:trace>
  <inkml:trace contextRef="#ctx0" brushRef="#br0" timeOffset="892">5537 961 24575,'67'-10'0,"-14"4"0,-14 4 0,-4 2 0,0 0 0,-3 0 0,-2-4 0,-3-8 0,-1-7 0</inkml:trace>
  <inkml:trace contextRef="#ctx0" brushRef="#br0" timeOffset="1328">5933 935 24575,'39'51'0,"-15"-27"0,-17-30 0,-10-12 0,2-1 0,-2 4 0,2 2 0,1 2 0,1 1 0,2 1 0,2 1 0,3 2 0,1 2 0,0 4 0,12 0 0,2 0 0</inkml:trace>
  <inkml:trace contextRef="#ctx0" brushRef="#br0" timeOffset="1828">6119 988 24575,'46'0'0,"-7"0"0,-12 0 0,-4 0 0,-4 0 0,-1 0 0,-5-1 0,-4-2 0,-1-1 0,-2-5 0,-2 0 0,-4 0 0,-2 0 0,-4 0 0,-8 5 0,-9 1 0,1 2 0,2 1 0,1 0 0,1 0 0,4 0 0,-1 0 0,7 8 0,-1 7 0,6 0 0,1 5 0,1 1 0,1 5 0,4 0 0,5-3 0,17-3 0,12-8 0,3-1 0,3-8 0,-8 0 0,-6-3 0,-11 0 0,10-12 0,-6-3 0</inkml:trace>
  <inkml:trace contextRef="#ctx0" brushRef="#br0" timeOffset="2342">6490 1006 24575,'18'-49'0,"-9"26"0,-6 29 0,-6 15 0,2 8 0,1-5 0,0-1 0,0-2 0,1 0 0,2-4 0,2-2 0,4-9 0,1-2 0,1-4 0,5 0 0,2 0 0,5 0 0,4-8 0,9-2 0</inkml:trace>
  <inkml:trace contextRef="#ctx0" brushRef="#br0" timeOffset="-12476">122 539 24575,'0'72'0,"0"-9"0,0-51 0,0-1 0,0-18 0,0-3 0,0-17 0,0 1 0,0-1 0,0 2 0,0 1 0,0 4 0,0 5 0,7 6 0,2 6 0,2 2 0,1 1 0,3 1 0,0 2 0,2 13 0,-8 7 0,2 5 0,-2-2 0,-3 2 0,-1-5 0,1 0 0,3-11 0,0-1 0,-1-7 0,-1-6 0,-1-8 0,3-11 0,6-8 0,8-2 0,0 2 0,4 2 0,-7 1 0,4 10 0,-4 7 0,3 6 0,-6 0 0,2 3 0,-7 0 0,0 11 0,-4 7 0,-3 9 0,-2 6 0,1-6 0,-1 0 0,4-11 0,-6 5 0,3-7 0</inkml:trace>
  <inkml:trace contextRef="#ctx0" brushRef="#br0" timeOffset="-11909">1040 556 24575,'-83'-49'0,"15"20"0,17 20 0,10 12 0,4 6 0,8 5 0,5 11 0,12 4 0,2 5 0,7 1 0,1-9 0,5-5 0,18-7 0,14-8 0,11-2 0,6-4 0,-7-7 0,-3-8 0,-13-3 0,-5-14 0,-9 9 0,-3-3 0,-6 6 0,-3 6 0,-2 13 0,-1 7 0,1 15 0,2 3 0,0-3 0,5 0 0,6-6 0,7-4 0,4-5 0,2-3 0,3-2 0,13-13 0,2-2 0</inkml:trace>
  <inkml:trace contextRef="#ctx0" brushRef="#br0" timeOffset="-11509">1145 442 24575,'29'70'0,"1"-17"0,1-12 0,5-8 0,-4 5 0,-9-6 0,-3-4 0,-8-11 0,0-3 0,-12-19 0,3-10 0,-2-3 0,-1-12 0,1 6 0,2-3 0,2 2 0,4 4 0,1 1 0,2 2 0,0 7 0,3 2 0,1 3 0,-5-3 0,1 4 0,13-7 0,3 2 0</inkml:trace>
  <inkml:trace contextRef="#ctx0" brushRef="#br0" timeOffset="-10875">1834 611 24575,'-84'-34'0,"25"13"0,20 10 0,15 6 0,2-2 0,7 1 0,2 4 0,4 8 0,5 8 0,0 9 0,4 6 0,4-5 0,7-1 0,17-8 0,19-6 0,3-4 0,0-5 0,-7-1 0,-8-2 0,-9-12 0,-12-5 0,-5-6 0,-9 6 0,0 0 0,0 5 0,-14 4 0,-3 5 0,-4 2 0,6 4 0,7 10 0,5 7 0,2 8 0,1 7 0,9 0 0,5 1 0,5 0 0,1 2 0,0 0 0,-8-9 0,-1 0 0,-6 0 0,-2-2 0,-6-4 0,-20-2 0,-18-1 0,-13-4 0,-14-7 0,11-2 0,10-4 0,19-1 0,13-2 0,8-6 0,7-16 0,0-8 0</inkml:trace>
  <inkml:trace contextRef="#ctx0" brushRef="#br0" timeOffset="-10579">2009 547 24575,'20'55'0,"-8"-14"0,-4-7 0,-3-11 0,6 3 0,1-9 0,-3-5 0,-3-9 0,0-14 0,2-3 0</inkml:trace>
  <inkml:trace contextRef="#ctx0" brushRef="#br0" timeOffset="-10401">1965 389 24575,'0'0'0</inkml:trace>
  <inkml:trace contextRef="#ctx0" brushRef="#br0" timeOffset="-9951">2353 556 24575,'5'63'0,"-2"-16"0,-2-21 0,-1-8 0,0-4 0,0-5 0,0-10 0,0-9 0,0-12 0,0-7 0,0-6 0,1 3 0,2 3 0,5 9 0,4 6 0,2 7 0,-2 4 0,1 2 0,-1 1 0,0 2 0,3 4 0,-1 10 0,-2 11 0,-4 1 0,1-1 0,-4-5 0,-5-1 0,4-8 0,2-4 0,21 0 0,7-4 0</inkml:trace>
  <inkml:trace contextRef="#ctx0" brushRef="#br0" timeOffset="-9423">2928 627 24575,'-41'-30'0,"1"0"0,-28-7 0,44 60 0,10 5 0,9 1 0,3 2 0,2-11 0,15 2 0,9-11 0,0-3 0,3-5 0,-7-2 0,1-1 0,-3-6 0,-4-5 0,-1-8 0,-4-10 0,-4 1 0,-2-1 0,-2 9 0,-1 3 0,0 21 0,0 8 0,6 11 0,5 6 0,9-2 0,12-6 0,4-8 0,9-10 0,-5-2 0,-2-1 0,-10 0 0,2-8 0,-8-2 0</inkml:trace>
  <inkml:trace contextRef="#ctx0" brushRef="#br0" timeOffset="-9152">3191 327 24575,'10'64'0,"-4"-14"0,-2-7 0,2-8 0,3 4 0,5-4 0,-1 4 0,-4-10 0,-4 0 0,-2-11 0,-2-2 0,-1-15 0,0-2 0</inkml:trace>
  <inkml:trace contextRef="#ctx0" brushRef="#br0" timeOffset="-8691">3853 521 24575,'-52'-38'0,"8"17"0,12 23 0,6 16 0,8 3 0,9 6 0,4 0 0,5 3 0,6-4 0,6 1 0,3-5 0,8-4 0,-3-6 0,0-3 0,3-4 0,1-5 0,-3 0 0,20 4 0,1 1 0</inkml:trace>
  <inkml:trace contextRef="#ctx0" brushRef="#br0" timeOffset="-8241">4242 502 24575,'-64'-29'0,"4"5"0,16 24 0,2 0 0,4 0 0,6 6 0,15 6 0,2 4 0,12 10 0,1-1 0,5 4 0,18-1 0,15-6 0,38-9 0,3-10 0,-14-22 0,-42-5 0,-12-13 0,-6 11 0,-2 5 0,-1 1 0,0-4 0</inkml:trace>
  <inkml:trace contextRef="#ctx0" brushRef="#br0" timeOffset="-7786">4717 503 24575,'-74'-19'0,"13"7"0,16 9 0,9 6 0,14 5 0,10 4 0,7 0 0,8 0 0,19 0 0,13 0 0,5-4 0,4-5 0,-10 5 0,-8 4 0,-9 3 0,-3-4 0,-6 4 0,-2-3 0,-4 4 0,1-2 0,-2-1 0,-1-1 0,-8-6 0,-10-3 0,-14-2 0,-21-1 0,2 0 0,1 0 0,19-1 0,16-2 0,8-22 0,7-8 0</inkml:trace>
  <inkml:trace contextRef="#ctx0" brushRef="#br0" timeOffset="-7476">4999 458 24575,'27'36'0,"-7"-3"0,-4-4 0,-4 1 0,-3-1 0,3 0 0,-2-1 0,-1-11 0,0-5 0,-12-12 0,-3-5 0</inkml:trace>
  <inkml:trace contextRef="#ctx0" brushRef="#br0" timeOffset="-7304">4805 564 24575,'75'-5'0,"-7"1"0,-3 4 0,-15 0 0,-15 0 0,-10 0 0,-5 0 0,-1 12 0,-5 3 0</inkml:trace>
  <inkml:trace contextRef="#ctx0" brushRef="#br0" timeOffset="-6476">247 1103 24575,'-50'-17'0,"0"0"0,-34-10 0,64 30 0,0 8 0,8 10 0,4 0 0,6 6 0,2 1 0,2-4 0,14-2 0,8-7 0,6-6 0,-1-6 0,3-2 0,0-1 0,-4-6 0,1-6 0,-6-2 0,-9-6 0,-5 1 0,-6 1 0,-2 1 0,-1 3 0,16 5 0,3 5 0</inkml:trace>
  <inkml:trace contextRef="#ctx0" brushRef="#br0" timeOffset="-6114">581 1218 24575,'-10'-52'0,"2"2"0,8 23 0,0-2 0,0-3 0,0 3 0,0 9 0,5-3 0,4 8 0,2 5 0,6 7 0,1 2 0,8 1 0,-1 0 0,9 0 0,-7 11 0,4 4 0</inkml:trace>
  <inkml:trace contextRef="#ctx0" brushRef="#br0" timeOffset="-5955">598 1102 24575,'68'0'0,"3"0"0,-9 0 0,-7 0 0,-8 0 0,2-8 0,-4-2 0</inkml:trace>
  <inkml:trace contextRef="#ctx0" brushRef="#br0" timeOffset="-5268">1374 1049 24575,'30'29'0,"-13"3"0,-7 7 0,-4-1 0,-1-4 0,1-8 0,-1-10 0,1-7 0,2-3 0,-8-20 0,4-7 0</inkml:trace>
  <inkml:trace contextRef="#ctx0" brushRef="#br0" timeOffset="-4962">1252 1059 24575,'62'-15'0,"-6"6"0,-14 4 0,-10 2 0,-3 0 0,1 3 0,-6 0 0,3 0 0,-14 8 0,-1 3 0,-8 5 0,-1 2 0,-4-4 0,-5 1 0,-9-6 0,-9 3 0,-7-9 0,1 3 0,6-4 0,3-2 0,7 4 0,5 1 0</inkml:trace>
  <inkml:trace contextRef="#ctx0" brushRef="#br0" timeOffset="-4519">1790 1032 24575,'28'51'0,"-2"-8"0,-14-23 0,-4-5 0,1-3 0,-4-10 0,-5-3 0,-2-15 0,-4-2 0,4-6 0,-4-3 0,4 2 0,2-2 0,8 9 0,4 6 0,4 2 0,1 1 0,1 4 0,0 3 0,11 1 0,3 1 0</inkml:trace>
  <inkml:trace contextRef="#ctx0" brushRef="#br0" timeOffset="-4120">2362 1067 24575,'-78'-39'0,"13"15"0,15 16 0,9 8 0,7 0 0,7 0 0,7 5 0,8 4 0,1 8 0,8 6 0,0 6 0,3 0 0,9-7 0,12-4 0,11-10 0,21-2 0,2-4 0,-2-2 0,-10-1 0,-11-2 0,-11-6 0,-7-6 0,-4-4 0,-4-2 0,-2 1 0,0-2 0,1-1 0</inkml:trace>
  <inkml:trace contextRef="#ctx0" brushRef="#br0" timeOffset="-3813">2530 918 24575,'29'67'0,"-5"-17"0,-6-14 0,3-16 0,-3 0 0,3-5 0,-5-3 0,-2-3 0,-3-4 0,-2 3 0,-5-3 0</inkml:trace>
  <inkml:trace contextRef="#ctx0" brushRef="#br0" timeOffset="-3608">2425 1058 24575,'49'-10'0,"4"2"0,0 8 0,-1-1 0,1-2 0,-4-2 0,-5-11 0,0-3 0</inkml:trace>
  <inkml:trace contextRef="#ctx0" brushRef="#br0" timeOffset="-3173">2856 1031 24575,'61'-9'0,"-12"1"0,-32 8 0,-3 0 0,-5 0 0,-4-5 0,-2-4 0,-2 0 0,-1-2 0,-10 1 0,-2 1 0,-7 1 0,4 2 0,-4 2 0,5 4 0,4 3 0,1 6 0,3 2 0,0 9 0,2 1 0,4 3 0,0-8 0,0 5 0,0-6 0,0 0 0,14-3 0,10-6 0,9-2 0,11-4 0,0 0 0,8 0 0,2 0 0</inkml:trace>
  <inkml:trace contextRef="#ctx0" brushRef="#br0" timeOffset="-2858">3333 980 24575,'-64'-17'0,"17"14"0,18 14 0,14 15 0,7 0 0,5-3 0,3 1 0,3-7 0,13-1 0,11-7 0,0-4 0,0-2 0,-2-2 0,-4-1 0,-1 0 0,10-16 0,2-4 0</inkml:trace>
  <inkml:trace contextRef="#ctx0" brushRef="#br0" timeOffset="-2562">3412 874 24575,'70'46'0,"-12"-7"0,-37-15 0,-7-7 0,-2 4 0,-2-6 0,-1 3 0,0-4 0,-1-5 0,-3-5 0,-1 0 0</inkml:trace>
  <inkml:trace contextRef="#ctx0" brushRef="#br0" timeOffset="-2354">3359 996 24575,'62'0'0,"-1"0"0,-8 0 0,-2-1 0,-4-2 0,-7-1 0,-13-2 0,9-9 0,-8 0 0</inkml:trace>
  <inkml:trace contextRef="#ctx0" brushRef="#br0" timeOffset="-2084">3800 952 24575,'0'0'0</inkml:trace>
  <inkml:trace contextRef="#ctx0" brushRef="#br0" timeOffset="-1921">3773 838 24575,'0'0'0</inkml:trace>
  <inkml:trace contextRef="#ctx0" brushRef="#br0" timeOffset="-1408">4064 1015 24575,'5'1'0,"-2"-10"0,-1-6 0,1-5 0,10 5 0,7 3 0,2 3 0,1 4 0,-7 1 0,5 4 0,-8 0 0,1 0 0,-1 8 0,-4 7 0,0 2 0,-1 3 0,-2-2 0,0-3 0,-4 0 0,1-3 0,-2-3 0,-1-3 0,4-4 0,16 6 0,9-3 0</inkml:trace>
  <inkml:trace contextRef="#ctx0" brushRef="#br0" timeOffset="-736">4736 1041 24575,'-42'-39'0,"0"0"0,-36-19 0,31 67 0,5 5 0,6 6 0,14 0 0,10 3 0,15 0 0,18 0 0,14-9 0,21-8 0,-8-4 0,-7-2 0,-13 0 0,-7 0 0,-7-2 0,-8-4 0,-2-6 0,-4-5 0,0-2 0,0 7 0,0 1 0,0 14 0,0 6 0,3 14 0,3 3 0,6 4 0,3-1 0,-3 1 0,-4-4 0,0-1 0,-5-1 0,0 0 0,-3-3 0,-4-8 0,-9-5 0,-6-8 0,-11 0 0,-5-4 0,-6-2 0,8-5 0,6-1 0,13 1 0,11 2 0,17-16 0,6-3 0</inkml:trace>
  <inkml:trace contextRef="#ctx0" brushRef="#br0">5176 838 24575,'0'42'0,"0"-7"0,0-12 0,0-2 0,0 3 0,0-8 0,0 2 0,0-3 0,0-1 0,0-1 0,4 8 0,0 2 0</inkml:trace>
  <inkml:trace contextRef="#ctx0" brushRef="#br0" timeOffset="649">5608 786 24575,'0'60'0,"0"-5"0,0-25 0,1-4 0,2 0 0,2 1 0,3-4 0,0-5 0,-2-3 0,-2-4 0,-4-3 0,4 1 0,1 0 0</inkml:trace>
  <inkml:trace contextRef="#ctx0" brushRef="#br0" timeOffset="892">5537 961 24575,'67'-10'0,"-14"4"0,-14 4 0,-4 2 0,0 0 0,-3 0 0,-2-4 0,-3-8 0,-1-7 0</inkml:trace>
  <inkml:trace contextRef="#ctx0" brushRef="#br0" timeOffset="1328">5934 934 24575,'39'51'0,"-15"-27"0,-17-30 0,-10-12 0,2-1 0,-2 4 0,2 2 0,1 2 0,1 1 0,2 1 0,2 1 0,3 2 0,1 2 0,0 4 0,12 0 0,2 0 0</inkml:trace>
  <inkml:trace contextRef="#ctx0" brushRef="#br0" timeOffset="1828">6119 988 24575,'46'0'0,"-7"0"0,-12 0 0,-4 0 0,-4 0 0,-1 0 0,-5-1 0,-4-2 0,-1-1 0,-2-5 0,-2 0 0,-4 0 0,-2 0 0,-4 0 0,-8 5 0,-9 1 0,1 2 0,2 1 0,1 0 0,1 0 0,4 0 0,-1 0 0,7 8 0,-1 7 0,6 0 0,1 5 0,1 1 0,1 5 0,4 0 0,5-3 0,17-3 0,12-8 0,3-1 0,3-8 0,-8 0 0,-6-3 0,-11 0 0,10-12 0,-6-3 0</inkml:trace>
  <inkml:trace contextRef="#ctx0" brushRef="#br0" timeOffset="2342">6490 1006 24575,'18'-49'0,"-9"26"0,-6 29 0,-6 15 0,2 8 0,1-5 0,0-1 0,0-2 0,1 0 0,2-4 0,2-2 0,4-9 0,1-2 0,1-4 0,5 0 0,2 0 0,5 0 0,4-8 0,9-2 0</inkml:trace>
  <inkml:trace contextRef="#ctx0" brushRef="#br0" timeOffset="3948">5687 107 24575,'-8'-44'0,"-2"11"0,-7 39 0,-1 13 0,1 13 0,-7 6 0,1 6 0,-2-3 0,10 0 0,2 0 0,10 0 0,0 2 0,3-2 0,2 1 0,4-1 0,3-6 0,9-9 0,-1 0 0,-3-6 0,3-7 0,-2-7 0,6-4 0,6-2 0,11 0 0,7 0 0</inkml:trace>
  <inkml:trace contextRef="#ctx0" brushRef="#br0" timeOffset="4741">5978 610 24575,'-10'-49'0,"4"8"0,5 3 0,1 3 0,-3-8 0,0-4 0,0 5 0,3 7 0,0 11 0,0 10 0,0 3 0,0 13 0,0 10 0,3 6 0,5 15 0,2-6 0,8-1 0,-1-7 0,-6-7 0,1-3 0,-3-3 0,0-3 0,0-3 0,-1 0 0,1 0 0,0-10 0,0-5 0,0-11 0,-1-4 0,0-2 0,4-1 0,-2 8 0,5 7 0,-3 5 0,-6 4 0,2 4 0,1 2 0,-4 10 0,0 8 0,-2 11 0,-2 5 0,1 8 0,-1-2 0,-1 4 0,0-8 0,0 0 0,0-9 0,0-3 0,0-7 0,0-2 0,1-2 0,2-1 0,6-4 0,13 3 0,5-4 0</inkml:trace>
  <inkml:trace contextRef="#ctx0" brushRef="#br0" timeOffset="5166">6569 327 24575,'-62'-4'0,"18"16"0,21 13 0,-1 11 0,9-3 0,0 5 0,8-3 0,4-2 0,5-9 0,7-9 0,5-3 0,13-9 0,-2 0 0,-1-3 0,-5-1 0,-5-2 0,-3-1 0,1-8 0,-2 3 0,-2-9 0,9-13 0,2-6 0</inkml:trace>
  <inkml:trace contextRef="#ctx0" brushRef="#br0" timeOffset="5656">6534 1 24575,'41'69'0,"5"-2"0,-8-26 0,6 6 0,0 3 0,-10 7 0,-14 5 0,-9-8 0,-8 2 0,-13-9 0,-10-3 0,-10-5 0,-11-10 0,4 0 0,7-5 0,3-1 0,9-2 0,3-1 0,6-9 0,0-3 0,-8 0 0,-1-3 0</inkml:trace>
</inkml:ink>
</file>

<file path=word/ink/ink6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1:37.2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24575,'39'56'0,"-16"-6"0,-15-5 0,-8 6 0,0 10 0,0 11 0,0 11 0,0 2 0,-4 7 0,-2 5 0,3-45 0,-1 0 0,-1 2 0,1 1 0,0 2 0,0-1 0,1-3 0,0 0 0,1 5 0,0 0 0,2-6 0,0-1 0,1 5 0,0-1 0,2-5 0,0 0 0,-1 0 0,0 0 0,4 3 0,0 0 0,-3-2 0,0 2 0,2 2 0,-1 1 0,-1 0 0,-1 0 0,-2-4 0,0-1 0,0 0 0,0 1 0,0 45 0,0-4 0,0-2 0,4-4 0,2-4 0,-2-1 0,-1-6 0,-1-4 0,1-2 0,-2-2 0,2 0 0,-2 0 0,-1-3 0,0 3 0,0 0 0,0-2 0,0-2 0,0-2 0,0-3 0,0 7 0,0-5 0,1 5 0,2-7 0,-2 2 0,1 0 0,-1 1 0,-1 0 0,0-4 0,0-3 0,0 2 0,0-1 0,0-3 0,0-3 0,0-1 0,0 1 0,0-2 0,0-4 0,0-1 0,0-2 0,0-1 0,0-5 0,0-1 0,0-2 0,0-6 0,0-8 0,0-5 0,0-4 0,0 0 0,4 0 0,-3 0 0,7-5 0,-6 3 0,4-4 0,4 0 0,7-3 0,9 0 0,10 0 0,20 0 0,3-1 0,11-2 0,-8-3 0,-9-5 0,-6-1 0,-3 0 0,17 0 0,18 7 0,-3-3 0,6-1 0,-15 3 0,-8 0 0,20 3 0,12-3 0,-1-1 0,-2-4 0,6 2 0,4 0 0,-49 6 0,1 1 0,8 2 0,-1 0 0,41-1 0,-7-2 0,-40 2 0,2 0 0,7-1 0,1-2 0,-6 2 0,-3-2 0,34-4 0,-31 3 0,3 2 0,4 0 0,0 0 0,-2-1 0,-3 1 0,35 0 0,-32 0 0,4-1 0,2 1 0,0 0 0,-2 0 0,-1-1 0,-10-1 0,0 1 0,7 1 0,3 0 0,7 0 0,1 0 0,-3 1 0,-1-1 0,-6 0 0,-1 0 0,-5 0 0,1-1 0,9 3 0,2-1 0,2-1 0,0 0 0,-2 0 0,-2 0 0,-6 0 0,0 1 0,2-1 0,1 0 0,8 0 0,1 0 0,-3-1 0,-1-1 0,-6 1 0,-1-1 0,-6 1 0,1 0 0,10-1 0,1 1 0,2-1 0,0 1 0,-5 1 0,-2 1 0,39-1 0,-42 2 0,3 1 0,3 0 0,1 0 0,-6 0 0,-2 0 0,28 0 0,-32 0 0,3 0 0,2 0 0,1 0 0,-4 0 0,-2 0 0,29 0 0,11-4 0,-43 1 0,0 0 0,42-2 0,-41 2 0,-2 1 0,28 0 0,-18-1 0,8 2 0,7 1 0,1 0 0,2 0 0,-13 0 0,-14 0 0,-10 0 0,-14 0 0,-3 0 0,-6 0 0,5 0 0,1 0 0,5 0 0,4 0 0,4-4 0,4-9 0,0-6 0,-5-7 0</inkml:trace>
</inkml:ink>
</file>

<file path=word/ink/ink6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2:51.836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1208 256 24575,'60'5'0,"12"-1"0,-7-4 0,9 0 0,9 0 0,-8 0 0,-7 0 0,21-7 0,-39 3 0,0 0 0,42-7 0,-10 2 0,6 3 0,9 0 0,-2-1 0,-44 2 0,1-1 0,39-3 0,-15 0 0,-26 4 0,3 1 0,4 1 0,1 0 0,-6 0 0,-2-2 0,35-3 0,-36 3 0,2 2 0,9 0 0,0 0 0,-8-1 0,-3 0 0,48-2 0,-3 2 0,0 1 0,1-2 0,-44 3 0,0-2 0,38-2 0,-16 0 0,24 2 0,-41 4 0,0 0 0,43-4 0,-20-2 0,9 1 0,6-1 0,1 0 0,3-2 0,-12 2 0,-22 0 0,15 4 0,6-1 0,-8-2 0,0-1 0,-16-1 0,-14 1 0,-17 2 0,-6 4 0,-11-1 0,-1-2 0,-5 3 0,-1-3 0,4 2 0,3 1 0</inkml:trace>
  <inkml:trace contextRef="#ctx0" brushRef="#br0" timeOffset="1171">54 64 24575,'26'41'0,"-5"-3"0,-5-4 0,2 1 0,2-1 0,-6 4 0,-1-7 0,-1-4 0,1-6 0,-2-6 0,2-6 0,-1-6 0,-2-2 0,6-17 0,-2-4 0</inkml:trace>
  <inkml:trace contextRef="#ctx0" brushRef="#br0" timeOffset="1594">1 179 24575,'25'-49'0,"13"10"0,12 39 0,2-1 0,-5-2 0,-7-2 0,-11-4 0,-9 4 0,-6 2 0,-3 2 0,-2 1 0,-4 8 0,-2 4 0,-2 7 0,-1 1 0,-3 3 0,-6-6 0,-11 6 0,-15-6 0,-6 0 0,-3-2 0,13-7 0,14 1 0,-7 9 0,1 6 0</inkml:trace>
  <inkml:trace contextRef="#ctx0" brushRef="#br0" timeOffset="2419">451 327 24575,'19'57'0,"1"-2"0,-14-32 0,4 4 0,2-7 0,3 3 0,-3-6 0,-1-5 0,-2-9 0,-8-18 0,-6 0 0,-9-15 0,5-4 0,3-1 0,4 3 0,2 3 0,0 11 0,0-6 0,39 18 0,1 13 0,28 13 0,-16 3 0,-24-3 0,-7-9 0,-4-3 0,-13-13 0,-1-4 0,-2-4 0,-1-3 0,0 1 0,0 0 0,0 3 0,1 1 0,2 5 0,2 2 0,0 11 0,-2 8 0,1 6 0,-1 12 0,0-3 0,-3-3 0,0-2 0,0-1 0,0-3 0,0-3 0,0-5 0,0-1 0,19 6 0,6 1 0</inkml:trace>
</inkml:ink>
</file>

<file path=word/ink/ink6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2:08.319"/>
    </inkml:context>
    <inkml:brush xml:id="br0">
      <inkml:brushProperty name="width" value="0.1" units="cm"/>
      <inkml:brushProperty name="height" value="0.1" units="cm"/>
      <inkml:brushProperty name="color" value="#00A0D7"/>
    </inkml:brush>
  </inkml:definitions>
  <inkml:trace contextRef="#ctx0" brushRef="#br0">1 0 24575,'22'23'0,"5"3"0,9 8 0,11 7 0,12 8 0,14 7 0,-6 6 0,1 9 0,-10 2 0,-8 1 0,-17-36 0,3-1 0,2-2 0,0 1 0,2 2 0,1 0 0,-1-4 0,-1 0 0,-1 2 0,-2 1 0,22 28 0,-20-29 0,2 0 0,4 2 0,0 1 0,0 2 0,-1 1 0,1-1 0,-2 0 0,-5 1 0,-2-1 0,24 29 0,9 3 0,-28-39 0,0-1 0,0 0 0,0 0 0,2-1 0,-1 1 0,31 30 0,-10 2 0,-23-30 0,3 0 0,5 2 0,0-1 0,-3-2 0,-1-1 0,34 29 0,-15-7 0,-10 1 0,13-4 0,12 1 0,5-1 0,-39-23 0,-1 1 0,29 30 0,-18 4 0,-5-3 0,2-2 0,4-8 0,4-13 0,2-2 0,-1-9 0,-9 7 0,-6-5 0,-13 8 0,-1-2 0,-5 0 0,2 3 0,4-3 0,4-6 0,2 0 0,4-9 0,-1 1 0,1-4 0,0 5 0,-6 1 0,-2 2 0,-10-2 0,-2 1 0,-6-6 0,-3 0 0,-3-6 0,0 0 0,0-3 0,1 2 0,1 1 0,4 4 0,6-2 0,4 1 0,5 3 0,1-4 0,-5 0 0,2 0 0,-8-5 0,4-1 0,-4 0 0,4 1 0,-3-3 0,2 6 0,-2 3 0,-2-5 0,-4 2 0,-2-1 0,-4 4 0,-1-3 0,1-3 0,0 4 0,0-3 0,3 0 0,-1-5 0,1-3 0,1 6 0,1-3 0,3 0 0,-3-1 0,3-4 0,-8-4 0,4-1 0</inkml:trace>
</inkml:ink>
</file>

<file path=word/ink/ink6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2:34.542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117 123 24575,'-5'58'0,"2"-14"0,8-10 0,6-5 0,10 0 0,8-2 0,0-5 0,-6-1 0,-5-6 0,-6-4 0,-6-1 0,-4-1 0,-20 0 0,-7 0 0</inkml:trace>
  <inkml:trace contextRef="#ctx0" brushRef="#br0" timeOffset="284">1 344 24575,'83'-30'0,"-15"13"0,-18 10 0,-12 4 0,0-2 0,-6-4 0</inkml:trace>
  <inkml:trace contextRef="#ctx0" brushRef="#br0" timeOffset="719">389 204 24575,'29'71'0,"-11"-21"0,-12-25 0,-6-25 0,0-12 0,0-5 0,0-6 0,0-1 0,0-2 0,4-3 0,2 3 0,8 2 0,4 10 0,8 5 0,1 6 0,13 6 0,1 2 0</inkml:trace>
  <inkml:trace contextRef="#ctx0" brushRef="#br0" timeOffset="1219">663 256 24575,'45'0'0,"-5"0"0,-11 0 0,-5 0 0,-4 0 0,-5-4 0,-3-2 0,-3-2 0,0-1 0,-4-1 0,-2-1 0,-2 1 0,-1-3 0,0 4 0,-5 4 0,-4 2 0,-7 2 0,-8 1 0,-6 0 0,-6 0 0,4 9 0,-3 6 0,9 10 0,3 11 0,11-3 0,6 5 0,12-8 0,12-1 0,16-7 0,19-11 0,-3-3 0,-6-8 0,-10 0 0,-10 0 0,-3 0 0,-6 0 0,10-12 0,2-2 0</inkml:trace>
  <inkml:trace contextRef="#ctx0" brushRef="#br0" timeOffset="1701">997 247 24575,'53'5'0,"-6"-2"0,-9-2 0,-9-1 0,-5-7 0,-4-2 0,-6 0 0,-5 0 0,-4 1 0,-5-6 0,-7 6 0,-8-1 0,-10 2 0,-14-2 0,2 5 0,5 1 0,3 2 0,9 1 0,3 8 0,8 7 0,4 7 0,2 7 0,2-2 0,1-1 0,7 0 0,8-6 0,13-4 0,19-7 0,1-5 0,5-4 0,-10 0 0,-8 0 0,-13 0 0,-1 0 0,3-19 0,4-6 0</inkml:trace>
  <inkml:trace contextRef="#ctx0" brushRef="#br0" timeOffset="2028">1702 150 24575,'10'31'0,"-4"4"0,-4 1 0,-2 2 0,1-3 0,2-2 0,3-4 0,3-6 0,2-5 0,-5-6 0,2-6 0,-15 2 0,-4-3 0</inkml:trace>
  <inkml:trace contextRef="#ctx0" brushRef="#br0" timeOffset="2358">1632 176 24575,'36'-10'0,"-8"3"0,-1 7 0,-10 4 0,1 1 0,-6 7 0,-1 3 0,-5 2 0,-3 0 0,-2 0 0,-1-2 0,0 1 0,0-1 0,-7-3 0,-7-4 0,-4-2 0,-8-3 0,7-2 0,6 7 0,4-3 0</inkml:trace>
  <inkml:trace contextRef="#ctx0" brushRef="#br0" timeOffset="2842">1853 159 24575,'24'38'0,"-9"-6"0,-6-6 0,-3-3 0,-2-1 0,0-9 0,-4-1 0,0-7 0,0-5 0,-3-9 0,0-8 0,0-5 0,3-4 0,1 0 0,2 3 0,9 1 0,11 4 0,4 5 0,13 4 0,-5 1 0,0 3 0</inkml:trace>
  <inkml:trace contextRef="#ctx0" brushRef="#br0" timeOffset="3212">2347 229 24575,'-87'-23'0,"31"17"0,28 19 0,25 16 0,1-5 0,5 3 0,4-9 0,8-1 0,3-6 0,5-2 0,2-4 0,-5-5 0,-3 0 0,-5 0 0,-3-8 0,0-4 0,-4-5 0,-2-3 0,-2 0 0,-1-3 0,4-9 0,1-4 0</inkml:trace>
  <inkml:trace contextRef="#ctx0" brushRef="#br0" timeOffset="3529">2594 123 24575,'12'30'0,"-1"-1"0,-3 1 0,4-3 0,-6-3 0,5 1 0,-3-10 0,3-1 0,-2-5 0,-24 8 0,-5 1 0</inkml:trace>
  <inkml:trace contextRef="#ctx0" brushRef="#br0" timeOffset="3744">2400 264 24575,'59'-19'0,"-7"7"0,-4 8 0,-4 4 0,-6 0 0,-6 0 0,-3 0 0,-12 0 0,3 0 0,1-19 0,7-6 0</inkml:trace>
  <inkml:trace contextRef="#ctx0" brushRef="#br0" timeOffset="4179">2779 230 24575,'44'0'0,"0"0"0,-4 0 0,-1 0 0,-12 0 0,-6 0 0,-8-1 0,-7-2 0,-2-6 0,-4-5 0,-3 0 0,-6-1 0,-4 5 0,-11-2 0,-3 6 0,3 3 0,-1 2 0,7 1 0,-4 1 0,8 2 0,0 10 0,8 7 0,-1 5 0,4 1 0,0-3 0,3-3 0,2 1 0,4-3 0,13-3 0,13-6 0,6-4 0,7-2 0,-6-2 0,-4-1 0,-11 0 0,4-16 0,-5-3 0</inkml:trace>
  <inkml:trace contextRef="#ctx0" brushRef="#br0" timeOffset="4510">3272 150 24575,'-55'-13'0,"20"16"0,23 16 0,9 7 0,2-2 0,1-1 0,0-7 0,0-1 0,6-8 0,6-1 0,2-4 0,10 1 0,3-2 0,6-1 0,-3 0 0,16-8 0,0-2 0</inkml:trace>
  <inkml:trace contextRef="#ctx0" brushRef="#br0" timeOffset="4827">3590 1 24575,'20'39'0,"-8"-4"0,-8-1 0,-4-8 0,1 2 0,2-8 0,-1-1 0,3-7 0,-2-2 0,3-7 0,-12-15 0,0-8 0</inkml:trace>
  <inkml:trace contextRef="#ctx0" brushRef="#br0" timeOffset="4992">3635 194 24575,'-49'-29'0,"38"11"0,32 12 0,17 6 0,-5 0 0,-4 0 0,3 0 0,3-8 0,5-2 0</inkml:trace>
  <inkml:trace contextRef="#ctx0" brushRef="#br0" timeOffset="5253">3961 79 24575,'34'62'0,"-5"-9"0,-27-35 0,2-8 0,2-1 0,2-6 0,-19-11 0,1-6 0</inkml:trace>
  <inkml:trace contextRef="#ctx0" brushRef="#br0" timeOffset="5859">4401 177 24575,'-51'-39'0,"10"16"0,10 15 0,8 8 0,1 1 0,5 2 0,3 9 0,2 9 0,6 6 0,3 3 0,2-2 0,1-4 0,7-7 0,8-5 0,5-6 0,16-3 0,0-2 0,5-1 0,-6-4 0,-5-2 0,-9-10 0,-6-4 0,-6-3 0,-9 3 0,-4 2 0,-8 6 0,1 4 0,-9-1 0,5 4 0,6 1 0,0-1 0</inkml:trace>
  <inkml:trace contextRef="#ctx0" brushRef="#br0" timeOffset="6338">4596 185 24575,'19'39'0,"-7"-9"0,-1-18 0,-2-3 0,2-6 0,-7-3 0,-1-9 0,-2-7 0,-1-1 0,0-9 0,4 3 0,8 2 0,9 5 0,17 7 0,2 4 0,4 2 0,-6 2 0,-5 1 0,-4 2 0,-8 4 0,-8 7 0,-4 7 0,-2 1 0,2-3 0,-4-5 0,-2-1 0,-2-2 0,10 3 0,4 0 0</inkml:trace>
</inkml:ink>
</file>

<file path=word/ink/ink6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2:21.935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45 562 24575,'-25'-18'0,"11"-5"0,9-14 0,5-7 0,0 2 0,0 4 0,0 4 0,0 4 0,1 5 0,2 7 0,2 7 0,7 2 0,-1 4 0,4-1 0,1 2 0,8 4 0,0 3 0,9 5 0,2 12 0,3 15 0,-1 5 0,-4 4 0,-5 0 0,-7 0 0,-1-5 0,-5-4 0,-5-4 0,-1-8 0,-6-1 0,1-8 0,-8-6 0,-29-23 0,-10-10 0</inkml:trace>
  <inkml:trace contextRef="#ctx0" brushRef="#br0" timeOffset="260">18 535 24575,'82'-24'0,"-15"9"0,-13 6 0,-10 3 0,-6-1 0,-5-2 0,-3-8 0,-7-2 0</inkml:trace>
  <inkml:trace contextRef="#ctx0" brushRef="#br0" timeOffset="604">477 139 24575,'24'57'0,"-4"0"0,-20-38 0,0 1 0,-12 7 0,-2-4 0</inkml:trace>
  <inkml:trace contextRef="#ctx0" brushRef="#br0" timeOffset="1121">884 278 24575,'-94'5'0,"29"-2"0,31-1 0,19 1 0,3 5 0,6 4 0,2 5 0,4-2 0,0 0 0,0-6 0,13-1 0,8-3 0,5 4 0,9 0 0,-1-1 0,4 7 0,-10-7 0,-4 7 0,-9 0 0,-7-1 0,-3-1 0,-5 0 0,0-4 0,-13-1 0,-11-3 0,-14-1 0,-15-4 0,5 0 0,1 0 0,10 0 0,20-7 0,14-5 0,33-8 0,17-2 0</inkml:trace>
  <inkml:trace contextRef="#ctx0" brushRef="#br0" timeOffset="1791">1588 317 24575,'-48'-25'0,"-1"1"0,-33-7 0,70 46 0,1 9 0,5 5 0,3 0 0,3-2 0,1-3 0,1-3 0,9-1 0,4-9 0,6-3 0,-3-5 0,-1-2 0,-3-1 0,-3-9 0,1-5 0,-3-11 0,-3-7 0,-2-4 0,-4-2 0,0-1 0,0-2 0,0 2 0,0 3 0,0 7 0,0 5 0,0 7 0,0 8 0,0 8 0,0 10 0,0 18 0,0 14 0,0 7 0,0 8 0,5-4 0,3-2 0,3-4 0,7-10 0,-2-11 0,8-10 0,-7-8 0,0-4 0,-5-2 0,5-9 0,-4-2 0</inkml:trace>
  <inkml:trace contextRef="#ctx0" brushRef="#br0" timeOffset="2269">1809 323 24575,'46'-69'0,"-14"14"0,-51 55 0,2 0 0,-2 0 0,7 0 0,5 11 0,4 4 0,2 11 0,1 3 0,0 5 0,0 1 0,1-1 0,2-1 0,5-7 0,7-5 0,4-8 0,-2-4 0,9-4 0,-6-5 0,11 0 0,0-19 0,9-6 0</inkml:trace>
  <inkml:trace contextRef="#ctx0" brushRef="#br0" timeOffset="3008">2047 235 24575,'17'34'0,"1"-5"0,0 5 0,-1-7 0,-4 1 0,-4-10 0,-4-2 0,-5-8 0,0-11 0,-3-6 0,0-15 0,0-3 0,3 0 0,1-3 0,2 6 0,5 2 0,9 7 0,0 6 0,10 6 0,-11 2 0,-1 1 0,-1 5 0,-3 10 0,1 5 0,-3 15 0,0 0 0,0-3 0,-5-4 0,-1-2 0,-2-12 0,-1-2 0,0-12 0,0-13 0,1-14 0,2-14 0,-1-1 0,4 4 0,0 5 0,3 9 0,0 8 0,-1 7 0,6 4 0,4 5 0,-6 14 0,2 9 0,-5 10 0,3 12 0,-5-5 0,-1-2 0,4-12 0,8-8 0,15 8 0,9-7 0</inkml:trace>
  <inkml:trace contextRef="#ctx0" brushRef="#br0" timeOffset="3552">2912 306 24575,'-78'-8'0,"15"14"0,63 29 0,0 1 0,0-7 0,0 0 0,4-15 0,2-2 0,6-6 0,2-6 0,0-5 0,1-4 0,-2-12 0,2-8 0,-2-6 0,-4-1 0,-4 4 0,-3 9 0,-1 5 0,-1 25 0,0 13 0,1 8 0,2 4 0,6-5 0,6-4 0,6-5 0,6-9 0,-2-5 0,2-1 0,-5-2 0,8 11 0,2 3 0</inkml:trace>
  <inkml:trace contextRef="#ctx0" brushRef="#br0" timeOffset="3999">3132 227 24575,'39'48'0,"-16"-4"0,-12-6 0,-8-9 0,3 0 0,-3-9 0,0-19 0,-3-12 0,0-25 0,0 3 0,0-5 0,0 9 0,0 3 0,8 8 0,3 12 0,1 2 0,0 4 0,1 4 0,-2 8 0,0 12 0,-5 17 0,-2-6 0,-4-3 0,4-5 0,2-7 0,2-7 0,12-5 0,4-3 0</inkml:trace>
  <inkml:trace contextRef="#ctx0" brushRef="#br0" timeOffset="4601">3697 335 24575,'-61'-68'0,"4"13"0,28 55 0,-3 7 0,2 2 0,6 8 0,6 1 0,8 4 0,7-1 0,3 3 0,3-4 0,15 0 0,11-6 0,5-4 0,4-4 0,-10-4 0,-4 1 0,-4-4 0,-5-5 0,0-14 0,-9-13 0,1-6 0,-2 1 0,-1-3 0,-4 2 0,0 1 0,0 3 0,0 4 0,0 1 0,0 13 0,0 6 0,0 11 0,0 16 0,0 17 0,1 7 0,2 4 0,-1-1 0,4-2 0,0-3 0,3-9 0,0-4 0,0-7 0,-4-8 0,1-4 0,0-4 0,3-2 0,8-4 0,1-1 0</inkml:trace>
  <inkml:trace contextRef="#ctx0" brushRef="#br0" timeOffset="5019">4393 378 24575,'-53'-49'0,"9"1"0,35 13 0,-3 0 0,0 0 0,5 2 0,4 1 0,2 6 0,1 0 0,1 9 0,2 3 0,11 3 0,13 2 0,-1 4 0,7 2 0,-7 4 0,-5 5 0,-9 6 0,-9 11 0,-2-3 0,-24 17 0,-7-4 0</inkml:trace>
  <inkml:trace contextRef="#ctx0" brushRef="#br0" timeOffset="5228">4208 227 24575,'39'-10'0,"1"2"0,12 8 0,-14 8 0,4 2 0</inkml:trace>
  <inkml:trace contextRef="#ctx0" brushRef="#br0" timeOffset="5594">4737 263 24575,'-40'-34'0,"-1"0"0,-17-4 0,23 36 0,12 20 0,8 10 0,3-1 0,6 2 0,6-8 0,12-2 0,6-4 0,4-6 0,2-6 0,-4-2 0,-5-1 0,-2 0 0,-4 0 0,0-11 0,-1-4 0,-3-6 0,-2 0 0,2 4 0,12-3 0,6 1 0</inkml:trace>
  <inkml:trace contextRef="#ctx0" brushRef="#br0" timeOffset="6019">4728 192 24575,'17'40'0,"1"-4"0,9-7 0,0-8 0,-3-4 0,-5-3 0,-10-2 0,0-4 0,-4-12 0,-4-8 0,-4-6 0,0-6 0,3-3 0,1 4 0,2-4 0,13 7 0,11-1 0,2 7 0,4 2 0,-9 6 0,0 3 0,-9 2 0,2 13 0,-3 2 0</inkml:trace>
</inkml:ink>
</file>

<file path=word/ink/ink6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1:49.8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494 194 24575,'-24'-63'0,"9"16"0,9 22 0,3 8 0,-4 5 0,-7 0 0,-10 3 0,-11 3 0,-4 3 0,-5 6 0,0 13 0,3 8 0,8 4 0,9 1 0,8 6 0,10 3 0,2 4 0,4-1 0,8-5 0,9-4 0,15-4 0,14-6 0,3-5 0,-1-4 0,-9-7 0,-7-3 0,-8-3 0,-6-3 0,-5-11 0,-4-9 0,-1-6 0,-2-3 0,-2-4 0,-4 3 0,0 2 0,0 8 0,0 9 0,0 6 0</inkml:trace>
  <inkml:trace contextRef="#ctx0" brushRef="#br0" timeOffset="330">343 263 24575,'49'46'0,"-10"-5"0,-39-17 0,8-4 0,4-5 0,0-5 0,0-4 0,-3-4 0,0 1 0,0-2 0,8 3 0,1 0 0</inkml:trace>
  <inkml:trace contextRef="#ctx0" brushRef="#br0" timeOffset="749">599 220 24575,'30'41'0,"6"-4"0,5-13 0,-2-1 0,-1-5 0,-9-2 0,-6-7 0,-10-5 0,-4-1 0,-2-2 0,1-1 0,-3-8 0,-2-7 0,-2-10 0,-1-7 0,0-2 0,0-2 0,0 8 0,0 2 0,0 12 0,0 2 0,4 16 0,1 2 0</inkml:trace>
  <inkml:trace contextRef="#ctx0" brushRef="#br0" timeOffset="1299">1216 237 24575,'-53'-15'0,"-1"1"0,-33-4 0,87 50 0,0-3 0,0-2 0,8-5 0,10-13 0,6-2 0,18-7 0,-3-1 0,-1-2 0,-4-9 0,-7-11 0,-9-5 0,-3-10 0,-4 7 0,-2 4 0,-5 9 0,0 25 0,-4 7 0,0 19 0,0-1 0,0-6 0,4-2 0,2-9 0,-1-7 0,1-5 0,0-2 0,3-1 0,11-7 0,4-3 0</inkml:trace>
  <inkml:trace contextRef="#ctx0" brushRef="#br0" timeOffset="1764">1411 104 24575,'-9'78'0,"3"-22"0,4-18 0,2-15 0,0-1 0,0-4 0,0-14 0,0-15 0,0-13 0,5-6 0,4 0 0,1 6 0,8 6 0,-1 5 0,6 8 0,7 1 0,2 4 0,-1 5 0,-7 3 0,-5 15 0,-7 6 0,-4 1 0,-8-4 0,0-8 0,0 2 0,4-11 0,9 7 0,5-6 0</inkml:trace>
  <inkml:trace contextRef="#ctx0" brushRef="#br0" timeOffset="1971">1816 43 24575,'15'64'0,"-3"-6"0,-12-26 0,0 1 0,0-7 0,1-1 0,2-8 0,-3-3 0,3-2 0,-2-22 0,-1-6 0</inkml:trace>
  <inkml:trace contextRef="#ctx0" brushRef="#br0" timeOffset="2149">1799 184 24575,'54'0'0,"-3"0"0,-10 0 0,7 0 0,-3 0 0</inkml:trace>
  <inkml:trace contextRef="#ctx0" brushRef="#br0" timeOffset="2405">2135 166 24575,'14'36'0,"2"-1"0,-10-9 0,2-6 0,1-3 0,-1-5 0,1 0 0,-16-10 0,-3-3 0</inkml:trace>
  <inkml:trace contextRef="#ctx0" brushRef="#br0" timeOffset="2555">2179 69 24575,'0'0'0</inkml:trace>
  <inkml:trace contextRef="#ctx0" brushRef="#br0" timeOffset="2824">2338 43 24575,'-14'77'0,"5"-15"0,9-19 0,3-11 0,4-7 0,-1-2 0,1-5 0,2-6 0,0-5 0,0-7 0,0 0 0,3-15 0,2-5 0</inkml:trace>
  <inkml:trace contextRef="#ctx0" brushRef="#br0" timeOffset="2979">2267 201 24575,'55'-19'0,"-8"7"0,0 12 0,-2 5 0</inkml:trace>
  <inkml:trace contextRef="#ctx0" brushRef="#br0" timeOffset="3369">2514 184 24575,'-15'37'0,"9"-1"0,18-15 0,3 1 0,8-4 0,-3-6 0,0-9 0,-2-2 0,-3-1 0,0-2 0,-3-4 0,-1-9 0,-5-11 0,-2-4 0,-4-2 0,0 5 0,0 27 0,0 18 0,0 16 0,0 13 0,0 0 0,0-2 0,0-2 0,0-2 0,0-6 0,0-6 0,0-2 0,0-4 0,0-1 0,0-4 0</inkml:trace>
  <inkml:trace contextRef="#ctx0" brushRef="#br0" timeOffset="3757">3088 342 24575,'-84'-49'0,"13"10"0,42 39 0,2 0 0,4 0 0,5 7 0,7 8 0,5 6 0,3 12 0,3-3 0,3-3 0,12-10 0,15-5 0,5-6 0,12-6 0,-8 0 0,-6 0 0,-8-4 0,-10-8 0,-6-4 0,-6-13 0,-3 6 0,0 2 0,-11-5 0,-4-2 0</inkml:trace>
  <inkml:trace contextRef="#ctx0" brushRef="#br0" timeOffset="4074">3184 439 24575,'-19'-69'0,"3"4"0,16 30 0,0 2 0,0 6 0,4 6 0,2 3 0,2 5 0,0 7 0,1 2 0,0 4 0,0 2 0,0 4 0,-5 4 0,4 23 0,-3 5 0</inkml:trace>
  <inkml:trace contextRef="#ctx0" brushRef="#br0" timeOffset="4220">3130 351 24575,'0'0'0</inkml:trace>
  <inkml:trace contextRef="#ctx0" brushRef="#br0" timeOffset="4941">80 811 24575,'0'80'0,"0"-10"0,0-44 0,0-4 0,0-5 0,3 0 0,0-5 0,3-4 0,7 3 0,6-1 0</inkml:trace>
  <inkml:trace contextRef="#ctx0" brushRef="#br0" timeOffset="5256">0 810 24575,'70'-44'0,"-2"17"0,-13 27 0,-2 15 0,-16 6 0,-17 5 0,-9 0 0,-8-3 0,-23 1 0,-12-7 0,-15-2 0,-9-9 0,10-2 0,11-4 0,11 0 0,15-4 0,5-1 0</inkml:trace>
  <inkml:trace contextRef="#ctx0" brushRef="#br0" timeOffset="5660">353 766 24575,'29'45'0,"-5"-9"0,-24-9 0,1-7 0,2 1 0,-2-7 0,3-9 0,-4-16 0,0-13 0,0-6 0,0 0 0,1 0 0,2 6 0,2 5 0,3 10 0,6 4 0,4 2 0,7 2 0,15 9 0,5 2 0</inkml:trace>
  <inkml:trace contextRef="#ctx0" brushRef="#br0" timeOffset="6074">856 907 24575,'-60'-49'0,"8"7"0,20 39 0,-2-3 0,-4 3 0,4 0 0,2 3 0,6 3 0,11 6 0,7 6 0,5 11 0,2-3 0,1 1 0,0-5 0,0-2 0,17-7 0,13-7 0,4-2 0,10-1 0,-9-1 0,-5-2 0,-6-7 0,-12-7 0,0 1 0,-3-5 0,-4 9 0,-3-3 0,-1 0 0,-1 2 0</inkml:trace>
  <inkml:trace contextRef="#ctx0" brushRef="#br0" timeOffset="6372">882 697 24575,'5'17'0,"-2"9"0,-1 10 0,1 5 0,-1-1 0,4-8 0,0-1 0,3-14 0,-5-1 0,4-11 0,-3 3 0,4-3 0</inkml:trace>
  <inkml:trace contextRef="#ctx0" brushRef="#br0" timeOffset="6555">865 819 24575,'0'0'0</inkml:trace>
  <inkml:trace contextRef="#ctx0" brushRef="#br0" timeOffset="6979">1112 854 24575,'64'-10'0,"-12"2"0,-25 8 0,-10-2 0,1-4 0,-6 1 0,-1-7 0,-5-2 0,-3-1 0,-2 6 0,-1 0 0,-14 3 0,-7 0 0,-8 2 0,-1 4 0,-5 2 0,3 4 0,3 8 0,9 9 0,9 7 0,5 2 0,6-4 0,6 2 0,16-12 0,17 3 0,0-12 0,5-3 0,-13-4 0,-1-2 0,-16 0 0,-2 0 0,8-12 0,3-3 0</inkml:trace>
  <inkml:trace contextRef="#ctx0" brushRef="#br0" timeOffset="7288">1694 766 24575,'-52'-12'0,"1"-1"0,-32-6 0,54 19 0,6 9 0,5 5 0,7 7 0,2 5 0,6 0 0,0-3 0,2-1 0,1-5 0,15-7 0,12-4 0,11-4 0,15-2 0,-3 0 0,-6 0 0,-10 0 0,-1-8 0,0-2 0</inkml:trace>
  <inkml:trace contextRef="#ctx0" brushRef="#br0" timeOffset="7554">1827 653 24575,'0'37'0,"0"-1"0,0-4 0,0 0 0,1-2 0,2-7 0,1-1 0,2-5 0,2-7 0,4 2 0,7-7 0</inkml:trace>
  <inkml:trace contextRef="#ctx0" brushRef="#br0" timeOffset="7737">1747 783 24575,'0'0'0</inkml:trace>
  <inkml:trace contextRef="#ctx0" brushRef="#br0" timeOffset="8146">2011 810 24575,'66'-10'0,"-22"4"0,-22 4 0,-13 2 0,-1-4 0,-2-2 0,-2-1 0,-7-2 0,-6 0 0,-9 4 0,-15 2 0,0 2 0,1 1 0,2 1 0,7 2 0,3 10 0,8 7 0,4 4 0,8-1 0,0 2 0,0-5 0,17-2 0,10-3 0,15-7 0,8 0 0,-5-5 0,-10 0 0,4 2 0,-3 0 0</inkml:trace>
  <inkml:trace contextRef="#ctx0" brushRef="#br0" timeOffset="8694">2434 882 24575,'-47'-58'0,"7"11"0,26 47 0,1 2 0,4 3 0,1 5 0,2 8 0,-1 3 0,4 3 0,1-2 0,2-2 0,0-5 0,0-3 0,11-7 0,7-2 0,9-2 0,6-1 0,0-1 0,-1-2 0,-7-9 0,-10-9 0,-4-7 0,-8-5 0,0-2 0,-3-3 0,-5 0 0,-3-1 0,0 12 0,-1 9 0,4 22 0,5 11 0,0 23 0,6 3 0,6 0 0,8 2 0,10-5 0,-5-7 0,-4-4 0,-4-11 0,-2-1 0,-6-4 0,-1 9 0,-3 4 0</inkml:trace>
  <inkml:trace contextRef="#ctx0" brushRef="#br0" timeOffset="9229">600 1242 24575,'29'60'0,"1"-11"0,-18-20 0,-2-4 0,8 1 0,-6-7 0,0-7 0,-7 0 0,-2 0 0,-10-4 0,-2-4 0</inkml:trace>
  <inkml:trace contextRef="#ctx0" brushRef="#br0" timeOffset="9421">494 1383 24575,'69'-15'0,"-5"7"0,-8 5 0,-3 3 0,-6 0 0,-8 0 0,-13 0 0,10-12 0,-2-3 0</inkml:trace>
  <inkml:trace contextRef="#ctx0" brushRef="#br0" timeOffset="9830">901 1322 24575,'10'83'0,"-4"-30"0,-4-30 0,-2-22 0,0-6 0,0-10 0,0-9 0,0 3 0,0-5 0,1 5 0,1 1 0,8 6 0,8 5 0,3 1 0,6 6 0,11 3 0,3 3 0</inkml:trace>
  <inkml:trace contextRef="#ctx0" brushRef="#br0" timeOffset="10279">1192 1410 24575,'32'-25'0,"3"6"0,-15 19 0,3-1 0,-9-2 0,-4-2 0,-1-4 0,-6 0 0,0 0 0,-2 3 0,-1 0 0,0-2 0,0-4 0,-1 4 0,-2 5 0,-4 2 0,-8 1 0,-3 3 0,-9 6 0,10 6 0,5 11 0,6 2 0,6-1 0,6-3 0,6-6 0,2-8 0,10-4 0,-5-1 0,2-2 0,-6 0 0,-3-3 0,-3 0 0,0 0 0,12-4 0,2-1 0</inkml:trace>
  <inkml:trace contextRef="#ctx0" brushRef="#br0" timeOffset="10724">1420 1455 24575,'57'-74'0,"-4"30"0,-5 29 0,-7 15 0,-8 0 0,-7 0 0,-10-1 0,-5-2 0,-5-1 0,-6-5 0,-4 0 0,-7 0 0,-9 0 0,-15 0 0,-1 5 0,1 1 0,5 3 0,3 3 0,6 9 0,6 9 0,3 2 0,6 1 0,3 0 0,3-3 0,1 3 0,1-4 0,22 0 0,17-6 0,6-5 0,12-6 0,-10-2 0,-8-1 0,-13 0 0,-8-4 0,-6-1 0</inkml:trace>
  <inkml:trace contextRef="#ctx0" brushRef="#br0" timeOffset="11130">1905 1349 24575,'-49'3'0,"12"0"0,43 11 0,5 0 0,9 1 0,3 2 0,3-3 0,-7 0 0,-4 1 0,-6-2 0,-3 2 0,-14-6 0,-6-5 0,-9-4 0,3 0 0,2 0 0,3 0 0,-9-8 0,0-2 0</inkml:trace>
</inkml:ink>
</file>

<file path=word/ink/ink6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3:19.473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0 1 24575,'0'0'0</inkml:trace>
</inkml:ink>
</file>

<file path=word/ink/ink6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3:59.0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1 167 24575,'19'55'0,"-2"-2"0,-14-12 0,-1 11 0,4 10 0,0 1 0,3-1 0,-1-6 0,1-6 0,-3-9 0,0-14 0,0-11 0,3-13 0,3-14 0,2-3 0</inkml:trace>
  <inkml:trace contextRef="#ctx0" brushRef="#br0" timeOffset="412">26 292 24575,'21'-39'0,"-1"13"0,5 9 0,-2 8 0,8 0 0,4 6 0,2 0 0,2 3 0,-11 3 0,-13 6 0,-7 7 0,-8 17 0,-10-6 0,-11 2 0,-3-5 0,-15-6 0,13-3 0,-1-3 0,11 4 0,-5-10 0,3 6 0</inkml:trace>
  <inkml:trace contextRef="#ctx0" brushRef="#br0" timeOffset="915">398 195 24575,'39'60'0,"-5"1"0,-31-26 0,4 1 0,-1-7 0,-1-3 0,1-9 0,-4-3 0,2-9 0,-4-14 0,0-12 0,0-10 0,0-4 0,0-2 0,3 1 0,2 1 0,4 0 0,3 4 0,0 5 0,0 8 0,0 9 0,-1 5 0,4 4 0,-5 0 0,15-4 0,-2-1 0</inkml:trace>
  <inkml:trace contextRef="#ctx0" brushRef="#br0" timeOffset="1197">846 151 24575,'-8'59'0,"5"-15"0,9-8 0,5-10 0,1 1 0,-3-1 0,3-8 0,-1 2 0,-2-5 0,-3-3 0,-8-24 0,1-13 0</inkml:trace>
  <inkml:trace contextRef="#ctx0" brushRef="#br0" timeOffset="1346">742 1 24575,'0'0'0</inkml:trace>
  <inkml:trace contextRef="#ctx0" brushRef="#br0" timeOffset="1723">1253 98 24575,'-56'27'0,"-1"0"0,5-2 0,14 2 0,38 12 0,0-3 0,0 2 0,9-9 0,6-2 0,11-11 0,13-5 0,10-5 0,6-6 0,-5-1 0,-11-2 0,-3-25 0,-1-10 0</inkml:trace>
  <inkml:trace contextRef="#ctx0" brushRef="#br0" timeOffset="2226">1465 222 24575,'63'-39'0,"-16"15"0,-14 17 0,-15 7 0,0-5 0,-6-4 0,-4-4 0,-5-4 0,-6 3 0,-9-2 0,-6 4 0,-4-1 0,1-2 0,2 7 0,4-4 0,-1 8 0,5 1 0,-1 3 0,3 3 0,3 18 0,0 11 0,1 8 0,-1 5 0,2-1 0,4 0 0,0-9 0,0-6 0,2-9 0,4-8 0,9-6 0,11-3 0,13-3 0,8-3 0,-6-5 0,-6-4 0,-7-19 0,-11-3 0</inkml:trace>
</inkml:ink>
</file>

<file path=word/ink/ink6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4:48.6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318 6544 24575,'-10'-22'0,"4"-5"0,4 0 0,2-6 0,0-1 0,0-1 0,0-7 0,0 0 0,-1-3 0,-2-8 0,-6 1 0,-5-10 0,-6-3 0,0-8 0,-3-2 0,5-1 0,2 1 0,4 5 0,5-8 0,-2-1 0,6-12 0,0 0 0,1-6 0,0 3 0,0 6 0,-4 6 0,0 6 0,-3 5 0,0 3 0,0 1 0,0-6 0,-3-6 0,7 30 0,0-3 0,-1-6 0,0-2 0,1 3 0,0 0 0,1-6 0,0-1 0,0 5 0,0 0 0,1-6 0,0 0 0,1 10 0,0 1 0,2-46 0,0 11 0,0 3 0,0-6 0,0-5 0,0-3 0,0 47 0,0 0 0,0-46 0,0 43 0,0 1 0,0-42 0,0 6 0,0 6 0,0 9 0,0-1 0,0 1 0,0 2 0,0-5 0,-1-1 0,-2-3 0,1 1 0,-4 3 0,4 14 0,-1 6 0,2 9 0,1 0 0,0 0 0,0-3 0,0 3 0,0 0 0,0 0 0,0-2 0,0-1 0,0 0 0,0 0 0,0 0 0,0 1 0,0 2 0,0-1 0,0 4 0,0 4 0,0 5 0,4 2 0,2 4 0,-1 1 0,1 1 0,0-4 0,3-4 0,-3-3 0,-1 2 0,-3 2 0,1 5 0,-2-1 0,-1 7 0,3-4 0,0 6 0,0 2 0,-3 7 0,0-5 0,0 3 0,3-7 0,0 1 0,3-6 0,-3 0 0,1-1 0,-1 4 0,-2 9 0,2 3 0,-2 2 0,-1-3 0,5 5 0,7 4 0,2 4 0,15-13 0,-1 0 0</inkml:trace>
</inkml:ink>
</file>

<file path=word/ink/ink6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4:59.124"/>
    </inkml:context>
    <inkml:brush xml:id="br0">
      <inkml:brushProperty name="width" value="0.1" units="cm"/>
      <inkml:brushProperty name="height" value="0.1" units="cm"/>
      <inkml:brushProperty name="color" value="#008C3A"/>
    </inkml:brush>
  </inkml:definitions>
  <inkml:trace contextRef="#ctx0" brushRef="#br0">0 0 24575,'19'44'0,"4"-7"0,-5-25 0,8-3 0,1 3 0,3 10 0,3 4 0,0 3 0,8 0 0,-2 3 0,-1 4 0,-4-1 0,-11 3 0,5 5 0,1 1 0,12 2 0,15-2 0,7 0 0,4-3 0,-4-1 0,-13-2 0,-10 3 0,-7 6 0,-3 3 0,2 6 0,14-2 0,16 2 0,4-6 0,7-3 0,-14-2 0,-9-1 0,0 8 0,-3 4 0,21 7 0,-29-31 0,1 0 0,33 27 0,-3-3 0,-10-4 0,-10 4 0,17 4 0,9 2 0,3-1 0,-36-31 0,0-1 0,31 27 0,-15 2 0,12 6 0,-34-29 0,0 1 0,4 0 0,1 0 0,-2 1 0,0 0 0,-3-1 0,-2 0 0,18 29 0,0 2 0,-6-2 0,19 4 0,-26-35 0,2-1 0,32 31 0,0 1 0,-19-6 0,-8 3 0,2 1 0,7-1 0,13 6 0,-31-31 0,1 0 0,-1-2 0,-1 0 0,22 33 0,-4 0 0,-11 2 0,13 9 0,-26-41 0,2 0 0,2 0 0,0-1 0,36 28 0,-9-1 0,-15 3 0,-7 2 0,-11-1 0,3 1 0,4-10 0,13 4 0,12-5 0,1-4 0,6-1 0,-14 0 0,-10 0 0,-6 3 0,-12-3 0,5-4 0,-2 1 0,11-6 0,13-6 0,0 3 0,3-5 0,-8 5 0,-7 0 0,-5-2 0,-12-1 0,-1-1 0,-8-2 0,0 0 0,2 0 0,4-4 0,8-5 0,7 4 0,5-4 0,2 3 0,1-3 0,-4 1 0,-1 3 0,-10-6 0,-3 3 0,-9-6 0,-2 3 0,-2-5 0,-1 2 0,-1-1 0,-5 0 0,6-4 0,-1 2 0,4-3 0,6 3 0,3 2 0,11 1 0,7-1 0,-1-6 0,2 3 0,-8-2 0,-3-3 0,-8 0 0,-3-2 0,-7-1 0,-3 0 0,-2-1 0,-2-1 0,4 2 0,-5 4 0,-3 10 0,-2 0 0,-1 3 0,-11-3 0,-4-5 0</inkml:trace>
  <inkml:trace contextRef="#ctx0" brushRef="#br0" timeOffset="1166">6139 5547 24575,'-25'27'0,"10"9"0,10 6 0,5 8 0,1-6 0,2-6 0,2-10 0,4-4 0,-3-11 0,0-4 0,0-7 0,6 2 0,-2-5 0,2-2 0,10-21 0,1-9 0</inkml:trace>
  <inkml:trace contextRef="#ctx0" brushRef="#br0" timeOffset="1916">5936 5459 24575,'70'-35'0,"-4"8"0,-4 27 0,-7 0 0,-7 0 0,-10 2 0,-12 4 0,-7 5 0,-7 9 0,-6 0 0,0 3 0,-4-2 0,1 2 0,-2-5 0,-1 3 0,0-5 0,0 5 0,-1-7 0,-2-2 0,-17-3 0,-13-3 0,-7 4 0,-4-4 0,6 2 0,6-5 0,5 0 0,33-3 0,17 0 0,14 0 0,16 0 0,-9 0 0,-9 0 0,-8 0 0,-6 0 0,-4 5 0,0 4 0,-1 4 0,5 4 0,-4-1 0,-2 2 0,-3-5 0,-6 8 0,-3-4 0,-4 8 0,-5-7 0,-5 6 0,-10-9 0,6 0 0,-3-4 0,6-4 0,0-1 0,-4-4 0,-2 1 0,-5-2 0,-1-1 0,3 0 0,-1 0 0,0-12 0,0-2 0</inkml:trace>
</inkml:ink>
</file>

<file path=word/ink/ink6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4:09.2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10284 7841 24575,'-66'-64'0,"11"26"0,13 30 0,7 17 0,6 7 0,8 8 0,8 7 0,11 2 0,1-1 0,1-6 0,23-6 0,18-2 0,9-8 0,15-1 0,-12-4 0,-12-5 0,-11-1 0,-12-2 0,-8-5 0,-7-3 0,-2-7 0,-1 3 0,0-3 0,0 3 0,0 2 0,-12-7 0,-3 1 0</inkml:trace>
  <inkml:trace contextRef="#ctx0" brushRef="#br0" timeOffset="367">10522 8025 24575,'-44'-56'0,"9"4"0,35 20 0,0 2 0,0-5 0,8 7 0,3 1 0,13 6 0,5 6 0,8 5 0,1 4 0,-5 4 0,-6-1 0,-9 2 0,-6 1 0,-6 6 0,-3 6 0,-6 17 0,-2 13 0</inkml:trace>
  <inkml:trace contextRef="#ctx0" brushRef="#br0" timeOffset="549">10478 7901 24575,'27'-9'0,"5"3"0,9 4 0,6 2 0,-3 0 0,-8 0 0,5-8 0,-9-2 0</inkml:trace>
  <inkml:trace contextRef="#ctx0" brushRef="#br0" timeOffset="903">11113 7699 24575,'15'55'0,"-6"-5"0,-3-9 0,-4-3 0,5-7 0,-1-4 0,1-6 0,-1-6 0,-2-2 0,-24-1 0,-4 2 0</inkml:trace>
  <inkml:trace contextRef="#ctx0" brushRef="#br0" timeOffset="1100">10919 7892 24575,'82'-25'0,"-6"6"0,-26 19 0,-6 0 0,-6 0 0,-9 0 0,-6 0 0,12-12 0,3-3 0</inkml:trace>
  <inkml:trace contextRef="#ctx0" brushRef="#br0" timeOffset="1493">11351 7796 24575,'-10'60'0,"5"-13"0,3-14 0,2-10 0,4-8 0,1-6 0,3-2 0,-3-10 0,-1-5 0,-4-16 0,0-1 0,0-5 0,12 3 0,5 9 0,12 0 0,6 6 0,-1 1 0,2 5 0,-5 2 0,3 4 0,3 0 0</inkml:trace>
  <inkml:trace contextRef="#ctx0" brushRef="#br0" timeOffset="1927">11686 7911 24575,'60'-62'0,"-14"11"0,-55 45 0,-2 3 0,-1 6 0,2 11 0,1 13 0,-1 6 0,-4 8 0,5-2 0,6-7 0,2-6 0,1-5 0,1-7 0,2-6 0,7-3 0,7-5 0,9 0 0,25 4 0,9 1 0</inkml:trace>
  <inkml:trace contextRef="#ctx0" brushRef="#br0" timeOffset="2412">11880 7884 24575,'36'5'0,"3"-1"0,2-4 0,1 0 0,-1 0 0,-6 0 0,-9 0 0,-7-1 0,-7-2 0,-4-6 0,-2-6 0,-2 1 0,-4 0 0,0-1 0,-2 1 0,-4 3 0,-4 5 0,-7 3 0,-7 2 0,1 1 0,-4 13 0,7 7 0,-1 2 0,4 4 0,7 2 0,4 1 0,4 0 0,2-2 0,8-9 0,9-3 0,6-5 0,12-4 0,-4-2 0,-8-4 0,-1 0 0,3-8 0,3-2 0</inkml:trace>
  <inkml:trace contextRef="#ctx0" brushRef="#br0" timeOffset="2802">12533 7849 24575,'-51'-45'0,"4"19"0,13 17 0,4 9 0,11 0 0,7 0 0,6 8 0,3 4 0,13 6 0,11 3 0,19 5 0,16-2 0,-7 1 0,-11-7 0,-9 2 0,-11-6 0,-6-1 0,-12-1 0,0-2 0,0-2 0,-19-3 0,-13-2 0,-14-2 0,-16-1 0,9 0 0,6 0 0,18 0 0,4-8 0,11-1 0</inkml:trace>
  <inkml:trace contextRef="#ctx0" brushRef="#br0" timeOffset="-5511">11263 7196 24575,'0'0'0</inkml:trace>
  <inkml:trace contextRef="#ctx0" brushRef="#br0" timeOffset="-4773">11175 7048 24575,'9'-87'0,"-18"25"0,-19 27 0,-19 11 0,3 7 0,0 5 0,6 2 0,9 1 0,4 4 0,10 2 0,3 6 0,3 9 0,0 10 0,0 19 0,1-3 0,2 6 0,3-3 0,3 0 0,0-2 0,0-7 0,0 0 0,0-5 0,10-1 0,11-8 0,13-6 0,16-9 0,1-2 0,-1-1 0,-8 0 0,-9 0 0,-8-7 0,-10-8 0,-6-4 0,-6-10 0,-2-5 0,-1-2 0,0 8 0,0 7 0,0 7 0,0 5 0,-16 12 0,-4 3 0</inkml:trace>
  <inkml:trace contextRef="#ctx0" brushRef="#br0" timeOffset="-4424">10963 7117 24575,'53'23'0,"-1"2"0,-2-11 0,-9 3 0,-6 1 0,-13-2 0,-4-1 0,-7-3 0,-2-6 0,-1-2 0,-2-1 0,-2 10 0,-4 6 0</inkml:trace>
  <inkml:trace contextRef="#ctx0" brushRef="#br0" timeOffset="-3960">11396 7027 24575,'-19'46'0,"13"-2"0,24-17 0,8 0 0,12-6 0,1 0 0,3-4 0,-2-7 0,-8-4 0,-2-4 0,-12-2 0,-2-1 0,-7-2 0,-5-10 0,-1-7 0,-2-5 0,-1-1 0,0-4 0,0 1 0,0 1 0,0 8 0,0 3 0,0 8 0,0 12 0,0 3 0</inkml:trace>
  <inkml:trace contextRef="#ctx0" brushRef="#br0" timeOffset="-3403">11951 7046 24575,'-36'-24'0,"5"4"0,11 11 0,5 0 0,-1 4 0,5 2 0,-3 11 0,5 7 0,-1 8 0,7 7 0,0 2 0,3-2 0,0-4 0,0-2 0,1-9 0,2 0 0,9-8 0,6-4 0,7-2 0,-1-1 0,1-6 0,-7-6 0,-2-6 0,-8-8 0,-2-1 0,0 3 0,-4 4 0,1 12 0,2 3 0,-4 9 0,10 8 0,3 9 0,2 5 0,11-2 0,-4-1 0,1-5 0,-4-8 0,-5-4 0,-2-4 0,-5-2 0,-3 4 0,11 4 0,-1 6 0</inkml:trace>
  <inkml:trace contextRef="#ctx0" brushRef="#br0" timeOffset="-2915">12144 6992 24575,'15'36'0,"-4"-3"0,-11-7 0,0-2 0,0 2 0,0-1 0,0-8 0,0-1 0,0-15 0,0-12 0,0-10 0,0-9 0,0 1 0,1-4 0,2 1 0,5 8 0,4 9 0,4 3 0,-2 9 0,3 0 0,1 3 0,0 3 0,-3 6 0,0 7 0,-9 13 0,1 4 0,2 3 0,-3-4 0,0-9 0,-4 1 0,1-6 0,2-1 0,1-8 0,13 2 0,5-6 0</inkml:trace>
  <inkml:trace contextRef="#ctx0" brushRef="#br0" timeOffset="-2598">12612 6905 24575,'20'44'0,"-8"0"0,-8-4 0,-4-2 0,0-5 0,0-4 0,0-5 0,0-4 0,0-5 0,-16-2 0,-4-4 0</inkml:trace>
  <inkml:trace contextRef="#ctx0" brushRef="#br0" timeOffset="-2401">12612 7214 24575,'-9'-94'0,"-1"20"0,39 74 0,-1 0 0,-2 0 0,5 0 0,-8 0 0,12 4 0,-2 1 0</inkml:trace>
  <inkml:trace contextRef="#ctx0" brushRef="#br0" timeOffset="-2134">12806 7036 24575,'0'47'0,"0"-6"0,1-9 0,2-3 0,-2-1 0,2-4 0,-2-1 0,-1-12 0,4-3 0,1-4 0</inkml:trace>
  <inkml:trace contextRef="#ctx0" brushRef="#br0" timeOffset="-1977">12779 6939 24575,'0'0'0</inkml:trace>
  <inkml:trace contextRef="#ctx0" brushRef="#br0" timeOffset="-1702">13071 6958 24575,'5'59'0,"-2"-12"0,-2-9 0,-1-9 0,0 0 0,0-6 0,0-2 0,0-7 0,-16 3 0,-3-3 0</inkml:trace>
  <inkml:trace contextRef="#ctx0" brushRef="#br0" timeOffset="-1485">12886 7072 24575,'54'5'0,"-7"-1"0,-12-4 0,-7 0 0,-4 0 0,-3 0 0,2 0 0,4 0 0,2 0 0,-1 0 0,-4 0 0,9-8 0,0-1 0</inkml:trace>
  <inkml:trace contextRef="#ctx0" brushRef="#br0" timeOffset="-1067">13292 7064 24575,'0'31'0,"10"1"0,5-5 0,7-2 0,-2-10 0,-3-1 0,-5-11 0,-3 0 0,0-3 0,-3 0 0,0 0 0,0-5 0,3-4 0,-1-7 0,1-4 0,-3 0 0,0 5 0,0 3 0,3 3 0,0 4 0,-5 8 0,-1 11 0,-2 12 0,-6 7 0,-7 5 0,-9 0 0,-8 3 0,-2-7 0,2 1 0,5-7 0,-3 1 0,9-6 0,1-3 0,-15 9 0,-5-10 0</inkml:trace>
  <inkml:trace contextRef="#ctx0" brushRef="#br0">10284 7840 24575,'-66'-64'0,"11"26"0,13 30 0,7 17 0,6 7 0,8 8 0,8 7 0,11 2 0,1-1 0,1-6 0,23-6 0,18-2 0,9-8 0,15-1 0,-12-4 0,-12-5 0,-11-1 0,-12-2 0,-8-5 0,-7-3 0,-2-7 0,-1 3 0,0-3 0,0 3 0,0 2 0,-12-7 0,-3 1 0</inkml:trace>
  <inkml:trace contextRef="#ctx0" brushRef="#br0" timeOffset="367">10522 8025 24575,'-44'-56'0,"9"4"0,35 20 0,0 2 0,0-5 0,8 7 0,3 1 0,13 6 0,5 6 0,8 5 0,1 4 0,-5 4 0,-6-1 0,-9 2 0,-6 1 0,-6 6 0,-3 6 0,-6 17 0,-2 13 0</inkml:trace>
  <inkml:trace contextRef="#ctx0" brushRef="#br0" timeOffset="549">10478 7900 24575,'27'-9'0,"5"3"0,9 4 0,6 2 0,-3 0 0,-8 0 0,5-8 0,-9-2 0</inkml:trace>
  <inkml:trace contextRef="#ctx0" brushRef="#br0" timeOffset="903">11113 7699 24575,'15'55'0,"-6"-5"0,-3-9 0,-4-3 0,5-7 0,-1-4 0,1-6 0,-1-6 0,-2-2 0,-24-1 0,-4 2 0</inkml:trace>
  <inkml:trace contextRef="#ctx0" brushRef="#br0" timeOffset="1100">10919 7892 24575,'82'-25'0,"-6"6"0,-26 19 0,-6 0 0,-6 0 0,-9 0 0,-6 0 0,12-12 0,3-3 0</inkml:trace>
  <inkml:trace contextRef="#ctx0" brushRef="#br0" timeOffset="1493">11351 7796 24575,'-10'60'0,"5"-13"0,3-14 0,2-10 0,4-8 0,1-6 0,3-2 0,-3-10 0,-1-5 0,-4-16 0,0-1 0,0-5 0,12 3 0,5 9 0,12 0 0,6 6 0,-1 1 0,2 5 0,-5 2 0,3 4 0,3 0 0</inkml:trace>
  <inkml:trace contextRef="#ctx0" brushRef="#br0" timeOffset="1927">11686 7911 24575,'60'-62'0,"-14"11"0,-55 45 0,-2 3 0,-1 6 0,2 11 0,1 13 0,-1 6 0,-4 8 0,5-2 0,6-7 0,2-6 0,1-5 0,1-7 0,2-6 0,7-3 0,7-5 0,9 0 0,25 4 0,9 1 0</inkml:trace>
  <inkml:trace contextRef="#ctx0" brushRef="#br0" timeOffset="2412">11880 7884 24575,'36'5'0,"3"-1"0,2-4 0,1 0 0,-1 0 0,-6 0 0,-9 0 0,-7-1 0,-7-2 0,-4-6 0,-2-6 0,-2 1 0,-4 0 0,0-1 0,-2 1 0,-4 3 0,-4 5 0,-7 3 0,-7 2 0,1 1 0,-4 13 0,7 7 0,-1 2 0,4 4 0,7 2 0,4 1 0,4 0 0,2-2 0,8-9 0,9-3 0,6-5 0,12-4 0,-4-2 0,-8-4 0,-1 0 0,3-8 0,3-2 0</inkml:trace>
  <inkml:trace contextRef="#ctx0" brushRef="#br0" timeOffset="2802">12533 7848 24575,'-51'-45'0,"4"19"0,13 17 0,4 9 0,11 0 0,7 0 0,6 8 0,3 4 0,13 6 0,11 3 0,19 5 0,16-2 0,-7 1 0,-11-7 0,-9 2 0,-11-6 0,-6-1 0,-12-1 0,0-2 0,0-2 0,-19-3 0,-13-2 0,-14-2 0,-16-1 0,9 0 0,6 0 0,18 0 0,4-8 0,11-1 0</inkml:trace>
  <inkml:trace contextRef="#ctx0" brushRef="#br0" timeOffset="34699">195 7037 24575,'22'10'0,"0"-2"0,-5-8 0,2 0 0,2 0 0,7 0 0,10 0 0,14 0 0,13 0 0,1 0 0,-1 0 0,-8 0 0,-10 0 0,0 0 0,3 0 0,16 0 0,13 0 0,-2 0 0,-4 0 0,2-1 0,5-2 0,7-1 0,-37 1 0,0 0 0,35-1 0,-11 4 0,14-3 0,9 0 0,-4 0 0,-5 3 0,-4 0 0,4 0 0,-38 0 0,2 0 0,5 0 0,0 0 0,-3 0 0,-3 0 0,37 0 0,-34 0 0,2 0 0,6 0 0,0 0 0,-7 0 0,-2 0 0,33 0 0,-36 0 0,2 0 0,3 0 0,1 0 0,-3 0 0,-2 0 0,43 0 0,-39 0 0,2 0 0,2 0 0,0 0 0,-7 0 0,0 0 0,48 0 0,0 0 0,-3 0 0,-47 0 0,1 0 0,4 0 0,-1 0 0,44 0 0,-10 0 0,12 3 0,-43-1 0,1-1 0,-7 1 0,-2 0 0,33 1 0,-30-2 0,2-1 0,3 1 0,1 1 0,-4-1 0,-2-1 0,39 0 0,-38 0 0,0 0 0,6 0 0,0 0 0,-7 0 0,0 0 0,-1 0 0,1 0 0,3 0 0,1 0 0,2 0 0,-1 0 0,-2 0 0,-1 0 0,0 0 0,1 0 0,0 0 0,0 0 0,1 0 0,0 0 0,-4 0 0,1 0 0,5 0 0,1 0 0,4 0 0,-1 0 0,-1 0 0,-2 0 0,-4 0 0,-1 0 0,4 0 0,-1 0 0,-4 0 0,1 0 0,0 0 0,0 0 0,43 0 0,-40 0 0,-2 0 0,34 0 0,-12 0 0,12 0 0,-38 0 0,1 0 0,39 0 0,-9 0 0,0 0 0,3 0 0,1 0 0,5 0 0,-12 0 0,-18 0 0,-3 0 0,-5 0 0,12-3 0,5 0 0,1 0 0,-3 3 0,-12 0 0,-12 0 0,-6 0 0,-6 0 0,3 0 0,9 0 0,9 0 0,12 0 0,-5 0 0,-7 0 0,-9 0 0,-9 0 0,-5-3 0,-6 0 0,6-4 0,3 2 0,5-3 0,6-1 0,-3 4 0,0 2 0,-5 2 0,-4 1 0,-3 0 0,-8 0 0,0 0 0,-4 0 0,0-1 0,-2-2 0,0 2 0,-3-2 0,4 2 0,-2 1 0,4-1 0,3-2 0,8 1 0,6-4 0,6 2 0,1-2 0,-1-1 0,-3 4 0,-7 0 0,-7 3 0,-6-1 0,0-2 0,-3 2 0,-3-2 0,9-6 0,7-1 0</inkml:trace>
</inkml:ink>
</file>

<file path=word/ink/ink6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4:52.138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1 254 24575,'0'0'0</inkml:trace>
  <inkml:trace contextRef="#ctx0" brushRef="#br0" timeOffset="1360">54 0 24575,'19'46'0,"2"-4"0,-12-19 0,11 10 0,10 3 0,4 2 0,4 3 0,2 2 0,4 1 0,-7 3 0,-5-3 0,-5 11 0,-3 7 0,-6 1 0,-3-4 0,1 0 0,4-3 0,8 1 0,7-1 0,8 2 0,7 3 0,5 1 0,1 0 0,-5-3 0,-7 0 0,-10-2 0,-4 8 0,1-3 0,10 8 0,10-7 0,14 2 0,-3-5 0,2 5 0,-7 2 0,-10 0 0,-3 2 0,-6-1 0,16-5 0,14-1 0,2 2 0,-32-30 0,0 2 0,22 36 0,-10 1 0,-8-1 0,-7 1 0,19 4 0,-21-37 0,2-1 0,0 1 0,1-1 0,4 0 0,0 1 0,-6-2 0,-3-1 0,19 34 0,0-3 0,-3-1 0,19 2 0,-25-32 0,0-1 0,31 32 0,-2 0 0,-19-8 0,-7-1 0,-3 1 0,0 5 0,10-11 0,13-1 0,-2-2 0,3-1 0,-12 2 0,-12 1 0,-8-8 0,-12-4 0,0-4 0,-3-5 0,5 5 0,10-2 0,7 3 0,10-3 0,4-3 0,-1 1 0,-7-4 0,-11-3 0,-11-1 0,-10-10 0,-3-2 0,-2 2 0,-1-1 0,-2 1 0,1-2 0,-1-1 0,-1-2 0,1 2 0,-1-2 0,1 2 0,2-2 0,-2 2 0,1-3 0,2 0 0,-1-3 0,-2 0 0,2-4 0,-7 6 0,-9 5 0,-7 5 0</inkml:trace>
  <inkml:trace contextRef="#ctx0" brushRef="#br0" timeOffset="2622">4092 4621 24575,'-34'-50'0,"6"6"0,28 11 0,1 3 0,2 1 0,2-2 0,4 11 0,0-2 0,-1 10 0,1 2 0,0 4 0,-2 2 0,2 4 0,-2 0 0,4 0 0,-1 3 0,-1 6 0,1 6 0,2 15 0,-2 0 0,5 2 0,0 2 0,2-5 0,0-4 0,-2-8 0,-3-1 0,-3-7 0,0-2 0,0-7 0,0 15 0,0 5 0</inkml:trace>
  <inkml:trace contextRef="#ctx0" brushRef="#br0" timeOffset="2910">4049 4567 24575,'61'-25'0,"-11"6"0,-26 19 0,-4 0 0,13-8 0,-1-2 0</inkml:trace>
</inkml:ink>
</file>

<file path=word/ink/ink6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5:14.840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10 1 24575,'0'33'0,"0"12"0,0 20 0,0 0 0,0-1 0,0-3 0,0-5 0,0-4 0,0-8 0,0-7 0,0-7 0,0-5 0,11-11 0,4 3 0</inkml:trace>
  <inkml:trace contextRef="#ctx0" brushRef="#br0" timeOffset="364">1 124 24575,'65'-58'0,"-4"11"0,4 47 0,-12 0 0,0 0 0,-19 5 0,-11 7 0,-11 7 0,-9 10 0,-14 5 0,-12 1 0,-22 4 0,-20-7 0,6-1 0,9-11 0,17-4 0,9-10 0,-3 6 0,4-3 0</inkml:trace>
  <inkml:trace contextRef="#ctx0" brushRef="#br0" timeOffset="1219">406 398 24575,'5'67'0,"-2"-11"0,-2-19 0,-1-1 0,0-8 0,0-1 0,0-5 0,0-4 0,1-8 0,2-5 0,2-3 0,0-15 0,-2-11 0,-2-3 0,-1-11 0,0 4 0,0-1 0,0 5 0,0 6 0,0 6 0,0 7 0,1 7 0,2 7 0,-2 9 0,7 8 0,-3 4 0,3-2 0,1 2 0,4-11 0,2-7 0,-2-4 0,2-2 0,0 0 0,1-2 0,-1-4 0,1-7 0,-5-11 0,5 2 0,-1-2 0,-2 4 0,-1 7 0,13 5 0,3 49 0,10 18 0,-13 2 0,-10-2 0,-7-15 0,3-13 0,-2-11 0,-3-9 0,0-11 0,8 4 0,4 1 0</inkml:trace>
</inkml:ink>
</file>

<file path=word/ink/ink6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5:11.395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1385 194 24575,'-53'5'0,"1"0"0,-19 1 0,40-4 0,18-2 0,4 0 0,-1 0 0,-2 0 0,6 0 0,-3 0 0,10 0 0,11 0 0,11 0 0,7 0 0,0 0 0,2 0 0,-2 0 0,-5 0 0,-4 0 0,0 0 0,0 0 0,9 0 0,5 0 0,17 0 0,16 0 0,1 0 0,1 0 0,-11 0 0,-9 0 0,14 0 0,9 0 0,7 0 0,9 0 0,-8 0 0,-5 0 0,24 0 0,-45 0 0,-1 0 0,-2 0 0,-1 0 0,37 0 0,-36 0 0,2 1 0,3 0 0,1 0 0,-5 0 0,0-1 0,46 3 0,-42-2 0,2-1 0,5 0 0,-1 0 0,-9 1 0,0-1 0,1 2 0,-1-1 0,3 0 0,1-1 0,1 2 0,-1-1 0,-4 0 0,0-1 0,1 0 0,2 0 0,6 0 0,2 0 0,0 0 0,0 0 0,-5 0 0,-1 1 0,-5 1 0,1-1 0,9 0 0,2-1 0,-2 2 0,-1-1 0,-3 0 0,-2-1 0,42 0 0,-43 0 0,1 0 0,4 0 0,-1 0 0,-5 0 0,-1 0 0,42 0 0,-40 0 0,2 0 0,4 0 0,0 0 0,-5 0 0,-1 1 0,-5 0 0,2 1 0,7-2 0,3 1 0,1 0 0,-1 1 0,-4-1 0,-3-1 0,43 0 0,-46 0 0,2 0 0,3 0 0,-1 0 0,40 0 0,-13 0 0,-1-4 0,-2-2 0,8 1 0,-38 2 0,-1 0 0,35-3 0,-12-2 0,3-1 0,6 0 0,-3 4 0,-4 2 0,-14 2 0,-15 1 0,-14 0 0,1 8 0,-7 2 0</inkml:trace>
  <inkml:trace contextRef="#ctx0" brushRef="#br0" timeOffset="1834">8291 44 24575,'-15'28'0,"6"5"0,7 6 0,2-1 0,0 0 0,0-2 0,0-3 0,0 2 0,0-10 0,0-2 0,0-7 0,0-19 0,0-11 0,0-15 0,-1-12 0,-2-6 0,1 0 0,-4 0 0,4 9 0,-1 6 0,2 11 0,1 7 0,0 15 0,0 9 0,0 16 0,0 6 0,8 0 0,3 0 0,14-10 0,7-2 0,3-8 0,3-3 0,-2-4 0,-1-5 0,-3-1 0,-3-2 0,-6-8 0,-6-10 0,-3-4 0,-5-7 0,0 0 0,-1 3 0,-2 7 0,0-1 0,0 10 0,3 1 0,0 6 0,0 22 0,-5 7 0,-1 15 0,1 7 0,-1-1 0,3 1 0,-3-4 0,3 0 0,-3-5 0,4-7 0,-1-8 0,-2-3 0,0-3 0,-1 0 0,14-9 0,7 2 0</inkml:trace>
  <inkml:trace contextRef="#ctx0" brushRef="#br0" timeOffset="2392">9217 185 24575,'-43'-26'0,"0"0"0,-16 6 0,26 28 0,15 28 0,0-2 0,10 7 0,1-4 0,7 2 0,0-3 0,0-1 0,9-3 0,5 1 0,10-8 0,5 2 0,-3-11 0,-6-1 0,0-8 0,0-4 0,3-2 0,3-1 0,6 0 0,3 0 0,-1-1 0,2-2 0,-7-2 0,-8-4 0,-1-15 0,-6-5 0</inkml:trace>
  <inkml:trace contextRef="#ctx0" brushRef="#br0" timeOffset="3445">10 1 24575,'0'33'0,"0"12"0,0 20 0,0 0 0,0-1 0,0-3 0,0-5 0,0-4 0,0-8 0,0-7 0,0-7 0,0-5 0,11-11 0,4 3 0</inkml:trace>
  <inkml:trace contextRef="#ctx0" brushRef="#br0" timeOffset="3809">1 124 24575,'65'-58'0,"-4"11"0,4 47 0,-12 0 0,0 0 0,-19 5 0,-11 7 0,-11 7 0,-9 10 0,-14 5 0,-12 1 0,-22 4 0,-20-7 0,6-1 0,9-11 0,17-4 0,9-10 0,-3 6 0,4-3 0</inkml:trace>
  <inkml:trace contextRef="#ctx0" brushRef="#br0" timeOffset="4664">406 398 24575,'5'67'0,"-2"-11"0,-2-19 0,-1-1 0,0-8 0,0-1 0,0-5 0,0-4 0,1-8 0,2-5 0,2-3 0,0-15 0,-2-11 0,-2-3 0,-1-11 0,0 4 0,0-1 0,0 5 0,0 6 0,0 6 0,0 7 0,1 7 0,2 7 0,-2 9 0,7 8 0,-3 4 0,3-2 0,1 2 0,4-11 0,2-7 0,-2-4 0,2-2 0,0 0 0,1-2 0,-1-4 0,1-7 0,-5-11 0,5 2 0,-1-2 0,-2 4 0,-1 7 0,13 5 0,3 49 0,10 18 0,-13 2 0,-10-2 0,-7-15 0,3-13 0,-2-11 0,-3-9 0,0-11 0,8 4 0,4 1 0</inkml:trace>
</inkml:ink>
</file>

<file path=word/ink/ink6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5:34.118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151 88 24575,'21'0'0,"-6"0"0,-1 0 0,-8-4 0,-6-1 0,-15-4 0,-12-3 0,-7 5 0,-1-2 0,2 3 0,10 1 0,5 1 0,6 4 0,7 7 0,1 7 0,14 3 0,11-2 0,8-3 0,13-6 0,-4-2 0,-6-1 0,-4-2 0,-7-1 0,-5-1 0,-10-2 0,-2-4 0,-4-7 0,-1 2 0,-2-6 0,-14 2 0,-9-1 0,-6 7 0,0 4 0,2 4 0,7 2 0,2 0 0,7 0 0,5 4 0,5 1 0,11 4 0,7 0 0,9-4 0,12-3 0,-4-1 0,-5-1 0,-7-1 0,-8-1 0,-5-6 0,-3-4 0,-10 4 0,-14 4 0,-23 12 0,-15 2 0</inkml:trace>
  <inkml:trace contextRef="#ctx0" brushRef="#br0" timeOffset="460">151 371 24575,'0'0'0</inkml:trace>
  <inkml:trace contextRef="#ctx0" brushRef="#br0" timeOffset="841">186 698 24575,'10'42'0,"-5"-10"0,-3-7 0,-2-7 0,0 0 0,0-6 0,-3 4 0,-2-3 0</inkml:trace>
  <inkml:trace contextRef="#ctx0" brushRef="#br0" timeOffset="1182">248 1076 24575,'0'0'0</inkml:trace>
</inkml:ink>
</file>

<file path=word/ink/ink6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5:26.38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53 24575,'32'49'0,"-6"-10"0,-14-39 0,-6-4 0,-4-5 0,-1 0 0,-1-3 0,0 1 0,0 0 0,-3 1 0,-3-2 0,-6 6 0,2 2 0,-2 4 0,3 0 0,4 8 0,2 4 0,2 1 0,1 1 0,1 0 0,2 1 0,5-6 0,5-6 0,2-3 0,-2 0 0,-5 0 0,0-5 0,-2-7 0,-2-3 0,-4-8 0,0 6 0,0-1 0,-4 7 0,-2-1 0,-3 3 0,-2 3 0,1 2 0,-2 4 0,2 0 0,2 0 0,3 6 0,2 6 0,2 3 0,1 8 0,0-7 0,0-2 0,1-3 0,2-2 0,5-1 0,7-2 0,5-2 0,6-4 0,-4 0 0,7 0 0,-5 0 0,-4 0 0,-7-8 0,-10-3 0,-6-10 0,-10 3 0,-7-3 0,-2 2 0,-1 4 0,4 1 0,1 11 0,2 0 0,4 3 0,0 1 0,3 2 0,2 7 0,1 8 0,2 3 0,4 6 0,0-5 0,0-1 0,0-6 0,0-4 0,5-4 0,3-1 0,8-4 0,5 1 0,6-2 0,0-1 0,-3-4 0,-6-5 0,-13-25 0,-14-4 0,-6 3 0,-15 27 0,8 4 0,5 4 0,7 7 0,6 5 0,4 6 0,1-2 0,2-8 0,2-3 0,3-2 0,1-2 0,0-1 0,0 0 0,0 0 0,-4-4 0,-1-1 0,-4-3 0,3-5 0,2-1 0</inkml:trace>
  <inkml:trace contextRef="#ctx0" brushRef="#br0" timeOffset="549">44 485 24575,'5'67'0,"-2"-20"0,-2-19 0,-1-11 0,0 1 0,0-1 0,4 13 0,1 2 0</inkml:trace>
  <inkml:trace contextRef="#ctx0" brushRef="#br0" timeOffset="969">72 954 24575,'5'62'0,"-2"-9"0,-3-36 0,0 3 0,0-3 0,0 6 0,0-5 0,4 13 0,1 1 0</inkml:trace>
</inkml:ink>
</file>

<file path=word/ink/ink6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5:37.091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353 122 24575,'-65'-72'0,"18"31"0,11 33 0,10 23 0,-3 0 0,3 9 0,2-4 0,1 4 0,7 7 0,1 7 0,2 4 0,1-1 0,1-3 0,5-6 0,2 1 0,4-7 0,3 0 0,6-6 0,16-2 0,17-1 0,5 1 0,-3-3 0,-6-6 0,-9-4 0,-8-3 0,-3-2 0,-7 0 0,2-3 0,-4-5 0,0-4 0,0-12 0,-2 1 0,-1-4 0,1 4 0,-4-1 0,0 2 0,-3-2 0,0 7 0,0 5 0,4 10 0,1 3 0</inkml:trace>
  <inkml:trace contextRef="#ctx0" brushRef="#br0" timeOffset="403">266 333 24575,'20'40'0,"-5"-7"0,-6-4 0,0-8 0,3 1 0,-1-7 0,1-5 0,-3-2 0,0-4 0,-1 2 0,-3 0 0,-1 7 0,-4 1 0</inkml:trace>
  <inkml:trace contextRef="#ctx0" brushRef="#br0" timeOffset="1131">556 475 24575,'-15'41'0,"3"-3"0,12-15 0,0 3 0,0-3 0,0-1 0,0-2 0,0-5 0,0-10 0,0-14 0,0-13 0,0-7 0,0-7 0,0 0 0,0 2 0,0 2 0,4 5 0,2 4 0,6 2 0,3 10 0,4 0 0,2 5 0,-2 2 0,-4 4 0,2 0 0,-2 0 0,-2 6 0,2 6 0,-4 12 0,0 11 0,-1 4 0,-1-1 0,0-5 0,0 2 0,-1-8 0,-3-1 0,-1-12 0,-4-2 0,4-4 0,1 0 0,0 1 0,3 4 0,-3 1 0</inkml:trace>
  <inkml:trace contextRef="#ctx0" brushRef="#br0" timeOffset="1415">529 643 24575,'41'-5'0,"-3"2"0,-4 2 0,-4 1 0,-3 0 0,-9 0 0,0-4 0,-6-2 0,11-17 0,1-6 0</inkml:trace>
</inkml:ink>
</file>

<file path=word/ink/ink6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5:28.9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318 79 24575,'-51'-44'0,"16"18"0,12 17 0,8 9 0,1 0 0,0 0 0,3 1 0,-1 2 0,-4 9 0,2 5 0,-5 7 0,4-1 0,-1 4 0,-2 2 0,4 0 0,3 3 0,2-2 0,3 6 0,2-11 0,4 2 0,1-4 0,2-2 0,9 2 0,5-2 0,6-1 0,-3-2 0,1-4 0,-3-2 0,-3-7 0,3-2 0,-3-2 0,8-1 0,-1 0 0,7 0 0,1-6 0,0-5 0,-5-5 0,-4-10 0,-6 1 0,-4-4 0,-5-3 0,-3 0 0,-2 2 0,-1 0 0,-1 2 0,-2 4 0,-2 5 0,-3 10 0,-1 4 0,-4 1 0,-9 12 0,-5 2 0</inkml:trace>
  <inkml:trace contextRef="#ctx0" brushRef="#br0" timeOffset="397">116 370 24575,'31'36'0,"-8"-4"0,-3-6 0,4-3 0,1-10 0,1-1 0,-7-5 0,-4 2 0,-4-4 0,-3-2 0,1 6 0,0 1 0</inkml:trace>
  <inkml:trace contextRef="#ctx0" brushRef="#br0" timeOffset="853">564 377 24575,'5'26'0,"-1"1"0,-4 9 0,0-5 0,0-2 0,0 0 0,0-6 0,0 3 0,0-12 0,8 1 0,2-6 0</inkml:trace>
  <inkml:trace contextRef="#ctx0" brushRef="#br0" timeOffset="1617">548 421 24575,'56'-49'0,"-4"10"0,-22 39 0,-5 8 0,-4 4 0,-7 4 0,-6 1 0,-3 4 0,-5-1 0,-8 2 0,-7-2 0,-6-3 0,-5-2 0,4-6 0,5-9 0,0 0 0,5 0 0,8 0 0,23 0 0,13 0 0,10 0 0,-1 0 0,8 19 0,-8 11 0,-12 5 0,-25 4 0,-10-11 0,-6-5 0,-12-11 0,-11-6 0,-3-4 0,3-2 0,5 0 0,3 0 0,5 0 0,4 0 0,4 0 0,3 0 0,1 0 0,1 0 0,0 0 0,0 0 0,4-4 0,2-5 0,3-5 0</inkml:trace>
</inkml:ink>
</file>

<file path=word/ink/ink6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5:16.972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0 0 24575,'0'0'0</inkml:trace>
</inkml:ink>
</file>

<file path=word/ink/ink6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4:12.5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79 55 24575,'15'56'0,"-3"-5"0,-12-22 0,0 5 0,0 4 0,0-2 0,0-4 0,0-5 0,0-4 0,0-2 0,0-10 0,-8 1 0,-2-3 0</inkml:trace>
  <inkml:trace contextRef="#ctx0" brushRef="#br0" timeOffset="382">1 118 24575,'46'-40'0,"-8"17"0,-8 18 0,-7 14 0,0 3 0,-9 15 0,1-6 0,-9 6 0,-2-7 0,-1 1 0,-2-2 0,-9-7 0,-4-3 0,-11-4 0,-7-5 0,-1 0 0,2 0 0,7 0 0,9 0 0,-3 0 0,-3 0 0</inkml:trace>
  <inkml:trace contextRef="#ctx0" brushRef="#br0" timeOffset="758">292 90 24575,'24'45'0,"-1"-2"0,-11-7 0,0-4 0,-4 0 0,-3-11 0,-2-4 0,-2-5 0,-6-7 0,-2-3 0,0-4 0,0-14 0,7-7 0,0-11 0,0-2 0,8 3 0,9 4 0,11 9 0,16 5 0,-1 5 0,-2 1 0,-7 4 0,-7 2 0,7-2 0,-2 0 0</inkml:trace>
  <inkml:trace contextRef="#ctx0" brushRef="#br0" timeOffset="1203">812 220 24575,'-93'-3'0,"19"9"0,74 24 0,0-2 0,0-4 0,0-6 0,0-3 0,8-8 0,5 1 0,11-8 0,1 0 0,2 0 0,-6-9 0,-3-6 0,-4-3 0,-5-5 0,-5-2 0,-1 2 0,-2 3 0,7 4 0,2-3 0</inkml:trace>
  <inkml:trace contextRef="#ctx0" brushRef="#br0" timeOffset="1560">936 45 24575,'33'46'0,"-7"0"0,-21-14 0,4 0 0,3 0 0,-1-2 0,-5 0 0,-2 0 0,-4-9 0,0 0 0,0-9 0,-12-4 0,-3-4 0</inkml:trace>
  <inkml:trace contextRef="#ctx0" brushRef="#br0" timeOffset="1741">1015 388 24575,'-17'-56'0,"-1"-1"0,-8-33 0,68 90 0,-12 0 0,-4 0 0,-5 0 0,0 0 0,9 4 0,2 1 0</inkml:trace>
  <inkml:trace contextRef="#ctx0" brushRef="#br0" timeOffset="2185">1130 220 24575,'51'-5'0,"-10"2"0,-11 3 0,-6 0 0,0 0 0,-3 0 0,-4-1 0,-6-2 0,-2-3 0,-3-6 0,-2 4 0,-4-4 0,-1 5 0,-2-5 0,-7 2 0,-7 1 0,-2 4 0,-5 2 0,4 2 0,-4 1 0,4 6 0,-4 6 0,9 6 0,0 8 0,8 1 0,4-1 0,2-1 0,1-1 0,0 0 0,0-3 0,7-1 0,8-6 0,11-5 0,15-6 0,2-2 0,5 3 0,1 1 0</inkml:trace>
  <inkml:trace contextRef="#ctx0" brushRef="#br0" timeOffset="2492">1553 204 24575,'-39'7'0,"8"6"0,31 17 0,0-1 0,0-2 0,1-3 0,2-3 0,1-5 0,5-7 0,3-4 0,0-2 0,0-2 0,-4-1 0,17 0 0,3 0 0</inkml:trace>
  <inkml:trace contextRef="#ctx0" brushRef="#br0" timeOffset="2768">1649 88 24575,'15'21'0,"-3"6"0,-12 14 0,4 1 0,1 0 0,9-5 0,1-8 0,6-3 0,-3-9 0,-5-7 0,-4-4 0,-3 4 0,3 0 0</inkml:trace>
  <inkml:trace contextRef="#ctx0" brushRef="#br0" timeOffset="2986">1536 221 24575,'75'0'0,"-13"0"0,-15 0 0,-6 0 0,-6 0 0,3-11 0,-1-4 0</inkml:trace>
  <inkml:trace contextRef="#ctx0" brushRef="#br0" timeOffset="3442">1924 266 24575,'40'-34'0,"-11"15"0,-41 30 0,3 9 0,-3 3 0,3 0 0,3 0 0,2 0 0,4 1 0,1-4 0,2-5 0,5-3 0,4-7 0,0-1 0,-4-4 0,17 4 0,3 1 0</inkml:trace>
  <inkml:trace contextRef="#ctx0" brushRef="#br0" timeOffset="4059">2171 257 24575,'-28'0'0,"5"0"0,4 5 0,4 3 0,6 5 0,6 5 0,0 2 0,0 1 0,0 1 0,3-4 0,1-2 0,2-7 0,6-5 0,9-1 0,8-2 0,6-1 0,-2-1 0,0-2 0,-8-7 0,-4-11 0,-8-3 0,-7-12 0,-8-4 0,-7-7 0,-8 3 0,-6 3 0,-2 2 0,8 0 0,0 7 0,6 12 0,1 3 0,8 33 0,4 13 0,6 15 0,22 7 0,20-1 0,13-2 0,8-4 0,-11-7 0,-15-1 0,-15-10 0,-12 1 0,-5-10 0,-5 1 0,0-6 0,-2-1 0,-6 7 0,2 1 0</inkml:trace>
</inkml:ink>
</file>

<file path=word/ink/ink6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6:23.6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97 0 24575,'10'60'0,"-2"-2"0,-8-20 0,0 4 0,0 0 0,0-3 0,0-1 0,0-4 0,0-4 0,0-1 0,0-14 0,-4-22 0,-1-14 0</inkml:trace>
  <inkml:trace contextRef="#ctx0" brushRef="#br0" timeOffset="226">0 150 24575,'65'-58'0,"-5"11"0,-22 47 0,2 0 0,4 0 0,-6 0 0,-5 0 0,-12 5 0,-12 7 0,-4 6 0,-5 8 0,-24 2 0,-11 1 0,-11-2 0,-4-1 0,7-3 0,8-6 0,11-6 0,9-2 0,-3-2 0,-1 2 0</inkml:trace>
  <inkml:trace contextRef="#ctx0" brushRef="#br0" timeOffset="705">397 176 24575,'25'42'0,"-6"-2"0,-19-19 0,0-1 0,0-2 0,0-4 0,0-3 0,0-1 0,0-13 0,0-6 0,0-15 0,4-5 0,2-4 0,3 1 0,3 3 0,-3 3 0,3 8 0,-2 9 0,-1 1 0,0 8 0,15-4 0,4-1 0</inkml:trace>
  <inkml:trace contextRef="#ctx0" brushRef="#br0" timeOffset="1038">573 237 24575,'-4'45'0,"1"-10"0,2-7 0,1-7 0,0-1 0,0-6 0,0-1 0,0-4 0,4-4 0,0-1 0</inkml:trace>
  <inkml:trace contextRef="#ctx0" brushRef="#br0" timeOffset="1220">591 51 24575,'0'0'0</inkml:trace>
  <inkml:trace contextRef="#ctx0" brushRef="#br0" timeOffset="1656">926 229 24575,'-68'-25'0,"15"11"0,12 17 0,8 8 0,6 9 0,0 3 0,11 3 0,1 0 0,4 1 0,2-1 0,4 1 0,2-1 0,3-2 0,0-1 0,15-4 0,15-2 0,12-7 0,17-7 0,-8-2 0,-6-1 0,-10-5 0,-9-4 0,-10 0 0,-7-6 0,9-19 0,6-8 0</inkml:trace>
  <inkml:trace contextRef="#ctx0" brushRef="#br0" timeOffset="2123">970 307 24575,'27'-54'0,"-17"22"0,-16 21 0,-4 15 0,4 2 0,1 10 0,-1 4 0,2 8 0,4 1 0,0 2 0,0-4 0,0 0 0,0-6 0,10-4 0,8-6 0,17-5 0,18-3 0,0-2 0,6-1 0,-4-4 0,-3-1 0</inkml:trace>
</inkml:ink>
</file>

<file path=word/ink/ink6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8:32.434"/>
    </inkml:context>
    <inkml:brush xml:id="br0">
      <inkml:brushProperty name="width" value="0.05" units="cm"/>
      <inkml:brushProperty name="height" value="0.05" units="cm"/>
      <inkml:brushProperty name="color" value="#008C3A"/>
    </inkml:brush>
  </inkml:definitions>
  <inkml:trace contextRef="#ctx0" brushRef="#br0">1 1718 24575,'46'-22'0,"1"0"0,38-5 0,-1 14 0,1 4 0,-11-8 0,-9-6 0,-3-2 0,2-4 0,12 4 0,3-4 0,-5 2 0,-15 7 0,-12-1 0,-15 4 0,-7 3 0,-10 2 0,13-9 0,1-3 0</inkml:trace>
  <inkml:trace contextRef="#ctx0" brushRef="#br0" timeOffset="1113">1544 1200 24575,'-33'-74'0,"5"15"0,19 59 0,-1 0 0,-2 0 0,-1 3 0,-1 0 0,1 6 0,4-3 0,0 7 0,1-5 0,3 7 0,2 0 0,2 2 0,1 4 0,6 1 0,5 1 0,0 2 0,7-5 0,-3-4 0,-1-7 0,4-4 0,-1-5 0,-2-5 0,3-4 0,-3-12 0,-1-8 0,-2 2 0,-6 1 0,-2 5 0,-4 1 0,0 5 0,0 2 0,0 20 0,12 4 0,6 15 0,14-3 0,2 1 0,-2-7 0,1-2 0,-3-9 0,-5-2 0,-15 0 0,-7 1 0</inkml:trace>
  <inkml:trace contextRef="#ctx0" brushRef="#br0" timeOffset="1971">26 1481 24575,'20'7'0,"-8"7"0,-8 10 0,-4 5 0,-4 3 0,-2 3 0,-2-4 0,-1-1 0,4-4 0,2-2 0,2-1 0,1-5 0,0-3 0,7-10 0,2-2 0,9-4 0,-1-5 0,7-4 0,-1-5 0,8 0 0,4 9 0,1 2 0,5 2 0,-8 1 0,-4 1 0,-1-24 0,-6-5 0</inkml:trace>
  <inkml:trace contextRef="#ctx0" brushRef="#br0" timeOffset="2871">1960 1076 24575,'-36'-35'0,"-1"0"0,-16-1 0,18 38 0,17 31 0,7-5 0,8 4 0,4-7 0,5-5 0,8-9 0,13-5 0,-1-4 0,4-2 0,-10 0 0,-2 0 0,-6-8 0,-1-4 0,-4-6 0,-1-3 0,-4-3 0,2 6 0,-4 0 0,0 5 0,4 8 0,2 2 0,2 2 0,5 11 0,5 1 0,11 18 0,10 0 0,3 1 0,2-1 0,-11 0 0,-3 3 0,-17-1 0,-4-1 0,-8 0 0,-7 2 0,-20 3 0,-18-3 0,-1-3 0,-2-2 0,13-12 0,11-10 0,7-3 0,-5-21 0,3-6 0</inkml:trace>
  <inkml:trace contextRef="#ctx0" brushRef="#br0" timeOffset="3537">2383 944 24575,'-73'-54'0,"17"22"0,11 21 0,9 11 0,3 0 0,4 0 0,6 3 0,6 6 0,7 5 0,7 13 0,3-6 0,3-3 0,22-8 0,16-7 0,10-2 0,5-1 0,-8 0 0,-10 0 0,-13-10 0,-7-8 0,-8-6 0,-4-9 0,-2 5 0,-4 7 0,0 2 0,0 7 0,4 4 0,5 20 0,3 5 0,5 15 0,3 0 0,6 4 0,4 3 0,-1 2 0,-1 10 0,-8 5 0,-4-3 0,-10 0 0,-2-6 0,-4 0 0,-13-6 0,-8-3 0,-2-8 0,-4-6 0,2-7 0,4-12 0,8-2 0,4-6 0,6-16 0,0-11 0,-10-21 0,-2-3 0</inkml:trace>
  <inkml:trace contextRef="#ctx0" brushRef="#br0" timeOffset="4001">2453 819 24575,'32'-1'0,"0"10"0,3 3 0,0 14 0,4-8 0,-6 0 0,-6-4 0,-9 1 0,-5-6 0,-12-5 0,-4-4 0,-11 0 0,0-9 0,-4-6 0,3-2 0,6-7 0,2-6 0,7-6 0,10-3 0,7 4 0,12 6 0,9 8 0,-4 5 0,-4 2 0,9-5 0,2-3 0</inkml:trace>
  <inkml:trace contextRef="#ctx0" brushRef="#br0" timeOffset="4478">2858 784 24575,'55'-43'0,"-2"14"0,-11 8 0,-3 3 0,-13 3 0,-11-6 0,-6 4 0,-11-1 0,-4 3 0,-9 5 0,-11 1 0,1 5 0,-4 4 0,11 0 0,0 0 0,5 10 0,4 5 0,-1 11 0,7 0 0,0 0 0,3 1 0,4-2 0,8 8 0,17-7 0,24-2 0,7-11 0,8-10 0,-11-2 0,3-12 0,-6-4 0</inkml:trace>
  <inkml:trace contextRef="#ctx0" brushRef="#br0" timeOffset="5113">3687 519 24575,'-46'-22'0,"-1"0"0,-20-4 0,31 17 0,10 9 0,5 0 0,1 0 0,6 5 0,5 4 0,1 13 0,6 8 0,-1 4 0,3-5 0,1-4 0,2-7 0,17-9 0,12-6 0,9-2 0,3-1 0,-5-4 0,-4-1 0,-8-11 0,-10-5 0,-7-2 0,-7-1 0,-2 7 0,-1 5 0,-1 3 0,-2 3 0,2 14 0,8 8 0,8 13 0,6 0 0,0 7 0,1-2 0,-4 7 0,-3-3 0,-9 4 0,0-4 0,-3 3 0,0-5 0,-3-1 0,-1-7 0,-2-8 0,-9-6 0,-9-5 0,-8-4 0,-7-5 0,6-3 0,1-6 0,5-9 0,3-26 0,-2-6 0</inkml:trace>
  <inkml:trace contextRef="#ctx0" brushRef="#br0" timeOffset="5603">4120 301 24575,'-58'-15'0,"1"1"0,-39-10 0,72 24 0,3 1 0,3 2 0,5 11 0,5 9 0,3 12 0,5 9 0,0-2 0,0-1 0,7-12 0,7-14 0,13-6 0,14-9 0,2-6 0,1-6 0,-13-9 0,-7-12 0,-12 3 0,-9 1 0,-5 4 0,-7 2 0,-2 7 0,-9 1 0,13 8 0,31 27 0,3-9 0,17 15 0,-13-12 0,-7-5 0,-9-4 0,0-5 0,0 0 0,-2 0 0</inkml:trace>
  <inkml:trace contextRef="#ctx0" brushRef="#br0" timeOffset="5861">4233 35 24575,'19'71'0,"11"-2"0,3-34 0,11-2 0,9-3 0,-6-11 0,-15-4 0,-8-4 0,-7 1 0,2 2 0</inkml:trace>
  <inkml:trace contextRef="#ctx0" brushRef="#br0" timeOffset="6051">4120 300 24575,'72'-43'0,"4"2"0,-15 23 0,7-11 0,-1-8 0</inkml:trace>
  <inkml:trace contextRef="#ctx0" brushRef="#br0" timeOffset="6485">4632 168 24575,'54'-72'0,"-22"22"0,-21 30 0,-11 5 0,-4 8 0,-2 4 0,-9 2 0,-6 1 0,-7 4 0,-5 8 0,0 7 0,1 17 0,7 3 0,10 2 0,8-3 0,10-2 0,14-10 0,13-8 0,2-6 0,3-6 0,-3-2 0,-6-4 0,-3-1 0,-3-2 0,-5-2 0,-14-7 0,-7-2 0</inkml:trace>
  <inkml:trace contextRef="#ctx0" brushRef="#br0" timeOffset="7362">1976 1852 24575,'-7'-63'0,"1"14"0,-6 54 0,-1 11 0,1 13 0,2 3 0,4 6 0,2-3 0,4-2 0,0-9 0,0-3 0,1-9 0,2-1 0,8-5 0,3-6 0,5 0 0,-4 0 0,0-3 0,0-6 0,-3-5 0,-6-13 0,-2-4 0,-4-4 0,0-5 0,0-4 0,-6 1 0,-6 2 0,0 4 0,-8 7 0,8 6 0,0 9 0,5 3 0,4 7 0,3 16 0,0 14 0,5 9 0,13 9 0,8 4 0,10-5 0,11-6 0,-2-6 0,2-6 0,-6-11 0,-3-7 0,-13-4 0,-8-2 0,-9-16 0,-4-3 0</inkml:trace>
  <inkml:trace contextRef="#ctx0" brushRef="#br0" timeOffset="7801">2294 1799 24575,'47'-34'0,"-10"5"0,-25 23 0,-3 0 0,-3-6 0,-2 1 0,-4 0 0,0 1 0,0-3 0,0 4 0,-4 4 0,-6 1 0,-8 4 0,-2 3 0,-4 6 0,7 13 0,5 13 0,6 7 0,3 2 0,4-5 0,5 0 0,8-13 0,9-11 0,6-6 0,4-9 0,12 0 0,5 0 0,4-17 0,-7-10 0,10-17 0,-11-10 0</inkml:trace>
  <inkml:trace contextRef="#ctx0" brushRef="#br0" timeOffset="8521">2700 1561 24575,'19'67'0,"-3"-11"0,-16-42 0,3-4 0,0-4 0,0-12 0,-3-4 0,0-13 0,0-6 0,0 0 0,1-1 0,2 6 0,1 4 0,7 8 0,1 3 0,9 0 0,-4 4 0,-2 5 0,2 2 0,-3 4 0,0 9 0,1 11 0,-2 1 0,-2 2 0,1-5 0,-6-4 0,2-5 0,-3-14 0,-1-16 0,-4-17 0,0-1 0,0-3 0,1 4 0,2 3 0,10 2 0,11 1 0,9 8 0,8 9 0,-2 4 0,0 5 0,-6 9 0,-7 6 0,-2 8 0,-12 7 0,-1-2 0,-2-4 0,-4-7 0,-2-5 0,-2 2 0,-1-1 0</inkml:trace>
  <inkml:trace contextRef="#ctx0" brushRef="#br0" timeOffset="9052">3484 1333 24575,'-62'13'0,"1"-1"0,-12 18 0,48 2 0,25 0 0,0-2 0,0-7 0,2-3 0,4-8 0,4-4 0,7-8 0,1 0 0,0 0 0,-7-6 0,1-6 0,-4-7 0,4-10 0,-3-2 0,-4-5 0,-1 9 0,-4 3 0,0 9 0,0 3 0,16 14 0,3 8 0,19 13 0,-1 0 0,7 0 0,-7-7 0,-8-1 0,-7-9 0,-4-3 0,-5-3 0,-7-3 0,5-17 0,-1-9 0</inkml:trace>
  <inkml:trace contextRef="#ctx0" brushRef="#br0" timeOffset="9466">3651 1201 24575,'38'55'0,"-3"-2"0,-26-23 0,1-4 0,-4-2 0,1-6 0,-1 0 0,-2-4 0,-4-13 0,0-14 0,0-14 0,0-6 0,0-5 0,0 6 0,0-1 0,1 7 0,2 5 0,4 6 0,7 9 0,10 2 0,11 4 0,8 5 0,7 3 0,-7 10 0,-4 9 0,-12-4 0,-9 4 0,-1 5 0,-3 4 0</inkml:trace>
  <inkml:trace contextRef="#ctx0" brushRef="#br0" timeOffset="10070">4288 1183 24575,'-73'-7'0,"15"8"0,61 20 0,0 2 0,6-2 0,0-5 0,6-4 0,1-6 0,-5-3 0,4-3 0,-3-3 0,0-10 0,-3-7 0,-2-6 0,-1-3 0,-2-3 0,-4-3 0,0-4 0,0-2 0,-5-2 0,-4-1 0,2 5 0,-2 7 0,3 10 0,3 10 0,2 22 0,-1 10 0,8 24 0,17 0 0,19 3 0,9-5 0,10 1 0,9 1 0,-22-7 0,2 1 0</inkml:trace>
  <inkml:trace contextRef="#ctx0" brushRef="#br0" timeOffset="10451">5037 776 24575,'-54'7'0,"0"-1"0,-17 9 0,42 5 0,17 13 0,6 4 0,3 1 0,3-1 0,0-4 0,17-7 0,13-5 0,8-8 0,12-4 0,-6-4 0,-3-5 0,-7-1 0,-10-2 0,-9-10 0,-7-7 0,11-20 0,4-6 0</inkml:trace>
  <inkml:trace contextRef="#ctx0" brushRef="#br0" timeOffset="10843">5151 803 24575,'1'26'0,"2"1"0,6-7 0,6-5 0,5-6 0,0-9 0,4 0 0,-4 0 0,-6 0 0,-5 0 0,-3-9 0,-1-6 0,-1-2 0,-4-7 0,0 3 0,0-2 0,-6 6 0,-3 0 0,-1 5 0,4 0 0,2 2 0,-8-6 0,-2-3 0</inkml:trace>
  <inkml:trace contextRef="#ctx0" brushRef="#br0" timeOffset="11246">5398 688 24575,'24'28'0,"-6"-1"0,-6-6 0,0-1 0,-2-5 0,2-3 0,-6-6 0,-4 0 0,-1-8 0,-1-2 0,0-13 0,0-3 0,0-9 0,2-2 0,4 2 0,3 0 0,6 2 0,3 8 0,-3 1 0,0 2 0,9-13 0,5-4 0</inkml:trace>
  <inkml:trace contextRef="#ctx0" brushRef="#br0" timeOffset="11681">5725 539 24575,'19'52'0,"3"-8"0,19-29 0,-5 2 0,0-5 0,-9-2 0,-6-10 0,-7 0 0,-2 0 0,-6-1 0,-3-2 0,-2-14 0,-1-2 0,0-11 0,0-1 0,0-1 0,4 1 0,2 2 0,2 6 0,4 6 0,-2 3 0,2 5 0,-2 4 0,-2 2 0,1 2 0,12-2 0,2-2 0</inkml:trace>
  <inkml:trace contextRef="#ctx0" brushRef="#br0" timeOffset="12095">6085 417 24575,'49'63'0,"-2"-24"0,-4-31 0,-2-13 0,-9-12 0,-3-1 0,-12-6 0,-8 6 0,-3-2 0,0 3 0,-2-2 0,-4-1 0,-9 4 0,-6-2 0,-12 5 0,-9 1 0,0 4 0,4 8 0,2 4 0,7 8 0,-1 15 0,7 20 0,5 7 0,9 2 0,2-5 0,1-7 0,1-10 0,2-10 0,22-8 0,17-10 0,9-2 0,8-4 0,-9-1 0,-12-2 0,-11-6 0,-26-12 0,-7-6 0</inkml:trace>
</inkml:ink>
</file>

<file path=word/ink/ink6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9:13.770"/>
    </inkml:context>
    <inkml:brush xml:id="br0">
      <inkml:brushProperty name="width" value="0.1" units="cm"/>
      <inkml:brushProperty name="height" value="0.1" units="cm"/>
      <inkml:brushProperty name="color" value="#66CC00"/>
    </inkml:brush>
  </inkml:definitions>
  <inkml:trace contextRef="#ctx0" brushRef="#br0">62 132 24575,'-29'-20'0,"6"5"0,26 20 0,10-1 0,-6-8 0,5-5 0,-12-4 0,0-5 0,0 4 0,0 1 0,0 5 0,0-1 0,-8 4 0,2 1 0,-7 12 0,8 2 0,2 7 0,3 1 0,0-4 0,0-2 0,0-3 0,3-4 0,2-1 0,4-4 0,0 0 0,-4-4 0,-1-1 0,-4-8 0,0 0 0,0-1 0,0 1 0,0 1 0,0 2 0,0-3 0,-4 8 0,-1 1 0,-8 4 0,3 0 0,2 8 0,4 6 0,4 0 0,0 7 0,0-7 0,8-4 0,1-3 0,5-7 0,-1 0 0,-4 0 0,-5-4 0,0-8 0,-4 1 0,0-10 0,0 8 0,0-1 0,-4 5 0,0 5 0,-1 8 0,1 1 0,4 8 0,0-3 0,0 2 0,0-3 0,4-4 0,1-1 0,3-4 0,5 12 0,1 2 0</inkml:trace>
  <inkml:trace contextRef="#ctx0" brushRef="#br0" timeOffset="800">89 416 24575,'0'42'0,"0"-5"0,0-19 0,0 2 0,0 1 0,4 3 0,12 11 0,8 6 0</inkml:trace>
</inkml:ink>
</file>

<file path=word/ink/ink6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8:51.226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1475 176 24575,'-83'30'0,"24"-13"0,28-11 0,19-6 0,6-4 0,3-1 0,-1 0 0,-9 2 0,-17-5 0,8 6 0,1-6 0,30 8 0,12 0 0,11 0 0,6 0 0,6 0 0,1 0 0,-4 0 0,-9 0 0,-3 0 0,-5 0 0,5 0 0,1 0 0,14 0 0,12 0 0,4 0 0,11 0 0,-10 0 0,-11 0 0,-9 0 0,-9 0 0,5 0 0,8 0 0,7 0 0,6 0 0,1 0 0,-3 0 0,-9 0 0,-12 0 0,-5 0 0,-10 0 0,8 0 0,-5 0 0,13 0 0,6 0 0,6 0 0,8 0 0,-4 0 0,1 0 0,-9 0 0,-8 0 0,-4 0 0,-3 0 0,8 0 0,7 0 0,5 0 0,7 0 0,-7 0 0,-2 0 0,-7 0 0,-8 0 0,-5 0 0,-7 0 0,-5 0 0,-3 0 0,-2 0 0,-2 0 0,1 0 0,0 0 0,0 0 0,0 0 0,-1 0 0,1 0 0,0 0 0,0 0 0,15 12 0,5 2 0</inkml:trace>
  <inkml:trace contextRef="#ctx0" brushRef="#br0" timeOffset="1823">89 1 24575,'-10'40'0,"2"-3"0,8-1 0,0 1 0,0 7 0,0 3 0,0 0 0,4-8 0,2-6 0,2-6 0,1-4 0,-4-8 0,-2-6 0,-2-2 0,-1 2 0,0-1 0,0 1 0</inkml:trace>
  <inkml:trace contextRef="#ctx0" brushRef="#br0" timeOffset="2014">1 89 24575,'37'-24'0,"-8"9"0,-8 10 0,-6 5 0,1 8 0,-1 4 0,-2-1 0,-1 1 0,-7 1 0,-2-1 0,-2-1 0,-3 2 0,-3 1 0,-3 0 0,-7 2 0,0-1 0,2-1 0,-2 0 0,-8 13 0,-4 5 0</inkml:trace>
  <inkml:trace contextRef="#ctx0" brushRef="#br0" timeOffset="2784">248 423 24575,'-5'56'0,"1"-3"0,4-24 0,1-2 0,2-4 0,2-3 0,4 1 0,-2-7 0,-1-2 0,-2-10 0,-4-11 0,0-11 0,0-9 0,0-3 0,0 0 0,0 6 0,0 5 0,0 13 0,1 0 0,2 2 0,4 5 0,8 10 0,0 3 0,9 15 0,-1-6 0,4 6 0,1-11 0,-1-5 0,-4-5 0,-8-6 0,1 0 0,-5 0 0,3-5 0,-5-3 0,-1-8 0,-5-5 0,-1-1 0,3 4 0,0-1 0,1 8 0,2 3 0,-7 20 0,6 6 0,-4 15 0,1-2 0,-1-2 0,2-7 0,3 1 0,1-7 0,0 5 0,4-9 0,20 13 0,9-6 0</inkml:trace>
  <inkml:trace contextRef="#ctx0" brushRef="#br0" timeOffset="4029">3758 177 24575,'5'40'0,"-1"-2"0,-4-9 0,0-1 0,0-7 0,0-4 0,0-6 0,0-9 0,0-22 0,0-2 0,0-13 0,1 4 0,2 4 0,1 1 0,5 8 0,-4 0 0,-2 6 0,-2 0 0,3 7 0,-2 4 0,4 10 0,3 3 0,2 11 0,5-3 0,-1 0 0,-2-6 0,-2-5 0,5-4 0,-1-5 0,6 0 0,-3 0 0,4-5 0,-1-4 0,-6-10 0,-4-4 0,0-1 0,4 7 0,-1-1 0,-3 1 0,1 2 0,0 0 0,1 5 0,-4 2 0,-1 3 0,5 5 0,-4 0 0,0 13 0,0 11 0,-2 2 0,-1 10 0,-1-6 0,-2 2 0,-1-4 0,4-2 0,-4-3 0,1-6 0,2-3 0,1-2 0,1-6 0,2-2 0</inkml:trace>
  <inkml:trace contextRef="#ctx0" brushRef="#br0" timeOffset="4510">4702 160 24575,'-61'-44'0,"8"17"0,9 19 0,3 11 0,2 7 0,7 8 0,1 2 0,7 4 0,6 4 0,12-1 0,2 2 0,4 0 0,8 2 0,9 1 0,20-6 0,19-9 0,3-4 0,-9-7 0,-5-2 0,-13-4 0,-5 0 0,-9 0 0,-7 0 0,-1-3 0,-1 0 0,8-12 0,1 0 0</inkml:trace>
</inkml:ink>
</file>

<file path=word/ink/ink6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8:13.649"/>
    </inkml:context>
    <inkml:brush xml:id="br0">
      <inkml:brushProperty name="width" value="0.1" units="cm"/>
      <inkml:brushProperty name="height" value="0.1" units="cm"/>
      <inkml:brushProperty name="color" value="#008C3A"/>
    </inkml:brush>
  </inkml:definitions>
  <inkml:trace contextRef="#ctx0" brushRef="#br0">0 0 24575,'25'55'0,"5"-2"0,-15-18 0,10 1 0,2-4 0,5 3 0,1 6 0,-3 2 0,-1-5 0,0-2 0,0-1 0,-5 7 0,-1 8 0,-3 1 0,-3 2 0,0-1 0,-2-2 0,5-1 0,1-2 0,12 0 0,8 6 0,6 2 0,2 11 0,-11-6 0,0 9 0,-1 15 0,-1 6 0,-6-18 0,1 4 0,0-4 0,6 20 0,-1-10 0,-10-31 0,-1-7 0,16 11 0,5-1 0,-2-12 0,-2 3 0,-3-4 0,-8 2 0,-5 1 0,0-3 0,-5 0 0,-3 4 0,0 5 0,-1-2 0,10-1 0,9-1 0,11 1 0,3 0 0,0 3 0,-4-4 0,-8 1 0,-3-2 0,-9-1 0,-3 3 0,-3 0 0,1 0 0,2-3 0,3 1 0,9 2 0,5-2 0,7 2 0,3-2 0,-3-1 0,-5 0 0,-6 1 0,-7-7 0,-8 0 0,-1-5 0,-5 3 0,-4-2 0,1-5 0,-4 2 0,7-2 0,-2 0 0,4 3 0,1 0 0,9 3 0,0 0 0,5-3 0,2 1 0,-5-3 0,0-4 0,-2-2 0,-2-4 0,-1 4 0,-1-1 0,-5 4 0,-2-4 0,-7 1 0,2-2 0,1 2 0,-3-1 0,-3-5 0,0 3 0,2-4 0,0-1 0,-2 5 0,2 1 0,-2 5 0,2 0 0,1-6 0,-1 0 0,1 0 0,0-6 0,0 3 0,2-5 0,-3 1 0,3-2 0,-5 3 0,2-2 0,1 4 0,1-3 0,1 7 0,2-6 0,2 3 0,0-3 0,-3-4 0,0-5 0,0 3 0,-1-6 0,5-2 0,-1 3 0,5-4 0,-5 0 0,-6-35 0,-10-9 0</inkml:trace>
  <inkml:trace contextRef="#ctx0" brushRef="#br0" timeOffset="2112">2858 4323 24575,'-5'20'0,"14"-9"0,16 3 0,13-2 0,4 8 0,-4-2 0,-7 8 0,-4 1 0,-6 5 0,3 1 0,-11 8 0,2 3 0,-1-2 0,6-4 0,5 0 0,7-2 0,7 1 0,10-5 0,1 3 0,3 4 0,11 36 0,-15-15 0,4 5 0,-11-14 0,2 2 0,-1-2 0,15 20 0,-2-9 0,-10-24 0,-3-7 0,13 13 0,-12-10 0,-12-8 0,-7-5 0,-7-4 0,-1 6 0,10 6 0,5 5 0,9-2 0,6 5 0,3 1 0,-2-2 0,-1-4 0,-12 1 0,-6 6 0,-7-2 0,-2 4 0,1-1 0,-4 1 0,9-2 0,0-7 0,12 1 0,12-3 0,-2 0 0,0-1 0,-2 3 0,-5 3 0,-5 3 0,-12 0 0,-1 7 0,-5-4 0,3-2 0,-6-10 0,10 0 0,-1-9 0,12 2 0,5-2 0,6 3 0,6 3 0,-3 4 0,-6-1 0,-4 1 0,-17-4 0,4 0 0,-10-3 0,-2 2 0,0-5 0,-4 2 0,7-2 0,2-7 0,-6 2 0,8-1 0,-5 4 0,10 2 0,-1-6 0,4 3 0,-1 1 0,2-1 0,1 1 0,1 2 0,-3 3 0,-2-3 0,-4 3 0,-4-2 0,-5-1 0,-2-2 0,-5 0 0,-3-1 0,6-3 0,-2 4 0,5-1 0,-3 1 0,12 1 0,0-1 0,2 2 0,-2-6 0,1-1 0,2-1 0,-2 0 0,-1-3 0,-2 2 0,3-2 0,-7-3 0,4 3 0,-7-3 0,7 0 0,-5-2 0,1-1 0,-3 2 0,-5 4 0,0-4 0,0 3 0,-5-3 0,0 4 0</inkml:trace>
  <inkml:trace contextRef="#ctx0" brushRef="#br0" timeOffset="4158">2787 4419 24575,'5'6'0,"10"17"0,9 14 0,21-2 0,1-3 0,-2-2 0,-3-6 0,-9 3 0,-5-11 0,-7-1 0,-5-4 0,2-6 0,-18-4 0,-8-10 0,-17-7 0,-18-13 0,0-3 0,-8-3 0,4-14 0,4-4 0,25 39 0,31 26 0,8 18 0,9 8 0,0-10 0,-6-4 0,8-5 0,-11-9 0,7 2 0,-21-16 0,-14-2 0,-15-11 0,-18-9 0,0-3 0,-6-4 0,10 0 0,8 3 0,6 5 0,9 4 0,5 7 0,9 13 0,13 7 0,10 14 0,12 1 0,0-2 0,0-4 0,-6-5 0,-8-4 0,-4-4 0,-12 2 0,-24-9 0,-13-4 0,-2-5 0,5-6 0,2 0 0,7-3 0,6-4 0,5-2 0,1-5 0,-1 2 0,-3 4 0,3-2 0,-3 11 0,-2-5 0,1 10 0,8-6 0,1 6 0,0 20 0,6 10 0,-2 25 0,13 4 0,2-1 0,0-4 0,0-10 0,-4-9 0,1-8 0,1-12 0,1-2 0</inkml:trace>
</inkml:ink>
</file>

<file path=word/ink/ink6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6:03.6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24575,'15'31'0,"-3"3"0,-12 10 0,0 7 0,0 14 0,0 6 0,0 9 0,1 0 0,2 5 0,1 6 0,1 6 0,-1-3 0,-4 3 0,3-5 0,0 2 0,3-1 0,-3 1 0,0-5 0,-3-4 0,0 1 0,0 2 0,3-1 0,0-2 0,0 3 0,-3-3 0,0 9 0,0 3 0,0-4 0,0-2 0,0 7 0,0-45 0,0 0 0,0-2 0,0 0 0,0 49 0,0-48 0,0 1 0,0 4 0,0 0 0,0-3 0,1-1 0,0 3 0,1 0 0,2-1 0,2 2 0,2 4 0,1 1 0,-1 0 0,0 0 0,2 2 0,0-1 0,-1-1 0,1 0 0,3 2 0,1-1 0,-2-1 0,0 0 0,2 0 0,1 0 0,1 1 0,0 0 0,0 0 0,0 0 0,-3 3 0,-2 0 0,0 0 0,-2 0 0,-2-1 0,-1-1 0,0 0 0,0-1 0,-2-1 0,1 0 0,-3-2 0,1-2 0,1-6 0,0 0 0,-1 0 0,0-1 0,4 41 0,-1-7 0,1 5 0,-4 4 0,1-7 0,-1 4 0,-3-11 0,3-4 0,2-1 0,1-2 0,2-1 0,1-10 0,-1-3 0,-2-6 0,1 0 0,-1 0 0,3 4 0,3 2 0,-5-5 0,2-1 0,-3-3 0,3 0 0,0-6 0,0-6 0,3 4 0,-1-1 0,0 7 0,-5-4 0,2 0 0,-2-5 0,1 2 0,-1-6 0,-3-2 0,-3-3 0,1-1 0,2-2 0,-1-1 0,4-8 0,-4 0 0,1-6 0,-2 0 0,-1-3 0,3-3 0,0-1 0,4 1 0,-1 3 0,3-1 0,2-2 0,4 2 0,6-2 0,4 0 0,4 0 0,1 2 0,-4-2 0,0 0 0,-3 3 0,7-3 0,-1 2 0,19 1 0,14-3 0,6-1 0,12 1 0,-11-3 0,-10 3 0,9 0 0,2 2 0,15 3 0,6 4 0,-4-4 0,-19 3 0,27-3 0,-43-6 0,1-1 0,-2-1 0,-2-1 0,43 1 0,-40-2 0,1-1 0,6-1 0,0 2 0,-5 1 0,-1 2 0,0-2 0,0 2 0,0 0 0,1 1 0,2-2 0,0 0 0,-4 1 0,1-1 0,5 0 0,2 0 0,-2 1 0,0-1 0,0-1 0,-1-1 0,-4 0 0,0 1 0,6-2 0,2 0 0,2 0 0,1 1 0,-2 0 0,-1 1 0,-4-2 0,-1 1 0,3 0 0,2 1 0,6 0 0,1-1 0,-2 1 0,0-1 0,-6 1 0,-2-1 0,-2-1 0,0 0 0,11 2 0,1-1 0,0 1 0,0-1 0,-1 2 0,0 1 0,-4-1 0,0 0 0,1-1 0,2 1 0,8 0 0,2 0 0,0-2 0,-1 0 0,-1 0 0,-3 1 0,-11-2 0,0 1 0,11-1 0,2 0 0,7 0 0,1 0 0,-6 0 0,0 0 0,4 0 0,0 0 0,-6 0 0,-2 0 0,-9 0 0,0 0 0,11 0 0,4 0 0,9 0 0,1 0-115,-8 0 0,-2 0 0,6 0 0,0 0 115,-4 0 0,-2 0 0,-14 0 0,0 0 0,9 0 0,3 0 0,7 0 0,0 0 0,-10 0 0,0 0 0,0-2 0,-2 1 0,-11-1 0,-1 1 0,5-1 0,0 1 0,4 1 0,1 0 0,-5 0 0,0-1 0,-6 0 0,0-1 0,-4 0 0,1-1 0,10-1 0,1-1 0,-4 1 0,-1 0 0,-4 1 0,0 0 0,-1 1 0,1 1 0,3 0 0,6 2 0,18-1 0,11 0 0,-4 0 0,-22 0 0,-3 0 0,6 0 0,17 0 0</inkml:trace>
</inkml:ink>
</file>

<file path=word/ink/ink6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9:14.990"/>
    </inkml:context>
    <inkml:brush xml:id="br0">
      <inkml:brushProperty name="width" value="0.1" units="cm"/>
      <inkml:brushProperty name="height" value="0.1" units="cm"/>
      <inkml:brushProperty name="color" value="#66CC00"/>
    </inkml:brush>
  </inkml:definitions>
  <inkml:trace contextRef="#ctx0" brushRef="#br0">0 0 24575,'10'48'0,"-4"-10"0,-4-13 0,-2-4 0,0-3 0,16 15 0,3 5 0</inkml:trace>
</inkml:ink>
</file>

<file path=word/ink/ink6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7:38.807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0 1 24575,'51'21'0,"-4"3"0,-1-5 0,1 11 0,2 0 0,-5 8 0,0 3 0,-8 3 0,0 2 0,-1 4 0,19 8 0,19 9 0,1 0 0,-35-33 0,-2-1 0,27 27 0,-8-1 0,1 0 0,2 0 0,10 4 0,-28-31 0,0 1 0,29 36 0,-11-2 0,-3 0 0,-3 0 0,15 0 0,-28-33 0,0 0 0,-2 0 0,0 1 0,36 33 0,-16-2 0,-11-2 0,9 3 0,6 1 0,-25-34 0,2 0 0,4 0 0,0 0 0,-2-2 0,-2 1 0,20 29 0,4 7 0,-2 1 0,-23-33 0,3-1 0,7-1 0,1 0 0,-8 1 0,-2 1 0,32 33 0,-8 4 0,8-4 0,-33-34 0,3-2 0,6 1 0,0 1 0,-5-2 0,-2 1 0,24 30 0,1 0 0,0-4 0,14 0 0,-35-32 0,0 1 0,-2 0 0,-1 1 0,26 27 0,-4 5 0,-7-1 0,17 3 0,-31-35 0,1-1 0,-2 1 0,-1 0 0,36 26 0,-15 0 0,-11 5 0,6-3 0,6 7 0,7-8 0,11 2 0,-17-8 0,-7-4 0,-10 2 0,-8 1 0,6-1 0,1 1 0,14-4 0,15 1 0,-10-3 0,-5-3 0,-13 1 0,-10-4 0,-7 1 0,-3 0 0,8 0 0,10 2 0,10-2 0,5-3 0,1-4 0,-7 0 0,-10 1 0,-10 2 0,-10-6 0,-5 1 0,3-2 0,0 4 0,9-1 0,9-5 0,7 5 0,7 1 0,0 1 0,-5 0 0,-6 1 0,-7-2 0,-8-4 0,-6-2 0,-2-1 0,-2 1 0,7-2 0,5-1 0,4-2 0,12 2 0,1-2 0,7 2 0,-4 3 0,-2 0 0,-13 2 0,-5-8 0,-9 1 0,-5-4 0,0-2 0,-6 0 0,2-7 0,-2 1 0,-1-3 0,1 11 0,4 13 0,1 12 0</inkml:trace>
</inkml:ink>
</file>

<file path=word/ink/ink6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9:44.995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0 24575,'0'0'0</inkml:trace>
</inkml:ink>
</file>

<file path=word/ink/ink6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9:15.376"/>
    </inkml:context>
    <inkml:brush xml:id="br0">
      <inkml:brushProperty name="width" value="0.1" units="cm"/>
      <inkml:brushProperty name="height" value="0.1" units="cm"/>
      <inkml:brushProperty name="color" value="#66CC00"/>
    </inkml:brush>
  </inkml:definitions>
  <inkml:trace contextRef="#ctx0" brushRef="#br0">10 1 24575,'14'66'0,"-2"-14"0,-12-32 0,0-3 0,-16 8 0,-3-2 0</inkml:trace>
  <inkml:trace contextRef="#ctx0" brushRef="#br0" timeOffset="339">115 469 24575,'15'96'0,"-3"-15"0,-12-60 0,-16 6 0,-3 4 0</inkml:trace>
</inkml:ink>
</file>

<file path=word/ink/ink6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9:04.39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80 235 24575,'-5'-47'0,"1"10"0,4 24 0,0 4 0,0 0 0,-4 1 0,-1 3 0,-4 1 0,5 12 0,0 1 0,4 8 0,0-2 0,1-4 0,2-5 0,1-2 0,6-4 0,2 0 0,-6-1 0,0-2 0,-4-1 0,-2-7 0,0 3 0,0-7 0,-2 4 0,-4 3 0,-3 0 0,-6 2 0,6 2 0,3 4 0,0 0 0,1 12 0,1-7 0,4 9 0,1-6 0,2 1 0,6-4 0,4-5 0,5 0 0,-7 0 0,-2 0 0,-6-4 0,1-2 0,-4-6 0,-4 0 0,-2-3 0,-8 3 0,-1 6 0,-2-1 0,5 4 0,-4 0 0,10 7 0,-1 7 0,7 4 0,1 0 0,1-7 0,8-2 0,8 0 0,1-4 0,2 1 0,-1-2 0,-9-1 0,-3-4 0,-4-3 0,-4-7 0,-11 0 0,-3-4 0,-8 4 0,2 6 0,0 3 0,5 2 0,6 6 0,6 6 0,4-3 0,1 3 0,10-6 0,6 0 0,7-2 0,-1-1 0,-2 0 0,-7 0 0,-6-4 0,-11-3 0,-10-7 0,-5 3 0,-10-4 0,5 1 0,1 3 0,6 3 0,6 8 0,6 8 0,3 3 0,2 2 0,7-1 0,8 0 0,15-1 0,1 2 0,5-4 0,-14-4 0,-6 1 0,-26-4 0,-2-7 0,-19-4 0,11 0 0,1-3 0,9 3 0,4 8 0,4 6 0,4 28 0,1 9 0</inkml:trace>
  <inkml:trace contextRef="#ctx0" brushRef="#br0" timeOffset="570">45 438 24575,'0'31'0,"0"-6"0,0-5 0,0-7 0,0 2 0,1-4 0,2 1 0,1-2 0,5 2 0,4 9 0,1 3 0</inkml:trace>
  <inkml:trace contextRef="#ctx0" brushRef="#br0" timeOffset="917">80 888 24575,'-20'65'0,"5"-7"0,15-31 0,0-5 0,0-1 0,0-3 0,7 4 0,3 0 0</inkml:trace>
  <inkml:trace contextRef="#ctx0" brushRef="#br0" timeOffset="1214">45 1384 24575,'14'66'0,"-2"-2"0,-12-38 0,0-3 0,0-3 0,0-3 0,0 4 0,12 5 0,3 2 0</inkml:trace>
  <inkml:trace contextRef="#ctx0" brushRef="#br0" timeOffset="1479">106 1920 24575,'5'40'0,"-1"-2"0,-4-6 0,0-1 0,0-5 0,0-3 0,0-3 0,0-2 0,0-3 0,8 9 0,2 0 0</inkml:trace>
  <inkml:trace contextRef="#ctx0" brushRef="#br0" timeOffset="1779">239 2519 24575,'24'78'0,"-9"-22"0,-10-23 0,-5-10 0,0-3 0,0-2 0,-4 9 0,-1 9 0</inkml:trace>
  <inkml:trace contextRef="#ctx0" brushRef="#br0" timeOffset="2109">309 3031 24575,'20'77'0,"-5"-6"0,-15-54 0,0 3 0,-19 9 0,-6 4 0</inkml:trace>
  <inkml:trace contextRef="#ctx0" brushRef="#br0" timeOffset="2390">344 3481 24575,'25'69'0,"-10"-19"0,-10-17 0,-5-12 0,0-6 0,0-4 0,0 1 0,-4 14 0,-1 1 0</inkml:trace>
</inkml:ink>
</file>

<file path=word/ink/ink6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6:58.440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0 18 24575,'22'-14'0,"1"11"0,7 18 0,2 12 0,6 2 0,4 1 0,0 2 0,-1 6 0,-3 6 0,-6 6 0,-5 1 0,-7-1 0,-1 3 0,-1 0 0,7 3 0,5 3 0,9 3 0,8-3 0,7 6 0,4-6 0,-3-1 0,-11-5 0,-8 6 0,-7 0 0,-1 10 0,-5-5 0,15 6 0,9-6 0,11 2 0,7-1 0,-2-2 0,-8 5 0,-9-7 0,-11 1 0,2 0 0,4 3 0,22 7 0,-27-35 0,1 0 0,-1-1 0,-1 0 0,33 35 0,-14-1 0,-9-6 0,0 5 0,-1-1 0,19-2 0,-25-32 0,1 0 0,32 27 0,-3 0 0,-13-4 0,-11 2 0,-2 0 0,-1 2 0,9-6 0,12-2 0,2-4 0,0 4 0,-10-7 0,-16 1 0,-5-3 0,-16-5 0,3-1 0,-5-3 0,6 4 0,6 2 0,12 2 0,11-2 0,3 1 0,6-4 0,-12 3 0,-3-3 0,-9 4 0,-8-4 0,-1-1 0,-11-5 0,6 2 0,-3-5 0,4-1 0,-1-4 0,10 1 0,2-1 0,3 0 0,-1 2 0,0-4 0,1 4 0,-3-4 0,-4 1 0,-1-5 0,-10 2 0,-3-6 0,-6 4 0,2 0 0,-2 3 0,2 1 0,-2-4 0,-1 4 0,1-8 0,0 1 0,-3-6 0,0-3 0,0 0 0,-2 19 0,-4 8 0</inkml:trace>
  <inkml:trace contextRef="#ctx0" brushRef="#br0" timeOffset="1109">4013 4161 24575,'0'18'0</inkml:trace>
  <inkml:trace contextRef="#ctx0" brushRef="#br0" timeOffset="4252">3996 4153 24575,'9'-1'0,"-3"-8"0,-4-4 0,-3-8 0,-2 3 0,-1-3 0,-2 1 0,0-4 0,3 4 0,0 3 0,3 5 0,0-1 0,0 2 0,0-2 0,0 1 0,4-1 0,2-1 0,4-5 0,2 4 0,0-3 0,-3 3 0,2 3 0,1 4 0,-3 0 0,-3 5 0,0 0 0,3 3 0,-1 0 0,1 0 0,-2 0 0,2 0 0,2 0 0,6 0 0,4 4 0,-1 2 0,4 5 0,-3 4 0,1 0 0,-4 2 0,1-1 0,-4 5 0,-1 0 0,0 0 0,0 1 0,1 2 0,2-4 0,-3 7 0,-4-4 0,-1 1 0,-2-2 0,2-5 0,-5-3 0,4-5 0,-3-5 0,0-8 0,-9-13 0,-6-6 0</inkml:trace>
  <inkml:trace contextRef="#ctx0" brushRef="#br0" timeOffset="4695">4022 3986 24575,'81'10'0,"-19"-4"0,-26-5 0,-6-4 0,-4-1 0,7-2 0,-6-2 0,-1 2 0,9-9 0,-3-4 0</inkml:trace>
</inkml:ink>
</file>

<file path=word/ink/ink6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9:16.066"/>
    </inkml:context>
    <inkml:brush xml:id="br0">
      <inkml:brushProperty name="width" value="0.1" units="cm"/>
      <inkml:brushProperty name="height" value="0.1" units="cm"/>
      <inkml:brushProperty name="color" value="#66CC00"/>
    </inkml:brush>
  </inkml:definitions>
  <inkml:trace contextRef="#ctx0" brushRef="#br0">9 1 24575,'15'74'0,"-6"-21"0,-6-25 0,-19 4 0,-3 1 0</inkml:trace>
  <inkml:trace contextRef="#ctx0" brushRef="#br0" timeOffset="365">54 564 24575,'19'47'0,"-3"-2"0,-16-18 0,-8 8 0,-2 5 0</inkml:trace>
  <inkml:trace contextRef="#ctx0" brushRef="#br0" timeOffset="749">123 1067 24575,'0'0'0</inkml:trace>
</inkml:ink>
</file>

<file path=word/ink/ink6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7:44.085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1 134 24575,'24'-60'0,"-9"40"0,-10 35 0,-5 26 0,8-3 0,4 0 0,0-8 0,3 0 0,-1-8 0,0 5 0,-1-11 0,-4-1 0,-1-3 0,-2-1 0,-2-1 0,-16-1 0,-3-5 0</inkml:trace>
  <inkml:trace contextRef="#ctx0" brushRef="#br0" timeOffset="908">10 115 24575,'39'-63'0,"5"12"0,6 51 0,-6 0 0,-3 0 0,-8 0 0,-7 0 0,-4 0 0,-8 0 0,-2 10 0,-6 5 0,-2 4 0,-4-2 0,0 3 0,0-2 0,-2 1 0,-4-4 0,-11-1 0,-15 0 0,-4-3 0,-11 1 0,4-5 0,4-1 0,7-5 0,11 2 0,13-2 0,22-1 0,19 0 0,5 0 0,9 0 0,-7 0 0,-5 0 0,-7 0 0,-8 0 0,-5 0 0,-3 0 0,-2 0 0,-2 0 0,1 6 0,0 6 0,-4-3 0,-2 9 0,-2-5 0,-1 9 0,0-5 0,0 1 0,0 0 0,0-1 0,-8 2 0,-4 2 0,-1-10 0,-5 1 0,1-8 0,-6-1 0,-2-2 0,-4-1 0,-3 0 0,-7 0 0,8 0 0,2 0 0,10-1 0,10-2 0,12 2 0,19-15 0,10 2 0</inkml:trace>
</inkml:ink>
</file>

<file path=word/ink/ink7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9:27.495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0 280 24575,'62'15'0,"-6"-6"0,-4-6 0,-8-3 0,0 0 0,-9 0 0,1 0 0,-10 0 0,8 1 0,2 2 0,12-2 0,13 2 0,-1-2 0,-1-1 0,-13 0 0,-17 0 0,-7 0 0,-33-4 0,-4-1 0</inkml:trace>
  <inkml:trace contextRef="#ctx0" brushRef="#br0" timeOffset="423">618 236 24575,'46'10'0,"-8"-4"0,-11-3 0,-3 0 0,-8 3 0,-2 6 0,-7 1 0,-4 5 0,-2 3 0,-1-1 0,0 7 0,0-4 0,-7 3 0,-7-9 0,-5 3 0,-10-6 0,3 1 0,5 3 0,9-6 0,-8 12 0,1-5 0</inkml:trace>
  <inkml:trace contextRef="#ctx0" brushRef="#br0" timeOffset="1128">1314 273 24575,'-36'-35'0,"-1"1"0,-28-19 0,24 59 0,8 9 0,0 11 0,9-1 0,3 4 0,11-4 0,4 1 0,4 0 0,2-6 0,20 1 0,13-4 0,10-7 0,7-4 0,-10-4 0,-8-2 0,-11 0 0,-6 0 0,-5-8 0,-1-4 0,-4-6 0,-2-3 0,-2 1 0,-1 2 0,0 3 0,0 1 0,0 3 0,4 2 0,1 5 0</inkml:trace>
  <inkml:trace contextRef="#ctx0" brushRef="#br0" timeOffset="1476">1403 200 24575,'15'51'0,"-3"-4"0,-7-9 0,1-2 0,1 2 0,4-3 0,-4-4 0,2-1 0,-3-6 0,0 3 0,-2-6 0,-4-6 0,4-6 0,1-5 0,3-4 0</inkml:trace>
  <inkml:trace contextRef="#ctx0" brushRef="#br0" timeOffset="1842">1350 245 24575,'66'-44'0,"2"9"0,-6 35 0,-6 7 0,-9 1 0,-15 10 0,-9 0 0,-8 4 0,-9-1 0,-2 2 0,-4-2 0,-4-1 0,-8-6 0,-15 1 0,-20-6 0,-5-2 0,2-7 0,10 0 0,16 0 0,3 4 0,7 0 0</inkml:trace>
  <inkml:trace contextRef="#ctx0" brushRef="#br0" timeOffset="2196">1791 86 24575,'29'54'0,"-4"-6"0,-22-9 0,0-4 0,3-3 0,2 2 0,-2-5 0,5-6 0,1-8 0,-4-3 0,-2-9 0,-19 8 0,-3-2 0</inkml:trace>
  <inkml:trace contextRef="#ctx0" brushRef="#br0" timeOffset="2401">1738 263 24575,'54'-5'0,"2"2"0,1 2 0,5 1 0,-9 0 0,-6 0 0,-18 0 0,4 0 0,-10 0 0</inkml:trace>
  <inkml:trace contextRef="#ctx0" brushRef="#br0" timeOffset="2651">2171 210 24575,'29'78'0,"-11"-25"0,-12-25 0,-14-23 0,-2-2 0</inkml:trace>
  <inkml:trace contextRef="#ctx0" brushRef="#br0" timeOffset="2812">2099 104 24575,'0'0'0</inkml:trace>
  <inkml:trace contextRef="#ctx0" brushRef="#br0" timeOffset="3554">2311 236 24575,'38'52'0,"0"-4"0,-23-27 0,3-1 0,-6-6 0,-1-5 0,-14-5 0,-2-12 0,-15-7 0,2-11 0,7-2 0,8-2 0,2-3 0,5 17 0,7-2 0,9 11 0,15 4 0,-1 2 0,-1 1 0,-4 2 0,-5 4 0,-4 6 0,-5 9 0,-2 2 0,-4-2 0,-5-3 0,-1-4 0,-2-3 0,-1-10 0,0-8 0,0-13 0,0-1 0,0-5 0,1 5 0,2-2 0,3 7 0,6 4 0,3 6 0,5 3 0,-1 2 0,1 1 0,-6 7 0,-5 8 0,-4 1 0,-5 10 0,0 0 0,0 1 0,1-1 0,2-8 0,2 1 0,3-8 0,5 1 0,17 9 0,7 2 0</inkml:trace>
  <inkml:trace contextRef="#ctx0" brushRef="#br0" timeOffset="4071">3211 263 24575,'-84'-8'0,"18"8"0,66 29 0,0-7 0,0 1 0,2-10 0,4-1 0,2-6 0,7-6 0,2-1 0,-3-2 0,-2-9 0,-3-5 0,-1-7 0,-5 0 0,0 4 0,-3 2 0,0 5 0,0 14 0,0 7 0,9 10 0,5 11 0,12-8 0,9 0 0,7-12 0,5 0 0,-4-6 0,-5 0 0,-13-2 0,7-1 0,-8 0 0</inkml:trace>
  <inkml:trace contextRef="#ctx0" brushRef="#br0" timeOffset="4361">3431 0 24575,'10'40'0,"-4"-1"0,5 0 0,3-1 0,1-1 0,6-4 0,-10-4 0,1-5 0,-2-4 0,-4-5 0,1 2 0,-2 1 0,-1 4 0,-4 4 0</inkml:trace>
  <inkml:trace contextRef="#ctx0" brushRef="#br0" timeOffset="5052">2293 758 24575,'-73'-13'0,"14"5"0,59 32 0,0-3 0,0 0 0,2-3 0,4-9 0,3-2 0,5-7 0,4 0 0,0 0 0,-7-1 0,0-2 0,-4-4 0,-1-7 0,-2-2 0,-4-8 0,0 8 0,0-2 0,0 6 0,-4 4 0,-1 4 0</inkml:trace>
  <inkml:trace contextRef="#ctx0" brushRef="#br0" timeOffset="5489">2487 722 24575,'6'24'0,"0"-1"0,8-6 0,6 1 0,4-5 0,0-1 0,-3-4 0,-3-8 0,-5 0 0,-1 0 0,-2 0 0,-1 0 0,-4-4 0,-2-2 0,-2-9 0,-1-6 0,0-1 0,0-1 0,0 6 0,0 0 0,0 2 0,0 0 0,0 3 0,0 3 0</inkml:trace>
  <inkml:trace contextRef="#ctx0" brushRef="#br0" timeOffset="5803">2814 633 24575,'63'74'0,"-11"-18"0,-22-27 0,-13-11 0,-3-3 0,-5 3 0,-4-3 0,-2 2 0,-2 0 0,-1-5 0,-12 15 0,-3 2 0</inkml:trace>
  <inkml:trace contextRef="#ctx0" brushRef="#br0" timeOffset="6059">2717 819 24575,'45'-14'0,"9"2"0,-4 12 0,3 0 0,-3 0 0,-7 0 0,-8 0 0,-5 0 0,-6 0 0,1 0 0,-1 0 0,13-12 0,4-2 0</inkml:trace>
  <inkml:trace contextRef="#ctx0" brushRef="#br0" timeOffset="6445">3449 784 24575,'-46'-54'0,"2"22"0,6 22 0,3 13 0,8 10 0,6 7 0,7 5 0,6 1 0,3 1 0,5-1 0,0 0 0,0-3 0,3-3 0,5-8 0,13-5 0,17-7 0,9 3 0,9 0 0,-8 0 0,-7-3 0,-4 12 0,-1 3 0</inkml:trace>
  <inkml:trace contextRef="#ctx0" brushRef="#br0" timeOffset="6878">3837 854 24575,'-71'-63'0,"10"11"0,38 43 0,-1 4 0,7 2 0,1 2 0,7 1 0,1 12 0,3 0 0,2 11 0,2 3 0,1 0 0,0 1 0,0-9 0,6-1 0,5-8 0,15-2 0,12-7 0,0 0 0,0 0 0,-13-4 0,-7-2 0,-11-7 0,-4-4 0,-8-2 0,-6-4 0,2 10 0,-3 1 0,-2-8 0,5-3 0</inkml:trace>
  <inkml:trace contextRef="#ctx0" brushRef="#br0" timeOffset="7635">3960 774 24575,'35'39'0,"-12"-15"0,-24-30 0,-2-10 0,2-4 0,1 0 0,0 6 0,0-2 0,0 4 0,4 4 0,2 4 0,6 4 0,0 1 0,5 2 0,-4 10 0,5 8 0,-7 0 0,1 3 0,-3-8 0,-3 2 0,-2-6 0,-4-11 0,0-13 0,0-11 0,9 2 0,9 6 0,12 2 0,11-2 0,-2 2 0,-1 4 0,-7 4 0,-4 2 0,-8 2 0,-8 1 0,-2 8 0,-3 4 0,-2 7 0,-4 1 0,0 3 0,0-6 0,1 5 0,2-7 0,10 11 0,5-2 0</inkml:trace>
  <inkml:trace contextRef="#ctx0" brushRef="#br0" timeOffset="8264">4525 784 24575,'62'-10'0,"-9"5"0,-11 3 0,-13 2 0,-4 0 0,-7 0 0,-4 0 0,-2-4 0,-3-2 0,-4 1 0,-2-1 0,-2 0 0,-1-3 0,0 0 0,-9 1 0,-5-1 0,-7-1 0,-5-2 0,2 5 0,1-1 0,1 5 0,-4 0 0,7 2 0,-5 1 0,11 1 0,-2 2 0,4 6 0,2 9 0,4 3 0,3 2 0,1 4 0,1-1 0,1-2 0,1 2 0,17-7 0,13-5 0,11-5 0,9-9 0,-3 0 0,-1 0 0,-12 0 0,-7 0 0,-6 0 0,-9 0 0,-1 0 0,-8 0 0,-1 0 0</inkml:trace>
</inkml:ink>
</file>

<file path=word/ink/ink7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9:21.358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326 276 24575,'-5'-88'0,"-7"17"0,-3 62 0,-7 4 0,-7 2 0,-2 3 0,-5 3 0,-2 10 0,0 7 0,4 6 0,8 3 0,7 6 0,8 3 0,5 3 0,3-3 0,4 3 0,5-2 0,16-4 0,16-3 0,8-7 0,4-2 0,-9-6 0,-6-2 0,-10-6 0,-1 0 0,-4-4 0,-3-5 0,1 0 0,-1 0 0,0-1 0,-2-2 0,-2-9 0,-5-11 0,-3-9 0,-2-12 0,-2 0 0,-1 0 0,-4 5 0,-2 4 0,0 4 0,0 8 0,2 5 0,4 6 0,-4 26 0,-1 7 0</inkml:trace>
  <inkml:trace contextRef="#ctx0" brushRef="#br0" timeOffset="422">166 432 24575,'44'39'0,"-9"-9"0,-12-8 0,-2-1 0,-2 3 0,-2 0 0,4-3 0,-1-4 0,0-4 0,-5-7 0,0-2 0,-3-4 0,0 4 0,-7 8 0,-1 7 0</inkml:trace>
  <inkml:trace contextRef="#ctx0" brushRef="#br0" timeOffset="907">519 80 24575,'44'12'0,"-1"2"0,-1 4 0,-6-1 0,-4 1 0,-10-3 0,-2-1 0,-8 1 0,-3 3 0,0-5 0,-3-1 0,-2-2 0,3 7 0,-2 1 0</inkml:trace>
  <inkml:trace contextRef="#ctx0" brushRef="#br0" timeOffset="1257">712 0 24575,'-29'40'0,"-2"0"0,17-5 0,-5 0 0,-10 0 0,5-6 0,4-3 0,9-8 0,5-1 0,4-5 0,2 0 0,0 13 0,0 4 0</inkml:trace>
  <inkml:trace contextRef="#ctx0" brushRef="#br0" timeOffset="1740">377 177 24575,'55'4'0,"-3"0"0,-14-4 0,5 0 0,4 0 0,-8 0 0,-6 0 0,-6 0 0,-3 0 0,-4 0 0,-5 0 0,13-4 0,1 0 0</inkml:trace>
</inkml:ink>
</file>

<file path=word/ink/ink7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9:07.7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362 48 24575,'-65'-29'0,"3"10"0,30 28 0,-2 5 0,2 6 0,0 4 0,3 5 0,6-1 0,-1 1 0,9-2 0,7 0 0,3 0 0,5 3 0,2 1 0,3 4 0,14-3 0,13-3 0,6-9 0,3-6 0,0-1 0,-6-4 0,-2-2 0,-10-7 0,-4 0 0,-5 0 0,0-1 0,1-2 0,2-3 0,-3-6 0,0-9 0,1-9 0,-6-3 0,0-2 0,-4-3 0,-5 3 0,0 4 0,0 10 0,-2 6 0,-4 9 0,0 2 0,-6 4 0,-9 15 0,-2 5 0</inkml:trace>
  <inkml:trace contextRef="#ctx0" brushRef="#br0" timeOffset="384">212 322 24575,'43'42'0,"-13"-10"0,-14-12 0,-8-6 0,4-4 0,0-1 0,3-4 0,-4-5 0,1 4 0,13 5 0,3 4 0</inkml:trace>
  <inkml:trace contextRef="#ctx0" brushRef="#br0" timeOffset="748">619 313 24575,'10'56'0,"-2"-3"0,-8-20 0,0-2 0,0 2 0,1-12 0,2 0 0,1-9 0,5 0 0,-12-6 0,-3-2 0</inkml:trace>
  <inkml:trace contextRef="#ctx0" brushRef="#br0" timeOffset="1489">503 374 24575,'26'-19'0,"5"3"0,10 16 0,-2-8 0,-4-3 0,-8 0 0,-6 2 0,-3 4 0,-4 5 0,-5 4 0,-5 1 0,-4 4 0,0 0 0,0-1 0,0 1 0,0 0 0,-1 0 0,-2 0 0,-3-3 0,-6-1 0,3-3 0,5 2 0,10-4 0,2 0 0,7 0 0,-1 0 0,0 0 0,6 5 0,-2 4 0,-3 3 0,-3 2 0,-3 5 0,-3-4 0,-2 4 0,-4-1 0,0-3 0,0 2 0,-10-2 0,-2 0 0,-5-3 0,2-7 0,1 3 0,-1-2 0,-1-2 0,-8-1 0,1-2 0,-7-1 0,7-1 0,2-2 0,10-5 0,6-4 0,3 4 0,2 2 0,0-8 0,0-5 0</inkml:trace>
</inkml:ink>
</file>

<file path=word/ink/ink7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6:08.9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962 107 24575,'-74'-59'0,"11"12"0,25 47 0,2 7 0,4 7 0,3 9 0,5 12 0,10 7 0,8 2 0,4 2 0,2-1 0,5-9 0,10-4 0,12-4 0,22-5 0,-3-9 0,1-8 0,-11-4 0,-10-2 0,-4 0 0,-7 0 0,-2-10 0,-1-8 0,0-8 0,0-12 0,-5-3 0,-7-3 0,0 1 0,0 2 0,0 5 0,0 9 0,0 7 0,0 11 0,-11 12 0,-4 3 0</inkml:trace>
  <inkml:trace contextRef="#ctx0" brushRef="#br0" timeOffset="355">838 282 24575,'43'37'0,"-6"-1"0,-19-15 0,-1-3 0,1-4 0,-1-4 0,1-1 0,-4 0 0,14-4 0,1 4 0</inkml:trace>
  <inkml:trace contextRef="#ctx0" brushRef="#br0" timeOffset="790">1121 175 24575,'7'46'0,"7"-2"0,9-9 0,12-3 0,-4-6 0,-1-5 0,-4-4 0,-2-9 0,-7-3 0,-5-2 0,-2-2 0,-1-1 0,-1-2 0,-2-4 0,-3-7 0,-3-11 0,0-6 0,0-5 0,0 0 0,0 0 0,0 8 0,0 17 0,0 7 0</inkml:trace>
  <inkml:trace contextRef="#ctx0" brushRef="#br0" timeOffset="1341">1809 308 24575,'-61'-52'0,"6"7"0,26 37 0,1 3 0,-1 2 0,-2 6 0,2 8 0,4 12 0,8 15 0,1 3 0,7-2 0,2-9 0,7-6 0,0-6 0,0-3 0,9-3 0,12-7 0,12-1 0,23-4 0,-5-2 0,-4-3 0,-8-6 0,-18-10 0,-4-2 0,-14-1 0,0 2 0,-3 10 0,0 0 0,0 35 0,0-9 0,0 25 0,5-10 0,4-6 0,0-5 0,3-6 0,0-6 0,0-3 0,7-2 0,-2-1 0,15 4 0,0 0 0</inkml:trace>
  <inkml:trace contextRef="#ctx0" brushRef="#br0" timeOffset="1810">1889 237 24575,'0'59'0,"0"-12"0,0-12 0,0-9 0,0-4 0,0-4 0,4-8 0,2-4 0,-2-8 0,0-3 0,-4-16 0,0-8 0,1-4 0,2 1 0,8-1 0,13 7 0,7 5 0,13 10 0,-1 5 0,-1 3 0,-2 8 0,-8 7 0,-4 10 0,-14 13 0,-1-1 0,-4-2 0,-3-1 0,0-10 0,-5 1 0,11-8 0,-2 4 0</inkml:trace>
  <inkml:trace contextRef="#ctx0" brushRef="#br0" timeOffset="2126">2417 140 24575,'0'44'0,"1"-7"0,2-1 0,2-6 0,4 2 0,-2-4 0,1-2 0,2-5 0,5-10 0,-2 4 0,-4-6 0,-1-2 0,-3 1 0,-1-3 0</inkml:trace>
  <inkml:trace contextRef="#ctx0" brushRef="#br0" timeOffset="2352">2330 307 24575,'67'-14'0,"-3"5"0,-9 6 0,5-1 0,-6-1 0</inkml:trace>
  <inkml:trace contextRef="#ctx0" brushRef="#br0" timeOffset="2606">2735 237 24575,'5'66'0,"-2"-11"0,-3-34 0,0 0 0,0-7 0,0-1 0,0 0 0,-11-8 0,-4-1 0</inkml:trace>
  <inkml:trace contextRef="#ctx0" brushRef="#br0" timeOffset="2781">2708 61 24575,'0'0'0</inkml:trace>
  <inkml:trace contextRef="#ctx0" brushRef="#br0" timeOffset="3066">2893 96 24575,'5'73'0,"-1"-12"0,-4-26 0,0-3 0,0-3 0,0-1 0,0-7 0,-4-8 0,-1-5 0</inkml:trace>
  <inkml:trace contextRef="#ctx0" brushRef="#br0" timeOffset="3256">2779 281 24575,'51'-29'0,"2"11"0,3 12 0,6 6 0,-4 1 0,-11 2 0,-10-2 0,-13 2 0,5-2 0,-5-1 0</inkml:trace>
  <inkml:trace contextRef="#ctx0" brushRef="#br0" timeOffset="3644">3212 210 24575,'-15'46'0,"6"-11"0,10-11 0,5-9 0,2-3 0,1-6 0,7-2 0,1-4 0,4 0 0,-1 0 0,6-2 0,3-4 0,-4-4 0,-8-8 0,-3 4 0,-5-1 0,-4 4 0,-6 11 0,-8 12 0,-1 15 0,-4 12 0,3-1 0,-1 0 0,6-5 0,3 0 0,2-4 0,1 3 0,0-5 0,0 2 0,-12 5 0,-2 6 0</inkml:trace>
  <inkml:trace contextRef="#ctx0" brushRef="#br0" timeOffset="4391">239 1031 24575,'-74'-63'0,"24"22"0,17 25 0,15 13 0,-1 2 0,1 1 0,5 7 0,5 8 0,3 3 0,5 12 0,0-2 0,0-4 0,0 1 0,0-10 0,14-4 0,7-8 0,9-2 0,3-1 0,-7 0 0,-2 0 0,-10-13 0,-5-8 0,-4-2 0,-5-4 0,0 6 0,0 6 0,0-6 0,0 3 0</inkml:trace>
  <inkml:trace contextRef="#ctx0" brushRef="#br0" timeOffset="4721">433 1217 24575,'-10'-60'0,"4"10"0,4 9 0,2 3 0,0 0 0,0-3 0,0 1 0,0-1 0,1 7 0,2 7 0,3 9 0,6 6 0,0 6 0,3 3 0,-2 2 0,-4 1 0,0 4 0,3 20 0,2 10 0</inkml:trace>
  <inkml:trace contextRef="#ctx0" brushRef="#br0" timeOffset="4898">433 969 24575,'0'0'0</inkml:trace>
  <inkml:trace contextRef="#ctx0" brushRef="#br0" timeOffset="5261">1041 750 24575,'44'70'0,"0"-4"0,-33-28 0,2 3 0,2-3 0,-4-1 0,0-8 0,-1-2 0,-1-9 0,-4-2 0,-21 0 0,-8 3 0</inkml:trace>
  <inkml:trace contextRef="#ctx0" brushRef="#br0" timeOffset="5467">944 978 24575,'54'-10'0,"8"2"0,-6 8 0,7 0 0,-8 0 0,-9 0 0,-3 0 0,-7 0 0</inkml:trace>
  <inkml:trace contextRef="#ctx0" brushRef="#br0" timeOffset="5853">1376 907 24575,'10'48'0,"-4"-10"0,-4-12 0,-2-3 0,0-4 0,0-1 0,0-5 0,0-12 0,0-18 0,0-13 0,0-1 0,0 5 0,1 5 0,2-3 0,3 7 0,6 5 0,5 1 0,7 8 0,1 0 0,17 3 0,5 0 0</inkml:trace>
  <inkml:trace contextRef="#ctx0" brushRef="#br0" timeOffset="6358">1757 1085 24575,'49'-56'0,"-20"17"0,-20 19 0,-12 11 0,-9 4 0,-5 2 0,-11 5 0,-1 7 0,-2 10 0,5 13 0,3 2 0,15 2 0,2-3 0,9-4 0,10-3 0,11-9 0,4-7 0,5-4 0,-6-4 0,-3-2 0,-8 0 0,2 0 0,-3-2 0,-1-4 0,11-15 0,-2-12 0</inkml:trace>
  <inkml:trace contextRef="#ctx0" brushRef="#br0" timeOffset="6851">1950 1039 24575,'45'-9'0,"-5"1"0,-8 8 0,-4 0 0,-2 0 0,-4-1 0,-8-2 0,-1-2 0,-4-4 0,-4-1 0,-2-1 0,-3 1 0,-3-2 0,-15 5 0,-11 1 0,-3 1 0,-4 0 0,4 1 0,3 4 0,5 1 0,1 2 0,7 9 0,4 9 0,3 5 0,3 1 0,2 8 0,4-3 0,8-5 0,10-4 0,13-12 0,19 1 0,1-8 0,-1-1 0,-7-2 0,-7-1 0,-13 0 0,6-12 0,-6-3 0</inkml:trace>
  <inkml:trace contextRef="#ctx0" brushRef="#br0" timeOffset="7225">2532 961 24575,'-61'-29'0,"26"21"0,2 27 0,30 13 0,22 1 0,11-3 0,11-4 0,3-2 0,-11-9 0,-12 0 0,-11-1 0,-7-3 0,-16 0 0,-14-5 0,-11 1 0,-15-4 0,11 0 0,4-3 0,-8-4 0,-4-1 0</inkml:trace>
  <inkml:trace contextRef="#ctx0" brushRef="#br0" timeOffset="7746">883 1474 24575,'9'55'0,"-1"-5"0,-8-14 0,0-1 0,0 0 0,0-3 0,0-3 0,0-3 0,0-6 0,0 1 0,0-12 0,-12 4 0,-2-4 0</inkml:trace>
  <inkml:trace contextRef="#ctx0" brushRef="#br0" timeOffset="8073">855 1507 24575,'93'-34'0,"-9"15"0,-40 34 0,-10 3 0,-8 9 0,-11-6 0,-12 6 0,-22-9 0,-10 3 0,-9-8 0,-3 1 0,3-7 0,9-4 0,4-2 0,11-1 0,17-8 0,8-1 0</inkml:trace>
  <inkml:trace contextRef="#ctx0" brushRef="#br0" timeOffset="8485">1227 1508 24575,'39'47'0,"-16"-6"0,-11-11 0,-6-3 0,-2-8 0,-1-8 0,-2-1 0,-5-9 0,-1-10 0,0-10 0,2-11 0,2 5 0,1-5 0,5 8 0,4-5 0,1 14 0,4 1 0,-2 5 0,3 1 0,15 6 0,7 5 0</inkml:trace>
  <inkml:trace contextRef="#ctx0" brushRef="#br0" timeOffset="8892">1772 1684 24575,'-69'-49'0,"7"1"0,30 34 0,-2 4 0,5-2 0,4 8 0,4 1 0,2 2 0,6 11 0,1 8 0,6 6 0,3 8 0,2-2 0,1-7 0,6-4 0,6-4 0,15-8 0,17-2 0,0-3 0,6-2 0,-12 0 0,-9 0 0,-12-9 0,-9-3 0,-5-5 0,0 5 0,-2-2 0,-1 2 0,-4-8 0,-1 2 0</inkml:trace>
  <inkml:trace contextRef="#ctx0" brushRef="#br0" timeOffset="9191">1889 1543 24575,'0'37'0,"0"-1"0,0-4 0,0-8 0,0-1 0,0-5 0,3-3 0,0-6 0,4 0 0,-14-8 0,1-2 0</inkml:trace>
  <inkml:trace contextRef="#ctx0" brushRef="#br0" timeOffset="9373">1889 1745 24575,'61'-73'0,"-6"14"0,3 59 0,-9 0 0,-7 0 0,-7 8 0,-9 1 0</inkml:trace>
  <inkml:trace contextRef="#ctx0" brushRef="#br0" timeOffset="9818">2197 1668 24575,'48'-10'0,"-7"2"0,-29 8 0,-4-4 0,1-2 0,0-4 0,-3-4 0,-2 1 0,-1-8 0,-2 9 0,-1-3 0,0 4 0,0 2 0,-8 4 0,3 4 0,-10 10 0,2 6 0,-11 11 0,6 1 0,4-1 0,5 0 0,9-3 0,1 0 0,2-8 0,6-1 0,5-8 0,6-2 0,1-1 0,0-2 0,0-1 0,5 0 0,9-8 0,6-2 0</inkml:trace>
  <inkml:trace contextRef="#ctx0" brushRef="#br0" timeOffset="10107">2727 1587 24575,'-51'-42'0,"4"22"0,6 25 0,2 22 0,7-1 0,12 4 0,7-6 0,10 0 0,10-9 0,10 0 0,17-5 0,16-4 0,-2-2 0,-10-4 0,-6 0 0,-11 0 0,11-12 0,-3-3 0</inkml:trace>
  <inkml:trace contextRef="#ctx0" brushRef="#br0" timeOffset="10341">2920 1428 24575,'34'55'0,"-5"-4"0,-26-21 0,7-3 0,11 3 0,3-4 0,6-2 0,-6-8 0,-9-7 0,-2 8 0,-4-3 0</inkml:trace>
  <inkml:trace contextRef="#ctx0" brushRef="#br0" timeOffset="10548">2788 1595 24575,'61'-20'0,"1"9"0,2 7 0,-3 4 0,-6 0 0,-11 0 0,1 0 0,-5 0 0</inkml:trace>
  <inkml:trace contextRef="#ctx0" brushRef="#br0" timeOffset="10951">3201 1586 24575,'59'-57'0,"-12"12"0,-47 34 0,-5 2 0,-4 3 0,0 2 0,-2 4 0,1 9 0,1 6 0,0 5 0,0 7 0,2 2 0,1 0 0,2 1 0,4-4 0,1-3 0,2-3 0,11-2 0,13-3 0,11-7 0,12-5 0,2-2 0,9-1 0,1 0 0</inkml:trace>
  <inkml:trace contextRef="#ctx0" brushRef="#br0" timeOffset="11501">3528 1727 24575,'47'-44'0,"0"0"0,8-15 0,-40 34 0,-21 22 0,-11 2 0,-4 1 0,-8 6 0,2 6 0,4 3 0,5 12 0,8-7 0,7 4 0,4-5 0,5-1 0,10-4 0,7-2 0,3-7 0,-9-2 0,2-2 0,-7-1 0,0-6 0,-4-9 0,-3-9 0,-2-14 0,-1 0 0,1-6 0,-2 6 0,2-4 0,-2 10 0,-1 6 0,0 3 0,0 21 0,0 17 0,0 23 0,0 8 0,0 7 0,0-1 0,0-2 0,4-6 0,2-6 0,5-12 0,0-6 0,4-6 0,-3 1 0,-4-5 0,3 7 0,-1-3 0</inkml:trace>
</inkml:ink>
</file>

<file path=word/ink/ink7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37:00.153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1 0 24575,'0'0'0</inkml:trace>
</inkml:ink>
</file>

<file path=word/ink/ink7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2:29.272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0 1 24575,'0'0'0</inkml:trace>
</inkml:ink>
</file>

<file path=word/ink/ink7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3:22.314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90 637 24575,'-30'-13'0,"13"3"0,32 28 0,2-5 0,13-7 0,-1-2 0,4-4 0,-7 0 0,-5 0 0,-7-6 0,-5-6 0,-5-3 0,-7-9 0,-20 9 0,-16 3 0,1 4 0,-7 5 0,13 0 0,5 3 0,11 3 0,5 5 0,5 6 0,6 10 0,14-2 0,13-4 0,19-5 0,17-4 0,-8-4 0,-7-5 0,-9-1 0,-12-2 0,-11-3 0,-13-6 0,-2-5 0,-1-4 0,-17-1 0,-13 7 0,-18 4 0,-12 11 0,8 0 0,13 0 0,10 4 0,17 8 0,4 0 0,8 12 0,3-9 0,6-6 0,10-4 0,14-5 0,3 0 0,-4 0 0,2-1 0,-13-2 0,-6-2 0,-7-16 0,-3-3 0</inkml:trace>
  <inkml:trace contextRef="#ctx0" brushRef="#br0" timeOffset="633">1046 277 24575,'-51'-42'0,"1"0"0,2 4 0,5 14 0,10 36 0,2 8 0,-2 13 0,-3 8 0,-3 9 0,3 5 0,6 5 0,3-1 0,12 7 0,5-7 0,13-2 0,23-7 0,16-6 0,7-6 0,8-11 0,-11-4 0,-8-14 0,-9-2 0,-8-7 0,8-2 0,7-4 0,11-14 0,13-16 0,-4-4 0,-6-7 0,-14 1 0,-15 1 0,-7-2 0,-8-1 0,-2 4 0,-4 5 0,-8 9 0,-4 6 0,-8 6 0,-11 9 0,-6 0 0</inkml:trace>
  <inkml:trace contextRef="#ctx0" brushRef="#br0" timeOffset="964">885 557 24575,'39'60'0,"6"-7"0,-15-20 0,7-6 0,5 0 0,-6-4 0,-7-5 0,-2-5 0,-3-4 0,-6-4 0,-6-5 0,-10 0 0,-3 0 0</inkml:trace>
  <inkml:trace contextRef="#ctx0" brushRef="#br0" timeOffset="1323">1342 54 24575,'71'37'0,"-3"-7"0,-10-6 0,-1-6 0,-12-2 0,-9-7 0,-12-4 0,-9-2 0,-5-1 0,-4 1 0,-10 6 0,-6 5 0</inkml:trace>
  <inkml:trace contextRef="#ctx0" brushRef="#br0" timeOffset="1624">1646 0 24575,'14'26'0,"-8"4"0,-13 4 0,-11 5 0,-3 1 0,-2 2 0,2-8 0,6-5 0,5-11 0,4 0 0,4-6 0,-6 1 0,3 1 0</inkml:trace>
  <inkml:trace contextRef="#ctx0" brushRef="#br0" timeOffset="1941">1360 99 24575,'68'10'0,"3"-4"0,-1-4 0,-2-2 0,-15 0 0,-17 0 0,-8 0 0,-19 0 0,-1 0 0</inkml:trace>
</inkml:ink>
</file>

<file path=word/ink/ink7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0:12.445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28 2 24575,'30'70'0,"-2"0"0,-22-17 0,-1 4 0,1 2 0,-3-6 0,3-8 0,1-6 0,5-10 0,-2-3 0,2-8 0,-10 0 0,-3 0 0</inkml:trace>
  <inkml:trace contextRef="#ctx0" brushRef="#br0" timeOffset="46">1 171 24575,'38'-65'0,"1"23"0,4 24 0,-1 9 0,-5 4 0,-4 2 0,-2 2 0,-17 3 0,-2 4 0,-6 11 0,-6 10 0,-8 7 0,-10 1 0,-14 0 0,-19 1 0,2-4 0,4-5 0,8-9 0,16-7 0,5-5 0,7-6 0</inkml:trace>
  <inkml:trace contextRef="#ctx0" brushRef="#br0" timeOffset="47">403 162 24575,'30'37'0,"-12"2"0,-12-2 0,-6 1 0,0-5 0,0-3 0,0-5 0,0-1 0,0-11 0,0-1 0,-4-4 0,-1-3 0,-4-3 0,0-1 0,0-1 0,4-9 0,2-9 0,2-9 0,1-12 0,0 3 0,0 1 0,1 3 0,2 11 0,2 1 0,4 11 0,0 1 0,0-1 0,4 4 0,1 5 0</inkml:trace>
  <inkml:trace contextRef="#ctx0" brushRef="#br0" timeOffset="296">619 187 24575,'-15'46'0,"3"-9"0,12-10 0,5-1 0,4 1 0,4-6 0,5-9 0,1-3 0,1-3 0,-1-2 0,3-28 0,-4-6 0</inkml:trace>
  <inkml:trace contextRef="#ctx0" brushRef="#br0" timeOffset="487">716 0 24575,'0'0'0</inkml:trace>
  <inkml:trace contextRef="#ctx0" brushRef="#br0" timeOffset="892">1002 98 24575,'-79'40'0,"31"-5"0,32-3 0,16-5 0,6-6 0,6-6 0,12-6 0,15-9 0,8 0 0,10 0 0,-1 0 0,-6 0 0,-10-11 0,-10-4 0,-10-4 0,1-7 0,-2-2 0</inkml:trace>
  <inkml:trace contextRef="#ctx0" brushRef="#br0" timeOffset="1407">1262 137 24575,'46'-75'0,"-8"15"0,-50 60 0,-2 1 0,-1 2 0,4 8 0,0 10 0,4 4 0,-2 5 0,4 3 0,5-7 0,1 0 0,2-2 0,7-8 0,7-1 0,9-8 0,13-4 0,9-3 0,17-3 0,-3-2 0,-2-10 0,-15 6 0,-6-24 0,-7 9 0</inkml:trace>
</inkml:ink>
</file>

<file path=word/ink/ink7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2:24.251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161 35 24575,'5'66'0,"-2"-6"0,-2 3 0,-1 3 0,0 2 0,0-2 0,0-8 0,0-5 0,0-11 0,0-12 0,0-10 0,-16-19 0,-4-12 0</inkml:trace>
  <inkml:trace contextRef="#ctx0" brushRef="#br0" timeOffset="333">0 108 24575,'76'-60'0,"-14"13"0,-35 47 0,-1 0 0,-5 0 0,2 0 0,-5 0 0,2 9 0,-6 5 0,-5 7 0,-3 6 0,-4 1 0,-2 2 0,-6-1 0,-6 3 0,-5-4 0,-10-1 0,1-5 0,2-7 0,10-5 0,8-4 0,-12 12 0,-2 5 0</inkml:trace>
  <inkml:trace contextRef="#ctx0" brushRef="#br0" timeOffset="876">340 859 24575,'-30'-33'0,"6"3"0,24-25 0,0 10 0,2-4 0,4 4 0,13 2 0,14 4 0,5 12 0,4 6 0,-7 10 0,-5 8 0,-9 5 0,-3 7 0,-3 14 0,0 15 0,-2 8 0,-4 2 0,0-3 0,-1-6 0,-3-5 0,-2-10 0,-1-3 0,1-6 0,-10 5 0,1-1 0</inkml:trace>
  <inkml:trace contextRef="#ctx0" brushRef="#br0" timeOffset="1100">278 706 24575,'53'0'0,"-3"0"0,-2 0 0,-1-4 0,-2-2 0,-6 2 0,-20 0 0,-7 4 0</inkml:trace>
</inkml:ink>
</file>

<file path=word/ink/ink7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2:18.687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99 510 24575,'-40'-32'0,"16"-2"0,16-4 0,7-6 0,-2-1 0,-1 2 0,-2-2 0,-1 2 0,4 7 0,0 0 0,3 6 0,6 6 0,6 3 0,7 9 0,11 0 0,-1 3 0,4 6 0,-6 0 0,0 3 0,-1 0 0,-5 0 0,-3 14 0,-3 10 0,0 8 0,2 13 0,-3 1 0,-2 8 0,-3-4 0,-3-3 0,-2-7 0,-4-7 0,0-7 0,0-11 0,0-2 0,12-8 0,3-1 0</inkml:trace>
  <inkml:trace contextRef="#ctx0" brushRef="#br0" timeOffset="298">126 356 24575,'42'-15'0,"-3"3"0,-18 12 0,-6-1 0,0-2 0,-1-1 0,-2-2 0,0-2 0,0 2 0,22-9 0,9-4 0</inkml:trace>
  <inkml:trace contextRef="#ctx0" brushRef="#br0" timeOffset="681">780 152 24575,'0'85'0,"0"-8"0,0-29 0,0 2 0,0 3 0,0 0 0,0-2 0,0-3 0,0-7 0,1-7 0,2-10 0,-1-7 0,4-11 0,0-2 0,7-24 0,1-5 0</inkml:trace>
  <inkml:trace contextRef="#ctx0" brushRef="#br0" timeOffset="1022">744 330 24575,'53'-53'0,"1"9"0,0 38 0,-4 2 0,-5 4 0,-8 3 0,-16 6 0,-8 5 0,-10 10 0,-4 0 0,-5-1 0,-20-3 0,-16 4 0,-4-5 0,-1-4 0,10-3 0,7-6 0,10 1 0,8-4 0,-6 8 0,-1-1 0</inkml:trace>
  <inkml:trace contextRef="#ctx0" brushRef="#br0" timeOffset="1567">1254 303 24575,'-57'-4'0,"21"18"0,22 15 0,14 4 0,0-3 0,0-9 0,7-8 0,2-7 0,6-4 0,0-2 0,-5-2 0,-1-4 0,-2-7 0,2-8 0,-4-3 0,-2 3 0,-2 4 0,-1 5 0,4 6 0,0 6 0,2 11 0,0 4 0,7 7 0,5-4 0,7 2 0,2-2 0,3-8 0,2-4 0,3-4 0,1-2 0,5 0 0</inkml:trace>
  <inkml:trace contextRef="#ctx0" brushRef="#br0" timeOffset="2024">1513 286 24575,'-6'13'0,"12"7"0,16 1 0,2 3 0,-3-9 0,0-6 0,-6-4 0,-3-5 0,-3-1 0,-3-2 0,-1-11 0,-2-10 0,1-2 0,2-3 0,-2 1 0,-4 1 0,0 0 0,0 8 0,0 4 0,0 24 0,0 11 0,0 27 0,0 3 0,0 3 0,0-2 0,0 1 0,0 5 0,0-10 0,0-14 0,0-7 0,0-16 0,0-2 0</inkml:trace>
  <inkml:trace contextRef="#ctx0" brushRef="#br0" timeOffset="2466">1924 187 24575,'-52'12'0,"0"-1"0,-25 6 0,92-8 0,20-1 0,19-5 0,3 8 0,0 1 0,-13 8 0,-14 3 0,-12 6 0,-9 1 0,-4 1 0,-5-7 0,-18 2 0,-11-12 0,-16-3 0,-12-8 0,7-2 0,8-1 0,12-2 0,15-4 0,6-4 0,9-7 0,8-13 0,2-3 0</inkml:trace>
</inkml:ink>
</file>

<file path=word/ink/ink7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3:29.220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90 205 24575,'10'32'0,"-4"10"0,-4 22 0,-2 7 0,0 0 0,0 0 0,0-6 0,0-3 0,0-9 0,0-11 0,0-7 0,0-12 0,-12-5 0,-3-5 0</inkml:trace>
  <inkml:trace contextRef="#ctx0" brushRef="#br0" timeOffset="357">1 357 24575,'57'-65'0,"-1"26"0,1 26 0,5 13 0,-12 6 0,-8 6 0,-17 6 0,-13 9 0,-8 4 0,-10 1 0,-25-3 0,-20 1 0,-3-7 0,-2 4 0,12-11 0,14-4 0,9 1 0,15-1 0,2 16 0,4 5 0</inkml:trace>
  <inkml:trace contextRef="#ctx0" brushRef="#br0" timeOffset="716">385 762 24575,'10'60'0,"-2"-5"0,-8-13 0,0 1 0,0-5 0,0 0 0,0-5 0,0-7 0,0-8 0,-24 4 0,-5-4 0</inkml:trace>
  <inkml:trace contextRef="#ctx0" brushRef="#br0" timeOffset="1278">286 815 24575,'27'-40'0,"6"16"0,-3 12 0,3 6 0,-6 2 0,-6 1 0,2 2 0,-8 1 0,-4 6 0,-8 6 0,-2 4 0,-1 11 0,0-3 0,0 2 0,-9-7 0,-6-7 0,-6-6 0,-6-3 0,5-2 0,4-1 0,16 0 0,13 0 0,16 0 0,2 0 0,7 0 0,4 0 0,8 0 0,-6 6 0,-9 6 0,-11 10 0,-14 11 0,-6 1 0,-10-2 0,-15-2 0,-16-6 0,1-3 0,2-6 0,8-6 0,4-6 0,8-2 0,1-1 0,8-8 0,-1-14 0,3-11 0</inkml:trace>
  <inkml:trace contextRef="#ctx0" brushRef="#br0" timeOffset="2377">904 375 24575,'46'-9'0,"-11"2"0,-44 1 0,0 2 0,0 4 0,4 10 0,2 1 0,2 9 0,1-5 0,0 0 0,0-6 0,0 0 0,0-8 0,0-4 0,0-4 0,0-8 0,0 0 0,0 0 0,0 6 0,-4 4 0,-2 2 0,-2 2 0,-1 1 0,4 4 0,1 8 0,4 6 0,0 1 0,0-4 0,5-3 0,4-6 0,4-2 0,5-4 0,0 0 0,-5-5 0,-4-4 0,-4-2 0,-5-7 0,-1 3 0,-2-3 0,-9 5 0,-6 7 0,-5 3 0,2 3 0,1 4 0,5 5 0,3 7 0,6 5 0,2-1 0,4-5 0,8-6 0,4-6 0,1-2 0,2-1 0,0 0 0,15-4 0,3-1 0</inkml:trace>
  <inkml:trace contextRef="#ctx0" brushRef="#br0" timeOffset="2944">1602 124 24575,'-34'-10'0,"4"4"0,1 4 0,8 2 0,1 0 0,2 0 0,2 13 0,-2 8 0,1 16 0,-7 10 0,2 10 0,1 6 0,6-4 0,9 4 0,3-10 0,6-5 0,7-10 0,7-17 0,6-5 0,7-10 0,9-2 0,12-4 0,4-7 0,14-8 0,-12-8 0,-6-13 0,-15 0 0,-18 1 0,-8-5 0,-7-2 0,-4-1 0,-5 2 0,-11 6 0,-10 8 0,0 8 0,0 7 0,6 6 0,-16 10 0,4 6 0</inkml:trace>
  <inkml:trace contextRef="#ctx0" brushRef="#br0" timeOffset="3259">1414 465 24575,'58'48'0,"-5"-7"0,-3-12 0,-5-2 0,-9-7 0,-3-2 0,-9-5 0,-6-7 0,-4-2 0,-5-4 0,0 0 0,0 4 0,0 0 0</inkml:trace>
  <inkml:trace contextRef="#ctx0" brushRef="#br0" timeOffset="3600">1852 97 24575,'70'38'0,"5"0"0,-15-14 0,-4-4 0,-6-2 0,-12-4 0,-8-5 0,-13-4 0,-8-2 0,-18 6 0,-2 1 0</inkml:trace>
  <inkml:trace contextRef="#ctx0" brushRef="#br0" timeOffset="3883">2120 1 24575,'-20'33'0,"8"-1"0,3 1 0,0 3 0,-7-1 0,-5-3 0,-2-4 0,5-4 0,6-4 0,9 1 0,-10-2 0,-1-1 0</inkml:trace>
  <inkml:trace contextRef="#ctx0" brushRef="#br0" timeOffset="4125">1941 44 24575,'5'68'0,"-1"-11"0,-4-42 0,0-2 0,-4 7 0,-1 4 0</inkml:trace>
  <inkml:trace contextRef="#ctx0" brushRef="#br0" timeOffset="4327">1852 196 24575,'47'-20'0,"0"0"0,37-12 0,-33 32 0,-8 0 0,-7 0 0,-12 0 0,-11 16 0,-9 4 0</inkml:trace>
</inkml:ink>
</file>

<file path=word/ink/ink7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3:25.977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26 374 24575,'5'12'0,"-2"12"0,-2 16 0,-1 11 0,0 2 0,0 4 0,0-6 0,0-1 0,0-8 0,0-6 0,0-5 0,0-8 0,0-2 0,0-6 0,0 6 0,0-2 0</inkml:trace>
  <inkml:trace contextRef="#ctx0" brushRef="#br0" timeOffset="587">0 500 24575,'69'-70'0,"11"14"0,-9 56 0,-2 0 0,-13 0 0,-9 0 0,-17 0 0,-8 10 0,-10 8 0,-6 9 0,-3 12 0,-7-3 0,-11-1 0,-19-6 0,-26-5 0,-2-6 0,-1-3 0,11-3 0,17-9 0,12 1 0,11-1 0,22-2 0,23 3 0,23-4 0,4 7 0,2 2 0,-12 0 0,-11 3 0,-11 2 0,-10 13 0,-5 3 0,-8 9 0,-1-2 0,-4 5 0,-7-5 0,-7-1 0,-25-5 0,-21-8 0,-6-6 0,-3-8 0,12-4 0,13-5 0,16-1 0,16-2 0,6-6 0,14-21 0,2-7 0</inkml:trace>
  <inkml:trace contextRef="#ctx0" brushRef="#br0" timeOffset="935">975 636 24575,'5'83'0,"0"-1"0,-2-23 0,2 3 0,4 1 0,0-6 0,0-3 0,2-9 0,-2-10 0,1-8 0,-7-9 0,12-4 0,0-5 0</inkml:trace>
  <inkml:trace contextRef="#ctx0" brushRef="#br0" timeOffset="1343">975 696 24575,'60'-49'0,"-3"10"0,-13 42 0,0 7 0,-2 8 0,-14 3 0,-10 8 0,-11-5 0,-4 9 0,-11-7 0,-12 1 0,-16-2 0,-21-8 0,7-1 0,8-7 0,11-4 0,13-2 0,16-2 0,36-9 0,19-2 0</inkml:trace>
  <inkml:trace contextRef="#ctx0" brushRef="#br0" timeOffset="1845">1745 635 24575,'-51'-5'0,"1"0"0,-33-3 0,53 8 0,2 0 0,1 0 0,7 0 0,2 0 0,4 10 0,-1 8 0,6 4 0,6 7 0,2 1 0,1-3 0,0-2 0,0-7 0,7-8 0,8-4 0,3-4 0,12-2 0,1-3 0,-1-6 0,-5-7 0,-7-14 0,-5 5 0,-8-2 0,-1 4 0,-4 3 0,0 3 0,2 22 0,4 10 0,8 8 0,10 10 0,3-2 0,-3-4 0,-4-4 0,-11-2 0,0-10 0,4 0 0,0-6 0</inkml:trace>
  <inkml:trace contextRef="#ctx0" brushRef="#br0" timeOffset="2312">1815 536 24575,'13'59'0,"2"-14"0,1-22 0,-1-9 0,2-4 0,-3-4 0,3-2 0,1-4 0,3-5 0,0-4 0,-4-12 0,-5-12 0,-3-1 0,-3-2 0,-2 9 0,-4 10 0,0 0 0,0 5 0,0 12 0,0 10 0,0 19 0,0 7 0,1 13 0,2 2 0,-2 4 0,2 2 0,-1-3 0,1-1 0,-1-11 0,4-9 0,7 0 0,6-2 0</inkml:trace>
  <inkml:trace contextRef="#ctx0" brushRef="#br0" timeOffset="2735">2380 535 24575,'-76'0'0,"9"2"0,35 4 0,7 4 0,10 8 0,8 0 0,13 0 0,15-5 0,12-4 0,1 1 0,-4-1 0,-1 3 0,-8 3 0,-4 3 0,-5-3 0,-6 7 0,-3-4 0,-2 2 0,-1-2 0,-5-8 0,-4-4 0,-11-4 0,-7-2 0,6-1 0,6-2 0,4-2 0,-10-20 0,-2-4 0</inkml:trace>
  <inkml:trace contextRef="#ctx0" brushRef="#br0" timeOffset="3243">2889 205 24575,'10'32'0,"-4"10"0,-4 22 0,-2 7 0,0 0 0,0 0 0,0-6 0,0-3 0,0-9 0,0-11 0,0-7 0,0-12 0,-12-5 0,-3-5 0</inkml:trace>
  <inkml:trace contextRef="#ctx0" brushRef="#br0" timeOffset="3600">2800 357 24575,'57'-65'0,"-1"26"0,1 26 0,5 13 0,-12 6 0,-8 6 0,-17 6 0,-13 9 0,-8 4 0,-10 1 0,-25-3 0,-20 1 0,-3-7 0,-2 4 0,12-11 0,14-4 0,9 1 0,15-1 0,2 16 0,4 5 0</inkml:trace>
  <inkml:trace contextRef="#ctx0" brushRef="#br0" timeOffset="3959">3185 762 24575,'10'60'0,"-2"-5"0,-8-13 0,0 1 0,0-5 0,0 0 0,0-5 0,0-7 0,0-8 0,-24 4 0,-5-4 0</inkml:trace>
  <inkml:trace contextRef="#ctx0" brushRef="#br0" timeOffset="4521">3085 815 24575,'27'-40'0,"6"16"0,-3 12 0,3 6 0,-6 2 0,-6 1 0,2 2 0,-8 1 0,-4 6 0,-8 6 0,-2 4 0,-1 11 0,0-3 0,0 2 0,-9-7 0,-6-7 0,-6-6 0,-6-3 0,5-2 0,4-1 0,16 0 0,13 0 0,16 0 0,2 0 0,7 0 0,4 0 0,8 0 0,-6 6 0,-9 6 0,-11 10 0,-14 11 0,-6 1 0,-10-2 0,-15-2 0,-16-6 0,1-3 0,2-6 0,8-6 0,4-6 0,8-2 0,1-1 0,8-8 0,-1-14 0,3-11 0</inkml:trace>
  <inkml:trace contextRef="#ctx0" brushRef="#br0" timeOffset="5620">3703 375 24575,'46'-9'0,"-11"2"0,-44 1 0,0 2 0,0 4 0,4 10 0,2 1 0,2 9 0,1-5 0,0 0 0,0-6 0,0 0 0,0-8 0,0-4 0,0-4 0,0-8 0,0 0 0,0 0 0,0 6 0,-4 4 0,-2 2 0,-2 2 0,-1 1 0,4 4 0,1 8 0,4 6 0,0 1 0,0-4 0,5-3 0,4-6 0,4-2 0,5-4 0,0 0 0,-5-5 0,-4-4 0,-4-2 0,-5-7 0,-1 3 0,-2-3 0,-9 5 0,-6 7 0,-5 3 0,2 3 0,1 4 0,5 5 0,3 7 0,6 5 0,2-1 0,4-5 0,8-6 0,4-6 0,1-2 0,2-1 0,0 0 0,15-4 0,3-1 0</inkml:trace>
  <inkml:trace contextRef="#ctx0" brushRef="#br0" timeOffset="6187">4401 124 24575,'-34'-10'0,"4"4"0,1 4 0,8 2 0,1 0 0,2 0 0,2 13 0,-2 8 0,1 16 0,-7 10 0,2 10 0,1 6 0,6-4 0,9 4 0,3-10 0,6-5 0,7-10 0,7-17 0,6-5 0,7-10 0,9-2 0,12-4 0,4-7 0,14-8 0,-12-8 0,-6-13 0,-15 0 0,-18 1 0,-8-5 0,-7-2 0,-4-1 0,-5 2 0,-11 6 0,-10 8 0,0 8 0,0 7 0,6 6 0,-16 10 0,4 6 0</inkml:trace>
  <inkml:trace contextRef="#ctx0" brushRef="#br0" timeOffset="6502">4213 465 24575,'58'48'0,"-5"-7"0,-3-12 0,-5-2 0,-9-7 0,-3-2 0,-9-5 0,-6-7 0,-4-2 0,-5-4 0,0 0 0,0 4 0,0 0 0</inkml:trace>
  <inkml:trace contextRef="#ctx0" brushRef="#br0" timeOffset="6843">4651 97 24575,'70'38'0,"5"0"0,-15-14 0,-4-4 0,-6-2 0,-12-4 0,-8-5 0,-13-4 0,-8-2 0,-18 6 0,-2 1 0</inkml:trace>
  <inkml:trace contextRef="#ctx0" brushRef="#br0" timeOffset="7126">4919 1 24575,'-20'33'0,"8"-1"0,3 1 0,0 3 0,-7-1 0,-5-3 0,-2-4 0,5-4 0,6-4 0,9 1 0,-10-2 0,-1-1 0</inkml:trace>
  <inkml:trace contextRef="#ctx0" brushRef="#br0" timeOffset="7368">4741 44 24575,'5'68'0,"-1"-11"0,-4-42 0,0-2 0,-4 7 0,-1 4 0</inkml:trace>
  <inkml:trace contextRef="#ctx0" brushRef="#br0" timeOffset="7570">4651 196 24575,'47'-20'0,"0"0"0,37-12 0,-33 32 0,-8 0 0,-7 0 0,-12 0 0,-11 16 0,-9 4 0</inkml:trace>
</inkml:ink>
</file>

<file path=word/ink/ink7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3:36.470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45 0 24575,'-5'70'0,"1"-10"0,4-21 0,1-3 0,2-3 0,2 1 0,4-1 0,0-3 0,-1-3 0,-3-4 0,-2-5 0,6-1 0,1 1 0</inkml:trace>
  <inkml:trace contextRef="#ctx0" brushRef="#br0" timeOffset="257">1 162 24575,'42'-30'0,"5"6"0,-5 24 0,10 0 0,1-3 0,-1 0 0,-9 1 0,-11 1 0,-42 17 0,-12 4 0</inkml:trace>
  <inkml:trace contextRef="#ctx0" brushRef="#br0" timeOffset="538">36 331 24575,'76'-30'0,"-5"6"0,-38 24 0,-3 0 0,-7 0 0,-26 24 0,-13 6 0</inkml:trace>
  <inkml:trace contextRef="#ctx0" brushRef="#br0" timeOffset="684">251 332 24575,'-11'89'0,"12"-17"0,50-72 0,-3 0 0,-6 0 0,-12 0 0,-9 0 0,-2 0 0,-5 0 0</inkml:trace>
  <inkml:trace contextRef="#ctx0" brushRef="#br0" timeOffset="1233">770 376 24575,'-65'-74'0,"15"26"0,14 31 0,12 14 0,2 4 0,4 5 0,3 6 0,3 11 0,4 3 0,8 4 0,0 2 0,0-8 0,10-1 0,7-9 0,11-5 0,14-6 0,-1-2 0,3-1 0,-5-3 0,-9-6 0,-8-4 0,-10-17 0,-6 10 0,-3-7 0,-5 15 0,-7 0 0,-2 8 0,-3 4 0,6 13 0,8 8 0,7 4 0,8 2 0,12-6 0,15-3 0,-5-5 0,-4-7 0,-3-2 0,-9-4 0,16 4 0,0 1 0</inkml:trace>
  <inkml:trace contextRef="#ctx0" brushRef="#br0" timeOffset="1544">1172 277 24575,'-46'-15'0,"13"6"0,12 14 0,5 4 0,1 12 0,6 4 0,6 11 0,2-2 0,1-4 0,1 5 0,2-5 0,19-7 0,20-11 0,15-6 0,20-6 0,-7-1 0,-11-2 0,-9-10 0,-2-14 0,-3-10 0</inkml:trace>
  <inkml:trace contextRef="#ctx0" brushRef="#br0" timeOffset="2030">1432 223 24575,'10'37'0,"-4"-1"0,-3 0 0,0 0 0,1-1 0,2-12 0,-2 5 0,-4-17 0,0-4 0,0-16 0,0-9 0,0-12 0,1 0 0,2-3 0,6 10 0,6 8 0,12 5 0,6 4 0,4 2 0,-1 4 0,-2 6 0,-1 6 0,-3 4 0,-6 11 0,-9-4 0,-6 7 0,2-8 0,4 5 0,1-14 0,6 7 0,1-10 0</inkml:trace>
  <inkml:trace contextRef="#ctx0" brushRef="#br0" timeOffset="2341">2272 234 24575,'-10'51'0,"3"4"0,10-16 0,6 4 0,6 5 0,-3-4 0,0-2 0,0-9 0,-3-12 0,1-4 0,-7-8 0,-12-20 0,-6-5 0</inkml:trace>
  <inkml:trace contextRef="#ctx0" brushRef="#br0" timeOffset="2625">2164 340 24575,'24'-50'0,"1"11"0,20 39 0,-7 0 0,-8 0 0,-2 1 0,-10 1 0,-2 10 0,-7 6 0,-1 3 0,-2 0 0,-2-5 0,-4 2 0,-2-6 0,-4 0 0,-13-6 0,-14-3 0,-1-2 0,-1-1 0,11 0 0,-5 12 0,5 2 0</inkml:trace>
  <inkml:trace contextRef="#ctx0" brushRef="#br0" timeOffset="3114">2872 313 24575,'-61'-59'0,"-1"23"0,6 32 0,-1 16 0,12 8 0,9 3 0,13 3 0,11 1 0,11 2 0,16-2 0,18-4 0,23-11 0,0-5 0,-2-7 0,-10-1 0,-8-2 0,-12-5 0,-9-7 0,-8-5 0,-4-1 0,-2 0 0,-1 19 0,1 10 0,2 16 0,13-3 0,8-6 0,7-1 0,2 0 0,-2-1 0,8 16 0,-2 5 0</inkml:trace>
  <inkml:trace contextRef="#ctx0" brushRef="#br0" timeOffset="3545">2925 304 24575,'55'39'0,"-2"-4"0,-8-26 0,-2-2 0,-1-7 0,-9 0 0,-6 0 0,-10 0 0,-2-12 0,-9-6 0,-2-5 0,-4-1 0,0 0 0,0 6 0,-3 2 0,0 8 0,0 11 0,3 11 0,0 19 0,0 6 0,0 6 0,4-6 0,2-3 0,-1-5 0,1-7 0,0-10 0,11 2 0,2-6 0</inkml:trace>
  <inkml:trace contextRef="#ctx0" brushRef="#br0" timeOffset="3902">3542 242 24575,'-73'-50'0,"13"11"0,49 42 0,3 6 0,9 8 0,2 4 0,25 8 0,17-6 0,10 3 0,1-11 0,-11-4 0,-12 1 0,-16-4 0,-8 4 0,-13-2 0,-17-1 0,-18-4 0,-29-2 0,6-2 0,5-1 0,17 0 0,13 0 0,-8 12 0,6 3 0</inkml:trace>
</inkml:ink>
</file>

<file path=word/ink/ink7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1:34.264"/>
    </inkml:context>
    <inkml:brush xml:id="br0">
      <inkml:brushProperty name="width" value="0.10011" units="cm"/>
      <inkml:brushProperty name="height" value="0.10011" units="cm"/>
      <inkml:brushProperty name="color" value="#008C3A"/>
    </inkml:brush>
  </inkml:definitions>
  <inkml:trace contextRef="#ctx0" brushRef="#br0">1244 2414 24575,'0'0'0</inkml:trace>
  <inkml:trace contextRef="#ctx0" brushRef="#br0" timeOffset="2195">1 1 24575,'41'63'0,"-15"-15"0,-12-17 0,-2-7 0,1 5 0,2-3 0,1 7 0,-4 0 0,-1 1 0,-5-1 0,2-3 0,-2-3 0,2-6 0,1 0 0,-1 0 0,-2 6 0,4 7 0,-1 5 0,6 4 0,0 2 0,5-5 0,1-1 0,7-2 0,-1-1 0,8-1 0,1 1 0,1 4 0,-4 2 0,-2 2 0,-5 4 0,-1-3 0,-4 0 0,-1-6 0,-8-6 0,1-2 0,-1-4 0,1 1 0,2 1 0,2 7 0,1 6 0,4 1 0,5-2 0,1-2 0,2-6 0,-3-1 0,3-3 0,0 3 0,-3 4 0,2-3 0,-5 0 0,-2-1 0,2 4 0,-5 3 0,-1 0 0,0 2 0,-3-2 0,-4-3 0,1-3 0,-1-1 0,4 0 0,4 0 0,-1-2 0,6-1 0,0 4 0,4-1 0,5 4 0,-5 3 0,5 0 0,0 2 0,0-2 0,-5 0 0,-2-3 0,-8-2 0,0-1 0,-3-1 0,0-2 0,-4 1 0,-2 1 0,-1 2 0,7-4 0,-6 8 0,3 1 0,-1-1 0,4 1 0,1-3 0,-1-3 0,2-1 0,1-5 0,4 3 0,2-3 0,6 3 0,2 3 0,0 1 0,1-1 0,-4 7 0,1 5 0,-5-2 0,-4 2 0,-4-4 0,-8-5 0,2-7 0,-2 1 0,2-1 0,-5 4 0,3 2 0,3-3 0,-5 2 0,2-1 0,1 1 0,2-4 0,0 6 0,0 0 0,6-1 0,6-2 0,2 2 0,1 4 0,-1 0 0,-2-3 0,-2-2 0,-1-1 0,-4 1 0,4-4 0,-4 4 0,4-2 0,-3 2 0,-3-1 0,0 1 0,-3-4 0,0-4 0,-3-2 0,0-4 0,0 1 0,0 1 0,0-1 0,-4 7 0,-2-2 0,2 4 0,1 0 0,2 1 0,1 2 0,-4-4 0,-2-5 0,-2 2 0,3-7 0,-3 3 0,7-12 0,-7 2 0,11-11 0,-5 3 0,7-4 0,1 0 0,7 0 0,1 0 0</inkml:trace>
  <inkml:trace contextRef="#ctx0" brushRef="#br0" timeOffset="4089">2523 4778 24575,'20'29'0,"5"5"0,-10 14 0,16-5 0,11 1 0,14-4 0,0 2 0,1-6 0,-9 2 0,-6 4 0,-9 6 0,-3 4 0,0-2 0,9-2 0,20-3 0,4-5 0,17-4 0,-14 5 0,-6 4 0,-9 9 0,-6 6 0,17 7 0,9-7 0,0 3 0,3-10 0,-15 2 0,-5-1 0,-18-2 0,-6-7 0,9-3 0,9 3 0,5-5 0,10-1 0,-7 3 0,4-6 0,-16 0 0,-8-3 0,-11 1 0,-4-4 0,-2 1 0,-1-2 0,1-4 0,2 2 0,-1-6 0,4 0 0,6 0 0,6 2 0,-1-2 0,-2 6 0,-2-9 0,-2 0 0,1-2 0,-12-2 0,0-2 0,0 1 0,-3-2 0,-2 2 0,-1-1 0,-6-2 0,5-1 0,-13 15 0,5 1 0</inkml:trace>
</inkml:ink>
</file>

<file path=word/ink/ink7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3:41.171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99 340 24575,'-55'-59'0,"22"11"0,22 7 0,11 6 0,1-1 0,2-3 0,7 10 0,8 5 0,11 12 0,7 3 0,0 6 0,-3 0 0,-4 2 0,-8 1 0,-5 11 0,-10 3 0,-14 29 0,-7 5 0</inkml:trace>
  <inkml:trace contextRef="#ctx0" brushRef="#br0" timeOffset="182">9 223 24575,'87'-15'0,"-10"2"0,-17 10 0,-14-1 0,-14-2 0,-11 3 0,-6 3 0,0 0 0,-1 0 0</inkml:trace>
  <inkml:trace contextRef="#ctx0" brushRef="#br0" timeOffset="599">670 188 24575,'-38'-49'0,"3"19"0,-3 20 0,14 10 0,-2 4 0,12 9 0,3 7 0,4 2 0,3 3 0,4-1 0,0-2 0,0-1 0,14-9 0,10-3 0,17-6 0,12 0 0,2-2 0,-4-1 0,-13-5 0,-9-4 0,-15-6 0,-5-3 0,-6-2 0,-3 5 0,0 2 0,0 2 0,-4 1 0,7 1 0,-2 0 0</inkml:trace>
  <inkml:trace contextRef="#ctx0" brushRef="#br0" timeOffset="950">804 142 24575,'50'46'0,"-20"-7"0,-20-15 0,-10-6 0,1-6 0,2 0 0,-2-2 0,3-9 0,-4-6 0,0-10 0,0-7 0,0 1 0,1-8 0,2 8 0,3-3 0,5 6 0,7 3 0,6 9 0,6 2 0,3 4 0,17 4 0,6 1 0</inkml:trace>
  <inkml:trace contextRef="#ctx0" brushRef="#br0" timeOffset="1322">1502 19 24575,'26'37'0,"-8"-1"0,1-2 0,2 2 0,2-4 0,-5 1 0,-4-10 0,-2 1 0,-3-7 0,-3 1 0,-2 0 0,-32-12 0,-7 1 0</inkml:trace>
  <inkml:trace contextRef="#ctx0" brushRef="#br0" timeOffset="1499">1404 250 24575,'83'-15'0,"-6"3"0,-17 12 0,-11-1 0,-10-2 0,-7-14 0,-5-6 0</inkml:trace>
  <inkml:trace contextRef="#ctx0" brushRef="#br0" timeOffset="1937">1725 79 24575,'41'64'0,"-14"-17"0,-18-13 0,-6-7 0,-2-3 0,-1-9 0,0-2 0,0-12 0,4-14 0,2-4 0,6-10 0,0 0 0,6 0 0,4 4 0,8 8 0,2 6 0,-5 6 0,-3 4 0,-9 5 0,-5 7 0,-4 13 0,-4-1 0,1 8 0,-1-6 0,0-6 0,6-2 0,4-10 0,16 2 0,1-7 0</inkml:trace>
  <inkml:trace contextRef="#ctx0" brushRef="#br0" timeOffset="2373">2208 241 24575,'40'-68'0,"-22"29"0,-22 38 0,-9 21 0,4 7 0,5 0 0,3 4 0,1-7 0,2-4 0,4-8 0,10-6 0,14-3 0,12-2 0,14-1 0,-9 0 0,-3 0 0,-15 0 0,-6 0 0</inkml:trace>
</inkml:ink>
</file>

<file path=word/ink/ink7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1:44.380"/>
    </inkml:context>
    <inkml:brush xml:id="br0">
      <inkml:brushProperty name="width" value="0.05006" units="cm"/>
      <inkml:brushProperty name="height" value="0.05006" units="cm"/>
      <inkml:brushProperty name="color" value="#FFC114"/>
    </inkml:brush>
  </inkml:definitions>
  <inkml:trace contextRef="#ctx0" brushRef="#br0">1154 1 24575,'2'10'0,"0"-2"0,-14-8 0,2 0 0,1 0 0,0 0 0,0 0 0,1 0 0,-1 0 0,0 0 0,8 0 0,11 0 0,13 0 0,4 0 0,6 0 0,-4 0 0,1 0 0,1 0 0,2 0 0,12 0 0,9 0 0,7 0 0,11 0 0,-6 0 0,-3 0 0,-3 0 0,-4 0 0,23 0 0,13 0 0,-3 0 0,-6 0 0,7 0 0,2 0 0,5 0 0,-44 0 0,-1 0 0,42 0 0,-16 0 0,-28 0 0,3 0 0,3 0 0,1 0 0,-2 0 0,-2 0 0,33 0 0,-35 0 0,2 0 0,6 0 0,-1 0 0,-6 0 0,-1 0 0,1 0 0,0 0 0,7 0 0,1 0 0,5 0 0,1 0 0,-9 0 0,-1 0 0,-2-1 0,-1 2 0,2 2 0,0 1 0,-1 0 0,-1 1 0,-1-1 0,-1 1 0,2-1 0,-1 0 0,47 1 0,-48 1 0,-1 0 0,50-2 0,-44-1 0,1 0 0,42 4 0,-18 2 0,12-4 0,3 1 0,-5-4 0,-13-2 0,3 0 0,0 0 0,14 0 0,-44 0 0,-1 0 0,41 0 0,-20 0 0,-1 0 0,2 0 0,-3 0 0,-3 0 0,-10 1 0,-11 2 0,-8 6 0,-10 5 0,-5 4 0</inkml:trace>
  <inkml:trace contextRef="#ctx0" brushRef="#br0" timeOffset="1639">6680 19 24575,'-10'65'0,"2"-9"0,8-21 0,0 0 0,0 6 0,4-4 0,1 2 0,4-15 0,-4-3 0,-1-8 0,-4-4 0,-12-8 0,1-14 0,-10-10 0,7-17 0,-3-5 0,11-1 0,-2 2 0,4 8 0,3 13 0,-3 6 0,8 12 0,17 5 0,0 17 0,13 7 0,-3 12 0,-3-5 0,-1-4 0,-9-5 0,-1-12 0,-2-4 0,2-4 0,4-2 0,-6-12 0,6-7 0,-11-13 0,3-3 0,-5 0 0,-2 2 0,-2 6 0,-4 9 0,4 9 0,3 8 0,4 6 0,6 14 0,3 14 0,4 10 0,-3 8 0,5-4 0,-5-2 0,2-8 0,-8-7 0,-5-9 0,-1-6 0,-3-3 0,3-9 0,0 0 0,-4-3 0,-1 0 0</inkml:trace>
  <inkml:trace contextRef="#ctx0" brushRef="#br0" timeOffset="2065">7575 198 24575,'-33'-40'0,"0"0"0,-15-8 0,12 33 0,9 18 0,2 7 0,4 8 0,2 14 0,1 13 0,8 0 0,4 5 0,4-5 0,2-6 0,6-3 0,6-9 0,13-3 0,17-9 0,11-6 0,12-6 0,-1-2 0,-8-1 0,-13 0 0,-16 0 0,-12-4 0,-23-5 0,-7-5 0</inkml:trace>
  <inkml:trace contextRef="#ctx0" brushRef="#br0" timeOffset="2778">179 144 24575,'-20'-15'0,"5"16"0,15 50 0,0 7 0,0 2 0,0-4 0,0-9 0,3-7 0,0-7 0,-1-2 0,-2-8 0,0-1 0,-3 12 0,-2-1 0</inkml:trace>
  <inkml:trace contextRef="#ctx0" brushRef="#br0" timeOffset="3193">0 162 24575,'31'-40'0,"13"8"0,7 28 0,3-1 0,-5 0 0,-9 1 0,-16 4 0,0 0 0,-14 0 0,-1 12 0,-5 3 0,-4 12 0,0 0 0,0 0 0,-16 0 0,-7-5 0,-18-4 0,-4-5 0,0-8 0,5-1 0,12-4 0,11 4 0,17 9 0,5 6 0</inkml:trace>
  <inkml:trace contextRef="#ctx0" brushRef="#br0" timeOffset="4019">438 144 24575,'5'45'0,"-1"-1"0,-4 5 0,0-3 0,4 2 0,5-7 0,4-9 0,5-6 0,-1-13 0,-2-4 0,-3-5 0,-6-11 0,-2-15 0,-16-7 0,9-15 0,-17 8 0,14-8 0,-7 7 0,4 5 0,4 2 0,1 16 0,4-3 0,0 8 0,0 0 0,4 8 0,13 10 0,3 14 0,11 0 0,0 3 0,1-8 0,-1-8 0,-4-2 0,-1-8 0,-7 0 0,-1 0 0,-5-8 0,-8-10 0,3-6 0,-7-10 0,3 6 0,-4-7 0,0 15 0,0-5 0,4 11 0,1 4 0,0 14 0,-1 19 0,-4 14 0,4 12 0,0-4 0,1 8 0,3-11 0,-3 5 0,4-18 0,-4 1 0,3-16 0,-3-1 0,8-4 0,9 8 0,6 2 0</inkml:trace>
</inkml:ink>
</file>

<file path=word/ink/ink7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0:41.355"/>
    </inkml:context>
    <inkml:brush xml:id="br0">
      <inkml:brushProperty name="width" value="0.05006" units="cm"/>
      <inkml:brushProperty name="height" value="0.05006" units="cm"/>
      <inkml:brushProperty name="color" value="#004F8B"/>
    </inkml:brush>
  </inkml:definitions>
  <inkml:trace contextRef="#ctx0" brushRef="#br0">37 0 24575,'-24'52'0,"12"-10"0,17-3 0,13 0 0,8 8 0,6 4 0,11 3 0,5 0 0,6 1 0,-1-4 0,-6 5 0,-11 0 0,0 5 0,0-1 0,17-1 0,13 4 0,6-10 0,6 0 0,-9 4 0,-9 3 0,7 3 0,2 9 0,-30-38 0,1-1 0,4 1 0,-1 1 0,-2 2 0,-2 1 0,27 37 0,-32-36 0,0 1 0,0 4 0,1-1 0,5-3 0,2-3 0,4 1 0,0-1 0,-5 0 0,-3 1 0,28 34 0,-32-34 0,2-1 0,3 3 0,2-2 0,1-2 0,2 0 0,2-1 0,0 1 0,-2 2 0,-2 1 0,-7-2 0,-1 0 0,6 4 0,1 1 0,5 3 0,1-1 0,-3-3 0,-1-1 0,2-3 0,0 0 0,-5 1 0,-2 1 0,28 35 0,-30-35 0,1 0 0,5 0 0,0-1 0,-1 1 0,1-1 0,2-1 0,-1 0 0,-5 2 0,-4 2 0,-4 0 0,0 1 0,4 2 0,3 1 0,2 0 0,2-1 0,2-1 0,1 0 0,0 0 0,1 0 0,-3-2 0,-4-1 0,19 38 0,-25-39 0,1-1 0,2 1 0,1 0 0,5 1 0,3 0 0,4 3 0,-1 1 0,-6-1 0,-3 1 0,-9-2 0,-2 0 0,28 34 0,5-4 0,8-6 0,-28-34 0,1 1 0,30 31 0,-2-2 0,-12 5 0,-6 1 0,12 5 0,-28-37 0,1 0 0,2-2 0,0-1 0,36 24 0,-11-1 0,-12-5 0,-7 1 0,-5-2 0,3-2 0,-1-6 0,6-4 0,13-3 0,-4 0 0,-2 7 0,-4-1 0,-14 0 0,-6 2 0,-6-4 0,11 6 0,13 2 0,6-4 0,15 5 0,-8-7 0,-2-2 0,-15-3 0,-8-6 0,-14-9 0,-8 0 0,-2-5 0,0 2 0,-1 3 0,4 0 0,1 4 0,5-1 0,3-1 0,6 0 0,1 0 0,5 1 0,-1-6 0,-2-6 0,-1-1 0,-5 1 0,0-2 0,-9 2 0,1 2 0,-7 1 0,3-2 0,-3 2 0,0-1 0,-3 1 0,-4-3 0,1-6 0,-4 6 0,2-2 0</inkml:trace>
  <inkml:trace contextRef="#ctx0" brushRef="#br0" timeOffset="1318">6576 6118 24575,'-15'56'0,"3"-3"0,12-26 0,0 2 0,0-6 0,1 2 0,2-1 0,1-2 0,2-4 0,5-4 0,-2-2 0,-3-5 0,-3-1 0,-6-8 0,-1 1 0</inkml:trace>
  <inkml:trace contextRef="#ctx0" brushRef="#br0" timeOffset="2008">6513 6207 24575,'34'-40'0,"0"1"0,25-9 0,-7 32 0,-7 16 0,-6 0 0,-3 0 0,-9 2 0,-9 4 0,-8 7 0,-7 8 0,-2 3 0,-1-4 0,-5-3 0,-10-5 0,-7-1 0,-20 1 0,5-6 0,2 0 0,3-4 0,21-2 0,20 0 0,22 0 0,13 0 0,-1 0 0,-7 0 0,-8 1 0,-4 2 0,-8 6 0,-5 6 0,-1 3 0,-1 3 0,-4-1 0,-2 3 0,-2 3 0,-1 1 0,0 0 0,0-9 0,-5 4 0,-4-7 0,-13-4 0,-10-5 0,-10-4 0,-6 1 0,-3-2 0,0-1 0,5 0 0,7 0 0,7-3 0,14 0 0,2 0 0,11-9 0,1-2 0</inkml:trace>
</inkml:ink>
</file>

<file path=word/ink/ink7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0:00.569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0 1 24575,'30'50'0,"-12"-2"0,-12 0 0,-6-2 0,1 20 0,2-1 0,1 10 0,2 6 0,-2 8 0,-4 9 0,0-48 0,1 1 0,0 2 0,1 1 0,0 3 0,1 1 0,1 3 0,0 1 0,3-1 0,-1 1 0,2-2 0,-1-1 0,-1 0 0,-2 0 0,1 2 0,-1 0 0,-1-1 0,0-1 0,0 0 0,0 1 0,-1 2 0,0 0 0,-2 1 0,0-1 0,0-1 0,0 0 0,0-2 0,0 1 0,0 1 0,0 0 0,0 3 0,0 0 0,0 1 0,0 1 0,0-1 0,0 1 0,0-1 0,1 0 0,0 2 0,1 0 0,0 1 0,1 0 0,1-2 0,1-1 0,2 2 0,2-1 0,-1-3 0,2 0 0,4 2 0,1 0 0,-2-2 0,0-1 0,3-3 0,-2-2 0,-3-1 0,-1-1 0,0 0 0,0 0 0,-2 2 0,-1-1 0,0-1 0,-1-1 0,-1-1 0,-1 1 0,0 2 0,0 0 0,-1 2 0,0 0 0,-1-2 0,0-1 0,-2-3 0,0 0 0,0 0 0,1-1 0,0 0 0,1 0 0,-2-1 0,1 0 0,2 46 0,1-6 0,-1-4 0,0 5 0,-3 4 0,0 1 0,0-4 0,0 1 0,0-7 0,0 0 0,0-2 0,0-5 0,0-7 0,0-3 0,0-1 0,0-7 0,0-2 0,0-5 0,0-6 0,0-10 0,0-11 0,0-5 0,0-7 0,1-1 0,1-2 0,-1-2 0,6 6 0,-4-4 0,0 0 0,-3-3 0,3-4 0,0 1 0,3 0 0,-3 3 0,1 0 0,-1 0 0,2 1 0,4 2 0,5-1 0,4 4 0,14-3 0,12 3 0,9-4 0,10 1 0,-3-3 0,-3-3 0,-7 1 0,-9-1 0,21-2 0,19-1 0,0-2 0,8-1 0,-7 0 0,-13 0 0,29 0 0,-44 0 0,-1 0 0,-2 0 0,-1 0 0,36 0 0,-29-4 0,2-2 0,5 1 0,1-1 0,-7-2 0,-1 1 0,38-5 0,-40 7 0,1 0 0,4-1 0,0 0 0,-6 2 0,-1 2 0,-1 0 0,0 1 0,9 0 0,1 1 0,3 0 0,1 0 0,-8 0 0,-1-1 0,2 0 0,1-1 0,12-3 0,2-1 0,0-1 0,-2-1 0,1-3 0,-1 0 0,-5 2 0,0 0 0,-5 1 0,2 0 0,8 2 0,2 1 0,0-2 0,0 1 0,-4-1 0,-3 2 0,-8 0 0,-1 2 0,4 1 0,2 1 0,5 0 0,1 1 0,-4 0 0,-1 0 0,-4 0 0,-1 0 0,-5 0 0,1 0 0,7 0 0,2 0 0,1 0 0,-1 0 0,-6-1 0,-2 1 0,-6-2 0,0 1 0,6 0 0,3 1 0,4-2 0,0 1 0,-8 0 0,-2 1 0,36 0 0,-41 2 0,2 2 0,4 1 0,0 2 0,-3-1 0,-2 3 0,-1 2 0,0 1 0,45 7 0,-8-1 0,9-3 0,-38-8 0,0-2 0,38 4 0,-20 0 0,19 2 0,-39-5 0,0 0 0,43 9 0,-12 9 0,0-7 0,-6 4 0,13-9 0,-42-5 0,-1-2 0,34 2 0,-18-4 0,1 0 0,4 6 0,9-2 0,6 5 0,-13-2 0,-8-1 0,-7 1 0,-5 2 0,14-6 0,8 0 0,-2-4 0,2-2 0,-16 0 0,-11 0 0,-8 0 0,-10 0 0,11 0 0,5 15 0,18 5 0</inkml:trace>
</inkml:ink>
</file>

<file path=word/ink/ink7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3:44.198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1 1 24575,'6'57'0,"0"-9"0,6-7 0,3-2 0,6-1 0,-3-2 0,3-4 0,0-2 0,-5-10 0,2-5 0,-3-9 0,0-3 0,-1-2 0,-2-1 0,-4-7 0,1-1 0,-1-14 0,-5-2 0,0 0 0,-3 3 0,-1 3 0,-2 3 0,-7 6 0,-7 6 0,-5 3 0,-5 3 0,-2 13 0,2 8 0,4 1 0,11-1 0,5-8 0,10-1 0,10-8 0,14 4 0,10-1 0</inkml:trace>
  <inkml:trace contextRef="#ctx0" brushRef="#br0" timeOffset="425">448 315 24575,'68'-40'0,"-16"7"0,-43 30 0,0-2 0,-3-4 0,1 2 0,-1-2 0,-2 1 0,-4-6 0,-1 6 0,-2-1 0,-12 6 0,-12 0 0,-4 2 0,-11 1 0,11 13 0,1 8 0,13 7 0,5 8 0,7-5 0,8-4 0,21-9 0,12-9 0,7-1 0,-2-5 0,-3-1 0,-8-2 0,-5-1 0,-10-1 0,14-11 0,-1-6 0</inkml:trace>
  <inkml:trace contextRef="#ctx0" brushRef="#br0" timeOffset="856">751 144 24575,'20'52'0,"-1"-5"0,-16-17 0,3-6 0,-3 0 0,0-8 0,-11-7 0,-4-6 0,-2-11 0,2-7 0,4-14 0,8-10 0,11 4 0,16 3 0,11 5 0,24 6 0,-9 8 0,-11 10 0,-9 2 0,-12 1 0,-4 7 0,-8 8 0,0 4 0,0 11 0,-1-4 0,-2-2 0,-1 1 0,-2-4 0,2-4 0,4-5 0,12 6 0,3 0 0</inkml:trace>
  <inkml:trace contextRef="#ctx0" brushRef="#br0" timeOffset="1238">1226 224 24575,'66'-5'0,"-13"2"0,-14 1 0,-6-1 0,-7 1 0,1-4 0,-13 1 0,-3-4 0,-7 0 0,0 0 0,-12 0 0,-9 4 0,-13 2 0,-4 2 0,-2 1 0,3 9 0,1 6 0,11 10 0,3 11 0,10-2 0,5 5 0,21-15 0,15-1 0,15-13 0,15-4 0,-14-4 0,-14-2 0,3 8 0,-1 2 0</inkml:trace>
  <inkml:trace contextRef="#ctx0" brushRef="#br0" timeOffset="1567">1737 458 24575,'0'-27'0,"4"0"0,0 2 0,2 4 0,-1-7 0,-2 1 0,2-2 0,4-1 0,4-3 0,2 4 0,5 0 0,4 14 0,-1 1 0,1 11 0,-7 0 0,1 3 0,-6 2 0,0 4 0,-2 16 0,-6 15 0,0 12 0</inkml:trace>
  <inkml:trace contextRef="#ctx0" brushRef="#br0" timeOffset="1738">1663 359 24575,'43'-14'0,"2"5"0,5 6 0,1 3 0,-5 0 0,-7 0 0,3-12 0,-9-3 0</inkml:trace>
  <inkml:trace contextRef="#ctx0" brushRef="#br0" timeOffset="1977">2104 242 24575,'10'52'0,"-4"-10"0,-1-12 0,1-15 0,3-6 0,3-6 0,-2-2 0,7 3 0,-3 1 0</inkml:trace>
  <inkml:trace contextRef="#ctx0" brushRef="#br0" timeOffset="2139">2120 126 24575,'0'0'0</inkml:trace>
  <inkml:trace contextRef="#ctx0" brushRef="#br0" timeOffset="2381">2327 72 24575,'64'76'0,"-22"-17"0,-26-21 0,-10-8 0,3-5 0,3 2 0,-3-5 0,-3-8 0,0-5 0,15 3 0,3-2 0</inkml:trace>
  <inkml:trace contextRef="#ctx0" brushRef="#br0" timeOffset="2568">2327 251 24575,'60'-20'0,"-12"8"0,-15 8 0,-6 4 0,-6 0 0,25-4 0,-4-1 0</inkml:trace>
</inkml:ink>
</file>

<file path=word/ink/ink7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3:15.681"/>
    </inkml:context>
    <inkml:brush xml:id="br0">
      <inkml:brushProperty name="width" value="0.05006" units="cm"/>
      <inkml:brushProperty name="height" value="0.05006" units="cm"/>
      <inkml:brushProperty name="color" value="#004F8B"/>
    </inkml:brush>
  </inkml:definitions>
  <inkml:trace contextRef="#ctx0" brushRef="#br0">4036 143 24575,'-75'-5'0,"10"1"0,30 4 0,-8-4 0,1-1 0</inkml:trace>
  <inkml:trace contextRef="#ctx0" brushRef="#br0" timeOffset="415">3365 98 24575,'-76'-24'0,"17"9"0,22 10 0,10 5 0,6 0 0,0 0 0,3 0 0,3 0 0,-1 0 0,1 0 0,2 0 0,-20-8 0,-1-2 0</inkml:trace>
  <inkml:trace contextRef="#ctx0" brushRef="#br0" timeOffset="751">2560 89 24575,'-57'-14'0,"2"1"0,19 10 0,-4-2 0,-5-4 0,8 1 0,1 2 0,10 2 0,2 4 0,7 0 0,2 0 0,0 0 0,-10-12 0,-3-3 0</inkml:trace>
  <inkml:trace contextRef="#ctx0" brushRef="#br0" timeOffset="1033">1790 27 24575,'0'0'0</inkml:trace>
  <inkml:trace contextRef="#ctx0" brushRef="#br0" timeOffset="1280">1360 54 24575,'0'0'0</inkml:trace>
  <inkml:trace contextRef="#ctx0" brushRef="#br0" timeOffset="2029">153 108 24575,'-10'57'0,"2"-7"0,8-26 0,0 9 0,0 3 0,0 2 0,0 1 0,0-5 0,0-4 0,0-1 0,0-8 0,-16 8 0,-4-1 0</inkml:trace>
  <inkml:trace contextRef="#ctx0" brushRef="#br0" timeOffset="2406">1 242 24575,'56'-40'0,"-2"7"0,-15 30 0,-2-2 0,-7-4 0,-5 1 0,-7 2 0,-1 2 0,-2 4 0,-5 2 0,-4 4 0,-4 5 0,1 10 0,-2-2 0,-1 2 0,-6-3 0,-6-4 0,-10 3 0,-11-2 0,-1 2 0,-2 1 0,-8 8 0,-2 2 0</inkml:trace>
  <inkml:trace contextRef="#ctx0" brushRef="#br0" timeOffset="2789">394 368 24575,'-24'55'0,"9"-7"0,10-11 0,5-4 0,0-2 0,0 2 0,0-3 0,0-6 0,0-2 0,0-4 0,0 11 0,0 4 0</inkml:trace>
  <inkml:trace contextRef="#ctx0" brushRef="#br0" timeOffset="3391">314 447 24575,'56'-54'0,"-5"11"0,-15 46 0,0 5 0,0 4 0,-9 0 0,-3-3 0,-9 2 0,-6 1 0,-4 4 0,-5-1 0,-17-2 0,-10-1 0,-14 0 0,-7-3 0,4 2 0,14-5 0,9-2 0,24 0 0,15-4 0,21 0 0,7 0 0,2 0 0,-3 3 0,-6 6 0,-9 6 0,-12 11 0,-5-2 0,-7 0 0,-2 0 0,-4 3 0,-7 3 0,-8-1 0,-17-4 0,-19-7 0,-4-8 0,-5-7 0,5-2 0,11-1 0,6 0 0,14 0 0,6 0 0,6 0 0,-10-4 0,-2-1 0</inkml:trace>
</inkml:ink>
</file>

<file path=word/ink/ink7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3:10.564"/>
    </inkml:context>
    <inkml:brush xml:id="br0">
      <inkml:brushProperty name="width" value="0.05006" units="cm"/>
      <inkml:brushProperty name="height" value="0.05006" units="cm"/>
      <inkml:brushProperty name="color" value="#004F8B"/>
    </inkml:brush>
  </inkml:definitions>
  <inkml:trace contextRef="#ctx0" brushRef="#br0">143 196 24575,'0'-23'0,"0"5"0,0 2 0,0 1 0,0 5 0,0 1 0,-11 3 0,-4 0 0,0 2 0,6 8 0,6 2 0,2 2 0,1 1 0,0 0 0,0 0 0,1-1 0,2-2 0,3-2 0,6-4 0,-2 0 0,2 0 0,-6-5 0,-3-3 0,-2-3 0,-2-1 0,-2 3 0,-3 4 0,-6 2 0,2 2 0,-3 1 0,8 4 0,1-1 0,4 6 0,0-2 0,0 5 0,4-6 0,1-2 0,4-4 0,-1-1 0,-2-2 0,-2-6 0,-4-2 0,0-4 0,-2-1 0,-4 1 0,-6-2 0,-12 11 0,3 0 0,-6 6 0,13 0 0,3 0 0,7 8 0,1 5 0,6 8 0,7-4 0,7-5 0,1-6 0,3-3 0,-6-2 0,-3-1 0,1 0 0,-1 0 0,-1-1 0,-5-2 0,-2-5 0,-4-4 0,0-6 0,0 3 0,0-6 0,0 6 0,-8 4 0,-4 5 0,-4 4 0,-2-1 0,1 2 0,2 1 0,0 5 0,6 4 0,2 3 0,7 6 0,0 2 0,0-2 0,11-5 0,4-7 0,7-4 0,-1 1 0,-1-2 0,-5-1 0,-2 0 0,-4 0 0,0-4 0,-4-8 0,-2-6 0,-2-1 0,-1 4 0,-1 0 0,-2 7 0,-2-3 0,-4 5 0,-5 2 0,-4 1 0,3 4 0,-3 5 0,10 11 0,2 9 0,4 1 0,2-6 0,0-1 0,0-8 0,8-1 0,4-5 0,5-2 0,4-4 0,0 0 0,0 0 0,-1-1 0,-5-2 0,-3-8 0,-3-4 0,-4-4 0,-5 4 0,-2 1 0,-4-1 0,-9 4 0,-12-1 0,1 7 0,-4 2 0,3 3 0,3 3 0,9 10 0,6 11 0,6 2 0,0 4 0,2-6 0,1-3 0,6-7 0,6-6 0,2-3 0,7-5 0,1 0 0,-1 0 0,2-2 0,-6-3 0,-1-8 0,-7-8 0,-4-2 0,-2 5 0,-2-2 0,-1 5 0,-12 2 0,-6 1 0,-2 6 0,-4 3 0,5 2 0,1 1 0,8 4 0,6 4 0,4 4 0,1 3 0,2-3 0,6-4 0,17 16 0,7 1 0</inkml:trace>
</inkml:ink>
</file>

<file path=word/ink/ink7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2:54.793"/>
    </inkml:context>
    <inkml:brush xml:id="br0">
      <inkml:brushProperty name="width" value="0.05006" units="cm"/>
      <inkml:brushProperty name="height" value="0.05006" units="cm"/>
      <inkml:brushProperty name="color" value="#00A0D7"/>
    </inkml:brush>
  </inkml:definitions>
  <inkml:trace contextRef="#ctx0" brushRef="#br0">79 87 24575,'-49'-49'0,"19"12"0,42 46 0,16 9 0,20 12 0,1 7 0,4 2 0,-7 5 0,-7 4 0,-5-4 0,2 1 0,0-1 0,9-6 0,11 5 0,10-1 0,3 3 0,-10 2 0,-4 6 0,-13 4 0,3 0 0,3 0 0,19-1 0,10-3 0,1 4 0,-13-6 0,-6 6 0,-9 9 0,11-5 0,11 5 0,-2-8 0,5 1 0,-9-4 0,-9-4 0,-7 0 0,-9-3 0,13-3 0,9-4 0,7 3 0,2 7 0,-9-5 0,-12 1 0,-7-4 0,-11-4 0,10-9 0,5-1 0,16 13 0,4-3 0,-1 18 0,-11-7 0,-8-2 0,-12-3 0,-1-5 0,-9-4 0,14 3 0,11 0 0,9 4 0,9 2 0,-7 4 0,-6 4 0,-9-3 0,-11-1 0,-1-8 0,12-2 0,9-3 0,11 0 0,0 4 0,-8-4 0,-14 0 0,-6-5 0,-20-4 0,2-4 0,-7 2 0,4-6 0,0 3 0,-1-8 0,9-1 0,-2 4 0,11-2 0,1 7 0,1-4 0,2-4 0,-3 2 0,0 2 0,-8-3 0,1 10 0,-10-10 0,-1 7 0,-1 0 0,-7 1 0,3-1 0,-4 0 0,4-4 0,1-4 0,8 7 0,0-2 0,9 4 0,5 3 0,1-8 0,7 4 0,-8 0 0,8-3 0,-7 7 0,-5 1 0,-3-3 0,-14 5 0,6-6 0,-7 4 0,0 4 0,7-3 0,-6 2 0,12 1 0,-2 0 0,4-2 0,5-3 0,-1-8 0,-3-3 0,-4-1 0,7-2 0,-3 3 0,2 3 0,-5 3 0,-1 4 0,-3-1 0,-5-3 0,-6-4 0,-2 1 0,-1-3 0,0-5 0,0-1 0,-4-2 0,-2 2 0,1 0 0,-1 0 0,4-3 0,-1 0 0,4 1 0,5 5 0,6-5 0,11 2 0,1-6 0,3 13 0,-5-2 0</inkml:trace>
</inkml:ink>
</file>

<file path=word/ink/ink7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2:10.475"/>
    </inkml:context>
    <inkml:brush xml:id="br0">
      <inkml:brushProperty name="width" value="0.05006" units="cm"/>
      <inkml:brushProperty name="height" value="0.05006" units="cm"/>
      <inkml:brushProperty name="color" value="#66CC00"/>
    </inkml:brush>
  </inkml:definitions>
  <inkml:trace contextRef="#ctx0" brushRef="#br0">45 81 24575,'8'44'0,"-2"-26"0,-3-28 0,-2-11 0,-1 0 0,0 3 0,0 3 0,-1 5 0,-2 4 0,-6 4 0,-6-1 0,2 2 0,1 1 0,6 6 0,3 6 0,2 1 0,1 5 0,1-1 0,2-5 0,12-4 0,12-5 0,4-2 0,7-1 0,-7 0 0,-7 0 0,-7-1 0,-11-2 0,-4-6 0,-8-6 0,-8-5 0,-10-1 0,-1 4 0,1 6 0,3 5 0,3 3 0,1 2 0,2 1 0,6 12 0,6 5 0,2 5 0,1 5 0,0-9 0,0 3 0,9-9 0,6-3 0,6-4 0,6-5 0,-2-1 0,-1-2 0,-7-6 0,-8-6 0,-4-5 0,-5-1 0,-8-3 0,-4 3 0,-7 2 0,-2 4 0,1 6 0,2 6 0,-2 2 0,2 1 0,6 11 0,9 4 0,2 6 0,1 0 0,0-1 0,0-5 0,5-6 0,4-6 0,3-2 0,3-1 0,-2 0 0,-4 0 0,-1-4 0,-2-2 0,-3-2 0,-6 3 0,-2 1 0</inkml:trace>
  <inkml:trace contextRef="#ctx0" brushRef="#br0" timeOffset="507">65 367 24575,'20'25'0,"-8"2"0,-9 6 0,-3 0 0,1-3 0,2 0 0,-1-3 0,4-3 0,8 10 0,5-1 0</inkml:trace>
  <inkml:trace contextRef="#ctx0" brushRef="#br0" timeOffset="853">108 931 24575,'5'55'0,"0"-5"0,-2-14 0,-2 1 0,2 4 0,-2-2 0,-1-6 0,4 6 0,1-2 0</inkml:trace>
  <inkml:trace contextRef="#ctx0" brushRef="#br0" timeOffset="1127">259 1574 24575,'5'58'0,"0"1"0,1 25 0,-4-39 0,-2-15 0,8 14 0,2 2 0</inkml:trace>
</inkml:ink>
</file>

<file path=word/ink/ink7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0:27.640"/>
    </inkml:context>
    <inkml:brush xml:id="br0">
      <inkml:brushProperty name="width" value="0.05006" units="cm"/>
      <inkml:brushProperty name="height" value="0.05006" units="cm"/>
      <inkml:brushProperty name="color" value="#00A0D7"/>
    </inkml:brush>
  </inkml:definitions>
  <inkml:trace contextRef="#ctx0" brushRef="#br0">3739 4578 24575,'-25'-54'0,"10"9"0,10 9 0,5 6 0,0 3 0,0-3 0,4 6 0,2 3 0,-1 5 0,1 1 0,-3 4 0,3-1 0,5 0 0,7-2 0,8 3 0,7-4 0,-6 1 0,0 2 0,-8 4 0,2 5 0,-2 2 0,8 1 0,-9 6 0,3 6 0,-6 5 0,0 7 0,-2 0 0,-4-3 0,-3 3 0,0-3 0,-4 1 0,1-1 0,-1-4 0,1-2 0,-2 0 0,2-6 0,-1 2 0,1-2 0,-2 0 0,2 0 0,-2 0 0,-1 0 0,0 0 0,0 0 0,0 0 0,0 0 0,-16 16 0,-4 3 0</inkml:trace>
  <inkml:trace contextRef="#ctx0" brushRef="#br0" timeOffset="356">3685 4383 24575,'49'0'0,"-4"0"0,5 0 0,-6 0 0,0 0 0,-11 0 0,-6 0 0,-7 0 0,-5 0 0,-3 0 0,-2 0 0,-1 0 0</inkml:trace>
</inkml:ink>
</file>

<file path=word/ink/ink7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3:47.412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80 1 24575,'-5'40'0,"2"1"0,6 3 0,3 1 0,2-5 0,1-1 0,-4-10 0,-2-5 0,-2-8 0,-1-4 0,-8 6 0,-2 0 0</inkml:trace>
  <inkml:trace contextRef="#ctx0" brushRef="#br0" timeOffset="270">1 235 24575,'74'-34'0,"-9"6"0,-17 28 0,-12 0 0,3 0 0,-14 0 0,4-12 0,-5-3 0</inkml:trace>
  <inkml:trace contextRef="#ctx0" brushRef="#br0" timeOffset="676">402 29 24575,'20'28'0,"-8"5"0,-5 1 0,-4 8 0,3-6 0,-3-4 0,0-3 0,-3-11 0,0 1 0,0-7 0,4-4 0,2-5 0,2-2 0,-2-1 0,0 0 0,-3-8 0,3-4 0,0-10 0,2-2 0,4-4 0,6 4 0,6 3 0,12 0 0,-1 10 0,-2 5 0,-1 4 0,-5 2 0,-2 13 0,-7 8 0,-7 1 0,-2 4 0,1-5 0,2 0 0,0 6 0,-4 1 0</inkml:trace>
  <inkml:trace contextRef="#ctx0" brushRef="#br0" timeOffset="1092">913 234 24575,'25'-58'0,"-11"35"0,-12 37 0,-3 18 0,-2-6 0,2-3 0,1-2 0,2-7 0,4-5 0,9-4 0,11-5 0,5 0 0,5 0 0,-1 0 0,-2 0 0,5-4 0,-1-1 0</inkml:trace>
  <inkml:trace contextRef="#ctx0" brushRef="#br0" timeOffset="1508">1208 287 24575,'19'-54'0,"3"12"0,-4 68 0,1-10 0,4-4 0,-3-3 0,1-6 0,-3 0 0,-3-3 0,-2-1 0,-4-2 0,0-1 0,0-8 0,-4-4 0,-2-10 0,-2 0 0,-1 2 0,0 6 0,0 6 0,0 14 0,0 15 0,0 16 0,0 2 0,0-2 0,0-1 0,0-2 0,0-4 0,0 4 0,0-6 0,0 3 0,8 8 0,2-2 0</inkml:trace>
  <inkml:trace contextRef="#ctx0" brushRef="#br0" timeOffset="2102">1234 807 24575,'20'36'0,"-8"-3"0,-8-8 0,-4-4 0,0-6 0,0-2 0,-4-8 0,-5-5 0,0-14 0,0-10 0,5-9 0,7-6 0,11 2 0,10 4 0,2 4 0,1 8 0,-2 4 0,-10 8 0,-2 4 0,-1 2 0,-2 2 0,15 1 0,4 0 0</inkml:trace>
  <inkml:trace contextRef="#ctx0" brushRef="#br0" timeOffset="2575">1440 833 24575,'58'-30'0,"-1"12"0,-6 12 0,-7 6 0,-11-11 0,-12-10 0,-28 6 0,-18-6 0,-19 17 0,3 4 0,6 9 0,8 6 0,9 6 0,9 6 0,4-2 0,5 2 0,2-6 0,4 6 0,20-10 0,16-2 0,13-8 0,5-4 0,-5-2 0,-11-1 0,-14 0 0,-9 0 0,8-20 0,4-5 0</inkml:trace>
  <inkml:trace contextRef="#ctx0" brushRef="#br0" timeOffset="2887">2048 744 24575,'-100'2'0,"21"6"0,79 22 0,0 1 0,0 1 0,0-1 0,3-10 0,6-6 0,11-6 0,16-9 0,7 0 0,11-8 0,5-2 0</inkml:trace>
  <inkml:trace contextRef="#ctx0" brushRef="#br0" timeOffset="3319">2255 824 24575,'62'-30'0,"-9"6"0,-38 24 0,-2-1 0,-4-2 0,-4-2 0,-3-4 0,-1 0 0,-8 0 0,-4 4 0,-10 2 0,5 2 0,-2 1 0,2 0 0,2 1 0,2 2 0,6 9 0,3 6 0,2 3 0,1 0 0,4-2 0,2 2 0,4-10 0,5-2 0,6-3 0,12 0 0,3-2 0,17-4 0,2 0 0</inkml:trace>
  <inkml:trace contextRef="#ctx0" brushRef="#br0" timeOffset="3560">2639 682 24575,'35'37'0,"-7"1"0,-28-14 0,0-2 0,0-1 0,1-4 0,2-6 0,1-2 0,2-6 0,6 14 0,-3 7 0</inkml:trace>
  <inkml:trace contextRef="#ctx0" brushRef="#br0" timeOffset="4175">2827 717 24575,'25'66'0,"-10"-18"0,-6-28 0,-3-8 0,2-6 0,0-6 0,1-4 0,0-2 0,3-10 0,0-4 0,2-3 0,1-4 0,5 6 0,10-3 0,-3 8 0,-1 4 0,-3 6 0,-9 2 0,-1 4 0</inkml:trace>
  <inkml:trace contextRef="#ctx0" brushRef="#br0" timeOffset="4609">3219 780 24575,'68'-25'0,"-14"5"0,-42 20 0,-2-4 0,-2-2 0,-3-2 0,-2-1 0,-2 0 0,-10 0 0,1 1 0,-9 0 0,5 2 0,0 2 0,0 4 0,-1 3 0,1 6 0,-1 4 0,1 11 0,3 8 0,0-2 0,4 0 0,5-3 0,1-7 0,2 4 0,12-11 0,12-4 0,11-6 0,9 0 0,9 2 0,-1 0 0</inkml:trace>
  <inkml:trace contextRef="#ctx0" brushRef="#br0" timeOffset="4783">3631 878 24575,'0'0'0</inkml:trace>
</inkml:ink>
</file>

<file path=word/ink/ink7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1:55.662"/>
    </inkml:context>
    <inkml:brush xml:id="br0">
      <inkml:brushProperty name="width" value="0.05006" units="cm"/>
      <inkml:brushProperty name="height" value="0.05006" units="cm"/>
      <inkml:brushProperty name="color" value="#E71224"/>
    </inkml:brush>
  </inkml:definitions>
  <inkml:trace contextRef="#ctx0" brushRef="#br0">99 72 24575,'-16'-12'0,"-2"12"0,7 15 0,5 6 0,4-5 0,2-1 0,1-7 0,2 4 0,7-6 0,5-6 0,3 0 0,-6 0 0,-1-1 0,-5-2 0,-2-3 0,-4-6 0,0-5 0,0-4 0,0 0 0,0 3 0,-2 5 0,-4 4 0,-5 1 0,-10 5 0,-2 0 0,-3 3 0,8 5 0,6 4 0,6 4 0,6 5 0,9-2 0,6-4 0,8-4 0,3-8 0,-4 0 0,-7 0 0,-5-1 0,-1-2 0,-4-5 0,-5-4 0,0-6 0,0 3 0,-6 0 0,-6 6 0,-6 2 0,-9 1 0,3 2 0,3 4 0,5 2 0,10 4 0,2 0 0,4 5 0,15-2 0,6-3 0,5-2 0,5 16 0,1 5 0</inkml:trace>
  <inkml:trace contextRef="#ctx0" brushRef="#br0" timeOffset="431">108 512 24575,'5'41'0,"-2"-8"0,-2-8 0,-1-7 0,0-1 0,0-3 0,0-1 0,-20 12 0,-5 4 0</inkml:trace>
  <inkml:trace contextRef="#ctx0" brushRef="#br0" timeOffset="756">144 932 24575,'20'49'0,"-8"-7"0,-8-7 0,-4-5 0,0-2 0,0 1 0,0 3 0,0 1 0,-12 6 0,-3 1 0</inkml:trace>
  <inkml:trace contextRef="#ctx0" brushRef="#br0" timeOffset="995">181 1442 24575,'5'55'0,"-1"-4"0,-4-18 0,0-2 0,0-1 0,0-4 0,0 4 0,0-12 0,-8 23 0,-2-8 0</inkml:trace>
  <inkml:trace contextRef="#ctx0" brushRef="#br0" timeOffset="1235">199 1997 24575,'0'57'0,"0"-4"0,0-23 0,0 4 0,0-1 0,0-6 0,-4 14 0,-1-3 0</inkml:trace>
  <inkml:trace contextRef="#ctx0" brushRef="#br0" timeOffset="1448">207 2497 24575,'5'65'0,"-3"-17"0,-1-12 0,-1-12 0,0-4 0,12 16 0,3 3 0</inkml:trace>
  <inkml:trace contextRef="#ctx0" brushRef="#br0" timeOffset="1654">297 3015 24575,'-5'76'0,"1"-10"0,4-42 0,8 9 0,2 0 0</inkml:trace>
</inkml:ink>
</file>

<file path=word/ink/ink7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3:03.356"/>
    </inkml:context>
    <inkml:brush xml:id="br0">
      <inkml:brushProperty name="width" value="0.05006" units="cm"/>
      <inkml:brushProperty name="height" value="0.05006" units="cm"/>
      <inkml:brushProperty name="color" value="#00A0D7"/>
    </inkml:brush>
  </inkml:definitions>
  <inkml:trace contextRef="#ctx0" brushRef="#br0">46 1 24575,'0'41'0,"0"-6"0,0-14 0,0 1 0,0-1 0,0 0 0,0 0 0,0 2 0,0 4 0,0-2 0,0 2 0,0-8 0,0 4 0,-3-1 0,0 5 0,-3-3 0,3 0 0,0-10 0,3 1 0,-8 6 0,-2 6 0</inkml:trace>
  <inkml:trace contextRef="#ctx0" brushRef="#br0" timeOffset="500">1 153 24575,'10'-65'0,"11"12"0,29 50 0,-5-1 0,-3-2 0,-10 2 0,-9 4 0,-1 0 0,-7 0 0,-2 0 0,-1 1 0,-6 2 0,-2 8 0,-4 4 0,0 4 0,0-4 0,-5 3 0,-4 3 0,-9-2 0,-9 2 0,2-3 0,-2 0 0,1-4 0,5-2 0,-8 10 0,1 2 0</inkml:trace>
  <inkml:trace contextRef="#ctx0" brushRef="#br0" timeOffset="1307">270 751 24575,'-10'-82'0,"2"13"0,8 45 0,0-1 0,0 4 0,0 1 0,0 5 0,5-1 0,4 5 0,0 0 0,3 5 0,2-1 0,1 4 0,0 0 0,3 3 0,2 0 0,6 0 0,0 11 0,-2 4 0,-2 6 0,-4 0 0,-5 6 0,-4-3 0,-1 2 0,-5-8 0,3 4 0,-3-8 0,2 2 0,-2-4 0,0-2 0,-3 11 0,0-2 0</inkml:trace>
  <inkml:trace contextRef="#ctx0" brushRef="#br0" timeOffset="1625">242 680 24575,'23'-10'0,"0"2"0,-2 8 0,9 0 0,5 0 0,3 0 0,2-12 0,1-2 0</inkml:trace>
</inkml:ink>
</file>

<file path=word/ink/ink7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3:00.588"/>
    </inkml:context>
    <inkml:brush xml:id="br0">
      <inkml:brushProperty name="width" value="0.05006" units="cm"/>
      <inkml:brushProperty name="height" value="0.05006" units="cm"/>
      <inkml:brushProperty name="color" value="#00A0D7"/>
    </inkml:brush>
  </inkml:definitions>
  <inkml:trace contextRef="#ctx0" brushRef="#br0">3298 169 24575,'-44'-32'0,"17"17"0,31 15 0,17 6 0,4-4 0,8 1 0,-6-2 0,-3-1 0,-6-4 0,-9-2 0,-4-2 0,-2-1 0,-5-1 0,-7-2 0,-6 0 0,-12 0 0,0 4 0,0 8 0,9 0 0,3 0 0,5 13 0,4 2 0,2 9 0,4-6 0,0-1 0,0-2 0,13-6 0,8 0 0,9-4 0,6-5 0,-4 0 0,-11 0 0,-1-13 0,-8-1 0,-4-11 0,-5 4 0,-2-2 0,-1 2 0,-17-2 0,-4 8 0,-8 3 0,5 6 0,1 4 0,-1 0 0,5 3 0,-2 8 0,4 7 0,5 14 0,4-4 0,8 4 0,6-12 0,6 0 0,13-7 0,10-6 0,-1-1 0,-4-4 0,-3-5 0,-3-3 0,-9-6 0,-6-7 0,-7 4 0,1-4 0,-5 7 0,-6-4 0,-8 3 0,-14 0 0,3 6 0,0 6 0,6 3 0,9 3 0,4 10 0,11 1 0,6 4 0,6-5 0,12-7 0,-4-2 0,-5-4 0,-6 0 0,-3-5 0,-3-4 0,-2-3 0,-4-3 0,-28 2 0,-7 4 0</inkml:trace>
  <inkml:trace contextRef="#ctx0" brushRef="#br0" timeOffset="408">3003 176 24575,'-76'0'0,"7"0"0,15 0 0,1 0 0,6 0 0,2 0 0,9 0 0,-15 0 0,-1 0 0</inkml:trace>
  <inkml:trace contextRef="#ctx0" brushRef="#br0" timeOffset="799">2198 230 24575,'-59'-30'0,"5"12"0,3 12 0,-2 6 0,2 0 0,-6 0 0,16 0 0,11 0 0,-2 12 0,4 3 0</inkml:trace>
  <inkml:trace contextRef="#ctx0" brushRef="#br0" timeOffset="1116">1716 221 24575,'-74'-25'0,"0"5"0,21 20 0,-3 0 0,-1 0 0,7 0 0,11 0 0,9 0 0,12 0 0,-16 8 0,1 2 0</inkml:trace>
  <inkml:trace contextRef="#ctx0" brushRef="#br0" timeOffset="1458">822 169 24575,'-67'-19'0,"11"7"0,7 9 0,-2 6 0,-1-2 0,-5 2 0,10-2 0,15-1 0,-3 0 0,3 0 0,-9 0 0</inkml:trace>
  <inkml:trace contextRef="#ctx0" brushRef="#br0" timeOffset="1714">242 185 24575,'-81'-5'0,"19"2"0,9 2 0,7 1 0</inkml:trace>
</inkml:ink>
</file>

<file path=word/ink/ink7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2:51.158"/>
    </inkml:context>
    <inkml:brush xml:id="br0">
      <inkml:brushProperty name="width" value="0.05006" units="cm"/>
      <inkml:brushProperty name="height" value="0.05006" units="cm"/>
      <inkml:brushProperty name="color" value="#00A0D7"/>
    </inkml:brush>
  </inkml:definitions>
  <inkml:trace contextRef="#ctx0" brushRef="#br0">0 1 24575,'0'0'0</inkml:trace>
</inkml:ink>
</file>

<file path=word/ink/ink7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2:11.866"/>
    </inkml:context>
    <inkml:brush xml:id="br0">
      <inkml:brushProperty name="width" value="0.05006" units="cm"/>
      <inkml:brushProperty name="height" value="0.05006" units="cm"/>
      <inkml:brushProperty name="color" value="#66CC00"/>
    </inkml:brush>
  </inkml:definitions>
  <inkml:trace contextRef="#ctx0" brushRef="#br0">1 0 24575,'20'84'0,"-8"-21"0,-8-15 0,-4-12 0,-8 9 0,-2 1 0</inkml:trace>
  <inkml:trace contextRef="#ctx0" brushRef="#br0" timeOffset="294">108 564 24575,'0'71'0,"0"-20"0,0-14 0,0-10 0,0 2 0,0-2 0,0-4 0,0 15 0,0-1 0</inkml:trace>
  <inkml:trace contextRef="#ctx0" brushRef="#br0" timeOffset="579">153 1055 24575,'0'0'0</inkml:trace>
  <inkml:trace contextRef="#ctx0" brushRef="#br0" timeOffset="1467">663 1405 24575,'-43'-89'0,"-2"18"0,18 74 0,0 6 0,3 6 0,1 10 0,2 5 0,6-4 0,0 1 0,8 4 0,4 2 0,3 6 0,3-7 0,14 6 0,10-2 0,5-7 0,1 1 0,-5-10 0,-7-2 0,0-8 0,-6-7 0,-4-2 0,1-1 0,-3-5 0,6-4 0,-7-9 0,1-8 0,-3-5 0,0-5 0,-2-3 0,-4 1 0,0-3 0,0 5 0,0 4 0,0 11 0,0 2 0,0 7 0,-20 4 0,-5 4 0</inkml:trace>
  <inkml:trace contextRef="#ctx0" brushRef="#br0" timeOffset="1835">582 1520 24575,'35'68'0,"-8"-20"0,-3-17 0,3-11 0,2 0 0,4-5 0,-6-2 0,-6-4 0,-6-4 0,-2 11 0,-4-1 0</inkml:trace>
  <inkml:trace contextRef="#ctx0" brushRef="#br0" timeOffset="2227">1037 1163 24575,'36'50'0,"-12"-11"0,-10-11 0,1-7 0,3-8 0,6 2 0,4-6 0,-1 2 0,-7-3 0,-8 1 0,-6-2 0,-18 18 0,-3-1 0</inkml:trace>
  <inkml:trace contextRef="#ctx0" brushRef="#br0" timeOffset="2517">1119 1118 24575,'-5'56'0,"1"-8"0,4-15 0,-4-1 0,-2 1 0,-7-3 0,1-3 0,-2-11 0,8-4 0,-14 8 0,-3 4 0</inkml:trace>
  <inkml:trace contextRef="#ctx0" brushRef="#br0" timeOffset="2888">1109 1172 24575,'5'63'0,"-1"-9"0,-4-15 0,0-13 0,0-1 0,0-7 0,0 1 0,0-7 0,0 0 0,-4 1 0,-1 1 0</inkml:trace>
  <inkml:trace contextRef="#ctx0" brushRef="#br0" timeOffset="3120">1012 1315 24575,'80'-10'0,"-11"4"0,-11 4 0,-4 2 0,-2-12 0,-8-3 0</inkml:trace>
</inkml:ink>
</file>

<file path=word/ink/ink7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0:03.784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277 482 24575,'15'43'0,"-3"5"0,-12-15 0,0 4 0,0-1 0,1-1 0,2 1 0,2-8 0,4-4 0,0-8 0,0-4 0,-3-6 0,0-3 0,4-2 0,4-1 0</inkml:trace>
  <inkml:trace contextRef="#ctx0" brushRef="#br0" timeOffset="281">0 527 24575,'60'-15'0,"5"6"0,2 2 0,-4 1 0,-12 1 0,-6-1 0,-7 0 0,-3-3 0,1 1 0,-3 2 0,-2 2 0,4 0 0,-4-1 0</inkml:trace>
  <inkml:trace contextRef="#ctx0" brushRef="#br0" timeOffset="704">466 571 24575,'44'61'0,"-4"-9"0,-28-23 0,0 1 0,-4-3 0,0 3 0,-2-9 0,-2-2 0,-4-10 0,0-8 0,0-6 0,0-17 0,0-8 0,1-1 0,2-2 0,2 4 0,10-4 0,2 6 0,13 3 0,-2 3 0,-1 9 0,-3 4 0,-3 5 0,0 2 0,1 17 0,6 4 0</inkml:trace>
  <inkml:trace contextRef="#ctx0" brushRef="#br0" timeOffset="1169">887 731 24575,'41'-34'0,"2"6"0,-15 24 0,-11-5 0,-20-12 0,-12 12 0,-24-6 0,7 10 0,5 5 0,10 5 0,8 10 0,4 8 0,5 16 0,0-2 0,0-7 0,0-1 0,0-5 0,21-10 0,11-8 0,22-3 0,9 0 0,-3-2 0,-12 2 0,-12-2 0,-3-5 0,-5-1 0</inkml:trace>
  <inkml:trace contextRef="#ctx0" brushRef="#br0" timeOffset="1656">1164 722 24575,'38'-5'0,"-4"0"0,-19 2 0,3 1 0,-9-3 0,1 1 0,-4-5 0,-2 2 0,-4-5 0,0 2 0,0 1 0,0 0 0,0 0 0,-8 1 0,-4 2 0,-7 2 0,-2 4 0,-1 1 0,2 2 0,6 6 0,2 6 0,3 8 0,6 1 0,1 4 0,5-1 0,10-1 0,8 1 0,0-8 0,3-7 0,-1-6 0,1-3 0,5-2 0,-2-1 0,5 0 0,1 0 0,2 0 0,1-4 0,0-1 0</inkml:trace>
  <inkml:trace contextRef="#ctx0" brushRef="#br0" timeOffset="2098">1753 661 24575,'-61'-25'0,"11"10"0,14 14 0,9 7 0,5 5 0,7 1 0,6 3 0,6-3 0,11 0 0,13-3 0,10 0 0,17-1 0,-8 4 0,-11 0 0,-5 4 0,-3-1 0,-6-1 0,-3 1 0,-2 0 0,-5 2 0,-2-2 0,-2-2 0,-1-5 0,-10-3 0,-8-2 0,-12-2 0,-12-1 0,-1 0 0,-2 0 0,10-1 0,8-2 0,8-5 0,11-6 0</inkml:trace>
  <inkml:trace contextRef="#ctx0" brushRef="#br0" timeOffset="3409">1611 1 24575,'-80'49'0,"15"-11"0,18-8 0,11 0 0,2 7 0,4 8 0,-4 0 0,1 6 0,6-12 0,4-4 0,11-13 0,8-9 0,32-33 0,11-9 0</inkml:trace>
  <inkml:trace contextRef="#ctx0" brushRef="#br0" timeOffset="3692">1798 26 24575,'-47'54'0,"-8"-4"0,11-8 0,-13 0 0,-3 2 0,4-4 0,11-4 0,7-6 0,14-9 0,10-5 0,5-7 0,-10-4 0,-5-1 0</inkml:trace>
  <inkml:trace contextRef="#ctx0" brushRef="#br0" timeOffset="3977">1190 106 24575,'45'17'0,"-3"-2"0,8-1 0,12 1 0,10 4 0,2-7 0,-3-3 0,-11 0 0,-15-5 0,-21 2 0,-6-1 0,-25 20 0,-4 4 0</inkml:trace>
  <inkml:trace contextRef="#ctx0" brushRef="#br0" timeOffset="4223">994 303 24575,'53'6'0,"3"0"0,-2 3 0,-1 3 0,-5 3 0,0-3 0,1 0 0,4-3 0,3-4 0,9 1 0,-14 0 0,-9 3 0,0 4 0,-6 1 0</inkml:trace>
  <inkml:trace contextRef="#ctx0" brushRef="#br0" timeOffset="4719">2308 348 24575,'-25'-55'0,"10"16"0,-1 21 0,1 10 0,-15 3 0,-3 5 0,-3 3 0,0 5 0,7 7 0,8 12 0,8 4 0,13 2 0,5-6 0,10-4 0,6-7 0,18-4 0,-6-6 0,-4-3 0,-8-2 0,-3-1 0,-6-4 0,0-2 0,-3-10 0,-3-4 0,-2-2 0,-4-2 0,0 8 0,20-17 0,5 4 0</inkml:trace>
  <inkml:trace contextRef="#ctx0" brushRef="#br0" timeOffset="5082">2576 473 24575,'-39'-33'0,"-1"-1"0,-20-30 0,57 31 0,2 0 0,1 6 0,0-7 0,12 9 0,22-15 0,19 16 0,-3 16 0,-2 23 0</inkml:trace>
  <inkml:trace contextRef="#ctx0" brushRef="#br0" timeOffset="5281">2433 383 24575,'45'-15'0,"-2"3"0,-1 12 0,-7-3 0,-8 0 0,-6-3 0,-6 3 0,-6-4 0,-13 2 0,-6-4 0</inkml:trace>
</inkml:ink>
</file>

<file path=word/ink/ink7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1:58.244"/>
    </inkml:context>
    <inkml:brush xml:id="br0">
      <inkml:brushProperty name="width" value="0.05006" units="cm"/>
      <inkml:brushProperty name="height" value="0.05006" units="cm"/>
      <inkml:brushProperty name="color" value="#E71224"/>
    </inkml:brush>
  </inkml:definitions>
  <inkml:trace contextRef="#ctx0" brushRef="#br0">376 63 24575,'-56'-35'0,"5"7"0,15 28 0,-3 0 0,0 0 0,2 11 0,4 4 0,7 8 0,8 1 0,1 6 0,5 3 0,4 3 0,5 6 0,2-2 0,1 2 0,0-4 0,0-8 0,6-5 0,6-7 0,22-5 0,17-7 0,6-2 0,3-4 0,-8-1 0,-11-2 0,-7-12 0,-13-12 0,-4-7 0,-8-8 0,-1 0 0,-2 3 0,-2 4 0,-4 5 0,0 8 0,0 4 0,0 4 0,-16 9 0,-4 1 0</inkml:trace>
  <inkml:trace contextRef="#ctx0" brushRef="#br0" timeOffset="336">153 259 24575,'69'37'0,"-18"-11"0,-19-8 0,-14 3 0,-1-5 0,-2 2 0,-3 0 0,-6 0 0,5-1 0,-2-5 0,2-6 0,10 13 0,3-4 0</inkml:trace>
  <inkml:trace contextRef="#ctx0" brushRef="#br0" timeOffset="650">681 267 24575,'15'55'0,"-6"-13"0,0-6 0,-3-6 0,7-3 0,-4-1 0,2-5 0,-2 0 0,-4-3 0,-2-3 0,-22 2 0,-6-3 0</inkml:trace>
  <inkml:trace contextRef="#ctx0" brushRef="#br0" timeOffset="1200">689 294 24575,'10'-40'0,"3"8"0,26 32 0,-8 0 0,-4 0 0,-8 0 0,-7 0 0,-3 11 0,-3 4 0,-2 7 0,-4-1 0,-3 1 0,-6-4 0,-15-3 0,-18-9 0,1-2 0,-1-4 0,6 0 0,41 0 0,16 0 0,15 0 0,6 0 0,-7 0 0,-5 0 0,-6 2 0,-3 4 0,-5 5 0,-1 10 0,-8-2 0,-1 2 0,-4 1 0,-2-2 0,-3 3 0,-6-5 0,-3 1 0,-12-7 0,-5-1 0,-7-5 0,-3 1 0,-6-4 0,13 0 0,8-3 0,4-4 0,6-1 0</inkml:trace>
</inkml:ink>
</file>

<file path=word/ink/ink7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03T21:40:15.041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64 227 24575,'5'98'0,"-1"-17"0,-4-43 0,0-14 0,0-6 0,0-9 0,0 0 0,0 0 0,0 0 0,0 0 0</inkml:trace>
  <inkml:trace contextRef="#ctx0" brushRef="#br0" timeOffset="359">0 253 24575,'82'-29'0,"-17"11"0,-16 16 0,-7 8 0,-11 3 0,-10 3 0,-11 5 0,-7 7 0,-15-2 0,-12-1 0,-6-5 0,-9-1 0,7-8 0,5-1 0,9-4 0,17-14 0,7-3 0</inkml:trace>
  <inkml:trace contextRef="#ctx0" brushRef="#br0" timeOffset="777">512 174 24575,'10'32'0,"-2"3"0,-8 1 0,0-1 0,0 1 0,0-9 0,0-9 0,4-5 0,-3-12 0,3-13 0,-4-9 0,0-12 0,0 1 0,0-1 0,1 3 0,2 7 0,-1 6 0,4 8 0,4 4 0,24-3 0,8-2 0</inkml:trace>
  <inkml:trace contextRef="#ctx0" brushRef="#br0" timeOffset="1212">1029 254 24575,'-84'-48'0,"25"21"0,25 28 0,13 20 0,5-1 0,10 6 0,3 4 0,6 0 0,11 0 0,10-12 0,3 0 0,6-9 0,-11-2 0,-2-7 0,-3 0 0,-3-5 0,-2-4 0,-6-10 0,-3-5 0,-2-3 0,-1 6 0,0 0 0,8-8 0,2-4 0</inkml:trace>
  <inkml:trace contextRef="#ctx0" brushRef="#br0" timeOffset="1509">1181 111 24575,'10'43'0,"-4"-4"0,-2 0 0,2 2 0,3 2 0,6-1 0,1-3 0,-5-7 0,3-8 0,-5-6 0,-6-22 0,-8-3 0</inkml:trace>
  <inkml:trace contextRef="#ctx0" brushRef="#br0" timeOffset="1717">1101 262 24575,'50'0'0,"-8"0"0,-11 0 0,-7 0 0,0 0 0,6 0 0,6-20 0,5-4 0</inkml:trace>
  <inkml:trace contextRef="#ctx0" brushRef="#br0" timeOffset="2195">1450 263 24575,'73'-20'0,"-16"5"0,-48 8 0,-6-2 0,-3-2 0,-3 2 0,-6 1 0,-5 2 0,-2 2 0,1 4 0,2 0 0,4 0 0,0 2 0,0 4 0,4 8 0,1 7 0,4 5 0,0 0 0,0 1 0,0 1 0,0-10 0,4 1 0,2-4 0,13-6 0,5-6 0,5-2 0,4-1 0,-4-4 0,18-9 0,-5-6 0</inkml:trace>
  <inkml:trace contextRef="#ctx0" brushRef="#br0" timeOffset="2503">1897 228 24575,'-18'-13'0,"2"11"0,10 31 0,2 4 0,4-3 0,0-2 0,0-7 0,3-2 0,6-10 0,2-2 0,9-7 0,1 0 0,-3 0 0,4-7 0,-7-8 0,24-12 0,-1-14 0</inkml:trace>
  <inkml:trace contextRef="#ctx0" brushRef="#br0" timeOffset="2775">2156 22 24575,'5'65'0,"0"-2"0,-2-24 0,2-4 0,4-6 0,1-3 0,1-5 0,3 2 0,4-8 0,-4-4 0,-2-8 0,-2 2 0,-1 0 0</inkml:trace>
  <inkml:trace contextRef="#ctx0" brushRef="#br0" timeOffset="2967">2022 237 24575,'61'-20'0,"-1"8"0,-2 7 0,-5 2 0,-8 2 0,-6-2 0,1-6 0,-3-1 0</inkml:trace>
  <inkml:trace contextRef="#ctx0" brushRef="#br0" timeOffset="3401">2460 237 24575,'48'0'0,"-5"0"0,-25 0 0,-2-4 0,-11-5 0,-2-6 0,-2 4 0,-1-1 0,-11-2 0,-4-4 0,-10 3 0,1 9 0,-1 2 0,7 4 0,2 11 0,7 10 0,4 7 0,2 14 0,2-9 0,1 0 0,0-6 0,0-6 0,1-5 0,2-10 0,11-2 0,10-4 0,7 0 0,7 0 0,3 0 0,4 0 0</inkml:trace>
  <inkml:trace contextRef="#ctx0" brushRef="#br0" timeOffset="4045">2881 263 24575,'-56'-23'0,"14"10"0,30 45 0,6-1 0,6-4 0,0-5 0,0-4 0,9-5 0,6-7 0,1-2 0,2-4 0,-1 0 0,-7-5 0,2-4 0,-3-6 0,-3-9 0,-2-2 0,-4-10 0,0 2 0,0-8 0,0 1 0,0-1 0,0 7 0,0 5 0,0 7 0,0 5 0,0 24 0,0 14 0,0 28 0,0 5 0,0 3 0,0-2 0,4-4 0,2-5 0,-1-3 0,1-13 0,0-4 0,3-7 0,0-8 0,0-7 0,-4-6 0,-1-2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0EC54DB-1382-674D-84BF-3C03509FA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NOTE TAKING.dotx</Template>
  <TotalTime>2050</TotalTime>
  <Pages>77</Pages>
  <Words>10455</Words>
  <Characters>59595</Characters>
  <Application>Microsoft Office Word</Application>
  <DocSecurity>0</DocSecurity>
  <Lines>496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Michael Kanter</cp:lastModifiedBy>
  <cp:revision>875</cp:revision>
  <dcterms:created xsi:type="dcterms:W3CDTF">2021-09-08T00:12:00Z</dcterms:created>
  <dcterms:modified xsi:type="dcterms:W3CDTF">2021-12-11T18:09:00Z</dcterms:modified>
</cp:coreProperties>
</file>