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0000" w:themeColor="text1"/>
  <w:body>
    <w:p w14:paraId="2F0EFE4F" w14:textId="0CA8FE25" w:rsidR="008A7E2E" w:rsidRPr="003B543D" w:rsidRDefault="008A7E2E" w:rsidP="003B543D">
      <w:pPr>
        <w:rPr>
          <w:b/>
          <w:lang w:val="en-US"/>
        </w:rPr>
      </w:pPr>
      <w:bookmarkStart w:id="0" w:name="_GoBack"/>
      <w:bookmarkEnd w:id="0"/>
      <w:r w:rsidRPr="0011559A">
        <w:rPr>
          <w:highlight w:val="blue"/>
          <w:lang w:val="en-US"/>
        </w:rPr>
        <w:t># Study Guide for Test 1</w:t>
      </w:r>
    </w:p>
    <w:p w14:paraId="6D3EF4F6" w14:textId="77777777" w:rsidR="008A7E2E" w:rsidRPr="00CF6767" w:rsidRDefault="008A7E2E" w:rsidP="008A7E2E">
      <w:pPr>
        <w:autoSpaceDE w:val="0"/>
        <w:autoSpaceDN w:val="0"/>
        <w:adjustRightInd w:val="0"/>
        <w:rPr>
          <w:rFonts w:ascii="Fira Code" w:hAnsi="Fira Code"/>
          <w:color w:val="auto"/>
          <w:szCs w:val="25"/>
          <w:lang w:val="en-US"/>
        </w:rPr>
      </w:pPr>
    </w:p>
    <w:p w14:paraId="23488086"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 What is the Kármán line? Describe how it effects airflight vs spaceflight.</w:t>
      </w:r>
    </w:p>
    <w:p w14:paraId="2F77519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Humanity's first entry into the place required breaching the Karman line. The Karman line is the boundary at which Earth's atmosphere is too thin for air light which is about 100 km above sea level. This line is the edge of atmosphere and is used for defining entry in space.</w:t>
      </w:r>
    </w:p>
    <w:p w14:paraId="0F8227E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Aircrafts experience both gravitational and airflow in vertical direction. Aircrafts require airflow over wings to maintain flight, while spacecraft do not. If an airplane breaches the Karman line barrier, the it does not experience any lift as there is lack of airflow. As a result, the gravitational force acting on the plane pulls it down into the atmosphere till the gravity and airflow ultimately balance each other.</w:t>
      </w:r>
    </w:p>
    <w:p w14:paraId="0F41DA8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Space flight can defined as the ability of craft of to move through space without a medium to propel it. Above the Karman line, the craft does not experience any air resistance and therefore is able to maintain its position in the orbit. Air resistance slows down the aircraft allowing gravity take over which can result in the space craft crashing and burning upon its entry into atmosphere.</w:t>
      </w:r>
    </w:p>
    <w:p w14:paraId="6C685DED" w14:textId="77777777" w:rsidR="00937227" w:rsidRPr="00CF6767" w:rsidRDefault="00937227" w:rsidP="008A7E2E">
      <w:pPr>
        <w:autoSpaceDE w:val="0"/>
        <w:autoSpaceDN w:val="0"/>
        <w:adjustRightInd w:val="0"/>
        <w:rPr>
          <w:rFonts w:ascii="Fira Code" w:hAnsi="Fira Code"/>
          <w:color w:val="auto"/>
          <w:szCs w:val="25"/>
          <w:lang w:val="en-US"/>
        </w:rPr>
      </w:pPr>
    </w:p>
    <w:p w14:paraId="7AE84FD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2. What was the first man-made object to breach the Kármán line, and in what decade did this occur? What was the object’s original purpose? Who designed this object, and where did he end up working?</w:t>
      </w:r>
    </w:p>
    <w:p w14:paraId="3D4C1053"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V2 was the first man-made object to be launched in space in 1942 in the middle of WW2. It was the most sophisticated weapon used for mass destruction in sites like London. It was an unmanned rocket developed by German scientist. During its initial launch it crossed the Karman line and reached 105 km.</w:t>
      </w:r>
    </w:p>
    <w:p w14:paraId="2A1B0790"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The rocket was developed by Werner von Braun. Rocket were thought to useful for long range destruction. His objectives in developing rocket was peaceful and were intended for achieving space flight.</w:t>
      </w:r>
    </w:p>
    <w:p w14:paraId="69FDD6C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1942, when V2 reached space flight Hitler experienced little interest. Under the threats of being arrested, won Braun was forced to continue workin on V2.</w:t>
      </w:r>
    </w:p>
    <w:p w14:paraId="4A24BA33"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Hitler had ordered von Braun's execution to protect the secrets, but von Braun escaped and surrendered to US.</w:t>
      </w:r>
    </w:p>
    <w:p w14:paraId="7E081BA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Werner von Braun was recruited by US military for development of long range misslies. NASA recruited von Braun for space flight exploration after the space rivalry between Soviet Union and States during cold war.</w:t>
      </w:r>
    </w:p>
    <w:p w14:paraId="181AC44B" w14:textId="77777777" w:rsidR="00937227" w:rsidRPr="00CF6767" w:rsidRDefault="00937227" w:rsidP="008A7E2E">
      <w:pPr>
        <w:autoSpaceDE w:val="0"/>
        <w:autoSpaceDN w:val="0"/>
        <w:adjustRightInd w:val="0"/>
        <w:rPr>
          <w:rFonts w:ascii="Fira Code" w:hAnsi="Fira Code"/>
          <w:color w:val="auto"/>
          <w:szCs w:val="25"/>
          <w:lang w:val="en-US"/>
        </w:rPr>
      </w:pPr>
    </w:p>
    <w:p w14:paraId="55E9423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3. How were the 1st photographs of Earth taken from space?</w:t>
      </w:r>
    </w:p>
    <w:p w14:paraId="709F2BEC"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First photographs were taken in 1946 with help of Werner von Braun and his team. They attached a 35 mm camera to the V2 rocket and set the camera to automatically take pictures every 1s. The camera snapped pictures throughout its flight which lasted few minutes. The camera was destroyed, but the film survived.</w:t>
      </w:r>
    </w:p>
    <w:p w14:paraId="2564F00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1. What kinds of lifeforms were launched into space by the U.S. and the Soviet Union in the 1950s? Why were these animals chosen? How would you describe the success of these missions?</w:t>
      </w:r>
    </w:p>
    <w:p w14:paraId="2C59EB2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Soviet Union captured German rocket facility in Poland which included V2 rockets as well.</w:t>
      </w:r>
    </w:p>
    <w:p w14:paraId="10A00FF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During the 1950s, they conducted numerous V2 launches to conduct experiments regarding the survivalibility in space and test effects of radiation in the atmosphere. The first life form sent in space included fruit flies in a cannister by US. The fruit flies survived.</w:t>
      </w:r>
    </w:p>
    <w:p w14:paraId="6792334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Next, the US sent Rhesus monkeys found in Asia. This animal was chosen because of its ability to survive in different conditions. Animals were placed in nose cone in a cannister. Few of the monkey survived the experiment. Albert the first died of suffocation, second died of failure of parachute. Miss Baker was the first the survive the entire flight in 1959 along with Abel.</w:t>
      </w:r>
    </w:p>
    <w:p w14:paraId="6EC6FB5E" w14:textId="5A6DEE6E"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The soviets were sending female dogs because they could stay still for long times and could urinate without lifting their legs. Soviets had better success than US because of their rocket design resulted in fewer failure and were safer. US </w:t>
      </w:r>
      <w:r w:rsidR="00600524">
        <w:rPr>
          <w:rFonts w:ascii="Fira Code" w:hAnsi="Fira Code"/>
          <w:color w:val="auto"/>
          <w:szCs w:val="25"/>
          <w:lang w:val="en-US"/>
        </w:rPr>
        <w:t>rockets</w:t>
      </w:r>
      <w:r w:rsidRPr="00CF6767">
        <w:rPr>
          <w:rFonts w:ascii="Fira Code" w:hAnsi="Fira Code"/>
          <w:color w:val="auto"/>
          <w:szCs w:val="25"/>
          <w:lang w:val="en-US"/>
        </w:rPr>
        <w:t xml:space="preserve"> blew up 50% of the time.</w:t>
      </w:r>
    </w:p>
    <w:p w14:paraId="62A642A7" w14:textId="77777777" w:rsidR="00937227" w:rsidRPr="00CF6767" w:rsidRDefault="00937227" w:rsidP="008A7E2E">
      <w:pPr>
        <w:autoSpaceDE w:val="0"/>
        <w:autoSpaceDN w:val="0"/>
        <w:adjustRightInd w:val="0"/>
        <w:rPr>
          <w:rFonts w:ascii="Fira Code" w:hAnsi="Fira Code"/>
          <w:color w:val="auto"/>
          <w:szCs w:val="25"/>
          <w:lang w:val="en-US"/>
        </w:rPr>
      </w:pPr>
    </w:p>
    <w:p w14:paraId="1F57E41A"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4. What was Sputnik? What was it capable of? Explain why it led to the creation of NASA.</w:t>
      </w:r>
    </w:p>
    <w:p w14:paraId="09D66E59" w14:textId="735BC29F"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1957 the 1st unmanned satellite</w:t>
      </w:r>
      <w:r w:rsidR="0062113A">
        <w:rPr>
          <w:rFonts w:ascii="Fira Code" w:hAnsi="Fira Code"/>
          <w:color w:val="auto"/>
          <w:szCs w:val="25"/>
          <w:lang w:val="en-US"/>
        </w:rPr>
        <w:t>, Sputnik 1,</w:t>
      </w:r>
      <w:r w:rsidRPr="00CF6767">
        <w:rPr>
          <w:rFonts w:ascii="Fira Code" w:hAnsi="Fira Code"/>
          <w:color w:val="auto"/>
          <w:szCs w:val="25"/>
          <w:lang w:val="en-US"/>
        </w:rPr>
        <w:t xml:space="preserve"> was launched by </w:t>
      </w:r>
      <w:r w:rsidR="0062113A">
        <w:rPr>
          <w:rFonts w:ascii="Fira Code" w:hAnsi="Fira Code"/>
          <w:color w:val="auto"/>
          <w:szCs w:val="25"/>
          <w:lang w:val="en-US"/>
        </w:rPr>
        <w:t>Soviets</w:t>
      </w:r>
      <w:r w:rsidRPr="00CF6767">
        <w:rPr>
          <w:rFonts w:ascii="Fira Code" w:hAnsi="Fira Code"/>
          <w:color w:val="auto"/>
          <w:szCs w:val="25"/>
          <w:lang w:val="en-US"/>
        </w:rPr>
        <w:t xml:space="preserve"> into Earth orbit. This required a more powerful rocket to get the object into orbit. Original Sputnik was an aluminium made ball with 4 antenna weighing 180 pounds with the ability to send radio signals only. Sputnik remained in orbit for three orbit. Sputnik experienced some air resistance th</w:t>
      </w:r>
      <w:r w:rsidR="00AB50E9">
        <w:rPr>
          <w:rFonts w:ascii="Fira Code" w:hAnsi="Fira Code"/>
          <w:color w:val="auto"/>
          <w:szCs w:val="25"/>
          <w:lang w:val="en-US"/>
        </w:rPr>
        <w:t>en</w:t>
      </w:r>
      <w:r w:rsidRPr="00CF6767">
        <w:rPr>
          <w:rFonts w:ascii="Fira Code" w:hAnsi="Fira Code"/>
          <w:color w:val="auto"/>
          <w:szCs w:val="25"/>
          <w:lang w:val="en-US"/>
        </w:rPr>
        <w:t xml:space="preserve"> it fell back to Earth and it burnt up. Objects entering at high speed compress the air in front causing the the temperature to reach tens of thousands of degrees. To protect the object from burning up, it requires heat shield.</w:t>
      </w:r>
    </w:p>
    <w:p w14:paraId="025408F4"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late 1950s, the Cold War between US and Soviet Union began due to US dropping bomb on Japan. In 1959, NASA was formed out of fear of communism so citizens would not express issues with government spending money on different agencies for competing with the Soviet Union. NASA was borne from Cold War fears of Soviet Space dominance.</w:t>
      </w:r>
    </w:p>
    <w:p w14:paraId="6CE82A17"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Less than year after Sputnik launched, US established NASA run by civilian scientists. Missions were initially approved by government, but now NASA proposes missions that are passed by the federal government.</w:t>
      </w:r>
    </w:p>
    <w:p w14:paraId="21A3B011"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NASA's vanguard trying to rival Sputnik failed during its initial launch. By the time vanguard 2 worked, Soviets launched a life form Lyca dog in orbit and she likely died of suffocation after a while in orbit.</w:t>
      </w:r>
    </w:p>
    <w:p w14:paraId="1FA64263" w14:textId="77777777" w:rsidR="00937227" w:rsidRPr="00CF6767" w:rsidRDefault="00937227" w:rsidP="008A7E2E">
      <w:pPr>
        <w:autoSpaceDE w:val="0"/>
        <w:autoSpaceDN w:val="0"/>
        <w:adjustRightInd w:val="0"/>
        <w:rPr>
          <w:rFonts w:ascii="Fira Code" w:hAnsi="Fira Code"/>
          <w:color w:val="auto"/>
          <w:szCs w:val="25"/>
          <w:lang w:val="en-US"/>
        </w:rPr>
      </w:pPr>
    </w:p>
    <w:p w14:paraId="484D8B0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6. What was the purpose of Project Mercury? Describe how the Mercury astronauts achieved spaceflight, and why these were not considered ‘piloted’ missions.</w:t>
      </w:r>
    </w:p>
    <w:p w14:paraId="61DAAAA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X15 breached Karman line - a project involving collabaration between NASA and US Air force.</w:t>
      </w:r>
    </w:p>
    <w:p w14:paraId="1CD1F48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Project Mercury involved 1st manner NASA mission. Astronauts launched into space via unpiloted space pods. The pods had no real value, just political. Place the person in pod -&gt; attach to the nose -&gt; eject the pod and let the pod fall back into atmosphere. The mission had no long term value as it lacked the ability to be controlled.</w:t>
      </w:r>
    </w:p>
    <w:p w14:paraId="3D9FB94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Seven men were picked to travel in project mercury spacecraft Red Stone.</w:t>
      </w:r>
    </w:p>
    <w:p w14:paraId="33940D3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The pods did not have any controls to be manned, nor any windows.</w:t>
      </w:r>
    </w:p>
    <w:p w14:paraId="51CC062B"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The flights ran successfully with no major accidents.</w:t>
      </w:r>
    </w:p>
    <w:p w14:paraId="1B157DE2" w14:textId="77777777" w:rsidR="00937227" w:rsidRPr="00CF6767" w:rsidRDefault="00937227" w:rsidP="008A7E2E">
      <w:pPr>
        <w:autoSpaceDE w:val="0"/>
        <w:autoSpaceDN w:val="0"/>
        <w:adjustRightInd w:val="0"/>
        <w:rPr>
          <w:rFonts w:ascii="Fira Code" w:hAnsi="Fira Code"/>
          <w:color w:val="auto"/>
          <w:szCs w:val="25"/>
          <w:lang w:val="en-US"/>
        </w:rPr>
      </w:pPr>
    </w:p>
    <w:p w14:paraId="228B0DE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7. What was the name and nationality of the 1st human in space? Describe this mission.</w:t>
      </w:r>
    </w:p>
    <w:p w14:paraId="4BA1701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Yuri Gagarin was the first human in space. In 1961, he was launched into Earth orbit, beating out the Mercury flights. He was the first cosmonaut.</w:t>
      </w:r>
    </w:p>
    <w:p w14:paraId="0B5546DF"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Yuri was placed in capsule, his capsule had control but he was recommended not to use it. His flight was controlled entirely from a station in</w:t>
      </w:r>
      <w:r w:rsidR="00937227" w:rsidRPr="00CF6767">
        <w:rPr>
          <w:rFonts w:ascii="Fira Code" w:hAnsi="Fira Code"/>
          <w:color w:val="auto"/>
          <w:szCs w:val="25"/>
          <w:lang w:val="en-US"/>
        </w:rPr>
        <w:t xml:space="preserve"> </w:t>
      </w:r>
      <w:r w:rsidRPr="00CF6767">
        <w:rPr>
          <w:rFonts w:ascii="Fira Code" w:hAnsi="Fira Code"/>
          <w:color w:val="auto"/>
          <w:szCs w:val="25"/>
          <w:lang w:val="en-US"/>
        </w:rPr>
        <w:t>Kazakhstan. Gagarin also made the first complete orbit, after which he was ejected and landed safely using parachute. The bottom of capsule contained spy technology.</w:t>
      </w:r>
    </w:p>
    <w:p w14:paraId="618C94CE" w14:textId="77777777" w:rsidR="00937227" w:rsidRPr="00CF6767" w:rsidRDefault="00937227" w:rsidP="008A7E2E">
      <w:pPr>
        <w:autoSpaceDE w:val="0"/>
        <w:autoSpaceDN w:val="0"/>
        <w:adjustRightInd w:val="0"/>
        <w:rPr>
          <w:rFonts w:ascii="Fira Code" w:hAnsi="Fira Code"/>
          <w:color w:val="auto"/>
          <w:szCs w:val="25"/>
          <w:lang w:val="en-US"/>
        </w:rPr>
      </w:pPr>
    </w:p>
    <w:p w14:paraId="69357ABA"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8. What is an EVA? What was the name and nationality of the 1st cosmonaut to perform an EVA? Describe this mission.</w:t>
      </w:r>
    </w:p>
    <w:p w14:paraId="43B20DE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Extra vehicular activity aka known as space walk. Performed by Alexey Leonov of Russia. His mission involved placing a camera on space shuttle to film EVA. He was thethered to the satellite by 5m cable. His suit contained 45 minutes of oxygen.</w:t>
      </w:r>
    </w:p>
    <w:p w14:paraId="20CB688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Mission came quite close to ending tragically: his suit inflated upon reentry into the shuttle which made difficult to get back inside, rapid decompression to remove extra pressure, improper placement of astronauts in crammed craft leading to an imbalance leading to space shuttle spinning and the craft landed away few hundred km from intended site in the woods and were rescued after a day.</w:t>
      </w:r>
    </w:p>
    <w:p w14:paraId="3676ADB5"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Space walks are now quite common for making exterior repairs and conducting experiments. We have never lost a human being in space.</w:t>
      </w:r>
    </w:p>
    <w:p w14:paraId="01F2D35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9. Describe the following spacecraft terms and the purpose of each:</w:t>
      </w:r>
    </w:p>
    <w:p w14:paraId="5BA2A19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Orbiter/satellite -&gt; craft in orbit around another body like planet aka a satellite. The craft can survey large parts of body to make radar maps for determining topography. It can also use camera for monitoring weather changes.</w:t>
      </w:r>
    </w:p>
    <w:p w14:paraId="091E4121"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Impactor -&gt; Craft which returns data before intentionally crashing into a body's surface, i.e. hard landing. By studying the material released from cater formed by hard landing, it can provide information about the surface. Ex: Deep Impact.</w:t>
      </w:r>
    </w:p>
    <w:p w14:paraId="68B5519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Lander -&gt; Craft which achieves a soft landing and remains at landing site. Conducts experiment at only one location. It uses various cameras, sensors and arms for studying the environment. Lander can employ parachutes and rocket thrusters for safe landing.</w:t>
      </w:r>
    </w:p>
    <w:p w14:paraId="0F0846C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Flyby -&gt; Space maneuver in which a craft passes by a body without entering into orbit around the body. This increases the value of the experiment. Sometimes it passes close enough to get it trajectory altered. This is a type of manuever. Ex: Galileo did flyby of venus and two asteroids. It also did flyby of some jupiter moons</w:t>
      </w:r>
    </w:p>
    <w:p w14:paraId="4B902539" w14:textId="60AD606B"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Hard- vs soft-landing</w:t>
      </w:r>
      <w:r w:rsidR="00AA1736">
        <w:rPr>
          <w:rFonts w:ascii="Fira Code" w:hAnsi="Fira Code"/>
          <w:color w:val="auto"/>
          <w:szCs w:val="25"/>
          <w:lang w:val="en-US"/>
        </w:rPr>
        <w:t xml:space="preserve">: </w:t>
      </w:r>
      <w:r w:rsidR="00AA1736" w:rsidRPr="00AA1736">
        <w:rPr>
          <w:rFonts w:ascii="Fira Code" w:hAnsi="Fira Code"/>
          <w:color w:val="auto"/>
          <w:szCs w:val="25"/>
          <w:lang w:val="en-US"/>
        </w:rPr>
        <w:t>A soft landing is any type of aircraft, rocket or spacecraft landing that does not result in significant damage to or destruction of the vehicle or its payload, as opposed to a hard landing.</w:t>
      </w:r>
      <w:r w:rsidR="00AA1736">
        <w:rPr>
          <w:rFonts w:ascii="Fira Code" w:hAnsi="Fira Code"/>
          <w:color w:val="auto"/>
          <w:szCs w:val="25"/>
          <w:lang w:val="en-US"/>
        </w:rPr>
        <w:t xml:space="preserve"> </w:t>
      </w:r>
      <w:r w:rsidR="00AA1736" w:rsidRPr="00AA1736">
        <w:rPr>
          <w:rFonts w:ascii="Fira Code" w:hAnsi="Fira Code"/>
          <w:color w:val="auto"/>
          <w:szCs w:val="25"/>
          <w:lang w:val="en-US"/>
        </w:rPr>
        <w:t>A hard landing occurs when an aircraft or spacecraft hits the ground with a greater vertical speed and force than in a normal landing.</w:t>
      </w:r>
    </w:p>
    <w:p w14:paraId="73F0C8E1"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Rover craft which moves across move's body surface as they have sturdy wheels designed for specific terrains.</w:t>
      </w:r>
    </w:p>
    <w:p w14:paraId="77576362" w14:textId="77777777" w:rsidR="00937227" w:rsidRPr="00CF6767" w:rsidRDefault="00937227" w:rsidP="008A7E2E">
      <w:pPr>
        <w:autoSpaceDE w:val="0"/>
        <w:autoSpaceDN w:val="0"/>
        <w:adjustRightInd w:val="0"/>
        <w:rPr>
          <w:rFonts w:ascii="Fira Code" w:hAnsi="Fira Code"/>
          <w:color w:val="auto"/>
          <w:szCs w:val="25"/>
          <w:lang w:val="en-US"/>
        </w:rPr>
      </w:pPr>
    </w:p>
    <w:p w14:paraId="6E8CAC59"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10.  In what decade did the first lunar missions occur? Describe the achievements of the first 3 unmanned missions to the Moon. Which country was responsible for these missions?</w:t>
      </w:r>
    </w:p>
    <w:p w14:paraId="25BCB504"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1959, Soviet Union launched first unmanned lunar missions soviet luna missions orbited the moon, impacted it and took 1st photos of Moon's far side.</w:t>
      </w:r>
    </w:p>
    <w:p w14:paraId="5379167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Luna 2 was an impactor probe for studying Moon's composition and magnetic field.</w:t>
      </w:r>
    </w:p>
    <w:p w14:paraId="675FE663"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Luna 3 did flyby of the moon which involved taking pictures of side of moon that earth would never see. </w:t>
      </w:r>
    </w:p>
    <w:p w14:paraId="65165A46"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11.  Why can't we see the Moon's far side from Earth? Why is the far side more cratered than the near side? Explain the difference between the Moon’s far side and its dark side.</w:t>
      </w:r>
    </w:p>
    <w:p w14:paraId="2592285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Far side of the moon cannot be seen from the Earth.</w:t>
      </w:r>
    </w:p>
    <w:p w14:paraId="73235811"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Every month moon makes an orbit around the Earth. The gravitational attraction between earth and moon keeps moon facing the earth from a direction experiencing stronger gravitational pull. This gravitational attraction ensures that only one side faces the Earth.</w:t>
      </w:r>
    </w:p>
    <w:p w14:paraId="2DF66DA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As the moon spins around the axis it has to spin by the same degree to ensure that it faces the same direction when it advances in its rotation trajectory.</w:t>
      </w:r>
    </w:p>
    <w:p w14:paraId="61DA561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Because of the special orbital connection between Earth and moon, the moon must spin around its own axis at the exact same rate as it orbite the earth.</w:t>
      </w:r>
    </w:p>
    <w:p w14:paraId="1025C52B"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If moon takes 1 month to orbit and spin, there will be 15 consecutive days of daytime and 15 days of night time.</w:t>
      </w:r>
    </w:p>
    <w:p w14:paraId="1409AC0F"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Moon's far side and dark side are not the same thing. Moon's far side is never seen from the Earth. Moon's dark side is the side is not illuminated by Sun. The dark side can be same as the far side. The dark side changes as it orbits the Earth. The dark side of moon is not being lit by sun, sometimes it can be seen, other times it cannot be seen. </w:t>
      </w:r>
    </w:p>
    <w:p w14:paraId="521A8015" w14:textId="240D0F36" w:rsidR="00937227"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Far side is much more heavily cratered. Near side has numerous dark patches, while far side has fewer of those patches. Dark patches were thought to be dried up </w:t>
      </w:r>
      <w:r w:rsidR="009A7F08">
        <w:rPr>
          <w:rFonts w:ascii="Fira Code" w:hAnsi="Fira Code"/>
          <w:color w:val="auto"/>
          <w:szCs w:val="25"/>
          <w:lang w:val="en-US"/>
        </w:rPr>
        <w:t>lava</w:t>
      </w:r>
      <w:r w:rsidRPr="00CF6767">
        <w:rPr>
          <w:rFonts w:ascii="Fira Code" w:hAnsi="Fira Code"/>
          <w:color w:val="auto"/>
          <w:szCs w:val="25"/>
          <w:lang w:val="en-US"/>
        </w:rPr>
        <w:t xml:space="preserve"> bases. As near side had felt greater gravitational forces, its liquid lava would have been filled in near side and would have more dark patches.</w:t>
      </w:r>
    </w:p>
    <w:p w14:paraId="5DB08E27"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w:t>
      </w:r>
    </w:p>
    <w:p w14:paraId="594A56EB"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12. Describe the first manned landing on the Moon. What were the names and nationalities of the astronauts who first stepped on the Moon?</w:t>
      </w:r>
    </w:p>
    <w:p w14:paraId="448AE0B0" w14:textId="7DA548CA"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1960s, the first manned lunar missions was launched. NASA's Apollo mission lands Neil Armstrong and Buzz Aldrin on Moon surface. In Fall of</w:t>
      </w:r>
      <w:r w:rsidR="00D56E97">
        <w:rPr>
          <w:rFonts w:ascii="Fira Code" w:hAnsi="Fira Code"/>
          <w:color w:val="auto"/>
          <w:szCs w:val="25"/>
          <w:lang w:val="en-US"/>
        </w:rPr>
        <w:t xml:space="preserve"> </w:t>
      </w:r>
      <w:r w:rsidRPr="00CF6767">
        <w:rPr>
          <w:rFonts w:ascii="Fira Code" w:hAnsi="Fira Code"/>
          <w:color w:val="auto"/>
          <w:szCs w:val="25"/>
          <w:lang w:val="en-US"/>
        </w:rPr>
        <w:t xml:space="preserve">1962, it was announced that US would fund mission to land man on the moon. </w:t>
      </w:r>
    </w:p>
    <w:p w14:paraId="1EDA8BFE"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On July 1969, NASA launched  Apollo 11. They arrived after four days on moon. Michael collins remained on orbiter so he could retrieve Aldrin and Armstrong.</w:t>
      </w:r>
    </w:p>
    <w:p w14:paraId="413950C3"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Neil Armstrong was first to step foot on mmon.</w:t>
      </w:r>
    </w:p>
    <w:p w14:paraId="4EDC193D"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Total of 12 people have walked on moon, rest have been unmanned missions.</w:t>
      </w:r>
    </w:p>
    <w:p w14:paraId="6CC10F2D" w14:textId="77777777" w:rsidR="00937227" w:rsidRPr="00CF6767" w:rsidRDefault="00937227" w:rsidP="008A7E2E">
      <w:pPr>
        <w:autoSpaceDE w:val="0"/>
        <w:autoSpaceDN w:val="0"/>
        <w:adjustRightInd w:val="0"/>
        <w:rPr>
          <w:rFonts w:ascii="Fira Code" w:hAnsi="Fira Code"/>
          <w:color w:val="auto"/>
          <w:szCs w:val="25"/>
          <w:lang w:val="en-US"/>
        </w:rPr>
      </w:pPr>
    </w:p>
    <w:p w14:paraId="45701F44"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13. In what decade did the first planetary missions occur? Were these missions manned or unmanned?</w:t>
      </w:r>
    </w:p>
    <w:p w14:paraId="796C5F86"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 In 1960s, both US and Soviet Union completed the first unmanned planetary mission. NASA's Mariner 2 visited Venus. It performed first 1st planetary flyby. Mariner 2 was launched in August, placed it first in solar orbit and made first flyby in Dec 1. Made measurements about Venus and important about sun. No longer operational as it orbits sun.</w:t>
      </w:r>
    </w:p>
    <w:p w14:paraId="4D998021" w14:textId="77777777" w:rsidR="00937227" w:rsidRPr="00CF6767" w:rsidRDefault="00937227" w:rsidP="008A7E2E">
      <w:pPr>
        <w:autoSpaceDE w:val="0"/>
        <w:autoSpaceDN w:val="0"/>
        <w:adjustRightInd w:val="0"/>
        <w:rPr>
          <w:rFonts w:ascii="Fira Code" w:hAnsi="Fira Code"/>
          <w:color w:val="auto"/>
          <w:szCs w:val="25"/>
          <w:lang w:val="en-US"/>
        </w:rPr>
      </w:pPr>
    </w:p>
    <w:p w14:paraId="14D553EC"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14.  For each of the following 'milestone' planetary missions, state what each mission was the first to accomplish, and the country responsible for each mission:</w:t>
      </w:r>
    </w:p>
    <w:p w14:paraId="570147B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Mariner 2 -&gt; not equipped with camera, but made important measurements about venus, earth and distance between earth and sun. First successful planetary flyby</w:t>
      </w:r>
    </w:p>
    <w:p w14:paraId="67294684"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Mariner 9 -&gt; first planetary mission to Mars. Mariner 3, 4, 7 and 8 for flyby of Mars. Mariner 9 was an orbiter to map out most of planet's surface. First man made satellite around another planet. Mariner 9 transmitted 1000s of pictures of mars.</w:t>
      </w:r>
    </w:p>
    <w:p w14:paraId="35832CA4"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Pathfinder and Sojourner -&gt; NASA's Sojourner rover is deployed by the Pathfinder lander.</w:t>
      </w:r>
    </w:p>
    <w:p w14:paraId="04545EA2"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The Venera missions - Soviets - impacts and land on venus. Probe failed to send data. Took 4 months to reach to venus. Venera 7 landed and transmitted about 23 mintues of data. First soft landing on a planet. Venera continued in 1980s</w:t>
      </w:r>
    </w:p>
    <w:p w14:paraId="33BF122B"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 Vikings 1 and 2 -&gt; US placed two landers on mars. Descended by parachute. Contained tranmission equipment, and an arms for soil analysis. Results would be transmitted to orbiter and then back to the Earth. Vikings mission were most expensive mission. Hugely successful missions that discovered natural formation indicating presence of water. </w:t>
      </w:r>
    </w:p>
    <w:p w14:paraId="4428C0A1"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Curiosity rover has travelled 20 km allowing it to explore Mars further.</w:t>
      </w:r>
    </w:p>
    <w:p w14:paraId="6A72C57D" w14:textId="77777777" w:rsidR="00937227" w:rsidRPr="00CF6767" w:rsidRDefault="00937227" w:rsidP="008A7E2E">
      <w:pPr>
        <w:autoSpaceDE w:val="0"/>
        <w:autoSpaceDN w:val="0"/>
        <w:adjustRightInd w:val="0"/>
        <w:rPr>
          <w:rFonts w:ascii="Fira Code" w:hAnsi="Fira Code"/>
          <w:color w:val="auto"/>
          <w:szCs w:val="25"/>
          <w:lang w:val="en-US"/>
        </w:rPr>
      </w:pPr>
    </w:p>
    <w:p w14:paraId="500F46EB"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15. What is a 'space shuttle'? What was the purpose of NASA's Space Shuttle? Why was it shut down?</w:t>
      </w:r>
    </w:p>
    <w:p w14:paraId="75207E88" w14:textId="79077C9F" w:rsidR="00B00333" w:rsidRPr="00CF6767" w:rsidRDefault="00572129" w:rsidP="00572129">
      <w:pPr>
        <w:pStyle w:val="ListBullet"/>
        <w:rPr>
          <w:szCs w:val="25"/>
          <w:lang w:val="en-US"/>
        </w:rPr>
      </w:pPr>
      <w:r w:rsidRPr="00CF6767">
        <w:rPr>
          <w:szCs w:val="25"/>
          <w:lang w:val="en-US"/>
        </w:rPr>
        <w:t>After sputnik, X15 funding was lost in favor of putting man on moon.</w:t>
      </w:r>
      <w:r w:rsidR="00B00333" w:rsidRPr="00CF6767">
        <w:rPr>
          <w:szCs w:val="25"/>
          <w:lang w:val="en-US"/>
        </w:rPr>
        <w:t xml:space="preserve"> Space shuttle is pilotable fleet of</w:t>
      </w:r>
      <w:r w:rsidR="00BE1AC7" w:rsidRPr="00CF6767">
        <w:rPr>
          <w:szCs w:val="25"/>
          <w:lang w:val="en-US"/>
        </w:rPr>
        <w:t xml:space="preserve"> reusable splaceplanes</w:t>
      </w:r>
      <w:r w:rsidR="00B00333" w:rsidRPr="00CF6767">
        <w:rPr>
          <w:szCs w:val="25"/>
          <w:lang w:val="en-US"/>
        </w:rPr>
        <w:t xml:space="preserve">. Space plane is sent in space via rocket. </w:t>
      </w:r>
    </w:p>
    <w:p w14:paraId="2F44CC1C" w14:textId="24DE4452" w:rsidR="007C1F7F" w:rsidRPr="000C5CA1" w:rsidRDefault="007C1F7F" w:rsidP="000C5CA1">
      <w:pPr>
        <w:pStyle w:val="ListBullet"/>
        <w:rPr>
          <w:szCs w:val="25"/>
        </w:rPr>
      </w:pPr>
      <w:r>
        <w:rPr>
          <w:szCs w:val="25"/>
        </w:rPr>
        <w:t xml:space="preserve">Space shuttle is </w:t>
      </w:r>
      <w:r w:rsidRPr="007C1F7F">
        <w:rPr>
          <w:szCs w:val="25"/>
        </w:rPr>
        <w:t>a rocket-launched spacecraft, able to land like an unpowered aircraft, used to make repeated journeys between the earth and earth orbit.</w:t>
      </w:r>
    </w:p>
    <w:p w14:paraId="050BC83C" w14:textId="3C579582" w:rsidR="008667AC" w:rsidRPr="00CF6767" w:rsidRDefault="008667AC" w:rsidP="00572129">
      <w:pPr>
        <w:pStyle w:val="ListBullet"/>
        <w:rPr>
          <w:szCs w:val="25"/>
          <w:lang w:val="en-US"/>
        </w:rPr>
      </w:pPr>
      <w:r w:rsidRPr="008667AC">
        <w:rPr>
          <w:szCs w:val="25"/>
          <w:lang w:val="en-US"/>
        </w:rPr>
        <w:t>The Space Shuttle was a partially reusable low Earth orbital spacecraft system that was operated from 1981 to 2011 by the U.S. National Aeronautics and Space Administration (NASA) as part of the Space Shuttle program.</w:t>
      </w:r>
    </w:p>
    <w:p w14:paraId="7AA32D73" w14:textId="77777777" w:rsidR="00826F39" w:rsidRPr="00CF6767" w:rsidRDefault="00B00333" w:rsidP="00572129">
      <w:pPr>
        <w:pStyle w:val="ListBullet"/>
        <w:rPr>
          <w:szCs w:val="25"/>
          <w:lang w:val="en-US"/>
        </w:rPr>
      </w:pPr>
      <w:r w:rsidRPr="00CF6767">
        <w:rPr>
          <w:szCs w:val="25"/>
          <w:lang w:val="en-US"/>
        </w:rPr>
        <w:t xml:space="preserve">Mission involves launching of space shuttle </w:t>
      </w:r>
      <w:r w:rsidR="00BE1AC7" w:rsidRPr="00CF6767">
        <w:rPr>
          <w:szCs w:val="25"/>
          <w:lang w:val="en-US"/>
        </w:rPr>
        <w:t xml:space="preserve">using rockets, </w:t>
      </w:r>
      <w:r w:rsidR="0059720A" w:rsidRPr="00CF6767">
        <w:rPr>
          <w:szCs w:val="25"/>
          <w:lang w:val="en-US"/>
        </w:rPr>
        <w:t xml:space="preserve">the release of space shuttles. It achieves orbit and from their it can repair satellites and make changes </w:t>
      </w:r>
      <w:r w:rsidR="002D5219" w:rsidRPr="00CF6767">
        <w:rPr>
          <w:szCs w:val="25"/>
          <w:lang w:val="en-US"/>
        </w:rPr>
        <w:t>and load different crews. The space shuttle can then be manned and returned</w:t>
      </w:r>
      <w:r w:rsidR="00763013" w:rsidRPr="00CF6767">
        <w:rPr>
          <w:szCs w:val="25"/>
          <w:lang w:val="en-US"/>
        </w:rPr>
        <w:t xml:space="preserve"> back to earth.</w:t>
      </w:r>
    </w:p>
    <w:p w14:paraId="61139354" w14:textId="40B198DD" w:rsidR="00E13F7B" w:rsidRPr="00CF6767" w:rsidRDefault="00826F39" w:rsidP="00572129">
      <w:pPr>
        <w:pStyle w:val="ListBullet"/>
        <w:rPr>
          <w:szCs w:val="25"/>
          <w:lang w:val="en-US"/>
        </w:rPr>
      </w:pPr>
      <w:r w:rsidRPr="00CF6767">
        <w:rPr>
          <w:szCs w:val="25"/>
          <w:lang w:val="en-US"/>
        </w:rPr>
        <w:t>Service was terminated after fl</w:t>
      </w:r>
      <w:r w:rsidR="008667AC">
        <w:rPr>
          <w:szCs w:val="25"/>
          <w:lang w:val="en-US"/>
        </w:rPr>
        <w:t>y</w:t>
      </w:r>
      <w:r w:rsidRPr="00CF6767">
        <w:rPr>
          <w:szCs w:val="25"/>
          <w:lang w:val="en-US"/>
        </w:rPr>
        <w:t>ing 135 missions as the age of shuttle increasing which might make launches risky.</w:t>
      </w:r>
    </w:p>
    <w:p w14:paraId="4707F5C7" w14:textId="4121490B" w:rsidR="008A7E2E" w:rsidRPr="00CF6767" w:rsidRDefault="00E13F7B" w:rsidP="00572129">
      <w:pPr>
        <w:pStyle w:val="ListBullet"/>
        <w:rPr>
          <w:szCs w:val="25"/>
          <w:lang w:val="en-US"/>
        </w:rPr>
      </w:pPr>
      <w:r w:rsidRPr="00CF6767">
        <w:rPr>
          <w:szCs w:val="25"/>
          <w:lang w:val="en-US"/>
        </w:rPr>
        <w:t>So</w:t>
      </w:r>
      <w:r w:rsidR="007E313D">
        <w:rPr>
          <w:szCs w:val="25"/>
          <w:lang w:val="en-US"/>
        </w:rPr>
        <w:t>y</w:t>
      </w:r>
      <w:r w:rsidRPr="00CF6767">
        <w:rPr>
          <w:szCs w:val="25"/>
          <w:lang w:val="en-US"/>
        </w:rPr>
        <w:t xml:space="preserve">uz craft -&gt; most effective for transportation </w:t>
      </w:r>
      <w:r w:rsidR="00275EC4" w:rsidRPr="00CF6767">
        <w:rPr>
          <w:szCs w:val="25"/>
          <w:lang w:val="en-US"/>
        </w:rPr>
        <w:t>of humans to space -&gt; not a true shuttle, because it is not reusable.</w:t>
      </w:r>
      <w:r w:rsidR="00572129" w:rsidRPr="00CF6767">
        <w:rPr>
          <w:szCs w:val="25"/>
          <w:lang w:val="en-US"/>
        </w:rPr>
        <w:tab/>
      </w:r>
    </w:p>
    <w:p w14:paraId="41ABB992" w14:textId="77777777" w:rsidR="00055E17" w:rsidRPr="00CF6767" w:rsidRDefault="00055E17" w:rsidP="00055E17">
      <w:pPr>
        <w:pStyle w:val="ListBullet"/>
        <w:numPr>
          <w:ilvl w:val="0"/>
          <w:numId w:val="0"/>
        </w:numPr>
        <w:ind w:left="360" w:hanging="360"/>
        <w:rPr>
          <w:szCs w:val="25"/>
          <w:lang w:val="en-US"/>
        </w:rPr>
      </w:pPr>
    </w:p>
    <w:p w14:paraId="176C9B3A"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16. What is the International Space Station? What is its purpose?</w:t>
      </w:r>
    </w:p>
    <w:p w14:paraId="3C8BC1EF" w14:textId="77777777" w:rsidR="008A7E2E" w:rsidRPr="00CF6767" w:rsidRDefault="00275EC4" w:rsidP="00275EC4">
      <w:pPr>
        <w:pStyle w:val="ListBullet"/>
        <w:rPr>
          <w:szCs w:val="25"/>
          <w:lang w:val="en-US"/>
        </w:rPr>
      </w:pPr>
      <w:r w:rsidRPr="00CF6767">
        <w:rPr>
          <w:szCs w:val="25"/>
          <w:lang w:val="en-US"/>
        </w:rPr>
        <w:t>International collabaration -&gt; space habitatable satellitle, not the first, but the first international one.</w:t>
      </w:r>
      <w:r w:rsidR="00885731" w:rsidRPr="00CF6767">
        <w:rPr>
          <w:szCs w:val="25"/>
          <w:lang w:val="en-US"/>
        </w:rPr>
        <w:t xml:space="preserve"> Increased collabaration has increased its value.</w:t>
      </w:r>
    </w:p>
    <w:p w14:paraId="589BBAB3" w14:textId="77777777" w:rsidR="00885731" w:rsidRPr="00CF6767" w:rsidRDefault="00885731" w:rsidP="00275EC4">
      <w:pPr>
        <w:pStyle w:val="ListBullet"/>
        <w:rPr>
          <w:szCs w:val="25"/>
          <w:lang w:val="en-US"/>
        </w:rPr>
      </w:pPr>
      <w:r w:rsidRPr="00CF6767">
        <w:rPr>
          <w:szCs w:val="25"/>
          <w:lang w:val="en-US"/>
        </w:rPr>
        <w:t>Initial goal was for experimentation in space. The goal now is to make it dockable station to maintain them in space which would reduce the need for using rockets for launching the spacecraft.</w:t>
      </w:r>
    </w:p>
    <w:p w14:paraId="69564CCD" w14:textId="77777777" w:rsidR="002C5070" w:rsidRPr="00CF6767" w:rsidRDefault="002C5070" w:rsidP="00275EC4">
      <w:pPr>
        <w:pStyle w:val="ListBullet"/>
        <w:rPr>
          <w:szCs w:val="25"/>
          <w:lang w:val="en-US"/>
        </w:rPr>
      </w:pPr>
      <w:r w:rsidRPr="00CF6767">
        <w:rPr>
          <w:szCs w:val="25"/>
          <w:lang w:val="en-US"/>
        </w:rPr>
        <w:t>Nearly continuously occupied and used to conduct experiments in the space environment.</w:t>
      </w:r>
    </w:p>
    <w:p w14:paraId="2ECD4444" w14:textId="77777777" w:rsidR="002C5070" w:rsidRPr="00CF6767" w:rsidRDefault="002C5070" w:rsidP="00275EC4">
      <w:pPr>
        <w:pStyle w:val="ListBullet"/>
        <w:rPr>
          <w:szCs w:val="25"/>
          <w:lang w:val="en-US"/>
        </w:rPr>
      </w:pPr>
      <w:r w:rsidRPr="00CF6767">
        <w:rPr>
          <w:szCs w:val="25"/>
          <w:lang w:val="en-US"/>
        </w:rPr>
        <w:t>Modules are delivered and are installed by astronauts.</w:t>
      </w:r>
    </w:p>
    <w:p w14:paraId="13C0BED8" w14:textId="34FBEFDB" w:rsidR="00A61816" w:rsidRPr="00CF6767" w:rsidRDefault="00A61816" w:rsidP="00275EC4">
      <w:pPr>
        <w:pStyle w:val="ListBullet"/>
        <w:rPr>
          <w:szCs w:val="25"/>
          <w:lang w:val="en-US"/>
        </w:rPr>
      </w:pPr>
      <w:r w:rsidRPr="00CF6767">
        <w:rPr>
          <w:szCs w:val="25"/>
          <w:lang w:val="en-US"/>
        </w:rPr>
        <w:t>Robonaut 2 can perform simple tasks. ISS is the most expensive instruments ever made.</w:t>
      </w:r>
    </w:p>
    <w:p w14:paraId="402D7BA0" w14:textId="4924CD56" w:rsidR="007E313D" w:rsidRDefault="007E313D" w:rsidP="00275EC4">
      <w:pPr>
        <w:pStyle w:val="ListBullet"/>
        <w:rPr>
          <w:szCs w:val="25"/>
          <w:lang w:val="en-US"/>
        </w:rPr>
      </w:pPr>
      <w:r w:rsidRPr="007E313D">
        <w:rPr>
          <w:szCs w:val="25"/>
          <w:lang w:val="en-US"/>
        </w:rPr>
        <w:t>The International Space Station (ISS) is a space station (habitable artificial satellite) in low Earth orbit.</w:t>
      </w:r>
    </w:p>
    <w:p w14:paraId="23E6497D" w14:textId="535A914C" w:rsidR="00010609" w:rsidRDefault="00010609" w:rsidP="00275EC4">
      <w:pPr>
        <w:pStyle w:val="ListBullet"/>
        <w:rPr>
          <w:szCs w:val="25"/>
          <w:lang w:val="en-US"/>
        </w:rPr>
      </w:pPr>
      <w:r w:rsidRPr="00010609">
        <w:rPr>
          <w:szCs w:val="25"/>
          <w:lang w:val="en-US"/>
        </w:rPr>
        <w:t>The ISS serves as a microgravity and space environment research laboratory in which crew members conduct experiments in biology, human biology, physics, astronomy, meteorology, and other fields.</w:t>
      </w:r>
    </w:p>
    <w:p w14:paraId="7D63F5D0" w14:textId="77777777" w:rsidR="00055E17" w:rsidRPr="00CF6767" w:rsidRDefault="00055E17" w:rsidP="00055E17">
      <w:pPr>
        <w:pStyle w:val="ListBullet"/>
        <w:numPr>
          <w:ilvl w:val="0"/>
          <w:numId w:val="0"/>
        </w:numPr>
        <w:ind w:left="360" w:hanging="360"/>
        <w:rPr>
          <w:szCs w:val="25"/>
          <w:lang w:val="en-US"/>
        </w:rPr>
      </w:pPr>
    </w:p>
    <w:p w14:paraId="64662BA6"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17. Based on what you’ve learned in this lesson, what typically happens to the crafts that humans launch into space? Where do they end up?</w:t>
      </w:r>
    </w:p>
    <w:p w14:paraId="3EA56E93" w14:textId="77777777" w:rsidR="008A7E2E" w:rsidRPr="00CF6767" w:rsidRDefault="008A7E2E" w:rsidP="008A7E2E">
      <w:pPr>
        <w:autoSpaceDE w:val="0"/>
        <w:autoSpaceDN w:val="0"/>
        <w:adjustRightInd w:val="0"/>
        <w:rPr>
          <w:rFonts w:ascii="Fira Code" w:hAnsi="Fira Code"/>
          <w:color w:val="auto"/>
          <w:szCs w:val="25"/>
          <w:lang w:val="en-US"/>
        </w:rPr>
      </w:pPr>
    </w:p>
    <w:p w14:paraId="6B8FCD20" w14:textId="77777777" w:rsidR="008A7E2E" w:rsidRPr="00CF6767" w:rsidRDefault="008A7E2E" w:rsidP="008A7E2E">
      <w:pPr>
        <w:autoSpaceDE w:val="0"/>
        <w:autoSpaceDN w:val="0"/>
        <w:adjustRightInd w:val="0"/>
        <w:rPr>
          <w:rFonts w:ascii="Fira Code" w:hAnsi="Fira Code"/>
          <w:color w:val="auto"/>
          <w:szCs w:val="25"/>
          <w:lang w:val="en-US"/>
        </w:rPr>
      </w:pPr>
    </w:p>
    <w:p w14:paraId="06BD28A8"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Reading Review Questions: Assigned Reading - Chaikin (2007), p.1-55</w:t>
      </w:r>
    </w:p>
    <w:p w14:paraId="21CD7B64"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 State the general objectives of the Apollo, Mercury and Gemini missions. In what order did these missions take place? What was the difference between the Gemini and Mercury missions?</w:t>
      </w:r>
    </w:p>
    <w:p w14:paraId="6303744E" w14:textId="2A9B113D" w:rsidR="00CF6767" w:rsidRDefault="00C93D68" w:rsidP="00CF6767">
      <w:pPr>
        <w:pStyle w:val="ListBullet"/>
        <w:tabs>
          <w:tab w:val="clear" w:pos="360"/>
          <w:tab w:val="num" w:pos="1080"/>
        </w:tabs>
        <w:ind w:left="1080"/>
        <w:rPr>
          <w:lang w:val="en-US"/>
        </w:rPr>
      </w:pPr>
      <w:r>
        <w:rPr>
          <w:lang w:val="en-US"/>
        </w:rPr>
        <w:t>Project Mercury</w:t>
      </w:r>
      <w:r w:rsidR="005A7316">
        <w:rPr>
          <w:lang w:val="en-US"/>
        </w:rPr>
        <w:t xml:space="preserve"> -&gt; first human spacelfight program</w:t>
      </w:r>
      <w:r w:rsidR="00AC1851">
        <w:rPr>
          <w:lang w:val="en-US"/>
        </w:rPr>
        <w:t xml:space="preserve"> -&gt; put a man into space orbit and return him safely</w:t>
      </w:r>
    </w:p>
    <w:p w14:paraId="0207D91A" w14:textId="0184ED6E" w:rsidR="00C93D68" w:rsidRDefault="00C93D68" w:rsidP="00CF6767">
      <w:pPr>
        <w:pStyle w:val="ListBullet"/>
        <w:tabs>
          <w:tab w:val="clear" w:pos="360"/>
          <w:tab w:val="num" w:pos="1080"/>
        </w:tabs>
        <w:ind w:left="1080"/>
        <w:rPr>
          <w:lang w:val="en-US"/>
        </w:rPr>
      </w:pPr>
      <w:r>
        <w:rPr>
          <w:lang w:val="en-US"/>
        </w:rPr>
        <w:t>Project Gemini</w:t>
      </w:r>
      <w:r w:rsidR="00311E61">
        <w:rPr>
          <w:lang w:val="en-US"/>
        </w:rPr>
        <w:t xml:space="preserve"> -&gt; goal was </w:t>
      </w:r>
      <w:r w:rsidR="005A7316">
        <w:rPr>
          <w:lang w:val="en-US"/>
        </w:rPr>
        <w:t>for development of space travel techniques to support the Apollo mission to land astronauts on Moon</w:t>
      </w:r>
    </w:p>
    <w:p w14:paraId="05C5A1CB" w14:textId="4D50A138" w:rsidR="00C93D68" w:rsidRPr="00CF6767" w:rsidRDefault="00C93D68" w:rsidP="00CF6767">
      <w:pPr>
        <w:pStyle w:val="ListBullet"/>
        <w:tabs>
          <w:tab w:val="clear" w:pos="360"/>
          <w:tab w:val="num" w:pos="1080"/>
        </w:tabs>
        <w:ind w:left="1080"/>
        <w:rPr>
          <w:lang w:val="en-US"/>
        </w:rPr>
      </w:pPr>
      <w:r>
        <w:rPr>
          <w:lang w:val="en-US"/>
        </w:rPr>
        <w:t>Project Apollo</w:t>
      </w:r>
    </w:p>
    <w:p w14:paraId="1691D165" w14:textId="77777777" w:rsidR="008A7E2E" w:rsidRPr="00CF6767"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2. In Chapter 1, Chaikin tells us the story of the fire that claimed the lives of the astronauts of Apollo 1.</w:t>
      </w:r>
    </w:p>
    <w:p w14:paraId="731AC93C" w14:textId="7A091580" w:rsidR="008A7E2E" w:rsidRDefault="008A7E2E" w:rsidP="00CF6767">
      <w:pPr>
        <w:autoSpaceDE w:val="0"/>
        <w:autoSpaceDN w:val="0"/>
        <w:adjustRightInd w:val="0"/>
        <w:ind w:left="720"/>
        <w:rPr>
          <w:rFonts w:ascii="Fira Code" w:hAnsi="Fira Code"/>
          <w:color w:val="auto"/>
          <w:szCs w:val="25"/>
          <w:lang w:val="en-US"/>
        </w:rPr>
      </w:pPr>
      <w:r w:rsidRPr="00CF6767">
        <w:rPr>
          <w:rFonts w:ascii="Fira Code" w:hAnsi="Fira Code"/>
          <w:color w:val="auto"/>
          <w:szCs w:val="25"/>
          <w:lang w:val="en-US"/>
        </w:rPr>
        <w:t>a. Where did this incident occur, and during what event?</w:t>
      </w:r>
    </w:p>
    <w:p w14:paraId="498AD88B" w14:textId="76DA7C38" w:rsidR="00CD5F6F" w:rsidRPr="00CF6767" w:rsidRDefault="00CD5F6F"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Cape Kenedy Air Force Station Launch Complex 34</w:t>
      </w:r>
      <w:r w:rsidR="004A7792">
        <w:rPr>
          <w:rFonts w:ascii="Fira Code" w:hAnsi="Fira Code"/>
          <w:color w:val="auto"/>
          <w:szCs w:val="25"/>
          <w:lang w:val="en-US"/>
        </w:rPr>
        <w:t>, Launch test rehersal</w:t>
      </w:r>
    </w:p>
    <w:p w14:paraId="65A6EFD1" w14:textId="36DC64A2" w:rsidR="008A7E2E" w:rsidRDefault="008A7E2E" w:rsidP="00CF6767">
      <w:pPr>
        <w:autoSpaceDE w:val="0"/>
        <w:autoSpaceDN w:val="0"/>
        <w:adjustRightInd w:val="0"/>
        <w:ind w:left="720"/>
        <w:rPr>
          <w:rFonts w:ascii="Fira Code" w:hAnsi="Fira Code"/>
          <w:color w:val="auto"/>
          <w:szCs w:val="25"/>
          <w:lang w:val="en-US"/>
        </w:rPr>
      </w:pPr>
      <w:r w:rsidRPr="00CF6767">
        <w:rPr>
          <w:rFonts w:ascii="Fira Code" w:hAnsi="Fira Code"/>
          <w:color w:val="auto"/>
          <w:szCs w:val="25"/>
          <w:lang w:val="en-US"/>
        </w:rPr>
        <w:t>b. How experienced was the manufacturer of the Apollo 1 command module at building a manned spacecraft?</w:t>
      </w:r>
    </w:p>
    <w:p w14:paraId="400D7CA2" w14:textId="1E5583D5" w:rsidR="004A7792" w:rsidRPr="00CF6767" w:rsidRDefault="00364255"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xml:space="preserve">- </w:t>
      </w:r>
      <w:r w:rsidR="004A7792">
        <w:rPr>
          <w:rFonts w:ascii="Fira Code" w:hAnsi="Fira Code"/>
          <w:color w:val="auto"/>
          <w:szCs w:val="25"/>
          <w:lang w:val="en-US"/>
        </w:rPr>
        <w:t>North American Aviation contractors had never built a space flight module</w:t>
      </w:r>
      <w:r w:rsidR="00AF7482">
        <w:rPr>
          <w:rFonts w:ascii="Fira Code" w:hAnsi="Fira Code"/>
          <w:color w:val="auto"/>
          <w:szCs w:val="25"/>
          <w:lang w:val="en-US"/>
        </w:rPr>
        <w:t xml:space="preserve"> -&gt; never built manned spacecraft before</w:t>
      </w:r>
    </w:p>
    <w:p w14:paraId="504B09DB" w14:textId="4A2A8BF6" w:rsidR="008A7E2E" w:rsidRPr="00CF6767" w:rsidRDefault="008A7E2E" w:rsidP="00CF6767">
      <w:pPr>
        <w:autoSpaceDE w:val="0"/>
        <w:autoSpaceDN w:val="0"/>
        <w:adjustRightInd w:val="0"/>
        <w:ind w:left="720"/>
        <w:rPr>
          <w:rFonts w:ascii="Fira Code" w:hAnsi="Fira Code"/>
          <w:color w:val="auto"/>
          <w:szCs w:val="25"/>
          <w:lang w:val="en-US"/>
        </w:rPr>
      </w:pPr>
      <w:r w:rsidRPr="00CF6767">
        <w:rPr>
          <w:rFonts w:ascii="Fira Code" w:hAnsi="Fira Code"/>
          <w:color w:val="auto"/>
          <w:szCs w:val="25"/>
          <w:lang w:val="en-US"/>
        </w:rPr>
        <w:t>c. What is suspected to have caused the fire, and why was this the fault of the manufacturer?</w:t>
      </w:r>
    </w:p>
    <w:p w14:paraId="5D4830E3" w14:textId="75D95602" w:rsidR="002F1CE8" w:rsidRDefault="002F1CE8"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xml:space="preserve">- </w:t>
      </w:r>
      <w:r w:rsidR="00617861">
        <w:rPr>
          <w:rFonts w:ascii="Fira Code" w:hAnsi="Fira Code"/>
          <w:color w:val="auto"/>
          <w:szCs w:val="25"/>
          <w:lang w:val="en-US"/>
        </w:rPr>
        <w:t>During the test, the command module was pressurized with high oxygen which is a known fire hazard. Pure oxygen eliminated the weight complexity associated with nitrogen and oxygen combination.</w:t>
      </w:r>
    </w:p>
    <w:p w14:paraId="2DC5786C" w14:textId="5ADBDC31" w:rsidR="00617861" w:rsidRDefault="0050353C"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xml:space="preserve">- A spark inside Apollo 1 in vicinity of </w:t>
      </w:r>
      <w:r w:rsidR="00EC703D">
        <w:rPr>
          <w:rFonts w:ascii="Fira Code" w:hAnsi="Fira Code"/>
          <w:color w:val="auto"/>
          <w:szCs w:val="25"/>
          <w:lang w:val="en-US"/>
        </w:rPr>
        <w:t>damaged</w:t>
      </w:r>
      <w:r>
        <w:rPr>
          <w:rFonts w:ascii="Fira Code" w:hAnsi="Fira Code"/>
          <w:color w:val="auto"/>
          <w:szCs w:val="25"/>
          <w:lang w:val="en-US"/>
        </w:rPr>
        <w:t xml:space="preserve"> wires in the lower equipment bay at foo</w:t>
      </w:r>
      <w:r w:rsidR="00EC703D">
        <w:rPr>
          <w:rFonts w:ascii="Fira Code" w:hAnsi="Fira Code"/>
          <w:color w:val="auto"/>
          <w:szCs w:val="25"/>
          <w:lang w:val="en-US"/>
        </w:rPr>
        <w:t>t</w:t>
      </w:r>
      <w:r>
        <w:rPr>
          <w:rFonts w:ascii="Fira Code" w:hAnsi="Fira Code"/>
          <w:color w:val="auto"/>
          <w:szCs w:val="25"/>
          <w:lang w:val="en-US"/>
        </w:rPr>
        <w:t xml:space="preserve"> of Grissom’s couch.</w:t>
      </w:r>
      <w:r w:rsidR="002361B8">
        <w:rPr>
          <w:rFonts w:ascii="Fira Code" w:hAnsi="Fira Code"/>
          <w:color w:val="auto"/>
          <w:szCs w:val="25"/>
          <w:lang w:val="en-US"/>
        </w:rPr>
        <w:t xml:space="preserve"> This was aided by leaking coolant. The spark ignited nylon ne</w:t>
      </w:r>
      <w:r w:rsidR="00EC703D">
        <w:rPr>
          <w:rFonts w:ascii="Fira Code" w:hAnsi="Fira Code"/>
          <w:color w:val="auto"/>
          <w:szCs w:val="25"/>
          <w:lang w:val="en-US"/>
        </w:rPr>
        <w:t>t</w:t>
      </w:r>
      <w:r w:rsidR="002361B8">
        <w:rPr>
          <w:rFonts w:ascii="Fira Code" w:hAnsi="Fira Code"/>
          <w:color w:val="auto"/>
          <w:szCs w:val="25"/>
          <w:lang w:val="en-US"/>
        </w:rPr>
        <w:t>ting underneath the couches and spread quickly.</w:t>
      </w:r>
    </w:p>
    <w:p w14:paraId="19C61486" w14:textId="05BBB933" w:rsidR="007F5859" w:rsidRPr="00CF6767" w:rsidRDefault="007F5859"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North American took shortcuts due to schedule pressure which might have compromised the safety</w:t>
      </w:r>
    </w:p>
    <w:p w14:paraId="69C5E3BC" w14:textId="47BE63AA" w:rsidR="008A7E2E" w:rsidRPr="00CF6767" w:rsidRDefault="008A7E2E" w:rsidP="00CF6767">
      <w:pPr>
        <w:autoSpaceDE w:val="0"/>
        <w:autoSpaceDN w:val="0"/>
        <w:adjustRightInd w:val="0"/>
        <w:ind w:left="720"/>
        <w:rPr>
          <w:rFonts w:ascii="Fira Code" w:hAnsi="Fira Code"/>
          <w:color w:val="auto"/>
          <w:szCs w:val="25"/>
          <w:lang w:val="en-US"/>
        </w:rPr>
      </w:pPr>
      <w:r w:rsidRPr="00CF6767">
        <w:rPr>
          <w:rFonts w:ascii="Fira Code" w:hAnsi="Fira Code"/>
          <w:color w:val="auto"/>
          <w:szCs w:val="25"/>
          <w:lang w:val="en-US"/>
        </w:rPr>
        <w:t>d. According to Chaikin, there were 2 problems with the command module which caused the fire to spread quickly and prevented the astronauts from escaping in time. What were these two flaws, and why had they been implemented?</w:t>
      </w:r>
    </w:p>
    <w:p w14:paraId="6E0257C8" w14:textId="562142CC" w:rsidR="00C43B07" w:rsidRDefault="00C43B07"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pressurized pure oxygen -&gt; to avoid complexity of O2/N2 gas mixture</w:t>
      </w:r>
    </w:p>
    <w:p w14:paraId="1E524DF4" w14:textId="67D6C244" w:rsidR="00C43B07" w:rsidRPr="00CF6767" w:rsidRDefault="00C43B07"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two way hatch design that was meant to to be light weight to avoiding adding more weight to propellant</w:t>
      </w:r>
    </w:p>
    <w:p w14:paraId="67BE8095" w14:textId="5E872BEC" w:rsidR="008A7E2E" w:rsidRPr="00CF6767" w:rsidRDefault="008A7E2E" w:rsidP="00CF6767">
      <w:pPr>
        <w:autoSpaceDE w:val="0"/>
        <w:autoSpaceDN w:val="0"/>
        <w:adjustRightInd w:val="0"/>
        <w:ind w:left="720"/>
        <w:rPr>
          <w:rFonts w:ascii="Fira Code" w:hAnsi="Fira Code"/>
          <w:color w:val="auto"/>
          <w:szCs w:val="25"/>
          <w:lang w:val="en-US"/>
        </w:rPr>
      </w:pPr>
      <w:r w:rsidRPr="00CF6767">
        <w:rPr>
          <w:rFonts w:ascii="Fira Code" w:hAnsi="Fira Code"/>
          <w:color w:val="auto"/>
          <w:szCs w:val="25"/>
          <w:lang w:val="en-US"/>
        </w:rPr>
        <w:t>e. Why did the Apollo astronauts later consider the tragedy a “hidden blessing”?</w:t>
      </w:r>
    </w:p>
    <w:p w14:paraId="02ACE14B" w14:textId="5134FD40" w:rsidR="00263DAA" w:rsidRDefault="00263DAA"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The wreckage was there to be examined to improve command module design -&gt; could help in saving more lives</w:t>
      </w:r>
    </w:p>
    <w:p w14:paraId="78E46434" w14:textId="2A913FF1" w:rsidR="00263DAA" w:rsidRDefault="00263DAA" w:rsidP="00CF6767">
      <w:pPr>
        <w:autoSpaceDE w:val="0"/>
        <w:autoSpaceDN w:val="0"/>
        <w:adjustRightInd w:val="0"/>
        <w:ind w:left="720"/>
        <w:rPr>
          <w:rFonts w:ascii="Fira Code" w:hAnsi="Fira Code"/>
          <w:color w:val="auto"/>
          <w:szCs w:val="25"/>
          <w:lang w:val="en-US"/>
        </w:rPr>
      </w:pPr>
      <w:r>
        <w:rPr>
          <w:rFonts w:ascii="Fira Code" w:hAnsi="Fira Code"/>
          <w:color w:val="auto"/>
          <w:szCs w:val="25"/>
          <w:lang w:val="en-US"/>
        </w:rPr>
        <w:t>- Provided ability to fix long list of command module inadequacies</w:t>
      </w:r>
    </w:p>
    <w:p w14:paraId="293E2C44" w14:textId="77777777" w:rsidR="00263DAA" w:rsidRPr="00CF6767" w:rsidRDefault="00263DAA" w:rsidP="00CF6767">
      <w:pPr>
        <w:autoSpaceDE w:val="0"/>
        <w:autoSpaceDN w:val="0"/>
        <w:adjustRightInd w:val="0"/>
        <w:ind w:left="720"/>
        <w:rPr>
          <w:rFonts w:ascii="Fira Code" w:hAnsi="Fira Code"/>
          <w:color w:val="auto"/>
          <w:szCs w:val="25"/>
          <w:lang w:val="en-US"/>
        </w:rPr>
      </w:pPr>
    </w:p>
    <w:p w14:paraId="1257B371" w14:textId="730011F8"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3. In Chapter 2, Chaikin introduces us to Deke Slayton, one of the key administrators of the Apollo missions. Why was he “grounded” from the Mercury missions, and what was his job during the Apollo missions? What was ironic about his responsibilities in this role?</w:t>
      </w:r>
    </w:p>
    <w:p w14:paraId="607DDCFD" w14:textId="53CB1FDF" w:rsidR="000664FB" w:rsidRDefault="000664FB" w:rsidP="000664FB">
      <w:pPr>
        <w:pStyle w:val="ListBullet"/>
        <w:tabs>
          <w:tab w:val="clear" w:pos="360"/>
          <w:tab w:val="num" w:pos="1080"/>
        </w:tabs>
        <w:ind w:left="1080"/>
        <w:rPr>
          <w:lang w:val="en-US"/>
        </w:rPr>
      </w:pPr>
      <w:r>
        <w:rPr>
          <w:lang w:val="en-US"/>
        </w:rPr>
        <w:t>If the astronauts had been a squadron, Slayton would have been their wing commander.</w:t>
      </w:r>
    </w:p>
    <w:p w14:paraId="3292908B" w14:textId="79B7EECD" w:rsidR="000664FB" w:rsidRDefault="00205689" w:rsidP="000664FB">
      <w:pPr>
        <w:pStyle w:val="ListBullet"/>
        <w:tabs>
          <w:tab w:val="clear" w:pos="360"/>
          <w:tab w:val="num" w:pos="1080"/>
        </w:tabs>
        <w:ind w:left="1080"/>
        <w:rPr>
          <w:lang w:val="en-US"/>
        </w:rPr>
      </w:pPr>
      <w:r>
        <w:rPr>
          <w:lang w:val="en-US"/>
        </w:rPr>
        <w:t>Slayton was grounded due to a condition called idiopathic paroxysmal atrial fibrillation -&gt; made his heartbeat irregular</w:t>
      </w:r>
    </w:p>
    <w:p w14:paraId="20512456" w14:textId="2E7F3867" w:rsidR="0088512A" w:rsidRDefault="00C63A68" w:rsidP="000664FB">
      <w:pPr>
        <w:pStyle w:val="ListBullet"/>
        <w:tabs>
          <w:tab w:val="clear" w:pos="360"/>
          <w:tab w:val="num" w:pos="1080"/>
        </w:tabs>
        <w:ind w:left="1080"/>
        <w:rPr>
          <w:lang w:val="en-US"/>
        </w:rPr>
      </w:pPr>
      <w:r>
        <w:rPr>
          <w:lang w:val="en-US"/>
        </w:rPr>
        <w:t>Slayton served as Space Center’s director of Flight Crew operations -&gt; managing the aff</w:t>
      </w:r>
      <w:r w:rsidR="00704788">
        <w:rPr>
          <w:lang w:val="en-US"/>
        </w:rPr>
        <w:t>ai</w:t>
      </w:r>
      <w:r>
        <w:rPr>
          <w:lang w:val="en-US"/>
        </w:rPr>
        <w:t>rs of of every pilot at the center including the astronauts.</w:t>
      </w:r>
    </w:p>
    <w:p w14:paraId="0DD74A75" w14:textId="4BCC6996" w:rsidR="000555F9" w:rsidRDefault="000555F9" w:rsidP="000664FB">
      <w:pPr>
        <w:pStyle w:val="ListBullet"/>
        <w:tabs>
          <w:tab w:val="clear" w:pos="360"/>
          <w:tab w:val="num" w:pos="1080"/>
        </w:tabs>
        <w:ind w:left="1080"/>
        <w:rPr>
          <w:lang w:val="en-US"/>
        </w:rPr>
      </w:pPr>
      <w:r>
        <w:rPr>
          <w:lang w:val="en-US"/>
        </w:rPr>
        <w:t>The irony was that Slayton was responsible for choosing all the man on the mission</w:t>
      </w:r>
    </w:p>
    <w:p w14:paraId="498BAB53" w14:textId="77777777" w:rsidR="00CF6767" w:rsidRPr="00CF6767" w:rsidRDefault="00CF6767" w:rsidP="00CF6767">
      <w:pPr>
        <w:pStyle w:val="ListBullet"/>
        <w:numPr>
          <w:ilvl w:val="0"/>
          <w:numId w:val="0"/>
        </w:numPr>
        <w:ind w:left="360" w:hanging="360"/>
        <w:rPr>
          <w:lang w:val="en-US"/>
        </w:rPr>
      </w:pPr>
      <w:r>
        <w:rPr>
          <w:lang w:val="en-US"/>
        </w:rPr>
        <w:tab/>
      </w:r>
      <w:r>
        <w:rPr>
          <w:lang w:val="en-US"/>
        </w:rPr>
        <w:tab/>
      </w:r>
      <w:r>
        <w:rPr>
          <w:lang w:val="en-US"/>
        </w:rPr>
        <w:tab/>
      </w:r>
    </w:p>
    <w:p w14:paraId="0E386E9D"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4. Who did the “Original 7” and the “New Nine” refer to?</w:t>
      </w:r>
    </w:p>
    <w:p w14:paraId="25F8403F" w14:textId="787F42A5" w:rsidR="00CF6767" w:rsidRPr="00CF6767" w:rsidRDefault="00962F48" w:rsidP="00CF6767">
      <w:pPr>
        <w:pStyle w:val="ListBullet"/>
        <w:tabs>
          <w:tab w:val="clear" w:pos="360"/>
          <w:tab w:val="num" w:pos="1080"/>
        </w:tabs>
        <w:ind w:left="1080"/>
        <w:rPr>
          <w:lang w:val="en-US"/>
        </w:rPr>
      </w:pPr>
      <w:r>
        <w:rPr>
          <w:lang w:val="en-US"/>
        </w:rPr>
        <w:t xml:space="preserve">New 9 were the key players in the Apollo effort </w:t>
      </w:r>
      <w:r w:rsidR="0013336F">
        <w:rPr>
          <w:lang w:val="en-US"/>
        </w:rPr>
        <w:t xml:space="preserve">named </w:t>
      </w:r>
      <w:r>
        <w:rPr>
          <w:lang w:val="en-US"/>
        </w:rPr>
        <w:t>by the Life Magazine</w:t>
      </w:r>
    </w:p>
    <w:p w14:paraId="0E5DD24C" w14:textId="6C7AD983" w:rsidR="00962F48" w:rsidRDefault="00480BA5" w:rsidP="00CF6767">
      <w:pPr>
        <w:pStyle w:val="ListBullet"/>
        <w:tabs>
          <w:tab w:val="clear" w:pos="360"/>
          <w:tab w:val="num" w:pos="1080"/>
        </w:tabs>
        <w:ind w:left="1080"/>
        <w:rPr>
          <w:lang w:val="en-US"/>
        </w:rPr>
      </w:pPr>
      <w:r w:rsidRPr="00480BA5">
        <w:rPr>
          <w:lang w:val="en-US"/>
        </w:rPr>
        <w:t>The Mercury Seven were the group of seven astronauts selected to fly spacecraft for Project Mercury.</w:t>
      </w:r>
      <w:r>
        <w:rPr>
          <w:lang w:val="en-US"/>
        </w:rPr>
        <w:t xml:space="preserve"> </w:t>
      </w:r>
      <w:r w:rsidRPr="00480BA5">
        <w:rPr>
          <w:lang w:val="en-US"/>
        </w:rPr>
        <w:t>All of the Mercury Seven eventually flew in space. They piloted all the spaceflights of the Mercury program that had an astronaut on board from May 1961 to May 1963, and members of the group flew on all of the NASA human spaceflight programs of the 20th century – Mercury, Gemini, Apollo, and the Space Shuttle.</w:t>
      </w:r>
    </w:p>
    <w:p w14:paraId="3FF76BDA" w14:textId="4B13217A" w:rsidR="00480BA5" w:rsidRDefault="009E4EE9" w:rsidP="00CF6767">
      <w:pPr>
        <w:pStyle w:val="ListBullet"/>
        <w:tabs>
          <w:tab w:val="clear" w:pos="360"/>
          <w:tab w:val="num" w:pos="1080"/>
        </w:tabs>
        <w:ind w:left="1080"/>
        <w:rPr>
          <w:lang w:val="en-US"/>
        </w:rPr>
      </w:pPr>
      <w:r>
        <w:rPr>
          <w:lang w:val="en-US"/>
        </w:rPr>
        <w:t>New Nine had degrees in aeronautics</w:t>
      </w:r>
      <w:r w:rsidR="007136F7">
        <w:rPr>
          <w:lang w:val="en-US"/>
        </w:rPr>
        <w:t xml:space="preserve"> and were test pilots.</w:t>
      </w:r>
    </w:p>
    <w:p w14:paraId="37F81AD0" w14:textId="60B5E6CD" w:rsidR="00EE3277" w:rsidRDefault="00EE3277" w:rsidP="00CF6767">
      <w:pPr>
        <w:pStyle w:val="ListBullet"/>
        <w:tabs>
          <w:tab w:val="clear" w:pos="360"/>
          <w:tab w:val="num" w:pos="1080"/>
        </w:tabs>
        <w:ind w:left="1080"/>
        <w:rPr>
          <w:lang w:val="en-US"/>
        </w:rPr>
      </w:pPr>
      <w:r w:rsidRPr="00EE3277">
        <w:rPr>
          <w:lang w:val="en-US"/>
        </w:rPr>
        <w:t>The group was required to augment the original Mercury Seven, with the announcement of the Gemini program leading to the Apollo program. While the Original Seven had been selected to accomplish the simpler task of orbital flight, the new challenges of rendezvous and lunar landing led to the selection of candidates with advanced engineering degrees (for four of the nine) as well as test pilot experience.</w:t>
      </w:r>
    </w:p>
    <w:p w14:paraId="00F6A536" w14:textId="77777777" w:rsidR="00480BA5" w:rsidRPr="00CF6767" w:rsidRDefault="00480BA5" w:rsidP="004723D5">
      <w:pPr>
        <w:pStyle w:val="ListBullet"/>
        <w:numPr>
          <w:ilvl w:val="0"/>
          <w:numId w:val="0"/>
        </w:numPr>
        <w:ind w:left="1080"/>
        <w:rPr>
          <w:lang w:val="en-US"/>
        </w:rPr>
      </w:pPr>
    </w:p>
    <w:p w14:paraId="3FC5881B" w14:textId="60C64801"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5. Why does Chaikin write “Soon it was clear that the competition embraced everything.” What were the New Nine competing for?</w:t>
      </w:r>
    </w:p>
    <w:p w14:paraId="180337C5" w14:textId="10898669" w:rsidR="00CF6767" w:rsidRPr="00CF6767" w:rsidRDefault="00B95BF9" w:rsidP="00CF6767">
      <w:pPr>
        <w:pStyle w:val="ListBullet"/>
        <w:tabs>
          <w:tab w:val="clear" w:pos="360"/>
          <w:tab w:val="num" w:pos="1080"/>
        </w:tabs>
        <w:ind w:left="1080"/>
        <w:rPr>
          <w:lang w:val="en-US"/>
        </w:rPr>
      </w:pPr>
      <w:r>
        <w:rPr>
          <w:lang w:val="en-US"/>
        </w:rPr>
        <w:t xml:space="preserve">The New Nine were competing for </w:t>
      </w:r>
      <w:r w:rsidR="00D50F3E">
        <w:rPr>
          <w:lang w:val="en-US"/>
        </w:rPr>
        <w:t xml:space="preserve">position </w:t>
      </w:r>
      <w:r>
        <w:rPr>
          <w:lang w:val="en-US"/>
        </w:rPr>
        <w:t>in two manned Gemini missions and three manned Apollo missions.</w:t>
      </w:r>
    </w:p>
    <w:p w14:paraId="75A942AA" w14:textId="77777777" w:rsidR="00EB124C" w:rsidRPr="00CF6767" w:rsidRDefault="00EB124C" w:rsidP="00EB124C">
      <w:pPr>
        <w:pStyle w:val="ListBullet"/>
        <w:numPr>
          <w:ilvl w:val="0"/>
          <w:numId w:val="0"/>
        </w:numPr>
        <w:ind w:left="1080"/>
        <w:rPr>
          <w:lang w:val="en-US"/>
        </w:rPr>
      </w:pPr>
    </w:p>
    <w:p w14:paraId="4E7F50BD"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 xml:space="preserve">6. Who was Chuck Yeager, and how would you describe the changing importance of academics in the career of a test pilot in Jim Anders’ day compared to Chuck Yeager’s generation? Why would Yeager not have qualified for Test Pilot School in 1959, and what is ironic about this? What are today’s requirements to be an astronaut for NASA? (See, eg, </w:t>
      </w:r>
      <w:hyperlink r:id="rId7" w:history="1">
        <w:r w:rsidR="00CF6767" w:rsidRPr="00A2159A">
          <w:rPr>
            <w:rStyle w:val="Hyperlink"/>
            <w:rFonts w:ascii="Fira Code" w:hAnsi="Fira Code"/>
            <w:szCs w:val="25"/>
            <w:lang w:val="en-US"/>
          </w:rPr>
          <w:t>www.nasa.gov/audience/forstudents/postsecondary/features/F_Astronaut_Requirements.html</w:t>
        </w:r>
      </w:hyperlink>
      <w:r w:rsidRPr="00CF6767">
        <w:rPr>
          <w:rFonts w:ascii="Fira Code" w:hAnsi="Fira Code"/>
          <w:color w:val="auto"/>
          <w:szCs w:val="25"/>
          <w:lang w:val="en-US"/>
        </w:rPr>
        <w:t>).</w:t>
      </w:r>
    </w:p>
    <w:p w14:paraId="05494A24" w14:textId="0A52683D" w:rsidR="00CF6767" w:rsidRPr="00CF6767" w:rsidRDefault="00F402E1" w:rsidP="00CF6767">
      <w:pPr>
        <w:pStyle w:val="ListBullet"/>
        <w:tabs>
          <w:tab w:val="clear" w:pos="360"/>
          <w:tab w:val="num" w:pos="1080"/>
        </w:tabs>
        <w:ind w:left="1080"/>
        <w:rPr>
          <w:lang w:val="en-US"/>
        </w:rPr>
      </w:pPr>
      <w:r>
        <w:rPr>
          <w:lang w:val="en-US"/>
        </w:rPr>
        <w:t>Chuck Yeager was the most famous test pilot, he was the first the first to shatter the sound barrier. He did not have a college diploma.</w:t>
      </w:r>
    </w:p>
    <w:p w14:paraId="1675B598" w14:textId="6BEBEDF8" w:rsidR="00F402E1" w:rsidRDefault="004F20AF" w:rsidP="00CF6767">
      <w:pPr>
        <w:pStyle w:val="ListBullet"/>
        <w:tabs>
          <w:tab w:val="clear" w:pos="360"/>
          <w:tab w:val="num" w:pos="1080"/>
        </w:tabs>
        <w:ind w:left="1080"/>
        <w:rPr>
          <w:lang w:val="en-US"/>
        </w:rPr>
      </w:pPr>
      <w:r>
        <w:rPr>
          <w:lang w:val="en-US"/>
        </w:rPr>
        <w:t>In Yeager’s generation academics were not that important to fly. But in Bill’s generation they were required for becoming a test pilot.</w:t>
      </w:r>
    </w:p>
    <w:p w14:paraId="55153CB4" w14:textId="017FAD95" w:rsidR="00997107" w:rsidRPr="00CF6767" w:rsidRDefault="00997107" w:rsidP="00CF6767">
      <w:pPr>
        <w:pStyle w:val="ListBullet"/>
        <w:tabs>
          <w:tab w:val="clear" w:pos="360"/>
          <w:tab w:val="num" w:pos="1080"/>
        </w:tabs>
        <w:ind w:left="1080"/>
        <w:rPr>
          <w:lang w:val="en-US"/>
        </w:rPr>
      </w:pPr>
      <w:r>
        <w:rPr>
          <w:lang w:val="en-US"/>
        </w:rPr>
        <w:t>Yeager would not have qualified because he did not have a college diploma</w:t>
      </w:r>
      <w:r w:rsidR="0008471E">
        <w:rPr>
          <w:lang w:val="en-US"/>
        </w:rPr>
        <w:t>, but he later on went to become head of ARPS which was a school for preparing test pilots.</w:t>
      </w:r>
    </w:p>
    <w:p w14:paraId="67ADF4A2"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7. What made Anders “different from the other pilots”, and why was he selected for the astronaut program despite this difference? How did this difference seem to affect his chances at getting a seat on a Gemini mission?</w:t>
      </w:r>
    </w:p>
    <w:p w14:paraId="178ED57A" w14:textId="5A9DD17D" w:rsidR="00CF6767" w:rsidRPr="00CF6767" w:rsidRDefault="009D7836" w:rsidP="00CF6767">
      <w:pPr>
        <w:pStyle w:val="ListBullet"/>
        <w:tabs>
          <w:tab w:val="clear" w:pos="360"/>
          <w:tab w:val="num" w:pos="1080"/>
        </w:tabs>
        <w:ind w:left="1080"/>
        <w:rPr>
          <w:lang w:val="en-US"/>
        </w:rPr>
      </w:pPr>
      <w:r>
        <w:rPr>
          <w:lang w:val="en-US"/>
        </w:rPr>
        <w:t>Anders didn’t acquire test pilot credentials prior to joining NASA</w:t>
      </w:r>
    </w:p>
    <w:p w14:paraId="737A7D87" w14:textId="560566AE" w:rsidR="009D7836" w:rsidRDefault="009D7836" w:rsidP="00CF6767">
      <w:pPr>
        <w:pStyle w:val="ListBullet"/>
        <w:tabs>
          <w:tab w:val="clear" w:pos="360"/>
          <w:tab w:val="num" w:pos="1080"/>
        </w:tabs>
        <w:ind w:left="1080"/>
        <w:rPr>
          <w:lang w:val="en-US"/>
        </w:rPr>
      </w:pPr>
      <w:r>
        <w:rPr>
          <w:lang w:val="en-US"/>
        </w:rPr>
        <w:t>Anders had a degree in nuclear engineering that might prove to vital in protecting astronauts from radiation</w:t>
      </w:r>
      <w:r w:rsidR="009153BB">
        <w:rPr>
          <w:lang w:val="en-US"/>
        </w:rPr>
        <w:t xml:space="preserve"> -&gt; he thought he was hired for his experience, but it was actually for liability purposes.</w:t>
      </w:r>
    </w:p>
    <w:p w14:paraId="71F506A0" w14:textId="77777777" w:rsidR="009D7836" w:rsidRPr="00CF6767" w:rsidRDefault="009D7836" w:rsidP="00CF6767">
      <w:pPr>
        <w:pStyle w:val="ListBullet"/>
        <w:tabs>
          <w:tab w:val="clear" w:pos="360"/>
          <w:tab w:val="num" w:pos="1080"/>
        </w:tabs>
        <w:ind w:left="1080"/>
        <w:rPr>
          <w:lang w:val="en-US"/>
        </w:rPr>
      </w:pPr>
    </w:p>
    <w:p w14:paraId="5DA06F01"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8. By 1966, how does Chaikin describe the progress of the American space program compared to the Soviet’s? What had the Americans taken a “commanding lead” in?</w:t>
      </w:r>
    </w:p>
    <w:p w14:paraId="6ECF505A" w14:textId="7014E0B3" w:rsidR="00CF6767" w:rsidRPr="00CF6767" w:rsidRDefault="00FD7BE4" w:rsidP="00CF6767">
      <w:pPr>
        <w:pStyle w:val="ListBullet"/>
        <w:tabs>
          <w:tab w:val="clear" w:pos="360"/>
          <w:tab w:val="num" w:pos="1080"/>
        </w:tabs>
        <w:ind w:left="1080"/>
        <w:rPr>
          <w:lang w:val="en-US"/>
        </w:rPr>
      </w:pPr>
      <w:r>
        <w:rPr>
          <w:lang w:val="en-US"/>
        </w:rPr>
        <w:t>By 1966, Americans had made stellar progress in Gemini missions – manned space flight for perfecting lunar mission development.</w:t>
      </w:r>
    </w:p>
    <w:p w14:paraId="6BFD260A" w14:textId="698FC42E" w:rsidR="00FD7BE4" w:rsidRPr="00CF6767" w:rsidRDefault="00FD7BE4" w:rsidP="00CF6767">
      <w:pPr>
        <w:pStyle w:val="ListBullet"/>
        <w:tabs>
          <w:tab w:val="clear" w:pos="360"/>
          <w:tab w:val="num" w:pos="1080"/>
        </w:tabs>
        <w:ind w:left="1080"/>
        <w:rPr>
          <w:lang w:val="en-US"/>
        </w:rPr>
      </w:pPr>
      <w:r>
        <w:rPr>
          <w:lang w:val="en-US"/>
        </w:rPr>
        <w:t xml:space="preserve">Americans had taken a lead in </w:t>
      </w:r>
      <w:r w:rsidR="00920306">
        <w:rPr>
          <w:lang w:val="en-US"/>
        </w:rPr>
        <w:t>man-hours in space.</w:t>
      </w:r>
    </w:p>
    <w:p w14:paraId="224A887B"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9. Describe the incident that led Anders to become “a step closer to getting on a crew.”</w:t>
      </w:r>
    </w:p>
    <w:p w14:paraId="20628CDC" w14:textId="4D64BF59" w:rsidR="00CF6767" w:rsidRPr="00CF6767" w:rsidRDefault="007D7A7F" w:rsidP="00CF6767">
      <w:pPr>
        <w:pStyle w:val="ListBullet"/>
        <w:tabs>
          <w:tab w:val="clear" w:pos="360"/>
          <w:tab w:val="num" w:pos="1080"/>
        </w:tabs>
        <w:ind w:left="1080"/>
        <w:rPr>
          <w:lang w:val="en-US"/>
        </w:rPr>
      </w:pPr>
      <w:r>
        <w:rPr>
          <w:lang w:val="en-US"/>
        </w:rPr>
        <w:t>Anders was assigned as the Capsule communicator on the Gemini 8 mission</w:t>
      </w:r>
      <w:r w:rsidR="00E12DC9">
        <w:rPr>
          <w:lang w:val="en-US"/>
        </w:rPr>
        <w:t xml:space="preserve"> following the death of Bassett and See which resulting in overruling of the Pecking order.</w:t>
      </w:r>
    </w:p>
    <w:p w14:paraId="2D0D9160" w14:textId="77777777" w:rsidR="00E12DC9" w:rsidRPr="00CF6767" w:rsidRDefault="00E12DC9" w:rsidP="00CF6767">
      <w:pPr>
        <w:pStyle w:val="ListBullet"/>
        <w:tabs>
          <w:tab w:val="clear" w:pos="360"/>
          <w:tab w:val="num" w:pos="1080"/>
        </w:tabs>
        <w:ind w:left="1080"/>
        <w:rPr>
          <w:lang w:val="en-US"/>
        </w:rPr>
      </w:pPr>
    </w:p>
    <w:p w14:paraId="7FC293E8" w14:textId="77777777" w:rsidR="008A7E2E" w:rsidRDefault="008A7E2E" w:rsidP="008A7E2E">
      <w:pPr>
        <w:autoSpaceDE w:val="0"/>
        <w:autoSpaceDN w:val="0"/>
        <w:adjustRightInd w:val="0"/>
        <w:rPr>
          <w:rFonts w:ascii="Fira Code" w:hAnsi="Fira Code"/>
          <w:color w:val="auto"/>
          <w:szCs w:val="25"/>
          <w:lang w:val="en-US"/>
        </w:rPr>
      </w:pPr>
      <w:r w:rsidRPr="00CF6767">
        <w:rPr>
          <w:rFonts w:ascii="Fira Code" w:hAnsi="Fira Code"/>
          <w:color w:val="auto"/>
          <w:szCs w:val="25"/>
          <w:lang w:val="en-US"/>
        </w:rPr>
        <w:t>10. What incident led Chaikin to conclude Chapter 2 with the statement “…and for the first time in NASA’s worst year, the moon came a little closer”?</w:t>
      </w:r>
    </w:p>
    <w:p w14:paraId="66B13021" w14:textId="2DFD0DB8" w:rsidR="00CF6767" w:rsidRPr="00CF6767" w:rsidRDefault="00F11F11" w:rsidP="00CF6767">
      <w:pPr>
        <w:pStyle w:val="ListBullet"/>
        <w:tabs>
          <w:tab w:val="clear" w:pos="360"/>
          <w:tab w:val="num" w:pos="1080"/>
        </w:tabs>
        <w:ind w:left="1080"/>
        <w:rPr>
          <w:lang w:val="en-US"/>
        </w:rPr>
      </w:pPr>
      <w:r>
        <w:rPr>
          <w:lang w:val="en-US"/>
        </w:rPr>
        <w:t>The successful launch of Saturn V during which NASA completed a flawless test flight of the bo</w:t>
      </w:r>
      <w:r w:rsidR="00912605">
        <w:rPr>
          <w:lang w:val="en-US"/>
        </w:rPr>
        <w:t>o</w:t>
      </w:r>
      <w:r>
        <w:rPr>
          <w:lang w:val="en-US"/>
        </w:rPr>
        <w:t>ster and Apollo command module.</w:t>
      </w:r>
    </w:p>
    <w:p w14:paraId="36903DC7" w14:textId="77777777" w:rsidR="00D1122A" w:rsidRPr="00CF6767" w:rsidRDefault="00D1122A" w:rsidP="008A7E2E">
      <w:pPr>
        <w:pStyle w:val="ListBullet"/>
        <w:numPr>
          <w:ilvl w:val="0"/>
          <w:numId w:val="0"/>
        </w:numPr>
        <w:ind w:left="360"/>
        <w:rPr>
          <w:rFonts w:ascii="Fira Code" w:hAnsi="Fira Code"/>
          <w:szCs w:val="25"/>
          <w:lang w:val="en-US"/>
        </w:rPr>
      </w:pPr>
    </w:p>
    <w:sectPr w:rsidR="00D1122A" w:rsidRPr="00CF6767" w:rsidSect="002F4FA4">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5E069" w14:textId="77777777" w:rsidR="0076799B" w:rsidRDefault="0076799B" w:rsidP="006D4DE9">
      <w:r>
        <w:separator/>
      </w:r>
    </w:p>
  </w:endnote>
  <w:endnote w:type="continuationSeparator" w:id="0">
    <w:p w14:paraId="0D6A0C65" w14:textId="77777777" w:rsidR="0076799B" w:rsidRDefault="0076799B" w:rsidP="006D4DE9">
      <w:r>
        <w:continuationSeparator/>
      </w:r>
    </w:p>
  </w:endnote>
  <w:endnote w:type="continuationNotice" w:id="1">
    <w:p w14:paraId="5C10B8EE" w14:textId="77777777" w:rsidR="0076799B" w:rsidRDefault="00767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enlo">
    <w:panose1 w:val="020B0609030804020204"/>
    <w:charset w:val="00"/>
    <w:family w:val="modern"/>
    <w:pitch w:val="fixed"/>
    <w:sig w:usb0="E60022FF" w:usb1="D200F9FB" w:usb2="02000028" w:usb3="00000000" w:csb0="000001DF" w:csb1="00000000"/>
  </w:font>
  <w:font w:name="Calibri">
    <w:panose1 w:val="020F0502020204030204"/>
    <w:charset w:val="00"/>
    <w:family w:val="swiss"/>
    <w:pitch w:val="variable"/>
    <w:sig w:usb0="E00002FF" w:usb1="4000ACFF" w:usb2="00000001" w:usb3="00000000" w:csb0="0000019F" w:csb1="00000000"/>
  </w:font>
  <w:font w:name="Fira Code">
    <w:altName w:val="Calibri"/>
    <w:panose1 w:val="020B0604020202020204"/>
    <w:charset w:val="00"/>
    <w:family w:val="modern"/>
    <w:notTrueType/>
    <w:pitch w:val="fixed"/>
    <w:sig w:usb0="E00002EF" w:usb1="1200F8FB" w:usb2="00000008"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41498" w14:textId="77777777" w:rsidR="006D4DE9" w:rsidRDefault="006D4D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70CA" w14:textId="77777777" w:rsidR="006D4DE9" w:rsidRDefault="006D4D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4773F" w14:textId="77777777" w:rsidR="006D4DE9" w:rsidRDefault="006D4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D51C2" w14:textId="77777777" w:rsidR="0076799B" w:rsidRDefault="0076799B" w:rsidP="006D4DE9">
      <w:r>
        <w:separator/>
      </w:r>
    </w:p>
  </w:footnote>
  <w:footnote w:type="continuationSeparator" w:id="0">
    <w:p w14:paraId="4F9D2911" w14:textId="77777777" w:rsidR="0076799B" w:rsidRDefault="0076799B" w:rsidP="006D4DE9">
      <w:r>
        <w:continuationSeparator/>
      </w:r>
    </w:p>
  </w:footnote>
  <w:footnote w:type="continuationNotice" w:id="1">
    <w:p w14:paraId="578DDFFB" w14:textId="77777777" w:rsidR="0076799B" w:rsidRDefault="007679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44460" w14:textId="77777777" w:rsidR="006D4DE9" w:rsidRDefault="006D4D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9FA0C" w14:textId="77777777" w:rsidR="006D4DE9" w:rsidRDefault="006D4D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26824" w14:textId="77777777" w:rsidR="006D4DE9" w:rsidRDefault="006D4D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258A7AC"/>
    <w:lvl w:ilvl="0">
      <w:start w:val="1"/>
      <w:numFmt w:val="bullet"/>
      <w:pStyle w:val="ListBullet"/>
      <w:lvlText w:val=""/>
      <w:lvlJc w:val="left"/>
      <w:pPr>
        <w:tabs>
          <w:tab w:val="num" w:pos="360"/>
        </w:tabs>
        <w:ind w:left="360" w:hanging="360"/>
      </w:pPr>
      <w:rPr>
        <w:rFonts w:ascii="Symbol" w:hAnsi="Symbol" w:hint="default"/>
        <w:color w:val="0070C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0"/>
  <w:attachedTemplate r:id="rId1"/>
  <w:revisionView w:inkAnnotation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2E"/>
    <w:rsid w:val="00010609"/>
    <w:rsid w:val="000555F9"/>
    <w:rsid w:val="00055E17"/>
    <w:rsid w:val="000664FB"/>
    <w:rsid w:val="0008471E"/>
    <w:rsid w:val="000A7CD0"/>
    <w:rsid w:val="000C5CA1"/>
    <w:rsid w:val="000D7985"/>
    <w:rsid w:val="000F59EB"/>
    <w:rsid w:val="00113FBD"/>
    <w:rsid w:val="0011559A"/>
    <w:rsid w:val="0013336F"/>
    <w:rsid w:val="001F7723"/>
    <w:rsid w:val="00205353"/>
    <w:rsid w:val="00205689"/>
    <w:rsid w:val="00210EBF"/>
    <w:rsid w:val="002361B8"/>
    <w:rsid w:val="002437B0"/>
    <w:rsid w:val="00263DAA"/>
    <w:rsid w:val="00275EC4"/>
    <w:rsid w:val="00282DC0"/>
    <w:rsid w:val="002C5070"/>
    <w:rsid w:val="002D22E8"/>
    <w:rsid w:val="002D5219"/>
    <w:rsid w:val="002F1CE8"/>
    <w:rsid w:val="002F4FA4"/>
    <w:rsid w:val="0030151D"/>
    <w:rsid w:val="00311E61"/>
    <w:rsid w:val="00321448"/>
    <w:rsid w:val="00327F10"/>
    <w:rsid w:val="00364255"/>
    <w:rsid w:val="003B543D"/>
    <w:rsid w:val="004564C8"/>
    <w:rsid w:val="004723D5"/>
    <w:rsid w:val="00480BA5"/>
    <w:rsid w:val="004A7792"/>
    <w:rsid w:val="004F20AF"/>
    <w:rsid w:val="0050353C"/>
    <w:rsid w:val="00572129"/>
    <w:rsid w:val="00587D2E"/>
    <w:rsid w:val="0059720A"/>
    <w:rsid w:val="005A7316"/>
    <w:rsid w:val="005C5596"/>
    <w:rsid w:val="005D0624"/>
    <w:rsid w:val="00600524"/>
    <w:rsid w:val="00617861"/>
    <w:rsid w:val="0062113A"/>
    <w:rsid w:val="006A2CB3"/>
    <w:rsid w:val="006D4DE9"/>
    <w:rsid w:val="00704788"/>
    <w:rsid w:val="00711D9E"/>
    <w:rsid w:val="007136F7"/>
    <w:rsid w:val="00714B17"/>
    <w:rsid w:val="00761C8E"/>
    <w:rsid w:val="00763013"/>
    <w:rsid w:val="0076799B"/>
    <w:rsid w:val="007C1F7F"/>
    <w:rsid w:val="007D7A7F"/>
    <w:rsid w:val="007E313D"/>
    <w:rsid w:val="007E6734"/>
    <w:rsid w:val="007F5859"/>
    <w:rsid w:val="00800F38"/>
    <w:rsid w:val="00826F39"/>
    <w:rsid w:val="0083535C"/>
    <w:rsid w:val="008667AC"/>
    <w:rsid w:val="0088512A"/>
    <w:rsid w:val="00885731"/>
    <w:rsid w:val="008A0C2C"/>
    <w:rsid w:val="008A7E2E"/>
    <w:rsid w:val="008F2665"/>
    <w:rsid w:val="00912605"/>
    <w:rsid w:val="009153BB"/>
    <w:rsid w:val="00920306"/>
    <w:rsid w:val="00930B6B"/>
    <w:rsid w:val="00937227"/>
    <w:rsid w:val="00962F48"/>
    <w:rsid w:val="00997107"/>
    <w:rsid w:val="009A7F08"/>
    <w:rsid w:val="009D7836"/>
    <w:rsid w:val="009E3405"/>
    <w:rsid w:val="009E4EE9"/>
    <w:rsid w:val="00A327D5"/>
    <w:rsid w:val="00A61816"/>
    <w:rsid w:val="00A84AC7"/>
    <w:rsid w:val="00AA1736"/>
    <w:rsid w:val="00AB50E9"/>
    <w:rsid w:val="00AC1851"/>
    <w:rsid w:val="00AD79A6"/>
    <w:rsid w:val="00AF7482"/>
    <w:rsid w:val="00B00333"/>
    <w:rsid w:val="00B43467"/>
    <w:rsid w:val="00B95BF9"/>
    <w:rsid w:val="00BE1AC7"/>
    <w:rsid w:val="00BF31CE"/>
    <w:rsid w:val="00C43B07"/>
    <w:rsid w:val="00C47986"/>
    <w:rsid w:val="00C63A68"/>
    <w:rsid w:val="00C93D68"/>
    <w:rsid w:val="00CD5F6F"/>
    <w:rsid w:val="00CF6767"/>
    <w:rsid w:val="00D1122A"/>
    <w:rsid w:val="00D21D02"/>
    <w:rsid w:val="00D50F3E"/>
    <w:rsid w:val="00D56E97"/>
    <w:rsid w:val="00D91312"/>
    <w:rsid w:val="00DF2471"/>
    <w:rsid w:val="00E12DC9"/>
    <w:rsid w:val="00E13F7B"/>
    <w:rsid w:val="00EB124C"/>
    <w:rsid w:val="00EC703D"/>
    <w:rsid w:val="00EE3277"/>
    <w:rsid w:val="00F11F11"/>
    <w:rsid w:val="00F34D26"/>
    <w:rsid w:val="00F402E1"/>
    <w:rsid w:val="00F563F4"/>
    <w:rsid w:val="00FB151E"/>
    <w:rsid w:val="00FC774E"/>
    <w:rsid w:val="00FD0F83"/>
    <w:rsid w:val="00FD7B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47F39"/>
  <w15:chartTrackingRefBased/>
  <w15:docId w15:val="{0CCBC9DE-D33F-6647-BDDA-B08D7B3A6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enlo" w:eastAsiaTheme="minorHAnsi" w:hAnsi="Menlo" w:cs="Fira Code"/>
        <w:color w:val="FFFFFF" w:themeColor="background1"/>
        <w:sz w:val="25"/>
        <w:szCs w:val="24"/>
        <w:u w:color="0070C0"/>
        <w:lang w:val="en-CA" w:eastAsia="en-US" w:bidi="ar-SA"/>
        <w14:ligatures w14:val="standar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4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DE9"/>
    <w:pPr>
      <w:tabs>
        <w:tab w:val="center" w:pos="4680"/>
        <w:tab w:val="right" w:pos="9360"/>
      </w:tabs>
    </w:pPr>
  </w:style>
  <w:style w:type="character" w:customStyle="1" w:styleId="HeaderChar">
    <w:name w:val="Header Char"/>
    <w:basedOn w:val="DefaultParagraphFont"/>
    <w:link w:val="Header"/>
    <w:uiPriority w:val="99"/>
    <w:rsid w:val="006D4DE9"/>
  </w:style>
  <w:style w:type="paragraph" w:styleId="Footer">
    <w:name w:val="footer"/>
    <w:basedOn w:val="Normal"/>
    <w:link w:val="FooterChar"/>
    <w:uiPriority w:val="99"/>
    <w:unhideWhenUsed/>
    <w:rsid w:val="006D4DE9"/>
    <w:pPr>
      <w:tabs>
        <w:tab w:val="center" w:pos="4680"/>
        <w:tab w:val="right" w:pos="9360"/>
      </w:tabs>
    </w:pPr>
  </w:style>
  <w:style w:type="character" w:customStyle="1" w:styleId="FooterChar">
    <w:name w:val="Footer Char"/>
    <w:basedOn w:val="DefaultParagraphFont"/>
    <w:link w:val="Footer"/>
    <w:uiPriority w:val="99"/>
    <w:rsid w:val="006D4DE9"/>
  </w:style>
  <w:style w:type="paragraph" w:styleId="ListBullet">
    <w:name w:val="List Bullet"/>
    <w:basedOn w:val="Normal"/>
    <w:uiPriority w:val="99"/>
    <w:unhideWhenUsed/>
    <w:rsid w:val="00DF2471"/>
    <w:pPr>
      <w:numPr>
        <w:numId w:val="1"/>
      </w:numPr>
      <w:contextualSpacing/>
    </w:pPr>
  </w:style>
  <w:style w:type="paragraph" w:styleId="ListParagraph">
    <w:name w:val="List Paragraph"/>
    <w:basedOn w:val="Normal"/>
    <w:uiPriority w:val="34"/>
    <w:qFormat/>
    <w:rsid w:val="00CF6767"/>
    <w:pPr>
      <w:ind w:left="720"/>
      <w:contextualSpacing/>
    </w:pPr>
  </w:style>
  <w:style w:type="character" w:styleId="Hyperlink">
    <w:name w:val="Hyperlink"/>
    <w:basedOn w:val="DefaultParagraphFont"/>
    <w:uiPriority w:val="99"/>
    <w:unhideWhenUsed/>
    <w:rsid w:val="00CF6767"/>
    <w:rPr>
      <w:color w:val="0563C1" w:themeColor="hyperlink"/>
      <w:u w:val="single"/>
    </w:rPr>
  </w:style>
  <w:style w:type="character" w:styleId="UnresolvedMention">
    <w:name w:val="Unresolved Mention"/>
    <w:basedOn w:val="DefaultParagraphFont"/>
    <w:uiPriority w:val="99"/>
    <w:semiHidden/>
    <w:unhideWhenUsed/>
    <w:rsid w:val="00CF6767"/>
    <w:rPr>
      <w:color w:val="605E5C"/>
      <w:shd w:val="clear" w:color="auto" w:fill="E1DFDD"/>
    </w:rPr>
  </w:style>
  <w:style w:type="character" w:styleId="FollowedHyperlink">
    <w:name w:val="FollowedHyperlink"/>
    <w:basedOn w:val="DefaultParagraphFont"/>
    <w:uiPriority w:val="99"/>
    <w:semiHidden/>
    <w:unhideWhenUsed/>
    <w:rsid w:val="002437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854228">
      <w:bodyDiv w:val="1"/>
      <w:marLeft w:val="0"/>
      <w:marRight w:val="0"/>
      <w:marTop w:val="0"/>
      <w:marBottom w:val="0"/>
      <w:divBdr>
        <w:top w:val="none" w:sz="0" w:space="0" w:color="auto"/>
        <w:left w:val="none" w:sz="0" w:space="0" w:color="auto"/>
        <w:bottom w:val="none" w:sz="0" w:space="0" w:color="auto"/>
        <w:right w:val="none" w:sz="0" w:space="0" w:color="auto"/>
      </w:divBdr>
    </w:div>
    <w:div w:id="568227742">
      <w:bodyDiv w:val="1"/>
      <w:marLeft w:val="0"/>
      <w:marRight w:val="0"/>
      <w:marTop w:val="0"/>
      <w:marBottom w:val="0"/>
      <w:divBdr>
        <w:top w:val="none" w:sz="0" w:space="0" w:color="auto"/>
        <w:left w:val="none" w:sz="0" w:space="0" w:color="auto"/>
        <w:bottom w:val="none" w:sz="0" w:space="0" w:color="auto"/>
        <w:right w:val="none" w:sz="0" w:space="0" w:color="auto"/>
      </w:divBdr>
    </w:div>
    <w:div w:id="644892311">
      <w:bodyDiv w:val="1"/>
      <w:marLeft w:val="0"/>
      <w:marRight w:val="0"/>
      <w:marTop w:val="0"/>
      <w:marBottom w:val="0"/>
      <w:divBdr>
        <w:top w:val="none" w:sz="0" w:space="0" w:color="auto"/>
        <w:left w:val="none" w:sz="0" w:space="0" w:color="auto"/>
        <w:bottom w:val="none" w:sz="0" w:space="0" w:color="auto"/>
        <w:right w:val="none" w:sz="0" w:space="0" w:color="auto"/>
      </w:divBdr>
    </w:div>
    <w:div w:id="815872555">
      <w:bodyDiv w:val="1"/>
      <w:marLeft w:val="0"/>
      <w:marRight w:val="0"/>
      <w:marTop w:val="0"/>
      <w:marBottom w:val="0"/>
      <w:divBdr>
        <w:top w:val="none" w:sz="0" w:space="0" w:color="auto"/>
        <w:left w:val="none" w:sz="0" w:space="0" w:color="auto"/>
        <w:bottom w:val="none" w:sz="0" w:space="0" w:color="auto"/>
        <w:right w:val="none" w:sz="0" w:space="0" w:color="auto"/>
      </w:divBdr>
    </w:div>
    <w:div w:id="888880904">
      <w:bodyDiv w:val="1"/>
      <w:marLeft w:val="0"/>
      <w:marRight w:val="0"/>
      <w:marTop w:val="0"/>
      <w:marBottom w:val="0"/>
      <w:divBdr>
        <w:top w:val="none" w:sz="0" w:space="0" w:color="auto"/>
        <w:left w:val="none" w:sz="0" w:space="0" w:color="auto"/>
        <w:bottom w:val="none" w:sz="0" w:space="0" w:color="auto"/>
        <w:right w:val="none" w:sz="0" w:space="0" w:color="auto"/>
      </w:divBdr>
    </w:div>
    <w:div w:id="897594758">
      <w:bodyDiv w:val="1"/>
      <w:marLeft w:val="0"/>
      <w:marRight w:val="0"/>
      <w:marTop w:val="0"/>
      <w:marBottom w:val="0"/>
      <w:divBdr>
        <w:top w:val="none" w:sz="0" w:space="0" w:color="auto"/>
        <w:left w:val="none" w:sz="0" w:space="0" w:color="auto"/>
        <w:bottom w:val="none" w:sz="0" w:space="0" w:color="auto"/>
        <w:right w:val="none" w:sz="0" w:space="0" w:color="auto"/>
      </w:divBdr>
    </w:div>
    <w:div w:id="959803862">
      <w:bodyDiv w:val="1"/>
      <w:marLeft w:val="0"/>
      <w:marRight w:val="0"/>
      <w:marTop w:val="0"/>
      <w:marBottom w:val="0"/>
      <w:divBdr>
        <w:top w:val="none" w:sz="0" w:space="0" w:color="auto"/>
        <w:left w:val="none" w:sz="0" w:space="0" w:color="auto"/>
        <w:bottom w:val="none" w:sz="0" w:space="0" w:color="auto"/>
        <w:right w:val="none" w:sz="0" w:space="0" w:color="auto"/>
      </w:divBdr>
    </w:div>
    <w:div w:id="1025062388">
      <w:bodyDiv w:val="1"/>
      <w:marLeft w:val="0"/>
      <w:marRight w:val="0"/>
      <w:marTop w:val="0"/>
      <w:marBottom w:val="0"/>
      <w:divBdr>
        <w:top w:val="none" w:sz="0" w:space="0" w:color="auto"/>
        <w:left w:val="none" w:sz="0" w:space="0" w:color="auto"/>
        <w:bottom w:val="none" w:sz="0" w:space="0" w:color="auto"/>
        <w:right w:val="none" w:sz="0" w:space="0" w:color="auto"/>
      </w:divBdr>
    </w:div>
    <w:div w:id="1232079075">
      <w:bodyDiv w:val="1"/>
      <w:marLeft w:val="0"/>
      <w:marRight w:val="0"/>
      <w:marTop w:val="0"/>
      <w:marBottom w:val="0"/>
      <w:divBdr>
        <w:top w:val="none" w:sz="0" w:space="0" w:color="auto"/>
        <w:left w:val="none" w:sz="0" w:space="0" w:color="auto"/>
        <w:bottom w:val="none" w:sz="0" w:space="0" w:color="auto"/>
        <w:right w:val="none" w:sz="0" w:space="0" w:color="auto"/>
      </w:divBdr>
    </w:div>
    <w:div w:id="1621689006">
      <w:bodyDiv w:val="1"/>
      <w:marLeft w:val="0"/>
      <w:marRight w:val="0"/>
      <w:marTop w:val="0"/>
      <w:marBottom w:val="0"/>
      <w:divBdr>
        <w:top w:val="none" w:sz="0" w:space="0" w:color="auto"/>
        <w:left w:val="none" w:sz="0" w:space="0" w:color="auto"/>
        <w:bottom w:val="none" w:sz="0" w:space="0" w:color="auto"/>
        <w:right w:val="none" w:sz="0" w:space="0" w:color="auto"/>
      </w:divBdr>
    </w:div>
    <w:div w:id="209489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nasa.gov/audience/forstudents/postsecondary/features/F_Astronaut_Requirements.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arthpatel/Library/Group%20Containers/UBF8T346G9.Office/User%20Content.localized/Templates.localized/DarkNot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DarkNotes.dotx</Template>
  <TotalTime>45</TotalTime>
  <Pages>1</Pages>
  <Words>3384</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Parth Patel</cp:lastModifiedBy>
  <cp:revision>7</cp:revision>
  <cp:lastPrinted>2019-10-20T03:12:00Z</cp:lastPrinted>
  <dcterms:created xsi:type="dcterms:W3CDTF">2020-01-14T23:25:00Z</dcterms:created>
  <dcterms:modified xsi:type="dcterms:W3CDTF">2020-01-22T03:06:00Z</dcterms:modified>
</cp:coreProperties>
</file>