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D4075" w14:textId="77777777" w:rsidR="00C13C29" w:rsidRPr="00C13C29" w:rsidRDefault="00C13C29">
      <w:pPr>
        <w:rPr>
          <w:rFonts w:hint="eastAsia"/>
          <w:b/>
        </w:rPr>
      </w:pPr>
      <w:r>
        <w:rPr>
          <w:b/>
        </w:rPr>
        <w:t>B</w:t>
      </w:r>
      <w:r>
        <w:rPr>
          <w:rFonts w:hint="eastAsia"/>
          <w:b/>
        </w:rPr>
        <w:t>usiness ethics</w:t>
      </w:r>
    </w:p>
    <w:p w14:paraId="6A5E7828" w14:textId="77777777" w:rsidR="00C13C29" w:rsidRDefault="00C13C29">
      <w:pPr>
        <w:rPr>
          <w:rFonts w:hint="eastAsia"/>
        </w:rPr>
      </w:pPr>
      <w:r>
        <w:t>WestJet</w:t>
      </w:r>
      <w:r>
        <w:rPr>
          <w:rFonts w:hint="eastAsia"/>
        </w:rPr>
        <w:t xml:space="preserve">: scandal of </w:t>
      </w:r>
      <w:r>
        <w:t>pilot</w:t>
      </w:r>
      <w:r>
        <w:rPr>
          <w:rFonts w:hint="eastAsia"/>
        </w:rPr>
        <w:t xml:space="preserve"> </w:t>
      </w:r>
      <w:r>
        <w:t>harassing</w:t>
      </w:r>
      <w:r>
        <w:rPr>
          <w:rFonts w:hint="eastAsia"/>
        </w:rPr>
        <w:t xml:space="preserve"> a </w:t>
      </w:r>
      <w:r>
        <w:t>female</w:t>
      </w:r>
    </w:p>
    <w:p w14:paraId="45348473" w14:textId="77777777" w:rsidR="00C13C29" w:rsidRDefault="00C13C29">
      <w:pPr>
        <w:rPr>
          <w:rFonts w:hint="eastAsia"/>
        </w:rPr>
      </w:pPr>
      <w:r>
        <w:t>N</w:t>
      </w:r>
      <w:r>
        <w:rPr>
          <w:rFonts w:hint="eastAsia"/>
        </w:rPr>
        <w:t xml:space="preserve">o set of ethical rules to prevent </w:t>
      </w:r>
      <w:r>
        <w:t>unethical</w:t>
      </w:r>
      <w:r>
        <w:rPr>
          <w:rFonts w:hint="eastAsia"/>
        </w:rPr>
        <w:t xml:space="preserve"> things from happening, should set relative rules before employees employed by the company</w:t>
      </w:r>
    </w:p>
    <w:p w14:paraId="0ACA1B87" w14:textId="77777777" w:rsidR="00C13C29" w:rsidRDefault="00C13C29">
      <w:pPr>
        <w:rPr>
          <w:rFonts w:hint="eastAsia"/>
        </w:rPr>
      </w:pPr>
    </w:p>
    <w:p w14:paraId="068EC52A" w14:textId="77777777" w:rsidR="00C13C29" w:rsidRPr="00C13C29" w:rsidRDefault="00C13C29">
      <w:pPr>
        <w:rPr>
          <w:rFonts w:hint="eastAsia"/>
          <w:b/>
        </w:rPr>
      </w:pPr>
      <w:r>
        <w:rPr>
          <w:b/>
        </w:rPr>
        <w:t>O</w:t>
      </w:r>
      <w:r>
        <w:rPr>
          <w:rFonts w:hint="eastAsia"/>
          <w:b/>
        </w:rPr>
        <w:t>pen case discussion, p.124</w:t>
      </w:r>
    </w:p>
    <w:p w14:paraId="2E2E9BCC" w14:textId="77777777" w:rsidR="00C13C29" w:rsidRDefault="00C13C29" w:rsidP="00C13C29">
      <w:pPr>
        <w:pStyle w:val="ListParagraph"/>
        <w:numPr>
          <w:ilvl w:val="0"/>
          <w:numId w:val="1"/>
        </w:numPr>
        <w:rPr>
          <w:rFonts w:hint="eastAsia"/>
        </w:rPr>
      </w:pPr>
      <w:r>
        <w:t>Canada</w:t>
      </w:r>
      <w:r>
        <w:rPr>
          <w:rFonts w:hint="eastAsia"/>
        </w:rPr>
        <w:t xml:space="preserve"> as global leader in mining business</w:t>
      </w:r>
    </w:p>
    <w:p w14:paraId="4D1BBC26" w14:textId="77777777" w:rsidR="00C13C29" w:rsidRDefault="00C13C29" w:rsidP="00C13C29">
      <w:pPr>
        <w:pStyle w:val="ListParagraph"/>
        <w:numPr>
          <w:ilvl w:val="0"/>
          <w:numId w:val="1"/>
        </w:numPr>
        <w:rPr>
          <w:rFonts w:hint="eastAsia"/>
        </w:rPr>
      </w:pPr>
      <w:r>
        <w:t>T</w:t>
      </w:r>
      <w:r>
        <w:rPr>
          <w:rFonts w:hint="eastAsia"/>
        </w:rPr>
        <w:t>alisman faces ethical issues in Sudan</w:t>
      </w:r>
    </w:p>
    <w:p w14:paraId="3C0DCBE1" w14:textId="77777777" w:rsidR="00C13C29" w:rsidRDefault="00C13C29" w:rsidP="00C13C29">
      <w:pPr>
        <w:pStyle w:val="ListParagraph"/>
        <w:numPr>
          <w:ilvl w:val="0"/>
          <w:numId w:val="1"/>
        </w:numPr>
        <w:rPr>
          <w:rFonts w:hint="eastAsia"/>
        </w:rPr>
      </w:pPr>
      <w:r>
        <w:t>“</w:t>
      </w:r>
      <w:r>
        <w:rPr>
          <w:rFonts w:hint="eastAsia"/>
        </w:rPr>
        <w:t xml:space="preserve">Global competition led </w:t>
      </w:r>
      <w:r>
        <w:t>Canadian</w:t>
      </w:r>
      <w:r>
        <w:rPr>
          <w:rFonts w:hint="eastAsia"/>
        </w:rPr>
        <w:t xml:space="preserve"> business executives to do, outside </w:t>
      </w:r>
      <w:r>
        <w:t>Canada</w:t>
      </w:r>
      <w:r>
        <w:rPr>
          <w:rFonts w:hint="eastAsia"/>
        </w:rPr>
        <w:t>, what they could not do at home</w:t>
      </w:r>
      <w:r>
        <w:t>”</w:t>
      </w:r>
    </w:p>
    <w:p w14:paraId="78535AEA" w14:textId="77777777" w:rsidR="00C13C29" w:rsidRDefault="00C13C29">
      <w:pPr>
        <w:rPr>
          <w:rFonts w:hint="eastAsia"/>
        </w:rPr>
      </w:pPr>
      <w:r>
        <w:rPr>
          <w:rFonts w:hint="eastAsia"/>
        </w:rPr>
        <w:t>why do companies tend to discriminate regarding ethics?</w:t>
      </w:r>
    </w:p>
    <w:p w14:paraId="30D3BD97" w14:textId="77777777" w:rsidR="00AF6122" w:rsidRDefault="00C13C29">
      <w:pPr>
        <w:rPr>
          <w:rFonts w:hint="eastAsia"/>
        </w:rPr>
      </w:pPr>
      <w:r>
        <w:t>T</w:t>
      </w:r>
      <w:r>
        <w:rPr>
          <w:rFonts w:hint="eastAsia"/>
        </w:rPr>
        <w:t xml:space="preserve">ake advantages of </w:t>
      </w:r>
      <w:r>
        <w:t>lupus</w:t>
      </w:r>
      <w:r w:rsidR="00AF6122">
        <w:rPr>
          <w:rFonts w:hint="eastAsia"/>
        </w:rPr>
        <w:t xml:space="preserve">/laws. </w:t>
      </w:r>
      <w:r w:rsidR="00AF6122">
        <w:t>R</w:t>
      </w:r>
      <w:r w:rsidR="00AF6122">
        <w:rPr>
          <w:rFonts w:hint="eastAsia"/>
        </w:rPr>
        <w:t xml:space="preserve">educe costs, pay the minimum in order to maximize profit. </w:t>
      </w:r>
      <w:r w:rsidR="00AF6122">
        <w:t>I</w:t>
      </w:r>
      <w:r w:rsidR="00AF6122">
        <w:rPr>
          <w:rFonts w:hint="eastAsia"/>
        </w:rPr>
        <w:t xml:space="preserve">f the business trend becomes the same, then taking advantages is normal, and somebody will do it anyway. </w:t>
      </w:r>
      <w:r w:rsidR="00AF6122">
        <w:t>T</w:t>
      </w:r>
      <w:r w:rsidR="00AF6122">
        <w:rPr>
          <w:rFonts w:hint="eastAsia"/>
        </w:rPr>
        <w:t xml:space="preserve">o </w:t>
      </w:r>
      <w:r w:rsidR="00AF6122">
        <w:t>which</w:t>
      </w:r>
      <w:r w:rsidR="00AF6122">
        <w:rPr>
          <w:rFonts w:hint="eastAsia"/>
        </w:rPr>
        <w:t xml:space="preserve"> point companies can actually enjoy those conveniences. </w:t>
      </w:r>
    </w:p>
    <w:p w14:paraId="461D29FD" w14:textId="77777777" w:rsidR="00AF6122" w:rsidRDefault="00AF6122">
      <w:pPr>
        <w:rPr>
          <w:rFonts w:hint="eastAsia"/>
        </w:rPr>
      </w:pPr>
    </w:p>
    <w:p w14:paraId="67E0AA78" w14:textId="77777777" w:rsidR="00AF6122" w:rsidRDefault="00AF6122">
      <w:pPr>
        <w:rPr>
          <w:rFonts w:hint="eastAsia"/>
        </w:rPr>
      </w:pPr>
      <w:r>
        <w:t>E</w:t>
      </w:r>
      <w:r>
        <w:rPr>
          <w:rFonts w:hint="eastAsia"/>
        </w:rPr>
        <w:t xml:space="preserve">thical guidelines have to be consistent. </w:t>
      </w:r>
      <w:r>
        <w:t>Shouldn’t</w:t>
      </w:r>
      <w:r>
        <w:rPr>
          <w:rFonts w:hint="eastAsia"/>
        </w:rPr>
        <w:t xml:space="preserve"> be differentiate in different countries.</w:t>
      </w:r>
    </w:p>
    <w:p w14:paraId="30F8BC73" w14:textId="77777777" w:rsidR="00AF6122" w:rsidRDefault="00AF6122">
      <w:pPr>
        <w:rPr>
          <w:rFonts w:hint="eastAsia"/>
        </w:rPr>
      </w:pPr>
    </w:p>
    <w:p w14:paraId="51624F1C" w14:textId="77777777" w:rsidR="00AF6122" w:rsidRPr="00AF6122" w:rsidRDefault="00AF6122">
      <w:pPr>
        <w:rPr>
          <w:rFonts w:hint="eastAsia"/>
          <w:b/>
        </w:rPr>
      </w:pPr>
      <w:r>
        <w:rPr>
          <w:b/>
        </w:rPr>
        <w:t>E</w:t>
      </w:r>
      <w:r>
        <w:rPr>
          <w:rFonts w:hint="eastAsia"/>
          <w:b/>
        </w:rPr>
        <w:t>thical issues in IB</w:t>
      </w:r>
    </w:p>
    <w:p w14:paraId="4381BC04" w14:textId="77777777" w:rsidR="00AF6122" w:rsidRDefault="00AF6122">
      <w:pPr>
        <w:rPr>
          <w:rFonts w:hint="eastAsia"/>
        </w:rPr>
      </w:pPr>
      <w:r>
        <w:t>N</w:t>
      </w:r>
      <w:r>
        <w:rPr>
          <w:rFonts w:hint="eastAsia"/>
        </w:rPr>
        <w:t>ational cultures</w:t>
      </w:r>
    </w:p>
    <w:p w14:paraId="6316ACEF" w14:textId="77777777" w:rsidR="00C13C29" w:rsidRDefault="001E2AA1">
      <w:pPr>
        <w:rPr>
          <w:rFonts w:hint="eastAsia"/>
        </w:rPr>
      </w:pPr>
      <w:r>
        <w:t>H</w:t>
      </w:r>
      <w:r>
        <w:rPr>
          <w:rFonts w:hint="eastAsia"/>
        </w:rPr>
        <w:t>ow to maintain business ethics even crossing national boarders</w:t>
      </w:r>
      <w:r w:rsidR="00AF6122">
        <w:rPr>
          <w:rFonts w:hint="eastAsia"/>
        </w:rPr>
        <w:t xml:space="preserve"> </w:t>
      </w:r>
      <w:r w:rsidR="00C13C29">
        <w:rPr>
          <w:rFonts w:hint="eastAsia"/>
        </w:rPr>
        <w:t xml:space="preserve"> </w:t>
      </w:r>
    </w:p>
    <w:p w14:paraId="77F5319A" w14:textId="77777777" w:rsidR="001E2AA1" w:rsidRDefault="001E2AA1">
      <w:pPr>
        <w:rPr>
          <w:rFonts w:hint="eastAsia"/>
        </w:rPr>
      </w:pPr>
    </w:p>
    <w:p w14:paraId="147CC68D" w14:textId="77777777" w:rsidR="00DB1E7B" w:rsidRPr="00DB1E7B" w:rsidRDefault="00DB1E7B">
      <w:pPr>
        <w:rPr>
          <w:rFonts w:hint="eastAsia"/>
          <w:b/>
        </w:rPr>
      </w:pPr>
      <w:r>
        <w:rPr>
          <w:b/>
        </w:rPr>
        <w:t>C</w:t>
      </w:r>
      <w:r>
        <w:rPr>
          <w:rFonts w:hint="eastAsia"/>
          <w:b/>
        </w:rPr>
        <w:t>ircumstances with ethical considerations</w:t>
      </w:r>
    </w:p>
    <w:p w14:paraId="11D9CE64" w14:textId="77777777" w:rsidR="001E2AA1" w:rsidRDefault="001E2AA1">
      <w:pPr>
        <w:rPr>
          <w:rFonts w:hint="eastAsia"/>
        </w:rPr>
      </w:pPr>
      <w:r>
        <w:t>P</w:t>
      </w:r>
      <w:r>
        <w:rPr>
          <w:rFonts w:hint="eastAsia"/>
        </w:rPr>
        <w:t xml:space="preserve">olitical environment: define what is </w:t>
      </w:r>
      <w:r>
        <w:t>ethical</w:t>
      </w:r>
      <w:r>
        <w:rPr>
          <w:rFonts w:hint="eastAsia"/>
        </w:rPr>
        <w:t>, and what is not</w:t>
      </w:r>
    </w:p>
    <w:p w14:paraId="6BCF8A86" w14:textId="77777777" w:rsidR="001E2AA1" w:rsidRDefault="001E2AA1">
      <w:pPr>
        <w:rPr>
          <w:rFonts w:hint="eastAsia"/>
        </w:rPr>
      </w:pPr>
      <w:r>
        <w:t>S</w:t>
      </w:r>
      <w:r>
        <w:rPr>
          <w:rFonts w:hint="eastAsia"/>
        </w:rPr>
        <w:t xml:space="preserve">ocial-cultural environment: immigrations, should you still do </w:t>
      </w:r>
      <w:r>
        <w:t>what</w:t>
      </w:r>
      <w:r>
        <w:rPr>
          <w:rFonts w:hint="eastAsia"/>
        </w:rPr>
        <w:t xml:space="preserve"> you like or follow the main trend</w:t>
      </w:r>
    </w:p>
    <w:p w14:paraId="1402195D" w14:textId="77777777" w:rsidR="001E2AA1" w:rsidRDefault="001E2AA1">
      <w:pPr>
        <w:rPr>
          <w:rFonts w:hint="eastAsia"/>
        </w:rPr>
      </w:pPr>
      <w:r>
        <w:t>Technological</w:t>
      </w:r>
      <w:r>
        <w:rPr>
          <w:rFonts w:hint="eastAsia"/>
        </w:rPr>
        <w:t xml:space="preserve"> environment: it depends, but the trend is very strong. </w:t>
      </w:r>
      <w:r>
        <w:t>T</w:t>
      </w:r>
      <w:r>
        <w:rPr>
          <w:rFonts w:hint="eastAsia"/>
        </w:rPr>
        <w:t xml:space="preserve">he aim of business is to maximize profit, but hiring people is very expensive. </w:t>
      </w:r>
      <w:r>
        <w:t>E</w:t>
      </w:r>
      <w:r>
        <w:rPr>
          <w:rFonts w:hint="eastAsia"/>
        </w:rPr>
        <w:t xml:space="preserve">x. </w:t>
      </w:r>
      <w:r>
        <w:t>R</w:t>
      </w:r>
      <w:r>
        <w:rPr>
          <w:rFonts w:hint="eastAsia"/>
        </w:rPr>
        <w:t xml:space="preserve">obots. </w:t>
      </w:r>
    </w:p>
    <w:p w14:paraId="2F93C0CE" w14:textId="77777777" w:rsidR="001E2AA1" w:rsidRDefault="001E2AA1">
      <w:pPr>
        <w:rPr>
          <w:rFonts w:hint="eastAsia"/>
        </w:rPr>
      </w:pPr>
      <w:r>
        <w:t>E</w:t>
      </w:r>
      <w:r>
        <w:rPr>
          <w:rFonts w:hint="eastAsia"/>
        </w:rPr>
        <w:t xml:space="preserve">conomic environment: the conflicts between china and </w:t>
      </w:r>
      <w:proofErr w:type="spellStart"/>
      <w:r>
        <w:rPr>
          <w:rFonts w:hint="eastAsia"/>
        </w:rPr>
        <w:t>usa</w:t>
      </w:r>
      <w:proofErr w:type="spellEnd"/>
      <w:r>
        <w:rPr>
          <w:rFonts w:hint="eastAsia"/>
        </w:rPr>
        <w:t xml:space="preserve">. </w:t>
      </w:r>
      <w:r>
        <w:t>F</w:t>
      </w:r>
      <w:r>
        <w:rPr>
          <w:rFonts w:hint="eastAsia"/>
        </w:rPr>
        <w:t>oreign companies compete in other countries.</w:t>
      </w:r>
    </w:p>
    <w:p w14:paraId="52586545" w14:textId="77777777" w:rsidR="001E2AA1" w:rsidRDefault="001E2AA1">
      <w:pPr>
        <w:rPr>
          <w:rFonts w:hint="eastAsia"/>
        </w:rPr>
      </w:pPr>
      <w:r>
        <w:t xml:space="preserve">Corporations </w:t>
      </w:r>
      <w:r>
        <w:rPr>
          <w:rFonts w:hint="eastAsia"/>
        </w:rPr>
        <w:t xml:space="preserve">competitiveness: targets to achieve. </w:t>
      </w:r>
      <w:r>
        <w:t>D</w:t>
      </w:r>
      <w:r>
        <w:rPr>
          <w:rFonts w:hint="eastAsia"/>
        </w:rPr>
        <w:t>o everything in order to reach the targets</w:t>
      </w:r>
      <w:r w:rsidR="00DB1E7B">
        <w:rPr>
          <w:rFonts w:hint="eastAsia"/>
        </w:rPr>
        <w:t xml:space="preserve">, including unethical behaviours.  </w:t>
      </w:r>
    </w:p>
    <w:p w14:paraId="2431D804" w14:textId="77777777" w:rsidR="00DB1E7B" w:rsidRDefault="00DB1E7B">
      <w:pPr>
        <w:rPr>
          <w:rFonts w:hint="eastAsia"/>
        </w:rPr>
      </w:pPr>
      <w:r>
        <w:t>C</w:t>
      </w:r>
      <w:r>
        <w:rPr>
          <w:rFonts w:hint="eastAsia"/>
        </w:rPr>
        <w:t>ompetitive environment: companies have to survive</w:t>
      </w:r>
    </w:p>
    <w:p w14:paraId="2738E407" w14:textId="77777777" w:rsidR="00DB1E7B" w:rsidRDefault="00DB1E7B" w:rsidP="00DB1E7B">
      <w:pPr>
        <w:pStyle w:val="ListParagraph"/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 xml:space="preserve">Panama papers: </w:t>
      </w:r>
      <w:r>
        <w:t>T</w:t>
      </w:r>
      <w:r>
        <w:rPr>
          <w:rFonts w:hint="eastAsia"/>
        </w:rPr>
        <w:t>ake the money and pay lowest taxes.</w:t>
      </w:r>
    </w:p>
    <w:p w14:paraId="4C909A76" w14:textId="77777777" w:rsidR="00DB1E7B" w:rsidRDefault="00DB1E7B" w:rsidP="00DB1E7B">
      <w:pPr>
        <w:rPr>
          <w:rFonts w:hint="eastAsia"/>
        </w:rPr>
      </w:pPr>
    </w:p>
    <w:p w14:paraId="62828A5D" w14:textId="77777777" w:rsidR="00DB1E7B" w:rsidRPr="00DB1E7B" w:rsidRDefault="00DB1E7B" w:rsidP="00DB1E7B">
      <w:pPr>
        <w:rPr>
          <w:rFonts w:hint="eastAsia"/>
          <w:b/>
        </w:rPr>
      </w:pPr>
      <w:r w:rsidRPr="00DB1E7B">
        <w:rPr>
          <w:b/>
        </w:rPr>
        <w:t>K</w:t>
      </w:r>
      <w:r w:rsidRPr="00DB1E7B">
        <w:rPr>
          <w:rFonts w:hint="eastAsia"/>
          <w:b/>
        </w:rPr>
        <w:t xml:space="preserve">ey determinants of ethical </w:t>
      </w:r>
      <w:proofErr w:type="spellStart"/>
      <w:r w:rsidRPr="00DB1E7B">
        <w:rPr>
          <w:rFonts w:hint="eastAsia"/>
          <w:b/>
        </w:rPr>
        <w:t>behaviour</w:t>
      </w:r>
      <w:proofErr w:type="spellEnd"/>
    </w:p>
    <w:p w14:paraId="45030866" w14:textId="77777777" w:rsidR="00DB1E7B" w:rsidRDefault="00DB1E7B" w:rsidP="00DB1E7B">
      <w:pPr>
        <w:rPr>
          <w:rFonts w:hint="eastAsia"/>
        </w:rPr>
      </w:pPr>
      <w:r>
        <w:t>D</w:t>
      </w:r>
      <w:r>
        <w:rPr>
          <w:rFonts w:hint="eastAsia"/>
        </w:rPr>
        <w:t xml:space="preserve">ecision-making process: </w:t>
      </w:r>
      <w:r>
        <w:t>W</w:t>
      </w:r>
      <w:r>
        <w:rPr>
          <w:rFonts w:hint="eastAsia"/>
        </w:rPr>
        <w:t>hich are the risks about ethical behaviours</w:t>
      </w:r>
    </w:p>
    <w:p w14:paraId="2065F923" w14:textId="77777777" w:rsidR="00DB1E7B" w:rsidRDefault="00DB1E7B" w:rsidP="00DB1E7B">
      <w:pPr>
        <w:rPr>
          <w:rFonts w:hint="eastAsia"/>
        </w:rPr>
      </w:pPr>
      <w:r>
        <w:t>L</w:t>
      </w:r>
      <w:r>
        <w:rPr>
          <w:rFonts w:hint="eastAsia"/>
        </w:rPr>
        <w:t>eadership: important decisions should be approved by the top leaders</w:t>
      </w:r>
    </w:p>
    <w:p w14:paraId="03138384" w14:textId="77777777" w:rsidR="00DB1E7B" w:rsidRDefault="00DB1E7B" w:rsidP="00DB1E7B">
      <w:pPr>
        <w:rPr>
          <w:rFonts w:hint="eastAsia"/>
        </w:rPr>
      </w:pPr>
      <w:r>
        <w:t>U</w:t>
      </w:r>
      <w:r>
        <w:rPr>
          <w:rFonts w:hint="eastAsia"/>
        </w:rPr>
        <w:t xml:space="preserve">nrealistic performance goals: </w:t>
      </w:r>
      <w:r w:rsidR="00D80C4F">
        <w:rPr>
          <w:rFonts w:hint="eastAsia"/>
        </w:rPr>
        <w:t xml:space="preserve">inspiring top managers to perform in an </w:t>
      </w:r>
      <w:r w:rsidR="00D80C4F">
        <w:t>ethical</w:t>
      </w:r>
      <w:r w:rsidR="00D80C4F">
        <w:rPr>
          <w:rFonts w:hint="eastAsia"/>
        </w:rPr>
        <w:t xml:space="preserve"> way, bonuses are given based on their behaviours</w:t>
      </w:r>
    </w:p>
    <w:p w14:paraId="1EA92397" w14:textId="77777777" w:rsidR="00D80C4F" w:rsidRDefault="00D80C4F" w:rsidP="00DB1E7B">
      <w:pPr>
        <w:rPr>
          <w:rFonts w:hint="eastAsia"/>
        </w:rPr>
      </w:pPr>
      <w:r>
        <w:t>O</w:t>
      </w:r>
      <w:r>
        <w:rPr>
          <w:rFonts w:hint="eastAsia"/>
        </w:rPr>
        <w:t xml:space="preserve">rganization culture: only care about the results or the processes </w:t>
      </w:r>
    </w:p>
    <w:p w14:paraId="59C71A05" w14:textId="77777777" w:rsidR="0069601B" w:rsidRDefault="00D80C4F" w:rsidP="00DB1E7B">
      <w:pPr>
        <w:rPr>
          <w:rFonts w:hint="eastAsia"/>
        </w:rPr>
      </w:pPr>
      <w:r>
        <w:t>P</w:t>
      </w:r>
      <w:r>
        <w:rPr>
          <w:rFonts w:hint="eastAsia"/>
        </w:rPr>
        <w:t xml:space="preserve">ersonal ethics: everyone has different ways to do business. </w:t>
      </w:r>
      <w:r>
        <w:t>C</w:t>
      </w:r>
      <w:r>
        <w:rPr>
          <w:rFonts w:hint="eastAsia"/>
        </w:rPr>
        <w:t xml:space="preserve">onfound yourself in making decisions, </w:t>
      </w:r>
      <w:r>
        <w:t>which</w:t>
      </w:r>
      <w:r>
        <w:rPr>
          <w:rFonts w:hint="eastAsia"/>
        </w:rPr>
        <w:t xml:space="preserve"> method would you choose. </w:t>
      </w:r>
    </w:p>
    <w:p w14:paraId="463E0B35" w14:textId="77777777" w:rsidR="0069601B" w:rsidRDefault="0069601B" w:rsidP="00DB1E7B">
      <w:pPr>
        <w:rPr>
          <w:rFonts w:hint="eastAsia"/>
        </w:rPr>
      </w:pPr>
    </w:p>
    <w:p w14:paraId="5540BE7A" w14:textId="77777777" w:rsidR="00D80C4F" w:rsidRDefault="00D80C4F" w:rsidP="00DB1E7B">
      <w:pPr>
        <w:rPr>
          <w:rFonts w:hint="eastAsia"/>
          <w:b/>
        </w:rPr>
      </w:pPr>
      <w:r>
        <w:rPr>
          <w:rFonts w:hint="eastAsia"/>
        </w:rPr>
        <w:t xml:space="preserve"> </w:t>
      </w:r>
      <w:r w:rsidR="0069601B">
        <w:rPr>
          <w:b/>
        </w:rPr>
        <w:t>C</w:t>
      </w:r>
      <w:r w:rsidR="0069601B">
        <w:rPr>
          <w:rFonts w:hint="eastAsia"/>
          <w:b/>
        </w:rPr>
        <w:t>ultural relativism</w:t>
      </w:r>
    </w:p>
    <w:p w14:paraId="2FD84070" w14:textId="77777777" w:rsidR="0069601B" w:rsidRDefault="0069601B" w:rsidP="00DB1E7B">
      <w:pPr>
        <w:rPr>
          <w:rFonts w:hint="eastAsia"/>
        </w:rPr>
      </w:pPr>
      <w:r>
        <w:lastRenderedPageBreak/>
        <w:t>F</w:t>
      </w:r>
      <w:r>
        <w:rPr>
          <w:rFonts w:hint="eastAsia"/>
        </w:rPr>
        <w:t xml:space="preserve">ollowing the local culture, follow the group, </w:t>
      </w:r>
      <w:r>
        <w:t>don’t</w:t>
      </w:r>
      <w:r>
        <w:rPr>
          <w:rFonts w:hint="eastAsia"/>
        </w:rPr>
        <w:t xml:space="preserve"> be different.</w:t>
      </w:r>
    </w:p>
    <w:p w14:paraId="162CD4AB" w14:textId="77777777" w:rsidR="0069601B" w:rsidRDefault="0069601B" w:rsidP="00DB1E7B">
      <w:pPr>
        <w:rPr>
          <w:rFonts w:hint="eastAsia"/>
        </w:rPr>
      </w:pPr>
      <w:r>
        <w:t>S</w:t>
      </w:r>
      <w:r>
        <w:rPr>
          <w:rFonts w:hint="eastAsia"/>
        </w:rPr>
        <w:t xml:space="preserve">hould companies distinguish </w:t>
      </w:r>
      <w:r>
        <w:t>themselves</w:t>
      </w:r>
      <w:r>
        <w:rPr>
          <w:rFonts w:hint="eastAsia"/>
        </w:rPr>
        <w:t xml:space="preserve"> form others?</w:t>
      </w:r>
    </w:p>
    <w:p w14:paraId="50E75EA4" w14:textId="77777777" w:rsidR="0069601B" w:rsidRDefault="0069601B" w:rsidP="00DB1E7B">
      <w:pPr>
        <w:rPr>
          <w:rFonts w:hint="eastAsia"/>
        </w:rPr>
      </w:pPr>
      <w:r>
        <w:t>N</w:t>
      </w:r>
      <w:r>
        <w:rPr>
          <w:rFonts w:hint="eastAsia"/>
        </w:rPr>
        <w:t xml:space="preserve">o big </w:t>
      </w:r>
      <w:r>
        <w:t>discrepancy</w:t>
      </w:r>
      <w:r>
        <w:rPr>
          <w:rFonts w:hint="eastAsia"/>
        </w:rPr>
        <w:t xml:space="preserve"> even doing business in other countries. </w:t>
      </w:r>
      <w:r>
        <w:t>P</w:t>
      </w:r>
      <w:r>
        <w:rPr>
          <w:rFonts w:hint="eastAsia"/>
        </w:rPr>
        <w:t xml:space="preserve">aying fair wages are very </w:t>
      </w:r>
      <w:r>
        <w:t>important</w:t>
      </w:r>
      <w:r>
        <w:rPr>
          <w:rFonts w:hint="eastAsia"/>
        </w:rPr>
        <w:t xml:space="preserve">. </w:t>
      </w:r>
    </w:p>
    <w:p w14:paraId="57268E19" w14:textId="77777777" w:rsidR="0069601B" w:rsidRDefault="0069601B" w:rsidP="00DB1E7B">
      <w:pPr>
        <w:rPr>
          <w:rFonts w:hint="eastAsia"/>
        </w:rPr>
      </w:pPr>
    </w:p>
    <w:p w14:paraId="7D262AB9" w14:textId="77777777" w:rsidR="0069601B" w:rsidRDefault="0069601B" w:rsidP="00DB1E7B">
      <w:pPr>
        <w:rPr>
          <w:rFonts w:hint="eastAsia"/>
          <w:b/>
        </w:rPr>
      </w:pPr>
      <w:r>
        <w:rPr>
          <w:b/>
        </w:rPr>
        <w:t>E</w:t>
      </w:r>
      <w:r>
        <w:rPr>
          <w:rFonts w:hint="eastAsia"/>
          <w:b/>
        </w:rPr>
        <w:t xml:space="preserve">thical issues </w:t>
      </w:r>
      <w:r>
        <w:rPr>
          <w:b/>
        </w:rPr>
        <w:t>–</w:t>
      </w:r>
      <w:r>
        <w:rPr>
          <w:rFonts w:hint="eastAsia"/>
          <w:b/>
        </w:rPr>
        <w:t xml:space="preserve"> employment practices</w:t>
      </w:r>
    </w:p>
    <w:p w14:paraId="3C41ECA6" w14:textId="77777777" w:rsidR="0069601B" w:rsidRDefault="0069601B" w:rsidP="00DB1E7B">
      <w:pPr>
        <w:rPr>
          <w:rFonts w:hint="eastAsia"/>
        </w:rPr>
      </w:pPr>
      <w:r>
        <w:t>I</w:t>
      </w:r>
      <w:r>
        <w:rPr>
          <w:rFonts w:hint="eastAsia"/>
        </w:rPr>
        <w:t>s it okay a multinational to tolerate such working conditions in its subsidiaries there?</w:t>
      </w:r>
    </w:p>
    <w:p w14:paraId="48207671" w14:textId="77777777" w:rsidR="0069601B" w:rsidRDefault="00CF5698" w:rsidP="00DB1E7B">
      <w:pPr>
        <w:rPr>
          <w:rFonts w:hint="eastAsia"/>
        </w:rPr>
      </w:pPr>
      <w:r>
        <w:t>P</w:t>
      </w:r>
      <w:r>
        <w:rPr>
          <w:rFonts w:hint="eastAsia"/>
        </w:rPr>
        <w:t xml:space="preserve">olicies should be </w:t>
      </w:r>
      <w:r>
        <w:t>consistent;</w:t>
      </w:r>
      <w:r>
        <w:rPr>
          <w:rFonts w:hint="eastAsia"/>
        </w:rPr>
        <w:t xml:space="preserve"> wages are depending on CPI/living level.</w:t>
      </w:r>
    </w:p>
    <w:p w14:paraId="206CBA99" w14:textId="77777777" w:rsidR="00CF5698" w:rsidRDefault="00CF5698" w:rsidP="00DB1E7B">
      <w:pPr>
        <w:rPr>
          <w:rFonts w:hint="eastAsia"/>
        </w:rPr>
      </w:pPr>
    </w:p>
    <w:p w14:paraId="063F487E" w14:textId="77777777" w:rsidR="00CF5698" w:rsidRDefault="00CF5698" w:rsidP="00DB1E7B">
      <w:pPr>
        <w:rPr>
          <w:rFonts w:hint="eastAsia"/>
        </w:rPr>
      </w:pPr>
      <w:r>
        <w:t>A</w:t>
      </w:r>
      <w:r>
        <w:rPr>
          <w:rFonts w:hint="eastAsia"/>
        </w:rPr>
        <w:t>voiding paying taxes, is it unethical?</w:t>
      </w:r>
    </w:p>
    <w:p w14:paraId="44CCB322" w14:textId="77777777" w:rsidR="00CF5698" w:rsidRPr="0069601B" w:rsidRDefault="00CF5698" w:rsidP="00DB1E7B">
      <w:pPr>
        <w:rPr>
          <w:rFonts w:hint="eastAsia"/>
        </w:rPr>
      </w:pPr>
      <w:r>
        <w:t>R</w:t>
      </w:r>
      <w:r>
        <w:rPr>
          <w:rFonts w:hint="eastAsia"/>
        </w:rPr>
        <w:t xml:space="preserve">ight wings: </w:t>
      </w:r>
      <w:r>
        <w:t>I</w:t>
      </w:r>
      <w:r>
        <w:rPr>
          <w:rFonts w:hint="eastAsia"/>
        </w:rPr>
        <w:t>t</w:t>
      </w:r>
      <w:r>
        <w:t>’</w:t>
      </w:r>
      <w:r>
        <w:rPr>
          <w:rFonts w:hint="eastAsia"/>
        </w:rPr>
        <w:t xml:space="preserve">s fine. </w:t>
      </w:r>
      <w:r>
        <w:t>T</w:t>
      </w:r>
      <w:r>
        <w:rPr>
          <w:rFonts w:hint="eastAsia"/>
        </w:rPr>
        <w:t xml:space="preserve">axes </w:t>
      </w:r>
      <w:r>
        <w:t>shouldn’t</w:t>
      </w:r>
      <w:r>
        <w:rPr>
          <w:rFonts w:hint="eastAsia"/>
        </w:rPr>
        <w:t xml:space="preserve"> be too high. </w:t>
      </w:r>
    </w:p>
    <w:p w14:paraId="7C010361" w14:textId="77777777" w:rsidR="00D80C4F" w:rsidRDefault="00CF5698" w:rsidP="00DB1E7B">
      <w:pPr>
        <w:rPr>
          <w:rFonts w:hint="eastAsia"/>
        </w:rPr>
      </w:pPr>
      <w:r>
        <w:t>L</w:t>
      </w:r>
      <w:r>
        <w:rPr>
          <w:rFonts w:hint="eastAsia"/>
        </w:rPr>
        <w:t xml:space="preserve">eft wings: not allowed, should follow the justice. </w:t>
      </w:r>
    </w:p>
    <w:p w14:paraId="4DEB8CE2" w14:textId="77777777" w:rsidR="00CF5698" w:rsidRDefault="00CF5698" w:rsidP="00CF5698">
      <w:pPr>
        <w:rPr>
          <w:rFonts w:hint="eastAsia"/>
        </w:rPr>
      </w:pPr>
      <w:r>
        <w:t>N</w:t>
      </w:r>
      <w:r>
        <w:rPr>
          <w:rFonts w:hint="eastAsia"/>
        </w:rPr>
        <w:t>o, any behaviours should follow the rules.</w:t>
      </w:r>
    </w:p>
    <w:p w14:paraId="6088A2A0" w14:textId="77777777" w:rsidR="00CF5698" w:rsidRDefault="00CF5698" w:rsidP="00CF5698">
      <w:pPr>
        <w:rPr>
          <w:rFonts w:hint="eastAsia"/>
        </w:rPr>
      </w:pPr>
    </w:p>
    <w:p w14:paraId="74D3BCDF" w14:textId="77777777" w:rsidR="00CF5698" w:rsidRDefault="00CF5698" w:rsidP="00CF5698">
      <w:pPr>
        <w:rPr>
          <w:rFonts w:hint="eastAsia"/>
        </w:rPr>
      </w:pPr>
      <w:r>
        <w:rPr>
          <w:rFonts w:hint="eastAsia"/>
        </w:rPr>
        <w:t xml:space="preserve">RBC and temporary </w:t>
      </w:r>
      <w:r>
        <w:t>workers</w:t>
      </w:r>
    </w:p>
    <w:p w14:paraId="7A01B4AA" w14:textId="77777777" w:rsidR="00CF5698" w:rsidRDefault="00CF5698" w:rsidP="00CF5698">
      <w:pPr>
        <w:rPr>
          <w:rFonts w:hint="eastAsia"/>
        </w:rPr>
      </w:pPr>
      <w:r>
        <w:t>L</w:t>
      </w:r>
      <w:r>
        <w:rPr>
          <w:rFonts w:hint="eastAsia"/>
        </w:rPr>
        <w:t xml:space="preserve">ooking for cheap labours from other countries. </w:t>
      </w:r>
    </w:p>
    <w:p w14:paraId="2E7CCF20" w14:textId="77777777" w:rsidR="00CF5698" w:rsidRDefault="00CF5698" w:rsidP="00CF5698">
      <w:pPr>
        <w:rPr>
          <w:rFonts w:hint="eastAsia"/>
        </w:rPr>
      </w:pPr>
      <w:r>
        <w:t>G</w:t>
      </w:r>
      <w:r>
        <w:rPr>
          <w:rFonts w:hint="eastAsia"/>
        </w:rPr>
        <w:t>overnment has to change the laws to prevent those behaviours from happening.</w:t>
      </w:r>
    </w:p>
    <w:p w14:paraId="0522D1B9" w14:textId="77777777" w:rsidR="00CF5698" w:rsidRDefault="00CF5698" w:rsidP="00CF5698">
      <w:pPr>
        <w:rPr>
          <w:rFonts w:hint="eastAsia"/>
        </w:rPr>
      </w:pPr>
    </w:p>
    <w:p w14:paraId="23D46A8B" w14:textId="77777777" w:rsidR="00CF5698" w:rsidRDefault="00CF5698" w:rsidP="00CF5698">
      <w:pPr>
        <w:rPr>
          <w:rFonts w:hint="eastAsia"/>
        </w:rPr>
      </w:pPr>
      <w:r>
        <w:t>I</w:t>
      </w:r>
      <w:r>
        <w:rPr>
          <w:rFonts w:hint="eastAsia"/>
        </w:rPr>
        <w:t>s corruption always bad?</w:t>
      </w:r>
    </w:p>
    <w:p w14:paraId="27082326" w14:textId="77777777" w:rsidR="00CF5698" w:rsidRDefault="00CF5698" w:rsidP="00CF5698">
      <w:pPr>
        <w:rPr>
          <w:rFonts w:hint="eastAsia"/>
        </w:rPr>
      </w:pPr>
      <w:r>
        <w:t>I</w:t>
      </w:r>
      <w:r>
        <w:rPr>
          <w:rFonts w:hint="eastAsia"/>
        </w:rPr>
        <w:t xml:space="preserve">t depends. </w:t>
      </w:r>
      <w:r>
        <w:t>K</w:t>
      </w:r>
      <w:r>
        <w:rPr>
          <w:rFonts w:hint="eastAsia"/>
        </w:rPr>
        <w:t>ids kidnaps.</w:t>
      </w:r>
    </w:p>
    <w:p w14:paraId="7E393BAC" w14:textId="77777777" w:rsidR="00CF5698" w:rsidRDefault="00CF5698" w:rsidP="00CF5698">
      <w:pPr>
        <w:rPr>
          <w:rFonts w:hint="eastAsia"/>
        </w:rPr>
      </w:pPr>
    </w:p>
    <w:p w14:paraId="74B331A3" w14:textId="77777777" w:rsidR="00CF5698" w:rsidRDefault="00CF5698" w:rsidP="00CF5698">
      <w:pPr>
        <w:rPr>
          <w:rFonts w:hint="eastAsia"/>
          <w:b/>
        </w:rPr>
      </w:pPr>
      <w:r w:rsidRPr="00CF5698">
        <w:rPr>
          <w:b/>
        </w:rPr>
        <w:t>M</w:t>
      </w:r>
      <w:r w:rsidRPr="00CF5698">
        <w:rPr>
          <w:rFonts w:hint="eastAsia"/>
          <w:b/>
        </w:rPr>
        <w:t>anagers and ethical dilemmas</w:t>
      </w:r>
    </w:p>
    <w:p w14:paraId="198439AC" w14:textId="77777777" w:rsidR="003D26D3" w:rsidRDefault="003D26D3" w:rsidP="00CF5698">
      <w:pPr>
        <w:rPr>
          <w:rFonts w:hint="eastAsia"/>
        </w:rPr>
      </w:pPr>
      <w:r>
        <w:t>W</w:t>
      </w:r>
      <w:r>
        <w:rPr>
          <w:rFonts w:hint="eastAsia"/>
        </w:rPr>
        <w:t xml:space="preserve">hen no ethical alternatives are available. </w:t>
      </w:r>
    </w:p>
    <w:p w14:paraId="00A52DEA" w14:textId="77777777" w:rsidR="003D26D3" w:rsidRDefault="003D26D3" w:rsidP="00CF5698">
      <w:pPr>
        <w:rPr>
          <w:rFonts w:hint="eastAsia"/>
        </w:rPr>
      </w:pPr>
      <w:r>
        <w:t>C</w:t>
      </w:r>
      <w:r>
        <w:rPr>
          <w:rFonts w:hint="eastAsia"/>
        </w:rPr>
        <w:t xml:space="preserve">hild </w:t>
      </w:r>
      <w:proofErr w:type="spellStart"/>
      <w:r>
        <w:rPr>
          <w:rFonts w:hint="eastAsia"/>
        </w:rPr>
        <w:t>labour</w:t>
      </w:r>
      <w:proofErr w:type="spellEnd"/>
      <w:r>
        <w:rPr>
          <w:rFonts w:hint="eastAsia"/>
        </w:rPr>
        <w:t xml:space="preserve"> in developed countries, hard to stop.</w:t>
      </w:r>
    </w:p>
    <w:p w14:paraId="5BDF26D9" w14:textId="77777777" w:rsidR="003D26D3" w:rsidRDefault="003D26D3" w:rsidP="00CF5698">
      <w:pPr>
        <w:rPr>
          <w:rFonts w:hint="eastAsia"/>
        </w:rPr>
      </w:pPr>
    </w:p>
    <w:p w14:paraId="1AE23F8F" w14:textId="77777777" w:rsidR="003D26D3" w:rsidRDefault="003D26D3" w:rsidP="00CF5698">
      <w:pPr>
        <w:rPr>
          <w:rFonts w:hint="eastAsia"/>
        </w:rPr>
      </w:pPr>
      <w:r>
        <w:rPr>
          <w:rFonts w:hint="eastAsia"/>
        </w:rPr>
        <w:t xml:space="preserve">Syrian war: both sides are terrible. </w:t>
      </w:r>
      <w:r>
        <w:t>L</w:t>
      </w:r>
      <w:r>
        <w:rPr>
          <w:rFonts w:hint="eastAsia"/>
        </w:rPr>
        <w:t xml:space="preserve">ast for five years. </w:t>
      </w:r>
    </w:p>
    <w:p w14:paraId="74ACFF07" w14:textId="77777777" w:rsidR="001A53D3" w:rsidRDefault="001A53D3" w:rsidP="00CF5698">
      <w:pPr>
        <w:rPr>
          <w:rFonts w:hint="eastAsia"/>
        </w:rPr>
      </w:pPr>
    </w:p>
    <w:p w14:paraId="2BC0A495" w14:textId="77777777" w:rsidR="001A53D3" w:rsidRDefault="001A53D3" w:rsidP="00CF5698">
      <w:pPr>
        <w:rPr>
          <w:rFonts w:hint="eastAsia"/>
        </w:rPr>
      </w:pPr>
      <w:r w:rsidRPr="001A53D3">
        <w:rPr>
          <w:highlight w:val="yellow"/>
        </w:rPr>
        <w:t>Q</w:t>
      </w:r>
      <w:r w:rsidRPr="001A53D3">
        <w:rPr>
          <w:rFonts w:hint="eastAsia"/>
          <w:highlight w:val="yellow"/>
        </w:rPr>
        <w:t xml:space="preserve">uantitative </w:t>
      </w:r>
      <w:r>
        <w:rPr>
          <w:rFonts w:hint="eastAsia"/>
          <w:highlight w:val="yellow"/>
        </w:rPr>
        <w:t>data for essay assign</w:t>
      </w:r>
      <w:r w:rsidRPr="001A53D3">
        <w:rPr>
          <w:rFonts w:hint="eastAsia"/>
          <w:highlight w:val="yellow"/>
        </w:rPr>
        <w:t>ment</w:t>
      </w:r>
    </w:p>
    <w:p w14:paraId="1876B77B" w14:textId="77777777" w:rsidR="003D26D3" w:rsidRDefault="003D26D3" w:rsidP="00CF5698">
      <w:pPr>
        <w:rPr>
          <w:rFonts w:hint="eastAsia"/>
        </w:rPr>
      </w:pPr>
    </w:p>
    <w:p w14:paraId="1D69AAE0" w14:textId="77777777" w:rsidR="001A53D3" w:rsidRDefault="004715C3" w:rsidP="00CF5698">
      <w:pPr>
        <w:rPr>
          <w:rFonts w:hint="eastAsia"/>
        </w:rPr>
      </w:pPr>
      <w:r>
        <w:t>CASE STUDY</w:t>
      </w:r>
    </w:p>
    <w:p w14:paraId="79CD07E6" w14:textId="77777777" w:rsidR="003D26D3" w:rsidRDefault="00E3637D" w:rsidP="00CF5698">
      <w:pPr>
        <w:rPr>
          <w:rFonts w:hint="eastAsia"/>
        </w:rPr>
      </w:pPr>
      <w:r>
        <w:t>P</w:t>
      </w:r>
      <w:r>
        <w:rPr>
          <w:rFonts w:hint="eastAsia"/>
        </w:rPr>
        <w:t xml:space="preserve">rimary problem: </w:t>
      </w:r>
      <w:r>
        <w:t>K</w:t>
      </w:r>
      <w:r>
        <w:rPr>
          <w:rFonts w:hint="eastAsia"/>
        </w:rPr>
        <w:t>ey words</w:t>
      </w:r>
      <w:r w:rsidR="004715C3">
        <w:rPr>
          <w:rFonts w:hint="eastAsia"/>
        </w:rPr>
        <w:t xml:space="preserve">. </w:t>
      </w:r>
      <w:r w:rsidR="004715C3">
        <w:t>C</w:t>
      </w:r>
      <w:r w:rsidR="004715C3">
        <w:rPr>
          <w:rFonts w:hint="eastAsia"/>
        </w:rPr>
        <w:t xml:space="preserve">hapter of culture, stay with it. </w:t>
      </w:r>
    </w:p>
    <w:p w14:paraId="49B4E90E" w14:textId="77777777" w:rsidR="004715C3" w:rsidRDefault="004715C3" w:rsidP="00CF5698">
      <w:pPr>
        <w:rPr>
          <w:rFonts w:hint="eastAsia"/>
        </w:rPr>
      </w:pPr>
      <w:r>
        <w:t>S</w:t>
      </w:r>
      <w:r>
        <w:rPr>
          <w:rFonts w:hint="eastAsia"/>
        </w:rPr>
        <w:t xml:space="preserve">econdary problems:  not only for ethical issues, but also as a businessman </w:t>
      </w:r>
    </w:p>
    <w:p w14:paraId="3C5DAA82" w14:textId="77777777" w:rsidR="004715C3" w:rsidRDefault="004715C3" w:rsidP="00CF5698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t>W</w:t>
      </w:r>
      <w:r>
        <w:rPr>
          <w:rFonts w:hint="eastAsia"/>
        </w:rPr>
        <w:t xml:space="preserve">hat are the impacts on local </w:t>
      </w:r>
      <w:proofErr w:type="gramStart"/>
      <w:r>
        <w:rPr>
          <w:rFonts w:hint="eastAsia"/>
        </w:rPr>
        <w:t>land</w:t>
      </w:r>
      <w:proofErr w:type="gramEnd"/>
    </w:p>
    <w:p w14:paraId="706310B2" w14:textId="77777777" w:rsidR="004715C3" w:rsidRDefault="004715C3" w:rsidP="00CF5698"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t>A</w:t>
      </w:r>
      <w:r>
        <w:rPr>
          <w:rFonts w:hint="eastAsia"/>
        </w:rPr>
        <w:t xml:space="preserve">s many as needed, 5,6 are average </w:t>
      </w:r>
    </w:p>
    <w:p w14:paraId="238463D8" w14:textId="77777777" w:rsidR="004715C3" w:rsidRDefault="004715C3" w:rsidP="00CF5698">
      <w:pPr>
        <w:rPr>
          <w:rFonts w:hint="eastAsia"/>
        </w:rPr>
      </w:pPr>
      <w:r>
        <w:t>I</w:t>
      </w:r>
      <w:r>
        <w:rPr>
          <w:rFonts w:hint="eastAsia"/>
        </w:rPr>
        <w:t>mplications</w:t>
      </w:r>
    </w:p>
    <w:p w14:paraId="28F70D97" w14:textId="77777777" w:rsidR="004715C3" w:rsidRDefault="004715C3" w:rsidP="00CF5698">
      <w:pPr>
        <w:rPr>
          <w:rFonts w:hint="eastAsia"/>
        </w:rPr>
      </w:pPr>
      <w:r>
        <w:rPr>
          <w:rFonts w:hint="eastAsia"/>
        </w:rPr>
        <w:tab/>
      </w:r>
      <w:r>
        <w:t>A</w:t>
      </w:r>
      <w:r>
        <w:rPr>
          <w:rFonts w:hint="eastAsia"/>
        </w:rPr>
        <w:t xml:space="preserve">s for organization: </w:t>
      </w:r>
      <w:r>
        <w:t>A</w:t>
      </w:r>
      <w:r>
        <w:rPr>
          <w:rFonts w:hint="eastAsia"/>
        </w:rPr>
        <w:t>sk questions, what happens if they ignore the identified problems</w:t>
      </w:r>
    </w:p>
    <w:p w14:paraId="28D13592" w14:textId="77777777" w:rsidR="004715C3" w:rsidRDefault="004715C3" w:rsidP="00CF5698">
      <w:pPr>
        <w:rPr>
          <w:rFonts w:hint="eastAsia"/>
        </w:rPr>
      </w:pPr>
      <w:r>
        <w:rPr>
          <w:rFonts w:hint="eastAsia"/>
        </w:rPr>
        <w:tab/>
      </w:r>
      <w:r>
        <w:t>A</w:t>
      </w:r>
      <w:r>
        <w:rPr>
          <w:rFonts w:hint="eastAsia"/>
        </w:rPr>
        <w:t>s for personnel: what will happen to the personnel if the company ignore the problem</w:t>
      </w:r>
      <w:r w:rsidR="00AD33F5">
        <w:rPr>
          <w:rFonts w:hint="eastAsia"/>
        </w:rPr>
        <w:t xml:space="preserve">; </w:t>
      </w:r>
      <w:r w:rsidR="00AD33F5">
        <w:rPr>
          <w:rFonts w:hint="eastAsia"/>
        </w:rPr>
        <w:tab/>
      </w:r>
      <w:r w:rsidR="00AD33F5">
        <w:rPr>
          <w:rFonts w:hint="eastAsia"/>
        </w:rPr>
        <w:tab/>
        <w:t>who is responsible for the decisions</w:t>
      </w:r>
    </w:p>
    <w:p w14:paraId="7D00E219" w14:textId="77777777" w:rsidR="00AD33F5" w:rsidRDefault="00AD33F5" w:rsidP="00CF5698">
      <w:pPr>
        <w:rPr>
          <w:rFonts w:hint="eastAsia"/>
        </w:rPr>
      </w:pPr>
      <w:r>
        <w:rPr>
          <w:rFonts w:hint="eastAsia"/>
        </w:rPr>
        <w:tab/>
      </w:r>
      <w:r>
        <w:t>A</w:t>
      </w:r>
      <w:r>
        <w:rPr>
          <w:rFonts w:hint="eastAsia"/>
        </w:rPr>
        <w:t>s for environment: the broad environment (ex. reputation)</w:t>
      </w:r>
    </w:p>
    <w:p w14:paraId="25EEE4E6" w14:textId="77777777" w:rsidR="00AD33F5" w:rsidRDefault="00AD33F5" w:rsidP="00CF5698">
      <w:pPr>
        <w:rPr>
          <w:rFonts w:hint="eastAsia"/>
        </w:rPr>
      </w:pPr>
      <w:r>
        <w:t>A</w:t>
      </w:r>
      <w:r>
        <w:rPr>
          <w:rFonts w:hint="eastAsia"/>
        </w:rPr>
        <w:t>lternatives</w:t>
      </w:r>
    </w:p>
    <w:p w14:paraId="58D0234B" w14:textId="77777777" w:rsidR="00AD33F5" w:rsidRDefault="00AD33F5" w:rsidP="00CF5698">
      <w:pPr>
        <w:rPr>
          <w:rFonts w:hint="eastAsia"/>
        </w:rPr>
      </w:pPr>
      <w:r>
        <w:rPr>
          <w:rFonts w:hint="eastAsia"/>
        </w:rPr>
        <w:tab/>
      </w:r>
      <w:r>
        <w:t>Walmart</w:t>
      </w:r>
      <w:r>
        <w:rPr>
          <w:rFonts w:hint="eastAsia"/>
        </w:rPr>
        <w:t xml:space="preserve"> failed in </w:t>
      </w:r>
      <w:r>
        <w:t>German</w:t>
      </w:r>
      <w:r>
        <w:rPr>
          <w:rFonts w:hint="eastAsia"/>
        </w:rPr>
        <w:t xml:space="preserve">, what would you do in order to succeed </w:t>
      </w:r>
    </w:p>
    <w:p w14:paraId="43E6E8FC" w14:textId="77777777" w:rsidR="001A53D3" w:rsidRDefault="00AD33F5" w:rsidP="00CF5698">
      <w:pPr>
        <w:rPr>
          <w:rFonts w:hint="eastAsia"/>
        </w:rPr>
      </w:pPr>
      <w:r>
        <w:rPr>
          <w:rFonts w:hint="eastAsia"/>
        </w:rPr>
        <w:tab/>
      </w:r>
      <w:r>
        <w:t>S</w:t>
      </w:r>
      <w:r>
        <w:rPr>
          <w:rFonts w:hint="eastAsia"/>
        </w:rPr>
        <w:t>tatus quo is not acceptable normally</w:t>
      </w:r>
    </w:p>
    <w:p w14:paraId="0C84E53D" w14:textId="77777777" w:rsidR="001A53D3" w:rsidRDefault="001A53D3" w:rsidP="00CF5698">
      <w:pPr>
        <w:rPr>
          <w:rFonts w:hint="eastAsia"/>
        </w:rPr>
      </w:pPr>
      <w:r>
        <w:rPr>
          <w:rFonts w:hint="eastAsia"/>
        </w:rPr>
        <w:tab/>
      </w:r>
      <w:r>
        <w:t xml:space="preserve">Analyze </w:t>
      </w:r>
      <w:r>
        <w:rPr>
          <w:rFonts w:hint="eastAsia"/>
        </w:rPr>
        <w:t>and compare each alternative, and choose the best</w:t>
      </w:r>
    </w:p>
    <w:p w14:paraId="615B18E5" w14:textId="77777777" w:rsidR="001A53D3" w:rsidRDefault="001A53D3" w:rsidP="00CF5698">
      <w:pPr>
        <w:rPr>
          <w:rFonts w:hint="eastAsia"/>
        </w:rPr>
      </w:pPr>
      <w:r>
        <w:rPr>
          <w:rFonts w:hint="eastAsia"/>
        </w:rPr>
        <w:tab/>
      </w:r>
      <w:r>
        <w:t>J</w:t>
      </w:r>
      <w:r>
        <w:rPr>
          <w:rFonts w:hint="eastAsia"/>
        </w:rPr>
        <w:t xml:space="preserve">ustification </w:t>
      </w:r>
    </w:p>
    <w:p w14:paraId="7ED6EAD2" w14:textId="77777777" w:rsidR="001A53D3" w:rsidRDefault="001A53D3" w:rsidP="00CF5698">
      <w:pPr>
        <w:rPr>
          <w:rFonts w:hint="eastAsia"/>
        </w:rPr>
      </w:pPr>
      <w:r>
        <w:t>I</w:t>
      </w:r>
      <w:r>
        <w:rPr>
          <w:rFonts w:hint="eastAsia"/>
        </w:rPr>
        <w:t>mplementation</w:t>
      </w:r>
    </w:p>
    <w:p w14:paraId="15FB6E22" w14:textId="77777777" w:rsidR="001A53D3" w:rsidRDefault="001A53D3" w:rsidP="00CF5698">
      <w:pPr>
        <w:rPr>
          <w:rFonts w:hint="eastAsia"/>
        </w:rPr>
      </w:pPr>
      <w:r>
        <w:rPr>
          <w:rFonts w:hint="eastAsia"/>
        </w:rPr>
        <w:tab/>
      </w:r>
      <w:r>
        <w:t>O</w:t>
      </w:r>
      <w:r>
        <w:rPr>
          <w:rFonts w:hint="eastAsia"/>
        </w:rPr>
        <w:t xml:space="preserve">nly for </w:t>
      </w:r>
      <w:r>
        <w:t>recommended</w:t>
      </w:r>
      <w:r>
        <w:rPr>
          <w:rFonts w:hint="eastAsia"/>
        </w:rPr>
        <w:t xml:space="preserve"> alternative  </w:t>
      </w:r>
    </w:p>
    <w:p w14:paraId="69BCBAEF" w14:textId="77777777" w:rsidR="001A53D3" w:rsidRDefault="001A53D3" w:rsidP="00CF5698">
      <w:pPr>
        <w:rPr>
          <w:rFonts w:hint="eastAsia"/>
        </w:rPr>
      </w:pPr>
      <w:r>
        <w:rPr>
          <w:rFonts w:hint="eastAsia"/>
        </w:rPr>
        <w:tab/>
      </w:r>
      <w:r>
        <w:t>S</w:t>
      </w:r>
      <w:r>
        <w:rPr>
          <w:rFonts w:hint="eastAsia"/>
        </w:rPr>
        <w:t>hort term</w:t>
      </w:r>
    </w:p>
    <w:p w14:paraId="085C3F97" w14:textId="77777777" w:rsidR="001A53D3" w:rsidRDefault="001A53D3" w:rsidP="00CF5698">
      <w:pPr>
        <w:rPr>
          <w:rFonts w:hint="eastAsia"/>
        </w:rPr>
      </w:pPr>
      <w:r>
        <w:rPr>
          <w:rFonts w:hint="eastAsia"/>
        </w:rPr>
        <w:tab/>
      </w:r>
      <w:r>
        <w:t>L</w:t>
      </w:r>
      <w:r>
        <w:rPr>
          <w:rFonts w:hint="eastAsia"/>
        </w:rPr>
        <w:t>ong term</w:t>
      </w:r>
    </w:p>
    <w:p w14:paraId="56003263" w14:textId="77777777" w:rsidR="000203E5" w:rsidRDefault="000203E5" w:rsidP="00CF5698">
      <w:pPr>
        <w:rPr>
          <w:rFonts w:hint="eastAsia"/>
        </w:rPr>
      </w:pPr>
      <w:r>
        <w:t>S</w:t>
      </w:r>
      <w:r>
        <w:rPr>
          <w:rFonts w:hint="eastAsia"/>
        </w:rPr>
        <w:t>tructure</w:t>
      </w:r>
    </w:p>
    <w:p w14:paraId="6099D216" w14:textId="77777777" w:rsidR="000203E5" w:rsidRDefault="000203E5" w:rsidP="00CF5698">
      <w:pPr>
        <w:rPr>
          <w:rFonts w:hint="eastAsia"/>
        </w:rPr>
      </w:pPr>
      <w:r>
        <w:rPr>
          <w:rFonts w:hint="eastAsia"/>
        </w:rPr>
        <w:tab/>
      </w:r>
      <w:r>
        <w:t>F</w:t>
      </w:r>
      <w:r>
        <w:rPr>
          <w:rFonts w:hint="eastAsia"/>
        </w:rPr>
        <w:t>ollow the format</w:t>
      </w:r>
    </w:p>
    <w:p w14:paraId="081D72D5" w14:textId="77777777" w:rsidR="000203E5" w:rsidRDefault="000203E5" w:rsidP="00CF5698">
      <w:pPr>
        <w:rPr>
          <w:rFonts w:hint="eastAsia"/>
        </w:rPr>
      </w:pPr>
    </w:p>
    <w:p w14:paraId="6CCB0AE0" w14:textId="77777777" w:rsidR="000203E5" w:rsidRDefault="000203E5" w:rsidP="00CF5698">
      <w:pPr>
        <w:rPr>
          <w:rFonts w:hint="eastAsia"/>
        </w:rPr>
      </w:pPr>
      <w:r>
        <w:t>O</w:t>
      </w:r>
      <w:r>
        <w:rPr>
          <w:rFonts w:hint="eastAsia"/>
        </w:rPr>
        <w:t xml:space="preserve">pening case of chapter 3. </w:t>
      </w:r>
      <w:r>
        <w:t>P</w:t>
      </w:r>
      <w:r>
        <w:rPr>
          <w:rFonts w:hint="eastAsia"/>
        </w:rPr>
        <w:t>.84-86</w:t>
      </w:r>
    </w:p>
    <w:p w14:paraId="446D27BD" w14:textId="77777777" w:rsidR="000203E5" w:rsidRDefault="000203E5" w:rsidP="00CF5698">
      <w:pPr>
        <w:rPr>
          <w:rFonts w:hint="eastAsia"/>
        </w:rPr>
      </w:pPr>
      <w:r>
        <w:t>C</w:t>
      </w:r>
      <w:r>
        <w:rPr>
          <w:rFonts w:hint="eastAsia"/>
        </w:rPr>
        <w:t>ustomize yourself as a retailing company</w:t>
      </w:r>
    </w:p>
    <w:p w14:paraId="2A9A5AF3" w14:textId="77777777" w:rsidR="000203E5" w:rsidRDefault="000203E5" w:rsidP="00CF5698">
      <w:pPr>
        <w:rPr>
          <w:rFonts w:hint="eastAsia"/>
        </w:rPr>
      </w:pPr>
      <w:r>
        <w:t>C</w:t>
      </w:r>
      <w:r>
        <w:rPr>
          <w:rFonts w:hint="eastAsia"/>
        </w:rPr>
        <w:t xml:space="preserve">heck chapter 12 </w:t>
      </w:r>
      <w:bookmarkStart w:id="0" w:name="_GoBack"/>
      <w:bookmarkEnd w:id="0"/>
    </w:p>
    <w:p w14:paraId="7E9FD538" w14:textId="77777777" w:rsidR="001A53D3" w:rsidRDefault="001A53D3" w:rsidP="00CF5698">
      <w:pPr>
        <w:rPr>
          <w:rFonts w:hint="eastAsia"/>
        </w:rPr>
      </w:pPr>
      <w:r>
        <w:rPr>
          <w:rFonts w:hint="eastAsia"/>
        </w:rPr>
        <w:tab/>
      </w:r>
    </w:p>
    <w:p w14:paraId="54C3C758" w14:textId="77777777" w:rsidR="001A53D3" w:rsidRDefault="001A53D3" w:rsidP="00CF5698">
      <w:pPr>
        <w:rPr>
          <w:rFonts w:hint="eastAsia"/>
        </w:rPr>
      </w:pPr>
      <w:r>
        <w:rPr>
          <w:rFonts w:hint="eastAsia"/>
        </w:rPr>
        <w:tab/>
      </w:r>
    </w:p>
    <w:p w14:paraId="75C35A80" w14:textId="77777777" w:rsidR="00AD33F5" w:rsidRPr="003D26D3" w:rsidRDefault="001A53D3" w:rsidP="00CF5698">
      <w:pPr>
        <w:rPr>
          <w:rFonts w:hint="eastAsia"/>
        </w:rPr>
      </w:pPr>
      <w:r>
        <w:rPr>
          <w:rFonts w:hint="eastAsia"/>
        </w:rPr>
        <w:tab/>
      </w:r>
      <w:r w:rsidR="00AD33F5">
        <w:rPr>
          <w:rFonts w:hint="eastAsia"/>
        </w:rPr>
        <w:t xml:space="preserve">   </w:t>
      </w:r>
    </w:p>
    <w:p w14:paraId="6273D10A" w14:textId="77777777" w:rsidR="00CF5698" w:rsidRDefault="00CF5698" w:rsidP="00CF5698">
      <w:pPr>
        <w:rPr>
          <w:rFonts w:hint="eastAsia"/>
        </w:rPr>
      </w:pPr>
      <w:r>
        <w:rPr>
          <w:rFonts w:hint="eastAsia"/>
        </w:rPr>
        <w:t xml:space="preserve"> </w:t>
      </w:r>
    </w:p>
    <w:p w14:paraId="1027663F" w14:textId="77777777" w:rsidR="00CF5698" w:rsidRDefault="00CF5698" w:rsidP="00CF5698">
      <w:pPr>
        <w:rPr>
          <w:rFonts w:hint="eastAsia"/>
        </w:rPr>
      </w:pPr>
    </w:p>
    <w:sectPr w:rsidR="00CF5698" w:rsidSect="00EF78D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039FD"/>
    <w:multiLevelType w:val="hybridMultilevel"/>
    <w:tmpl w:val="0B6A47F8"/>
    <w:lvl w:ilvl="0" w:tplc="5456DDD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60947"/>
    <w:multiLevelType w:val="hybridMultilevel"/>
    <w:tmpl w:val="7C9E3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8DF"/>
    <w:rsid w:val="000203E5"/>
    <w:rsid w:val="000A0D23"/>
    <w:rsid w:val="001A53D3"/>
    <w:rsid w:val="001E2AA1"/>
    <w:rsid w:val="003D26D3"/>
    <w:rsid w:val="004715C3"/>
    <w:rsid w:val="00590D02"/>
    <w:rsid w:val="005C49A4"/>
    <w:rsid w:val="0069601B"/>
    <w:rsid w:val="00AD33F5"/>
    <w:rsid w:val="00AF6122"/>
    <w:rsid w:val="00C13C29"/>
    <w:rsid w:val="00CF5698"/>
    <w:rsid w:val="00D80C4F"/>
    <w:rsid w:val="00DB1E7B"/>
    <w:rsid w:val="00E3637D"/>
    <w:rsid w:val="00EF78DF"/>
    <w:rsid w:val="00FB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B08C8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3.docx</Template>
  <TotalTime>281</TotalTime>
  <Pages>3</Pages>
  <Words>617</Words>
  <Characters>3518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WangMingming</dc:creator>
  <cp:keywords/>
  <dc:description/>
  <cp:lastModifiedBy>WangMingming</cp:lastModifiedBy>
  <cp:revision>1</cp:revision>
  <dcterms:created xsi:type="dcterms:W3CDTF">2016-03-11T01:48:00Z</dcterms:created>
  <dcterms:modified xsi:type="dcterms:W3CDTF">2016-05-19T17:26:00Z</dcterms:modified>
</cp:coreProperties>
</file>