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3E66B" w14:textId="77777777" w:rsidR="00332BEE" w:rsidRDefault="00CC01BF">
      <w:pPr>
        <w:pStyle w:val="Heading1"/>
      </w:pPr>
      <w:r>
        <w:t>POLS 3200 Lecture Notes</w:t>
      </w:r>
    </w:p>
    <w:p w14:paraId="32B7B3F6" w14:textId="5A44788D" w:rsidR="000B6FE9" w:rsidRDefault="001376E2" w:rsidP="000B6FE9">
      <w:pPr>
        <w:pStyle w:val="ListBullet"/>
      </w:pPr>
      <w:r>
        <w:t>Assignment for next week 2</w:t>
      </w:r>
      <w:r w:rsidRPr="001376E2">
        <w:rPr>
          <w:vertAlign w:val="superscript"/>
        </w:rPr>
        <w:t>nd</w:t>
      </w:r>
      <w:r>
        <w:t xml:space="preserve"> October </w:t>
      </w:r>
      <w:r w:rsidRPr="001D7C5D">
        <w:rPr>
          <w:b/>
          <w:bCs/>
          <w:u w:val="single"/>
        </w:rPr>
        <w:t xml:space="preserve">Finding the definition of liberalism and democratic </w:t>
      </w:r>
      <w:r>
        <w:t>Task for next week find the notions, appropriate quotations of political</w:t>
      </w:r>
    </w:p>
    <w:p w14:paraId="0FD18D38" w14:textId="31A51418" w:rsidR="000B6FE9" w:rsidRDefault="000B6FE9" w:rsidP="000B6FE9">
      <w:pPr>
        <w:pStyle w:val="ListBullet"/>
      </w:pPr>
      <w:r>
        <w:t xml:space="preserve">Demos </w:t>
      </w:r>
      <w:proofErr w:type="spellStart"/>
      <w:r>
        <w:t>Kratos</w:t>
      </w:r>
      <w:proofErr w:type="spellEnd"/>
      <w:r>
        <w:t xml:space="preserve"> = the rule of people = Demos people </w:t>
      </w:r>
      <w:proofErr w:type="spellStart"/>
      <w:r>
        <w:t>kratos</w:t>
      </w:r>
      <w:proofErr w:type="spellEnd"/>
      <w:r>
        <w:t xml:space="preserve"> power law rule = democracy started in ancient Athens where all male freedom of speech </w:t>
      </w:r>
    </w:p>
    <w:p w14:paraId="3EF4E69D" w14:textId="77777777" w:rsidR="001376E2" w:rsidRDefault="001376E2" w:rsidP="001376E2">
      <w:pPr>
        <w:pStyle w:val="ListBullet"/>
        <w:numPr>
          <w:ilvl w:val="0"/>
          <w:numId w:val="0"/>
        </w:numPr>
        <w:ind w:left="432"/>
      </w:pPr>
    </w:p>
    <w:p w14:paraId="33BBD90C" w14:textId="77777777" w:rsidR="001376E2" w:rsidRDefault="001376E2" w:rsidP="001376E2">
      <w:pPr>
        <w:pStyle w:val="ListBullet"/>
        <w:numPr>
          <w:ilvl w:val="0"/>
          <w:numId w:val="0"/>
        </w:numPr>
        <w:ind w:left="432"/>
      </w:pPr>
    </w:p>
    <w:p w14:paraId="268B670C" w14:textId="543FEEE0" w:rsidR="00CC01BF" w:rsidRDefault="00CC01BF" w:rsidP="00CC01BF">
      <w:pPr>
        <w:pStyle w:val="ListBullet"/>
      </w:pPr>
      <w:r>
        <w:t>Wednesday 4,2019</w:t>
      </w:r>
    </w:p>
    <w:p w14:paraId="4CFCF879" w14:textId="77777777" w:rsidR="00332BEE" w:rsidRDefault="00CC01BF" w:rsidP="00CC01BF">
      <w:pPr>
        <w:pStyle w:val="ListBullet"/>
        <w:numPr>
          <w:ilvl w:val="0"/>
          <w:numId w:val="5"/>
        </w:numPr>
      </w:pPr>
      <w:r>
        <w:t xml:space="preserve"> Questions 1 = </w:t>
      </w:r>
      <w:r w:rsidR="000827FA">
        <w:t>multiple choice test final?</w:t>
      </w:r>
    </w:p>
    <w:p w14:paraId="1FD50DE1" w14:textId="77777777" w:rsidR="000827FA" w:rsidRDefault="000827FA" w:rsidP="00CC01BF">
      <w:pPr>
        <w:pStyle w:val="ListBullet"/>
        <w:numPr>
          <w:ilvl w:val="0"/>
          <w:numId w:val="5"/>
        </w:numPr>
      </w:pPr>
      <w:r>
        <w:t>Content page??</w:t>
      </w:r>
    </w:p>
    <w:p w14:paraId="4B8234FF" w14:textId="77777777" w:rsidR="000827FA" w:rsidRDefault="000827FA" w:rsidP="00CC01BF">
      <w:pPr>
        <w:pStyle w:val="ListBullet"/>
        <w:numPr>
          <w:ilvl w:val="0"/>
          <w:numId w:val="5"/>
        </w:numPr>
        <w:rPr>
          <w:b/>
          <w:bCs/>
        </w:rPr>
      </w:pPr>
      <w:r w:rsidRPr="000827FA">
        <w:rPr>
          <w:b/>
          <w:bCs/>
        </w:rPr>
        <w:t>8 sources 3 academic books 5 articles</w:t>
      </w:r>
    </w:p>
    <w:p w14:paraId="5D3806AF" w14:textId="77777777" w:rsidR="000827FA" w:rsidRPr="0057305E" w:rsidRDefault="000827FA" w:rsidP="00CC01BF">
      <w:pPr>
        <w:pStyle w:val="ListBullet"/>
        <w:numPr>
          <w:ilvl w:val="0"/>
          <w:numId w:val="5"/>
        </w:numPr>
        <w:rPr>
          <w:b/>
          <w:bCs/>
        </w:rPr>
      </w:pPr>
      <w:r>
        <w:rPr>
          <w:b/>
          <w:bCs/>
        </w:rPr>
        <w:t xml:space="preserve">Topic </w:t>
      </w:r>
      <w:r>
        <w:t xml:space="preserve">of post ww1 impact on certain countries example (The annexation of Ahwaz formally known as </w:t>
      </w:r>
      <w:proofErr w:type="spellStart"/>
      <w:r>
        <w:t>Arabistan</w:t>
      </w:r>
      <w:proofErr w:type="spellEnd"/>
      <w:r>
        <w:t xml:space="preserve">) </w:t>
      </w:r>
    </w:p>
    <w:p w14:paraId="49653E91" w14:textId="74829ECD" w:rsidR="0057305E" w:rsidRDefault="0057305E" w:rsidP="0057305E">
      <w:pPr>
        <w:pStyle w:val="ListBullet"/>
        <w:numPr>
          <w:ilvl w:val="0"/>
          <w:numId w:val="0"/>
        </w:numPr>
        <w:ind w:left="432" w:hanging="432"/>
        <w:rPr>
          <w:b/>
          <w:bCs/>
        </w:rPr>
      </w:pPr>
    </w:p>
    <w:p w14:paraId="6AC842C6" w14:textId="39FF7B7B" w:rsidR="005C67F7" w:rsidRDefault="005C67F7" w:rsidP="005C67F7">
      <w:pPr>
        <w:pStyle w:val="ListBullet"/>
      </w:pPr>
      <w:r>
        <w:t>Wednesday 11,2019</w:t>
      </w:r>
    </w:p>
    <w:p w14:paraId="52131742" w14:textId="3D2B0D40" w:rsidR="005C67F7" w:rsidRDefault="008F4AAD" w:rsidP="0057305E">
      <w:pPr>
        <w:pStyle w:val="ListBullet"/>
        <w:numPr>
          <w:ilvl w:val="0"/>
          <w:numId w:val="0"/>
        </w:numPr>
        <w:ind w:left="432" w:hanging="432"/>
        <w:rPr>
          <w:b/>
          <w:bCs/>
        </w:rPr>
      </w:pPr>
      <w:r>
        <w:rPr>
          <w:b/>
          <w:bCs/>
        </w:rPr>
        <w:t>Definition</w:t>
      </w:r>
      <w:r w:rsidR="000B6990">
        <w:rPr>
          <w:b/>
          <w:bCs/>
        </w:rPr>
        <w:t xml:space="preserve"> of war</w:t>
      </w:r>
      <w:r>
        <w:rPr>
          <w:b/>
          <w:bCs/>
        </w:rPr>
        <w:t>;</w:t>
      </w:r>
    </w:p>
    <w:p w14:paraId="37A82525" w14:textId="7D0C8C1A" w:rsidR="008F4AAD" w:rsidRDefault="008F4AAD" w:rsidP="0057305E">
      <w:pPr>
        <w:pStyle w:val="ListBullet"/>
        <w:numPr>
          <w:ilvl w:val="0"/>
          <w:numId w:val="0"/>
        </w:numPr>
        <w:ind w:left="432" w:hanging="432"/>
        <w:rPr>
          <w:b/>
          <w:bCs/>
        </w:rPr>
      </w:pPr>
    </w:p>
    <w:p w14:paraId="6567B12A" w14:textId="5604770B" w:rsidR="0078012E" w:rsidRDefault="0078012E" w:rsidP="0057305E">
      <w:pPr>
        <w:pStyle w:val="ListBullet"/>
        <w:numPr>
          <w:ilvl w:val="0"/>
          <w:numId w:val="0"/>
        </w:numPr>
        <w:ind w:left="432" w:hanging="432"/>
        <w:rPr>
          <w:b/>
          <w:bCs/>
        </w:rPr>
      </w:pPr>
    </w:p>
    <w:p w14:paraId="0457B239" w14:textId="5B72076A" w:rsidR="0078012E" w:rsidRDefault="0078012E" w:rsidP="0057305E">
      <w:pPr>
        <w:pStyle w:val="ListBullet"/>
        <w:numPr>
          <w:ilvl w:val="0"/>
          <w:numId w:val="0"/>
        </w:numPr>
        <w:ind w:left="432" w:hanging="432"/>
        <w:rPr>
          <w:b/>
          <w:bCs/>
        </w:rPr>
      </w:pPr>
      <w:r>
        <w:rPr>
          <w:b/>
          <w:bCs/>
        </w:rPr>
        <w:t xml:space="preserve">Theological aggression: John Kalvin </w:t>
      </w:r>
    </w:p>
    <w:p w14:paraId="40934C72" w14:textId="69D8EDA7" w:rsidR="007E0F01" w:rsidRDefault="007E0F01" w:rsidP="0057305E">
      <w:pPr>
        <w:pStyle w:val="ListBullet"/>
        <w:numPr>
          <w:ilvl w:val="0"/>
          <w:numId w:val="0"/>
        </w:numPr>
        <w:ind w:left="432" w:hanging="432"/>
        <w:rPr>
          <w:b/>
          <w:bCs/>
        </w:rPr>
      </w:pPr>
      <w:proofErr w:type="spellStart"/>
      <w:r>
        <w:rPr>
          <w:b/>
          <w:bCs/>
        </w:rPr>
        <w:t>Persuation</w:t>
      </w:r>
      <w:proofErr w:type="spellEnd"/>
      <w:r>
        <w:rPr>
          <w:b/>
          <w:bCs/>
        </w:rPr>
        <w:t xml:space="preserve"> aggression </w:t>
      </w:r>
      <w:proofErr w:type="gramStart"/>
      <w:r>
        <w:rPr>
          <w:b/>
          <w:bCs/>
        </w:rPr>
        <w:t>( those</w:t>
      </w:r>
      <w:proofErr w:type="gramEnd"/>
      <w:r>
        <w:rPr>
          <w:b/>
          <w:bCs/>
        </w:rPr>
        <w:t xml:space="preserve"> who are </w:t>
      </w:r>
      <w:proofErr w:type="spellStart"/>
      <w:r>
        <w:rPr>
          <w:b/>
          <w:bCs/>
        </w:rPr>
        <w:t>disfected</w:t>
      </w:r>
      <w:proofErr w:type="spellEnd"/>
      <w:r>
        <w:rPr>
          <w:b/>
          <w:bCs/>
        </w:rPr>
        <w:t xml:space="preserve"> or </w:t>
      </w:r>
      <w:proofErr w:type="spellStart"/>
      <w:r>
        <w:rPr>
          <w:b/>
          <w:bCs/>
        </w:rPr>
        <w:t>elimitated</w:t>
      </w:r>
      <w:proofErr w:type="spellEnd"/>
      <w:r>
        <w:rPr>
          <w:b/>
          <w:bCs/>
        </w:rPr>
        <w:t xml:space="preserve"> and who can assimilate in society, they become)</w:t>
      </w:r>
    </w:p>
    <w:p w14:paraId="0A674E7E" w14:textId="77777777" w:rsidR="007E0F01" w:rsidRDefault="007E0F01" w:rsidP="0057305E">
      <w:pPr>
        <w:pStyle w:val="ListBullet"/>
        <w:numPr>
          <w:ilvl w:val="0"/>
          <w:numId w:val="0"/>
        </w:numPr>
        <w:ind w:left="432" w:hanging="432"/>
        <w:rPr>
          <w:b/>
          <w:bCs/>
        </w:rPr>
      </w:pPr>
    </w:p>
    <w:p w14:paraId="1BF24727" w14:textId="45057ED7" w:rsidR="008F4AAD" w:rsidRDefault="008F4AAD" w:rsidP="0057305E">
      <w:pPr>
        <w:pStyle w:val="ListBullet"/>
        <w:numPr>
          <w:ilvl w:val="0"/>
          <w:numId w:val="0"/>
        </w:numPr>
        <w:ind w:left="432" w:hanging="432"/>
        <w:rPr>
          <w:b/>
          <w:bCs/>
        </w:rPr>
      </w:pPr>
      <w:r>
        <w:rPr>
          <w:b/>
          <w:bCs/>
        </w:rPr>
        <w:t xml:space="preserve">Weber </w:t>
      </w:r>
      <w:proofErr w:type="gramStart"/>
      <w:r>
        <w:rPr>
          <w:b/>
          <w:bCs/>
        </w:rPr>
        <w:t>( A</w:t>
      </w:r>
      <w:proofErr w:type="gramEnd"/>
      <w:r>
        <w:rPr>
          <w:b/>
          <w:bCs/>
        </w:rPr>
        <w:t xml:space="preserve"> influences of B example)</w:t>
      </w:r>
      <w:r w:rsidR="00EA3A5F">
        <w:rPr>
          <w:b/>
          <w:bCs/>
        </w:rPr>
        <w:t xml:space="preserve"> </w:t>
      </w:r>
    </w:p>
    <w:p w14:paraId="796935F1" w14:textId="544765A5" w:rsidR="007E0F01" w:rsidRDefault="007E0F01" w:rsidP="0057305E">
      <w:pPr>
        <w:pStyle w:val="ListBullet"/>
        <w:numPr>
          <w:ilvl w:val="0"/>
          <w:numId w:val="0"/>
        </w:numPr>
        <w:ind w:left="432" w:hanging="432"/>
        <w:rPr>
          <w:b/>
          <w:bCs/>
        </w:rPr>
      </w:pPr>
    </w:p>
    <w:p w14:paraId="521357F6" w14:textId="005F19EB" w:rsidR="007E0F01" w:rsidRDefault="007E0F01" w:rsidP="0057305E">
      <w:pPr>
        <w:pStyle w:val="ListBullet"/>
        <w:numPr>
          <w:ilvl w:val="0"/>
          <w:numId w:val="0"/>
        </w:numPr>
        <w:ind w:left="432" w:hanging="432"/>
        <w:rPr>
          <w:b/>
          <w:bCs/>
        </w:rPr>
      </w:pPr>
    </w:p>
    <w:p w14:paraId="2D209B89" w14:textId="067896B9" w:rsidR="005C67F7" w:rsidRPr="00950DBD" w:rsidRDefault="005C67F7" w:rsidP="005C67F7">
      <w:pPr>
        <w:pStyle w:val="ListBullet"/>
        <w:rPr>
          <w:u w:val="single"/>
        </w:rPr>
      </w:pPr>
      <w:r w:rsidRPr="00950DBD">
        <w:rPr>
          <w:u w:val="single"/>
        </w:rPr>
        <w:t>Wednesday 18,2019</w:t>
      </w:r>
    </w:p>
    <w:p w14:paraId="385F0366" w14:textId="0B0F5207" w:rsidR="0095509E" w:rsidRDefault="00541A0F" w:rsidP="0095509E">
      <w:pPr>
        <w:pStyle w:val="ListBullet"/>
        <w:numPr>
          <w:ilvl w:val="0"/>
          <w:numId w:val="5"/>
        </w:numPr>
      </w:pPr>
      <w:r>
        <w:rPr>
          <w:rFonts w:hint="cs"/>
          <w:rtl/>
        </w:rPr>
        <w:t>i</w:t>
      </w:r>
      <w:r w:rsidR="0095509E">
        <w:rPr>
          <w:lang w:val="en-CA"/>
        </w:rPr>
        <w:t>issues</w:t>
      </w:r>
      <w:r>
        <w:rPr>
          <w:lang w:val="en-CA"/>
        </w:rPr>
        <w:t xml:space="preserve"> of why wars happen, it is called the puzzled of war </w:t>
      </w:r>
      <w:r w:rsidR="0095509E">
        <w:rPr>
          <w:lang w:val="en-CA"/>
        </w:rPr>
        <w:t xml:space="preserve">efficacy. </w:t>
      </w:r>
      <w:r w:rsidR="0095509E">
        <w:t xml:space="preserve">Gains should exceed the cost, once in the context of war, they should be sure that they will have their gains secured. (but it never is) </w:t>
      </w:r>
    </w:p>
    <w:p w14:paraId="65CAA01F" w14:textId="4C0733F7" w:rsidR="0095509E" w:rsidRDefault="0095509E" w:rsidP="0095509E">
      <w:pPr>
        <w:pStyle w:val="ListBullet"/>
        <w:numPr>
          <w:ilvl w:val="0"/>
          <w:numId w:val="5"/>
        </w:numPr>
      </w:pPr>
      <w:r>
        <w:t>Space Od</w:t>
      </w:r>
      <w:r w:rsidR="005D4494">
        <w:t>yss</w:t>
      </w:r>
      <w:r>
        <w:t>ey Movie</w:t>
      </w:r>
    </w:p>
    <w:p w14:paraId="5551F8AE" w14:textId="41B9B7A0" w:rsidR="0095509E" w:rsidRPr="00EA3A5F" w:rsidRDefault="005D4494" w:rsidP="0095509E">
      <w:pPr>
        <w:pStyle w:val="ListBullet"/>
        <w:numPr>
          <w:ilvl w:val="0"/>
          <w:numId w:val="5"/>
        </w:numPr>
        <w:rPr>
          <w:b/>
          <w:bCs/>
          <w:u w:val="single"/>
        </w:rPr>
      </w:pPr>
      <w:r w:rsidRPr="00284CFE">
        <w:rPr>
          <w:b/>
          <w:bCs/>
        </w:rPr>
        <w:t>Causes of war resolving an inefficacy puzzle</w:t>
      </w:r>
      <w:r w:rsidR="004C3197" w:rsidRPr="00284CFE">
        <w:rPr>
          <w:b/>
          <w:bCs/>
        </w:rPr>
        <w:t xml:space="preserve">. </w:t>
      </w:r>
      <w:r w:rsidR="004C3197" w:rsidRPr="00EA3A5F">
        <w:rPr>
          <w:b/>
          <w:bCs/>
          <w:u w:val="single"/>
        </w:rPr>
        <w:t>Three rationalist approaches:</w:t>
      </w:r>
    </w:p>
    <w:p w14:paraId="2519C65A" w14:textId="10977890" w:rsidR="005D4494" w:rsidRDefault="005D4494" w:rsidP="005D4494">
      <w:pPr>
        <w:pStyle w:val="ListBullet"/>
        <w:numPr>
          <w:ilvl w:val="0"/>
          <w:numId w:val="6"/>
        </w:numPr>
      </w:pPr>
      <w:r>
        <w:t xml:space="preserve">Informational problems </w:t>
      </w:r>
      <w:r w:rsidR="00EA3A5F">
        <w:t>= without information you don’t have a base.</w:t>
      </w:r>
    </w:p>
    <w:p w14:paraId="1B712989" w14:textId="279E5F1E" w:rsidR="005D4494" w:rsidRDefault="005D4494" w:rsidP="005D4494">
      <w:pPr>
        <w:pStyle w:val="ListBullet"/>
        <w:numPr>
          <w:ilvl w:val="0"/>
          <w:numId w:val="6"/>
        </w:numPr>
      </w:pPr>
      <w:r>
        <w:t xml:space="preserve">Bargaining indivisibilities </w:t>
      </w:r>
    </w:p>
    <w:p w14:paraId="01B3C9E9" w14:textId="5CCBA0C8" w:rsidR="005D4494" w:rsidRDefault="005D4494" w:rsidP="005D4494">
      <w:pPr>
        <w:pStyle w:val="ListBullet"/>
        <w:numPr>
          <w:ilvl w:val="0"/>
          <w:numId w:val="6"/>
        </w:numPr>
      </w:pPr>
      <w:r>
        <w:t xml:space="preserve">And commitment issues </w:t>
      </w:r>
      <w:r w:rsidR="004C3197">
        <w:t>(Fearon)</w:t>
      </w:r>
    </w:p>
    <w:p w14:paraId="2E0B444D" w14:textId="7F2BF952" w:rsidR="004C3197" w:rsidRDefault="004C3197" w:rsidP="004C3197">
      <w:pPr>
        <w:pStyle w:val="ListBullet"/>
        <w:numPr>
          <w:ilvl w:val="0"/>
          <w:numId w:val="5"/>
        </w:numPr>
      </w:pPr>
      <w:r>
        <w:t>“The bargainers have private information about, for example, their payoffs to prevailing or about their military capabilities”</w:t>
      </w:r>
      <w:r w:rsidR="00EA3A5F">
        <w:t xml:space="preserve"> </w:t>
      </w:r>
      <w:r w:rsidR="00EA3A5F">
        <w:sym w:font="Wingdings" w:char="F0E0"/>
      </w:r>
      <w:r w:rsidR="00EA3A5F">
        <w:t xml:space="preserve"> problem is learning the capabilities of your opponents </w:t>
      </w:r>
    </w:p>
    <w:p w14:paraId="5E0C5E8D" w14:textId="49600314" w:rsidR="004C3197" w:rsidRDefault="004C3197" w:rsidP="004C3197">
      <w:pPr>
        <w:pStyle w:val="ListBullet"/>
        <w:numPr>
          <w:ilvl w:val="0"/>
          <w:numId w:val="5"/>
        </w:numPr>
      </w:pPr>
      <w:r>
        <w:t xml:space="preserve">The bargainers have incentives to misrepresent their private information. Information problems typically confront states with a risk-return trade-off. The more a state offers, the more likely the other state is to accept and the more likely the states are to avert war. But offering more also means having less if the other accepts. The optimal solution to this trade-off usually entails making offer that carries some risk of rejection and </w:t>
      </w:r>
      <w:proofErr w:type="gramStart"/>
      <w:r>
        <w:t>war”(</w:t>
      </w:r>
      <w:proofErr w:type="gramEnd"/>
      <w:r>
        <w:t>Powell)</w:t>
      </w:r>
      <w:r w:rsidR="00EA3A5F">
        <w:t xml:space="preserve"> </w:t>
      </w:r>
      <w:r w:rsidR="00EA3A5F">
        <w:sym w:font="Wingdings" w:char="F0E0"/>
      </w:r>
      <w:r w:rsidR="00EA3A5F">
        <w:t xml:space="preserve"> there are two sides</w:t>
      </w:r>
    </w:p>
    <w:p w14:paraId="07DB3B57" w14:textId="736AE4FF" w:rsidR="004C3197" w:rsidRDefault="004C3197" w:rsidP="004C3197">
      <w:pPr>
        <w:pStyle w:val="ListBullet"/>
        <w:numPr>
          <w:ilvl w:val="0"/>
          <w:numId w:val="5"/>
        </w:numPr>
      </w:pPr>
      <w:r w:rsidRPr="00EC4884">
        <w:rPr>
          <w:b/>
          <w:bCs/>
        </w:rPr>
        <w:t xml:space="preserve">Complete information </w:t>
      </w:r>
      <w:r>
        <w:t xml:space="preserve">– a satisfied state always prefers to a please a dissatisfied state </w:t>
      </w:r>
    </w:p>
    <w:p w14:paraId="1AF47FE0" w14:textId="31B5550C" w:rsidR="004C3197" w:rsidRDefault="004C3197" w:rsidP="004C3197">
      <w:pPr>
        <w:pStyle w:val="ListBullet"/>
        <w:numPr>
          <w:ilvl w:val="0"/>
          <w:numId w:val="5"/>
        </w:numPr>
      </w:pPr>
      <w:r w:rsidRPr="00EC4884">
        <w:rPr>
          <w:b/>
          <w:bCs/>
        </w:rPr>
        <w:t>Asymmetric information</w:t>
      </w:r>
      <w:r>
        <w:t xml:space="preserve"> – an inaccurate information on capabilities, tactics and resolve the more France offers Germany, the more Germany is willing to accept</w:t>
      </w:r>
    </w:p>
    <w:p w14:paraId="015271EA" w14:textId="148C7DFC" w:rsidR="004C3197" w:rsidRDefault="004C3197" w:rsidP="004C3197">
      <w:pPr>
        <w:pStyle w:val="ListBullet"/>
        <w:numPr>
          <w:ilvl w:val="0"/>
          <w:numId w:val="5"/>
        </w:numPr>
      </w:pPr>
      <w:r>
        <w:lastRenderedPageBreak/>
        <w:t>But France becomes less satisfied because it is not sure if the fighting costs would indeed be larger than the concession costs. This lack of information makes France to purpose less than Germany is willing to accept thus entailing the risk of rejection and war (Powell)</w:t>
      </w:r>
    </w:p>
    <w:p w14:paraId="6CC9F11B" w14:textId="0ED2DF0E" w:rsidR="004C3197" w:rsidRDefault="009E1FFE" w:rsidP="00EC4884">
      <w:pPr>
        <w:pStyle w:val="ListBullet"/>
        <w:numPr>
          <w:ilvl w:val="0"/>
          <w:numId w:val="5"/>
        </w:numPr>
        <w:ind w:left="851" w:hanging="419"/>
      </w:pPr>
      <w:r w:rsidRPr="00EC4884">
        <w:rPr>
          <w:b/>
          <w:bCs/>
        </w:rPr>
        <w:t>Bargaining indivisibilities</w:t>
      </w:r>
      <w:r>
        <w:t xml:space="preserve"> occur if the pie to be divided can only be allocated or “cut up” in a few ways. If none of these allocations simultaneously satisfy all of the belligerents, at least one of the states will prefer fighting to settling and there will be war.</w:t>
      </w:r>
      <w:r w:rsidR="00DC1948">
        <w:t xml:space="preserve"> </w:t>
      </w:r>
      <w:r w:rsidR="00DC1948">
        <w:sym w:font="Wingdings" w:char="F0E0"/>
      </w:r>
      <w:r w:rsidR="00DC1948">
        <w:t xml:space="preserve"> Kosovo (Serbian consider it as their own territory) Syria as well (how to divide the territory) when one group isn’t satisfied that’s when Bargaining indivisibilities occur. </w:t>
      </w:r>
    </w:p>
    <w:p w14:paraId="651F4337" w14:textId="1F48E543" w:rsidR="009E1FFE" w:rsidRDefault="009E1FFE" w:rsidP="004C3197">
      <w:pPr>
        <w:pStyle w:val="ListBullet"/>
        <w:numPr>
          <w:ilvl w:val="0"/>
          <w:numId w:val="5"/>
        </w:numPr>
      </w:pPr>
      <w:r w:rsidRPr="009E1FFE">
        <w:rPr>
          <w:b/>
          <w:bCs/>
        </w:rPr>
        <w:t>War as a commitment problem</w:t>
      </w:r>
      <w:r>
        <w:t xml:space="preserve"> </w:t>
      </w:r>
      <w:r w:rsidR="00DC1948">
        <w:t xml:space="preserve">(IRAN example with U.S. over </w:t>
      </w:r>
      <w:proofErr w:type="spellStart"/>
      <w:r w:rsidR="00DC1948">
        <w:t>Nuc</w:t>
      </w:r>
      <w:proofErr w:type="spellEnd"/>
      <w:r w:rsidR="00DC1948">
        <w:t>)</w:t>
      </w:r>
    </w:p>
    <w:p w14:paraId="06BAB5B9" w14:textId="5A3A60DE" w:rsidR="009E1FFE" w:rsidRDefault="009E1FFE" w:rsidP="004C3197">
      <w:pPr>
        <w:pStyle w:val="ListBullet"/>
        <w:numPr>
          <w:ilvl w:val="0"/>
          <w:numId w:val="5"/>
        </w:numPr>
      </w:pPr>
      <w:r>
        <w:t xml:space="preserve">States may have complete information but still prefer to fight because </w:t>
      </w:r>
    </w:p>
    <w:p w14:paraId="0CA2FA12" w14:textId="4838F62F" w:rsidR="009E1FFE" w:rsidRDefault="009E1FFE" w:rsidP="009E1FFE">
      <w:pPr>
        <w:pStyle w:val="ListBullet"/>
        <w:numPr>
          <w:ilvl w:val="0"/>
          <w:numId w:val="7"/>
        </w:numPr>
      </w:pPr>
      <w:r>
        <w:t>States may be unable to commit themselves to following through on an agreement and may also have incentives to renege on it.</w:t>
      </w:r>
    </w:p>
    <w:p w14:paraId="4C493D85" w14:textId="47C153E3" w:rsidR="009E1FFE" w:rsidRDefault="00675CD7" w:rsidP="009E1FFE">
      <w:pPr>
        <w:pStyle w:val="ListBullet"/>
        <w:numPr>
          <w:ilvl w:val="0"/>
          <w:numId w:val="7"/>
        </w:numPr>
      </w:pPr>
      <w:r>
        <w:t>Rapid shifts in the distribution of power may lead to bargaining breakdowns and war</w:t>
      </w:r>
    </w:p>
    <w:p w14:paraId="5EBBF904" w14:textId="48BC4A69" w:rsidR="00675CD7" w:rsidRDefault="00675CD7" w:rsidP="009E1FFE">
      <w:pPr>
        <w:pStyle w:val="ListBullet"/>
        <w:numPr>
          <w:ilvl w:val="0"/>
          <w:numId w:val="7"/>
        </w:numPr>
      </w:pPr>
      <w:r>
        <w:t xml:space="preserve">There are agreements that all of the belligerents prefer to </w:t>
      </w:r>
      <w:r w:rsidR="00DC1948">
        <w:t>be fighting</w:t>
      </w:r>
      <w:r>
        <w:t>. The problem is that the states cannot commit themselves to abiding by these agreements. (Powell)</w:t>
      </w:r>
    </w:p>
    <w:p w14:paraId="0A8FE25C" w14:textId="2686C0FC" w:rsidR="00675CD7" w:rsidRDefault="00675CD7" w:rsidP="00675CD7">
      <w:pPr>
        <w:pStyle w:val="ListBullet"/>
        <w:numPr>
          <w:ilvl w:val="0"/>
          <w:numId w:val="5"/>
        </w:numPr>
      </w:pPr>
      <w:r w:rsidRPr="00675CD7">
        <w:rPr>
          <w:b/>
          <w:bCs/>
        </w:rPr>
        <w:t>Commitment problem: explanation</w:t>
      </w:r>
      <w:r>
        <w:t xml:space="preserve"> </w:t>
      </w:r>
    </w:p>
    <w:p w14:paraId="1AA65705" w14:textId="3A891114" w:rsidR="00675CD7" w:rsidRDefault="00675CD7" w:rsidP="00675CD7">
      <w:pPr>
        <w:pStyle w:val="ListBullet"/>
        <w:numPr>
          <w:ilvl w:val="0"/>
          <w:numId w:val="5"/>
        </w:numPr>
      </w:pPr>
      <w:r>
        <w:t>France (Weak) and Germany (Strong)</w:t>
      </w:r>
    </w:p>
    <w:p w14:paraId="3760F698" w14:textId="6D9290CF" w:rsidR="00675CD7" w:rsidRDefault="00675CD7" w:rsidP="00675CD7">
      <w:pPr>
        <w:pStyle w:val="ListBullet"/>
        <w:numPr>
          <w:ilvl w:val="0"/>
          <w:numId w:val="5"/>
        </w:numPr>
      </w:pPr>
      <w:r>
        <w:t xml:space="preserve">To avoid war, France promises Germany at least as much as Germany can get by fighting </w:t>
      </w:r>
    </w:p>
    <w:p w14:paraId="2ACA5853" w14:textId="2ECA6C79" w:rsidR="00675CD7" w:rsidRDefault="00675CD7" w:rsidP="00675CD7">
      <w:pPr>
        <w:pStyle w:val="ListBullet"/>
        <w:numPr>
          <w:ilvl w:val="0"/>
          <w:numId w:val="5"/>
        </w:numPr>
      </w:pPr>
      <w:r>
        <w:t>As a result of rapid changes in the distribution of power France becomes stronger, and reneges on its promise.</w:t>
      </w:r>
    </w:p>
    <w:p w14:paraId="26B0316E" w14:textId="54771155" w:rsidR="00675CD7" w:rsidRDefault="00675CD7" w:rsidP="00675CD7">
      <w:pPr>
        <w:pStyle w:val="ListBullet"/>
        <w:numPr>
          <w:ilvl w:val="0"/>
          <w:numId w:val="5"/>
        </w:numPr>
      </w:pPr>
      <w:r>
        <w:t xml:space="preserve">The amount of what Germany is promised becomes smaller than the one it can get by fighting. </w:t>
      </w:r>
    </w:p>
    <w:p w14:paraId="76E0BE78" w14:textId="77777777" w:rsidR="003360D9" w:rsidRDefault="003360D9" w:rsidP="003360D9">
      <w:pPr>
        <w:pStyle w:val="ListBullet"/>
        <w:numPr>
          <w:ilvl w:val="0"/>
          <w:numId w:val="0"/>
        </w:numPr>
        <w:ind w:left="792"/>
      </w:pPr>
    </w:p>
    <w:p w14:paraId="436AFC96" w14:textId="6EF6E98C" w:rsidR="00675CD7" w:rsidRDefault="00675CD7" w:rsidP="00675CD7">
      <w:pPr>
        <w:pStyle w:val="ListBullet"/>
        <w:numPr>
          <w:ilvl w:val="0"/>
          <w:numId w:val="5"/>
        </w:numPr>
      </w:pPr>
      <w:r w:rsidRPr="00675CD7">
        <w:rPr>
          <w:b/>
          <w:bCs/>
        </w:rPr>
        <w:lastRenderedPageBreak/>
        <w:t xml:space="preserve">Power shift </w:t>
      </w:r>
      <w:r>
        <w:rPr>
          <w:b/>
          <w:bCs/>
        </w:rPr>
        <w:t>an</w:t>
      </w:r>
      <w:r w:rsidRPr="00675CD7">
        <w:rPr>
          <w:b/>
          <w:bCs/>
        </w:rPr>
        <w:t>d commitment</w:t>
      </w:r>
      <w:r>
        <w:t xml:space="preserve"> </w:t>
      </w:r>
    </w:p>
    <w:p w14:paraId="116A9ECB" w14:textId="3B56AF99" w:rsidR="00675CD7" w:rsidRDefault="00675CD7" w:rsidP="00675CD7">
      <w:pPr>
        <w:pStyle w:val="ListBullet"/>
        <w:numPr>
          <w:ilvl w:val="0"/>
          <w:numId w:val="5"/>
        </w:numPr>
      </w:pPr>
      <w:r>
        <w:t xml:space="preserve">Making concessions is feasible if an adversary commits itself to not fighting </w:t>
      </w:r>
    </w:p>
    <w:p w14:paraId="079B5721" w14:textId="2A842C87" w:rsidR="007970EF" w:rsidRDefault="007970EF" w:rsidP="00675CD7">
      <w:pPr>
        <w:pStyle w:val="ListBullet"/>
        <w:numPr>
          <w:ilvl w:val="0"/>
          <w:numId w:val="5"/>
        </w:numPr>
      </w:pPr>
      <w:r>
        <w:t xml:space="preserve">Power can change its dynamic and not </w:t>
      </w:r>
      <w:r w:rsidR="001566C6">
        <w:t>analytic</w:t>
      </w:r>
      <w:r>
        <w:t xml:space="preserve"> (</w:t>
      </w:r>
      <w:r w:rsidR="001566C6" w:rsidRPr="007970EF">
        <w:rPr>
          <w:b/>
          <w:bCs/>
        </w:rPr>
        <w:t>dyadic</w:t>
      </w:r>
      <w:r>
        <w:t xml:space="preserve">) the country that becomes weaker becomes </w:t>
      </w:r>
      <w:r w:rsidR="00474221">
        <w:t xml:space="preserve">on guard. </w:t>
      </w:r>
    </w:p>
    <w:p w14:paraId="27BBB9C5" w14:textId="74B5E63E" w:rsidR="00675CD7" w:rsidRDefault="00675CD7" w:rsidP="00675CD7">
      <w:pPr>
        <w:pStyle w:val="ListBullet"/>
        <w:numPr>
          <w:ilvl w:val="0"/>
          <w:numId w:val="5"/>
        </w:numPr>
      </w:pPr>
      <w:r>
        <w:t>But in the case of power shift to an adversary it cannot commit itself to not exploiting its new bargaining position to extract more concessions. These circumstances eventually lead to war.</w:t>
      </w:r>
    </w:p>
    <w:p w14:paraId="014ED270" w14:textId="16D67F5D" w:rsidR="00284CFE" w:rsidRDefault="00284CFE" w:rsidP="00675CD7">
      <w:pPr>
        <w:pStyle w:val="ListBullet"/>
        <w:numPr>
          <w:ilvl w:val="0"/>
          <w:numId w:val="5"/>
        </w:numPr>
      </w:pPr>
      <w:r w:rsidRPr="00284CFE">
        <w:rPr>
          <w:b/>
          <w:bCs/>
        </w:rPr>
        <w:t>preserving the status quo</w:t>
      </w:r>
      <w:r>
        <w:t xml:space="preserve"> </w:t>
      </w:r>
    </w:p>
    <w:p w14:paraId="3DE0D3F9" w14:textId="1485415C" w:rsidR="00284CFE" w:rsidRDefault="00284CFE" w:rsidP="00675CD7">
      <w:pPr>
        <w:pStyle w:val="ListBullet"/>
        <w:numPr>
          <w:ilvl w:val="0"/>
          <w:numId w:val="5"/>
        </w:numPr>
      </w:pPr>
      <w:r>
        <w:t xml:space="preserve">costs of deterrence may be higher than the costs of fighting (Eisenhower Vs. the Soviet Union) </w:t>
      </w:r>
    </w:p>
    <w:p w14:paraId="5729176D" w14:textId="222D765C" w:rsidR="00AB690E" w:rsidRDefault="00AB690E" w:rsidP="00675CD7">
      <w:pPr>
        <w:pStyle w:val="ListBullet"/>
        <w:numPr>
          <w:ilvl w:val="0"/>
          <w:numId w:val="5"/>
        </w:numPr>
      </w:pPr>
      <w:r w:rsidRPr="00AB690E">
        <w:rPr>
          <w:b/>
          <w:bCs/>
        </w:rPr>
        <w:t>Origins of war: Realist explanation</w:t>
      </w:r>
      <w:r>
        <w:t xml:space="preserve"> </w:t>
      </w:r>
    </w:p>
    <w:p w14:paraId="433DC654" w14:textId="6B47DE0F" w:rsidR="00AB690E" w:rsidRDefault="00AB690E" w:rsidP="00675CD7">
      <w:pPr>
        <w:pStyle w:val="ListBullet"/>
        <w:numPr>
          <w:ilvl w:val="0"/>
          <w:numId w:val="5"/>
        </w:numPr>
      </w:pPr>
      <w:r>
        <w:t xml:space="preserve">The changing distribution of power in the international system </w:t>
      </w:r>
    </w:p>
    <w:p w14:paraId="3F1EE906" w14:textId="1D786FD6" w:rsidR="00AB690E" w:rsidRDefault="00AB690E" w:rsidP="00675CD7">
      <w:pPr>
        <w:pStyle w:val="ListBullet"/>
        <w:numPr>
          <w:ilvl w:val="0"/>
          <w:numId w:val="5"/>
        </w:numPr>
      </w:pPr>
      <w:r>
        <w:t>Rivalry and competition</w:t>
      </w:r>
    </w:p>
    <w:p w14:paraId="306716F3" w14:textId="2D62DB80" w:rsidR="00AB690E" w:rsidRDefault="00AB690E" w:rsidP="00675CD7">
      <w:pPr>
        <w:pStyle w:val="ListBullet"/>
        <w:numPr>
          <w:ilvl w:val="0"/>
          <w:numId w:val="5"/>
        </w:numPr>
      </w:pPr>
      <w:r>
        <w:t xml:space="preserve">expansionism </w:t>
      </w:r>
      <w:r w:rsidR="00474221">
        <w:t xml:space="preserve">(one country expands it </w:t>
      </w:r>
      <w:proofErr w:type="spellStart"/>
      <w:r w:rsidR="00474221">
        <w:t>interfers</w:t>
      </w:r>
      <w:proofErr w:type="spellEnd"/>
      <w:r w:rsidR="00474221">
        <w:t xml:space="preserve"> in the </w:t>
      </w:r>
      <w:proofErr w:type="spellStart"/>
      <w:r w:rsidR="00474221">
        <w:t>real</w:t>
      </w:r>
      <w:proofErr w:type="spellEnd"/>
      <w:r w:rsidR="00474221">
        <w:t xml:space="preserve"> of other countries interest, for example, when the united states expands if </w:t>
      </w:r>
      <w:proofErr w:type="spellStart"/>
      <w:r w:rsidR="00474221">
        <w:t>unvulantaralrily</w:t>
      </w:r>
      <w:proofErr w:type="spellEnd"/>
      <w:r w:rsidR="00474221">
        <w:t xml:space="preserve"> it gets in the implants of Russia in central </w:t>
      </w:r>
      <w:proofErr w:type="spellStart"/>
      <w:r w:rsidR="00474221">
        <w:t>asia</w:t>
      </w:r>
      <w:proofErr w:type="spellEnd"/>
      <w:r w:rsidR="00474221">
        <w:t xml:space="preserve"> or other sides, it provokes </w:t>
      </w:r>
      <w:proofErr w:type="spellStart"/>
      <w:r w:rsidR="00474221">
        <w:t>ilamist</w:t>
      </w:r>
      <w:proofErr w:type="spellEnd"/>
      <w:r w:rsidR="00474221">
        <w:t xml:space="preserve"> mood in the kremlin </w:t>
      </w:r>
    </w:p>
    <w:p w14:paraId="67429C3F" w14:textId="03DB5AB4" w:rsidR="00AB690E" w:rsidRDefault="00AB690E" w:rsidP="00675CD7">
      <w:pPr>
        <w:pStyle w:val="ListBullet"/>
        <w:numPr>
          <w:ilvl w:val="0"/>
          <w:numId w:val="5"/>
        </w:numPr>
      </w:pPr>
      <w:r w:rsidRPr="00AB690E">
        <w:rPr>
          <w:b/>
          <w:bCs/>
        </w:rPr>
        <w:t>structural realism. Defensive and offensive realism</w:t>
      </w:r>
    </w:p>
    <w:p w14:paraId="11336012" w14:textId="08B2AEB7" w:rsidR="00AB690E" w:rsidRDefault="00AB690E" w:rsidP="00675CD7">
      <w:pPr>
        <w:pStyle w:val="ListBullet"/>
        <w:numPr>
          <w:ilvl w:val="0"/>
          <w:numId w:val="5"/>
        </w:numPr>
      </w:pPr>
      <w:r>
        <w:t>Systemic theories (defensive and offensive realism)</w:t>
      </w:r>
    </w:p>
    <w:p w14:paraId="49E551D6" w14:textId="6BA51346" w:rsidR="00AB690E" w:rsidRDefault="00AB690E" w:rsidP="00675CD7">
      <w:pPr>
        <w:pStyle w:val="ListBullet"/>
        <w:numPr>
          <w:ilvl w:val="0"/>
          <w:numId w:val="5"/>
        </w:numPr>
      </w:pPr>
      <w:r>
        <w:t xml:space="preserve">Emphasis on the nature of IS as primary determinant of state FP </w:t>
      </w:r>
    </w:p>
    <w:p w14:paraId="36E14490" w14:textId="3BE0D82E" w:rsidR="00AB690E" w:rsidRDefault="00AB690E" w:rsidP="00675CD7">
      <w:pPr>
        <w:pStyle w:val="ListBullet"/>
        <w:numPr>
          <w:ilvl w:val="0"/>
          <w:numId w:val="5"/>
        </w:numPr>
      </w:pPr>
      <w:r>
        <w:t xml:space="preserve">International system’s anarchy </w:t>
      </w:r>
    </w:p>
    <w:p w14:paraId="7653DD77" w14:textId="08AA7A58" w:rsidR="00AB690E" w:rsidRDefault="00AB690E" w:rsidP="00675CD7">
      <w:pPr>
        <w:pStyle w:val="ListBullet"/>
        <w:numPr>
          <w:ilvl w:val="0"/>
          <w:numId w:val="5"/>
        </w:numPr>
      </w:pPr>
      <w:r>
        <w:t>Self-help</w:t>
      </w:r>
    </w:p>
    <w:p w14:paraId="0F24360C" w14:textId="444E4291" w:rsidR="00AB690E" w:rsidRDefault="00AB690E" w:rsidP="00675CD7">
      <w:pPr>
        <w:pStyle w:val="ListBullet"/>
        <w:numPr>
          <w:ilvl w:val="0"/>
          <w:numId w:val="5"/>
        </w:numPr>
      </w:pPr>
      <w:r>
        <w:t xml:space="preserve">Primary concern is survival </w:t>
      </w:r>
    </w:p>
    <w:p w14:paraId="095C860D" w14:textId="57F5E073" w:rsidR="00AB690E" w:rsidRDefault="00AB690E" w:rsidP="00675CD7">
      <w:pPr>
        <w:pStyle w:val="ListBullet"/>
        <w:numPr>
          <w:ilvl w:val="0"/>
          <w:numId w:val="5"/>
        </w:numPr>
      </w:pPr>
      <w:r>
        <w:t xml:space="preserve">Domestic variables are irrelevant </w:t>
      </w:r>
    </w:p>
    <w:p w14:paraId="0EB088CD" w14:textId="14F58410" w:rsidR="008D7B9F" w:rsidRPr="008D7B9F" w:rsidRDefault="008D7B9F" w:rsidP="00675CD7">
      <w:pPr>
        <w:pStyle w:val="ListBullet"/>
        <w:numPr>
          <w:ilvl w:val="0"/>
          <w:numId w:val="5"/>
        </w:numPr>
      </w:pPr>
      <w:r>
        <w:rPr>
          <w:b/>
          <w:bCs/>
          <w:lang w:val="en-CA"/>
        </w:rPr>
        <w:t>S</w:t>
      </w:r>
      <w:r w:rsidRPr="008D7B9F">
        <w:rPr>
          <w:b/>
          <w:bCs/>
          <w:lang w:val="en-CA"/>
        </w:rPr>
        <w:t xml:space="preserve">ecurity Vs </w:t>
      </w:r>
      <w:r>
        <w:rPr>
          <w:b/>
          <w:bCs/>
          <w:lang w:val="en-CA"/>
        </w:rPr>
        <w:t>P</w:t>
      </w:r>
      <w:r w:rsidRPr="008D7B9F">
        <w:rPr>
          <w:b/>
          <w:bCs/>
          <w:lang w:val="en-CA"/>
        </w:rPr>
        <w:t>ower</w:t>
      </w:r>
      <w:r>
        <w:rPr>
          <w:lang w:val="en-CA"/>
        </w:rPr>
        <w:t xml:space="preserve"> </w:t>
      </w:r>
    </w:p>
    <w:p w14:paraId="5F29DEFB" w14:textId="7879D853" w:rsidR="008D7B9F" w:rsidRDefault="008D7B9F" w:rsidP="00675CD7">
      <w:pPr>
        <w:pStyle w:val="ListBullet"/>
        <w:numPr>
          <w:ilvl w:val="0"/>
          <w:numId w:val="5"/>
        </w:numPr>
      </w:pPr>
      <w:r>
        <w:t xml:space="preserve">offensive realists: states are power maximizers </w:t>
      </w:r>
    </w:p>
    <w:p w14:paraId="756CE4C1" w14:textId="72403D15" w:rsidR="008D7B9F" w:rsidRDefault="008D7B9F" w:rsidP="00675CD7">
      <w:pPr>
        <w:pStyle w:val="ListBullet"/>
        <w:numPr>
          <w:ilvl w:val="0"/>
          <w:numId w:val="5"/>
        </w:numPr>
      </w:pPr>
      <w:r>
        <w:lastRenderedPageBreak/>
        <w:t xml:space="preserve">defensive realists: states are security maximizers </w:t>
      </w:r>
      <w:r>
        <w:rPr>
          <w:color w:val="FF0000"/>
        </w:rPr>
        <w:t xml:space="preserve">These two positions can be said as both the more powerful you are the more secure you are, vice versa </w:t>
      </w:r>
    </w:p>
    <w:p w14:paraId="503DBE80" w14:textId="0FAB5F39" w:rsidR="008D7B9F" w:rsidRDefault="008D7B9F" w:rsidP="00675CD7">
      <w:pPr>
        <w:pStyle w:val="ListBullet"/>
        <w:numPr>
          <w:ilvl w:val="0"/>
          <w:numId w:val="5"/>
        </w:numPr>
      </w:pPr>
      <w:r w:rsidRPr="008D7B9F">
        <w:rPr>
          <w:b/>
          <w:bCs/>
        </w:rPr>
        <w:t>The Cold War: Revisionist Perspective</w:t>
      </w:r>
      <w:r>
        <w:t xml:space="preserve"> </w:t>
      </w:r>
    </w:p>
    <w:p w14:paraId="3C70BC9D" w14:textId="4562ABD8" w:rsidR="008D7B9F" w:rsidRDefault="008D7B9F" w:rsidP="00675CD7">
      <w:pPr>
        <w:pStyle w:val="ListBullet"/>
        <w:numPr>
          <w:ilvl w:val="0"/>
          <w:numId w:val="5"/>
        </w:numPr>
      </w:pPr>
      <w:r>
        <w:t>Domestic concerns of the US</w:t>
      </w:r>
    </w:p>
    <w:p w14:paraId="756749E5" w14:textId="22931057" w:rsidR="008D7B9F" w:rsidRDefault="008D7B9F" w:rsidP="00675CD7">
      <w:pPr>
        <w:pStyle w:val="ListBullet"/>
        <w:numPr>
          <w:ilvl w:val="0"/>
          <w:numId w:val="5"/>
        </w:numPr>
      </w:pPr>
      <w:r>
        <w:t xml:space="preserve">Marxists: economic expansions </w:t>
      </w:r>
      <w:r w:rsidR="0045385E">
        <w:t xml:space="preserve">(major deterrent of development is economics and its primary goal of the state) </w:t>
      </w:r>
    </w:p>
    <w:p w14:paraId="1D0FED39" w14:textId="3F7EC3AF" w:rsidR="008D7B9F" w:rsidRDefault="008D7B9F" w:rsidP="00675CD7">
      <w:pPr>
        <w:pStyle w:val="ListBullet"/>
        <w:numPr>
          <w:ilvl w:val="0"/>
          <w:numId w:val="5"/>
        </w:numPr>
      </w:pPr>
      <w:r>
        <w:t xml:space="preserve">Liberals: ideology </w:t>
      </w:r>
    </w:p>
    <w:p w14:paraId="7D25D3DB" w14:textId="080D8C24" w:rsidR="008D7B9F" w:rsidRDefault="008D7B9F" w:rsidP="00675CD7">
      <w:pPr>
        <w:pStyle w:val="ListBullet"/>
        <w:numPr>
          <w:ilvl w:val="0"/>
          <w:numId w:val="5"/>
        </w:numPr>
      </w:pPr>
      <w:r>
        <w:t>Neoclassical realists: external determinants plus domestic variables.</w:t>
      </w:r>
    </w:p>
    <w:p w14:paraId="0AC5EF16" w14:textId="747213DD" w:rsidR="008D7B9F" w:rsidRDefault="0045385E" w:rsidP="00675CD7">
      <w:pPr>
        <w:pStyle w:val="ListBullet"/>
        <w:numPr>
          <w:ilvl w:val="0"/>
          <w:numId w:val="5"/>
        </w:numPr>
      </w:pPr>
      <w:r>
        <w:t xml:space="preserve">They all behave in one paradigm, which is their own self-interest and preserving their own self identity </w:t>
      </w:r>
    </w:p>
    <w:p w14:paraId="2FA931BA" w14:textId="26C8A385" w:rsidR="0045385E" w:rsidRDefault="0045385E" w:rsidP="00675CD7">
      <w:pPr>
        <w:pStyle w:val="ListBullet"/>
        <w:numPr>
          <w:ilvl w:val="0"/>
          <w:numId w:val="5"/>
        </w:numPr>
      </w:pPr>
      <w:r>
        <w:t xml:space="preserve">For that matter both ideologies share the same concept towards starting the COLD WAR. (By </w:t>
      </w:r>
      <w:proofErr w:type="spellStart"/>
      <w:r>
        <w:t>Makarthy</w:t>
      </w:r>
      <w:proofErr w:type="spellEnd"/>
      <w:r>
        <w:t xml:space="preserve">) </w:t>
      </w:r>
    </w:p>
    <w:p w14:paraId="03556889" w14:textId="0247E68E" w:rsidR="005C67F7" w:rsidRDefault="005C67F7" w:rsidP="0057305E">
      <w:pPr>
        <w:pStyle w:val="ListBullet"/>
        <w:numPr>
          <w:ilvl w:val="0"/>
          <w:numId w:val="0"/>
        </w:numPr>
        <w:ind w:left="432" w:hanging="432"/>
        <w:rPr>
          <w:b/>
          <w:bCs/>
        </w:rPr>
      </w:pPr>
    </w:p>
    <w:p w14:paraId="78363BA7" w14:textId="017C3482" w:rsidR="00950DBD" w:rsidRPr="00950DBD" w:rsidRDefault="00950DBD" w:rsidP="00950DBD">
      <w:pPr>
        <w:pStyle w:val="ListBullet"/>
        <w:rPr>
          <w:u w:val="single"/>
        </w:rPr>
      </w:pPr>
      <w:r w:rsidRPr="00950DBD">
        <w:rPr>
          <w:u w:val="single"/>
        </w:rPr>
        <w:t xml:space="preserve">Wednesday </w:t>
      </w:r>
      <w:r>
        <w:rPr>
          <w:u w:val="single"/>
        </w:rPr>
        <w:t>25</w:t>
      </w:r>
      <w:r w:rsidRPr="00950DBD">
        <w:rPr>
          <w:u w:val="single"/>
        </w:rPr>
        <w:t>,2019</w:t>
      </w:r>
    </w:p>
    <w:p w14:paraId="1B647702" w14:textId="5AB4322E" w:rsidR="00950DBD" w:rsidRDefault="008466D8" w:rsidP="0057305E">
      <w:pPr>
        <w:pStyle w:val="ListBullet"/>
        <w:numPr>
          <w:ilvl w:val="0"/>
          <w:numId w:val="0"/>
        </w:numPr>
        <w:ind w:left="432" w:hanging="432"/>
        <w:rPr>
          <w:b/>
          <w:bCs/>
        </w:rPr>
      </w:pPr>
      <w:r>
        <w:rPr>
          <w:b/>
          <w:bCs/>
        </w:rPr>
        <w:t xml:space="preserve">Previous lecture </w:t>
      </w:r>
    </w:p>
    <w:p w14:paraId="5EBD3F18" w14:textId="1D2A7734" w:rsidR="008466D8" w:rsidRDefault="008466D8" w:rsidP="0057305E">
      <w:pPr>
        <w:pStyle w:val="ListBullet"/>
        <w:numPr>
          <w:ilvl w:val="0"/>
          <w:numId w:val="0"/>
        </w:numPr>
        <w:ind w:left="432" w:hanging="432"/>
        <w:rPr>
          <w:b/>
          <w:bCs/>
        </w:rPr>
      </w:pPr>
    </w:p>
    <w:p w14:paraId="012BC68F" w14:textId="77777777" w:rsidR="008466D8" w:rsidRDefault="008466D8" w:rsidP="0057305E">
      <w:pPr>
        <w:pStyle w:val="ListBullet"/>
        <w:numPr>
          <w:ilvl w:val="0"/>
          <w:numId w:val="0"/>
        </w:numPr>
        <w:ind w:left="432" w:hanging="432"/>
        <w:rPr>
          <w:b/>
          <w:bCs/>
        </w:rPr>
      </w:pPr>
    </w:p>
    <w:p w14:paraId="66FCA4E5" w14:textId="7E8655BD" w:rsidR="00950DBD" w:rsidRPr="00950DBD" w:rsidRDefault="00950DBD" w:rsidP="00950DBD">
      <w:pPr>
        <w:pStyle w:val="ListBullet"/>
        <w:numPr>
          <w:ilvl w:val="0"/>
          <w:numId w:val="5"/>
        </w:numPr>
      </w:pPr>
      <w:r>
        <w:rPr>
          <w:b/>
          <w:bCs/>
          <w:lang w:val="en-CA"/>
        </w:rPr>
        <w:t>Origins of War: realist explanation</w:t>
      </w:r>
    </w:p>
    <w:p w14:paraId="029435AA" w14:textId="5BE9E3A1" w:rsidR="00950DBD" w:rsidRPr="00172D36" w:rsidRDefault="00950DBD" w:rsidP="00172D36">
      <w:r>
        <w:t>The changing distribution of power in the international system (Cause of war, example such as France and Germany</w:t>
      </w:r>
      <w:r w:rsidR="00855754">
        <w:t xml:space="preserve"> 1871) </w:t>
      </w:r>
      <w:r w:rsidR="00172D36" w:rsidRPr="00172D36">
        <w:rPr>
          <w:rFonts w:ascii="Arial" w:hAnsi="Arial" w:cs="Arial"/>
          <w:color w:val="222222"/>
          <w:shd w:val="clear" w:color="auto" w:fill="FFFFFF"/>
        </w:rPr>
        <w:t>Franco-</w:t>
      </w:r>
      <w:r w:rsidR="00172D36" w:rsidRPr="00172D36">
        <w:rPr>
          <w:rFonts w:ascii="Arial" w:hAnsi="Arial" w:cs="Arial"/>
          <w:b/>
          <w:bCs/>
          <w:color w:val="222222"/>
          <w:shd w:val="clear" w:color="auto" w:fill="FFFFFF"/>
        </w:rPr>
        <w:t>Prussian</w:t>
      </w:r>
      <w:r w:rsidR="00172D36">
        <w:rPr>
          <w:rFonts w:ascii="Arial" w:hAnsi="Arial" w:cs="Arial"/>
          <w:b/>
          <w:bCs/>
          <w:color w:val="222222"/>
          <w:shd w:val="clear" w:color="auto" w:fill="FFFFFF"/>
        </w:rPr>
        <w:t xml:space="preserve"> war</w:t>
      </w:r>
      <w:r w:rsidR="00860AFC">
        <w:rPr>
          <w:rFonts w:ascii="Arial" w:hAnsi="Arial" w:cs="Arial"/>
          <w:b/>
          <w:bCs/>
          <w:color w:val="222222"/>
          <w:shd w:val="clear" w:color="auto" w:fill="FFFFFF"/>
        </w:rPr>
        <w:t xml:space="preserve"> (</w:t>
      </w:r>
      <w:proofErr w:type="spellStart"/>
      <w:r w:rsidR="00860AFC">
        <w:rPr>
          <w:rFonts w:ascii="Arial" w:hAnsi="Arial" w:cs="Arial"/>
          <w:b/>
          <w:bCs/>
          <w:color w:val="222222"/>
          <w:shd w:val="clear" w:color="auto" w:fill="FFFFFF"/>
        </w:rPr>
        <w:t>Monclear</w:t>
      </w:r>
      <w:proofErr w:type="spellEnd"/>
      <w:r w:rsidR="00860AFC">
        <w:rPr>
          <w:rFonts w:ascii="Arial" w:hAnsi="Arial" w:cs="Arial"/>
          <w:b/>
          <w:bCs/>
          <w:color w:val="222222"/>
          <w:shd w:val="clear" w:color="auto" w:fill="FFFFFF"/>
        </w:rPr>
        <w:t xml:space="preserve"> who became the </w:t>
      </w:r>
      <w:proofErr w:type="spellStart"/>
      <w:r w:rsidR="00860AFC">
        <w:rPr>
          <w:rFonts w:ascii="Arial" w:hAnsi="Arial" w:cs="Arial"/>
          <w:b/>
          <w:bCs/>
          <w:color w:val="222222"/>
          <w:shd w:val="clear" w:color="auto" w:fill="FFFFFF"/>
        </w:rPr>
        <w:t>fruher</w:t>
      </w:r>
      <w:proofErr w:type="spellEnd"/>
      <w:r w:rsidR="00860AFC">
        <w:rPr>
          <w:rFonts w:ascii="Arial" w:hAnsi="Arial" w:cs="Arial"/>
          <w:b/>
          <w:bCs/>
          <w:color w:val="222222"/>
          <w:shd w:val="clear" w:color="auto" w:fill="FFFFFF"/>
        </w:rPr>
        <w:t xml:space="preserve"> in the </w:t>
      </w:r>
      <w:proofErr w:type="spellStart"/>
      <w:r w:rsidR="00860AFC">
        <w:rPr>
          <w:rFonts w:ascii="Arial" w:hAnsi="Arial" w:cs="Arial"/>
          <w:b/>
          <w:bCs/>
          <w:color w:val="222222"/>
          <w:shd w:val="clear" w:color="auto" w:fill="FFFFFF"/>
        </w:rPr>
        <w:t>german</w:t>
      </w:r>
      <w:proofErr w:type="spellEnd"/>
      <w:r w:rsidR="00860AFC">
        <w:rPr>
          <w:rFonts w:ascii="Arial" w:hAnsi="Arial" w:cs="Arial"/>
          <w:b/>
          <w:bCs/>
          <w:color w:val="222222"/>
          <w:shd w:val="clear" w:color="auto" w:fill="FFFFFF"/>
        </w:rPr>
        <w:t xml:space="preserve"> side)</w:t>
      </w:r>
    </w:p>
    <w:p w14:paraId="59340F0A" w14:textId="2D4B023C" w:rsidR="00950DBD" w:rsidRDefault="00950DBD" w:rsidP="00950DBD">
      <w:pPr>
        <w:pStyle w:val="ListBullet"/>
        <w:numPr>
          <w:ilvl w:val="0"/>
          <w:numId w:val="5"/>
        </w:numPr>
      </w:pPr>
      <w:r>
        <w:t xml:space="preserve">Rivalry and competition </w:t>
      </w:r>
    </w:p>
    <w:p w14:paraId="05551A4B" w14:textId="01D9158F" w:rsidR="00950DBD" w:rsidRDefault="00950DBD" w:rsidP="00950DBD">
      <w:pPr>
        <w:pStyle w:val="ListBullet"/>
        <w:numPr>
          <w:ilvl w:val="0"/>
          <w:numId w:val="5"/>
        </w:numPr>
      </w:pPr>
      <w:r>
        <w:t xml:space="preserve">Expansion </w:t>
      </w:r>
    </w:p>
    <w:p w14:paraId="001CB6D1" w14:textId="6127B5AA" w:rsidR="00855754" w:rsidRDefault="00855754" w:rsidP="00950DBD">
      <w:pPr>
        <w:pStyle w:val="ListBullet"/>
        <w:numPr>
          <w:ilvl w:val="0"/>
          <w:numId w:val="5"/>
        </w:numPr>
      </w:pPr>
      <w:r w:rsidRPr="00855754">
        <w:rPr>
          <w:b/>
          <w:bCs/>
        </w:rPr>
        <w:t>The cold war: revisionist perspective</w:t>
      </w:r>
      <w:r>
        <w:t xml:space="preserve"> </w:t>
      </w:r>
    </w:p>
    <w:p w14:paraId="0F84774A" w14:textId="144B7411" w:rsidR="00855754" w:rsidRDefault="00855754" w:rsidP="00950DBD">
      <w:pPr>
        <w:pStyle w:val="ListBullet"/>
        <w:numPr>
          <w:ilvl w:val="0"/>
          <w:numId w:val="5"/>
        </w:numPr>
      </w:pPr>
      <w:r>
        <w:t>Domestic concerns of the US</w:t>
      </w:r>
    </w:p>
    <w:p w14:paraId="2DB0775C" w14:textId="01EDF6A8" w:rsidR="00855754" w:rsidRDefault="00855754" w:rsidP="00172D36">
      <w:pPr>
        <w:pStyle w:val="ListBullet"/>
        <w:numPr>
          <w:ilvl w:val="0"/>
          <w:numId w:val="5"/>
        </w:numPr>
      </w:pPr>
      <w:r>
        <w:t>Marxists: Economic expansion</w:t>
      </w:r>
      <w:r w:rsidR="00172D36">
        <w:t xml:space="preserve"> (economic determines= disincarnating the issue of social class, perceiving everything through an economic lens)</w:t>
      </w:r>
      <w:r w:rsidR="00712AE4">
        <w:t xml:space="preserve"> Bourgeoisie and </w:t>
      </w:r>
      <w:proofErr w:type="spellStart"/>
      <w:r w:rsidR="00712AE4">
        <w:t>totalarian</w:t>
      </w:r>
      <w:proofErr w:type="spellEnd"/>
      <w:r w:rsidR="00712AE4">
        <w:t xml:space="preserve"> didn’t exist within the Marxist view. </w:t>
      </w:r>
    </w:p>
    <w:p w14:paraId="6A241ABC" w14:textId="02792F55" w:rsidR="00855754" w:rsidRDefault="00855754" w:rsidP="00950DBD">
      <w:pPr>
        <w:pStyle w:val="ListBullet"/>
        <w:numPr>
          <w:ilvl w:val="0"/>
          <w:numId w:val="5"/>
        </w:numPr>
      </w:pPr>
      <w:r>
        <w:lastRenderedPageBreak/>
        <w:t xml:space="preserve">Liberals: ideology </w:t>
      </w:r>
    </w:p>
    <w:p w14:paraId="7E1988BF" w14:textId="4B711858" w:rsidR="00855754" w:rsidRDefault="00855754" w:rsidP="00950DBD">
      <w:pPr>
        <w:pStyle w:val="ListBullet"/>
        <w:numPr>
          <w:ilvl w:val="0"/>
          <w:numId w:val="5"/>
        </w:numPr>
      </w:pPr>
      <w:r>
        <w:t>Neoclassical realists: external determinants plus domestic variables</w:t>
      </w:r>
    </w:p>
    <w:p w14:paraId="2734AB69" w14:textId="4DF5EB79" w:rsidR="005C67F7" w:rsidRDefault="00855754" w:rsidP="00172D36">
      <w:pPr>
        <w:pStyle w:val="ListBullet"/>
        <w:numPr>
          <w:ilvl w:val="0"/>
          <w:numId w:val="5"/>
        </w:numPr>
      </w:pPr>
      <w:r>
        <w:t xml:space="preserve">Defensive security, such as a nation that forge alliances through acts of diplomacy than initiating wars. </w:t>
      </w:r>
    </w:p>
    <w:p w14:paraId="6E5755D9" w14:textId="79C89035" w:rsidR="008466D8" w:rsidRDefault="008466D8" w:rsidP="008466D8">
      <w:pPr>
        <w:pStyle w:val="ListBullet"/>
        <w:numPr>
          <w:ilvl w:val="0"/>
          <w:numId w:val="0"/>
        </w:numPr>
        <w:ind w:left="792"/>
      </w:pPr>
      <w:r>
        <w:t xml:space="preserve">Maximizes power = strengthening security  </w:t>
      </w:r>
    </w:p>
    <w:p w14:paraId="553ACE8C" w14:textId="15C50834" w:rsidR="001D7C5D" w:rsidRPr="001D7C5D" w:rsidRDefault="00172D36" w:rsidP="001D7C5D">
      <w:pPr>
        <w:pStyle w:val="ListBullet"/>
        <w:numPr>
          <w:ilvl w:val="0"/>
          <w:numId w:val="5"/>
        </w:numPr>
        <w:rPr>
          <w:b/>
          <w:bCs/>
          <w:u w:val="single"/>
        </w:rPr>
      </w:pPr>
      <w:r w:rsidRPr="001D7C5D">
        <w:rPr>
          <w:b/>
          <w:bCs/>
          <w:u w:val="single"/>
        </w:rPr>
        <w:t xml:space="preserve">Finding the definition of liberalism and democratic </w:t>
      </w:r>
      <w:r w:rsidR="001D7C5D">
        <w:t xml:space="preserve">Task for next week </w:t>
      </w:r>
      <w:r w:rsidR="001376E2">
        <w:t>find the notions, appropriate quotations of political philosophers from classical and modern</w:t>
      </w:r>
    </w:p>
    <w:p w14:paraId="660CA7A6" w14:textId="5CFF2B92" w:rsidR="001D7C5D" w:rsidRPr="001D7C5D" w:rsidRDefault="001D7C5D" w:rsidP="001D7C5D">
      <w:pPr>
        <w:pStyle w:val="ListBullet"/>
        <w:numPr>
          <w:ilvl w:val="0"/>
          <w:numId w:val="5"/>
        </w:numPr>
        <w:rPr>
          <w:b/>
          <w:bCs/>
          <w:u w:val="single"/>
        </w:rPr>
      </w:pPr>
      <w:r w:rsidRPr="001D7C5D">
        <w:rPr>
          <w:b/>
          <w:bCs/>
        </w:rPr>
        <w:t>Two classical approaches: Liberalism</w:t>
      </w:r>
    </w:p>
    <w:p w14:paraId="44376950" w14:textId="5EE9A82F" w:rsidR="001D7C5D" w:rsidRPr="001D7C5D" w:rsidRDefault="001D7C5D" w:rsidP="001D7C5D">
      <w:pPr>
        <w:pStyle w:val="ListBullet"/>
        <w:numPr>
          <w:ilvl w:val="0"/>
          <w:numId w:val="5"/>
        </w:numPr>
        <w:rPr>
          <w:b/>
          <w:bCs/>
          <w:u w:val="single"/>
        </w:rPr>
      </w:pPr>
      <w:r>
        <w:t>Individual freedom-centric</w:t>
      </w:r>
    </w:p>
    <w:p w14:paraId="44E5F41B" w14:textId="2AF61D88" w:rsidR="001D7C5D" w:rsidRPr="001D7C5D" w:rsidRDefault="001D7C5D" w:rsidP="001D7C5D">
      <w:pPr>
        <w:pStyle w:val="ListBullet"/>
        <w:numPr>
          <w:ilvl w:val="0"/>
          <w:numId w:val="5"/>
        </w:numPr>
        <w:rPr>
          <w:b/>
          <w:bCs/>
          <w:u w:val="single"/>
        </w:rPr>
      </w:pPr>
      <w:r>
        <w:t>Karl Deutsch</w:t>
      </w:r>
      <w:r w:rsidR="008466D8">
        <w:t xml:space="preserve"> </w:t>
      </w:r>
      <w:r>
        <w:t>(On amalgamation vs integration and security community)</w:t>
      </w:r>
    </w:p>
    <w:p w14:paraId="2A1D61CA" w14:textId="12A30995" w:rsidR="001D7C5D" w:rsidRDefault="001D7C5D" w:rsidP="001D7C5D">
      <w:pPr>
        <w:pStyle w:val="ListBullet"/>
        <w:numPr>
          <w:ilvl w:val="0"/>
          <w:numId w:val="5"/>
        </w:numPr>
        <w:rPr>
          <w:b/>
          <w:bCs/>
          <w:u w:val="single"/>
        </w:rPr>
      </w:pPr>
      <w:r>
        <w:t>Francis Fukuyama (on the end of history)</w:t>
      </w:r>
    </w:p>
    <w:p w14:paraId="13B3529A" w14:textId="3ED7C2F9" w:rsidR="001D7C5D" w:rsidRPr="001D7C5D" w:rsidRDefault="001D7C5D" w:rsidP="001D7C5D">
      <w:pPr>
        <w:pStyle w:val="ListBullet"/>
        <w:numPr>
          <w:ilvl w:val="0"/>
          <w:numId w:val="5"/>
        </w:numPr>
        <w:rPr>
          <w:b/>
          <w:bCs/>
          <w:u w:val="single"/>
        </w:rPr>
      </w:pPr>
      <w:r>
        <w:t xml:space="preserve">Ernst Haas (on allegiances in integration-neofunctionalism) </w:t>
      </w:r>
      <w:r w:rsidRPr="001D7C5D">
        <w:rPr>
          <w:color w:val="FF0000"/>
        </w:rPr>
        <w:t xml:space="preserve">Father of neofunctionalism, he wrote about the shift of the local community to the transnational communalizes as a result of the functionality of international community. </w:t>
      </w:r>
    </w:p>
    <w:p w14:paraId="459AED44" w14:textId="37F7C7CD" w:rsidR="001D7C5D" w:rsidRPr="001D7C5D" w:rsidRDefault="001D7C5D" w:rsidP="001D7C5D">
      <w:pPr>
        <w:pStyle w:val="ListBullet"/>
        <w:numPr>
          <w:ilvl w:val="0"/>
          <w:numId w:val="5"/>
        </w:numPr>
        <w:rPr>
          <w:b/>
          <w:bCs/>
          <w:u w:val="single"/>
        </w:rPr>
      </w:pPr>
      <w:r>
        <w:t>Stanley Hoffmann (on the need for the U.S. to let Europe go, Kissinger, etc.)</w:t>
      </w:r>
    </w:p>
    <w:p w14:paraId="37B8C94F" w14:textId="38CA2E89" w:rsidR="001D7C5D" w:rsidRPr="001D7C5D" w:rsidRDefault="001D7C5D" w:rsidP="001D7C5D">
      <w:pPr>
        <w:pStyle w:val="ListBullet"/>
        <w:numPr>
          <w:ilvl w:val="0"/>
          <w:numId w:val="5"/>
        </w:numPr>
        <w:rPr>
          <w:b/>
          <w:bCs/>
          <w:u w:val="single"/>
        </w:rPr>
      </w:pPr>
      <w:r>
        <w:t xml:space="preserve">Robert Keohane (on complex interdependence) </w:t>
      </w:r>
    </w:p>
    <w:p w14:paraId="3F681D87" w14:textId="5466C3D1" w:rsidR="001D7C5D" w:rsidRPr="006857A2" w:rsidRDefault="001D7C5D" w:rsidP="001D7C5D">
      <w:pPr>
        <w:pStyle w:val="ListBullet"/>
        <w:numPr>
          <w:ilvl w:val="0"/>
          <w:numId w:val="5"/>
        </w:numPr>
        <w:rPr>
          <w:b/>
          <w:bCs/>
          <w:u w:val="single"/>
        </w:rPr>
      </w:pPr>
      <w:r w:rsidRPr="006857A2">
        <w:rPr>
          <w:b/>
          <w:bCs/>
        </w:rPr>
        <w:t>Liberalism, liberal internationalism, democracy promotion, and the role of rules and mult</w:t>
      </w:r>
      <w:r w:rsidR="006857A2" w:rsidRPr="006857A2">
        <w:rPr>
          <w:b/>
          <w:bCs/>
        </w:rPr>
        <w:t>ilateral institutions</w:t>
      </w:r>
      <w:r w:rsidR="006857A2">
        <w:t xml:space="preserve"> </w:t>
      </w:r>
    </w:p>
    <w:p w14:paraId="375EF993" w14:textId="45154A2F" w:rsidR="006857A2" w:rsidRPr="006857A2" w:rsidRDefault="006857A2" w:rsidP="001D7C5D">
      <w:pPr>
        <w:pStyle w:val="ListBullet"/>
        <w:numPr>
          <w:ilvl w:val="0"/>
          <w:numId w:val="5"/>
        </w:numPr>
        <w:rPr>
          <w:b/>
          <w:bCs/>
          <w:u w:val="single"/>
        </w:rPr>
      </w:pPr>
      <w:r>
        <w:t xml:space="preserve">Promotion of Democracy </w:t>
      </w:r>
    </w:p>
    <w:p w14:paraId="5CCBD8E5" w14:textId="74B0A767" w:rsidR="006857A2" w:rsidRPr="006857A2" w:rsidRDefault="006857A2" w:rsidP="001D7C5D">
      <w:pPr>
        <w:pStyle w:val="ListBullet"/>
        <w:numPr>
          <w:ilvl w:val="0"/>
          <w:numId w:val="5"/>
        </w:numPr>
        <w:rPr>
          <w:b/>
          <w:bCs/>
          <w:u w:val="single"/>
        </w:rPr>
      </w:pPr>
      <w:r>
        <w:t>Free-trade</w:t>
      </w:r>
    </w:p>
    <w:p w14:paraId="38130BDC" w14:textId="0CEDBEC4" w:rsidR="006857A2" w:rsidRPr="006857A2" w:rsidRDefault="006857A2" w:rsidP="001D7C5D">
      <w:pPr>
        <w:pStyle w:val="ListBullet"/>
        <w:numPr>
          <w:ilvl w:val="0"/>
          <w:numId w:val="5"/>
        </w:numPr>
        <w:rPr>
          <w:b/>
          <w:bCs/>
          <w:u w:val="single"/>
        </w:rPr>
      </w:pPr>
      <w:r>
        <w:t xml:space="preserve">International institutions </w:t>
      </w:r>
    </w:p>
    <w:p w14:paraId="17BC0BCB" w14:textId="7E0BB4FD" w:rsidR="006857A2" w:rsidRPr="00C9661B" w:rsidRDefault="006857A2" w:rsidP="001D7C5D">
      <w:pPr>
        <w:pStyle w:val="ListBullet"/>
        <w:numPr>
          <w:ilvl w:val="0"/>
          <w:numId w:val="5"/>
        </w:numPr>
        <w:rPr>
          <w:b/>
          <w:bCs/>
          <w:u w:val="single"/>
        </w:rPr>
      </w:pPr>
      <w:r>
        <w:t xml:space="preserve">John Ikenberry: benign hegemony, international law and institutions are in U.S. interest </w:t>
      </w:r>
    </w:p>
    <w:p w14:paraId="222B54B5" w14:textId="77777777" w:rsidR="00C9661B" w:rsidRPr="006857A2" w:rsidRDefault="00C9661B" w:rsidP="00C9661B">
      <w:pPr>
        <w:pStyle w:val="ListBullet"/>
        <w:numPr>
          <w:ilvl w:val="0"/>
          <w:numId w:val="0"/>
        </w:numPr>
        <w:ind w:left="792"/>
        <w:rPr>
          <w:b/>
          <w:bCs/>
          <w:u w:val="single"/>
        </w:rPr>
      </w:pPr>
    </w:p>
    <w:p w14:paraId="2EEC8363" w14:textId="2DB883B3" w:rsidR="006857A2" w:rsidRPr="006857A2" w:rsidRDefault="006857A2" w:rsidP="001D7C5D">
      <w:pPr>
        <w:pStyle w:val="ListBullet"/>
        <w:numPr>
          <w:ilvl w:val="0"/>
          <w:numId w:val="5"/>
        </w:numPr>
        <w:rPr>
          <w:b/>
          <w:bCs/>
          <w:u w:val="single"/>
        </w:rPr>
      </w:pPr>
      <w:r>
        <w:rPr>
          <w:b/>
          <w:bCs/>
        </w:rPr>
        <w:lastRenderedPageBreak/>
        <w:t xml:space="preserve">Marxist explanation of conflict and security </w:t>
      </w:r>
    </w:p>
    <w:p w14:paraId="1AA12BE4" w14:textId="06951D3C" w:rsidR="006857A2" w:rsidRPr="006857A2" w:rsidRDefault="006857A2" w:rsidP="001D7C5D">
      <w:pPr>
        <w:pStyle w:val="ListBullet"/>
        <w:numPr>
          <w:ilvl w:val="0"/>
          <w:numId w:val="5"/>
        </w:numPr>
        <w:rPr>
          <w:b/>
          <w:bCs/>
          <w:u w:val="single"/>
        </w:rPr>
      </w:pPr>
      <w:r>
        <w:t>Economic focus</w:t>
      </w:r>
    </w:p>
    <w:p w14:paraId="218F3674" w14:textId="72043C15" w:rsidR="006857A2" w:rsidRPr="006857A2" w:rsidRDefault="006857A2" w:rsidP="001D7C5D">
      <w:pPr>
        <w:pStyle w:val="ListBullet"/>
        <w:numPr>
          <w:ilvl w:val="0"/>
          <w:numId w:val="5"/>
        </w:numPr>
        <w:rPr>
          <w:b/>
          <w:bCs/>
          <w:u w:val="single"/>
        </w:rPr>
      </w:pPr>
      <w:r>
        <w:t>FP goals: sustaining and expanding economy, stabilizing during economic crisis (FP = Foreign Policy)</w:t>
      </w:r>
    </w:p>
    <w:p w14:paraId="72D15F0D" w14:textId="2FF0DDA6" w:rsidR="006857A2" w:rsidRPr="006857A2" w:rsidRDefault="006857A2" w:rsidP="001D7C5D">
      <w:pPr>
        <w:pStyle w:val="ListBullet"/>
        <w:numPr>
          <w:ilvl w:val="0"/>
          <w:numId w:val="5"/>
        </w:numPr>
        <w:rPr>
          <w:b/>
          <w:bCs/>
          <w:u w:val="single"/>
        </w:rPr>
      </w:pPr>
      <w:r>
        <w:t xml:space="preserve">New markets, resources and capital </w:t>
      </w:r>
    </w:p>
    <w:p w14:paraId="4673FF9F" w14:textId="6A3457DF" w:rsidR="006857A2" w:rsidRPr="006857A2" w:rsidRDefault="006857A2" w:rsidP="001D7C5D">
      <w:pPr>
        <w:pStyle w:val="ListBullet"/>
        <w:numPr>
          <w:ilvl w:val="0"/>
          <w:numId w:val="5"/>
        </w:numPr>
        <w:rPr>
          <w:b/>
          <w:bCs/>
          <w:u w:val="single"/>
        </w:rPr>
      </w:pPr>
      <w:r>
        <w:t xml:space="preserve">Tends towards imperialism </w:t>
      </w:r>
    </w:p>
    <w:p w14:paraId="751BF4E7" w14:textId="33C8A973" w:rsidR="006857A2" w:rsidRPr="00650FE6" w:rsidRDefault="006857A2" w:rsidP="001D7C5D">
      <w:pPr>
        <w:pStyle w:val="ListBullet"/>
        <w:numPr>
          <w:ilvl w:val="0"/>
          <w:numId w:val="5"/>
        </w:numPr>
        <w:rPr>
          <w:b/>
          <w:bCs/>
          <w:u w:val="single"/>
        </w:rPr>
      </w:pPr>
      <w:proofErr w:type="gramStart"/>
      <w:r>
        <w:t>FP</w:t>
      </w:r>
      <w:r w:rsidR="00FA233C">
        <w:t>(</w:t>
      </w:r>
      <w:proofErr w:type="gramEnd"/>
      <w:r w:rsidR="00FA233C">
        <w:t>foreign policy)</w:t>
      </w:r>
      <w:r>
        <w:t xml:space="preserve"> is driven by ruling class interests (Elite class) </w:t>
      </w:r>
      <w:r>
        <w:rPr>
          <w:color w:val="FF0000"/>
        </w:rPr>
        <w:t xml:space="preserve">The elite have instrument and the people don’t (Information) </w:t>
      </w:r>
      <w:r>
        <w:rPr>
          <w:color w:val="000000" w:themeColor="text1"/>
        </w:rPr>
        <w:t xml:space="preserve">based </w:t>
      </w:r>
    </w:p>
    <w:p w14:paraId="61A2B109" w14:textId="27CC1A9B" w:rsidR="00650FE6" w:rsidRPr="00650FE6" w:rsidRDefault="00650FE6" w:rsidP="001D7C5D">
      <w:pPr>
        <w:pStyle w:val="ListBullet"/>
        <w:numPr>
          <w:ilvl w:val="0"/>
          <w:numId w:val="5"/>
        </w:numPr>
        <w:rPr>
          <w:b/>
          <w:bCs/>
          <w:u w:val="single"/>
        </w:rPr>
      </w:pPr>
      <w:r>
        <w:t>People don’t have access to information, they don’t have the necessary knowledge because the majority and not organized.</w:t>
      </w:r>
    </w:p>
    <w:p w14:paraId="1B30E3DC" w14:textId="004A06A6" w:rsidR="00650FE6" w:rsidRPr="00650FE6" w:rsidRDefault="00650FE6" w:rsidP="001D7C5D">
      <w:pPr>
        <w:pStyle w:val="ListBullet"/>
        <w:numPr>
          <w:ilvl w:val="0"/>
          <w:numId w:val="5"/>
        </w:numPr>
        <w:rPr>
          <w:b/>
          <w:bCs/>
          <w:u w:val="single"/>
        </w:rPr>
      </w:pPr>
      <w:r>
        <w:rPr>
          <w:b/>
          <w:bCs/>
        </w:rPr>
        <w:t xml:space="preserve">Conceptual approaches to conflict and security studies </w:t>
      </w:r>
    </w:p>
    <w:p w14:paraId="32EDBCD6" w14:textId="69A8BD5A" w:rsidR="00650FE6" w:rsidRPr="00650FE6" w:rsidRDefault="00650FE6" w:rsidP="001D7C5D">
      <w:pPr>
        <w:pStyle w:val="ListBullet"/>
        <w:numPr>
          <w:ilvl w:val="0"/>
          <w:numId w:val="5"/>
        </w:numPr>
        <w:rPr>
          <w:b/>
          <w:bCs/>
          <w:u w:val="single"/>
        </w:rPr>
      </w:pPr>
      <w:r>
        <w:t>What is conflict? What is security?</w:t>
      </w:r>
    </w:p>
    <w:p w14:paraId="09750B14" w14:textId="49D618D1" w:rsidR="00650FE6" w:rsidRPr="00650FE6" w:rsidRDefault="00650FE6" w:rsidP="001D7C5D">
      <w:pPr>
        <w:pStyle w:val="ListBullet"/>
        <w:numPr>
          <w:ilvl w:val="0"/>
          <w:numId w:val="5"/>
        </w:numPr>
      </w:pPr>
      <w:r w:rsidRPr="00650FE6">
        <w:t>What is “peace”? a wider and narrower notion of peace: “Negative” and “positive” peace.</w:t>
      </w:r>
    </w:p>
    <w:p w14:paraId="3582D408" w14:textId="485B7BC3" w:rsidR="00650FE6" w:rsidRPr="00650FE6" w:rsidRDefault="00650FE6" w:rsidP="001D7C5D">
      <w:pPr>
        <w:pStyle w:val="ListBullet"/>
        <w:numPr>
          <w:ilvl w:val="0"/>
          <w:numId w:val="5"/>
        </w:numPr>
      </w:pPr>
      <w:r w:rsidRPr="00650FE6">
        <w:t xml:space="preserve">Peace concepts </w:t>
      </w:r>
    </w:p>
    <w:p w14:paraId="78A7B204" w14:textId="7C7D72CD" w:rsidR="00650FE6" w:rsidRPr="00650FE6" w:rsidRDefault="00650FE6" w:rsidP="001D7C5D">
      <w:pPr>
        <w:pStyle w:val="ListBullet"/>
        <w:numPr>
          <w:ilvl w:val="0"/>
          <w:numId w:val="5"/>
        </w:numPr>
      </w:pPr>
      <w:r w:rsidRPr="00650FE6">
        <w:t xml:space="preserve">Congress of Vienna </w:t>
      </w:r>
    </w:p>
    <w:p w14:paraId="32EE1C31" w14:textId="4A140F4B" w:rsidR="006857A2" w:rsidRPr="001376E2" w:rsidRDefault="001376E2" w:rsidP="001D7C5D">
      <w:pPr>
        <w:pStyle w:val="ListBullet"/>
        <w:numPr>
          <w:ilvl w:val="0"/>
          <w:numId w:val="5"/>
        </w:numPr>
        <w:rPr>
          <w:b/>
          <w:bCs/>
          <w:u w:val="single"/>
        </w:rPr>
      </w:pPr>
      <w:r>
        <w:rPr>
          <w:b/>
          <w:bCs/>
        </w:rPr>
        <w:t xml:space="preserve">What is conflict and security studies about? </w:t>
      </w:r>
    </w:p>
    <w:p w14:paraId="7E9B800B" w14:textId="1DB2CAE5" w:rsidR="001376E2" w:rsidRPr="001376E2" w:rsidRDefault="001376E2" w:rsidP="001D7C5D">
      <w:pPr>
        <w:pStyle w:val="ListBullet"/>
        <w:numPr>
          <w:ilvl w:val="0"/>
          <w:numId w:val="5"/>
        </w:numPr>
        <w:rPr>
          <w:b/>
          <w:bCs/>
          <w:u w:val="single"/>
        </w:rPr>
      </w:pPr>
      <w:r>
        <w:t xml:space="preserve">C&amp;S studies is a field of interdisciplinary studies that examines the causes of violent conflict, structural violence and the routes and ways of achieving negative and positive peace. </w:t>
      </w:r>
    </w:p>
    <w:p w14:paraId="6F1E7FFE" w14:textId="2F1A8E05" w:rsidR="001376E2" w:rsidRPr="001376E2" w:rsidRDefault="001376E2" w:rsidP="001D7C5D">
      <w:pPr>
        <w:pStyle w:val="ListBullet"/>
        <w:numPr>
          <w:ilvl w:val="0"/>
          <w:numId w:val="5"/>
        </w:numPr>
        <w:rPr>
          <w:b/>
          <w:bCs/>
          <w:u w:val="single"/>
        </w:rPr>
      </w:pPr>
      <w:r>
        <w:rPr>
          <w:b/>
          <w:bCs/>
        </w:rPr>
        <w:t xml:space="preserve">What is “peace”? a wider and narrower notion of peace, outer and inner peace </w:t>
      </w:r>
    </w:p>
    <w:p w14:paraId="28C72ED5" w14:textId="422064F6" w:rsidR="001376E2" w:rsidRPr="001376E2" w:rsidRDefault="001376E2" w:rsidP="001D7C5D">
      <w:pPr>
        <w:pStyle w:val="ListBullet"/>
        <w:numPr>
          <w:ilvl w:val="0"/>
          <w:numId w:val="5"/>
        </w:numPr>
        <w:rPr>
          <w:b/>
          <w:bCs/>
          <w:u w:val="single"/>
        </w:rPr>
      </w:pPr>
      <w:r>
        <w:t>Peace as an absence of war</w:t>
      </w:r>
    </w:p>
    <w:p w14:paraId="562DFEB0" w14:textId="0CA9A857" w:rsidR="001376E2" w:rsidRPr="001376E2" w:rsidRDefault="001376E2" w:rsidP="001D7C5D">
      <w:pPr>
        <w:pStyle w:val="ListBullet"/>
        <w:numPr>
          <w:ilvl w:val="0"/>
          <w:numId w:val="5"/>
        </w:numPr>
        <w:rPr>
          <w:b/>
          <w:bCs/>
          <w:u w:val="single"/>
        </w:rPr>
      </w:pPr>
      <w:r>
        <w:t xml:space="preserve">Peace as harmony, tranquility, happiness, justice </w:t>
      </w:r>
    </w:p>
    <w:p w14:paraId="63ABD20B" w14:textId="0BF7EBD2" w:rsidR="001376E2" w:rsidRPr="001376E2" w:rsidRDefault="001376E2" w:rsidP="001D7C5D">
      <w:pPr>
        <w:pStyle w:val="ListBullet"/>
        <w:numPr>
          <w:ilvl w:val="0"/>
          <w:numId w:val="5"/>
        </w:numPr>
        <w:rPr>
          <w:b/>
          <w:bCs/>
          <w:u w:val="single"/>
        </w:rPr>
      </w:pPr>
      <w:r>
        <w:t xml:space="preserve">Outer meaning peace as a state of security in a community </w:t>
      </w:r>
    </w:p>
    <w:p w14:paraId="4980E6FE" w14:textId="3FA873AC" w:rsidR="003470EF" w:rsidRPr="007956CA" w:rsidRDefault="001376E2" w:rsidP="003470EF">
      <w:pPr>
        <w:pStyle w:val="ListBullet"/>
        <w:numPr>
          <w:ilvl w:val="0"/>
          <w:numId w:val="5"/>
        </w:numPr>
        <w:rPr>
          <w:b/>
          <w:bCs/>
          <w:u w:val="single"/>
        </w:rPr>
      </w:pPr>
      <w:r>
        <w:t>Inner meaning peace of min</w:t>
      </w:r>
      <w:r w:rsidR="003470EF">
        <w:t xml:space="preserve">d </w:t>
      </w:r>
    </w:p>
    <w:p w14:paraId="3C6A5E2F" w14:textId="77777777" w:rsidR="007956CA" w:rsidRPr="00270872" w:rsidRDefault="007956CA" w:rsidP="007956CA">
      <w:pPr>
        <w:pStyle w:val="ListBullet"/>
        <w:numPr>
          <w:ilvl w:val="0"/>
          <w:numId w:val="0"/>
        </w:numPr>
        <w:ind w:left="792"/>
        <w:rPr>
          <w:b/>
          <w:bCs/>
          <w:u w:val="single"/>
        </w:rPr>
      </w:pPr>
    </w:p>
    <w:p w14:paraId="456CFA42" w14:textId="7C067D61" w:rsidR="00270872" w:rsidRPr="00590E19" w:rsidRDefault="00270872" w:rsidP="003470EF">
      <w:pPr>
        <w:pStyle w:val="ListBullet"/>
        <w:numPr>
          <w:ilvl w:val="0"/>
          <w:numId w:val="5"/>
        </w:numPr>
        <w:rPr>
          <w:b/>
          <w:bCs/>
          <w:u w:val="single"/>
        </w:rPr>
      </w:pPr>
      <w:r>
        <w:rPr>
          <w:b/>
          <w:bCs/>
        </w:rPr>
        <w:lastRenderedPageBreak/>
        <w:t>Fragmentation use in Spain authoritarian rule under Fran</w:t>
      </w:r>
      <w:r w:rsidR="007956CA">
        <w:rPr>
          <w:b/>
          <w:bCs/>
        </w:rPr>
        <w:t>c</w:t>
      </w:r>
      <w:r>
        <w:rPr>
          <w:b/>
          <w:bCs/>
        </w:rPr>
        <w:t xml:space="preserve">o and after (research) </w:t>
      </w:r>
    </w:p>
    <w:p w14:paraId="53F11E6F" w14:textId="7C93D403" w:rsidR="00590E19" w:rsidRPr="003470EF" w:rsidRDefault="00590E19" w:rsidP="003470EF">
      <w:pPr>
        <w:pStyle w:val="ListBullet"/>
        <w:numPr>
          <w:ilvl w:val="0"/>
          <w:numId w:val="5"/>
        </w:numPr>
        <w:rPr>
          <w:b/>
          <w:bCs/>
          <w:u w:val="single"/>
        </w:rPr>
      </w:pPr>
      <w:r>
        <w:rPr>
          <w:b/>
          <w:bCs/>
        </w:rPr>
        <w:t xml:space="preserve">National </w:t>
      </w:r>
      <w:r w:rsidR="00BF60AA">
        <w:rPr>
          <w:b/>
          <w:bCs/>
        </w:rPr>
        <w:t xml:space="preserve">democracy and authoritarian </w:t>
      </w:r>
    </w:p>
    <w:p w14:paraId="6EEDA004" w14:textId="77777777" w:rsidR="005C67F7" w:rsidRDefault="005C67F7" w:rsidP="0057305E">
      <w:pPr>
        <w:pStyle w:val="ListBullet"/>
        <w:numPr>
          <w:ilvl w:val="0"/>
          <w:numId w:val="0"/>
        </w:numPr>
        <w:ind w:left="432" w:hanging="432"/>
        <w:rPr>
          <w:b/>
          <w:bCs/>
        </w:rPr>
      </w:pPr>
    </w:p>
    <w:p w14:paraId="025F135D" w14:textId="3A7F3139" w:rsidR="003470EF" w:rsidRPr="002D4B45" w:rsidRDefault="003470EF" w:rsidP="003470EF">
      <w:pPr>
        <w:pStyle w:val="ListBullet"/>
        <w:rPr>
          <w:b/>
          <w:bCs/>
          <w:u w:val="single"/>
        </w:rPr>
      </w:pPr>
      <w:r w:rsidRPr="002D4B45">
        <w:rPr>
          <w:b/>
          <w:bCs/>
          <w:u w:val="single"/>
        </w:rPr>
        <w:t>Wednesday 02, October,2019</w:t>
      </w:r>
    </w:p>
    <w:p w14:paraId="21752B98" w14:textId="5FC1806A" w:rsidR="003470EF" w:rsidRPr="00926808" w:rsidRDefault="00BF60AA" w:rsidP="003470EF">
      <w:pPr>
        <w:pStyle w:val="ListBullet"/>
        <w:numPr>
          <w:ilvl w:val="0"/>
          <w:numId w:val="5"/>
        </w:numPr>
        <w:rPr>
          <w:b/>
          <w:bCs/>
        </w:rPr>
      </w:pPr>
      <w:r w:rsidRPr="00926808">
        <w:rPr>
          <w:b/>
          <w:bCs/>
        </w:rPr>
        <w:t xml:space="preserve">Negative </w:t>
      </w:r>
      <w:r w:rsidR="00926808" w:rsidRPr="00926808">
        <w:rPr>
          <w:b/>
          <w:bCs/>
        </w:rPr>
        <w:t xml:space="preserve">peace, positive peace and structural violence </w:t>
      </w:r>
    </w:p>
    <w:p w14:paraId="1D684258" w14:textId="4936B4BB" w:rsidR="00926808" w:rsidRDefault="00926808" w:rsidP="00926808">
      <w:pPr>
        <w:pStyle w:val="ListBullet"/>
        <w:numPr>
          <w:ilvl w:val="0"/>
          <w:numId w:val="8"/>
        </w:numPr>
      </w:pPr>
      <w:r>
        <w:t>Realist perspective: Negative peace</w:t>
      </w:r>
    </w:p>
    <w:p w14:paraId="7FAC6F7F" w14:textId="653EA70A" w:rsidR="00926808" w:rsidRDefault="00926808" w:rsidP="00926808">
      <w:pPr>
        <w:pStyle w:val="ListBullet"/>
        <w:numPr>
          <w:ilvl w:val="0"/>
          <w:numId w:val="8"/>
        </w:numPr>
      </w:pPr>
      <w:r>
        <w:t xml:space="preserve">NP can be achieved through suppression </w:t>
      </w:r>
    </w:p>
    <w:p w14:paraId="3C134511" w14:textId="0FB8EEC2" w:rsidR="00926808" w:rsidRDefault="00926808" w:rsidP="00926808">
      <w:pPr>
        <w:pStyle w:val="ListBullet"/>
        <w:numPr>
          <w:ilvl w:val="0"/>
          <w:numId w:val="8"/>
        </w:numPr>
      </w:pPr>
      <w:r>
        <w:t>Galtung’s concept of positive peace</w:t>
      </w:r>
    </w:p>
    <w:p w14:paraId="44AC35CF" w14:textId="0E2D00C8" w:rsidR="00926808" w:rsidRDefault="00926808" w:rsidP="00926808">
      <w:pPr>
        <w:pStyle w:val="ListBullet"/>
        <w:numPr>
          <w:ilvl w:val="0"/>
          <w:numId w:val="8"/>
        </w:numPr>
      </w:pPr>
      <w:r>
        <w:t xml:space="preserve">PP presumes absence of structural violence </w:t>
      </w:r>
    </w:p>
    <w:p w14:paraId="6F83BC50" w14:textId="7E463ABC" w:rsidR="00926808" w:rsidRDefault="00926808" w:rsidP="00926808">
      <w:pPr>
        <w:pStyle w:val="ListBullet"/>
        <w:numPr>
          <w:ilvl w:val="0"/>
          <w:numId w:val="8"/>
        </w:numPr>
      </w:pPr>
      <w:r>
        <w:t xml:space="preserve">SV is a form of social oppression that causes different forms of suffering (social inequality, diseases, political oppression, human alienation, suffering from harm </w:t>
      </w:r>
      <w:proofErr w:type="spellStart"/>
      <w:r>
        <w:t>causssed</w:t>
      </w:r>
      <w:proofErr w:type="spellEnd"/>
      <w:r>
        <w:t xml:space="preserve"> by other people’s “normal” professional activity imbedded in the societal structure, etc.)</w:t>
      </w:r>
    </w:p>
    <w:p w14:paraId="67483834" w14:textId="644723F4" w:rsidR="00926808" w:rsidRPr="00926808" w:rsidRDefault="00926808" w:rsidP="00926808">
      <w:pPr>
        <w:pStyle w:val="ListBullet"/>
        <w:numPr>
          <w:ilvl w:val="0"/>
          <w:numId w:val="5"/>
        </w:numPr>
        <w:rPr>
          <w:b/>
          <w:bCs/>
        </w:rPr>
      </w:pPr>
      <w:r w:rsidRPr="00926808">
        <w:rPr>
          <w:b/>
          <w:bCs/>
          <w:lang w:val="en-CA"/>
        </w:rPr>
        <w:t>NP (Negative peace) VS. PP (Positive peace)</w:t>
      </w:r>
    </w:p>
    <w:p w14:paraId="183B3557" w14:textId="484A6DB6" w:rsidR="00926808" w:rsidRDefault="00926808" w:rsidP="00926808">
      <w:pPr>
        <w:pStyle w:val="ListBullet"/>
        <w:numPr>
          <w:ilvl w:val="0"/>
          <w:numId w:val="0"/>
        </w:numPr>
        <w:ind w:left="792"/>
      </w:pPr>
      <w:r>
        <w:t xml:space="preserve">NP presumes conversation of absence of war conditions through negotiations and peacekeeping </w:t>
      </w:r>
    </w:p>
    <w:p w14:paraId="6A5FC5D7" w14:textId="78AA99BE" w:rsidR="00926808" w:rsidRDefault="00926808" w:rsidP="00926808">
      <w:pPr>
        <w:pStyle w:val="ListBullet"/>
        <w:numPr>
          <w:ilvl w:val="0"/>
          <w:numId w:val="0"/>
        </w:numPr>
        <w:ind w:left="792"/>
      </w:pPr>
      <w:r>
        <w:t xml:space="preserve">PP implies peacebuilding, improvement of social, political and economic conditions </w:t>
      </w:r>
    </w:p>
    <w:p w14:paraId="43D90FA6" w14:textId="79FE502F" w:rsidR="00926808" w:rsidRPr="007B2185" w:rsidRDefault="00926808" w:rsidP="00926808">
      <w:pPr>
        <w:pStyle w:val="ListBullet"/>
        <w:numPr>
          <w:ilvl w:val="0"/>
          <w:numId w:val="5"/>
        </w:numPr>
        <w:rPr>
          <w:b/>
          <w:bCs/>
        </w:rPr>
      </w:pPr>
      <w:r w:rsidRPr="007B2185">
        <w:rPr>
          <w:b/>
          <w:bCs/>
          <w:lang w:val="en-CA"/>
        </w:rPr>
        <w:t xml:space="preserve">Peace concepts </w:t>
      </w:r>
      <w:r w:rsidR="007B2185">
        <w:rPr>
          <w:b/>
          <w:bCs/>
          <w:lang w:val="en-CA"/>
        </w:rPr>
        <w:t>by authors</w:t>
      </w:r>
    </w:p>
    <w:p w14:paraId="5D98B2D2" w14:textId="40D61874" w:rsidR="00926808" w:rsidRPr="009B4790" w:rsidRDefault="00926808" w:rsidP="00926808">
      <w:pPr>
        <w:pStyle w:val="ListBullet"/>
        <w:numPr>
          <w:ilvl w:val="0"/>
          <w:numId w:val="9"/>
        </w:numPr>
        <w:rPr>
          <w:b/>
          <w:bCs/>
          <w:u w:val="single"/>
        </w:rPr>
      </w:pPr>
      <w:r w:rsidRPr="009B4790">
        <w:rPr>
          <w:b/>
          <w:bCs/>
          <w:u w:val="single"/>
        </w:rPr>
        <w:t>Alexander George</w:t>
      </w:r>
    </w:p>
    <w:p w14:paraId="7074FD45" w14:textId="5D34106D" w:rsidR="00926808" w:rsidRPr="009B4790" w:rsidRDefault="00926808" w:rsidP="00926808">
      <w:pPr>
        <w:pStyle w:val="ListBullet"/>
        <w:numPr>
          <w:ilvl w:val="0"/>
          <w:numId w:val="9"/>
        </w:numPr>
        <w:rPr>
          <w:b/>
          <w:bCs/>
          <w:u w:val="single"/>
        </w:rPr>
      </w:pPr>
      <w:r w:rsidRPr="009B4790">
        <w:rPr>
          <w:b/>
          <w:bCs/>
          <w:u w:val="single"/>
        </w:rPr>
        <w:t xml:space="preserve">Benjamin Miller </w:t>
      </w:r>
    </w:p>
    <w:p w14:paraId="31670163" w14:textId="53594B32" w:rsidR="00926808" w:rsidRPr="009B4790" w:rsidRDefault="00926808" w:rsidP="00926808">
      <w:pPr>
        <w:pStyle w:val="ListBullet"/>
        <w:numPr>
          <w:ilvl w:val="0"/>
          <w:numId w:val="9"/>
        </w:numPr>
        <w:rPr>
          <w:b/>
          <w:bCs/>
          <w:u w:val="single"/>
        </w:rPr>
      </w:pPr>
      <w:proofErr w:type="spellStart"/>
      <w:r w:rsidRPr="009B4790">
        <w:rPr>
          <w:b/>
          <w:bCs/>
          <w:u w:val="single"/>
        </w:rPr>
        <w:t>Arie</w:t>
      </w:r>
      <w:proofErr w:type="spellEnd"/>
      <w:r w:rsidRPr="009B4790">
        <w:rPr>
          <w:b/>
          <w:bCs/>
          <w:u w:val="single"/>
        </w:rPr>
        <w:t xml:space="preserve"> </w:t>
      </w:r>
      <w:proofErr w:type="spellStart"/>
      <w:r w:rsidRPr="009B4790">
        <w:rPr>
          <w:b/>
          <w:bCs/>
          <w:u w:val="single"/>
        </w:rPr>
        <w:t>Kacowicz</w:t>
      </w:r>
      <w:proofErr w:type="spellEnd"/>
      <w:r w:rsidRPr="009B4790">
        <w:rPr>
          <w:b/>
          <w:bCs/>
          <w:u w:val="single"/>
        </w:rPr>
        <w:t xml:space="preserve"> </w:t>
      </w:r>
    </w:p>
    <w:p w14:paraId="23A690C9" w14:textId="6ED1FD46" w:rsidR="007B2185" w:rsidRPr="009B4790" w:rsidRDefault="007B2185" w:rsidP="00926808">
      <w:pPr>
        <w:pStyle w:val="ListBullet"/>
        <w:numPr>
          <w:ilvl w:val="0"/>
          <w:numId w:val="9"/>
        </w:numPr>
        <w:rPr>
          <w:b/>
          <w:bCs/>
          <w:u w:val="single"/>
        </w:rPr>
      </w:pPr>
      <w:r w:rsidRPr="009B4790">
        <w:rPr>
          <w:b/>
          <w:bCs/>
          <w:u w:val="single"/>
        </w:rPr>
        <w:t xml:space="preserve">Bruce Russet and Harvey </w:t>
      </w:r>
      <w:proofErr w:type="gramStart"/>
      <w:r w:rsidRPr="009B4790">
        <w:rPr>
          <w:b/>
          <w:bCs/>
          <w:u w:val="single"/>
        </w:rPr>
        <w:t>Starr  (</w:t>
      </w:r>
      <w:proofErr w:type="gramEnd"/>
      <w:r w:rsidRPr="009B4790">
        <w:rPr>
          <w:b/>
          <w:bCs/>
          <w:u w:val="single"/>
        </w:rPr>
        <w:t>Role of state)</w:t>
      </w:r>
    </w:p>
    <w:p w14:paraId="0CF2D071" w14:textId="77777777" w:rsidR="007956CA" w:rsidRDefault="007956CA" w:rsidP="007956CA">
      <w:pPr>
        <w:pStyle w:val="ListBullet"/>
        <w:numPr>
          <w:ilvl w:val="0"/>
          <w:numId w:val="0"/>
        </w:numPr>
        <w:ind w:left="792"/>
        <w:rPr>
          <w:b/>
          <w:bCs/>
        </w:rPr>
      </w:pPr>
    </w:p>
    <w:p w14:paraId="7A87C6CE" w14:textId="77777777" w:rsidR="007956CA" w:rsidRDefault="007956CA" w:rsidP="007956CA">
      <w:pPr>
        <w:pStyle w:val="ListBullet"/>
        <w:numPr>
          <w:ilvl w:val="0"/>
          <w:numId w:val="0"/>
        </w:numPr>
        <w:ind w:left="792"/>
        <w:rPr>
          <w:b/>
          <w:bCs/>
        </w:rPr>
      </w:pPr>
    </w:p>
    <w:p w14:paraId="08EE4C56" w14:textId="5A333BBE" w:rsidR="007B2185" w:rsidRPr="007B2185" w:rsidRDefault="007B2185" w:rsidP="007B2185">
      <w:pPr>
        <w:pStyle w:val="ListBullet"/>
        <w:numPr>
          <w:ilvl w:val="0"/>
          <w:numId w:val="5"/>
        </w:numPr>
        <w:rPr>
          <w:b/>
          <w:bCs/>
        </w:rPr>
      </w:pPr>
      <w:r w:rsidRPr="007B2185">
        <w:rPr>
          <w:b/>
          <w:bCs/>
        </w:rPr>
        <w:lastRenderedPageBreak/>
        <w:t xml:space="preserve">Alexander George </w:t>
      </w:r>
    </w:p>
    <w:p w14:paraId="4E5E08AB" w14:textId="5D6FBB37" w:rsidR="007B2185" w:rsidRDefault="007B2185" w:rsidP="007B2185">
      <w:pPr>
        <w:pStyle w:val="ListBullet"/>
        <w:numPr>
          <w:ilvl w:val="0"/>
          <w:numId w:val="10"/>
        </w:numPr>
      </w:pPr>
      <w:r>
        <w:t xml:space="preserve">Precarious peace </w:t>
      </w:r>
    </w:p>
    <w:p w14:paraId="226E0C97" w14:textId="4782A3C3" w:rsidR="007B2185" w:rsidRDefault="007B2185" w:rsidP="007B2185">
      <w:pPr>
        <w:pStyle w:val="ListBullet"/>
        <w:numPr>
          <w:ilvl w:val="0"/>
          <w:numId w:val="0"/>
        </w:numPr>
        <w:ind w:left="1152"/>
      </w:pPr>
      <w:r>
        <w:t xml:space="preserve">Temporary absence of war </w:t>
      </w:r>
    </w:p>
    <w:p w14:paraId="79D142DB" w14:textId="5A14BC79" w:rsidR="007B2185" w:rsidRDefault="007B2185" w:rsidP="007B2185">
      <w:pPr>
        <w:pStyle w:val="ListBullet"/>
        <w:numPr>
          <w:ilvl w:val="0"/>
          <w:numId w:val="0"/>
        </w:numPr>
        <w:ind w:left="1152"/>
      </w:pPr>
      <w:r>
        <w:t xml:space="preserve">Depends on immediate </w:t>
      </w:r>
      <w:proofErr w:type="gramStart"/>
      <w:r>
        <w:t>deterrence  (</w:t>
      </w:r>
      <w:proofErr w:type="gramEnd"/>
      <w:r>
        <w:t xml:space="preserve">deterrence is by inflicting fear into the hearts of your opponents,  to lose incentive of attacking your country, because they know you posses arsenal of weapons conventual or nuclear) </w:t>
      </w:r>
    </w:p>
    <w:p w14:paraId="02D4A9E8" w14:textId="4E347F45" w:rsidR="007B2185" w:rsidRDefault="007B2185" w:rsidP="007B2185">
      <w:pPr>
        <w:pStyle w:val="ListBullet"/>
        <w:numPr>
          <w:ilvl w:val="0"/>
          <w:numId w:val="10"/>
        </w:numPr>
      </w:pPr>
      <w:r>
        <w:t xml:space="preserve">Conditional peace </w:t>
      </w:r>
    </w:p>
    <w:p w14:paraId="4F034A8A" w14:textId="5682DE1D" w:rsidR="007B2185" w:rsidRDefault="007B2185" w:rsidP="007B2185">
      <w:pPr>
        <w:pStyle w:val="ListBullet"/>
        <w:numPr>
          <w:ilvl w:val="0"/>
          <w:numId w:val="0"/>
        </w:numPr>
        <w:ind w:left="1152"/>
      </w:pPr>
      <w:r>
        <w:t xml:space="preserve">Use of force is not ruled out </w:t>
      </w:r>
    </w:p>
    <w:p w14:paraId="758FE123" w14:textId="0814690D" w:rsidR="007B2185" w:rsidRDefault="007B2185" w:rsidP="007B2185">
      <w:pPr>
        <w:pStyle w:val="ListBullet"/>
        <w:numPr>
          <w:ilvl w:val="0"/>
          <w:numId w:val="0"/>
        </w:numPr>
        <w:ind w:left="1152"/>
      </w:pPr>
      <w:r>
        <w:t xml:space="preserve">Depends on general deterrence </w:t>
      </w:r>
    </w:p>
    <w:p w14:paraId="120EDE62" w14:textId="5A8D893B" w:rsidR="007B2185" w:rsidRDefault="007B2185" w:rsidP="007B2185">
      <w:pPr>
        <w:pStyle w:val="ListBullet"/>
        <w:numPr>
          <w:ilvl w:val="0"/>
          <w:numId w:val="10"/>
        </w:numPr>
      </w:pPr>
      <w:r>
        <w:t xml:space="preserve">Stable peace </w:t>
      </w:r>
    </w:p>
    <w:p w14:paraId="02D679CC" w14:textId="164067C2" w:rsidR="007B2185" w:rsidRDefault="007B2185" w:rsidP="007B2185">
      <w:pPr>
        <w:pStyle w:val="ListBullet"/>
        <w:numPr>
          <w:ilvl w:val="0"/>
          <w:numId w:val="0"/>
        </w:numPr>
        <w:ind w:left="1152"/>
      </w:pPr>
      <w:r>
        <w:t xml:space="preserve">Use of force or even a threat to use it is unthinkable </w:t>
      </w:r>
    </w:p>
    <w:p w14:paraId="3FD930CE" w14:textId="0A941E72" w:rsidR="007B2185" w:rsidRPr="007B2185" w:rsidRDefault="007B2185" w:rsidP="007B2185">
      <w:pPr>
        <w:pStyle w:val="ListBullet"/>
        <w:numPr>
          <w:ilvl w:val="0"/>
          <w:numId w:val="5"/>
        </w:numPr>
        <w:rPr>
          <w:b/>
          <w:bCs/>
        </w:rPr>
      </w:pPr>
      <w:r w:rsidRPr="007B2185">
        <w:rPr>
          <w:b/>
          <w:bCs/>
        </w:rPr>
        <w:t xml:space="preserve">Benjamin Miller </w:t>
      </w:r>
    </w:p>
    <w:p w14:paraId="6F60BBC6" w14:textId="6379ECA1" w:rsidR="007B2185" w:rsidRDefault="007B2185" w:rsidP="007B2185">
      <w:pPr>
        <w:pStyle w:val="ListBullet"/>
        <w:numPr>
          <w:ilvl w:val="0"/>
          <w:numId w:val="11"/>
        </w:numPr>
      </w:pPr>
      <w:r>
        <w:t xml:space="preserve">Cold peace </w:t>
      </w:r>
    </w:p>
    <w:p w14:paraId="5777D678" w14:textId="0D512985" w:rsidR="007B2185" w:rsidRDefault="007B2185" w:rsidP="007B2185">
      <w:pPr>
        <w:pStyle w:val="ListBullet"/>
        <w:numPr>
          <w:ilvl w:val="0"/>
          <w:numId w:val="0"/>
        </w:numPr>
        <w:ind w:left="1152"/>
      </w:pPr>
      <w:r>
        <w:t xml:space="preserve">Absence of war, formal peace agreements, conflictual issues not fully resolved </w:t>
      </w:r>
    </w:p>
    <w:p w14:paraId="7DB29626" w14:textId="15303B0D" w:rsidR="007B2185" w:rsidRDefault="007B2185" w:rsidP="007B2185">
      <w:pPr>
        <w:pStyle w:val="ListBullet"/>
        <w:numPr>
          <w:ilvl w:val="0"/>
          <w:numId w:val="11"/>
        </w:numPr>
      </w:pPr>
      <w:r>
        <w:t xml:space="preserve">Normal peace </w:t>
      </w:r>
    </w:p>
    <w:p w14:paraId="76562621" w14:textId="27EF81BE" w:rsidR="007B2185" w:rsidRDefault="007B2185" w:rsidP="007B2185">
      <w:pPr>
        <w:pStyle w:val="ListBullet"/>
        <w:numPr>
          <w:ilvl w:val="0"/>
          <w:numId w:val="0"/>
        </w:numPr>
        <w:ind w:left="1152"/>
      </w:pPr>
      <w:r>
        <w:t xml:space="preserve">Conflictual issues resolved, but war may break out should elites are </w:t>
      </w:r>
      <w:proofErr w:type="gramStart"/>
      <w:r>
        <w:t>replaced</w:t>
      </w:r>
      <w:proofErr w:type="gramEnd"/>
      <w:r>
        <w:t xml:space="preserve"> or revisionist parties rise to power </w:t>
      </w:r>
    </w:p>
    <w:p w14:paraId="2A5127C6" w14:textId="29B260FA" w:rsidR="007B2185" w:rsidRDefault="007B2185" w:rsidP="007B2185">
      <w:pPr>
        <w:pStyle w:val="ListBullet"/>
        <w:numPr>
          <w:ilvl w:val="0"/>
          <w:numId w:val="11"/>
        </w:numPr>
      </w:pPr>
      <w:r>
        <w:t xml:space="preserve">Warm peace </w:t>
      </w:r>
    </w:p>
    <w:p w14:paraId="3B3F23D9" w14:textId="5EF1B121" w:rsidR="007B2185" w:rsidRDefault="007B2185" w:rsidP="007B2185">
      <w:pPr>
        <w:pStyle w:val="ListBullet"/>
        <w:numPr>
          <w:ilvl w:val="0"/>
          <w:numId w:val="0"/>
        </w:numPr>
        <w:ind w:left="1152"/>
      </w:pPr>
      <w:r>
        <w:t>War scenarios are ruled out, pluralistic security communities are formed</w:t>
      </w:r>
    </w:p>
    <w:p w14:paraId="792528EF" w14:textId="0A977053" w:rsidR="007B2185" w:rsidRPr="007B2185" w:rsidRDefault="007B2185" w:rsidP="007B2185">
      <w:pPr>
        <w:pStyle w:val="ListBullet"/>
        <w:numPr>
          <w:ilvl w:val="0"/>
          <w:numId w:val="5"/>
        </w:numPr>
        <w:rPr>
          <w:b/>
          <w:bCs/>
        </w:rPr>
      </w:pPr>
      <w:proofErr w:type="spellStart"/>
      <w:r w:rsidRPr="007B2185">
        <w:rPr>
          <w:b/>
          <w:bCs/>
        </w:rPr>
        <w:t>Arie</w:t>
      </w:r>
      <w:proofErr w:type="spellEnd"/>
      <w:r w:rsidRPr="007B2185">
        <w:rPr>
          <w:b/>
          <w:bCs/>
        </w:rPr>
        <w:t xml:space="preserve"> </w:t>
      </w:r>
      <w:proofErr w:type="spellStart"/>
      <w:r w:rsidRPr="007B2185">
        <w:rPr>
          <w:b/>
          <w:bCs/>
        </w:rPr>
        <w:t>Kacowicz</w:t>
      </w:r>
      <w:proofErr w:type="spellEnd"/>
      <w:r w:rsidRPr="007B2185">
        <w:rPr>
          <w:b/>
          <w:bCs/>
        </w:rPr>
        <w:t xml:space="preserve"> </w:t>
      </w:r>
    </w:p>
    <w:p w14:paraId="6EBCD773" w14:textId="09713299" w:rsidR="007B2185" w:rsidRDefault="007B2185" w:rsidP="007B2185">
      <w:pPr>
        <w:pStyle w:val="ListBullet"/>
        <w:numPr>
          <w:ilvl w:val="0"/>
          <w:numId w:val="12"/>
        </w:numPr>
      </w:pPr>
      <w:r>
        <w:t xml:space="preserve">Negative peace </w:t>
      </w:r>
      <w:r w:rsidR="00120E06">
        <w:t>(example North Korea vs USA)</w:t>
      </w:r>
    </w:p>
    <w:p w14:paraId="7023FAE5" w14:textId="62FBA365" w:rsidR="007B2185" w:rsidRDefault="007B2185" w:rsidP="007B2185">
      <w:pPr>
        <w:pStyle w:val="ListBullet"/>
        <w:numPr>
          <w:ilvl w:val="0"/>
          <w:numId w:val="0"/>
        </w:numPr>
        <w:ind w:left="1152"/>
      </w:pPr>
      <w:r>
        <w:t xml:space="preserve">Peace is maintained by threats and deterrence </w:t>
      </w:r>
    </w:p>
    <w:p w14:paraId="6AB84729" w14:textId="450222B2" w:rsidR="007B2185" w:rsidRDefault="007B2185" w:rsidP="007B2185">
      <w:pPr>
        <w:pStyle w:val="ListBullet"/>
        <w:numPr>
          <w:ilvl w:val="0"/>
          <w:numId w:val="12"/>
        </w:numPr>
      </w:pPr>
      <w:r>
        <w:t xml:space="preserve">Stable peace zone </w:t>
      </w:r>
      <w:r w:rsidR="00120E06">
        <w:t>(European union &amp; The majority of states as in revisionist states)</w:t>
      </w:r>
    </w:p>
    <w:p w14:paraId="7CE2D944" w14:textId="20938773" w:rsidR="007B2185" w:rsidRDefault="007B2185" w:rsidP="007B2185">
      <w:pPr>
        <w:pStyle w:val="ListBullet"/>
        <w:numPr>
          <w:ilvl w:val="0"/>
          <w:numId w:val="0"/>
        </w:numPr>
        <w:ind w:left="1152"/>
      </w:pPr>
      <w:r>
        <w:lastRenderedPageBreak/>
        <w:t xml:space="preserve">Community of states satisfied with the status quo </w:t>
      </w:r>
    </w:p>
    <w:p w14:paraId="56C00E68" w14:textId="60C2F2A5" w:rsidR="007B2185" w:rsidRDefault="007B2185" w:rsidP="007B2185">
      <w:pPr>
        <w:pStyle w:val="ListBullet"/>
        <w:numPr>
          <w:ilvl w:val="0"/>
          <w:numId w:val="12"/>
        </w:numPr>
      </w:pPr>
      <w:r>
        <w:t>Pluralistic security community as an advanced form of SP</w:t>
      </w:r>
    </w:p>
    <w:p w14:paraId="188C0F7E" w14:textId="06C90D9F" w:rsidR="007B2185" w:rsidRDefault="007B2185" w:rsidP="007B2185">
      <w:pPr>
        <w:pStyle w:val="ListBullet"/>
        <w:numPr>
          <w:ilvl w:val="0"/>
          <w:numId w:val="0"/>
        </w:numPr>
        <w:ind w:left="1152"/>
      </w:pPr>
      <w:r>
        <w:t>(Borrowed from Deutsch)</w:t>
      </w:r>
    </w:p>
    <w:p w14:paraId="6A1C3346" w14:textId="45973A90" w:rsidR="007B2185" w:rsidRDefault="007B2185" w:rsidP="007B2185">
      <w:pPr>
        <w:pStyle w:val="ListBullet"/>
        <w:numPr>
          <w:ilvl w:val="0"/>
          <w:numId w:val="0"/>
        </w:numPr>
        <w:ind w:left="1152"/>
      </w:pPr>
      <w:r>
        <w:t xml:space="preserve">Common norms, values, political institutions, identity; deep interdependence. </w:t>
      </w:r>
      <w:r w:rsidR="00120E06">
        <w:t>(high level of similarities)</w:t>
      </w:r>
    </w:p>
    <w:p w14:paraId="03E20E1A" w14:textId="546EA681" w:rsidR="00D314E8" w:rsidRPr="00D314E8" w:rsidRDefault="00D314E8" w:rsidP="00D314E8">
      <w:pPr>
        <w:pStyle w:val="ListBullet"/>
        <w:numPr>
          <w:ilvl w:val="0"/>
          <w:numId w:val="5"/>
        </w:numPr>
        <w:rPr>
          <w:b/>
          <w:bCs/>
        </w:rPr>
      </w:pPr>
      <w:r w:rsidRPr="00D314E8">
        <w:rPr>
          <w:b/>
          <w:bCs/>
        </w:rPr>
        <w:t xml:space="preserve">Bruce Russet and Harvey Starr </w:t>
      </w:r>
    </w:p>
    <w:p w14:paraId="33F67DD4" w14:textId="7B871B0B" w:rsidR="00D314E8" w:rsidRDefault="00D314E8" w:rsidP="00D314E8">
      <w:pPr>
        <w:pStyle w:val="ListBullet"/>
        <w:numPr>
          <w:ilvl w:val="0"/>
          <w:numId w:val="0"/>
        </w:numPr>
        <w:ind w:left="792"/>
      </w:pPr>
      <w:r>
        <w:t>Stable Peace conditions:</w:t>
      </w:r>
    </w:p>
    <w:p w14:paraId="092560F9" w14:textId="1A28EBE8" w:rsidR="00D314E8" w:rsidRDefault="00D314E8" w:rsidP="00D314E8">
      <w:pPr>
        <w:pStyle w:val="ListBullet"/>
        <w:numPr>
          <w:ilvl w:val="0"/>
          <w:numId w:val="14"/>
        </w:numPr>
      </w:pPr>
      <w:r>
        <w:t xml:space="preserve">Cohesion in the face of outside threats </w:t>
      </w:r>
    </w:p>
    <w:p w14:paraId="2EEEE3F2" w14:textId="52A72FAD" w:rsidR="00D314E8" w:rsidRDefault="00D314E8" w:rsidP="00D314E8">
      <w:pPr>
        <w:pStyle w:val="ListBullet"/>
        <w:numPr>
          <w:ilvl w:val="0"/>
          <w:numId w:val="14"/>
        </w:numPr>
      </w:pPr>
      <w:r>
        <w:t xml:space="preserve">Institution building </w:t>
      </w:r>
    </w:p>
    <w:p w14:paraId="72DCD5CA" w14:textId="22AA9AC3" w:rsidR="00D314E8" w:rsidRDefault="00D314E8" w:rsidP="00D314E8">
      <w:pPr>
        <w:pStyle w:val="ListBullet"/>
        <w:numPr>
          <w:ilvl w:val="0"/>
          <w:numId w:val="14"/>
        </w:numPr>
      </w:pPr>
      <w:r>
        <w:t xml:space="preserve">Economic ties and social communication </w:t>
      </w:r>
    </w:p>
    <w:p w14:paraId="05FFF76C" w14:textId="745349B8" w:rsidR="00D314E8" w:rsidRDefault="00D314E8" w:rsidP="00D314E8">
      <w:pPr>
        <w:pStyle w:val="ListBullet"/>
        <w:numPr>
          <w:ilvl w:val="0"/>
          <w:numId w:val="14"/>
        </w:numPr>
      </w:pPr>
      <w:r>
        <w:t xml:space="preserve">Economic benefits </w:t>
      </w:r>
    </w:p>
    <w:p w14:paraId="11013BAE" w14:textId="0E9EC984" w:rsidR="00D314E8" w:rsidRDefault="00D314E8" w:rsidP="00D314E8">
      <w:pPr>
        <w:pStyle w:val="ListBullet"/>
        <w:numPr>
          <w:ilvl w:val="0"/>
          <w:numId w:val="14"/>
        </w:numPr>
      </w:pPr>
      <w:r>
        <w:t xml:space="preserve">Democratic practice and beliefs </w:t>
      </w:r>
    </w:p>
    <w:p w14:paraId="06042412" w14:textId="6138556E" w:rsidR="00D314E8" w:rsidRDefault="00D314E8" w:rsidP="00D314E8">
      <w:pPr>
        <w:pStyle w:val="ListBullet"/>
        <w:numPr>
          <w:ilvl w:val="0"/>
          <w:numId w:val="0"/>
        </w:numPr>
        <w:ind w:left="432" w:hanging="432"/>
      </w:pPr>
      <w:r>
        <w:t>Cohesion in the face of outside threats (Common enemy -e.g. USSR)</w:t>
      </w:r>
    </w:p>
    <w:p w14:paraId="78DE68EB" w14:textId="63BC618A" w:rsidR="00D314E8" w:rsidRDefault="00D314E8" w:rsidP="00D314E8">
      <w:pPr>
        <w:pStyle w:val="ListBullet"/>
        <w:numPr>
          <w:ilvl w:val="0"/>
          <w:numId w:val="0"/>
        </w:numPr>
        <w:ind w:left="432" w:hanging="432"/>
      </w:pPr>
      <w:r>
        <w:t>Institution building (Supranational institutions, e.g. the EU)</w:t>
      </w:r>
    </w:p>
    <w:p w14:paraId="417598E8" w14:textId="49324423" w:rsidR="00D314E8" w:rsidRDefault="00D314E8" w:rsidP="00D314E8">
      <w:pPr>
        <w:pStyle w:val="ListBullet"/>
        <w:numPr>
          <w:ilvl w:val="0"/>
          <w:numId w:val="0"/>
        </w:numPr>
        <w:ind w:left="432" w:hanging="432"/>
      </w:pPr>
      <w:r>
        <w:t xml:space="preserve">Economic ties and social communication – Economic benefits – Democratic practice and beliefs (Constitutional democracy) </w:t>
      </w:r>
    </w:p>
    <w:p w14:paraId="286CD120" w14:textId="42BD4144" w:rsidR="00D314E8" w:rsidRPr="007D7487" w:rsidRDefault="00D314E8" w:rsidP="00D314E8">
      <w:pPr>
        <w:pStyle w:val="ListBullet"/>
        <w:numPr>
          <w:ilvl w:val="0"/>
          <w:numId w:val="5"/>
        </w:numPr>
      </w:pPr>
      <w:r>
        <w:t>Stable peace example is when the Congress of Vienna 18</w:t>
      </w:r>
      <w:r w:rsidR="007A1F19">
        <w:t>15</w:t>
      </w:r>
      <w:r>
        <w:t>, the most long</w:t>
      </w:r>
      <w:r w:rsidR="007A1F19">
        <w:t>-</w:t>
      </w:r>
      <w:r>
        <w:t xml:space="preserve">lasting institutions that allowed for </w:t>
      </w:r>
      <w:r w:rsidR="007A1F19">
        <w:t xml:space="preserve">a </w:t>
      </w:r>
      <w:proofErr w:type="gramStart"/>
      <w:r w:rsidR="007A1F19">
        <w:t>long lasting</w:t>
      </w:r>
      <w:proofErr w:type="gramEnd"/>
      <w:r w:rsidR="007A1F19">
        <w:t xml:space="preserve"> peace in Europe, the negotiation began in 1814 and it got singed in 1815. It lasted a century. (1814-1914) Participants (Russia, </w:t>
      </w:r>
      <w:proofErr w:type="gramStart"/>
      <w:r w:rsidR="007A1F19">
        <w:t>Prussia ,</w:t>
      </w:r>
      <w:proofErr w:type="gramEnd"/>
      <w:r w:rsidR="007A1F19">
        <w:t xml:space="preserve"> Austria, Great Britain) Name (Concert of Europe, Quadruple Alliance, Congress System) Its principle was accommodation. They thought that only with the help of the congress power, it would be able to work out the threat of revolution in Europe. It was all based of their fear in their experience with the colonial wars (Napoleon) they all shared the same views of being monarchs. </w:t>
      </w:r>
    </w:p>
    <w:p w14:paraId="2C177DAC" w14:textId="39B9FAFD" w:rsidR="00355F57" w:rsidRDefault="00355F57" w:rsidP="00355F57">
      <w:pPr>
        <w:pStyle w:val="ListBullet"/>
        <w:numPr>
          <w:ilvl w:val="0"/>
          <w:numId w:val="0"/>
        </w:numPr>
      </w:pPr>
    </w:p>
    <w:p w14:paraId="2EDE8C76" w14:textId="77777777" w:rsidR="00F3363E" w:rsidRDefault="00F3363E" w:rsidP="00355F57">
      <w:pPr>
        <w:pStyle w:val="ListBullet"/>
        <w:numPr>
          <w:ilvl w:val="0"/>
          <w:numId w:val="0"/>
        </w:numPr>
      </w:pPr>
    </w:p>
    <w:p w14:paraId="6A42C1DA" w14:textId="7F2C9FE8" w:rsidR="00355F57" w:rsidRDefault="00355F57" w:rsidP="00355F57">
      <w:pPr>
        <w:pStyle w:val="ListBullet"/>
        <w:numPr>
          <w:ilvl w:val="0"/>
          <w:numId w:val="0"/>
        </w:numPr>
      </w:pPr>
      <w:r>
        <w:lastRenderedPageBreak/>
        <w:t>Fail State</w:t>
      </w:r>
    </w:p>
    <w:p w14:paraId="6DFF8A8E" w14:textId="0698FFD7" w:rsidR="00355F57" w:rsidRDefault="00355F57" w:rsidP="00355F57">
      <w:pPr>
        <w:pStyle w:val="ListBullet"/>
        <w:numPr>
          <w:ilvl w:val="0"/>
          <w:numId w:val="5"/>
        </w:numPr>
      </w:pPr>
      <w:r>
        <w:t xml:space="preserve">A state that </w:t>
      </w:r>
      <w:proofErr w:type="spellStart"/>
      <w:r>
        <w:t>canot</w:t>
      </w:r>
      <w:proofErr w:type="spellEnd"/>
      <w:r>
        <w:t xml:space="preserve"> provide and sustain security for its people, and </w:t>
      </w:r>
      <w:r w:rsidR="00CF761A">
        <w:t xml:space="preserve">not recognize security hold for its state. </w:t>
      </w:r>
    </w:p>
    <w:p w14:paraId="369B90D4" w14:textId="090FF7ED" w:rsidR="00CF761A" w:rsidRDefault="00CF761A" w:rsidP="00CF761A">
      <w:pPr>
        <w:pStyle w:val="ListBullet"/>
        <w:numPr>
          <w:ilvl w:val="0"/>
          <w:numId w:val="0"/>
        </w:numPr>
        <w:ind w:left="432"/>
      </w:pPr>
    </w:p>
    <w:p w14:paraId="44A6E995" w14:textId="7D5F6B80" w:rsidR="00CF761A" w:rsidRDefault="00CF761A" w:rsidP="00CF761A">
      <w:pPr>
        <w:pStyle w:val="ListBullet"/>
        <w:numPr>
          <w:ilvl w:val="0"/>
          <w:numId w:val="36"/>
        </w:numPr>
      </w:pPr>
      <w:r>
        <w:t xml:space="preserve">A </w:t>
      </w:r>
      <w:proofErr w:type="spellStart"/>
      <w:r>
        <w:t>soverign</w:t>
      </w:r>
      <w:proofErr w:type="spellEnd"/>
      <w:r>
        <w:t xml:space="preserve"> right of state to engage in warfare, either to gain power or security </w:t>
      </w:r>
    </w:p>
    <w:p w14:paraId="50ABFF04" w14:textId="77777777" w:rsidR="00CF761A" w:rsidRDefault="00CF761A" w:rsidP="00CF761A">
      <w:pPr>
        <w:pStyle w:val="ListBullet"/>
        <w:numPr>
          <w:ilvl w:val="0"/>
          <w:numId w:val="36"/>
        </w:numPr>
      </w:pPr>
    </w:p>
    <w:p w14:paraId="41DB8F07" w14:textId="1F0ADD35" w:rsidR="00EC51B0" w:rsidRDefault="00EC51B0" w:rsidP="007D7487">
      <w:pPr>
        <w:pStyle w:val="ListBullet"/>
        <w:numPr>
          <w:ilvl w:val="0"/>
          <w:numId w:val="0"/>
        </w:numPr>
        <w:ind w:left="432" w:hanging="432"/>
      </w:pPr>
    </w:p>
    <w:p w14:paraId="7ED4EFAD" w14:textId="49FBAD3E" w:rsidR="00EC51B0" w:rsidRDefault="00EC51B0" w:rsidP="007D7487">
      <w:pPr>
        <w:pStyle w:val="ListBullet"/>
        <w:numPr>
          <w:ilvl w:val="0"/>
          <w:numId w:val="0"/>
        </w:numPr>
        <w:ind w:left="432" w:hanging="432"/>
      </w:pPr>
    </w:p>
    <w:p w14:paraId="573204DB" w14:textId="77777777" w:rsidR="00EC51B0" w:rsidRDefault="00EC51B0" w:rsidP="007D7487">
      <w:pPr>
        <w:pStyle w:val="ListBullet"/>
        <w:numPr>
          <w:ilvl w:val="0"/>
          <w:numId w:val="0"/>
        </w:numPr>
        <w:ind w:left="432" w:hanging="432"/>
      </w:pPr>
    </w:p>
    <w:p w14:paraId="1F6AF9A2" w14:textId="53E6491B" w:rsidR="007D7487" w:rsidRDefault="007D7487" w:rsidP="007D7487">
      <w:pPr>
        <w:pStyle w:val="ListBullet"/>
      </w:pPr>
      <w:r>
        <w:t xml:space="preserve">Wednesday </w:t>
      </w:r>
      <w:r w:rsidR="00164071">
        <w:t>23</w:t>
      </w:r>
      <w:r>
        <w:t>, October,2019</w:t>
      </w:r>
    </w:p>
    <w:p w14:paraId="67BB81AF" w14:textId="2BBEEAFC" w:rsidR="007D7487" w:rsidRDefault="00164071" w:rsidP="007D7487">
      <w:pPr>
        <w:pStyle w:val="ListBullet"/>
        <w:numPr>
          <w:ilvl w:val="0"/>
          <w:numId w:val="5"/>
        </w:numPr>
      </w:pPr>
      <w:r>
        <w:t xml:space="preserve">Part 4 Dyadic level </w:t>
      </w:r>
    </w:p>
    <w:p w14:paraId="564985B9" w14:textId="4DB95804" w:rsidR="00164071" w:rsidRDefault="00164071" w:rsidP="00164071">
      <w:pPr>
        <w:pStyle w:val="ListBullet"/>
        <w:numPr>
          <w:ilvl w:val="0"/>
          <w:numId w:val="0"/>
        </w:numPr>
        <w:ind w:left="792"/>
      </w:pPr>
      <w:r>
        <w:t xml:space="preserve">German-British naval race and scars (Balance of power in the naval forces, </w:t>
      </w:r>
      <w:proofErr w:type="spellStart"/>
      <w:r>
        <w:t>Britin</w:t>
      </w:r>
      <w:proofErr w:type="spellEnd"/>
      <w:r>
        <w:t xml:space="preserve"> is owner and dominant power in the seas) but it has a small contingent of </w:t>
      </w:r>
      <w:proofErr w:type="spellStart"/>
      <w:r>
        <w:t>hourses</w:t>
      </w:r>
      <w:proofErr w:type="spellEnd"/>
      <w:r>
        <w:t xml:space="preserve"> in the </w:t>
      </w:r>
      <w:proofErr w:type="spellStart"/>
      <w:r>
        <w:t>continant</w:t>
      </w:r>
      <w:proofErr w:type="spellEnd"/>
      <w:r>
        <w:t xml:space="preserve">, so it </w:t>
      </w:r>
      <w:proofErr w:type="spellStart"/>
      <w:r>
        <w:t>reliead</w:t>
      </w:r>
      <w:proofErr w:type="spellEnd"/>
      <w:r>
        <w:t xml:space="preserve"> on their navy in demonstrating their power, thus the naval force by the royal forces has presented </w:t>
      </w:r>
      <w:proofErr w:type="gramStart"/>
      <w:r>
        <w:t>its</w:t>
      </w:r>
      <w:proofErr w:type="gramEnd"/>
      <w:r>
        <w:t xml:space="preserve"> determines against Germany.) (German admiral changed the battle by finding a new way of increasing German naval power) </w:t>
      </w:r>
    </w:p>
    <w:p w14:paraId="6989E08F" w14:textId="4C4C5190" w:rsidR="00164071" w:rsidRDefault="00164071" w:rsidP="00164071">
      <w:pPr>
        <w:pStyle w:val="ListBullet"/>
        <w:numPr>
          <w:ilvl w:val="0"/>
          <w:numId w:val="0"/>
        </w:numPr>
        <w:ind w:left="792"/>
      </w:pPr>
      <w:r>
        <w:t xml:space="preserve">Alfred von Tirpitz 1:1,5 Goal of Germany to expand their naval power. </w:t>
      </w:r>
    </w:p>
    <w:p w14:paraId="50098C95" w14:textId="075A0294" w:rsidR="00164071" w:rsidRDefault="00164071" w:rsidP="00164071">
      <w:pPr>
        <w:pStyle w:val="ListBullet"/>
        <w:numPr>
          <w:ilvl w:val="0"/>
          <w:numId w:val="0"/>
        </w:numPr>
        <w:ind w:left="792"/>
      </w:pPr>
      <w:r w:rsidRPr="00164071">
        <w:rPr>
          <w:b/>
          <w:bCs/>
        </w:rPr>
        <w:t>British dreadnoughts</w:t>
      </w:r>
      <w:r>
        <w:t xml:space="preserve"> (they responded with a heavy power ship with a longer canon barrage capabilities) </w:t>
      </w:r>
    </w:p>
    <w:p w14:paraId="2321AE20" w14:textId="0D69F976" w:rsidR="00164071" w:rsidRDefault="00164071" w:rsidP="00164071">
      <w:pPr>
        <w:pStyle w:val="ListBullet"/>
        <w:numPr>
          <w:ilvl w:val="0"/>
          <w:numId w:val="5"/>
        </w:numPr>
      </w:pPr>
      <w:r>
        <w:t xml:space="preserve">This race was the trigger of war, by building these monstrosities became the threat between superpowers of the time. </w:t>
      </w:r>
    </w:p>
    <w:p w14:paraId="3593CF07" w14:textId="3B32A199" w:rsidR="00164071" w:rsidRPr="002A7B58" w:rsidRDefault="00164071" w:rsidP="00164071">
      <w:pPr>
        <w:pStyle w:val="ListBullet"/>
        <w:numPr>
          <w:ilvl w:val="0"/>
          <w:numId w:val="5"/>
        </w:numPr>
        <w:rPr>
          <w:b/>
          <w:bCs/>
        </w:rPr>
      </w:pPr>
      <w:r w:rsidRPr="002A7B58">
        <w:rPr>
          <w:b/>
          <w:bCs/>
        </w:rPr>
        <w:t xml:space="preserve">Land arms race and security dilemma </w:t>
      </w:r>
    </w:p>
    <w:p w14:paraId="206E3E47" w14:textId="2E8E00AE" w:rsidR="00164071" w:rsidRDefault="00164071" w:rsidP="00164071">
      <w:pPr>
        <w:pStyle w:val="ListBullet"/>
        <w:numPr>
          <w:ilvl w:val="0"/>
          <w:numId w:val="0"/>
        </w:numPr>
        <w:ind w:left="792"/>
      </w:pPr>
      <w:r>
        <w:t>Land arms race; France – Germany (1871 – 1914)</w:t>
      </w:r>
    </w:p>
    <w:p w14:paraId="18BCE376" w14:textId="6D8FFA77" w:rsidR="00164071" w:rsidRDefault="00164071" w:rsidP="00164071">
      <w:pPr>
        <w:pStyle w:val="ListBullet"/>
        <w:numPr>
          <w:ilvl w:val="0"/>
          <w:numId w:val="0"/>
        </w:numPr>
        <w:ind w:left="792"/>
      </w:pPr>
      <w:r>
        <w:t xml:space="preserve">39 </w:t>
      </w:r>
      <w:proofErr w:type="spellStart"/>
      <w:r>
        <w:t>mln</w:t>
      </w:r>
      <w:proofErr w:type="spellEnd"/>
      <w:r>
        <w:t xml:space="preserve"> vs 65mln</w:t>
      </w:r>
    </w:p>
    <w:p w14:paraId="47889DB1" w14:textId="647D7A4C" w:rsidR="00164071" w:rsidRDefault="00164071" w:rsidP="00164071">
      <w:pPr>
        <w:pStyle w:val="ListBullet"/>
        <w:numPr>
          <w:ilvl w:val="0"/>
          <w:numId w:val="0"/>
        </w:numPr>
        <w:ind w:left="792"/>
      </w:pPr>
      <w:r>
        <w:t>Army standing 846</w:t>
      </w:r>
      <w:r w:rsidRPr="00164071">
        <w:rPr>
          <w:vertAlign w:val="superscript"/>
        </w:rPr>
        <w:t>th</w:t>
      </w:r>
      <w:r>
        <w:t xml:space="preserve"> (f) vs 806</w:t>
      </w:r>
      <w:r w:rsidRPr="00164071">
        <w:rPr>
          <w:vertAlign w:val="superscript"/>
        </w:rPr>
        <w:t>th</w:t>
      </w:r>
      <w:r>
        <w:t xml:space="preserve"> (g) 1914 (talking about thousands)</w:t>
      </w:r>
    </w:p>
    <w:p w14:paraId="010A2A7F" w14:textId="3CC9B1EA" w:rsidR="00164071" w:rsidRDefault="00164071" w:rsidP="00164071">
      <w:pPr>
        <w:pStyle w:val="ListBullet"/>
        <w:numPr>
          <w:ilvl w:val="0"/>
          <w:numId w:val="0"/>
        </w:numPr>
        <w:ind w:left="792"/>
      </w:pPr>
      <w:r>
        <w:lastRenderedPageBreak/>
        <w:t>Russia rearm</w:t>
      </w:r>
      <w:r w:rsidR="002A7B58">
        <w:t>am</w:t>
      </w:r>
      <w:r>
        <w:t xml:space="preserve">ent program and mobilization plan (plan 20), </w:t>
      </w:r>
      <w:r w:rsidR="002A7B58">
        <w:t>railroads</w:t>
      </w:r>
      <w:r>
        <w:t xml:space="preserve"> 75 divisions by 18 days instead of 30 days, and offensive military doctrine </w:t>
      </w:r>
    </w:p>
    <w:p w14:paraId="20BB44F6" w14:textId="2B89F828" w:rsidR="002A7B58" w:rsidRDefault="002A7B58" w:rsidP="002A7B58">
      <w:pPr>
        <w:pStyle w:val="ListBullet"/>
        <w:numPr>
          <w:ilvl w:val="0"/>
          <w:numId w:val="5"/>
        </w:numPr>
      </w:pPr>
      <w:r>
        <w:t xml:space="preserve">Even though Russia was lagging behind in terms of technology but was compensating with its huge vast numbers. But took them 30 days to transfer 75 divisions towards the boarders of POSEN </w:t>
      </w:r>
    </w:p>
    <w:p w14:paraId="6701E14F" w14:textId="3A78447F" w:rsidR="002A7B58" w:rsidRDefault="002A7B58" w:rsidP="002A7B58">
      <w:pPr>
        <w:pStyle w:val="ListBullet"/>
        <w:numPr>
          <w:ilvl w:val="0"/>
          <w:numId w:val="5"/>
        </w:numPr>
      </w:pPr>
      <w:r>
        <w:t xml:space="preserve">Later </w:t>
      </w:r>
      <w:proofErr w:type="gramStart"/>
      <w:r>
        <w:t>on</w:t>
      </w:r>
      <w:proofErr w:type="gramEnd"/>
      <w:r>
        <w:t xml:space="preserve"> the build railroads, instead of taking 30 days to 18 days. (Tremendous breakthrough) </w:t>
      </w:r>
    </w:p>
    <w:p w14:paraId="32E88BB6" w14:textId="74AB4C37" w:rsidR="002A7B58" w:rsidRDefault="002A7B58" w:rsidP="002A7B58">
      <w:pPr>
        <w:pStyle w:val="ListBullet"/>
        <w:numPr>
          <w:ilvl w:val="0"/>
          <w:numId w:val="5"/>
        </w:numPr>
      </w:pPr>
      <w:r>
        <w:t>Germanys failure to calculate Russians technological advancement put them at a disadvantage (Trains)</w:t>
      </w:r>
    </w:p>
    <w:p w14:paraId="6A97D96E" w14:textId="643D064B" w:rsidR="002A7B58" w:rsidRDefault="002A7B58" w:rsidP="002A7B58">
      <w:pPr>
        <w:pStyle w:val="ListBullet"/>
        <w:numPr>
          <w:ilvl w:val="0"/>
          <w:numId w:val="5"/>
        </w:numPr>
      </w:pPr>
      <w:r>
        <w:t>Germany 1,239,000 arms (France + Russia) 2,272,000 + Britain 248,000</w:t>
      </w:r>
    </w:p>
    <w:p w14:paraId="14276349" w14:textId="77777777" w:rsidR="002A7B58" w:rsidRDefault="002A7B58" w:rsidP="002A7B58">
      <w:pPr>
        <w:pStyle w:val="ListBullet"/>
        <w:numPr>
          <w:ilvl w:val="0"/>
          <w:numId w:val="0"/>
        </w:numPr>
        <w:ind w:left="792"/>
      </w:pPr>
    </w:p>
    <w:p w14:paraId="68100807" w14:textId="4A2C5F4B" w:rsidR="002A7B58" w:rsidRPr="00F534EA" w:rsidRDefault="002A7B58" w:rsidP="002A7B58">
      <w:pPr>
        <w:pStyle w:val="ListBullet"/>
        <w:numPr>
          <w:ilvl w:val="0"/>
          <w:numId w:val="5"/>
        </w:numPr>
        <w:rPr>
          <w:b/>
          <w:bCs/>
        </w:rPr>
      </w:pPr>
      <w:r w:rsidRPr="00F534EA">
        <w:rPr>
          <w:b/>
          <w:bCs/>
        </w:rPr>
        <w:t xml:space="preserve">Response of central power </w:t>
      </w:r>
    </w:p>
    <w:p w14:paraId="23508CFA" w14:textId="2662BC2B" w:rsidR="002A7B58" w:rsidRDefault="002A7B58" w:rsidP="002A7B58">
      <w:pPr>
        <w:pStyle w:val="ListBullet"/>
        <w:numPr>
          <w:ilvl w:val="0"/>
          <w:numId w:val="15"/>
        </w:numPr>
      </w:pPr>
      <w:r>
        <w:t>Window of vulnerability (Destroy enemy facilities, in order to prevent your enemy to take advantage in the long-run)</w:t>
      </w:r>
    </w:p>
    <w:p w14:paraId="12CE113D" w14:textId="34D98AA6" w:rsidR="002A7B58" w:rsidRDefault="002A7B58" w:rsidP="002A7B58">
      <w:pPr>
        <w:pStyle w:val="ListBullet"/>
        <w:numPr>
          <w:ilvl w:val="0"/>
          <w:numId w:val="15"/>
        </w:numPr>
      </w:pPr>
      <w:r>
        <w:t>Preventive war (response to long-term challenges)</w:t>
      </w:r>
    </w:p>
    <w:p w14:paraId="5A5CEE89" w14:textId="21D8161B" w:rsidR="002A7B58" w:rsidRDefault="002A7B58" w:rsidP="002A7B58">
      <w:pPr>
        <w:pStyle w:val="ListBullet"/>
        <w:numPr>
          <w:ilvl w:val="0"/>
          <w:numId w:val="15"/>
        </w:numPr>
      </w:pPr>
      <w:r>
        <w:t>Preemptive war (response to an imminent threat)</w:t>
      </w:r>
      <w:r w:rsidR="00F534EA">
        <w:t xml:space="preserve"> (trump example of playing a year ago with Korea)</w:t>
      </w:r>
    </w:p>
    <w:p w14:paraId="21ED243F" w14:textId="79D4DA34" w:rsidR="002A7B58" w:rsidRDefault="002A7B58" w:rsidP="002A7B58">
      <w:pPr>
        <w:pStyle w:val="ListBullet"/>
        <w:numPr>
          <w:ilvl w:val="0"/>
          <w:numId w:val="15"/>
        </w:numPr>
      </w:pPr>
      <w:r>
        <w:t>Preventive war as German strategy from Moltke (1870) to Schlieffen (1890)</w:t>
      </w:r>
    </w:p>
    <w:p w14:paraId="75C3F945" w14:textId="554F6407" w:rsidR="00F534EA" w:rsidRPr="00F534EA" w:rsidRDefault="00F534EA" w:rsidP="00F534EA">
      <w:pPr>
        <w:pStyle w:val="ListBullet"/>
        <w:numPr>
          <w:ilvl w:val="0"/>
          <w:numId w:val="5"/>
        </w:numPr>
        <w:rPr>
          <w:b/>
          <w:bCs/>
        </w:rPr>
      </w:pPr>
      <w:r w:rsidRPr="00F534EA">
        <w:rPr>
          <w:b/>
          <w:bCs/>
        </w:rPr>
        <w:t xml:space="preserve">Part 5. WW1: Theoretical interpretation </w:t>
      </w:r>
    </w:p>
    <w:p w14:paraId="61BD4E89" w14:textId="65DB6C4A" w:rsidR="00F534EA" w:rsidRDefault="00F534EA" w:rsidP="00F534EA">
      <w:pPr>
        <w:pStyle w:val="ListBullet"/>
        <w:numPr>
          <w:ilvl w:val="0"/>
          <w:numId w:val="16"/>
        </w:numPr>
      </w:pPr>
      <w:r>
        <w:t xml:space="preserve">Prospect theory – willingness to fight to prevent losses rather than to start a war to get gains (why people are eager to act more seriously, to prevent </w:t>
      </w:r>
      <w:proofErr w:type="gramStart"/>
      <w:r>
        <w:t>their</w:t>
      </w:r>
      <w:proofErr w:type="gramEnd"/>
      <w:r>
        <w:t xml:space="preserve"> loses rather than to get gains) example if a country whether to consider to protect or expand, it will pick to protect.</w:t>
      </w:r>
    </w:p>
    <w:p w14:paraId="157497E9" w14:textId="1D0C05C9" w:rsidR="00F534EA" w:rsidRDefault="00F534EA" w:rsidP="00F534EA">
      <w:pPr>
        <w:pStyle w:val="ListBullet"/>
        <w:numPr>
          <w:ilvl w:val="0"/>
          <w:numId w:val="16"/>
        </w:numPr>
      </w:pPr>
      <w:r>
        <w:t xml:space="preserve">Enduring rivalries – pairs of states engaged in 6 military conflicts in 20 years </w:t>
      </w:r>
    </w:p>
    <w:p w14:paraId="7146B733" w14:textId="3042DF70" w:rsidR="00F534EA" w:rsidRDefault="00F534EA" w:rsidP="00F534EA">
      <w:pPr>
        <w:pStyle w:val="ListBullet"/>
        <w:numPr>
          <w:ilvl w:val="0"/>
          <w:numId w:val="16"/>
        </w:numPr>
      </w:pPr>
      <w:r>
        <w:lastRenderedPageBreak/>
        <w:t xml:space="preserve">UK – Germany / AH- Italy / Italy- Turkey / Germany- France / UK- Turkey / France- Turkey / Russia- Turkey </w:t>
      </w:r>
    </w:p>
    <w:p w14:paraId="108296FE" w14:textId="2DD64ED1" w:rsidR="00F534EA" w:rsidRDefault="00F534EA" w:rsidP="00F534EA">
      <w:pPr>
        <w:pStyle w:val="ListBullet"/>
        <w:numPr>
          <w:ilvl w:val="0"/>
          <w:numId w:val="16"/>
        </w:numPr>
      </w:pPr>
      <w:r>
        <w:t xml:space="preserve">Germany-Russia / AH-Russia / AH-Serbia / (preceptive) – 10 pairs/ multiple rivalries </w:t>
      </w:r>
    </w:p>
    <w:p w14:paraId="16FC1647" w14:textId="53138FBA" w:rsidR="00CF761A" w:rsidRDefault="00CF761A" w:rsidP="00CF761A">
      <w:pPr>
        <w:pStyle w:val="ListBullet"/>
        <w:numPr>
          <w:ilvl w:val="0"/>
          <w:numId w:val="0"/>
        </w:numPr>
        <w:ind w:left="792"/>
        <w:rPr>
          <w:b/>
          <w:bCs/>
        </w:rPr>
      </w:pPr>
    </w:p>
    <w:p w14:paraId="18FCDDAB" w14:textId="77777777" w:rsidR="00CF761A" w:rsidRPr="00CF761A" w:rsidRDefault="00CF761A" w:rsidP="00CF761A">
      <w:pPr>
        <w:pStyle w:val="ListBullet"/>
        <w:numPr>
          <w:ilvl w:val="0"/>
          <w:numId w:val="0"/>
        </w:numPr>
        <w:ind w:left="792"/>
        <w:rPr>
          <w:b/>
          <w:bCs/>
        </w:rPr>
      </w:pPr>
    </w:p>
    <w:p w14:paraId="119A6C0A" w14:textId="77732269" w:rsidR="00F534EA" w:rsidRPr="00F534EA" w:rsidRDefault="00F534EA" w:rsidP="00F534EA">
      <w:pPr>
        <w:pStyle w:val="ListBullet"/>
        <w:numPr>
          <w:ilvl w:val="0"/>
          <w:numId w:val="5"/>
        </w:numPr>
        <w:rPr>
          <w:b/>
          <w:bCs/>
        </w:rPr>
      </w:pPr>
      <w:r w:rsidRPr="00F534EA">
        <w:rPr>
          <w:b/>
          <w:bCs/>
        </w:rPr>
        <w:t xml:space="preserve">Part 6. Dysfunctional crisis learning </w:t>
      </w:r>
    </w:p>
    <w:p w14:paraId="5244FA19" w14:textId="0EFDF44F" w:rsidR="00F534EA" w:rsidRDefault="00F534EA" w:rsidP="00F534EA">
      <w:pPr>
        <w:pStyle w:val="ListBullet"/>
        <w:numPr>
          <w:ilvl w:val="0"/>
          <w:numId w:val="0"/>
        </w:numPr>
        <w:ind w:left="792"/>
      </w:pPr>
      <w:r>
        <w:t xml:space="preserve">Dysfunctional crisis learning – it Is a process of self-education, when you have to submit to someone once or twice and upmost 3 times and feel humiliated, then the feeling of honor and prestige drives you to undertake actions, to stop this insistence of continuous prolong humiliation. (serial crisis lead to perceiving coercion and bullying as the only viable tools, after 2-3 crises war is inevitable) **Example** the first crisis: Morocco 1905-06 ( it was a France colony, </w:t>
      </w:r>
      <w:proofErr w:type="spellStart"/>
      <w:r>
        <w:t>naturaly</w:t>
      </w:r>
      <w:proofErr w:type="spellEnd"/>
      <w:r>
        <w:t xml:space="preserve"> France was not behaving in a gentle manage way, nevertheless it wasn’t acting </w:t>
      </w:r>
      <w:r w:rsidR="003D0ABE">
        <w:t>aggressively</w:t>
      </w:r>
      <w:r>
        <w:t xml:space="preserve"> towards the German) (Germany was slow on the process of acquiring Africa, so they pulled the </w:t>
      </w:r>
      <w:r w:rsidR="003D0ABE">
        <w:t>liberalization card against Frances hands in Morocco)</w:t>
      </w:r>
    </w:p>
    <w:p w14:paraId="155F33D9" w14:textId="1435AEA3" w:rsidR="00F534EA" w:rsidRDefault="003D0ABE" w:rsidP="00F534EA">
      <w:pPr>
        <w:pStyle w:val="ListBullet"/>
        <w:numPr>
          <w:ilvl w:val="0"/>
          <w:numId w:val="5"/>
        </w:numPr>
      </w:pPr>
      <w:r>
        <w:t xml:space="preserve">Germany support of M independence </w:t>
      </w:r>
    </w:p>
    <w:p w14:paraId="6A796B98" w14:textId="69976544" w:rsidR="003D0ABE" w:rsidRDefault="003D0ABE" w:rsidP="00F534EA">
      <w:pPr>
        <w:pStyle w:val="ListBullet"/>
        <w:numPr>
          <w:ilvl w:val="0"/>
          <w:numId w:val="5"/>
        </w:numPr>
      </w:pPr>
      <w:r>
        <w:t>Germany’s talk of war</w:t>
      </w:r>
    </w:p>
    <w:p w14:paraId="7014C68E" w14:textId="1F17D068" w:rsidR="003D0ABE" w:rsidRDefault="003D0ABE" w:rsidP="00F534EA">
      <w:pPr>
        <w:pStyle w:val="ListBullet"/>
        <w:numPr>
          <w:ilvl w:val="0"/>
          <w:numId w:val="5"/>
        </w:numPr>
      </w:pPr>
      <w:r>
        <w:t>France’s and UK fear of German attack</w:t>
      </w:r>
    </w:p>
    <w:p w14:paraId="6FA2E7A4" w14:textId="6C95C7A8" w:rsidR="003D0ABE" w:rsidRPr="0088422A" w:rsidRDefault="003D0ABE" w:rsidP="00F534EA">
      <w:pPr>
        <w:pStyle w:val="ListBullet"/>
        <w:numPr>
          <w:ilvl w:val="0"/>
          <w:numId w:val="5"/>
        </w:numPr>
        <w:rPr>
          <w:u w:val="single"/>
        </w:rPr>
      </w:pPr>
      <w:r w:rsidRPr="0088422A">
        <w:rPr>
          <w:u w:val="single"/>
        </w:rPr>
        <w:t xml:space="preserve">Conference at Ageciras (1906) </w:t>
      </w:r>
    </w:p>
    <w:p w14:paraId="4919626E" w14:textId="1CC3843C" w:rsidR="003D0ABE" w:rsidRDefault="003D0ABE" w:rsidP="00F534EA">
      <w:pPr>
        <w:pStyle w:val="ListBullet"/>
        <w:numPr>
          <w:ilvl w:val="0"/>
          <w:numId w:val="5"/>
        </w:numPr>
      </w:pPr>
      <w:r>
        <w:t>Germany and AH isolated (they became political outcast, but their military relevance was granted …)</w:t>
      </w:r>
    </w:p>
    <w:p w14:paraId="13B4AAF8" w14:textId="623CEFD3" w:rsidR="003D0ABE" w:rsidRDefault="003D0ABE" w:rsidP="00F534EA">
      <w:pPr>
        <w:pStyle w:val="ListBullet"/>
        <w:numPr>
          <w:ilvl w:val="0"/>
          <w:numId w:val="5"/>
        </w:numPr>
      </w:pPr>
      <w:r>
        <w:t xml:space="preserve">Military cooperation within the Entente </w:t>
      </w:r>
    </w:p>
    <w:p w14:paraId="56C95036" w14:textId="67F57504" w:rsidR="003D0ABE" w:rsidRDefault="003D0ABE" w:rsidP="003D0ABE">
      <w:pPr>
        <w:pStyle w:val="ListBullet"/>
        <w:numPr>
          <w:ilvl w:val="0"/>
          <w:numId w:val="0"/>
        </w:numPr>
        <w:ind w:left="792"/>
      </w:pPr>
      <w:r>
        <w:t>The second Crisis: Bosnia-Herzegovina 1908</w:t>
      </w:r>
    </w:p>
    <w:p w14:paraId="4E971A6E" w14:textId="7EA07636" w:rsidR="003D0ABE" w:rsidRDefault="003D0ABE" w:rsidP="003D0ABE">
      <w:pPr>
        <w:pStyle w:val="ListBullet"/>
        <w:numPr>
          <w:ilvl w:val="0"/>
          <w:numId w:val="0"/>
        </w:numPr>
        <w:ind w:left="792"/>
      </w:pPr>
      <w:r>
        <w:t xml:space="preserve">Russia and Turkey war 1877 (Liberation of BH) where ottoman empire was occupied the Balkans. (Berlin Treaty 1878 AH right to occupy BH**Bosnia-Herzegovina) 1908 AH(Austria-Hungary) decided to </w:t>
      </w:r>
      <w:r>
        <w:lastRenderedPageBreak/>
        <w:t xml:space="preserve">annex BH which caused the Serbia’s </w:t>
      </w:r>
      <w:proofErr w:type="gramStart"/>
      <w:r>
        <w:t>mobilization(</w:t>
      </w:r>
      <w:proofErr w:type="gramEnd"/>
      <w:r>
        <w:t xml:space="preserve">for it was an independent state, knowing that Russia would cover them up) Germany’s was in support of AH. </w:t>
      </w:r>
    </w:p>
    <w:p w14:paraId="2BE37F25" w14:textId="7897B370" w:rsidR="003D0ABE" w:rsidRDefault="003D0ABE" w:rsidP="003D0ABE">
      <w:pPr>
        <w:pStyle w:val="ListBullet"/>
        <w:numPr>
          <w:ilvl w:val="0"/>
          <w:numId w:val="0"/>
        </w:numPr>
        <w:ind w:left="792"/>
      </w:pPr>
      <w:r>
        <w:t xml:space="preserve">Russia supports Serbia’s demand for compensation (Chancellor Bulow’s ultimatum to Russia to force Serbia to acquiesce, both backed down, but repercussions were to follow. (They both felt humiliated) </w:t>
      </w:r>
    </w:p>
    <w:p w14:paraId="6ECBD62E" w14:textId="1E8B7AEC" w:rsidR="003D0ABE" w:rsidRDefault="003D0ABE" w:rsidP="003D0ABE">
      <w:pPr>
        <w:pStyle w:val="ListBullet"/>
        <w:numPr>
          <w:ilvl w:val="0"/>
          <w:numId w:val="5"/>
        </w:numPr>
      </w:pPr>
      <w:r>
        <w:t xml:space="preserve">Third Crisis: Morocco 1911 </w:t>
      </w:r>
    </w:p>
    <w:p w14:paraId="7ACCD16F" w14:textId="5AA40C0A" w:rsidR="003D0ABE" w:rsidRDefault="003D0ABE" w:rsidP="003D0ABE">
      <w:pPr>
        <w:pStyle w:val="ListBullet"/>
        <w:numPr>
          <w:ilvl w:val="0"/>
          <w:numId w:val="0"/>
        </w:numPr>
        <w:ind w:left="792"/>
      </w:pPr>
      <w:r>
        <w:t xml:space="preserve">Agadir crisis- France’s Moroccan aspirations </w:t>
      </w:r>
      <w:proofErr w:type="gramStart"/>
      <w:r>
        <w:t>( Germans</w:t>
      </w:r>
      <w:proofErr w:type="gramEnd"/>
      <w:r>
        <w:t xml:space="preserve"> send their gunboat Panther) German demands for an exchange, French Congo. It was all to show commitment</w:t>
      </w:r>
      <w:r w:rsidR="002B1D53">
        <w:t xml:space="preserve">. (Britain stood up by France </w:t>
      </w:r>
      <w:r w:rsidR="002B1D53" w:rsidRPr="002B1D53">
        <w:rPr>
          <w:b/>
          <w:bCs/>
        </w:rPr>
        <w:t xml:space="preserve">Lloyd George’s </w:t>
      </w:r>
      <w:proofErr w:type="gramStart"/>
      <w:r w:rsidR="002B1D53" w:rsidRPr="002B1D53">
        <w:rPr>
          <w:b/>
          <w:bCs/>
        </w:rPr>
        <w:t>speech</w:t>
      </w:r>
      <w:r w:rsidR="002B1D53">
        <w:t xml:space="preserve">  he</w:t>
      </w:r>
      <w:proofErr w:type="gramEnd"/>
      <w:r w:rsidR="002B1D53">
        <w:t xml:space="preserve"> was very decisive in his speech which humiliated Germany (Germany steps back)</w:t>
      </w:r>
    </w:p>
    <w:p w14:paraId="626ED41E" w14:textId="2E6ADC99" w:rsidR="002B1D53" w:rsidRPr="002B1D53" w:rsidRDefault="002B1D53" w:rsidP="002B1D53">
      <w:pPr>
        <w:pStyle w:val="ListBullet"/>
        <w:numPr>
          <w:ilvl w:val="0"/>
          <w:numId w:val="5"/>
        </w:numPr>
        <w:rPr>
          <w:b/>
          <w:bCs/>
        </w:rPr>
      </w:pPr>
      <w:r w:rsidRPr="002B1D53">
        <w:rPr>
          <w:b/>
          <w:bCs/>
        </w:rPr>
        <w:t xml:space="preserve">The fourth Crisis: The Balkan Wars 1912-1913 </w:t>
      </w:r>
    </w:p>
    <w:p w14:paraId="549DA808" w14:textId="655132DD" w:rsidR="002B1D53" w:rsidRDefault="002B1D53" w:rsidP="002B1D53">
      <w:pPr>
        <w:pStyle w:val="ListBullet"/>
        <w:numPr>
          <w:ilvl w:val="0"/>
          <w:numId w:val="0"/>
        </w:numPr>
        <w:ind w:left="792"/>
      </w:pPr>
      <w:r>
        <w:t xml:space="preserve">Serbia’s Albania claims </w:t>
      </w:r>
      <w:proofErr w:type="gramStart"/>
      <w:r>
        <w:t>( It</w:t>
      </w:r>
      <w:proofErr w:type="gramEnd"/>
      <w:r>
        <w:t xml:space="preserve"> demanded inclusion, where Albania was the back heart of Austria-Hungary) Austria mobilized (Russia mobilized to protect Serbia, but they were thwarted by their own </w:t>
      </w:r>
      <w:proofErr w:type="spellStart"/>
      <w:r w:rsidRPr="0088422A">
        <w:rPr>
          <w:b/>
          <w:bCs/>
        </w:rPr>
        <w:t>Sazonov</w:t>
      </w:r>
      <w:proofErr w:type="spellEnd"/>
      <w:r w:rsidRPr="0088422A">
        <w:rPr>
          <w:b/>
          <w:bCs/>
        </w:rPr>
        <w:t>,</w:t>
      </w:r>
      <w:r>
        <w:t xml:space="preserve"> as he took on the role of peacemaker) </w:t>
      </w:r>
    </w:p>
    <w:p w14:paraId="7719359A" w14:textId="4397D20E" w:rsidR="002B1D53" w:rsidRPr="0088422A" w:rsidRDefault="002B1D53" w:rsidP="002B1D53">
      <w:pPr>
        <w:pStyle w:val="ListBullet"/>
        <w:numPr>
          <w:ilvl w:val="0"/>
          <w:numId w:val="0"/>
        </w:numPr>
        <w:ind w:left="792"/>
        <w:rPr>
          <w:u w:val="single"/>
        </w:rPr>
      </w:pPr>
      <w:r w:rsidRPr="0088422A">
        <w:rPr>
          <w:u w:val="single"/>
        </w:rPr>
        <w:t>Germany’s Kaiser and Moltke Jr. preventive war intentions (Chancellor Bethmann and Tirpitz in opposition to war)</w:t>
      </w:r>
    </w:p>
    <w:p w14:paraId="7E6BFA65" w14:textId="5A43F499" w:rsidR="002B1D53" w:rsidRDefault="002B1D53" w:rsidP="002B1D53">
      <w:pPr>
        <w:pStyle w:val="ListBullet"/>
        <w:numPr>
          <w:ilvl w:val="0"/>
          <w:numId w:val="0"/>
        </w:numPr>
        <w:ind w:left="792"/>
      </w:pPr>
      <w:r>
        <w:t xml:space="preserve">Prevention of conflict spiral which resulted into the London Peace Treaty </w:t>
      </w:r>
      <w:r w:rsidRPr="0088422A">
        <w:rPr>
          <w:u w:val="single"/>
        </w:rPr>
        <w:t>May 1913</w:t>
      </w:r>
    </w:p>
    <w:p w14:paraId="7C0B7F33" w14:textId="2FECDDFA" w:rsidR="002B1D53" w:rsidRDefault="002B1D53" w:rsidP="002B1D53">
      <w:pPr>
        <w:pStyle w:val="ListBullet"/>
        <w:numPr>
          <w:ilvl w:val="0"/>
          <w:numId w:val="5"/>
        </w:numPr>
      </w:pPr>
      <w:r>
        <w:t>The lessons of 1912-13 Crisis</w:t>
      </w:r>
    </w:p>
    <w:p w14:paraId="45BD6C71" w14:textId="14044814" w:rsidR="002B1D53" w:rsidRDefault="002B1D53" w:rsidP="002B1D53">
      <w:pPr>
        <w:pStyle w:val="ListBullet"/>
        <w:numPr>
          <w:ilvl w:val="0"/>
          <w:numId w:val="0"/>
        </w:numPr>
        <w:ind w:left="792"/>
      </w:pPr>
      <w:r>
        <w:t xml:space="preserve">Serbia emerges as a propeller of south </w:t>
      </w:r>
      <w:proofErr w:type="spellStart"/>
      <w:r>
        <w:t>slavs</w:t>
      </w:r>
      <w:proofErr w:type="spellEnd"/>
      <w:r>
        <w:t xml:space="preserve"> unification = Threats to Habsburgs, but because of </w:t>
      </w:r>
      <w:proofErr w:type="spellStart"/>
      <w:r>
        <w:t>slavs</w:t>
      </w:r>
      <w:proofErr w:type="spellEnd"/>
      <w:r>
        <w:t xml:space="preserve"> at the time where located in the territory on Bosnia-Hungary it meant that the empire would collapse. Thus, Serbia would be against the unification. (Russia learns that it would not want to back down for the third time) Alliances work as the instruments of restraint (Germany-Austria, France-Russia, Russia-Serbia) </w:t>
      </w:r>
    </w:p>
    <w:p w14:paraId="034DE084" w14:textId="77777777" w:rsidR="0088422A" w:rsidRDefault="0088422A" w:rsidP="0088422A">
      <w:pPr>
        <w:pStyle w:val="ListBullet"/>
        <w:numPr>
          <w:ilvl w:val="0"/>
          <w:numId w:val="0"/>
        </w:numPr>
        <w:ind w:left="432" w:hanging="432"/>
      </w:pPr>
    </w:p>
    <w:p w14:paraId="7A9879EA" w14:textId="1B582C53" w:rsidR="002A7CE8" w:rsidRPr="002A7CE8" w:rsidRDefault="002A7CE8" w:rsidP="002A7CE8">
      <w:pPr>
        <w:pStyle w:val="ListBullet"/>
        <w:numPr>
          <w:ilvl w:val="0"/>
          <w:numId w:val="5"/>
        </w:numPr>
        <w:rPr>
          <w:b/>
          <w:bCs/>
        </w:rPr>
      </w:pPr>
      <w:r w:rsidRPr="002A7CE8">
        <w:rPr>
          <w:b/>
          <w:bCs/>
        </w:rPr>
        <w:lastRenderedPageBreak/>
        <w:t>Scapegoat WARS</w:t>
      </w:r>
    </w:p>
    <w:p w14:paraId="20A93A4E" w14:textId="11A20BB8" w:rsidR="002A7CE8" w:rsidRDefault="002A7CE8" w:rsidP="002A7CE8">
      <w:pPr>
        <w:pStyle w:val="ListBullet"/>
        <w:numPr>
          <w:ilvl w:val="0"/>
          <w:numId w:val="0"/>
        </w:numPr>
        <w:ind w:left="792"/>
      </w:pPr>
      <w:r>
        <w:t xml:space="preserve">About German politics Weltpolitik (World politics) </w:t>
      </w:r>
    </w:p>
    <w:p w14:paraId="371FC88B" w14:textId="77777777" w:rsidR="002A7CE8" w:rsidRDefault="002A7CE8" w:rsidP="002A7CE8">
      <w:pPr>
        <w:pStyle w:val="ListBullet"/>
        <w:numPr>
          <w:ilvl w:val="0"/>
          <w:numId w:val="0"/>
        </w:numPr>
        <w:ind w:left="792"/>
      </w:pPr>
      <w:r>
        <w:t xml:space="preserve">Scapegoat wars and internal instability of great powers France- governmental leapfrog, Britain – On the brink of civil war, Russia- revolution </w:t>
      </w:r>
      <w:r w:rsidRPr="00523CB0">
        <w:rPr>
          <w:b/>
          <w:bCs/>
        </w:rPr>
        <w:t>of 1905,</w:t>
      </w:r>
      <w:r>
        <w:t xml:space="preserve"> war with Japan, the Austro- Hungarian empire- The tide of Slavic nationalism-Serbs, Slovenes, Croats. (Because the internal attacks, they were experiencing national unrest) Machiavelli choose an enemy to prevent revolution in countries.</w:t>
      </w:r>
    </w:p>
    <w:p w14:paraId="73B0C94A" w14:textId="77777777" w:rsidR="002A7CE8" w:rsidRDefault="002A7CE8" w:rsidP="002A7CE8">
      <w:pPr>
        <w:pStyle w:val="ListBullet"/>
        <w:numPr>
          <w:ilvl w:val="0"/>
          <w:numId w:val="5"/>
        </w:numPr>
      </w:pPr>
      <w:r>
        <w:t xml:space="preserve">Inextricable problems, interactable issues </w:t>
      </w:r>
    </w:p>
    <w:p w14:paraId="71D8EB2C" w14:textId="77777777" w:rsidR="002A7CE8" w:rsidRPr="00523CB0" w:rsidRDefault="002A7CE8" w:rsidP="002A7CE8">
      <w:pPr>
        <w:pStyle w:val="ListBullet"/>
        <w:numPr>
          <w:ilvl w:val="0"/>
          <w:numId w:val="5"/>
        </w:numPr>
        <w:rPr>
          <w:u w:val="single"/>
        </w:rPr>
      </w:pPr>
      <w:r w:rsidRPr="00523CB0">
        <w:rPr>
          <w:u w:val="single"/>
        </w:rPr>
        <w:t xml:space="preserve">Serbia, 1903 coup, PM Pasic, King Peter, Crown Prince Alexander, Austrian ultimatum, the Black Hand, </w:t>
      </w:r>
      <w:proofErr w:type="spellStart"/>
      <w:r w:rsidRPr="00523CB0">
        <w:rPr>
          <w:u w:val="single"/>
        </w:rPr>
        <w:t>Dimitievic</w:t>
      </w:r>
      <w:proofErr w:type="spellEnd"/>
    </w:p>
    <w:p w14:paraId="5E304A59" w14:textId="43D4050D" w:rsidR="002A7CE8" w:rsidRDefault="002A7CE8" w:rsidP="002A7CE8">
      <w:pPr>
        <w:pStyle w:val="ListBullet"/>
        <w:numPr>
          <w:ilvl w:val="0"/>
          <w:numId w:val="5"/>
        </w:numPr>
      </w:pPr>
      <w:r>
        <w:t xml:space="preserve">Germany- </w:t>
      </w:r>
      <w:r w:rsidRPr="00523CB0">
        <w:rPr>
          <w:b/>
          <w:bCs/>
        </w:rPr>
        <w:t>Bismarck’s protectionist policy since 1878 as</w:t>
      </w:r>
      <w:r>
        <w:t xml:space="preserve"> a result of global depression in 1873-1893; 1900 Chancellor Bulow’s Weltpolitik: I </w:t>
      </w:r>
      <w:proofErr w:type="spellStart"/>
      <w:r>
        <w:t>ron</w:t>
      </w:r>
      <w:proofErr w:type="spellEnd"/>
      <w:r>
        <w:t xml:space="preserve"> and rye coalition of heavy industry barons and Junkers (land aristocracy **very militarized) logrolling tactics of interest groups that tolerate </w:t>
      </w:r>
      <w:proofErr w:type="gramStart"/>
      <w:r>
        <w:t>others</w:t>
      </w:r>
      <w:proofErr w:type="gramEnd"/>
      <w:r>
        <w:t xml:space="preserve"> actions in exchange for reciprocity </w:t>
      </w:r>
    </w:p>
    <w:p w14:paraId="10A856C8" w14:textId="0F4F7E7A" w:rsidR="002A7CE8" w:rsidRDefault="002A7CE8" w:rsidP="002A7CE8">
      <w:pPr>
        <w:pStyle w:val="ListBullet"/>
        <w:numPr>
          <w:ilvl w:val="0"/>
          <w:numId w:val="5"/>
        </w:numPr>
      </w:pPr>
      <w:r>
        <w:t xml:space="preserve"> German Weltpolitik: repercussions </w:t>
      </w:r>
    </w:p>
    <w:p w14:paraId="7EB151E7" w14:textId="159BC0C2" w:rsidR="002A7CE8" w:rsidRDefault="002A7CE8" w:rsidP="002A7CE8">
      <w:pPr>
        <w:pStyle w:val="ListBullet"/>
        <w:numPr>
          <w:ilvl w:val="0"/>
          <w:numId w:val="0"/>
        </w:numPr>
        <w:ind w:left="792"/>
      </w:pPr>
      <w:r>
        <w:t>Russia’s dissatisfaction with and unfair conditions of trade agreement with Germany (high grain tariffs in Germany, low tariffs for industrial goods in Russia)</w:t>
      </w:r>
      <w:r w:rsidR="00F67CB3">
        <w:t xml:space="preserve"> they felt betrayed for not honoring the free trade agreement. </w:t>
      </w:r>
    </w:p>
    <w:p w14:paraId="133E9CA9" w14:textId="6C64D9BB" w:rsidR="00F67CB3" w:rsidRDefault="00F67CB3" w:rsidP="00F67CB3">
      <w:pPr>
        <w:pStyle w:val="ListBullet"/>
        <w:numPr>
          <w:ilvl w:val="0"/>
          <w:numId w:val="5"/>
        </w:numPr>
      </w:pPr>
      <w:r>
        <w:t xml:space="preserve">Britain’s fear of German naval buildup </w:t>
      </w:r>
    </w:p>
    <w:p w14:paraId="7401DE48" w14:textId="6727CC1D" w:rsidR="00F67CB3" w:rsidRDefault="00F67CB3" w:rsidP="00F67CB3">
      <w:pPr>
        <w:pStyle w:val="ListBullet"/>
        <w:numPr>
          <w:ilvl w:val="0"/>
          <w:numId w:val="5"/>
        </w:numPr>
      </w:pPr>
      <w:r>
        <w:t>France’s, Russia’s, Britain’s uneasiness due to German offensive war plans</w:t>
      </w:r>
    </w:p>
    <w:p w14:paraId="7CCE7063" w14:textId="10C3E1B5" w:rsidR="00F67CB3" w:rsidRDefault="00F67CB3" w:rsidP="00F67CB3">
      <w:pPr>
        <w:pStyle w:val="ListBullet"/>
        <w:numPr>
          <w:ilvl w:val="0"/>
          <w:numId w:val="5"/>
        </w:numPr>
      </w:pPr>
      <w:r>
        <w:t>Nationalism unleashed in Germany even though the World Power was not seeking war(due to the tension between one another was not pro politics)</w:t>
      </w:r>
    </w:p>
    <w:p w14:paraId="1C6D8472" w14:textId="307ED3E5" w:rsidR="002A7CE8" w:rsidRDefault="002A7CE8" w:rsidP="002A7CE8">
      <w:pPr>
        <w:pStyle w:val="ListBullet"/>
        <w:numPr>
          <w:ilvl w:val="0"/>
          <w:numId w:val="0"/>
        </w:numPr>
        <w:ind w:left="792"/>
      </w:pPr>
      <w:r>
        <w:t xml:space="preserve"> </w:t>
      </w:r>
    </w:p>
    <w:p w14:paraId="467B768F" w14:textId="77777777" w:rsidR="003D0ABE" w:rsidRPr="00164071" w:rsidRDefault="003D0ABE" w:rsidP="003D0ABE">
      <w:pPr>
        <w:pStyle w:val="ListBullet"/>
        <w:numPr>
          <w:ilvl w:val="0"/>
          <w:numId w:val="0"/>
        </w:numPr>
        <w:ind w:left="792"/>
      </w:pPr>
    </w:p>
    <w:p w14:paraId="39427342" w14:textId="77777777" w:rsidR="00332BEE" w:rsidRDefault="00332BEE">
      <w:pPr>
        <w:pStyle w:val="Heading2"/>
      </w:pPr>
    </w:p>
    <w:p w14:paraId="0CE934D8" w14:textId="6F8D9B4D" w:rsidR="002D4B45" w:rsidRPr="002D4B45" w:rsidRDefault="002D4B45" w:rsidP="002D4B45">
      <w:pPr>
        <w:pStyle w:val="ListBullet"/>
        <w:rPr>
          <w:b/>
          <w:bCs/>
          <w:u w:val="single"/>
        </w:rPr>
      </w:pPr>
      <w:r w:rsidRPr="002D4B45">
        <w:rPr>
          <w:b/>
          <w:bCs/>
          <w:u w:val="single"/>
        </w:rPr>
        <w:t xml:space="preserve">Wednesday </w:t>
      </w:r>
      <w:r w:rsidR="00107629">
        <w:rPr>
          <w:b/>
          <w:bCs/>
          <w:u w:val="single"/>
        </w:rPr>
        <w:t>3</w:t>
      </w:r>
      <w:r w:rsidRPr="002D4B45">
        <w:rPr>
          <w:b/>
          <w:bCs/>
          <w:u w:val="single"/>
        </w:rPr>
        <w:t>0, October,2019</w:t>
      </w:r>
    </w:p>
    <w:p w14:paraId="454C6AF7" w14:textId="77777777" w:rsidR="00CC01BF" w:rsidRDefault="00CC01BF" w:rsidP="00CC01BF"/>
    <w:p w14:paraId="1FB06438" w14:textId="1E63D1DD" w:rsidR="00CC01BF" w:rsidRDefault="00E543CF" w:rsidP="00E543CF">
      <w:pPr>
        <w:pStyle w:val="ListParagraph"/>
        <w:numPr>
          <w:ilvl w:val="0"/>
          <w:numId w:val="5"/>
        </w:numPr>
      </w:pPr>
      <w:r>
        <w:t xml:space="preserve">Dissolution of empires: </w:t>
      </w:r>
      <w:proofErr w:type="spellStart"/>
      <w:r>
        <w:t>ottoan</w:t>
      </w:r>
      <w:proofErr w:type="spellEnd"/>
      <w:r>
        <w:t xml:space="preserve"> and Austria-Hungary</w:t>
      </w:r>
    </w:p>
    <w:p w14:paraId="7676D17D" w14:textId="686FE8A0" w:rsidR="00E543CF" w:rsidRDefault="00E543CF" w:rsidP="00E543CF">
      <w:pPr>
        <w:pStyle w:val="ListParagraph"/>
        <w:numPr>
          <w:ilvl w:val="0"/>
          <w:numId w:val="5"/>
        </w:numPr>
      </w:pPr>
      <w:r>
        <w:t xml:space="preserve">German enclaves in CEE </w:t>
      </w:r>
    </w:p>
    <w:p w14:paraId="283C2E9F" w14:textId="5573E156" w:rsidR="00E543CF" w:rsidRDefault="00E543CF" w:rsidP="00E543CF">
      <w:pPr>
        <w:pStyle w:val="ListParagraph"/>
        <w:numPr>
          <w:ilvl w:val="0"/>
          <w:numId w:val="5"/>
        </w:numPr>
      </w:pPr>
      <w:r>
        <w:t xml:space="preserve">Emergence of new state and entities </w:t>
      </w:r>
      <w:proofErr w:type="spellStart"/>
      <w:r>
        <w:t>Czehosolovakia</w:t>
      </w:r>
      <w:proofErr w:type="spellEnd"/>
      <w:r>
        <w:t xml:space="preserve">, Yugoslavia, Syria, Saudi, Lebanon, Iraq, and Palestine </w:t>
      </w:r>
    </w:p>
    <w:p w14:paraId="59988CF6" w14:textId="4CEDF00F" w:rsidR="00E543CF" w:rsidRDefault="00E543CF" w:rsidP="00E543CF">
      <w:pPr>
        <w:pStyle w:val="ListParagraph"/>
        <w:numPr>
          <w:ilvl w:val="0"/>
          <w:numId w:val="5"/>
        </w:numPr>
      </w:pPr>
      <w:r>
        <w:t xml:space="preserve">Russian revolution = division of Europe (causes of the activity of Lennon, and the Czar) 1917 </w:t>
      </w:r>
    </w:p>
    <w:p w14:paraId="5F1F3D99" w14:textId="7DE23B50" w:rsidR="00E543CF" w:rsidRDefault="00E543CF" w:rsidP="00E543CF">
      <w:pPr>
        <w:pStyle w:val="ListParagraph"/>
        <w:numPr>
          <w:ilvl w:val="0"/>
          <w:numId w:val="5"/>
        </w:numPr>
      </w:pPr>
      <w:r>
        <w:t xml:space="preserve">New international institution the League of Nation </w:t>
      </w:r>
    </w:p>
    <w:p w14:paraId="6B0A5CE7" w14:textId="26837A04" w:rsidR="00E543CF" w:rsidRDefault="00E543CF" w:rsidP="00E543CF">
      <w:pPr>
        <w:pStyle w:val="ListParagraph"/>
        <w:numPr>
          <w:ilvl w:val="0"/>
          <w:numId w:val="5"/>
        </w:numPr>
      </w:pPr>
      <w:r>
        <w:t xml:space="preserve">Treaty of Versailles and Germanys reparations, dissatisfaction = </w:t>
      </w:r>
      <w:proofErr w:type="spellStart"/>
      <w:r>
        <w:t>hitlers</w:t>
      </w:r>
      <w:proofErr w:type="spellEnd"/>
      <w:r>
        <w:t xml:space="preserve"> rise = WW2</w:t>
      </w:r>
    </w:p>
    <w:p w14:paraId="1CECADC4" w14:textId="5EBE5FCA" w:rsidR="00E543CF" w:rsidRDefault="00E543CF" w:rsidP="00E543CF"/>
    <w:p w14:paraId="486DBF4B" w14:textId="35508434" w:rsidR="00E543CF" w:rsidRDefault="00E543CF" w:rsidP="00E543CF"/>
    <w:p w14:paraId="6CEC7E34" w14:textId="77777777" w:rsidR="00E543CF" w:rsidRDefault="00E543CF" w:rsidP="00E543CF"/>
    <w:p w14:paraId="4FCAD198" w14:textId="4F945F5A" w:rsidR="00E543CF" w:rsidRPr="00E543CF" w:rsidRDefault="00E543CF" w:rsidP="00E543CF">
      <w:pPr>
        <w:rPr>
          <w:b/>
          <w:bCs/>
          <w:u w:val="single"/>
        </w:rPr>
      </w:pPr>
      <w:r w:rsidRPr="00E543CF">
        <w:rPr>
          <w:b/>
          <w:bCs/>
          <w:u w:val="single"/>
        </w:rPr>
        <w:t xml:space="preserve">New Subject </w:t>
      </w:r>
    </w:p>
    <w:p w14:paraId="0A1AEF58" w14:textId="465CA8CF" w:rsidR="00E543CF" w:rsidRDefault="00E543CF" w:rsidP="00E543CF"/>
    <w:p w14:paraId="0AAB57B9" w14:textId="0D830278" w:rsidR="00E543CF" w:rsidRDefault="00E543CF" w:rsidP="00E543CF">
      <w:pPr>
        <w:pStyle w:val="ListParagraph"/>
        <w:numPr>
          <w:ilvl w:val="0"/>
          <w:numId w:val="18"/>
        </w:numPr>
      </w:pPr>
      <w:r>
        <w:t>Applying of different levels of analysis: The case of World War 2</w:t>
      </w:r>
    </w:p>
    <w:p w14:paraId="76026E16" w14:textId="77777777" w:rsidR="00951AC6" w:rsidRDefault="00951AC6" w:rsidP="00951AC6">
      <w:pPr>
        <w:ind w:left="360"/>
      </w:pPr>
    </w:p>
    <w:p w14:paraId="32F95051" w14:textId="497D3698" w:rsidR="00E543CF" w:rsidRDefault="00E543CF" w:rsidP="00E543CF">
      <w:pPr>
        <w:pStyle w:val="ListParagraph"/>
      </w:pPr>
      <w:r>
        <w:t>Part 1- International system level</w:t>
      </w:r>
    </w:p>
    <w:p w14:paraId="63A4504A" w14:textId="541F24DD" w:rsidR="00951AC6" w:rsidRDefault="00951AC6" w:rsidP="00951AC6">
      <w:r>
        <w:t xml:space="preserve">World system- Liberal, based on Wilsonian principles, but not in </w:t>
      </w:r>
      <w:proofErr w:type="spellStart"/>
      <w:r>
        <w:t>asia</w:t>
      </w:r>
      <w:proofErr w:type="spellEnd"/>
      <w:r>
        <w:t xml:space="preserve"> (The inter-world system was laid down by </w:t>
      </w:r>
      <w:proofErr w:type="spellStart"/>
      <w:r>
        <w:t>Withdrow</w:t>
      </w:r>
      <w:proofErr w:type="spellEnd"/>
      <w:r>
        <w:t xml:space="preserve"> Wilson. In </w:t>
      </w:r>
      <w:proofErr w:type="gramStart"/>
      <w:r>
        <w:t>general</w:t>
      </w:r>
      <w:proofErr w:type="gramEnd"/>
      <w:r>
        <w:t xml:space="preserve"> the world system was based on liberalism but mainly concern in the European content. </w:t>
      </w:r>
    </w:p>
    <w:p w14:paraId="49D6126B" w14:textId="756544D6" w:rsidR="00951AC6" w:rsidRDefault="00951AC6" w:rsidP="00951AC6">
      <w:r>
        <w:t xml:space="preserve">Global power redistribution – away from UK and France, and to the U.S., USSR, Japan and Germany </w:t>
      </w:r>
    </w:p>
    <w:p w14:paraId="490ECF63" w14:textId="742653CA" w:rsidR="00951AC6" w:rsidRDefault="00951AC6" w:rsidP="00951AC6">
      <w:r>
        <w:t xml:space="preserve">Isolationism of the US </w:t>
      </w:r>
    </w:p>
    <w:p w14:paraId="63230CF6" w14:textId="77777777" w:rsidR="00951AC6" w:rsidRDefault="00951AC6" w:rsidP="00951AC6">
      <w:r>
        <w:t xml:space="preserve">Revisionism of Berlin and Tokyo </w:t>
      </w:r>
    </w:p>
    <w:p w14:paraId="7D696F51" w14:textId="6AD3D64A" w:rsidR="00951AC6" w:rsidRDefault="00951AC6" w:rsidP="00951AC6">
      <w:r>
        <w:t>“Internationalism” of the Stalinist state</w:t>
      </w:r>
    </w:p>
    <w:p w14:paraId="5BD0B5EA" w14:textId="66400C4D" w:rsidR="00951AC6" w:rsidRPr="00951AC6" w:rsidRDefault="00951AC6" w:rsidP="00951AC6">
      <w:pPr>
        <w:rPr>
          <w:b/>
          <w:bCs/>
        </w:rPr>
      </w:pPr>
      <w:r w:rsidRPr="00951AC6">
        <w:rPr>
          <w:b/>
          <w:bCs/>
        </w:rPr>
        <w:t xml:space="preserve">Structural changes led to three system features: </w:t>
      </w:r>
    </w:p>
    <w:p w14:paraId="4224CC8D" w14:textId="0998C3AF" w:rsidR="00951AC6" w:rsidRDefault="00951AC6" w:rsidP="00951AC6">
      <w:r>
        <w:t>Power multipolarity (centers of equal power)</w:t>
      </w:r>
    </w:p>
    <w:p w14:paraId="0A91CD46" w14:textId="569FC089" w:rsidR="00951AC6" w:rsidRDefault="00951AC6" w:rsidP="00951AC6">
      <w:r>
        <w:t xml:space="preserve">Power polarization (bipolar structure of alliances) Berlin and Tokyo / Italy and Nazi </w:t>
      </w:r>
    </w:p>
    <w:p w14:paraId="76F5DACD" w14:textId="57348DA8" w:rsidR="00951AC6" w:rsidRDefault="00951AC6" w:rsidP="00951AC6">
      <w:r>
        <w:t>Power deconcentrating (no substitutes for British hegemony) there is no hegemony power like the one in United States (by not having sufficient military power or political power within the state)</w:t>
      </w:r>
    </w:p>
    <w:p w14:paraId="1B832F04" w14:textId="162B384E" w:rsidR="00E543CF" w:rsidRDefault="00E543CF" w:rsidP="00E543CF">
      <w:pPr>
        <w:pStyle w:val="ListParagraph"/>
      </w:pPr>
      <w:r>
        <w:t xml:space="preserve">Part 2- State and </w:t>
      </w:r>
      <w:r w:rsidR="00951AC6">
        <w:t>sub state</w:t>
      </w:r>
      <w:r>
        <w:t xml:space="preserve"> level: Japan</w:t>
      </w:r>
    </w:p>
    <w:p w14:paraId="131BCCC0" w14:textId="7E17D5F7" w:rsidR="00951AC6" w:rsidRDefault="00951AC6" w:rsidP="00951AC6">
      <w:r>
        <w:t xml:space="preserve">Unstable democratic transition (unlike any countries, democratizing is the worst period in the history of a state, because in this time there are a huge </w:t>
      </w:r>
      <w:r w:rsidR="00CF22F1">
        <w:t>populist uprising to gain power</w:t>
      </w:r>
    </w:p>
    <w:p w14:paraId="737864C8" w14:textId="3754E517" w:rsidR="00CF22F1" w:rsidRDefault="00CF22F1" w:rsidP="00951AC6">
      <w:r>
        <w:t xml:space="preserve">Political structure </w:t>
      </w:r>
    </w:p>
    <w:p w14:paraId="4EE575A0" w14:textId="0CBB1339" w:rsidR="00CF22F1" w:rsidRDefault="00CF22F1" w:rsidP="00951AC6">
      <w:r>
        <w:lastRenderedPageBreak/>
        <w:t xml:space="preserve">Japan’s political culture was particularly militarized </w:t>
      </w:r>
      <w:proofErr w:type="gramStart"/>
      <w:r>
        <w:t>( the</w:t>
      </w:r>
      <w:proofErr w:type="gramEnd"/>
      <w:r>
        <w:t xml:space="preserve"> role of the military, where not simply military but had a significant political role in the country) </w:t>
      </w:r>
    </w:p>
    <w:p w14:paraId="7FDD33CA" w14:textId="746970A0" w:rsidR="00CF22F1" w:rsidRDefault="00CF22F1" w:rsidP="00951AC6">
      <w:r>
        <w:t xml:space="preserve">Army-Navy divide </w:t>
      </w:r>
    </w:p>
    <w:p w14:paraId="0C129B0C" w14:textId="3982620B" w:rsidR="00CF22F1" w:rsidRDefault="00CF22F1" w:rsidP="00951AC6">
      <w:r>
        <w:t xml:space="preserve">Logrolling (countries that tolerate each other misdeeds in exchange of </w:t>
      </w:r>
      <w:r w:rsidR="009E7AA9">
        <w:t>reciprocation) *</w:t>
      </w:r>
      <w:r>
        <w:t xml:space="preserve">performing in benefit to society* and diversionary incentives (War as a substitution of coup d’état) </w:t>
      </w:r>
    </w:p>
    <w:p w14:paraId="0E5540BF" w14:textId="08AFE5E8" w:rsidR="00CF22F1" w:rsidRDefault="00CF22F1" w:rsidP="00951AC6">
      <w:r>
        <w:t xml:space="preserve">Japans status discrepancy (which ended them being in a Dissatisfied with the Portsmouth Treaty and not having any reparation) </w:t>
      </w:r>
    </w:p>
    <w:p w14:paraId="15F67BB8" w14:textId="1A40024D" w:rsidR="00E543CF" w:rsidRDefault="00E543CF" w:rsidP="00E543CF">
      <w:pPr>
        <w:pStyle w:val="ListParagraph"/>
      </w:pPr>
      <w:r>
        <w:t>Part 3- Dyadic level (US-Japan Naval race and security dilemma)</w:t>
      </w:r>
    </w:p>
    <w:p w14:paraId="24A4FFC4" w14:textId="507DD8F4" w:rsidR="00CF22F1" w:rsidRDefault="00CF22F1" w:rsidP="00CF22F1">
      <w:r>
        <w:t xml:space="preserve">The rise of Japan- victories over China 1894-95 and Russia 1904-1905 = redistribution of power in Pacific </w:t>
      </w:r>
    </w:p>
    <w:p w14:paraId="06F8EBED" w14:textId="09185F9F" w:rsidR="00CF22F1" w:rsidRDefault="00CF22F1" w:rsidP="00CF22F1">
      <w:r>
        <w:t xml:space="preserve">1922 Washington naval Treaty limited naval building </w:t>
      </w:r>
    </w:p>
    <w:p w14:paraId="0718FCD4" w14:textId="2C90D175" w:rsidR="00CF22F1" w:rsidRDefault="00CF22F1" w:rsidP="00CF22F1">
      <w:r>
        <w:t>1934 japan re</w:t>
      </w:r>
      <w:r w:rsidR="008B606B">
        <w:t xml:space="preserve">pudiated the Treaty </w:t>
      </w:r>
    </w:p>
    <w:p w14:paraId="4AC04D05" w14:textId="4C79076E" w:rsidR="008B606B" w:rsidRDefault="008B606B" w:rsidP="00CF22F1">
      <w:r>
        <w:t xml:space="preserve">10 aircraft </w:t>
      </w:r>
      <w:proofErr w:type="gramStart"/>
      <w:r>
        <w:t>carries</w:t>
      </w:r>
      <w:proofErr w:type="gramEnd"/>
      <w:r>
        <w:t xml:space="preserve">, 11 </w:t>
      </w:r>
      <w:proofErr w:type="spellStart"/>
      <w:r>
        <w:t>yamamoto</w:t>
      </w:r>
      <w:proofErr w:type="spellEnd"/>
      <w:r>
        <w:t>-class battleships, 3,000 aircraft as of 1941</w:t>
      </w:r>
    </w:p>
    <w:p w14:paraId="5A1ED868" w14:textId="1065E259" w:rsidR="008B606B" w:rsidRDefault="008B606B" w:rsidP="00CF22F1">
      <w:r>
        <w:t>VS 3 aircraft carries, 9 battleships, 5,200 aircraft of the US in the Pacific</w:t>
      </w:r>
    </w:p>
    <w:p w14:paraId="2FA92D2D" w14:textId="1A5E1DA7" w:rsidR="008B606B" w:rsidRDefault="008B606B" w:rsidP="00CF22F1">
      <w:r>
        <w:t>Japan achieves 7,5:6 ratio in the Pacific vis-à-vis the US</w:t>
      </w:r>
    </w:p>
    <w:p w14:paraId="27A44804" w14:textId="6670A5DE" w:rsidR="008B606B" w:rsidRDefault="008B606B" w:rsidP="00CF22F1">
      <w:r>
        <w:t xml:space="preserve">Logrolling = logrolling is an interplay between different bureaucratic groups/ institutions that are exchanging their respective tolerance of the others (mis)conduct for the latter’s acceptance of their own mischief </w:t>
      </w:r>
    </w:p>
    <w:p w14:paraId="3997272B" w14:textId="0A982E96" w:rsidR="00E543CF" w:rsidRDefault="00E543CF" w:rsidP="00E543CF">
      <w:pPr>
        <w:pStyle w:val="ListParagraph"/>
      </w:pPr>
      <w:r>
        <w:t>Part 4- Conflict spiral the First Crisis: Manchuria 1931</w:t>
      </w:r>
    </w:p>
    <w:p w14:paraId="0B3FEA6A" w14:textId="7535ACB3" w:rsidR="008B606B" w:rsidRDefault="008B606B" w:rsidP="008B606B">
      <w:r>
        <w:t xml:space="preserve">China in focus- US open door policy </w:t>
      </w:r>
    </w:p>
    <w:p w14:paraId="272F4B8F" w14:textId="7057CC89" w:rsidR="008B606B" w:rsidRDefault="008B606B" w:rsidP="008B606B">
      <w:r>
        <w:t>Japan’s policy of territorial conquest</w:t>
      </w:r>
    </w:p>
    <w:p w14:paraId="734E8579" w14:textId="64395FA5" w:rsidR="008B606B" w:rsidRDefault="008B606B" w:rsidP="008B606B">
      <w:r>
        <w:t xml:space="preserve">Manchuria- 3 NE provinces in China </w:t>
      </w:r>
    </w:p>
    <w:p w14:paraId="081729E4" w14:textId="0B4ACE70" w:rsidR="008B606B" w:rsidRDefault="008B606B" w:rsidP="008B606B">
      <w:r>
        <w:t xml:space="preserve">The Kwantung army’s (KA) desire to bring M under J’s Control </w:t>
      </w:r>
    </w:p>
    <w:p w14:paraId="4FDE5037" w14:textId="146DF3ED" w:rsidR="008B606B" w:rsidRDefault="008B606B" w:rsidP="008B606B">
      <w:r>
        <w:t xml:space="preserve">South Manchuria railway bombing – KA- organized </w:t>
      </w:r>
    </w:p>
    <w:p w14:paraId="59337C79" w14:textId="428EF3BC" w:rsidR="008B606B" w:rsidRDefault="008B606B" w:rsidP="008B606B">
      <w:r>
        <w:t xml:space="preserve">Expansion beyond the lease zone, fait </w:t>
      </w:r>
      <w:proofErr w:type="spellStart"/>
      <w:r>
        <w:t>accomplit</w:t>
      </w:r>
      <w:proofErr w:type="spellEnd"/>
      <w:r>
        <w:t xml:space="preserve"> for Tokyo, control over 3 provinces by 1932</w:t>
      </w:r>
    </w:p>
    <w:p w14:paraId="378A6109" w14:textId="77777777" w:rsidR="00141876" w:rsidRDefault="008B606B" w:rsidP="00141876">
      <w:r>
        <w:t>KA-Controlled Manchukuo government</w:t>
      </w:r>
    </w:p>
    <w:p w14:paraId="25D74DC7" w14:textId="04EA9CB4" w:rsidR="00141876" w:rsidRDefault="008B606B" w:rsidP="00141876">
      <w:r>
        <w:t xml:space="preserve"> </w:t>
      </w:r>
      <w:r w:rsidR="00141876">
        <w:t xml:space="preserve">Economic vulnerability: Dependence on Chinese import of textiles </w:t>
      </w:r>
    </w:p>
    <w:p w14:paraId="4FCF8FDA" w14:textId="77777777" w:rsidR="00141876" w:rsidRDefault="00141876" w:rsidP="00141876">
      <w:r>
        <w:t xml:space="preserve">Dependence on US petroleum deliveries- 85 percent of total import supplies, china’s iron ore, Malaya’s nickel, rubber and iron ore. </w:t>
      </w:r>
    </w:p>
    <w:p w14:paraId="68CE7FC0" w14:textId="77777777" w:rsidR="00141876" w:rsidRDefault="00141876" w:rsidP="00141876">
      <w:r>
        <w:t xml:space="preserve">Autarky incentives – Greater East Asia Co-prosperity sphere (GEACPS) to include china, </w:t>
      </w:r>
      <w:proofErr w:type="spellStart"/>
      <w:r>
        <w:t>Manuchukuo</w:t>
      </w:r>
      <w:proofErr w:type="spellEnd"/>
      <w:r>
        <w:t xml:space="preserve">, Korea, Indochina, Malaya </w:t>
      </w:r>
    </w:p>
    <w:p w14:paraId="5507D59F" w14:textId="011C2BA5" w:rsidR="00141876" w:rsidRDefault="00141876" w:rsidP="00141876">
      <w:r>
        <w:t xml:space="preserve">Chinese revolution was only partly conducive to </w:t>
      </w:r>
      <w:r w:rsidR="00065E2B">
        <w:t>this goal</w:t>
      </w:r>
      <w:r>
        <w:t xml:space="preserve">, because of the </w:t>
      </w:r>
      <w:proofErr w:type="spellStart"/>
      <w:r>
        <w:t>chiang</w:t>
      </w:r>
      <w:proofErr w:type="spellEnd"/>
      <w:r>
        <w:t xml:space="preserve"> </w:t>
      </w:r>
      <w:proofErr w:type="spellStart"/>
      <w:r>
        <w:t>Kaishek’s</w:t>
      </w:r>
      <w:proofErr w:type="spellEnd"/>
      <w:r>
        <w:t xml:space="preserve"> integrationist policy </w:t>
      </w:r>
    </w:p>
    <w:p w14:paraId="289B0BAE" w14:textId="77777777" w:rsidR="00141876" w:rsidRDefault="00141876" w:rsidP="00141876">
      <w:proofErr w:type="spellStart"/>
      <w:proofErr w:type="gramStart"/>
      <w:r>
        <w:t>US,British</w:t>
      </w:r>
      <w:proofErr w:type="spellEnd"/>
      <w:proofErr w:type="gramEnd"/>
      <w:r>
        <w:t xml:space="preserve"> and soviet reactions were strongly negative to Malaya 1932 crisis implications. </w:t>
      </w:r>
    </w:p>
    <w:p w14:paraId="5F1BE0A9" w14:textId="77777777" w:rsidR="00141876" w:rsidRDefault="00141876" w:rsidP="00141876">
      <w:proofErr w:type="spellStart"/>
      <w:r>
        <w:t>Shangahi</w:t>
      </w:r>
      <w:proofErr w:type="spellEnd"/>
      <w:r>
        <w:t xml:space="preserve"> incident Navy’s clash with the Chinese Army 1932</w:t>
      </w:r>
    </w:p>
    <w:p w14:paraId="4B86940D" w14:textId="77777777" w:rsidR="00141876" w:rsidRDefault="00141876" w:rsidP="00141876">
      <w:proofErr w:type="spellStart"/>
      <w:r>
        <w:t>Jehol</w:t>
      </w:r>
      <w:proofErr w:type="spellEnd"/>
      <w:r>
        <w:t xml:space="preserve"> Province – annexation to Manchukuo – all happens without preliminary </w:t>
      </w:r>
    </w:p>
    <w:p w14:paraId="01294E7D" w14:textId="172E8919" w:rsidR="008B606B" w:rsidRDefault="008B606B" w:rsidP="008B606B"/>
    <w:p w14:paraId="697DAFFC" w14:textId="06F06D5B" w:rsidR="00E543CF" w:rsidRDefault="00E543CF" w:rsidP="00E543CF">
      <w:pPr>
        <w:pStyle w:val="ListParagraph"/>
      </w:pPr>
      <w:r>
        <w:t xml:space="preserve">Part 5- US deterrence </w:t>
      </w:r>
      <w:r w:rsidR="00EB0723">
        <w:t xml:space="preserve">(Theory of deterrence in respect to Japan) </w:t>
      </w:r>
    </w:p>
    <w:p w14:paraId="1FB12784" w14:textId="040D125C" w:rsidR="00EB0723" w:rsidRDefault="00EB0723" w:rsidP="00EB0723">
      <w:pPr>
        <w:pStyle w:val="ListParagraph"/>
        <w:numPr>
          <w:ilvl w:val="0"/>
          <w:numId w:val="24"/>
        </w:numPr>
      </w:pPr>
      <w:r>
        <w:t xml:space="preserve">Commitment </w:t>
      </w:r>
    </w:p>
    <w:p w14:paraId="781FD4BD" w14:textId="30299EF8" w:rsidR="00EB0723" w:rsidRDefault="00EB0723" w:rsidP="00EB0723">
      <w:pPr>
        <w:pStyle w:val="ListParagraph"/>
        <w:numPr>
          <w:ilvl w:val="0"/>
          <w:numId w:val="5"/>
        </w:numPr>
      </w:pPr>
      <w:r>
        <w:t xml:space="preserve">Defined = it is a strategic policy which presumes strategic commitment. (example parent / child) give them two strategy, carrot or sticks. (Policy of sticks) </w:t>
      </w:r>
    </w:p>
    <w:p w14:paraId="74A73258" w14:textId="2F49118C" w:rsidR="00EB0723" w:rsidRDefault="00EB0723" w:rsidP="00EB0723">
      <w:pPr>
        <w:pStyle w:val="ListParagraph"/>
        <w:numPr>
          <w:ilvl w:val="0"/>
          <w:numId w:val="5"/>
        </w:numPr>
      </w:pPr>
      <w:r>
        <w:t xml:space="preserve">Communicated = you are serious about your intentions </w:t>
      </w:r>
    </w:p>
    <w:p w14:paraId="15D2488C" w14:textId="664DE1A7" w:rsidR="00EB0723" w:rsidRDefault="00EB0723" w:rsidP="00EB0723">
      <w:pPr>
        <w:pStyle w:val="ListParagraph"/>
        <w:numPr>
          <w:ilvl w:val="0"/>
          <w:numId w:val="5"/>
        </w:numPr>
      </w:pPr>
      <w:r>
        <w:lastRenderedPageBreak/>
        <w:t xml:space="preserve">Capable to be carried out= define the limits and threshold of your appointment behavior, once going over </w:t>
      </w:r>
      <w:proofErr w:type="gramStart"/>
      <w:r>
        <w:t>your</w:t>
      </w:r>
      <w:proofErr w:type="gramEnd"/>
      <w:r>
        <w:t xml:space="preserve"> redlines, you should be able to either communicate your concerns or demonstrate by showing retaliations through punishment on a much larger scale. </w:t>
      </w:r>
    </w:p>
    <w:p w14:paraId="246E1C72" w14:textId="1D4634C2" w:rsidR="00EB0723" w:rsidRDefault="00EB0723" w:rsidP="00EB0723">
      <w:pPr>
        <w:pStyle w:val="ListParagraph"/>
        <w:numPr>
          <w:ilvl w:val="0"/>
          <w:numId w:val="5"/>
        </w:numPr>
      </w:pPr>
      <w:r>
        <w:t>Credible US policy of sanctions (</w:t>
      </w:r>
      <w:proofErr w:type="spellStart"/>
      <w:r>
        <w:t>eg.</w:t>
      </w:r>
      <w:proofErr w:type="spellEnd"/>
      <w:r>
        <w:t xml:space="preserve"> Freezing assets), no oil embargo (Roosevelt) = Being credible is important = in Roosevelt policy of deterrence, </w:t>
      </w:r>
      <w:proofErr w:type="spellStart"/>
      <w:r>
        <w:t>its</w:t>
      </w:r>
      <w:proofErr w:type="spellEnd"/>
      <w:r>
        <w:t xml:space="preserve"> something very sensitive on your nemesis, this was of economic nature. </w:t>
      </w:r>
      <w:proofErr w:type="gramStart"/>
      <w:r>
        <w:t>First</w:t>
      </w:r>
      <w:proofErr w:type="gramEnd"/>
      <w:r>
        <w:t xml:space="preserve"> they demonstrated by freezing their financial assets</w:t>
      </w:r>
    </w:p>
    <w:p w14:paraId="06744823" w14:textId="7D51130D" w:rsidR="00EB0723" w:rsidRDefault="00EB0723" w:rsidP="00EB0723">
      <w:pPr>
        <w:pStyle w:val="ListParagraph"/>
        <w:numPr>
          <w:ilvl w:val="0"/>
          <w:numId w:val="5"/>
        </w:numPr>
      </w:pPr>
      <w:r>
        <w:t xml:space="preserve">Acheson – total oil embargo – seen as a red line in Tokyo = that was their main problem that hurt the Japanese. (Example US had a 15% / Japan 85%) dependency on oil </w:t>
      </w:r>
    </w:p>
    <w:p w14:paraId="2A54E41E" w14:textId="597F62DB" w:rsidR="00EB0723" w:rsidRDefault="00EB0723" w:rsidP="00EB0723">
      <w:pPr>
        <w:pStyle w:val="ListParagraph"/>
        <w:numPr>
          <w:ilvl w:val="0"/>
          <w:numId w:val="24"/>
        </w:numPr>
      </w:pPr>
      <w:r>
        <w:t xml:space="preserve">Deterrence failure </w:t>
      </w:r>
    </w:p>
    <w:p w14:paraId="070061A6" w14:textId="79E864D1" w:rsidR="00EB0723" w:rsidRDefault="00EB0723" w:rsidP="00EB0723">
      <w:pPr>
        <w:pStyle w:val="ListParagraph"/>
        <w:numPr>
          <w:ilvl w:val="0"/>
          <w:numId w:val="5"/>
        </w:numPr>
      </w:pPr>
      <w:r>
        <w:t xml:space="preserve">Underestimation of US willingness to wage a protracted war </w:t>
      </w:r>
    </w:p>
    <w:p w14:paraId="6370B1D1" w14:textId="65C5D902" w:rsidR="00EB0723" w:rsidRDefault="00EB0723" w:rsidP="00EB0723">
      <w:pPr>
        <w:pStyle w:val="ListParagraph"/>
        <w:numPr>
          <w:ilvl w:val="0"/>
          <w:numId w:val="5"/>
        </w:numPr>
      </w:pPr>
      <w:r>
        <w:t>Fear of internal coup</w:t>
      </w:r>
      <w:r w:rsidR="000418C6">
        <w:t xml:space="preserve"> (US throughout history showed that it cannot support a prolonged war) </w:t>
      </w:r>
    </w:p>
    <w:p w14:paraId="77C0B1AC" w14:textId="23D17274" w:rsidR="000418C6" w:rsidRDefault="00EB0723" w:rsidP="000418C6">
      <w:pPr>
        <w:pStyle w:val="ListParagraph"/>
        <w:numPr>
          <w:ilvl w:val="0"/>
          <w:numId w:val="5"/>
        </w:numPr>
      </w:pPr>
      <w:r>
        <w:t xml:space="preserve">Fear of international repercussions – </w:t>
      </w:r>
      <w:proofErr w:type="spellStart"/>
      <w:r>
        <w:t>lost</w:t>
      </w:r>
      <w:proofErr w:type="spellEnd"/>
      <w:r>
        <w:t xml:space="preserve"> of status, possessions, humiliation </w:t>
      </w:r>
      <w:r w:rsidR="000418C6">
        <w:t xml:space="preserve">(Japan ideology was to strike US first, because of their own community would fear that their possessions would be lost) Act immediately </w:t>
      </w:r>
    </w:p>
    <w:p w14:paraId="4D016DB1" w14:textId="77777777" w:rsidR="00CC01BF" w:rsidRDefault="00CC01BF" w:rsidP="00CC01BF"/>
    <w:p w14:paraId="4ADA05BA" w14:textId="21D823CF" w:rsidR="00CC01BF" w:rsidRDefault="000418C6" w:rsidP="00CC01BF">
      <w:r>
        <w:t>Continued …………</w:t>
      </w:r>
    </w:p>
    <w:p w14:paraId="291A9606" w14:textId="77777777" w:rsidR="00CC01BF" w:rsidRDefault="00CC01BF" w:rsidP="00CC01BF"/>
    <w:p w14:paraId="6613BE33" w14:textId="5CFDACD6" w:rsidR="00F93314" w:rsidRPr="00950DBD" w:rsidRDefault="00F93314" w:rsidP="00F93314">
      <w:pPr>
        <w:pStyle w:val="ListBullet"/>
        <w:rPr>
          <w:u w:val="single"/>
        </w:rPr>
      </w:pPr>
      <w:r w:rsidRPr="00950DBD">
        <w:rPr>
          <w:u w:val="single"/>
        </w:rPr>
        <w:t xml:space="preserve">Wednesday </w:t>
      </w:r>
      <w:r>
        <w:rPr>
          <w:u w:val="single"/>
        </w:rPr>
        <w:t>Nov 6</w:t>
      </w:r>
      <w:r w:rsidRPr="00F93314">
        <w:rPr>
          <w:u w:val="single"/>
          <w:vertAlign w:val="superscript"/>
        </w:rPr>
        <w:t>th</w:t>
      </w:r>
      <w:r w:rsidRPr="00950DBD">
        <w:rPr>
          <w:u w:val="single"/>
        </w:rPr>
        <w:t>,2019</w:t>
      </w:r>
    </w:p>
    <w:p w14:paraId="3B7F063B" w14:textId="143E6D91" w:rsidR="00F93314" w:rsidRDefault="00BD5ADE" w:rsidP="00F93314">
      <w:r>
        <w:t xml:space="preserve">Note: European leaders the time 1990-2000+ had a bleak idea of </w:t>
      </w:r>
      <w:r w:rsidR="0027590F">
        <w:t xml:space="preserve">not wanting a strong influence leader / more intelligent / charismatic figure in heading the European union. Due to their deep human behaviors. </w:t>
      </w:r>
    </w:p>
    <w:p w14:paraId="658F5AE7" w14:textId="7BE2839A" w:rsidR="00F93314" w:rsidRDefault="000418C6" w:rsidP="000418C6">
      <w:pPr>
        <w:pStyle w:val="ListParagraph"/>
      </w:pPr>
      <w:r>
        <w:t xml:space="preserve">Part 6. Individual level: Japan </w:t>
      </w:r>
    </w:p>
    <w:p w14:paraId="3BDFAF1F" w14:textId="2C68703E" w:rsidR="000418C6" w:rsidRDefault="000418C6" w:rsidP="000418C6">
      <w:pPr>
        <w:pStyle w:val="ListParagraph"/>
        <w:numPr>
          <w:ilvl w:val="0"/>
          <w:numId w:val="5"/>
        </w:numPr>
      </w:pPr>
      <w:r>
        <w:t xml:space="preserve">Window of opportunity (short-term, present – oriented) </w:t>
      </w:r>
      <w:r w:rsidR="00CE0A29">
        <w:t xml:space="preserve">won’t last long </w:t>
      </w:r>
      <w:r>
        <w:t xml:space="preserve"> </w:t>
      </w:r>
    </w:p>
    <w:p w14:paraId="14F8E070" w14:textId="5363CB06" w:rsidR="000418C6" w:rsidRDefault="000418C6" w:rsidP="000418C6">
      <w:pPr>
        <w:pStyle w:val="ListParagraph"/>
        <w:numPr>
          <w:ilvl w:val="0"/>
          <w:numId w:val="5"/>
        </w:numPr>
      </w:pPr>
      <w:r>
        <w:t xml:space="preserve">Window of </w:t>
      </w:r>
      <w:r w:rsidR="00CE0A29">
        <w:t>v</w:t>
      </w:r>
      <w:r>
        <w:t xml:space="preserve">ulnerability window (long-term, future oriented) </w:t>
      </w:r>
    </w:p>
    <w:p w14:paraId="6F67BF60" w14:textId="4000EBD2" w:rsidR="000418C6" w:rsidRDefault="000418C6" w:rsidP="000418C6">
      <w:pPr>
        <w:pStyle w:val="ListParagraph"/>
        <w:numPr>
          <w:ilvl w:val="0"/>
          <w:numId w:val="5"/>
        </w:numPr>
      </w:pPr>
      <w:r>
        <w:t>Window of opportunity created by Hitler’s advances in Europe (France, the Netherlands, the USSR)</w:t>
      </w:r>
      <w:r w:rsidR="00CE0A29">
        <w:t xml:space="preserve"> balancer for the united states </w:t>
      </w:r>
      <w:r w:rsidR="00CE0A29">
        <w:lastRenderedPageBreak/>
        <w:t xml:space="preserve">and the Soviet Union, because Japanese didn’t know whom to start their war with (their scapegoat was the Americans) </w:t>
      </w:r>
    </w:p>
    <w:p w14:paraId="241A10D1" w14:textId="35FF606F" w:rsidR="000418C6" w:rsidRDefault="000418C6" w:rsidP="000418C6">
      <w:pPr>
        <w:pStyle w:val="ListParagraph"/>
        <w:numPr>
          <w:ilvl w:val="0"/>
          <w:numId w:val="5"/>
        </w:numPr>
      </w:pPr>
      <w:r>
        <w:t>Window of vulnerability (</w:t>
      </w:r>
      <w:r w:rsidR="00CE0A29">
        <w:t>J</w:t>
      </w:r>
      <w:r>
        <w:t>apan-US potentials ratio (1:10)</w:t>
      </w:r>
    </w:p>
    <w:p w14:paraId="4D522486" w14:textId="0E497871" w:rsidR="000418C6" w:rsidRDefault="000418C6" w:rsidP="000418C6">
      <w:pPr>
        <w:pStyle w:val="ListParagraph"/>
        <w:numPr>
          <w:ilvl w:val="0"/>
          <w:numId w:val="5"/>
        </w:numPr>
      </w:pPr>
      <w:r>
        <w:t xml:space="preserve">War seen </w:t>
      </w:r>
      <w:r w:rsidR="00CE0A29">
        <w:t>as possible to win if it lasts &lt; 1year</w:t>
      </w:r>
    </w:p>
    <w:p w14:paraId="339E3D00" w14:textId="4DCC8708" w:rsidR="00CE0A29" w:rsidRDefault="00CE0A29" w:rsidP="000418C6">
      <w:pPr>
        <w:pStyle w:val="ListParagraph"/>
        <w:numPr>
          <w:ilvl w:val="0"/>
          <w:numId w:val="5"/>
        </w:numPr>
      </w:pPr>
      <w:r>
        <w:t xml:space="preserve">Oil reserves &lt;2 years after US July 1941 oil embargo </w:t>
      </w:r>
    </w:p>
    <w:p w14:paraId="6FEF5AAE" w14:textId="0BFC4DB4" w:rsidR="000418C6" w:rsidRDefault="000418C6" w:rsidP="000418C6"/>
    <w:p w14:paraId="693DA843" w14:textId="26E9546D" w:rsidR="000418C6" w:rsidRDefault="000418C6" w:rsidP="000418C6">
      <w:r>
        <w:t>Bargaining Theory (Japanese behavior)</w:t>
      </w:r>
    </w:p>
    <w:p w14:paraId="60589218" w14:textId="63FD287B" w:rsidR="000418C6" w:rsidRDefault="000418C6" w:rsidP="000418C6">
      <w:pPr>
        <w:pStyle w:val="ListParagraph"/>
        <w:numPr>
          <w:ilvl w:val="0"/>
          <w:numId w:val="5"/>
        </w:numPr>
      </w:pPr>
      <w:r>
        <w:t xml:space="preserve">Two-level game (Robert Putnam) (In order to peruse an efficient policy is by satisfying the foreign policy) </w:t>
      </w:r>
    </w:p>
    <w:p w14:paraId="0206DB9E" w14:textId="026372B8" w:rsidR="0036591D" w:rsidRDefault="00A53978" w:rsidP="000418C6">
      <w:pPr>
        <w:pStyle w:val="ListParagraph"/>
        <w:numPr>
          <w:ilvl w:val="0"/>
          <w:numId w:val="5"/>
        </w:numPr>
      </w:pPr>
      <w:r w:rsidRPr="00A53978">
        <w:rPr>
          <w:b/>
          <w:bCs/>
        </w:rPr>
        <w:t>Bargaining theory</w:t>
      </w:r>
      <w:r>
        <w:t xml:space="preserve"> is the branch of game theory dealing with the analysis of bargaining problems, in which some parties bargain over the division of certain goods, A solution to a bargaining problem means the determination of such a division. </w:t>
      </w:r>
    </w:p>
    <w:p w14:paraId="2FDF5408" w14:textId="55232A69" w:rsidR="000418C6" w:rsidRDefault="000418C6" w:rsidP="000418C6">
      <w:pPr>
        <w:pStyle w:val="ListParagraph"/>
        <w:ind w:left="792"/>
      </w:pPr>
      <w:r>
        <w:t>First level L1 – Between states</w:t>
      </w:r>
    </w:p>
    <w:p w14:paraId="411EEB2A" w14:textId="4CA724BD" w:rsidR="000418C6" w:rsidRDefault="000418C6" w:rsidP="000418C6">
      <w:pPr>
        <w:pStyle w:val="ListParagraph"/>
        <w:ind w:left="792"/>
      </w:pPr>
      <w:r>
        <w:t xml:space="preserve">Second level L2- Within a state </w:t>
      </w:r>
    </w:p>
    <w:p w14:paraId="343BDCE0" w14:textId="52D9A1C9" w:rsidR="000418C6" w:rsidRDefault="000418C6" w:rsidP="000418C6">
      <w:pPr>
        <w:pStyle w:val="ListParagraph"/>
        <w:ind w:left="792"/>
      </w:pPr>
      <w:r>
        <w:t>Acceptable condition</w:t>
      </w:r>
      <w:r w:rsidR="00CE0A29">
        <w:t>s</w:t>
      </w:r>
      <w:r>
        <w:t xml:space="preserve"> are called win set </w:t>
      </w:r>
    </w:p>
    <w:p w14:paraId="7459BC7E" w14:textId="07599A1B" w:rsidR="000418C6" w:rsidRDefault="000418C6" w:rsidP="000418C6">
      <w:pPr>
        <w:pStyle w:val="ListParagraph"/>
        <w:ind w:left="792"/>
      </w:pPr>
      <w:r>
        <w:t xml:space="preserve">What happens if L1 and L2 win sets overlap </w:t>
      </w:r>
    </w:p>
    <w:p w14:paraId="1379A560" w14:textId="58BFF320" w:rsidR="000418C6" w:rsidRDefault="000418C6" w:rsidP="000418C6">
      <w:pPr>
        <w:pStyle w:val="ListParagraph"/>
        <w:numPr>
          <w:ilvl w:val="0"/>
          <w:numId w:val="5"/>
        </w:numPr>
      </w:pPr>
      <w:r>
        <w:t xml:space="preserve">Bargaining Themes: </w:t>
      </w:r>
    </w:p>
    <w:p w14:paraId="56DEED23" w14:textId="2504EC8D" w:rsidR="000418C6" w:rsidRDefault="000418C6" w:rsidP="000418C6">
      <w:pPr>
        <w:pStyle w:val="ListParagraph"/>
        <w:ind w:left="792"/>
      </w:pPr>
      <w:r>
        <w:t>Alliance with Hitler (Interest of American but no Japan)</w:t>
      </w:r>
    </w:p>
    <w:p w14:paraId="6E0B73E9" w14:textId="716A79A6" w:rsidR="000418C6" w:rsidRDefault="000418C6" w:rsidP="000418C6">
      <w:pPr>
        <w:pStyle w:val="ListParagraph"/>
        <w:ind w:left="792"/>
      </w:pPr>
      <w:r>
        <w:t>Withdrawal from South Asia (was in support of the American but not in the best interest of Japan)</w:t>
      </w:r>
    </w:p>
    <w:p w14:paraId="396EE6EC" w14:textId="7E7E9A74" w:rsidR="000418C6" w:rsidRDefault="000418C6" w:rsidP="000418C6">
      <w:pPr>
        <w:pStyle w:val="ListParagraph"/>
        <w:ind w:left="792"/>
      </w:pPr>
      <w:r>
        <w:t xml:space="preserve">Withdrawal from China </w:t>
      </w:r>
    </w:p>
    <w:p w14:paraId="59F83F70" w14:textId="153D2B19" w:rsidR="00CE0A29" w:rsidRDefault="00CE0A29" w:rsidP="00CE0A29">
      <w:r>
        <w:t>Japans Realpolitik</w:t>
      </w:r>
    </w:p>
    <w:p w14:paraId="66AB276F" w14:textId="36DB38E4" w:rsidR="00CE0A29" w:rsidRDefault="00CE0A29" w:rsidP="00CE0A29">
      <w:pPr>
        <w:pStyle w:val="ListParagraph"/>
        <w:numPr>
          <w:ilvl w:val="0"/>
          <w:numId w:val="5"/>
        </w:numPr>
      </w:pPr>
      <w:r>
        <w:t>Dissatisfied with its international status (they weren’t satisfied within their international community)</w:t>
      </w:r>
    </w:p>
    <w:p w14:paraId="13225FBE" w14:textId="26FEB250" w:rsidR="00CE0A29" w:rsidRDefault="00CE0A29" w:rsidP="00CE0A29">
      <w:pPr>
        <w:pStyle w:val="ListParagraph"/>
        <w:numPr>
          <w:ilvl w:val="0"/>
          <w:numId w:val="5"/>
        </w:numPr>
      </w:pPr>
      <w:r>
        <w:t>Autarky-Seeking</w:t>
      </w:r>
    </w:p>
    <w:p w14:paraId="140B754A" w14:textId="05705C74" w:rsidR="00CE0A29" w:rsidRDefault="00CE0A29" w:rsidP="00CE0A29">
      <w:pPr>
        <w:pStyle w:val="ListParagraph"/>
        <w:numPr>
          <w:ilvl w:val="0"/>
          <w:numId w:val="5"/>
        </w:numPr>
      </w:pPr>
      <w:r>
        <w:t>Revisionist power</w:t>
      </w:r>
    </w:p>
    <w:p w14:paraId="500269CC" w14:textId="42976E6F" w:rsidR="00CE0A29" w:rsidRDefault="00CE0A29" w:rsidP="00CE0A29">
      <w:pPr>
        <w:pStyle w:val="ListParagraph"/>
        <w:numPr>
          <w:ilvl w:val="0"/>
          <w:numId w:val="5"/>
        </w:numPr>
      </w:pPr>
      <w:r>
        <w:t>Anti-</w:t>
      </w:r>
      <w:proofErr w:type="spellStart"/>
      <w:r>
        <w:t>Comintern</w:t>
      </w:r>
      <w:proofErr w:type="spellEnd"/>
      <w:r>
        <w:t xml:space="preserve"> Pact with Hitler 1936</w:t>
      </w:r>
    </w:p>
    <w:p w14:paraId="1428D19D" w14:textId="6A59ADA7" w:rsidR="00CE0A29" w:rsidRDefault="00CE0A29" w:rsidP="00CE0A29"/>
    <w:p w14:paraId="58C21570" w14:textId="7F44AA2D" w:rsidR="00CE0A29" w:rsidRDefault="00CE0A29" w:rsidP="00CE0A29">
      <w:r>
        <w:t xml:space="preserve">Part 7: War Spiral </w:t>
      </w:r>
    </w:p>
    <w:p w14:paraId="08418E57" w14:textId="1CEE8308" w:rsidR="00CE0A29" w:rsidRDefault="00CE0A29" w:rsidP="00CE0A29">
      <w:pPr>
        <w:pStyle w:val="ListParagraph"/>
        <w:numPr>
          <w:ilvl w:val="0"/>
          <w:numId w:val="5"/>
        </w:numPr>
      </w:pPr>
      <w:r>
        <w:t>Japan’s plan to advance south (Dutch East Indies)</w:t>
      </w:r>
    </w:p>
    <w:p w14:paraId="05259A62" w14:textId="13DE9B43" w:rsidR="00CE0A29" w:rsidRDefault="00CE0A29" w:rsidP="00CE0A29">
      <w:pPr>
        <w:pStyle w:val="ListParagraph"/>
        <w:numPr>
          <w:ilvl w:val="0"/>
          <w:numId w:val="5"/>
        </w:numPr>
      </w:pPr>
      <w:r>
        <w:t>1940 US breaks J diplomatic code</w:t>
      </w:r>
      <w:r w:rsidR="00E76E6D">
        <w:t xml:space="preserve"> </w:t>
      </w:r>
    </w:p>
    <w:p w14:paraId="28ED6DA8" w14:textId="6ECC8747" w:rsidR="00CE0A29" w:rsidRDefault="00CE0A29" w:rsidP="00CE0A29">
      <w:pPr>
        <w:pStyle w:val="ListParagraph"/>
        <w:numPr>
          <w:ilvl w:val="0"/>
          <w:numId w:val="5"/>
        </w:numPr>
      </w:pPr>
      <w:r>
        <w:t xml:space="preserve">July 1941 US economic sanctions toughen </w:t>
      </w:r>
      <w:r w:rsidR="00E76E6D">
        <w:t xml:space="preserve">(In order to crack down on Japanese) but they have underestimated their reaction </w:t>
      </w:r>
    </w:p>
    <w:p w14:paraId="6A93300F" w14:textId="504FF89B" w:rsidR="00CE0A29" w:rsidRDefault="00CE0A29" w:rsidP="00CE0A29">
      <w:pPr>
        <w:pStyle w:val="ListParagraph"/>
        <w:numPr>
          <w:ilvl w:val="0"/>
          <w:numId w:val="5"/>
        </w:numPr>
      </w:pPr>
      <w:r>
        <w:lastRenderedPageBreak/>
        <w:t xml:space="preserve">July 25 freezing Japanese assets </w:t>
      </w:r>
    </w:p>
    <w:p w14:paraId="27013225" w14:textId="3CE040E8" w:rsidR="00CE0A29" w:rsidRDefault="00CE0A29" w:rsidP="00CE0A29">
      <w:pPr>
        <w:pStyle w:val="ListParagraph"/>
        <w:numPr>
          <w:ilvl w:val="0"/>
          <w:numId w:val="5"/>
        </w:numPr>
      </w:pPr>
      <w:r>
        <w:t>No American oil supplies since July 25</w:t>
      </w:r>
      <w:r w:rsidR="00E76E6D">
        <w:t xml:space="preserve"> (from these factors Japan saw it as an act of WAR)</w:t>
      </w:r>
    </w:p>
    <w:p w14:paraId="6326E2E2" w14:textId="19893BA3" w:rsidR="00E76E6D" w:rsidRDefault="00E76E6D" w:rsidP="00E76E6D">
      <w:r>
        <w:t xml:space="preserve">Part 8: WW2: Implications </w:t>
      </w:r>
    </w:p>
    <w:p w14:paraId="40C18C8B" w14:textId="0DE02F41" w:rsidR="00E76E6D" w:rsidRDefault="00E76E6D" w:rsidP="00E76E6D">
      <w:pPr>
        <w:pStyle w:val="ListParagraph"/>
        <w:numPr>
          <w:ilvl w:val="0"/>
          <w:numId w:val="5"/>
        </w:numPr>
      </w:pPr>
      <w:r>
        <w:t>Creation of a New World Order</w:t>
      </w:r>
    </w:p>
    <w:p w14:paraId="6C817E8B" w14:textId="1E8F876D" w:rsidR="00E76E6D" w:rsidRDefault="00E76E6D" w:rsidP="00E76E6D">
      <w:pPr>
        <w:pStyle w:val="ListParagraph"/>
        <w:numPr>
          <w:ilvl w:val="0"/>
          <w:numId w:val="5"/>
        </w:numPr>
      </w:pPr>
      <w:r>
        <w:t>New institutions-</w:t>
      </w:r>
      <w:proofErr w:type="gramStart"/>
      <w:r>
        <w:t>UN,IMF</w:t>
      </w:r>
      <w:proofErr w:type="gramEnd"/>
      <w:r>
        <w:t>,  World Bank</w:t>
      </w:r>
    </w:p>
    <w:p w14:paraId="034B1B92" w14:textId="19A40EF7" w:rsidR="00E76E6D" w:rsidRDefault="00E76E6D" w:rsidP="00E76E6D">
      <w:pPr>
        <w:pStyle w:val="ListParagraph"/>
        <w:numPr>
          <w:ilvl w:val="0"/>
          <w:numId w:val="5"/>
        </w:numPr>
      </w:pPr>
      <w:r>
        <w:t>US hegemony in the West</w:t>
      </w:r>
    </w:p>
    <w:p w14:paraId="45DEE782" w14:textId="690374A4" w:rsidR="00E76E6D" w:rsidRDefault="00E76E6D" w:rsidP="00E76E6D">
      <w:pPr>
        <w:pStyle w:val="ListParagraph"/>
        <w:numPr>
          <w:ilvl w:val="0"/>
          <w:numId w:val="5"/>
        </w:numPr>
      </w:pPr>
      <w:r>
        <w:t xml:space="preserve">Bipolarity </w:t>
      </w:r>
    </w:p>
    <w:p w14:paraId="449E9D55" w14:textId="73DE90A8" w:rsidR="00E76E6D" w:rsidRDefault="00E76E6D" w:rsidP="00E76E6D">
      <w:pPr>
        <w:pStyle w:val="ListParagraph"/>
        <w:numPr>
          <w:ilvl w:val="0"/>
          <w:numId w:val="5"/>
        </w:numPr>
      </w:pPr>
      <w:r>
        <w:t>Regionally: Korea divided, China-communist victory (1941 china proclaimed dependent)</w:t>
      </w:r>
    </w:p>
    <w:p w14:paraId="1EA3C769" w14:textId="4A883404" w:rsidR="00E76E6D" w:rsidRDefault="00E76E6D" w:rsidP="00E76E6D">
      <w:pPr>
        <w:pStyle w:val="ListParagraph"/>
        <w:numPr>
          <w:ilvl w:val="0"/>
          <w:numId w:val="5"/>
        </w:numPr>
      </w:pPr>
      <w:r>
        <w:t>Decolonization, independence of India and Pakistan</w:t>
      </w:r>
    </w:p>
    <w:p w14:paraId="664061B5" w14:textId="3C607E35" w:rsidR="00E76E6D" w:rsidRDefault="00E76E6D" w:rsidP="00E76E6D">
      <w:pPr>
        <w:pStyle w:val="ListParagraph"/>
        <w:numPr>
          <w:ilvl w:val="0"/>
          <w:numId w:val="5"/>
        </w:numPr>
      </w:pPr>
      <w:r>
        <w:t xml:space="preserve">Proliferation of nuclear weapons </w:t>
      </w:r>
    </w:p>
    <w:p w14:paraId="5CD696C9" w14:textId="7AF2F8E4" w:rsidR="00E76E6D" w:rsidRDefault="00E76E6D" w:rsidP="00E76E6D"/>
    <w:p w14:paraId="56434521" w14:textId="6DBFD808" w:rsidR="00E76E6D" w:rsidRDefault="00E76E6D" w:rsidP="00E76E6D"/>
    <w:p w14:paraId="1FB237A6" w14:textId="77777777" w:rsidR="00654EDB" w:rsidRDefault="00654EDB" w:rsidP="00E76E6D">
      <w:r>
        <w:t xml:space="preserve">WW2 in Europe </w:t>
      </w:r>
    </w:p>
    <w:p w14:paraId="5B3CFD06" w14:textId="77777777" w:rsidR="00654EDB" w:rsidRDefault="00654EDB" w:rsidP="00654EDB">
      <w:pPr>
        <w:pStyle w:val="ListParagraph"/>
        <w:ind w:left="792"/>
      </w:pPr>
      <w:r>
        <w:t>Political, Economic and ideological causes</w:t>
      </w:r>
    </w:p>
    <w:p w14:paraId="7008B7E5" w14:textId="2461AD39" w:rsidR="00654EDB" w:rsidRDefault="00654EDB" w:rsidP="00654EDB">
      <w:pPr>
        <w:pStyle w:val="ListParagraph"/>
        <w:numPr>
          <w:ilvl w:val="0"/>
          <w:numId w:val="25"/>
        </w:numPr>
      </w:pPr>
      <w:r>
        <w:t>The Treaty of Versailles signed at the 1919 Paris peace conference, and punishment of Germany (it wasn’t the only cause, it had a lot of other factors)</w:t>
      </w:r>
    </w:p>
    <w:p w14:paraId="73CF8AF6" w14:textId="6948E45B" w:rsidR="00E76E6D" w:rsidRDefault="00654EDB" w:rsidP="00654EDB">
      <w:pPr>
        <w:pStyle w:val="ListParagraph"/>
        <w:numPr>
          <w:ilvl w:val="0"/>
          <w:numId w:val="25"/>
        </w:numPr>
      </w:pPr>
      <w:r>
        <w:t xml:space="preserve">Reparations and German defaults the first reparation </w:t>
      </w:r>
      <w:proofErr w:type="gramStart"/>
      <w:r>
        <w:t>demands</w:t>
      </w:r>
      <w:proofErr w:type="gramEnd"/>
      <w:r>
        <w:t xml:space="preserve"> amounted to $63 billion then ($768 billion today), later reduced to $33 billion (402 billion today)</w:t>
      </w:r>
    </w:p>
    <w:p w14:paraId="2C6D541F" w14:textId="4A736D2E" w:rsidR="00654EDB" w:rsidRDefault="00654EDB" w:rsidP="00654EDB">
      <w:pPr>
        <w:pStyle w:val="ListParagraph"/>
        <w:numPr>
          <w:ilvl w:val="0"/>
          <w:numId w:val="25"/>
        </w:numPr>
      </w:pPr>
      <w:r>
        <w:t>The rise of the Nazi party in Germany (it was one of the causes that lead to the WW2 because it was an expansionist party)</w:t>
      </w:r>
    </w:p>
    <w:p w14:paraId="72C28747" w14:textId="0A131F45" w:rsidR="00654EDB" w:rsidRDefault="00654EDB" w:rsidP="00654EDB">
      <w:pPr>
        <w:pStyle w:val="ListParagraph"/>
        <w:numPr>
          <w:ilvl w:val="0"/>
          <w:numId w:val="25"/>
        </w:numPr>
      </w:pPr>
      <w:r>
        <w:t>Hitler becomes the German Chancellor in</w:t>
      </w:r>
      <w:r w:rsidR="008425D9">
        <w:t xml:space="preserve"> </w:t>
      </w:r>
      <w:proofErr w:type="gramStart"/>
      <w:r w:rsidR="008425D9">
        <w:t>Jan,</w:t>
      </w:r>
      <w:proofErr w:type="gramEnd"/>
      <w:r>
        <w:t xml:space="preserve"> 1933 (Anti-Semitism was very big during the time and within the community of Germany) </w:t>
      </w:r>
    </w:p>
    <w:p w14:paraId="7C81791B" w14:textId="1AA33E1C" w:rsidR="00654EDB" w:rsidRDefault="00654EDB" w:rsidP="00654EDB">
      <w:pPr>
        <w:pStyle w:val="ListParagraph"/>
        <w:numPr>
          <w:ilvl w:val="0"/>
          <w:numId w:val="25"/>
        </w:numPr>
      </w:pPr>
      <w:r>
        <w:t xml:space="preserve">The Saar Plebiscite According to the Treaty of Versailles the Saar was under the control of the League of Nations for 15 years. In 1935 the inhabitants of the Saar voted to return to Germany </w:t>
      </w:r>
    </w:p>
    <w:p w14:paraId="039279D0" w14:textId="7B9DDBFA" w:rsidR="008425D9" w:rsidRDefault="008425D9" w:rsidP="00654EDB">
      <w:pPr>
        <w:pStyle w:val="ListParagraph"/>
        <w:numPr>
          <w:ilvl w:val="0"/>
          <w:numId w:val="25"/>
        </w:numPr>
      </w:pPr>
      <w:r>
        <w:t xml:space="preserve">Rearmament in Germany and conscription March 16,1935, reactivation of the Luftwaffe. The Anglo-German naval agreement of 1935 allowed Germany to build a fleet one third the size of the royal navy </w:t>
      </w:r>
    </w:p>
    <w:p w14:paraId="720CF636" w14:textId="1058911D" w:rsidR="008425D9" w:rsidRDefault="008425D9" w:rsidP="00654EDB">
      <w:pPr>
        <w:pStyle w:val="ListParagraph"/>
        <w:numPr>
          <w:ilvl w:val="0"/>
          <w:numId w:val="25"/>
        </w:numPr>
      </w:pPr>
      <w:r>
        <w:lastRenderedPageBreak/>
        <w:t xml:space="preserve">Rhineland the Rhineland occupied on 7 March 1936 the T of V broken </w:t>
      </w:r>
      <w:r w:rsidR="00697EF3">
        <w:t xml:space="preserve">(Territory according to the VT was under the protection of France, their military was located there) </w:t>
      </w:r>
    </w:p>
    <w:p w14:paraId="778685F4" w14:textId="707501A1" w:rsidR="008425D9" w:rsidRDefault="008425D9" w:rsidP="00654EDB">
      <w:pPr>
        <w:pStyle w:val="ListParagraph"/>
        <w:numPr>
          <w:ilvl w:val="0"/>
          <w:numId w:val="25"/>
        </w:numPr>
      </w:pPr>
      <w:r>
        <w:t xml:space="preserve">Anschluss Austria, 11 March 1938, the T of V. broken </w:t>
      </w:r>
    </w:p>
    <w:p w14:paraId="150D8A0A" w14:textId="261B102B" w:rsidR="008425D9" w:rsidRDefault="008425D9" w:rsidP="00654EDB">
      <w:pPr>
        <w:pStyle w:val="ListParagraph"/>
        <w:numPr>
          <w:ilvl w:val="0"/>
          <w:numId w:val="25"/>
        </w:numPr>
      </w:pPr>
      <w:r>
        <w:t xml:space="preserve">The Sudeten Crisis and Appeasement in Munich, 29 </w:t>
      </w:r>
      <w:proofErr w:type="spellStart"/>
      <w:r>
        <w:t>september</w:t>
      </w:r>
      <w:proofErr w:type="spellEnd"/>
      <w:r>
        <w:t xml:space="preserve"> 1938, Sudetenland given to Hitler </w:t>
      </w:r>
    </w:p>
    <w:p w14:paraId="77480E45" w14:textId="70CAC431" w:rsidR="008425D9" w:rsidRDefault="008425D9" w:rsidP="00654EDB">
      <w:pPr>
        <w:pStyle w:val="ListParagraph"/>
        <w:numPr>
          <w:ilvl w:val="0"/>
          <w:numId w:val="25"/>
        </w:numPr>
      </w:pPr>
      <w:r>
        <w:t xml:space="preserve">Occupation of the rest of Czechoslovakia 15 March 1939 </w:t>
      </w:r>
    </w:p>
    <w:p w14:paraId="61AC6575" w14:textId="77777777" w:rsidR="00342E07" w:rsidRDefault="008425D9" w:rsidP="00654EDB">
      <w:pPr>
        <w:pStyle w:val="ListParagraph"/>
        <w:numPr>
          <w:ilvl w:val="0"/>
          <w:numId w:val="25"/>
        </w:numPr>
      </w:pPr>
      <w:r>
        <w:t>The Ribbentrop-</w:t>
      </w:r>
      <w:proofErr w:type="spellStart"/>
      <w:r>
        <w:t>Moltov</w:t>
      </w:r>
      <w:proofErr w:type="spellEnd"/>
      <w:r>
        <w:t xml:space="preserve"> Pact, 1939</w:t>
      </w:r>
      <w:r w:rsidR="00697EF3">
        <w:t xml:space="preserve"> (his proposal to </w:t>
      </w:r>
      <w:proofErr w:type="spellStart"/>
      <w:r w:rsidR="00697EF3">
        <w:t>stallin</w:t>
      </w:r>
      <w:proofErr w:type="spellEnd"/>
      <w:r w:rsidR="00697EF3">
        <w:t xml:space="preserve">, why don’t we conclude the treaty that would </w:t>
      </w:r>
      <w:r w:rsidR="006F35E5">
        <w:t>outline the intention of not waging war, so any other power wouldn’t be able to exploit their advantages)</w:t>
      </w:r>
    </w:p>
    <w:p w14:paraId="3807DE12" w14:textId="77777777" w:rsidR="00342E07" w:rsidRDefault="00342E07" w:rsidP="00342E07"/>
    <w:p w14:paraId="2E68A732" w14:textId="77777777" w:rsidR="00342E07" w:rsidRDefault="00342E07" w:rsidP="00342E07"/>
    <w:p w14:paraId="7FE2E27B" w14:textId="1E681A9F" w:rsidR="00342E07" w:rsidRPr="00950DBD" w:rsidRDefault="00342E07" w:rsidP="00342E07">
      <w:pPr>
        <w:pStyle w:val="ListBullet"/>
        <w:rPr>
          <w:u w:val="single"/>
        </w:rPr>
      </w:pPr>
      <w:r w:rsidRPr="00950DBD">
        <w:rPr>
          <w:u w:val="single"/>
        </w:rPr>
        <w:t xml:space="preserve">Wednesday </w:t>
      </w:r>
      <w:r>
        <w:rPr>
          <w:u w:val="single"/>
        </w:rPr>
        <w:t>Nov 13</w:t>
      </w:r>
      <w:r w:rsidRPr="00F93314">
        <w:rPr>
          <w:u w:val="single"/>
          <w:vertAlign w:val="superscript"/>
        </w:rPr>
        <w:t>th</w:t>
      </w:r>
      <w:r w:rsidRPr="00950DBD">
        <w:rPr>
          <w:u w:val="single"/>
        </w:rPr>
        <w:t>,2019</w:t>
      </w:r>
    </w:p>
    <w:p w14:paraId="78C4F77D" w14:textId="77777777" w:rsidR="007B39BD" w:rsidRDefault="006F35E5" w:rsidP="007B39BD">
      <w:pPr>
        <w:pStyle w:val="ListParagraph"/>
        <w:numPr>
          <w:ilvl w:val="0"/>
          <w:numId w:val="26"/>
        </w:numPr>
      </w:pPr>
      <w:r>
        <w:t xml:space="preserve"> </w:t>
      </w:r>
      <w:r w:rsidR="007B39BD">
        <w:t xml:space="preserve">Eisenhower </w:t>
      </w:r>
    </w:p>
    <w:p w14:paraId="375775CA" w14:textId="77777777" w:rsidR="007B39BD" w:rsidRDefault="007B39BD" w:rsidP="007B39BD">
      <w:pPr>
        <w:pStyle w:val="ListParagraph"/>
        <w:numPr>
          <w:ilvl w:val="0"/>
          <w:numId w:val="26"/>
        </w:numPr>
      </w:pPr>
      <w:r>
        <w:t xml:space="preserve">Military industry complex </w:t>
      </w:r>
    </w:p>
    <w:p w14:paraId="314E9821" w14:textId="77777777" w:rsidR="007B39BD" w:rsidRDefault="007B39BD" w:rsidP="007B39BD">
      <w:pPr>
        <w:pStyle w:val="ListParagraph"/>
        <w:ind w:left="792"/>
      </w:pPr>
      <w:r>
        <w:t>It is the process of doing business to sustain maximum profit.</w:t>
      </w:r>
    </w:p>
    <w:p w14:paraId="2F2F0A59" w14:textId="77777777" w:rsidR="007B39BD" w:rsidRDefault="007B39BD" w:rsidP="007B39BD">
      <w:pPr>
        <w:pStyle w:val="ListParagraph"/>
        <w:ind w:left="792"/>
      </w:pPr>
      <w:proofErr w:type="gramStart"/>
      <w:r>
        <w:t>Making  weapons</w:t>
      </w:r>
      <w:proofErr w:type="gramEnd"/>
      <w:r>
        <w:t xml:space="preserve"> for Korea </w:t>
      </w:r>
    </w:p>
    <w:p w14:paraId="3AACC270" w14:textId="77777777" w:rsidR="007B39BD" w:rsidRDefault="007B39BD" w:rsidP="007B39BD">
      <w:pPr>
        <w:pStyle w:val="ListParagraph"/>
        <w:ind w:left="792"/>
      </w:pPr>
      <w:r>
        <w:t>Sweat canal process (Controversial) undermine the 5</w:t>
      </w:r>
      <w:r w:rsidRPr="00342E07">
        <w:rPr>
          <w:vertAlign w:val="superscript"/>
        </w:rPr>
        <w:t>th</w:t>
      </w:r>
      <w:r>
        <w:t xml:space="preserve"> article of NATO </w:t>
      </w:r>
    </w:p>
    <w:p w14:paraId="10AC0ED1" w14:textId="77777777" w:rsidR="007B39BD" w:rsidRDefault="007B39BD" w:rsidP="007B39BD">
      <w:pPr>
        <w:pStyle w:val="ListParagraph"/>
        <w:ind w:left="792"/>
      </w:pPr>
    </w:p>
    <w:p w14:paraId="43B23678" w14:textId="4B5314BF" w:rsidR="008425D9" w:rsidRDefault="008425D9" w:rsidP="00342E07"/>
    <w:p w14:paraId="4D4FCCBC" w14:textId="2A1D3E5F" w:rsidR="007B39BD" w:rsidRDefault="007B39BD" w:rsidP="00342E07">
      <w:r>
        <w:t>Continued….</w:t>
      </w:r>
    </w:p>
    <w:p w14:paraId="42563B0A" w14:textId="3F5B12EF" w:rsidR="002D049B" w:rsidRDefault="004510CB" w:rsidP="004510CB">
      <w:pPr>
        <w:pStyle w:val="ListParagraph"/>
        <w:numPr>
          <w:ilvl w:val="0"/>
          <w:numId w:val="5"/>
        </w:numPr>
      </w:pPr>
      <w:r>
        <w:t xml:space="preserve">Treaty between (Plan of Poland both countries) Refrain </w:t>
      </w:r>
    </w:p>
    <w:p w14:paraId="23F22442" w14:textId="74368C34" w:rsidR="004510CB" w:rsidRDefault="004510CB" w:rsidP="004510CB">
      <w:pPr>
        <w:pStyle w:val="ListParagraph"/>
        <w:numPr>
          <w:ilvl w:val="0"/>
          <w:numId w:val="5"/>
        </w:numPr>
      </w:pPr>
      <w:r>
        <w:t>The Molotov- Ribbentrop pact</w:t>
      </w:r>
    </w:p>
    <w:p w14:paraId="06FE3768" w14:textId="1B784169" w:rsidR="004510CB" w:rsidRDefault="004510CB" w:rsidP="004510CB">
      <w:pPr>
        <w:pStyle w:val="ListParagraph"/>
        <w:numPr>
          <w:ilvl w:val="0"/>
          <w:numId w:val="29"/>
        </w:numPr>
      </w:pPr>
      <w:r>
        <w:t xml:space="preserve">The treaty of non-aggression between Germany and the soviet of 23 august 1939. Berlin and Moscow pledged to remain neutral in the event that either nation </w:t>
      </w:r>
      <w:proofErr w:type="gramStart"/>
      <w:r>
        <w:t>were</w:t>
      </w:r>
      <w:proofErr w:type="gramEnd"/>
      <w:r>
        <w:t xml:space="preserve"> attacked by a third party. </w:t>
      </w:r>
    </w:p>
    <w:p w14:paraId="7BA29CB4" w14:textId="1E7E8C67" w:rsidR="004510CB" w:rsidRDefault="004510CB" w:rsidP="004510CB">
      <w:pPr>
        <w:pStyle w:val="ListParagraph"/>
        <w:numPr>
          <w:ilvl w:val="0"/>
          <w:numId w:val="29"/>
        </w:numPr>
      </w:pPr>
      <w:r>
        <w:t>Article 1. Both high contracting parties obligate themselves to desist from any act of violence, any aggressive action, and any attack on each other, either individually or jointly with other powers.</w:t>
      </w:r>
    </w:p>
    <w:p w14:paraId="50C1277B" w14:textId="17A21A01" w:rsidR="004510CB" w:rsidRDefault="004510CB" w:rsidP="004510CB">
      <w:pPr>
        <w:pStyle w:val="ListParagraph"/>
        <w:numPr>
          <w:ilvl w:val="0"/>
          <w:numId w:val="29"/>
        </w:numPr>
      </w:pPr>
      <w:r>
        <w:t xml:space="preserve">Article 2. Should one of the High Contracting Parties become the object of belligerent action by a third Power, the other High Contracting Party shall in no manner lend its support to this third </w:t>
      </w:r>
      <w:r>
        <w:lastRenderedPageBreak/>
        <w:t>power.  (Imperialist Stalin) aimed to producing impression for other participant (London and Paris as an example) (British delegation with Moscow are always in Paris)</w:t>
      </w:r>
    </w:p>
    <w:p w14:paraId="0A42FEB5" w14:textId="1BF90B40" w:rsidR="004510CB" w:rsidRDefault="004510CB" w:rsidP="004510CB">
      <w:pPr>
        <w:pStyle w:val="ListParagraph"/>
        <w:numPr>
          <w:ilvl w:val="0"/>
          <w:numId w:val="29"/>
        </w:numPr>
      </w:pPr>
      <w:r>
        <w:t xml:space="preserve">On Ribbentrop </w:t>
      </w:r>
    </w:p>
    <w:p w14:paraId="58BA9509" w14:textId="305A15CA" w:rsidR="004510CB" w:rsidRDefault="004510CB" w:rsidP="004510CB">
      <w:pPr>
        <w:pStyle w:val="ListParagraph"/>
        <w:numPr>
          <w:ilvl w:val="0"/>
          <w:numId w:val="5"/>
        </w:numPr>
      </w:pPr>
      <w:r>
        <w:t xml:space="preserve">Secret Protocol </w:t>
      </w:r>
    </w:p>
    <w:p w14:paraId="1F0D6574" w14:textId="567EB1A3" w:rsidR="004510CB" w:rsidRDefault="004510CB" w:rsidP="004510CB">
      <w:pPr>
        <w:pStyle w:val="ListParagraph"/>
        <w:numPr>
          <w:ilvl w:val="0"/>
          <w:numId w:val="30"/>
        </w:numPr>
      </w:pPr>
      <w:r>
        <w:t>The open part of the treaty was in apparent contradiction with the earlier commitments to Poland undertaken by the Soviet leadership.</w:t>
      </w:r>
    </w:p>
    <w:p w14:paraId="55719853" w14:textId="2200AD22" w:rsidR="004510CB" w:rsidRDefault="004510CB" w:rsidP="004510CB">
      <w:pPr>
        <w:pStyle w:val="ListParagraph"/>
        <w:numPr>
          <w:ilvl w:val="0"/>
          <w:numId w:val="30"/>
        </w:numPr>
      </w:pPr>
      <w:r>
        <w:t>Soviet Foreign Minister Litvinov remarked in 1934</w:t>
      </w:r>
      <w:proofErr w:type="gramStart"/>
      <w:r>
        <w:t>:”Bilateral</w:t>
      </w:r>
      <w:proofErr w:type="gramEnd"/>
      <w:r>
        <w:t xml:space="preserve"> non-aggression pacts do not always serve the cause of peace… An aggressive state may conclude non-aggression pacts with some states to have a free hand and to secure its rear flanks or to attack other states”</w:t>
      </w:r>
    </w:p>
    <w:p w14:paraId="0EFEBADC" w14:textId="5147D8AD" w:rsidR="004510CB" w:rsidRDefault="004510CB" w:rsidP="004510CB">
      <w:pPr>
        <w:pStyle w:val="ListParagraph"/>
        <w:numPr>
          <w:ilvl w:val="0"/>
          <w:numId w:val="30"/>
        </w:numPr>
      </w:pPr>
      <w:r>
        <w:t xml:space="preserve">The treaty included a secret protocol. It divided Northern and Eastern Europe into German and Soviet spheres of influence, anticipating potential “territorial and political rearrangements” of these countries. </w:t>
      </w:r>
      <w:r w:rsidR="00063781">
        <w:t xml:space="preserve"> (it presumed that </w:t>
      </w:r>
      <w:proofErr w:type="spellStart"/>
      <w:r w:rsidR="00063781">
        <w:t>their</w:t>
      </w:r>
      <w:proofErr w:type="spellEnd"/>
      <w:r w:rsidR="00063781">
        <w:t xml:space="preserve"> will be spheres of implant and greed by Germany and the </w:t>
      </w:r>
      <w:proofErr w:type="gramStart"/>
      <w:r w:rsidR="00063781">
        <w:t>USSR</w:t>
      </w:r>
      <w:proofErr w:type="gramEnd"/>
      <w:r w:rsidR="00063781">
        <w:t xml:space="preserve"> so the spheres of implant wouldn’t disorient and rearrange of the country. The soviet was hiding this document for 50 years)</w:t>
      </w:r>
    </w:p>
    <w:p w14:paraId="4C504F05" w14:textId="1AB9BFE4" w:rsidR="00063781" w:rsidRDefault="00063781" w:rsidP="00063781">
      <w:pPr>
        <w:pStyle w:val="ListParagraph"/>
        <w:numPr>
          <w:ilvl w:val="0"/>
          <w:numId w:val="5"/>
        </w:numPr>
      </w:pPr>
      <w:r>
        <w:t>Secret additional protocol</w:t>
      </w:r>
    </w:p>
    <w:p w14:paraId="630340A1" w14:textId="0B570F15" w:rsidR="00063781" w:rsidRDefault="00063781" w:rsidP="00063781">
      <w:pPr>
        <w:pStyle w:val="ListParagraph"/>
        <w:numPr>
          <w:ilvl w:val="0"/>
          <w:numId w:val="31"/>
        </w:numPr>
      </w:pPr>
      <w:r>
        <w:t>Article 1. In the event of a territorial and political rearrangement in the areas belonging to the Baltic States (</w:t>
      </w:r>
      <w:proofErr w:type="spellStart"/>
      <w:r>
        <w:t>Fineland</w:t>
      </w:r>
      <w:proofErr w:type="spellEnd"/>
      <w:r>
        <w:t>, Estonia, Latvia, Lithuania), the northern boundary of Lithuania shall represent the boundary of the spheres of influence of Germany and U.S.S.R in this connection the interest of Lithuania in the Vilna rea is recognized by each party.</w:t>
      </w:r>
    </w:p>
    <w:p w14:paraId="25EA5E77" w14:textId="0EA7A424" w:rsidR="00063781" w:rsidRDefault="00063781" w:rsidP="00063781">
      <w:pPr>
        <w:pStyle w:val="ListParagraph"/>
        <w:numPr>
          <w:ilvl w:val="0"/>
          <w:numId w:val="31"/>
        </w:numPr>
      </w:pPr>
      <w:r>
        <w:t xml:space="preserve">Article 2. In the event of a territorial and political rearrangement of the area belonging to the Polish state, the spheres of influence of Germany and the U.S.S.R shall be bounded approximately by the line of the rivers </w:t>
      </w:r>
      <w:proofErr w:type="spellStart"/>
      <w:r>
        <w:t>Narev</w:t>
      </w:r>
      <w:proofErr w:type="spellEnd"/>
      <w:r>
        <w:t xml:space="preserve">, Vistula and San. (Officially Poland didn’t declare war on the opposing country) </w:t>
      </w:r>
    </w:p>
    <w:p w14:paraId="0EB509DD" w14:textId="4A750474" w:rsidR="00063781" w:rsidRDefault="00063781" w:rsidP="00063781">
      <w:pPr>
        <w:pStyle w:val="ListParagraph"/>
        <w:numPr>
          <w:ilvl w:val="0"/>
          <w:numId w:val="31"/>
        </w:numPr>
      </w:pPr>
      <w:r>
        <w:lastRenderedPageBreak/>
        <w:t xml:space="preserve">The question of </w:t>
      </w:r>
      <w:r w:rsidR="00130CCF">
        <w:t>whether</w:t>
      </w:r>
      <w:r>
        <w:t xml:space="preserve"> the interests of both parties make desirable the maintenance of an independent Polish states and how such a state should be bounded can only be definitely determined in the course of further political developments. </w:t>
      </w:r>
    </w:p>
    <w:p w14:paraId="49ED3037" w14:textId="77777777" w:rsidR="007B39BD" w:rsidRPr="008060B1" w:rsidRDefault="007B39BD" w:rsidP="008060B1">
      <w:pPr>
        <w:pStyle w:val="ListParagraph"/>
        <w:ind w:left="792"/>
        <w:rPr>
          <w:lang w:val="en-CA"/>
        </w:rPr>
      </w:pPr>
    </w:p>
    <w:p w14:paraId="11BAA46F" w14:textId="5ACDFF90" w:rsidR="00342E07" w:rsidRDefault="00342E07" w:rsidP="00342E07">
      <w:pPr>
        <w:pStyle w:val="ListParagraph"/>
        <w:ind w:left="792"/>
      </w:pPr>
    </w:p>
    <w:p w14:paraId="47CA7F98" w14:textId="77777777" w:rsidR="00130CCF" w:rsidRPr="00130CCF" w:rsidRDefault="00A9742A" w:rsidP="00130CCF">
      <w:hyperlink r:id="rId7" w:history="1">
        <w:r w:rsidR="00130CCF" w:rsidRPr="00130CCF">
          <w:rPr>
            <w:color w:val="0000FF"/>
            <w:u w:val="single"/>
          </w:rPr>
          <w:t>https://en.wikipedia.org/wiki/Suez_Crisis</w:t>
        </w:r>
      </w:hyperlink>
    </w:p>
    <w:p w14:paraId="3F01E3D5" w14:textId="77777777" w:rsidR="00130CCF" w:rsidRDefault="00A9742A" w:rsidP="00130CCF">
      <w:hyperlink r:id="rId8" w:history="1">
        <w:r w:rsidR="00130CCF">
          <w:rPr>
            <w:rStyle w:val="Hyperlink"/>
            <w:rFonts w:eastAsiaTheme="majorEastAsia"/>
          </w:rPr>
          <w:t>https://www.youtube.com/watch?v=kU91vNVPFx4</w:t>
        </w:r>
      </w:hyperlink>
    </w:p>
    <w:p w14:paraId="1DC87220" w14:textId="77777777" w:rsidR="00130CCF" w:rsidRDefault="00A9742A" w:rsidP="00130CCF">
      <w:hyperlink r:id="rId9" w:history="1">
        <w:r w:rsidR="00130CCF">
          <w:rPr>
            <w:rStyle w:val="Hyperlink"/>
            <w:rFonts w:eastAsiaTheme="majorEastAsia"/>
          </w:rPr>
          <w:t>https://www.loc.gov/teachers/classroommaterials/presentationsandactivities/presentations/timeline/postwar/</w:t>
        </w:r>
      </w:hyperlink>
    </w:p>
    <w:p w14:paraId="08CB174A" w14:textId="77777777" w:rsidR="00130CCF" w:rsidRDefault="00A9742A" w:rsidP="00130CCF">
      <w:hyperlink r:id="rId10" w:history="1">
        <w:r w:rsidR="00130CCF">
          <w:rPr>
            <w:rStyle w:val="Hyperlink"/>
            <w:rFonts w:eastAsiaTheme="majorEastAsia"/>
          </w:rPr>
          <w:t>http://www.let.rug.nl/usa/outlines/history-1994/postwar-america/the-postwar-economy-1945-1960.php</w:t>
        </w:r>
      </w:hyperlink>
    </w:p>
    <w:p w14:paraId="19D200ED" w14:textId="77777777" w:rsidR="00130CCF" w:rsidRDefault="00A9742A" w:rsidP="00130CCF">
      <w:hyperlink r:id="rId11" w:history="1">
        <w:r w:rsidR="00130CCF">
          <w:rPr>
            <w:rStyle w:val="Hyperlink"/>
            <w:rFonts w:eastAsiaTheme="majorEastAsia"/>
          </w:rPr>
          <w:t>https://en.wikipedia.org/wiki/History_of_the_United_States_(1945%E2%80%931964)</w:t>
        </w:r>
      </w:hyperlink>
    </w:p>
    <w:p w14:paraId="102BDA7C" w14:textId="77777777" w:rsidR="00130CCF" w:rsidRDefault="00A9742A" w:rsidP="00130CCF">
      <w:hyperlink r:id="rId12" w:history="1">
        <w:r w:rsidR="00130CCF">
          <w:rPr>
            <w:rStyle w:val="Hyperlink"/>
            <w:rFonts w:eastAsiaTheme="majorEastAsia"/>
          </w:rPr>
          <w:t>https://www.youtube.com/watch?v=Q2ZYdiEE20Y</w:t>
        </w:r>
      </w:hyperlink>
    </w:p>
    <w:p w14:paraId="13CF7385" w14:textId="77777777" w:rsidR="00130CCF" w:rsidRDefault="00A9742A" w:rsidP="00130CCF">
      <w:hyperlink r:id="rId13" w:history="1">
        <w:r w:rsidR="00130CCF">
          <w:rPr>
            <w:rStyle w:val="Hyperlink"/>
            <w:rFonts w:eastAsiaTheme="majorEastAsia"/>
          </w:rPr>
          <w:t>https://www.google.com/search?q=porcupine+theory&amp;oq=porcupine+theory&amp;aqs=chrome..69i57.4687j0j7&amp;sourceid=chrome&amp;ie=UTF-8</w:t>
        </w:r>
      </w:hyperlink>
    </w:p>
    <w:p w14:paraId="2BD21CC4" w14:textId="36A662CC" w:rsidR="00130CCF" w:rsidRPr="00130CCF" w:rsidRDefault="00130CCF" w:rsidP="00342E07">
      <w:pPr>
        <w:pStyle w:val="ListParagraph"/>
        <w:ind w:left="792"/>
        <w:rPr>
          <w:lang w:val="en-CA"/>
        </w:rPr>
      </w:pPr>
    </w:p>
    <w:p w14:paraId="2828EC8D" w14:textId="597C36B5" w:rsidR="00130CCF" w:rsidRDefault="00130CCF" w:rsidP="00342E07">
      <w:pPr>
        <w:pStyle w:val="ListParagraph"/>
        <w:ind w:left="792"/>
      </w:pPr>
    </w:p>
    <w:p w14:paraId="0D4B9F17" w14:textId="2922E6F6" w:rsidR="00E509F6" w:rsidRDefault="00E509F6" w:rsidP="00342E07">
      <w:pPr>
        <w:pStyle w:val="ListParagraph"/>
        <w:ind w:left="792"/>
      </w:pPr>
    </w:p>
    <w:p w14:paraId="3B032849" w14:textId="032D45D9" w:rsidR="00E509F6" w:rsidRDefault="00E509F6" w:rsidP="00342E07">
      <w:pPr>
        <w:pStyle w:val="ListParagraph"/>
        <w:ind w:left="792"/>
      </w:pPr>
    </w:p>
    <w:p w14:paraId="7ADD5AB0" w14:textId="18ED0F5F" w:rsidR="00E509F6" w:rsidRDefault="00E509F6" w:rsidP="00342E07">
      <w:pPr>
        <w:pStyle w:val="ListParagraph"/>
        <w:ind w:left="792"/>
      </w:pPr>
    </w:p>
    <w:p w14:paraId="59737C9D" w14:textId="3E80695A" w:rsidR="00E509F6" w:rsidRDefault="00E509F6" w:rsidP="00342E07">
      <w:pPr>
        <w:pStyle w:val="ListParagraph"/>
        <w:ind w:left="792"/>
      </w:pPr>
    </w:p>
    <w:p w14:paraId="5F568520" w14:textId="153DF7E4" w:rsidR="00E509F6" w:rsidRDefault="00E509F6" w:rsidP="00342E07">
      <w:pPr>
        <w:pStyle w:val="ListParagraph"/>
        <w:ind w:left="792"/>
      </w:pPr>
    </w:p>
    <w:p w14:paraId="055BA273" w14:textId="77777777" w:rsidR="00E509F6" w:rsidRDefault="00E509F6" w:rsidP="00342E07">
      <w:pPr>
        <w:pStyle w:val="ListParagraph"/>
        <w:ind w:left="792"/>
      </w:pPr>
    </w:p>
    <w:p w14:paraId="45B149D7" w14:textId="3D6A9286" w:rsidR="00130CCF" w:rsidRDefault="00130CCF" w:rsidP="00342E07">
      <w:pPr>
        <w:pStyle w:val="ListParagraph"/>
        <w:ind w:left="792"/>
      </w:pPr>
    </w:p>
    <w:p w14:paraId="2E495355" w14:textId="24317C66" w:rsidR="00130CCF" w:rsidRPr="00950DBD" w:rsidRDefault="00130CCF" w:rsidP="00130CCF">
      <w:pPr>
        <w:pStyle w:val="ListBullet"/>
        <w:rPr>
          <w:u w:val="single"/>
        </w:rPr>
      </w:pPr>
      <w:r w:rsidRPr="00950DBD">
        <w:rPr>
          <w:u w:val="single"/>
        </w:rPr>
        <w:t xml:space="preserve">Wednesday </w:t>
      </w:r>
      <w:r>
        <w:rPr>
          <w:u w:val="single"/>
        </w:rPr>
        <w:t xml:space="preserve">Nov </w:t>
      </w:r>
      <w:r w:rsidR="00E509F6">
        <w:rPr>
          <w:u w:val="single"/>
        </w:rPr>
        <w:t>20</w:t>
      </w:r>
      <w:r w:rsidRPr="00F93314">
        <w:rPr>
          <w:u w:val="single"/>
          <w:vertAlign w:val="superscript"/>
        </w:rPr>
        <w:t>th</w:t>
      </w:r>
      <w:r w:rsidRPr="00950DBD">
        <w:rPr>
          <w:u w:val="single"/>
        </w:rPr>
        <w:t>,2019</w:t>
      </w:r>
    </w:p>
    <w:p w14:paraId="3C83FB37" w14:textId="321B3991" w:rsidR="00130CCF" w:rsidRDefault="00E509F6" w:rsidP="00342E07">
      <w:pPr>
        <w:pStyle w:val="ListParagraph"/>
        <w:ind w:left="792"/>
      </w:pPr>
      <w:r>
        <w:t xml:space="preserve">Continued…. </w:t>
      </w:r>
    </w:p>
    <w:p w14:paraId="7ED14CD2" w14:textId="77777777" w:rsidR="00E509F6" w:rsidRDefault="00E509F6" w:rsidP="00342E07">
      <w:pPr>
        <w:pStyle w:val="ListParagraph"/>
        <w:ind w:left="792"/>
      </w:pPr>
    </w:p>
    <w:p w14:paraId="44A9D436" w14:textId="33CD010D" w:rsidR="00E509F6" w:rsidRDefault="00E509F6" w:rsidP="00E509F6">
      <w:pPr>
        <w:pStyle w:val="ListParagraph"/>
        <w:numPr>
          <w:ilvl w:val="0"/>
          <w:numId w:val="33"/>
        </w:numPr>
      </w:pPr>
      <w:r>
        <w:t>Last topics COLD WAR (3</w:t>
      </w:r>
      <w:r w:rsidRPr="00E509F6">
        <w:rPr>
          <w:vertAlign w:val="superscript"/>
        </w:rPr>
        <w:t>rd</w:t>
      </w:r>
      <w:r>
        <w:t xml:space="preserve"> major global conflict) </w:t>
      </w:r>
    </w:p>
    <w:p w14:paraId="5AAE1807" w14:textId="77777777" w:rsidR="00620E99" w:rsidRDefault="00620E99" w:rsidP="00620E99">
      <w:pPr>
        <w:pStyle w:val="ListParagraph"/>
      </w:pPr>
    </w:p>
    <w:p w14:paraId="04674865" w14:textId="3661BDC8" w:rsidR="00E509F6" w:rsidRDefault="00E509F6" w:rsidP="00E509F6">
      <w:pPr>
        <w:pStyle w:val="ListParagraph"/>
      </w:pPr>
      <w:r>
        <w:t>Cold War definition= (Policy of an all-embracing confrontation in terms of domains and geography, Extreme ideological schism, large-scale arms race, suppression of domestic dissidents)</w:t>
      </w:r>
    </w:p>
    <w:p w14:paraId="5EBA7FFD" w14:textId="77777777" w:rsidR="00620E99" w:rsidRDefault="00620E99" w:rsidP="00E509F6">
      <w:pPr>
        <w:pStyle w:val="ListParagraph"/>
      </w:pPr>
    </w:p>
    <w:p w14:paraId="333A3DBF" w14:textId="4BC1D272" w:rsidR="00620E99" w:rsidRDefault="00A53978" w:rsidP="00E509F6">
      <w:pPr>
        <w:pStyle w:val="ListParagraph"/>
      </w:pPr>
      <w:r>
        <w:t>Causes</w:t>
      </w:r>
      <w:r w:rsidR="00620E99">
        <w:t xml:space="preserve"> of the cold WAR</w:t>
      </w:r>
    </w:p>
    <w:p w14:paraId="307B642B" w14:textId="63DCA93F" w:rsidR="00620E99" w:rsidRDefault="00620E99" w:rsidP="00620E99">
      <w:pPr>
        <w:pStyle w:val="ListParagraph"/>
        <w:ind w:left="792"/>
      </w:pPr>
      <w:r>
        <w:lastRenderedPageBreak/>
        <w:t>= No common enemy since 1946, Incompatible ideologies communism v. market democracy, strife for world domination – map, Power balance between the U.S. and the USSR- GDP, Nuclear weapons made ‘</w:t>
      </w:r>
      <w:proofErr w:type="spellStart"/>
      <w:r>
        <w:t>hotwar</w:t>
      </w:r>
      <w:proofErr w:type="spellEnd"/>
      <w:r>
        <w:t xml:space="preserve">’ impossible 1945 and 1949, Stalin’s paranoia -against Marshal Plan and his own Politburo </w:t>
      </w:r>
    </w:p>
    <w:p w14:paraId="2355B486" w14:textId="29FB3BF8" w:rsidR="00620E99" w:rsidRDefault="00620E99" w:rsidP="00620E99">
      <w:pPr>
        <w:pStyle w:val="ListParagraph"/>
        <w:ind w:left="792"/>
      </w:pPr>
    </w:p>
    <w:p w14:paraId="263850EB" w14:textId="7FD162EC" w:rsidR="00620E99" w:rsidRDefault="00044818" w:rsidP="00620E99">
      <w:pPr>
        <w:pStyle w:val="ListParagraph"/>
        <w:ind w:left="792"/>
      </w:pPr>
      <w:r>
        <w:t xml:space="preserve">He threatened every country leader (Stalin) </w:t>
      </w:r>
    </w:p>
    <w:p w14:paraId="1ECCE80E" w14:textId="77777777" w:rsidR="00044818" w:rsidRDefault="00044818" w:rsidP="00620E99">
      <w:pPr>
        <w:pStyle w:val="ListParagraph"/>
        <w:ind w:left="792"/>
      </w:pPr>
    </w:p>
    <w:p w14:paraId="5D59449B" w14:textId="35EF1F5A" w:rsidR="00E509F6" w:rsidRDefault="00E509F6" w:rsidP="00E509F6">
      <w:pPr>
        <w:pStyle w:val="ListParagraph"/>
        <w:numPr>
          <w:ilvl w:val="0"/>
          <w:numId w:val="5"/>
        </w:numPr>
      </w:pPr>
      <w:r>
        <w:t>Part1. International system level</w:t>
      </w:r>
    </w:p>
    <w:p w14:paraId="3192975D" w14:textId="5A9AEF18" w:rsidR="00044818" w:rsidRDefault="00044818" w:rsidP="00044818">
      <w:pPr>
        <w:pStyle w:val="ListParagraph"/>
        <w:ind w:left="1152"/>
      </w:pPr>
      <w:r>
        <w:t xml:space="preserve">Structural changes led to three system features </w:t>
      </w:r>
    </w:p>
    <w:p w14:paraId="04D347BC" w14:textId="3B6CD569" w:rsidR="00044818" w:rsidRDefault="00044818" w:rsidP="00044818">
      <w:pPr>
        <w:pStyle w:val="ListParagraph"/>
        <w:numPr>
          <w:ilvl w:val="0"/>
          <w:numId w:val="34"/>
        </w:numPr>
      </w:pPr>
      <w:r>
        <w:t>Power bipolarity (centers of equal power) 1949</w:t>
      </w:r>
    </w:p>
    <w:p w14:paraId="09CD712A" w14:textId="65103D5F" w:rsidR="00044818" w:rsidRDefault="00044818" w:rsidP="00044818">
      <w:pPr>
        <w:pStyle w:val="ListParagraph"/>
        <w:numPr>
          <w:ilvl w:val="0"/>
          <w:numId w:val="34"/>
        </w:numPr>
      </w:pPr>
      <w:r>
        <w:t>Power polarization (bipolar structure of alliances) Warsaw pact 1955</w:t>
      </w:r>
    </w:p>
    <w:p w14:paraId="6F9E8352" w14:textId="6901D491" w:rsidR="00044818" w:rsidRDefault="00044818" w:rsidP="00044818">
      <w:pPr>
        <w:pStyle w:val="ListParagraph"/>
        <w:numPr>
          <w:ilvl w:val="0"/>
          <w:numId w:val="34"/>
        </w:numPr>
      </w:pPr>
      <w:r>
        <w:t>Power concentration (two world hegemons)</w:t>
      </w:r>
    </w:p>
    <w:p w14:paraId="0644A734" w14:textId="62D247ED" w:rsidR="00044818" w:rsidRDefault="00044818" w:rsidP="00044818">
      <w:pPr>
        <w:ind w:left="792"/>
      </w:pPr>
      <w:r>
        <w:t xml:space="preserve">Bipolarity (blocks confronting each other, such as redistribution of power from the old to the new) </w:t>
      </w:r>
    </w:p>
    <w:p w14:paraId="646DB109" w14:textId="381E4110" w:rsidR="00044818" w:rsidRDefault="00044818" w:rsidP="00044818">
      <w:pPr>
        <w:ind w:left="792"/>
      </w:pPr>
      <w:r>
        <w:t xml:space="preserve">World system – realist, bipolar, ideological confrontational </w:t>
      </w:r>
    </w:p>
    <w:p w14:paraId="7BB2E737" w14:textId="21D5D4AD" w:rsidR="00044818" w:rsidRDefault="00044818" w:rsidP="00044818">
      <w:pPr>
        <w:ind w:left="792"/>
      </w:pPr>
      <w:r>
        <w:t>Global power redistribution- away from UK and France, Japan and Germany, and to the U.S. and the USSR</w:t>
      </w:r>
    </w:p>
    <w:p w14:paraId="234CC79E" w14:textId="584D7258" w:rsidR="00044818" w:rsidRDefault="00044818" w:rsidP="00044818">
      <w:pPr>
        <w:ind w:left="792"/>
      </w:pPr>
      <w:r>
        <w:t xml:space="preserve">Division of Europe </w:t>
      </w:r>
    </w:p>
    <w:p w14:paraId="2E288797" w14:textId="7A387189" w:rsidR="00044818" w:rsidRDefault="00044818" w:rsidP="00044818">
      <w:pPr>
        <w:ind w:left="792"/>
      </w:pPr>
      <w:r>
        <w:t xml:space="preserve">Bloc formation (Western NATO, </w:t>
      </w:r>
      <w:r w:rsidR="002E5FBB">
        <w:t xml:space="preserve">Warsaw pact, </w:t>
      </w:r>
      <w:r>
        <w:t xml:space="preserve">Comicon economic organization, </w:t>
      </w:r>
      <w:proofErr w:type="gramStart"/>
      <w:r>
        <w:t>Soviet union</w:t>
      </w:r>
      <w:proofErr w:type="gramEnd"/>
      <w:r>
        <w:t xml:space="preserve"> council of economic)</w:t>
      </w:r>
    </w:p>
    <w:p w14:paraId="522023D6" w14:textId="77777777" w:rsidR="00044818" w:rsidRDefault="00044818" w:rsidP="00044818"/>
    <w:p w14:paraId="180FC594" w14:textId="62689C51" w:rsidR="00E509F6" w:rsidRDefault="00E509F6" w:rsidP="00E509F6">
      <w:pPr>
        <w:pStyle w:val="ListParagraph"/>
        <w:numPr>
          <w:ilvl w:val="0"/>
          <w:numId w:val="5"/>
        </w:numPr>
      </w:pPr>
      <w:r>
        <w:t xml:space="preserve">Part 2. State and </w:t>
      </w:r>
      <w:r w:rsidR="00044818">
        <w:t>S</w:t>
      </w:r>
      <w:r>
        <w:t>ub</w:t>
      </w:r>
      <w:r w:rsidR="00044818">
        <w:t>-</w:t>
      </w:r>
      <w:r>
        <w:t>state Level: The USSR</w:t>
      </w:r>
    </w:p>
    <w:p w14:paraId="6241B075" w14:textId="10E3DB3C" w:rsidR="002E5FBB" w:rsidRDefault="002E5FBB" w:rsidP="002E5FBB">
      <w:pPr>
        <w:ind w:left="432"/>
      </w:pPr>
      <w:r>
        <w:t>Communist ideology</w:t>
      </w:r>
    </w:p>
    <w:p w14:paraId="105E4479" w14:textId="7126FC74" w:rsidR="002E5FBB" w:rsidRDefault="002E5FBB" w:rsidP="002E5FBB">
      <w:pPr>
        <w:ind w:left="432"/>
      </w:pPr>
      <w:r>
        <w:t xml:space="preserve">Totalitarian political system – Bloc mentality </w:t>
      </w:r>
      <w:proofErr w:type="gramStart"/>
      <w:r>
        <w:t>( the</w:t>
      </w:r>
      <w:proofErr w:type="gramEnd"/>
      <w:r>
        <w:t xml:space="preserve"> Warsaw pact, the Brezhnev Doctrine)</w:t>
      </w:r>
      <w:r w:rsidR="00CB2988">
        <w:t xml:space="preserve"> (</w:t>
      </w:r>
      <w:proofErr w:type="spellStart"/>
      <w:r w:rsidR="00CB2988">
        <w:t>Bannung</w:t>
      </w:r>
      <w:proofErr w:type="spellEnd"/>
      <w:r w:rsidR="00CB2988">
        <w:t xml:space="preserve"> political opponents and can only be communist leadership) (Leader is permanent) </w:t>
      </w:r>
    </w:p>
    <w:p w14:paraId="743B0550" w14:textId="1DBC9175" w:rsidR="002E5FBB" w:rsidRDefault="002E5FBB" w:rsidP="002E5FBB">
      <w:pPr>
        <w:ind w:left="432"/>
      </w:pPr>
      <w:r>
        <w:t xml:space="preserve">Unstable democratic transition </w:t>
      </w:r>
    </w:p>
    <w:p w14:paraId="66250560" w14:textId="4EC44572" w:rsidR="002E5FBB" w:rsidRDefault="002E5FBB" w:rsidP="002E5FBB">
      <w:pPr>
        <w:ind w:left="432"/>
      </w:pPr>
      <w:r>
        <w:t xml:space="preserve">Militarized economy – Civil control over the military </w:t>
      </w:r>
    </w:p>
    <w:p w14:paraId="5AA90E7D" w14:textId="358EABD6" w:rsidR="002E5FBB" w:rsidRDefault="002E5FBB" w:rsidP="002E5FBB">
      <w:pPr>
        <w:ind w:left="432"/>
      </w:pPr>
      <w:r>
        <w:t xml:space="preserve">Predominantly rationalist (except </w:t>
      </w:r>
      <w:proofErr w:type="spellStart"/>
      <w:r>
        <w:t>Khruschev</w:t>
      </w:r>
      <w:proofErr w:type="spellEnd"/>
      <w:r>
        <w:t xml:space="preserve">) </w:t>
      </w:r>
    </w:p>
    <w:p w14:paraId="79F4185F" w14:textId="1A0A06B8" w:rsidR="00E509F6" w:rsidRDefault="00E509F6" w:rsidP="00E509F6">
      <w:pPr>
        <w:pStyle w:val="ListParagraph"/>
        <w:numPr>
          <w:ilvl w:val="0"/>
          <w:numId w:val="5"/>
        </w:numPr>
      </w:pPr>
      <w:r>
        <w:t>Part 3. Dyadic level (US-USSR Nu</w:t>
      </w:r>
      <w:r w:rsidR="00CB2988">
        <w:t>c</w:t>
      </w:r>
      <w:r>
        <w:t>lear arms race)</w:t>
      </w:r>
    </w:p>
    <w:p w14:paraId="1BDEC4B3" w14:textId="10514B6D" w:rsidR="002E5FBB" w:rsidRDefault="002E5FBB" w:rsidP="002E5FBB">
      <w:pPr>
        <w:ind w:left="432"/>
      </w:pPr>
      <w:r>
        <w:t xml:space="preserve">The Cuban missile crisis 1962 as a test of power </w:t>
      </w:r>
    </w:p>
    <w:p w14:paraId="19C75F14" w14:textId="0AA040A3" w:rsidR="002E5FBB" w:rsidRDefault="002E5FBB" w:rsidP="002E5FBB">
      <w:pPr>
        <w:ind w:left="432"/>
      </w:pPr>
      <w:r>
        <w:t xml:space="preserve">August 1962 installation of Soviet medium – range missiles in Cuba </w:t>
      </w:r>
    </w:p>
    <w:p w14:paraId="40DC53CE" w14:textId="4BCACF21" w:rsidR="002E5FBB" w:rsidRDefault="002E5FBB" w:rsidP="002E5FBB">
      <w:pPr>
        <w:ind w:left="432"/>
      </w:pPr>
      <w:r>
        <w:t>Khrushchev’s incentives – to balance the US by closing the missiles gap and to protect the Cuban regime</w:t>
      </w:r>
    </w:p>
    <w:p w14:paraId="3E78F310" w14:textId="7E4A6E04" w:rsidR="002E5FBB" w:rsidRDefault="00AF1E90" w:rsidP="002E5FBB">
      <w:pPr>
        <w:ind w:left="432"/>
      </w:pPr>
      <w:r>
        <w:t>October 22 US response – naval blockade of Cuba, ultimatum to Moscow to withdraw the missiles under the threat of US massive nuclear retaliation should they be used to attack the United States</w:t>
      </w:r>
    </w:p>
    <w:p w14:paraId="086B91C2" w14:textId="6937BDC4" w:rsidR="00AF1E90" w:rsidRDefault="00AF1E90" w:rsidP="002E5FBB">
      <w:pPr>
        <w:ind w:left="432"/>
      </w:pPr>
      <w:r>
        <w:t xml:space="preserve">October 26 the Soviets agree to withdraw the missiles in exchange for US consent to dismantle its Jupiter missile base in Turkey November 20 Soviet missiles withdrawn </w:t>
      </w:r>
    </w:p>
    <w:p w14:paraId="1A77F779" w14:textId="075DACAF" w:rsidR="00AF1E90" w:rsidRDefault="00AF1E90" w:rsidP="002E5FBB">
      <w:pPr>
        <w:ind w:left="432"/>
      </w:pPr>
    </w:p>
    <w:p w14:paraId="2FB6733E" w14:textId="4CE7C42F" w:rsidR="00AF1E90" w:rsidRDefault="00AF1E90" w:rsidP="002E5FBB">
      <w:pPr>
        <w:ind w:left="432"/>
      </w:pPr>
      <w:r>
        <w:t xml:space="preserve">The US where planning to attack the communist in Cuba. The generals where calling for the president to attack. </w:t>
      </w:r>
    </w:p>
    <w:p w14:paraId="49A6E59F" w14:textId="1CF97713" w:rsidR="00E509F6" w:rsidRDefault="00E509F6" w:rsidP="00E509F6">
      <w:pPr>
        <w:pStyle w:val="ListParagraph"/>
        <w:numPr>
          <w:ilvl w:val="0"/>
          <w:numId w:val="5"/>
        </w:numPr>
      </w:pPr>
      <w:r>
        <w:t xml:space="preserve">Part 4. Individual level (Kennedy, </w:t>
      </w:r>
      <w:proofErr w:type="spellStart"/>
      <w:r>
        <w:t>Khurschev</w:t>
      </w:r>
      <w:proofErr w:type="spellEnd"/>
      <w:r>
        <w:t>)</w:t>
      </w:r>
    </w:p>
    <w:p w14:paraId="2959D8B0" w14:textId="708A8D5F" w:rsidR="00AF1E90" w:rsidRDefault="00AF1E90" w:rsidP="00AF1E90">
      <w:pPr>
        <w:ind w:left="432"/>
      </w:pPr>
      <w:r>
        <w:t>It was a result of a psychological evaluation of Kennedy. Meeting in Vienna: June 3, 1961</w:t>
      </w:r>
    </w:p>
    <w:p w14:paraId="0E5E5C04" w14:textId="631DBDAB" w:rsidR="00AF1E90" w:rsidRDefault="00AF1E90" w:rsidP="00AF1E90">
      <w:pPr>
        <w:ind w:left="432"/>
      </w:pPr>
      <w:r>
        <w:t xml:space="preserve">Two leaders’ impression of each other, “Too intelligent, too weak” </w:t>
      </w:r>
    </w:p>
    <w:p w14:paraId="320BC740" w14:textId="77777777" w:rsidR="00AF1E90" w:rsidRDefault="00AF1E90" w:rsidP="00AF1E90">
      <w:bookmarkStart w:id="0" w:name="_GoBack"/>
      <w:bookmarkEnd w:id="0"/>
    </w:p>
    <w:p w14:paraId="625608A1" w14:textId="3D1B94F0" w:rsidR="00E509F6" w:rsidRDefault="00E509F6" w:rsidP="00E509F6"/>
    <w:p w14:paraId="662D8331" w14:textId="20BD65DC" w:rsidR="00E509F6" w:rsidRDefault="00E509F6" w:rsidP="00E509F6"/>
    <w:p w14:paraId="13BDF3B6" w14:textId="793B3B6B" w:rsidR="00E509F6" w:rsidRDefault="00E509F6" w:rsidP="00342E07">
      <w:pPr>
        <w:pStyle w:val="ListParagraph"/>
        <w:ind w:left="792"/>
      </w:pPr>
    </w:p>
    <w:p w14:paraId="706381D0" w14:textId="5DB211D5" w:rsidR="00E509F6" w:rsidRDefault="00AF1E90" w:rsidP="00342E07">
      <w:pPr>
        <w:pStyle w:val="ListParagraph"/>
        <w:ind w:left="792"/>
      </w:pPr>
      <w:r>
        <w:t xml:space="preserve">The cold War </w:t>
      </w:r>
      <w:proofErr w:type="spellStart"/>
      <w:r>
        <w:t>Chrology</w:t>
      </w:r>
      <w:proofErr w:type="spellEnd"/>
      <w:r>
        <w:t xml:space="preserve"> which started </w:t>
      </w:r>
    </w:p>
    <w:p w14:paraId="13630E78" w14:textId="4E9BF4F5" w:rsidR="00AF1E90" w:rsidRDefault="00AF1E90" w:rsidP="00AF1E90">
      <w:pPr>
        <w:pStyle w:val="ListParagraph"/>
        <w:numPr>
          <w:ilvl w:val="0"/>
          <w:numId w:val="35"/>
        </w:numPr>
      </w:pPr>
      <w:r>
        <w:t>Marshal Plan (1947)</w:t>
      </w:r>
    </w:p>
    <w:p w14:paraId="50113405" w14:textId="57A496A1" w:rsidR="00AF1E90" w:rsidRDefault="00AF1E90" w:rsidP="00AF1E90">
      <w:pPr>
        <w:pStyle w:val="ListParagraph"/>
        <w:numPr>
          <w:ilvl w:val="0"/>
          <w:numId w:val="35"/>
        </w:numPr>
      </w:pPr>
      <w:r>
        <w:t>Berlin Airlift (1948-1949)</w:t>
      </w:r>
    </w:p>
    <w:p w14:paraId="60339566" w14:textId="366D2FA5" w:rsidR="00AF1E90" w:rsidRDefault="00AF1E90" w:rsidP="00AF1E90">
      <w:pPr>
        <w:pStyle w:val="ListParagraph"/>
        <w:numPr>
          <w:ilvl w:val="0"/>
          <w:numId w:val="35"/>
        </w:numPr>
      </w:pPr>
      <w:r>
        <w:t>Creation of NATO (1949)</w:t>
      </w:r>
    </w:p>
    <w:p w14:paraId="15C99ACB" w14:textId="74B30574" w:rsidR="00AF1E90" w:rsidRDefault="00AF1E90" w:rsidP="00AF1E90">
      <w:pPr>
        <w:pStyle w:val="ListParagraph"/>
        <w:numPr>
          <w:ilvl w:val="0"/>
          <w:numId w:val="35"/>
        </w:numPr>
      </w:pPr>
      <w:r>
        <w:t>Korean War (1950-1953)</w:t>
      </w:r>
    </w:p>
    <w:p w14:paraId="12E519A5" w14:textId="128BFFAB" w:rsidR="00AF1E90" w:rsidRDefault="00AF1E90" w:rsidP="00AF1E90">
      <w:pPr>
        <w:pStyle w:val="ListParagraph"/>
        <w:ind w:left="1152"/>
      </w:pPr>
      <w:r>
        <w:t xml:space="preserve">Major event when Eisenhower where considering </w:t>
      </w:r>
      <w:proofErr w:type="gramStart"/>
      <w:r>
        <w:t>to drop</w:t>
      </w:r>
      <w:proofErr w:type="gramEnd"/>
      <w:r>
        <w:t xml:space="preserve"> nuclear bombs</w:t>
      </w:r>
    </w:p>
    <w:p w14:paraId="2B67542E" w14:textId="77438B3F" w:rsidR="00AF1E90" w:rsidRDefault="00AF1E90" w:rsidP="00AF1E90">
      <w:pPr>
        <w:pStyle w:val="ListParagraph"/>
        <w:numPr>
          <w:ilvl w:val="0"/>
          <w:numId w:val="35"/>
        </w:numPr>
      </w:pPr>
      <w:r>
        <w:t>The Vietnam War (begins 1954)</w:t>
      </w:r>
    </w:p>
    <w:p w14:paraId="7541FA47" w14:textId="3BD3EBCE" w:rsidR="00AF1E90" w:rsidRDefault="00AF1E90" w:rsidP="00AF1E90">
      <w:pPr>
        <w:pStyle w:val="ListParagraph"/>
        <w:ind w:left="1152"/>
      </w:pPr>
      <w:r>
        <w:t>They demonstrate that they are strong enough to deter the US invasion (Also China)</w:t>
      </w:r>
    </w:p>
    <w:p w14:paraId="35F0C4C2" w14:textId="707007F6" w:rsidR="00AF1E90" w:rsidRDefault="00AF1E90" w:rsidP="00AF1E90">
      <w:pPr>
        <w:pStyle w:val="ListParagraph"/>
        <w:numPr>
          <w:ilvl w:val="0"/>
          <w:numId w:val="35"/>
        </w:numPr>
      </w:pPr>
      <w:r>
        <w:t>The Soviet invasion in Hungary (1956)</w:t>
      </w:r>
    </w:p>
    <w:p w14:paraId="14EE5BD6" w14:textId="2CB6A7BF" w:rsidR="00AF1E90" w:rsidRDefault="00AF1E90" w:rsidP="00AF1E90">
      <w:pPr>
        <w:pStyle w:val="ListParagraph"/>
        <w:numPr>
          <w:ilvl w:val="0"/>
          <w:numId w:val="35"/>
        </w:numPr>
      </w:pPr>
      <w:r>
        <w:t>Construction of the Berlin Wall (1961)</w:t>
      </w:r>
    </w:p>
    <w:p w14:paraId="764E1ED4" w14:textId="721DAD07" w:rsidR="00C97DE6" w:rsidRDefault="00C97DE6" w:rsidP="00C97DE6">
      <w:pPr>
        <w:pStyle w:val="ListParagraph"/>
        <w:ind w:left="1152"/>
      </w:pPr>
      <w:r>
        <w:t xml:space="preserve">Government of </w:t>
      </w:r>
      <w:proofErr w:type="spellStart"/>
      <w:r>
        <w:t>Eirick</w:t>
      </w:r>
      <w:proofErr w:type="spellEnd"/>
      <w:r>
        <w:t xml:space="preserve"> </w:t>
      </w:r>
      <w:proofErr w:type="spellStart"/>
      <w:r>
        <w:t>eulrek</w:t>
      </w:r>
      <w:proofErr w:type="spellEnd"/>
      <w:r>
        <w:t xml:space="preserve"> for the purpose of arresting the outflow of east Germany to the west. Not charged by the USSR</w:t>
      </w:r>
    </w:p>
    <w:p w14:paraId="065B2B1F" w14:textId="6663DFC4" w:rsidR="00AF1E90" w:rsidRDefault="00AF1E90" w:rsidP="00AF1E90">
      <w:pPr>
        <w:pStyle w:val="ListParagraph"/>
        <w:numPr>
          <w:ilvl w:val="0"/>
          <w:numId w:val="35"/>
        </w:numPr>
      </w:pPr>
      <w:r>
        <w:t>Cuban Missile Crisis (1962)</w:t>
      </w:r>
    </w:p>
    <w:p w14:paraId="208C4FE6" w14:textId="2B36E9C5" w:rsidR="00AF1E90" w:rsidRDefault="00AF1E90" w:rsidP="00AF1E90">
      <w:pPr>
        <w:pStyle w:val="ListParagraph"/>
        <w:numPr>
          <w:ilvl w:val="0"/>
          <w:numId w:val="35"/>
        </w:numPr>
      </w:pPr>
      <w:r>
        <w:t>The Prague Spring (1968)</w:t>
      </w:r>
    </w:p>
    <w:p w14:paraId="78858085" w14:textId="34A07018" w:rsidR="00E509F6" w:rsidRDefault="00E509F6" w:rsidP="00342E07">
      <w:pPr>
        <w:pStyle w:val="ListParagraph"/>
        <w:ind w:left="792"/>
      </w:pPr>
    </w:p>
    <w:p w14:paraId="09F91347" w14:textId="77777777" w:rsidR="00E509F6" w:rsidRDefault="00E509F6" w:rsidP="00342E07">
      <w:pPr>
        <w:pStyle w:val="ListParagraph"/>
        <w:ind w:left="792"/>
      </w:pPr>
    </w:p>
    <w:p w14:paraId="515F7221" w14:textId="77777777" w:rsidR="00E509F6" w:rsidRDefault="00E509F6" w:rsidP="00342E07">
      <w:pPr>
        <w:pStyle w:val="ListParagraph"/>
        <w:ind w:left="792"/>
      </w:pPr>
    </w:p>
    <w:p w14:paraId="4C7C5784" w14:textId="77777777" w:rsidR="00130CCF" w:rsidRDefault="00130CCF" w:rsidP="00342E07">
      <w:pPr>
        <w:pStyle w:val="ListParagraph"/>
        <w:ind w:left="792"/>
      </w:pPr>
      <w:r>
        <w:t>Over confident (USA example with the Shah of Iran) American intelligence community mostly make wrong predictions.</w:t>
      </w:r>
    </w:p>
    <w:p w14:paraId="27434580" w14:textId="0DB08C9A" w:rsidR="00130CCF" w:rsidRDefault="00130CCF" w:rsidP="00342E07">
      <w:pPr>
        <w:pStyle w:val="ListParagraph"/>
        <w:ind w:left="792"/>
      </w:pPr>
      <w:r>
        <w:t xml:space="preserve">(Explanation) </w:t>
      </w:r>
    </w:p>
    <w:p w14:paraId="490E958F" w14:textId="77777777" w:rsidR="00CB2988" w:rsidRDefault="00CB2988" w:rsidP="00342E07">
      <w:pPr>
        <w:pStyle w:val="ListParagraph"/>
        <w:ind w:left="792"/>
      </w:pPr>
    </w:p>
    <w:p w14:paraId="46C93E8D" w14:textId="4D3A6BCC" w:rsidR="000206E7" w:rsidRDefault="000206E7" w:rsidP="00342E07">
      <w:pPr>
        <w:pStyle w:val="ListParagraph"/>
        <w:ind w:left="792"/>
        <w:rPr>
          <w:lang w:val="en-CA"/>
        </w:rPr>
      </w:pPr>
      <w:r>
        <w:rPr>
          <w:lang w:val="en-CA"/>
        </w:rPr>
        <w:t>Multiple choice relates on all the issues of the topics in lecture notes.</w:t>
      </w:r>
    </w:p>
    <w:p w14:paraId="28514758" w14:textId="77777777" w:rsidR="00E509F6" w:rsidRPr="00E509F6" w:rsidRDefault="00E509F6" w:rsidP="00D72733"/>
    <w:sectPr w:rsidR="00E509F6" w:rsidRPr="00E509F6">
      <w:footerReference w:type="default" r:id="rId14"/>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96133" w14:textId="77777777" w:rsidR="00A9742A" w:rsidRDefault="00A9742A">
      <w:r>
        <w:separator/>
      </w:r>
    </w:p>
    <w:p w14:paraId="13D2DF09" w14:textId="77777777" w:rsidR="00A9742A" w:rsidRDefault="00A9742A"/>
  </w:endnote>
  <w:endnote w:type="continuationSeparator" w:id="0">
    <w:p w14:paraId="26ACF3A3" w14:textId="77777777" w:rsidR="00A9742A" w:rsidRDefault="00A9742A">
      <w:r>
        <w:continuationSeparator/>
      </w:r>
    </w:p>
    <w:p w14:paraId="540B74F4" w14:textId="77777777" w:rsidR="00A9742A" w:rsidRDefault="00A974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51AC732E" w14:textId="77777777" w:rsidR="001566C6" w:rsidRDefault="001566C6">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9BE0B" w14:textId="77777777" w:rsidR="00A9742A" w:rsidRDefault="00A9742A">
      <w:r>
        <w:separator/>
      </w:r>
    </w:p>
    <w:p w14:paraId="694C883B" w14:textId="77777777" w:rsidR="00A9742A" w:rsidRDefault="00A9742A"/>
  </w:footnote>
  <w:footnote w:type="continuationSeparator" w:id="0">
    <w:p w14:paraId="532FDC66" w14:textId="77777777" w:rsidR="00A9742A" w:rsidRDefault="00A9742A">
      <w:r>
        <w:continuationSeparator/>
      </w:r>
    </w:p>
    <w:p w14:paraId="6E270F44" w14:textId="77777777" w:rsidR="00A9742A" w:rsidRDefault="00A9742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8B4039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87B189F"/>
    <w:multiLevelType w:val="hybridMultilevel"/>
    <w:tmpl w:val="D74AB27E"/>
    <w:lvl w:ilvl="0" w:tplc="DD083078">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 w15:restartNumberingAfterBreak="0">
    <w:nsid w:val="0CC17FA7"/>
    <w:multiLevelType w:val="hybridMultilevel"/>
    <w:tmpl w:val="331886D4"/>
    <w:lvl w:ilvl="0" w:tplc="921603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1F039D"/>
    <w:multiLevelType w:val="hybridMultilevel"/>
    <w:tmpl w:val="CCE03C50"/>
    <w:lvl w:ilvl="0" w:tplc="81B0D9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03DFE"/>
    <w:multiLevelType w:val="hybridMultilevel"/>
    <w:tmpl w:val="DB6AEC66"/>
    <w:lvl w:ilvl="0" w:tplc="B3346EFA">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12C07763"/>
    <w:multiLevelType w:val="hybridMultilevel"/>
    <w:tmpl w:val="EFE85D5A"/>
    <w:lvl w:ilvl="0" w:tplc="0DF4A94A">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7" w15:restartNumberingAfterBreak="0">
    <w:nsid w:val="1366676C"/>
    <w:multiLevelType w:val="hybridMultilevel"/>
    <w:tmpl w:val="C2689748"/>
    <w:lvl w:ilvl="0" w:tplc="F0348DC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8" w15:restartNumberingAfterBreak="0">
    <w:nsid w:val="1A333994"/>
    <w:multiLevelType w:val="hybridMultilevel"/>
    <w:tmpl w:val="39E80CA6"/>
    <w:lvl w:ilvl="0" w:tplc="516874C6">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1B4D0E1D"/>
    <w:multiLevelType w:val="hybridMultilevel"/>
    <w:tmpl w:val="545CABE0"/>
    <w:lvl w:ilvl="0" w:tplc="1E0CFB8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0" w15:restartNumberingAfterBreak="0">
    <w:nsid w:val="1D8A7FB6"/>
    <w:multiLevelType w:val="hybridMultilevel"/>
    <w:tmpl w:val="9514909A"/>
    <w:lvl w:ilvl="0" w:tplc="E7FAE10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15:restartNumberingAfterBreak="0">
    <w:nsid w:val="1EFC5148"/>
    <w:multiLevelType w:val="hybridMultilevel"/>
    <w:tmpl w:val="721AD620"/>
    <w:lvl w:ilvl="0" w:tplc="7764CE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805AE"/>
    <w:multiLevelType w:val="hybridMultilevel"/>
    <w:tmpl w:val="E4C03124"/>
    <w:lvl w:ilvl="0" w:tplc="81283B0E">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4" w15:restartNumberingAfterBreak="0">
    <w:nsid w:val="351474F9"/>
    <w:multiLevelType w:val="hybridMultilevel"/>
    <w:tmpl w:val="D7B25BE2"/>
    <w:lvl w:ilvl="0" w:tplc="61461584">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5" w15:restartNumberingAfterBreak="0">
    <w:nsid w:val="3FFD03AF"/>
    <w:multiLevelType w:val="hybridMultilevel"/>
    <w:tmpl w:val="CB2E1F08"/>
    <w:lvl w:ilvl="0" w:tplc="8A72B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327599"/>
    <w:multiLevelType w:val="hybridMultilevel"/>
    <w:tmpl w:val="D63EAD9E"/>
    <w:lvl w:ilvl="0" w:tplc="958218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9F2"/>
    <w:multiLevelType w:val="hybridMultilevel"/>
    <w:tmpl w:val="C1DA5EAE"/>
    <w:lvl w:ilvl="0" w:tplc="8F56550A">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8" w15:restartNumberingAfterBreak="0">
    <w:nsid w:val="4ECE01ED"/>
    <w:multiLevelType w:val="hybridMultilevel"/>
    <w:tmpl w:val="10DC31E6"/>
    <w:lvl w:ilvl="0" w:tplc="74C08036">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9" w15:restartNumberingAfterBreak="0">
    <w:nsid w:val="506463F5"/>
    <w:multiLevelType w:val="hybridMultilevel"/>
    <w:tmpl w:val="879AA8CE"/>
    <w:lvl w:ilvl="0" w:tplc="CCA69206">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15:restartNumberingAfterBreak="0">
    <w:nsid w:val="52AC56EA"/>
    <w:multiLevelType w:val="hybridMultilevel"/>
    <w:tmpl w:val="A50E86FA"/>
    <w:lvl w:ilvl="0" w:tplc="1778CF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233164"/>
    <w:multiLevelType w:val="hybridMultilevel"/>
    <w:tmpl w:val="A90CE292"/>
    <w:lvl w:ilvl="0" w:tplc="A43073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ED3C29"/>
    <w:multiLevelType w:val="hybridMultilevel"/>
    <w:tmpl w:val="F126032E"/>
    <w:lvl w:ilvl="0" w:tplc="D52692B6">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3" w15:restartNumberingAfterBreak="0">
    <w:nsid w:val="59333741"/>
    <w:multiLevelType w:val="hybridMultilevel"/>
    <w:tmpl w:val="1A9E766E"/>
    <w:lvl w:ilvl="0" w:tplc="F6C6C7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5C1EBC"/>
    <w:multiLevelType w:val="hybridMultilevel"/>
    <w:tmpl w:val="539270DC"/>
    <w:lvl w:ilvl="0" w:tplc="57B423A8">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5" w15:restartNumberingAfterBreak="0">
    <w:nsid w:val="5B797526"/>
    <w:multiLevelType w:val="hybridMultilevel"/>
    <w:tmpl w:val="81A89E30"/>
    <w:lvl w:ilvl="0" w:tplc="860CEE8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6" w15:restartNumberingAfterBreak="0">
    <w:nsid w:val="609F78C1"/>
    <w:multiLevelType w:val="hybridMultilevel"/>
    <w:tmpl w:val="D2BE4606"/>
    <w:lvl w:ilvl="0" w:tplc="9C342320">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7"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F345E3B"/>
    <w:multiLevelType w:val="hybridMultilevel"/>
    <w:tmpl w:val="20943EF4"/>
    <w:lvl w:ilvl="0" w:tplc="B41AD4D2">
      <w:start w:val="1"/>
      <w:numFmt w:val="bullet"/>
      <w:lvlText w:val="-"/>
      <w:lvlJc w:val="left"/>
      <w:pPr>
        <w:ind w:left="792" w:hanging="360"/>
      </w:pPr>
      <w:rPr>
        <w:rFonts w:ascii="Calibri" w:eastAsiaTheme="minorHAnsi" w:hAnsi="Calibri" w:cs="Calibri" w:hint="default"/>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9" w15:restartNumberingAfterBreak="0">
    <w:nsid w:val="70C61F3F"/>
    <w:multiLevelType w:val="hybridMultilevel"/>
    <w:tmpl w:val="021421D0"/>
    <w:lvl w:ilvl="0" w:tplc="CDFCF5D8">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0" w15:restartNumberingAfterBreak="0">
    <w:nsid w:val="7128639F"/>
    <w:multiLevelType w:val="hybridMultilevel"/>
    <w:tmpl w:val="964ED9D2"/>
    <w:lvl w:ilvl="0" w:tplc="4FF4BE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7E2DF0"/>
    <w:multiLevelType w:val="hybridMultilevel"/>
    <w:tmpl w:val="003C37B0"/>
    <w:lvl w:ilvl="0" w:tplc="35C8AD3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2" w15:restartNumberingAfterBreak="0">
    <w:nsid w:val="747A3874"/>
    <w:multiLevelType w:val="hybridMultilevel"/>
    <w:tmpl w:val="3B7443F4"/>
    <w:lvl w:ilvl="0" w:tplc="D4CA02D0">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3" w15:restartNumberingAfterBreak="0">
    <w:nsid w:val="7592435E"/>
    <w:multiLevelType w:val="hybridMultilevel"/>
    <w:tmpl w:val="6A469D44"/>
    <w:lvl w:ilvl="0" w:tplc="67B030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C45C36"/>
    <w:multiLevelType w:val="hybridMultilevel"/>
    <w:tmpl w:val="715072D2"/>
    <w:lvl w:ilvl="0" w:tplc="86F6F3D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5" w15:restartNumberingAfterBreak="0">
    <w:nsid w:val="783D1844"/>
    <w:multiLevelType w:val="hybridMultilevel"/>
    <w:tmpl w:val="A2DAF37A"/>
    <w:lvl w:ilvl="0" w:tplc="51FEF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2"/>
  </w:num>
  <w:num w:numId="4">
    <w:abstractNumId w:val="27"/>
  </w:num>
  <w:num w:numId="5">
    <w:abstractNumId w:val="28"/>
  </w:num>
  <w:num w:numId="6">
    <w:abstractNumId w:val="22"/>
  </w:num>
  <w:num w:numId="7">
    <w:abstractNumId w:val="17"/>
  </w:num>
  <w:num w:numId="8">
    <w:abstractNumId w:val="26"/>
  </w:num>
  <w:num w:numId="9">
    <w:abstractNumId w:val="25"/>
  </w:num>
  <w:num w:numId="10">
    <w:abstractNumId w:val="19"/>
  </w:num>
  <w:num w:numId="11">
    <w:abstractNumId w:val="18"/>
  </w:num>
  <w:num w:numId="12">
    <w:abstractNumId w:val="29"/>
  </w:num>
  <w:num w:numId="13">
    <w:abstractNumId w:val="14"/>
  </w:num>
  <w:num w:numId="14">
    <w:abstractNumId w:val="10"/>
  </w:num>
  <w:num w:numId="15">
    <w:abstractNumId w:val="34"/>
  </w:num>
  <w:num w:numId="16">
    <w:abstractNumId w:val="32"/>
  </w:num>
  <w:num w:numId="17">
    <w:abstractNumId w:val="20"/>
  </w:num>
  <w:num w:numId="18">
    <w:abstractNumId w:val="30"/>
  </w:num>
  <w:num w:numId="19">
    <w:abstractNumId w:val="3"/>
  </w:num>
  <w:num w:numId="20">
    <w:abstractNumId w:val="16"/>
  </w:num>
  <w:num w:numId="21">
    <w:abstractNumId w:val="23"/>
  </w:num>
  <w:num w:numId="22">
    <w:abstractNumId w:val="15"/>
  </w:num>
  <w:num w:numId="23">
    <w:abstractNumId w:val="11"/>
  </w:num>
  <w:num w:numId="24">
    <w:abstractNumId w:val="35"/>
  </w:num>
  <w:num w:numId="25">
    <w:abstractNumId w:val="13"/>
  </w:num>
  <w:num w:numId="26">
    <w:abstractNumId w:val="21"/>
  </w:num>
  <w:num w:numId="27">
    <w:abstractNumId w:val="9"/>
  </w:num>
  <w:num w:numId="28">
    <w:abstractNumId w:val="4"/>
  </w:num>
  <w:num w:numId="29">
    <w:abstractNumId w:val="2"/>
  </w:num>
  <w:num w:numId="30">
    <w:abstractNumId w:val="7"/>
  </w:num>
  <w:num w:numId="31">
    <w:abstractNumId w:val="5"/>
  </w:num>
  <w:num w:numId="32">
    <w:abstractNumId w:val="6"/>
  </w:num>
  <w:num w:numId="33">
    <w:abstractNumId w:val="33"/>
  </w:num>
  <w:num w:numId="34">
    <w:abstractNumId w:val="24"/>
  </w:num>
  <w:num w:numId="35">
    <w:abstractNumId w:val="31"/>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1BF"/>
    <w:rsid w:val="000206E7"/>
    <w:rsid w:val="000418C6"/>
    <w:rsid w:val="00044818"/>
    <w:rsid w:val="00063781"/>
    <w:rsid w:val="00065E2B"/>
    <w:rsid w:val="000827FA"/>
    <w:rsid w:val="000B6990"/>
    <w:rsid w:val="000B6FE9"/>
    <w:rsid w:val="00107629"/>
    <w:rsid w:val="00120E06"/>
    <w:rsid w:val="0013044A"/>
    <w:rsid w:val="00130CCF"/>
    <w:rsid w:val="001376E2"/>
    <w:rsid w:val="00141876"/>
    <w:rsid w:val="001566C6"/>
    <w:rsid w:val="00164071"/>
    <w:rsid w:val="00172D36"/>
    <w:rsid w:val="001D7C5D"/>
    <w:rsid w:val="001F6D83"/>
    <w:rsid w:val="00207BB4"/>
    <w:rsid w:val="0023332E"/>
    <w:rsid w:val="00250F4B"/>
    <w:rsid w:val="00270872"/>
    <w:rsid w:val="0027590F"/>
    <w:rsid w:val="0028374B"/>
    <w:rsid w:val="00284CFE"/>
    <w:rsid w:val="002A7B58"/>
    <w:rsid w:val="002A7CE8"/>
    <w:rsid w:val="002B1D53"/>
    <w:rsid w:val="002D049B"/>
    <w:rsid w:val="002D4B45"/>
    <w:rsid w:val="002E5FBB"/>
    <w:rsid w:val="002F5FA1"/>
    <w:rsid w:val="00332BEE"/>
    <w:rsid w:val="003360D9"/>
    <w:rsid w:val="00342E07"/>
    <w:rsid w:val="003470EF"/>
    <w:rsid w:val="00355F57"/>
    <w:rsid w:val="0036591D"/>
    <w:rsid w:val="003A527A"/>
    <w:rsid w:val="003B5107"/>
    <w:rsid w:val="003D0ABE"/>
    <w:rsid w:val="004510CB"/>
    <w:rsid w:val="0045385E"/>
    <w:rsid w:val="00474221"/>
    <w:rsid w:val="00490ACA"/>
    <w:rsid w:val="004A337D"/>
    <w:rsid w:val="004C3197"/>
    <w:rsid w:val="00523CB0"/>
    <w:rsid w:val="00541A0F"/>
    <w:rsid w:val="0057305E"/>
    <w:rsid w:val="00574643"/>
    <w:rsid w:val="00590E19"/>
    <w:rsid w:val="005C67F7"/>
    <w:rsid w:val="005D4494"/>
    <w:rsid w:val="00620E99"/>
    <w:rsid w:val="00631582"/>
    <w:rsid w:val="00650FE6"/>
    <w:rsid w:val="00654EDB"/>
    <w:rsid w:val="00675CD7"/>
    <w:rsid w:val="006857A2"/>
    <w:rsid w:val="00697EF3"/>
    <w:rsid w:val="006D3825"/>
    <w:rsid w:val="006F26C8"/>
    <w:rsid w:val="006F35E5"/>
    <w:rsid w:val="00712AE4"/>
    <w:rsid w:val="0078012E"/>
    <w:rsid w:val="007956CA"/>
    <w:rsid w:val="007970EF"/>
    <w:rsid w:val="007A1065"/>
    <w:rsid w:val="007A1F19"/>
    <w:rsid w:val="007B2185"/>
    <w:rsid w:val="007B39BD"/>
    <w:rsid w:val="007D7487"/>
    <w:rsid w:val="007E0F01"/>
    <w:rsid w:val="008060B1"/>
    <w:rsid w:val="008425D9"/>
    <w:rsid w:val="008466D8"/>
    <w:rsid w:val="00855754"/>
    <w:rsid w:val="00860AFC"/>
    <w:rsid w:val="0088422A"/>
    <w:rsid w:val="00890080"/>
    <w:rsid w:val="008B606B"/>
    <w:rsid w:val="008D7B9F"/>
    <w:rsid w:val="008E6714"/>
    <w:rsid w:val="008F4AAD"/>
    <w:rsid w:val="00912BFD"/>
    <w:rsid w:val="0092191F"/>
    <w:rsid w:val="00926808"/>
    <w:rsid w:val="00950DBD"/>
    <w:rsid w:val="00951AC6"/>
    <w:rsid w:val="009528DE"/>
    <w:rsid w:val="0095509E"/>
    <w:rsid w:val="009B4790"/>
    <w:rsid w:val="009E1FFE"/>
    <w:rsid w:val="009E7AA9"/>
    <w:rsid w:val="00A51133"/>
    <w:rsid w:val="00A53978"/>
    <w:rsid w:val="00A9742A"/>
    <w:rsid w:val="00AB690E"/>
    <w:rsid w:val="00AF1E90"/>
    <w:rsid w:val="00BD5ADE"/>
    <w:rsid w:val="00BF60AA"/>
    <w:rsid w:val="00C9661B"/>
    <w:rsid w:val="00C97DE6"/>
    <w:rsid w:val="00CB2988"/>
    <w:rsid w:val="00CC01BF"/>
    <w:rsid w:val="00CE0A29"/>
    <w:rsid w:val="00CE22F5"/>
    <w:rsid w:val="00CF22F1"/>
    <w:rsid w:val="00CF761A"/>
    <w:rsid w:val="00D04A2B"/>
    <w:rsid w:val="00D314E8"/>
    <w:rsid w:val="00D72733"/>
    <w:rsid w:val="00DC1948"/>
    <w:rsid w:val="00E509F6"/>
    <w:rsid w:val="00E543CF"/>
    <w:rsid w:val="00E76E6D"/>
    <w:rsid w:val="00EA3A5F"/>
    <w:rsid w:val="00EB0723"/>
    <w:rsid w:val="00EC4884"/>
    <w:rsid w:val="00EC51B0"/>
    <w:rsid w:val="00F3363E"/>
    <w:rsid w:val="00F534EA"/>
    <w:rsid w:val="00F67CB3"/>
    <w:rsid w:val="00F93314"/>
    <w:rsid w:val="00FA233C"/>
    <w:rsid w:val="00FA3D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5BE9D"/>
  <w15:chartTrackingRefBased/>
  <w15:docId w15:val="{CE28C0CC-9C0C-234D-B08E-565D1288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CCF"/>
    <w:pPr>
      <w:spacing w:after="0" w:line="240" w:lineRule="auto"/>
    </w:pPr>
    <w:rPr>
      <w:rFonts w:ascii="Times New Roman" w:eastAsia="Times New Roman" w:hAnsi="Times New Roman" w:cs="Times New Roman"/>
      <w:color w:val="auto"/>
      <w:sz w:val="24"/>
      <w:szCs w:val="24"/>
      <w:lang w:val="en-CA" w:eastAsia="en-US"/>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line="259" w:lineRule="auto"/>
      <w:outlineLvl w:val="0"/>
    </w:pPr>
    <w:rPr>
      <w:rFonts w:asciiTheme="majorHAnsi" w:eastAsiaTheme="majorEastAsia" w:hAnsiTheme="majorHAnsi" w:cstheme="majorBidi"/>
      <w:color w:val="731C3F" w:themeColor="accent1"/>
      <w:sz w:val="40"/>
      <w:szCs w:val="32"/>
      <w:lang w:val="en-US" w:eastAsia="ja-JP"/>
    </w:rPr>
  </w:style>
  <w:style w:type="paragraph" w:styleId="Heading2">
    <w:name w:val="heading 2"/>
    <w:basedOn w:val="Normal"/>
    <w:next w:val="Normal"/>
    <w:link w:val="Heading2Char"/>
    <w:uiPriority w:val="9"/>
    <w:unhideWhenUsed/>
    <w:qFormat/>
    <w:pPr>
      <w:keepNext/>
      <w:keepLines/>
      <w:spacing w:before="460" w:after="120" w:line="259" w:lineRule="auto"/>
      <w:outlineLvl w:val="1"/>
    </w:pPr>
    <w:rPr>
      <w:rFonts w:asciiTheme="majorHAnsi" w:eastAsiaTheme="majorEastAsia" w:hAnsiTheme="majorHAnsi" w:cstheme="majorBidi"/>
      <w:b/>
      <w:color w:val="7F7F7F" w:themeColor="text1" w:themeTint="80"/>
      <w:sz w:val="30"/>
      <w:szCs w:val="26"/>
      <w:lang w:val="en-US" w:eastAsia="ja-JP"/>
    </w:rPr>
  </w:style>
  <w:style w:type="paragraph" w:styleId="Heading3">
    <w:name w:val="heading 3"/>
    <w:basedOn w:val="Normal"/>
    <w:next w:val="Normal"/>
    <w:link w:val="Heading3Char"/>
    <w:uiPriority w:val="9"/>
    <w:semiHidden/>
    <w:unhideWhenUsed/>
    <w:qFormat/>
    <w:pPr>
      <w:keepNext/>
      <w:keepLines/>
      <w:spacing w:before="460" w:after="120" w:line="259" w:lineRule="auto"/>
      <w:outlineLvl w:val="2"/>
    </w:pPr>
    <w:rPr>
      <w:rFonts w:asciiTheme="majorHAnsi" w:eastAsiaTheme="majorEastAsia" w:hAnsiTheme="majorHAnsi" w:cstheme="majorBidi"/>
      <w:color w:val="595959" w:themeColor="text1" w:themeTint="A6"/>
      <w:sz w:val="40"/>
      <w:lang w:val="en-US" w:eastAsia="ja-JP"/>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spacing w:after="120" w:line="259" w:lineRule="auto"/>
    </w:pPr>
    <w:rPr>
      <w:rFonts w:asciiTheme="minorHAnsi" w:eastAsiaTheme="minorHAnsi" w:hAnsiTheme="minorHAnsi" w:cstheme="minorBidi"/>
      <w:color w:val="595959" w:themeColor="text1" w:themeTint="A6"/>
      <w:sz w:val="30"/>
      <w:szCs w:val="30"/>
      <w:lang w:val="en-US" w:eastAsia="ja-JP"/>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spacing w:after="120" w:line="259" w:lineRule="auto"/>
    </w:pPr>
    <w:rPr>
      <w:rFonts w:asciiTheme="minorHAnsi" w:eastAsiaTheme="minorHAnsi" w:hAnsiTheme="minorHAnsi" w:cstheme="minorBidi"/>
      <w:color w:val="595959" w:themeColor="text1" w:themeTint="A6"/>
      <w:sz w:val="30"/>
      <w:szCs w:val="30"/>
      <w:lang w:val="en-US" w:eastAsia="ja-JP"/>
    </w:rPr>
  </w:style>
  <w:style w:type="paragraph" w:styleId="Header">
    <w:name w:val="header"/>
    <w:basedOn w:val="Normal"/>
    <w:link w:val="HeaderChar"/>
    <w:uiPriority w:val="99"/>
    <w:unhideWhenUsed/>
    <w:qFormat/>
    <w:rPr>
      <w:rFonts w:asciiTheme="minorHAnsi" w:eastAsiaTheme="minorHAnsi" w:hAnsiTheme="minorHAnsi" w:cstheme="minorBidi"/>
      <w:color w:val="595959" w:themeColor="text1" w:themeTint="A6"/>
      <w:sz w:val="30"/>
      <w:szCs w:val="30"/>
      <w:lang w:val="en-US" w:eastAsia="ja-JP"/>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rPr>
      <w:rFonts w:asciiTheme="minorHAnsi" w:eastAsiaTheme="minorHAnsi" w:hAnsiTheme="minorHAnsi" w:cstheme="minorBidi"/>
      <w:color w:val="595959" w:themeColor="text1" w:themeTint="A6"/>
      <w:sz w:val="30"/>
      <w:szCs w:val="30"/>
      <w:lang w:val="en-US" w:eastAsia="ja-JP"/>
    </w:r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contextualSpacing/>
    </w:pPr>
    <w:rPr>
      <w:rFonts w:asciiTheme="majorHAnsi" w:eastAsiaTheme="majorEastAsia" w:hAnsiTheme="majorHAnsi" w:cstheme="majorBidi"/>
      <w:caps/>
      <w:color w:val="262626" w:themeColor="text1" w:themeTint="D9"/>
      <w:kern w:val="28"/>
      <w:sz w:val="66"/>
      <w:szCs w:val="56"/>
      <w:lang w:val="en-US" w:eastAsia="ja-JP"/>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pPr>
    <w:rPr>
      <w:rFonts w:asciiTheme="minorHAnsi" w:eastAsiaTheme="minorHAnsi" w:hAnsiTheme="minorHAnsi" w:cstheme="minorBidi"/>
      <w:i/>
      <w:iCs/>
      <w:color w:val="595959" w:themeColor="text1" w:themeTint="A6"/>
      <w:szCs w:val="18"/>
      <w:lang w:val="en-US" w:eastAsia="ja-JP"/>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2D4B45"/>
    <w:pPr>
      <w:spacing w:after="120" w:line="259" w:lineRule="auto"/>
      <w:ind w:left="720"/>
      <w:contextualSpacing/>
    </w:pPr>
    <w:rPr>
      <w:rFonts w:asciiTheme="minorHAnsi" w:eastAsiaTheme="minorHAnsi" w:hAnsiTheme="minorHAnsi" w:cstheme="minorBidi"/>
      <w:color w:val="595959" w:themeColor="text1" w:themeTint="A6"/>
      <w:sz w:val="30"/>
      <w:szCs w:val="30"/>
      <w:lang w:val="en-US" w:eastAsia="ja-JP"/>
    </w:rPr>
  </w:style>
  <w:style w:type="character" w:styleId="UnresolvedMention">
    <w:name w:val="Unresolved Mention"/>
    <w:basedOn w:val="DefaultParagraphFont"/>
    <w:uiPriority w:val="99"/>
    <w:semiHidden/>
    <w:unhideWhenUsed/>
    <w:rsid w:val="00451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084925">
      <w:bodyDiv w:val="1"/>
      <w:marLeft w:val="0"/>
      <w:marRight w:val="0"/>
      <w:marTop w:val="0"/>
      <w:marBottom w:val="0"/>
      <w:divBdr>
        <w:top w:val="none" w:sz="0" w:space="0" w:color="auto"/>
        <w:left w:val="none" w:sz="0" w:space="0" w:color="auto"/>
        <w:bottom w:val="none" w:sz="0" w:space="0" w:color="auto"/>
        <w:right w:val="none" w:sz="0" w:space="0" w:color="auto"/>
      </w:divBdr>
    </w:div>
    <w:div w:id="426124632">
      <w:bodyDiv w:val="1"/>
      <w:marLeft w:val="0"/>
      <w:marRight w:val="0"/>
      <w:marTop w:val="0"/>
      <w:marBottom w:val="0"/>
      <w:divBdr>
        <w:top w:val="none" w:sz="0" w:space="0" w:color="auto"/>
        <w:left w:val="none" w:sz="0" w:space="0" w:color="auto"/>
        <w:bottom w:val="none" w:sz="0" w:space="0" w:color="auto"/>
        <w:right w:val="none" w:sz="0" w:space="0" w:color="auto"/>
      </w:divBdr>
    </w:div>
    <w:div w:id="623003087">
      <w:bodyDiv w:val="1"/>
      <w:marLeft w:val="0"/>
      <w:marRight w:val="0"/>
      <w:marTop w:val="0"/>
      <w:marBottom w:val="0"/>
      <w:divBdr>
        <w:top w:val="none" w:sz="0" w:space="0" w:color="auto"/>
        <w:left w:val="none" w:sz="0" w:space="0" w:color="auto"/>
        <w:bottom w:val="none" w:sz="0" w:space="0" w:color="auto"/>
        <w:right w:val="none" w:sz="0" w:space="0" w:color="auto"/>
      </w:divBdr>
    </w:div>
    <w:div w:id="752774015">
      <w:bodyDiv w:val="1"/>
      <w:marLeft w:val="0"/>
      <w:marRight w:val="0"/>
      <w:marTop w:val="0"/>
      <w:marBottom w:val="0"/>
      <w:divBdr>
        <w:top w:val="none" w:sz="0" w:space="0" w:color="auto"/>
        <w:left w:val="none" w:sz="0" w:space="0" w:color="auto"/>
        <w:bottom w:val="none" w:sz="0" w:space="0" w:color="auto"/>
        <w:right w:val="none" w:sz="0" w:space="0" w:color="auto"/>
      </w:divBdr>
    </w:div>
    <w:div w:id="965622412">
      <w:bodyDiv w:val="1"/>
      <w:marLeft w:val="0"/>
      <w:marRight w:val="0"/>
      <w:marTop w:val="0"/>
      <w:marBottom w:val="0"/>
      <w:divBdr>
        <w:top w:val="none" w:sz="0" w:space="0" w:color="auto"/>
        <w:left w:val="none" w:sz="0" w:space="0" w:color="auto"/>
        <w:bottom w:val="none" w:sz="0" w:space="0" w:color="auto"/>
        <w:right w:val="none" w:sz="0" w:space="0" w:color="auto"/>
      </w:divBdr>
    </w:div>
    <w:div w:id="1065177370">
      <w:bodyDiv w:val="1"/>
      <w:marLeft w:val="0"/>
      <w:marRight w:val="0"/>
      <w:marTop w:val="0"/>
      <w:marBottom w:val="0"/>
      <w:divBdr>
        <w:top w:val="none" w:sz="0" w:space="0" w:color="auto"/>
        <w:left w:val="none" w:sz="0" w:space="0" w:color="auto"/>
        <w:bottom w:val="none" w:sz="0" w:space="0" w:color="auto"/>
        <w:right w:val="none" w:sz="0" w:space="0" w:color="auto"/>
      </w:divBdr>
    </w:div>
    <w:div w:id="1220899066">
      <w:bodyDiv w:val="1"/>
      <w:marLeft w:val="0"/>
      <w:marRight w:val="0"/>
      <w:marTop w:val="0"/>
      <w:marBottom w:val="0"/>
      <w:divBdr>
        <w:top w:val="none" w:sz="0" w:space="0" w:color="auto"/>
        <w:left w:val="none" w:sz="0" w:space="0" w:color="auto"/>
        <w:bottom w:val="none" w:sz="0" w:space="0" w:color="auto"/>
        <w:right w:val="none" w:sz="0" w:space="0" w:color="auto"/>
      </w:divBdr>
    </w:div>
    <w:div w:id="1425807296">
      <w:bodyDiv w:val="1"/>
      <w:marLeft w:val="0"/>
      <w:marRight w:val="0"/>
      <w:marTop w:val="0"/>
      <w:marBottom w:val="0"/>
      <w:divBdr>
        <w:top w:val="none" w:sz="0" w:space="0" w:color="auto"/>
        <w:left w:val="none" w:sz="0" w:space="0" w:color="auto"/>
        <w:bottom w:val="none" w:sz="0" w:space="0" w:color="auto"/>
        <w:right w:val="none" w:sz="0" w:space="0" w:color="auto"/>
      </w:divBdr>
    </w:div>
    <w:div w:id="183313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U91vNVPFx4" TargetMode="External"/><Relationship Id="rId13" Type="http://schemas.openxmlformats.org/officeDocument/2006/relationships/hyperlink" Target="https://www.google.com/search?q=porcupine+theory&amp;oq=porcupine+theory&amp;aqs=chrome..69i57.4687j0j7&amp;sourceid=chrome&amp;ie=UTF-8" TargetMode="External"/><Relationship Id="rId3" Type="http://schemas.openxmlformats.org/officeDocument/2006/relationships/settings" Target="settings.xml"/><Relationship Id="rId7" Type="http://schemas.openxmlformats.org/officeDocument/2006/relationships/hyperlink" Target="https://en.wikipedia.org/wiki/Suez_Crisis" TargetMode="External"/><Relationship Id="rId12" Type="http://schemas.openxmlformats.org/officeDocument/2006/relationships/hyperlink" Target="https://www.youtube.com/watch?v=Q2ZYdiEE20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History_of_the_United_States_(1945%E2%80%93196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let.rug.nl/usa/outlines/history-1994/postwar-america/the-postwar-economy-1945-1960.php" TargetMode="External"/><Relationship Id="rId4" Type="http://schemas.openxmlformats.org/officeDocument/2006/relationships/webSettings" Target="webSettings.xml"/><Relationship Id="rId9" Type="http://schemas.openxmlformats.org/officeDocument/2006/relationships/hyperlink" Target="https://www.loc.gov/teachers/classroommaterials/presentationsandactivities/presentations/timeline/postwar/"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hahabhamidi/Library/Containers/com.microsoft.Word/Data/Library/Application%20Support/Microsoft/Office/16.0/DTS/en-US%7bDF438721-C4AD-E54E-9421-2BEB1F53A90A%7d/%7bD4763222-0198-8D44-B4C8-936F01FE6A62%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{D4763222-0198-8D44-B4C8-936F01FE6A62}tf10002086.dotx</Template>
  <TotalTime>1024</TotalTime>
  <Pages>25</Pages>
  <Words>5304</Words>
  <Characters>30238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Shahab Hamidi</dc:creator>
  <cp:keywords/>
  <dc:description/>
  <cp:lastModifiedBy>Shahab Hamidi</cp:lastModifiedBy>
  <cp:revision>12</cp:revision>
  <dcterms:created xsi:type="dcterms:W3CDTF">2019-09-04T18:31:00Z</dcterms:created>
  <dcterms:modified xsi:type="dcterms:W3CDTF">2019-11-27T18:51:00Z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