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887" w:rsidRPr="00F20471" w:rsidRDefault="001F1887" w:rsidP="00F20471">
      <w:pPr>
        <w:pStyle w:val="Heading1"/>
        <w:keepNext w:val="0"/>
        <w:spacing w:after="0"/>
      </w:pPr>
      <w:bookmarkStart w:id="0" w:name="OLE_LINK1"/>
      <w:r w:rsidRPr="00F20471">
        <w:t>CHAPTER 1</w:t>
      </w:r>
    </w:p>
    <w:p w:rsidR="001F1887" w:rsidRPr="00F20471" w:rsidRDefault="001F1887" w:rsidP="00F20471"/>
    <w:p w:rsidR="001F1887" w:rsidRPr="00F20471" w:rsidRDefault="001F1887" w:rsidP="00F20471">
      <w:pPr>
        <w:pStyle w:val="Heading2"/>
        <w:keepNext w:val="0"/>
        <w:spacing w:before="0" w:after="0"/>
      </w:pPr>
      <w:r w:rsidRPr="00F20471">
        <w:t>MANAGERIAL ACCOUNTING</w:t>
      </w:r>
    </w:p>
    <w:p w:rsidR="001F1887" w:rsidRPr="00F20471" w:rsidRDefault="001F1887" w:rsidP="00F20471"/>
    <w:bookmarkEnd w:id="0"/>
    <w:p w:rsidR="001F1887" w:rsidRPr="008362EA" w:rsidRDefault="001F1887" w:rsidP="00F20471">
      <w:pPr>
        <w:pStyle w:val="Heading3"/>
        <w:keepNext w:val="0"/>
        <w:spacing w:after="0"/>
        <w:rPr>
          <w:sz w:val="28"/>
          <w:szCs w:val="28"/>
        </w:rPr>
      </w:pPr>
      <w:r w:rsidRPr="008362EA">
        <w:rPr>
          <w:sz w:val="28"/>
          <w:szCs w:val="28"/>
        </w:rPr>
        <w:t xml:space="preserve">Summary of Question TYPES by STUDY Objectives and </w:t>
      </w:r>
      <w:r>
        <w:rPr>
          <w:sz w:val="28"/>
          <w:szCs w:val="28"/>
        </w:rPr>
        <w:t>LEVEL OF DIFFICULTY</w:t>
      </w:r>
    </w:p>
    <w:p w:rsidR="001F1887" w:rsidRPr="00F20471" w:rsidRDefault="001F1887">
      <w:pPr>
        <w:widowControl/>
        <w:autoSpaceDE/>
        <w:autoSpaceDN/>
      </w:pPr>
    </w:p>
    <w:tbl>
      <w:tblPr>
        <w:tblW w:w="0" w:type="auto"/>
        <w:tblInd w:w="-106" w:type="dxa"/>
        <w:tblLook w:val="00A0"/>
      </w:tblPr>
      <w:tblGrid>
        <w:gridCol w:w="669"/>
        <w:gridCol w:w="534"/>
        <w:gridCol w:w="681"/>
        <w:gridCol w:w="669"/>
        <w:gridCol w:w="534"/>
        <w:gridCol w:w="681"/>
        <w:gridCol w:w="669"/>
        <w:gridCol w:w="534"/>
        <w:gridCol w:w="681"/>
        <w:gridCol w:w="669"/>
        <w:gridCol w:w="534"/>
        <w:gridCol w:w="681"/>
        <w:gridCol w:w="669"/>
        <w:gridCol w:w="534"/>
        <w:gridCol w:w="681"/>
      </w:tblGrid>
      <w:tr w:rsidR="001F1887" w:rsidRPr="00764663">
        <w:trPr>
          <w:trHeight w:val="315"/>
        </w:trPr>
        <w:tc>
          <w:tcPr>
            <w:tcW w:w="0" w:type="auto"/>
            <w:tcBorders>
              <w:top w:val="single" w:sz="12" w:space="0" w:color="auto"/>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SO</w:t>
            </w:r>
          </w:p>
        </w:tc>
        <w:tc>
          <w:tcPr>
            <w:tcW w:w="0" w:type="auto"/>
            <w:tcBorders>
              <w:top w:val="single" w:sz="12" w:space="0" w:color="auto"/>
              <w:left w:val="single" w:sz="4" w:space="0" w:color="auto"/>
              <w:bottom w:val="single" w:sz="8" w:space="0" w:color="auto"/>
              <w:right w:val="nil"/>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LOD</w:t>
            </w:r>
          </w:p>
        </w:tc>
        <w:tc>
          <w:tcPr>
            <w:tcW w:w="0" w:type="auto"/>
            <w:tcBorders>
              <w:top w:val="single" w:sz="12" w:space="0" w:color="auto"/>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LOD</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LOD</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LOD</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SO</w:t>
            </w:r>
          </w:p>
        </w:tc>
        <w:tc>
          <w:tcPr>
            <w:tcW w:w="0" w:type="auto"/>
            <w:tcBorders>
              <w:top w:val="single" w:sz="12" w:space="0" w:color="auto"/>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LOD</w:t>
            </w:r>
          </w:p>
        </w:tc>
      </w:tr>
      <w:tr w:rsidR="001F1887" w:rsidRPr="00764663">
        <w:trPr>
          <w:trHeight w:val="283"/>
        </w:trPr>
        <w:tc>
          <w:tcPr>
            <w:tcW w:w="0" w:type="auto"/>
            <w:gridSpan w:val="15"/>
            <w:tcBorders>
              <w:top w:val="single" w:sz="8" w:space="0" w:color="auto"/>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rPr>
              <w:t>True-False Statements</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17.</w:t>
            </w:r>
          </w:p>
        </w:tc>
        <w:tc>
          <w:tcPr>
            <w:tcW w:w="0" w:type="auto"/>
            <w:tcBorders>
              <w:top w:val="nil"/>
              <w:left w:val="single" w:sz="4" w:space="0" w:color="auto"/>
              <w:bottom w:val="nil"/>
              <w:right w:val="single" w:sz="4" w:space="0" w:color="auto"/>
            </w:tcBorders>
            <w:shd w:val="clear" w:color="000000" w:fill="FFFFFF"/>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49"/>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16.</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24.</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r w:rsidRPr="00764663">
              <w:rPr>
                <w:b/>
                <w:bCs/>
              </w:rPr>
              <w:t>Multiple Choice Questions</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93.</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79.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109.</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81.</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315"/>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53.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68.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83.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98.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Brief Exercises</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112.</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114.</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49"/>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111.</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115.</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Exercises</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117.</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119.</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1,4</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M</w:t>
            </w:r>
          </w:p>
        </w:tc>
        <w:tc>
          <w:tcPr>
            <w:tcW w:w="0" w:type="auto"/>
            <w:tcBorders>
              <w:top w:val="nil"/>
              <w:left w:val="nil"/>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121.</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123.</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125.</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r>
      <w:tr w:rsidR="001F1887" w:rsidRPr="00764663">
        <w:trPr>
          <w:trHeight w:val="249"/>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118.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120.</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124.</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M</w:t>
            </w:r>
          </w:p>
        </w:tc>
        <w:tc>
          <w:tcPr>
            <w:tcW w:w="0" w:type="auto"/>
            <w:tcBorders>
              <w:top w:val="nil"/>
              <w:left w:val="nil"/>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5D6A0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Completion Statements</w:t>
            </w:r>
          </w:p>
        </w:tc>
      </w:tr>
      <w:tr w:rsidR="001F1887" w:rsidRPr="00764663">
        <w:trPr>
          <w:trHeight w:val="249"/>
        </w:trPr>
        <w:tc>
          <w:tcPr>
            <w:tcW w:w="0" w:type="auto"/>
            <w:tcBorders>
              <w:top w:val="nil"/>
              <w:left w:val="single" w:sz="12"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126.</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128.</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130.</w:t>
            </w: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nil"/>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49"/>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127.</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129.</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131.</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Matching</w:t>
            </w:r>
          </w:p>
        </w:tc>
      </w:tr>
      <w:tr w:rsidR="001F1887" w:rsidRPr="00764663">
        <w:trPr>
          <w:trHeight w:val="249"/>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E</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9F219B">
            <w:pPr>
              <w:autoSpaceDE/>
              <w:autoSpaceDN/>
              <w:jc w:val="center"/>
              <w:rPr>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9F219B">
            <w:pPr>
              <w:autoSpaceDE/>
              <w:autoSpaceDN/>
              <w:jc w:val="center"/>
              <w:rPr>
                <w:b/>
                <w:bCs/>
                <w:color w:val="000000"/>
                <w:lang w:eastAsia="en-CA"/>
              </w:rPr>
            </w:pPr>
            <w:r w:rsidRPr="00764663">
              <w:rPr>
                <w:b/>
                <w:bCs/>
                <w:color w:val="000000"/>
                <w:lang w:eastAsia="en-CA"/>
              </w:rPr>
              <w:t>Short-Answer Essay</w:t>
            </w:r>
          </w:p>
        </w:tc>
      </w:tr>
      <w:tr w:rsidR="001F1887" w:rsidRPr="00764663">
        <w:trPr>
          <w:trHeight w:val="249"/>
        </w:trPr>
        <w:tc>
          <w:tcPr>
            <w:tcW w:w="0" w:type="auto"/>
            <w:tcBorders>
              <w:top w:val="nil"/>
              <w:left w:val="single" w:sz="12"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133.</w:t>
            </w: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12" w:space="0" w:color="auto"/>
              <w:right w:val="nil"/>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double" w:sz="6"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134.</w:t>
            </w: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9F219B">
            <w:pPr>
              <w:autoSpaceDE/>
              <w:autoSpaceDN/>
              <w:jc w:val="center"/>
              <w:rPr>
                <w:color w:val="000000"/>
                <w:lang w:eastAsia="en-CA"/>
              </w:rPr>
            </w:pPr>
            <w:r w:rsidRPr="00764663">
              <w:rPr>
                <w:color w:val="000000"/>
                <w:lang w:eastAsia="en-CA"/>
              </w:rPr>
              <w:t>M</w:t>
            </w:r>
          </w:p>
        </w:tc>
        <w:tc>
          <w:tcPr>
            <w:tcW w:w="0" w:type="auto"/>
            <w:tcBorders>
              <w:top w:val="nil"/>
              <w:left w:val="nil"/>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nil"/>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9F219B">
            <w:pPr>
              <w:autoSpaceDE/>
              <w:autoSpaceDN/>
              <w:jc w:val="center"/>
              <w:rPr>
                <w:color w:val="000000"/>
                <w:lang w:eastAsia="en-CA"/>
              </w:rPr>
            </w:pPr>
          </w:p>
        </w:tc>
        <w:tc>
          <w:tcPr>
            <w:tcW w:w="0" w:type="auto"/>
            <w:tcBorders>
              <w:top w:val="nil"/>
              <w:left w:val="single" w:sz="4" w:space="0" w:color="auto"/>
              <w:bottom w:val="single" w:sz="12" w:space="0" w:color="auto"/>
              <w:right w:val="single" w:sz="12" w:space="0" w:color="auto"/>
            </w:tcBorders>
            <w:vAlign w:val="center"/>
          </w:tcPr>
          <w:p w:rsidR="001F1887" w:rsidRPr="00764663" w:rsidRDefault="001F1887" w:rsidP="009F219B">
            <w:pPr>
              <w:autoSpaceDE/>
              <w:autoSpaceDN/>
              <w:jc w:val="center"/>
              <w:rPr>
                <w:color w:val="000000"/>
                <w:lang w:eastAsia="en-CA"/>
              </w:rPr>
            </w:pPr>
          </w:p>
        </w:tc>
      </w:tr>
    </w:tbl>
    <w:p w:rsidR="001F1887" w:rsidRDefault="001F1887" w:rsidP="007843E6">
      <w:pPr>
        <w:widowControl/>
        <w:tabs>
          <w:tab w:val="left" w:pos="1134"/>
          <w:tab w:val="left" w:pos="2694"/>
          <w:tab w:val="left" w:pos="4536"/>
        </w:tabs>
        <w:autoSpaceDE/>
        <w:autoSpaceDN/>
        <w:rPr>
          <w:snapToGrid w:val="0"/>
        </w:rPr>
      </w:pPr>
    </w:p>
    <w:p w:rsidR="001F1887" w:rsidRPr="00B919AD" w:rsidRDefault="001F1887" w:rsidP="007843E6">
      <w:pPr>
        <w:widowControl/>
        <w:tabs>
          <w:tab w:val="left" w:pos="1134"/>
          <w:tab w:val="left" w:pos="2694"/>
          <w:tab w:val="left" w:pos="4536"/>
        </w:tabs>
        <w:autoSpaceDE/>
        <w:autoSpaceDN/>
        <w:rPr>
          <w:caps/>
        </w:rPr>
      </w:pPr>
      <w:r w:rsidRPr="00D05D92">
        <w:rPr>
          <w:snapToGrid w:val="0"/>
        </w:rPr>
        <w:t>Note:</w:t>
      </w:r>
      <w:r w:rsidRPr="00D05D92">
        <w:rPr>
          <w:snapToGrid w:val="0"/>
        </w:rPr>
        <w:tab/>
        <w:t>E = Easy</w:t>
      </w:r>
      <w:r w:rsidRPr="00D05D92">
        <w:rPr>
          <w:snapToGrid w:val="0"/>
        </w:rPr>
        <w:tab/>
        <w:t>M = Medium</w:t>
      </w:r>
      <w:r w:rsidRPr="00D05D92">
        <w:rPr>
          <w:snapToGrid w:val="0"/>
        </w:rPr>
        <w:tab/>
        <w:t>H = Hard</w:t>
      </w:r>
      <w:r>
        <w:rPr>
          <w:sz w:val="28"/>
          <w:szCs w:val="28"/>
        </w:rPr>
        <w:br w:type="page"/>
      </w:r>
    </w:p>
    <w:p w:rsidR="001F1887" w:rsidRPr="008362EA" w:rsidRDefault="001F1887" w:rsidP="007843E6">
      <w:pPr>
        <w:pStyle w:val="Heading3"/>
        <w:keepNext w:val="0"/>
        <w:spacing w:after="0"/>
        <w:rPr>
          <w:sz w:val="28"/>
          <w:szCs w:val="28"/>
        </w:rPr>
      </w:pPr>
      <w:r w:rsidRPr="008362EA">
        <w:rPr>
          <w:sz w:val="28"/>
          <w:szCs w:val="28"/>
        </w:rPr>
        <w:t>Summary of Question TYPES by STUDY Objectives and Bloom’s Taxonomy</w:t>
      </w:r>
    </w:p>
    <w:p w:rsidR="001F1887" w:rsidRPr="007843E6" w:rsidRDefault="001F1887">
      <w:pPr>
        <w:widowControl/>
        <w:autoSpaceDE/>
        <w:autoSpaceDN/>
      </w:pPr>
    </w:p>
    <w:tbl>
      <w:tblPr>
        <w:tblW w:w="0" w:type="auto"/>
        <w:tblInd w:w="-106" w:type="dxa"/>
        <w:tblLook w:val="00A0"/>
      </w:tblPr>
      <w:tblGrid>
        <w:gridCol w:w="645"/>
        <w:gridCol w:w="522"/>
        <w:gridCol w:w="522"/>
        <w:gridCol w:w="645"/>
        <w:gridCol w:w="522"/>
        <w:gridCol w:w="522"/>
        <w:gridCol w:w="645"/>
        <w:gridCol w:w="505"/>
        <w:gridCol w:w="522"/>
        <w:gridCol w:w="645"/>
        <w:gridCol w:w="505"/>
        <w:gridCol w:w="522"/>
        <w:gridCol w:w="645"/>
        <w:gridCol w:w="505"/>
        <w:gridCol w:w="522"/>
      </w:tblGrid>
      <w:tr w:rsidR="001F1887" w:rsidRPr="00764663">
        <w:trPr>
          <w:trHeight w:val="315"/>
        </w:trPr>
        <w:tc>
          <w:tcPr>
            <w:tcW w:w="0" w:type="auto"/>
            <w:tcBorders>
              <w:top w:val="single" w:sz="12" w:space="0" w:color="auto"/>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SO</w:t>
            </w:r>
          </w:p>
        </w:tc>
        <w:tc>
          <w:tcPr>
            <w:tcW w:w="0" w:type="auto"/>
            <w:tcBorders>
              <w:top w:val="single" w:sz="12" w:space="0" w:color="auto"/>
              <w:left w:val="single" w:sz="4" w:space="0" w:color="auto"/>
              <w:bottom w:val="single" w:sz="8" w:space="0" w:color="auto"/>
              <w:right w:val="nil"/>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BT</w:t>
            </w:r>
          </w:p>
        </w:tc>
        <w:tc>
          <w:tcPr>
            <w:tcW w:w="0" w:type="auto"/>
            <w:tcBorders>
              <w:top w:val="single" w:sz="12" w:space="0" w:color="auto"/>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BT</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BT</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SO</w:t>
            </w:r>
          </w:p>
        </w:tc>
        <w:tc>
          <w:tcPr>
            <w:tcW w:w="0" w:type="auto"/>
            <w:tcBorders>
              <w:top w:val="single" w:sz="12" w:space="0" w:color="auto"/>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BT</w:t>
            </w:r>
          </w:p>
        </w:tc>
        <w:tc>
          <w:tcPr>
            <w:tcW w:w="0" w:type="auto"/>
            <w:tcBorders>
              <w:top w:val="single" w:sz="12" w:space="0" w:color="auto"/>
              <w:left w:val="nil"/>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Item</w:t>
            </w:r>
          </w:p>
        </w:tc>
        <w:tc>
          <w:tcPr>
            <w:tcW w:w="0" w:type="auto"/>
            <w:tcBorders>
              <w:top w:val="single" w:sz="12" w:space="0" w:color="auto"/>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SO</w:t>
            </w:r>
          </w:p>
        </w:tc>
        <w:tc>
          <w:tcPr>
            <w:tcW w:w="0" w:type="auto"/>
            <w:tcBorders>
              <w:top w:val="single" w:sz="12" w:space="0" w:color="auto"/>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color w:val="000000"/>
                <w:sz w:val="20"/>
                <w:szCs w:val="20"/>
                <w:lang w:eastAsia="en-CA"/>
              </w:rPr>
              <w:t>BT</w:t>
            </w:r>
          </w:p>
        </w:tc>
      </w:tr>
      <w:tr w:rsidR="001F1887" w:rsidRPr="00764663">
        <w:trPr>
          <w:trHeight w:val="283"/>
        </w:trPr>
        <w:tc>
          <w:tcPr>
            <w:tcW w:w="0" w:type="auto"/>
            <w:gridSpan w:val="15"/>
            <w:tcBorders>
              <w:top w:val="single" w:sz="8" w:space="0" w:color="auto"/>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sz w:val="20"/>
                <w:szCs w:val="20"/>
                <w:lang w:eastAsia="en-CA"/>
              </w:rPr>
            </w:pPr>
            <w:r w:rsidRPr="00764663">
              <w:rPr>
                <w:b/>
                <w:bCs/>
              </w:rPr>
              <w:t>True-False Statements</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17.</w:t>
            </w:r>
          </w:p>
        </w:tc>
        <w:tc>
          <w:tcPr>
            <w:tcW w:w="0" w:type="auto"/>
            <w:tcBorders>
              <w:top w:val="nil"/>
              <w:left w:val="single" w:sz="4" w:space="0" w:color="auto"/>
              <w:bottom w:val="nil"/>
              <w:right w:val="single" w:sz="4" w:space="0" w:color="auto"/>
            </w:tcBorders>
            <w:shd w:val="clear" w:color="000000" w:fill="FFFFFF"/>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r>
      <w:tr w:rsidR="001F1887" w:rsidRPr="00764663">
        <w:trPr>
          <w:trHeight w:val="300"/>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315"/>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16.</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24.</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r w:rsidRPr="00764663">
              <w:rPr>
                <w:b/>
                <w:bCs/>
              </w:rPr>
              <w:t>Multiple Choice Questions</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AN</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93.</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79.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109.</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81.</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315"/>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53.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68.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83.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98.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lang w:eastAsia="en-CA"/>
              </w:rPr>
            </w:pPr>
            <w:r w:rsidRPr="00764663">
              <w:rPr>
                <w:b/>
                <w:bCs/>
                <w:color w:val="000000"/>
                <w:lang w:eastAsia="en-CA"/>
              </w:rPr>
              <w:t>Brief Exercises</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B43EBB">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112.</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114.</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61"/>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111.</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nil"/>
            </w:tcBorders>
            <w:vAlign w:val="center"/>
          </w:tcPr>
          <w:p w:rsidR="001F1887" w:rsidRPr="00764663" w:rsidRDefault="001F1887" w:rsidP="00B43EBB">
            <w:pPr>
              <w:autoSpaceDE/>
              <w:autoSpaceDN/>
              <w:rPr>
                <w:color w:val="000000"/>
                <w:lang w:eastAsia="en-CA"/>
              </w:rPr>
            </w:pPr>
            <w:r w:rsidRPr="00764663">
              <w:rPr>
                <w:color w:val="000000"/>
                <w:lang w:eastAsia="en-CA"/>
              </w:rPr>
              <w:t>C</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113.</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115.</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lang w:eastAsia="en-CA"/>
              </w:rPr>
            </w:pPr>
            <w:r w:rsidRPr="00764663">
              <w:rPr>
                <w:b/>
                <w:bCs/>
                <w:color w:val="000000"/>
                <w:lang w:eastAsia="en-CA"/>
              </w:rPr>
              <w:t>Exercises</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117.</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C</w:t>
            </w:r>
          </w:p>
        </w:tc>
        <w:tc>
          <w:tcPr>
            <w:tcW w:w="0" w:type="auto"/>
            <w:tcBorders>
              <w:top w:val="nil"/>
              <w:left w:val="double" w:sz="6" w:space="0" w:color="auto"/>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119.</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1,4</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121.</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AN</w:t>
            </w:r>
          </w:p>
        </w:tc>
        <w:tc>
          <w:tcPr>
            <w:tcW w:w="0" w:type="auto"/>
            <w:tcBorders>
              <w:top w:val="nil"/>
              <w:left w:val="nil"/>
              <w:bottom w:val="nil"/>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123.</w:t>
            </w:r>
          </w:p>
        </w:tc>
        <w:tc>
          <w:tcPr>
            <w:tcW w:w="0" w:type="auto"/>
            <w:tcBorders>
              <w:top w:val="nil"/>
              <w:left w:val="single" w:sz="4" w:space="0" w:color="auto"/>
              <w:bottom w:val="nil"/>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nil"/>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C</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125.</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AN</w:t>
            </w:r>
          </w:p>
        </w:tc>
      </w:tr>
      <w:tr w:rsidR="001F1887" w:rsidRPr="00764663">
        <w:trPr>
          <w:trHeight w:val="261"/>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118.</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w:t>
            </w:r>
          </w:p>
        </w:tc>
        <w:tc>
          <w:tcPr>
            <w:tcW w:w="0" w:type="auto"/>
            <w:tcBorders>
              <w:top w:val="nil"/>
              <w:left w:val="single" w:sz="4" w:space="0" w:color="auto"/>
              <w:bottom w:val="single" w:sz="8" w:space="0" w:color="auto"/>
              <w:right w:val="nil"/>
            </w:tcBorders>
            <w:vAlign w:val="center"/>
          </w:tcPr>
          <w:p w:rsidR="001F1887" w:rsidRPr="00764663" w:rsidRDefault="001F1887" w:rsidP="00187251">
            <w:pPr>
              <w:autoSpaceDE/>
              <w:autoSpaceDN/>
              <w:rPr>
                <w:color w:val="000000"/>
                <w:lang w:eastAsia="en-CA"/>
              </w:rPr>
            </w:pPr>
            <w:r w:rsidRPr="00764663">
              <w:rPr>
                <w:color w:val="000000"/>
                <w:lang w:eastAsia="en-CA"/>
              </w:rPr>
              <w:t>AN</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120.</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C</w:t>
            </w:r>
          </w:p>
        </w:tc>
        <w:tc>
          <w:tcPr>
            <w:tcW w:w="0" w:type="auto"/>
            <w:tcBorders>
              <w:top w:val="nil"/>
              <w:left w:val="nil"/>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992703">
            <w:pPr>
              <w:autoSpaceDE/>
              <w:autoSpaceDN/>
              <w:jc w:val="center"/>
              <w:rPr>
                <w:color w:val="000000"/>
                <w:lang w:eastAsia="en-CA"/>
              </w:rPr>
            </w:pPr>
            <w:r w:rsidRPr="00764663">
              <w:rPr>
                <w:color w:val="000000"/>
                <w:lang w:eastAsia="en-CA"/>
              </w:rPr>
              <w:t>124.</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5D6A0B">
            <w:pPr>
              <w:autoSpaceDE/>
              <w:autoSpaceDN/>
              <w:rPr>
                <w:color w:val="000000"/>
                <w:lang w:eastAsia="en-CA"/>
              </w:rPr>
            </w:pPr>
            <w:r w:rsidRPr="00764663">
              <w:rPr>
                <w:color w:val="000000"/>
                <w:lang w:eastAsia="en-CA"/>
              </w:rPr>
              <w:t>AN</w:t>
            </w:r>
          </w:p>
        </w:tc>
        <w:tc>
          <w:tcPr>
            <w:tcW w:w="0" w:type="auto"/>
            <w:tcBorders>
              <w:top w:val="nil"/>
              <w:left w:val="nil"/>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5D6A0B">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5D6A0B">
            <w:pPr>
              <w:autoSpaceDE/>
              <w:autoSpaceDN/>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lang w:eastAsia="en-CA"/>
              </w:rPr>
            </w:pPr>
            <w:r w:rsidRPr="00764663">
              <w:rPr>
                <w:b/>
                <w:bCs/>
                <w:color w:val="000000"/>
                <w:lang w:eastAsia="en-CA"/>
              </w:rPr>
              <w:t>Completion Statements</w:t>
            </w:r>
          </w:p>
        </w:tc>
      </w:tr>
      <w:tr w:rsidR="001F1887" w:rsidRPr="00764663">
        <w:trPr>
          <w:trHeight w:val="261"/>
        </w:trPr>
        <w:tc>
          <w:tcPr>
            <w:tcW w:w="0" w:type="auto"/>
            <w:tcBorders>
              <w:top w:val="nil"/>
              <w:left w:val="single" w:sz="12"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126.</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128.</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130.</w:t>
            </w: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nil"/>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nil"/>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nil"/>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61"/>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127.</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8" w:space="0" w:color="auto"/>
              <w:right w:val="nil"/>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129.</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131.</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2</w:t>
            </w: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rPr>
                <w:color w:val="000000"/>
                <w:lang w:eastAsia="en-CA"/>
              </w:rPr>
            </w:pPr>
            <w:r w:rsidRPr="00764663">
              <w:rPr>
                <w:color w:val="000000"/>
                <w:lang w:eastAsia="en-CA"/>
              </w:rPr>
              <w:t>K</w:t>
            </w: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lang w:eastAsia="en-CA"/>
              </w:rPr>
            </w:pPr>
            <w:r w:rsidRPr="00764663">
              <w:rPr>
                <w:b/>
                <w:bCs/>
                <w:color w:val="000000"/>
                <w:lang w:eastAsia="en-CA"/>
              </w:rPr>
              <w:t>Matching</w:t>
            </w:r>
          </w:p>
        </w:tc>
      </w:tr>
      <w:tr w:rsidR="001F1887" w:rsidRPr="00764663">
        <w:trPr>
          <w:trHeight w:val="261"/>
        </w:trPr>
        <w:tc>
          <w:tcPr>
            <w:tcW w:w="0" w:type="auto"/>
            <w:tcBorders>
              <w:top w:val="nil"/>
              <w:left w:val="single" w:sz="12"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132.</w:t>
            </w: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4</w:t>
            </w:r>
          </w:p>
        </w:tc>
        <w:tc>
          <w:tcPr>
            <w:tcW w:w="0" w:type="auto"/>
            <w:tcBorders>
              <w:top w:val="nil"/>
              <w:left w:val="single" w:sz="4" w:space="0" w:color="auto"/>
              <w:bottom w:val="single" w:sz="8" w:space="0" w:color="auto"/>
              <w:right w:val="nil"/>
            </w:tcBorders>
            <w:vAlign w:val="center"/>
          </w:tcPr>
          <w:p w:rsidR="001F1887" w:rsidRPr="00764663" w:rsidRDefault="001F1887" w:rsidP="00187251">
            <w:pPr>
              <w:autoSpaceDE/>
              <w:autoSpaceDN/>
              <w:jc w:val="center"/>
              <w:rPr>
                <w:color w:val="000000"/>
                <w:lang w:eastAsia="en-CA"/>
              </w:rPr>
            </w:pPr>
            <w:r w:rsidRPr="00764663">
              <w:rPr>
                <w:color w:val="000000"/>
                <w:lang w:eastAsia="en-CA"/>
              </w:rPr>
              <w:t>K</w:t>
            </w:r>
          </w:p>
        </w:tc>
        <w:tc>
          <w:tcPr>
            <w:tcW w:w="0" w:type="auto"/>
            <w:tcBorders>
              <w:top w:val="nil"/>
              <w:left w:val="double" w:sz="6"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single" w:sz="8"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8"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8" w:space="0" w:color="auto"/>
              <w:right w:val="single" w:sz="4" w:space="0" w:color="auto"/>
            </w:tcBorders>
            <w:vAlign w:val="center"/>
          </w:tcPr>
          <w:p w:rsidR="001F1887" w:rsidRPr="00764663" w:rsidRDefault="001F1887" w:rsidP="00187251">
            <w:pPr>
              <w:autoSpaceDE/>
              <w:autoSpaceDN/>
              <w:jc w:val="center"/>
              <w:rPr>
                <w:lang w:eastAsia="en-CA"/>
              </w:rPr>
            </w:pPr>
          </w:p>
        </w:tc>
        <w:tc>
          <w:tcPr>
            <w:tcW w:w="0" w:type="auto"/>
            <w:tcBorders>
              <w:top w:val="nil"/>
              <w:left w:val="single" w:sz="4" w:space="0" w:color="auto"/>
              <w:bottom w:val="single" w:sz="8"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r w:rsidR="001F1887" w:rsidRPr="00764663">
        <w:trPr>
          <w:trHeight w:val="283"/>
        </w:trPr>
        <w:tc>
          <w:tcPr>
            <w:tcW w:w="0" w:type="auto"/>
            <w:gridSpan w:val="15"/>
            <w:tcBorders>
              <w:top w:val="nil"/>
              <w:left w:val="single" w:sz="12" w:space="0" w:color="auto"/>
              <w:bottom w:val="single" w:sz="8" w:space="0" w:color="auto"/>
              <w:right w:val="single" w:sz="12" w:space="0" w:color="auto"/>
            </w:tcBorders>
            <w:vAlign w:val="center"/>
          </w:tcPr>
          <w:p w:rsidR="001F1887" w:rsidRPr="00764663" w:rsidRDefault="001F1887" w:rsidP="00187251">
            <w:pPr>
              <w:autoSpaceDE/>
              <w:autoSpaceDN/>
              <w:jc w:val="center"/>
              <w:rPr>
                <w:b/>
                <w:bCs/>
                <w:color w:val="000000"/>
                <w:lang w:eastAsia="en-CA"/>
              </w:rPr>
            </w:pPr>
            <w:r w:rsidRPr="00764663">
              <w:rPr>
                <w:b/>
                <w:bCs/>
                <w:color w:val="000000"/>
                <w:lang w:eastAsia="en-CA"/>
              </w:rPr>
              <w:t>Short-Answer Essay</w:t>
            </w:r>
          </w:p>
        </w:tc>
      </w:tr>
      <w:tr w:rsidR="001F1887" w:rsidRPr="00764663">
        <w:trPr>
          <w:trHeight w:val="261"/>
        </w:trPr>
        <w:tc>
          <w:tcPr>
            <w:tcW w:w="0" w:type="auto"/>
            <w:tcBorders>
              <w:top w:val="nil"/>
              <w:left w:val="single" w:sz="12"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133.</w:t>
            </w: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w:t>
            </w:r>
          </w:p>
        </w:tc>
        <w:tc>
          <w:tcPr>
            <w:tcW w:w="0" w:type="auto"/>
            <w:tcBorders>
              <w:top w:val="nil"/>
              <w:left w:val="single" w:sz="4" w:space="0" w:color="auto"/>
              <w:bottom w:val="single" w:sz="12" w:space="0" w:color="auto"/>
              <w:right w:val="nil"/>
            </w:tcBorders>
            <w:vAlign w:val="center"/>
          </w:tcPr>
          <w:p w:rsidR="001F1887" w:rsidRPr="00764663" w:rsidRDefault="001F1887" w:rsidP="00187251">
            <w:pPr>
              <w:autoSpaceDE/>
              <w:autoSpaceDN/>
              <w:jc w:val="center"/>
              <w:rPr>
                <w:color w:val="000000"/>
                <w:lang w:eastAsia="en-CA"/>
              </w:rPr>
            </w:pPr>
            <w:r w:rsidRPr="00764663">
              <w:rPr>
                <w:color w:val="000000"/>
                <w:lang w:eastAsia="en-CA"/>
              </w:rPr>
              <w:t>C</w:t>
            </w:r>
          </w:p>
        </w:tc>
        <w:tc>
          <w:tcPr>
            <w:tcW w:w="0" w:type="auto"/>
            <w:tcBorders>
              <w:top w:val="nil"/>
              <w:left w:val="double" w:sz="6"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134.</w:t>
            </w: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3</w:t>
            </w: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187251">
            <w:pPr>
              <w:autoSpaceDE/>
              <w:autoSpaceDN/>
              <w:jc w:val="center"/>
              <w:rPr>
                <w:color w:val="000000"/>
                <w:lang w:eastAsia="en-CA"/>
              </w:rPr>
            </w:pPr>
            <w:r w:rsidRPr="00764663">
              <w:rPr>
                <w:color w:val="000000"/>
                <w:lang w:eastAsia="en-CA"/>
              </w:rPr>
              <w:t>AN</w:t>
            </w:r>
          </w:p>
        </w:tc>
        <w:tc>
          <w:tcPr>
            <w:tcW w:w="0" w:type="auto"/>
            <w:tcBorders>
              <w:top w:val="nil"/>
              <w:left w:val="nil"/>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double" w:sz="6"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nil"/>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single" w:sz="4" w:space="0" w:color="auto"/>
            </w:tcBorders>
            <w:vAlign w:val="center"/>
          </w:tcPr>
          <w:p w:rsidR="001F1887" w:rsidRPr="00764663" w:rsidRDefault="001F1887" w:rsidP="00187251">
            <w:pPr>
              <w:autoSpaceDE/>
              <w:autoSpaceDN/>
              <w:jc w:val="center"/>
              <w:rPr>
                <w:color w:val="000000"/>
                <w:lang w:eastAsia="en-CA"/>
              </w:rPr>
            </w:pPr>
          </w:p>
        </w:tc>
        <w:tc>
          <w:tcPr>
            <w:tcW w:w="0" w:type="auto"/>
            <w:tcBorders>
              <w:top w:val="nil"/>
              <w:left w:val="single" w:sz="4" w:space="0" w:color="auto"/>
              <w:bottom w:val="single" w:sz="12" w:space="0" w:color="auto"/>
              <w:right w:val="single" w:sz="12" w:space="0" w:color="auto"/>
            </w:tcBorders>
            <w:vAlign w:val="center"/>
          </w:tcPr>
          <w:p w:rsidR="001F1887" w:rsidRPr="00764663" w:rsidRDefault="001F1887" w:rsidP="00187251">
            <w:pPr>
              <w:autoSpaceDE/>
              <w:autoSpaceDN/>
              <w:jc w:val="center"/>
              <w:rPr>
                <w:color w:val="000000"/>
                <w:lang w:eastAsia="en-CA"/>
              </w:rPr>
            </w:pPr>
          </w:p>
        </w:tc>
      </w:tr>
    </w:tbl>
    <w:p w:rsidR="001F1887" w:rsidRDefault="001F1887" w:rsidP="000F327E">
      <w:pPr>
        <w:tabs>
          <w:tab w:val="left" w:pos="1134"/>
          <w:tab w:val="left" w:pos="3119"/>
          <w:tab w:val="left" w:pos="5529"/>
        </w:tabs>
        <w:rPr>
          <w:snapToGrid w:val="0"/>
        </w:rPr>
      </w:pPr>
    </w:p>
    <w:p w:rsidR="001F1887" w:rsidRPr="008362EA" w:rsidRDefault="001F1887" w:rsidP="00FB5C69">
      <w:pPr>
        <w:tabs>
          <w:tab w:val="left" w:pos="1134"/>
          <w:tab w:val="left" w:pos="3119"/>
          <w:tab w:val="left" w:pos="5529"/>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t>C =</w:t>
      </w:r>
      <w:r>
        <w:rPr>
          <w:snapToGrid w:val="0"/>
        </w:rPr>
        <w:t xml:space="preserve"> </w:t>
      </w:r>
      <w:r w:rsidRPr="008362EA">
        <w:rPr>
          <w:snapToGrid w:val="0"/>
        </w:rPr>
        <w:t>Comp</w:t>
      </w:r>
      <w:r>
        <w:rPr>
          <w:snapToGrid w:val="0"/>
        </w:rPr>
        <w:t>rehension</w:t>
      </w:r>
      <w:r w:rsidRPr="008362EA">
        <w:rPr>
          <w:snapToGrid w:val="0"/>
        </w:rPr>
        <w:tab/>
      </w:r>
      <w:r>
        <w:rPr>
          <w:snapToGrid w:val="0"/>
        </w:rPr>
        <w:t>K</w:t>
      </w:r>
      <w:r w:rsidRPr="008362EA">
        <w:rPr>
          <w:snapToGrid w:val="0"/>
        </w:rPr>
        <w:t xml:space="preserve"> = </w:t>
      </w:r>
      <w:r>
        <w:rPr>
          <w:snapToGrid w:val="0"/>
        </w:rPr>
        <w:t>Knowledge</w:t>
      </w:r>
    </w:p>
    <w:p w:rsidR="001F1887" w:rsidRPr="009F219B" w:rsidRDefault="001F1887">
      <w:pPr>
        <w:widowControl/>
        <w:autoSpaceDE/>
        <w:autoSpaceDN/>
      </w:pPr>
      <w:r>
        <w:rPr>
          <w:b/>
          <w:bCs/>
          <w:sz w:val="28"/>
          <w:szCs w:val="28"/>
        </w:rPr>
        <w:br w:type="page"/>
      </w:r>
    </w:p>
    <w:p w:rsidR="001F1887" w:rsidRPr="00F20471" w:rsidRDefault="001F1887" w:rsidP="00F20471">
      <w:pPr>
        <w:jc w:val="center"/>
        <w:rPr>
          <w:b/>
          <w:bCs/>
          <w:sz w:val="28"/>
          <w:szCs w:val="28"/>
        </w:rPr>
      </w:pPr>
      <w:r w:rsidRPr="00F20471">
        <w:rPr>
          <w:b/>
          <w:bCs/>
          <w:sz w:val="28"/>
          <w:szCs w:val="28"/>
        </w:rPr>
        <w:t>SUMMARY OF STUDY OBJECTIVES BY QUESTION TYPE</w:t>
      </w:r>
    </w:p>
    <w:p w:rsidR="001F1887" w:rsidRPr="00F20471" w:rsidRDefault="001F1887" w:rsidP="00F20471">
      <w:pPr>
        <w:rPr>
          <w:b/>
          <w:bCs/>
        </w:rPr>
      </w:pPr>
    </w:p>
    <w:tbl>
      <w:tblPr>
        <w:tblW w:w="0" w:type="auto"/>
        <w:tblInd w:w="-1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954"/>
        <w:gridCol w:w="683"/>
        <w:gridCol w:w="628"/>
        <w:gridCol w:w="683"/>
        <w:gridCol w:w="628"/>
        <w:gridCol w:w="683"/>
        <w:gridCol w:w="628"/>
        <w:gridCol w:w="683"/>
        <w:gridCol w:w="645"/>
        <w:gridCol w:w="683"/>
        <w:gridCol w:w="645"/>
        <w:gridCol w:w="683"/>
        <w:gridCol w:w="645"/>
        <w:gridCol w:w="683"/>
      </w:tblGrid>
      <w:tr w:rsidR="001F1887" w:rsidRPr="00764663">
        <w:tc>
          <w:tcPr>
            <w:tcW w:w="954" w:type="dxa"/>
            <w:tcBorders>
              <w:top w:val="single" w:sz="12"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righ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c>
          <w:tcPr>
            <w:tcW w:w="0" w:type="auto"/>
            <w:tcBorders>
              <w:top w:val="single" w:sz="12" w:space="0" w:color="auto"/>
              <w:left w:val="double" w:sz="4"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Item</w:t>
            </w:r>
          </w:p>
        </w:tc>
        <w:tc>
          <w:tcPr>
            <w:tcW w:w="0" w:type="auto"/>
            <w:tcBorders>
              <w:top w:val="single" w:sz="12" w:space="0" w:color="auto"/>
            </w:tcBorders>
            <w:vAlign w:val="center"/>
          </w:tcPr>
          <w:p w:rsidR="001F1887" w:rsidRPr="00764663" w:rsidRDefault="001F1887" w:rsidP="00764663">
            <w:pPr>
              <w:pStyle w:val="Heading8"/>
              <w:keepNext w:val="0"/>
              <w:rPr>
                <w:rFonts w:ascii="Arial" w:hAnsi="Arial" w:cs="Arial"/>
              </w:rPr>
            </w:pPr>
            <w:r w:rsidRPr="00764663">
              <w:rPr>
                <w:rFonts w:ascii="Arial" w:hAnsi="Arial" w:cs="Arial"/>
              </w:rPr>
              <w:t>Type</w:t>
            </w:r>
          </w:p>
        </w:tc>
      </w:tr>
      <w:tr w:rsidR="001F1887" w:rsidRPr="00764663">
        <w:trPr>
          <w:trHeight w:val="283"/>
        </w:trPr>
        <w:tc>
          <w:tcPr>
            <w:tcW w:w="9554" w:type="dxa"/>
            <w:gridSpan w:val="14"/>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b/>
                <w:bCs/>
                <w:snapToGrid w:val="0"/>
              </w:rPr>
            </w:pPr>
            <w:r w:rsidRPr="00764663">
              <w:rPr>
                <w:b/>
                <w:bCs/>
              </w:rPr>
              <w:t>Study Objective 1</w:t>
            </w:r>
          </w:p>
        </w:tc>
      </w:tr>
      <w:tr w:rsidR="001F1887" w:rsidRPr="00764663">
        <w:trPr>
          <w:trHeight w:val="261"/>
        </w:trPr>
        <w:tc>
          <w:tcPr>
            <w:tcW w:w="954" w:type="dxa"/>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15.</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45.</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52.</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110.</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133.</w:t>
            </w:r>
          </w:p>
        </w:tc>
        <w:tc>
          <w:tcPr>
            <w:tcW w:w="0" w:type="auto"/>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SAE</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41.</w:t>
            </w:r>
          </w:p>
        </w:tc>
        <w:tc>
          <w:tcPr>
            <w:tcW w:w="0" w:type="auto"/>
            <w:tcBorders>
              <w:top w:val="nil"/>
              <w:bottom w:val="nil"/>
              <w:right w:val="double" w:sz="4" w:space="0" w:color="auto"/>
            </w:tcBorders>
            <w:vAlign w:val="center"/>
          </w:tcPr>
          <w:p w:rsidR="001F1887" w:rsidRPr="00764663" w:rsidRDefault="001F1887" w:rsidP="00764663">
            <w:pPr>
              <w:tabs>
                <w:tab w:val="left" w:pos="291"/>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55.</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pStyle w:val="Footer"/>
              <w:tabs>
                <w:tab w:val="clear" w:pos="4320"/>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tcBorders>
            <w:vAlign w:val="center"/>
          </w:tcPr>
          <w:p w:rsidR="001F1887" w:rsidRPr="00764663" w:rsidRDefault="001F1887" w:rsidP="00764663">
            <w:pPr>
              <w:pStyle w:val="Footer"/>
              <w:tabs>
                <w:tab w:val="clear" w:pos="4320"/>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14.</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44.</w:t>
            </w:r>
          </w:p>
        </w:tc>
        <w:tc>
          <w:tcPr>
            <w:tcW w:w="0" w:type="auto"/>
            <w:tcBorders>
              <w:top w:val="nil"/>
              <w:right w:val="double" w:sz="4" w:space="0" w:color="auto"/>
            </w:tcBorders>
            <w:vAlign w:val="center"/>
          </w:tcPr>
          <w:p w:rsidR="001F1887" w:rsidRPr="00764663" w:rsidRDefault="001F1887" w:rsidP="00764663">
            <w:pPr>
              <w:tabs>
                <w:tab w:val="left" w:pos="291"/>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51.</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58.</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128.</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83"/>
        </w:trPr>
        <w:tc>
          <w:tcPr>
            <w:tcW w:w="9554" w:type="dxa"/>
            <w:gridSpan w:val="14"/>
            <w:vAlign w:val="center"/>
          </w:tcPr>
          <w:p w:rsidR="001F1887" w:rsidRPr="00764663" w:rsidRDefault="001F1887" w:rsidP="00764663">
            <w:pPr>
              <w:pStyle w:val="Heading7"/>
              <w:keepNext w:val="0"/>
              <w:tabs>
                <w:tab w:val="left" w:pos="7238"/>
              </w:tabs>
              <w:spacing w:before="0" w:after="0"/>
            </w:pPr>
            <w:r w:rsidRPr="00764663">
              <w:t>Study Objective 2</w:t>
            </w:r>
          </w:p>
        </w:tc>
      </w:tr>
      <w:tr w:rsidR="001F1887" w:rsidRPr="00764663">
        <w:trPr>
          <w:trHeight w:val="261"/>
        </w:trPr>
        <w:tc>
          <w:tcPr>
            <w:tcW w:w="954" w:type="dxa"/>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16.</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21.</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59.</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64.</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111.</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122.</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65.</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61.</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Del="00253FF9"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131.</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20.</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25.</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63.</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68.</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121.</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83"/>
        </w:trPr>
        <w:tc>
          <w:tcPr>
            <w:tcW w:w="9554" w:type="dxa"/>
            <w:gridSpan w:val="14"/>
            <w:vAlign w:val="center"/>
          </w:tcPr>
          <w:p w:rsidR="001F1887" w:rsidRPr="00764663" w:rsidRDefault="001F1887" w:rsidP="00764663">
            <w:pPr>
              <w:pStyle w:val="Heading7"/>
              <w:keepNext w:val="0"/>
              <w:tabs>
                <w:tab w:val="clear" w:pos="720"/>
                <w:tab w:val="clear" w:pos="1980"/>
                <w:tab w:val="clear" w:pos="2700"/>
                <w:tab w:val="clear" w:pos="3960"/>
                <w:tab w:val="clear" w:pos="4680"/>
                <w:tab w:val="right" w:pos="990"/>
                <w:tab w:val="left" w:pos="1134"/>
                <w:tab w:val="left" w:pos="1440"/>
                <w:tab w:val="right" w:pos="4215"/>
                <w:tab w:val="left" w:pos="4395"/>
                <w:tab w:val="left" w:pos="4830"/>
              </w:tabs>
              <w:spacing w:before="0" w:after="0"/>
            </w:pPr>
            <w:r w:rsidRPr="00764663">
              <w:t>Study Objective 3</w:t>
            </w:r>
          </w:p>
        </w:tc>
      </w:tr>
      <w:tr w:rsidR="001F1887" w:rsidRPr="00764663">
        <w:trPr>
          <w:trHeight w:val="261"/>
        </w:trPr>
        <w:tc>
          <w:tcPr>
            <w:tcW w:w="954" w:type="dxa"/>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26.</w:t>
            </w:r>
          </w:p>
        </w:tc>
        <w:tc>
          <w:tcPr>
            <w:tcW w:w="0" w:type="auto"/>
            <w:tcBorders>
              <w:bottom w:val="nil"/>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69.</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72.</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75.</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123.</w:t>
            </w: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27.</w:t>
            </w:r>
          </w:p>
        </w:tc>
        <w:tc>
          <w:tcPr>
            <w:tcW w:w="0" w:type="auto"/>
            <w:tcBorders>
              <w:top w:val="nil"/>
              <w:bottom w:val="nil"/>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61"/>
        </w:trPr>
        <w:tc>
          <w:tcPr>
            <w:tcW w:w="954" w:type="dxa"/>
            <w:tcBorders>
              <w:top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28.</w:t>
            </w:r>
          </w:p>
        </w:tc>
        <w:tc>
          <w:tcPr>
            <w:tcW w:w="0" w:type="auto"/>
            <w:tcBorders>
              <w:top w:val="nil"/>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71.</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74.</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77.</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134.</w:t>
            </w: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SAE</w:t>
            </w: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lef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c>
          <w:tcPr>
            <w:tcW w:w="0" w:type="auto"/>
            <w:tcBorders>
              <w:top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p>
        </w:tc>
      </w:tr>
      <w:tr w:rsidR="001F1887" w:rsidRPr="00764663">
        <w:trPr>
          <w:trHeight w:val="283"/>
        </w:trPr>
        <w:tc>
          <w:tcPr>
            <w:tcW w:w="9554" w:type="dxa"/>
            <w:gridSpan w:val="14"/>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b/>
                <w:bCs/>
                <w:snapToGrid w:val="0"/>
              </w:rPr>
            </w:pPr>
            <w:r w:rsidRPr="00764663">
              <w:rPr>
                <w:b/>
                <w:bCs/>
              </w:rPr>
              <w:t>Study Objective 4</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29.</w:t>
            </w:r>
          </w:p>
        </w:tc>
        <w:tc>
          <w:tcPr>
            <w:tcW w:w="0" w:type="auto"/>
            <w:tcBorders>
              <w:top w:val="nil"/>
              <w:bottom w:val="nil"/>
              <w:right w:val="double" w:sz="4" w:space="0" w:color="auto"/>
            </w:tcBorders>
            <w:vAlign w:val="center"/>
          </w:tcPr>
          <w:p w:rsidR="001F1887" w:rsidRPr="00764663" w:rsidRDefault="001F1887" w:rsidP="00764663">
            <w:pPr>
              <w:jc w:val="cente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36.</w:t>
            </w:r>
          </w:p>
        </w:tc>
        <w:tc>
          <w:tcPr>
            <w:tcW w:w="0" w:type="auto"/>
            <w:tcBorders>
              <w:top w:val="nil"/>
              <w:bottom w:val="nil"/>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113.</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30.</w:t>
            </w:r>
          </w:p>
        </w:tc>
        <w:tc>
          <w:tcPr>
            <w:tcW w:w="0" w:type="auto"/>
            <w:tcBorders>
              <w:top w:val="nil"/>
              <w:bottom w:val="nil"/>
              <w:right w:val="double" w:sz="4" w:space="0" w:color="auto"/>
            </w:tcBorders>
            <w:vAlign w:val="center"/>
          </w:tcPr>
          <w:p w:rsidR="001F1887" w:rsidRPr="00764663" w:rsidRDefault="001F1887" w:rsidP="00764663">
            <w:pPr>
              <w:jc w:val="cente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114.</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31.</w:t>
            </w:r>
          </w:p>
        </w:tc>
        <w:tc>
          <w:tcPr>
            <w:tcW w:w="0" w:type="auto"/>
            <w:tcBorders>
              <w:top w:val="nil"/>
              <w:bottom w:val="nil"/>
              <w:right w:val="double" w:sz="4" w:space="0" w:color="auto"/>
            </w:tcBorders>
            <w:vAlign w:val="center"/>
          </w:tcPr>
          <w:p w:rsidR="001F1887" w:rsidRPr="00764663" w:rsidRDefault="001F1887" w:rsidP="00764663">
            <w:pPr>
              <w:jc w:val="cente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91.</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105.</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115.</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32.</w:t>
            </w:r>
          </w:p>
        </w:tc>
        <w:tc>
          <w:tcPr>
            <w:tcW w:w="0" w:type="auto"/>
            <w:tcBorders>
              <w:top w:val="nil"/>
              <w:bottom w:val="nil"/>
              <w:right w:val="double" w:sz="4" w:space="0" w:color="auto"/>
            </w:tcBorders>
            <w:vAlign w:val="center"/>
          </w:tcPr>
          <w:p w:rsidR="001F1887" w:rsidRPr="00764663" w:rsidRDefault="001F1887" w:rsidP="00764663">
            <w:pPr>
              <w:jc w:val="cente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85.</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92.</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Del="006D7128"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116.</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BE</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33.</w:t>
            </w:r>
          </w:p>
        </w:tc>
        <w:tc>
          <w:tcPr>
            <w:tcW w:w="0" w:type="auto"/>
            <w:tcBorders>
              <w:top w:val="nil"/>
              <w:bottom w:val="nil"/>
              <w:right w:val="double" w:sz="4" w:space="0" w:color="auto"/>
            </w:tcBorders>
            <w:vAlign w:val="center"/>
          </w:tcPr>
          <w:p w:rsidR="001F1887" w:rsidRPr="00764663" w:rsidRDefault="001F1887" w:rsidP="00764663">
            <w:pPr>
              <w:jc w:val="cente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79.</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86.</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93.</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Del="006D7128"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119.</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r>
      <w:tr w:rsidR="001F1887" w:rsidRPr="00764663">
        <w:trPr>
          <w:trHeight w:val="261"/>
        </w:trPr>
        <w:tc>
          <w:tcPr>
            <w:tcW w:w="954" w:type="dxa"/>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34.</w:t>
            </w:r>
          </w:p>
        </w:tc>
        <w:tc>
          <w:tcPr>
            <w:tcW w:w="0" w:type="auto"/>
            <w:tcBorders>
              <w:top w:val="nil"/>
              <w:bottom w:val="nil"/>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80.</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87.</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94.</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101.</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108.</w:t>
            </w:r>
          </w:p>
        </w:tc>
        <w:tc>
          <w:tcPr>
            <w:tcW w:w="0" w:type="auto"/>
            <w:tcBorders>
              <w:top w:val="nil"/>
              <w:bottom w:val="nil"/>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125.</w:t>
            </w:r>
          </w:p>
        </w:tc>
        <w:tc>
          <w:tcPr>
            <w:tcW w:w="0" w:type="auto"/>
            <w:tcBorders>
              <w:top w:val="nil"/>
              <w:bottom w:val="nil"/>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Ex</w:t>
            </w:r>
          </w:p>
        </w:tc>
      </w:tr>
      <w:tr w:rsidR="001F1887" w:rsidRPr="00764663">
        <w:trPr>
          <w:trHeight w:val="261"/>
        </w:trPr>
        <w:tc>
          <w:tcPr>
            <w:tcW w:w="954" w:type="dxa"/>
            <w:tcBorders>
              <w:top w:val="nil"/>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35.</w:t>
            </w:r>
          </w:p>
        </w:tc>
        <w:tc>
          <w:tcPr>
            <w:tcW w:w="0" w:type="auto"/>
            <w:tcBorders>
              <w:top w:val="nil"/>
              <w:bottom w:val="single" w:sz="12" w:space="0" w:color="auto"/>
              <w:right w:val="double" w:sz="4" w:space="0" w:color="auto"/>
            </w:tcBorders>
            <w:vAlign w:val="center"/>
          </w:tcPr>
          <w:p w:rsidR="001F1887" w:rsidRPr="00764663" w:rsidRDefault="001F1887" w:rsidP="00764663">
            <w:pPr>
              <w:jc w:val="center"/>
              <w:rPr>
                <w:snapToGrid w:val="0"/>
              </w:rPr>
            </w:pPr>
            <w:r w:rsidRPr="00764663">
              <w:rPr>
                <w:snapToGrid w:val="0"/>
              </w:rPr>
              <w:t>TF</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81.</w:t>
            </w:r>
          </w:p>
        </w:tc>
        <w:tc>
          <w:tcPr>
            <w:tcW w:w="0" w:type="auto"/>
            <w:tcBorders>
              <w:top w:val="nil"/>
              <w:bottom w:val="single" w:sz="12" w:space="0" w:color="auto"/>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88.</w:t>
            </w:r>
          </w:p>
        </w:tc>
        <w:tc>
          <w:tcPr>
            <w:tcW w:w="0" w:type="auto"/>
            <w:tcBorders>
              <w:top w:val="nil"/>
              <w:bottom w:val="single" w:sz="12" w:space="0" w:color="auto"/>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95.</w:t>
            </w:r>
          </w:p>
        </w:tc>
        <w:tc>
          <w:tcPr>
            <w:tcW w:w="0" w:type="auto"/>
            <w:tcBorders>
              <w:top w:val="nil"/>
              <w:bottom w:val="single" w:sz="12" w:space="0" w:color="auto"/>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102.</w:t>
            </w:r>
          </w:p>
        </w:tc>
        <w:tc>
          <w:tcPr>
            <w:tcW w:w="0" w:type="auto"/>
            <w:tcBorders>
              <w:top w:val="nil"/>
              <w:bottom w:val="single" w:sz="12" w:space="0" w:color="auto"/>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109.</w:t>
            </w:r>
          </w:p>
        </w:tc>
        <w:tc>
          <w:tcPr>
            <w:tcW w:w="0" w:type="auto"/>
            <w:tcBorders>
              <w:top w:val="nil"/>
              <w:bottom w:val="single" w:sz="12" w:space="0" w:color="auto"/>
              <w:right w:val="double" w:sz="4"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MC</w:t>
            </w:r>
          </w:p>
        </w:tc>
        <w:tc>
          <w:tcPr>
            <w:tcW w:w="0" w:type="auto"/>
            <w:tcBorders>
              <w:top w:val="nil"/>
              <w:left w:val="double" w:sz="4" w:space="0" w:color="auto"/>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132.</w:t>
            </w:r>
          </w:p>
        </w:tc>
        <w:tc>
          <w:tcPr>
            <w:tcW w:w="0" w:type="auto"/>
            <w:tcBorders>
              <w:top w:val="nil"/>
              <w:bottom w:val="single" w:sz="12" w:space="0" w:color="auto"/>
            </w:tcBorders>
            <w:vAlign w:val="center"/>
          </w:tcPr>
          <w:p w:rsidR="001F1887" w:rsidRPr="00764663" w:rsidRDefault="001F1887" w:rsidP="00764663">
            <w:pPr>
              <w:tabs>
                <w:tab w:val="left" w:pos="720"/>
                <w:tab w:val="left" w:pos="1980"/>
                <w:tab w:val="left" w:pos="2700"/>
                <w:tab w:val="left" w:pos="3960"/>
                <w:tab w:val="left" w:pos="4680"/>
                <w:tab w:val="left" w:pos="5940"/>
                <w:tab w:val="left" w:pos="6660"/>
                <w:tab w:val="left" w:pos="7920"/>
                <w:tab w:val="left" w:pos="8640"/>
              </w:tabs>
              <w:jc w:val="center"/>
              <w:rPr>
                <w:snapToGrid w:val="0"/>
              </w:rPr>
            </w:pPr>
            <w:r w:rsidRPr="00764663">
              <w:rPr>
                <w:snapToGrid w:val="0"/>
              </w:rPr>
              <w:t>Ma</w:t>
            </w:r>
          </w:p>
        </w:tc>
      </w:tr>
    </w:tbl>
    <w:p w:rsidR="001F1887" w:rsidRPr="00F20471" w:rsidRDefault="001F1887" w:rsidP="00F20471">
      <w:pPr>
        <w:tabs>
          <w:tab w:val="right" w:pos="990"/>
          <w:tab w:val="left" w:pos="1080"/>
          <w:tab w:val="left" w:pos="1350"/>
          <w:tab w:val="right" w:pos="4320"/>
          <w:tab w:val="left" w:pos="4410"/>
          <w:tab w:val="left" w:pos="4680"/>
        </w:tabs>
        <w:rPr>
          <w:snapToGrid w:val="0"/>
        </w:rPr>
      </w:pPr>
    </w:p>
    <w:p w:rsidR="001F1887" w:rsidRPr="008362EA" w:rsidRDefault="001F1887" w:rsidP="007843E6">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1F1887" w:rsidRPr="008362EA" w:rsidRDefault="001F1887" w:rsidP="007843E6">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1F1887" w:rsidRPr="008362EA" w:rsidRDefault="001F1887" w:rsidP="007843E6">
      <w:pPr>
        <w:tabs>
          <w:tab w:val="left" w:pos="851"/>
          <w:tab w:val="left" w:pos="1276"/>
          <w:tab w:val="left" w:pos="1560"/>
          <w:tab w:val="left" w:pos="1701"/>
          <w:tab w:val="left" w:pos="3544"/>
          <w:tab w:val="left" w:pos="3828"/>
          <w:tab w:val="left" w:pos="4253"/>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p>
    <w:p w:rsidR="001F1887" w:rsidRPr="00DA2840" w:rsidRDefault="001F1887" w:rsidP="00DA2840">
      <w:pPr>
        <w:tabs>
          <w:tab w:val="decimal" w:pos="360"/>
          <w:tab w:val="left" w:pos="720"/>
          <w:tab w:val="decimal" w:pos="2340"/>
          <w:tab w:val="left" w:pos="2790"/>
          <w:tab w:val="decimal" w:pos="4320"/>
          <w:tab w:val="left" w:pos="4770"/>
          <w:tab w:val="left" w:pos="7200"/>
        </w:tabs>
        <w:jc w:val="center"/>
        <w:rPr>
          <w:b/>
          <w:bCs/>
          <w:sz w:val="28"/>
          <w:szCs w:val="28"/>
        </w:rPr>
      </w:pPr>
      <w:r w:rsidRPr="00F20471">
        <w:rPr>
          <w:snapToGrid w:val="0"/>
        </w:rPr>
        <w:br w:type="page"/>
      </w:r>
      <w:r w:rsidRPr="00DA2840">
        <w:rPr>
          <w:b/>
          <w:bCs/>
          <w:sz w:val="28"/>
          <w:szCs w:val="28"/>
        </w:rPr>
        <w:t>CHAPTER STUDY OBJECTIVES</w:t>
      </w:r>
    </w:p>
    <w:p w:rsidR="001F1887" w:rsidRPr="00F20471" w:rsidRDefault="001F1887" w:rsidP="00F20471">
      <w:pPr>
        <w:tabs>
          <w:tab w:val="decimal" w:pos="360"/>
          <w:tab w:val="left" w:pos="810"/>
          <w:tab w:val="decimal" w:pos="2340"/>
          <w:tab w:val="left" w:pos="2790"/>
          <w:tab w:val="decimal" w:pos="4320"/>
          <w:tab w:val="left" w:pos="4770"/>
          <w:tab w:val="decimal" w:pos="6300"/>
          <w:tab w:val="left" w:pos="6750"/>
          <w:tab w:val="left" w:pos="7200"/>
          <w:tab w:val="decimal" w:pos="8280"/>
          <w:tab w:val="left" w:pos="8730"/>
        </w:tabs>
        <w:rPr>
          <w:b/>
          <w:bCs/>
        </w:rPr>
      </w:pPr>
    </w:p>
    <w:p w:rsidR="001F1887" w:rsidRPr="00F20471" w:rsidRDefault="001F1887" w:rsidP="00F20471">
      <w:pPr>
        <w:ind w:left="709" w:hanging="709"/>
        <w:rPr>
          <w:snapToGrid w:val="0"/>
        </w:rPr>
      </w:pPr>
    </w:p>
    <w:p w:rsidR="001F1887" w:rsidRPr="00F20471" w:rsidRDefault="001F1887" w:rsidP="00DA2840">
      <w:pPr>
        <w:rPr>
          <w:snapToGrid w:val="0"/>
        </w:rPr>
      </w:pPr>
      <w:r w:rsidRPr="00F20471">
        <w:rPr>
          <w:snapToGrid w:val="0"/>
        </w:rPr>
        <w:t>1.</w:t>
      </w:r>
      <w:r>
        <w:rPr>
          <w:snapToGrid w:val="0"/>
        </w:rPr>
        <w:t xml:space="preserve"> </w:t>
      </w:r>
      <w:r w:rsidRPr="00F20471">
        <w:rPr>
          <w:b/>
          <w:bCs/>
          <w:i/>
          <w:iCs/>
          <w:snapToGrid w:val="0"/>
        </w:rPr>
        <w:t>Explain the distinguishing features of managerial accounting.</w:t>
      </w:r>
      <w:r w:rsidRPr="00F20471">
        <w:rPr>
          <w:snapToGrid w:val="0"/>
        </w:rPr>
        <w:t xml:space="preserve"> The distinguishing features of managerial accounting are:</w:t>
      </w:r>
    </w:p>
    <w:p w:rsidR="001F1887" w:rsidRPr="00F20471" w:rsidRDefault="001F1887" w:rsidP="00BE50C6">
      <w:pPr>
        <w:numPr>
          <w:ilvl w:val="0"/>
          <w:numId w:val="1"/>
        </w:numPr>
        <w:tabs>
          <w:tab w:val="clear" w:pos="720"/>
        </w:tabs>
        <w:ind w:left="426" w:hanging="426"/>
        <w:rPr>
          <w:snapToGrid w:val="0"/>
        </w:rPr>
      </w:pPr>
      <w:r w:rsidRPr="00F20471">
        <w:rPr>
          <w:snapToGrid w:val="0"/>
        </w:rPr>
        <w:t>Primary users of reports—internal users, who are officers, department heads, managers, and supervisors in the company</w:t>
      </w:r>
    </w:p>
    <w:p w:rsidR="001F1887" w:rsidRPr="00F20471" w:rsidRDefault="001F1887" w:rsidP="00BE50C6">
      <w:pPr>
        <w:numPr>
          <w:ilvl w:val="0"/>
          <w:numId w:val="1"/>
        </w:numPr>
        <w:tabs>
          <w:tab w:val="clear" w:pos="720"/>
        </w:tabs>
        <w:ind w:left="426" w:hanging="426"/>
        <w:rPr>
          <w:snapToGrid w:val="0"/>
        </w:rPr>
      </w:pPr>
      <w:r w:rsidRPr="00F20471">
        <w:rPr>
          <w:snapToGrid w:val="0"/>
        </w:rPr>
        <w:t>Type and frequency of reports—internal reports that are issued as frequently as the need arises</w:t>
      </w:r>
    </w:p>
    <w:p w:rsidR="001F1887" w:rsidRPr="00F20471" w:rsidRDefault="001F1887" w:rsidP="00BE50C6">
      <w:pPr>
        <w:numPr>
          <w:ilvl w:val="0"/>
          <w:numId w:val="1"/>
        </w:numPr>
        <w:tabs>
          <w:tab w:val="clear" w:pos="720"/>
        </w:tabs>
        <w:ind w:left="426" w:hanging="426"/>
        <w:rPr>
          <w:snapToGrid w:val="0"/>
        </w:rPr>
      </w:pPr>
      <w:r w:rsidRPr="00F20471">
        <w:rPr>
          <w:snapToGrid w:val="0"/>
        </w:rPr>
        <w:t>Purpose of reports—to provide special-purpose information for a particular user for a specific decision</w:t>
      </w:r>
    </w:p>
    <w:p w:rsidR="001F1887" w:rsidRPr="00F20471" w:rsidRDefault="001F1887" w:rsidP="00BE50C6">
      <w:pPr>
        <w:numPr>
          <w:ilvl w:val="0"/>
          <w:numId w:val="1"/>
        </w:numPr>
        <w:tabs>
          <w:tab w:val="clear" w:pos="720"/>
        </w:tabs>
        <w:ind w:left="426" w:hanging="426"/>
        <w:rPr>
          <w:snapToGrid w:val="0"/>
        </w:rPr>
      </w:pPr>
      <w:r w:rsidRPr="00F20471">
        <w:rPr>
          <w:snapToGrid w:val="0"/>
        </w:rPr>
        <w:t>Content of reports—pertains to subunits of the entity and may be very detailed; may extend beyond double-entry accounting systems; the reporting standard is relevant to the decision being made</w:t>
      </w:r>
    </w:p>
    <w:p w:rsidR="001F1887" w:rsidRPr="00F20471" w:rsidRDefault="001F1887" w:rsidP="00BE50C6">
      <w:pPr>
        <w:numPr>
          <w:ilvl w:val="0"/>
          <w:numId w:val="1"/>
        </w:numPr>
        <w:tabs>
          <w:tab w:val="clear" w:pos="720"/>
        </w:tabs>
        <w:ind w:left="426" w:hanging="426"/>
        <w:rPr>
          <w:snapToGrid w:val="0"/>
        </w:rPr>
      </w:pPr>
      <w:r w:rsidRPr="00F20471">
        <w:rPr>
          <w:snapToGrid w:val="0"/>
        </w:rPr>
        <w:t>Verification of reports—no independent audits.</w:t>
      </w:r>
    </w:p>
    <w:p w:rsidR="001F1887" w:rsidRPr="00F20471" w:rsidRDefault="001F1887" w:rsidP="00F20471">
      <w:pPr>
        <w:ind w:left="709" w:hanging="709"/>
        <w:rPr>
          <w:snapToGrid w:val="0"/>
        </w:rPr>
      </w:pPr>
    </w:p>
    <w:p w:rsidR="001F1887" w:rsidRPr="00F20471" w:rsidRDefault="001F1887" w:rsidP="00F20471">
      <w:pPr>
        <w:ind w:left="709" w:hanging="709"/>
        <w:rPr>
          <w:snapToGrid w:val="0"/>
        </w:rPr>
      </w:pPr>
    </w:p>
    <w:p w:rsidR="001F1887" w:rsidRPr="00F20471" w:rsidRDefault="001F1887" w:rsidP="00DA2840">
      <w:pPr>
        <w:rPr>
          <w:snapToGrid w:val="0"/>
        </w:rPr>
      </w:pPr>
      <w:r w:rsidRPr="00F20471">
        <w:rPr>
          <w:snapToGrid w:val="0"/>
        </w:rPr>
        <w:t>2.</w:t>
      </w:r>
      <w:r>
        <w:rPr>
          <w:snapToGrid w:val="0"/>
        </w:rPr>
        <w:t xml:space="preserve"> </w:t>
      </w:r>
      <w:r w:rsidRPr="00F20471">
        <w:rPr>
          <w:b/>
          <w:bCs/>
          <w:i/>
          <w:iCs/>
          <w:snapToGrid w:val="0"/>
        </w:rPr>
        <w:t>Identify the three broad functions of management and the role of management accountants in an organizational structure.</w:t>
      </w:r>
      <w:r w:rsidRPr="00F20471">
        <w:rPr>
          <w:snapToGrid w:val="0"/>
        </w:rPr>
        <w:t xml:space="preserve"> The three functions are planning, directing, and controlling. Planning requires management to look ahead and to establish objectives. Directing and motivating involves coordinating the diverse activities and human resources of a company to produce a smooth-running operation. Controlling is the process of keeping the activities on track.</w:t>
      </w:r>
    </w:p>
    <w:p w:rsidR="001F1887" w:rsidRPr="00F20471" w:rsidRDefault="001F1887" w:rsidP="00DA2840">
      <w:pPr>
        <w:rPr>
          <w:snapToGrid w:val="0"/>
        </w:rPr>
      </w:pPr>
    </w:p>
    <w:p w:rsidR="001F1887" w:rsidRPr="00F20471" w:rsidRDefault="001F1887" w:rsidP="00DA2840">
      <w:pPr>
        <w:rPr>
          <w:snapToGrid w:val="0"/>
        </w:rPr>
      </w:pPr>
    </w:p>
    <w:p w:rsidR="001F1887" w:rsidRPr="00F20471" w:rsidRDefault="001F1887" w:rsidP="00DA2840">
      <w:pPr>
        <w:adjustRightInd w:val="0"/>
        <w:rPr>
          <w:lang w:val="en-US"/>
        </w:rPr>
      </w:pPr>
      <w:r w:rsidRPr="00F20471">
        <w:rPr>
          <w:snapToGrid w:val="0"/>
        </w:rPr>
        <w:t>3.</w:t>
      </w:r>
      <w:r>
        <w:rPr>
          <w:snapToGrid w:val="0"/>
        </w:rPr>
        <w:t xml:space="preserve"> </w:t>
      </w:r>
      <w:r w:rsidRPr="00F20471">
        <w:rPr>
          <w:b/>
          <w:bCs/>
          <w:i/>
          <w:iCs/>
          <w:snapToGrid w:val="0"/>
        </w:rPr>
        <w:t xml:space="preserve">Explain the importance of business ethics. </w:t>
      </w:r>
      <w:r w:rsidRPr="00F20471">
        <w:rPr>
          <w:lang w:val="en-US"/>
        </w:rPr>
        <w:t>All employees in an organization are expected to act ethically in their business activities. In Canada, three professional accounting organizations—The Society of Management Accountants of Canada (SMAC), The Canadian Institute of Chartered Accountants (CICA), and The Certified General Accountants Association of Canada (CGA-Canada) promote high standards of ethics in the accounting profession. These standards of ethics can be used as guidelines in dealing with the public and the association’s members. The Code of Professional Ethics provides the codes of conduct regarding competence, confidentiality, integrity, and objectivity.</w:t>
      </w:r>
    </w:p>
    <w:p w:rsidR="001F1887" w:rsidRPr="00F20471" w:rsidRDefault="001F1887" w:rsidP="00DA2840">
      <w:pPr>
        <w:rPr>
          <w:snapToGrid w:val="0"/>
        </w:rPr>
      </w:pPr>
    </w:p>
    <w:p w:rsidR="001F1887" w:rsidRPr="00F20471" w:rsidRDefault="001F1887" w:rsidP="00DA2840">
      <w:pPr>
        <w:rPr>
          <w:snapToGrid w:val="0"/>
        </w:rPr>
      </w:pPr>
    </w:p>
    <w:p w:rsidR="001F1887" w:rsidRDefault="001F1887" w:rsidP="00DA2840">
      <w:pPr>
        <w:rPr>
          <w:snapToGrid w:val="0"/>
        </w:rPr>
      </w:pPr>
      <w:r w:rsidRPr="00F20471">
        <w:rPr>
          <w:snapToGrid w:val="0"/>
        </w:rPr>
        <w:t>4.</w:t>
      </w:r>
      <w:r>
        <w:rPr>
          <w:snapToGrid w:val="0"/>
        </w:rPr>
        <w:t xml:space="preserve"> </w:t>
      </w:r>
      <w:r w:rsidRPr="00F20471">
        <w:rPr>
          <w:b/>
          <w:bCs/>
          <w:i/>
          <w:iCs/>
          <w:snapToGrid w:val="0"/>
        </w:rPr>
        <w:t>Identify changes and trends in managerial accounting.</w:t>
      </w:r>
      <w:r w:rsidRPr="00F20471">
        <w:rPr>
          <w:snapToGrid w:val="0"/>
        </w:rPr>
        <w:t xml:space="preserve"> Managerial accounting has experienced many changes in recent years. Among these are a shift toward addressing the needs of service companies and improving practices to better meet the needs of managers. Improved practices include a focus on managing the value chain through techniques such as just-in-time inventory, and technological applications such as enterprise resource planning (ERP). In addition, techniques have been developed to improve decision making, such as the theory of constraints and activity-based costing (ABC). Finally, the balanced scorecard is now used by many companies in order to attain a more comprehensive view of the company’s operations.</w:t>
      </w:r>
    </w:p>
    <w:p w:rsidR="001F1887" w:rsidRPr="00F20471" w:rsidRDefault="001F1887" w:rsidP="00F20471">
      <w:pPr>
        <w:autoSpaceDE/>
        <w:autoSpaceDN/>
        <w:rPr>
          <w:b/>
          <w:bCs/>
          <w:caps/>
        </w:rPr>
      </w:pPr>
      <w:r w:rsidRPr="00F20471">
        <w:br w:type="page"/>
      </w:r>
    </w:p>
    <w:p w:rsidR="001F1887" w:rsidRPr="00DA2840" w:rsidRDefault="001F1887" w:rsidP="00DA2840">
      <w:pPr>
        <w:pStyle w:val="Heading3"/>
        <w:keepNext w:val="0"/>
        <w:spacing w:after="0"/>
        <w:rPr>
          <w:sz w:val="28"/>
          <w:szCs w:val="28"/>
        </w:rPr>
      </w:pPr>
      <w:r w:rsidRPr="00DA2840">
        <w:rPr>
          <w:sz w:val="28"/>
          <w:szCs w:val="28"/>
        </w:rPr>
        <w:t>TRUE-FALSE STATEMENTS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w:t>
      </w:r>
      <w:r>
        <w:rPr>
          <w:snapToGrid w:val="0"/>
        </w:rPr>
        <w:t xml:space="preserve">. </w:t>
      </w:r>
      <w:r w:rsidRPr="00F20471">
        <w:rPr>
          <w:snapToGrid w:val="0"/>
        </w:rPr>
        <w:t>Reports prepared in managerial accounting are general-purpose reports, whereas reports prepared in financial accounting are usually special-purpose reports.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2</w:t>
      </w:r>
      <w:r>
        <w:rPr>
          <w:snapToGrid w:val="0"/>
        </w:rPr>
        <w:t xml:space="preserve">. </w:t>
      </w:r>
      <w:r w:rsidRPr="00F20471">
        <w:rPr>
          <w:snapToGrid w:val="0"/>
        </w:rPr>
        <w:t>Managerial accounting information generally pertains to an entity as a whole and is very detailed.</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3</w:t>
      </w:r>
      <w:r>
        <w:rPr>
          <w:snapToGrid w:val="0"/>
        </w:rPr>
        <w:t xml:space="preserve">. </w:t>
      </w:r>
      <w:r w:rsidRPr="00F20471">
        <w:rPr>
          <w:snapToGrid w:val="0"/>
        </w:rPr>
        <w:t>Managerial accounting applies only to manufacturing companies.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4</w:t>
      </w:r>
      <w:r>
        <w:rPr>
          <w:snapToGrid w:val="0"/>
        </w:rPr>
        <w:t xml:space="preserve">. </w:t>
      </w:r>
      <w:r w:rsidRPr="00F20471">
        <w:rPr>
          <w:snapToGrid w:val="0"/>
        </w:rPr>
        <w:t>Determining the unit cost of manufacturing a product is an output of managerial accounting.</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5</w:t>
      </w:r>
      <w:r>
        <w:rPr>
          <w:snapToGrid w:val="0"/>
        </w:rPr>
        <w:t xml:space="preserve">. </w:t>
      </w:r>
      <w:r w:rsidRPr="00F20471">
        <w:rPr>
          <w:snapToGrid w:val="0"/>
        </w:rPr>
        <w:t>Managerial accounting internal reports are prepared less frequently than are classified financial statements.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adjustRightInd w:val="0"/>
        <w:rPr>
          <w:lang w:val="en-US"/>
        </w:rPr>
      </w:pPr>
      <w:r w:rsidRPr="00F20471">
        <w:rPr>
          <w:snapToGrid w:val="0"/>
        </w:rPr>
        <w:t>6</w:t>
      </w:r>
      <w:r>
        <w:rPr>
          <w:snapToGrid w:val="0"/>
        </w:rPr>
        <w:t xml:space="preserve">. </w:t>
      </w:r>
      <w:r w:rsidRPr="00F20471">
        <w:rPr>
          <w:lang w:val="en-US"/>
        </w:rPr>
        <w:t>Management accounting is a sub-discipline within accounting focusing solely on the provision of economic and financial information for external users.</w:t>
      </w:r>
    </w:p>
    <w:p w:rsidR="001F1887" w:rsidRPr="00F20471" w:rsidRDefault="001F1887" w:rsidP="009D1B2F">
      <w:pPr>
        <w:adjustRightInd w:val="0"/>
        <w:rPr>
          <w:lang w:val="en-US"/>
        </w:rPr>
      </w:pPr>
    </w:p>
    <w:p w:rsidR="001F1887" w:rsidRPr="00F20471" w:rsidRDefault="001F1887" w:rsidP="009D1B2F">
      <w:pPr>
        <w:adjustRightInd w:val="0"/>
        <w:rPr>
          <w:lang w:val="en-US"/>
        </w:rPr>
      </w:pPr>
    </w:p>
    <w:p w:rsidR="001F1887" w:rsidRPr="00F20471" w:rsidRDefault="001F1887" w:rsidP="009D1B2F">
      <w:pPr>
        <w:rPr>
          <w:snapToGrid w:val="0"/>
        </w:rPr>
      </w:pPr>
      <w:r w:rsidRPr="00F20471">
        <w:rPr>
          <w:snapToGrid w:val="0"/>
        </w:rPr>
        <w:t>7</w:t>
      </w:r>
      <w:r>
        <w:rPr>
          <w:snapToGrid w:val="0"/>
        </w:rPr>
        <w:t xml:space="preserve">. </w:t>
      </w:r>
      <w:r w:rsidRPr="00F20471">
        <w:rPr>
          <w:snapToGrid w:val="0"/>
        </w:rPr>
        <w:t>A primary outcome of managerial accounting is the determination of costs for manufactured items and services.</w:t>
      </w:r>
    </w:p>
    <w:p w:rsidR="001F1887" w:rsidRPr="00F20471" w:rsidRDefault="001F1887" w:rsidP="009D1B2F">
      <w:pPr>
        <w:rPr>
          <w:snapToGrid w:val="0"/>
        </w:rPr>
      </w:pPr>
    </w:p>
    <w:p w:rsidR="001F1887" w:rsidRPr="00F20471" w:rsidRDefault="001F1887" w:rsidP="009D1B2F">
      <w:pPr>
        <w:rPr>
          <w:snapToGrid w:val="0"/>
        </w:rPr>
      </w:pPr>
    </w:p>
    <w:p w:rsidR="001F1887" w:rsidRDefault="001F1887" w:rsidP="009D1B2F">
      <w:pPr>
        <w:rPr>
          <w:snapToGrid w:val="0"/>
        </w:rPr>
      </w:pPr>
      <w:r w:rsidRPr="00F20471">
        <w:rPr>
          <w:snapToGrid w:val="0"/>
        </w:rPr>
        <w:t>8</w:t>
      </w:r>
      <w:r>
        <w:rPr>
          <w:snapToGrid w:val="0"/>
        </w:rPr>
        <w:t xml:space="preserve">. </w:t>
      </w:r>
      <w:r w:rsidRPr="00F20471">
        <w:rPr>
          <w:snapToGrid w:val="0"/>
        </w:rPr>
        <w:t>Fundamentally, managerial accounting applies best to the manufacturing context</w:t>
      </w:r>
      <w:r>
        <w:rPr>
          <w:snapToGrid w:val="0"/>
        </w:rPr>
        <w:t>.</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9</w:t>
      </w:r>
      <w:r>
        <w:rPr>
          <w:snapToGrid w:val="0"/>
        </w:rPr>
        <w:t xml:space="preserve">. </w:t>
      </w:r>
      <w:r w:rsidRPr="00F20471">
        <w:rPr>
          <w:snapToGrid w:val="0"/>
        </w:rPr>
        <w:t>Companies rely upon management accountants to collect non-financial information in order to assess how well the companies’ resources are being used.</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10</w:t>
      </w:r>
      <w:r>
        <w:rPr>
          <w:snapToGrid w:val="0"/>
        </w:rPr>
        <w:t xml:space="preserve">. </w:t>
      </w:r>
      <w:r w:rsidRPr="00F20471">
        <w:rPr>
          <w:snapToGrid w:val="0"/>
        </w:rPr>
        <w:t>Management accounting is a discipline with a rather narrow scope for career advancement.</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11</w:t>
      </w:r>
      <w:r>
        <w:rPr>
          <w:snapToGrid w:val="0"/>
        </w:rPr>
        <w:t xml:space="preserve">. </w:t>
      </w:r>
      <w:r w:rsidRPr="00F20471">
        <w:rPr>
          <w:snapToGrid w:val="0"/>
        </w:rPr>
        <w:t>Management accounting and financial accounting, while in the same field, are mutually exclusive disciplines.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12</w:t>
      </w:r>
      <w:r>
        <w:rPr>
          <w:snapToGrid w:val="0"/>
        </w:rPr>
        <w:t xml:space="preserve">. </w:t>
      </w:r>
      <w:r w:rsidRPr="00F20471">
        <w:rPr>
          <w:snapToGrid w:val="0"/>
        </w:rPr>
        <w:t>The verification process for managerial accounting requires an independent audit by chartered accountants.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13</w:t>
      </w:r>
      <w:r>
        <w:rPr>
          <w:snapToGrid w:val="0"/>
        </w:rPr>
        <w:t xml:space="preserve">. </w:t>
      </w:r>
      <w:r w:rsidRPr="00F20471">
        <w:rPr>
          <w:snapToGrid w:val="0"/>
        </w:rPr>
        <w:t>Detailed reports scrutinized by managerial accountants include those focused on business sub-units.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14</w:t>
      </w:r>
      <w:r>
        <w:rPr>
          <w:snapToGrid w:val="0"/>
        </w:rPr>
        <w:t xml:space="preserve">. </w:t>
      </w:r>
      <w:r w:rsidRPr="00F20471">
        <w:rPr>
          <w:snapToGrid w:val="0"/>
        </w:rPr>
        <w:t>The content of managerial accountants’ reports is very detailed and includes non-financial data relevant to business decision-making.</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15</w:t>
      </w:r>
      <w:r>
        <w:rPr>
          <w:snapToGrid w:val="0"/>
        </w:rPr>
        <w:t xml:space="preserve">. </w:t>
      </w:r>
      <w:r w:rsidRPr="00F20471">
        <w:rPr>
          <w:snapToGrid w:val="0"/>
        </w:rPr>
        <w:t>Given the decision to employ straight-line amortization or a usage-based amortization method, the management accountant’s need to report the most relevant economic information to external users will determine which method is used.</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16</w:t>
      </w:r>
      <w:r>
        <w:rPr>
          <w:snapToGrid w:val="0"/>
        </w:rPr>
        <w:t xml:space="preserve">. </w:t>
      </w:r>
      <w:r w:rsidRPr="00F20471">
        <w:rPr>
          <w:snapToGrid w:val="0"/>
        </w:rPr>
        <w:t>The management function of planning is mainly concerned with setting goals and objectives for the entity.</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17</w:t>
      </w:r>
      <w:r>
        <w:rPr>
          <w:snapToGrid w:val="0"/>
        </w:rPr>
        <w:t xml:space="preserve">. </w:t>
      </w:r>
      <w:r w:rsidRPr="00F20471">
        <w:rPr>
          <w:snapToGrid w:val="0"/>
        </w:rPr>
        <w:t>An organization chart in a manufacturing company replaces the chart of accounts.</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18</w:t>
      </w:r>
      <w:r>
        <w:rPr>
          <w:snapToGrid w:val="0"/>
        </w:rPr>
        <w:t xml:space="preserve">. </w:t>
      </w:r>
      <w:r w:rsidRPr="00F20471">
        <w:rPr>
          <w:snapToGrid w:val="0"/>
        </w:rPr>
        <w:t>Directing is the process of determining whether planned goals are being met.</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19</w:t>
      </w:r>
      <w:r>
        <w:rPr>
          <w:snapToGrid w:val="0"/>
        </w:rPr>
        <w:t xml:space="preserve">. </w:t>
      </w:r>
      <w:r w:rsidRPr="00F20471">
        <w:rPr>
          <w:snapToGrid w:val="0"/>
        </w:rPr>
        <w:t>Decision-making is an integral part of the planning, directing</w:t>
      </w:r>
      <w:r>
        <w:rPr>
          <w:snapToGrid w:val="0"/>
        </w:rPr>
        <w:t>,</w:t>
      </w:r>
      <w:r w:rsidRPr="00F20471">
        <w:rPr>
          <w:snapToGrid w:val="0"/>
        </w:rPr>
        <w:t xml:space="preserve"> and motivating functions, but not of the controlling function.</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20</w:t>
      </w:r>
      <w:r>
        <w:rPr>
          <w:snapToGrid w:val="0"/>
        </w:rPr>
        <w:t xml:space="preserve">. </w:t>
      </w:r>
      <w:r w:rsidRPr="00F20471">
        <w:rPr>
          <w:snapToGrid w:val="0"/>
        </w:rPr>
        <w:t>Organization charts are common in companies but not relevant to managerial accounting.</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21</w:t>
      </w:r>
      <w:r>
        <w:rPr>
          <w:snapToGrid w:val="0"/>
        </w:rPr>
        <w:t xml:space="preserve">. </w:t>
      </w:r>
      <w:r w:rsidRPr="00F20471">
        <w:rPr>
          <w:snapToGrid w:val="0"/>
        </w:rPr>
        <w:t>The term “line position” is interchangeable with “staff position.”</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tabs>
          <w:tab w:val="left" w:pos="1080"/>
        </w:tabs>
        <w:rPr>
          <w:snapToGrid w:val="0"/>
        </w:rPr>
      </w:pPr>
      <w:r w:rsidRPr="00F20471">
        <w:rPr>
          <w:snapToGrid w:val="0"/>
        </w:rPr>
        <w:t>22</w:t>
      </w:r>
      <w:r>
        <w:rPr>
          <w:snapToGrid w:val="0"/>
        </w:rPr>
        <w:t xml:space="preserve">. </w:t>
      </w:r>
      <w:r w:rsidRPr="00F20471">
        <w:rPr>
          <w:snapToGrid w:val="0"/>
        </w:rPr>
        <w:t>The CFO has overall responsibility for managing the business.</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23</w:t>
      </w:r>
      <w:r>
        <w:rPr>
          <w:snapToGrid w:val="0"/>
        </w:rPr>
        <w:t xml:space="preserve">. </w:t>
      </w:r>
      <w:r w:rsidRPr="00F20471">
        <w:rPr>
          <w:snapToGrid w:val="0"/>
        </w:rPr>
        <w:t>Employees with staff positions serve other employees, while those with line positions work directly in line with the company’s revenue generating goals.</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24</w:t>
      </w:r>
      <w:r>
        <w:rPr>
          <w:snapToGrid w:val="0"/>
        </w:rPr>
        <w:t xml:space="preserve">. </w:t>
      </w:r>
      <w:r w:rsidRPr="00F20471">
        <w:rPr>
          <w:snapToGrid w:val="0"/>
        </w:rPr>
        <w:t>The CEO is directly responsible for the company’s complement of accounting and financial goals.</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25</w:t>
      </w:r>
      <w:r>
        <w:rPr>
          <w:snapToGrid w:val="0"/>
        </w:rPr>
        <w:t xml:space="preserve">. </w:t>
      </w:r>
      <w:r w:rsidRPr="00F20471">
        <w:rPr>
          <w:snapToGrid w:val="0"/>
        </w:rPr>
        <w:t>The controller, treasurer</w:t>
      </w:r>
      <w:r>
        <w:rPr>
          <w:snapToGrid w:val="0"/>
        </w:rPr>
        <w:t>,</w:t>
      </w:r>
      <w:r w:rsidRPr="00F20471">
        <w:rPr>
          <w:snapToGrid w:val="0"/>
        </w:rPr>
        <w:t xml:space="preserve"> and internal audit staff are direct reports of the CFO.</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26</w:t>
      </w:r>
      <w:r>
        <w:rPr>
          <w:snapToGrid w:val="0"/>
        </w:rPr>
        <w:t xml:space="preserve">. </w:t>
      </w:r>
      <w:r w:rsidRPr="00F20471">
        <w:rPr>
          <w:snapToGrid w:val="0"/>
        </w:rPr>
        <w:t>Generally Accepted Accounting Principles (GAAP) form the backbone of managerial accounting conventions, and local and/or regional standards and professional judgement allow for variations among practitioners.</w:t>
      </w:r>
    </w:p>
    <w:p w:rsidR="001F1887" w:rsidRDefault="001F1887" w:rsidP="009D1B2F">
      <w:pPr>
        <w:rPr>
          <w:snapToGrid w:val="0"/>
        </w:rPr>
      </w:pPr>
    </w:p>
    <w:p w:rsidR="001F1887" w:rsidRPr="00F20471" w:rsidRDefault="001F1887" w:rsidP="009D1B2F">
      <w:pPr>
        <w:rPr>
          <w:snapToGrid w:val="0"/>
        </w:rPr>
      </w:pPr>
    </w:p>
    <w:p w:rsidR="001F1887" w:rsidRDefault="001F1887" w:rsidP="009D1B2F">
      <w:pPr>
        <w:rPr>
          <w:snapToGrid w:val="0"/>
        </w:rPr>
      </w:pPr>
      <w:r w:rsidRPr="00F20471">
        <w:rPr>
          <w:snapToGrid w:val="0"/>
        </w:rPr>
        <w:t>27. The Sarbanes-Oxley Act in the U</w:t>
      </w:r>
      <w:r>
        <w:rPr>
          <w:snapToGrid w:val="0"/>
        </w:rPr>
        <w:t>.</w:t>
      </w:r>
      <w:r w:rsidRPr="00F20471">
        <w:rPr>
          <w:snapToGrid w:val="0"/>
        </w:rPr>
        <w:t>S</w:t>
      </w:r>
      <w:r>
        <w:rPr>
          <w:snapToGrid w:val="0"/>
        </w:rPr>
        <w:t>.</w:t>
      </w:r>
      <w:r w:rsidRPr="00F20471">
        <w:rPr>
          <w:snapToGrid w:val="0"/>
        </w:rPr>
        <w:t xml:space="preserve"> and similar legislation in Canada aims to guide ethical standards used in management accounting practices.</w:t>
      </w:r>
    </w:p>
    <w:p w:rsidR="001F1887" w:rsidRDefault="001F1887" w:rsidP="009D1B2F">
      <w:pPr>
        <w:rPr>
          <w:snapToGrid w:val="0"/>
        </w:rPr>
      </w:pPr>
    </w:p>
    <w:p w:rsidR="001F1887" w:rsidRPr="00F20471" w:rsidRDefault="001F1887" w:rsidP="009D1B2F">
      <w:pPr>
        <w:rPr>
          <w:snapToGrid w:val="0"/>
        </w:rPr>
      </w:pPr>
    </w:p>
    <w:p w:rsidR="001F1887" w:rsidRDefault="001F1887" w:rsidP="009D1B2F">
      <w:pPr>
        <w:rPr>
          <w:snapToGrid w:val="0"/>
        </w:rPr>
      </w:pPr>
      <w:r w:rsidRPr="00F20471">
        <w:rPr>
          <w:snapToGrid w:val="0"/>
        </w:rPr>
        <w:t>28. The triple bottom line focuses on assessing a company’s performance in three areas: people, planet</w:t>
      </w:r>
      <w:r>
        <w:rPr>
          <w:snapToGrid w:val="0"/>
        </w:rPr>
        <w:t>,</w:t>
      </w:r>
      <w:r w:rsidRPr="00F20471">
        <w:rPr>
          <w:snapToGrid w:val="0"/>
        </w:rPr>
        <w:t xml:space="preserve"> and profit.</w:t>
      </w:r>
    </w:p>
    <w:p w:rsidR="001F1887"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29</w:t>
      </w:r>
      <w:r>
        <w:rPr>
          <w:snapToGrid w:val="0"/>
        </w:rPr>
        <w:t xml:space="preserve">. </w:t>
      </w:r>
      <w:r w:rsidRPr="00F20471">
        <w:rPr>
          <w:snapToGrid w:val="0"/>
        </w:rPr>
        <w:t>Whereas management accountants used to be responsible for strategic cost management, their modern-day responsibilities are more focused on collecting and reporting costs to management.</w:t>
      </w:r>
    </w:p>
    <w:p w:rsidR="001F1887" w:rsidRPr="00F20471" w:rsidRDefault="001F1887" w:rsidP="009D1B2F">
      <w:pPr>
        <w:rPr>
          <w:snapToGrid w:val="0"/>
        </w:rPr>
      </w:pPr>
    </w:p>
    <w:p w:rsidR="001F1887" w:rsidRPr="00F20471" w:rsidRDefault="001F1887" w:rsidP="009D1B2F">
      <w:pPr>
        <w:rPr>
          <w:snapToGrid w:val="0"/>
        </w:rPr>
      </w:pPr>
    </w:p>
    <w:p w:rsidR="001F1887" w:rsidRPr="00F20471" w:rsidRDefault="001F1887" w:rsidP="009D1B2F">
      <w:pPr>
        <w:rPr>
          <w:snapToGrid w:val="0"/>
        </w:rPr>
      </w:pPr>
      <w:r w:rsidRPr="00F20471">
        <w:rPr>
          <w:snapToGrid w:val="0"/>
        </w:rPr>
        <w:t>30</w:t>
      </w:r>
      <w:r>
        <w:rPr>
          <w:snapToGrid w:val="0"/>
        </w:rPr>
        <w:t xml:space="preserve">. </w:t>
      </w:r>
      <w:r w:rsidRPr="00F20471">
        <w:rPr>
          <w:snapToGrid w:val="0"/>
        </w:rPr>
        <w:t>Activity-based costing is a method of allocating overhead costs to products.</w:t>
      </w:r>
    </w:p>
    <w:p w:rsidR="001F1887" w:rsidRPr="00F20471" w:rsidRDefault="001F1887" w:rsidP="009D1B2F">
      <w:pPr>
        <w:rPr>
          <w:snapToGrid w:val="0"/>
        </w:rPr>
      </w:pPr>
    </w:p>
    <w:p w:rsidR="001F1887" w:rsidRPr="00F20471" w:rsidRDefault="001F1887" w:rsidP="009D1B2F">
      <w:pPr>
        <w:rPr>
          <w:snapToGrid w:val="0"/>
        </w:rPr>
      </w:pPr>
    </w:p>
    <w:p w:rsidR="001F1887" w:rsidRDefault="001F1887" w:rsidP="009D1B2F">
      <w:pPr>
        <w:tabs>
          <w:tab w:val="left" w:pos="1080"/>
        </w:tabs>
        <w:rPr>
          <w:snapToGrid w:val="0"/>
        </w:rPr>
      </w:pPr>
      <w:r w:rsidRPr="00F20471">
        <w:rPr>
          <w:snapToGrid w:val="0"/>
        </w:rPr>
        <w:t>31</w:t>
      </w:r>
      <w:r>
        <w:rPr>
          <w:snapToGrid w:val="0"/>
        </w:rPr>
        <w:t xml:space="preserve">. </w:t>
      </w:r>
      <w:r w:rsidRPr="00F20471">
        <w:rPr>
          <w:snapToGrid w:val="0"/>
        </w:rPr>
        <w:t>The theory of constraints is used to measure performance.</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32</w:t>
      </w:r>
      <w:r>
        <w:rPr>
          <w:snapToGrid w:val="0"/>
        </w:rPr>
        <w:t xml:space="preserve">. </w:t>
      </w:r>
      <w:r w:rsidRPr="00F20471">
        <w:rPr>
          <w:snapToGrid w:val="0"/>
        </w:rPr>
        <w:t>The focus of a TQM system is to reduce defects in finished products.</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33</w:t>
      </w:r>
      <w:r>
        <w:rPr>
          <w:snapToGrid w:val="0"/>
        </w:rPr>
        <w:t xml:space="preserve">. </w:t>
      </w:r>
      <w:r w:rsidRPr="00F20471">
        <w:rPr>
          <w:snapToGrid w:val="0"/>
        </w:rPr>
        <w:t>The balanced scorecard approach attempts to maintain as little inventory on hand as possible.</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34</w:t>
      </w:r>
      <w:r>
        <w:rPr>
          <w:snapToGrid w:val="0"/>
        </w:rPr>
        <w:t xml:space="preserve">. </w:t>
      </w:r>
      <w:r w:rsidRPr="00F20471">
        <w:rPr>
          <w:snapToGrid w:val="0"/>
        </w:rPr>
        <w:t>The value chain is affected by technology through business-to-business on the Internet.</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Default="001F1887" w:rsidP="009D1B2F">
      <w:pPr>
        <w:tabs>
          <w:tab w:val="left" w:pos="1080"/>
        </w:tabs>
        <w:rPr>
          <w:snapToGrid w:val="0"/>
        </w:rPr>
      </w:pPr>
      <w:r w:rsidRPr="00F20471">
        <w:rPr>
          <w:snapToGrid w:val="0"/>
        </w:rPr>
        <w:t>35</w:t>
      </w:r>
      <w:r>
        <w:rPr>
          <w:snapToGrid w:val="0"/>
        </w:rPr>
        <w:t xml:space="preserve">. </w:t>
      </w:r>
      <w:r w:rsidRPr="00F20471">
        <w:rPr>
          <w:snapToGrid w:val="0"/>
        </w:rPr>
        <w:t>A value chain refers to all the activities associated with providing a product or service.</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r w:rsidRPr="00F20471">
        <w:rPr>
          <w:snapToGrid w:val="0"/>
        </w:rPr>
        <w:t>36</w:t>
      </w:r>
      <w:r>
        <w:rPr>
          <w:snapToGrid w:val="0"/>
        </w:rPr>
        <w:t xml:space="preserve">. </w:t>
      </w:r>
      <w:r w:rsidRPr="00F20471">
        <w:rPr>
          <w:snapToGrid w:val="0"/>
        </w:rPr>
        <w:t>Lean manufacturing is being used less often by manufacturing firms.</w:t>
      </w:r>
    </w:p>
    <w:p w:rsidR="001F1887" w:rsidRPr="00F20471" w:rsidRDefault="001F1887" w:rsidP="009D1B2F">
      <w:pPr>
        <w:tabs>
          <w:tab w:val="left" w:pos="1080"/>
        </w:tabs>
        <w:rPr>
          <w:snapToGrid w:val="0"/>
        </w:rPr>
      </w:pPr>
    </w:p>
    <w:p w:rsidR="001F1887" w:rsidRPr="00F20471" w:rsidRDefault="001F1887" w:rsidP="009D1B2F">
      <w:pPr>
        <w:tabs>
          <w:tab w:val="left" w:pos="1080"/>
        </w:tabs>
        <w:rPr>
          <w:snapToGrid w:val="0"/>
        </w:rPr>
      </w:pPr>
    </w:p>
    <w:p w:rsidR="001F1887" w:rsidRPr="00F20471" w:rsidRDefault="001F1887" w:rsidP="009D1B2F">
      <w:pPr>
        <w:pStyle w:val="ListParagraph"/>
        <w:ind w:left="0"/>
        <w:rPr>
          <w:rFonts w:ascii="Arial" w:hAnsi="Arial" w:cs="Arial"/>
          <w:snapToGrid w:val="0"/>
        </w:rPr>
      </w:pPr>
      <w:r w:rsidRPr="00F20471">
        <w:rPr>
          <w:rFonts w:ascii="Arial" w:hAnsi="Arial" w:cs="Arial"/>
          <w:snapToGrid w:val="0"/>
        </w:rPr>
        <w:t>37</w:t>
      </w:r>
      <w:r>
        <w:rPr>
          <w:rFonts w:ascii="Arial" w:hAnsi="Arial" w:cs="Arial"/>
          <w:snapToGrid w:val="0"/>
        </w:rPr>
        <w:t xml:space="preserve">. </w:t>
      </w:r>
      <w:r w:rsidRPr="00F20471">
        <w:rPr>
          <w:rFonts w:ascii="Arial" w:hAnsi="Arial" w:cs="Arial"/>
          <w:snapToGrid w:val="0"/>
        </w:rPr>
        <w:t>Lean manufacturing is in contrast to traditional mass-production operations.</w:t>
      </w:r>
    </w:p>
    <w:p w:rsidR="001F1887" w:rsidRPr="00F20471" w:rsidRDefault="001F1887" w:rsidP="009D1B2F">
      <w:pPr>
        <w:pStyle w:val="ListParagraph"/>
        <w:ind w:left="0"/>
        <w:rPr>
          <w:rFonts w:ascii="Arial" w:hAnsi="Arial" w:cs="Arial"/>
          <w:snapToGrid w:val="0"/>
        </w:rPr>
      </w:pPr>
    </w:p>
    <w:p w:rsidR="001F1887" w:rsidRPr="00F20471" w:rsidRDefault="001F1887" w:rsidP="009D1B2F">
      <w:pPr>
        <w:pStyle w:val="ListParagraph"/>
        <w:ind w:left="0"/>
        <w:rPr>
          <w:rFonts w:ascii="Arial" w:hAnsi="Arial" w:cs="Arial"/>
          <w:snapToGrid w:val="0"/>
        </w:rPr>
      </w:pPr>
    </w:p>
    <w:p w:rsidR="001F1887" w:rsidRPr="00F20471" w:rsidRDefault="001F1887" w:rsidP="009D1B2F">
      <w:pPr>
        <w:pStyle w:val="ListParagraph"/>
        <w:ind w:left="0"/>
        <w:rPr>
          <w:rFonts w:ascii="Arial" w:hAnsi="Arial" w:cs="Arial"/>
          <w:snapToGrid w:val="0"/>
        </w:rPr>
      </w:pPr>
      <w:r w:rsidRPr="00F20471">
        <w:rPr>
          <w:rFonts w:ascii="Arial" w:hAnsi="Arial" w:cs="Arial"/>
          <w:snapToGrid w:val="0"/>
        </w:rPr>
        <w:t>38. Firms that use large amounts of direct labour to produce their products are apt to use lean manufacturing.</w:t>
      </w:r>
    </w:p>
    <w:p w:rsidR="001F1887" w:rsidRPr="00DA2840" w:rsidRDefault="001F1887" w:rsidP="009D1B2F">
      <w:pPr>
        <w:pStyle w:val="Heading5"/>
        <w:keepNext w:val="0"/>
        <w:spacing w:after="0"/>
        <w:jc w:val="center"/>
        <w:rPr>
          <w:sz w:val="28"/>
          <w:szCs w:val="28"/>
        </w:rPr>
      </w:pPr>
      <w:r w:rsidRPr="00F20471">
        <w:br w:type="page"/>
      </w:r>
      <w:r w:rsidRPr="00DA2840">
        <w:rPr>
          <w:sz w:val="28"/>
          <w:szCs w:val="28"/>
        </w:rPr>
        <w:t>ANSWERS TO TRUE-FALSE STATEMENTS</w:t>
      </w:r>
    </w:p>
    <w:p w:rsidR="001F1887" w:rsidRPr="00F20471" w:rsidRDefault="001F1887" w:rsidP="00F20471"/>
    <w:tbl>
      <w:tblPr>
        <w:tblW w:w="5000" w:type="pct"/>
        <w:tblInd w:w="-99" w:type="dxa"/>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tblPr>
      <w:tblGrid>
        <w:gridCol w:w="783"/>
        <w:gridCol w:w="812"/>
        <w:gridCol w:w="783"/>
        <w:gridCol w:w="812"/>
        <w:gridCol w:w="782"/>
        <w:gridCol w:w="811"/>
        <w:gridCol w:w="782"/>
        <w:gridCol w:w="811"/>
        <w:gridCol w:w="782"/>
        <w:gridCol w:w="811"/>
        <w:gridCol w:w="782"/>
        <w:gridCol w:w="811"/>
      </w:tblGrid>
      <w:tr w:rsidR="001F1887" w:rsidRPr="00764663">
        <w:tc>
          <w:tcPr>
            <w:tcW w:w="409" w:type="pct"/>
            <w:tcBorders>
              <w:top w:val="single" w:sz="12" w:space="0" w:color="000000"/>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409" w:type="pct"/>
            <w:tcBorders>
              <w:top w:val="single" w:sz="12" w:space="0" w:color="000000"/>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409" w:type="pct"/>
            <w:tcBorders>
              <w:top w:val="single" w:sz="12" w:space="0" w:color="000000"/>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409" w:type="pct"/>
            <w:tcBorders>
              <w:top w:val="single" w:sz="12" w:space="0" w:color="000000"/>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409" w:type="pct"/>
            <w:tcBorders>
              <w:top w:val="single" w:sz="12" w:space="0" w:color="000000"/>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409" w:type="pct"/>
            <w:tcBorders>
              <w:top w:val="single" w:sz="12" w:space="0" w:color="000000"/>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424" w:type="pct"/>
            <w:tcBorders>
              <w:top w:val="single" w:sz="12" w:space="0" w:color="000000"/>
              <w:bottom w:val="single" w:sz="6" w:space="0" w:color="000000"/>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r>
      <w:tr w:rsidR="001F1887" w:rsidRPr="00764663">
        <w:trPr>
          <w:trHeight w:val="53"/>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1.</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8.</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15.</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22.</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29.</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36.</w:t>
            </w:r>
          </w:p>
        </w:tc>
        <w:tc>
          <w:tcPr>
            <w:tcW w:w="424" w:type="pct"/>
            <w:tcBorders>
              <w:top w:val="nil"/>
              <w:bottom w:val="nil"/>
              <w:right w:val="single" w:sz="12" w:space="0" w:color="auto"/>
            </w:tcBorders>
            <w:vAlign w:val="center"/>
          </w:tcPr>
          <w:p w:rsidR="001F1887" w:rsidRPr="00764663" w:rsidRDefault="001F1887" w:rsidP="00DA2840">
            <w:pPr>
              <w:jc w:val="center"/>
              <w:rPr>
                <w:snapToGrid w:val="0"/>
              </w:rPr>
            </w:pPr>
            <w:r w:rsidRPr="00764663">
              <w:rPr>
                <w:snapToGrid w:val="0"/>
              </w:rPr>
              <w:t>F</w:t>
            </w:r>
          </w:p>
        </w:tc>
      </w:tr>
      <w:tr w:rsidR="001F1887" w:rsidRPr="00764663">
        <w:trPr>
          <w:trHeight w:val="101"/>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2.</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9.</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16.</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23.</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30.</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37.</w:t>
            </w:r>
          </w:p>
        </w:tc>
        <w:tc>
          <w:tcPr>
            <w:tcW w:w="424" w:type="pct"/>
            <w:tcBorders>
              <w:top w:val="nil"/>
              <w:bottom w:val="nil"/>
              <w:right w:val="single" w:sz="12" w:space="0" w:color="auto"/>
            </w:tcBorders>
            <w:vAlign w:val="center"/>
          </w:tcPr>
          <w:p w:rsidR="001F1887" w:rsidRPr="00764663" w:rsidRDefault="001F1887" w:rsidP="00DA2840">
            <w:pPr>
              <w:jc w:val="center"/>
              <w:rPr>
                <w:snapToGrid w:val="0"/>
              </w:rPr>
            </w:pPr>
            <w:r w:rsidRPr="00764663">
              <w:rPr>
                <w:snapToGrid w:val="0"/>
              </w:rPr>
              <w:t>T</w:t>
            </w:r>
          </w:p>
        </w:tc>
      </w:tr>
      <w:tr w:rsidR="001F1887" w:rsidRPr="00764663">
        <w:trPr>
          <w:trHeight w:val="68"/>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3.</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10.</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17.</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24.</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31.</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38.</w:t>
            </w:r>
          </w:p>
        </w:tc>
        <w:tc>
          <w:tcPr>
            <w:tcW w:w="424" w:type="pct"/>
            <w:tcBorders>
              <w:top w:val="nil"/>
              <w:bottom w:val="nil"/>
              <w:right w:val="single" w:sz="12" w:space="0" w:color="auto"/>
            </w:tcBorders>
            <w:vAlign w:val="center"/>
          </w:tcPr>
          <w:p w:rsidR="001F1887" w:rsidRPr="00764663" w:rsidRDefault="001F1887" w:rsidP="00DA2840">
            <w:pPr>
              <w:jc w:val="center"/>
              <w:rPr>
                <w:snapToGrid w:val="0"/>
              </w:rPr>
            </w:pPr>
            <w:r w:rsidRPr="00764663">
              <w:t>F</w:t>
            </w:r>
          </w:p>
        </w:tc>
      </w:tr>
      <w:tr w:rsidR="001F1887" w:rsidRPr="00764663">
        <w:trPr>
          <w:trHeight w:val="68"/>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4.</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11.</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18.</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25.</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32.</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jc w:val="center"/>
              <w:rPr>
                <w:snapToGrid w:val="0"/>
              </w:rPr>
            </w:pPr>
          </w:p>
        </w:tc>
        <w:tc>
          <w:tcPr>
            <w:tcW w:w="424" w:type="pct"/>
            <w:tcBorders>
              <w:top w:val="nil"/>
              <w:bottom w:val="nil"/>
              <w:right w:val="single" w:sz="12" w:space="0" w:color="auto"/>
            </w:tcBorders>
            <w:vAlign w:val="center"/>
          </w:tcPr>
          <w:p w:rsidR="001F1887" w:rsidRPr="00764663" w:rsidRDefault="001F1887" w:rsidP="00DA2840">
            <w:pPr>
              <w:jc w:val="center"/>
              <w:rPr>
                <w:snapToGrid w:val="0"/>
              </w:rPr>
            </w:pPr>
          </w:p>
        </w:tc>
      </w:tr>
      <w:tr w:rsidR="001F1887" w:rsidRPr="00764663">
        <w:trPr>
          <w:trHeight w:val="68"/>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5.</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12.</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19.</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26.</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33.</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p>
        </w:tc>
        <w:tc>
          <w:tcPr>
            <w:tcW w:w="424" w:type="pct"/>
            <w:tcBorders>
              <w:top w:val="nil"/>
              <w:bottom w:val="nil"/>
              <w:right w:val="single" w:sz="12" w:space="0" w:color="auto"/>
            </w:tcBorders>
            <w:vAlign w:val="center"/>
          </w:tcPr>
          <w:p w:rsidR="001F1887" w:rsidRPr="00764663" w:rsidRDefault="001F1887" w:rsidP="00DA2840">
            <w:pPr>
              <w:jc w:val="center"/>
            </w:pPr>
          </w:p>
        </w:tc>
      </w:tr>
      <w:tr w:rsidR="001F1887" w:rsidRPr="00764663">
        <w:trPr>
          <w:trHeight w:val="68"/>
        </w:trPr>
        <w:tc>
          <w:tcPr>
            <w:tcW w:w="409" w:type="pct"/>
            <w:tcBorders>
              <w:top w:val="nil"/>
              <w:bottom w:val="nil"/>
            </w:tcBorders>
            <w:vAlign w:val="center"/>
          </w:tcPr>
          <w:p w:rsidR="001F1887" w:rsidRPr="00764663" w:rsidRDefault="001F1887" w:rsidP="00DA2840">
            <w:pPr>
              <w:ind w:right="42"/>
              <w:jc w:val="center"/>
              <w:rPr>
                <w:snapToGrid w:val="0"/>
              </w:rPr>
            </w:pPr>
            <w:r w:rsidRPr="00764663">
              <w:rPr>
                <w:snapToGrid w:val="0"/>
              </w:rPr>
              <w:t>6.</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13.</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nil"/>
            </w:tcBorders>
            <w:vAlign w:val="center"/>
          </w:tcPr>
          <w:p w:rsidR="001F1887" w:rsidRPr="00764663" w:rsidRDefault="001F1887" w:rsidP="00DA2840">
            <w:pPr>
              <w:ind w:right="42"/>
              <w:jc w:val="center"/>
              <w:rPr>
                <w:snapToGrid w:val="0"/>
              </w:rPr>
            </w:pPr>
            <w:r w:rsidRPr="00764663">
              <w:rPr>
                <w:snapToGrid w:val="0"/>
              </w:rPr>
              <w:t>20.</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27.</w:t>
            </w:r>
          </w:p>
        </w:tc>
        <w:tc>
          <w:tcPr>
            <w:tcW w:w="424"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nil"/>
            </w:tcBorders>
            <w:vAlign w:val="center"/>
          </w:tcPr>
          <w:p w:rsidR="001F1887" w:rsidRPr="00764663" w:rsidRDefault="001F1887" w:rsidP="00DA2840">
            <w:pPr>
              <w:jc w:val="center"/>
              <w:rPr>
                <w:snapToGrid w:val="0"/>
              </w:rPr>
            </w:pPr>
            <w:r w:rsidRPr="00764663">
              <w:rPr>
                <w:snapToGrid w:val="0"/>
              </w:rPr>
              <w:t>34.</w:t>
            </w:r>
          </w:p>
        </w:tc>
        <w:tc>
          <w:tcPr>
            <w:tcW w:w="424" w:type="pct"/>
            <w:tcBorders>
              <w:top w:val="nil"/>
              <w:bottom w:val="nil"/>
              <w:right w:val="double" w:sz="4" w:space="0" w:color="auto"/>
            </w:tcBorders>
            <w:vAlign w:val="center"/>
          </w:tcPr>
          <w:p w:rsidR="001F1887" w:rsidRPr="00764663" w:rsidRDefault="001F1887" w:rsidP="00DA2840">
            <w:pPr>
              <w:jc w:val="center"/>
            </w:pPr>
            <w:r w:rsidRPr="00764663">
              <w:rPr>
                <w:snapToGrid w:val="0"/>
              </w:rPr>
              <w:t>T</w:t>
            </w:r>
          </w:p>
        </w:tc>
        <w:tc>
          <w:tcPr>
            <w:tcW w:w="409" w:type="pct"/>
            <w:tcBorders>
              <w:top w:val="nil"/>
              <w:left w:val="nil"/>
              <w:bottom w:val="nil"/>
            </w:tcBorders>
            <w:vAlign w:val="center"/>
          </w:tcPr>
          <w:p w:rsidR="001F1887" w:rsidRPr="00764663" w:rsidRDefault="001F1887" w:rsidP="00DA2840">
            <w:pPr>
              <w:jc w:val="center"/>
              <w:rPr>
                <w:snapToGrid w:val="0"/>
              </w:rPr>
            </w:pPr>
          </w:p>
        </w:tc>
        <w:tc>
          <w:tcPr>
            <w:tcW w:w="424" w:type="pct"/>
            <w:tcBorders>
              <w:top w:val="nil"/>
              <w:bottom w:val="nil"/>
              <w:right w:val="single" w:sz="12" w:space="0" w:color="auto"/>
            </w:tcBorders>
            <w:vAlign w:val="center"/>
          </w:tcPr>
          <w:p w:rsidR="001F1887" w:rsidRPr="00764663" w:rsidRDefault="001F1887" w:rsidP="00DA2840">
            <w:pPr>
              <w:jc w:val="center"/>
              <w:rPr>
                <w:snapToGrid w:val="0"/>
              </w:rPr>
            </w:pPr>
          </w:p>
        </w:tc>
      </w:tr>
      <w:tr w:rsidR="001F1887" w:rsidRPr="00764663">
        <w:trPr>
          <w:trHeight w:val="68"/>
        </w:trPr>
        <w:tc>
          <w:tcPr>
            <w:tcW w:w="409" w:type="pct"/>
            <w:tcBorders>
              <w:top w:val="nil"/>
              <w:bottom w:val="single" w:sz="12" w:space="0" w:color="000000"/>
            </w:tcBorders>
            <w:vAlign w:val="center"/>
          </w:tcPr>
          <w:p w:rsidR="001F1887" w:rsidRPr="00764663" w:rsidRDefault="001F1887" w:rsidP="00DA2840">
            <w:pPr>
              <w:ind w:right="42"/>
              <w:jc w:val="center"/>
              <w:rPr>
                <w:snapToGrid w:val="0"/>
              </w:rPr>
            </w:pPr>
            <w:r w:rsidRPr="00764663">
              <w:rPr>
                <w:snapToGrid w:val="0"/>
              </w:rPr>
              <w:t>7.</w:t>
            </w:r>
          </w:p>
        </w:tc>
        <w:tc>
          <w:tcPr>
            <w:tcW w:w="424" w:type="pct"/>
            <w:tcBorders>
              <w:top w:val="nil"/>
              <w:bottom w:val="single" w:sz="12" w:space="0" w:color="000000"/>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single" w:sz="12" w:space="0" w:color="000000"/>
            </w:tcBorders>
            <w:vAlign w:val="center"/>
          </w:tcPr>
          <w:p w:rsidR="001F1887" w:rsidRPr="00764663" w:rsidRDefault="001F1887" w:rsidP="00DA2840">
            <w:pPr>
              <w:tabs>
                <w:tab w:val="decimal" w:pos="72"/>
              </w:tabs>
              <w:jc w:val="center"/>
              <w:rPr>
                <w:snapToGrid w:val="0"/>
              </w:rPr>
            </w:pPr>
            <w:r w:rsidRPr="00764663">
              <w:rPr>
                <w:snapToGrid w:val="0"/>
              </w:rPr>
              <w:t>14.</w:t>
            </w:r>
          </w:p>
        </w:tc>
        <w:tc>
          <w:tcPr>
            <w:tcW w:w="424" w:type="pct"/>
            <w:tcBorders>
              <w:top w:val="nil"/>
              <w:bottom w:val="single" w:sz="12" w:space="0" w:color="000000"/>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single" w:sz="12" w:space="0" w:color="000000"/>
            </w:tcBorders>
            <w:vAlign w:val="center"/>
          </w:tcPr>
          <w:p w:rsidR="001F1887" w:rsidRPr="00764663" w:rsidRDefault="001F1887" w:rsidP="00DA2840">
            <w:pPr>
              <w:ind w:right="42"/>
              <w:jc w:val="center"/>
              <w:rPr>
                <w:snapToGrid w:val="0"/>
              </w:rPr>
            </w:pPr>
            <w:r w:rsidRPr="00764663">
              <w:rPr>
                <w:snapToGrid w:val="0"/>
              </w:rPr>
              <w:t>21.</w:t>
            </w:r>
          </w:p>
        </w:tc>
        <w:tc>
          <w:tcPr>
            <w:tcW w:w="424" w:type="pct"/>
            <w:tcBorders>
              <w:top w:val="nil"/>
              <w:bottom w:val="single" w:sz="12" w:space="0" w:color="000000"/>
              <w:right w:val="double" w:sz="4" w:space="0" w:color="auto"/>
            </w:tcBorders>
            <w:vAlign w:val="center"/>
          </w:tcPr>
          <w:p w:rsidR="001F1887" w:rsidRPr="00764663" w:rsidRDefault="001F1887" w:rsidP="00DA2840">
            <w:pPr>
              <w:jc w:val="center"/>
              <w:rPr>
                <w:snapToGrid w:val="0"/>
              </w:rPr>
            </w:pPr>
            <w:r w:rsidRPr="00764663">
              <w:rPr>
                <w:snapToGrid w:val="0"/>
              </w:rPr>
              <w:t>F</w:t>
            </w:r>
          </w:p>
        </w:tc>
        <w:tc>
          <w:tcPr>
            <w:tcW w:w="409" w:type="pct"/>
            <w:tcBorders>
              <w:top w:val="nil"/>
              <w:left w:val="nil"/>
              <w:bottom w:val="single" w:sz="12" w:space="0" w:color="000000"/>
            </w:tcBorders>
            <w:vAlign w:val="center"/>
          </w:tcPr>
          <w:p w:rsidR="001F1887" w:rsidRPr="00764663" w:rsidRDefault="001F1887" w:rsidP="00DA2840">
            <w:pPr>
              <w:jc w:val="center"/>
              <w:rPr>
                <w:snapToGrid w:val="0"/>
              </w:rPr>
            </w:pPr>
            <w:r w:rsidRPr="00764663">
              <w:rPr>
                <w:snapToGrid w:val="0"/>
              </w:rPr>
              <w:t>28.</w:t>
            </w:r>
          </w:p>
        </w:tc>
        <w:tc>
          <w:tcPr>
            <w:tcW w:w="424" w:type="pct"/>
            <w:tcBorders>
              <w:top w:val="nil"/>
              <w:bottom w:val="single" w:sz="12" w:space="0" w:color="000000"/>
              <w:right w:val="double" w:sz="4" w:space="0" w:color="auto"/>
            </w:tcBorders>
            <w:vAlign w:val="center"/>
          </w:tcPr>
          <w:p w:rsidR="001F1887" w:rsidRPr="00764663" w:rsidRDefault="001F1887" w:rsidP="00DA2840">
            <w:pPr>
              <w:jc w:val="center"/>
              <w:rPr>
                <w:snapToGrid w:val="0"/>
              </w:rPr>
            </w:pPr>
            <w:r w:rsidRPr="00764663">
              <w:rPr>
                <w:snapToGrid w:val="0"/>
              </w:rPr>
              <w:t>T</w:t>
            </w:r>
          </w:p>
        </w:tc>
        <w:tc>
          <w:tcPr>
            <w:tcW w:w="409" w:type="pct"/>
            <w:tcBorders>
              <w:top w:val="nil"/>
              <w:left w:val="nil"/>
              <w:bottom w:val="single" w:sz="12" w:space="0" w:color="000000"/>
            </w:tcBorders>
            <w:vAlign w:val="center"/>
          </w:tcPr>
          <w:p w:rsidR="001F1887" w:rsidRPr="00764663" w:rsidRDefault="001F1887" w:rsidP="00DA2840">
            <w:pPr>
              <w:jc w:val="center"/>
              <w:rPr>
                <w:snapToGrid w:val="0"/>
              </w:rPr>
            </w:pPr>
            <w:r w:rsidRPr="00764663">
              <w:rPr>
                <w:snapToGrid w:val="0"/>
              </w:rPr>
              <w:t>35.</w:t>
            </w:r>
          </w:p>
        </w:tc>
        <w:tc>
          <w:tcPr>
            <w:tcW w:w="424" w:type="pct"/>
            <w:tcBorders>
              <w:top w:val="nil"/>
              <w:bottom w:val="single" w:sz="12" w:space="0" w:color="000000"/>
              <w:right w:val="double" w:sz="4" w:space="0" w:color="auto"/>
            </w:tcBorders>
            <w:vAlign w:val="center"/>
          </w:tcPr>
          <w:p w:rsidR="001F1887" w:rsidRPr="00764663" w:rsidRDefault="001F1887" w:rsidP="00DA2840">
            <w:pPr>
              <w:jc w:val="center"/>
              <w:rPr>
                <w:snapToGrid w:val="0"/>
              </w:rPr>
            </w:pPr>
            <w:r w:rsidRPr="00764663">
              <w:t>T</w:t>
            </w:r>
          </w:p>
        </w:tc>
        <w:tc>
          <w:tcPr>
            <w:tcW w:w="409" w:type="pct"/>
            <w:tcBorders>
              <w:top w:val="nil"/>
              <w:left w:val="nil"/>
              <w:bottom w:val="single" w:sz="12" w:space="0" w:color="000000"/>
            </w:tcBorders>
            <w:vAlign w:val="center"/>
          </w:tcPr>
          <w:p w:rsidR="001F1887" w:rsidRPr="00764663" w:rsidRDefault="001F1887" w:rsidP="00DA2840">
            <w:pPr>
              <w:jc w:val="center"/>
              <w:rPr>
                <w:snapToGrid w:val="0"/>
              </w:rPr>
            </w:pPr>
          </w:p>
        </w:tc>
        <w:tc>
          <w:tcPr>
            <w:tcW w:w="424" w:type="pct"/>
            <w:tcBorders>
              <w:top w:val="nil"/>
              <w:bottom w:val="single" w:sz="12" w:space="0" w:color="000000"/>
              <w:right w:val="single" w:sz="12" w:space="0" w:color="auto"/>
            </w:tcBorders>
            <w:vAlign w:val="center"/>
          </w:tcPr>
          <w:p w:rsidR="001F1887" w:rsidRPr="00764663" w:rsidRDefault="001F1887" w:rsidP="00DA2840">
            <w:pPr>
              <w:jc w:val="center"/>
              <w:rPr>
                <w:snapToGrid w:val="0"/>
              </w:rPr>
            </w:pPr>
          </w:p>
        </w:tc>
      </w:tr>
    </w:tbl>
    <w:p w:rsidR="001F1887" w:rsidRPr="00DA2840" w:rsidRDefault="001F1887" w:rsidP="00DA2840">
      <w:pPr>
        <w:ind w:right="42"/>
        <w:jc w:val="center"/>
        <w:rPr>
          <w:b/>
          <w:bCs/>
          <w:sz w:val="28"/>
          <w:szCs w:val="28"/>
        </w:rPr>
      </w:pPr>
      <w:r w:rsidRPr="00F20471">
        <w:br w:type="page"/>
      </w:r>
      <w:r w:rsidRPr="00DA2840">
        <w:rPr>
          <w:b/>
          <w:bCs/>
          <w:sz w:val="28"/>
          <w:szCs w:val="28"/>
        </w:rPr>
        <w:t>MULTIPLE CHOICE QUESTIONS</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39</w:t>
      </w:r>
      <w:r>
        <w:t xml:space="preserve">. </w:t>
      </w:r>
      <w:r w:rsidRPr="00F20471">
        <w:t>Managerial accounting</w:t>
      </w:r>
    </w:p>
    <w:p w:rsidR="001F1887" w:rsidRPr="00F20471" w:rsidRDefault="001F1887" w:rsidP="005D6A0B">
      <w:pPr>
        <w:autoSpaceDE/>
        <w:autoSpaceDN/>
      </w:pPr>
      <w:r>
        <w:t xml:space="preserve">a) </w:t>
      </w:r>
      <w:r w:rsidRPr="00F20471">
        <w:t>is concerned with costing products.</w:t>
      </w:r>
    </w:p>
    <w:p w:rsidR="001F1887" w:rsidRPr="00F20471" w:rsidRDefault="001F1887" w:rsidP="005D6A0B">
      <w:pPr>
        <w:autoSpaceDE/>
        <w:autoSpaceDN/>
      </w:pPr>
      <w:r>
        <w:t xml:space="preserve">b) </w:t>
      </w:r>
      <w:r w:rsidRPr="00F20471">
        <w:t>is governed by generally accepted accounting principles.</w:t>
      </w:r>
    </w:p>
    <w:p w:rsidR="001F1887" w:rsidRPr="00F20471" w:rsidRDefault="001F1887" w:rsidP="005D6A0B">
      <w:pPr>
        <w:autoSpaceDE/>
        <w:autoSpaceDN/>
      </w:pPr>
      <w:r>
        <w:t xml:space="preserve">c) </w:t>
      </w:r>
      <w:r w:rsidRPr="00F20471">
        <w:t>pertains to the entity as a whole and is highly aggregated.</w:t>
      </w:r>
    </w:p>
    <w:p w:rsidR="001F1887" w:rsidRPr="00F20471" w:rsidRDefault="001F1887" w:rsidP="005D6A0B">
      <w:pPr>
        <w:autoSpaceDE/>
        <w:autoSpaceDN/>
      </w:pPr>
      <w:r>
        <w:t xml:space="preserve">d) </w:t>
      </w:r>
      <w:r w:rsidRPr="00F20471">
        <w:t>places emphasis on special-purpose information.</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40</w:t>
      </w:r>
      <w:r>
        <w:t xml:space="preserve">. </w:t>
      </w:r>
      <w:r w:rsidRPr="00F20471">
        <w:t>Managerial accounting information is generally prepared for</w:t>
      </w:r>
    </w:p>
    <w:p w:rsidR="001F1887" w:rsidRPr="00F20471" w:rsidRDefault="001F1887" w:rsidP="005D6A0B">
      <w:pPr>
        <w:autoSpaceDE/>
        <w:autoSpaceDN/>
      </w:pPr>
      <w:r>
        <w:t xml:space="preserve">a) </w:t>
      </w:r>
      <w:r w:rsidRPr="00F20471">
        <w:t>stockholders.</w:t>
      </w:r>
    </w:p>
    <w:p w:rsidR="001F1887" w:rsidRPr="00F20471" w:rsidRDefault="001F1887" w:rsidP="005D6A0B">
      <w:pPr>
        <w:autoSpaceDE/>
        <w:autoSpaceDN/>
      </w:pPr>
      <w:r>
        <w:t xml:space="preserve">b) </w:t>
      </w:r>
      <w:r w:rsidRPr="00F20471">
        <w:t>managers.</w:t>
      </w:r>
    </w:p>
    <w:p w:rsidR="001F1887" w:rsidRPr="00F20471" w:rsidRDefault="001F1887" w:rsidP="005D6A0B">
      <w:pPr>
        <w:autoSpaceDE/>
        <w:autoSpaceDN/>
      </w:pPr>
      <w:r>
        <w:t xml:space="preserve">c) </w:t>
      </w:r>
      <w:r w:rsidRPr="00F20471">
        <w:t>regulatory agencies.</w:t>
      </w:r>
    </w:p>
    <w:p w:rsidR="001F1887" w:rsidRPr="00F20471" w:rsidRDefault="001F1887" w:rsidP="005D6A0B">
      <w:pPr>
        <w:autoSpaceDE/>
        <w:autoSpaceDN/>
      </w:pPr>
      <w:r>
        <w:t xml:space="preserve">d) </w:t>
      </w:r>
      <w:r w:rsidRPr="00F20471">
        <w:t>investors.</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41</w:t>
      </w:r>
      <w:r>
        <w:t xml:space="preserve">. </w:t>
      </w:r>
      <w:r w:rsidRPr="00F20471">
        <w:t>Managerial accounting information</w:t>
      </w:r>
    </w:p>
    <w:p w:rsidR="001F1887" w:rsidRPr="00F20471" w:rsidRDefault="001F1887" w:rsidP="005D6A0B">
      <w:pPr>
        <w:autoSpaceDE/>
        <w:autoSpaceDN/>
      </w:pPr>
      <w:r w:rsidRPr="00F20471">
        <w:t>a</w:t>
      </w:r>
      <w:r>
        <w:t xml:space="preserve">) </w:t>
      </w:r>
      <w:r w:rsidRPr="00F20471">
        <w:t>pertains to the entity as a whole and is highly aggregated.</w:t>
      </w:r>
    </w:p>
    <w:p w:rsidR="001F1887" w:rsidRPr="00F20471" w:rsidRDefault="001F1887" w:rsidP="005D6A0B">
      <w:pPr>
        <w:autoSpaceDE/>
        <w:autoSpaceDN/>
      </w:pPr>
      <w:r w:rsidRPr="00F20471">
        <w:t>b</w:t>
      </w:r>
      <w:r>
        <w:t xml:space="preserve">) </w:t>
      </w:r>
      <w:r w:rsidRPr="00F20471">
        <w:t>must be prepared according to generally accepted accounting principles.</w:t>
      </w:r>
    </w:p>
    <w:p w:rsidR="001F1887" w:rsidRPr="00F20471" w:rsidRDefault="001F1887" w:rsidP="005D6A0B">
      <w:pPr>
        <w:autoSpaceDE/>
        <w:autoSpaceDN/>
      </w:pPr>
      <w:r w:rsidRPr="00F20471">
        <w:t>c</w:t>
      </w:r>
      <w:r>
        <w:t xml:space="preserve">) </w:t>
      </w:r>
      <w:r w:rsidRPr="00F20471">
        <w:t>pertains to subunits of the entity and may be very detailed.</w:t>
      </w:r>
    </w:p>
    <w:p w:rsidR="001F1887" w:rsidRPr="00F20471" w:rsidRDefault="001F1887" w:rsidP="005D6A0B">
      <w:pPr>
        <w:autoSpaceDE/>
        <w:autoSpaceDN/>
      </w:pPr>
      <w:r w:rsidRPr="00F20471">
        <w:t>d</w:t>
      </w:r>
      <w:r>
        <w:t xml:space="preserve">) </w:t>
      </w:r>
      <w:r w:rsidRPr="00F20471">
        <w:t>is prepared only once a year.</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42</w:t>
      </w:r>
      <w:r>
        <w:t xml:space="preserve">. </w:t>
      </w:r>
      <w:r w:rsidRPr="00F20471">
        <w:t>The major reporting standard for management accounting is</w:t>
      </w:r>
    </w:p>
    <w:p w:rsidR="001F1887" w:rsidRPr="00F20471" w:rsidRDefault="001F1887" w:rsidP="00CF15F0">
      <w:pPr>
        <w:autoSpaceDE/>
        <w:autoSpaceDN/>
      </w:pPr>
      <w:r>
        <w:t xml:space="preserve">a) </w:t>
      </w:r>
      <w:r w:rsidRPr="00F20471">
        <w:t>the Standards of Ethical Conduct for Practitioners of Management Accounting and Financial Management.</w:t>
      </w:r>
    </w:p>
    <w:p w:rsidR="001F1887" w:rsidRPr="00F20471" w:rsidRDefault="001F1887" w:rsidP="00CF15F0">
      <w:pPr>
        <w:autoSpaceDE/>
        <w:autoSpaceDN/>
      </w:pPr>
      <w:r>
        <w:t xml:space="preserve">b) </w:t>
      </w:r>
      <w:r w:rsidRPr="00F20471">
        <w:t>the Sarbanes-Oxley Act of 2002.</w:t>
      </w:r>
    </w:p>
    <w:p w:rsidR="001F1887" w:rsidRPr="00F20471" w:rsidRDefault="001F1887" w:rsidP="00CF15F0">
      <w:pPr>
        <w:autoSpaceDE/>
        <w:autoSpaceDN/>
      </w:pPr>
      <w:r>
        <w:t xml:space="preserve">c) </w:t>
      </w:r>
      <w:r w:rsidRPr="00F20471">
        <w:t>relevance to decisions.</w:t>
      </w:r>
    </w:p>
    <w:p w:rsidR="001F1887" w:rsidRPr="00F20471" w:rsidRDefault="001F1887" w:rsidP="005D6A0B">
      <w:pPr>
        <w:autoSpaceDE/>
        <w:autoSpaceDN/>
      </w:pPr>
      <w:r>
        <w:t xml:space="preserve">d) </w:t>
      </w:r>
      <w:r w:rsidRPr="00F20471">
        <w:t>generally accepted accounting principles.</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43</w:t>
      </w:r>
      <w:r>
        <w:t xml:space="preserve">. </w:t>
      </w:r>
      <w:r w:rsidRPr="00F20471">
        <w:t>Managerial accounting is also called</w:t>
      </w:r>
    </w:p>
    <w:p w:rsidR="001F1887" w:rsidRPr="00F20471" w:rsidRDefault="001F1887" w:rsidP="00CF15F0">
      <w:pPr>
        <w:autoSpaceDE/>
        <w:autoSpaceDN/>
      </w:pPr>
      <w:r>
        <w:t xml:space="preserve">a) </w:t>
      </w:r>
      <w:r w:rsidRPr="00F20471">
        <w:t>inside reporting.</w:t>
      </w:r>
    </w:p>
    <w:p w:rsidR="001F1887" w:rsidRPr="00F20471" w:rsidRDefault="001F1887" w:rsidP="00CF15F0">
      <w:pPr>
        <w:autoSpaceDE/>
        <w:autoSpaceDN/>
      </w:pPr>
      <w:r>
        <w:t xml:space="preserve">b) </w:t>
      </w:r>
      <w:r w:rsidRPr="00F20471">
        <w:t>cost accounting.</w:t>
      </w:r>
    </w:p>
    <w:p w:rsidR="001F1887" w:rsidRPr="00F20471" w:rsidRDefault="001F1887" w:rsidP="00CF15F0">
      <w:pPr>
        <w:autoSpaceDE/>
        <w:autoSpaceDN/>
      </w:pPr>
      <w:r>
        <w:t xml:space="preserve">c) </w:t>
      </w:r>
      <w:r w:rsidRPr="00F20471">
        <w:t>management accounting.</w:t>
      </w:r>
    </w:p>
    <w:p w:rsidR="001F1887" w:rsidRPr="00F20471" w:rsidRDefault="001F1887" w:rsidP="00CF15F0">
      <w:pPr>
        <w:autoSpaceDE/>
        <w:autoSpaceDN/>
      </w:pPr>
      <w:r>
        <w:t xml:space="preserve">d) </w:t>
      </w:r>
      <w:r w:rsidRPr="00F20471">
        <w:t>strategic management.</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44</w:t>
      </w:r>
      <w:r>
        <w:t xml:space="preserve">. </w:t>
      </w:r>
      <w:r w:rsidRPr="00F20471">
        <w:t xml:space="preserve">Which of the following is </w:t>
      </w:r>
      <w:r w:rsidRPr="00F10D92">
        <w:t>NOT</w:t>
      </w:r>
      <w:r w:rsidRPr="00F20471">
        <w:t xml:space="preserve"> an internal user?</w:t>
      </w:r>
    </w:p>
    <w:p w:rsidR="001F1887" w:rsidRPr="00F20471" w:rsidRDefault="001F1887" w:rsidP="00CF15F0">
      <w:pPr>
        <w:autoSpaceDE/>
        <w:autoSpaceDN/>
      </w:pPr>
      <w:r>
        <w:t xml:space="preserve">a) </w:t>
      </w:r>
      <w:r w:rsidRPr="00F20471">
        <w:t>corporate officers</w:t>
      </w:r>
    </w:p>
    <w:p w:rsidR="001F1887" w:rsidRPr="00F20471" w:rsidRDefault="001F1887" w:rsidP="00CF15F0">
      <w:pPr>
        <w:autoSpaceDE/>
        <w:autoSpaceDN/>
      </w:pPr>
      <w:r>
        <w:t xml:space="preserve">b) </w:t>
      </w:r>
      <w:r w:rsidRPr="00F20471">
        <w:t>staff employees</w:t>
      </w:r>
    </w:p>
    <w:p w:rsidR="001F1887" w:rsidRPr="00F20471" w:rsidRDefault="001F1887" w:rsidP="00CF15F0">
      <w:pPr>
        <w:autoSpaceDE/>
        <w:autoSpaceDN/>
      </w:pPr>
      <w:r>
        <w:t xml:space="preserve">c) </w:t>
      </w:r>
      <w:r w:rsidRPr="00F20471">
        <w:t>stockholders</w:t>
      </w:r>
    </w:p>
    <w:p w:rsidR="001F1887" w:rsidRPr="00F20471" w:rsidRDefault="001F1887" w:rsidP="00CF15F0">
      <w:pPr>
        <w:autoSpaceDE/>
        <w:autoSpaceDN/>
      </w:pPr>
      <w:r>
        <w:t xml:space="preserve">d) </w:t>
      </w:r>
      <w:r w:rsidRPr="00F20471">
        <w:t>department manager</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r w:rsidRPr="00F20471">
        <w:t>45</w:t>
      </w:r>
      <w:r>
        <w:t xml:space="preserve">. </w:t>
      </w:r>
      <w:r w:rsidRPr="00F20471">
        <w:t xml:space="preserve">Which of the following is </w:t>
      </w:r>
      <w:r w:rsidRPr="00F10D92">
        <w:t>NOT</w:t>
      </w:r>
      <w:r w:rsidRPr="00F20471">
        <w:t xml:space="preserve"> part of managerial accounting?</w:t>
      </w:r>
    </w:p>
    <w:p w:rsidR="001F1887" w:rsidRPr="00F20471" w:rsidRDefault="001F1887" w:rsidP="00CF15F0">
      <w:pPr>
        <w:autoSpaceDE/>
        <w:autoSpaceDN/>
      </w:pPr>
      <w:r>
        <w:t xml:space="preserve">a) </w:t>
      </w:r>
      <w:r w:rsidRPr="00F20471">
        <w:t>determining whether planned goals are being met</w:t>
      </w:r>
    </w:p>
    <w:p w:rsidR="001F1887" w:rsidRPr="00F20471" w:rsidRDefault="001F1887" w:rsidP="00CF15F0">
      <w:pPr>
        <w:autoSpaceDE/>
        <w:autoSpaceDN/>
      </w:pPr>
      <w:r>
        <w:t xml:space="preserve">b) </w:t>
      </w:r>
      <w:r w:rsidRPr="00F20471">
        <w:t>reporting financial information to the shareholders</w:t>
      </w:r>
    </w:p>
    <w:p w:rsidR="001F1887" w:rsidRPr="00F20471" w:rsidRDefault="001F1887" w:rsidP="00CF15F0">
      <w:pPr>
        <w:autoSpaceDE/>
        <w:autoSpaceDN/>
      </w:pPr>
      <w:r>
        <w:t xml:space="preserve">c) </w:t>
      </w:r>
      <w:r w:rsidRPr="00F20471">
        <w:t>calculating product costs</w:t>
      </w:r>
    </w:p>
    <w:p w:rsidR="001F1887" w:rsidRPr="00F20471" w:rsidRDefault="001F1887" w:rsidP="00CF15F0">
      <w:pPr>
        <w:autoSpaceDE/>
        <w:autoSpaceDN/>
      </w:pPr>
      <w:r>
        <w:t xml:space="preserve">d) </w:t>
      </w:r>
      <w:r w:rsidRPr="00F20471">
        <w:t>controlling costs</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46</w:t>
      </w:r>
      <w:r>
        <w:t xml:space="preserve">. </w:t>
      </w:r>
      <w:r w:rsidRPr="00F20471">
        <w:t>Which of the following uses managerial accounting?</w:t>
      </w:r>
    </w:p>
    <w:p w:rsidR="001F1887" w:rsidRPr="00F20471" w:rsidRDefault="001F1887" w:rsidP="00CF15F0">
      <w:pPr>
        <w:autoSpaceDE/>
        <w:autoSpaceDN/>
      </w:pPr>
      <w:r>
        <w:t xml:space="preserve">a) </w:t>
      </w:r>
      <w:r w:rsidRPr="00F20471">
        <w:t>manufacturing and service entities, but not merchandising</w:t>
      </w:r>
    </w:p>
    <w:p w:rsidR="001F1887" w:rsidRPr="00F20471" w:rsidRDefault="001F1887" w:rsidP="00CF15F0">
      <w:pPr>
        <w:autoSpaceDE/>
        <w:autoSpaceDN/>
      </w:pPr>
      <w:r>
        <w:t xml:space="preserve">b) </w:t>
      </w:r>
      <w:r w:rsidRPr="00F20471">
        <w:t>profit-oriented businesses only</w:t>
      </w:r>
    </w:p>
    <w:p w:rsidR="001F1887" w:rsidRPr="00F20471" w:rsidRDefault="001F1887" w:rsidP="00CF15F0">
      <w:pPr>
        <w:autoSpaceDE/>
        <w:autoSpaceDN/>
      </w:pPr>
      <w:r>
        <w:t xml:space="preserve">c) </w:t>
      </w:r>
      <w:r w:rsidRPr="00F20471">
        <w:t>service, manufacturing, and merchandising entities</w:t>
      </w:r>
    </w:p>
    <w:p w:rsidR="001F1887" w:rsidRPr="00F20471" w:rsidRDefault="001F1887" w:rsidP="00CF15F0">
      <w:pPr>
        <w:autoSpaceDE/>
        <w:autoSpaceDN/>
      </w:pPr>
      <w:r>
        <w:t xml:space="preserve">d) </w:t>
      </w:r>
      <w:r w:rsidRPr="00F20471">
        <w:t>only manufacturing entities</w:t>
      </w:r>
    </w:p>
    <w:p w:rsidR="001F1887" w:rsidRPr="00F20471" w:rsidRDefault="001F1887" w:rsidP="005D6A0B"/>
    <w:p w:rsidR="001F1887" w:rsidRPr="00F20471" w:rsidRDefault="001F1887" w:rsidP="005D6A0B"/>
    <w:p w:rsidR="001F1887" w:rsidRPr="00F20471" w:rsidRDefault="001F1887" w:rsidP="005D6A0B">
      <w:r w:rsidRPr="00F20471">
        <w:t>47</w:t>
      </w:r>
      <w:r>
        <w:t xml:space="preserve">. </w:t>
      </w:r>
      <w:r w:rsidRPr="00F20471">
        <w:t xml:space="preserve">Which one of the following tasks would </w:t>
      </w:r>
      <w:r w:rsidRPr="00F10D92">
        <w:t>NOT</w:t>
      </w:r>
      <w:r w:rsidRPr="00F20471">
        <w:t xml:space="preserve"> be performed by a management accountant?</w:t>
      </w:r>
    </w:p>
    <w:p w:rsidR="001F1887" w:rsidRPr="00F20471" w:rsidRDefault="001F1887" w:rsidP="00CF15F0">
      <w:pPr>
        <w:autoSpaceDE/>
        <w:autoSpaceDN/>
      </w:pPr>
      <w:r>
        <w:t xml:space="preserve">a) </w:t>
      </w:r>
      <w:r w:rsidRPr="00F20471">
        <w:t>being concerned with the impact of cost and volume on profits</w:t>
      </w:r>
    </w:p>
    <w:p w:rsidR="001F1887" w:rsidRPr="00F20471" w:rsidRDefault="001F1887" w:rsidP="00CF15F0">
      <w:pPr>
        <w:autoSpaceDE/>
        <w:autoSpaceDN/>
      </w:pPr>
      <w:r>
        <w:t xml:space="preserve">b) </w:t>
      </w:r>
      <w:r w:rsidRPr="00F20471">
        <w:t>strategic cost management</w:t>
      </w:r>
    </w:p>
    <w:p w:rsidR="001F1887" w:rsidRPr="00F20471" w:rsidRDefault="001F1887" w:rsidP="00CF15F0">
      <w:pPr>
        <w:autoSpaceDE/>
        <w:autoSpaceDN/>
      </w:pPr>
      <w:r>
        <w:t xml:space="preserve">c) </w:t>
      </w:r>
      <w:r w:rsidRPr="00F20471">
        <w:t>assisting in budget planning</w:t>
      </w:r>
    </w:p>
    <w:p w:rsidR="001F1887" w:rsidRPr="00F20471" w:rsidRDefault="001F1887" w:rsidP="00CF15F0">
      <w:pPr>
        <w:autoSpaceDE/>
        <w:autoSpaceDN/>
      </w:pPr>
      <w:r>
        <w:t xml:space="preserve">d) </w:t>
      </w:r>
      <w:r w:rsidRPr="00F20471">
        <w:t>preparing reports primarily for external users</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48</w:t>
      </w:r>
      <w:r>
        <w:t xml:space="preserve">. </w:t>
      </w:r>
      <w:r w:rsidRPr="00F20471">
        <w:t>How often are internal managerial reports communicated?</w:t>
      </w:r>
    </w:p>
    <w:p w:rsidR="001F1887" w:rsidRPr="00F20471" w:rsidRDefault="001F1887" w:rsidP="00CF15F0">
      <w:pPr>
        <w:autoSpaceDE/>
        <w:autoSpaceDN/>
      </w:pPr>
      <w:r>
        <w:t xml:space="preserve">a) </w:t>
      </w:r>
      <w:r w:rsidRPr="00F20471">
        <w:t>as frequently as needed</w:t>
      </w:r>
    </w:p>
    <w:p w:rsidR="001F1887" w:rsidRPr="00F20471" w:rsidRDefault="001F1887" w:rsidP="00CF15F0">
      <w:pPr>
        <w:autoSpaceDE/>
        <w:autoSpaceDN/>
      </w:pPr>
      <w:r>
        <w:t xml:space="preserve">b) </w:t>
      </w:r>
      <w:r w:rsidRPr="00F20471">
        <w:t>annually</w:t>
      </w:r>
    </w:p>
    <w:p w:rsidR="001F1887" w:rsidRPr="00F20471" w:rsidRDefault="001F1887" w:rsidP="00CF15F0">
      <w:pPr>
        <w:autoSpaceDE/>
        <w:autoSpaceDN/>
      </w:pPr>
      <w:r>
        <w:t xml:space="preserve">c) </w:t>
      </w:r>
      <w:r w:rsidRPr="00F20471">
        <w:t>during every audit by the company’s ca</w:t>
      </w:r>
    </w:p>
    <w:p w:rsidR="001F1887" w:rsidRPr="00F20471" w:rsidRDefault="001F1887" w:rsidP="00CF15F0">
      <w:pPr>
        <w:autoSpaceDE/>
        <w:autoSpaceDN/>
      </w:pPr>
      <w:r>
        <w:t xml:space="preserve">d) </w:t>
      </w:r>
      <w:r w:rsidRPr="00F20471">
        <w:t>monthly</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49</w:t>
      </w:r>
      <w:r>
        <w:t xml:space="preserve">. </w:t>
      </w:r>
      <w:r w:rsidRPr="00F20471">
        <w:t>Which description identifies financial statements that are prepared for external users?</w:t>
      </w:r>
    </w:p>
    <w:p w:rsidR="001F1887" w:rsidRPr="00F20471" w:rsidRDefault="001F1887" w:rsidP="00CF15F0">
      <w:pPr>
        <w:autoSpaceDE/>
        <w:autoSpaceDN/>
      </w:pPr>
      <w:r>
        <w:t xml:space="preserve">a) </w:t>
      </w:r>
      <w:r w:rsidRPr="00F20471">
        <w:t>external reports</w:t>
      </w:r>
    </w:p>
    <w:p w:rsidR="001F1887" w:rsidRPr="00F20471" w:rsidRDefault="001F1887" w:rsidP="00CF15F0">
      <w:pPr>
        <w:autoSpaceDE/>
        <w:autoSpaceDN/>
      </w:pPr>
      <w:r>
        <w:t xml:space="preserve">b) </w:t>
      </w:r>
      <w:r w:rsidRPr="00F20471">
        <w:t>special-purpose</w:t>
      </w:r>
    </w:p>
    <w:p w:rsidR="001F1887" w:rsidRPr="00F20471" w:rsidRDefault="001F1887" w:rsidP="00CF15F0">
      <w:pPr>
        <w:autoSpaceDE/>
        <w:autoSpaceDN/>
      </w:pPr>
      <w:r>
        <w:t xml:space="preserve">c) </w:t>
      </w:r>
      <w:r w:rsidRPr="00F20471">
        <w:t>user-specific</w:t>
      </w:r>
    </w:p>
    <w:p w:rsidR="001F1887" w:rsidRPr="00F20471" w:rsidRDefault="001F1887" w:rsidP="00CF15F0">
      <w:pPr>
        <w:autoSpaceDE/>
        <w:autoSpaceDN/>
      </w:pPr>
      <w:r>
        <w:t xml:space="preserve">d) </w:t>
      </w:r>
      <w:r w:rsidRPr="00F20471">
        <w:t>general-purpose</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50</w:t>
      </w:r>
      <w:r>
        <w:t xml:space="preserve">. </w:t>
      </w:r>
      <w:r w:rsidRPr="00F20471">
        <w:t>Which term describes managerial accounting reports?</w:t>
      </w:r>
    </w:p>
    <w:p w:rsidR="001F1887" w:rsidRPr="00F20471" w:rsidRDefault="001F1887" w:rsidP="00CF15F0">
      <w:pPr>
        <w:autoSpaceDE/>
        <w:autoSpaceDN/>
      </w:pPr>
      <w:r w:rsidRPr="00F20471">
        <w:t>a</w:t>
      </w:r>
      <w:r>
        <w:t>)</w:t>
      </w:r>
      <w:r w:rsidRPr="00F20471">
        <w:t xml:space="preserve"> GAAP reports</w:t>
      </w:r>
    </w:p>
    <w:p w:rsidR="001F1887" w:rsidRPr="00F20471" w:rsidRDefault="001F1887" w:rsidP="00CF15F0">
      <w:pPr>
        <w:autoSpaceDE/>
        <w:autoSpaceDN/>
      </w:pPr>
      <w:r w:rsidRPr="00F20471">
        <w:t>b</w:t>
      </w:r>
      <w:r>
        <w:t>)</w:t>
      </w:r>
      <w:r w:rsidRPr="00F20471">
        <w:t xml:space="preserve"> special-purpose</w:t>
      </w:r>
    </w:p>
    <w:p w:rsidR="001F1887" w:rsidRPr="00F20471" w:rsidRDefault="001F1887" w:rsidP="00CF15F0">
      <w:pPr>
        <w:autoSpaceDE/>
        <w:autoSpaceDN/>
      </w:pPr>
      <w:r w:rsidRPr="00F20471">
        <w:t>c</w:t>
      </w:r>
      <w:r>
        <w:t>)</w:t>
      </w:r>
      <w:r w:rsidRPr="00F20471">
        <w:t xml:space="preserve"> general-purpose</w:t>
      </w:r>
    </w:p>
    <w:p w:rsidR="001F1887" w:rsidRPr="00F20471" w:rsidRDefault="001F1887" w:rsidP="005D6A0B">
      <w:pPr>
        <w:autoSpaceDE/>
        <w:autoSpaceDN/>
      </w:pPr>
      <w:r w:rsidRPr="00F20471">
        <w:t>d</w:t>
      </w:r>
      <w:r>
        <w:t xml:space="preserve">) </w:t>
      </w:r>
      <w:r w:rsidRPr="00F20471">
        <w:t>regulatory reports</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51</w:t>
      </w:r>
      <w:r>
        <w:t xml:space="preserve">. </w:t>
      </w:r>
      <w:r w:rsidRPr="00F20471">
        <w:t>Which of the following statements about internal reports is true?</w:t>
      </w:r>
    </w:p>
    <w:p w:rsidR="001F1887" w:rsidRPr="00F20471" w:rsidRDefault="001F1887" w:rsidP="00CF15F0">
      <w:pPr>
        <w:autoSpaceDE/>
        <w:autoSpaceDN/>
      </w:pPr>
      <w:r>
        <w:t xml:space="preserve">a) </w:t>
      </w:r>
      <w:r w:rsidRPr="00F20471">
        <w:t>Most internal reports are summarized rather than detailed.</w:t>
      </w:r>
    </w:p>
    <w:p w:rsidR="001F1887" w:rsidRPr="00F20471" w:rsidRDefault="001F1887" w:rsidP="00CF15F0">
      <w:pPr>
        <w:autoSpaceDE/>
        <w:autoSpaceDN/>
      </w:pPr>
      <w:r>
        <w:t xml:space="preserve">b) </w:t>
      </w:r>
      <w:r w:rsidRPr="00F20471">
        <w:t>Internal reports focus on general purpose needs of users.</w:t>
      </w:r>
    </w:p>
    <w:p w:rsidR="001F1887" w:rsidRPr="00F20471" w:rsidRDefault="001F1887" w:rsidP="00CF15F0">
      <w:pPr>
        <w:autoSpaceDE/>
        <w:autoSpaceDN/>
      </w:pPr>
      <w:r>
        <w:t xml:space="preserve">c) </w:t>
      </w:r>
      <w:r w:rsidRPr="00F20471">
        <w:t>The content of internal reports extends beyond the double-entry accounting system.</w:t>
      </w:r>
    </w:p>
    <w:p w:rsidR="001F1887" w:rsidRPr="00F20471" w:rsidRDefault="001F1887" w:rsidP="00CF15F0">
      <w:pPr>
        <w:autoSpaceDE/>
        <w:autoSpaceDN/>
      </w:pPr>
      <w:r>
        <w:t xml:space="preserve">d) </w:t>
      </w:r>
      <w:r w:rsidRPr="00F20471">
        <w:t>Internal reports are often very general.</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52</w:t>
      </w:r>
      <w:r>
        <w:t xml:space="preserve">. </w:t>
      </w:r>
      <w:r w:rsidRPr="00F20471">
        <w:t>Which one of the following describes internal reports?</w:t>
      </w:r>
    </w:p>
    <w:p w:rsidR="001F1887" w:rsidRPr="00F20471" w:rsidRDefault="001F1887" w:rsidP="005D6A0B">
      <w:pPr>
        <w:autoSpaceDE/>
        <w:autoSpaceDN/>
      </w:pPr>
      <w:r w:rsidRPr="00F20471">
        <w:t>a</w:t>
      </w:r>
      <w:r>
        <w:t xml:space="preserve">) </w:t>
      </w:r>
      <w:r w:rsidRPr="00F20471">
        <w:t>They are often audited by CAs.</w:t>
      </w:r>
    </w:p>
    <w:p w:rsidR="001F1887" w:rsidRPr="00F20471" w:rsidRDefault="001F1887" w:rsidP="005D6A0B">
      <w:pPr>
        <w:autoSpaceDE/>
        <w:autoSpaceDN/>
      </w:pPr>
      <w:r w:rsidRPr="00F20471">
        <w:t>b</w:t>
      </w:r>
      <w:r>
        <w:t xml:space="preserve">) </w:t>
      </w:r>
      <w:r w:rsidRPr="00F20471">
        <w:t>They must be prepared according to GAAP.</w:t>
      </w:r>
    </w:p>
    <w:p w:rsidR="001F1887" w:rsidRPr="00F20471" w:rsidRDefault="001F1887" w:rsidP="005D6A0B">
      <w:pPr>
        <w:autoSpaceDE/>
        <w:autoSpaceDN/>
      </w:pPr>
      <w:r w:rsidRPr="00F20471">
        <w:t>c</w:t>
      </w:r>
      <w:r>
        <w:t xml:space="preserve">) </w:t>
      </w:r>
      <w:r w:rsidRPr="00F20471">
        <w:t>They are aggregated.</w:t>
      </w:r>
    </w:p>
    <w:p w:rsidR="001F1887" w:rsidRPr="00F20471" w:rsidRDefault="001F1887" w:rsidP="005D6A0B">
      <w:pPr>
        <w:autoSpaceDE/>
        <w:autoSpaceDN/>
      </w:pPr>
      <w:r w:rsidRPr="00F20471">
        <w:t>d</w:t>
      </w:r>
      <w:r>
        <w:t xml:space="preserve">) </w:t>
      </w:r>
      <w:r w:rsidRPr="00F20471">
        <w:t>They are detailed.</w:t>
      </w:r>
    </w:p>
    <w:p w:rsidR="001F1887" w:rsidRPr="00F20471" w:rsidRDefault="001F1887" w:rsidP="005D6A0B"/>
    <w:p w:rsidR="001F1887" w:rsidRPr="00F20471" w:rsidRDefault="001F1887" w:rsidP="005D6A0B"/>
    <w:p w:rsidR="001F1887" w:rsidRPr="00F20471" w:rsidRDefault="001F1887" w:rsidP="005D6A0B">
      <w:r w:rsidRPr="00F20471">
        <w:t>53</w:t>
      </w:r>
      <w:r>
        <w:t xml:space="preserve">. </w:t>
      </w:r>
      <w:r w:rsidRPr="00F20471">
        <w:t>Which of the following reports would management find useful in decision making?</w:t>
      </w:r>
    </w:p>
    <w:p w:rsidR="001F1887" w:rsidRPr="00F20471" w:rsidRDefault="001F1887" w:rsidP="005D6A0B">
      <w:pPr>
        <w:tabs>
          <w:tab w:val="left" w:pos="993"/>
        </w:tabs>
      </w:pPr>
      <w:r w:rsidRPr="00F20471">
        <w:t>a</w:t>
      </w:r>
      <w:r>
        <w:t xml:space="preserve">) </w:t>
      </w:r>
      <w:r w:rsidRPr="00F20471">
        <w:t>monthly reports on activities to the Board of Directors</w:t>
      </w:r>
    </w:p>
    <w:p w:rsidR="001F1887" w:rsidRPr="00F20471" w:rsidRDefault="001F1887" w:rsidP="005D6A0B">
      <w:pPr>
        <w:tabs>
          <w:tab w:val="left" w:pos="993"/>
        </w:tabs>
      </w:pPr>
      <w:r w:rsidRPr="00F20471">
        <w:t>b</w:t>
      </w:r>
      <w:r>
        <w:t xml:space="preserve">) </w:t>
      </w:r>
      <w:r w:rsidRPr="00F20471">
        <w:t>quarterly reporting to the Toronto Stock Exchange</w:t>
      </w:r>
    </w:p>
    <w:p w:rsidR="001F1887" w:rsidRPr="00F20471" w:rsidRDefault="001F1887" w:rsidP="005D6A0B">
      <w:pPr>
        <w:tabs>
          <w:tab w:val="left" w:pos="993"/>
        </w:tabs>
      </w:pPr>
      <w:r w:rsidRPr="00F20471">
        <w:t>c</w:t>
      </w:r>
      <w:r>
        <w:t xml:space="preserve">) </w:t>
      </w:r>
      <w:r w:rsidRPr="00F20471">
        <w:t>specific purpose statements on services delivered</w:t>
      </w:r>
    </w:p>
    <w:p w:rsidR="001F1887" w:rsidRPr="00F20471" w:rsidRDefault="001F1887" w:rsidP="005D6A0B">
      <w:pPr>
        <w:tabs>
          <w:tab w:val="left" w:pos="993"/>
        </w:tabs>
      </w:pPr>
      <w:r w:rsidRPr="00F20471">
        <w:t>d</w:t>
      </w:r>
      <w:r>
        <w:t xml:space="preserve">) </w:t>
      </w:r>
      <w:r w:rsidRPr="00F20471">
        <w:t>audited financial information in the annual report to shareholders</w:t>
      </w:r>
    </w:p>
    <w:p w:rsidR="001F1887" w:rsidRPr="00F20471" w:rsidRDefault="001F1887" w:rsidP="005D6A0B"/>
    <w:p w:rsidR="001F1887" w:rsidRPr="00F20471" w:rsidRDefault="001F1887" w:rsidP="005D6A0B"/>
    <w:p w:rsidR="001F1887" w:rsidRPr="00F20471" w:rsidRDefault="001F1887" w:rsidP="005D6A0B">
      <w:r w:rsidRPr="00F20471">
        <w:t>54</w:t>
      </w:r>
      <w:r>
        <w:t xml:space="preserve">. </w:t>
      </w:r>
      <w:r w:rsidRPr="00F20471">
        <w:t xml:space="preserve">How often should management receive or prepare reports on its </w:t>
      </w:r>
      <w:r w:rsidRPr="00F20471">
        <w:rPr>
          <w:i/>
          <w:iCs/>
        </w:rPr>
        <w:t>internal</w:t>
      </w:r>
      <w:r w:rsidRPr="00F20471">
        <w:t xml:space="preserve"> process activities?</w:t>
      </w:r>
    </w:p>
    <w:p w:rsidR="001F1887" w:rsidRPr="00F20471" w:rsidRDefault="001F1887" w:rsidP="005D6A0B">
      <w:pPr>
        <w:tabs>
          <w:tab w:val="left" w:pos="993"/>
        </w:tabs>
      </w:pPr>
      <w:r w:rsidRPr="00F20471">
        <w:t>a</w:t>
      </w:r>
      <w:r>
        <w:t xml:space="preserve">) </w:t>
      </w:r>
      <w:r w:rsidRPr="00F20471">
        <w:t>on a fixed time basis</w:t>
      </w:r>
    </w:p>
    <w:p w:rsidR="001F1887" w:rsidRPr="00F20471" w:rsidRDefault="001F1887" w:rsidP="005D6A0B">
      <w:pPr>
        <w:tabs>
          <w:tab w:val="left" w:pos="993"/>
        </w:tabs>
      </w:pPr>
      <w:r w:rsidRPr="00F20471">
        <w:t>b</w:t>
      </w:r>
      <w:r>
        <w:t xml:space="preserve">) </w:t>
      </w:r>
      <w:r w:rsidRPr="00F20471">
        <w:t>as often as is necessary</w:t>
      </w:r>
    </w:p>
    <w:p w:rsidR="001F1887" w:rsidRPr="00F20471" w:rsidRDefault="001F1887" w:rsidP="005D6A0B">
      <w:pPr>
        <w:tabs>
          <w:tab w:val="left" w:pos="993"/>
        </w:tabs>
      </w:pPr>
      <w:r w:rsidRPr="00F20471">
        <w:t>c</w:t>
      </w:r>
      <w:r>
        <w:t xml:space="preserve">) </w:t>
      </w:r>
      <w:r w:rsidRPr="00F20471">
        <w:t>never more than monthly</w:t>
      </w:r>
    </w:p>
    <w:p w:rsidR="001F1887" w:rsidRPr="00F20471" w:rsidRDefault="001F1887" w:rsidP="005D6A0B">
      <w:pPr>
        <w:tabs>
          <w:tab w:val="left" w:pos="993"/>
        </w:tabs>
      </w:pPr>
      <w:r w:rsidRPr="00F20471">
        <w:t>d</w:t>
      </w:r>
      <w:r>
        <w:t xml:space="preserve">) </w:t>
      </w:r>
      <w:r w:rsidRPr="00F20471">
        <w:t>weekly</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r w:rsidRPr="00F20471">
        <w:t>55</w:t>
      </w:r>
      <w:r>
        <w:t xml:space="preserve">. </w:t>
      </w:r>
      <w:r w:rsidRPr="00F20471">
        <w:t xml:space="preserve">How often should management receive or prepare reports on its </w:t>
      </w:r>
      <w:r w:rsidRPr="00F20471">
        <w:rPr>
          <w:i/>
          <w:iCs/>
        </w:rPr>
        <w:t>external</w:t>
      </w:r>
      <w:r w:rsidRPr="00F20471">
        <w:t xml:space="preserve"> business process activities?</w:t>
      </w:r>
    </w:p>
    <w:p w:rsidR="001F1887" w:rsidRPr="00F20471" w:rsidRDefault="001F1887" w:rsidP="005D6A0B">
      <w:r w:rsidRPr="00F20471">
        <w:t>a</w:t>
      </w:r>
      <w:r>
        <w:t xml:space="preserve">) </w:t>
      </w:r>
      <w:r w:rsidRPr="00F20471">
        <w:t>as they correspond to external financial reporting</w:t>
      </w:r>
    </w:p>
    <w:p w:rsidR="001F1887" w:rsidRPr="00F20471" w:rsidRDefault="001F1887" w:rsidP="005D6A0B">
      <w:r w:rsidRPr="00F20471">
        <w:t>b</w:t>
      </w:r>
      <w:r>
        <w:t xml:space="preserve">) </w:t>
      </w:r>
      <w:r w:rsidRPr="00F20471">
        <w:t>never more than monthly</w:t>
      </w:r>
    </w:p>
    <w:p w:rsidR="001F1887" w:rsidRPr="00F20471" w:rsidRDefault="001F1887" w:rsidP="005D6A0B">
      <w:r w:rsidRPr="00F20471">
        <w:t>c</w:t>
      </w:r>
      <w:r>
        <w:t xml:space="preserve">) </w:t>
      </w:r>
      <w:r w:rsidRPr="00F20471">
        <w:t>according to the company’s business cycle</w:t>
      </w:r>
    </w:p>
    <w:p w:rsidR="001F1887" w:rsidRPr="00F20471" w:rsidRDefault="001F1887" w:rsidP="005D6A0B">
      <w:r w:rsidRPr="00F20471">
        <w:t>d</w:t>
      </w:r>
      <w:r>
        <w:t xml:space="preserve">) </w:t>
      </w:r>
      <w:r w:rsidRPr="00F20471">
        <w:t>as often as is necessary</w:t>
      </w:r>
    </w:p>
    <w:p w:rsidR="001F1887" w:rsidRPr="00F20471" w:rsidRDefault="001F1887" w:rsidP="005D6A0B"/>
    <w:p w:rsidR="001F1887" w:rsidRPr="00F20471" w:rsidRDefault="001F1887" w:rsidP="005D6A0B"/>
    <w:p w:rsidR="001F1887" w:rsidRPr="00F20471" w:rsidRDefault="001F1887" w:rsidP="005D6A0B">
      <w:r w:rsidRPr="00F20471">
        <w:t>56.</w:t>
      </w:r>
      <w:r>
        <w:t xml:space="preserve"> </w:t>
      </w:r>
      <w:r w:rsidRPr="00F20471">
        <w:t xml:space="preserve">A company must inform </w:t>
      </w:r>
      <w:r>
        <w:t>readers of its annual report of</w:t>
      </w:r>
    </w:p>
    <w:p w:rsidR="001F1887" w:rsidRPr="00F20471" w:rsidRDefault="001F1887" w:rsidP="005D6A0B">
      <w:r w:rsidRPr="00F20471">
        <w:t>a</w:t>
      </w:r>
      <w:r>
        <w:t xml:space="preserve">) </w:t>
      </w:r>
      <w:r w:rsidRPr="00F20471">
        <w:t>all changes in financial accounting policies.</w:t>
      </w:r>
    </w:p>
    <w:p w:rsidR="001F1887" w:rsidRPr="00F20471" w:rsidRDefault="001F1887" w:rsidP="005D6A0B">
      <w:r w:rsidRPr="00F20471">
        <w:t>b</w:t>
      </w:r>
      <w:r>
        <w:t xml:space="preserve">) </w:t>
      </w:r>
      <w:r w:rsidRPr="00F20471">
        <w:t>results of any overseas activities.</w:t>
      </w:r>
    </w:p>
    <w:p w:rsidR="001F1887" w:rsidRPr="00F20471" w:rsidRDefault="001F1887" w:rsidP="005D6A0B">
      <w:r w:rsidRPr="00F20471">
        <w:t>c</w:t>
      </w:r>
      <w:r>
        <w:t xml:space="preserve">) </w:t>
      </w:r>
      <w:r w:rsidRPr="00F20471">
        <w:t>all changes in internal accounting information.</w:t>
      </w:r>
    </w:p>
    <w:p w:rsidR="001F1887" w:rsidRPr="00F20471" w:rsidRDefault="001F1887" w:rsidP="00CF15F0">
      <w:r>
        <w:t xml:space="preserve">d) </w:t>
      </w:r>
      <w:r w:rsidRPr="00F20471">
        <w:t>changes to management’s bonus system.</w:t>
      </w:r>
    </w:p>
    <w:p w:rsidR="001F1887" w:rsidRPr="00F20471" w:rsidRDefault="001F1887" w:rsidP="005D6A0B"/>
    <w:p w:rsidR="001F1887" w:rsidRPr="00F20471" w:rsidRDefault="001F1887" w:rsidP="005D6A0B"/>
    <w:p w:rsidR="001F1887" w:rsidRPr="00F20471" w:rsidRDefault="001F1887" w:rsidP="005D6A0B">
      <w:r w:rsidRPr="00F20471">
        <w:t>57</w:t>
      </w:r>
      <w:r>
        <w:t xml:space="preserve">. </w:t>
      </w:r>
      <w:r w:rsidRPr="00F20471">
        <w:t>How could management information assist in motivating its employees?</w:t>
      </w:r>
    </w:p>
    <w:p w:rsidR="001F1887" w:rsidRPr="00F20471" w:rsidRDefault="001F1887" w:rsidP="005D6A0B">
      <w:r w:rsidRPr="00F20471">
        <w:t>a</w:t>
      </w:r>
      <w:r>
        <w:t xml:space="preserve">) </w:t>
      </w:r>
      <w:r w:rsidRPr="00F20471">
        <w:t>keeping track of quality improvements</w:t>
      </w:r>
    </w:p>
    <w:p w:rsidR="001F1887" w:rsidRPr="00F20471" w:rsidRDefault="001F1887" w:rsidP="005D6A0B">
      <w:r w:rsidRPr="00F20471">
        <w:t>b</w:t>
      </w:r>
      <w:r>
        <w:t xml:space="preserve">) </w:t>
      </w:r>
      <w:r w:rsidRPr="00F20471">
        <w:t>showing the company’s percent of market share</w:t>
      </w:r>
    </w:p>
    <w:p w:rsidR="001F1887" w:rsidRPr="00F20471" w:rsidRDefault="001F1887" w:rsidP="005D6A0B">
      <w:r w:rsidRPr="00F20471">
        <w:t>c</w:t>
      </w:r>
      <w:r>
        <w:t xml:space="preserve">) </w:t>
      </w:r>
      <w:r w:rsidRPr="00F20471">
        <w:t>showing statistics on plant safety</w:t>
      </w:r>
    </w:p>
    <w:p w:rsidR="001F1887" w:rsidRPr="00F20471" w:rsidRDefault="001F1887" w:rsidP="005D6A0B">
      <w:r w:rsidRPr="00F20471">
        <w:t>d</w:t>
      </w:r>
      <w:r>
        <w:t xml:space="preserve">) </w:t>
      </w:r>
      <w:r w:rsidRPr="00F20471">
        <w:t>All areas would benefit from providing internal management information</w:t>
      </w:r>
      <w:r>
        <w:t>.</w:t>
      </w:r>
    </w:p>
    <w:p w:rsidR="001F1887" w:rsidRPr="00F20471" w:rsidRDefault="001F1887" w:rsidP="005D6A0B"/>
    <w:p w:rsidR="001F1887" w:rsidRPr="00F20471" w:rsidRDefault="001F1887" w:rsidP="005D6A0B"/>
    <w:p w:rsidR="001F1887" w:rsidRPr="00F20471" w:rsidRDefault="001F1887" w:rsidP="005D6A0B">
      <w:r w:rsidRPr="00F20471">
        <w:t>58</w:t>
      </w:r>
      <w:r>
        <w:t xml:space="preserve">. </w:t>
      </w:r>
      <w:r w:rsidRPr="00F20471">
        <w:t>In establishing a good internal rep</w:t>
      </w:r>
      <w:r>
        <w:t>orting system, a company should</w:t>
      </w:r>
    </w:p>
    <w:p w:rsidR="001F1887" w:rsidRPr="00F20471" w:rsidRDefault="001F1887" w:rsidP="005D6A0B">
      <w:r w:rsidRPr="00F20471">
        <w:t>a</w:t>
      </w:r>
      <w:r>
        <w:t xml:space="preserve">) </w:t>
      </w:r>
      <w:r w:rsidRPr="00F20471">
        <w:t>ensure that these reports agree to generally accepted accounting principles.</w:t>
      </w:r>
    </w:p>
    <w:p w:rsidR="001F1887" w:rsidRPr="00F20471" w:rsidRDefault="001F1887" w:rsidP="005D6A0B">
      <w:r w:rsidRPr="00F20471">
        <w:t>b</w:t>
      </w:r>
      <w:r>
        <w:t xml:space="preserve">) </w:t>
      </w:r>
      <w:r w:rsidRPr="00F20471">
        <w:t>have the Board of Directors agree to the information provided.</w:t>
      </w:r>
    </w:p>
    <w:p w:rsidR="001F1887" w:rsidRPr="00F20471" w:rsidRDefault="001F1887" w:rsidP="005D6A0B">
      <w:r w:rsidRPr="00F20471">
        <w:t>c</w:t>
      </w:r>
      <w:r>
        <w:t xml:space="preserve">) </w:t>
      </w:r>
      <w:r w:rsidRPr="00F20471">
        <w:t>establish clearly understood standards of performance.</w:t>
      </w:r>
    </w:p>
    <w:p w:rsidR="001F1887" w:rsidRPr="00F20471" w:rsidRDefault="001F1887" w:rsidP="005D6A0B">
      <w:r w:rsidRPr="00F20471">
        <w:t>d</w:t>
      </w:r>
      <w:r>
        <w:t xml:space="preserve">) </w:t>
      </w:r>
      <w:r w:rsidRPr="00F20471">
        <w:t>All of the above are valid reasons.</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tabs>
          <w:tab w:val="left" w:pos="709"/>
        </w:tabs>
        <w:autoSpaceDE/>
        <w:autoSpaceDN/>
      </w:pPr>
      <w:r w:rsidRPr="00F20471">
        <w:t>59</w:t>
      </w:r>
      <w:r>
        <w:t xml:space="preserve">. </w:t>
      </w:r>
      <w:r w:rsidRPr="00F20471">
        <w:t>What broad functions do the management of an organization perform?</w:t>
      </w:r>
    </w:p>
    <w:p w:rsidR="001F1887" w:rsidRPr="00F20471" w:rsidRDefault="001F1887" w:rsidP="00CF15F0">
      <w:pPr>
        <w:tabs>
          <w:tab w:val="left" w:pos="1134"/>
        </w:tabs>
        <w:autoSpaceDE/>
        <w:autoSpaceDN/>
      </w:pPr>
      <w:r>
        <w:t xml:space="preserve">a) </w:t>
      </w:r>
      <w:r w:rsidRPr="00F20471">
        <w:t>directing, manufacturing, and controlling</w:t>
      </w:r>
    </w:p>
    <w:p w:rsidR="001F1887" w:rsidRPr="00F20471" w:rsidRDefault="001F1887" w:rsidP="00CF15F0">
      <w:pPr>
        <w:tabs>
          <w:tab w:val="left" w:pos="1134"/>
        </w:tabs>
        <w:autoSpaceDE/>
        <w:autoSpaceDN/>
      </w:pPr>
      <w:r>
        <w:t xml:space="preserve">b) </w:t>
      </w:r>
      <w:r w:rsidRPr="00F20471">
        <w:t>planning, directing, and controlling</w:t>
      </w:r>
    </w:p>
    <w:p w:rsidR="001F1887" w:rsidRPr="00F20471" w:rsidRDefault="001F1887" w:rsidP="00CF15F0">
      <w:pPr>
        <w:tabs>
          <w:tab w:val="left" w:pos="1134"/>
        </w:tabs>
        <w:autoSpaceDE/>
        <w:autoSpaceDN/>
      </w:pPr>
      <w:r>
        <w:t xml:space="preserve">c) </w:t>
      </w:r>
      <w:r w:rsidRPr="00F20471">
        <w:t>planning, directing, and selling</w:t>
      </w:r>
    </w:p>
    <w:p w:rsidR="001F1887" w:rsidRPr="00F20471" w:rsidRDefault="001F1887" w:rsidP="00CF15F0">
      <w:pPr>
        <w:tabs>
          <w:tab w:val="left" w:pos="1134"/>
        </w:tabs>
        <w:autoSpaceDE/>
        <w:autoSpaceDN/>
      </w:pPr>
      <w:r>
        <w:t xml:space="preserve">d) </w:t>
      </w:r>
      <w:r w:rsidRPr="00F20471">
        <w:t>planning, manufacturing and controlling</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autoSpaceDE/>
        <w:autoSpaceDN/>
      </w:pPr>
      <w:r w:rsidRPr="00F20471">
        <w:t>60</w:t>
      </w:r>
      <w:r>
        <w:t xml:space="preserve">. </w:t>
      </w:r>
      <w:r w:rsidRPr="00F20471">
        <w:t>Which one of the following involves coordinating a company’s activities to produce a smooth-running operation?</w:t>
      </w:r>
    </w:p>
    <w:p w:rsidR="001F1887" w:rsidRPr="00F20471" w:rsidRDefault="001F1887" w:rsidP="00CF15F0">
      <w:pPr>
        <w:tabs>
          <w:tab w:val="left" w:pos="1134"/>
        </w:tabs>
        <w:autoSpaceDE/>
        <w:autoSpaceDN/>
      </w:pPr>
      <w:r>
        <w:t xml:space="preserve">a) </w:t>
      </w:r>
      <w:r w:rsidRPr="00F20471">
        <w:t>auditing</w:t>
      </w:r>
    </w:p>
    <w:p w:rsidR="001F1887" w:rsidRPr="00F20471" w:rsidRDefault="001F1887" w:rsidP="00CF15F0">
      <w:pPr>
        <w:tabs>
          <w:tab w:val="left" w:pos="1134"/>
        </w:tabs>
        <w:autoSpaceDE/>
        <w:autoSpaceDN/>
      </w:pPr>
      <w:r>
        <w:t xml:space="preserve">b) </w:t>
      </w:r>
      <w:r w:rsidRPr="00F20471">
        <w:t>controlling</w:t>
      </w:r>
    </w:p>
    <w:p w:rsidR="001F1887" w:rsidRPr="00F20471" w:rsidRDefault="001F1887" w:rsidP="00CF15F0">
      <w:pPr>
        <w:tabs>
          <w:tab w:val="left" w:pos="1134"/>
        </w:tabs>
        <w:autoSpaceDE/>
        <w:autoSpaceDN/>
      </w:pPr>
      <w:r>
        <w:t xml:space="preserve">c) </w:t>
      </w:r>
      <w:r w:rsidRPr="00F20471">
        <w:t>planning</w:t>
      </w:r>
    </w:p>
    <w:p w:rsidR="001F1887" w:rsidRPr="00F20471" w:rsidRDefault="001F1887" w:rsidP="00CF15F0">
      <w:pPr>
        <w:tabs>
          <w:tab w:val="left" w:pos="1134"/>
        </w:tabs>
        <w:autoSpaceDE/>
        <w:autoSpaceDN/>
      </w:pPr>
      <w:r>
        <w:t xml:space="preserve">d) </w:t>
      </w:r>
      <w:r w:rsidRPr="00F20471">
        <w:t>directing</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autoSpaceDE/>
        <w:autoSpaceDN/>
      </w:pPr>
      <w:r w:rsidRPr="00F20471">
        <w:t>61</w:t>
      </w:r>
      <w:r>
        <w:t xml:space="preserve">. </w:t>
      </w:r>
      <w:r w:rsidRPr="00F20471">
        <w:t>Which one of the following does the planning function involve?</w:t>
      </w:r>
    </w:p>
    <w:p w:rsidR="001F1887" w:rsidRPr="00F20471" w:rsidRDefault="001F1887" w:rsidP="00CF15F0">
      <w:pPr>
        <w:tabs>
          <w:tab w:val="left" w:pos="1134"/>
        </w:tabs>
        <w:autoSpaceDE/>
        <w:autoSpaceDN/>
      </w:pPr>
      <w:r>
        <w:t xml:space="preserve">a) </w:t>
      </w:r>
      <w:r w:rsidRPr="00F20471">
        <w:t>analyzing financial statements</w:t>
      </w:r>
    </w:p>
    <w:p w:rsidR="001F1887" w:rsidRPr="00F20471" w:rsidRDefault="001F1887" w:rsidP="00CF15F0">
      <w:pPr>
        <w:tabs>
          <w:tab w:val="left" w:pos="1134"/>
        </w:tabs>
        <w:autoSpaceDE/>
        <w:autoSpaceDN/>
      </w:pPr>
      <w:r>
        <w:t xml:space="preserve">b) </w:t>
      </w:r>
      <w:r w:rsidRPr="00F20471">
        <w:t>setting goals and objectives for an entity</w:t>
      </w:r>
    </w:p>
    <w:p w:rsidR="001F1887" w:rsidRPr="00F20471" w:rsidRDefault="001F1887" w:rsidP="00CF15F0">
      <w:pPr>
        <w:tabs>
          <w:tab w:val="left" w:pos="1134"/>
        </w:tabs>
        <w:autoSpaceDE/>
        <w:autoSpaceDN/>
      </w:pPr>
      <w:r>
        <w:t xml:space="preserve">c) </w:t>
      </w:r>
      <w:r w:rsidRPr="00F20471">
        <w:t>hiring the right people for a particular job</w:t>
      </w:r>
    </w:p>
    <w:p w:rsidR="001F1887" w:rsidRPr="00F20471" w:rsidRDefault="001F1887" w:rsidP="00CF15F0">
      <w:pPr>
        <w:tabs>
          <w:tab w:val="left" w:pos="1134"/>
        </w:tabs>
        <w:autoSpaceDE/>
        <w:autoSpaceDN/>
      </w:pPr>
      <w:r>
        <w:t xml:space="preserve">d) </w:t>
      </w:r>
      <w:r w:rsidRPr="00F20471">
        <w:t>coordinating the accounting information system</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62</w:t>
      </w:r>
      <w:r>
        <w:t xml:space="preserve">. </w:t>
      </w:r>
      <w:r w:rsidRPr="00F20471">
        <w:t>Which one of the following is true concerning the managerial function of controlling?</w:t>
      </w:r>
    </w:p>
    <w:p w:rsidR="001F1887" w:rsidRPr="00F20471" w:rsidRDefault="001F1887" w:rsidP="005D6A0B">
      <w:pPr>
        <w:tabs>
          <w:tab w:val="left" w:pos="1134"/>
        </w:tabs>
        <w:autoSpaceDE/>
        <w:autoSpaceDN/>
      </w:pPr>
      <w:r w:rsidRPr="00F20471">
        <w:t>a</w:t>
      </w:r>
      <w:r>
        <w:t xml:space="preserve">) </w:t>
      </w:r>
      <w:r w:rsidRPr="00F20471">
        <w:t>It includes performance evaluation by management.</w:t>
      </w:r>
    </w:p>
    <w:p w:rsidR="001F1887" w:rsidRPr="00F20471" w:rsidRDefault="001F1887" w:rsidP="005D6A0B">
      <w:pPr>
        <w:tabs>
          <w:tab w:val="left" w:pos="1134"/>
        </w:tabs>
        <w:autoSpaceDE/>
        <w:autoSpaceDN/>
      </w:pPr>
      <w:r w:rsidRPr="00F20471">
        <w:t>b</w:t>
      </w:r>
      <w:r>
        <w:t xml:space="preserve">) </w:t>
      </w:r>
      <w:r w:rsidRPr="00F20471">
        <w:t>It is concerned mainly with operating a manufacturing segment.</w:t>
      </w:r>
    </w:p>
    <w:p w:rsidR="001F1887" w:rsidRPr="00F20471" w:rsidRDefault="001F1887" w:rsidP="005D6A0B">
      <w:pPr>
        <w:tabs>
          <w:tab w:val="left" w:pos="1134"/>
        </w:tabs>
        <w:autoSpaceDE/>
        <w:autoSpaceDN/>
      </w:pPr>
      <w:r w:rsidRPr="00F20471">
        <w:t>c</w:t>
      </w:r>
      <w:r>
        <w:t xml:space="preserve">) </w:t>
      </w:r>
      <w:r w:rsidRPr="00F20471">
        <w:t>It is performed only by the controller of a company.</w:t>
      </w:r>
    </w:p>
    <w:p w:rsidR="001F1887" w:rsidRPr="00F20471" w:rsidRDefault="001F1887" w:rsidP="005D6A0B">
      <w:pPr>
        <w:tabs>
          <w:tab w:val="left" w:pos="1134"/>
        </w:tabs>
        <w:autoSpaceDE/>
        <w:autoSpaceDN/>
      </w:pPr>
      <w:r w:rsidRPr="00F20471">
        <w:t>d</w:t>
      </w:r>
      <w:r>
        <w:t xml:space="preserve">) </w:t>
      </w:r>
      <w:r w:rsidRPr="00F20471">
        <w:t>It includes hiring and training employees.</w:t>
      </w:r>
    </w:p>
    <w:p w:rsidR="001F1887" w:rsidRPr="00F20471" w:rsidRDefault="001F1887" w:rsidP="005D6A0B">
      <w:pPr>
        <w:tabs>
          <w:tab w:val="num" w:pos="1584"/>
        </w:tabs>
        <w:autoSpaceDE/>
        <w:autoSpaceDN/>
      </w:pPr>
    </w:p>
    <w:p w:rsidR="001F1887" w:rsidRPr="00F20471" w:rsidRDefault="001F1887" w:rsidP="005D6A0B">
      <w:pPr>
        <w:tabs>
          <w:tab w:val="num" w:pos="1584"/>
        </w:tabs>
        <w:autoSpaceDE/>
        <w:autoSpaceDN/>
      </w:pPr>
    </w:p>
    <w:p w:rsidR="001F1887" w:rsidRPr="00F20471" w:rsidRDefault="001F1887" w:rsidP="005D6A0B">
      <w:pPr>
        <w:tabs>
          <w:tab w:val="num" w:pos="1584"/>
        </w:tabs>
        <w:autoSpaceDE/>
        <w:autoSpaceDN/>
      </w:pPr>
      <w:r w:rsidRPr="00F20471">
        <w:t>63</w:t>
      </w:r>
      <w:r>
        <w:t xml:space="preserve">. </w:t>
      </w:r>
      <w:r w:rsidRPr="00F20471">
        <w:t>Which of the following represents two management functions?</w:t>
      </w:r>
    </w:p>
    <w:p w:rsidR="001F1887" w:rsidRPr="00F20471" w:rsidRDefault="001F1887" w:rsidP="00CF15F0">
      <w:pPr>
        <w:autoSpaceDE/>
        <w:autoSpaceDN/>
      </w:pPr>
      <w:r>
        <w:t xml:space="preserve">a) </w:t>
      </w:r>
      <w:r w:rsidRPr="00F20471">
        <w:t>regulating and directing</w:t>
      </w:r>
    </w:p>
    <w:p w:rsidR="001F1887" w:rsidRPr="00F20471" w:rsidRDefault="001F1887" w:rsidP="00CF15F0">
      <w:pPr>
        <w:autoSpaceDE/>
        <w:autoSpaceDN/>
      </w:pPr>
      <w:r>
        <w:t xml:space="preserve">b) </w:t>
      </w:r>
      <w:r w:rsidRPr="00F20471">
        <w:t>controlling and directing</w:t>
      </w:r>
    </w:p>
    <w:p w:rsidR="001F1887" w:rsidRPr="00F20471" w:rsidRDefault="001F1887" w:rsidP="00CF15F0">
      <w:pPr>
        <w:autoSpaceDE/>
        <w:autoSpaceDN/>
      </w:pPr>
      <w:r>
        <w:t xml:space="preserve">c) </w:t>
      </w:r>
      <w:r w:rsidRPr="00F20471">
        <w:t>controlling and auditing</w:t>
      </w:r>
    </w:p>
    <w:p w:rsidR="001F1887" w:rsidRPr="00F20471" w:rsidRDefault="001F1887" w:rsidP="00CF15F0">
      <w:pPr>
        <w:autoSpaceDE/>
        <w:autoSpaceDN/>
      </w:pPr>
      <w:r>
        <w:t xml:space="preserve">d) </w:t>
      </w:r>
      <w:r w:rsidRPr="00F20471">
        <w:t>auditing and planning</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64</w:t>
      </w:r>
      <w:r>
        <w:t xml:space="preserve">. </w:t>
      </w:r>
      <w:r w:rsidRPr="00F20471">
        <w:t>Which management function is a manager performing when objectives are being established?</w:t>
      </w:r>
    </w:p>
    <w:p w:rsidR="001F1887" w:rsidRPr="00F20471" w:rsidRDefault="001F1887" w:rsidP="005D6A0B">
      <w:pPr>
        <w:tabs>
          <w:tab w:val="left" w:pos="990"/>
        </w:tabs>
        <w:autoSpaceDE/>
        <w:autoSpaceDN/>
      </w:pPr>
      <w:r w:rsidRPr="00F20471">
        <w:t>a</w:t>
      </w:r>
      <w:r>
        <w:t xml:space="preserve">) </w:t>
      </w:r>
      <w:r w:rsidRPr="00F20471">
        <w:t>regulating</w:t>
      </w:r>
    </w:p>
    <w:p w:rsidR="001F1887" w:rsidRPr="00F20471" w:rsidRDefault="001F1887" w:rsidP="005D6A0B">
      <w:pPr>
        <w:tabs>
          <w:tab w:val="left" w:pos="990"/>
        </w:tabs>
        <w:autoSpaceDE/>
        <w:autoSpaceDN/>
      </w:pPr>
      <w:r w:rsidRPr="00F20471">
        <w:t>b</w:t>
      </w:r>
      <w:r>
        <w:t xml:space="preserve">) </w:t>
      </w:r>
      <w:r w:rsidRPr="00F20471">
        <w:t>planning</w:t>
      </w:r>
    </w:p>
    <w:p w:rsidR="001F1887" w:rsidRPr="00F20471" w:rsidRDefault="001F1887" w:rsidP="005D6A0B">
      <w:pPr>
        <w:tabs>
          <w:tab w:val="left" w:pos="990"/>
        </w:tabs>
        <w:autoSpaceDE/>
        <w:autoSpaceDN/>
      </w:pPr>
      <w:r w:rsidRPr="00F20471">
        <w:t>c</w:t>
      </w:r>
      <w:r>
        <w:t xml:space="preserve">) </w:t>
      </w:r>
      <w:r w:rsidRPr="00F20471">
        <w:t>motivating</w:t>
      </w:r>
    </w:p>
    <w:p w:rsidR="001F1887" w:rsidRPr="00F20471" w:rsidRDefault="001F1887" w:rsidP="005D6A0B">
      <w:pPr>
        <w:tabs>
          <w:tab w:val="left" w:pos="990"/>
        </w:tabs>
        <w:autoSpaceDE/>
        <w:autoSpaceDN/>
      </w:pPr>
      <w:r w:rsidRPr="00F20471">
        <w:t>d</w:t>
      </w:r>
      <w:r>
        <w:t xml:space="preserve">) </w:t>
      </w:r>
      <w:r w:rsidRPr="00F20471">
        <w:t>directing</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65</w:t>
      </w:r>
      <w:r>
        <w:t xml:space="preserve">. </w:t>
      </w:r>
      <w:r w:rsidRPr="00F20471">
        <w:t>The organi</w:t>
      </w:r>
      <w:r>
        <w:t>zation chart of a company shows</w:t>
      </w:r>
    </w:p>
    <w:p w:rsidR="001F1887" w:rsidRPr="00F20471" w:rsidRDefault="001F1887" w:rsidP="005D6A0B">
      <w:pPr>
        <w:autoSpaceDE/>
        <w:autoSpaceDN/>
      </w:pPr>
      <w:r w:rsidRPr="00F20471">
        <w:t>a</w:t>
      </w:r>
      <w:r>
        <w:t xml:space="preserve">) </w:t>
      </w:r>
      <w:r w:rsidRPr="00F20471">
        <w:t>the interrelationships of activities within a company.</w:t>
      </w:r>
    </w:p>
    <w:p w:rsidR="001F1887" w:rsidRPr="00F20471" w:rsidRDefault="001F1887" w:rsidP="005D6A0B">
      <w:pPr>
        <w:autoSpaceDE/>
        <w:autoSpaceDN/>
      </w:pPr>
      <w:r w:rsidRPr="00F20471">
        <w:t>b</w:t>
      </w:r>
      <w:r>
        <w:t xml:space="preserve">) </w:t>
      </w:r>
      <w:r w:rsidRPr="00F20471">
        <w:t>the delegation of authority within a company.</w:t>
      </w:r>
    </w:p>
    <w:p w:rsidR="001F1887" w:rsidRPr="00F20471" w:rsidRDefault="001F1887" w:rsidP="005D6A0B">
      <w:pPr>
        <w:autoSpaceDE/>
        <w:autoSpaceDN/>
      </w:pPr>
      <w:r w:rsidRPr="00F20471">
        <w:t>c</w:t>
      </w:r>
      <w:r>
        <w:t xml:space="preserve">) </w:t>
      </w:r>
      <w:r w:rsidRPr="00F20471">
        <w:t>the delegation of responsibility within a company.</w:t>
      </w:r>
    </w:p>
    <w:p w:rsidR="001F1887" w:rsidRPr="00F20471" w:rsidRDefault="001F1887" w:rsidP="005D6A0B">
      <w:pPr>
        <w:autoSpaceDE/>
        <w:autoSpaceDN/>
      </w:pPr>
      <w:r w:rsidRPr="00F20471">
        <w:t>d</w:t>
      </w:r>
      <w:r>
        <w:t xml:space="preserve">) </w:t>
      </w:r>
      <w:r w:rsidRPr="00F20471">
        <w:t>all of the above.</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66</w:t>
      </w:r>
      <w:r>
        <w:t xml:space="preserve">. </w:t>
      </w:r>
      <w:r w:rsidRPr="00F20471">
        <w:t>Which function is achieved when a manager is determining whether planned goals are being met?</w:t>
      </w:r>
    </w:p>
    <w:p w:rsidR="001F1887" w:rsidRPr="00F20471" w:rsidRDefault="001F1887" w:rsidP="005D6A0B">
      <w:pPr>
        <w:tabs>
          <w:tab w:val="left" w:pos="990"/>
        </w:tabs>
        <w:autoSpaceDE/>
        <w:autoSpaceDN/>
      </w:pPr>
      <w:r w:rsidRPr="00F20471">
        <w:t>a</w:t>
      </w:r>
      <w:r>
        <w:t xml:space="preserve">) </w:t>
      </w:r>
      <w:r w:rsidRPr="00F20471">
        <w:t>controlling</w:t>
      </w:r>
    </w:p>
    <w:p w:rsidR="001F1887" w:rsidRPr="00F20471" w:rsidRDefault="001F1887" w:rsidP="005D6A0B">
      <w:pPr>
        <w:tabs>
          <w:tab w:val="left" w:pos="990"/>
        </w:tabs>
        <w:autoSpaceDE/>
        <w:autoSpaceDN/>
      </w:pPr>
      <w:r w:rsidRPr="00F20471">
        <w:t>b</w:t>
      </w:r>
      <w:r>
        <w:t xml:space="preserve">) </w:t>
      </w:r>
      <w:r w:rsidRPr="00F20471">
        <w:t>motivating</w:t>
      </w:r>
    </w:p>
    <w:p w:rsidR="001F1887" w:rsidRPr="00F20471" w:rsidRDefault="001F1887" w:rsidP="005D6A0B">
      <w:pPr>
        <w:tabs>
          <w:tab w:val="left" w:pos="990"/>
        </w:tabs>
        <w:autoSpaceDE/>
        <w:autoSpaceDN/>
      </w:pPr>
      <w:r w:rsidRPr="00F20471">
        <w:t>c</w:t>
      </w:r>
      <w:r>
        <w:t xml:space="preserve">) </w:t>
      </w:r>
      <w:r w:rsidRPr="00F20471">
        <w:t>planning</w:t>
      </w:r>
    </w:p>
    <w:p w:rsidR="001F1887" w:rsidRPr="00F20471" w:rsidRDefault="001F1887" w:rsidP="005D6A0B">
      <w:pPr>
        <w:tabs>
          <w:tab w:val="left" w:pos="990"/>
        </w:tabs>
        <w:autoSpaceDE/>
        <w:autoSpaceDN/>
      </w:pPr>
      <w:r w:rsidRPr="00F20471">
        <w:t>d</w:t>
      </w:r>
      <w:r>
        <w:t xml:space="preserve">) </w:t>
      </w:r>
      <w:r w:rsidRPr="00F20471">
        <w:t>directing</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tabs>
          <w:tab w:val="left" w:pos="567"/>
          <w:tab w:val="left" w:pos="1080"/>
        </w:tabs>
      </w:pPr>
      <w:r w:rsidRPr="00F20471">
        <w:t>67</w:t>
      </w:r>
      <w:r>
        <w:t xml:space="preserve">. </w:t>
      </w:r>
      <w:r w:rsidRPr="00F20471">
        <w:t xml:space="preserve">What activities and responsibilities are </w:t>
      </w:r>
      <w:r w:rsidRPr="00F10D92">
        <w:t>NOT</w:t>
      </w:r>
      <w:r w:rsidRPr="00F20471">
        <w:t xml:space="preserve"> associated with management’s functions?</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planning</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accountability</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controlling</w:t>
      </w:r>
    </w:p>
    <w:p w:rsidR="001F1887" w:rsidRPr="00F20471" w:rsidRDefault="001F1887" w:rsidP="005D6A0B">
      <w:r w:rsidRPr="00F20471">
        <w:t>d</w:t>
      </w:r>
      <w:r>
        <w:t xml:space="preserve">) </w:t>
      </w:r>
      <w:r w:rsidRPr="00F20471">
        <w:t>directing</w:t>
      </w:r>
    </w:p>
    <w:p w:rsidR="001F1887" w:rsidRPr="00F20471" w:rsidRDefault="001F1887" w:rsidP="005D6A0B">
      <w:pPr>
        <w:pStyle w:val="mcStdChoices"/>
        <w:tabs>
          <w:tab w:val="left" w:pos="720"/>
          <w:tab w:val="left" w:pos="1080"/>
        </w:tabs>
        <w:ind w:left="0" w:firstLine="0"/>
        <w:rPr>
          <w:rFonts w:ascii="Arial" w:hAnsi="Arial" w:cs="Arial"/>
          <w:sz w:val="22"/>
          <w:szCs w:val="22"/>
        </w:rPr>
      </w:pPr>
    </w:p>
    <w:p w:rsidR="001F1887" w:rsidRPr="00F20471" w:rsidRDefault="001F1887" w:rsidP="005D6A0B">
      <w:pPr>
        <w:pStyle w:val="mcStdChoices"/>
        <w:tabs>
          <w:tab w:val="left" w:pos="720"/>
          <w:tab w:val="left" w:pos="1080"/>
        </w:tabs>
        <w:ind w:left="0" w:firstLine="0"/>
        <w:rPr>
          <w:rFonts w:ascii="Arial" w:hAnsi="Arial" w:cs="Arial"/>
          <w:sz w:val="22"/>
          <w:szCs w:val="22"/>
        </w:rPr>
      </w:pPr>
    </w:p>
    <w:p w:rsidR="001F1887" w:rsidRPr="00F20471" w:rsidRDefault="001F1887" w:rsidP="005D6A0B">
      <w:pPr>
        <w:tabs>
          <w:tab w:val="left" w:pos="567"/>
          <w:tab w:val="left" w:pos="720"/>
          <w:tab w:val="left" w:pos="1080"/>
        </w:tabs>
      </w:pPr>
      <w:r w:rsidRPr="00F20471">
        <w:t>68</w:t>
      </w:r>
      <w:r>
        <w:t xml:space="preserve">. </w:t>
      </w:r>
      <w:r w:rsidRPr="00F20471">
        <w:t>Directing includes</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providing a framework for management to have criteria to terminate employees when needed.</w:t>
      </w:r>
    </w:p>
    <w:p w:rsidR="001F1887" w:rsidRPr="00F20471" w:rsidRDefault="001F1887" w:rsidP="005D6A0B">
      <w:pPr>
        <w:pStyle w:val="mcStdChoices"/>
        <w:tabs>
          <w:tab w:val="left" w:pos="567"/>
          <w:tab w:val="left" w:pos="720"/>
          <w:tab w:val="left" w:pos="1080"/>
        </w:tab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running a department under quality control standards universally accepted.</w:t>
      </w:r>
    </w:p>
    <w:p w:rsidR="001F1887" w:rsidRPr="00F20471" w:rsidRDefault="001F1887" w:rsidP="005D6A0B">
      <w:pPr>
        <w:pStyle w:val="mcStdChoices"/>
        <w:tabs>
          <w:tab w:val="left" w:pos="567"/>
        </w:tab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coordinating a company’s diverse activities and human resources to produce a smooth-running operation.</w:t>
      </w:r>
    </w:p>
    <w:p w:rsidR="001F1887" w:rsidRPr="00F20471" w:rsidRDefault="001F1887" w:rsidP="005D6A0B">
      <w:pPr>
        <w:tabs>
          <w:tab w:val="left" w:pos="567"/>
        </w:tabs>
      </w:pPr>
      <w:r w:rsidRPr="00F20471">
        <w:t>d</w:t>
      </w:r>
      <w:r>
        <w:t xml:space="preserve">) </w:t>
      </w:r>
      <w:r w:rsidRPr="00F20471">
        <w:t>developing a performance ranking system to give certain high performers good</w:t>
      </w:r>
      <w:r>
        <w:t xml:space="preserve"> </w:t>
      </w:r>
      <w:r w:rsidRPr="00F20471">
        <w:t>raises.</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69</w:t>
      </w:r>
      <w:r>
        <w:t xml:space="preserve">. </w:t>
      </w:r>
      <w:r w:rsidRPr="00F20471">
        <w:t>Which of the following is true?</w:t>
      </w:r>
    </w:p>
    <w:p w:rsidR="001F1887" w:rsidRPr="00F20471" w:rsidRDefault="001F1887" w:rsidP="005D6A0B">
      <w:pPr>
        <w:autoSpaceDE/>
        <w:autoSpaceDN/>
      </w:pPr>
      <w:r w:rsidRPr="00F20471">
        <w:t>a</w:t>
      </w:r>
      <w:r>
        <w:t xml:space="preserve">) </w:t>
      </w:r>
      <w:r w:rsidRPr="00F20471">
        <w:t>Managerial accountants are the employees who are principally responsible for ethical behaviour.</w:t>
      </w:r>
    </w:p>
    <w:p w:rsidR="001F1887" w:rsidRPr="00F20471" w:rsidRDefault="001F1887" w:rsidP="005D6A0B">
      <w:pPr>
        <w:autoSpaceDE/>
        <w:autoSpaceDN/>
      </w:pPr>
      <w:r w:rsidRPr="00F20471">
        <w:t>b</w:t>
      </w:r>
      <w:r>
        <w:t xml:space="preserve">) </w:t>
      </w:r>
      <w:r w:rsidRPr="00F20471">
        <w:t>Investment losses have been precipitated by lax ethical standards.</w:t>
      </w:r>
    </w:p>
    <w:p w:rsidR="001F1887" w:rsidRPr="00F20471" w:rsidRDefault="001F1887" w:rsidP="005D6A0B">
      <w:pPr>
        <w:autoSpaceDE/>
        <w:autoSpaceDN/>
      </w:pPr>
      <w:r w:rsidRPr="00F20471">
        <w:t>c</w:t>
      </w:r>
      <w:r>
        <w:t xml:space="preserve">) </w:t>
      </w:r>
      <w:r w:rsidRPr="00F20471">
        <w:t>Corporate fraud was found to have decreased between the years 1998 and 2003.</w:t>
      </w:r>
    </w:p>
    <w:p w:rsidR="001F1887" w:rsidRPr="00F20471" w:rsidRDefault="001F1887" w:rsidP="005D6A0B">
      <w:pPr>
        <w:autoSpaceDE/>
        <w:autoSpaceDN/>
      </w:pPr>
      <w:r w:rsidRPr="00F20471">
        <w:t>d</w:t>
      </w:r>
      <w:r>
        <w:t xml:space="preserve">) </w:t>
      </w:r>
      <w:r w:rsidRPr="00F20471">
        <w:t>Expense account abuse has been cited as one of the rarest forms of unethical employee behaviour.</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autoSpaceDE/>
        <w:autoSpaceDN/>
      </w:pPr>
      <w:r w:rsidRPr="00F20471">
        <w:t>70</w:t>
      </w:r>
      <w:r>
        <w:t xml:space="preserve">. </w:t>
      </w:r>
      <w:r w:rsidRPr="00F20471">
        <w:t xml:space="preserve">Choose the </w:t>
      </w:r>
      <w:r w:rsidRPr="00F10D92">
        <w:t>INCORRECT</w:t>
      </w:r>
      <w:r w:rsidRPr="00F20471">
        <w:t xml:space="preserve"> answer.</w:t>
      </w:r>
    </w:p>
    <w:p w:rsidR="001F1887" w:rsidRPr="00F20471" w:rsidRDefault="001F1887" w:rsidP="005D6A0B">
      <w:pPr>
        <w:autoSpaceDE/>
        <w:autoSpaceDN/>
      </w:pPr>
      <w:r w:rsidRPr="00F20471">
        <w:t>a</w:t>
      </w:r>
      <w:r>
        <w:t xml:space="preserve">) </w:t>
      </w:r>
      <w:r w:rsidRPr="00F20471">
        <w:t>While generally not encouraged, lapses in ethical behaviour are irrelevant to a company’s operating income.</w:t>
      </w:r>
    </w:p>
    <w:p w:rsidR="001F1887" w:rsidRPr="00F20471" w:rsidRDefault="001F1887" w:rsidP="005D6A0B">
      <w:pPr>
        <w:autoSpaceDE/>
        <w:autoSpaceDN/>
      </w:pPr>
      <w:r w:rsidRPr="00F20471">
        <w:t>b</w:t>
      </w:r>
      <w:r>
        <w:t xml:space="preserve">) </w:t>
      </w:r>
      <w:r w:rsidRPr="00F20471">
        <w:t>Proper incentives need to be implemented to foster an ethical business environment.</w:t>
      </w:r>
    </w:p>
    <w:p w:rsidR="001F1887" w:rsidRPr="00F20471" w:rsidRDefault="001F1887" w:rsidP="005D6A0B">
      <w:pPr>
        <w:autoSpaceDE/>
        <w:autoSpaceDN/>
      </w:pPr>
      <w:r w:rsidRPr="00F20471">
        <w:t>c</w:t>
      </w:r>
      <w:r>
        <w:t xml:space="preserve">) </w:t>
      </w:r>
      <w:r w:rsidRPr="00F20471">
        <w:t>Manufacturing companies need to establish effective and realistic production goals for their processes.</w:t>
      </w:r>
    </w:p>
    <w:p w:rsidR="001F1887" w:rsidRPr="00F20471" w:rsidRDefault="001F1887" w:rsidP="005D6A0B">
      <w:pPr>
        <w:autoSpaceDE/>
        <w:autoSpaceDN/>
      </w:pPr>
      <w:r w:rsidRPr="00F20471">
        <w:t>d</w:t>
      </w:r>
      <w:r>
        <w:t xml:space="preserve">) </w:t>
      </w:r>
      <w:r w:rsidRPr="00F20471">
        <w:t>As a result of the Sarbanes-Oxley Act, companies now pay more attention to the composition of the board of directors.</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71</w:t>
      </w:r>
      <w:r>
        <w:t xml:space="preserve">. </w:t>
      </w:r>
      <w:r w:rsidRPr="00F20471">
        <w:t>Which is the best definition of fraud?</w:t>
      </w:r>
    </w:p>
    <w:p w:rsidR="001F1887" w:rsidRPr="00F20471" w:rsidRDefault="001F1887" w:rsidP="005D6A0B">
      <w:pPr>
        <w:autoSpaceDE/>
        <w:autoSpaceDN/>
      </w:pPr>
      <w:r w:rsidRPr="00F20471">
        <w:t>a</w:t>
      </w:r>
      <w:r>
        <w:t xml:space="preserve">) </w:t>
      </w:r>
      <w:r w:rsidRPr="00F20471">
        <w:t>unknowingly misrepresenting the facts</w:t>
      </w:r>
    </w:p>
    <w:p w:rsidR="001F1887" w:rsidRPr="00F20471" w:rsidRDefault="001F1887" w:rsidP="005D6A0B">
      <w:pPr>
        <w:autoSpaceDE/>
        <w:autoSpaceDN/>
      </w:pPr>
      <w:r w:rsidRPr="00F20471">
        <w:t>b</w:t>
      </w:r>
      <w:r>
        <w:t xml:space="preserve">) </w:t>
      </w:r>
      <w:r w:rsidRPr="00F20471">
        <w:t>using business supplies for personal use</w:t>
      </w:r>
    </w:p>
    <w:p w:rsidR="001F1887" w:rsidRPr="00F20471" w:rsidRDefault="001F1887" w:rsidP="005D6A0B">
      <w:pPr>
        <w:autoSpaceDE/>
        <w:autoSpaceDN/>
      </w:pPr>
      <w:r w:rsidRPr="00F20471">
        <w:t>c</w:t>
      </w:r>
      <w:r>
        <w:t xml:space="preserve">) </w:t>
      </w:r>
      <w:r w:rsidRPr="00F20471">
        <w:t>the intentional misstatement of facts</w:t>
      </w:r>
    </w:p>
    <w:p w:rsidR="001F1887" w:rsidRPr="00F20471" w:rsidRDefault="001F1887" w:rsidP="005D6A0B">
      <w:pPr>
        <w:autoSpaceDE/>
        <w:autoSpaceDN/>
      </w:pPr>
      <w:r w:rsidRPr="00F20471">
        <w:t>d</w:t>
      </w:r>
      <w:r>
        <w:t xml:space="preserve">) </w:t>
      </w:r>
      <w:r w:rsidRPr="00F20471">
        <w:t>misappropriating funds for personal financial gain</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autoSpaceDE/>
        <w:autoSpaceDN/>
      </w:pPr>
      <w:r w:rsidRPr="00F20471">
        <w:t>72</w:t>
      </w:r>
      <w:r>
        <w:t xml:space="preserve">. </w:t>
      </w:r>
      <w:r w:rsidRPr="00F20471">
        <w:t>Which of the following is true?</w:t>
      </w:r>
    </w:p>
    <w:p w:rsidR="001F1887" w:rsidRPr="00F20471" w:rsidRDefault="001F1887" w:rsidP="00CF15F0">
      <w:pPr>
        <w:autoSpaceDE/>
        <w:autoSpaceDN/>
      </w:pPr>
      <w:r>
        <w:t xml:space="preserve">a) </w:t>
      </w:r>
      <w:r w:rsidRPr="00F20471">
        <w:t>Dissatisfied employees cite a decline in ethical behaviour is a result of a change in corporate culture.</w:t>
      </w:r>
    </w:p>
    <w:p w:rsidR="001F1887" w:rsidRPr="00F20471" w:rsidRDefault="001F1887" w:rsidP="00CF15F0">
      <w:pPr>
        <w:autoSpaceDE/>
        <w:autoSpaceDN/>
      </w:pPr>
      <w:r>
        <w:t xml:space="preserve">b) </w:t>
      </w:r>
      <w:r w:rsidRPr="00F20471">
        <w:t>Unethical corporate behaviour occurs only in the United States because of its capitalistic environment.</w:t>
      </w:r>
    </w:p>
    <w:p w:rsidR="001F1887" w:rsidRPr="00F20471" w:rsidRDefault="001F1887" w:rsidP="00CF15F0">
      <w:pPr>
        <w:autoSpaceDE/>
        <w:autoSpaceDN/>
      </w:pPr>
      <w:r>
        <w:t xml:space="preserve">c) </w:t>
      </w:r>
      <w:r w:rsidRPr="00F20471">
        <w:t>Unethical behaviour rarely causes a decline in investor confidence.</w:t>
      </w:r>
    </w:p>
    <w:p w:rsidR="001F1887" w:rsidRPr="00F20471" w:rsidRDefault="001F1887" w:rsidP="00CF15F0">
      <w:pPr>
        <w:autoSpaceDE/>
        <w:autoSpaceDN/>
      </w:pPr>
      <w:r>
        <w:t xml:space="preserve">d) </w:t>
      </w:r>
      <w:r w:rsidRPr="00F20471">
        <w:t>Unethical actions are reasonable in an environment wherein unreasonable budgets and targets have been set.</w:t>
      </w: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autoSpaceDE/>
        <w:autoSpaceDN/>
      </w:pPr>
      <w:r w:rsidRPr="00F20471">
        <w:t>73</w:t>
      </w:r>
      <w:r>
        <w:t xml:space="preserve">. </w:t>
      </w:r>
      <w:r w:rsidRPr="00F20471">
        <w:t>The production manager at ABC Inc. is responsible for formulating the budget for his department. He will be evaluated on his ability to control costs. After considerable thought, he arrives at his best estimate of costs, and then adds a further 10% to the projections. Chances are he has inflated the cost projections because</w:t>
      </w:r>
    </w:p>
    <w:p w:rsidR="001F1887" w:rsidRPr="00F20471" w:rsidRDefault="001F1887" w:rsidP="005D6A0B">
      <w:pPr>
        <w:autoSpaceDE/>
        <w:autoSpaceDN/>
      </w:pPr>
      <w:r w:rsidRPr="00F20471">
        <w:t>a</w:t>
      </w:r>
      <w:r>
        <w:t xml:space="preserve">) </w:t>
      </w:r>
      <w:r w:rsidRPr="00F20471">
        <w:t>that is the way it has always been done.</w:t>
      </w:r>
    </w:p>
    <w:p w:rsidR="001F1887" w:rsidRPr="00F20471" w:rsidRDefault="001F1887" w:rsidP="005D6A0B">
      <w:pPr>
        <w:autoSpaceDE/>
        <w:autoSpaceDN/>
      </w:pPr>
      <w:r w:rsidRPr="00F20471">
        <w:t>b</w:t>
      </w:r>
      <w:r>
        <w:t xml:space="preserve">) </w:t>
      </w:r>
      <w:r w:rsidRPr="00F20471">
        <w:t>conservative accounting practise requires that he not under report expenses.</w:t>
      </w:r>
    </w:p>
    <w:p w:rsidR="001F1887" w:rsidRPr="00F20471" w:rsidRDefault="001F1887" w:rsidP="005D6A0B">
      <w:pPr>
        <w:autoSpaceDE/>
        <w:autoSpaceDN/>
      </w:pPr>
      <w:r w:rsidRPr="00F20471">
        <w:t>c</w:t>
      </w:r>
      <w:r>
        <w:t xml:space="preserve">) </w:t>
      </w:r>
      <w:r w:rsidRPr="00F20471">
        <w:t>by overestimating expenses, it will make it easier for him to come in under budget and receive a favourable evaluation.</w:t>
      </w:r>
    </w:p>
    <w:p w:rsidR="001F1887" w:rsidRPr="00F20471" w:rsidRDefault="001F1887" w:rsidP="005D6A0B">
      <w:pPr>
        <w:autoSpaceDE/>
        <w:autoSpaceDN/>
      </w:pPr>
      <w:r w:rsidRPr="00F20471">
        <w:t>d</w:t>
      </w:r>
      <w:r>
        <w:t xml:space="preserve">) </w:t>
      </w:r>
      <w:r w:rsidRPr="00F20471">
        <w:t>none of the above.</w:t>
      </w: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pPr>
      <w:r w:rsidRPr="00F20471">
        <w:t>74</w:t>
      </w:r>
      <w:r>
        <w:t xml:space="preserve">. </w:t>
      </w:r>
      <w:r w:rsidRPr="00F20471">
        <w:t>In Canada, which of the following professional accounting organizations play an important role in promoting high standards of ethics in the accounting profession?</w:t>
      </w:r>
    </w:p>
    <w:p w:rsidR="001F1887" w:rsidRPr="00F20471" w:rsidRDefault="001F1887" w:rsidP="005D6A0B">
      <w:r w:rsidRPr="00F20471">
        <w:t>a</w:t>
      </w:r>
      <w:r>
        <w:t xml:space="preserve">) </w:t>
      </w:r>
      <w:r w:rsidRPr="00F20471">
        <w:t>Chartered Professional Accountants of Canada (CPA Canada)</w:t>
      </w:r>
    </w:p>
    <w:p w:rsidR="001F1887" w:rsidRPr="00F20471" w:rsidRDefault="001F1887" w:rsidP="005D6A0B">
      <w:r w:rsidRPr="00F20471">
        <w:t>b</w:t>
      </w:r>
      <w:r>
        <w:t xml:space="preserve">) </w:t>
      </w:r>
      <w:r w:rsidRPr="00F20471">
        <w:t>The Financial Planning Standards Council (FPSC)</w:t>
      </w:r>
    </w:p>
    <w:p w:rsidR="001F1887" w:rsidRPr="00F20471" w:rsidRDefault="001F1887" w:rsidP="005D6A0B">
      <w:r w:rsidRPr="00F20471">
        <w:t>c</w:t>
      </w:r>
      <w:r>
        <w:t xml:space="preserve">) </w:t>
      </w:r>
      <w:r w:rsidRPr="00F20471">
        <w:t>The Canadian Institute of Financial Planning (CIFP)</w:t>
      </w:r>
    </w:p>
    <w:p w:rsidR="001F1887" w:rsidRPr="00F20471" w:rsidRDefault="001F1887" w:rsidP="00F10D92">
      <w:r w:rsidRPr="00F20471">
        <w:t>d</w:t>
      </w:r>
      <w:r>
        <w:t>) a</w:t>
      </w:r>
      <w:r w:rsidRPr="00F20471">
        <w:t>ll of the above</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75</w:t>
      </w:r>
      <w:r>
        <w:t xml:space="preserve">. </w:t>
      </w:r>
      <w:r w:rsidRPr="00F20471">
        <w:t>The Ontario Securities Commission introduced regulations governing the composition and duties of audit committees, as well as their me</w:t>
      </w:r>
      <w:r>
        <w:t>mbers’ behaviour. The new rules</w:t>
      </w:r>
    </w:p>
    <w:p w:rsidR="001F1887" w:rsidRPr="00F20471" w:rsidRDefault="001F1887" w:rsidP="005D6A0B">
      <w:pPr>
        <w:autoSpaceDE/>
        <w:autoSpaceDN/>
      </w:pPr>
      <w:r w:rsidRPr="00F20471">
        <w:t>a</w:t>
      </w:r>
      <w:r>
        <w:t xml:space="preserve">) </w:t>
      </w:r>
      <w:r w:rsidRPr="00F20471">
        <w:t>are as robust as parallel rules required by the U.S. Sarbanes-Oxley Act.</w:t>
      </w:r>
    </w:p>
    <w:p w:rsidR="001F1887" w:rsidRPr="00F20471" w:rsidRDefault="001F1887" w:rsidP="005D6A0B">
      <w:pPr>
        <w:autoSpaceDE/>
        <w:autoSpaceDN/>
      </w:pPr>
      <w:r w:rsidRPr="00F20471">
        <w:t>b</w:t>
      </w:r>
      <w:r>
        <w:t xml:space="preserve">) </w:t>
      </w:r>
      <w:r w:rsidRPr="00F20471">
        <w:t>were adopted by all provincial and territorial securities regulators, except for British Columbia’s.</w:t>
      </w:r>
    </w:p>
    <w:p w:rsidR="001F1887" w:rsidRPr="00F20471" w:rsidRDefault="001F1887" w:rsidP="005D6A0B">
      <w:pPr>
        <w:autoSpaceDE/>
        <w:autoSpaceDN/>
      </w:pPr>
      <w:r w:rsidRPr="00F20471">
        <w:t>c</w:t>
      </w:r>
      <w:r>
        <w:t xml:space="preserve">) </w:t>
      </w:r>
      <w:r w:rsidRPr="00F20471">
        <w:t>were introduced in conjunction with the Canadian Securities Administrators.</w:t>
      </w:r>
    </w:p>
    <w:p w:rsidR="001F1887" w:rsidRPr="00F20471" w:rsidRDefault="001F1887" w:rsidP="005D6A0B">
      <w:pPr>
        <w:autoSpaceDE/>
        <w:autoSpaceDN/>
      </w:pPr>
      <w:r w:rsidRPr="00F20471">
        <w:t>d</w:t>
      </w:r>
      <w:r>
        <w:t xml:space="preserve">) </w:t>
      </w:r>
      <w:r w:rsidRPr="00F20471">
        <w:t>all of the above.</w:t>
      </w:r>
    </w:p>
    <w:p w:rsidR="001F1887" w:rsidRPr="00F20471" w:rsidRDefault="001F1887" w:rsidP="005D6A0B"/>
    <w:p w:rsidR="001F1887" w:rsidRPr="00F20471" w:rsidRDefault="001F1887" w:rsidP="005D6A0B"/>
    <w:p w:rsidR="001F1887" w:rsidRPr="00F20471" w:rsidRDefault="001F1887" w:rsidP="005D6A0B">
      <w:r w:rsidRPr="00F20471">
        <w:t>76</w:t>
      </w:r>
      <w:r>
        <w:t xml:space="preserve">. </w:t>
      </w:r>
      <w:r w:rsidRPr="00F20471">
        <w:t xml:space="preserve">A company acting ethically must adapt its </w:t>
      </w:r>
      <w:r w:rsidRPr="00F20471">
        <w:rPr>
          <w:i/>
          <w:iCs/>
        </w:rPr>
        <w:t>external</w:t>
      </w:r>
      <w:r w:rsidRPr="00F20471">
        <w:t xml:space="preserve"> </w:t>
      </w:r>
      <w:r>
        <w:t>reports to any changes required</w:t>
      </w:r>
    </w:p>
    <w:p w:rsidR="001F1887" w:rsidRPr="00F20471" w:rsidRDefault="001F1887" w:rsidP="005D6A0B">
      <w:r w:rsidRPr="00F20471">
        <w:t>a</w:t>
      </w:r>
      <w:r>
        <w:t xml:space="preserve">) </w:t>
      </w:r>
      <w:r w:rsidRPr="00F20471">
        <w:t>instantly.</w:t>
      </w:r>
    </w:p>
    <w:p w:rsidR="001F1887" w:rsidRPr="00F20471" w:rsidRDefault="001F1887" w:rsidP="005D6A0B">
      <w:r w:rsidRPr="00F20471">
        <w:t>b</w:t>
      </w:r>
      <w:r>
        <w:t xml:space="preserve">) </w:t>
      </w:r>
      <w:r w:rsidRPr="00F20471">
        <w:t>as it is appropriate for its business cycle.</w:t>
      </w:r>
    </w:p>
    <w:p w:rsidR="001F1887" w:rsidRPr="00F20471" w:rsidRDefault="001F1887" w:rsidP="005D6A0B">
      <w:r w:rsidRPr="00F20471">
        <w:t>c</w:t>
      </w:r>
      <w:r>
        <w:t xml:space="preserve">) </w:t>
      </w:r>
      <w:r w:rsidRPr="00F20471">
        <w:t>as stipulated by the CPA Canada handbook and GAAP.</w:t>
      </w:r>
    </w:p>
    <w:p w:rsidR="001F1887" w:rsidRPr="00F20471" w:rsidRDefault="001F1887" w:rsidP="005D6A0B">
      <w:r w:rsidRPr="00F20471">
        <w:t>d</w:t>
      </w:r>
      <w:r>
        <w:t xml:space="preserve">) </w:t>
      </w:r>
      <w:r w:rsidRPr="00F20471">
        <w:t>if they are considered pertinent to its business activities.</w:t>
      </w:r>
    </w:p>
    <w:p w:rsidR="001F1887" w:rsidRPr="00F20471" w:rsidRDefault="001F1887" w:rsidP="005D6A0B"/>
    <w:p w:rsidR="001F1887" w:rsidRPr="00F20471" w:rsidRDefault="001F1887" w:rsidP="005D6A0B"/>
    <w:p w:rsidR="001F1887" w:rsidRPr="00F20471" w:rsidRDefault="001F1887" w:rsidP="005D6A0B">
      <w:r w:rsidRPr="00F20471">
        <w:t xml:space="preserve">77. A company acting ethically must adapt its </w:t>
      </w:r>
      <w:r w:rsidRPr="00F20471">
        <w:rPr>
          <w:i/>
          <w:iCs/>
        </w:rPr>
        <w:t>internal</w:t>
      </w:r>
      <w:r w:rsidRPr="00F20471">
        <w:t xml:space="preserve"> reports to any changes require</w:t>
      </w:r>
      <w:r>
        <w:t>d</w:t>
      </w:r>
    </w:p>
    <w:p w:rsidR="001F1887" w:rsidRPr="00F20471" w:rsidRDefault="001F1887" w:rsidP="005D6A0B">
      <w:r w:rsidRPr="00F20471">
        <w:t>a</w:t>
      </w:r>
      <w:r>
        <w:t xml:space="preserve">) </w:t>
      </w:r>
      <w:r w:rsidRPr="00F20471">
        <w:t>instantly.</w:t>
      </w:r>
    </w:p>
    <w:p w:rsidR="001F1887" w:rsidRPr="00F20471" w:rsidRDefault="001F1887" w:rsidP="005D6A0B">
      <w:r w:rsidRPr="00F20471">
        <w:t>b</w:t>
      </w:r>
      <w:r>
        <w:t xml:space="preserve">) </w:t>
      </w:r>
      <w:r w:rsidRPr="00F20471">
        <w:t>as it is appropriate for its business cycle.</w:t>
      </w:r>
    </w:p>
    <w:p w:rsidR="001F1887" w:rsidRPr="00F20471" w:rsidRDefault="001F1887" w:rsidP="005D6A0B">
      <w:r w:rsidRPr="00F20471">
        <w:t>c</w:t>
      </w:r>
      <w:r>
        <w:t xml:space="preserve">) </w:t>
      </w:r>
      <w:r w:rsidRPr="00F20471">
        <w:t>as stipulated by the CPA Canada handbook and GAAP.</w:t>
      </w:r>
    </w:p>
    <w:p w:rsidR="001F1887" w:rsidRPr="00F20471" w:rsidRDefault="001F1887" w:rsidP="005D6A0B">
      <w:r w:rsidRPr="00F20471">
        <w:t>d</w:t>
      </w:r>
      <w:r>
        <w:t xml:space="preserve">) </w:t>
      </w:r>
      <w:r w:rsidRPr="00F20471">
        <w:t>if they are considered pertinent to its business activities.</w:t>
      </w:r>
    </w:p>
    <w:p w:rsidR="001F1887" w:rsidRPr="00F20471" w:rsidRDefault="001F1887" w:rsidP="005D6A0B">
      <w:pPr>
        <w:tabs>
          <w:tab w:val="left" w:pos="810"/>
          <w:tab w:val="left" w:pos="990"/>
        </w:tabs>
      </w:pPr>
    </w:p>
    <w:p w:rsidR="001F1887" w:rsidRPr="00F20471" w:rsidRDefault="001F1887" w:rsidP="005D6A0B">
      <w:pPr>
        <w:tabs>
          <w:tab w:val="left" w:pos="810"/>
          <w:tab w:val="left" w:pos="990"/>
        </w:tabs>
      </w:pPr>
    </w:p>
    <w:p w:rsidR="001F1887" w:rsidRPr="00F20471" w:rsidRDefault="001F1887" w:rsidP="005D6A0B">
      <w:pPr>
        <w:tabs>
          <w:tab w:val="left" w:pos="810"/>
          <w:tab w:val="left" w:pos="990"/>
        </w:tabs>
      </w:pPr>
      <w:r w:rsidRPr="00F20471">
        <w:t>78</w:t>
      </w:r>
      <w:r>
        <w:t xml:space="preserve">. </w:t>
      </w:r>
      <w:r w:rsidRPr="00F20471">
        <w:t>Which one of the following managerial accounting approaches attempts to allocate manufacturing overhead in a more meaningful fashion?</w:t>
      </w:r>
    </w:p>
    <w:p w:rsidR="001F1887" w:rsidRPr="00F20471" w:rsidRDefault="001F1887" w:rsidP="00CF15F0">
      <w:pPr>
        <w:tabs>
          <w:tab w:val="left" w:pos="810"/>
          <w:tab w:val="left" w:pos="990"/>
        </w:tabs>
        <w:autoSpaceDE/>
        <w:autoSpaceDN/>
      </w:pPr>
      <w:r>
        <w:t xml:space="preserve">a) </w:t>
      </w:r>
      <w:r w:rsidRPr="00F20471">
        <w:t>theory of constraints</w:t>
      </w:r>
    </w:p>
    <w:p w:rsidR="001F1887" w:rsidRPr="00F20471" w:rsidRDefault="001F1887" w:rsidP="00CF15F0">
      <w:pPr>
        <w:tabs>
          <w:tab w:val="left" w:pos="810"/>
          <w:tab w:val="left" w:pos="990"/>
        </w:tabs>
        <w:autoSpaceDE/>
        <w:autoSpaceDN/>
      </w:pPr>
      <w:r>
        <w:t xml:space="preserve">b) </w:t>
      </w:r>
      <w:r w:rsidRPr="00F20471">
        <w:t>just-in-time inventory</w:t>
      </w:r>
    </w:p>
    <w:p w:rsidR="001F1887" w:rsidRPr="00F20471" w:rsidRDefault="001F1887" w:rsidP="00CF15F0">
      <w:pPr>
        <w:tabs>
          <w:tab w:val="left" w:pos="810"/>
          <w:tab w:val="left" w:pos="990"/>
        </w:tabs>
        <w:autoSpaceDE/>
        <w:autoSpaceDN/>
      </w:pPr>
      <w:r>
        <w:t xml:space="preserve">c) </w:t>
      </w:r>
      <w:r w:rsidRPr="00F20471">
        <w:t>activity-based costing</w:t>
      </w:r>
    </w:p>
    <w:p w:rsidR="001F1887" w:rsidRPr="00F20471" w:rsidRDefault="001F1887" w:rsidP="00CF15F0">
      <w:pPr>
        <w:tabs>
          <w:tab w:val="left" w:pos="810"/>
          <w:tab w:val="left" w:pos="990"/>
        </w:tabs>
        <w:autoSpaceDE/>
        <w:autoSpaceDN/>
      </w:pPr>
      <w:r>
        <w:t xml:space="preserve">d) </w:t>
      </w:r>
      <w:r w:rsidRPr="00F20471">
        <w:t>total-quality management</w:t>
      </w: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autoSpaceDE/>
        <w:autoSpaceDN/>
      </w:pPr>
    </w:p>
    <w:p w:rsidR="001F1887" w:rsidRPr="00F20471" w:rsidRDefault="001F1887" w:rsidP="005D6A0B">
      <w:pPr>
        <w:tabs>
          <w:tab w:val="left" w:pos="810"/>
          <w:tab w:val="left" w:pos="990"/>
        </w:tabs>
        <w:autoSpaceDE/>
        <w:autoSpaceDN/>
      </w:pPr>
      <w:r w:rsidRPr="00F20471">
        <w:t>79</w:t>
      </w:r>
      <w:r>
        <w:t xml:space="preserve">. </w:t>
      </w:r>
      <w:r w:rsidRPr="00F20471">
        <w:t xml:space="preserve">Which one of the following is </w:t>
      </w:r>
      <w:r w:rsidRPr="00F10D92">
        <w:t>NOT</w:t>
      </w:r>
      <w:r w:rsidRPr="00F20471">
        <w:t xml:space="preserve"> a main component of the value chain sequence?</w:t>
      </w:r>
    </w:p>
    <w:p w:rsidR="001F1887" w:rsidRPr="00F20471" w:rsidRDefault="001F1887" w:rsidP="005D6A0B">
      <w:pPr>
        <w:tabs>
          <w:tab w:val="left" w:pos="810"/>
          <w:tab w:val="left" w:pos="990"/>
        </w:tabs>
        <w:autoSpaceDE/>
        <w:autoSpaceDN/>
      </w:pPr>
      <w:r w:rsidRPr="00F20471">
        <w:t>a</w:t>
      </w:r>
      <w:r>
        <w:t xml:space="preserve">) </w:t>
      </w:r>
      <w:r w:rsidRPr="00F20471">
        <w:t>ERP</w:t>
      </w:r>
    </w:p>
    <w:p w:rsidR="001F1887" w:rsidRPr="00F20471" w:rsidRDefault="001F1887" w:rsidP="005D6A0B">
      <w:pPr>
        <w:tabs>
          <w:tab w:val="left" w:pos="810"/>
          <w:tab w:val="left" w:pos="990"/>
        </w:tabs>
        <w:autoSpaceDE/>
        <w:autoSpaceDN/>
      </w:pPr>
      <w:r w:rsidRPr="00F20471">
        <w:t>b</w:t>
      </w:r>
      <w:r>
        <w:t xml:space="preserve">) </w:t>
      </w:r>
      <w:r w:rsidRPr="00F20471">
        <w:t>sales and marketing</w:t>
      </w:r>
    </w:p>
    <w:p w:rsidR="001F1887" w:rsidRPr="00F20471" w:rsidRDefault="001F1887" w:rsidP="005D6A0B">
      <w:pPr>
        <w:tabs>
          <w:tab w:val="left" w:pos="810"/>
          <w:tab w:val="left" w:pos="990"/>
        </w:tabs>
        <w:autoSpaceDE/>
        <w:autoSpaceDN/>
      </w:pPr>
      <w:r w:rsidRPr="00F20471">
        <w:t>c</w:t>
      </w:r>
      <w:r>
        <w:t xml:space="preserve">) </w:t>
      </w:r>
      <w:r w:rsidRPr="00F20471">
        <w:t>production</w:t>
      </w:r>
    </w:p>
    <w:p w:rsidR="001F1887" w:rsidRPr="00F20471" w:rsidRDefault="001F1887" w:rsidP="005D6A0B">
      <w:pPr>
        <w:tabs>
          <w:tab w:val="left" w:pos="810"/>
          <w:tab w:val="left" w:pos="990"/>
        </w:tabs>
        <w:autoSpaceDE/>
        <w:autoSpaceDN/>
      </w:pPr>
      <w:r w:rsidRPr="00F20471">
        <w:t>d</w:t>
      </w:r>
      <w:r>
        <w:t xml:space="preserve">) </w:t>
      </w:r>
      <w:r w:rsidRPr="00F20471">
        <w:t>customer relations</w:t>
      </w: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p>
    <w:p w:rsidR="001F1887" w:rsidRPr="00F20471" w:rsidRDefault="001F1887" w:rsidP="005D6A0B">
      <w:pPr>
        <w:tabs>
          <w:tab w:val="left" w:pos="990"/>
        </w:tabs>
        <w:autoSpaceDE/>
        <w:autoSpaceDN/>
      </w:pPr>
      <w:r w:rsidRPr="00F20471">
        <w:t>80</w:t>
      </w:r>
      <w:r>
        <w:t xml:space="preserve">. </w:t>
      </w:r>
      <w:r w:rsidRPr="00F20471">
        <w:t>What is one primary benefit of an enterprise resource planning (ERP) system?</w:t>
      </w:r>
    </w:p>
    <w:p w:rsidR="001F1887" w:rsidRPr="00F20471" w:rsidRDefault="001F1887" w:rsidP="005D6A0B">
      <w:pPr>
        <w:tabs>
          <w:tab w:val="left" w:pos="810"/>
          <w:tab w:val="left" w:pos="990"/>
        </w:tabs>
        <w:autoSpaceDE/>
        <w:autoSpaceDN/>
      </w:pPr>
      <w:r w:rsidRPr="00F20471">
        <w:t>a</w:t>
      </w:r>
      <w:r>
        <w:t xml:space="preserve">) </w:t>
      </w:r>
      <w:r w:rsidRPr="00F20471">
        <w:t>It reduces inventory levels.</w:t>
      </w:r>
    </w:p>
    <w:p w:rsidR="001F1887" w:rsidRPr="00F20471" w:rsidRDefault="001F1887" w:rsidP="005D6A0B">
      <w:pPr>
        <w:tabs>
          <w:tab w:val="left" w:pos="810"/>
          <w:tab w:val="left" w:pos="990"/>
        </w:tabs>
        <w:autoSpaceDE/>
        <w:autoSpaceDN/>
      </w:pPr>
      <w:r w:rsidRPr="00F20471">
        <w:t>b</w:t>
      </w:r>
      <w:r>
        <w:t xml:space="preserve">) </w:t>
      </w:r>
      <w:r w:rsidRPr="00F20471">
        <w:t>It permits companies to be more streamlined in production.</w:t>
      </w:r>
    </w:p>
    <w:p w:rsidR="001F1887" w:rsidRPr="00F20471" w:rsidRDefault="001F1887" w:rsidP="005D6A0B">
      <w:pPr>
        <w:tabs>
          <w:tab w:val="left" w:pos="810"/>
          <w:tab w:val="left" w:pos="990"/>
        </w:tabs>
        <w:autoSpaceDE/>
        <w:autoSpaceDN/>
      </w:pPr>
      <w:r w:rsidRPr="00F20471">
        <w:t>c</w:t>
      </w:r>
      <w:r>
        <w:t xml:space="preserve">) </w:t>
      </w:r>
      <w:r w:rsidRPr="00F20471">
        <w:t>It replaces research and development in a company.</w:t>
      </w:r>
    </w:p>
    <w:p w:rsidR="001F1887" w:rsidRPr="00F20471" w:rsidRDefault="001F1887" w:rsidP="005D6A0B">
      <w:pPr>
        <w:tabs>
          <w:tab w:val="left" w:pos="810"/>
          <w:tab w:val="left" w:pos="990"/>
        </w:tabs>
        <w:autoSpaceDE/>
        <w:autoSpaceDN/>
      </w:pPr>
      <w:r w:rsidRPr="00F20471">
        <w:t>d</w:t>
      </w:r>
      <w:r>
        <w:t xml:space="preserve">) </w:t>
      </w:r>
      <w:r w:rsidRPr="00F20471">
        <w:t>It requires an increased emphasis on product quality.</w:t>
      </w:r>
    </w:p>
    <w:p w:rsidR="001F1887" w:rsidRPr="00F20471" w:rsidRDefault="001F1887" w:rsidP="005D6A0B">
      <w:pPr>
        <w:tabs>
          <w:tab w:val="left" w:pos="810"/>
        </w:tabs>
        <w:autoSpaceDE/>
        <w:autoSpaceDN/>
      </w:pPr>
    </w:p>
    <w:p w:rsidR="001F1887" w:rsidRPr="00F20471" w:rsidRDefault="001F1887" w:rsidP="005D6A0B">
      <w:pPr>
        <w:tabs>
          <w:tab w:val="left" w:pos="810"/>
        </w:tabs>
        <w:autoSpaceDE/>
        <w:autoSpaceDN/>
      </w:pPr>
    </w:p>
    <w:p w:rsidR="001F1887" w:rsidRPr="00F20471" w:rsidRDefault="001F1887" w:rsidP="00F10D92">
      <w:pPr>
        <w:autoSpaceDE/>
        <w:autoSpaceDN/>
      </w:pPr>
      <w:r w:rsidRPr="00F20471">
        <w:t>81</w:t>
      </w:r>
      <w:r>
        <w:t xml:space="preserve">. </w:t>
      </w:r>
      <w:r w:rsidRPr="00F20471">
        <w:t>One of the advantages of a just</w:t>
      </w:r>
      <w:r>
        <w:t>-</w:t>
      </w:r>
      <w:r w:rsidRPr="00F20471">
        <w:t>in</w:t>
      </w:r>
      <w:r>
        <w:t>-</w:t>
      </w:r>
      <w:r w:rsidRPr="00F20471">
        <w:t>time inventory system is that it reduces inventory quantities. Why is this considered to be a benefit?</w:t>
      </w:r>
    </w:p>
    <w:p w:rsidR="001F1887" w:rsidRPr="00F20471" w:rsidRDefault="001F1887" w:rsidP="005D6A0B">
      <w:pPr>
        <w:autoSpaceDE/>
        <w:autoSpaceDN/>
      </w:pPr>
      <w:r w:rsidRPr="00F20471">
        <w:t>a</w:t>
      </w:r>
      <w:r>
        <w:t xml:space="preserve">) </w:t>
      </w:r>
      <w:r w:rsidRPr="00F20471">
        <w:t>Carrying inventory incurs storage costs, hence reducing inventory quantities reduces costs.</w:t>
      </w:r>
    </w:p>
    <w:p w:rsidR="001F1887" w:rsidRPr="00F20471" w:rsidRDefault="001F1887" w:rsidP="005D6A0B">
      <w:pPr>
        <w:autoSpaceDE/>
        <w:autoSpaceDN/>
      </w:pPr>
      <w:r w:rsidRPr="00F20471">
        <w:t>b</w:t>
      </w:r>
      <w:r>
        <w:t xml:space="preserve">) </w:t>
      </w:r>
      <w:r w:rsidRPr="00F20471">
        <w:t>Carrying large inventory raises the risk that customers will want an item that you do not have.</w:t>
      </w:r>
    </w:p>
    <w:p w:rsidR="001F1887" w:rsidRPr="00F20471" w:rsidRDefault="001F1887" w:rsidP="005D6A0B">
      <w:pPr>
        <w:autoSpaceDE/>
        <w:autoSpaceDN/>
      </w:pPr>
      <w:r w:rsidRPr="00F20471">
        <w:t>c</w:t>
      </w:r>
      <w:r>
        <w:t xml:space="preserve">) </w:t>
      </w:r>
      <w:r w:rsidRPr="00F20471">
        <w:t>Carrying large inventory reduces the risk that customers will want an item that you do not have.</w:t>
      </w:r>
    </w:p>
    <w:p w:rsidR="001F1887" w:rsidRPr="00F20471" w:rsidRDefault="001F1887" w:rsidP="00F10D92">
      <w:pPr>
        <w:autoSpaceDE/>
        <w:autoSpaceDN/>
      </w:pPr>
      <w:r w:rsidRPr="00F20471">
        <w:t>d</w:t>
      </w:r>
      <w:r>
        <w:t>) none of the above</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tabs>
          <w:tab w:val="left" w:pos="810"/>
        </w:tabs>
      </w:pPr>
      <w:r w:rsidRPr="00F20471">
        <w:t>82</w:t>
      </w:r>
      <w:r>
        <w:t xml:space="preserve">. </w:t>
      </w:r>
      <w:r w:rsidRPr="00F20471">
        <w:t>What is “balanced” in the balanced scorecard approach?</w:t>
      </w:r>
    </w:p>
    <w:p w:rsidR="001F1887" w:rsidRPr="00F20471" w:rsidRDefault="001F1887" w:rsidP="005D6A0B">
      <w:pPr>
        <w:tabs>
          <w:tab w:val="left" w:pos="990"/>
        </w:tabs>
      </w:pPr>
      <w:r w:rsidRPr="00F20471">
        <w:t>a</w:t>
      </w:r>
      <w:r>
        <w:t xml:space="preserve">) </w:t>
      </w:r>
      <w:r w:rsidRPr="00F20471">
        <w:t>the number of products produced</w:t>
      </w:r>
    </w:p>
    <w:p w:rsidR="001F1887" w:rsidRPr="00F20471" w:rsidRDefault="001F1887" w:rsidP="005D6A0B">
      <w:pPr>
        <w:tabs>
          <w:tab w:val="left" w:pos="990"/>
        </w:tabs>
      </w:pPr>
      <w:r w:rsidRPr="00F20471">
        <w:t>b</w:t>
      </w:r>
      <w:r>
        <w:t xml:space="preserve">) </w:t>
      </w:r>
      <w:r w:rsidRPr="00F20471">
        <w:t>the emphasis on financial and non-financial performance measurements</w:t>
      </w:r>
    </w:p>
    <w:p w:rsidR="001F1887" w:rsidRPr="00F20471" w:rsidRDefault="001F1887" w:rsidP="005D6A0B">
      <w:pPr>
        <w:tabs>
          <w:tab w:val="left" w:pos="990"/>
        </w:tabs>
      </w:pPr>
      <w:r w:rsidRPr="00F20471">
        <w:t>c</w:t>
      </w:r>
      <w:r>
        <w:t xml:space="preserve">) </w:t>
      </w:r>
      <w:r w:rsidRPr="00F20471">
        <w:t>the amount of costs allocated to products</w:t>
      </w:r>
    </w:p>
    <w:p w:rsidR="001F1887" w:rsidRPr="00F20471" w:rsidRDefault="001F1887" w:rsidP="005D6A0B">
      <w:pPr>
        <w:tabs>
          <w:tab w:val="left" w:pos="990"/>
        </w:tabs>
      </w:pPr>
      <w:r w:rsidRPr="00F20471">
        <w:t>d</w:t>
      </w:r>
      <w:r>
        <w:t xml:space="preserve">) </w:t>
      </w:r>
      <w:r w:rsidRPr="00F20471">
        <w:t>the number of defects found on each product</w:t>
      </w:r>
    </w:p>
    <w:p w:rsidR="001F1887" w:rsidRPr="00F20471" w:rsidRDefault="001F1887" w:rsidP="005D6A0B">
      <w:pPr>
        <w:tabs>
          <w:tab w:val="left" w:pos="990"/>
        </w:tabs>
      </w:pPr>
    </w:p>
    <w:p w:rsidR="001F1887" w:rsidRPr="00F20471" w:rsidRDefault="001F1887" w:rsidP="005D6A0B">
      <w:pPr>
        <w:tabs>
          <w:tab w:val="left" w:pos="990"/>
        </w:tabs>
      </w:pPr>
    </w:p>
    <w:p w:rsidR="001F1887" w:rsidRPr="00F20471" w:rsidRDefault="001F1887" w:rsidP="005D6A0B">
      <w:r w:rsidRPr="00F20471">
        <w:t>83</w:t>
      </w:r>
      <w:r>
        <w:t xml:space="preserve">. </w:t>
      </w:r>
      <w:r w:rsidRPr="00F20471">
        <w:t>For what purpose is the theory of constraints used?</w:t>
      </w:r>
    </w:p>
    <w:p w:rsidR="001F1887" w:rsidRPr="00F20471" w:rsidRDefault="001F1887" w:rsidP="005D6A0B">
      <w:pPr>
        <w:tabs>
          <w:tab w:val="left" w:pos="990"/>
        </w:tabs>
      </w:pPr>
      <w:r w:rsidRPr="00F20471">
        <w:t>a</w:t>
      </w:r>
      <w:r>
        <w:t xml:space="preserve">) </w:t>
      </w:r>
      <w:r w:rsidRPr="00F20471">
        <w:t>to reduce product defects</w:t>
      </w:r>
    </w:p>
    <w:p w:rsidR="001F1887" w:rsidRPr="00F20471" w:rsidRDefault="001F1887" w:rsidP="005D6A0B">
      <w:pPr>
        <w:tabs>
          <w:tab w:val="left" w:pos="990"/>
        </w:tabs>
      </w:pPr>
      <w:r w:rsidRPr="00F20471">
        <w:t>b</w:t>
      </w:r>
      <w:r>
        <w:t xml:space="preserve">) </w:t>
      </w:r>
      <w:r w:rsidRPr="00F20471">
        <w:t>to balance performance measurement</w:t>
      </w:r>
    </w:p>
    <w:p w:rsidR="001F1887" w:rsidRPr="00F20471" w:rsidRDefault="001F1887" w:rsidP="005D6A0B">
      <w:pPr>
        <w:tabs>
          <w:tab w:val="left" w:pos="990"/>
        </w:tabs>
      </w:pPr>
      <w:r w:rsidRPr="00F20471">
        <w:t>c</w:t>
      </w:r>
      <w:r>
        <w:t xml:space="preserve">) </w:t>
      </w:r>
      <w:r w:rsidRPr="00F20471">
        <w:t>to identify and manage constraints that bottle-neck operations</w:t>
      </w:r>
    </w:p>
    <w:p w:rsidR="001F1887" w:rsidRPr="00F20471" w:rsidRDefault="001F1887" w:rsidP="005D6A0B">
      <w:pPr>
        <w:tabs>
          <w:tab w:val="left" w:pos="990"/>
        </w:tabs>
      </w:pPr>
      <w:r w:rsidRPr="00F20471">
        <w:t>d</w:t>
      </w:r>
      <w:r>
        <w:t xml:space="preserve">) </w:t>
      </w:r>
      <w:r w:rsidRPr="00F20471">
        <w:t>to reduce inventory levels</w:t>
      </w:r>
    </w:p>
    <w:p w:rsidR="001F1887" w:rsidRPr="00F20471" w:rsidRDefault="001F1887" w:rsidP="005D6A0B">
      <w:pPr>
        <w:tabs>
          <w:tab w:val="left" w:pos="990"/>
        </w:tabs>
      </w:pPr>
    </w:p>
    <w:p w:rsidR="001F1887" w:rsidRPr="00F20471" w:rsidRDefault="001F1887" w:rsidP="005D6A0B">
      <w:pPr>
        <w:tabs>
          <w:tab w:val="left" w:pos="990"/>
        </w:tabs>
      </w:pPr>
    </w:p>
    <w:p w:rsidR="001F1887" w:rsidRPr="00F20471" w:rsidRDefault="001F1887" w:rsidP="005D6A0B">
      <w:pPr>
        <w:tabs>
          <w:tab w:val="left" w:pos="709"/>
        </w:tabs>
        <w:autoSpaceDE/>
        <w:autoSpaceDN/>
      </w:pPr>
      <w:r w:rsidRPr="00F20471">
        <w:t>84</w:t>
      </w:r>
      <w:r>
        <w:t xml:space="preserve">. </w:t>
      </w:r>
      <w:r w:rsidRPr="00F20471">
        <w:t>In Canada the three different professional accounting designations that merged into CPA Canada are</w:t>
      </w:r>
    </w:p>
    <w:p w:rsidR="001F1887" w:rsidRPr="00F20471" w:rsidRDefault="001F1887" w:rsidP="005D6A0B">
      <w:pPr>
        <w:tabs>
          <w:tab w:val="left" w:pos="709"/>
          <w:tab w:val="left" w:pos="1134"/>
        </w:tabs>
        <w:autoSpaceDE/>
        <w:autoSpaceDN/>
        <w:rPr>
          <w:lang w:val="it-IT"/>
        </w:rPr>
      </w:pPr>
      <w:r w:rsidRPr="00F20471">
        <w:rPr>
          <w:lang w:val="it-IT"/>
        </w:rPr>
        <w:t>a</w:t>
      </w:r>
      <w:r>
        <w:rPr>
          <w:lang w:val="it-IT"/>
        </w:rPr>
        <w:t xml:space="preserve">) </w:t>
      </w:r>
      <w:r w:rsidRPr="00F20471">
        <w:rPr>
          <w:lang w:val="it-IT"/>
        </w:rPr>
        <w:t>CPA, CA, CMA</w:t>
      </w:r>
      <w:r>
        <w:rPr>
          <w:lang w:val="it-IT"/>
        </w:rPr>
        <w:t>.</w:t>
      </w:r>
    </w:p>
    <w:p w:rsidR="001F1887" w:rsidRPr="00F20471" w:rsidRDefault="001F1887" w:rsidP="005D6A0B">
      <w:pPr>
        <w:tabs>
          <w:tab w:val="left" w:pos="709"/>
          <w:tab w:val="left" w:pos="1134"/>
        </w:tabs>
        <w:autoSpaceDE/>
        <w:autoSpaceDN/>
        <w:rPr>
          <w:lang w:val="it-IT"/>
        </w:rPr>
      </w:pPr>
      <w:r w:rsidRPr="00F20471">
        <w:rPr>
          <w:lang w:val="it-IT"/>
        </w:rPr>
        <w:t>b</w:t>
      </w:r>
      <w:r>
        <w:rPr>
          <w:lang w:val="it-IT"/>
        </w:rPr>
        <w:t xml:space="preserve">) </w:t>
      </w:r>
      <w:r w:rsidRPr="00F20471">
        <w:rPr>
          <w:lang w:val="it-IT"/>
        </w:rPr>
        <w:t>CMA, CGA, CPA</w:t>
      </w:r>
      <w:r>
        <w:rPr>
          <w:lang w:val="it-IT"/>
        </w:rPr>
        <w:t>.</w:t>
      </w:r>
    </w:p>
    <w:p w:rsidR="001F1887" w:rsidRPr="00F20471" w:rsidRDefault="001F1887" w:rsidP="005D6A0B">
      <w:pPr>
        <w:tabs>
          <w:tab w:val="left" w:pos="709"/>
          <w:tab w:val="left" w:pos="1134"/>
        </w:tabs>
        <w:autoSpaceDE/>
        <w:autoSpaceDN/>
        <w:rPr>
          <w:lang w:val="fr-FR"/>
        </w:rPr>
      </w:pPr>
      <w:r w:rsidRPr="00F20471">
        <w:rPr>
          <w:lang w:val="fr-FR"/>
        </w:rPr>
        <w:t>c</w:t>
      </w:r>
      <w:r>
        <w:rPr>
          <w:lang w:val="fr-FR"/>
        </w:rPr>
        <w:t xml:space="preserve">) </w:t>
      </w:r>
      <w:r w:rsidRPr="00F20471">
        <w:rPr>
          <w:lang w:val="fr-FR"/>
        </w:rPr>
        <w:t>CA, CMA, CGA</w:t>
      </w:r>
      <w:r>
        <w:rPr>
          <w:lang w:val="fr-FR"/>
        </w:rPr>
        <w:t>.</w:t>
      </w:r>
    </w:p>
    <w:p w:rsidR="001F1887" w:rsidRPr="00F20471" w:rsidRDefault="001F1887" w:rsidP="005D6A0B">
      <w:pPr>
        <w:tabs>
          <w:tab w:val="left" w:pos="709"/>
          <w:tab w:val="left" w:pos="1134"/>
        </w:tabs>
        <w:autoSpaceDE/>
        <w:autoSpaceDN/>
        <w:rPr>
          <w:lang w:val="fr-FR"/>
        </w:rPr>
      </w:pPr>
      <w:r w:rsidRPr="00F20471">
        <w:rPr>
          <w:lang w:val="fr-FR"/>
        </w:rPr>
        <w:t>d</w:t>
      </w:r>
      <w:r>
        <w:rPr>
          <w:lang w:val="fr-FR"/>
        </w:rPr>
        <w:t xml:space="preserve">) </w:t>
      </w:r>
      <w:r w:rsidRPr="00F20471">
        <w:rPr>
          <w:lang w:val="fr-FR"/>
        </w:rPr>
        <w:t>MA, CPA, CA</w:t>
      </w:r>
      <w:r>
        <w:rPr>
          <w:lang w:val="fr-FR"/>
        </w:rPr>
        <w:t>.</w:t>
      </w:r>
    </w:p>
    <w:p w:rsidR="001F1887" w:rsidRPr="00F20471" w:rsidRDefault="001F1887" w:rsidP="005D6A0B">
      <w:pPr>
        <w:autoSpaceDE/>
        <w:autoSpaceDN/>
        <w:rPr>
          <w:lang w:val="fr-FR"/>
        </w:rPr>
      </w:pPr>
    </w:p>
    <w:p w:rsidR="001F1887" w:rsidRPr="00F20471" w:rsidRDefault="001F1887" w:rsidP="005D6A0B">
      <w:pPr>
        <w:autoSpaceDE/>
        <w:autoSpaceDN/>
        <w:rPr>
          <w:lang w:val="fr-FR"/>
        </w:rPr>
      </w:pPr>
    </w:p>
    <w:p w:rsidR="001F1887" w:rsidRPr="00F20471" w:rsidRDefault="001F1887" w:rsidP="005D6A0B">
      <w:pPr>
        <w:autoSpaceDE/>
        <w:autoSpaceDN/>
      </w:pPr>
      <w:r w:rsidRPr="00F20471">
        <w:t>85</w:t>
      </w:r>
      <w:r>
        <w:t xml:space="preserve">. </w:t>
      </w:r>
      <w:r w:rsidRPr="00F20471">
        <w:t>Which of the following is a reason for the reorganization of the three accounting bodies in Canada into one, CPA Canada?</w:t>
      </w:r>
    </w:p>
    <w:p w:rsidR="001F1887" w:rsidRPr="00F20471" w:rsidRDefault="001F1887" w:rsidP="005D6A0B">
      <w:pPr>
        <w:autoSpaceDE/>
        <w:autoSpaceDN/>
      </w:pPr>
      <w:r w:rsidRPr="00F20471">
        <w:t>a</w:t>
      </w:r>
      <w:r>
        <w:t xml:space="preserve">) </w:t>
      </w:r>
      <w:r w:rsidRPr="00F20471">
        <w:t>There was conflict within the standard setting process between the three accounting bodies</w:t>
      </w:r>
      <w:r>
        <w:t>.</w:t>
      </w:r>
    </w:p>
    <w:p w:rsidR="001F1887" w:rsidRPr="00F20471" w:rsidRDefault="001F1887" w:rsidP="005D6A0B">
      <w:pPr>
        <w:autoSpaceDE/>
        <w:autoSpaceDN/>
      </w:pPr>
      <w:r w:rsidRPr="00F20471">
        <w:t>b</w:t>
      </w:r>
      <w:r>
        <w:t xml:space="preserve">) </w:t>
      </w:r>
      <w:r w:rsidRPr="00F20471">
        <w:t>Extensive competition between the three organizations was causing friction</w:t>
      </w:r>
      <w:r>
        <w:t>.</w:t>
      </w:r>
    </w:p>
    <w:p w:rsidR="001F1887" w:rsidRDefault="001F1887" w:rsidP="005D6A0B">
      <w:pPr>
        <w:autoSpaceDE/>
        <w:autoSpaceDN/>
      </w:pPr>
      <w:r w:rsidRPr="00F20471">
        <w:t>c</w:t>
      </w:r>
      <w:r>
        <w:t xml:space="preserve">) </w:t>
      </w:r>
      <w:r w:rsidRPr="00F20471">
        <w:t>The reorganization was mandated by the Canadian government</w:t>
      </w:r>
      <w:r>
        <w:t>.</w:t>
      </w:r>
    </w:p>
    <w:p w:rsidR="001F1887" w:rsidRPr="00F20471" w:rsidRDefault="001F1887" w:rsidP="005D6A0B">
      <w:pPr>
        <w:autoSpaceDE/>
        <w:autoSpaceDN/>
      </w:pPr>
      <w:r w:rsidRPr="00F20471">
        <w:t>d</w:t>
      </w:r>
      <w:r>
        <w:t xml:space="preserve">) </w:t>
      </w:r>
      <w:r w:rsidRPr="00F20471">
        <w:t>A larger unified profession would mean a more prominent and cohesive Canadian presence internationally.</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86</w:t>
      </w:r>
      <w:r>
        <w:t xml:space="preserve">. </w:t>
      </w:r>
      <w:r w:rsidRPr="00F20471">
        <w:t>Choose the correct statement.</w:t>
      </w:r>
    </w:p>
    <w:p w:rsidR="001F1887" w:rsidRPr="00F20471" w:rsidRDefault="001F1887" w:rsidP="005D6A0B">
      <w:pPr>
        <w:tabs>
          <w:tab w:val="left" w:pos="709"/>
          <w:tab w:val="left" w:pos="1134"/>
        </w:tabs>
        <w:autoSpaceDE/>
        <w:autoSpaceDN/>
      </w:pPr>
      <w:r w:rsidRPr="00F20471">
        <w:t>a</w:t>
      </w:r>
      <w:r>
        <w:t xml:space="preserve">) </w:t>
      </w:r>
      <w:r w:rsidRPr="00F20471">
        <w:t>CGA stands for Certified Generic Accountant.</w:t>
      </w:r>
    </w:p>
    <w:p w:rsidR="001F1887" w:rsidRPr="00F20471" w:rsidRDefault="001F1887" w:rsidP="005D6A0B">
      <w:pPr>
        <w:tabs>
          <w:tab w:val="left" w:pos="709"/>
          <w:tab w:val="left" w:pos="1134"/>
        </w:tabs>
        <w:autoSpaceDE/>
        <w:autoSpaceDN/>
      </w:pPr>
      <w:r w:rsidRPr="00F20471">
        <w:t>b</w:t>
      </w:r>
      <w:r>
        <w:t xml:space="preserve">) </w:t>
      </w:r>
      <w:r w:rsidRPr="00F20471">
        <w:t>CMA stands for Certified Managing Accountant.</w:t>
      </w:r>
    </w:p>
    <w:p w:rsidR="001F1887" w:rsidRPr="00F20471" w:rsidRDefault="001F1887" w:rsidP="005D6A0B">
      <w:pPr>
        <w:tabs>
          <w:tab w:val="left" w:pos="709"/>
          <w:tab w:val="left" w:pos="1134"/>
        </w:tabs>
        <w:autoSpaceDE/>
        <w:autoSpaceDN/>
      </w:pPr>
      <w:r w:rsidRPr="00F20471">
        <w:t>c</w:t>
      </w:r>
      <w:r>
        <w:t xml:space="preserve">) </w:t>
      </w:r>
      <w:r w:rsidRPr="00F20471">
        <w:t>CA stands for Chartered Accountant.</w:t>
      </w:r>
    </w:p>
    <w:p w:rsidR="001F1887" w:rsidRPr="00F20471" w:rsidRDefault="001F1887" w:rsidP="005D6A0B">
      <w:pPr>
        <w:tabs>
          <w:tab w:val="left" w:pos="709"/>
          <w:tab w:val="left" w:pos="1134"/>
        </w:tabs>
        <w:autoSpaceDE/>
        <w:autoSpaceDN/>
      </w:pPr>
      <w:r w:rsidRPr="00F20471">
        <w:t>d</w:t>
      </w:r>
      <w:r>
        <w:t xml:space="preserve">) </w:t>
      </w:r>
      <w:r w:rsidRPr="00F20471">
        <w:t>CPA stands for Certified Professional Accountant.</w:t>
      </w:r>
    </w:p>
    <w:p w:rsidR="001F1887" w:rsidRPr="00F20471" w:rsidRDefault="001F1887" w:rsidP="005D6A0B">
      <w:pPr>
        <w:tabs>
          <w:tab w:val="left" w:pos="630"/>
          <w:tab w:val="left" w:pos="1080"/>
        </w:tabs>
      </w:pPr>
    </w:p>
    <w:p w:rsidR="001F1887" w:rsidRPr="00F20471" w:rsidRDefault="001F1887" w:rsidP="005D6A0B">
      <w:pPr>
        <w:tabs>
          <w:tab w:val="left" w:pos="630"/>
          <w:tab w:val="left" w:pos="1080"/>
        </w:tabs>
      </w:pPr>
    </w:p>
    <w:p w:rsidR="001F1887" w:rsidRPr="00F20471" w:rsidRDefault="001F1887" w:rsidP="005D6A0B">
      <w:pPr>
        <w:autoSpaceDE/>
        <w:autoSpaceDN/>
      </w:pPr>
      <w:r w:rsidRPr="00F20471">
        <w:t>87</w:t>
      </w:r>
      <w:r>
        <w:t xml:space="preserve">. </w:t>
      </w:r>
      <w:r w:rsidRPr="00F20471">
        <w:t>Which of the following statements is true?</w:t>
      </w:r>
    </w:p>
    <w:p w:rsidR="001F1887" w:rsidRPr="00F20471" w:rsidRDefault="001F1887" w:rsidP="005D6A0B">
      <w:pPr>
        <w:autoSpaceDE/>
        <w:autoSpaceDN/>
      </w:pPr>
      <w:r w:rsidRPr="00F20471">
        <w:t>a</w:t>
      </w:r>
      <w:r>
        <w:t xml:space="preserve">) </w:t>
      </w:r>
      <w:r w:rsidRPr="00F20471">
        <w:t>In recent decades, the Canadian economy in general has shifted towards an emphasis on providing services rather than goods. This trend has reduced the importance of managerial accounting.</w:t>
      </w:r>
    </w:p>
    <w:p w:rsidR="001F1887" w:rsidRPr="00F20471" w:rsidRDefault="001F1887" w:rsidP="00CF15F0">
      <w:pPr>
        <w:autoSpaceDE/>
        <w:autoSpaceDN/>
      </w:pPr>
      <w:r w:rsidRPr="00F20471">
        <w:t>b</w:t>
      </w:r>
      <w:r>
        <w:t>)</w:t>
      </w:r>
      <w:r w:rsidRPr="00F20471">
        <w:t xml:space="preserve"> In recent decades, the Canadian economy in general has shifted towards an emphasis on providing goods rather than services. This trend has reduced the importance of managerial accounting.</w:t>
      </w:r>
    </w:p>
    <w:p w:rsidR="001F1887" w:rsidRPr="00F20471" w:rsidRDefault="001F1887" w:rsidP="005D6A0B">
      <w:pPr>
        <w:autoSpaceDE/>
        <w:autoSpaceDN/>
      </w:pPr>
      <w:r w:rsidRPr="00F20471">
        <w:t>c</w:t>
      </w:r>
      <w:r>
        <w:t xml:space="preserve">) </w:t>
      </w:r>
      <w:r w:rsidRPr="00F20471">
        <w:t>In recent decades, the Canadian economy in general has shifted towards an emphasis on providing services rather than goods. This trend has not reduced the importance of managerial accounting.</w:t>
      </w:r>
    </w:p>
    <w:p w:rsidR="001F1887" w:rsidRPr="00F20471" w:rsidRDefault="001F1887" w:rsidP="005D6A0B">
      <w:pPr>
        <w:autoSpaceDE/>
        <w:autoSpaceDN/>
      </w:pPr>
      <w:r w:rsidRPr="00F20471">
        <w:t>d</w:t>
      </w:r>
      <w:r>
        <w:t xml:space="preserve">) </w:t>
      </w:r>
      <w:r w:rsidRPr="00F20471">
        <w:t>In recent decades, the Canadian economy in general has shifted towards an emphasis on providing goods rather than services. This trend has not reduced the importance of managerial accounting.</w:t>
      </w:r>
    </w:p>
    <w:p w:rsidR="001F1887" w:rsidRPr="00F20471" w:rsidRDefault="001F1887" w:rsidP="005D6A0B">
      <w:pPr>
        <w:autoSpaceDE/>
        <w:autoSpaceDN/>
      </w:pPr>
    </w:p>
    <w:p w:rsidR="001F1887" w:rsidRPr="00F20471" w:rsidRDefault="001F1887" w:rsidP="005D6A0B">
      <w:pPr>
        <w:autoSpaceDE/>
        <w:autoSpaceDN/>
      </w:pPr>
    </w:p>
    <w:p w:rsidR="001F1887" w:rsidRPr="00F20471" w:rsidRDefault="001F1887" w:rsidP="005D6A0B">
      <w:pPr>
        <w:autoSpaceDE/>
        <w:autoSpaceDN/>
      </w:pPr>
      <w:r w:rsidRPr="00F20471">
        <w:t>88</w:t>
      </w:r>
      <w:r>
        <w:t xml:space="preserve">. </w:t>
      </w:r>
      <w:r w:rsidRPr="00F20471">
        <w:t>Which of the following is an accounting question a service company may face?</w:t>
      </w:r>
    </w:p>
    <w:p w:rsidR="001F1887" w:rsidRPr="00F20471" w:rsidRDefault="001F1887" w:rsidP="005D6A0B">
      <w:pPr>
        <w:tabs>
          <w:tab w:val="left" w:pos="630"/>
        </w:tabs>
        <w:autoSpaceDE/>
        <w:autoSpaceDN/>
      </w:pPr>
      <w:r w:rsidRPr="00F20471">
        <w:t>a</w:t>
      </w:r>
      <w:r>
        <w:t xml:space="preserve">) </w:t>
      </w:r>
      <w:r w:rsidRPr="00F20471">
        <w:t>whether to purchase new equipment</w:t>
      </w:r>
    </w:p>
    <w:p w:rsidR="001F1887" w:rsidRPr="00F20471" w:rsidRDefault="001F1887" w:rsidP="00CF15F0">
      <w:pPr>
        <w:tabs>
          <w:tab w:val="left" w:pos="630"/>
        </w:tabs>
        <w:autoSpaceDE/>
        <w:autoSpaceDN/>
      </w:pPr>
      <w:r w:rsidRPr="00F20471">
        <w:t>b</w:t>
      </w:r>
      <w:r>
        <w:t>)</w:t>
      </w:r>
      <w:r w:rsidRPr="00F20471">
        <w:t xml:space="preserve"> how much to charge for various services</w:t>
      </w:r>
    </w:p>
    <w:p w:rsidR="001F1887" w:rsidRPr="00F20471" w:rsidRDefault="001F1887" w:rsidP="00CF15F0">
      <w:pPr>
        <w:tabs>
          <w:tab w:val="left" w:pos="630"/>
        </w:tabs>
        <w:autoSpaceDE/>
        <w:autoSpaceDN/>
      </w:pPr>
      <w:r w:rsidRPr="00F20471">
        <w:t>c</w:t>
      </w:r>
      <w:r>
        <w:t xml:space="preserve">) </w:t>
      </w:r>
      <w:r w:rsidRPr="00F20471">
        <w:t>how efficient and productive individual staff members are</w:t>
      </w:r>
    </w:p>
    <w:p w:rsidR="001F1887" w:rsidRPr="00F20471" w:rsidRDefault="001F1887" w:rsidP="00CF15F0">
      <w:pPr>
        <w:tabs>
          <w:tab w:val="left" w:pos="630"/>
        </w:tabs>
        <w:autoSpaceDE/>
        <w:autoSpaceDN/>
      </w:pPr>
      <w:r w:rsidRPr="00F20471">
        <w:t>d</w:t>
      </w:r>
      <w:r>
        <w:t>)</w:t>
      </w:r>
      <w:r w:rsidRPr="00F20471">
        <w:t xml:space="preserve"> all of the above</w:t>
      </w:r>
    </w:p>
    <w:p w:rsidR="001F1887" w:rsidRPr="00F20471" w:rsidRDefault="001F1887" w:rsidP="005D6A0B"/>
    <w:p w:rsidR="001F1887" w:rsidRPr="00F20471" w:rsidRDefault="001F1887" w:rsidP="005D6A0B"/>
    <w:p w:rsidR="001F1887" w:rsidRPr="00F20471" w:rsidRDefault="001F1887" w:rsidP="005D6A0B">
      <w:pPr>
        <w:autoSpaceDE/>
        <w:autoSpaceDN/>
      </w:pPr>
      <w:r w:rsidRPr="00F20471">
        <w:t>89</w:t>
      </w:r>
      <w:r>
        <w:t xml:space="preserve">. </w:t>
      </w:r>
      <w:r w:rsidRPr="00F20471">
        <w:t xml:space="preserve">For a manufacturing company, the activities in the value chain would NOT </w:t>
      </w:r>
      <w:r>
        <w:t>include</w:t>
      </w:r>
    </w:p>
    <w:p w:rsidR="001F1887" w:rsidRPr="00F20471" w:rsidRDefault="001F1887" w:rsidP="005D6A0B">
      <w:pPr>
        <w:autoSpaceDE/>
        <w:autoSpaceDN/>
      </w:pPr>
      <w:r w:rsidRPr="00F20471">
        <w:t>a</w:t>
      </w:r>
      <w:r>
        <w:t xml:space="preserve">) </w:t>
      </w:r>
      <w:r w:rsidRPr="00F20471">
        <w:t>research and development</w:t>
      </w:r>
      <w:r>
        <w:t>.</w:t>
      </w:r>
    </w:p>
    <w:p w:rsidR="001F1887" w:rsidRPr="00F20471" w:rsidRDefault="001F1887" w:rsidP="005D6A0B">
      <w:pPr>
        <w:autoSpaceDE/>
        <w:autoSpaceDN/>
      </w:pPr>
      <w:r w:rsidRPr="00F20471">
        <w:t>b</w:t>
      </w:r>
      <w:r>
        <w:t xml:space="preserve">) </w:t>
      </w:r>
      <w:r w:rsidRPr="00F20471">
        <w:t>purchase of raw materials</w:t>
      </w:r>
      <w:r>
        <w:t>.</w:t>
      </w:r>
    </w:p>
    <w:p w:rsidR="001F1887" w:rsidRPr="00F20471" w:rsidRDefault="001F1887" w:rsidP="005D6A0B">
      <w:pPr>
        <w:autoSpaceDE/>
        <w:autoSpaceDN/>
      </w:pPr>
      <w:r w:rsidRPr="00F20471">
        <w:t>c</w:t>
      </w:r>
      <w:r>
        <w:t xml:space="preserve">) </w:t>
      </w:r>
      <w:r w:rsidRPr="00F20471">
        <w:t>customer relations</w:t>
      </w:r>
      <w:r>
        <w:t>.</w:t>
      </w:r>
    </w:p>
    <w:p w:rsidR="001F1887" w:rsidRPr="00F20471" w:rsidRDefault="001F1887" w:rsidP="005D6A0B">
      <w:pPr>
        <w:autoSpaceDE/>
        <w:autoSpaceDN/>
      </w:pPr>
      <w:r w:rsidRPr="00F20471">
        <w:t>d</w:t>
      </w:r>
      <w:r>
        <w:t xml:space="preserve">) </w:t>
      </w:r>
      <w:r w:rsidRPr="00F20471">
        <w:t>performance evaluation</w:t>
      </w:r>
      <w:r>
        <w:t>.</w:t>
      </w:r>
    </w:p>
    <w:p w:rsidR="001F1887" w:rsidRPr="00F20471" w:rsidRDefault="001F1887" w:rsidP="005D6A0B"/>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left" w:pos="1080"/>
        </w:tabs>
        <w:rPr>
          <w:snapToGrid w:val="0"/>
        </w:rPr>
      </w:pPr>
      <w:r w:rsidRPr="00F20471">
        <w:rPr>
          <w:snapToGrid w:val="0"/>
        </w:rPr>
        <w:t>90</w:t>
      </w:r>
      <w:r>
        <w:rPr>
          <w:snapToGrid w:val="0"/>
        </w:rPr>
        <w:t xml:space="preserve">. </w:t>
      </w:r>
      <w:r w:rsidRPr="00F20471">
        <w:rPr>
          <w:snapToGrid w:val="0"/>
        </w:rPr>
        <w:t>What term describes all activities associated with providing a product or service?</w:t>
      </w:r>
    </w:p>
    <w:p w:rsidR="001F1887" w:rsidRPr="00F20471" w:rsidRDefault="001F1887" w:rsidP="005D6A0B">
      <w:pPr>
        <w:rPr>
          <w:snapToGrid w:val="0"/>
        </w:rPr>
      </w:pPr>
      <w:r w:rsidRPr="00F20471">
        <w:rPr>
          <w:snapToGrid w:val="0"/>
        </w:rPr>
        <w:t>a</w:t>
      </w:r>
      <w:r>
        <w:rPr>
          <w:snapToGrid w:val="0"/>
        </w:rPr>
        <w:t xml:space="preserve">) </w:t>
      </w:r>
      <w:r w:rsidRPr="00F20471">
        <w:rPr>
          <w:snapToGrid w:val="0"/>
        </w:rPr>
        <w:t>the manufacturing chain</w:t>
      </w:r>
    </w:p>
    <w:p w:rsidR="001F1887" w:rsidRPr="00F20471" w:rsidRDefault="001F1887" w:rsidP="005D6A0B">
      <w:pPr>
        <w:rPr>
          <w:snapToGrid w:val="0"/>
        </w:rPr>
      </w:pPr>
      <w:r w:rsidRPr="00F20471">
        <w:rPr>
          <w:snapToGrid w:val="0"/>
        </w:rPr>
        <w:t>b</w:t>
      </w:r>
      <w:r>
        <w:rPr>
          <w:snapToGrid w:val="0"/>
        </w:rPr>
        <w:t xml:space="preserve">) </w:t>
      </w:r>
      <w:r w:rsidRPr="00F20471">
        <w:rPr>
          <w:snapToGrid w:val="0"/>
        </w:rPr>
        <w:t>the product chain</w:t>
      </w:r>
    </w:p>
    <w:p w:rsidR="001F1887" w:rsidRPr="00F20471" w:rsidRDefault="001F1887" w:rsidP="005D6A0B">
      <w:pPr>
        <w:rPr>
          <w:snapToGrid w:val="0"/>
        </w:rPr>
      </w:pPr>
      <w:r w:rsidRPr="00F20471">
        <w:rPr>
          <w:snapToGrid w:val="0"/>
        </w:rPr>
        <w:t>c</w:t>
      </w:r>
      <w:r>
        <w:rPr>
          <w:snapToGrid w:val="0"/>
        </w:rPr>
        <w:t xml:space="preserve">) </w:t>
      </w:r>
      <w:r w:rsidRPr="00F20471">
        <w:rPr>
          <w:snapToGrid w:val="0"/>
        </w:rPr>
        <w:t>the supply chain</w:t>
      </w:r>
    </w:p>
    <w:p w:rsidR="001F1887" w:rsidRPr="00F20471" w:rsidRDefault="001F1887" w:rsidP="005D6A0B">
      <w:pPr>
        <w:rPr>
          <w:snapToGrid w:val="0"/>
        </w:rPr>
      </w:pPr>
      <w:r w:rsidRPr="00F20471">
        <w:rPr>
          <w:snapToGrid w:val="0"/>
        </w:rPr>
        <w:t>d</w:t>
      </w:r>
      <w:r>
        <w:rPr>
          <w:snapToGrid w:val="0"/>
        </w:rPr>
        <w:t xml:space="preserve">) </w:t>
      </w:r>
      <w:r w:rsidRPr="00F20471">
        <w:rPr>
          <w:snapToGrid w:val="0"/>
        </w:rPr>
        <w:t>the value chain</w:t>
      </w: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decimal" w:pos="360"/>
          <w:tab w:val="left" w:pos="720"/>
          <w:tab w:val="left" w:pos="1080"/>
        </w:tabs>
        <w:rPr>
          <w:snapToGrid w:val="0"/>
        </w:rPr>
      </w:pPr>
    </w:p>
    <w:p w:rsidR="001F1887" w:rsidRPr="00F20471" w:rsidRDefault="001F1887" w:rsidP="005D6A0B">
      <w:pPr>
        <w:rPr>
          <w:snapToGrid w:val="0"/>
        </w:rPr>
      </w:pPr>
      <w:r w:rsidRPr="00F20471">
        <w:rPr>
          <w:snapToGrid w:val="0"/>
        </w:rPr>
        <w:t>91</w:t>
      </w:r>
      <w:r>
        <w:rPr>
          <w:snapToGrid w:val="0"/>
        </w:rPr>
        <w:t xml:space="preserve">. </w:t>
      </w:r>
      <w:r w:rsidRPr="00F20471">
        <w:rPr>
          <w:snapToGrid w:val="0"/>
        </w:rPr>
        <w:t>How do most companies manage their value chain?</w:t>
      </w:r>
    </w:p>
    <w:p w:rsidR="001F1887" w:rsidRPr="00F20471" w:rsidRDefault="001F1887" w:rsidP="005D6A0B">
      <w:pPr>
        <w:rPr>
          <w:snapToGrid w:val="0"/>
        </w:rPr>
      </w:pPr>
      <w:r w:rsidRPr="00F20471">
        <w:rPr>
          <w:snapToGrid w:val="0"/>
        </w:rPr>
        <w:t>a</w:t>
      </w:r>
      <w:r>
        <w:rPr>
          <w:snapToGrid w:val="0"/>
        </w:rPr>
        <w:t xml:space="preserve">) </w:t>
      </w:r>
      <w:r w:rsidRPr="00F20471">
        <w:rPr>
          <w:snapToGrid w:val="0"/>
        </w:rPr>
        <w:t>by using activity-based costing</w:t>
      </w:r>
    </w:p>
    <w:p w:rsidR="001F1887" w:rsidRPr="00F20471" w:rsidRDefault="001F1887" w:rsidP="005D6A0B">
      <w:pPr>
        <w:rPr>
          <w:snapToGrid w:val="0"/>
        </w:rPr>
      </w:pPr>
      <w:r w:rsidRPr="00F20471">
        <w:rPr>
          <w:snapToGrid w:val="0"/>
        </w:rPr>
        <w:t>b</w:t>
      </w:r>
      <w:r>
        <w:rPr>
          <w:snapToGrid w:val="0"/>
        </w:rPr>
        <w:t xml:space="preserve">) </w:t>
      </w:r>
      <w:r w:rsidRPr="00F20471">
        <w:rPr>
          <w:snapToGrid w:val="0"/>
        </w:rPr>
        <w:t>by creating enterprise resource planning systems</w:t>
      </w:r>
    </w:p>
    <w:p w:rsidR="001F1887" w:rsidRPr="00F20471" w:rsidRDefault="001F1887" w:rsidP="005D6A0B">
      <w:pPr>
        <w:rPr>
          <w:snapToGrid w:val="0"/>
        </w:rPr>
      </w:pPr>
      <w:r w:rsidRPr="00F20471">
        <w:rPr>
          <w:snapToGrid w:val="0"/>
        </w:rPr>
        <w:t>c</w:t>
      </w:r>
      <w:r>
        <w:rPr>
          <w:snapToGrid w:val="0"/>
        </w:rPr>
        <w:t xml:space="preserve">) </w:t>
      </w:r>
      <w:r w:rsidRPr="00F20471">
        <w:rPr>
          <w:snapToGrid w:val="0"/>
        </w:rPr>
        <w:t>using an action plan</w:t>
      </w:r>
    </w:p>
    <w:p w:rsidR="001F1887" w:rsidRPr="00F20471" w:rsidRDefault="001F1887" w:rsidP="005D6A0B">
      <w:pPr>
        <w:rPr>
          <w:snapToGrid w:val="0"/>
        </w:rPr>
      </w:pPr>
      <w:r w:rsidRPr="00F20471">
        <w:rPr>
          <w:snapToGrid w:val="0"/>
        </w:rPr>
        <w:t>d</w:t>
      </w:r>
      <w:r>
        <w:rPr>
          <w:snapToGrid w:val="0"/>
        </w:rPr>
        <w:t xml:space="preserve">) </w:t>
      </w:r>
      <w:r w:rsidRPr="00F20471">
        <w:rPr>
          <w:snapToGrid w:val="0"/>
        </w:rPr>
        <w:t>using total quality management systems</w:t>
      </w: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left" w:pos="1080"/>
        </w:tabs>
        <w:rPr>
          <w:snapToGrid w:val="0"/>
        </w:rPr>
      </w:pPr>
      <w:r w:rsidRPr="00F20471">
        <w:rPr>
          <w:snapToGrid w:val="0"/>
        </w:rPr>
        <w:t>92</w:t>
      </w:r>
      <w:r>
        <w:rPr>
          <w:snapToGrid w:val="0"/>
        </w:rPr>
        <w:t xml:space="preserve">. </w:t>
      </w:r>
      <w:r w:rsidRPr="00F20471">
        <w:rPr>
          <w:snapToGrid w:val="0"/>
        </w:rPr>
        <w:t>How have many companies significantly lowered inventory levels and costs?</w:t>
      </w:r>
    </w:p>
    <w:p w:rsidR="001F1887" w:rsidRPr="00F20471" w:rsidRDefault="001F1887" w:rsidP="005D6A0B">
      <w:pPr>
        <w:rPr>
          <w:snapToGrid w:val="0"/>
        </w:rPr>
      </w:pPr>
      <w:r w:rsidRPr="00F20471">
        <w:rPr>
          <w:snapToGrid w:val="0"/>
        </w:rPr>
        <w:t>a</w:t>
      </w:r>
      <w:r>
        <w:rPr>
          <w:snapToGrid w:val="0"/>
        </w:rPr>
        <w:t xml:space="preserve">) </w:t>
      </w:r>
      <w:r w:rsidRPr="00F20471">
        <w:rPr>
          <w:snapToGrid w:val="0"/>
        </w:rPr>
        <w:t>They use activity-based costing.</w:t>
      </w:r>
    </w:p>
    <w:p w:rsidR="001F1887" w:rsidRPr="00F20471" w:rsidRDefault="001F1887" w:rsidP="005D6A0B">
      <w:pPr>
        <w:rPr>
          <w:snapToGrid w:val="0"/>
        </w:rPr>
      </w:pPr>
      <w:r w:rsidRPr="00F20471">
        <w:rPr>
          <w:snapToGrid w:val="0"/>
        </w:rPr>
        <w:t>b</w:t>
      </w:r>
      <w:r>
        <w:rPr>
          <w:snapToGrid w:val="0"/>
        </w:rPr>
        <w:t xml:space="preserve">) </w:t>
      </w:r>
      <w:r w:rsidRPr="00F20471">
        <w:rPr>
          <w:snapToGrid w:val="0"/>
        </w:rPr>
        <w:t>They utilize an enterprise resource planning system.</w:t>
      </w:r>
    </w:p>
    <w:p w:rsidR="001F1887" w:rsidRPr="00F20471" w:rsidRDefault="001F1887" w:rsidP="005D6A0B">
      <w:pPr>
        <w:rPr>
          <w:snapToGrid w:val="0"/>
        </w:rPr>
      </w:pPr>
      <w:r w:rsidRPr="00F20471">
        <w:rPr>
          <w:snapToGrid w:val="0"/>
        </w:rPr>
        <w:t>c</w:t>
      </w:r>
      <w:r>
        <w:rPr>
          <w:snapToGrid w:val="0"/>
        </w:rPr>
        <w:t xml:space="preserve">) </w:t>
      </w:r>
      <w:r w:rsidRPr="00F20471">
        <w:rPr>
          <w:snapToGrid w:val="0"/>
        </w:rPr>
        <w:t>They have a just-in-time method.</w:t>
      </w:r>
    </w:p>
    <w:p w:rsidR="001F1887" w:rsidRDefault="001F1887" w:rsidP="005D6A0B">
      <w:pPr>
        <w:rPr>
          <w:snapToGrid w:val="0"/>
        </w:rPr>
      </w:pPr>
      <w:r w:rsidRPr="00F20471">
        <w:rPr>
          <w:snapToGrid w:val="0"/>
        </w:rPr>
        <w:t>d</w:t>
      </w:r>
      <w:r>
        <w:rPr>
          <w:snapToGrid w:val="0"/>
        </w:rPr>
        <w:t xml:space="preserve">) </w:t>
      </w:r>
      <w:r w:rsidRPr="00F20471">
        <w:rPr>
          <w:snapToGrid w:val="0"/>
        </w:rPr>
        <w:t>They focus on a total quality management system</w:t>
      </w:r>
      <w:r>
        <w:rPr>
          <w:snapToGrid w:val="0"/>
        </w:rPr>
        <w:t>.</w:t>
      </w: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left" w:pos="1080"/>
        </w:tabs>
        <w:rPr>
          <w:snapToGrid w:val="0"/>
        </w:rPr>
      </w:pPr>
      <w:r w:rsidRPr="00F20471">
        <w:rPr>
          <w:snapToGrid w:val="0"/>
        </w:rPr>
        <w:t>93</w:t>
      </w:r>
      <w:r>
        <w:rPr>
          <w:snapToGrid w:val="0"/>
        </w:rPr>
        <w:t xml:space="preserve">. </w:t>
      </w:r>
      <w:r w:rsidRPr="00F20471">
        <w:rPr>
          <w:snapToGrid w:val="0"/>
        </w:rPr>
        <w:t>Some companies implement systems to reduce defects in finished products with the goal of achieving zero defects. What are these systems called?</w:t>
      </w:r>
    </w:p>
    <w:p w:rsidR="001F1887" w:rsidRPr="00F20471" w:rsidRDefault="001F1887" w:rsidP="005D6A0B">
      <w:pPr>
        <w:rPr>
          <w:snapToGrid w:val="0"/>
        </w:rPr>
      </w:pPr>
      <w:r w:rsidRPr="00F20471">
        <w:rPr>
          <w:snapToGrid w:val="0"/>
        </w:rPr>
        <w:t>a</w:t>
      </w:r>
      <w:r>
        <w:rPr>
          <w:snapToGrid w:val="0"/>
        </w:rPr>
        <w:t xml:space="preserve">) </w:t>
      </w:r>
      <w:r w:rsidRPr="00F20471">
        <w:rPr>
          <w:snapToGrid w:val="0"/>
        </w:rPr>
        <w:t>activity-based costing systems</w:t>
      </w:r>
    </w:p>
    <w:p w:rsidR="001F1887" w:rsidRPr="00F20471" w:rsidRDefault="001F1887" w:rsidP="005D6A0B">
      <w:pPr>
        <w:rPr>
          <w:snapToGrid w:val="0"/>
        </w:rPr>
      </w:pPr>
      <w:r w:rsidRPr="00F20471">
        <w:rPr>
          <w:snapToGrid w:val="0"/>
        </w:rPr>
        <w:t>b</w:t>
      </w:r>
      <w:r>
        <w:rPr>
          <w:snapToGrid w:val="0"/>
        </w:rPr>
        <w:t xml:space="preserve">) </w:t>
      </w:r>
      <w:r w:rsidRPr="00F20471">
        <w:rPr>
          <w:snapToGrid w:val="0"/>
        </w:rPr>
        <w:t>enterprise resource planning systems</w:t>
      </w:r>
    </w:p>
    <w:p w:rsidR="001F1887" w:rsidRPr="00F20471" w:rsidRDefault="001F1887" w:rsidP="005D6A0B">
      <w:pPr>
        <w:rPr>
          <w:snapToGrid w:val="0"/>
        </w:rPr>
      </w:pPr>
      <w:r w:rsidRPr="00F20471">
        <w:rPr>
          <w:snapToGrid w:val="0"/>
        </w:rPr>
        <w:t>c</w:t>
      </w:r>
      <w:r>
        <w:rPr>
          <w:snapToGrid w:val="0"/>
        </w:rPr>
        <w:t xml:space="preserve">) </w:t>
      </w:r>
      <w:r w:rsidRPr="00F20471">
        <w:rPr>
          <w:snapToGrid w:val="0"/>
        </w:rPr>
        <w:t>value chain systems</w:t>
      </w:r>
    </w:p>
    <w:p w:rsidR="001F1887" w:rsidRPr="00F20471" w:rsidRDefault="001F1887" w:rsidP="005D6A0B">
      <w:pPr>
        <w:rPr>
          <w:snapToGrid w:val="0"/>
        </w:rPr>
      </w:pPr>
      <w:r w:rsidRPr="00F20471">
        <w:rPr>
          <w:snapToGrid w:val="0"/>
        </w:rPr>
        <w:t>d</w:t>
      </w:r>
      <w:r>
        <w:rPr>
          <w:snapToGrid w:val="0"/>
        </w:rPr>
        <w:t xml:space="preserve">) </w:t>
      </w:r>
      <w:r w:rsidRPr="00F20471">
        <w:rPr>
          <w:snapToGrid w:val="0"/>
        </w:rPr>
        <w:t>total quality management systems</w:t>
      </w: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left" w:pos="1080"/>
        </w:tabs>
        <w:rPr>
          <w:snapToGrid w:val="0"/>
        </w:rPr>
      </w:pPr>
      <w:r w:rsidRPr="00F20471">
        <w:rPr>
          <w:snapToGrid w:val="0"/>
        </w:rPr>
        <w:t>94</w:t>
      </w:r>
      <w:r>
        <w:rPr>
          <w:snapToGrid w:val="0"/>
        </w:rPr>
        <w:t xml:space="preserve">. </w:t>
      </w:r>
      <w:r w:rsidRPr="00F20471">
        <w:rPr>
          <w:snapToGrid w:val="0"/>
        </w:rPr>
        <w:t>In order to obtain more accurate product costs, how do many companies allocate overhead?</w:t>
      </w:r>
    </w:p>
    <w:p w:rsidR="001F1887" w:rsidRPr="00F20471" w:rsidRDefault="001F1887" w:rsidP="005D6A0B">
      <w:pPr>
        <w:tabs>
          <w:tab w:val="decimal" w:pos="360"/>
        </w:tabs>
        <w:rPr>
          <w:snapToGrid w:val="0"/>
        </w:rPr>
      </w:pPr>
      <w:r w:rsidRPr="00F20471">
        <w:rPr>
          <w:snapToGrid w:val="0"/>
        </w:rPr>
        <w:t>a</w:t>
      </w:r>
      <w:r>
        <w:rPr>
          <w:snapToGrid w:val="0"/>
        </w:rPr>
        <w:t xml:space="preserve">) </w:t>
      </w:r>
      <w:r w:rsidRPr="00F20471">
        <w:rPr>
          <w:snapToGrid w:val="0"/>
        </w:rPr>
        <w:t>They use activity-based costing.</w:t>
      </w:r>
    </w:p>
    <w:p w:rsidR="001F1887" w:rsidRPr="00F20471" w:rsidRDefault="001F1887" w:rsidP="005D6A0B">
      <w:pPr>
        <w:tabs>
          <w:tab w:val="decimal" w:pos="360"/>
        </w:tabs>
        <w:rPr>
          <w:snapToGrid w:val="0"/>
        </w:rPr>
      </w:pPr>
      <w:r w:rsidRPr="00F20471">
        <w:rPr>
          <w:snapToGrid w:val="0"/>
        </w:rPr>
        <w:t>b</w:t>
      </w:r>
      <w:r>
        <w:rPr>
          <w:snapToGrid w:val="0"/>
        </w:rPr>
        <w:t xml:space="preserve">) </w:t>
      </w:r>
      <w:r w:rsidRPr="00F20471">
        <w:rPr>
          <w:snapToGrid w:val="0"/>
        </w:rPr>
        <w:t>They use enterprise resource planning systems.</w:t>
      </w:r>
    </w:p>
    <w:p w:rsidR="001F1887" w:rsidRPr="00F20471" w:rsidRDefault="001F1887" w:rsidP="005D6A0B">
      <w:pPr>
        <w:tabs>
          <w:tab w:val="decimal" w:pos="360"/>
        </w:tabs>
        <w:rPr>
          <w:snapToGrid w:val="0"/>
        </w:rPr>
      </w:pPr>
      <w:r w:rsidRPr="00F20471">
        <w:rPr>
          <w:snapToGrid w:val="0"/>
        </w:rPr>
        <w:t>c</w:t>
      </w:r>
      <w:r>
        <w:rPr>
          <w:snapToGrid w:val="0"/>
        </w:rPr>
        <w:t xml:space="preserve">) </w:t>
      </w:r>
      <w:r w:rsidRPr="00F20471">
        <w:rPr>
          <w:snapToGrid w:val="0"/>
        </w:rPr>
        <w:t>They use just-in-time methods.</w:t>
      </w:r>
    </w:p>
    <w:p w:rsidR="001F1887" w:rsidRPr="00F20471" w:rsidRDefault="001F1887" w:rsidP="005D6A0B">
      <w:pPr>
        <w:tabs>
          <w:tab w:val="decimal" w:pos="360"/>
        </w:tabs>
        <w:rPr>
          <w:snapToGrid w:val="0"/>
        </w:rPr>
      </w:pPr>
      <w:r w:rsidRPr="00F20471">
        <w:rPr>
          <w:snapToGrid w:val="0"/>
        </w:rPr>
        <w:t>d</w:t>
      </w:r>
      <w:r>
        <w:rPr>
          <w:snapToGrid w:val="0"/>
        </w:rPr>
        <w:t xml:space="preserve">) </w:t>
      </w:r>
      <w:r w:rsidRPr="00F20471">
        <w:rPr>
          <w:snapToGrid w:val="0"/>
        </w:rPr>
        <w:t>They use total quality management systems.</w:t>
      </w: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decimal" w:pos="360"/>
          <w:tab w:val="left" w:pos="720"/>
          <w:tab w:val="left" w:pos="1080"/>
        </w:tabs>
        <w:rPr>
          <w:snapToGrid w:val="0"/>
        </w:rPr>
      </w:pPr>
    </w:p>
    <w:p w:rsidR="001F1887" w:rsidRPr="00F20471" w:rsidRDefault="001F1887" w:rsidP="005D6A0B">
      <w:pPr>
        <w:tabs>
          <w:tab w:val="left" w:pos="1080"/>
        </w:tabs>
        <w:rPr>
          <w:snapToGrid w:val="0"/>
        </w:rPr>
      </w:pPr>
      <w:r w:rsidRPr="00F20471">
        <w:rPr>
          <w:snapToGrid w:val="0"/>
        </w:rPr>
        <w:t>95</w:t>
      </w:r>
      <w:r>
        <w:rPr>
          <w:snapToGrid w:val="0"/>
        </w:rPr>
        <w:t xml:space="preserve">. </w:t>
      </w:r>
      <w:r w:rsidRPr="00F20471">
        <w:rPr>
          <w:snapToGrid w:val="0"/>
        </w:rPr>
        <w:t>Many companies now manufacture products that are untouched by human hands. What do they use to achieve this?</w:t>
      </w:r>
    </w:p>
    <w:p w:rsidR="001F1887" w:rsidRPr="00F20471" w:rsidRDefault="001F1887" w:rsidP="005D6A0B">
      <w:pPr>
        <w:tabs>
          <w:tab w:val="decimal" w:pos="360"/>
        </w:tabs>
        <w:rPr>
          <w:snapToGrid w:val="0"/>
        </w:rPr>
      </w:pPr>
      <w:r w:rsidRPr="00F20471">
        <w:rPr>
          <w:snapToGrid w:val="0"/>
        </w:rPr>
        <w:t>a</w:t>
      </w:r>
      <w:r>
        <w:rPr>
          <w:snapToGrid w:val="0"/>
        </w:rPr>
        <w:t xml:space="preserve">) </w:t>
      </w:r>
      <w:r w:rsidRPr="00F20471">
        <w:rPr>
          <w:snapToGrid w:val="0"/>
        </w:rPr>
        <w:t>activity-based costing</w:t>
      </w:r>
    </w:p>
    <w:p w:rsidR="001F1887" w:rsidRPr="00F20471" w:rsidRDefault="001F1887" w:rsidP="005D6A0B">
      <w:pPr>
        <w:tabs>
          <w:tab w:val="decimal" w:pos="360"/>
        </w:tabs>
        <w:rPr>
          <w:snapToGrid w:val="0"/>
        </w:rPr>
      </w:pPr>
      <w:r w:rsidRPr="00F20471">
        <w:rPr>
          <w:snapToGrid w:val="0"/>
        </w:rPr>
        <w:t>b</w:t>
      </w:r>
      <w:r>
        <w:rPr>
          <w:snapToGrid w:val="0"/>
        </w:rPr>
        <w:t xml:space="preserve">) </w:t>
      </w:r>
      <w:r w:rsidRPr="00F20471">
        <w:rPr>
          <w:snapToGrid w:val="0"/>
        </w:rPr>
        <w:t>computer-integrated manufacturing</w:t>
      </w:r>
    </w:p>
    <w:p w:rsidR="001F1887" w:rsidRPr="00F20471" w:rsidRDefault="001F1887" w:rsidP="005D6A0B">
      <w:pPr>
        <w:tabs>
          <w:tab w:val="decimal" w:pos="360"/>
        </w:tabs>
        <w:rPr>
          <w:snapToGrid w:val="0"/>
        </w:rPr>
      </w:pPr>
      <w:r w:rsidRPr="00F20471">
        <w:rPr>
          <w:snapToGrid w:val="0"/>
        </w:rPr>
        <w:t>c</w:t>
      </w:r>
      <w:r>
        <w:rPr>
          <w:snapToGrid w:val="0"/>
        </w:rPr>
        <w:t xml:space="preserve">) </w:t>
      </w:r>
      <w:r w:rsidRPr="00F20471">
        <w:rPr>
          <w:snapToGrid w:val="0"/>
        </w:rPr>
        <w:t>enterprise resource planning systems</w:t>
      </w:r>
    </w:p>
    <w:p w:rsidR="001F1887" w:rsidRPr="00F20471" w:rsidRDefault="001F1887" w:rsidP="005D6A0B">
      <w:pPr>
        <w:tabs>
          <w:tab w:val="decimal" w:pos="360"/>
        </w:tabs>
        <w:rPr>
          <w:snapToGrid w:val="0"/>
        </w:rPr>
      </w:pPr>
      <w:r w:rsidRPr="00F20471">
        <w:rPr>
          <w:snapToGrid w:val="0"/>
        </w:rPr>
        <w:t>d</w:t>
      </w:r>
      <w:r>
        <w:rPr>
          <w:snapToGrid w:val="0"/>
        </w:rPr>
        <w:t xml:space="preserve">) </w:t>
      </w:r>
      <w:r w:rsidRPr="00F20471">
        <w:rPr>
          <w:snapToGrid w:val="0"/>
        </w:rPr>
        <w:t>total quality management systems</w:t>
      </w:r>
    </w:p>
    <w:p w:rsidR="001F1887" w:rsidRPr="00F20471" w:rsidRDefault="001F1887" w:rsidP="005D6A0B">
      <w:pPr>
        <w:rPr>
          <w:b/>
          <w:bCs/>
          <w:caps/>
        </w:rPr>
      </w:pP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r w:rsidRPr="00F20471">
        <w:t>96</w:t>
      </w:r>
      <w:r>
        <w:t xml:space="preserve">. </w:t>
      </w:r>
      <w:r w:rsidRPr="00F20471">
        <w:t>Which one of the following characteristics would likely be associated with a just-in-time inventory method?</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ending inventory of work in process that would allow several production runs</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a backlog of inventory orders not yet shipped</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minimal finished goods inventory on hand</w:t>
      </w:r>
    </w:p>
    <w:p w:rsidR="001F1887" w:rsidRPr="00F20471" w:rsidRDefault="001F1887" w:rsidP="005D6A0B">
      <w:pPr>
        <w:rPr>
          <w:b/>
          <w:bCs/>
        </w:rPr>
      </w:pPr>
      <w:r w:rsidRPr="00F20471">
        <w:t>d</w:t>
      </w:r>
      <w:r>
        <w:t xml:space="preserve">) </w:t>
      </w:r>
      <w:r w:rsidRPr="00F20471">
        <w:t>an understanding with customers that they may come to the showroom and select from inventory on hand</w:t>
      </w: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r w:rsidRPr="00F20471">
        <w:t>97</w:t>
      </w:r>
      <w:r>
        <w:t xml:space="preserve">. </w:t>
      </w:r>
      <w:r w:rsidRPr="00F20471">
        <w:t>What is value chain management best defined as?</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a large chain that keeps the machines from falling on the production floor</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management decisions that affect how quickly the production run occurs</w:t>
      </w:r>
    </w:p>
    <w:p w:rsidR="001F1887" w:rsidRPr="00F20471" w:rsidRDefault="001F1887" w:rsidP="005D6A0B">
      <w:pPr>
        <w:pStyle w:val="mcStdChoice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the incremental value of costs associated with hiring a new production floor leader</w:t>
      </w:r>
    </w:p>
    <w:p w:rsidR="001F1887" w:rsidRPr="00F20471" w:rsidRDefault="001F1887" w:rsidP="005D6A0B">
      <w:r w:rsidRPr="00F20471">
        <w:t>d</w:t>
      </w:r>
      <w:r>
        <w:t xml:space="preserve">) </w:t>
      </w:r>
      <w:r w:rsidRPr="00F20471">
        <w:t>all activities associated with providing a product or service</w:t>
      </w:r>
    </w:p>
    <w:p w:rsidR="001F1887" w:rsidRPr="00F20471" w:rsidRDefault="001F1887" w:rsidP="005D6A0B">
      <w:pPr>
        <w:tabs>
          <w:tab w:val="left" w:pos="576"/>
          <w:tab w:val="left" w:pos="720"/>
          <w:tab w:val="left" w:pos="1080"/>
        </w:tabs>
      </w:pPr>
    </w:p>
    <w:p w:rsidR="001F1887" w:rsidRPr="00F20471" w:rsidRDefault="001F1887" w:rsidP="005D6A0B">
      <w:pPr>
        <w:tabs>
          <w:tab w:val="left" w:pos="576"/>
          <w:tab w:val="left" w:pos="720"/>
          <w:tab w:val="left" w:pos="1080"/>
        </w:tabs>
      </w:pPr>
    </w:p>
    <w:p w:rsidR="001F1887" w:rsidRPr="00F20471" w:rsidRDefault="001F1887" w:rsidP="005D6A0B">
      <w:pPr>
        <w:pStyle w:val="mcStdChoices"/>
        <w:tabs>
          <w:tab w:val="left" w:pos="1080"/>
        </w:tabs>
        <w:ind w:left="0" w:firstLine="0"/>
        <w:rPr>
          <w:rFonts w:ascii="Arial" w:hAnsi="Arial" w:cs="Arial"/>
          <w:sz w:val="22"/>
          <w:szCs w:val="22"/>
        </w:rPr>
      </w:pPr>
      <w:r w:rsidRPr="00F20471">
        <w:rPr>
          <w:rFonts w:ascii="Arial" w:hAnsi="Arial" w:cs="Arial"/>
          <w:sz w:val="22"/>
          <w:szCs w:val="22"/>
        </w:rPr>
        <w:t>98</w:t>
      </w:r>
      <w:r>
        <w:rPr>
          <w:rFonts w:ascii="Arial" w:hAnsi="Arial" w:cs="Arial"/>
          <w:sz w:val="22"/>
          <w:szCs w:val="22"/>
        </w:rPr>
        <w:t xml:space="preserve">. </w:t>
      </w:r>
      <w:r w:rsidRPr="00F20471">
        <w:rPr>
          <w:rFonts w:ascii="Arial" w:hAnsi="Arial" w:cs="Arial"/>
          <w:sz w:val="22"/>
          <w:szCs w:val="22"/>
        </w:rPr>
        <w:t>Which one of the following is an example of activity-based costing?</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monitoring the salaries of managers that do untimely quality control checks</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keeping close track of shrinkage associated with thefts off the showroom floor</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insuring that management is closely working with the local union on keeping labour costs in line</w:t>
      </w:r>
    </w:p>
    <w:p w:rsidR="001F1887" w:rsidRPr="00F20471" w:rsidRDefault="001F1887" w:rsidP="005D6A0B">
      <w:pPr>
        <w:tabs>
          <w:tab w:val="left" w:pos="576"/>
        </w:tabs>
      </w:pPr>
      <w:r w:rsidRPr="00F20471">
        <w:t>d</w:t>
      </w:r>
      <w:r>
        <w:t xml:space="preserve">) </w:t>
      </w:r>
      <w:r w:rsidRPr="00F20471">
        <w:t>allocating the set up cost associated with getting a machine ready for a production run</w:t>
      </w: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r w:rsidRPr="00F20471">
        <w:t>99</w:t>
      </w:r>
      <w:r>
        <w:t>. Bottlenecks are</w:t>
      </w:r>
    </w:p>
    <w:p w:rsidR="001F1887" w:rsidRPr="00F20471" w:rsidRDefault="001F1887" w:rsidP="005D6A0B">
      <w:r w:rsidRPr="00F20471">
        <w:t>a</w:t>
      </w:r>
      <w:r>
        <w:t xml:space="preserve">) </w:t>
      </w:r>
      <w:r w:rsidRPr="00F20471">
        <w:t>the point at which the finished product leaves the factory.</w:t>
      </w:r>
    </w:p>
    <w:p w:rsidR="001F1887" w:rsidRPr="00F20471" w:rsidRDefault="001F1887" w:rsidP="005D6A0B">
      <w:r w:rsidRPr="00F20471">
        <w:t>b</w:t>
      </w:r>
      <w:r>
        <w:t xml:space="preserve">) </w:t>
      </w:r>
      <w:r w:rsidRPr="00F20471">
        <w:t>constraints that limit the company’s potential profitability.</w:t>
      </w:r>
    </w:p>
    <w:p w:rsidR="001F1887" w:rsidRPr="00F20471" w:rsidRDefault="001F1887" w:rsidP="005D6A0B">
      <w:r w:rsidRPr="00F20471">
        <w:t>c</w:t>
      </w:r>
      <w:r>
        <w:t xml:space="preserve">) </w:t>
      </w:r>
      <w:r w:rsidRPr="00F20471">
        <w:t>the point at which a company’s plan is put into action.</w:t>
      </w:r>
    </w:p>
    <w:p w:rsidR="001F1887" w:rsidRPr="00F20471" w:rsidRDefault="001F1887" w:rsidP="005D6A0B">
      <w:r w:rsidRPr="00F20471">
        <w:t>d</w:t>
      </w:r>
      <w:r>
        <w:t xml:space="preserve">) </w:t>
      </w:r>
      <w:r w:rsidRPr="00F20471">
        <w:t>are factors that consume a great deal of managers’ attention, but have little impact on the company as a whole.</w:t>
      </w: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p>
    <w:p w:rsidR="001F1887" w:rsidRPr="00F20471" w:rsidRDefault="001F1887" w:rsidP="005D6A0B">
      <w:pPr>
        <w:pStyle w:val="Heading2"/>
        <w:keepNext w:val="0"/>
        <w:tabs>
          <w:tab w:val="left" w:pos="720"/>
          <w:tab w:val="left" w:pos="1080"/>
          <w:tab w:val="left" w:pos="2160"/>
        </w:tabs>
        <w:spacing w:before="0" w:after="0"/>
        <w:jc w:val="left"/>
        <w:rPr>
          <w:b w:val="0"/>
          <w:bCs w:val="0"/>
          <w:caps w:val="0"/>
          <w:sz w:val="22"/>
          <w:szCs w:val="22"/>
        </w:rPr>
      </w:pPr>
      <w:r w:rsidRPr="00F20471">
        <w:rPr>
          <w:b w:val="0"/>
          <w:bCs w:val="0"/>
          <w:caps w:val="0"/>
          <w:sz w:val="22"/>
          <w:szCs w:val="22"/>
        </w:rPr>
        <w:t>100</w:t>
      </w:r>
      <w:r>
        <w:rPr>
          <w:b w:val="0"/>
          <w:bCs w:val="0"/>
          <w:caps w:val="0"/>
          <w:sz w:val="22"/>
          <w:szCs w:val="22"/>
        </w:rPr>
        <w:t xml:space="preserve">. </w:t>
      </w:r>
      <w:r w:rsidRPr="00F20471">
        <w:rPr>
          <w:b w:val="0"/>
          <w:bCs w:val="0"/>
          <w:caps w:val="0"/>
          <w:sz w:val="22"/>
          <w:szCs w:val="22"/>
        </w:rPr>
        <w:t>For what reason is a product cost primarily tracked?</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to keep up with current cost trends to bring products to market</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to effectively allocate the cost of products to measure profitability</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to determine what amounts are necessary for allocating overhead</w:t>
      </w:r>
    </w:p>
    <w:p w:rsidR="001F1887" w:rsidRPr="00F20471" w:rsidRDefault="001F1887" w:rsidP="005D6A0B">
      <w:pPr>
        <w:tabs>
          <w:tab w:val="left" w:pos="576"/>
        </w:tabs>
      </w:pPr>
      <w:r w:rsidRPr="00F20471">
        <w:t>d</w:t>
      </w:r>
      <w:r>
        <w:t xml:space="preserve">) </w:t>
      </w:r>
      <w:r w:rsidRPr="00F20471">
        <w:t>to keep management’s bonuses increasing every year</w:t>
      </w:r>
    </w:p>
    <w:p w:rsidR="001F1887" w:rsidRPr="00F20471" w:rsidRDefault="001F1887" w:rsidP="005D6A0B">
      <w:pPr>
        <w:tabs>
          <w:tab w:val="left" w:pos="576"/>
          <w:tab w:val="left" w:pos="720"/>
          <w:tab w:val="left" w:pos="1080"/>
        </w:tabs>
      </w:pPr>
    </w:p>
    <w:p w:rsidR="001F1887" w:rsidRPr="00F20471" w:rsidRDefault="001F1887" w:rsidP="005D6A0B">
      <w:pPr>
        <w:tabs>
          <w:tab w:val="left" w:pos="576"/>
          <w:tab w:val="left" w:pos="720"/>
          <w:tab w:val="left" w:pos="1080"/>
        </w:tabs>
      </w:pPr>
    </w:p>
    <w:p w:rsidR="001F1887" w:rsidRPr="00F20471" w:rsidRDefault="001F1887" w:rsidP="005D6A0B">
      <w:pPr>
        <w:tabs>
          <w:tab w:val="left" w:pos="720"/>
          <w:tab w:val="left" w:pos="1080"/>
        </w:tabs>
      </w:pPr>
      <w:r w:rsidRPr="00F20471">
        <w:t>101</w:t>
      </w:r>
      <w:r>
        <w:t xml:space="preserve">. </w:t>
      </w:r>
      <w:r w:rsidRPr="00F20471">
        <w:t xml:space="preserve">Which one of the following is an activity </w:t>
      </w:r>
      <w:r w:rsidRPr="00F10D92">
        <w:t>NOT</w:t>
      </w:r>
      <w:r w:rsidRPr="00F20471">
        <w:rPr>
          <w:b/>
          <w:bCs/>
        </w:rPr>
        <w:t xml:space="preserve"> </w:t>
      </w:r>
      <w:r w:rsidRPr="00F20471">
        <w:t>associated with TQM?</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Tightening the bolts on a chassis so that the frame will not drop out</w:t>
      </w:r>
      <w:r>
        <w:rPr>
          <w:rFonts w:ascii="Arial" w:hAnsi="Arial" w:cs="Arial"/>
          <w:sz w:val="22"/>
          <w:szCs w:val="22"/>
        </w:rPr>
        <w:t>.</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Redesigning the gas tank after learning fuel efficiency standards are not being met</w:t>
      </w:r>
      <w:r>
        <w:rPr>
          <w:rFonts w:ascii="Arial" w:hAnsi="Arial" w:cs="Arial"/>
          <w:sz w:val="22"/>
          <w:szCs w:val="22"/>
        </w:rPr>
        <w:t>.</w:t>
      </w:r>
    </w:p>
    <w:p w:rsidR="001F1887" w:rsidRPr="00F20471" w:rsidRDefault="001F1887" w:rsidP="005D6A0B">
      <w:pPr>
        <w:pStyle w:val="mcStdChoices"/>
        <w:tabs>
          <w:tab w:val="left" w:pos="576"/>
        </w:tab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Verifying the 10 check points associated with producing the highest quality loaf of bread</w:t>
      </w:r>
      <w:r>
        <w:rPr>
          <w:rFonts w:ascii="Arial" w:hAnsi="Arial" w:cs="Arial"/>
          <w:sz w:val="22"/>
          <w:szCs w:val="22"/>
        </w:rPr>
        <w:t>.</w:t>
      </w:r>
    </w:p>
    <w:p w:rsidR="001F1887" w:rsidRPr="00F20471" w:rsidRDefault="001F1887" w:rsidP="005D6A0B">
      <w:pPr>
        <w:tabs>
          <w:tab w:val="left" w:pos="576"/>
        </w:tabs>
      </w:pPr>
      <w:r w:rsidRPr="00F20471">
        <w:t>d</w:t>
      </w:r>
      <w:r>
        <w:t xml:space="preserve">) </w:t>
      </w:r>
      <w:r w:rsidRPr="00F20471">
        <w:t>Ensuring that the mattress just manufactured meets the standard of comfort of a random factory line worker</w:t>
      </w:r>
      <w:r>
        <w:t>.</w:t>
      </w:r>
    </w:p>
    <w:p w:rsidR="001F1887" w:rsidRPr="00F20471" w:rsidRDefault="001F1887" w:rsidP="005D6A0B">
      <w:pPr>
        <w:tabs>
          <w:tab w:val="left" w:pos="576"/>
          <w:tab w:val="left" w:pos="720"/>
          <w:tab w:val="left" w:pos="1080"/>
        </w:tabs>
      </w:pPr>
    </w:p>
    <w:p w:rsidR="001F1887" w:rsidRPr="00F20471" w:rsidRDefault="001F1887" w:rsidP="005D6A0B">
      <w:pPr>
        <w:tabs>
          <w:tab w:val="left" w:pos="576"/>
          <w:tab w:val="left" w:pos="720"/>
          <w:tab w:val="left" w:pos="1080"/>
        </w:tabs>
      </w:pPr>
    </w:p>
    <w:p w:rsidR="001F1887" w:rsidRPr="00F20471" w:rsidRDefault="001F1887" w:rsidP="005D6A0B">
      <w:pPr>
        <w:tabs>
          <w:tab w:val="left" w:pos="720"/>
          <w:tab w:val="left" w:pos="1080"/>
        </w:tabs>
      </w:pPr>
      <w:r w:rsidRPr="00F20471">
        <w:t>102</w:t>
      </w:r>
      <w:r>
        <w:t xml:space="preserve">. </w:t>
      </w:r>
      <w:r w:rsidRPr="00F20471">
        <w:t>The theory of constraints is</w:t>
      </w:r>
    </w:p>
    <w:p w:rsidR="001F1887" w:rsidRPr="00F20471" w:rsidRDefault="001F1887" w:rsidP="005D6A0B">
      <w:r w:rsidRPr="00F20471">
        <w:t>a</w:t>
      </w:r>
      <w:r>
        <w:t xml:space="preserve">) </w:t>
      </w:r>
      <w:r w:rsidRPr="00F20471">
        <w:t>a theory that the benefit of making a change in a production process should be weighed against the cost of making that change.</w:t>
      </w:r>
    </w:p>
    <w:p w:rsidR="001F1887" w:rsidRPr="00F20471" w:rsidRDefault="001F1887" w:rsidP="005D6A0B">
      <w:r w:rsidRPr="00F20471">
        <w:t>b</w:t>
      </w:r>
      <w:r>
        <w:t xml:space="preserve">) </w:t>
      </w:r>
      <w:r w:rsidRPr="00F20471">
        <w:t>that even the best suggestions for improvement are likely to be rejected due to opposition from those who have to implement the changes.</w:t>
      </w:r>
    </w:p>
    <w:p w:rsidR="001F1887" w:rsidRPr="00F20471" w:rsidRDefault="001F1887" w:rsidP="005D6A0B">
      <w:r w:rsidRPr="00F20471">
        <w:t>c</w:t>
      </w:r>
      <w:r>
        <w:t xml:space="preserve">) </w:t>
      </w:r>
      <w:r w:rsidRPr="00F20471">
        <w:t>a specific approach used to identify and manage constraints in order to achieve the company’s goals.</w:t>
      </w:r>
    </w:p>
    <w:p w:rsidR="001F1887" w:rsidRPr="00F20471" w:rsidRDefault="001F1887" w:rsidP="005D6A0B">
      <w:r w:rsidRPr="00F20471">
        <w:t>d</w:t>
      </w:r>
      <w:r>
        <w:t xml:space="preserve">) </w:t>
      </w:r>
      <w:r w:rsidRPr="00F20471">
        <w:t>not applicable to service operations.</w:t>
      </w: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p>
    <w:p w:rsidR="001F1887" w:rsidRPr="00F20471" w:rsidRDefault="001F1887" w:rsidP="005D6A0B">
      <w:pPr>
        <w:tabs>
          <w:tab w:val="left" w:pos="720"/>
          <w:tab w:val="left" w:pos="1080"/>
        </w:tabs>
      </w:pPr>
      <w:r w:rsidRPr="00F20471">
        <w:t>103</w:t>
      </w:r>
      <w:r>
        <w:t xml:space="preserve">. </w:t>
      </w:r>
      <w:r w:rsidRPr="00F20471">
        <w:t>What is ERP?</w:t>
      </w:r>
    </w:p>
    <w:p w:rsidR="001F1887" w:rsidRPr="00F20471" w:rsidRDefault="001F1887" w:rsidP="005D6A0B">
      <w:pPr>
        <w:pStyle w:val="mcStdChoices"/>
        <w:tabs>
          <w:tab w:val="left" w:pos="576"/>
          <w:tab w:val="left" w:pos="720"/>
          <w:tab w:val="left" w:pos="1080"/>
        </w:tabs>
        <w:ind w:left="0" w:firstLine="0"/>
        <w:rPr>
          <w:rFonts w:ascii="Arial" w:hAnsi="Arial" w:cs="Arial"/>
          <w:sz w:val="22"/>
          <w:szCs w:val="22"/>
        </w:rPr>
      </w:pPr>
      <w:r w:rsidRPr="00F20471">
        <w:rPr>
          <w:rFonts w:ascii="Arial" w:hAnsi="Arial" w:cs="Arial"/>
          <w:sz w:val="22"/>
          <w:szCs w:val="22"/>
        </w:rPr>
        <w:t>a</w:t>
      </w:r>
      <w:r>
        <w:rPr>
          <w:rFonts w:ascii="Arial" w:hAnsi="Arial" w:cs="Arial"/>
          <w:sz w:val="22"/>
          <w:szCs w:val="22"/>
        </w:rPr>
        <w:t xml:space="preserve">) </w:t>
      </w:r>
      <w:r w:rsidRPr="00F20471">
        <w:rPr>
          <w:rFonts w:ascii="Arial" w:hAnsi="Arial" w:cs="Arial"/>
          <w:sz w:val="22"/>
          <w:szCs w:val="22"/>
        </w:rPr>
        <w:t>efficient resource procurement</w:t>
      </w:r>
    </w:p>
    <w:p w:rsidR="001F1887" w:rsidRPr="00F20471" w:rsidRDefault="001F1887" w:rsidP="005D6A0B">
      <w:pPr>
        <w:pStyle w:val="mcStdChoices"/>
        <w:tabs>
          <w:tab w:val="left" w:pos="576"/>
          <w:tab w:val="left" w:pos="720"/>
          <w:tab w:val="left" w:pos="1080"/>
        </w:tabs>
        <w:ind w:left="0" w:firstLine="0"/>
        <w:rPr>
          <w:rFonts w:ascii="Arial" w:hAnsi="Arial" w:cs="Arial"/>
          <w:sz w:val="22"/>
          <w:szCs w:val="22"/>
        </w:rPr>
      </w:pPr>
      <w:r w:rsidRPr="00F20471">
        <w:rPr>
          <w:rFonts w:ascii="Arial" w:hAnsi="Arial" w:cs="Arial"/>
          <w:sz w:val="22"/>
          <w:szCs w:val="22"/>
        </w:rPr>
        <w:t>b</w:t>
      </w:r>
      <w:r>
        <w:rPr>
          <w:rFonts w:ascii="Arial" w:hAnsi="Arial" w:cs="Arial"/>
          <w:sz w:val="22"/>
          <w:szCs w:val="22"/>
        </w:rPr>
        <w:t xml:space="preserve">) </w:t>
      </w:r>
      <w:r w:rsidRPr="00F20471">
        <w:rPr>
          <w:rFonts w:ascii="Arial" w:hAnsi="Arial" w:cs="Arial"/>
          <w:sz w:val="22"/>
          <w:szCs w:val="22"/>
        </w:rPr>
        <w:t>earnings reporting policies</w:t>
      </w:r>
    </w:p>
    <w:p w:rsidR="001F1887" w:rsidRPr="00F20471" w:rsidRDefault="001F1887" w:rsidP="005D6A0B">
      <w:pPr>
        <w:pStyle w:val="mcStdChoices"/>
        <w:tabs>
          <w:tab w:val="left" w:pos="576"/>
          <w:tab w:val="left" w:pos="720"/>
          <w:tab w:val="left" w:pos="1080"/>
        </w:tabs>
        <w:ind w:left="0" w:firstLine="0"/>
        <w:rPr>
          <w:rFonts w:ascii="Arial" w:hAnsi="Arial" w:cs="Arial"/>
          <w:sz w:val="22"/>
          <w:szCs w:val="22"/>
        </w:rPr>
      </w:pPr>
      <w:r w:rsidRPr="00F20471">
        <w:rPr>
          <w:rFonts w:ascii="Arial" w:hAnsi="Arial" w:cs="Arial"/>
          <w:sz w:val="22"/>
          <w:szCs w:val="22"/>
        </w:rPr>
        <w:t>c</w:t>
      </w:r>
      <w:r>
        <w:rPr>
          <w:rFonts w:ascii="Arial" w:hAnsi="Arial" w:cs="Arial"/>
          <w:sz w:val="22"/>
          <w:szCs w:val="22"/>
        </w:rPr>
        <w:t xml:space="preserve">) </w:t>
      </w:r>
      <w:r w:rsidRPr="00F20471">
        <w:rPr>
          <w:rFonts w:ascii="Arial" w:hAnsi="Arial" w:cs="Arial"/>
          <w:sz w:val="22"/>
          <w:szCs w:val="22"/>
        </w:rPr>
        <w:t>enterprise resource planning</w:t>
      </w:r>
    </w:p>
    <w:p w:rsidR="001F1887" w:rsidRPr="00F20471" w:rsidRDefault="001F1887" w:rsidP="005D6A0B">
      <w:pPr>
        <w:tabs>
          <w:tab w:val="left" w:pos="576"/>
          <w:tab w:val="left" w:pos="720"/>
          <w:tab w:val="left" w:pos="1080"/>
        </w:tabs>
      </w:pPr>
      <w:r w:rsidRPr="00F20471">
        <w:t>d</w:t>
      </w:r>
      <w:r>
        <w:t xml:space="preserve">) </w:t>
      </w:r>
      <w:r w:rsidRPr="00F20471">
        <w:t>effective resource procurement</w:t>
      </w:r>
    </w:p>
    <w:p w:rsidR="001F1887" w:rsidRPr="00F20471" w:rsidRDefault="001F1887" w:rsidP="005D6A0B">
      <w:pPr>
        <w:pStyle w:val="mcStdChoices"/>
        <w:tabs>
          <w:tab w:val="left" w:pos="720"/>
          <w:tab w:val="left" w:pos="1080"/>
        </w:tabs>
        <w:ind w:left="0" w:firstLine="0"/>
        <w:rPr>
          <w:rFonts w:ascii="Arial" w:hAnsi="Arial" w:cs="Arial"/>
          <w:sz w:val="22"/>
          <w:szCs w:val="22"/>
        </w:rPr>
      </w:pPr>
    </w:p>
    <w:p w:rsidR="001F1887" w:rsidRPr="00F20471" w:rsidRDefault="001F1887" w:rsidP="005D6A0B">
      <w:pPr>
        <w:pStyle w:val="mcStdChoices"/>
        <w:tabs>
          <w:tab w:val="left" w:pos="720"/>
          <w:tab w:val="left" w:pos="1080"/>
        </w:tabs>
        <w:ind w:left="0" w:firstLine="0"/>
        <w:rPr>
          <w:rFonts w:ascii="Arial" w:hAnsi="Arial" w:cs="Arial"/>
          <w:sz w:val="22"/>
          <w:szCs w:val="22"/>
        </w:rPr>
      </w:pPr>
    </w:p>
    <w:p w:rsidR="001F1887" w:rsidRPr="00F20471" w:rsidRDefault="001F1887" w:rsidP="005D6A0B">
      <w:pPr>
        <w:tabs>
          <w:tab w:val="left" w:pos="851"/>
        </w:tabs>
      </w:pPr>
      <w:r w:rsidRPr="00F20471">
        <w:t>104</w:t>
      </w:r>
      <w:r>
        <w:t xml:space="preserve">. </w:t>
      </w:r>
      <w:r w:rsidRPr="00F20471">
        <w:t>A balanced scorecard is</w:t>
      </w:r>
    </w:p>
    <w:p w:rsidR="001F1887" w:rsidRPr="00F20471" w:rsidRDefault="001F1887" w:rsidP="005D6A0B">
      <w:pPr>
        <w:tabs>
          <w:tab w:val="left" w:pos="851"/>
          <w:tab w:val="left" w:pos="1276"/>
        </w:tabs>
      </w:pPr>
      <w:r w:rsidRPr="00F20471">
        <w:t>a</w:t>
      </w:r>
      <w:r>
        <w:t xml:space="preserve">) </w:t>
      </w:r>
      <w:r w:rsidRPr="00F20471">
        <w:t>a performance-measurement approach that uses both financial and non-financial measures to evaluate a company’s operations in an integrated way.</w:t>
      </w:r>
    </w:p>
    <w:p w:rsidR="001F1887" w:rsidRPr="00F20471" w:rsidRDefault="001F1887" w:rsidP="005D6A0B">
      <w:pPr>
        <w:tabs>
          <w:tab w:val="left" w:pos="851"/>
          <w:tab w:val="left" w:pos="1276"/>
        </w:tabs>
      </w:pPr>
      <w:r w:rsidRPr="00F20471">
        <w:t>b</w:t>
      </w:r>
      <w:r>
        <w:t xml:space="preserve">) </w:t>
      </w:r>
      <w:r w:rsidRPr="00F20471">
        <w:t>a tool used to measure the benefits and costs of implementing a new strategy.</w:t>
      </w:r>
    </w:p>
    <w:p w:rsidR="001F1887" w:rsidRPr="00F20471" w:rsidRDefault="001F1887" w:rsidP="005D6A0B">
      <w:pPr>
        <w:tabs>
          <w:tab w:val="left" w:pos="851"/>
          <w:tab w:val="left" w:pos="1276"/>
        </w:tabs>
      </w:pPr>
      <w:r w:rsidRPr="00F20471">
        <w:t>c</w:t>
      </w:r>
      <w:r>
        <w:t xml:space="preserve">) </w:t>
      </w:r>
      <w:r w:rsidRPr="00F20471">
        <w:t>used only by small organizations that cannot afford more expensive methods of evaluating their operations.</w:t>
      </w:r>
    </w:p>
    <w:p w:rsidR="001F1887" w:rsidRPr="00F20471" w:rsidRDefault="001F1887" w:rsidP="005D6A0B">
      <w:pPr>
        <w:tabs>
          <w:tab w:val="left" w:pos="851"/>
          <w:tab w:val="left" w:pos="1276"/>
        </w:tabs>
      </w:pPr>
      <w:r w:rsidRPr="00F20471">
        <w:t>d</w:t>
      </w:r>
      <w:r>
        <w:t xml:space="preserve">) </w:t>
      </w:r>
      <w:r w:rsidRPr="00F20471">
        <w:t>focuses on non-financial measures in order to balance the many other financial reports companies use to evaluate their operations.</w:t>
      </w:r>
    </w:p>
    <w:p w:rsidR="001F1887" w:rsidRPr="00F20471" w:rsidRDefault="001F1887" w:rsidP="005D6A0B">
      <w:pPr>
        <w:tabs>
          <w:tab w:val="left" w:pos="851"/>
          <w:tab w:val="left" w:pos="1276"/>
        </w:tabs>
      </w:pPr>
    </w:p>
    <w:p w:rsidR="001F1887" w:rsidRPr="00F20471" w:rsidRDefault="001F1887" w:rsidP="005D6A0B">
      <w:pPr>
        <w:tabs>
          <w:tab w:val="left" w:pos="851"/>
          <w:tab w:val="left" w:pos="1276"/>
        </w:tabs>
      </w:pPr>
    </w:p>
    <w:p w:rsidR="001F1887" w:rsidRPr="00F20471" w:rsidRDefault="001F1887" w:rsidP="005D6A0B">
      <w:r w:rsidRPr="00F20471">
        <w:t>105. Which component of a company’s value chain would benefit most from internal management information?</w:t>
      </w:r>
    </w:p>
    <w:p w:rsidR="001F1887" w:rsidRPr="00F20471" w:rsidRDefault="001F1887" w:rsidP="005D6A0B">
      <w:r w:rsidRPr="00F20471">
        <w:t>a</w:t>
      </w:r>
      <w:r>
        <w:t xml:space="preserve">) </w:t>
      </w:r>
      <w:r w:rsidRPr="00F20471">
        <w:t>complaints from its customers over services offered</w:t>
      </w:r>
    </w:p>
    <w:p w:rsidR="001F1887" w:rsidRPr="00F20471" w:rsidRDefault="001F1887" w:rsidP="005D6A0B">
      <w:r w:rsidRPr="00F20471">
        <w:t>b</w:t>
      </w:r>
      <w:r>
        <w:t xml:space="preserve">) </w:t>
      </w:r>
      <w:r w:rsidRPr="00F20471">
        <w:t>bonuses paid to managers of the company</w:t>
      </w:r>
    </w:p>
    <w:p w:rsidR="001F1887" w:rsidRPr="00F20471" w:rsidRDefault="001F1887" w:rsidP="005D6A0B">
      <w:r w:rsidRPr="00F20471">
        <w:t>c</w:t>
      </w:r>
      <w:r>
        <w:t xml:space="preserve">) </w:t>
      </w:r>
      <w:r w:rsidRPr="00F20471">
        <w:t>the company’s efforts to develop new services</w:t>
      </w:r>
    </w:p>
    <w:p w:rsidR="001F1887" w:rsidRPr="00F20471" w:rsidRDefault="001F1887" w:rsidP="005D6A0B">
      <w:r w:rsidRPr="00F20471">
        <w:t>d</w:t>
      </w:r>
      <w:r>
        <w:t xml:space="preserve">) </w:t>
      </w:r>
      <w:r w:rsidRPr="00F20471">
        <w:t>All such components would benefit from internal management information</w:t>
      </w:r>
      <w:r>
        <w:t>.</w:t>
      </w:r>
    </w:p>
    <w:p w:rsidR="001F1887" w:rsidRPr="00F20471" w:rsidRDefault="001F1887" w:rsidP="005D6A0B">
      <w:pPr>
        <w:tabs>
          <w:tab w:val="left" w:pos="1215"/>
        </w:tabs>
      </w:pPr>
    </w:p>
    <w:p w:rsidR="001F1887" w:rsidRPr="00F20471" w:rsidRDefault="001F1887" w:rsidP="005D6A0B"/>
    <w:p w:rsidR="001F1887" w:rsidRPr="00F20471" w:rsidRDefault="001F1887" w:rsidP="005D6A0B">
      <w:r w:rsidRPr="00F20471">
        <w:t>106</w:t>
      </w:r>
      <w:r>
        <w:t xml:space="preserve">. </w:t>
      </w:r>
      <w:r w:rsidRPr="00F20471">
        <w:t>Managerial accounting has become more importa</w:t>
      </w:r>
      <w:r>
        <w:t>nt in service industries due to</w:t>
      </w:r>
    </w:p>
    <w:p w:rsidR="001F1887" w:rsidRPr="00F20471" w:rsidRDefault="001F1887" w:rsidP="005D6A0B">
      <w:r w:rsidRPr="00F20471">
        <w:t>a</w:t>
      </w:r>
      <w:r>
        <w:t xml:space="preserve">) </w:t>
      </w:r>
      <w:r w:rsidRPr="00F20471">
        <w:t>the decline of the manufacturing sector has freed up many accountants.</w:t>
      </w:r>
    </w:p>
    <w:p w:rsidR="001F1887" w:rsidRPr="00F20471" w:rsidRDefault="001F1887" w:rsidP="005D6A0B">
      <w:r w:rsidRPr="00F20471">
        <w:t>b</w:t>
      </w:r>
      <w:r>
        <w:t xml:space="preserve">) </w:t>
      </w:r>
      <w:r w:rsidRPr="00F20471">
        <w:t>service delivery is extremely complex and requires proper monitoring.</w:t>
      </w:r>
    </w:p>
    <w:p w:rsidR="001F1887" w:rsidRPr="00F20471" w:rsidRDefault="001F1887" w:rsidP="005D6A0B">
      <w:r w:rsidRPr="00F20471">
        <w:t>c</w:t>
      </w:r>
      <w:r>
        <w:t xml:space="preserve">) </w:t>
      </w:r>
      <w:r w:rsidRPr="00F20471">
        <w:t>the economy has become more service-oriented recently.</w:t>
      </w:r>
    </w:p>
    <w:p w:rsidR="001F1887" w:rsidRPr="00F20471" w:rsidRDefault="001F1887" w:rsidP="005D6A0B">
      <w:r w:rsidRPr="00F20471">
        <w:t>d</w:t>
      </w:r>
      <w:r>
        <w:t xml:space="preserve">) </w:t>
      </w:r>
      <w:r w:rsidRPr="00F20471">
        <w:t>the increase in complexity in computer systems requires accounting specialists.</w:t>
      </w:r>
    </w:p>
    <w:p w:rsidR="001F1887" w:rsidRPr="00F20471" w:rsidRDefault="001F1887" w:rsidP="005D6A0B"/>
    <w:p w:rsidR="001F1887" w:rsidRPr="00F20471" w:rsidRDefault="001F1887" w:rsidP="005D6A0B"/>
    <w:p w:rsidR="001F1887" w:rsidRPr="00F20471" w:rsidRDefault="001F1887" w:rsidP="005D6A0B">
      <w:r w:rsidRPr="00F20471">
        <w:t>107</w:t>
      </w:r>
      <w:r>
        <w:t xml:space="preserve">. </w:t>
      </w:r>
      <w:r w:rsidRPr="00F20471">
        <w:t>The five steps in the lean thinking model, in order are:</w:t>
      </w:r>
    </w:p>
    <w:p w:rsidR="001F1887" w:rsidRPr="00F20471" w:rsidRDefault="001F1887" w:rsidP="005D6A0B">
      <w:pPr>
        <w:autoSpaceDE/>
        <w:autoSpaceDN/>
      </w:pPr>
      <w:r w:rsidRPr="00F20471">
        <w:t>a</w:t>
      </w:r>
      <w:r>
        <w:t xml:space="preserve">) </w:t>
      </w:r>
      <w:r w:rsidRPr="00F20471">
        <w:t>1</w:t>
      </w:r>
      <w:r>
        <w:t>.</w:t>
      </w:r>
      <w:r w:rsidRPr="00F20471">
        <w:t xml:space="preserve"> Define value, 2</w:t>
      </w:r>
      <w:r>
        <w:t>.</w:t>
      </w:r>
      <w:r w:rsidRPr="00F20471">
        <w:t xml:space="preserve"> Identify the pull factors, 3</w:t>
      </w:r>
      <w:r>
        <w:t>.</w:t>
      </w:r>
      <w:r w:rsidRPr="00F20471">
        <w:t xml:space="preserve"> Identify the value stream, 4</w:t>
      </w:r>
      <w:r>
        <w:t>.</w:t>
      </w:r>
      <w:r w:rsidRPr="00F20471">
        <w:t xml:space="preserve"> Make the value stream flow, 5</w:t>
      </w:r>
      <w:r>
        <w:t>.</w:t>
      </w:r>
      <w:r w:rsidRPr="00F20471">
        <w:t xml:space="preserve"> Revise until perfection is achieved.</w:t>
      </w:r>
    </w:p>
    <w:p w:rsidR="001F1887" w:rsidRPr="00F20471" w:rsidRDefault="001F1887" w:rsidP="005D6A0B">
      <w:pPr>
        <w:autoSpaceDE/>
        <w:autoSpaceDN/>
      </w:pPr>
      <w:r w:rsidRPr="00F20471">
        <w:t>b</w:t>
      </w:r>
      <w:r>
        <w:t xml:space="preserve">) </w:t>
      </w:r>
      <w:r w:rsidRPr="00F20471">
        <w:t>1</w:t>
      </w:r>
      <w:r>
        <w:t>.</w:t>
      </w:r>
      <w:r w:rsidRPr="00F20471">
        <w:t xml:space="preserve"> Define value, 2</w:t>
      </w:r>
      <w:r>
        <w:t>.</w:t>
      </w:r>
      <w:r w:rsidRPr="00F20471">
        <w:t xml:space="preserve"> Identify the value stream, 3</w:t>
      </w:r>
      <w:r>
        <w:t>.</w:t>
      </w:r>
      <w:r w:rsidRPr="00F20471">
        <w:t xml:space="preserve"> Make the value stream flow, 4</w:t>
      </w:r>
      <w:r>
        <w:t>.</w:t>
      </w:r>
      <w:r w:rsidRPr="00F20471">
        <w:t xml:space="preserve"> Implement a pull system, 5</w:t>
      </w:r>
      <w:r>
        <w:t>.</w:t>
      </w:r>
      <w:r w:rsidRPr="00F20471">
        <w:t xml:space="preserve"> Strive for perfection.</w:t>
      </w:r>
    </w:p>
    <w:p w:rsidR="001F1887" w:rsidRPr="00F20471" w:rsidRDefault="001F1887" w:rsidP="005D6A0B">
      <w:pPr>
        <w:autoSpaceDE/>
        <w:autoSpaceDN/>
      </w:pPr>
      <w:r w:rsidRPr="00F20471">
        <w:t>c</w:t>
      </w:r>
      <w:r>
        <w:t xml:space="preserve">) </w:t>
      </w:r>
      <w:r w:rsidRPr="00F20471">
        <w:t>1</w:t>
      </w:r>
      <w:r>
        <w:t>.</w:t>
      </w:r>
      <w:r w:rsidRPr="00F20471">
        <w:t xml:space="preserve"> Identify unproductive activities that need to be reduced, 2</w:t>
      </w:r>
      <w:r>
        <w:t>.</w:t>
      </w:r>
      <w:r w:rsidRPr="00F20471">
        <w:t xml:space="preserve"> Identify push factors causing those unproductive activities, 3</w:t>
      </w:r>
      <w:r>
        <w:t>.</w:t>
      </w:r>
      <w:r w:rsidRPr="00F20471">
        <w:t xml:space="preserve"> Develop operations so that the work flows smoothly, 4</w:t>
      </w:r>
      <w:r>
        <w:t>.</w:t>
      </w:r>
      <w:r w:rsidRPr="00F20471">
        <w:t xml:space="preserve"> Strive for perfection, 5</w:t>
      </w:r>
      <w:r>
        <w:t>.</w:t>
      </w:r>
      <w:r w:rsidRPr="00F20471">
        <w:t xml:space="preserve"> Evaluate the value that has been added.</w:t>
      </w:r>
    </w:p>
    <w:p w:rsidR="001F1887" w:rsidRPr="00F20471" w:rsidRDefault="001F1887" w:rsidP="005D6A0B">
      <w:pPr>
        <w:autoSpaceDE/>
        <w:autoSpaceDN/>
      </w:pPr>
      <w:r w:rsidRPr="00F20471">
        <w:t>d</w:t>
      </w:r>
      <w:r>
        <w:t xml:space="preserve">) </w:t>
      </w:r>
      <w:r w:rsidRPr="00F20471">
        <w:t>1</w:t>
      </w:r>
      <w:r>
        <w:t>.</w:t>
      </w:r>
      <w:r w:rsidRPr="00F20471">
        <w:t xml:space="preserve"> Identify push factors, 2</w:t>
      </w:r>
      <w:r>
        <w:t>.</w:t>
      </w:r>
      <w:r w:rsidRPr="00F20471">
        <w:t xml:space="preserve"> Develop strategies to turn those factors into pull factors, 3</w:t>
      </w:r>
      <w:r>
        <w:t>.</w:t>
      </w:r>
      <w:r w:rsidRPr="00F20471">
        <w:t xml:space="preserve"> Assess the value added by steps one and two, 4</w:t>
      </w:r>
      <w:r>
        <w:t>.</w:t>
      </w:r>
      <w:r w:rsidRPr="00F20471">
        <w:t xml:space="preserve"> Strive for perfection, 5</w:t>
      </w:r>
      <w:r>
        <w:t>.</w:t>
      </w:r>
      <w:r w:rsidRPr="00F20471">
        <w:t xml:space="preserve"> Repeat the process on a regular basis.</w:t>
      </w:r>
    </w:p>
    <w:p w:rsidR="001F1887" w:rsidRPr="00F20471" w:rsidRDefault="001F1887" w:rsidP="005D6A0B"/>
    <w:p w:rsidR="001F1887" w:rsidRPr="00F20471" w:rsidRDefault="001F1887" w:rsidP="005D6A0B"/>
    <w:p w:rsidR="001F1887" w:rsidRPr="00F20471" w:rsidRDefault="001F1887" w:rsidP="005D6A0B">
      <w:pPr>
        <w:pStyle w:val="ListParagraph"/>
        <w:ind w:left="0"/>
        <w:rPr>
          <w:rFonts w:ascii="Arial" w:hAnsi="Arial" w:cs="Arial"/>
        </w:rPr>
      </w:pPr>
      <w:r w:rsidRPr="00F20471">
        <w:rPr>
          <w:rFonts w:ascii="Arial" w:hAnsi="Arial" w:cs="Arial"/>
        </w:rPr>
        <w:t>108</w:t>
      </w:r>
      <w:r>
        <w:rPr>
          <w:rFonts w:ascii="Arial" w:hAnsi="Arial" w:cs="Arial"/>
        </w:rPr>
        <w:t xml:space="preserve">. </w:t>
      </w:r>
      <w:r w:rsidRPr="00F20471">
        <w:rPr>
          <w:rFonts w:ascii="Arial" w:hAnsi="Arial" w:cs="Arial"/>
        </w:rPr>
        <w:t>Step one in t</w:t>
      </w:r>
      <w:r>
        <w:rPr>
          <w:rFonts w:ascii="Arial" w:hAnsi="Arial" w:cs="Arial"/>
        </w:rPr>
        <w:t>he lean thinking model requires</w:t>
      </w:r>
    </w:p>
    <w:p w:rsidR="001F1887" w:rsidRPr="00F20471" w:rsidRDefault="001F1887" w:rsidP="005D6A0B">
      <w:pPr>
        <w:pStyle w:val="ListParagraph"/>
        <w:ind w:left="0"/>
        <w:rPr>
          <w:rFonts w:ascii="Arial" w:hAnsi="Arial" w:cs="Arial"/>
        </w:rPr>
      </w:pPr>
      <w:r w:rsidRPr="00F20471">
        <w:rPr>
          <w:rFonts w:ascii="Arial" w:hAnsi="Arial" w:cs="Arial"/>
        </w:rPr>
        <w:t>a</w:t>
      </w:r>
      <w:r>
        <w:rPr>
          <w:rFonts w:ascii="Arial" w:hAnsi="Arial" w:cs="Arial"/>
        </w:rPr>
        <w:t xml:space="preserve">) </w:t>
      </w:r>
      <w:r w:rsidRPr="00F20471">
        <w:rPr>
          <w:rFonts w:ascii="Arial" w:hAnsi="Arial" w:cs="Arial"/>
        </w:rPr>
        <w:t>target costing, that is determining the acceptable cost the customer is willing to pay.</w:t>
      </w:r>
    </w:p>
    <w:p w:rsidR="001F1887" w:rsidRPr="00F20471" w:rsidRDefault="001F1887" w:rsidP="005D6A0B">
      <w:pPr>
        <w:pStyle w:val="ListParagraph"/>
        <w:ind w:left="0"/>
        <w:rPr>
          <w:rFonts w:ascii="Arial" w:hAnsi="Arial" w:cs="Arial"/>
        </w:rPr>
      </w:pPr>
      <w:r w:rsidRPr="00F20471">
        <w:rPr>
          <w:rFonts w:ascii="Arial" w:hAnsi="Arial" w:cs="Arial"/>
        </w:rPr>
        <w:t>b</w:t>
      </w:r>
      <w:r>
        <w:rPr>
          <w:rFonts w:ascii="Arial" w:hAnsi="Arial" w:cs="Arial"/>
        </w:rPr>
        <w:t xml:space="preserve">) </w:t>
      </w:r>
      <w:r w:rsidRPr="00F20471">
        <w:rPr>
          <w:rFonts w:ascii="Arial" w:hAnsi="Arial" w:cs="Arial"/>
        </w:rPr>
        <w:t>an assessment of the potential value that can be added to the firm by adopting the lean manufacturing concept.</w:t>
      </w:r>
    </w:p>
    <w:p w:rsidR="001F1887" w:rsidRPr="00F20471" w:rsidRDefault="001F1887" w:rsidP="005D6A0B">
      <w:pPr>
        <w:pStyle w:val="ListParagraph"/>
        <w:ind w:left="0"/>
        <w:rPr>
          <w:rFonts w:ascii="Arial" w:hAnsi="Arial" w:cs="Arial"/>
        </w:rPr>
      </w:pPr>
      <w:r w:rsidRPr="00F20471">
        <w:rPr>
          <w:rFonts w:ascii="Arial" w:hAnsi="Arial" w:cs="Arial"/>
        </w:rPr>
        <w:t>c</w:t>
      </w:r>
      <w:r>
        <w:rPr>
          <w:rFonts w:ascii="Arial" w:hAnsi="Arial" w:cs="Arial"/>
        </w:rPr>
        <w:t xml:space="preserve">) </w:t>
      </w:r>
      <w:r w:rsidRPr="00F20471">
        <w:rPr>
          <w:rFonts w:ascii="Arial" w:hAnsi="Arial" w:cs="Arial"/>
        </w:rPr>
        <w:t>identifying processes that do not add value to the manufacturing process.</w:t>
      </w:r>
    </w:p>
    <w:p w:rsidR="001F1887" w:rsidRPr="00F20471" w:rsidRDefault="001F1887" w:rsidP="005D6A0B">
      <w:pPr>
        <w:pStyle w:val="ListParagraph"/>
        <w:ind w:left="0"/>
        <w:rPr>
          <w:rFonts w:ascii="Arial" w:hAnsi="Arial" w:cs="Arial"/>
        </w:rPr>
      </w:pPr>
      <w:r w:rsidRPr="00F20471">
        <w:rPr>
          <w:rFonts w:ascii="Arial" w:hAnsi="Arial" w:cs="Arial"/>
        </w:rPr>
        <w:t>d</w:t>
      </w:r>
      <w:r>
        <w:rPr>
          <w:rFonts w:ascii="Arial" w:hAnsi="Arial" w:cs="Arial"/>
        </w:rPr>
        <w:t xml:space="preserve">) </w:t>
      </w:r>
      <w:r w:rsidRPr="00F20471">
        <w:rPr>
          <w:rFonts w:ascii="Arial" w:hAnsi="Arial" w:cs="Arial"/>
        </w:rPr>
        <w:t>identifying push factors that can be converted to pull factors.</w:t>
      </w:r>
    </w:p>
    <w:p w:rsidR="001F1887" w:rsidRPr="00F20471" w:rsidRDefault="001F1887" w:rsidP="005D6A0B">
      <w:pPr>
        <w:pStyle w:val="ListParagraph"/>
        <w:ind w:left="0"/>
        <w:rPr>
          <w:rFonts w:ascii="Arial" w:hAnsi="Arial" w:cs="Arial"/>
        </w:rPr>
      </w:pPr>
    </w:p>
    <w:p w:rsidR="001F1887" w:rsidRPr="00F20471" w:rsidRDefault="001F1887" w:rsidP="005D6A0B">
      <w:pPr>
        <w:pStyle w:val="ListParagraph"/>
        <w:ind w:left="0"/>
        <w:rPr>
          <w:rFonts w:ascii="Arial" w:hAnsi="Arial" w:cs="Arial"/>
        </w:rPr>
      </w:pPr>
    </w:p>
    <w:p w:rsidR="001F1887" w:rsidRPr="00F20471" w:rsidRDefault="001F1887" w:rsidP="005D6A0B">
      <w:pPr>
        <w:pStyle w:val="ListParagraph"/>
        <w:ind w:left="0"/>
        <w:rPr>
          <w:rFonts w:ascii="Arial" w:hAnsi="Arial" w:cs="Arial"/>
        </w:rPr>
      </w:pPr>
      <w:r w:rsidRPr="00F20471">
        <w:rPr>
          <w:rFonts w:ascii="Arial" w:hAnsi="Arial" w:cs="Arial"/>
        </w:rPr>
        <w:t>109</w:t>
      </w:r>
      <w:r>
        <w:rPr>
          <w:rFonts w:ascii="Arial" w:hAnsi="Arial" w:cs="Arial"/>
        </w:rPr>
        <w:t xml:space="preserve">. </w:t>
      </w:r>
      <w:r w:rsidRPr="00F20471">
        <w:rPr>
          <w:rFonts w:ascii="Arial" w:hAnsi="Arial" w:cs="Arial"/>
        </w:rPr>
        <w:t>Step</w:t>
      </w:r>
      <w:r>
        <w:rPr>
          <w:rFonts w:ascii="Arial" w:hAnsi="Arial" w:cs="Arial"/>
        </w:rPr>
        <w:t xml:space="preserve"> two in the lean thinking model</w:t>
      </w:r>
    </w:p>
    <w:p w:rsidR="001F1887" w:rsidRPr="00F20471" w:rsidRDefault="001F1887" w:rsidP="00CF15F0">
      <w:pPr>
        <w:pStyle w:val="ListParagraph"/>
        <w:ind w:left="0"/>
        <w:rPr>
          <w:rFonts w:ascii="Arial" w:hAnsi="Arial" w:cs="Arial"/>
        </w:rPr>
      </w:pPr>
      <w:r w:rsidRPr="00F20471">
        <w:rPr>
          <w:rFonts w:ascii="Arial" w:hAnsi="Arial" w:cs="Arial"/>
        </w:rPr>
        <w:t>a</w:t>
      </w:r>
      <w:r>
        <w:rPr>
          <w:rFonts w:ascii="Arial" w:hAnsi="Arial" w:cs="Arial"/>
        </w:rPr>
        <w:t>) d</w:t>
      </w:r>
      <w:r w:rsidRPr="00F20471">
        <w:rPr>
          <w:rFonts w:ascii="Arial" w:hAnsi="Arial" w:cs="Arial"/>
        </w:rPr>
        <w:t>eals with push and pull factors.</w:t>
      </w:r>
    </w:p>
    <w:p w:rsidR="001F1887" w:rsidRPr="00F20471" w:rsidRDefault="001F1887" w:rsidP="005D6A0B">
      <w:pPr>
        <w:pStyle w:val="ListParagraph"/>
        <w:ind w:left="0"/>
        <w:rPr>
          <w:rFonts w:ascii="Arial" w:hAnsi="Arial" w:cs="Arial"/>
        </w:rPr>
      </w:pPr>
      <w:r w:rsidRPr="00F20471">
        <w:rPr>
          <w:rFonts w:ascii="Arial" w:hAnsi="Arial" w:cs="Arial"/>
        </w:rPr>
        <w:t>b</w:t>
      </w:r>
      <w:r>
        <w:rPr>
          <w:rFonts w:ascii="Arial" w:hAnsi="Arial" w:cs="Arial"/>
        </w:rPr>
        <w:t xml:space="preserve">) </w:t>
      </w:r>
      <w:r w:rsidRPr="00F20471">
        <w:rPr>
          <w:rFonts w:ascii="Arial" w:hAnsi="Arial" w:cs="Arial"/>
        </w:rPr>
        <w:t>is the central element in understanding how a company can evaluate what is value-added and what is waste.</w:t>
      </w:r>
    </w:p>
    <w:p w:rsidR="001F1887" w:rsidRPr="00F20471" w:rsidRDefault="001F1887" w:rsidP="00CF15F0">
      <w:pPr>
        <w:pStyle w:val="ListParagraph"/>
        <w:ind w:left="0"/>
        <w:rPr>
          <w:rFonts w:ascii="Arial" w:hAnsi="Arial" w:cs="Arial"/>
        </w:rPr>
      </w:pPr>
      <w:r w:rsidRPr="00F20471">
        <w:rPr>
          <w:rFonts w:ascii="Arial" w:hAnsi="Arial" w:cs="Arial"/>
        </w:rPr>
        <w:t>c</w:t>
      </w:r>
      <w:r>
        <w:rPr>
          <w:rFonts w:ascii="Arial" w:hAnsi="Arial" w:cs="Arial"/>
        </w:rPr>
        <w:t>) i</w:t>
      </w:r>
      <w:r w:rsidRPr="00F20471">
        <w:rPr>
          <w:rFonts w:ascii="Arial" w:hAnsi="Arial" w:cs="Arial"/>
        </w:rPr>
        <w:t>s always the most time consuming.</w:t>
      </w:r>
    </w:p>
    <w:p w:rsidR="001F1887" w:rsidRPr="00F20471" w:rsidRDefault="001F1887" w:rsidP="00CF15F0">
      <w:pPr>
        <w:pStyle w:val="ListParagraph"/>
        <w:ind w:left="0"/>
        <w:rPr>
          <w:rFonts w:ascii="Arial" w:hAnsi="Arial" w:cs="Arial"/>
        </w:rPr>
      </w:pPr>
      <w:r w:rsidRPr="00F20471">
        <w:rPr>
          <w:rFonts w:ascii="Arial" w:hAnsi="Arial" w:cs="Arial"/>
        </w:rPr>
        <w:t>d</w:t>
      </w:r>
      <w:r>
        <w:rPr>
          <w:rFonts w:ascii="Arial" w:hAnsi="Arial" w:cs="Arial"/>
        </w:rPr>
        <w:t>) c</w:t>
      </w:r>
      <w:r w:rsidRPr="00F20471">
        <w:rPr>
          <w:rFonts w:ascii="Arial" w:hAnsi="Arial" w:cs="Arial"/>
        </w:rPr>
        <w:t>an be excluded if step one is done correctly.</w:t>
      </w:r>
    </w:p>
    <w:p w:rsidR="001F1887" w:rsidRPr="00DA2840" w:rsidRDefault="001F1887" w:rsidP="00DA2840">
      <w:pPr>
        <w:tabs>
          <w:tab w:val="left" w:pos="360"/>
          <w:tab w:val="left" w:pos="720"/>
          <w:tab w:val="left" w:pos="900"/>
          <w:tab w:val="left" w:pos="1080"/>
        </w:tabs>
        <w:ind w:left="709" w:hanging="709"/>
        <w:jc w:val="center"/>
        <w:rPr>
          <w:b/>
          <w:bCs/>
          <w:sz w:val="28"/>
          <w:szCs w:val="28"/>
        </w:rPr>
      </w:pPr>
      <w:r w:rsidRPr="00F20471">
        <w:rPr>
          <w:b/>
          <w:bCs/>
        </w:rPr>
        <w:br w:type="page"/>
      </w:r>
      <w:r w:rsidRPr="00DA2840">
        <w:rPr>
          <w:b/>
          <w:bCs/>
          <w:sz w:val="28"/>
          <w:szCs w:val="28"/>
        </w:rPr>
        <w:t>ANSWERS TO MULTIPLE CHOICE QUESTIONS</w:t>
      </w:r>
    </w:p>
    <w:p w:rsidR="001F1887" w:rsidRPr="00F20471" w:rsidRDefault="001F1887" w:rsidP="00F20471">
      <w:pPr>
        <w:tabs>
          <w:tab w:val="left" w:pos="360"/>
          <w:tab w:val="left" w:pos="720"/>
          <w:tab w:val="left" w:pos="900"/>
          <w:tab w:val="left" w:pos="1080"/>
        </w:tabs>
        <w:ind w:left="709" w:hanging="709"/>
        <w:rPr>
          <w:b/>
          <w:bCs/>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tblPr>
      <w:tblGrid>
        <w:gridCol w:w="655"/>
        <w:gridCol w:w="679"/>
        <w:gridCol w:w="655"/>
        <w:gridCol w:w="679"/>
        <w:gridCol w:w="655"/>
        <w:gridCol w:w="679"/>
        <w:gridCol w:w="655"/>
        <w:gridCol w:w="679"/>
        <w:gridCol w:w="655"/>
        <w:gridCol w:w="679"/>
        <w:gridCol w:w="869"/>
        <w:gridCol w:w="679"/>
        <w:gridCol w:w="665"/>
        <w:gridCol w:w="679"/>
      </w:tblGrid>
      <w:tr w:rsidR="001F1887" w:rsidRPr="00764663">
        <w:trPr>
          <w:jc w:val="center"/>
        </w:trPr>
        <w:tc>
          <w:tcPr>
            <w:tcW w:w="398" w:type="pct"/>
            <w:tcBorders>
              <w:top w:val="single" w:sz="12" w:space="0" w:color="auto"/>
              <w:left w:val="single" w:sz="12" w:space="0" w:color="auto"/>
              <w:bottom w:val="single" w:sz="6" w:space="0" w:color="000000"/>
              <w:right w:val="sing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left w:val="single" w:sz="4"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398" w:type="pct"/>
            <w:tcBorders>
              <w:top w:val="single" w:sz="12" w:space="0" w:color="auto"/>
              <w:left w:val="nil"/>
              <w:bottom w:val="single" w:sz="6" w:space="0" w:color="000000"/>
              <w:right w:val="sing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left w:val="single" w:sz="4"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398" w:type="pct"/>
            <w:tcBorders>
              <w:top w:val="single" w:sz="12" w:space="0" w:color="auto"/>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398" w:type="pct"/>
            <w:tcBorders>
              <w:top w:val="single" w:sz="12" w:space="0" w:color="auto"/>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398" w:type="pct"/>
            <w:tcBorders>
              <w:top w:val="single" w:sz="12" w:space="0" w:color="auto"/>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510" w:type="pct"/>
            <w:tcBorders>
              <w:top w:val="single" w:sz="12" w:space="0" w:color="auto"/>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bottom w:val="single" w:sz="6" w:space="0" w:color="000000"/>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c>
          <w:tcPr>
            <w:tcW w:w="308" w:type="pct"/>
            <w:tcBorders>
              <w:top w:val="single" w:sz="12" w:space="0" w:color="auto"/>
              <w:left w:val="nil"/>
              <w:bottom w:val="single" w:sz="6" w:space="0" w:color="000000"/>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Item</w:t>
            </w:r>
          </w:p>
        </w:tc>
        <w:tc>
          <w:tcPr>
            <w:tcW w:w="313" w:type="pct"/>
            <w:tcBorders>
              <w:top w:val="single" w:sz="12" w:space="0" w:color="auto"/>
              <w:bottom w:val="single" w:sz="6" w:space="0" w:color="000000"/>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764663">
              <w:rPr>
                <w:b/>
                <w:bCs/>
                <w:snapToGrid w:val="0"/>
              </w:rPr>
              <w:t>Ans.</w:t>
            </w:r>
          </w:p>
        </w:tc>
      </w:tr>
      <w:tr w:rsidR="001F1887" w:rsidRPr="00764663">
        <w:trPr>
          <w:jc w:val="center"/>
        </w:trPr>
        <w:tc>
          <w:tcPr>
            <w:tcW w:w="367"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39.</w:t>
            </w:r>
          </w:p>
        </w:tc>
        <w:tc>
          <w:tcPr>
            <w:tcW w:w="342"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d</w:t>
            </w:r>
          </w:p>
        </w:tc>
        <w:tc>
          <w:tcPr>
            <w:tcW w:w="355"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50.</w:t>
            </w:r>
          </w:p>
        </w:tc>
        <w:tc>
          <w:tcPr>
            <w:tcW w:w="355"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55"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61.</w:t>
            </w:r>
          </w:p>
        </w:tc>
        <w:tc>
          <w:tcPr>
            <w:tcW w:w="355"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67"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72.</w:t>
            </w:r>
          </w:p>
        </w:tc>
        <w:tc>
          <w:tcPr>
            <w:tcW w:w="342"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67"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83.</w:t>
            </w:r>
          </w:p>
        </w:tc>
        <w:tc>
          <w:tcPr>
            <w:tcW w:w="342"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67"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94.</w:t>
            </w:r>
          </w:p>
        </w:tc>
        <w:tc>
          <w:tcPr>
            <w:tcW w:w="342"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t>a</w:t>
            </w:r>
          </w:p>
        </w:tc>
        <w:tc>
          <w:tcPr>
            <w:tcW w:w="403" w:type="pct"/>
            <w:tcBorders>
              <w:top w:val="nil"/>
              <w:left w:val="nil"/>
              <w:bottom w:val="nil"/>
            </w:tcBorders>
            <w:vAlign w:val="center"/>
          </w:tcPr>
          <w:p w:rsidR="001F1887" w:rsidRPr="00764663" w:rsidRDefault="001F1887" w:rsidP="00DA2840">
            <w:pPr>
              <w:jc w:val="center"/>
              <w:rPr>
                <w:snapToGrid w:val="0"/>
              </w:rPr>
            </w:pPr>
            <w:r w:rsidRPr="00764663">
              <w:rPr>
                <w:snapToGrid w:val="0"/>
              </w:rPr>
              <w:t>105.</w:t>
            </w:r>
          </w:p>
        </w:tc>
        <w:tc>
          <w:tcPr>
            <w:tcW w:w="342"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d</w:t>
            </w: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40.</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b</w:t>
            </w:r>
          </w:p>
        </w:tc>
        <w:tc>
          <w:tcPr>
            <w:tcW w:w="398" w:type="pct"/>
            <w:tcBorders>
              <w:top w:val="nil"/>
              <w:left w:val="nil"/>
              <w:bottom w:val="nil"/>
              <w:right w:val="single" w:sz="4" w:space="0" w:color="auto"/>
            </w:tcBorders>
            <w:vAlign w:val="center"/>
          </w:tcPr>
          <w:p w:rsidR="001F1887" w:rsidRPr="00764663" w:rsidRDefault="001F1887" w:rsidP="00DA2840">
            <w:pPr>
              <w:jc w:val="center"/>
              <w:rPr>
                <w:snapToGrid w:val="0"/>
              </w:rPr>
            </w:pPr>
            <w:r w:rsidRPr="00764663">
              <w:rPr>
                <w:snapToGrid w:val="0"/>
              </w:rPr>
              <w:t>51.</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62.</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73.</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84.</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510"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95.</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c>
          <w:tcPr>
            <w:tcW w:w="308" w:type="pct"/>
            <w:tcBorders>
              <w:top w:val="nil"/>
              <w:left w:val="nil"/>
              <w:bottom w:val="nil"/>
            </w:tcBorders>
            <w:vAlign w:val="center"/>
          </w:tcPr>
          <w:p w:rsidR="001F1887" w:rsidRPr="00764663" w:rsidRDefault="001F1887" w:rsidP="00DA2840">
            <w:pPr>
              <w:jc w:val="center"/>
              <w:rPr>
                <w:snapToGrid w:val="0"/>
              </w:rPr>
            </w:pPr>
            <w:r w:rsidRPr="00764663">
              <w:rPr>
                <w:snapToGrid w:val="0"/>
              </w:rPr>
              <w:t>106.</w:t>
            </w: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41.</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c</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52.</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63.</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74.</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85.</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510"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96.</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c</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107.</w:t>
            </w: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42.</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a</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53.</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64.</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jc w:val="center"/>
              <w:rPr>
                <w:snapToGrid w:val="0"/>
              </w:rPr>
            </w:pPr>
            <w:r w:rsidRPr="00764663">
              <w:rPr>
                <w:snapToGrid w:val="0"/>
              </w:rPr>
              <w:t>75.</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86.</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510"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97.</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d</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108.</w:t>
            </w: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a</w:t>
            </w: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43.</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c</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54.</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65.</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76.</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87.</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510"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98.</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d</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109.</w:t>
            </w: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44.</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c</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55.</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66.</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77.</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88.</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510"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99.</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jc w:val="center"/>
              <w:rPr>
                <w:snapToGrid w:val="0"/>
              </w:rPr>
            </w:pPr>
            <w:r w:rsidRPr="00764663">
              <w:rPr>
                <w:snapToGrid w:val="0"/>
              </w:rPr>
              <w:t>45.</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b</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56.</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67.</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78.</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89.</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510" w:type="pct"/>
            <w:tcBorders>
              <w:top w:val="nil"/>
              <w:left w:val="nil"/>
              <w:bottom w:val="nil"/>
            </w:tcBorders>
            <w:vAlign w:val="center"/>
          </w:tcPr>
          <w:p w:rsidR="001F1887" w:rsidRPr="00764663" w:rsidRDefault="001F1887" w:rsidP="00DA2840">
            <w:pPr>
              <w:jc w:val="center"/>
              <w:rPr>
                <w:snapToGrid w:val="0"/>
              </w:rPr>
            </w:pPr>
            <w:r w:rsidRPr="00764663">
              <w:rPr>
                <w:snapToGrid w:val="0"/>
              </w:rPr>
              <w:t>100.</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b</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p>
        </w:tc>
        <w:tc>
          <w:tcPr>
            <w:tcW w:w="313" w:type="pct"/>
            <w:tcBorders>
              <w:top w:val="nil"/>
              <w:bottom w:val="nil"/>
              <w:right w:val="single" w:sz="12"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46.</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caps/>
                <w:snapToGrid w:val="0"/>
              </w:rPr>
            </w:pPr>
            <w:r w:rsidRPr="00764663">
              <w:rPr>
                <w:snapToGrid w:val="0"/>
              </w:rPr>
              <w:t>c</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57.</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68.</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79.</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top w:val="nil"/>
              <w:left w:val="nil"/>
              <w:bottom w:val="nil"/>
            </w:tcBorders>
            <w:vAlign w:val="center"/>
          </w:tcPr>
          <w:p w:rsidR="001F1887" w:rsidRPr="00764663" w:rsidRDefault="001F1887" w:rsidP="00DA2840">
            <w:pPr>
              <w:jc w:val="center"/>
              <w:rPr>
                <w:snapToGrid w:val="0"/>
              </w:rPr>
            </w:pPr>
            <w:r w:rsidRPr="00764663">
              <w:rPr>
                <w:snapToGrid w:val="0"/>
              </w:rPr>
              <w:t>90.</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510" w:type="pct"/>
            <w:tcBorders>
              <w:top w:val="nil"/>
              <w:left w:val="nil"/>
              <w:bottom w:val="nil"/>
            </w:tcBorders>
            <w:vAlign w:val="center"/>
          </w:tcPr>
          <w:p w:rsidR="001F1887" w:rsidRPr="00764663" w:rsidRDefault="001F1887" w:rsidP="00DA2840">
            <w:pPr>
              <w:jc w:val="center"/>
              <w:rPr>
                <w:snapToGrid w:val="0"/>
              </w:rPr>
            </w:pPr>
            <w:r w:rsidRPr="00764663">
              <w:rPr>
                <w:snapToGrid w:val="0"/>
              </w:rPr>
              <w:t>101.</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a</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p>
        </w:tc>
        <w:tc>
          <w:tcPr>
            <w:tcW w:w="313" w:type="pct"/>
            <w:tcBorders>
              <w:top w:val="nil"/>
              <w:bottom w:val="nil"/>
              <w:right w:val="single" w:sz="12" w:space="0" w:color="auto"/>
            </w:tcBorders>
            <w:vAlign w:val="center"/>
          </w:tcPr>
          <w:p w:rsidR="001F1887" w:rsidRPr="00764663" w:rsidRDefault="001F1887" w:rsidP="00DA2840">
            <w:pPr>
              <w:jc w:val="center"/>
              <w:rPr>
                <w:snapToGrid w:val="0"/>
              </w:rPr>
            </w:pPr>
          </w:p>
        </w:tc>
      </w:tr>
      <w:tr w:rsidR="001F1887" w:rsidRPr="00764663">
        <w:trPr>
          <w:jc w:val="center"/>
        </w:trPr>
        <w:tc>
          <w:tcPr>
            <w:tcW w:w="398" w:type="pct"/>
            <w:tcBorders>
              <w:top w:val="nil"/>
              <w:left w:val="single" w:sz="12" w:space="0" w:color="auto"/>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47.</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58.</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top w:val="nil"/>
              <w:left w:val="nil"/>
              <w:bottom w:val="nil"/>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69.</w:t>
            </w:r>
          </w:p>
        </w:tc>
        <w:tc>
          <w:tcPr>
            <w:tcW w:w="313" w:type="pct"/>
            <w:tcBorders>
              <w:top w:val="nil"/>
              <w:left w:val="single" w:sz="4" w:space="0" w:color="auto"/>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tabs>
                <w:tab w:val="decimal" w:pos="72"/>
              </w:tabs>
              <w:jc w:val="center"/>
              <w:rPr>
                <w:snapToGrid w:val="0"/>
              </w:rPr>
            </w:pPr>
            <w:r w:rsidRPr="00764663">
              <w:rPr>
                <w:snapToGrid w:val="0"/>
              </w:rPr>
              <w:t>80.</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top w:val="nil"/>
              <w:left w:val="nil"/>
              <w:bottom w:val="nil"/>
            </w:tcBorders>
            <w:vAlign w:val="center"/>
          </w:tcPr>
          <w:p w:rsidR="001F1887" w:rsidRPr="00764663" w:rsidRDefault="001F1887" w:rsidP="00DA2840">
            <w:pPr>
              <w:jc w:val="center"/>
              <w:rPr>
                <w:snapToGrid w:val="0"/>
              </w:rPr>
            </w:pPr>
            <w:r w:rsidRPr="00764663">
              <w:rPr>
                <w:snapToGrid w:val="0"/>
              </w:rPr>
              <w:t>91.</w:t>
            </w:r>
          </w:p>
        </w:tc>
        <w:tc>
          <w:tcPr>
            <w:tcW w:w="313" w:type="pct"/>
            <w:tcBorders>
              <w:top w:val="nil"/>
              <w:bottom w:val="nil"/>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510" w:type="pct"/>
            <w:tcBorders>
              <w:top w:val="nil"/>
              <w:left w:val="nil"/>
              <w:bottom w:val="nil"/>
            </w:tcBorders>
            <w:vAlign w:val="center"/>
          </w:tcPr>
          <w:p w:rsidR="001F1887" w:rsidRPr="00764663" w:rsidRDefault="001F1887" w:rsidP="00DA2840">
            <w:pPr>
              <w:jc w:val="center"/>
              <w:rPr>
                <w:snapToGrid w:val="0"/>
              </w:rPr>
            </w:pPr>
            <w:r w:rsidRPr="00764663">
              <w:rPr>
                <w:snapToGrid w:val="0"/>
              </w:rPr>
              <w:t>102.</w:t>
            </w:r>
          </w:p>
        </w:tc>
        <w:tc>
          <w:tcPr>
            <w:tcW w:w="313" w:type="pct"/>
            <w:tcBorders>
              <w:top w:val="nil"/>
              <w:bottom w:val="nil"/>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c</w:t>
            </w:r>
          </w:p>
        </w:tc>
        <w:tc>
          <w:tcPr>
            <w:tcW w:w="308" w:type="pct"/>
            <w:tcBorders>
              <w:top w:val="nil"/>
              <w:left w:val="nil"/>
              <w:bottom w:val="nil"/>
            </w:tcBorders>
            <w:vAlign w:val="center"/>
          </w:tcPr>
          <w:p w:rsidR="001F1887" w:rsidRPr="00764663" w:rsidRDefault="001F1887" w:rsidP="00DA2840">
            <w:pPr>
              <w:tabs>
                <w:tab w:val="decimal" w:pos="72"/>
              </w:tabs>
              <w:jc w:val="center"/>
              <w:rPr>
                <w:snapToGrid w:val="0"/>
              </w:rPr>
            </w:pPr>
          </w:p>
        </w:tc>
        <w:tc>
          <w:tcPr>
            <w:tcW w:w="313" w:type="pct"/>
            <w:tcBorders>
              <w:top w:val="nil"/>
              <w:bottom w:val="nil"/>
              <w:right w:val="single" w:sz="12" w:space="0" w:color="auto"/>
            </w:tcBorders>
            <w:vAlign w:val="center"/>
          </w:tcPr>
          <w:p w:rsidR="001F1887" w:rsidRPr="00764663" w:rsidRDefault="001F1887" w:rsidP="00DA2840">
            <w:pPr>
              <w:jc w:val="center"/>
              <w:rPr>
                <w:snapToGrid w:val="0"/>
              </w:rPr>
            </w:pPr>
          </w:p>
        </w:tc>
      </w:tr>
      <w:tr w:rsidR="001F1887" w:rsidRPr="00764663">
        <w:tblPrEx>
          <w:jc w:val="left"/>
          <w:tblBorders>
            <w:top w:val="none" w:sz="0" w:space="0" w:color="auto"/>
            <w:left w:val="none" w:sz="0" w:space="0" w:color="auto"/>
            <w:bottom w:val="none" w:sz="0" w:space="0" w:color="auto"/>
            <w:right w:val="none" w:sz="0" w:space="0" w:color="auto"/>
            <w:insideV w:val="none" w:sz="0" w:space="0" w:color="auto"/>
          </w:tblBorders>
          <w:tblCellMar>
            <w:left w:w="108" w:type="dxa"/>
            <w:right w:w="108" w:type="dxa"/>
          </w:tblCellMar>
        </w:tblPrEx>
        <w:tc>
          <w:tcPr>
            <w:tcW w:w="398" w:type="pct"/>
            <w:tcBorders>
              <w:left w:val="single" w:sz="12"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48.</w:t>
            </w:r>
          </w:p>
        </w:tc>
        <w:tc>
          <w:tcPr>
            <w:tcW w:w="313" w:type="pct"/>
            <w:tcBorders>
              <w:left w:val="single" w:sz="4" w:space="0" w:color="auto"/>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left w:val="double" w:sz="4"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59.</w:t>
            </w:r>
          </w:p>
        </w:tc>
        <w:tc>
          <w:tcPr>
            <w:tcW w:w="313" w:type="pct"/>
            <w:tcBorders>
              <w:left w:val="single" w:sz="4" w:space="0" w:color="auto"/>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left w:val="double" w:sz="4"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70.</w:t>
            </w:r>
          </w:p>
        </w:tc>
        <w:tc>
          <w:tcPr>
            <w:tcW w:w="313" w:type="pct"/>
            <w:tcBorders>
              <w:left w:val="single" w:sz="4" w:space="0" w:color="auto"/>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left w:val="double" w:sz="4"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81.</w:t>
            </w:r>
          </w:p>
        </w:tc>
        <w:tc>
          <w:tcPr>
            <w:tcW w:w="313" w:type="pct"/>
            <w:tcBorders>
              <w:left w:val="single" w:sz="4" w:space="0" w:color="auto"/>
              <w:right w:val="double" w:sz="4" w:space="0" w:color="auto"/>
            </w:tcBorders>
            <w:vAlign w:val="center"/>
          </w:tcPr>
          <w:p w:rsidR="001F1887" w:rsidRPr="00764663" w:rsidRDefault="001F1887" w:rsidP="00DA2840">
            <w:pPr>
              <w:jc w:val="center"/>
              <w:rPr>
                <w:snapToGrid w:val="0"/>
              </w:rPr>
            </w:pPr>
            <w:r w:rsidRPr="00764663">
              <w:rPr>
                <w:snapToGrid w:val="0"/>
              </w:rPr>
              <w:t>a</w:t>
            </w:r>
          </w:p>
        </w:tc>
        <w:tc>
          <w:tcPr>
            <w:tcW w:w="398" w:type="pct"/>
            <w:tcBorders>
              <w:left w:val="double" w:sz="4" w:space="0" w:color="auto"/>
              <w:right w:val="single" w:sz="4" w:space="0" w:color="auto"/>
            </w:tcBorders>
            <w:vAlign w:val="center"/>
          </w:tcPr>
          <w:p w:rsidR="001F1887" w:rsidRPr="00764663" w:rsidRDefault="001F1887" w:rsidP="00DA2840">
            <w:pPr>
              <w:jc w:val="center"/>
              <w:rPr>
                <w:snapToGrid w:val="0"/>
              </w:rPr>
            </w:pPr>
            <w:r w:rsidRPr="00764663">
              <w:rPr>
                <w:snapToGrid w:val="0"/>
              </w:rPr>
              <w:t>92.</w:t>
            </w:r>
          </w:p>
        </w:tc>
        <w:tc>
          <w:tcPr>
            <w:tcW w:w="313" w:type="pct"/>
            <w:tcBorders>
              <w:left w:val="single" w:sz="4" w:space="0" w:color="auto"/>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510" w:type="pct"/>
            <w:tcBorders>
              <w:left w:val="double" w:sz="4" w:space="0" w:color="auto"/>
              <w:right w:val="single" w:sz="4" w:space="0" w:color="auto"/>
            </w:tcBorders>
            <w:vAlign w:val="center"/>
          </w:tcPr>
          <w:p w:rsidR="001F1887" w:rsidRPr="00764663" w:rsidRDefault="001F1887" w:rsidP="00DA2840">
            <w:pPr>
              <w:jc w:val="center"/>
              <w:rPr>
                <w:snapToGrid w:val="0"/>
              </w:rPr>
            </w:pPr>
            <w:r w:rsidRPr="00764663">
              <w:rPr>
                <w:snapToGrid w:val="0"/>
              </w:rPr>
              <w:t>103.</w:t>
            </w:r>
          </w:p>
        </w:tc>
        <w:tc>
          <w:tcPr>
            <w:tcW w:w="313" w:type="pct"/>
            <w:tcBorders>
              <w:left w:val="single" w:sz="4" w:space="0" w:color="auto"/>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c</w:t>
            </w:r>
          </w:p>
        </w:tc>
        <w:tc>
          <w:tcPr>
            <w:tcW w:w="308" w:type="pct"/>
            <w:tcBorders>
              <w:left w:val="double" w:sz="4" w:space="0" w:color="auto"/>
              <w:right w:val="single" w:sz="4" w:space="0" w:color="auto"/>
            </w:tcBorders>
            <w:vAlign w:val="center"/>
          </w:tcPr>
          <w:p w:rsidR="001F1887" w:rsidRPr="00764663" w:rsidRDefault="001F1887" w:rsidP="00DA2840">
            <w:pPr>
              <w:tabs>
                <w:tab w:val="decimal" w:pos="72"/>
              </w:tabs>
              <w:jc w:val="center"/>
              <w:rPr>
                <w:snapToGrid w:val="0"/>
              </w:rPr>
            </w:pPr>
          </w:p>
        </w:tc>
        <w:tc>
          <w:tcPr>
            <w:tcW w:w="313" w:type="pct"/>
            <w:tcBorders>
              <w:left w:val="single" w:sz="4" w:space="0" w:color="auto"/>
              <w:right w:val="single" w:sz="12" w:space="0" w:color="auto"/>
            </w:tcBorders>
            <w:vAlign w:val="center"/>
          </w:tcPr>
          <w:p w:rsidR="001F1887" w:rsidRPr="00764663" w:rsidRDefault="001F1887" w:rsidP="00DA2840">
            <w:pPr>
              <w:jc w:val="center"/>
              <w:rPr>
                <w:snapToGrid w:val="0"/>
              </w:rPr>
            </w:pPr>
          </w:p>
        </w:tc>
      </w:tr>
      <w:tr w:rsidR="001F1887" w:rsidRPr="00764663">
        <w:tblPrEx>
          <w:jc w:val="left"/>
          <w:tblBorders>
            <w:top w:val="none" w:sz="0" w:space="0" w:color="auto"/>
            <w:left w:val="none" w:sz="0" w:space="0" w:color="auto"/>
            <w:bottom w:val="none" w:sz="0" w:space="0" w:color="auto"/>
            <w:right w:val="none" w:sz="0" w:space="0" w:color="auto"/>
            <w:insideV w:val="none" w:sz="0" w:space="0" w:color="auto"/>
          </w:tblBorders>
          <w:tblCellMar>
            <w:left w:w="108" w:type="dxa"/>
            <w:right w:w="108" w:type="dxa"/>
          </w:tblCellMar>
        </w:tblPrEx>
        <w:tc>
          <w:tcPr>
            <w:tcW w:w="398" w:type="pct"/>
            <w:tcBorders>
              <w:left w:val="single" w:sz="12" w:space="0" w:color="auto"/>
              <w:bottom w:val="single" w:sz="12"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49.</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398" w:type="pct"/>
            <w:tcBorders>
              <w:left w:val="double" w:sz="4" w:space="0" w:color="auto"/>
              <w:bottom w:val="single" w:sz="12"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60.</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left w:val="double" w:sz="4" w:space="0" w:color="auto"/>
              <w:bottom w:val="single" w:sz="12"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71.</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jc w:val="center"/>
              <w:rPr>
                <w:snapToGrid w:val="0"/>
              </w:rPr>
            </w:pPr>
            <w:r w:rsidRPr="00764663">
              <w:rPr>
                <w:snapToGrid w:val="0"/>
              </w:rPr>
              <w:t>c</w:t>
            </w:r>
          </w:p>
        </w:tc>
        <w:tc>
          <w:tcPr>
            <w:tcW w:w="398" w:type="pct"/>
            <w:tcBorders>
              <w:left w:val="double" w:sz="4" w:space="0" w:color="auto"/>
              <w:bottom w:val="single" w:sz="12" w:space="0" w:color="auto"/>
              <w:right w:val="single" w:sz="4" w:space="0" w:color="auto"/>
            </w:tcBorders>
            <w:vAlign w:val="center"/>
          </w:tcPr>
          <w:p w:rsidR="001F1887" w:rsidRPr="00764663" w:rsidRDefault="001F1887" w:rsidP="00DA2840">
            <w:pPr>
              <w:tabs>
                <w:tab w:val="decimal" w:pos="72"/>
              </w:tabs>
              <w:jc w:val="center"/>
              <w:rPr>
                <w:snapToGrid w:val="0"/>
              </w:rPr>
            </w:pPr>
            <w:r w:rsidRPr="00764663">
              <w:rPr>
                <w:snapToGrid w:val="0"/>
              </w:rPr>
              <w:t>82.</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jc w:val="center"/>
              <w:rPr>
                <w:snapToGrid w:val="0"/>
              </w:rPr>
            </w:pPr>
            <w:r w:rsidRPr="00764663">
              <w:rPr>
                <w:snapToGrid w:val="0"/>
              </w:rPr>
              <w:t>b</w:t>
            </w:r>
          </w:p>
        </w:tc>
        <w:tc>
          <w:tcPr>
            <w:tcW w:w="398" w:type="pct"/>
            <w:tcBorders>
              <w:left w:val="double" w:sz="4" w:space="0" w:color="auto"/>
              <w:bottom w:val="single" w:sz="12" w:space="0" w:color="auto"/>
              <w:right w:val="single" w:sz="4" w:space="0" w:color="auto"/>
            </w:tcBorders>
            <w:vAlign w:val="center"/>
          </w:tcPr>
          <w:p w:rsidR="001F1887" w:rsidRPr="00764663" w:rsidRDefault="001F1887" w:rsidP="00DA2840">
            <w:pPr>
              <w:jc w:val="center"/>
              <w:rPr>
                <w:snapToGrid w:val="0"/>
              </w:rPr>
            </w:pPr>
            <w:r w:rsidRPr="00764663">
              <w:rPr>
                <w:snapToGrid w:val="0"/>
              </w:rPr>
              <w:t>93.</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jc w:val="center"/>
              <w:rPr>
                <w:snapToGrid w:val="0"/>
              </w:rPr>
            </w:pPr>
            <w:r w:rsidRPr="00764663">
              <w:rPr>
                <w:snapToGrid w:val="0"/>
              </w:rPr>
              <w:t>d</w:t>
            </w:r>
          </w:p>
        </w:tc>
        <w:tc>
          <w:tcPr>
            <w:tcW w:w="510" w:type="pct"/>
            <w:tcBorders>
              <w:left w:val="double" w:sz="4" w:space="0" w:color="auto"/>
              <w:bottom w:val="single" w:sz="12" w:space="0" w:color="auto"/>
              <w:right w:val="single" w:sz="4" w:space="0" w:color="auto"/>
            </w:tcBorders>
            <w:vAlign w:val="center"/>
          </w:tcPr>
          <w:p w:rsidR="001F1887" w:rsidRPr="00764663" w:rsidRDefault="001F1887" w:rsidP="00DA2840">
            <w:pPr>
              <w:jc w:val="center"/>
              <w:rPr>
                <w:snapToGrid w:val="0"/>
              </w:rPr>
            </w:pPr>
            <w:r w:rsidRPr="00764663">
              <w:rPr>
                <w:snapToGrid w:val="0"/>
              </w:rPr>
              <w:t>104.</w:t>
            </w:r>
          </w:p>
        </w:tc>
        <w:tc>
          <w:tcPr>
            <w:tcW w:w="313" w:type="pct"/>
            <w:tcBorders>
              <w:left w:val="single" w:sz="4" w:space="0" w:color="auto"/>
              <w:bottom w:val="single" w:sz="12" w:space="0" w:color="auto"/>
              <w:right w:val="double" w:sz="4" w:space="0" w:color="auto"/>
            </w:tcBorders>
            <w:vAlign w:val="center"/>
          </w:tcPr>
          <w:p w:rsidR="001F1887" w:rsidRPr="00764663" w:rsidRDefault="001F1887" w:rsidP="00DA2840">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764663">
              <w:rPr>
                <w:snapToGrid w:val="0"/>
              </w:rPr>
              <w:t>a</w:t>
            </w:r>
          </w:p>
        </w:tc>
        <w:tc>
          <w:tcPr>
            <w:tcW w:w="308" w:type="pct"/>
            <w:tcBorders>
              <w:left w:val="double" w:sz="4" w:space="0" w:color="auto"/>
              <w:bottom w:val="single" w:sz="12" w:space="0" w:color="auto"/>
              <w:right w:val="single" w:sz="4" w:space="0" w:color="auto"/>
            </w:tcBorders>
            <w:vAlign w:val="center"/>
          </w:tcPr>
          <w:p w:rsidR="001F1887" w:rsidRPr="00764663" w:rsidRDefault="001F1887" w:rsidP="00DA2840">
            <w:pPr>
              <w:tabs>
                <w:tab w:val="decimal" w:pos="72"/>
              </w:tabs>
              <w:jc w:val="center"/>
              <w:rPr>
                <w:snapToGrid w:val="0"/>
              </w:rPr>
            </w:pPr>
          </w:p>
        </w:tc>
        <w:tc>
          <w:tcPr>
            <w:tcW w:w="313" w:type="pct"/>
            <w:tcBorders>
              <w:left w:val="single" w:sz="4" w:space="0" w:color="auto"/>
              <w:bottom w:val="single" w:sz="12" w:space="0" w:color="auto"/>
              <w:right w:val="single" w:sz="12" w:space="0" w:color="auto"/>
            </w:tcBorders>
            <w:vAlign w:val="center"/>
          </w:tcPr>
          <w:p w:rsidR="001F1887" w:rsidRPr="00764663" w:rsidRDefault="001F1887" w:rsidP="00DA2840">
            <w:pPr>
              <w:jc w:val="center"/>
              <w:rPr>
                <w:snapToGrid w:val="0"/>
              </w:rPr>
            </w:pPr>
          </w:p>
        </w:tc>
      </w:tr>
    </w:tbl>
    <w:p w:rsidR="001F1887" w:rsidRPr="00DA2840" w:rsidRDefault="001F1887" w:rsidP="00DA2840">
      <w:pPr>
        <w:pStyle w:val="Heading3"/>
        <w:keepNext w:val="0"/>
        <w:spacing w:after="0"/>
        <w:rPr>
          <w:sz w:val="28"/>
          <w:szCs w:val="28"/>
        </w:rPr>
      </w:pPr>
      <w:r w:rsidRPr="00F20471">
        <w:rPr>
          <w:sz w:val="22"/>
          <w:szCs w:val="22"/>
        </w:rPr>
        <w:br w:type="page"/>
      </w:r>
      <w:r w:rsidRPr="00DA2840">
        <w:rPr>
          <w:sz w:val="28"/>
          <w:szCs w:val="28"/>
        </w:rPr>
        <w:t>BRIEF Exercises</w:t>
      </w:r>
    </w:p>
    <w:p w:rsidR="001F1887" w:rsidRPr="00F20471" w:rsidRDefault="001F1887" w:rsidP="00F20471">
      <w:pPr>
        <w:autoSpaceDE/>
        <w:autoSpaceDN/>
      </w:pPr>
    </w:p>
    <w:p w:rsidR="001F1887" w:rsidRPr="00F20471" w:rsidRDefault="001F1887" w:rsidP="00F20471">
      <w:pPr>
        <w:autoSpaceDE/>
        <w:autoSpaceDN/>
      </w:pPr>
    </w:p>
    <w:p w:rsidR="001F1887" w:rsidRPr="00F20471" w:rsidRDefault="001F1887" w:rsidP="00F20471">
      <w:pPr>
        <w:autoSpaceDE/>
        <w:autoSpaceDN/>
        <w:rPr>
          <w:b/>
          <w:bCs/>
          <w:color w:val="000000"/>
        </w:rPr>
      </w:pPr>
      <w:r w:rsidRPr="00F20471">
        <w:rPr>
          <w:b/>
          <w:bCs/>
        </w:rPr>
        <w:t>Brief</w:t>
      </w:r>
      <w:r w:rsidRPr="00F20471">
        <w:rPr>
          <w:b/>
          <w:bCs/>
          <w:color w:val="000000"/>
        </w:rPr>
        <w:t xml:space="preserve"> Exercise 110</w:t>
      </w:r>
    </w:p>
    <w:p w:rsidR="001F1887" w:rsidRPr="00F20471" w:rsidRDefault="001F1887" w:rsidP="00F20471">
      <w:r w:rsidRPr="00F20471">
        <w:t>The Cheepencheerful Bakery Company produces muffins that it sells to hotel chains in the city.</w:t>
      </w:r>
      <w:r>
        <w:t xml:space="preserve"> </w:t>
      </w:r>
      <w:r w:rsidRPr="00F20471">
        <w:t>It generally breaks even at the end of the year but not always.</w:t>
      </w:r>
      <w:r>
        <w:t xml:space="preserve"> </w:t>
      </w:r>
      <w:r w:rsidRPr="00F20471">
        <w:t>It only knows this when the company’s external accountants prepare financial statements that are used by the bank and to file tax returns. The company does its best to keep its costs down and as a result doesn’t pay its employees very much.</w:t>
      </w:r>
    </w:p>
    <w:p w:rsidR="001F1887" w:rsidRPr="00F20471" w:rsidRDefault="001F1887" w:rsidP="00F20471">
      <w:r w:rsidRPr="00F20471">
        <w:t>When the president’s wife, who is the bookkeeper, decided to retire, the president advertised for her replacement.</w:t>
      </w:r>
      <w:r>
        <w:t xml:space="preserve"> </w:t>
      </w:r>
      <w:r w:rsidRPr="00F20471">
        <w:t>He felt he could find someone who would work for slightly more than minimum wage.</w:t>
      </w:r>
      <w:r>
        <w:t xml:space="preserve"> </w:t>
      </w:r>
      <w:r w:rsidRPr="00F20471">
        <w:t>This would be in line with his desire to keep costs down.</w:t>
      </w:r>
    </w:p>
    <w:p w:rsidR="001F1887" w:rsidRPr="00F20471" w:rsidRDefault="001F1887" w:rsidP="00F20471">
      <w:r w:rsidRPr="00F20471">
        <w:t>Comment on the president’s desire to keep his costs down by hiring a poorly paid accountant for his organization.</w:t>
      </w:r>
    </w:p>
    <w:p w:rsidR="001F1887" w:rsidRPr="00F20471" w:rsidRDefault="001F1887" w:rsidP="00F20471">
      <w:pPr>
        <w:autoSpaceDE/>
        <w:autoSpaceDN/>
        <w:rPr>
          <w:b/>
          <w:bCs/>
          <w:color w:val="000000"/>
        </w:rPr>
      </w:pPr>
    </w:p>
    <w:p w:rsidR="001F1887" w:rsidRPr="00F20471" w:rsidRDefault="001F1887" w:rsidP="002E2D14">
      <w:pPr>
        <w:autoSpaceDE/>
        <w:autoSpaceDN/>
        <w:rPr>
          <w:b/>
          <w:bCs/>
          <w:color w:val="000000"/>
        </w:rPr>
      </w:pPr>
      <w:r w:rsidRPr="00F20471">
        <w:rPr>
          <w:b/>
          <w:bCs/>
          <w:color w:val="000000"/>
        </w:rPr>
        <w:t>Solution 110</w:t>
      </w:r>
    </w:p>
    <w:p w:rsidR="001F1887" w:rsidRPr="00F20471" w:rsidRDefault="001F1887" w:rsidP="00F20471">
      <w:r w:rsidRPr="00F20471">
        <w:t>The president is being short-sighted in his desire to keep costs low in critical area of his company.</w:t>
      </w:r>
    </w:p>
    <w:p w:rsidR="001F1887" w:rsidRDefault="001F1887" w:rsidP="00F20471">
      <w:r w:rsidRPr="00F20471">
        <w:t>As president, he is responsible for planning, directing</w:t>
      </w:r>
      <w:r>
        <w:t>,</w:t>
      </w:r>
      <w:r w:rsidRPr="00F20471">
        <w:t xml:space="preserve"> and controlling the company’s activities.</w:t>
      </w:r>
      <w:r>
        <w:t xml:space="preserve"> </w:t>
      </w:r>
      <w:r w:rsidRPr="00F20471">
        <w:t>For a medium sized company, it is difficult for one person to accomplish all of these objectives effectively.</w:t>
      </w:r>
    </w:p>
    <w:p w:rsidR="001F1887" w:rsidRPr="00F20471" w:rsidRDefault="001F1887" w:rsidP="00F20471">
      <w:r w:rsidRPr="00F20471">
        <w:t>A professionally trained accountant with the proper training and accreditation can assist the president in these areas.</w:t>
      </w:r>
    </w:p>
    <w:p w:rsidR="001F1887" w:rsidRPr="00F20471" w:rsidRDefault="001F1887" w:rsidP="008A6AC8">
      <w:r w:rsidRPr="00F20471">
        <w:t>The accountant can help plan targets for profitability and return on assets used in the business.</w:t>
      </w:r>
      <w:r>
        <w:t xml:space="preserve"> </w:t>
      </w:r>
      <w:r w:rsidRPr="00F20471">
        <w:t>Once these targets are set, the accountant can then help direct the day</w:t>
      </w:r>
      <w:r>
        <w:t>-</w:t>
      </w:r>
      <w:r w:rsidRPr="00F20471">
        <w:t>to</w:t>
      </w:r>
      <w:r>
        <w:t>-</w:t>
      </w:r>
      <w:r w:rsidRPr="00F20471">
        <w:t>day activities to ensure the company’s internal procedures are operating efficiently.</w:t>
      </w:r>
      <w:r>
        <w:t xml:space="preserve"> </w:t>
      </w:r>
      <w:r w:rsidRPr="00F20471">
        <w:t>The accountant can also implement effective internal managerial accounting procedures to ensure that the organizations activities are properly controlled.</w:t>
      </w:r>
    </w:p>
    <w:p w:rsidR="001F1887" w:rsidRPr="00F20471" w:rsidRDefault="001F1887" w:rsidP="00F20471">
      <w:pPr>
        <w:rPr>
          <w:b/>
          <w:bCs/>
        </w:rPr>
      </w:pPr>
    </w:p>
    <w:p w:rsidR="001F1887" w:rsidRPr="00F20471" w:rsidRDefault="001F1887" w:rsidP="00F20471">
      <w:pPr>
        <w:rPr>
          <w:b/>
          <w:bCs/>
        </w:rPr>
      </w:pPr>
    </w:p>
    <w:p w:rsidR="001F1887" w:rsidRPr="00F20471" w:rsidRDefault="001F1887" w:rsidP="00F20471">
      <w:pPr>
        <w:autoSpaceDE/>
        <w:autoSpaceDN/>
        <w:rPr>
          <w:b/>
          <w:bCs/>
        </w:rPr>
      </w:pPr>
      <w:r w:rsidRPr="00F20471">
        <w:rPr>
          <w:b/>
          <w:bCs/>
        </w:rPr>
        <w:t>Brief Exercise 111</w:t>
      </w:r>
    </w:p>
    <w:p w:rsidR="001F1887" w:rsidRPr="00F20471" w:rsidRDefault="001F1887" w:rsidP="008A6AC8">
      <w:pPr>
        <w:autoSpaceDE/>
        <w:autoSpaceDN/>
        <w:rPr>
          <w:color w:val="000000"/>
        </w:rPr>
      </w:pPr>
      <w:r w:rsidRPr="00F20471">
        <w:t>Preparation of a budget at the beginning of a period entails looking at last year’s results, making adjustments for any changes in prices and activity in the current year and anticipating consumer demand levels based on economic activity and historical trends.</w:t>
      </w:r>
      <w:r>
        <w:t xml:space="preserve"> </w:t>
      </w:r>
      <w:r w:rsidRPr="00F20471">
        <w:t>The process of preparing a budget is part of which management function? The process of comparing actual results to budget is part of which other management function?</w:t>
      </w:r>
    </w:p>
    <w:p w:rsidR="001F1887" w:rsidRPr="00F20471" w:rsidRDefault="001F1887" w:rsidP="00F20471">
      <w:pPr>
        <w:autoSpaceDE/>
        <w:autoSpaceDN/>
        <w:rPr>
          <w:color w:val="000000"/>
        </w:rPr>
      </w:pPr>
    </w:p>
    <w:p w:rsidR="001F1887" w:rsidRPr="00F20471" w:rsidRDefault="001F1887" w:rsidP="002E2D14">
      <w:pPr>
        <w:autoSpaceDE/>
        <w:autoSpaceDN/>
        <w:rPr>
          <w:color w:val="000000"/>
        </w:rPr>
      </w:pPr>
      <w:r w:rsidRPr="00F20471">
        <w:rPr>
          <w:b/>
          <w:bCs/>
          <w:color w:val="000000"/>
        </w:rPr>
        <w:t>Solution 111</w:t>
      </w:r>
    </w:p>
    <w:p w:rsidR="001F1887" w:rsidRDefault="001F1887" w:rsidP="00F20471">
      <w:pPr>
        <w:autoSpaceDE/>
        <w:autoSpaceDN/>
        <w:rPr>
          <w:color w:val="000000"/>
        </w:rPr>
      </w:pPr>
      <w:r w:rsidRPr="00F20471">
        <w:rPr>
          <w:color w:val="000000"/>
        </w:rPr>
        <w:t>The process of preparing a budget is part of planning while the process of comparing a budget to actual is part of control.</w:t>
      </w:r>
    </w:p>
    <w:p w:rsidR="001F1887" w:rsidRPr="00F20471" w:rsidRDefault="001F1887" w:rsidP="00F20471">
      <w:pPr>
        <w:autoSpaceDE/>
        <w:autoSpaceDN/>
        <w:rPr>
          <w:color w:val="000000"/>
        </w:rPr>
      </w:pPr>
    </w:p>
    <w:p w:rsidR="001F1887" w:rsidRPr="00F20471" w:rsidRDefault="001F1887" w:rsidP="00F20471">
      <w:pPr>
        <w:autoSpaceDE/>
        <w:autoSpaceDN/>
        <w:rPr>
          <w:color w:val="000000"/>
        </w:rPr>
      </w:pPr>
    </w:p>
    <w:p w:rsidR="001F1887" w:rsidRPr="00F20471" w:rsidRDefault="001F1887" w:rsidP="00F20471">
      <w:pPr>
        <w:autoSpaceDE/>
        <w:autoSpaceDN/>
        <w:rPr>
          <w:b/>
          <w:bCs/>
          <w:color w:val="000000"/>
        </w:rPr>
      </w:pPr>
      <w:r w:rsidRPr="00F20471">
        <w:rPr>
          <w:b/>
          <w:bCs/>
        </w:rPr>
        <w:t>Brief</w:t>
      </w:r>
      <w:r w:rsidRPr="00F20471">
        <w:rPr>
          <w:b/>
          <w:bCs/>
          <w:color w:val="000000"/>
        </w:rPr>
        <w:t xml:space="preserve"> Exercise 112</w:t>
      </w:r>
    </w:p>
    <w:p w:rsidR="001F1887" w:rsidRPr="00F20471" w:rsidRDefault="001F1887" w:rsidP="00F20471">
      <w:pPr>
        <w:autoSpaceDE/>
        <w:autoSpaceDN/>
        <w:rPr>
          <w:color w:val="000000"/>
        </w:rPr>
      </w:pPr>
      <w:r w:rsidRPr="00F20471">
        <w:rPr>
          <w:color w:val="000000"/>
        </w:rPr>
        <w:t>Activities in a warehouse may include materials and inventory handling, staffing and scheduling, setting up production runs</w:t>
      </w:r>
      <w:r>
        <w:rPr>
          <w:color w:val="000000"/>
        </w:rPr>
        <w:t>,</w:t>
      </w:r>
      <w:r w:rsidRPr="00F20471">
        <w:rPr>
          <w:color w:val="000000"/>
        </w:rPr>
        <w:t xml:space="preserve"> and managing quality.</w:t>
      </w:r>
      <w:r>
        <w:rPr>
          <w:color w:val="000000"/>
        </w:rPr>
        <w:t xml:space="preserve"> </w:t>
      </w:r>
      <w:r w:rsidRPr="00F20471">
        <w:rPr>
          <w:color w:val="000000"/>
        </w:rPr>
        <w:t>The management of these activities is part of which one of the key three management functions:</w:t>
      </w:r>
      <w:r>
        <w:rPr>
          <w:color w:val="000000"/>
        </w:rPr>
        <w:t xml:space="preserve"> </w:t>
      </w:r>
      <w:r w:rsidRPr="00F20471">
        <w:rPr>
          <w:color w:val="000000"/>
        </w:rPr>
        <w:t>planning, directing</w:t>
      </w:r>
      <w:r>
        <w:rPr>
          <w:color w:val="000000"/>
        </w:rPr>
        <w:t>,</w:t>
      </w:r>
      <w:r w:rsidRPr="00F20471">
        <w:rPr>
          <w:color w:val="000000"/>
        </w:rPr>
        <w:t xml:space="preserve"> or controlling?</w:t>
      </w:r>
    </w:p>
    <w:p w:rsidR="001F1887" w:rsidRPr="00F20471" w:rsidRDefault="001F1887" w:rsidP="00F20471">
      <w:pPr>
        <w:autoSpaceDE/>
        <w:autoSpaceDN/>
        <w:rPr>
          <w:color w:val="000000"/>
        </w:rPr>
      </w:pPr>
    </w:p>
    <w:p w:rsidR="001F1887" w:rsidRPr="00F20471" w:rsidRDefault="001F1887" w:rsidP="002E2D14">
      <w:pPr>
        <w:autoSpaceDE/>
        <w:autoSpaceDN/>
        <w:rPr>
          <w:b/>
          <w:bCs/>
          <w:color w:val="000000"/>
        </w:rPr>
      </w:pPr>
      <w:r w:rsidRPr="00F20471">
        <w:rPr>
          <w:b/>
          <w:bCs/>
          <w:color w:val="000000"/>
        </w:rPr>
        <w:t>Solution 112</w:t>
      </w:r>
    </w:p>
    <w:p w:rsidR="001F1887" w:rsidRPr="00F20471" w:rsidRDefault="001F1887" w:rsidP="00F20471">
      <w:pPr>
        <w:autoSpaceDE/>
        <w:autoSpaceDN/>
        <w:rPr>
          <w:color w:val="000000"/>
        </w:rPr>
      </w:pPr>
      <w:r w:rsidRPr="00F20471">
        <w:rPr>
          <w:color w:val="000000"/>
        </w:rPr>
        <w:t>directing</w:t>
      </w:r>
    </w:p>
    <w:p w:rsidR="001F1887" w:rsidRPr="002E2D14" w:rsidRDefault="001F1887" w:rsidP="00F20471">
      <w:pPr>
        <w:autoSpaceDE/>
        <w:autoSpaceDN/>
      </w:pPr>
    </w:p>
    <w:p w:rsidR="001F1887" w:rsidRPr="002E2D14" w:rsidRDefault="001F1887" w:rsidP="00F20471">
      <w:pPr>
        <w:autoSpaceDE/>
        <w:autoSpaceDN/>
      </w:pPr>
    </w:p>
    <w:p w:rsidR="001F1887" w:rsidRPr="00F20471" w:rsidRDefault="001F1887" w:rsidP="00F20471">
      <w:pPr>
        <w:autoSpaceDE/>
        <w:autoSpaceDN/>
        <w:rPr>
          <w:b/>
          <w:bCs/>
          <w:color w:val="000000"/>
        </w:rPr>
      </w:pPr>
      <w:r w:rsidRPr="00F20471">
        <w:rPr>
          <w:b/>
          <w:bCs/>
        </w:rPr>
        <w:t>Brief</w:t>
      </w:r>
      <w:r w:rsidRPr="00F20471">
        <w:rPr>
          <w:b/>
          <w:bCs/>
          <w:color w:val="000000"/>
        </w:rPr>
        <w:t xml:space="preserve"> Exercise 113</w:t>
      </w:r>
    </w:p>
    <w:p w:rsidR="001F1887" w:rsidRDefault="001F1887" w:rsidP="00F20471">
      <w:pPr>
        <w:autoSpaceDE/>
        <w:autoSpaceDN/>
        <w:rPr>
          <w:color w:val="000000"/>
        </w:rPr>
      </w:pPr>
      <w:r w:rsidRPr="00F20471">
        <w:rPr>
          <w:color w:val="000000"/>
        </w:rPr>
        <w:t>What are the eight steps in the value chain for a manufacturing company?</w:t>
      </w:r>
    </w:p>
    <w:p w:rsidR="001F1887" w:rsidRPr="00F20471" w:rsidRDefault="001F1887" w:rsidP="00F20471">
      <w:pPr>
        <w:autoSpaceDE/>
        <w:autoSpaceDN/>
        <w:rPr>
          <w:b/>
          <w:bCs/>
          <w:color w:val="000000"/>
        </w:rPr>
      </w:pPr>
    </w:p>
    <w:p w:rsidR="001F1887" w:rsidRPr="00F20471" w:rsidRDefault="001F1887" w:rsidP="002E2D14">
      <w:pPr>
        <w:autoSpaceDE/>
        <w:autoSpaceDN/>
        <w:rPr>
          <w:b/>
          <w:bCs/>
          <w:color w:val="000000"/>
        </w:rPr>
      </w:pPr>
      <w:r w:rsidRPr="00F20471">
        <w:rPr>
          <w:b/>
          <w:bCs/>
          <w:color w:val="000000"/>
        </w:rPr>
        <w:t>Solution 113</w:t>
      </w:r>
    </w:p>
    <w:p w:rsidR="001F1887" w:rsidRDefault="001F1887" w:rsidP="00F20471">
      <w:pPr>
        <w:autoSpaceDE/>
        <w:autoSpaceDN/>
        <w:rPr>
          <w:color w:val="000000"/>
        </w:rPr>
      </w:pPr>
      <w:r w:rsidRPr="00F20471">
        <w:rPr>
          <w:color w:val="000000"/>
        </w:rPr>
        <w:t>research and development, product design, acquisition of raw materials, sales and marketing, delivery, customer relations, and subsequent service.</w:t>
      </w:r>
    </w:p>
    <w:p w:rsidR="001F1887" w:rsidRPr="00F20471" w:rsidRDefault="001F1887" w:rsidP="00F20471">
      <w:pPr>
        <w:autoSpaceDE/>
        <w:autoSpaceDN/>
        <w:rPr>
          <w:color w:val="000000"/>
        </w:rPr>
      </w:pPr>
    </w:p>
    <w:p w:rsidR="001F1887" w:rsidRPr="002E2D14" w:rsidRDefault="001F1887" w:rsidP="00F20471">
      <w:pPr>
        <w:autoSpaceDE/>
        <w:autoSpaceDN/>
      </w:pPr>
    </w:p>
    <w:p w:rsidR="001F1887" w:rsidRPr="00F20471" w:rsidRDefault="001F1887" w:rsidP="00F20471">
      <w:pPr>
        <w:rPr>
          <w:b/>
          <w:bCs/>
        </w:rPr>
      </w:pPr>
      <w:r w:rsidRPr="00F20471">
        <w:rPr>
          <w:b/>
          <w:bCs/>
        </w:rPr>
        <w:t>Brief Exercise 114</w:t>
      </w:r>
    </w:p>
    <w:p w:rsidR="001F1887" w:rsidRPr="00F20471" w:rsidRDefault="001F1887" w:rsidP="00F20471">
      <w:pPr>
        <w:autoSpaceDE/>
        <w:autoSpaceDN/>
      </w:pPr>
      <w:r w:rsidRPr="00F20471">
        <w:t>A manufacturing company produces a product that first must be cut into a specific size, then sanded, and finally painted. The cutting process can produce five units in an hour, the sanding process produces three units in an hour, and the painting process can produce ten units in an hour. Which process is the bottleneck?</w:t>
      </w:r>
    </w:p>
    <w:p w:rsidR="001F1887" w:rsidRPr="00F20471" w:rsidRDefault="001F1887" w:rsidP="00F20471">
      <w:pPr>
        <w:autoSpaceDE/>
        <w:autoSpaceDN/>
        <w:ind w:left="720" w:hanging="720"/>
      </w:pPr>
    </w:p>
    <w:p w:rsidR="001F1887" w:rsidRPr="00F20471" w:rsidRDefault="001F1887" w:rsidP="002E2D14">
      <w:pPr>
        <w:autoSpaceDE/>
        <w:autoSpaceDN/>
        <w:ind w:left="720" w:hanging="720"/>
      </w:pPr>
      <w:r w:rsidRPr="00F20471">
        <w:rPr>
          <w:b/>
          <w:bCs/>
        </w:rPr>
        <w:t>Solution 114</w:t>
      </w:r>
    </w:p>
    <w:p w:rsidR="001F1887" w:rsidRPr="00F20471" w:rsidRDefault="001F1887" w:rsidP="00F20471">
      <w:pPr>
        <w:autoSpaceDE/>
        <w:autoSpaceDN/>
      </w:pPr>
      <w:r w:rsidRPr="00F20471">
        <w:t>the sanding process</w:t>
      </w:r>
    </w:p>
    <w:p w:rsidR="001F1887" w:rsidRDefault="001F1887" w:rsidP="00F20471">
      <w:pPr>
        <w:autoSpaceDE/>
        <w:autoSpaceDN/>
      </w:pPr>
    </w:p>
    <w:p w:rsidR="001F1887" w:rsidRPr="00F20471" w:rsidRDefault="001F1887" w:rsidP="00F20471">
      <w:pPr>
        <w:autoSpaceDE/>
        <w:autoSpaceDN/>
      </w:pPr>
    </w:p>
    <w:p w:rsidR="001F1887" w:rsidRPr="00F20471" w:rsidRDefault="001F1887" w:rsidP="00F20471">
      <w:pPr>
        <w:autoSpaceDE/>
        <w:autoSpaceDN/>
        <w:rPr>
          <w:b/>
          <w:bCs/>
          <w:color w:val="000000"/>
        </w:rPr>
      </w:pPr>
      <w:r w:rsidRPr="00F20471">
        <w:rPr>
          <w:b/>
          <w:bCs/>
        </w:rPr>
        <w:t>Brief</w:t>
      </w:r>
      <w:r w:rsidRPr="00F20471">
        <w:rPr>
          <w:b/>
          <w:bCs/>
          <w:color w:val="000000"/>
        </w:rPr>
        <w:t xml:space="preserve"> Exercise 115</w:t>
      </w:r>
    </w:p>
    <w:p w:rsidR="001F1887" w:rsidRPr="00F20471" w:rsidRDefault="001F1887" w:rsidP="00F20471">
      <w:pPr>
        <w:autoSpaceDE/>
        <w:autoSpaceDN/>
        <w:rPr>
          <w:color w:val="000000"/>
        </w:rPr>
      </w:pPr>
      <w:r w:rsidRPr="00F20471">
        <w:rPr>
          <w:color w:val="000000"/>
        </w:rPr>
        <w:t>What are the four perspectives used in a balanced scorecard?</w:t>
      </w:r>
    </w:p>
    <w:p w:rsidR="001F1887" w:rsidRPr="00F20471" w:rsidRDefault="001F1887" w:rsidP="00F20471">
      <w:pPr>
        <w:autoSpaceDE/>
        <w:autoSpaceDN/>
        <w:rPr>
          <w:b/>
          <w:bCs/>
          <w:color w:val="000000"/>
        </w:rPr>
      </w:pPr>
    </w:p>
    <w:p w:rsidR="001F1887" w:rsidRPr="00F20471" w:rsidRDefault="001F1887" w:rsidP="002E2D14">
      <w:pPr>
        <w:autoSpaceDE/>
        <w:autoSpaceDN/>
        <w:rPr>
          <w:b/>
          <w:bCs/>
          <w:color w:val="000000"/>
        </w:rPr>
      </w:pPr>
      <w:r w:rsidRPr="00F20471">
        <w:rPr>
          <w:b/>
          <w:bCs/>
          <w:color w:val="000000"/>
        </w:rPr>
        <w:t>Solution 115</w:t>
      </w:r>
    </w:p>
    <w:p w:rsidR="001F1887" w:rsidRPr="00F20471" w:rsidRDefault="001F1887" w:rsidP="00F20471">
      <w:pPr>
        <w:autoSpaceDE/>
        <w:autoSpaceDN/>
        <w:rPr>
          <w:color w:val="000000"/>
        </w:rPr>
      </w:pPr>
      <w:r w:rsidRPr="00F20471">
        <w:rPr>
          <w:color w:val="000000"/>
        </w:rPr>
        <w:t>financial, customer, internal business process</w:t>
      </w:r>
      <w:r>
        <w:rPr>
          <w:color w:val="000000"/>
        </w:rPr>
        <w:t>,</w:t>
      </w:r>
      <w:r w:rsidRPr="00F20471">
        <w:rPr>
          <w:color w:val="000000"/>
        </w:rPr>
        <w:t xml:space="preserve"> and learning and growth.</w:t>
      </w:r>
    </w:p>
    <w:p w:rsidR="001F1887" w:rsidRPr="00F20471" w:rsidRDefault="001F1887" w:rsidP="00F20471">
      <w:pPr>
        <w:autoSpaceDE/>
        <w:autoSpaceDN/>
        <w:rPr>
          <w:color w:val="000000"/>
        </w:rPr>
      </w:pPr>
    </w:p>
    <w:p w:rsidR="001F1887" w:rsidRPr="00F20471" w:rsidRDefault="001F1887" w:rsidP="00F20471"/>
    <w:p w:rsidR="001F1887" w:rsidRPr="00F20471" w:rsidRDefault="001F1887" w:rsidP="00F20471">
      <w:pPr>
        <w:autoSpaceDE/>
        <w:autoSpaceDN/>
        <w:rPr>
          <w:b/>
          <w:bCs/>
          <w:color w:val="000000"/>
        </w:rPr>
      </w:pPr>
      <w:r w:rsidRPr="00F20471">
        <w:rPr>
          <w:b/>
          <w:bCs/>
        </w:rPr>
        <w:t>Brief</w:t>
      </w:r>
      <w:r w:rsidRPr="00F20471">
        <w:rPr>
          <w:b/>
          <w:bCs/>
          <w:color w:val="000000"/>
        </w:rPr>
        <w:t xml:space="preserve"> Exercise 116</w:t>
      </w:r>
    </w:p>
    <w:p w:rsidR="001F1887" w:rsidRPr="00F20471" w:rsidRDefault="001F1887" w:rsidP="00F20471">
      <w:r w:rsidRPr="00F20471">
        <w:t>Better Built Boats Ltd. Is a company that manufactures boats and sells them through a series of dealers nationwide.</w:t>
      </w:r>
      <w:r>
        <w:t xml:space="preserve"> </w:t>
      </w:r>
      <w:r w:rsidRPr="00F20471">
        <w:t>It is publically traded and has always had a “clean bill of health’ from its auditors.</w:t>
      </w:r>
      <w:r>
        <w:t xml:space="preserve"> </w:t>
      </w:r>
      <w:r w:rsidRPr="00F20471">
        <w:t>It prides itself on building high quality boats and considers that its customers view it as an “ethical’ company.</w:t>
      </w:r>
    </w:p>
    <w:p w:rsidR="001F1887" w:rsidRPr="00F20471" w:rsidRDefault="001F1887" w:rsidP="00F20471">
      <w:r w:rsidRPr="00F20471">
        <w:t>It also has good internal information that it uses to ensure that its cost per boat is within the appropriate guidelines in order to ensure profitability.</w:t>
      </w:r>
    </w:p>
    <w:p w:rsidR="001F1887" w:rsidRPr="00F20471" w:rsidRDefault="001F1887" w:rsidP="00F20471">
      <w:r w:rsidRPr="00F20471">
        <w:t>Recently, the CPA handbook has instituted a change in accounting policy that would make it more expensive to offer such products as boats to the public.</w:t>
      </w:r>
      <w:r>
        <w:t xml:space="preserve"> </w:t>
      </w:r>
      <w:r w:rsidRPr="00F20471">
        <w:t>For the following users of the company’s financial information, describe how such changes could affect financial information provided:</w:t>
      </w:r>
    </w:p>
    <w:p w:rsidR="001F1887" w:rsidRPr="00F20471" w:rsidRDefault="001F1887" w:rsidP="008A6AC8">
      <w:pPr>
        <w:spacing w:before="40"/>
        <w:ind w:left="426" w:hanging="426"/>
      </w:pPr>
      <w:r w:rsidRPr="00F20471">
        <w:t>a.</w:t>
      </w:r>
      <w:r w:rsidRPr="00F20471">
        <w:tab/>
        <w:t>The Board of Directors of the company</w:t>
      </w:r>
    </w:p>
    <w:p w:rsidR="001F1887" w:rsidRPr="00F20471" w:rsidRDefault="001F1887" w:rsidP="008A6AC8">
      <w:pPr>
        <w:spacing w:before="40"/>
        <w:ind w:left="426" w:hanging="426"/>
      </w:pPr>
      <w:r w:rsidRPr="00F20471">
        <w:t>b.</w:t>
      </w:r>
      <w:r w:rsidRPr="00F20471">
        <w:tab/>
        <w:t>The Vice-President of Sales</w:t>
      </w:r>
    </w:p>
    <w:p w:rsidR="001F1887" w:rsidRPr="00F20471" w:rsidRDefault="001F1887" w:rsidP="008A6AC8">
      <w:pPr>
        <w:spacing w:before="40"/>
        <w:ind w:left="426" w:hanging="426"/>
      </w:pPr>
      <w:r w:rsidRPr="00F20471">
        <w:t>c.</w:t>
      </w:r>
      <w:r w:rsidRPr="00F20471">
        <w:tab/>
        <w:t>The Production Manager of the company</w:t>
      </w:r>
    </w:p>
    <w:p w:rsidR="001F1887" w:rsidRPr="00F20471" w:rsidRDefault="001F1887" w:rsidP="008A6AC8">
      <w:pPr>
        <w:spacing w:before="40"/>
        <w:ind w:left="426" w:hanging="426"/>
      </w:pPr>
      <w:r w:rsidRPr="00F20471">
        <w:t>d.</w:t>
      </w:r>
      <w:r w:rsidRPr="00F20471">
        <w:tab/>
        <w:t>The company’s Finance Manager</w:t>
      </w:r>
    </w:p>
    <w:p w:rsidR="001F1887" w:rsidRPr="00F20471" w:rsidRDefault="001F1887" w:rsidP="008A6AC8">
      <w:pPr>
        <w:spacing w:before="40"/>
        <w:ind w:left="426" w:hanging="426"/>
      </w:pPr>
      <w:r w:rsidRPr="00F20471">
        <w:t>e.</w:t>
      </w:r>
      <w:r w:rsidRPr="00F20471">
        <w:tab/>
        <w:t>The company’s Corporate Controller</w:t>
      </w:r>
    </w:p>
    <w:p w:rsidR="001F1887" w:rsidRPr="00F20471" w:rsidRDefault="001F1887" w:rsidP="00F20471"/>
    <w:p w:rsidR="001F1887" w:rsidRPr="00F20471" w:rsidRDefault="001F1887" w:rsidP="002E2D14">
      <w:pPr>
        <w:autoSpaceDE/>
        <w:autoSpaceDN/>
        <w:rPr>
          <w:b/>
          <w:bCs/>
          <w:color w:val="000000"/>
        </w:rPr>
      </w:pPr>
      <w:r w:rsidRPr="00F20471">
        <w:rPr>
          <w:b/>
          <w:bCs/>
          <w:color w:val="000000"/>
        </w:rPr>
        <w:t xml:space="preserve">Solution </w:t>
      </w:r>
      <w:r>
        <w:rPr>
          <w:b/>
          <w:bCs/>
          <w:color w:val="000000"/>
        </w:rPr>
        <w:t>1</w:t>
      </w:r>
      <w:r w:rsidRPr="00F20471">
        <w:rPr>
          <w:b/>
          <w:bCs/>
          <w:color w:val="000000"/>
        </w:rPr>
        <w:t>16</w:t>
      </w:r>
    </w:p>
    <w:p w:rsidR="001F1887" w:rsidRPr="00F20471" w:rsidRDefault="001F1887" w:rsidP="00F20471">
      <w:pPr>
        <w:ind w:left="426" w:hanging="426"/>
      </w:pPr>
      <w:r w:rsidRPr="00F20471">
        <w:t>a.</w:t>
      </w:r>
      <w:r w:rsidRPr="00F20471">
        <w:tab/>
        <w:t>The Board, through its Audit Committee, would have to ensure that all financial information reported to external stakeholders was consistent with the new changes.</w:t>
      </w:r>
    </w:p>
    <w:p w:rsidR="001F1887" w:rsidRPr="00F20471" w:rsidRDefault="001F1887" w:rsidP="00F20471">
      <w:pPr>
        <w:tabs>
          <w:tab w:val="left" w:pos="426"/>
        </w:tabs>
        <w:ind w:left="426" w:hanging="426"/>
      </w:pPr>
    </w:p>
    <w:p w:rsidR="001F1887" w:rsidRPr="00F20471" w:rsidRDefault="001F1887" w:rsidP="00F20471">
      <w:pPr>
        <w:tabs>
          <w:tab w:val="left" w:pos="426"/>
        </w:tabs>
        <w:ind w:left="426" w:hanging="426"/>
      </w:pPr>
      <w:r w:rsidRPr="00F20471">
        <w:t>b.</w:t>
      </w:r>
      <w:r w:rsidRPr="00F20471">
        <w:tab/>
        <w:t>Likely little effect on the sales VP other than explaining to dealers why there may have to be an increase in price of the boats should they become more expensive to manufacture as a result of the new regulations.</w:t>
      </w:r>
    </w:p>
    <w:p w:rsidR="001F1887" w:rsidRPr="00F20471" w:rsidRDefault="001F1887" w:rsidP="00F20471">
      <w:pPr>
        <w:tabs>
          <w:tab w:val="left" w:pos="426"/>
        </w:tabs>
        <w:ind w:left="426" w:hanging="426"/>
      </w:pPr>
    </w:p>
    <w:p w:rsidR="001F1887" w:rsidRPr="00F20471" w:rsidRDefault="001F1887" w:rsidP="00F20471">
      <w:pPr>
        <w:ind w:left="426" w:hanging="426"/>
      </w:pPr>
      <w:r w:rsidRPr="00F20471">
        <w:t>c.</w:t>
      </w:r>
      <w:r w:rsidRPr="00F20471">
        <w:tab/>
        <w:t>The PM would likely expect modification to internal data provided on manufacturing processes to incorporate the changes required.</w:t>
      </w:r>
    </w:p>
    <w:p w:rsidR="001F1887" w:rsidRPr="00F20471" w:rsidRDefault="001F1887" w:rsidP="00F20471">
      <w:pPr>
        <w:ind w:left="426" w:hanging="426"/>
      </w:pPr>
    </w:p>
    <w:p w:rsidR="001F1887" w:rsidRDefault="001F1887" w:rsidP="00F20471">
      <w:pPr>
        <w:ind w:left="426" w:hanging="426"/>
      </w:pPr>
      <w:r w:rsidRPr="00F20471">
        <w:t>d.</w:t>
      </w:r>
      <w:r w:rsidRPr="00F20471">
        <w:tab/>
        <w:t>May be concerned with ensuring that there is sufficient capital available to adjust to the new changes.</w:t>
      </w:r>
    </w:p>
    <w:p w:rsidR="001F1887" w:rsidRPr="00F20471" w:rsidRDefault="001F1887" w:rsidP="00F20471">
      <w:pPr>
        <w:tabs>
          <w:tab w:val="left" w:pos="426"/>
        </w:tabs>
        <w:ind w:left="420" w:hanging="420"/>
      </w:pPr>
    </w:p>
    <w:p w:rsidR="001F1887" w:rsidRPr="00F20471" w:rsidRDefault="001F1887" w:rsidP="00F20471">
      <w:pPr>
        <w:ind w:left="420" w:hanging="420"/>
      </w:pPr>
      <w:r w:rsidRPr="00F20471">
        <w:t>e.</w:t>
      </w:r>
      <w:r w:rsidRPr="00F20471">
        <w:tab/>
        <w:t>Must ensure that both internal and external information is adjusted to reflect the changes on the company’s data systems as a result of the changes.</w:t>
      </w:r>
    </w:p>
    <w:p w:rsidR="001F1887" w:rsidRPr="00F20471" w:rsidRDefault="001F1887" w:rsidP="00F20471">
      <w:pPr>
        <w:autoSpaceDE/>
        <w:autoSpaceDN/>
      </w:pPr>
      <w:r w:rsidRPr="00F20471">
        <w:br w:type="page"/>
      </w:r>
    </w:p>
    <w:p w:rsidR="001F1887" w:rsidRPr="002E2D14" w:rsidRDefault="001F1887" w:rsidP="002E2D14">
      <w:pPr>
        <w:pStyle w:val="NormalWeb"/>
        <w:tabs>
          <w:tab w:val="right" w:pos="5400"/>
        </w:tabs>
        <w:spacing w:before="0" w:beforeAutospacing="0" w:after="0" w:afterAutospacing="0"/>
        <w:jc w:val="center"/>
        <w:rPr>
          <w:rFonts w:ascii="Arial" w:hAnsi="Arial" w:cs="Arial"/>
          <w:b/>
          <w:bCs/>
          <w:sz w:val="28"/>
          <w:szCs w:val="28"/>
        </w:rPr>
      </w:pPr>
      <w:r w:rsidRPr="002E2D14">
        <w:rPr>
          <w:rFonts w:ascii="Arial" w:hAnsi="Arial" w:cs="Arial"/>
          <w:b/>
          <w:bCs/>
          <w:sz w:val="28"/>
          <w:szCs w:val="28"/>
        </w:rPr>
        <w:t>EXERCISES</w:t>
      </w:r>
    </w:p>
    <w:p w:rsidR="001F1887" w:rsidRPr="00F20471" w:rsidRDefault="001F1887" w:rsidP="00F20471">
      <w:pPr>
        <w:pStyle w:val="Heading5"/>
        <w:keepNext w:val="0"/>
        <w:spacing w:after="0"/>
      </w:pPr>
    </w:p>
    <w:p w:rsidR="001F1887" w:rsidRPr="00F20471" w:rsidRDefault="001F1887" w:rsidP="00F20471"/>
    <w:p w:rsidR="001F1887" w:rsidRPr="00F20471" w:rsidRDefault="001F1887" w:rsidP="00F20471">
      <w:pPr>
        <w:pStyle w:val="Heading5"/>
        <w:keepNext w:val="0"/>
        <w:spacing w:after="0"/>
      </w:pPr>
      <w:r w:rsidRPr="00F20471">
        <w:t>Exercise 117</w:t>
      </w:r>
    </w:p>
    <w:p w:rsidR="001F1887" w:rsidRPr="00F20471" w:rsidRDefault="001F1887" w:rsidP="008A6AC8">
      <w:pPr>
        <w:rPr>
          <w:snapToGrid w:val="0"/>
        </w:rPr>
      </w:pPr>
      <w:r w:rsidRPr="00F20471">
        <w:rPr>
          <w:snapToGrid w:val="0"/>
        </w:rPr>
        <w:t>Financial accounting information and managerial accounting information have a number of distinguishing characteristics</w:t>
      </w:r>
      <w:r>
        <w:rPr>
          <w:snapToGrid w:val="0"/>
        </w:rPr>
        <w:t>:</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1.</w:t>
      </w:r>
      <w:r w:rsidRPr="00F20471">
        <w:rPr>
          <w:snapToGrid w:val="0"/>
        </w:rPr>
        <w:tab/>
        <w:t>Reporting standard is relevant to the decision to be made</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2.</w:t>
      </w:r>
      <w:r w:rsidRPr="00F20471">
        <w:rPr>
          <w:snapToGrid w:val="0"/>
        </w:rPr>
        <w:tab/>
        <w:t>Classified financial statements</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3.</w:t>
      </w:r>
      <w:r w:rsidRPr="00F20471">
        <w:rPr>
          <w:snapToGrid w:val="0"/>
        </w:rPr>
        <w:tab/>
        <w:t>Reports generally pertain to the company as a whole</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4.</w:t>
      </w:r>
      <w:r w:rsidRPr="00F20471">
        <w:rPr>
          <w:snapToGrid w:val="0"/>
        </w:rPr>
        <w:tab/>
        <w:t>Reports generally pertain to subunits</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 xml:space="preserve"> 5.</w:t>
      </w:r>
      <w:r w:rsidRPr="00F20471">
        <w:rPr>
          <w:snapToGrid w:val="0"/>
        </w:rPr>
        <w:tab/>
        <w:t>Reports issued quarterly or annually</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6.</w:t>
      </w:r>
      <w:r w:rsidRPr="00F20471">
        <w:rPr>
          <w:snapToGrid w:val="0"/>
        </w:rPr>
        <w:tab/>
        <w:t>General-purpose reports</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7.</w:t>
      </w:r>
      <w:r w:rsidRPr="00F20471">
        <w:rPr>
          <w:snapToGrid w:val="0"/>
        </w:rPr>
        <w:tab/>
        <w:t>Reports are used internally</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8.</w:t>
      </w:r>
      <w:r w:rsidRPr="00F20471">
        <w:rPr>
          <w:snapToGrid w:val="0"/>
        </w:rPr>
        <w:tab/>
        <w:t>Prepared in accordance with generally accepted accounting principles</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9.</w:t>
      </w:r>
      <w:r w:rsidRPr="00F20471">
        <w:rPr>
          <w:snapToGrid w:val="0"/>
        </w:rPr>
        <w:tab/>
        <w:t>Special purpose reports</w:t>
      </w:r>
    </w:p>
    <w:p w:rsidR="001F1887" w:rsidRPr="00F20471" w:rsidRDefault="001F1887" w:rsidP="002E2D14">
      <w:pPr>
        <w:tabs>
          <w:tab w:val="right" w:pos="900"/>
          <w:tab w:val="left" w:pos="1170"/>
        </w:tabs>
        <w:spacing w:before="40"/>
        <w:rPr>
          <w:snapToGrid w:val="0"/>
        </w:rPr>
      </w:pPr>
      <w:r w:rsidRPr="00F20471">
        <w:rPr>
          <w:snapToGrid w:val="0"/>
        </w:rPr>
        <w:t>____</w:t>
      </w:r>
      <w:r w:rsidRPr="00F20471">
        <w:rPr>
          <w:snapToGrid w:val="0"/>
        </w:rPr>
        <w:tab/>
        <w:t>10.</w:t>
      </w:r>
      <w:r w:rsidRPr="00F20471">
        <w:rPr>
          <w:snapToGrid w:val="0"/>
        </w:rPr>
        <w:tab/>
        <w:t>Limited to historical cost data</w:t>
      </w:r>
    </w:p>
    <w:p w:rsidR="001F1887" w:rsidRPr="00F20471" w:rsidRDefault="001F1887" w:rsidP="00F20471">
      <w:pPr>
        <w:rPr>
          <w:snapToGrid w:val="0"/>
        </w:rPr>
      </w:pPr>
    </w:p>
    <w:p w:rsidR="001F1887" w:rsidRPr="00F20471" w:rsidRDefault="001F1887" w:rsidP="00F20471">
      <w:pPr>
        <w:rPr>
          <w:b/>
          <w:bCs/>
          <w:snapToGrid w:val="0"/>
        </w:rPr>
      </w:pPr>
      <w:r w:rsidRPr="00F20471">
        <w:rPr>
          <w:b/>
          <w:bCs/>
          <w:snapToGrid w:val="0"/>
        </w:rPr>
        <w:t>Instructions</w:t>
      </w:r>
    </w:p>
    <w:p w:rsidR="001F1887" w:rsidRPr="00F20471" w:rsidRDefault="001F1887" w:rsidP="00F20471">
      <w:pPr>
        <w:rPr>
          <w:b/>
          <w:bCs/>
          <w:snapToGrid w:val="0"/>
        </w:rPr>
      </w:pPr>
      <w:r w:rsidRPr="00F20471">
        <w:rPr>
          <w:snapToGrid w:val="0"/>
        </w:rPr>
        <w:t>For each of the characteristics listed, indicate which characteristics are more closely related to financial accounting by placing the letter "F" in the space to the left of the item and indicate those characteristics which are more closely associated with managerial accounting by placing the letter "M" to the left of the item</w:t>
      </w:r>
    </w:p>
    <w:p w:rsidR="001F1887" w:rsidRPr="00F20471" w:rsidRDefault="001F1887" w:rsidP="00F20471">
      <w:pPr>
        <w:pStyle w:val="Heading5"/>
        <w:keepNext w:val="0"/>
        <w:spacing w:after="0"/>
      </w:pPr>
    </w:p>
    <w:p w:rsidR="001F1887" w:rsidRPr="00F20471" w:rsidRDefault="001F1887" w:rsidP="002E2D14">
      <w:pPr>
        <w:pStyle w:val="Heading5"/>
        <w:keepNext w:val="0"/>
        <w:spacing w:after="0"/>
        <w:rPr>
          <w:lang w:val="fr-FR"/>
        </w:rPr>
      </w:pPr>
      <w:r w:rsidRPr="00F20471">
        <w:rPr>
          <w:lang w:val="fr-FR"/>
        </w:rPr>
        <w:t xml:space="preserve">Solution </w:t>
      </w:r>
      <w:r>
        <w:rPr>
          <w:lang w:val="fr-FR"/>
        </w:rPr>
        <w:t>1</w:t>
      </w:r>
      <w:r w:rsidRPr="00F20471">
        <w:rPr>
          <w:lang w:val="fr-FR"/>
        </w:rPr>
        <w:t>17</w:t>
      </w:r>
      <w:r>
        <w:rPr>
          <w:lang w:val="fr-FR"/>
        </w:rPr>
        <w:t xml:space="preserve"> </w:t>
      </w:r>
      <w:r w:rsidRPr="00F20471">
        <w:rPr>
          <w:b w:val="0"/>
          <w:bCs w:val="0"/>
          <w:lang w:val="fr-FR"/>
        </w:rPr>
        <w:t>(4–5 min.)</w:t>
      </w:r>
    </w:p>
    <w:p w:rsidR="001F1887" w:rsidRPr="00F20471" w:rsidRDefault="001F1887" w:rsidP="008A6AC8">
      <w:pPr>
        <w:tabs>
          <w:tab w:val="left" w:pos="426"/>
          <w:tab w:val="decimal" w:pos="2880"/>
          <w:tab w:val="left" w:pos="3150"/>
        </w:tabs>
        <w:rPr>
          <w:snapToGrid w:val="0"/>
          <w:lang w:val="fr-FR"/>
        </w:rPr>
      </w:pPr>
      <w:r w:rsidRPr="00F20471">
        <w:rPr>
          <w:snapToGrid w:val="0"/>
          <w:lang w:val="fr-FR"/>
        </w:rPr>
        <w:t>1.</w:t>
      </w:r>
      <w:r w:rsidRPr="00F20471">
        <w:rPr>
          <w:snapToGrid w:val="0"/>
          <w:lang w:val="fr-FR"/>
        </w:rPr>
        <w:tab/>
        <w:t>M</w:t>
      </w:r>
    </w:p>
    <w:p w:rsidR="001F1887" w:rsidRPr="00F20471" w:rsidRDefault="001F1887" w:rsidP="008A6AC8">
      <w:pPr>
        <w:tabs>
          <w:tab w:val="left" w:pos="426"/>
          <w:tab w:val="decimal" w:pos="2880"/>
          <w:tab w:val="left" w:pos="3150"/>
        </w:tabs>
        <w:rPr>
          <w:snapToGrid w:val="0"/>
          <w:lang w:val="fr-FR"/>
        </w:rPr>
      </w:pPr>
    </w:p>
    <w:p w:rsidR="001F1887" w:rsidRPr="00F20471" w:rsidRDefault="001F1887" w:rsidP="008A6AC8">
      <w:pPr>
        <w:tabs>
          <w:tab w:val="left" w:pos="426"/>
          <w:tab w:val="decimal" w:pos="2880"/>
          <w:tab w:val="left" w:pos="3150"/>
        </w:tabs>
        <w:rPr>
          <w:snapToGrid w:val="0"/>
          <w:lang w:val="fr-FR"/>
        </w:rPr>
      </w:pPr>
      <w:r w:rsidRPr="00F20471">
        <w:rPr>
          <w:snapToGrid w:val="0"/>
          <w:lang w:val="fr-FR"/>
        </w:rPr>
        <w:t>2.</w:t>
      </w:r>
      <w:r w:rsidRPr="00F20471">
        <w:rPr>
          <w:snapToGrid w:val="0"/>
          <w:lang w:val="fr-FR"/>
        </w:rPr>
        <w:tab/>
        <w:t>F</w:t>
      </w:r>
    </w:p>
    <w:p w:rsidR="001F1887" w:rsidRPr="00F20471" w:rsidRDefault="001F1887" w:rsidP="008A6AC8">
      <w:pPr>
        <w:tabs>
          <w:tab w:val="left" w:pos="426"/>
          <w:tab w:val="decimal" w:pos="2880"/>
          <w:tab w:val="left" w:pos="3150"/>
        </w:tabs>
        <w:rPr>
          <w:snapToGrid w:val="0"/>
          <w:lang w:val="fr-FR"/>
        </w:rPr>
      </w:pPr>
    </w:p>
    <w:p w:rsidR="001F1887" w:rsidRPr="00F20471" w:rsidRDefault="001F1887" w:rsidP="008A6AC8">
      <w:pPr>
        <w:tabs>
          <w:tab w:val="left" w:pos="426"/>
          <w:tab w:val="decimal" w:pos="2880"/>
          <w:tab w:val="left" w:pos="3150"/>
        </w:tabs>
        <w:rPr>
          <w:snapToGrid w:val="0"/>
          <w:lang w:val="fr-FR"/>
        </w:rPr>
      </w:pPr>
      <w:r w:rsidRPr="00F20471">
        <w:rPr>
          <w:snapToGrid w:val="0"/>
          <w:lang w:val="fr-FR"/>
        </w:rPr>
        <w:t>3.</w:t>
      </w:r>
      <w:r w:rsidRPr="00F20471">
        <w:rPr>
          <w:snapToGrid w:val="0"/>
          <w:lang w:val="fr-FR"/>
        </w:rPr>
        <w:tab/>
        <w:t>F</w:t>
      </w:r>
    </w:p>
    <w:p w:rsidR="001F1887" w:rsidRPr="00F20471" w:rsidRDefault="001F1887" w:rsidP="008A6AC8">
      <w:pPr>
        <w:tabs>
          <w:tab w:val="left" w:pos="426"/>
          <w:tab w:val="decimal" w:pos="2880"/>
          <w:tab w:val="left" w:pos="3150"/>
        </w:tabs>
        <w:rPr>
          <w:snapToGrid w:val="0"/>
          <w:lang w:val="fr-FR"/>
        </w:rPr>
      </w:pPr>
    </w:p>
    <w:p w:rsidR="001F1887" w:rsidRPr="00F20471" w:rsidRDefault="001F1887" w:rsidP="008A6AC8">
      <w:pPr>
        <w:tabs>
          <w:tab w:val="left" w:pos="426"/>
          <w:tab w:val="decimal" w:pos="2880"/>
          <w:tab w:val="left" w:pos="3150"/>
        </w:tabs>
        <w:rPr>
          <w:snapToGrid w:val="0"/>
          <w:lang w:val="fr-FR"/>
        </w:rPr>
      </w:pPr>
      <w:r w:rsidRPr="00F20471">
        <w:rPr>
          <w:snapToGrid w:val="0"/>
          <w:lang w:val="fr-FR"/>
        </w:rPr>
        <w:t>4.</w:t>
      </w:r>
      <w:r w:rsidRPr="00F20471">
        <w:rPr>
          <w:snapToGrid w:val="0"/>
          <w:lang w:val="fr-FR"/>
        </w:rPr>
        <w:tab/>
        <w:t>M</w:t>
      </w:r>
    </w:p>
    <w:p w:rsidR="001F1887" w:rsidRPr="00F20471" w:rsidRDefault="001F1887" w:rsidP="008A6AC8">
      <w:pPr>
        <w:tabs>
          <w:tab w:val="left" w:pos="426"/>
          <w:tab w:val="decimal" w:pos="2880"/>
          <w:tab w:val="left" w:pos="3150"/>
        </w:tabs>
        <w:rPr>
          <w:snapToGrid w:val="0"/>
          <w:lang w:val="fr-FR"/>
        </w:rPr>
      </w:pPr>
    </w:p>
    <w:p w:rsidR="001F1887" w:rsidRPr="00F20471" w:rsidRDefault="001F1887" w:rsidP="008A6AC8">
      <w:pPr>
        <w:tabs>
          <w:tab w:val="left" w:pos="426"/>
          <w:tab w:val="decimal" w:pos="2880"/>
          <w:tab w:val="left" w:pos="3150"/>
        </w:tabs>
        <w:rPr>
          <w:snapToGrid w:val="0"/>
          <w:lang w:val="fr-FR"/>
        </w:rPr>
      </w:pPr>
      <w:r w:rsidRPr="00F20471">
        <w:rPr>
          <w:snapToGrid w:val="0"/>
          <w:lang w:val="fr-FR"/>
        </w:rPr>
        <w:t>5.</w:t>
      </w:r>
      <w:r w:rsidRPr="00F20471">
        <w:rPr>
          <w:snapToGrid w:val="0"/>
          <w:lang w:val="fr-FR"/>
        </w:rPr>
        <w:tab/>
        <w:t>F</w:t>
      </w:r>
    </w:p>
    <w:p w:rsidR="001F1887" w:rsidRDefault="001F1887" w:rsidP="008A6AC8">
      <w:pPr>
        <w:tabs>
          <w:tab w:val="left" w:pos="426"/>
          <w:tab w:val="right" w:pos="2970"/>
          <w:tab w:val="left" w:pos="3240"/>
        </w:tabs>
        <w:ind w:left="3240" w:hanging="3240"/>
        <w:rPr>
          <w:snapToGrid w:val="0"/>
          <w:lang w:val="fr-FR"/>
        </w:rPr>
      </w:pPr>
    </w:p>
    <w:p w:rsidR="001F1887" w:rsidRPr="00F20471" w:rsidRDefault="001F1887" w:rsidP="008A6AC8">
      <w:pPr>
        <w:tabs>
          <w:tab w:val="left" w:pos="426"/>
          <w:tab w:val="right" w:pos="2970"/>
          <w:tab w:val="left" w:pos="3240"/>
        </w:tabs>
        <w:ind w:left="3240" w:hanging="3240"/>
        <w:rPr>
          <w:snapToGrid w:val="0"/>
          <w:lang w:val="fr-FR"/>
        </w:rPr>
      </w:pPr>
      <w:r w:rsidRPr="00F20471">
        <w:rPr>
          <w:snapToGrid w:val="0"/>
          <w:lang w:val="fr-FR"/>
        </w:rPr>
        <w:t>6.</w:t>
      </w:r>
      <w:r w:rsidRPr="00F20471">
        <w:rPr>
          <w:snapToGrid w:val="0"/>
          <w:lang w:val="fr-FR"/>
        </w:rPr>
        <w:tab/>
        <w:t>F</w:t>
      </w:r>
    </w:p>
    <w:p w:rsidR="001F1887" w:rsidRDefault="001F1887" w:rsidP="008A6AC8">
      <w:pPr>
        <w:tabs>
          <w:tab w:val="left" w:pos="426"/>
          <w:tab w:val="right" w:pos="2970"/>
          <w:tab w:val="left" w:pos="3240"/>
        </w:tabs>
        <w:ind w:left="3240" w:hanging="3240"/>
        <w:rPr>
          <w:snapToGrid w:val="0"/>
          <w:lang w:val="fr-FR"/>
        </w:rPr>
      </w:pPr>
    </w:p>
    <w:p w:rsidR="001F1887" w:rsidRDefault="001F1887" w:rsidP="008A6AC8">
      <w:pPr>
        <w:tabs>
          <w:tab w:val="left" w:pos="426"/>
          <w:tab w:val="right" w:pos="2970"/>
          <w:tab w:val="left" w:pos="3240"/>
        </w:tabs>
        <w:ind w:left="3240" w:hanging="3240"/>
        <w:rPr>
          <w:snapToGrid w:val="0"/>
          <w:lang w:val="fr-FR"/>
        </w:rPr>
      </w:pPr>
      <w:r w:rsidRPr="00F20471">
        <w:rPr>
          <w:snapToGrid w:val="0"/>
          <w:lang w:val="fr-FR"/>
        </w:rPr>
        <w:t>7.</w:t>
      </w:r>
      <w:r w:rsidRPr="00F20471">
        <w:rPr>
          <w:snapToGrid w:val="0"/>
          <w:lang w:val="fr-FR"/>
        </w:rPr>
        <w:tab/>
        <w:t>M</w:t>
      </w:r>
    </w:p>
    <w:p w:rsidR="001F1887" w:rsidRDefault="001F1887" w:rsidP="008A6AC8">
      <w:pPr>
        <w:tabs>
          <w:tab w:val="left" w:pos="426"/>
          <w:tab w:val="right" w:pos="2970"/>
          <w:tab w:val="left" w:pos="3240"/>
        </w:tabs>
        <w:ind w:left="3240" w:hanging="3240"/>
        <w:rPr>
          <w:snapToGrid w:val="0"/>
          <w:lang w:val="fr-FR"/>
        </w:rPr>
      </w:pPr>
    </w:p>
    <w:p w:rsidR="001F1887" w:rsidRDefault="001F1887" w:rsidP="008A6AC8">
      <w:pPr>
        <w:tabs>
          <w:tab w:val="left" w:pos="426"/>
          <w:tab w:val="right" w:pos="2970"/>
          <w:tab w:val="left" w:pos="3240"/>
        </w:tabs>
        <w:ind w:left="3240" w:hanging="3240"/>
        <w:rPr>
          <w:snapToGrid w:val="0"/>
          <w:lang w:val="fr-FR"/>
        </w:rPr>
      </w:pPr>
      <w:r w:rsidRPr="00F20471">
        <w:rPr>
          <w:snapToGrid w:val="0"/>
          <w:lang w:val="fr-FR"/>
        </w:rPr>
        <w:t>8.</w:t>
      </w:r>
      <w:r w:rsidRPr="00F20471">
        <w:rPr>
          <w:snapToGrid w:val="0"/>
          <w:lang w:val="fr-FR"/>
        </w:rPr>
        <w:tab/>
        <w:t>F</w:t>
      </w:r>
    </w:p>
    <w:p w:rsidR="001F1887" w:rsidRDefault="001F1887" w:rsidP="008A6AC8">
      <w:pPr>
        <w:tabs>
          <w:tab w:val="left" w:pos="426"/>
          <w:tab w:val="right" w:pos="2970"/>
          <w:tab w:val="left" w:pos="3240"/>
        </w:tabs>
        <w:ind w:left="3240" w:hanging="3240"/>
        <w:rPr>
          <w:snapToGrid w:val="0"/>
          <w:lang w:val="fr-FR"/>
        </w:rPr>
      </w:pPr>
    </w:p>
    <w:p w:rsidR="001F1887" w:rsidRDefault="001F1887" w:rsidP="008A6AC8">
      <w:pPr>
        <w:tabs>
          <w:tab w:val="left" w:pos="426"/>
          <w:tab w:val="right" w:pos="2970"/>
          <w:tab w:val="left" w:pos="3240"/>
        </w:tabs>
        <w:ind w:left="3240" w:hanging="3240"/>
        <w:rPr>
          <w:snapToGrid w:val="0"/>
          <w:lang w:val="fr-FR"/>
        </w:rPr>
      </w:pPr>
      <w:r w:rsidRPr="00F20471">
        <w:rPr>
          <w:snapToGrid w:val="0"/>
          <w:lang w:val="fr-FR"/>
        </w:rPr>
        <w:t>9.</w:t>
      </w:r>
      <w:r w:rsidRPr="00F20471">
        <w:rPr>
          <w:snapToGrid w:val="0"/>
          <w:lang w:val="fr-FR"/>
        </w:rPr>
        <w:tab/>
        <w:t>M</w:t>
      </w:r>
    </w:p>
    <w:p w:rsidR="001F1887" w:rsidRDefault="001F1887" w:rsidP="008A6AC8">
      <w:pPr>
        <w:tabs>
          <w:tab w:val="left" w:pos="426"/>
          <w:tab w:val="right" w:pos="2970"/>
          <w:tab w:val="left" w:pos="3240"/>
        </w:tabs>
        <w:ind w:left="3240" w:hanging="3240"/>
        <w:rPr>
          <w:snapToGrid w:val="0"/>
          <w:lang w:val="fr-FR"/>
        </w:rPr>
      </w:pPr>
    </w:p>
    <w:p w:rsidR="001F1887" w:rsidRDefault="001F1887" w:rsidP="008A6AC8">
      <w:pPr>
        <w:tabs>
          <w:tab w:val="left" w:pos="426"/>
          <w:tab w:val="right" w:pos="2970"/>
          <w:tab w:val="left" w:pos="3240"/>
        </w:tabs>
        <w:ind w:left="3240" w:hanging="3240"/>
        <w:rPr>
          <w:snapToGrid w:val="0"/>
          <w:lang w:val="fr-FR"/>
        </w:rPr>
      </w:pPr>
      <w:r w:rsidRPr="00F20471">
        <w:rPr>
          <w:snapToGrid w:val="0"/>
          <w:lang w:val="fr-FR"/>
        </w:rPr>
        <w:t>10.</w:t>
      </w:r>
      <w:r w:rsidRPr="00F20471">
        <w:rPr>
          <w:snapToGrid w:val="0"/>
          <w:lang w:val="fr-FR"/>
        </w:rPr>
        <w:tab/>
        <w:t>F</w:t>
      </w:r>
    </w:p>
    <w:p w:rsidR="001F1887" w:rsidRDefault="001F1887" w:rsidP="00F20471">
      <w:pPr>
        <w:tabs>
          <w:tab w:val="right" w:pos="2970"/>
          <w:tab w:val="left" w:pos="3240"/>
        </w:tabs>
        <w:ind w:left="3240" w:hanging="3240"/>
        <w:rPr>
          <w:snapToGrid w:val="0"/>
          <w:lang w:val="fr-FR"/>
        </w:rPr>
      </w:pPr>
    </w:p>
    <w:p w:rsidR="001F1887" w:rsidRPr="00F20471" w:rsidRDefault="001F1887" w:rsidP="00F20471">
      <w:pPr>
        <w:tabs>
          <w:tab w:val="right" w:pos="2970"/>
          <w:tab w:val="left" w:pos="3240"/>
        </w:tabs>
        <w:ind w:left="3240" w:hanging="3240"/>
        <w:rPr>
          <w:snapToGrid w:val="0"/>
          <w:lang w:val="fr-FR"/>
        </w:rPr>
      </w:pPr>
    </w:p>
    <w:p w:rsidR="001F1887" w:rsidRPr="00F20471" w:rsidRDefault="001F1887" w:rsidP="00F20471">
      <w:pPr>
        <w:rPr>
          <w:b/>
          <w:bCs/>
        </w:rPr>
      </w:pPr>
      <w:r w:rsidRPr="00F20471">
        <w:rPr>
          <w:b/>
          <w:bCs/>
        </w:rPr>
        <w:t>Exercise 118</w:t>
      </w:r>
    </w:p>
    <w:p w:rsidR="001F1887" w:rsidRPr="00F20471" w:rsidRDefault="001F1887" w:rsidP="00F20471">
      <w:r w:rsidRPr="00F20471">
        <w:t>Are planning and controlling synonymous terms?</w:t>
      </w:r>
    </w:p>
    <w:p w:rsidR="001F1887" w:rsidRPr="00F20471" w:rsidRDefault="001F1887" w:rsidP="00F20471"/>
    <w:p w:rsidR="001F1887" w:rsidRPr="00F20471" w:rsidRDefault="001F1887" w:rsidP="002E2D14">
      <w:pPr>
        <w:rPr>
          <w:b/>
          <w:bCs/>
        </w:rPr>
      </w:pPr>
      <w:r w:rsidRPr="00F20471">
        <w:rPr>
          <w:b/>
          <w:bCs/>
        </w:rPr>
        <w:t>Solution 118</w:t>
      </w:r>
    </w:p>
    <w:p w:rsidR="001F1887" w:rsidRDefault="001F1887" w:rsidP="008A6AC8">
      <w:pPr>
        <w:adjustRightInd w:val="0"/>
      </w:pPr>
      <w:r w:rsidRPr="00F20471">
        <w:t>In everyday usage of the terms, they are often synonymous. In the accounting</w:t>
      </w:r>
      <w:r>
        <w:t>,</w:t>
      </w:r>
      <w:r w:rsidRPr="00F20471">
        <w:t xml:space="preserve"> budgeting</w:t>
      </w:r>
      <w:r>
        <w:t>,</w:t>
      </w:r>
      <w:r w:rsidRPr="00F20471">
        <w:t xml:space="preserve"> business context they are distinct functions.</w:t>
      </w:r>
    </w:p>
    <w:p w:rsidR="001F1887" w:rsidRPr="00F20471" w:rsidRDefault="001F1887" w:rsidP="00F20471">
      <w:pPr>
        <w:adjustRightInd w:val="0"/>
        <w:rPr>
          <w:lang w:val="en-US"/>
        </w:rPr>
      </w:pPr>
      <w:r w:rsidRPr="00F20471">
        <w:rPr>
          <w:b/>
          <w:bCs/>
        </w:rPr>
        <w:t>Planning</w:t>
      </w:r>
      <w:r w:rsidRPr="00F20471">
        <w:t xml:space="preserve"> </w:t>
      </w:r>
      <w:r w:rsidRPr="00F20471">
        <w:rPr>
          <w:lang w:val="en-US"/>
        </w:rPr>
        <w:t>requires management to look ahead and to establish objectives. These objectives are often diverse: maximizing short-term profits and market share, maintaining a commitment to environmental protection, and contributing to social programs. A key objective of management is to add value</w:t>
      </w:r>
      <w:r w:rsidRPr="00F20471">
        <w:rPr>
          <w:b/>
          <w:bCs/>
          <w:lang w:val="en-US"/>
        </w:rPr>
        <w:t xml:space="preserve"> </w:t>
      </w:r>
      <w:r w:rsidRPr="00F20471">
        <w:rPr>
          <w:lang w:val="en-US"/>
        </w:rPr>
        <w:t>to the business under its control. Value is usually measured by the trading price of the company’s shares and by the potential selling price of the company.</w:t>
      </w:r>
    </w:p>
    <w:p w:rsidR="001F1887" w:rsidRPr="00F20471" w:rsidRDefault="001F1887" w:rsidP="00F20471">
      <w:pPr>
        <w:adjustRightInd w:val="0"/>
        <w:rPr>
          <w:lang w:val="en-US"/>
        </w:rPr>
      </w:pPr>
      <w:r w:rsidRPr="00F20471">
        <w:rPr>
          <w:b/>
          <w:bCs/>
          <w:lang w:val="en-US"/>
        </w:rPr>
        <w:t>Controlling</w:t>
      </w:r>
      <w:r w:rsidRPr="00F20471">
        <w:rPr>
          <w:lang w:val="en-US"/>
        </w:rPr>
        <w:t xml:space="preserve"> is the process of keeping the company’s planned activities on track. In controlling operations, managers determine whether planned goals are being achieved. When there are deviations from targets, managers must decide how to remedy the situation.</w:t>
      </w:r>
    </w:p>
    <w:p w:rsidR="001F1887" w:rsidRPr="00F20471" w:rsidRDefault="001F1887" w:rsidP="001A43C3">
      <w:pPr>
        <w:rPr>
          <w:b/>
          <w:bCs/>
        </w:rPr>
      </w:pPr>
    </w:p>
    <w:p w:rsidR="001F1887" w:rsidRPr="00F20471" w:rsidRDefault="001F1887" w:rsidP="001A43C3">
      <w:pPr>
        <w:rPr>
          <w:b/>
          <w:bCs/>
        </w:rPr>
      </w:pPr>
    </w:p>
    <w:p w:rsidR="001F1887" w:rsidRPr="00F20471" w:rsidRDefault="001F1887" w:rsidP="00992703">
      <w:pPr>
        <w:rPr>
          <w:b/>
          <w:bCs/>
        </w:rPr>
      </w:pPr>
      <w:r w:rsidRPr="00F20471">
        <w:rPr>
          <w:b/>
          <w:bCs/>
        </w:rPr>
        <w:t>Exercise 1</w:t>
      </w:r>
      <w:r>
        <w:rPr>
          <w:b/>
          <w:bCs/>
        </w:rPr>
        <w:t>19</w:t>
      </w:r>
    </w:p>
    <w:p w:rsidR="001F1887" w:rsidRPr="00F20471" w:rsidRDefault="001F1887" w:rsidP="001A43C3">
      <w:r w:rsidRPr="00F20471">
        <w:t>Misty River Spas offers weekly luxury spa packages to members of the fashion industry.</w:t>
      </w:r>
      <w:r>
        <w:t xml:space="preserve"> </w:t>
      </w:r>
      <w:r w:rsidRPr="00F20471">
        <w:t>After a good start to its operations, it started to experience a drop in sales.</w:t>
      </w:r>
      <w:r>
        <w:t xml:space="preserve"> </w:t>
      </w:r>
      <w:r w:rsidRPr="00F20471">
        <w:t>It found that it was operating at less than 100% capacity and started a major marketing campaign to get more customers.</w:t>
      </w:r>
    </w:p>
    <w:p w:rsidR="001F1887" w:rsidRPr="00F20471" w:rsidRDefault="001F1887" w:rsidP="001A43C3">
      <w:r w:rsidRPr="00F20471">
        <w:t>The company’s controller noticed that customers would often leave the spa after only four or five days.</w:t>
      </w:r>
      <w:r>
        <w:t xml:space="preserve"> </w:t>
      </w:r>
      <w:r w:rsidRPr="00F20471">
        <w:t>This was confusing as they had paid for the entire week and were not entitled to refunds.</w:t>
      </w:r>
      <w:r>
        <w:t xml:space="preserve"> </w:t>
      </w:r>
      <w:r w:rsidRPr="00F20471">
        <w:t>The controller found that these people would complain about waiting time between spa activities and even a shortage of products in the facilities.</w:t>
      </w:r>
    </w:p>
    <w:p w:rsidR="001F1887" w:rsidRPr="00F20471" w:rsidRDefault="001F1887" w:rsidP="001A43C3">
      <w:r w:rsidRPr="00F20471">
        <w:t>The marketing manager simply said that if they attained more customers, these problems would eventually disappear.</w:t>
      </w:r>
      <w:r>
        <w:t xml:space="preserve"> </w:t>
      </w:r>
      <w:r w:rsidRPr="00F20471">
        <w:t>Besides, when a customer leaves early, the company does not incur any additional costs of delivering services.</w:t>
      </w:r>
    </w:p>
    <w:p w:rsidR="001F1887" w:rsidRPr="00F20471" w:rsidRDefault="001F1887" w:rsidP="001A43C3">
      <w:r w:rsidRPr="00F20471">
        <w:t>Comment on the company’s efforts to attain more customers without looking into its internal activities.</w:t>
      </w:r>
    </w:p>
    <w:p w:rsidR="001F1887" w:rsidRPr="00F20471" w:rsidRDefault="001F1887" w:rsidP="001A43C3"/>
    <w:p w:rsidR="001F1887" w:rsidRPr="00F20471" w:rsidRDefault="001F1887" w:rsidP="00992703">
      <w:pPr>
        <w:rPr>
          <w:b/>
          <w:bCs/>
        </w:rPr>
      </w:pPr>
      <w:r w:rsidRPr="00F20471">
        <w:rPr>
          <w:b/>
          <w:bCs/>
        </w:rPr>
        <w:t>Solution 1</w:t>
      </w:r>
      <w:r>
        <w:rPr>
          <w:b/>
          <w:bCs/>
        </w:rPr>
        <w:t>19</w:t>
      </w:r>
    </w:p>
    <w:p w:rsidR="001F1887" w:rsidRPr="00F20471" w:rsidRDefault="001F1887" w:rsidP="008A6AC8">
      <w:r w:rsidRPr="00F20471">
        <w:t>A company is effective when it delivers what it promises.</w:t>
      </w:r>
      <w:r>
        <w:t xml:space="preserve"> </w:t>
      </w:r>
      <w:r w:rsidRPr="00F20471">
        <w:t>When services do not follow expectations, customers are lost and reputations suffer.</w:t>
      </w:r>
      <w:r>
        <w:t xml:space="preserve"> </w:t>
      </w:r>
      <w:r w:rsidRPr="00F20471">
        <w:t>A business such as a spa will survive by delivering what it offers in an effective manner.</w:t>
      </w:r>
      <w:r>
        <w:t xml:space="preserve"> </w:t>
      </w:r>
      <w:r w:rsidRPr="00F20471">
        <w:t>This will ensure good word-of-mouth advertising from happy customers.</w:t>
      </w:r>
      <w:r>
        <w:t xml:space="preserve"> </w:t>
      </w:r>
      <w:r w:rsidRPr="00F20471">
        <w:t>Simply attempting to increase top-line sales without caring about the cost of services offered will eventually have long</w:t>
      </w:r>
      <w:r>
        <w:t>-</w:t>
      </w:r>
      <w:r w:rsidRPr="00F20471">
        <w:t>term consequences.</w:t>
      </w:r>
    </w:p>
    <w:p w:rsidR="001F1887" w:rsidRDefault="001F1887" w:rsidP="001A43C3">
      <w:r w:rsidRPr="00F20471">
        <w:t>Good organizations keep information on their internal activities and track where they are succeeding in delivering their products or services to a standard that has been set and expected by customers.</w:t>
      </w:r>
    </w:p>
    <w:p w:rsidR="001F1887" w:rsidRPr="00F20471" w:rsidRDefault="001F1887" w:rsidP="001A43C3">
      <w:r w:rsidRPr="00F20471">
        <w:t>In the case of Misty River, the company clearly needs to look at the results of its internal activities and find out why customers are leaving and what can be done to keep them.</w:t>
      </w:r>
      <w:r>
        <w:t xml:space="preserve"> </w:t>
      </w:r>
      <w:r w:rsidRPr="00F20471">
        <w:t>Only then can the company expect to attain more customers and ensure that their experience in the spa is a positive one.</w:t>
      </w:r>
    </w:p>
    <w:p w:rsidR="001F1887" w:rsidRPr="00F20471" w:rsidRDefault="001F1887" w:rsidP="00F20471">
      <w:pPr>
        <w:rPr>
          <w:b/>
          <w:bCs/>
        </w:rPr>
      </w:pPr>
    </w:p>
    <w:p w:rsidR="001F1887" w:rsidRPr="00F20471" w:rsidRDefault="001F1887" w:rsidP="00F20471">
      <w:pPr>
        <w:rPr>
          <w:b/>
          <w:bCs/>
        </w:rPr>
      </w:pPr>
    </w:p>
    <w:p w:rsidR="001F1887" w:rsidRPr="00F20471" w:rsidRDefault="001F1887" w:rsidP="00992703">
      <w:pPr>
        <w:rPr>
          <w:b/>
          <w:bCs/>
        </w:rPr>
      </w:pPr>
      <w:r w:rsidRPr="00F20471">
        <w:rPr>
          <w:b/>
          <w:bCs/>
        </w:rPr>
        <w:t>Exercise 1</w:t>
      </w:r>
      <w:r>
        <w:rPr>
          <w:b/>
          <w:bCs/>
        </w:rPr>
        <w:t>20</w:t>
      </w:r>
    </w:p>
    <w:p w:rsidR="001F1887" w:rsidRPr="00F20471" w:rsidRDefault="001F1887" w:rsidP="008A6AC8">
      <w:r w:rsidRPr="00F20471">
        <w:t xml:space="preserve">List the activities performed by the </w:t>
      </w:r>
      <w:r>
        <w:t>c</w:t>
      </w:r>
      <w:r w:rsidRPr="00F20471">
        <w:t>ontroller of an organization.</w:t>
      </w:r>
    </w:p>
    <w:p w:rsidR="001F1887" w:rsidRPr="00F20471" w:rsidRDefault="001F1887" w:rsidP="00F20471"/>
    <w:p w:rsidR="001F1887" w:rsidRPr="00F20471" w:rsidRDefault="001F1887" w:rsidP="00992703">
      <w:pPr>
        <w:rPr>
          <w:b/>
          <w:bCs/>
        </w:rPr>
      </w:pPr>
      <w:r w:rsidRPr="00F20471">
        <w:rPr>
          <w:b/>
          <w:bCs/>
        </w:rPr>
        <w:t>Solution 1</w:t>
      </w:r>
      <w:r>
        <w:rPr>
          <w:b/>
          <w:bCs/>
        </w:rPr>
        <w:t>20</w:t>
      </w:r>
    </w:p>
    <w:p w:rsidR="001F1887" w:rsidRPr="00F20471" w:rsidRDefault="001F1887" w:rsidP="00F20471">
      <w:r w:rsidRPr="00F20471">
        <w:t>internal and external accounting and financial reporting, reporting income tax information and employee payroll remittances, cost accounting, budgeting, internal auditing, systems management, management of staff members.</w:t>
      </w:r>
    </w:p>
    <w:p w:rsidR="001F1887" w:rsidRPr="00F20471" w:rsidRDefault="001F1887" w:rsidP="00F20471"/>
    <w:p w:rsidR="001F1887" w:rsidRPr="00F20471" w:rsidRDefault="001F1887" w:rsidP="00F20471"/>
    <w:p w:rsidR="001F1887" w:rsidRPr="00F20471" w:rsidRDefault="001F1887" w:rsidP="00992703">
      <w:pPr>
        <w:rPr>
          <w:b/>
          <w:bCs/>
        </w:rPr>
      </w:pPr>
      <w:r w:rsidRPr="00F20471">
        <w:rPr>
          <w:b/>
          <w:bCs/>
        </w:rPr>
        <w:t>Exercise 12</w:t>
      </w:r>
      <w:r>
        <w:rPr>
          <w:b/>
          <w:bCs/>
        </w:rPr>
        <w:t>1</w:t>
      </w:r>
    </w:p>
    <w:p w:rsidR="001F1887" w:rsidRPr="00F20471" w:rsidRDefault="001F1887" w:rsidP="00F20471">
      <w:r w:rsidRPr="00F20471">
        <w:t>How do the roles of financial vice-president, controller</w:t>
      </w:r>
      <w:r>
        <w:t>,</w:t>
      </w:r>
      <w:r w:rsidRPr="00F20471">
        <w:t xml:space="preserve"> and treasurer differ?</w:t>
      </w:r>
    </w:p>
    <w:p w:rsidR="001F1887" w:rsidRPr="00F20471" w:rsidRDefault="001F1887" w:rsidP="00F20471"/>
    <w:p w:rsidR="001F1887" w:rsidRPr="00F20471" w:rsidRDefault="001F1887" w:rsidP="00992703">
      <w:pPr>
        <w:rPr>
          <w:b/>
          <w:bCs/>
        </w:rPr>
      </w:pPr>
      <w:r w:rsidRPr="00F20471">
        <w:rPr>
          <w:b/>
          <w:bCs/>
        </w:rPr>
        <w:t>Solution 12</w:t>
      </w:r>
      <w:r>
        <w:rPr>
          <w:b/>
          <w:bCs/>
        </w:rPr>
        <w:t>1</w:t>
      </w:r>
    </w:p>
    <w:p w:rsidR="001F1887" w:rsidRPr="00F20471" w:rsidRDefault="001F1887" w:rsidP="00F20471">
      <w:r w:rsidRPr="00F20471">
        <w:t>The financial VP reports to the president of the company, and supervises both the controller and treasurer. The treasurer supervises the financing function, has custody of physical assets, and manages the company’s cash and investments. The controller supervises the inputs and outputs of the accounting information system.</w:t>
      </w:r>
    </w:p>
    <w:p w:rsidR="001F1887" w:rsidRPr="00F20471" w:rsidRDefault="001F1887" w:rsidP="00F20471"/>
    <w:p w:rsidR="001F1887" w:rsidRPr="00F20471" w:rsidRDefault="001F1887" w:rsidP="00F20471"/>
    <w:p w:rsidR="001F1887" w:rsidRPr="00F20471" w:rsidRDefault="001F1887" w:rsidP="00992703">
      <w:pPr>
        <w:rPr>
          <w:b/>
          <w:bCs/>
        </w:rPr>
      </w:pPr>
      <w:r w:rsidRPr="00F20471">
        <w:rPr>
          <w:b/>
          <w:bCs/>
        </w:rPr>
        <w:t>Exercise 12</w:t>
      </w:r>
      <w:r>
        <w:rPr>
          <w:b/>
          <w:bCs/>
        </w:rPr>
        <w:t>2</w:t>
      </w:r>
    </w:p>
    <w:p w:rsidR="001F1887" w:rsidRPr="00F20471" w:rsidRDefault="001F1887" w:rsidP="00F20471">
      <w:r w:rsidRPr="00F20471">
        <w:t>Explain the differences between a staff position and a line position.</w:t>
      </w:r>
    </w:p>
    <w:p w:rsidR="001F1887" w:rsidRPr="00F20471" w:rsidRDefault="001F1887" w:rsidP="00F20471"/>
    <w:p w:rsidR="001F1887" w:rsidRPr="00F20471" w:rsidRDefault="001F1887" w:rsidP="00992703">
      <w:pPr>
        <w:rPr>
          <w:b/>
          <w:bCs/>
        </w:rPr>
      </w:pPr>
      <w:r w:rsidRPr="00F20471">
        <w:rPr>
          <w:b/>
          <w:bCs/>
        </w:rPr>
        <w:t>Solution 12</w:t>
      </w:r>
      <w:r>
        <w:rPr>
          <w:b/>
          <w:bCs/>
        </w:rPr>
        <w:t>2</w:t>
      </w:r>
    </w:p>
    <w:p w:rsidR="001F1887" w:rsidRPr="00F20471" w:rsidRDefault="001F1887" w:rsidP="00F20471">
      <w:pPr>
        <w:tabs>
          <w:tab w:val="left" w:pos="0"/>
          <w:tab w:val="right" w:pos="2970"/>
        </w:tabs>
        <w:rPr>
          <w:snapToGrid w:val="0"/>
          <w:lang w:val="fr-FR"/>
        </w:rPr>
      </w:pPr>
      <w:r w:rsidRPr="00F20471">
        <w:t>A line position works directly to perform the basic revenue objectives of a company so that it can generate revenues and stay in business, like a salesperson. A staff position has indirect responsibility for the company’s basic objectives and provides necessary support functions for other employees in their line functions, as in the case of a Human Resources professional.</w:t>
      </w:r>
    </w:p>
    <w:p w:rsidR="001F1887" w:rsidRPr="00F20471" w:rsidRDefault="001F1887" w:rsidP="00F20471">
      <w:pPr>
        <w:tabs>
          <w:tab w:val="right" w:pos="2970"/>
          <w:tab w:val="left" w:pos="3240"/>
        </w:tabs>
        <w:ind w:left="3240" w:hanging="3240"/>
        <w:rPr>
          <w:snapToGrid w:val="0"/>
          <w:lang w:val="fr-FR"/>
        </w:rPr>
      </w:pPr>
    </w:p>
    <w:p w:rsidR="001F1887" w:rsidRPr="00F20471" w:rsidRDefault="001F1887" w:rsidP="00F20471">
      <w:pPr>
        <w:tabs>
          <w:tab w:val="right" w:pos="2970"/>
          <w:tab w:val="left" w:pos="3240"/>
        </w:tabs>
        <w:ind w:left="3240" w:hanging="3240"/>
        <w:rPr>
          <w:snapToGrid w:val="0"/>
          <w:lang w:val="fr-FR"/>
        </w:rPr>
      </w:pPr>
    </w:p>
    <w:p w:rsidR="001F1887" w:rsidRPr="00F20471" w:rsidRDefault="001F1887" w:rsidP="00992703">
      <w:pPr>
        <w:pStyle w:val="Heading3"/>
        <w:keepNext w:val="0"/>
        <w:spacing w:after="0"/>
        <w:jc w:val="left"/>
        <w:rPr>
          <w:caps w:val="0"/>
          <w:sz w:val="22"/>
          <w:szCs w:val="22"/>
          <w:lang w:val="fr-FR"/>
        </w:rPr>
      </w:pPr>
      <w:r w:rsidRPr="00F20471">
        <w:rPr>
          <w:caps w:val="0"/>
          <w:sz w:val="22"/>
          <w:szCs w:val="22"/>
          <w:lang w:val="fr-FR"/>
        </w:rPr>
        <w:t>Exercise 12</w:t>
      </w:r>
      <w:r>
        <w:rPr>
          <w:caps w:val="0"/>
          <w:sz w:val="22"/>
          <w:szCs w:val="22"/>
          <w:lang w:val="fr-FR"/>
        </w:rPr>
        <w:t>3</w:t>
      </w:r>
    </w:p>
    <w:p w:rsidR="001F1887" w:rsidRPr="00F20471" w:rsidRDefault="001F1887" w:rsidP="00F20471">
      <w:pPr>
        <w:pStyle w:val="Heading3"/>
        <w:keepNext w:val="0"/>
        <w:spacing w:after="0"/>
        <w:jc w:val="left"/>
        <w:rPr>
          <w:b w:val="0"/>
          <w:bCs w:val="0"/>
          <w:caps w:val="0"/>
          <w:sz w:val="22"/>
          <w:szCs w:val="22"/>
        </w:rPr>
      </w:pPr>
      <w:r w:rsidRPr="00F20471">
        <w:rPr>
          <w:b w:val="0"/>
          <w:bCs w:val="0"/>
          <w:caps w:val="0"/>
          <w:sz w:val="22"/>
          <w:szCs w:val="22"/>
        </w:rPr>
        <w:t>Your manager asks you to help him prepare the budget for your division. He estimates that total expenses will equal $100,000, but he reports $120,000.</w:t>
      </w:r>
      <w:r>
        <w:rPr>
          <w:b w:val="0"/>
          <w:bCs w:val="0"/>
          <w:caps w:val="0"/>
          <w:sz w:val="22"/>
          <w:szCs w:val="22"/>
        </w:rPr>
        <w:t xml:space="preserve"> </w:t>
      </w:r>
      <w:r w:rsidRPr="00F20471">
        <w:rPr>
          <w:b w:val="0"/>
          <w:bCs w:val="0"/>
          <w:caps w:val="0"/>
          <w:sz w:val="22"/>
          <w:szCs w:val="22"/>
        </w:rPr>
        <w:t>He argues that it will make it easier to keep costs within budget, and that everyone does it. What is the ethical issue in this case?</w:t>
      </w:r>
    </w:p>
    <w:p w:rsidR="001F1887" w:rsidRPr="00F20471" w:rsidRDefault="001F1887" w:rsidP="00F20471">
      <w:pPr>
        <w:pStyle w:val="Heading3"/>
        <w:keepNext w:val="0"/>
        <w:spacing w:after="0"/>
        <w:jc w:val="left"/>
        <w:rPr>
          <w:caps w:val="0"/>
          <w:sz w:val="22"/>
          <w:szCs w:val="22"/>
        </w:rPr>
      </w:pPr>
    </w:p>
    <w:p w:rsidR="001F1887" w:rsidRPr="00F20471" w:rsidRDefault="001F1887" w:rsidP="00992703">
      <w:pPr>
        <w:pStyle w:val="Heading3"/>
        <w:keepNext w:val="0"/>
        <w:spacing w:after="0"/>
        <w:jc w:val="left"/>
        <w:rPr>
          <w:caps w:val="0"/>
          <w:sz w:val="22"/>
          <w:szCs w:val="22"/>
        </w:rPr>
      </w:pPr>
      <w:r w:rsidRPr="00F20471">
        <w:rPr>
          <w:caps w:val="0"/>
          <w:sz w:val="22"/>
          <w:szCs w:val="22"/>
        </w:rPr>
        <w:t>Solution 12</w:t>
      </w:r>
      <w:r>
        <w:rPr>
          <w:caps w:val="0"/>
          <w:sz w:val="22"/>
          <w:szCs w:val="22"/>
        </w:rPr>
        <w:t>3</w:t>
      </w:r>
    </w:p>
    <w:p w:rsidR="001F1887" w:rsidRPr="00F20471" w:rsidRDefault="001F1887" w:rsidP="00F20471">
      <w:r w:rsidRPr="00F20471">
        <w:t>The manager is knowingly reporting false information that could mislead the users of that information. Not everyone may know that the budget numbers have some “slack” built into them.</w:t>
      </w:r>
    </w:p>
    <w:p w:rsidR="001F1887" w:rsidRPr="00F20471" w:rsidRDefault="001F1887" w:rsidP="00F20471"/>
    <w:p w:rsidR="001F1887" w:rsidRPr="00F20471" w:rsidRDefault="001F1887" w:rsidP="00F20471"/>
    <w:p w:rsidR="001F1887" w:rsidRPr="00F20471" w:rsidRDefault="001F1887" w:rsidP="00992703">
      <w:pPr>
        <w:rPr>
          <w:b/>
          <w:bCs/>
        </w:rPr>
      </w:pPr>
      <w:r w:rsidRPr="00F20471">
        <w:rPr>
          <w:b/>
          <w:bCs/>
        </w:rPr>
        <w:t>Exercise 12</w:t>
      </w:r>
      <w:r>
        <w:rPr>
          <w:b/>
          <w:bCs/>
        </w:rPr>
        <w:t>4</w:t>
      </w:r>
    </w:p>
    <w:p w:rsidR="001F1887" w:rsidRPr="00F20471" w:rsidRDefault="001F1887" w:rsidP="00F20471">
      <w:r w:rsidRPr="00F20471">
        <w:t>What is competence in reference to the IMA’s Statement of Ethical Professional Practice, and why is it a consideration?</w:t>
      </w:r>
    </w:p>
    <w:p w:rsidR="001F1887" w:rsidRPr="00F20471" w:rsidRDefault="001F1887" w:rsidP="00F20471"/>
    <w:p w:rsidR="001F1887" w:rsidRPr="00F20471" w:rsidRDefault="001F1887" w:rsidP="00992703">
      <w:pPr>
        <w:rPr>
          <w:b/>
          <w:bCs/>
        </w:rPr>
      </w:pPr>
      <w:r w:rsidRPr="00F20471">
        <w:rPr>
          <w:b/>
          <w:bCs/>
        </w:rPr>
        <w:t>Solution 12</w:t>
      </w:r>
      <w:r>
        <w:rPr>
          <w:b/>
          <w:bCs/>
        </w:rPr>
        <w:t>4</w:t>
      </w:r>
    </w:p>
    <w:p w:rsidR="001F1887" w:rsidRPr="002E2D14" w:rsidRDefault="001F1887" w:rsidP="00F20471">
      <w:pPr>
        <w:adjustRightInd w:val="0"/>
        <w:rPr>
          <w:lang w:val="en-US"/>
        </w:rPr>
      </w:pPr>
      <w:r w:rsidRPr="002E2D14">
        <w:rPr>
          <w:lang w:val="en-US"/>
        </w:rPr>
        <w:t>Management accountants have a responsibility to</w:t>
      </w:r>
    </w:p>
    <w:p w:rsidR="001F1887" w:rsidRPr="002E2D14" w:rsidRDefault="001F1887" w:rsidP="00BE50C6">
      <w:pPr>
        <w:pStyle w:val="ListParagraph"/>
        <w:numPr>
          <w:ilvl w:val="0"/>
          <w:numId w:val="3"/>
        </w:numPr>
        <w:adjustRightInd w:val="0"/>
        <w:ind w:left="426" w:hanging="426"/>
        <w:rPr>
          <w:rFonts w:ascii="Arial" w:hAnsi="Arial" w:cs="Arial"/>
          <w:lang w:val="en-US"/>
        </w:rPr>
      </w:pPr>
      <w:r w:rsidRPr="002E2D14">
        <w:rPr>
          <w:rFonts w:ascii="Arial" w:hAnsi="Arial" w:cs="Arial"/>
          <w:lang w:val="en-US"/>
        </w:rPr>
        <w:t>maintain professional competence.</w:t>
      </w:r>
    </w:p>
    <w:p w:rsidR="001F1887" w:rsidRPr="002E2D14" w:rsidRDefault="001F1887" w:rsidP="00BE50C6">
      <w:pPr>
        <w:pStyle w:val="ListParagraph"/>
        <w:numPr>
          <w:ilvl w:val="0"/>
          <w:numId w:val="3"/>
        </w:numPr>
        <w:adjustRightInd w:val="0"/>
        <w:ind w:left="426" w:hanging="426"/>
        <w:rPr>
          <w:rFonts w:ascii="Arial" w:hAnsi="Arial" w:cs="Arial"/>
          <w:lang w:val="en-US"/>
        </w:rPr>
      </w:pPr>
      <w:r w:rsidRPr="002E2D14">
        <w:rPr>
          <w:rFonts w:ascii="Arial" w:hAnsi="Arial" w:cs="Arial"/>
          <w:lang w:val="en-US"/>
        </w:rPr>
        <w:t>perform professional duties in accordance with relevant laws, regulations, and technical standards.</w:t>
      </w:r>
    </w:p>
    <w:p w:rsidR="001F1887" w:rsidRPr="002E2D14" w:rsidRDefault="001F1887" w:rsidP="00BE50C6">
      <w:pPr>
        <w:pStyle w:val="ListParagraph"/>
        <w:numPr>
          <w:ilvl w:val="0"/>
          <w:numId w:val="3"/>
        </w:numPr>
        <w:adjustRightInd w:val="0"/>
        <w:ind w:left="426" w:hanging="426"/>
        <w:rPr>
          <w:rFonts w:ascii="Arial" w:hAnsi="Arial" w:cs="Arial"/>
          <w:lang w:val="en-US"/>
        </w:rPr>
      </w:pPr>
      <w:r w:rsidRPr="002E2D14">
        <w:rPr>
          <w:rFonts w:ascii="Arial" w:hAnsi="Arial" w:cs="Arial"/>
          <w:lang w:val="en-US"/>
        </w:rPr>
        <w:t>prepare complete and clear reports and recommendations.</w:t>
      </w:r>
    </w:p>
    <w:p w:rsidR="001F1887" w:rsidRPr="002E2D14" w:rsidRDefault="001F1887" w:rsidP="00BE50C6">
      <w:pPr>
        <w:pStyle w:val="ListParagraph"/>
        <w:numPr>
          <w:ilvl w:val="0"/>
          <w:numId w:val="3"/>
        </w:numPr>
        <w:adjustRightInd w:val="0"/>
        <w:ind w:left="426" w:hanging="426"/>
        <w:rPr>
          <w:rFonts w:ascii="Arial" w:hAnsi="Arial" w:cs="Arial"/>
          <w:lang w:val="en-US"/>
        </w:rPr>
      </w:pPr>
      <w:r w:rsidRPr="002E2D14">
        <w:rPr>
          <w:rFonts w:ascii="Arial" w:hAnsi="Arial" w:cs="Arial"/>
          <w:lang w:val="en-US"/>
        </w:rPr>
        <w:t>communicate professional limitations that would preclude responsible judgment or successful performance of an activity.</w:t>
      </w:r>
    </w:p>
    <w:p w:rsidR="001F1887" w:rsidRPr="00F20471" w:rsidRDefault="001F1887" w:rsidP="00F20471">
      <w:pPr>
        <w:rPr>
          <w:b/>
          <w:bCs/>
          <w:caps/>
          <w:lang w:val="en-US"/>
        </w:rPr>
      </w:pPr>
      <w:r w:rsidRPr="00F20471">
        <w:rPr>
          <w:lang w:val="en-US"/>
        </w:rPr>
        <w:t xml:space="preserve">When management accountants are asked to perform a task, it is expected that they have the ability to complete the task. Accordingly, individuals must maintain and upgrade their abilities and perform the required task to </w:t>
      </w:r>
      <w:r>
        <w:rPr>
          <w:lang w:val="en-US"/>
        </w:rPr>
        <w:t>the best of their abilities. If</w:t>
      </w:r>
      <w:r w:rsidRPr="00F20471">
        <w:rPr>
          <w:lang w:val="en-US"/>
        </w:rPr>
        <w:t xml:space="preserve"> for any reason the accountant is not able to complete the required task he/she should acknowledge that fact.</w:t>
      </w:r>
    </w:p>
    <w:p w:rsidR="001F1887" w:rsidRPr="00F20471" w:rsidRDefault="001F1887" w:rsidP="00F20471">
      <w:pPr>
        <w:pStyle w:val="Heading3"/>
        <w:keepNext w:val="0"/>
        <w:spacing w:after="0"/>
        <w:jc w:val="left"/>
        <w:rPr>
          <w:b w:val="0"/>
          <w:bCs w:val="0"/>
          <w:caps w:val="0"/>
          <w:sz w:val="22"/>
          <w:szCs w:val="22"/>
        </w:rPr>
      </w:pPr>
      <w:r w:rsidRPr="00F20471">
        <w:rPr>
          <w:b w:val="0"/>
          <w:bCs w:val="0"/>
          <w:caps w:val="0"/>
          <w:sz w:val="22"/>
          <w:szCs w:val="22"/>
        </w:rPr>
        <w:t>Accountants are daily entrusted with sensitive company information, and information relating to external vendors and internal employees and customers. Accountants must honour this trust by not disclosing confidential information without the company’s, vendor’s, employee’s</w:t>
      </w:r>
      <w:r>
        <w:rPr>
          <w:b w:val="0"/>
          <w:bCs w:val="0"/>
          <w:caps w:val="0"/>
          <w:sz w:val="22"/>
          <w:szCs w:val="22"/>
        </w:rPr>
        <w:t>,</w:t>
      </w:r>
      <w:r w:rsidRPr="00F20471">
        <w:rPr>
          <w:b w:val="0"/>
          <w:bCs w:val="0"/>
          <w:caps w:val="0"/>
          <w:sz w:val="22"/>
          <w:szCs w:val="22"/>
        </w:rPr>
        <w:t xml:space="preserve"> or customer’s permission, unless legally required to do so. Further, accountants need to ascertain that checks and balances are working so that their subordinates are also upholding this confidentiality requirement. Accountants may not use or even appear to use confidential information acquired in their work for financial or illegal advantage.</w:t>
      </w:r>
    </w:p>
    <w:p w:rsidR="001F1887" w:rsidRPr="00F20471" w:rsidRDefault="001F1887" w:rsidP="00F20471">
      <w:pPr>
        <w:pStyle w:val="Heading3"/>
        <w:keepNext w:val="0"/>
        <w:spacing w:after="0"/>
        <w:jc w:val="left"/>
        <w:rPr>
          <w:b w:val="0"/>
          <w:bCs w:val="0"/>
          <w:caps w:val="0"/>
          <w:sz w:val="22"/>
          <w:szCs w:val="22"/>
        </w:rPr>
      </w:pPr>
    </w:p>
    <w:p w:rsidR="001F1887" w:rsidRPr="00F20471" w:rsidRDefault="001F1887" w:rsidP="00F20471"/>
    <w:p w:rsidR="001F1887" w:rsidRPr="00F20471" w:rsidRDefault="001F1887" w:rsidP="00F20471">
      <w:pPr>
        <w:rPr>
          <w:b/>
          <w:bCs/>
        </w:rPr>
      </w:pPr>
      <w:r w:rsidRPr="00F20471">
        <w:rPr>
          <w:b/>
          <w:bCs/>
        </w:rPr>
        <w:t>Exercise 125</w:t>
      </w:r>
    </w:p>
    <w:p w:rsidR="001F1887" w:rsidRPr="00F20471" w:rsidRDefault="001F1887" w:rsidP="00F20471">
      <w:r w:rsidRPr="00F20471">
        <w:t>Stodgy Industries Ltd. has barely made a profit over the past few years and is looking for ways to improve its results.</w:t>
      </w:r>
      <w:r>
        <w:t xml:space="preserve"> </w:t>
      </w:r>
      <w:r w:rsidRPr="00F20471">
        <w:t>It has hired a consultant who has suggested that the company introduce a concept called the Balanced Scorecard.</w:t>
      </w:r>
      <w:r>
        <w:t xml:space="preserve"> </w:t>
      </w:r>
      <w:r w:rsidRPr="00F20471">
        <w:t>This involves looking into all aspects of a company’s activities and seeks to integrate them into a cohesive manner that can focus on corporate goals.</w:t>
      </w:r>
    </w:p>
    <w:p w:rsidR="001F1887" w:rsidRDefault="001F1887" w:rsidP="00F20471">
      <w:r w:rsidRPr="00F20471">
        <w:t>The company’s president has called in the vice president of sales and vice president of production to discuss how the company can establish goals and meet those targets.</w:t>
      </w:r>
      <w:r>
        <w:t xml:space="preserve"> </w:t>
      </w:r>
      <w:r w:rsidRPr="00F20471">
        <w:t>The consultant says that there is a critical person missing from the meeting, which is the company’s controller.</w:t>
      </w:r>
    </w:p>
    <w:p w:rsidR="001F1887" w:rsidRPr="00F20471" w:rsidRDefault="001F1887" w:rsidP="00F20471">
      <w:r w:rsidRPr="00F20471">
        <w:t>Explain why or why not the controller is a critical component of any desire to introduce a Balanced Scorecard in an organization</w:t>
      </w:r>
    </w:p>
    <w:p w:rsidR="001F1887" w:rsidRPr="00F20471" w:rsidRDefault="001F1887" w:rsidP="00F20471"/>
    <w:p w:rsidR="001F1887" w:rsidRPr="00F20471" w:rsidRDefault="001F1887" w:rsidP="002E2D14">
      <w:pPr>
        <w:rPr>
          <w:b/>
          <w:bCs/>
        </w:rPr>
      </w:pPr>
      <w:r w:rsidRPr="00F20471">
        <w:rPr>
          <w:b/>
          <w:bCs/>
        </w:rPr>
        <w:t xml:space="preserve">Solution </w:t>
      </w:r>
      <w:r>
        <w:rPr>
          <w:b/>
          <w:bCs/>
        </w:rPr>
        <w:t>125</w:t>
      </w:r>
    </w:p>
    <w:p w:rsidR="001F1887" w:rsidRPr="00F20471" w:rsidRDefault="001F1887" w:rsidP="00F20471">
      <w:r w:rsidRPr="00F20471">
        <w:t>A Balanced Scorecard seeks to establish a series of goals that an organization can set that will enable it to attain a comprehensive target.</w:t>
      </w:r>
      <w:r>
        <w:t xml:space="preserve"> </w:t>
      </w:r>
      <w:r w:rsidRPr="00F20471">
        <w:t>This target can have both financial (profit) or non-financial (quality) targets that need to be monitored along the way.</w:t>
      </w:r>
      <w:r>
        <w:t xml:space="preserve"> </w:t>
      </w:r>
      <w:r w:rsidRPr="00F20471">
        <w:t>Both of these two broad components require adequate tracking of data generated through the company’s activities.</w:t>
      </w:r>
    </w:p>
    <w:p w:rsidR="001F1887" w:rsidRDefault="001F1887" w:rsidP="00F20471">
      <w:r w:rsidRPr="00F20471">
        <w:t>Generally, vice presidents of sales and production are focused mostly on their own areas and activities; the controller is the one person who has information available on both areas.</w:t>
      </w:r>
      <w:r>
        <w:t xml:space="preserve"> </w:t>
      </w:r>
      <w:r w:rsidRPr="00F20471">
        <w:t>The controller can work with these two people and help determine the information that they will need to meet their goals.</w:t>
      </w:r>
      <w:r>
        <w:t xml:space="preserve"> </w:t>
      </w:r>
      <w:r w:rsidRPr="00F20471">
        <w:t>Without effective information, it is unlikely that the company’s implementation of a Balanced Scorecard will offer expected results.</w:t>
      </w:r>
    </w:p>
    <w:p w:rsidR="001F1887" w:rsidRPr="002E2D14" w:rsidRDefault="001F1887" w:rsidP="002E2D14">
      <w:pPr>
        <w:pStyle w:val="Heading3"/>
        <w:keepNext w:val="0"/>
        <w:spacing w:after="0"/>
        <w:rPr>
          <w:sz w:val="28"/>
          <w:szCs w:val="28"/>
        </w:rPr>
      </w:pPr>
      <w:r w:rsidRPr="00F20471">
        <w:rPr>
          <w:sz w:val="22"/>
          <w:szCs w:val="22"/>
        </w:rPr>
        <w:br w:type="page"/>
      </w:r>
      <w:r w:rsidRPr="002E2D14">
        <w:rPr>
          <w:sz w:val="28"/>
          <w:szCs w:val="28"/>
        </w:rPr>
        <w:t>COMPLETION STATEMENTS</w:t>
      </w:r>
    </w:p>
    <w:p w:rsidR="001F1887" w:rsidRPr="00F20471" w:rsidRDefault="001F1887" w:rsidP="00F20471">
      <w:pPr>
        <w:pStyle w:val="BodyTextIndent"/>
        <w:tabs>
          <w:tab w:val="clear" w:pos="360"/>
          <w:tab w:val="decimal" w:pos="450"/>
        </w:tabs>
        <w:jc w:val="left"/>
      </w:pPr>
    </w:p>
    <w:p w:rsidR="001F1887" w:rsidRPr="00F20471" w:rsidRDefault="001F1887" w:rsidP="00F20471">
      <w:pPr>
        <w:pStyle w:val="BodyTextIndent"/>
        <w:tabs>
          <w:tab w:val="clear" w:pos="360"/>
          <w:tab w:val="decimal" w:pos="450"/>
        </w:tabs>
        <w:jc w:val="left"/>
      </w:pPr>
    </w:p>
    <w:p w:rsidR="001F1887" w:rsidRPr="00F20471" w:rsidRDefault="001F1887" w:rsidP="002E2D14">
      <w:pPr>
        <w:pStyle w:val="BodyTextIndent"/>
        <w:tabs>
          <w:tab w:val="clear" w:pos="360"/>
          <w:tab w:val="clear" w:pos="720"/>
        </w:tabs>
        <w:ind w:left="0" w:firstLine="0"/>
        <w:jc w:val="left"/>
      </w:pPr>
      <w:r w:rsidRPr="00F20471">
        <w:t>126.</w:t>
      </w:r>
      <w:r>
        <w:t xml:space="preserve"> </w:t>
      </w:r>
      <w:r w:rsidRPr="00F20471">
        <w:t>Financial accounting information is prepared mainly for ___ users while managerial accounting information is prepared primarily for ___ users.</w:t>
      </w:r>
    </w:p>
    <w:p w:rsidR="001F1887" w:rsidRPr="00F20471" w:rsidRDefault="001F1887" w:rsidP="002E2D14">
      <w:pPr>
        <w:rPr>
          <w:snapToGrid w:val="0"/>
        </w:rPr>
      </w:pPr>
    </w:p>
    <w:p w:rsidR="001F1887" w:rsidRPr="00F20471" w:rsidRDefault="001F1887" w:rsidP="002E2D14">
      <w:pPr>
        <w:rPr>
          <w:snapToGrid w:val="0"/>
        </w:rPr>
      </w:pPr>
    </w:p>
    <w:p w:rsidR="001F1887" w:rsidRPr="00F20471" w:rsidRDefault="001F1887" w:rsidP="002E2D14">
      <w:pPr>
        <w:rPr>
          <w:snapToGrid w:val="0"/>
        </w:rPr>
      </w:pPr>
      <w:r w:rsidRPr="00F20471">
        <w:rPr>
          <w:snapToGrid w:val="0"/>
        </w:rPr>
        <w:t>127.</w:t>
      </w:r>
      <w:r>
        <w:rPr>
          <w:snapToGrid w:val="0"/>
        </w:rPr>
        <w:t xml:space="preserve"> </w:t>
      </w:r>
      <w:r w:rsidRPr="00F20471">
        <w:rPr>
          <w:snapToGrid w:val="0"/>
        </w:rPr>
        <w:t>The types of reports prepared in managerial accounting are often __</w:t>
      </w:r>
      <w:r>
        <w:rPr>
          <w:snapToGrid w:val="0"/>
        </w:rPr>
        <w:t>_</w:t>
      </w:r>
      <w:r w:rsidRPr="00F20471">
        <w:rPr>
          <w:snapToGrid w:val="0"/>
        </w:rPr>
        <w:t>-purpose reports prepared for a specific decision.</w:t>
      </w:r>
    </w:p>
    <w:p w:rsidR="001F1887" w:rsidRPr="00F20471" w:rsidRDefault="001F1887" w:rsidP="002E2D14">
      <w:pPr>
        <w:rPr>
          <w:snapToGrid w:val="0"/>
        </w:rPr>
      </w:pPr>
    </w:p>
    <w:p w:rsidR="001F1887" w:rsidRPr="00F20471" w:rsidRDefault="001F1887" w:rsidP="002E2D14">
      <w:pPr>
        <w:rPr>
          <w:snapToGrid w:val="0"/>
        </w:rPr>
      </w:pPr>
    </w:p>
    <w:p w:rsidR="001F1887" w:rsidRPr="00F20471" w:rsidRDefault="001F1887" w:rsidP="002E2D14">
      <w:pPr>
        <w:rPr>
          <w:snapToGrid w:val="0"/>
        </w:rPr>
      </w:pPr>
      <w:r w:rsidRPr="00F20471">
        <w:rPr>
          <w:snapToGrid w:val="0"/>
        </w:rPr>
        <w:t>128.</w:t>
      </w:r>
      <w:r>
        <w:rPr>
          <w:snapToGrid w:val="0"/>
        </w:rPr>
        <w:t xml:space="preserve"> </w:t>
      </w:r>
      <w:r w:rsidRPr="00F20471">
        <w:rPr>
          <w:snapToGrid w:val="0"/>
        </w:rPr>
        <w:t>Managerial accounting reports generally pertain to ___ of an entity and may be very detailed.</w:t>
      </w:r>
    </w:p>
    <w:p w:rsidR="001F1887" w:rsidRPr="00F20471" w:rsidRDefault="001F1887" w:rsidP="002E2D14">
      <w:pPr>
        <w:rPr>
          <w:snapToGrid w:val="0"/>
        </w:rPr>
      </w:pPr>
    </w:p>
    <w:p w:rsidR="001F1887" w:rsidRPr="00F20471" w:rsidRDefault="001F1887" w:rsidP="002E2D14">
      <w:pPr>
        <w:rPr>
          <w:snapToGrid w:val="0"/>
        </w:rPr>
      </w:pPr>
    </w:p>
    <w:p w:rsidR="001F1887" w:rsidRPr="00F20471" w:rsidRDefault="001F1887" w:rsidP="002E2D14">
      <w:pPr>
        <w:rPr>
          <w:snapToGrid w:val="0"/>
        </w:rPr>
      </w:pPr>
      <w:r w:rsidRPr="00F20471">
        <w:rPr>
          <w:snapToGrid w:val="0"/>
        </w:rPr>
        <w:t>129.</w:t>
      </w:r>
      <w:r>
        <w:rPr>
          <w:snapToGrid w:val="0"/>
        </w:rPr>
        <w:t xml:space="preserve"> </w:t>
      </w:r>
      <w:r w:rsidRPr="00F20471">
        <w:rPr>
          <w:snapToGrid w:val="0"/>
        </w:rPr>
        <w:t>Three broad managerial functions are: (1)</w:t>
      </w:r>
      <w:r>
        <w:rPr>
          <w:snapToGrid w:val="0"/>
        </w:rPr>
        <w:t xml:space="preserve"> </w:t>
      </w:r>
      <w:r w:rsidRPr="00F20471">
        <w:rPr>
          <w:snapToGrid w:val="0"/>
        </w:rPr>
        <w:t>___, (2)</w:t>
      </w:r>
      <w:r>
        <w:rPr>
          <w:snapToGrid w:val="0"/>
        </w:rPr>
        <w:t xml:space="preserve"> </w:t>
      </w:r>
      <w:r w:rsidRPr="00F20471">
        <w:rPr>
          <w:snapToGrid w:val="0"/>
        </w:rPr>
        <w:t>___ and ___, and (3)</w:t>
      </w:r>
      <w:r>
        <w:rPr>
          <w:snapToGrid w:val="0"/>
        </w:rPr>
        <w:t xml:space="preserve"> </w:t>
      </w:r>
      <w:r w:rsidRPr="00F20471">
        <w:rPr>
          <w:snapToGrid w:val="0"/>
        </w:rPr>
        <w:t>___.</w:t>
      </w:r>
    </w:p>
    <w:p w:rsidR="001F1887" w:rsidRPr="00F20471" w:rsidRDefault="001F1887" w:rsidP="002E2D14">
      <w:pPr>
        <w:rPr>
          <w:snapToGrid w:val="0"/>
        </w:rPr>
      </w:pPr>
    </w:p>
    <w:p w:rsidR="001F1887" w:rsidRPr="00F20471" w:rsidRDefault="001F1887" w:rsidP="002E2D14">
      <w:pPr>
        <w:rPr>
          <w:snapToGrid w:val="0"/>
        </w:rPr>
      </w:pPr>
    </w:p>
    <w:p w:rsidR="001F1887" w:rsidRPr="00F20471" w:rsidRDefault="001F1887" w:rsidP="00271BE0">
      <w:pPr>
        <w:rPr>
          <w:snapToGrid w:val="0"/>
        </w:rPr>
      </w:pPr>
      <w:r w:rsidRPr="00F20471">
        <w:rPr>
          <w:snapToGrid w:val="0"/>
        </w:rPr>
        <w:t>130.</w:t>
      </w:r>
      <w:r>
        <w:rPr>
          <w:snapToGrid w:val="0"/>
        </w:rPr>
        <w:t xml:space="preserve"> </w:t>
      </w:r>
      <w:r w:rsidRPr="00F20471">
        <w:rPr>
          <w:snapToGrid w:val="0"/>
        </w:rPr>
        <w:t>The ___ function is concerned with setting goals and objectives for the entity.</w:t>
      </w:r>
    </w:p>
    <w:p w:rsidR="001F1887" w:rsidRPr="00F20471" w:rsidRDefault="001F1887" w:rsidP="002E2D14">
      <w:pPr>
        <w:rPr>
          <w:snapToGrid w:val="0"/>
        </w:rPr>
      </w:pPr>
    </w:p>
    <w:p w:rsidR="001F1887" w:rsidRPr="00F20471" w:rsidRDefault="001F1887" w:rsidP="002E2D14">
      <w:pPr>
        <w:rPr>
          <w:snapToGrid w:val="0"/>
        </w:rPr>
      </w:pPr>
    </w:p>
    <w:p w:rsidR="001F1887" w:rsidRPr="00F20471" w:rsidRDefault="001F1887" w:rsidP="002E2D14">
      <w:pPr>
        <w:rPr>
          <w:snapToGrid w:val="0"/>
        </w:rPr>
      </w:pPr>
      <w:r w:rsidRPr="00F20471">
        <w:rPr>
          <w:snapToGrid w:val="0"/>
        </w:rPr>
        <w:t>131.</w:t>
      </w:r>
      <w:r>
        <w:rPr>
          <w:snapToGrid w:val="0"/>
        </w:rPr>
        <w:t xml:space="preserve"> </w:t>
      </w:r>
      <w:r w:rsidRPr="00F20471">
        <w:rPr>
          <w:snapToGrid w:val="0"/>
        </w:rPr>
        <w:t>Exercising good judgment in performing the managerial functions and choosing among alternative courses of action is called ___.</w:t>
      </w:r>
    </w:p>
    <w:p w:rsidR="001F1887" w:rsidRPr="00F20471" w:rsidRDefault="001F1887" w:rsidP="002E2D14">
      <w:pPr>
        <w:autoSpaceDE/>
        <w:autoSpaceDN/>
        <w:rPr>
          <w:snapToGrid w:val="0"/>
        </w:rPr>
      </w:pPr>
      <w:r w:rsidRPr="00F20471">
        <w:rPr>
          <w:snapToGrid w:val="0"/>
        </w:rPr>
        <w:br w:type="page"/>
      </w:r>
    </w:p>
    <w:p w:rsidR="001F1887" w:rsidRPr="002E2D14" w:rsidRDefault="001F1887" w:rsidP="002E2D14">
      <w:pPr>
        <w:pStyle w:val="Heading5"/>
        <w:keepNext w:val="0"/>
        <w:spacing w:after="0"/>
        <w:jc w:val="center"/>
        <w:rPr>
          <w:sz w:val="28"/>
          <w:szCs w:val="28"/>
        </w:rPr>
      </w:pPr>
      <w:r w:rsidRPr="002E2D14">
        <w:rPr>
          <w:sz w:val="28"/>
          <w:szCs w:val="28"/>
        </w:rPr>
        <w:t>ANSWERS TO COMPLETION STATEMENTS</w:t>
      </w:r>
    </w:p>
    <w:p w:rsidR="001F1887" w:rsidRPr="00F20471" w:rsidRDefault="001F1887" w:rsidP="002E2D14"/>
    <w:p w:rsidR="001F1887" w:rsidRPr="00F20471" w:rsidRDefault="001F1887" w:rsidP="002E2D14">
      <w:pPr>
        <w:tabs>
          <w:tab w:val="left" w:pos="426"/>
        </w:tabs>
        <w:autoSpaceDE/>
        <w:autoSpaceDN/>
      </w:pPr>
      <w:r w:rsidRPr="00F20471">
        <w:rPr>
          <w:snapToGrid w:val="0"/>
        </w:rPr>
        <w:t>126.</w:t>
      </w:r>
      <w:r w:rsidRPr="00F20471">
        <w:tab/>
        <w:t>external, internal</w:t>
      </w:r>
    </w:p>
    <w:p w:rsidR="001F1887" w:rsidRDefault="001F1887" w:rsidP="002E2D14">
      <w:pPr>
        <w:tabs>
          <w:tab w:val="left" w:pos="426"/>
        </w:tabs>
        <w:autoSpaceDE/>
        <w:autoSpaceDN/>
      </w:pPr>
    </w:p>
    <w:p w:rsidR="001F1887" w:rsidRPr="00F20471" w:rsidRDefault="001F1887" w:rsidP="002E2D14">
      <w:pPr>
        <w:tabs>
          <w:tab w:val="left" w:pos="426"/>
        </w:tabs>
        <w:autoSpaceDE/>
        <w:autoSpaceDN/>
      </w:pPr>
      <w:r w:rsidRPr="00F20471">
        <w:rPr>
          <w:snapToGrid w:val="0"/>
        </w:rPr>
        <w:t>127.</w:t>
      </w:r>
      <w:r w:rsidRPr="00F20471">
        <w:tab/>
        <w:t>special</w:t>
      </w:r>
    </w:p>
    <w:p w:rsidR="001F1887" w:rsidRDefault="001F1887" w:rsidP="002E2D14">
      <w:pPr>
        <w:tabs>
          <w:tab w:val="left" w:pos="426"/>
        </w:tabs>
        <w:autoSpaceDE/>
        <w:autoSpaceDN/>
      </w:pPr>
    </w:p>
    <w:p w:rsidR="001F1887" w:rsidRPr="00F20471" w:rsidRDefault="001F1887" w:rsidP="002E2D14">
      <w:pPr>
        <w:tabs>
          <w:tab w:val="left" w:pos="426"/>
        </w:tabs>
        <w:autoSpaceDE/>
        <w:autoSpaceDN/>
      </w:pPr>
      <w:r w:rsidRPr="00F20471">
        <w:rPr>
          <w:snapToGrid w:val="0"/>
        </w:rPr>
        <w:t>128.</w:t>
      </w:r>
      <w:r w:rsidRPr="00F20471">
        <w:tab/>
        <w:t>subunits</w:t>
      </w:r>
    </w:p>
    <w:p w:rsidR="001F1887" w:rsidRDefault="001F1887" w:rsidP="002E2D14">
      <w:pPr>
        <w:tabs>
          <w:tab w:val="left" w:pos="426"/>
        </w:tabs>
        <w:autoSpaceDE/>
        <w:autoSpaceDN/>
      </w:pPr>
    </w:p>
    <w:p w:rsidR="001F1887" w:rsidRPr="00F20471" w:rsidRDefault="001F1887" w:rsidP="002E2D14">
      <w:pPr>
        <w:tabs>
          <w:tab w:val="left" w:pos="426"/>
        </w:tabs>
        <w:autoSpaceDE/>
        <w:autoSpaceDN/>
      </w:pPr>
      <w:r w:rsidRPr="00F20471">
        <w:rPr>
          <w:snapToGrid w:val="0"/>
        </w:rPr>
        <w:t>129.</w:t>
      </w:r>
      <w:r w:rsidRPr="00F20471">
        <w:tab/>
        <w:t>planning, directing and motivating, controlling</w:t>
      </w:r>
    </w:p>
    <w:p w:rsidR="001F1887" w:rsidRDefault="001F1887" w:rsidP="002E2D14">
      <w:pPr>
        <w:tabs>
          <w:tab w:val="left" w:pos="426"/>
        </w:tabs>
        <w:autoSpaceDE/>
        <w:autoSpaceDN/>
      </w:pPr>
    </w:p>
    <w:p w:rsidR="001F1887" w:rsidRPr="00F20471" w:rsidRDefault="001F1887" w:rsidP="002E2D14">
      <w:pPr>
        <w:tabs>
          <w:tab w:val="left" w:pos="426"/>
        </w:tabs>
        <w:autoSpaceDE/>
        <w:autoSpaceDN/>
      </w:pPr>
      <w:r w:rsidRPr="00F20471">
        <w:rPr>
          <w:snapToGrid w:val="0"/>
        </w:rPr>
        <w:t>130.</w:t>
      </w:r>
      <w:r w:rsidRPr="00F20471">
        <w:tab/>
        <w:t>planning</w:t>
      </w:r>
    </w:p>
    <w:p w:rsidR="001F1887" w:rsidRDefault="001F1887" w:rsidP="002E2D14">
      <w:pPr>
        <w:tabs>
          <w:tab w:val="left" w:pos="426"/>
        </w:tabs>
        <w:autoSpaceDE/>
        <w:autoSpaceDN/>
      </w:pPr>
    </w:p>
    <w:p w:rsidR="001F1887" w:rsidRPr="00F20471" w:rsidRDefault="001F1887" w:rsidP="002E2D14">
      <w:pPr>
        <w:tabs>
          <w:tab w:val="left" w:pos="426"/>
        </w:tabs>
        <w:autoSpaceDE/>
        <w:autoSpaceDN/>
      </w:pPr>
      <w:r w:rsidRPr="00F20471">
        <w:rPr>
          <w:snapToGrid w:val="0"/>
        </w:rPr>
        <w:t>131.</w:t>
      </w:r>
      <w:r w:rsidRPr="00F20471">
        <w:tab/>
        <w:t>decision-making</w:t>
      </w:r>
    </w:p>
    <w:p w:rsidR="001F1887" w:rsidRPr="002E2D14" w:rsidRDefault="001F1887" w:rsidP="002E2D14">
      <w:pPr>
        <w:tabs>
          <w:tab w:val="decimal" w:pos="450"/>
          <w:tab w:val="left" w:pos="720"/>
        </w:tabs>
        <w:jc w:val="center"/>
        <w:rPr>
          <w:b/>
          <w:bCs/>
          <w:sz w:val="28"/>
          <w:szCs w:val="28"/>
        </w:rPr>
      </w:pPr>
      <w:r w:rsidRPr="00F20471">
        <w:rPr>
          <w:snapToGrid w:val="0"/>
        </w:rPr>
        <w:br w:type="page"/>
      </w:r>
      <w:r w:rsidRPr="002E2D14">
        <w:rPr>
          <w:b/>
          <w:bCs/>
          <w:sz w:val="28"/>
          <w:szCs w:val="28"/>
        </w:rPr>
        <w:t>MATCHING</w:t>
      </w:r>
    </w:p>
    <w:p w:rsidR="001F1887" w:rsidRPr="00F20471" w:rsidRDefault="001F1887" w:rsidP="00F20471">
      <w:pPr>
        <w:rPr>
          <w:b/>
          <w:bCs/>
        </w:rPr>
      </w:pPr>
    </w:p>
    <w:p w:rsidR="001F1887" w:rsidRPr="00F20471" w:rsidRDefault="001F1887" w:rsidP="00F20471">
      <w:pPr>
        <w:rPr>
          <w:b/>
          <w:bCs/>
        </w:rPr>
      </w:pPr>
    </w:p>
    <w:p w:rsidR="001F1887" w:rsidRPr="00F20471" w:rsidRDefault="001F1887" w:rsidP="002E2D14">
      <w:r w:rsidRPr="002E2D14">
        <w:t>132.</w:t>
      </w:r>
      <w:r>
        <w:t xml:space="preserve"> </w:t>
      </w:r>
      <w:r w:rsidRPr="00F20471">
        <w:t>A list of managerial accounting terms appears below:</w:t>
      </w:r>
    </w:p>
    <w:p w:rsidR="001F1887" w:rsidRPr="00F20471" w:rsidRDefault="001F1887" w:rsidP="00F20471"/>
    <w:p w:rsidR="001F1887" w:rsidRPr="00F20471" w:rsidRDefault="001F1887" w:rsidP="00BE50C6">
      <w:pPr>
        <w:numPr>
          <w:ilvl w:val="0"/>
          <w:numId w:val="2"/>
        </w:numPr>
        <w:tabs>
          <w:tab w:val="left" w:pos="426"/>
        </w:tabs>
        <w:autoSpaceDE/>
        <w:autoSpaceDN/>
        <w:spacing w:before="40"/>
        <w:ind w:hanging="1584"/>
      </w:pPr>
      <w:r w:rsidRPr="00F20471">
        <w:t>Theory of constraints</w:t>
      </w:r>
    </w:p>
    <w:p w:rsidR="001F1887" w:rsidRPr="00F20471" w:rsidRDefault="001F1887" w:rsidP="00BE50C6">
      <w:pPr>
        <w:numPr>
          <w:ilvl w:val="0"/>
          <w:numId w:val="2"/>
        </w:numPr>
        <w:tabs>
          <w:tab w:val="left" w:pos="426"/>
        </w:tabs>
        <w:autoSpaceDE/>
        <w:autoSpaceDN/>
        <w:spacing w:before="40"/>
        <w:ind w:hanging="1584"/>
      </w:pPr>
      <w:r w:rsidRPr="00F20471">
        <w:t>Activity-based costing</w:t>
      </w:r>
    </w:p>
    <w:p w:rsidR="001F1887" w:rsidRPr="00F20471" w:rsidRDefault="001F1887" w:rsidP="00BE50C6">
      <w:pPr>
        <w:numPr>
          <w:ilvl w:val="0"/>
          <w:numId w:val="2"/>
        </w:numPr>
        <w:tabs>
          <w:tab w:val="left" w:pos="426"/>
        </w:tabs>
        <w:autoSpaceDE/>
        <w:autoSpaceDN/>
        <w:spacing w:before="40"/>
        <w:ind w:hanging="1584"/>
      </w:pPr>
      <w:r w:rsidRPr="00F20471">
        <w:t>Just-in-time inventory</w:t>
      </w:r>
    </w:p>
    <w:p w:rsidR="001F1887" w:rsidRPr="00F20471" w:rsidRDefault="001F1887" w:rsidP="00BE50C6">
      <w:pPr>
        <w:numPr>
          <w:ilvl w:val="0"/>
          <w:numId w:val="2"/>
        </w:numPr>
        <w:tabs>
          <w:tab w:val="left" w:pos="426"/>
        </w:tabs>
        <w:autoSpaceDE/>
        <w:autoSpaceDN/>
        <w:spacing w:before="40"/>
        <w:ind w:hanging="1584"/>
      </w:pPr>
      <w:r w:rsidRPr="00F20471">
        <w:t>Balanced scorecard</w:t>
      </w:r>
    </w:p>
    <w:p w:rsidR="001F1887" w:rsidRPr="00F20471" w:rsidRDefault="001F1887" w:rsidP="00BE50C6">
      <w:pPr>
        <w:numPr>
          <w:ilvl w:val="0"/>
          <w:numId w:val="2"/>
        </w:numPr>
        <w:tabs>
          <w:tab w:val="left" w:pos="426"/>
        </w:tabs>
        <w:autoSpaceDE/>
        <w:autoSpaceDN/>
        <w:spacing w:before="40"/>
        <w:ind w:hanging="1584"/>
      </w:pPr>
      <w:r w:rsidRPr="00F20471">
        <w:t>Value chain</w:t>
      </w:r>
    </w:p>
    <w:p w:rsidR="001F1887" w:rsidRPr="00F20471" w:rsidRDefault="001F1887" w:rsidP="00BE50C6">
      <w:pPr>
        <w:numPr>
          <w:ilvl w:val="0"/>
          <w:numId w:val="2"/>
        </w:numPr>
        <w:tabs>
          <w:tab w:val="left" w:pos="426"/>
        </w:tabs>
        <w:autoSpaceDE/>
        <w:autoSpaceDN/>
        <w:spacing w:before="40"/>
        <w:ind w:hanging="1584"/>
      </w:pPr>
      <w:r w:rsidRPr="00F20471">
        <w:t>Enterprise resource planning (ERP)</w:t>
      </w:r>
    </w:p>
    <w:p w:rsidR="001F1887" w:rsidRPr="00F20471" w:rsidRDefault="001F1887" w:rsidP="00F20471"/>
    <w:p w:rsidR="001F1887" w:rsidRPr="00F20471" w:rsidRDefault="001F1887" w:rsidP="00F20471">
      <w:pPr>
        <w:rPr>
          <w:b/>
          <w:bCs/>
        </w:rPr>
      </w:pPr>
      <w:r w:rsidRPr="00F20471">
        <w:rPr>
          <w:b/>
          <w:bCs/>
        </w:rPr>
        <w:t>Instructions</w:t>
      </w:r>
    </w:p>
    <w:p w:rsidR="001F1887" w:rsidRPr="00F20471" w:rsidRDefault="001F1887" w:rsidP="00F20471">
      <w:r w:rsidRPr="00F20471">
        <w:t>Match each of the terms with the statement that best describes the term.</w:t>
      </w:r>
    </w:p>
    <w:p w:rsidR="001F1887" w:rsidRPr="00F20471" w:rsidRDefault="001F1887" w:rsidP="00CD1374">
      <w:pPr>
        <w:tabs>
          <w:tab w:val="left" w:pos="426"/>
        </w:tabs>
        <w:ind w:left="1418" w:hanging="1418"/>
      </w:pPr>
    </w:p>
    <w:p w:rsidR="001F1887" w:rsidRPr="00F20471" w:rsidRDefault="001F1887" w:rsidP="00CD1374">
      <w:pPr>
        <w:tabs>
          <w:tab w:val="left" w:pos="426"/>
          <w:tab w:val="left" w:pos="1418"/>
        </w:tabs>
        <w:autoSpaceDE/>
        <w:autoSpaceDN/>
        <w:ind w:left="1418" w:hanging="1418"/>
      </w:pPr>
      <w:r>
        <w:t>1.</w:t>
      </w:r>
      <w:r>
        <w:tab/>
      </w:r>
      <w:r w:rsidRPr="00F20471">
        <w:t>______</w:t>
      </w:r>
      <w:r w:rsidRPr="00F20471">
        <w:tab/>
        <w:t>A system that provides a comprehensive, centralized, integrated source of information used to manage all major business processes.</w:t>
      </w:r>
    </w:p>
    <w:p w:rsidR="001F1887" w:rsidRPr="00F20471" w:rsidRDefault="001F1887" w:rsidP="00CD1374">
      <w:pPr>
        <w:tabs>
          <w:tab w:val="left" w:pos="426"/>
          <w:tab w:val="num" w:pos="720"/>
          <w:tab w:val="left" w:pos="1418"/>
        </w:tabs>
        <w:ind w:left="1418" w:hanging="1418"/>
      </w:pPr>
    </w:p>
    <w:p w:rsidR="001F1887" w:rsidRPr="00F20471" w:rsidRDefault="001F1887" w:rsidP="00CD1374">
      <w:pPr>
        <w:tabs>
          <w:tab w:val="left" w:pos="426"/>
          <w:tab w:val="left" w:pos="1418"/>
        </w:tabs>
        <w:ind w:left="1418" w:hanging="1418"/>
      </w:pPr>
      <w:r>
        <w:t>2.</w:t>
      </w:r>
      <w:r>
        <w:tab/>
      </w:r>
      <w:r w:rsidRPr="00F20471">
        <w:t>______</w:t>
      </w:r>
      <w:r w:rsidRPr="00F20471">
        <w:tab/>
        <w:t>The group of activities associated with providing a product or service.</w:t>
      </w:r>
    </w:p>
    <w:p w:rsidR="001F1887" w:rsidRPr="00F20471" w:rsidRDefault="001F1887" w:rsidP="00CD1374">
      <w:pPr>
        <w:tabs>
          <w:tab w:val="left" w:pos="426"/>
          <w:tab w:val="num" w:pos="720"/>
          <w:tab w:val="left" w:pos="1418"/>
        </w:tabs>
        <w:ind w:left="1418" w:hanging="1418"/>
      </w:pPr>
    </w:p>
    <w:p w:rsidR="001F1887" w:rsidRPr="00F20471" w:rsidRDefault="001F1887" w:rsidP="00CD1374">
      <w:pPr>
        <w:tabs>
          <w:tab w:val="left" w:pos="426"/>
          <w:tab w:val="left" w:pos="1418"/>
        </w:tabs>
        <w:autoSpaceDE/>
        <w:autoSpaceDN/>
        <w:ind w:left="1418" w:hanging="1418"/>
      </w:pPr>
      <w:r>
        <w:t>3.</w:t>
      </w:r>
      <w:r>
        <w:tab/>
      </w:r>
      <w:r w:rsidRPr="00F20471">
        <w:t>______</w:t>
      </w:r>
      <w:r w:rsidRPr="00F20471">
        <w:tab/>
        <w:t>An approach used to reduce the cost associated with handling and holding inventory by reducing the amount of inventory on hand.</w:t>
      </w:r>
    </w:p>
    <w:p w:rsidR="001F1887" w:rsidRPr="00F20471" w:rsidRDefault="001F1887" w:rsidP="00CD1374">
      <w:pPr>
        <w:tabs>
          <w:tab w:val="left" w:pos="426"/>
          <w:tab w:val="num" w:pos="720"/>
          <w:tab w:val="left" w:pos="1418"/>
        </w:tabs>
        <w:ind w:left="1418" w:hanging="1418"/>
      </w:pPr>
    </w:p>
    <w:p w:rsidR="001F1887" w:rsidRPr="00F20471" w:rsidRDefault="001F1887" w:rsidP="00CD1374">
      <w:pPr>
        <w:tabs>
          <w:tab w:val="left" w:pos="426"/>
          <w:tab w:val="left" w:pos="1418"/>
        </w:tabs>
        <w:autoSpaceDE/>
        <w:autoSpaceDN/>
        <w:ind w:left="1418" w:hanging="1418"/>
      </w:pPr>
      <w:r>
        <w:t>4.</w:t>
      </w:r>
      <w:r>
        <w:tab/>
      </w:r>
      <w:r w:rsidRPr="00F20471">
        <w:t>______</w:t>
      </w:r>
      <w:r w:rsidRPr="00F20471">
        <w:tab/>
        <w:t>A method used to allocate overhead to products based on each product’s use of the activities that cause the incurrence of the overhead cost.</w:t>
      </w:r>
    </w:p>
    <w:p w:rsidR="001F1887" w:rsidRPr="00F20471" w:rsidRDefault="001F1887" w:rsidP="00CD1374">
      <w:pPr>
        <w:tabs>
          <w:tab w:val="left" w:pos="426"/>
          <w:tab w:val="num" w:pos="720"/>
          <w:tab w:val="left" w:pos="1418"/>
        </w:tabs>
        <w:ind w:left="1418" w:hanging="1418"/>
      </w:pPr>
    </w:p>
    <w:p w:rsidR="001F1887" w:rsidRPr="00F20471" w:rsidRDefault="001F1887" w:rsidP="00CD1374">
      <w:pPr>
        <w:tabs>
          <w:tab w:val="left" w:pos="426"/>
          <w:tab w:val="left" w:pos="1418"/>
        </w:tabs>
        <w:autoSpaceDE/>
        <w:autoSpaceDN/>
        <w:ind w:left="1418" w:hanging="1418"/>
      </w:pPr>
      <w:r>
        <w:t>5.</w:t>
      </w:r>
      <w:r>
        <w:tab/>
      </w:r>
      <w:r w:rsidRPr="00F20471">
        <w:t>______</w:t>
      </w:r>
      <w:r w:rsidRPr="00F20471">
        <w:tab/>
        <w:t>An approach used to identify those factors that limit a company’s productive capacity and to address those limitations so as to maximize profitability.</w:t>
      </w:r>
    </w:p>
    <w:p w:rsidR="001F1887" w:rsidRPr="00F20471" w:rsidRDefault="001F1887" w:rsidP="00CD1374">
      <w:pPr>
        <w:tabs>
          <w:tab w:val="left" w:pos="426"/>
          <w:tab w:val="num" w:pos="720"/>
          <w:tab w:val="left" w:pos="1418"/>
        </w:tabs>
        <w:ind w:left="1418" w:hanging="1418"/>
      </w:pPr>
    </w:p>
    <w:p w:rsidR="001F1887" w:rsidRPr="00F20471" w:rsidRDefault="001F1887" w:rsidP="00CD1374">
      <w:pPr>
        <w:tabs>
          <w:tab w:val="left" w:pos="426"/>
          <w:tab w:val="left" w:pos="1418"/>
        </w:tabs>
        <w:autoSpaceDE/>
        <w:autoSpaceDN/>
        <w:ind w:left="1418" w:hanging="1418"/>
      </w:pPr>
      <w:r>
        <w:t>6.</w:t>
      </w:r>
      <w:r>
        <w:tab/>
      </w:r>
      <w:r w:rsidRPr="00F20471">
        <w:t>______</w:t>
      </w:r>
      <w:r w:rsidRPr="00F20471">
        <w:tab/>
        <w:t>A performance-measurement technique that attempts to consider and evaluate all aspects of performance using financial and non-financial measures in an integrated fashion.</w:t>
      </w:r>
    </w:p>
    <w:p w:rsidR="001F1887" w:rsidRPr="00F20471" w:rsidRDefault="001F1887" w:rsidP="00CD1374">
      <w:pPr>
        <w:tabs>
          <w:tab w:val="left" w:pos="426"/>
        </w:tabs>
        <w:autoSpaceDE/>
        <w:autoSpaceDN/>
        <w:ind w:left="1418" w:hanging="1418"/>
        <w:rPr>
          <w:b/>
          <w:bCs/>
        </w:rPr>
      </w:pPr>
      <w:r w:rsidRPr="00F20471">
        <w:rPr>
          <w:b/>
          <w:bCs/>
        </w:rPr>
        <w:br w:type="page"/>
      </w:r>
    </w:p>
    <w:p w:rsidR="001F1887" w:rsidRPr="00CD1374" w:rsidRDefault="001F1887" w:rsidP="00CD1374">
      <w:pPr>
        <w:jc w:val="center"/>
        <w:rPr>
          <w:sz w:val="28"/>
          <w:szCs w:val="28"/>
        </w:rPr>
      </w:pPr>
      <w:r w:rsidRPr="00CD1374">
        <w:rPr>
          <w:b/>
          <w:bCs/>
          <w:sz w:val="28"/>
          <w:szCs w:val="28"/>
        </w:rPr>
        <w:t>ANSWER TO MATCHING</w:t>
      </w:r>
    </w:p>
    <w:p w:rsidR="001F1887" w:rsidRPr="00F20471" w:rsidRDefault="001F1887" w:rsidP="00F20471">
      <w:pPr>
        <w:tabs>
          <w:tab w:val="left" w:pos="450"/>
        </w:tabs>
        <w:rPr>
          <w:b/>
          <w:bCs/>
        </w:rPr>
      </w:pPr>
    </w:p>
    <w:p w:rsidR="001F1887" w:rsidRPr="00F20471" w:rsidRDefault="001F1887" w:rsidP="00CD1374">
      <w:pPr>
        <w:tabs>
          <w:tab w:val="left" w:pos="426"/>
        </w:tabs>
      </w:pPr>
      <w:r w:rsidRPr="00F20471">
        <w:t>1.</w:t>
      </w:r>
      <w:r w:rsidRPr="00F20471">
        <w:tab/>
        <w:t>f</w:t>
      </w:r>
    </w:p>
    <w:p w:rsidR="001F1887" w:rsidRPr="00F20471" w:rsidRDefault="001F1887" w:rsidP="00CD1374">
      <w:pPr>
        <w:tabs>
          <w:tab w:val="left" w:pos="426"/>
        </w:tabs>
      </w:pPr>
    </w:p>
    <w:p w:rsidR="001F1887" w:rsidRPr="00F20471" w:rsidRDefault="001F1887" w:rsidP="00CD1374">
      <w:pPr>
        <w:tabs>
          <w:tab w:val="left" w:pos="426"/>
        </w:tabs>
      </w:pPr>
      <w:r w:rsidRPr="00F20471">
        <w:t>2.</w:t>
      </w:r>
      <w:r w:rsidRPr="00F20471">
        <w:tab/>
        <w:t>e</w:t>
      </w:r>
    </w:p>
    <w:p w:rsidR="001F1887" w:rsidRPr="00F20471" w:rsidRDefault="001F1887" w:rsidP="00CD1374">
      <w:pPr>
        <w:tabs>
          <w:tab w:val="left" w:pos="426"/>
        </w:tabs>
      </w:pPr>
    </w:p>
    <w:p w:rsidR="001F1887" w:rsidRPr="00F20471" w:rsidRDefault="001F1887" w:rsidP="00CD1374">
      <w:pPr>
        <w:tabs>
          <w:tab w:val="left" w:pos="426"/>
        </w:tabs>
      </w:pPr>
      <w:r w:rsidRPr="00F20471">
        <w:t>3.</w:t>
      </w:r>
      <w:r w:rsidRPr="00F20471">
        <w:tab/>
        <w:t>c</w:t>
      </w:r>
    </w:p>
    <w:p w:rsidR="001F1887" w:rsidRPr="00F20471" w:rsidRDefault="001F1887" w:rsidP="00CD1374">
      <w:pPr>
        <w:tabs>
          <w:tab w:val="left" w:pos="426"/>
        </w:tabs>
      </w:pPr>
    </w:p>
    <w:p w:rsidR="001F1887" w:rsidRPr="00F20471" w:rsidRDefault="001F1887" w:rsidP="00CD1374">
      <w:pPr>
        <w:tabs>
          <w:tab w:val="left" w:pos="426"/>
        </w:tabs>
      </w:pPr>
      <w:r w:rsidRPr="00F20471">
        <w:t>4.</w:t>
      </w:r>
      <w:r w:rsidRPr="00F20471">
        <w:tab/>
        <w:t>b</w:t>
      </w:r>
    </w:p>
    <w:p w:rsidR="001F1887" w:rsidRPr="00F20471" w:rsidRDefault="001F1887" w:rsidP="00CD1374">
      <w:pPr>
        <w:tabs>
          <w:tab w:val="left" w:pos="426"/>
        </w:tabs>
      </w:pPr>
    </w:p>
    <w:p w:rsidR="001F1887" w:rsidRPr="00F20471" w:rsidRDefault="001F1887" w:rsidP="00CD1374">
      <w:pPr>
        <w:tabs>
          <w:tab w:val="left" w:pos="426"/>
        </w:tabs>
      </w:pPr>
      <w:r w:rsidRPr="00F20471">
        <w:t>5.</w:t>
      </w:r>
      <w:r w:rsidRPr="00F20471">
        <w:tab/>
        <w:t>a</w:t>
      </w:r>
    </w:p>
    <w:p w:rsidR="001F1887" w:rsidRPr="00F20471" w:rsidRDefault="001F1887" w:rsidP="00CD1374">
      <w:pPr>
        <w:tabs>
          <w:tab w:val="left" w:pos="426"/>
        </w:tabs>
      </w:pPr>
    </w:p>
    <w:p w:rsidR="001F1887" w:rsidRPr="00F20471" w:rsidRDefault="001F1887" w:rsidP="00CD1374">
      <w:pPr>
        <w:tabs>
          <w:tab w:val="left" w:pos="426"/>
        </w:tabs>
      </w:pPr>
      <w:r w:rsidRPr="00F20471">
        <w:t>6.</w:t>
      </w:r>
      <w:r w:rsidRPr="00F20471">
        <w:tab/>
        <w:t>d</w:t>
      </w:r>
    </w:p>
    <w:p w:rsidR="001F1887" w:rsidRPr="00F20471" w:rsidRDefault="001F1887" w:rsidP="00F20471">
      <w:pPr>
        <w:autoSpaceDE/>
        <w:autoSpaceDN/>
        <w:rPr>
          <w:b/>
          <w:bCs/>
          <w:snapToGrid w:val="0"/>
        </w:rPr>
      </w:pPr>
      <w:r w:rsidRPr="00F20471">
        <w:rPr>
          <w:b/>
          <w:bCs/>
          <w:snapToGrid w:val="0"/>
        </w:rPr>
        <w:br w:type="page"/>
      </w:r>
    </w:p>
    <w:p w:rsidR="001F1887" w:rsidRPr="00CD1374" w:rsidRDefault="001F1887" w:rsidP="00CD1374">
      <w:pPr>
        <w:tabs>
          <w:tab w:val="decimal" w:pos="360"/>
          <w:tab w:val="left" w:pos="630"/>
          <w:tab w:val="right" w:pos="2880"/>
          <w:tab w:val="left" w:pos="3150"/>
          <w:tab w:val="decimal" w:pos="5580"/>
          <w:tab w:val="left" w:pos="5850"/>
        </w:tabs>
        <w:jc w:val="center"/>
        <w:rPr>
          <w:snapToGrid w:val="0"/>
          <w:sz w:val="28"/>
          <w:szCs w:val="28"/>
        </w:rPr>
      </w:pPr>
      <w:r w:rsidRPr="00CD1374">
        <w:rPr>
          <w:b/>
          <w:bCs/>
          <w:snapToGrid w:val="0"/>
          <w:sz w:val="28"/>
          <w:szCs w:val="28"/>
        </w:rPr>
        <w:t>SHORT-ANSWER ESSAY QUESTIONS</w:t>
      </w:r>
    </w:p>
    <w:p w:rsidR="001F1887" w:rsidRPr="00F20471" w:rsidRDefault="001F1887" w:rsidP="00F20471">
      <w:pPr>
        <w:rPr>
          <w:snapToGrid w:val="0"/>
        </w:rPr>
      </w:pPr>
    </w:p>
    <w:p w:rsidR="001F1887" w:rsidRPr="00F20471" w:rsidRDefault="001F1887" w:rsidP="00F20471">
      <w:pPr>
        <w:rPr>
          <w:snapToGrid w:val="0"/>
        </w:rPr>
      </w:pPr>
    </w:p>
    <w:p w:rsidR="001F1887" w:rsidRPr="00F20471" w:rsidRDefault="001F1887" w:rsidP="00CD1374">
      <w:pPr>
        <w:pStyle w:val="Heading5"/>
        <w:keepNext w:val="0"/>
        <w:spacing w:after="0"/>
      </w:pPr>
      <w:r w:rsidRPr="00F20471">
        <w:t>S</w:t>
      </w:r>
      <w:r>
        <w:t>AE</w:t>
      </w:r>
      <w:r w:rsidRPr="00F20471">
        <w:t xml:space="preserve"> 133</w:t>
      </w:r>
    </w:p>
    <w:p w:rsidR="001F1887" w:rsidRPr="00F20471" w:rsidRDefault="001F1887" w:rsidP="00F20471">
      <w:pPr>
        <w:rPr>
          <w:snapToGrid w:val="0"/>
        </w:rPr>
      </w:pPr>
      <w:r w:rsidRPr="00F20471">
        <w:rPr>
          <w:snapToGrid w:val="0"/>
        </w:rPr>
        <w:t>Both financial and managerial accounting are concerned with the economic events of an enterprise. Similarities between financial and managerial accounting do exist, but they do have different focus. Briefly distinguish between financial and managerial accounting as they relate to (1) the primary users, (2) the type and frequency of reports, (3) the purpose of reports, and (4) the content of reports.</w:t>
      </w:r>
    </w:p>
    <w:p w:rsidR="001F1887" w:rsidRPr="00F20471" w:rsidRDefault="001F1887" w:rsidP="00F20471">
      <w:pPr>
        <w:rPr>
          <w:snapToGrid w:val="0"/>
        </w:rPr>
      </w:pPr>
    </w:p>
    <w:p w:rsidR="001F1887" w:rsidRPr="00F20471" w:rsidRDefault="001F1887" w:rsidP="00CD1374">
      <w:pPr>
        <w:pStyle w:val="Heading5"/>
        <w:keepNext w:val="0"/>
        <w:spacing w:after="0"/>
      </w:pPr>
      <w:r w:rsidRPr="00F20471">
        <w:t>Solution 133</w:t>
      </w:r>
    </w:p>
    <w:p w:rsidR="001F1887" w:rsidRPr="00F20471" w:rsidRDefault="001F1887" w:rsidP="00271BE0">
      <w:pPr>
        <w:rPr>
          <w:snapToGrid w:val="0"/>
        </w:rPr>
      </w:pPr>
      <w:r w:rsidRPr="00F20471">
        <w:rPr>
          <w:snapToGrid w:val="0"/>
        </w:rPr>
        <w:t>Financial accounting is primarily concerned with external users such as stockholders and creditors, while the primary users of managerial accounting are those within the company (internal users) such as officers, managers, supervisors, etc. Quarterly and annual classified financial statements are the end product of financial accounting. Internal reports, prepared as often as needed are the result of managerial accounting. The financial statements produced by financial accounting are general-purpose reports which are highly aggregated, pertain to the enterprise as a whole, and are constrained by generally accepted accounting principles. The internal reports prepared by management accountants are special</w:t>
      </w:r>
      <w:r>
        <w:rPr>
          <w:snapToGrid w:val="0"/>
        </w:rPr>
        <w:t>-</w:t>
      </w:r>
      <w:r w:rsidRPr="00F20471">
        <w:rPr>
          <w:snapToGrid w:val="0"/>
        </w:rPr>
        <w:t>purpose reports which are detailed, pertain to subunits of the enterprise, and may contain any information relevant to the decision at hand.</w:t>
      </w:r>
    </w:p>
    <w:p w:rsidR="001F1887" w:rsidRPr="00F20471" w:rsidRDefault="001F1887" w:rsidP="00F20471">
      <w:pPr>
        <w:rPr>
          <w:b/>
          <w:bCs/>
          <w:snapToGrid w:val="0"/>
        </w:rPr>
      </w:pPr>
    </w:p>
    <w:p w:rsidR="001F1887" w:rsidRPr="00F20471" w:rsidRDefault="001F1887" w:rsidP="00F20471">
      <w:pPr>
        <w:rPr>
          <w:snapToGrid w:val="0"/>
        </w:rPr>
      </w:pPr>
    </w:p>
    <w:p w:rsidR="001F1887" w:rsidRPr="00F20471" w:rsidRDefault="001F1887" w:rsidP="00CD1374">
      <w:pPr>
        <w:pStyle w:val="Heading5"/>
        <w:keepNext w:val="0"/>
        <w:spacing w:after="0"/>
        <w:rPr>
          <w:b w:val="0"/>
          <w:bCs w:val="0"/>
        </w:rPr>
      </w:pPr>
      <w:r w:rsidRPr="00F20471">
        <w:t>S</w:t>
      </w:r>
      <w:r>
        <w:t>AE</w:t>
      </w:r>
      <w:r w:rsidRPr="00F20471">
        <w:t xml:space="preserve"> 134</w:t>
      </w:r>
      <w:r>
        <w:t xml:space="preserve"> </w:t>
      </w:r>
      <w:r w:rsidRPr="00F20471">
        <w:rPr>
          <w:b w:val="0"/>
          <w:bCs w:val="0"/>
        </w:rPr>
        <w:t>(Ethics)</w:t>
      </w:r>
    </w:p>
    <w:p w:rsidR="001F1887" w:rsidRPr="00F20471" w:rsidRDefault="001F1887" w:rsidP="00F20471">
      <w:pPr>
        <w:rPr>
          <w:snapToGrid w:val="0"/>
        </w:rPr>
      </w:pPr>
      <w:r w:rsidRPr="00F20471">
        <w:rPr>
          <w:snapToGrid w:val="0"/>
        </w:rPr>
        <w:t>Million Dollar Mills is a textile manufacturing firm.</w:t>
      </w:r>
      <w:r>
        <w:rPr>
          <w:snapToGrid w:val="0"/>
        </w:rPr>
        <w:t xml:space="preserve"> </w:t>
      </w:r>
      <w:r w:rsidRPr="00F20471">
        <w:rPr>
          <w:snapToGrid w:val="0"/>
        </w:rPr>
        <w:t>The company carefully prepares all financial statements in accordance with GAAP, and gives a copy of all financial statements to each department.</w:t>
      </w:r>
      <w:r>
        <w:rPr>
          <w:snapToGrid w:val="0"/>
        </w:rPr>
        <w:t xml:space="preserve"> </w:t>
      </w:r>
      <w:r w:rsidRPr="00F20471">
        <w:rPr>
          <w:snapToGrid w:val="0"/>
        </w:rPr>
        <w:t>In addition, the company keeps records on quality control, safety, and environmental pollution by the company.</w:t>
      </w:r>
      <w:r>
        <w:rPr>
          <w:snapToGrid w:val="0"/>
        </w:rPr>
        <w:t xml:space="preserve"> </w:t>
      </w:r>
      <w:r w:rsidRPr="00F20471">
        <w:rPr>
          <w:snapToGrid w:val="0"/>
        </w:rPr>
        <w:t>It then prepares "scorecards" for each department indicating their performance.</w:t>
      </w:r>
      <w:r>
        <w:rPr>
          <w:snapToGrid w:val="0"/>
        </w:rPr>
        <w:t xml:space="preserve"> </w:t>
      </w:r>
      <w:r w:rsidRPr="00F20471">
        <w:rPr>
          <w:snapToGrid w:val="0"/>
        </w:rPr>
        <w:t>Recently, the financial impact of the second set of information was added, and the information has been used in the evaluation of employees for merit pay and promotions.</w:t>
      </w:r>
    </w:p>
    <w:p w:rsidR="001F1887" w:rsidRPr="00F20471" w:rsidRDefault="001F1887" w:rsidP="00F20471">
      <w:pPr>
        <w:rPr>
          <w:snapToGrid w:val="0"/>
        </w:rPr>
      </w:pPr>
      <w:r w:rsidRPr="00F20471">
        <w:rPr>
          <w:snapToGrid w:val="0"/>
        </w:rPr>
        <w:t>At the most recent employee meeting, Tyler Hanes, marketing manager, expressed his discomfort with the system.</w:t>
      </w:r>
      <w:r>
        <w:rPr>
          <w:snapToGrid w:val="0"/>
        </w:rPr>
        <w:t xml:space="preserve"> </w:t>
      </w:r>
      <w:r w:rsidRPr="00F20471">
        <w:rPr>
          <w:snapToGrid w:val="0"/>
        </w:rPr>
        <w:t>He said that there was no guarantee that the second set of information was fair, since there were no generally accepted principles for this kind of information. He also said that it was kind of like keeping two sets of books—one following all legal requirements, and the other one actually used by the company.</w:t>
      </w:r>
    </w:p>
    <w:p w:rsidR="001F1887" w:rsidRPr="00F20471" w:rsidRDefault="001F1887" w:rsidP="00F20471">
      <w:pPr>
        <w:rPr>
          <w:snapToGrid w:val="0"/>
        </w:rPr>
      </w:pPr>
    </w:p>
    <w:p w:rsidR="001F1887" w:rsidRPr="00F20471" w:rsidRDefault="001F1887" w:rsidP="00F20471">
      <w:pPr>
        <w:rPr>
          <w:b/>
          <w:bCs/>
          <w:snapToGrid w:val="0"/>
        </w:rPr>
      </w:pPr>
      <w:r w:rsidRPr="00F20471">
        <w:rPr>
          <w:b/>
          <w:bCs/>
          <w:snapToGrid w:val="0"/>
        </w:rPr>
        <w:t>Instructions</w:t>
      </w:r>
    </w:p>
    <w:p w:rsidR="001F1887" w:rsidRPr="00F20471" w:rsidRDefault="001F1887" w:rsidP="00271BE0">
      <w:pPr>
        <w:spacing w:before="40"/>
        <w:ind w:left="426" w:hanging="426"/>
        <w:rPr>
          <w:snapToGrid w:val="0"/>
        </w:rPr>
      </w:pPr>
      <w:r w:rsidRPr="00F20471">
        <w:rPr>
          <w:snapToGrid w:val="0"/>
        </w:rPr>
        <w:t>a.</w:t>
      </w:r>
      <w:r w:rsidRPr="00F20471">
        <w:rPr>
          <w:snapToGrid w:val="0"/>
        </w:rPr>
        <w:tab/>
        <w:t>Is it ethical to evaluate managers in the way described?</w:t>
      </w:r>
      <w:r>
        <w:rPr>
          <w:snapToGrid w:val="0"/>
        </w:rPr>
        <w:t xml:space="preserve"> </w:t>
      </w:r>
      <w:r w:rsidRPr="00F20471">
        <w:rPr>
          <w:snapToGrid w:val="0"/>
        </w:rPr>
        <w:t>Explain briefly.</w:t>
      </w:r>
    </w:p>
    <w:p w:rsidR="001F1887" w:rsidRPr="00F20471" w:rsidRDefault="001F1887" w:rsidP="00271BE0">
      <w:pPr>
        <w:spacing w:before="40"/>
        <w:ind w:left="426" w:hanging="426"/>
        <w:rPr>
          <w:snapToGrid w:val="0"/>
        </w:rPr>
      </w:pPr>
      <w:r w:rsidRPr="00F20471">
        <w:rPr>
          <w:snapToGrid w:val="0"/>
        </w:rPr>
        <w:t>b.</w:t>
      </w:r>
      <w:r w:rsidRPr="00F20471">
        <w:rPr>
          <w:snapToGrid w:val="0"/>
        </w:rPr>
        <w:tab/>
        <w:t>Name at least two safeguards the company could build into its system to ensure the ethical treatment of employees.</w:t>
      </w:r>
    </w:p>
    <w:p w:rsidR="001F1887" w:rsidRPr="00F20471" w:rsidRDefault="001F1887" w:rsidP="00F20471">
      <w:pPr>
        <w:rPr>
          <w:snapToGrid w:val="0"/>
        </w:rPr>
      </w:pPr>
    </w:p>
    <w:p w:rsidR="001F1887" w:rsidRPr="00F20471" w:rsidRDefault="001F1887" w:rsidP="00F20471">
      <w:pPr>
        <w:pStyle w:val="Heading5"/>
        <w:keepNext w:val="0"/>
        <w:spacing w:after="0"/>
      </w:pPr>
      <w:r w:rsidRPr="00F20471">
        <w:t>Solution 134</w:t>
      </w:r>
    </w:p>
    <w:p w:rsidR="001F1887" w:rsidRPr="00F20471" w:rsidRDefault="001F1887" w:rsidP="00CD1374">
      <w:pPr>
        <w:ind w:left="426" w:hanging="426"/>
        <w:rPr>
          <w:snapToGrid w:val="0"/>
        </w:rPr>
      </w:pPr>
      <w:r w:rsidRPr="00F20471">
        <w:rPr>
          <w:snapToGrid w:val="0"/>
        </w:rPr>
        <w:t>a.</w:t>
      </w:r>
      <w:r w:rsidRPr="00F20471">
        <w:rPr>
          <w:snapToGrid w:val="0"/>
        </w:rPr>
        <w:tab/>
        <w:t>It is ethical for a company to use all available data in order to evaluate managers, and even to collect data not routinely available.</w:t>
      </w:r>
      <w:r>
        <w:rPr>
          <w:snapToGrid w:val="0"/>
        </w:rPr>
        <w:t xml:space="preserve"> </w:t>
      </w:r>
      <w:r w:rsidRPr="00F20471">
        <w:rPr>
          <w:snapToGrid w:val="0"/>
        </w:rPr>
        <w:t>In fact, such a method seems preferable to one in which the company may only use specified financial data in its evaluation of a manager's performance. It does not imply a departure from GAAP, nor that the company does not actually use the information prepared according to GAAP. It supplements the standard reports, it does not replace them.</w:t>
      </w:r>
    </w:p>
    <w:p w:rsidR="001F1887" w:rsidRPr="00F20471" w:rsidRDefault="001F1887" w:rsidP="00CD1374">
      <w:pPr>
        <w:ind w:left="426" w:hanging="426"/>
        <w:rPr>
          <w:snapToGrid w:val="0"/>
        </w:rPr>
      </w:pPr>
    </w:p>
    <w:p w:rsidR="001F1887" w:rsidRPr="00F20471" w:rsidRDefault="001F1887" w:rsidP="00CD1374">
      <w:pPr>
        <w:ind w:left="426" w:hanging="426"/>
        <w:rPr>
          <w:snapToGrid w:val="0"/>
        </w:rPr>
      </w:pPr>
      <w:r w:rsidRPr="00F20471">
        <w:rPr>
          <w:snapToGrid w:val="0"/>
        </w:rPr>
        <w:t>b.</w:t>
      </w:r>
      <w:r w:rsidRPr="00F20471">
        <w:rPr>
          <w:snapToGrid w:val="0"/>
        </w:rPr>
        <w:tab/>
        <w:t>The company should make certain that the appropriate information is calculated in the same way each period.</w:t>
      </w:r>
      <w:r>
        <w:rPr>
          <w:snapToGrid w:val="0"/>
        </w:rPr>
        <w:t xml:space="preserve"> </w:t>
      </w:r>
      <w:r w:rsidRPr="00F20471">
        <w:rPr>
          <w:snapToGrid w:val="0"/>
        </w:rPr>
        <w:t>All the relevant data should be collected and reported each period.</w:t>
      </w:r>
      <w:r>
        <w:rPr>
          <w:snapToGrid w:val="0"/>
        </w:rPr>
        <w:t xml:space="preserve"> </w:t>
      </w:r>
      <w:r w:rsidRPr="00F20471">
        <w:rPr>
          <w:snapToGrid w:val="0"/>
        </w:rPr>
        <w:t>New data should be limited.</w:t>
      </w:r>
      <w:r>
        <w:rPr>
          <w:snapToGrid w:val="0"/>
        </w:rPr>
        <w:t xml:space="preserve"> </w:t>
      </w:r>
      <w:r w:rsidRPr="00F20471">
        <w:rPr>
          <w:snapToGrid w:val="0"/>
        </w:rPr>
        <w:t>The qualitative information should be complemented, not replaced, by the regular financial information.</w:t>
      </w:r>
    </w:p>
    <w:p w:rsidR="001F1887" w:rsidRPr="001C2433" w:rsidRDefault="001F1887" w:rsidP="001C2433">
      <w:pPr>
        <w:tabs>
          <w:tab w:val="left" w:pos="426"/>
          <w:tab w:val="num" w:pos="576"/>
          <w:tab w:val="right" w:pos="2880"/>
          <w:tab w:val="left" w:pos="3150"/>
          <w:tab w:val="decimal" w:pos="5580"/>
          <w:tab w:val="left" w:pos="5850"/>
        </w:tabs>
        <w:ind w:right="4"/>
        <w:rPr>
          <w:color w:val="000000"/>
          <w:kern w:val="30"/>
        </w:rPr>
      </w:pPr>
      <w:r w:rsidRPr="00F20471">
        <w:rPr>
          <w:caps/>
        </w:rPr>
        <w:br w:type="page"/>
      </w:r>
    </w:p>
    <w:p w:rsidR="001F1887" w:rsidRDefault="001F1887" w:rsidP="00CD1374">
      <w:pPr>
        <w:tabs>
          <w:tab w:val="left" w:pos="426"/>
          <w:tab w:val="num" w:pos="576"/>
          <w:tab w:val="right" w:pos="2880"/>
          <w:tab w:val="left" w:pos="3150"/>
          <w:tab w:val="decimal" w:pos="5580"/>
          <w:tab w:val="left" w:pos="5850"/>
        </w:tabs>
        <w:ind w:right="4"/>
        <w:jc w:val="center"/>
        <w:rPr>
          <w:b/>
          <w:bCs/>
          <w:color w:val="000000"/>
          <w:kern w:val="30"/>
          <w:sz w:val="28"/>
          <w:szCs w:val="28"/>
        </w:rPr>
      </w:pPr>
    </w:p>
    <w:p w:rsidR="001F1887" w:rsidRDefault="001F1887" w:rsidP="00CD1374">
      <w:pPr>
        <w:tabs>
          <w:tab w:val="left" w:pos="426"/>
          <w:tab w:val="num" w:pos="576"/>
          <w:tab w:val="right" w:pos="2880"/>
          <w:tab w:val="left" w:pos="3150"/>
          <w:tab w:val="decimal" w:pos="5580"/>
          <w:tab w:val="left" w:pos="5850"/>
        </w:tabs>
        <w:ind w:right="4"/>
        <w:jc w:val="center"/>
        <w:rPr>
          <w:b/>
          <w:bCs/>
          <w:color w:val="000000"/>
          <w:kern w:val="30"/>
          <w:sz w:val="28"/>
          <w:szCs w:val="28"/>
        </w:rPr>
      </w:pPr>
    </w:p>
    <w:p w:rsidR="001F1887" w:rsidRDefault="001F1887" w:rsidP="00CD1374">
      <w:pPr>
        <w:tabs>
          <w:tab w:val="left" w:pos="426"/>
          <w:tab w:val="num" w:pos="576"/>
          <w:tab w:val="right" w:pos="2880"/>
          <w:tab w:val="left" w:pos="3150"/>
          <w:tab w:val="decimal" w:pos="5580"/>
          <w:tab w:val="left" w:pos="5850"/>
        </w:tabs>
        <w:ind w:right="4"/>
        <w:jc w:val="center"/>
        <w:rPr>
          <w:b/>
          <w:bCs/>
          <w:color w:val="000000"/>
          <w:kern w:val="30"/>
          <w:sz w:val="28"/>
          <w:szCs w:val="28"/>
        </w:rPr>
      </w:pPr>
    </w:p>
    <w:p w:rsidR="001F1887" w:rsidRDefault="001F1887" w:rsidP="00CD1374">
      <w:pPr>
        <w:tabs>
          <w:tab w:val="left" w:pos="426"/>
          <w:tab w:val="num" w:pos="576"/>
          <w:tab w:val="right" w:pos="2880"/>
          <w:tab w:val="left" w:pos="3150"/>
          <w:tab w:val="decimal" w:pos="5580"/>
          <w:tab w:val="left" w:pos="5850"/>
        </w:tabs>
        <w:ind w:right="4"/>
        <w:jc w:val="center"/>
        <w:rPr>
          <w:b/>
          <w:bCs/>
          <w:color w:val="000000"/>
          <w:kern w:val="30"/>
          <w:sz w:val="28"/>
          <w:szCs w:val="28"/>
        </w:rPr>
      </w:pPr>
      <w:r>
        <w:rPr>
          <w:b/>
          <w:bCs/>
          <w:color w:val="000000"/>
          <w:kern w:val="30"/>
          <w:sz w:val="28"/>
          <w:szCs w:val="28"/>
        </w:rPr>
        <w:t>LEGAL NOTICE</w:t>
      </w:r>
    </w:p>
    <w:p w:rsidR="001F1887" w:rsidRDefault="001F1887" w:rsidP="00CD1374">
      <w:pPr>
        <w:tabs>
          <w:tab w:val="left" w:pos="426"/>
          <w:tab w:val="right" w:pos="2880"/>
          <w:tab w:val="left" w:pos="3150"/>
          <w:tab w:val="decimal" w:pos="5580"/>
          <w:tab w:val="left" w:pos="5850"/>
        </w:tabs>
        <w:ind w:right="4"/>
        <w:rPr>
          <w:b/>
          <w:bCs/>
          <w:color w:val="000000"/>
          <w:kern w:val="30"/>
        </w:rPr>
      </w:pPr>
      <w:r>
        <w:rPr>
          <w:noProof/>
          <w:lang w:val="en-US" w:eastAsia="zh-CN"/>
        </w:rPr>
        <w:pict>
          <v:line id="_x0000_s1028" style="position:absolute;z-index:251658240;visibility:visible" from="0,4pt" to="6in,4pt" o:allowincell="f"/>
        </w:pict>
      </w:r>
    </w:p>
    <w:p w:rsidR="001F1887" w:rsidRDefault="001F1887" w:rsidP="00CD1374">
      <w:pPr>
        <w:tabs>
          <w:tab w:val="left" w:pos="426"/>
          <w:tab w:val="right" w:pos="2880"/>
          <w:tab w:val="left" w:pos="3150"/>
          <w:tab w:val="decimal" w:pos="5580"/>
          <w:tab w:val="left" w:pos="5850"/>
        </w:tabs>
        <w:ind w:right="4"/>
        <w:rPr>
          <w:color w:val="000000"/>
          <w:kern w:val="30"/>
        </w:rPr>
      </w:pPr>
    </w:p>
    <w:p w:rsidR="001F1887" w:rsidRPr="00CD1374" w:rsidRDefault="001F1887" w:rsidP="00CD1374">
      <w:pPr>
        <w:tabs>
          <w:tab w:val="left" w:pos="426"/>
          <w:tab w:val="right" w:pos="2880"/>
          <w:tab w:val="left" w:pos="3150"/>
          <w:tab w:val="decimal" w:pos="5580"/>
          <w:tab w:val="left" w:pos="5850"/>
        </w:tabs>
        <w:ind w:right="4"/>
        <w:rPr>
          <w:color w:val="000000"/>
          <w:kern w:val="30"/>
          <w:sz w:val="24"/>
          <w:szCs w:val="24"/>
        </w:rPr>
      </w:pPr>
      <w:r w:rsidRPr="00CD1374">
        <w:rPr>
          <w:color w:val="000000"/>
          <w:kern w:val="30"/>
          <w:sz w:val="24"/>
          <w:szCs w:val="24"/>
        </w:rPr>
        <w:t>Copyright © 2015 by John Wiley &amp; Sons Canada, Ltd. or related companies. All rights reserved.</w:t>
      </w:r>
    </w:p>
    <w:p w:rsidR="001F1887" w:rsidRDefault="001F1887" w:rsidP="00CD1374">
      <w:pPr>
        <w:tabs>
          <w:tab w:val="left" w:pos="426"/>
          <w:tab w:val="right" w:pos="2880"/>
          <w:tab w:val="left" w:pos="3150"/>
          <w:tab w:val="decimal" w:pos="5580"/>
          <w:tab w:val="left" w:pos="5850"/>
        </w:tabs>
        <w:ind w:right="4"/>
        <w:rPr>
          <w:color w:val="000000"/>
          <w:kern w:val="30"/>
        </w:rPr>
      </w:pPr>
    </w:p>
    <w:p w:rsidR="001F1887" w:rsidRDefault="001F1887" w:rsidP="00CD1374">
      <w:pPr>
        <w:tabs>
          <w:tab w:val="left" w:pos="426"/>
          <w:tab w:val="right" w:pos="2880"/>
          <w:tab w:val="left" w:pos="3150"/>
          <w:tab w:val="decimal" w:pos="5580"/>
          <w:tab w:val="left" w:pos="5850"/>
        </w:tabs>
        <w:ind w:right="4"/>
        <w:jc w:val="center"/>
        <w:rPr>
          <w:color w:val="000000"/>
          <w:kern w:val="30"/>
        </w:rPr>
      </w:pPr>
      <w:r w:rsidRPr="00764663">
        <w:rPr>
          <w:noProof/>
          <w:color w:val="000000"/>
          <w:kern w:val="30"/>
          <w:sz w:val="20"/>
          <w:szCs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cid:image003.jpg@01CD4AF3.E17BD5B0" style="width:86.25pt;height:18pt;visibility:visible">
            <v:imagedata r:id="rId7" o:title=""/>
          </v:shape>
        </w:pict>
      </w:r>
    </w:p>
    <w:p w:rsidR="001F1887" w:rsidRDefault="001F1887" w:rsidP="00CD1374">
      <w:pPr>
        <w:tabs>
          <w:tab w:val="left" w:pos="426"/>
          <w:tab w:val="right" w:pos="2880"/>
          <w:tab w:val="left" w:pos="3150"/>
          <w:tab w:val="decimal" w:pos="5580"/>
          <w:tab w:val="left" w:pos="5850"/>
        </w:tabs>
        <w:ind w:right="4"/>
        <w:rPr>
          <w:color w:val="000000"/>
          <w:kern w:val="30"/>
        </w:rPr>
      </w:pPr>
    </w:p>
    <w:p w:rsidR="001F1887" w:rsidRPr="00CD1374" w:rsidRDefault="001F1887" w:rsidP="00CD1374">
      <w:pPr>
        <w:tabs>
          <w:tab w:val="left" w:pos="426"/>
          <w:tab w:val="right" w:pos="2880"/>
          <w:tab w:val="left" w:pos="3150"/>
          <w:tab w:val="decimal" w:pos="5580"/>
          <w:tab w:val="left" w:pos="5850"/>
        </w:tabs>
        <w:ind w:right="4"/>
        <w:rPr>
          <w:color w:val="000000"/>
          <w:kern w:val="30"/>
          <w:sz w:val="24"/>
          <w:szCs w:val="24"/>
        </w:rPr>
      </w:pPr>
      <w:r w:rsidRPr="00CD1374">
        <w:rPr>
          <w:color w:val="000000"/>
          <w:kern w:val="30"/>
          <w:sz w:val="24"/>
          <w:szCs w:val="24"/>
        </w:rPr>
        <w:t>The data contained in these files are protected by copyright. This manual is furnished under licence and may be used only in accordance with the terms of such licence.</w:t>
      </w:r>
    </w:p>
    <w:p w:rsidR="001F1887" w:rsidRPr="00CD1374" w:rsidRDefault="001F1887" w:rsidP="00CD1374">
      <w:pPr>
        <w:tabs>
          <w:tab w:val="left" w:pos="426"/>
          <w:tab w:val="right" w:pos="2880"/>
          <w:tab w:val="left" w:pos="3150"/>
          <w:tab w:val="decimal" w:pos="5580"/>
          <w:tab w:val="left" w:pos="5850"/>
        </w:tabs>
        <w:ind w:right="4"/>
        <w:rPr>
          <w:color w:val="000000"/>
          <w:kern w:val="30"/>
          <w:sz w:val="24"/>
          <w:szCs w:val="24"/>
        </w:rPr>
      </w:pPr>
    </w:p>
    <w:p w:rsidR="001F1887" w:rsidRPr="00CD1374" w:rsidRDefault="001F1887" w:rsidP="00CD1374">
      <w:pPr>
        <w:tabs>
          <w:tab w:val="left" w:pos="426"/>
          <w:tab w:val="right" w:pos="2880"/>
          <w:tab w:val="left" w:pos="3150"/>
          <w:tab w:val="decimal" w:pos="5580"/>
          <w:tab w:val="left" w:pos="5850"/>
        </w:tabs>
        <w:ind w:right="4"/>
        <w:rPr>
          <w:sz w:val="24"/>
          <w:szCs w:val="24"/>
          <w:u w:val="double"/>
        </w:rPr>
      </w:pPr>
      <w:r w:rsidRPr="00CD137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1F1887" w:rsidRPr="00CD1374" w:rsidSect="001A43C3">
      <w:headerReference w:type="even" r:id="rId8"/>
      <w:headerReference w:type="default" r:id="rId9"/>
      <w:footerReference w:type="even" r:id="rId10"/>
      <w:footerReference w:type="default" r:id="rId11"/>
      <w:footerReference w:type="first" r:id="rId12"/>
      <w:pgSz w:w="12240" w:h="15840" w:code="1"/>
      <w:pgMar w:top="1134" w:right="1440" w:bottom="1440" w:left="1440" w:header="720" w:footer="72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887" w:rsidRDefault="001F1887">
      <w:r>
        <w:separator/>
      </w:r>
    </w:p>
  </w:endnote>
  <w:endnote w:type="continuationSeparator" w:id="0">
    <w:p w:rsidR="001F1887" w:rsidRDefault="001F18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887" w:rsidRDefault="001F1887" w:rsidP="00DA2840">
    <w:pPr>
      <w:ind w:right="-716"/>
      <w:jc w:val="center"/>
      <w:rPr>
        <w:rFonts w:ascii="Times New Roman" w:hAnsi="Times New Roman" w:cs="Times New Roman"/>
        <w:color w:val="000000"/>
      </w:rPr>
    </w:pPr>
    <w:r>
      <w:rPr>
        <w:color w:val="000000"/>
        <w:sz w:val="16"/>
        <w:szCs w:val="16"/>
      </w:rPr>
      <w:t>Copyright © 201</w:t>
    </w:r>
    <w:r>
      <w:rPr>
        <w:color w:val="000000"/>
        <w:sz w:val="16"/>
        <w:szCs w:val="16"/>
        <w:lang w:eastAsia="zh-CN"/>
      </w:rPr>
      <w:t>8</w:t>
    </w:r>
    <w:r>
      <w:rPr>
        <w:color w:val="000000"/>
        <w:sz w:val="16"/>
        <w:szCs w:val="16"/>
      </w:rPr>
      <w:t xml:space="preserve">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887" w:rsidRDefault="001F1887" w:rsidP="00DA2840">
    <w:pPr>
      <w:ind w:right="-716"/>
      <w:jc w:val="center"/>
      <w:rPr>
        <w:rFonts w:ascii="Times New Roman" w:hAnsi="Times New Roman" w:cs="Times New Roman"/>
        <w:color w:val="000000"/>
      </w:rPr>
    </w:pPr>
    <w:r>
      <w:rPr>
        <w:color w:val="000000"/>
        <w:sz w:val="16"/>
        <w:szCs w:val="16"/>
      </w:rPr>
      <w:t>Copyright © 201</w:t>
    </w:r>
    <w:r>
      <w:rPr>
        <w:color w:val="000000"/>
        <w:sz w:val="16"/>
        <w:szCs w:val="16"/>
        <w:lang w:eastAsia="zh-CN"/>
      </w:rPr>
      <w:t>8</w:t>
    </w:r>
    <w:r>
      <w:rPr>
        <w:color w:val="000000"/>
        <w:sz w:val="16"/>
        <w:szCs w:val="16"/>
      </w:rPr>
      <w:t xml:space="preserve">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887" w:rsidRDefault="001F1887" w:rsidP="0039667A">
    <w:pPr>
      <w:ind w:right="-716"/>
      <w:jc w:val="center"/>
      <w:rPr>
        <w:rFonts w:ascii="Times New Roman" w:hAnsi="Times New Roman" w:cs="Times New Roman"/>
        <w:color w:val="000000"/>
      </w:rPr>
    </w:pPr>
    <w:r>
      <w:rPr>
        <w:color w:val="000000"/>
        <w:sz w:val="16"/>
        <w:szCs w:val="16"/>
      </w:rPr>
      <w:t>Copyright © 201</w:t>
    </w:r>
    <w:r>
      <w:rPr>
        <w:color w:val="000000"/>
        <w:sz w:val="16"/>
        <w:szCs w:val="16"/>
        <w:lang w:eastAsia="zh-CN"/>
      </w:rPr>
      <w:t>8</w:t>
    </w:r>
    <w:r>
      <w:rPr>
        <w:color w:val="000000"/>
        <w:sz w:val="16"/>
        <w:szCs w:val="16"/>
      </w:rPr>
      <w:t xml:space="preserve">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887" w:rsidRDefault="001F1887">
      <w:r>
        <w:separator/>
      </w:r>
    </w:p>
  </w:footnote>
  <w:footnote w:type="continuationSeparator" w:id="0">
    <w:p w:rsidR="001F1887" w:rsidRDefault="001F18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887" w:rsidRPr="0031665D" w:rsidRDefault="001F1887" w:rsidP="00DA2840">
    <w:pPr>
      <w:pStyle w:val="Header"/>
      <w:tabs>
        <w:tab w:val="left" w:pos="851"/>
        <w:tab w:val="right" w:pos="9072"/>
      </w:tabs>
      <w:ind w:right="-432"/>
      <w:rPr>
        <w:rFonts w:ascii="Arial Narrow" w:hAnsi="Arial Narrow" w:cs="Arial Narrow"/>
        <w:b/>
        <w:bCs/>
        <w:sz w:val="20"/>
        <w:szCs w:val="20"/>
      </w:rPr>
    </w:pPr>
    <w:r>
      <w:rPr>
        <w:b/>
        <w:bCs/>
        <w:sz w:val="20"/>
        <w:szCs w:val="20"/>
      </w:rPr>
      <w:t>1</w:t>
    </w:r>
    <w:r w:rsidRPr="0031665D">
      <w:rPr>
        <w:b/>
        <w:bCs/>
        <w:sz w:val="20"/>
        <w:szCs w:val="20"/>
      </w:rPr>
      <w:t xml:space="preserve"> - </w:t>
    </w:r>
    <w:r w:rsidRPr="0031665D">
      <w:rPr>
        <w:b/>
        <w:bCs/>
        <w:sz w:val="20"/>
        <w:szCs w:val="20"/>
      </w:rPr>
      <w:fldChar w:fldCharType="begin"/>
    </w:r>
    <w:r w:rsidRPr="0031665D">
      <w:rPr>
        <w:b/>
        <w:bCs/>
        <w:sz w:val="20"/>
        <w:szCs w:val="20"/>
      </w:rPr>
      <w:instrText xml:space="preserve">PAGE  </w:instrText>
    </w:r>
    <w:r w:rsidRPr="0031665D">
      <w:rPr>
        <w:b/>
        <w:bCs/>
        <w:sz w:val="20"/>
        <w:szCs w:val="20"/>
      </w:rPr>
      <w:fldChar w:fldCharType="separate"/>
    </w:r>
    <w:r>
      <w:rPr>
        <w:b/>
        <w:bCs/>
        <w:noProof/>
        <w:sz w:val="20"/>
        <w:szCs w:val="20"/>
      </w:rPr>
      <w:t>18</w:t>
    </w:r>
    <w:r w:rsidRPr="0031665D">
      <w:rPr>
        <w:b/>
        <w:bCs/>
        <w:sz w:val="20"/>
        <w:szCs w:val="20"/>
      </w:rPr>
      <w:fldChar w:fldCharType="end"/>
    </w:r>
    <w:r>
      <w:rPr>
        <w:b/>
        <w:bCs/>
        <w:sz w:val="20"/>
        <w:szCs w:val="20"/>
      </w:rPr>
      <w:tab/>
      <w:t>Test Bank for Managerial</w:t>
    </w:r>
    <w:r w:rsidRPr="00BB07C6">
      <w:rPr>
        <w:b/>
        <w:bCs/>
        <w:sz w:val="20"/>
        <w:szCs w:val="20"/>
      </w:rPr>
      <w:t xml:space="preserve"> Accounting, </w:t>
    </w:r>
    <w:r>
      <w:rPr>
        <w:b/>
        <w:bCs/>
        <w:sz w:val="20"/>
        <w:szCs w:val="20"/>
        <w:lang w:eastAsia="zh-CN"/>
      </w:rPr>
      <w:t>5</w:t>
    </w:r>
    <w:r>
      <w:rPr>
        <w:b/>
        <w:bCs/>
        <w:sz w:val="20"/>
        <w:szCs w:val="20"/>
      </w:rPr>
      <w:t xml:space="preserve">th </w:t>
    </w:r>
    <w:r w:rsidRPr="00BB07C6">
      <w:rPr>
        <w:b/>
        <w:bCs/>
        <w:sz w:val="20"/>
        <w:szCs w:val="20"/>
      </w:rPr>
      <w:t>Canadian Edition</w:t>
    </w:r>
  </w:p>
  <w:p w:rsidR="001F1887" w:rsidRPr="0031665D" w:rsidRDefault="001F1887" w:rsidP="00DA2840">
    <w:pPr>
      <w:pStyle w:val="Header"/>
      <w:tabs>
        <w:tab w:val="right" w:pos="9072"/>
      </w:tabs>
      <w:ind w:right="-149"/>
      <w:rPr>
        <w:rFonts w:ascii="Arial Narrow" w:hAnsi="Arial Narrow" w:cs="Arial Narrow"/>
        <w:b/>
        <w:bCs/>
        <w:sz w:val="20"/>
        <w:szCs w:val="20"/>
      </w:rPr>
    </w:pPr>
    <w:r>
      <w:rPr>
        <w:noProof/>
        <w:lang w:val="en-US" w:eastAsia="zh-CN"/>
      </w:rPr>
      <w:pict>
        <v:line id="Line 1" o:spid="_x0000_s2049" style="position:absolute;z-index:251660288;visibility:visible;mso-wrap-distance-top:-3e-5mm;mso-wrap-distance-bottom:-3e-5mm" from="1.05pt,2.25pt" to="435pt,2.25pt"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887" w:rsidRPr="00526E14" w:rsidRDefault="001F1887" w:rsidP="00DA2840">
    <w:pPr>
      <w:pStyle w:val="Header"/>
      <w:tabs>
        <w:tab w:val="clear" w:pos="4320"/>
        <w:tab w:val="clear" w:pos="8640"/>
      </w:tabs>
      <w:ind w:right="148"/>
      <w:jc w:val="right"/>
      <w:rPr>
        <w:b/>
        <w:bCs/>
        <w:sz w:val="20"/>
        <w:szCs w:val="20"/>
      </w:rPr>
    </w:pPr>
    <w:r>
      <w:rPr>
        <w:b/>
        <w:bCs/>
        <w:sz w:val="20"/>
        <w:szCs w:val="20"/>
      </w:rPr>
      <w:t>Managerial Accounting</w:t>
    </w:r>
    <w:r>
      <w:rPr>
        <w:b/>
        <w:bCs/>
        <w:sz w:val="20"/>
        <w:szCs w:val="20"/>
      </w:rPr>
      <w:tab/>
      <w:t>1</w:t>
    </w:r>
    <w:r w:rsidRPr="00526E14">
      <w:rPr>
        <w:b/>
        <w:bCs/>
        <w:sz w:val="20"/>
        <w:szCs w:val="20"/>
      </w:rPr>
      <w:t xml:space="preserve"> - </w:t>
    </w:r>
    <w:r w:rsidRPr="00526E14">
      <w:rPr>
        <w:b/>
        <w:bCs/>
        <w:sz w:val="20"/>
        <w:szCs w:val="20"/>
      </w:rPr>
      <w:fldChar w:fldCharType="begin"/>
    </w:r>
    <w:r w:rsidRPr="00526E14">
      <w:rPr>
        <w:b/>
        <w:bCs/>
        <w:sz w:val="20"/>
        <w:szCs w:val="20"/>
      </w:rPr>
      <w:instrText xml:space="preserve">PAGE  </w:instrText>
    </w:r>
    <w:r w:rsidRPr="00526E14">
      <w:rPr>
        <w:b/>
        <w:bCs/>
        <w:sz w:val="20"/>
        <w:szCs w:val="20"/>
      </w:rPr>
      <w:fldChar w:fldCharType="separate"/>
    </w:r>
    <w:r>
      <w:rPr>
        <w:b/>
        <w:bCs/>
        <w:noProof/>
        <w:sz w:val="20"/>
        <w:szCs w:val="20"/>
      </w:rPr>
      <w:t>17</w:t>
    </w:r>
    <w:r w:rsidRPr="00526E14">
      <w:rPr>
        <w:b/>
        <w:bCs/>
        <w:sz w:val="20"/>
        <w:szCs w:val="20"/>
      </w:rPr>
      <w:fldChar w:fldCharType="end"/>
    </w:r>
  </w:p>
  <w:p w:rsidR="001F1887" w:rsidRPr="00526E14" w:rsidRDefault="001F1887" w:rsidP="00DA2840">
    <w:pPr>
      <w:pStyle w:val="Header"/>
      <w:rPr>
        <w:sz w:val="20"/>
        <w:szCs w:val="20"/>
      </w:rPr>
    </w:pPr>
    <w:r>
      <w:rPr>
        <w:noProof/>
        <w:lang w:val="en-US" w:eastAsia="zh-CN"/>
      </w:rPr>
      <w:pict>
        <v:line id="Line 2" o:spid="_x0000_s2050" style="position:absolute;z-index:251662336;visibility:visible;mso-wrap-distance-top:-3e-5mm;mso-wrap-distance-bottom:-3e-5mm" from="1.35pt,1.75pt" to="466.5pt,1.75pt" o:allowincell="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E28A0"/>
    <w:multiLevelType w:val="hybridMultilevel"/>
    <w:tmpl w:val="998C0BF6"/>
    <w:lvl w:ilvl="0" w:tplc="04090019">
      <w:start w:val="1"/>
      <w:numFmt w:val="lowerLetter"/>
      <w:lvlText w:val="%1."/>
      <w:lvlJc w:val="left"/>
      <w:pPr>
        <w:tabs>
          <w:tab w:val="num" w:pos="1584"/>
        </w:tabs>
        <w:ind w:left="1584" w:hanging="360"/>
      </w:pPr>
    </w:lvl>
    <w:lvl w:ilvl="1" w:tplc="04090019">
      <w:start w:val="1"/>
      <w:numFmt w:val="lowerLetter"/>
      <w:lvlText w:val="%2."/>
      <w:lvlJc w:val="left"/>
      <w:pPr>
        <w:tabs>
          <w:tab w:val="num" w:pos="2304"/>
        </w:tabs>
        <w:ind w:left="2304" w:hanging="360"/>
      </w:pPr>
    </w:lvl>
    <w:lvl w:ilvl="2" w:tplc="0409001B">
      <w:start w:val="1"/>
      <w:numFmt w:val="lowerRoman"/>
      <w:lvlText w:val="%3."/>
      <w:lvlJc w:val="right"/>
      <w:pPr>
        <w:tabs>
          <w:tab w:val="num" w:pos="3024"/>
        </w:tabs>
        <w:ind w:left="3024" w:hanging="180"/>
      </w:pPr>
    </w:lvl>
    <w:lvl w:ilvl="3" w:tplc="0409000F">
      <w:start w:val="1"/>
      <w:numFmt w:val="decimal"/>
      <w:lvlText w:val="%4."/>
      <w:lvlJc w:val="left"/>
      <w:pPr>
        <w:tabs>
          <w:tab w:val="num" w:pos="3744"/>
        </w:tabs>
        <w:ind w:left="3744" w:hanging="360"/>
      </w:pPr>
    </w:lvl>
    <w:lvl w:ilvl="4" w:tplc="04090019">
      <w:start w:val="1"/>
      <w:numFmt w:val="lowerLetter"/>
      <w:lvlText w:val="%5."/>
      <w:lvlJc w:val="left"/>
      <w:pPr>
        <w:tabs>
          <w:tab w:val="num" w:pos="4464"/>
        </w:tabs>
        <w:ind w:left="4464" w:hanging="360"/>
      </w:pPr>
    </w:lvl>
    <w:lvl w:ilvl="5" w:tplc="0409001B">
      <w:start w:val="1"/>
      <w:numFmt w:val="lowerRoman"/>
      <w:lvlText w:val="%6."/>
      <w:lvlJc w:val="right"/>
      <w:pPr>
        <w:tabs>
          <w:tab w:val="num" w:pos="5184"/>
        </w:tabs>
        <w:ind w:left="5184" w:hanging="180"/>
      </w:pPr>
    </w:lvl>
    <w:lvl w:ilvl="6" w:tplc="0409000F">
      <w:start w:val="1"/>
      <w:numFmt w:val="decimal"/>
      <w:lvlText w:val="%7."/>
      <w:lvlJc w:val="left"/>
      <w:pPr>
        <w:tabs>
          <w:tab w:val="num" w:pos="5904"/>
        </w:tabs>
        <w:ind w:left="5904" w:hanging="360"/>
      </w:pPr>
    </w:lvl>
    <w:lvl w:ilvl="7" w:tplc="04090019">
      <w:start w:val="1"/>
      <w:numFmt w:val="lowerLetter"/>
      <w:lvlText w:val="%8."/>
      <w:lvlJc w:val="left"/>
      <w:pPr>
        <w:tabs>
          <w:tab w:val="num" w:pos="6624"/>
        </w:tabs>
        <w:ind w:left="6624" w:hanging="360"/>
      </w:pPr>
    </w:lvl>
    <w:lvl w:ilvl="8" w:tplc="0409001B">
      <w:start w:val="1"/>
      <w:numFmt w:val="lowerRoman"/>
      <w:lvlText w:val="%9."/>
      <w:lvlJc w:val="right"/>
      <w:pPr>
        <w:tabs>
          <w:tab w:val="num" w:pos="7344"/>
        </w:tabs>
        <w:ind w:left="7344" w:hanging="180"/>
      </w:pPr>
    </w:lvl>
  </w:abstractNum>
  <w:abstractNum w:abstractNumId="1">
    <w:nsid w:val="515D1817"/>
    <w:multiLevelType w:val="hybridMultilevel"/>
    <w:tmpl w:val="C82CB48A"/>
    <w:lvl w:ilvl="0" w:tplc="5300BB7C">
      <w:start w:val="3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747C141C"/>
    <w:multiLevelType w:val="hybridMultilevel"/>
    <w:tmpl w:val="4EAA5F68"/>
    <w:lvl w:ilvl="0" w:tplc="10090001">
      <w:start w:val="1"/>
      <w:numFmt w:val="bullet"/>
      <w:lvlText w:val=""/>
      <w:lvlJc w:val="left"/>
      <w:pPr>
        <w:ind w:left="4082" w:hanging="360"/>
      </w:pPr>
      <w:rPr>
        <w:rFonts w:ascii="Symbol" w:hAnsi="Symbol" w:cs="Symbol" w:hint="default"/>
      </w:rPr>
    </w:lvl>
    <w:lvl w:ilvl="1" w:tplc="10090003">
      <w:start w:val="1"/>
      <w:numFmt w:val="bullet"/>
      <w:lvlText w:val="o"/>
      <w:lvlJc w:val="left"/>
      <w:pPr>
        <w:ind w:left="4802" w:hanging="360"/>
      </w:pPr>
      <w:rPr>
        <w:rFonts w:ascii="Courier New" w:hAnsi="Courier New" w:cs="Courier New" w:hint="default"/>
      </w:rPr>
    </w:lvl>
    <w:lvl w:ilvl="2" w:tplc="10090005">
      <w:start w:val="1"/>
      <w:numFmt w:val="bullet"/>
      <w:lvlText w:val=""/>
      <w:lvlJc w:val="left"/>
      <w:pPr>
        <w:ind w:left="5522" w:hanging="360"/>
      </w:pPr>
      <w:rPr>
        <w:rFonts w:ascii="Wingdings" w:hAnsi="Wingdings" w:cs="Wingdings" w:hint="default"/>
      </w:rPr>
    </w:lvl>
    <w:lvl w:ilvl="3" w:tplc="10090001">
      <w:start w:val="1"/>
      <w:numFmt w:val="bullet"/>
      <w:lvlText w:val=""/>
      <w:lvlJc w:val="left"/>
      <w:pPr>
        <w:ind w:left="6242" w:hanging="360"/>
      </w:pPr>
      <w:rPr>
        <w:rFonts w:ascii="Symbol" w:hAnsi="Symbol" w:cs="Symbol" w:hint="default"/>
      </w:rPr>
    </w:lvl>
    <w:lvl w:ilvl="4" w:tplc="10090003">
      <w:start w:val="1"/>
      <w:numFmt w:val="bullet"/>
      <w:lvlText w:val="o"/>
      <w:lvlJc w:val="left"/>
      <w:pPr>
        <w:ind w:left="6962" w:hanging="360"/>
      </w:pPr>
      <w:rPr>
        <w:rFonts w:ascii="Courier New" w:hAnsi="Courier New" w:cs="Courier New" w:hint="default"/>
      </w:rPr>
    </w:lvl>
    <w:lvl w:ilvl="5" w:tplc="10090005">
      <w:start w:val="1"/>
      <w:numFmt w:val="bullet"/>
      <w:lvlText w:val=""/>
      <w:lvlJc w:val="left"/>
      <w:pPr>
        <w:ind w:left="7682" w:hanging="360"/>
      </w:pPr>
      <w:rPr>
        <w:rFonts w:ascii="Wingdings" w:hAnsi="Wingdings" w:cs="Wingdings" w:hint="default"/>
      </w:rPr>
    </w:lvl>
    <w:lvl w:ilvl="6" w:tplc="10090001">
      <w:start w:val="1"/>
      <w:numFmt w:val="bullet"/>
      <w:lvlText w:val=""/>
      <w:lvlJc w:val="left"/>
      <w:pPr>
        <w:ind w:left="8402" w:hanging="360"/>
      </w:pPr>
      <w:rPr>
        <w:rFonts w:ascii="Symbol" w:hAnsi="Symbol" w:cs="Symbol" w:hint="default"/>
      </w:rPr>
    </w:lvl>
    <w:lvl w:ilvl="7" w:tplc="10090003">
      <w:start w:val="1"/>
      <w:numFmt w:val="bullet"/>
      <w:lvlText w:val="o"/>
      <w:lvlJc w:val="left"/>
      <w:pPr>
        <w:ind w:left="9122" w:hanging="360"/>
      </w:pPr>
      <w:rPr>
        <w:rFonts w:ascii="Courier New" w:hAnsi="Courier New" w:cs="Courier New" w:hint="default"/>
      </w:rPr>
    </w:lvl>
    <w:lvl w:ilvl="8" w:tplc="10090005">
      <w:start w:val="1"/>
      <w:numFmt w:val="bullet"/>
      <w:lvlText w:val=""/>
      <w:lvlJc w:val="left"/>
      <w:pPr>
        <w:ind w:left="9842"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evenAndOddHeaders/>
  <w:drawingGridHorizontalSpacing w:val="110"/>
  <w:drawingGridVerticalSpacing w:val="120"/>
  <w:displayHorizontalDrawingGridEvery w:val="0"/>
  <w:displayVerticalDrawingGridEvery w:val="3"/>
  <w:doNotShadeFormData/>
  <w:characterSpacingControl w:val="compressPunctuation"/>
  <w:noLineBreaksAfter w:lang="zh-CN" w:val="$([{£¥·‘“〈《「『【〔〖〝﹙﹛﹝＄（．［｛￡￥"/>
  <w:noLineBreaksBefore w:lang="zh-CN" w:val="!%),.:;&gt;?]}¢¨°·ˇˉ―‖’”…‰′″›℃∶、。〃〉》」』】〕〗〞︶︺︾﹀﹄﹚﹜﹞！＂％＇），．：；？］｀｜｝～￠"/>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73FC"/>
    <w:rsid w:val="0001176E"/>
    <w:rsid w:val="00025550"/>
    <w:rsid w:val="00040431"/>
    <w:rsid w:val="000415BC"/>
    <w:rsid w:val="000535B0"/>
    <w:rsid w:val="000605F4"/>
    <w:rsid w:val="00061ACF"/>
    <w:rsid w:val="00084832"/>
    <w:rsid w:val="000A0DA7"/>
    <w:rsid w:val="000B6A46"/>
    <w:rsid w:val="000C0ADC"/>
    <w:rsid w:val="000C344B"/>
    <w:rsid w:val="000D6158"/>
    <w:rsid w:val="000F2BA0"/>
    <w:rsid w:val="000F327E"/>
    <w:rsid w:val="000F6E24"/>
    <w:rsid w:val="00102D9D"/>
    <w:rsid w:val="001112BC"/>
    <w:rsid w:val="00114A1F"/>
    <w:rsid w:val="00125791"/>
    <w:rsid w:val="001307B3"/>
    <w:rsid w:val="001402E6"/>
    <w:rsid w:val="00141212"/>
    <w:rsid w:val="001424BE"/>
    <w:rsid w:val="00153BC8"/>
    <w:rsid w:val="001550FF"/>
    <w:rsid w:val="00160FA0"/>
    <w:rsid w:val="00165C59"/>
    <w:rsid w:val="00171C00"/>
    <w:rsid w:val="0017287F"/>
    <w:rsid w:val="00172B01"/>
    <w:rsid w:val="0018187C"/>
    <w:rsid w:val="001825F4"/>
    <w:rsid w:val="00184909"/>
    <w:rsid w:val="00187251"/>
    <w:rsid w:val="00197364"/>
    <w:rsid w:val="001A43C3"/>
    <w:rsid w:val="001B17DF"/>
    <w:rsid w:val="001C1C5A"/>
    <w:rsid w:val="001C2433"/>
    <w:rsid w:val="001C3F20"/>
    <w:rsid w:val="001C64AB"/>
    <w:rsid w:val="001E5FBD"/>
    <w:rsid w:val="001E6EE5"/>
    <w:rsid w:val="001F06A4"/>
    <w:rsid w:val="001F1887"/>
    <w:rsid w:val="001F1E95"/>
    <w:rsid w:val="001F721F"/>
    <w:rsid w:val="00203FCF"/>
    <w:rsid w:val="002072A3"/>
    <w:rsid w:val="00217DD7"/>
    <w:rsid w:val="002240B6"/>
    <w:rsid w:val="0022621D"/>
    <w:rsid w:val="002273A2"/>
    <w:rsid w:val="002369A1"/>
    <w:rsid w:val="002373DD"/>
    <w:rsid w:val="00242A9E"/>
    <w:rsid w:val="00245014"/>
    <w:rsid w:val="0024579E"/>
    <w:rsid w:val="00253FF9"/>
    <w:rsid w:val="00271BE0"/>
    <w:rsid w:val="00274591"/>
    <w:rsid w:val="002823DD"/>
    <w:rsid w:val="00285818"/>
    <w:rsid w:val="002A2EDE"/>
    <w:rsid w:val="002A78BB"/>
    <w:rsid w:val="002B78FE"/>
    <w:rsid w:val="002D2D14"/>
    <w:rsid w:val="002D46DC"/>
    <w:rsid w:val="002E2D14"/>
    <w:rsid w:val="002E71DC"/>
    <w:rsid w:val="002E7F75"/>
    <w:rsid w:val="002F5213"/>
    <w:rsid w:val="002F6F62"/>
    <w:rsid w:val="002F7C13"/>
    <w:rsid w:val="003018BB"/>
    <w:rsid w:val="0030328C"/>
    <w:rsid w:val="00303964"/>
    <w:rsid w:val="0031665D"/>
    <w:rsid w:val="00317EB9"/>
    <w:rsid w:val="00336C47"/>
    <w:rsid w:val="0034004E"/>
    <w:rsid w:val="0034105C"/>
    <w:rsid w:val="00361D76"/>
    <w:rsid w:val="00374501"/>
    <w:rsid w:val="003750EF"/>
    <w:rsid w:val="003765D1"/>
    <w:rsid w:val="00384105"/>
    <w:rsid w:val="00391CA1"/>
    <w:rsid w:val="00391F43"/>
    <w:rsid w:val="0039667A"/>
    <w:rsid w:val="003A1162"/>
    <w:rsid w:val="003B1128"/>
    <w:rsid w:val="003B1C0D"/>
    <w:rsid w:val="003B7F9C"/>
    <w:rsid w:val="003C0E87"/>
    <w:rsid w:val="003C3E78"/>
    <w:rsid w:val="003F69F8"/>
    <w:rsid w:val="004037BC"/>
    <w:rsid w:val="00405381"/>
    <w:rsid w:val="00407434"/>
    <w:rsid w:val="004123D7"/>
    <w:rsid w:val="004173FC"/>
    <w:rsid w:val="00417D4A"/>
    <w:rsid w:val="00421FBB"/>
    <w:rsid w:val="0042799E"/>
    <w:rsid w:val="00444DA3"/>
    <w:rsid w:val="00450EFB"/>
    <w:rsid w:val="0046042D"/>
    <w:rsid w:val="00461C55"/>
    <w:rsid w:val="004624BA"/>
    <w:rsid w:val="00482C34"/>
    <w:rsid w:val="00492D00"/>
    <w:rsid w:val="004A0AD3"/>
    <w:rsid w:val="004A253D"/>
    <w:rsid w:val="004A3943"/>
    <w:rsid w:val="004A776F"/>
    <w:rsid w:val="004C2177"/>
    <w:rsid w:val="004C5DDD"/>
    <w:rsid w:val="004C7B78"/>
    <w:rsid w:val="004E51DA"/>
    <w:rsid w:val="004E72CD"/>
    <w:rsid w:val="004F04F1"/>
    <w:rsid w:val="004F387F"/>
    <w:rsid w:val="005021C0"/>
    <w:rsid w:val="005140F2"/>
    <w:rsid w:val="0051660C"/>
    <w:rsid w:val="00520E4A"/>
    <w:rsid w:val="005229A0"/>
    <w:rsid w:val="00526E14"/>
    <w:rsid w:val="0052759B"/>
    <w:rsid w:val="0053379D"/>
    <w:rsid w:val="005523E2"/>
    <w:rsid w:val="0056214F"/>
    <w:rsid w:val="00563FBA"/>
    <w:rsid w:val="00567141"/>
    <w:rsid w:val="005717E7"/>
    <w:rsid w:val="00587454"/>
    <w:rsid w:val="00592FCD"/>
    <w:rsid w:val="0059653E"/>
    <w:rsid w:val="005A1DE5"/>
    <w:rsid w:val="005A3193"/>
    <w:rsid w:val="005A3264"/>
    <w:rsid w:val="005B1386"/>
    <w:rsid w:val="005C7123"/>
    <w:rsid w:val="005D6A0B"/>
    <w:rsid w:val="005E18A4"/>
    <w:rsid w:val="005E2129"/>
    <w:rsid w:val="005E3098"/>
    <w:rsid w:val="005E428E"/>
    <w:rsid w:val="005F30CD"/>
    <w:rsid w:val="005F5251"/>
    <w:rsid w:val="00601ADB"/>
    <w:rsid w:val="00601B43"/>
    <w:rsid w:val="00607E7E"/>
    <w:rsid w:val="00614B6F"/>
    <w:rsid w:val="00623427"/>
    <w:rsid w:val="006311FF"/>
    <w:rsid w:val="00632FCA"/>
    <w:rsid w:val="00640732"/>
    <w:rsid w:val="00665B4E"/>
    <w:rsid w:val="00665DB3"/>
    <w:rsid w:val="00666CAD"/>
    <w:rsid w:val="006759BD"/>
    <w:rsid w:val="006810BB"/>
    <w:rsid w:val="00684E7E"/>
    <w:rsid w:val="00692D87"/>
    <w:rsid w:val="00694C15"/>
    <w:rsid w:val="006B5AEB"/>
    <w:rsid w:val="006B5D54"/>
    <w:rsid w:val="006C66AF"/>
    <w:rsid w:val="006D3422"/>
    <w:rsid w:val="006D56E1"/>
    <w:rsid w:val="006D5D5A"/>
    <w:rsid w:val="006D6E6B"/>
    <w:rsid w:val="006D7128"/>
    <w:rsid w:val="006E18D6"/>
    <w:rsid w:val="006E736A"/>
    <w:rsid w:val="006F2959"/>
    <w:rsid w:val="007034C8"/>
    <w:rsid w:val="00714D11"/>
    <w:rsid w:val="007178DC"/>
    <w:rsid w:val="00721099"/>
    <w:rsid w:val="00723D80"/>
    <w:rsid w:val="0074636E"/>
    <w:rsid w:val="007505DD"/>
    <w:rsid w:val="007521D6"/>
    <w:rsid w:val="00756325"/>
    <w:rsid w:val="00761094"/>
    <w:rsid w:val="00764663"/>
    <w:rsid w:val="007776B2"/>
    <w:rsid w:val="007843E6"/>
    <w:rsid w:val="007A2696"/>
    <w:rsid w:val="007B15C2"/>
    <w:rsid w:val="007B62D9"/>
    <w:rsid w:val="007B65C8"/>
    <w:rsid w:val="007C7DB4"/>
    <w:rsid w:val="007D64A5"/>
    <w:rsid w:val="007F31F4"/>
    <w:rsid w:val="00802D67"/>
    <w:rsid w:val="00811DA7"/>
    <w:rsid w:val="00812731"/>
    <w:rsid w:val="00831F93"/>
    <w:rsid w:val="00835F5A"/>
    <w:rsid w:val="008362EA"/>
    <w:rsid w:val="00836320"/>
    <w:rsid w:val="00856768"/>
    <w:rsid w:val="00856F8B"/>
    <w:rsid w:val="00857821"/>
    <w:rsid w:val="0086172C"/>
    <w:rsid w:val="0087141A"/>
    <w:rsid w:val="0087379E"/>
    <w:rsid w:val="008819D0"/>
    <w:rsid w:val="0088287E"/>
    <w:rsid w:val="00895E09"/>
    <w:rsid w:val="008A0636"/>
    <w:rsid w:val="008A6AC8"/>
    <w:rsid w:val="008A7C22"/>
    <w:rsid w:val="008B0618"/>
    <w:rsid w:val="008B2F51"/>
    <w:rsid w:val="008C1DD7"/>
    <w:rsid w:val="008D1FA9"/>
    <w:rsid w:val="008D70CB"/>
    <w:rsid w:val="008E0572"/>
    <w:rsid w:val="008E08FD"/>
    <w:rsid w:val="008E24CB"/>
    <w:rsid w:val="008E2C54"/>
    <w:rsid w:val="008E794F"/>
    <w:rsid w:val="008F3C60"/>
    <w:rsid w:val="00914160"/>
    <w:rsid w:val="00916859"/>
    <w:rsid w:val="00920B5B"/>
    <w:rsid w:val="00936CCF"/>
    <w:rsid w:val="009478E6"/>
    <w:rsid w:val="00952B79"/>
    <w:rsid w:val="00953F8C"/>
    <w:rsid w:val="009542BE"/>
    <w:rsid w:val="00956192"/>
    <w:rsid w:val="00982FAC"/>
    <w:rsid w:val="00986AFC"/>
    <w:rsid w:val="0099064C"/>
    <w:rsid w:val="00992703"/>
    <w:rsid w:val="0099389E"/>
    <w:rsid w:val="009A1DD6"/>
    <w:rsid w:val="009A211D"/>
    <w:rsid w:val="009A3CBE"/>
    <w:rsid w:val="009B2574"/>
    <w:rsid w:val="009B3B79"/>
    <w:rsid w:val="009B4594"/>
    <w:rsid w:val="009B699A"/>
    <w:rsid w:val="009C31E8"/>
    <w:rsid w:val="009D00E9"/>
    <w:rsid w:val="009D03B3"/>
    <w:rsid w:val="009D1B2F"/>
    <w:rsid w:val="009E5594"/>
    <w:rsid w:val="009F0C97"/>
    <w:rsid w:val="009F219B"/>
    <w:rsid w:val="009F4DF3"/>
    <w:rsid w:val="00A07842"/>
    <w:rsid w:val="00A078FC"/>
    <w:rsid w:val="00A22FF1"/>
    <w:rsid w:val="00A23475"/>
    <w:rsid w:val="00A31B74"/>
    <w:rsid w:val="00A32AB4"/>
    <w:rsid w:val="00A34D27"/>
    <w:rsid w:val="00A3799E"/>
    <w:rsid w:val="00A40ED5"/>
    <w:rsid w:val="00A5029E"/>
    <w:rsid w:val="00A63A94"/>
    <w:rsid w:val="00A647D5"/>
    <w:rsid w:val="00A65807"/>
    <w:rsid w:val="00A67FF7"/>
    <w:rsid w:val="00A722C7"/>
    <w:rsid w:val="00A73C5D"/>
    <w:rsid w:val="00A828C5"/>
    <w:rsid w:val="00A84038"/>
    <w:rsid w:val="00A9387F"/>
    <w:rsid w:val="00AA5EB5"/>
    <w:rsid w:val="00AA6B9C"/>
    <w:rsid w:val="00AA6C01"/>
    <w:rsid w:val="00AB3D40"/>
    <w:rsid w:val="00AC3626"/>
    <w:rsid w:val="00AC46F2"/>
    <w:rsid w:val="00AD4027"/>
    <w:rsid w:val="00AE0482"/>
    <w:rsid w:val="00AF4A26"/>
    <w:rsid w:val="00B033C9"/>
    <w:rsid w:val="00B0539A"/>
    <w:rsid w:val="00B13B75"/>
    <w:rsid w:val="00B36EF4"/>
    <w:rsid w:val="00B43EBB"/>
    <w:rsid w:val="00B44705"/>
    <w:rsid w:val="00B515C2"/>
    <w:rsid w:val="00B52E05"/>
    <w:rsid w:val="00B73891"/>
    <w:rsid w:val="00B8110D"/>
    <w:rsid w:val="00B919AD"/>
    <w:rsid w:val="00B92860"/>
    <w:rsid w:val="00B96700"/>
    <w:rsid w:val="00BA19C9"/>
    <w:rsid w:val="00BA58A4"/>
    <w:rsid w:val="00BB07C6"/>
    <w:rsid w:val="00BC6016"/>
    <w:rsid w:val="00BD32EF"/>
    <w:rsid w:val="00BE50C6"/>
    <w:rsid w:val="00BE6AA7"/>
    <w:rsid w:val="00BF0C15"/>
    <w:rsid w:val="00BF2AC5"/>
    <w:rsid w:val="00BF4C5F"/>
    <w:rsid w:val="00BF6C34"/>
    <w:rsid w:val="00C01994"/>
    <w:rsid w:val="00C10E43"/>
    <w:rsid w:val="00C154D1"/>
    <w:rsid w:val="00C16DD8"/>
    <w:rsid w:val="00C20B93"/>
    <w:rsid w:val="00C22B49"/>
    <w:rsid w:val="00C23ACD"/>
    <w:rsid w:val="00C34B2B"/>
    <w:rsid w:val="00C3536D"/>
    <w:rsid w:val="00C37027"/>
    <w:rsid w:val="00C57E5A"/>
    <w:rsid w:val="00C8037D"/>
    <w:rsid w:val="00C815A0"/>
    <w:rsid w:val="00C86871"/>
    <w:rsid w:val="00C90B90"/>
    <w:rsid w:val="00C90CBE"/>
    <w:rsid w:val="00C930A0"/>
    <w:rsid w:val="00C94278"/>
    <w:rsid w:val="00CB4290"/>
    <w:rsid w:val="00CC2C98"/>
    <w:rsid w:val="00CD0550"/>
    <w:rsid w:val="00CD1374"/>
    <w:rsid w:val="00CD4857"/>
    <w:rsid w:val="00CD6A39"/>
    <w:rsid w:val="00CE3ECF"/>
    <w:rsid w:val="00CF15F0"/>
    <w:rsid w:val="00CF2D48"/>
    <w:rsid w:val="00CF640A"/>
    <w:rsid w:val="00D03F64"/>
    <w:rsid w:val="00D04165"/>
    <w:rsid w:val="00D05D92"/>
    <w:rsid w:val="00D103A5"/>
    <w:rsid w:val="00D11EA1"/>
    <w:rsid w:val="00D1266A"/>
    <w:rsid w:val="00D32EA4"/>
    <w:rsid w:val="00D35AF9"/>
    <w:rsid w:val="00D366A3"/>
    <w:rsid w:val="00D45A51"/>
    <w:rsid w:val="00D53394"/>
    <w:rsid w:val="00D574D9"/>
    <w:rsid w:val="00D631C5"/>
    <w:rsid w:val="00D63268"/>
    <w:rsid w:val="00D847F0"/>
    <w:rsid w:val="00D84F69"/>
    <w:rsid w:val="00D876E9"/>
    <w:rsid w:val="00D97AB0"/>
    <w:rsid w:val="00DA2840"/>
    <w:rsid w:val="00DB1E46"/>
    <w:rsid w:val="00DB4434"/>
    <w:rsid w:val="00DB52BD"/>
    <w:rsid w:val="00DC76D8"/>
    <w:rsid w:val="00DD1EB0"/>
    <w:rsid w:val="00DF150E"/>
    <w:rsid w:val="00DF60C3"/>
    <w:rsid w:val="00E031BB"/>
    <w:rsid w:val="00E0713A"/>
    <w:rsid w:val="00E075EF"/>
    <w:rsid w:val="00E146F5"/>
    <w:rsid w:val="00E1659B"/>
    <w:rsid w:val="00E22E69"/>
    <w:rsid w:val="00E34664"/>
    <w:rsid w:val="00E4020E"/>
    <w:rsid w:val="00E41A30"/>
    <w:rsid w:val="00E427A4"/>
    <w:rsid w:val="00E431F2"/>
    <w:rsid w:val="00E50B19"/>
    <w:rsid w:val="00E54022"/>
    <w:rsid w:val="00E55D24"/>
    <w:rsid w:val="00E61420"/>
    <w:rsid w:val="00E61504"/>
    <w:rsid w:val="00E646CB"/>
    <w:rsid w:val="00E650FC"/>
    <w:rsid w:val="00E748AC"/>
    <w:rsid w:val="00E761CD"/>
    <w:rsid w:val="00E869CB"/>
    <w:rsid w:val="00EA6CEE"/>
    <w:rsid w:val="00EA7200"/>
    <w:rsid w:val="00ED51F0"/>
    <w:rsid w:val="00EF1D98"/>
    <w:rsid w:val="00EF42BE"/>
    <w:rsid w:val="00F03E74"/>
    <w:rsid w:val="00F10D92"/>
    <w:rsid w:val="00F20471"/>
    <w:rsid w:val="00F4140B"/>
    <w:rsid w:val="00F52AAC"/>
    <w:rsid w:val="00F55BD1"/>
    <w:rsid w:val="00F634AA"/>
    <w:rsid w:val="00F74CE2"/>
    <w:rsid w:val="00F7588A"/>
    <w:rsid w:val="00F85FCD"/>
    <w:rsid w:val="00FA6BCD"/>
    <w:rsid w:val="00FB334A"/>
    <w:rsid w:val="00FB5C69"/>
    <w:rsid w:val="00FC4033"/>
    <w:rsid w:val="00FD00AB"/>
    <w:rsid w:val="00FD403A"/>
    <w:rsid w:val="00FE3A37"/>
    <w:rsid w:val="00FE5455"/>
    <w:rsid w:val="00FE6DD3"/>
    <w:rsid w:val="00FE6E87"/>
    <w:rsid w:val="00FF2E24"/>
    <w:rsid w:val="00FF753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20471"/>
    <w:pPr>
      <w:widowControl w:val="0"/>
      <w:autoSpaceDE w:val="0"/>
      <w:autoSpaceDN w:val="0"/>
    </w:pPr>
    <w:rPr>
      <w:rFonts w:ascii="Arial" w:hAnsi="Arial" w:cs="Arial"/>
      <w:kern w:val="0"/>
      <w:sz w:val="22"/>
      <w:lang w:val="en-CA" w:eastAsia="en-US"/>
    </w:rPr>
  </w:style>
  <w:style w:type="paragraph" w:styleId="Heading1">
    <w:name w:val="heading 1"/>
    <w:basedOn w:val="Normal"/>
    <w:next w:val="Normal"/>
    <w:link w:val="Heading1Char"/>
    <w:uiPriority w:val="99"/>
    <w:qFormat/>
    <w:rsid w:val="00520E4A"/>
    <w:pPr>
      <w:keepNext/>
      <w:tabs>
        <w:tab w:val="left" w:pos="360"/>
        <w:tab w:val="left" w:pos="720"/>
        <w:tab w:val="right" w:pos="9270"/>
      </w:tabs>
      <w:spacing w:after="120"/>
      <w:jc w:val="center"/>
      <w:outlineLvl w:val="0"/>
    </w:pPr>
    <w:rPr>
      <w:b/>
      <w:bCs/>
      <w:caps/>
      <w:spacing w:val="28"/>
      <w:sz w:val="36"/>
      <w:szCs w:val="36"/>
    </w:rPr>
  </w:style>
  <w:style w:type="paragraph" w:styleId="Heading2">
    <w:name w:val="heading 2"/>
    <w:basedOn w:val="Normal"/>
    <w:next w:val="Normal"/>
    <w:link w:val="Heading2Char"/>
    <w:uiPriority w:val="99"/>
    <w:qFormat/>
    <w:rsid w:val="00520E4A"/>
    <w:pPr>
      <w:keepNext/>
      <w:spacing w:before="120" w:after="240"/>
      <w:jc w:val="center"/>
      <w:outlineLvl w:val="1"/>
    </w:pPr>
    <w:rPr>
      <w:b/>
      <w:bCs/>
      <w:caps/>
      <w:sz w:val="32"/>
      <w:szCs w:val="32"/>
    </w:rPr>
  </w:style>
  <w:style w:type="paragraph" w:styleId="Heading3">
    <w:name w:val="heading 3"/>
    <w:basedOn w:val="Normal"/>
    <w:next w:val="Normal"/>
    <w:link w:val="Heading3Char"/>
    <w:uiPriority w:val="99"/>
    <w:qFormat/>
    <w:rsid w:val="00520E4A"/>
    <w:pPr>
      <w:keepNext/>
      <w:spacing w:after="120"/>
      <w:jc w:val="center"/>
      <w:outlineLvl w:val="2"/>
    </w:pPr>
    <w:rPr>
      <w:b/>
      <w:bCs/>
      <w:caps/>
      <w:sz w:val="26"/>
      <w:szCs w:val="26"/>
    </w:rPr>
  </w:style>
  <w:style w:type="paragraph" w:styleId="Heading4">
    <w:name w:val="heading 4"/>
    <w:basedOn w:val="Heading1"/>
    <w:next w:val="Normal"/>
    <w:link w:val="Heading4Char"/>
    <w:uiPriority w:val="99"/>
    <w:qFormat/>
    <w:rsid w:val="00520E4A"/>
    <w:pPr>
      <w:spacing w:before="60" w:after="60"/>
      <w:outlineLvl w:val="3"/>
    </w:pPr>
    <w:rPr>
      <w:caps w:val="0"/>
      <w:spacing w:val="0"/>
      <w:sz w:val="24"/>
      <w:szCs w:val="24"/>
    </w:rPr>
  </w:style>
  <w:style w:type="paragraph" w:styleId="Heading5">
    <w:name w:val="heading 5"/>
    <w:basedOn w:val="Normal"/>
    <w:next w:val="Normal"/>
    <w:link w:val="Heading5Char"/>
    <w:uiPriority w:val="99"/>
    <w:qFormat/>
    <w:rsid w:val="00520E4A"/>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bCs/>
    </w:rPr>
  </w:style>
  <w:style w:type="paragraph" w:styleId="Heading6">
    <w:name w:val="heading 6"/>
    <w:basedOn w:val="Normal"/>
    <w:next w:val="Normal"/>
    <w:link w:val="Heading6Char"/>
    <w:uiPriority w:val="99"/>
    <w:qFormat/>
    <w:rsid w:val="00520E4A"/>
    <w:pPr>
      <w:keepNext/>
      <w:tabs>
        <w:tab w:val="left" w:pos="720"/>
        <w:tab w:val="left" w:pos="1980"/>
        <w:tab w:val="left" w:pos="2700"/>
        <w:tab w:val="left" w:pos="3960"/>
        <w:tab w:val="left" w:pos="4680"/>
        <w:tab w:val="left" w:pos="5940"/>
        <w:tab w:val="left" w:pos="6660"/>
        <w:tab w:val="left" w:pos="7920"/>
        <w:tab w:val="left" w:pos="8640"/>
      </w:tabs>
      <w:outlineLvl w:val="5"/>
    </w:pPr>
    <w:rPr>
      <w:b/>
      <w:bCs/>
      <w:sz w:val="20"/>
      <w:szCs w:val="20"/>
    </w:rPr>
  </w:style>
  <w:style w:type="paragraph" w:styleId="Heading7">
    <w:name w:val="heading 7"/>
    <w:basedOn w:val="Normal"/>
    <w:next w:val="Normal"/>
    <w:link w:val="Heading7Char"/>
    <w:uiPriority w:val="99"/>
    <w:qFormat/>
    <w:rsid w:val="00520E4A"/>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bCs/>
    </w:rPr>
  </w:style>
  <w:style w:type="paragraph" w:styleId="Heading8">
    <w:name w:val="heading 8"/>
    <w:basedOn w:val="Normal"/>
    <w:next w:val="Normal"/>
    <w:link w:val="Heading8Char"/>
    <w:uiPriority w:val="99"/>
    <w:qFormat/>
    <w:rsid w:val="00520E4A"/>
    <w:pPr>
      <w:keepNext/>
      <w:jc w:val="center"/>
      <w:outlineLvl w:val="7"/>
    </w:pPr>
    <w:rPr>
      <w:rFonts w:ascii="Arial Narrow" w:hAnsi="Arial Narrow" w:cs="Arial Narrow"/>
      <w:b/>
      <w:bCs/>
      <w:sz w:val="20"/>
      <w:szCs w:val="20"/>
    </w:rPr>
  </w:style>
  <w:style w:type="paragraph" w:styleId="Heading9">
    <w:name w:val="heading 9"/>
    <w:basedOn w:val="Normal"/>
    <w:next w:val="Normal"/>
    <w:link w:val="Heading9Char"/>
    <w:uiPriority w:val="99"/>
    <w:qFormat/>
    <w:rsid w:val="00520E4A"/>
    <w:pPr>
      <w:keepNext/>
      <w:tabs>
        <w:tab w:val="decimal" w:pos="360"/>
        <w:tab w:val="left" w:pos="720"/>
      </w:tabs>
      <w:spacing w:before="120"/>
      <w:jc w:val="center"/>
      <w:outlineLvl w:val="8"/>
    </w:pPr>
    <w:rPr>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76D8"/>
    <w:rPr>
      <w:rFonts w:ascii="Cambria" w:hAnsi="Cambria" w:cs="Cambria"/>
      <w:b/>
      <w:bCs/>
      <w:kern w:val="32"/>
      <w:sz w:val="32"/>
      <w:szCs w:val="32"/>
      <w:lang w:val="en-CA"/>
    </w:rPr>
  </w:style>
  <w:style w:type="character" w:customStyle="1" w:styleId="Heading2Char">
    <w:name w:val="Heading 2 Char"/>
    <w:basedOn w:val="DefaultParagraphFont"/>
    <w:link w:val="Heading2"/>
    <w:uiPriority w:val="99"/>
    <w:semiHidden/>
    <w:locked/>
    <w:rsid w:val="00DC76D8"/>
    <w:rPr>
      <w:rFonts w:ascii="Cambria" w:hAnsi="Cambria" w:cs="Cambria"/>
      <w:b/>
      <w:bCs/>
      <w:i/>
      <w:iCs/>
      <w:sz w:val="28"/>
      <w:szCs w:val="28"/>
      <w:lang w:val="en-CA"/>
    </w:rPr>
  </w:style>
  <w:style w:type="character" w:customStyle="1" w:styleId="Heading3Char">
    <w:name w:val="Heading 3 Char"/>
    <w:basedOn w:val="DefaultParagraphFont"/>
    <w:link w:val="Heading3"/>
    <w:uiPriority w:val="99"/>
    <w:semiHidden/>
    <w:locked/>
    <w:rsid w:val="00DC76D8"/>
    <w:rPr>
      <w:rFonts w:ascii="Cambria" w:hAnsi="Cambria" w:cs="Cambria"/>
      <w:b/>
      <w:bCs/>
      <w:sz w:val="26"/>
      <w:szCs w:val="26"/>
      <w:lang w:val="en-CA"/>
    </w:rPr>
  </w:style>
  <w:style w:type="character" w:customStyle="1" w:styleId="Heading4Char">
    <w:name w:val="Heading 4 Char"/>
    <w:basedOn w:val="DefaultParagraphFont"/>
    <w:link w:val="Heading4"/>
    <w:uiPriority w:val="99"/>
    <w:semiHidden/>
    <w:locked/>
    <w:rsid w:val="00DC76D8"/>
    <w:rPr>
      <w:rFonts w:ascii="Calibri" w:hAnsi="Calibri" w:cs="Calibri"/>
      <w:b/>
      <w:bCs/>
      <w:sz w:val="28"/>
      <w:szCs w:val="28"/>
      <w:lang w:val="en-CA"/>
    </w:rPr>
  </w:style>
  <w:style w:type="character" w:customStyle="1" w:styleId="Heading5Char">
    <w:name w:val="Heading 5 Char"/>
    <w:basedOn w:val="DefaultParagraphFont"/>
    <w:link w:val="Heading5"/>
    <w:uiPriority w:val="99"/>
    <w:semiHidden/>
    <w:locked/>
    <w:rsid w:val="00DC76D8"/>
    <w:rPr>
      <w:rFonts w:ascii="Calibri" w:hAnsi="Calibri" w:cs="Calibri"/>
      <w:b/>
      <w:bCs/>
      <w:i/>
      <w:iCs/>
      <w:sz w:val="26"/>
      <w:szCs w:val="26"/>
      <w:lang w:val="en-CA"/>
    </w:rPr>
  </w:style>
  <w:style w:type="character" w:customStyle="1" w:styleId="Heading6Char">
    <w:name w:val="Heading 6 Char"/>
    <w:basedOn w:val="DefaultParagraphFont"/>
    <w:link w:val="Heading6"/>
    <w:uiPriority w:val="99"/>
    <w:semiHidden/>
    <w:locked/>
    <w:rsid w:val="00DC76D8"/>
    <w:rPr>
      <w:rFonts w:ascii="Calibri" w:hAnsi="Calibri" w:cs="Calibri"/>
      <w:b/>
      <w:bCs/>
      <w:lang w:val="en-CA"/>
    </w:rPr>
  </w:style>
  <w:style w:type="character" w:customStyle="1" w:styleId="Heading7Char">
    <w:name w:val="Heading 7 Char"/>
    <w:basedOn w:val="DefaultParagraphFont"/>
    <w:link w:val="Heading7"/>
    <w:uiPriority w:val="99"/>
    <w:semiHidden/>
    <w:locked/>
    <w:rsid w:val="00DC76D8"/>
    <w:rPr>
      <w:rFonts w:ascii="Calibri" w:hAnsi="Calibri" w:cs="Calibri"/>
      <w:sz w:val="24"/>
      <w:szCs w:val="24"/>
      <w:lang w:val="en-CA"/>
    </w:rPr>
  </w:style>
  <w:style w:type="character" w:customStyle="1" w:styleId="Heading8Char">
    <w:name w:val="Heading 8 Char"/>
    <w:basedOn w:val="DefaultParagraphFont"/>
    <w:link w:val="Heading8"/>
    <w:uiPriority w:val="99"/>
    <w:semiHidden/>
    <w:locked/>
    <w:rsid w:val="00DC76D8"/>
    <w:rPr>
      <w:rFonts w:ascii="Calibri" w:hAnsi="Calibri" w:cs="Calibri"/>
      <w:i/>
      <w:iCs/>
      <w:sz w:val="24"/>
      <w:szCs w:val="24"/>
      <w:lang w:val="en-CA"/>
    </w:rPr>
  </w:style>
  <w:style w:type="character" w:customStyle="1" w:styleId="Heading9Char">
    <w:name w:val="Heading 9 Char"/>
    <w:basedOn w:val="DefaultParagraphFont"/>
    <w:link w:val="Heading9"/>
    <w:uiPriority w:val="99"/>
    <w:semiHidden/>
    <w:locked/>
    <w:rsid w:val="00DC76D8"/>
    <w:rPr>
      <w:rFonts w:ascii="Cambria" w:hAnsi="Cambria" w:cs="Cambria"/>
      <w:lang w:val="en-CA"/>
    </w:rPr>
  </w:style>
  <w:style w:type="paragraph" w:styleId="Header">
    <w:name w:val="header"/>
    <w:basedOn w:val="Normal"/>
    <w:link w:val="HeaderChar"/>
    <w:uiPriority w:val="99"/>
    <w:rsid w:val="00520E4A"/>
    <w:pPr>
      <w:tabs>
        <w:tab w:val="center" w:pos="4320"/>
        <w:tab w:val="right" w:pos="8640"/>
      </w:tabs>
    </w:pPr>
  </w:style>
  <w:style w:type="character" w:customStyle="1" w:styleId="HeaderChar">
    <w:name w:val="Header Char"/>
    <w:basedOn w:val="DefaultParagraphFont"/>
    <w:link w:val="Header"/>
    <w:uiPriority w:val="99"/>
    <w:locked/>
    <w:rsid w:val="00DC76D8"/>
    <w:rPr>
      <w:rFonts w:ascii="Arial" w:hAnsi="Arial" w:cs="Arial"/>
      <w:lang w:val="en-CA"/>
    </w:rPr>
  </w:style>
  <w:style w:type="paragraph" w:styleId="Footer">
    <w:name w:val="footer"/>
    <w:basedOn w:val="Normal"/>
    <w:link w:val="FooterChar"/>
    <w:uiPriority w:val="99"/>
    <w:rsid w:val="00520E4A"/>
    <w:pPr>
      <w:tabs>
        <w:tab w:val="center" w:pos="4320"/>
        <w:tab w:val="right" w:pos="8640"/>
      </w:tabs>
    </w:pPr>
  </w:style>
  <w:style w:type="character" w:customStyle="1" w:styleId="FooterChar">
    <w:name w:val="Footer Char"/>
    <w:basedOn w:val="DefaultParagraphFont"/>
    <w:link w:val="Footer"/>
    <w:uiPriority w:val="99"/>
    <w:semiHidden/>
    <w:locked/>
    <w:rsid w:val="00DC76D8"/>
    <w:rPr>
      <w:rFonts w:ascii="Arial" w:hAnsi="Arial" w:cs="Arial"/>
      <w:lang w:val="en-CA"/>
    </w:rPr>
  </w:style>
  <w:style w:type="paragraph" w:styleId="BodyTextIndent">
    <w:name w:val="Body Text Indent"/>
    <w:basedOn w:val="Normal"/>
    <w:link w:val="BodyTextIndentChar"/>
    <w:uiPriority w:val="99"/>
    <w:rsid w:val="00520E4A"/>
    <w:pPr>
      <w:tabs>
        <w:tab w:val="decimal" w:pos="360"/>
        <w:tab w:val="left" w:pos="720"/>
      </w:tabs>
      <w:ind w:left="720" w:hanging="720"/>
      <w:jc w:val="both"/>
    </w:pPr>
  </w:style>
  <w:style w:type="character" w:customStyle="1" w:styleId="BodyTextIndentChar">
    <w:name w:val="Body Text Indent Char"/>
    <w:basedOn w:val="DefaultParagraphFont"/>
    <w:link w:val="BodyTextIndent"/>
    <w:uiPriority w:val="99"/>
    <w:semiHidden/>
    <w:locked/>
    <w:rsid w:val="00DC76D8"/>
    <w:rPr>
      <w:rFonts w:ascii="Arial" w:hAnsi="Arial" w:cs="Arial"/>
      <w:lang w:val="en-CA"/>
    </w:rPr>
  </w:style>
  <w:style w:type="paragraph" w:styleId="BodyText">
    <w:name w:val="Body Text"/>
    <w:basedOn w:val="Normal"/>
    <w:link w:val="BodyTextChar"/>
    <w:uiPriority w:val="99"/>
    <w:rsid w:val="00520E4A"/>
    <w:pPr>
      <w:tabs>
        <w:tab w:val="decimal" w:pos="360"/>
        <w:tab w:val="left" w:pos="720"/>
        <w:tab w:val="left" w:pos="1080"/>
      </w:tabs>
      <w:spacing w:before="120"/>
      <w:jc w:val="both"/>
    </w:pPr>
  </w:style>
  <w:style w:type="character" w:customStyle="1" w:styleId="BodyTextChar">
    <w:name w:val="Body Text Char"/>
    <w:basedOn w:val="DefaultParagraphFont"/>
    <w:link w:val="BodyText"/>
    <w:uiPriority w:val="99"/>
    <w:semiHidden/>
    <w:locked/>
    <w:rsid w:val="00DC76D8"/>
    <w:rPr>
      <w:rFonts w:ascii="Arial" w:hAnsi="Arial" w:cs="Arial"/>
      <w:lang w:val="en-CA"/>
    </w:rPr>
  </w:style>
  <w:style w:type="paragraph" w:styleId="BodyTextIndent2">
    <w:name w:val="Body Text Indent 2"/>
    <w:basedOn w:val="Normal"/>
    <w:link w:val="BodyTextIndent2Char"/>
    <w:uiPriority w:val="99"/>
    <w:rsid w:val="00520E4A"/>
    <w:pPr>
      <w:tabs>
        <w:tab w:val="right" w:pos="6120"/>
        <w:tab w:val="right" w:pos="7380"/>
      </w:tabs>
      <w:ind w:left="360" w:hanging="360"/>
      <w:jc w:val="both"/>
    </w:pPr>
  </w:style>
  <w:style w:type="character" w:customStyle="1" w:styleId="BodyTextIndent2Char">
    <w:name w:val="Body Text Indent 2 Char"/>
    <w:basedOn w:val="DefaultParagraphFont"/>
    <w:link w:val="BodyTextIndent2"/>
    <w:uiPriority w:val="99"/>
    <w:semiHidden/>
    <w:locked/>
    <w:rsid w:val="00DC76D8"/>
    <w:rPr>
      <w:rFonts w:ascii="Arial" w:hAnsi="Arial" w:cs="Arial"/>
      <w:lang w:val="en-CA"/>
    </w:rPr>
  </w:style>
  <w:style w:type="paragraph" w:customStyle="1" w:styleId="mcStdChoices">
    <w:name w:val="mcStdChoices"/>
    <w:basedOn w:val="Normal"/>
    <w:uiPriority w:val="99"/>
    <w:rsid w:val="00520E4A"/>
    <w:pPr>
      <w:autoSpaceDE/>
      <w:autoSpaceDN/>
      <w:ind w:left="480" w:hanging="480"/>
    </w:pPr>
    <w:rPr>
      <w:rFonts w:ascii="Courier" w:hAnsi="Courier" w:cs="Courier"/>
      <w:kern w:val="28"/>
      <w:sz w:val="20"/>
      <w:szCs w:val="20"/>
    </w:rPr>
  </w:style>
  <w:style w:type="paragraph" w:styleId="BalloonText">
    <w:name w:val="Balloon Text"/>
    <w:basedOn w:val="Normal"/>
    <w:link w:val="BalloonTextChar"/>
    <w:uiPriority w:val="99"/>
    <w:semiHidden/>
    <w:rsid w:val="004173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76D8"/>
    <w:rPr>
      <w:rFonts w:cs="Times New Roman"/>
      <w:sz w:val="2"/>
      <w:szCs w:val="2"/>
      <w:lang w:val="en-CA"/>
    </w:rPr>
  </w:style>
  <w:style w:type="paragraph" w:styleId="NormalWeb">
    <w:name w:val="Normal (Web)"/>
    <w:basedOn w:val="Normal"/>
    <w:uiPriority w:val="99"/>
    <w:rsid w:val="00520E4A"/>
    <w:pPr>
      <w:autoSpaceDE/>
      <w:autoSpaceDN/>
      <w:spacing w:before="100" w:beforeAutospacing="1" w:after="100" w:afterAutospacing="1"/>
    </w:pPr>
    <w:rPr>
      <w:rFonts w:ascii="Arial Unicode MS" w:hAnsi="Arial Unicode MS" w:cs="Arial Unicode MS"/>
      <w:sz w:val="24"/>
      <w:szCs w:val="24"/>
    </w:rPr>
  </w:style>
  <w:style w:type="paragraph" w:customStyle="1" w:styleId="testbank">
    <w:name w:val="testbank"/>
    <w:basedOn w:val="Normal"/>
    <w:uiPriority w:val="99"/>
    <w:rsid w:val="00520E4A"/>
    <w:pPr>
      <w:ind w:right="180"/>
    </w:pPr>
    <w:rPr>
      <w:rFonts w:ascii="Times" w:hAnsi="Times" w:cs="Times"/>
      <w:sz w:val="24"/>
      <w:szCs w:val="24"/>
    </w:rPr>
  </w:style>
  <w:style w:type="paragraph" w:customStyle="1" w:styleId="shortqxstdbody">
    <w:name w:val="shortqxstdbody"/>
    <w:basedOn w:val="Normal"/>
    <w:uiPriority w:val="99"/>
    <w:rsid w:val="00520E4A"/>
    <w:pPr>
      <w:autoSpaceDE/>
      <w:autoSpaceDN/>
      <w:snapToGrid w:val="0"/>
    </w:pPr>
    <w:rPr>
      <w:rFonts w:ascii="Courier" w:hAnsi="Courier" w:cs="Courier"/>
      <w:sz w:val="20"/>
      <w:szCs w:val="20"/>
    </w:rPr>
  </w:style>
  <w:style w:type="character" w:customStyle="1" w:styleId="bodytext0">
    <w:name w:val="bodytext"/>
    <w:basedOn w:val="DefaultParagraphFont"/>
    <w:uiPriority w:val="99"/>
    <w:rsid w:val="001F1E95"/>
    <w:rPr>
      <w:rFonts w:cs="Times New Roman"/>
    </w:rPr>
  </w:style>
  <w:style w:type="character" w:styleId="CommentReference">
    <w:name w:val="annotation reference"/>
    <w:basedOn w:val="DefaultParagraphFont"/>
    <w:uiPriority w:val="99"/>
    <w:semiHidden/>
    <w:rsid w:val="006B5AEB"/>
    <w:rPr>
      <w:rFonts w:cs="Times New Roman"/>
      <w:sz w:val="16"/>
      <w:szCs w:val="16"/>
    </w:rPr>
  </w:style>
  <w:style w:type="paragraph" w:styleId="CommentText">
    <w:name w:val="annotation text"/>
    <w:basedOn w:val="Normal"/>
    <w:link w:val="CommentTextChar"/>
    <w:uiPriority w:val="99"/>
    <w:semiHidden/>
    <w:rsid w:val="006B5AEB"/>
    <w:rPr>
      <w:sz w:val="20"/>
      <w:szCs w:val="20"/>
    </w:rPr>
  </w:style>
  <w:style w:type="character" w:customStyle="1" w:styleId="CommentTextChar">
    <w:name w:val="Comment Text Char"/>
    <w:basedOn w:val="DefaultParagraphFont"/>
    <w:link w:val="CommentText"/>
    <w:uiPriority w:val="99"/>
    <w:semiHidden/>
    <w:locked/>
    <w:rsid w:val="00DC76D8"/>
    <w:rPr>
      <w:rFonts w:ascii="Arial" w:hAnsi="Arial" w:cs="Arial"/>
      <w:sz w:val="20"/>
      <w:szCs w:val="20"/>
      <w:lang w:val="en-CA"/>
    </w:rPr>
  </w:style>
  <w:style w:type="paragraph" w:styleId="CommentSubject">
    <w:name w:val="annotation subject"/>
    <w:basedOn w:val="CommentText"/>
    <w:next w:val="CommentText"/>
    <w:link w:val="CommentSubjectChar"/>
    <w:uiPriority w:val="99"/>
    <w:semiHidden/>
    <w:rsid w:val="006B5AEB"/>
    <w:rPr>
      <w:b/>
      <w:bCs/>
    </w:rPr>
  </w:style>
  <w:style w:type="character" w:customStyle="1" w:styleId="CommentSubjectChar">
    <w:name w:val="Comment Subject Char"/>
    <w:basedOn w:val="CommentTextChar"/>
    <w:link w:val="CommentSubject"/>
    <w:uiPriority w:val="99"/>
    <w:semiHidden/>
    <w:locked/>
    <w:rsid w:val="00DC76D8"/>
    <w:rPr>
      <w:b/>
      <w:bCs/>
    </w:rPr>
  </w:style>
  <w:style w:type="character" w:customStyle="1" w:styleId="slatetextbold1">
    <w:name w:val="slatetextbold1"/>
    <w:basedOn w:val="DefaultParagraphFont"/>
    <w:uiPriority w:val="99"/>
    <w:rsid w:val="00A63A94"/>
    <w:rPr>
      <w:rFonts w:ascii="Arial" w:hAnsi="Arial" w:cs="Arial"/>
      <w:b/>
      <w:bCs/>
      <w:color w:val="auto"/>
      <w:sz w:val="18"/>
      <w:szCs w:val="18"/>
    </w:rPr>
  </w:style>
  <w:style w:type="paragraph" w:styleId="ListParagraph">
    <w:name w:val="List Paragraph"/>
    <w:basedOn w:val="Normal"/>
    <w:uiPriority w:val="99"/>
    <w:qFormat/>
    <w:rsid w:val="00E650FC"/>
    <w:pPr>
      <w:autoSpaceDE/>
      <w:autoSpaceDN/>
      <w:ind w:left="720"/>
    </w:pPr>
    <w:rPr>
      <w:rFonts w:ascii="Times New Roman" w:hAnsi="Times New Roman" w:cs="Times New Roman"/>
    </w:rPr>
  </w:style>
  <w:style w:type="table" w:styleId="TableGrid">
    <w:name w:val="Table Grid"/>
    <w:basedOn w:val="TableNormal"/>
    <w:uiPriority w:val="99"/>
    <w:rsid w:val="000F6E2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5848608">
      <w:marLeft w:val="0"/>
      <w:marRight w:val="0"/>
      <w:marTop w:val="0"/>
      <w:marBottom w:val="0"/>
      <w:divBdr>
        <w:top w:val="none" w:sz="0" w:space="0" w:color="auto"/>
        <w:left w:val="none" w:sz="0" w:space="0" w:color="auto"/>
        <w:bottom w:val="none" w:sz="0" w:space="0" w:color="auto"/>
        <w:right w:val="none" w:sz="0" w:space="0" w:color="auto"/>
      </w:divBdr>
    </w:div>
    <w:div w:id="1515848609">
      <w:marLeft w:val="0"/>
      <w:marRight w:val="0"/>
      <w:marTop w:val="0"/>
      <w:marBottom w:val="0"/>
      <w:divBdr>
        <w:top w:val="none" w:sz="0" w:space="0" w:color="auto"/>
        <w:left w:val="none" w:sz="0" w:space="0" w:color="auto"/>
        <w:bottom w:val="none" w:sz="0" w:space="0" w:color="auto"/>
        <w:right w:val="none" w:sz="0" w:space="0" w:color="auto"/>
      </w:divBdr>
    </w:div>
    <w:div w:id="1515848610">
      <w:marLeft w:val="0"/>
      <w:marRight w:val="0"/>
      <w:marTop w:val="0"/>
      <w:marBottom w:val="0"/>
      <w:divBdr>
        <w:top w:val="none" w:sz="0" w:space="0" w:color="auto"/>
        <w:left w:val="none" w:sz="0" w:space="0" w:color="auto"/>
        <w:bottom w:val="none" w:sz="0" w:space="0" w:color="auto"/>
        <w:right w:val="none" w:sz="0" w:space="0" w:color="auto"/>
      </w:divBdr>
    </w:div>
    <w:div w:id="15158486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196</TotalTime>
  <Pages>34</Pages>
  <Words>7928</Words>
  <Characters>-32766</Characters>
  <Application>Microsoft Office Outlook</Application>
  <DocSecurity>0</DocSecurity>
  <Lines>0</Lines>
  <Paragraphs>0</Paragraphs>
  <ScaleCrop>false</ScaleCrop>
  <Company>University of North Florida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Managerial Accounting</dc:title>
  <dc:subject/>
  <dc:creator>Diane Tanner</dc:creator>
  <cp:keywords/>
  <dc:description/>
  <cp:lastModifiedBy>dove</cp:lastModifiedBy>
  <cp:revision>16</cp:revision>
  <cp:lastPrinted>2014-10-02T00:21:00Z</cp:lastPrinted>
  <dcterms:created xsi:type="dcterms:W3CDTF">2014-10-01T21:22:00Z</dcterms:created>
  <dcterms:modified xsi:type="dcterms:W3CDTF">2018-05-19T04:08:00Z</dcterms:modified>
</cp:coreProperties>
</file>