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C3712A" w14:textId="37EF4E0D" w:rsidR="008D1BC5" w:rsidRDefault="00217B84" w:rsidP="00217B84">
      <w:pPr>
        <w:pStyle w:val="Heading1"/>
      </w:pPr>
      <w:r>
        <w:t>BIO1130: Lecture 3</w:t>
      </w:r>
      <w:r w:rsidR="009A5A06">
        <w:t>(/4)</w:t>
      </w:r>
      <w:r>
        <w:t xml:space="preserve"> – </w:t>
      </w:r>
      <w:r w:rsidR="007D6B2C">
        <w:t>Chapter 2: Evolutionary Thinking Before Darwin</w:t>
      </w:r>
    </w:p>
    <w:p w14:paraId="0DD93D57" w14:textId="77777777" w:rsidR="007D6B2C" w:rsidRPr="007D6B2C" w:rsidRDefault="007D6B2C" w:rsidP="00217B84">
      <w:pPr>
        <w:rPr>
          <w:rFonts w:ascii="Arial" w:hAnsi="Arial" w:cs="Arial"/>
          <w:color w:val="000000" w:themeColor="text1"/>
          <w:sz w:val="22"/>
          <w:szCs w:val="22"/>
        </w:rPr>
      </w:pPr>
      <w:r w:rsidRPr="007D6B2C">
        <w:rPr>
          <w:rFonts w:ascii="Arial" w:hAnsi="Arial" w:cs="Arial"/>
          <w:color w:val="000000" w:themeColor="text1"/>
          <w:sz w:val="22"/>
          <w:szCs w:val="22"/>
        </w:rPr>
        <w:t>Exam: Association (Ideas with Person)</w:t>
      </w:r>
    </w:p>
    <w:p w14:paraId="6212E75A" w14:textId="77777777" w:rsidR="007D6B2C" w:rsidRDefault="007D6B2C" w:rsidP="00217B84">
      <w:pPr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</w:pPr>
      <w:r w:rsidRPr="007D6B2C"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  <w:t>2.1 Transformism in Antiquity</w:t>
      </w:r>
    </w:p>
    <w:p w14:paraId="0A42631B" w14:textId="77777777" w:rsidR="007D6B2C" w:rsidRDefault="007D6B2C" w:rsidP="00217B84">
      <w:pPr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</w:pPr>
      <w:r w:rsidRPr="007D6B2C"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  <w:t>2.1.1 Anaximander (610-546)</w:t>
      </w:r>
    </w:p>
    <w:p w14:paraId="2FE0BC81" w14:textId="77777777" w:rsidR="000B0B13" w:rsidRDefault="000B0B13" w:rsidP="000B0B13">
      <w:pPr>
        <w:pStyle w:val="ListParagraph"/>
        <w:numPr>
          <w:ilvl w:val="0"/>
          <w:numId w:val="5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Greek Philosopher</w:t>
      </w:r>
    </w:p>
    <w:p w14:paraId="5BAC7575" w14:textId="77777777" w:rsidR="000B0B13" w:rsidRDefault="000B0B13" w:rsidP="000B0B13">
      <w:pPr>
        <w:pStyle w:val="ListParagraph"/>
        <w:numPr>
          <w:ilvl w:val="0"/>
          <w:numId w:val="5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First philosopher to write his thoughts</w:t>
      </w:r>
    </w:p>
    <w:p w14:paraId="0222E61F" w14:textId="77777777" w:rsidR="000B0B13" w:rsidRDefault="000B0B13" w:rsidP="000B0B13">
      <w:pPr>
        <w:pStyle w:val="ListParagraph"/>
        <w:numPr>
          <w:ilvl w:val="0"/>
          <w:numId w:val="5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Topics: Nature and Origin of nature</w:t>
      </w:r>
    </w:p>
    <w:p w14:paraId="0FE2D3DC" w14:textId="77777777" w:rsidR="000B0B13" w:rsidRDefault="000B0B13" w:rsidP="000B0B13">
      <w:pPr>
        <w:pStyle w:val="ListParagraph"/>
        <w:numPr>
          <w:ilvl w:val="1"/>
          <w:numId w:val="5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Thoughts: humans originated from fishes that attempted to invade the mainland</w:t>
      </w:r>
    </w:p>
    <w:p w14:paraId="0BE652EE" w14:textId="77777777" w:rsidR="000B0B13" w:rsidRDefault="000B0B13" w:rsidP="00217B84">
      <w:pPr>
        <w:pStyle w:val="ListParagraph"/>
        <w:numPr>
          <w:ilvl w:val="1"/>
          <w:numId w:val="5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All life came from water </w:t>
      </w:r>
      <w:r w:rsidRPr="000B0B13">
        <w:rPr>
          <w:rFonts w:ascii="Arial" w:hAnsi="Arial" w:cs="Arial"/>
          <w:color w:val="000000" w:themeColor="text1"/>
          <w:sz w:val="22"/>
          <w:szCs w:val="22"/>
        </w:rPr>
        <w:sym w:font="Wingdings" w:char="F0E0"/>
      </w:r>
      <w:r>
        <w:rPr>
          <w:rFonts w:ascii="Arial" w:hAnsi="Arial" w:cs="Arial"/>
          <w:color w:val="000000" w:themeColor="text1"/>
          <w:sz w:val="22"/>
          <w:szCs w:val="22"/>
        </w:rPr>
        <w:t xml:space="preserve"> central element of the universe</w:t>
      </w:r>
    </w:p>
    <w:p w14:paraId="1E081AD4" w14:textId="77777777" w:rsidR="000B0B13" w:rsidRDefault="000B0B13" w:rsidP="00217B84">
      <w:pPr>
        <w:pStyle w:val="ListParagraph"/>
        <w:numPr>
          <w:ilvl w:val="1"/>
          <w:numId w:val="5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Fish would start in water – feed and live</w:t>
      </w:r>
    </w:p>
    <w:p w14:paraId="37F9EA7E" w14:textId="77777777" w:rsidR="000B0B13" w:rsidRDefault="000B0B13" w:rsidP="000B0B13">
      <w:pPr>
        <w:pStyle w:val="ListParagraph"/>
        <w:numPr>
          <w:ilvl w:val="2"/>
          <w:numId w:val="5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Then would go to land and boom human</w:t>
      </w:r>
    </w:p>
    <w:p w14:paraId="09A5B573" w14:textId="77777777" w:rsidR="000B0B13" w:rsidRPr="000B0B13" w:rsidRDefault="000B0B13" w:rsidP="000B0B13">
      <w:pPr>
        <w:pStyle w:val="ListParagraph"/>
        <w:numPr>
          <w:ilvl w:val="2"/>
          <w:numId w:val="5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His explanation was weak, couldn’t explain it</w:t>
      </w:r>
    </w:p>
    <w:p w14:paraId="352EAFCE" w14:textId="77777777" w:rsidR="007D6B2C" w:rsidRDefault="007D6B2C" w:rsidP="00217B84">
      <w:pPr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</w:pPr>
      <w:r w:rsidRPr="007D6B2C"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  <w:t>2.1.2 Empedocles (483-423)</w:t>
      </w:r>
    </w:p>
    <w:p w14:paraId="5B1B400F" w14:textId="77777777" w:rsidR="000B0B13" w:rsidRDefault="000B0B13" w:rsidP="000B0B13">
      <w:pPr>
        <w:pStyle w:val="ListParagraph"/>
        <w:numPr>
          <w:ilvl w:val="0"/>
          <w:numId w:val="6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Said Anaximander’s explanation was too simple</w:t>
      </w:r>
    </w:p>
    <w:p w14:paraId="3F757191" w14:textId="77777777" w:rsidR="000B0B13" w:rsidRDefault="000B0B13" w:rsidP="000B0B13">
      <w:pPr>
        <w:pStyle w:val="ListParagraph"/>
        <w:numPr>
          <w:ilvl w:val="0"/>
          <w:numId w:val="6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Thoughts: All structures of the world (matter) are made of </w:t>
      </w:r>
      <w:r>
        <w:rPr>
          <w:rFonts w:ascii="Arial" w:hAnsi="Arial" w:cs="Arial"/>
          <w:b/>
          <w:bCs/>
          <w:color w:val="000000" w:themeColor="text1"/>
          <w:sz w:val="22"/>
          <w:szCs w:val="22"/>
        </w:rPr>
        <w:t>four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elements; earth, water, air, fire</w:t>
      </w:r>
    </w:p>
    <w:p w14:paraId="179293A8" w14:textId="77777777" w:rsidR="000B0B13" w:rsidRDefault="000B0B13" w:rsidP="000B0B13">
      <w:pPr>
        <w:pStyle w:val="ListParagraph"/>
        <w:numPr>
          <w:ilvl w:val="1"/>
          <w:numId w:val="6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2 major forces: interact constantly on these elements; love (attraction or harmony) and strife or hate (repulsion or discord)</w:t>
      </w:r>
    </w:p>
    <w:p w14:paraId="6D374E8C" w14:textId="77777777" w:rsidR="000B0B13" w:rsidRPr="000B0B13" w:rsidRDefault="000B0B13" w:rsidP="000B0B13">
      <w:pPr>
        <w:pStyle w:val="ListParagraph"/>
        <w:numPr>
          <w:ilvl w:val="2"/>
          <w:numId w:val="6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Forces are within the matter</w:t>
      </w:r>
    </w:p>
    <w:p w14:paraId="7DCD4BBD" w14:textId="77777777" w:rsidR="007D6B2C" w:rsidRDefault="007D6B2C" w:rsidP="00217B84">
      <w:pPr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  <w:t>2.1.3 Democritus (</w:t>
      </w:r>
      <w:r w:rsidR="000B0B13"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  <w:t>460-360)</w:t>
      </w:r>
    </w:p>
    <w:p w14:paraId="47DF8DAB" w14:textId="77777777" w:rsidR="000B0B13" w:rsidRDefault="000B0B13" w:rsidP="000B0B13">
      <w:pPr>
        <w:pStyle w:val="ListParagraph"/>
        <w:numPr>
          <w:ilvl w:val="0"/>
          <w:numId w:val="7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Most “scientific” of Greek philosophers</w:t>
      </w:r>
    </w:p>
    <w:p w14:paraId="664AA446" w14:textId="77777777" w:rsidR="000B0B13" w:rsidRDefault="000B0B13" w:rsidP="000B0B13">
      <w:pPr>
        <w:pStyle w:val="ListParagraph"/>
        <w:numPr>
          <w:ilvl w:val="0"/>
          <w:numId w:val="7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2 realities: atoms and emptiness</w:t>
      </w:r>
    </w:p>
    <w:p w14:paraId="588CF263" w14:textId="77777777" w:rsidR="000B0B13" w:rsidRDefault="000B0B13" w:rsidP="000B0B13">
      <w:pPr>
        <w:pStyle w:val="ListParagraph"/>
        <w:numPr>
          <w:ilvl w:val="0"/>
          <w:numId w:val="7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Matter: group of atoms in movement</w:t>
      </w:r>
    </w:p>
    <w:p w14:paraId="323B9B74" w14:textId="77777777" w:rsidR="000B0B13" w:rsidRDefault="000B0B13" w:rsidP="000B0B13">
      <w:pPr>
        <w:pStyle w:val="ListParagraph"/>
        <w:numPr>
          <w:ilvl w:val="1"/>
          <w:numId w:val="7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Atom cannot be created or destroyer (atomic theory)</w:t>
      </w:r>
    </w:p>
    <w:p w14:paraId="33C782AA" w14:textId="77777777" w:rsidR="000B0B13" w:rsidRDefault="000B0B13" w:rsidP="000B0B13">
      <w:pPr>
        <w:pStyle w:val="ListParagraph"/>
        <w:numPr>
          <w:ilvl w:val="0"/>
          <w:numId w:val="7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Experiment: paper </w:t>
      </w:r>
      <w:r w:rsidRPr="000B0B13">
        <w:rPr>
          <w:rFonts w:ascii="Arial" w:hAnsi="Arial" w:cs="Arial"/>
          <w:color w:val="000000" w:themeColor="text1"/>
          <w:sz w:val="22"/>
          <w:szCs w:val="22"/>
        </w:rPr>
        <w:sym w:font="Wingdings" w:char="F0E0"/>
      </w:r>
      <w:r>
        <w:rPr>
          <w:rFonts w:ascii="Arial" w:hAnsi="Arial" w:cs="Arial"/>
          <w:color w:val="000000" w:themeColor="text1"/>
          <w:sz w:val="22"/>
          <w:szCs w:val="22"/>
        </w:rPr>
        <w:t xml:space="preserve"> can split into 2 again, then 2 again, then split again… etc. at the end will have 2 small particles and must exists </w:t>
      </w:r>
      <w:r w:rsidRPr="000B0B13">
        <w:rPr>
          <w:rFonts w:ascii="Arial" w:hAnsi="Arial" w:cs="Arial"/>
          <w:color w:val="000000" w:themeColor="text1"/>
          <w:sz w:val="22"/>
          <w:szCs w:val="22"/>
        </w:rPr>
        <w:sym w:font="Wingdings" w:char="F0E0"/>
      </w:r>
      <w:r>
        <w:rPr>
          <w:rFonts w:ascii="Arial" w:hAnsi="Arial" w:cs="Arial"/>
          <w:color w:val="000000" w:themeColor="text1"/>
          <w:sz w:val="22"/>
          <w:szCs w:val="22"/>
        </w:rPr>
        <w:t xml:space="preserve"> not created just there, cannot split </w:t>
      </w:r>
      <w:r w:rsidRPr="000B0B13">
        <w:rPr>
          <w:rFonts w:ascii="Arial" w:hAnsi="Arial" w:cs="Arial"/>
          <w:color w:val="000000" w:themeColor="text1"/>
          <w:sz w:val="22"/>
          <w:szCs w:val="22"/>
        </w:rPr>
        <w:sym w:font="Wingdings" w:char="F0E0"/>
      </w:r>
      <w:r>
        <w:rPr>
          <w:rFonts w:ascii="Arial" w:hAnsi="Arial" w:cs="Arial"/>
          <w:color w:val="000000" w:themeColor="text1"/>
          <w:sz w:val="22"/>
          <w:szCs w:val="22"/>
        </w:rPr>
        <w:t xml:space="preserve"> called them atoms</w:t>
      </w:r>
    </w:p>
    <w:p w14:paraId="07EC7F37" w14:textId="77777777" w:rsidR="000B0B13" w:rsidRDefault="000B0B13" w:rsidP="000B0B13">
      <w:pPr>
        <w:pStyle w:val="ListParagraph"/>
        <w:numPr>
          <w:ilvl w:val="1"/>
          <w:numId w:val="7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Deduced that atoms must exists and intrinsic property, a force of atoms that creates shapes (the bond to “glue” them together)</w:t>
      </w:r>
    </w:p>
    <w:p w14:paraId="16D91116" w14:textId="77777777" w:rsidR="000B0B13" w:rsidRPr="000B0B13" w:rsidRDefault="000B0B13" w:rsidP="000B0B13">
      <w:pPr>
        <w:pStyle w:val="ListParagraph"/>
        <w:numPr>
          <w:ilvl w:val="0"/>
          <w:numId w:val="7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Humans and animals are born directly from dirt (spontaneous generation)</w:t>
      </w:r>
    </w:p>
    <w:p w14:paraId="207143FF" w14:textId="77777777" w:rsidR="000B0B13" w:rsidRDefault="000B0B13" w:rsidP="000B0B13">
      <w:pPr>
        <w:rPr>
          <w:rFonts w:ascii="Arial" w:hAnsi="Arial" w:cs="Arial"/>
          <w:color w:val="000000" w:themeColor="text1"/>
          <w:sz w:val="22"/>
          <w:szCs w:val="22"/>
        </w:rPr>
      </w:pPr>
      <w:r w:rsidRPr="000B0B13">
        <w:rPr>
          <w:rFonts w:ascii="Arial" w:hAnsi="Arial" w:cs="Arial"/>
          <w:color w:val="000000" w:themeColor="text1"/>
          <w:sz w:val="22"/>
          <w:szCs w:val="22"/>
          <w:u w:val="single"/>
        </w:rPr>
        <w:t>Conclusion</w:t>
      </w:r>
      <w:r>
        <w:rPr>
          <w:rFonts w:ascii="Arial" w:hAnsi="Arial" w:cs="Arial"/>
          <w:color w:val="000000" w:themeColor="text1"/>
          <w:sz w:val="22"/>
          <w:szCs w:val="22"/>
        </w:rPr>
        <w:t>:</w:t>
      </w:r>
    </w:p>
    <w:p w14:paraId="344A60A9" w14:textId="77777777" w:rsidR="000B0B13" w:rsidRDefault="000B0B13" w:rsidP="000B0B13">
      <w:pPr>
        <w:pStyle w:val="ListParagraph"/>
        <w:numPr>
          <w:ilvl w:val="0"/>
          <w:numId w:val="8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Acts of creation are not due to gods, but rather due to the innovative power of matter.</w:t>
      </w:r>
    </w:p>
    <w:p w14:paraId="246AF0C3" w14:textId="77777777" w:rsidR="000B0B13" w:rsidRDefault="000B0B13" w:rsidP="000B0B13">
      <w:pPr>
        <w:pStyle w:val="ListParagraph"/>
        <w:numPr>
          <w:ilvl w:val="0"/>
          <w:numId w:val="8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The origin of all things is not teleological, (namely with an ultimate goals), but is the result of chance</w:t>
      </w:r>
    </w:p>
    <w:p w14:paraId="35A3399D" w14:textId="77777777" w:rsidR="009C5E1B" w:rsidRPr="000B0B13" w:rsidRDefault="009C5E1B" w:rsidP="009C5E1B">
      <w:pPr>
        <w:pStyle w:val="ListParagraph"/>
        <w:numPr>
          <w:ilvl w:val="1"/>
          <w:numId w:val="8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Materialistic view on life</w:t>
      </w:r>
    </w:p>
    <w:p w14:paraId="51E60E88" w14:textId="77777777" w:rsidR="000B0B13" w:rsidRDefault="000B0B13" w:rsidP="00217B84">
      <w:pPr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</w:pPr>
    </w:p>
    <w:p w14:paraId="01C850BA" w14:textId="77777777" w:rsidR="000B0B13" w:rsidRDefault="000B0B13" w:rsidP="00217B84">
      <w:pPr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</w:pPr>
    </w:p>
    <w:p w14:paraId="7CCD9076" w14:textId="77777777" w:rsidR="000B0B13" w:rsidRDefault="000B0B13" w:rsidP="00217B84">
      <w:pPr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  <w:t>2.2 Classical Thinkers</w:t>
      </w:r>
    </w:p>
    <w:p w14:paraId="752BF51A" w14:textId="77777777" w:rsidR="000B0B13" w:rsidRDefault="000B0B13" w:rsidP="00217B84">
      <w:pPr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  <w:t>2.2.1 Socrates (469-399) and Plato (427-347)</w:t>
      </w:r>
    </w:p>
    <w:p w14:paraId="3266EF7E" w14:textId="77777777" w:rsidR="009C5E1B" w:rsidRDefault="009C5E1B" w:rsidP="009C5E1B">
      <w:pPr>
        <w:pStyle w:val="ListParagraph"/>
        <w:numPr>
          <w:ilvl w:val="0"/>
          <w:numId w:val="9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All of a sudden interest in nature vanishes</w:t>
      </w:r>
    </w:p>
    <w:p w14:paraId="31FE70CB" w14:textId="77777777" w:rsidR="009C5E1B" w:rsidRDefault="009C5E1B" w:rsidP="009C5E1B">
      <w:pPr>
        <w:pStyle w:val="ListParagraph"/>
        <w:numPr>
          <w:ilvl w:val="1"/>
          <w:numId w:val="9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Not the place where you find truth</w:t>
      </w:r>
    </w:p>
    <w:p w14:paraId="0939E22F" w14:textId="77777777" w:rsidR="009C5E1B" w:rsidRDefault="009C5E1B" w:rsidP="009C5E1B">
      <w:pPr>
        <w:pStyle w:val="ListParagraph"/>
        <w:numPr>
          <w:ilvl w:val="1"/>
          <w:numId w:val="9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BUT truth is found in yourself (soul)</w:t>
      </w:r>
    </w:p>
    <w:p w14:paraId="0CA6CEAA" w14:textId="77777777" w:rsidR="009C5E1B" w:rsidRDefault="009C5E1B" w:rsidP="009C5E1B">
      <w:pPr>
        <w:pStyle w:val="ListParagraph"/>
        <w:numPr>
          <w:ilvl w:val="0"/>
          <w:numId w:val="9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Important questions are not materialistic, but rather linked to a search and an understanding of the concepts of beauty, kindness, justice and sanity</w:t>
      </w:r>
    </w:p>
    <w:p w14:paraId="7652FBF6" w14:textId="77777777" w:rsidR="009C5E1B" w:rsidRDefault="009C5E1B" w:rsidP="009C5E1B">
      <w:pPr>
        <w:pStyle w:val="ListParagraph"/>
        <w:numPr>
          <w:ilvl w:val="0"/>
          <w:numId w:val="9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Arguments about logical, ethical and political questions are more interesting than the search for truth</w:t>
      </w:r>
    </w:p>
    <w:p w14:paraId="68991303" w14:textId="77777777" w:rsidR="009C5E1B" w:rsidRDefault="009C5E1B" w:rsidP="009C5E1B">
      <w:pPr>
        <w:pStyle w:val="ListParagraph"/>
        <w:numPr>
          <w:ilvl w:val="0"/>
          <w:numId w:val="9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Answers are not found in nature, but within the self</w:t>
      </w:r>
    </w:p>
    <w:p w14:paraId="537B43AA" w14:textId="77777777" w:rsidR="009C5E1B" w:rsidRDefault="009C5E1B" w:rsidP="009C5E1B">
      <w:pPr>
        <w:pStyle w:val="ListParagraph"/>
        <w:numPr>
          <w:ilvl w:val="0"/>
          <w:numId w:val="9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Plato and maybe Socrates: developed theories of ideal forms (</w:t>
      </w:r>
      <w:r w:rsidRPr="009C5E1B">
        <w:rPr>
          <w:rFonts w:ascii="Arial" w:hAnsi="Arial" w:cs="Arial"/>
          <w:b/>
          <w:bCs/>
          <w:color w:val="000000" w:themeColor="text1"/>
          <w:sz w:val="22"/>
          <w:szCs w:val="22"/>
        </w:rPr>
        <w:t>Essentialism</w:t>
      </w:r>
      <w:r>
        <w:rPr>
          <w:rFonts w:ascii="Arial" w:hAnsi="Arial" w:cs="Arial"/>
          <w:color w:val="000000" w:themeColor="text1"/>
          <w:sz w:val="22"/>
          <w:szCs w:val="22"/>
        </w:rPr>
        <w:t>):</w:t>
      </w:r>
    </w:p>
    <w:p w14:paraId="3ADFA7FA" w14:textId="77777777" w:rsidR="009C5E1B" w:rsidRDefault="009C5E1B" w:rsidP="009C5E1B">
      <w:pPr>
        <w:pStyle w:val="ListParagraph"/>
        <w:numPr>
          <w:ilvl w:val="1"/>
          <w:numId w:val="9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Visible, imperfect and changing realm which surrounds us (nature) is a poor imitation of an Ideal World (permanent and perfect that we possess at birth: the world of Ideal Forms)</w:t>
      </w:r>
    </w:p>
    <w:p w14:paraId="313BE5C8" w14:textId="77777777" w:rsidR="009C5E1B" w:rsidRDefault="009C5E1B" w:rsidP="009C5E1B">
      <w:pPr>
        <w:pStyle w:val="ListParagraph"/>
        <w:numPr>
          <w:ilvl w:val="2"/>
          <w:numId w:val="9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We are born with some notion of beauty</w:t>
      </w:r>
    </w:p>
    <w:p w14:paraId="61EAF9D4" w14:textId="77777777" w:rsidR="009C5E1B" w:rsidRDefault="009C5E1B" w:rsidP="009C5E1B">
      <w:pPr>
        <w:pStyle w:val="ListParagraph"/>
        <w:numPr>
          <w:ilvl w:val="1"/>
          <w:numId w:val="9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Variation of forms is not important </w:t>
      </w:r>
      <w:r w:rsidRPr="009C5E1B">
        <w:rPr>
          <w:rFonts w:ascii="Arial" w:hAnsi="Arial" w:cs="Arial"/>
          <w:color w:val="000000" w:themeColor="text1"/>
          <w:sz w:val="22"/>
          <w:szCs w:val="22"/>
        </w:rPr>
        <w:sym w:font="Wingdings" w:char="F0E0"/>
      </w:r>
      <w:r>
        <w:rPr>
          <w:rFonts w:ascii="Arial" w:hAnsi="Arial" w:cs="Arial"/>
          <w:color w:val="000000" w:themeColor="text1"/>
          <w:sz w:val="22"/>
          <w:szCs w:val="22"/>
        </w:rPr>
        <w:t xml:space="preserve"> only quest to define and understand the Ideal Form is important</w:t>
      </w:r>
    </w:p>
    <w:p w14:paraId="0E7F217F" w14:textId="77777777" w:rsidR="009C5E1B" w:rsidRDefault="009C5E1B" w:rsidP="009C5E1B">
      <w:pPr>
        <w:pStyle w:val="ListParagraph"/>
        <w:numPr>
          <w:ilvl w:val="1"/>
          <w:numId w:val="9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For 2000 years, nature was viewed as imperfection, unimportant</w:t>
      </w:r>
    </w:p>
    <w:p w14:paraId="3E34B2B2" w14:textId="77777777" w:rsidR="009C5E1B" w:rsidRDefault="009C5E1B" w:rsidP="009C5E1B">
      <w:pPr>
        <w:pStyle w:val="ListParagraph"/>
        <w:numPr>
          <w:ilvl w:val="1"/>
          <w:numId w:val="9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Gods are the creative forces</w:t>
      </w:r>
    </w:p>
    <w:p w14:paraId="06B81AED" w14:textId="77777777" w:rsidR="009C5E1B" w:rsidRDefault="009C5E1B" w:rsidP="009C5E1B">
      <w:pPr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  <w:t>2.2.2 Aristotle</w:t>
      </w:r>
    </w:p>
    <w:p w14:paraId="5FEDBBC8" w14:textId="77777777" w:rsidR="009C5E1B" w:rsidRDefault="009C5E1B" w:rsidP="009C5E1B">
      <w:pPr>
        <w:pStyle w:val="ListParagraph"/>
        <w:numPr>
          <w:ilvl w:val="0"/>
          <w:numId w:val="10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Found out observing nature is important</w:t>
      </w:r>
    </w:p>
    <w:p w14:paraId="3E49BEA6" w14:textId="77777777" w:rsidR="009C5E1B" w:rsidRDefault="009C5E1B" w:rsidP="009C5E1B">
      <w:pPr>
        <w:pStyle w:val="ListParagraph"/>
        <w:numPr>
          <w:ilvl w:val="0"/>
          <w:numId w:val="10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Does not believe in the innate aspect of the world of Ideal Forms</w:t>
      </w:r>
    </w:p>
    <w:p w14:paraId="2E23BBB9" w14:textId="77777777" w:rsidR="009C5E1B" w:rsidRDefault="009C5E1B" w:rsidP="009C5E1B">
      <w:pPr>
        <w:pStyle w:val="ListParagraph"/>
        <w:numPr>
          <w:ilvl w:val="0"/>
          <w:numId w:val="10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Important to describe the essence of living beings and this essence is observed in nature</w:t>
      </w:r>
    </w:p>
    <w:p w14:paraId="2BE584BF" w14:textId="77777777" w:rsidR="009C5E1B" w:rsidRDefault="009C5E1B" w:rsidP="009C5E1B">
      <w:pPr>
        <w:pStyle w:val="ListParagraph"/>
        <w:numPr>
          <w:ilvl w:val="0"/>
          <w:numId w:val="10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Believes that species are static unchangeable</w:t>
      </w:r>
    </w:p>
    <w:p w14:paraId="1F225361" w14:textId="77777777" w:rsidR="009C5E1B" w:rsidRDefault="009C5E1B" w:rsidP="009C5E1B">
      <w:pPr>
        <w:pStyle w:val="ListParagraph"/>
        <w:numPr>
          <w:ilvl w:val="1"/>
          <w:numId w:val="10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Morphological variability is illusion ad imperfection</w:t>
      </w:r>
    </w:p>
    <w:p w14:paraId="02E5685D" w14:textId="77777777" w:rsidR="009C5E1B" w:rsidRDefault="009C5E1B" w:rsidP="009C5E1B">
      <w:pPr>
        <w:pStyle w:val="ListParagraph"/>
        <w:numPr>
          <w:ilvl w:val="0"/>
          <w:numId w:val="10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Vitalist and perceives multiple levels of souls with cumulative effects: vegetal (plants), animate (animals), and rational (humanity)</w:t>
      </w:r>
    </w:p>
    <w:p w14:paraId="35E16D23" w14:textId="77777777" w:rsidR="00474797" w:rsidRDefault="00474797" w:rsidP="00474797">
      <w:pPr>
        <w:pStyle w:val="ListParagraph"/>
        <w:numPr>
          <w:ilvl w:val="1"/>
          <w:numId w:val="10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Vitalist: someone who believes in the soul</w:t>
      </w:r>
    </w:p>
    <w:p w14:paraId="242497C8" w14:textId="77777777" w:rsidR="009C5E1B" w:rsidRDefault="009C5E1B" w:rsidP="009C5E1B">
      <w:pPr>
        <w:pStyle w:val="ListParagraph"/>
        <w:numPr>
          <w:ilvl w:val="0"/>
          <w:numId w:val="10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Created the scal</w:t>
      </w:r>
      <w:r w:rsidR="00474797">
        <w:rPr>
          <w:rFonts w:ascii="Arial" w:hAnsi="Arial" w:cs="Arial"/>
          <w:color w:val="000000" w:themeColor="text1"/>
          <w:sz w:val="22"/>
          <w:szCs w:val="22"/>
        </w:rPr>
        <w:t>a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naturae (or great chain of beings) in which species are organized in a static and unchangeable hierarchy</w:t>
      </w:r>
      <w:r w:rsidR="00474797">
        <w:rPr>
          <w:rFonts w:ascii="Arial" w:hAnsi="Arial" w:cs="Arial"/>
          <w:color w:val="000000" w:themeColor="text1"/>
          <w:sz w:val="22"/>
          <w:szCs w:val="22"/>
        </w:rPr>
        <w:t xml:space="preserve"> (classify life)</w:t>
      </w:r>
    </w:p>
    <w:p w14:paraId="2ADFA9C0" w14:textId="77777777" w:rsidR="00474797" w:rsidRDefault="00474797" w:rsidP="009C5E1B">
      <w:pPr>
        <w:pStyle w:val="ListParagraph"/>
        <w:numPr>
          <w:ilvl w:val="1"/>
          <w:numId w:val="10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Outside Reality Realm (Demons, Angels, God)</w:t>
      </w:r>
    </w:p>
    <w:p w14:paraId="617FF946" w14:textId="77777777" w:rsidR="00474797" w:rsidRDefault="00474797" w:rsidP="009C5E1B">
      <w:pPr>
        <w:pStyle w:val="ListParagraph"/>
        <w:numPr>
          <w:ilvl w:val="1"/>
          <w:numId w:val="10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Rational Soul: found only in human</w:t>
      </w:r>
    </w:p>
    <w:p w14:paraId="058ADA0F" w14:textId="77777777" w:rsidR="00474797" w:rsidRDefault="00474797" w:rsidP="009C5E1B">
      <w:pPr>
        <w:pStyle w:val="ListParagraph"/>
        <w:numPr>
          <w:ilvl w:val="1"/>
          <w:numId w:val="10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Animate Level: animal soul </w:t>
      </w:r>
      <w:r w:rsidRPr="00474797">
        <w:rPr>
          <w:rFonts w:ascii="Arial" w:hAnsi="Arial" w:cs="Arial"/>
          <w:color w:val="000000" w:themeColor="text1"/>
          <w:sz w:val="22"/>
          <w:szCs w:val="22"/>
        </w:rPr>
        <w:sym w:font="Wingdings" w:char="F0E0"/>
      </w:r>
      <w:r>
        <w:rPr>
          <w:rFonts w:ascii="Arial" w:hAnsi="Arial" w:cs="Arial"/>
          <w:color w:val="000000" w:themeColor="text1"/>
          <w:sz w:val="22"/>
          <w:szCs w:val="22"/>
        </w:rPr>
        <w:t xml:space="preserve"> move around with a soul</w:t>
      </w:r>
    </w:p>
    <w:p w14:paraId="3ADC2CF1" w14:textId="77777777" w:rsidR="009C5E1B" w:rsidRDefault="00474797" w:rsidP="009C5E1B">
      <w:pPr>
        <w:pStyle w:val="ListParagraph"/>
        <w:numPr>
          <w:ilvl w:val="1"/>
          <w:numId w:val="10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Basic Level: Vegetal (vegetable soul: growing and reproduction</w:t>
      </w:r>
    </w:p>
    <w:p w14:paraId="2BB4FBEF" w14:textId="77777777" w:rsidR="00474797" w:rsidRPr="00474797" w:rsidRDefault="00474797" w:rsidP="00474797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5931C641" w14:textId="77777777" w:rsidR="00474797" w:rsidRDefault="00474797" w:rsidP="00474797">
      <w:pPr>
        <w:rPr>
          <w:rFonts w:ascii="Arial" w:hAnsi="Arial" w:cs="Arial"/>
          <w:color w:val="000000" w:themeColor="text1"/>
          <w:sz w:val="22"/>
          <w:szCs w:val="22"/>
        </w:rPr>
      </w:pPr>
      <w:r w:rsidRPr="00474797">
        <w:rPr>
          <w:rFonts w:ascii="Arial" w:hAnsi="Arial" w:cs="Arial"/>
          <w:color w:val="000000" w:themeColor="text1"/>
          <w:sz w:val="22"/>
          <w:szCs w:val="22"/>
          <w:u w:val="single"/>
        </w:rPr>
        <w:t>Plato vs Aristotle</w:t>
      </w:r>
      <w:r>
        <w:rPr>
          <w:rFonts w:ascii="Arial" w:hAnsi="Arial" w:cs="Arial"/>
          <w:color w:val="000000" w:themeColor="text1"/>
          <w:sz w:val="22"/>
          <w:szCs w:val="22"/>
        </w:rPr>
        <w:t>:</w:t>
      </w:r>
    </w:p>
    <w:p w14:paraId="658FA1EC" w14:textId="77777777" w:rsidR="00474797" w:rsidRDefault="00474797" w:rsidP="00474797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Plato: world of ideas of Forms that is totally separate from the material world</w:t>
      </w:r>
    </w:p>
    <w:p w14:paraId="5243D3AB" w14:textId="77777777" w:rsidR="00474797" w:rsidRPr="00474797" w:rsidRDefault="00474797" w:rsidP="00474797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Aristotle: We determine </w:t>
      </w:r>
    </w:p>
    <w:p w14:paraId="0F1C2768" w14:textId="77777777" w:rsidR="00474797" w:rsidRDefault="00474797" w:rsidP="00217B84">
      <w:pPr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</w:pPr>
    </w:p>
    <w:p w14:paraId="462083EB" w14:textId="77777777" w:rsidR="00474797" w:rsidRDefault="00474797" w:rsidP="00217B84">
      <w:pPr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</w:pPr>
    </w:p>
    <w:p w14:paraId="68719E9E" w14:textId="77777777" w:rsidR="000B0B13" w:rsidRDefault="000B0B13" w:rsidP="00217B84">
      <w:pPr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  <w:lastRenderedPageBreak/>
        <w:t>2.3 The impact of Christianity</w:t>
      </w:r>
    </w:p>
    <w:p w14:paraId="69DF01D7" w14:textId="77777777" w:rsidR="00474797" w:rsidRDefault="00474797" w:rsidP="00474797">
      <w:pPr>
        <w:pStyle w:val="ListParagraph"/>
        <w:numPr>
          <w:ilvl w:val="0"/>
          <w:numId w:val="11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Decline of the Roman empire, Christianity becomes the main ideology in the western world</w:t>
      </w:r>
    </w:p>
    <w:p w14:paraId="2B568B45" w14:textId="77777777" w:rsidR="00474797" w:rsidRDefault="00474797" w:rsidP="00474797">
      <w:pPr>
        <w:pStyle w:val="ListParagraph"/>
        <w:numPr>
          <w:ilvl w:val="0"/>
          <w:numId w:val="11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Dark age for Transformism (evolutionary thought)</w:t>
      </w:r>
    </w:p>
    <w:p w14:paraId="32299AB4" w14:textId="77777777" w:rsidR="00474797" w:rsidRDefault="00474797" w:rsidP="00474797">
      <w:pPr>
        <w:pStyle w:val="ListParagraph"/>
        <w:numPr>
          <w:ilvl w:val="0"/>
          <w:numId w:val="11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God becomes the measure of all things, and the Christian bible, the word of the day.</w:t>
      </w:r>
    </w:p>
    <w:p w14:paraId="0120AD8E" w14:textId="77777777" w:rsidR="00474797" w:rsidRPr="00474797" w:rsidRDefault="00474797" w:rsidP="00474797">
      <w:pPr>
        <w:pStyle w:val="ListParagraph"/>
        <w:numPr>
          <w:ilvl w:val="0"/>
          <w:numId w:val="11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The concept of scala naturae becomes purely metaphysical, proclaiming the perfection of the Creator </w:t>
      </w:r>
      <w:r w:rsidRPr="00474797">
        <w:rPr>
          <w:rFonts w:ascii="Arial" w:hAnsi="Arial" w:cs="Arial"/>
          <w:color w:val="000000" w:themeColor="text1"/>
          <w:sz w:val="22"/>
          <w:szCs w:val="22"/>
        </w:rPr>
        <w:sym w:font="Wingdings" w:char="F0E0"/>
      </w:r>
      <w:r>
        <w:rPr>
          <w:rFonts w:ascii="Arial" w:hAnsi="Arial" w:cs="Arial"/>
          <w:color w:val="000000" w:themeColor="text1"/>
          <w:sz w:val="22"/>
          <w:szCs w:val="22"/>
        </w:rPr>
        <w:t xml:space="preserve"> God is the highest level</w:t>
      </w:r>
    </w:p>
    <w:p w14:paraId="5DAEE2F9" w14:textId="77777777" w:rsidR="000B0B13" w:rsidRDefault="000B0B13" w:rsidP="00217B84">
      <w:pPr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  <w:t>2.4 From fixity of species to Transformism</w:t>
      </w:r>
    </w:p>
    <w:p w14:paraId="194641C1" w14:textId="77777777" w:rsidR="00474797" w:rsidRDefault="00474797" w:rsidP="00474797">
      <w:pPr>
        <w:pStyle w:val="ListParagraph"/>
        <w:numPr>
          <w:ilvl w:val="0"/>
          <w:numId w:val="12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Renaissance in Europe</w:t>
      </w:r>
    </w:p>
    <w:p w14:paraId="37553925" w14:textId="77777777" w:rsidR="00474797" w:rsidRDefault="00474797" w:rsidP="00474797">
      <w:pPr>
        <w:pStyle w:val="ListParagraph"/>
        <w:numPr>
          <w:ilvl w:val="1"/>
          <w:numId w:val="12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Back to nature (great expeditions + discoveries)</w:t>
      </w:r>
    </w:p>
    <w:p w14:paraId="5B7E047A" w14:textId="77777777" w:rsidR="00474797" w:rsidRDefault="00474797" w:rsidP="00474797">
      <w:pPr>
        <w:pStyle w:val="ListParagraph"/>
        <w:numPr>
          <w:ilvl w:val="2"/>
          <w:numId w:val="12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Discovering new worlds (land)</w:t>
      </w:r>
    </w:p>
    <w:p w14:paraId="0C7E9377" w14:textId="77777777" w:rsidR="00474797" w:rsidRDefault="00474797" w:rsidP="00474797">
      <w:pPr>
        <w:pStyle w:val="ListParagraph"/>
        <w:numPr>
          <w:ilvl w:val="1"/>
          <w:numId w:val="12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Power of </w:t>
      </w:r>
      <w:r w:rsidRPr="009A5A06">
        <w:rPr>
          <w:rFonts w:ascii="Arial" w:hAnsi="Arial" w:cs="Arial"/>
          <w:b/>
          <w:bCs/>
          <w:color w:val="000000" w:themeColor="text1"/>
          <w:sz w:val="22"/>
          <w:szCs w:val="22"/>
        </w:rPr>
        <w:t>religion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is progressively challenged</w:t>
      </w:r>
    </w:p>
    <w:p w14:paraId="6EEBF938" w14:textId="77777777" w:rsidR="00474797" w:rsidRDefault="00474797" w:rsidP="00474797">
      <w:pPr>
        <w:pStyle w:val="ListParagraph"/>
        <w:numPr>
          <w:ilvl w:val="0"/>
          <w:numId w:val="12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French Revolution </w:t>
      </w:r>
    </w:p>
    <w:p w14:paraId="6DC4D400" w14:textId="77777777" w:rsidR="00474797" w:rsidRDefault="00474797" w:rsidP="00474797">
      <w:pPr>
        <w:pStyle w:val="ListParagraph"/>
        <w:numPr>
          <w:ilvl w:val="1"/>
          <w:numId w:val="12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Challenge of ordered systems (monarchy) for an active pursuit of progress</w:t>
      </w:r>
    </w:p>
    <w:p w14:paraId="3305EB2D" w14:textId="77777777" w:rsidR="00474797" w:rsidRDefault="00474797" w:rsidP="00474797">
      <w:pPr>
        <w:pStyle w:val="ListParagraph"/>
        <w:numPr>
          <w:ilvl w:val="1"/>
          <w:numId w:val="12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More open-mindedness towards science</w:t>
      </w:r>
    </w:p>
    <w:p w14:paraId="051BFBD6" w14:textId="72A3A54F" w:rsidR="00474797" w:rsidRDefault="00474797" w:rsidP="00474797">
      <w:pPr>
        <w:pStyle w:val="ListParagraph"/>
        <w:numPr>
          <w:ilvl w:val="2"/>
          <w:numId w:val="12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Aiming for progress, not aiming for order.</w:t>
      </w:r>
    </w:p>
    <w:p w14:paraId="0B09CD73" w14:textId="2B39CDE9" w:rsidR="007D55C2" w:rsidRDefault="007D55C2" w:rsidP="007D55C2">
      <w:pPr>
        <w:pStyle w:val="ListParagraph"/>
        <w:numPr>
          <w:ilvl w:val="0"/>
          <w:numId w:val="12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During and immediately after the Renaissance, there’s a return toward experimentation and the observation of nature</w:t>
      </w:r>
    </w:p>
    <w:p w14:paraId="639D225C" w14:textId="70E98CDB" w:rsidR="007D55C2" w:rsidRDefault="007D55C2" w:rsidP="007D55C2">
      <w:pPr>
        <w:pStyle w:val="ListParagraph"/>
        <w:numPr>
          <w:ilvl w:val="0"/>
          <w:numId w:val="12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Attempts to classify living organisms were done within the framework of </w:t>
      </w:r>
      <w:r w:rsidR="009A5A06">
        <w:rPr>
          <w:rFonts w:ascii="Arial" w:hAnsi="Arial" w:cs="Arial"/>
          <w:color w:val="000000" w:themeColor="text1"/>
          <w:sz w:val="22"/>
          <w:szCs w:val="22"/>
        </w:rPr>
        <w:t xml:space="preserve">the </w:t>
      </w:r>
      <w:r w:rsidR="009A5A06">
        <w:rPr>
          <w:rFonts w:ascii="Arial" w:hAnsi="Arial" w:cs="Arial"/>
          <w:b/>
          <w:bCs/>
          <w:color w:val="000000" w:themeColor="text1"/>
          <w:sz w:val="22"/>
          <w:szCs w:val="22"/>
        </w:rPr>
        <w:t>Great Chain of Beings</w:t>
      </w:r>
      <w:r w:rsidR="009A5A06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4ACDA0CC" w14:textId="42A9FAD4" w:rsidR="009A5A06" w:rsidRDefault="009A5A06" w:rsidP="009A5A06">
      <w:pPr>
        <w:pStyle w:val="ListParagraph"/>
        <w:numPr>
          <w:ilvl w:val="1"/>
          <w:numId w:val="12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Shows complexity of material</w:t>
      </w:r>
    </w:p>
    <w:p w14:paraId="0E0867A4" w14:textId="33ACBF45" w:rsidR="009A5A06" w:rsidRDefault="009A5A06" w:rsidP="009A5A06">
      <w:pPr>
        <w:pStyle w:val="ListParagraph"/>
        <w:numPr>
          <w:ilvl w:val="2"/>
          <w:numId w:val="12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Base of ladder is fire, air, water, metals</w:t>
      </w:r>
    </w:p>
    <w:p w14:paraId="6B1A1E9C" w14:textId="4DD6D5F9" w:rsidR="009A5A06" w:rsidRDefault="009A5A06" w:rsidP="009A5A06">
      <w:pPr>
        <w:pStyle w:val="ListParagraph"/>
        <w:numPr>
          <w:ilvl w:val="2"/>
          <w:numId w:val="12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Then corals, mushrooms</w:t>
      </w:r>
    </w:p>
    <w:p w14:paraId="0C05B169" w14:textId="29EF0E98" w:rsidR="009A5A06" w:rsidRDefault="009A5A06" w:rsidP="009A5A06">
      <w:pPr>
        <w:pStyle w:val="ListParagraph"/>
        <w:numPr>
          <w:ilvl w:val="2"/>
          <w:numId w:val="12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Insects, shells</w:t>
      </w:r>
    </w:p>
    <w:p w14:paraId="00D47DFE" w14:textId="32D6AB4E" w:rsidR="009A5A06" w:rsidRDefault="009A5A06" w:rsidP="009A5A06">
      <w:pPr>
        <w:pStyle w:val="ListParagraph"/>
        <w:numPr>
          <w:ilvl w:val="2"/>
          <w:numId w:val="12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Snakes, eels, fish</w:t>
      </w:r>
    </w:p>
    <w:p w14:paraId="707693BE" w14:textId="163A0F6D" w:rsidR="009A5A06" w:rsidRDefault="009A5A06" w:rsidP="009A5A06">
      <w:pPr>
        <w:pStyle w:val="ListParagraph"/>
        <w:numPr>
          <w:ilvl w:val="2"/>
          <w:numId w:val="12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Mammals</w:t>
      </w:r>
    </w:p>
    <w:p w14:paraId="28A237AF" w14:textId="4458B174" w:rsidR="009A5A06" w:rsidRDefault="009A5A06" w:rsidP="009A5A06">
      <w:pPr>
        <w:pStyle w:val="ListParagraph"/>
        <w:numPr>
          <w:ilvl w:val="2"/>
          <w:numId w:val="12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Humans</w:t>
      </w:r>
    </w:p>
    <w:p w14:paraId="64A3B6E4" w14:textId="317A8F73" w:rsidR="009A5A06" w:rsidRPr="00474797" w:rsidRDefault="009A5A06" w:rsidP="009A5A06">
      <w:pPr>
        <w:pStyle w:val="ListParagraph"/>
        <w:numPr>
          <w:ilvl w:val="1"/>
          <w:numId w:val="12"/>
        </w:numPr>
        <w:rPr>
          <w:rFonts w:ascii="Arial" w:hAnsi="Arial" w:cs="Arial"/>
          <w:color w:val="000000" w:themeColor="text1"/>
          <w:sz w:val="22"/>
          <w:szCs w:val="22"/>
        </w:rPr>
      </w:pPr>
      <w:r w:rsidRPr="009A5A06">
        <w:rPr>
          <w:rFonts w:ascii="Arial" w:hAnsi="Arial" w:cs="Arial"/>
          <w:color w:val="000000" w:themeColor="text1"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04D5E339" wp14:editId="127F9018">
            <wp:simplePos x="0" y="0"/>
            <wp:positionH relativeFrom="column">
              <wp:posOffset>3835400</wp:posOffset>
            </wp:positionH>
            <wp:positionV relativeFrom="paragraph">
              <wp:posOffset>412750</wp:posOffset>
            </wp:positionV>
            <wp:extent cx="2565400" cy="29718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5400" cy="2971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color w:val="000000" w:themeColor="text1"/>
          <w:sz w:val="22"/>
          <w:szCs w:val="22"/>
        </w:rPr>
        <w:t>Organization of world; starting to get information from all different countries, bringing back species, therefore quest to put order in nature</w:t>
      </w:r>
    </w:p>
    <w:p w14:paraId="1D98F618" w14:textId="58A77A90" w:rsidR="000B0B13" w:rsidRDefault="000B0B13" w:rsidP="00217B84">
      <w:pPr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  <w:t>2.4.1 Linnaeus</w:t>
      </w:r>
    </w:p>
    <w:p w14:paraId="69433E0D" w14:textId="31A59A18" w:rsidR="007D55C2" w:rsidRDefault="007D55C2" w:rsidP="007D55C2">
      <w:pPr>
        <w:pStyle w:val="ListParagraph"/>
        <w:numPr>
          <w:ilvl w:val="0"/>
          <w:numId w:val="13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Influential Swedish scientists; father of modern taxonomy</w:t>
      </w:r>
    </w:p>
    <w:p w14:paraId="0FA9D40E" w14:textId="30713583" w:rsidR="007D55C2" w:rsidRDefault="007D55C2" w:rsidP="007D55C2">
      <w:pPr>
        <w:pStyle w:val="ListParagraph"/>
        <w:numPr>
          <w:ilvl w:val="1"/>
          <w:numId w:val="13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Hierarchical classification</w:t>
      </w:r>
    </w:p>
    <w:p w14:paraId="2D6727A9" w14:textId="45DE0CAA" w:rsidR="007D55C2" w:rsidRDefault="009A5A06" w:rsidP="007D55C2">
      <w:pPr>
        <w:pStyle w:val="ListParagraph"/>
        <w:numPr>
          <w:ilvl w:val="1"/>
          <w:numId w:val="13"/>
        </w:numPr>
        <w:rPr>
          <w:rFonts w:ascii="Arial" w:hAnsi="Arial" w:cs="Arial"/>
          <w:color w:val="000000" w:themeColor="text1"/>
          <w:sz w:val="22"/>
          <w:szCs w:val="22"/>
        </w:rPr>
      </w:pPr>
      <w:r w:rsidRPr="009A5A06">
        <w:rPr>
          <w:rFonts w:ascii="Arial" w:hAnsi="Arial" w:cs="Arial"/>
          <w:b/>
          <w:bCs/>
          <w:color w:val="000000" w:themeColor="text1"/>
          <w:sz w:val="22"/>
          <w:szCs w:val="22"/>
        </w:rPr>
        <w:t>Binominal</w:t>
      </w:r>
      <w:r w:rsidR="007D55C2">
        <w:rPr>
          <w:rFonts w:ascii="Arial" w:hAnsi="Arial" w:cs="Arial"/>
          <w:color w:val="000000" w:themeColor="text1"/>
          <w:sz w:val="22"/>
          <w:szCs w:val="22"/>
        </w:rPr>
        <w:t xml:space="preserve"> System of nomenclature</w:t>
      </w:r>
    </w:p>
    <w:p w14:paraId="7298A015" w14:textId="3BD19EB4" w:rsidR="009A5A06" w:rsidRPr="009A5A06" w:rsidRDefault="009A5A06" w:rsidP="009A5A06">
      <w:pPr>
        <w:pStyle w:val="ListParagraph"/>
        <w:numPr>
          <w:ilvl w:val="2"/>
          <w:numId w:val="13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bCs/>
          <w:color w:val="000000" w:themeColor="text1"/>
          <w:sz w:val="22"/>
          <w:szCs w:val="22"/>
        </w:rPr>
        <w:t>Any species should have 2 names</w:t>
      </w:r>
    </w:p>
    <w:p w14:paraId="73C22B24" w14:textId="48820DEB" w:rsidR="009A5A06" w:rsidRPr="009A5A06" w:rsidRDefault="009A5A06" w:rsidP="009A5A06">
      <w:pPr>
        <w:pStyle w:val="ListParagraph"/>
        <w:numPr>
          <w:ilvl w:val="2"/>
          <w:numId w:val="13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bCs/>
          <w:color w:val="000000" w:themeColor="text1"/>
          <w:sz w:val="22"/>
          <w:szCs w:val="22"/>
        </w:rPr>
        <w:t>Based on essentialism of Aristotle</w:t>
      </w:r>
    </w:p>
    <w:p w14:paraId="634018A8" w14:textId="2A675992" w:rsidR="009A5A06" w:rsidRDefault="009A5A06" w:rsidP="009A5A06">
      <w:pPr>
        <w:pStyle w:val="ListParagraph"/>
        <w:numPr>
          <w:ilvl w:val="2"/>
          <w:numId w:val="13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1 </w:t>
      </w:r>
      <w:r w:rsidRPr="009A5A06">
        <w:rPr>
          <w:rFonts w:ascii="Arial" w:hAnsi="Arial" w:cs="Arial"/>
          <w:color w:val="000000" w:themeColor="text1"/>
          <w:sz w:val="22"/>
          <w:szCs w:val="22"/>
        </w:rPr>
        <w:sym w:font="Wingdings" w:char="F0E0"/>
      </w:r>
      <w:r>
        <w:rPr>
          <w:rFonts w:ascii="Arial" w:hAnsi="Arial" w:cs="Arial"/>
          <w:color w:val="000000" w:themeColor="text1"/>
          <w:sz w:val="22"/>
          <w:szCs w:val="22"/>
        </w:rPr>
        <w:t xml:space="preserve"> Genus 2 </w:t>
      </w:r>
      <w:r w:rsidRPr="009A5A06">
        <w:rPr>
          <w:rFonts w:ascii="Arial" w:hAnsi="Arial" w:cs="Arial"/>
          <w:color w:val="000000" w:themeColor="text1"/>
          <w:sz w:val="22"/>
          <w:szCs w:val="22"/>
        </w:rPr>
        <w:sym w:font="Wingdings" w:char="F0E0"/>
      </w:r>
      <w:r>
        <w:rPr>
          <w:rFonts w:ascii="Arial" w:hAnsi="Arial" w:cs="Arial"/>
          <w:color w:val="000000" w:themeColor="text1"/>
          <w:sz w:val="22"/>
          <w:szCs w:val="22"/>
        </w:rPr>
        <w:t xml:space="preserve"> Species</w:t>
      </w:r>
    </w:p>
    <w:p w14:paraId="117CD3F3" w14:textId="1026D257" w:rsidR="009A5A06" w:rsidRPr="009A5A06" w:rsidRDefault="007D55C2" w:rsidP="009A5A06">
      <w:pPr>
        <w:pStyle w:val="ListParagraph"/>
        <w:numPr>
          <w:ilvl w:val="0"/>
          <w:numId w:val="13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Discovering each piece of the ultimate puzzle, the</w:t>
      </w:r>
      <w:r w:rsidR="009A5A06">
        <w:rPr>
          <w:rFonts w:ascii="Arial" w:hAnsi="Arial" w:cs="Arial"/>
          <w:color w:val="000000" w:themeColor="text1"/>
          <w:sz w:val="22"/>
          <w:szCs w:val="22"/>
        </w:rPr>
        <w:t xml:space="preserve"> Plan of Creation</w:t>
      </w:r>
    </w:p>
    <w:p w14:paraId="7621E305" w14:textId="38DC5EAE" w:rsidR="009A5A06" w:rsidRDefault="009A5A06" w:rsidP="007D55C2">
      <w:pPr>
        <w:pStyle w:val="ListParagraph"/>
        <w:numPr>
          <w:ilvl w:val="0"/>
          <w:numId w:val="13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Linnaeus’s concepts remain valid today</w:t>
      </w:r>
    </w:p>
    <w:p w14:paraId="0CFB399E" w14:textId="5E92F864" w:rsidR="009A5A06" w:rsidRPr="009A5A06" w:rsidRDefault="009A5A06" w:rsidP="007D55C2">
      <w:pPr>
        <w:pStyle w:val="ListParagraph"/>
        <w:numPr>
          <w:ilvl w:val="0"/>
          <w:numId w:val="13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Excellent application of the essentialism of Aristotle</w:t>
      </w:r>
      <w:r w:rsidRPr="009A5A06">
        <w:rPr>
          <w:noProof/>
        </w:rPr>
        <w:t xml:space="preserve"> </w:t>
      </w:r>
    </w:p>
    <w:p w14:paraId="47500C23" w14:textId="340823DB" w:rsidR="009A5A06" w:rsidRPr="009A5A06" w:rsidRDefault="009A5A06" w:rsidP="007D55C2">
      <w:pPr>
        <w:pStyle w:val="ListParagraph"/>
        <w:numPr>
          <w:ilvl w:val="0"/>
          <w:numId w:val="13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noProof/>
        </w:rPr>
        <w:t xml:space="preserve">Started doughting God </w:t>
      </w:r>
    </w:p>
    <w:p w14:paraId="1C9E23C9" w14:textId="60DAB972" w:rsidR="009A5A06" w:rsidRDefault="009A5A06" w:rsidP="009A5A06">
      <w:pPr>
        <w:ind w:left="360"/>
        <w:rPr>
          <w:rFonts w:ascii="Arial" w:hAnsi="Arial" w:cs="Arial"/>
          <w:color w:val="000000" w:themeColor="text1"/>
          <w:sz w:val="22"/>
          <w:szCs w:val="22"/>
        </w:rPr>
      </w:pPr>
    </w:p>
    <w:p w14:paraId="420945D2" w14:textId="78C86958" w:rsidR="009A5A06" w:rsidRDefault="009A5A06" w:rsidP="009A5A06">
      <w:pPr>
        <w:ind w:left="360"/>
        <w:rPr>
          <w:rFonts w:ascii="Arial" w:hAnsi="Arial" w:cs="Arial"/>
          <w:color w:val="000000" w:themeColor="text1"/>
          <w:sz w:val="22"/>
          <w:szCs w:val="22"/>
        </w:rPr>
      </w:pPr>
    </w:p>
    <w:p w14:paraId="3B7E4FED" w14:textId="77777777" w:rsidR="009A5A06" w:rsidRPr="009A5A06" w:rsidRDefault="009A5A06" w:rsidP="009A5A06">
      <w:pPr>
        <w:ind w:left="360"/>
        <w:rPr>
          <w:rFonts w:ascii="Arial" w:hAnsi="Arial" w:cs="Arial"/>
          <w:color w:val="000000" w:themeColor="text1"/>
          <w:sz w:val="22"/>
          <w:szCs w:val="22"/>
        </w:rPr>
      </w:pPr>
    </w:p>
    <w:p w14:paraId="1025B6C9" w14:textId="3C601505" w:rsidR="000B0B13" w:rsidRDefault="000B0B13" w:rsidP="00217B84">
      <w:pPr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  <w:t>2.4.2 Buffon</w:t>
      </w:r>
    </w:p>
    <w:p w14:paraId="79512B58" w14:textId="1A1C1C94" w:rsidR="0006759C" w:rsidRDefault="009A5A06" w:rsidP="0006759C">
      <w:pPr>
        <w:pStyle w:val="ListParagraph"/>
        <w:numPr>
          <w:ilvl w:val="0"/>
          <w:numId w:val="14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Objective: describe nature (44 vols)</w:t>
      </w:r>
    </w:p>
    <w:p w14:paraId="43811423" w14:textId="5FEE6E50" w:rsidR="0006759C" w:rsidRPr="0006759C" w:rsidRDefault="0006759C" w:rsidP="0006759C">
      <w:pPr>
        <w:pStyle w:val="ListParagraph"/>
        <w:numPr>
          <w:ilvl w:val="1"/>
          <w:numId w:val="14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Devoted life to writing about nature</w:t>
      </w:r>
    </w:p>
    <w:p w14:paraId="4B570866" w14:textId="13B2CE5D" w:rsidR="009A5A06" w:rsidRDefault="009A5A06" w:rsidP="009A5A06">
      <w:pPr>
        <w:pStyle w:val="ListParagraph"/>
        <w:numPr>
          <w:ilvl w:val="0"/>
          <w:numId w:val="14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He wrote:</w:t>
      </w:r>
    </w:p>
    <w:p w14:paraId="4DA38ACB" w14:textId="2F7D9609" w:rsidR="009A5A06" w:rsidRDefault="009A5A06" w:rsidP="009A5A06">
      <w:pPr>
        <w:pStyle w:val="ListParagraph"/>
        <w:numPr>
          <w:ilvl w:val="1"/>
          <w:numId w:val="14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6759C">
        <w:rPr>
          <w:rFonts w:ascii="Arial" w:hAnsi="Arial" w:cs="Arial"/>
          <w:color w:val="000000" w:themeColor="text1"/>
          <w:sz w:val="22"/>
          <w:szCs w:val="22"/>
        </w:rPr>
        <w:t xml:space="preserve"> ** SLIDE****</w:t>
      </w:r>
    </w:p>
    <w:p w14:paraId="7FF1AF02" w14:textId="4120E992" w:rsidR="0006759C" w:rsidRDefault="0006759C" w:rsidP="0006759C">
      <w:pPr>
        <w:pStyle w:val="ListParagraph"/>
        <w:numPr>
          <w:ilvl w:val="0"/>
          <w:numId w:val="14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Perspective of changing in nature, on the planet</w:t>
      </w:r>
    </w:p>
    <w:p w14:paraId="2B15415C" w14:textId="26AD674C" w:rsidR="009A5A06" w:rsidRDefault="009A5A06" w:rsidP="009A5A06">
      <w:pPr>
        <w:pStyle w:val="ListParagraph"/>
        <w:numPr>
          <w:ilvl w:val="0"/>
          <w:numId w:val="14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The faculty of Theology of the Sorbonne censored, in 1751, many of Buffon’s theories because of conflicts </w:t>
      </w:r>
      <w:r w:rsidR="0006759C">
        <w:rPr>
          <w:rFonts w:ascii="Arial" w:hAnsi="Arial" w:cs="Arial"/>
          <w:color w:val="000000" w:themeColor="text1"/>
          <w:sz w:val="22"/>
          <w:szCs w:val="22"/>
        </w:rPr>
        <w:t>with religious views</w:t>
      </w:r>
    </w:p>
    <w:p w14:paraId="65609F9B" w14:textId="081EA98C" w:rsidR="0006759C" w:rsidRDefault="0006759C" w:rsidP="0006759C">
      <w:pPr>
        <w:pStyle w:val="ListParagraph"/>
        <w:numPr>
          <w:ilvl w:val="1"/>
          <w:numId w:val="14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Being censored means you had to change the way you think or would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loose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career</w:t>
      </w:r>
    </w:p>
    <w:p w14:paraId="0793DC37" w14:textId="1B5B21D6" w:rsidR="0006759C" w:rsidRDefault="0006759C" w:rsidP="0006759C">
      <w:pPr>
        <w:pStyle w:val="ListParagraph"/>
        <w:numPr>
          <w:ilvl w:val="1"/>
          <w:numId w:val="14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He then decided to abandon his evolutionary ideas and to focus on observing nature.</w:t>
      </w:r>
    </w:p>
    <w:p w14:paraId="122DD2E5" w14:textId="1055AAC1" w:rsidR="0006759C" w:rsidRDefault="0006759C" w:rsidP="0006759C">
      <w:pPr>
        <w:pStyle w:val="ListParagraph"/>
        <w:numPr>
          <w:ilvl w:val="1"/>
          <w:numId w:val="14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Would describe nature but never mentioned evolution</w:t>
      </w:r>
    </w:p>
    <w:p w14:paraId="41847AC4" w14:textId="57E685B7" w:rsidR="0006759C" w:rsidRDefault="0006759C" w:rsidP="0006759C">
      <w:pPr>
        <w:pStyle w:val="ListParagraph"/>
        <w:numPr>
          <w:ilvl w:val="1"/>
          <w:numId w:val="14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Society was not ready for this type of thinking, could not accept it</w:t>
      </w:r>
    </w:p>
    <w:p w14:paraId="41A4B48B" w14:textId="7BFB7428" w:rsidR="0006759C" w:rsidRPr="009A5A06" w:rsidRDefault="0006759C" w:rsidP="0006759C">
      <w:pPr>
        <w:pStyle w:val="ListParagraph"/>
        <w:numPr>
          <w:ilvl w:val="2"/>
          <w:numId w:val="14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Buffon couldn’t afford getting bad reputation </w:t>
      </w:r>
      <w:r w:rsidRPr="0006759C">
        <w:rPr>
          <w:rFonts w:ascii="Arial" w:hAnsi="Arial" w:cs="Arial"/>
          <w:color w:val="000000" w:themeColor="text1"/>
          <w:sz w:val="22"/>
          <w:szCs w:val="22"/>
        </w:rPr>
        <w:sym w:font="Wingdings" w:char="F0E0"/>
      </w:r>
      <w:r>
        <w:rPr>
          <w:rFonts w:ascii="Arial" w:hAnsi="Arial" w:cs="Arial"/>
          <w:color w:val="000000" w:themeColor="text1"/>
          <w:sz w:val="22"/>
          <w:szCs w:val="22"/>
        </w:rPr>
        <w:t xml:space="preserve"> he was bestsellers </w:t>
      </w:r>
      <w:r w:rsidRPr="0006759C">
        <w:rPr>
          <w:rFonts w:ascii="Arial" w:hAnsi="Arial" w:cs="Arial"/>
          <w:color w:val="000000" w:themeColor="text1"/>
          <w:sz w:val="22"/>
          <w:szCs w:val="22"/>
        </w:rPr>
        <w:sym w:font="Wingdings" w:char="F0E0"/>
      </w:r>
      <w:r>
        <w:rPr>
          <w:rFonts w:ascii="Arial" w:hAnsi="Arial" w:cs="Arial"/>
          <w:color w:val="000000" w:themeColor="text1"/>
          <w:sz w:val="22"/>
          <w:szCs w:val="22"/>
        </w:rPr>
        <w:t xml:space="preserve"> to keep job never talked about evolution that contradicted religion</w:t>
      </w:r>
    </w:p>
    <w:p w14:paraId="11E1FC1D" w14:textId="2CCFF292" w:rsidR="000B0B13" w:rsidRDefault="000B0B13" w:rsidP="00217B84">
      <w:pPr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  <w:t>2.4.3 Lamarck</w:t>
      </w:r>
    </w:p>
    <w:p w14:paraId="4099A3C1" w14:textId="3772EF86" w:rsidR="0006759C" w:rsidRDefault="0006759C" w:rsidP="0006759C">
      <w:pPr>
        <w:pStyle w:val="ListParagraph"/>
        <w:numPr>
          <w:ilvl w:val="0"/>
          <w:numId w:val="16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More openness to new ideas</w:t>
      </w:r>
    </w:p>
    <w:p w14:paraId="0706F752" w14:textId="227B36EF" w:rsidR="0006759C" w:rsidRDefault="0006759C" w:rsidP="0006759C">
      <w:pPr>
        <w:pStyle w:val="ListParagraph"/>
        <w:numPr>
          <w:ilvl w:val="0"/>
          <w:numId w:val="16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First evolutionist (species modify their morphology through time)</w:t>
      </w:r>
    </w:p>
    <w:p w14:paraId="6BF73182" w14:textId="0836C8FE" w:rsidR="0006759C" w:rsidRDefault="0006759C" w:rsidP="0006759C">
      <w:pPr>
        <w:pStyle w:val="ListParagraph"/>
        <w:numPr>
          <w:ilvl w:val="0"/>
          <w:numId w:val="16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Uses the environment as a factor of change (environmental determinism) </w:t>
      </w:r>
      <w:r w:rsidRPr="0006759C">
        <w:rPr>
          <w:rFonts w:ascii="Arial" w:hAnsi="Arial" w:cs="Arial"/>
          <w:color w:val="000000" w:themeColor="text1"/>
          <w:sz w:val="22"/>
          <w:szCs w:val="22"/>
        </w:rPr>
        <w:sym w:font="Wingdings" w:char="F0E0"/>
      </w:r>
      <w:r>
        <w:rPr>
          <w:rFonts w:ascii="Arial" w:hAnsi="Arial" w:cs="Arial"/>
          <w:color w:val="000000" w:themeColor="text1"/>
          <w:sz w:val="22"/>
          <w:szCs w:val="22"/>
        </w:rPr>
        <w:t xml:space="preserve"> evolution</w:t>
      </w:r>
    </w:p>
    <w:p w14:paraId="1002B6FA" w14:textId="77777777" w:rsidR="0006759C" w:rsidRDefault="0006759C" w:rsidP="0006759C">
      <w:pPr>
        <w:pStyle w:val="ListParagraph"/>
        <w:numPr>
          <w:ilvl w:val="0"/>
          <w:numId w:val="16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2 principles (affects individuals):</w:t>
      </w:r>
    </w:p>
    <w:p w14:paraId="1FADD3A7" w14:textId="6E5A5809" w:rsidR="0006759C" w:rsidRDefault="0006759C" w:rsidP="0006759C">
      <w:pPr>
        <w:pStyle w:val="ListParagraph"/>
        <w:numPr>
          <w:ilvl w:val="1"/>
          <w:numId w:val="16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Principle of usage and non-usage </w:t>
      </w:r>
    </w:p>
    <w:p w14:paraId="1AF03347" w14:textId="38F72B64" w:rsidR="0006759C" w:rsidRDefault="0006759C" w:rsidP="0006759C">
      <w:pPr>
        <w:pStyle w:val="ListParagraph"/>
        <w:numPr>
          <w:ilvl w:val="2"/>
          <w:numId w:val="16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If you use an organ, it gets bigger and bigger, if not gets smaller and smaller </w:t>
      </w:r>
    </w:p>
    <w:p w14:paraId="6256E32A" w14:textId="7D486E7F" w:rsidR="0006759C" w:rsidRDefault="0006759C" w:rsidP="0006759C">
      <w:pPr>
        <w:pStyle w:val="ListParagraph"/>
        <w:numPr>
          <w:ilvl w:val="1"/>
          <w:numId w:val="16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Principle of inheritance of acquired characteristics</w:t>
      </w:r>
    </w:p>
    <w:p w14:paraId="5EC3EFCD" w14:textId="647CB981" w:rsidR="0006759C" w:rsidRDefault="0006759C" w:rsidP="0006759C">
      <w:pPr>
        <w:pStyle w:val="ListParagraph"/>
        <w:numPr>
          <w:ilvl w:val="2"/>
          <w:numId w:val="16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If you use it or not use it, it might get transferred to baby</w:t>
      </w:r>
    </w:p>
    <w:p w14:paraId="1FE56760" w14:textId="440A8287" w:rsidR="0006759C" w:rsidRDefault="0006759C" w:rsidP="0006759C">
      <w:pPr>
        <w:pStyle w:val="ListParagraph"/>
        <w:numPr>
          <w:ilvl w:val="2"/>
          <w:numId w:val="16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Ex: Giraffe </w:t>
      </w:r>
      <w:r w:rsidRPr="0006759C">
        <w:rPr>
          <w:rFonts w:ascii="Arial" w:hAnsi="Arial" w:cs="Arial"/>
          <w:color w:val="000000" w:themeColor="text1"/>
          <w:sz w:val="22"/>
          <w:szCs w:val="22"/>
        </w:rPr>
        <w:sym w:font="Wingdings" w:char="F0E0"/>
      </w:r>
      <w:r>
        <w:rPr>
          <w:rFonts w:ascii="Arial" w:hAnsi="Arial" w:cs="Arial"/>
          <w:color w:val="000000" w:themeColor="text1"/>
          <w:sz w:val="22"/>
          <w:szCs w:val="22"/>
        </w:rPr>
        <w:t xml:space="preserve"> longer necks bc leaves on trees were tall</w:t>
      </w:r>
    </w:p>
    <w:p w14:paraId="623E4B82" w14:textId="354C2754" w:rsidR="0006759C" w:rsidRDefault="0006759C" w:rsidP="0006759C">
      <w:pPr>
        <w:pStyle w:val="ListParagraph"/>
        <w:numPr>
          <w:ilvl w:val="2"/>
          <w:numId w:val="16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Tennis pla</w:t>
      </w:r>
      <w:r w:rsidR="00993AB5">
        <w:rPr>
          <w:rFonts w:ascii="Arial" w:hAnsi="Arial" w:cs="Arial"/>
          <w:color w:val="000000" w:themeColor="text1"/>
          <w:sz w:val="22"/>
          <w:szCs w:val="22"/>
        </w:rPr>
        <w:t>y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er </w:t>
      </w:r>
      <w:r w:rsidRPr="0006759C">
        <w:rPr>
          <w:rFonts w:ascii="Arial" w:hAnsi="Arial" w:cs="Arial"/>
          <w:color w:val="000000" w:themeColor="text1"/>
          <w:sz w:val="22"/>
          <w:szCs w:val="22"/>
        </w:rPr>
        <w:sym w:font="Wingdings" w:char="F0E0"/>
      </w:r>
      <w:r>
        <w:rPr>
          <w:rFonts w:ascii="Arial" w:hAnsi="Arial" w:cs="Arial"/>
          <w:color w:val="000000" w:themeColor="text1"/>
          <w:sz w:val="22"/>
          <w:szCs w:val="22"/>
        </w:rPr>
        <w:t xml:space="preserve"> his right arm is stronger, but his kids don’t inherit his strong arm (Contradict his principle)</w:t>
      </w:r>
    </w:p>
    <w:p w14:paraId="30C41B5C" w14:textId="59B6E55C" w:rsidR="0006759C" w:rsidRDefault="0006759C" w:rsidP="0006759C">
      <w:pPr>
        <w:pStyle w:val="ListParagraph"/>
        <w:numPr>
          <w:ilvl w:val="0"/>
          <w:numId w:val="16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Gradual mechanisms, adaptive and involved an innate ability (internal force) of an organism to become more complex (eg: the static “ladder” or “chain” becomes an escalator)</w:t>
      </w:r>
    </w:p>
    <w:p w14:paraId="5889D3CF" w14:textId="7E11303B" w:rsidR="0006759C" w:rsidRDefault="0006759C" w:rsidP="0006759C">
      <w:pPr>
        <w:pStyle w:val="ListParagraph"/>
        <w:numPr>
          <w:ilvl w:val="1"/>
          <w:numId w:val="16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Could not explain it but just stated it</w:t>
      </w:r>
    </w:p>
    <w:p w14:paraId="747442C3" w14:textId="53673B6D" w:rsidR="00993AB5" w:rsidRDefault="00993AB5" w:rsidP="0006759C">
      <w:pPr>
        <w:pStyle w:val="ListParagraph"/>
        <w:numPr>
          <w:ilvl w:val="1"/>
          <w:numId w:val="16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Saw this as an escalator</w:t>
      </w:r>
    </w:p>
    <w:p w14:paraId="3A5F9632" w14:textId="2579FE11" w:rsidR="00993AB5" w:rsidRDefault="00993AB5" w:rsidP="00993AB5">
      <w:pPr>
        <w:pStyle w:val="ListParagraph"/>
        <w:numPr>
          <w:ilvl w:val="2"/>
          <w:numId w:val="16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At first, simple species </w:t>
      </w:r>
      <w:r w:rsidRPr="00993AB5">
        <w:rPr>
          <w:rFonts w:ascii="Arial" w:hAnsi="Arial" w:cs="Arial"/>
          <w:color w:val="000000" w:themeColor="text1"/>
          <w:sz w:val="22"/>
          <w:szCs w:val="22"/>
        </w:rPr>
        <w:sym w:font="Wingdings" w:char="F0E0"/>
      </w:r>
      <w:r>
        <w:rPr>
          <w:rFonts w:ascii="Arial" w:hAnsi="Arial" w:cs="Arial"/>
          <w:color w:val="000000" w:themeColor="text1"/>
          <w:sz w:val="22"/>
          <w:szCs w:val="22"/>
        </w:rPr>
        <w:t xml:space="preserve"> higher in the ladder organisms get more complex</w:t>
      </w:r>
    </w:p>
    <w:p w14:paraId="47895EDF" w14:textId="3F64AFAA" w:rsidR="0006759C" w:rsidRDefault="0006759C" w:rsidP="0006759C">
      <w:pPr>
        <w:pStyle w:val="ListParagraph"/>
        <w:numPr>
          <w:ilvl w:val="0"/>
          <w:numId w:val="16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Spontaneous generation explains the presence of simple organisms</w:t>
      </w:r>
    </w:p>
    <w:p w14:paraId="6309B530" w14:textId="77777777" w:rsidR="00993AB5" w:rsidRDefault="0006759C" w:rsidP="0006759C">
      <w:pPr>
        <w:pStyle w:val="ListParagraph"/>
        <w:numPr>
          <w:ilvl w:val="0"/>
          <w:numId w:val="16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Theory not well received by his peers because it contradicted the religious view of the creation of life</w:t>
      </w:r>
    </w:p>
    <w:p w14:paraId="7A19FD52" w14:textId="77777777" w:rsidR="00993AB5" w:rsidRDefault="00993AB5" w:rsidP="00993AB5">
      <w:pPr>
        <w:pStyle w:val="ListParagraph"/>
        <w:numPr>
          <w:ilvl w:val="1"/>
          <w:numId w:val="16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Was not accepted by society</w:t>
      </w:r>
    </w:p>
    <w:p w14:paraId="5F6BA03D" w14:textId="77777777" w:rsidR="00993AB5" w:rsidRPr="00993AB5" w:rsidRDefault="00993AB5" w:rsidP="00993AB5">
      <w:pPr>
        <w:pStyle w:val="ListParagraph"/>
        <w:numPr>
          <w:ilvl w:val="0"/>
          <w:numId w:val="16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Problem with Lamarck’s theory</w:t>
      </w:r>
      <w:r w:rsidRPr="00993AB5">
        <w:rPr>
          <w:rFonts w:ascii="Arial" w:hAnsi="Arial" w:cs="Arial"/>
          <w:b/>
          <w:bCs/>
          <w:color w:val="000000" w:themeColor="text1"/>
          <w:sz w:val="22"/>
          <w:szCs w:val="22"/>
        </w:rPr>
        <w:t>: Acquired traits cannot be inherited</w:t>
      </w:r>
    </w:p>
    <w:p w14:paraId="3087AE45" w14:textId="0D49F232" w:rsidR="0006759C" w:rsidRPr="00993AB5" w:rsidRDefault="00993AB5" w:rsidP="00993AB5">
      <w:pPr>
        <w:pStyle w:val="ListParagraph"/>
        <w:numPr>
          <w:ilvl w:val="1"/>
          <w:numId w:val="16"/>
        </w:numPr>
        <w:rPr>
          <w:rFonts w:ascii="Arial" w:hAnsi="Arial" w:cs="Arial"/>
          <w:color w:val="000000" w:themeColor="text1"/>
          <w:sz w:val="22"/>
          <w:szCs w:val="22"/>
        </w:rPr>
      </w:pPr>
      <w:r w:rsidRPr="00993AB5">
        <w:rPr>
          <w:rFonts w:ascii="Arial" w:hAnsi="Arial" w:cs="Arial"/>
          <w:color w:val="000000" w:themeColor="text1"/>
          <w:sz w:val="22"/>
          <w:szCs w:val="22"/>
        </w:rPr>
        <w:t xml:space="preserve">Human genes don’t evolve, we are just carriers </w:t>
      </w:r>
      <w:r w:rsidR="0006759C" w:rsidRPr="00993AB5">
        <w:rPr>
          <w:rFonts w:ascii="Arial" w:hAnsi="Arial" w:cs="Arial"/>
          <w:color w:val="000000" w:themeColor="text1"/>
          <w:sz w:val="22"/>
          <w:szCs w:val="22"/>
        </w:rPr>
        <w:br/>
      </w:r>
    </w:p>
    <w:p w14:paraId="782E1A04" w14:textId="77777777" w:rsidR="00993AB5" w:rsidRDefault="00993AB5" w:rsidP="00217B84">
      <w:pPr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</w:pPr>
    </w:p>
    <w:p w14:paraId="3E98A4B5" w14:textId="77777777" w:rsidR="00993AB5" w:rsidRDefault="00993AB5" w:rsidP="00217B84">
      <w:pPr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</w:pPr>
    </w:p>
    <w:p w14:paraId="259195C4" w14:textId="00F38F52" w:rsidR="000B0B13" w:rsidRDefault="000B0B13" w:rsidP="00217B84">
      <w:pPr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  <w:t>2.4.4 Cuvier</w:t>
      </w:r>
    </w:p>
    <w:p w14:paraId="1ACDEEEB" w14:textId="68DD2048" w:rsidR="00993AB5" w:rsidRDefault="00993AB5" w:rsidP="00993AB5">
      <w:pPr>
        <w:pStyle w:val="ListParagraph"/>
        <w:numPr>
          <w:ilvl w:val="0"/>
          <w:numId w:val="17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French scientist interested in mammal fossils</w:t>
      </w:r>
    </w:p>
    <w:p w14:paraId="062C6C3C" w14:textId="4F16F6EA" w:rsidR="00993AB5" w:rsidRDefault="00993AB5" w:rsidP="00993AB5">
      <w:pPr>
        <w:pStyle w:val="ListParagraph"/>
        <w:numPr>
          <w:ilvl w:val="0"/>
          <w:numId w:val="17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Established the science of paleontology</w:t>
      </w:r>
    </w:p>
    <w:p w14:paraId="2D60AA61" w14:textId="4B4F72A5" w:rsidR="00993AB5" w:rsidRDefault="00993AB5" w:rsidP="00993AB5">
      <w:pPr>
        <w:pStyle w:val="ListParagraph"/>
        <w:numPr>
          <w:ilvl w:val="1"/>
          <w:numId w:val="17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The older the stratum </w:t>
      </w:r>
      <w:r w:rsidRPr="00993AB5">
        <w:rPr>
          <w:rFonts w:ascii="Arial" w:hAnsi="Arial" w:cs="Arial"/>
          <w:color w:val="000000" w:themeColor="text1"/>
          <w:sz w:val="22"/>
          <w:szCs w:val="22"/>
        </w:rPr>
        <w:sym w:font="Wingdings" w:char="F0E0"/>
      </w:r>
      <w:r>
        <w:rPr>
          <w:rFonts w:ascii="Arial" w:hAnsi="Arial" w:cs="Arial"/>
          <w:color w:val="000000" w:themeColor="text1"/>
          <w:sz w:val="22"/>
          <w:szCs w:val="22"/>
        </w:rPr>
        <w:t xml:space="preserve"> more dissimilar its fossils are to current species</w:t>
      </w:r>
    </w:p>
    <w:p w14:paraId="41EDF504" w14:textId="097ED018" w:rsidR="00993AB5" w:rsidRDefault="00993AB5" w:rsidP="00993AB5">
      <w:pPr>
        <w:pStyle w:val="ListParagraph"/>
        <w:numPr>
          <w:ilvl w:val="1"/>
          <w:numId w:val="17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From 1 layer to next, species appear and disappear</w:t>
      </w:r>
    </w:p>
    <w:p w14:paraId="6101D7D9" w14:textId="302F9BA2" w:rsidR="00993AB5" w:rsidRDefault="00993AB5" w:rsidP="00993AB5">
      <w:pPr>
        <w:pStyle w:val="ListParagraph"/>
        <w:numPr>
          <w:ilvl w:val="2"/>
          <w:numId w:val="17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Dinosaurs </w:t>
      </w:r>
      <w:r w:rsidRPr="00993AB5">
        <w:rPr>
          <w:rFonts w:ascii="Arial" w:hAnsi="Arial" w:cs="Arial"/>
          <w:color w:val="000000" w:themeColor="text1"/>
          <w:sz w:val="22"/>
          <w:szCs w:val="22"/>
        </w:rPr>
        <w:sym w:font="Wingdings" w:char="F0E0"/>
      </w:r>
      <w:r>
        <w:rPr>
          <w:rFonts w:ascii="Arial" w:hAnsi="Arial" w:cs="Arial"/>
          <w:color w:val="000000" w:themeColor="text1"/>
          <w:sz w:val="22"/>
          <w:szCs w:val="22"/>
        </w:rPr>
        <w:t xml:space="preserve"> appear, disappear</w:t>
      </w:r>
    </w:p>
    <w:p w14:paraId="3D58DF62" w14:textId="04AD33CE" w:rsidR="00993AB5" w:rsidRDefault="00993AB5" w:rsidP="00993AB5">
      <w:pPr>
        <w:pStyle w:val="ListParagraph"/>
        <w:numPr>
          <w:ilvl w:val="2"/>
          <w:numId w:val="17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Then how to you explain fossils? Did God create fossils</w:t>
      </w:r>
    </w:p>
    <w:p w14:paraId="0CA7B17C" w14:textId="3F0B44A7" w:rsidR="00993AB5" w:rsidRDefault="00993AB5" w:rsidP="00993AB5">
      <w:pPr>
        <w:pStyle w:val="ListParagraph"/>
        <w:numPr>
          <w:ilvl w:val="0"/>
          <w:numId w:val="17"/>
        </w:numPr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Theory of </w:t>
      </w:r>
      <w:r w:rsidRPr="00993AB5">
        <w:rPr>
          <w:rFonts w:ascii="Arial" w:hAnsi="Arial" w:cs="Arial"/>
          <w:b/>
          <w:bCs/>
          <w:color w:val="000000" w:themeColor="text1"/>
          <w:sz w:val="22"/>
          <w:szCs w:val="22"/>
        </w:rPr>
        <w:t>correlation of parts (organs)</w:t>
      </w:r>
    </w:p>
    <w:p w14:paraId="2E5585BF" w14:textId="421A979E" w:rsidR="00993AB5" w:rsidRPr="00993AB5" w:rsidRDefault="00993AB5" w:rsidP="00993AB5">
      <w:pPr>
        <w:pStyle w:val="ListParagraph"/>
        <w:numPr>
          <w:ilvl w:val="1"/>
          <w:numId w:val="17"/>
        </w:numPr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Jaw joint is same level as real teeth</w:t>
      </w:r>
    </w:p>
    <w:p w14:paraId="11374F95" w14:textId="5B51D4E4" w:rsidR="00993AB5" w:rsidRPr="00993AB5" w:rsidRDefault="00993AB5" w:rsidP="00993AB5">
      <w:pPr>
        <w:pStyle w:val="ListParagraph"/>
        <w:numPr>
          <w:ilvl w:val="2"/>
          <w:numId w:val="17"/>
        </w:numPr>
        <w:rPr>
          <w:rFonts w:ascii="Arial" w:hAnsi="Arial" w:cs="Arial"/>
          <w:b/>
          <w:bCs/>
          <w:color w:val="000000" w:themeColor="text1"/>
          <w:sz w:val="22"/>
          <w:szCs w:val="22"/>
        </w:rPr>
      </w:pPr>
      <w:proofErr w:type="gramStart"/>
      <w:r>
        <w:rPr>
          <w:rFonts w:ascii="Arial" w:hAnsi="Arial" w:cs="Arial"/>
          <w:color w:val="000000" w:themeColor="text1"/>
          <w:sz w:val="22"/>
          <w:szCs w:val="22"/>
        </w:rPr>
        <w:t>Therefore</w:t>
      </w:r>
      <w:proofErr w:type="gramEnd"/>
      <w:r>
        <w:rPr>
          <w:rFonts w:ascii="Arial" w:hAnsi="Arial" w:cs="Arial"/>
          <w:color w:val="000000" w:themeColor="text1"/>
          <w:sz w:val="22"/>
          <w:szCs w:val="22"/>
        </w:rPr>
        <w:t xml:space="preserve"> coronational teeth </w:t>
      </w:r>
      <w:r w:rsidRPr="00993AB5">
        <w:rPr>
          <w:rFonts w:ascii="Arial" w:hAnsi="Arial" w:cs="Arial"/>
          <w:color w:val="000000" w:themeColor="text1"/>
          <w:sz w:val="22"/>
          <w:szCs w:val="22"/>
        </w:rPr>
        <w:sym w:font="Wingdings" w:char="F0E0"/>
      </w:r>
      <w:r>
        <w:rPr>
          <w:rFonts w:ascii="Arial" w:hAnsi="Arial" w:cs="Arial"/>
          <w:color w:val="000000" w:themeColor="text1"/>
          <w:sz w:val="22"/>
          <w:szCs w:val="22"/>
        </w:rPr>
        <w:t xml:space="preserve"> back teeth don’t match with top teeth (scissors teeth)</w:t>
      </w:r>
    </w:p>
    <w:p w14:paraId="553A7891" w14:textId="70DC2CCF" w:rsidR="00993AB5" w:rsidRPr="00993AB5" w:rsidRDefault="00993AB5" w:rsidP="00993AB5">
      <w:pPr>
        <w:pStyle w:val="ListParagraph"/>
        <w:numPr>
          <w:ilvl w:val="3"/>
          <w:numId w:val="17"/>
        </w:numPr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Characteristics of carnivore</w:t>
      </w:r>
    </w:p>
    <w:p w14:paraId="49AFE441" w14:textId="43F5CAEE" w:rsidR="00993AB5" w:rsidRPr="00993AB5" w:rsidRDefault="00993AB5" w:rsidP="00993AB5">
      <w:pPr>
        <w:pStyle w:val="ListParagraph"/>
        <w:numPr>
          <w:ilvl w:val="3"/>
          <w:numId w:val="17"/>
        </w:numPr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Look at cheetah and </w:t>
      </w:r>
      <w:r w:rsidR="00043C5D">
        <w:rPr>
          <w:rFonts w:ascii="Arial" w:hAnsi="Arial" w:cs="Arial"/>
          <w:color w:val="000000" w:themeColor="text1"/>
          <w:sz w:val="22"/>
          <w:szCs w:val="22"/>
        </w:rPr>
        <w:t>Giselle</w:t>
      </w:r>
    </w:p>
    <w:p w14:paraId="0026F46E" w14:textId="7FC5EAB9" w:rsidR="00993AB5" w:rsidRPr="00043C5D" w:rsidRDefault="00993AB5" w:rsidP="00993AB5">
      <w:pPr>
        <w:pStyle w:val="ListParagraph"/>
        <w:numPr>
          <w:ilvl w:val="1"/>
          <w:numId w:val="17"/>
        </w:numPr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Herbivores (like humans) </w:t>
      </w:r>
      <w:r w:rsidRPr="00993AB5">
        <w:rPr>
          <w:rFonts w:ascii="Arial" w:hAnsi="Arial" w:cs="Arial"/>
          <w:color w:val="000000" w:themeColor="text1"/>
          <w:sz w:val="22"/>
          <w:szCs w:val="22"/>
        </w:rPr>
        <w:sym w:font="Wingdings" w:char="F0E0"/>
      </w:r>
      <w:r>
        <w:rPr>
          <w:rFonts w:ascii="Arial" w:hAnsi="Arial" w:cs="Arial"/>
          <w:color w:val="000000" w:themeColor="text1"/>
          <w:sz w:val="22"/>
          <w:szCs w:val="22"/>
        </w:rPr>
        <w:t xml:space="preserve"> jaw joint is higher </w:t>
      </w:r>
      <w:r w:rsidRPr="00993AB5">
        <w:rPr>
          <w:rFonts w:ascii="Arial" w:hAnsi="Arial" w:cs="Arial"/>
          <w:color w:val="000000" w:themeColor="text1"/>
          <w:sz w:val="22"/>
          <w:szCs w:val="22"/>
        </w:rPr>
        <w:sym w:font="Wingdings" w:char="F0E0"/>
      </w:r>
      <w:r>
        <w:rPr>
          <w:rFonts w:ascii="Arial" w:hAnsi="Arial" w:cs="Arial"/>
          <w:color w:val="000000" w:themeColor="text1"/>
          <w:sz w:val="22"/>
          <w:szCs w:val="22"/>
        </w:rPr>
        <w:t xml:space="preserve"> need to munch and grind </w:t>
      </w:r>
    </w:p>
    <w:p w14:paraId="66CAB351" w14:textId="43283FC0" w:rsidR="00043C5D" w:rsidRPr="00043C5D" w:rsidRDefault="00043C5D" w:rsidP="00043C5D">
      <w:pPr>
        <w:pStyle w:val="ListParagraph"/>
        <w:numPr>
          <w:ilvl w:val="0"/>
          <w:numId w:val="17"/>
        </w:numPr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Cuvier believed in the fixity of species, extinction and catastrophism</w:t>
      </w:r>
    </w:p>
    <w:p w14:paraId="7A22783F" w14:textId="4776F330" w:rsidR="00043C5D" w:rsidRPr="00043C5D" w:rsidRDefault="00043C5D" w:rsidP="00043C5D">
      <w:pPr>
        <w:pStyle w:val="ListParagraph"/>
        <w:numPr>
          <w:ilvl w:val="1"/>
          <w:numId w:val="17"/>
        </w:numPr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Since the beginning of creation there was a catastrophe that wiped out the planet </w:t>
      </w:r>
      <w:r w:rsidRPr="00043C5D">
        <w:rPr>
          <w:rFonts w:ascii="Arial" w:hAnsi="Arial" w:cs="Arial"/>
          <w:color w:val="000000" w:themeColor="text1"/>
          <w:sz w:val="22"/>
          <w:szCs w:val="22"/>
        </w:rPr>
        <w:sym w:font="Wingdings" w:char="F0E0"/>
      </w:r>
      <w:r>
        <w:rPr>
          <w:rFonts w:ascii="Arial" w:hAnsi="Arial" w:cs="Arial"/>
          <w:color w:val="000000" w:themeColor="text1"/>
          <w:sz w:val="22"/>
          <w:szCs w:val="22"/>
        </w:rPr>
        <w:t xml:space="preserve"> then new species started to appear (Noah’s arc)</w:t>
      </w:r>
    </w:p>
    <w:p w14:paraId="395C5367" w14:textId="09BF8D0B" w:rsidR="00043C5D" w:rsidRPr="00043C5D" w:rsidRDefault="00043C5D" w:rsidP="00043C5D">
      <w:pPr>
        <w:pStyle w:val="ListParagraph"/>
        <w:numPr>
          <w:ilvl w:val="2"/>
          <w:numId w:val="17"/>
        </w:numPr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Every time there was a catastrophe </w:t>
      </w:r>
      <w:r w:rsidRPr="00043C5D">
        <w:rPr>
          <w:rFonts w:ascii="Arial" w:hAnsi="Arial" w:cs="Arial"/>
          <w:color w:val="000000" w:themeColor="text1"/>
          <w:sz w:val="22"/>
          <w:szCs w:val="22"/>
        </w:rPr>
        <w:sym w:font="Wingdings" w:char="F0E0"/>
      </w:r>
      <w:r>
        <w:rPr>
          <w:rFonts w:ascii="Arial" w:hAnsi="Arial" w:cs="Arial"/>
          <w:color w:val="000000" w:themeColor="text1"/>
          <w:sz w:val="22"/>
          <w:szCs w:val="22"/>
        </w:rPr>
        <w:t xml:space="preserve"> God would make better organisms</w:t>
      </w:r>
    </w:p>
    <w:p w14:paraId="0BF4956F" w14:textId="29ED7F9A" w:rsidR="00043C5D" w:rsidRPr="00043C5D" w:rsidRDefault="00043C5D" w:rsidP="00043C5D">
      <w:pPr>
        <w:pStyle w:val="ListParagraph"/>
        <w:numPr>
          <w:ilvl w:val="0"/>
          <w:numId w:val="17"/>
        </w:numPr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Progressive creationism</w:t>
      </w:r>
    </w:p>
    <w:p w14:paraId="3F893A3F" w14:textId="7EE5B6CC" w:rsidR="00043C5D" w:rsidRPr="00043C5D" w:rsidRDefault="00043C5D" w:rsidP="00043C5D">
      <w:pPr>
        <w:pStyle w:val="ListParagraph"/>
        <w:numPr>
          <w:ilvl w:val="1"/>
          <w:numId w:val="17"/>
        </w:numPr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Did not advance the idea of progressive creationism</w:t>
      </w:r>
    </w:p>
    <w:p w14:paraId="583A92C9" w14:textId="77777777" w:rsidR="00043C5D" w:rsidRDefault="00043C5D" w:rsidP="00217B84">
      <w:pPr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</w:pPr>
    </w:p>
    <w:p w14:paraId="5D2B40A4" w14:textId="5A1E16C0" w:rsidR="000B0B13" w:rsidRDefault="000B0B13" w:rsidP="00217B84">
      <w:pPr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  <w:t>2.4.5 Hutton and Lyell</w:t>
      </w:r>
    </w:p>
    <w:p w14:paraId="4F5BB14B" w14:textId="54A36B2F" w:rsidR="00043C5D" w:rsidRPr="00043C5D" w:rsidRDefault="00043C5D" w:rsidP="00043C5D">
      <w:pPr>
        <w:pStyle w:val="ListParagraph"/>
        <w:numPr>
          <w:ilvl w:val="0"/>
          <w:numId w:val="18"/>
        </w:numPr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</w:pPr>
      <w:r>
        <w:rPr>
          <w:rFonts w:ascii="Arial" w:hAnsi="Arial" w:cs="Arial"/>
          <w:color w:val="000000" w:themeColor="text1"/>
          <w:sz w:val="22"/>
          <w:szCs w:val="22"/>
        </w:rPr>
        <w:t>Geologists</w:t>
      </w:r>
    </w:p>
    <w:p w14:paraId="5613C838" w14:textId="77777777" w:rsidR="00043C5D" w:rsidRPr="00043C5D" w:rsidRDefault="00043C5D" w:rsidP="00043C5D">
      <w:pPr>
        <w:pStyle w:val="ListParagraph"/>
        <w:numPr>
          <w:ilvl w:val="0"/>
          <w:numId w:val="18"/>
        </w:numPr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</w:pPr>
      <w:r>
        <w:rPr>
          <w:rFonts w:ascii="Arial" w:hAnsi="Arial" w:cs="Arial"/>
          <w:color w:val="000000" w:themeColor="text1"/>
          <w:sz w:val="22"/>
          <w:szCs w:val="22"/>
        </w:rPr>
        <w:t>Idea of creation didn’t’ seem to make sense</w:t>
      </w:r>
    </w:p>
    <w:p w14:paraId="1C53CE08" w14:textId="06C2FD26" w:rsidR="00043C5D" w:rsidRPr="00043C5D" w:rsidRDefault="00043C5D" w:rsidP="00043C5D">
      <w:pPr>
        <w:pStyle w:val="ListParagraph"/>
        <w:numPr>
          <w:ilvl w:val="0"/>
          <w:numId w:val="18"/>
        </w:numPr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We only see some things in our lifetime </w:t>
      </w:r>
      <w:r w:rsidRPr="00043C5D">
        <w:rPr>
          <w:rFonts w:ascii="Arial" w:hAnsi="Arial" w:cs="Arial"/>
          <w:color w:val="000000" w:themeColor="text1"/>
          <w:sz w:val="22"/>
          <w:szCs w:val="22"/>
        </w:rPr>
        <w:sym w:font="Wingdings" w:char="F0E0"/>
      </w:r>
      <w:r>
        <w:rPr>
          <w:rFonts w:ascii="Arial" w:hAnsi="Arial" w:cs="Arial"/>
          <w:color w:val="000000" w:themeColor="text1"/>
          <w:sz w:val="22"/>
          <w:szCs w:val="22"/>
        </w:rPr>
        <w:t xml:space="preserve"> therefore the planet is actually older </w:t>
      </w:r>
      <w:proofErr w:type="gramStart"/>
      <w:r>
        <w:rPr>
          <w:rFonts w:ascii="Arial" w:hAnsi="Arial" w:cs="Arial"/>
          <w:color w:val="000000" w:themeColor="text1"/>
          <w:sz w:val="22"/>
          <w:szCs w:val="22"/>
        </w:rPr>
        <w:t>then</w:t>
      </w:r>
      <w:proofErr w:type="gramEnd"/>
      <w:r>
        <w:rPr>
          <w:rFonts w:ascii="Arial" w:hAnsi="Arial" w:cs="Arial"/>
          <w:color w:val="000000" w:themeColor="text1"/>
          <w:sz w:val="22"/>
          <w:szCs w:val="22"/>
        </w:rPr>
        <w:t xml:space="preserve"> we think it is</w:t>
      </w:r>
    </w:p>
    <w:p w14:paraId="60DDF671" w14:textId="5A597158" w:rsidR="00043C5D" w:rsidRPr="00043C5D" w:rsidRDefault="00043C5D" w:rsidP="00043C5D">
      <w:pPr>
        <w:pStyle w:val="ListParagraph"/>
        <w:numPr>
          <w:ilvl w:val="0"/>
          <w:numId w:val="18"/>
        </w:numPr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</w:pPr>
      <w:r>
        <w:rPr>
          <w:rFonts w:ascii="Arial" w:hAnsi="Arial" w:cs="Arial"/>
          <w:color w:val="000000" w:themeColor="text1"/>
          <w:sz w:val="22"/>
          <w:szCs w:val="22"/>
        </w:rPr>
        <w:t>Geological changes are the result of a slow, gradual and continuous process</w:t>
      </w:r>
    </w:p>
    <w:p w14:paraId="345E227F" w14:textId="1762783C" w:rsidR="00043C5D" w:rsidRPr="00043C5D" w:rsidRDefault="00043C5D" w:rsidP="00043C5D">
      <w:pPr>
        <w:pStyle w:val="ListParagraph"/>
        <w:numPr>
          <w:ilvl w:val="0"/>
          <w:numId w:val="18"/>
        </w:numPr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</w:pPr>
      <w:r>
        <w:rPr>
          <w:rFonts w:ascii="Arial" w:hAnsi="Arial" w:cs="Arial"/>
          <w:color w:val="000000" w:themeColor="text1"/>
          <w:sz w:val="22"/>
          <w:szCs w:val="22"/>
        </w:rPr>
        <w:t>Principle of uniformity (uniformitarianism):</w:t>
      </w:r>
    </w:p>
    <w:p w14:paraId="37AB4574" w14:textId="7AB9B2DF" w:rsidR="00043C5D" w:rsidRPr="00043C5D" w:rsidRDefault="00043C5D" w:rsidP="00043C5D">
      <w:pPr>
        <w:pStyle w:val="ListParagraph"/>
        <w:numPr>
          <w:ilvl w:val="1"/>
          <w:numId w:val="18"/>
        </w:numPr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</w:pPr>
      <w:r>
        <w:rPr>
          <w:rFonts w:ascii="Arial" w:hAnsi="Arial" w:cs="Arial"/>
          <w:color w:val="000000" w:themeColor="text1"/>
          <w:sz w:val="22"/>
          <w:szCs w:val="22"/>
        </w:rPr>
        <w:t>The Laws of nature are not affected by the passage of time</w:t>
      </w:r>
    </w:p>
    <w:p w14:paraId="7059DD10" w14:textId="5B53F231" w:rsidR="00043C5D" w:rsidRPr="00043C5D" w:rsidRDefault="00043C5D" w:rsidP="00043C5D">
      <w:pPr>
        <w:pStyle w:val="ListParagraph"/>
        <w:numPr>
          <w:ilvl w:val="0"/>
          <w:numId w:val="18"/>
        </w:numPr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 “the present is the key to the past” </w:t>
      </w:r>
      <w:r>
        <w:rPr>
          <w:rFonts w:ascii="Arial" w:hAnsi="Arial" w:cs="Arial"/>
          <w:color w:val="000000" w:themeColor="text1"/>
          <w:sz w:val="22"/>
          <w:szCs w:val="22"/>
        </w:rPr>
        <w:tab/>
      </w:r>
    </w:p>
    <w:p w14:paraId="3E7F3B09" w14:textId="6BE15E70" w:rsidR="00043C5D" w:rsidRPr="00043C5D" w:rsidRDefault="00043C5D" w:rsidP="00043C5D">
      <w:pPr>
        <w:pStyle w:val="ListParagraph"/>
        <w:numPr>
          <w:ilvl w:val="1"/>
          <w:numId w:val="18"/>
        </w:numPr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</w:pPr>
      <w:r>
        <w:rPr>
          <w:rFonts w:ascii="Arial" w:hAnsi="Arial" w:cs="Arial"/>
          <w:color w:val="000000" w:themeColor="text1"/>
          <w:sz w:val="22"/>
          <w:szCs w:val="22"/>
        </w:rPr>
        <w:t>Assuming laws of nature haven’t changed in long time</w:t>
      </w:r>
    </w:p>
    <w:p w14:paraId="2248374F" w14:textId="4FE471C3" w:rsidR="00043C5D" w:rsidRPr="00043C5D" w:rsidRDefault="00043C5D" w:rsidP="00043C5D">
      <w:pPr>
        <w:pStyle w:val="ListParagraph"/>
        <w:numPr>
          <w:ilvl w:val="0"/>
          <w:numId w:val="18"/>
        </w:numPr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</w:pPr>
      <w:r>
        <w:rPr>
          <w:rFonts w:ascii="Arial" w:hAnsi="Arial" w:cs="Arial"/>
          <w:color w:val="000000" w:themeColor="text1"/>
          <w:sz w:val="22"/>
          <w:szCs w:val="22"/>
        </w:rPr>
        <w:t>Vision of world: “with respect to human observation, this world has neither a beginning nor an end</w:t>
      </w:r>
    </w:p>
    <w:p w14:paraId="09ED2813" w14:textId="6C8E5121" w:rsidR="00043C5D" w:rsidRPr="000B3127" w:rsidRDefault="00043C5D" w:rsidP="00043C5D">
      <w:pPr>
        <w:pStyle w:val="ListParagraph"/>
        <w:numPr>
          <w:ilvl w:val="0"/>
          <w:numId w:val="18"/>
        </w:numPr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</w:pPr>
      <w:r>
        <w:rPr>
          <w:rFonts w:ascii="Arial" w:hAnsi="Arial" w:cs="Arial"/>
          <w:color w:val="000000" w:themeColor="text1"/>
          <w:sz w:val="22"/>
          <w:szCs w:val="22"/>
        </w:rPr>
        <w:t>Lyell is a the first to establish geology as a scientific discipline</w:t>
      </w:r>
    </w:p>
    <w:p w14:paraId="2ACB44E4" w14:textId="5608ADD1" w:rsidR="000B3127" w:rsidRDefault="000B3127" w:rsidP="000B3127">
      <w:pPr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</w:pPr>
    </w:p>
    <w:p w14:paraId="2601036B" w14:textId="0FECE735" w:rsidR="000B3127" w:rsidRDefault="000B3127" w:rsidP="000B3127">
      <w:pPr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</w:pPr>
    </w:p>
    <w:p w14:paraId="0E6E8CBC" w14:textId="17292417" w:rsidR="000B3127" w:rsidRDefault="000B3127" w:rsidP="000B3127">
      <w:pPr>
        <w:pStyle w:val="ListParagraph"/>
        <w:numPr>
          <w:ilvl w:val="0"/>
          <w:numId w:val="18"/>
        </w:numPr>
        <w:rPr>
          <w:rFonts w:ascii="Arial" w:hAnsi="Arial" w:cs="Arial"/>
          <w:color w:val="000000" w:themeColor="text1"/>
          <w:sz w:val="22"/>
          <w:szCs w:val="22"/>
        </w:rPr>
      </w:pPr>
      <w:r w:rsidRPr="000B3127">
        <w:rPr>
          <w:rFonts w:ascii="Arial" w:hAnsi="Arial" w:cs="Arial"/>
          <w:color w:val="000000" w:themeColor="text1"/>
          <w:sz w:val="22"/>
          <w:szCs w:val="22"/>
        </w:rPr>
        <w:t>Tip of each column had sand</w:t>
      </w:r>
    </w:p>
    <w:p w14:paraId="205A4D51" w14:textId="794C8F63" w:rsidR="000B3127" w:rsidRDefault="000B3127" w:rsidP="000B3127">
      <w:pPr>
        <w:pStyle w:val="ListParagraph"/>
        <w:numPr>
          <w:ilvl w:val="0"/>
          <w:numId w:val="18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Hoodoo (tent rock) </w:t>
      </w:r>
    </w:p>
    <w:p w14:paraId="0925B41E" w14:textId="737DFAC7" w:rsidR="000B3127" w:rsidRDefault="000B3127" w:rsidP="000B3127">
      <w:pPr>
        <w:pStyle w:val="ListParagraph"/>
        <w:numPr>
          <w:ilvl w:val="1"/>
          <w:numId w:val="18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Vertical</w:t>
      </w:r>
      <w:bookmarkStart w:id="0" w:name="_GoBack"/>
      <w:bookmarkEnd w:id="0"/>
      <w:r>
        <w:rPr>
          <w:rFonts w:ascii="Arial" w:hAnsi="Arial" w:cs="Arial"/>
          <w:color w:val="000000" w:themeColor="text1"/>
          <w:sz w:val="22"/>
          <w:szCs w:val="22"/>
        </w:rPr>
        <w:t xml:space="preserve"> erosion </w:t>
      </w:r>
      <w:r w:rsidRPr="000B3127">
        <w:rPr>
          <w:rFonts w:ascii="Arial" w:hAnsi="Arial" w:cs="Arial"/>
          <w:color w:val="000000" w:themeColor="text1"/>
          <w:sz w:val="22"/>
          <w:szCs w:val="22"/>
        </w:rPr>
        <w:sym w:font="Wingdings" w:char="F0E0"/>
      </w:r>
      <w:r>
        <w:rPr>
          <w:rFonts w:ascii="Arial" w:hAnsi="Arial" w:cs="Arial"/>
          <w:color w:val="000000" w:themeColor="text1"/>
          <w:sz w:val="22"/>
          <w:szCs w:val="22"/>
        </w:rPr>
        <w:t xml:space="preserve"> mountain erode around big rocks</w:t>
      </w:r>
    </w:p>
    <w:p w14:paraId="47B78BC9" w14:textId="340A7F13" w:rsidR="000B3127" w:rsidRPr="000B3127" w:rsidRDefault="000B3127" w:rsidP="000B3127">
      <w:pPr>
        <w:pStyle w:val="ListParagraph"/>
        <w:numPr>
          <w:ilvl w:val="1"/>
          <w:numId w:val="18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Probably 100 years old</w:t>
      </w:r>
    </w:p>
    <w:p w14:paraId="5F5BB582" w14:textId="77777777" w:rsidR="007D6B2C" w:rsidRPr="007D6B2C" w:rsidRDefault="007D6B2C" w:rsidP="00217B84">
      <w:pPr>
        <w:rPr>
          <w:rFonts w:ascii="Arial" w:hAnsi="Arial" w:cs="Arial"/>
          <w:b/>
          <w:bCs/>
          <w:sz w:val="22"/>
          <w:szCs w:val="22"/>
          <w:u w:val="single"/>
        </w:rPr>
      </w:pPr>
    </w:p>
    <w:sectPr w:rsidR="007D6B2C" w:rsidRPr="007D6B2C">
      <w:footerReference w:type="default" r:id="rId8"/>
      <w:pgSz w:w="12240" w:h="15840"/>
      <w:pgMar w:top="720" w:right="1440" w:bottom="180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83AA34" w14:textId="77777777" w:rsidR="008772DF" w:rsidRDefault="008772DF">
      <w:r>
        <w:separator/>
      </w:r>
    </w:p>
    <w:p w14:paraId="2E2554D3" w14:textId="77777777" w:rsidR="008772DF" w:rsidRDefault="008772DF"/>
  </w:endnote>
  <w:endnote w:type="continuationSeparator" w:id="0">
    <w:p w14:paraId="06D268D5" w14:textId="77777777" w:rsidR="008772DF" w:rsidRDefault="008772DF">
      <w:r>
        <w:continuationSeparator/>
      </w:r>
    </w:p>
    <w:p w14:paraId="510C74CA" w14:textId="77777777" w:rsidR="008772DF" w:rsidRDefault="008772D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006997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DA08C5F" w14:textId="77777777" w:rsidR="008D1BC5" w:rsidRDefault="00A71177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91F637" w14:textId="77777777" w:rsidR="008772DF" w:rsidRDefault="008772DF">
      <w:r>
        <w:separator/>
      </w:r>
    </w:p>
    <w:p w14:paraId="269F505B" w14:textId="77777777" w:rsidR="008772DF" w:rsidRDefault="008772DF"/>
  </w:footnote>
  <w:footnote w:type="continuationSeparator" w:id="0">
    <w:p w14:paraId="032B476E" w14:textId="77777777" w:rsidR="008772DF" w:rsidRDefault="008772DF">
      <w:r>
        <w:continuationSeparator/>
      </w:r>
    </w:p>
    <w:p w14:paraId="2E5FF352" w14:textId="77777777" w:rsidR="008772DF" w:rsidRDefault="008772D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8"/>
    <w:multiLevelType w:val="singleLevel"/>
    <w:tmpl w:val="930A86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1682D6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227387D"/>
    <w:multiLevelType w:val="hybridMultilevel"/>
    <w:tmpl w:val="820CA8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AD191B"/>
    <w:multiLevelType w:val="hybridMultilevel"/>
    <w:tmpl w:val="D6E0D9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FF5C36"/>
    <w:multiLevelType w:val="hybridMultilevel"/>
    <w:tmpl w:val="B91AA8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906CDF"/>
    <w:multiLevelType w:val="hybridMultilevel"/>
    <w:tmpl w:val="9E244A1C"/>
    <w:lvl w:ilvl="0" w:tplc="A78AD9E8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5D3D19"/>
    <w:multiLevelType w:val="hybridMultilevel"/>
    <w:tmpl w:val="6A2ECB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620374"/>
    <w:multiLevelType w:val="hybridMultilevel"/>
    <w:tmpl w:val="4A448D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11795F"/>
    <w:multiLevelType w:val="hybridMultilevel"/>
    <w:tmpl w:val="E2D6A6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CD5A16"/>
    <w:multiLevelType w:val="hybridMultilevel"/>
    <w:tmpl w:val="A7223E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425BD8"/>
    <w:multiLevelType w:val="hybridMultilevel"/>
    <w:tmpl w:val="72383E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033E22"/>
    <w:multiLevelType w:val="hybridMultilevel"/>
    <w:tmpl w:val="BFB40D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2B6FEF"/>
    <w:multiLevelType w:val="hybridMultilevel"/>
    <w:tmpl w:val="C3ECE0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AB4355"/>
    <w:multiLevelType w:val="hybridMultilevel"/>
    <w:tmpl w:val="0B203272"/>
    <w:lvl w:ilvl="0" w:tplc="CE0E85FE">
      <w:start w:val="1"/>
      <w:numFmt w:val="decimal"/>
      <w:pStyle w:val="ListNumber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5241B0"/>
    <w:multiLevelType w:val="hybridMultilevel"/>
    <w:tmpl w:val="7C9E21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474156"/>
    <w:multiLevelType w:val="hybridMultilevel"/>
    <w:tmpl w:val="871E0E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8A348D2"/>
    <w:multiLevelType w:val="hybridMultilevel"/>
    <w:tmpl w:val="C1CEAF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9297AEB"/>
    <w:multiLevelType w:val="hybridMultilevel"/>
    <w:tmpl w:val="A50AD9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13"/>
  </w:num>
  <w:num w:numId="5">
    <w:abstractNumId w:val="4"/>
  </w:num>
  <w:num w:numId="6">
    <w:abstractNumId w:val="6"/>
  </w:num>
  <w:num w:numId="7">
    <w:abstractNumId w:val="8"/>
  </w:num>
  <w:num w:numId="8">
    <w:abstractNumId w:val="9"/>
  </w:num>
  <w:num w:numId="9">
    <w:abstractNumId w:val="17"/>
  </w:num>
  <w:num w:numId="10">
    <w:abstractNumId w:val="7"/>
  </w:num>
  <w:num w:numId="11">
    <w:abstractNumId w:val="11"/>
  </w:num>
  <w:num w:numId="12">
    <w:abstractNumId w:val="2"/>
  </w:num>
  <w:num w:numId="13">
    <w:abstractNumId w:val="10"/>
  </w:num>
  <w:num w:numId="14">
    <w:abstractNumId w:val="15"/>
  </w:num>
  <w:num w:numId="15">
    <w:abstractNumId w:val="12"/>
  </w:num>
  <w:num w:numId="16">
    <w:abstractNumId w:val="16"/>
  </w:num>
  <w:num w:numId="17">
    <w:abstractNumId w:val="14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7E68"/>
    <w:rsid w:val="00043C5D"/>
    <w:rsid w:val="0006759C"/>
    <w:rsid w:val="000B0B13"/>
    <w:rsid w:val="000B3127"/>
    <w:rsid w:val="00217B84"/>
    <w:rsid w:val="00232578"/>
    <w:rsid w:val="00474797"/>
    <w:rsid w:val="007D55C2"/>
    <w:rsid w:val="007D6B2C"/>
    <w:rsid w:val="008772DF"/>
    <w:rsid w:val="008D1BC5"/>
    <w:rsid w:val="00937E68"/>
    <w:rsid w:val="00993AB5"/>
    <w:rsid w:val="009A5A06"/>
    <w:rsid w:val="009C5E1B"/>
    <w:rsid w:val="00A71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183B583"/>
  <w15:chartTrackingRefBased/>
  <w15:docId w15:val="{92B8621B-B623-2E4F-88C8-D195DFAD2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color w:val="595959" w:themeColor="text1" w:themeTint="A6"/>
        <w:sz w:val="30"/>
        <w:szCs w:val="30"/>
        <w:lang w:val="en-US" w:eastAsia="ja-JP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pBdr>
        <w:bottom w:val="single" w:sz="12" w:space="12" w:color="56152F" w:themeColor="accent4"/>
      </w:pBdr>
      <w:spacing w:before="460" w:after="480"/>
      <w:outlineLvl w:val="0"/>
    </w:pPr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60"/>
      <w:outlineLvl w:val="1"/>
    </w:pPr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60"/>
      <w:outlineLvl w:val="2"/>
    </w:pPr>
    <w:rPr>
      <w:rFonts w:asciiTheme="majorHAnsi" w:eastAsiaTheme="majorEastAsia" w:hAnsiTheme="majorHAnsi" w:cstheme="majorBidi"/>
      <w:sz w:val="4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60"/>
      <w:outlineLvl w:val="3"/>
    </w:pPr>
    <w:rPr>
      <w:rFonts w:asciiTheme="majorHAnsi" w:eastAsiaTheme="majorEastAsia" w:hAnsiTheme="majorHAnsi" w:cstheme="majorBidi"/>
      <w:i/>
      <w:iCs/>
      <w:sz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60"/>
      <w:outlineLvl w:val="4"/>
    </w:pPr>
    <w:rPr>
      <w:rFonts w:asciiTheme="majorHAnsi" w:eastAsiaTheme="majorEastAsia" w:hAnsiTheme="majorHAnsi" w:cstheme="majorBidi"/>
      <w:color w:val="262626" w:themeColor="text1" w:themeTint="D9"/>
      <w:sz w:val="3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60"/>
      <w:outlineLvl w:val="5"/>
    </w:pPr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60"/>
      <w:outlineLvl w:val="6"/>
    </w:pPr>
    <w:rPr>
      <w:rFonts w:asciiTheme="majorHAnsi" w:eastAsiaTheme="majorEastAsia" w:hAnsiTheme="majorHAnsi" w:cstheme="majorBidi"/>
      <w:iCs/>
      <w:sz w:val="3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60"/>
      <w:outlineLvl w:val="7"/>
    </w:pPr>
    <w:rPr>
      <w:rFonts w:asciiTheme="majorHAnsi" w:eastAsiaTheme="majorEastAsia" w:hAnsiTheme="majorHAnsi" w:cstheme="majorBidi"/>
      <w:i/>
      <w:sz w:val="34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60"/>
      <w:outlineLvl w:val="8"/>
    </w:pPr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pPr>
      <w:numPr>
        <w:numId w:val="3"/>
      </w:numPr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ListNumber">
    <w:name w:val="List Number"/>
    <w:basedOn w:val="Normal"/>
    <w:uiPriority w:val="9"/>
    <w:qFormat/>
    <w:pPr>
      <w:numPr>
        <w:numId w:val="4"/>
      </w:numPr>
    </w:p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after="60" w:line="240" w:lineRule="auto"/>
      <w:contextualSpacing/>
    </w:pPr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520"/>
      <w:contextualSpacing/>
    </w:pPr>
    <w:rPr>
      <w:rFonts w:eastAsiaTheme="minorEastAsia"/>
      <w:caps/>
      <w:sz w:val="40"/>
    </w:r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caps/>
      <w:sz w:val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sz w:val="40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sz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62626" w:themeColor="text1" w:themeTint="D9"/>
      <w:sz w:val="34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Cs/>
      <w:sz w:val="34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i/>
      <w:sz w:val="34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  <w:sz w:val="36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character" w:styleId="Hyperlink">
    <w:name w:val="Hyperlink"/>
    <w:basedOn w:val="DefaultParagraphFont"/>
    <w:uiPriority w:val="99"/>
    <w:unhideWhenUsed/>
    <w:rPr>
      <w:color w:val="731C3F" w:themeColor="hyperlink"/>
      <w:u w:val="single"/>
    </w:rPr>
  </w:style>
  <w:style w:type="paragraph" w:styleId="ListParagraph">
    <w:name w:val="List Paragraph"/>
    <w:basedOn w:val="Normal"/>
    <w:uiPriority w:val="34"/>
    <w:unhideWhenUsed/>
    <w:qFormat/>
    <w:rsid w:val="000B0B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Serena/Library/Containers/com.microsoft.Word/Data/Library/Application%20Support/Microsoft/Office/16.0/DTS/en-US%7bDBA37A83-9EB2-684D-A4D5-90A341EFB3C0%7d/%7bAE43FE28-9942-F34E-A51C-FDAD16F37EB4%7dtf10002086.dotx" TargetMode="External"/></Relationships>
</file>

<file path=word/theme/theme1.xml><?xml version="1.0" encoding="utf-8"?>
<a:theme xmlns:a="http://schemas.openxmlformats.org/drawingml/2006/main" name="Office Theme">
  <a:themeElements>
    <a:clrScheme name="Notes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731C3F"/>
      </a:accent1>
      <a:accent2>
        <a:srgbClr val="214C5E"/>
      </a:accent2>
      <a:accent3>
        <a:srgbClr val="62C7AD"/>
      </a:accent3>
      <a:accent4>
        <a:srgbClr val="56152F"/>
      </a:accent4>
      <a:accent5>
        <a:srgbClr val="D87330"/>
      </a:accent5>
      <a:accent6>
        <a:srgbClr val="DEBC53"/>
      </a:accent6>
      <a:hlink>
        <a:srgbClr val="731C3F"/>
      </a:hlink>
      <a:folHlink>
        <a:srgbClr val="214C5E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Take Notes.dotx</Template>
  <TotalTime>84</TotalTime>
  <Pages>5</Pages>
  <Words>1331</Words>
  <Characters>7589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Serena Knight</cp:lastModifiedBy>
  <cp:revision>5</cp:revision>
  <dcterms:created xsi:type="dcterms:W3CDTF">2019-09-12T13:55:00Z</dcterms:created>
  <dcterms:modified xsi:type="dcterms:W3CDTF">2019-09-16T13:19:00Z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ssetID">
    <vt:lpwstr>TF10002051</vt:lpwstr>
  </property>
</Properties>
</file>