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6BBA6" w14:textId="77777777" w:rsidR="00DD1450" w:rsidRPr="00BC71AF" w:rsidRDefault="00BC71AF">
      <w:pPr>
        <w:pStyle w:val="Heading1"/>
        <w:rPr>
          <w:color w:val="62C7AD" w:themeColor="accent3"/>
        </w:rPr>
      </w:pPr>
      <w:r>
        <w:rPr>
          <w:color w:val="62C7AD" w:themeColor="accent3"/>
        </w:rPr>
        <w:t>PHYS – Energy in Physics</w:t>
      </w:r>
    </w:p>
    <w:p w14:paraId="0089B390" w14:textId="77777777" w:rsidR="00DD1450" w:rsidRPr="0043735A" w:rsidRDefault="00BC71AF">
      <w:pPr>
        <w:pStyle w:val="Heading2"/>
        <w:rPr>
          <w:color w:val="auto"/>
        </w:rPr>
      </w:pPr>
      <w:r w:rsidRPr="0043735A">
        <w:rPr>
          <w:color w:val="auto"/>
        </w:rPr>
        <w:t>Analogy with Money</w:t>
      </w:r>
    </w:p>
    <w:p w14:paraId="3DBA5023" w14:textId="7EF753CD" w:rsidR="00BC71AF" w:rsidRDefault="0070690B" w:rsidP="0070690B">
      <w:pPr>
        <w:pStyle w:val="ListParagraph"/>
        <w:numPr>
          <w:ilvl w:val="0"/>
          <w:numId w:val="5"/>
        </w:numPr>
      </w:pPr>
      <w:r>
        <w:t>Define my WEALTH IN assets with: wallet, investments, checking account</w:t>
      </w:r>
    </w:p>
    <w:p w14:paraId="53ED637F" w14:textId="69D3D74B" w:rsidR="0070690B" w:rsidRDefault="0070690B" w:rsidP="0070690B">
      <w:pPr>
        <w:pStyle w:val="ListParagraph"/>
        <w:numPr>
          <w:ilvl w:val="0"/>
          <w:numId w:val="5"/>
        </w:numPr>
      </w:pPr>
      <w:r>
        <w:t>Transfer from checking to wallet – but decide instead to invest it</w:t>
      </w:r>
    </w:p>
    <w:p w14:paraId="48373D99" w14:textId="0A42EBEE" w:rsidR="00FE76E1" w:rsidRDefault="00FE76E1" w:rsidP="00FE76E1">
      <w:r>
        <w:t>In energy</w:t>
      </w:r>
    </w:p>
    <w:p w14:paraId="54C6CDD9" w14:textId="60658EC3" w:rsidR="0070690B" w:rsidRDefault="00FE76E1" w:rsidP="0070690B">
      <w:pPr>
        <w:pStyle w:val="ListParagraph"/>
        <w:numPr>
          <w:ilvl w:val="0"/>
          <w:numId w:val="5"/>
        </w:numPr>
      </w:pPr>
      <w:r>
        <w:t>When we define the system (wealth) the total amount of energy within the system does not change</w:t>
      </w:r>
    </w:p>
    <w:p w14:paraId="39ADECE3" w14:textId="5A3CD7B3" w:rsidR="00FE76E1" w:rsidRDefault="00FE76E1" w:rsidP="0070690B">
      <w:pPr>
        <w:pStyle w:val="ListParagraph"/>
        <w:numPr>
          <w:ilvl w:val="0"/>
          <w:numId w:val="5"/>
        </w:numPr>
      </w:pPr>
      <w:r>
        <w:t>When something changes outside the system – the total will change</w:t>
      </w:r>
    </w:p>
    <w:p w14:paraId="785B1B8D" w14:textId="08BF2B69" w:rsidR="00FE76E1" w:rsidRDefault="00FE76E1" w:rsidP="0070690B">
      <w:pPr>
        <w:pStyle w:val="ListParagraph"/>
        <w:numPr>
          <w:ilvl w:val="0"/>
          <w:numId w:val="5"/>
        </w:numPr>
      </w:pPr>
      <w:r>
        <w:t>Energy coming in and out in the context of a fixed system</w:t>
      </w:r>
    </w:p>
    <w:p w14:paraId="6B2BC205" w14:textId="2798AA2C" w:rsidR="00FE76E1" w:rsidRDefault="00FE76E1" w:rsidP="00FE76E1">
      <w:pPr>
        <w:rPr>
          <w:b/>
        </w:rPr>
      </w:pPr>
      <w:r>
        <w:rPr>
          <w:b/>
        </w:rPr>
        <w:t>Work and Energy in Physics</w:t>
      </w:r>
    </w:p>
    <w:p w14:paraId="2907B432" w14:textId="3A981BCD" w:rsidR="00FE76E1" w:rsidRDefault="00FE76E1" w:rsidP="00FE76E1">
      <w:pPr>
        <w:pStyle w:val="ListParagraph"/>
        <w:numPr>
          <w:ilvl w:val="0"/>
          <w:numId w:val="5"/>
        </w:numPr>
      </w:pPr>
      <w:r>
        <w:t>The word energy and work are different</w:t>
      </w:r>
    </w:p>
    <w:p w14:paraId="126EAAB8" w14:textId="64092AD4" w:rsidR="00FE76E1" w:rsidRDefault="00FE76E1" w:rsidP="00FE76E1">
      <w:pPr>
        <w:pStyle w:val="ListParagraph"/>
        <w:numPr>
          <w:ilvl w:val="0"/>
          <w:numId w:val="5"/>
        </w:numPr>
      </w:pPr>
      <w:r>
        <w:t>Energy: ability to do work</w:t>
      </w:r>
    </w:p>
    <w:p w14:paraId="786F61D5" w14:textId="4069B374" w:rsidR="00FE76E1" w:rsidRDefault="00FE76E1" w:rsidP="00FE76E1">
      <w:pPr>
        <w:pStyle w:val="ListParagraph"/>
        <w:numPr>
          <w:ilvl w:val="0"/>
          <w:numId w:val="5"/>
        </w:numPr>
      </w:pPr>
      <w:r>
        <w:t>Work: Transfer of energy</w:t>
      </w:r>
    </w:p>
    <w:p w14:paraId="4EBCE9FF" w14:textId="1A67F09E" w:rsidR="00FE76E1" w:rsidRDefault="00FE76E1" w:rsidP="00FE76E1">
      <w:pPr>
        <w:pStyle w:val="ListParagraph"/>
        <w:numPr>
          <w:ilvl w:val="0"/>
          <w:numId w:val="5"/>
        </w:numPr>
      </w:pPr>
      <w:r>
        <w:t>Circular but important in making calculations and predictions of the natural world</w:t>
      </w:r>
    </w:p>
    <w:p w14:paraId="32163E7C" w14:textId="16329606" w:rsidR="00FE76E1" w:rsidRDefault="00FE76E1" w:rsidP="00FE76E1">
      <w:r>
        <w:rPr>
          <w:b/>
        </w:rPr>
        <w:t xml:space="preserve">Work: </w:t>
      </w:r>
      <w:r>
        <w:t>the transfer of energy</w:t>
      </w:r>
    </w:p>
    <w:p w14:paraId="3E59CDA2" w14:textId="73855B78" w:rsidR="00FE76E1" w:rsidRDefault="00FE76E1" w:rsidP="00FE76E1">
      <w:r>
        <w:t>Ex: taking a box at rest and pushes it acr</w:t>
      </w:r>
      <w:r w:rsidR="008B609B">
        <w:t>o</w:t>
      </w:r>
      <w:r>
        <w:t>ss the floor – wasn’t moving but is now moving</w:t>
      </w:r>
    </w:p>
    <w:p w14:paraId="4D2C2580" w14:textId="547276E9" w:rsidR="00FE76E1" w:rsidRDefault="00FE76E1" w:rsidP="00FE76E1">
      <w:pPr>
        <w:pStyle w:val="ListParagraph"/>
        <w:numPr>
          <w:ilvl w:val="0"/>
          <w:numId w:val="5"/>
        </w:numPr>
      </w:pPr>
      <w:r>
        <w:t xml:space="preserve">Work </w:t>
      </w:r>
      <w:r w:rsidR="00C65592">
        <w:t>= Force x D</w:t>
      </w:r>
      <w:r>
        <w:t>istance</w:t>
      </w:r>
    </w:p>
    <w:p w14:paraId="6D0D2680" w14:textId="5E882586" w:rsidR="00FE76E1" w:rsidRDefault="00E26B29" w:rsidP="00FE76E1">
      <w:pPr>
        <w:pStyle w:val="ListParagraph"/>
        <w:numPr>
          <w:ilvl w:val="0"/>
          <w:numId w:val="5"/>
        </w:numPr>
      </w:pPr>
      <w:r>
        <w:t>Held still &amp; No distance = No work (although felt like work none was done)</w:t>
      </w:r>
    </w:p>
    <w:p w14:paraId="14F7C7D0" w14:textId="0B3A381F" w:rsidR="00E26B29" w:rsidRDefault="00E26B29" w:rsidP="00E26B29">
      <w:pPr>
        <w:pStyle w:val="ListParagraph"/>
        <w:numPr>
          <w:ilvl w:val="0"/>
          <w:numId w:val="5"/>
        </w:numPr>
      </w:pPr>
      <w:r>
        <w:t>Lifted up from ground = Work</w:t>
      </w:r>
    </w:p>
    <w:p w14:paraId="18D23417" w14:textId="52949868" w:rsidR="00E26B29" w:rsidRDefault="00E26B29" w:rsidP="00E26B29">
      <w:pPr>
        <w:rPr>
          <w:b/>
        </w:rPr>
      </w:pPr>
      <w:r>
        <w:rPr>
          <w:b/>
        </w:rPr>
        <w:t>Types of Energy</w:t>
      </w:r>
    </w:p>
    <w:p w14:paraId="532521F5" w14:textId="7C0B5300" w:rsidR="00E26B29" w:rsidRPr="00E26B29" w:rsidRDefault="00E26B29" w:rsidP="00E26B29">
      <w:pPr>
        <w:pStyle w:val="ListParagraph"/>
        <w:numPr>
          <w:ilvl w:val="0"/>
          <w:numId w:val="7"/>
        </w:numPr>
      </w:pPr>
      <w:r w:rsidRPr="00E26B29">
        <w:t>Chemical Energy: stored in chemicals and materials: Wood, coal, paper, natural gasses in form of heat energy</w:t>
      </w:r>
    </w:p>
    <w:p w14:paraId="597C1B70" w14:textId="5CC7C3EC" w:rsidR="00E26B29" w:rsidRPr="00E26B29" w:rsidRDefault="00E26B29" w:rsidP="00E26B29">
      <w:pPr>
        <w:pStyle w:val="ListParagraph"/>
        <w:numPr>
          <w:ilvl w:val="1"/>
          <w:numId w:val="7"/>
        </w:numPr>
      </w:pPr>
      <w:r w:rsidRPr="00E26B29">
        <w:t>Charged electric batteries</w:t>
      </w:r>
    </w:p>
    <w:p w14:paraId="2AD64390" w14:textId="61F91692" w:rsidR="00E26B29" w:rsidRPr="00E26B29" w:rsidRDefault="00E26B29" w:rsidP="00E26B29">
      <w:pPr>
        <w:pStyle w:val="ListParagraph"/>
        <w:numPr>
          <w:ilvl w:val="1"/>
          <w:numId w:val="7"/>
        </w:numPr>
      </w:pPr>
      <w:r w:rsidRPr="00E26B29">
        <w:lastRenderedPageBreak/>
        <w:t>Food in stomach</w:t>
      </w:r>
    </w:p>
    <w:p w14:paraId="06300A64" w14:textId="20809586" w:rsidR="00E26B29" w:rsidRPr="00E26B29" w:rsidRDefault="00E26B29" w:rsidP="00E26B29">
      <w:pPr>
        <w:pStyle w:val="ListParagraph"/>
        <w:numPr>
          <w:ilvl w:val="0"/>
          <w:numId w:val="7"/>
        </w:numPr>
      </w:pPr>
      <w:r w:rsidRPr="00E26B29">
        <w:t>Kinetic Energy: The energy an object has due to its movement</w:t>
      </w:r>
    </w:p>
    <w:p w14:paraId="777A0E39" w14:textId="7D5677FE" w:rsidR="00E26B29" w:rsidRPr="00E26B29" w:rsidRDefault="00E26B29" w:rsidP="00E26B29">
      <w:pPr>
        <w:pStyle w:val="ListParagraph"/>
        <w:numPr>
          <w:ilvl w:val="1"/>
          <w:numId w:val="7"/>
        </w:numPr>
      </w:pPr>
      <w:r w:rsidRPr="00E26B29">
        <w:t>Depends on the mass and the velocity squared</w:t>
      </w:r>
    </w:p>
    <w:p w14:paraId="67879BDA" w14:textId="6379ACC0" w:rsidR="00E26B29" w:rsidRPr="00E26B29" w:rsidRDefault="00E26B29" w:rsidP="00E26B29">
      <w:pPr>
        <w:pStyle w:val="ListParagraph"/>
        <w:numPr>
          <w:ilvl w:val="1"/>
          <w:numId w:val="7"/>
        </w:numPr>
      </w:pPr>
      <w:r w:rsidRPr="00E26B29">
        <w:t>Mechanical energy</w:t>
      </w:r>
    </w:p>
    <w:p w14:paraId="4DE54001" w14:textId="32C4D25F" w:rsidR="00E26B29" w:rsidRDefault="00E26B29" w:rsidP="00E26B29">
      <w:pPr>
        <w:pStyle w:val="ListParagraph"/>
        <w:numPr>
          <w:ilvl w:val="0"/>
          <w:numId w:val="7"/>
        </w:numPr>
      </w:pPr>
      <w:r w:rsidRPr="00E26B29">
        <w:t>Thermal</w:t>
      </w:r>
      <w:r>
        <w:t>/Heat Energy: associated with random molecular motions within any substance</w:t>
      </w:r>
    </w:p>
    <w:p w14:paraId="6235532D" w14:textId="2510DB7A" w:rsidR="00E26B29" w:rsidRDefault="00E26B29" w:rsidP="00E26B29">
      <w:pPr>
        <w:pStyle w:val="ListParagraph"/>
        <w:numPr>
          <w:ilvl w:val="1"/>
          <w:numId w:val="7"/>
        </w:numPr>
      </w:pPr>
      <w:r>
        <w:t>Increases of heat energy contained in any substance result in temp. increase and conversely decrease of heat energy produces decrease in temp.</w:t>
      </w:r>
    </w:p>
    <w:p w14:paraId="62CB1C7D" w14:textId="01AD4DDC" w:rsidR="00E26B29" w:rsidRDefault="00E26B29" w:rsidP="00E26B29">
      <w:pPr>
        <w:pStyle w:val="ListParagraph"/>
        <w:numPr>
          <w:ilvl w:val="1"/>
          <w:numId w:val="7"/>
        </w:numPr>
      </w:pPr>
      <w:r>
        <w:t>Increase in temp = faster moving molecules</w:t>
      </w:r>
    </w:p>
    <w:p w14:paraId="12C098A9" w14:textId="4DD50F0C" w:rsidR="00E26B29" w:rsidRDefault="00E26B29" w:rsidP="00E26B29">
      <w:pPr>
        <w:pStyle w:val="ListParagraph"/>
        <w:numPr>
          <w:ilvl w:val="0"/>
          <w:numId w:val="7"/>
        </w:numPr>
      </w:pPr>
      <w:r>
        <w:t>Potential Energy: energy an object has that’s associated with its position of an object when some force is acting on it</w:t>
      </w:r>
    </w:p>
    <w:p w14:paraId="178B15EE" w14:textId="44DFF7F9" w:rsidR="00E26B29" w:rsidRDefault="00E26B29" w:rsidP="00E26B29">
      <w:pPr>
        <w:pStyle w:val="ListParagraph"/>
        <w:numPr>
          <w:ilvl w:val="1"/>
          <w:numId w:val="7"/>
        </w:numPr>
      </w:pPr>
      <w:r>
        <w:t>Most common is gravitational potential energy</w:t>
      </w:r>
    </w:p>
    <w:p w14:paraId="5F38E25F" w14:textId="6B7FDB03" w:rsidR="00E26B29" w:rsidRDefault="00E26B29" w:rsidP="00E26B29">
      <w:pPr>
        <w:pStyle w:val="ListParagraph"/>
        <w:numPr>
          <w:ilvl w:val="1"/>
          <w:numId w:val="7"/>
        </w:numPr>
      </w:pPr>
      <w:r>
        <w:t>The higher the object the more gravitational energy is has</w:t>
      </w:r>
    </w:p>
    <w:p w14:paraId="2F08465B" w14:textId="1AFA18CB" w:rsidR="00E26B29" w:rsidRDefault="00E26B29" w:rsidP="00E26B29">
      <w:pPr>
        <w:pStyle w:val="ListParagraph"/>
        <w:numPr>
          <w:ilvl w:val="1"/>
          <w:numId w:val="7"/>
        </w:numPr>
      </w:pPr>
      <w:proofErr w:type="gramStart"/>
      <w:r>
        <w:t>Also</w:t>
      </w:r>
      <w:proofErr w:type="gramEnd"/>
      <w:r>
        <w:t xml:space="preserve"> a type of mechanical energy</w:t>
      </w:r>
    </w:p>
    <w:p w14:paraId="2301E6A5" w14:textId="09079FA4" w:rsidR="00E26B29" w:rsidRDefault="00F47CD2" w:rsidP="00E26B29">
      <w:pPr>
        <w:pStyle w:val="ListParagraph"/>
        <w:numPr>
          <w:ilvl w:val="0"/>
          <w:numId w:val="7"/>
        </w:numPr>
      </w:pPr>
      <w:r>
        <w:t>Electrical Energy: energy that is stored by charges (+/-) in their electric fields</w:t>
      </w:r>
    </w:p>
    <w:p w14:paraId="04840004" w14:textId="594CCEEA" w:rsidR="00F47CD2" w:rsidRDefault="00F47CD2" w:rsidP="00F47CD2">
      <w:pPr>
        <w:pStyle w:val="ListParagraph"/>
        <w:numPr>
          <w:ilvl w:val="1"/>
          <w:numId w:val="7"/>
        </w:numPr>
      </w:pPr>
      <w:r>
        <w:t>Nothing can be seen with the eye but it is stored and can be released as other forms</w:t>
      </w:r>
    </w:p>
    <w:p w14:paraId="72AACEDB" w14:textId="108EAE37" w:rsidR="00F47CD2" w:rsidRDefault="00F47CD2" w:rsidP="00F47CD2">
      <w:pPr>
        <w:pStyle w:val="ListParagraph"/>
        <w:numPr>
          <w:ilvl w:val="1"/>
          <w:numId w:val="7"/>
        </w:numPr>
      </w:pPr>
      <w:r>
        <w:t>Ex: in storm clouds the electrical energy is stored in between the clouds and ground which acquire opposite charges</w:t>
      </w:r>
    </w:p>
    <w:p w14:paraId="00F88682" w14:textId="7AB27B63" w:rsidR="00F47CD2" w:rsidRDefault="00F47CD2" w:rsidP="00F47CD2">
      <w:pPr>
        <w:pStyle w:val="ListParagraph"/>
        <w:numPr>
          <w:ilvl w:val="0"/>
          <w:numId w:val="7"/>
        </w:numPr>
      </w:pPr>
      <w:r>
        <w:t>Electromagnetic radiation: light; can be visible or not (one small range of the spectrum is visible)</w:t>
      </w:r>
    </w:p>
    <w:p w14:paraId="4CBE1D6A" w14:textId="07A06175" w:rsidR="00F47CD2" w:rsidRDefault="00F47CD2" w:rsidP="00F47CD2">
      <w:pPr>
        <w:pStyle w:val="ListParagraph"/>
        <w:numPr>
          <w:ilvl w:val="1"/>
          <w:numId w:val="7"/>
        </w:numPr>
      </w:pPr>
      <w:r>
        <w:t>Form of a wave that carries energy</w:t>
      </w:r>
    </w:p>
    <w:p w14:paraId="55ED31E7" w14:textId="37842F52" w:rsidR="00F47CD2" w:rsidRDefault="00F47CD2" w:rsidP="00F47CD2">
      <w:pPr>
        <w:pStyle w:val="ListParagraph"/>
        <w:numPr>
          <w:ilvl w:val="1"/>
          <w:numId w:val="7"/>
        </w:numPr>
      </w:pPr>
      <w:r>
        <w:t>Shorter or Longer wavelength sides of the visible ones that still not visible but carry energy</w:t>
      </w:r>
    </w:p>
    <w:p w14:paraId="2EC7869E" w14:textId="4C477F00" w:rsidR="00F47CD2" w:rsidRDefault="00F47CD2" w:rsidP="00F47CD2">
      <w:pPr>
        <w:pStyle w:val="ListParagraph"/>
        <w:numPr>
          <w:ilvl w:val="0"/>
          <w:numId w:val="7"/>
        </w:numPr>
      </w:pPr>
      <w:r>
        <w:t>Nuclear/Mass Energy: Correspondence between mass and energy</w:t>
      </w:r>
    </w:p>
    <w:p w14:paraId="6518210C" w14:textId="62DAF2D1" w:rsidR="00F47CD2" w:rsidRDefault="00F47CD2" w:rsidP="00F47CD2">
      <w:pPr>
        <w:pStyle w:val="ListParagraph"/>
        <w:numPr>
          <w:ilvl w:val="1"/>
          <w:numId w:val="7"/>
        </w:numPr>
      </w:pPr>
      <w:r>
        <w:t>Einstein’s theory of special relativity: mass can be converted to energy and energy can be converted to mass</w:t>
      </w:r>
    </w:p>
    <w:p w14:paraId="0D4D2040" w14:textId="506AD40C" w:rsidR="00F47CD2" w:rsidRDefault="00910E46" w:rsidP="00F47CD2">
      <w:pPr>
        <w:pStyle w:val="ListParagraph"/>
        <w:numPr>
          <w:ilvl w:val="1"/>
          <w:numId w:val="7"/>
        </w:numPr>
      </w:pPr>
      <w:r>
        <w:t>How much energy is stored in some amount of mass</w:t>
      </w:r>
    </w:p>
    <w:p w14:paraId="417C1628" w14:textId="54E214DA" w:rsidR="00910E46" w:rsidRDefault="00910E46" w:rsidP="00F47CD2">
      <w:pPr>
        <w:pStyle w:val="ListParagraph"/>
        <w:numPr>
          <w:ilvl w:val="1"/>
          <w:numId w:val="7"/>
        </w:numPr>
      </w:pPr>
      <w:r w:rsidRPr="00910E46">
        <w:rPr>
          <w:b/>
        </w:rPr>
        <w:t>E = mc2</w:t>
      </w:r>
      <w:r>
        <w:t xml:space="preserve"> Amount of mass energy is equal to the amount of mass times the speed of light (30000km/second) squared</w:t>
      </w:r>
    </w:p>
    <w:p w14:paraId="0046E2BD" w14:textId="77777777" w:rsidR="00910E46" w:rsidRDefault="00910E46" w:rsidP="00910E46"/>
    <w:p w14:paraId="1E3DEACB" w14:textId="6D12D708" w:rsidR="00910E46" w:rsidRPr="00910E46" w:rsidRDefault="00910E46" w:rsidP="00910E46">
      <w:pPr>
        <w:rPr>
          <w:b/>
          <w:u w:val="single"/>
        </w:rPr>
      </w:pPr>
      <w:r w:rsidRPr="00910E46">
        <w:rPr>
          <w:b/>
          <w:u w:val="single"/>
        </w:rPr>
        <w:lastRenderedPageBreak/>
        <w:t>In this Course</w:t>
      </w:r>
    </w:p>
    <w:p w14:paraId="48653CDF" w14:textId="77777777" w:rsidR="00910E46" w:rsidRDefault="00910E46" w:rsidP="00910E46"/>
    <w:p w14:paraId="30C85949" w14:textId="6C31827B" w:rsidR="00910E46" w:rsidRDefault="00910E46" w:rsidP="00910E46">
      <w:r w:rsidRPr="00910E46">
        <w:rPr>
          <w:b/>
        </w:rPr>
        <w:t>Joule:</w:t>
      </w:r>
      <w:r>
        <w:t xml:space="preserve"> metric unit of energy</w:t>
      </w:r>
    </w:p>
    <w:p w14:paraId="7BD66D71" w14:textId="0FED7A71" w:rsidR="00910E46" w:rsidRDefault="00910E46" w:rsidP="00910E46">
      <w:pPr>
        <w:pStyle w:val="ListParagraph"/>
        <w:numPr>
          <w:ilvl w:val="0"/>
          <w:numId w:val="5"/>
        </w:numPr>
      </w:pPr>
      <w:r>
        <w:t xml:space="preserve">One Joule = One metric unit of force (the newton) X One metric unit of distance (the </w:t>
      </w:r>
      <w:proofErr w:type="spellStart"/>
      <w:r>
        <w:t>metre</w:t>
      </w:r>
      <w:proofErr w:type="spellEnd"/>
      <w:r>
        <w:t>)</w:t>
      </w:r>
    </w:p>
    <w:p w14:paraId="5E0C10CD" w14:textId="088B8875" w:rsidR="00910E46" w:rsidRDefault="00910E46" w:rsidP="00910E46">
      <w:pPr>
        <w:pStyle w:val="ListParagraph"/>
        <w:numPr>
          <w:ilvl w:val="0"/>
          <w:numId w:val="5"/>
        </w:numPr>
      </w:pPr>
      <w:r>
        <w:t>W = F (newton) X D (</w:t>
      </w:r>
      <w:proofErr w:type="spellStart"/>
      <w:r>
        <w:t>metre</w:t>
      </w:r>
      <w:proofErr w:type="spellEnd"/>
      <w:r>
        <w:t>)</w:t>
      </w:r>
    </w:p>
    <w:p w14:paraId="6BFEA6D3" w14:textId="2126F8EB" w:rsidR="00910E46" w:rsidRDefault="00910E46" w:rsidP="00910E46">
      <w:r w:rsidRPr="00910E46">
        <w:rPr>
          <w:b/>
        </w:rPr>
        <w:t>The British Thermal Unit (BTU</w:t>
      </w:r>
      <w:r>
        <w:t>): the amount of heat energy which must be given to a known amount of water to increase its temperature by a given amount.</w:t>
      </w:r>
      <w:bookmarkStart w:id="0" w:name="_GoBack"/>
      <w:bookmarkEnd w:id="0"/>
    </w:p>
    <w:p w14:paraId="3BCC2151" w14:textId="5879B346" w:rsidR="00910E46" w:rsidRDefault="00910E46" w:rsidP="00910E46">
      <w:pPr>
        <w:pStyle w:val="ListParagraph"/>
        <w:numPr>
          <w:ilvl w:val="0"/>
          <w:numId w:val="5"/>
        </w:numPr>
      </w:pPr>
      <w:r>
        <w:t>One BTU = amount of heat energy required to raise the temp. of one pound of water by one degree Fahrenheit.</w:t>
      </w:r>
    </w:p>
    <w:p w14:paraId="362C31A7" w14:textId="4BA29B86" w:rsidR="00910E46" w:rsidRDefault="00910E46" w:rsidP="00910E46">
      <w:pPr>
        <w:pStyle w:val="ListParagraph"/>
        <w:numPr>
          <w:ilvl w:val="0"/>
          <w:numId w:val="5"/>
        </w:numPr>
      </w:pPr>
      <w:r>
        <w:t>In discussions of fuel and insulation</w:t>
      </w:r>
    </w:p>
    <w:p w14:paraId="4FDF7BF1" w14:textId="61EE5AB9" w:rsidR="00910E46" w:rsidRDefault="00910E46" w:rsidP="00910E46">
      <w:r w:rsidRPr="00910E46">
        <w:rPr>
          <w:b/>
        </w:rPr>
        <w:t>Calorie:</w:t>
      </w:r>
      <w:r>
        <w:t xml:space="preserve"> defined in terms of heating water. Is the amount of energy required to raise temp. of one gram of water by one degree Celsius, or the amount of energy given off when one gram of water cools by one degree </w:t>
      </w:r>
      <w:proofErr w:type="gramStart"/>
      <w:r>
        <w:t>Celsius</w:t>
      </w:r>
      <w:proofErr w:type="gramEnd"/>
    </w:p>
    <w:p w14:paraId="642105F4" w14:textId="1F261A4D" w:rsidR="00910E46" w:rsidRDefault="00E62B51" w:rsidP="00910E46">
      <w:pPr>
        <w:pStyle w:val="ListParagraph"/>
        <w:numPr>
          <w:ilvl w:val="0"/>
          <w:numId w:val="5"/>
        </w:numPr>
      </w:pPr>
      <w:r>
        <w:t xml:space="preserve">In North </w:t>
      </w:r>
      <w:proofErr w:type="gramStart"/>
      <w:r>
        <w:t>America</w:t>
      </w:r>
      <w:proofErr w:type="gramEnd"/>
      <w:r>
        <w:t xml:space="preserve"> it is actually measured in kilocalories by the above definition (1000 kilocalories is actually 1 million calories)</w:t>
      </w:r>
    </w:p>
    <w:p w14:paraId="235AD029" w14:textId="77777777" w:rsidR="00E62B51" w:rsidRDefault="00E62B51" w:rsidP="00E62B51">
      <w:r w:rsidRPr="00E62B51">
        <w:rPr>
          <w:b/>
        </w:rPr>
        <w:t>Electron-Volt (eV):</w:t>
      </w:r>
      <w:r>
        <w:t xml:space="preserve"> Very small amount of energy which is useful when working with tiny charged particles (like electrons). </w:t>
      </w:r>
    </w:p>
    <w:p w14:paraId="13CBBB24" w14:textId="2C568C81" w:rsidR="00E62B51" w:rsidRDefault="00E62B51" w:rsidP="00E62B51">
      <w:pPr>
        <w:pStyle w:val="ListParagraph"/>
        <w:numPr>
          <w:ilvl w:val="0"/>
          <w:numId w:val="5"/>
        </w:numPr>
      </w:pPr>
      <w:r>
        <w:t xml:space="preserve">It is the amount of energy </w:t>
      </w:r>
      <w:proofErr w:type="gramStart"/>
      <w:r>
        <w:t>an electron gains</w:t>
      </w:r>
      <w:proofErr w:type="gramEnd"/>
      <w:r>
        <w:t xml:space="preserve"> if accelerated by a 1-volt electrical potential.</w:t>
      </w:r>
    </w:p>
    <w:p w14:paraId="5DE0E1FE" w14:textId="77777777" w:rsidR="00E62B51" w:rsidRDefault="00E62B51" w:rsidP="00E62B51"/>
    <w:p w14:paraId="62C609C2" w14:textId="30042DFB" w:rsidR="00E12505" w:rsidRPr="00E12505" w:rsidRDefault="00E12505" w:rsidP="00E62B51">
      <w:pPr>
        <w:rPr>
          <w:b/>
        </w:rPr>
      </w:pPr>
      <w:r w:rsidRPr="00E12505">
        <w:rPr>
          <w:b/>
        </w:rPr>
        <w:t>Reading Chapter 1: Energy Fundamentals</w:t>
      </w:r>
    </w:p>
    <w:p w14:paraId="4632A36D" w14:textId="77777777" w:rsidR="00E12505" w:rsidRPr="00E12505" w:rsidRDefault="00E12505" w:rsidP="00E12505">
      <w:r w:rsidRPr="00E12505">
        <w:t xml:space="preserve">Energy in society: many </w:t>
      </w:r>
      <w:proofErr w:type="gramStart"/>
      <w:r w:rsidRPr="00E12505">
        <w:t>times</w:t>
      </w:r>
      <w:proofErr w:type="gramEnd"/>
      <w:r w:rsidRPr="00E12505">
        <w:t xml:space="preserve"> more energy in the form of engine fuel goes into the agricultural enterprise than is obtained in the useful food Calorie content of the food produced </w:t>
      </w:r>
    </w:p>
    <w:p w14:paraId="62714F83" w14:textId="781208C3" w:rsidR="00E12505" w:rsidRDefault="00E12505" w:rsidP="00E12505">
      <w:pPr>
        <w:pStyle w:val="ListParagraph"/>
        <w:numPr>
          <w:ilvl w:val="0"/>
          <w:numId w:val="5"/>
        </w:numPr>
      </w:pPr>
      <w:r>
        <w:t>82% of energy supply in US = fossil fuels (coal, natural gas, oil)</w:t>
      </w:r>
    </w:p>
    <w:p w14:paraId="270AAC7C" w14:textId="0A3840C6" w:rsidR="00E12505" w:rsidRDefault="000905FB" w:rsidP="000905FB">
      <w:r>
        <w:t>Concern for Fossil Fuels:</w:t>
      </w:r>
    </w:p>
    <w:p w14:paraId="08B105CD" w14:textId="002FD328" w:rsidR="000905FB" w:rsidRDefault="000905FB" w:rsidP="000905FB">
      <w:pPr>
        <w:pStyle w:val="ListParagraph"/>
        <w:numPr>
          <w:ilvl w:val="0"/>
          <w:numId w:val="8"/>
        </w:numPr>
      </w:pPr>
      <w:r>
        <w:t xml:space="preserve">limited amount: at a </w:t>
      </w:r>
      <w:proofErr w:type="gramStart"/>
      <w:r>
        <w:t>rate</w:t>
      </w:r>
      <w:proofErr w:type="gramEnd"/>
      <w:r>
        <w:t xml:space="preserve"> much slower than what we are using</w:t>
      </w:r>
    </w:p>
    <w:p w14:paraId="3F9CEEF4" w14:textId="48821B65" w:rsidR="000905FB" w:rsidRDefault="00375B87" w:rsidP="000905FB">
      <w:pPr>
        <w:pStyle w:val="ListParagraph"/>
        <w:numPr>
          <w:ilvl w:val="0"/>
          <w:numId w:val="8"/>
        </w:numPr>
      </w:pPr>
      <w:r>
        <w:lastRenderedPageBreak/>
        <w:t>E</w:t>
      </w:r>
      <w:r w:rsidR="000905FB">
        <w:t>nvironmental consequences</w:t>
      </w:r>
      <w:r>
        <w:t>: carbon emissions</w:t>
      </w:r>
    </w:p>
    <w:p w14:paraId="27677F0F" w14:textId="3DCA3A03" w:rsidR="00375B87" w:rsidRDefault="00375B87" w:rsidP="00375B87">
      <w:r>
        <w:t>Why Do we use so much energy?</w:t>
      </w:r>
    </w:p>
    <w:p w14:paraId="33789F89" w14:textId="04249E97" w:rsidR="00375B87" w:rsidRDefault="00375B87" w:rsidP="00375B87">
      <w:pPr>
        <w:pStyle w:val="ListParagraph"/>
        <w:numPr>
          <w:ilvl w:val="0"/>
          <w:numId w:val="5"/>
        </w:numPr>
      </w:pPr>
      <w:r>
        <w:t>Not efficient</w:t>
      </w:r>
      <w:r w:rsidR="00992570">
        <w:t xml:space="preserve"> at using what we need</w:t>
      </w:r>
    </w:p>
    <w:p w14:paraId="2B48CBEE" w14:textId="39AB8284" w:rsidR="00375B87" w:rsidRDefault="00992570" w:rsidP="00375B87">
      <w:pPr>
        <w:pStyle w:val="ListParagraph"/>
        <w:numPr>
          <w:ilvl w:val="0"/>
          <w:numId w:val="5"/>
        </w:numPr>
      </w:pPr>
      <w:r>
        <w:t>Industrialized countries with higher GDP</w:t>
      </w:r>
      <w:r w:rsidR="002E7808">
        <w:t xml:space="preserve"> does not directly correlate with higher standards of living – but it does with energy use</w:t>
      </w:r>
    </w:p>
    <w:p w14:paraId="6DF3B674" w14:textId="0A827E14" w:rsidR="002E7808" w:rsidRDefault="00E412F7" w:rsidP="00AF70C6">
      <w:r>
        <w:t>***Review equation on example 1.1</w:t>
      </w:r>
    </w:p>
    <w:p w14:paraId="3EF650B1" w14:textId="77777777" w:rsidR="00E412F7" w:rsidRDefault="00E412F7" w:rsidP="00AF70C6"/>
    <w:p w14:paraId="4B2B8EB2" w14:textId="7573D204" w:rsidR="00E412F7" w:rsidRPr="00E412F7" w:rsidRDefault="00E412F7" w:rsidP="00AF70C6">
      <w:pPr>
        <w:rPr>
          <w:b/>
        </w:rPr>
      </w:pPr>
      <w:r w:rsidRPr="00E412F7">
        <w:rPr>
          <w:b/>
        </w:rPr>
        <w:t>Energy Basics</w:t>
      </w:r>
    </w:p>
    <w:p w14:paraId="610E1CCD" w14:textId="0D77B870" w:rsidR="00E412F7" w:rsidRDefault="00E412F7" w:rsidP="00AF70C6">
      <w:r>
        <w:t>Energy: the capacity to do work</w:t>
      </w:r>
    </w:p>
    <w:p w14:paraId="0F6A396B" w14:textId="68540C77" w:rsidR="00420B77" w:rsidRDefault="00420B77" w:rsidP="00AF70C6">
      <w:r>
        <w:t>Power = energy/time -------- Energy = power X time</w:t>
      </w:r>
    </w:p>
    <w:p w14:paraId="45C316F2" w14:textId="77777777" w:rsidR="00420B77" w:rsidRPr="00E26B29" w:rsidRDefault="00420B77" w:rsidP="00AF70C6"/>
    <w:sectPr w:rsidR="00420B77" w:rsidRPr="00E26B29">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163A1" w14:textId="77777777" w:rsidR="00D3763A" w:rsidRDefault="00D3763A">
      <w:r>
        <w:separator/>
      </w:r>
    </w:p>
    <w:p w14:paraId="6177B7A1" w14:textId="77777777" w:rsidR="00D3763A" w:rsidRDefault="00D3763A"/>
  </w:endnote>
  <w:endnote w:type="continuationSeparator" w:id="0">
    <w:p w14:paraId="6C0D8C04" w14:textId="77777777" w:rsidR="00D3763A" w:rsidRDefault="00D3763A">
      <w:r>
        <w:continuationSeparator/>
      </w:r>
    </w:p>
    <w:p w14:paraId="5EC1561C" w14:textId="77777777" w:rsidR="00D3763A" w:rsidRDefault="00D376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2DD2BDB8" w14:textId="77777777" w:rsidR="00DD1450" w:rsidRDefault="00FE20FC">
        <w:pPr>
          <w:pStyle w:val="Footer"/>
        </w:pPr>
        <w:r>
          <w:fldChar w:fldCharType="begin"/>
        </w:r>
        <w:r>
          <w:instrText xml:space="preserve"> PAGE   \* MERGEFORMAT </w:instrText>
        </w:r>
        <w:r>
          <w:fldChar w:fldCharType="separate"/>
        </w:r>
        <w:r w:rsidR="00D71F70">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589891" w14:textId="77777777" w:rsidR="00D3763A" w:rsidRDefault="00D3763A">
      <w:r>
        <w:separator/>
      </w:r>
    </w:p>
    <w:p w14:paraId="1FE1D775" w14:textId="77777777" w:rsidR="00D3763A" w:rsidRDefault="00D3763A"/>
  </w:footnote>
  <w:footnote w:type="continuationSeparator" w:id="0">
    <w:p w14:paraId="20BFF88E" w14:textId="77777777" w:rsidR="00D3763A" w:rsidRDefault="00D3763A">
      <w:r>
        <w:continuationSeparator/>
      </w:r>
    </w:p>
    <w:p w14:paraId="7FAF17C7" w14:textId="77777777" w:rsidR="00D3763A" w:rsidRDefault="00D3763A"/>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CB547E"/>
    <w:multiLevelType w:val="hybridMultilevel"/>
    <w:tmpl w:val="75D27D1E"/>
    <w:lvl w:ilvl="0" w:tplc="2CE8259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604AAE"/>
    <w:multiLevelType w:val="hybridMultilevel"/>
    <w:tmpl w:val="C7F48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271967"/>
    <w:multiLevelType w:val="hybridMultilevel"/>
    <w:tmpl w:val="5EB823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871868"/>
    <w:multiLevelType w:val="hybridMultilevel"/>
    <w:tmpl w:val="0E6EEB78"/>
    <w:lvl w:ilvl="0" w:tplc="2CE8259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7"/>
  </w:num>
  <w:num w:numId="5">
    <w:abstractNumId w:val="3"/>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1AF"/>
    <w:rsid w:val="000905FB"/>
    <w:rsid w:val="001A2AE2"/>
    <w:rsid w:val="002E7808"/>
    <w:rsid w:val="00375B87"/>
    <w:rsid w:val="00420B77"/>
    <w:rsid w:val="0043735A"/>
    <w:rsid w:val="0070690B"/>
    <w:rsid w:val="008B609B"/>
    <w:rsid w:val="00910E46"/>
    <w:rsid w:val="009446E4"/>
    <w:rsid w:val="00992570"/>
    <w:rsid w:val="00AF70C6"/>
    <w:rsid w:val="00BC71AF"/>
    <w:rsid w:val="00C65592"/>
    <w:rsid w:val="00D3763A"/>
    <w:rsid w:val="00D71F70"/>
    <w:rsid w:val="00DD1450"/>
    <w:rsid w:val="00E12505"/>
    <w:rsid w:val="00E26B29"/>
    <w:rsid w:val="00E412F7"/>
    <w:rsid w:val="00E62B51"/>
    <w:rsid w:val="00F47CD2"/>
    <w:rsid w:val="00FE20FC"/>
    <w:rsid w:val="00FE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1A6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70690B"/>
    <w:pPr>
      <w:ind w:left="720"/>
      <w:contextualSpacing/>
    </w:pPr>
  </w:style>
  <w:style w:type="paragraph" w:styleId="NormalWeb">
    <w:name w:val="Normal (Web)"/>
    <w:basedOn w:val="Normal"/>
    <w:uiPriority w:val="99"/>
    <w:semiHidden/>
    <w:unhideWhenUsed/>
    <w:rsid w:val="00E12505"/>
    <w:pPr>
      <w:spacing w:before="100" w:beforeAutospacing="1" w:after="100" w:afterAutospacing="1" w:line="240" w:lineRule="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077680">
      <w:bodyDiv w:val="1"/>
      <w:marLeft w:val="0"/>
      <w:marRight w:val="0"/>
      <w:marTop w:val="0"/>
      <w:marBottom w:val="0"/>
      <w:divBdr>
        <w:top w:val="none" w:sz="0" w:space="0" w:color="auto"/>
        <w:left w:val="none" w:sz="0" w:space="0" w:color="auto"/>
        <w:bottom w:val="none" w:sz="0" w:space="0" w:color="auto"/>
        <w:right w:val="none" w:sz="0" w:space="0" w:color="auto"/>
      </w:divBdr>
      <w:divsChild>
        <w:div w:id="212929187">
          <w:marLeft w:val="0"/>
          <w:marRight w:val="0"/>
          <w:marTop w:val="0"/>
          <w:marBottom w:val="0"/>
          <w:divBdr>
            <w:top w:val="none" w:sz="0" w:space="0" w:color="auto"/>
            <w:left w:val="none" w:sz="0" w:space="0" w:color="auto"/>
            <w:bottom w:val="none" w:sz="0" w:space="0" w:color="auto"/>
            <w:right w:val="none" w:sz="0" w:space="0" w:color="auto"/>
          </w:divBdr>
          <w:divsChild>
            <w:div w:id="104278109">
              <w:marLeft w:val="0"/>
              <w:marRight w:val="0"/>
              <w:marTop w:val="0"/>
              <w:marBottom w:val="0"/>
              <w:divBdr>
                <w:top w:val="none" w:sz="0" w:space="0" w:color="auto"/>
                <w:left w:val="none" w:sz="0" w:space="0" w:color="auto"/>
                <w:bottom w:val="none" w:sz="0" w:space="0" w:color="auto"/>
                <w:right w:val="none" w:sz="0" w:space="0" w:color="auto"/>
              </w:divBdr>
              <w:divsChild>
                <w:div w:id="36714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ome/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48</TotalTime>
  <Pages>4</Pages>
  <Words>642</Words>
  <Characters>3665</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Ramsay</dc:creator>
  <cp:keywords/>
  <dc:description/>
  <cp:lastModifiedBy>Madison Ramsay</cp:lastModifiedBy>
  <cp:revision>5</cp:revision>
  <dcterms:created xsi:type="dcterms:W3CDTF">2018-01-09T21:25:00Z</dcterms:created>
  <dcterms:modified xsi:type="dcterms:W3CDTF">2018-01-13T15:37:00Z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