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94050" w14:textId="77777777" w:rsidR="00F616DB" w:rsidRDefault="00595157">
      <w:pPr>
        <w:pStyle w:val="Heading1"/>
      </w:pPr>
      <w:r>
        <w:t xml:space="preserve">Chapter 4 -&gt; Nature, Nurture, and Human Diversity </w:t>
      </w:r>
    </w:p>
    <w:p w14:paraId="61F51673" w14:textId="77777777" w:rsidR="00F616DB" w:rsidRDefault="00595157">
      <w:pPr>
        <w:pStyle w:val="Heading2"/>
      </w:pPr>
      <w:r>
        <w:t xml:space="preserve">5 major Sections </w:t>
      </w:r>
    </w:p>
    <w:p w14:paraId="126B2E5E" w14:textId="77777777" w:rsidR="00595157" w:rsidRDefault="00595157" w:rsidP="00595157">
      <w:pPr>
        <w:rPr>
          <w:i/>
        </w:rPr>
      </w:pPr>
      <w:r>
        <w:rPr>
          <w:i/>
        </w:rPr>
        <w:t>Introduction</w:t>
      </w:r>
    </w:p>
    <w:p w14:paraId="34DE97E7" w14:textId="77777777" w:rsidR="00595157" w:rsidRDefault="00595157" w:rsidP="00595157">
      <w:pPr>
        <w:pStyle w:val="ListParagraph"/>
        <w:numPr>
          <w:ilvl w:val="0"/>
          <w:numId w:val="5"/>
        </w:numPr>
      </w:pPr>
      <w:r>
        <w:t>What makes you, you?</w:t>
      </w:r>
    </w:p>
    <w:p w14:paraId="5A7644E5" w14:textId="77777777" w:rsidR="00595157" w:rsidRDefault="00595157" w:rsidP="00595157">
      <w:pPr>
        <w:pStyle w:val="ListParagraph"/>
        <w:numPr>
          <w:ilvl w:val="0"/>
          <w:numId w:val="5"/>
        </w:numPr>
      </w:pPr>
      <w:r>
        <w:t xml:space="preserve">Nature verses Nurture </w:t>
      </w:r>
    </w:p>
    <w:p w14:paraId="063DE614" w14:textId="77777777" w:rsidR="00595157" w:rsidRDefault="00595157" w:rsidP="00595157">
      <w:pPr>
        <w:pStyle w:val="ListParagraph"/>
        <w:numPr>
          <w:ilvl w:val="0"/>
          <w:numId w:val="5"/>
        </w:numPr>
      </w:pPr>
      <w:r>
        <w:t xml:space="preserve">Nature =genetics </w:t>
      </w:r>
    </w:p>
    <w:p w14:paraId="0FB03B6D" w14:textId="77777777" w:rsidR="00595157" w:rsidRDefault="00595157" w:rsidP="00595157">
      <w:pPr>
        <w:pStyle w:val="ListParagraph"/>
        <w:numPr>
          <w:ilvl w:val="0"/>
          <w:numId w:val="5"/>
        </w:numPr>
      </w:pPr>
      <w:r>
        <w:t xml:space="preserve">Nurture= all factors that aren’t genetics </w:t>
      </w:r>
    </w:p>
    <w:p w14:paraId="76E473E0" w14:textId="77777777" w:rsidR="00595157" w:rsidRDefault="00595157" w:rsidP="00595157">
      <w:pPr>
        <w:pStyle w:val="ListParagraph"/>
        <w:numPr>
          <w:ilvl w:val="0"/>
          <w:numId w:val="5"/>
        </w:numPr>
      </w:pPr>
      <w:r>
        <w:t xml:space="preserve">Interaction between Nature and Nurture </w:t>
      </w:r>
    </w:p>
    <w:p w14:paraId="353E49D1" w14:textId="77777777" w:rsidR="004E27FD" w:rsidRDefault="00595157" w:rsidP="004E27FD">
      <w:pPr>
        <w:rPr>
          <w:i/>
        </w:rPr>
      </w:pPr>
      <w:r>
        <w:rPr>
          <w:i/>
        </w:rPr>
        <w:t xml:space="preserve">Nature Component </w:t>
      </w:r>
    </w:p>
    <w:p w14:paraId="31A2B111" w14:textId="77777777" w:rsidR="00595157" w:rsidRPr="004E27FD" w:rsidRDefault="00595157" w:rsidP="004E27FD">
      <w:pPr>
        <w:rPr>
          <w:i/>
        </w:rPr>
      </w:pPr>
      <w:r>
        <w:t xml:space="preserve">Genes </w:t>
      </w:r>
    </w:p>
    <w:p w14:paraId="496FA05B" w14:textId="77777777" w:rsidR="00595157" w:rsidRDefault="00595157" w:rsidP="00595157">
      <w:pPr>
        <w:pStyle w:val="ListParagraph"/>
        <w:numPr>
          <w:ilvl w:val="0"/>
          <w:numId w:val="5"/>
        </w:numPr>
      </w:pPr>
      <w:r>
        <w:t xml:space="preserve">To date; researchers found that there are 20 to 25,000 genes </w:t>
      </w:r>
    </w:p>
    <w:p w14:paraId="5A67B253" w14:textId="77777777" w:rsidR="00595157" w:rsidRDefault="00595157" w:rsidP="00595157">
      <w:pPr>
        <w:pStyle w:val="ListParagraph"/>
        <w:numPr>
          <w:ilvl w:val="0"/>
          <w:numId w:val="5"/>
        </w:numPr>
      </w:pPr>
      <w:r>
        <w:t xml:space="preserve">Genes are found in DNA molecules, which are found chromones </w:t>
      </w:r>
    </w:p>
    <w:p w14:paraId="5731103D" w14:textId="77777777" w:rsidR="00595157" w:rsidRDefault="00595157" w:rsidP="00595157">
      <w:pPr>
        <w:pStyle w:val="ListParagraph"/>
        <w:numPr>
          <w:ilvl w:val="0"/>
          <w:numId w:val="5"/>
        </w:numPr>
      </w:pPr>
      <w:r>
        <w:t xml:space="preserve">Genes are the basic unit in hierarchy </w:t>
      </w:r>
    </w:p>
    <w:p w14:paraId="1048D831" w14:textId="77777777" w:rsidR="004E27FD" w:rsidRDefault="004E27FD" w:rsidP="00595157">
      <w:pPr>
        <w:pStyle w:val="ListParagraph"/>
        <w:numPr>
          <w:ilvl w:val="0"/>
          <w:numId w:val="5"/>
        </w:numPr>
      </w:pPr>
      <w:r>
        <w:t xml:space="preserve">Responsible to the characteristics for an organism </w:t>
      </w:r>
    </w:p>
    <w:p w14:paraId="559A9615" w14:textId="77777777" w:rsidR="004E27FD" w:rsidRDefault="004E27FD" w:rsidP="00595157">
      <w:pPr>
        <w:pStyle w:val="ListParagraph"/>
        <w:numPr>
          <w:ilvl w:val="0"/>
          <w:numId w:val="5"/>
        </w:numPr>
      </w:pPr>
      <w:r>
        <w:t xml:space="preserve">Genes can be active or express; producing and effect </w:t>
      </w:r>
    </w:p>
    <w:p w14:paraId="267C8C02" w14:textId="77777777" w:rsidR="004E27FD" w:rsidRDefault="004E27FD" w:rsidP="00595157">
      <w:pPr>
        <w:pStyle w:val="ListParagraph"/>
        <w:numPr>
          <w:ilvl w:val="0"/>
          <w:numId w:val="5"/>
        </w:numPr>
      </w:pPr>
      <w:r>
        <w:t xml:space="preserve">Inactive; doing nothing </w:t>
      </w:r>
    </w:p>
    <w:p w14:paraId="1313DD2E" w14:textId="77777777" w:rsidR="004E27FD" w:rsidRDefault="004E27FD" w:rsidP="00595157">
      <w:pPr>
        <w:pStyle w:val="ListParagraph"/>
        <w:numPr>
          <w:ilvl w:val="0"/>
          <w:numId w:val="5"/>
        </w:numPr>
      </w:pPr>
      <w:r>
        <w:t xml:space="preserve">It takes a gene to produce an effect </w:t>
      </w:r>
    </w:p>
    <w:p w14:paraId="7C18E6E1" w14:textId="77777777" w:rsidR="004E27FD" w:rsidRDefault="004E27FD" w:rsidP="004E27FD">
      <w:r>
        <w:t xml:space="preserve">Gene Complexes </w:t>
      </w:r>
    </w:p>
    <w:p w14:paraId="625E3647" w14:textId="77777777" w:rsidR="004E27FD" w:rsidRDefault="004E27FD" w:rsidP="004E27FD">
      <w:pPr>
        <w:pStyle w:val="ListParagraph"/>
        <w:numPr>
          <w:ilvl w:val="0"/>
          <w:numId w:val="5"/>
        </w:numPr>
      </w:pPr>
      <w:r>
        <w:t xml:space="preserve">Groups of genes working together to produce an effect </w:t>
      </w:r>
    </w:p>
    <w:p w14:paraId="53553B67" w14:textId="77777777" w:rsidR="000669BF" w:rsidRDefault="000669BF" w:rsidP="000669BF">
      <w:pPr>
        <w:pStyle w:val="ListParagraph"/>
        <w:rPr>
          <w:b/>
        </w:rPr>
      </w:pPr>
      <w:r>
        <w:rPr>
          <w:b/>
        </w:rPr>
        <w:t xml:space="preserve">Nucleotides </w:t>
      </w:r>
    </w:p>
    <w:p w14:paraId="07D4B0B1" w14:textId="77777777" w:rsidR="000669BF" w:rsidRDefault="000669BF" w:rsidP="000669BF">
      <w:pPr>
        <w:rPr>
          <w:b/>
        </w:rPr>
      </w:pPr>
      <w:r>
        <w:rPr>
          <w:b/>
        </w:rPr>
        <w:t xml:space="preserve">A, C, G, T </w:t>
      </w:r>
    </w:p>
    <w:p w14:paraId="058B3AB7" w14:textId="77777777" w:rsidR="000669BF" w:rsidRDefault="000669BF" w:rsidP="000669BF">
      <w:pPr>
        <w:pStyle w:val="ListParagraph"/>
        <w:numPr>
          <w:ilvl w:val="0"/>
          <w:numId w:val="5"/>
        </w:numPr>
      </w:pPr>
      <w:r>
        <w:t xml:space="preserve">Heathy DNA; A to T, G to C </w:t>
      </w:r>
    </w:p>
    <w:p w14:paraId="49582BBD" w14:textId="77777777" w:rsidR="000669BF" w:rsidRDefault="000669BF" w:rsidP="000669BF">
      <w:pPr>
        <w:pStyle w:val="ListParagraph"/>
        <w:numPr>
          <w:ilvl w:val="0"/>
          <w:numId w:val="5"/>
        </w:numPr>
      </w:pPr>
      <w:r>
        <w:t xml:space="preserve">Alphabet of life-&gt; sequences of nucleotides </w:t>
      </w:r>
    </w:p>
    <w:p w14:paraId="5692C069" w14:textId="77777777" w:rsidR="000669BF" w:rsidRDefault="000669BF" w:rsidP="000669BF">
      <w:pPr>
        <w:rPr>
          <w:b/>
        </w:rPr>
      </w:pPr>
      <w:r>
        <w:rPr>
          <w:b/>
        </w:rPr>
        <w:t xml:space="preserve">Chromosomes-&gt; Genes -&gt; Nucleotides </w:t>
      </w:r>
    </w:p>
    <w:p w14:paraId="56EC5250" w14:textId="77777777" w:rsidR="000669BF" w:rsidRDefault="000669BF" w:rsidP="000669BF">
      <w:pPr>
        <w:pStyle w:val="ListParagraph"/>
        <w:numPr>
          <w:ilvl w:val="0"/>
          <w:numId w:val="5"/>
        </w:numPr>
      </w:pPr>
      <w:r>
        <w:t xml:space="preserve">Repartition of 0.01% </w:t>
      </w:r>
    </w:p>
    <w:p w14:paraId="431E9C8E" w14:textId="77777777" w:rsidR="000669BF" w:rsidRDefault="000669BF" w:rsidP="000669BF">
      <w:pPr>
        <w:pStyle w:val="ListParagraph"/>
        <w:numPr>
          <w:ilvl w:val="0"/>
          <w:numId w:val="5"/>
        </w:numPr>
      </w:pPr>
      <w:r>
        <w:t xml:space="preserve">5% different </w:t>
      </w:r>
      <w:r w:rsidR="00295C96">
        <w:t xml:space="preserve">among races </w:t>
      </w:r>
    </w:p>
    <w:p w14:paraId="0868D718" w14:textId="77777777" w:rsidR="00295C96" w:rsidRDefault="00295C96" w:rsidP="00295C96">
      <w:pPr>
        <w:pStyle w:val="ListParagraph"/>
        <w:numPr>
          <w:ilvl w:val="0"/>
          <w:numId w:val="5"/>
        </w:numPr>
      </w:pPr>
      <w:r>
        <w:t xml:space="preserve">95% differences within a race </w:t>
      </w:r>
    </w:p>
    <w:p w14:paraId="39106F96" w14:textId="77777777" w:rsidR="00295C96" w:rsidRDefault="00295C96" w:rsidP="00295C96">
      <w:pPr>
        <w:pStyle w:val="ListParagraph"/>
        <w:numPr>
          <w:ilvl w:val="0"/>
          <w:numId w:val="5"/>
        </w:numPr>
      </w:pPr>
      <w:r>
        <w:lastRenderedPageBreak/>
        <w:t>Researchers have proven race biological does not exist</w:t>
      </w:r>
    </w:p>
    <w:p w14:paraId="4695AC5A" w14:textId="77777777" w:rsidR="00295C96" w:rsidRDefault="00295C96" w:rsidP="00295C96">
      <w:pPr>
        <w:rPr>
          <w:b/>
        </w:rPr>
      </w:pPr>
      <w:r>
        <w:rPr>
          <w:b/>
        </w:rPr>
        <w:t xml:space="preserve">Evolution Psychology (EP) </w:t>
      </w:r>
    </w:p>
    <w:p w14:paraId="7701D0E2" w14:textId="77777777" w:rsidR="00295C96" w:rsidRDefault="00295C96" w:rsidP="00295C96">
      <w:r>
        <w:t>What?</w:t>
      </w:r>
    </w:p>
    <w:p w14:paraId="1BB7664A" w14:textId="77777777" w:rsidR="00295C96" w:rsidRDefault="00295C96" w:rsidP="00295C96">
      <w:pPr>
        <w:pStyle w:val="ListParagraph"/>
        <w:numPr>
          <w:ilvl w:val="0"/>
          <w:numId w:val="5"/>
        </w:numPr>
      </w:pPr>
      <w:r>
        <w:t xml:space="preserve">Newer perspectives in psychology </w:t>
      </w:r>
    </w:p>
    <w:p w14:paraId="65DBE5D8" w14:textId="77777777" w:rsidR="00295C96" w:rsidRDefault="00295C96" w:rsidP="00295C96">
      <w:pPr>
        <w:pStyle w:val="ListParagraph"/>
        <w:numPr>
          <w:ilvl w:val="0"/>
          <w:numId w:val="5"/>
        </w:numPr>
      </w:pPr>
      <w:r>
        <w:t xml:space="preserve">Based on the theory of evolution </w:t>
      </w:r>
    </w:p>
    <w:p w14:paraId="400D7BD1" w14:textId="77777777" w:rsidR="00295C96" w:rsidRDefault="00295C96" w:rsidP="00295C96">
      <w:pPr>
        <w:pStyle w:val="ListParagraph"/>
        <w:numPr>
          <w:ilvl w:val="0"/>
          <w:numId w:val="5"/>
        </w:numPr>
      </w:pPr>
      <w:r>
        <w:t xml:space="preserve">EP borrows evolution through Darwin psychology theories </w:t>
      </w:r>
    </w:p>
    <w:p w14:paraId="6053CD6D" w14:textId="77777777" w:rsidR="00295C96" w:rsidRDefault="00295C96" w:rsidP="00295C96">
      <w:r>
        <w:t>Main Goal</w:t>
      </w:r>
    </w:p>
    <w:p w14:paraId="09FCB9E6" w14:textId="77777777" w:rsidR="00295C96" w:rsidRDefault="00295C96" w:rsidP="00295C96">
      <w:pPr>
        <w:pStyle w:val="ListParagraph"/>
        <w:numPr>
          <w:ilvl w:val="0"/>
          <w:numId w:val="5"/>
        </w:numPr>
      </w:pPr>
      <w:r>
        <w:t xml:space="preserve">To survive and transmit your genes </w:t>
      </w:r>
      <w:r w:rsidR="00FB1BB2">
        <w:t xml:space="preserve">in the future </w:t>
      </w:r>
    </w:p>
    <w:p w14:paraId="3F74643A" w14:textId="77777777" w:rsidR="00FB1BB2" w:rsidRDefault="00FB1BB2" w:rsidP="00295C96">
      <w:pPr>
        <w:pStyle w:val="ListParagraph"/>
        <w:numPr>
          <w:ilvl w:val="0"/>
          <w:numId w:val="5"/>
        </w:numPr>
      </w:pPr>
      <w:r>
        <w:t xml:space="preserve">Because of natural selection, only the organism is fitted to survive </w:t>
      </w:r>
    </w:p>
    <w:p w14:paraId="6F35DD55" w14:textId="10EF544E" w:rsidR="00FB1BB2" w:rsidRDefault="00FB1BB2" w:rsidP="00295C96">
      <w:pPr>
        <w:pStyle w:val="ListParagraph"/>
        <w:numPr>
          <w:ilvl w:val="0"/>
          <w:numId w:val="5"/>
        </w:numPr>
      </w:pPr>
      <w:r>
        <w:t xml:space="preserve">Characteristics and demands of the environment have a good fit or </w:t>
      </w:r>
      <w:r w:rsidR="00A53F3C">
        <w:t>a</w:t>
      </w:r>
      <w:r>
        <w:t xml:space="preserve"> good match </w:t>
      </w:r>
    </w:p>
    <w:p w14:paraId="00790509" w14:textId="41E76B0D" w:rsidR="00FB1BB2" w:rsidRPr="00295C96" w:rsidRDefault="00FB1BB2" w:rsidP="00FB1BB2">
      <w:pPr>
        <w:ind w:left="360"/>
      </w:pPr>
      <w:r>
        <w:t xml:space="preserve">Adaption is </w:t>
      </w:r>
      <w:r w:rsidR="00A53F3C">
        <w:t>essential</w:t>
      </w:r>
      <w:r>
        <w:t xml:space="preserve"> for survival </w:t>
      </w:r>
    </w:p>
    <w:p w14:paraId="3DC2E730" w14:textId="05DEB8FB" w:rsidR="004E27FD" w:rsidRDefault="00A53F3C" w:rsidP="00A53F3C">
      <w:pPr>
        <w:pStyle w:val="ListParagraph"/>
        <w:numPr>
          <w:ilvl w:val="0"/>
          <w:numId w:val="5"/>
        </w:numPr>
      </w:pPr>
      <w:r>
        <w:t xml:space="preserve">Environment changes causes the organism to change </w:t>
      </w:r>
    </w:p>
    <w:p w14:paraId="4C6B21B1" w14:textId="0E6BF0CD" w:rsidR="00A53F3C" w:rsidRDefault="00A53F3C" w:rsidP="00A53F3C">
      <w:r>
        <w:t xml:space="preserve">Universal and Common </w:t>
      </w:r>
    </w:p>
    <w:p w14:paraId="5E01A490" w14:textId="445E7923" w:rsidR="00A53F3C" w:rsidRDefault="00A53F3C" w:rsidP="00A53F3C">
      <w:pPr>
        <w:pStyle w:val="ListParagraph"/>
        <w:numPr>
          <w:ilvl w:val="0"/>
          <w:numId w:val="5"/>
        </w:numPr>
      </w:pPr>
      <w:r>
        <w:t xml:space="preserve">Across cultural display </w:t>
      </w:r>
    </w:p>
    <w:p w14:paraId="775A0037" w14:textId="073B5327" w:rsidR="00A53F3C" w:rsidRDefault="00A53F3C" w:rsidP="00A53F3C">
      <w:pPr>
        <w:pStyle w:val="ListParagraph"/>
        <w:numPr>
          <w:ilvl w:val="0"/>
          <w:numId w:val="5"/>
        </w:numPr>
      </w:pPr>
      <w:r>
        <w:t xml:space="preserve">Any behaviors or emotion can be display as well enhances the survival of certain organism </w:t>
      </w:r>
    </w:p>
    <w:p w14:paraId="146C4E19" w14:textId="34DD997F" w:rsidR="00A53F3C" w:rsidRDefault="00A53F3C" w:rsidP="00A53F3C">
      <w:pPr>
        <w:pStyle w:val="ListParagraph"/>
        <w:numPr>
          <w:ilvl w:val="0"/>
          <w:numId w:val="5"/>
        </w:numPr>
      </w:pPr>
      <w:r>
        <w:t xml:space="preserve">Common feelings towards Snakes, spiders, etc. </w:t>
      </w:r>
    </w:p>
    <w:p w14:paraId="6290865F" w14:textId="35451E28" w:rsidR="00A53F3C" w:rsidRDefault="00A53F3C" w:rsidP="00A53F3C">
      <w:r>
        <w:t xml:space="preserve">Application of Sex EP </w:t>
      </w:r>
    </w:p>
    <w:p w14:paraId="45CF4D4B" w14:textId="75E2E410" w:rsidR="00A53F3C" w:rsidRDefault="00A53F3C" w:rsidP="00A53F3C">
      <w:pPr>
        <w:rPr>
          <w:i/>
        </w:rPr>
      </w:pPr>
      <w:r w:rsidRPr="00A53F3C">
        <w:rPr>
          <w:i/>
        </w:rPr>
        <w:t>Survey’s Analysis</w:t>
      </w:r>
    </w:p>
    <w:p w14:paraId="5D39CE43" w14:textId="77777777" w:rsidR="00A53F3C" w:rsidRDefault="00A53F3C" w:rsidP="00A53F3C">
      <w:pPr>
        <w:pStyle w:val="ListParagraph"/>
        <w:numPr>
          <w:ilvl w:val="0"/>
          <w:numId w:val="5"/>
        </w:numPr>
      </w:pPr>
      <w:r>
        <w:t>Men tend to think more about sex</w:t>
      </w:r>
    </w:p>
    <w:p w14:paraId="6D396893" w14:textId="77777777" w:rsidR="00A53F3C" w:rsidRDefault="00A53F3C" w:rsidP="00A53F3C">
      <w:pPr>
        <w:pStyle w:val="ListParagraph"/>
        <w:numPr>
          <w:ilvl w:val="0"/>
          <w:numId w:val="5"/>
        </w:numPr>
      </w:pPr>
      <w:r>
        <w:t xml:space="preserve">Does not mean that men are more sexual </w:t>
      </w:r>
    </w:p>
    <w:p w14:paraId="497FB634" w14:textId="64843664" w:rsidR="00A53F3C" w:rsidRPr="00A53F3C" w:rsidRDefault="00A53F3C" w:rsidP="00A53F3C">
      <w:pPr>
        <w:pStyle w:val="ListParagraph"/>
        <w:rPr>
          <w:b/>
        </w:rPr>
      </w:pPr>
      <w:r>
        <w:rPr>
          <w:b/>
        </w:rPr>
        <w:t xml:space="preserve">Clark and Hartfield </w:t>
      </w:r>
      <w:r w:rsidR="00642BBA">
        <w:rPr>
          <w:b/>
        </w:rPr>
        <w:t>(1978</w:t>
      </w:r>
      <w:r>
        <w:rPr>
          <w:b/>
        </w:rPr>
        <w:t>)</w:t>
      </w:r>
    </w:p>
    <w:p w14:paraId="336DA19B" w14:textId="77777777" w:rsidR="00A53F3C" w:rsidRDefault="00A53F3C" w:rsidP="00A53F3C">
      <w:pPr>
        <w:pStyle w:val="ListParagraph"/>
        <w:numPr>
          <w:ilvl w:val="0"/>
          <w:numId w:val="5"/>
        </w:numPr>
      </w:pPr>
      <w:r>
        <w:t>Women tend to like relational sex more</w:t>
      </w:r>
    </w:p>
    <w:p w14:paraId="1C54269C" w14:textId="491ABB01" w:rsidR="00A53F3C" w:rsidRDefault="00A53F3C" w:rsidP="00A53F3C">
      <w:pPr>
        <w:pStyle w:val="ListParagraph"/>
        <w:numPr>
          <w:ilvl w:val="0"/>
          <w:numId w:val="5"/>
        </w:numPr>
      </w:pPr>
      <w:r>
        <w:t xml:space="preserve">Men tend to like recognitional sex  </w:t>
      </w:r>
    </w:p>
    <w:p w14:paraId="2184F965" w14:textId="1E30FAE6" w:rsidR="00A53F3C" w:rsidRDefault="00A53F3C" w:rsidP="00A53F3C">
      <w:r>
        <w:t xml:space="preserve">According to EP </w:t>
      </w:r>
    </w:p>
    <w:p w14:paraId="58161814" w14:textId="1B36AA10" w:rsidR="00A53F3C" w:rsidRDefault="00A53F3C" w:rsidP="00A53F3C">
      <w:pPr>
        <w:pStyle w:val="ListParagraph"/>
        <w:numPr>
          <w:ilvl w:val="0"/>
          <w:numId w:val="5"/>
        </w:numPr>
      </w:pPr>
      <w:r>
        <w:t xml:space="preserve">Men and women have the same goal </w:t>
      </w:r>
    </w:p>
    <w:p w14:paraId="1B26F24B" w14:textId="291BC51C" w:rsidR="00A53F3C" w:rsidRDefault="00642BBA" w:rsidP="00A53F3C">
      <w:pPr>
        <w:pStyle w:val="ListParagraph"/>
        <w:numPr>
          <w:ilvl w:val="0"/>
          <w:numId w:val="5"/>
        </w:numPr>
      </w:pPr>
      <w:r>
        <w:t>However,</w:t>
      </w:r>
      <w:r w:rsidR="00A53F3C">
        <w:t xml:space="preserve"> they follow different str</w:t>
      </w:r>
      <w:r w:rsidR="00E60359">
        <w:t>ategies</w:t>
      </w:r>
    </w:p>
    <w:p w14:paraId="16518A25" w14:textId="7F2AE61F" w:rsidR="00E60359" w:rsidRDefault="00E60359" w:rsidP="00A53F3C">
      <w:pPr>
        <w:pStyle w:val="ListParagraph"/>
        <w:numPr>
          <w:ilvl w:val="0"/>
          <w:numId w:val="5"/>
        </w:numPr>
      </w:pPr>
      <w:r>
        <w:t xml:space="preserve">Best strategy is relational sex for women </w:t>
      </w:r>
      <w:r w:rsidR="00B07BC5">
        <w:t xml:space="preserve"> </w:t>
      </w:r>
    </w:p>
    <w:p w14:paraId="2BCB1EEF" w14:textId="5BB7EC62" w:rsidR="00967B89" w:rsidRDefault="00967B89" w:rsidP="00967B89">
      <w:pPr>
        <w:pStyle w:val="Heading1"/>
      </w:pPr>
      <w:r>
        <w:lastRenderedPageBreak/>
        <w:t xml:space="preserve">Behavior Genetics </w:t>
      </w:r>
    </w:p>
    <w:p w14:paraId="39F44E6F" w14:textId="3151E773" w:rsidR="00967B89" w:rsidRDefault="00967B89" w:rsidP="00967B89">
      <w:r>
        <w:t xml:space="preserve">Jan 10, 2019 </w:t>
      </w:r>
    </w:p>
    <w:p w14:paraId="2E28F082" w14:textId="6E43E7FA" w:rsidR="00967B89" w:rsidRDefault="00967B89" w:rsidP="00967B89">
      <w:r>
        <w:t xml:space="preserve">Introduction </w:t>
      </w:r>
    </w:p>
    <w:p w14:paraId="3E274480" w14:textId="0C4CA9F0" w:rsidR="00967B89" w:rsidRDefault="00967B89" w:rsidP="00967B89">
      <w:pPr>
        <w:pStyle w:val="ListParagraph"/>
        <w:numPr>
          <w:ilvl w:val="0"/>
          <w:numId w:val="5"/>
        </w:numPr>
      </w:pPr>
      <w:r>
        <w:t xml:space="preserve">Individual </w:t>
      </w:r>
      <w:r w:rsidR="00642BBA">
        <w:t>differences (differences</w:t>
      </w:r>
      <w:r>
        <w:t xml:space="preserve"> between each other and differences within the group </w:t>
      </w:r>
    </w:p>
    <w:p w14:paraId="46A1F3C2" w14:textId="0F6CE2C2" w:rsidR="00967B89" w:rsidRDefault="00967B89" w:rsidP="00967B89">
      <w:pPr>
        <w:pStyle w:val="ListParagraph"/>
        <w:numPr>
          <w:ilvl w:val="0"/>
          <w:numId w:val="5"/>
        </w:numPr>
      </w:pPr>
      <w:r>
        <w:t xml:space="preserve">Differ from each other; </w:t>
      </w:r>
      <w:r w:rsidR="00642BBA">
        <w:t>height,</w:t>
      </w:r>
      <w:r>
        <w:t xml:space="preserve"> weight, color, age</w:t>
      </w:r>
    </w:p>
    <w:p w14:paraId="2626B92B" w14:textId="7F3B3AA2" w:rsidR="00967B89" w:rsidRDefault="00967B89" w:rsidP="00967B89">
      <w:pPr>
        <w:pStyle w:val="ListParagraph"/>
        <w:numPr>
          <w:ilvl w:val="0"/>
          <w:numId w:val="5"/>
        </w:numPr>
      </w:pPr>
      <w:r>
        <w:t xml:space="preserve">We can attribute how much genetics are due to nature </w:t>
      </w:r>
    </w:p>
    <w:p w14:paraId="1E455649" w14:textId="19828774" w:rsidR="00967B89" w:rsidRDefault="00967B89" w:rsidP="00967B89">
      <w:pPr>
        <w:pStyle w:val="ListParagraph"/>
        <w:numPr>
          <w:ilvl w:val="0"/>
          <w:numId w:val="5"/>
        </w:numPr>
      </w:pPr>
      <w:r>
        <w:t xml:space="preserve">Heritability; degree to which differences within </w:t>
      </w:r>
      <w:r w:rsidR="00642BBA">
        <w:t>an</w:t>
      </w:r>
      <w:r>
        <w:t xml:space="preserve"> individual are due to genetics </w:t>
      </w:r>
    </w:p>
    <w:p w14:paraId="5C97F854" w14:textId="1163138A" w:rsidR="00967B89" w:rsidRDefault="00967B89" w:rsidP="00967B89">
      <w:pPr>
        <w:pStyle w:val="ListParagraph"/>
        <w:numPr>
          <w:ilvl w:val="0"/>
          <w:numId w:val="5"/>
        </w:numPr>
      </w:pPr>
      <w:r>
        <w:t xml:space="preserve">How; number of different types of studies; Adoption, Twin. Etc. </w:t>
      </w:r>
    </w:p>
    <w:p w14:paraId="20F13CB2" w14:textId="0FF5CBB2" w:rsidR="00967B89" w:rsidRDefault="00967B89" w:rsidP="00967B89">
      <w:r>
        <w:t xml:space="preserve">Twin studies </w:t>
      </w:r>
    </w:p>
    <w:p w14:paraId="23FD4A50" w14:textId="314A298C" w:rsidR="00AC642B" w:rsidRDefault="00AC642B" w:rsidP="00D61DCE">
      <w:pPr>
        <w:rPr>
          <w:shd w:val="clear" w:color="auto" w:fill="FFFFFF"/>
          <w:lang w:val="en-CA" w:eastAsia="en-US"/>
        </w:rPr>
      </w:pPr>
      <w:r w:rsidRPr="00D61DCE">
        <w:rPr>
          <w:shd w:val="clear" w:color="auto" w:fill="FFFFFF"/>
          <w:lang w:val="en-CA" w:eastAsia="en-US"/>
        </w:rPr>
        <w:t>Dizygotic (50%)  vs Monozygotic  (100%</w:t>
      </w:r>
      <w:r w:rsidR="00D61DCE" w:rsidRPr="00D61DCE">
        <w:rPr>
          <w:shd w:val="clear" w:color="auto" w:fill="FFFFFF"/>
          <w:lang w:val="en-CA" w:eastAsia="en-US"/>
        </w:rPr>
        <w:t xml:space="preserve">) </w:t>
      </w:r>
    </w:p>
    <w:p w14:paraId="0528C0AC" w14:textId="2D1A9563" w:rsidR="00D61DCE" w:rsidRDefault="00D61DCE" w:rsidP="00D61DCE">
      <w:p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>Rationale</w:t>
      </w:r>
    </w:p>
    <w:p w14:paraId="6FE1BB26" w14:textId="5C63CD8A" w:rsidR="00D61DCE" w:rsidRDefault="00D61DCE" w:rsidP="00D61DCE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>Very simple</w:t>
      </w:r>
    </w:p>
    <w:p w14:paraId="4120CE15" w14:textId="138179E6" w:rsidR="00D61DCE" w:rsidRDefault="00D61DCE" w:rsidP="00D61DCE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If something has genetic component identical twins should be more </w:t>
      </w:r>
      <w:r w:rsidR="00642BBA">
        <w:rPr>
          <w:shd w:val="clear" w:color="auto" w:fill="FFFFFF"/>
          <w:lang w:val="en-CA" w:eastAsia="en-US"/>
        </w:rPr>
        <w:t>similar,</w:t>
      </w:r>
      <w:r>
        <w:rPr>
          <w:shd w:val="clear" w:color="auto" w:fill="FFFFFF"/>
          <w:lang w:val="en-CA" w:eastAsia="en-US"/>
        </w:rPr>
        <w:t xml:space="preserve"> then fraternal twins </w:t>
      </w:r>
    </w:p>
    <w:p w14:paraId="3B05F4CA" w14:textId="084D287C" w:rsidR="00D61DCE" w:rsidRDefault="00D61DCE" w:rsidP="00D61DCE">
      <w:p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Example </w:t>
      </w:r>
    </w:p>
    <w:p w14:paraId="1316CAC2" w14:textId="6DBC9B57" w:rsidR="00D61DCE" w:rsidRDefault="00D61DCE" w:rsidP="00D61DCE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Identical twins ; </w:t>
      </w:r>
      <w:r w:rsidR="00F408AE">
        <w:rPr>
          <w:shd w:val="clear" w:color="auto" w:fill="FFFFFF"/>
          <w:lang w:val="en-CA" w:eastAsia="en-US"/>
        </w:rPr>
        <w:t>Alzheimer’s</w:t>
      </w:r>
      <w:r>
        <w:rPr>
          <w:shd w:val="clear" w:color="auto" w:fill="FFFFFF"/>
          <w:lang w:val="en-CA" w:eastAsia="en-US"/>
        </w:rPr>
        <w:t xml:space="preserve"> 60%</w:t>
      </w:r>
    </w:p>
    <w:p w14:paraId="5C3F9D2C" w14:textId="211B7133" w:rsidR="00F408AE" w:rsidRDefault="00D61DCE" w:rsidP="00D61DCE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>Fr</w:t>
      </w:r>
      <w:r w:rsidR="00F408AE">
        <w:rPr>
          <w:shd w:val="clear" w:color="auto" w:fill="FFFFFF"/>
          <w:lang w:val="en-CA" w:eastAsia="en-US"/>
        </w:rPr>
        <w:t>aternal twins ; Alzheimer’s 30%</w:t>
      </w:r>
    </w:p>
    <w:p w14:paraId="34D2683A" w14:textId="71577792" w:rsidR="00C70E79" w:rsidRDefault="00C70E79" w:rsidP="00C70E79">
      <w:p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Adoption Studies </w:t>
      </w:r>
    </w:p>
    <w:p w14:paraId="439320AA" w14:textId="695651A4" w:rsidR="00C70E79" w:rsidRDefault="00C70E79" w:rsidP="00C70E79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>Adopted child is genetically the same as biological parents</w:t>
      </w:r>
    </w:p>
    <w:p w14:paraId="2F86FF95" w14:textId="6D91473F" w:rsidR="00C70E79" w:rsidRPr="00C70E79" w:rsidRDefault="00C70E79" w:rsidP="00C70E79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Personality has a strong genetic appointment to it </w:t>
      </w:r>
    </w:p>
    <w:p w14:paraId="424F7BF6" w14:textId="77777777" w:rsidR="00F408AE" w:rsidRDefault="00F408AE" w:rsidP="00F408AE">
      <w:p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Temperament studies </w:t>
      </w:r>
    </w:p>
    <w:p w14:paraId="41156A41" w14:textId="08529E59" w:rsidR="00D61DCE" w:rsidRDefault="00F408AE" w:rsidP="00F408AE">
      <w:pPr>
        <w:pStyle w:val="ListParagraph"/>
        <w:numPr>
          <w:ilvl w:val="0"/>
          <w:numId w:val="7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Part of our personality; react to life in challenge locations </w:t>
      </w:r>
    </w:p>
    <w:p w14:paraId="64916205" w14:textId="7967295B" w:rsidR="00F408AE" w:rsidRDefault="00F408AE" w:rsidP="00F408AE">
      <w:p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Genetic </w:t>
      </w:r>
    </w:p>
    <w:p w14:paraId="05AA7070" w14:textId="5E6AFCA0" w:rsidR="00C70E79" w:rsidRDefault="00C70E79" w:rsidP="00C70E79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Born with a temperature </w:t>
      </w:r>
    </w:p>
    <w:p w14:paraId="496A6BE1" w14:textId="7D19782D" w:rsidR="00C70E79" w:rsidRDefault="00C70E79" w:rsidP="00C70E79">
      <w:pPr>
        <w:ind w:left="360"/>
        <w:rPr>
          <w:i/>
          <w:shd w:val="clear" w:color="auto" w:fill="FFFFFF"/>
          <w:lang w:val="en-CA" w:eastAsia="en-US"/>
        </w:rPr>
      </w:pPr>
      <w:r>
        <w:rPr>
          <w:i/>
          <w:shd w:val="clear" w:color="auto" w:fill="FFFFFF"/>
          <w:lang w:val="en-CA" w:eastAsia="en-US"/>
        </w:rPr>
        <w:lastRenderedPageBreak/>
        <w:t xml:space="preserve">Four different temperaments </w:t>
      </w:r>
    </w:p>
    <w:p w14:paraId="55245EB7" w14:textId="3FBC6B7D" w:rsidR="00C70E79" w:rsidRDefault="00C70E79" w:rsidP="00C70E79">
      <w:pPr>
        <w:pStyle w:val="ListParagraph"/>
        <w:numPr>
          <w:ilvl w:val="0"/>
          <w:numId w:val="8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>Easy babies ( 40%)</w:t>
      </w:r>
    </w:p>
    <w:p w14:paraId="3A7478BF" w14:textId="4B716355" w:rsidR="00C70E79" w:rsidRDefault="00C70E79" w:rsidP="00C70E79">
      <w:pPr>
        <w:pStyle w:val="ListParagraph"/>
        <w:numPr>
          <w:ilvl w:val="0"/>
          <w:numId w:val="8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>Slow to warm babies ( 10%)</w:t>
      </w:r>
    </w:p>
    <w:p w14:paraId="0CC1D3F1" w14:textId="77777777" w:rsidR="00C70E79" w:rsidRDefault="00C70E79" w:rsidP="00C70E79">
      <w:pPr>
        <w:pStyle w:val="ListParagraph"/>
        <w:numPr>
          <w:ilvl w:val="0"/>
          <w:numId w:val="8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>Difficult babies ( 10%)</w:t>
      </w:r>
    </w:p>
    <w:p w14:paraId="386D7810" w14:textId="77777777" w:rsidR="00F5731A" w:rsidRDefault="00C70E79" w:rsidP="00C70E79">
      <w:pPr>
        <w:pStyle w:val="ListParagraph"/>
        <w:numPr>
          <w:ilvl w:val="0"/>
          <w:numId w:val="8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Combination babies ( </w:t>
      </w:r>
      <w:r w:rsidR="00F5731A">
        <w:rPr>
          <w:shd w:val="clear" w:color="auto" w:fill="FFFFFF"/>
          <w:lang w:val="en-CA" w:eastAsia="en-US"/>
        </w:rPr>
        <w:t xml:space="preserve">35%) </w:t>
      </w:r>
    </w:p>
    <w:p w14:paraId="29652E8F" w14:textId="77777777" w:rsidR="00F5731A" w:rsidRDefault="00F5731A" w:rsidP="00F5731A">
      <w:p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Twin Studies </w:t>
      </w:r>
    </w:p>
    <w:p w14:paraId="74C8EE92" w14:textId="77777777" w:rsidR="00731548" w:rsidRDefault="00F5731A" w:rsidP="00F5731A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Identical twins shared the same </w:t>
      </w:r>
      <w:r w:rsidR="00731548">
        <w:rPr>
          <w:shd w:val="clear" w:color="auto" w:fill="FFFFFF"/>
          <w:lang w:val="en-CA" w:eastAsia="en-US"/>
        </w:rPr>
        <w:t xml:space="preserve">temperament </w:t>
      </w:r>
    </w:p>
    <w:p w14:paraId="53E689FC" w14:textId="77777777" w:rsidR="00731548" w:rsidRDefault="00731548" w:rsidP="00F5731A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Physiological studies; babies are more sensitive to new situations </w:t>
      </w:r>
    </w:p>
    <w:p w14:paraId="275AAC2D" w14:textId="2A9DD86C" w:rsidR="00731548" w:rsidRDefault="00731548" w:rsidP="00F5731A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However, nurture and parenting </w:t>
      </w:r>
      <w:r w:rsidR="00642BBA">
        <w:rPr>
          <w:shd w:val="clear" w:color="auto" w:fill="FFFFFF"/>
          <w:lang w:val="en-CA" w:eastAsia="en-US"/>
        </w:rPr>
        <w:t>make</w:t>
      </w:r>
      <w:r>
        <w:rPr>
          <w:shd w:val="clear" w:color="auto" w:fill="FFFFFF"/>
          <w:lang w:val="en-CA" w:eastAsia="en-US"/>
        </w:rPr>
        <w:t xml:space="preserve"> a significant difference </w:t>
      </w:r>
    </w:p>
    <w:p w14:paraId="1970D961" w14:textId="7F920D9D" w:rsidR="00731548" w:rsidRDefault="00731548" w:rsidP="00F5731A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Nurture can </w:t>
      </w:r>
      <w:r w:rsidR="00642BBA">
        <w:rPr>
          <w:shd w:val="clear" w:color="auto" w:fill="FFFFFF"/>
          <w:lang w:val="en-CA" w:eastAsia="en-US"/>
        </w:rPr>
        <w:t>reshape</w:t>
      </w:r>
      <w:r>
        <w:rPr>
          <w:shd w:val="clear" w:color="auto" w:fill="FFFFFF"/>
          <w:lang w:val="en-CA" w:eastAsia="en-US"/>
        </w:rPr>
        <w:t xml:space="preserve"> a temperament of a child </w:t>
      </w:r>
    </w:p>
    <w:p w14:paraId="6B79CEC3" w14:textId="68922728" w:rsidR="00731548" w:rsidRDefault="00731548" w:rsidP="00731548">
      <w:p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>Heritability</w:t>
      </w:r>
    </w:p>
    <w:p w14:paraId="34E74A34" w14:textId="77777777" w:rsidR="00731548" w:rsidRDefault="00731548" w:rsidP="00731548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Degree to which difference as individuals differ </w:t>
      </w:r>
    </w:p>
    <w:p w14:paraId="57FC8C12" w14:textId="363BADCB" w:rsidR="00C70E79" w:rsidRDefault="00731548" w:rsidP="00731548">
      <w:pPr>
        <w:pStyle w:val="ListParagraph"/>
        <w:numPr>
          <w:ilvl w:val="0"/>
          <w:numId w:val="5"/>
        </w:num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The percentage of variations within a given population that is due to heritability </w:t>
      </w:r>
    </w:p>
    <w:p w14:paraId="2A872315" w14:textId="15F386D4" w:rsidR="00731548" w:rsidRPr="00731548" w:rsidRDefault="00731548" w:rsidP="00731548">
      <w:pPr>
        <w:rPr>
          <w:shd w:val="clear" w:color="auto" w:fill="FFFFFF"/>
          <w:lang w:val="en-CA" w:eastAsia="en-US"/>
        </w:rPr>
      </w:pPr>
      <w:r>
        <w:rPr>
          <w:shd w:val="clear" w:color="auto" w:fill="FFFFFF"/>
          <w:lang w:val="en-CA" w:eastAsia="en-US"/>
        </w:rPr>
        <w:t xml:space="preserve">H2 = </w:t>
      </w:r>
      <w:r w:rsidR="004B6E8F">
        <w:rPr>
          <w:u w:val="single"/>
          <w:shd w:val="clear" w:color="auto" w:fill="FFFFFF"/>
          <w:lang w:val="en-CA" w:eastAsia="en-US"/>
        </w:rPr>
        <w:t xml:space="preserve">Variances genes </w:t>
      </w:r>
      <w:r>
        <w:rPr>
          <w:shd w:val="clear" w:color="auto" w:fill="FFFFFF"/>
          <w:lang w:val="en-CA" w:eastAsia="en-US"/>
        </w:rPr>
        <w:t xml:space="preserve"> </w:t>
      </w:r>
    </w:p>
    <w:p w14:paraId="2A620A09" w14:textId="7238AF0D" w:rsidR="00D61DCE" w:rsidRDefault="004B6E8F" w:rsidP="00AC642B">
      <w:pPr>
        <w:spacing w:after="0" w:line="240" w:lineRule="auto"/>
        <w:rPr>
          <w:rFonts w:eastAsia="Times New Roman" w:cstheme="minorHAnsi"/>
          <w:color w:val="808080" w:themeColor="background1" w:themeShade="80"/>
          <w:shd w:val="clear" w:color="auto" w:fill="FFFFFF"/>
          <w:lang w:val="en-CA" w:eastAsia="en-US"/>
        </w:rPr>
      </w:pPr>
      <w:r>
        <w:rPr>
          <w:rFonts w:eastAsia="Times New Roman" w:cstheme="minorHAnsi"/>
          <w:color w:val="808080" w:themeColor="background1" w:themeShade="80"/>
          <w:shd w:val="clear" w:color="auto" w:fill="FFFFFF"/>
          <w:lang w:val="en-CA" w:eastAsia="en-US"/>
        </w:rPr>
        <w:t xml:space="preserve">         Variance genes+ variance environment </w:t>
      </w:r>
    </w:p>
    <w:p w14:paraId="284A0ECE" w14:textId="33922589" w:rsidR="00D61DCE" w:rsidRDefault="00D61DCE" w:rsidP="00AC642B">
      <w:pPr>
        <w:spacing w:after="0" w:line="240" w:lineRule="auto"/>
        <w:rPr>
          <w:rFonts w:eastAsia="Times New Roman" w:cstheme="minorHAnsi"/>
          <w:color w:val="808080" w:themeColor="background1" w:themeShade="80"/>
          <w:shd w:val="clear" w:color="auto" w:fill="FFFFFF"/>
          <w:lang w:val="en-CA" w:eastAsia="en-US"/>
        </w:rPr>
      </w:pPr>
    </w:p>
    <w:p w14:paraId="6107CB26" w14:textId="36B429B2" w:rsidR="00967B89" w:rsidRDefault="004B6E8F" w:rsidP="004B6E8F">
      <w:pPr>
        <w:rPr>
          <w:rFonts w:eastAsia="Times New Roman" w:cstheme="minorHAnsi"/>
          <w:color w:val="808080" w:themeColor="background1" w:themeShade="80"/>
          <w:lang w:val="en-CA" w:eastAsia="en-US"/>
        </w:rPr>
      </w:pPr>
      <w:r>
        <w:rPr>
          <w:rFonts w:eastAsia="Times New Roman" w:cstheme="minorHAnsi"/>
          <w:color w:val="808080" w:themeColor="background1" w:themeShade="80"/>
          <w:lang w:val="en-CA" w:eastAsia="en-US"/>
        </w:rPr>
        <w:t xml:space="preserve">H2 </w:t>
      </w:r>
    </w:p>
    <w:p w14:paraId="38B07073" w14:textId="7F61A520" w:rsidR="004B6E8F" w:rsidRDefault="004B6E8F" w:rsidP="004B6E8F">
      <w:pPr>
        <w:pStyle w:val="ListParagraph"/>
        <w:numPr>
          <w:ilvl w:val="0"/>
          <w:numId w:val="5"/>
        </w:numPr>
      </w:pPr>
      <w:r>
        <w:t xml:space="preserve">Varies between 0 and 1 </w:t>
      </w:r>
    </w:p>
    <w:p w14:paraId="6008AC31" w14:textId="0BFAEA53" w:rsidR="004B6E8F" w:rsidRDefault="004B6E8F" w:rsidP="004B6E8F">
      <w:pPr>
        <w:pStyle w:val="ListParagraph"/>
        <w:numPr>
          <w:ilvl w:val="0"/>
          <w:numId w:val="5"/>
        </w:numPr>
      </w:pPr>
      <w:r>
        <w:t>H</w:t>
      </w:r>
      <w:r w:rsidR="00642BBA">
        <w:t>2;</w:t>
      </w:r>
      <w:r>
        <w:t xml:space="preserve"> 0.0 -&gt; no genetic influence </w:t>
      </w:r>
    </w:p>
    <w:p w14:paraId="5B9F1380" w14:textId="6AF40F44" w:rsidR="004B6E8F" w:rsidRDefault="004B6E8F" w:rsidP="004B6E8F">
      <w:pPr>
        <w:pStyle w:val="ListParagraph"/>
        <w:numPr>
          <w:ilvl w:val="0"/>
          <w:numId w:val="5"/>
        </w:numPr>
      </w:pPr>
      <w:r>
        <w:t xml:space="preserve">H2 ;1.0 -&gt; all </w:t>
      </w:r>
      <w:r w:rsidR="00642BBA">
        <w:t>variances</w:t>
      </w:r>
      <w:r>
        <w:t xml:space="preserve"> due to genetic </w:t>
      </w:r>
      <w:r w:rsidR="00642BBA">
        <w:t>influences</w:t>
      </w:r>
      <w:r>
        <w:t xml:space="preserve"> </w:t>
      </w:r>
    </w:p>
    <w:p w14:paraId="5A437AC1" w14:textId="7AF4390D" w:rsidR="004B6E8F" w:rsidRDefault="004B6E8F" w:rsidP="004B6E8F">
      <w:pPr>
        <w:pStyle w:val="ListParagraph"/>
        <w:numPr>
          <w:ilvl w:val="0"/>
          <w:numId w:val="5"/>
        </w:numPr>
      </w:pPr>
      <w:r>
        <w:t>H</w:t>
      </w:r>
      <w:r w:rsidR="00642BBA">
        <w:t>2;</w:t>
      </w:r>
      <w:r>
        <w:t xml:space="preserve"> 0.4 -&gt; 40% genes and 60% environment </w:t>
      </w:r>
    </w:p>
    <w:p w14:paraId="0E4D6A88" w14:textId="70F4E333" w:rsidR="004B6E8F" w:rsidRDefault="004B6E8F" w:rsidP="004B6E8F">
      <w:r>
        <w:t>Points to know</w:t>
      </w:r>
    </w:p>
    <w:p w14:paraId="7DBD1C53" w14:textId="074036C3" w:rsidR="004B6E8F" w:rsidRDefault="004B6E8F" w:rsidP="004B6E8F">
      <w:pPr>
        <w:pStyle w:val="ListParagraph"/>
        <w:numPr>
          <w:ilvl w:val="0"/>
          <w:numId w:val="5"/>
        </w:numPr>
      </w:pPr>
      <w:r>
        <w:t xml:space="preserve">Sometimes different studies will </w:t>
      </w:r>
      <w:r w:rsidR="00642BBA">
        <w:t>affect</w:t>
      </w:r>
      <w:r>
        <w:t xml:space="preserve"> the h2 trait </w:t>
      </w:r>
    </w:p>
    <w:p w14:paraId="1857A76F" w14:textId="02B27E6E" w:rsidR="004B6E8F" w:rsidRDefault="004B6E8F" w:rsidP="004B6E8F">
      <w:pPr>
        <w:pStyle w:val="ListParagraph"/>
        <w:numPr>
          <w:ilvl w:val="0"/>
          <w:numId w:val="5"/>
        </w:numPr>
      </w:pPr>
      <w:r>
        <w:t xml:space="preserve">If the trait is the same </w:t>
      </w:r>
    </w:p>
    <w:p w14:paraId="14A904F3" w14:textId="147084F0" w:rsidR="004B6E8F" w:rsidRDefault="004B6E8F" w:rsidP="004B6E8F">
      <w:pPr>
        <w:pStyle w:val="ListParagraph"/>
        <w:numPr>
          <w:ilvl w:val="0"/>
          <w:numId w:val="5"/>
        </w:numPr>
      </w:pPr>
      <w:r>
        <w:t xml:space="preserve">It due to where the subject </w:t>
      </w:r>
      <w:r w:rsidR="00642BBA">
        <w:t>is</w:t>
      </w:r>
      <w:r>
        <w:t xml:space="preserve"> coming from </w:t>
      </w:r>
    </w:p>
    <w:p w14:paraId="5181E251" w14:textId="136596EB" w:rsidR="004B6E8F" w:rsidRDefault="004B6E8F" w:rsidP="004B6E8F">
      <w:pPr>
        <w:pStyle w:val="ListParagraph"/>
        <w:numPr>
          <w:ilvl w:val="0"/>
          <w:numId w:val="5"/>
        </w:numPr>
      </w:pPr>
      <w:r>
        <w:t xml:space="preserve">When subject come from the still environment </w:t>
      </w:r>
      <w:r w:rsidR="0048062C">
        <w:t xml:space="preserve">h2 will be higher </w:t>
      </w:r>
    </w:p>
    <w:p w14:paraId="5D4DD503" w14:textId="49323E47" w:rsidR="0048062C" w:rsidRDefault="0048062C" w:rsidP="0048062C">
      <w:pPr>
        <w:pStyle w:val="ListParagraph"/>
        <w:numPr>
          <w:ilvl w:val="0"/>
          <w:numId w:val="5"/>
        </w:numPr>
      </w:pPr>
      <w:r>
        <w:t xml:space="preserve">H2 appears to apply only to an </w:t>
      </w:r>
      <w:r w:rsidR="00642BBA">
        <w:t>individual difference;</w:t>
      </w:r>
      <w:r>
        <w:t xml:space="preserve"> does not apply to one single does not apply to group differences </w:t>
      </w:r>
    </w:p>
    <w:p w14:paraId="79F39E98" w14:textId="77777777" w:rsidR="0048062C" w:rsidRDefault="0048062C" w:rsidP="0048062C"/>
    <w:p w14:paraId="16418D89" w14:textId="121825A2" w:rsidR="0048062C" w:rsidRDefault="0048062C" w:rsidP="0048062C">
      <w:r>
        <w:lastRenderedPageBreak/>
        <w:t xml:space="preserve">Nature and Nurture interaction </w:t>
      </w:r>
    </w:p>
    <w:p w14:paraId="4368676E" w14:textId="42DB7F5C" w:rsidR="0048062C" w:rsidRDefault="00642BBA" w:rsidP="0048062C">
      <w:r>
        <w:t>Self-regulated</w:t>
      </w:r>
      <w:r w:rsidR="0048062C">
        <w:t xml:space="preserve"> genes </w:t>
      </w:r>
    </w:p>
    <w:p w14:paraId="138BF507" w14:textId="41CF570B" w:rsidR="0048062C" w:rsidRDefault="0048062C" w:rsidP="0048062C">
      <w:pPr>
        <w:pStyle w:val="ListParagraph"/>
        <w:numPr>
          <w:ilvl w:val="0"/>
          <w:numId w:val="5"/>
        </w:numPr>
      </w:pPr>
      <w:r>
        <w:t xml:space="preserve">The same gene will behave differently under different circumstances </w:t>
      </w:r>
    </w:p>
    <w:p w14:paraId="4A4B1C55" w14:textId="26F9400A" w:rsidR="0048062C" w:rsidRDefault="0048062C" w:rsidP="0048062C">
      <w:pPr>
        <w:pStyle w:val="ListParagraph"/>
        <w:numPr>
          <w:ilvl w:val="0"/>
          <w:numId w:val="5"/>
        </w:numPr>
      </w:pPr>
      <w:r>
        <w:t xml:space="preserve">Genes need an environment to activate or de-activate </w:t>
      </w:r>
    </w:p>
    <w:p w14:paraId="431A7A60" w14:textId="61B230BF" w:rsidR="0048062C" w:rsidRDefault="0048062C" w:rsidP="0048062C">
      <w:r>
        <w:t xml:space="preserve">Environment </w:t>
      </w:r>
    </w:p>
    <w:p w14:paraId="0C05094C" w14:textId="4E054043" w:rsidR="0048062C" w:rsidRDefault="0048062C" w:rsidP="0048062C">
      <w:pPr>
        <w:pStyle w:val="ListParagraph"/>
        <w:numPr>
          <w:ilvl w:val="0"/>
          <w:numId w:val="5"/>
        </w:numPr>
      </w:pPr>
      <w:r>
        <w:t xml:space="preserve">Genome; </w:t>
      </w:r>
      <w:r w:rsidR="00642BBA">
        <w:t>totality</w:t>
      </w:r>
      <w:r>
        <w:t xml:space="preserve"> of genetic </w:t>
      </w:r>
      <w:r w:rsidR="00642BBA">
        <w:t>instructions</w:t>
      </w:r>
      <w:r>
        <w:t xml:space="preserve"> </w:t>
      </w:r>
    </w:p>
    <w:p w14:paraId="38A1428A" w14:textId="11DAC435" w:rsidR="0048062C" w:rsidRDefault="00642BBA" w:rsidP="0048062C">
      <w:pPr>
        <w:pStyle w:val="ListParagraph"/>
        <w:numPr>
          <w:ilvl w:val="0"/>
          <w:numId w:val="5"/>
        </w:numPr>
      </w:pPr>
      <w:r>
        <w:t xml:space="preserve">Genetic instructions something to activate or de-activate </w:t>
      </w:r>
    </w:p>
    <w:p w14:paraId="228FE206" w14:textId="2F7F8537" w:rsidR="00642BBA" w:rsidRDefault="00642BBA" w:rsidP="00642BBA">
      <w:r>
        <w:t xml:space="preserve">Epi-gene </w:t>
      </w:r>
    </w:p>
    <w:p w14:paraId="6F1FB258" w14:textId="77777777" w:rsidR="00642BBA" w:rsidRDefault="00642BBA" w:rsidP="00642BBA">
      <w:pPr>
        <w:pStyle w:val="ListParagraph"/>
      </w:pPr>
      <w:r>
        <w:t>-genome; set of markers and switches that changes gene expressions</w:t>
      </w:r>
    </w:p>
    <w:p w14:paraId="296C4AC8" w14:textId="5AABF083" w:rsidR="00642BBA" w:rsidRDefault="00642BBA" w:rsidP="00642BBA">
      <w:r>
        <w:t>Methyl groups</w:t>
      </w:r>
    </w:p>
    <w:p w14:paraId="39A70166" w14:textId="43582D55" w:rsidR="00642BBA" w:rsidRDefault="00642BBA" w:rsidP="00642BBA">
      <w:pPr>
        <w:pStyle w:val="ListParagraph"/>
        <w:numPr>
          <w:ilvl w:val="0"/>
          <w:numId w:val="5"/>
        </w:numPr>
      </w:pPr>
      <w:r>
        <w:t xml:space="preserve">Chemical groups; one of the factors that affect methyl groups is environment </w:t>
      </w:r>
    </w:p>
    <w:p w14:paraId="22BB304A" w14:textId="28CFDB7D" w:rsidR="00642BBA" w:rsidRDefault="00642BBA" w:rsidP="00642BBA">
      <w:r>
        <w:t xml:space="preserve">Acetyl groups </w:t>
      </w:r>
    </w:p>
    <w:p w14:paraId="49241A6F" w14:textId="60B30E32" w:rsidR="00642BBA" w:rsidRDefault="00642BBA" w:rsidP="00642BBA">
      <w:pPr>
        <w:pStyle w:val="ListParagraph"/>
        <w:numPr>
          <w:ilvl w:val="0"/>
          <w:numId w:val="5"/>
        </w:numPr>
      </w:pPr>
      <w:r>
        <w:t xml:space="preserve">Chemical presences; when activate a specific gene </w:t>
      </w:r>
    </w:p>
    <w:p w14:paraId="67E6DB27" w14:textId="50347F3C" w:rsidR="00642BBA" w:rsidRDefault="00642BBA" w:rsidP="00642BBA">
      <w:r>
        <w:t xml:space="preserve">Epigenetics </w:t>
      </w:r>
    </w:p>
    <w:p w14:paraId="0902104B" w14:textId="73D1CE8F" w:rsidR="00642BBA" w:rsidRDefault="00642BBA" w:rsidP="00642BBA">
      <w:pPr>
        <w:pStyle w:val="ListParagraph"/>
        <w:numPr>
          <w:ilvl w:val="0"/>
          <w:numId w:val="5"/>
        </w:numPr>
      </w:pPr>
      <w:r>
        <w:t xml:space="preserve">Study of all factors influence and affect gene expression without affecting DNA sequences </w:t>
      </w:r>
    </w:p>
    <w:p w14:paraId="52EE3BAF" w14:textId="011A64B3" w:rsidR="00642BBA" w:rsidRDefault="00642BBA" w:rsidP="00642BBA">
      <w:pPr>
        <w:pStyle w:val="ListParagraph"/>
        <w:numPr>
          <w:ilvl w:val="0"/>
          <w:numId w:val="5"/>
        </w:numPr>
      </w:pPr>
      <w:r>
        <w:t xml:space="preserve">Transmit the epi-gene into the future </w:t>
      </w:r>
    </w:p>
    <w:p w14:paraId="3D345820" w14:textId="77777777" w:rsidR="00642BBA" w:rsidRDefault="00642BBA" w:rsidP="00642BBA"/>
    <w:p w14:paraId="3B5B615B" w14:textId="7E3F27E5" w:rsidR="0048062C" w:rsidRDefault="0048062C" w:rsidP="0048062C">
      <w:r>
        <w:t xml:space="preserve"> </w:t>
      </w:r>
      <w:r w:rsidR="00642BBA">
        <w:t xml:space="preserve">Molecular Genetics </w:t>
      </w:r>
    </w:p>
    <w:p w14:paraId="57EA6DEE" w14:textId="7184A7C0" w:rsidR="00642BBA" w:rsidRDefault="00642BBA" w:rsidP="00642BBA">
      <w:pPr>
        <w:pStyle w:val="ListParagraph"/>
        <w:numPr>
          <w:ilvl w:val="0"/>
          <w:numId w:val="5"/>
        </w:numPr>
      </w:pPr>
      <w:r>
        <w:t xml:space="preserve">Aim to identify gene or genes link and associated with a characteristic </w:t>
      </w:r>
    </w:p>
    <w:p w14:paraId="0924772D" w14:textId="4B01DCDE" w:rsidR="00642BBA" w:rsidRDefault="00642BBA" w:rsidP="00642BBA">
      <w:pPr>
        <w:pStyle w:val="ListParagraph"/>
        <w:numPr>
          <w:ilvl w:val="0"/>
          <w:numId w:val="5"/>
        </w:numPr>
      </w:pPr>
      <w:r>
        <w:t xml:space="preserve">Study the DNA </w:t>
      </w:r>
      <w:r w:rsidR="00F63A05">
        <w:t xml:space="preserve">itself </w:t>
      </w:r>
    </w:p>
    <w:p w14:paraId="2183173A" w14:textId="06231D62" w:rsidR="00F63A05" w:rsidRDefault="00F63A05" w:rsidP="00642BBA">
      <w:pPr>
        <w:pStyle w:val="ListParagraph"/>
        <w:numPr>
          <w:ilvl w:val="0"/>
          <w:numId w:val="5"/>
        </w:numPr>
      </w:pPr>
      <w:r>
        <w:t xml:space="preserve">Family certain mental; identify, DNA from everybody; compared </w:t>
      </w:r>
    </w:p>
    <w:p w14:paraId="1E7ECBE6" w14:textId="0C2AE0FE" w:rsidR="00F63A05" w:rsidRDefault="00F63A05" w:rsidP="00F63A05">
      <w:r>
        <w:t xml:space="preserve">Relevance with Psychology </w:t>
      </w:r>
    </w:p>
    <w:p w14:paraId="64062013" w14:textId="6EDED529" w:rsidR="00F63A05" w:rsidRDefault="00F63A05" w:rsidP="00F63A05">
      <w:pPr>
        <w:pStyle w:val="ListParagraph"/>
        <w:numPr>
          <w:ilvl w:val="0"/>
          <w:numId w:val="5"/>
        </w:numPr>
      </w:pPr>
      <w:r>
        <w:t xml:space="preserve">Psychology all factors link and associated with human behaviors </w:t>
      </w:r>
    </w:p>
    <w:p w14:paraId="75A46F9E" w14:textId="30494518" w:rsidR="00F63A05" w:rsidRDefault="00F63A05" w:rsidP="00F63A05">
      <w:r>
        <w:t xml:space="preserve">Promises and Dangers </w:t>
      </w:r>
    </w:p>
    <w:p w14:paraId="05EC85E2" w14:textId="59723A32" w:rsidR="00F63A05" w:rsidRDefault="00F63A05" w:rsidP="00F63A05">
      <w:pPr>
        <w:pStyle w:val="ListParagraph"/>
        <w:numPr>
          <w:ilvl w:val="0"/>
          <w:numId w:val="5"/>
        </w:numPr>
      </w:pPr>
      <w:r>
        <w:t xml:space="preserve">Treatment and dangers </w:t>
      </w:r>
    </w:p>
    <w:p w14:paraId="0E2F7BEA" w14:textId="7E947AE6" w:rsidR="00F63A05" w:rsidRDefault="00F63A05" w:rsidP="00F63A05">
      <w:pPr>
        <w:pStyle w:val="ListParagraph"/>
        <w:numPr>
          <w:ilvl w:val="0"/>
          <w:numId w:val="5"/>
        </w:numPr>
      </w:pPr>
      <w:r>
        <w:t xml:space="preserve">Preventions </w:t>
      </w:r>
    </w:p>
    <w:p w14:paraId="213BC796" w14:textId="1CB408D2" w:rsidR="002F5C97" w:rsidRDefault="002F5C97" w:rsidP="002F5C97">
      <w:pPr>
        <w:pStyle w:val="Heading1"/>
      </w:pPr>
      <w:r>
        <w:lastRenderedPageBreak/>
        <w:t xml:space="preserve">Nurture Component </w:t>
      </w:r>
    </w:p>
    <w:p w14:paraId="41C33449" w14:textId="53162A76" w:rsidR="002F5C97" w:rsidRDefault="002F5C97" w:rsidP="002F5C97">
      <w:r>
        <w:t>January 14</w:t>
      </w:r>
      <w:r w:rsidRPr="002F5C97">
        <w:rPr>
          <w:vertAlign w:val="superscript"/>
        </w:rPr>
        <w:t>th</w:t>
      </w:r>
      <w:r>
        <w:t xml:space="preserve">, 2019 </w:t>
      </w:r>
    </w:p>
    <w:p w14:paraId="0B45940D" w14:textId="3155AA03" w:rsidR="002F5C97" w:rsidRDefault="002F5C97" w:rsidP="002F5C97">
      <w:r>
        <w:t xml:space="preserve">Prenatal Development </w:t>
      </w:r>
    </w:p>
    <w:p w14:paraId="3E680557" w14:textId="1F036608" w:rsidR="002F5C97" w:rsidRDefault="002F5C97" w:rsidP="002F5C97">
      <w:pPr>
        <w:pStyle w:val="ListParagraph"/>
        <w:numPr>
          <w:ilvl w:val="0"/>
          <w:numId w:val="5"/>
        </w:numPr>
      </w:pPr>
      <w:r>
        <w:t>1</w:t>
      </w:r>
      <w:r w:rsidRPr="002F5C97">
        <w:rPr>
          <w:vertAlign w:val="superscript"/>
        </w:rPr>
        <w:t>st</w:t>
      </w:r>
      <w:r>
        <w:t xml:space="preserve"> environment was exposed is prenatal development </w:t>
      </w:r>
    </w:p>
    <w:p w14:paraId="7A1ADA8E" w14:textId="606E0C5B" w:rsidR="002F5C97" w:rsidRDefault="002F5C97" w:rsidP="002F5C97">
      <w:pPr>
        <w:pStyle w:val="ListParagraph"/>
        <w:numPr>
          <w:ilvl w:val="0"/>
          <w:numId w:val="5"/>
        </w:numPr>
      </w:pPr>
      <w:r>
        <w:t xml:space="preserve">Supper protected in the womb  </w:t>
      </w:r>
    </w:p>
    <w:p w14:paraId="345037F8" w14:textId="7AD27479" w:rsidR="002F5C97" w:rsidRDefault="002F5C97" w:rsidP="002F5C97">
      <w:pPr>
        <w:pStyle w:val="ListParagraph"/>
        <w:numPr>
          <w:ilvl w:val="0"/>
          <w:numId w:val="5"/>
        </w:numPr>
      </w:pPr>
      <w:r>
        <w:t xml:space="preserve">Babies </w:t>
      </w:r>
      <w:r w:rsidR="00E03AE9">
        <w:t>are vulnerable</w:t>
      </w:r>
      <w:r>
        <w:t xml:space="preserve"> in the womb </w:t>
      </w:r>
    </w:p>
    <w:p w14:paraId="00EE618B" w14:textId="2BCB4BB1" w:rsidR="002F5C97" w:rsidRDefault="002F5C97" w:rsidP="0098010F">
      <w:pPr>
        <w:pStyle w:val="ListParagraph"/>
        <w:numPr>
          <w:ilvl w:val="0"/>
          <w:numId w:val="5"/>
        </w:numPr>
      </w:pPr>
      <w:r>
        <w:t xml:space="preserve">Variety of factors could </w:t>
      </w:r>
      <w:r w:rsidR="00E03AE9">
        <w:t>affect</w:t>
      </w:r>
      <w:r>
        <w:t xml:space="preserve"> the development </w:t>
      </w:r>
    </w:p>
    <w:p w14:paraId="78DCFBE3" w14:textId="789B91BB" w:rsidR="002F5C97" w:rsidRDefault="002F5C97" w:rsidP="002F5C97">
      <w:pPr>
        <w:pStyle w:val="ListParagraph"/>
        <w:numPr>
          <w:ilvl w:val="0"/>
          <w:numId w:val="5"/>
        </w:numPr>
      </w:pPr>
      <w:r>
        <w:t xml:space="preserve">Even though babies share the womb; it may not be the nature and nurture  </w:t>
      </w:r>
    </w:p>
    <w:p w14:paraId="0332BB75" w14:textId="70BF39AA" w:rsidR="002F5C97" w:rsidRDefault="002F5C97" w:rsidP="002F5C97">
      <w:pPr>
        <w:pStyle w:val="ListParagraph"/>
        <w:numPr>
          <w:ilvl w:val="0"/>
          <w:numId w:val="5"/>
        </w:numPr>
      </w:pPr>
      <w:r>
        <w:t xml:space="preserve">One of the </w:t>
      </w:r>
      <w:r w:rsidR="00E03AE9">
        <w:t>twins,</w:t>
      </w:r>
      <w:r>
        <w:t xml:space="preserve"> better protection </w:t>
      </w:r>
    </w:p>
    <w:p w14:paraId="36506AD3" w14:textId="05E4D2F4" w:rsidR="002F5C97" w:rsidRDefault="002F5C97" w:rsidP="002F5C97">
      <w:r>
        <w:t xml:space="preserve">Experience and brain development </w:t>
      </w:r>
    </w:p>
    <w:p w14:paraId="60B1E839" w14:textId="60713AF1" w:rsidR="00E03AE9" w:rsidRDefault="002F5C97" w:rsidP="002F5C97">
      <w:pPr>
        <w:pStyle w:val="ListParagraph"/>
        <w:numPr>
          <w:ilvl w:val="0"/>
          <w:numId w:val="5"/>
        </w:numPr>
      </w:pPr>
      <w:r>
        <w:t xml:space="preserve">Essential; experience </w:t>
      </w:r>
      <w:r w:rsidR="00E03AE9">
        <w:t xml:space="preserve">is important for the proper development; without this essential development will be affected </w:t>
      </w:r>
    </w:p>
    <w:p w14:paraId="545FC92B" w14:textId="0C0B4699" w:rsidR="00E03AE9" w:rsidRDefault="00E03AE9" w:rsidP="002F5C97">
      <w:pPr>
        <w:pStyle w:val="ListParagraph"/>
        <w:numPr>
          <w:ilvl w:val="0"/>
          <w:numId w:val="5"/>
        </w:numPr>
      </w:pPr>
      <w:r>
        <w:t xml:space="preserve">Researchers says that the adult brain does not change once its fully developed </w:t>
      </w:r>
    </w:p>
    <w:p w14:paraId="367D8CC5" w14:textId="7314243E" w:rsidR="002F5C97" w:rsidRDefault="002F5C97" w:rsidP="002F5C97">
      <w:pPr>
        <w:pStyle w:val="ListParagraph"/>
        <w:numPr>
          <w:ilvl w:val="0"/>
          <w:numId w:val="5"/>
        </w:numPr>
      </w:pPr>
      <w:r>
        <w:t xml:space="preserve">  </w:t>
      </w:r>
      <w:r w:rsidR="00E03AE9">
        <w:t xml:space="preserve">They discover that the brain is plastic, changes with experiences </w:t>
      </w:r>
    </w:p>
    <w:p w14:paraId="66BF5788" w14:textId="795DCF1B" w:rsidR="00E03AE9" w:rsidRDefault="00E03AE9" w:rsidP="002F5C97">
      <w:pPr>
        <w:pStyle w:val="ListParagraph"/>
        <w:numPr>
          <w:ilvl w:val="0"/>
          <w:numId w:val="5"/>
        </w:numPr>
      </w:pPr>
      <w:r>
        <w:t xml:space="preserve">Old poor rats, old rich rats </w:t>
      </w:r>
    </w:p>
    <w:p w14:paraId="0BC182B6" w14:textId="5C1925D7" w:rsidR="00E03AE9" w:rsidRDefault="00E03AE9" w:rsidP="00E03AE9">
      <w:r>
        <w:t xml:space="preserve">How much credit or blame do parents deserve? </w:t>
      </w:r>
      <w:r w:rsidR="008F2D84">
        <w:t>(Read</w:t>
      </w:r>
      <w:r>
        <w:t xml:space="preserve"> in the textbook) </w:t>
      </w:r>
    </w:p>
    <w:p w14:paraId="5D2DE4D3" w14:textId="77777777" w:rsidR="008F2D84" w:rsidRDefault="008F2D84" w:rsidP="00E03AE9">
      <w:r>
        <w:t xml:space="preserve">Peer Influence </w:t>
      </w:r>
    </w:p>
    <w:p w14:paraId="4802B6D8" w14:textId="77777777" w:rsidR="008F2D84" w:rsidRDefault="008F2D84" w:rsidP="008F2D84">
      <w:pPr>
        <w:pStyle w:val="ListParagraph"/>
        <w:numPr>
          <w:ilvl w:val="0"/>
          <w:numId w:val="5"/>
        </w:numPr>
      </w:pPr>
      <w:r>
        <w:t xml:space="preserve">Important of peers </w:t>
      </w:r>
    </w:p>
    <w:p w14:paraId="2037FBEB" w14:textId="77777777" w:rsidR="008F2D84" w:rsidRDefault="008F2D84" w:rsidP="008F2D84">
      <w:pPr>
        <w:pStyle w:val="ListParagraph"/>
        <w:numPr>
          <w:ilvl w:val="0"/>
          <w:numId w:val="5"/>
        </w:numPr>
      </w:pPr>
      <w:r>
        <w:t xml:space="preserve">Same age of same level or maturity </w:t>
      </w:r>
    </w:p>
    <w:p w14:paraId="5937E757" w14:textId="77777777" w:rsidR="008F2D84" w:rsidRDefault="008F2D84" w:rsidP="008F2D84">
      <w:pPr>
        <w:pStyle w:val="ListParagraph"/>
        <w:numPr>
          <w:ilvl w:val="0"/>
          <w:numId w:val="5"/>
        </w:numPr>
      </w:pPr>
      <w:r>
        <w:t xml:space="preserve">Effects who we are </w:t>
      </w:r>
    </w:p>
    <w:p w14:paraId="68AF2224" w14:textId="77777777" w:rsidR="008F2D84" w:rsidRDefault="008F2D84" w:rsidP="008F2D84">
      <w:pPr>
        <w:pStyle w:val="ListParagraph"/>
        <w:numPr>
          <w:ilvl w:val="0"/>
          <w:numId w:val="5"/>
        </w:numPr>
      </w:pPr>
      <w:r>
        <w:t xml:space="preserve">Trace backwards into infancy onward </w:t>
      </w:r>
    </w:p>
    <w:p w14:paraId="07220FAC" w14:textId="77777777" w:rsidR="008F2D84" w:rsidRDefault="008F2D84" w:rsidP="008F2D84">
      <w:pPr>
        <w:pStyle w:val="ListParagraph"/>
        <w:numPr>
          <w:ilvl w:val="0"/>
          <w:numId w:val="5"/>
        </w:numPr>
      </w:pPr>
      <w:r>
        <w:t xml:space="preserve">Growing interaction equals growing influence </w:t>
      </w:r>
    </w:p>
    <w:p w14:paraId="61C6FAEE" w14:textId="2AF0B85E" w:rsidR="008F2D84" w:rsidRDefault="008F2D84" w:rsidP="008F2D84">
      <w:pPr>
        <w:pStyle w:val="ListParagraph"/>
        <w:numPr>
          <w:ilvl w:val="0"/>
          <w:numId w:val="5"/>
        </w:numPr>
      </w:pPr>
      <w:r>
        <w:t xml:space="preserve">Most important influence peer and risk-taking behaviors </w:t>
      </w:r>
    </w:p>
    <w:p w14:paraId="4E6A5BF8" w14:textId="77777777" w:rsidR="008F2D84" w:rsidRDefault="008F2D84" w:rsidP="008F2D84">
      <w:pPr>
        <w:pStyle w:val="ListParagraph"/>
        <w:numPr>
          <w:ilvl w:val="0"/>
          <w:numId w:val="5"/>
        </w:numPr>
      </w:pPr>
      <w:r>
        <w:t xml:space="preserve">If our peers or selection effects </w:t>
      </w:r>
    </w:p>
    <w:p w14:paraId="2AB96222" w14:textId="56867C49" w:rsidR="00E03AE9" w:rsidRDefault="008F2D84" w:rsidP="008F2D84">
      <w:pPr>
        <w:pStyle w:val="ListParagraph"/>
        <w:numPr>
          <w:ilvl w:val="0"/>
          <w:numId w:val="5"/>
        </w:numPr>
      </w:pPr>
      <w:r>
        <w:t xml:space="preserve">Most researchers believe peers influencing us as well </w:t>
      </w:r>
    </w:p>
    <w:p w14:paraId="78BD9C37" w14:textId="758B0BC6" w:rsidR="0098010F" w:rsidRDefault="008F2D84" w:rsidP="008F2D84">
      <w:pPr>
        <w:pStyle w:val="ListParagraph"/>
        <w:numPr>
          <w:ilvl w:val="0"/>
          <w:numId w:val="5"/>
        </w:numPr>
      </w:pPr>
      <w:r>
        <w:t xml:space="preserve">Parents continue to influence and </w:t>
      </w:r>
      <w:r w:rsidR="0098010F">
        <w:t>affects us</w:t>
      </w:r>
      <w:r>
        <w:t xml:space="preserve">, lifestyles chances they make, advice they give </w:t>
      </w:r>
      <w:r w:rsidR="0098010F">
        <w:t xml:space="preserve">us, parent child relationship with peers </w:t>
      </w:r>
    </w:p>
    <w:p w14:paraId="4A28BE14" w14:textId="3CC990D1" w:rsidR="0098010F" w:rsidRDefault="0098010F" w:rsidP="008F2D84">
      <w:pPr>
        <w:pStyle w:val="ListParagraph"/>
        <w:numPr>
          <w:ilvl w:val="0"/>
          <w:numId w:val="5"/>
        </w:numPr>
      </w:pPr>
      <w:r>
        <w:lastRenderedPageBreak/>
        <w:t xml:space="preserve">They are kids who don’t get to receive bullying, come from the families, where they treat their kids with respects and dignity </w:t>
      </w:r>
    </w:p>
    <w:p w14:paraId="005AEAE5" w14:textId="1BC569C9" w:rsidR="008F2D84" w:rsidRDefault="0098010F" w:rsidP="0098010F">
      <w:pPr>
        <w:ind w:left="360"/>
      </w:pPr>
      <w:r>
        <w:t xml:space="preserve">Bottom Line; both our peers and parents affect us, influences on us are distinctly affect us  </w:t>
      </w:r>
    </w:p>
    <w:p w14:paraId="54C0DCAC" w14:textId="76BFE6DF" w:rsidR="0098010F" w:rsidRDefault="0098010F" w:rsidP="0098010F">
      <w:r>
        <w:t xml:space="preserve">Read Culture (Earn a point) pg. 155 -161 </w:t>
      </w:r>
    </w:p>
    <w:p w14:paraId="3144161B" w14:textId="7B89E9AF" w:rsidR="0098010F" w:rsidRDefault="0098010F" w:rsidP="0098010F">
      <w:r>
        <w:t xml:space="preserve">Nature and Nurture of Gender </w:t>
      </w:r>
    </w:p>
    <w:p w14:paraId="1F4F92EE" w14:textId="3EF9B375" w:rsidR="008B48D0" w:rsidRDefault="0098010F" w:rsidP="0098010F">
      <w:r>
        <w:t xml:space="preserve"> Sex chromosomes; we have sex chromosomes, purpose is to genetically determine whether or not were female or male </w:t>
      </w:r>
    </w:p>
    <w:p w14:paraId="0C666394" w14:textId="2272AB6E" w:rsidR="008B48D0" w:rsidRDefault="008B48D0" w:rsidP="008B48D0">
      <w:pPr>
        <w:pStyle w:val="ListParagraph"/>
        <w:numPr>
          <w:ilvl w:val="0"/>
          <w:numId w:val="5"/>
        </w:numPr>
      </w:pPr>
      <w:r>
        <w:t xml:space="preserve">Two types (x, y), one sec chromosomes from each parent </w:t>
      </w:r>
    </w:p>
    <w:p w14:paraId="11F5BBC6" w14:textId="6F426340" w:rsidR="008B48D0" w:rsidRDefault="008B48D0" w:rsidP="008B48D0">
      <w:pPr>
        <w:pStyle w:val="ListParagraph"/>
        <w:numPr>
          <w:ilvl w:val="0"/>
          <w:numId w:val="5"/>
        </w:numPr>
      </w:pPr>
      <w:r>
        <w:t>1</w:t>
      </w:r>
      <w:r w:rsidRPr="008B48D0">
        <w:rPr>
          <w:vertAlign w:val="superscript"/>
        </w:rPr>
        <w:t>st</w:t>
      </w:r>
      <w:r>
        <w:t xml:space="preserve"> few weeks of life in the womb, gender has not been identifiable yet</w:t>
      </w:r>
    </w:p>
    <w:p w14:paraId="6F52FE2C" w14:textId="77777777" w:rsidR="001859A2" w:rsidRDefault="001859A2" w:rsidP="008B48D0">
      <w:pPr>
        <w:pStyle w:val="ListParagraph"/>
        <w:numPr>
          <w:ilvl w:val="0"/>
          <w:numId w:val="5"/>
        </w:numPr>
      </w:pPr>
      <w:r>
        <w:t xml:space="preserve">Around weeks 6-7, the XY chromosomes form male gentile </w:t>
      </w:r>
    </w:p>
    <w:p w14:paraId="60E67FEA" w14:textId="75A1EA10" w:rsidR="001859A2" w:rsidRDefault="001859A2" w:rsidP="008B48D0">
      <w:pPr>
        <w:pStyle w:val="ListParagraph"/>
        <w:numPr>
          <w:ilvl w:val="0"/>
          <w:numId w:val="5"/>
        </w:numPr>
      </w:pPr>
      <w:r>
        <w:t xml:space="preserve">Absence of the testosterone gene leads to the development of a female </w:t>
      </w:r>
    </w:p>
    <w:p w14:paraId="5F9D537C" w14:textId="16FFB70A" w:rsidR="001859A2" w:rsidRDefault="001859A2" w:rsidP="008B48D0">
      <w:pPr>
        <w:pStyle w:val="ListParagraph"/>
        <w:numPr>
          <w:ilvl w:val="0"/>
          <w:numId w:val="5"/>
        </w:numPr>
      </w:pPr>
      <w:r>
        <w:t xml:space="preserve">Hormones do make a significant difference, it can affect the behaviors </w:t>
      </w:r>
    </w:p>
    <w:p w14:paraId="07EBB172" w14:textId="6B1DC602" w:rsidR="001859A2" w:rsidRDefault="001859A2" w:rsidP="008B48D0">
      <w:pPr>
        <w:pStyle w:val="ListParagraph"/>
        <w:numPr>
          <w:ilvl w:val="0"/>
          <w:numId w:val="5"/>
        </w:numPr>
      </w:pPr>
      <w:r>
        <w:t xml:space="preserve">In certain cases, lack of certain hormones can affect the adorability </w:t>
      </w:r>
    </w:p>
    <w:p w14:paraId="70423096" w14:textId="67A10349" w:rsidR="001859A2" w:rsidRDefault="001859A2" w:rsidP="001859A2">
      <w:r>
        <w:t xml:space="preserve">Example; high levels of </w:t>
      </w:r>
      <w:r w:rsidR="007E4A1D">
        <w:t>testosterone</w:t>
      </w:r>
      <w:r>
        <w:t xml:space="preserve"> leads to more muscle being present, normal levels of estrogen can </w:t>
      </w:r>
      <w:r w:rsidR="00C03E01">
        <w:t>lead</w:t>
      </w:r>
      <w:r>
        <w:t xml:space="preserve"> </w:t>
      </w:r>
      <w:r w:rsidR="007E4A1D">
        <w:t>an</w:t>
      </w:r>
      <w:r>
        <w:t xml:space="preserve"> </w:t>
      </w:r>
      <w:r w:rsidR="00C03E01">
        <w:t>average woman</w:t>
      </w:r>
      <w:r w:rsidR="00A7759B">
        <w:t>,</w:t>
      </w:r>
      <w:r>
        <w:t xml:space="preserve"> high levels of </w:t>
      </w:r>
      <w:r w:rsidR="007E4A1D">
        <w:t>protostome</w:t>
      </w:r>
      <w:r>
        <w:t xml:space="preserve"> </w:t>
      </w:r>
      <w:r w:rsidR="00C03E01">
        <w:t xml:space="preserve">equal a girly girl </w:t>
      </w:r>
    </w:p>
    <w:p w14:paraId="21DB6A04" w14:textId="04465FDF" w:rsidR="00C03E01" w:rsidRDefault="00C03E01" w:rsidP="001859A2">
      <w:r>
        <w:t xml:space="preserve">Role of culture and Society </w:t>
      </w:r>
    </w:p>
    <w:p w14:paraId="1AD8B01A" w14:textId="7BD462A0" w:rsidR="00C03E01" w:rsidRDefault="00C03E01" w:rsidP="001859A2">
      <w:r>
        <w:t>Gender identity</w:t>
      </w:r>
    </w:p>
    <w:p w14:paraId="1DD89F45" w14:textId="28C75AFD" w:rsidR="00C03E01" w:rsidRDefault="00C03E01" w:rsidP="00C03E01">
      <w:pPr>
        <w:pStyle w:val="ListParagraph"/>
        <w:numPr>
          <w:ilvl w:val="0"/>
          <w:numId w:val="5"/>
        </w:numPr>
      </w:pPr>
      <w:r>
        <w:t xml:space="preserve">Have a clear sense of what gender we belong to </w:t>
      </w:r>
    </w:p>
    <w:p w14:paraId="02FA5469" w14:textId="137C3D20" w:rsidR="00C03E01" w:rsidRDefault="00C03E01" w:rsidP="00C03E01">
      <w:r>
        <w:t xml:space="preserve">Gender roles </w:t>
      </w:r>
    </w:p>
    <w:p w14:paraId="2041A2C8" w14:textId="7B1E184B" w:rsidR="00C03E01" w:rsidRDefault="00C03E01" w:rsidP="00C03E01">
      <w:pPr>
        <w:pStyle w:val="ListParagraph"/>
        <w:numPr>
          <w:ilvl w:val="0"/>
          <w:numId w:val="5"/>
        </w:numPr>
      </w:pPr>
      <w:r>
        <w:t xml:space="preserve">Genders roles from one society to next </w:t>
      </w:r>
    </w:p>
    <w:p w14:paraId="4C96E5F0" w14:textId="544AD537" w:rsidR="00C03E01" w:rsidRDefault="00C03E01" w:rsidP="00C03E01">
      <w:pPr>
        <w:pStyle w:val="ListParagraph"/>
        <w:numPr>
          <w:ilvl w:val="0"/>
          <w:numId w:val="5"/>
        </w:numPr>
      </w:pPr>
      <w:r>
        <w:t xml:space="preserve">Roles can change from one time period to the next </w:t>
      </w:r>
    </w:p>
    <w:p w14:paraId="55E27718" w14:textId="69057330" w:rsidR="00C03E01" w:rsidRDefault="00C03E01" w:rsidP="00C03E01">
      <w:pPr>
        <w:pStyle w:val="ListParagraph"/>
        <w:numPr>
          <w:ilvl w:val="0"/>
          <w:numId w:val="5"/>
        </w:numPr>
      </w:pPr>
      <w:r>
        <w:t xml:space="preserve">Some parts of the world; women are treated like minors </w:t>
      </w:r>
    </w:p>
    <w:p w14:paraId="1120D74D" w14:textId="260A8A15" w:rsidR="00C03E01" w:rsidRDefault="00C03E01" w:rsidP="00C03E01">
      <w:r>
        <w:t xml:space="preserve">Gender type </w:t>
      </w:r>
    </w:p>
    <w:p w14:paraId="7D600059" w14:textId="05252257" w:rsidR="00C03E01" w:rsidRDefault="00C03E01" w:rsidP="00C03E01">
      <w:pPr>
        <w:pStyle w:val="ListParagraph"/>
        <w:numPr>
          <w:ilvl w:val="0"/>
          <w:numId w:val="5"/>
        </w:numPr>
      </w:pPr>
      <w:r>
        <w:t xml:space="preserve">When adopted the threatened role, we are a gender type </w:t>
      </w:r>
    </w:p>
    <w:p w14:paraId="7CA30F0F" w14:textId="17D3409E" w:rsidR="00C03E01" w:rsidRDefault="00C03E01" w:rsidP="00C03E01">
      <w:r>
        <w:t xml:space="preserve">How we learn about gender </w:t>
      </w:r>
    </w:p>
    <w:p w14:paraId="1E62A8D2" w14:textId="2707F66A" w:rsidR="00C03E01" w:rsidRDefault="00C03E01" w:rsidP="00C03E01">
      <w:pPr>
        <w:pStyle w:val="ListParagraph"/>
        <w:numPr>
          <w:ilvl w:val="0"/>
          <w:numId w:val="5"/>
        </w:numPr>
      </w:pPr>
      <w:r>
        <w:lastRenderedPageBreak/>
        <w:t xml:space="preserve">Social learning theory; we learn about gender via, observation, modeling, rewards, punishment </w:t>
      </w:r>
    </w:p>
    <w:p w14:paraId="0D272CC1" w14:textId="0A3622E0" w:rsidR="00C03E01" w:rsidRDefault="00C03E01" w:rsidP="00C03E01">
      <w:pPr>
        <w:pStyle w:val="ListParagraph"/>
        <w:numPr>
          <w:ilvl w:val="0"/>
          <w:numId w:val="5"/>
        </w:numPr>
      </w:pPr>
      <w:r>
        <w:t xml:space="preserve">Observe the social </w:t>
      </w:r>
      <w:r w:rsidR="00CA2BC5">
        <w:t>world;</w:t>
      </w:r>
      <w:r>
        <w:t xml:space="preserve"> ourselves are directly, we tend to </w:t>
      </w:r>
      <w:r w:rsidR="00CA2BC5">
        <w:t>repeat</w:t>
      </w:r>
      <w:r>
        <w:t xml:space="preserve"> behaviors that are rewarded and punish</w:t>
      </w:r>
    </w:p>
    <w:p w14:paraId="0C5476CE" w14:textId="77777777" w:rsidR="00C03E01" w:rsidRDefault="00C03E01" w:rsidP="00C03E01">
      <w:r>
        <w:t>Gender Schema theory</w:t>
      </w:r>
    </w:p>
    <w:p w14:paraId="5DC60BA0" w14:textId="165C5460" w:rsidR="00C03E01" w:rsidRDefault="00C03E01" w:rsidP="00C03E01">
      <w:pPr>
        <w:pStyle w:val="ListParagraph"/>
        <w:numPr>
          <w:ilvl w:val="0"/>
          <w:numId w:val="5"/>
        </w:numPr>
      </w:pPr>
      <w:r>
        <w:t xml:space="preserve">Social </w:t>
      </w:r>
      <w:r w:rsidR="00CA2BC5">
        <w:t>learning</w:t>
      </w:r>
      <w:r>
        <w:t xml:space="preserve"> is </w:t>
      </w:r>
      <w:r w:rsidR="00CA2BC5">
        <w:t>corrective,</w:t>
      </w:r>
      <w:r>
        <w:t xml:space="preserve"> </w:t>
      </w:r>
      <w:r w:rsidR="00CA2BC5">
        <w:t>intuitive</w:t>
      </w:r>
      <w:r>
        <w:t xml:space="preserve"> by </w:t>
      </w:r>
      <w:r w:rsidR="00CA2BC5">
        <w:t>itself;</w:t>
      </w:r>
      <w:r>
        <w:t xml:space="preserve"> children are active </w:t>
      </w:r>
      <w:r w:rsidR="00CA2BC5">
        <w:t>learners,</w:t>
      </w:r>
      <w:r>
        <w:t xml:space="preserve"> actively organize this knowledge into schema’s </w:t>
      </w:r>
    </w:p>
    <w:p w14:paraId="778513C0" w14:textId="2C991F31" w:rsidR="00C03E01" w:rsidRDefault="00C03E01" w:rsidP="00C03E01">
      <w:pPr>
        <w:pStyle w:val="ListParagraph"/>
        <w:numPr>
          <w:ilvl w:val="0"/>
          <w:numId w:val="5"/>
        </w:numPr>
      </w:pPr>
      <w:r>
        <w:t xml:space="preserve">One of the things they form are gender schema  </w:t>
      </w:r>
    </w:p>
    <w:p w14:paraId="56215FE5" w14:textId="697344C1" w:rsidR="00C03E01" w:rsidRDefault="007E20C1" w:rsidP="007E20C1">
      <w:pPr>
        <w:pStyle w:val="Heading1"/>
      </w:pPr>
      <w:r>
        <w:t xml:space="preserve">Chapter 5; Developing through the life Span </w:t>
      </w:r>
    </w:p>
    <w:p w14:paraId="0621A02B" w14:textId="6F45043E" w:rsidR="007E20C1" w:rsidRDefault="007E20C1" w:rsidP="007E20C1">
      <w:r>
        <w:t xml:space="preserve">January 17, 2019 </w:t>
      </w:r>
    </w:p>
    <w:p w14:paraId="45C0B2D0" w14:textId="79B4F4A3" w:rsidR="007E20C1" w:rsidRDefault="007E20C1" w:rsidP="007E20C1">
      <w:r>
        <w:t xml:space="preserve">6 major sections </w:t>
      </w:r>
    </w:p>
    <w:p w14:paraId="2E1A1AEF" w14:textId="165EE4F8" w:rsidR="007E20C1" w:rsidRDefault="007E20C1" w:rsidP="007E20C1">
      <w:r>
        <w:t xml:space="preserve">Introduction </w:t>
      </w:r>
    </w:p>
    <w:p w14:paraId="5182CCEB" w14:textId="1F543D3B" w:rsidR="007E20C1" w:rsidRDefault="007E20C1" w:rsidP="007E20C1">
      <w:r>
        <w:t xml:space="preserve">Developmental Psychology </w:t>
      </w:r>
    </w:p>
    <w:p w14:paraId="7DBDBB40" w14:textId="7F35B8C6" w:rsidR="007E20C1" w:rsidRDefault="007E20C1" w:rsidP="007E20C1">
      <w:pPr>
        <w:pStyle w:val="ListParagraph"/>
        <w:numPr>
          <w:ilvl w:val="0"/>
          <w:numId w:val="5"/>
        </w:numPr>
      </w:pPr>
      <w:r>
        <w:t xml:space="preserve">Scientific study of how change and developmental </w:t>
      </w:r>
      <w:r w:rsidR="00A46AA6">
        <w:t>from birth to death</w:t>
      </w:r>
    </w:p>
    <w:p w14:paraId="4AFE8E19" w14:textId="0A218E36" w:rsidR="00A46AA6" w:rsidRDefault="00A46AA6" w:rsidP="007E20C1">
      <w:pPr>
        <w:pStyle w:val="ListParagraph"/>
        <w:numPr>
          <w:ilvl w:val="0"/>
          <w:numId w:val="5"/>
        </w:numPr>
      </w:pPr>
      <w:r>
        <w:t xml:space="preserve">Patterns of change that being at conception included positive growth; also includes decay </w:t>
      </w:r>
    </w:p>
    <w:p w14:paraId="44596284" w14:textId="1CB45D61" w:rsidR="00A46AA6" w:rsidRDefault="00A46AA6" w:rsidP="00A46AA6">
      <w:r>
        <w:t xml:space="preserve">5 major sections </w:t>
      </w:r>
    </w:p>
    <w:p w14:paraId="4E6F0FC1" w14:textId="63894E91" w:rsidR="00A46AA6" w:rsidRDefault="00A46AA6" w:rsidP="00A46AA6">
      <w:pPr>
        <w:pStyle w:val="ListParagraph"/>
        <w:numPr>
          <w:ilvl w:val="0"/>
          <w:numId w:val="9"/>
        </w:numPr>
      </w:pPr>
      <w:r>
        <w:t xml:space="preserve">Nature verses nurture; apply to the developmental </w:t>
      </w:r>
    </w:p>
    <w:p w14:paraId="25980245" w14:textId="51557201" w:rsidR="00A46AA6" w:rsidRDefault="00A46AA6" w:rsidP="00A46AA6">
      <w:pPr>
        <w:pStyle w:val="ListParagraph"/>
        <w:numPr>
          <w:ilvl w:val="0"/>
          <w:numId w:val="9"/>
        </w:numPr>
      </w:pPr>
      <w:r>
        <w:t xml:space="preserve">Continuity and stages; periods of Plato’s, it most likely both </w:t>
      </w:r>
    </w:p>
    <w:p w14:paraId="2C96E933" w14:textId="34D108A0" w:rsidR="00A46AA6" w:rsidRDefault="00A46AA6" w:rsidP="00A46AA6">
      <w:pPr>
        <w:pStyle w:val="ListParagraph"/>
        <w:numPr>
          <w:ilvl w:val="0"/>
          <w:numId w:val="9"/>
        </w:numPr>
      </w:pPr>
      <w:r>
        <w:t>Stability and changes; do childhood traits carry on in life</w:t>
      </w:r>
    </w:p>
    <w:p w14:paraId="5244C375" w14:textId="046D970C" w:rsidR="00A46AA6" w:rsidRDefault="00A46AA6" w:rsidP="00A46AA6">
      <w:pPr>
        <w:pStyle w:val="ListParagraph"/>
        <w:numPr>
          <w:ilvl w:val="0"/>
          <w:numId w:val="9"/>
        </w:numPr>
      </w:pPr>
      <w:r>
        <w:t xml:space="preserve">Critical periods; periods during our developmental is an actual must </w:t>
      </w:r>
    </w:p>
    <w:p w14:paraId="7B485D14" w14:textId="56035F69" w:rsidR="00A46AA6" w:rsidRDefault="00A46AA6" w:rsidP="00A46AA6">
      <w:pPr>
        <w:pStyle w:val="ListParagraph"/>
        <w:numPr>
          <w:ilvl w:val="0"/>
          <w:numId w:val="9"/>
        </w:numPr>
      </w:pPr>
      <w:r>
        <w:t xml:space="preserve">The impact of early childhood behaviors and family behaviors </w:t>
      </w:r>
    </w:p>
    <w:p w14:paraId="5A70312F" w14:textId="126FC7EF" w:rsidR="00A46AA6" w:rsidRDefault="00A46AA6" w:rsidP="00A46AA6">
      <w:r>
        <w:t xml:space="preserve">Prenatal development and newborn conception </w:t>
      </w:r>
    </w:p>
    <w:p w14:paraId="6555DB96" w14:textId="3D8F3977" w:rsidR="00A46AA6" w:rsidRDefault="00A46AA6" w:rsidP="00A46AA6">
      <w:pPr>
        <w:pStyle w:val="ListParagraph"/>
        <w:numPr>
          <w:ilvl w:val="0"/>
          <w:numId w:val="5"/>
        </w:numPr>
      </w:pPr>
      <w:r>
        <w:t xml:space="preserve">Women are born will all the eggs in a life time </w:t>
      </w:r>
    </w:p>
    <w:p w14:paraId="0261F5C5" w14:textId="6FA4C293" w:rsidR="00A46AA6" w:rsidRDefault="00A46AA6" w:rsidP="00A46AA6">
      <w:pPr>
        <w:pStyle w:val="ListParagraph"/>
        <w:numPr>
          <w:ilvl w:val="0"/>
          <w:numId w:val="5"/>
        </w:numPr>
      </w:pPr>
      <w:r>
        <w:t xml:space="preserve">Men start producing sperm when puberty; at </w:t>
      </w:r>
      <w:r w:rsidR="003B092A">
        <w:t>a</w:t>
      </w:r>
      <w:r>
        <w:t xml:space="preserve"> certain age sperm production </w:t>
      </w:r>
      <w:r w:rsidR="003B092A">
        <w:t>decrease</w:t>
      </w:r>
      <w:r>
        <w:t xml:space="preserve"> </w:t>
      </w:r>
    </w:p>
    <w:p w14:paraId="743357DD" w14:textId="77777777" w:rsidR="00A46AA6" w:rsidRDefault="00A46AA6" w:rsidP="00A46AA6"/>
    <w:p w14:paraId="5F6C9EA1" w14:textId="31CF2E63" w:rsidR="00A46AA6" w:rsidRDefault="00A46AA6" w:rsidP="00A46AA6">
      <w:r>
        <w:lastRenderedPageBreak/>
        <w:t xml:space="preserve">Prenatal development </w:t>
      </w:r>
    </w:p>
    <w:p w14:paraId="2A664E1B" w14:textId="64381DEC" w:rsidR="00A46AA6" w:rsidRDefault="00A46AA6" w:rsidP="00A46AA6">
      <w:r>
        <w:t xml:space="preserve">3 stages </w:t>
      </w:r>
    </w:p>
    <w:p w14:paraId="57E0C538" w14:textId="7A1CABB9" w:rsidR="00A46AA6" w:rsidRDefault="00A46AA6" w:rsidP="00A46AA6">
      <w:pPr>
        <w:pStyle w:val="ListParagraph"/>
        <w:numPr>
          <w:ilvl w:val="0"/>
          <w:numId w:val="10"/>
        </w:numPr>
      </w:pPr>
      <w:r>
        <w:t xml:space="preserve">Gestation period; length of pregnancy </w:t>
      </w:r>
    </w:p>
    <w:p w14:paraId="38F4D351" w14:textId="4F06841D" w:rsidR="008C5272" w:rsidRDefault="008C5272" w:rsidP="008C5272">
      <w:pPr>
        <w:pStyle w:val="ListParagraph"/>
        <w:numPr>
          <w:ilvl w:val="0"/>
          <w:numId w:val="5"/>
        </w:numPr>
      </w:pPr>
      <w:r>
        <w:t xml:space="preserve">Germinal Stag; first two weeks of </w:t>
      </w:r>
      <w:r w:rsidR="003B092A">
        <w:t>pregnancy;</w:t>
      </w:r>
      <w:r>
        <w:t xml:space="preserve"> zygote </w:t>
      </w:r>
    </w:p>
    <w:p w14:paraId="6E0DFA97" w14:textId="5B895440" w:rsidR="008C5272" w:rsidRDefault="008C5272" w:rsidP="008C5272">
      <w:pPr>
        <w:pStyle w:val="ListParagraph"/>
        <w:numPr>
          <w:ilvl w:val="0"/>
          <w:numId w:val="5"/>
        </w:numPr>
      </w:pPr>
      <w:r>
        <w:t xml:space="preserve">Major things happen; fertilized egg is divided, zygote travels from fallopian tubes; more zygotes do not make it; going to attach to the uterus wall </w:t>
      </w:r>
    </w:p>
    <w:p w14:paraId="3E720FB0" w14:textId="5A3307FE" w:rsidR="008C5272" w:rsidRDefault="008C5272" w:rsidP="008C5272">
      <w:pPr>
        <w:pStyle w:val="ListParagraph"/>
        <w:numPr>
          <w:ilvl w:val="0"/>
          <w:numId w:val="10"/>
        </w:numPr>
      </w:pPr>
      <w:r>
        <w:t xml:space="preserve">Embryonic Stage </w:t>
      </w:r>
    </w:p>
    <w:p w14:paraId="72C67D5A" w14:textId="08785804" w:rsidR="008C5272" w:rsidRDefault="008C5272" w:rsidP="008C5272">
      <w:pPr>
        <w:pStyle w:val="ListParagraph"/>
        <w:numPr>
          <w:ilvl w:val="0"/>
          <w:numId w:val="5"/>
        </w:numPr>
      </w:pPr>
      <w:r>
        <w:t xml:space="preserve">Weeks 3 to 8 </w:t>
      </w:r>
    </w:p>
    <w:p w14:paraId="0BD54203" w14:textId="44A8C295" w:rsidR="008C5272" w:rsidRDefault="008C5272" w:rsidP="008C5272">
      <w:pPr>
        <w:pStyle w:val="ListParagraph"/>
        <w:numPr>
          <w:ilvl w:val="0"/>
          <w:numId w:val="5"/>
        </w:numPr>
      </w:pPr>
      <w:r>
        <w:t xml:space="preserve">Embryo </w:t>
      </w:r>
    </w:p>
    <w:p w14:paraId="193DB349" w14:textId="48072E9E" w:rsidR="008C5272" w:rsidRDefault="008C5272" w:rsidP="008C5272">
      <w:pPr>
        <w:pStyle w:val="ListParagraph"/>
        <w:numPr>
          <w:ilvl w:val="0"/>
          <w:numId w:val="5"/>
        </w:numPr>
      </w:pPr>
      <w:r>
        <w:t xml:space="preserve">Placenta will </w:t>
      </w:r>
      <w:r w:rsidR="003B092A">
        <w:t>form;</w:t>
      </w:r>
      <w:r>
        <w:t xml:space="preserve"> placenta is the organ that provides </w:t>
      </w:r>
      <w:r w:rsidR="003B092A">
        <w:t xml:space="preserve">the baby with nutrients and does a Varity of other functions </w:t>
      </w:r>
    </w:p>
    <w:p w14:paraId="56943452" w14:textId="66D6CE0D" w:rsidR="003B092A" w:rsidRDefault="003B092A" w:rsidP="008C5272">
      <w:pPr>
        <w:pStyle w:val="ListParagraph"/>
        <w:numPr>
          <w:ilvl w:val="0"/>
          <w:numId w:val="5"/>
        </w:numPr>
      </w:pPr>
      <w:r>
        <w:t xml:space="preserve">Explosive growth will form </w:t>
      </w:r>
    </w:p>
    <w:p w14:paraId="4F0E8E13" w14:textId="10D65B09" w:rsidR="003B092A" w:rsidRDefault="003B092A" w:rsidP="003B092A">
      <w:pPr>
        <w:pStyle w:val="ListParagraph"/>
        <w:numPr>
          <w:ilvl w:val="0"/>
          <w:numId w:val="10"/>
        </w:numPr>
      </w:pPr>
      <w:r>
        <w:t xml:space="preserve">The Fetal Stage </w:t>
      </w:r>
    </w:p>
    <w:p w14:paraId="0A6F2EEE" w14:textId="0A739FA7" w:rsidR="003B092A" w:rsidRDefault="003B092A" w:rsidP="003B092A">
      <w:pPr>
        <w:pStyle w:val="ListParagraph"/>
        <w:numPr>
          <w:ilvl w:val="0"/>
          <w:numId w:val="5"/>
        </w:numPr>
      </w:pPr>
      <w:r>
        <w:t xml:space="preserve">Week 9 to birth </w:t>
      </w:r>
    </w:p>
    <w:p w14:paraId="10C07E92" w14:textId="68D50C41" w:rsidR="003B092A" w:rsidRDefault="003B092A" w:rsidP="003B092A">
      <w:pPr>
        <w:pStyle w:val="ListParagraph"/>
        <w:numPr>
          <w:ilvl w:val="0"/>
          <w:numId w:val="5"/>
        </w:numPr>
      </w:pPr>
      <w:r>
        <w:t xml:space="preserve">Further growth of all organs </w:t>
      </w:r>
    </w:p>
    <w:p w14:paraId="504414F2" w14:textId="126DBB1C" w:rsidR="003B092A" w:rsidRDefault="003B092A" w:rsidP="003B092A">
      <w:pPr>
        <w:pStyle w:val="ListParagraph"/>
        <w:numPr>
          <w:ilvl w:val="0"/>
          <w:numId w:val="5"/>
        </w:numPr>
      </w:pPr>
      <w:r>
        <w:t xml:space="preserve">Muscles become stronger </w:t>
      </w:r>
    </w:p>
    <w:p w14:paraId="16AFE057" w14:textId="43CE99FB" w:rsidR="003B092A" w:rsidRDefault="003B092A" w:rsidP="003B092A">
      <w:pPr>
        <w:pStyle w:val="ListParagraph"/>
        <w:numPr>
          <w:ilvl w:val="0"/>
          <w:numId w:val="5"/>
        </w:numPr>
      </w:pPr>
      <w:r>
        <w:t xml:space="preserve">Explosive growth of the brain </w:t>
      </w:r>
    </w:p>
    <w:p w14:paraId="67F60B59" w14:textId="5D7BD7ED" w:rsidR="003B092A" w:rsidRDefault="003B092A" w:rsidP="003B092A">
      <w:r>
        <w:t xml:space="preserve">Environmental Influences </w:t>
      </w:r>
    </w:p>
    <w:p w14:paraId="73178D8A" w14:textId="7FFAB3AB" w:rsidR="003B092A" w:rsidRDefault="003B092A" w:rsidP="003B092A">
      <w:r>
        <w:t xml:space="preserve">Teratology-&gt; scientific study of all the factors that negatively influence all the factors that are in the placenta </w:t>
      </w:r>
    </w:p>
    <w:p w14:paraId="4FCBA8AC" w14:textId="7637AB85" w:rsidR="003B092A" w:rsidRDefault="003B092A" w:rsidP="003B092A">
      <w:r>
        <w:t xml:space="preserve">Teratogens-&gt; any factor that causes birth defects </w:t>
      </w:r>
    </w:p>
    <w:p w14:paraId="50BC087F" w14:textId="6FE5F9C9" w:rsidR="003B092A" w:rsidRDefault="003B092A" w:rsidP="003B092A">
      <w:r>
        <w:t xml:space="preserve">Three major types </w:t>
      </w:r>
    </w:p>
    <w:p w14:paraId="64AC7773" w14:textId="676CB597" w:rsidR="003B092A" w:rsidRDefault="003B092A" w:rsidP="003B092A">
      <w:pPr>
        <w:pStyle w:val="ListParagraph"/>
        <w:numPr>
          <w:ilvl w:val="0"/>
          <w:numId w:val="11"/>
        </w:numPr>
      </w:pPr>
      <w:r>
        <w:t xml:space="preserve">Type of teratogen </w:t>
      </w:r>
    </w:p>
    <w:p w14:paraId="507F4210" w14:textId="40745FBD" w:rsidR="003B092A" w:rsidRDefault="00AD696B" w:rsidP="003B092A">
      <w:pPr>
        <w:pStyle w:val="ListParagraph"/>
        <w:numPr>
          <w:ilvl w:val="0"/>
          <w:numId w:val="11"/>
        </w:numPr>
      </w:pPr>
      <w:r>
        <w:t>Dose;</w:t>
      </w:r>
      <w:r w:rsidR="003B092A">
        <w:t xml:space="preserve"> higher the damage </w:t>
      </w:r>
    </w:p>
    <w:p w14:paraId="2D154C6C" w14:textId="75B3E0DF" w:rsidR="003B092A" w:rsidRDefault="003B092A" w:rsidP="003B092A">
      <w:pPr>
        <w:pStyle w:val="ListParagraph"/>
        <w:numPr>
          <w:ilvl w:val="0"/>
          <w:numId w:val="11"/>
        </w:numPr>
      </w:pPr>
      <w:r>
        <w:t xml:space="preserve">Time of exposure </w:t>
      </w:r>
      <w:r w:rsidR="00AD696B">
        <w:t xml:space="preserve">does matter; what is being effects at what degree </w:t>
      </w:r>
    </w:p>
    <w:p w14:paraId="10C6C12D" w14:textId="4B89BDF6" w:rsidR="00AD696B" w:rsidRDefault="00AD696B" w:rsidP="00AD696B">
      <w:r>
        <w:t xml:space="preserve">Genetic Susceptibility </w:t>
      </w:r>
    </w:p>
    <w:p w14:paraId="7E495A35" w14:textId="31D4F8C1" w:rsidR="00AD696B" w:rsidRDefault="00AD696B" w:rsidP="00AD696B">
      <w:pPr>
        <w:pStyle w:val="ListParagraph"/>
        <w:numPr>
          <w:ilvl w:val="0"/>
          <w:numId w:val="5"/>
        </w:numPr>
      </w:pPr>
      <w:r>
        <w:t xml:space="preserve">Some babies and their mothers are genetic susceptible to a certain teratogen </w:t>
      </w:r>
    </w:p>
    <w:p w14:paraId="5257DB7B" w14:textId="0CFBFF26" w:rsidR="00AD696B" w:rsidRDefault="00AD696B" w:rsidP="00AD696B">
      <w:pPr>
        <w:pStyle w:val="ListParagraph"/>
        <w:numPr>
          <w:ilvl w:val="0"/>
          <w:numId w:val="5"/>
        </w:numPr>
      </w:pPr>
      <w:r>
        <w:lastRenderedPageBreak/>
        <w:t xml:space="preserve">Gender does matter; both females and males are susceptible to teratogens in </w:t>
      </w:r>
      <w:r w:rsidR="00F81DC5">
        <w:t>general,</w:t>
      </w:r>
      <w:r>
        <w:t xml:space="preserve"> but males </w:t>
      </w:r>
      <w:r w:rsidR="00A57E16">
        <w:t xml:space="preserve">have </w:t>
      </w:r>
      <w:r w:rsidR="00F81DC5">
        <w:t>a</w:t>
      </w:r>
      <w:r w:rsidR="00A57E16">
        <w:t xml:space="preserve"> higher chance of being born with a birth defect or develop learning disabilities later on </w:t>
      </w:r>
    </w:p>
    <w:p w14:paraId="6A8B691C" w14:textId="3BF4F96E" w:rsidR="00A57E16" w:rsidRDefault="00A57E16" w:rsidP="00A57E16">
      <w:r>
        <w:t xml:space="preserve">Maternal factors </w:t>
      </w:r>
    </w:p>
    <w:p w14:paraId="4011CEEC" w14:textId="0C073A59" w:rsidR="00A57E16" w:rsidRDefault="00A57E16" w:rsidP="00A57E16">
      <w:pPr>
        <w:pStyle w:val="ListParagraph"/>
        <w:numPr>
          <w:ilvl w:val="0"/>
          <w:numId w:val="5"/>
        </w:numPr>
      </w:pPr>
      <w:r>
        <w:t xml:space="preserve">Prescription and non-prescription drugs </w:t>
      </w:r>
    </w:p>
    <w:p w14:paraId="0C562268" w14:textId="1DE57A68" w:rsidR="00A57E16" w:rsidRDefault="00A57E16" w:rsidP="00A57E16">
      <w:r>
        <w:t xml:space="preserve">Psychoactive drugs </w:t>
      </w:r>
    </w:p>
    <w:p w14:paraId="0795BBC8" w14:textId="30A00E1D" w:rsidR="00A57E16" w:rsidRDefault="00A57E16" w:rsidP="00A57E16">
      <w:pPr>
        <w:pStyle w:val="ListParagraph"/>
        <w:numPr>
          <w:ilvl w:val="0"/>
          <w:numId w:val="5"/>
        </w:numPr>
      </w:pPr>
      <w:r>
        <w:t xml:space="preserve">Baby could develop fetal alcohol syndrome if the mother continues to drink alcohol while she is pregnant </w:t>
      </w:r>
    </w:p>
    <w:p w14:paraId="074A4588" w14:textId="561722B5" w:rsidR="00A57E16" w:rsidRDefault="00A57E16" w:rsidP="00A57E16">
      <w:r>
        <w:t xml:space="preserve">Infectious </w:t>
      </w:r>
    </w:p>
    <w:p w14:paraId="509B54A4" w14:textId="2C860570" w:rsidR="00A57E16" w:rsidRDefault="00A57E16" w:rsidP="00A57E16">
      <w:pPr>
        <w:pStyle w:val="ListParagraph"/>
        <w:numPr>
          <w:ilvl w:val="0"/>
          <w:numId w:val="5"/>
        </w:numPr>
      </w:pPr>
      <w:r>
        <w:t xml:space="preserve">Could </w:t>
      </w:r>
      <w:r w:rsidR="00F81DC5">
        <w:t>affect</w:t>
      </w:r>
      <w:r>
        <w:t xml:space="preserve"> the development of the baby </w:t>
      </w:r>
    </w:p>
    <w:p w14:paraId="37B05513" w14:textId="3218A970" w:rsidR="00A57E16" w:rsidRDefault="00A57E16" w:rsidP="00A57E16">
      <w:r>
        <w:t xml:space="preserve">Folic Acid </w:t>
      </w:r>
    </w:p>
    <w:p w14:paraId="7728EE6C" w14:textId="69D590D2" w:rsidR="00A57E16" w:rsidRDefault="00C631F1" w:rsidP="00A57E16">
      <w:pPr>
        <w:pStyle w:val="ListParagraph"/>
        <w:numPr>
          <w:ilvl w:val="0"/>
          <w:numId w:val="5"/>
        </w:numPr>
      </w:pPr>
      <w:r>
        <w:t>It’s</w:t>
      </w:r>
      <w:r w:rsidR="00A57E16">
        <w:t xml:space="preserve"> important to take </w:t>
      </w:r>
      <w:r w:rsidR="00F81DC5">
        <w:t xml:space="preserve">folic acid </w:t>
      </w:r>
    </w:p>
    <w:p w14:paraId="6A98C671" w14:textId="712FD01C" w:rsidR="00F81DC5" w:rsidRDefault="00F81DC5" w:rsidP="00F81DC5">
      <w:r>
        <w:t xml:space="preserve">Emotions </w:t>
      </w:r>
    </w:p>
    <w:p w14:paraId="524FC4C5" w14:textId="376A42B3" w:rsidR="00F81DC5" w:rsidRDefault="00F81DC5" w:rsidP="00F81DC5">
      <w:pPr>
        <w:pStyle w:val="ListParagraph"/>
        <w:numPr>
          <w:ilvl w:val="0"/>
          <w:numId w:val="5"/>
        </w:numPr>
      </w:pPr>
      <w:r>
        <w:t xml:space="preserve">Emotional destress could physically affect the baby in the womb; blood can contract causing less blood flow and oxygen flow to the baby; also, the baby is less protected </w:t>
      </w:r>
    </w:p>
    <w:p w14:paraId="0AAD2A22" w14:textId="14122552" w:rsidR="00F81DC5" w:rsidRDefault="00F81DC5" w:rsidP="00F81DC5">
      <w:r>
        <w:t xml:space="preserve">Age </w:t>
      </w:r>
    </w:p>
    <w:p w14:paraId="172E67AD" w14:textId="3DFD08A6" w:rsidR="00F81DC5" w:rsidRDefault="00F81DC5" w:rsidP="00F81DC5">
      <w:pPr>
        <w:pStyle w:val="ListParagraph"/>
        <w:numPr>
          <w:ilvl w:val="0"/>
          <w:numId w:val="5"/>
        </w:numPr>
      </w:pPr>
      <w:r>
        <w:t xml:space="preserve">45 and over higher risk of down syndrome </w:t>
      </w:r>
    </w:p>
    <w:p w14:paraId="2F41AE82" w14:textId="02939591" w:rsidR="00F81DC5" w:rsidRDefault="00F81DC5" w:rsidP="00F81DC5">
      <w:pPr>
        <w:pStyle w:val="ListParagraph"/>
        <w:numPr>
          <w:ilvl w:val="0"/>
          <w:numId w:val="5"/>
        </w:numPr>
      </w:pPr>
      <w:r>
        <w:t xml:space="preserve">18 and under higher risk of down syndrome </w:t>
      </w:r>
    </w:p>
    <w:p w14:paraId="72DD91C5" w14:textId="26D15847" w:rsidR="00F81DC5" w:rsidRDefault="00F81DC5" w:rsidP="00F81DC5">
      <w:r>
        <w:t xml:space="preserve">Exposure to environmental hazards </w:t>
      </w:r>
    </w:p>
    <w:p w14:paraId="48345111" w14:textId="6C5E257A" w:rsidR="00F81DC5" w:rsidRDefault="00F81DC5" w:rsidP="00F81DC5">
      <w:r>
        <w:t xml:space="preserve">Paternal factors </w:t>
      </w:r>
    </w:p>
    <w:p w14:paraId="72D0B0C1" w14:textId="09309F2E" w:rsidR="00F81DC5" w:rsidRDefault="00F81DC5" w:rsidP="00F81DC5">
      <w:pPr>
        <w:pStyle w:val="ListParagraph"/>
        <w:numPr>
          <w:ilvl w:val="0"/>
          <w:numId w:val="5"/>
        </w:numPr>
      </w:pPr>
      <w:r>
        <w:t xml:space="preserve">Vitamin C; low levels of it could possible cause the female miscarriage, birth defects, and possibly lead to cancer </w:t>
      </w:r>
    </w:p>
    <w:p w14:paraId="29575D96" w14:textId="03FEDD3D" w:rsidR="00F81DC5" w:rsidRDefault="00F81DC5" w:rsidP="00F81DC5">
      <w:r>
        <w:t xml:space="preserve">Smoking </w:t>
      </w:r>
    </w:p>
    <w:p w14:paraId="637A31CB" w14:textId="1D62D8CA" w:rsidR="00F81DC5" w:rsidRDefault="00F81DC5" w:rsidP="00F81DC5">
      <w:pPr>
        <w:pStyle w:val="ListParagraph"/>
        <w:numPr>
          <w:ilvl w:val="0"/>
          <w:numId w:val="5"/>
        </w:numPr>
      </w:pPr>
      <w:r>
        <w:t xml:space="preserve">Damages the DNA in the sperm </w:t>
      </w:r>
    </w:p>
    <w:p w14:paraId="1AC9348B" w14:textId="77777777" w:rsidR="00F81DC5" w:rsidRDefault="00F81DC5" w:rsidP="00F81DC5">
      <w:r>
        <w:t xml:space="preserve">Exposure to Radiations and pesticides </w:t>
      </w:r>
    </w:p>
    <w:p w14:paraId="6C9E0222" w14:textId="33F17317" w:rsidR="00F81DC5" w:rsidRDefault="00F81DC5" w:rsidP="00F81DC5">
      <w:r>
        <w:t xml:space="preserve">Dad age does matter </w:t>
      </w:r>
    </w:p>
    <w:p w14:paraId="50D914D8" w14:textId="54A5CE47" w:rsidR="00F81DC5" w:rsidRDefault="00F81DC5" w:rsidP="00F81DC5">
      <w:pPr>
        <w:pStyle w:val="ListParagraph"/>
        <w:numPr>
          <w:ilvl w:val="0"/>
          <w:numId w:val="5"/>
        </w:numPr>
      </w:pPr>
      <w:r>
        <w:lastRenderedPageBreak/>
        <w:t xml:space="preserve">45 and </w:t>
      </w:r>
      <w:r w:rsidR="0091038B">
        <w:t>over;</w:t>
      </w:r>
      <w:r>
        <w:t xml:space="preserve"> higher risk of birth defects </w:t>
      </w:r>
    </w:p>
    <w:p w14:paraId="0C17364E" w14:textId="20C5A560" w:rsidR="0091038B" w:rsidRDefault="0091038B" w:rsidP="0091038B">
      <w:r>
        <w:t xml:space="preserve">Competent Newborn </w:t>
      </w:r>
    </w:p>
    <w:p w14:paraId="59661390" w14:textId="56A8E0C5" w:rsidR="0091038B" w:rsidRDefault="0091038B" w:rsidP="0091038B">
      <w:r>
        <w:t xml:space="preserve">Methods of Study </w:t>
      </w:r>
    </w:p>
    <w:p w14:paraId="27C3D031" w14:textId="64D57A57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Studies brain waves </w:t>
      </w:r>
    </w:p>
    <w:p w14:paraId="6CC3512A" w14:textId="739A3B18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Sucking responses </w:t>
      </w:r>
    </w:p>
    <w:p w14:paraId="7ED9FC3B" w14:textId="339E6EDF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Orienting reflex; </w:t>
      </w:r>
      <w:r w:rsidR="00944B04">
        <w:t>a</w:t>
      </w:r>
      <w:r>
        <w:t xml:space="preserve"> new stimulus we turn our attention to it </w:t>
      </w:r>
    </w:p>
    <w:p w14:paraId="63E35569" w14:textId="01C36538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Neutral stimulus; give it very little attention </w:t>
      </w:r>
    </w:p>
    <w:p w14:paraId="400EC67F" w14:textId="28B67623" w:rsidR="0091038B" w:rsidRDefault="0091038B" w:rsidP="0091038B">
      <w:r>
        <w:t xml:space="preserve">Competencies </w:t>
      </w:r>
    </w:p>
    <w:p w14:paraId="63966937" w14:textId="078A6A90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Babies come with </w:t>
      </w:r>
      <w:r w:rsidR="00944B04">
        <w:t>equity</w:t>
      </w:r>
      <w:r>
        <w:t xml:space="preserve"> what they need to survive; unlearn </w:t>
      </w:r>
      <w:r w:rsidR="00944B04">
        <w:t>behaviors</w:t>
      </w:r>
      <w:r>
        <w:t xml:space="preserve"> </w:t>
      </w:r>
    </w:p>
    <w:p w14:paraId="6900A7AE" w14:textId="524AFF15" w:rsidR="0091038B" w:rsidRDefault="00944B04" w:rsidP="0091038B">
      <w:pPr>
        <w:pStyle w:val="ListParagraph"/>
        <w:numPr>
          <w:ilvl w:val="0"/>
          <w:numId w:val="5"/>
        </w:numPr>
      </w:pPr>
      <w:r>
        <w:t>Prating</w:t>
      </w:r>
      <w:r w:rsidR="0091038B">
        <w:t xml:space="preserve"> helps the babies find the nipples </w:t>
      </w:r>
    </w:p>
    <w:p w14:paraId="7552E2A8" w14:textId="77777777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Sucking; supper complex behavior </w:t>
      </w:r>
    </w:p>
    <w:p w14:paraId="2A05AC45" w14:textId="77777777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Stepping </w:t>
      </w:r>
    </w:p>
    <w:p w14:paraId="61394012" w14:textId="77777777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Grasping reflex </w:t>
      </w:r>
    </w:p>
    <w:p w14:paraId="231FC473" w14:textId="77777777" w:rsidR="0091038B" w:rsidRDefault="0091038B" w:rsidP="0091038B">
      <w:r>
        <w:t xml:space="preserve">Sights and sounds </w:t>
      </w:r>
    </w:p>
    <w:p w14:paraId="0C200D2F" w14:textId="77777777" w:rsidR="0091038B" w:rsidRDefault="0091038B" w:rsidP="0091038B">
      <w:pPr>
        <w:pStyle w:val="ListParagraph"/>
        <w:numPr>
          <w:ilvl w:val="0"/>
          <w:numId w:val="5"/>
        </w:numPr>
      </w:pPr>
      <w:r>
        <w:t>Babies prefer anything human voice verses anything else</w:t>
      </w:r>
    </w:p>
    <w:p w14:paraId="5EB5D31C" w14:textId="77777777" w:rsidR="0091038B" w:rsidRDefault="0091038B" w:rsidP="0091038B">
      <w:r>
        <w:t>Smell</w:t>
      </w:r>
    </w:p>
    <w:p w14:paraId="3DBC4F00" w14:textId="77777777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Within days babies can detect the smells of their mothers compared to anyone else </w:t>
      </w:r>
    </w:p>
    <w:p w14:paraId="03C82C52" w14:textId="77777777" w:rsidR="0091038B" w:rsidRDefault="0091038B" w:rsidP="0091038B">
      <w:r>
        <w:t xml:space="preserve">Infancy and childhood </w:t>
      </w:r>
    </w:p>
    <w:p w14:paraId="2A98F2C5" w14:textId="77777777" w:rsidR="0091038B" w:rsidRDefault="0091038B" w:rsidP="0091038B">
      <w:r>
        <w:t xml:space="preserve">Physical development </w:t>
      </w:r>
    </w:p>
    <w:p w14:paraId="5E1F3610" w14:textId="77777777" w:rsidR="0091038B" w:rsidRDefault="0091038B" w:rsidP="0091038B">
      <w:r>
        <w:t xml:space="preserve">Maturation; begins at conceptions and ends when the organs are fully grown </w:t>
      </w:r>
    </w:p>
    <w:p w14:paraId="48DAC843" w14:textId="77777777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Genetic driven process </w:t>
      </w:r>
    </w:p>
    <w:p w14:paraId="589E3834" w14:textId="77777777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Genes will determine how long it will take </w:t>
      </w:r>
    </w:p>
    <w:p w14:paraId="3DC28D1A" w14:textId="77777777" w:rsidR="0091038B" w:rsidRDefault="0091038B" w:rsidP="0091038B">
      <w:r>
        <w:t xml:space="preserve">Brain development </w:t>
      </w:r>
    </w:p>
    <w:p w14:paraId="15979E1A" w14:textId="22A60DFE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80 billion </w:t>
      </w:r>
      <w:r w:rsidR="00944B04">
        <w:t>neurons</w:t>
      </w:r>
    </w:p>
    <w:p w14:paraId="7DD32D95" w14:textId="1D921318" w:rsidR="0091038B" w:rsidRDefault="00944B04" w:rsidP="0091038B">
      <w:pPr>
        <w:pStyle w:val="ListParagraph"/>
        <w:numPr>
          <w:ilvl w:val="0"/>
          <w:numId w:val="5"/>
        </w:numPr>
      </w:pPr>
      <w:r>
        <w:t>Roughly</w:t>
      </w:r>
      <w:r w:rsidR="0091038B">
        <w:t xml:space="preserve"> what adults have in their brains </w:t>
      </w:r>
    </w:p>
    <w:p w14:paraId="28D116F5" w14:textId="77777777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Most synapse are not born yet </w:t>
      </w:r>
    </w:p>
    <w:p w14:paraId="69066C5B" w14:textId="41E90E16" w:rsidR="0091038B" w:rsidRDefault="0091038B" w:rsidP="0091038B">
      <w:pPr>
        <w:pStyle w:val="ListParagraph"/>
        <w:numPr>
          <w:ilvl w:val="0"/>
          <w:numId w:val="5"/>
        </w:numPr>
      </w:pPr>
      <w:r>
        <w:t xml:space="preserve">Brain </w:t>
      </w:r>
      <w:r w:rsidR="00944B04">
        <w:t>will</w:t>
      </w:r>
      <w:r>
        <w:t xml:space="preserve"> eventually start developing synapses a fast rate </w:t>
      </w:r>
    </w:p>
    <w:p w14:paraId="5A7822BC" w14:textId="77777777" w:rsidR="00944B04" w:rsidRDefault="00944B04" w:rsidP="00944B04">
      <w:r>
        <w:lastRenderedPageBreak/>
        <w:t xml:space="preserve">Pruning </w:t>
      </w:r>
    </w:p>
    <w:p w14:paraId="2B63F435" w14:textId="77777777" w:rsidR="00944B04" w:rsidRDefault="00944B04" w:rsidP="00944B04">
      <w:pPr>
        <w:pStyle w:val="ListParagraph"/>
        <w:numPr>
          <w:ilvl w:val="0"/>
          <w:numId w:val="5"/>
        </w:numPr>
      </w:pPr>
      <w:r>
        <w:t>Childhood pruning will take place</w:t>
      </w:r>
    </w:p>
    <w:p w14:paraId="0A45F7A7" w14:textId="341E34B3" w:rsidR="00944B04" w:rsidRDefault="00944B04" w:rsidP="00944B04">
      <w:pPr>
        <w:pStyle w:val="ListParagraph"/>
        <w:numPr>
          <w:ilvl w:val="0"/>
          <w:numId w:val="5"/>
        </w:numPr>
      </w:pPr>
      <w:r>
        <w:t xml:space="preserve">Neuron pathways that haven’t yet been use will be eliminate  </w:t>
      </w:r>
    </w:p>
    <w:p w14:paraId="6D6CC0B6" w14:textId="77777777" w:rsidR="00944B04" w:rsidRDefault="00944B04" w:rsidP="00944B04">
      <w:r>
        <w:t xml:space="preserve">Maturation and Memory </w:t>
      </w:r>
    </w:p>
    <w:p w14:paraId="5D8EB928" w14:textId="42CADE3B" w:rsidR="0091038B" w:rsidRDefault="00944B04" w:rsidP="00944B04">
      <w:pPr>
        <w:pStyle w:val="ListParagraph"/>
        <w:numPr>
          <w:ilvl w:val="0"/>
          <w:numId w:val="5"/>
        </w:numPr>
      </w:pPr>
      <w:r>
        <w:t xml:space="preserve">Childhood amnesia; inability to remember much of 3 to 4 years of our lives </w:t>
      </w:r>
    </w:p>
    <w:p w14:paraId="7BBC4656" w14:textId="14B779D4" w:rsidR="00944B04" w:rsidRDefault="00944B04" w:rsidP="00944B04">
      <w:pPr>
        <w:pStyle w:val="ListParagraph"/>
        <w:numPr>
          <w:ilvl w:val="0"/>
          <w:numId w:val="5"/>
        </w:numPr>
      </w:pPr>
      <w:r>
        <w:t xml:space="preserve">Memory systems is not yet mature enough </w:t>
      </w:r>
    </w:p>
    <w:p w14:paraId="5DC968B2" w14:textId="66ECE629" w:rsidR="00944B04" w:rsidRDefault="00944B04" w:rsidP="00944B04">
      <w:pPr>
        <w:pStyle w:val="ListParagraph"/>
        <w:numPr>
          <w:ilvl w:val="0"/>
          <w:numId w:val="5"/>
        </w:numPr>
      </w:pPr>
      <w:r>
        <w:t xml:space="preserve">Not mature enough to hold onto long term memory </w:t>
      </w:r>
    </w:p>
    <w:p w14:paraId="2946A4DD" w14:textId="032A4ED3" w:rsidR="00944B04" w:rsidRDefault="00944B04" w:rsidP="00944B04">
      <w:r>
        <w:t xml:space="preserve">Motor Development study </w:t>
      </w:r>
    </w:p>
    <w:p w14:paraId="091E9F97" w14:textId="306EC63E" w:rsidR="00944B04" w:rsidRDefault="00944B04" w:rsidP="00944B04"/>
    <w:p w14:paraId="24B8118A" w14:textId="5DD5C8D4" w:rsidR="00EE1186" w:rsidRDefault="00EE1186" w:rsidP="00EE1186">
      <w:pPr>
        <w:pStyle w:val="Heading1"/>
      </w:pPr>
      <w:r>
        <w:t xml:space="preserve">Cognitive Development </w:t>
      </w:r>
    </w:p>
    <w:p w14:paraId="6D8653AA" w14:textId="7ADEFEAC" w:rsidR="00EE1186" w:rsidRDefault="00EE1186" w:rsidP="00EE1186">
      <w:r>
        <w:t>January 21, 2019</w:t>
      </w:r>
    </w:p>
    <w:p w14:paraId="7AD44AE7" w14:textId="3B1A2C07" w:rsidR="00EE1186" w:rsidRDefault="00EE1186" w:rsidP="00EE1186">
      <w:r>
        <w:t xml:space="preserve">Jean Piaget </w:t>
      </w:r>
    </w:p>
    <w:p w14:paraId="7617DCC2" w14:textId="36118A49" w:rsidR="00EE1186" w:rsidRDefault="00EE1186" w:rsidP="00EE1186">
      <w:pPr>
        <w:pStyle w:val="ListParagraph"/>
        <w:numPr>
          <w:ilvl w:val="0"/>
          <w:numId w:val="5"/>
        </w:numPr>
      </w:pPr>
      <w:r>
        <w:t xml:space="preserve">Cognitive development in childhood </w:t>
      </w:r>
    </w:p>
    <w:p w14:paraId="6AB06408" w14:textId="4369EAA2" w:rsidR="00EE1186" w:rsidRDefault="00EE1186" w:rsidP="00EE1186">
      <w:pPr>
        <w:pStyle w:val="ListParagraph"/>
        <w:numPr>
          <w:ilvl w:val="0"/>
          <w:numId w:val="5"/>
        </w:numPr>
      </w:pPr>
      <w:r>
        <w:t>Before Piaget people believe children were little people who had minds like adult only with less knowledge in them</w:t>
      </w:r>
    </w:p>
    <w:p w14:paraId="515B1AF9" w14:textId="21C4A6D1" w:rsidR="00EE1186" w:rsidRDefault="00EE1186" w:rsidP="00EE1186">
      <w:pPr>
        <w:pStyle w:val="ListParagraph"/>
        <w:numPr>
          <w:ilvl w:val="0"/>
          <w:numId w:val="5"/>
        </w:numPr>
      </w:pPr>
      <w:r>
        <w:t xml:space="preserve">Minds of the children work different from adults </w:t>
      </w:r>
    </w:p>
    <w:p w14:paraId="10406DB4" w14:textId="451E7D96" w:rsidR="00EE1186" w:rsidRDefault="00EE1186" w:rsidP="00EE1186">
      <w:pPr>
        <w:pStyle w:val="ListParagraph"/>
        <w:numPr>
          <w:ilvl w:val="0"/>
          <w:numId w:val="5"/>
        </w:numPr>
      </w:pPr>
      <w:r>
        <w:t xml:space="preserve">Before </w:t>
      </w:r>
      <w:r w:rsidR="00C631F1">
        <w:t>Piaget;</w:t>
      </w:r>
      <w:r>
        <w:t xml:space="preserve"> children absorb the information </w:t>
      </w:r>
    </w:p>
    <w:p w14:paraId="65C4F423" w14:textId="4807D54E" w:rsidR="00EE1186" w:rsidRDefault="00EE1186" w:rsidP="00EE1186">
      <w:pPr>
        <w:pStyle w:val="ListParagraph"/>
        <w:numPr>
          <w:ilvl w:val="0"/>
          <w:numId w:val="5"/>
        </w:numPr>
      </w:pPr>
      <w:r>
        <w:t xml:space="preserve">Children are not passively absorbing information </w:t>
      </w:r>
    </w:p>
    <w:p w14:paraId="6F8EDDAF" w14:textId="1F15D3C7" w:rsidR="00C631F1" w:rsidRDefault="00C631F1" w:rsidP="00EE1186">
      <w:pPr>
        <w:pStyle w:val="ListParagraph"/>
        <w:numPr>
          <w:ilvl w:val="0"/>
          <w:numId w:val="5"/>
        </w:numPr>
      </w:pPr>
      <w:r>
        <w:t xml:space="preserve">Actively assessing, judging, and putting their spin on things </w:t>
      </w:r>
    </w:p>
    <w:p w14:paraId="3B75310A" w14:textId="77777777" w:rsidR="00C631F1" w:rsidRDefault="00C631F1" w:rsidP="00EE1186">
      <w:pPr>
        <w:pStyle w:val="ListParagraph"/>
        <w:numPr>
          <w:ilvl w:val="0"/>
          <w:numId w:val="5"/>
        </w:numPr>
      </w:pPr>
      <w:r>
        <w:t>Come with innate motivation</w:t>
      </w:r>
    </w:p>
    <w:p w14:paraId="41A7A79E" w14:textId="41D89B80" w:rsidR="00C631F1" w:rsidRDefault="00C631F1" w:rsidP="00EE1186">
      <w:pPr>
        <w:pStyle w:val="ListParagraph"/>
        <w:numPr>
          <w:ilvl w:val="0"/>
          <w:numId w:val="5"/>
        </w:numPr>
      </w:pPr>
      <w:r>
        <w:t xml:space="preserve">Actively organizing their knowledge into schema (mental Model) </w:t>
      </w:r>
    </w:p>
    <w:p w14:paraId="0A2B9BD3" w14:textId="4BD13B12" w:rsidR="00C631F1" w:rsidRDefault="00C631F1" w:rsidP="00C631F1">
      <w:r>
        <w:t xml:space="preserve">Two concepts </w:t>
      </w:r>
    </w:p>
    <w:p w14:paraId="75E6286D" w14:textId="559875CB" w:rsidR="00C631F1" w:rsidRDefault="00C631F1" w:rsidP="00C631F1">
      <w:pPr>
        <w:pStyle w:val="ListParagraph"/>
        <w:numPr>
          <w:ilvl w:val="0"/>
          <w:numId w:val="12"/>
        </w:numPr>
      </w:pPr>
      <w:r>
        <w:t xml:space="preserve"> Assimilation </w:t>
      </w:r>
    </w:p>
    <w:p w14:paraId="54EBC982" w14:textId="13C5F600" w:rsidR="00C631F1" w:rsidRDefault="00C631F1" w:rsidP="00C631F1">
      <w:pPr>
        <w:pStyle w:val="ListParagraph"/>
        <w:numPr>
          <w:ilvl w:val="0"/>
          <w:numId w:val="5"/>
        </w:numPr>
      </w:pPr>
      <w:r>
        <w:t xml:space="preserve">We used existing schema in order to understand new information and experiences </w:t>
      </w:r>
    </w:p>
    <w:p w14:paraId="2C7B23C2" w14:textId="04C9D139" w:rsidR="00C631F1" w:rsidRDefault="00C631F1" w:rsidP="00C631F1">
      <w:pPr>
        <w:pStyle w:val="ListParagraph"/>
        <w:numPr>
          <w:ilvl w:val="0"/>
          <w:numId w:val="5"/>
        </w:numPr>
      </w:pPr>
      <w:r>
        <w:t>Similar to what we know</w:t>
      </w:r>
    </w:p>
    <w:p w14:paraId="4D6C3A3E" w14:textId="149E4652" w:rsidR="00C631F1" w:rsidRDefault="00C631F1" w:rsidP="00C631F1">
      <w:pPr>
        <w:pStyle w:val="ListParagraph"/>
        <w:numPr>
          <w:ilvl w:val="0"/>
          <w:numId w:val="5"/>
        </w:numPr>
      </w:pPr>
      <w:r>
        <w:lastRenderedPageBreak/>
        <w:t xml:space="preserve">We don’t change the schema only add to it </w:t>
      </w:r>
    </w:p>
    <w:p w14:paraId="16FC7289" w14:textId="335C4217" w:rsidR="00C631F1" w:rsidRDefault="00C631F1" w:rsidP="00C631F1">
      <w:pPr>
        <w:pStyle w:val="ListParagraph"/>
        <w:numPr>
          <w:ilvl w:val="0"/>
          <w:numId w:val="12"/>
        </w:numPr>
      </w:pPr>
      <w:r>
        <w:t xml:space="preserve">Accommodation </w:t>
      </w:r>
    </w:p>
    <w:p w14:paraId="7AEAC3C0" w14:textId="7C05766D" w:rsidR="00C631F1" w:rsidRDefault="00C631F1" w:rsidP="00C631F1">
      <w:pPr>
        <w:pStyle w:val="ListParagraph"/>
        <w:numPr>
          <w:ilvl w:val="0"/>
          <w:numId w:val="5"/>
        </w:numPr>
      </w:pPr>
      <w:r>
        <w:t>Novel information; something from what we know, we going to change modify the existing schema</w:t>
      </w:r>
    </w:p>
    <w:p w14:paraId="789D31B3" w14:textId="35B249D2" w:rsidR="00C631F1" w:rsidRDefault="00C631F1" w:rsidP="00C631F1">
      <w:pPr>
        <w:pStyle w:val="ListParagraph"/>
        <w:numPr>
          <w:ilvl w:val="0"/>
          <w:numId w:val="5"/>
        </w:numPr>
      </w:pPr>
      <w:r>
        <w:t xml:space="preserve">According Piaget we have four stages of Cognitive development </w:t>
      </w:r>
    </w:p>
    <w:p w14:paraId="13C6C79F" w14:textId="51ADB688" w:rsidR="00C631F1" w:rsidRDefault="00C631F1" w:rsidP="00C631F1">
      <w:pPr>
        <w:pStyle w:val="ListParagraph"/>
        <w:numPr>
          <w:ilvl w:val="0"/>
          <w:numId w:val="5"/>
        </w:numPr>
      </w:pPr>
      <w:r>
        <w:t xml:space="preserve">Universal </w:t>
      </w:r>
      <w:r w:rsidR="00824586">
        <w:t xml:space="preserve">do not skip have to been in order </w:t>
      </w:r>
    </w:p>
    <w:p w14:paraId="104051C1" w14:textId="001CD83F" w:rsidR="00824586" w:rsidRDefault="00824586" w:rsidP="00824586">
      <w:r>
        <w:t xml:space="preserve">Sensorimotor Stage 0-2 years </w:t>
      </w:r>
    </w:p>
    <w:p w14:paraId="6DA0A0DB" w14:textId="5FA1929A" w:rsidR="00824586" w:rsidRDefault="00824586" w:rsidP="00824586">
      <w:pPr>
        <w:pStyle w:val="ListParagraph"/>
        <w:numPr>
          <w:ilvl w:val="0"/>
          <w:numId w:val="5"/>
        </w:numPr>
      </w:pPr>
      <w:r>
        <w:t xml:space="preserve">Senses and motor skills in order to learn about the world and form schemas about it </w:t>
      </w:r>
    </w:p>
    <w:p w14:paraId="5482189A" w14:textId="4B203E7E" w:rsidR="00824586" w:rsidRDefault="00824586" w:rsidP="00824586">
      <w:pPr>
        <w:pStyle w:val="ListParagraph"/>
        <w:numPr>
          <w:ilvl w:val="0"/>
          <w:numId w:val="5"/>
        </w:numPr>
      </w:pPr>
      <w:r>
        <w:t xml:space="preserve">Children are </w:t>
      </w:r>
      <w:r w:rsidR="002162D0">
        <w:t>enabling</w:t>
      </w:r>
      <w:r>
        <w:t xml:space="preserve"> of abstract thoughts </w:t>
      </w:r>
    </w:p>
    <w:p w14:paraId="790B27A4" w14:textId="0BE1B106" w:rsidR="00824586" w:rsidRDefault="00824586" w:rsidP="00824586">
      <w:pPr>
        <w:pStyle w:val="ListParagraph"/>
        <w:numPr>
          <w:ilvl w:val="0"/>
          <w:numId w:val="5"/>
        </w:numPr>
      </w:pPr>
      <w:r>
        <w:t xml:space="preserve">No past or further thinking </w:t>
      </w:r>
    </w:p>
    <w:p w14:paraId="6C50E933" w14:textId="173A530C" w:rsidR="00824586" w:rsidRDefault="00824586" w:rsidP="00824586">
      <w:pPr>
        <w:pStyle w:val="ListParagraph"/>
        <w:numPr>
          <w:ilvl w:val="0"/>
          <w:numId w:val="5"/>
        </w:numPr>
      </w:pPr>
      <w:r>
        <w:t xml:space="preserve">Major achievement object / person continues to </w:t>
      </w:r>
      <w:r w:rsidR="002162D0">
        <w:t>exist</w:t>
      </w:r>
      <w:r>
        <w:t xml:space="preserve"> even though I cannot hear it or touch it </w:t>
      </w:r>
    </w:p>
    <w:p w14:paraId="54CA0198" w14:textId="62B8649D" w:rsidR="00824586" w:rsidRDefault="00824586" w:rsidP="00824586">
      <w:pPr>
        <w:pStyle w:val="ListParagraph"/>
        <w:numPr>
          <w:ilvl w:val="0"/>
          <w:numId w:val="5"/>
        </w:numPr>
      </w:pPr>
      <w:r>
        <w:t xml:space="preserve">Before we develop object </w:t>
      </w:r>
      <w:r w:rsidR="002162D0">
        <w:t>performance,</w:t>
      </w:r>
      <w:r>
        <w:t xml:space="preserve"> here </w:t>
      </w:r>
      <w:r w:rsidR="002162D0">
        <w:t>it,</w:t>
      </w:r>
      <w:r>
        <w:t xml:space="preserve"> touch </w:t>
      </w:r>
      <w:r w:rsidR="002162D0">
        <w:t>it,</w:t>
      </w:r>
      <w:r>
        <w:t xml:space="preserve"> or </w:t>
      </w:r>
      <w:r w:rsidR="002162D0">
        <w:t>can’t</w:t>
      </w:r>
      <w:r>
        <w:t xml:space="preserve"> feel doesn’t exists </w:t>
      </w:r>
    </w:p>
    <w:p w14:paraId="143728C5" w14:textId="37526AF9" w:rsidR="00824586" w:rsidRDefault="006D4807" w:rsidP="00824586">
      <w:r>
        <w:t xml:space="preserve">Was Piaget correct </w:t>
      </w:r>
    </w:p>
    <w:p w14:paraId="6FDE9810" w14:textId="1BE4A263" w:rsidR="006D4807" w:rsidRDefault="006D4807" w:rsidP="006D4807">
      <w:pPr>
        <w:pStyle w:val="ListParagraph"/>
        <w:numPr>
          <w:ilvl w:val="0"/>
          <w:numId w:val="5"/>
        </w:numPr>
      </w:pPr>
      <w:r>
        <w:t xml:space="preserve">They do achieve </w:t>
      </w:r>
      <w:r w:rsidR="00BC02AB">
        <w:t xml:space="preserve">object performance </w:t>
      </w:r>
    </w:p>
    <w:p w14:paraId="2D3666F7" w14:textId="6816DCEF" w:rsidR="00BC02AB" w:rsidRDefault="00BC02AB" w:rsidP="006D4807">
      <w:pPr>
        <w:pStyle w:val="ListParagraph"/>
        <w:numPr>
          <w:ilvl w:val="0"/>
          <w:numId w:val="5"/>
        </w:numPr>
      </w:pPr>
      <w:r>
        <w:t xml:space="preserve">Piaget seriously underestimate the thinking abilities during that stage </w:t>
      </w:r>
    </w:p>
    <w:p w14:paraId="5026B409" w14:textId="7DFB5F28" w:rsidR="00BC02AB" w:rsidRDefault="00BC02AB" w:rsidP="006D4807">
      <w:pPr>
        <w:pStyle w:val="ListParagraph"/>
        <w:numPr>
          <w:ilvl w:val="0"/>
          <w:numId w:val="5"/>
        </w:numPr>
      </w:pPr>
      <w:r>
        <w:t>Head for numbers</w:t>
      </w:r>
    </w:p>
    <w:p w14:paraId="2F7E75AC" w14:textId="14231F0F" w:rsidR="00BC02AB" w:rsidRDefault="00BC02AB" w:rsidP="006D4807">
      <w:pPr>
        <w:pStyle w:val="ListParagraph"/>
        <w:numPr>
          <w:ilvl w:val="0"/>
          <w:numId w:val="5"/>
        </w:numPr>
      </w:pPr>
      <w:r>
        <w:t xml:space="preserve">Basic understanding of the laws of physics </w:t>
      </w:r>
    </w:p>
    <w:p w14:paraId="226B4F07" w14:textId="6E098AD8" w:rsidR="00BC02AB" w:rsidRDefault="00BC02AB" w:rsidP="006D4807">
      <w:pPr>
        <w:pStyle w:val="ListParagraph"/>
        <w:numPr>
          <w:ilvl w:val="0"/>
          <w:numId w:val="5"/>
        </w:numPr>
      </w:pPr>
      <w:r>
        <w:t xml:space="preserve">Capable for abstract thought </w:t>
      </w:r>
    </w:p>
    <w:p w14:paraId="3A8076F0" w14:textId="7700061E" w:rsidR="00BC02AB" w:rsidRDefault="002162D0" w:rsidP="00BC02AB">
      <w:r>
        <w:t>Proportional</w:t>
      </w:r>
      <w:r w:rsidR="00BC02AB">
        <w:t xml:space="preserve"> stage 2-7 years </w:t>
      </w:r>
    </w:p>
    <w:p w14:paraId="35549E60" w14:textId="407A9E15" w:rsidR="00BC02AB" w:rsidRDefault="00BC02AB" w:rsidP="00BC02AB">
      <w:pPr>
        <w:pStyle w:val="ListParagraph"/>
        <w:numPr>
          <w:ilvl w:val="0"/>
          <w:numId w:val="5"/>
        </w:numPr>
      </w:pPr>
      <w:r>
        <w:t xml:space="preserve">Objects have feelings </w:t>
      </w:r>
    </w:p>
    <w:p w14:paraId="1C9E3441" w14:textId="44BEAB76" w:rsidR="00BC02AB" w:rsidRDefault="002162D0" w:rsidP="00BC02AB">
      <w:pPr>
        <w:pStyle w:val="ListParagraph"/>
        <w:numPr>
          <w:ilvl w:val="0"/>
          <w:numId w:val="5"/>
        </w:numPr>
      </w:pPr>
      <w:r>
        <w:t>Egocentrism;</w:t>
      </w:r>
      <w:r w:rsidR="00BC02AB">
        <w:t xml:space="preserve"> children during that </w:t>
      </w:r>
      <w:r>
        <w:t>stage believe</w:t>
      </w:r>
      <w:r w:rsidR="00BC02AB">
        <w:t xml:space="preserve"> that </w:t>
      </w:r>
      <w:r>
        <w:t>their</w:t>
      </w:r>
      <w:r w:rsidR="00BC02AB">
        <w:t xml:space="preserve"> perspective on life is the only perspective that’s out there </w:t>
      </w:r>
    </w:p>
    <w:p w14:paraId="5683F295" w14:textId="41A13B89" w:rsidR="00BC02AB" w:rsidRDefault="00BC02AB" w:rsidP="00BC02AB">
      <w:pPr>
        <w:pStyle w:val="ListParagraph"/>
        <w:numPr>
          <w:ilvl w:val="0"/>
          <w:numId w:val="5"/>
        </w:numPr>
      </w:pPr>
      <w:r>
        <w:t xml:space="preserve">Everyone else around the world feels the same as them </w:t>
      </w:r>
    </w:p>
    <w:p w14:paraId="6175C5F8" w14:textId="1A567103" w:rsidR="00BC02AB" w:rsidRDefault="00BC02AB" w:rsidP="00BC02AB">
      <w:r>
        <w:t xml:space="preserve">Symbolism </w:t>
      </w:r>
    </w:p>
    <w:p w14:paraId="013A2F13" w14:textId="489D02CC" w:rsidR="00BC02AB" w:rsidRDefault="00BC02AB" w:rsidP="00BC02AB">
      <w:pPr>
        <w:pStyle w:val="ListParagraph"/>
        <w:numPr>
          <w:ilvl w:val="0"/>
          <w:numId w:val="5"/>
        </w:numPr>
      </w:pPr>
      <w:r>
        <w:t xml:space="preserve">Understanding of symbols are not successful </w:t>
      </w:r>
    </w:p>
    <w:p w14:paraId="4A811683" w14:textId="6612F111" w:rsidR="00BC02AB" w:rsidRDefault="00BC02AB" w:rsidP="00BC02AB">
      <w:r>
        <w:t xml:space="preserve">Major </w:t>
      </w:r>
      <w:r w:rsidR="002162D0">
        <w:t>limitations</w:t>
      </w:r>
      <w:r>
        <w:t xml:space="preserve"> </w:t>
      </w:r>
    </w:p>
    <w:p w14:paraId="3DE2CFB9" w14:textId="0A928073" w:rsidR="00BC02AB" w:rsidRDefault="00BC02AB" w:rsidP="00BC02AB">
      <w:pPr>
        <w:pStyle w:val="ListParagraph"/>
        <w:numPr>
          <w:ilvl w:val="0"/>
          <w:numId w:val="5"/>
        </w:numPr>
      </w:pPr>
      <w:r>
        <w:t xml:space="preserve">Unable to perform mental operation </w:t>
      </w:r>
    </w:p>
    <w:p w14:paraId="31568296" w14:textId="1124A060" w:rsidR="00BC02AB" w:rsidRDefault="00BC02AB" w:rsidP="00BC02AB">
      <w:pPr>
        <w:pStyle w:val="ListParagraph"/>
        <w:numPr>
          <w:ilvl w:val="0"/>
          <w:numId w:val="5"/>
        </w:numPr>
      </w:pPr>
      <w:r>
        <w:lastRenderedPageBreak/>
        <w:t xml:space="preserve">Action can </w:t>
      </w:r>
      <w:r w:rsidR="002162D0">
        <w:t>reverse</w:t>
      </w:r>
      <w:r>
        <w:t xml:space="preserve"> </w:t>
      </w:r>
    </w:p>
    <w:p w14:paraId="52F3FC04" w14:textId="2876175D" w:rsidR="00BC02AB" w:rsidRDefault="00BC02AB" w:rsidP="00BC02AB">
      <w:pPr>
        <w:pStyle w:val="ListParagraph"/>
        <w:numPr>
          <w:ilvl w:val="0"/>
          <w:numId w:val="5"/>
        </w:numPr>
      </w:pPr>
      <w:r>
        <w:t xml:space="preserve">Operations we do in our mind </w:t>
      </w:r>
    </w:p>
    <w:p w14:paraId="556B1929" w14:textId="5419CC90" w:rsidR="00BC02AB" w:rsidRDefault="00BC02AB" w:rsidP="00BC02AB">
      <w:pPr>
        <w:pStyle w:val="ListParagraph"/>
        <w:numPr>
          <w:ilvl w:val="0"/>
          <w:numId w:val="5"/>
        </w:numPr>
      </w:pPr>
      <w:r>
        <w:t xml:space="preserve">Tend to engage in </w:t>
      </w:r>
      <w:r w:rsidR="00946D49">
        <w:t>centration;</w:t>
      </w:r>
      <w:r>
        <w:t xml:space="preserve"> focus on one single aspect; dis </w:t>
      </w:r>
      <w:r w:rsidR="002162D0">
        <w:t xml:space="preserve">regards other </w:t>
      </w:r>
      <w:r>
        <w:t xml:space="preserve">aspects </w:t>
      </w:r>
    </w:p>
    <w:p w14:paraId="26A9F3E9" w14:textId="5AECC46C" w:rsidR="002162D0" w:rsidRDefault="002162D0" w:rsidP="00BC02AB">
      <w:pPr>
        <w:pStyle w:val="ListParagraph"/>
        <w:numPr>
          <w:ilvl w:val="0"/>
          <w:numId w:val="5"/>
        </w:numPr>
      </w:pPr>
      <w:r>
        <w:t xml:space="preserve">During that stage they do not understand conservation; object and person remains the saw of super facial characteristics could change </w:t>
      </w:r>
    </w:p>
    <w:p w14:paraId="48385041" w14:textId="5ADFAAAD" w:rsidR="00946D49" w:rsidRDefault="00946D49" w:rsidP="00946D49">
      <w:pPr>
        <w:rPr>
          <w:i/>
        </w:rPr>
      </w:pPr>
      <w:r>
        <w:rPr>
          <w:i/>
        </w:rPr>
        <w:t xml:space="preserve"> Theory of mind earn a point; autism </w:t>
      </w:r>
    </w:p>
    <w:p w14:paraId="39C7DDE7" w14:textId="60962A49" w:rsidR="00946D49" w:rsidRDefault="00946D49" w:rsidP="00946D49">
      <w:r>
        <w:t xml:space="preserve"> 3</w:t>
      </w:r>
      <w:r w:rsidRPr="00946D49">
        <w:rPr>
          <w:vertAlign w:val="superscript"/>
        </w:rPr>
        <w:t>rd</w:t>
      </w:r>
      <w:r>
        <w:t xml:space="preserve"> concrete approach stage 7 to 11 years</w:t>
      </w:r>
    </w:p>
    <w:p w14:paraId="7BE12801" w14:textId="786FADB0" w:rsidR="00946D49" w:rsidRDefault="00946D49" w:rsidP="00946D49">
      <w:pPr>
        <w:pStyle w:val="ListParagraph"/>
        <w:numPr>
          <w:ilvl w:val="0"/>
          <w:numId w:val="5"/>
        </w:numPr>
      </w:pPr>
      <w:r>
        <w:t xml:space="preserve">Capable of performing mental operations </w:t>
      </w:r>
    </w:p>
    <w:p w14:paraId="6F67376A" w14:textId="121E636C" w:rsidR="00946D49" w:rsidRDefault="00946D49" w:rsidP="00946D49">
      <w:pPr>
        <w:pStyle w:val="ListParagraph"/>
        <w:numPr>
          <w:ilvl w:val="0"/>
          <w:numId w:val="5"/>
        </w:numPr>
      </w:pPr>
      <w:r>
        <w:t xml:space="preserve">Only do so in concrete things do understand conservation </w:t>
      </w:r>
    </w:p>
    <w:p w14:paraId="32D8D331" w14:textId="02CE4DF0" w:rsidR="00946D49" w:rsidRDefault="00946D49" w:rsidP="00946D49">
      <w:r>
        <w:t>4</w:t>
      </w:r>
      <w:r w:rsidRPr="00946D49">
        <w:rPr>
          <w:vertAlign w:val="superscript"/>
        </w:rPr>
        <w:t>th</w:t>
      </w:r>
      <w:r>
        <w:t xml:space="preserve"> formal operational stage 12 and up </w:t>
      </w:r>
    </w:p>
    <w:p w14:paraId="3F90B2CD" w14:textId="51A38996" w:rsidR="00946D49" w:rsidRDefault="00946D49" w:rsidP="00946D49">
      <w:pPr>
        <w:pStyle w:val="ListParagraph"/>
        <w:numPr>
          <w:ilvl w:val="0"/>
          <w:numId w:val="5"/>
        </w:numPr>
      </w:pPr>
      <w:r>
        <w:t xml:space="preserve">Thinking will become more theoretical, hypothetical, and logical </w:t>
      </w:r>
    </w:p>
    <w:p w14:paraId="09E21810" w14:textId="233C8F0B" w:rsidR="00946D49" w:rsidRDefault="00946D49" w:rsidP="00946D49">
      <w:pPr>
        <w:pStyle w:val="ListParagraph"/>
        <w:numPr>
          <w:ilvl w:val="0"/>
          <w:numId w:val="5"/>
        </w:numPr>
      </w:pPr>
      <w:r>
        <w:t xml:space="preserve">Strongly believe we will end up in that stage </w:t>
      </w:r>
    </w:p>
    <w:p w14:paraId="65485D54" w14:textId="50D4FE7A" w:rsidR="00946D49" w:rsidRDefault="00946D49" w:rsidP="00946D49">
      <w:pPr>
        <w:pStyle w:val="ListParagraph"/>
        <w:numPr>
          <w:ilvl w:val="0"/>
          <w:numId w:val="5"/>
        </w:numPr>
      </w:pPr>
      <w:r>
        <w:t xml:space="preserve">Scientific research proves wrong </w:t>
      </w:r>
    </w:p>
    <w:p w14:paraId="16337041" w14:textId="2CA4DD4A" w:rsidR="00946D49" w:rsidRDefault="00946D49" w:rsidP="00946D49">
      <w:pPr>
        <w:pStyle w:val="ListParagraph"/>
        <w:numPr>
          <w:ilvl w:val="0"/>
          <w:numId w:val="5"/>
        </w:numPr>
      </w:pPr>
      <w:r>
        <w:t xml:space="preserve">Use that thinking is limited ways </w:t>
      </w:r>
    </w:p>
    <w:p w14:paraId="4BCA27F7" w14:textId="105942E3" w:rsidR="00946D49" w:rsidRDefault="00946D49" w:rsidP="00946D49">
      <w:pPr>
        <w:pStyle w:val="ListParagraph"/>
        <w:numPr>
          <w:ilvl w:val="0"/>
          <w:numId w:val="5"/>
        </w:numPr>
      </w:pPr>
      <w:r>
        <w:t xml:space="preserve">Most of us don’t get there </w:t>
      </w:r>
    </w:p>
    <w:p w14:paraId="4B67AF05" w14:textId="3FF221E1" w:rsidR="00946D49" w:rsidRDefault="00946D49" w:rsidP="00946D49">
      <w:r>
        <w:t xml:space="preserve">Social development </w:t>
      </w:r>
    </w:p>
    <w:p w14:paraId="138A1AA6" w14:textId="77777777" w:rsidR="00A93902" w:rsidRDefault="00946D49" w:rsidP="00946D49">
      <w:r>
        <w:t>Attachments</w:t>
      </w:r>
    </w:p>
    <w:p w14:paraId="0BC26DD8" w14:textId="77777777" w:rsidR="00A93902" w:rsidRDefault="00A93902" w:rsidP="00A93902">
      <w:pPr>
        <w:pStyle w:val="ListParagraph"/>
        <w:numPr>
          <w:ilvl w:val="0"/>
          <w:numId w:val="5"/>
        </w:numPr>
      </w:pPr>
      <w:r>
        <w:t xml:space="preserve">Major social achievements in childhood and social bonds </w:t>
      </w:r>
    </w:p>
    <w:p w14:paraId="58D8F1E0" w14:textId="5BAE4A60" w:rsidR="00A93902" w:rsidRDefault="00A93902" w:rsidP="00A93902">
      <w:pPr>
        <w:pStyle w:val="ListParagraph"/>
        <w:numPr>
          <w:ilvl w:val="0"/>
          <w:numId w:val="5"/>
        </w:numPr>
      </w:pPr>
      <w:r>
        <w:t xml:space="preserve">Very </w:t>
      </w:r>
      <w:r w:rsidR="00F87E4F">
        <w:t>powerful,</w:t>
      </w:r>
      <w:r>
        <w:t xml:space="preserve"> intense during emotional bonds between child and parent, lovers, partners and friendships </w:t>
      </w:r>
    </w:p>
    <w:p w14:paraId="71107FA1" w14:textId="4FF06E2F" w:rsidR="00A93902" w:rsidRDefault="00A93902" w:rsidP="00A93902">
      <w:pPr>
        <w:pStyle w:val="ListParagraph"/>
        <w:numPr>
          <w:ilvl w:val="0"/>
          <w:numId w:val="5"/>
        </w:numPr>
      </w:pPr>
      <w:r>
        <w:t xml:space="preserve">Babies forms attachments between 7 to 8 months; </w:t>
      </w:r>
      <w:r w:rsidR="00F87E4F">
        <w:t>strangers’</w:t>
      </w:r>
      <w:r>
        <w:t xml:space="preserve"> anxiety, separation anxiety </w:t>
      </w:r>
    </w:p>
    <w:p w14:paraId="643E94AE" w14:textId="678C21D9" w:rsidR="00A93902" w:rsidRDefault="00A93902" w:rsidP="00A93902">
      <w:pPr>
        <w:pStyle w:val="ListParagraph"/>
        <w:numPr>
          <w:ilvl w:val="0"/>
          <w:numId w:val="5"/>
        </w:numPr>
      </w:pPr>
      <w:r>
        <w:t xml:space="preserve">For the longest time babies form an </w:t>
      </w:r>
      <w:r w:rsidR="00F87E4F">
        <w:t>attachment</w:t>
      </w:r>
      <w:r>
        <w:t xml:space="preserve"> towards the moms because they feed them </w:t>
      </w:r>
    </w:p>
    <w:p w14:paraId="52EFAAB6" w14:textId="77777777" w:rsidR="00A93902" w:rsidRDefault="00A93902" w:rsidP="00A93902">
      <w:pPr>
        <w:pStyle w:val="ListParagraph"/>
        <w:numPr>
          <w:ilvl w:val="0"/>
          <w:numId w:val="5"/>
        </w:numPr>
      </w:pPr>
      <w:r>
        <w:t xml:space="preserve">Attachment bonds to do not have anything to do with food </w:t>
      </w:r>
    </w:p>
    <w:p w14:paraId="11E405C9" w14:textId="77777777" w:rsidR="00A93902" w:rsidRDefault="00A93902" w:rsidP="00A93902">
      <w:pPr>
        <w:pStyle w:val="ListParagraph"/>
        <w:numPr>
          <w:ilvl w:val="0"/>
          <w:numId w:val="5"/>
        </w:numPr>
      </w:pPr>
      <w:r>
        <w:t xml:space="preserve">Mom purpose is to enhance survival </w:t>
      </w:r>
    </w:p>
    <w:p w14:paraId="0C1D5465" w14:textId="77777777" w:rsidR="00A93902" w:rsidRDefault="00A93902" w:rsidP="00A93902">
      <w:r>
        <w:t xml:space="preserve">Factors </w:t>
      </w:r>
    </w:p>
    <w:p w14:paraId="169D484D" w14:textId="77777777" w:rsidR="00F87E4F" w:rsidRDefault="00F87E4F" w:rsidP="00A93902">
      <w:r>
        <w:t xml:space="preserve">Baby contact </w:t>
      </w:r>
    </w:p>
    <w:p w14:paraId="6A710B4F" w14:textId="77777777" w:rsidR="00F87E4F" w:rsidRDefault="00F87E4F" w:rsidP="00F87E4F">
      <w:pPr>
        <w:pStyle w:val="ListParagraph"/>
        <w:numPr>
          <w:ilvl w:val="0"/>
          <w:numId w:val="5"/>
        </w:numPr>
      </w:pPr>
      <w:r>
        <w:t xml:space="preserve">Must be enough contact for attachment </w:t>
      </w:r>
    </w:p>
    <w:p w14:paraId="50C09771" w14:textId="43BA1F82" w:rsidR="00F87E4F" w:rsidRDefault="00F87E4F" w:rsidP="00F87E4F">
      <w:pPr>
        <w:pStyle w:val="ListParagraph"/>
        <w:numPr>
          <w:ilvl w:val="0"/>
          <w:numId w:val="13"/>
        </w:numPr>
      </w:pPr>
      <w:r>
        <w:lastRenderedPageBreak/>
        <w:t xml:space="preserve">Harlow’s experiments </w:t>
      </w:r>
      <w:r w:rsidR="004374D6">
        <w:t>were</w:t>
      </w:r>
      <w:r>
        <w:t xml:space="preserve"> not doing on </w:t>
      </w:r>
      <w:r w:rsidR="00E52FAB">
        <w:t>attachment:</w:t>
      </w:r>
      <w:r>
        <w:t xml:space="preserve"> attachment is not above </w:t>
      </w:r>
      <w:r w:rsidR="00E52FAB">
        <w:t>food;</w:t>
      </w:r>
      <w:r>
        <w:t xml:space="preserve"> attachment is based on security</w:t>
      </w:r>
    </w:p>
    <w:p w14:paraId="2199C4DF" w14:textId="77777777" w:rsidR="00F87E4F" w:rsidRDefault="00F87E4F" w:rsidP="00F87E4F">
      <w:pPr>
        <w:pStyle w:val="ListParagraph"/>
        <w:numPr>
          <w:ilvl w:val="0"/>
          <w:numId w:val="13"/>
        </w:numPr>
      </w:pPr>
      <w:r>
        <w:t xml:space="preserve">Role of the attachment figure is to be a safe haven and secure base </w:t>
      </w:r>
    </w:p>
    <w:p w14:paraId="3CF14896" w14:textId="77777777" w:rsidR="00F87E4F" w:rsidRDefault="00F87E4F" w:rsidP="00F87E4F">
      <w:pPr>
        <w:pStyle w:val="ListParagraph"/>
        <w:numPr>
          <w:ilvl w:val="0"/>
          <w:numId w:val="5"/>
        </w:numPr>
      </w:pPr>
      <w:r>
        <w:t xml:space="preserve">Familiarity </w:t>
      </w:r>
    </w:p>
    <w:p w14:paraId="2D35C6F2" w14:textId="77777777" w:rsidR="00F87E4F" w:rsidRDefault="00F87E4F" w:rsidP="00F87E4F">
      <w:pPr>
        <w:pStyle w:val="ListParagraph"/>
        <w:numPr>
          <w:ilvl w:val="0"/>
          <w:numId w:val="13"/>
        </w:numPr>
      </w:pPr>
      <w:r>
        <w:t xml:space="preserve">Must be enough contact for attachment to form </w:t>
      </w:r>
    </w:p>
    <w:p w14:paraId="592EB744" w14:textId="53C7F484" w:rsidR="00F87E4F" w:rsidRDefault="00E52FAB" w:rsidP="00F87E4F">
      <w:pPr>
        <w:pStyle w:val="ListParagraph"/>
        <w:numPr>
          <w:ilvl w:val="0"/>
          <w:numId w:val="13"/>
        </w:numPr>
      </w:pPr>
      <w:r>
        <w:t>Neglect</w:t>
      </w:r>
      <w:r w:rsidR="00F87E4F">
        <w:t xml:space="preserve"> abuse attachment can form</w:t>
      </w:r>
    </w:p>
    <w:p w14:paraId="7B463D56" w14:textId="208C9868" w:rsidR="00F87E4F" w:rsidRDefault="00F87E4F" w:rsidP="00F87E4F">
      <w:pPr>
        <w:pStyle w:val="ListParagraph"/>
        <w:numPr>
          <w:ilvl w:val="0"/>
          <w:numId w:val="13"/>
        </w:numPr>
      </w:pPr>
      <w:r>
        <w:t xml:space="preserve">Different in the quality of the attachment </w:t>
      </w:r>
    </w:p>
    <w:p w14:paraId="4CBFA3CD" w14:textId="0B458AC3" w:rsidR="00F87E4F" w:rsidRDefault="00F87E4F" w:rsidP="00F87E4F">
      <w:pPr>
        <w:pStyle w:val="ListParagraph"/>
        <w:numPr>
          <w:ilvl w:val="0"/>
          <w:numId w:val="5"/>
        </w:numPr>
      </w:pPr>
      <w:r>
        <w:t>Responsive</w:t>
      </w:r>
    </w:p>
    <w:p w14:paraId="1CD85B6D" w14:textId="450220E5" w:rsidR="00F87E4F" w:rsidRDefault="00F87E4F" w:rsidP="00F87E4F">
      <w:pPr>
        <w:pStyle w:val="ListParagraph"/>
        <w:numPr>
          <w:ilvl w:val="0"/>
          <w:numId w:val="13"/>
        </w:numPr>
      </w:pPr>
      <w:r>
        <w:t xml:space="preserve">The more the caregiver to the needs of </w:t>
      </w:r>
      <w:r w:rsidR="00E52FAB">
        <w:t>child,</w:t>
      </w:r>
      <w:r>
        <w:t xml:space="preserve"> attachment will form</w:t>
      </w:r>
    </w:p>
    <w:p w14:paraId="191C4BE3" w14:textId="7829FF70" w:rsidR="00F87E4F" w:rsidRDefault="00F87E4F" w:rsidP="00F87E4F">
      <w:pPr>
        <w:pStyle w:val="ListParagraph"/>
        <w:numPr>
          <w:ilvl w:val="0"/>
          <w:numId w:val="13"/>
        </w:numPr>
      </w:pPr>
      <w:r>
        <w:t xml:space="preserve">Positive consequences will form </w:t>
      </w:r>
    </w:p>
    <w:p w14:paraId="7E3950FD" w14:textId="3C65429F" w:rsidR="00E52FAB" w:rsidRDefault="00E52FAB" w:rsidP="00E52FAB">
      <w:r>
        <w:t xml:space="preserve">Not responsiveness  </w:t>
      </w:r>
    </w:p>
    <w:p w14:paraId="7F063BC2" w14:textId="18C325B3" w:rsidR="00E52FAB" w:rsidRDefault="00E52FAB" w:rsidP="00E52FAB">
      <w:pPr>
        <w:pStyle w:val="ListParagraph"/>
        <w:numPr>
          <w:ilvl w:val="0"/>
          <w:numId w:val="5"/>
        </w:numPr>
      </w:pPr>
      <w:r>
        <w:t>Needs of the child and what the caregiver offers</w:t>
      </w:r>
    </w:p>
    <w:p w14:paraId="1189F2C9" w14:textId="5DE5A899" w:rsidR="00E52FAB" w:rsidRDefault="00E52FAB" w:rsidP="00E52FAB">
      <w:r>
        <w:t xml:space="preserve">Secure verses insecure attachment </w:t>
      </w:r>
    </w:p>
    <w:p w14:paraId="4E81E0D7" w14:textId="4C3A187B" w:rsidR="00E52FAB" w:rsidRDefault="00E52FAB" w:rsidP="00E52FAB">
      <w:pPr>
        <w:pStyle w:val="ListParagraph"/>
        <w:numPr>
          <w:ilvl w:val="0"/>
          <w:numId w:val="5"/>
        </w:numPr>
      </w:pPr>
      <w:r>
        <w:t xml:space="preserve">When a child is security </w:t>
      </w:r>
      <w:r w:rsidR="004374D6">
        <w:t>attach,</w:t>
      </w:r>
      <w:r>
        <w:t xml:space="preserve"> he or she learn that the world is a safe place, needs are </w:t>
      </w:r>
      <w:r w:rsidR="004374D6">
        <w:t>met,</w:t>
      </w:r>
      <w:r>
        <w:t xml:space="preserve"> caregiver is </w:t>
      </w:r>
      <w:r w:rsidR="004374D6">
        <w:t>reliable,</w:t>
      </w:r>
      <w:r>
        <w:t xml:space="preserve"> child matters to them </w:t>
      </w:r>
    </w:p>
    <w:p w14:paraId="553A06CA" w14:textId="0A21FBD6" w:rsidR="00E52FAB" w:rsidRDefault="00E52FAB" w:rsidP="00E52FAB">
      <w:r>
        <w:t xml:space="preserve">Insecure </w:t>
      </w:r>
    </w:p>
    <w:p w14:paraId="54C70813" w14:textId="15AB9FEA" w:rsidR="00E52FAB" w:rsidRDefault="00E52FAB" w:rsidP="00E52FAB">
      <w:pPr>
        <w:pStyle w:val="ListParagraph"/>
        <w:numPr>
          <w:ilvl w:val="0"/>
          <w:numId w:val="5"/>
        </w:numPr>
      </w:pPr>
      <w:r>
        <w:t xml:space="preserve">World is unsafe, needs are not </w:t>
      </w:r>
      <w:r w:rsidR="004374D6">
        <w:t>met,</w:t>
      </w:r>
      <w:r>
        <w:t xml:space="preserve"> caregiver is not </w:t>
      </w:r>
      <w:r w:rsidR="004374D6">
        <w:t>reliable,</w:t>
      </w:r>
      <w:r>
        <w:t xml:space="preserve"> child does not matter to them </w:t>
      </w:r>
    </w:p>
    <w:p w14:paraId="378ABF0D" w14:textId="60822522" w:rsidR="00E52FAB" w:rsidRDefault="00E52FAB" w:rsidP="00E52FAB">
      <w:r>
        <w:t xml:space="preserve">Corelates of Attachment </w:t>
      </w:r>
    </w:p>
    <w:p w14:paraId="7BD7667C" w14:textId="5864A63A" w:rsidR="00E52FAB" w:rsidRDefault="00E52FAB" w:rsidP="00E52FAB">
      <w:pPr>
        <w:pStyle w:val="ListParagraph"/>
        <w:numPr>
          <w:ilvl w:val="0"/>
          <w:numId w:val="5"/>
        </w:numPr>
      </w:pPr>
      <w:r>
        <w:t xml:space="preserve">Secure child </w:t>
      </w:r>
    </w:p>
    <w:p w14:paraId="2849F6F5" w14:textId="08DD9A69" w:rsidR="00E52FAB" w:rsidRDefault="00E52FAB" w:rsidP="00E52FAB">
      <w:pPr>
        <w:pStyle w:val="ListParagraph"/>
        <w:numPr>
          <w:ilvl w:val="0"/>
          <w:numId w:val="5"/>
        </w:numPr>
      </w:pPr>
      <w:r>
        <w:t xml:space="preserve">More attentive in school  </w:t>
      </w:r>
    </w:p>
    <w:p w14:paraId="14028282" w14:textId="6CA25244" w:rsidR="00E52FAB" w:rsidRDefault="00E52FAB" w:rsidP="00E52FAB">
      <w:pPr>
        <w:pStyle w:val="ListParagraph"/>
        <w:numPr>
          <w:ilvl w:val="0"/>
          <w:numId w:val="5"/>
        </w:numPr>
      </w:pPr>
      <w:r>
        <w:t xml:space="preserve">More curious </w:t>
      </w:r>
    </w:p>
    <w:p w14:paraId="2A3AE64D" w14:textId="58F08176" w:rsidR="00E52FAB" w:rsidRDefault="004374D6" w:rsidP="00E52FAB">
      <w:pPr>
        <w:pStyle w:val="ListParagraph"/>
        <w:numPr>
          <w:ilvl w:val="0"/>
          <w:numId w:val="5"/>
        </w:numPr>
      </w:pPr>
      <w:r>
        <w:t>Perseverance</w:t>
      </w:r>
      <w:r w:rsidR="00E52FAB">
        <w:t xml:space="preserve"> </w:t>
      </w:r>
    </w:p>
    <w:p w14:paraId="246455B8" w14:textId="042EFE9A" w:rsidR="00E52FAB" w:rsidRDefault="004374D6" w:rsidP="00E52FAB">
      <w:pPr>
        <w:pStyle w:val="ListParagraph"/>
        <w:numPr>
          <w:ilvl w:val="0"/>
          <w:numId w:val="5"/>
        </w:numPr>
      </w:pPr>
      <w:r>
        <w:t>Bullying does not break them down</w:t>
      </w:r>
    </w:p>
    <w:p w14:paraId="40DFAFF4" w14:textId="7422A274" w:rsidR="004374D6" w:rsidRDefault="004374D6" w:rsidP="00E52FAB">
      <w:pPr>
        <w:pStyle w:val="ListParagraph"/>
        <w:numPr>
          <w:ilvl w:val="0"/>
          <w:numId w:val="5"/>
        </w:numPr>
      </w:pPr>
      <w:r>
        <w:t xml:space="preserve">Their emotions are better regulated </w:t>
      </w:r>
    </w:p>
    <w:p w14:paraId="6FBF4329" w14:textId="763116F3" w:rsidR="004374D6" w:rsidRDefault="004374D6" w:rsidP="004374D6">
      <w:r>
        <w:t xml:space="preserve">Parenting or temperament </w:t>
      </w:r>
    </w:p>
    <w:p w14:paraId="778DA4A6" w14:textId="36E36A3D" w:rsidR="004374D6" w:rsidRDefault="004374D6" w:rsidP="004374D6">
      <w:pPr>
        <w:pStyle w:val="ListParagraph"/>
        <w:numPr>
          <w:ilvl w:val="0"/>
          <w:numId w:val="5"/>
        </w:numPr>
      </w:pPr>
      <w:r>
        <w:t xml:space="preserve">Earn a point </w:t>
      </w:r>
    </w:p>
    <w:p w14:paraId="4D6F829F" w14:textId="77531CBA" w:rsidR="004374D6" w:rsidRDefault="004374D6" w:rsidP="004374D6">
      <w:r>
        <w:t xml:space="preserve">Self -concept </w:t>
      </w:r>
    </w:p>
    <w:p w14:paraId="0B8B0611" w14:textId="3FFB2134" w:rsidR="004374D6" w:rsidRDefault="004374D6" w:rsidP="004374D6">
      <w:pPr>
        <w:pStyle w:val="ListParagraph"/>
        <w:numPr>
          <w:ilvl w:val="0"/>
          <w:numId w:val="5"/>
        </w:numPr>
      </w:pPr>
      <w:r>
        <w:t xml:space="preserve">Social achievement </w:t>
      </w:r>
    </w:p>
    <w:p w14:paraId="2035AA46" w14:textId="6F052622" w:rsidR="004374D6" w:rsidRDefault="004374D6" w:rsidP="004374D6">
      <w:pPr>
        <w:pStyle w:val="ListParagraph"/>
        <w:numPr>
          <w:ilvl w:val="0"/>
          <w:numId w:val="5"/>
        </w:numPr>
      </w:pPr>
      <w:r>
        <w:lastRenderedPageBreak/>
        <w:t xml:space="preserve">Who am I </w:t>
      </w:r>
    </w:p>
    <w:p w14:paraId="3394CE34" w14:textId="01B9D899" w:rsidR="004374D6" w:rsidRDefault="004374D6" w:rsidP="004374D6">
      <w:pPr>
        <w:pStyle w:val="ListParagraph"/>
        <w:numPr>
          <w:ilvl w:val="0"/>
          <w:numId w:val="5"/>
        </w:numPr>
      </w:pPr>
      <w:r>
        <w:t xml:space="preserve">Positive or negative consequences </w:t>
      </w:r>
    </w:p>
    <w:p w14:paraId="682B0FD9" w14:textId="77777777" w:rsidR="00677C12" w:rsidRDefault="004374D6" w:rsidP="004374D6">
      <w:pPr>
        <w:pStyle w:val="ListParagraph"/>
        <w:numPr>
          <w:ilvl w:val="0"/>
          <w:numId w:val="5"/>
        </w:numPr>
      </w:pPr>
      <w:r>
        <w:t>Children begin to develop self-concept when they form s</w:t>
      </w:r>
      <w:r w:rsidR="00677C12">
        <w:t>elf-awareness</w:t>
      </w:r>
    </w:p>
    <w:p w14:paraId="3369B7EA" w14:textId="6FE50612" w:rsidR="004374D6" w:rsidRDefault="00677C12" w:rsidP="004374D6">
      <w:pPr>
        <w:pStyle w:val="ListParagraph"/>
        <w:numPr>
          <w:ilvl w:val="0"/>
          <w:numId w:val="5"/>
        </w:numPr>
      </w:pPr>
      <w:r>
        <w:t xml:space="preserve">Darwin’s suggest why they </w:t>
      </w:r>
      <w:r w:rsidR="00BC2BB7">
        <w:t>recognize themselves</w:t>
      </w:r>
      <w:r>
        <w:t xml:space="preserve"> in the mirror </w:t>
      </w:r>
    </w:p>
    <w:p w14:paraId="4426ACB7" w14:textId="0F46B537" w:rsidR="00677C12" w:rsidRDefault="00BC2BB7" w:rsidP="00677C12">
      <w:r>
        <w:t>Self-concept</w:t>
      </w:r>
      <w:r w:rsidR="00677C12">
        <w:t xml:space="preserve"> is important </w:t>
      </w:r>
    </w:p>
    <w:p w14:paraId="4ED703F6" w14:textId="7A7861D4" w:rsidR="00677C12" w:rsidRDefault="00677C12" w:rsidP="00677C12">
      <w:r>
        <w:t>-</w:t>
      </w:r>
      <w:r w:rsidR="00BC2BB7">
        <w:t>influences</w:t>
      </w:r>
      <w:r>
        <w:t xml:space="preserve"> effect how we think feel goals</w:t>
      </w:r>
    </w:p>
    <w:p w14:paraId="06B6886A" w14:textId="6326F415" w:rsidR="00677C12" w:rsidRDefault="00677C12" w:rsidP="00677C12">
      <w:r>
        <w:t xml:space="preserve">- partners and </w:t>
      </w:r>
      <w:r w:rsidR="00BC2BB7">
        <w:t>friends,</w:t>
      </w:r>
      <w:r>
        <w:t xml:space="preserve"> we end up </w:t>
      </w:r>
    </w:p>
    <w:p w14:paraId="553C2D55" w14:textId="556E732F" w:rsidR="00677C12" w:rsidRDefault="00677C12" w:rsidP="00677C12">
      <w:r>
        <w:t xml:space="preserve">Parenting styles </w:t>
      </w:r>
    </w:p>
    <w:p w14:paraId="0945A313" w14:textId="5D166EA8" w:rsidR="00677C12" w:rsidRDefault="00BC2BB7" w:rsidP="00677C12">
      <w:pPr>
        <w:pStyle w:val="ListParagraph"/>
        <w:numPr>
          <w:ilvl w:val="0"/>
          <w:numId w:val="5"/>
        </w:numPr>
      </w:pPr>
      <w:r>
        <w:t xml:space="preserve">Most important factors that affect self-concept </w:t>
      </w:r>
    </w:p>
    <w:p w14:paraId="1DBB9E4C" w14:textId="76B48A32" w:rsidR="00BC2BB7" w:rsidRDefault="00BC2BB7" w:rsidP="00BC2BB7">
      <w:r>
        <w:t xml:space="preserve">Four parenting styles </w:t>
      </w:r>
    </w:p>
    <w:p w14:paraId="072691D6" w14:textId="448664D9" w:rsidR="00BC2BB7" w:rsidRDefault="00BC2BB7" w:rsidP="00BC2BB7">
      <w:pPr>
        <w:pStyle w:val="ListParagraph"/>
        <w:numPr>
          <w:ilvl w:val="0"/>
          <w:numId w:val="5"/>
        </w:numPr>
      </w:pPr>
      <w:r>
        <w:t xml:space="preserve">Warmth </w:t>
      </w:r>
    </w:p>
    <w:p w14:paraId="2D3C2E12" w14:textId="1ECE6AE7" w:rsidR="00BC2BB7" w:rsidRDefault="00BC2BB7" w:rsidP="00BC2BB7">
      <w:pPr>
        <w:pStyle w:val="ListParagraph"/>
        <w:numPr>
          <w:ilvl w:val="0"/>
          <w:numId w:val="5"/>
        </w:numPr>
      </w:pPr>
      <w:r>
        <w:t xml:space="preserve">Supportive </w:t>
      </w:r>
    </w:p>
    <w:p w14:paraId="6FE7D830" w14:textId="715C25D5" w:rsidR="00BC2BB7" w:rsidRDefault="00BC2BB7" w:rsidP="00BC2BB7">
      <w:pPr>
        <w:pStyle w:val="ListParagraph"/>
        <w:numPr>
          <w:ilvl w:val="0"/>
          <w:numId w:val="5"/>
        </w:numPr>
      </w:pPr>
      <w:r>
        <w:t xml:space="preserve">Respectful </w:t>
      </w:r>
    </w:p>
    <w:p w14:paraId="21F1714C" w14:textId="20C14131" w:rsidR="00BC2BB7" w:rsidRDefault="00BC2BB7" w:rsidP="00BC2BB7">
      <w:pPr>
        <w:pStyle w:val="ListParagraph"/>
        <w:numPr>
          <w:ilvl w:val="0"/>
          <w:numId w:val="5"/>
        </w:numPr>
      </w:pPr>
      <w:r>
        <w:t xml:space="preserve">Shaming, abusing, neglecting </w:t>
      </w:r>
    </w:p>
    <w:p w14:paraId="195F6477" w14:textId="3BCDA6EB" w:rsidR="00E52FAB" w:rsidRDefault="00BC2BB7" w:rsidP="00E52FAB">
      <w:pPr>
        <w:ind w:left="360"/>
      </w:pPr>
      <w:r>
        <w:t>Dimension of Control</w:t>
      </w:r>
    </w:p>
    <w:p w14:paraId="5B894C40" w14:textId="402C3DDC" w:rsidR="00BC2BB7" w:rsidRDefault="00BC2BB7" w:rsidP="00BC2BB7">
      <w:pPr>
        <w:pStyle w:val="ListParagraph"/>
        <w:numPr>
          <w:ilvl w:val="0"/>
          <w:numId w:val="5"/>
        </w:numPr>
      </w:pPr>
      <w:r>
        <w:t xml:space="preserve">Children on supervise </w:t>
      </w:r>
    </w:p>
    <w:p w14:paraId="50373C9F" w14:textId="2A7C7B40" w:rsidR="00BC2BB7" w:rsidRDefault="00BC2BB7" w:rsidP="00BC2BB7">
      <w:pPr>
        <w:pStyle w:val="ListParagraph"/>
        <w:numPr>
          <w:ilvl w:val="0"/>
          <w:numId w:val="5"/>
        </w:numPr>
      </w:pPr>
      <w:r>
        <w:t xml:space="preserve">They have to follow the rules </w:t>
      </w:r>
    </w:p>
    <w:p w14:paraId="59837B50" w14:textId="5D407A4E" w:rsidR="00472151" w:rsidRDefault="00946D49" w:rsidP="00472151">
      <w:r>
        <w:t xml:space="preserve"> </w:t>
      </w:r>
      <w:r w:rsidR="00472151">
        <w:t xml:space="preserve">Parenting Styles </w:t>
      </w:r>
    </w:p>
    <w:p w14:paraId="0DA0E9BE" w14:textId="51DFB1BB" w:rsidR="00472151" w:rsidRDefault="00472151" w:rsidP="00472151">
      <w:r>
        <w:t xml:space="preserve">Authoritarian </w:t>
      </w:r>
    </w:p>
    <w:p w14:paraId="19479050" w14:textId="5ABED4A0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Those parents have high control and low control on warmth </w:t>
      </w:r>
    </w:p>
    <w:p w14:paraId="65EFE3E1" w14:textId="33553557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Strict rules and they force them </w:t>
      </w:r>
    </w:p>
    <w:p w14:paraId="66EC1801" w14:textId="10E0A5E6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Similar to a dictatorship </w:t>
      </w:r>
    </w:p>
    <w:p w14:paraId="7E08D9B7" w14:textId="12681B94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They bully their children into submission and expect blind obedience </w:t>
      </w:r>
    </w:p>
    <w:p w14:paraId="3EF6C0CD" w14:textId="771C2455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Children do not have a voice </w:t>
      </w:r>
    </w:p>
    <w:p w14:paraId="0DAABB95" w14:textId="65F21A0A" w:rsidR="00472151" w:rsidRDefault="00472151" w:rsidP="00472151">
      <w:r>
        <w:t xml:space="preserve">Permissive </w:t>
      </w:r>
    </w:p>
    <w:p w14:paraId="0988CFA8" w14:textId="3F88CA7B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High on warmth, low on control </w:t>
      </w:r>
    </w:p>
    <w:p w14:paraId="0D46A803" w14:textId="7FFB2B51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Little to no rules </w:t>
      </w:r>
    </w:p>
    <w:p w14:paraId="61B9C71F" w14:textId="32A0EB98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The children run the show </w:t>
      </w:r>
    </w:p>
    <w:p w14:paraId="22E8C956" w14:textId="6F485C15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Parents tend to act more as friends then as parents </w:t>
      </w:r>
    </w:p>
    <w:p w14:paraId="46017EA6" w14:textId="1D55B23A" w:rsidR="00472151" w:rsidRDefault="00472151" w:rsidP="00472151">
      <w:pPr>
        <w:pStyle w:val="ListParagraph"/>
      </w:pPr>
      <w:r>
        <w:lastRenderedPageBreak/>
        <w:t xml:space="preserve">Uninvolved parent </w:t>
      </w:r>
    </w:p>
    <w:p w14:paraId="7BA32AA5" w14:textId="0ADBA202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Low on both dimension </w:t>
      </w:r>
    </w:p>
    <w:p w14:paraId="26E2CD3E" w14:textId="7E59CB77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Do not engage with the children </w:t>
      </w:r>
    </w:p>
    <w:p w14:paraId="55DF90FC" w14:textId="40AF77DE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Parents themselves have low confidence </w:t>
      </w:r>
    </w:p>
    <w:p w14:paraId="269669C0" w14:textId="7DCCB2FC" w:rsidR="00472151" w:rsidRDefault="00472151" w:rsidP="00472151">
      <w:r>
        <w:t xml:space="preserve">Authoritative Style </w:t>
      </w:r>
    </w:p>
    <w:p w14:paraId="30FB79BD" w14:textId="54986D55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High on control and warmth </w:t>
      </w:r>
    </w:p>
    <w:p w14:paraId="76A744EB" w14:textId="3FBF6377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Encourage the child </w:t>
      </w:r>
    </w:p>
    <w:p w14:paraId="2C57A459" w14:textId="47E5F5E0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Also have strict values </w:t>
      </w:r>
    </w:p>
    <w:p w14:paraId="5C16737B" w14:textId="404424A0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Enforce the rules </w:t>
      </w:r>
    </w:p>
    <w:p w14:paraId="2D60B6EA" w14:textId="43608347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Democratic style; explains the rules in a democratic style </w:t>
      </w:r>
    </w:p>
    <w:p w14:paraId="68991C46" w14:textId="6CFD507E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Gives children a voice so that they can express their concerns </w:t>
      </w:r>
    </w:p>
    <w:p w14:paraId="4D05F187" w14:textId="1F76E8B8" w:rsidR="00472151" w:rsidRDefault="00472151" w:rsidP="00472151">
      <w:pPr>
        <w:pStyle w:val="ListParagraph"/>
        <w:numPr>
          <w:ilvl w:val="0"/>
          <w:numId w:val="5"/>
        </w:numPr>
      </w:pPr>
      <w:r>
        <w:t xml:space="preserve">Link and associated positive </w:t>
      </w:r>
      <w:r w:rsidR="00A16B65">
        <w:t>outcome;</w:t>
      </w:r>
      <w:r>
        <w:t xml:space="preserve"> other 3 links with negative outcomes </w:t>
      </w:r>
    </w:p>
    <w:p w14:paraId="364D5AB2" w14:textId="1177903A" w:rsidR="004138F2" w:rsidRDefault="004138F2" w:rsidP="004138F2">
      <w:pPr>
        <w:pStyle w:val="Heading1"/>
      </w:pPr>
      <w:r>
        <w:t xml:space="preserve">Adolescence </w:t>
      </w:r>
    </w:p>
    <w:p w14:paraId="32E4B645" w14:textId="418C7344" w:rsidR="004138F2" w:rsidRDefault="004138F2" w:rsidP="004138F2">
      <w:r>
        <w:t xml:space="preserve">January 28, 2019 </w:t>
      </w:r>
    </w:p>
    <w:p w14:paraId="442EDD3B" w14:textId="35383256" w:rsidR="004138F2" w:rsidRDefault="004138F2" w:rsidP="004138F2">
      <w:r>
        <w:t xml:space="preserve">Introduction </w:t>
      </w:r>
    </w:p>
    <w:p w14:paraId="47EFDEFD" w14:textId="34D2EF87" w:rsidR="004138F2" w:rsidRDefault="004138F2" w:rsidP="004138F2">
      <w:pPr>
        <w:pStyle w:val="ListParagraph"/>
        <w:numPr>
          <w:ilvl w:val="0"/>
          <w:numId w:val="5"/>
        </w:numPr>
      </w:pPr>
      <w:r>
        <w:t xml:space="preserve">Period between childhood and adulthood </w:t>
      </w:r>
    </w:p>
    <w:p w14:paraId="1B3BE8DC" w14:textId="1700DF5B" w:rsidR="004138F2" w:rsidRDefault="004138F2" w:rsidP="004138F2">
      <w:pPr>
        <w:pStyle w:val="ListParagraph"/>
        <w:numPr>
          <w:ilvl w:val="0"/>
          <w:numId w:val="5"/>
        </w:numPr>
      </w:pPr>
      <w:r>
        <w:t xml:space="preserve">Begins with puberty end when we begin to take on full </w:t>
      </w:r>
      <w:r w:rsidR="00C53D0E">
        <w:t>adults’</w:t>
      </w:r>
      <w:r>
        <w:t xml:space="preserve"> responsibilities </w:t>
      </w:r>
    </w:p>
    <w:p w14:paraId="3927018E" w14:textId="5A1FC2CF" w:rsidR="004138F2" w:rsidRDefault="002A7568" w:rsidP="002A7568">
      <w:r>
        <w:t xml:space="preserve">Emerging adulthood </w:t>
      </w:r>
    </w:p>
    <w:p w14:paraId="0F81731E" w14:textId="0A94BCA8" w:rsidR="002A7568" w:rsidRDefault="002A7568" w:rsidP="002A7568">
      <w:pPr>
        <w:rPr>
          <w:b/>
        </w:rPr>
      </w:pPr>
      <w:r>
        <w:rPr>
          <w:b/>
        </w:rPr>
        <w:t xml:space="preserve">FACTOR / TIMING </w:t>
      </w:r>
    </w:p>
    <w:p w14:paraId="071631E8" w14:textId="16572928" w:rsidR="002A7568" w:rsidRDefault="002A7568" w:rsidP="002A7568">
      <w:pPr>
        <w:pStyle w:val="ListParagraph"/>
        <w:numPr>
          <w:ilvl w:val="0"/>
          <w:numId w:val="5"/>
        </w:numPr>
      </w:pPr>
      <w:r>
        <w:t xml:space="preserve">Genes; girls enter puberty earlier the boys do </w:t>
      </w:r>
    </w:p>
    <w:p w14:paraId="0351B956" w14:textId="23A0B1EA" w:rsidR="002A7568" w:rsidRDefault="002A7568" w:rsidP="002A7568">
      <w:pPr>
        <w:pStyle w:val="ListParagraph"/>
        <w:numPr>
          <w:ilvl w:val="0"/>
          <w:numId w:val="5"/>
        </w:numPr>
      </w:pPr>
      <w:r>
        <w:t>Gender does make a difference</w:t>
      </w:r>
    </w:p>
    <w:p w14:paraId="66D612C1" w14:textId="4B4B46FC" w:rsidR="002A7568" w:rsidRDefault="003F602B" w:rsidP="002A7568">
      <w:pPr>
        <w:pStyle w:val="ListParagraph"/>
        <w:numPr>
          <w:ilvl w:val="0"/>
          <w:numId w:val="5"/>
        </w:numPr>
      </w:pPr>
      <w:r>
        <w:t>Health;</w:t>
      </w:r>
      <w:r w:rsidR="002A7568">
        <w:t xml:space="preserve"> children who enter </w:t>
      </w:r>
      <w:r>
        <w:t>puberty earlier</w:t>
      </w:r>
      <w:r w:rsidR="002A7568">
        <w:t xml:space="preserve"> come from unstable homes</w:t>
      </w:r>
    </w:p>
    <w:p w14:paraId="403B1A5C" w14:textId="2A33789E" w:rsidR="002A7568" w:rsidRDefault="002A7568" w:rsidP="002A7568">
      <w:pPr>
        <w:pStyle w:val="ListParagraph"/>
        <w:numPr>
          <w:ilvl w:val="0"/>
          <w:numId w:val="5"/>
        </w:numPr>
      </w:pPr>
      <w:r>
        <w:t xml:space="preserve">Both boys and girls that are </w:t>
      </w:r>
      <w:r w:rsidR="003F602B">
        <w:t>obsessed</w:t>
      </w:r>
      <w:r>
        <w:t xml:space="preserve"> enter puberty because of their size </w:t>
      </w:r>
    </w:p>
    <w:p w14:paraId="3AAE570F" w14:textId="34692F5A" w:rsidR="002A7568" w:rsidRDefault="0084059E" w:rsidP="002A7568">
      <w:pPr>
        <w:pStyle w:val="ListParagraph"/>
        <w:numPr>
          <w:ilvl w:val="0"/>
          <w:numId w:val="5"/>
        </w:numPr>
      </w:pPr>
      <w:r>
        <w:t>Physical</w:t>
      </w:r>
      <w:r w:rsidR="002A7568">
        <w:t xml:space="preserve"> </w:t>
      </w:r>
      <w:r>
        <w:t>activity;</w:t>
      </w:r>
      <w:r w:rsidR="002A7568">
        <w:t xml:space="preserve"> countless activity can </w:t>
      </w:r>
      <w:r>
        <w:t>affect</w:t>
      </w:r>
      <w:r w:rsidR="002A7568">
        <w:t xml:space="preserve"> the puberty start date </w:t>
      </w:r>
    </w:p>
    <w:p w14:paraId="2B0ED2B8" w14:textId="08CBADDC" w:rsidR="002A7568" w:rsidRDefault="002A7568" w:rsidP="002A7568">
      <w:pPr>
        <w:pStyle w:val="ListParagraph"/>
        <w:numPr>
          <w:ilvl w:val="0"/>
          <w:numId w:val="5"/>
        </w:numPr>
      </w:pPr>
      <w:r>
        <w:lastRenderedPageBreak/>
        <w:t xml:space="preserve">Hormones in food; influencing the time of </w:t>
      </w:r>
      <w:r w:rsidR="003F602B">
        <w:t>puberty;</w:t>
      </w:r>
      <w:r>
        <w:t xml:space="preserve"> making them earlier </w:t>
      </w:r>
    </w:p>
    <w:p w14:paraId="4F72377A" w14:textId="0474BEB8" w:rsidR="002A7568" w:rsidRDefault="002A7568" w:rsidP="002A7568">
      <w:pPr>
        <w:pStyle w:val="ListParagraph"/>
        <w:numPr>
          <w:ilvl w:val="0"/>
          <w:numId w:val="5"/>
        </w:numPr>
      </w:pPr>
      <w:r>
        <w:t xml:space="preserve">Estrogen effects everyone </w:t>
      </w:r>
    </w:p>
    <w:p w14:paraId="0DC54534" w14:textId="1BE70CA9" w:rsidR="002A7568" w:rsidRDefault="002A7568" w:rsidP="002A7568">
      <w:r>
        <w:t xml:space="preserve">All in the </w:t>
      </w:r>
      <w:r w:rsidR="003F602B">
        <w:t>family;</w:t>
      </w:r>
      <w:r>
        <w:t xml:space="preserve"> </w:t>
      </w:r>
    </w:p>
    <w:p w14:paraId="64DE6647" w14:textId="0EB384D7" w:rsidR="002A7568" w:rsidRDefault="002A7568" w:rsidP="002A7568">
      <w:pPr>
        <w:pStyle w:val="ListParagraph"/>
        <w:numPr>
          <w:ilvl w:val="0"/>
          <w:numId w:val="5"/>
        </w:numPr>
      </w:pPr>
      <w:r>
        <w:t xml:space="preserve">Dysfunctional </w:t>
      </w:r>
      <w:r w:rsidR="003F602B">
        <w:t>families;</w:t>
      </w:r>
      <w:r>
        <w:t xml:space="preserve"> enter puberty earlier than those in normal families </w:t>
      </w:r>
    </w:p>
    <w:p w14:paraId="02BB9B5F" w14:textId="0C9750F9" w:rsidR="002A7568" w:rsidRDefault="002A7568" w:rsidP="002A7568">
      <w:pPr>
        <w:pStyle w:val="ListParagraph"/>
        <w:numPr>
          <w:ilvl w:val="0"/>
          <w:numId w:val="5"/>
        </w:numPr>
      </w:pPr>
      <w:r>
        <w:t xml:space="preserve">Moms that aren’t living with bio dad can caused puberty to start earlier </w:t>
      </w:r>
    </w:p>
    <w:p w14:paraId="240A2086" w14:textId="6404A691" w:rsidR="002A7568" w:rsidRDefault="002A7568" w:rsidP="002A7568">
      <w:r>
        <w:t xml:space="preserve">Time of Strife or vitality </w:t>
      </w:r>
    </w:p>
    <w:p w14:paraId="2176F0D4" w14:textId="32ADA030" w:rsidR="002A7568" w:rsidRDefault="002A7568" w:rsidP="002A7568">
      <w:pPr>
        <w:pStyle w:val="ListParagraph"/>
        <w:numPr>
          <w:ilvl w:val="0"/>
          <w:numId w:val="5"/>
        </w:numPr>
      </w:pPr>
      <w:r>
        <w:t xml:space="preserve">Media portrays negative effects on teens </w:t>
      </w:r>
    </w:p>
    <w:p w14:paraId="49E71971" w14:textId="706E09D0" w:rsidR="002A7568" w:rsidRDefault="002A7568" w:rsidP="002A7568">
      <w:pPr>
        <w:pStyle w:val="ListParagraph"/>
        <w:numPr>
          <w:ilvl w:val="0"/>
          <w:numId w:val="5"/>
        </w:numPr>
      </w:pPr>
      <w:r>
        <w:t xml:space="preserve">Most teenagers are fine </w:t>
      </w:r>
    </w:p>
    <w:p w14:paraId="487B7543" w14:textId="35AE9DF0" w:rsidR="002A7568" w:rsidRDefault="002A7568" w:rsidP="002A7568">
      <w:pPr>
        <w:pStyle w:val="ListParagraph"/>
        <w:numPr>
          <w:ilvl w:val="0"/>
          <w:numId w:val="5"/>
        </w:numPr>
      </w:pPr>
      <w:r>
        <w:t xml:space="preserve">Certain circumstances can </w:t>
      </w:r>
      <w:r w:rsidR="003F602B">
        <w:t>affect</w:t>
      </w:r>
      <w:r>
        <w:t xml:space="preserve"> teens </w:t>
      </w:r>
    </w:p>
    <w:p w14:paraId="3BB84194" w14:textId="0F6A13ED" w:rsidR="002A7568" w:rsidRDefault="002A7568" w:rsidP="002A7568">
      <w:r>
        <w:t>Physical Development</w:t>
      </w:r>
    </w:p>
    <w:p w14:paraId="738B1B46" w14:textId="3BE3B6D1" w:rsidR="002A7568" w:rsidRDefault="002A7568" w:rsidP="002A7568">
      <w:pPr>
        <w:rPr>
          <w:i/>
        </w:rPr>
      </w:pPr>
      <w:r>
        <w:rPr>
          <w:i/>
        </w:rPr>
        <w:t>Puberty</w:t>
      </w:r>
    </w:p>
    <w:p w14:paraId="29E94532" w14:textId="480CE467" w:rsidR="002A7568" w:rsidRDefault="002A7568" w:rsidP="002A7568">
      <w:pPr>
        <w:pStyle w:val="ListParagraph"/>
        <w:numPr>
          <w:ilvl w:val="0"/>
          <w:numId w:val="5"/>
        </w:numPr>
      </w:pPr>
      <w:r>
        <w:t xml:space="preserve">Physiological </w:t>
      </w:r>
      <w:r w:rsidR="006669DD">
        <w:t xml:space="preserve">changes that prepares for sexual reproduction </w:t>
      </w:r>
    </w:p>
    <w:p w14:paraId="31A323A1" w14:textId="6D9E528A" w:rsidR="006669DD" w:rsidRDefault="006669DD" w:rsidP="002A7568">
      <w:pPr>
        <w:pStyle w:val="ListParagraph"/>
        <w:numPr>
          <w:ilvl w:val="0"/>
          <w:numId w:val="5"/>
        </w:numPr>
      </w:pPr>
      <w:r>
        <w:t xml:space="preserve">Daring </w:t>
      </w:r>
      <w:r w:rsidR="003F602B">
        <w:t>puberty;</w:t>
      </w:r>
      <w:r>
        <w:t xml:space="preserve"> primary sexual characteristics are </w:t>
      </w:r>
    </w:p>
    <w:p w14:paraId="45FD8286" w14:textId="178F522A" w:rsidR="006669DD" w:rsidRDefault="003F602B" w:rsidP="006669DD">
      <w:pPr>
        <w:pStyle w:val="ListParagraph"/>
        <w:numPr>
          <w:ilvl w:val="0"/>
          <w:numId w:val="13"/>
        </w:numPr>
      </w:pPr>
      <w:r>
        <w:t>Period; This</w:t>
      </w:r>
      <w:r w:rsidR="006669DD">
        <w:t xml:space="preserve"> is linked to sexual desire  </w:t>
      </w:r>
    </w:p>
    <w:p w14:paraId="55B4ED48" w14:textId="4E919801" w:rsidR="006669DD" w:rsidRDefault="006669DD" w:rsidP="006669DD">
      <w:pPr>
        <w:pStyle w:val="ListParagraph"/>
        <w:numPr>
          <w:ilvl w:val="0"/>
          <w:numId w:val="5"/>
        </w:numPr>
      </w:pPr>
      <w:r>
        <w:t xml:space="preserve">Secondary sexual characteristics </w:t>
      </w:r>
    </w:p>
    <w:p w14:paraId="27A19397" w14:textId="428686EE" w:rsidR="006669DD" w:rsidRDefault="006669DD" w:rsidP="006669DD">
      <w:pPr>
        <w:pStyle w:val="ListParagraph"/>
        <w:numPr>
          <w:ilvl w:val="0"/>
          <w:numId w:val="13"/>
        </w:numPr>
      </w:pPr>
      <w:r>
        <w:t xml:space="preserve">Breast and </w:t>
      </w:r>
      <w:r w:rsidR="003F602B">
        <w:t>hips;</w:t>
      </w:r>
      <w:r>
        <w:t xml:space="preserve"> these are not linked </w:t>
      </w:r>
    </w:p>
    <w:p w14:paraId="7A85F951" w14:textId="59628A14" w:rsidR="006669DD" w:rsidRDefault="006669DD" w:rsidP="006669DD">
      <w:pPr>
        <w:pStyle w:val="ListParagraph"/>
        <w:numPr>
          <w:ilvl w:val="0"/>
          <w:numId w:val="5"/>
        </w:numPr>
      </w:pPr>
      <w:r>
        <w:t xml:space="preserve">Landmarks </w:t>
      </w:r>
    </w:p>
    <w:p w14:paraId="3457FA6E" w14:textId="435F7ABD" w:rsidR="006669DD" w:rsidRDefault="006669DD" w:rsidP="006669DD">
      <w:pPr>
        <w:pStyle w:val="ListParagraph"/>
        <w:numPr>
          <w:ilvl w:val="0"/>
          <w:numId w:val="13"/>
        </w:numPr>
      </w:pPr>
      <w:r>
        <w:t xml:space="preserve"> : boys </w:t>
      </w:r>
    </w:p>
    <w:p w14:paraId="13095A12" w14:textId="3713F7AE" w:rsidR="006669DD" w:rsidRDefault="003F602B" w:rsidP="006669DD">
      <w:pPr>
        <w:pStyle w:val="ListParagraph"/>
        <w:numPr>
          <w:ilvl w:val="0"/>
          <w:numId w:val="13"/>
        </w:numPr>
      </w:pPr>
      <w:r>
        <w:t>Monarchic;</w:t>
      </w:r>
      <w:r w:rsidR="006669DD">
        <w:t xml:space="preserve"> girls </w:t>
      </w:r>
    </w:p>
    <w:p w14:paraId="014C27A8" w14:textId="6EB4D5D2" w:rsidR="006669DD" w:rsidRPr="0070723A" w:rsidRDefault="006669DD" w:rsidP="006669DD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 w:rsidRPr="006669DD">
        <w:rPr>
          <w:rFonts w:eastAsia="Times New Roman" w:cstheme="minorHAnsi"/>
          <w:color w:val="7F7F7F" w:themeColor="text1" w:themeTint="80"/>
          <w:shd w:val="clear" w:color="auto" w:fill="FFFFFF"/>
          <w:lang w:val="en-CA" w:eastAsia="en-US"/>
        </w:rPr>
        <w:t>Precocious; boys</w:t>
      </w:r>
    </w:p>
    <w:p w14:paraId="2A7BC137" w14:textId="367FDBB2" w:rsidR="0070723A" w:rsidRDefault="0070723A" w:rsidP="0070723A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</w:p>
    <w:p w14:paraId="621C1F8B" w14:textId="2A64AEC9" w:rsidR="0070723A" w:rsidRDefault="0070723A" w:rsidP="0070723A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Early Maturation </w:t>
      </w:r>
    </w:p>
    <w:p w14:paraId="5E1F4542" w14:textId="6C83C451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Boys</w:t>
      </w:r>
    </w:p>
    <w:p w14:paraId="73922C29" w14:textId="1A7037F4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Payoffs boys ; taller, muscle, confident , assertive </w:t>
      </w:r>
    </w:p>
    <w:p w14:paraId="139E528D" w14:textId="160F4400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Drawback; risk taking behaviors </w:t>
      </w:r>
    </w:p>
    <w:p w14:paraId="62B06F1E" w14:textId="6E540168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Girls</w:t>
      </w:r>
    </w:p>
    <w:p w14:paraId="1EB8333A" w14:textId="53AB4BB5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Negative returns ; sexually harassed ; attract older boys ; social networks brakes down; higher risk of mental issues and even weight gain </w:t>
      </w:r>
    </w:p>
    <w:p w14:paraId="6D843332" w14:textId="601C4F9A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lastRenderedPageBreak/>
        <w:t xml:space="preserve">Parents can become more controlling with them </w:t>
      </w:r>
    </w:p>
    <w:p w14:paraId="3926ADF9" w14:textId="15B2857C" w:rsidR="0070723A" w:rsidRDefault="0070723A" w:rsidP="0070723A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Adolescent Brain </w:t>
      </w:r>
    </w:p>
    <w:p w14:paraId="7CB79613" w14:textId="0B00D11A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Under construction; not finished until the age of 30</w:t>
      </w:r>
    </w:p>
    <w:p w14:paraId="3962901D" w14:textId="750F119F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Frontal lobes take the most time to develop ; it holds the seed of complex and mental prosses </w:t>
      </w:r>
    </w:p>
    <w:p w14:paraId="5E23FECA" w14:textId="2D5704ED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Surge in dopamine activity </w:t>
      </w:r>
    </w:p>
    <w:p w14:paraId="7E64D65B" w14:textId="3C50BEE5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Immature rewards; over react to pleasure </w:t>
      </w:r>
    </w:p>
    <w:p w14:paraId="00B82E30" w14:textId="1329D1DE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Immature reward ; over react to pleasure </w:t>
      </w:r>
    </w:p>
    <w:p w14:paraId="4664F456" w14:textId="0118366B" w:rsidR="0070723A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More plastic ;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adolescents’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brain is constantly twice as many synapses that allows us to learn faster </w:t>
      </w:r>
    </w:p>
    <w:p w14:paraId="2F86D50A" w14:textId="3C339DF2" w:rsidR="00A16B65" w:rsidRDefault="0070723A" w:rsidP="0070723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Brain is more vulnerable to the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effects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of stress and alcohol </w:t>
      </w:r>
    </w:p>
    <w:p w14:paraId="37D3A8AA" w14:textId="77777777" w:rsidR="00A16B65" w:rsidRDefault="00A16B65" w:rsidP="00A16B65">
      <w:pPr>
        <w:spacing w:after="0" w:line="240" w:lineRule="auto"/>
        <w:ind w:left="360"/>
        <w:rPr>
          <w:rFonts w:eastAsia="Times New Roman" w:cstheme="minorHAnsi"/>
          <w:color w:val="7F7F7F" w:themeColor="text1" w:themeTint="80"/>
          <w:lang w:val="en-CA" w:eastAsia="en-US"/>
        </w:rPr>
      </w:pPr>
    </w:p>
    <w:p w14:paraId="2C4A42C4" w14:textId="77777777" w:rsidR="00A16B65" w:rsidRDefault="00A16B65" w:rsidP="00A16B65">
      <w:pPr>
        <w:spacing w:after="0" w:line="240" w:lineRule="auto"/>
        <w:ind w:left="360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Pruning </w:t>
      </w:r>
    </w:p>
    <w:p w14:paraId="22EC4A88" w14:textId="77777777" w:rsidR="00A16B65" w:rsidRDefault="00A16B65" w:rsidP="00A16B6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Brain will get rid of whatever synapses that aren’t used </w:t>
      </w:r>
    </w:p>
    <w:p w14:paraId="2E67E36D" w14:textId="02DF4DFA" w:rsidR="00A16B65" w:rsidRDefault="00A1122E" w:rsidP="00A16B6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It’s</w:t>
      </w:r>
      <w:r w:rsidR="00A16B65">
        <w:rPr>
          <w:rFonts w:eastAsia="Times New Roman" w:cstheme="minorHAnsi"/>
          <w:color w:val="7F7F7F" w:themeColor="text1" w:themeTint="80"/>
          <w:lang w:val="en-CA" w:eastAsia="en-US"/>
        </w:rPr>
        <w:t xml:space="preserve">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a</w:t>
      </w:r>
      <w:r w:rsidR="00A16B65">
        <w:rPr>
          <w:rFonts w:eastAsia="Times New Roman" w:cstheme="minorHAnsi"/>
          <w:color w:val="7F7F7F" w:themeColor="text1" w:themeTint="80"/>
          <w:lang w:val="en-CA" w:eastAsia="en-US"/>
        </w:rPr>
        <w:t xml:space="preserve"> healthy process </w:t>
      </w:r>
    </w:p>
    <w:p w14:paraId="40F32018" w14:textId="77777777" w:rsidR="00A16B65" w:rsidRDefault="00A16B65" w:rsidP="00A16B65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</w:p>
    <w:p w14:paraId="7FD1BEDF" w14:textId="6BD40C92" w:rsidR="00A16B65" w:rsidRDefault="00A16B65" w:rsidP="00A16B65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Cognitive Development </w:t>
      </w:r>
    </w:p>
    <w:p w14:paraId="18F865A5" w14:textId="4C93B9EB" w:rsidR="00A16B65" w:rsidRDefault="00A16B65" w:rsidP="00A16B65">
      <w:pPr>
        <w:spacing w:after="0" w:line="240" w:lineRule="auto"/>
        <w:rPr>
          <w:rFonts w:eastAsia="Times New Roman" w:cstheme="minorHAnsi"/>
          <w:i/>
          <w:color w:val="7F7F7F" w:themeColor="text1" w:themeTint="80"/>
          <w:lang w:val="en-CA" w:eastAsia="en-US"/>
        </w:rPr>
      </w:pPr>
      <w:r>
        <w:rPr>
          <w:rFonts w:eastAsia="Times New Roman" w:cstheme="minorHAnsi"/>
          <w:i/>
          <w:color w:val="7F7F7F" w:themeColor="text1" w:themeTint="80"/>
          <w:lang w:val="en-CA" w:eastAsia="en-US"/>
        </w:rPr>
        <w:t xml:space="preserve">Developing </w:t>
      </w:r>
      <w:r w:rsidR="003F602B">
        <w:rPr>
          <w:rFonts w:eastAsia="Times New Roman" w:cstheme="minorHAnsi"/>
          <w:i/>
          <w:color w:val="7F7F7F" w:themeColor="text1" w:themeTint="80"/>
          <w:lang w:val="en-CA" w:eastAsia="en-US"/>
        </w:rPr>
        <w:t>rezoning</w:t>
      </w:r>
      <w:r>
        <w:rPr>
          <w:rFonts w:eastAsia="Times New Roman" w:cstheme="minorHAnsi"/>
          <w:i/>
          <w:color w:val="7F7F7F" w:themeColor="text1" w:themeTint="80"/>
          <w:lang w:val="en-CA" w:eastAsia="en-US"/>
        </w:rPr>
        <w:t xml:space="preserve"> power </w:t>
      </w:r>
    </w:p>
    <w:p w14:paraId="7CD4F444" w14:textId="55C1CA5B" w:rsidR="00A16B65" w:rsidRDefault="00A16B65" w:rsidP="00A16B6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Were supposed according to Piaget be in the formal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gyrational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stage</w:t>
      </w:r>
    </w:p>
    <w:p w14:paraId="2437AE7B" w14:textId="00EA1EF0" w:rsidR="00A16B65" w:rsidRDefault="00A16B65" w:rsidP="00A16B6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Imaginary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audience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</w:t>
      </w:r>
    </w:p>
    <w:p w14:paraId="1BC614C8" w14:textId="4043FE48" w:rsidR="00A16B65" w:rsidRDefault="00A16B65" w:rsidP="00A16B6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Feel at the center of </w:t>
      </w:r>
      <w:r w:rsidR="0084059E">
        <w:rPr>
          <w:rFonts w:eastAsia="Times New Roman" w:cstheme="minorHAnsi"/>
          <w:color w:val="7F7F7F" w:themeColor="text1" w:themeTint="80"/>
          <w:lang w:val="en-CA" w:eastAsia="en-US"/>
        </w:rPr>
        <w:t>another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</w:t>
      </w:r>
      <w:r w:rsidR="0084059E">
        <w:rPr>
          <w:rFonts w:eastAsia="Times New Roman" w:cstheme="minorHAnsi"/>
          <w:color w:val="7F7F7F" w:themeColor="text1" w:themeTint="80"/>
          <w:lang w:val="en-CA" w:eastAsia="en-US"/>
        </w:rPr>
        <w:t>people’s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</w:t>
      </w:r>
      <w:r w:rsidR="0084059E">
        <w:rPr>
          <w:rFonts w:eastAsia="Times New Roman" w:cstheme="minorHAnsi"/>
          <w:color w:val="7F7F7F" w:themeColor="text1" w:themeTint="80"/>
          <w:lang w:val="en-CA" w:eastAsia="en-US"/>
        </w:rPr>
        <w:t>attention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; judge asset </w:t>
      </w:r>
      <w:r w:rsidR="0084059E">
        <w:rPr>
          <w:rFonts w:eastAsia="Times New Roman" w:cstheme="minorHAnsi"/>
          <w:color w:val="7F7F7F" w:themeColor="text1" w:themeTint="80"/>
          <w:lang w:val="en-CA" w:eastAsia="en-US"/>
        </w:rPr>
        <w:t>develops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</w:t>
      </w:r>
    </w:p>
    <w:p w14:paraId="57540F7C" w14:textId="4A2317A7" w:rsidR="00A16B65" w:rsidRDefault="00A16B65" w:rsidP="00A16B6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High self confidence </w:t>
      </w:r>
    </w:p>
    <w:p w14:paraId="3F4F40D4" w14:textId="2FCA9DFB" w:rsidR="00A16B65" w:rsidRDefault="00A16B65" w:rsidP="00A16B65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 w:rsidRPr="00A16B65">
        <w:rPr>
          <w:rFonts w:eastAsia="Times New Roman" w:cstheme="minorHAnsi"/>
          <w:color w:val="7F7F7F" w:themeColor="text1" w:themeTint="80"/>
          <w:lang w:val="en-CA" w:eastAsia="en-US"/>
        </w:rPr>
        <w:t>Personal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Fable Two components </w:t>
      </w:r>
    </w:p>
    <w:p w14:paraId="0B1B766F" w14:textId="7A9940FC" w:rsidR="00A16B65" w:rsidRDefault="0084059E" w:rsidP="0084059E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Teenagers tend to believe in teenagers experiences are so unique </w:t>
      </w:r>
    </w:p>
    <w:p w14:paraId="20F35D5B" w14:textId="34419B39" w:rsidR="0084059E" w:rsidRDefault="0084059E" w:rsidP="0084059E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Indestructible invisible, may end up doing stupid things </w:t>
      </w:r>
    </w:p>
    <w:p w14:paraId="56D051FF" w14:textId="25BB07A0" w:rsidR="0084059E" w:rsidRDefault="0084059E" w:rsidP="0084059E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Idealism; unreasonable , </w:t>
      </w:r>
    </w:p>
    <w:p w14:paraId="1320481D" w14:textId="35AE3196" w:rsidR="00C53D0E" w:rsidRDefault="00C53D0E" w:rsidP="00C53D0E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Developing Morality </w:t>
      </w:r>
    </w:p>
    <w:p w14:paraId="76B1144A" w14:textId="5BB2E5A7" w:rsidR="00C53D0E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Very important </w:t>
      </w:r>
    </w:p>
    <w:p w14:paraId="79210C55" w14:textId="01D76E0E" w:rsidR="00CD5207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3 aspects of morality </w:t>
      </w:r>
    </w:p>
    <w:p w14:paraId="40A5C782" w14:textId="573B6A63" w:rsidR="00CD5207" w:rsidRDefault="00CD5207" w:rsidP="00CD5207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Moral thinking</w:t>
      </w:r>
    </w:p>
    <w:p w14:paraId="1D6D38A0" w14:textId="05D92ADA" w:rsidR="00CD5207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Kohlberg ; witness WW2, how do they do moral decisions </w:t>
      </w:r>
    </w:p>
    <w:p w14:paraId="774D9893" w14:textId="5BD63202" w:rsidR="00CD5207" w:rsidRDefault="00CD5207" w:rsidP="00CD5207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How </w:t>
      </w:r>
    </w:p>
    <w:p w14:paraId="434969BE" w14:textId="4E117836" w:rsidR="00CD5207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Recruit subjects of all ages</w:t>
      </w:r>
    </w:p>
    <w:p w14:paraId="0F3D90F4" w14:textId="61ACBDCB" w:rsidR="00CD5207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Stories of moral demands </w:t>
      </w:r>
    </w:p>
    <w:p w14:paraId="3AF9F15C" w14:textId="21BDF467" w:rsidR="00CD5207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Reason ; how you explain It </w:t>
      </w:r>
    </w:p>
    <w:p w14:paraId="34BB832B" w14:textId="77777777" w:rsidR="00CD5207" w:rsidRDefault="00CD5207" w:rsidP="00CD5207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</w:p>
    <w:p w14:paraId="0F55C925" w14:textId="23E2BFA5" w:rsidR="00CD5207" w:rsidRDefault="003F602B" w:rsidP="00CD5207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lastRenderedPageBreak/>
        <w:t>Kohlberg</w:t>
      </w:r>
      <w:r w:rsidR="00CD5207">
        <w:rPr>
          <w:rFonts w:eastAsia="Times New Roman" w:cstheme="minorHAnsi"/>
          <w:color w:val="7F7F7F" w:themeColor="text1" w:themeTint="80"/>
          <w:lang w:val="en-CA" w:eastAsia="en-US"/>
        </w:rPr>
        <w:t xml:space="preserve"> Model 3</w:t>
      </w:r>
    </w:p>
    <w:p w14:paraId="6039B14C" w14:textId="1B290EF9" w:rsidR="00CD5207" w:rsidRDefault="00CD5207" w:rsidP="00CD5207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3 stages ; two levels each</w:t>
      </w:r>
    </w:p>
    <w:p w14:paraId="11301870" w14:textId="0921DFFA" w:rsidR="00CD5207" w:rsidRDefault="00CD5207" w:rsidP="00CD5207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Preconvention Stage</w:t>
      </w:r>
    </w:p>
    <w:p w14:paraId="739A20EE" w14:textId="7CF26E6F" w:rsidR="00CD5207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What kinds of moral action on self interest </w:t>
      </w:r>
    </w:p>
    <w:p w14:paraId="7B838FFB" w14:textId="72E5E633" w:rsidR="00CD5207" w:rsidRDefault="00CD5207" w:rsidP="00CD5207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Conventional Stage </w:t>
      </w:r>
    </w:p>
    <w:p w14:paraId="78BD22FE" w14:textId="1D09624C" w:rsidR="00CD5207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Inclined with law , rules , norms ; country ,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society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, cultural family </w:t>
      </w:r>
    </w:p>
    <w:p w14:paraId="472B68C3" w14:textId="41AB54EB" w:rsidR="00CD5207" w:rsidRDefault="003F602B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Otherwise</w:t>
      </w:r>
      <w:r w:rsidR="00CD5207">
        <w:rPr>
          <w:rFonts w:eastAsia="Times New Roman" w:cstheme="minorHAnsi"/>
          <w:color w:val="7F7F7F" w:themeColor="text1" w:themeTint="80"/>
          <w:lang w:val="en-CA" w:eastAsia="en-US"/>
        </w:rPr>
        <w:t xml:space="preserve"> its </w:t>
      </w:r>
      <w:r>
        <w:rPr>
          <w:rFonts w:eastAsia="Times New Roman" w:cstheme="minorHAnsi"/>
          <w:color w:val="7F7F7F" w:themeColor="text1" w:themeTint="80"/>
          <w:lang w:val="en-CA" w:eastAsia="en-US"/>
        </w:rPr>
        <w:t>immoral</w:t>
      </w:r>
      <w:r w:rsidR="00CD5207">
        <w:rPr>
          <w:rFonts w:eastAsia="Times New Roman" w:cstheme="minorHAnsi"/>
          <w:color w:val="7F7F7F" w:themeColor="text1" w:themeTint="80"/>
          <w:lang w:val="en-CA" w:eastAsia="en-US"/>
        </w:rPr>
        <w:t xml:space="preserve"> </w:t>
      </w:r>
    </w:p>
    <w:p w14:paraId="6CD041B1" w14:textId="235F2423" w:rsidR="00CD5207" w:rsidRDefault="00CD5207" w:rsidP="00CD5207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Post conventional Stage</w:t>
      </w:r>
    </w:p>
    <w:p w14:paraId="13FA199A" w14:textId="38FF78A0" w:rsidR="00CD5207" w:rsidRDefault="003F602B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Self-chosen</w:t>
      </w:r>
      <w:r w:rsidR="00CD5207">
        <w:rPr>
          <w:rFonts w:eastAsia="Times New Roman" w:cstheme="minorHAnsi"/>
          <w:color w:val="7F7F7F" w:themeColor="text1" w:themeTint="80"/>
          <w:lang w:val="en-CA" w:eastAsia="en-US"/>
        </w:rPr>
        <w:t xml:space="preserve"> ethical principles based universal ethnical principles </w:t>
      </w:r>
    </w:p>
    <w:p w14:paraId="0C91F983" w14:textId="5CC4E34E" w:rsidR="00CD5207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Human rights </w:t>
      </w:r>
    </w:p>
    <w:p w14:paraId="0850FCFC" w14:textId="576DF39C" w:rsidR="00CD5207" w:rsidRDefault="00CD5207" w:rsidP="00CD5207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Moral Feelings / intuition </w:t>
      </w:r>
    </w:p>
    <w:p w14:paraId="30277F30" w14:textId="148FC1CA" w:rsidR="00CD5207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Powerful connection</w:t>
      </w:r>
    </w:p>
    <w:p w14:paraId="6A0A2943" w14:textId="50F26CD8" w:rsidR="00CD5207" w:rsidRDefault="00CD5207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Social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intuitions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account for </w:t>
      </w:r>
      <w:r w:rsidR="001B3233">
        <w:rPr>
          <w:rFonts w:eastAsia="Times New Roman" w:cstheme="minorHAnsi"/>
          <w:color w:val="7F7F7F" w:themeColor="text1" w:themeTint="80"/>
          <w:lang w:val="en-CA" w:eastAsia="en-US"/>
        </w:rPr>
        <w:t>morality</w:t>
      </w:r>
    </w:p>
    <w:p w14:paraId="7C34F675" w14:textId="5128220A" w:rsidR="001B3233" w:rsidRDefault="001B3233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Moral feelings are more important thinking </w:t>
      </w:r>
    </w:p>
    <w:p w14:paraId="0BAEC6A8" w14:textId="4E95191A" w:rsidR="001B3233" w:rsidRDefault="001B3233" w:rsidP="00CD52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Moral feelings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guide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the show </w:t>
      </w:r>
    </w:p>
    <w:p w14:paraId="5FEDA39A" w14:textId="6A8C7267" w:rsidR="001B3233" w:rsidRDefault="001B3233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The thinking just to give a face to moral feelings</w:t>
      </w:r>
    </w:p>
    <w:p w14:paraId="290DCBFC" w14:textId="787B8ABC" w:rsidR="001B3233" w:rsidRDefault="001B3233" w:rsidP="001B3233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Research </w:t>
      </w:r>
    </w:p>
    <w:p w14:paraId="36863613" w14:textId="34518D27" w:rsidR="001B3233" w:rsidRDefault="001B3233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Change moral thinking an action </w:t>
      </w:r>
    </w:p>
    <w:p w14:paraId="37A0CED6" w14:textId="6B184C19" w:rsidR="001B3233" w:rsidRDefault="001B3233" w:rsidP="001B3233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Moral Action</w:t>
      </w:r>
    </w:p>
    <w:p w14:paraId="1E2C46AE" w14:textId="0F47E7F6" w:rsidR="001B3233" w:rsidRDefault="001B3233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>Gap between altitude and action</w:t>
      </w:r>
    </w:p>
    <w:p w14:paraId="549A7912" w14:textId="44E8D011" w:rsidR="001B3233" w:rsidRDefault="001B3233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How can I promote moral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action?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</w:t>
      </w:r>
    </w:p>
    <w:p w14:paraId="1EE0EB1D" w14:textId="77777777" w:rsidR="001B3233" w:rsidRDefault="001B3233" w:rsidP="001B3233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</w:p>
    <w:p w14:paraId="790F3FF8" w14:textId="0D8B8A22" w:rsidR="001B3233" w:rsidRDefault="001B3233" w:rsidP="001B3233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Social Development </w:t>
      </w:r>
    </w:p>
    <w:p w14:paraId="3D3EE7AF" w14:textId="0D678742" w:rsidR="001B3233" w:rsidRDefault="001B3233" w:rsidP="001B3233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Forming an identity </w:t>
      </w:r>
    </w:p>
    <w:p w14:paraId="57BCBA34" w14:textId="2794AF0C" w:rsidR="001B3233" w:rsidRDefault="001B3233" w:rsidP="001B3233">
      <w:pPr>
        <w:spacing w:after="0" w:line="240" w:lineRule="auto"/>
        <w:rPr>
          <w:rFonts w:eastAsia="Times New Roman" w:cstheme="minorHAnsi"/>
          <w:i/>
          <w:color w:val="7F7F7F" w:themeColor="text1" w:themeTint="80"/>
          <w:lang w:val="en-CA" w:eastAsia="en-US"/>
        </w:rPr>
      </w:pPr>
      <w:r>
        <w:rPr>
          <w:rFonts w:eastAsia="Times New Roman" w:cstheme="minorHAnsi"/>
          <w:i/>
          <w:color w:val="7F7F7F" w:themeColor="text1" w:themeTint="80"/>
          <w:lang w:val="en-CA" w:eastAsia="en-US"/>
        </w:rPr>
        <w:t>Table 5.4 , not include 1</w:t>
      </w:r>
      <w:r w:rsidRPr="001B3233">
        <w:rPr>
          <w:rFonts w:eastAsia="Times New Roman" w:cstheme="minorHAnsi"/>
          <w:i/>
          <w:color w:val="7F7F7F" w:themeColor="text1" w:themeTint="80"/>
          <w:vertAlign w:val="superscript"/>
          <w:lang w:val="en-CA" w:eastAsia="en-US"/>
        </w:rPr>
        <w:t>st</w:t>
      </w:r>
      <w:r>
        <w:rPr>
          <w:rFonts w:eastAsia="Times New Roman" w:cstheme="minorHAnsi"/>
          <w:i/>
          <w:color w:val="7F7F7F" w:themeColor="text1" w:themeTint="80"/>
          <w:lang w:val="en-CA" w:eastAsia="en-US"/>
        </w:rPr>
        <w:t xml:space="preserve"> midterm, study for the exam </w:t>
      </w:r>
    </w:p>
    <w:p w14:paraId="0E0C2592" w14:textId="030A0D16" w:rsidR="001B3233" w:rsidRDefault="001B3233" w:rsidP="001B3233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</w:p>
    <w:p w14:paraId="33A4BD90" w14:textId="3C6A56FE" w:rsidR="001B3233" w:rsidRDefault="001B3233" w:rsidP="001B3233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Erikson </w:t>
      </w:r>
    </w:p>
    <w:p w14:paraId="2AC86976" w14:textId="7388AA2D" w:rsidR="001B3233" w:rsidRDefault="001B3233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Major task in adolescence in their identities </w:t>
      </w:r>
    </w:p>
    <w:p w14:paraId="57818430" w14:textId="7E1236CD" w:rsidR="001B3233" w:rsidRDefault="001B3233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Strong sense at who toy are what you stand for </w:t>
      </w:r>
    </w:p>
    <w:p w14:paraId="1BCD5FE5" w14:textId="78EB0A64" w:rsidR="001B3233" w:rsidRDefault="001B3233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Beliefs </w:t>
      </w:r>
      <w:r w:rsidR="00216832">
        <w:rPr>
          <w:rFonts w:eastAsia="Times New Roman" w:cstheme="minorHAnsi"/>
          <w:color w:val="7F7F7F" w:themeColor="text1" w:themeTint="80"/>
          <w:lang w:val="en-CA" w:eastAsia="en-US"/>
        </w:rPr>
        <w:t xml:space="preserve">values , assumptions </w:t>
      </w:r>
    </w:p>
    <w:p w14:paraId="6BFAA738" w14:textId="4FA20156" w:rsidR="00216832" w:rsidRDefault="00216832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Path to identity ; for some it seems very easy , they follow their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parents’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wont for them </w:t>
      </w:r>
    </w:p>
    <w:p w14:paraId="7584442E" w14:textId="05865FCF" w:rsidR="000A6A0B" w:rsidRPr="000A6A0B" w:rsidRDefault="00216832" w:rsidP="000A6A0B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Other people will try different </w:t>
      </w:r>
      <w:r w:rsidR="000A6A0B">
        <w:rPr>
          <w:rFonts w:eastAsia="Times New Roman" w:cstheme="minorHAnsi"/>
          <w:color w:val="7F7F7F" w:themeColor="text1" w:themeTint="80"/>
          <w:lang w:val="en-CA" w:eastAsia="en-US"/>
        </w:rPr>
        <w:t xml:space="preserve">identities </w:t>
      </w:r>
    </w:p>
    <w:p w14:paraId="6F6D7783" w14:textId="10ECE025" w:rsidR="00216832" w:rsidRDefault="000A6A0B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Other people will develop another identity </w:t>
      </w:r>
    </w:p>
    <w:p w14:paraId="6A5FA309" w14:textId="53FB78B3" w:rsidR="000A6A0B" w:rsidRDefault="000A6A0B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Adaptive those of a specific group </w:t>
      </w:r>
    </w:p>
    <w:p w14:paraId="71524311" w14:textId="41C5F084" w:rsidR="000A6A0B" w:rsidRDefault="000A6A0B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Some people will have a confused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indemnity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</w:t>
      </w:r>
    </w:p>
    <w:p w14:paraId="228539C8" w14:textId="772CA22B" w:rsidR="000A6A0B" w:rsidRDefault="000A6A0B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lastRenderedPageBreak/>
        <w:t>Some people will have a confused identity for their rest of their life</w:t>
      </w:r>
    </w:p>
    <w:p w14:paraId="06565618" w14:textId="64C8F6EB" w:rsidR="000A6A0B" w:rsidRDefault="000A6A0B" w:rsidP="001B3233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Effect of time with time we become more confident and have a positive identity </w:t>
      </w:r>
    </w:p>
    <w:p w14:paraId="0F5C1568" w14:textId="77777777" w:rsidR="000A6A0B" w:rsidRDefault="000A6A0B" w:rsidP="000A6A0B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</w:p>
    <w:p w14:paraId="0CB58F48" w14:textId="24B898C2" w:rsidR="000A6A0B" w:rsidRDefault="000A6A0B" w:rsidP="000A6A0B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Separating from parents </w:t>
      </w:r>
    </w:p>
    <w:p w14:paraId="58C9236A" w14:textId="68D53B60" w:rsidR="000A6A0B" w:rsidRDefault="000A6A0B" w:rsidP="000A6A0B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Stormy </w:t>
      </w:r>
    </w:p>
    <w:p w14:paraId="5753BE5F" w14:textId="4303A356" w:rsidR="000A6A0B" w:rsidRDefault="000A6A0B" w:rsidP="000A6A0B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Stressful </w:t>
      </w:r>
    </w:p>
    <w:p w14:paraId="7D9DFBDF" w14:textId="67366506" w:rsidR="000A6A0B" w:rsidRDefault="000A6A0B" w:rsidP="000A6A0B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Defiantly there are conflicted based on issues of cultures </w:t>
      </w:r>
    </w:p>
    <w:p w14:paraId="2CCE863A" w14:textId="1E79B767" w:rsidR="000A6A0B" w:rsidRDefault="000A6A0B" w:rsidP="000A6A0B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</w:p>
    <w:p w14:paraId="3E7DBECA" w14:textId="425527E6" w:rsidR="000A6A0B" w:rsidRPr="000A6A0B" w:rsidRDefault="000A6A0B" w:rsidP="000A6A0B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Quality from parents </w:t>
      </w:r>
    </w:p>
    <w:p w14:paraId="254D0A47" w14:textId="55B115A5" w:rsidR="000A6A0B" w:rsidRDefault="000A6A0B" w:rsidP="000A6A0B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Does influence and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affect the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quality of life as a teenager ; healthier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physical</w:t>
      </w: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 and or mutual , good, scared </w:t>
      </w:r>
      <w:r w:rsidR="003F602B">
        <w:rPr>
          <w:rFonts w:eastAsia="Times New Roman" w:cstheme="minorHAnsi"/>
          <w:color w:val="7F7F7F" w:themeColor="text1" w:themeTint="80"/>
          <w:lang w:val="en-CA" w:eastAsia="en-US"/>
        </w:rPr>
        <w:t>, better relationships with their friends</w:t>
      </w:r>
    </w:p>
    <w:p w14:paraId="4D534B76" w14:textId="6BD5B0D4" w:rsidR="003F602B" w:rsidRDefault="003F602B" w:rsidP="000A6A0B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  <w:r>
        <w:rPr>
          <w:rFonts w:eastAsia="Times New Roman" w:cstheme="minorHAnsi"/>
          <w:color w:val="7F7F7F" w:themeColor="text1" w:themeTint="80"/>
          <w:lang w:val="en-CA" w:eastAsia="en-US"/>
        </w:rPr>
        <w:t xml:space="preserve">Peers also have importance also </w:t>
      </w:r>
    </w:p>
    <w:p w14:paraId="7FED9C7D" w14:textId="39A6A205" w:rsidR="003F602B" w:rsidRDefault="003F602B" w:rsidP="003F602B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</w:p>
    <w:p w14:paraId="48A26D83" w14:textId="059843B2" w:rsidR="003F602B" w:rsidRDefault="003F602B" w:rsidP="003F602B">
      <w:pPr>
        <w:spacing w:after="0" w:line="240" w:lineRule="auto"/>
        <w:rPr>
          <w:rFonts w:eastAsia="Times New Roman" w:cstheme="minorHAnsi"/>
          <w:color w:val="7F7F7F" w:themeColor="text1" w:themeTint="80"/>
          <w:lang w:val="en-CA" w:eastAsia="en-US"/>
        </w:rPr>
      </w:pPr>
    </w:p>
    <w:p w14:paraId="3D69B498" w14:textId="76826AC4" w:rsidR="003F602B" w:rsidRDefault="003F602B" w:rsidP="003F602B">
      <w:pPr>
        <w:pStyle w:val="Heading1"/>
        <w:rPr>
          <w:rFonts w:eastAsia="Times New Roman"/>
          <w:lang w:val="en-CA" w:eastAsia="en-US"/>
        </w:rPr>
      </w:pPr>
      <w:r>
        <w:rPr>
          <w:rFonts w:eastAsia="Times New Roman"/>
          <w:lang w:val="en-CA" w:eastAsia="en-US"/>
        </w:rPr>
        <w:t xml:space="preserve">Adulthood </w:t>
      </w:r>
    </w:p>
    <w:p w14:paraId="0446C563" w14:textId="64EB6AE5" w:rsidR="003F602B" w:rsidRDefault="003F602B" w:rsidP="003F602B">
      <w:pPr>
        <w:rPr>
          <w:lang w:val="en-CA" w:eastAsia="en-US"/>
        </w:rPr>
      </w:pPr>
      <w:r>
        <w:rPr>
          <w:lang w:val="en-CA" w:eastAsia="en-US"/>
        </w:rPr>
        <w:t>January 31</w:t>
      </w:r>
      <w:r w:rsidRPr="003F602B">
        <w:rPr>
          <w:vertAlign w:val="superscript"/>
          <w:lang w:val="en-CA" w:eastAsia="en-US"/>
        </w:rPr>
        <w:t>st</w:t>
      </w:r>
      <w:r w:rsidR="00A1122E">
        <w:rPr>
          <w:lang w:val="en-CA" w:eastAsia="en-US"/>
        </w:rPr>
        <w:t>, 2019</w:t>
      </w:r>
      <w:r>
        <w:rPr>
          <w:lang w:val="en-CA" w:eastAsia="en-US"/>
        </w:rPr>
        <w:t xml:space="preserve"> </w:t>
      </w:r>
    </w:p>
    <w:p w14:paraId="40456700" w14:textId="5CB1A315" w:rsidR="003F602B" w:rsidRDefault="003F602B" w:rsidP="003F602B">
      <w:pPr>
        <w:rPr>
          <w:lang w:val="en-CA" w:eastAsia="en-US"/>
        </w:rPr>
      </w:pPr>
      <w:r>
        <w:rPr>
          <w:lang w:val="en-CA" w:eastAsia="en-US"/>
        </w:rPr>
        <w:t>Physical Development ( introduction)</w:t>
      </w:r>
    </w:p>
    <w:p w14:paraId="156D0350" w14:textId="41EABFD8" w:rsidR="003F602B" w:rsidRDefault="003F602B" w:rsidP="003F602B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25 physical </w:t>
      </w:r>
      <w:r w:rsidR="00A1122E">
        <w:rPr>
          <w:lang w:val="en-CA" w:eastAsia="en-US"/>
        </w:rPr>
        <w:t>peaks</w:t>
      </w:r>
      <w:r>
        <w:rPr>
          <w:lang w:val="en-CA" w:eastAsia="en-US"/>
        </w:rPr>
        <w:t xml:space="preserve"> </w:t>
      </w:r>
    </w:p>
    <w:p w14:paraId="598CEBC8" w14:textId="4B6D9E54" w:rsidR="003F602B" w:rsidRDefault="003F602B" w:rsidP="003F602B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>Different organs state going down at different times</w:t>
      </w:r>
    </w:p>
    <w:p w14:paraId="475FD9CD" w14:textId="558A72AF" w:rsidR="003F602B" w:rsidRDefault="003F602B" w:rsidP="003F602B">
      <w:pPr>
        <w:rPr>
          <w:lang w:val="en-CA" w:eastAsia="en-US"/>
        </w:rPr>
      </w:pPr>
      <w:r>
        <w:rPr>
          <w:lang w:val="en-CA" w:eastAsia="en-US"/>
        </w:rPr>
        <w:t xml:space="preserve">Middle Adulthood </w:t>
      </w:r>
    </w:p>
    <w:p w14:paraId="3B5E741F" w14:textId="05F8ECFB" w:rsidR="003F602B" w:rsidRDefault="003F602B" w:rsidP="003F602B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Women; menopause, end of reproductive capacity </w:t>
      </w:r>
    </w:p>
    <w:p w14:paraId="39A80C23" w14:textId="19F8A01C" w:rsidR="003F602B" w:rsidRDefault="003F602B" w:rsidP="003F602B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Myth; miserable and whopping </w:t>
      </w:r>
    </w:p>
    <w:p w14:paraId="7223106F" w14:textId="40A79B93" w:rsidR="003F602B" w:rsidRDefault="003F602B" w:rsidP="003F602B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Figure; energy , interest in life; reality </w:t>
      </w:r>
    </w:p>
    <w:p w14:paraId="79082693" w14:textId="430A1EA3" w:rsidR="0098114F" w:rsidRDefault="0098114F" w:rsidP="0098114F">
      <w:pPr>
        <w:pStyle w:val="ListParagraph"/>
        <w:rPr>
          <w:lang w:val="en-CA" w:eastAsia="en-US"/>
        </w:rPr>
      </w:pPr>
      <w:r>
        <w:rPr>
          <w:lang w:val="en-CA" w:eastAsia="en-US"/>
        </w:rPr>
        <w:t xml:space="preserve">Example; killer whales, another types of whales </w:t>
      </w:r>
    </w:p>
    <w:p w14:paraId="6796AFC7" w14:textId="77777777" w:rsidR="000B2B91" w:rsidRDefault="0098114F" w:rsidP="0098114F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Men ; gradual decline </w:t>
      </w:r>
      <w:r w:rsidRPr="0098114F">
        <w:rPr>
          <w:lang w:val="en-CA" w:eastAsia="en-US"/>
        </w:rPr>
        <w:t>testosterone</w:t>
      </w:r>
      <w:r>
        <w:rPr>
          <w:lang w:val="en-CA" w:eastAsia="en-US"/>
        </w:rPr>
        <w:t>, sperm goes down , sexual astral goes down</w:t>
      </w:r>
    </w:p>
    <w:p w14:paraId="38FF5DA8" w14:textId="32BC7067" w:rsidR="000B2B91" w:rsidRDefault="000B2B91" w:rsidP="0098114F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Most men go through </w:t>
      </w:r>
      <w:r w:rsidR="00272E58">
        <w:rPr>
          <w:lang w:val="en-CA" w:eastAsia="en-US"/>
        </w:rPr>
        <w:t>a</w:t>
      </w:r>
      <w:r>
        <w:rPr>
          <w:lang w:val="en-CA" w:eastAsia="en-US"/>
        </w:rPr>
        <w:t xml:space="preserve"> mid-life crisis </w:t>
      </w:r>
    </w:p>
    <w:p w14:paraId="479D675E" w14:textId="6B1CA224" w:rsidR="0070723A" w:rsidRDefault="000B2B91" w:rsidP="000B2B91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Sexual </w:t>
      </w:r>
      <w:r w:rsidR="00272E58">
        <w:rPr>
          <w:lang w:val="en-CA" w:eastAsia="en-US"/>
        </w:rPr>
        <w:t>arousal</w:t>
      </w:r>
      <w:r>
        <w:rPr>
          <w:lang w:val="en-CA" w:eastAsia="en-US"/>
        </w:rPr>
        <w:t xml:space="preserve"> will continue </w:t>
      </w:r>
      <w:r w:rsidR="009F03D2">
        <w:rPr>
          <w:lang w:val="en-CA" w:eastAsia="en-US"/>
        </w:rPr>
        <w:t xml:space="preserve">as long as their healthy </w:t>
      </w:r>
    </w:p>
    <w:p w14:paraId="250844D6" w14:textId="574EF9A7" w:rsidR="009F03D2" w:rsidRDefault="009F03D2" w:rsidP="009F03D2">
      <w:pPr>
        <w:ind w:left="360"/>
        <w:rPr>
          <w:lang w:val="en-CA" w:eastAsia="en-US"/>
        </w:rPr>
      </w:pPr>
      <w:r>
        <w:rPr>
          <w:lang w:val="en-CA" w:eastAsia="en-US"/>
        </w:rPr>
        <w:lastRenderedPageBreak/>
        <w:t xml:space="preserve">Old Age </w:t>
      </w:r>
    </w:p>
    <w:p w14:paraId="0BCC56EF" w14:textId="5E192A4F" w:rsidR="009F03D2" w:rsidRDefault="009F03D2" w:rsidP="009F03D2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Fastest growing segments of the population </w:t>
      </w:r>
    </w:p>
    <w:p w14:paraId="067910BD" w14:textId="7C238977" w:rsidR="009F03D2" w:rsidRDefault="009F03D2" w:rsidP="009F03D2">
      <w:pPr>
        <w:rPr>
          <w:lang w:val="en-CA" w:eastAsia="en-US"/>
        </w:rPr>
      </w:pPr>
      <w:r>
        <w:rPr>
          <w:lang w:val="en-CA" w:eastAsia="en-US"/>
        </w:rPr>
        <w:t xml:space="preserve">Inequality of the sexes </w:t>
      </w:r>
    </w:p>
    <w:p w14:paraId="7A5D8573" w14:textId="1294434E" w:rsidR="009F03D2" w:rsidRDefault="009F03D2" w:rsidP="009F03D2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>1</w:t>
      </w:r>
      <w:r w:rsidRPr="009F03D2">
        <w:rPr>
          <w:vertAlign w:val="superscript"/>
          <w:lang w:val="en-CA" w:eastAsia="en-US"/>
        </w:rPr>
        <w:t>st</w:t>
      </w:r>
      <w:r>
        <w:rPr>
          <w:lang w:val="en-CA" w:eastAsia="en-US"/>
        </w:rPr>
        <w:t xml:space="preserve"> more baby boys die</w:t>
      </w:r>
    </w:p>
    <w:p w14:paraId="5CE6C2E7" w14:textId="299168DD" w:rsidR="009F03D2" w:rsidRDefault="009F03D2" w:rsidP="009F03D2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100, F:M ration is 5:1 </w:t>
      </w:r>
    </w:p>
    <w:p w14:paraId="4A70A6B9" w14:textId="30A27A81" w:rsidR="009F03D2" w:rsidRDefault="009F03D2" w:rsidP="009F03D2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>Women out live by men 4 to 7 years</w:t>
      </w:r>
    </w:p>
    <w:p w14:paraId="64428199" w14:textId="6F6C9A50" w:rsidR="009F03D2" w:rsidRDefault="009F03D2" w:rsidP="009F03D2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Sensory abilities go down </w:t>
      </w:r>
    </w:p>
    <w:p w14:paraId="3468D604" w14:textId="41D0DA03" w:rsidR="009F03D2" w:rsidRDefault="009F03D2" w:rsidP="009F03D2">
      <w:pPr>
        <w:rPr>
          <w:lang w:val="en-CA" w:eastAsia="en-US"/>
        </w:rPr>
      </w:pPr>
      <w:r>
        <w:rPr>
          <w:lang w:val="en-CA" w:eastAsia="en-US"/>
        </w:rPr>
        <w:t xml:space="preserve">Health </w:t>
      </w:r>
    </w:p>
    <w:p w14:paraId="04486E86" w14:textId="4751FD63" w:rsidR="009F03D2" w:rsidRDefault="009F03D2" w:rsidP="009F03D2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Immune system </w:t>
      </w:r>
    </w:p>
    <w:p w14:paraId="2F729283" w14:textId="68BC0D36" w:rsidR="009F03D2" w:rsidRDefault="009F03D2" w:rsidP="009F03D2">
      <w:pPr>
        <w:pStyle w:val="ListParagraph"/>
        <w:numPr>
          <w:ilvl w:val="0"/>
          <w:numId w:val="13"/>
        </w:numPr>
        <w:rPr>
          <w:lang w:val="en-CA" w:eastAsia="en-US"/>
        </w:rPr>
      </w:pPr>
      <w:r>
        <w:rPr>
          <w:lang w:val="en-CA" w:eastAsia="en-US"/>
        </w:rPr>
        <w:t xml:space="preserve">Good immune system very experience ; been around for a while </w:t>
      </w:r>
    </w:p>
    <w:p w14:paraId="1153CDFA" w14:textId="64594C09" w:rsidR="009F03D2" w:rsidRDefault="009F03D2" w:rsidP="009F03D2">
      <w:pPr>
        <w:pStyle w:val="ListParagraph"/>
        <w:numPr>
          <w:ilvl w:val="0"/>
          <w:numId w:val="13"/>
        </w:numPr>
        <w:rPr>
          <w:lang w:val="en-CA" w:eastAsia="en-US"/>
        </w:rPr>
      </w:pPr>
      <w:r>
        <w:rPr>
          <w:lang w:val="en-CA" w:eastAsia="en-US"/>
        </w:rPr>
        <w:t xml:space="preserve">Bad ; its weakened immune system , </w:t>
      </w:r>
      <w:r w:rsidR="00272E58">
        <w:rPr>
          <w:lang w:val="en-CA" w:eastAsia="en-US"/>
        </w:rPr>
        <w:t>etc.</w:t>
      </w:r>
      <w:r>
        <w:rPr>
          <w:lang w:val="en-CA" w:eastAsia="en-US"/>
        </w:rPr>
        <w:t xml:space="preserve"> </w:t>
      </w:r>
    </w:p>
    <w:p w14:paraId="6AE15153" w14:textId="523D2E2C" w:rsidR="009F03D2" w:rsidRDefault="009F03D2" w:rsidP="009F03D2">
      <w:pPr>
        <w:rPr>
          <w:lang w:val="en-CA" w:eastAsia="en-US"/>
        </w:rPr>
      </w:pPr>
    </w:p>
    <w:p w14:paraId="1021413A" w14:textId="0C5D75D6" w:rsidR="009F03D2" w:rsidRDefault="009F03D2" w:rsidP="009F03D2">
      <w:pPr>
        <w:rPr>
          <w:lang w:val="en-CA" w:eastAsia="en-US"/>
        </w:rPr>
      </w:pPr>
      <w:r>
        <w:rPr>
          <w:lang w:val="en-CA" w:eastAsia="en-US"/>
        </w:rPr>
        <w:t xml:space="preserve">Nursing Home </w:t>
      </w:r>
    </w:p>
    <w:p w14:paraId="787E4145" w14:textId="46CE9DD7" w:rsidR="009F03D2" w:rsidRDefault="009F03D2" w:rsidP="009F03D2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Only a small percentage are in nursing homes </w:t>
      </w:r>
    </w:p>
    <w:p w14:paraId="7F8A091C" w14:textId="0877B260" w:rsidR="009F03D2" w:rsidRDefault="009F03D2" w:rsidP="009F03D2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Most elderly </w:t>
      </w:r>
      <w:r w:rsidR="00AA6184">
        <w:rPr>
          <w:lang w:val="en-CA" w:eastAsia="en-US"/>
        </w:rPr>
        <w:t xml:space="preserve">people live independently until they die , lost few months </w:t>
      </w:r>
    </w:p>
    <w:p w14:paraId="7302BFF9" w14:textId="1947867C" w:rsidR="00AA6184" w:rsidRDefault="00AA6184" w:rsidP="00AA6184">
      <w:pPr>
        <w:rPr>
          <w:lang w:val="en-CA" w:eastAsia="en-US"/>
        </w:rPr>
      </w:pPr>
      <w:r>
        <w:rPr>
          <w:lang w:val="en-CA" w:eastAsia="en-US"/>
        </w:rPr>
        <w:t xml:space="preserve">Brain ( Brain is Plastic) </w:t>
      </w:r>
    </w:p>
    <w:p w14:paraId="67FF05A8" w14:textId="74C026EC" w:rsidR="00AA6184" w:rsidRDefault="00AA6184" w:rsidP="00AA6184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>Speed information will go down</w:t>
      </w:r>
    </w:p>
    <w:p w14:paraId="0AA20F9E" w14:textId="1B0A0BD6" w:rsidR="00AA6184" w:rsidRDefault="00AA6184" w:rsidP="00AA6184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Brain will shrink </w:t>
      </w:r>
    </w:p>
    <w:p w14:paraId="6B74D8F9" w14:textId="4DDF9704" w:rsidR="00AA6184" w:rsidRDefault="00272E58" w:rsidP="00AA6184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>Yes,</w:t>
      </w:r>
      <w:r w:rsidR="00AA6184">
        <w:rPr>
          <w:lang w:val="en-CA" w:eastAsia="en-US"/>
        </w:rPr>
        <w:t xml:space="preserve"> there will be changing with age </w:t>
      </w:r>
    </w:p>
    <w:p w14:paraId="39A1BCF7" w14:textId="22E86677" w:rsidR="00AA6184" w:rsidRDefault="00AA6184" w:rsidP="00AA6184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Exercise , mental support , healthy diet will be good </w:t>
      </w:r>
    </w:p>
    <w:p w14:paraId="48AFA3BE" w14:textId="400475E4" w:rsidR="00AA6184" w:rsidRDefault="00AA6184" w:rsidP="00AA6184">
      <w:pPr>
        <w:rPr>
          <w:lang w:val="en-CA" w:eastAsia="en-US"/>
        </w:rPr>
      </w:pPr>
      <w:r>
        <w:rPr>
          <w:lang w:val="en-CA" w:eastAsia="en-US"/>
        </w:rPr>
        <w:t xml:space="preserve">Alzheimer’s </w:t>
      </w:r>
    </w:p>
    <w:p w14:paraId="25001F0F" w14:textId="70477298" w:rsidR="00AA6184" w:rsidRDefault="00555885" w:rsidP="00AA6184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Most common form a dimension </w:t>
      </w:r>
    </w:p>
    <w:p w14:paraId="000414BA" w14:textId="4C2ADCF9" w:rsidR="00555885" w:rsidRDefault="00555885" w:rsidP="00AA6184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Severe cognitive declined </w:t>
      </w:r>
    </w:p>
    <w:p w14:paraId="236C103B" w14:textId="27CD0FC3" w:rsidR="00555885" w:rsidRDefault="00555885" w:rsidP="00AA6184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To the point that the person couldn’t function in everyday life </w:t>
      </w:r>
    </w:p>
    <w:p w14:paraId="00E28323" w14:textId="4F337762" w:rsidR="00555885" w:rsidRDefault="00272E58" w:rsidP="00AA6184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>Again,</w:t>
      </w:r>
      <w:r w:rsidR="00555885">
        <w:rPr>
          <w:lang w:val="en-CA" w:eastAsia="en-US"/>
        </w:rPr>
        <w:t xml:space="preserve"> increases the risk </w:t>
      </w:r>
    </w:p>
    <w:p w14:paraId="03FDEC24" w14:textId="32626BB9" w:rsidR="00555885" w:rsidRDefault="00555885" w:rsidP="00AA6184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>Kill neurons and destroy</w:t>
      </w:r>
      <w:r w:rsidR="00FD10A8">
        <w:rPr>
          <w:lang w:val="en-CA" w:eastAsia="en-US"/>
        </w:rPr>
        <w:t xml:space="preserve">s the brain </w:t>
      </w:r>
    </w:p>
    <w:p w14:paraId="781B4A64" w14:textId="04613614" w:rsidR="00FD10A8" w:rsidRDefault="00FD10A8" w:rsidP="00AA6184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Acetylome will be </w:t>
      </w:r>
      <w:r w:rsidR="00272E58">
        <w:rPr>
          <w:lang w:val="en-CA" w:eastAsia="en-US"/>
        </w:rPr>
        <w:t>affected</w:t>
      </w:r>
      <w:r>
        <w:rPr>
          <w:lang w:val="en-CA" w:eastAsia="en-US"/>
        </w:rPr>
        <w:t xml:space="preserve"> 1</w:t>
      </w:r>
      <w:r w:rsidRPr="00FD10A8">
        <w:rPr>
          <w:vertAlign w:val="superscript"/>
          <w:lang w:val="en-CA" w:eastAsia="en-US"/>
        </w:rPr>
        <w:t>st</w:t>
      </w:r>
    </w:p>
    <w:p w14:paraId="3C3B0FA8" w14:textId="77777777" w:rsidR="00FD10A8" w:rsidRDefault="00FD10A8" w:rsidP="00FD10A8">
      <w:pPr>
        <w:pStyle w:val="ListParagraph"/>
        <w:numPr>
          <w:ilvl w:val="0"/>
          <w:numId w:val="13"/>
        </w:numPr>
        <w:rPr>
          <w:lang w:val="en-CA" w:eastAsia="en-US"/>
        </w:rPr>
      </w:pPr>
      <w:r>
        <w:rPr>
          <w:lang w:val="en-CA" w:eastAsia="en-US"/>
        </w:rPr>
        <w:t>Memory, learning , concentration</w:t>
      </w:r>
    </w:p>
    <w:p w14:paraId="3A26FA89" w14:textId="77777777" w:rsidR="00FD10A8" w:rsidRDefault="00FD10A8" w:rsidP="00FD10A8">
      <w:pPr>
        <w:rPr>
          <w:lang w:val="en-CA" w:eastAsia="en-US"/>
        </w:rPr>
      </w:pPr>
    </w:p>
    <w:p w14:paraId="0D20CD80" w14:textId="73525F82" w:rsidR="00FD10A8" w:rsidRDefault="00FD10A8" w:rsidP="00FD10A8">
      <w:pPr>
        <w:rPr>
          <w:lang w:val="en-CA" w:eastAsia="en-US"/>
        </w:rPr>
      </w:pPr>
      <w:r>
        <w:rPr>
          <w:lang w:val="en-CA" w:eastAsia="en-US"/>
        </w:rPr>
        <w:lastRenderedPageBreak/>
        <w:t xml:space="preserve">Prevalence </w:t>
      </w:r>
    </w:p>
    <w:p w14:paraId="00BA47EE" w14:textId="77777777" w:rsidR="00FD10A8" w:rsidRDefault="00FD10A8" w:rsidP="00FD10A8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64-75 years about 3% </w:t>
      </w:r>
    </w:p>
    <w:p w14:paraId="0BA74C68" w14:textId="77777777" w:rsidR="00FD10A8" w:rsidRDefault="00FD10A8" w:rsidP="00FD10A8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75 +, the numbers increase significantly </w:t>
      </w:r>
    </w:p>
    <w:p w14:paraId="43E63D5F" w14:textId="77777777" w:rsidR="00FD10A8" w:rsidRDefault="00FD10A8" w:rsidP="00FD10A8">
      <w:pPr>
        <w:rPr>
          <w:lang w:val="en-CA" w:eastAsia="en-US"/>
        </w:rPr>
      </w:pPr>
      <w:r>
        <w:rPr>
          <w:lang w:val="en-CA" w:eastAsia="en-US"/>
        </w:rPr>
        <w:t>Cause ??</w:t>
      </w:r>
    </w:p>
    <w:p w14:paraId="15489F8B" w14:textId="77777777" w:rsidR="00FD10A8" w:rsidRDefault="00FD10A8" w:rsidP="00FD10A8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Do not know </w:t>
      </w:r>
    </w:p>
    <w:p w14:paraId="2814AF1A" w14:textId="77777777" w:rsidR="00FD10A8" w:rsidRDefault="00FD10A8" w:rsidP="00FD10A8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>We know the factors</w:t>
      </w:r>
    </w:p>
    <w:p w14:paraId="04CB7785" w14:textId="2EFFBDBD" w:rsidR="00FD10A8" w:rsidRPr="00FD10A8" w:rsidRDefault="00FD10A8" w:rsidP="00FD10A8">
      <w:pPr>
        <w:pStyle w:val="ListParagraph"/>
        <w:numPr>
          <w:ilvl w:val="0"/>
          <w:numId w:val="5"/>
        </w:numPr>
        <w:rPr>
          <w:lang w:val="en-CA" w:eastAsia="en-US"/>
        </w:rPr>
      </w:pPr>
      <w:r>
        <w:rPr>
          <w:lang w:val="en-CA" w:eastAsia="en-US"/>
        </w:rPr>
        <w:t xml:space="preserve">People who suffered from Alzheimer’s have a lot of tangles and plaques </w:t>
      </w:r>
      <w:r w:rsidRPr="00FD10A8">
        <w:rPr>
          <w:lang w:val="en-CA" w:eastAsia="en-US"/>
        </w:rPr>
        <w:t xml:space="preserve"> </w:t>
      </w:r>
    </w:p>
    <w:p w14:paraId="08C0BD36" w14:textId="0FD5C5B8" w:rsidR="006669DD" w:rsidRPr="006669DD" w:rsidRDefault="006669DD" w:rsidP="006669DD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</w:pPr>
    </w:p>
    <w:p w14:paraId="2BF25358" w14:textId="780BEBF5" w:rsidR="00946D49" w:rsidRDefault="00FD10A8" w:rsidP="00946D49">
      <w:r>
        <w:t xml:space="preserve">Plaque -&gt; found outside the neuron, </w:t>
      </w:r>
      <w:r w:rsidR="00272E58">
        <w:t>malfunctioning protein,</w:t>
      </w:r>
      <w:r>
        <w:t xml:space="preserve"> kill neuron from outside </w:t>
      </w:r>
    </w:p>
    <w:p w14:paraId="3D550FAC" w14:textId="41ACCF9E" w:rsidR="00FD10A8" w:rsidRDefault="00FD10A8" w:rsidP="00946D49">
      <w:r>
        <w:t xml:space="preserve">Tangles -&gt; found inside the </w:t>
      </w:r>
      <w:r w:rsidR="00272E58">
        <w:t>neuron,</w:t>
      </w:r>
      <w:r w:rsidR="007D3358">
        <w:t xml:space="preserve"> results in malfunctioning protein, kills the neuron from within </w:t>
      </w:r>
    </w:p>
    <w:p w14:paraId="3F67DB66" w14:textId="0E58A648" w:rsidR="007D3358" w:rsidRDefault="007D3358" w:rsidP="00946D49"/>
    <w:p w14:paraId="79EFE3E8" w14:textId="6F8352EE" w:rsidR="007D3358" w:rsidRDefault="007D3358" w:rsidP="00946D49">
      <w:r>
        <w:t xml:space="preserve">Genetic </w:t>
      </w:r>
    </w:p>
    <w:p w14:paraId="1C11774A" w14:textId="790C11A8" w:rsidR="007D3358" w:rsidRPr="007D3358" w:rsidRDefault="007D3358" w:rsidP="007D3358">
      <w:pPr>
        <w:pStyle w:val="ListParagraph"/>
        <w:numPr>
          <w:ilvl w:val="0"/>
          <w:numId w:val="5"/>
        </w:numPr>
      </w:pPr>
      <w:r>
        <w:t>Early onset (30-60</w:t>
      </w:r>
      <w:r w:rsidR="00272E58">
        <w:t>);</w:t>
      </w:r>
      <w:r>
        <w:t xml:space="preserve"> link and associated with genetic issues with genes, </w:t>
      </w:r>
      <w:r>
        <w:rPr>
          <w:i/>
        </w:rPr>
        <w:t>21, 14, and 1v</w:t>
      </w:r>
    </w:p>
    <w:p w14:paraId="6FB435B1" w14:textId="4588B775" w:rsidR="007D3358" w:rsidRDefault="007D3358" w:rsidP="007D3358">
      <w:pPr>
        <w:pStyle w:val="ListParagraph"/>
        <w:numPr>
          <w:ilvl w:val="0"/>
          <w:numId w:val="5"/>
        </w:numPr>
      </w:pPr>
      <w:r>
        <w:t xml:space="preserve">Lat onset </w:t>
      </w:r>
      <w:r w:rsidR="00272E58">
        <w:t>(65</w:t>
      </w:r>
      <w:r>
        <w:t xml:space="preserve">+) </w:t>
      </w:r>
    </w:p>
    <w:p w14:paraId="09B6E075" w14:textId="2EFD612C" w:rsidR="007D3358" w:rsidRDefault="007D3358" w:rsidP="007D3358">
      <w:pPr>
        <w:pStyle w:val="ListParagraph"/>
        <w:numPr>
          <w:ilvl w:val="0"/>
          <w:numId w:val="5"/>
        </w:numPr>
      </w:pPr>
      <w:r>
        <w:t xml:space="preserve">Part genes and part environment </w:t>
      </w:r>
    </w:p>
    <w:p w14:paraId="4985ACBA" w14:textId="7A04164B" w:rsidR="007D3358" w:rsidRDefault="007D3358" w:rsidP="007D3358">
      <w:r>
        <w:t xml:space="preserve">Epigenome </w:t>
      </w:r>
    </w:p>
    <w:p w14:paraId="09D84096" w14:textId="60023194" w:rsidR="007D3358" w:rsidRDefault="007D3358" w:rsidP="007D3358">
      <w:pPr>
        <w:pStyle w:val="ListParagraph"/>
        <w:numPr>
          <w:ilvl w:val="0"/>
          <w:numId w:val="5"/>
        </w:numPr>
      </w:pPr>
      <w:r>
        <w:t xml:space="preserve">To date; epigenetic genes are associated with Alzheimer’s </w:t>
      </w:r>
    </w:p>
    <w:p w14:paraId="4F34EC22" w14:textId="1A104389" w:rsidR="007D3358" w:rsidRDefault="007D3358" w:rsidP="007D3358">
      <w:r>
        <w:t xml:space="preserve">Diet </w:t>
      </w:r>
    </w:p>
    <w:p w14:paraId="7CFB9637" w14:textId="06EEB87B" w:rsidR="007D3358" w:rsidRDefault="007D3358" w:rsidP="007D3358">
      <w:pPr>
        <w:pStyle w:val="ListParagraph"/>
        <w:numPr>
          <w:ilvl w:val="0"/>
          <w:numId w:val="5"/>
        </w:numPr>
      </w:pPr>
      <w:r>
        <w:t xml:space="preserve">Healthier the </w:t>
      </w:r>
      <w:r w:rsidR="00272E58">
        <w:t>diet,</w:t>
      </w:r>
      <w:r>
        <w:t xml:space="preserve"> more productive it is for the brain </w:t>
      </w:r>
    </w:p>
    <w:p w14:paraId="00015949" w14:textId="27D1887C" w:rsidR="007D3358" w:rsidRDefault="007D3358" w:rsidP="007D3358">
      <w:pPr>
        <w:pStyle w:val="ListParagraph"/>
        <w:numPr>
          <w:ilvl w:val="0"/>
          <w:numId w:val="5"/>
        </w:numPr>
      </w:pPr>
      <w:r>
        <w:t xml:space="preserve">Lack of </w:t>
      </w:r>
      <w:r w:rsidR="00272E58">
        <w:t>Vitim</w:t>
      </w:r>
      <w:r>
        <w:t xml:space="preserve"> </w:t>
      </w:r>
      <w:r w:rsidR="00272E58">
        <w:t>E,</w:t>
      </w:r>
      <w:r>
        <w:t xml:space="preserve"> link and associated with Alzheimer’s </w:t>
      </w:r>
    </w:p>
    <w:p w14:paraId="24B84B8D" w14:textId="32325DB3" w:rsidR="007D3358" w:rsidRDefault="007D3358" w:rsidP="007D3358">
      <w:r>
        <w:t xml:space="preserve">Pruning </w:t>
      </w:r>
    </w:p>
    <w:p w14:paraId="514158B8" w14:textId="5ACFB587" w:rsidR="007D3358" w:rsidRDefault="007D3358" w:rsidP="007D3358">
      <w:pPr>
        <w:pStyle w:val="ListParagraph"/>
        <w:numPr>
          <w:ilvl w:val="0"/>
          <w:numId w:val="5"/>
        </w:numPr>
      </w:pPr>
      <w:r>
        <w:t xml:space="preserve">Pruning process that went really wrong </w:t>
      </w:r>
    </w:p>
    <w:p w14:paraId="6D73D069" w14:textId="064E2C67" w:rsidR="007D3358" w:rsidRDefault="00272E58" w:rsidP="007D3358">
      <w:pPr>
        <w:pStyle w:val="ListParagraph"/>
        <w:numPr>
          <w:ilvl w:val="0"/>
          <w:numId w:val="5"/>
        </w:numPr>
      </w:pPr>
      <w:r>
        <w:t>Too</w:t>
      </w:r>
      <w:r w:rsidR="007D3358">
        <w:t xml:space="preserve"> early to reach a full conclusion </w:t>
      </w:r>
    </w:p>
    <w:p w14:paraId="146B4CE5" w14:textId="11BCD3B5" w:rsidR="007D3358" w:rsidRDefault="007D3358" w:rsidP="007D3358">
      <w:pPr>
        <w:pStyle w:val="ListParagraph"/>
        <w:numPr>
          <w:ilvl w:val="0"/>
          <w:numId w:val="5"/>
        </w:numPr>
      </w:pPr>
      <w:r>
        <w:t xml:space="preserve">Cardiovascular disease </w:t>
      </w:r>
    </w:p>
    <w:p w14:paraId="14128519" w14:textId="6058BE67" w:rsidR="007D3358" w:rsidRDefault="007D3358" w:rsidP="007D3358"/>
    <w:p w14:paraId="478D5B18" w14:textId="4BB7D92D" w:rsidR="007D3358" w:rsidRDefault="007D3358" w:rsidP="007D3358">
      <w:r>
        <w:lastRenderedPageBreak/>
        <w:t xml:space="preserve">Body weight </w:t>
      </w:r>
    </w:p>
    <w:p w14:paraId="6713677D" w14:textId="5A3DC72B" w:rsidR="007D3358" w:rsidRDefault="007D3358" w:rsidP="007D3358">
      <w:pPr>
        <w:pStyle w:val="ListParagraph"/>
        <w:numPr>
          <w:ilvl w:val="0"/>
          <w:numId w:val="5"/>
        </w:numPr>
      </w:pPr>
      <w:r>
        <w:t>Increase with weight link and associated with Alzheimer’s</w:t>
      </w:r>
    </w:p>
    <w:p w14:paraId="0F0EAAB2" w14:textId="3A04CB50" w:rsidR="007D3358" w:rsidRDefault="007D3358" w:rsidP="007D3358">
      <w:r>
        <w:t xml:space="preserve">Early retirement </w:t>
      </w:r>
    </w:p>
    <w:p w14:paraId="64F88E42" w14:textId="22246846" w:rsidR="007D3358" w:rsidRDefault="007D3358" w:rsidP="007D3358">
      <w:pPr>
        <w:pStyle w:val="ListParagraph"/>
        <w:numPr>
          <w:ilvl w:val="0"/>
          <w:numId w:val="5"/>
        </w:numPr>
      </w:pPr>
      <w:r>
        <w:t xml:space="preserve">Not stimulating the brain will </w:t>
      </w:r>
      <w:r w:rsidR="00272E58">
        <w:t>cause</w:t>
      </w:r>
      <w:r>
        <w:t xml:space="preserve"> Alzheimer’s </w:t>
      </w:r>
    </w:p>
    <w:p w14:paraId="6EAF69A1" w14:textId="472E71C7" w:rsidR="00A37753" w:rsidRDefault="00A37753" w:rsidP="00A37753">
      <w:r>
        <w:t xml:space="preserve">Cognitive Development </w:t>
      </w:r>
    </w:p>
    <w:p w14:paraId="5BCFB755" w14:textId="7F3FDB32" w:rsidR="00A37753" w:rsidRDefault="00A37753" w:rsidP="00A37753">
      <w:pPr>
        <w:pStyle w:val="ListParagraph"/>
        <w:numPr>
          <w:ilvl w:val="0"/>
          <w:numId w:val="5"/>
        </w:numPr>
      </w:pPr>
      <w:r>
        <w:t xml:space="preserve">Happen to Memory </w:t>
      </w:r>
    </w:p>
    <w:p w14:paraId="4FC9196E" w14:textId="4520954D" w:rsidR="00A37753" w:rsidRDefault="00A37753" w:rsidP="00A37753">
      <w:pPr>
        <w:pStyle w:val="ListParagraph"/>
        <w:numPr>
          <w:ilvl w:val="0"/>
          <w:numId w:val="13"/>
        </w:numPr>
      </w:pPr>
      <w:r>
        <w:t>Does memory decline with age:</w:t>
      </w:r>
    </w:p>
    <w:p w14:paraId="036B441C" w14:textId="57E549AC" w:rsidR="00A37753" w:rsidRDefault="00A37753" w:rsidP="00A37753">
      <w:pPr>
        <w:pStyle w:val="ListParagraph"/>
        <w:numPr>
          <w:ilvl w:val="0"/>
          <w:numId w:val="13"/>
        </w:numPr>
      </w:pPr>
      <w:r>
        <w:t xml:space="preserve">Complex and it depends </w:t>
      </w:r>
    </w:p>
    <w:p w14:paraId="0B39CA19" w14:textId="3060BECF" w:rsidR="00CD7F5D" w:rsidRDefault="00272E58" w:rsidP="00A37753">
      <w:pPr>
        <w:pStyle w:val="ListParagraph"/>
        <w:numPr>
          <w:ilvl w:val="0"/>
          <w:numId w:val="13"/>
        </w:numPr>
      </w:pPr>
      <w:r>
        <w:t>Recall;</w:t>
      </w:r>
      <w:r w:rsidR="00CD7F5D">
        <w:t xml:space="preserve"> ask to remember without retrieval task</w:t>
      </w:r>
    </w:p>
    <w:p w14:paraId="124830DE" w14:textId="6B3C309E" w:rsidR="00A37753" w:rsidRDefault="00272E58" w:rsidP="00A37753">
      <w:pPr>
        <w:pStyle w:val="ListParagraph"/>
        <w:numPr>
          <w:ilvl w:val="0"/>
          <w:numId w:val="13"/>
        </w:numPr>
      </w:pPr>
      <w:r>
        <w:t>Recognition;</w:t>
      </w:r>
      <w:r w:rsidR="00CD7F5D">
        <w:t xml:space="preserve"> ask to remember something; several pieces of information; only one piece of information is correct</w:t>
      </w:r>
    </w:p>
    <w:p w14:paraId="245925C2" w14:textId="7CBEDE36" w:rsidR="00CD7F5D" w:rsidRDefault="00CD7F5D" w:rsidP="00CD7F5D">
      <w:r>
        <w:t xml:space="preserve">Type of information </w:t>
      </w:r>
    </w:p>
    <w:p w14:paraId="415FACF6" w14:textId="5752B73F" w:rsidR="00CD7F5D" w:rsidRDefault="00272E58" w:rsidP="00CD7F5D">
      <w:pPr>
        <w:pStyle w:val="ListParagraph"/>
        <w:numPr>
          <w:ilvl w:val="0"/>
          <w:numId w:val="5"/>
        </w:numPr>
      </w:pPr>
      <w:r>
        <w:t>Manliness</w:t>
      </w:r>
      <w:r w:rsidR="00CD7F5D">
        <w:t xml:space="preserve">; declined, young people will be able. </w:t>
      </w:r>
    </w:p>
    <w:p w14:paraId="7048386D" w14:textId="61E0A5DF" w:rsidR="00CD7F5D" w:rsidRDefault="00272E58" w:rsidP="00CD7F5D">
      <w:pPr>
        <w:pStyle w:val="ListParagraph"/>
        <w:numPr>
          <w:ilvl w:val="0"/>
          <w:numId w:val="5"/>
        </w:numPr>
      </w:pPr>
      <w:r>
        <w:t>Manful</w:t>
      </w:r>
      <w:r w:rsidR="00CD7F5D">
        <w:t xml:space="preserve"> </w:t>
      </w:r>
      <w:r>
        <w:t>information;</w:t>
      </w:r>
      <w:r w:rsidR="00CD7F5D">
        <w:t xml:space="preserve"> cannot remember </w:t>
      </w:r>
    </w:p>
    <w:p w14:paraId="18558D44" w14:textId="7C8FA0F3" w:rsidR="00CD7F5D" w:rsidRDefault="00CD7F5D" w:rsidP="00CD7F5D">
      <w:r>
        <w:t xml:space="preserve">Time based task </w:t>
      </w:r>
    </w:p>
    <w:p w14:paraId="2D1E8802" w14:textId="50821DA1" w:rsidR="00CD7F5D" w:rsidRDefault="00CD7F5D" w:rsidP="00CD7F5D">
      <w:pPr>
        <w:pStyle w:val="ListParagraph"/>
        <w:numPr>
          <w:ilvl w:val="0"/>
          <w:numId w:val="5"/>
        </w:numPr>
      </w:pPr>
      <w:r>
        <w:t>Elderly people might need help</w:t>
      </w:r>
    </w:p>
    <w:p w14:paraId="2AB78F64" w14:textId="5A448389" w:rsidR="00CD7F5D" w:rsidRDefault="00CD7F5D" w:rsidP="00CD7F5D">
      <w:pPr>
        <w:pStyle w:val="ListParagraph"/>
        <w:numPr>
          <w:ilvl w:val="0"/>
          <w:numId w:val="5"/>
        </w:numPr>
      </w:pPr>
      <w:r>
        <w:t xml:space="preserve">Event based task they will do better </w:t>
      </w:r>
    </w:p>
    <w:p w14:paraId="1176F8B0" w14:textId="22FAAE04" w:rsidR="00CD7F5D" w:rsidRDefault="00CD7F5D" w:rsidP="00CD7F5D">
      <w:r>
        <w:t xml:space="preserve">Intelligence </w:t>
      </w:r>
    </w:p>
    <w:p w14:paraId="05F286FB" w14:textId="6B249E6D" w:rsidR="00CD7F5D" w:rsidRDefault="00272E58" w:rsidP="00CD7F5D">
      <w:pPr>
        <w:pStyle w:val="ListParagraph"/>
        <w:numPr>
          <w:ilvl w:val="0"/>
          <w:numId w:val="5"/>
        </w:numPr>
      </w:pPr>
      <w:r>
        <w:t>Yes;</w:t>
      </w:r>
      <w:r w:rsidR="00CD7F5D">
        <w:t xml:space="preserve"> cross-</w:t>
      </w:r>
      <w:r>
        <w:t>sectional;</w:t>
      </w:r>
      <w:r w:rsidR="00CD7F5D">
        <w:t xml:space="preserve"> intelligences </w:t>
      </w:r>
      <w:r>
        <w:t>do</w:t>
      </w:r>
      <w:r w:rsidR="00CD7F5D">
        <w:t xml:space="preserve"> </w:t>
      </w:r>
      <w:r>
        <w:t>decline</w:t>
      </w:r>
      <w:r w:rsidR="00CD7F5D">
        <w:t xml:space="preserve"> as we age </w:t>
      </w:r>
    </w:p>
    <w:p w14:paraId="4BEC5C57" w14:textId="58A3E6FB" w:rsidR="00CD7F5D" w:rsidRDefault="0024520C" w:rsidP="00CD7F5D">
      <w:pPr>
        <w:pStyle w:val="ListParagraph"/>
        <w:numPr>
          <w:ilvl w:val="0"/>
          <w:numId w:val="5"/>
        </w:numPr>
      </w:pPr>
      <w:r>
        <w:t xml:space="preserve">Different </w:t>
      </w:r>
      <w:r w:rsidR="00272E58">
        <w:t>ages;</w:t>
      </w:r>
      <w:r>
        <w:t xml:space="preserve"> same points in time, older people score lower</w:t>
      </w:r>
    </w:p>
    <w:p w14:paraId="289C7DFC" w14:textId="50588BC6" w:rsidR="0024520C" w:rsidRDefault="0024520C" w:rsidP="0024520C">
      <w:r>
        <w:t xml:space="preserve">Social Development </w:t>
      </w:r>
    </w:p>
    <w:p w14:paraId="6FF71D91" w14:textId="5327E984" w:rsidR="0024520C" w:rsidRDefault="0024520C" w:rsidP="0024520C">
      <w:pPr>
        <w:pStyle w:val="ListParagraph"/>
        <w:numPr>
          <w:ilvl w:val="0"/>
          <w:numId w:val="5"/>
        </w:numPr>
      </w:pPr>
      <w:r>
        <w:t xml:space="preserve">Seriously criticized </w:t>
      </w:r>
    </w:p>
    <w:p w14:paraId="3D363F60" w14:textId="55318EA1" w:rsidR="0024520C" w:rsidRDefault="0024520C" w:rsidP="0024520C">
      <w:pPr>
        <w:pStyle w:val="ListParagraph"/>
        <w:numPr>
          <w:ilvl w:val="0"/>
          <w:numId w:val="13"/>
        </w:numPr>
      </w:pPr>
      <w:r>
        <w:t>Different people different generations</w:t>
      </w:r>
    </w:p>
    <w:p w14:paraId="6939A18F" w14:textId="7A82D46E" w:rsidR="0024520C" w:rsidRDefault="00272E58" w:rsidP="0024520C">
      <w:pPr>
        <w:pStyle w:val="ListParagraph"/>
        <w:numPr>
          <w:ilvl w:val="0"/>
          <w:numId w:val="5"/>
        </w:numPr>
      </w:pPr>
      <w:r>
        <w:t>No;</w:t>
      </w:r>
      <w:r w:rsidR="0024520C">
        <w:t xml:space="preserve"> longitudinal studies; </w:t>
      </w:r>
      <w:r>
        <w:t>intelligence doesn’t</w:t>
      </w:r>
      <w:r w:rsidR="0024520C">
        <w:t xml:space="preserve"> </w:t>
      </w:r>
      <w:r>
        <w:t>decline</w:t>
      </w:r>
      <w:r w:rsidR="0024520C">
        <w:t xml:space="preserve"> with age</w:t>
      </w:r>
    </w:p>
    <w:p w14:paraId="10E26002" w14:textId="13E68D32" w:rsidR="0024520C" w:rsidRDefault="0024520C" w:rsidP="00851C5C">
      <w:pPr>
        <w:pStyle w:val="ListParagraph"/>
        <w:numPr>
          <w:ilvl w:val="0"/>
          <w:numId w:val="13"/>
        </w:numPr>
      </w:pPr>
      <w:r>
        <w:t>Same group people test 1 ti</w:t>
      </w:r>
      <w:r w:rsidR="00851C5C">
        <w:t xml:space="preserve">me </w:t>
      </w:r>
    </w:p>
    <w:p w14:paraId="4B05E909" w14:textId="4B8B62F3" w:rsidR="00FD10A8" w:rsidRDefault="00851C5C" w:rsidP="00946D49">
      <w:r>
        <w:t>Criticized</w:t>
      </w:r>
    </w:p>
    <w:p w14:paraId="3D5FF438" w14:textId="27FB86B5" w:rsidR="00851C5C" w:rsidRDefault="00851C5C" w:rsidP="00851C5C">
      <w:pPr>
        <w:pStyle w:val="ListParagraph"/>
        <w:numPr>
          <w:ilvl w:val="0"/>
          <w:numId w:val="5"/>
        </w:numPr>
      </w:pPr>
      <w:r>
        <w:t xml:space="preserve">Very long time to finished </w:t>
      </w:r>
    </w:p>
    <w:p w14:paraId="776B9F7F" w14:textId="5032AB01" w:rsidR="00851C5C" w:rsidRDefault="00851C5C" w:rsidP="00851C5C">
      <w:pPr>
        <w:pStyle w:val="ListParagraph"/>
        <w:numPr>
          <w:ilvl w:val="0"/>
          <w:numId w:val="5"/>
        </w:numPr>
      </w:pPr>
      <w:r>
        <w:t xml:space="preserve">Do not know if IQ will </w:t>
      </w:r>
      <w:r w:rsidR="00272E58">
        <w:t>be declined</w:t>
      </w:r>
      <w:r>
        <w:t xml:space="preserve"> or not </w:t>
      </w:r>
    </w:p>
    <w:p w14:paraId="1F95EDDC" w14:textId="51002922" w:rsidR="00851C5C" w:rsidRDefault="00272E58" w:rsidP="00851C5C">
      <w:r>
        <w:lastRenderedPageBreak/>
        <w:t>Now;</w:t>
      </w:r>
      <w:r w:rsidR="00851C5C">
        <w:t xml:space="preserve"> it depends </w:t>
      </w:r>
    </w:p>
    <w:p w14:paraId="59EC1707" w14:textId="73AECC5C" w:rsidR="00851C5C" w:rsidRDefault="00851C5C" w:rsidP="00851C5C">
      <w:pPr>
        <w:pStyle w:val="ListParagraph"/>
        <w:numPr>
          <w:ilvl w:val="0"/>
          <w:numId w:val="5"/>
        </w:numPr>
      </w:pPr>
      <w:r>
        <w:t xml:space="preserve">Crystallized </w:t>
      </w:r>
      <w:r w:rsidR="00272E58">
        <w:t>intelligence;</w:t>
      </w:r>
      <w:r>
        <w:t xml:space="preserve"> totality of our knowledge ‘as long as </w:t>
      </w:r>
      <w:r w:rsidR="00272E58">
        <w:t>you’re</w:t>
      </w:r>
      <w:r>
        <w:t xml:space="preserve"> learning your brain will increase with age </w:t>
      </w:r>
    </w:p>
    <w:p w14:paraId="5C2C87B5" w14:textId="3BD291F4" w:rsidR="00851C5C" w:rsidRDefault="00851C5C" w:rsidP="00851C5C">
      <w:r>
        <w:t xml:space="preserve">Fluid Intelligence </w:t>
      </w:r>
    </w:p>
    <w:p w14:paraId="1835FEFB" w14:textId="7B2984D1" w:rsidR="00851C5C" w:rsidRDefault="00851C5C" w:rsidP="00851C5C">
      <w:pPr>
        <w:pStyle w:val="ListParagraph"/>
        <w:numPr>
          <w:ilvl w:val="0"/>
          <w:numId w:val="5"/>
        </w:numPr>
      </w:pPr>
      <w:r>
        <w:t xml:space="preserve">Does not have </w:t>
      </w:r>
      <w:r w:rsidR="00272E58">
        <w:t>a</w:t>
      </w:r>
      <w:r>
        <w:t xml:space="preserve"> </w:t>
      </w:r>
      <w:r w:rsidR="00272E58">
        <w:t>content;</w:t>
      </w:r>
      <w:r>
        <w:t xml:space="preserve"> type of information we use when </w:t>
      </w:r>
      <w:r w:rsidR="00272E58">
        <w:t>we’re</w:t>
      </w:r>
      <w:r>
        <w:t xml:space="preserve"> processing information </w:t>
      </w:r>
    </w:p>
    <w:p w14:paraId="3FA79581" w14:textId="4B8237B5" w:rsidR="00851C5C" w:rsidRDefault="00851C5C" w:rsidP="00851C5C">
      <w:pPr>
        <w:pStyle w:val="ListParagraph"/>
        <w:numPr>
          <w:ilvl w:val="0"/>
          <w:numId w:val="5"/>
        </w:numPr>
      </w:pPr>
      <w:r>
        <w:t xml:space="preserve">Novel problem </w:t>
      </w:r>
    </w:p>
    <w:p w14:paraId="5D9FFDCF" w14:textId="478B04DC" w:rsidR="00851C5C" w:rsidRDefault="00851C5C" w:rsidP="00851C5C">
      <w:pPr>
        <w:pStyle w:val="ListParagraph"/>
        <w:numPr>
          <w:ilvl w:val="0"/>
          <w:numId w:val="5"/>
        </w:numPr>
      </w:pPr>
      <w:r>
        <w:t xml:space="preserve">Identify patterns and connections in our data </w:t>
      </w:r>
    </w:p>
    <w:p w14:paraId="3B4635BB" w14:textId="3CFEA67A" w:rsidR="00851C5C" w:rsidRDefault="00851C5C" w:rsidP="00851C5C">
      <w:pPr>
        <w:pStyle w:val="ListParagraph"/>
        <w:numPr>
          <w:ilvl w:val="0"/>
          <w:numId w:val="5"/>
        </w:numPr>
      </w:pPr>
      <w:r>
        <w:t xml:space="preserve">Block; </w:t>
      </w:r>
      <w:r w:rsidR="007C38CB">
        <w:t xml:space="preserve">peak in young adult hero; starts declined early or slowly up to age 75 and very sharply after 85 </w:t>
      </w:r>
    </w:p>
    <w:p w14:paraId="1045606D" w14:textId="30619974" w:rsidR="007C38CB" w:rsidRDefault="007C38CB" w:rsidP="007C38CB">
      <w:r>
        <w:t xml:space="preserve">Old Brain could be the best thing that could ever happen </w:t>
      </w:r>
    </w:p>
    <w:p w14:paraId="2B48C0CC" w14:textId="61E85D4B" w:rsidR="007C38CB" w:rsidRDefault="007C38CB" w:rsidP="007C38CB">
      <w:pPr>
        <w:pStyle w:val="ListParagraph"/>
        <w:numPr>
          <w:ilvl w:val="0"/>
          <w:numId w:val="5"/>
        </w:numPr>
      </w:pPr>
      <w:r>
        <w:t xml:space="preserve">Oder and wiser </w:t>
      </w:r>
    </w:p>
    <w:p w14:paraId="2A4FEF86" w14:textId="63673D1D" w:rsidR="007C38CB" w:rsidRDefault="007C38CB" w:rsidP="007C38CB">
      <w:pPr>
        <w:pStyle w:val="Heading1"/>
      </w:pPr>
      <w:r>
        <w:t xml:space="preserve">Chapter </w:t>
      </w:r>
      <w:r w:rsidR="00272E58">
        <w:t>10 Intelligence</w:t>
      </w:r>
      <w:r>
        <w:t xml:space="preserve"> </w:t>
      </w:r>
    </w:p>
    <w:p w14:paraId="432F4477" w14:textId="05A37607" w:rsidR="007C38CB" w:rsidRDefault="007C38CB" w:rsidP="007C38CB">
      <w:r>
        <w:t xml:space="preserve">February 4, 2019 </w:t>
      </w:r>
    </w:p>
    <w:p w14:paraId="7085C56B" w14:textId="2DC290B4" w:rsidR="007C38CB" w:rsidRDefault="007C38CB" w:rsidP="007C38CB">
      <w:r>
        <w:t xml:space="preserve">What is Intelligence </w:t>
      </w:r>
    </w:p>
    <w:p w14:paraId="1C360543" w14:textId="0B0296AC" w:rsidR="007C38CB" w:rsidRDefault="007C38CB" w:rsidP="007C38CB">
      <w:pPr>
        <w:pStyle w:val="ListParagraph"/>
        <w:numPr>
          <w:ilvl w:val="0"/>
          <w:numId w:val="5"/>
        </w:numPr>
      </w:pPr>
      <w:r>
        <w:t xml:space="preserve">No </w:t>
      </w:r>
      <w:r w:rsidR="00272E58">
        <w:t>definition;</w:t>
      </w:r>
      <w:r>
        <w:t xml:space="preserve"> 100 of variations but no agreement to which one is correct </w:t>
      </w:r>
    </w:p>
    <w:p w14:paraId="30DB3814" w14:textId="0FD0049C" w:rsidR="007C38CB" w:rsidRDefault="007C38CB" w:rsidP="007C38CB">
      <w:pPr>
        <w:pStyle w:val="ListParagraph"/>
        <w:numPr>
          <w:ilvl w:val="0"/>
          <w:numId w:val="5"/>
        </w:numPr>
      </w:pPr>
      <w:r>
        <w:t xml:space="preserve">Agreement on some characteristics of intelligence </w:t>
      </w:r>
    </w:p>
    <w:p w14:paraId="3A4D9FE7" w14:textId="5FEFCCB2" w:rsidR="007C38CB" w:rsidRDefault="007C38CB" w:rsidP="007C38CB">
      <w:pPr>
        <w:pStyle w:val="ListParagraph"/>
        <w:numPr>
          <w:ilvl w:val="0"/>
          <w:numId w:val="13"/>
        </w:numPr>
      </w:pPr>
      <w:r>
        <w:t xml:space="preserve">Think rationality </w:t>
      </w:r>
    </w:p>
    <w:p w14:paraId="0D8CA401" w14:textId="178D7028" w:rsidR="007C38CB" w:rsidRDefault="007C38CB" w:rsidP="007C38CB">
      <w:pPr>
        <w:pStyle w:val="ListParagraph"/>
        <w:numPr>
          <w:ilvl w:val="0"/>
          <w:numId w:val="13"/>
        </w:numPr>
      </w:pPr>
      <w:r>
        <w:t xml:space="preserve">Solve problems </w:t>
      </w:r>
    </w:p>
    <w:p w14:paraId="2814630F" w14:textId="090BA9BF" w:rsidR="007C38CB" w:rsidRDefault="007C38CB" w:rsidP="007C38CB">
      <w:pPr>
        <w:pStyle w:val="ListParagraph"/>
        <w:numPr>
          <w:ilvl w:val="0"/>
          <w:numId w:val="13"/>
        </w:numPr>
      </w:pPr>
      <w:r>
        <w:t xml:space="preserve">Learn to adapt </w:t>
      </w:r>
    </w:p>
    <w:p w14:paraId="1F7BA6DB" w14:textId="2115A2AD" w:rsidR="007C38CB" w:rsidRDefault="007C38CB" w:rsidP="007C38CB">
      <w:pPr>
        <w:pStyle w:val="ListParagraph"/>
        <w:numPr>
          <w:ilvl w:val="0"/>
          <w:numId w:val="13"/>
        </w:numPr>
      </w:pPr>
      <w:r>
        <w:t xml:space="preserve">To act purposefully </w:t>
      </w:r>
    </w:p>
    <w:p w14:paraId="560E9898" w14:textId="369147CA" w:rsidR="007C38CB" w:rsidRDefault="007C38CB" w:rsidP="007C38CB">
      <w:r>
        <w:t xml:space="preserve">One or several Intelligence </w:t>
      </w:r>
    </w:p>
    <w:p w14:paraId="7E7BE340" w14:textId="0E94D46D" w:rsidR="007C38CB" w:rsidRDefault="007C38CB" w:rsidP="007C38CB">
      <w:pPr>
        <w:pStyle w:val="ListParagraph"/>
        <w:numPr>
          <w:ilvl w:val="0"/>
          <w:numId w:val="5"/>
        </w:numPr>
      </w:pPr>
      <w:r>
        <w:t xml:space="preserve">Hot debate in psychology </w:t>
      </w:r>
    </w:p>
    <w:p w14:paraId="7EA6134A" w14:textId="49F9CD4F" w:rsidR="007C38CB" w:rsidRDefault="007C38CB" w:rsidP="007C38CB">
      <w:pPr>
        <w:pStyle w:val="ListParagraph"/>
        <w:numPr>
          <w:ilvl w:val="0"/>
          <w:numId w:val="5"/>
        </w:numPr>
      </w:pPr>
      <w:r>
        <w:t xml:space="preserve">Factor or analysis approach </w:t>
      </w:r>
    </w:p>
    <w:p w14:paraId="0F461EC0" w14:textId="1BC6481C" w:rsidR="007C38CB" w:rsidRDefault="007C38CB" w:rsidP="007C38CB">
      <w:pPr>
        <w:pStyle w:val="ListParagraph"/>
        <w:numPr>
          <w:ilvl w:val="0"/>
          <w:numId w:val="5"/>
        </w:numPr>
      </w:pPr>
      <w:r>
        <w:t xml:space="preserve">Some researchers use factor analysis  </w:t>
      </w:r>
    </w:p>
    <w:p w14:paraId="3F03285D" w14:textId="21E9DD9B" w:rsidR="007C38CB" w:rsidRDefault="007C38CB" w:rsidP="007C38CB">
      <w:pPr>
        <w:pStyle w:val="ListParagraph"/>
        <w:numPr>
          <w:ilvl w:val="0"/>
          <w:numId w:val="13"/>
        </w:numPr>
      </w:pPr>
      <w:r>
        <w:lastRenderedPageBreak/>
        <w:t xml:space="preserve">Statistical technique that allows to identify factors that are common to a cluster of test items </w:t>
      </w:r>
    </w:p>
    <w:p w14:paraId="23E753C9" w14:textId="4E6B5EBE" w:rsidR="007C38CB" w:rsidRDefault="00A97DDF" w:rsidP="00A97DDF">
      <w:r>
        <w:t xml:space="preserve">Charles Spearman </w:t>
      </w:r>
    </w:p>
    <w:p w14:paraId="00958B56" w14:textId="24F31509" w:rsidR="00A97DDF" w:rsidRDefault="00272E58" w:rsidP="00A97DDF">
      <w:pPr>
        <w:pStyle w:val="ListParagraph"/>
        <w:numPr>
          <w:ilvl w:val="0"/>
          <w:numId w:val="5"/>
        </w:numPr>
      </w:pPr>
      <w:r>
        <w:t>Co-creator</w:t>
      </w:r>
      <w:r w:rsidR="00A97DDF">
        <w:t xml:space="preserve"> </w:t>
      </w:r>
    </w:p>
    <w:p w14:paraId="5ACC0D22" w14:textId="21E20AB2" w:rsidR="00A97DDF" w:rsidRDefault="00A97DDF" w:rsidP="00A97DDF">
      <w:pPr>
        <w:pStyle w:val="ListParagraph"/>
        <w:numPr>
          <w:ilvl w:val="0"/>
          <w:numId w:val="5"/>
        </w:numPr>
      </w:pPr>
      <w:r>
        <w:t xml:space="preserve">Human do have different abilities </w:t>
      </w:r>
    </w:p>
    <w:p w14:paraId="77C12295" w14:textId="186E82B8" w:rsidR="00A97DDF" w:rsidRDefault="00A97DDF" w:rsidP="00A97DDF">
      <w:pPr>
        <w:pStyle w:val="ListParagraph"/>
        <w:numPr>
          <w:ilvl w:val="0"/>
          <w:numId w:val="13"/>
        </w:numPr>
      </w:pPr>
      <w:r>
        <w:t xml:space="preserve">He called them “s” </w:t>
      </w:r>
    </w:p>
    <w:p w14:paraId="62999958" w14:textId="5E3CFBD8" w:rsidR="00A97DDF" w:rsidRDefault="00A97DDF" w:rsidP="00A97DDF">
      <w:pPr>
        <w:pStyle w:val="ListParagraph"/>
        <w:numPr>
          <w:ilvl w:val="0"/>
          <w:numId w:val="5"/>
        </w:numPr>
      </w:pPr>
      <w:r>
        <w:t xml:space="preserve">Different to do not represent multiple intelligence </w:t>
      </w:r>
    </w:p>
    <w:p w14:paraId="64968308" w14:textId="56B82982" w:rsidR="00A97DDF" w:rsidRDefault="00A97DDF" w:rsidP="00A97DDF">
      <w:pPr>
        <w:pStyle w:val="ListParagraph"/>
        <w:numPr>
          <w:ilvl w:val="0"/>
          <w:numId w:val="5"/>
        </w:numPr>
      </w:pPr>
      <w:r>
        <w:t xml:space="preserve">In </w:t>
      </w:r>
      <w:r w:rsidR="00272E58">
        <w:t>fact,</w:t>
      </w:r>
      <w:r>
        <w:t xml:space="preserve"> common </w:t>
      </w:r>
      <w:r w:rsidR="00272E58">
        <w:t>factor;</w:t>
      </w:r>
      <w:r>
        <w:t xml:space="preserve"> general intelligence “G” </w:t>
      </w:r>
    </w:p>
    <w:p w14:paraId="5557895E" w14:textId="5E31F60D" w:rsidR="00A97DDF" w:rsidRDefault="00A97DDF" w:rsidP="00A97DDF">
      <w:pPr>
        <w:pStyle w:val="ListParagraph"/>
        <w:numPr>
          <w:ilvl w:val="0"/>
          <w:numId w:val="5"/>
        </w:numPr>
      </w:pPr>
      <w:r>
        <w:t xml:space="preserve">One single general ability </w:t>
      </w:r>
    </w:p>
    <w:p w14:paraId="3DB94AC8" w14:textId="526D794A" w:rsidR="00A97DDF" w:rsidRDefault="00A97DDF" w:rsidP="00A97DDF">
      <w:r>
        <w:t xml:space="preserve">Thurstone </w:t>
      </w:r>
    </w:p>
    <w:p w14:paraId="4CD2F0F6" w14:textId="2FEA4062" w:rsidR="00A97DDF" w:rsidRDefault="00A97DDF" w:rsidP="00A97DDF">
      <w:pPr>
        <w:pStyle w:val="ListParagraph"/>
        <w:numPr>
          <w:ilvl w:val="0"/>
          <w:numId w:val="5"/>
        </w:numPr>
      </w:pPr>
      <w:r>
        <w:t xml:space="preserve">Refused the </w:t>
      </w:r>
      <w:r w:rsidR="00272E58">
        <w:t>existence</w:t>
      </w:r>
      <w:r>
        <w:t xml:space="preserve"> of “G”</w:t>
      </w:r>
    </w:p>
    <w:p w14:paraId="13359CFA" w14:textId="7DADDB72" w:rsidR="00A97DDF" w:rsidRDefault="00A97DDF" w:rsidP="00A97DDF">
      <w:pPr>
        <w:pStyle w:val="ListParagraph"/>
        <w:numPr>
          <w:ilvl w:val="0"/>
          <w:numId w:val="5"/>
        </w:numPr>
        <w:rPr>
          <w:lang w:val="en-CA"/>
        </w:rPr>
      </w:pPr>
      <w:r w:rsidRPr="00A97DDF">
        <w:rPr>
          <w:lang w:val="en-CA"/>
        </w:rPr>
        <w:t xml:space="preserve">Multiple intelligence ; distinct and separate from each </w:t>
      </w:r>
      <w:r>
        <w:rPr>
          <w:lang w:val="en-CA"/>
        </w:rPr>
        <w:t>other</w:t>
      </w:r>
    </w:p>
    <w:p w14:paraId="3A713FAF" w14:textId="7EBF4E66" w:rsidR="00A97DDF" w:rsidRDefault="00A97DDF" w:rsidP="00A97DD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Even though he refused the </w:t>
      </w:r>
      <w:r w:rsidR="00272E58">
        <w:rPr>
          <w:lang w:val="en-CA"/>
        </w:rPr>
        <w:t>existence</w:t>
      </w:r>
      <w:r>
        <w:rPr>
          <w:lang w:val="en-CA"/>
        </w:rPr>
        <w:t xml:space="preserve"> of “G” ; </w:t>
      </w:r>
      <w:r w:rsidR="00272E58">
        <w:rPr>
          <w:lang w:val="en-CA"/>
        </w:rPr>
        <w:t>researchers</w:t>
      </w:r>
      <w:r>
        <w:rPr>
          <w:lang w:val="en-CA"/>
        </w:rPr>
        <w:t xml:space="preserve"> still found evidence of it </w:t>
      </w:r>
    </w:p>
    <w:p w14:paraId="5F97238A" w14:textId="205EF2E4" w:rsidR="00A97DDF" w:rsidRDefault="00A97DDF" w:rsidP="00A97DDF">
      <w:pPr>
        <w:rPr>
          <w:lang w:val="en-CA"/>
        </w:rPr>
      </w:pPr>
      <w:r>
        <w:rPr>
          <w:lang w:val="en-CA"/>
        </w:rPr>
        <w:t xml:space="preserve">Contemporary approaches </w:t>
      </w:r>
    </w:p>
    <w:p w14:paraId="218CDEA9" w14:textId="2EFB8BD1" w:rsidR="00A97DDF" w:rsidRDefault="00A97DDF" w:rsidP="00A97DD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Gardner ; believes in multiple intelligences and refuse the existence </w:t>
      </w:r>
      <w:r w:rsidR="00A42698">
        <w:rPr>
          <w:lang w:val="en-CA"/>
        </w:rPr>
        <w:t xml:space="preserve">of “G” </w:t>
      </w:r>
    </w:p>
    <w:p w14:paraId="032FAD64" w14:textId="12EB6F1D" w:rsidR="00A42698" w:rsidRDefault="00A42698" w:rsidP="00A97DD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Different abilities have different developmental causes </w:t>
      </w:r>
    </w:p>
    <w:p w14:paraId="6D125A4A" w14:textId="7867DE31" w:rsidR="00A42698" w:rsidRDefault="00A42698" w:rsidP="00A97DD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Brain Damage ; some remains do not stay intact , others will stay intact</w:t>
      </w:r>
    </w:p>
    <w:p w14:paraId="43C3FB02" w14:textId="74169AC0" w:rsidR="00A42698" w:rsidRDefault="00A42698" w:rsidP="00A42698">
      <w:pPr>
        <w:rPr>
          <w:lang w:val="en-CA"/>
        </w:rPr>
      </w:pPr>
      <w:r>
        <w:rPr>
          <w:lang w:val="en-CA"/>
        </w:rPr>
        <w:t xml:space="preserve">Savants </w:t>
      </w:r>
    </w:p>
    <w:p w14:paraId="223B9C88" w14:textId="1BF761F7" w:rsidR="00A42698" w:rsidRDefault="00A42698" w:rsidP="00A4269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Individuals ; supper brilliant in some ways ; </w:t>
      </w:r>
      <w:r w:rsidR="00272E58">
        <w:rPr>
          <w:lang w:val="en-CA"/>
        </w:rPr>
        <w:t>other</w:t>
      </w:r>
      <w:r>
        <w:rPr>
          <w:lang w:val="en-CA"/>
        </w:rPr>
        <w:t xml:space="preserve"> ways below average </w:t>
      </w:r>
    </w:p>
    <w:p w14:paraId="786381D5" w14:textId="117351B1" w:rsidR="00A42698" w:rsidRDefault="00A42698" w:rsidP="00A4269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Every savant is different </w:t>
      </w:r>
    </w:p>
    <w:p w14:paraId="1011A61B" w14:textId="31F1BE36" w:rsidR="00A42698" w:rsidRDefault="00A42698" w:rsidP="00A42698">
      <w:pPr>
        <w:rPr>
          <w:lang w:val="en-CA"/>
        </w:rPr>
      </w:pPr>
      <w:r>
        <w:rPr>
          <w:lang w:val="en-CA"/>
        </w:rPr>
        <w:t xml:space="preserve">Prodigies </w:t>
      </w:r>
    </w:p>
    <w:p w14:paraId="221AE553" w14:textId="63D7EE8C" w:rsidR="00A42698" w:rsidRDefault="00A42698" w:rsidP="00A4269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Super brilliant in some ways but average in others </w:t>
      </w:r>
    </w:p>
    <w:p w14:paraId="6DE75303" w14:textId="018A0356" w:rsidR="00A42698" w:rsidRDefault="00A42698" w:rsidP="00A42698">
      <w:pPr>
        <w:rPr>
          <w:lang w:val="en-CA"/>
        </w:rPr>
      </w:pPr>
      <w:r>
        <w:rPr>
          <w:lang w:val="en-CA"/>
        </w:rPr>
        <w:t xml:space="preserve">The intelligences </w:t>
      </w:r>
    </w:p>
    <w:p w14:paraId="26AEB79C" w14:textId="7C7104AA" w:rsidR="00A42698" w:rsidRDefault="00A42698" w:rsidP="00A426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Linguistic </w:t>
      </w:r>
    </w:p>
    <w:p w14:paraId="72C8524A" w14:textId="77777777" w:rsidR="00A42698" w:rsidRDefault="00A42698" w:rsidP="00A426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Logical </w:t>
      </w:r>
    </w:p>
    <w:p w14:paraId="38FB7015" w14:textId="3BA4A5A4" w:rsidR="00A42698" w:rsidRDefault="00A42698" w:rsidP="00A426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Musical</w:t>
      </w:r>
    </w:p>
    <w:p w14:paraId="1C41D0D0" w14:textId="076F4747" w:rsidR="00A42698" w:rsidRDefault="00A42698" w:rsidP="00A426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lastRenderedPageBreak/>
        <w:t xml:space="preserve">Body Kinetics </w:t>
      </w:r>
    </w:p>
    <w:p w14:paraId="16CCDB75" w14:textId="2E2CAFE8" w:rsidR="00A42698" w:rsidRPr="00A42698" w:rsidRDefault="00A42698" w:rsidP="00A426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Spatial</w:t>
      </w:r>
      <w:r w:rsidRPr="00A42698">
        <w:rPr>
          <w:lang w:val="en-CA"/>
        </w:rPr>
        <w:t xml:space="preserve"> </w:t>
      </w:r>
    </w:p>
    <w:p w14:paraId="4FA2777F" w14:textId="73E695EE" w:rsidR="00A42698" w:rsidRDefault="00A42698" w:rsidP="00A426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Interpersonal </w:t>
      </w:r>
    </w:p>
    <w:p w14:paraId="7012C089" w14:textId="2B5342B0" w:rsidR="00A42698" w:rsidRDefault="00A42698" w:rsidP="00A426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Intrapersonal </w:t>
      </w:r>
    </w:p>
    <w:p w14:paraId="34321A14" w14:textId="7A99E327" w:rsidR="00A42698" w:rsidRDefault="00A42698" w:rsidP="00A426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Naturalist </w:t>
      </w:r>
    </w:p>
    <w:p w14:paraId="210F1033" w14:textId="302DEF9D" w:rsidR="00FD10A8" w:rsidRDefault="00A42698" w:rsidP="00946D4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Existential</w:t>
      </w:r>
    </w:p>
    <w:p w14:paraId="6D4E2F3A" w14:textId="0E16712D" w:rsidR="00A1122E" w:rsidRDefault="00A1122E" w:rsidP="00A1122E">
      <w:pPr>
        <w:rPr>
          <w:lang w:val="en-CA"/>
        </w:rPr>
      </w:pPr>
      <w:r>
        <w:rPr>
          <w:lang w:val="en-CA"/>
        </w:rPr>
        <w:t xml:space="preserve">Stenberg’s Approach </w:t>
      </w:r>
    </w:p>
    <w:p w14:paraId="0E0094A2" w14:textId="58258EB8" w:rsidR="00A1122E" w:rsidRDefault="00A1122E" w:rsidP="00A1122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Not </w:t>
      </w:r>
      <w:r w:rsidR="00272E58">
        <w:rPr>
          <w:lang w:val="en-CA"/>
        </w:rPr>
        <w:t>too</w:t>
      </w:r>
      <w:r>
        <w:rPr>
          <w:lang w:val="en-CA"/>
        </w:rPr>
        <w:t xml:space="preserve"> many of </w:t>
      </w:r>
      <w:r w:rsidR="00272E58">
        <w:rPr>
          <w:lang w:val="en-CA"/>
        </w:rPr>
        <w:t>team</w:t>
      </w:r>
      <w:r>
        <w:rPr>
          <w:lang w:val="en-CA"/>
        </w:rPr>
        <w:t xml:space="preserve"> </w:t>
      </w:r>
    </w:p>
    <w:p w14:paraId="5905C475" w14:textId="631150D2" w:rsidR="00A1122E" w:rsidRDefault="00272E58" w:rsidP="00A1122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Triarchic</w:t>
      </w:r>
      <w:r w:rsidR="00A1122E">
        <w:rPr>
          <w:lang w:val="en-CA"/>
        </w:rPr>
        <w:t xml:space="preserve"> theory </w:t>
      </w:r>
    </w:p>
    <w:p w14:paraId="48AD1B80" w14:textId="4F21DC1C" w:rsidR="00A1122E" w:rsidRDefault="00A1122E" w:rsidP="00A1122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Analytic </w:t>
      </w:r>
      <w:r w:rsidR="00272E58">
        <w:rPr>
          <w:lang w:val="en-CA"/>
        </w:rPr>
        <w:t>indulgences</w:t>
      </w:r>
      <w:r>
        <w:rPr>
          <w:lang w:val="en-CA"/>
        </w:rPr>
        <w:t xml:space="preserve"> </w:t>
      </w:r>
    </w:p>
    <w:p w14:paraId="325B05AD" w14:textId="283B6E2A" w:rsidR="00A1122E" w:rsidRDefault="00A1122E" w:rsidP="00A1122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Creative intelligences ; thinking outside </w:t>
      </w:r>
    </w:p>
    <w:p w14:paraId="0AFE10E9" w14:textId="58C5963E" w:rsidR="00A1122E" w:rsidRPr="00A1122E" w:rsidRDefault="00A1122E" w:rsidP="00A1122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Practical intelligences ; people smart ; life smart </w:t>
      </w:r>
    </w:p>
    <w:p w14:paraId="04C3623F" w14:textId="75897FF2" w:rsidR="00FD10A8" w:rsidRDefault="00A94F22" w:rsidP="00946D49">
      <w:pPr>
        <w:rPr>
          <w:lang w:val="en-CA"/>
        </w:rPr>
      </w:pPr>
      <w:r>
        <w:rPr>
          <w:lang w:val="en-CA"/>
        </w:rPr>
        <w:t xml:space="preserve">Emotional Intelligences </w:t>
      </w:r>
    </w:p>
    <w:p w14:paraId="36FE5DC0" w14:textId="3B4DB0AE" w:rsidR="00A94F22" w:rsidRDefault="00A94F22" w:rsidP="00A94F2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Believe high IQ , success </w:t>
      </w:r>
      <w:r w:rsidR="00272E58">
        <w:rPr>
          <w:lang w:val="en-CA"/>
        </w:rPr>
        <w:t>other</w:t>
      </w:r>
      <w:r>
        <w:rPr>
          <w:lang w:val="en-CA"/>
        </w:rPr>
        <w:t xml:space="preserve"> parts of life </w:t>
      </w:r>
    </w:p>
    <w:p w14:paraId="70A2816F" w14:textId="2BDD6213" w:rsidR="00A94F22" w:rsidRDefault="00A94F22" w:rsidP="00A94F22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Knowing your emotions , feel at any given moment </w:t>
      </w:r>
    </w:p>
    <w:p w14:paraId="492F2A69" w14:textId="412D8C75" w:rsidR="00A94F22" w:rsidRDefault="00A94F22" w:rsidP="00A94F22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Understanding your emotions </w:t>
      </w:r>
    </w:p>
    <w:p w14:paraId="0B724BFC" w14:textId="779E2C6E" w:rsidR="00A94F22" w:rsidRDefault="00A94F22" w:rsidP="00A94F22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Managing your feelings; feel them at </w:t>
      </w:r>
      <w:r w:rsidR="00272E58">
        <w:rPr>
          <w:lang w:val="en-CA"/>
        </w:rPr>
        <w:t>a</w:t>
      </w:r>
      <w:r>
        <w:rPr>
          <w:lang w:val="en-CA"/>
        </w:rPr>
        <w:t xml:space="preserve"> healthy level </w:t>
      </w:r>
    </w:p>
    <w:p w14:paraId="4CF91401" w14:textId="7F5CAE50" w:rsidR="00A94F22" w:rsidRDefault="00A94F22" w:rsidP="00A94F22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Self-motivation; motivating yourself to peruse a goal </w:t>
      </w:r>
    </w:p>
    <w:p w14:paraId="21982ABA" w14:textId="6D8359A5" w:rsidR="00A94F22" w:rsidRDefault="00A94F22" w:rsidP="00A94F22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Delay gratification ;being able </w:t>
      </w:r>
      <w:r w:rsidR="00272E58">
        <w:rPr>
          <w:lang w:val="en-CA"/>
        </w:rPr>
        <w:t>to</w:t>
      </w:r>
      <w:r>
        <w:rPr>
          <w:lang w:val="en-CA"/>
        </w:rPr>
        <w:t xml:space="preserve"> say no in favour of a more meaningful </w:t>
      </w:r>
      <w:r w:rsidR="00272E58">
        <w:rPr>
          <w:lang w:val="en-CA"/>
        </w:rPr>
        <w:t>long-term</w:t>
      </w:r>
      <w:r>
        <w:rPr>
          <w:lang w:val="en-CA"/>
        </w:rPr>
        <w:t xml:space="preserve"> goal </w:t>
      </w:r>
    </w:p>
    <w:p w14:paraId="00CE2F65" w14:textId="6CCB951A" w:rsidR="00A94F22" w:rsidRDefault="00A94F22" w:rsidP="00A94F22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Recognizing </w:t>
      </w:r>
      <w:r w:rsidR="00272E58">
        <w:rPr>
          <w:lang w:val="en-CA"/>
        </w:rPr>
        <w:t>other</w:t>
      </w:r>
      <w:r>
        <w:rPr>
          <w:lang w:val="en-CA"/>
        </w:rPr>
        <w:t xml:space="preserve"> emotions </w:t>
      </w:r>
    </w:p>
    <w:p w14:paraId="0207EB49" w14:textId="51D2F182" w:rsidR="00A94F22" w:rsidRDefault="00A94F22" w:rsidP="00A94F22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Managing </w:t>
      </w:r>
      <w:r w:rsidR="00272E58">
        <w:rPr>
          <w:lang w:val="en-CA"/>
        </w:rPr>
        <w:t>other</w:t>
      </w:r>
      <w:r>
        <w:rPr>
          <w:lang w:val="en-CA"/>
        </w:rPr>
        <w:t xml:space="preserve"> emotions  </w:t>
      </w:r>
    </w:p>
    <w:p w14:paraId="610B05CB" w14:textId="75930D35" w:rsidR="00E32EB0" w:rsidRDefault="00E32EB0" w:rsidP="00E32EB0">
      <w:pPr>
        <w:rPr>
          <w:lang w:val="en-CA"/>
        </w:rPr>
      </w:pPr>
      <w:r>
        <w:rPr>
          <w:lang w:val="en-CA"/>
        </w:rPr>
        <w:t xml:space="preserve">Intelligence and creativity </w:t>
      </w:r>
    </w:p>
    <w:p w14:paraId="256E9C69" w14:textId="3329152A" w:rsidR="00E32EB0" w:rsidRDefault="00E32EB0" w:rsidP="00E32EB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New ideas that are useful and adaptive </w:t>
      </w:r>
    </w:p>
    <w:p w14:paraId="4A1DC306" w14:textId="272D9278" w:rsidR="00E32EB0" w:rsidRDefault="00E32EB0" w:rsidP="00E32EB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Relationships ; up to an IQ of 120 </w:t>
      </w:r>
    </w:p>
    <w:p w14:paraId="1A58C237" w14:textId="2DEA352E" w:rsidR="00E32EB0" w:rsidRDefault="00E32EB0" w:rsidP="00E32EB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Before 120 IQ; creativity goes up </w:t>
      </w:r>
    </w:p>
    <w:p w14:paraId="0D06E5EE" w14:textId="32884FE6" w:rsidR="00E32EB0" w:rsidRDefault="00E32EB0" w:rsidP="00E32EB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After 120 IQ ; relationships ends </w:t>
      </w:r>
      <w:r w:rsidR="00272E58">
        <w:rPr>
          <w:lang w:val="en-CA"/>
        </w:rPr>
        <w:t>are</w:t>
      </w:r>
      <w:r>
        <w:rPr>
          <w:lang w:val="en-CA"/>
        </w:rPr>
        <w:t xml:space="preserve"> necessary not sufficient as it self </w:t>
      </w:r>
    </w:p>
    <w:p w14:paraId="7DA4E6DC" w14:textId="0E116A82" w:rsidR="003D6BF6" w:rsidRDefault="003D6BF6" w:rsidP="003D6BF6">
      <w:pPr>
        <w:rPr>
          <w:lang w:val="en-CA"/>
        </w:rPr>
      </w:pPr>
      <w:r>
        <w:rPr>
          <w:lang w:val="en-CA"/>
        </w:rPr>
        <w:t xml:space="preserve">Components of Creativity </w:t>
      </w:r>
    </w:p>
    <w:p w14:paraId="4D2FA59D" w14:textId="0225515A" w:rsidR="003D6BF6" w:rsidRDefault="003D6BF6" w:rsidP="003D6BF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Expertise </w:t>
      </w:r>
    </w:p>
    <w:p w14:paraId="0589D6C1" w14:textId="3DF1134D" w:rsidR="003D6BF6" w:rsidRDefault="003D6BF6" w:rsidP="003D6BF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 xml:space="preserve">Non- </w:t>
      </w:r>
      <w:r w:rsidR="00272E58">
        <w:rPr>
          <w:lang w:val="en-CA"/>
        </w:rPr>
        <w:t>conformity</w:t>
      </w:r>
      <w:r>
        <w:rPr>
          <w:lang w:val="en-CA"/>
        </w:rPr>
        <w:t xml:space="preserve">; not afraid to come up counter paradigms </w:t>
      </w:r>
    </w:p>
    <w:p w14:paraId="05F24B4F" w14:textId="2E7339A6" w:rsidR="003D6BF6" w:rsidRDefault="00272E58" w:rsidP="003D6BF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Curiosity</w:t>
      </w:r>
      <w:r w:rsidR="003D6BF6">
        <w:rPr>
          <w:lang w:val="en-CA"/>
        </w:rPr>
        <w:t xml:space="preserve"> ; hungry to know the five W </w:t>
      </w:r>
    </w:p>
    <w:p w14:paraId="32AEEC3D" w14:textId="58E41A97" w:rsidR="003D6BF6" w:rsidRDefault="003D6BF6" w:rsidP="003D6BF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Persistence ; not overwhelmed, consider them as great learning experiences </w:t>
      </w:r>
    </w:p>
    <w:p w14:paraId="41DCE74D" w14:textId="21B352D5" w:rsidR="003D6BF6" w:rsidRDefault="003D6BF6" w:rsidP="003D6BF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Visual imagery ; thinking in visual ways </w:t>
      </w:r>
      <w:r w:rsidR="00272E58">
        <w:rPr>
          <w:lang w:val="en-CA"/>
        </w:rPr>
        <w:t>intertester</w:t>
      </w:r>
      <w:r>
        <w:rPr>
          <w:lang w:val="en-CA"/>
        </w:rPr>
        <w:t xml:space="preserve"> motivations ;motivated by the way of learning </w:t>
      </w:r>
    </w:p>
    <w:p w14:paraId="49B70E89" w14:textId="42BC319D" w:rsidR="003D6BF6" w:rsidRDefault="003D6BF6" w:rsidP="003D6BF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Positive effects </w:t>
      </w:r>
    </w:p>
    <w:p w14:paraId="48C827CE" w14:textId="5083B453" w:rsidR="003D6BF6" w:rsidRPr="003D6BF6" w:rsidRDefault="003D6BF6" w:rsidP="003D6BF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A creative environment ; freedom to create through were foiled </w:t>
      </w:r>
    </w:p>
    <w:p w14:paraId="1620AF06" w14:textId="187C443C" w:rsidR="00E32EB0" w:rsidRDefault="00AB67FE" w:rsidP="00AB67F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The brain ; both hemispheres are </w:t>
      </w:r>
      <w:r w:rsidR="00272E58">
        <w:rPr>
          <w:lang w:val="en-CA"/>
        </w:rPr>
        <w:t>engaging</w:t>
      </w:r>
      <w:r>
        <w:rPr>
          <w:lang w:val="en-CA"/>
        </w:rPr>
        <w:t xml:space="preserve"> and active </w:t>
      </w:r>
    </w:p>
    <w:p w14:paraId="0C824A0E" w14:textId="77777777" w:rsidR="00447AF5" w:rsidRDefault="00447AF5" w:rsidP="00447AF5">
      <w:pPr>
        <w:rPr>
          <w:lang w:val="en-CA"/>
        </w:rPr>
      </w:pPr>
      <w:r>
        <w:rPr>
          <w:lang w:val="en-CA"/>
        </w:rPr>
        <w:t>Less Creative people ; only the right side of the brain is active</w:t>
      </w:r>
    </w:p>
    <w:p w14:paraId="5A795ED4" w14:textId="77777777" w:rsidR="00447AF5" w:rsidRDefault="00447AF5" w:rsidP="00447AF5">
      <w:pPr>
        <w:rPr>
          <w:lang w:val="en-CA"/>
        </w:rPr>
      </w:pPr>
    </w:p>
    <w:p w14:paraId="259D8A56" w14:textId="77777777" w:rsidR="00447AF5" w:rsidRDefault="00447AF5" w:rsidP="00447AF5">
      <w:pPr>
        <w:rPr>
          <w:lang w:val="en-CA"/>
        </w:rPr>
      </w:pPr>
      <w:r>
        <w:rPr>
          <w:lang w:val="en-CA"/>
        </w:rPr>
        <w:t xml:space="preserve">Assessing intelligences </w:t>
      </w:r>
    </w:p>
    <w:p w14:paraId="126A018C" w14:textId="77777777" w:rsidR="00447AF5" w:rsidRDefault="00447AF5" w:rsidP="00447AF5">
      <w:pPr>
        <w:rPr>
          <w:lang w:val="en-CA"/>
        </w:rPr>
      </w:pPr>
    </w:p>
    <w:p w14:paraId="375F2E83" w14:textId="77777777" w:rsidR="00447AF5" w:rsidRDefault="00447AF5" w:rsidP="00447AF5">
      <w:pPr>
        <w:rPr>
          <w:lang w:val="en-CA"/>
        </w:rPr>
      </w:pPr>
      <w:r>
        <w:rPr>
          <w:lang w:val="en-CA"/>
        </w:rPr>
        <w:t xml:space="preserve">Principle of Test construction </w:t>
      </w:r>
    </w:p>
    <w:p w14:paraId="4D1B6B1B" w14:textId="528BD755" w:rsidR="00447AF5" w:rsidRDefault="00447AF5" w:rsidP="00447AF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If want your psychology research to be </w:t>
      </w:r>
      <w:r w:rsidR="00272E58">
        <w:rPr>
          <w:lang w:val="en-CA"/>
        </w:rPr>
        <w:t>publishing</w:t>
      </w:r>
      <w:r>
        <w:rPr>
          <w:lang w:val="en-CA"/>
        </w:rPr>
        <w:t xml:space="preserve"> to recognize </w:t>
      </w:r>
      <w:r w:rsidRPr="00447AF5">
        <w:rPr>
          <w:lang w:val="en-CA"/>
        </w:rPr>
        <w:t xml:space="preserve"> </w:t>
      </w:r>
      <w:r>
        <w:rPr>
          <w:lang w:val="en-CA"/>
        </w:rPr>
        <w:t xml:space="preserve">and meet certain criteria </w:t>
      </w:r>
    </w:p>
    <w:p w14:paraId="016C8096" w14:textId="38B36423" w:rsidR="00447AF5" w:rsidRDefault="00447AF5" w:rsidP="00447AF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Standardization; before your official test, must give it to a large sample of people ; this sample must be representative t</w:t>
      </w:r>
      <w:r w:rsidR="00272E58">
        <w:rPr>
          <w:lang w:val="en-CA"/>
        </w:rPr>
        <w:t xml:space="preserve">o </w:t>
      </w:r>
      <w:r>
        <w:rPr>
          <w:lang w:val="en-CA"/>
        </w:rPr>
        <w:t xml:space="preserve">population ; similar characteristics </w:t>
      </w:r>
    </w:p>
    <w:p w14:paraId="6911818E" w14:textId="76E0D360" w:rsidR="00447AF5" w:rsidRDefault="00447AF5" w:rsidP="00447AF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Everyone person in your sample must take the test under the same conditions </w:t>
      </w:r>
    </w:p>
    <w:p w14:paraId="2A19F865" w14:textId="7A167503" w:rsidR="00447AF5" w:rsidRDefault="00447AF5" w:rsidP="00447AF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Results; will become , standard norms. By which you can judge future performance </w:t>
      </w:r>
    </w:p>
    <w:p w14:paraId="6A6D149E" w14:textId="553C3B73" w:rsidR="00447AF5" w:rsidRDefault="00447AF5" w:rsidP="00447AF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Reliability; test must be reliable </w:t>
      </w:r>
    </w:p>
    <w:p w14:paraId="02C19807" w14:textId="7B49B7FD" w:rsidR="00447AF5" w:rsidRDefault="00447AF5" w:rsidP="00447AF5">
      <w:pPr>
        <w:rPr>
          <w:lang w:val="en-CA"/>
        </w:rPr>
      </w:pPr>
      <w:r>
        <w:rPr>
          <w:lang w:val="en-CA"/>
        </w:rPr>
        <w:t xml:space="preserve">Test – Re test </w:t>
      </w:r>
      <w:r w:rsidR="00272E58">
        <w:rPr>
          <w:lang w:val="en-CA"/>
        </w:rPr>
        <w:t xml:space="preserve">; you take the same sum of people at time one and time 2 and compare the results </w:t>
      </w:r>
    </w:p>
    <w:p w14:paraId="56245F91" w14:textId="37008235" w:rsidR="00272E58" w:rsidRDefault="00272E58" w:rsidP="00447AF5">
      <w:pPr>
        <w:rPr>
          <w:lang w:val="en-CA"/>
        </w:rPr>
      </w:pPr>
      <w:r>
        <w:rPr>
          <w:lang w:val="en-CA"/>
        </w:rPr>
        <w:t xml:space="preserve">Split half – test and brake it two ; compare the results </w:t>
      </w:r>
    </w:p>
    <w:p w14:paraId="29900BB0" w14:textId="1BD682ED" w:rsidR="00272E58" w:rsidRDefault="00272E58" w:rsidP="00272E5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More similar more reliable </w:t>
      </w:r>
    </w:p>
    <w:p w14:paraId="0F696E94" w14:textId="5385266E" w:rsidR="00272E58" w:rsidRDefault="00272E58" w:rsidP="00272E5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Validity </w:t>
      </w:r>
    </w:p>
    <w:p w14:paraId="36201976" w14:textId="66B916EC" w:rsidR="00272E58" w:rsidRDefault="00272E58" w:rsidP="00272E5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Content; test measures what is supposing to remember </w:t>
      </w:r>
    </w:p>
    <w:p w14:paraId="65B14754" w14:textId="50A8E2ED" w:rsidR="00272E58" w:rsidRPr="00272E58" w:rsidRDefault="00272E58" w:rsidP="00272E5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Predictive validity result on my test to predict future performance </w:t>
      </w:r>
    </w:p>
    <w:p w14:paraId="05F6D2F4" w14:textId="77777777" w:rsidR="00AB67FE" w:rsidRPr="00AB67FE" w:rsidRDefault="00AB67FE" w:rsidP="00AB67FE">
      <w:pPr>
        <w:rPr>
          <w:lang w:val="en-CA"/>
        </w:rPr>
      </w:pPr>
    </w:p>
    <w:p w14:paraId="1D69CDD6" w14:textId="184D0529" w:rsidR="00424BC0" w:rsidRDefault="00424BC0" w:rsidP="00424BC0">
      <w:pPr>
        <w:pStyle w:val="Heading1"/>
        <w:rPr>
          <w:lang w:val="en-CA"/>
        </w:rPr>
      </w:pPr>
      <w:r>
        <w:rPr>
          <w:lang w:val="en-CA"/>
        </w:rPr>
        <w:t xml:space="preserve">Brain And IQ </w:t>
      </w:r>
    </w:p>
    <w:p w14:paraId="5DCBB4C2" w14:textId="37CB0C8A" w:rsidR="00424BC0" w:rsidRDefault="00424BC0" w:rsidP="00424BC0">
      <w:pPr>
        <w:rPr>
          <w:lang w:val="en-CA"/>
        </w:rPr>
      </w:pPr>
      <w:r>
        <w:rPr>
          <w:lang w:val="en-CA"/>
        </w:rPr>
        <w:t xml:space="preserve">February 7, 2019 </w:t>
      </w:r>
    </w:p>
    <w:p w14:paraId="03ACD72A" w14:textId="18C70F3F" w:rsidR="00424BC0" w:rsidRDefault="00424BC0" w:rsidP="00424BC0">
      <w:pPr>
        <w:rPr>
          <w:lang w:val="en-CA"/>
        </w:rPr>
      </w:pPr>
    </w:p>
    <w:p w14:paraId="27A0A513" w14:textId="32E4840B" w:rsidR="00424BC0" w:rsidRDefault="00424BC0" w:rsidP="00424BC0">
      <w:pPr>
        <w:rPr>
          <w:lang w:val="en-CA"/>
        </w:rPr>
      </w:pPr>
      <w:r>
        <w:rPr>
          <w:lang w:val="en-CA"/>
        </w:rPr>
        <w:t xml:space="preserve">Brain Size </w:t>
      </w:r>
    </w:p>
    <w:p w14:paraId="03AA617B" w14:textId="1DE023E2" w:rsidR="00424BC0" w:rsidRDefault="00424BC0" w:rsidP="00424BC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There is a modest correlation between brain size and IQ </w:t>
      </w:r>
    </w:p>
    <w:p w14:paraId="3ACD6833" w14:textId="0941E6EA" w:rsidR="00424BC0" w:rsidRDefault="00424BC0" w:rsidP="00424BC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Brain size goes up ,IQ goes up as well </w:t>
      </w:r>
    </w:p>
    <w:p w14:paraId="404455C8" w14:textId="54ED0047" w:rsidR="00424BC0" w:rsidRDefault="00424BC0" w:rsidP="00424BC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It’s only a modest correlation;  there is a lot to IQ than just brain size </w:t>
      </w:r>
    </w:p>
    <w:p w14:paraId="23309A08" w14:textId="1D9A1E20" w:rsidR="00424BC0" w:rsidRDefault="00424BC0" w:rsidP="00424BC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Bigger brains than we have today </w:t>
      </w:r>
    </w:p>
    <w:p w14:paraId="3C826E64" w14:textId="3F31D591" w:rsidR="00424BC0" w:rsidRDefault="00424BC0" w:rsidP="00424BC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Brain evolve ; size of the brain decreases as well as the brain tissue </w:t>
      </w:r>
    </w:p>
    <w:p w14:paraId="75DAF42A" w14:textId="51F060B9" w:rsidR="00424BC0" w:rsidRDefault="00424BC0" w:rsidP="00424BC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Genius comes in a variety of sizes</w:t>
      </w:r>
    </w:p>
    <w:p w14:paraId="0DBB6809" w14:textId="5764D7F9" w:rsidR="00424BC0" w:rsidRDefault="00424BC0" w:rsidP="00424BC0">
      <w:pPr>
        <w:rPr>
          <w:lang w:val="en-CA"/>
        </w:rPr>
      </w:pPr>
      <w:r>
        <w:rPr>
          <w:lang w:val="en-CA"/>
        </w:rPr>
        <w:t xml:space="preserve">Einstein Brain </w:t>
      </w:r>
    </w:p>
    <w:p w14:paraId="52BE5973" w14:textId="39C10242" w:rsidR="00424BC0" w:rsidRDefault="00424BC0" w:rsidP="00424BC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A little bit smaller than the average size of the brain </w:t>
      </w:r>
    </w:p>
    <w:p w14:paraId="4D91DC38" w14:textId="77777777" w:rsidR="00DF3C53" w:rsidRDefault="00DF3C53" w:rsidP="00424BC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Partial</w:t>
      </w:r>
      <w:r w:rsidR="00424BC0">
        <w:rPr>
          <w:lang w:val="en-CA"/>
        </w:rPr>
        <w:t xml:space="preserve"> lobe 15% bigger than the average brain </w:t>
      </w:r>
      <w:r>
        <w:rPr>
          <w:lang w:val="en-CA"/>
        </w:rPr>
        <w:t xml:space="preserve">( spatial and mathematical characteristics </w:t>
      </w:r>
    </w:p>
    <w:p w14:paraId="359D3B06" w14:textId="77777777" w:rsidR="00DF3C53" w:rsidRDefault="00DF3C53" w:rsidP="00424BC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More groves and lobes within the brain </w:t>
      </w:r>
    </w:p>
    <w:p w14:paraId="1D8ABC9F" w14:textId="77777777" w:rsidR="00DF3C53" w:rsidRDefault="00DF3C53" w:rsidP="00424BC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Two hemispheres ; much more connections than the average brain </w:t>
      </w:r>
    </w:p>
    <w:p w14:paraId="3C8064A2" w14:textId="418EBD70" w:rsidR="00424BC0" w:rsidRDefault="00DF3C53" w:rsidP="00DF3C53">
      <w:pPr>
        <w:rPr>
          <w:lang w:val="en-CA"/>
        </w:rPr>
      </w:pPr>
      <w:r>
        <w:rPr>
          <w:lang w:val="en-CA"/>
        </w:rPr>
        <w:t>Brain Function and IQ</w:t>
      </w:r>
      <w:r w:rsidRPr="00DF3C53">
        <w:rPr>
          <w:lang w:val="en-CA"/>
        </w:rPr>
        <w:t xml:space="preserve"> </w:t>
      </w:r>
    </w:p>
    <w:p w14:paraId="1C0640E4" w14:textId="4C821D4D" w:rsidR="00DF3C53" w:rsidRDefault="00DF3C53" w:rsidP="00DF3C5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Speed of the brain ; people who process information faster tend to have higher IQ </w:t>
      </w:r>
    </w:p>
    <w:p w14:paraId="36AAE1B9" w14:textId="0CC4EAB4" w:rsidR="00DF3C53" w:rsidRDefault="00DF3C53" w:rsidP="00DF3C5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Brain Waves </w:t>
      </w:r>
    </w:p>
    <w:p w14:paraId="796CB2FC" w14:textId="7781A7C2" w:rsidR="00DF3C53" w:rsidRDefault="00DF3C53" w:rsidP="00DF3C5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High waves ; procedures more complex and faster than lower IQ ;even for simple stimuli </w:t>
      </w:r>
    </w:p>
    <w:p w14:paraId="440DBF7A" w14:textId="13C7C6C7" w:rsidR="00DF3C53" w:rsidRDefault="007D710D" w:rsidP="00DF3C53">
      <w:pPr>
        <w:rPr>
          <w:lang w:val="en-CA"/>
        </w:rPr>
      </w:pPr>
      <w:r>
        <w:rPr>
          <w:lang w:val="en-CA"/>
        </w:rPr>
        <w:t xml:space="preserve">Glucose Consumption </w:t>
      </w:r>
    </w:p>
    <w:p w14:paraId="72217DA8" w14:textId="09279E23" w:rsidR="007D710D" w:rsidRDefault="007D710D" w:rsidP="007D710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The more active the area of the brain is , the more glucose it will  consume </w:t>
      </w:r>
    </w:p>
    <w:p w14:paraId="1D2AFDA4" w14:textId="5BEB9E51" w:rsidR="007D710D" w:rsidRDefault="007D710D" w:rsidP="007D710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 xml:space="preserve">People who have Higher IQ do not need to consume less glucose therefore they are working efficiently </w:t>
      </w:r>
    </w:p>
    <w:p w14:paraId="792573F8" w14:textId="39A8A329" w:rsidR="007D710D" w:rsidRDefault="007D710D" w:rsidP="007D710D">
      <w:pPr>
        <w:rPr>
          <w:lang w:val="en-CA"/>
        </w:rPr>
      </w:pPr>
      <w:r>
        <w:rPr>
          <w:lang w:val="en-CA"/>
        </w:rPr>
        <w:t xml:space="preserve">Frontal Lobes </w:t>
      </w:r>
    </w:p>
    <w:p w14:paraId="15882973" w14:textId="5913040B" w:rsidR="007D710D" w:rsidRDefault="007D710D" w:rsidP="007D710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IQ link and associated with different parts of the brain </w:t>
      </w:r>
    </w:p>
    <w:p w14:paraId="498EF2C9" w14:textId="0B671AB8" w:rsidR="007D710D" w:rsidRDefault="007D710D" w:rsidP="007D710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Frontal lobes more activities than any other parts of the brain </w:t>
      </w:r>
    </w:p>
    <w:p w14:paraId="0D78BACC" w14:textId="2403C657" w:rsidR="007D710D" w:rsidRDefault="007D710D" w:rsidP="007D710D">
      <w:pPr>
        <w:rPr>
          <w:lang w:val="en-CA"/>
        </w:rPr>
      </w:pPr>
      <w:r>
        <w:rPr>
          <w:lang w:val="en-CA"/>
        </w:rPr>
        <w:t xml:space="preserve">Glutamate </w:t>
      </w:r>
    </w:p>
    <w:p w14:paraId="6DFB0DD0" w14:textId="77777777" w:rsidR="007D710D" w:rsidRDefault="007D710D" w:rsidP="007D710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Cognitive function is enhancing within dopamine within a healthy ranger will induce cognitive functioning</w:t>
      </w:r>
    </w:p>
    <w:p w14:paraId="553E7978" w14:textId="2A032BC0" w:rsidR="007D710D" w:rsidRDefault="00606190" w:rsidP="00606190">
      <w:pPr>
        <w:rPr>
          <w:lang w:val="en-CA"/>
        </w:rPr>
      </w:pPr>
      <w:r>
        <w:rPr>
          <w:lang w:val="en-CA"/>
        </w:rPr>
        <w:t xml:space="preserve">Genetic and Environmental Influences </w:t>
      </w:r>
    </w:p>
    <w:p w14:paraId="56B220FE" w14:textId="53C09EA6" w:rsidR="00606190" w:rsidRDefault="00606190" w:rsidP="0060619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Genetic Influences</w:t>
      </w:r>
    </w:p>
    <w:p w14:paraId="1F931DE6" w14:textId="5D740014" w:rsidR="00606190" w:rsidRDefault="00606190" w:rsidP="0060619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Polygenetic ; multi genes are linked and associated with intelligences </w:t>
      </w:r>
    </w:p>
    <w:p w14:paraId="4633D86E" w14:textId="0473B629" w:rsidR="00606190" w:rsidRDefault="00606190" w:rsidP="0060619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Environmental </w:t>
      </w:r>
    </w:p>
    <w:p w14:paraId="661FFFBC" w14:textId="6C6E9A31" w:rsidR="00606190" w:rsidRDefault="00606190" w:rsidP="0060619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Impoverished verses enriched environments ; human or animal if you live in </w:t>
      </w:r>
      <w:r w:rsidR="002C7667">
        <w:rPr>
          <w:lang w:val="en-CA"/>
        </w:rPr>
        <w:t>a</w:t>
      </w:r>
      <w:r>
        <w:rPr>
          <w:lang w:val="en-CA"/>
        </w:rPr>
        <w:t xml:space="preserve"> stimulating environment ; you are going to increase your chances of having and higher IQ than if you lived in poverished  environment </w:t>
      </w:r>
    </w:p>
    <w:p w14:paraId="2341B397" w14:textId="11E64EF2" w:rsidR="00903CE8" w:rsidRDefault="00903CE8" w:rsidP="00903CE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Nutrition </w:t>
      </w:r>
    </w:p>
    <w:p w14:paraId="4B6F4273" w14:textId="1FE8BD62" w:rsidR="00903CE8" w:rsidRDefault="00903CE8" w:rsidP="00903CE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Children who are malnourished have lower IQ </w:t>
      </w:r>
    </w:p>
    <w:p w14:paraId="3EB624A7" w14:textId="33E49F51" w:rsidR="00903CE8" w:rsidRDefault="00903CE8" w:rsidP="00903CE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Poor eating habits does influence IQ levels </w:t>
      </w:r>
    </w:p>
    <w:p w14:paraId="64C0BDCA" w14:textId="31515285" w:rsidR="00903CE8" w:rsidRPr="00903CE8" w:rsidRDefault="00903CE8" w:rsidP="00903CE8">
      <w:pPr>
        <w:pStyle w:val="ListParagraph"/>
        <w:numPr>
          <w:ilvl w:val="0"/>
          <w:numId w:val="5"/>
        </w:numPr>
        <w:rPr>
          <w:lang w:val="en-CA"/>
        </w:rPr>
      </w:pPr>
      <w:r w:rsidRPr="00903CE8">
        <w:rPr>
          <w:lang w:val="en-CA"/>
        </w:rPr>
        <w:t xml:space="preserve">Schooling </w:t>
      </w:r>
    </w:p>
    <w:p w14:paraId="4C0EE7E8" w14:textId="2CEE3F0A" w:rsidR="00903CE8" w:rsidRDefault="00903CE8" w:rsidP="00903CE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Higher education higher IQ. </w:t>
      </w:r>
    </w:p>
    <w:p w14:paraId="74FD5F81" w14:textId="5B82E404" w:rsidR="00903CE8" w:rsidRDefault="00903CE8" w:rsidP="00903CE8">
      <w:pPr>
        <w:pStyle w:val="ListParagraph"/>
        <w:numPr>
          <w:ilvl w:val="0"/>
          <w:numId w:val="5"/>
        </w:numPr>
        <w:rPr>
          <w:lang w:val="en-CA"/>
        </w:rPr>
      </w:pPr>
      <w:r w:rsidRPr="00903CE8">
        <w:rPr>
          <w:lang w:val="en-CA"/>
        </w:rPr>
        <w:t xml:space="preserve">Stereotype threat </w:t>
      </w:r>
    </w:p>
    <w:p w14:paraId="47725155" w14:textId="1A7A2E23" w:rsidR="00903CE8" w:rsidRDefault="00903CE8" w:rsidP="00903CE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Negative </w:t>
      </w:r>
      <w:r w:rsidR="002C7667">
        <w:rPr>
          <w:lang w:val="en-CA"/>
        </w:rPr>
        <w:t>stereotypes</w:t>
      </w:r>
      <w:r>
        <w:rPr>
          <w:lang w:val="en-CA"/>
        </w:rPr>
        <w:t xml:space="preserve"> about the group we belong too; likely to do less; than normal</w:t>
      </w:r>
    </w:p>
    <w:p w14:paraId="04003FB6" w14:textId="64B01F65" w:rsidR="00903CE8" w:rsidRDefault="00903CE8" w:rsidP="00903CE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In that case we end up doing better than expected </w:t>
      </w:r>
    </w:p>
    <w:p w14:paraId="53B15F13" w14:textId="51F1A66F" w:rsidR="00903CE8" w:rsidRDefault="00903CE8" w:rsidP="00903CE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Mindset </w:t>
      </w:r>
    </w:p>
    <w:p w14:paraId="3E8AD04F" w14:textId="250A3122" w:rsidR="00903CE8" w:rsidRDefault="00903CE8" w:rsidP="00903CE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Beliefs about the group we belong</w:t>
      </w:r>
    </w:p>
    <w:p w14:paraId="130BA3FF" w14:textId="70385AAC" w:rsidR="002C7667" w:rsidRDefault="002C7667" w:rsidP="00903CE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Two types of mindsets </w:t>
      </w:r>
    </w:p>
    <w:p w14:paraId="3CFB7AB6" w14:textId="0292F667" w:rsidR="002C7667" w:rsidRDefault="002C7667" w:rsidP="002C7667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Growth ; people who believe intelligent can be flexible tend to chose harder goals ; perform better and are motivated </w:t>
      </w:r>
    </w:p>
    <w:p w14:paraId="5B03847D" w14:textId="3B30A8C0" w:rsidR="002C7667" w:rsidRDefault="002C7667" w:rsidP="002C7667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lastRenderedPageBreak/>
        <w:t xml:space="preserve">Fixed Mindsets ; cannot commit to anything about it ; less likely to persevere and perform not well </w:t>
      </w:r>
    </w:p>
    <w:p w14:paraId="54C6A737" w14:textId="5F4AE306" w:rsidR="002C7667" w:rsidRDefault="002C7667" w:rsidP="002C7667">
      <w:pPr>
        <w:rPr>
          <w:lang w:val="en-CA"/>
        </w:rPr>
      </w:pPr>
      <w:r>
        <w:rPr>
          <w:lang w:val="en-CA"/>
        </w:rPr>
        <w:t xml:space="preserve">Flynn Effect </w:t>
      </w:r>
    </w:p>
    <w:p w14:paraId="56F45058" w14:textId="03130662" w:rsidR="002C7667" w:rsidRDefault="002C7667" w:rsidP="002C766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Beginning 20</w:t>
      </w:r>
      <w:r w:rsidRPr="002C7667">
        <w:rPr>
          <w:vertAlign w:val="superscript"/>
          <w:lang w:val="en-CA"/>
        </w:rPr>
        <w:t>th</w:t>
      </w:r>
      <w:r>
        <w:rPr>
          <w:lang w:val="en-CA"/>
        </w:rPr>
        <w:t xml:space="preserve"> century ; new generations rise in IQ </w:t>
      </w:r>
    </w:p>
    <w:p w14:paraId="0BE88671" w14:textId="2B033191" w:rsidR="002C7667" w:rsidRPr="002C7667" w:rsidRDefault="002C7667" w:rsidP="002C7667">
      <w:pPr>
        <w:rPr>
          <w:lang w:val="en-CA"/>
        </w:rPr>
      </w:pPr>
      <w:r>
        <w:rPr>
          <w:lang w:val="en-CA"/>
        </w:rPr>
        <w:t>Digital Dem</w:t>
      </w:r>
      <w:r w:rsidR="00827908">
        <w:rPr>
          <w:lang w:val="en-CA"/>
        </w:rPr>
        <w:t xml:space="preserve">entia </w:t>
      </w:r>
      <w:r>
        <w:rPr>
          <w:lang w:val="en-CA"/>
        </w:rPr>
        <w:t xml:space="preserve"> </w:t>
      </w:r>
    </w:p>
    <w:p w14:paraId="43A6DEA0" w14:textId="63BCDC74" w:rsidR="00903CE8" w:rsidRDefault="00827908" w:rsidP="0082790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Declined in cognitive functioning that’s equivalent to stroke or brain damage </w:t>
      </w:r>
    </w:p>
    <w:p w14:paraId="5F623936" w14:textId="4698616C" w:rsidR="00827908" w:rsidRDefault="00827908" w:rsidP="0082790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Result in excessive use in technology </w:t>
      </w:r>
    </w:p>
    <w:p w14:paraId="5EDE3C8E" w14:textId="5088B1EB" w:rsidR="00827908" w:rsidRDefault="00827908" w:rsidP="0082790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Stress out do not perform as well </w:t>
      </w:r>
    </w:p>
    <w:p w14:paraId="271E627C" w14:textId="13C7A084" w:rsidR="00827908" w:rsidRDefault="00827908" w:rsidP="00827908">
      <w:pPr>
        <w:rPr>
          <w:lang w:val="en-CA"/>
        </w:rPr>
      </w:pPr>
      <w:r>
        <w:rPr>
          <w:lang w:val="en-CA"/>
        </w:rPr>
        <w:t xml:space="preserve">Group differences in </w:t>
      </w:r>
      <w:r w:rsidR="00903F29">
        <w:rPr>
          <w:lang w:val="en-CA"/>
        </w:rPr>
        <w:t>Intelligent</w:t>
      </w:r>
      <w:r>
        <w:rPr>
          <w:lang w:val="en-CA"/>
        </w:rPr>
        <w:t xml:space="preserve"> </w:t>
      </w:r>
      <w:r w:rsidR="00BE632D">
        <w:rPr>
          <w:lang w:val="en-CA"/>
        </w:rPr>
        <w:t xml:space="preserve">scores </w:t>
      </w:r>
    </w:p>
    <w:p w14:paraId="49AA9D8B" w14:textId="15E7938E" w:rsidR="00BE632D" w:rsidRDefault="00BE632D" w:rsidP="00BE632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Different in IQ between Races </w:t>
      </w:r>
    </w:p>
    <w:p w14:paraId="70146D60" w14:textId="2DC81E15" w:rsidR="00BE632D" w:rsidRDefault="00BE632D" w:rsidP="00BE632D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Based on scientific ; some races are scoring higher evidence ; mostly likely due to environmental factors but not genetic </w:t>
      </w:r>
    </w:p>
    <w:p w14:paraId="7136DC40" w14:textId="0B179465" w:rsidR="00BE632D" w:rsidRDefault="00BE632D" w:rsidP="00BE632D">
      <w:pPr>
        <w:rPr>
          <w:lang w:val="en-CA"/>
        </w:rPr>
      </w:pPr>
      <w:r>
        <w:rPr>
          <w:lang w:val="en-CA"/>
        </w:rPr>
        <w:t>Babies</w:t>
      </w:r>
    </w:p>
    <w:p w14:paraId="22A493A7" w14:textId="39E43089" w:rsidR="00BE632D" w:rsidRDefault="00BE632D" w:rsidP="00BE632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If the differences between black and white higher IQs ; genetics </w:t>
      </w:r>
    </w:p>
    <w:p w14:paraId="0226C27A" w14:textId="086EE3A6" w:rsidR="00BE632D" w:rsidRDefault="00BE632D" w:rsidP="00BE632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White babies ; not smarter , no </w:t>
      </w:r>
      <w:r w:rsidR="00903F29">
        <w:rPr>
          <w:lang w:val="en-CA"/>
        </w:rPr>
        <w:t>significant</w:t>
      </w:r>
      <w:r>
        <w:rPr>
          <w:lang w:val="en-CA"/>
        </w:rPr>
        <w:t xml:space="preserve"> IQs ; mostly due to environmental and their genetic </w:t>
      </w:r>
    </w:p>
    <w:p w14:paraId="2707727A" w14:textId="6AA23DA3" w:rsidR="00BE632D" w:rsidRDefault="00BE632D" w:rsidP="00BE632D">
      <w:pPr>
        <w:rPr>
          <w:lang w:val="en-CA"/>
        </w:rPr>
      </w:pPr>
      <w:r>
        <w:rPr>
          <w:lang w:val="en-CA"/>
        </w:rPr>
        <w:t xml:space="preserve">Radically mixed </w:t>
      </w:r>
    </w:p>
    <w:p w14:paraId="6D237E10" w14:textId="72C16D33" w:rsidR="00BE632D" w:rsidRDefault="00BE632D" w:rsidP="00BE632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No significant </w:t>
      </w:r>
      <w:r w:rsidR="00FC101E">
        <w:rPr>
          <w:lang w:val="en-CA"/>
        </w:rPr>
        <w:t xml:space="preserve">differences </w:t>
      </w:r>
    </w:p>
    <w:p w14:paraId="01873FAF" w14:textId="5E65F0EB" w:rsidR="00FC101E" w:rsidRDefault="00FC101E" w:rsidP="00FC101E">
      <w:pPr>
        <w:rPr>
          <w:lang w:val="en-CA"/>
        </w:rPr>
      </w:pPr>
      <w:r>
        <w:rPr>
          <w:lang w:val="en-CA"/>
        </w:rPr>
        <w:t xml:space="preserve">Poverty </w:t>
      </w:r>
    </w:p>
    <w:p w14:paraId="07D85C1D" w14:textId="1C54C8FF" w:rsidR="00FC101E" w:rsidRDefault="00FC101E" w:rsidP="00FC101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Poor children have lower IQ than people who are in middle class </w:t>
      </w:r>
    </w:p>
    <w:p w14:paraId="267B3CCD" w14:textId="035ADEEE" w:rsidR="00FC101E" w:rsidRDefault="00FC101E" w:rsidP="00FC101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Historically African Americans have lower</w:t>
      </w:r>
      <w:r w:rsidR="00E33BEB">
        <w:rPr>
          <w:lang w:val="en-CA"/>
        </w:rPr>
        <w:t xml:space="preserve"> IQ than white </w:t>
      </w:r>
      <w:proofErr w:type="spellStart"/>
      <w:r w:rsidR="00E33BEB">
        <w:rPr>
          <w:lang w:val="en-CA"/>
        </w:rPr>
        <w:t>americans</w:t>
      </w:r>
      <w:proofErr w:type="spellEnd"/>
      <w:r w:rsidR="00E33BEB">
        <w:rPr>
          <w:lang w:val="en-CA"/>
        </w:rPr>
        <w:t xml:space="preserve"> </w:t>
      </w:r>
    </w:p>
    <w:p w14:paraId="5026F5ED" w14:textId="38693F97" w:rsidR="00E33BEB" w:rsidRDefault="00E33BEB" w:rsidP="00FC101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Once they are out of poverty there IQ levels will rise </w:t>
      </w:r>
    </w:p>
    <w:p w14:paraId="38B943D8" w14:textId="304D9B40" w:rsidR="00E33BEB" w:rsidRDefault="00E33BEB" w:rsidP="00E33BEB">
      <w:pPr>
        <w:rPr>
          <w:lang w:val="en-CA"/>
        </w:rPr>
      </w:pPr>
      <w:r>
        <w:rPr>
          <w:lang w:val="en-CA"/>
        </w:rPr>
        <w:t xml:space="preserve">Discrimination </w:t>
      </w:r>
    </w:p>
    <w:p w14:paraId="2C49A5B7" w14:textId="0E3D41F8" w:rsidR="00E33BEB" w:rsidRPr="00E33BEB" w:rsidRDefault="00E33BEB" w:rsidP="00E33BE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Anywhere in the world , people who are </w:t>
      </w:r>
      <w:proofErr w:type="spellStart"/>
      <w:r>
        <w:rPr>
          <w:lang w:val="en-CA"/>
        </w:rPr>
        <w:t>discrimated</w:t>
      </w:r>
      <w:proofErr w:type="spellEnd"/>
      <w:r>
        <w:rPr>
          <w:lang w:val="en-CA"/>
        </w:rPr>
        <w:t xml:space="preserve"> against will have lower IQ levels than the person who is </w:t>
      </w:r>
      <w:proofErr w:type="spellStart"/>
      <w:r>
        <w:rPr>
          <w:lang w:val="en-CA"/>
        </w:rPr>
        <w:t>acutally</w:t>
      </w:r>
      <w:proofErr w:type="spellEnd"/>
      <w:r>
        <w:rPr>
          <w:lang w:val="en-CA"/>
        </w:rPr>
        <w:t xml:space="preserve"> doing the discriminating </w:t>
      </w:r>
      <w:bookmarkStart w:id="0" w:name="_GoBack"/>
      <w:bookmarkEnd w:id="0"/>
    </w:p>
    <w:sectPr w:rsidR="00E33BEB" w:rsidRPr="00E33BEB">
      <w:footerReference w:type="default" r:id="rId8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86E60" w14:textId="77777777" w:rsidR="0079384F" w:rsidRDefault="0079384F">
      <w:r>
        <w:separator/>
      </w:r>
    </w:p>
    <w:p w14:paraId="642F4DFC" w14:textId="77777777" w:rsidR="0079384F" w:rsidRDefault="0079384F"/>
  </w:endnote>
  <w:endnote w:type="continuationSeparator" w:id="0">
    <w:p w14:paraId="0CFC09C3" w14:textId="77777777" w:rsidR="0079384F" w:rsidRDefault="0079384F">
      <w:r>
        <w:continuationSeparator/>
      </w:r>
    </w:p>
    <w:p w14:paraId="3C0F3AFB" w14:textId="77777777" w:rsidR="0079384F" w:rsidRDefault="007938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CDD7F5" w14:textId="77777777" w:rsidR="00903F29" w:rsidRDefault="00903F2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C3D361" w14:textId="77777777" w:rsidR="0079384F" w:rsidRDefault="0079384F">
      <w:r>
        <w:separator/>
      </w:r>
    </w:p>
    <w:p w14:paraId="7390DEEA" w14:textId="77777777" w:rsidR="0079384F" w:rsidRDefault="0079384F"/>
  </w:footnote>
  <w:footnote w:type="continuationSeparator" w:id="0">
    <w:p w14:paraId="71A40517" w14:textId="77777777" w:rsidR="0079384F" w:rsidRDefault="0079384F">
      <w:r>
        <w:continuationSeparator/>
      </w:r>
    </w:p>
    <w:p w14:paraId="3C644548" w14:textId="77777777" w:rsidR="0079384F" w:rsidRDefault="0079384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2302D"/>
    <w:multiLevelType w:val="hybridMultilevel"/>
    <w:tmpl w:val="E5406A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A416F"/>
    <w:multiLevelType w:val="hybridMultilevel"/>
    <w:tmpl w:val="2EDC1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C4460"/>
    <w:multiLevelType w:val="hybridMultilevel"/>
    <w:tmpl w:val="2B9C7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41ECB"/>
    <w:multiLevelType w:val="hybridMultilevel"/>
    <w:tmpl w:val="055E36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C754FB"/>
    <w:multiLevelType w:val="hybridMultilevel"/>
    <w:tmpl w:val="F190BE7E"/>
    <w:lvl w:ilvl="0" w:tplc="1488002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2955CA0"/>
    <w:multiLevelType w:val="hybridMultilevel"/>
    <w:tmpl w:val="D48CB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C716C6"/>
    <w:multiLevelType w:val="hybridMultilevel"/>
    <w:tmpl w:val="2F8C77A2"/>
    <w:lvl w:ilvl="0" w:tplc="5694C5D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524FB"/>
    <w:multiLevelType w:val="hybridMultilevel"/>
    <w:tmpl w:val="4204E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86026"/>
    <w:multiLevelType w:val="hybridMultilevel"/>
    <w:tmpl w:val="59126FCE"/>
    <w:lvl w:ilvl="0" w:tplc="E01E72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F44FFE"/>
    <w:multiLevelType w:val="hybridMultilevel"/>
    <w:tmpl w:val="679C2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692F44"/>
    <w:multiLevelType w:val="hybridMultilevel"/>
    <w:tmpl w:val="A1F26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EC65ED"/>
    <w:multiLevelType w:val="hybridMultilevel"/>
    <w:tmpl w:val="8F08B040"/>
    <w:lvl w:ilvl="0" w:tplc="BCF8E68E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2"/>
  </w:num>
  <w:num w:numId="5">
    <w:abstractNumId w:val="9"/>
  </w:num>
  <w:num w:numId="6">
    <w:abstractNumId w:val="3"/>
  </w:num>
  <w:num w:numId="7">
    <w:abstractNumId w:val="15"/>
  </w:num>
  <w:num w:numId="8">
    <w:abstractNumId w:val="5"/>
  </w:num>
  <w:num w:numId="9">
    <w:abstractNumId w:val="6"/>
  </w:num>
  <w:num w:numId="10">
    <w:abstractNumId w:val="14"/>
  </w:num>
  <w:num w:numId="11">
    <w:abstractNumId w:val="13"/>
  </w:num>
  <w:num w:numId="12">
    <w:abstractNumId w:val="10"/>
  </w:num>
  <w:num w:numId="13">
    <w:abstractNumId w:val="7"/>
  </w:num>
  <w:num w:numId="14">
    <w:abstractNumId w:val="4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B2B"/>
    <w:rsid w:val="00007BCA"/>
    <w:rsid w:val="00046F80"/>
    <w:rsid w:val="00050A07"/>
    <w:rsid w:val="000669BF"/>
    <w:rsid w:val="000877F1"/>
    <w:rsid w:val="00091DD4"/>
    <w:rsid w:val="000A6A0B"/>
    <w:rsid w:val="000B2B91"/>
    <w:rsid w:val="001859A2"/>
    <w:rsid w:val="001B3233"/>
    <w:rsid w:val="002162D0"/>
    <w:rsid w:val="00216832"/>
    <w:rsid w:val="0024520C"/>
    <w:rsid w:val="00272E58"/>
    <w:rsid w:val="00295C96"/>
    <w:rsid w:val="002A7568"/>
    <w:rsid w:val="002C7667"/>
    <w:rsid w:val="002F5C97"/>
    <w:rsid w:val="003167DC"/>
    <w:rsid w:val="003635AE"/>
    <w:rsid w:val="00384F35"/>
    <w:rsid w:val="003A6DB7"/>
    <w:rsid w:val="003B092A"/>
    <w:rsid w:val="003C78C3"/>
    <w:rsid w:val="003D6BF6"/>
    <w:rsid w:val="003F602B"/>
    <w:rsid w:val="00410B2B"/>
    <w:rsid w:val="004138F2"/>
    <w:rsid w:val="00424BC0"/>
    <w:rsid w:val="004374D6"/>
    <w:rsid w:val="00447AF5"/>
    <w:rsid w:val="00472151"/>
    <w:rsid w:val="0048062C"/>
    <w:rsid w:val="004B6E8F"/>
    <w:rsid w:val="004E27FD"/>
    <w:rsid w:val="00535087"/>
    <w:rsid w:val="00551F9B"/>
    <w:rsid w:val="00555885"/>
    <w:rsid w:val="00565213"/>
    <w:rsid w:val="00595157"/>
    <w:rsid w:val="005C31F4"/>
    <w:rsid w:val="005F157B"/>
    <w:rsid w:val="00605A23"/>
    <w:rsid w:val="00606190"/>
    <w:rsid w:val="00642BBA"/>
    <w:rsid w:val="006669DD"/>
    <w:rsid w:val="006675BC"/>
    <w:rsid w:val="00677C12"/>
    <w:rsid w:val="006A15A9"/>
    <w:rsid w:val="006D4807"/>
    <w:rsid w:val="006D737D"/>
    <w:rsid w:val="0070723A"/>
    <w:rsid w:val="00731548"/>
    <w:rsid w:val="00744370"/>
    <w:rsid w:val="007766AC"/>
    <w:rsid w:val="00785E3B"/>
    <w:rsid w:val="0079384F"/>
    <w:rsid w:val="007C38CB"/>
    <w:rsid w:val="007D3358"/>
    <w:rsid w:val="007D710D"/>
    <w:rsid w:val="007E20C1"/>
    <w:rsid w:val="007E4A1D"/>
    <w:rsid w:val="00824586"/>
    <w:rsid w:val="00827908"/>
    <w:rsid w:val="0084059E"/>
    <w:rsid w:val="00851C5C"/>
    <w:rsid w:val="008B48D0"/>
    <w:rsid w:val="008C5272"/>
    <w:rsid w:val="008E6D66"/>
    <w:rsid w:val="008E74E5"/>
    <w:rsid w:val="008F2D84"/>
    <w:rsid w:val="00903CE8"/>
    <w:rsid w:val="00903F29"/>
    <w:rsid w:val="0091038B"/>
    <w:rsid w:val="00944B04"/>
    <w:rsid w:val="00946D49"/>
    <w:rsid w:val="00967B89"/>
    <w:rsid w:val="0098010F"/>
    <w:rsid w:val="0098114F"/>
    <w:rsid w:val="0098382E"/>
    <w:rsid w:val="009C7403"/>
    <w:rsid w:val="009F03D2"/>
    <w:rsid w:val="00A105E8"/>
    <w:rsid w:val="00A1122E"/>
    <w:rsid w:val="00A16B65"/>
    <w:rsid w:val="00A37753"/>
    <w:rsid w:val="00A42698"/>
    <w:rsid w:val="00A46AA6"/>
    <w:rsid w:val="00A53F3C"/>
    <w:rsid w:val="00A57E16"/>
    <w:rsid w:val="00A7759B"/>
    <w:rsid w:val="00A93902"/>
    <w:rsid w:val="00A94F22"/>
    <w:rsid w:val="00A97DDF"/>
    <w:rsid w:val="00AA6184"/>
    <w:rsid w:val="00AB1A7B"/>
    <w:rsid w:val="00AB67FE"/>
    <w:rsid w:val="00AC642B"/>
    <w:rsid w:val="00AD696B"/>
    <w:rsid w:val="00AF68D3"/>
    <w:rsid w:val="00B0428E"/>
    <w:rsid w:val="00B07BC5"/>
    <w:rsid w:val="00BC02AB"/>
    <w:rsid w:val="00BC2BB7"/>
    <w:rsid w:val="00BE632D"/>
    <w:rsid w:val="00BF4022"/>
    <w:rsid w:val="00C03E01"/>
    <w:rsid w:val="00C53D0E"/>
    <w:rsid w:val="00C631F1"/>
    <w:rsid w:val="00C644C6"/>
    <w:rsid w:val="00C70E79"/>
    <w:rsid w:val="00CA2BC5"/>
    <w:rsid w:val="00CD5207"/>
    <w:rsid w:val="00CD7F5D"/>
    <w:rsid w:val="00D13311"/>
    <w:rsid w:val="00D36B2E"/>
    <w:rsid w:val="00D40558"/>
    <w:rsid w:val="00D61DCE"/>
    <w:rsid w:val="00DE2D8B"/>
    <w:rsid w:val="00DF3C53"/>
    <w:rsid w:val="00E03AE9"/>
    <w:rsid w:val="00E32EB0"/>
    <w:rsid w:val="00E33BEB"/>
    <w:rsid w:val="00E52FAB"/>
    <w:rsid w:val="00E60359"/>
    <w:rsid w:val="00E7067E"/>
    <w:rsid w:val="00EA1967"/>
    <w:rsid w:val="00EE1186"/>
    <w:rsid w:val="00EF4561"/>
    <w:rsid w:val="00F31FF8"/>
    <w:rsid w:val="00F408AE"/>
    <w:rsid w:val="00F5731A"/>
    <w:rsid w:val="00F616DB"/>
    <w:rsid w:val="00F63A05"/>
    <w:rsid w:val="00F64B99"/>
    <w:rsid w:val="00F81DC5"/>
    <w:rsid w:val="00F87E4F"/>
    <w:rsid w:val="00F95DE6"/>
    <w:rsid w:val="00FB1BB2"/>
    <w:rsid w:val="00FC101E"/>
    <w:rsid w:val="00FD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2B7FF9"/>
  <w15:chartTrackingRefBased/>
  <w15:docId w15:val="{43DE2AA5-E749-0C4D-9055-5362E29BC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5951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5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esmorton/Library/Containers/com.microsoft.Word/Data/Library/Application%20Support/Microsoft/Office/16.0/DTS/en-US%7b342F3A91-AA41-DD45-9B99-544A7F698209%7d/%7bA3FE58E1-9B71-1A4B-A8F1-051CE30409D9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340B09-41C8-6A47-95BB-128C734BC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{A3FE58E1-9B71-1A4B-A8F1-051CE30409D9}tf10002086.dotx</Template>
  <TotalTime>741</TotalTime>
  <Pages>31</Pages>
  <Words>4781</Words>
  <Characters>27258</Characters>
  <Application>Microsoft Office Word</Application>
  <DocSecurity>0</DocSecurity>
  <Lines>227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Jesica Morton</cp:lastModifiedBy>
  <cp:revision>40</cp:revision>
  <dcterms:created xsi:type="dcterms:W3CDTF">2019-01-07T15:05:00Z</dcterms:created>
  <dcterms:modified xsi:type="dcterms:W3CDTF">2019-03-01T14:36:00Z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