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160" w:rsidRDefault="00364160" w:rsidP="00364160">
      <w:pPr>
        <w:jc w:val="center"/>
      </w:pPr>
      <w:bookmarkStart w:id="0" w:name="Tut1ProgMod"/>
      <w:bookmarkEnd w:id="0"/>
      <w:r w:rsidRPr="00BB0696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4BF4650" wp14:editId="78F94D97">
                <wp:simplePos x="0" y="0"/>
                <wp:positionH relativeFrom="column">
                  <wp:posOffset>3210560</wp:posOffset>
                </wp:positionH>
                <wp:positionV relativeFrom="paragraph">
                  <wp:posOffset>706120</wp:posOffset>
                </wp:positionV>
                <wp:extent cx="2642235" cy="623570"/>
                <wp:effectExtent l="0" t="0" r="24765" b="24130"/>
                <wp:wrapNone/>
                <wp:docPr id="496" name="Straight Connector 4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42235" cy="62357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B8C954" id="Straight Connector 496" o:spid="_x0000_s1026" style="position:absolute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.8pt,55.6pt" to="460.85pt,10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" strokecolor="black [3213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D260AD2" wp14:editId="1779FCAC">
                <wp:simplePos x="0" y="0"/>
                <wp:positionH relativeFrom="column">
                  <wp:posOffset>5852795</wp:posOffset>
                </wp:positionH>
                <wp:positionV relativeFrom="paragraph">
                  <wp:posOffset>706755</wp:posOffset>
                </wp:positionV>
                <wp:extent cx="3010535" cy="1975485"/>
                <wp:effectExtent l="0" t="0" r="18415" b="24765"/>
                <wp:wrapNone/>
                <wp:docPr id="502" name="Rectangle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10535" cy="1975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00F3" w:rsidRPr="001F00F3" w:rsidRDefault="001F00F3" w:rsidP="001F00F3">
                            <w:pPr>
                              <w:rPr>
                                <w:sz w:val="22"/>
                              </w:rPr>
                            </w:pPr>
                            <w:proofErr w:type="gramStart"/>
                            <w:r>
                              <w:rPr>
                                <w:sz w:val="22"/>
                              </w:rPr>
                              <w:t>array</w:t>
                            </w:r>
                            <w:proofErr w:type="gramEnd"/>
                            <w:r>
                              <w:rPr>
                                <w:sz w:val="22"/>
                              </w:rPr>
                              <w:t xml:space="preserve">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558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810"/>
                            </w:tblGrid>
                            <w:tr w:rsidR="001F00F3" w:rsidTr="001F00F3">
                              <w:tc>
                                <w:tcPr>
                                  <w:tcW w:w="810" w:type="dxa"/>
                                </w:tcPr>
                                <w:p w:rsidR="001F00F3" w:rsidRDefault="001F00F3" w:rsidP="001F00F3">
                                  <w:pPr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?  a</w:t>
                                  </w:r>
                                </w:p>
                              </w:tc>
                            </w:tr>
                            <w:tr w:rsidR="001F00F3" w:rsidTr="001F00F3">
                              <w:tc>
                                <w:tcPr>
                                  <w:tcW w:w="810" w:type="dxa"/>
                                </w:tcPr>
                                <w:p w:rsidR="001F00F3" w:rsidRDefault="001F00F3" w:rsidP="001F00F3">
                                  <w:pPr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?  b</w:t>
                                  </w:r>
                                </w:p>
                              </w:tc>
                            </w:tr>
                            <w:tr w:rsidR="001F00F3" w:rsidTr="001F00F3">
                              <w:tc>
                                <w:tcPr>
                                  <w:tcW w:w="810" w:type="dxa"/>
                                </w:tcPr>
                                <w:p w:rsidR="001F00F3" w:rsidRDefault="001F00F3" w:rsidP="001F00F3">
                                  <w:pPr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?  c</w:t>
                                  </w:r>
                                </w:p>
                              </w:tc>
                            </w:tr>
                            <w:tr w:rsidR="001F00F3" w:rsidTr="001F00F3">
                              <w:tc>
                                <w:tcPr>
                                  <w:tcW w:w="810" w:type="dxa"/>
                                </w:tcPr>
                                <w:p w:rsidR="001F00F3" w:rsidRDefault="001F00F3" w:rsidP="001F00F3">
                                  <w:pPr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?  d</w:t>
                                  </w:r>
                                </w:p>
                              </w:tc>
                            </w:tr>
                            <w:tr w:rsidR="001F00F3" w:rsidTr="001F00F3">
                              <w:tc>
                                <w:tcPr>
                                  <w:tcW w:w="810" w:type="dxa"/>
                                </w:tcPr>
                                <w:p w:rsidR="001F00F3" w:rsidRDefault="001F00F3" w:rsidP="001F00F3">
                                  <w:pPr>
                                    <w:rPr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  <w:tr w:rsidR="00E95442" w:rsidTr="001F00F3">
                              <w:tc>
                                <w:tcPr>
                                  <w:tcW w:w="810" w:type="dxa"/>
                                </w:tcPr>
                                <w:p w:rsidR="00E95442" w:rsidRDefault="00E95442" w:rsidP="001F00F3">
                                  <w:pPr>
                                    <w:rPr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F00F3" w:rsidRPr="001F00F3" w:rsidRDefault="001F00F3" w:rsidP="001F00F3">
                            <w:pPr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260AD2" id="Rectangle 347" o:spid="_x0000_s1026" style="position:absolute;left:0;text-align:left;margin-left:460.85pt;margin-top:55.65pt;width:237.05pt;height:155.5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">
                <v:textbox>
                  <w:txbxContent>
                    <w:p w:rsidR="001F00F3" w:rsidRPr="001F00F3" w:rsidRDefault="001F00F3" w:rsidP="001F00F3">
                      <w:pPr>
                        <w:rPr>
                          <w:sz w:val="22"/>
                        </w:rPr>
                      </w:pPr>
                      <w:proofErr w:type="gramStart"/>
                      <w:r>
                        <w:rPr>
                          <w:sz w:val="22"/>
                        </w:rPr>
                        <w:t>array</w:t>
                      </w:r>
                      <w:proofErr w:type="gramEnd"/>
                      <w:r>
                        <w:rPr>
                          <w:sz w:val="22"/>
                        </w:rPr>
                        <w:t xml:space="preserve"> </w:t>
                      </w:r>
                    </w:p>
                    <w:tbl>
                      <w:tblPr>
                        <w:tblStyle w:val="TableGrid"/>
                        <w:tblW w:w="0" w:type="auto"/>
                        <w:tblInd w:w="558" w:type="dxa"/>
                        <w:tblLook w:val="04A0" w:firstRow="1" w:lastRow="0" w:firstColumn="1" w:lastColumn="0" w:noHBand="0" w:noVBand="1"/>
                      </w:tblPr>
                      <w:tblGrid>
                        <w:gridCol w:w="810"/>
                      </w:tblGrid>
                      <w:tr w:rsidR="001F00F3" w:rsidTr="001F00F3">
                        <w:tc>
                          <w:tcPr>
                            <w:tcW w:w="810" w:type="dxa"/>
                          </w:tcPr>
                          <w:p w:rsidR="001F00F3" w:rsidRDefault="001F00F3" w:rsidP="001F00F3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?  a</w:t>
                            </w:r>
                          </w:p>
                        </w:tc>
                      </w:tr>
                      <w:tr w:rsidR="001F00F3" w:rsidTr="001F00F3">
                        <w:tc>
                          <w:tcPr>
                            <w:tcW w:w="810" w:type="dxa"/>
                          </w:tcPr>
                          <w:p w:rsidR="001F00F3" w:rsidRDefault="001F00F3" w:rsidP="001F00F3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?  b</w:t>
                            </w:r>
                          </w:p>
                        </w:tc>
                      </w:tr>
                      <w:tr w:rsidR="001F00F3" w:rsidTr="001F00F3">
                        <w:tc>
                          <w:tcPr>
                            <w:tcW w:w="810" w:type="dxa"/>
                          </w:tcPr>
                          <w:p w:rsidR="001F00F3" w:rsidRDefault="001F00F3" w:rsidP="001F00F3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?  c</w:t>
                            </w:r>
                          </w:p>
                        </w:tc>
                      </w:tr>
                      <w:tr w:rsidR="001F00F3" w:rsidTr="001F00F3">
                        <w:tc>
                          <w:tcPr>
                            <w:tcW w:w="810" w:type="dxa"/>
                          </w:tcPr>
                          <w:p w:rsidR="001F00F3" w:rsidRDefault="001F00F3" w:rsidP="001F00F3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?  d</w:t>
                            </w:r>
                          </w:p>
                        </w:tc>
                      </w:tr>
                      <w:tr w:rsidR="001F00F3" w:rsidTr="001F00F3">
                        <w:tc>
                          <w:tcPr>
                            <w:tcW w:w="810" w:type="dxa"/>
                          </w:tcPr>
                          <w:p w:rsidR="001F00F3" w:rsidRDefault="001F00F3" w:rsidP="001F00F3">
                            <w:pPr>
                              <w:rPr>
                                <w:sz w:val="22"/>
                              </w:rPr>
                            </w:pPr>
                          </w:p>
                        </w:tc>
                      </w:tr>
                      <w:tr w:rsidR="00E95442" w:rsidTr="001F00F3">
                        <w:tc>
                          <w:tcPr>
                            <w:tcW w:w="810" w:type="dxa"/>
                          </w:tcPr>
                          <w:p w:rsidR="00E95442" w:rsidRDefault="00E95442" w:rsidP="001F00F3">
                            <w:pPr>
                              <w:rPr>
                                <w:sz w:val="22"/>
                              </w:rPr>
                            </w:pPr>
                          </w:p>
                        </w:tc>
                      </w:tr>
                    </w:tbl>
                    <w:p w:rsidR="001F00F3" w:rsidRPr="001F00F3" w:rsidRDefault="001F00F3" w:rsidP="001F00F3">
                      <w:pPr>
                        <w:rPr>
                          <w:sz w:val="2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BB0696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DDF18EB" wp14:editId="32CBBF52">
                <wp:simplePos x="0" y="0"/>
                <wp:positionH relativeFrom="column">
                  <wp:posOffset>3212465</wp:posOffset>
                </wp:positionH>
                <wp:positionV relativeFrom="paragraph">
                  <wp:posOffset>2541905</wp:posOffset>
                </wp:positionV>
                <wp:extent cx="2666365" cy="139700"/>
                <wp:effectExtent l="0" t="0" r="19685" b="31750"/>
                <wp:wrapNone/>
                <wp:docPr id="503" name="Straight Connector 5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666365" cy="1397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7294A5" id="Straight Connector 503" o:spid="_x0000_s1026" style="position:absolute;flip:x 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.95pt,200.15pt" to="462.9pt,2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" strokecolor="black [3213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D777F5C" wp14:editId="7C5DCCB4">
                <wp:simplePos x="0" y="0"/>
                <wp:positionH relativeFrom="column">
                  <wp:posOffset>5931535</wp:posOffset>
                </wp:positionH>
                <wp:positionV relativeFrom="paragraph">
                  <wp:posOffset>4521835</wp:posOffset>
                </wp:positionV>
                <wp:extent cx="3009265" cy="412115"/>
                <wp:effectExtent l="0" t="0" r="0" b="6985"/>
                <wp:wrapNone/>
                <wp:docPr id="389" name="Text Box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265" cy="412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4160" w:rsidRPr="00EE272B" w:rsidRDefault="00364160" w:rsidP="00364160">
                            <w:pPr>
                              <w:jc w:val="center"/>
                              <w:rPr>
                                <w:sz w:val="48"/>
                                <w:szCs w:val="48"/>
                                <w:lang w:val="fr-CA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Console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777F5C" id="_x0000_t202" coordsize="21600,21600" o:spt="202" path="m,l,21600r21600,l21600,xe">
                <v:stroke joinstyle="miter"/>
                <v:path gradientshapeok="t" o:connecttype="rect"/>
              </v:shapetype>
              <v:shape id="Text Box 343" o:spid="_x0000_s1027" type="#_x0000_t202" style="position:absolute;left:0;text-align:left;margin-left:467.05pt;margin-top:356.05pt;width:236.95pt;height:32.4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A5YuAIAAL0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" filled="f" stroked="f">
                <v:textbox>
                  <w:txbxContent>
                    <w:p w:rsidR="00364160" w:rsidRPr="00EE272B" w:rsidRDefault="00364160" w:rsidP="00364160">
                      <w:pPr>
                        <w:jc w:val="center"/>
                        <w:rPr>
                          <w:sz w:val="48"/>
                          <w:szCs w:val="48"/>
                          <w:lang w:val="fr-CA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Console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582FEE4" wp14:editId="7D794113">
                <wp:simplePos x="0" y="0"/>
                <wp:positionH relativeFrom="column">
                  <wp:posOffset>5974715</wp:posOffset>
                </wp:positionH>
                <wp:positionV relativeFrom="paragraph">
                  <wp:posOffset>4934585</wp:posOffset>
                </wp:positionV>
                <wp:extent cx="2969260" cy="970915"/>
                <wp:effectExtent l="0" t="0" r="21590" b="19685"/>
                <wp:wrapNone/>
                <wp:docPr id="390" name="Rounded Rectangle 3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9260" cy="97091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95442" w:rsidRPr="0082533D" w:rsidRDefault="00E95442" w:rsidP="00364160">
                            <w:pPr>
                              <w:jc w:val="both"/>
                              <w:rPr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color w:val="000000" w:themeColor="text1"/>
                                <w:sz w:val="32"/>
                              </w:rPr>
                              <w:t>Array contains &gt;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abcd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32"/>
                              </w:rPr>
                              <w:t>&lt;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582FEE4" id="Rounded Rectangle 390" o:spid="_x0000_s1028" style="position:absolute;left:0;text-align:left;margin-left:470.45pt;margin-top:388.55pt;width:233.8pt;height:76.4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" fillcolor="white [3212]" strokecolor="black [3213]" strokeweight="1pt">
                <v:textbox>
                  <w:txbxContent>
                    <w:p w:rsidR="00E95442" w:rsidRPr="0082533D" w:rsidRDefault="00E95442" w:rsidP="00364160">
                      <w:pPr>
                        <w:jc w:val="both"/>
                        <w:rPr>
                          <w:color w:val="000000" w:themeColor="text1"/>
                          <w:sz w:val="32"/>
                        </w:rPr>
                      </w:pPr>
                      <w:r>
                        <w:rPr>
                          <w:color w:val="000000" w:themeColor="text1"/>
                          <w:sz w:val="32"/>
                        </w:rPr>
                        <w:t>Array contains &gt;</w:t>
                      </w:r>
                      <w:proofErr w:type="spellStart"/>
                      <w:r>
                        <w:rPr>
                          <w:color w:val="000000" w:themeColor="text1"/>
                          <w:sz w:val="32"/>
                        </w:rPr>
                        <w:t>abcd</w:t>
                      </w:r>
                      <w:proofErr w:type="spellEnd"/>
                      <w:r>
                        <w:rPr>
                          <w:color w:val="000000" w:themeColor="text1"/>
                          <w:sz w:val="32"/>
                        </w:rPr>
                        <w:t>&lt;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FC26459" wp14:editId="4F907A21">
                <wp:simplePos x="0" y="0"/>
                <wp:positionH relativeFrom="column">
                  <wp:posOffset>5853430</wp:posOffset>
                </wp:positionH>
                <wp:positionV relativeFrom="paragraph">
                  <wp:posOffset>184150</wp:posOffset>
                </wp:positionV>
                <wp:extent cx="3009265" cy="412115"/>
                <wp:effectExtent l="0" t="0" r="0" b="6985"/>
                <wp:wrapNone/>
                <wp:docPr id="391" name="Text Box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265" cy="412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4160" w:rsidRPr="00EE272B" w:rsidRDefault="00364160" w:rsidP="00364160">
                            <w:pPr>
                              <w:jc w:val="center"/>
                              <w:rPr>
                                <w:sz w:val="48"/>
                                <w:szCs w:val="48"/>
                                <w:lang w:val="fr-CA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Working Memory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C26459" id="_x0000_s1029" type="#_x0000_t202" style="position:absolute;left:0;text-align:left;margin-left:460.9pt;margin-top:14.5pt;width:236.95pt;height:32.4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" filled="f" stroked="f">
                <v:textbox>
                  <w:txbxContent>
                    <w:p w:rsidR="00364160" w:rsidRPr="00EE272B" w:rsidRDefault="00364160" w:rsidP="00364160">
                      <w:pPr>
                        <w:jc w:val="center"/>
                        <w:rPr>
                          <w:sz w:val="48"/>
                          <w:szCs w:val="48"/>
                          <w:lang w:val="fr-CA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Working Memory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4AA2EFC" wp14:editId="3FD96212">
                <wp:simplePos x="0" y="0"/>
                <wp:positionH relativeFrom="column">
                  <wp:posOffset>-191770</wp:posOffset>
                </wp:positionH>
                <wp:positionV relativeFrom="paragraph">
                  <wp:posOffset>121920</wp:posOffset>
                </wp:positionV>
                <wp:extent cx="5848350" cy="414655"/>
                <wp:effectExtent l="0" t="0" r="0" b="4445"/>
                <wp:wrapNone/>
                <wp:docPr id="392" name="Text Box 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64160" w:rsidRPr="00EE272B" w:rsidRDefault="007D0134" w:rsidP="00364160">
                            <w:pPr>
                              <w:jc w:val="center"/>
                              <w:rPr>
                                <w:sz w:val="48"/>
                                <w:szCs w:val="48"/>
                                <w:lang w:val="fr-CA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Code Memory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AA2EFC" id="Text Box 342" o:spid="_x0000_s1030" type="#_x0000_t202" style="position:absolute;left:0;text-align:left;margin-left:-15.1pt;margin-top:9.6pt;width:460.5pt;height:32.6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" filled="f" stroked="f">
                <v:textbox>
                  <w:txbxContent>
                    <w:p w:rsidR="00364160" w:rsidRPr="00EE272B" w:rsidRDefault="007D0134" w:rsidP="00364160">
                      <w:pPr>
                        <w:jc w:val="center"/>
                        <w:rPr>
                          <w:sz w:val="48"/>
                          <w:szCs w:val="48"/>
                          <w:lang w:val="fr-CA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Code Memory</w:t>
                      </w:r>
                    </w:p>
                  </w:txbxContent>
                </v:textbox>
              </v:shape>
            </w:pict>
          </mc:Fallback>
        </mc:AlternateContent>
      </w:r>
      <w:r w:rsidRPr="00DE08CF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194355E" wp14:editId="7DD00F0B">
                <wp:simplePos x="0" y="0"/>
                <wp:positionH relativeFrom="column">
                  <wp:posOffset>-189230</wp:posOffset>
                </wp:positionH>
                <wp:positionV relativeFrom="paragraph">
                  <wp:posOffset>598170</wp:posOffset>
                </wp:positionV>
                <wp:extent cx="5810885" cy="4565015"/>
                <wp:effectExtent l="0" t="0" r="18415" b="26035"/>
                <wp:wrapNone/>
                <wp:docPr id="393" name="Rectangle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10885" cy="4565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4160" w:rsidRPr="00D60C3B" w:rsidRDefault="00364160" w:rsidP="00364160">
                            <w:pPr>
                              <w:rPr>
                                <w:rFonts w:ascii="Courier New" w:hAnsi="Courier New" w:cs="Courier New"/>
                                <w:sz w:val="18"/>
                              </w:rPr>
                            </w:pPr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>#include &lt;</w:t>
                            </w:r>
                            <w:proofErr w:type="spellStart"/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>stdio.h</w:t>
                            </w:r>
                            <w:proofErr w:type="spellEnd"/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>&gt;</w:t>
                            </w:r>
                          </w:p>
                          <w:p w:rsidR="00364160" w:rsidRPr="00D60C3B" w:rsidRDefault="00364160" w:rsidP="00364160">
                            <w:pPr>
                              <w:rPr>
                                <w:rFonts w:ascii="Courier New" w:hAnsi="Courier New" w:cs="Courier New"/>
                                <w:sz w:val="18"/>
                              </w:rPr>
                            </w:pPr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 xml:space="preserve">// </w:t>
                            </w:r>
                            <w:r w:rsidR="00491AF3">
                              <w:rPr>
                                <w:rFonts w:ascii="Courier New" w:hAnsi="Courier New" w:cs="Courier New"/>
                                <w:sz w:val="18"/>
                              </w:rPr>
                              <w:t>A constant</w:t>
                            </w:r>
                          </w:p>
                          <w:p w:rsidR="00364160" w:rsidRPr="00D60C3B" w:rsidRDefault="00364160" w:rsidP="00364160">
                            <w:pPr>
                              <w:rPr>
                                <w:rFonts w:ascii="Courier New" w:hAnsi="Courier New" w:cs="Courier New"/>
                                <w:sz w:val="18"/>
                              </w:rPr>
                            </w:pPr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>#define NUM_CHARS 5</w:t>
                            </w:r>
                          </w:p>
                          <w:p w:rsidR="00364160" w:rsidRPr="00D60C3B" w:rsidRDefault="00364160" w:rsidP="00364160">
                            <w:pPr>
                              <w:rPr>
                                <w:rFonts w:ascii="Courier New" w:hAnsi="Courier New" w:cs="Courier New"/>
                                <w:sz w:val="18"/>
                              </w:rPr>
                            </w:pPr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>// Prototypes</w:t>
                            </w:r>
                          </w:p>
                          <w:p w:rsidR="00364160" w:rsidRPr="00D60C3B" w:rsidRDefault="00364160" w:rsidP="00364160">
                            <w:pPr>
                              <w:rPr>
                                <w:rFonts w:ascii="Courier New" w:hAnsi="Courier New" w:cs="Courier New"/>
                                <w:sz w:val="18"/>
                              </w:rPr>
                            </w:pPr>
                            <w:proofErr w:type="gramStart"/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>void</w:t>
                            </w:r>
                            <w:proofErr w:type="gramEnd"/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>fillCharArray</w:t>
                            </w:r>
                            <w:proofErr w:type="spellEnd"/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>(</w:t>
                            </w:r>
                            <w:proofErr w:type="spellStart"/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>int</w:t>
                            </w:r>
                            <w:proofErr w:type="spellEnd"/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>, char *);</w:t>
                            </w:r>
                          </w:p>
                          <w:p w:rsidR="00364160" w:rsidRPr="00D60C3B" w:rsidRDefault="00364160" w:rsidP="00364160">
                            <w:pPr>
                              <w:rPr>
                                <w:rFonts w:ascii="Courier New" w:hAnsi="Courier New" w:cs="Courier New"/>
                                <w:sz w:val="18"/>
                              </w:rPr>
                            </w:pPr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>/*-------------------------------------------*/</w:t>
                            </w:r>
                          </w:p>
                          <w:p w:rsidR="00364160" w:rsidRPr="00D60C3B" w:rsidRDefault="00364160" w:rsidP="00364160">
                            <w:pPr>
                              <w:rPr>
                                <w:rFonts w:ascii="Courier New" w:hAnsi="Courier New" w:cs="Courier New"/>
                                <w:sz w:val="18"/>
                              </w:rPr>
                            </w:pPr>
                            <w:proofErr w:type="gramStart"/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>void</w:t>
                            </w:r>
                            <w:proofErr w:type="gramEnd"/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 xml:space="preserve"> main()</w:t>
                            </w:r>
                          </w:p>
                          <w:p w:rsidR="00364160" w:rsidRPr="00D60C3B" w:rsidRDefault="00364160" w:rsidP="00364160">
                            <w:pPr>
                              <w:rPr>
                                <w:rFonts w:ascii="Courier New" w:hAnsi="Courier New" w:cs="Courier New"/>
                                <w:sz w:val="18"/>
                              </w:rPr>
                            </w:pPr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>{</w:t>
                            </w:r>
                          </w:p>
                          <w:p w:rsidR="00364160" w:rsidRPr="00D60C3B" w:rsidRDefault="00364160" w:rsidP="00364160">
                            <w:pPr>
                              <w:rPr>
                                <w:rFonts w:ascii="Courier New" w:hAnsi="Courier New" w:cs="Courier New"/>
                                <w:sz w:val="18"/>
                              </w:rPr>
                            </w:pPr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 xml:space="preserve">    </w:t>
                            </w:r>
                            <w:proofErr w:type="gramStart"/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>char</w:t>
                            </w:r>
                            <w:proofErr w:type="gramEnd"/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 xml:space="preserve"> array[NUM_CHARS];</w:t>
                            </w:r>
                          </w:p>
                          <w:p w:rsidR="00364160" w:rsidRPr="00D60C3B" w:rsidRDefault="00364160" w:rsidP="00364160">
                            <w:pPr>
                              <w:rPr>
                                <w:rFonts w:ascii="Courier New" w:hAnsi="Courier New" w:cs="Courier New"/>
                                <w:sz w:val="18"/>
                              </w:rPr>
                            </w:pPr>
                          </w:p>
                          <w:p w:rsidR="00364160" w:rsidRPr="00D60C3B" w:rsidRDefault="00364160" w:rsidP="00364160">
                            <w:pPr>
                              <w:rPr>
                                <w:rFonts w:ascii="Courier New" w:hAnsi="Courier New" w:cs="Courier New"/>
                                <w:sz w:val="18"/>
                              </w:rPr>
                            </w:pPr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 xml:space="preserve">    </w:t>
                            </w:r>
                            <w:proofErr w:type="spellStart"/>
                            <w:proofErr w:type="gramStart"/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>fillCharArray</w:t>
                            </w:r>
                            <w:proofErr w:type="spellEnd"/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>(</w:t>
                            </w:r>
                            <w:proofErr w:type="gramEnd"/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>NUM_CHARS, array);</w:t>
                            </w:r>
                          </w:p>
                          <w:p w:rsidR="00364160" w:rsidRPr="00D60C3B" w:rsidRDefault="00364160" w:rsidP="00364160">
                            <w:pPr>
                              <w:rPr>
                                <w:rFonts w:ascii="Courier New" w:hAnsi="Courier New" w:cs="Courier New"/>
                                <w:sz w:val="18"/>
                              </w:rPr>
                            </w:pPr>
                          </w:p>
                          <w:p w:rsidR="00364160" w:rsidRPr="00D60C3B" w:rsidRDefault="00364160" w:rsidP="00364160">
                            <w:pPr>
                              <w:rPr>
                                <w:rFonts w:ascii="Courier New" w:hAnsi="Courier New" w:cs="Courier New"/>
                                <w:sz w:val="18"/>
                              </w:rPr>
                            </w:pPr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 xml:space="preserve">    </w:t>
                            </w:r>
                            <w:proofErr w:type="spellStart"/>
                            <w:proofErr w:type="gramStart"/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>printf</w:t>
                            </w:r>
                            <w:proofErr w:type="spellEnd"/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>(</w:t>
                            </w:r>
                            <w:proofErr w:type="gramEnd"/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>"Array contains &gt;%s&lt;\n", array);</w:t>
                            </w:r>
                          </w:p>
                          <w:p w:rsidR="00364160" w:rsidRPr="00D60C3B" w:rsidRDefault="00364160" w:rsidP="00364160">
                            <w:pPr>
                              <w:rPr>
                                <w:rFonts w:ascii="Courier New" w:hAnsi="Courier New" w:cs="Courier New"/>
                                <w:sz w:val="18"/>
                              </w:rPr>
                            </w:pPr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>}</w:t>
                            </w:r>
                          </w:p>
                          <w:p w:rsidR="00364160" w:rsidRPr="00D60C3B" w:rsidRDefault="00364160" w:rsidP="00364160">
                            <w:pPr>
                              <w:rPr>
                                <w:rFonts w:ascii="Courier New" w:hAnsi="Courier New" w:cs="Courier New"/>
                                <w:sz w:val="18"/>
                              </w:rPr>
                            </w:pPr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>/*-------------------------------------------*/</w:t>
                            </w:r>
                          </w:p>
                          <w:p w:rsidR="00364160" w:rsidRPr="00D60C3B" w:rsidRDefault="00364160" w:rsidP="00364160">
                            <w:pPr>
                              <w:rPr>
                                <w:rFonts w:ascii="Courier New" w:hAnsi="Courier New" w:cs="Courier New"/>
                                <w:sz w:val="18"/>
                              </w:rPr>
                            </w:pPr>
                            <w:proofErr w:type="gramStart"/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>void</w:t>
                            </w:r>
                            <w:proofErr w:type="gramEnd"/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>fillCharArray</w:t>
                            </w:r>
                            <w:proofErr w:type="spellEnd"/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>(</w:t>
                            </w:r>
                            <w:proofErr w:type="spellStart"/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>int</w:t>
                            </w:r>
                            <w:proofErr w:type="spellEnd"/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 xml:space="preserve"> n, char *array)</w:t>
                            </w:r>
                          </w:p>
                          <w:p w:rsidR="00364160" w:rsidRPr="00D60C3B" w:rsidRDefault="00364160" w:rsidP="00364160">
                            <w:pPr>
                              <w:rPr>
                                <w:rFonts w:ascii="Courier New" w:hAnsi="Courier New" w:cs="Courier New"/>
                                <w:sz w:val="18"/>
                              </w:rPr>
                            </w:pPr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>{</w:t>
                            </w:r>
                          </w:p>
                          <w:p w:rsidR="00364160" w:rsidRPr="00D60C3B" w:rsidRDefault="00364160" w:rsidP="00364160">
                            <w:pPr>
                              <w:rPr>
                                <w:rFonts w:ascii="Courier New" w:hAnsi="Courier New" w:cs="Courier New"/>
                                <w:sz w:val="18"/>
                              </w:rPr>
                            </w:pPr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 xml:space="preserve">    </w:t>
                            </w:r>
                            <w:proofErr w:type="gramStart"/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>char</w:t>
                            </w:r>
                            <w:proofErr w:type="gramEnd"/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 xml:space="preserve"> c; // character</w:t>
                            </w:r>
                          </w:p>
                          <w:p w:rsidR="00364160" w:rsidRPr="00D60C3B" w:rsidRDefault="00364160" w:rsidP="00364160">
                            <w:pPr>
                              <w:rPr>
                                <w:rFonts w:ascii="Courier New" w:hAnsi="Courier New" w:cs="Courier New"/>
                                <w:sz w:val="18"/>
                              </w:rPr>
                            </w:pPr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 xml:space="preserve">    </w:t>
                            </w:r>
                            <w:proofErr w:type="spellStart"/>
                            <w:proofErr w:type="gramStart"/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>int</w:t>
                            </w:r>
                            <w:proofErr w:type="spellEnd"/>
                            <w:proofErr w:type="gramEnd"/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 xml:space="preserve"> ix; // index into the array</w:t>
                            </w:r>
                          </w:p>
                          <w:p w:rsidR="00364160" w:rsidRPr="00D60C3B" w:rsidRDefault="00364160" w:rsidP="00364160">
                            <w:pPr>
                              <w:rPr>
                                <w:rFonts w:ascii="Courier New" w:hAnsi="Courier New" w:cs="Courier New"/>
                                <w:sz w:val="18"/>
                              </w:rPr>
                            </w:pPr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 xml:space="preserve">    c = 'a'</w:t>
                            </w:r>
                            <w:proofErr w:type="gramStart"/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>;  /</w:t>
                            </w:r>
                            <w:proofErr w:type="gramEnd"/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>/ first character to store</w:t>
                            </w:r>
                          </w:p>
                          <w:p w:rsidR="00364160" w:rsidRPr="00D60C3B" w:rsidRDefault="00364160" w:rsidP="00364160">
                            <w:pPr>
                              <w:rPr>
                                <w:rFonts w:ascii="Courier New" w:hAnsi="Courier New" w:cs="Courier New"/>
                                <w:sz w:val="18"/>
                              </w:rPr>
                            </w:pPr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 xml:space="preserve">    </w:t>
                            </w:r>
                            <w:proofErr w:type="gramStart"/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>for(</w:t>
                            </w:r>
                            <w:proofErr w:type="gramEnd"/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>ix = 0; ix &lt; n-1; ix = ix + 1)</w:t>
                            </w:r>
                          </w:p>
                          <w:p w:rsidR="00364160" w:rsidRPr="00D60C3B" w:rsidRDefault="00364160" w:rsidP="00364160">
                            <w:pPr>
                              <w:rPr>
                                <w:rFonts w:ascii="Courier New" w:hAnsi="Courier New" w:cs="Courier New"/>
                                <w:sz w:val="18"/>
                              </w:rPr>
                            </w:pPr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 xml:space="preserve">    {</w:t>
                            </w:r>
                          </w:p>
                          <w:p w:rsidR="00364160" w:rsidRPr="00D60C3B" w:rsidRDefault="00364160" w:rsidP="00364160">
                            <w:pPr>
                              <w:rPr>
                                <w:rFonts w:ascii="Courier New" w:hAnsi="Courier New" w:cs="Courier New"/>
                                <w:sz w:val="18"/>
                              </w:rPr>
                            </w:pPr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 xml:space="preserve">        </w:t>
                            </w:r>
                            <w:proofErr w:type="gramStart"/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>array[</w:t>
                            </w:r>
                            <w:proofErr w:type="gramEnd"/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>ix] = c;</w:t>
                            </w:r>
                          </w:p>
                          <w:p w:rsidR="00364160" w:rsidRPr="00D60C3B" w:rsidRDefault="00364160" w:rsidP="00364160">
                            <w:pPr>
                              <w:rPr>
                                <w:rFonts w:ascii="Courier New" w:hAnsi="Courier New" w:cs="Courier New"/>
                                <w:sz w:val="18"/>
                              </w:rPr>
                            </w:pPr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 xml:space="preserve">        c = c + 1</w:t>
                            </w:r>
                            <w:proofErr w:type="gramStart"/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>;  /</w:t>
                            </w:r>
                            <w:proofErr w:type="gramEnd"/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>/ sets to next character</w:t>
                            </w:r>
                          </w:p>
                          <w:p w:rsidR="00364160" w:rsidRPr="00D60C3B" w:rsidRDefault="00364160" w:rsidP="00364160">
                            <w:pPr>
                              <w:rPr>
                                <w:rFonts w:ascii="Courier New" w:hAnsi="Courier New" w:cs="Courier New"/>
                                <w:sz w:val="18"/>
                              </w:rPr>
                            </w:pPr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 xml:space="preserve">    }</w:t>
                            </w:r>
                          </w:p>
                          <w:p w:rsidR="00364160" w:rsidRPr="00D60C3B" w:rsidRDefault="00364160" w:rsidP="00364160">
                            <w:pPr>
                              <w:rPr>
                                <w:rFonts w:ascii="Courier New" w:hAnsi="Courier New" w:cs="Courier New"/>
                                <w:sz w:val="18"/>
                              </w:rPr>
                            </w:pPr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 xml:space="preserve">    </w:t>
                            </w:r>
                            <w:proofErr w:type="gramStart"/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>array[</w:t>
                            </w:r>
                            <w:proofErr w:type="gramEnd"/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>ix] = '\0'; // Save null character - creates string</w:t>
                            </w:r>
                          </w:p>
                          <w:p w:rsidR="00364160" w:rsidRPr="00754732" w:rsidRDefault="00364160" w:rsidP="00364160">
                            <w:pPr>
                              <w:rPr>
                                <w:rFonts w:ascii="Courier New" w:hAnsi="Courier New" w:cs="Courier New"/>
                                <w:sz w:val="18"/>
                              </w:rPr>
                            </w:pPr>
                            <w:r w:rsidRPr="00D60C3B">
                              <w:rPr>
                                <w:rFonts w:ascii="Courier New" w:hAnsi="Courier New" w:cs="Courier New"/>
                                <w:sz w:val="18"/>
                              </w:rPr>
                              <w:t>}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94355E" id="Rectangle 340" o:spid="_x0000_s1031" style="position:absolute;left:0;text-align:left;margin-left:-14.9pt;margin-top:47.1pt;width:457.55pt;height:359.4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">
                <v:textbox>
                  <w:txbxContent>
                    <w:p w:rsidR="00364160" w:rsidRPr="00D60C3B" w:rsidRDefault="00364160" w:rsidP="00364160">
                      <w:pPr>
                        <w:rPr>
                          <w:rFonts w:ascii="Courier New" w:hAnsi="Courier New" w:cs="Courier New"/>
                          <w:sz w:val="18"/>
                        </w:rPr>
                      </w:pPr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>#include &lt;</w:t>
                      </w:r>
                      <w:proofErr w:type="spellStart"/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>stdio.h</w:t>
                      </w:r>
                      <w:proofErr w:type="spellEnd"/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>&gt;</w:t>
                      </w:r>
                    </w:p>
                    <w:p w:rsidR="00364160" w:rsidRPr="00D60C3B" w:rsidRDefault="00364160" w:rsidP="00364160">
                      <w:pPr>
                        <w:rPr>
                          <w:rFonts w:ascii="Courier New" w:hAnsi="Courier New" w:cs="Courier New"/>
                          <w:sz w:val="18"/>
                        </w:rPr>
                      </w:pPr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 xml:space="preserve">// </w:t>
                      </w:r>
                      <w:r w:rsidR="00491AF3">
                        <w:rPr>
                          <w:rFonts w:ascii="Courier New" w:hAnsi="Courier New" w:cs="Courier New"/>
                          <w:sz w:val="18"/>
                        </w:rPr>
                        <w:t>A constant</w:t>
                      </w:r>
                    </w:p>
                    <w:p w:rsidR="00364160" w:rsidRPr="00D60C3B" w:rsidRDefault="00364160" w:rsidP="00364160">
                      <w:pPr>
                        <w:rPr>
                          <w:rFonts w:ascii="Courier New" w:hAnsi="Courier New" w:cs="Courier New"/>
                          <w:sz w:val="18"/>
                        </w:rPr>
                      </w:pPr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>#define NUM_CHARS 5</w:t>
                      </w:r>
                    </w:p>
                    <w:p w:rsidR="00364160" w:rsidRPr="00D60C3B" w:rsidRDefault="00364160" w:rsidP="00364160">
                      <w:pPr>
                        <w:rPr>
                          <w:rFonts w:ascii="Courier New" w:hAnsi="Courier New" w:cs="Courier New"/>
                          <w:sz w:val="18"/>
                        </w:rPr>
                      </w:pPr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>// Prototypes</w:t>
                      </w:r>
                    </w:p>
                    <w:p w:rsidR="00364160" w:rsidRPr="00D60C3B" w:rsidRDefault="00364160" w:rsidP="00364160">
                      <w:pPr>
                        <w:rPr>
                          <w:rFonts w:ascii="Courier New" w:hAnsi="Courier New" w:cs="Courier New"/>
                          <w:sz w:val="18"/>
                        </w:rPr>
                      </w:pPr>
                      <w:proofErr w:type="gramStart"/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>void</w:t>
                      </w:r>
                      <w:proofErr w:type="gramEnd"/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 xml:space="preserve"> </w:t>
                      </w:r>
                      <w:proofErr w:type="spellStart"/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>fillCharArray</w:t>
                      </w:r>
                      <w:proofErr w:type="spellEnd"/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>(</w:t>
                      </w:r>
                      <w:proofErr w:type="spellStart"/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>int</w:t>
                      </w:r>
                      <w:proofErr w:type="spellEnd"/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>, char *);</w:t>
                      </w:r>
                    </w:p>
                    <w:p w:rsidR="00364160" w:rsidRPr="00D60C3B" w:rsidRDefault="00364160" w:rsidP="00364160">
                      <w:pPr>
                        <w:rPr>
                          <w:rFonts w:ascii="Courier New" w:hAnsi="Courier New" w:cs="Courier New"/>
                          <w:sz w:val="18"/>
                        </w:rPr>
                      </w:pPr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>/*-------------------------------------------*/</w:t>
                      </w:r>
                    </w:p>
                    <w:p w:rsidR="00364160" w:rsidRPr="00D60C3B" w:rsidRDefault="00364160" w:rsidP="00364160">
                      <w:pPr>
                        <w:rPr>
                          <w:rFonts w:ascii="Courier New" w:hAnsi="Courier New" w:cs="Courier New"/>
                          <w:sz w:val="18"/>
                        </w:rPr>
                      </w:pPr>
                      <w:proofErr w:type="gramStart"/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>void</w:t>
                      </w:r>
                      <w:proofErr w:type="gramEnd"/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 xml:space="preserve"> main()</w:t>
                      </w:r>
                    </w:p>
                    <w:p w:rsidR="00364160" w:rsidRPr="00D60C3B" w:rsidRDefault="00364160" w:rsidP="00364160">
                      <w:pPr>
                        <w:rPr>
                          <w:rFonts w:ascii="Courier New" w:hAnsi="Courier New" w:cs="Courier New"/>
                          <w:sz w:val="18"/>
                        </w:rPr>
                      </w:pPr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>{</w:t>
                      </w:r>
                    </w:p>
                    <w:p w:rsidR="00364160" w:rsidRPr="00D60C3B" w:rsidRDefault="00364160" w:rsidP="00364160">
                      <w:pPr>
                        <w:rPr>
                          <w:rFonts w:ascii="Courier New" w:hAnsi="Courier New" w:cs="Courier New"/>
                          <w:sz w:val="18"/>
                        </w:rPr>
                      </w:pPr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 xml:space="preserve">    </w:t>
                      </w:r>
                      <w:proofErr w:type="gramStart"/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>char</w:t>
                      </w:r>
                      <w:proofErr w:type="gramEnd"/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 xml:space="preserve"> array[NUM_CHARS];</w:t>
                      </w:r>
                    </w:p>
                    <w:p w:rsidR="00364160" w:rsidRPr="00D60C3B" w:rsidRDefault="00364160" w:rsidP="00364160">
                      <w:pPr>
                        <w:rPr>
                          <w:rFonts w:ascii="Courier New" w:hAnsi="Courier New" w:cs="Courier New"/>
                          <w:sz w:val="18"/>
                        </w:rPr>
                      </w:pPr>
                    </w:p>
                    <w:p w:rsidR="00364160" w:rsidRPr="00D60C3B" w:rsidRDefault="00364160" w:rsidP="00364160">
                      <w:pPr>
                        <w:rPr>
                          <w:rFonts w:ascii="Courier New" w:hAnsi="Courier New" w:cs="Courier New"/>
                          <w:sz w:val="18"/>
                        </w:rPr>
                      </w:pPr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 xml:space="preserve">    </w:t>
                      </w:r>
                      <w:proofErr w:type="spellStart"/>
                      <w:proofErr w:type="gramStart"/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>fillCharArray</w:t>
                      </w:r>
                      <w:proofErr w:type="spellEnd"/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>(</w:t>
                      </w:r>
                      <w:proofErr w:type="gramEnd"/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>NUM_CHARS, array);</w:t>
                      </w:r>
                    </w:p>
                    <w:p w:rsidR="00364160" w:rsidRPr="00D60C3B" w:rsidRDefault="00364160" w:rsidP="00364160">
                      <w:pPr>
                        <w:rPr>
                          <w:rFonts w:ascii="Courier New" w:hAnsi="Courier New" w:cs="Courier New"/>
                          <w:sz w:val="18"/>
                        </w:rPr>
                      </w:pPr>
                    </w:p>
                    <w:p w:rsidR="00364160" w:rsidRPr="00D60C3B" w:rsidRDefault="00364160" w:rsidP="00364160">
                      <w:pPr>
                        <w:rPr>
                          <w:rFonts w:ascii="Courier New" w:hAnsi="Courier New" w:cs="Courier New"/>
                          <w:sz w:val="18"/>
                        </w:rPr>
                      </w:pPr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 xml:space="preserve">    </w:t>
                      </w:r>
                      <w:proofErr w:type="spellStart"/>
                      <w:proofErr w:type="gramStart"/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>printf</w:t>
                      </w:r>
                      <w:proofErr w:type="spellEnd"/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>(</w:t>
                      </w:r>
                      <w:proofErr w:type="gramEnd"/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>"Array contains &gt;%s&lt;\n", array);</w:t>
                      </w:r>
                    </w:p>
                    <w:p w:rsidR="00364160" w:rsidRPr="00D60C3B" w:rsidRDefault="00364160" w:rsidP="00364160">
                      <w:pPr>
                        <w:rPr>
                          <w:rFonts w:ascii="Courier New" w:hAnsi="Courier New" w:cs="Courier New"/>
                          <w:sz w:val="18"/>
                        </w:rPr>
                      </w:pPr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>}</w:t>
                      </w:r>
                    </w:p>
                    <w:p w:rsidR="00364160" w:rsidRPr="00D60C3B" w:rsidRDefault="00364160" w:rsidP="00364160">
                      <w:pPr>
                        <w:rPr>
                          <w:rFonts w:ascii="Courier New" w:hAnsi="Courier New" w:cs="Courier New"/>
                          <w:sz w:val="18"/>
                        </w:rPr>
                      </w:pPr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>/*-------------------------------------------*/</w:t>
                      </w:r>
                    </w:p>
                    <w:p w:rsidR="00364160" w:rsidRPr="00D60C3B" w:rsidRDefault="00364160" w:rsidP="00364160">
                      <w:pPr>
                        <w:rPr>
                          <w:rFonts w:ascii="Courier New" w:hAnsi="Courier New" w:cs="Courier New"/>
                          <w:sz w:val="18"/>
                        </w:rPr>
                      </w:pPr>
                      <w:proofErr w:type="gramStart"/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>void</w:t>
                      </w:r>
                      <w:proofErr w:type="gramEnd"/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 xml:space="preserve"> </w:t>
                      </w:r>
                      <w:proofErr w:type="spellStart"/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>fillCharArray</w:t>
                      </w:r>
                      <w:proofErr w:type="spellEnd"/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>(</w:t>
                      </w:r>
                      <w:proofErr w:type="spellStart"/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>int</w:t>
                      </w:r>
                      <w:proofErr w:type="spellEnd"/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 xml:space="preserve"> n, char *array)</w:t>
                      </w:r>
                    </w:p>
                    <w:p w:rsidR="00364160" w:rsidRPr="00D60C3B" w:rsidRDefault="00364160" w:rsidP="00364160">
                      <w:pPr>
                        <w:rPr>
                          <w:rFonts w:ascii="Courier New" w:hAnsi="Courier New" w:cs="Courier New"/>
                          <w:sz w:val="18"/>
                        </w:rPr>
                      </w:pPr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>{</w:t>
                      </w:r>
                    </w:p>
                    <w:p w:rsidR="00364160" w:rsidRPr="00D60C3B" w:rsidRDefault="00364160" w:rsidP="00364160">
                      <w:pPr>
                        <w:rPr>
                          <w:rFonts w:ascii="Courier New" w:hAnsi="Courier New" w:cs="Courier New"/>
                          <w:sz w:val="18"/>
                        </w:rPr>
                      </w:pPr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 xml:space="preserve">    </w:t>
                      </w:r>
                      <w:proofErr w:type="gramStart"/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>char</w:t>
                      </w:r>
                      <w:proofErr w:type="gramEnd"/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 xml:space="preserve"> c; // character</w:t>
                      </w:r>
                    </w:p>
                    <w:p w:rsidR="00364160" w:rsidRPr="00D60C3B" w:rsidRDefault="00364160" w:rsidP="00364160">
                      <w:pPr>
                        <w:rPr>
                          <w:rFonts w:ascii="Courier New" w:hAnsi="Courier New" w:cs="Courier New"/>
                          <w:sz w:val="18"/>
                        </w:rPr>
                      </w:pPr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 xml:space="preserve">    </w:t>
                      </w:r>
                      <w:proofErr w:type="spellStart"/>
                      <w:proofErr w:type="gramStart"/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>int</w:t>
                      </w:r>
                      <w:proofErr w:type="spellEnd"/>
                      <w:proofErr w:type="gramEnd"/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 xml:space="preserve"> ix; // index into the array</w:t>
                      </w:r>
                    </w:p>
                    <w:p w:rsidR="00364160" w:rsidRPr="00D60C3B" w:rsidRDefault="00364160" w:rsidP="00364160">
                      <w:pPr>
                        <w:rPr>
                          <w:rFonts w:ascii="Courier New" w:hAnsi="Courier New" w:cs="Courier New"/>
                          <w:sz w:val="18"/>
                        </w:rPr>
                      </w:pPr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 xml:space="preserve">    c = 'a'</w:t>
                      </w:r>
                      <w:proofErr w:type="gramStart"/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>;  /</w:t>
                      </w:r>
                      <w:proofErr w:type="gramEnd"/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>/ first character to store</w:t>
                      </w:r>
                    </w:p>
                    <w:p w:rsidR="00364160" w:rsidRPr="00D60C3B" w:rsidRDefault="00364160" w:rsidP="00364160">
                      <w:pPr>
                        <w:rPr>
                          <w:rFonts w:ascii="Courier New" w:hAnsi="Courier New" w:cs="Courier New"/>
                          <w:sz w:val="18"/>
                        </w:rPr>
                      </w:pPr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 xml:space="preserve">    </w:t>
                      </w:r>
                      <w:proofErr w:type="gramStart"/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>for(</w:t>
                      </w:r>
                      <w:proofErr w:type="gramEnd"/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>ix = 0; ix &lt; n-1; ix = ix + 1)</w:t>
                      </w:r>
                    </w:p>
                    <w:p w:rsidR="00364160" w:rsidRPr="00D60C3B" w:rsidRDefault="00364160" w:rsidP="00364160">
                      <w:pPr>
                        <w:rPr>
                          <w:rFonts w:ascii="Courier New" w:hAnsi="Courier New" w:cs="Courier New"/>
                          <w:sz w:val="18"/>
                        </w:rPr>
                      </w:pPr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 xml:space="preserve">    {</w:t>
                      </w:r>
                    </w:p>
                    <w:p w:rsidR="00364160" w:rsidRPr="00D60C3B" w:rsidRDefault="00364160" w:rsidP="00364160">
                      <w:pPr>
                        <w:rPr>
                          <w:rFonts w:ascii="Courier New" w:hAnsi="Courier New" w:cs="Courier New"/>
                          <w:sz w:val="18"/>
                        </w:rPr>
                      </w:pPr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 xml:space="preserve">        </w:t>
                      </w:r>
                      <w:proofErr w:type="gramStart"/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>array[</w:t>
                      </w:r>
                      <w:proofErr w:type="gramEnd"/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>ix] = c;</w:t>
                      </w:r>
                    </w:p>
                    <w:p w:rsidR="00364160" w:rsidRPr="00D60C3B" w:rsidRDefault="00364160" w:rsidP="00364160">
                      <w:pPr>
                        <w:rPr>
                          <w:rFonts w:ascii="Courier New" w:hAnsi="Courier New" w:cs="Courier New"/>
                          <w:sz w:val="18"/>
                        </w:rPr>
                      </w:pPr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 xml:space="preserve">        c = c + 1</w:t>
                      </w:r>
                      <w:proofErr w:type="gramStart"/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>;  /</w:t>
                      </w:r>
                      <w:proofErr w:type="gramEnd"/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>/ sets to next character</w:t>
                      </w:r>
                    </w:p>
                    <w:p w:rsidR="00364160" w:rsidRPr="00D60C3B" w:rsidRDefault="00364160" w:rsidP="00364160">
                      <w:pPr>
                        <w:rPr>
                          <w:rFonts w:ascii="Courier New" w:hAnsi="Courier New" w:cs="Courier New"/>
                          <w:sz w:val="18"/>
                        </w:rPr>
                      </w:pPr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 xml:space="preserve">    }</w:t>
                      </w:r>
                    </w:p>
                    <w:p w:rsidR="00364160" w:rsidRPr="00D60C3B" w:rsidRDefault="00364160" w:rsidP="00364160">
                      <w:pPr>
                        <w:rPr>
                          <w:rFonts w:ascii="Courier New" w:hAnsi="Courier New" w:cs="Courier New"/>
                          <w:sz w:val="18"/>
                        </w:rPr>
                      </w:pPr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 xml:space="preserve">    </w:t>
                      </w:r>
                      <w:proofErr w:type="gramStart"/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>array[</w:t>
                      </w:r>
                      <w:proofErr w:type="gramEnd"/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>ix] = '\0'; // Save null character - creates string</w:t>
                      </w:r>
                    </w:p>
                    <w:p w:rsidR="00364160" w:rsidRPr="00754732" w:rsidRDefault="00364160" w:rsidP="00364160">
                      <w:pPr>
                        <w:rPr>
                          <w:rFonts w:ascii="Courier New" w:hAnsi="Courier New" w:cs="Courier New"/>
                          <w:sz w:val="18"/>
                        </w:rPr>
                      </w:pPr>
                      <w:r w:rsidRPr="00D60C3B">
                        <w:rPr>
                          <w:rFonts w:ascii="Courier New" w:hAnsi="Courier New" w:cs="Courier New"/>
                          <w:sz w:val="18"/>
                        </w:rPr>
                        <w:t>}</w:t>
                      </w:r>
                    </w:p>
                  </w:txbxContent>
                </v:textbox>
              </v:rect>
            </w:pict>
          </mc:Fallback>
        </mc:AlternateContent>
      </w:r>
    </w:p>
    <w:p w:rsidR="00364160" w:rsidRPr="00280787" w:rsidRDefault="00364160" w:rsidP="00364160">
      <w:r w:rsidRPr="00BB0696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1DE062B" wp14:editId="2D9F6C20">
                <wp:simplePos x="0" y="0"/>
                <wp:positionH relativeFrom="column">
                  <wp:posOffset>3208655</wp:posOffset>
                </wp:positionH>
                <wp:positionV relativeFrom="paragraph">
                  <wp:posOffset>2413000</wp:posOffset>
                </wp:positionV>
                <wp:extent cx="2642235" cy="247650"/>
                <wp:effectExtent l="0" t="0" r="24765" b="19050"/>
                <wp:wrapNone/>
                <wp:docPr id="397" name="Straight Connector 3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642235" cy="2476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5670D7" id="Straight Connector 397" o:spid="_x0000_s1026" style="position:absolute;flip:x 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.65pt,190pt" to="460.7pt,20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" strokecolor="black [3213]"/>
            </w:pict>
          </mc:Fallback>
        </mc:AlternateContent>
      </w:r>
      <w:r w:rsidRPr="00BB0696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803CC8F" wp14:editId="24CB67FC">
                <wp:simplePos x="0" y="0"/>
                <wp:positionH relativeFrom="column">
                  <wp:posOffset>3975735</wp:posOffset>
                </wp:positionH>
                <wp:positionV relativeFrom="paragraph">
                  <wp:posOffset>4017645</wp:posOffset>
                </wp:positionV>
                <wp:extent cx="1898650" cy="208280"/>
                <wp:effectExtent l="0" t="0" r="25400" b="20320"/>
                <wp:wrapNone/>
                <wp:docPr id="398" name="Straight Connector 3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898650" cy="20828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4F02E1" id="Straight Connector 398" o:spid="_x0000_s1026" style="position:absolute;flip:x 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3.05pt,316.35pt" to="462.55pt,33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" strokecolor="black [3213]"/>
            </w:pict>
          </mc:Fallback>
        </mc:AlternateContent>
      </w:r>
      <w:r w:rsidRPr="00CB0E32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A6106D0" wp14:editId="674F325A">
                <wp:simplePos x="0" y="0"/>
                <wp:positionH relativeFrom="column">
                  <wp:posOffset>5874439</wp:posOffset>
                </wp:positionH>
                <wp:positionV relativeFrom="paragraph">
                  <wp:posOffset>2661510</wp:posOffset>
                </wp:positionV>
                <wp:extent cx="3043555" cy="1565329"/>
                <wp:effectExtent l="0" t="0" r="23495" b="15875"/>
                <wp:wrapNone/>
                <wp:docPr id="403" name="Rectangle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3555" cy="156532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00F3" w:rsidRDefault="001F00F3" w:rsidP="001F00F3">
                            <w:proofErr w:type="gramStart"/>
                            <w:r>
                              <w:t>c  ?</w:t>
                            </w:r>
                            <w:proofErr w:type="gramEnd"/>
                            <w:r>
                              <w:t xml:space="preserve">  </w:t>
                            </w:r>
                            <w:proofErr w:type="gramStart"/>
                            <w:r>
                              <w:t>a</w:t>
                            </w:r>
                            <w:r w:rsidR="00E95442">
                              <w:t xml:space="preserve">  b</w:t>
                            </w:r>
                            <w:proofErr w:type="gramEnd"/>
                            <w:r w:rsidR="00E95442">
                              <w:t xml:space="preserve">  c  d</w:t>
                            </w:r>
                          </w:p>
                          <w:p w:rsidR="001F00F3" w:rsidRDefault="001F00F3" w:rsidP="001F00F3">
                            <w:proofErr w:type="gramStart"/>
                            <w:r>
                              <w:t>ix  ?</w:t>
                            </w:r>
                            <w:proofErr w:type="gramEnd"/>
                            <w:r>
                              <w:t xml:space="preserve">  </w:t>
                            </w:r>
                            <w:proofErr w:type="gramStart"/>
                            <w:r>
                              <w:t>0  1</w:t>
                            </w:r>
                            <w:proofErr w:type="gramEnd"/>
                            <w:r>
                              <w:t xml:space="preserve">  2  3</w:t>
                            </w:r>
                          </w:p>
                          <w:p w:rsidR="001F00F3" w:rsidRDefault="001F00F3" w:rsidP="001F00F3">
                            <w:proofErr w:type="gramStart"/>
                            <w:r>
                              <w:t>array[</w:t>
                            </w:r>
                            <w:proofErr w:type="gramEnd"/>
                            <w:r>
                              <w:t xml:space="preserve">ix]  ?  </w:t>
                            </w:r>
                            <w:proofErr w:type="gramStart"/>
                            <w:r>
                              <w:t>a  b</w:t>
                            </w:r>
                            <w:proofErr w:type="gramEnd"/>
                            <w:r>
                              <w:t xml:space="preserve">  c  d</w:t>
                            </w:r>
                            <w:bookmarkStart w:id="1" w:name="_GoBack"/>
                            <w:bookmarkEnd w:id="1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6106D0" id="_x0000_s1032" style="position:absolute;margin-left:462.55pt;margin-top:209.55pt;width:239.65pt;height:123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">
                <v:textbox>
                  <w:txbxContent>
                    <w:p w:rsidR="001F00F3" w:rsidRDefault="001F00F3" w:rsidP="001F00F3">
                      <w:proofErr w:type="gramStart"/>
                      <w:r>
                        <w:t>c  ?</w:t>
                      </w:r>
                      <w:proofErr w:type="gramEnd"/>
                      <w:r>
                        <w:t xml:space="preserve">  </w:t>
                      </w:r>
                      <w:proofErr w:type="gramStart"/>
                      <w:r>
                        <w:t>a</w:t>
                      </w:r>
                      <w:r w:rsidR="00E95442">
                        <w:t xml:space="preserve">  b</w:t>
                      </w:r>
                      <w:proofErr w:type="gramEnd"/>
                      <w:r w:rsidR="00E95442">
                        <w:t xml:space="preserve">  c  d</w:t>
                      </w:r>
                    </w:p>
                    <w:p w:rsidR="001F00F3" w:rsidRDefault="001F00F3" w:rsidP="001F00F3">
                      <w:proofErr w:type="gramStart"/>
                      <w:r>
                        <w:t>ix  ?</w:t>
                      </w:r>
                      <w:proofErr w:type="gramEnd"/>
                      <w:r>
                        <w:t xml:space="preserve">  </w:t>
                      </w:r>
                      <w:proofErr w:type="gramStart"/>
                      <w:r>
                        <w:t>0  1</w:t>
                      </w:r>
                      <w:proofErr w:type="gramEnd"/>
                      <w:r>
                        <w:t xml:space="preserve">  2  3</w:t>
                      </w:r>
                    </w:p>
                    <w:p w:rsidR="001F00F3" w:rsidRDefault="001F00F3" w:rsidP="001F00F3">
                      <w:proofErr w:type="gramStart"/>
                      <w:r>
                        <w:t>array[</w:t>
                      </w:r>
                      <w:proofErr w:type="gramEnd"/>
                      <w:r>
                        <w:t xml:space="preserve">ix]  ?  </w:t>
                      </w:r>
                      <w:proofErr w:type="gramStart"/>
                      <w:r>
                        <w:t>a  b</w:t>
                      </w:r>
                      <w:proofErr w:type="gramEnd"/>
                      <w:r>
                        <w:t xml:space="preserve">  c  d</w:t>
                      </w:r>
                      <w:bookmarkStart w:id="2" w:name="_GoBack"/>
                      <w:bookmarkEnd w:id="2"/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44B89E6" wp14:editId="40F62947">
                <wp:simplePos x="0" y="0"/>
                <wp:positionH relativeFrom="column">
                  <wp:posOffset>3507740</wp:posOffset>
                </wp:positionH>
                <wp:positionV relativeFrom="paragraph">
                  <wp:posOffset>5260329</wp:posOffset>
                </wp:positionV>
                <wp:extent cx="1337945" cy="406400"/>
                <wp:effectExtent l="0" t="0" r="14605" b="12700"/>
                <wp:wrapNone/>
                <wp:docPr id="404" name="Oval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7945" cy="4064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64160" w:rsidRPr="00134CAC" w:rsidRDefault="00364160" w:rsidP="00364160">
                            <w:pPr>
                              <w:jc w:val="center"/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CPU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44B89E6" id="Oval 345" o:spid="_x0000_s1033" style="position:absolute;margin-left:276.2pt;margin-top:414.2pt;width:105.35pt;height:32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">
                <v:textbox>
                  <w:txbxContent>
                    <w:p w:rsidR="00364160" w:rsidRPr="00134CAC" w:rsidRDefault="00364160" w:rsidP="00364160">
                      <w:pPr>
                        <w:jc w:val="center"/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CPU</w:t>
                      </w:r>
                    </w:p>
                  </w:txbxContent>
                </v:textbox>
              </v:oval>
            </w:pict>
          </mc:Fallback>
        </mc:AlternateContent>
      </w:r>
    </w:p>
    <w:p w:rsidR="00364160" w:rsidRDefault="00364160" w:rsidP="00364160"/>
    <w:p w:rsidR="00364160" w:rsidRDefault="00364160" w:rsidP="00364160"/>
    <w:p w:rsidR="00364160" w:rsidRDefault="00364160" w:rsidP="00364160"/>
    <w:p w:rsidR="00364160" w:rsidRDefault="00364160" w:rsidP="00364160"/>
    <w:p w:rsidR="00364160" w:rsidRDefault="00E95442" w:rsidP="00364160">
      <w:r>
        <w:rPr>
          <w:noProof/>
        </w:rPr>
        <mc:AlternateContent>
          <mc:Choice Requires="wps">
            <w:drawing>
              <wp:anchor distT="0" distB="0" distL="114300" distR="114300" simplePos="0" relativeHeight="251431424" behindDoc="0" locked="0" layoutInCell="1" allowOverlap="1" wp14:anchorId="6D10EBEB" wp14:editId="3D3794A0">
                <wp:simplePos x="0" y="0"/>
                <wp:positionH relativeFrom="column">
                  <wp:posOffset>6303010</wp:posOffset>
                </wp:positionH>
                <wp:positionV relativeFrom="paragraph">
                  <wp:posOffset>80010</wp:posOffset>
                </wp:positionV>
                <wp:extent cx="69850" cy="88900"/>
                <wp:effectExtent l="0" t="0" r="25400" b="254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850" cy="88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8CC4BE" id="Straight Connector 1" o:spid="_x0000_s1026" style="position:absolute;flip:y;z-index:25143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6.3pt,6.3pt" to="501.8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" strokecolor="black [3040]"/>
            </w:pict>
          </mc:Fallback>
        </mc:AlternateContent>
      </w:r>
    </w:p>
    <w:p w:rsidR="00364160" w:rsidRDefault="00E95442" w:rsidP="00364160">
      <w:r>
        <w:rPr>
          <w:noProof/>
        </w:rPr>
        <mc:AlternateContent>
          <mc:Choice Requires="wps">
            <w:drawing>
              <wp:anchor distT="0" distB="0" distL="114300" distR="114300" simplePos="0" relativeHeight="251435520" behindDoc="0" locked="0" layoutInCell="1" allowOverlap="1" wp14:anchorId="184D9A84" wp14:editId="742D6C01">
                <wp:simplePos x="0" y="0"/>
                <wp:positionH relativeFrom="column">
                  <wp:posOffset>6309360</wp:posOffset>
                </wp:positionH>
                <wp:positionV relativeFrom="paragraph">
                  <wp:posOffset>86360</wp:posOffset>
                </wp:positionV>
                <wp:extent cx="69850" cy="88900"/>
                <wp:effectExtent l="0" t="0" r="25400" b="254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850" cy="88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97255C" id="Straight Connector 2" o:spid="_x0000_s1026" style="position:absolute;flip:y;z-index:25143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6.8pt,6.8pt" to="502.3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" strokecolor="black [3040]"/>
            </w:pict>
          </mc:Fallback>
        </mc:AlternateContent>
      </w:r>
    </w:p>
    <w:p w:rsidR="00364160" w:rsidRDefault="00E95442" w:rsidP="00364160">
      <w:r>
        <w:rPr>
          <w:noProof/>
        </w:rPr>
        <mc:AlternateContent>
          <mc:Choice Requires="wps">
            <w:drawing>
              <wp:anchor distT="0" distB="0" distL="114300" distR="114300" simplePos="0" relativeHeight="251440640" behindDoc="0" locked="0" layoutInCell="1" allowOverlap="1" wp14:anchorId="0D954918" wp14:editId="3321D265">
                <wp:simplePos x="0" y="0"/>
                <wp:positionH relativeFrom="column">
                  <wp:posOffset>6309360</wp:posOffset>
                </wp:positionH>
                <wp:positionV relativeFrom="paragraph">
                  <wp:posOffset>99060</wp:posOffset>
                </wp:positionV>
                <wp:extent cx="69850" cy="88900"/>
                <wp:effectExtent l="0" t="0" r="25400" b="254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850" cy="88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8462FC" id="Straight Connector 3" o:spid="_x0000_s1026" style="position:absolute;flip:y;z-index:25144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6.8pt,7.8pt" to="502.3pt,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" strokecolor="black [3040]"/>
            </w:pict>
          </mc:Fallback>
        </mc:AlternateContent>
      </w:r>
    </w:p>
    <w:p w:rsidR="00364160" w:rsidRDefault="00364160" w:rsidP="00364160"/>
    <w:p w:rsidR="00364160" w:rsidRDefault="00C37DEA" w:rsidP="00364160">
      <w:r>
        <w:rPr>
          <w:noProof/>
        </w:rPr>
        <mc:AlternateContent>
          <mc:Choice Requires="wps">
            <w:drawing>
              <wp:anchor distT="0" distB="0" distL="114300" distR="114300" simplePos="0" relativeHeight="251887104" behindDoc="0" locked="0" layoutInCell="1" allowOverlap="1" wp14:anchorId="15E145FB" wp14:editId="7E466ED8">
                <wp:simplePos x="0" y="0"/>
                <wp:positionH relativeFrom="column">
                  <wp:posOffset>6580480</wp:posOffset>
                </wp:positionH>
                <wp:positionV relativeFrom="paragraph">
                  <wp:posOffset>57860</wp:posOffset>
                </wp:positionV>
                <wp:extent cx="507898" cy="1725651"/>
                <wp:effectExtent l="0" t="57150" r="159385" b="27305"/>
                <wp:wrapNone/>
                <wp:docPr id="18" name="Curved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07898" cy="1725651"/>
                        </a:xfrm>
                        <a:prstGeom prst="curvedConnector3">
                          <a:avLst>
                            <a:gd name="adj1" fmla="val -24975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168D42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urved Connector 18" o:spid="_x0000_s1026" type="#_x0000_t38" style="position:absolute;margin-left:518.15pt;margin-top:4.55pt;width:40pt;height:135.9pt;flip:x y;z-index:25188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" adj="-5395" strokecolor="black [3040]">
                <v:stroke endarrow="block"/>
              </v:shape>
            </w:pict>
          </mc:Fallback>
        </mc:AlternateContent>
      </w:r>
      <w:r w:rsidR="00E95442">
        <w:rPr>
          <w:noProof/>
        </w:rPr>
        <mc:AlternateContent>
          <mc:Choice Requires="wps">
            <w:drawing>
              <wp:anchor distT="0" distB="0" distL="114300" distR="114300" simplePos="0" relativeHeight="251449856" behindDoc="0" locked="0" layoutInCell="1" allowOverlap="1" wp14:anchorId="65940DA4" wp14:editId="7BDC2A03">
                <wp:simplePos x="0" y="0"/>
                <wp:positionH relativeFrom="column">
                  <wp:posOffset>6303010</wp:posOffset>
                </wp:positionH>
                <wp:positionV relativeFrom="paragraph">
                  <wp:posOffset>3810</wp:posOffset>
                </wp:positionV>
                <wp:extent cx="69850" cy="88900"/>
                <wp:effectExtent l="0" t="0" r="25400" b="2540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850" cy="88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6D4567" id="Straight Connector 4" o:spid="_x0000_s1026" style="position:absolute;flip:y;z-index:25144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6.3pt,.3pt" to="501.8pt,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" strokecolor="black [3040]"/>
            </w:pict>
          </mc:Fallback>
        </mc:AlternateContent>
      </w:r>
    </w:p>
    <w:p w:rsidR="00364160" w:rsidRDefault="00364160" w:rsidP="00364160"/>
    <w:p w:rsidR="00364160" w:rsidRDefault="00364160" w:rsidP="00364160"/>
    <w:p w:rsidR="00364160" w:rsidRDefault="00364160" w:rsidP="00364160"/>
    <w:p w:rsidR="00364160" w:rsidRDefault="00364160" w:rsidP="00364160"/>
    <w:p w:rsidR="00364160" w:rsidRDefault="00364160" w:rsidP="00364160"/>
    <w:p w:rsidR="00364160" w:rsidRDefault="00364160" w:rsidP="00364160"/>
    <w:p w:rsidR="00364160" w:rsidRDefault="00364160" w:rsidP="00364160"/>
    <w:p w:rsidR="00364160" w:rsidRDefault="00364160" w:rsidP="00364160"/>
    <w:p w:rsidR="00364160" w:rsidRDefault="00E95442" w:rsidP="00364160">
      <w:r>
        <w:rPr>
          <w:noProof/>
        </w:rPr>
        <mc:AlternateContent>
          <mc:Choice Requires="wps">
            <w:drawing>
              <wp:anchor distT="0" distB="0" distL="114300" distR="114300" simplePos="0" relativeHeight="251616768" behindDoc="0" locked="0" layoutInCell="1" allowOverlap="1" wp14:anchorId="0BB2E3DA" wp14:editId="68DBD3A5">
                <wp:simplePos x="0" y="0"/>
                <wp:positionH relativeFrom="column">
                  <wp:posOffset>6468110</wp:posOffset>
                </wp:positionH>
                <wp:positionV relativeFrom="paragraph">
                  <wp:posOffset>124460</wp:posOffset>
                </wp:positionV>
                <wp:extent cx="69850" cy="88900"/>
                <wp:effectExtent l="0" t="0" r="25400" b="2540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850" cy="88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537E38" id="Straight Connector 8" o:spid="_x0000_s1026" style="position:absolute;flip:y;z-index:25161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9.3pt,9.8pt" to="514.8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" strokecolor="black [3040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0928" behindDoc="0" locked="0" layoutInCell="1" allowOverlap="1" wp14:anchorId="54535CA6" wp14:editId="1D1621E0">
                <wp:simplePos x="0" y="0"/>
                <wp:positionH relativeFrom="column">
                  <wp:posOffset>6093460</wp:posOffset>
                </wp:positionH>
                <wp:positionV relativeFrom="paragraph">
                  <wp:posOffset>124460</wp:posOffset>
                </wp:positionV>
                <wp:extent cx="69850" cy="88900"/>
                <wp:effectExtent l="0" t="0" r="25400" b="2540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850" cy="88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E98BEF" id="Straight Connector 7" o:spid="_x0000_s1026" style="position:absolute;flip:y;z-index:25158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9.8pt,9.8pt" to="485.3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" strokecolor="black [3040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34848" behindDoc="0" locked="0" layoutInCell="1" allowOverlap="1" wp14:anchorId="751E527B" wp14:editId="274F3D29">
                <wp:simplePos x="0" y="0"/>
                <wp:positionH relativeFrom="column">
                  <wp:posOffset>6322060</wp:posOffset>
                </wp:positionH>
                <wp:positionV relativeFrom="paragraph">
                  <wp:posOffset>105410</wp:posOffset>
                </wp:positionV>
                <wp:extent cx="69850" cy="88900"/>
                <wp:effectExtent l="0" t="0" r="25400" b="2540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850" cy="88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F174C6" id="Straight Connector 6" o:spid="_x0000_s1026" style="position:absolute;flip:y;z-index:25153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7.8pt,8.3pt" to="503.3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" strokecolor="black [3040]"/>
            </w:pict>
          </mc:Fallback>
        </mc:AlternateContent>
      </w:r>
    </w:p>
    <w:p w:rsidR="00364160" w:rsidRDefault="00E95442" w:rsidP="00364160">
      <w:r>
        <w:rPr>
          <w:noProof/>
        </w:rPr>
        <mc:AlternateContent>
          <mc:Choice Requires="wps">
            <w:drawing>
              <wp:anchor distT="0" distB="0" distL="114300" distR="114300" simplePos="0" relativeHeight="251775488" behindDoc="0" locked="0" layoutInCell="1" allowOverlap="1" wp14:anchorId="583ADB36" wp14:editId="64F87C68">
                <wp:simplePos x="0" y="0"/>
                <wp:positionH relativeFrom="column">
                  <wp:posOffset>6518910</wp:posOffset>
                </wp:positionH>
                <wp:positionV relativeFrom="paragraph">
                  <wp:posOffset>92710</wp:posOffset>
                </wp:positionV>
                <wp:extent cx="69850" cy="88900"/>
                <wp:effectExtent l="0" t="0" r="25400" b="2540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850" cy="88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FF5B88" id="Straight Connector 12" o:spid="_x0000_s1026" style="position:absolute;flip:y;z-index:251775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3.3pt,7.3pt" to="518.8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" strokecolor="black [3040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5792" behindDoc="0" locked="0" layoutInCell="1" allowOverlap="1" wp14:anchorId="2BC9A129" wp14:editId="713873A3">
                <wp:simplePos x="0" y="0"/>
                <wp:positionH relativeFrom="column">
                  <wp:posOffset>6372860</wp:posOffset>
                </wp:positionH>
                <wp:positionV relativeFrom="paragraph">
                  <wp:posOffset>111760</wp:posOffset>
                </wp:positionV>
                <wp:extent cx="69850" cy="88900"/>
                <wp:effectExtent l="0" t="0" r="25400" b="2540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850" cy="88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5B2B68" id="Straight Connector 11" o:spid="_x0000_s1026" style="position:absolute;flip:y;z-index:251745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1.8pt,8.8pt" to="507.3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" strokecolor="black [3040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072" behindDoc="0" locked="0" layoutInCell="1" allowOverlap="1" wp14:anchorId="1DB93AF0" wp14:editId="6616D370">
                <wp:simplePos x="0" y="0"/>
                <wp:positionH relativeFrom="column">
                  <wp:posOffset>6258560</wp:posOffset>
                </wp:positionH>
                <wp:positionV relativeFrom="paragraph">
                  <wp:posOffset>111760</wp:posOffset>
                </wp:positionV>
                <wp:extent cx="69850" cy="88900"/>
                <wp:effectExtent l="0" t="0" r="25400" b="2540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850" cy="88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3585CB" id="Straight Connector 10" o:spid="_x0000_s1026" style="position:absolute;flip:y;z-index:251715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2.8pt,8.8pt" to="498.3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" strokecolor="black [3040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14BA701E" wp14:editId="4F6BEF1D">
                <wp:simplePos x="0" y="0"/>
                <wp:positionH relativeFrom="column">
                  <wp:posOffset>6112510</wp:posOffset>
                </wp:positionH>
                <wp:positionV relativeFrom="paragraph">
                  <wp:posOffset>118110</wp:posOffset>
                </wp:positionV>
                <wp:extent cx="69850" cy="88900"/>
                <wp:effectExtent l="0" t="0" r="25400" b="2540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850" cy="88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1BBB9D" id="Straight Connector 9" o:spid="_x0000_s1026" style="position:absolute;flip:y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1.3pt,9.3pt" to="486.8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" strokecolor="black [3040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95936" behindDoc="0" locked="0" layoutInCell="1" allowOverlap="1" wp14:anchorId="7AC0F88F" wp14:editId="580C7BA9">
                <wp:simplePos x="0" y="0"/>
                <wp:positionH relativeFrom="column">
                  <wp:posOffset>6201410</wp:posOffset>
                </wp:positionH>
                <wp:positionV relativeFrom="paragraph">
                  <wp:posOffset>3810</wp:posOffset>
                </wp:positionV>
                <wp:extent cx="69850" cy="88900"/>
                <wp:effectExtent l="0" t="0" r="25400" b="2540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850" cy="88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CB7289" id="Straight Connector 5" o:spid="_x0000_s1026" style="position:absolute;flip:y;z-index:25149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8.3pt,.3pt" to="493.8pt,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" strokecolor="black [3040]"/>
            </w:pict>
          </mc:Fallback>
        </mc:AlternateContent>
      </w:r>
    </w:p>
    <w:p w:rsidR="00364160" w:rsidRDefault="00E95442" w:rsidP="00364160">
      <w:r>
        <w:rPr>
          <w:noProof/>
        </w:rPr>
        <mc:AlternateContent>
          <mc:Choice Requires="wps">
            <w:drawing>
              <wp:anchor distT="0" distB="0" distL="114300" distR="114300" simplePos="0" relativeHeight="251880960" behindDoc="0" locked="0" layoutInCell="1" allowOverlap="1" wp14:anchorId="4D488109" wp14:editId="718B0F95">
                <wp:simplePos x="0" y="0"/>
                <wp:positionH relativeFrom="column">
                  <wp:posOffset>6849110</wp:posOffset>
                </wp:positionH>
                <wp:positionV relativeFrom="paragraph">
                  <wp:posOffset>124460</wp:posOffset>
                </wp:positionV>
                <wp:extent cx="69850" cy="88900"/>
                <wp:effectExtent l="0" t="0" r="25400" b="2540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850" cy="88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C3792D" id="Straight Connector 17" o:spid="_x0000_s1026" style="position:absolute;flip:y;z-index:251880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9.3pt,9.8pt" to="544.8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" strokecolor="black [3040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71744" behindDoc="0" locked="0" layoutInCell="1" allowOverlap="1" wp14:anchorId="71F1FDEB" wp14:editId="6BA70F6A">
                <wp:simplePos x="0" y="0"/>
                <wp:positionH relativeFrom="column">
                  <wp:posOffset>6715760</wp:posOffset>
                </wp:positionH>
                <wp:positionV relativeFrom="paragraph">
                  <wp:posOffset>124460</wp:posOffset>
                </wp:positionV>
                <wp:extent cx="69850" cy="88900"/>
                <wp:effectExtent l="0" t="0" r="25400" b="2540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850" cy="88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65AC8B" id="Straight Connector 15" o:spid="_x0000_s1026" style="position:absolute;flip:y;z-index:251871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8.8pt,9.8pt" to="534.3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" strokecolor="black [3040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1024" behindDoc="0" locked="0" layoutInCell="1" allowOverlap="1" wp14:anchorId="03074DC6" wp14:editId="4A3F4692">
                <wp:simplePos x="0" y="0"/>
                <wp:positionH relativeFrom="column">
                  <wp:posOffset>6607810</wp:posOffset>
                </wp:positionH>
                <wp:positionV relativeFrom="paragraph">
                  <wp:posOffset>124460</wp:posOffset>
                </wp:positionV>
                <wp:extent cx="69850" cy="88900"/>
                <wp:effectExtent l="0" t="0" r="25400" b="2540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850" cy="88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0A396C" id="Straight Connector 14" o:spid="_x0000_s1026" style="position:absolute;flip:y;z-index:251841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0.3pt,9.8pt" to="525.8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" strokecolor="black [3040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9280" behindDoc="0" locked="0" layoutInCell="1" allowOverlap="1" wp14:anchorId="78833E3B" wp14:editId="5DF7638E">
                <wp:simplePos x="0" y="0"/>
                <wp:positionH relativeFrom="column">
                  <wp:posOffset>6474460</wp:posOffset>
                </wp:positionH>
                <wp:positionV relativeFrom="paragraph">
                  <wp:posOffset>111760</wp:posOffset>
                </wp:positionV>
                <wp:extent cx="69850" cy="88900"/>
                <wp:effectExtent l="0" t="0" r="25400" b="2540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850" cy="88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33DA3B" id="Straight Connector 13" o:spid="_x0000_s1026" style="position:absolute;flip:y;z-index:251809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9.8pt,8.8pt" to="515.3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" strokecolor="black [3040]"/>
            </w:pict>
          </mc:Fallback>
        </mc:AlternateContent>
      </w:r>
    </w:p>
    <w:p w:rsidR="00364160" w:rsidRDefault="00364160" w:rsidP="00364160"/>
    <w:p w:rsidR="00364160" w:rsidRDefault="00364160" w:rsidP="00364160"/>
    <w:p w:rsidR="00364160" w:rsidRDefault="00364160" w:rsidP="00364160"/>
    <w:p w:rsidR="00364160" w:rsidRDefault="00364160" w:rsidP="00364160"/>
    <w:p w:rsidR="00364160" w:rsidRDefault="00364160" w:rsidP="00364160"/>
    <w:p w:rsidR="00364160" w:rsidRDefault="00364160" w:rsidP="00364160"/>
    <w:p w:rsidR="00364160" w:rsidRDefault="00364160" w:rsidP="00364160"/>
    <w:p w:rsidR="00364160" w:rsidRDefault="00364160" w:rsidP="00364160"/>
    <w:sectPr w:rsidR="00364160" w:rsidSect="00513EC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57AD" w:rsidRDefault="00E857AD">
      <w:r>
        <w:separator/>
      </w:r>
    </w:p>
  </w:endnote>
  <w:endnote w:type="continuationSeparator" w:id="0">
    <w:p w:rsidR="00E857AD" w:rsidRDefault="00E85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ttawa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160" w:rsidRDefault="0036416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64160" w:rsidRDefault="00364160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160" w:rsidRDefault="00364160" w:rsidP="008152AB">
    <w:pPr>
      <w:pStyle w:val="Footer"/>
      <w:tabs>
        <w:tab w:val="clear" w:pos="4320"/>
        <w:tab w:val="clear" w:pos="8640"/>
        <w:tab w:val="center" w:pos="6840"/>
        <w:tab w:val="right" w:pos="13590"/>
      </w:tabs>
      <w:ind w:right="-18"/>
    </w:pPr>
    <w:r>
      <w:rPr>
        <w:snapToGrid w:val="0"/>
      </w:rPr>
      <w:t>Arbez</w:t>
    </w:r>
    <w:r>
      <w:rPr>
        <w:snapToGrid w:val="0"/>
      </w:rPr>
      <w:tab/>
      <w:t xml:space="preserve">Page </w: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 w:rsidR="00C37DEA">
      <w:rPr>
        <w:noProof/>
        <w:snapToGrid w:val="0"/>
      </w:rPr>
      <w:t>1</w:t>
    </w:r>
    <w:r>
      <w:rPr>
        <w:snapToGrid w:val="0"/>
      </w:rPr>
      <w:fldChar w:fldCharType="end"/>
    </w:r>
    <w:r w:rsidR="00382AD7">
      <w:rPr>
        <w:snapToGrid w:val="0"/>
      </w:rPr>
      <w:tab/>
    </w:r>
    <w:r w:rsidR="00436010">
      <w:rPr>
        <w:snapToGrid w:val="0"/>
      </w:rPr>
      <w:t>Fall</w:t>
    </w:r>
    <w:r w:rsidR="00382AD7">
      <w:rPr>
        <w:snapToGrid w:val="0"/>
      </w:rPr>
      <w:t xml:space="preserve"> 2017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2AD7" w:rsidRDefault="00382AD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57AD" w:rsidRDefault="00E857AD">
      <w:r>
        <w:separator/>
      </w:r>
    </w:p>
  </w:footnote>
  <w:footnote w:type="continuationSeparator" w:id="0">
    <w:p w:rsidR="00E857AD" w:rsidRDefault="00E857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2AD7" w:rsidRDefault="00382AD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2AD7" w:rsidRDefault="00382AD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2AD7" w:rsidRDefault="00382AD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FA30895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9258CD88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A9B4FF2E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8B206D4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3FF2B38A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6FC29C8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DF00D70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0D615BE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3A86C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5C2048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B"/>
    <w:multiLevelType w:val="multilevel"/>
    <w:tmpl w:val="BF9661C6"/>
    <w:lvl w:ilvl="0"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  <w:rPr>
        <w:rFonts w:ascii="Ottawa" w:hAnsi="Ottawa" w:hint="default"/>
        <w:b/>
        <w:i w:val="0"/>
        <w:sz w:val="28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0"/>
        </w:tabs>
        <w:ind w:left="2160" w:hanging="2160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0"/>
        </w:tabs>
        <w:ind w:left="2880" w:hanging="2880"/>
      </w:pPr>
      <w:rPr>
        <w:rFonts w:hint="default"/>
      </w:rPr>
    </w:lvl>
    <w:lvl w:ilvl="4">
      <w:start w:val="1"/>
      <w:numFmt w:val="decimal"/>
      <w:pStyle w:val="Heading5"/>
      <w:lvlText w:val="%1.%2.%3.%4.%5."/>
      <w:lvlJc w:val="left"/>
      <w:pPr>
        <w:tabs>
          <w:tab w:val="num" w:pos="0"/>
        </w:tabs>
        <w:ind w:left="3600" w:hanging="720"/>
      </w:pPr>
      <w:rPr>
        <w:rFonts w:hint="default"/>
      </w:rPr>
    </w:lvl>
    <w:lvl w:ilvl="5">
      <w:start w:val="1"/>
      <w:numFmt w:val="decimal"/>
      <w:pStyle w:val="Heading6"/>
      <w:lvlText w:val="%1.%2.%3.%4.%5.%6."/>
      <w:lvlJc w:val="left"/>
      <w:pPr>
        <w:tabs>
          <w:tab w:val="num" w:pos="0"/>
        </w:tabs>
        <w:ind w:left="4320" w:hanging="720"/>
      </w:pPr>
      <w:rPr>
        <w:rFonts w:hint="default"/>
      </w:r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0"/>
        </w:tabs>
        <w:ind w:left="5040" w:hanging="720"/>
      </w:pPr>
      <w:rPr>
        <w:rFonts w:hint="default"/>
      </w:rPr>
    </w:lvl>
    <w:lvl w:ilvl="7">
      <w:start w:val="1"/>
      <w:numFmt w:val="decimal"/>
      <w:pStyle w:val="Heading8"/>
      <w:lvlText w:val="%1.%2.%3.%4.%5.%6.%7.%8."/>
      <w:lvlJc w:val="left"/>
      <w:pPr>
        <w:tabs>
          <w:tab w:val="num" w:pos="0"/>
        </w:tabs>
        <w:ind w:left="5760" w:hanging="720"/>
      </w:pPr>
      <w:rPr>
        <w:rFonts w:hint="default"/>
      </w:rPr>
    </w:lvl>
    <w:lvl w:ilvl="8">
      <w:start w:val="1"/>
      <w:numFmt w:val="decimal"/>
      <w:pStyle w:val="Heading9"/>
      <w:lvlText w:val="%1.%2.%3.%4.%5.%6.%7.%8.%9."/>
      <w:lvlJc w:val="left"/>
      <w:pPr>
        <w:tabs>
          <w:tab w:val="num" w:pos="0"/>
        </w:tabs>
        <w:ind w:left="6480" w:hanging="720"/>
      </w:pPr>
      <w:rPr>
        <w:rFonts w:hint="default"/>
      </w:rPr>
    </w:lvl>
  </w:abstractNum>
  <w:abstractNum w:abstractNumId="11">
    <w:nsid w:val="0D63343A"/>
    <w:multiLevelType w:val="hybridMultilevel"/>
    <w:tmpl w:val="AD7297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CDF4CE2"/>
    <w:multiLevelType w:val="hybridMultilevel"/>
    <w:tmpl w:val="9C6A23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FA1163"/>
    <w:multiLevelType w:val="hybridMultilevel"/>
    <w:tmpl w:val="6D56F2FC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D1A52F6"/>
    <w:multiLevelType w:val="singleLevel"/>
    <w:tmpl w:val="08424A3C"/>
    <w:lvl w:ilvl="0">
      <w:start w:val="1"/>
      <w:numFmt w:val="bullet"/>
      <w:pStyle w:val="Enum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3E824B49"/>
    <w:multiLevelType w:val="hybridMultilevel"/>
    <w:tmpl w:val="03A8A804"/>
    <w:lvl w:ilvl="0" w:tplc="0409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3EE80416"/>
    <w:multiLevelType w:val="hybridMultilevel"/>
    <w:tmpl w:val="FAC621D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440E217A"/>
    <w:multiLevelType w:val="hybridMultilevel"/>
    <w:tmpl w:val="475639F2"/>
    <w:lvl w:ilvl="0" w:tplc="10090017">
      <w:start w:val="1"/>
      <w:numFmt w:val="lowerLetter"/>
      <w:lvlText w:val="%1)"/>
      <w:lvlJc w:val="left"/>
      <w:pPr>
        <w:ind w:left="768" w:hanging="360"/>
      </w:pPr>
    </w:lvl>
    <w:lvl w:ilvl="1" w:tplc="10090019" w:tentative="1">
      <w:start w:val="1"/>
      <w:numFmt w:val="lowerLetter"/>
      <w:lvlText w:val="%2."/>
      <w:lvlJc w:val="left"/>
      <w:pPr>
        <w:ind w:left="1488" w:hanging="360"/>
      </w:pPr>
    </w:lvl>
    <w:lvl w:ilvl="2" w:tplc="1009001B" w:tentative="1">
      <w:start w:val="1"/>
      <w:numFmt w:val="lowerRoman"/>
      <w:lvlText w:val="%3."/>
      <w:lvlJc w:val="right"/>
      <w:pPr>
        <w:ind w:left="2208" w:hanging="180"/>
      </w:pPr>
    </w:lvl>
    <w:lvl w:ilvl="3" w:tplc="1009000F" w:tentative="1">
      <w:start w:val="1"/>
      <w:numFmt w:val="decimal"/>
      <w:lvlText w:val="%4."/>
      <w:lvlJc w:val="left"/>
      <w:pPr>
        <w:ind w:left="2928" w:hanging="360"/>
      </w:pPr>
    </w:lvl>
    <w:lvl w:ilvl="4" w:tplc="10090019" w:tentative="1">
      <w:start w:val="1"/>
      <w:numFmt w:val="lowerLetter"/>
      <w:lvlText w:val="%5."/>
      <w:lvlJc w:val="left"/>
      <w:pPr>
        <w:ind w:left="3648" w:hanging="360"/>
      </w:pPr>
    </w:lvl>
    <w:lvl w:ilvl="5" w:tplc="1009001B" w:tentative="1">
      <w:start w:val="1"/>
      <w:numFmt w:val="lowerRoman"/>
      <w:lvlText w:val="%6."/>
      <w:lvlJc w:val="right"/>
      <w:pPr>
        <w:ind w:left="4368" w:hanging="180"/>
      </w:pPr>
    </w:lvl>
    <w:lvl w:ilvl="6" w:tplc="1009000F" w:tentative="1">
      <w:start w:val="1"/>
      <w:numFmt w:val="decimal"/>
      <w:lvlText w:val="%7."/>
      <w:lvlJc w:val="left"/>
      <w:pPr>
        <w:ind w:left="5088" w:hanging="360"/>
      </w:pPr>
    </w:lvl>
    <w:lvl w:ilvl="7" w:tplc="10090019" w:tentative="1">
      <w:start w:val="1"/>
      <w:numFmt w:val="lowerLetter"/>
      <w:lvlText w:val="%8."/>
      <w:lvlJc w:val="left"/>
      <w:pPr>
        <w:ind w:left="5808" w:hanging="360"/>
      </w:pPr>
    </w:lvl>
    <w:lvl w:ilvl="8" w:tplc="1009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18">
    <w:nsid w:val="4D6C67D0"/>
    <w:multiLevelType w:val="hybridMultilevel"/>
    <w:tmpl w:val="E8BE53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EF3370D"/>
    <w:multiLevelType w:val="hybridMultilevel"/>
    <w:tmpl w:val="3A92551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4"/>
  </w:num>
  <w:num w:numId="12">
    <w:abstractNumId w:val="10"/>
  </w:num>
  <w:num w:numId="13">
    <w:abstractNumId w:val="13"/>
  </w:num>
  <w:num w:numId="14">
    <w:abstractNumId w:val="15"/>
  </w:num>
  <w:num w:numId="15">
    <w:abstractNumId w:val="19"/>
  </w:num>
  <w:num w:numId="16">
    <w:abstractNumId w:val="18"/>
  </w:num>
  <w:num w:numId="17">
    <w:abstractNumId w:val="17"/>
  </w:num>
  <w:num w:numId="18">
    <w:abstractNumId w:val="16"/>
  </w:num>
  <w:num w:numId="19">
    <w:abstractNumId w:val="12"/>
  </w:num>
  <w:num w:numId="20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3AE"/>
    <w:rsid w:val="00004825"/>
    <w:rsid w:val="00005792"/>
    <w:rsid w:val="0000604A"/>
    <w:rsid w:val="000123B5"/>
    <w:rsid w:val="00026999"/>
    <w:rsid w:val="000374D1"/>
    <w:rsid w:val="00043513"/>
    <w:rsid w:val="00046418"/>
    <w:rsid w:val="00050BFC"/>
    <w:rsid w:val="00057577"/>
    <w:rsid w:val="0007317C"/>
    <w:rsid w:val="00074FAA"/>
    <w:rsid w:val="00076FE5"/>
    <w:rsid w:val="000A43E3"/>
    <w:rsid w:val="000C1F35"/>
    <w:rsid w:val="000C3008"/>
    <w:rsid w:val="000D2115"/>
    <w:rsid w:val="000D492E"/>
    <w:rsid w:val="000E028E"/>
    <w:rsid w:val="000F30AC"/>
    <w:rsid w:val="000F572C"/>
    <w:rsid w:val="000F5998"/>
    <w:rsid w:val="000F7481"/>
    <w:rsid w:val="000F7FFD"/>
    <w:rsid w:val="00100ABE"/>
    <w:rsid w:val="001016AD"/>
    <w:rsid w:val="00103227"/>
    <w:rsid w:val="001075CB"/>
    <w:rsid w:val="00111B08"/>
    <w:rsid w:val="001128D5"/>
    <w:rsid w:val="00121020"/>
    <w:rsid w:val="0014150A"/>
    <w:rsid w:val="0014374B"/>
    <w:rsid w:val="00145456"/>
    <w:rsid w:val="001470A0"/>
    <w:rsid w:val="00157057"/>
    <w:rsid w:val="00163B0A"/>
    <w:rsid w:val="00165DBE"/>
    <w:rsid w:val="00165E7D"/>
    <w:rsid w:val="00171914"/>
    <w:rsid w:val="00176C6C"/>
    <w:rsid w:val="001C3C74"/>
    <w:rsid w:val="001D4DB0"/>
    <w:rsid w:val="001E4CB9"/>
    <w:rsid w:val="001F00F3"/>
    <w:rsid w:val="001F7B38"/>
    <w:rsid w:val="00202E05"/>
    <w:rsid w:val="00206DA0"/>
    <w:rsid w:val="00210158"/>
    <w:rsid w:val="00211F18"/>
    <w:rsid w:val="00221272"/>
    <w:rsid w:val="00234B6E"/>
    <w:rsid w:val="00243D0E"/>
    <w:rsid w:val="00246936"/>
    <w:rsid w:val="00250172"/>
    <w:rsid w:val="0026297B"/>
    <w:rsid w:val="002651D0"/>
    <w:rsid w:val="0027183B"/>
    <w:rsid w:val="00276AE0"/>
    <w:rsid w:val="00284068"/>
    <w:rsid w:val="00287CDB"/>
    <w:rsid w:val="002945A4"/>
    <w:rsid w:val="0029794E"/>
    <w:rsid w:val="002A2A74"/>
    <w:rsid w:val="002A3418"/>
    <w:rsid w:val="002A753D"/>
    <w:rsid w:val="002B0462"/>
    <w:rsid w:val="002C1C2A"/>
    <w:rsid w:val="002D0338"/>
    <w:rsid w:val="002E47A4"/>
    <w:rsid w:val="002F4528"/>
    <w:rsid w:val="002F61DC"/>
    <w:rsid w:val="00300671"/>
    <w:rsid w:val="0031573A"/>
    <w:rsid w:val="00322DA3"/>
    <w:rsid w:val="00324EA2"/>
    <w:rsid w:val="003269DA"/>
    <w:rsid w:val="003335F4"/>
    <w:rsid w:val="00333FE1"/>
    <w:rsid w:val="00334A47"/>
    <w:rsid w:val="00335D72"/>
    <w:rsid w:val="0033762E"/>
    <w:rsid w:val="00347FF9"/>
    <w:rsid w:val="00353BE3"/>
    <w:rsid w:val="00356F8A"/>
    <w:rsid w:val="00360B84"/>
    <w:rsid w:val="00364160"/>
    <w:rsid w:val="00365E7D"/>
    <w:rsid w:val="00377F20"/>
    <w:rsid w:val="00382AD7"/>
    <w:rsid w:val="003A4602"/>
    <w:rsid w:val="003A4677"/>
    <w:rsid w:val="003B03CC"/>
    <w:rsid w:val="003B5233"/>
    <w:rsid w:val="003C3309"/>
    <w:rsid w:val="003C5FD1"/>
    <w:rsid w:val="003D003A"/>
    <w:rsid w:val="003E561A"/>
    <w:rsid w:val="003F3D89"/>
    <w:rsid w:val="003F3F16"/>
    <w:rsid w:val="00401372"/>
    <w:rsid w:val="00414EE0"/>
    <w:rsid w:val="00425262"/>
    <w:rsid w:val="00435414"/>
    <w:rsid w:val="00436010"/>
    <w:rsid w:val="00441BD8"/>
    <w:rsid w:val="0044288A"/>
    <w:rsid w:val="00457866"/>
    <w:rsid w:val="004651CB"/>
    <w:rsid w:val="00467EC3"/>
    <w:rsid w:val="00482FA7"/>
    <w:rsid w:val="00484F7E"/>
    <w:rsid w:val="00490B15"/>
    <w:rsid w:val="00491AF3"/>
    <w:rsid w:val="00495A30"/>
    <w:rsid w:val="004A1F41"/>
    <w:rsid w:val="004B44B5"/>
    <w:rsid w:val="004B47BE"/>
    <w:rsid w:val="004B5AD2"/>
    <w:rsid w:val="004C49A5"/>
    <w:rsid w:val="004D7DD1"/>
    <w:rsid w:val="004F4ACD"/>
    <w:rsid w:val="00502F53"/>
    <w:rsid w:val="00513EC3"/>
    <w:rsid w:val="00514CD7"/>
    <w:rsid w:val="00516904"/>
    <w:rsid w:val="005206C9"/>
    <w:rsid w:val="00526F4C"/>
    <w:rsid w:val="00531186"/>
    <w:rsid w:val="00531BDD"/>
    <w:rsid w:val="0054395E"/>
    <w:rsid w:val="005453F3"/>
    <w:rsid w:val="005546DB"/>
    <w:rsid w:val="00562FF9"/>
    <w:rsid w:val="005731E3"/>
    <w:rsid w:val="00587998"/>
    <w:rsid w:val="005970C5"/>
    <w:rsid w:val="005A6447"/>
    <w:rsid w:val="005B0566"/>
    <w:rsid w:val="005B4956"/>
    <w:rsid w:val="005C3117"/>
    <w:rsid w:val="005C7256"/>
    <w:rsid w:val="005D0663"/>
    <w:rsid w:val="005D1C4E"/>
    <w:rsid w:val="005D6C2E"/>
    <w:rsid w:val="005E0459"/>
    <w:rsid w:val="0060013C"/>
    <w:rsid w:val="00616B05"/>
    <w:rsid w:val="006233D4"/>
    <w:rsid w:val="00641369"/>
    <w:rsid w:val="00643523"/>
    <w:rsid w:val="0065084A"/>
    <w:rsid w:val="0065105F"/>
    <w:rsid w:val="0066481A"/>
    <w:rsid w:val="00671B93"/>
    <w:rsid w:val="00673261"/>
    <w:rsid w:val="006806F6"/>
    <w:rsid w:val="006833E5"/>
    <w:rsid w:val="0068422A"/>
    <w:rsid w:val="006B26C5"/>
    <w:rsid w:val="006B2A9B"/>
    <w:rsid w:val="006E24BE"/>
    <w:rsid w:val="006F79EC"/>
    <w:rsid w:val="007018F9"/>
    <w:rsid w:val="007022BF"/>
    <w:rsid w:val="00703EAA"/>
    <w:rsid w:val="00711C24"/>
    <w:rsid w:val="007202B0"/>
    <w:rsid w:val="007262BC"/>
    <w:rsid w:val="007268A5"/>
    <w:rsid w:val="00730D32"/>
    <w:rsid w:val="0074038E"/>
    <w:rsid w:val="00741EAA"/>
    <w:rsid w:val="007466DF"/>
    <w:rsid w:val="00750796"/>
    <w:rsid w:val="00755638"/>
    <w:rsid w:val="00757F99"/>
    <w:rsid w:val="00763771"/>
    <w:rsid w:val="007719E3"/>
    <w:rsid w:val="007765DA"/>
    <w:rsid w:val="00776992"/>
    <w:rsid w:val="0078205A"/>
    <w:rsid w:val="007844C9"/>
    <w:rsid w:val="007866D8"/>
    <w:rsid w:val="0079694C"/>
    <w:rsid w:val="00797D65"/>
    <w:rsid w:val="007A4788"/>
    <w:rsid w:val="007A61AA"/>
    <w:rsid w:val="007D0134"/>
    <w:rsid w:val="007D4133"/>
    <w:rsid w:val="007D57BD"/>
    <w:rsid w:val="007D59E9"/>
    <w:rsid w:val="007E5AAE"/>
    <w:rsid w:val="007F7ED5"/>
    <w:rsid w:val="008152AB"/>
    <w:rsid w:val="00816DD8"/>
    <w:rsid w:val="0083606B"/>
    <w:rsid w:val="00841EFF"/>
    <w:rsid w:val="008513EF"/>
    <w:rsid w:val="0085160C"/>
    <w:rsid w:val="008540E3"/>
    <w:rsid w:val="008544FF"/>
    <w:rsid w:val="0086277D"/>
    <w:rsid w:val="0086721F"/>
    <w:rsid w:val="0088697B"/>
    <w:rsid w:val="00895DEF"/>
    <w:rsid w:val="008966E3"/>
    <w:rsid w:val="008A212F"/>
    <w:rsid w:val="008A24C7"/>
    <w:rsid w:val="008A2DDD"/>
    <w:rsid w:val="008B78BC"/>
    <w:rsid w:val="008C26CF"/>
    <w:rsid w:val="008C60D2"/>
    <w:rsid w:val="008C7D17"/>
    <w:rsid w:val="008D3F66"/>
    <w:rsid w:val="008D7F92"/>
    <w:rsid w:val="008E1A03"/>
    <w:rsid w:val="008E22E8"/>
    <w:rsid w:val="008F0376"/>
    <w:rsid w:val="0090117E"/>
    <w:rsid w:val="00903BED"/>
    <w:rsid w:val="00906228"/>
    <w:rsid w:val="00907FDF"/>
    <w:rsid w:val="00932F29"/>
    <w:rsid w:val="00933F6B"/>
    <w:rsid w:val="0093679B"/>
    <w:rsid w:val="009434D7"/>
    <w:rsid w:val="00947E39"/>
    <w:rsid w:val="009509E1"/>
    <w:rsid w:val="00956786"/>
    <w:rsid w:val="009570F0"/>
    <w:rsid w:val="009641D4"/>
    <w:rsid w:val="0096432E"/>
    <w:rsid w:val="0096494F"/>
    <w:rsid w:val="00964A6D"/>
    <w:rsid w:val="0097001B"/>
    <w:rsid w:val="009703E2"/>
    <w:rsid w:val="00972124"/>
    <w:rsid w:val="009730B7"/>
    <w:rsid w:val="00974026"/>
    <w:rsid w:val="0097617C"/>
    <w:rsid w:val="00984392"/>
    <w:rsid w:val="009A68D3"/>
    <w:rsid w:val="009A7550"/>
    <w:rsid w:val="009B1F50"/>
    <w:rsid w:val="009B5474"/>
    <w:rsid w:val="009C062F"/>
    <w:rsid w:val="009D0528"/>
    <w:rsid w:val="009D4E77"/>
    <w:rsid w:val="009E6428"/>
    <w:rsid w:val="009F1561"/>
    <w:rsid w:val="009F4C7B"/>
    <w:rsid w:val="00A178F3"/>
    <w:rsid w:val="00A20723"/>
    <w:rsid w:val="00A21B99"/>
    <w:rsid w:val="00A2239E"/>
    <w:rsid w:val="00A22529"/>
    <w:rsid w:val="00A25E01"/>
    <w:rsid w:val="00A30293"/>
    <w:rsid w:val="00A36D71"/>
    <w:rsid w:val="00A54B11"/>
    <w:rsid w:val="00A64DA2"/>
    <w:rsid w:val="00A6668D"/>
    <w:rsid w:val="00A8329B"/>
    <w:rsid w:val="00A91DED"/>
    <w:rsid w:val="00A9422C"/>
    <w:rsid w:val="00A94EA5"/>
    <w:rsid w:val="00AA1C69"/>
    <w:rsid w:val="00AA1CAD"/>
    <w:rsid w:val="00AA37F6"/>
    <w:rsid w:val="00AB302E"/>
    <w:rsid w:val="00AB5884"/>
    <w:rsid w:val="00AC1017"/>
    <w:rsid w:val="00AC1026"/>
    <w:rsid w:val="00AC7055"/>
    <w:rsid w:val="00AD20E8"/>
    <w:rsid w:val="00AD3B29"/>
    <w:rsid w:val="00AD7460"/>
    <w:rsid w:val="00AE2B01"/>
    <w:rsid w:val="00AE3C45"/>
    <w:rsid w:val="00AE5300"/>
    <w:rsid w:val="00AF664C"/>
    <w:rsid w:val="00B0156D"/>
    <w:rsid w:val="00B031D9"/>
    <w:rsid w:val="00B055C2"/>
    <w:rsid w:val="00B073AE"/>
    <w:rsid w:val="00B40635"/>
    <w:rsid w:val="00B5327B"/>
    <w:rsid w:val="00B57198"/>
    <w:rsid w:val="00B600DA"/>
    <w:rsid w:val="00B65567"/>
    <w:rsid w:val="00B73A97"/>
    <w:rsid w:val="00B847ED"/>
    <w:rsid w:val="00B95E98"/>
    <w:rsid w:val="00BA1CDE"/>
    <w:rsid w:val="00BA3123"/>
    <w:rsid w:val="00BA5181"/>
    <w:rsid w:val="00BA71FB"/>
    <w:rsid w:val="00BB089F"/>
    <w:rsid w:val="00BC15E7"/>
    <w:rsid w:val="00BD69C6"/>
    <w:rsid w:val="00BE71B5"/>
    <w:rsid w:val="00BE7CD5"/>
    <w:rsid w:val="00C0484C"/>
    <w:rsid w:val="00C04F9A"/>
    <w:rsid w:val="00C10B39"/>
    <w:rsid w:val="00C162D7"/>
    <w:rsid w:val="00C305F9"/>
    <w:rsid w:val="00C32EE6"/>
    <w:rsid w:val="00C37DEA"/>
    <w:rsid w:val="00C41F33"/>
    <w:rsid w:val="00C52097"/>
    <w:rsid w:val="00C64942"/>
    <w:rsid w:val="00C6559B"/>
    <w:rsid w:val="00C76492"/>
    <w:rsid w:val="00CA0A94"/>
    <w:rsid w:val="00CA25C1"/>
    <w:rsid w:val="00CA2FE0"/>
    <w:rsid w:val="00CB7421"/>
    <w:rsid w:val="00CC5902"/>
    <w:rsid w:val="00CD59EF"/>
    <w:rsid w:val="00CE1BF6"/>
    <w:rsid w:val="00CF15AB"/>
    <w:rsid w:val="00CF5EC4"/>
    <w:rsid w:val="00D043AD"/>
    <w:rsid w:val="00D200EA"/>
    <w:rsid w:val="00D27584"/>
    <w:rsid w:val="00D342C4"/>
    <w:rsid w:val="00D346FA"/>
    <w:rsid w:val="00D37427"/>
    <w:rsid w:val="00D42B23"/>
    <w:rsid w:val="00D42EAD"/>
    <w:rsid w:val="00D433BA"/>
    <w:rsid w:val="00D56B0D"/>
    <w:rsid w:val="00D57C2F"/>
    <w:rsid w:val="00D60B4E"/>
    <w:rsid w:val="00D67661"/>
    <w:rsid w:val="00D7417A"/>
    <w:rsid w:val="00D7581C"/>
    <w:rsid w:val="00D76FCA"/>
    <w:rsid w:val="00D967CF"/>
    <w:rsid w:val="00DA0F51"/>
    <w:rsid w:val="00DE460E"/>
    <w:rsid w:val="00DE595A"/>
    <w:rsid w:val="00E054D1"/>
    <w:rsid w:val="00E26F7F"/>
    <w:rsid w:val="00E306B0"/>
    <w:rsid w:val="00E32E00"/>
    <w:rsid w:val="00E34E18"/>
    <w:rsid w:val="00E36D36"/>
    <w:rsid w:val="00E41714"/>
    <w:rsid w:val="00E43895"/>
    <w:rsid w:val="00E4675C"/>
    <w:rsid w:val="00E857AD"/>
    <w:rsid w:val="00E95442"/>
    <w:rsid w:val="00EA758F"/>
    <w:rsid w:val="00EB1E1D"/>
    <w:rsid w:val="00EB5EA6"/>
    <w:rsid w:val="00EC7FDE"/>
    <w:rsid w:val="00EE3A13"/>
    <w:rsid w:val="00EE5161"/>
    <w:rsid w:val="00EE7209"/>
    <w:rsid w:val="00EE748E"/>
    <w:rsid w:val="00EF24F0"/>
    <w:rsid w:val="00EF374B"/>
    <w:rsid w:val="00F009C5"/>
    <w:rsid w:val="00F0322D"/>
    <w:rsid w:val="00F0734A"/>
    <w:rsid w:val="00F13690"/>
    <w:rsid w:val="00F208D6"/>
    <w:rsid w:val="00F46B78"/>
    <w:rsid w:val="00F46BEE"/>
    <w:rsid w:val="00F47A8A"/>
    <w:rsid w:val="00F533F8"/>
    <w:rsid w:val="00F613EF"/>
    <w:rsid w:val="00F70E53"/>
    <w:rsid w:val="00F8420B"/>
    <w:rsid w:val="00F8747E"/>
    <w:rsid w:val="00F953F8"/>
    <w:rsid w:val="00FA53E0"/>
    <w:rsid w:val="00FB2DF9"/>
    <w:rsid w:val="00FB56D5"/>
    <w:rsid w:val="00FC3B10"/>
    <w:rsid w:val="00FE3742"/>
    <w:rsid w:val="00FF2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E3AFB2E4-9AF4-4142-98FA-CCB8E6F51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numPr>
        <w:numId w:val="12"/>
      </w:numPr>
      <w:spacing w:before="240" w:after="60"/>
      <w:outlineLvl w:val="0"/>
    </w:pPr>
    <w:rPr>
      <w:rFonts w:ascii="Ottawa" w:hAnsi="Ottawa"/>
      <w:snapToGrid w:val="0"/>
      <w:kern w:val="28"/>
      <w:sz w:val="24"/>
    </w:rPr>
  </w:style>
  <w:style w:type="paragraph" w:styleId="Heading2">
    <w:name w:val="heading 2"/>
    <w:basedOn w:val="Normal"/>
    <w:next w:val="Normal"/>
    <w:qFormat/>
    <w:pPr>
      <w:keepNext/>
      <w:numPr>
        <w:ilvl w:val="1"/>
        <w:numId w:val="12"/>
      </w:numPr>
      <w:spacing w:before="240" w:after="60"/>
      <w:outlineLvl w:val="1"/>
    </w:pPr>
    <w:rPr>
      <w:rFonts w:ascii="Ottawa" w:hAnsi="Ottawa"/>
      <w:b/>
      <w:sz w:val="24"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12"/>
      </w:numPr>
      <w:spacing w:before="240" w:after="60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12"/>
      </w:numPr>
      <w:spacing w:before="240" w:after="60"/>
      <w:outlineLvl w:val="3"/>
    </w:pPr>
    <w:rPr>
      <w:b/>
      <w:i/>
      <w:sz w:val="24"/>
    </w:rPr>
  </w:style>
  <w:style w:type="paragraph" w:styleId="Heading5">
    <w:name w:val="heading 5"/>
    <w:basedOn w:val="Normal"/>
    <w:next w:val="Normal"/>
    <w:qFormat/>
    <w:pPr>
      <w:numPr>
        <w:ilvl w:val="4"/>
        <w:numId w:val="12"/>
      </w:numPr>
      <w:spacing w:before="240" w:after="60"/>
      <w:outlineLvl w:val="4"/>
    </w:pPr>
    <w:rPr>
      <w:rFonts w:ascii="Arial" w:hAnsi="Arial"/>
      <w:sz w:val="22"/>
    </w:rPr>
  </w:style>
  <w:style w:type="paragraph" w:styleId="Heading6">
    <w:name w:val="heading 6"/>
    <w:basedOn w:val="Normal"/>
    <w:next w:val="Normal"/>
    <w:qFormat/>
    <w:pPr>
      <w:numPr>
        <w:ilvl w:val="5"/>
        <w:numId w:val="12"/>
      </w:numPr>
      <w:spacing w:before="240" w:after="60"/>
      <w:outlineLvl w:val="5"/>
    </w:pPr>
    <w:rPr>
      <w:rFonts w:ascii="Arial" w:hAnsi="Arial"/>
      <w:i/>
      <w:sz w:val="22"/>
    </w:rPr>
  </w:style>
  <w:style w:type="paragraph" w:styleId="Heading7">
    <w:name w:val="heading 7"/>
    <w:basedOn w:val="Normal"/>
    <w:next w:val="Normal"/>
    <w:qFormat/>
    <w:pPr>
      <w:numPr>
        <w:ilvl w:val="6"/>
        <w:numId w:val="12"/>
      </w:num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qFormat/>
    <w:pPr>
      <w:numPr>
        <w:ilvl w:val="7"/>
        <w:numId w:val="12"/>
      </w:num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qFormat/>
    <w:pPr>
      <w:numPr>
        <w:ilvl w:val="8"/>
        <w:numId w:val="12"/>
      </w:numPr>
      <w:spacing w:before="240" w:after="60"/>
      <w:outlineLvl w:val="8"/>
    </w:pPr>
    <w:rPr>
      <w:rFonts w:ascii="Arial" w:hAnsi="Arial"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pPr>
      <w:widowControl w:val="0"/>
      <w:tabs>
        <w:tab w:val="left" w:pos="720"/>
      </w:tabs>
      <w:ind w:left="810" w:hanging="810"/>
      <w:jc w:val="both"/>
    </w:pPr>
    <w:rPr>
      <w:rFonts w:ascii="Courier New" w:hAnsi="Courier New"/>
    </w:r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pPr>
      <w:ind w:left="1080"/>
      <w:jc w:val="both"/>
    </w:pPr>
    <w:rPr>
      <w:rFonts w:ascii="Ottawa" w:hAnsi="Ottawa"/>
    </w:rPr>
  </w:style>
  <w:style w:type="paragraph" w:styleId="BodyText">
    <w:name w:val="Body Text"/>
    <w:basedOn w:val="Normal"/>
    <w:pPr>
      <w:jc w:val="both"/>
    </w:pPr>
    <w:rPr>
      <w:rFonts w:ascii="Ottawa" w:hAnsi="Ottawa"/>
    </w:rPr>
  </w:style>
  <w:style w:type="paragraph" w:styleId="BodyTextIndent2">
    <w:name w:val="Body Text Indent 2"/>
    <w:basedOn w:val="Normal"/>
    <w:pPr>
      <w:ind w:left="720"/>
      <w:jc w:val="both"/>
    </w:pPr>
    <w:rPr>
      <w:rFonts w:ascii="Ottawa" w:hAnsi="Ottawa"/>
    </w:rPr>
  </w:style>
  <w:style w:type="paragraph" w:styleId="BodyTextIndent3">
    <w:name w:val="Body Text Indent 3"/>
    <w:basedOn w:val="Normal"/>
    <w:pPr>
      <w:ind w:left="720" w:hanging="288"/>
      <w:jc w:val="both"/>
    </w:pPr>
    <w:rPr>
      <w:rFonts w:ascii="Ottawa" w:hAnsi="Ottawa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lockText">
    <w:name w:val="Block Text"/>
    <w:basedOn w:val="Normal"/>
    <w:pPr>
      <w:tabs>
        <w:tab w:val="left" w:pos="2780"/>
        <w:tab w:val="right" w:pos="3180"/>
      </w:tabs>
      <w:ind w:left="720" w:right="5740"/>
    </w:pPr>
    <w:rPr>
      <w:rFonts w:ascii="Ottawa" w:hAnsi="Ottawa"/>
    </w:rPr>
  </w:style>
  <w:style w:type="paragraph" w:styleId="BodyText3">
    <w:name w:val="Body Text 3"/>
    <w:basedOn w:val="Normal"/>
    <w:rPr>
      <w:snapToGrid w:val="0"/>
      <w:color w:val="000000"/>
    </w:rPr>
  </w:style>
  <w:style w:type="paragraph" w:styleId="BodyTextFirstIndent">
    <w:name w:val="Body Text First Indent"/>
    <w:basedOn w:val="BodyText"/>
    <w:pPr>
      <w:spacing w:after="120"/>
      <w:ind w:firstLine="210"/>
      <w:jc w:val="left"/>
    </w:pPr>
    <w:rPr>
      <w:rFonts w:ascii="Times New Roman" w:hAnsi="Times New Roman"/>
    </w:rPr>
  </w:style>
  <w:style w:type="paragraph" w:styleId="BodyTextFirstIndent2">
    <w:name w:val="Body Text First Indent 2"/>
    <w:basedOn w:val="BodyTextIndent"/>
    <w:pPr>
      <w:spacing w:after="120"/>
      <w:ind w:left="360" w:firstLine="210"/>
      <w:jc w:val="left"/>
    </w:pPr>
    <w:rPr>
      <w:rFonts w:ascii="Times New Roman" w:hAnsi="Times New Roman"/>
    </w:rPr>
  </w:style>
  <w:style w:type="paragraph" w:styleId="Closing">
    <w:name w:val="Closing"/>
    <w:basedOn w:val="Normal"/>
    <w:pPr>
      <w:ind w:left="4320"/>
    </w:pPr>
  </w:style>
  <w:style w:type="paragraph" w:styleId="Date">
    <w:name w:val="Date"/>
    <w:basedOn w:val="Normal"/>
    <w:next w:val="Normal"/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  <w:sz w:val="24"/>
    </w:rPr>
  </w:style>
  <w:style w:type="paragraph" w:styleId="EnvelopeReturn">
    <w:name w:val="envelope return"/>
    <w:basedOn w:val="Normal"/>
    <w:rPr>
      <w:rFonts w:ascii="Arial" w:hAnsi="Arial"/>
    </w:rPr>
  </w:style>
  <w:style w:type="paragraph" w:styleId="FootnoteText">
    <w:name w:val="footnote text"/>
    <w:basedOn w:val="Normal"/>
    <w:semiHidden/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paragraph" w:styleId="List">
    <w:name w:val="List"/>
    <w:basedOn w:val="Normal"/>
    <w:pPr>
      <w:ind w:left="360" w:hanging="360"/>
    </w:pPr>
  </w:style>
  <w:style w:type="paragraph" w:styleId="List2">
    <w:name w:val="List 2"/>
    <w:basedOn w:val="Normal"/>
    <w:pPr>
      <w:ind w:left="720" w:hanging="360"/>
    </w:pPr>
  </w:style>
  <w:style w:type="paragraph" w:styleId="List3">
    <w:name w:val="List 3"/>
    <w:basedOn w:val="Normal"/>
    <w:pPr>
      <w:ind w:left="1080" w:hanging="360"/>
    </w:pPr>
  </w:style>
  <w:style w:type="paragraph" w:styleId="List4">
    <w:name w:val="List 4"/>
    <w:basedOn w:val="Normal"/>
    <w:pPr>
      <w:ind w:left="1440" w:hanging="360"/>
    </w:pPr>
  </w:style>
  <w:style w:type="paragraph" w:styleId="List5">
    <w:name w:val="List 5"/>
    <w:basedOn w:val="Normal"/>
    <w:pPr>
      <w:ind w:left="1800" w:hanging="360"/>
    </w:pPr>
  </w:style>
  <w:style w:type="paragraph" w:styleId="ListBullet">
    <w:name w:val="List Bullet"/>
    <w:basedOn w:val="Normal"/>
    <w:autoRedefine/>
    <w:pPr>
      <w:numPr>
        <w:numId w:val="1"/>
      </w:numPr>
    </w:pPr>
  </w:style>
  <w:style w:type="paragraph" w:styleId="ListBullet2">
    <w:name w:val="List Bullet 2"/>
    <w:basedOn w:val="Normal"/>
    <w:autoRedefine/>
    <w:pPr>
      <w:numPr>
        <w:numId w:val="2"/>
      </w:numPr>
    </w:pPr>
  </w:style>
  <w:style w:type="paragraph" w:styleId="ListBullet3">
    <w:name w:val="List Bullet 3"/>
    <w:basedOn w:val="Normal"/>
    <w:autoRedefine/>
    <w:pPr>
      <w:numPr>
        <w:numId w:val="3"/>
      </w:numPr>
    </w:pPr>
  </w:style>
  <w:style w:type="paragraph" w:styleId="ListBullet4">
    <w:name w:val="List Bullet 4"/>
    <w:basedOn w:val="Normal"/>
    <w:autoRedefine/>
    <w:pPr>
      <w:numPr>
        <w:numId w:val="4"/>
      </w:numPr>
    </w:pPr>
  </w:style>
  <w:style w:type="paragraph" w:styleId="ListBullet5">
    <w:name w:val="List Bullet 5"/>
    <w:basedOn w:val="Normal"/>
    <w:autoRedefine/>
    <w:pPr>
      <w:numPr>
        <w:numId w:val="5"/>
      </w:numPr>
    </w:pPr>
  </w:style>
  <w:style w:type="paragraph" w:styleId="ListContinue">
    <w:name w:val="List Continue"/>
    <w:basedOn w:val="Normal"/>
    <w:pPr>
      <w:spacing w:after="120"/>
      <w:ind w:left="360"/>
    </w:pPr>
  </w:style>
  <w:style w:type="paragraph" w:styleId="ListContinue2">
    <w:name w:val="List Continue 2"/>
    <w:basedOn w:val="Normal"/>
    <w:pPr>
      <w:spacing w:after="120"/>
      <w:ind w:left="720"/>
    </w:pPr>
  </w:style>
  <w:style w:type="paragraph" w:styleId="ListContinue3">
    <w:name w:val="List Continue 3"/>
    <w:basedOn w:val="Normal"/>
    <w:pPr>
      <w:spacing w:after="120"/>
      <w:ind w:left="1080"/>
    </w:pPr>
  </w:style>
  <w:style w:type="paragraph" w:styleId="ListContinue4">
    <w:name w:val="List Continue 4"/>
    <w:basedOn w:val="Normal"/>
    <w:pPr>
      <w:spacing w:after="120"/>
      <w:ind w:left="1440"/>
    </w:pPr>
  </w:style>
  <w:style w:type="paragraph" w:styleId="ListContinue5">
    <w:name w:val="List Continue 5"/>
    <w:basedOn w:val="Normal"/>
    <w:pPr>
      <w:spacing w:after="120"/>
      <w:ind w:left="1800"/>
    </w:pPr>
  </w:style>
  <w:style w:type="paragraph" w:styleId="ListNumber">
    <w:name w:val="List Number"/>
    <w:basedOn w:val="Normal"/>
    <w:pPr>
      <w:numPr>
        <w:numId w:val="6"/>
      </w:numPr>
    </w:pPr>
  </w:style>
  <w:style w:type="paragraph" w:styleId="ListNumber2">
    <w:name w:val="List Number 2"/>
    <w:basedOn w:val="Normal"/>
    <w:pPr>
      <w:numPr>
        <w:numId w:val="7"/>
      </w:numPr>
    </w:pPr>
  </w:style>
  <w:style w:type="paragraph" w:styleId="ListNumber3">
    <w:name w:val="List Number 3"/>
    <w:basedOn w:val="Normal"/>
    <w:pPr>
      <w:numPr>
        <w:numId w:val="8"/>
      </w:numPr>
    </w:pPr>
  </w:style>
  <w:style w:type="paragraph" w:styleId="ListNumber4">
    <w:name w:val="List Number 4"/>
    <w:basedOn w:val="Normal"/>
    <w:pPr>
      <w:numPr>
        <w:numId w:val="9"/>
      </w:numPr>
    </w:pPr>
  </w:style>
  <w:style w:type="paragraph" w:styleId="ListNumber5">
    <w:name w:val="List Number 5"/>
    <w:basedOn w:val="Normal"/>
    <w:pPr>
      <w:numPr>
        <w:numId w:val="10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val="en-US" w:eastAsia="en-US"/>
    </w:r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/>
      <w:sz w:val="24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styleId="PlainText">
    <w:name w:val="Plain Text"/>
    <w:basedOn w:val="Normal"/>
    <w:rPr>
      <w:rFonts w:ascii="Courier New" w:hAnsi="Courier New"/>
    </w:rPr>
  </w:style>
  <w:style w:type="paragraph" w:styleId="Salutation">
    <w:name w:val="Salutation"/>
    <w:basedOn w:val="Normal"/>
    <w:next w:val="Normal"/>
  </w:style>
  <w:style w:type="paragraph" w:styleId="Signature">
    <w:name w:val="Signature"/>
    <w:basedOn w:val="Normal"/>
    <w:pPr>
      <w:ind w:left="4320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4"/>
    </w:rPr>
  </w:style>
  <w:style w:type="paragraph" w:styleId="TableofAuthorities">
    <w:name w:val="table of authorities"/>
    <w:basedOn w:val="Normal"/>
    <w:next w:val="Normal"/>
    <w:semiHidden/>
    <w:pPr>
      <w:ind w:left="200" w:hanging="200"/>
    </w:pPr>
  </w:style>
  <w:style w:type="paragraph" w:styleId="TableofFigures">
    <w:name w:val="table of figures"/>
    <w:basedOn w:val="Normal"/>
    <w:next w:val="Normal"/>
    <w:semiHidden/>
    <w:pPr>
      <w:ind w:left="400" w:hanging="40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4"/>
    </w:rPr>
  </w:style>
  <w:style w:type="paragraph" w:styleId="TOC1">
    <w:name w:val="toc 1"/>
    <w:basedOn w:val="Normal"/>
    <w:next w:val="Normal"/>
    <w:autoRedefine/>
    <w:semiHidden/>
  </w:style>
  <w:style w:type="paragraph" w:styleId="TOC2">
    <w:name w:val="toc 2"/>
    <w:basedOn w:val="Normal"/>
    <w:next w:val="Normal"/>
    <w:autoRedefine/>
    <w:semiHidden/>
    <w:pPr>
      <w:ind w:left="200"/>
    </w:pPr>
  </w:style>
  <w:style w:type="paragraph" w:styleId="TOC3">
    <w:name w:val="toc 3"/>
    <w:basedOn w:val="Normal"/>
    <w:next w:val="Normal"/>
    <w:autoRedefine/>
    <w:semiHidden/>
    <w:pPr>
      <w:ind w:left="400"/>
    </w:pPr>
  </w:style>
  <w:style w:type="paragraph" w:styleId="TOC4">
    <w:name w:val="toc 4"/>
    <w:basedOn w:val="Normal"/>
    <w:next w:val="Normal"/>
    <w:autoRedefine/>
    <w:semiHidden/>
    <w:pPr>
      <w:ind w:left="600"/>
    </w:pPr>
  </w:style>
  <w:style w:type="paragraph" w:styleId="TOC5">
    <w:name w:val="toc 5"/>
    <w:basedOn w:val="Normal"/>
    <w:next w:val="Normal"/>
    <w:autoRedefine/>
    <w:semiHidden/>
    <w:pPr>
      <w:ind w:left="800"/>
    </w:pPr>
  </w:style>
  <w:style w:type="paragraph" w:styleId="TOC6">
    <w:name w:val="toc 6"/>
    <w:basedOn w:val="Normal"/>
    <w:next w:val="Normal"/>
    <w:autoRedefine/>
    <w:semiHidden/>
    <w:pPr>
      <w:ind w:left="1000"/>
    </w:pPr>
  </w:style>
  <w:style w:type="paragraph" w:styleId="TOC7">
    <w:name w:val="toc 7"/>
    <w:basedOn w:val="Normal"/>
    <w:next w:val="Normal"/>
    <w:autoRedefine/>
    <w:semiHidden/>
    <w:pPr>
      <w:ind w:left="1200"/>
    </w:pPr>
  </w:style>
  <w:style w:type="paragraph" w:styleId="TOC8">
    <w:name w:val="toc 8"/>
    <w:basedOn w:val="Normal"/>
    <w:next w:val="Normal"/>
    <w:autoRedefine/>
    <w:semiHidden/>
    <w:pPr>
      <w:ind w:left="1400"/>
    </w:pPr>
  </w:style>
  <w:style w:type="paragraph" w:styleId="TOC9">
    <w:name w:val="toc 9"/>
    <w:basedOn w:val="Normal"/>
    <w:next w:val="Normal"/>
    <w:autoRedefine/>
    <w:semiHidden/>
    <w:pPr>
      <w:ind w:left="1600"/>
    </w:pPr>
  </w:style>
  <w:style w:type="paragraph" w:customStyle="1" w:styleId="Enum1">
    <w:name w:val="Enum1"/>
    <w:basedOn w:val="BodyText"/>
    <w:pPr>
      <w:numPr>
        <w:numId w:val="11"/>
      </w:numPr>
    </w:pPr>
    <w:rPr>
      <w:rFonts w:ascii="Times New Roman" w:hAnsi="Times New Roman"/>
      <w:sz w:val="22"/>
    </w:rPr>
  </w:style>
  <w:style w:type="character" w:styleId="Strong">
    <w:name w:val="Strong"/>
    <w:basedOn w:val="DefaultParagraphFont"/>
    <w:qFormat/>
    <w:rPr>
      <w:b/>
      <w:bCs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customStyle="1" w:styleId="Code">
    <w:name w:val="Code"/>
    <w:basedOn w:val="BodyText"/>
    <w:pPr>
      <w:ind w:left="567"/>
      <w:jc w:val="left"/>
    </w:pPr>
    <w:rPr>
      <w:rFonts w:ascii="Courier" w:hAnsi="Courier"/>
      <w:sz w:val="22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paragraph" w:styleId="BalloonText">
    <w:name w:val="Balloon Text"/>
    <w:basedOn w:val="Normal"/>
    <w:semiHidden/>
    <w:rsid w:val="00B073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250172"/>
    <w:pPr>
      <w:spacing w:before="100" w:beforeAutospacing="1" w:after="100" w:afterAutospacing="1"/>
    </w:pPr>
    <w:rPr>
      <w:sz w:val="24"/>
      <w:szCs w:val="24"/>
      <w:lang w:eastAsia="ko-KR"/>
    </w:rPr>
  </w:style>
  <w:style w:type="character" w:styleId="Emphasis">
    <w:name w:val="Emphasis"/>
    <w:basedOn w:val="DefaultParagraphFont"/>
    <w:qFormat/>
    <w:rsid w:val="00250172"/>
    <w:rPr>
      <w:i/>
      <w:iCs/>
    </w:rPr>
  </w:style>
  <w:style w:type="character" w:customStyle="1" w:styleId="mw-headline">
    <w:name w:val="mw-headline"/>
    <w:basedOn w:val="DefaultParagraphFont"/>
    <w:rsid w:val="003A4602"/>
  </w:style>
  <w:style w:type="table" w:styleId="TableGrid">
    <w:name w:val="Table Grid"/>
    <w:basedOn w:val="TableNormal"/>
    <w:rsid w:val="003A46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847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0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9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7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4217"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4" w:color="0000FF"/>
            <w:bottom w:val="none" w:sz="0" w:space="0" w:color="auto"/>
            <w:right w:val="none" w:sz="0" w:space="0" w:color="auto"/>
          </w:divBdr>
        </w:div>
      </w:divsChild>
    </w:div>
    <w:div w:id="21223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B5EE66-A8CE-4897-B9FC-CF083A06F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8493C42E</Template>
  <TotalTime>292</TotalTime>
  <Pages>1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1. Computer Laboratories</vt:lpstr>
    </vt:vector>
  </TitlesOfParts>
  <Company/>
  <LinksUpToDate>false</LinksUpToDate>
  <CharactersWithSpaces>58</CharactersWithSpaces>
  <SharedDoc>false</SharedDoc>
  <HLinks>
    <vt:vector size="12" baseType="variant">
      <vt:variant>
        <vt:i4>1179672</vt:i4>
      </vt:variant>
      <vt:variant>
        <vt:i4>63</vt:i4>
      </vt:variant>
      <vt:variant>
        <vt:i4>0</vt:i4>
      </vt:variant>
      <vt:variant>
        <vt:i4>5</vt:i4>
      </vt:variant>
      <vt:variant>
        <vt:lpwstr>http://www.bloodshed.net/dev/devcpp.html</vt:lpwstr>
      </vt:variant>
      <vt:variant>
        <vt:lpwstr/>
      </vt:variant>
      <vt:variant>
        <vt:i4>1310725</vt:i4>
      </vt:variant>
      <vt:variant>
        <vt:i4>3</vt:i4>
      </vt:variant>
      <vt:variant>
        <vt:i4>0</vt:i4>
      </vt:variant>
      <vt:variant>
        <vt:i4>5</vt:i4>
      </vt:variant>
      <vt:variant>
        <vt:lpwstr>http://www.uottawa.ca/services/ccs/docs/cyberleap/relmon/relmone.html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1. Computer Laboratories</dc:title>
  <dc:creator>Electromagnetics Group\ELG Department</dc:creator>
  <cp:lastModifiedBy>englab</cp:lastModifiedBy>
  <cp:revision>32</cp:revision>
  <cp:lastPrinted>2016-09-16T21:40:00Z</cp:lastPrinted>
  <dcterms:created xsi:type="dcterms:W3CDTF">2016-02-06T19:41:00Z</dcterms:created>
  <dcterms:modified xsi:type="dcterms:W3CDTF">2018-10-17T17:35:00Z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