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2132A7" w14:textId="77777777" w:rsidR="009A4E5F" w:rsidRDefault="004C0F78">
      <w:pPr>
        <w:pStyle w:val="Heading1"/>
      </w:pPr>
      <w:r>
        <w:t>Micronutrients Minerals</w:t>
      </w:r>
    </w:p>
    <w:p w14:paraId="3DA1184B" w14:textId="77777777" w:rsidR="009A4E5F" w:rsidRDefault="004C0F78" w:rsidP="004C0F78">
      <w:pPr>
        <w:pStyle w:val="ListBullet"/>
      </w:pPr>
      <w:r>
        <w:t xml:space="preserve">In the ocean = a lot of soluble minerals </w:t>
      </w:r>
    </w:p>
    <w:p w14:paraId="682DD71A" w14:textId="77777777" w:rsidR="004C0F78" w:rsidRDefault="004C0F78" w:rsidP="004C0F78">
      <w:pPr>
        <w:pStyle w:val="ListBullet"/>
        <w:numPr>
          <w:ilvl w:val="1"/>
          <w:numId w:val="3"/>
        </w:numPr>
      </w:pPr>
      <w:r>
        <w:t xml:space="preserve">60 ml sample of water from shore of NJ, boiled down to 3.5% percent of mineral/salt dissolved in most o </w:t>
      </w:r>
      <w:proofErr w:type="spellStart"/>
      <w:r>
        <w:t>fthe</w:t>
      </w:r>
      <w:proofErr w:type="spellEnd"/>
      <w:r>
        <w:t xml:space="preserve"> ocean in the world </w:t>
      </w:r>
    </w:p>
    <w:p w14:paraId="41A1E2D4" w14:textId="77777777" w:rsidR="004C0F78" w:rsidRDefault="004C0F78" w:rsidP="004C0F78">
      <w:pPr>
        <w:pStyle w:val="ListBullet"/>
        <w:numPr>
          <w:ilvl w:val="1"/>
          <w:numId w:val="3"/>
        </w:numPr>
      </w:pPr>
      <w:proofErr w:type="spellStart"/>
      <w:r>
        <w:t>Gallapagos</w:t>
      </w:r>
      <w:proofErr w:type="spellEnd"/>
      <w:r>
        <w:t xml:space="preserve"> </w:t>
      </w:r>
      <w:proofErr w:type="spellStart"/>
      <w:r>
        <w:t>idlans</w:t>
      </w:r>
      <w:proofErr w:type="spellEnd"/>
      <w:r>
        <w:t xml:space="preserve"> in Ecuador, </w:t>
      </w:r>
      <w:r w:rsidR="005F7BA1">
        <w:t xml:space="preserve">took a sample 1 mole of water = around 18 grams of water, on a hot plate, evaporated to the salt, 3.8%. 10% more than the one in new jersey. </w:t>
      </w:r>
    </w:p>
    <w:p w14:paraId="7A87A572" w14:textId="77777777" w:rsidR="005F7BA1" w:rsidRDefault="005F7BA1" w:rsidP="004C0F78">
      <w:pPr>
        <w:pStyle w:val="ListBullet"/>
        <w:numPr>
          <w:ilvl w:val="1"/>
          <w:numId w:val="3"/>
        </w:numPr>
      </w:pPr>
      <w:r>
        <w:t xml:space="preserve">The percentage of salt in the dead sea is 32%. </w:t>
      </w:r>
    </w:p>
    <w:p w14:paraId="40E2FCBA" w14:textId="77777777" w:rsidR="00B86857" w:rsidRDefault="00B86857" w:rsidP="00B86857">
      <w:pPr>
        <w:pStyle w:val="ListBullet"/>
      </w:pPr>
      <w:r>
        <w:t>Elements vs Salts(Ions)</w:t>
      </w:r>
    </w:p>
    <w:p w14:paraId="5F063E37" w14:textId="77777777" w:rsidR="00B86857" w:rsidRDefault="00B86857" w:rsidP="00B86857">
      <w:pPr>
        <w:pStyle w:val="ListBullet"/>
      </w:pPr>
      <w:r>
        <w:t xml:space="preserve">Ca </w:t>
      </w:r>
    </w:p>
    <w:p w14:paraId="0D8DAB3C" w14:textId="77777777" w:rsidR="00B86857" w:rsidRDefault="00B86857" w:rsidP="00B86857">
      <w:pPr>
        <w:pStyle w:val="ListBullet"/>
      </w:pPr>
      <w:r>
        <w:t xml:space="preserve">Mg </w:t>
      </w:r>
    </w:p>
    <w:p w14:paraId="0EEEDBD1" w14:textId="77777777" w:rsidR="00B86857" w:rsidRDefault="00B86857" w:rsidP="00B86857">
      <w:pPr>
        <w:pStyle w:val="ListBullet"/>
      </w:pPr>
      <w:r>
        <w:t>Na</w:t>
      </w:r>
    </w:p>
    <w:p w14:paraId="7C738B2F" w14:textId="77777777" w:rsidR="00497125" w:rsidRDefault="00497125" w:rsidP="00B86857">
      <w:pPr>
        <w:pStyle w:val="ListBullet"/>
      </w:pPr>
      <w:r>
        <w:t xml:space="preserve">Calcium Sulfate: Gypsum = white powder </w:t>
      </w:r>
    </w:p>
    <w:p w14:paraId="77AF74FE" w14:textId="77777777" w:rsidR="00497125" w:rsidRDefault="00497125" w:rsidP="00B86857">
      <w:pPr>
        <w:pStyle w:val="ListBullet"/>
      </w:pPr>
      <w:r>
        <w:t xml:space="preserve">Magnesium Sulfate: Epsom Salts = used by </w:t>
      </w:r>
      <w:proofErr w:type="spellStart"/>
      <w:r>
        <w:t>ppl</w:t>
      </w:r>
      <w:proofErr w:type="spellEnd"/>
      <w:r>
        <w:t xml:space="preserve"> who get benefit in hot water and Epsom salt, just an opinion </w:t>
      </w:r>
    </w:p>
    <w:p w14:paraId="21283C45" w14:textId="77777777" w:rsidR="00497125" w:rsidRDefault="00497125" w:rsidP="00B86857">
      <w:pPr>
        <w:pStyle w:val="ListBullet"/>
      </w:pPr>
      <w:r>
        <w:t xml:space="preserve">Calcium and Bicarbonate= requires 2 of the negative. Calcium Carbonate (limestone) and water. </w:t>
      </w:r>
    </w:p>
    <w:p w14:paraId="1F9CF09F" w14:textId="77777777" w:rsidR="00497125" w:rsidRDefault="00497125" w:rsidP="00B86857">
      <w:pPr>
        <w:pStyle w:val="ListBullet"/>
      </w:pPr>
      <w:r>
        <w:t xml:space="preserve">Table salt= sodium chloride </w:t>
      </w:r>
    </w:p>
    <w:p w14:paraId="62C7B729" w14:textId="77777777" w:rsidR="00497125" w:rsidRDefault="00497125" w:rsidP="00B86857">
      <w:pPr>
        <w:pStyle w:val="ListBullet"/>
      </w:pPr>
      <w:r>
        <w:t xml:space="preserve">Dolomite= Calcium Carbonate and Magnesium </w:t>
      </w:r>
      <w:proofErr w:type="spellStart"/>
      <w:r>
        <w:t>Corbante</w:t>
      </w:r>
      <w:proofErr w:type="spellEnd"/>
    </w:p>
    <w:p w14:paraId="22CA90F7" w14:textId="77777777" w:rsidR="00820A64" w:rsidRDefault="00820A64" w:rsidP="00B86857">
      <w:pPr>
        <w:pStyle w:val="ListBullet"/>
      </w:pPr>
      <w:r>
        <w:t>Cinna bar= Mercury Sulf</w:t>
      </w:r>
      <w:r w:rsidR="00497125">
        <w:t xml:space="preserve">ite, </w:t>
      </w:r>
      <w:r>
        <w:t xml:space="preserve">present on the edges of, used as </w:t>
      </w:r>
      <w:proofErr w:type="spellStart"/>
      <w:r>
        <w:t>vermillian</w:t>
      </w:r>
      <w:proofErr w:type="spellEnd"/>
      <w:r>
        <w:t xml:space="preserve">, a paint pigment. But not now because of the mercury toxicity. </w:t>
      </w:r>
    </w:p>
    <w:p w14:paraId="50280AE1" w14:textId="149CEC29" w:rsidR="00497125" w:rsidRDefault="00820A64" w:rsidP="00B86857">
      <w:pPr>
        <w:pStyle w:val="ListBullet"/>
      </w:pPr>
      <w:proofErr w:type="gramStart"/>
      <w:r>
        <w:t>However</w:t>
      </w:r>
      <w:proofErr w:type="gramEnd"/>
      <w:r>
        <w:t xml:space="preserve"> can buy Dolomite, which is</w:t>
      </w:r>
      <w:r w:rsidR="00060F1A">
        <w:t xml:space="preserve"> a magnesium</w:t>
      </w:r>
      <w:r>
        <w:t xml:space="preserve"> and calcium supplement in pill form. </w:t>
      </w:r>
    </w:p>
    <w:p w14:paraId="2B362797" w14:textId="77777777" w:rsidR="00820A64" w:rsidRDefault="00820A64" w:rsidP="00B86857">
      <w:pPr>
        <w:pStyle w:val="ListBullet"/>
      </w:pPr>
      <w:r>
        <w:t xml:space="preserve">The problem with the cinnabar is that it can sometimes be toxic. </w:t>
      </w:r>
    </w:p>
    <w:p w14:paraId="57999B21" w14:textId="77777777" w:rsidR="00820A64" w:rsidRDefault="00820A64" w:rsidP="00B86857">
      <w:pPr>
        <w:pStyle w:val="ListBullet"/>
      </w:pPr>
      <w:r>
        <w:lastRenderedPageBreak/>
        <w:t>Anytime dealing with 10</w:t>
      </w:r>
      <w:r w:rsidRPr="00820A64">
        <w:rPr>
          <w:vertAlign w:val="superscript"/>
        </w:rPr>
        <w:t>th</w:t>
      </w:r>
      <w:r>
        <w:t xml:space="preserve"> of milligram is not a lot, and 2.81 is not a lot. </w:t>
      </w:r>
    </w:p>
    <w:p w14:paraId="3AE12192" w14:textId="087937AB" w:rsidR="00820A64" w:rsidRDefault="00820A64" w:rsidP="00B86857">
      <w:pPr>
        <w:pStyle w:val="ListBullet"/>
      </w:pPr>
      <w:r>
        <w:t xml:space="preserve">Widely understood that some products Dolomite, a source of magnesium </w:t>
      </w:r>
      <w:proofErr w:type="spellStart"/>
      <w:r>
        <w:t>dn</w:t>
      </w:r>
      <w:proofErr w:type="spellEnd"/>
      <w:r>
        <w:t xml:space="preserve"> calcium, have trace elements, </w:t>
      </w:r>
      <w:r w:rsidR="00FE7433">
        <w:t xml:space="preserve">so need to be careful. </w:t>
      </w:r>
      <w:r>
        <w:t xml:space="preserve">some poisoning. Most of magnesium that you can get u can get from diet. </w:t>
      </w:r>
    </w:p>
    <w:p w14:paraId="69D1BD0C" w14:textId="6B6A2818" w:rsidR="00820A64" w:rsidRDefault="00FE7433" w:rsidP="00B86857">
      <w:pPr>
        <w:pStyle w:val="ListBullet"/>
      </w:pPr>
      <w:r>
        <w:t>Vertical column of the periodic table represent</w:t>
      </w:r>
      <w:r w:rsidR="00512B2F">
        <w:t>s</w:t>
      </w:r>
      <w:r>
        <w:t xml:space="preserve"> elements that have the same properties. F, Cl, Br. I. At. Can gain an electron and be negatively charge species. When you go across the table, </w:t>
      </w:r>
    </w:p>
    <w:p w14:paraId="5FE66D97" w14:textId="16F26946" w:rsidR="00FE7433" w:rsidRDefault="00FE7433" w:rsidP="00B86857">
      <w:pPr>
        <w:pStyle w:val="ListBullet"/>
      </w:pPr>
      <w:r>
        <w:t xml:space="preserve">Vertical columns are </w:t>
      </w:r>
      <w:r w:rsidR="00873269">
        <w:t>e</w:t>
      </w:r>
      <w:r>
        <w:t xml:space="preserve">lements that have somewhat similar properties. </w:t>
      </w:r>
    </w:p>
    <w:p w14:paraId="787D05FB" w14:textId="6323CC3F" w:rsidR="00FE7433" w:rsidRDefault="00FE7433" w:rsidP="00B86857">
      <w:pPr>
        <w:pStyle w:val="ListBullet"/>
      </w:pPr>
      <w:r>
        <w:t xml:space="preserve">Salts (Ions) </w:t>
      </w:r>
    </w:p>
    <w:p w14:paraId="1EEC1D11" w14:textId="3CDD3DBF" w:rsidR="00FE7433" w:rsidRDefault="00FE7433" w:rsidP="00B86857">
      <w:pPr>
        <w:pStyle w:val="ListBullet"/>
      </w:pPr>
      <w:r>
        <w:t xml:space="preserve">Charged species </w:t>
      </w:r>
    </w:p>
    <w:p w14:paraId="6F5F7A21" w14:textId="57D2ABE1" w:rsidR="00FE7433" w:rsidRDefault="00FE7433" w:rsidP="00B86857">
      <w:pPr>
        <w:pStyle w:val="ListBullet"/>
      </w:pPr>
      <w:r>
        <w:t xml:space="preserve">Nucleus is charged with protons (+), and the number of protons determine the element. The number of electrons balance the nucleus. </w:t>
      </w:r>
    </w:p>
    <w:p w14:paraId="4F06ED83" w14:textId="79E9C504" w:rsidR="00FE7433" w:rsidRDefault="00FE7433" w:rsidP="00B86857">
      <w:pPr>
        <w:pStyle w:val="ListBullet"/>
      </w:pPr>
      <w:r>
        <w:t xml:space="preserve">For ex: Sodium, we have 11 electrons. </w:t>
      </w:r>
    </w:p>
    <w:p w14:paraId="4818C927" w14:textId="18382138" w:rsidR="00FE7433" w:rsidRDefault="00FE7433" w:rsidP="00B86857">
      <w:pPr>
        <w:pStyle w:val="ListBullet"/>
      </w:pPr>
      <w:r>
        <w:t xml:space="preserve">Here we are not talking about elemental sodium in your diet. If you put sodium in your water, it will catch on fire. </w:t>
      </w:r>
    </w:p>
    <w:p w14:paraId="287B0991" w14:textId="77777777" w:rsidR="00FE7433" w:rsidRDefault="00FE7433" w:rsidP="00B86857">
      <w:pPr>
        <w:pStyle w:val="ListBullet"/>
      </w:pPr>
      <w:r>
        <w:t>Ionic Bonding: connections that take place between various elements.</w:t>
      </w:r>
    </w:p>
    <w:p w14:paraId="08452AC2" w14:textId="5FCD8A3E" w:rsidR="00FE7433" w:rsidRDefault="00FE7433" w:rsidP="00B86857">
      <w:pPr>
        <w:pStyle w:val="ListBullet"/>
      </w:pPr>
      <w:r>
        <w:t xml:space="preserve">Potassium: can be combined with elemental bromine. And together, it’s a powerful reaction, to make potassium bromine to make a salt. </w:t>
      </w:r>
    </w:p>
    <w:p w14:paraId="3C5F1113" w14:textId="15762801" w:rsidR="00FE7433" w:rsidRDefault="00FE7433" w:rsidP="00B86857">
      <w:pPr>
        <w:pStyle w:val="ListBullet"/>
      </w:pPr>
      <w:r>
        <w:t xml:space="preserve"> </w:t>
      </w:r>
      <w:r w:rsidR="005251A2">
        <w:t>Take potassium, stored under a hydrocarbon so no chance of water, take a piece of potassium and put It into bromine</w:t>
      </w:r>
      <w:r w:rsidR="00F84D3B">
        <w:t>. As it lowers towards the beak</w:t>
      </w:r>
      <w:r w:rsidR="005251A2">
        <w:t xml:space="preserve">er, it will react very quickly and violently. When </w:t>
      </w:r>
      <w:r w:rsidR="00F84D3B">
        <w:t xml:space="preserve">all of the elements clear, left with Potassium Bromide. Crystalline sold. High melting point. One of the great slats that are also present in sea salts maybe not in high concentration. </w:t>
      </w:r>
    </w:p>
    <w:p w14:paraId="0E442AE2" w14:textId="2F862A75" w:rsidR="003C3E95" w:rsidRDefault="003C3E95" w:rsidP="00B86857">
      <w:pPr>
        <w:pStyle w:val="ListBullet"/>
      </w:pPr>
      <w:r>
        <w:t>When we consider sodium, it’s the 11</w:t>
      </w:r>
      <w:r w:rsidRPr="003C3E95">
        <w:rPr>
          <w:vertAlign w:val="superscript"/>
        </w:rPr>
        <w:t>th</w:t>
      </w:r>
      <w:r>
        <w:t xml:space="preserve"> element. It will violently combine with chlorine. Chlorine was used as a toxic gas. This two elements combined give you </w:t>
      </w:r>
      <w:r w:rsidR="0079164B">
        <w:t xml:space="preserve">table salt. </w:t>
      </w:r>
    </w:p>
    <w:p w14:paraId="7F565EF7" w14:textId="77777777" w:rsidR="0079164B" w:rsidRDefault="0079164B" w:rsidP="00663694">
      <w:pPr>
        <w:pStyle w:val="ListBullet"/>
        <w:numPr>
          <w:ilvl w:val="0"/>
          <w:numId w:val="0"/>
        </w:numPr>
        <w:ind w:left="432" w:hanging="432"/>
      </w:pPr>
    </w:p>
    <w:p w14:paraId="7B3ED787" w14:textId="495082BC" w:rsidR="00663694" w:rsidRDefault="00663694" w:rsidP="00663694">
      <w:pPr>
        <w:pStyle w:val="ListBullet"/>
        <w:numPr>
          <w:ilvl w:val="0"/>
          <w:numId w:val="5"/>
        </w:numPr>
      </w:pPr>
      <w:r>
        <w:lastRenderedPageBreak/>
        <w:t xml:space="preserve">Salt = electrolyte to conduct electricity </w:t>
      </w:r>
    </w:p>
    <w:p w14:paraId="2D34453A" w14:textId="76C0872B" w:rsidR="00663694" w:rsidRDefault="0064072A" w:rsidP="00663694">
      <w:pPr>
        <w:pStyle w:val="ListBullet"/>
        <w:numPr>
          <w:ilvl w:val="0"/>
          <w:numId w:val="5"/>
        </w:numPr>
      </w:pPr>
      <w:r>
        <w:t xml:space="preserve">Citric acid ionized sufficiently for electricity to be conducted. </w:t>
      </w:r>
    </w:p>
    <w:p w14:paraId="7A7507FE" w14:textId="598DA3F4" w:rsidR="0064072A" w:rsidRDefault="0064072A" w:rsidP="00663694">
      <w:pPr>
        <w:pStyle w:val="ListBullet"/>
        <w:numPr>
          <w:ilvl w:val="0"/>
          <w:numId w:val="5"/>
        </w:numPr>
      </w:pPr>
      <w:r>
        <w:t xml:space="preserve">Vinegar= weak, but little light, some opportunity for ionization. </w:t>
      </w:r>
    </w:p>
    <w:p w14:paraId="012F8DE8" w14:textId="35EA5690" w:rsidR="0064072A" w:rsidRDefault="0064072A" w:rsidP="00663694">
      <w:pPr>
        <w:pStyle w:val="ListBullet"/>
        <w:numPr>
          <w:ilvl w:val="0"/>
          <w:numId w:val="5"/>
        </w:numPr>
      </w:pPr>
      <w:r>
        <w:t xml:space="preserve">Salt = even very small amount goes a long way, very strong. Fully ionized. </w:t>
      </w:r>
    </w:p>
    <w:p w14:paraId="530E6C0A" w14:textId="148C26BE" w:rsidR="0064072A" w:rsidRDefault="00D1380E" w:rsidP="00663694">
      <w:pPr>
        <w:pStyle w:val="ListBullet"/>
        <w:numPr>
          <w:ilvl w:val="0"/>
          <w:numId w:val="5"/>
        </w:numPr>
      </w:pPr>
      <w:r>
        <w:t>Lemon juice, acidic acid (</w:t>
      </w:r>
      <w:r w:rsidR="0064072A">
        <w:t>a</w:t>
      </w:r>
      <w:r>
        <w:t xml:space="preserve"> </w:t>
      </w:r>
      <w:r w:rsidR="0064072A">
        <w:t xml:space="preserve">little), salt (worked immediately), </w:t>
      </w:r>
    </w:p>
    <w:p w14:paraId="7A079525" w14:textId="7A75C1FB" w:rsidR="0064072A" w:rsidRDefault="0064072A" w:rsidP="00663694">
      <w:pPr>
        <w:pStyle w:val="ListBullet"/>
        <w:numPr>
          <w:ilvl w:val="0"/>
          <w:numId w:val="5"/>
        </w:numPr>
      </w:pPr>
      <w:r>
        <w:t xml:space="preserve">Soy sauce = lots of sodium in soy sauce, so very strong. </w:t>
      </w:r>
    </w:p>
    <w:p w14:paraId="459B8623" w14:textId="129FAF26" w:rsidR="0064072A" w:rsidRDefault="0064072A" w:rsidP="00663694">
      <w:pPr>
        <w:pStyle w:val="ListBullet"/>
        <w:numPr>
          <w:ilvl w:val="0"/>
          <w:numId w:val="5"/>
        </w:numPr>
      </w:pPr>
      <w:r>
        <w:t xml:space="preserve">V8 juice = not as dramatic as soya, but pretty dramatic. </w:t>
      </w:r>
    </w:p>
    <w:p w14:paraId="3976B01D" w14:textId="77777777" w:rsidR="00970CCD" w:rsidRDefault="00970CCD" w:rsidP="00D1380E">
      <w:pPr>
        <w:pStyle w:val="ListBullet"/>
        <w:numPr>
          <w:ilvl w:val="0"/>
          <w:numId w:val="0"/>
        </w:numPr>
        <w:ind w:left="432" w:hanging="432"/>
      </w:pPr>
    </w:p>
    <w:p w14:paraId="5FB6F2B4" w14:textId="77777777" w:rsidR="00D1380E" w:rsidRDefault="00D1380E" w:rsidP="00D1380E">
      <w:pPr>
        <w:pStyle w:val="ListBullet"/>
        <w:numPr>
          <w:ilvl w:val="0"/>
          <w:numId w:val="0"/>
        </w:numPr>
        <w:ind w:left="432" w:hanging="432"/>
      </w:pPr>
    </w:p>
    <w:p w14:paraId="0889DFA0" w14:textId="7E7276B6" w:rsidR="00D1380E" w:rsidRDefault="00D1380E" w:rsidP="00D1380E">
      <w:pPr>
        <w:pStyle w:val="ListBullet"/>
        <w:numPr>
          <w:ilvl w:val="0"/>
          <w:numId w:val="5"/>
        </w:numPr>
      </w:pPr>
      <w:r>
        <w:t>Elemental sodium = has</w:t>
      </w:r>
      <w:r w:rsidR="00EA7D26">
        <w:t xml:space="preserve"> a configuration of 11 electron</w:t>
      </w:r>
      <w:r>
        <w:t xml:space="preserve">s, </w:t>
      </w:r>
      <w:proofErr w:type="spellStart"/>
      <w:r>
        <w:t>intercour</w:t>
      </w:r>
      <w:proofErr w:type="spellEnd"/>
      <w:r>
        <w:t xml:space="preserve"> of 2, outer 8, and last of 1. </w:t>
      </w:r>
    </w:p>
    <w:p w14:paraId="343CF3F3" w14:textId="52778AFE" w:rsidR="00D1380E" w:rsidRDefault="00D1380E" w:rsidP="00D1380E">
      <w:pPr>
        <w:pStyle w:val="ListBullet"/>
        <w:numPr>
          <w:ilvl w:val="0"/>
          <w:numId w:val="5"/>
        </w:numPr>
      </w:pPr>
      <w:r>
        <w:t xml:space="preserve">Elemental chloride: 2 electrons at </w:t>
      </w:r>
      <w:proofErr w:type="spellStart"/>
      <w:r>
        <w:t>intercour</w:t>
      </w:r>
      <w:proofErr w:type="spellEnd"/>
      <w:r>
        <w:t>, 8 outer shell, 7 the last one</w:t>
      </w:r>
    </w:p>
    <w:p w14:paraId="5B1FE8BE" w14:textId="3D4A90D7" w:rsidR="00D1380E" w:rsidRDefault="00D1380E" w:rsidP="00D1380E">
      <w:pPr>
        <w:pStyle w:val="ListBullet"/>
        <w:numPr>
          <w:ilvl w:val="0"/>
          <w:numId w:val="5"/>
        </w:numPr>
      </w:pPr>
      <w:r>
        <w:t xml:space="preserve">For stability, one needs to gain an electron and one needs to lose one. </w:t>
      </w:r>
    </w:p>
    <w:p w14:paraId="5A5D030B" w14:textId="4869E1A5" w:rsidR="00D1380E" w:rsidRDefault="00D1380E" w:rsidP="00D1380E">
      <w:pPr>
        <w:pStyle w:val="ListBullet"/>
        <w:numPr>
          <w:ilvl w:val="0"/>
          <w:numId w:val="5"/>
        </w:numPr>
      </w:pPr>
      <w:r>
        <w:t xml:space="preserve">Elemental sodium will participate quickly with elemental chlorine. </w:t>
      </w:r>
    </w:p>
    <w:p w14:paraId="70A36BC2" w14:textId="34A7E711" w:rsidR="00D1380E" w:rsidRDefault="00D1380E" w:rsidP="00D1380E">
      <w:pPr>
        <w:pStyle w:val="ListBullet"/>
        <w:numPr>
          <w:ilvl w:val="0"/>
          <w:numId w:val="5"/>
        </w:numPr>
      </w:pPr>
      <w:r>
        <w:t xml:space="preserve">Sodium lost an electron, so </w:t>
      </w:r>
      <w:proofErr w:type="spellStart"/>
      <w:r>
        <w:t>posisitve</w:t>
      </w:r>
      <w:proofErr w:type="spellEnd"/>
      <w:r>
        <w:t xml:space="preserve">, chloride gained one so its negative = stable octets </w:t>
      </w:r>
    </w:p>
    <w:p w14:paraId="2858445B" w14:textId="707C357D" w:rsidR="00D1380E" w:rsidRDefault="00D1380E" w:rsidP="00D1380E">
      <w:pPr>
        <w:pStyle w:val="ListBullet"/>
        <w:numPr>
          <w:ilvl w:val="0"/>
          <w:numId w:val="5"/>
        </w:numPr>
      </w:pPr>
      <w:r>
        <w:t xml:space="preserve">Such ions conduct electricity. </w:t>
      </w:r>
    </w:p>
    <w:p w14:paraId="5D430DFB" w14:textId="03DD106D" w:rsidR="00D1380E" w:rsidRDefault="00EF42AC" w:rsidP="00D1380E">
      <w:pPr>
        <w:pStyle w:val="ListBullet"/>
        <w:numPr>
          <w:ilvl w:val="0"/>
          <w:numId w:val="5"/>
        </w:numPr>
      </w:pPr>
      <w:r>
        <w:t xml:space="preserve">One simple way to reduce salt intake, get the small whole ones instead of the big ones. Or put tape over it. </w:t>
      </w:r>
    </w:p>
    <w:p w14:paraId="2D933821" w14:textId="77777777" w:rsidR="00EF42AC" w:rsidRDefault="00EF42AC" w:rsidP="008E57B5">
      <w:pPr>
        <w:pStyle w:val="ListBullet"/>
        <w:numPr>
          <w:ilvl w:val="0"/>
          <w:numId w:val="0"/>
        </w:numPr>
        <w:ind w:left="432" w:hanging="432"/>
      </w:pPr>
    </w:p>
    <w:p w14:paraId="087AA37F" w14:textId="77777777" w:rsidR="008E57B5" w:rsidRDefault="008E57B5" w:rsidP="008E57B5">
      <w:pPr>
        <w:pStyle w:val="ListBullet"/>
        <w:numPr>
          <w:ilvl w:val="0"/>
          <w:numId w:val="0"/>
        </w:numPr>
        <w:ind w:left="432" w:hanging="432"/>
      </w:pPr>
    </w:p>
    <w:p w14:paraId="63DF063E" w14:textId="5792BFBB" w:rsidR="008E57B5" w:rsidRDefault="008E57B5" w:rsidP="008E57B5">
      <w:pPr>
        <w:pStyle w:val="ListBullet"/>
        <w:numPr>
          <w:ilvl w:val="0"/>
          <w:numId w:val="5"/>
        </w:numPr>
      </w:pPr>
      <w:r>
        <w:t xml:space="preserve">Uyuni Salt Flats in Bolivia: </w:t>
      </w:r>
      <w:proofErr w:type="spellStart"/>
      <w:r>
        <w:t>susbatntial</w:t>
      </w:r>
      <w:proofErr w:type="spellEnd"/>
      <w:r>
        <w:t xml:space="preserve"> salt beds. Salt is collected </w:t>
      </w:r>
      <w:proofErr w:type="spellStart"/>
      <w:r>
        <w:t>inthis</w:t>
      </w:r>
      <w:proofErr w:type="spellEnd"/>
      <w:r>
        <w:t xml:space="preserve"> kind of fashion. </w:t>
      </w:r>
    </w:p>
    <w:p w14:paraId="2A93B5DE" w14:textId="24473861" w:rsidR="008E57B5" w:rsidRDefault="008E57B5" w:rsidP="008E57B5">
      <w:pPr>
        <w:pStyle w:val="ListBullet"/>
        <w:numPr>
          <w:ilvl w:val="0"/>
          <w:numId w:val="5"/>
        </w:numPr>
      </w:pPr>
      <w:r>
        <w:t xml:space="preserve">Chile: white dots are from a road. Not snow, it is salt on the road. </w:t>
      </w:r>
    </w:p>
    <w:p w14:paraId="33D24253" w14:textId="5ADB5840" w:rsidR="008E57B5" w:rsidRDefault="008E57B5" w:rsidP="008E57B5">
      <w:pPr>
        <w:pStyle w:val="ListBullet"/>
        <w:numPr>
          <w:ilvl w:val="0"/>
          <w:numId w:val="5"/>
        </w:numPr>
      </w:pPr>
      <w:r>
        <w:t xml:space="preserve">There are communities there that deal with salt. </w:t>
      </w:r>
    </w:p>
    <w:p w14:paraId="5B4AACFD" w14:textId="64FF6791" w:rsidR="008E57B5" w:rsidRDefault="003E569A" w:rsidP="008E57B5">
      <w:pPr>
        <w:pStyle w:val="ListBullet"/>
        <w:numPr>
          <w:ilvl w:val="0"/>
          <w:numId w:val="5"/>
        </w:numPr>
      </w:pPr>
      <w:r>
        <w:lastRenderedPageBreak/>
        <w:t xml:space="preserve">Chris Pratt: Newfoundland artist. Salt Shed Interior. </w:t>
      </w:r>
    </w:p>
    <w:p w14:paraId="72CE076A" w14:textId="77777777" w:rsidR="003E569A" w:rsidRDefault="003E569A" w:rsidP="003E569A">
      <w:pPr>
        <w:pStyle w:val="ListBullet"/>
        <w:numPr>
          <w:ilvl w:val="0"/>
          <w:numId w:val="0"/>
        </w:numPr>
        <w:ind w:left="432" w:hanging="432"/>
      </w:pPr>
    </w:p>
    <w:p w14:paraId="35350702" w14:textId="02BB94DB" w:rsidR="003E569A" w:rsidRDefault="003E569A" w:rsidP="003E569A">
      <w:pPr>
        <w:pStyle w:val="ListBullet"/>
        <w:numPr>
          <w:ilvl w:val="0"/>
          <w:numId w:val="0"/>
        </w:numPr>
        <w:ind w:left="432" w:hanging="432"/>
      </w:pPr>
      <w:r>
        <w:t>Minerals II</w:t>
      </w:r>
    </w:p>
    <w:p w14:paraId="4E5AAFB1" w14:textId="4F4D4F59" w:rsidR="003E569A" w:rsidRDefault="003E569A" w:rsidP="003E569A">
      <w:pPr>
        <w:pStyle w:val="ListBullet"/>
        <w:numPr>
          <w:ilvl w:val="0"/>
          <w:numId w:val="6"/>
        </w:numPr>
      </w:pPr>
      <w:r>
        <w:t xml:space="preserve">Calcium, Phosphorus = good for bones and tooth </w:t>
      </w:r>
    </w:p>
    <w:p w14:paraId="0D108F12" w14:textId="678E103A" w:rsidR="003E569A" w:rsidRDefault="00FC0F6B" w:rsidP="003E569A">
      <w:pPr>
        <w:pStyle w:val="ListBullet"/>
        <w:numPr>
          <w:ilvl w:val="0"/>
          <w:numId w:val="6"/>
        </w:numPr>
      </w:pPr>
      <w:r>
        <w:t>Vanadium, Molybden</w:t>
      </w:r>
      <w:r w:rsidR="003E569A">
        <w:t xml:space="preserve">um and Tint= need these </w:t>
      </w:r>
    </w:p>
    <w:p w14:paraId="63E9F0CE" w14:textId="204DFDBD" w:rsidR="003E569A" w:rsidRDefault="003E569A" w:rsidP="003E569A">
      <w:pPr>
        <w:pStyle w:val="ListBullet"/>
        <w:numPr>
          <w:ilvl w:val="0"/>
          <w:numId w:val="6"/>
        </w:numPr>
      </w:pPr>
      <w:r>
        <w:t xml:space="preserve">These are the micronutrients </w:t>
      </w:r>
    </w:p>
    <w:p w14:paraId="3512AE86" w14:textId="2C5325B6" w:rsidR="003E569A" w:rsidRDefault="003E569A" w:rsidP="003E569A">
      <w:pPr>
        <w:pStyle w:val="ListBullet"/>
        <w:numPr>
          <w:ilvl w:val="0"/>
          <w:numId w:val="6"/>
        </w:numPr>
      </w:pPr>
      <w:r>
        <w:t>Total every day need is 1-1+ a day</w:t>
      </w:r>
    </w:p>
    <w:p w14:paraId="1E8696C7" w14:textId="385F5405" w:rsidR="003E569A" w:rsidRDefault="003E569A" w:rsidP="003E569A">
      <w:pPr>
        <w:pStyle w:val="ListBullet"/>
        <w:numPr>
          <w:ilvl w:val="0"/>
          <w:numId w:val="6"/>
        </w:numPr>
      </w:pPr>
      <w:r>
        <w:t xml:space="preserve">Relative amounts </w:t>
      </w:r>
    </w:p>
    <w:p w14:paraId="0CDA93A8" w14:textId="4518556B" w:rsidR="003E569A" w:rsidRDefault="003E569A" w:rsidP="003E569A">
      <w:pPr>
        <w:pStyle w:val="ListBullet"/>
        <w:numPr>
          <w:ilvl w:val="0"/>
          <w:numId w:val="6"/>
        </w:numPr>
      </w:pPr>
      <w:r>
        <w:t xml:space="preserve">6 grams of table salt = 40% of sodium, 2.5 g or twice of recommended intake of salt. </w:t>
      </w:r>
    </w:p>
    <w:p w14:paraId="5191D2B2" w14:textId="38914EE8" w:rsidR="003E569A" w:rsidRDefault="003E569A" w:rsidP="003E569A">
      <w:pPr>
        <w:pStyle w:val="ListBullet"/>
        <w:numPr>
          <w:ilvl w:val="0"/>
          <w:numId w:val="6"/>
        </w:numPr>
      </w:pPr>
      <w:r>
        <w:t xml:space="preserve">Sodium Chloride = we are talking about the table salt </w:t>
      </w:r>
    </w:p>
    <w:p w14:paraId="624CD4EC" w14:textId="048636D2" w:rsidR="003E569A" w:rsidRDefault="002732D6" w:rsidP="003E569A">
      <w:pPr>
        <w:pStyle w:val="ListBullet"/>
        <w:numPr>
          <w:ilvl w:val="0"/>
          <w:numId w:val="6"/>
        </w:numPr>
      </w:pPr>
      <w:r>
        <w:t>Morton Sa</w:t>
      </w:r>
      <w:r w:rsidR="003E569A">
        <w:t xml:space="preserve">lt = inexpensive </w:t>
      </w:r>
    </w:p>
    <w:p w14:paraId="398CE6B5" w14:textId="572B250C" w:rsidR="003E569A" w:rsidRDefault="003E569A" w:rsidP="003E569A">
      <w:pPr>
        <w:pStyle w:val="ListBullet"/>
        <w:numPr>
          <w:ilvl w:val="0"/>
          <w:numId w:val="6"/>
        </w:numPr>
      </w:pPr>
      <w:r>
        <w:t xml:space="preserve">Kosher Salt = a little more expensive </w:t>
      </w:r>
    </w:p>
    <w:p w14:paraId="3BE1EC54" w14:textId="1C997C1D" w:rsidR="003E569A" w:rsidRDefault="003E569A" w:rsidP="003E569A">
      <w:pPr>
        <w:pStyle w:val="ListBullet"/>
        <w:numPr>
          <w:ilvl w:val="0"/>
          <w:numId w:val="6"/>
        </w:numPr>
      </w:pPr>
      <w:r>
        <w:t xml:space="preserve">Fleur de </w:t>
      </w:r>
      <w:proofErr w:type="spellStart"/>
      <w:r>
        <w:t>Sel</w:t>
      </w:r>
      <w:proofErr w:type="spellEnd"/>
      <w:r>
        <w:t xml:space="preserve">= very expensive. </w:t>
      </w:r>
    </w:p>
    <w:p w14:paraId="653425C2" w14:textId="3CEED97C" w:rsidR="003E569A" w:rsidRDefault="003E569A" w:rsidP="003E569A">
      <w:pPr>
        <w:pStyle w:val="ListBullet"/>
        <w:numPr>
          <w:ilvl w:val="0"/>
          <w:numId w:val="6"/>
        </w:numPr>
      </w:pPr>
      <w:r>
        <w:t>Hawaiian Sea salt = expensive</w:t>
      </w:r>
    </w:p>
    <w:p w14:paraId="473B28F2" w14:textId="76C74EE9" w:rsidR="003E569A" w:rsidRDefault="003E569A" w:rsidP="003E569A">
      <w:pPr>
        <w:pStyle w:val="ListBullet"/>
        <w:numPr>
          <w:ilvl w:val="0"/>
          <w:numId w:val="6"/>
        </w:numPr>
      </w:pPr>
      <w:r>
        <w:t xml:space="preserve">Pink Himalaya Salt </w:t>
      </w:r>
      <w:r w:rsidR="002732D6">
        <w:t>= expe</w:t>
      </w:r>
      <w:r>
        <w:t>nsive</w:t>
      </w:r>
    </w:p>
    <w:p w14:paraId="321A3F8B" w14:textId="5BFD9E7C" w:rsidR="003E569A" w:rsidRDefault="003E569A" w:rsidP="003E569A">
      <w:pPr>
        <w:pStyle w:val="ListBullet"/>
        <w:numPr>
          <w:ilvl w:val="1"/>
          <w:numId w:val="6"/>
        </w:numPr>
      </w:pPr>
      <w:r>
        <w:t xml:space="preserve">Has a distinct marine flavor </w:t>
      </w:r>
    </w:p>
    <w:p w14:paraId="2BB5EDEA" w14:textId="09FF7197" w:rsidR="003E569A" w:rsidRDefault="003E569A" w:rsidP="003E569A">
      <w:pPr>
        <w:pStyle w:val="ListBullet"/>
        <w:numPr>
          <w:ilvl w:val="0"/>
          <w:numId w:val="6"/>
        </w:numPr>
      </w:pPr>
      <w:r>
        <w:t xml:space="preserve">These are mostly sodium chloride with another mineral. They are not defined in the content on the box. </w:t>
      </w:r>
    </w:p>
    <w:p w14:paraId="7D74EEF0" w14:textId="742A4E22" w:rsidR="003E569A" w:rsidRDefault="003E569A" w:rsidP="003E569A">
      <w:pPr>
        <w:pStyle w:val="ListBullet"/>
        <w:numPr>
          <w:ilvl w:val="0"/>
          <w:numId w:val="6"/>
        </w:numPr>
      </w:pPr>
      <w:r>
        <w:t xml:space="preserve">Too much salt = hypertension = high blood pressure. </w:t>
      </w:r>
    </w:p>
    <w:p w14:paraId="27B55FD6" w14:textId="4E240495" w:rsidR="003E569A" w:rsidRDefault="003E569A" w:rsidP="003E569A">
      <w:pPr>
        <w:pStyle w:val="ListBullet"/>
        <w:numPr>
          <w:ilvl w:val="0"/>
          <w:numId w:val="6"/>
        </w:numPr>
      </w:pPr>
      <w:r>
        <w:t>Normal blood pressure 120/80 and high blood pressure is 140/90</w:t>
      </w:r>
    </w:p>
    <w:p w14:paraId="43DB4648" w14:textId="350D3DA6" w:rsidR="003E569A" w:rsidRDefault="003E569A" w:rsidP="003E569A">
      <w:pPr>
        <w:pStyle w:val="ListBullet"/>
        <w:numPr>
          <w:ilvl w:val="0"/>
          <w:numId w:val="6"/>
        </w:numPr>
      </w:pPr>
      <w:r>
        <w:t>Those with high blood pressure, don’t ha</w:t>
      </w:r>
      <w:r w:rsidR="002732D6">
        <w:t>v</w:t>
      </w:r>
      <w:r w:rsidR="00972FF9">
        <w:t>e dill pickle</w:t>
      </w:r>
      <w:r>
        <w:t>s, but used some kind of herbs to flavor the food where salt is mini</w:t>
      </w:r>
      <w:r w:rsidR="002732D6">
        <w:t>mi</w:t>
      </w:r>
      <w:r>
        <w:t xml:space="preserve">zed. </w:t>
      </w:r>
    </w:p>
    <w:p w14:paraId="7F81FA53" w14:textId="77777777" w:rsidR="002732D6" w:rsidRDefault="002732D6" w:rsidP="002732D6">
      <w:pPr>
        <w:pStyle w:val="ListBullet"/>
        <w:numPr>
          <w:ilvl w:val="0"/>
          <w:numId w:val="0"/>
        </w:numPr>
        <w:ind w:left="432" w:hanging="432"/>
      </w:pPr>
    </w:p>
    <w:p w14:paraId="2BF1CC9D" w14:textId="0160B929" w:rsidR="002732D6" w:rsidRDefault="00972FF9" w:rsidP="002732D6">
      <w:pPr>
        <w:pStyle w:val="ListBullet"/>
        <w:numPr>
          <w:ilvl w:val="0"/>
          <w:numId w:val="6"/>
        </w:numPr>
      </w:pPr>
      <w:r>
        <w:t>Potassium</w:t>
      </w:r>
      <w:r w:rsidR="002732D6">
        <w:t xml:space="preserve">: same charge as an ion, Located below sodium </w:t>
      </w:r>
    </w:p>
    <w:p w14:paraId="310C07CB" w14:textId="77777777" w:rsidR="002732D6" w:rsidRDefault="002732D6" w:rsidP="002732D6">
      <w:pPr>
        <w:pStyle w:val="ListBullet"/>
        <w:numPr>
          <w:ilvl w:val="0"/>
          <w:numId w:val="0"/>
        </w:numPr>
      </w:pPr>
    </w:p>
    <w:p w14:paraId="5AAC67EA" w14:textId="1E720A0C" w:rsidR="002732D6" w:rsidRDefault="002732D6" w:rsidP="002732D6">
      <w:pPr>
        <w:pStyle w:val="ListBullet"/>
        <w:numPr>
          <w:ilvl w:val="0"/>
          <w:numId w:val="6"/>
        </w:numPr>
      </w:pPr>
      <w:r>
        <w:lastRenderedPageBreak/>
        <w:t xml:space="preserve">No Salt = it is salt but no salt. It is potassium chloride. </w:t>
      </w:r>
    </w:p>
    <w:p w14:paraId="75C538D4" w14:textId="61A622B9" w:rsidR="002732D6" w:rsidRDefault="002732D6" w:rsidP="002732D6">
      <w:pPr>
        <w:pStyle w:val="ListBullet"/>
        <w:numPr>
          <w:ilvl w:val="0"/>
          <w:numId w:val="6"/>
        </w:numPr>
      </w:pPr>
      <w:r>
        <w:t xml:space="preserve">Bananas are known to be high potassium but potatoes have 50% more potassium than bananas. </w:t>
      </w:r>
    </w:p>
    <w:p w14:paraId="231B539A" w14:textId="2DECD60A" w:rsidR="002732D6" w:rsidRDefault="002732D6" w:rsidP="002732D6">
      <w:pPr>
        <w:pStyle w:val="ListBullet"/>
        <w:numPr>
          <w:ilvl w:val="0"/>
          <w:numId w:val="6"/>
        </w:numPr>
      </w:pPr>
      <w:r>
        <w:t xml:space="preserve">Potassium and Sodium have different sizes. Size associated with how much water can be accumulate around the ion. The balance of these electrolytes </w:t>
      </w:r>
      <w:proofErr w:type="gramStart"/>
      <w:r>
        <w:t>are</w:t>
      </w:r>
      <w:proofErr w:type="gramEnd"/>
      <w:r>
        <w:t xml:space="preserve"> very important on how they transport other materials. Electrolyte concentration is an important feature, if body working properly do not need to adjust this in any way. </w:t>
      </w:r>
    </w:p>
    <w:p w14:paraId="0ACC6D80" w14:textId="77777777" w:rsidR="002732D6" w:rsidRDefault="002732D6" w:rsidP="0042550C">
      <w:pPr>
        <w:pStyle w:val="ListBullet"/>
        <w:numPr>
          <w:ilvl w:val="0"/>
          <w:numId w:val="0"/>
        </w:numPr>
        <w:ind w:left="432" w:hanging="432"/>
      </w:pPr>
    </w:p>
    <w:p w14:paraId="742D80E8" w14:textId="77777777" w:rsidR="0042550C" w:rsidRDefault="0042550C" w:rsidP="0042550C">
      <w:pPr>
        <w:pStyle w:val="ListBullet"/>
        <w:numPr>
          <w:ilvl w:val="0"/>
          <w:numId w:val="0"/>
        </w:numPr>
        <w:ind w:left="432" w:hanging="432"/>
      </w:pPr>
    </w:p>
    <w:p w14:paraId="10B7313B" w14:textId="4F218681" w:rsidR="0042550C" w:rsidRDefault="0042550C" w:rsidP="0042550C">
      <w:pPr>
        <w:pStyle w:val="ListBullet"/>
        <w:numPr>
          <w:ilvl w:val="0"/>
          <w:numId w:val="6"/>
        </w:numPr>
      </w:pPr>
      <w:r>
        <w:t xml:space="preserve">Iodine </w:t>
      </w:r>
    </w:p>
    <w:p w14:paraId="2666C1B2" w14:textId="1AC1167A" w:rsidR="0042550C" w:rsidRDefault="0042550C" w:rsidP="0042550C">
      <w:pPr>
        <w:pStyle w:val="ListBullet"/>
        <w:numPr>
          <w:ilvl w:val="0"/>
          <w:numId w:val="6"/>
        </w:numPr>
      </w:pPr>
      <w:r>
        <w:t xml:space="preserve">WE think of it as an element, but we are talking about ionic </w:t>
      </w:r>
      <w:proofErr w:type="spellStart"/>
      <w:r>
        <w:t>ionide</w:t>
      </w:r>
      <w:proofErr w:type="spellEnd"/>
      <w:r>
        <w:t xml:space="preserve">. Iodine is located below bromine. </w:t>
      </w:r>
    </w:p>
    <w:p w14:paraId="5431EF95" w14:textId="070E1E37" w:rsidR="0042550C" w:rsidRDefault="0042550C" w:rsidP="0042550C">
      <w:pPr>
        <w:pStyle w:val="ListBullet"/>
        <w:numPr>
          <w:ilvl w:val="0"/>
          <w:numId w:val="6"/>
        </w:numPr>
      </w:pPr>
      <w:r>
        <w:t xml:space="preserve">Iodine is a solid. </w:t>
      </w:r>
    </w:p>
    <w:p w14:paraId="7C87F6A5" w14:textId="07014A5E" w:rsidR="0042550C" w:rsidRDefault="0042550C" w:rsidP="0042550C">
      <w:pPr>
        <w:pStyle w:val="ListBullet"/>
        <w:numPr>
          <w:ilvl w:val="0"/>
          <w:numId w:val="6"/>
        </w:numPr>
      </w:pPr>
      <w:r>
        <w:t xml:space="preserve">As heated, has a high vapor pressure, and does not melt. Gives off a purple smoke. </w:t>
      </w:r>
    </w:p>
    <w:p w14:paraId="43A9EAA3" w14:textId="578EA10F" w:rsidR="0042550C" w:rsidRDefault="0042550C" w:rsidP="0042550C">
      <w:pPr>
        <w:pStyle w:val="ListBullet"/>
        <w:numPr>
          <w:ilvl w:val="0"/>
          <w:numId w:val="6"/>
        </w:numPr>
      </w:pPr>
      <w:r>
        <w:t xml:space="preserve">Deficiency of ionic iodine causes goiter </w:t>
      </w:r>
    </w:p>
    <w:p w14:paraId="15C59D09" w14:textId="20452D4C" w:rsidR="0042550C" w:rsidRDefault="0042550C" w:rsidP="0042550C">
      <w:pPr>
        <w:pStyle w:val="ListBullet"/>
        <w:numPr>
          <w:ilvl w:val="0"/>
          <w:numId w:val="6"/>
        </w:numPr>
      </w:pPr>
      <w:r>
        <w:t xml:space="preserve">Goiter = in WWI men had enlarge necks because thyroid gland needed to find iodine. </w:t>
      </w:r>
    </w:p>
    <w:p w14:paraId="25E36923" w14:textId="03E5F519" w:rsidR="0042550C" w:rsidRDefault="0042550C" w:rsidP="0042550C">
      <w:pPr>
        <w:pStyle w:val="ListBullet"/>
        <w:numPr>
          <w:ilvl w:val="0"/>
          <w:numId w:val="6"/>
        </w:numPr>
      </w:pPr>
      <w:r>
        <w:t xml:space="preserve">Theodore Kocher, known for Thyroid work. </w:t>
      </w:r>
    </w:p>
    <w:p w14:paraId="18E77E53" w14:textId="6A8777EE" w:rsidR="0042550C" w:rsidRDefault="0042550C" w:rsidP="0042550C">
      <w:pPr>
        <w:pStyle w:val="ListBullet"/>
        <w:numPr>
          <w:ilvl w:val="0"/>
          <w:numId w:val="6"/>
        </w:numPr>
      </w:pPr>
      <w:r>
        <w:t xml:space="preserve">People near seas, who eat seafood, not affected. </w:t>
      </w:r>
    </w:p>
    <w:p w14:paraId="2CE1B91E" w14:textId="24E00116" w:rsidR="0042550C" w:rsidRDefault="0042550C" w:rsidP="0042550C">
      <w:pPr>
        <w:pStyle w:val="ListBullet"/>
        <w:numPr>
          <w:ilvl w:val="0"/>
          <w:numId w:val="6"/>
        </w:numPr>
      </w:pPr>
      <w:r>
        <w:t xml:space="preserve">Potassium Iodide is added to table salt to avoid this goiter. Need 150 mg a day. </w:t>
      </w:r>
    </w:p>
    <w:p w14:paraId="6A10E2F7" w14:textId="63A89393" w:rsidR="0042550C" w:rsidRDefault="0042550C" w:rsidP="0042550C">
      <w:pPr>
        <w:pStyle w:val="ListBullet"/>
        <w:numPr>
          <w:ilvl w:val="0"/>
          <w:numId w:val="6"/>
        </w:numPr>
      </w:pPr>
      <w:r>
        <w:t>In Kazakhstan: many people have goiter. Not present in salt mines of that country.</w:t>
      </w:r>
    </w:p>
    <w:p w14:paraId="40967D49" w14:textId="0518A38D" w:rsidR="0042550C" w:rsidRDefault="0042550C" w:rsidP="0042550C">
      <w:pPr>
        <w:pStyle w:val="ListBullet"/>
        <w:numPr>
          <w:ilvl w:val="0"/>
          <w:numId w:val="6"/>
        </w:numPr>
      </w:pPr>
      <w:r>
        <w:t xml:space="preserve">Kazakhstan has used this and now it is better. </w:t>
      </w:r>
    </w:p>
    <w:p w14:paraId="1D471D02" w14:textId="4C30A5D3" w:rsidR="0042550C" w:rsidRDefault="0042550C" w:rsidP="0042550C">
      <w:pPr>
        <w:pStyle w:val="ListBullet"/>
        <w:numPr>
          <w:ilvl w:val="0"/>
          <w:numId w:val="6"/>
        </w:numPr>
      </w:pPr>
      <w:r>
        <w:t xml:space="preserve">Only costs 5 cents per person per year to solve this problem of goiter. </w:t>
      </w:r>
    </w:p>
    <w:p w14:paraId="3C45C678" w14:textId="77777777" w:rsidR="002B69A3" w:rsidRPr="002B69A3" w:rsidRDefault="002B69A3" w:rsidP="002B69A3">
      <w:pPr>
        <w:pStyle w:val="ListParagraph"/>
        <w:numPr>
          <w:ilvl w:val="0"/>
          <w:numId w:val="6"/>
        </w:numPr>
        <w:spacing w:after="0" w:line="240" w:lineRule="auto"/>
        <w:rPr>
          <w:rFonts w:ascii="Times New Roman" w:eastAsia="Times New Roman" w:hAnsi="Times New Roman" w:cs="Times New Roman"/>
          <w:color w:val="auto"/>
          <w:sz w:val="24"/>
          <w:szCs w:val="24"/>
          <w:lang w:eastAsia="en-US"/>
        </w:rPr>
      </w:pPr>
      <w:r w:rsidRPr="002B69A3">
        <w:rPr>
          <w:rFonts w:ascii="Lucida Sans Unicode" w:eastAsia="Times New Roman" w:hAnsi="Lucida Sans Unicode" w:cs="Lucida Sans Unicode"/>
          <w:color w:val="565A5C"/>
          <w:spacing w:val="3"/>
          <w:sz w:val="26"/>
          <w:szCs w:val="26"/>
          <w:lang w:eastAsia="en-US"/>
        </w:rPr>
        <w:lastRenderedPageBreak/>
        <w:t>kosher salt and pickling salt do not contain iodine.</w:t>
      </w:r>
    </w:p>
    <w:p w14:paraId="0C2C7109" w14:textId="77777777" w:rsidR="002B69A3" w:rsidRPr="002B69A3" w:rsidRDefault="002B69A3" w:rsidP="002B69A3">
      <w:pPr>
        <w:pStyle w:val="ListParagraph"/>
        <w:numPr>
          <w:ilvl w:val="0"/>
          <w:numId w:val="6"/>
        </w:numPr>
        <w:spacing w:after="0" w:line="240" w:lineRule="auto"/>
        <w:rPr>
          <w:rFonts w:ascii="Times New Roman" w:eastAsia="Times New Roman" w:hAnsi="Times New Roman" w:cs="Times New Roman"/>
          <w:color w:val="auto"/>
          <w:sz w:val="24"/>
          <w:szCs w:val="24"/>
          <w:lang w:eastAsia="en-US"/>
        </w:rPr>
      </w:pPr>
      <w:r w:rsidRPr="002B69A3">
        <w:rPr>
          <w:rFonts w:ascii="Lucida Sans Unicode" w:eastAsia="Times New Roman" w:hAnsi="Lucida Sans Unicode" w:cs="Lucida Sans Unicode"/>
          <w:color w:val="565A5C"/>
          <w:spacing w:val="3"/>
          <w:sz w:val="26"/>
          <w:szCs w:val="26"/>
          <w:lang w:eastAsia="en-US"/>
        </w:rPr>
        <w:t>Table salt and sea salt are potential sources of iodine</w:t>
      </w:r>
    </w:p>
    <w:p w14:paraId="50D786F9" w14:textId="77777777" w:rsidR="002B69A3" w:rsidRDefault="002B69A3" w:rsidP="00925915">
      <w:pPr>
        <w:pStyle w:val="ListBullet"/>
        <w:numPr>
          <w:ilvl w:val="0"/>
          <w:numId w:val="0"/>
        </w:numPr>
        <w:ind w:left="432" w:hanging="432"/>
      </w:pPr>
    </w:p>
    <w:p w14:paraId="43AA03DA" w14:textId="77777777" w:rsidR="00925915" w:rsidRDefault="00925915" w:rsidP="00925915">
      <w:pPr>
        <w:pStyle w:val="ListBullet"/>
        <w:numPr>
          <w:ilvl w:val="0"/>
          <w:numId w:val="0"/>
        </w:numPr>
        <w:ind w:left="432" w:hanging="432"/>
      </w:pPr>
    </w:p>
    <w:p w14:paraId="6C62AB8B" w14:textId="7191E051" w:rsidR="00925915" w:rsidRDefault="00925915" w:rsidP="00925915">
      <w:pPr>
        <w:pStyle w:val="ListBullet"/>
        <w:numPr>
          <w:ilvl w:val="0"/>
          <w:numId w:val="6"/>
        </w:numPr>
      </w:pPr>
      <w:r>
        <w:t xml:space="preserve">Iron </w:t>
      </w:r>
    </w:p>
    <w:p w14:paraId="3024099F" w14:textId="2950CC9E" w:rsidR="00925915" w:rsidRDefault="00925915" w:rsidP="00925915">
      <w:pPr>
        <w:pStyle w:val="ListBullet"/>
        <w:numPr>
          <w:ilvl w:val="0"/>
          <w:numId w:val="6"/>
        </w:numPr>
      </w:pPr>
      <w:r>
        <w:t xml:space="preserve">Iron 2+ </w:t>
      </w:r>
    </w:p>
    <w:p w14:paraId="04576F2D" w14:textId="57AD6255" w:rsidR="00925915" w:rsidRDefault="00925915" w:rsidP="00925915">
      <w:pPr>
        <w:pStyle w:val="ListBullet"/>
        <w:numPr>
          <w:ilvl w:val="0"/>
          <w:numId w:val="6"/>
        </w:numPr>
      </w:pPr>
      <w:r>
        <w:t>2-4 grams in the body in the blood molecule, hem</w:t>
      </w:r>
    </w:p>
    <w:p w14:paraId="1BC696E0" w14:textId="3AAEC0EA" w:rsidR="00925915" w:rsidRDefault="00925915" w:rsidP="00925915">
      <w:pPr>
        <w:pStyle w:val="ListBullet"/>
        <w:numPr>
          <w:ilvl w:val="0"/>
          <w:numId w:val="6"/>
        </w:numPr>
      </w:pPr>
      <w:r>
        <w:t xml:space="preserve">need to take 10-20 </w:t>
      </w:r>
      <w:proofErr w:type="spellStart"/>
      <w:r>
        <w:t>miligrams</w:t>
      </w:r>
      <w:proofErr w:type="spellEnd"/>
      <w:r>
        <w:t xml:space="preserve"> a day. </w:t>
      </w:r>
    </w:p>
    <w:p w14:paraId="31A24E9E" w14:textId="6F07C925" w:rsidR="00925915" w:rsidRDefault="00925915" w:rsidP="00925915">
      <w:pPr>
        <w:pStyle w:val="ListBullet"/>
        <w:numPr>
          <w:ilvl w:val="0"/>
          <w:numId w:val="6"/>
        </w:numPr>
      </w:pPr>
      <w:r>
        <w:t xml:space="preserve">There are a number of health issues associated to that. </w:t>
      </w:r>
    </w:p>
    <w:p w14:paraId="5D2BAFB7" w14:textId="113487AA" w:rsidR="00925915" w:rsidRDefault="00925915" w:rsidP="00925915">
      <w:pPr>
        <w:pStyle w:val="ListBullet"/>
        <w:numPr>
          <w:ilvl w:val="0"/>
          <w:numId w:val="6"/>
        </w:numPr>
      </w:pPr>
      <w:r>
        <w:t xml:space="preserve">Anemia </w:t>
      </w:r>
      <w:proofErr w:type="gramStart"/>
      <w:r>
        <w:t xml:space="preserve">( </w:t>
      </w:r>
      <w:proofErr w:type="spellStart"/>
      <w:r>
        <w:t>Irond</w:t>
      </w:r>
      <w:proofErr w:type="spellEnd"/>
      <w:proofErr w:type="gramEnd"/>
      <w:r>
        <w:t xml:space="preserve"> </w:t>
      </w:r>
      <w:proofErr w:type="spellStart"/>
      <w:r>
        <w:t>deficienty</w:t>
      </w:r>
      <w:proofErr w:type="spellEnd"/>
      <w:r>
        <w:t xml:space="preserve">) </w:t>
      </w:r>
    </w:p>
    <w:p w14:paraId="18BC772C" w14:textId="23C7DBC6" w:rsidR="00925915" w:rsidRDefault="00925915" w:rsidP="00925915">
      <w:pPr>
        <w:pStyle w:val="ListBullet"/>
        <w:numPr>
          <w:ilvl w:val="0"/>
          <w:numId w:val="6"/>
        </w:numPr>
      </w:pPr>
      <w:r>
        <w:t xml:space="preserve">Hemochromatosis(genetic) </w:t>
      </w:r>
    </w:p>
    <w:p w14:paraId="27452C79" w14:textId="698AB97B" w:rsidR="00925915" w:rsidRDefault="00925915" w:rsidP="00925915">
      <w:pPr>
        <w:pStyle w:val="ListBullet"/>
        <w:numPr>
          <w:ilvl w:val="1"/>
          <w:numId w:val="6"/>
        </w:numPr>
      </w:pPr>
      <w:r>
        <w:t xml:space="preserve">Cooking in iron pots in the earlier times. </w:t>
      </w:r>
    </w:p>
    <w:p w14:paraId="1BCE0C3E" w14:textId="6A160355" w:rsidR="00925915" w:rsidRDefault="00925915" w:rsidP="00925915">
      <w:pPr>
        <w:pStyle w:val="ListBullet"/>
        <w:numPr>
          <w:ilvl w:val="1"/>
          <w:numId w:val="6"/>
        </w:numPr>
      </w:pPr>
      <w:r>
        <w:t xml:space="preserve">Body absorbs a huge amount of iron </w:t>
      </w:r>
    </w:p>
    <w:p w14:paraId="77498458" w14:textId="55952263" w:rsidR="000C7684" w:rsidRPr="000C7684" w:rsidRDefault="000C7684" w:rsidP="000C7684">
      <w:pPr>
        <w:pStyle w:val="ListParagraph"/>
        <w:numPr>
          <w:ilvl w:val="1"/>
          <w:numId w:val="6"/>
        </w:numPr>
        <w:spacing w:after="0" w:line="240" w:lineRule="auto"/>
        <w:rPr>
          <w:rFonts w:ascii="Times New Roman" w:eastAsia="Times New Roman" w:hAnsi="Times New Roman" w:cs="Times New Roman"/>
          <w:color w:val="auto"/>
          <w:sz w:val="24"/>
          <w:szCs w:val="24"/>
          <w:lang w:eastAsia="en-US"/>
        </w:rPr>
      </w:pPr>
      <w:r w:rsidRPr="000C7684">
        <w:rPr>
          <w:rFonts w:ascii="Lucida Sans Unicode" w:eastAsia="Times New Roman" w:hAnsi="Lucida Sans Unicode" w:cs="Lucida Sans Unicode"/>
          <w:color w:val="565A5C"/>
          <w:spacing w:val="3"/>
          <w:sz w:val="26"/>
          <w:szCs w:val="26"/>
          <w:lang w:eastAsia="en-US"/>
        </w:rPr>
        <w:t xml:space="preserve">Dr. </w:t>
      </w:r>
      <w:proofErr w:type="spellStart"/>
      <w:r w:rsidRPr="000C7684">
        <w:rPr>
          <w:rFonts w:ascii="Lucida Sans Unicode" w:eastAsia="Times New Roman" w:hAnsi="Lucida Sans Unicode" w:cs="Lucida Sans Unicode"/>
          <w:color w:val="565A5C"/>
          <w:spacing w:val="3"/>
          <w:sz w:val="26"/>
          <w:szCs w:val="26"/>
          <w:lang w:eastAsia="en-US"/>
        </w:rPr>
        <w:t>Harpp</w:t>
      </w:r>
      <w:proofErr w:type="spellEnd"/>
      <w:r w:rsidRPr="000C7684">
        <w:rPr>
          <w:rFonts w:ascii="Lucida Sans Unicode" w:eastAsia="Times New Roman" w:hAnsi="Lucida Sans Unicode" w:cs="Lucida Sans Unicode"/>
          <w:color w:val="565A5C"/>
          <w:spacing w:val="3"/>
          <w:sz w:val="26"/>
          <w:szCs w:val="26"/>
          <w:lang w:eastAsia="en-US"/>
        </w:rPr>
        <w:t xml:space="preserve"> mentioned a condition called hemochromatosis. People suffering from this disease are at risk of developing iron toxicity because very little iron is excreted from the body.</w:t>
      </w:r>
    </w:p>
    <w:p w14:paraId="67E8D3E6" w14:textId="7A153EEC" w:rsidR="00925915" w:rsidRDefault="00925915" w:rsidP="00925915">
      <w:pPr>
        <w:pStyle w:val="ListBullet"/>
        <w:numPr>
          <w:ilvl w:val="1"/>
          <w:numId w:val="6"/>
        </w:numPr>
      </w:pPr>
      <w:r>
        <w:t xml:space="preserve">Excess iron is stored in the heart, liver, pancreas and the joints. </w:t>
      </w:r>
    </w:p>
    <w:p w14:paraId="1C1BD088" w14:textId="63C046F1" w:rsidR="00925915" w:rsidRDefault="00925915" w:rsidP="00925915">
      <w:pPr>
        <w:pStyle w:val="ListBullet"/>
        <w:numPr>
          <w:ilvl w:val="1"/>
          <w:numId w:val="6"/>
        </w:numPr>
      </w:pPr>
      <w:proofErr w:type="spellStart"/>
      <w:r>
        <w:t>Heme</w:t>
      </w:r>
      <w:proofErr w:type="spellEnd"/>
      <w:r>
        <w:t xml:space="preserve">= iron atom in a large ring molecule of </w:t>
      </w:r>
      <w:proofErr w:type="spellStart"/>
      <w:r>
        <w:t>heme</w:t>
      </w:r>
      <w:proofErr w:type="spellEnd"/>
      <w:r>
        <w:t xml:space="preserve">. It is the iron that associates with oxygen and transports the oxygen to the body. </w:t>
      </w:r>
    </w:p>
    <w:p w14:paraId="626E70C7" w14:textId="32C7DBC5" w:rsidR="00925915" w:rsidRDefault="00925915" w:rsidP="00925915">
      <w:pPr>
        <w:pStyle w:val="ListBullet"/>
        <w:numPr>
          <w:ilvl w:val="1"/>
          <w:numId w:val="6"/>
        </w:numPr>
      </w:pPr>
      <w:r>
        <w:t xml:space="preserve">In medieval times, but iron nails in wine, and had some chemical validity to it. </w:t>
      </w:r>
    </w:p>
    <w:p w14:paraId="41E96B58" w14:textId="67572AC2" w:rsidR="00925915" w:rsidRDefault="00925915" w:rsidP="00925915">
      <w:pPr>
        <w:pStyle w:val="ListBullet"/>
        <w:numPr>
          <w:ilvl w:val="0"/>
          <w:numId w:val="6"/>
        </w:numPr>
      </w:pPr>
      <w:r>
        <w:t xml:space="preserve">Can find iron in red meat, </w:t>
      </w:r>
      <w:proofErr w:type="spellStart"/>
      <w:r>
        <w:t>brocooli</w:t>
      </w:r>
      <w:proofErr w:type="spellEnd"/>
      <w:r>
        <w:t xml:space="preserve">, and iron is best absorbed with Vitamin C. It </w:t>
      </w:r>
      <w:proofErr w:type="gramStart"/>
      <w:r>
        <w:t>assist</w:t>
      </w:r>
      <w:proofErr w:type="gramEnd"/>
      <w:r>
        <w:t xml:space="preserve"> in the absorption from the </w:t>
      </w:r>
      <w:proofErr w:type="spellStart"/>
      <w:r>
        <w:t>gastrointesntinal</w:t>
      </w:r>
      <w:proofErr w:type="spellEnd"/>
      <w:r>
        <w:t xml:space="preserve"> tract. Take iron sup with orange juice. </w:t>
      </w:r>
    </w:p>
    <w:p w14:paraId="696F2123" w14:textId="089F2AA4" w:rsidR="00925915" w:rsidRDefault="00925915" w:rsidP="00925915">
      <w:pPr>
        <w:pStyle w:val="ListBullet"/>
        <w:numPr>
          <w:ilvl w:val="0"/>
          <w:numId w:val="6"/>
        </w:numPr>
      </w:pPr>
      <w:r>
        <w:t xml:space="preserve">Iron is added to food. </w:t>
      </w:r>
    </w:p>
    <w:p w14:paraId="16104120" w14:textId="1D430E14" w:rsidR="00925915" w:rsidRDefault="00925915" w:rsidP="00925915">
      <w:pPr>
        <w:pStyle w:val="ListBullet"/>
        <w:numPr>
          <w:ilvl w:val="0"/>
          <w:numId w:val="6"/>
        </w:numPr>
      </w:pPr>
      <w:proofErr w:type="spellStart"/>
      <w:r>
        <w:t>Geritol</w:t>
      </w:r>
      <w:proofErr w:type="spellEnd"/>
      <w:r>
        <w:t xml:space="preserve">= each ml has 3.3 mg but a table spoon of it will have all. </w:t>
      </w:r>
    </w:p>
    <w:p w14:paraId="5D338A07" w14:textId="34ABEB83" w:rsidR="00925915" w:rsidRDefault="00925915" w:rsidP="00925915">
      <w:pPr>
        <w:pStyle w:val="ListBullet"/>
        <w:numPr>
          <w:ilvl w:val="0"/>
          <w:numId w:val="6"/>
        </w:numPr>
      </w:pPr>
      <w:r>
        <w:lastRenderedPageBreak/>
        <w:t xml:space="preserve">Slow release iron in tablet form once a day, fewer incidence of GI incidence, </w:t>
      </w:r>
    </w:p>
    <w:p w14:paraId="307FDF72" w14:textId="67EBF2B1" w:rsidR="00925915" w:rsidRDefault="00925915" w:rsidP="00925915">
      <w:pPr>
        <w:pStyle w:val="ListBullet"/>
        <w:numPr>
          <w:ilvl w:val="0"/>
          <w:numId w:val="6"/>
        </w:numPr>
      </w:pPr>
      <w:r>
        <w:t xml:space="preserve">Problems with iron: </w:t>
      </w:r>
    </w:p>
    <w:p w14:paraId="1BAD719A" w14:textId="508A668C" w:rsidR="00925915" w:rsidRDefault="00925915" w:rsidP="00925915">
      <w:pPr>
        <w:pStyle w:val="ListBullet"/>
        <w:numPr>
          <w:ilvl w:val="1"/>
          <w:numId w:val="6"/>
        </w:numPr>
      </w:pPr>
      <w:r>
        <w:t>Porphyria: an inherited condition explained by Felix</w:t>
      </w:r>
      <w:r w:rsidR="00F14296">
        <w:t xml:space="preserve"> </w:t>
      </w:r>
      <w:proofErr w:type="spellStart"/>
      <w:r w:rsidR="00F14296">
        <w:t>Seyler</w:t>
      </w:r>
      <w:proofErr w:type="spellEnd"/>
      <w:r w:rsidR="00F14296">
        <w:t>. He slowed up the disco</w:t>
      </w:r>
      <w:r>
        <w:t xml:space="preserve">very of DNA but explained </w:t>
      </w:r>
      <w:proofErr w:type="gramStart"/>
      <w:r>
        <w:t>this conditions</w:t>
      </w:r>
      <w:proofErr w:type="gramEnd"/>
      <w:r>
        <w:t xml:space="preserve">. </w:t>
      </w:r>
    </w:p>
    <w:p w14:paraId="29852D80" w14:textId="733371E8" w:rsidR="00925915" w:rsidRDefault="00925915" w:rsidP="00925915">
      <w:pPr>
        <w:pStyle w:val="ListBullet"/>
        <w:numPr>
          <w:ilvl w:val="1"/>
          <w:numId w:val="6"/>
        </w:numPr>
      </w:pPr>
      <w:r>
        <w:t xml:space="preserve">The issue is that people with this disorder they have too much of the </w:t>
      </w:r>
      <w:r w:rsidR="002326D0">
        <w:t xml:space="preserve">porphyrin ring system produced. </w:t>
      </w:r>
      <w:proofErr w:type="gramStart"/>
      <w:r w:rsidR="002326D0">
        <w:t>So</w:t>
      </w:r>
      <w:proofErr w:type="gramEnd"/>
      <w:r w:rsidR="002326D0">
        <w:t xml:space="preserve"> it effects the nervo</w:t>
      </w:r>
      <w:r w:rsidR="00F14296">
        <w:t>us system, reddish skin, excessive hair</w:t>
      </w:r>
      <w:r w:rsidR="002326D0">
        <w:t xml:space="preserve">. </w:t>
      </w:r>
    </w:p>
    <w:p w14:paraId="3D9BADCF" w14:textId="01884BB1" w:rsidR="002326D0" w:rsidRDefault="00F14296" w:rsidP="00925915">
      <w:pPr>
        <w:pStyle w:val="ListBullet"/>
        <w:numPr>
          <w:ilvl w:val="1"/>
          <w:numId w:val="6"/>
        </w:numPr>
      </w:pPr>
      <w:r>
        <w:t xml:space="preserve">Werewolves idea came along. </w:t>
      </w:r>
    </w:p>
    <w:p w14:paraId="64CC8058" w14:textId="77777777" w:rsidR="00F14296" w:rsidRDefault="00F14296" w:rsidP="00F14296">
      <w:pPr>
        <w:pStyle w:val="ListBullet"/>
        <w:numPr>
          <w:ilvl w:val="0"/>
          <w:numId w:val="0"/>
        </w:numPr>
        <w:ind w:left="432" w:hanging="432"/>
      </w:pPr>
    </w:p>
    <w:p w14:paraId="14648EE8" w14:textId="77777777" w:rsidR="00F14296" w:rsidRDefault="00F14296" w:rsidP="00924A8A">
      <w:pPr>
        <w:pStyle w:val="ListBullet"/>
        <w:numPr>
          <w:ilvl w:val="0"/>
          <w:numId w:val="0"/>
        </w:numPr>
        <w:ind w:left="432" w:hanging="432"/>
      </w:pPr>
    </w:p>
    <w:p w14:paraId="53182277" w14:textId="32146E1A" w:rsidR="00924A8A" w:rsidRDefault="00924A8A" w:rsidP="00924A8A">
      <w:pPr>
        <w:pStyle w:val="ListBullet"/>
        <w:numPr>
          <w:ilvl w:val="0"/>
          <w:numId w:val="8"/>
        </w:numPr>
      </w:pPr>
      <w:r>
        <w:t xml:space="preserve">Zinc </w:t>
      </w:r>
    </w:p>
    <w:p w14:paraId="5ADED814" w14:textId="66403DC2" w:rsidR="00924A8A" w:rsidRDefault="00924A8A" w:rsidP="00924A8A">
      <w:pPr>
        <w:pStyle w:val="ListBullet"/>
        <w:numPr>
          <w:ilvl w:val="0"/>
          <w:numId w:val="8"/>
        </w:numPr>
      </w:pPr>
      <w:r>
        <w:t xml:space="preserve">Zn 2+ </w:t>
      </w:r>
    </w:p>
    <w:p w14:paraId="54D0B86E" w14:textId="6D91F68A" w:rsidR="00924A8A" w:rsidRDefault="00924A8A" w:rsidP="00924A8A">
      <w:pPr>
        <w:pStyle w:val="ListBullet"/>
        <w:numPr>
          <w:ilvl w:val="0"/>
          <w:numId w:val="8"/>
        </w:numPr>
      </w:pPr>
      <w:r>
        <w:t xml:space="preserve">4 </w:t>
      </w:r>
      <w:proofErr w:type="spellStart"/>
      <w:r>
        <w:t>elemnts</w:t>
      </w:r>
      <w:proofErr w:type="spellEnd"/>
      <w:r>
        <w:t xml:space="preserve"> over iron in periodic table </w:t>
      </w:r>
    </w:p>
    <w:p w14:paraId="498E2799" w14:textId="491A5FBB" w:rsidR="00924A8A" w:rsidRDefault="00924A8A" w:rsidP="00924A8A">
      <w:pPr>
        <w:pStyle w:val="ListBullet"/>
        <w:numPr>
          <w:ilvl w:val="0"/>
          <w:numId w:val="8"/>
        </w:numPr>
      </w:pPr>
      <w:proofErr w:type="spellStart"/>
      <w:r>
        <w:t>Metalic</w:t>
      </w:r>
      <w:proofErr w:type="spellEnd"/>
      <w:r>
        <w:t xml:space="preserve"> element </w:t>
      </w:r>
    </w:p>
    <w:p w14:paraId="13AC03CC" w14:textId="6E3D94A7" w:rsidR="00924A8A" w:rsidRDefault="00924A8A" w:rsidP="00924A8A">
      <w:pPr>
        <w:pStyle w:val="ListBullet"/>
        <w:numPr>
          <w:ilvl w:val="0"/>
          <w:numId w:val="8"/>
        </w:numPr>
      </w:pPr>
      <w:r>
        <w:t xml:space="preserve">Aspergillus Niger found long ago = very important </w:t>
      </w:r>
    </w:p>
    <w:p w14:paraId="13D772BC" w14:textId="0DF57962" w:rsidR="00924A8A" w:rsidRDefault="00924A8A" w:rsidP="00924A8A">
      <w:pPr>
        <w:pStyle w:val="ListBullet"/>
        <w:numPr>
          <w:ilvl w:val="0"/>
          <w:numId w:val="8"/>
        </w:numPr>
      </w:pPr>
      <w:r>
        <w:t xml:space="preserve">Zinc levels are important were important for </w:t>
      </w:r>
      <w:proofErr w:type="spellStart"/>
      <w:r>
        <w:t>respitaroty</w:t>
      </w:r>
      <w:proofErr w:type="spellEnd"/>
      <w:r>
        <w:t xml:space="preserve"> problems. </w:t>
      </w:r>
    </w:p>
    <w:p w14:paraId="4B7CCDF1" w14:textId="34B0B754" w:rsidR="00924A8A" w:rsidRDefault="00924A8A" w:rsidP="00924A8A">
      <w:pPr>
        <w:pStyle w:val="ListBullet"/>
        <w:numPr>
          <w:ilvl w:val="0"/>
          <w:numId w:val="8"/>
        </w:numPr>
      </w:pPr>
      <w:r>
        <w:t xml:space="preserve">Elemental zinc Zn 0 = metallic </w:t>
      </w:r>
    </w:p>
    <w:p w14:paraId="7FD2409D" w14:textId="729E0EF5" w:rsidR="00924A8A" w:rsidRDefault="00924A8A" w:rsidP="00924A8A">
      <w:pPr>
        <w:pStyle w:val="ListBullet"/>
        <w:numPr>
          <w:ilvl w:val="0"/>
          <w:numId w:val="8"/>
        </w:numPr>
      </w:pPr>
      <w:r>
        <w:t xml:space="preserve">If </w:t>
      </w:r>
      <w:proofErr w:type="spellStart"/>
      <w:r>
        <w:t>powedered</w:t>
      </w:r>
      <w:proofErr w:type="spellEnd"/>
      <w:r>
        <w:t xml:space="preserve"> = black </w:t>
      </w:r>
    </w:p>
    <w:p w14:paraId="43175ED6" w14:textId="1762E449" w:rsidR="00924A8A" w:rsidRDefault="00924A8A" w:rsidP="00924A8A">
      <w:pPr>
        <w:pStyle w:val="ListBullet"/>
        <w:numPr>
          <w:ilvl w:val="0"/>
          <w:numId w:val="8"/>
        </w:numPr>
      </w:pPr>
      <w:r>
        <w:t xml:space="preserve">Ionic Zinc Zn 2+ looks like all the other slats, white. </w:t>
      </w:r>
    </w:p>
    <w:p w14:paraId="7A75E1C3" w14:textId="3DBC6EF9" w:rsidR="00924A8A" w:rsidRDefault="00924A8A" w:rsidP="00924A8A">
      <w:pPr>
        <w:pStyle w:val="ListBullet"/>
        <w:numPr>
          <w:ilvl w:val="0"/>
          <w:numId w:val="8"/>
        </w:numPr>
      </w:pPr>
      <w:r>
        <w:t xml:space="preserve">Total </w:t>
      </w:r>
      <w:proofErr w:type="gramStart"/>
      <w:r>
        <w:t xml:space="preserve">amount  </w:t>
      </w:r>
      <w:proofErr w:type="spellStart"/>
      <w:r>
        <w:t>fzinc</w:t>
      </w:r>
      <w:proofErr w:type="spellEnd"/>
      <w:proofErr w:type="gramEnd"/>
      <w:r>
        <w:t xml:space="preserve"> in the body is 1.113% of the whole body weight. </w:t>
      </w:r>
    </w:p>
    <w:p w14:paraId="3BAED8B5" w14:textId="136E7B0C" w:rsidR="00924A8A" w:rsidRDefault="00924A8A" w:rsidP="00924A8A">
      <w:pPr>
        <w:pStyle w:val="ListBullet"/>
        <w:numPr>
          <w:ilvl w:val="0"/>
          <w:numId w:val="8"/>
        </w:numPr>
      </w:pPr>
      <w:r>
        <w:t xml:space="preserve">About 20% of the population lacks zinc in their body. </w:t>
      </w:r>
    </w:p>
    <w:p w14:paraId="00FA0A6C" w14:textId="2FE3CD61" w:rsidR="00924A8A" w:rsidRDefault="00924A8A" w:rsidP="00924A8A">
      <w:pPr>
        <w:pStyle w:val="ListBullet"/>
        <w:numPr>
          <w:ilvl w:val="0"/>
          <w:numId w:val="8"/>
        </w:numPr>
      </w:pPr>
      <w:r>
        <w:t xml:space="preserve">Morality rates, etc. </w:t>
      </w:r>
    </w:p>
    <w:p w14:paraId="10733C7A" w14:textId="6D3D0072" w:rsidR="00924A8A" w:rsidRDefault="00924A8A" w:rsidP="00924A8A">
      <w:pPr>
        <w:pStyle w:val="ListBullet"/>
        <w:numPr>
          <w:ilvl w:val="0"/>
          <w:numId w:val="8"/>
        </w:numPr>
      </w:pPr>
      <w:r>
        <w:t xml:space="preserve">Suppresses dwarfism. </w:t>
      </w:r>
    </w:p>
    <w:p w14:paraId="514AD525" w14:textId="0B834672" w:rsidR="00924A8A" w:rsidRDefault="00924A8A" w:rsidP="00924A8A">
      <w:pPr>
        <w:pStyle w:val="ListBullet"/>
        <w:numPr>
          <w:ilvl w:val="0"/>
          <w:numId w:val="8"/>
        </w:numPr>
      </w:pPr>
      <w:r>
        <w:t xml:space="preserve">Some health issue </w:t>
      </w:r>
      <w:proofErr w:type="gramStart"/>
      <w:r>
        <w:t>are</w:t>
      </w:r>
      <w:proofErr w:type="gramEnd"/>
      <w:r>
        <w:t xml:space="preserve"> associated with zinc: </w:t>
      </w:r>
    </w:p>
    <w:p w14:paraId="58470E92" w14:textId="0FC3F6C1" w:rsidR="00924A8A" w:rsidRDefault="00924A8A" w:rsidP="00924A8A">
      <w:pPr>
        <w:pStyle w:val="ListBullet"/>
        <w:numPr>
          <w:ilvl w:val="0"/>
          <w:numId w:val="8"/>
        </w:numPr>
      </w:pPr>
      <w:r>
        <w:t xml:space="preserve">Healing </w:t>
      </w:r>
      <w:proofErr w:type="gramStart"/>
      <w:r>
        <w:t>anosmia ,</w:t>
      </w:r>
      <w:proofErr w:type="gramEnd"/>
      <w:r>
        <w:t xml:space="preserve"> If someone </w:t>
      </w:r>
      <w:proofErr w:type="spellStart"/>
      <w:r>
        <w:t>doenst</w:t>
      </w:r>
      <w:proofErr w:type="spellEnd"/>
      <w:r>
        <w:t xml:space="preserve"> smell well/taste = anosmia</w:t>
      </w:r>
    </w:p>
    <w:p w14:paraId="59A42A13" w14:textId="6852EEB2" w:rsidR="00924A8A" w:rsidRDefault="00924A8A" w:rsidP="00924A8A">
      <w:pPr>
        <w:pStyle w:val="ListBullet"/>
        <w:numPr>
          <w:ilvl w:val="0"/>
          <w:numId w:val="8"/>
        </w:numPr>
      </w:pPr>
      <w:r>
        <w:lastRenderedPageBreak/>
        <w:t>Circulation disease = Raynaud’s Disease</w:t>
      </w:r>
    </w:p>
    <w:p w14:paraId="20B8AA3E" w14:textId="12D49F4E" w:rsidR="00924A8A" w:rsidRDefault="00924A8A" w:rsidP="00924A8A">
      <w:pPr>
        <w:pStyle w:val="ListBullet"/>
        <w:numPr>
          <w:ilvl w:val="0"/>
          <w:numId w:val="8"/>
        </w:numPr>
      </w:pPr>
      <w:r>
        <w:t xml:space="preserve">One of the best sources of zinc = oysters. Have more zinc than in meet. </w:t>
      </w:r>
    </w:p>
    <w:p w14:paraId="57FCA862" w14:textId="774CB15E" w:rsidR="00924A8A" w:rsidRDefault="00924A8A" w:rsidP="00924A8A">
      <w:pPr>
        <w:pStyle w:val="ListBullet"/>
        <w:numPr>
          <w:ilvl w:val="0"/>
          <w:numId w:val="8"/>
        </w:numPr>
      </w:pPr>
      <w:r>
        <w:t xml:space="preserve">Nuts also. </w:t>
      </w:r>
    </w:p>
    <w:p w14:paraId="01F035CD" w14:textId="4F3F3D38" w:rsidR="00924A8A" w:rsidRDefault="00924A8A" w:rsidP="00924A8A">
      <w:pPr>
        <w:pStyle w:val="ListBullet"/>
        <w:numPr>
          <w:ilvl w:val="0"/>
          <w:numId w:val="8"/>
        </w:numPr>
      </w:pPr>
      <w:r>
        <w:t xml:space="preserve">Meat a lesser source but it is a source. </w:t>
      </w:r>
    </w:p>
    <w:p w14:paraId="543D5052" w14:textId="04E5E54B" w:rsidR="00924A8A" w:rsidRDefault="00924A8A" w:rsidP="00924A8A">
      <w:pPr>
        <w:pStyle w:val="ListBullet"/>
        <w:numPr>
          <w:ilvl w:val="0"/>
          <w:numId w:val="8"/>
        </w:numPr>
      </w:pPr>
      <w:r>
        <w:t xml:space="preserve">Daily requirement = 10mg </w:t>
      </w:r>
    </w:p>
    <w:p w14:paraId="481C689B" w14:textId="6DBEEB5E" w:rsidR="00924A8A" w:rsidRDefault="00924A8A" w:rsidP="00924A8A">
      <w:pPr>
        <w:pStyle w:val="ListBullet"/>
        <w:numPr>
          <w:ilvl w:val="0"/>
          <w:numId w:val="8"/>
        </w:numPr>
      </w:pPr>
      <w:r>
        <w:t xml:space="preserve">Fiber and protein materials capture zinc by various structure. They run it by the body before it can be absorbed. If a vegetarian, need to know if have low in zinc. </w:t>
      </w:r>
    </w:p>
    <w:p w14:paraId="029A1FB4" w14:textId="0252B7BA" w:rsidR="00924A8A" w:rsidRDefault="00924A8A" w:rsidP="00924A8A">
      <w:pPr>
        <w:pStyle w:val="ListBullet"/>
        <w:numPr>
          <w:ilvl w:val="0"/>
          <w:numId w:val="8"/>
        </w:numPr>
      </w:pPr>
      <w:r>
        <w:t xml:space="preserve">Enzyme connection </w:t>
      </w:r>
      <w:proofErr w:type="gramStart"/>
      <w:r>
        <w:t>( 300</w:t>
      </w:r>
      <w:proofErr w:type="gramEnd"/>
      <w:r>
        <w:t xml:space="preserve"> known</w:t>
      </w:r>
      <w:r w:rsidR="004524B6">
        <w:t xml:space="preserve"> enzymes) that deal with zinc. </w:t>
      </w:r>
    </w:p>
    <w:p w14:paraId="33A955F0" w14:textId="75E817BC" w:rsidR="004524B6" w:rsidRDefault="004524B6" w:rsidP="004524B6">
      <w:pPr>
        <w:pStyle w:val="ListBullet"/>
        <w:numPr>
          <w:ilvl w:val="1"/>
          <w:numId w:val="8"/>
        </w:numPr>
      </w:pPr>
      <w:r>
        <w:t xml:space="preserve">The structures of enzymes and what metal materials are necessary to make them function is worked out. </w:t>
      </w:r>
    </w:p>
    <w:p w14:paraId="6DB28D6A" w14:textId="2BC38063" w:rsidR="004524B6" w:rsidRDefault="004524B6" w:rsidP="004524B6">
      <w:pPr>
        <w:pStyle w:val="ListBullet"/>
        <w:numPr>
          <w:ilvl w:val="1"/>
          <w:numId w:val="8"/>
        </w:numPr>
      </w:pPr>
      <w:r>
        <w:t xml:space="preserve">Insulin= main enzymes that require zinc </w:t>
      </w:r>
    </w:p>
    <w:p w14:paraId="63E38DCB" w14:textId="3D4B9C06" w:rsidR="004524B6" w:rsidRDefault="004524B6" w:rsidP="004524B6">
      <w:pPr>
        <w:pStyle w:val="ListBullet"/>
        <w:numPr>
          <w:ilvl w:val="1"/>
          <w:numId w:val="8"/>
        </w:numPr>
      </w:pPr>
      <w:r>
        <w:t xml:space="preserve">Alcohol dehydrogenase </w:t>
      </w:r>
    </w:p>
    <w:p w14:paraId="06210F10" w14:textId="5BD893A0" w:rsidR="004524B6" w:rsidRDefault="004524B6" w:rsidP="004524B6">
      <w:pPr>
        <w:pStyle w:val="ListBullet"/>
        <w:numPr>
          <w:ilvl w:val="1"/>
          <w:numId w:val="8"/>
        </w:numPr>
      </w:pPr>
      <w:proofErr w:type="spellStart"/>
      <w:r>
        <w:t>Rna</w:t>
      </w:r>
      <w:proofErr w:type="spellEnd"/>
      <w:r>
        <w:t xml:space="preserve"> polymerase </w:t>
      </w:r>
    </w:p>
    <w:p w14:paraId="1EA4489A" w14:textId="5DBB0966" w:rsidR="004524B6" w:rsidRDefault="004524B6" w:rsidP="004524B6">
      <w:pPr>
        <w:pStyle w:val="ListBullet"/>
        <w:numPr>
          <w:ilvl w:val="1"/>
          <w:numId w:val="8"/>
        </w:numPr>
      </w:pPr>
      <w:r>
        <w:t xml:space="preserve">T-RNA </w:t>
      </w:r>
      <w:proofErr w:type="spellStart"/>
      <w:r>
        <w:t>synthatese</w:t>
      </w:r>
      <w:proofErr w:type="spellEnd"/>
      <w:r>
        <w:t xml:space="preserve"> </w:t>
      </w:r>
    </w:p>
    <w:p w14:paraId="70DAF081" w14:textId="3CFAFD9E" w:rsidR="004524B6" w:rsidRDefault="004524B6" w:rsidP="004524B6">
      <w:pPr>
        <w:pStyle w:val="ListBullet"/>
        <w:numPr>
          <w:ilvl w:val="1"/>
          <w:numId w:val="8"/>
        </w:numPr>
      </w:pPr>
      <w:r>
        <w:t xml:space="preserve">It is possible to get the concentration of zinc from a hair sample, can’t get any vitamins from hair samples </w:t>
      </w:r>
      <w:proofErr w:type="spellStart"/>
      <w:r>
        <w:t>tho</w:t>
      </w:r>
      <w:proofErr w:type="spellEnd"/>
      <w:r>
        <w:t xml:space="preserve">. </w:t>
      </w:r>
    </w:p>
    <w:p w14:paraId="187E366F" w14:textId="77777777" w:rsidR="004524B6" w:rsidRDefault="004524B6" w:rsidP="004524B6">
      <w:pPr>
        <w:pStyle w:val="ListBullet"/>
        <w:numPr>
          <w:ilvl w:val="0"/>
          <w:numId w:val="0"/>
        </w:numPr>
        <w:ind w:left="720"/>
      </w:pPr>
    </w:p>
    <w:p w14:paraId="6B647288" w14:textId="77777777" w:rsidR="004524B6" w:rsidRDefault="004524B6" w:rsidP="004524B6">
      <w:pPr>
        <w:pStyle w:val="ListBullet"/>
        <w:numPr>
          <w:ilvl w:val="0"/>
          <w:numId w:val="0"/>
        </w:numPr>
        <w:ind w:left="720"/>
      </w:pPr>
    </w:p>
    <w:p w14:paraId="078ABB81" w14:textId="1430522B" w:rsidR="004524B6" w:rsidRDefault="004524B6" w:rsidP="004524B6">
      <w:pPr>
        <w:pStyle w:val="ListBullet"/>
        <w:numPr>
          <w:ilvl w:val="0"/>
          <w:numId w:val="9"/>
        </w:numPr>
      </w:pPr>
      <w:r>
        <w:t>Selen</w:t>
      </w:r>
      <w:r w:rsidR="009B13AF">
        <w:t xml:space="preserve">ium = in form of selenite which </w:t>
      </w:r>
      <w:r>
        <w:t xml:space="preserve">is the </w:t>
      </w:r>
      <w:r w:rsidR="009B13AF">
        <w:t>oxidized</w:t>
      </w:r>
      <w:r>
        <w:t xml:space="preserve"> form. below oxygen, below sulfate. Somewhat similar properties. </w:t>
      </w:r>
    </w:p>
    <w:p w14:paraId="7E6A62B3" w14:textId="754A9A0F" w:rsidR="004524B6" w:rsidRDefault="00741A79" w:rsidP="004524B6">
      <w:pPr>
        <w:pStyle w:val="ListBullet"/>
        <w:numPr>
          <w:ilvl w:val="0"/>
          <w:numId w:val="9"/>
        </w:numPr>
      </w:pPr>
      <w:r>
        <w:t xml:space="preserve">55 </w:t>
      </w:r>
      <w:r w:rsidR="004524B6">
        <w:t xml:space="preserve">micrograms </w:t>
      </w:r>
      <w:proofErr w:type="gramStart"/>
      <w:r w:rsidR="004524B6">
        <w:t>is</w:t>
      </w:r>
      <w:proofErr w:type="gramEnd"/>
      <w:r w:rsidR="004524B6">
        <w:t xml:space="preserve"> for selenium. Not </w:t>
      </w:r>
      <w:r>
        <w:t>very much. 1</w:t>
      </w:r>
      <w:r w:rsidR="004524B6">
        <w:t xml:space="preserve"> small cubes of salt equivalent. </w:t>
      </w:r>
    </w:p>
    <w:p w14:paraId="3E85F642" w14:textId="1080F480" w:rsidR="004524B6" w:rsidRDefault="004524B6" w:rsidP="004524B6">
      <w:pPr>
        <w:pStyle w:val="ListBullet"/>
        <w:numPr>
          <w:ilvl w:val="0"/>
          <w:numId w:val="9"/>
        </w:numPr>
      </w:pPr>
      <w:r>
        <w:t xml:space="preserve">It functions as an antioxidant, works with Vitamin E </w:t>
      </w:r>
    </w:p>
    <w:p w14:paraId="58B0C4F6" w14:textId="0777EDA6" w:rsidR="004524B6" w:rsidRDefault="003C11D3" w:rsidP="004524B6">
      <w:pPr>
        <w:pStyle w:val="ListBullet"/>
        <w:numPr>
          <w:ilvl w:val="0"/>
          <w:numId w:val="9"/>
        </w:numPr>
      </w:pPr>
      <w:r>
        <w:t>Protec</w:t>
      </w:r>
      <w:r w:rsidR="004524B6">
        <w:t xml:space="preserve">ts cells against oxidative damage. </w:t>
      </w:r>
    </w:p>
    <w:p w14:paraId="4BCEF83C" w14:textId="102B232A" w:rsidR="00741A79" w:rsidRDefault="00741A79" w:rsidP="004524B6">
      <w:pPr>
        <w:pStyle w:val="ListBullet"/>
        <w:numPr>
          <w:ilvl w:val="0"/>
          <w:numId w:val="9"/>
        </w:numPr>
      </w:pPr>
      <w:r>
        <w:t xml:space="preserve">Found in brazil nuts, tuna, seaweed, seafood. </w:t>
      </w:r>
    </w:p>
    <w:p w14:paraId="6698D4DE" w14:textId="3C2FE8C2" w:rsidR="00741A79" w:rsidRDefault="00741A79" w:rsidP="004524B6">
      <w:pPr>
        <w:pStyle w:val="ListBullet"/>
        <w:numPr>
          <w:ilvl w:val="0"/>
          <w:numId w:val="9"/>
        </w:numPr>
      </w:pPr>
      <w:r>
        <w:t xml:space="preserve">Tuna will provide the enough selenium </w:t>
      </w:r>
    </w:p>
    <w:p w14:paraId="30335425" w14:textId="44943B64" w:rsidR="00741A79" w:rsidRDefault="00741A79" w:rsidP="004524B6">
      <w:pPr>
        <w:pStyle w:val="ListBullet"/>
        <w:numPr>
          <w:ilvl w:val="0"/>
          <w:numId w:val="9"/>
        </w:numPr>
      </w:pPr>
      <w:r>
        <w:lastRenderedPageBreak/>
        <w:t xml:space="preserve">Present in garlic and onion. And contributes to the smell. </w:t>
      </w:r>
    </w:p>
    <w:p w14:paraId="33259A11" w14:textId="653299C7" w:rsidR="00741A79" w:rsidRDefault="00741A79" w:rsidP="004524B6">
      <w:pPr>
        <w:pStyle w:val="ListBullet"/>
        <w:numPr>
          <w:ilvl w:val="0"/>
          <w:numId w:val="9"/>
        </w:numPr>
      </w:pPr>
      <w:r>
        <w:t xml:space="preserve">Studied by Eric Bloc. </w:t>
      </w:r>
    </w:p>
    <w:p w14:paraId="05B75488" w14:textId="4B586702" w:rsidR="00741A79" w:rsidRDefault="00741A79" w:rsidP="004524B6">
      <w:pPr>
        <w:pStyle w:val="ListBullet"/>
        <w:numPr>
          <w:ilvl w:val="0"/>
          <w:numId w:val="9"/>
        </w:numPr>
      </w:pPr>
      <w:r>
        <w:t xml:space="preserve">Hippocrates talked about garlic: has a feeling of warmth and the chest and a heavy sensation in the head </w:t>
      </w:r>
    </w:p>
    <w:p w14:paraId="61426638" w14:textId="19748A73" w:rsidR="00741A79" w:rsidRDefault="00741A79" w:rsidP="004524B6">
      <w:pPr>
        <w:pStyle w:val="ListBullet"/>
        <w:numPr>
          <w:ilvl w:val="0"/>
          <w:numId w:val="9"/>
        </w:numPr>
      </w:pPr>
      <w:r>
        <w:t xml:space="preserve">China produces about 65% of the garlic in the world </w:t>
      </w:r>
    </w:p>
    <w:p w14:paraId="564A090E" w14:textId="77777777" w:rsidR="00E41690" w:rsidRDefault="00E41690" w:rsidP="00E41690">
      <w:pPr>
        <w:pStyle w:val="ListBullet"/>
        <w:numPr>
          <w:ilvl w:val="0"/>
          <w:numId w:val="0"/>
        </w:numPr>
        <w:ind w:left="432" w:hanging="432"/>
      </w:pPr>
    </w:p>
    <w:p w14:paraId="714A4C87" w14:textId="64DB2EF6" w:rsidR="00E41690" w:rsidRDefault="00E41690" w:rsidP="00E41690">
      <w:pPr>
        <w:pStyle w:val="ListBullet"/>
        <w:numPr>
          <w:ilvl w:val="0"/>
          <w:numId w:val="0"/>
        </w:numPr>
        <w:ind w:left="432" w:hanging="432"/>
      </w:pPr>
      <w:r>
        <w:t>MINERALS III</w:t>
      </w:r>
    </w:p>
    <w:p w14:paraId="4A66CD34" w14:textId="6CF6BDB0" w:rsidR="00E41690" w:rsidRDefault="00B26CAB" w:rsidP="00E41690">
      <w:pPr>
        <w:pStyle w:val="ListBullet"/>
        <w:numPr>
          <w:ilvl w:val="0"/>
          <w:numId w:val="10"/>
        </w:numPr>
      </w:pPr>
      <w:r>
        <w:t xml:space="preserve">Calcium </w:t>
      </w:r>
    </w:p>
    <w:p w14:paraId="2068BBBB" w14:textId="59CBD40C" w:rsidR="00B26CAB" w:rsidRDefault="00B26CAB" w:rsidP="00E41690">
      <w:pPr>
        <w:pStyle w:val="ListBullet"/>
        <w:numPr>
          <w:ilvl w:val="0"/>
          <w:numId w:val="10"/>
        </w:numPr>
      </w:pPr>
      <w:r>
        <w:t xml:space="preserve">Located below magnesium, so similar properties </w:t>
      </w:r>
    </w:p>
    <w:p w14:paraId="50D7F116" w14:textId="43D4C0FE" w:rsidR="00B26CAB" w:rsidRDefault="00B26CAB" w:rsidP="00E41690">
      <w:pPr>
        <w:pStyle w:val="ListBullet"/>
        <w:numPr>
          <w:ilvl w:val="0"/>
          <w:numId w:val="10"/>
        </w:numPr>
      </w:pPr>
      <w:r>
        <w:t xml:space="preserve">99% of bones and teeth </w:t>
      </w:r>
    </w:p>
    <w:p w14:paraId="7B92A51A" w14:textId="53ACBB76" w:rsidR="00B26CAB" w:rsidRDefault="00B26CAB" w:rsidP="00E41690">
      <w:pPr>
        <w:pStyle w:val="ListBullet"/>
        <w:numPr>
          <w:ilvl w:val="0"/>
          <w:numId w:val="10"/>
        </w:numPr>
      </w:pPr>
      <w:r>
        <w:t xml:space="preserve">1% nerve transmission and blood clotting. By Dr. Ringer </w:t>
      </w:r>
    </w:p>
    <w:p w14:paraId="6639D4FC" w14:textId="7AF7C118" w:rsidR="00B26CAB" w:rsidRDefault="00B26CAB" w:rsidP="00B26CAB">
      <w:pPr>
        <w:pStyle w:val="ListBullet"/>
        <w:numPr>
          <w:ilvl w:val="1"/>
          <w:numId w:val="10"/>
        </w:numPr>
      </w:pPr>
      <w:r>
        <w:t xml:space="preserve">body needs calcium for nerve impulses to function. </w:t>
      </w:r>
    </w:p>
    <w:p w14:paraId="3B1A4C8E" w14:textId="59FF052C" w:rsidR="00B26CAB" w:rsidRDefault="00B26CAB" w:rsidP="00B26CAB">
      <w:pPr>
        <w:pStyle w:val="ListBullet"/>
        <w:numPr>
          <w:ilvl w:val="0"/>
          <w:numId w:val="10"/>
        </w:numPr>
      </w:pPr>
      <w:r>
        <w:t xml:space="preserve">Intake varies enormously </w:t>
      </w:r>
    </w:p>
    <w:p w14:paraId="0DB7A9F0" w14:textId="00FC72A9" w:rsidR="00B26CAB" w:rsidRDefault="00B26CAB" w:rsidP="00B26CAB">
      <w:pPr>
        <w:pStyle w:val="ListBullet"/>
        <w:numPr>
          <w:ilvl w:val="0"/>
          <w:numId w:val="10"/>
        </w:numPr>
      </w:pPr>
      <w:r>
        <w:t xml:space="preserve">Recommended will vary by the country. </w:t>
      </w:r>
    </w:p>
    <w:p w14:paraId="27765089" w14:textId="05B0CF63" w:rsidR="00B26CAB" w:rsidRDefault="00B26CAB" w:rsidP="00B26CAB">
      <w:pPr>
        <w:pStyle w:val="ListBullet"/>
        <w:numPr>
          <w:ilvl w:val="0"/>
          <w:numId w:val="10"/>
        </w:numPr>
      </w:pPr>
      <w:r>
        <w:t>Depending on the age, lower</w:t>
      </w:r>
      <w:r w:rsidR="000E687B">
        <w:t xml:space="preserve"> amounts for young kids, increasi</w:t>
      </w:r>
      <w:r>
        <w:t xml:space="preserve">ng over the growing a day, </w:t>
      </w:r>
    </w:p>
    <w:p w14:paraId="6FC77D88" w14:textId="002C262F" w:rsidR="00B26CAB" w:rsidRDefault="00B26CAB" w:rsidP="00B26CAB">
      <w:pPr>
        <w:pStyle w:val="ListBullet"/>
        <w:numPr>
          <w:ilvl w:val="0"/>
          <w:numId w:val="10"/>
        </w:numPr>
      </w:pPr>
      <w:r>
        <w:t xml:space="preserve">Men observed this, </w:t>
      </w:r>
    </w:p>
    <w:p w14:paraId="359DC21A" w14:textId="0FF23F53" w:rsidR="00B26CAB" w:rsidRDefault="00B26CAB" w:rsidP="00B26CAB">
      <w:pPr>
        <w:pStyle w:val="ListBullet"/>
        <w:numPr>
          <w:ilvl w:val="0"/>
          <w:numId w:val="10"/>
        </w:numPr>
      </w:pPr>
      <w:r>
        <w:t xml:space="preserve">The issue is for women: judged to be much less. </w:t>
      </w:r>
    </w:p>
    <w:p w14:paraId="1D0CD273" w14:textId="463F670A" w:rsidR="00B26CAB" w:rsidRDefault="00B26CAB" w:rsidP="00B26CAB">
      <w:pPr>
        <w:pStyle w:val="ListBullet"/>
        <w:numPr>
          <w:ilvl w:val="0"/>
          <w:numId w:val="10"/>
        </w:numPr>
      </w:pPr>
      <w:r>
        <w:t>Transfers for women that many women are oste</w:t>
      </w:r>
      <w:r w:rsidR="009A140C">
        <w:t>o</w:t>
      </w:r>
      <w:r>
        <w:t>p</w:t>
      </w:r>
      <w:r w:rsidR="000E687B">
        <w:t>o</w:t>
      </w:r>
      <w:r>
        <w:t>ro</w:t>
      </w:r>
      <w:r w:rsidR="009A140C">
        <w:t>t</w:t>
      </w:r>
      <w:r w:rsidR="000E687B">
        <w:t>ic</w:t>
      </w:r>
      <w:r>
        <w:t xml:space="preserve">. </w:t>
      </w:r>
    </w:p>
    <w:p w14:paraId="5B7419CF" w14:textId="13A258A8" w:rsidR="00B26CAB" w:rsidRDefault="00B26CAB" w:rsidP="00B26CAB">
      <w:pPr>
        <w:pStyle w:val="ListBullet"/>
        <w:numPr>
          <w:ilvl w:val="0"/>
          <w:numId w:val="10"/>
        </w:numPr>
      </w:pPr>
      <w:r>
        <w:t xml:space="preserve">Nutritional Status of Elite Swimmers: </w:t>
      </w:r>
    </w:p>
    <w:p w14:paraId="2A5B824C" w14:textId="3B75D772" w:rsidR="00B26CAB" w:rsidRDefault="00B26CAB" w:rsidP="00B26CAB">
      <w:pPr>
        <w:pStyle w:val="ListBullet"/>
        <w:numPr>
          <w:ilvl w:val="1"/>
          <w:numId w:val="10"/>
        </w:numPr>
      </w:pPr>
      <w:proofErr w:type="spellStart"/>
      <w:r>
        <w:t>Ind</w:t>
      </w:r>
      <w:proofErr w:type="spellEnd"/>
      <w:r>
        <w:t xml:space="preserve"> who are taking a lot of </w:t>
      </w:r>
      <w:proofErr w:type="gramStart"/>
      <w:r>
        <w:t>calories  a</w:t>
      </w:r>
      <w:proofErr w:type="gramEnd"/>
      <w:r>
        <w:t xml:space="preserve"> day, showed that: </w:t>
      </w:r>
    </w:p>
    <w:p w14:paraId="302CA2FF" w14:textId="7E67E48B" w:rsidR="00B26CAB" w:rsidRDefault="00B26CAB" w:rsidP="00B26CAB">
      <w:pPr>
        <w:pStyle w:val="ListBullet"/>
        <w:numPr>
          <w:ilvl w:val="2"/>
          <w:numId w:val="10"/>
        </w:numPr>
      </w:pPr>
      <w:r>
        <w:t xml:space="preserve">RDA for </w:t>
      </w:r>
      <w:proofErr w:type="gramStart"/>
      <w:r>
        <w:t>males</w:t>
      </w:r>
      <w:proofErr w:type="gramEnd"/>
      <w:r>
        <w:t xml:space="preserve"> calcium is 270 compared to a 100, which is the standard. </w:t>
      </w:r>
    </w:p>
    <w:p w14:paraId="32D70858" w14:textId="08B904D5" w:rsidR="00B26CAB" w:rsidRDefault="00B26CAB" w:rsidP="00B26CAB">
      <w:pPr>
        <w:pStyle w:val="ListBullet"/>
        <w:numPr>
          <w:ilvl w:val="2"/>
          <w:numId w:val="10"/>
        </w:numPr>
      </w:pPr>
      <w:r>
        <w:t xml:space="preserve">Men take 2.7x daily allowance </w:t>
      </w:r>
    </w:p>
    <w:p w14:paraId="72B79AC2" w14:textId="43C66F46" w:rsidR="00B26CAB" w:rsidRDefault="00B26CAB" w:rsidP="00B26CAB">
      <w:pPr>
        <w:pStyle w:val="ListBullet"/>
        <w:numPr>
          <w:ilvl w:val="1"/>
          <w:numId w:val="10"/>
        </w:numPr>
      </w:pPr>
      <w:r>
        <w:t xml:space="preserve">Women athlete is 118+ </w:t>
      </w:r>
    </w:p>
    <w:p w14:paraId="7D9121B1" w14:textId="22E76844" w:rsidR="00B26CAB" w:rsidRDefault="00B26CAB" w:rsidP="00B26CAB">
      <w:pPr>
        <w:pStyle w:val="ListBullet"/>
        <w:numPr>
          <w:ilvl w:val="2"/>
          <w:numId w:val="10"/>
        </w:numPr>
      </w:pPr>
      <w:r>
        <w:t xml:space="preserve">1.2x more than daily allowance </w:t>
      </w:r>
    </w:p>
    <w:p w14:paraId="2297BCAA" w14:textId="6926751B" w:rsidR="00B26CAB" w:rsidRDefault="00B26CAB" w:rsidP="00B26CAB">
      <w:pPr>
        <w:pStyle w:val="ListBullet"/>
        <w:numPr>
          <w:ilvl w:val="1"/>
          <w:numId w:val="10"/>
        </w:numPr>
      </w:pPr>
      <w:r>
        <w:lastRenderedPageBreak/>
        <w:t xml:space="preserve">Athletes take what they need but not much more </w:t>
      </w:r>
    </w:p>
    <w:p w14:paraId="03677770" w14:textId="1A601B48" w:rsidR="00B26CAB" w:rsidRDefault="00B26CAB" w:rsidP="00B26CAB">
      <w:pPr>
        <w:pStyle w:val="ListBullet"/>
        <w:numPr>
          <w:ilvl w:val="0"/>
          <w:numId w:val="10"/>
        </w:numPr>
      </w:pPr>
      <w:r>
        <w:t xml:space="preserve">So much calcium is lost in tool and urine. </w:t>
      </w:r>
    </w:p>
    <w:p w14:paraId="42DFBAD0" w14:textId="6B10B8FE" w:rsidR="0073247B" w:rsidRDefault="00FD499B" w:rsidP="00B26CAB">
      <w:pPr>
        <w:pStyle w:val="ListBullet"/>
        <w:numPr>
          <w:ilvl w:val="0"/>
          <w:numId w:val="10"/>
        </w:numPr>
      </w:pPr>
      <w:r>
        <w:t xml:space="preserve">Osteoporosis = weakening of the bones </w:t>
      </w:r>
      <w:r w:rsidR="000E687B">
        <w:t xml:space="preserve">= porous bones </w:t>
      </w:r>
    </w:p>
    <w:p w14:paraId="5295A9B5" w14:textId="74CA0A13" w:rsidR="00FD499B" w:rsidRDefault="00FD499B" w:rsidP="00B26CAB">
      <w:pPr>
        <w:pStyle w:val="ListBullet"/>
        <w:numPr>
          <w:ilvl w:val="0"/>
          <w:numId w:val="10"/>
        </w:numPr>
      </w:pPr>
      <w:r>
        <w:t xml:space="preserve">Not a big issue for men </w:t>
      </w:r>
      <w:proofErr w:type="spellStart"/>
      <w:r>
        <w:t>upto</w:t>
      </w:r>
      <w:proofErr w:type="spellEnd"/>
      <w:r>
        <w:t xml:space="preserve"> 60 </w:t>
      </w:r>
    </w:p>
    <w:p w14:paraId="4AFD5C48" w14:textId="18D0B1CE" w:rsidR="00FD499B" w:rsidRDefault="00FD499B" w:rsidP="00B26CAB">
      <w:pPr>
        <w:pStyle w:val="ListBullet"/>
        <w:numPr>
          <w:ilvl w:val="0"/>
          <w:numId w:val="10"/>
        </w:numPr>
      </w:pPr>
      <w:r>
        <w:t xml:space="preserve">Major issue for women </w:t>
      </w:r>
    </w:p>
    <w:p w14:paraId="05F16587" w14:textId="0FBEEAA0" w:rsidR="00FD499B" w:rsidRDefault="00FD499B" w:rsidP="00B26CAB">
      <w:pPr>
        <w:pStyle w:val="ListBullet"/>
        <w:numPr>
          <w:ilvl w:val="0"/>
          <w:numId w:val="10"/>
        </w:numPr>
      </w:pPr>
      <w:r>
        <w:t xml:space="preserve">Linked to low dietary calcium </w:t>
      </w:r>
    </w:p>
    <w:p w14:paraId="1941E36F" w14:textId="4F425350" w:rsidR="00FD499B" w:rsidRDefault="00FD499B" w:rsidP="00B26CAB">
      <w:pPr>
        <w:pStyle w:val="ListBullet"/>
        <w:numPr>
          <w:ilvl w:val="0"/>
          <w:numId w:val="10"/>
        </w:numPr>
      </w:pPr>
      <w:r>
        <w:t xml:space="preserve">9 million associated fractures world wide </w:t>
      </w:r>
    </w:p>
    <w:p w14:paraId="2A3BB2AD" w14:textId="45AED1EC" w:rsidR="00FD499B" w:rsidRDefault="00FD499B" w:rsidP="00B26CAB">
      <w:pPr>
        <w:pStyle w:val="ListBullet"/>
        <w:numPr>
          <w:ilvl w:val="0"/>
          <w:numId w:val="10"/>
        </w:numPr>
      </w:pPr>
      <w:r>
        <w:t xml:space="preserve">attributed to mostly women </w:t>
      </w:r>
    </w:p>
    <w:p w14:paraId="3E83144E" w14:textId="589F55BD" w:rsidR="00FD499B" w:rsidRDefault="00FD499B" w:rsidP="00B26CAB">
      <w:pPr>
        <w:pStyle w:val="ListBullet"/>
        <w:numPr>
          <w:ilvl w:val="0"/>
          <w:numId w:val="10"/>
        </w:numPr>
      </w:pPr>
      <w:r>
        <w:t xml:space="preserve">to weaker bones </w:t>
      </w:r>
    </w:p>
    <w:p w14:paraId="5EB81F8D" w14:textId="3888CCE3" w:rsidR="00FD499B" w:rsidRDefault="00FD499B" w:rsidP="00B26CAB">
      <w:pPr>
        <w:pStyle w:val="ListBullet"/>
        <w:numPr>
          <w:ilvl w:val="0"/>
          <w:numId w:val="10"/>
        </w:numPr>
      </w:pPr>
      <w:r>
        <w:t xml:space="preserve">so that their fracture is sometimes in circumstances that </w:t>
      </w:r>
      <w:proofErr w:type="spellStart"/>
      <w:r>
        <w:t>normaclly</w:t>
      </w:r>
      <w:proofErr w:type="spellEnd"/>
      <w:r>
        <w:t xml:space="preserve"> </w:t>
      </w:r>
      <w:proofErr w:type="spellStart"/>
      <w:proofErr w:type="gramStart"/>
      <w:r>
        <w:t>cant</w:t>
      </w:r>
      <w:proofErr w:type="spellEnd"/>
      <w:proofErr w:type="gramEnd"/>
      <w:r>
        <w:t xml:space="preserve"> think </w:t>
      </w:r>
      <w:proofErr w:type="spellStart"/>
      <w:r>
        <w:t>og</w:t>
      </w:r>
      <w:proofErr w:type="spellEnd"/>
      <w:r>
        <w:t xml:space="preserve"> </w:t>
      </w:r>
    </w:p>
    <w:p w14:paraId="73A9149D" w14:textId="04DB223D" w:rsidR="00FD499B" w:rsidRDefault="00FD499B" w:rsidP="00B26CAB">
      <w:pPr>
        <w:pStyle w:val="ListBullet"/>
        <w:numPr>
          <w:ilvl w:val="0"/>
          <w:numId w:val="10"/>
        </w:numPr>
      </w:pPr>
      <w:r>
        <w:t xml:space="preserve">Europe is the highest, near 3 million </w:t>
      </w:r>
    </w:p>
    <w:p w14:paraId="7328F20F" w14:textId="05CE48E0" w:rsidR="00FD499B" w:rsidRDefault="00FD499B" w:rsidP="00B26CAB">
      <w:pPr>
        <w:pStyle w:val="ListBullet"/>
        <w:numPr>
          <w:ilvl w:val="0"/>
          <w:numId w:val="10"/>
        </w:numPr>
      </w:pPr>
      <w:r>
        <w:t xml:space="preserve">Hip fractures are significant. </w:t>
      </w:r>
    </w:p>
    <w:p w14:paraId="65303781" w14:textId="6D3541B7" w:rsidR="00FD499B" w:rsidRDefault="00FD499B" w:rsidP="00B26CAB">
      <w:pPr>
        <w:pStyle w:val="ListBullet"/>
        <w:numPr>
          <w:ilvl w:val="0"/>
          <w:numId w:val="10"/>
        </w:numPr>
      </w:pPr>
      <w:r>
        <w:t xml:space="preserve">For men, very little until middle age but </w:t>
      </w:r>
      <w:proofErr w:type="spellStart"/>
      <w:r>
        <w:t>fro</w:t>
      </w:r>
      <w:proofErr w:type="spellEnd"/>
      <w:r>
        <w:t xml:space="preserve"> women goes high </w:t>
      </w:r>
    </w:p>
    <w:p w14:paraId="55CE7A43" w14:textId="0649C028" w:rsidR="00FD499B" w:rsidRDefault="00FD499B" w:rsidP="00B26CAB">
      <w:pPr>
        <w:pStyle w:val="ListBullet"/>
        <w:numPr>
          <w:ilvl w:val="0"/>
          <w:numId w:val="10"/>
        </w:numPr>
      </w:pPr>
      <w:r>
        <w:t xml:space="preserve">Wrist fractures for women are very high </w:t>
      </w:r>
    </w:p>
    <w:p w14:paraId="2F270078" w14:textId="565D79B9" w:rsidR="00FD499B" w:rsidRDefault="00FD499B" w:rsidP="00B26CAB">
      <w:pPr>
        <w:pStyle w:val="ListBullet"/>
        <w:numPr>
          <w:ilvl w:val="0"/>
          <w:numId w:val="10"/>
        </w:numPr>
      </w:pPr>
      <w:r>
        <w:t xml:space="preserve">When fractures </w:t>
      </w:r>
    </w:p>
    <w:p w14:paraId="4BBA7277" w14:textId="2FE6836A" w:rsidR="005E080F" w:rsidRDefault="005E080F" w:rsidP="00B26CAB">
      <w:pPr>
        <w:pStyle w:val="ListBullet"/>
        <w:numPr>
          <w:ilvl w:val="0"/>
          <w:numId w:val="10"/>
        </w:numPr>
      </w:pPr>
      <w:r>
        <w:t xml:space="preserve">No question that for women is more </w:t>
      </w:r>
    </w:p>
    <w:p w14:paraId="0807D797" w14:textId="3D15924F" w:rsidR="005E080F" w:rsidRDefault="005E080F" w:rsidP="00B26CAB">
      <w:pPr>
        <w:pStyle w:val="ListBullet"/>
        <w:numPr>
          <w:ilvl w:val="0"/>
          <w:numId w:val="10"/>
        </w:numPr>
      </w:pPr>
      <w:r>
        <w:t xml:space="preserve">Risk factors: </w:t>
      </w:r>
    </w:p>
    <w:p w14:paraId="394C3EE4" w14:textId="791A7815" w:rsidR="005E080F" w:rsidRDefault="005E080F" w:rsidP="00B26CAB">
      <w:pPr>
        <w:pStyle w:val="ListBullet"/>
        <w:numPr>
          <w:ilvl w:val="0"/>
          <w:numId w:val="10"/>
        </w:numPr>
      </w:pPr>
      <w:r>
        <w:t xml:space="preserve">Short stature, underweight, early menopause, physical inactivity, alcoholism, smoking, excess caffeine, excess protein, excess fiber </w:t>
      </w:r>
    </w:p>
    <w:p w14:paraId="7F9AC699" w14:textId="077DB31F" w:rsidR="005E080F" w:rsidRDefault="005E080F" w:rsidP="00B26CAB">
      <w:pPr>
        <w:pStyle w:val="ListBullet"/>
        <w:numPr>
          <w:ilvl w:val="0"/>
          <w:numId w:val="10"/>
        </w:numPr>
      </w:pPr>
      <w:proofErr w:type="spellStart"/>
      <w:r>
        <w:t>Tha</w:t>
      </w:r>
      <w:proofErr w:type="spellEnd"/>
      <w:r>
        <w:t xml:space="preserve"> stature of </w:t>
      </w:r>
      <w:proofErr w:type="spellStart"/>
      <w:r>
        <w:t>indiv</w:t>
      </w:r>
      <w:proofErr w:type="spellEnd"/>
      <w:r>
        <w:t xml:space="preserve"> wears down, the spine gently goes down. </w:t>
      </w:r>
    </w:p>
    <w:p w14:paraId="4791A98B" w14:textId="4A4F24C4" w:rsidR="00BB3ACB" w:rsidRDefault="00BB3ACB" w:rsidP="00B26CAB">
      <w:pPr>
        <w:pStyle w:val="ListBullet"/>
        <w:numPr>
          <w:ilvl w:val="0"/>
          <w:numId w:val="10"/>
        </w:numPr>
      </w:pPr>
      <w:proofErr w:type="spellStart"/>
      <w:r>
        <w:t>Curveture</w:t>
      </w:r>
      <w:proofErr w:type="spellEnd"/>
      <w:r>
        <w:t xml:space="preserve"> of the spine. </w:t>
      </w:r>
    </w:p>
    <w:p w14:paraId="3A2220BF" w14:textId="5A1ECEC4" w:rsidR="00BB3ACB" w:rsidRDefault="00BB3ACB" w:rsidP="00B26CAB">
      <w:pPr>
        <w:pStyle w:val="ListBullet"/>
        <w:numPr>
          <w:ilvl w:val="0"/>
          <w:numId w:val="10"/>
        </w:numPr>
      </w:pPr>
      <w:r>
        <w:t xml:space="preserve">The issue is for resorption for </w:t>
      </w:r>
      <w:proofErr w:type="spellStart"/>
      <w:r>
        <w:t>post menopausal</w:t>
      </w:r>
      <w:proofErr w:type="spellEnd"/>
      <w:r>
        <w:t xml:space="preserve"> women is 1-5% per year. Resorption = loss of bone mass. </w:t>
      </w:r>
    </w:p>
    <w:p w14:paraId="69A42B52" w14:textId="715A3C92" w:rsidR="00BB3ACB" w:rsidRDefault="00BB3ACB" w:rsidP="00B26CAB">
      <w:pPr>
        <w:pStyle w:val="ListBullet"/>
        <w:numPr>
          <w:ilvl w:val="0"/>
          <w:numId w:val="10"/>
        </w:numPr>
      </w:pPr>
      <w:r>
        <w:t xml:space="preserve">5% a year for women. </w:t>
      </w:r>
    </w:p>
    <w:p w14:paraId="6AEF1735" w14:textId="20100188" w:rsidR="00BB3ACB" w:rsidRDefault="00BB3ACB" w:rsidP="00B26CAB">
      <w:pPr>
        <w:pStyle w:val="ListBullet"/>
        <w:numPr>
          <w:ilvl w:val="0"/>
          <w:numId w:val="10"/>
        </w:numPr>
      </w:pPr>
      <w:r>
        <w:t>Rule of 70: take the 70 and d</w:t>
      </w:r>
      <w:r w:rsidR="00D3534C">
        <w:t xml:space="preserve">ivide it by the length of time. </w:t>
      </w:r>
    </w:p>
    <w:p w14:paraId="211770AF" w14:textId="1D883312" w:rsidR="00D3534C" w:rsidRDefault="00D3534C" w:rsidP="00B26CAB">
      <w:pPr>
        <w:pStyle w:val="ListBullet"/>
        <w:numPr>
          <w:ilvl w:val="0"/>
          <w:numId w:val="10"/>
        </w:numPr>
      </w:pPr>
      <w:r>
        <w:lastRenderedPageBreak/>
        <w:t xml:space="preserve">The look of bones, look like </w:t>
      </w:r>
      <w:proofErr w:type="spellStart"/>
      <w:r>
        <w:t>honeycones</w:t>
      </w:r>
      <w:proofErr w:type="spellEnd"/>
      <w:r>
        <w:t xml:space="preserve">. </w:t>
      </w:r>
    </w:p>
    <w:p w14:paraId="1B4ABED8" w14:textId="3F067440" w:rsidR="00D3534C" w:rsidRDefault="00D3534C" w:rsidP="00B26CAB">
      <w:pPr>
        <w:pStyle w:val="ListBullet"/>
        <w:numPr>
          <w:ilvl w:val="0"/>
          <w:numId w:val="10"/>
        </w:numPr>
      </w:pPr>
      <w:r>
        <w:t xml:space="preserve">Consequences of a loss of 10% in hip mass is an increase in fractures, 170% in fractures. </w:t>
      </w:r>
    </w:p>
    <w:p w14:paraId="04C2C4D9" w14:textId="75A696A9" w:rsidR="00D3534C" w:rsidRDefault="00D3534C" w:rsidP="00B26CAB">
      <w:pPr>
        <w:pStyle w:val="ListBullet"/>
        <w:numPr>
          <w:ilvl w:val="0"/>
          <w:numId w:val="10"/>
        </w:numPr>
      </w:pPr>
      <w:r>
        <w:t xml:space="preserve">165,00 hip fractures a yea, 17% die within 3 months and 27% die within a year. Mainly for women. </w:t>
      </w:r>
    </w:p>
    <w:p w14:paraId="2D83C474" w14:textId="77777777" w:rsidR="00B12BB6" w:rsidRDefault="00B12BB6" w:rsidP="00B12BB6">
      <w:pPr>
        <w:pStyle w:val="ListBullet"/>
        <w:numPr>
          <w:ilvl w:val="0"/>
          <w:numId w:val="0"/>
        </w:numPr>
        <w:ind w:left="432" w:hanging="432"/>
      </w:pPr>
    </w:p>
    <w:p w14:paraId="2DE4D9F5" w14:textId="662F2159" w:rsidR="00B12BB6" w:rsidRDefault="00B12BB6" w:rsidP="00B12BB6">
      <w:pPr>
        <w:pStyle w:val="ListBullet"/>
        <w:numPr>
          <w:ilvl w:val="0"/>
          <w:numId w:val="10"/>
        </w:numPr>
      </w:pPr>
      <w:r>
        <w:t xml:space="preserve">What is the mechanism of calcium loss and gain? </w:t>
      </w:r>
    </w:p>
    <w:p w14:paraId="661EBDB0" w14:textId="7D7372E0" w:rsidR="00B12BB6" w:rsidRDefault="00B12BB6" w:rsidP="00B12BB6">
      <w:pPr>
        <w:pStyle w:val="ListBullet"/>
        <w:numPr>
          <w:ilvl w:val="0"/>
          <w:numId w:val="10"/>
        </w:numPr>
      </w:pPr>
      <w:r>
        <w:t xml:space="preserve">Qualitative mechanism </w:t>
      </w:r>
    </w:p>
    <w:p w14:paraId="391F3650" w14:textId="510AF715" w:rsidR="00B12BB6" w:rsidRDefault="00B12BB6" w:rsidP="00B12BB6">
      <w:pPr>
        <w:pStyle w:val="ListBullet"/>
        <w:numPr>
          <w:ilvl w:val="0"/>
          <w:numId w:val="10"/>
        </w:numPr>
      </w:pPr>
      <w:r>
        <w:t xml:space="preserve">The process: </w:t>
      </w:r>
    </w:p>
    <w:p w14:paraId="2CEA85E6" w14:textId="244CB260" w:rsidR="00C843A4" w:rsidRDefault="00C843A4" w:rsidP="00B12BB6">
      <w:pPr>
        <w:pStyle w:val="ListBullet"/>
        <w:numPr>
          <w:ilvl w:val="0"/>
          <w:numId w:val="10"/>
        </w:numPr>
      </w:pPr>
      <w:r>
        <w:t xml:space="preserve">Elements in blood connect to </w:t>
      </w:r>
      <w:proofErr w:type="spellStart"/>
      <w:r>
        <w:t>gether</w:t>
      </w:r>
      <w:proofErr w:type="spellEnd"/>
      <w:r>
        <w:t xml:space="preserve"> to make bone </w:t>
      </w:r>
      <w:proofErr w:type="gramStart"/>
      <w:r>
        <w:t>an</w:t>
      </w:r>
      <w:proofErr w:type="gramEnd"/>
      <w:r>
        <w:t xml:space="preserve"> teeth called calcium </w:t>
      </w:r>
      <w:proofErr w:type="spellStart"/>
      <w:r>
        <w:t>apiatite</w:t>
      </w:r>
      <w:proofErr w:type="spellEnd"/>
      <w:r>
        <w:t xml:space="preserve"> </w:t>
      </w:r>
    </w:p>
    <w:p w14:paraId="3C1FA012" w14:textId="68AB9949" w:rsidR="00C843A4" w:rsidRDefault="00C843A4" w:rsidP="00B12BB6">
      <w:pPr>
        <w:pStyle w:val="ListBullet"/>
        <w:numPr>
          <w:ilvl w:val="0"/>
          <w:numId w:val="10"/>
        </w:numPr>
      </w:pPr>
      <w:r>
        <w:t xml:space="preserve">The problem is the resorption: the loss or breakdown, </w:t>
      </w:r>
      <w:proofErr w:type="spellStart"/>
      <w:r>
        <w:t>solublization</w:t>
      </w:r>
      <w:proofErr w:type="spellEnd"/>
      <w:r>
        <w:t xml:space="preserve"> </w:t>
      </w:r>
    </w:p>
    <w:p w14:paraId="2D63CC91" w14:textId="3A664291" w:rsidR="00C843A4" w:rsidRDefault="008C41F7" w:rsidP="00B12BB6">
      <w:pPr>
        <w:pStyle w:val="ListBullet"/>
        <w:numPr>
          <w:ilvl w:val="0"/>
          <w:numId w:val="10"/>
        </w:numPr>
      </w:pPr>
      <w:r>
        <w:t xml:space="preserve">Of the bone material is already lost </w:t>
      </w:r>
    </w:p>
    <w:p w14:paraId="2464643D" w14:textId="2C0BB966" w:rsidR="008C41F7" w:rsidRDefault="008C41F7" w:rsidP="00B12BB6">
      <w:pPr>
        <w:pStyle w:val="ListBullet"/>
        <w:numPr>
          <w:ilvl w:val="0"/>
          <w:numId w:val="10"/>
        </w:numPr>
      </w:pPr>
      <w:r>
        <w:t xml:space="preserve">Bone is made of protein material </w:t>
      </w:r>
    </w:p>
    <w:p w14:paraId="00147651" w14:textId="0E0F30BE" w:rsidR="008C41F7" w:rsidRDefault="008C41F7" w:rsidP="00B12BB6">
      <w:pPr>
        <w:pStyle w:val="ListBullet"/>
        <w:numPr>
          <w:ilvl w:val="0"/>
          <w:numId w:val="10"/>
        </w:numPr>
      </w:pPr>
      <w:r>
        <w:t xml:space="preserve">Series of cells called osteoclast, and these cells liberate acid, and this acid is what takes away the bone material. In effect, if the cell liberates acid, it will take away calcium or bone material leaving behind a spot. The cell is very complicated. It leaves behind a pit, or a spot, with less bone material. </w:t>
      </w:r>
    </w:p>
    <w:p w14:paraId="636E0052" w14:textId="663E3875" w:rsidR="008C41F7" w:rsidRDefault="008C41F7" w:rsidP="00B12BB6">
      <w:pPr>
        <w:pStyle w:val="ListBullet"/>
        <w:numPr>
          <w:ilvl w:val="0"/>
          <w:numId w:val="10"/>
        </w:numPr>
      </w:pPr>
      <w:r>
        <w:t xml:space="preserve">Specific inhibitor of osteoclast. Fosamax inhibits osteoclasts from functioning. 3% a year increase in bone masse, more specific to the hip. Other studies have led </w:t>
      </w:r>
      <w:proofErr w:type="gramStart"/>
      <w:r>
        <w:t xml:space="preserve">that  </w:t>
      </w:r>
      <w:proofErr w:type="spellStart"/>
      <w:r>
        <w:t>fosamax</w:t>
      </w:r>
      <w:proofErr w:type="spellEnd"/>
      <w:proofErr w:type="gramEnd"/>
      <w:r>
        <w:t xml:space="preserve"> has caused jaw bone problem osteonecrosis, “jaw bone death”. </w:t>
      </w:r>
    </w:p>
    <w:p w14:paraId="7C08D191" w14:textId="732E0E12" w:rsidR="008C41F7" w:rsidRDefault="008C41F7" w:rsidP="00B12BB6">
      <w:pPr>
        <w:pStyle w:val="ListBullet"/>
        <w:numPr>
          <w:ilvl w:val="0"/>
          <w:numId w:val="10"/>
        </w:numPr>
      </w:pPr>
      <w:r>
        <w:t xml:space="preserve">Lawsuits against this issue. </w:t>
      </w:r>
    </w:p>
    <w:p w14:paraId="795CAB8C" w14:textId="243584E1" w:rsidR="008C41F7" w:rsidRDefault="008C41F7" w:rsidP="00B12BB6">
      <w:pPr>
        <w:pStyle w:val="ListBullet"/>
        <w:numPr>
          <w:ilvl w:val="0"/>
          <w:numId w:val="10"/>
        </w:numPr>
      </w:pPr>
      <w:r>
        <w:t xml:space="preserve">Other remedies for </w:t>
      </w:r>
      <w:proofErr w:type="spellStart"/>
      <w:r>
        <w:t>osteoprotosis</w:t>
      </w:r>
      <w:proofErr w:type="spellEnd"/>
      <w:r>
        <w:t xml:space="preserve"> treatment = </w:t>
      </w:r>
      <w:proofErr w:type="spellStart"/>
      <w:r>
        <w:t>zometa</w:t>
      </w:r>
      <w:proofErr w:type="spellEnd"/>
      <w:r>
        <w:t xml:space="preserve">. </w:t>
      </w:r>
    </w:p>
    <w:p w14:paraId="48DEBE40" w14:textId="78723028" w:rsidR="008C41F7" w:rsidRDefault="008C41F7" w:rsidP="008C41F7">
      <w:pPr>
        <w:pStyle w:val="ListBullet"/>
        <w:numPr>
          <w:ilvl w:val="1"/>
          <w:numId w:val="10"/>
        </w:numPr>
      </w:pPr>
      <w:r>
        <w:t>Less dosing than others</w:t>
      </w:r>
    </w:p>
    <w:p w14:paraId="0CDF9560" w14:textId="19309475" w:rsidR="008C41F7" w:rsidRDefault="008C41F7" w:rsidP="008C41F7">
      <w:pPr>
        <w:pStyle w:val="ListBullet"/>
        <w:numPr>
          <w:ilvl w:val="1"/>
          <w:numId w:val="10"/>
        </w:numPr>
      </w:pPr>
      <w:r>
        <w:t xml:space="preserve">Promising drugs </w:t>
      </w:r>
    </w:p>
    <w:p w14:paraId="5254C5AE" w14:textId="55186F11" w:rsidR="008C41F7" w:rsidRDefault="008C41F7" w:rsidP="008C41F7">
      <w:pPr>
        <w:pStyle w:val="ListBullet"/>
        <w:numPr>
          <w:ilvl w:val="1"/>
          <w:numId w:val="10"/>
        </w:numPr>
      </w:pPr>
      <w:r>
        <w:t xml:space="preserve">Some side effects for some women: </w:t>
      </w:r>
    </w:p>
    <w:p w14:paraId="719DFDA4" w14:textId="39F6BC9F" w:rsidR="008C41F7" w:rsidRDefault="008C41F7" w:rsidP="008C41F7">
      <w:pPr>
        <w:pStyle w:val="ListBullet"/>
        <w:numPr>
          <w:ilvl w:val="1"/>
          <w:numId w:val="10"/>
        </w:numPr>
      </w:pPr>
      <w:r>
        <w:lastRenderedPageBreak/>
        <w:t xml:space="preserve">The process of the absorption of making the bone, and </w:t>
      </w:r>
      <w:proofErr w:type="spellStart"/>
      <w:r>
        <w:t>osteoBlast</w:t>
      </w:r>
      <w:proofErr w:type="spellEnd"/>
      <w:r>
        <w:t xml:space="preserve"> there is a mixture of protein and matrix put together in the body. Once the bone is put together by the protein materials, the calcium is implanted by </w:t>
      </w:r>
      <w:proofErr w:type="spellStart"/>
      <w:r>
        <w:t>osteoBlast</w:t>
      </w:r>
      <w:proofErr w:type="spellEnd"/>
      <w:r>
        <w:t xml:space="preserve">. </w:t>
      </w:r>
      <w:proofErr w:type="spellStart"/>
      <w:r>
        <w:t>OsteoBlast</w:t>
      </w:r>
      <w:proofErr w:type="spellEnd"/>
      <w:r>
        <w:t xml:space="preserve"> builds up the bone. </w:t>
      </w:r>
    </w:p>
    <w:p w14:paraId="3631CC7D" w14:textId="77777777" w:rsidR="009F37A2" w:rsidRDefault="009F37A2" w:rsidP="009F37A2">
      <w:pPr>
        <w:pStyle w:val="ListBullet"/>
        <w:numPr>
          <w:ilvl w:val="0"/>
          <w:numId w:val="0"/>
        </w:numPr>
        <w:ind w:left="432" w:hanging="432"/>
      </w:pPr>
    </w:p>
    <w:p w14:paraId="2F7EACFB" w14:textId="6DD78EB0" w:rsidR="009F37A2" w:rsidRDefault="009F37A2" w:rsidP="009F37A2">
      <w:pPr>
        <w:pStyle w:val="ListBullet"/>
        <w:numPr>
          <w:ilvl w:val="0"/>
          <w:numId w:val="11"/>
        </w:numPr>
      </w:pPr>
      <w:r>
        <w:t xml:space="preserve">How to tell if one has low bone mass? </w:t>
      </w:r>
    </w:p>
    <w:p w14:paraId="7A8C2796" w14:textId="24D71346" w:rsidR="009F37A2" w:rsidRDefault="009F37A2" w:rsidP="009F37A2">
      <w:pPr>
        <w:pStyle w:val="ListBullet"/>
        <w:numPr>
          <w:ilvl w:val="0"/>
          <w:numId w:val="11"/>
        </w:numPr>
      </w:pPr>
      <w:r>
        <w:t xml:space="preserve">Detection: </w:t>
      </w:r>
    </w:p>
    <w:p w14:paraId="6F0E62E7" w14:textId="77777777" w:rsidR="009F37A2" w:rsidRDefault="009F37A2" w:rsidP="009F37A2">
      <w:pPr>
        <w:pStyle w:val="ListBullet"/>
        <w:numPr>
          <w:ilvl w:val="0"/>
          <w:numId w:val="11"/>
        </w:numPr>
      </w:pPr>
      <w:r>
        <w:t xml:space="preserve">Blood, X-ray, CT scan, </w:t>
      </w:r>
    </w:p>
    <w:p w14:paraId="0189F70B" w14:textId="79C1E2AA" w:rsidR="009F37A2" w:rsidRDefault="009F37A2" w:rsidP="009F37A2">
      <w:pPr>
        <w:pStyle w:val="ListBullet"/>
        <w:numPr>
          <w:ilvl w:val="0"/>
          <w:numId w:val="11"/>
        </w:numPr>
      </w:pPr>
      <w:r>
        <w:t xml:space="preserve">Single-photon absorptiometry, double-photon absorptiometry = works the best </w:t>
      </w:r>
    </w:p>
    <w:p w14:paraId="6A0B39B2" w14:textId="0653576E" w:rsidR="009F37A2" w:rsidRDefault="009F37A2" w:rsidP="009F37A2">
      <w:pPr>
        <w:pStyle w:val="ListBullet"/>
        <w:numPr>
          <w:ilvl w:val="0"/>
          <w:numId w:val="11"/>
        </w:numPr>
      </w:pPr>
      <w:r>
        <w:t xml:space="preserve">Average risk by calculation = called </w:t>
      </w:r>
      <w:proofErr w:type="spellStart"/>
      <w:r>
        <w:t>frax</w:t>
      </w:r>
      <w:proofErr w:type="spellEnd"/>
    </w:p>
    <w:p w14:paraId="1E2180B5" w14:textId="6E888BA0" w:rsidR="009F37A2" w:rsidRDefault="002303DC" w:rsidP="009F37A2">
      <w:pPr>
        <w:pStyle w:val="ListBullet"/>
        <w:numPr>
          <w:ilvl w:val="0"/>
          <w:numId w:val="11"/>
        </w:numPr>
      </w:pPr>
      <w:r>
        <w:t xml:space="preserve">As age increases, the line goes up. </w:t>
      </w:r>
    </w:p>
    <w:p w14:paraId="30635A36" w14:textId="69641812" w:rsidR="002303DC" w:rsidRDefault="002303DC" w:rsidP="009F37A2">
      <w:pPr>
        <w:pStyle w:val="ListBullet"/>
        <w:numPr>
          <w:ilvl w:val="0"/>
          <w:numId w:val="11"/>
        </w:numPr>
      </w:pPr>
      <w:r>
        <w:t xml:space="preserve">Bone mineral density in women with depression </w:t>
      </w:r>
    </w:p>
    <w:p w14:paraId="3CFA4CE1" w14:textId="27378FDC" w:rsidR="002303DC" w:rsidRDefault="004F03F1" w:rsidP="002303DC">
      <w:pPr>
        <w:pStyle w:val="ListBullet"/>
        <w:numPr>
          <w:ilvl w:val="1"/>
          <w:numId w:val="11"/>
        </w:numPr>
      </w:pPr>
      <w:r>
        <w:t xml:space="preserve">In a study with relatively small number, </w:t>
      </w:r>
    </w:p>
    <w:p w14:paraId="779EEEAE" w14:textId="111DAC59" w:rsidR="004F03F1" w:rsidRDefault="004F03F1" w:rsidP="002303DC">
      <w:pPr>
        <w:pStyle w:val="ListBullet"/>
        <w:numPr>
          <w:ilvl w:val="1"/>
          <w:numId w:val="11"/>
        </w:numPr>
      </w:pPr>
      <w:r>
        <w:t>Large number</w:t>
      </w:r>
      <w:r w:rsidR="00B04008">
        <w:t xml:space="preserve"> sample</w:t>
      </w:r>
      <w:r>
        <w:t xml:space="preserve">, a little more reliance </w:t>
      </w:r>
    </w:p>
    <w:p w14:paraId="163F00A5" w14:textId="77777777" w:rsidR="004F03F1" w:rsidRDefault="004F03F1" w:rsidP="00B04008">
      <w:pPr>
        <w:pStyle w:val="ListBullet"/>
        <w:numPr>
          <w:ilvl w:val="0"/>
          <w:numId w:val="0"/>
        </w:numPr>
        <w:ind w:left="432" w:hanging="432"/>
      </w:pPr>
    </w:p>
    <w:p w14:paraId="3A698C8D" w14:textId="318CDC8D" w:rsidR="00B04008" w:rsidRDefault="00C27D39" w:rsidP="00B04008">
      <w:pPr>
        <w:pStyle w:val="ListBullet"/>
        <w:numPr>
          <w:ilvl w:val="0"/>
          <w:numId w:val="12"/>
        </w:numPr>
      </w:pPr>
      <w:r>
        <w:t>Sales of calcium produc</w:t>
      </w:r>
      <w:r w:rsidR="0028040A">
        <w:t xml:space="preserve">t have grown over the years, over a billion </w:t>
      </w:r>
    </w:p>
    <w:p w14:paraId="2859A5DA" w14:textId="697C63B4" w:rsidR="0028040A" w:rsidRDefault="0028040A" w:rsidP="00B04008">
      <w:pPr>
        <w:pStyle w:val="ListBullet"/>
        <w:numPr>
          <w:ilvl w:val="0"/>
          <w:numId w:val="12"/>
        </w:numPr>
      </w:pPr>
      <w:proofErr w:type="spellStart"/>
      <w:r>
        <w:t>Caltrate</w:t>
      </w:r>
      <w:proofErr w:type="spellEnd"/>
      <w:r>
        <w:t xml:space="preserve"> is one example </w:t>
      </w:r>
    </w:p>
    <w:p w14:paraId="2F87029F" w14:textId="31835F71" w:rsidR="0028040A" w:rsidRDefault="0028040A" w:rsidP="0028040A">
      <w:pPr>
        <w:pStyle w:val="ListBullet"/>
        <w:numPr>
          <w:ilvl w:val="1"/>
          <w:numId w:val="12"/>
        </w:numPr>
      </w:pPr>
      <w:r>
        <w:t xml:space="preserve">Calcium carbonate </w:t>
      </w:r>
    </w:p>
    <w:p w14:paraId="24281A3D" w14:textId="5A02E2D4" w:rsidR="0028040A" w:rsidRDefault="0028040A" w:rsidP="0028040A">
      <w:pPr>
        <w:pStyle w:val="ListBullet"/>
        <w:numPr>
          <w:ilvl w:val="1"/>
          <w:numId w:val="12"/>
        </w:numPr>
      </w:pPr>
      <w:r>
        <w:t xml:space="preserve">Simple salt </w:t>
      </w:r>
    </w:p>
    <w:p w14:paraId="35D8D227" w14:textId="2854EA4B" w:rsidR="0028040A" w:rsidRDefault="0028040A" w:rsidP="0028040A">
      <w:pPr>
        <w:pStyle w:val="ListBullet"/>
        <w:numPr>
          <w:ilvl w:val="1"/>
          <w:numId w:val="12"/>
        </w:numPr>
      </w:pPr>
      <w:r>
        <w:t xml:space="preserve">Available </w:t>
      </w:r>
      <w:proofErr w:type="spellStart"/>
      <w:r>
        <w:t>everywehere</w:t>
      </w:r>
      <w:proofErr w:type="spellEnd"/>
      <w:r>
        <w:t xml:space="preserve"> </w:t>
      </w:r>
    </w:p>
    <w:p w14:paraId="4E4E2E59" w14:textId="38E09B8A" w:rsidR="0028040A" w:rsidRDefault="0028040A" w:rsidP="0028040A">
      <w:pPr>
        <w:pStyle w:val="ListBullet"/>
        <w:numPr>
          <w:ilvl w:val="1"/>
          <w:numId w:val="12"/>
        </w:numPr>
      </w:pPr>
      <w:r>
        <w:t xml:space="preserve">Pill form </w:t>
      </w:r>
    </w:p>
    <w:p w14:paraId="1E4E31FE" w14:textId="0FDF83E2" w:rsidR="0028040A" w:rsidRDefault="0028040A" w:rsidP="0028040A">
      <w:pPr>
        <w:pStyle w:val="ListBullet"/>
        <w:numPr>
          <w:ilvl w:val="0"/>
          <w:numId w:val="12"/>
        </w:numPr>
      </w:pPr>
      <w:r>
        <w:t xml:space="preserve">Tums </w:t>
      </w:r>
    </w:p>
    <w:p w14:paraId="1BBBD4CD" w14:textId="29D89216" w:rsidR="0028040A" w:rsidRDefault="0028040A" w:rsidP="0028040A">
      <w:pPr>
        <w:pStyle w:val="ListBullet"/>
        <w:numPr>
          <w:ilvl w:val="0"/>
          <w:numId w:val="12"/>
        </w:numPr>
      </w:pPr>
      <w:r>
        <w:t xml:space="preserve">Calcium carbonate: it is a limestone </w:t>
      </w:r>
    </w:p>
    <w:p w14:paraId="0CD32C8D" w14:textId="1906FAA0" w:rsidR="0028040A" w:rsidRDefault="0028040A" w:rsidP="0028040A">
      <w:pPr>
        <w:pStyle w:val="ListBullet"/>
        <w:numPr>
          <w:ilvl w:val="0"/>
          <w:numId w:val="12"/>
        </w:numPr>
      </w:pPr>
      <w:r>
        <w:t xml:space="preserve">Coral reef: one </w:t>
      </w:r>
      <w:proofErr w:type="spellStart"/>
      <w:r>
        <w:t>oef</w:t>
      </w:r>
      <w:proofErr w:type="spellEnd"/>
      <w:r>
        <w:t xml:space="preserve"> the components of it is calcium carbonate </w:t>
      </w:r>
    </w:p>
    <w:p w14:paraId="7D9A06E2" w14:textId="294ACAAB" w:rsidR="0028040A" w:rsidRDefault="0028040A" w:rsidP="0028040A">
      <w:pPr>
        <w:pStyle w:val="ListBullet"/>
        <w:numPr>
          <w:ilvl w:val="0"/>
          <w:numId w:val="12"/>
        </w:numPr>
      </w:pPr>
      <w:r>
        <w:lastRenderedPageBreak/>
        <w:t xml:space="preserve">Classic </w:t>
      </w:r>
      <w:proofErr w:type="spellStart"/>
      <w:r>
        <w:t>tst</w:t>
      </w:r>
      <w:proofErr w:type="spellEnd"/>
      <w:r>
        <w:t xml:space="preserve"> for carbonate rock: take a </w:t>
      </w:r>
      <w:proofErr w:type="spellStart"/>
      <w:r>
        <w:t>pipet</w:t>
      </w:r>
      <w:proofErr w:type="spellEnd"/>
      <w:r>
        <w:t xml:space="preserve"> and drop the </w:t>
      </w:r>
      <w:proofErr w:type="spellStart"/>
      <w:r>
        <w:t>acide</w:t>
      </w:r>
      <w:proofErr w:type="spellEnd"/>
      <w:r>
        <w:t xml:space="preserve"> on it, and will see an evolution of carbon dioxide (CO2). </w:t>
      </w:r>
    </w:p>
    <w:p w14:paraId="0227EC9F" w14:textId="0A094A71" w:rsidR="00BD14EA" w:rsidRDefault="00BD14EA" w:rsidP="0028040A">
      <w:pPr>
        <w:pStyle w:val="ListBullet"/>
        <w:numPr>
          <w:ilvl w:val="0"/>
          <w:numId w:val="12"/>
        </w:numPr>
      </w:pPr>
      <w:r>
        <w:t xml:space="preserve">Good to take it with meals because the acid in the stomach actually, makes the absorption easier. </w:t>
      </w:r>
    </w:p>
    <w:p w14:paraId="1FDA0547" w14:textId="72A1924A" w:rsidR="00BD14EA" w:rsidRDefault="00BD14EA" w:rsidP="0028040A">
      <w:pPr>
        <w:pStyle w:val="ListBullet"/>
        <w:numPr>
          <w:ilvl w:val="0"/>
          <w:numId w:val="12"/>
        </w:numPr>
      </w:pPr>
      <w:r>
        <w:t xml:space="preserve">Long-term proton pump inhibitor and hip fracture </w:t>
      </w:r>
    </w:p>
    <w:p w14:paraId="7C9EC968" w14:textId="51D314C3" w:rsidR="00BD14EA" w:rsidRDefault="00BD14EA" w:rsidP="00BD14EA">
      <w:pPr>
        <w:pStyle w:val="ListBullet"/>
        <w:numPr>
          <w:ilvl w:val="1"/>
          <w:numId w:val="12"/>
        </w:numPr>
      </w:pPr>
      <w:r>
        <w:t xml:space="preserve">Prilosec </w:t>
      </w:r>
    </w:p>
    <w:p w14:paraId="29D05DB9" w14:textId="699D6DC2" w:rsidR="00BD14EA" w:rsidRDefault="00BD14EA" w:rsidP="00BD14EA">
      <w:pPr>
        <w:pStyle w:val="ListBullet"/>
        <w:numPr>
          <w:ilvl w:val="1"/>
          <w:numId w:val="12"/>
        </w:numPr>
      </w:pPr>
      <w:r>
        <w:t xml:space="preserve">Nexium, </w:t>
      </w:r>
      <w:proofErr w:type="spellStart"/>
      <w:r>
        <w:t>etc</w:t>
      </w:r>
      <w:proofErr w:type="spellEnd"/>
      <w:r>
        <w:t xml:space="preserve"> lowers the acid in the stomach </w:t>
      </w:r>
    </w:p>
    <w:p w14:paraId="40B48D4C" w14:textId="20D5069B" w:rsidR="00BD14EA" w:rsidRDefault="00BD14EA" w:rsidP="00BD14EA">
      <w:pPr>
        <w:pStyle w:val="ListBullet"/>
        <w:numPr>
          <w:ilvl w:val="1"/>
          <w:numId w:val="12"/>
        </w:numPr>
      </w:pPr>
      <w:r>
        <w:t xml:space="preserve">In long term, means low acid concentration. </w:t>
      </w:r>
    </w:p>
    <w:p w14:paraId="780CDF07" w14:textId="38F8F37C" w:rsidR="00BD14EA" w:rsidRDefault="00BD14EA" w:rsidP="00BD14EA">
      <w:pPr>
        <w:pStyle w:val="ListBullet"/>
        <w:numPr>
          <w:ilvl w:val="1"/>
          <w:numId w:val="12"/>
        </w:numPr>
      </w:pPr>
      <w:r>
        <w:t xml:space="preserve">But it also inhibits </w:t>
      </w:r>
      <w:proofErr w:type="spellStart"/>
      <w:r>
        <w:t>osteclistic</w:t>
      </w:r>
      <w:proofErr w:type="spellEnd"/>
      <w:r>
        <w:t xml:space="preserve"> that is </w:t>
      </w:r>
      <w:proofErr w:type="spellStart"/>
      <w:r>
        <w:t>usefull</w:t>
      </w:r>
      <w:proofErr w:type="spellEnd"/>
      <w:r>
        <w:t xml:space="preserve"> </w:t>
      </w:r>
      <w:proofErr w:type="spellStart"/>
      <w:r>
        <w:t>inredicing</w:t>
      </w:r>
      <w:proofErr w:type="spellEnd"/>
      <w:r>
        <w:t xml:space="preserve"> by bone resorption by inhibiting the osteoclastic process. </w:t>
      </w:r>
    </w:p>
    <w:p w14:paraId="56B3560C" w14:textId="72E2C19C" w:rsidR="00BD14EA" w:rsidRDefault="00BD14EA" w:rsidP="00BD14EA">
      <w:pPr>
        <w:pStyle w:val="ListBullet"/>
        <w:numPr>
          <w:ilvl w:val="1"/>
          <w:numId w:val="12"/>
        </w:numPr>
      </w:pPr>
      <w:r>
        <w:t xml:space="preserve">Short term </w:t>
      </w:r>
      <w:proofErr w:type="spellStart"/>
      <w:r>
        <w:t>inhancement</w:t>
      </w:r>
      <w:proofErr w:type="spellEnd"/>
      <w:r>
        <w:t xml:space="preserve"> of hip fracture, but in long term is better. Depends on the individual. </w:t>
      </w:r>
    </w:p>
    <w:p w14:paraId="41A1AFD1" w14:textId="2283FD23" w:rsidR="00BD14EA" w:rsidRDefault="00BD14EA" w:rsidP="00BD14EA">
      <w:pPr>
        <w:pStyle w:val="ListBullet"/>
        <w:numPr>
          <w:ilvl w:val="1"/>
          <w:numId w:val="12"/>
        </w:numPr>
      </w:pPr>
      <w:r>
        <w:t xml:space="preserve">May interfere with calcium absorption but may reduce the </w:t>
      </w:r>
      <w:proofErr w:type="spellStart"/>
      <w:r>
        <w:t>resporption</w:t>
      </w:r>
      <w:proofErr w:type="spellEnd"/>
      <w:r>
        <w:t xml:space="preserve"> </w:t>
      </w:r>
    </w:p>
    <w:p w14:paraId="002A71F7" w14:textId="6BEC5612" w:rsidR="00BD14EA" w:rsidRDefault="00BD14EA" w:rsidP="00BD14EA">
      <w:pPr>
        <w:pStyle w:val="ListBullet"/>
        <w:numPr>
          <w:ilvl w:val="0"/>
          <w:numId w:val="12"/>
        </w:numPr>
      </w:pPr>
      <w:r>
        <w:t xml:space="preserve">Calcium content of milk is the same for all milks. </w:t>
      </w:r>
    </w:p>
    <w:p w14:paraId="3C92EF1F" w14:textId="6A4AAA37" w:rsidR="00BD14EA" w:rsidRDefault="00BD14EA" w:rsidP="00BD14EA">
      <w:pPr>
        <w:pStyle w:val="ListBullet"/>
        <w:numPr>
          <w:ilvl w:val="0"/>
          <w:numId w:val="12"/>
        </w:numPr>
      </w:pPr>
      <w:r>
        <w:t xml:space="preserve">A </w:t>
      </w:r>
      <w:proofErr w:type="spellStart"/>
      <w:r>
        <w:t>meta analysis</w:t>
      </w:r>
      <w:proofErr w:type="spellEnd"/>
      <w:r>
        <w:t xml:space="preserve"> showed that calcium supplementation may increase the risk for hip fracture by 60% </w:t>
      </w:r>
    </w:p>
    <w:p w14:paraId="4D70DD7E" w14:textId="3C637367" w:rsidR="00BD14EA" w:rsidRDefault="00BD14EA" w:rsidP="00BD14EA">
      <w:pPr>
        <w:pStyle w:val="ListBullet"/>
        <w:numPr>
          <w:ilvl w:val="1"/>
          <w:numId w:val="12"/>
        </w:numPr>
      </w:pPr>
      <w:r>
        <w:t xml:space="preserve">Because the supplements that are calcium citrate or calcium carbonate may interfere with phosphate absorption. </w:t>
      </w:r>
    </w:p>
    <w:p w14:paraId="7DABA199" w14:textId="496BD92C" w:rsidR="00BD14EA" w:rsidRDefault="00BD14EA" w:rsidP="00BD14EA">
      <w:pPr>
        <w:pStyle w:val="ListBullet"/>
        <w:numPr>
          <w:ilvl w:val="1"/>
          <w:numId w:val="12"/>
        </w:numPr>
      </w:pPr>
      <w:r>
        <w:t xml:space="preserve">This might cause another issue. </w:t>
      </w:r>
    </w:p>
    <w:p w14:paraId="4E4F03F8" w14:textId="03EEBBA4" w:rsidR="00BD14EA" w:rsidRDefault="00BD14EA" w:rsidP="00BD14EA">
      <w:pPr>
        <w:pStyle w:val="ListBullet"/>
        <w:numPr>
          <w:ilvl w:val="1"/>
          <w:numId w:val="12"/>
        </w:numPr>
      </w:pPr>
      <w:r>
        <w:t xml:space="preserve">Sources of phosphorus, phosphates: </w:t>
      </w:r>
    </w:p>
    <w:p w14:paraId="770B349F" w14:textId="59D79D73" w:rsidR="00BD14EA" w:rsidRDefault="00BD14EA" w:rsidP="00BD14EA">
      <w:pPr>
        <w:pStyle w:val="ListBullet"/>
        <w:numPr>
          <w:ilvl w:val="1"/>
          <w:numId w:val="12"/>
        </w:numPr>
      </w:pPr>
      <w:r>
        <w:t xml:space="preserve">Milk, yogurt, chees, meat, fish, chicken, coca coal </w:t>
      </w:r>
    </w:p>
    <w:p w14:paraId="78A12A10" w14:textId="00801758" w:rsidR="00BD14EA" w:rsidRDefault="00BD14EA" w:rsidP="00BD14EA">
      <w:pPr>
        <w:pStyle w:val="ListBullet"/>
        <w:numPr>
          <w:ilvl w:val="0"/>
          <w:numId w:val="12"/>
        </w:numPr>
      </w:pPr>
      <w:r>
        <w:t xml:space="preserve">Sources of Calcium: </w:t>
      </w:r>
    </w:p>
    <w:p w14:paraId="49774ADF" w14:textId="0A017F5A" w:rsidR="00BD14EA" w:rsidRDefault="00BD14EA" w:rsidP="00BD14EA">
      <w:pPr>
        <w:pStyle w:val="ListBullet"/>
        <w:numPr>
          <w:ilvl w:val="1"/>
          <w:numId w:val="12"/>
        </w:numPr>
      </w:pPr>
      <w:r>
        <w:t xml:space="preserve">Yogurt </w:t>
      </w:r>
    </w:p>
    <w:p w14:paraId="767F63A7" w14:textId="1282E7D0" w:rsidR="00BD14EA" w:rsidRDefault="00BD14EA" w:rsidP="00BD14EA">
      <w:pPr>
        <w:pStyle w:val="ListBullet"/>
        <w:numPr>
          <w:ilvl w:val="1"/>
          <w:numId w:val="12"/>
        </w:numPr>
      </w:pPr>
      <w:r>
        <w:t xml:space="preserve">Sardines </w:t>
      </w:r>
    </w:p>
    <w:p w14:paraId="4303D295" w14:textId="4A932399" w:rsidR="00BD14EA" w:rsidRDefault="00BD14EA" w:rsidP="00BD14EA">
      <w:pPr>
        <w:pStyle w:val="ListBullet"/>
        <w:numPr>
          <w:ilvl w:val="1"/>
          <w:numId w:val="12"/>
        </w:numPr>
      </w:pPr>
      <w:r>
        <w:t xml:space="preserve">Skim milk </w:t>
      </w:r>
    </w:p>
    <w:p w14:paraId="06962EEE" w14:textId="02C649A4" w:rsidR="00BD14EA" w:rsidRDefault="00BD14EA" w:rsidP="00BD14EA">
      <w:pPr>
        <w:pStyle w:val="ListBullet"/>
        <w:numPr>
          <w:ilvl w:val="1"/>
          <w:numId w:val="12"/>
        </w:numPr>
      </w:pPr>
      <w:r>
        <w:t xml:space="preserve">Whole milk </w:t>
      </w:r>
    </w:p>
    <w:p w14:paraId="0EBCF9C2" w14:textId="4FA4811A" w:rsidR="00BD14EA" w:rsidRDefault="00BD14EA" w:rsidP="00BD14EA">
      <w:pPr>
        <w:pStyle w:val="ListBullet"/>
        <w:numPr>
          <w:ilvl w:val="1"/>
          <w:numId w:val="12"/>
        </w:numPr>
      </w:pPr>
      <w:r>
        <w:lastRenderedPageBreak/>
        <w:t xml:space="preserve">Tofu </w:t>
      </w:r>
    </w:p>
    <w:p w14:paraId="74F99C89" w14:textId="6F083D0E" w:rsidR="00BD14EA" w:rsidRDefault="00BD14EA" w:rsidP="00BD14EA">
      <w:pPr>
        <w:pStyle w:val="ListBullet"/>
        <w:numPr>
          <w:ilvl w:val="1"/>
          <w:numId w:val="12"/>
        </w:numPr>
      </w:pPr>
      <w:r>
        <w:t xml:space="preserve">Turnip greens </w:t>
      </w:r>
    </w:p>
    <w:p w14:paraId="1A66A658" w14:textId="0024B221" w:rsidR="00BD14EA" w:rsidRDefault="00BD14EA" w:rsidP="00BD14EA">
      <w:pPr>
        <w:pStyle w:val="ListBullet"/>
        <w:numPr>
          <w:ilvl w:val="1"/>
          <w:numId w:val="12"/>
        </w:numPr>
      </w:pPr>
      <w:r>
        <w:t xml:space="preserve">Broccoli </w:t>
      </w:r>
    </w:p>
    <w:p w14:paraId="1AD25ADB" w14:textId="77777777" w:rsidR="00BD14EA" w:rsidRDefault="00BD14EA" w:rsidP="00EA2C85">
      <w:pPr>
        <w:pStyle w:val="ListBullet"/>
        <w:numPr>
          <w:ilvl w:val="0"/>
          <w:numId w:val="0"/>
        </w:numPr>
        <w:ind w:left="432" w:hanging="432"/>
      </w:pPr>
    </w:p>
    <w:p w14:paraId="18DF0B8E" w14:textId="3F2605CD" w:rsidR="00EA2C85" w:rsidRDefault="00EA2C85" w:rsidP="00EA2C85">
      <w:pPr>
        <w:pStyle w:val="ListBullet"/>
        <w:numPr>
          <w:ilvl w:val="0"/>
          <w:numId w:val="13"/>
        </w:numPr>
      </w:pPr>
      <w:r>
        <w:t xml:space="preserve">A lot of controversy over calcium build up and heart attacks and post </w:t>
      </w:r>
      <w:proofErr w:type="spellStart"/>
      <w:r>
        <w:t>menaupoasal</w:t>
      </w:r>
      <w:proofErr w:type="spellEnd"/>
      <w:r>
        <w:t xml:space="preserve"> women. </w:t>
      </w:r>
    </w:p>
    <w:p w14:paraId="04D6CA92" w14:textId="759DEE9E" w:rsidR="00EA2C85" w:rsidRDefault="00EA2C85" w:rsidP="00EA2C85">
      <w:pPr>
        <w:pStyle w:val="ListBullet"/>
        <w:numPr>
          <w:ilvl w:val="0"/>
          <w:numId w:val="13"/>
        </w:numPr>
      </w:pPr>
      <w:r>
        <w:t xml:space="preserve">Calcium build up in the arteries can cause heart-attacks in postmenopausal women. </w:t>
      </w:r>
    </w:p>
    <w:p w14:paraId="05F07AA6" w14:textId="18D3A4AC" w:rsidR="00EA2C85" w:rsidRDefault="00EA2C85" w:rsidP="00EA2C85">
      <w:pPr>
        <w:pStyle w:val="ListBullet"/>
        <w:numPr>
          <w:ilvl w:val="0"/>
          <w:numId w:val="13"/>
        </w:numPr>
      </w:pPr>
      <w:r>
        <w:t>What to do?</w:t>
      </w:r>
    </w:p>
    <w:p w14:paraId="0A6125DE" w14:textId="325B0D3F" w:rsidR="00EA2C85" w:rsidRDefault="00EA2C85" w:rsidP="00EA2C85">
      <w:pPr>
        <w:pStyle w:val="ListBullet"/>
        <w:numPr>
          <w:ilvl w:val="0"/>
          <w:numId w:val="13"/>
        </w:numPr>
      </w:pPr>
      <w:r>
        <w:t xml:space="preserve">Calcium uptake is better when vitamin D is enhanced. </w:t>
      </w:r>
    </w:p>
    <w:p w14:paraId="6A17E8E7" w14:textId="14302F5B" w:rsidR="00EA2C85" w:rsidRDefault="00EA2C85" w:rsidP="00EA2C85">
      <w:pPr>
        <w:pStyle w:val="ListBullet"/>
        <w:numPr>
          <w:ilvl w:val="0"/>
          <w:numId w:val="13"/>
        </w:numPr>
      </w:pPr>
      <w:r>
        <w:t xml:space="preserve">Adolf </w:t>
      </w:r>
      <w:proofErr w:type="spellStart"/>
      <w:r>
        <w:t>Windause</w:t>
      </w:r>
      <w:proofErr w:type="spellEnd"/>
      <w:r>
        <w:t xml:space="preserve"> </w:t>
      </w:r>
    </w:p>
    <w:p w14:paraId="324ECD8C" w14:textId="40057E9C" w:rsidR="00EA2C85" w:rsidRDefault="00EA2C85" w:rsidP="00EA2C85">
      <w:pPr>
        <w:pStyle w:val="ListBullet"/>
        <w:numPr>
          <w:ilvl w:val="1"/>
          <w:numId w:val="13"/>
        </w:numPr>
      </w:pPr>
      <w:r>
        <w:t xml:space="preserve">Worked out Vitamin D-3 </w:t>
      </w:r>
    </w:p>
    <w:p w14:paraId="66720A64" w14:textId="2E94383C" w:rsidR="00EA2C85" w:rsidRDefault="00EA2C85" w:rsidP="00EA2C85">
      <w:pPr>
        <w:pStyle w:val="ListBullet"/>
        <w:numPr>
          <w:ilvl w:val="1"/>
          <w:numId w:val="13"/>
        </w:numPr>
      </w:pPr>
      <w:r>
        <w:t xml:space="preserve">Vitamin D helps maintain Ca concentration. </w:t>
      </w:r>
    </w:p>
    <w:p w14:paraId="2DD7102C" w14:textId="750D1089" w:rsidR="00EA2C85" w:rsidRDefault="00EA2C85" w:rsidP="00EA2C85">
      <w:pPr>
        <w:pStyle w:val="ListBullet"/>
        <w:numPr>
          <w:ilvl w:val="0"/>
          <w:numId w:val="13"/>
        </w:numPr>
      </w:pPr>
      <w:proofErr w:type="spellStart"/>
      <w:r>
        <w:t>Osteporosis</w:t>
      </w:r>
      <w:proofErr w:type="spellEnd"/>
      <w:r>
        <w:t xml:space="preserve"> Therapies</w:t>
      </w:r>
    </w:p>
    <w:p w14:paraId="073E1DE2" w14:textId="694E41BA" w:rsidR="00EA2C85" w:rsidRDefault="00EA2C85" w:rsidP="00EA2C85">
      <w:pPr>
        <w:pStyle w:val="ListBullet"/>
        <w:numPr>
          <w:ilvl w:val="1"/>
          <w:numId w:val="13"/>
        </w:numPr>
      </w:pPr>
      <w:r>
        <w:t xml:space="preserve">Vitamin D + calcium </w:t>
      </w:r>
    </w:p>
    <w:p w14:paraId="114042C5" w14:textId="11BD2BF3" w:rsidR="00EA2C85" w:rsidRDefault="00EA2C85" w:rsidP="00EA2C85">
      <w:pPr>
        <w:pStyle w:val="ListBullet"/>
        <w:numPr>
          <w:ilvl w:val="1"/>
          <w:numId w:val="13"/>
        </w:numPr>
      </w:pPr>
      <w:r>
        <w:t xml:space="preserve">Exercise: stimulates bone mass and density. </w:t>
      </w:r>
    </w:p>
    <w:p w14:paraId="21AE18DE" w14:textId="2EFCC974" w:rsidR="00850C2E" w:rsidRDefault="00850C2E" w:rsidP="00EA2C85">
      <w:pPr>
        <w:pStyle w:val="ListBullet"/>
        <w:numPr>
          <w:ilvl w:val="1"/>
          <w:numId w:val="13"/>
        </w:numPr>
      </w:pPr>
      <w:r>
        <w:t>Estrogen</w:t>
      </w:r>
    </w:p>
    <w:p w14:paraId="214BCD9D" w14:textId="77777777" w:rsidR="00EA2C85" w:rsidRDefault="00EA2C85" w:rsidP="00850C2E">
      <w:pPr>
        <w:pStyle w:val="ListBullet"/>
        <w:numPr>
          <w:ilvl w:val="0"/>
          <w:numId w:val="0"/>
        </w:numPr>
        <w:ind w:left="432" w:hanging="432"/>
      </w:pPr>
    </w:p>
    <w:p w14:paraId="65471107" w14:textId="77777777" w:rsidR="00850C2E" w:rsidRDefault="00850C2E" w:rsidP="00850C2E">
      <w:pPr>
        <w:pStyle w:val="ListBullet"/>
        <w:numPr>
          <w:ilvl w:val="0"/>
          <w:numId w:val="0"/>
        </w:numPr>
        <w:ind w:left="432" w:hanging="432"/>
      </w:pPr>
    </w:p>
    <w:p w14:paraId="2B859E30" w14:textId="691A450A" w:rsidR="00850C2E" w:rsidRDefault="00850C2E" w:rsidP="00850C2E">
      <w:pPr>
        <w:pStyle w:val="ListBullet"/>
        <w:numPr>
          <w:ilvl w:val="0"/>
          <w:numId w:val="14"/>
        </w:numPr>
      </w:pPr>
      <w:r>
        <w:t xml:space="preserve">Estrogen </w:t>
      </w:r>
    </w:p>
    <w:p w14:paraId="32C92196" w14:textId="55C80AC9" w:rsidR="00850C2E" w:rsidRDefault="00850C2E" w:rsidP="00850C2E">
      <w:pPr>
        <w:pStyle w:val="ListBullet"/>
        <w:numPr>
          <w:ilvl w:val="0"/>
          <w:numId w:val="14"/>
        </w:numPr>
      </w:pPr>
      <w:r>
        <w:t xml:space="preserve">Estrogen receptors needed. </w:t>
      </w:r>
    </w:p>
    <w:p w14:paraId="2FD790C3" w14:textId="139FEF95" w:rsidR="00850C2E" w:rsidRDefault="00850C2E" w:rsidP="00850C2E">
      <w:pPr>
        <w:pStyle w:val="ListBullet"/>
        <w:numPr>
          <w:ilvl w:val="0"/>
          <w:numId w:val="14"/>
        </w:numPr>
      </w:pPr>
      <w:r>
        <w:t xml:space="preserve">Helps prevent osteoporosis, may help prevent heart disease. </w:t>
      </w:r>
    </w:p>
    <w:p w14:paraId="5B66D901" w14:textId="49A74D10" w:rsidR="00850C2E" w:rsidRDefault="00850C2E" w:rsidP="00850C2E">
      <w:pPr>
        <w:pStyle w:val="ListBullet"/>
        <w:numPr>
          <w:ilvl w:val="0"/>
          <w:numId w:val="14"/>
        </w:numPr>
      </w:pPr>
      <w:r>
        <w:t xml:space="preserve">Might increase the chance of uterine cancer and breast cancer </w:t>
      </w:r>
    </w:p>
    <w:p w14:paraId="79B6D009" w14:textId="5B4AD8B4" w:rsidR="00850C2E" w:rsidRDefault="00850C2E" w:rsidP="00850C2E">
      <w:pPr>
        <w:pStyle w:val="ListBullet"/>
        <w:numPr>
          <w:ilvl w:val="0"/>
          <w:numId w:val="14"/>
        </w:numPr>
      </w:pPr>
      <w:proofErr w:type="spellStart"/>
      <w:r>
        <w:t>Premarin</w:t>
      </w:r>
      <w:proofErr w:type="spellEnd"/>
      <w:r>
        <w:t xml:space="preserve"> = estrogen, </w:t>
      </w:r>
      <w:proofErr w:type="spellStart"/>
      <w:r>
        <w:t>prempro</w:t>
      </w:r>
      <w:proofErr w:type="spellEnd"/>
      <w:r>
        <w:t xml:space="preserve"> (Estrogen and </w:t>
      </w:r>
      <w:proofErr w:type="spellStart"/>
      <w:r>
        <w:t>progesting</w:t>
      </w:r>
      <w:proofErr w:type="spellEnd"/>
      <w:r>
        <w:t xml:space="preserve">) are fallen out of favor. </w:t>
      </w:r>
    </w:p>
    <w:p w14:paraId="7652A32C" w14:textId="784BF16A" w:rsidR="00850C2E" w:rsidRDefault="00850C2E" w:rsidP="00850C2E">
      <w:pPr>
        <w:pStyle w:val="ListBullet"/>
        <w:numPr>
          <w:ilvl w:val="0"/>
          <w:numId w:val="14"/>
        </w:numPr>
      </w:pPr>
      <w:proofErr w:type="spellStart"/>
      <w:r>
        <w:t>Pempro</w:t>
      </w:r>
      <w:proofErr w:type="spellEnd"/>
      <w:r>
        <w:t xml:space="preserve"> (estrogen plus progestin) </w:t>
      </w:r>
    </w:p>
    <w:p w14:paraId="616845D5" w14:textId="6B3F9616" w:rsidR="00850C2E" w:rsidRDefault="00850C2E" w:rsidP="00850C2E">
      <w:pPr>
        <w:pStyle w:val="ListBullet"/>
        <w:numPr>
          <w:ilvl w:val="1"/>
          <w:numId w:val="14"/>
        </w:numPr>
      </w:pPr>
      <w:r>
        <w:lastRenderedPageBreak/>
        <w:t xml:space="preserve">Helps prevent osteoporosis, and reduces risk of uterine cancer </w:t>
      </w:r>
    </w:p>
    <w:p w14:paraId="50C68741" w14:textId="49FE3D4A" w:rsidR="00850C2E" w:rsidRDefault="00850C2E" w:rsidP="00850C2E">
      <w:pPr>
        <w:pStyle w:val="ListBullet"/>
        <w:numPr>
          <w:ilvl w:val="1"/>
          <w:numId w:val="14"/>
        </w:numPr>
      </w:pPr>
      <w:r>
        <w:t xml:space="preserve">But may further increase risk of breast cancer </w:t>
      </w:r>
    </w:p>
    <w:p w14:paraId="5AC040F2" w14:textId="009407DC" w:rsidR="00850C2E" w:rsidRDefault="00850C2E" w:rsidP="00850C2E">
      <w:pPr>
        <w:pStyle w:val="ListBullet"/>
        <w:numPr>
          <w:ilvl w:val="1"/>
          <w:numId w:val="14"/>
        </w:numPr>
      </w:pPr>
      <w:r>
        <w:t>May not be as effective against heart disease</w:t>
      </w:r>
    </w:p>
    <w:p w14:paraId="368AA977" w14:textId="2A647131" w:rsidR="00850C2E" w:rsidRDefault="00850C2E" w:rsidP="00850C2E">
      <w:pPr>
        <w:pStyle w:val="ListBullet"/>
        <w:numPr>
          <w:ilvl w:val="0"/>
          <w:numId w:val="14"/>
        </w:numPr>
      </w:pPr>
      <w:r>
        <w:t>Other ways to look at data</w:t>
      </w:r>
    </w:p>
    <w:p w14:paraId="39822CD5" w14:textId="2E6CFDE0" w:rsidR="00850C2E" w:rsidRDefault="00850C2E" w:rsidP="00850C2E">
      <w:pPr>
        <w:pStyle w:val="ListBullet"/>
        <w:numPr>
          <w:ilvl w:val="0"/>
          <w:numId w:val="14"/>
        </w:numPr>
      </w:pPr>
      <w:r>
        <w:t xml:space="preserve">Headline </w:t>
      </w:r>
    </w:p>
    <w:p w14:paraId="6A5733D9" w14:textId="70C55004" w:rsidR="00850C2E" w:rsidRDefault="00850C2E" w:rsidP="00850C2E">
      <w:pPr>
        <w:pStyle w:val="ListBullet"/>
        <w:numPr>
          <w:ilvl w:val="1"/>
          <w:numId w:val="14"/>
        </w:numPr>
      </w:pPr>
      <w:r>
        <w:t xml:space="preserve">30% increase in breast cancer risk </w:t>
      </w:r>
    </w:p>
    <w:p w14:paraId="6013C04E" w14:textId="5A8646AD" w:rsidR="00850C2E" w:rsidRDefault="00850C2E" w:rsidP="00850C2E">
      <w:pPr>
        <w:pStyle w:val="ListBullet"/>
        <w:numPr>
          <w:ilvl w:val="1"/>
          <w:numId w:val="14"/>
        </w:numPr>
      </w:pPr>
      <w:r>
        <w:t xml:space="preserve">Data showed that with estrogen is a near 30% increase in breast cancer. </w:t>
      </w:r>
    </w:p>
    <w:p w14:paraId="5C9BA7EE" w14:textId="14903FFE" w:rsidR="00850C2E" w:rsidRDefault="00850C2E" w:rsidP="00850C2E">
      <w:pPr>
        <w:pStyle w:val="ListBullet"/>
        <w:numPr>
          <w:ilvl w:val="1"/>
          <w:numId w:val="14"/>
        </w:numPr>
      </w:pPr>
      <w:r>
        <w:t xml:space="preserve">A different interpretation: </w:t>
      </w:r>
      <w:proofErr w:type="gramStart"/>
      <w:r>
        <w:t>a women</w:t>
      </w:r>
      <w:proofErr w:type="gramEnd"/>
      <w:r>
        <w:t xml:space="preserve"> who takes estrogen reduces her chance of remaining cancer free from 96.5 to 95</w:t>
      </w:r>
    </w:p>
    <w:p w14:paraId="6112428F" w14:textId="2CC6691A" w:rsidR="00850C2E" w:rsidRDefault="00850C2E" w:rsidP="00850C2E">
      <w:pPr>
        <w:pStyle w:val="ListBullet"/>
        <w:numPr>
          <w:ilvl w:val="0"/>
          <w:numId w:val="14"/>
        </w:numPr>
      </w:pPr>
      <w:r>
        <w:t xml:space="preserve">Risk and </w:t>
      </w:r>
      <w:proofErr w:type="spellStart"/>
      <w:r>
        <w:t>Ebenefits</w:t>
      </w:r>
      <w:proofErr w:type="spellEnd"/>
      <w:r>
        <w:t xml:space="preserve"> of Estrogen Plus Progestin in Postmenopausal women </w:t>
      </w:r>
    </w:p>
    <w:p w14:paraId="7CF3B728" w14:textId="27EB4B96" w:rsidR="00850C2E" w:rsidRDefault="003C3FE1" w:rsidP="003C3FE1">
      <w:pPr>
        <w:pStyle w:val="ListBullet"/>
        <w:numPr>
          <w:ilvl w:val="0"/>
          <w:numId w:val="14"/>
        </w:numPr>
      </w:pPr>
      <w:r>
        <w:t xml:space="preserve">Benefits for taking estrogen without progestin </w:t>
      </w:r>
    </w:p>
    <w:p w14:paraId="58895769" w14:textId="37282617" w:rsidR="003C3FE1" w:rsidRDefault="003C3FE1" w:rsidP="003C3FE1">
      <w:pPr>
        <w:pStyle w:val="ListBullet"/>
        <w:numPr>
          <w:ilvl w:val="1"/>
          <w:numId w:val="14"/>
        </w:numPr>
      </w:pPr>
      <w:r>
        <w:t xml:space="preserve">MAY Being protected from breast cancer </w:t>
      </w:r>
    </w:p>
    <w:p w14:paraId="1A4A07B1" w14:textId="4EB7DD23" w:rsidR="003C3FE1" w:rsidRDefault="003C3FE1" w:rsidP="003C3FE1">
      <w:pPr>
        <w:pStyle w:val="ListBullet"/>
        <w:numPr>
          <w:ilvl w:val="0"/>
          <w:numId w:val="14"/>
        </w:numPr>
      </w:pPr>
      <w:proofErr w:type="spellStart"/>
      <w:r>
        <w:t>Osteopororsis</w:t>
      </w:r>
      <w:proofErr w:type="spellEnd"/>
      <w:r>
        <w:t xml:space="preserve"> summary </w:t>
      </w:r>
    </w:p>
    <w:p w14:paraId="2515C1C8" w14:textId="0EF9E981" w:rsidR="003C3FE1" w:rsidRDefault="003C3FE1" w:rsidP="003C3FE1">
      <w:pPr>
        <w:pStyle w:val="ListBullet"/>
        <w:numPr>
          <w:ilvl w:val="1"/>
          <w:numId w:val="14"/>
        </w:numPr>
      </w:pPr>
      <w:r>
        <w:t xml:space="preserve">Adequate calcium intake early in life reduces risk </w:t>
      </w:r>
    </w:p>
    <w:p w14:paraId="254CD0FB" w14:textId="1CD92F9A" w:rsidR="003C3FE1" w:rsidRDefault="003C3FE1" w:rsidP="003C3FE1">
      <w:pPr>
        <w:pStyle w:val="ListBullet"/>
        <w:numPr>
          <w:ilvl w:val="1"/>
          <w:numId w:val="14"/>
        </w:numPr>
      </w:pPr>
      <w:r>
        <w:t xml:space="preserve">Calcium </w:t>
      </w:r>
      <w:proofErr w:type="spellStart"/>
      <w:r>
        <w:t>spplements</w:t>
      </w:r>
      <w:proofErr w:type="spellEnd"/>
      <w:r>
        <w:t xml:space="preserve"> </w:t>
      </w:r>
      <w:r w:rsidR="00E12AC2">
        <w:t xml:space="preserve">can reduce the risk </w:t>
      </w:r>
      <w:bookmarkStart w:id="0" w:name="_GoBack"/>
      <w:bookmarkEnd w:id="0"/>
      <w:r>
        <w:t xml:space="preserve"> </w:t>
      </w:r>
    </w:p>
    <w:p w14:paraId="36ADE47F" w14:textId="6BF4E23D" w:rsidR="003C3FE1" w:rsidRDefault="003C3FE1" w:rsidP="003C3FE1">
      <w:pPr>
        <w:pStyle w:val="ListBullet"/>
        <w:numPr>
          <w:ilvl w:val="1"/>
          <w:numId w:val="14"/>
        </w:numPr>
      </w:pPr>
      <w:r>
        <w:t xml:space="preserve">Estrogen supplements after menopause reduce the risk </w:t>
      </w:r>
    </w:p>
    <w:p w14:paraId="3ECA24DC" w14:textId="0DDFE623" w:rsidR="003C3FE1" w:rsidRDefault="003C3FE1" w:rsidP="003C3FE1">
      <w:pPr>
        <w:pStyle w:val="ListBullet"/>
        <w:numPr>
          <w:ilvl w:val="1"/>
          <w:numId w:val="14"/>
        </w:numPr>
      </w:pPr>
      <w:r>
        <w:t xml:space="preserve">Calcium supplements can reduce dose of estrogen required </w:t>
      </w:r>
    </w:p>
    <w:p w14:paraId="64543771" w14:textId="50E52F53" w:rsidR="003C3FE1" w:rsidRDefault="003C3FE1" w:rsidP="003C3FE1">
      <w:pPr>
        <w:pStyle w:val="ListBullet"/>
        <w:numPr>
          <w:ilvl w:val="1"/>
          <w:numId w:val="14"/>
        </w:numPr>
      </w:pPr>
      <w:r>
        <w:t xml:space="preserve">Estrogen is associate with uterine cancer and may cause breast cancer, relatively low </w:t>
      </w:r>
    </w:p>
    <w:p w14:paraId="1F746F79" w14:textId="77777777" w:rsidR="003C3FE1" w:rsidRDefault="003C3FE1" w:rsidP="003C3FE1">
      <w:pPr>
        <w:pStyle w:val="ListBullet"/>
        <w:numPr>
          <w:ilvl w:val="1"/>
          <w:numId w:val="14"/>
        </w:numPr>
      </w:pPr>
    </w:p>
    <w:p w14:paraId="2E4E5B7D" w14:textId="77777777" w:rsidR="009A4E5F" w:rsidRDefault="009A4E5F">
      <w:pPr>
        <w:pStyle w:val="Heading2"/>
      </w:pPr>
    </w:p>
    <w:sectPr w:rsidR="009A4E5F">
      <w:footerReference w:type="default" r:id="rId7"/>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989F9" w14:textId="77777777" w:rsidR="007D101E" w:rsidRDefault="007D101E">
      <w:r>
        <w:separator/>
      </w:r>
    </w:p>
    <w:p w14:paraId="7ADEF523" w14:textId="77777777" w:rsidR="007D101E" w:rsidRDefault="007D101E"/>
  </w:endnote>
  <w:endnote w:type="continuationSeparator" w:id="0">
    <w:p w14:paraId="04B1CF05" w14:textId="77777777" w:rsidR="007D101E" w:rsidRDefault="007D101E">
      <w:r>
        <w:continuationSeparator/>
      </w:r>
    </w:p>
    <w:p w14:paraId="345FB7E7" w14:textId="77777777" w:rsidR="007D101E" w:rsidRDefault="007D10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29570BBE" w14:textId="77777777" w:rsidR="009A4E5F" w:rsidRDefault="00EC4D1F">
        <w:pPr>
          <w:pStyle w:val="Footer"/>
        </w:pPr>
        <w:r>
          <w:fldChar w:fldCharType="begin"/>
        </w:r>
        <w:r>
          <w:instrText xml:space="preserve"> PAGE   \* MERGEFORMAT </w:instrText>
        </w:r>
        <w:r>
          <w:fldChar w:fldCharType="separate"/>
        </w:r>
        <w:r w:rsidR="00E12AC2">
          <w:rPr>
            <w:noProof/>
          </w:rPr>
          <w:t>15</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A8BFDC" w14:textId="77777777" w:rsidR="007D101E" w:rsidRDefault="007D101E">
      <w:r>
        <w:separator/>
      </w:r>
    </w:p>
    <w:p w14:paraId="70D5671C" w14:textId="77777777" w:rsidR="007D101E" w:rsidRDefault="007D101E"/>
  </w:footnote>
  <w:footnote w:type="continuationSeparator" w:id="0">
    <w:p w14:paraId="7A84C773" w14:textId="77777777" w:rsidR="007D101E" w:rsidRDefault="007D101E">
      <w:r>
        <w:continuationSeparator/>
      </w:r>
    </w:p>
    <w:p w14:paraId="52E46D6E" w14:textId="77777777" w:rsidR="007D101E" w:rsidRDefault="007D101E"/>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9BE1A3C"/>
    <w:multiLevelType w:val="hybridMultilevel"/>
    <w:tmpl w:val="33C45C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DE75C5"/>
    <w:multiLevelType w:val="hybridMultilevel"/>
    <w:tmpl w:val="FBFC9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CA6A62"/>
    <w:multiLevelType w:val="hybridMultilevel"/>
    <w:tmpl w:val="0A1E6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111C51"/>
    <w:multiLevelType w:val="hybridMultilevel"/>
    <w:tmpl w:val="03CE39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A43399"/>
    <w:multiLevelType w:val="hybridMultilevel"/>
    <w:tmpl w:val="63FC3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EE6F4F"/>
    <w:multiLevelType w:val="hybridMultilevel"/>
    <w:tmpl w:val="DC287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0471261"/>
    <w:multiLevelType w:val="hybridMultilevel"/>
    <w:tmpl w:val="8EE2E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CA3B5F"/>
    <w:multiLevelType w:val="hybridMultilevel"/>
    <w:tmpl w:val="B388F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1494A41"/>
    <w:multiLevelType w:val="hybridMultilevel"/>
    <w:tmpl w:val="40B6F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E403FAA"/>
    <w:multiLevelType w:val="hybridMultilevel"/>
    <w:tmpl w:val="226E4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9"/>
  </w:num>
  <w:num w:numId="5">
    <w:abstractNumId w:val="4"/>
  </w:num>
  <w:num w:numId="6">
    <w:abstractNumId w:val="12"/>
  </w:num>
  <w:num w:numId="7">
    <w:abstractNumId w:val="11"/>
  </w:num>
  <w:num w:numId="8">
    <w:abstractNumId w:val="8"/>
  </w:num>
  <w:num w:numId="9">
    <w:abstractNumId w:val="10"/>
  </w:num>
  <w:num w:numId="10">
    <w:abstractNumId w:val="7"/>
  </w:num>
  <w:num w:numId="11">
    <w:abstractNumId w:val="3"/>
  </w:num>
  <w:num w:numId="12">
    <w:abstractNumId w:val="13"/>
  </w:num>
  <w:num w:numId="13">
    <w:abstractNumId w:val="5"/>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205"/>
    <w:rsid w:val="00060F1A"/>
    <w:rsid w:val="000C7684"/>
    <w:rsid w:val="000E687B"/>
    <w:rsid w:val="002303DC"/>
    <w:rsid w:val="002326D0"/>
    <w:rsid w:val="002732D6"/>
    <w:rsid w:val="0028040A"/>
    <w:rsid w:val="002B69A3"/>
    <w:rsid w:val="00330205"/>
    <w:rsid w:val="003C11D3"/>
    <w:rsid w:val="003C3E95"/>
    <w:rsid w:val="003C3FE1"/>
    <w:rsid w:val="003E569A"/>
    <w:rsid w:val="0042550C"/>
    <w:rsid w:val="004524B6"/>
    <w:rsid w:val="00497125"/>
    <w:rsid w:val="004C0F78"/>
    <w:rsid w:val="004F03F1"/>
    <w:rsid w:val="00512B2F"/>
    <w:rsid w:val="005251A2"/>
    <w:rsid w:val="00561C92"/>
    <w:rsid w:val="005E080F"/>
    <w:rsid w:val="005F7BA1"/>
    <w:rsid w:val="0064072A"/>
    <w:rsid w:val="00663694"/>
    <w:rsid w:val="0073247B"/>
    <w:rsid w:val="00741A79"/>
    <w:rsid w:val="0079164B"/>
    <w:rsid w:val="007D101E"/>
    <w:rsid w:val="00820A64"/>
    <w:rsid w:val="00850C2E"/>
    <w:rsid w:val="00873269"/>
    <w:rsid w:val="008C41F7"/>
    <w:rsid w:val="008E57B5"/>
    <w:rsid w:val="00924A8A"/>
    <w:rsid w:val="00925915"/>
    <w:rsid w:val="00970CCD"/>
    <w:rsid w:val="00972FF9"/>
    <w:rsid w:val="009A140C"/>
    <w:rsid w:val="009A4E5F"/>
    <w:rsid w:val="009A60F1"/>
    <w:rsid w:val="009B13AF"/>
    <w:rsid w:val="009F37A2"/>
    <w:rsid w:val="00A43EC9"/>
    <w:rsid w:val="00B04008"/>
    <w:rsid w:val="00B12BB6"/>
    <w:rsid w:val="00B26CAB"/>
    <w:rsid w:val="00B86857"/>
    <w:rsid w:val="00BB3ACB"/>
    <w:rsid w:val="00BD14EA"/>
    <w:rsid w:val="00BF2912"/>
    <w:rsid w:val="00C27D39"/>
    <w:rsid w:val="00C843A4"/>
    <w:rsid w:val="00D1380E"/>
    <w:rsid w:val="00D3534C"/>
    <w:rsid w:val="00E12AC2"/>
    <w:rsid w:val="00E41690"/>
    <w:rsid w:val="00EA2C85"/>
    <w:rsid w:val="00EA7D26"/>
    <w:rsid w:val="00EC4D1F"/>
    <w:rsid w:val="00EF42AC"/>
    <w:rsid w:val="00F14296"/>
    <w:rsid w:val="00F84D3B"/>
    <w:rsid w:val="00FC0F6B"/>
    <w:rsid w:val="00FD499B"/>
    <w:rsid w:val="00FE74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6B16D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2B69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2397">
      <w:bodyDiv w:val="1"/>
      <w:marLeft w:val="0"/>
      <w:marRight w:val="0"/>
      <w:marTop w:val="0"/>
      <w:marBottom w:val="0"/>
      <w:divBdr>
        <w:top w:val="none" w:sz="0" w:space="0" w:color="auto"/>
        <w:left w:val="none" w:sz="0" w:space="0" w:color="auto"/>
        <w:bottom w:val="none" w:sz="0" w:space="0" w:color="auto"/>
        <w:right w:val="none" w:sz="0" w:space="0" w:color="auto"/>
      </w:divBdr>
    </w:div>
    <w:div w:id="329060820">
      <w:bodyDiv w:val="1"/>
      <w:marLeft w:val="0"/>
      <w:marRight w:val="0"/>
      <w:marTop w:val="0"/>
      <w:marBottom w:val="0"/>
      <w:divBdr>
        <w:top w:val="none" w:sz="0" w:space="0" w:color="auto"/>
        <w:left w:val="none" w:sz="0" w:space="0" w:color="auto"/>
        <w:bottom w:val="none" w:sz="0" w:space="0" w:color="auto"/>
        <w:right w:val="none" w:sz="0" w:space="0" w:color="auto"/>
      </w:divBdr>
    </w:div>
    <w:div w:id="1143932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zohavaseghi/Library/Containers/com.microsoft.Word/Data/Library/Caches/1033/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234</TotalTime>
  <Pages>15</Pages>
  <Words>2507</Words>
  <Characters>13714</Characters>
  <Application>Microsoft Macintosh Word</Application>
  <DocSecurity>0</DocSecurity>
  <Lines>311</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Vaseghi</dc:creator>
  <cp:keywords/>
  <dc:description/>
  <cp:lastModifiedBy>Yasmin Vaseghi</cp:lastModifiedBy>
  <cp:revision>3</cp:revision>
  <dcterms:created xsi:type="dcterms:W3CDTF">2018-01-29T02:04:00Z</dcterms:created>
  <dcterms:modified xsi:type="dcterms:W3CDTF">2018-02-09T17:24:00Z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