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BB2B13" w14:textId="77777777" w:rsidR="009A4E5F" w:rsidRDefault="00FF0464">
      <w:pPr>
        <w:pStyle w:val="Heading1"/>
      </w:pPr>
      <w:r>
        <w:t>TOPIC 1: Introduction</w:t>
      </w:r>
    </w:p>
    <w:p w14:paraId="2570302D" w14:textId="77777777" w:rsidR="009A4E5F" w:rsidRDefault="00355776" w:rsidP="00FF0464">
      <w:pPr>
        <w:pStyle w:val="ListBullet"/>
        <w:rPr>
          <w:b/>
          <w:sz w:val="36"/>
          <w:szCs w:val="36"/>
          <w:u w:val="single"/>
        </w:rPr>
      </w:pPr>
      <w:r w:rsidRPr="00355776">
        <w:rPr>
          <w:b/>
          <w:sz w:val="36"/>
          <w:szCs w:val="36"/>
          <w:u w:val="single"/>
        </w:rPr>
        <w:t>LESSON 1</w:t>
      </w:r>
    </w:p>
    <w:p w14:paraId="5BF4F1A2" w14:textId="77777777" w:rsidR="00355776" w:rsidRDefault="005601F8" w:rsidP="00355776">
      <w:pPr>
        <w:pStyle w:val="ListBullet"/>
      </w:pPr>
      <w:r>
        <w:t xml:space="preserve">What matters is what we know about it, not its origin: how? Because we read. </w:t>
      </w:r>
    </w:p>
    <w:p w14:paraId="12B9DAC5" w14:textId="790D5A78" w:rsidR="00472285" w:rsidRDefault="00472285" w:rsidP="00355776">
      <w:pPr>
        <w:pStyle w:val="ListBullet"/>
      </w:pPr>
      <w:r w:rsidRPr="00472285">
        <w:rPr>
          <w:u w:val="single"/>
        </w:rPr>
        <w:t>Pomegranates</w:t>
      </w:r>
      <w:r>
        <w:t xml:space="preserve">: </w:t>
      </w:r>
    </w:p>
    <w:p w14:paraId="5797F8A7" w14:textId="4E898DC9" w:rsidR="00472285" w:rsidRDefault="00472285" w:rsidP="00355776">
      <w:pPr>
        <w:pStyle w:val="ListBullet"/>
      </w:pPr>
      <w:r>
        <w:t>Has anticancer properties:</w:t>
      </w:r>
    </w:p>
    <w:p w14:paraId="191ED2CC" w14:textId="0827BF67" w:rsidR="00472285" w:rsidRDefault="00472285" w:rsidP="00355776">
      <w:pPr>
        <w:pStyle w:val="ListBullet"/>
      </w:pPr>
      <w:r>
        <w:t xml:space="preserve">Contains compounds called aromatase inhibitors. </w:t>
      </w:r>
    </w:p>
    <w:p w14:paraId="4613B14E" w14:textId="62328DC8" w:rsidR="00472285" w:rsidRDefault="00472285" w:rsidP="00355776">
      <w:pPr>
        <w:pStyle w:val="ListBullet"/>
      </w:pPr>
      <w:r>
        <w:t xml:space="preserve">Breast cancer cells multiply less quickly in pomegranate juice. </w:t>
      </w:r>
    </w:p>
    <w:p w14:paraId="77E6896A" w14:textId="48762F9C" w:rsidR="00472285" w:rsidRDefault="00472285" w:rsidP="00355776">
      <w:pPr>
        <w:pStyle w:val="ListBullet"/>
      </w:pPr>
      <w:r>
        <w:t xml:space="preserve">BUT cannot assume that it has any effect on humans. </w:t>
      </w:r>
    </w:p>
    <w:p w14:paraId="1054B5E4" w14:textId="7138405F" w:rsidR="00472285" w:rsidRDefault="00472285" w:rsidP="00355776">
      <w:pPr>
        <w:pStyle w:val="ListBullet"/>
      </w:pPr>
      <w:r>
        <w:t xml:space="preserve">AND advertisers turned this around. </w:t>
      </w:r>
    </w:p>
    <w:p w14:paraId="160A724D" w14:textId="29CFBC21" w:rsidR="00472285" w:rsidRDefault="00472285" w:rsidP="00472285">
      <w:pPr>
        <w:pStyle w:val="ListBullet"/>
        <w:numPr>
          <w:ilvl w:val="1"/>
          <w:numId w:val="3"/>
        </w:numPr>
      </w:pPr>
      <w:r>
        <w:t xml:space="preserve">POM said it was cheating death. FTC STOPPED this because POM was stepping over the boundaries. </w:t>
      </w:r>
    </w:p>
    <w:p w14:paraId="217114C2" w14:textId="570EDBF3" w:rsidR="00472285" w:rsidRPr="00472285" w:rsidRDefault="00472285" w:rsidP="00472285">
      <w:pPr>
        <w:pStyle w:val="ListBullet"/>
        <w:rPr>
          <w:u w:val="single"/>
        </w:rPr>
      </w:pPr>
      <w:r w:rsidRPr="00472285">
        <w:rPr>
          <w:u w:val="single"/>
        </w:rPr>
        <w:t xml:space="preserve">Himalayas: </w:t>
      </w:r>
    </w:p>
    <w:p w14:paraId="6E0BD59D" w14:textId="0367F793" w:rsidR="00472285" w:rsidRDefault="00472285" w:rsidP="00472285">
      <w:pPr>
        <w:pStyle w:val="ListBullet"/>
      </w:pPr>
      <w:r>
        <w:t xml:space="preserve">A lot of dried apricots </w:t>
      </w:r>
    </w:p>
    <w:p w14:paraId="7018D31D" w14:textId="2D99E3CB" w:rsidR="00472285" w:rsidRDefault="00A12DB5" w:rsidP="00472285">
      <w:pPr>
        <w:pStyle w:val="ListBullet"/>
      </w:pPr>
      <w:r>
        <w:t xml:space="preserve">Contain beta-carotene. </w:t>
      </w:r>
    </w:p>
    <w:p w14:paraId="395283DF" w14:textId="03C4BE2A" w:rsidR="00A12DB5" w:rsidRDefault="00A12DB5" w:rsidP="00472285">
      <w:pPr>
        <w:pStyle w:val="ListBullet"/>
      </w:pPr>
      <w:r>
        <w:t>Which is an antioxidant.</w:t>
      </w:r>
    </w:p>
    <w:p w14:paraId="2DBFF573" w14:textId="7DE51622" w:rsidR="00A12DB5" w:rsidRDefault="00A12DB5" w:rsidP="00472285">
      <w:pPr>
        <w:pStyle w:val="ListBullet"/>
      </w:pPr>
      <w:r>
        <w:t xml:space="preserve">People from there live long, so people ASSUME if you have a lot of dried apricots in your body, you will live longer. </w:t>
      </w:r>
    </w:p>
    <w:p w14:paraId="095430E9" w14:textId="588F1F18" w:rsidR="00A12DB5" w:rsidRDefault="00A12DB5" w:rsidP="00472285">
      <w:pPr>
        <w:pStyle w:val="ListBullet"/>
      </w:pPr>
      <w:r>
        <w:t xml:space="preserve">BUT THIS MAY HAVE NOTHING TO DO THAT THEY EAT A LOT OF DRIED APRICOTS. </w:t>
      </w:r>
    </w:p>
    <w:p w14:paraId="0EC996D1" w14:textId="4E75828F" w:rsidR="007B073B" w:rsidRPr="007B073B" w:rsidRDefault="007B073B" w:rsidP="00472285">
      <w:pPr>
        <w:pStyle w:val="ListBullet"/>
        <w:rPr>
          <w:u w:val="single"/>
        </w:rPr>
      </w:pPr>
      <w:r w:rsidRPr="007B073B">
        <w:rPr>
          <w:u w:val="single"/>
        </w:rPr>
        <w:t>Apricot Pits:</w:t>
      </w:r>
    </w:p>
    <w:p w14:paraId="0D1E95A6" w14:textId="51C66D6B" w:rsidR="007B073B" w:rsidRDefault="007B073B" w:rsidP="00472285">
      <w:pPr>
        <w:pStyle w:val="ListBullet"/>
      </w:pPr>
      <w:r>
        <w:t xml:space="preserve">Talked about as the raw material from which a chemical called LAETRILE is extracted. </w:t>
      </w:r>
    </w:p>
    <w:p w14:paraId="07337B66" w14:textId="3D706751" w:rsidR="007B073B" w:rsidRDefault="007B073B" w:rsidP="00472285">
      <w:pPr>
        <w:pStyle w:val="ListBullet"/>
      </w:pPr>
      <w:r>
        <w:t xml:space="preserve">Laetrile turned out to be a bogus cancer remedy but once very popular. </w:t>
      </w:r>
    </w:p>
    <w:p w14:paraId="0BAEBDE8" w14:textId="2BABFCB9" w:rsidR="007B073B" w:rsidRDefault="007B073B" w:rsidP="00472285">
      <w:pPr>
        <w:pStyle w:val="ListBullet"/>
      </w:pPr>
      <w:r>
        <w:lastRenderedPageBreak/>
        <w:t>Stev</w:t>
      </w:r>
      <w:r w:rsidR="00B2500D">
        <w:t>e McQueen, the actor, used Laet</w:t>
      </w:r>
      <w:r>
        <w:t>ril</w:t>
      </w:r>
      <w:r w:rsidR="00B2500D">
        <w:t>e</w:t>
      </w:r>
      <w:r>
        <w:t xml:space="preserve"> when he suffered from mesothelioma: type of lung cancer </w:t>
      </w:r>
    </w:p>
    <w:p w14:paraId="131BE722" w14:textId="53DACAE4" w:rsidR="007B073B" w:rsidRDefault="007B073B" w:rsidP="00472285">
      <w:pPr>
        <w:pStyle w:val="ListBullet"/>
      </w:pPr>
      <w:r>
        <w:t>Didn’t work for him</w:t>
      </w:r>
    </w:p>
    <w:p w14:paraId="47BFB493" w14:textId="4251A7F5" w:rsidR="00B2500D" w:rsidRDefault="00B2500D" w:rsidP="00472285">
      <w:pPr>
        <w:pStyle w:val="ListBullet"/>
      </w:pPr>
      <w:r>
        <w:t>National Cancer Institute looked at apricot pits</w:t>
      </w:r>
    </w:p>
    <w:p w14:paraId="207F5368" w14:textId="0839E6D5" w:rsidR="00B2500D" w:rsidRDefault="00B2500D" w:rsidP="00472285">
      <w:pPr>
        <w:pStyle w:val="ListBullet"/>
      </w:pPr>
      <w:r>
        <w:t xml:space="preserve">Apricot pits contain a compound that can release cyanide. </w:t>
      </w:r>
    </w:p>
    <w:p w14:paraId="7E6F205F" w14:textId="17B97259" w:rsidR="00B2500D" w:rsidRDefault="00B2500D" w:rsidP="00472285">
      <w:pPr>
        <w:pStyle w:val="ListBullet"/>
      </w:pPr>
      <w:r>
        <w:t xml:space="preserve">And the Argument was that Cyanide can kill cancer </w:t>
      </w:r>
    </w:p>
    <w:p w14:paraId="3F295452" w14:textId="6B2E41AD" w:rsidR="00B2500D" w:rsidRDefault="00B2500D" w:rsidP="00472285">
      <w:pPr>
        <w:pStyle w:val="ListBullet"/>
      </w:pPr>
      <w:r>
        <w:t xml:space="preserve">They argued that cancer cells are multiplying more quickly and therefore the cyanide will have a bigger impact on that than other cells. </w:t>
      </w:r>
    </w:p>
    <w:p w14:paraId="40648424" w14:textId="1A749324" w:rsidR="00B2500D" w:rsidRDefault="00B2500D" w:rsidP="00472285">
      <w:pPr>
        <w:pStyle w:val="ListBullet"/>
      </w:pPr>
      <w:r>
        <w:t xml:space="preserve">TESTED and showed that Laetrile does NOT have an effect on cancer. </w:t>
      </w:r>
    </w:p>
    <w:p w14:paraId="304EFA88" w14:textId="77777777" w:rsidR="00B2500D" w:rsidRDefault="00B2500D" w:rsidP="00B2500D">
      <w:pPr>
        <w:pStyle w:val="ListBullet"/>
        <w:numPr>
          <w:ilvl w:val="0"/>
          <w:numId w:val="0"/>
        </w:numPr>
        <w:ind w:left="432" w:hanging="432"/>
      </w:pPr>
    </w:p>
    <w:p w14:paraId="60EE11AA" w14:textId="77777777" w:rsidR="00B2500D" w:rsidRDefault="00B2500D" w:rsidP="00B2500D">
      <w:pPr>
        <w:pStyle w:val="ListBullet"/>
        <w:numPr>
          <w:ilvl w:val="0"/>
          <w:numId w:val="0"/>
        </w:numPr>
        <w:ind w:left="432" w:hanging="432"/>
      </w:pPr>
    </w:p>
    <w:p w14:paraId="282893EE" w14:textId="46AA8F09" w:rsidR="00B2500D" w:rsidRDefault="00B2500D" w:rsidP="00B2500D">
      <w:pPr>
        <w:pStyle w:val="ListBullet"/>
        <w:numPr>
          <w:ilvl w:val="0"/>
          <w:numId w:val="5"/>
        </w:numPr>
      </w:pPr>
      <w:r>
        <w:t xml:space="preserve">Peer-reviewed literature: cornerstone of science </w:t>
      </w:r>
    </w:p>
    <w:p w14:paraId="0158CC84" w14:textId="37219758" w:rsidR="00B2500D" w:rsidRDefault="00B2500D" w:rsidP="00B2500D">
      <w:pPr>
        <w:pStyle w:val="ListBullet"/>
        <w:numPr>
          <w:ilvl w:val="1"/>
          <w:numId w:val="5"/>
        </w:numPr>
      </w:pPr>
      <w:r>
        <w:t xml:space="preserve">Good publications and bad ones </w:t>
      </w:r>
    </w:p>
    <w:p w14:paraId="6AFE4172" w14:textId="77777777" w:rsidR="00B2500D" w:rsidRDefault="00B2500D" w:rsidP="00B2500D">
      <w:pPr>
        <w:pStyle w:val="ListBullet"/>
        <w:numPr>
          <w:ilvl w:val="1"/>
          <w:numId w:val="5"/>
        </w:numPr>
      </w:pPr>
    </w:p>
    <w:p w14:paraId="5EE6B209" w14:textId="6AD8584D" w:rsidR="005601F8" w:rsidRDefault="004D4548" w:rsidP="00355776">
      <w:pPr>
        <w:pStyle w:val="ListBullet"/>
      </w:pPr>
      <w:r>
        <w:t>H</w:t>
      </w:r>
      <w:r w:rsidR="00B2500D">
        <w:t>ippocrates</w:t>
      </w:r>
      <w:r w:rsidR="00FA08DA">
        <w:t xml:space="preserve">: </w:t>
      </w:r>
      <w:r w:rsidR="00B2500D">
        <w:t>“</w:t>
      </w:r>
      <w:r w:rsidR="00FA08DA">
        <w:t>let thy food be thy medicine.</w:t>
      </w:r>
      <w:r w:rsidR="00B2500D">
        <w:t>”</w:t>
      </w:r>
      <w:r w:rsidR="00FA08DA">
        <w:t xml:space="preserve"> Back in those days, no knowledge on food. But suggested a link between food and health. </w:t>
      </w:r>
    </w:p>
    <w:p w14:paraId="08C08494" w14:textId="2565EC73" w:rsidR="00B2500D" w:rsidRDefault="00B2500D" w:rsidP="00B2500D">
      <w:pPr>
        <w:pStyle w:val="ListBullet"/>
        <w:numPr>
          <w:ilvl w:val="1"/>
          <w:numId w:val="3"/>
        </w:numPr>
      </w:pPr>
      <w:r>
        <w:t>Not everything he said was wise</w:t>
      </w:r>
    </w:p>
    <w:p w14:paraId="5348E979" w14:textId="315711E6" w:rsidR="00FA08DA" w:rsidRDefault="00FA08DA" w:rsidP="00FA08DA">
      <w:pPr>
        <w:pStyle w:val="ListBullet"/>
        <w:numPr>
          <w:ilvl w:val="1"/>
          <w:numId w:val="3"/>
        </w:numPr>
      </w:pPr>
      <w:r>
        <w:t>He thought lettuce cooled t</w:t>
      </w:r>
      <w:r w:rsidR="004D4548">
        <w:t>he body, and stuff but we have n</w:t>
      </w:r>
      <w:r>
        <w:t xml:space="preserve">o clue on that. </w:t>
      </w:r>
    </w:p>
    <w:p w14:paraId="2F319782" w14:textId="77777777" w:rsidR="00FA08DA" w:rsidRDefault="00FA08DA" w:rsidP="00FA08DA">
      <w:pPr>
        <w:pStyle w:val="ListBullet"/>
        <w:numPr>
          <w:ilvl w:val="1"/>
          <w:numId w:val="3"/>
        </w:numPr>
      </w:pPr>
      <w:r>
        <w:t xml:space="preserve">Suggested that flax was good for intestines and it is true. </w:t>
      </w:r>
    </w:p>
    <w:p w14:paraId="1C8E13D2" w14:textId="77777777" w:rsidR="00FA08DA" w:rsidRDefault="00FA08DA" w:rsidP="00FA08DA">
      <w:pPr>
        <w:pStyle w:val="ListBullet"/>
        <w:numPr>
          <w:ilvl w:val="1"/>
          <w:numId w:val="3"/>
        </w:numPr>
      </w:pPr>
      <w:r>
        <w:t xml:space="preserve">We see a mix of sense and nonsense. </w:t>
      </w:r>
    </w:p>
    <w:p w14:paraId="119B1E9B" w14:textId="77777777" w:rsidR="00FA08DA" w:rsidRDefault="00FA08DA" w:rsidP="00FA08DA">
      <w:pPr>
        <w:pStyle w:val="ListBullet"/>
        <w:numPr>
          <w:ilvl w:val="1"/>
          <w:numId w:val="3"/>
        </w:numPr>
      </w:pPr>
      <w:r>
        <w:t xml:space="preserve">We have the same kind of info today. </w:t>
      </w:r>
    </w:p>
    <w:p w14:paraId="06F1E672" w14:textId="77777777" w:rsidR="0029477C" w:rsidRDefault="0029477C" w:rsidP="0029477C">
      <w:pPr>
        <w:pStyle w:val="ListBullet"/>
      </w:pPr>
      <w:r>
        <w:t xml:space="preserve">Flax seeds: </w:t>
      </w:r>
    </w:p>
    <w:p w14:paraId="0922577E" w14:textId="18C3967E" w:rsidR="0029477C" w:rsidRDefault="0029477C" w:rsidP="0029477C">
      <w:pPr>
        <w:pStyle w:val="ListBullet"/>
        <w:numPr>
          <w:ilvl w:val="1"/>
          <w:numId w:val="3"/>
        </w:numPr>
      </w:pPr>
      <w:r>
        <w:t xml:space="preserve">Have </w:t>
      </w:r>
      <w:r w:rsidR="00B2500D">
        <w:t xml:space="preserve">compounds called </w:t>
      </w:r>
      <w:r>
        <w:t xml:space="preserve">omega 3 fats. Not as good as the ones found in fish but second best. </w:t>
      </w:r>
    </w:p>
    <w:p w14:paraId="05833978" w14:textId="4FB7B134" w:rsidR="0029477C" w:rsidRDefault="00AA1BE3" w:rsidP="0029477C">
      <w:pPr>
        <w:pStyle w:val="ListBullet"/>
        <w:numPr>
          <w:ilvl w:val="1"/>
          <w:numId w:val="3"/>
        </w:numPr>
      </w:pPr>
      <w:r>
        <w:t>Reduction of cardiac arrhyth</w:t>
      </w:r>
      <w:r w:rsidR="0029477C">
        <w:t>m</w:t>
      </w:r>
      <w:r>
        <w:t>i</w:t>
      </w:r>
      <w:r w:rsidR="0029477C">
        <w:t xml:space="preserve">a, etc. </w:t>
      </w:r>
    </w:p>
    <w:p w14:paraId="551601D7" w14:textId="1975C5C7" w:rsidR="00AA1BE3" w:rsidRDefault="00AA1BE3" w:rsidP="0029477C">
      <w:pPr>
        <w:pStyle w:val="ListBullet"/>
        <w:numPr>
          <w:ilvl w:val="1"/>
          <w:numId w:val="3"/>
        </w:numPr>
      </w:pPr>
      <w:r>
        <w:lastRenderedPageBreak/>
        <w:t xml:space="preserve">Stories about feeding it to preg women for smarter children </w:t>
      </w:r>
    </w:p>
    <w:p w14:paraId="16406905" w14:textId="363A5E9B" w:rsidR="0029477C" w:rsidRDefault="0029477C" w:rsidP="0029477C">
      <w:pPr>
        <w:pStyle w:val="ListBullet"/>
        <w:numPr>
          <w:ilvl w:val="1"/>
          <w:numId w:val="3"/>
        </w:numPr>
      </w:pPr>
      <w:r>
        <w:t xml:space="preserve">Omega 3 fats are what we should </w:t>
      </w:r>
      <w:r w:rsidR="00AA1BE3">
        <w:t>incorporate into the diet</w:t>
      </w:r>
    </w:p>
    <w:p w14:paraId="563123E1" w14:textId="784C416A" w:rsidR="00AA1BE3" w:rsidRDefault="00AA1BE3" w:rsidP="0029477C">
      <w:pPr>
        <w:pStyle w:val="ListBullet"/>
        <w:numPr>
          <w:ilvl w:val="1"/>
          <w:numId w:val="3"/>
        </w:numPr>
      </w:pPr>
      <w:r>
        <w:t xml:space="preserve">Flax seeds also have Lignans </w:t>
      </w:r>
    </w:p>
    <w:p w14:paraId="70CC7E09" w14:textId="77777777" w:rsidR="002A41C2" w:rsidRDefault="0029477C" w:rsidP="0029477C">
      <w:pPr>
        <w:pStyle w:val="ListBullet"/>
        <w:numPr>
          <w:ilvl w:val="1"/>
          <w:numId w:val="3"/>
        </w:numPr>
      </w:pPr>
      <w:r>
        <w:t>Lignans: have estrogen type foods.</w:t>
      </w:r>
    </w:p>
    <w:p w14:paraId="40098FAD" w14:textId="53C6CA85" w:rsidR="0029477C" w:rsidRDefault="002A41C2" w:rsidP="002A41C2">
      <w:pPr>
        <w:pStyle w:val="ListBullet"/>
        <w:numPr>
          <w:ilvl w:val="2"/>
          <w:numId w:val="3"/>
        </w:numPr>
      </w:pPr>
      <w:r>
        <w:t xml:space="preserve">Phytoestrogen or plant-based estrogen </w:t>
      </w:r>
      <w:r w:rsidR="0029477C">
        <w:t xml:space="preserve"> </w:t>
      </w:r>
    </w:p>
    <w:p w14:paraId="49D9B5CA" w14:textId="77777777" w:rsidR="0029477C" w:rsidRDefault="0029477C" w:rsidP="0029477C">
      <w:pPr>
        <w:pStyle w:val="ListBullet"/>
        <w:numPr>
          <w:ilvl w:val="2"/>
          <w:numId w:val="3"/>
        </w:numPr>
      </w:pPr>
      <w:r>
        <w:t xml:space="preserve">Estrogen naturally in body </w:t>
      </w:r>
    </w:p>
    <w:p w14:paraId="401FED56" w14:textId="77777777" w:rsidR="0029477C" w:rsidRDefault="0029477C" w:rsidP="0029477C">
      <w:pPr>
        <w:pStyle w:val="ListBullet"/>
        <w:numPr>
          <w:ilvl w:val="2"/>
          <w:numId w:val="3"/>
        </w:numPr>
      </w:pPr>
      <w:r>
        <w:t xml:space="preserve">Lignans have beneficial too </w:t>
      </w:r>
    </w:p>
    <w:p w14:paraId="23E0C5C0" w14:textId="77777777" w:rsidR="0029477C" w:rsidRDefault="0029477C" w:rsidP="0029477C">
      <w:pPr>
        <w:pStyle w:val="ListBullet"/>
        <w:numPr>
          <w:ilvl w:val="2"/>
          <w:numId w:val="3"/>
        </w:numPr>
      </w:pPr>
      <w:r>
        <w:t xml:space="preserve">Anything that has estrogen is controversial </w:t>
      </w:r>
    </w:p>
    <w:p w14:paraId="010F117F" w14:textId="0C54316D" w:rsidR="0029477C" w:rsidRDefault="002A41C2" w:rsidP="0029477C">
      <w:pPr>
        <w:pStyle w:val="ListBullet"/>
        <w:numPr>
          <w:ilvl w:val="2"/>
          <w:numId w:val="3"/>
        </w:numPr>
      </w:pPr>
      <w:r>
        <w:t xml:space="preserve">Anything with estrogen </w:t>
      </w:r>
      <w:r w:rsidR="0029477C">
        <w:t xml:space="preserve">Can be good and bad </w:t>
      </w:r>
    </w:p>
    <w:p w14:paraId="3A1EF833" w14:textId="77777777" w:rsidR="0029477C" w:rsidRDefault="0029477C" w:rsidP="0029477C">
      <w:pPr>
        <w:pStyle w:val="ListBullet"/>
        <w:numPr>
          <w:ilvl w:val="2"/>
          <w:numId w:val="3"/>
        </w:numPr>
      </w:pPr>
      <w:r>
        <w:t xml:space="preserve">Lignans studies: </w:t>
      </w:r>
    </w:p>
    <w:p w14:paraId="14F8E5A9" w14:textId="542BB5F6" w:rsidR="002A41C2" w:rsidRDefault="002A41C2" w:rsidP="0029477C">
      <w:pPr>
        <w:pStyle w:val="ListBullet"/>
        <w:numPr>
          <w:ilvl w:val="2"/>
          <w:numId w:val="3"/>
        </w:numPr>
      </w:pPr>
      <w:r>
        <w:t>Lignagns do have beneficial estrogen-like effects</w:t>
      </w:r>
    </w:p>
    <w:p w14:paraId="512485CF" w14:textId="77777777" w:rsidR="0029477C" w:rsidRDefault="0029477C" w:rsidP="0029477C">
      <w:pPr>
        <w:pStyle w:val="ListBullet"/>
        <w:numPr>
          <w:ilvl w:val="2"/>
          <w:numId w:val="3"/>
        </w:numPr>
      </w:pPr>
      <w:r>
        <w:t xml:space="preserve">Eating lignans, foun din flax seed, can have an effect on breast cancer. Only seen on pre menopausal women who are overweight, reduces breast cancer </w:t>
      </w:r>
    </w:p>
    <w:p w14:paraId="012E2DDF" w14:textId="64096399" w:rsidR="0029477C" w:rsidRDefault="0029477C" w:rsidP="0029477C">
      <w:pPr>
        <w:pStyle w:val="ListBullet"/>
        <w:numPr>
          <w:ilvl w:val="2"/>
          <w:numId w:val="3"/>
        </w:numPr>
      </w:pPr>
      <w:r>
        <w:t>Can strop estrogen</w:t>
      </w:r>
      <w:r w:rsidR="009E0971">
        <w:t xml:space="preserve"> receptors produced by breast cancers that are stimulated by the body’s over-production of estrogen </w:t>
      </w:r>
    </w:p>
    <w:p w14:paraId="63A2650E" w14:textId="42CA803A" w:rsidR="0029477C" w:rsidRDefault="0029477C" w:rsidP="0029477C">
      <w:pPr>
        <w:pStyle w:val="ListBullet"/>
        <w:numPr>
          <w:ilvl w:val="1"/>
          <w:numId w:val="3"/>
        </w:numPr>
      </w:pPr>
      <w:r>
        <w:t xml:space="preserve">Fiber: indigestible component of food </w:t>
      </w:r>
      <w:r w:rsidR="002A41C2">
        <w:t xml:space="preserve">so does not break down in the stomach or small intestine </w:t>
      </w:r>
    </w:p>
    <w:p w14:paraId="2BF07523" w14:textId="6486AE48" w:rsidR="002A41C2" w:rsidRDefault="009E0971" w:rsidP="002A41C2">
      <w:pPr>
        <w:pStyle w:val="ListBullet"/>
        <w:numPr>
          <w:ilvl w:val="2"/>
          <w:numId w:val="3"/>
        </w:numPr>
      </w:pPr>
      <w:r>
        <w:t xml:space="preserve">Has soluble fiber and insoluble fiber </w:t>
      </w:r>
    </w:p>
    <w:p w14:paraId="680BA7E5" w14:textId="1DD8FEDD" w:rsidR="0029477C" w:rsidRDefault="0029477C" w:rsidP="0029477C">
      <w:pPr>
        <w:pStyle w:val="ListBullet"/>
        <w:numPr>
          <w:ilvl w:val="2"/>
          <w:numId w:val="3"/>
        </w:numPr>
      </w:pPr>
      <w:r>
        <w:t xml:space="preserve">Doesn’t get broken down in </w:t>
      </w:r>
      <w:r w:rsidR="009E0971">
        <w:t>the intestine, goes down to the colo</w:t>
      </w:r>
      <w:r>
        <w:t xml:space="preserve">n where bacteria breaks it down. </w:t>
      </w:r>
    </w:p>
    <w:p w14:paraId="7D6EDF45" w14:textId="65C57E2F" w:rsidR="009E0971" w:rsidRDefault="009E0971" w:rsidP="0029477C">
      <w:pPr>
        <w:pStyle w:val="ListBullet"/>
        <w:numPr>
          <w:ilvl w:val="2"/>
          <w:numId w:val="3"/>
        </w:numPr>
      </w:pPr>
      <w:r>
        <w:t xml:space="preserve">This is why it results in a laxative effect </w:t>
      </w:r>
    </w:p>
    <w:p w14:paraId="2234F162" w14:textId="28B61DAF" w:rsidR="0029477C" w:rsidRDefault="009E0971" w:rsidP="0029477C">
      <w:pPr>
        <w:pStyle w:val="ListBullet"/>
        <w:numPr>
          <w:ilvl w:val="2"/>
          <w:numId w:val="3"/>
        </w:numPr>
      </w:pPr>
      <w:r>
        <w:t xml:space="preserve">Soluble </w:t>
      </w:r>
      <w:r w:rsidR="0029477C">
        <w:t>Fiber can reduce cholesterol</w:t>
      </w:r>
    </w:p>
    <w:p w14:paraId="6D9D7B4B" w14:textId="487BCE24" w:rsidR="009E0971" w:rsidRDefault="009E0971" w:rsidP="0029477C">
      <w:pPr>
        <w:pStyle w:val="ListBullet"/>
        <w:numPr>
          <w:ilvl w:val="2"/>
          <w:numId w:val="3"/>
        </w:numPr>
      </w:pPr>
      <w:r>
        <w:t xml:space="preserve">Insoluble fiber also has a beneficial effect of speeding substance through the gut and regulating us. </w:t>
      </w:r>
    </w:p>
    <w:p w14:paraId="641CF35F" w14:textId="77777777" w:rsidR="0029477C" w:rsidRDefault="0029477C" w:rsidP="0029477C">
      <w:pPr>
        <w:pStyle w:val="ListBullet"/>
      </w:pPr>
      <w:r>
        <w:t xml:space="preserve">Hard to tell difference between good and bad diet. </w:t>
      </w:r>
    </w:p>
    <w:p w14:paraId="45B17B3F" w14:textId="77777777" w:rsidR="0029477C" w:rsidRDefault="0029477C" w:rsidP="0029477C">
      <w:pPr>
        <w:pStyle w:val="ListBullet"/>
      </w:pPr>
      <w:r>
        <w:lastRenderedPageBreak/>
        <w:t xml:space="preserve">People want to be told that certain food is going to produce one thing, etc. </w:t>
      </w:r>
    </w:p>
    <w:p w14:paraId="44D203C4" w14:textId="77777777" w:rsidR="0029477C" w:rsidRDefault="0029477C" w:rsidP="0029477C">
      <w:pPr>
        <w:pStyle w:val="ListBullet"/>
      </w:pPr>
      <w:r>
        <w:t xml:space="preserve">Omega 3 eggs: </w:t>
      </w:r>
    </w:p>
    <w:p w14:paraId="70A940A8" w14:textId="11BC6619" w:rsidR="00316C5B" w:rsidRDefault="00316C5B" w:rsidP="00316C5B">
      <w:pPr>
        <w:pStyle w:val="ListBullet"/>
        <w:numPr>
          <w:ilvl w:val="1"/>
          <w:numId w:val="3"/>
        </w:numPr>
      </w:pPr>
      <w:r>
        <w:t xml:space="preserve">Eggs have been associated with heart disease because egg yolks contains a lot cholesterol and high blood levels of cholesterol have been linked to heart disease. No the same thing as saying that eggs are linked to heart disease. </w:t>
      </w:r>
    </w:p>
    <w:p w14:paraId="47E754EA" w14:textId="77777777" w:rsidR="0029477C" w:rsidRDefault="0029477C" w:rsidP="0029477C">
      <w:pPr>
        <w:pStyle w:val="ListBullet"/>
        <w:numPr>
          <w:ilvl w:val="1"/>
          <w:numId w:val="3"/>
        </w:numPr>
      </w:pPr>
      <w:r>
        <w:t>Sales of eggs reducing</w:t>
      </w:r>
    </w:p>
    <w:p w14:paraId="10B15F44" w14:textId="7DCEF04D" w:rsidR="00FB105C" w:rsidRDefault="00FB105C" w:rsidP="0029477C">
      <w:pPr>
        <w:pStyle w:val="ListBullet"/>
        <w:numPr>
          <w:ilvl w:val="1"/>
          <w:numId w:val="3"/>
        </w:numPr>
      </w:pPr>
      <w:r>
        <w:t>Trying to feed fax seeds to chickens so t</w:t>
      </w:r>
      <w:r w:rsidR="00316C5B">
        <w:t xml:space="preserve">he eggs can have more flax seed, but not enough amount </w:t>
      </w:r>
    </w:p>
    <w:p w14:paraId="39BBB205" w14:textId="77777777" w:rsidR="00316C5B" w:rsidRDefault="00316C5B" w:rsidP="0029477C">
      <w:pPr>
        <w:pStyle w:val="ListBullet"/>
        <w:numPr>
          <w:ilvl w:val="1"/>
          <w:numId w:val="3"/>
        </w:numPr>
      </w:pPr>
    </w:p>
    <w:p w14:paraId="7FA06766" w14:textId="77777777" w:rsidR="0029477C" w:rsidRDefault="0029477C" w:rsidP="0029477C">
      <w:pPr>
        <w:pStyle w:val="ListBullet"/>
      </w:pPr>
      <w:r>
        <w:t xml:space="preserve">Fish sales are increasing </w:t>
      </w:r>
    </w:p>
    <w:p w14:paraId="47ABC0FF" w14:textId="77777777" w:rsidR="0029477C" w:rsidRDefault="00FB105C" w:rsidP="0029477C">
      <w:pPr>
        <w:pStyle w:val="ListBullet"/>
      </w:pPr>
      <w:r>
        <w:t xml:space="preserve">Montreal: known for bagels </w:t>
      </w:r>
    </w:p>
    <w:p w14:paraId="2317C3BD" w14:textId="77777777" w:rsidR="00FB105C" w:rsidRDefault="00FB105C" w:rsidP="00FB105C">
      <w:pPr>
        <w:pStyle w:val="ListBullet"/>
      </w:pPr>
      <w:r>
        <w:t xml:space="preserve">Why donuts make us fat? </w:t>
      </w:r>
    </w:p>
    <w:p w14:paraId="61BCFFFA" w14:textId="5D74E6CF" w:rsidR="00FB105C" w:rsidRDefault="00316C5B" w:rsidP="00FB105C">
      <w:pPr>
        <w:pStyle w:val="ListBullet"/>
        <w:numPr>
          <w:ilvl w:val="1"/>
          <w:numId w:val="3"/>
        </w:numPr>
      </w:pPr>
      <w:r>
        <w:t xml:space="preserve">Use trans fat to make them, why? Because very stable so that the oil doesn’t break down easily </w:t>
      </w:r>
    </w:p>
    <w:p w14:paraId="2AB4FD40" w14:textId="77777777" w:rsidR="00FB105C" w:rsidRDefault="00FB105C" w:rsidP="00FB105C">
      <w:pPr>
        <w:pStyle w:val="ListBullet"/>
        <w:numPr>
          <w:ilvl w:val="1"/>
          <w:numId w:val="3"/>
        </w:numPr>
      </w:pPr>
      <w:r>
        <w:t xml:space="preserve">Main prob with trans-fat: raises cholesterol </w:t>
      </w:r>
    </w:p>
    <w:p w14:paraId="7C645B82" w14:textId="77777777" w:rsidR="00FB105C" w:rsidRDefault="00FB105C" w:rsidP="00FB105C">
      <w:pPr>
        <w:pStyle w:val="ListBullet"/>
        <w:numPr>
          <w:ilvl w:val="1"/>
          <w:numId w:val="3"/>
        </w:numPr>
      </w:pPr>
      <w:r>
        <w:t xml:space="preserve">Oat- bran: reduces cholesterol </w:t>
      </w:r>
    </w:p>
    <w:p w14:paraId="31179392" w14:textId="77777777" w:rsidR="00FB105C" w:rsidRDefault="00FB105C" w:rsidP="00FB105C">
      <w:pPr>
        <w:pStyle w:val="ListBullet"/>
        <w:numPr>
          <w:ilvl w:val="1"/>
          <w:numId w:val="3"/>
        </w:numPr>
      </w:pPr>
      <w:r>
        <w:t xml:space="preserve">How much do you have to eat to have an effect? </w:t>
      </w:r>
    </w:p>
    <w:p w14:paraId="70851FED" w14:textId="79E72704" w:rsidR="00FB105C" w:rsidRDefault="00FB105C" w:rsidP="00FB105C">
      <w:pPr>
        <w:pStyle w:val="ListBullet"/>
        <w:numPr>
          <w:ilvl w:val="1"/>
          <w:numId w:val="3"/>
        </w:numPr>
      </w:pPr>
      <w:r>
        <w:t>The active ingredi</w:t>
      </w:r>
      <w:r w:rsidR="002F7F6C">
        <w:t>ent that red</w:t>
      </w:r>
      <w:r>
        <w:t>uces</w:t>
      </w:r>
      <w:r w:rsidR="002F7F6C">
        <w:t xml:space="preserve"> cholesterol</w:t>
      </w:r>
      <w:r>
        <w:t xml:space="preserve">: </w:t>
      </w:r>
      <w:r w:rsidR="00DB3FEE">
        <w:t xml:space="preserve">soluble fiber called </w:t>
      </w:r>
      <w:r>
        <w:t xml:space="preserve">Beta </w:t>
      </w:r>
      <w:r w:rsidR="002F7F6C">
        <w:t xml:space="preserve">Glucan: need a cup of cooked oat bran= 3 grams of Beta Glucan. 1.5 of oatmeal is good, substituting for what you are not eating. </w:t>
      </w:r>
    </w:p>
    <w:p w14:paraId="3E26C9C6" w14:textId="77777777" w:rsidR="002F7F6C" w:rsidRDefault="00E66011" w:rsidP="00E66011">
      <w:pPr>
        <w:pStyle w:val="ListBullet"/>
      </w:pPr>
      <w:r>
        <w:t xml:space="preserve">Numbers in science are very important. How much of it is there? And how are we exposed to it? </w:t>
      </w:r>
    </w:p>
    <w:p w14:paraId="71178260" w14:textId="77777777" w:rsidR="00E66011" w:rsidRDefault="00E66011" w:rsidP="00E66011">
      <w:pPr>
        <w:pStyle w:val="ListBullet"/>
      </w:pPr>
      <w:r>
        <w:t xml:space="preserve">Toxicology and nutrition are very important. </w:t>
      </w:r>
    </w:p>
    <w:p w14:paraId="2DF187B9" w14:textId="77777777" w:rsidR="00E13554" w:rsidRDefault="00E13554" w:rsidP="00E13554">
      <w:pPr>
        <w:pStyle w:val="ListBullet"/>
        <w:numPr>
          <w:ilvl w:val="0"/>
          <w:numId w:val="0"/>
        </w:numPr>
        <w:ind w:left="432" w:hanging="432"/>
      </w:pPr>
    </w:p>
    <w:p w14:paraId="25F09EF2" w14:textId="77777777" w:rsidR="00E13554" w:rsidRDefault="00E13554" w:rsidP="00E13554">
      <w:pPr>
        <w:pStyle w:val="ListBullet"/>
      </w:pPr>
      <w:r>
        <w:t>Want to separate myth and fact</w:t>
      </w:r>
    </w:p>
    <w:p w14:paraId="1B0E827B" w14:textId="77777777" w:rsidR="00E13554" w:rsidRDefault="00E13554" w:rsidP="00E13554">
      <w:pPr>
        <w:pStyle w:val="ListBullet"/>
      </w:pPr>
      <w:r>
        <w:lastRenderedPageBreak/>
        <w:t xml:space="preserve">Fit For Life: </w:t>
      </w:r>
    </w:p>
    <w:p w14:paraId="16B076FD" w14:textId="77777777" w:rsidR="00E13554" w:rsidRDefault="00E13554" w:rsidP="00E13554">
      <w:pPr>
        <w:pStyle w:val="ListBullet"/>
        <w:numPr>
          <w:ilvl w:val="1"/>
          <w:numId w:val="3"/>
        </w:numPr>
      </w:pPr>
      <w:r>
        <w:t xml:space="preserve">No scientific background </w:t>
      </w:r>
    </w:p>
    <w:p w14:paraId="0AD17445" w14:textId="77777777" w:rsidR="00E13554" w:rsidRDefault="00E13554" w:rsidP="00E13554">
      <w:pPr>
        <w:pStyle w:val="ListBullet"/>
        <w:numPr>
          <w:ilvl w:val="1"/>
          <w:numId w:val="3"/>
        </w:numPr>
      </w:pPr>
      <w:r>
        <w:t xml:space="preserve">Started to give nutritional advice </w:t>
      </w:r>
    </w:p>
    <w:p w14:paraId="0DF13118" w14:textId="256F8996" w:rsidR="003A7659" w:rsidRDefault="003A7659" w:rsidP="003A7659">
      <w:pPr>
        <w:pStyle w:val="ListBullet"/>
      </w:pPr>
      <w:r>
        <w:t xml:space="preserve">We add preservatives to keep the food longer </w:t>
      </w:r>
    </w:p>
    <w:p w14:paraId="420E24FC" w14:textId="0113EC28" w:rsidR="00D87DB4" w:rsidRDefault="0015018D" w:rsidP="003A7659">
      <w:pPr>
        <w:pStyle w:val="ListBullet"/>
        <w:numPr>
          <w:ilvl w:val="1"/>
          <w:numId w:val="3"/>
        </w:numPr>
      </w:pPr>
      <w:r>
        <w:t>P</w:t>
      </w:r>
      <w:r w:rsidR="003A7659">
        <w:t>r</w:t>
      </w:r>
      <w:r>
        <w:t>e</w:t>
      </w:r>
      <w:r w:rsidR="003A7659">
        <w:t xml:space="preserve">servative called calcium propionate </w:t>
      </w:r>
    </w:p>
    <w:p w14:paraId="12ACEEA9" w14:textId="77777777" w:rsidR="00D87DB4" w:rsidRDefault="00D87DB4" w:rsidP="003A7659">
      <w:pPr>
        <w:pStyle w:val="ListBullet"/>
        <w:numPr>
          <w:ilvl w:val="1"/>
          <w:numId w:val="3"/>
        </w:numPr>
      </w:pPr>
      <w:r>
        <w:t xml:space="preserve">Propionates are found I the human body </w:t>
      </w:r>
    </w:p>
    <w:p w14:paraId="07CEE11D" w14:textId="77777777" w:rsidR="00D87DB4" w:rsidRDefault="00D87DB4" w:rsidP="003A7659">
      <w:pPr>
        <w:pStyle w:val="ListBullet"/>
        <w:numPr>
          <w:ilvl w:val="1"/>
          <w:numId w:val="3"/>
        </w:numPr>
      </w:pPr>
      <w:r>
        <w:t xml:space="preserve">They are metabolic byproduct of eating fat. </w:t>
      </w:r>
    </w:p>
    <w:p w14:paraId="75219C21" w14:textId="353EC201" w:rsidR="003A7659" w:rsidRDefault="00D87DB4" w:rsidP="003A7659">
      <w:pPr>
        <w:pStyle w:val="ListBullet"/>
        <w:numPr>
          <w:ilvl w:val="1"/>
          <w:numId w:val="3"/>
        </w:numPr>
      </w:pPr>
      <w:r>
        <w:t xml:space="preserve">Propionates are even present in our sweat </w:t>
      </w:r>
      <w:r w:rsidR="003A7659">
        <w:t xml:space="preserve"> </w:t>
      </w:r>
    </w:p>
    <w:p w14:paraId="206642ED" w14:textId="77777777" w:rsidR="00E13554" w:rsidRDefault="003F48F1" w:rsidP="003F48F1">
      <w:pPr>
        <w:pStyle w:val="ListBullet"/>
        <w:rPr>
          <w:b/>
          <w:sz w:val="36"/>
          <w:szCs w:val="36"/>
          <w:u w:val="single"/>
        </w:rPr>
      </w:pPr>
      <w:r w:rsidRPr="003F48F1">
        <w:rPr>
          <w:b/>
          <w:sz w:val="36"/>
          <w:szCs w:val="36"/>
          <w:u w:val="single"/>
        </w:rPr>
        <w:t xml:space="preserve">Lesson 2 </w:t>
      </w:r>
    </w:p>
    <w:p w14:paraId="0E2238FF" w14:textId="77777777" w:rsidR="003F48F1" w:rsidRDefault="00A907DA" w:rsidP="003F48F1">
      <w:pPr>
        <w:pStyle w:val="ListBullet"/>
      </w:pPr>
      <w:r>
        <w:t xml:space="preserve">Jackie Coogan </w:t>
      </w:r>
    </w:p>
    <w:p w14:paraId="51F13945" w14:textId="77777777" w:rsidR="00A907DA" w:rsidRDefault="00B54163" w:rsidP="00A907DA">
      <w:pPr>
        <w:pStyle w:val="ListBullet"/>
        <w:numPr>
          <w:ilvl w:val="1"/>
          <w:numId w:val="3"/>
        </w:numPr>
      </w:pPr>
      <w:r>
        <w:t xml:space="preserve">Oatmeal </w:t>
      </w:r>
    </w:p>
    <w:p w14:paraId="2E2EF378" w14:textId="77777777" w:rsidR="00B54163" w:rsidRDefault="003C2F1B" w:rsidP="00A907DA">
      <w:pPr>
        <w:pStyle w:val="ListBullet"/>
        <w:numPr>
          <w:ilvl w:val="1"/>
          <w:numId w:val="3"/>
        </w:numPr>
      </w:pPr>
      <w:r>
        <w:t>Orphans were consuming oatmeal</w:t>
      </w:r>
    </w:p>
    <w:p w14:paraId="5A3F0F8B" w14:textId="77777777" w:rsidR="00B54163" w:rsidRDefault="003C2F1B" w:rsidP="00B54163">
      <w:pPr>
        <w:pStyle w:val="ListBullet"/>
      </w:pPr>
      <w:r>
        <w:t>Orthorexia Nervosa</w:t>
      </w:r>
    </w:p>
    <w:p w14:paraId="4044363E" w14:textId="77777777" w:rsidR="003C2F1B" w:rsidRDefault="003C2F1B" w:rsidP="003C2F1B">
      <w:pPr>
        <w:pStyle w:val="ListBullet"/>
        <w:numPr>
          <w:ilvl w:val="1"/>
          <w:numId w:val="3"/>
        </w:numPr>
      </w:pPr>
      <w:r>
        <w:t xml:space="preserve">Obsession of just eating right foods </w:t>
      </w:r>
    </w:p>
    <w:p w14:paraId="13E1ADD6" w14:textId="77777777" w:rsidR="003C2F1B" w:rsidRDefault="003C2F1B" w:rsidP="003C2F1B">
      <w:pPr>
        <w:pStyle w:val="ListBullet"/>
      </w:pPr>
      <w:r>
        <w:t xml:space="preserve">Omnivore’s Dilemma </w:t>
      </w:r>
    </w:p>
    <w:p w14:paraId="53D69EE4" w14:textId="77777777" w:rsidR="003C2F1B" w:rsidRDefault="003C2F1B" w:rsidP="003C2F1B">
      <w:pPr>
        <w:pStyle w:val="ListBullet"/>
        <w:numPr>
          <w:ilvl w:val="1"/>
          <w:numId w:val="3"/>
        </w:numPr>
      </w:pPr>
      <w:r>
        <w:t xml:space="preserve">Eat foods. Not too much. Mostly plants </w:t>
      </w:r>
    </w:p>
    <w:p w14:paraId="6B9A7AD9" w14:textId="77777777" w:rsidR="003C2F1B" w:rsidRDefault="003C2F1B" w:rsidP="003C2F1B">
      <w:pPr>
        <w:pStyle w:val="ListBullet"/>
        <w:numPr>
          <w:ilvl w:val="1"/>
          <w:numId w:val="3"/>
        </w:numPr>
      </w:pPr>
      <w:r>
        <w:t xml:space="preserve">Not much meat, mostly plants. </w:t>
      </w:r>
    </w:p>
    <w:p w14:paraId="2067D7DC" w14:textId="77777777" w:rsidR="003C2F1B" w:rsidRDefault="003C2F1B" w:rsidP="003C2F1B">
      <w:pPr>
        <w:pStyle w:val="ListBullet"/>
      </w:pPr>
      <w:r>
        <w:t xml:space="preserve">Food pyramid: illustrates what we should be eating more of and less off </w:t>
      </w:r>
    </w:p>
    <w:p w14:paraId="4AD0E4AB" w14:textId="77777777" w:rsidR="003C2F1B" w:rsidRDefault="003C2F1B" w:rsidP="003C2F1B">
      <w:pPr>
        <w:pStyle w:val="ListBullet"/>
      </w:pPr>
      <w:r>
        <w:t>One perspective: “back when there weren’t many problems with health,”</w:t>
      </w:r>
    </w:p>
    <w:p w14:paraId="4AE1547B" w14:textId="77777777" w:rsidR="003C2F1B" w:rsidRDefault="003C2F1B" w:rsidP="003C2F1B">
      <w:pPr>
        <w:pStyle w:val="ListBullet"/>
        <w:numPr>
          <w:ilvl w:val="1"/>
          <w:numId w:val="3"/>
        </w:numPr>
      </w:pPr>
      <w:r>
        <w:t xml:space="preserve">Late 1800s, people scabagging the garbage for food. </w:t>
      </w:r>
    </w:p>
    <w:p w14:paraId="4172BCCA" w14:textId="77777777" w:rsidR="003C2F1B" w:rsidRDefault="003C2F1B" w:rsidP="003C2F1B">
      <w:pPr>
        <w:pStyle w:val="ListBullet"/>
        <w:numPr>
          <w:ilvl w:val="1"/>
          <w:numId w:val="3"/>
        </w:numPr>
      </w:pPr>
      <w:r>
        <w:t>We can talk about food different ways</w:t>
      </w:r>
    </w:p>
    <w:p w14:paraId="69C15D82" w14:textId="77777777" w:rsidR="003C2F1B" w:rsidRDefault="003C2F1B" w:rsidP="003C2F1B">
      <w:pPr>
        <w:pStyle w:val="ListBullet"/>
      </w:pPr>
      <w:r>
        <w:t xml:space="preserve">Plumpy Nut? </w:t>
      </w:r>
    </w:p>
    <w:p w14:paraId="3A2D330C" w14:textId="77777777" w:rsidR="003C2F1B" w:rsidRDefault="003C2F1B" w:rsidP="003C2F1B">
      <w:pPr>
        <w:pStyle w:val="ListBullet"/>
        <w:numPr>
          <w:ilvl w:val="1"/>
          <w:numId w:val="3"/>
        </w:numPr>
      </w:pPr>
      <w:r>
        <w:t xml:space="preserve">Produced and given by world health organizations UNESCO. </w:t>
      </w:r>
    </w:p>
    <w:p w14:paraId="730C1FA2" w14:textId="3D4E36F4" w:rsidR="003C2F1B" w:rsidRDefault="00C106FF" w:rsidP="003C2F1B">
      <w:pPr>
        <w:pStyle w:val="ListBullet"/>
        <w:numPr>
          <w:ilvl w:val="1"/>
          <w:numId w:val="3"/>
        </w:numPr>
      </w:pPr>
      <w:r>
        <w:t>A high protein, peanut based</w:t>
      </w:r>
      <w:r w:rsidR="00696B3D">
        <w:t xml:space="preserve">, fat based </w:t>
      </w:r>
      <w:r w:rsidR="000551FD">
        <w:t>food</w:t>
      </w:r>
      <w:r>
        <w:t xml:space="preserve"> </w:t>
      </w:r>
    </w:p>
    <w:p w14:paraId="3326869C" w14:textId="77777777" w:rsidR="00D34A54" w:rsidRDefault="00D34A54" w:rsidP="00D34A54">
      <w:pPr>
        <w:pStyle w:val="ListBullet"/>
      </w:pPr>
      <w:r>
        <w:lastRenderedPageBreak/>
        <w:t xml:space="preserve">Functional Foods: </w:t>
      </w:r>
    </w:p>
    <w:p w14:paraId="6806D2C8" w14:textId="77777777" w:rsidR="00D34A54" w:rsidRDefault="00D34A54" w:rsidP="00D34A54">
      <w:pPr>
        <w:pStyle w:val="ListBullet"/>
        <w:numPr>
          <w:ilvl w:val="1"/>
          <w:numId w:val="3"/>
        </w:numPr>
      </w:pPr>
      <w:r>
        <w:t xml:space="preserve">Functional foods have been growing </w:t>
      </w:r>
    </w:p>
    <w:p w14:paraId="68D120C4" w14:textId="77777777" w:rsidR="00D34A54" w:rsidRDefault="00D34A54" w:rsidP="00D34A54">
      <w:pPr>
        <w:pStyle w:val="ListBullet"/>
        <w:numPr>
          <w:ilvl w:val="1"/>
          <w:numId w:val="3"/>
        </w:numPr>
      </w:pPr>
      <w:r>
        <w:t xml:space="preserve">Products that are in billions of dollars </w:t>
      </w:r>
    </w:p>
    <w:p w14:paraId="39E2DE70" w14:textId="77777777" w:rsidR="00D34A54" w:rsidRDefault="00D34A54" w:rsidP="00D34A54">
      <w:pPr>
        <w:pStyle w:val="ListBullet"/>
        <w:numPr>
          <w:ilvl w:val="1"/>
          <w:numId w:val="3"/>
        </w:numPr>
      </w:pPr>
      <w:r>
        <w:t>One ex: milk. Which has added to it vitamin D. “invisible fortification”</w:t>
      </w:r>
    </w:p>
    <w:p w14:paraId="4F7C435B" w14:textId="77777777" w:rsidR="00D34A54" w:rsidRDefault="00D34A54" w:rsidP="00D34A54">
      <w:pPr>
        <w:pStyle w:val="ListBullet"/>
        <w:numPr>
          <w:ilvl w:val="1"/>
          <w:numId w:val="3"/>
        </w:numPr>
      </w:pPr>
      <w:r>
        <w:t xml:space="preserve">Probiotic Bacteria – could be added </w:t>
      </w:r>
    </w:p>
    <w:p w14:paraId="6D30DDA3" w14:textId="77777777" w:rsidR="00D34A54" w:rsidRDefault="00D34A54" w:rsidP="00D34A54">
      <w:pPr>
        <w:pStyle w:val="ListBullet"/>
        <w:numPr>
          <w:ilvl w:val="1"/>
          <w:numId w:val="3"/>
        </w:numPr>
      </w:pPr>
      <w:r>
        <w:t xml:space="preserve">Omega 3- </w:t>
      </w:r>
    </w:p>
    <w:p w14:paraId="06B39F6B" w14:textId="77777777" w:rsidR="00D34A54" w:rsidRDefault="00D34A54" w:rsidP="00D34A54">
      <w:pPr>
        <w:pStyle w:val="ListBullet"/>
        <w:numPr>
          <w:ilvl w:val="1"/>
          <w:numId w:val="3"/>
        </w:numPr>
      </w:pPr>
      <w:r>
        <w:t xml:space="preserve">In Canada, 300 companies provide these products </w:t>
      </w:r>
    </w:p>
    <w:p w14:paraId="33F7803F" w14:textId="77777777" w:rsidR="00D34A54" w:rsidRDefault="00D34A54" w:rsidP="00D34A54">
      <w:pPr>
        <w:pStyle w:val="ListBullet"/>
      </w:pPr>
      <w:r>
        <w:t xml:space="preserve">Freeganism: anti-consumerism </w:t>
      </w:r>
    </w:p>
    <w:p w14:paraId="38FFC974" w14:textId="77777777" w:rsidR="00D34A54" w:rsidRDefault="00D34A54" w:rsidP="00D34A54">
      <w:pPr>
        <w:pStyle w:val="ListBullet"/>
        <w:numPr>
          <w:ilvl w:val="1"/>
          <w:numId w:val="3"/>
        </w:numPr>
      </w:pPr>
      <w:r>
        <w:t xml:space="preserve">Find food outside of restaurants, dumps, that are thrown out and can eat off that. </w:t>
      </w:r>
    </w:p>
    <w:p w14:paraId="47E03571" w14:textId="77777777" w:rsidR="00D34A54" w:rsidRDefault="00D34A54" w:rsidP="00D34A54">
      <w:pPr>
        <w:pStyle w:val="ListBullet"/>
        <w:numPr>
          <w:ilvl w:val="1"/>
          <w:numId w:val="3"/>
        </w:numPr>
      </w:pPr>
      <w:r>
        <w:t xml:space="preserve">Freeganism not a popular group but exists </w:t>
      </w:r>
    </w:p>
    <w:p w14:paraId="7F6F02C5" w14:textId="77777777" w:rsidR="00D34A54" w:rsidRDefault="00D34A54" w:rsidP="00D34A54">
      <w:pPr>
        <w:pStyle w:val="ListBullet"/>
      </w:pPr>
      <w:r>
        <w:t xml:space="preserve">Rawesome Food movement: just eat raw food. </w:t>
      </w:r>
    </w:p>
    <w:p w14:paraId="60CA2DC9" w14:textId="77777777" w:rsidR="00D34A54" w:rsidRDefault="00065C0F" w:rsidP="00D34A54">
      <w:pPr>
        <w:pStyle w:val="ListBullet"/>
        <w:numPr>
          <w:ilvl w:val="1"/>
          <w:numId w:val="3"/>
        </w:numPr>
      </w:pPr>
      <w:r>
        <w:t xml:space="preserve">Rawesome is a big movement </w:t>
      </w:r>
    </w:p>
    <w:p w14:paraId="474B595A" w14:textId="77777777" w:rsidR="00065C0F" w:rsidRDefault="00065C0F" w:rsidP="00065C0F">
      <w:pPr>
        <w:pStyle w:val="ListBullet"/>
      </w:pPr>
      <w:r>
        <w:t xml:space="preserve">Insects movement: fine source of proteins. </w:t>
      </w:r>
    </w:p>
    <w:p w14:paraId="30AFA9AA" w14:textId="77777777" w:rsidR="00065C0F" w:rsidRDefault="003C2DAD" w:rsidP="003B57BD">
      <w:pPr>
        <w:pStyle w:val="ListBullet"/>
      </w:pPr>
      <w:r>
        <w:t xml:space="preserve">Need to be careful about a source. </w:t>
      </w:r>
    </w:p>
    <w:p w14:paraId="5E0C9BAC" w14:textId="77777777" w:rsidR="00924D33" w:rsidRDefault="00924D33" w:rsidP="003B57BD">
      <w:pPr>
        <w:pStyle w:val="ListBullet"/>
      </w:pPr>
      <w:r>
        <w:t xml:space="preserve">Renoir painted beautiful paintings </w:t>
      </w:r>
    </w:p>
    <w:p w14:paraId="24BD092D" w14:textId="77777777" w:rsidR="00924D33" w:rsidRDefault="00924D33" w:rsidP="003B57BD">
      <w:pPr>
        <w:pStyle w:val="ListBullet"/>
      </w:pPr>
      <w:r>
        <w:t xml:space="preserve">Antoine Lavoisier = a chemist </w:t>
      </w:r>
    </w:p>
    <w:p w14:paraId="0315C836" w14:textId="77777777" w:rsidR="00924D33" w:rsidRDefault="00924D33" w:rsidP="00924D33">
      <w:pPr>
        <w:pStyle w:val="ListBullet"/>
        <w:numPr>
          <w:ilvl w:val="1"/>
          <w:numId w:val="3"/>
        </w:numPr>
      </w:pPr>
      <w:r>
        <w:t xml:space="preserve">Tax collector = head removed from body </w:t>
      </w:r>
    </w:p>
    <w:p w14:paraId="75AE7051" w14:textId="77777777" w:rsidR="00924D33" w:rsidRDefault="00924D33" w:rsidP="00924D33">
      <w:pPr>
        <w:pStyle w:val="ListBullet"/>
        <w:numPr>
          <w:ilvl w:val="1"/>
          <w:numId w:val="3"/>
        </w:numPr>
      </w:pPr>
      <w:r>
        <w:t xml:space="preserve">Determined how much co2 was created from eating </w:t>
      </w:r>
    </w:p>
    <w:p w14:paraId="4017D62E" w14:textId="77777777" w:rsidR="00924D33" w:rsidRDefault="00924D33" w:rsidP="00924D33">
      <w:pPr>
        <w:pStyle w:val="ListBullet"/>
        <w:numPr>
          <w:ilvl w:val="1"/>
          <w:numId w:val="3"/>
        </w:numPr>
      </w:pPr>
      <w:r>
        <w:t xml:space="preserve">Conservation of mass demonstrated </w:t>
      </w:r>
    </w:p>
    <w:p w14:paraId="6D806BC3" w14:textId="77777777" w:rsidR="00924D33" w:rsidRDefault="00924D33" w:rsidP="00924D33">
      <w:pPr>
        <w:pStyle w:val="ListBullet"/>
      </w:pPr>
      <w:r>
        <w:t xml:space="preserve">The Potato Eaters by Van Gogh </w:t>
      </w:r>
    </w:p>
    <w:p w14:paraId="524850DA" w14:textId="06CF0044" w:rsidR="001A46D0" w:rsidRDefault="001A46D0" w:rsidP="001A46D0">
      <w:pPr>
        <w:pStyle w:val="ListBullet"/>
        <w:numPr>
          <w:ilvl w:val="1"/>
          <w:numId w:val="3"/>
        </w:numPr>
      </w:pPr>
      <w:r>
        <w:t xml:space="preserve">People were only eating potatoes and drinking coffee </w:t>
      </w:r>
    </w:p>
    <w:p w14:paraId="72B31BDC" w14:textId="77777777" w:rsidR="00924D33" w:rsidRDefault="00924D33" w:rsidP="00924D33">
      <w:pPr>
        <w:pStyle w:val="ListBullet"/>
      </w:pPr>
      <w:r>
        <w:t xml:space="preserve">People 100 years ago were searching for food. </w:t>
      </w:r>
    </w:p>
    <w:p w14:paraId="5C40C939" w14:textId="77777777" w:rsidR="00924D33" w:rsidRDefault="00F55B42" w:rsidP="00924D33">
      <w:pPr>
        <w:pStyle w:val="ListBullet"/>
      </w:pPr>
      <w:r>
        <w:t xml:space="preserve">Trickery was also taking place </w:t>
      </w:r>
    </w:p>
    <w:p w14:paraId="3C7464C0" w14:textId="77777777" w:rsidR="00F55B42" w:rsidRDefault="00F55B42" w:rsidP="00F55B42">
      <w:pPr>
        <w:pStyle w:val="ListBullet"/>
        <w:numPr>
          <w:ilvl w:val="1"/>
          <w:numId w:val="3"/>
        </w:numPr>
      </w:pPr>
      <w:r>
        <w:t xml:space="preserve">Laws </w:t>
      </w:r>
    </w:p>
    <w:p w14:paraId="5849F9CF" w14:textId="77777777" w:rsidR="00F55B42" w:rsidRDefault="00F55B42" w:rsidP="00F55B42">
      <w:pPr>
        <w:pStyle w:val="ListBullet"/>
        <w:numPr>
          <w:ilvl w:val="1"/>
          <w:numId w:val="3"/>
        </w:numPr>
      </w:pPr>
      <w:r>
        <w:lastRenderedPageBreak/>
        <w:t>Pure food and Drugs Act took place and control the bad use of food.</w:t>
      </w:r>
    </w:p>
    <w:p w14:paraId="29014ECC" w14:textId="77777777" w:rsidR="00F55B42" w:rsidRDefault="000030E1" w:rsidP="00F55B42">
      <w:pPr>
        <w:pStyle w:val="ListBullet"/>
      </w:pPr>
      <w:r>
        <w:t>India and US</w:t>
      </w:r>
    </w:p>
    <w:p w14:paraId="32389E5C" w14:textId="77777777" w:rsidR="000030E1" w:rsidRDefault="000030E1" w:rsidP="000030E1">
      <w:pPr>
        <w:pStyle w:val="ListBullet"/>
        <w:numPr>
          <w:ilvl w:val="1"/>
          <w:numId w:val="3"/>
        </w:numPr>
      </w:pPr>
      <w:r>
        <w:t>Rice is more than US</w:t>
      </w:r>
    </w:p>
    <w:p w14:paraId="411FF661" w14:textId="77777777" w:rsidR="000030E1" w:rsidRDefault="000030E1" w:rsidP="000030E1">
      <w:pPr>
        <w:pStyle w:val="ListBullet"/>
        <w:numPr>
          <w:ilvl w:val="1"/>
          <w:numId w:val="3"/>
        </w:numPr>
      </w:pPr>
      <w:r>
        <w:t xml:space="preserve">Wheat is more in US </w:t>
      </w:r>
    </w:p>
    <w:p w14:paraId="023BC19B" w14:textId="77777777" w:rsidR="000030E1" w:rsidRDefault="000030E1" w:rsidP="000030E1">
      <w:pPr>
        <w:pStyle w:val="ListBullet"/>
        <w:numPr>
          <w:ilvl w:val="1"/>
          <w:numId w:val="3"/>
        </w:numPr>
      </w:pPr>
      <w:r>
        <w:t>Sugar and sweets more in US</w:t>
      </w:r>
    </w:p>
    <w:p w14:paraId="497F0D08" w14:textId="77777777" w:rsidR="000030E1" w:rsidRDefault="000030E1" w:rsidP="000030E1">
      <w:pPr>
        <w:pStyle w:val="ListBullet"/>
        <w:numPr>
          <w:ilvl w:val="1"/>
          <w:numId w:val="3"/>
        </w:numPr>
      </w:pPr>
      <w:r>
        <w:t xml:space="preserve">Meat more in north America </w:t>
      </w:r>
    </w:p>
    <w:p w14:paraId="2A23CED1" w14:textId="77777777" w:rsidR="000030E1" w:rsidRDefault="000030E1" w:rsidP="000030E1">
      <w:pPr>
        <w:pStyle w:val="ListBullet"/>
        <w:numPr>
          <w:ilvl w:val="1"/>
          <w:numId w:val="3"/>
        </w:numPr>
      </w:pPr>
      <w:r>
        <w:t xml:space="preserve">Fats and oils are more in north America </w:t>
      </w:r>
    </w:p>
    <w:p w14:paraId="3AC1E96A" w14:textId="77777777" w:rsidR="000030E1" w:rsidRDefault="000030E1" w:rsidP="000030E1">
      <w:pPr>
        <w:pStyle w:val="ListBullet"/>
        <w:numPr>
          <w:ilvl w:val="1"/>
          <w:numId w:val="3"/>
        </w:numPr>
      </w:pPr>
      <w:r>
        <w:t xml:space="preserve">Protein more in US and CA </w:t>
      </w:r>
    </w:p>
    <w:p w14:paraId="3C2457E8" w14:textId="77777777" w:rsidR="000030E1" w:rsidRDefault="000030E1" w:rsidP="000030E1">
      <w:pPr>
        <w:pStyle w:val="ListBullet"/>
        <w:numPr>
          <w:ilvl w:val="1"/>
          <w:numId w:val="3"/>
        </w:numPr>
      </w:pPr>
      <w:r>
        <w:t>Fat more in US and Ca</w:t>
      </w:r>
    </w:p>
    <w:p w14:paraId="594D354C" w14:textId="77777777" w:rsidR="00675D0E" w:rsidRDefault="00675D0E" w:rsidP="00675D0E">
      <w:pPr>
        <w:pStyle w:val="ListBullet"/>
      </w:pPr>
      <w:r>
        <w:t xml:space="preserve">Water </w:t>
      </w:r>
    </w:p>
    <w:p w14:paraId="02029289" w14:textId="77777777" w:rsidR="00675D0E" w:rsidRDefault="00675D0E" w:rsidP="00675D0E">
      <w:pPr>
        <w:pStyle w:val="ListBullet"/>
      </w:pPr>
      <w:r>
        <w:t xml:space="preserve">Apples </w:t>
      </w:r>
    </w:p>
    <w:p w14:paraId="37BC30CA" w14:textId="77777777" w:rsidR="00675D0E" w:rsidRDefault="00675D0E" w:rsidP="00675D0E">
      <w:pPr>
        <w:pStyle w:val="ListBullet"/>
        <w:numPr>
          <w:ilvl w:val="1"/>
          <w:numId w:val="3"/>
        </w:numPr>
      </w:pPr>
      <w:r>
        <w:t xml:space="preserve">Flavors </w:t>
      </w:r>
    </w:p>
    <w:p w14:paraId="49A896DE" w14:textId="77777777" w:rsidR="00675D0E" w:rsidRDefault="005C0F6A" w:rsidP="00675D0E">
      <w:pPr>
        <w:pStyle w:val="ListBullet"/>
        <w:numPr>
          <w:ilvl w:val="1"/>
          <w:numId w:val="3"/>
        </w:numPr>
      </w:pPr>
      <w:r>
        <w:t xml:space="preserve">Sugar: 3 grams each sugar cube = 18 g of sugar in apple </w:t>
      </w:r>
    </w:p>
    <w:p w14:paraId="63B09930" w14:textId="77777777" w:rsidR="00675D0E" w:rsidRDefault="00675D0E" w:rsidP="00675D0E">
      <w:pPr>
        <w:pStyle w:val="ListBullet"/>
        <w:numPr>
          <w:ilvl w:val="1"/>
          <w:numId w:val="3"/>
        </w:numPr>
      </w:pPr>
      <w:r>
        <w:t>Water</w:t>
      </w:r>
      <w:r w:rsidR="005C0F6A">
        <w:t>: 120 ml of water, by weight its 85%</w:t>
      </w:r>
    </w:p>
    <w:p w14:paraId="08F1BEC7" w14:textId="77777777" w:rsidR="00675D0E" w:rsidRDefault="00675D0E" w:rsidP="00675D0E">
      <w:pPr>
        <w:pStyle w:val="ListBullet"/>
        <w:numPr>
          <w:ilvl w:val="1"/>
          <w:numId w:val="3"/>
        </w:numPr>
      </w:pPr>
      <w:r>
        <w:t xml:space="preserve">Fiber </w:t>
      </w:r>
    </w:p>
    <w:p w14:paraId="3D3080D4" w14:textId="77777777" w:rsidR="005C0F6A" w:rsidRDefault="005C0F6A" w:rsidP="005C0F6A">
      <w:pPr>
        <w:pStyle w:val="ListBullet"/>
      </w:pPr>
      <w:r>
        <w:t xml:space="preserve">Watermelon: 96% of water </w:t>
      </w:r>
    </w:p>
    <w:p w14:paraId="08CB2920" w14:textId="77777777" w:rsidR="005C0F6A" w:rsidRDefault="005C0F6A" w:rsidP="005C0F6A">
      <w:pPr>
        <w:pStyle w:val="ListBullet"/>
      </w:pPr>
      <w:r>
        <w:t xml:space="preserve">Radishes: 98% of water </w:t>
      </w:r>
    </w:p>
    <w:p w14:paraId="74F55783" w14:textId="77777777" w:rsidR="005C0F6A" w:rsidRDefault="005C0F6A" w:rsidP="005C0F6A">
      <w:pPr>
        <w:pStyle w:val="ListBullet"/>
      </w:pPr>
      <w:r>
        <w:t>Basic Food Facts to Set the Stage</w:t>
      </w:r>
    </w:p>
    <w:p w14:paraId="032B20D9" w14:textId="77777777" w:rsidR="005C0F6A" w:rsidRDefault="00EE496C" w:rsidP="00EE496C">
      <w:pPr>
        <w:pStyle w:val="ListBullet"/>
      </w:pPr>
      <w:r>
        <w:t xml:space="preserve">Macro Nutrients: the ones you can see pecentages on the back </w:t>
      </w:r>
    </w:p>
    <w:p w14:paraId="2897D9CF" w14:textId="77777777" w:rsidR="00EE496C" w:rsidRDefault="00CA5363" w:rsidP="00CA5363">
      <w:pPr>
        <w:pStyle w:val="ListBullet"/>
        <w:numPr>
          <w:ilvl w:val="1"/>
          <w:numId w:val="3"/>
        </w:numPr>
      </w:pPr>
      <w:r>
        <w:t>The macronutrients are those that you can see, the fat, the protein, the complex carbohydrates, and the sugar</w:t>
      </w:r>
    </w:p>
    <w:p w14:paraId="648B9DC9" w14:textId="77777777" w:rsidR="00CA5363" w:rsidRDefault="00F54F75" w:rsidP="00F54F75">
      <w:pPr>
        <w:pStyle w:val="ListBullet"/>
        <w:rPr>
          <w:b/>
          <w:sz w:val="36"/>
          <w:szCs w:val="36"/>
          <w:u w:val="single"/>
        </w:rPr>
      </w:pPr>
      <w:r w:rsidRPr="00F54F75">
        <w:rPr>
          <w:b/>
          <w:sz w:val="36"/>
          <w:szCs w:val="36"/>
          <w:u w:val="single"/>
        </w:rPr>
        <w:t>LESSON 3</w:t>
      </w:r>
    </w:p>
    <w:p w14:paraId="5B3112B7" w14:textId="77777777" w:rsidR="00F54F75" w:rsidRDefault="00F54F75" w:rsidP="00F54F75">
      <w:pPr>
        <w:pStyle w:val="ListBullet"/>
      </w:pPr>
      <w:r>
        <w:t xml:space="preserve">Information </w:t>
      </w:r>
    </w:p>
    <w:p w14:paraId="04A7E980" w14:textId="77777777" w:rsidR="00F54F75" w:rsidRDefault="00F54F75" w:rsidP="00F54F75">
      <w:pPr>
        <w:pStyle w:val="ListBullet"/>
      </w:pPr>
      <w:r>
        <w:t xml:space="preserve">Facts </w:t>
      </w:r>
    </w:p>
    <w:p w14:paraId="38B58002" w14:textId="77777777" w:rsidR="00F54F75" w:rsidRDefault="00F54F75" w:rsidP="00F54F75">
      <w:pPr>
        <w:pStyle w:val="ListBullet"/>
      </w:pPr>
      <w:r>
        <w:t xml:space="preserve">Samuel Arbesman: Half Life of Facts </w:t>
      </w:r>
    </w:p>
    <w:p w14:paraId="25FCA285" w14:textId="77777777" w:rsidR="00F54F75" w:rsidRDefault="00F54F75" w:rsidP="00F54F75">
      <w:pPr>
        <w:pStyle w:val="ListBullet"/>
        <w:numPr>
          <w:ilvl w:val="1"/>
          <w:numId w:val="3"/>
        </w:numPr>
      </w:pPr>
      <w:r>
        <w:lastRenderedPageBreak/>
        <w:t xml:space="preserve">Facts about our surroundings change </w:t>
      </w:r>
    </w:p>
    <w:p w14:paraId="67F3A154" w14:textId="77777777" w:rsidR="00F54F75" w:rsidRDefault="00F54F75" w:rsidP="00F54F75">
      <w:pPr>
        <w:pStyle w:val="ListBullet"/>
        <w:numPr>
          <w:ilvl w:val="1"/>
          <w:numId w:val="3"/>
        </w:numPr>
      </w:pPr>
      <w:r>
        <w:t xml:space="preserve">Language of Science went from Latin to German to English </w:t>
      </w:r>
    </w:p>
    <w:p w14:paraId="08810BA1" w14:textId="77777777" w:rsidR="00F54F75" w:rsidRDefault="00F54F75" w:rsidP="00F54F75">
      <w:pPr>
        <w:pStyle w:val="ListBullet"/>
        <w:numPr>
          <w:ilvl w:val="1"/>
          <w:numId w:val="3"/>
        </w:numPr>
      </w:pPr>
      <w:r>
        <w:t xml:space="preserve">In 100 years, the plant has gone from 2 billion to 7 billion </w:t>
      </w:r>
    </w:p>
    <w:p w14:paraId="59A7D97B" w14:textId="77777777" w:rsidR="00F54F75" w:rsidRDefault="00F54F75" w:rsidP="00F54F75">
      <w:pPr>
        <w:pStyle w:val="ListBullet"/>
        <w:numPr>
          <w:ilvl w:val="1"/>
          <w:numId w:val="3"/>
        </w:numPr>
      </w:pPr>
      <w:r>
        <w:t xml:space="preserve">In less than 50 years, we have gone from earthbound to the moon. </w:t>
      </w:r>
    </w:p>
    <w:p w14:paraId="174F3427" w14:textId="77777777" w:rsidR="00F54F75" w:rsidRDefault="00F54F75" w:rsidP="00F54F75">
      <w:pPr>
        <w:pStyle w:val="ListBullet"/>
      </w:pPr>
      <w:r>
        <w:t xml:space="preserve">Popeye </w:t>
      </w:r>
    </w:p>
    <w:p w14:paraId="5490884B" w14:textId="77777777" w:rsidR="00F54F75" w:rsidRDefault="00F54F75" w:rsidP="00F54F75">
      <w:pPr>
        <w:pStyle w:val="ListBullet"/>
        <w:numPr>
          <w:ilvl w:val="1"/>
          <w:numId w:val="3"/>
        </w:numPr>
      </w:pPr>
      <w:r>
        <w:t xml:space="preserve">Ate spinach for strength because iron in spinach </w:t>
      </w:r>
    </w:p>
    <w:p w14:paraId="47C99411" w14:textId="77777777" w:rsidR="00F54F75" w:rsidRDefault="00F54F75" w:rsidP="00F54F75">
      <w:pPr>
        <w:pStyle w:val="ListBullet"/>
        <w:numPr>
          <w:ilvl w:val="1"/>
          <w:numId w:val="3"/>
        </w:numPr>
      </w:pPr>
      <w:r>
        <w:t xml:space="preserve">German chemist dais 3.5 mg in 100 g serving. </w:t>
      </w:r>
    </w:p>
    <w:p w14:paraId="1B421C75" w14:textId="77777777" w:rsidR="00BE3252" w:rsidRDefault="00BE3252" w:rsidP="00F54F75">
      <w:pPr>
        <w:pStyle w:val="ListBullet"/>
        <w:numPr>
          <w:ilvl w:val="1"/>
          <w:numId w:val="3"/>
        </w:numPr>
      </w:pPr>
      <w:r>
        <w:t xml:space="preserve">In a can there is Iron 10%. Vitamin A= 70%. But no Vitamin A in spinach, created in the body and in beta ceratine. </w:t>
      </w:r>
    </w:p>
    <w:p w14:paraId="524A6488" w14:textId="77777777" w:rsidR="00B86F9E" w:rsidRDefault="00B86F9E" w:rsidP="00B86F9E">
      <w:pPr>
        <w:pStyle w:val="ListBullet"/>
      </w:pPr>
      <w:r>
        <w:t xml:space="preserve">Internet Journal of Criminology: </w:t>
      </w:r>
    </w:p>
    <w:p w14:paraId="0AFF9FCF" w14:textId="77777777" w:rsidR="00B86F9E" w:rsidRDefault="00B86F9E" w:rsidP="00B86F9E">
      <w:pPr>
        <w:pStyle w:val="ListBullet"/>
        <w:numPr>
          <w:ilvl w:val="1"/>
          <w:numId w:val="3"/>
        </w:numPr>
      </w:pPr>
      <w:r>
        <w:t xml:space="preserve">Points that how often urban legends occurs </w:t>
      </w:r>
    </w:p>
    <w:p w14:paraId="0BA278FB" w14:textId="77777777" w:rsidR="00B86F9E" w:rsidRDefault="00FC33CB" w:rsidP="00B86F9E">
      <w:pPr>
        <w:pStyle w:val="ListBullet"/>
      </w:pPr>
      <w:r>
        <w:t xml:space="preserve">A belief, that comes repeated, people start believing it. </w:t>
      </w:r>
    </w:p>
    <w:p w14:paraId="7307F22C" w14:textId="77777777" w:rsidR="00FC33CB" w:rsidRDefault="00FC33CB" w:rsidP="00B86F9E">
      <w:pPr>
        <w:pStyle w:val="ListBullet"/>
      </w:pPr>
      <w:r>
        <w:t xml:space="preserve">Theories: </w:t>
      </w:r>
    </w:p>
    <w:p w14:paraId="12E27CA5" w14:textId="77777777" w:rsidR="00FC33CB" w:rsidRDefault="00FC33CB" w:rsidP="00FC33CB">
      <w:pPr>
        <w:pStyle w:val="ListBullet"/>
        <w:numPr>
          <w:ilvl w:val="1"/>
          <w:numId w:val="3"/>
        </w:numPr>
      </w:pPr>
      <w:r>
        <w:t xml:space="preserve">Useful to predict what will happen in the future </w:t>
      </w:r>
    </w:p>
    <w:p w14:paraId="15D486C2" w14:textId="77777777" w:rsidR="00FC33CB" w:rsidRDefault="00FC33CB" w:rsidP="00FC33CB">
      <w:pPr>
        <w:pStyle w:val="ListBullet"/>
        <w:numPr>
          <w:ilvl w:val="1"/>
          <w:numId w:val="3"/>
        </w:numPr>
      </w:pPr>
      <w:r>
        <w:t>When fact stops supporting the theory, need more research</w:t>
      </w:r>
    </w:p>
    <w:p w14:paraId="15427887" w14:textId="77777777" w:rsidR="003F48F1" w:rsidRDefault="0003505D" w:rsidP="00FC33CB">
      <w:pPr>
        <w:pStyle w:val="ListBullet"/>
      </w:pPr>
      <w:r>
        <w:t xml:space="preserve">How do we get out info? </w:t>
      </w:r>
    </w:p>
    <w:p w14:paraId="3216816D" w14:textId="77777777" w:rsidR="0003505D" w:rsidRDefault="0003505D" w:rsidP="0003505D">
      <w:pPr>
        <w:pStyle w:val="ListBullet"/>
        <w:numPr>
          <w:ilvl w:val="1"/>
          <w:numId w:val="3"/>
        </w:numPr>
      </w:pPr>
      <w:r>
        <w:t xml:space="preserve">Be aware of “ I heard that” </w:t>
      </w:r>
    </w:p>
    <w:p w14:paraId="246FF6C9" w14:textId="77777777" w:rsidR="0003505D" w:rsidRDefault="00814A27" w:rsidP="00C618B3">
      <w:pPr>
        <w:pStyle w:val="ListBullet"/>
      </w:pPr>
      <w:r>
        <w:t xml:space="preserve">Where do the facts come from? </w:t>
      </w:r>
    </w:p>
    <w:p w14:paraId="765B3BBB" w14:textId="77777777" w:rsidR="00814A27" w:rsidRDefault="00814A27" w:rsidP="00C618B3">
      <w:pPr>
        <w:pStyle w:val="ListBullet"/>
      </w:pPr>
      <w:r>
        <w:t xml:space="preserve">Historic Discovery 1903: airplane take off with a person aboard, how to navigate an airplane. </w:t>
      </w:r>
    </w:p>
    <w:p w14:paraId="250F7669" w14:textId="77777777" w:rsidR="00E3740A" w:rsidRDefault="00E3740A" w:rsidP="00C618B3">
      <w:pPr>
        <w:pStyle w:val="ListBullet"/>
      </w:pPr>
      <w:r>
        <w:t>Nature of scientific research</w:t>
      </w:r>
    </w:p>
    <w:p w14:paraId="5D3E6F30" w14:textId="77777777" w:rsidR="00814A27" w:rsidRDefault="00E3740A" w:rsidP="00E3740A">
      <w:pPr>
        <w:pStyle w:val="ListBullet"/>
        <w:numPr>
          <w:ilvl w:val="1"/>
          <w:numId w:val="3"/>
        </w:numPr>
      </w:pPr>
      <w:r>
        <w:t xml:space="preserve">Simultaneous discovery happens </w:t>
      </w:r>
    </w:p>
    <w:p w14:paraId="3F3C647F" w14:textId="77777777" w:rsidR="00D0614A" w:rsidRPr="00D0614A" w:rsidRDefault="00D0614A" w:rsidP="00D0614A">
      <w:pPr>
        <w:pStyle w:val="ListBullet"/>
        <w:numPr>
          <w:ilvl w:val="2"/>
          <w:numId w:val="3"/>
        </w:numPr>
        <w:rPr>
          <w:rFonts w:ascii="Times New Roman" w:hAnsi="Times New Roman" w:cs="Times New Roman"/>
          <w:color w:val="auto"/>
          <w:sz w:val="24"/>
          <w:szCs w:val="24"/>
          <w:lang w:eastAsia="en-US"/>
        </w:rPr>
      </w:pPr>
      <w:r w:rsidRPr="00D0614A">
        <w:rPr>
          <w:shd w:val="clear" w:color="auto" w:fill="D3E7FA"/>
          <w:lang w:eastAsia="en-US"/>
        </w:rPr>
        <w:t>Scientific discoveries that are made independently that occur more or less at the same time by multiple scientists.</w:t>
      </w:r>
    </w:p>
    <w:p w14:paraId="0AE830BC" w14:textId="77777777" w:rsidR="00E3740A" w:rsidRDefault="00E3740A" w:rsidP="00E3740A">
      <w:pPr>
        <w:pStyle w:val="ListBullet"/>
        <w:numPr>
          <w:ilvl w:val="1"/>
          <w:numId w:val="3"/>
        </w:numPr>
      </w:pPr>
      <w:r>
        <w:t>Credit/patent issues</w:t>
      </w:r>
    </w:p>
    <w:p w14:paraId="08A2528C" w14:textId="77777777" w:rsidR="00E3740A" w:rsidRDefault="009933EF" w:rsidP="009933EF">
      <w:pPr>
        <w:pStyle w:val="ListBullet"/>
      </w:pPr>
      <w:r>
        <w:lastRenderedPageBreak/>
        <w:t>Scientific journals</w:t>
      </w:r>
    </w:p>
    <w:p w14:paraId="56458BD1" w14:textId="77777777" w:rsidR="009933EF" w:rsidRDefault="009933EF" w:rsidP="009933EF">
      <w:pPr>
        <w:pStyle w:val="ListBullet"/>
        <w:numPr>
          <w:ilvl w:val="1"/>
          <w:numId w:val="3"/>
        </w:numPr>
      </w:pPr>
      <w:r>
        <w:t xml:space="preserve">Peer reviewed: looked at by experts </w:t>
      </w:r>
    </w:p>
    <w:p w14:paraId="4511AB4A" w14:textId="77777777" w:rsidR="009933EF" w:rsidRDefault="009933EF" w:rsidP="009933EF">
      <w:pPr>
        <w:pStyle w:val="ListBullet"/>
        <w:numPr>
          <w:ilvl w:val="1"/>
          <w:numId w:val="3"/>
        </w:numPr>
      </w:pPr>
      <w:r>
        <w:t xml:space="preserve">The Journal of the Chemical Society 1843: first one </w:t>
      </w:r>
    </w:p>
    <w:p w14:paraId="51E511F8" w14:textId="77777777" w:rsidR="009933EF" w:rsidRDefault="007B32FD" w:rsidP="009933EF">
      <w:pPr>
        <w:pStyle w:val="ListBullet"/>
        <w:numPr>
          <w:ilvl w:val="1"/>
          <w:numId w:val="3"/>
        </w:numPr>
      </w:pPr>
      <w:r>
        <w:t xml:space="preserve">Types of publications: </w:t>
      </w:r>
    </w:p>
    <w:p w14:paraId="5BEF39FF" w14:textId="4E49D39F" w:rsidR="007B32FD" w:rsidRDefault="007B32FD" w:rsidP="007B32FD">
      <w:pPr>
        <w:pStyle w:val="ListBullet"/>
        <w:numPr>
          <w:ilvl w:val="2"/>
          <w:numId w:val="3"/>
        </w:numPr>
      </w:pPr>
      <w:r>
        <w:t>Jou</w:t>
      </w:r>
      <w:r w:rsidR="001A46D0">
        <w:t>r</w:t>
      </w:r>
      <w:r>
        <w:t xml:space="preserve">nals </w:t>
      </w:r>
    </w:p>
    <w:p w14:paraId="0390E2DA" w14:textId="77777777" w:rsidR="007B32FD" w:rsidRDefault="007B32FD" w:rsidP="007B32FD">
      <w:pPr>
        <w:pStyle w:val="ListBullet"/>
        <w:numPr>
          <w:ilvl w:val="2"/>
          <w:numId w:val="3"/>
        </w:numPr>
      </w:pPr>
      <w:r>
        <w:t xml:space="preserve">Books </w:t>
      </w:r>
    </w:p>
    <w:p w14:paraId="685B784B" w14:textId="4CD74127" w:rsidR="007B32FD" w:rsidRDefault="001A46D0" w:rsidP="007B32FD">
      <w:pPr>
        <w:pStyle w:val="ListBullet"/>
        <w:numPr>
          <w:ilvl w:val="2"/>
          <w:numId w:val="3"/>
        </w:numPr>
      </w:pPr>
      <w:r>
        <w:t>Review</w:t>
      </w:r>
      <w:r w:rsidR="007B32FD">
        <w:t xml:space="preserve">s </w:t>
      </w:r>
    </w:p>
    <w:p w14:paraId="1822D0CE" w14:textId="77777777" w:rsidR="007B32FD" w:rsidRDefault="007B32FD" w:rsidP="007B32FD">
      <w:pPr>
        <w:pStyle w:val="ListBullet"/>
        <w:numPr>
          <w:ilvl w:val="2"/>
          <w:numId w:val="3"/>
        </w:numPr>
      </w:pPr>
      <w:r>
        <w:t xml:space="preserve">Primary literature: </w:t>
      </w:r>
    </w:p>
    <w:p w14:paraId="0AB13679" w14:textId="795C392A" w:rsidR="007B32FD" w:rsidRDefault="007B32FD" w:rsidP="007B32FD">
      <w:pPr>
        <w:pStyle w:val="ListBullet"/>
        <w:numPr>
          <w:ilvl w:val="3"/>
          <w:numId w:val="3"/>
        </w:numPr>
      </w:pPr>
      <w:r>
        <w:t>Full pap</w:t>
      </w:r>
      <w:r w:rsidR="001A46D0">
        <w:t xml:space="preserve">ers: full publication with all </w:t>
      </w:r>
      <w:r>
        <w:t xml:space="preserve">recipes and details </w:t>
      </w:r>
    </w:p>
    <w:p w14:paraId="4B8365F2" w14:textId="41A74B16" w:rsidR="007B32FD" w:rsidRDefault="007B32FD" w:rsidP="007B32FD">
      <w:pPr>
        <w:pStyle w:val="ListBullet"/>
        <w:numPr>
          <w:ilvl w:val="3"/>
          <w:numId w:val="3"/>
        </w:numPr>
      </w:pPr>
      <w:r>
        <w:t>Notes: short full papers, small observations</w:t>
      </w:r>
      <w:r w:rsidR="00BD79C5">
        <w:t xml:space="preserve"> that are curre</w:t>
      </w:r>
      <w:r w:rsidR="00AD6B15">
        <w:t xml:space="preserve">nt but not urgent </w:t>
      </w:r>
    </w:p>
    <w:p w14:paraId="0AEAD247" w14:textId="5B381A6B" w:rsidR="007B32FD" w:rsidRDefault="007B32FD" w:rsidP="007B32FD">
      <w:pPr>
        <w:pStyle w:val="ListBullet"/>
        <w:numPr>
          <w:ilvl w:val="3"/>
          <w:numId w:val="3"/>
        </w:numPr>
      </w:pPr>
      <w:r>
        <w:t>Communication: kinds of paper published, rapi</w:t>
      </w:r>
      <w:r w:rsidR="00AD6B15">
        <w:t xml:space="preserve">d, not as long </w:t>
      </w:r>
      <w:r w:rsidR="00BD79C5">
        <w:t>to get reviewed, that are curre</w:t>
      </w:r>
      <w:r w:rsidR="00AD6B15">
        <w:t xml:space="preserve">nt and important/urgent </w:t>
      </w:r>
    </w:p>
    <w:p w14:paraId="6D91ADB4" w14:textId="77777777" w:rsidR="00DE7242" w:rsidRDefault="00DE7242" w:rsidP="00DE7242">
      <w:pPr>
        <w:pStyle w:val="ListBullet"/>
      </w:pPr>
      <w:r>
        <w:t xml:space="preserve">Steps of peer review process for a research paper </w:t>
      </w:r>
    </w:p>
    <w:p w14:paraId="08C1D046" w14:textId="77777777" w:rsidR="00DE7242" w:rsidRDefault="00DE7242" w:rsidP="00DE7242">
      <w:pPr>
        <w:pStyle w:val="ListBullet"/>
        <w:numPr>
          <w:ilvl w:val="1"/>
          <w:numId w:val="3"/>
        </w:numPr>
      </w:pPr>
      <w:r>
        <w:t xml:space="preserve">1. Researcher submits paper to journal </w:t>
      </w:r>
    </w:p>
    <w:p w14:paraId="0E5FC6E7" w14:textId="77777777" w:rsidR="00DE7242" w:rsidRDefault="00DE7242" w:rsidP="00DE7242">
      <w:pPr>
        <w:pStyle w:val="ListBullet"/>
        <w:numPr>
          <w:ilvl w:val="1"/>
          <w:numId w:val="3"/>
        </w:numPr>
      </w:pPr>
      <w:r>
        <w:t>2. Editor reads paper and identifies referee</w:t>
      </w:r>
    </w:p>
    <w:p w14:paraId="0B5E4B9C" w14:textId="77777777" w:rsidR="00DE7242" w:rsidRDefault="00DE7242" w:rsidP="00DE7242">
      <w:pPr>
        <w:pStyle w:val="ListBullet"/>
        <w:numPr>
          <w:ilvl w:val="1"/>
          <w:numId w:val="3"/>
        </w:numPr>
      </w:pPr>
      <w:r>
        <w:t xml:space="preserve">3. Editor sends paper to referee for review </w:t>
      </w:r>
    </w:p>
    <w:p w14:paraId="3B876249" w14:textId="77777777" w:rsidR="00DE7242" w:rsidRDefault="00DE7242" w:rsidP="00DE7242">
      <w:pPr>
        <w:pStyle w:val="ListBullet"/>
        <w:numPr>
          <w:ilvl w:val="1"/>
          <w:numId w:val="3"/>
        </w:numPr>
      </w:pPr>
      <w:r>
        <w:t xml:space="preserve">4. Referee reviews the paper and sends it back to editor with comments </w:t>
      </w:r>
    </w:p>
    <w:p w14:paraId="53D2505A" w14:textId="77777777" w:rsidR="00DE7242" w:rsidRDefault="00DE7242" w:rsidP="00DE7242">
      <w:pPr>
        <w:pStyle w:val="ListBullet"/>
        <w:numPr>
          <w:ilvl w:val="1"/>
          <w:numId w:val="3"/>
        </w:numPr>
      </w:pPr>
      <w:r>
        <w:t xml:space="preserve">5. Editor reviews comments from referee </w:t>
      </w:r>
    </w:p>
    <w:p w14:paraId="466171A0" w14:textId="77777777" w:rsidR="00DE7242" w:rsidRDefault="00DE7242" w:rsidP="00DE7242">
      <w:pPr>
        <w:pStyle w:val="ListBullet"/>
        <w:numPr>
          <w:ilvl w:val="1"/>
          <w:numId w:val="3"/>
        </w:numPr>
      </w:pPr>
      <w:r>
        <w:t xml:space="preserve">6. Editor makes a decision and sends a rejection notice to researcher. </w:t>
      </w:r>
    </w:p>
    <w:p w14:paraId="2350D44E" w14:textId="77777777" w:rsidR="00E4196A" w:rsidRDefault="00E4196A" w:rsidP="00E4196A">
      <w:pPr>
        <w:pStyle w:val="ListBullet"/>
      </w:pPr>
      <w:r>
        <w:t xml:space="preserve">1.8-1.9 million scientific research papers are published per year </w:t>
      </w:r>
    </w:p>
    <w:p w14:paraId="6EED6B41" w14:textId="77777777" w:rsidR="00E4196A" w:rsidRDefault="007F6EDB" w:rsidP="00E4196A">
      <w:pPr>
        <w:pStyle w:val="ListBullet"/>
      </w:pPr>
      <w:r>
        <w:lastRenderedPageBreak/>
        <w:t xml:space="preserve">Case control study: chose a group already suffering from a disorder they were interested in. The results were obtained through data, either questionnaires, and the researches did not influence the patients. </w:t>
      </w:r>
    </w:p>
    <w:p w14:paraId="7AEDBFA7" w14:textId="4526506A" w:rsidR="00195332" w:rsidRDefault="00195332" w:rsidP="00195332">
      <w:pPr>
        <w:pStyle w:val="ListBullet"/>
        <w:numPr>
          <w:ilvl w:val="1"/>
          <w:numId w:val="3"/>
        </w:numPr>
      </w:pPr>
      <w:r>
        <w:t xml:space="preserve">Compare people with a specific conditions, case, to other people who are otherwise similar except for that conditions </w:t>
      </w:r>
    </w:p>
    <w:p w14:paraId="2A2E169D" w14:textId="56B8B94E" w:rsidR="00195332" w:rsidRDefault="00195332" w:rsidP="00195332">
      <w:pPr>
        <w:pStyle w:val="ListBullet"/>
        <w:numPr>
          <w:ilvl w:val="1"/>
          <w:numId w:val="3"/>
        </w:numPr>
      </w:pPr>
      <w:r>
        <w:t xml:space="preserve">In this case of case study, you’ll always go back </w:t>
      </w:r>
    </w:p>
    <w:p w14:paraId="5191856E" w14:textId="07CD7AAF" w:rsidR="00195332" w:rsidRDefault="00195332" w:rsidP="00195332">
      <w:pPr>
        <w:pStyle w:val="ListBullet"/>
        <w:numPr>
          <w:ilvl w:val="1"/>
          <w:numId w:val="3"/>
        </w:numPr>
      </w:pPr>
      <w:r>
        <w:t xml:space="preserve">These are called retrospective studies. </w:t>
      </w:r>
    </w:p>
    <w:p w14:paraId="738B5DA1" w14:textId="6DB36361" w:rsidR="001F108D" w:rsidRDefault="001F108D" w:rsidP="001F108D">
      <w:pPr>
        <w:pStyle w:val="ListBullet"/>
        <w:numPr>
          <w:ilvl w:val="2"/>
          <w:numId w:val="3"/>
        </w:numPr>
      </w:pPr>
      <w:r>
        <w:t xml:space="preserve">Goes back and look at past studies </w:t>
      </w:r>
      <w:bookmarkStart w:id="0" w:name="_GoBack"/>
      <w:bookmarkEnd w:id="0"/>
    </w:p>
    <w:p w14:paraId="1580C335" w14:textId="2BF5A812" w:rsidR="00195332" w:rsidRDefault="00195332" w:rsidP="00195332">
      <w:pPr>
        <w:pStyle w:val="ListBullet"/>
        <w:numPr>
          <w:ilvl w:val="1"/>
          <w:numId w:val="3"/>
        </w:numPr>
      </w:pPr>
      <w:r>
        <w:t xml:space="preserve">This is the part of the problem, when you go back, you have to interrogate, you have to ask people, </w:t>
      </w:r>
    </w:p>
    <w:p w14:paraId="2538A24A" w14:textId="77777777" w:rsidR="007F6EDB" w:rsidRDefault="007F6EDB" w:rsidP="00E4196A">
      <w:pPr>
        <w:pStyle w:val="ListBullet"/>
      </w:pPr>
      <w:r>
        <w:t xml:space="preserve">Meta analysis: the reearchers looked at existing studies. </w:t>
      </w:r>
    </w:p>
    <w:p w14:paraId="4F614DD9" w14:textId="26CA0F21" w:rsidR="00E13D68" w:rsidRDefault="00E13D68" w:rsidP="00E13D68">
      <w:pPr>
        <w:pStyle w:val="ListBullet"/>
        <w:numPr>
          <w:ilvl w:val="1"/>
          <w:numId w:val="3"/>
        </w:numPr>
      </w:pPr>
      <w:r>
        <w:t xml:space="preserve">Look at a number of studies </w:t>
      </w:r>
    </w:p>
    <w:p w14:paraId="38A82CC3" w14:textId="7FE8E2DF" w:rsidR="00E13D68" w:rsidRDefault="00332213" w:rsidP="00E13D68">
      <w:pPr>
        <w:pStyle w:val="ListBullet"/>
        <w:numPr>
          <w:ilvl w:val="1"/>
          <w:numId w:val="3"/>
        </w:numPr>
      </w:pPr>
      <w:r>
        <w:t xml:space="preserve">Can have meta analysis involving epidemiological studies or involving interventional studies </w:t>
      </w:r>
    </w:p>
    <w:p w14:paraId="08B6A629" w14:textId="77777777" w:rsidR="007F6EDB" w:rsidRDefault="007F6EDB" w:rsidP="00E4196A">
      <w:pPr>
        <w:pStyle w:val="ListBullet"/>
      </w:pPr>
      <w:r>
        <w:t xml:space="preserve">Interventional study: a group of people were selected and divided into randomized groups. Each group was then subject to different conditions created by the researchers. </w:t>
      </w:r>
    </w:p>
    <w:p w14:paraId="67194462" w14:textId="77777777" w:rsidR="00E13D68" w:rsidRDefault="00E13D68" w:rsidP="00E13D68">
      <w:pPr>
        <w:pStyle w:val="ListBullet"/>
        <w:numPr>
          <w:ilvl w:val="1"/>
          <w:numId w:val="3"/>
        </w:numPr>
      </w:pPr>
    </w:p>
    <w:p w14:paraId="62112BFD" w14:textId="77777777" w:rsidR="007F6EDB" w:rsidRDefault="007F6EDB" w:rsidP="00E4196A">
      <w:pPr>
        <w:pStyle w:val="ListBullet"/>
      </w:pPr>
      <w:r>
        <w:t xml:space="preserve">Cohort study: </w:t>
      </w:r>
      <w:r w:rsidR="00142A44">
        <w:t xml:space="preserve">the time the participants were selected, the researchers did not know how many would develop atrial fibrillation, the heart ryth, disorder they were interested in. The researchers did not influence the caffeine intake of the participants or prescrive any drugs, but merely asked them to report on their behavior with questionnaires. </w:t>
      </w:r>
    </w:p>
    <w:p w14:paraId="0528D045" w14:textId="5D2F5B75" w:rsidR="00546EA5" w:rsidRDefault="00546EA5" w:rsidP="00546EA5">
      <w:pPr>
        <w:pStyle w:val="ListBullet"/>
        <w:numPr>
          <w:ilvl w:val="1"/>
          <w:numId w:val="3"/>
        </w:numPr>
      </w:pPr>
      <w:r>
        <w:t xml:space="preserve">Also a type of epidemiological study </w:t>
      </w:r>
    </w:p>
    <w:p w14:paraId="403570A6" w14:textId="61B7C19A" w:rsidR="00546EA5" w:rsidRDefault="00546EA5" w:rsidP="00546EA5">
      <w:pPr>
        <w:pStyle w:val="ListBullet"/>
        <w:numPr>
          <w:ilvl w:val="1"/>
          <w:numId w:val="3"/>
        </w:numPr>
      </w:pPr>
      <w:r>
        <w:t xml:space="preserve">You study a group of people, a cohort, over a long period of time to determine which factor may be associated with the appearance of a specific conditions </w:t>
      </w:r>
    </w:p>
    <w:p w14:paraId="55EF8B16" w14:textId="31400F21" w:rsidR="00546EA5" w:rsidRDefault="00546EA5" w:rsidP="00546EA5">
      <w:pPr>
        <w:pStyle w:val="ListBullet"/>
        <w:numPr>
          <w:ilvl w:val="1"/>
          <w:numId w:val="3"/>
        </w:numPr>
      </w:pPr>
      <w:r>
        <w:t xml:space="preserve">In case study, people have developed a particual condition, cancer or whatever </w:t>
      </w:r>
    </w:p>
    <w:p w14:paraId="618B1F63" w14:textId="20DFAF49" w:rsidR="00546EA5" w:rsidRDefault="00546EA5" w:rsidP="00546EA5">
      <w:pPr>
        <w:pStyle w:val="ListBullet"/>
        <w:numPr>
          <w:ilvl w:val="1"/>
          <w:numId w:val="3"/>
        </w:numPr>
      </w:pPr>
      <w:r>
        <w:lastRenderedPageBreak/>
        <w:t xml:space="preserve">BUT in cohort study, at the oneset of the study, there is no indication of any problem. </w:t>
      </w:r>
    </w:p>
    <w:p w14:paraId="295D7F39" w14:textId="4657206E" w:rsidR="001F108D" w:rsidRDefault="001F108D" w:rsidP="00546EA5">
      <w:pPr>
        <w:pStyle w:val="ListBullet"/>
        <w:numPr>
          <w:ilvl w:val="1"/>
          <w:numId w:val="3"/>
        </w:numPr>
      </w:pPr>
      <w:r>
        <w:t>Prospective type study:</w:t>
      </w:r>
    </w:p>
    <w:p w14:paraId="5FA13410" w14:textId="702C6E2B" w:rsidR="001F108D" w:rsidRDefault="001F108D" w:rsidP="001F108D">
      <w:pPr>
        <w:pStyle w:val="ListBullet"/>
        <w:numPr>
          <w:ilvl w:val="2"/>
          <w:numId w:val="3"/>
        </w:numPr>
      </w:pPr>
      <w:r>
        <w:t xml:space="preserve">Looks ahead </w:t>
      </w:r>
    </w:p>
    <w:p w14:paraId="745C2C1B" w14:textId="33D5D8F1" w:rsidR="00195332" w:rsidRDefault="00195332" w:rsidP="00E4196A">
      <w:pPr>
        <w:pStyle w:val="ListBullet"/>
      </w:pPr>
      <w:r>
        <w:t xml:space="preserve">Observational study: </w:t>
      </w:r>
    </w:p>
    <w:p w14:paraId="0F15010C" w14:textId="0B7234F6" w:rsidR="00195332" w:rsidRDefault="00195332" w:rsidP="00195332">
      <w:pPr>
        <w:pStyle w:val="ListBullet"/>
        <w:numPr>
          <w:ilvl w:val="1"/>
          <w:numId w:val="3"/>
        </w:numPr>
      </w:pPr>
      <w:r>
        <w:t xml:space="preserve">Also known as epidemiological study </w:t>
      </w:r>
    </w:p>
    <w:p w14:paraId="37668986" w14:textId="245B4D0B" w:rsidR="00195332" w:rsidRDefault="00195332" w:rsidP="00195332">
      <w:pPr>
        <w:pStyle w:val="ListBullet"/>
        <w:numPr>
          <w:ilvl w:val="1"/>
          <w:numId w:val="3"/>
        </w:numPr>
      </w:pPr>
      <w:r>
        <w:t xml:space="preserve">These studies are where the assignment of the subject is not controlled by the investigator </w:t>
      </w:r>
    </w:p>
    <w:p w14:paraId="0067ACC2" w14:textId="5DA76C2C" w:rsidR="00195332" w:rsidRDefault="00195332" w:rsidP="00195332">
      <w:pPr>
        <w:pStyle w:val="ListBullet"/>
        <w:numPr>
          <w:ilvl w:val="1"/>
          <w:numId w:val="3"/>
        </w:numPr>
      </w:pPr>
      <w:r>
        <w:t xml:space="preserve">Case control study is an epidemiological study </w:t>
      </w:r>
    </w:p>
    <w:p w14:paraId="71EBA5D6" w14:textId="62070E00" w:rsidR="00763BC0" w:rsidRDefault="00763BC0" w:rsidP="00195332">
      <w:pPr>
        <w:pStyle w:val="ListBullet"/>
        <w:numPr>
          <w:ilvl w:val="1"/>
          <w:numId w:val="3"/>
        </w:numPr>
      </w:pPr>
      <w:r>
        <w:t xml:space="preserve">Epidemiological studies suggest there is a “correlation” an association. DOES NOT prove causation </w:t>
      </w:r>
    </w:p>
    <w:p w14:paraId="68034F53" w14:textId="760A9B7B" w:rsidR="00763BC0" w:rsidRDefault="00763BC0" w:rsidP="00195332">
      <w:pPr>
        <w:pStyle w:val="ListBullet"/>
        <w:numPr>
          <w:ilvl w:val="1"/>
          <w:numId w:val="3"/>
        </w:numPr>
      </w:pPr>
      <w:r>
        <w:t xml:space="preserve">If want to prove causation: interventional study </w:t>
      </w:r>
    </w:p>
    <w:p w14:paraId="43B0F097" w14:textId="77777777" w:rsidR="00763BC0" w:rsidRDefault="00763BC0" w:rsidP="00195332">
      <w:pPr>
        <w:pStyle w:val="ListBullet"/>
        <w:numPr>
          <w:ilvl w:val="1"/>
          <w:numId w:val="3"/>
        </w:numPr>
      </w:pPr>
    </w:p>
    <w:p w14:paraId="40544049" w14:textId="59D64B5C" w:rsidR="00546EA5" w:rsidRDefault="00546EA5" w:rsidP="00546EA5">
      <w:pPr>
        <w:pStyle w:val="ListBullet"/>
      </w:pPr>
      <w:r>
        <w:t xml:space="preserve">Prospective studes: </w:t>
      </w:r>
    </w:p>
    <w:p w14:paraId="36D66465" w14:textId="2CC85A5E" w:rsidR="00546EA5" w:rsidRDefault="00546EA5" w:rsidP="00546EA5">
      <w:pPr>
        <w:pStyle w:val="ListBullet"/>
        <w:numPr>
          <w:ilvl w:val="1"/>
          <w:numId w:val="3"/>
        </w:numPr>
      </w:pPr>
      <w:r>
        <w:t xml:space="preserve">Stronger in terms of benefit </w:t>
      </w:r>
    </w:p>
    <w:p w14:paraId="7E58B944" w14:textId="4A8EFA6A" w:rsidR="00546EA5" w:rsidRDefault="00546EA5" w:rsidP="00546EA5">
      <w:pPr>
        <w:pStyle w:val="ListBullet"/>
        <w:numPr>
          <w:ilvl w:val="1"/>
          <w:numId w:val="3"/>
        </w:numPr>
      </w:pPr>
      <w:r>
        <w:t xml:space="preserve">But in temrs of how valid, in terms of validity than the case control studies, because you don’thave to worry about recall, people remembering what they ate or did 20 years ago. </w:t>
      </w:r>
    </w:p>
    <w:p w14:paraId="0FFBBA98" w14:textId="3A12D591" w:rsidR="00763BC0" w:rsidRDefault="00763BC0" w:rsidP="00763BC0">
      <w:pPr>
        <w:pStyle w:val="ListBullet"/>
      </w:pPr>
      <w:r>
        <w:t xml:space="preserve">Interventional study: </w:t>
      </w:r>
    </w:p>
    <w:p w14:paraId="71753F85" w14:textId="6C3E98E9" w:rsidR="00763BC0" w:rsidRDefault="00763BC0" w:rsidP="00763BC0">
      <w:pPr>
        <w:pStyle w:val="ListBullet"/>
        <w:numPr>
          <w:ilvl w:val="1"/>
          <w:numId w:val="3"/>
        </w:numPr>
      </w:pPr>
      <w:r>
        <w:t xml:space="preserve">If you want to prove causation </w:t>
      </w:r>
    </w:p>
    <w:p w14:paraId="70579D68" w14:textId="439107D2" w:rsidR="00763BC0" w:rsidRDefault="00763BC0" w:rsidP="00763BC0">
      <w:pPr>
        <w:pStyle w:val="ListBullet"/>
        <w:numPr>
          <w:ilvl w:val="1"/>
          <w:numId w:val="3"/>
        </w:numPr>
      </w:pPr>
      <w:r>
        <w:t xml:space="preserve">A study where the material to be tested and the assignment of subject is controlled by investigators. </w:t>
      </w:r>
    </w:p>
    <w:p w14:paraId="0AE663D8" w14:textId="66BD0885" w:rsidR="00763BC0" w:rsidRDefault="00763BC0" w:rsidP="00763BC0">
      <w:pPr>
        <w:pStyle w:val="ListBullet"/>
        <w:numPr>
          <w:ilvl w:val="1"/>
          <w:numId w:val="3"/>
        </w:numPr>
      </w:pPr>
      <w:r>
        <w:t xml:space="preserve">Much more focus, much stronger </w:t>
      </w:r>
    </w:p>
    <w:p w14:paraId="2DE5DF87" w14:textId="7CFCC548" w:rsidR="00763BC0" w:rsidRDefault="00763BC0" w:rsidP="00763BC0">
      <w:pPr>
        <w:pStyle w:val="ListBullet"/>
        <w:numPr>
          <w:ilvl w:val="1"/>
          <w:numId w:val="3"/>
        </w:numPr>
      </w:pPr>
      <w:r>
        <w:t xml:space="preserve">RANDOMIZED </w:t>
      </w:r>
    </w:p>
    <w:p w14:paraId="17365751" w14:textId="7B80C89D" w:rsidR="00C33237" w:rsidRDefault="00C33237" w:rsidP="00763BC0">
      <w:pPr>
        <w:pStyle w:val="ListBullet"/>
        <w:numPr>
          <w:ilvl w:val="1"/>
          <w:numId w:val="3"/>
        </w:numPr>
      </w:pPr>
      <w:r>
        <w:t xml:space="preserve">Has double blind, placebo, randomized </w:t>
      </w:r>
    </w:p>
    <w:p w14:paraId="447299BD" w14:textId="27694610" w:rsidR="00C33237" w:rsidRDefault="00C33237" w:rsidP="00763BC0">
      <w:pPr>
        <w:pStyle w:val="ListBullet"/>
        <w:numPr>
          <w:ilvl w:val="1"/>
          <w:numId w:val="3"/>
        </w:numPr>
      </w:pPr>
      <w:r>
        <w:t xml:space="preserve">Placebo effect: </w:t>
      </w:r>
    </w:p>
    <w:p w14:paraId="169D30E4" w14:textId="137213CB" w:rsidR="00C33237" w:rsidRDefault="00C33237" w:rsidP="00C33237">
      <w:pPr>
        <w:pStyle w:val="ListBullet"/>
        <w:numPr>
          <w:ilvl w:val="2"/>
          <w:numId w:val="3"/>
        </w:numPr>
      </w:pPr>
      <w:r>
        <w:lastRenderedPageBreak/>
        <w:t xml:space="preserve">If people believe that something that they take is of benefit, they actually are going to feel better in about 30% of case. </w:t>
      </w:r>
    </w:p>
    <w:p w14:paraId="61DF389C" w14:textId="42F2F1E2" w:rsidR="006A5298" w:rsidRDefault="006A5298" w:rsidP="00C33237">
      <w:pPr>
        <w:pStyle w:val="ListBullet"/>
        <w:numPr>
          <w:ilvl w:val="2"/>
          <w:numId w:val="3"/>
        </w:numPr>
      </w:pPr>
      <w:r>
        <w:t xml:space="preserve">Take this into account when </w:t>
      </w:r>
      <w:r w:rsidR="00035783">
        <w:t xml:space="preserve">you carry your study </w:t>
      </w:r>
    </w:p>
    <w:p w14:paraId="1131EA37" w14:textId="0133C74A" w:rsidR="00035783" w:rsidRDefault="00035783" w:rsidP="00C33237">
      <w:pPr>
        <w:pStyle w:val="ListBullet"/>
        <w:numPr>
          <w:ilvl w:val="2"/>
          <w:numId w:val="3"/>
        </w:numPr>
      </w:pPr>
      <w:r>
        <w:t>So this is the reason why you have to do a blind study:</w:t>
      </w:r>
    </w:p>
    <w:p w14:paraId="1E8F7979" w14:textId="50B830F7" w:rsidR="00035783" w:rsidRDefault="00035783" w:rsidP="00C33237">
      <w:pPr>
        <w:pStyle w:val="ListBullet"/>
        <w:numPr>
          <w:ilvl w:val="2"/>
          <w:numId w:val="3"/>
        </w:numPr>
      </w:pPr>
      <w:r>
        <w:t xml:space="preserve">One gets vitamin D, the other one a placebo, something like vitamin D </w:t>
      </w:r>
    </w:p>
    <w:p w14:paraId="4AC3B309" w14:textId="12B66233" w:rsidR="00035783" w:rsidRDefault="00035783" w:rsidP="00C33237">
      <w:pPr>
        <w:pStyle w:val="ListBullet"/>
        <w:numPr>
          <w:ilvl w:val="2"/>
          <w:numId w:val="3"/>
        </w:numPr>
      </w:pPr>
      <w:r>
        <w:t xml:space="preserve">And the subjects do not know if they are taking the placebo or not. </w:t>
      </w:r>
    </w:p>
    <w:p w14:paraId="453B659F" w14:textId="7CE26E6A" w:rsidR="00035783" w:rsidRDefault="00035783" w:rsidP="00035783">
      <w:pPr>
        <w:pStyle w:val="ListBullet"/>
        <w:numPr>
          <w:ilvl w:val="1"/>
          <w:numId w:val="3"/>
        </w:numPr>
      </w:pPr>
      <w:r>
        <w:t xml:space="preserve">Why double blind? </w:t>
      </w:r>
    </w:p>
    <w:p w14:paraId="6EF6608A" w14:textId="7FD6B40C" w:rsidR="00035783" w:rsidRDefault="00035783" w:rsidP="00035783">
      <w:pPr>
        <w:pStyle w:val="ListBullet"/>
        <w:numPr>
          <w:ilvl w:val="2"/>
          <w:numId w:val="3"/>
        </w:numPr>
      </w:pPr>
      <w:r>
        <w:t xml:space="preserve">To prevent the researcher from having an influence on thesubject </w:t>
      </w:r>
    </w:p>
    <w:p w14:paraId="2C3B73D0" w14:textId="2103C27D" w:rsidR="00035783" w:rsidRDefault="00E13D68" w:rsidP="00E13D68">
      <w:pPr>
        <w:pStyle w:val="ListBullet"/>
        <w:numPr>
          <w:ilvl w:val="1"/>
          <w:numId w:val="3"/>
        </w:numPr>
      </w:pPr>
      <w:r>
        <w:t xml:space="preserve">Then pick the subject in a random group </w:t>
      </w:r>
    </w:p>
    <w:p w14:paraId="0B5CA586" w14:textId="42C3A838" w:rsidR="00E13D68" w:rsidRDefault="00E13D68" w:rsidP="00E13D68">
      <w:pPr>
        <w:pStyle w:val="ListBullet"/>
        <w:numPr>
          <w:ilvl w:val="2"/>
          <w:numId w:val="3"/>
        </w:numPr>
      </w:pPr>
      <w:r>
        <w:t xml:space="preserve">Make sure that the people in the 2 groups are random so that there is no ther confounding factor that may come into the picture. </w:t>
      </w:r>
    </w:p>
    <w:p w14:paraId="47D1727C" w14:textId="77777777" w:rsidR="004B14DC" w:rsidRPr="003F48F1" w:rsidRDefault="004B14DC" w:rsidP="00E4196A">
      <w:pPr>
        <w:pStyle w:val="ListBullet"/>
      </w:pPr>
      <w:r>
        <w:t>8.1</w:t>
      </w:r>
      <w:r w:rsidR="00071566">
        <w:t xml:space="preserve"> (watermelon), </w:t>
      </w:r>
      <w:r w:rsidR="00662E1C">
        <w:t xml:space="preserve">89.2 (broccoli)127.7 (pepper), 45( orange), 58.8 (strawberries). </w:t>
      </w:r>
    </w:p>
    <w:p w14:paraId="4921D643" w14:textId="77777777" w:rsidR="009A4E5F" w:rsidRDefault="009A4E5F">
      <w:pPr>
        <w:pStyle w:val="Heading2"/>
      </w:pPr>
    </w:p>
    <w:sectPr w:rsidR="009A4E5F">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BB5C63" w14:textId="77777777" w:rsidR="000C29A8" w:rsidRDefault="000C29A8">
      <w:r>
        <w:separator/>
      </w:r>
    </w:p>
    <w:p w14:paraId="3FD42625" w14:textId="77777777" w:rsidR="000C29A8" w:rsidRDefault="000C29A8"/>
  </w:endnote>
  <w:endnote w:type="continuationSeparator" w:id="0">
    <w:p w14:paraId="428C8C87" w14:textId="77777777" w:rsidR="000C29A8" w:rsidRDefault="000C29A8">
      <w:r>
        <w:continuationSeparator/>
      </w:r>
    </w:p>
    <w:p w14:paraId="24F7F29B" w14:textId="77777777" w:rsidR="000C29A8" w:rsidRDefault="000C29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7916B540" w14:textId="77777777" w:rsidR="009A4E5F" w:rsidRDefault="006E0A91">
        <w:pPr>
          <w:pStyle w:val="Footer"/>
        </w:pPr>
        <w:r>
          <w:fldChar w:fldCharType="begin"/>
        </w:r>
        <w:r>
          <w:instrText xml:space="preserve"> PAGE   \* MERGEFORMAT </w:instrText>
        </w:r>
        <w:r>
          <w:fldChar w:fldCharType="separate"/>
        </w:r>
        <w:r w:rsidR="001F108D">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130E7A" w14:textId="77777777" w:rsidR="000C29A8" w:rsidRDefault="000C29A8">
      <w:r>
        <w:separator/>
      </w:r>
    </w:p>
    <w:p w14:paraId="7C1F2F8A" w14:textId="77777777" w:rsidR="000C29A8" w:rsidRDefault="000C29A8"/>
  </w:footnote>
  <w:footnote w:type="continuationSeparator" w:id="0">
    <w:p w14:paraId="00C358B8" w14:textId="77777777" w:rsidR="000C29A8" w:rsidRDefault="000C29A8">
      <w:r>
        <w:continuationSeparator/>
      </w:r>
    </w:p>
    <w:p w14:paraId="612F34F4" w14:textId="77777777" w:rsidR="000C29A8" w:rsidRDefault="000C29A8"/>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20906CDF"/>
    <w:multiLevelType w:val="hybridMultilevel"/>
    <w:tmpl w:val="42D8E740"/>
    <w:lvl w:ilvl="0" w:tplc="A78AD9E8">
      <w:start w:val="1"/>
      <w:numFmt w:val="bullet"/>
      <w:pStyle w:val="ListBullet"/>
      <w:lvlText w:val=""/>
      <w:lvlJc w:val="left"/>
      <w:pPr>
        <w:tabs>
          <w:tab w:val="num" w:pos="432"/>
        </w:tabs>
        <w:ind w:left="432" w:hanging="432"/>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BF56AF"/>
    <w:multiLevelType w:val="hybridMultilevel"/>
    <w:tmpl w:val="80E435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464"/>
    <w:rsid w:val="000030E1"/>
    <w:rsid w:val="0003505D"/>
    <w:rsid w:val="00035783"/>
    <w:rsid w:val="000551FD"/>
    <w:rsid w:val="00065C0F"/>
    <w:rsid w:val="00071566"/>
    <w:rsid w:val="000C29A8"/>
    <w:rsid w:val="00142A44"/>
    <w:rsid w:val="0015018D"/>
    <w:rsid w:val="00195332"/>
    <w:rsid w:val="001A46D0"/>
    <w:rsid w:val="001F108D"/>
    <w:rsid w:val="0029477C"/>
    <w:rsid w:val="002A41C2"/>
    <w:rsid w:val="002F7F6C"/>
    <w:rsid w:val="00316C5B"/>
    <w:rsid w:val="00332213"/>
    <w:rsid w:val="00355776"/>
    <w:rsid w:val="003A7659"/>
    <w:rsid w:val="003B57BD"/>
    <w:rsid w:val="003C2DAD"/>
    <w:rsid w:val="003C2F1B"/>
    <w:rsid w:val="003F48F1"/>
    <w:rsid w:val="00472285"/>
    <w:rsid w:val="004B14DC"/>
    <w:rsid w:val="004D4548"/>
    <w:rsid w:val="00546EA5"/>
    <w:rsid w:val="005601F8"/>
    <w:rsid w:val="005C0F6A"/>
    <w:rsid w:val="00662E1C"/>
    <w:rsid w:val="00675D0E"/>
    <w:rsid w:val="00696B3D"/>
    <w:rsid w:val="006A5298"/>
    <w:rsid w:val="006E0A91"/>
    <w:rsid w:val="00763BC0"/>
    <w:rsid w:val="007B073B"/>
    <w:rsid w:val="007B32FD"/>
    <w:rsid w:val="007F6EDB"/>
    <w:rsid w:val="00814A27"/>
    <w:rsid w:val="00915F35"/>
    <w:rsid w:val="00924D33"/>
    <w:rsid w:val="009933EF"/>
    <w:rsid w:val="009A4E5F"/>
    <w:rsid w:val="009E0971"/>
    <w:rsid w:val="00A12DB5"/>
    <w:rsid w:val="00A907DA"/>
    <w:rsid w:val="00AA1BE3"/>
    <w:rsid w:val="00AD6B15"/>
    <w:rsid w:val="00B2500D"/>
    <w:rsid w:val="00B54163"/>
    <w:rsid w:val="00B86F9E"/>
    <w:rsid w:val="00BB7813"/>
    <w:rsid w:val="00BD79C5"/>
    <w:rsid w:val="00BE3252"/>
    <w:rsid w:val="00C106FF"/>
    <w:rsid w:val="00C33237"/>
    <w:rsid w:val="00C618B3"/>
    <w:rsid w:val="00CA5363"/>
    <w:rsid w:val="00D0614A"/>
    <w:rsid w:val="00D34A54"/>
    <w:rsid w:val="00D87DB4"/>
    <w:rsid w:val="00DB3FEE"/>
    <w:rsid w:val="00DE7242"/>
    <w:rsid w:val="00E13554"/>
    <w:rsid w:val="00E13D68"/>
    <w:rsid w:val="00E3740A"/>
    <w:rsid w:val="00E4196A"/>
    <w:rsid w:val="00E66011"/>
    <w:rsid w:val="00EE496C"/>
    <w:rsid w:val="00F54F75"/>
    <w:rsid w:val="00F55B42"/>
    <w:rsid w:val="00FA08DA"/>
    <w:rsid w:val="00FB105C"/>
    <w:rsid w:val="00FC33CB"/>
    <w:rsid w:val="00FF0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FD341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64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zohavaseghi/Library/Containers/com.microsoft.Word/Data/Library/Caches/1033/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193</TotalTime>
  <Pages>12</Pages>
  <Words>1847</Words>
  <Characters>10108</Characters>
  <Application>Microsoft Macintosh Word</Application>
  <DocSecurity>0</DocSecurity>
  <Lines>229</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Vaseghi</dc:creator>
  <cp:keywords/>
  <dc:description/>
  <cp:lastModifiedBy>Yasmin Vaseghi</cp:lastModifiedBy>
  <cp:revision>2</cp:revision>
  <dcterms:created xsi:type="dcterms:W3CDTF">2018-01-19T22:42:00Z</dcterms:created>
  <dcterms:modified xsi:type="dcterms:W3CDTF">2018-02-07T18:50:00Z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