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7B752" w14:textId="77777777" w:rsidR="000534DA" w:rsidRDefault="00B639A6">
      <w:pPr>
        <w:pStyle w:val="Heading1"/>
      </w:pPr>
      <w:r>
        <w:t xml:space="preserve">Drugs 101- Lecture 2 </w:t>
      </w:r>
    </w:p>
    <w:p w14:paraId="3190A54C" w14:textId="77777777" w:rsidR="000534DA" w:rsidRDefault="000F44E9" w:rsidP="000F44E9">
      <w:pPr>
        <w:pStyle w:val="Heading2"/>
      </w:pPr>
      <w:r>
        <w:t xml:space="preserve">How were drugs discovered? </w:t>
      </w:r>
    </w:p>
    <w:p w14:paraId="15222CA7" w14:textId="77777777" w:rsidR="000F44E9" w:rsidRDefault="000F44E9" w:rsidP="000F44E9">
      <w:pPr>
        <w:pStyle w:val="ListParagraph"/>
        <w:numPr>
          <w:ilvl w:val="0"/>
          <w:numId w:val="6"/>
        </w:numPr>
      </w:pPr>
      <w:r>
        <w:t xml:space="preserve">Observation: someone would eat a plant, or ingest something and you observe the subsequent change in state or behavior </w:t>
      </w:r>
    </w:p>
    <w:p w14:paraId="5B17C68D" w14:textId="77777777" w:rsidR="000F44E9" w:rsidRDefault="000F44E9" w:rsidP="000F44E9">
      <w:pPr>
        <w:pStyle w:val="ListParagraph"/>
        <w:numPr>
          <w:ilvl w:val="0"/>
          <w:numId w:val="6"/>
        </w:numPr>
      </w:pPr>
      <w:r>
        <w:t xml:space="preserve">Often resulted in discovering </w:t>
      </w:r>
      <w:r>
        <w:rPr>
          <w:b/>
        </w:rPr>
        <w:t xml:space="preserve">strong </w:t>
      </w:r>
      <w:r>
        <w:t xml:space="preserve">poisons </w:t>
      </w:r>
    </w:p>
    <w:p w14:paraId="3A28FECB" w14:textId="77777777" w:rsidR="000F44E9" w:rsidRDefault="000F44E9" w:rsidP="000F44E9">
      <w:pPr>
        <w:pStyle w:val="ListParagraph"/>
        <w:numPr>
          <w:ilvl w:val="0"/>
          <w:numId w:val="6"/>
        </w:numPr>
      </w:pPr>
      <w:r>
        <w:t>Philosophy: based on beliefs and how the world works- make it up- often connected to religion and superstition</w:t>
      </w:r>
    </w:p>
    <w:p w14:paraId="51C376FB" w14:textId="77777777" w:rsidR="000F44E9" w:rsidRDefault="000F44E9" w:rsidP="000F44E9">
      <w:pPr>
        <w:rPr>
          <w:b/>
        </w:rPr>
      </w:pPr>
      <w:r>
        <w:rPr>
          <w:b/>
        </w:rPr>
        <w:t>Drugs from observations</w:t>
      </w:r>
    </w:p>
    <w:p w14:paraId="52B84EBA" w14:textId="77777777" w:rsidR="000F44E9" w:rsidRDefault="000F44E9" w:rsidP="000F44E9">
      <w:pPr>
        <w:pStyle w:val="ListParagraph"/>
        <w:numPr>
          <w:ilvl w:val="0"/>
          <w:numId w:val="7"/>
        </w:numPr>
        <w:rPr>
          <w:b/>
        </w:rPr>
      </w:pPr>
      <w:r>
        <w:rPr>
          <w:b/>
        </w:rPr>
        <w:t>Strong poisons (common)</w:t>
      </w:r>
      <w:r>
        <w:t xml:space="preserve"> ie nicotine, opium, cocaine, digitalis</w:t>
      </w:r>
    </w:p>
    <w:p w14:paraId="03B123B8" w14:textId="77777777" w:rsidR="000F44E9" w:rsidRPr="000F44E9" w:rsidRDefault="000F44E9" w:rsidP="000F44E9">
      <w:pPr>
        <w:pStyle w:val="ListParagraph"/>
        <w:numPr>
          <w:ilvl w:val="0"/>
          <w:numId w:val="7"/>
        </w:numPr>
        <w:rPr>
          <w:b/>
        </w:rPr>
      </w:pPr>
      <w:r>
        <w:rPr>
          <w:b/>
        </w:rPr>
        <w:t xml:space="preserve">Weak poisons (uncommon) </w:t>
      </w:r>
      <w:r w:rsidRPr="000F44E9">
        <w:t xml:space="preserve">require large consumption ie. Caffeine, salicin </w:t>
      </w:r>
    </w:p>
    <w:p w14:paraId="3DB3FDC5" w14:textId="77777777" w:rsidR="000F44E9" w:rsidRDefault="000F44E9" w:rsidP="000F44E9">
      <w:pPr>
        <w:rPr>
          <w:b/>
        </w:rPr>
      </w:pPr>
      <w:r>
        <w:rPr>
          <w:b/>
        </w:rPr>
        <w:t xml:space="preserve">Papyrus Ebers: </w:t>
      </w:r>
    </w:p>
    <w:p w14:paraId="3D1B43AF" w14:textId="77777777" w:rsidR="000F44E9" w:rsidRPr="000F44E9" w:rsidRDefault="000F44E9" w:rsidP="000F44E9">
      <w:pPr>
        <w:pStyle w:val="ListParagraph"/>
        <w:numPr>
          <w:ilvl w:val="0"/>
          <w:numId w:val="8"/>
        </w:numPr>
        <w:rPr>
          <w:b/>
        </w:rPr>
      </w:pPr>
      <w:r>
        <w:t>Egyptian med document</w:t>
      </w:r>
    </w:p>
    <w:p w14:paraId="5A007799" w14:textId="77777777" w:rsidR="000F44E9" w:rsidRPr="000F44E9" w:rsidRDefault="000F44E9" w:rsidP="000F44E9">
      <w:pPr>
        <w:pStyle w:val="ListParagraph"/>
        <w:numPr>
          <w:ilvl w:val="0"/>
          <w:numId w:val="8"/>
        </w:numPr>
        <w:rPr>
          <w:b/>
        </w:rPr>
      </w:pPr>
      <w:r>
        <w:t>Described many observed medicines, some such as opium we still use today</w:t>
      </w:r>
    </w:p>
    <w:p w14:paraId="5EF91F6B" w14:textId="77777777" w:rsidR="000F44E9" w:rsidRPr="000F44E9" w:rsidRDefault="000F44E9" w:rsidP="000F44E9">
      <w:pPr>
        <w:pStyle w:val="ListParagraph"/>
        <w:numPr>
          <w:ilvl w:val="0"/>
          <w:numId w:val="8"/>
        </w:numPr>
        <w:rPr>
          <w:b/>
        </w:rPr>
      </w:pPr>
      <w:r>
        <w:t>Much useless</w:t>
      </w:r>
    </w:p>
    <w:p w14:paraId="163728DC" w14:textId="77777777" w:rsidR="000F44E9" w:rsidRPr="000F44E9" w:rsidRDefault="000F44E9" w:rsidP="000F44E9">
      <w:pPr>
        <w:rPr>
          <w:b/>
        </w:rPr>
      </w:pPr>
      <w:r w:rsidRPr="000F44E9">
        <w:rPr>
          <w:b/>
        </w:rPr>
        <w:t>Opium for pain</w:t>
      </w:r>
    </w:p>
    <w:p w14:paraId="5D27435B" w14:textId="77777777" w:rsidR="000F44E9" w:rsidRDefault="000F44E9" w:rsidP="000F44E9">
      <w:pPr>
        <w:pStyle w:val="ListParagraph"/>
        <w:numPr>
          <w:ilvl w:val="0"/>
          <w:numId w:val="9"/>
        </w:numPr>
      </w:pPr>
      <w:r>
        <w:t>Low does moderate effects. Molecular structures similar to morphine (opium found in modern meds (oxycodone, fentanyl, methadone)</w:t>
      </w:r>
    </w:p>
    <w:p w14:paraId="464FE62E" w14:textId="77777777" w:rsidR="000F44E9" w:rsidRDefault="000F44E9" w:rsidP="000F44E9">
      <w:pPr>
        <w:rPr>
          <w:b/>
        </w:rPr>
      </w:pPr>
      <w:r>
        <w:rPr>
          <w:b/>
        </w:rPr>
        <w:t>Cocaine as a stimulant:</w:t>
      </w:r>
    </w:p>
    <w:p w14:paraId="023E50AD" w14:textId="77777777" w:rsidR="000F44E9" w:rsidRDefault="000F44E9" w:rsidP="000F44E9">
      <w:pPr>
        <w:pStyle w:val="ListParagraph"/>
        <w:numPr>
          <w:ilvl w:val="0"/>
          <w:numId w:val="9"/>
        </w:numPr>
      </w:pPr>
      <w:r>
        <w:t xml:space="preserve">Stimulant </w:t>
      </w:r>
    </w:p>
    <w:p w14:paraId="2BA9A7C8" w14:textId="77777777" w:rsidR="000F44E9" w:rsidRDefault="000F44E9" w:rsidP="000F44E9">
      <w:pPr>
        <w:pStyle w:val="ListParagraph"/>
        <w:numPr>
          <w:ilvl w:val="0"/>
          <w:numId w:val="9"/>
        </w:numPr>
      </w:pPr>
      <w:r>
        <w:t>Topical pain killer</w:t>
      </w:r>
    </w:p>
    <w:p w14:paraId="26968092" w14:textId="77777777" w:rsidR="000F44E9" w:rsidRDefault="000F44E9" w:rsidP="000F44E9">
      <w:pPr>
        <w:pStyle w:val="ListParagraph"/>
        <w:numPr>
          <w:ilvl w:val="0"/>
          <w:numId w:val="9"/>
        </w:numPr>
      </w:pPr>
      <w:r>
        <w:t xml:space="preserve">Cocoa leaves in high altitudes (in Bolivia and Peru = areas with low oxygen drains energy) provides stimulant effect same way we use coffee </w:t>
      </w:r>
    </w:p>
    <w:p w14:paraId="76CF3482" w14:textId="77777777" w:rsidR="000F44E9" w:rsidRDefault="000F44E9" w:rsidP="000F44E9">
      <w:pPr>
        <w:rPr>
          <w:b/>
        </w:rPr>
      </w:pPr>
      <w:r>
        <w:rPr>
          <w:b/>
        </w:rPr>
        <w:lastRenderedPageBreak/>
        <w:t>Modern anesthetics derived from Cocaine:</w:t>
      </w:r>
      <w:r>
        <w:rPr>
          <w:b/>
        </w:rPr>
        <w:br/>
      </w:r>
    </w:p>
    <w:p w14:paraId="061E4668" w14:textId="77777777" w:rsidR="000F44E9" w:rsidRDefault="000F44E9" w:rsidP="000F44E9">
      <w:pPr>
        <w:pStyle w:val="ListParagraph"/>
        <w:numPr>
          <w:ilvl w:val="0"/>
          <w:numId w:val="10"/>
        </w:numPr>
      </w:pPr>
      <w:r w:rsidRPr="000F44E9">
        <w:t>Novocaine, Lidocaine, Benzocaine, Procaine</w:t>
      </w:r>
    </w:p>
    <w:p w14:paraId="527FBBE7" w14:textId="77777777" w:rsidR="000F44E9" w:rsidRDefault="000F44E9" w:rsidP="000F44E9">
      <w:pPr>
        <w:rPr>
          <w:b/>
        </w:rPr>
      </w:pPr>
      <w:r>
        <w:rPr>
          <w:b/>
        </w:rPr>
        <w:t>Quinine use in British army</w:t>
      </w:r>
    </w:p>
    <w:p w14:paraId="095868A2" w14:textId="77777777" w:rsidR="000F44E9" w:rsidRPr="000F44E9" w:rsidRDefault="000F44E9" w:rsidP="000F44E9">
      <w:pPr>
        <w:pStyle w:val="ListParagraph"/>
        <w:numPr>
          <w:ilvl w:val="0"/>
          <w:numId w:val="10"/>
        </w:numPr>
        <w:rPr>
          <w:b/>
        </w:rPr>
      </w:pPr>
      <w:r>
        <w:t xml:space="preserve">#1 malaria treatment </w:t>
      </w:r>
    </w:p>
    <w:p w14:paraId="1FB2CEEB" w14:textId="77777777" w:rsidR="000F44E9" w:rsidRPr="000F44E9" w:rsidRDefault="000F44E9" w:rsidP="000F44E9">
      <w:pPr>
        <w:pStyle w:val="ListParagraph"/>
        <w:numPr>
          <w:ilvl w:val="0"/>
          <w:numId w:val="10"/>
        </w:numPr>
        <w:rPr>
          <w:b/>
        </w:rPr>
      </w:pPr>
      <w:r>
        <w:t>used to issue on regular basis to soldiers in BA occupying Asia and similar climates</w:t>
      </w:r>
    </w:p>
    <w:p w14:paraId="29B8CC76" w14:textId="77777777" w:rsidR="000F44E9" w:rsidRPr="002B1284" w:rsidRDefault="000F44E9" w:rsidP="000F44E9">
      <w:pPr>
        <w:pStyle w:val="ListParagraph"/>
        <w:numPr>
          <w:ilvl w:val="0"/>
          <w:numId w:val="10"/>
        </w:numPr>
        <w:rPr>
          <w:b/>
        </w:rPr>
      </w:pPr>
      <w:r>
        <w:t>BA used to mix this with gin in order to lower British taste, which is how we get G&amp;T (tonic contains quinine which is why it glows)</w:t>
      </w:r>
    </w:p>
    <w:p w14:paraId="7EC8D954" w14:textId="56B8E368" w:rsidR="002B1284" w:rsidRDefault="002B1284" w:rsidP="002B1284">
      <w:pPr>
        <w:rPr>
          <w:b/>
        </w:rPr>
      </w:pPr>
      <w:r>
        <w:rPr>
          <w:b/>
        </w:rPr>
        <w:t xml:space="preserve">Problems with observation: </w:t>
      </w:r>
    </w:p>
    <w:p w14:paraId="2FAE8F36" w14:textId="11BA4733" w:rsidR="002B1284" w:rsidRDefault="002B1284" w:rsidP="002B1284">
      <w:pPr>
        <w:pStyle w:val="ListParagraph"/>
        <w:numPr>
          <w:ilvl w:val="0"/>
          <w:numId w:val="11"/>
        </w:numPr>
      </w:pPr>
      <w:r>
        <w:t xml:space="preserve">In principal best way to develop a drug, but done incorrectly can be misleading </w:t>
      </w:r>
    </w:p>
    <w:p w14:paraId="51E28C8E" w14:textId="397EEA85" w:rsidR="008B67F0" w:rsidRDefault="008B67F0" w:rsidP="002B1284">
      <w:pPr>
        <w:pStyle w:val="ListParagraph"/>
        <w:numPr>
          <w:ilvl w:val="0"/>
          <w:numId w:val="11"/>
        </w:numPr>
      </w:pPr>
      <w:r>
        <w:t>Brain naturally looks for patterns EVEN when they don’t exist</w:t>
      </w:r>
    </w:p>
    <w:p w14:paraId="396F035D" w14:textId="7B3711A7" w:rsidR="002B1284" w:rsidRDefault="002B1284" w:rsidP="002B1284">
      <w:pPr>
        <w:pStyle w:val="ListParagraph"/>
        <w:numPr>
          <w:ilvl w:val="0"/>
          <w:numId w:val="11"/>
        </w:numPr>
      </w:pPr>
      <w:r>
        <w:t xml:space="preserve">Ancients didn’t use stats or experiments </w:t>
      </w:r>
    </w:p>
    <w:p w14:paraId="5FBADFB7" w14:textId="62FB7D8F" w:rsidR="002B1284" w:rsidRDefault="002B1284" w:rsidP="002B1284">
      <w:pPr>
        <w:pStyle w:val="ListParagraph"/>
        <w:numPr>
          <w:ilvl w:val="0"/>
          <w:numId w:val="11"/>
        </w:numPr>
      </w:pPr>
      <w:r>
        <w:t>Anecdotal evidence unreliable: drug effect may be coincidence, perceptions subject to placebo effect, people lie</w:t>
      </w:r>
    </w:p>
    <w:p w14:paraId="51537B63" w14:textId="7D2EFA6C" w:rsidR="008B67F0" w:rsidRDefault="002B1284" w:rsidP="008B67F0">
      <w:pPr>
        <w:pStyle w:val="ListParagraph"/>
        <w:numPr>
          <w:ilvl w:val="0"/>
          <w:numId w:val="11"/>
        </w:numPr>
      </w:pPr>
      <w:r>
        <w:t>Once “evidence” is available, hard to contradict (many harmful remedies remain because of this)</w:t>
      </w:r>
      <w:r w:rsidR="008B67F0">
        <w:t xml:space="preserve"> (moms chicken soup treating cold)</w:t>
      </w:r>
    </w:p>
    <w:p w14:paraId="7E539487" w14:textId="5BA3AC77" w:rsidR="008B67F0" w:rsidRDefault="008B67F0" w:rsidP="008B67F0">
      <w:pPr>
        <w:pStyle w:val="ListParagraph"/>
        <w:numPr>
          <w:ilvl w:val="0"/>
          <w:numId w:val="11"/>
        </w:numPr>
      </w:pPr>
      <w:r>
        <w:rPr>
          <w:b/>
        </w:rPr>
        <w:t xml:space="preserve">APOPHENIA: </w:t>
      </w:r>
      <w:r>
        <w:t>seeing patterns or connections in random meaningless data (human brain naturally searches for patterns that may not really be there or be significant</w:t>
      </w:r>
    </w:p>
    <w:p w14:paraId="44D52D86" w14:textId="36B6BD03" w:rsidR="008B67F0" w:rsidRDefault="008B67F0" w:rsidP="008B67F0">
      <w:pPr>
        <w:pStyle w:val="ListParagraph"/>
        <w:numPr>
          <w:ilvl w:val="0"/>
          <w:numId w:val="11"/>
        </w:numPr>
      </w:pPr>
      <w:r>
        <w:rPr>
          <w:b/>
        </w:rPr>
        <w:t xml:space="preserve">PAREIDOLIA: </w:t>
      </w:r>
      <w:r>
        <w:t xml:space="preserve">perceiving sounds or images as something else </w:t>
      </w:r>
      <w:r>
        <w:br/>
      </w:r>
    </w:p>
    <w:p w14:paraId="4C91C592" w14:textId="1B7DF1BC" w:rsidR="008B67F0" w:rsidRDefault="008B67F0" w:rsidP="008B67F0">
      <w:pPr>
        <w:rPr>
          <w:b/>
        </w:rPr>
      </w:pPr>
      <w:r>
        <w:rPr>
          <w:b/>
        </w:rPr>
        <w:t xml:space="preserve">Anecdotal evidence unreliable: </w:t>
      </w:r>
    </w:p>
    <w:p w14:paraId="57F91524" w14:textId="1B24D322" w:rsidR="008B67F0" w:rsidRPr="008B67F0" w:rsidRDefault="008B67F0" w:rsidP="008B67F0">
      <w:pPr>
        <w:pStyle w:val="ListParagraph"/>
        <w:numPr>
          <w:ilvl w:val="0"/>
          <w:numId w:val="12"/>
        </w:numPr>
        <w:rPr>
          <w:b/>
        </w:rPr>
      </w:pPr>
      <w:r>
        <w:t>Misleading</w:t>
      </w:r>
    </w:p>
    <w:p w14:paraId="51BC081D" w14:textId="77777777" w:rsidR="008B67F0" w:rsidRPr="008B67F0" w:rsidRDefault="008B67F0" w:rsidP="008B67F0">
      <w:pPr>
        <w:pStyle w:val="ListParagraph"/>
        <w:numPr>
          <w:ilvl w:val="0"/>
          <w:numId w:val="12"/>
        </w:numPr>
        <w:rPr>
          <w:b/>
        </w:rPr>
      </w:pPr>
      <w:r>
        <w:t xml:space="preserve">Relies on chance: Medication and cure may not be connected (could happen to eat plant as you were already getting better). Vice versa is true for poison </w:t>
      </w:r>
    </w:p>
    <w:p w14:paraId="7CD6D1E8" w14:textId="48090B55" w:rsidR="008B67F0" w:rsidRPr="008B67F0" w:rsidRDefault="008B67F0" w:rsidP="008B67F0">
      <w:pPr>
        <w:pStyle w:val="ListParagraph"/>
        <w:numPr>
          <w:ilvl w:val="0"/>
          <w:numId w:val="12"/>
        </w:numPr>
        <w:rPr>
          <w:b/>
        </w:rPr>
      </w:pPr>
      <w:r>
        <w:t>Ex. Tomatoes are poison, bugs are dangerous</w:t>
      </w:r>
      <w:r>
        <w:br/>
      </w:r>
    </w:p>
    <w:p w14:paraId="3F215768" w14:textId="45F654F1" w:rsidR="008B67F0" w:rsidRDefault="008B67F0" w:rsidP="008B67F0">
      <w:pPr>
        <w:rPr>
          <w:b/>
        </w:rPr>
      </w:pPr>
      <w:r w:rsidRPr="008B67F0">
        <w:rPr>
          <w:b/>
        </w:rPr>
        <w:lastRenderedPageBreak/>
        <w:t>Experimental evidence reliable:</w:t>
      </w:r>
      <w:r>
        <w:rPr>
          <w:b/>
        </w:rPr>
        <w:br/>
      </w:r>
    </w:p>
    <w:p w14:paraId="55859A8C" w14:textId="4D518D52" w:rsidR="008B67F0" w:rsidRPr="008B67F0" w:rsidRDefault="008B67F0" w:rsidP="008B67F0">
      <w:pPr>
        <w:pStyle w:val="ListParagraph"/>
        <w:numPr>
          <w:ilvl w:val="0"/>
          <w:numId w:val="13"/>
        </w:numPr>
        <w:rPr>
          <w:b/>
        </w:rPr>
      </w:pPr>
      <w:r>
        <w:t xml:space="preserve">Make a measurement, measure </w:t>
      </w:r>
      <w:r w:rsidRPr="008B67F0">
        <w:rPr>
          <w:b/>
        </w:rPr>
        <w:t>properly</w:t>
      </w:r>
      <w:r w:rsidR="005702EC">
        <w:rPr>
          <w:b/>
        </w:rPr>
        <w:t xml:space="preserve"> (</w:t>
      </w:r>
      <w:r w:rsidR="005702EC">
        <w:t>stats can be misleading but look at how they did the data, it’s possible to get statistically significant values from improper data)</w:t>
      </w:r>
      <w:r w:rsidRPr="008B67F0">
        <w:rPr>
          <w:b/>
        </w:rPr>
        <w:t>,</w:t>
      </w:r>
      <w:r>
        <w:t xml:space="preserve"> measure accurately </w:t>
      </w:r>
    </w:p>
    <w:p w14:paraId="1E049AF7" w14:textId="3D7FE6B1" w:rsidR="008B67F0" w:rsidRPr="008B67F0" w:rsidRDefault="008B67F0" w:rsidP="008B67F0">
      <w:pPr>
        <w:pStyle w:val="ListParagraph"/>
        <w:numPr>
          <w:ilvl w:val="0"/>
          <w:numId w:val="13"/>
        </w:numPr>
        <w:rPr>
          <w:b/>
        </w:rPr>
      </w:pPr>
      <w:r>
        <w:t>Relies on statistical significance: collect data from large number of experiments</w:t>
      </w:r>
    </w:p>
    <w:p w14:paraId="31B9BC77" w14:textId="1845AC39" w:rsidR="008B67F0" w:rsidRDefault="008B67F0" w:rsidP="008B67F0">
      <w:pPr>
        <w:pStyle w:val="ListParagraph"/>
        <w:numPr>
          <w:ilvl w:val="0"/>
          <w:numId w:val="13"/>
        </w:numPr>
        <w:rPr>
          <w:b/>
        </w:rPr>
      </w:pPr>
      <w:r>
        <w:rPr>
          <w:b/>
        </w:rPr>
        <w:t>Must use controls and checks</w:t>
      </w:r>
      <w:r w:rsidR="005702EC">
        <w:rPr>
          <w:b/>
        </w:rPr>
        <w:t xml:space="preserve"> </w:t>
      </w:r>
      <w:r w:rsidR="005702EC">
        <w:t>(is this info good ex. Red cars with speeding tickets, info is there but confirm it yourself with controls)</w:t>
      </w:r>
    </w:p>
    <w:p w14:paraId="4CA76578" w14:textId="77777777" w:rsidR="005702EC" w:rsidRDefault="005702EC" w:rsidP="005702EC">
      <w:pPr>
        <w:rPr>
          <w:b/>
        </w:rPr>
      </w:pPr>
    </w:p>
    <w:p w14:paraId="4AA65611" w14:textId="2B1885D5" w:rsidR="005702EC" w:rsidRDefault="005702EC" w:rsidP="005702EC">
      <w:pPr>
        <w:rPr>
          <w:b/>
        </w:rPr>
      </w:pPr>
      <w:r>
        <w:rPr>
          <w:b/>
        </w:rPr>
        <w:t xml:space="preserve">Problems with traditional remedies: </w:t>
      </w:r>
    </w:p>
    <w:p w14:paraId="321357B5" w14:textId="538B3565" w:rsidR="005702EC" w:rsidRPr="005702EC" w:rsidRDefault="005702EC" w:rsidP="005702EC">
      <w:pPr>
        <w:pStyle w:val="ListParagraph"/>
        <w:numPr>
          <w:ilvl w:val="0"/>
          <w:numId w:val="14"/>
        </w:numPr>
        <w:rPr>
          <w:b/>
        </w:rPr>
      </w:pPr>
      <w:r>
        <w:t xml:space="preserve">Poor control over the doe (plats produce varying amounts of active ingredient) </w:t>
      </w:r>
      <w:r w:rsidR="00DA61B1">
        <w:t xml:space="preserve">Nature does not make things uniformly </w:t>
      </w:r>
    </w:p>
    <w:p w14:paraId="216C936D" w14:textId="4A94D2CF" w:rsidR="005702EC" w:rsidRPr="005702EC" w:rsidRDefault="005702EC" w:rsidP="005702EC">
      <w:pPr>
        <w:pStyle w:val="ListParagraph"/>
        <w:numPr>
          <w:ilvl w:val="0"/>
          <w:numId w:val="14"/>
        </w:numPr>
        <w:rPr>
          <w:b/>
        </w:rPr>
      </w:pPr>
      <w:r>
        <w:t xml:space="preserve">Preparation changes chemical comp. </w:t>
      </w:r>
    </w:p>
    <w:p w14:paraId="2A3EE99C" w14:textId="2815689C" w:rsidR="005702EC" w:rsidRPr="00DA61B1" w:rsidRDefault="005702EC" w:rsidP="005702EC">
      <w:pPr>
        <w:pStyle w:val="ListParagraph"/>
        <w:numPr>
          <w:ilvl w:val="0"/>
          <w:numId w:val="14"/>
        </w:numPr>
        <w:rPr>
          <w:b/>
        </w:rPr>
      </w:pPr>
      <w:r>
        <w:t>No standa</w:t>
      </w:r>
      <w:r w:rsidR="00DA61B1">
        <w:t>rdization and instructions (info passed verbally, imprecise, poor reproducibility)</w:t>
      </w:r>
    </w:p>
    <w:p w14:paraId="720A61BC" w14:textId="77777777" w:rsidR="00DA61B1" w:rsidRPr="00DA61B1" w:rsidRDefault="00DA61B1" w:rsidP="00DA61B1">
      <w:pPr>
        <w:pStyle w:val="ListParagraph"/>
        <w:rPr>
          <w:b/>
        </w:rPr>
      </w:pPr>
    </w:p>
    <w:p w14:paraId="1E8C33F1" w14:textId="08B3BA9A" w:rsidR="00DA61B1" w:rsidRDefault="00DA61B1" w:rsidP="00DA61B1">
      <w:pPr>
        <w:rPr>
          <w:b/>
        </w:rPr>
      </w:pPr>
      <w:r>
        <w:rPr>
          <w:b/>
        </w:rPr>
        <w:t>Philosophy to Identify Cures:</w:t>
      </w:r>
    </w:p>
    <w:p w14:paraId="37521073" w14:textId="5C66D142" w:rsidR="00DA61B1" w:rsidRPr="00DA61B1" w:rsidRDefault="00DA61B1" w:rsidP="00DA61B1">
      <w:pPr>
        <w:pStyle w:val="ListParagraph"/>
        <w:numPr>
          <w:ilvl w:val="0"/>
          <w:numId w:val="15"/>
        </w:numPr>
        <w:rPr>
          <w:b/>
        </w:rPr>
      </w:pPr>
      <w:r>
        <w:t>Arrive at cure by reasoning, search for proof after</w:t>
      </w:r>
    </w:p>
    <w:p w14:paraId="13DE90D4" w14:textId="1AAD817E" w:rsidR="00DA61B1" w:rsidRPr="00DA61B1" w:rsidRDefault="00DA61B1" w:rsidP="00DA61B1">
      <w:pPr>
        <w:pStyle w:val="ListParagraph"/>
        <w:numPr>
          <w:ilvl w:val="0"/>
          <w:numId w:val="15"/>
        </w:numPr>
        <w:rPr>
          <w:b/>
        </w:rPr>
      </w:pPr>
      <w:r>
        <w:t>Healing often connected with religion/superstition/magic</w:t>
      </w:r>
    </w:p>
    <w:p w14:paraId="1130DD7B" w14:textId="325C2DCF" w:rsidR="00DA61B1" w:rsidRDefault="00DA61B1" w:rsidP="00DA61B1">
      <w:pPr>
        <w:pStyle w:val="ListParagraph"/>
        <w:numPr>
          <w:ilvl w:val="0"/>
          <w:numId w:val="15"/>
        </w:numPr>
        <w:rPr>
          <w:b/>
        </w:rPr>
      </w:pPr>
      <w:r w:rsidRPr="00C030B0">
        <w:rPr>
          <w:b/>
          <w:highlight w:val="yellow"/>
        </w:rPr>
        <w:t>Hippocrates doctrine of humors</w:t>
      </w:r>
      <w:r>
        <w:rPr>
          <w:b/>
        </w:rPr>
        <w:t xml:space="preserve">: based on incorrect </w:t>
      </w:r>
      <w:r w:rsidR="009F3C9F">
        <w:rPr>
          <w:b/>
        </w:rPr>
        <w:t>reasoning</w:t>
      </w:r>
      <w:r>
        <w:rPr>
          <w:b/>
        </w:rPr>
        <w:t>.</w:t>
      </w:r>
      <w:r w:rsidR="009F3C9F">
        <w:rPr>
          <w:b/>
        </w:rPr>
        <w:t xml:space="preserve"> “Stupid idea”</w:t>
      </w:r>
      <w:r>
        <w:rPr>
          <w:b/>
        </w:rPr>
        <w:t xml:space="preserve"> TOO MUCH THINKING</w:t>
      </w:r>
      <w:r w:rsidR="009F3C9F">
        <w:rPr>
          <w:b/>
        </w:rPr>
        <w:t xml:space="preserve">. Make up properties to match the humors and elements they made up. </w:t>
      </w:r>
    </w:p>
    <w:p w14:paraId="679B73EA" w14:textId="4E3FF6AE" w:rsidR="00DA61B1" w:rsidRPr="00DA61B1" w:rsidRDefault="00DA61B1" w:rsidP="00DA61B1">
      <w:pPr>
        <w:pStyle w:val="ListParagraph"/>
        <w:numPr>
          <w:ilvl w:val="1"/>
          <w:numId w:val="15"/>
        </w:numPr>
        <w:rPr>
          <w:b/>
        </w:rPr>
      </w:pPr>
      <w:r>
        <w:rPr>
          <w:b/>
        </w:rPr>
        <w:t xml:space="preserve">Universe made of 4 elements: </w:t>
      </w:r>
      <w:r>
        <w:t>Earth, Air, Fire, Water</w:t>
      </w:r>
    </w:p>
    <w:p w14:paraId="10B0493D" w14:textId="02463B08" w:rsidR="00DA61B1" w:rsidRPr="00DA61B1" w:rsidRDefault="00DA61B1" w:rsidP="00DA61B1">
      <w:pPr>
        <w:pStyle w:val="ListParagraph"/>
        <w:numPr>
          <w:ilvl w:val="1"/>
          <w:numId w:val="15"/>
        </w:numPr>
        <w:rPr>
          <w:b/>
        </w:rPr>
      </w:pPr>
      <w:r>
        <w:rPr>
          <w:b/>
        </w:rPr>
        <w:t xml:space="preserve">Body made of 4 humors: </w:t>
      </w:r>
      <w:r>
        <w:t>Blood, Phlegm, Yellow Bile, Black Bile</w:t>
      </w:r>
    </w:p>
    <w:p w14:paraId="1533FE91" w14:textId="70A8D6DD" w:rsidR="00DA61B1" w:rsidRPr="00DA61B1" w:rsidRDefault="00DA61B1" w:rsidP="00DA61B1">
      <w:pPr>
        <w:pStyle w:val="ListParagraph"/>
        <w:numPr>
          <w:ilvl w:val="1"/>
          <w:numId w:val="15"/>
        </w:numPr>
        <w:rPr>
          <w:b/>
        </w:rPr>
      </w:pPr>
      <w:r>
        <w:rPr>
          <w:b/>
        </w:rPr>
        <w:t xml:space="preserve">4 humors </w:t>
      </w:r>
      <w:r>
        <w:t>normally in balance, imbalance of humors causes disease. Cure by re-balancing. (EX. Fever caused by= hot and dry, so cure using cold and wet)</w:t>
      </w:r>
    </w:p>
    <w:p w14:paraId="1847DA3E" w14:textId="178C3D0A" w:rsidR="00DA61B1" w:rsidRPr="00DA61B1" w:rsidRDefault="00DA61B1" w:rsidP="00DA61B1">
      <w:pPr>
        <w:pStyle w:val="ListParagraph"/>
        <w:numPr>
          <w:ilvl w:val="0"/>
          <w:numId w:val="15"/>
        </w:numPr>
        <w:rPr>
          <w:b/>
        </w:rPr>
      </w:pPr>
      <w:r>
        <w:rPr>
          <w:b/>
        </w:rPr>
        <w:t xml:space="preserve">Properties of 4 elements: </w:t>
      </w:r>
    </w:p>
    <w:p w14:paraId="7A0E6B2A" w14:textId="258FBE8F" w:rsidR="00DA61B1" w:rsidRPr="00DA61B1" w:rsidRDefault="00DA61B1" w:rsidP="00DA61B1">
      <w:pPr>
        <w:pStyle w:val="ListParagraph"/>
        <w:numPr>
          <w:ilvl w:val="1"/>
          <w:numId w:val="15"/>
        </w:numPr>
        <w:rPr>
          <w:b/>
        </w:rPr>
      </w:pPr>
      <w:r>
        <w:t>Earth- dry</w:t>
      </w:r>
    </w:p>
    <w:p w14:paraId="74EF90B7" w14:textId="686E3C8A" w:rsidR="00DA61B1" w:rsidRPr="00DA61B1" w:rsidRDefault="00DA61B1" w:rsidP="00DA61B1">
      <w:pPr>
        <w:pStyle w:val="ListParagraph"/>
        <w:numPr>
          <w:ilvl w:val="1"/>
          <w:numId w:val="15"/>
        </w:numPr>
        <w:rPr>
          <w:b/>
        </w:rPr>
      </w:pPr>
      <w:r>
        <w:t>Air-cold</w:t>
      </w:r>
    </w:p>
    <w:p w14:paraId="168E3404" w14:textId="1AACCACC" w:rsidR="00DA61B1" w:rsidRPr="00DA61B1" w:rsidRDefault="00DA61B1" w:rsidP="00DA61B1">
      <w:pPr>
        <w:pStyle w:val="ListParagraph"/>
        <w:numPr>
          <w:ilvl w:val="1"/>
          <w:numId w:val="15"/>
        </w:numPr>
        <w:rPr>
          <w:b/>
        </w:rPr>
      </w:pPr>
      <w:r>
        <w:lastRenderedPageBreak/>
        <w:t>Fire-hot</w:t>
      </w:r>
    </w:p>
    <w:p w14:paraId="303BDCFE" w14:textId="7F917EDB" w:rsidR="00DA61B1" w:rsidRPr="00DA61B1" w:rsidRDefault="00DA61B1" w:rsidP="00DA61B1">
      <w:pPr>
        <w:pStyle w:val="ListParagraph"/>
        <w:numPr>
          <w:ilvl w:val="1"/>
          <w:numId w:val="15"/>
        </w:numPr>
        <w:rPr>
          <w:b/>
        </w:rPr>
      </w:pPr>
      <w:r>
        <w:t xml:space="preserve">Water- wet </w:t>
      </w:r>
    </w:p>
    <w:p w14:paraId="0BBCA481" w14:textId="0D34DD44" w:rsidR="00DA61B1" w:rsidRDefault="00DA61B1" w:rsidP="00DA61B1">
      <w:pPr>
        <w:pStyle w:val="ListParagraph"/>
        <w:numPr>
          <w:ilvl w:val="0"/>
          <w:numId w:val="15"/>
        </w:numPr>
        <w:rPr>
          <w:b/>
        </w:rPr>
      </w:pPr>
      <w:r>
        <w:rPr>
          <w:b/>
        </w:rPr>
        <w:t xml:space="preserve">Properties of 4 humors: </w:t>
      </w:r>
    </w:p>
    <w:p w14:paraId="5EFF8F9A" w14:textId="2256FED5" w:rsidR="00DA61B1" w:rsidRPr="00DA61B1" w:rsidRDefault="00DA61B1" w:rsidP="00DA61B1">
      <w:pPr>
        <w:pStyle w:val="ListParagraph"/>
        <w:numPr>
          <w:ilvl w:val="1"/>
          <w:numId w:val="15"/>
        </w:numPr>
        <w:rPr>
          <w:b/>
        </w:rPr>
      </w:pPr>
      <w:r>
        <w:t>Blood- cold</w:t>
      </w:r>
    </w:p>
    <w:p w14:paraId="401936C5" w14:textId="0E43E5A9" w:rsidR="00DA61B1" w:rsidRPr="00DA61B1" w:rsidRDefault="00DA61B1" w:rsidP="00DA61B1">
      <w:pPr>
        <w:pStyle w:val="ListParagraph"/>
        <w:numPr>
          <w:ilvl w:val="1"/>
          <w:numId w:val="15"/>
        </w:numPr>
        <w:rPr>
          <w:b/>
        </w:rPr>
      </w:pPr>
      <w:r>
        <w:t>Phlegm- wet</w:t>
      </w:r>
    </w:p>
    <w:p w14:paraId="483E049D" w14:textId="4DFCB842" w:rsidR="00DA61B1" w:rsidRPr="00DA61B1" w:rsidRDefault="00DA61B1" w:rsidP="00DA61B1">
      <w:pPr>
        <w:pStyle w:val="ListParagraph"/>
        <w:numPr>
          <w:ilvl w:val="1"/>
          <w:numId w:val="15"/>
        </w:numPr>
        <w:rPr>
          <w:b/>
        </w:rPr>
      </w:pPr>
      <w:r>
        <w:t xml:space="preserve">Yellow bile- hot </w:t>
      </w:r>
    </w:p>
    <w:p w14:paraId="5DCE4A14" w14:textId="73359164" w:rsidR="00DA61B1" w:rsidRPr="009F3C9F" w:rsidRDefault="00DA61B1" w:rsidP="00DA61B1">
      <w:pPr>
        <w:pStyle w:val="ListParagraph"/>
        <w:numPr>
          <w:ilvl w:val="1"/>
          <w:numId w:val="15"/>
        </w:numPr>
        <w:rPr>
          <w:b/>
        </w:rPr>
      </w:pPr>
      <w:r>
        <w:t xml:space="preserve">Black bile- dry </w:t>
      </w:r>
    </w:p>
    <w:p w14:paraId="26ABDEFF" w14:textId="716993E6" w:rsidR="009F3C9F" w:rsidRPr="009F3C9F" w:rsidRDefault="009F3C9F" w:rsidP="009F3C9F">
      <w:pPr>
        <w:pStyle w:val="ListParagraph"/>
        <w:numPr>
          <w:ilvl w:val="0"/>
          <w:numId w:val="15"/>
        </w:numPr>
        <w:rPr>
          <w:b/>
        </w:rPr>
      </w:pPr>
      <w:r>
        <w:t xml:space="preserve">Ex. Re-balance by bloodletting (idea that not only should you remove blood from body but location matters as well- creative in shape of cut, direction of cut etc. all these thought to be significant in what you were rebalancing). Bloodletting via leaches </w:t>
      </w:r>
    </w:p>
    <w:p w14:paraId="180933BF" w14:textId="4542AC7F" w:rsidR="009F3C9F" w:rsidRPr="009F3C9F" w:rsidRDefault="009F3C9F" w:rsidP="009F3C9F">
      <w:pPr>
        <w:pStyle w:val="ListParagraph"/>
        <w:numPr>
          <w:ilvl w:val="1"/>
          <w:numId w:val="15"/>
        </w:numPr>
        <w:rPr>
          <w:b/>
        </w:rPr>
      </w:pPr>
      <w:r>
        <w:t xml:space="preserve">Dangerous: often killed patient, painful, need blood to function, </w:t>
      </w:r>
      <w:r w:rsidRPr="009F3C9F">
        <w:rPr>
          <w:b/>
        </w:rPr>
        <w:t>infection</w:t>
      </w:r>
      <w:r>
        <w:rPr>
          <w:b/>
        </w:rPr>
        <w:t xml:space="preserve"> </w:t>
      </w:r>
      <w:r>
        <w:t>(famous George Washington had a throat infection was prescribed bloodletting- led to 2ndary infection and died)</w:t>
      </w:r>
    </w:p>
    <w:p w14:paraId="29E059EE" w14:textId="5D477C8F" w:rsidR="009F3C9F" w:rsidRPr="009F3C9F" w:rsidRDefault="009F3C9F" w:rsidP="009F3C9F">
      <w:pPr>
        <w:pStyle w:val="ListParagraph"/>
        <w:numPr>
          <w:ilvl w:val="0"/>
          <w:numId w:val="15"/>
        </w:numPr>
        <w:rPr>
          <w:b/>
        </w:rPr>
      </w:pPr>
      <w:r>
        <w:t xml:space="preserve">Ex. </w:t>
      </w:r>
      <w:r>
        <w:rPr>
          <w:b/>
        </w:rPr>
        <w:t xml:space="preserve">Emetics and Purges/Fasting and Special foods: </w:t>
      </w:r>
      <w:r>
        <w:t xml:space="preserve"> making the person vomit, or cleaning out end of digestive system. </w:t>
      </w:r>
    </w:p>
    <w:p w14:paraId="15563F02" w14:textId="1AF2522E" w:rsidR="009F3C9F" w:rsidRPr="009F3C9F" w:rsidRDefault="009F3C9F" w:rsidP="009F3C9F">
      <w:pPr>
        <w:pStyle w:val="ListParagraph"/>
        <w:numPr>
          <w:ilvl w:val="0"/>
          <w:numId w:val="15"/>
        </w:numPr>
        <w:rPr>
          <w:b/>
          <w:highlight w:val="yellow"/>
        </w:rPr>
      </w:pPr>
      <w:r w:rsidRPr="009F3C9F">
        <w:rPr>
          <w:b/>
          <w:highlight w:val="yellow"/>
        </w:rPr>
        <w:t>No basis in reality (4 humors and 4 elements completely incorrect, treatments developed painful and harmful)</w:t>
      </w:r>
    </w:p>
    <w:p w14:paraId="6D7630DD" w14:textId="77777777" w:rsidR="008B67F0" w:rsidRDefault="008B67F0" w:rsidP="008B67F0">
      <w:pPr>
        <w:rPr>
          <w:b/>
        </w:rPr>
      </w:pPr>
    </w:p>
    <w:p w14:paraId="1A826F97" w14:textId="671309CB" w:rsidR="009F3C9F" w:rsidRDefault="009F3C9F" w:rsidP="008B67F0">
      <w:pPr>
        <w:rPr>
          <w:b/>
        </w:rPr>
      </w:pPr>
      <w:r w:rsidRPr="00C030B0">
        <w:rPr>
          <w:b/>
          <w:highlight w:val="yellow"/>
        </w:rPr>
        <w:t xml:space="preserve">Doctrine of signatures: </w:t>
      </w:r>
      <w:r w:rsidR="00DC0B55" w:rsidRPr="00C030B0">
        <w:rPr>
          <w:b/>
          <w:highlight w:val="yellow"/>
        </w:rPr>
        <w:t>(aka fake news)</w:t>
      </w:r>
      <w:r w:rsidR="0025338E" w:rsidRPr="00C030B0">
        <w:rPr>
          <w:b/>
          <w:highlight w:val="yellow"/>
        </w:rPr>
        <w:t>:</w:t>
      </w:r>
    </w:p>
    <w:p w14:paraId="606B9899" w14:textId="6CCF4540" w:rsidR="0025338E" w:rsidRDefault="0025338E" w:rsidP="008B67F0">
      <w:pPr>
        <w:rPr>
          <w:b/>
        </w:rPr>
      </w:pPr>
      <w:r>
        <w:t>-</w:t>
      </w:r>
      <w:r w:rsidRPr="0025338E">
        <w:t>Most remedies developed harmful, at best harmless</w:t>
      </w:r>
      <w:r>
        <w:rPr>
          <w:b/>
        </w:rPr>
        <w:t xml:space="preserve"> </w:t>
      </w:r>
      <w:r w:rsidRPr="0025338E">
        <w:t>(but denied patient proper treatment)</w:t>
      </w:r>
      <w:r>
        <w:rPr>
          <w:b/>
        </w:rPr>
        <w:br/>
      </w:r>
      <w:r>
        <w:t>-</w:t>
      </w:r>
      <w:r w:rsidRPr="0025338E">
        <w:t>No evidence</w:t>
      </w:r>
      <w:r>
        <w:rPr>
          <w:b/>
        </w:rPr>
        <w:t xml:space="preserve"> </w:t>
      </w:r>
      <w:r w:rsidRPr="0025338E">
        <w:t>(based on appearance or location, required imagination to see connection)</w:t>
      </w:r>
    </w:p>
    <w:p w14:paraId="18FFAE14" w14:textId="2EF34144" w:rsidR="009F3C9F" w:rsidRPr="009F3C9F" w:rsidRDefault="009F3C9F" w:rsidP="009F3C9F">
      <w:pPr>
        <w:pStyle w:val="ListParagraph"/>
        <w:numPr>
          <w:ilvl w:val="0"/>
          <w:numId w:val="16"/>
        </w:numPr>
        <w:rPr>
          <w:b/>
        </w:rPr>
      </w:pPr>
      <w:r>
        <w:t>Jakob Bohme: Shoemaker (1575-1624)</w:t>
      </w:r>
    </w:p>
    <w:p w14:paraId="7CCBBBDE" w14:textId="4CF7FF35" w:rsidR="009F3C9F" w:rsidRPr="009F3C9F" w:rsidRDefault="009F3C9F" w:rsidP="009F3C9F">
      <w:pPr>
        <w:pStyle w:val="ListParagraph"/>
        <w:numPr>
          <w:ilvl w:val="0"/>
          <w:numId w:val="16"/>
        </w:numPr>
        <w:rPr>
          <w:b/>
        </w:rPr>
      </w:pPr>
      <w:r>
        <w:t xml:space="preserve">God left clues telling us how to use things properly </w:t>
      </w:r>
    </w:p>
    <w:p w14:paraId="451B8CDE" w14:textId="500D9121" w:rsidR="009F3C9F" w:rsidRPr="009F3C9F" w:rsidRDefault="009F3C9F" w:rsidP="009F3C9F">
      <w:pPr>
        <w:pStyle w:val="ListParagraph"/>
        <w:numPr>
          <w:ilvl w:val="0"/>
          <w:numId w:val="16"/>
        </w:numPr>
        <w:rPr>
          <w:b/>
        </w:rPr>
      </w:pPr>
      <w:r>
        <w:t>Disease and cures were linked and written surrounding us in the world</w:t>
      </w:r>
    </w:p>
    <w:p w14:paraId="338584D1" w14:textId="42A4818F" w:rsidR="009F3C9F" w:rsidRPr="009F3C9F" w:rsidRDefault="009F3C9F" w:rsidP="009F3C9F">
      <w:pPr>
        <w:pStyle w:val="ListParagraph"/>
        <w:numPr>
          <w:ilvl w:val="0"/>
          <w:numId w:val="16"/>
        </w:numPr>
        <w:rPr>
          <w:b/>
        </w:rPr>
      </w:pPr>
      <w:r>
        <w:t xml:space="preserve">Used by all culutres in husitory and still is in some </w:t>
      </w:r>
    </w:p>
    <w:p w14:paraId="3C0B1F78" w14:textId="38DEE26A" w:rsidR="009F3C9F" w:rsidRPr="009F3C9F" w:rsidRDefault="009F3C9F" w:rsidP="009F3C9F">
      <w:pPr>
        <w:pStyle w:val="ListParagraph"/>
        <w:numPr>
          <w:ilvl w:val="0"/>
          <w:numId w:val="16"/>
        </w:numPr>
        <w:rPr>
          <w:b/>
        </w:rPr>
      </w:pPr>
      <w:r>
        <w:t xml:space="preserve">Ex. </w:t>
      </w:r>
      <w:r w:rsidRPr="00DC0B55">
        <w:rPr>
          <w:b/>
          <w:highlight w:val="yellow"/>
        </w:rPr>
        <w:t>Walnut</w:t>
      </w:r>
      <w:r>
        <w:rPr>
          <w:b/>
        </w:rPr>
        <w:t xml:space="preserve">s look like brains </w:t>
      </w:r>
      <w:r>
        <w:t xml:space="preserve">therefor it must help with brain health </w:t>
      </w:r>
    </w:p>
    <w:p w14:paraId="24DB9270" w14:textId="7F2CD8EC" w:rsidR="009F3C9F" w:rsidRPr="009F3C9F" w:rsidRDefault="009F3C9F" w:rsidP="009F3C9F">
      <w:pPr>
        <w:pStyle w:val="ListParagraph"/>
        <w:numPr>
          <w:ilvl w:val="0"/>
          <w:numId w:val="16"/>
        </w:numPr>
        <w:rPr>
          <w:b/>
        </w:rPr>
      </w:pPr>
      <w:r>
        <w:t xml:space="preserve">Ex. </w:t>
      </w:r>
      <w:r w:rsidRPr="00DC0B55">
        <w:rPr>
          <w:b/>
          <w:highlight w:val="yellow"/>
        </w:rPr>
        <w:t>Bonset</w:t>
      </w:r>
      <w:r>
        <w:t xml:space="preserve"> heal broken bones, based on shape of plant (stem appears to pass directly through the leaves of the plant as bones do through body)</w:t>
      </w:r>
    </w:p>
    <w:p w14:paraId="768AD15D" w14:textId="0711D565" w:rsidR="009F3C9F" w:rsidRPr="009F3C9F" w:rsidRDefault="009F3C9F" w:rsidP="009F3C9F">
      <w:pPr>
        <w:pStyle w:val="ListParagraph"/>
        <w:numPr>
          <w:ilvl w:val="0"/>
          <w:numId w:val="16"/>
        </w:numPr>
        <w:rPr>
          <w:b/>
        </w:rPr>
      </w:pPr>
      <w:r>
        <w:lastRenderedPageBreak/>
        <w:t xml:space="preserve">Ex. </w:t>
      </w:r>
      <w:r w:rsidRPr="00DC0B55">
        <w:rPr>
          <w:highlight w:val="yellow"/>
        </w:rPr>
        <w:t>Shark</w:t>
      </w:r>
      <w:r>
        <w:t xml:space="preserve"> cartilage used for cancer treatments as shark doesn’t get cancer</w:t>
      </w:r>
      <w:r w:rsidR="00DC0B55">
        <w:t>… (shock…sharks do get cancer based off fake news)</w:t>
      </w:r>
    </w:p>
    <w:p w14:paraId="76F860AB" w14:textId="13373CAE" w:rsidR="009F3C9F" w:rsidRPr="00DC0B55" w:rsidRDefault="009F3C9F" w:rsidP="009F3C9F">
      <w:pPr>
        <w:pStyle w:val="ListParagraph"/>
        <w:numPr>
          <w:ilvl w:val="0"/>
          <w:numId w:val="16"/>
        </w:numPr>
        <w:rPr>
          <w:b/>
        </w:rPr>
      </w:pPr>
      <w:r w:rsidRPr="00DC0B55">
        <w:rPr>
          <w:highlight w:val="yellow"/>
        </w:rPr>
        <w:t>Parsley</w:t>
      </w:r>
      <w:r>
        <w:t xml:space="preserve">- </w:t>
      </w:r>
      <w:r w:rsidR="00DC0B55">
        <w:t xml:space="preserve">Green because of chlorophyll, </w:t>
      </w:r>
      <w:r>
        <w:t>parsley makes breath fresh and now we have chlorophyll in our gum</w:t>
      </w:r>
      <w:r w:rsidR="00DC0B55">
        <w:t xml:space="preserve"> (does not have chem properties to make breath fresher, just provides colour)</w:t>
      </w:r>
    </w:p>
    <w:p w14:paraId="613DD318" w14:textId="21B35CDC" w:rsidR="00DC0B55" w:rsidRPr="00011155" w:rsidRDefault="00DC0B55" w:rsidP="00011155">
      <w:pPr>
        <w:pStyle w:val="ListParagraph"/>
        <w:numPr>
          <w:ilvl w:val="0"/>
          <w:numId w:val="16"/>
        </w:numPr>
        <w:rPr>
          <w:b/>
        </w:rPr>
      </w:pPr>
      <w:r w:rsidRPr="00DC0B55">
        <w:rPr>
          <w:highlight w:val="yellow"/>
        </w:rPr>
        <w:t>Mandrake root</w:t>
      </w:r>
      <w:r>
        <w:t xml:space="preserve">: looks like people, used for many medicinal and magical purposes mainly cure possession </w:t>
      </w:r>
    </w:p>
    <w:p w14:paraId="78FE2A80" w14:textId="7415672A" w:rsidR="00011155" w:rsidRPr="00011155" w:rsidRDefault="00011155" w:rsidP="00011155">
      <w:pPr>
        <w:pStyle w:val="ListParagraph"/>
        <w:numPr>
          <w:ilvl w:val="1"/>
          <w:numId w:val="16"/>
        </w:numPr>
        <w:rPr>
          <w:b/>
        </w:rPr>
      </w:pPr>
      <w:r>
        <w:t>Harvest using a dog</w:t>
      </w:r>
      <w:r w:rsidR="0025338E">
        <w:t xml:space="preserve"> pull plant on string</w:t>
      </w:r>
      <w:r>
        <w:t xml:space="preserve">, protects against the </w:t>
      </w:r>
      <w:r w:rsidR="0025338E">
        <w:t xml:space="preserve">little-person </w:t>
      </w:r>
      <w:r>
        <w:t>plant screaming</w:t>
      </w:r>
      <w:r w:rsidR="0025338E">
        <w:t>. Scream believed to have neg. effects on person harvesting)</w:t>
      </w:r>
      <w:r>
        <w:t xml:space="preserve"> and ensures the magic is preserved </w:t>
      </w:r>
    </w:p>
    <w:p w14:paraId="68437BC7" w14:textId="1B839CFD" w:rsidR="00011155" w:rsidRPr="00C030B0" w:rsidRDefault="00011155" w:rsidP="00011155">
      <w:pPr>
        <w:pStyle w:val="ListParagraph"/>
        <w:numPr>
          <w:ilvl w:val="0"/>
          <w:numId w:val="16"/>
        </w:numPr>
        <w:rPr>
          <w:b/>
        </w:rPr>
      </w:pPr>
      <w:r w:rsidRPr="00011155">
        <w:rPr>
          <w:highlight w:val="yellow"/>
        </w:rPr>
        <w:t>Rhino Horn:</w:t>
      </w:r>
      <w:r>
        <w:t xml:space="preserve"> Phallic shape</w:t>
      </w:r>
      <w:r w:rsidR="006044DA">
        <w:t xml:space="preserve"> (rare single horned animal)</w:t>
      </w:r>
      <w:r>
        <w:t xml:space="preserve">- powdered and used in china as aphrodisiac </w:t>
      </w:r>
    </w:p>
    <w:p w14:paraId="1C7F4767" w14:textId="185AEB47" w:rsidR="00C030B0" w:rsidRPr="00C030B0" w:rsidRDefault="00C030B0" w:rsidP="00011155">
      <w:pPr>
        <w:pStyle w:val="ListParagraph"/>
        <w:numPr>
          <w:ilvl w:val="0"/>
          <w:numId w:val="16"/>
        </w:numPr>
        <w:rPr>
          <w:b/>
        </w:rPr>
      </w:pPr>
      <w:r w:rsidRPr="00C030B0">
        <w:rPr>
          <w:highlight w:val="yellow"/>
        </w:rPr>
        <w:t>Mercury</w:t>
      </w:r>
      <w:r>
        <w:t>: heavy liquid pushes toxins out of body (detox, purgative)</w:t>
      </w:r>
    </w:p>
    <w:p w14:paraId="237DED5F" w14:textId="2B559BD9" w:rsidR="00C030B0" w:rsidRDefault="00C030B0" w:rsidP="001D281E">
      <w:pPr>
        <w:pStyle w:val="ListParagraph"/>
        <w:numPr>
          <w:ilvl w:val="0"/>
          <w:numId w:val="16"/>
        </w:numPr>
        <w:rPr>
          <w:b/>
        </w:rPr>
      </w:pPr>
      <w:r>
        <w:t>Only limited by your imagination, still going on. For example avocado, pear and eggplant similar to shape of pregnant woman meaning it is good and healthy for pregnant women</w:t>
      </w:r>
    </w:p>
    <w:p w14:paraId="0E489FD0" w14:textId="17BAF514" w:rsidR="00C030B0" w:rsidRPr="00C030B0" w:rsidRDefault="00C030B0" w:rsidP="00C030B0">
      <w:r>
        <w:rPr>
          <w:b/>
        </w:rPr>
        <w:t xml:space="preserve">These techniques= LOWER LIFE EXPECTANCY </w:t>
      </w:r>
      <w:r>
        <w:rPr>
          <w:b/>
        </w:rPr>
        <w:br/>
        <w:t>-Some problems require surgery</w:t>
      </w:r>
      <w:r>
        <w:t xml:space="preserve"> (in addition to chemical treatments we can now cut into and alter the human body healing things we previously could not)</w:t>
      </w:r>
    </w:p>
    <w:p w14:paraId="5C93E45E" w14:textId="448496E8" w:rsidR="00C030B0" w:rsidRPr="00C030B0" w:rsidRDefault="00C030B0" w:rsidP="00C030B0">
      <w:pPr>
        <w:rPr>
          <w:b/>
          <w:u w:val="single"/>
        </w:rPr>
      </w:pPr>
      <w:r>
        <w:rPr>
          <w:b/>
        </w:rPr>
        <w:tab/>
      </w:r>
      <w:r>
        <w:rPr>
          <w:b/>
        </w:rPr>
        <w:tab/>
      </w:r>
      <w:r>
        <w:rPr>
          <w:b/>
        </w:rPr>
        <w:tab/>
      </w:r>
      <w:r>
        <w:rPr>
          <w:b/>
        </w:rPr>
        <w:tab/>
      </w:r>
      <w:r>
        <w:rPr>
          <w:b/>
          <w:u w:val="single"/>
        </w:rPr>
        <w:t>Surgery/Anesthetics</w:t>
      </w:r>
    </w:p>
    <w:p w14:paraId="30ACC09E" w14:textId="6E663866" w:rsidR="00C030B0" w:rsidRDefault="00C030B0" w:rsidP="00C030B0">
      <w:pPr>
        <w:rPr>
          <w:b/>
        </w:rPr>
      </w:pPr>
      <w:r>
        <w:rPr>
          <w:b/>
        </w:rPr>
        <w:t>Amputation:</w:t>
      </w:r>
    </w:p>
    <w:p w14:paraId="7A58CE7D" w14:textId="64A6C218" w:rsidR="00C030B0" w:rsidRPr="00C030B0" w:rsidRDefault="00C030B0" w:rsidP="00C030B0">
      <w:pPr>
        <w:pStyle w:val="ListParagraph"/>
        <w:numPr>
          <w:ilvl w:val="0"/>
          <w:numId w:val="17"/>
        </w:numPr>
        <w:rPr>
          <w:b/>
        </w:rPr>
      </w:pPr>
      <w:r>
        <w:rPr>
          <w:b/>
        </w:rPr>
        <w:t xml:space="preserve">Anesthetic </w:t>
      </w:r>
      <w:r>
        <w:t>did not exist, people would hold you down (maybe give you alcohol or opium) patients violent reaction meant you could amputate but not much else</w:t>
      </w:r>
    </w:p>
    <w:p w14:paraId="4983E9A2" w14:textId="43949718" w:rsidR="00C030B0" w:rsidRPr="00C030B0" w:rsidRDefault="00C030B0" w:rsidP="00C030B0">
      <w:pPr>
        <w:pStyle w:val="ListParagraph"/>
        <w:numPr>
          <w:ilvl w:val="0"/>
          <w:numId w:val="17"/>
        </w:numPr>
        <w:rPr>
          <w:b/>
        </w:rPr>
      </w:pPr>
      <w:r>
        <w:t xml:space="preserve">Had to be done quickly before patient goes into shock </w:t>
      </w:r>
    </w:p>
    <w:p w14:paraId="6C70EF2E" w14:textId="31196F52" w:rsidR="00C030B0" w:rsidRPr="00C030B0" w:rsidRDefault="00C030B0" w:rsidP="00C030B0">
      <w:pPr>
        <w:pStyle w:val="ListParagraph"/>
        <w:numPr>
          <w:ilvl w:val="0"/>
          <w:numId w:val="17"/>
        </w:numPr>
        <w:rPr>
          <w:b/>
        </w:rPr>
      </w:pPr>
      <w:r>
        <w:t>Learned by trial and error</w:t>
      </w:r>
    </w:p>
    <w:p w14:paraId="37D06EFC" w14:textId="73E6B174" w:rsidR="00C030B0" w:rsidRDefault="00C030B0" w:rsidP="00C030B0">
      <w:pPr>
        <w:rPr>
          <w:b/>
        </w:rPr>
      </w:pPr>
      <w:r>
        <w:rPr>
          <w:b/>
        </w:rPr>
        <w:t xml:space="preserve">Nitrous Oxidie: </w:t>
      </w:r>
    </w:p>
    <w:p w14:paraId="62F1DE36" w14:textId="32CE3FE4" w:rsidR="00C030B0" w:rsidRDefault="00C030B0" w:rsidP="00C030B0">
      <w:pPr>
        <w:pStyle w:val="ListParagraph"/>
        <w:numPr>
          <w:ilvl w:val="0"/>
          <w:numId w:val="18"/>
        </w:numPr>
      </w:pPr>
      <w:r>
        <w:t>Discovered accidentally by chemist Sir Humphry Davis (mid 1800s)</w:t>
      </w:r>
    </w:p>
    <w:p w14:paraId="2D75D05E" w14:textId="76A3BA68" w:rsidR="00C030B0" w:rsidRDefault="00C030B0" w:rsidP="00C030B0">
      <w:pPr>
        <w:pStyle w:val="ListParagraph"/>
        <w:numPr>
          <w:ilvl w:val="0"/>
          <w:numId w:val="18"/>
        </w:numPr>
      </w:pPr>
      <w:r>
        <w:t xml:space="preserve">Causes person that ingests this to forget what happened while they were intoxicated by the substance </w:t>
      </w:r>
    </w:p>
    <w:p w14:paraId="73469A8B" w14:textId="256FFFCE" w:rsidR="00C030B0" w:rsidRDefault="00C030B0" w:rsidP="00C030B0">
      <w:pPr>
        <w:pStyle w:val="ListParagraph"/>
        <w:numPr>
          <w:ilvl w:val="0"/>
          <w:numId w:val="18"/>
        </w:numPr>
      </w:pPr>
      <w:r>
        <w:lastRenderedPageBreak/>
        <w:t xml:space="preserve">Explored as anesthetic </w:t>
      </w:r>
    </w:p>
    <w:p w14:paraId="0B64647E" w14:textId="1EFE9018" w:rsidR="00C030B0" w:rsidRDefault="00C030B0" w:rsidP="00C030B0">
      <w:pPr>
        <w:pStyle w:val="ListParagraph"/>
        <w:numPr>
          <w:ilvl w:val="0"/>
          <w:numId w:val="18"/>
        </w:numPr>
      </w:pPr>
      <w:r>
        <w:t>Still used today for other things, while they forget the pain they are still screaming and moving during surgery</w:t>
      </w:r>
    </w:p>
    <w:p w14:paraId="26EABDFD" w14:textId="7E8D0900" w:rsidR="00C030B0" w:rsidRDefault="00C030B0" w:rsidP="00C030B0">
      <w:pPr>
        <w:pStyle w:val="ListParagraph"/>
        <w:numPr>
          <w:ilvl w:val="0"/>
          <w:numId w:val="18"/>
        </w:numPr>
      </w:pPr>
      <w:r>
        <w:t xml:space="preserve">Propellant, used by lower income ppl to get high </w:t>
      </w:r>
    </w:p>
    <w:p w14:paraId="254C635F" w14:textId="77777777" w:rsidR="00C030B0" w:rsidRDefault="00C030B0" w:rsidP="00C030B0"/>
    <w:p w14:paraId="3209BF03" w14:textId="469A9070" w:rsidR="00C030B0" w:rsidRDefault="00C030B0" w:rsidP="00C030B0">
      <w:pPr>
        <w:rPr>
          <w:b/>
        </w:rPr>
      </w:pPr>
      <w:r>
        <w:rPr>
          <w:b/>
        </w:rPr>
        <w:t>Ether (1846):</w:t>
      </w:r>
    </w:p>
    <w:p w14:paraId="3E5B10A6" w14:textId="597BA081" w:rsidR="00C030B0" w:rsidRPr="00C030B0" w:rsidRDefault="00C030B0" w:rsidP="00C030B0">
      <w:pPr>
        <w:pStyle w:val="ListParagraph"/>
        <w:numPr>
          <w:ilvl w:val="0"/>
          <w:numId w:val="19"/>
        </w:numPr>
        <w:rPr>
          <w:b/>
        </w:rPr>
      </w:pPr>
      <w:r>
        <w:t xml:space="preserve">Willam Morton- someone intoxicated with ether falls asleep, no pain and not moving </w:t>
      </w:r>
    </w:p>
    <w:p w14:paraId="10FD1E2F" w14:textId="747702EC" w:rsidR="00C030B0" w:rsidRPr="00C030B0" w:rsidRDefault="00C030B0" w:rsidP="00C030B0">
      <w:pPr>
        <w:pStyle w:val="ListParagraph"/>
        <w:numPr>
          <w:ilvl w:val="0"/>
          <w:numId w:val="19"/>
        </w:numPr>
        <w:rPr>
          <w:b/>
        </w:rPr>
      </w:pPr>
      <w:r>
        <w:t xml:space="preserve">Greater degree of precision possible </w:t>
      </w:r>
    </w:p>
    <w:p w14:paraId="65AE8D7E" w14:textId="3EE09052" w:rsidR="00C030B0" w:rsidRDefault="00C030B0" w:rsidP="00C030B0">
      <w:pPr>
        <w:rPr>
          <w:b/>
        </w:rPr>
      </w:pPr>
      <w:r>
        <w:rPr>
          <w:b/>
        </w:rPr>
        <w:t xml:space="preserve">Anesthetics make modern surgery possible! </w:t>
      </w:r>
    </w:p>
    <w:p w14:paraId="2D9E106F" w14:textId="6810CCBE" w:rsidR="00C030B0" w:rsidRPr="005B5C1B" w:rsidRDefault="00C030B0" w:rsidP="00C030B0">
      <w:pPr>
        <w:pStyle w:val="ListParagraph"/>
        <w:numPr>
          <w:ilvl w:val="0"/>
          <w:numId w:val="20"/>
        </w:numPr>
      </w:pPr>
      <w:r w:rsidRPr="005B5C1B">
        <w:t xml:space="preserve">Prior </w:t>
      </w:r>
      <w:r w:rsidR="005B5C1B" w:rsidRPr="005B5C1B">
        <w:t>to recent times</w:t>
      </w:r>
      <w:r w:rsidR="005B5C1B" w:rsidRPr="005B5C1B">
        <w:rPr>
          <w:b/>
        </w:rPr>
        <w:t xml:space="preserve"> </w:t>
      </w:r>
      <w:r w:rsidRPr="005B5C1B">
        <w:rPr>
          <w:b/>
        </w:rPr>
        <w:t xml:space="preserve">less than 30% survived surgical treatment </w:t>
      </w:r>
      <w:r w:rsidR="005B5C1B" w:rsidRPr="005B5C1B">
        <w:t>(blood loss, or post-surgery because of infection, not aware of where infection comes from so unaware of the need to take precautions)</w:t>
      </w:r>
    </w:p>
    <w:p w14:paraId="2B4D34A6" w14:textId="675E8280" w:rsidR="00C030B0" w:rsidRDefault="00C030B0" w:rsidP="00C030B0">
      <w:pPr>
        <w:pStyle w:val="ListParagraph"/>
        <w:numPr>
          <w:ilvl w:val="0"/>
          <w:numId w:val="20"/>
        </w:numPr>
      </w:pPr>
      <w:r w:rsidRPr="005B5C1B">
        <w:t xml:space="preserve">Procedures can only happen when someone is immobilized and pain free </w:t>
      </w:r>
    </w:p>
    <w:p w14:paraId="678B850A" w14:textId="2DAA58C0" w:rsidR="005B5C1B" w:rsidRDefault="005B5C1B" w:rsidP="005B5C1B">
      <w:pPr>
        <w:rPr>
          <w:b/>
        </w:rPr>
      </w:pPr>
      <w:r>
        <w:rPr>
          <w:b/>
        </w:rPr>
        <w:t>Antiseptic: Phenol:</w:t>
      </w:r>
    </w:p>
    <w:p w14:paraId="07EFAAA5" w14:textId="73D79E9D" w:rsidR="005B5C1B" w:rsidRDefault="005B5C1B" w:rsidP="005B5C1B">
      <w:pPr>
        <w:pStyle w:val="ListParagraph"/>
        <w:numPr>
          <w:ilvl w:val="0"/>
          <w:numId w:val="21"/>
        </w:numPr>
      </w:pPr>
      <w:r>
        <w:t xml:space="preserve">Student of </w:t>
      </w:r>
      <w:r w:rsidRPr="005B5C1B">
        <w:rPr>
          <w:highlight w:val="yellow"/>
        </w:rPr>
        <w:t>Louis Pasteur</w:t>
      </w:r>
      <w:r>
        <w:t xml:space="preserve"> who discovered tiny organsims (bacteria) causes infection, his ideas not widely believed at the time</w:t>
      </w:r>
    </w:p>
    <w:p w14:paraId="1A9FE9D4" w14:textId="4E102AC5" w:rsidR="005B5C1B" w:rsidRDefault="005B5C1B" w:rsidP="005B5C1B">
      <w:pPr>
        <w:pStyle w:val="ListParagraph"/>
        <w:numPr>
          <w:ilvl w:val="0"/>
          <w:numId w:val="21"/>
        </w:numPr>
      </w:pPr>
      <w:r w:rsidRPr="005B5C1B">
        <w:rPr>
          <w:highlight w:val="yellow"/>
        </w:rPr>
        <w:t>Joseph Lister</w:t>
      </w:r>
      <w:r>
        <w:t xml:space="preserve"> developed phenol as antiseptic (kill bacteria= better chance of survival) </w:t>
      </w:r>
    </w:p>
    <w:p w14:paraId="366B5106" w14:textId="65CF7783" w:rsidR="005B5C1B" w:rsidRDefault="005B5C1B" w:rsidP="005B5C1B">
      <w:pPr>
        <w:pStyle w:val="ListParagraph"/>
        <w:numPr>
          <w:ilvl w:val="0"/>
          <w:numId w:val="21"/>
        </w:numPr>
      </w:pPr>
      <w:r>
        <w:t>Prior phenol used for floors and sewers</w:t>
      </w:r>
    </w:p>
    <w:p w14:paraId="31ECD5B6" w14:textId="7F5A068B" w:rsidR="005B5C1B" w:rsidRDefault="005B5C1B" w:rsidP="005B5C1B">
      <w:pPr>
        <w:pStyle w:val="ListParagraph"/>
        <w:numPr>
          <w:ilvl w:val="0"/>
          <w:numId w:val="21"/>
        </w:numPr>
      </w:pPr>
      <w:r>
        <w:rPr>
          <w:b/>
        </w:rPr>
        <w:t>Carbolic acid sprayer:</w:t>
      </w:r>
      <w:r>
        <w:t xml:space="preserve"> vapor of phenol with candle sprayed on patient killing surface bacteria. Significantly reduced mortality rate </w:t>
      </w:r>
    </w:p>
    <w:p w14:paraId="63B4C6AC" w14:textId="3F2ED6A3" w:rsidR="005B5C1B" w:rsidRDefault="005B5C1B" w:rsidP="005B5C1B">
      <w:pPr>
        <w:pStyle w:val="ListParagraph"/>
        <w:numPr>
          <w:ilvl w:val="0"/>
          <w:numId w:val="21"/>
        </w:numPr>
      </w:pPr>
      <w:r>
        <w:rPr>
          <w:b/>
        </w:rPr>
        <w:t>Phenol</w:t>
      </w:r>
      <w:r>
        <w:t xml:space="preserve"> is very toxic in large exposure (fine for patient bad for doctors)</w:t>
      </w:r>
    </w:p>
    <w:p w14:paraId="02ECF9F8" w14:textId="03563966" w:rsidR="005B5C1B" w:rsidRDefault="005B5C1B" w:rsidP="005B5C1B">
      <w:pPr>
        <w:pStyle w:val="ListParagraph"/>
        <w:numPr>
          <w:ilvl w:val="0"/>
          <w:numId w:val="21"/>
        </w:numPr>
      </w:pPr>
      <w:r>
        <w:t xml:space="preserve">Lister developed idea of washing hands, using gloves, washing tools to reduce bacteria. No chemical spray necessary just clean patient and tools and ensure the area is still clean during procedure </w:t>
      </w:r>
    </w:p>
    <w:p w14:paraId="081406D1" w14:textId="52BC4E83" w:rsidR="005B5C1B" w:rsidRDefault="005B5C1B" w:rsidP="005B5C1B">
      <w:pPr>
        <w:rPr>
          <w:b/>
        </w:rPr>
      </w:pPr>
      <w:r>
        <w:rPr>
          <w:b/>
        </w:rPr>
        <w:t>Antiseptic to Canada:</w:t>
      </w:r>
    </w:p>
    <w:p w14:paraId="42FBD8E3" w14:textId="19C6C084" w:rsidR="005B5C1B" w:rsidRPr="005B5C1B" w:rsidRDefault="005B5C1B" w:rsidP="005B5C1B">
      <w:pPr>
        <w:pStyle w:val="ListParagraph"/>
        <w:numPr>
          <w:ilvl w:val="0"/>
          <w:numId w:val="22"/>
        </w:numPr>
        <w:rPr>
          <w:b/>
        </w:rPr>
      </w:pPr>
      <w:r>
        <w:t>1877 Thomas Ricker</w:t>
      </w:r>
    </w:p>
    <w:p w14:paraId="049EF29B" w14:textId="09231319" w:rsidR="005B5C1B" w:rsidRPr="005B5C1B" w:rsidRDefault="005B5C1B" w:rsidP="005B5C1B">
      <w:pPr>
        <w:pStyle w:val="ListParagraph"/>
        <w:numPr>
          <w:ilvl w:val="0"/>
          <w:numId w:val="22"/>
        </w:numPr>
        <w:rPr>
          <w:b/>
        </w:rPr>
      </w:pPr>
      <w:r>
        <w:lastRenderedPageBreak/>
        <w:t xml:space="preserve">Surgery theatres begin to look similar to the way we see them today: clean enviro, no street clothes, washing up, gloves etc. </w:t>
      </w:r>
    </w:p>
    <w:p w14:paraId="21A04A46" w14:textId="056AB61C" w:rsidR="005B5C1B" w:rsidRDefault="005B5C1B" w:rsidP="005B5C1B">
      <w:pPr>
        <w:rPr>
          <w:b/>
        </w:rPr>
      </w:pPr>
      <w:r>
        <w:rPr>
          <w:b/>
        </w:rPr>
        <w:t xml:space="preserve">Listerine becomes household product </w:t>
      </w:r>
    </w:p>
    <w:p w14:paraId="16D50698" w14:textId="6B72E22F" w:rsidR="005B5C1B" w:rsidRDefault="005B5C1B" w:rsidP="005B5C1B">
      <w:pPr>
        <w:pStyle w:val="ListParagraph"/>
        <w:numPr>
          <w:ilvl w:val="0"/>
          <w:numId w:val="23"/>
        </w:numPr>
      </w:pPr>
      <w:r w:rsidRPr="005B5C1B">
        <w:t>Advertised for home use: dandruff, day to day cleaning etc.</w:t>
      </w:r>
    </w:p>
    <w:p w14:paraId="315C0369" w14:textId="390B8EA0" w:rsidR="005B5C1B" w:rsidRDefault="005B5C1B" w:rsidP="005B5C1B">
      <w:pPr>
        <w:pStyle w:val="ListParagraph"/>
        <w:numPr>
          <w:ilvl w:val="0"/>
          <w:numId w:val="23"/>
        </w:numPr>
      </w:pPr>
      <w:r>
        <w:t xml:space="preserve">No longer contains phenol (not user friendly) now thymol </w:t>
      </w:r>
      <w:r w:rsidR="002520EC">
        <w:t>– identical functional groups but offset by more balanced molecule for safety</w:t>
      </w:r>
    </w:p>
    <w:p w14:paraId="0DD33FAA" w14:textId="77777777" w:rsidR="002520EC" w:rsidRDefault="002520EC" w:rsidP="002520EC">
      <w:pPr>
        <w:pStyle w:val="ListParagraph"/>
      </w:pPr>
    </w:p>
    <w:p w14:paraId="0B6B5776" w14:textId="2FB6AB38" w:rsidR="002520EC" w:rsidRDefault="002520EC" w:rsidP="002520EC">
      <w:pPr>
        <w:rPr>
          <w:b/>
        </w:rPr>
      </w:pPr>
      <w:r>
        <w:rPr>
          <w:b/>
        </w:rPr>
        <w:t>William Perkin= Synthetic Dye 1856</w:t>
      </w:r>
    </w:p>
    <w:p w14:paraId="4A29703B" w14:textId="41C053DA" w:rsidR="002520EC" w:rsidRPr="002520EC" w:rsidRDefault="002520EC" w:rsidP="002520EC">
      <w:pPr>
        <w:pStyle w:val="ListParagraph"/>
        <w:numPr>
          <w:ilvl w:val="0"/>
          <w:numId w:val="24"/>
        </w:numPr>
        <w:rPr>
          <w:b/>
        </w:rPr>
      </w:pPr>
      <w:r>
        <w:t xml:space="preserve">Petroleum waste product into a purple die, making colored clothes readily available for lower incomes </w:t>
      </w:r>
    </w:p>
    <w:p w14:paraId="0A5DA3CC" w14:textId="32E6135C" w:rsidR="002520EC" w:rsidRPr="002520EC" w:rsidRDefault="002520EC" w:rsidP="002520EC">
      <w:pPr>
        <w:pStyle w:val="ListParagraph"/>
        <w:numPr>
          <w:ilvl w:val="0"/>
          <w:numId w:val="24"/>
        </w:numPr>
        <w:rPr>
          <w:b/>
        </w:rPr>
      </w:pPr>
      <w:r>
        <w:t>All the dye companies that developed became pharma companies, dye was an organic compound as are pharmaceuticals</w:t>
      </w:r>
    </w:p>
    <w:p w14:paraId="4B88D675" w14:textId="77777777" w:rsidR="002520EC" w:rsidRPr="002520EC" w:rsidRDefault="002520EC" w:rsidP="002520EC">
      <w:pPr>
        <w:pStyle w:val="ListParagraph"/>
        <w:numPr>
          <w:ilvl w:val="0"/>
          <w:numId w:val="24"/>
        </w:numPr>
        <w:rPr>
          <w:b/>
        </w:rPr>
      </w:pPr>
      <w:r>
        <w:t>Origin of drug industry</w:t>
      </w:r>
    </w:p>
    <w:p w14:paraId="6A51D079" w14:textId="51D7345A" w:rsidR="002520EC" w:rsidRPr="002520EC" w:rsidRDefault="002520EC" w:rsidP="002520EC">
      <w:pPr>
        <w:pStyle w:val="ListParagraph"/>
        <w:numPr>
          <w:ilvl w:val="0"/>
          <w:numId w:val="24"/>
        </w:numPr>
        <w:rPr>
          <w:b/>
        </w:rPr>
      </w:pPr>
      <w:r>
        <w:rPr>
          <w:b/>
        </w:rPr>
        <w:t>BAYER</w:t>
      </w:r>
      <w:r>
        <w:t xml:space="preserve"> started as a dye company accidentally realized they could make other organic compounds and developed first artificial drug </w:t>
      </w:r>
      <w:r w:rsidRPr="002520EC">
        <w:rPr>
          <w:b/>
          <w:highlight w:val="yellow"/>
        </w:rPr>
        <w:t>ASPRIN 1897</w:t>
      </w:r>
    </w:p>
    <w:p w14:paraId="0509297A" w14:textId="77777777" w:rsidR="002520EC" w:rsidRPr="002520EC" w:rsidRDefault="002520EC" w:rsidP="002520EC">
      <w:pPr>
        <w:pStyle w:val="ListParagraph"/>
        <w:rPr>
          <w:b/>
        </w:rPr>
      </w:pPr>
    </w:p>
    <w:p w14:paraId="2A7F0E90" w14:textId="1DE207EE" w:rsidR="00C030B0" w:rsidRDefault="002520EC" w:rsidP="00C030B0">
      <w:pPr>
        <w:rPr>
          <w:b/>
        </w:rPr>
      </w:pPr>
      <w:r>
        <w:rPr>
          <w:b/>
        </w:rPr>
        <w:t xml:space="preserve">**Artificial= does not exist in nature, human discovered and made </w:t>
      </w:r>
    </w:p>
    <w:p w14:paraId="0356EB43" w14:textId="77777777" w:rsidR="002520EC" w:rsidRDefault="002520EC" w:rsidP="00C030B0">
      <w:pPr>
        <w:rPr>
          <w:b/>
        </w:rPr>
      </w:pPr>
    </w:p>
    <w:p w14:paraId="626C03CD" w14:textId="77777777" w:rsidR="002520EC" w:rsidRDefault="002520EC" w:rsidP="00C030B0">
      <w:pPr>
        <w:rPr>
          <w:b/>
        </w:rPr>
      </w:pPr>
      <w:r>
        <w:rPr>
          <w:b/>
        </w:rPr>
        <w:t>Artificial drugs</w:t>
      </w:r>
    </w:p>
    <w:p w14:paraId="388C2CDA" w14:textId="71502312" w:rsidR="002520EC" w:rsidRPr="002520EC" w:rsidRDefault="002520EC" w:rsidP="002520EC">
      <w:pPr>
        <w:pStyle w:val="ListParagraph"/>
        <w:numPr>
          <w:ilvl w:val="0"/>
          <w:numId w:val="25"/>
        </w:numPr>
        <w:rPr>
          <w:b/>
        </w:rPr>
      </w:pPr>
      <w:r w:rsidRPr="002520EC">
        <w:rPr>
          <w:b/>
        </w:rPr>
        <w:t>better and cheaper</w:t>
      </w:r>
      <w:r>
        <w:t xml:space="preserve"> widely available to anyone who could afford it (previously crazy expensive) </w:t>
      </w:r>
    </w:p>
    <w:p w14:paraId="1C973EC7" w14:textId="1C02221B" w:rsidR="002520EC" w:rsidRPr="00FD5287" w:rsidRDefault="002520EC" w:rsidP="002520EC">
      <w:pPr>
        <w:pStyle w:val="ListParagraph"/>
        <w:numPr>
          <w:ilvl w:val="0"/>
          <w:numId w:val="25"/>
        </w:numPr>
        <w:rPr>
          <w:b/>
        </w:rPr>
      </w:pPr>
      <w:r>
        <w:t>most drugs today artificial</w:t>
      </w:r>
      <w:r w:rsidR="00FD5287">
        <w:t>, designed for optimal activity and safety</w:t>
      </w:r>
    </w:p>
    <w:p w14:paraId="18E3360F" w14:textId="67CB5FFD" w:rsidR="00FD5287" w:rsidRPr="002520EC" w:rsidRDefault="00FD5287" w:rsidP="002520EC">
      <w:pPr>
        <w:pStyle w:val="ListParagraph"/>
        <w:numPr>
          <w:ilvl w:val="0"/>
          <w:numId w:val="25"/>
        </w:numPr>
        <w:rPr>
          <w:b/>
        </w:rPr>
      </w:pPr>
      <w:r>
        <w:t>nature doesn’t make things for our purpose, we need to alter to make things optimal for treatments</w:t>
      </w:r>
    </w:p>
    <w:p w14:paraId="2A5E4E05" w14:textId="41BD4E99" w:rsidR="002520EC" w:rsidRPr="002520EC" w:rsidRDefault="002520EC" w:rsidP="002520EC">
      <w:pPr>
        <w:pStyle w:val="ListParagraph"/>
        <w:numPr>
          <w:ilvl w:val="0"/>
          <w:numId w:val="25"/>
        </w:numPr>
        <w:rPr>
          <w:b/>
        </w:rPr>
      </w:pPr>
      <w:r>
        <w:t xml:space="preserve">provide convenience and manufactured in large quantities </w:t>
      </w:r>
    </w:p>
    <w:p w14:paraId="0C9BEB8F" w14:textId="77777777" w:rsidR="00FD5287" w:rsidRDefault="00FD5287" w:rsidP="00FD5287">
      <w:pPr>
        <w:rPr>
          <w:b/>
        </w:rPr>
      </w:pPr>
    </w:p>
    <w:p w14:paraId="106121A1" w14:textId="18E70175" w:rsidR="00FD5287" w:rsidRDefault="00FD5287" w:rsidP="00FD5287">
      <w:pPr>
        <w:rPr>
          <w:b/>
        </w:rPr>
      </w:pPr>
      <w:r w:rsidRPr="00FD5287">
        <w:rPr>
          <w:b/>
        </w:rPr>
        <w:t>Most pharmaceuticals made from oil</w:t>
      </w:r>
      <w:r>
        <w:rPr>
          <w:b/>
        </w:rPr>
        <w:t xml:space="preserve">: </w:t>
      </w:r>
    </w:p>
    <w:p w14:paraId="06196FE9" w14:textId="7C47AECA" w:rsidR="00FD5287" w:rsidRPr="00FD5287" w:rsidRDefault="00FD5287" w:rsidP="00FD5287">
      <w:pPr>
        <w:pStyle w:val="ListParagraph"/>
        <w:numPr>
          <w:ilvl w:val="0"/>
          <w:numId w:val="26"/>
        </w:numPr>
        <w:rPr>
          <w:b/>
        </w:rPr>
      </w:pPr>
      <w:r>
        <w:t xml:space="preserve">similarly to 70% of the things we use </w:t>
      </w:r>
    </w:p>
    <w:p w14:paraId="4A6E15D0" w14:textId="4252CA21" w:rsidR="00FD5287" w:rsidRDefault="00FD5287" w:rsidP="00FD5287">
      <w:pPr>
        <w:rPr>
          <w:b/>
        </w:rPr>
      </w:pPr>
      <w:r>
        <w:rPr>
          <w:b/>
        </w:rPr>
        <w:lastRenderedPageBreak/>
        <w:t xml:space="preserve">Rules are important: </w:t>
      </w:r>
    </w:p>
    <w:p w14:paraId="73DEB857" w14:textId="070361F1" w:rsidR="00FD5287" w:rsidRPr="00FD5287" w:rsidRDefault="00FD5287" w:rsidP="00FD5287">
      <w:pPr>
        <w:pStyle w:val="ListParagraph"/>
        <w:numPr>
          <w:ilvl w:val="0"/>
          <w:numId w:val="26"/>
        </w:numPr>
        <w:rPr>
          <w:b/>
        </w:rPr>
      </w:pPr>
      <w:r>
        <w:t xml:space="preserve">rule of law </w:t>
      </w:r>
    </w:p>
    <w:p w14:paraId="5106A561" w14:textId="27D11D04" w:rsidR="00FD5287" w:rsidRPr="00FD5287" w:rsidRDefault="00FD5287" w:rsidP="00FD5287">
      <w:pPr>
        <w:pStyle w:val="ListParagraph"/>
        <w:numPr>
          <w:ilvl w:val="0"/>
          <w:numId w:val="26"/>
        </w:numPr>
        <w:rPr>
          <w:b/>
        </w:rPr>
      </w:pPr>
      <w:r>
        <w:t>Freedom from corruption</w:t>
      </w:r>
    </w:p>
    <w:p w14:paraId="1C52DA5A" w14:textId="77777777" w:rsidR="00FD5287" w:rsidRDefault="00FD5287" w:rsidP="00FD5287">
      <w:pPr>
        <w:rPr>
          <w:b/>
        </w:rPr>
      </w:pPr>
    </w:p>
    <w:p w14:paraId="68299599" w14:textId="71CB152C" w:rsidR="00FD5287" w:rsidRDefault="00FD5287" w:rsidP="00FD5287">
      <w:pPr>
        <w:rPr>
          <w:b/>
        </w:rPr>
      </w:pPr>
      <w:r>
        <w:rPr>
          <w:b/>
        </w:rPr>
        <w:t xml:space="preserve">Patent medication in the 1800s </w:t>
      </w:r>
    </w:p>
    <w:p w14:paraId="1E5D0665" w14:textId="16A6679D" w:rsidR="00FD5287" w:rsidRPr="00FD5287" w:rsidRDefault="00FD5287" w:rsidP="00FD5287">
      <w:pPr>
        <w:pStyle w:val="ListParagraph"/>
        <w:numPr>
          <w:ilvl w:val="0"/>
          <w:numId w:val="27"/>
        </w:numPr>
        <w:rPr>
          <w:b/>
        </w:rPr>
      </w:pPr>
      <w:r>
        <w:t>No regulation</w:t>
      </w:r>
    </w:p>
    <w:p w14:paraId="23A89D47" w14:textId="1B0C5170" w:rsidR="00FD5287" w:rsidRPr="00FD5287" w:rsidRDefault="00FD5287" w:rsidP="00FD5287">
      <w:pPr>
        <w:pStyle w:val="ListParagraph"/>
        <w:numPr>
          <w:ilvl w:val="1"/>
          <w:numId w:val="27"/>
        </w:numPr>
        <w:rPr>
          <w:b/>
        </w:rPr>
      </w:pPr>
      <w:r>
        <w:t>Industrialization created big markets</w:t>
      </w:r>
    </w:p>
    <w:p w14:paraId="745F9508" w14:textId="4770FBF6" w:rsidR="00FD5287" w:rsidRPr="00FD5287" w:rsidRDefault="00FD5287" w:rsidP="00FD5287">
      <w:pPr>
        <w:pStyle w:val="ListParagraph"/>
        <w:numPr>
          <w:ilvl w:val="1"/>
          <w:numId w:val="27"/>
        </w:numPr>
        <w:rPr>
          <w:b/>
        </w:rPr>
      </w:pPr>
      <w:r>
        <w:t>Lots of room for fraud (sell anything you want with any claim you want, no testing etc.)</w:t>
      </w:r>
    </w:p>
    <w:p w14:paraId="547EDD97" w14:textId="21FE2CD2" w:rsidR="00FD5287" w:rsidRPr="00FD5287" w:rsidRDefault="00FD5287" w:rsidP="00FD5287">
      <w:pPr>
        <w:pStyle w:val="ListParagraph"/>
        <w:numPr>
          <w:ilvl w:val="0"/>
          <w:numId w:val="27"/>
        </w:numPr>
        <w:rPr>
          <w:b/>
        </w:rPr>
      </w:pPr>
      <w:r>
        <w:t>The emergence of science made people trust claim (“scientifically proven”, “Patented”)</w:t>
      </w:r>
    </w:p>
    <w:p w14:paraId="429CE305" w14:textId="1C8EEB28" w:rsidR="00FD5287" w:rsidRPr="00FD5287" w:rsidRDefault="00FD5287" w:rsidP="00FD5287">
      <w:pPr>
        <w:pStyle w:val="ListParagraph"/>
        <w:numPr>
          <w:ilvl w:val="0"/>
          <w:numId w:val="27"/>
        </w:numPr>
        <w:rPr>
          <w:b/>
        </w:rPr>
      </w:pPr>
      <w:r>
        <w:t xml:space="preserve">Consumers see patent and assume the government has reviewed in some way, but really means nothing. Just a protection of your idea. Does not mean quality but general public did not understand this. </w:t>
      </w:r>
    </w:p>
    <w:p w14:paraId="07568091" w14:textId="0F48F051" w:rsidR="00FD5287" w:rsidRPr="00FD5287" w:rsidRDefault="005D1A93" w:rsidP="00FD5287">
      <w:pPr>
        <w:pStyle w:val="ListParagraph"/>
        <w:numPr>
          <w:ilvl w:val="0"/>
          <w:numId w:val="27"/>
        </w:numPr>
        <w:rPr>
          <w:b/>
        </w:rPr>
      </w:pPr>
      <w:r>
        <w:t xml:space="preserve">Added heroin or opium to useless medications to build repeat customers. These ingredients made people feel good thinking they were getting better. </w:t>
      </w:r>
      <w:bookmarkStart w:id="0" w:name="_GoBack"/>
      <w:bookmarkEnd w:id="0"/>
    </w:p>
    <w:p w14:paraId="232A5A79" w14:textId="77777777" w:rsidR="006044DA" w:rsidRDefault="006044DA" w:rsidP="006044DA">
      <w:pPr>
        <w:rPr>
          <w:b/>
        </w:rPr>
      </w:pPr>
    </w:p>
    <w:p w14:paraId="197EC622" w14:textId="77777777" w:rsidR="006044DA" w:rsidRPr="006044DA" w:rsidRDefault="006044DA" w:rsidP="006044DA">
      <w:pPr>
        <w:rPr>
          <w:b/>
        </w:rPr>
      </w:pPr>
    </w:p>
    <w:p w14:paraId="5A4C4092" w14:textId="77777777" w:rsidR="009F3C9F" w:rsidRPr="009F3C9F" w:rsidRDefault="009F3C9F" w:rsidP="009F3C9F">
      <w:pPr>
        <w:rPr>
          <w:b/>
        </w:rPr>
      </w:pPr>
    </w:p>
    <w:p w14:paraId="0AAD2D5B" w14:textId="77777777" w:rsidR="008B67F0" w:rsidRDefault="008B67F0" w:rsidP="008B67F0"/>
    <w:p w14:paraId="39FDC346" w14:textId="77777777" w:rsidR="008B67F0" w:rsidRPr="002B1284" w:rsidRDefault="008B67F0" w:rsidP="008B67F0"/>
    <w:sectPr w:rsidR="008B67F0" w:rsidRPr="002B1284">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19AAD" w14:textId="77777777" w:rsidR="00034954" w:rsidRDefault="00034954">
      <w:r>
        <w:separator/>
      </w:r>
    </w:p>
    <w:p w14:paraId="0917D709" w14:textId="77777777" w:rsidR="00034954" w:rsidRDefault="00034954"/>
  </w:endnote>
  <w:endnote w:type="continuationSeparator" w:id="0">
    <w:p w14:paraId="2D8404C8" w14:textId="77777777" w:rsidR="00034954" w:rsidRDefault="00034954">
      <w:r>
        <w:continuationSeparator/>
      </w:r>
    </w:p>
    <w:p w14:paraId="3CB8394F" w14:textId="77777777" w:rsidR="00034954" w:rsidRDefault="000349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8344451" w14:textId="77777777" w:rsidR="000534DA" w:rsidRDefault="00034954">
        <w:pPr>
          <w:pStyle w:val="Footer"/>
        </w:pPr>
        <w:r>
          <w:fldChar w:fldCharType="begin"/>
        </w:r>
        <w:r>
          <w:instrText xml:space="preserve"> PAGE   \* MERGEFORMAT </w:instrText>
        </w:r>
        <w:r>
          <w:fldChar w:fldCharType="separate"/>
        </w:r>
        <w:r w:rsidR="005D1A93">
          <w:rPr>
            <w:noProof/>
          </w:rPr>
          <w:t>8</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B115EB" w14:textId="77777777" w:rsidR="00034954" w:rsidRDefault="00034954">
      <w:r>
        <w:separator/>
      </w:r>
    </w:p>
    <w:p w14:paraId="04A2D4E8" w14:textId="77777777" w:rsidR="00034954" w:rsidRDefault="00034954"/>
  </w:footnote>
  <w:footnote w:type="continuationSeparator" w:id="0">
    <w:p w14:paraId="0CC7DAA7" w14:textId="77777777" w:rsidR="00034954" w:rsidRDefault="00034954">
      <w:r>
        <w:continuationSeparator/>
      </w:r>
    </w:p>
    <w:p w14:paraId="6A1BF489" w14:textId="77777777" w:rsidR="00034954" w:rsidRDefault="00034954"/>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1862C13"/>
    <w:multiLevelType w:val="hybridMultilevel"/>
    <w:tmpl w:val="2CCE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F8221B"/>
    <w:multiLevelType w:val="hybridMultilevel"/>
    <w:tmpl w:val="290E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50EC1"/>
    <w:multiLevelType w:val="hybridMultilevel"/>
    <w:tmpl w:val="47922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F84BD2"/>
    <w:multiLevelType w:val="hybridMultilevel"/>
    <w:tmpl w:val="15084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C7501"/>
    <w:multiLevelType w:val="hybridMultilevel"/>
    <w:tmpl w:val="15220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E844F3"/>
    <w:multiLevelType w:val="hybridMultilevel"/>
    <w:tmpl w:val="BE8ED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FB41E8"/>
    <w:multiLevelType w:val="hybridMultilevel"/>
    <w:tmpl w:val="76504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513FC6"/>
    <w:multiLevelType w:val="hybridMultilevel"/>
    <w:tmpl w:val="BBBCB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A356DD"/>
    <w:multiLevelType w:val="hybridMultilevel"/>
    <w:tmpl w:val="414ED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440F37"/>
    <w:multiLevelType w:val="hybridMultilevel"/>
    <w:tmpl w:val="D7DC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4525A7"/>
    <w:multiLevelType w:val="hybridMultilevel"/>
    <w:tmpl w:val="42727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D11B97"/>
    <w:multiLevelType w:val="hybridMultilevel"/>
    <w:tmpl w:val="373C48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36F4647E"/>
    <w:multiLevelType w:val="hybridMultilevel"/>
    <w:tmpl w:val="F32C7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F67B1F"/>
    <w:multiLevelType w:val="hybridMultilevel"/>
    <w:tmpl w:val="5ABA0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FC56BB"/>
    <w:multiLevelType w:val="hybridMultilevel"/>
    <w:tmpl w:val="14FEA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D81874"/>
    <w:multiLevelType w:val="hybridMultilevel"/>
    <w:tmpl w:val="8F4E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3019CA"/>
    <w:multiLevelType w:val="hybridMultilevel"/>
    <w:tmpl w:val="44ACF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9D84727"/>
    <w:multiLevelType w:val="hybridMultilevel"/>
    <w:tmpl w:val="EC3C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2E4C42"/>
    <w:multiLevelType w:val="hybridMultilevel"/>
    <w:tmpl w:val="FA40F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4C3868"/>
    <w:multiLevelType w:val="hybridMultilevel"/>
    <w:tmpl w:val="61B6E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31566E"/>
    <w:multiLevelType w:val="hybridMultilevel"/>
    <w:tmpl w:val="13C82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452A64"/>
    <w:multiLevelType w:val="hybridMultilevel"/>
    <w:tmpl w:val="CC6E5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431DC8"/>
    <w:multiLevelType w:val="hybridMultilevel"/>
    <w:tmpl w:val="8E140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20"/>
  </w:num>
  <w:num w:numId="5">
    <w:abstractNumId w:val="10"/>
  </w:num>
  <w:num w:numId="6">
    <w:abstractNumId w:val="18"/>
  </w:num>
  <w:num w:numId="7">
    <w:abstractNumId w:val="15"/>
  </w:num>
  <w:num w:numId="8">
    <w:abstractNumId w:val="12"/>
  </w:num>
  <w:num w:numId="9">
    <w:abstractNumId w:val="9"/>
  </w:num>
  <w:num w:numId="10">
    <w:abstractNumId w:val="4"/>
  </w:num>
  <w:num w:numId="11">
    <w:abstractNumId w:val="3"/>
  </w:num>
  <w:num w:numId="12">
    <w:abstractNumId w:val="17"/>
  </w:num>
  <w:num w:numId="13">
    <w:abstractNumId w:val="2"/>
  </w:num>
  <w:num w:numId="14">
    <w:abstractNumId w:val="23"/>
  </w:num>
  <w:num w:numId="15">
    <w:abstractNumId w:val="13"/>
  </w:num>
  <w:num w:numId="16">
    <w:abstractNumId w:val="26"/>
  </w:num>
  <w:num w:numId="17">
    <w:abstractNumId w:val="16"/>
  </w:num>
  <w:num w:numId="18">
    <w:abstractNumId w:val="24"/>
  </w:num>
  <w:num w:numId="19">
    <w:abstractNumId w:val="11"/>
  </w:num>
  <w:num w:numId="20">
    <w:abstractNumId w:val="8"/>
  </w:num>
  <w:num w:numId="21">
    <w:abstractNumId w:val="19"/>
  </w:num>
  <w:num w:numId="22">
    <w:abstractNumId w:val="6"/>
  </w:num>
  <w:num w:numId="23">
    <w:abstractNumId w:val="21"/>
  </w:num>
  <w:num w:numId="24">
    <w:abstractNumId w:val="25"/>
  </w:num>
  <w:num w:numId="25">
    <w:abstractNumId w:val="14"/>
  </w:num>
  <w:num w:numId="26">
    <w:abstractNumId w:val="2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9A6"/>
    <w:rsid w:val="00011155"/>
    <w:rsid w:val="00034954"/>
    <w:rsid w:val="000534DA"/>
    <w:rsid w:val="000F44E9"/>
    <w:rsid w:val="002520EC"/>
    <w:rsid w:val="0025338E"/>
    <w:rsid w:val="002B1284"/>
    <w:rsid w:val="004B5A35"/>
    <w:rsid w:val="005702EC"/>
    <w:rsid w:val="005B5C1B"/>
    <w:rsid w:val="005D1A93"/>
    <w:rsid w:val="006044DA"/>
    <w:rsid w:val="008B67F0"/>
    <w:rsid w:val="008E0AD0"/>
    <w:rsid w:val="009F3C9F"/>
    <w:rsid w:val="00B639A6"/>
    <w:rsid w:val="00C030B0"/>
    <w:rsid w:val="00DA61B1"/>
    <w:rsid w:val="00DC0B55"/>
    <w:rsid w:val="00FD5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EE2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0F4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Kate/Library/Containers/com.microsoft.Word/Data/Library/Caches/4105/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1E7"/>
    <w:rsid w:val="007B5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0A1C4DBF91EB4DAA49BA3B839E53DA">
    <w:name w:val="900A1C4DBF91EB4DAA49BA3B839E53DA"/>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315495B2556B654BAD1DCEB4DF794627">
    <w:name w:val="315495B2556B654BAD1DCEB4DF7946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72</TotalTime>
  <Pages>8</Pages>
  <Words>1472</Words>
  <Characters>8395</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White</dc:creator>
  <cp:keywords/>
  <dc:description/>
  <cp:lastModifiedBy>Katie White</cp:lastModifiedBy>
  <cp:revision>5</cp:revision>
  <dcterms:created xsi:type="dcterms:W3CDTF">2018-01-10T22:26:00Z</dcterms:created>
  <dcterms:modified xsi:type="dcterms:W3CDTF">2018-01-10T23:49:00Z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