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A6803" w14:textId="77777777" w:rsidR="009225CF" w:rsidRPr="00CD666D" w:rsidRDefault="007227CD">
      <w:pPr>
        <w:pStyle w:val="Heading1"/>
      </w:pPr>
      <w:r>
        <w:t xml:space="preserve">Drugs 101 – Lecture 1 </w:t>
      </w:r>
    </w:p>
    <w:p w14:paraId="14552D82" w14:textId="77777777" w:rsidR="009225CF" w:rsidRDefault="005D53FC" w:rsidP="005D53FC">
      <w:pPr>
        <w:pBdr>
          <w:bottom w:val="single" w:sz="4" w:space="1" w:color="auto"/>
        </w:pBdr>
      </w:pPr>
      <w:r>
        <w:t>Introduction and history</w:t>
      </w:r>
    </w:p>
    <w:p w14:paraId="22BF95B7" w14:textId="77777777" w:rsidR="00CD666D" w:rsidRPr="00D851EC" w:rsidRDefault="005D53FC" w:rsidP="005D53FC">
      <w:pPr>
        <w:pStyle w:val="ListBullet"/>
        <w:numPr>
          <w:ilvl w:val="0"/>
          <w:numId w:val="0"/>
        </w:numPr>
        <w:ind w:left="432" w:hanging="432"/>
        <w:rPr>
          <w:sz w:val="24"/>
          <w:szCs w:val="24"/>
        </w:rPr>
      </w:pPr>
      <w:r w:rsidRPr="00D851EC">
        <w:rPr>
          <w:sz w:val="24"/>
          <w:szCs w:val="24"/>
        </w:rPr>
        <w:t xml:space="preserve">Science vs magic </w:t>
      </w:r>
    </w:p>
    <w:p w14:paraId="2ADF5DE1" w14:textId="77777777" w:rsidR="005D53FC" w:rsidRPr="00D851EC" w:rsidRDefault="005D53FC" w:rsidP="005D53FC">
      <w:pPr>
        <w:pStyle w:val="ListBullet"/>
        <w:numPr>
          <w:ilvl w:val="0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>Science</w:t>
      </w:r>
    </w:p>
    <w:p w14:paraId="562156C1" w14:textId="77777777" w:rsidR="005D53FC" w:rsidRPr="00D851EC" w:rsidRDefault="005D53FC" w:rsidP="005D53FC">
      <w:pPr>
        <w:pStyle w:val="ListBullet"/>
        <w:numPr>
          <w:ilvl w:val="1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>Collect FACTS</w:t>
      </w:r>
    </w:p>
    <w:p w14:paraId="580A1808" w14:textId="77777777" w:rsidR="005D53FC" w:rsidRPr="00D851EC" w:rsidRDefault="005D53FC" w:rsidP="005D53FC">
      <w:pPr>
        <w:pStyle w:val="ListBullet"/>
        <w:numPr>
          <w:ilvl w:val="1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>Draw conclusions based on the FACTS</w:t>
      </w:r>
    </w:p>
    <w:p w14:paraId="1648D6A8" w14:textId="77777777" w:rsidR="005D53FC" w:rsidRPr="00D851EC" w:rsidRDefault="005D53FC" w:rsidP="005D53FC">
      <w:pPr>
        <w:pStyle w:val="ListBullet"/>
        <w:numPr>
          <w:ilvl w:val="1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>TEST your conclusions in several ways</w:t>
      </w:r>
    </w:p>
    <w:p w14:paraId="035FA627" w14:textId="77777777" w:rsidR="00D851EC" w:rsidRPr="00D851EC" w:rsidRDefault="00D851EC" w:rsidP="005D53FC">
      <w:pPr>
        <w:pStyle w:val="ListBullet"/>
        <w:numPr>
          <w:ilvl w:val="1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>The concept of science is new</w:t>
      </w:r>
    </w:p>
    <w:p w14:paraId="0775E5B6" w14:textId="77777777" w:rsidR="00D851EC" w:rsidRPr="00D851EC" w:rsidRDefault="00D851EC" w:rsidP="00D851EC">
      <w:pPr>
        <w:pStyle w:val="ListBullet"/>
        <w:numPr>
          <w:ilvl w:val="2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>Developed in the last 150 years</w:t>
      </w:r>
    </w:p>
    <w:p w14:paraId="50FA2BCB" w14:textId="77777777" w:rsidR="00D851EC" w:rsidRPr="00D851EC" w:rsidRDefault="00D851EC" w:rsidP="00D851EC">
      <w:pPr>
        <w:pStyle w:val="ListBullet"/>
        <w:numPr>
          <w:ilvl w:val="1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 xml:space="preserve">This type of thinking </w:t>
      </w:r>
      <w:r w:rsidRPr="00235796">
        <w:rPr>
          <w:b/>
          <w:sz w:val="24"/>
          <w:szCs w:val="24"/>
        </w:rPr>
        <w:t>SPEEDS</w:t>
      </w:r>
      <w:r w:rsidRPr="00D851EC">
        <w:rPr>
          <w:sz w:val="24"/>
          <w:szCs w:val="24"/>
        </w:rPr>
        <w:t xml:space="preserve"> up progress</w:t>
      </w:r>
    </w:p>
    <w:p w14:paraId="286ED8D3" w14:textId="77777777" w:rsidR="005D53FC" w:rsidRPr="00D851EC" w:rsidRDefault="005D53FC" w:rsidP="005D53FC">
      <w:pPr>
        <w:pStyle w:val="ListBullet"/>
        <w:numPr>
          <w:ilvl w:val="0"/>
          <w:numId w:val="9"/>
        </w:numPr>
        <w:rPr>
          <w:sz w:val="24"/>
          <w:szCs w:val="24"/>
        </w:rPr>
      </w:pPr>
      <w:r w:rsidRPr="00D851EC">
        <w:rPr>
          <w:sz w:val="24"/>
          <w:szCs w:val="24"/>
        </w:rPr>
        <w:t xml:space="preserve">Magic/Superstition </w:t>
      </w:r>
    </w:p>
    <w:p w14:paraId="3F80D478" w14:textId="77777777" w:rsidR="005D53FC" w:rsidRPr="00D851EC" w:rsidRDefault="005D53FC" w:rsidP="005D53FC">
      <w:pPr>
        <w:pStyle w:val="ListBullet"/>
        <w:numPr>
          <w:ilvl w:val="1"/>
          <w:numId w:val="1"/>
        </w:numPr>
        <w:rPr>
          <w:sz w:val="24"/>
          <w:szCs w:val="24"/>
        </w:rPr>
      </w:pPr>
      <w:r w:rsidRPr="00D851EC">
        <w:rPr>
          <w:sz w:val="24"/>
          <w:szCs w:val="24"/>
        </w:rPr>
        <w:t>YOU draw the conclusions that YOU want</w:t>
      </w:r>
    </w:p>
    <w:p w14:paraId="4C63D3D0" w14:textId="77777777" w:rsidR="005D53FC" w:rsidRPr="00D851EC" w:rsidRDefault="005D53FC" w:rsidP="005D53FC">
      <w:pPr>
        <w:pStyle w:val="ListBullet"/>
        <w:numPr>
          <w:ilvl w:val="1"/>
          <w:numId w:val="1"/>
        </w:numPr>
        <w:rPr>
          <w:sz w:val="24"/>
          <w:szCs w:val="24"/>
        </w:rPr>
      </w:pPr>
      <w:r w:rsidRPr="00D851EC">
        <w:rPr>
          <w:sz w:val="24"/>
          <w:szCs w:val="24"/>
        </w:rPr>
        <w:t>Find facts to fit those conclusions</w:t>
      </w:r>
    </w:p>
    <w:p w14:paraId="2CC1B2B2" w14:textId="77777777" w:rsidR="005D53FC" w:rsidRPr="00D851EC" w:rsidRDefault="005D53FC" w:rsidP="005D53FC">
      <w:pPr>
        <w:pStyle w:val="ListBullet"/>
        <w:numPr>
          <w:ilvl w:val="1"/>
          <w:numId w:val="1"/>
        </w:numPr>
        <w:rPr>
          <w:sz w:val="24"/>
          <w:szCs w:val="24"/>
        </w:rPr>
      </w:pPr>
      <w:r w:rsidRPr="00D851EC">
        <w:rPr>
          <w:sz w:val="24"/>
          <w:szCs w:val="24"/>
        </w:rPr>
        <w:t>Avoid testing and challenging your conclusions</w:t>
      </w:r>
    </w:p>
    <w:p w14:paraId="1DF1323B" w14:textId="77777777" w:rsidR="00D851EC" w:rsidRPr="00D851EC" w:rsidRDefault="00D851EC" w:rsidP="00D851EC">
      <w:pPr>
        <w:pStyle w:val="ListBullet"/>
        <w:numPr>
          <w:ilvl w:val="1"/>
          <w:numId w:val="1"/>
        </w:numPr>
        <w:rPr>
          <w:sz w:val="24"/>
          <w:szCs w:val="24"/>
        </w:rPr>
      </w:pPr>
      <w:r w:rsidRPr="00D851EC">
        <w:rPr>
          <w:sz w:val="24"/>
          <w:szCs w:val="24"/>
        </w:rPr>
        <w:t xml:space="preserve">This type of thinking </w:t>
      </w:r>
      <w:r w:rsidRPr="00235796">
        <w:rPr>
          <w:b/>
          <w:sz w:val="24"/>
          <w:szCs w:val="24"/>
        </w:rPr>
        <w:t>SLOWS</w:t>
      </w:r>
      <w:r w:rsidRPr="00D851EC">
        <w:rPr>
          <w:sz w:val="24"/>
          <w:szCs w:val="24"/>
        </w:rPr>
        <w:t xml:space="preserve"> down progression</w:t>
      </w:r>
    </w:p>
    <w:p w14:paraId="4920B38F" w14:textId="77777777" w:rsidR="005D53FC" w:rsidRPr="00235796" w:rsidRDefault="005D53FC" w:rsidP="005D53FC">
      <w:pPr>
        <w:pStyle w:val="ListBullet"/>
        <w:rPr>
          <w:b/>
          <w:sz w:val="24"/>
          <w:szCs w:val="24"/>
        </w:rPr>
      </w:pPr>
      <w:r w:rsidRPr="00235796">
        <w:rPr>
          <w:b/>
          <w:sz w:val="24"/>
          <w:szCs w:val="24"/>
        </w:rPr>
        <w:t>Human brain’s default mode is MAGIC</w:t>
      </w:r>
    </w:p>
    <w:p w14:paraId="069562A6" w14:textId="77777777" w:rsidR="005D53FC" w:rsidRPr="00D851EC" w:rsidRDefault="005D53FC" w:rsidP="005D53FC">
      <w:pPr>
        <w:pStyle w:val="ListBullet"/>
        <w:numPr>
          <w:ilvl w:val="1"/>
          <w:numId w:val="1"/>
        </w:numPr>
        <w:rPr>
          <w:sz w:val="24"/>
          <w:szCs w:val="24"/>
        </w:rPr>
      </w:pPr>
      <w:r w:rsidRPr="00D851EC">
        <w:rPr>
          <w:sz w:val="24"/>
          <w:szCs w:val="24"/>
        </w:rPr>
        <w:t>We are convinced that we are right</w:t>
      </w:r>
    </w:p>
    <w:p w14:paraId="2BF62AC9" w14:textId="2020DC8B" w:rsidR="005D53FC" w:rsidRPr="00D851EC" w:rsidRDefault="00EA5DBE" w:rsidP="0031132B">
      <w:pPr>
        <w:pStyle w:val="ListBullet"/>
        <w:numPr>
          <w:ilvl w:val="1"/>
          <w:numId w:val="1"/>
        </w:numPr>
        <w:pBdr>
          <w:bottom w:val="single" w:sz="4" w:space="1" w:color="auto"/>
        </w:pBdr>
        <w:rPr>
          <w:sz w:val="24"/>
          <w:szCs w:val="24"/>
        </w:rPr>
      </w:pPr>
      <w:r w:rsidRPr="00D851EC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46667F2" wp14:editId="08C61010">
            <wp:simplePos x="0" y="0"/>
            <wp:positionH relativeFrom="column">
              <wp:posOffset>4396105</wp:posOffset>
            </wp:positionH>
            <wp:positionV relativeFrom="paragraph">
              <wp:posOffset>287020</wp:posOffset>
            </wp:positionV>
            <wp:extent cx="2041525" cy="20599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205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3FC" w:rsidRPr="00D851EC">
        <w:rPr>
          <w:sz w:val="24"/>
          <w:szCs w:val="24"/>
        </w:rPr>
        <w:t>Survival mechanism</w:t>
      </w:r>
    </w:p>
    <w:p w14:paraId="1DD42881" w14:textId="6CF8CEC2" w:rsidR="00D851EC" w:rsidRPr="00D851EC" w:rsidRDefault="00D851EC" w:rsidP="00D851EC">
      <w:pPr>
        <w:pStyle w:val="ListBullet"/>
        <w:numPr>
          <w:ilvl w:val="0"/>
          <w:numId w:val="0"/>
        </w:numPr>
        <w:ind w:left="858" w:hanging="432"/>
        <w:rPr>
          <w:sz w:val="24"/>
          <w:szCs w:val="24"/>
        </w:rPr>
      </w:pPr>
      <w:r w:rsidRPr="00D851EC">
        <w:rPr>
          <w:sz w:val="24"/>
          <w:szCs w:val="24"/>
        </w:rPr>
        <w:t xml:space="preserve">Life expectancy </w:t>
      </w:r>
    </w:p>
    <w:p w14:paraId="6F229B47" w14:textId="2278042A" w:rsidR="00D851EC" w:rsidRPr="00D851EC" w:rsidRDefault="00D851EC" w:rsidP="00D851EC">
      <w:pPr>
        <w:pStyle w:val="ListBullet"/>
        <w:numPr>
          <w:ilvl w:val="0"/>
          <w:numId w:val="12"/>
        </w:numPr>
        <w:rPr>
          <w:sz w:val="24"/>
          <w:szCs w:val="24"/>
        </w:rPr>
      </w:pPr>
      <w:r w:rsidRPr="00D851EC">
        <w:rPr>
          <w:sz w:val="24"/>
          <w:szCs w:val="24"/>
        </w:rPr>
        <w:t xml:space="preserve">The current life expectancy is </w:t>
      </w:r>
      <w:r>
        <w:rPr>
          <w:sz w:val="24"/>
          <w:szCs w:val="24"/>
        </w:rPr>
        <w:t>HIGHER</w:t>
      </w:r>
      <w:r w:rsidRPr="00D851EC">
        <w:rPr>
          <w:sz w:val="24"/>
          <w:szCs w:val="24"/>
        </w:rPr>
        <w:t xml:space="preserve"> than at any other time in history </w:t>
      </w:r>
      <w:r w:rsidR="00EA5DBE">
        <w:rPr>
          <w:sz w:val="24"/>
          <w:szCs w:val="24"/>
        </w:rPr>
        <w:t>– LOW</w:t>
      </w:r>
      <w:r w:rsidR="00EA5DBE" w:rsidRPr="00D851EC">
        <w:rPr>
          <w:sz w:val="24"/>
          <w:szCs w:val="24"/>
        </w:rPr>
        <w:t xml:space="preserve"> compared to Canada’s</w:t>
      </w:r>
      <w:r w:rsidR="00EA5DBE">
        <w:rPr>
          <w:sz w:val="24"/>
          <w:szCs w:val="24"/>
        </w:rPr>
        <w:t>, but almost DOUBLED throughout most human history</w:t>
      </w:r>
    </w:p>
    <w:p w14:paraId="043A7825" w14:textId="77777777" w:rsidR="00EA5DBE" w:rsidRPr="00D851EC" w:rsidRDefault="00EA5DBE" w:rsidP="00EA5DBE">
      <w:pPr>
        <w:pStyle w:val="ListBullet"/>
        <w:numPr>
          <w:ilvl w:val="0"/>
          <w:numId w:val="12"/>
        </w:numPr>
        <w:rPr>
          <w:sz w:val="24"/>
          <w:szCs w:val="24"/>
        </w:rPr>
      </w:pPr>
      <w:r w:rsidRPr="00D851EC">
        <w:rPr>
          <w:sz w:val="24"/>
          <w:szCs w:val="24"/>
        </w:rPr>
        <w:t xml:space="preserve">Canada has one of the </w:t>
      </w:r>
      <w:r>
        <w:rPr>
          <w:sz w:val="24"/>
          <w:szCs w:val="24"/>
        </w:rPr>
        <w:t>HIGHEST</w:t>
      </w:r>
      <w:r w:rsidRPr="00D851EC">
        <w:rPr>
          <w:sz w:val="24"/>
          <w:szCs w:val="24"/>
        </w:rPr>
        <w:t xml:space="preserve"> standards of living in the world (8</w:t>
      </w:r>
      <w:r w:rsidRPr="00D851EC">
        <w:rPr>
          <w:sz w:val="24"/>
          <w:szCs w:val="24"/>
          <w:vertAlign w:val="superscript"/>
        </w:rPr>
        <w:t>th</w:t>
      </w:r>
      <w:r w:rsidRPr="00D851EC">
        <w:rPr>
          <w:sz w:val="24"/>
          <w:szCs w:val="24"/>
        </w:rPr>
        <w:t>)</w:t>
      </w:r>
    </w:p>
    <w:p w14:paraId="145A2E5F" w14:textId="77777777" w:rsidR="00EA5DBE" w:rsidRDefault="00EA5DBE" w:rsidP="00EA5DBE">
      <w:pPr>
        <w:pStyle w:val="ListBullet"/>
        <w:numPr>
          <w:ilvl w:val="0"/>
          <w:numId w:val="12"/>
        </w:numPr>
        <w:rPr>
          <w:sz w:val="24"/>
          <w:szCs w:val="24"/>
        </w:rPr>
      </w:pPr>
      <w:r w:rsidRPr="00D851EC">
        <w:rPr>
          <w:sz w:val="24"/>
          <w:szCs w:val="24"/>
        </w:rPr>
        <w:t xml:space="preserve">This means </w:t>
      </w:r>
      <w:r>
        <w:rPr>
          <w:sz w:val="24"/>
          <w:szCs w:val="24"/>
        </w:rPr>
        <w:t>LONGER</w:t>
      </w:r>
      <w:r w:rsidRPr="00D851EC">
        <w:rPr>
          <w:sz w:val="24"/>
          <w:szCs w:val="24"/>
        </w:rPr>
        <w:t xml:space="preserve"> life span and </w:t>
      </w:r>
      <w:r>
        <w:rPr>
          <w:sz w:val="24"/>
          <w:szCs w:val="24"/>
        </w:rPr>
        <w:t>IMPROVED</w:t>
      </w:r>
      <w:r w:rsidRPr="00D851EC">
        <w:rPr>
          <w:sz w:val="24"/>
          <w:szCs w:val="24"/>
        </w:rPr>
        <w:t xml:space="preserve"> quality of life</w:t>
      </w:r>
    </w:p>
    <w:p w14:paraId="1DABD866" w14:textId="4AAB8AF1" w:rsidR="00D851EC" w:rsidRPr="00D851EC" w:rsidRDefault="00EA5DBE" w:rsidP="00D851EC">
      <w:pPr>
        <w:pStyle w:val="ListBullet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Some countries, the life span is LOWER than life expectancy in the stone age</w:t>
      </w:r>
    </w:p>
    <w:p w14:paraId="1ECFA1F7" w14:textId="77777777" w:rsidR="00D851EC" w:rsidRPr="00D851EC" w:rsidRDefault="00D851EC" w:rsidP="00EA5DBE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1E85472A" w14:textId="77777777" w:rsidR="00D851EC" w:rsidRPr="00D851EC" w:rsidRDefault="00D851EC" w:rsidP="00D851EC">
      <w:pPr>
        <w:pStyle w:val="ListBullet"/>
        <w:numPr>
          <w:ilvl w:val="0"/>
          <w:numId w:val="0"/>
        </w:numPr>
        <w:rPr>
          <w:sz w:val="24"/>
          <w:szCs w:val="24"/>
        </w:rPr>
      </w:pPr>
      <w:r w:rsidRPr="00D851EC">
        <w:rPr>
          <w:sz w:val="24"/>
          <w:szCs w:val="24"/>
        </w:rPr>
        <w:lastRenderedPageBreak/>
        <w:t>Life expectancy through history</w:t>
      </w:r>
      <w:r>
        <w:rPr>
          <w:sz w:val="24"/>
          <w:szCs w:val="24"/>
        </w:rPr>
        <w:t xml:space="preserve"> (numbers) – educated guess by</w:t>
      </w:r>
      <w:r w:rsidR="0031132B">
        <w:rPr>
          <w:sz w:val="24"/>
          <w:szCs w:val="24"/>
        </w:rPr>
        <w:t xml:space="preserve"> written record and archaeology</w:t>
      </w:r>
    </w:p>
    <w:p w14:paraId="7A07E634" w14:textId="77777777" w:rsidR="00D851EC" w:rsidRPr="00D851EC" w:rsidRDefault="00D851EC" w:rsidP="00D851EC">
      <w:pPr>
        <w:pStyle w:val="ListBullet"/>
        <w:numPr>
          <w:ilvl w:val="0"/>
          <w:numId w:val="14"/>
        </w:numPr>
      </w:pPr>
      <w:r>
        <w:rPr>
          <w:sz w:val="24"/>
          <w:szCs w:val="24"/>
        </w:rPr>
        <w:t xml:space="preserve">Approx. 30-35 y/o (for most of the recorded history in the last 6,000 </w:t>
      </w:r>
      <w:proofErr w:type="spellStart"/>
      <w:r>
        <w:rPr>
          <w:sz w:val="24"/>
          <w:szCs w:val="24"/>
        </w:rPr>
        <w:t>yrs</w:t>
      </w:r>
      <w:proofErr w:type="spellEnd"/>
      <w:r>
        <w:rPr>
          <w:sz w:val="24"/>
          <w:szCs w:val="24"/>
        </w:rPr>
        <w:t>)</w:t>
      </w:r>
    </w:p>
    <w:p w14:paraId="1C1751D4" w14:textId="77777777" w:rsidR="00D851EC" w:rsidRPr="00D851EC" w:rsidRDefault="00D851EC" w:rsidP="00D851EC">
      <w:pPr>
        <w:pStyle w:val="ListBullet"/>
        <w:numPr>
          <w:ilvl w:val="0"/>
          <w:numId w:val="14"/>
        </w:numPr>
      </w:pPr>
      <w:r>
        <w:rPr>
          <w:sz w:val="24"/>
          <w:szCs w:val="24"/>
        </w:rPr>
        <w:t xml:space="preserve">Approx. 30-35 through the stone age (500,000 to 6,000 </w:t>
      </w:r>
      <w:proofErr w:type="spellStart"/>
      <w:r>
        <w:rPr>
          <w:sz w:val="24"/>
          <w:szCs w:val="24"/>
        </w:rPr>
        <w:t>yrs</w:t>
      </w:r>
      <w:proofErr w:type="spellEnd"/>
      <w:r>
        <w:rPr>
          <w:sz w:val="24"/>
          <w:szCs w:val="24"/>
        </w:rPr>
        <w:t>)</w:t>
      </w:r>
    </w:p>
    <w:p w14:paraId="45AAEC16" w14:textId="77777777" w:rsidR="0031132B" w:rsidRPr="0031132B" w:rsidRDefault="00D851EC" w:rsidP="0031132B">
      <w:pPr>
        <w:pStyle w:val="ListBullet"/>
        <w:numPr>
          <w:ilvl w:val="0"/>
          <w:numId w:val="14"/>
        </w:numPr>
      </w:pPr>
      <w:r>
        <w:rPr>
          <w:sz w:val="24"/>
          <w:szCs w:val="24"/>
        </w:rPr>
        <w:t xml:space="preserve">82 </w:t>
      </w:r>
      <w:proofErr w:type="spellStart"/>
      <w:r>
        <w:rPr>
          <w:sz w:val="24"/>
          <w:szCs w:val="24"/>
        </w:rPr>
        <w:t>yrs</w:t>
      </w:r>
      <w:proofErr w:type="spellEnd"/>
      <w:r>
        <w:rPr>
          <w:sz w:val="24"/>
          <w:szCs w:val="24"/>
        </w:rPr>
        <w:t xml:space="preserve"> in 2009 (Canada) due to improvements over the last 150 yrs.</w:t>
      </w:r>
      <w:r w:rsidR="0031132B" w:rsidRPr="0031132B">
        <w:rPr>
          <w:sz w:val="24"/>
          <w:szCs w:val="24"/>
        </w:rPr>
        <w:t xml:space="preserve"> </w:t>
      </w:r>
    </w:p>
    <w:p w14:paraId="492FD910" w14:textId="77777777" w:rsidR="0031132B" w:rsidRDefault="0031132B" w:rsidP="0031132B">
      <w:pPr>
        <w:pStyle w:val="ListBullet"/>
        <w:numPr>
          <w:ilvl w:val="0"/>
          <w:numId w:val="14"/>
        </w:numPr>
      </w:pPr>
      <w:r>
        <w:rPr>
          <w:sz w:val="24"/>
          <w:szCs w:val="24"/>
        </w:rPr>
        <w:t xml:space="preserve">Life expectancy has only increased in the last 150 </w:t>
      </w:r>
      <w:proofErr w:type="spellStart"/>
      <w:r>
        <w:rPr>
          <w:sz w:val="24"/>
          <w:szCs w:val="24"/>
        </w:rPr>
        <w:t>yrs</w:t>
      </w:r>
      <w:proofErr w:type="spellEnd"/>
      <w:r>
        <w:rPr>
          <w:sz w:val="24"/>
          <w:szCs w:val="24"/>
        </w:rPr>
        <w:t xml:space="preserve">, before that it was stone age life </w:t>
      </w:r>
      <w:proofErr w:type="spellStart"/>
      <w:r>
        <w:rPr>
          <w:sz w:val="24"/>
          <w:szCs w:val="24"/>
        </w:rPr>
        <w:t>expec</w:t>
      </w:r>
      <w:proofErr w:type="spellEnd"/>
      <w:r>
        <w:rPr>
          <w:sz w:val="24"/>
          <w:szCs w:val="24"/>
        </w:rPr>
        <w:t>.</w:t>
      </w:r>
    </w:p>
    <w:p w14:paraId="4BA7292E" w14:textId="77777777" w:rsidR="0031132B" w:rsidRDefault="0031132B" w:rsidP="0031132B">
      <w:pPr>
        <w:pStyle w:val="ListBullet"/>
        <w:numPr>
          <w:ilvl w:val="0"/>
          <w:numId w:val="0"/>
        </w:numPr>
        <w:pBdr>
          <w:bottom w:val="single" w:sz="4" w:space="1" w:color="auto"/>
        </w:pBdr>
        <w:ind w:left="858" w:hanging="432"/>
        <w:rPr>
          <w:sz w:val="24"/>
          <w:szCs w:val="24"/>
        </w:rPr>
      </w:pPr>
      <w:r w:rsidRPr="0031132B">
        <w:rPr>
          <w:sz w:val="24"/>
          <w:szCs w:val="24"/>
        </w:rPr>
        <w:t>*The variations smoothed out as the records are not precise, by combining data from various sources, we have found an appropriate range*</w:t>
      </w:r>
    </w:p>
    <w:p w14:paraId="66E3B8E7" w14:textId="77777777" w:rsidR="0031132B" w:rsidRDefault="0031132B" w:rsidP="0031132B">
      <w:pPr>
        <w:pStyle w:val="ListBullet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Life in the old </w:t>
      </w:r>
      <w:proofErr w:type="gramStart"/>
      <w:r>
        <w:rPr>
          <w:sz w:val="24"/>
          <w:szCs w:val="24"/>
        </w:rPr>
        <w:t>days :</w:t>
      </w:r>
      <w:proofErr w:type="gramEnd"/>
      <w:r>
        <w:rPr>
          <w:sz w:val="24"/>
          <w:szCs w:val="24"/>
        </w:rPr>
        <w:t xml:space="preserve"> </w:t>
      </w:r>
    </w:p>
    <w:p w14:paraId="49396509" w14:textId="77777777" w:rsidR="0031132B" w:rsidRDefault="0031132B" w:rsidP="0031132B">
      <w:pPr>
        <w:pStyle w:val="ListBullet"/>
        <w:numPr>
          <w:ilvl w:val="0"/>
          <w:numId w:val="15"/>
        </w:numPr>
        <w:rPr>
          <w:sz w:val="24"/>
          <w:szCs w:val="24"/>
        </w:rPr>
      </w:pPr>
      <w:r w:rsidRPr="0031132B">
        <w:rPr>
          <w:sz w:val="24"/>
          <w:szCs w:val="24"/>
        </w:rPr>
        <w:t xml:space="preserve">Life = </w:t>
      </w:r>
      <w:r w:rsidRPr="00A10021">
        <w:rPr>
          <w:b/>
          <w:sz w:val="24"/>
          <w:szCs w:val="24"/>
        </w:rPr>
        <w:t>Harsh, cruel, short</w:t>
      </w:r>
    </w:p>
    <w:p w14:paraId="39E5F26C" w14:textId="77777777" w:rsidR="0031132B" w:rsidRPr="0031132B" w:rsidRDefault="0031132B" w:rsidP="0031132B">
      <w:pPr>
        <w:pStyle w:val="ListBullet"/>
        <w:numPr>
          <w:ilvl w:val="0"/>
          <w:numId w:val="15"/>
        </w:numPr>
        <w:rPr>
          <w:sz w:val="24"/>
          <w:szCs w:val="24"/>
        </w:rPr>
      </w:pPr>
      <w:r w:rsidRPr="00A10021">
        <w:rPr>
          <w:b/>
          <w:sz w:val="24"/>
          <w:szCs w:val="24"/>
        </w:rPr>
        <w:t>Sickness = standard</w:t>
      </w:r>
      <w:r w:rsidRPr="0031132B">
        <w:rPr>
          <w:sz w:val="24"/>
          <w:szCs w:val="24"/>
        </w:rPr>
        <w:t xml:space="preserve"> - constantly fighting diseases, sick for most of your life</w:t>
      </w:r>
    </w:p>
    <w:p w14:paraId="4591DF24" w14:textId="77777777" w:rsidR="0031132B" w:rsidRDefault="0031132B" w:rsidP="0031132B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Common and dangerous; ex. Cutting your hand » possible death</w:t>
      </w:r>
    </w:p>
    <w:p w14:paraId="082A53FB" w14:textId="77777777" w:rsidR="0031132B" w:rsidRDefault="0031132B" w:rsidP="0031132B">
      <w:pPr>
        <w:pStyle w:val="ListBullet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High numbers of </w:t>
      </w:r>
      <w:r w:rsidRPr="00A10021">
        <w:rPr>
          <w:b/>
          <w:sz w:val="24"/>
          <w:szCs w:val="24"/>
        </w:rPr>
        <w:t>parasites cases</w:t>
      </w:r>
    </w:p>
    <w:p w14:paraId="5AE466E0" w14:textId="77777777" w:rsidR="0031132B" w:rsidRPr="0031132B" w:rsidRDefault="0031132B" w:rsidP="0031132B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Lice and fleas = very common – </w:t>
      </w:r>
      <w:r w:rsidRPr="0031132B">
        <w:rPr>
          <w:sz w:val="24"/>
          <w:szCs w:val="24"/>
        </w:rPr>
        <w:t xml:space="preserve">The comb was invented for parasites </w:t>
      </w:r>
    </w:p>
    <w:p w14:paraId="074B7D0A" w14:textId="77777777" w:rsidR="0031132B" w:rsidRDefault="0031132B" w:rsidP="0031132B">
      <w:pPr>
        <w:pStyle w:val="ListBullet"/>
        <w:numPr>
          <w:ilvl w:val="1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Worms (intestinal &amp; others) = very common </w:t>
      </w:r>
    </w:p>
    <w:p w14:paraId="76089E0E" w14:textId="77777777" w:rsidR="0031132B" w:rsidRPr="0031132B" w:rsidRDefault="0031132B" w:rsidP="0031132B">
      <w:pPr>
        <w:pStyle w:val="ListBullet"/>
        <w:numPr>
          <w:ilvl w:val="2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1 – H</w:t>
      </w:r>
      <w:r w:rsidRPr="0031132B">
        <w:rPr>
          <w:sz w:val="24"/>
          <w:szCs w:val="24"/>
        </w:rPr>
        <w:t>ookworm</w:t>
      </w:r>
    </w:p>
    <w:p w14:paraId="43A46C7B" w14:textId="77777777" w:rsidR="0031132B" w:rsidRPr="0031132B" w:rsidRDefault="0031132B" w:rsidP="0031132B">
      <w:pPr>
        <w:pStyle w:val="ListBullet"/>
        <w:numPr>
          <w:ilvl w:val="2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2- T</w:t>
      </w:r>
      <w:r w:rsidRPr="0031132B">
        <w:rPr>
          <w:sz w:val="24"/>
          <w:szCs w:val="24"/>
        </w:rPr>
        <w:t>apeworm – can lay 1,000,000 eggs per day,</w:t>
      </w:r>
    </w:p>
    <w:p w14:paraId="15E28C05" w14:textId="77777777" w:rsidR="0031132B" w:rsidRPr="0031132B" w:rsidRDefault="0031132B" w:rsidP="0031132B">
      <w:pPr>
        <w:pStyle w:val="ListBullet"/>
        <w:numPr>
          <w:ilvl w:val="2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3 – T</w:t>
      </w:r>
      <w:r w:rsidRPr="0031132B">
        <w:rPr>
          <w:sz w:val="24"/>
          <w:szCs w:val="24"/>
        </w:rPr>
        <w:t>apeworm eggs</w:t>
      </w:r>
    </w:p>
    <w:p w14:paraId="2F224D6C" w14:textId="77777777" w:rsidR="0031132B" w:rsidRPr="0031132B" w:rsidRDefault="0031132B" w:rsidP="0031132B">
      <w:pPr>
        <w:pStyle w:val="ListBullet"/>
        <w:numPr>
          <w:ilvl w:val="2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4- R</w:t>
      </w:r>
      <w:r w:rsidRPr="0031132B">
        <w:rPr>
          <w:sz w:val="24"/>
          <w:szCs w:val="24"/>
        </w:rPr>
        <w:t>oundworm max size 50 cm lay 200,000 eggs/day</w:t>
      </w:r>
    </w:p>
    <w:p w14:paraId="5200E526" w14:textId="77777777" w:rsidR="00AB72FF" w:rsidRDefault="0031132B" w:rsidP="00AB72FF">
      <w:pPr>
        <w:pStyle w:val="ListBullet"/>
        <w:numPr>
          <w:ilvl w:val="2"/>
          <w:numId w:val="15"/>
        </w:numPr>
        <w:rPr>
          <w:sz w:val="24"/>
          <w:szCs w:val="24"/>
        </w:rPr>
      </w:pPr>
      <w:r w:rsidRPr="0031132B">
        <w:rPr>
          <w:sz w:val="24"/>
          <w:szCs w:val="24"/>
        </w:rPr>
        <w:t xml:space="preserve">5 - </w:t>
      </w:r>
      <w:r>
        <w:rPr>
          <w:sz w:val="24"/>
          <w:szCs w:val="24"/>
        </w:rPr>
        <w:t>P</w:t>
      </w:r>
      <w:r w:rsidRPr="0031132B">
        <w:rPr>
          <w:sz w:val="24"/>
          <w:szCs w:val="24"/>
        </w:rPr>
        <w:t>inworms – migrates out of colon and lays eggs in anus – itching</w:t>
      </w:r>
    </w:p>
    <w:p w14:paraId="0763D67F" w14:textId="77777777" w:rsidR="00AB72FF" w:rsidRPr="00AB72FF" w:rsidRDefault="00AB72FF" w:rsidP="00AB72FF">
      <w:pPr>
        <w:pStyle w:val="ListBullet"/>
        <w:numPr>
          <w:ilvl w:val="0"/>
          <w:numId w:val="0"/>
        </w:numPr>
        <w:pBdr>
          <w:bottom w:val="single" w:sz="4" w:space="1" w:color="auto"/>
        </w:pBdr>
        <w:ind w:left="858" w:hanging="432"/>
        <w:rPr>
          <w:sz w:val="24"/>
          <w:szCs w:val="24"/>
        </w:rPr>
      </w:pPr>
      <w:r>
        <w:rPr>
          <w:b/>
          <w:bCs/>
          <w:sz w:val="24"/>
          <w:szCs w:val="24"/>
        </w:rPr>
        <w:t>*</w:t>
      </w:r>
      <w:r w:rsidRPr="00AB72FF">
        <w:rPr>
          <w:b/>
          <w:bCs/>
          <w:sz w:val="24"/>
          <w:szCs w:val="24"/>
        </w:rPr>
        <w:t>This condition still exists in many developing countries</w:t>
      </w:r>
      <w:r>
        <w:rPr>
          <w:b/>
          <w:bCs/>
          <w:sz w:val="24"/>
          <w:szCs w:val="24"/>
        </w:rPr>
        <w:t>*</w:t>
      </w:r>
    </w:p>
    <w:p w14:paraId="1C288B00" w14:textId="77777777" w:rsidR="00AB72FF" w:rsidRPr="0031132B" w:rsidRDefault="00AB72FF" w:rsidP="00AB72FF">
      <w:pPr>
        <w:pStyle w:val="ListBullet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>Improved quality of life in Canada</w:t>
      </w:r>
    </w:p>
    <w:tbl>
      <w:tblPr>
        <w:tblStyle w:val="TableGrid"/>
        <w:tblW w:w="8411" w:type="dxa"/>
        <w:tblInd w:w="858" w:type="dxa"/>
        <w:tblLook w:val="04A0" w:firstRow="1" w:lastRow="0" w:firstColumn="1" w:lastColumn="0" w:noHBand="0" w:noVBand="1"/>
      </w:tblPr>
      <w:tblGrid>
        <w:gridCol w:w="4217"/>
        <w:gridCol w:w="4194"/>
      </w:tblGrid>
      <w:tr w:rsidR="0031132B" w14:paraId="1789F2B6" w14:textId="77777777" w:rsidTr="00AB72FF">
        <w:trPr>
          <w:trHeight w:val="265"/>
        </w:trPr>
        <w:tc>
          <w:tcPr>
            <w:tcW w:w="4217" w:type="dxa"/>
          </w:tcPr>
          <w:p w14:paraId="5A692FB4" w14:textId="77777777" w:rsidR="0031132B" w:rsidRDefault="0031132B" w:rsidP="0031132B">
            <w:pPr>
              <w:pStyle w:val="ListBullet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 (until 1950’s)</w:t>
            </w:r>
          </w:p>
        </w:tc>
        <w:tc>
          <w:tcPr>
            <w:tcW w:w="4194" w:type="dxa"/>
          </w:tcPr>
          <w:p w14:paraId="1057E8C8" w14:textId="77777777" w:rsidR="0031132B" w:rsidRDefault="0031132B" w:rsidP="0031132B">
            <w:pPr>
              <w:pStyle w:val="ListBullet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2004</w:t>
            </w:r>
          </w:p>
        </w:tc>
      </w:tr>
      <w:tr w:rsidR="0031132B" w14:paraId="6864A961" w14:textId="77777777" w:rsidTr="00AB72FF">
        <w:trPr>
          <w:trHeight w:val="1706"/>
        </w:trPr>
        <w:tc>
          <w:tcPr>
            <w:tcW w:w="4217" w:type="dxa"/>
          </w:tcPr>
          <w:p w14:paraId="2230F07C" w14:textId="77777777" w:rsidR="0031132B" w:rsidRPr="00AB72FF" w:rsidRDefault="0031132B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 xml:space="preserve">44 </w:t>
            </w:r>
            <w:proofErr w:type="spellStart"/>
            <w:r w:rsidRPr="00AB72FF">
              <w:rPr>
                <w:sz w:val="22"/>
                <w:szCs w:val="22"/>
              </w:rPr>
              <w:t>yrs</w:t>
            </w:r>
            <w:proofErr w:type="spellEnd"/>
          </w:p>
          <w:p w14:paraId="4A8679A5" w14:textId="77777777" w:rsidR="0031132B" w:rsidRPr="00AB72FF" w:rsidRDefault="0031132B" w:rsidP="0031132B">
            <w:pPr>
              <w:pStyle w:val="ListBullet"/>
              <w:numPr>
                <w:ilvl w:val="0"/>
                <w:numId w:val="0"/>
              </w:numPr>
              <w:ind w:left="858" w:hanging="432"/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 xml:space="preserve">Main causes of </w:t>
            </w:r>
            <w:proofErr w:type="gramStart"/>
            <w:r w:rsidRPr="00AB72FF">
              <w:rPr>
                <w:sz w:val="22"/>
                <w:szCs w:val="22"/>
              </w:rPr>
              <w:t>death :</w:t>
            </w:r>
            <w:proofErr w:type="gramEnd"/>
            <w:r w:rsidRPr="00AB72FF">
              <w:rPr>
                <w:sz w:val="22"/>
                <w:szCs w:val="22"/>
              </w:rPr>
              <w:t xml:space="preserve"> </w:t>
            </w:r>
          </w:p>
          <w:p w14:paraId="23F59C6A" w14:textId="77777777" w:rsidR="0031132B" w:rsidRPr="00AB72FF" w:rsidRDefault="0031132B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Pneumonia</w:t>
            </w:r>
          </w:p>
          <w:p w14:paraId="207E5072" w14:textId="77777777" w:rsidR="0031132B" w:rsidRPr="00AB72FF" w:rsidRDefault="0031132B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Tuberculosis</w:t>
            </w:r>
          </w:p>
          <w:p w14:paraId="28E0F943" w14:textId="77777777" w:rsidR="0031132B" w:rsidRPr="00AB72FF" w:rsidRDefault="0031132B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Influenza</w:t>
            </w:r>
          </w:p>
        </w:tc>
        <w:tc>
          <w:tcPr>
            <w:tcW w:w="4194" w:type="dxa"/>
          </w:tcPr>
          <w:p w14:paraId="59C73CA1" w14:textId="77777777" w:rsidR="0031132B" w:rsidRPr="00AB72FF" w:rsidRDefault="0031132B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 xml:space="preserve">82 </w:t>
            </w:r>
            <w:proofErr w:type="spellStart"/>
            <w:r w:rsidRPr="00AB72FF">
              <w:rPr>
                <w:sz w:val="22"/>
                <w:szCs w:val="22"/>
              </w:rPr>
              <w:t>yrs</w:t>
            </w:r>
            <w:proofErr w:type="spellEnd"/>
          </w:p>
          <w:p w14:paraId="4B6DDCA8" w14:textId="77777777" w:rsidR="0031132B" w:rsidRPr="00AB72FF" w:rsidRDefault="0031132B" w:rsidP="0031132B">
            <w:pPr>
              <w:pStyle w:val="ListBullet"/>
              <w:numPr>
                <w:ilvl w:val="0"/>
                <w:numId w:val="0"/>
              </w:numPr>
              <w:ind w:left="360"/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 xml:space="preserve">Main causes of </w:t>
            </w:r>
            <w:proofErr w:type="gramStart"/>
            <w:r w:rsidRPr="00AB72FF">
              <w:rPr>
                <w:sz w:val="22"/>
                <w:szCs w:val="22"/>
              </w:rPr>
              <w:t>death :</w:t>
            </w:r>
            <w:proofErr w:type="gramEnd"/>
          </w:p>
          <w:p w14:paraId="50B6EFA6" w14:textId="77777777" w:rsidR="0031132B" w:rsidRPr="00AB72FF" w:rsidRDefault="0031132B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Heart disease, Stroke</w:t>
            </w:r>
          </w:p>
          <w:p w14:paraId="15148C3F" w14:textId="77777777" w:rsidR="0031132B" w:rsidRPr="00AB72FF" w:rsidRDefault="0031132B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Cancer</w:t>
            </w:r>
          </w:p>
          <w:p w14:paraId="505517AA" w14:textId="77777777" w:rsidR="0031132B" w:rsidRPr="00AB72FF" w:rsidRDefault="00AB72FF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Respiratory infection</w:t>
            </w:r>
          </w:p>
          <w:p w14:paraId="6B79B93C" w14:textId="77777777" w:rsidR="00AB72FF" w:rsidRPr="00AB72FF" w:rsidRDefault="00AB72FF" w:rsidP="0031132B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Traffic accidents</w:t>
            </w:r>
          </w:p>
          <w:p w14:paraId="37C422E4" w14:textId="77777777" w:rsidR="00AB72FF" w:rsidRPr="00AB72FF" w:rsidRDefault="00AB72FF" w:rsidP="00AB72FF">
            <w:pPr>
              <w:pStyle w:val="ListBullet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AB72FF">
              <w:rPr>
                <w:sz w:val="22"/>
                <w:szCs w:val="22"/>
              </w:rPr>
              <w:t>Diabetes</w:t>
            </w:r>
          </w:p>
          <w:p w14:paraId="7A7B5479" w14:textId="7E86629A" w:rsidR="00AB72FF" w:rsidRPr="00AB72FF" w:rsidRDefault="00DA455C" w:rsidP="00AB72FF">
            <w:pPr>
              <w:pStyle w:val="ListBullet"/>
              <w:numPr>
                <w:ilvl w:val="0"/>
                <w:numId w:val="0"/>
              </w:num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Unusual</w:t>
            </w:r>
            <w:r w:rsidR="00AB72FF">
              <w:rPr>
                <w:sz w:val="22"/>
                <w:szCs w:val="22"/>
              </w:rPr>
              <w:t xml:space="preserve"> to die from infection</w:t>
            </w:r>
          </w:p>
        </w:tc>
      </w:tr>
    </w:tbl>
    <w:p w14:paraId="78C2DF27" w14:textId="77777777" w:rsidR="00D851EC" w:rsidRDefault="00AB72FF" w:rsidP="00AB72FF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Causes of death shifted from infectious disease to “wear and tear” (or usage)</w:t>
      </w:r>
    </w:p>
    <w:p w14:paraId="66F7D11A" w14:textId="77777777" w:rsidR="00AB72FF" w:rsidRDefault="00AB72FF" w:rsidP="00AB72FF">
      <w:pPr>
        <w:pStyle w:val="ListBullet"/>
        <w:numPr>
          <w:ilvl w:val="0"/>
          <w:numId w:val="0"/>
        </w:numPr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Main reasons for improved health (</w:t>
      </w:r>
      <w:proofErr w:type="gramStart"/>
      <w:r>
        <w:rPr>
          <w:sz w:val="24"/>
          <w:szCs w:val="24"/>
        </w:rPr>
        <w:t>A,B</w:t>
      </w:r>
      <w:proofErr w:type="gramEnd"/>
      <w:r>
        <w:rPr>
          <w:sz w:val="24"/>
          <w:szCs w:val="24"/>
        </w:rPr>
        <w:t>,C = most important)</w:t>
      </w:r>
    </w:p>
    <w:p w14:paraId="4C1DCF0D" w14:textId="77777777" w:rsidR="00AB72FF" w:rsidRPr="00DA455C" w:rsidRDefault="00AB72FF" w:rsidP="00AB72FF">
      <w:pPr>
        <w:pStyle w:val="ListBullet"/>
        <w:numPr>
          <w:ilvl w:val="0"/>
          <w:numId w:val="17"/>
        </w:numPr>
        <w:rPr>
          <w:b/>
          <w:i/>
          <w:sz w:val="24"/>
          <w:szCs w:val="24"/>
          <w:u w:val="single"/>
        </w:rPr>
      </w:pPr>
      <w:r w:rsidRPr="00AB72FF">
        <w:rPr>
          <w:b/>
          <w:sz w:val="24"/>
          <w:szCs w:val="24"/>
        </w:rPr>
        <w:t xml:space="preserve"> </w:t>
      </w:r>
      <w:r w:rsidRPr="00DA455C">
        <w:rPr>
          <w:b/>
          <w:i/>
          <w:sz w:val="24"/>
          <w:szCs w:val="24"/>
          <w:u w:val="single"/>
        </w:rPr>
        <w:t xml:space="preserve">Improved sanitation </w:t>
      </w:r>
    </w:p>
    <w:p w14:paraId="2E9D0230" w14:textId="77777777" w:rsidR="00AB72FF" w:rsidRPr="00AB72FF" w:rsidRDefault="00AB72FF" w:rsidP="00AB72FF">
      <w:pPr>
        <w:pStyle w:val="ListBullet"/>
        <w:numPr>
          <w:ilvl w:val="0"/>
          <w:numId w:val="16"/>
        </w:numPr>
        <w:rPr>
          <w:b/>
          <w:sz w:val="24"/>
          <w:szCs w:val="24"/>
        </w:rPr>
      </w:pPr>
      <w:r w:rsidRPr="00AB72FF">
        <w:rPr>
          <w:b/>
          <w:sz w:val="24"/>
          <w:szCs w:val="24"/>
        </w:rPr>
        <w:t>Outhouse &amp; Chamber pot » indoor plumbing</w:t>
      </w:r>
    </w:p>
    <w:p w14:paraId="5869A475" w14:textId="77777777" w:rsidR="00AB72FF" w:rsidRDefault="00AB72FF" w:rsidP="00AB72FF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Chamber pot = bucket on the side of the bed; take it and dump it outside; creation of open sewers in residential areas – flow in the nearest river</w:t>
      </w:r>
    </w:p>
    <w:p w14:paraId="67D6FF1C" w14:textId="77777777" w:rsidR="00AB72FF" w:rsidRDefault="00AB72FF" w:rsidP="00AB72FF">
      <w:pPr>
        <w:pStyle w:val="ListBullet"/>
        <w:numPr>
          <w:ilvl w:val="0"/>
          <w:numId w:val="16"/>
        </w:numPr>
        <w:rPr>
          <w:sz w:val="24"/>
          <w:szCs w:val="24"/>
        </w:rPr>
      </w:pPr>
      <w:r w:rsidRPr="00AB72FF">
        <w:rPr>
          <w:b/>
          <w:sz w:val="24"/>
          <w:szCs w:val="24"/>
        </w:rPr>
        <w:t>Open sewers » underground sewers</w:t>
      </w:r>
      <w:r>
        <w:rPr>
          <w:sz w:val="24"/>
          <w:szCs w:val="24"/>
        </w:rPr>
        <w:t xml:space="preserve"> – Separating the humans from </w:t>
      </w:r>
      <w:r w:rsidR="00DD1DA4">
        <w:rPr>
          <w:sz w:val="24"/>
          <w:szCs w:val="24"/>
        </w:rPr>
        <w:t>waste;</w:t>
      </w:r>
      <w:r>
        <w:rPr>
          <w:sz w:val="24"/>
          <w:szCs w:val="24"/>
        </w:rPr>
        <w:t xml:space="preserve"> minimizing the spread of diseases/bacteria</w:t>
      </w:r>
    </w:p>
    <w:p w14:paraId="3E05B083" w14:textId="77777777" w:rsidR="00AB72FF" w:rsidRPr="00AB72FF" w:rsidRDefault="00AB72FF" w:rsidP="00AB72FF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Populations were exposed to dead and dying </w:t>
      </w:r>
    </w:p>
    <w:p w14:paraId="7B51552C" w14:textId="77777777" w:rsidR="00AB72FF" w:rsidRDefault="00AB72FF" w:rsidP="00AB72FF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Encounter the dead = standard / Now = no contact with the dead without proper protection</w:t>
      </w:r>
    </w:p>
    <w:p w14:paraId="7A3D730A" w14:textId="77777777" w:rsidR="003013FF" w:rsidRDefault="003013FF" w:rsidP="00AB72FF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Dead = increases the probability of the spread of the infectious disease to healthy peasants</w:t>
      </w:r>
    </w:p>
    <w:p w14:paraId="227342CB" w14:textId="77777777" w:rsidR="003013FF" w:rsidRPr="003013FF" w:rsidRDefault="00AB72FF" w:rsidP="003013FF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Horse </w:t>
      </w:r>
      <w:r w:rsidR="003013FF">
        <w:rPr>
          <w:sz w:val="24"/>
          <w:szCs w:val="24"/>
        </w:rPr>
        <w:t>buggies:</w:t>
      </w:r>
      <w:r>
        <w:rPr>
          <w:sz w:val="24"/>
          <w:szCs w:val="24"/>
        </w:rPr>
        <w:t xml:space="preserve"> If a horse would die on the road, you would leave it in the streets</w:t>
      </w:r>
      <w:r w:rsidR="003013FF">
        <w:rPr>
          <w:sz w:val="24"/>
          <w:szCs w:val="24"/>
        </w:rPr>
        <w:t xml:space="preserve"> – Dead body collecting wagons to collect the dead</w:t>
      </w:r>
    </w:p>
    <w:p w14:paraId="3AD61879" w14:textId="77777777" w:rsidR="00AB72FF" w:rsidRPr="00780887" w:rsidRDefault="00AB72FF" w:rsidP="00AB72FF">
      <w:pPr>
        <w:pStyle w:val="ListBullet"/>
        <w:numPr>
          <w:ilvl w:val="0"/>
          <w:numId w:val="17"/>
        </w:numPr>
        <w:rPr>
          <w:b/>
          <w:i/>
          <w:sz w:val="24"/>
          <w:szCs w:val="24"/>
          <w:u w:val="single"/>
        </w:rPr>
      </w:pPr>
      <w:r w:rsidRPr="00780887">
        <w:rPr>
          <w:b/>
          <w:i/>
          <w:sz w:val="24"/>
          <w:szCs w:val="24"/>
          <w:u w:val="single"/>
        </w:rPr>
        <w:t>Clean drinking water</w:t>
      </w:r>
    </w:p>
    <w:p w14:paraId="4275B2AC" w14:textId="77777777" w:rsidR="00DD1DA4" w:rsidRDefault="00DD1DA4" w:rsidP="00DD1DA4">
      <w:pPr>
        <w:pStyle w:val="ListBullet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Getting water from the local stream » safe access to the best quality of water</w:t>
      </w:r>
    </w:p>
    <w:p w14:paraId="38544CB9" w14:textId="77777777" w:rsidR="00DD1DA4" w:rsidRPr="00DD1DA4" w:rsidRDefault="00DD1DA4" w:rsidP="00DD1DA4">
      <w:pPr>
        <w:pStyle w:val="ListBullet"/>
        <w:numPr>
          <w:ilvl w:val="1"/>
          <w:numId w:val="16"/>
        </w:numPr>
        <w:rPr>
          <w:b/>
          <w:sz w:val="24"/>
          <w:szCs w:val="24"/>
        </w:rPr>
      </w:pPr>
      <w:r>
        <w:rPr>
          <w:sz w:val="24"/>
          <w:szCs w:val="24"/>
        </w:rPr>
        <w:t>Water in nature is not safe to drink – un-pure (living creatures)</w:t>
      </w:r>
    </w:p>
    <w:p w14:paraId="15101FB0" w14:textId="77777777" w:rsidR="00673B2C" w:rsidRPr="00673B2C" w:rsidRDefault="00673B2C" w:rsidP="00673B2C">
      <w:pPr>
        <w:pStyle w:val="ListBullet"/>
        <w:numPr>
          <w:ilvl w:val="2"/>
          <w:numId w:val="16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Purifying or simple </w:t>
      </w:r>
      <w:r w:rsidR="00DD1DA4">
        <w:rPr>
          <w:sz w:val="24"/>
          <w:szCs w:val="24"/>
        </w:rPr>
        <w:t>filtering</w:t>
      </w:r>
      <w:r>
        <w:rPr>
          <w:sz w:val="24"/>
          <w:szCs w:val="24"/>
        </w:rPr>
        <w:t xml:space="preserve"> makes the difference</w:t>
      </w:r>
    </w:p>
    <w:p w14:paraId="269C6B8B" w14:textId="77777777" w:rsidR="00DD1DA4" w:rsidRDefault="00DD1DA4" w:rsidP="00DD1DA4">
      <w:pPr>
        <w:pStyle w:val="ListBullet"/>
        <w:numPr>
          <w:ilvl w:val="1"/>
          <w:numId w:val="16"/>
        </w:numPr>
        <w:rPr>
          <w:sz w:val="24"/>
          <w:szCs w:val="24"/>
        </w:rPr>
      </w:pPr>
      <w:r w:rsidRPr="00DD1DA4">
        <w:rPr>
          <w:sz w:val="24"/>
          <w:szCs w:val="24"/>
        </w:rPr>
        <w:t>Possible Guinea worm</w:t>
      </w:r>
      <w:r>
        <w:rPr>
          <w:sz w:val="24"/>
          <w:szCs w:val="24"/>
        </w:rPr>
        <w:t xml:space="preserve"> (water flea or </w:t>
      </w:r>
      <w:proofErr w:type="spellStart"/>
      <w:r w:rsidRPr="00DD1DA4">
        <w:rPr>
          <w:i/>
          <w:sz w:val="24"/>
          <w:szCs w:val="24"/>
        </w:rPr>
        <w:t>dracucculiasis</w:t>
      </w:r>
      <w:proofErr w:type="spellEnd"/>
      <w:r>
        <w:rPr>
          <w:sz w:val="24"/>
          <w:szCs w:val="24"/>
        </w:rPr>
        <w:t>)</w:t>
      </w:r>
      <w:r w:rsidRPr="00DD1DA4">
        <w:rPr>
          <w:sz w:val="24"/>
          <w:szCs w:val="24"/>
        </w:rPr>
        <w:t xml:space="preserve"> </w:t>
      </w:r>
      <w:proofErr w:type="gramStart"/>
      <w:r w:rsidRPr="00DD1DA4">
        <w:rPr>
          <w:sz w:val="24"/>
          <w:szCs w:val="24"/>
        </w:rPr>
        <w:t>infection</w:t>
      </w:r>
      <w:r>
        <w:rPr>
          <w:sz w:val="24"/>
          <w:szCs w:val="24"/>
        </w:rPr>
        <w:t xml:space="preserve"> :</w:t>
      </w:r>
      <w:proofErr w:type="gramEnd"/>
    </w:p>
    <w:p w14:paraId="59D68DB5" w14:textId="77777777" w:rsidR="00DD1DA4" w:rsidRDefault="00DD1DA4" w:rsidP="00DD1DA4">
      <w:pPr>
        <w:pStyle w:val="ListBullet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Enters the hosts digestive system » larva (design to live inside the body) » gets into muscle tissue » feeds on you</w:t>
      </w:r>
    </w:p>
    <w:p w14:paraId="17074D45" w14:textId="77777777" w:rsidR="00DD1DA4" w:rsidRDefault="00673B2C" w:rsidP="00DD1DA4">
      <w:pPr>
        <w:pStyle w:val="ListBullet"/>
        <w:numPr>
          <w:ilvl w:val="2"/>
          <w:numId w:val="16"/>
        </w:numPr>
        <w:rPr>
          <w:sz w:val="24"/>
          <w:szCs w:val="24"/>
        </w:rPr>
      </w:pPr>
      <w:r w:rsidRPr="00673B2C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2302A00" wp14:editId="4CC80BBB">
            <wp:simplePos x="0" y="0"/>
            <wp:positionH relativeFrom="column">
              <wp:posOffset>3481070</wp:posOffset>
            </wp:positionH>
            <wp:positionV relativeFrom="paragraph">
              <wp:posOffset>-52070</wp:posOffset>
            </wp:positionV>
            <wp:extent cx="2806065" cy="27463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65" cy="274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DA4">
        <w:rPr>
          <w:sz w:val="24"/>
          <w:szCs w:val="24"/>
        </w:rPr>
        <w:t>To reproduce, it needs to exit the skin » secretes chemicals to enhance pain (making humans emerge limb in water – calm pain) » exits host in water</w:t>
      </w:r>
    </w:p>
    <w:p w14:paraId="0E2C14DB" w14:textId="77777777" w:rsidR="00673B2C" w:rsidRDefault="00673B2C" w:rsidP="00673B2C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4C28BF4B" w14:textId="77777777" w:rsidR="00673B2C" w:rsidRDefault="00673B2C" w:rsidP="00673B2C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523F80C1" w14:textId="77777777" w:rsidR="00673B2C" w:rsidRDefault="00673B2C" w:rsidP="00673B2C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693B4427" w14:textId="77777777" w:rsidR="00673B2C" w:rsidRDefault="00673B2C" w:rsidP="00673B2C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21B2766B" w14:textId="77777777" w:rsidR="00673B2C" w:rsidRDefault="00673B2C" w:rsidP="00673B2C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5675B013" w14:textId="77777777" w:rsidR="00673B2C" w:rsidRPr="00673B2C" w:rsidRDefault="00673B2C" w:rsidP="00673B2C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major improvement was </w:t>
      </w:r>
      <w:r w:rsidRPr="00673B2C">
        <w:rPr>
          <w:b/>
          <w:sz w:val="24"/>
          <w:szCs w:val="24"/>
        </w:rPr>
        <w:t>chlorination</w:t>
      </w:r>
    </w:p>
    <w:p w14:paraId="7BF0B47F" w14:textId="77777777" w:rsidR="00673B2C" w:rsidRDefault="00673B2C" w:rsidP="00673B2C">
      <w:pPr>
        <w:pStyle w:val="ListBullet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Sterilize the water by chlorinating it (kill)</w:t>
      </w:r>
    </w:p>
    <w:p w14:paraId="5C49660B" w14:textId="77777777" w:rsidR="00673B2C" w:rsidRPr="00673B2C" w:rsidRDefault="00673B2C" w:rsidP="00673B2C">
      <w:pPr>
        <w:pStyle w:val="ListBullet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Leaks can be created on the transport of water in pipes– things can leak in or leak </w:t>
      </w:r>
      <w:proofErr w:type="gramStart"/>
      <w:r>
        <w:rPr>
          <w:sz w:val="24"/>
          <w:szCs w:val="24"/>
        </w:rPr>
        <w:t>out :</w:t>
      </w:r>
      <w:proofErr w:type="gramEnd"/>
      <w:r>
        <w:rPr>
          <w:sz w:val="24"/>
          <w:szCs w:val="24"/>
        </w:rPr>
        <w:t xml:space="preserve"> Chlorine acts as a preservation to keep the water sterilized for the trip</w:t>
      </w:r>
    </w:p>
    <w:p w14:paraId="06DCA238" w14:textId="77777777" w:rsidR="00AB72FF" w:rsidRPr="00780887" w:rsidRDefault="00AB72FF" w:rsidP="00AB72FF">
      <w:pPr>
        <w:pStyle w:val="ListBullet"/>
        <w:numPr>
          <w:ilvl w:val="0"/>
          <w:numId w:val="17"/>
        </w:numPr>
        <w:rPr>
          <w:b/>
          <w:i/>
          <w:sz w:val="24"/>
          <w:szCs w:val="24"/>
          <w:u w:val="single"/>
        </w:rPr>
      </w:pPr>
      <w:r w:rsidRPr="00780887">
        <w:rPr>
          <w:b/>
          <w:i/>
          <w:sz w:val="24"/>
          <w:szCs w:val="24"/>
          <w:u w:val="single"/>
        </w:rPr>
        <w:t>Refrigeration</w:t>
      </w:r>
    </w:p>
    <w:p w14:paraId="5947F93C" w14:textId="77777777" w:rsidR="00673B2C" w:rsidRDefault="00673B2C" w:rsidP="00673B2C">
      <w:pPr>
        <w:pStyle w:val="ListBullet"/>
        <w:numPr>
          <w:ilvl w:val="0"/>
          <w:numId w:val="16"/>
        </w:numPr>
        <w:rPr>
          <w:sz w:val="24"/>
          <w:szCs w:val="24"/>
        </w:rPr>
      </w:pPr>
      <w:r w:rsidRPr="00673B2C">
        <w:rPr>
          <w:sz w:val="24"/>
          <w:szCs w:val="24"/>
        </w:rPr>
        <w:t xml:space="preserve">Food spoilage was common before refrigeration </w:t>
      </w:r>
    </w:p>
    <w:p w14:paraId="502E2668" w14:textId="0E4CAD86" w:rsidR="00780887" w:rsidRPr="00780887" w:rsidRDefault="002520D7" w:rsidP="00780887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Eat rotten food » Eat fresh food; preserve food for longer; gives us access to food all year </w:t>
      </w:r>
      <w:proofErr w:type="gramStart"/>
      <w:r>
        <w:rPr>
          <w:sz w:val="24"/>
          <w:szCs w:val="24"/>
        </w:rPr>
        <w:t>round</w:t>
      </w:r>
      <w:proofErr w:type="gramEnd"/>
      <w:r>
        <w:rPr>
          <w:sz w:val="24"/>
          <w:szCs w:val="24"/>
        </w:rPr>
        <w:t xml:space="preserve"> (getting all our nutritional elements all year long)</w:t>
      </w:r>
    </w:p>
    <w:p w14:paraId="37C267EF" w14:textId="77777777" w:rsidR="002520D7" w:rsidRDefault="002520D7" w:rsidP="002520D7">
      <w:pPr>
        <w:pStyle w:val="ListBullet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>Pharmaceuticals improved health</w:t>
      </w:r>
    </w:p>
    <w:p w14:paraId="56C49FAA" w14:textId="77777777" w:rsidR="00780887" w:rsidRPr="00673B2C" w:rsidRDefault="00780887" w:rsidP="002520D7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381A08C7" w14:textId="2EA99984" w:rsidR="00AB72FF" w:rsidRDefault="00AB72FF" w:rsidP="00AB72FF">
      <w:pPr>
        <w:pStyle w:val="ListBullet"/>
        <w:numPr>
          <w:ilvl w:val="0"/>
          <w:numId w:val="17"/>
        </w:numPr>
        <w:rPr>
          <w:sz w:val="24"/>
          <w:szCs w:val="24"/>
        </w:rPr>
      </w:pPr>
      <w:r w:rsidRPr="00780887">
        <w:rPr>
          <w:b/>
          <w:i/>
          <w:sz w:val="24"/>
          <w:szCs w:val="24"/>
          <w:u w:val="single"/>
        </w:rPr>
        <w:t>Vaccination</w:t>
      </w:r>
      <w:r w:rsidR="002520D7">
        <w:rPr>
          <w:sz w:val="24"/>
          <w:szCs w:val="24"/>
        </w:rPr>
        <w:t xml:space="preserve"> </w:t>
      </w:r>
      <w:r w:rsidR="00780887">
        <w:rPr>
          <w:sz w:val="24"/>
          <w:szCs w:val="24"/>
        </w:rPr>
        <w:t xml:space="preserve">(immunization) </w:t>
      </w:r>
      <w:r w:rsidR="002520D7">
        <w:rPr>
          <w:sz w:val="24"/>
          <w:szCs w:val="24"/>
        </w:rPr>
        <w:t>(greatest achievement in medicine)</w:t>
      </w:r>
    </w:p>
    <w:p w14:paraId="59CF82AC" w14:textId="77777777" w:rsidR="002520D7" w:rsidRDefault="002520D7" w:rsidP="002520D7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Very successful for viral diseases</w:t>
      </w:r>
    </w:p>
    <w:p w14:paraId="08D4EC29" w14:textId="77777777" w:rsidR="007A06EB" w:rsidRDefault="002520D7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Small </w:t>
      </w:r>
      <w:proofErr w:type="gramStart"/>
      <w:r>
        <w:rPr>
          <w:sz w:val="24"/>
          <w:szCs w:val="24"/>
        </w:rPr>
        <w:t>pox</w:t>
      </w:r>
      <w:r w:rsidR="007A06EB">
        <w:rPr>
          <w:sz w:val="24"/>
          <w:szCs w:val="24"/>
        </w:rPr>
        <w:t xml:space="preserve"> :</w:t>
      </w:r>
      <w:proofErr w:type="gramEnd"/>
      <w:r w:rsidR="007A06EB">
        <w:rPr>
          <w:sz w:val="24"/>
          <w:szCs w:val="24"/>
        </w:rPr>
        <w:t xml:space="preserve"> Eliminated in 1977 – only exists in labs and biological weapons</w:t>
      </w:r>
    </w:p>
    <w:p w14:paraId="6B74950B" w14:textId="77777777" w:rsidR="007A06EB" w:rsidRDefault="007A06EB" w:rsidP="007A06EB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Vaccination scar – born before 1972 (no longer necessary)</w:t>
      </w:r>
    </w:p>
    <w:p w14:paraId="7286B104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</w:t>
      </w:r>
      <w:proofErr w:type="gramStart"/>
      <w:r>
        <w:rPr>
          <w:sz w:val="24"/>
          <w:szCs w:val="24"/>
        </w:rPr>
        <w:t>Polio :</w:t>
      </w:r>
      <w:proofErr w:type="gramEnd"/>
      <w:r>
        <w:rPr>
          <w:sz w:val="24"/>
          <w:szCs w:val="24"/>
        </w:rPr>
        <w:t xml:space="preserve"> Eradicated from North America 1991</w:t>
      </w:r>
    </w:p>
    <w:p w14:paraId="3441E78E" w14:textId="77777777" w:rsidR="007A06EB" w:rsidRPr="007A06EB" w:rsidRDefault="007A06EB" w:rsidP="007A06EB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Currently less than 50 cases </w:t>
      </w:r>
      <w:proofErr w:type="spellStart"/>
      <w:r>
        <w:rPr>
          <w:sz w:val="24"/>
          <w:szCs w:val="24"/>
        </w:rPr>
        <w:t>wold</w:t>
      </w:r>
      <w:proofErr w:type="spellEnd"/>
      <w:r>
        <w:rPr>
          <w:sz w:val="24"/>
          <w:szCs w:val="24"/>
        </w:rPr>
        <w:t>-wide</w:t>
      </w:r>
    </w:p>
    <w:p w14:paraId="5F5D0B39" w14:textId="77777777" w:rsidR="00AB72FF" w:rsidRPr="00780887" w:rsidRDefault="00AB72FF" w:rsidP="00AB72FF">
      <w:pPr>
        <w:pStyle w:val="ListBullet"/>
        <w:numPr>
          <w:ilvl w:val="0"/>
          <w:numId w:val="17"/>
        </w:numPr>
        <w:rPr>
          <w:b/>
          <w:i/>
          <w:sz w:val="24"/>
          <w:szCs w:val="24"/>
          <w:u w:val="single"/>
        </w:rPr>
      </w:pPr>
      <w:r w:rsidRPr="00780887">
        <w:rPr>
          <w:b/>
          <w:i/>
          <w:sz w:val="24"/>
          <w:szCs w:val="24"/>
          <w:u w:val="single"/>
        </w:rPr>
        <w:t>Antibiotics</w:t>
      </w:r>
    </w:p>
    <w:p w14:paraId="0F848558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Cut = fatal condition caused by infection » Infections are not life-threating anymore – antibiotics </w:t>
      </w:r>
    </w:p>
    <w:p w14:paraId="69FC2934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Penicillin reduced maternal </w:t>
      </w:r>
      <w:proofErr w:type="gramStart"/>
      <w:r>
        <w:rPr>
          <w:sz w:val="24"/>
          <w:szCs w:val="24"/>
        </w:rPr>
        <w:t>mortality :</w:t>
      </w:r>
      <w:proofErr w:type="gramEnd"/>
      <w:r>
        <w:rPr>
          <w:sz w:val="24"/>
          <w:szCs w:val="24"/>
        </w:rPr>
        <w:t xml:space="preserve"> Chance of mother dying before or after delivery were high before Pen. </w:t>
      </w:r>
    </w:p>
    <w:p w14:paraId="09C59E7D" w14:textId="77777777" w:rsidR="007A06EB" w:rsidRDefault="007A06EB" w:rsidP="007A06EB">
      <w:pPr>
        <w:pStyle w:val="ListBullet"/>
        <w:numPr>
          <w:ilvl w:val="0"/>
          <w:numId w:val="0"/>
        </w:numPr>
        <w:pBdr>
          <w:bottom w:val="single" w:sz="4" w:space="1" w:color="auto"/>
        </w:pBdr>
        <w:rPr>
          <w:sz w:val="24"/>
          <w:szCs w:val="24"/>
        </w:rPr>
      </w:pPr>
    </w:p>
    <w:p w14:paraId="7D5DD8C7" w14:textId="77777777" w:rsidR="005D53FC" w:rsidRDefault="005D53FC" w:rsidP="007A06EB">
      <w:pPr>
        <w:pStyle w:val="ListBullet"/>
        <w:numPr>
          <w:ilvl w:val="0"/>
          <w:numId w:val="0"/>
        </w:numPr>
        <w:rPr>
          <w:sz w:val="24"/>
          <w:szCs w:val="24"/>
        </w:rPr>
      </w:pPr>
    </w:p>
    <w:p w14:paraId="1452536A" w14:textId="77777777" w:rsidR="007A06EB" w:rsidRDefault="007A06EB" w:rsidP="007A06EB">
      <w:pPr>
        <w:pStyle w:val="ListBullet"/>
        <w:numPr>
          <w:ilvl w:val="0"/>
          <w:numId w:val="0"/>
        </w:numPr>
        <w:rPr>
          <w:sz w:val="24"/>
          <w:szCs w:val="24"/>
        </w:rPr>
      </w:pPr>
      <w:r w:rsidRPr="007A06EB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EB5B4D4" wp14:editId="7BE7004E">
            <wp:simplePos x="0" y="0"/>
            <wp:positionH relativeFrom="column">
              <wp:posOffset>4166235</wp:posOffset>
            </wp:positionH>
            <wp:positionV relativeFrom="paragraph">
              <wp:posOffset>91440</wp:posOffset>
            </wp:positionV>
            <wp:extent cx="2223135" cy="1715770"/>
            <wp:effectExtent l="0" t="0" r="12065" b="1143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171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Modern drugs work</w:t>
      </w:r>
    </w:p>
    <w:p w14:paraId="3556CC92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Each start with a scientific idea</w:t>
      </w:r>
    </w:p>
    <w:p w14:paraId="5DF2C651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Each is optimized using scientific methods</w:t>
      </w:r>
    </w:p>
    <w:p w14:paraId="45AF03FE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Each is tested scientifically (safe for usage)</w:t>
      </w:r>
    </w:p>
    <w:p w14:paraId="6638F6B2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North America drug market (2009)</w:t>
      </w:r>
    </w:p>
    <w:p w14:paraId="325CF92F" w14:textId="278B5564" w:rsidR="007A06EB" w:rsidRDefault="00FE43DE" w:rsidP="007A06EB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Prescription drugs = $</w:t>
      </w:r>
      <w:r w:rsidR="007A06EB">
        <w:rPr>
          <w:sz w:val="24"/>
          <w:szCs w:val="24"/>
        </w:rPr>
        <w:t>300 billion</w:t>
      </w:r>
    </w:p>
    <w:p w14:paraId="33D056D8" w14:textId="77777777" w:rsidR="007A06EB" w:rsidRDefault="007A06EB" w:rsidP="007A06EB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Over-the-counter (OTC) drugs = $25 billion</w:t>
      </w:r>
    </w:p>
    <w:p w14:paraId="5AA05CFB" w14:textId="77777777" w:rsidR="007A06EB" w:rsidRDefault="007A06EB" w:rsidP="007A06EB">
      <w:pPr>
        <w:pStyle w:val="ListBullet"/>
        <w:numPr>
          <w:ilvl w:val="0"/>
          <w:numId w:val="0"/>
        </w:numPr>
        <w:ind w:left="1440"/>
        <w:rPr>
          <w:sz w:val="24"/>
          <w:szCs w:val="24"/>
        </w:rPr>
      </w:pPr>
    </w:p>
    <w:p w14:paraId="551BF215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World drug markets: </w:t>
      </w:r>
    </w:p>
    <w:p w14:paraId="2C22F4DC" w14:textId="77777777" w:rsidR="007A06EB" w:rsidRDefault="007A06EB" w:rsidP="007A06EB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 = #1 – for almost half of the world market</w:t>
      </w:r>
    </w:p>
    <w:p w14:paraId="54185E9B" w14:textId="77777777" w:rsidR="007A06EB" w:rsidRDefault="007A06EB" w:rsidP="007A06EB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FDA has a big part in the decision making of the drug market</w:t>
      </w:r>
    </w:p>
    <w:p w14:paraId="45F25379" w14:textId="77777777" w:rsidR="007A06EB" w:rsidRDefault="007A06EB" w:rsidP="007A06EB">
      <w:pPr>
        <w:pStyle w:val="ListBullet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Modern pharmaceutical industry is young </w:t>
      </w:r>
    </w:p>
    <w:p w14:paraId="7C7929C3" w14:textId="77777777" w:rsidR="007A06EB" w:rsidRP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1856</w:t>
      </w:r>
    </w:p>
    <w:p w14:paraId="4F4411C1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Use of scientific methods </w:t>
      </w:r>
    </w:p>
    <w:p w14:paraId="0169F2F5" w14:textId="77777777" w:rsidR="007A06EB" w:rsidRDefault="007A06EB" w:rsidP="007A06EB">
      <w:pPr>
        <w:pStyle w:val="ListBullet"/>
        <w:numPr>
          <w:ilvl w:val="1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Chem</w:t>
      </w:r>
      <w:proofErr w:type="spellEnd"/>
      <w:r>
        <w:rPr>
          <w:sz w:val="24"/>
          <w:szCs w:val="24"/>
        </w:rPr>
        <w:t xml:space="preserve">, Bio, </w:t>
      </w:r>
      <w:proofErr w:type="spellStart"/>
      <w:r>
        <w:rPr>
          <w:sz w:val="24"/>
          <w:szCs w:val="24"/>
        </w:rPr>
        <w:t>Mol</w:t>
      </w:r>
      <w:proofErr w:type="spellEnd"/>
      <w:r>
        <w:rPr>
          <w:sz w:val="24"/>
          <w:szCs w:val="24"/>
        </w:rPr>
        <w:t xml:space="preserve"> bio, Epidemiology</w:t>
      </w:r>
    </w:p>
    <w:p w14:paraId="589A4C50" w14:textId="77777777" w:rsidR="007A06EB" w:rsidRDefault="007A06EB" w:rsidP="007A06EB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Works hard to remove bias – they want the product to be safe for the population</w:t>
      </w:r>
    </w:p>
    <w:p w14:paraId="326E7274" w14:textId="77777777" w:rsidR="007A06EB" w:rsidRDefault="007A06EB" w:rsidP="007A06EB">
      <w:pPr>
        <w:pStyle w:val="ListBullet"/>
        <w:numPr>
          <w:ilvl w:val="0"/>
          <w:numId w:val="16"/>
        </w:numPr>
        <w:rPr>
          <w:b/>
          <w:sz w:val="24"/>
          <w:szCs w:val="24"/>
        </w:rPr>
      </w:pPr>
      <w:r w:rsidRPr="007A06EB">
        <w:rPr>
          <w:b/>
          <w:sz w:val="24"/>
          <w:szCs w:val="24"/>
        </w:rPr>
        <w:t>REGULATED BY THE GOVERNEMENT</w:t>
      </w:r>
    </w:p>
    <w:p w14:paraId="5229A5D4" w14:textId="77777777" w:rsidR="00EE6748" w:rsidRDefault="00EE6748" w:rsidP="00EE6748">
      <w:pPr>
        <w:pStyle w:val="ListBullet"/>
        <w:numPr>
          <w:ilvl w:val="0"/>
          <w:numId w:val="0"/>
        </w:numPr>
        <w:rPr>
          <w:sz w:val="24"/>
          <w:szCs w:val="24"/>
        </w:rPr>
      </w:pPr>
      <w:r w:rsidRPr="00EE6748">
        <w:rPr>
          <w:sz w:val="24"/>
          <w:szCs w:val="24"/>
        </w:rPr>
        <w:t>Most ancient medications are useless</w:t>
      </w:r>
    </w:p>
    <w:p w14:paraId="22CBA01E" w14:textId="77777777" w:rsid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Magic/</w:t>
      </w:r>
      <w:proofErr w:type="gramStart"/>
      <w:r>
        <w:rPr>
          <w:sz w:val="24"/>
          <w:szCs w:val="24"/>
        </w:rPr>
        <w:t>philosophical ;</w:t>
      </w:r>
      <w:proofErr w:type="gramEnd"/>
      <w:r>
        <w:rPr>
          <w:sz w:val="24"/>
          <w:szCs w:val="24"/>
        </w:rPr>
        <w:t xml:space="preserve"> “made up” ; mostly placebo effect – felt better by getting treatment</w:t>
      </w:r>
    </w:p>
    <w:p w14:paraId="78CA5A2A" w14:textId="77777777" w:rsid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Most were harmful more than helpful, only a few worked (some are still used today)</w:t>
      </w:r>
    </w:p>
    <w:p w14:paraId="05F1F11A" w14:textId="77777777" w:rsid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Mostly obtained from PLANTS (major source)</w:t>
      </w:r>
    </w:p>
    <w:p w14:paraId="2DBB1F07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Taken for their chemicals; produced when the plant is protecting itself</w:t>
      </w:r>
    </w:p>
    <w:p w14:paraId="7EA22C4D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Great source of poisonous material</w:t>
      </w:r>
    </w:p>
    <w:p w14:paraId="2E8A813B" w14:textId="77777777" w:rsidR="00EE6748" w:rsidRDefault="00EE6748" w:rsidP="00EE6748">
      <w:pPr>
        <w:pStyle w:val="ListBullet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Drugs are poisons (same word is used in </w:t>
      </w:r>
      <w:proofErr w:type="spellStart"/>
      <w:r>
        <w:rPr>
          <w:sz w:val="24"/>
          <w:szCs w:val="24"/>
        </w:rPr>
        <w:t>latin</w:t>
      </w:r>
      <w:proofErr w:type="spellEnd"/>
      <w:r>
        <w:rPr>
          <w:sz w:val="24"/>
          <w:szCs w:val="24"/>
        </w:rPr>
        <w:t>)</w:t>
      </w:r>
    </w:p>
    <w:p w14:paraId="128C86A2" w14:textId="77777777" w:rsid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Drugs :</w:t>
      </w:r>
      <w:proofErr w:type="gramEnd"/>
      <w:r>
        <w:rPr>
          <w:sz w:val="24"/>
          <w:szCs w:val="24"/>
        </w:rPr>
        <w:t xml:space="preserve"> Produce desired (</w:t>
      </w:r>
      <w:proofErr w:type="spellStart"/>
      <w:r>
        <w:rPr>
          <w:sz w:val="24"/>
          <w:szCs w:val="24"/>
        </w:rPr>
        <w:t>benecifial</w:t>
      </w:r>
      <w:proofErr w:type="spellEnd"/>
      <w:r>
        <w:rPr>
          <w:sz w:val="24"/>
          <w:szCs w:val="24"/>
        </w:rPr>
        <w:t>) biological effect</w:t>
      </w:r>
    </w:p>
    <w:p w14:paraId="3415B24B" w14:textId="77777777" w:rsid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Poisons :</w:t>
      </w:r>
      <w:proofErr w:type="gramEnd"/>
      <w:r>
        <w:rPr>
          <w:sz w:val="24"/>
          <w:szCs w:val="24"/>
        </w:rPr>
        <w:t xml:space="preserve"> Produce undesired (harmful) biological effect</w:t>
      </w:r>
    </w:p>
    <w:p w14:paraId="3F65BEFD" w14:textId="77777777" w:rsidR="00EE6748" w:rsidRP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The difference between the poison and drug is the </w:t>
      </w:r>
      <w:r w:rsidRPr="00EE6748">
        <w:rPr>
          <w:b/>
          <w:sz w:val="24"/>
          <w:szCs w:val="24"/>
        </w:rPr>
        <w:t>DOSE</w:t>
      </w:r>
    </w:p>
    <w:p w14:paraId="3D5CBE49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Only the dose makes it poison (ex. Drinking too much water can be deadly</w:t>
      </w:r>
    </w:p>
    <w:p w14:paraId="29FCD036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Poison – kill | Drugs/Potion – Cure</w:t>
      </w:r>
    </w:p>
    <w:p w14:paraId="62CC6B5A" w14:textId="77777777" w:rsidR="00EE6748" w:rsidRDefault="00EE6748" w:rsidP="00EE6748">
      <w:pPr>
        <w:pStyle w:val="ListBullet"/>
        <w:numPr>
          <w:ilvl w:val="0"/>
          <w:numId w:val="0"/>
        </w:numPr>
        <w:ind w:left="858" w:hanging="432"/>
        <w:rPr>
          <w:sz w:val="24"/>
          <w:szCs w:val="24"/>
        </w:rPr>
      </w:pPr>
    </w:p>
    <w:p w14:paraId="573F3D53" w14:textId="77777777" w:rsidR="00EE6748" w:rsidRDefault="00EE6748" w:rsidP="00EE6748">
      <w:pPr>
        <w:pStyle w:val="ListBullet"/>
        <w:numPr>
          <w:ilvl w:val="0"/>
          <w:numId w:val="0"/>
        </w:numPr>
        <w:ind w:left="858" w:hanging="432"/>
        <w:rPr>
          <w:sz w:val="24"/>
          <w:szCs w:val="24"/>
        </w:rPr>
      </w:pPr>
      <w:r>
        <w:rPr>
          <w:sz w:val="24"/>
          <w:szCs w:val="24"/>
        </w:rPr>
        <w:t>Dosage (ex. Dumping raw sewage in river or kid peeing in river</w:t>
      </w:r>
      <w:proofErr w:type="gramStart"/>
      <w:r>
        <w:rPr>
          <w:sz w:val="24"/>
          <w:szCs w:val="24"/>
        </w:rPr>
        <w:t>) :</w:t>
      </w:r>
      <w:proofErr w:type="gramEnd"/>
      <w:r>
        <w:rPr>
          <w:sz w:val="24"/>
          <w:szCs w:val="24"/>
        </w:rPr>
        <w:t xml:space="preserve"> </w:t>
      </w:r>
    </w:p>
    <w:p w14:paraId="30208CFE" w14:textId="77777777" w:rsid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We </w:t>
      </w:r>
      <w:proofErr w:type="gramStart"/>
      <w:r>
        <w:rPr>
          <w:sz w:val="24"/>
          <w:szCs w:val="24"/>
        </w:rPr>
        <w:t>assume :</w:t>
      </w:r>
      <w:proofErr w:type="gramEnd"/>
      <w:r>
        <w:rPr>
          <w:sz w:val="24"/>
          <w:szCs w:val="24"/>
        </w:rPr>
        <w:t xml:space="preserve"> </w:t>
      </w:r>
    </w:p>
    <w:p w14:paraId="6BCDBF11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Low doses = beneficial effect (drug)</w:t>
      </w:r>
    </w:p>
    <w:p w14:paraId="4F27E45D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High dose = harmful effect (poison)</w:t>
      </w:r>
    </w:p>
    <w:p w14:paraId="4870A0EC" w14:textId="77777777" w:rsidR="00EE6748" w:rsidRDefault="00EE6748" w:rsidP="00EE6748">
      <w:pPr>
        <w:pStyle w:val="ListBullet"/>
        <w:numPr>
          <w:ilvl w:val="0"/>
          <w:numId w:val="0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Poisonous dose is higher than the beneficial dose (ex. Aspirin, Advil)</w:t>
      </w:r>
    </w:p>
    <w:p w14:paraId="23DA4F1C" w14:textId="77777777" w:rsidR="00EE6748" w:rsidRDefault="00EE6748" w:rsidP="00EE6748">
      <w:pPr>
        <w:pStyle w:val="ListBullet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BUT </w:t>
      </w:r>
      <w:proofErr w:type="gramStart"/>
      <w:r>
        <w:rPr>
          <w:sz w:val="24"/>
          <w:szCs w:val="24"/>
        </w:rPr>
        <w:t>sometimes :</w:t>
      </w:r>
      <w:proofErr w:type="gramEnd"/>
    </w:p>
    <w:p w14:paraId="0919A2B1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Low doses = harmful effect (poison)</w:t>
      </w:r>
    </w:p>
    <w:p w14:paraId="378318A6" w14:textId="77777777" w:rsidR="00EE6748" w:rsidRDefault="00EE6748" w:rsidP="00EE6748">
      <w:pPr>
        <w:pStyle w:val="ListBullet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High doses = beneficial effect (drug)</w:t>
      </w:r>
    </w:p>
    <w:p w14:paraId="3B55628F" w14:textId="77777777" w:rsidR="00EE6748" w:rsidRPr="00EE6748" w:rsidRDefault="00EE6748" w:rsidP="00EE6748">
      <w:pPr>
        <w:pStyle w:val="ListBullet"/>
        <w:numPr>
          <w:ilvl w:val="0"/>
          <w:numId w:val="0"/>
        </w:numPr>
        <w:ind w:left="1152" w:hanging="432"/>
        <w:rPr>
          <w:sz w:val="24"/>
          <w:szCs w:val="24"/>
        </w:rPr>
      </w:pPr>
      <w:r>
        <w:rPr>
          <w:sz w:val="24"/>
          <w:szCs w:val="24"/>
        </w:rPr>
        <w:t>Poisonous dose is lower than beneficial dose (ex. Insulin, sodium in body)</w:t>
      </w:r>
    </w:p>
    <w:p w14:paraId="55B2E203" w14:textId="77777777" w:rsidR="00614209" w:rsidRDefault="00614209" w:rsidP="00EE6748">
      <w:pPr>
        <w:pStyle w:val="ListBullet"/>
        <w:numPr>
          <w:ilvl w:val="0"/>
          <w:numId w:val="0"/>
        </w:numPr>
        <w:pBdr>
          <w:bottom w:val="single" w:sz="4" w:space="1" w:color="auto"/>
        </w:pBdr>
        <w:rPr>
          <w:sz w:val="24"/>
          <w:szCs w:val="24"/>
        </w:rPr>
      </w:pPr>
    </w:p>
    <w:p w14:paraId="4A9573AB" w14:textId="77777777" w:rsidR="00EE6748" w:rsidRPr="00614209" w:rsidRDefault="00614209" w:rsidP="00614209">
      <w:pPr>
        <w:rPr>
          <w:sz w:val="24"/>
          <w:szCs w:val="24"/>
        </w:rPr>
      </w:pPr>
      <w:r w:rsidRPr="00614209">
        <w:rPr>
          <w:sz w:val="24"/>
          <w:szCs w:val="24"/>
        </w:rPr>
        <w:t>How were drugs discovered?</w:t>
      </w:r>
    </w:p>
    <w:p w14:paraId="62833425" w14:textId="77777777" w:rsidR="00614209" w:rsidRP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211223">
        <w:rPr>
          <w:b/>
          <w:sz w:val="24"/>
          <w:szCs w:val="24"/>
          <w:u w:val="single"/>
        </w:rPr>
        <w:t>Observation</w:t>
      </w:r>
      <w:r w:rsidRPr="00614209">
        <w:rPr>
          <w:sz w:val="24"/>
          <w:szCs w:val="24"/>
        </w:rPr>
        <w:t xml:space="preserve"> (rare)</w:t>
      </w:r>
    </w:p>
    <w:p w14:paraId="5E746527" w14:textId="77777777" w:rsidR="00614209" w:rsidRDefault="00614209" w:rsidP="00614209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Observation of the effect of the drug (ex. Someone eats it then dies)</w:t>
      </w:r>
    </w:p>
    <w:p w14:paraId="325970B8" w14:textId="77777777" w:rsidR="00614209" w:rsidRDefault="00614209" w:rsidP="00614209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0211223">
        <w:rPr>
          <w:b/>
          <w:sz w:val="24"/>
          <w:szCs w:val="24"/>
        </w:rPr>
        <w:t>Strong poisons</w:t>
      </w:r>
      <w:r>
        <w:rPr>
          <w:sz w:val="24"/>
          <w:szCs w:val="24"/>
        </w:rPr>
        <w:t xml:space="preserve"> (common)</w:t>
      </w:r>
    </w:p>
    <w:p w14:paraId="2C461DBC" w14:textId="77777777" w:rsidR="00614209" w:rsidRDefault="00614209" w:rsidP="00614209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Easily identified – low dose makes it into a drug </w:t>
      </w:r>
    </w:p>
    <w:p w14:paraId="18EF7570" w14:textId="77777777" w:rsidR="00614209" w:rsidRDefault="00614209" w:rsidP="00614209">
      <w:pPr>
        <w:pStyle w:val="ListParagraph"/>
        <w:numPr>
          <w:ilvl w:val="2"/>
          <w:numId w:val="16"/>
        </w:numPr>
        <w:rPr>
          <w:sz w:val="24"/>
          <w:szCs w:val="24"/>
          <w:lang w:val="fr-FR"/>
        </w:rPr>
      </w:pPr>
      <w:r w:rsidRPr="00614209">
        <w:rPr>
          <w:sz w:val="24"/>
          <w:szCs w:val="24"/>
          <w:lang w:val="fr-FR"/>
        </w:rPr>
        <w:t xml:space="preserve">Ex. Opium, </w:t>
      </w:r>
      <w:proofErr w:type="spellStart"/>
      <w:r w:rsidRPr="00614209">
        <w:rPr>
          <w:sz w:val="24"/>
          <w:szCs w:val="24"/>
          <w:lang w:val="fr-FR"/>
        </w:rPr>
        <w:t>digitalis</w:t>
      </w:r>
      <w:proofErr w:type="spellEnd"/>
      <w:r w:rsidRPr="00614209">
        <w:rPr>
          <w:sz w:val="24"/>
          <w:szCs w:val="24"/>
          <w:lang w:val="fr-FR"/>
        </w:rPr>
        <w:t xml:space="preserve">, nicotine, </w:t>
      </w:r>
      <w:proofErr w:type="spellStart"/>
      <w:r w:rsidRPr="00614209">
        <w:rPr>
          <w:sz w:val="24"/>
          <w:szCs w:val="24"/>
          <w:lang w:val="fr-FR"/>
        </w:rPr>
        <w:t>cocaine</w:t>
      </w:r>
      <w:proofErr w:type="spellEnd"/>
      <w:r w:rsidRPr="00614209">
        <w:rPr>
          <w:sz w:val="24"/>
          <w:szCs w:val="24"/>
          <w:lang w:val="fr-FR"/>
        </w:rPr>
        <w:t xml:space="preserve"> (</w:t>
      </w:r>
      <w:proofErr w:type="spellStart"/>
      <w:r w:rsidRPr="00614209">
        <w:rPr>
          <w:sz w:val="24"/>
          <w:szCs w:val="24"/>
          <w:lang w:val="fr-FR"/>
        </w:rPr>
        <w:t>painkillers</w:t>
      </w:r>
      <w:proofErr w:type="spellEnd"/>
      <w:r w:rsidRPr="00614209">
        <w:rPr>
          <w:sz w:val="24"/>
          <w:szCs w:val="24"/>
          <w:lang w:val="fr-FR"/>
        </w:rPr>
        <w:t>, stimulants)</w:t>
      </w:r>
    </w:p>
    <w:p w14:paraId="35790FBF" w14:textId="77777777" w:rsidR="00614209" w:rsidRDefault="00614209" w:rsidP="00614209">
      <w:pPr>
        <w:pStyle w:val="ListParagraph"/>
        <w:numPr>
          <w:ilvl w:val="1"/>
          <w:numId w:val="16"/>
        </w:numPr>
        <w:rPr>
          <w:sz w:val="24"/>
          <w:szCs w:val="24"/>
          <w:lang w:val="fr-FR"/>
        </w:rPr>
      </w:pPr>
      <w:proofErr w:type="spellStart"/>
      <w:r>
        <w:rPr>
          <w:sz w:val="24"/>
          <w:szCs w:val="24"/>
          <w:lang w:val="fr-FR"/>
        </w:rPr>
        <w:t>Weak</w:t>
      </w:r>
      <w:proofErr w:type="spellEnd"/>
      <w:r>
        <w:rPr>
          <w:sz w:val="24"/>
          <w:szCs w:val="24"/>
          <w:lang w:val="fr-FR"/>
        </w:rPr>
        <w:t xml:space="preserve"> poisons (</w:t>
      </w:r>
      <w:proofErr w:type="spellStart"/>
      <w:r>
        <w:rPr>
          <w:sz w:val="24"/>
          <w:szCs w:val="24"/>
          <w:lang w:val="fr-FR"/>
        </w:rPr>
        <w:t>uncommon</w:t>
      </w:r>
      <w:proofErr w:type="spellEnd"/>
      <w:r>
        <w:rPr>
          <w:sz w:val="24"/>
          <w:szCs w:val="24"/>
          <w:lang w:val="fr-FR"/>
        </w:rPr>
        <w:t>) :</w:t>
      </w:r>
    </w:p>
    <w:p w14:paraId="005DE5DC" w14:textId="77777777" w:rsidR="00614209" w:rsidRPr="00614209" w:rsidRDefault="00614209" w:rsidP="00614209">
      <w:pPr>
        <w:pStyle w:val="ListParagraph"/>
        <w:numPr>
          <w:ilvl w:val="2"/>
          <w:numId w:val="16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Large </w:t>
      </w:r>
      <w:proofErr w:type="spellStart"/>
      <w:r>
        <w:rPr>
          <w:sz w:val="24"/>
          <w:szCs w:val="24"/>
          <w:lang w:val="fr-FR"/>
        </w:rPr>
        <w:t>quantity</w:t>
      </w:r>
      <w:proofErr w:type="spellEnd"/>
      <w:r>
        <w:rPr>
          <w:sz w:val="24"/>
          <w:szCs w:val="24"/>
          <w:lang w:val="fr-FR"/>
        </w:rPr>
        <w:t xml:space="preserve"> for </w:t>
      </w:r>
      <w:proofErr w:type="spellStart"/>
      <w:r>
        <w:rPr>
          <w:sz w:val="24"/>
          <w:szCs w:val="24"/>
          <w:lang w:val="fr-FR"/>
        </w:rPr>
        <w:t>effect</w:t>
      </w:r>
      <w:proofErr w:type="spellEnd"/>
    </w:p>
    <w:p w14:paraId="2D47E9BC" w14:textId="77777777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211223">
        <w:rPr>
          <w:b/>
          <w:sz w:val="24"/>
          <w:szCs w:val="24"/>
          <w:u w:val="single"/>
        </w:rPr>
        <w:t>Philosophy</w:t>
      </w:r>
      <w:r>
        <w:rPr>
          <w:sz w:val="24"/>
          <w:szCs w:val="24"/>
        </w:rPr>
        <w:t xml:space="preserve"> (very common)</w:t>
      </w:r>
    </w:p>
    <w:p w14:paraId="3ADEAFB5" w14:textId="4F4C6F0C" w:rsidR="00614209" w:rsidRDefault="00614209" w:rsidP="00614209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Belief, cure by reasoning</w:t>
      </w:r>
      <w:r w:rsidR="00965E09">
        <w:rPr>
          <w:sz w:val="24"/>
          <w:szCs w:val="24"/>
        </w:rPr>
        <w:t xml:space="preserve"> (made it up – doctrine of signatures)</w:t>
      </w:r>
      <w:r>
        <w:rPr>
          <w:sz w:val="24"/>
          <w:szCs w:val="24"/>
        </w:rPr>
        <w:t>, superstition, magic, religion</w:t>
      </w:r>
    </w:p>
    <w:p w14:paraId="0C0795E3" w14:textId="088B6570" w:rsidR="00614209" w:rsidRDefault="00211223" w:rsidP="00614209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Caffeine, </w:t>
      </w:r>
      <w:proofErr w:type="spellStart"/>
      <w:r>
        <w:rPr>
          <w:sz w:val="24"/>
          <w:szCs w:val="24"/>
        </w:rPr>
        <w:t>S</w:t>
      </w:r>
      <w:r w:rsidR="00614209">
        <w:rPr>
          <w:sz w:val="24"/>
          <w:szCs w:val="24"/>
        </w:rPr>
        <w:t>alicin</w:t>
      </w:r>
      <w:proofErr w:type="spellEnd"/>
    </w:p>
    <w:p w14:paraId="1A0DE4DB" w14:textId="77777777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Papyrus </w:t>
      </w:r>
      <w:proofErr w:type="spellStart"/>
      <w:proofErr w:type="gramStart"/>
      <w:r>
        <w:rPr>
          <w:sz w:val="24"/>
          <w:szCs w:val="24"/>
        </w:rPr>
        <w:t>Ebers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Egyptian medical document 1500 BC – 20m long</w:t>
      </w:r>
    </w:p>
    <w:p w14:paraId="221172A9" w14:textId="77777777" w:rsidR="00614209" w:rsidRDefault="00614209" w:rsidP="00614209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Mostly useless – some are still used today</w:t>
      </w:r>
    </w:p>
    <w:p w14:paraId="126893B7" w14:textId="77777777" w:rsidR="00614209" w:rsidRDefault="00614209" w:rsidP="00614209">
      <w:pPr>
        <w:rPr>
          <w:sz w:val="24"/>
          <w:szCs w:val="24"/>
        </w:rPr>
      </w:pPr>
      <w:r>
        <w:rPr>
          <w:sz w:val="24"/>
          <w:szCs w:val="24"/>
        </w:rPr>
        <w:t xml:space="preserve">Opium </w:t>
      </w:r>
    </w:p>
    <w:p w14:paraId="50F7908C" w14:textId="77777777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Extracted from poppy seeds</w:t>
      </w:r>
    </w:p>
    <w:p w14:paraId="4471261F" w14:textId="77777777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Use: Narcotic painkiller, sedative</w:t>
      </w:r>
    </w:p>
    <w:p w14:paraId="43D0563E" w14:textId="1D8DC2AA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Toxic in high </w:t>
      </w:r>
      <w:r w:rsidR="00F13631">
        <w:rPr>
          <w:sz w:val="24"/>
          <w:szCs w:val="24"/>
        </w:rPr>
        <w:t>doses;</w:t>
      </w:r>
      <w:r>
        <w:rPr>
          <w:sz w:val="24"/>
          <w:szCs w:val="24"/>
        </w:rPr>
        <w:t xml:space="preserve"> Drug in low doses</w:t>
      </w:r>
    </w:p>
    <w:p w14:paraId="2A896057" w14:textId="46A0A36C" w:rsidR="00614209" w:rsidRDefault="00A37A83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Derivatives:</w:t>
      </w:r>
      <w:r w:rsidR="00614209">
        <w:rPr>
          <w:sz w:val="24"/>
          <w:szCs w:val="24"/>
        </w:rPr>
        <w:t xml:space="preserve"> Analgesics (reduce pain), codeine, oxycodone, fentanyl, methadone, </w:t>
      </w:r>
      <w:proofErr w:type="spellStart"/>
      <w:r w:rsidR="00614209">
        <w:rPr>
          <w:sz w:val="24"/>
          <w:szCs w:val="24"/>
        </w:rPr>
        <w:t>demerol</w:t>
      </w:r>
      <w:proofErr w:type="spellEnd"/>
    </w:p>
    <w:p w14:paraId="7341BEF2" w14:textId="77777777" w:rsidR="00614209" w:rsidRDefault="00614209" w:rsidP="00614209">
      <w:pPr>
        <w:rPr>
          <w:sz w:val="24"/>
          <w:szCs w:val="24"/>
        </w:rPr>
      </w:pPr>
      <w:r>
        <w:rPr>
          <w:sz w:val="24"/>
          <w:szCs w:val="24"/>
        </w:rPr>
        <w:t xml:space="preserve">Cocaine </w:t>
      </w:r>
    </w:p>
    <w:p w14:paraId="3C4745D9" w14:textId="77777777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Extracted from coca leaves</w:t>
      </w:r>
    </w:p>
    <w:p w14:paraId="154F5A18" w14:textId="4BDD52CE" w:rsidR="00614209" w:rsidRDefault="00F13631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Use:</w:t>
      </w:r>
      <w:r w:rsidR="00614209">
        <w:rPr>
          <w:sz w:val="24"/>
          <w:szCs w:val="24"/>
        </w:rPr>
        <w:t xml:space="preserve"> Topical painkiller, stimulant</w:t>
      </w:r>
    </w:p>
    <w:p w14:paraId="20401068" w14:textId="5BF92FCC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For some = ritual, common stimulant (Bolivia – high </w:t>
      </w:r>
      <w:r w:rsidR="00F13631">
        <w:rPr>
          <w:sz w:val="24"/>
          <w:szCs w:val="24"/>
        </w:rPr>
        <w:t>altitudes</w:t>
      </w:r>
      <w:r>
        <w:rPr>
          <w:sz w:val="24"/>
          <w:szCs w:val="24"/>
        </w:rPr>
        <w:t>)</w:t>
      </w:r>
    </w:p>
    <w:p w14:paraId="54C21669" w14:textId="2F7C108C" w:rsidR="00614209" w:rsidRDefault="00F13631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Derivatives:</w:t>
      </w:r>
      <w:r w:rsidR="00614209">
        <w:rPr>
          <w:sz w:val="24"/>
          <w:szCs w:val="24"/>
        </w:rPr>
        <w:t xml:space="preserve"> Anesthetics (reduces sensation), </w:t>
      </w:r>
      <w:r w:rsidR="00A37A83">
        <w:rPr>
          <w:sz w:val="24"/>
          <w:szCs w:val="24"/>
        </w:rPr>
        <w:t>Novocain</w:t>
      </w:r>
      <w:r w:rsidR="00614209">
        <w:rPr>
          <w:sz w:val="24"/>
          <w:szCs w:val="24"/>
        </w:rPr>
        <w:t>, procaine, lidocaine, benzocaine</w:t>
      </w:r>
    </w:p>
    <w:p w14:paraId="34E28F90" w14:textId="5D61320C" w:rsidR="00614209" w:rsidRDefault="00A37A83" w:rsidP="00614209">
      <w:pPr>
        <w:rPr>
          <w:sz w:val="24"/>
          <w:szCs w:val="24"/>
        </w:rPr>
      </w:pPr>
      <w:r>
        <w:rPr>
          <w:sz w:val="24"/>
          <w:szCs w:val="24"/>
        </w:rPr>
        <w:t>Quinine:</w:t>
      </w:r>
    </w:p>
    <w:p w14:paraId="72AA63D9" w14:textId="77777777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Malaria treatment</w:t>
      </w:r>
    </w:p>
    <w:p w14:paraId="0DC56230" w14:textId="77777777" w:rsidR="00614209" w:rsidRDefault="00614209" w:rsidP="0061420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British army was forced to drink quinine » given gin to suppress the taste</w:t>
      </w:r>
    </w:p>
    <w:p w14:paraId="479E8445" w14:textId="49E63F3C" w:rsidR="009D5951" w:rsidRDefault="00614209" w:rsidP="00EF5D77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Ultraviolet light stimulates the quinine and makes it florescent (ex. Tonic water)</w:t>
      </w:r>
    </w:p>
    <w:p w14:paraId="2114C5CD" w14:textId="6CA2937F" w:rsidR="009D5951" w:rsidRDefault="009D5951" w:rsidP="009D5951">
      <w:pPr>
        <w:rPr>
          <w:sz w:val="24"/>
          <w:szCs w:val="24"/>
        </w:rPr>
      </w:pPr>
      <w:r>
        <w:rPr>
          <w:sz w:val="24"/>
          <w:szCs w:val="24"/>
        </w:rPr>
        <w:t xml:space="preserve">Problems with </w:t>
      </w:r>
      <w:r w:rsidR="00A37A83">
        <w:rPr>
          <w:sz w:val="24"/>
          <w:szCs w:val="24"/>
        </w:rPr>
        <w:t>observation:</w:t>
      </w:r>
      <w:r>
        <w:rPr>
          <w:sz w:val="24"/>
          <w:szCs w:val="24"/>
        </w:rPr>
        <w:t xml:space="preserve"> </w:t>
      </w:r>
    </w:p>
    <w:p w14:paraId="69696469" w14:textId="3DEAC11B" w:rsidR="009D5951" w:rsidRDefault="00EA5DBE" w:rsidP="009D5951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77A98">
        <w:rPr>
          <w:b/>
          <w:sz w:val="24"/>
          <w:szCs w:val="24"/>
        </w:rPr>
        <w:t xml:space="preserve">Human brain searches for </w:t>
      </w:r>
      <w:r w:rsidR="00F13631" w:rsidRPr="00B77A98">
        <w:rPr>
          <w:b/>
          <w:sz w:val="24"/>
          <w:szCs w:val="24"/>
        </w:rPr>
        <w:t>patterns</w:t>
      </w:r>
      <w:r w:rsidR="00F13631">
        <w:rPr>
          <w:sz w:val="24"/>
          <w:szCs w:val="24"/>
        </w:rPr>
        <w:t>:</w:t>
      </w:r>
      <w:r>
        <w:rPr>
          <w:sz w:val="24"/>
          <w:szCs w:val="24"/>
        </w:rPr>
        <w:t xml:space="preserve"> even when they are not there – we make connections between things that aren’t truly connected. </w:t>
      </w:r>
    </w:p>
    <w:p w14:paraId="77C1F59C" w14:textId="61BE60E5" w:rsidR="00EA5DBE" w:rsidRDefault="00EA5DBE" w:rsidP="00EA5DB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Ex. Seeing a face within shadows</w:t>
      </w:r>
    </w:p>
    <w:p w14:paraId="66F8616C" w14:textId="57C7DB2D" w:rsidR="00EA5DBE" w:rsidRDefault="00EA5DBE" w:rsidP="00EA5DB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Someone eats a plant then immediately recovers from sickness – we put together and believe that there is a connection between the two (when there is a chance that the patient would </w:t>
      </w:r>
      <w:proofErr w:type="gramStart"/>
      <w:r>
        <w:rPr>
          <w:sz w:val="24"/>
          <w:szCs w:val="24"/>
        </w:rPr>
        <w:t>of</w:t>
      </w:r>
      <w:proofErr w:type="gramEnd"/>
      <w:r>
        <w:rPr>
          <w:sz w:val="24"/>
          <w:szCs w:val="24"/>
        </w:rPr>
        <w:t xml:space="preserve"> gotten better anyways)</w:t>
      </w:r>
    </w:p>
    <w:p w14:paraId="48EA18D7" w14:textId="2017CC82" w:rsidR="00EA5DBE" w:rsidRPr="006C7D20" w:rsidRDefault="00EA5DBE" w:rsidP="00EA5DBE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6C7D20">
        <w:rPr>
          <w:b/>
          <w:sz w:val="24"/>
          <w:szCs w:val="24"/>
        </w:rPr>
        <w:t>Ancients did not use experiments or statistics: did not test their methods</w:t>
      </w:r>
    </w:p>
    <w:p w14:paraId="29303CD8" w14:textId="396719FB" w:rsidR="00EA5DBE" w:rsidRDefault="00EA5DBE" w:rsidP="00EA5DBE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6C7D20">
        <w:rPr>
          <w:b/>
          <w:sz w:val="24"/>
          <w:szCs w:val="24"/>
        </w:rPr>
        <w:t>Anecdotal evidence</w:t>
      </w:r>
      <w:r>
        <w:rPr>
          <w:sz w:val="24"/>
          <w:szCs w:val="24"/>
        </w:rPr>
        <w:t>: Conclusion from personal experiences (what they see or hear) – they it passes as general knowledge.</w:t>
      </w:r>
    </w:p>
    <w:p w14:paraId="6D464677" w14:textId="77777777" w:rsidR="006C7D20" w:rsidRDefault="006C7D20" w:rsidP="006C7D20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06C7D20">
        <w:rPr>
          <w:b/>
          <w:sz w:val="24"/>
          <w:szCs w:val="24"/>
        </w:rPr>
        <w:t>Unreliable</w:t>
      </w:r>
      <w:r>
        <w:rPr>
          <w:sz w:val="24"/>
          <w:szCs w:val="24"/>
        </w:rPr>
        <w:t>-</w:t>
      </w:r>
    </w:p>
    <w:p w14:paraId="06EAE603" w14:textId="2232CF96" w:rsidR="006C7D20" w:rsidRDefault="006C7D20" w:rsidP="006C7D20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Drug effect may just be coincidence</w:t>
      </w:r>
    </w:p>
    <w:p w14:paraId="12526445" w14:textId="2F3BFAC8" w:rsidR="006C7D20" w:rsidRDefault="006C7D20" w:rsidP="006C7D20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Placebo effect</w:t>
      </w:r>
    </w:p>
    <w:p w14:paraId="7DDD5612" w14:textId="39412546" w:rsidR="006C7D20" w:rsidRDefault="006C7D20" w:rsidP="006C7D20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People lie</w:t>
      </w:r>
    </w:p>
    <w:p w14:paraId="2B10A971" w14:textId="6C23BEF1" w:rsidR="006C7D20" w:rsidRDefault="006C7D20" w:rsidP="00B77A98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6C7D20">
        <w:rPr>
          <w:b/>
          <w:sz w:val="24"/>
          <w:szCs w:val="24"/>
        </w:rPr>
        <w:t>Once evidence is available; it’s hard to contradict</w:t>
      </w:r>
      <w:r>
        <w:rPr>
          <w:sz w:val="24"/>
          <w:szCs w:val="24"/>
        </w:rPr>
        <w:t xml:space="preserve"> (implanted in the brain)</w:t>
      </w:r>
    </w:p>
    <w:p w14:paraId="0D49C625" w14:textId="15BC2A06" w:rsidR="006C7D20" w:rsidRDefault="006C7D20" w:rsidP="006C7D20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Harmful remedies are retained because of this</w:t>
      </w:r>
    </w:p>
    <w:p w14:paraId="4483F789" w14:textId="079A94B0" w:rsidR="006C7D20" w:rsidRDefault="006C7D20" w:rsidP="006C7D20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Parents cold </w:t>
      </w:r>
      <w:proofErr w:type="gramStart"/>
      <w:r>
        <w:rPr>
          <w:sz w:val="24"/>
          <w:szCs w:val="24"/>
        </w:rPr>
        <w:t>remedies :</w:t>
      </w:r>
      <w:proofErr w:type="gramEnd"/>
      <w:r>
        <w:rPr>
          <w:sz w:val="24"/>
          <w:szCs w:val="24"/>
        </w:rPr>
        <w:t xml:space="preserve"> Chicken noodle soup to make you feel better – No, illusion of getting better or some lie</w:t>
      </w:r>
    </w:p>
    <w:p w14:paraId="6B5B8005" w14:textId="2A1F9FA2" w:rsidR="006C7D20" w:rsidRDefault="006C7D20" w:rsidP="00B77A9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6C7D20">
        <w:rPr>
          <w:b/>
          <w:sz w:val="24"/>
          <w:szCs w:val="24"/>
        </w:rPr>
        <w:t xml:space="preserve">Relies on </w:t>
      </w:r>
      <w:r w:rsidR="00B77A98" w:rsidRPr="006C7D20">
        <w:rPr>
          <w:b/>
          <w:sz w:val="24"/>
          <w:szCs w:val="24"/>
        </w:rPr>
        <w:t>chance</w:t>
      </w:r>
      <w:r w:rsidR="00B77A98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ED78238" w14:textId="2679F417" w:rsidR="006C7D20" w:rsidRPr="006C7D20" w:rsidRDefault="006C7D20" w:rsidP="006C7D20">
      <w:pPr>
        <w:pStyle w:val="ListParagraph"/>
        <w:numPr>
          <w:ilvl w:val="2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Poison/harm and medication/cure may not be connected </w:t>
      </w:r>
    </w:p>
    <w:p w14:paraId="65CF3D14" w14:textId="32A49942" w:rsidR="006C7D20" w:rsidRDefault="006C7D20" w:rsidP="006C7D20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The information that we know of what WOULD happen isn’t always the truth</w:t>
      </w:r>
      <w:r>
        <w:rPr>
          <w:sz w:val="24"/>
          <w:szCs w:val="24"/>
        </w:rPr>
        <w:tab/>
        <w:t xml:space="preserve">ex. Falling from 18 floors » death; however, some survived the fall. </w:t>
      </w:r>
    </w:p>
    <w:p w14:paraId="2F95DE96" w14:textId="101C1162" w:rsidR="006C7D20" w:rsidRDefault="006C7D20" w:rsidP="006C7D20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Ex. Tomatoes once thought to be poisonous in Europe: Someone ate a tomato not made for consumption and made it general knowledge</w:t>
      </w:r>
    </w:p>
    <w:p w14:paraId="1FD3995F" w14:textId="13AF90E7" w:rsidR="006C7D20" w:rsidRDefault="006C7D20" w:rsidP="006C7D20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Bugs are not knowingly </w:t>
      </w:r>
      <w:proofErr w:type="gramStart"/>
      <w:r>
        <w:rPr>
          <w:sz w:val="24"/>
          <w:szCs w:val="24"/>
        </w:rPr>
        <w:t>eaten :</w:t>
      </w:r>
      <w:proofErr w:type="gramEnd"/>
      <w:r>
        <w:rPr>
          <w:sz w:val="24"/>
          <w:szCs w:val="24"/>
        </w:rPr>
        <w:t xml:space="preserve"> Humans have gotten the idea that insects are not made for consumption when they are </w:t>
      </w:r>
      <w:proofErr w:type="spellStart"/>
      <w:r>
        <w:rPr>
          <w:sz w:val="24"/>
          <w:szCs w:val="24"/>
        </w:rPr>
        <w:t>nutrional</w:t>
      </w:r>
      <w:proofErr w:type="spellEnd"/>
      <w:r>
        <w:rPr>
          <w:sz w:val="24"/>
          <w:szCs w:val="24"/>
        </w:rPr>
        <w:t>.</w:t>
      </w:r>
    </w:p>
    <w:p w14:paraId="0BE322EF" w14:textId="01C892B8" w:rsidR="00F95938" w:rsidRPr="00F95938" w:rsidRDefault="00F95938" w:rsidP="00F95938">
      <w:pPr>
        <w:rPr>
          <w:sz w:val="24"/>
          <w:szCs w:val="24"/>
        </w:rPr>
      </w:pPr>
      <w:r w:rsidRPr="00F95938">
        <w:rPr>
          <w:b/>
          <w:sz w:val="24"/>
          <w:szCs w:val="24"/>
        </w:rPr>
        <w:t>Only experimental evidence is reliable (</w:t>
      </w:r>
      <w:r w:rsidRPr="00F95938">
        <w:rPr>
          <w:sz w:val="24"/>
          <w:szCs w:val="24"/>
        </w:rPr>
        <w:t>remove the bias built in our brains)</w:t>
      </w:r>
    </w:p>
    <w:p w14:paraId="138098FC" w14:textId="592032AA" w:rsidR="00F95938" w:rsidRPr="00F95938" w:rsidRDefault="00F95938" w:rsidP="00F9593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F95938">
        <w:rPr>
          <w:b/>
          <w:sz w:val="24"/>
          <w:szCs w:val="24"/>
        </w:rPr>
        <w:t>Make a measurement</w:t>
      </w:r>
    </w:p>
    <w:p w14:paraId="4779A701" w14:textId="2F8B411E" w:rsidR="00F95938" w:rsidRPr="00F95938" w:rsidRDefault="00F95938" w:rsidP="00F9593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F95938">
        <w:rPr>
          <w:b/>
          <w:sz w:val="24"/>
          <w:szCs w:val="24"/>
        </w:rPr>
        <w:t>Measure properly</w:t>
      </w:r>
    </w:p>
    <w:p w14:paraId="06B15438" w14:textId="4BE31265" w:rsidR="00F95938" w:rsidRDefault="00F95938" w:rsidP="00F95938">
      <w:pPr>
        <w:pStyle w:val="ListParagraph"/>
        <w:numPr>
          <w:ilvl w:val="1"/>
          <w:numId w:val="16"/>
        </w:numPr>
        <w:rPr>
          <w:sz w:val="24"/>
          <w:szCs w:val="24"/>
        </w:rPr>
      </w:pPr>
      <w:r w:rsidRPr="00F95938">
        <w:rPr>
          <w:sz w:val="24"/>
          <w:szCs w:val="24"/>
        </w:rPr>
        <w:t xml:space="preserve">Most important: </w:t>
      </w:r>
      <w:r>
        <w:rPr>
          <w:sz w:val="24"/>
          <w:szCs w:val="24"/>
        </w:rPr>
        <w:t>How did they do the experiments; how was it measured</w:t>
      </w:r>
    </w:p>
    <w:p w14:paraId="6CD4C090" w14:textId="41895520" w:rsidR="00F95938" w:rsidRPr="00F95938" w:rsidRDefault="00F95938" w:rsidP="00F9593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Statistics aren’t the best way to judge scientific research (statistics from bad measurements)</w:t>
      </w:r>
    </w:p>
    <w:p w14:paraId="1E9D981E" w14:textId="2275B7DD" w:rsidR="00F95938" w:rsidRDefault="00F95938" w:rsidP="00F9593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Measure accurately</w:t>
      </w:r>
    </w:p>
    <w:p w14:paraId="4C93789A" w14:textId="54D57589" w:rsidR="00F95938" w:rsidRDefault="00F95938" w:rsidP="00F9593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Must reply on statistical significance</w:t>
      </w:r>
    </w:p>
    <w:p w14:paraId="50868CD4" w14:textId="61551482" w:rsidR="00F95938" w:rsidRPr="00F95938" w:rsidRDefault="00F95938" w:rsidP="00F95938">
      <w:pPr>
        <w:pStyle w:val="ListParagraph"/>
        <w:numPr>
          <w:ilvl w:val="1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Collect data from large number of experiments </w:t>
      </w:r>
      <w:r>
        <w:rPr>
          <w:sz w:val="24"/>
          <w:szCs w:val="24"/>
        </w:rPr>
        <w:t>(wide degree of variation within wide group of animals)</w:t>
      </w:r>
    </w:p>
    <w:p w14:paraId="1800A3DC" w14:textId="2F98D87A" w:rsidR="00F95938" w:rsidRDefault="00F95938" w:rsidP="00F9593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Must use controls and checks</w:t>
      </w:r>
    </w:p>
    <w:p w14:paraId="14CA3ECC" w14:textId="2C19B4CF" w:rsidR="00F95938" w:rsidRPr="00F95938" w:rsidRDefault="00F95938" w:rsidP="00F95938">
      <w:pPr>
        <w:pStyle w:val="ListParagraph"/>
        <w:numPr>
          <w:ilvl w:val="1"/>
          <w:numId w:val="16"/>
        </w:numPr>
        <w:rPr>
          <w:b/>
          <w:sz w:val="24"/>
          <w:szCs w:val="24"/>
        </w:rPr>
      </w:pPr>
      <w:r>
        <w:rPr>
          <w:sz w:val="24"/>
          <w:szCs w:val="24"/>
        </w:rPr>
        <w:t>You must go back and test the idea; get multiple explications for your observations – eliminates conclusions that aren’t good</w:t>
      </w:r>
    </w:p>
    <w:p w14:paraId="3745B0C0" w14:textId="3C215539" w:rsidR="006C7D20" w:rsidRDefault="006C7D20" w:rsidP="006C7D20">
      <w:pPr>
        <w:rPr>
          <w:sz w:val="24"/>
          <w:szCs w:val="24"/>
        </w:rPr>
      </w:pPr>
      <w:proofErr w:type="spellStart"/>
      <w:proofErr w:type="gramStart"/>
      <w:r w:rsidRPr="006C7D20">
        <w:rPr>
          <w:b/>
          <w:sz w:val="24"/>
          <w:szCs w:val="24"/>
        </w:rPr>
        <w:t>Apophenia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</w:p>
    <w:p w14:paraId="6BB5570F" w14:textId="2405DE54" w:rsidR="006C7D20" w:rsidRDefault="006C7D20" w:rsidP="006C7D20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Seeing patterns or connections in random or meaningless data – even when they aren’t there</w:t>
      </w:r>
      <w:r>
        <w:rPr>
          <w:sz w:val="24"/>
          <w:szCs w:val="24"/>
        </w:rPr>
        <w:tab/>
        <w:t xml:space="preserve"> ex. Electromagnetic fields and cancer</w:t>
      </w:r>
    </w:p>
    <w:p w14:paraId="713A3480" w14:textId="77777777" w:rsidR="00F95938" w:rsidRDefault="00F95938" w:rsidP="006C7D20">
      <w:pPr>
        <w:rPr>
          <w:b/>
          <w:sz w:val="24"/>
          <w:szCs w:val="24"/>
        </w:rPr>
      </w:pPr>
    </w:p>
    <w:p w14:paraId="78847AFC" w14:textId="264CD49A" w:rsidR="006C7D20" w:rsidRDefault="006C7D20" w:rsidP="006C7D20">
      <w:pPr>
        <w:rPr>
          <w:sz w:val="24"/>
          <w:szCs w:val="24"/>
        </w:rPr>
      </w:pPr>
      <w:proofErr w:type="spellStart"/>
      <w:proofErr w:type="gramStart"/>
      <w:r w:rsidRPr="006C7D20">
        <w:rPr>
          <w:b/>
          <w:sz w:val="24"/>
          <w:szCs w:val="24"/>
        </w:rPr>
        <w:lastRenderedPageBreak/>
        <w:t>Pareidolia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</w:t>
      </w:r>
    </w:p>
    <w:p w14:paraId="37969131" w14:textId="1EFED9D3" w:rsidR="006C7D20" w:rsidRDefault="006C7D20" w:rsidP="006C7D20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Perceiving sounds or images as something else</w:t>
      </w:r>
      <w:r>
        <w:rPr>
          <w:sz w:val="24"/>
          <w:szCs w:val="24"/>
        </w:rPr>
        <w:tab/>
        <w:t>ex.  Seeing a face on mars</w:t>
      </w:r>
    </w:p>
    <w:p w14:paraId="60FD0164" w14:textId="45BC0C54" w:rsidR="00F95938" w:rsidRPr="00F95938" w:rsidRDefault="00F95938" w:rsidP="00F95938">
      <w:pPr>
        <w:rPr>
          <w:b/>
          <w:sz w:val="24"/>
          <w:szCs w:val="24"/>
        </w:rPr>
      </w:pPr>
      <w:r w:rsidRPr="00F95938">
        <w:rPr>
          <w:b/>
          <w:sz w:val="24"/>
          <w:szCs w:val="24"/>
        </w:rPr>
        <w:t xml:space="preserve">Problems with traditional remedies </w:t>
      </w:r>
    </w:p>
    <w:p w14:paraId="5A31D4BF" w14:textId="4FB5FA80" w:rsidR="00F95938" w:rsidRPr="00F95938" w:rsidRDefault="00F95938" w:rsidP="00F9593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F95938">
        <w:rPr>
          <w:b/>
          <w:sz w:val="24"/>
          <w:szCs w:val="24"/>
        </w:rPr>
        <w:t xml:space="preserve">(A) Poor control over dose </w:t>
      </w:r>
    </w:p>
    <w:p w14:paraId="419D6EF1" w14:textId="24764593" w:rsidR="00F95938" w:rsidRDefault="00F95938" w:rsidP="00F9593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Plants produce variable number of active ingredients – no control over the plant’s production on chemicals in nature.</w:t>
      </w:r>
    </w:p>
    <w:p w14:paraId="6857D6D1" w14:textId="4E95AEE9" w:rsidR="00F95938" w:rsidRPr="00562D39" w:rsidRDefault="00562D39" w:rsidP="00F95938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562D39">
        <w:rPr>
          <w:b/>
          <w:sz w:val="24"/>
          <w:szCs w:val="24"/>
        </w:rPr>
        <w:t xml:space="preserve">(B) </w:t>
      </w:r>
      <w:r w:rsidR="00F95938" w:rsidRPr="00562D39">
        <w:rPr>
          <w:b/>
          <w:sz w:val="24"/>
          <w:szCs w:val="24"/>
        </w:rPr>
        <w:t xml:space="preserve">Preparation changes chemical composition: </w:t>
      </w:r>
    </w:p>
    <w:p w14:paraId="0CD8F588" w14:textId="7A8888A0" w:rsidR="00F95938" w:rsidRDefault="00562D39" w:rsidP="00F9593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If you change the method of preparation, you can change the active material – raw vs. cooked/processed</w:t>
      </w:r>
    </w:p>
    <w:p w14:paraId="62EE5523" w14:textId="05DB9D44" w:rsidR="00562D39" w:rsidRDefault="00562D39" w:rsidP="00562D39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(C) </w:t>
      </w:r>
      <w:r w:rsidRPr="00537767">
        <w:rPr>
          <w:b/>
          <w:sz w:val="24"/>
          <w:szCs w:val="24"/>
        </w:rPr>
        <w:t>No standardization</w:t>
      </w:r>
      <w:r>
        <w:rPr>
          <w:sz w:val="24"/>
          <w:szCs w:val="24"/>
        </w:rPr>
        <w:t xml:space="preserve"> </w:t>
      </w:r>
    </w:p>
    <w:p w14:paraId="6B85703B" w14:textId="77777777" w:rsidR="00A71352" w:rsidRDefault="00562D39" w:rsidP="00562D39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No instructions – Information passed verbally, imprecise, poor reproducibly</w:t>
      </w:r>
    </w:p>
    <w:p w14:paraId="5DAE6167" w14:textId="5853E52F" w:rsidR="00562D39" w:rsidRDefault="00A71352" w:rsidP="00562D39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Acts as a broken telephone game – information is altered as we pass it on</w:t>
      </w:r>
      <w:r w:rsidR="00562D39">
        <w:rPr>
          <w:sz w:val="24"/>
          <w:szCs w:val="24"/>
        </w:rPr>
        <w:t xml:space="preserve"> </w:t>
      </w:r>
    </w:p>
    <w:p w14:paraId="258C2A72" w14:textId="2FF2D9A5" w:rsidR="00A71352" w:rsidRDefault="00A71352" w:rsidP="00A7135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Used Philosophy to identify cures </w:t>
      </w:r>
    </w:p>
    <w:p w14:paraId="0D45203F" w14:textId="5EE9DBD7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Cure arrived at by reasoning (made up)</w:t>
      </w:r>
    </w:p>
    <w:p w14:paraId="129450BB" w14:textId="6EF84487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Proof was searched afterwards</w:t>
      </w:r>
    </w:p>
    <w:p w14:paraId="3F16F66B" w14:textId="0A152A02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Healing related to superstition, magic, religion</w:t>
      </w:r>
    </w:p>
    <w:p w14:paraId="4569F132" w14:textId="1A29ECA3" w:rsidR="00A71352" w:rsidRDefault="00A71352" w:rsidP="00A71352">
      <w:pPr>
        <w:rPr>
          <w:sz w:val="24"/>
          <w:szCs w:val="24"/>
        </w:rPr>
      </w:pPr>
      <w:r>
        <w:rPr>
          <w:sz w:val="24"/>
          <w:szCs w:val="24"/>
        </w:rPr>
        <w:t xml:space="preserve">Doctrine of humors </w:t>
      </w:r>
    </w:p>
    <w:p w14:paraId="13BECF78" w14:textId="134D47A9" w:rsidR="00A71352" w:rsidRDefault="00A71352" w:rsidP="00A7135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Developed by Hippocrates</w:t>
      </w:r>
    </w:p>
    <w:p w14:paraId="16C2D9F7" w14:textId="7FD2A427" w:rsidR="00A71352" w:rsidRDefault="00A71352" w:rsidP="00A7135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Universe is made up of 4 </w:t>
      </w:r>
      <w:proofErr w:type="gramStart"/>
      <w:r>
        <w:rPr>
          <w:sz w:val="24"/>
          <w:szCs w:val="24"/>
        </w:rPr>
        <w:t>elements :</w:t>
      </w:r>
      <w:proofErr w:type="gramEnd"/>
      <w:r>
        <w:rPr>
          <w:sz w:val="24"/>
          <w:szCs w:val="24"/>
        </w:rPr>
        <w:t xml:space="preserve"> Earth, Air, Fire, Water</w:t>
      </w:r>
    </w:p>
    <w:p w14:paraId="4C309BB7" w14:textId="518E3E59" w:rsidR="00A71352" w:rsidRDefault="00A71352" w:rsidP="00A7135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Human body is made up of 4 </w:t>
      </w:r>
      <w:proofErr w:type="gramStart"/>
      <w:r>
        <w:rPr>
          <w:sz w:val="24"/>
          <w:szCs w:val="24"/>
        </w:rPr>
        <w:t>elements :</w:t>
      </w:r>
      <w:proofErr w:type="gramEnd"/>
      <w:r>
        <w:rPr>
          <w:sz w:val="24"/>
          <w:szCs w:val="24"/>
        </w:rPr>
        <w:t xml:space="preserve"> Blood, Phlegm, Yellow bile, Black bile</w:t>
      </w:r>
    </w:p>
    <w:p w14:paraId="770D3A9B" w14:textId="58FAC7DA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False, keep getting further from the truth</w:t>
      </w:r>
    </w:p>
    <w:p w14:paraId="3C4FB6FF" w14:textId="4C37E85B" w:rsidR="00A71352" w:rsidRDefault="00A71352" w:rsidP="00A71352">
      <w:pPr>
        <w:pStyle w:val="ListParagraph"/>
        <w:numPr>
          <w:ilvl w:val="0"/>
          <w:numId w:val="1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Theory :</w:t>
      </w:r>
      <w:proofErr w:type="gramEnd"/>
      <w:r>
        <w:rPr>
          <w:sz w:val="24"/>
          <w:szCs w:val="24"/>
        </w:rPr>
        <w:t xml:space="preserve"> </w:t>
      </w:r>
    </w:p>
    <w:p w14:paraId="27D1E923" w14:textId="592C1CDE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The 4 humors are normally in balance</w:t>
      </w:r>
    </w:p>
    <w:p w14:paraId="3AE9AF9E" w14:textId="176C99A9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Too much or not enough of a humor causes disease</w:t>
      </w:r>
    </w:p>
    <w:p w14:paraId="17D9D456" w14:textId="38C614D7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Cure by re-balancing the humors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876E6F1" w14:textId="2FFE6137" w:rsidR="00A71352" w:rsidRDefault="00A71352" w:rsidP="00A71352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Diagnose using the properties of the humors</w:t>
      </w:r>
    </w:p>
    <w:p w14:paraId="221A422A" w14:textId="45982095" w:rsidR="00A71352" w:rsidRDefault="00A71352" w:rsidP="00A71352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</w:t>
      </w:r>
      <w:proofErr w:type="gramStart"/>
      <w:r>
        <w:rPr>
          <w:sz w:val="24"/>
          <w:szCs w:val="24"/>
        </w:rPr>
        <w:t>Fever :</w:t>
      </w:r>
      <w:proofErr w:type="gramEnd"/>
      <w:r>
        <w:rPr>
          <w:sz w:val="24"/>
          <w:szCs w:val="24"/>
        </w:rPr>
        <w:t xml:space="preserve"> hot &amp; dry » use something cold &amp; wet to re-balance (cure)</w:t>
      </w:r>
    </w:p>
    <w:p w14:paraId="646918BA" w14:textId="20508D37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Earth (dry</w:t>
      </w:r>
      <w:proofErr w:type="gramStart"/>
      <w:r>
        <w:rPr>
          <w:sz w:val="24"/>
          <w:szCs w:val="24"/>
        </w:rPr>
        <w:t>) ;</w:t>
      </w:r>
      <w:proofErr w:type="gramEnd"/>
      <w:r>
        <w:rPr>
          <w:sz w:val="24"/>
          <w:szCs w:val="24"/>
        </w:rPr>
        <w:t xml:space="preserve"> Air (cold), Fire (hot), Water (wet)</w:t>
      </w:r>
    </w:p>
    <w:p w14:paraId="2E52248A" w14:textId="656B2B81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Blood (cold), Phlegm (wet), Yellow bile (hot), Black bile (dry)</w:t>
      </w:r>
    </w:p>
    <w:p w14:paraId="5B70DC16" w14:textId="2CE4C2AF" w:rsidR="00A71352" w:rsidRDefault="00A71352" w:rsidP="00A7135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Bloodletting: Re-balance the blood humor</w:t>
      </w:r>
    </w:p>
    <w:p w14:paraId="13B82B3C" w14:textId="34AE070C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Removing blood from the body to cure</w:t>
      </w:r>
    </w:p>
    <w:p w14:paraId="5F0D7C7A" w14:textId="2D804019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Location (ex. Foot vs arm) and shape (ex. Line vs wave) of cut became important</w:t>
      </w:r>
    </w:p>
    <w:p w14:paraId="2C27BCE6" w14:textId="0B8697C7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Creative methods to remove the </w:t>
      </w:r>
      <w:proofErr w:type="gramStart"/>
      <w:r>
        <w:rPr>
          <w:sz w:val="24"/>
          <w:szCs w:val="24"/>
        </w:rPr>
        <w:t>blood :</w:t>
      </w:r>
      <w:proofErr w:type="gramEnd"/>
      <w:r>
        <w:rPr>
          <w:sz w:val="24"/>
          <w:szCs w:val="24"/>
        </w:rPr>
        <w:t xml:space="preserve"> Leaches (wrong and useless)</w:t>
      </w:r>
    </w:p>
    <w:p w14:paraId="45796710" w14:textId="5E3F2B86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Often lead to death – George Washington killed</w:t>
      </w:r>
    </w:p>
    <w:p w14:paraId="4E423D86" w14:textId="1266A61C" w:rsidR="00A71352" w:rsidRDefault="00A71352" w:rsidP="00A71352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Opens body to infections, painful and extremely dangerous</w:t>
      </w:r>
    </w:p>
    <w:p w14:paraId="06FF3F57" w14:textId="189BCBA4" w:rsidR="00A71352" w:rsidRDefault="00A71352" w:rsidP="00A7135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Rebalance with emetics and </w:t>
      </w:r>
      <w:r w:rsidR="00A10C46">
        <w:rPr>
          <w:sz w:val="24"/>
          <w:szCs w:val="24"/>
        </w:rPr>
        <w:t>purges:</w:t>
      </w:r>
    </w:p>
    <w:p w14:paraId="092DA4CE" w14:textId="48598043" w:rsidR="00A71352" w:rsidRDefault="00A71352" w:rsidP="00A71352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Emetics = force to vomit – </w:t>
      </w:r>
      <w:proofErr w:type="spellStart"/>
      <w:r>
        <w:rPr>
          <w:sz w:val="24"/>
          <w:szCs w:val="24"/>
        </w:rPr>
        <w:t>excellerates</w:t>
      </w:r>
      <w:proofErr w:type="spellEnd"/>
      <w:r>
        <w:rPr>
          <w:sz w:val="24"/>
          <w:szCs w:val="24"/>
        </w:rPr>
        <w:t xml:space="preserve"> dehydration and keeps patient from essential nutriments</w:t>
      </w:r>
      <w:r w:rsidR="00260F7C">
        <w:rPr>
          <w:sz w:val="24"/>
          <w:szCs w:val="24"/>
        </w:rPr>
        <w:t xml:space="preserve"> | Purge = empty bowels</w:t>
      </w:r>
    </w:p>
    <w:p w14:paraId="2C9A6827" w14:textId="6FC0AAB8" w:rsidR="00260F7C" w:rsidRPr="00260F7C" w:rsidRDefault="00260F7C" w:rsidP="00260F7C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260F7C">
        <w:rPr>
          <w:sz w:val="24"/>
          <w:szCs w:val="24"/>
        </w:rPr>
        <w:t xml:space="preserve"> **Based </w:t>
      </w:r>
      <w:proofErr w:type="spellStart"/>
      <w:r w:rsidRPr="00260F7C">
        <w:rPr>
          <w:sz w:val="24"/>
          <w:szCs w:val="24"/>
        </w:rPr>
        <w:t>of</w:t>
      </w:r>
      <w:proofErr w:type="spellEnd"/>
      <w:r w:rsidRPr="00260F7C">
        <w:rPr>
          <w:sz w:val="24"/>
          <w:szCs w:val="24"/>
        </w:rPr>
        <w:t xml:space="preserve"> incorrect idea**</w:t>
      </w:r>
    </w:p>
    <w:p w14:paraId="277DF900" w14:textId="6AC448E4" w:rsidR="00260F7C" w:rsidRDefault="00DE725C" w:rsidP="00260F7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Universe is not made up</w:t>
      </w:r>
      <w:r w:rsidR="00260F7C">
        <w:rPr>
          <w:sz w:val="24"/>
          <w:szCs w:val="24"/>
        </w:rPr>
        <w:t xml:space="preserve"> of 4 elements, neither is the human body</w:t>
      </w:r>
    </w:p>
    <w:p w14:paraId="6A78673F" w14:textId="42A18F08" w:rsidR="00260F7C" w:rsidRPr="00260F7C" w:rsidRDefault="00260F7C" w:rsidP="00260F7C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Treatments developed using it were harmful and painful (bloodletting, purges, pasting, special foods).</w:t>
      </w:r>
    </w:p>
    <w:p w14:paraId="236D4A69" w14:textId="332782B5" w:rsidR="00A71352" w:rsidRDefault="00DE725C" w:rsidP="00DE725C">
      <w:pPr>
        <w:rPr>
          <w:sz w:val="24"/>
          <w:szCs w:val="24"/>
        </w:rPr>
      </w:pPr>
      <w:r>
        <w:rPr>
          <w:sz w:val="24"/>
          <w:szCs w:val="24"/>
        </w:rPr>
        <w:t xml:space="preserve">Doctrine of </w:t>
      </w:r>
      <w:proofErr w:type="gramStart"/>
      <w:r>
        <w:rPr>
          <w:sz w:val="24"/>
          <w:szCs w:val="24"/>
        </w:rPr>
        <w:t xml:space="preserve">signatures </w:t>
      </w:r>
      <w:r w:rsidR="00520187">
        <w:rPr>
          <w:sz w:val="24"/>
          <w:szCs w:val="24"/>
        </w:rPr>
        <w:t>:</w:t>
      </w:r>
      <w:proofErr w:type="gramEnd"/>
    </w:p>
    <w:p w14:paraId="3F90DAD2" w14:textId="0C6E9B7A" w:rsidR="00520187" w:rsidRDefault="00520187" w:rsidP="00520187">
      <w:pPr>
        <w:pStyle w:val="ListParagraph"/>
        <w:numPr>
          <w:ilvl w:val="0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Jakob</w:t>
      </w:r>
      <w:proofErr w:type="spellEnd"/>
      <w:r>
        <w:rPr>
          <w:sz w:val="24"/>
          <w:szCs w:val="24"/>
        </w:rPr>
        <w:t xml:space="preserve"> Bohme</w:t>
      </w:r>
      <w:r w:rsidR="00540078">
        <w:rPr>
          <w:sz w:val="24"/>
          <w:szCs w:val="24"/>
        </w:rPr>
        <w:t>, shoemaker and philosopher (1575-1624)</w:t>
      </w:r>
    </w:p>
    <w:p w14:paraId="63879853" w14:textId="33DEFBCC" w:rsidR="00540078" w:rsidRDefault="00540078" w:rsidP="0054007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God left clues to tell us how to use the things – if we could decode god’s secret signature in the certain elements; we could use it in our benefit</w:t>
      </w:r>
    </w:p>
    <w:p w14:paraId="1B7B480B" w14:textId="3D7875FF" w:rsidR="00540078" w:rsidRDefault="00540078" w:rsidP="0054007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Diseases and cures were linked</w:t>
      </w:r>
    </w:p>
    <w:p w14:paraId="3B0EAFBB" w14:textId="5153990B" w:rsidR="00540078" w:rsidRDefault="00540078" w:rsidP="0054007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This approach is/was used by almost all cultures</w:t>
      </w:r>
    </w:p>
    <w:p w14:paraId="0A4F4D0C" w14:textId="1881B051" w:rsidR="00540078" w:rsidRDefault="00540078" w:rsidP="0054007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Ex. Walnuts look like brains – eating walnuts is good for brain health</w:t>
      </w:r>
    </w:p>
    <w:p w14:paraId="4255DB0F" w14:textId="3BC7123C" w:rsidR="00540078" w:rsidRDefault="00540078" w:rsidP="0054007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Ex. Boneset stems grow “through” the leav</w:t>
      </w:r>
      <w:r w:rsidR="007B4467">
        <w:rPr>
          <w:sz w:val="24"/>
          <w:szCs w:val="24"/>
        </w:rPr>
        <w:t xml:space="preserve">es (unique structure where the stems </w:t>
      </w:r>
      <w:proofErr w:type="gramStart"/>
      <w:r w:rsidR="007B4467">
        <w:rPr>
          <w:sz w:val="24"/>
          <w:szCs w:val="24"/>
        </w:rPr>
        <w:t>is</w:t>
      </w:r>
      <w:proofErr w:type="gramEnd"/>
      <w:r w:rsidR="007B4467">
        <w:rPr>
          <w:sz w:val="24"/>
          <w:szCs w:val="24"/>
        </w:rPr>
        <w:t xml:space="preserve"> in the middle of the leaves – we have bones in the middle of our bodies therefore it is good for our bone health)</w:t>
      </w:r>
    </w:p>
    <w:p w14:paraId="5F134AA2" w14:textId="010EB691" w:rsidR="007B4467" w:rsidRDefault="007B4467" w:rsidP="00540078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Sharks don’t get </w:t>
      </w:r>
      <w:proofErr w:type="gramStart"/>
      <w:r>
        <w:rPr>
          <w:sz w:val="24"/>
          <w:szCs w:val="24"/>
        </w:rPr>
        <w:t>cancer :</w:t>
      </w:r>
      <w:proofErr w:type="gramEnd"/>
      <w:r>
        <w:rPr>
          <w:sz w:val="24"/>
          <w:szCs w:val="24"/>
        </w:rPr>
        <w:t xml:space="preserve"> Sharks have cartilage whereas we have bones : Shark cartilage was used as cancer treatment. </w:t>
      </w:r>
    </w:p>
    <w:p w14:paraId="6D26B586" w14:textId="153CB4DA" w:rsidR="007B4467" w:rsidRDefault="007B4467" w:rsidP="007B4467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Grinded the cartilage and used in remedies – complete bullshit (sharks do get cancer)</w:t>
      </w:r>
    </w:p>
    <w:p w14:paraId="6DA605E3" w14:textId="1212381A" w:rsidR="007B4467" w:rsidRDefault="00A10C46" w:rsidP="007B4467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</w:t>
      </w:r>
      <w:r w:rsidR="007B4467">
        <w:rPr>
          <w:sz w:val="24"/>
          <w:szCs w:val="24"/>
        </w:rPr>
        <w:t xml:space="preserve">Breath mints have </w:t>
      </w:r>
      <w:proofErr w:type="gramStart"/>
      <w:r w:rsidR="007B4467">
        <w:rPr>
          <w:sz w:val="24"/>
          <w:szCs w:val="24"/>
        </w:rPr>
        <w:t>chlorophyll</w:t>
      </w:r>
      <w:r>
        <w:rPr>
          <w:sz w:val="24"/>
          <w:szCs w:val="24"/>
        </w:rPr>
        <w:t xml:space="preserve"> ;</w:t>
      </w:r>
      <w:proofErr w:type="gramEnd"/>
      <w:r>
        <w:rPr>
          <w:sz w:val="24"/>
          <w:szCs w:val="24"/>
        </w:rPr>
        <w:t xml:space="preserve"> mostly just candy – very little chlorophyll. </w:t>
      </w:r>
    </w:p>
    <w:p w14:paraId="137A4513" w14:textId="4D5177AE" w:rsidR="00A10C46" w:rsidRDefault="00A10C46" w:rsidP="00A10C46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Farmers would chew on parsley for fresh breath</w:t>
      </w:r>
    </w:p>
    <w:p w14:paraId="54B8B701" w14:textId="5D7CA6A7" w:rsidR="00A10C46" w:rsidRDefault="00A10C46" w:rsidP="00A10C46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Parsley is green – chlorophyll is green; </w:t>
      </w:r>
      <w:proofErr w:type="gramStart"/>
      <w:r>
        <w:rPr>
          <w:sz w:val="24"/>
          <w:szCs w:val="24"/>
        </w:rPr>
        <w:t>therefore</w:t>
      </w:r>
      <w:proofErr w:type="gramEnd"/>
      <w:r>
        <w:rPr>
          <w:sz w:val="24"/>
          <w:szCs w:val="24"/>
        </w:rPr>
        <w:t xml:space="preserve"> chlorophyll freshens breath</w:t>
      </w:r>
    </w:p>
    <w:p w14:paraId="6ED6EB8A" w14:textId="7AE4FC1D" w:rsidR="00A10C46" w:rsidRDefault="00A10C46" w:rsidP="00A10C46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Ex. Mandrake roots look like people; used for medicinal and magical purposes</w:t>
      </w:r>
    </w:p>
    <w:p w14:paraId="52A3FCF3" w14:textId="3DEB23BF" w:rsidR="00A10C46" w:rsidRDefault="00A10C46" w:rsidP="00A10C46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Cure demonic possession; healing</w:t>
      </w:r>
    </w:p>
    <w:p w14:paraId="143959EA" w14:textId="3B000A33" w:rsidR="00A10C46" w:rsidRDefault="00A10C46" w:rsidP="00A10C46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When taken out of the earth, it would cry which would be fatal to anymore who hears it</w:t>
      </w:r>
    </w:p>
    <w:p w14:paraId="63F228AD" w14:textId="77777777" w:rsidR="00A10C46" w:rsidRDefault="00A10C46" w:rsidP="00A10C46">
      <w:pPr>
        <w:pStyle w:val="ListParagraph"/>
        <w:numPr>
          <w:ilvl w:val="2"/>
          <w:numId w:val="1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Harvesting :</w:t>
      </w:r>
      <w:proofErr w:type="gramEnd"/>
      <w:r>
        <w:rPr>
          <w:sz w:val="24"/>
          <w:szCs w:val="24"/>
        </w:rPr>
        <w:t xml:space="preserve"> Use dogs and tie the mandrake plant to them to pull it out. </w:t>
      </w:r>
    </w:p>
    <w:p w14:paraId="00C718B4" w14:textId="6458BCD6" w:rsidR="00A10C46" w:rsidRDefault="00A10C46" w:rsidP="00A10C46">
      <w:pPr>
        <w:pStyle w:val="ListParagraph"/>
        <w:numPr>
          <w:ilvl w:val="3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Protect against the </w:t>
      </w:r>
      <w:proofErr w:type="gramStart"/>
      <w:r>
        <w:rPr>
          <w:sz w:val="24"/>
          <w:szCs w:val="24"/>
        </w:rPr>
        <w:t>screaming ;</w:t>
      </w:r>
      <w:proofErr w:type="gramEnd"/>
      <w:r>
        <w:rPr>
          <w:sz w:val="24"/>
          <w:szCs w:val="24"/>
        </w:rPr>
        <w:t xml:space="preserve"> ensure the magic is preserved</w:t>
      </w:r>
    </w:p>
    <w:p w14:paraId="55CE3F21" w14:textId="3A23AEE2" w:rsidR="00A10C46" w:rsidRDefault="00A10C46" w:rsidP="00A10C46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Ex. Rhino horn is a phallic symbol</w:t>
      </w:r>
    </w:p>
    <w:p w14:paraId="2E1690E3" w14:textId="294A4D7D" w:rsidR="0034013A" w:rsidRDefault="00A10C46" w:rsidP="0034013A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Rhino have only one horn, used in Chinese medicine as an aphrodisiac </w:t>
      </w:r>
    </w:p>
    <w:p w14:paraId="228B8AF4" w14:textId="4F38CB65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Ex. Mercury is a heavy liquid; it would push all the stuff in your intestine down </w:t>
      </w:r>
    </w:p>
    <w:p w14:paraId="5E5E849C" w14:textId="3996E00A" w:rsidR="0034013A" w:rsidRDefault="0034013A" w:rsidP="0034013A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People would drink is as a purgative – deadly neuro toxin</w:t>
      </w:r>
    </w:p>
    <w:p w14:paraId="50DFD2E8" w14:textId="35AAF9BB" w:rsidR="0034013A" w:rsidRDefault="0034013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Only limited by your imagination </w:t>
      </w:r>
    </w:p>
    <w:p w14:paraId="7B3B408A" w14:textId="0E444793" w:rsidR="0034013A" w:rsidRDefault="0034013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It was crap </w:t>
      </w:r>
    </w:p>
    <w:p w14:paraId="28FD08B8" w14:textId="336EDA69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Most remedies developed this way were harmful</w:t>
      </w:r>
    </w:p>
    <w:p w14:paraId="6C7A85E0" w14:textId="37B799F5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Lack of rationality or </w:t>
      </w:r>
      <w:proofErr w:type="gramStart"/>
      <w:r>
        <w:rPr>
          <w:sz w:val="24"/>
          <w:szCs w:val="24"/>
        </w:rPr>
        <w:t>evidence :</w:t>
      </w:r>
      <w:proofErr w:type="gramEnd"/>
      <w:r>
        <w:rPr>
          <w:sz w:val="24"/>
          <w:szCs w:val="24"/>
        </w:rPr>
        <w:t xml:space="preserve"> Only based on appearance and location ; required imagination to see connections</w:t>
      </w:r>
    </w:p>
    <w:p w14:paraId="199A1DC1" w14:textId="48742F1C" w:rsidR="0034013A" w:rsidRDefault="0034013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At best were harmless</w:t>
      </w:r>
    </w:p>
    <w:p w14:paraId="20D1DF1B" w14:textId="055F4BC5" w:rsidR="0034013A" w:rsidRDefault="0034013A" w:rsidP="0034013A">
      <w:pPr>
        <w:rPr>
          <w:sz w:val="24"/>
          <w:szCs w:val="24"/>
        </w:rPr>
      </w:pPr>
      <w:r>
        <w:rPr>
          <w:sz w:val="24"/>
          <w:szCs w:val="24"/>
        </w:rPr>
        <w:t xml:space="preserve">Surgery </w:t>
      </w:r>
    </w:p>
    <w:p w14:paraId="2E68CBCD" w14:textId="2590DA92" w:rsidR="0034013A" w:rsidRDefault="0034013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Amputation without anesthetic</w:t>
      </w:r>
    </w:p>
    <w:p w14:paraId="411DD799" w14:textId="58F72D96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Quick and painful</w:t>
      </w:r>
    </w:p>
    <w:p w14:paraId="30E4EA24" w14:textId="1D9CAA69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Crude modification because people would wiggle around</w:t>
      </w:r>
    </w:p>
    <w:p w14:paraId="1E424C99" w14:textId="43FD0B4A" w:rsidR="0034013A" w:rsidRDefault="0034013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Amputation learned by trial and error: </w:t>
      </w:r>
    </w:p>
    <w:p w14:paraId="7DF41B9B" w14:textId="26CB5B92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Before: used crude straight </w:t>
      </w:r>
      <w:proofErr w:type="gramStart"/>
      <w:r>
        <w:rPr>
          <w:sz w:val="24"/>
          <w:szCs w:val="24"/>
        </w:rPr>
        <w:t>cut ;</w:t>
      </w:r>
      <w:proofErr w:type="gramEnd"/>
      <w:r>
        <w:rPr>
          <w:sz w:val="24"/>
          <w:szCs w:val="24"/>
        </w:rPr>
        <w:t xml:space="preserve"> skin in the open</w:t>
      </w:r>
    </w:p>
    <w:p w14:paraId="708143E0" w14:textId="259A2D5F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Now: Make a V shape to avoid infection</w:t>
      </w:r>
    </w:p>
    <w:p w14:paraId="6284C382" w14:textId="45444630" w:rsidR="0034013A" w:rsidRDefault="0034013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Discovery of nitrous oxide as anesthetic (laughing gas)</w:t>
      </w:r>
    </w:p>
    <w:p w14:paraId="1A4D3968" w14:textId="0D2F2407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Sir Humphry Davy</w:t>
      </w:r>
    </w:p>
    <w:p w14:paraId="589953C2" w14:textId="766CC165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Accident </w:t>
      </w:r>
    </w:p>
    <w:p w14:paraId="67457B13" w14:textId="6B7D1DFE" w:rsidR="0034013A" w:rsidRDefault="0034013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Discovery of Ether (1846)</w:t>
      </w:r>
    </w:p>
    <w:p w14:paraId="6F8F675C" w14:textId="774EF376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William T.G Morton</w:t>
      </w:r>
    </w:p>
    <w:p w14:paraId="39F496EE" w14:textId="024655D1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Knock </w:t>
      </w:r>
      <w:proofErr w:type="gramStart"/>
      <w:r>
        <w:rPr>
          <w:sz w:val="24"/>
          <w:szCs w:val="24"/>
        </w:rPr>
        <w:t>patients</w:t>
      </w:r>
      <w:proofErr w:type="gramEnd"/>
      <w:r>
        <w:rPr>
          <w:sz w:val="24"/>
          <w:szCs w:val="24"/>
        </w:rPr>
        <w:t xml:space="preserve"> unconscious – not remember what happened or feel pain</w:t>
      </w:r>
    </w:p>
    <w:p w14:paraId="658D8C25" w14:textId="21454C74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More precise cuts</w:t>
      </w:r>
    </w:p>
    <w:p w14:paraId="7A92B090" w14:textId="60FEB9D4" w:rsidR="0034013A" w:rsidRDefault="00BC27BA" w:rsidP="0034013A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34013A">
        <w:rPr>
          <w:sz w:val="24"/>
          <w:szCs w:val="24"/>
        </w:rPr>
        <w:t>Anesthetics</w:t>
      </w:r>
      <w:r>
        <w:rPr>
          <w:sz w:val="24"/>
          <w:szCs w:val="24"/>
        </w:rPr>
        <w:t>:</w:t>
      </w:r>
      <w:r w:rsidR="0034013A">
        <w:rPr>
          <w:sz w:val="24"/>
          <w:szCs w:val="24"/>
        </w:rPr>
        <w:t xml:space="preserve"> Made modern surgery possible</w:t>
      </w:r>
    </w:p>
    <w:p w14:paraId="4E3A2133" w14:textId="10517DCA" w:rsidR="0034013A" w:rsidRDefault="0034013A" w:rsidP="0034013A">
      <w:pPr>
        <w:ind w:left="360"/>
        <w:rPr>
          <w:sz w:val="24"/>
          <w:szCs w:val="24"/>
        </w:rPr>
      </w:pPr>
      <w:r>
        <w:rPr>
          <w:b/>
          <w:bCs/>
          <w:sz w:val="24"/>
          <w:szCs w:val="24"/>
        </w:rPr>
        <w:t>*</w:t>
      </w:r>
      <w:r w:rsidRPr="0034013A">
        <w:rPr>
          <w:b/>
          <w:bCs/>
          <w:sz w:val="24"/>
          <w:szCs w:val="24"/>
        </w:rPr>
        <w:t>Amputation didn’t have an impact on life expectancy – poor chances to survive after due to infections</w:t>
      </w:r>
      <w:r>
        <w:rPr>
          <w:sz w:val="24"/>
          <w:szCs w:val="24"/>
        </w:rPr>
        <w:t>* - less than 30% survived (infection – did not sterilize)</w:t>
      </w:r>
    </w:p>
    <w:p w14:paraId="137F28EB" w14:textId="7FDEBF70" w:rsidR="0034013A" w:rsidRPr="001D44D2" w:rsidRDefault="0034013A" w:rsidP="0034013A">
      <w:pPr>
        <w:rPr>
          <w:b/>
          <w:sz w:val="24"/>
          <w:szCs w:val="24"/>
          <w:u w:val="single"/>
        </w:rPr>
      </w:pPr>
      <w:r w:rsidRPr="001D44D2">
        <w:rPr>
          <w:b/>
          <w:sz w:val="24"/>
          <w:szCs w:val="24"/>
          <w:u w:val="single"/>
        </w:rPr>
        <w:t>Antiseptic</w:t>
      </w:r>
    </w:p>
    <w:p w14:paraId="18A1524B" w14:textId="78158B54" w:rsidR="0034013A" w:rsidRPr="00232C8E" w:rsidRDefault="0034013A" w:rsidP="0034013A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232C8E">
        <w:rPr>
          <w:b/>
          <w:sz w:val="24"/>
          <w:szCs w:val="24"/>
        </w:rPr>
        <w:t xml:space="preserve">Discovered </w:t>
      </w:r>
      <w:r w:rsidRPr="001D44D2">
        <w:rPr>
          <w:b/>
          <w:sz w:val="24"/>
          <w:szCs w:val="24"/>
          <w:u w:val="single"/>
        </w:rPr>
        <w:t>Phenol</w:t>
      </w:r>
      <w:r w:rsidR="00581165">
        <w:rPr>
          <w:b/>
          <w:sz w:val="24"/>
          <w:szCs w:val="24"/>
          <w:u w:val="single"/>
        </w:rPr>
        <w:t xml:space="preserve"> (antiseptic)</w:t>
      </w:r>
      <w:r w:rsidR="00232C8E" w:rsidRPr="00232C8E">
        <w:rPr>
          <w:b/>
          <w:sz w:val="24"/>
          <w:szCs w:val="24"/>
        </w:rPr>
        <w:t xml:space="preserve"> (1867)</w:t>
      </w:r>
    </w:p>
    <w:p w14:paraId="11EC9831" w14:textId="1FE08A8E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Joseph Lister</w:t>
      </w:r>
    </w:p>
    <w:p w14:paraId="151348E7" w14:textId="75E6AE44" w:rsidR="0034013A" w:rsidRDefault="0034013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Discovered that bacteria caused disease</w:t>
      </w:r>
      <w:r w:rsidR="00232C8E">
        <w:rPr>
          <w:sz w:val="24"/>
          <w:szCs w:val="24"/>
        </w:rPr>
        <w:t xml:space="preserve"> (infections)</w:t>
      </w:r>
    </w:p>
    <w:p w14:paraId="106E635D" w14:textId="1E83D8B2" w:rsidR="00232C8E" w:rsidRPr="001D44D2" w:rsidRDefault="00232C8E" w:rsidP="00232C8E">
      <w:pPr>
        <w:pStyle w:val="ListParagraph"/>
        <w:numPr>
          <w:ilvl w:val="0"/>
          <w:numId w:val="16"/>
        </w:numPr>
        <w:rPr>
          <w:b/>
          <w:sz w:val="24"/>
          <w:szCs w:val="24"/>
          <w:u w:val="single"/>
        </w:rPr>
      </w:pPr>
      <w:r w:rsidRPr="001D44D2">
        <w:rPr>
          <w:b/>
          <w:sz w:val="24"/>
          <w:szCs w:val="24"/>
          <w:u w:val="single"/>
        </w:rPr>
        <w:t>Carbolic acid sprayer</w:t>
      </w:r>
    </w:p>
    <w:p w14:paraId="18917009" w14:textId="47B60B0E" w:rsidR="00232C8E" w:rsidRDefault="00232C8E" w:rsidP="00232C8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Vapor of phenol to spray on the patient </w:t>
      </w:r>
    </w:p>
    <w:p w14:paraId="431CECD2" w14:textId="3E38D344" w:rsidR="00232C8E" w:rsidRDefault="00232C8E" w:rsidP="00232C8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Kills bacteria that are entering the womb </w:t>
      </w:r>
    </w:p>
    <w:p w14:paraId="128C0C45" w14:textId="56548E64" w:rsidR="00232C8E" w:rsidRDefault="00232C8E" w:rsidP="00232C8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Structure where candle would boil the phenol and create the gas</w:t>
      </w:r>
    </w:p>
    <w:p w14:paraId="250DB178" w14:textId="4917281F" w:rsidR="00232C8E" w:rsidRDefault="00232C8E" w:rsidP="00232C8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Used during surgery</w:t>
      </w:r>
    </w:p>
    <w:p w14:paraId="195E134D" w14:textId="5B3056CF" w:rsidR="00232C8E" w:rsidRPr="00232C8E" w:rsidRDefault="00232C8E" w:rsidP="00232C8E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232C8E">
        <w:rPr>
          <w:b/>
          <w:sz w:val="24"/>
          <w:szCs w:val="24"/>
        </w:rPr>
        <w:t>Very toxic material (</w:t>
      </w:r>
      <w:r w:rsidRPr="001D44D2">
        <w:rPr>
          <w:b/>
          <w:sz w:val="24"/>
          <w:szCs w:val="24"/>
          <w:u w:val="single"/>
        </w:rPr>
        <w:t>phenol</w:t>
      </w:r>
      <w:r w:rsidRPr="00232C8E">
        <w:rPr>
          <w:b/>
          <w:sz w:val="24"/>
          <w:szCs w:val="24"/>
        </w:rPr>
        <w:t>)</w:t>
      </w:r>
    </w:p>
    <w:p w14:paraId="186AFB1D" w14:textId="5BF775DA" w:rsidR="00232C8E" w:rsidRDefault="00232C8E" w:rsidP="00232C8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The benefit would </w:t>
      </w:r>
      <w:r w:rsidR="00BC27BA">
        <w:rPr>
          <w:sz w:val="24"/>
          <w:szCs w:val="24"/>
        </w:rPr>
        <w:t>outweigh</w:t>
      </w:r>
      <w:r>
        <w:rPr>
          <w:sz w:val="24"/>
          <w:szCs w:val="24"/>
        </w:rPr>
        <w:t xml:space="preserve"> the negative effect for the patient</w:t>
      </w:r>
    </w:p>
    <w:p w14:paraId="687F23C8" w14:textId="080265B5" w:rsidR="00232C8E" w:rsidRDefault="00232C8E" w:rsidP="00232C8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Doctors would be in high danger due to high amount of contact – health issues</w:t>
      </w:r>
    </w:p>
    <w:p w14:paraId="68151FD4" w14:textId="77777777" w:rsidR="00232C8E" w:rsidRDefault="00232C8E" w:rsidP="00232C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Starting to wash and use gloves (safer/cleaner</w:t>
      </w:r>
    </w:p>
    <w:p w14:paraId="5F0480EE" w14:textId="0DDC88C3" w:rsidR="00232C8E" w:rsidRDefault="001D44D2" w:rsidP="00232C8E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Antiseptics</w:t>
      </w:r>
      <w:r w:rsidR="00232C8E" w:rsidRPr="00232C8E">
        <w:rPr>
          <w:b/>
          <w:sz w:val="24"/>
          <w:szCs w:val="24"/>
        </w:rPr>
        <w:t xml:space="preserve"> brought to Canada by </w:t>
      </w:r>
      <w:r w:rsidR="00232C8E" w:rsidRPr="001D44D2">
        <w:rPr>
          <w:b/>
          <w:sz w:val="24"/>
          <w:szCs w:val="24"/>
          <w:u w:val="single"/>
        </w:rPr>
        <w:t>Thomas Roddick</w:t>
      </w:r>
      <w:r w:rsidR="00232C8E" w:rsidRPr="00232C8E">
        <w:rPr>
          <w:b/>
          <w:sz w:val="24"/>
          <w:szCs w:val="24"/>
        </w:rPr>
        <w:t xml:space="preserve"> (1877)</w:t>
      </w:r>
    </w:p>
    <w:p w14:paraId="33EB82A1" w14:textId="77777777" w:rsidR="00232C8E" w:rsidRPr="00232C8E" w:rsidRDefault="00232C8E" w:rsidP="001D44D2">
      <w:pPr>
        <w:pStyle w:val="ListParagraph"/>
        <w:rPr>
          <w:b/>
          <w:sz w:val="24"/>
          <w:szCs w:val="24"/>
        </w:rPr>
      </w:pPr>
    </w:p>
    <w:p w14:paraId="21536DA0" w14:textId="5ED8E2DA" w:rsidR="0034013A" w:rsidRPr="001D44D2" w:rsidRDefault="001D44D2" w:rsidP="0034013A">
      <w:pPr>
        <w:ind w:left="360"/>
        <w:rPr>
          <w:b/>
          <w:sz w:val="24"/>
          <w:szCs w:val="24"/>
          <w:u w:val="single"/>
        </w:rPr>
      </w:pPr>
      <w:r w:rsidRPr="001D44D2">
        <w:rPr>
          <w:b/>
          <w:sz w:val="24"/>
          <w:szCs w:val="24"/>
          <w:u w:val="single"/>
        </w:rPr>
        <w:lastRenderedPageBreak/>
        <w:t xml:space="preserve">Listerine </w:t>
      </w:r>
    </w:p>
    <w:p w14:paraId="60776134" w14:textId="6067D946" w:rsidR="001D44D2" w:rsidRDefault="001D44D2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Used to contain phenol – used for home cleaning and dandruff</w:t>
      </w:r>
    </w:p>
    <w:p w14:paraId="34EC182A" w14:textId="3E76A7CF" w:rsidR="001D44D2" w:rsidRDefault="001D44D2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No longer contains phenol (same base of phenol with added functional groups)</w:t>
      </w:r>
    </w:p>
    <w:p w14:paraId="66E13A94" w14:textId="1E1A9750" w:rsidR="001D44D2" w:rsidRPr="001D44D2" w:rsidRDefault="001D44D2" w:rsidP="001D44D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First </w:t>
      </w:r>
      <w:r w:rsidRPr="001D44D2">
        <w:rPr>
          <w:b/>
          <w:sz w:val="24"/>
          <w:szCs w:val="24"/>
          <w:u w:val="single"/>
        </w:rPr>
        <w:t>Synthetic dye</w:t>
      </w:r>
      <w:r>
        <w:rPr>
          <w:b/>
          <w:sz w:val="24"/>
          <w:szCs w:val="24"/>
          <w:u w:val="single"/>
        </w:rPr>
        <w:t xml:space="preserve"> - </w:t>
      </w:r>
      <w:r>
        <w:rPr>
          <w:b/>
          <w:sz w:val="24"/>
          <w:szCs w:val="24"/>
        </w:rPr>
        <w:t>1856</w:t>
      </w:r>
    </w:p>
    <w:p w14:paraId="69912272" w14:textId="1553B841" w:rsidR="001D44D2" w:rsidRDefault="001D44D2" w:rsidP="001D44D2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William Perkin</w:t>
      </w:r>
    </w:p>
    <w:p w14:paraId="307E0A1A" w14:textId="06CBF437" w:rsidR="001D44D2" w:rsidRPr="001D44D2" w:rsidRDefault="001D44D2" w:rsidP="001D44D2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>
        <w:rPr>
          <w:sz w:val="24"/>
          <w:szCs w:val="24"/>
        </w:rPr>
        <w:t>No color – clothes took the color of the material</w:t>
      </w:r>
    </w:p>
    <w:p w14:paraId="1FB5F923" w14:textId="31AE5ABF" w:rsidR="001D44D2" w:rsidRDefault="001D44D2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1D44D2">
        <w:rPr>
          <w:sz w:val="24"/>
          <w:szCs w:val="24"/>
        </w:rPr>
        <w:t>First synthetic PURPLE dye</w:t>
      </w:r>
      <w:r>
        <w:rPr>
          <w:sz w:val="24"/>
          <w:szCs w:val="24"/>
        </w:rPr>
        <w:t xml:space="preserve"> – </w:t>
      </w:r>
      <w:proofErr w:type="gramStart"/>
      <w:r>
        <w:rPr>
          <w:sz w:val="24"/>
          <w:szCs w:val="24"/>
        </w:rPr>
        <w:t>made out of</w:t>
      </w:r>
      <w:proofErr w:type="gramEnd"/>
      <w:r>
        <w:rPr>
          <w:sz w:val="24"/>
          <w:szCs w:val="24"/>
        </w:rPr>
        <w:t xml:space="preserve"> coal</w:t>
      </w:r>
    </w:p>
    <w:p w14:paraId="08DC1234" w14:textId="427AA07F" w:rsidR="001D44D2" w:rsidRPr="001D44D2" w:rsidRDefault="001D44D2" w:rsidP="001D44D2">
      <w:pPr>
        <w:ind w:left="360"/>
        <w:rPr>
          <w:b/>
          <w:sz w:val="24"/>
          <w:szCs w:val="24"/>
          <w:u w:val="single"/>
        </w:rPr>
      </w:pPr>
      <w:r w:rsidRPr="001D44D2">
        <w:rPr>
          <w:b/>
          <w:sz w:val="24"/>
          <w:szCs w:val="24"/>
          <w:u w:val="single"/>
        </w:rPr>
        <w:t xml:space="preserve">Dye companies became pharmaceutical companies </w:t>
      </w:r>
    </w:p>
    <w:p w14:paraId="1E97D95E" w14:textId="5EEEEFBB" w:rsidR="001D44D2" w:rsidRDefault="001D44D2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Organic molecules just as drugs</w:t>
      </w:r>
    </w:p>
    <w:p w14:paraId="31171E37" w14:textId="5735B560" w:rsidR="001D44D2" w:rsidRDefault="001D44D2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First dye </w:t>
      </w:r>
      <w:r w:rsidR="00BC27BA">
        <w:rPr>
          <w:sz w:val="24"/>
          <w:szCs w:val="24"/>
        </w:rPr>
        <w:t>companies:</w:t>
      </w:r>
      <w:r>
        <w:rPr>
          <w:sz w:val="24"/>
          <w:szCs w:val="24"/>
        </w:rPr>
        <w:t xml:space="preserve"> </w:t>
      </w:r>
      <w:r w:rsidRPr="001D44D2">
        <w:rPr>
          <w:b/>
          <w:sz w:val="24"/>
          <w:szCs w:val="24"/>
          <w:u w:val="single"/>
        </w:rPr>
        <w:t>Bayer</w:t>
      </w:r>
      <w:r>
        <w:rPr>
          <w:sz w:val="24"/>
          <w:szCs w:val="24"/>
        </w:rPr>
        <w:t xml:space="preserve"> </w:t>
      </w:r>
    </w:p>
    <w:p w14:paraId="54C2844A" w14:textId="713B7D1A" w:rsidR="001D44D2" w:rsidRDefault="001D44D2" w:rsidP="001D44D2">
      <w:pPr>
        <w:rPr>
          <w:b/>
          <w:sz w:val="24"/>
          <w:szCs w:val="24"/>
          <w:u w:val="single"/>
        </w:rPr>
      </w:pPr>
      <w:r w:rsidRPr="001D44D2">
        <w:rPr>
          <w:b/>
          <w:sz w:val="24"/>
          <w:szCs w:val="24"/>
          <w:u w:val="single"/>
        </w:rPr>
        <w:t xml:space="preserve">First artificial drug </w:t>
      </w:r>
      <w:r>
        <w:rPr>
          <w:b/>
          <w:sz w:val="24"/>
          <w:szCs w:val="24"/>
          <w:u w:val="single"/>
        </w:rPr>
        <w:t>–</w:t>
      </w:r>
      <w:r w:rsidRPr="001D44D2">
        <w:rPr>
          <w:b/>
          <w:sz w:val="24"/>
          <w:szCs w:val="24"/>
          <w:u w:val="single"/>
        </w:rPr>
        <w:t xml:space="preserve"> 1897</w:t>
      </w:r>
    </w:p>
    <w:p w14:paraId="7D2B95F3" w14:textId="6D6E0E4A" w:rsidR="001D44D2" w:rsidRDefault="001D44D2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Aspirin</w:t>
      </w:r>
    </w:p>
    <w:p w14:paraId="401220EE" w14:textId="09E57037" w:rsidR="001F030D" w:rsidRDefault="001F030D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Artificial drugs were better and cheaper – made available to most of the population</w:t>
      </w:r>
    </w:p>
    <w:p w14:paraId="7FCD8147" w14:textId="206FE4B5" w:rsidR="001F030D" w:rsidRPr="00BC27BA" w:rsidRDefault="001F030D" w:rsidP="001F030D">
      <w:pPr>
        <w:ind w:left="360"/>
        <w:rPr>
          <w:b/>
          <w:sz w:val="24"/>
          <w:szCs w:val="24"/>
        </w:rPr>
      </w:pPr>
      <w:r w:rsidRPr="00BC27BA">
        <w:rPr>
          <w:b/>
          <w:sz w:val="24"/>
          <w:szCs w:val="24"/>
        </w:rPr>
        <w:t>Most modern drugs are artificial</w:t>
      </w:r>
    </w:p>
    <w:p w14:paraId="6AC4F174" w14:textId="792C4FF7" w:rsidR="001F030D" w:rsidRDefault="001F030D" w:rsidP="001F030D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Designed for optimal activity, safety</w:t>
      </w:r>
    </w:p>
    <w:p w14:paraId="5A829CB1" w14:textId="32D14D52" w:rsidR="00AF1240" w:rsidRDefault="00AF1240" w:rsidP="001F030D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Provide convenience</w:t>
      </w:r>
    </w:p>
    <w:p w14:paraId="1780ACEC" w14:textId="4C591EF4" w:rsidR="001D44D2" w:rsidRDefault="00AF1240" w:rsidP="001D44D2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Manufactured in large quantities – lower cost</w:t>
      </w:r>
    </w:p>
    <w:p w14:paraId="23A16CE5" w14:textId="77777777" w:rsidR="00AF1240" w:rsidRDefault="00AF1240" w:rsidP="00AF1240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Most pharmaceuticals are made from </w:t>
      </w:r>
      <w:proofErr w:type="gramStart"/>
      <w:r>
        <w:rPr>
          <w:sz w:val="24"/>
          <w:szCs w:val="24"/>
        </w:rPr>
        <w:t>oil ;</w:t>
      </w:r>
      <w:proofErr w:type="gramEnd"/>
      <w:r>
        <w:rPr>
          <w:sz w:val="24"/>
          <w:szCs w:val="24"/>
        </w:rPr>
        <w:t xml:space="preserve"> including drugs</w:t>
      </w:r>
    </w:p>
    <w:p w14:paraId="6129D00A" w14:textId="02DB59EC" w:rsidR="00AF1240" w:rsidRDefault="00AF1240" w:rsidP="00AF1240">
      <w:pPr>
        <w:rPr>
          <w:b/>
          <w:sz w:val="24"/>
          <w:szCs w:val="24"/>
          <w:u w:val="single"/>
        </w:rPr>
      </w:pPr>
      <w:r w:rsidRPr="00AF1240">
        <w:rPr>
          <w:b/>
          <w:sz w:val="24"/>
          <w:szCs w:val="24"/>
          <w:u w:val="single"/>
        </w:rPr>
        <w:t>Patent medication in the 1800’s</w:t>
      </w:r>
    </w:p>
    <w:p w14:paraId="329EDE81" w14:textId="6DC0A0C9" w:rsidR="00AF1240" w:rsidRPr="00AF1240" w:rsidRDefault="00AF1240" w:rsidP="00AF1240">
      <w:pPr>
        <w:pStyle w:val="ListParagraph"/>
        <w:numPr>
          <w:ilvl w:val="0"/>
          <w:numId w:val="1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No regulation</w:t>
      </w:r>
      <w:r w:rsidR="00174D36">
        <w:rPr>
          <w:sz w:val="24"/>
          <w:szCs w:val="24"/>
        </w:rPr>
        <w:t xml:space="preserve"> – no rules to selling the product</w:t>
      </w:r>
    </w:p>
    <w:p w14:paraId="082DDA1F" w14:textId="734854C7" w:rsidR="00AF1240" w:rsidRPr="00AF1240" w:rsidRDefault="00AF1240" w:rsidP="00AF1240">
      <w:pPr>
        <w:pStyle w:val="ListParagraph"/>
        <w:numPr>
          <w:ilvl w:val="1"/>
          <w:numId w:val="1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Industrialization created big markets</w:t>
      </w:r>
    </w:p>
    <w:p w14:paraId="6D22613B" w14:textId="5A453BAD" w:rsidR="00AF1240" w:rsidRPr="00AF1240" w:rsidRDefault="00AF1240" w:rsidP="00AF1240">
      <w:pPr>
        <w:pStyle w:val="ListParagraph"/>
        <w:numPr>
          <w:ilvl w:val="1"/>
          <w:numId w:val="1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Lots of opportunities for fraud</w:t>
      </w:r>
    </w:p>
    <w:p w14:paraId="65005EE4" w14:textId="5ADF4A90" w:rsidR="00AF1240" w:rsidRPr="00AF1240" w:rsidRDefault="00AF1240" w:rsidP="00AF1240">
      <w:pPr>
        <w:pStyle w:val="ListParagraph"/>
        <w:numPr>
          <w:ilvl w:val="0"/>
          <w:numId w:val="1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Science made people tru</w:t>
      </w:r>
      <w:r w:rsidR="00174D36">
        <w:rPr>
          <w:sz w:val="24"/>
          <w:szCs w:val="24"/>
        </w:rPr>
        <w:t>s</w:t>
      </w:r>
      <w:r>
        <w:rPr>
          <w:sz w:val="24"/>
          <w:szCs w:val="24"/>
        </w:rPr>
        <w:t xml:space="preserve">t claims </w:t>
      </w:r>
    </w:p>
    <w:p w14:paraId="2D0F3670" w14:textId="5F92085E" w:rsidR="00AF1240" w:rsidRPr="00AF1240" w:rsidRDefault="00AF1240" w:rsidP="00AF1240">
      <w:pPr>
        <w:pStyle w:val="ListParagraph"/>
        <w:numPr>
          <w:ilvl w:val="1"/>
          <w:numId w:val="1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“Scientifically proven” </w:t>
      </w:r>
    </w:p>
    <w:p w14:paraId="07B90218" w14:textId="7D8CFFB9" w:rsidR="00AF1240" w:rsidRPr="00174D36" w:rsidRDefault="00AF1240" w:rsidP="00AF1240">
      <w:pPr>
        <w:pStyle w:val="ListParagraph"/>
        <w:numPr>
          <w:ilvl w:val="1"/>
          <w:numId w:val="16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“Patented</w:t>
      </w:r>
      <w:proofErr w:type="gramStart"/>
      <w:r>
        <w:rPr>
          <w:sz w:val="24"/>
          <w:szCs w:val="24"/>
        </w:rPr>
        <w:t>” :</w:t>
      </w:r>
      <w:proofErr w:type="gramEnd"/>
      <w:r>
        <w:rPr>
          <w:sz w:val="24"/>
          <w:szCs w:val="24"/>
        </w:rPr>
        <w:t xml:space="preserve"> Legal document to stop someone else to use your idea (people link it with quality but Marketing scam)</w:t>
      </w:r>
    </w:p>
    <w:p w14:paraId="11E52AD8" w14:textId="0318F8EA" w:rsidR="00174D36" w:rsidRDefault="00174D36" w:rsidP="00174D36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Rise of patent medicine late 1800’s </w:t>
      </w:r>
    </w:p>
    <w:p w14:paraId="5AA18FDD" w14:textId="24896739" w:rsidR="00174D36" w:rsidRDefault="00B52D88" w:rsidP="00174D3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52D88">
        <w:rPr>
          <w:sz w:val="24"/>
          <w:szCs w:val="24"/>
        </w:rPr>
        <w:t>Did not work</w:t>
      </w:r>
      <w:r>
        <w:rPr>
          <w:sz w:val="24"/>
          <w:szCs w:val="24"/>
        </w:rPr>
        <w:t xml:space="preserve"> – scam</w:t>
      </w:r>
    </w:p>
    <w:p w14:paraId="5E6C8192" w14:textId="37C7E0C4" w:rsidR="00B52D88" w:rsidRDefault="00B52D88" w:rsidP="00174D36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They would add heroin, opium or alcohol to the patented – giving you a feel-good feeling &amp; the illusion of working medicine</w:t>
      </w:r>
    </w:p>
    <w:p w14:paraId="2771A530" w14:textId="4508132F" w:rsidR="00B52D88" w:rsidRPr="00B52D88" w:rsidRDefault="00B52D88" w:rsidP="00174D36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“Absolutely harmless” medicine is false – always side effects</w:t>
      </w:r>
    </w:p>
    <w:p w14:paraId="1147762B" w14:textId="6934976B" w:rsidR="00AF1240" w:rsidRDefault="00E42F1D" w:rsidP="00B52D8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Ex. </w:t>
      </w:r>
      <w:r w:rsidR="00B52D88">
        <w:rPr>
          <w:b/>
          <w:sz w:val="24"/>
          <w:szCs w:val="24"/>
          <w:u w:val="single"/>
        </w:rPr>
        <w:t>Mrs. Winslow sooths with opium</w:t>
      </w:r>
    </w:p>
    <w:p w14:paraId="203BFDBD" w14:textId="58AF35FB" w:rsidR="00B52D88" w:rsidRPr="00B52D88" w:rsidRDefault="00E42F1D" w:rsidP="00B52D88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Ex. </w:t>
      </w:r>
      <w:r w:rsidR="00B52D88">
        <w:rPr>
          <w:b/>
          <w:sz w:val="24"/>
          <w:szCs w:val="24"/>
          <w:u w:val="single"/>
        </w:rPr>
        <w:t xml:space="preserve">Kickapoo Indian Oil cures all with alcohol – </w:t>
      </w:r>
      <w:r>
        <w:rPr>
          <w:sz w:val="24"/>
          <w:szCs w:val="24"/>
        </w:rPr>
        <w:t>Relief from inflammatory Diseases</w:t>
      </w:r>
    </w:p>
    <w:p w14:paraId="0B56C089" w14:textId="77777777" w:rsidR="00E42F1D" w:rsidRDefault="00E42F1D" w:rsidP="0034013A">
      <w:pPr>
        <w:rPr>
          <w:sz w:val="24"/>
          <w:szCs w:val="24"/>
        </w:rPr>
      </w:pPr>
    </w:p>
    <w:p w14:paraId="1A24F926" w14:textId="5956FB92" w:rsidR="00E42F1D" w:rsidRDefault="00E42F1D" w:rsidP="0034013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Ex. Great Radium Spring water / William J.A makes </w:t>
      </w:r>
      <w:proofErr w:type="spellStart"/>
      <w:r>
        <w:rPr>
          <w:sz w:val="24"/>
          <w:szCs w:val="24"/>
        </w:rPr>
        <w:t>Radithor</w:t>
      </w:r>
      <w:proofErr w:type="spellEnd"/>
      <w:r>
        <w:rPr>
          <w:sz w:val="24"/>
          <w:szCs w:val="24"/>
        </w:rPr>
        <w:t xml:space="preserve"> = radioactive water</w:t>
      </w:r>
    </w:p>
    <w:p w14:paraId="49A8BF66" w14:textId="0B2C7B2E" w:rsidR="00E42F1D" w:rsidRDefault="00E42F1D" w:rsidP="00E42F1D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Selling radioactive bottles</w:t>
      </w:r>
    </w:p>
    <w:p w14:paraId="78FE00A7" w14:textId="3D6F17BD" w:rsidR="00E42F1D" w:rsidRPr="00E42F1D" w:rsidRDefault="00E42F1D" w:rsidP="00E42F1D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E42F1D">
        <w:rPr>
          <w:sz w:val="24"/>
          <w:szCs w:val="24"/>
        </w:rPr>
        <w:t>Scientist made the point that radioactivity killed cancer cells, therefore it would be good for your health</w:t>
      </w:r>
    </w:p>
    <w:p w14:paraId="447E5426" w14:textId="7B64529D" w:rsidR="00E42F1D" w:rsidRDefault="00E42F1D" w:rsidP="00E42F1D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William thought it would make you smarter</w:t>
      </w:r>
    </w:p>
    <w:p w14:paraId="52C247B9" w14:textId="5EF4D6A7" w:rsidR="00E42F1D" w:rsidRDefault="00E42F1D" w:rsidP="00E42F1D">
      <w:pPr>
        <w:pStyle w:val="ListParagraph"/>
        <w:numPr>
          <w:ilvl w:val="1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Eben</w:t>
      </w:r>
      <w:proofErr w:type="spellEnd"/>
      <w:r>
        <w:rPr>
          <w:sz w:val="24"/>
          <w:szCs w:val="24"/>
        </w:rPr>
        <w:t xml:space="preserve"> M Byers believed</w:t>
      </w:r>
    </w:p>
    <w:p w14:paraId="71DBB00A" w14:textId="418A04C2" w:rsidR="00E42F1D" w:rsidRDefault="00E42F1D" w:rsidP="00E42F1D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Lower jaw amputated and his skeleton was radioactive after his death &amp; his teeth left radioactive marks overnight</w:t>
      </w:r>
    </w:p>
    <w:p w14:paraId="66E56C01" w14:textId="7287730D" w:rsidR="00E42F1D" w:rsidRPr="00BC27BA" w:rsidRDefault="00E42F1D" w:rsidP="00E42F1D">
      <w:pPr>
        <w:rPr>
          <w:b/>
          <w:sz w:val="24"/>
          <w:szCs w:val="24"/>
          <w:u w:val="single"/>
        </w:rPr>
      </w:pPr>
      <w:r w:rsidRPr="00BC27BA">
        <w:rPr>
          <w:b/>
          <w:sz w:val="24"/>
          <w:szCs w:val="24"/>
          <w:u w:val="single"/>
        </w:rPr>
        <w:t xml:space="preserve">Board of Food and Drug Inspection </w:t>
      </w:r>
    </w:p>
    <w:p w14:paraId="2D355841" w14:textId="2BA05DE3" w:rsidR="00E42F1D" w:rsidRDefault="00E42F1D" w:rsidP="00E42F1D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Formed in 1907</w:t>
      </w:r>
    </w:p>
    <w:p w14:paraId="6120350F" w14:textId="2D3F1EEF" w:rsidR="00E42F1D" w:rsidRDefault="00E42F1D" w:rsidP="00E42F1D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First government regulations for </w:t>
      </w:r>
      <w:r w:rsidR="00BC27BA">
        <w:rPr>
          <w:sz w:val="24"/>
          <w:szCs w:val="24"/>
        </w:rPr>
        <w:t>medicines</w:t>
      </w:r>
    </w:p>
    <w:p w14:paraId="423E9459" w14:textId="5EFA2CD2" w:rsidR="00E42F1D" w:rsidRDefault="00E42F1D" w:rsidP="00E42F1D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Labeling only</w:t>
      </w:r>
    </w:p>
    <w:p w14:paraId="4CC7EFB8" w14:textId="73070A25" w:rsidR="002F3784" w:rsidRDefault="002F3784" w:rsidP="002F378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Putting anything that you wanted in the product</w:t>
      </w:r>
    </w:p>
    <w:p w14:paraId="7825D8C6" w14:textId="2C30E0C2" w:rsidR="00E42F1D" w:rsidRDefault="00E42F1D" w:rsidP="00E42F1D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No regulations of therapeutic claims</w:t>
      </w:r>
    </w:p>
    <w:p w14:paraId="6A2B41AC" w14:textId="71B6E81D" w:rsidR="00E42F1D" w:rsidRDefault="00E42F1D" w:rsidP="00E42F1D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No safety testing</w:t>
      </w:r>
    </w:p>
    <w:p w14:paraId="10F38218" w14:textId="1F38B165" w:rsidR="00E42F1D" w:rsidRDefault="00E42F1D" w:rsidP="00E42F1D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Didn’t require any </w:t>
      </w:r>
      <w:proofErr w:type="gramStart"/>
      <w:r>
        <w:rPr>
          <w:sz w:val="24"/>
          <w:szCs w:val="24"/>
        </w:rPr>
        <w:t>testing ;</w:t>
      </w:r>
      <w:proofErr w:type="gramEnd"/>
      <w:r>
        <w:rPr>
          <w:sz w:val="24"/>
          <w:szCs w:val="24"/>
        </w:rPr>
        <w:t xml:space="preserve"> only the list of ingredients</w:t>
      </w:r>
    </w:p>
    <w:p w14:paraId="5CFA4063" w14:textId="01803FA0" w:rsidR="00E42F1D" w:rsidRDefault="00E42F1D" w:rsidP="00E42F1D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Patent medicine still sold today (ex. Cold-</w:t>
      </w:r>
      <w:proofErr w:type="gramStart"/>
      <w:r>
        <w:rPr>
          <w:sz w:val="24"/>
          <w:szCs w:val="24"/>
        </w:rPr>
        <w:t>FX ;</w:t>
      </w:r>
      <w:proofErr w:type="gramEnd"/>
      <w:r>
        <w:rPr>
          <w:sz w:val="24"/>
          <w:szCs w:val="24"/>
        </w:rPr>
        <w:t xml:space="preserve"> Buckley’s)  - no active nutriments</w:t>
      </w:r>
    </w:p>
    <w:p w14:paraId="701D2E64" w14:textId="78B9F7DE" w:rsidR="002F3784" w:rsidRPr="00A45E5A" w:rsidRDefault="002F3784" w:rsidP="00A45E5A">
      <w:pPr>
        <w:ind w:left="360"/>
        <w:rPr>
          <w:sz w:val="24"/>
          <w:szCs w:val="24"/>
        </w:rPr>
      </w:pPr>
      <w:r w:rsidRPr="00A45E5A">
        <w:rPr>
          <w:sz w:val="24"/>
          <w:szCs w:val="24"/>
        </w:rPr>
        <w:t xml:space="preserve">Ex. Massengill company and drug </w:t>
      </w:r>
      <w:proofErr w:type="gramStart"/>
      <w:r w:rsidRPr="00A45E5A">
        <w:rPr>
          <w:sz w:val="24"/>
          <w:szCs w:val="24"/>
        </w:rPr>
        <w:t>safety :</w:t>
      </w:r>
      <w:proofErr w:type="gramEnd"/>
      <w:r w:rsidRPr="00A45E5A">
        <w:rPr>
          <w:sz w:val="24"/>
          <w:szCs w:val="24"/>
        </w:rPr>
        <w:t xml:space="preserve"> </w:t>
      </w:r>
    </w:p>
    <w:p w14:paraId="345303E5" w14:textId="4618C076" w:rsidR="002F3784" w:rsidRDefault="002F3784" w:rsidP="002F3784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Sol</w:t>
      </w:r>
      <w:r w:rsidR="00A45E5A">
        <w:rPr>
          <w:sz w:val="24"/>
          <w:szCs w:val="24"/>
        </w:rPr>
        <w:t>d</w:t>
      </w:r>
      <w:r>
        <w:rPr>
          <w:sz w:val="24"/>
          <w:szCs w:val="24"/>
        </w:rPr>
        <w:t xml:space="preserve"> sulfanilamide as a powder</w:t>
      </w:r>
      <w:r w:rsidR="00A45E5A">
        <w:rPr>
          <w:sz w:val="24"/>
          <w:szCs w:val="24"/>
        </w:rPr>
        <w:t xml:space="preserve"> – then into a </w:t>
      </w:r>
      <w:proofErr w:type="spellStart"/>
      <w:proofErr w:type="gramStart"/>
      <w:r w:rsidR="00A45E5A">
        <w:rPr>
          <w:sz w:val="24"/>
          <w:szCs w:val="24"/>
        </w:rPr>
        <w:t>exilir</w:t>
      </w:r>
      <w:proofErr w:type="spellEnd"/>
      <w:r w:rsidR="00A45E5A">
        <w:rPr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First commercial antibiotic </w:t>
      </w:r>
    </w:p>
    <w:p w14:paraId="5AF5F797" w14:textId="09F3990F" w:rsidR="002F3784" w:rsidRDefault="002F3784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Targeted children</w:t>
      </w:r>
    </w:p>
    <w:p w14:paraId="29284BE0" w14:textId="68E954CA" w:rsidR="002F3784" w:rsidRDefault="002F3784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Liquid version – did not devolve in water very well » had to use </w:t>
      </w:r>
      <w:proofErr w:type="spellStart"/>
      <w:r>
        <w:rPr>
          <w:sz w:val="24"/>
          <w:szCs w:val="24"/>
        </w:rPr>
        <w:t>ethenyl</w:t>
      </w:r>
      <w:proofErr w:type="spellEnd"/>
      <w:r>
        <w:rPr>
          <w:sz w:val="24"/>
          <w:szCs w:val="24"/>
        </w:rPr>
        <w:t xml:space="preserve"> glycol – product in anti-freeze</w:t>
      </w:r>
      <w:r w:rsidR="00A45E5A">
        <w:rPr>
          <w:sz w:val="24"/>
          <w:szCs w:val="24"/>
        </w:rPr>
        <w:t xml:space="preserve"> </w:t>
      </w:r>
      <w:r>
        <w:rPr>
          <w:sz w:val="24"/>
          <w:szCs w:val="24"/>
        </w:rPr>
        <w:t>(sweeter taste – masking the bitter taste)</w:t>
      </w:r>
    </w:p>
    <w:p w14:paraId="47CBC192" w14:textId="6027612A" w:rsidR="002F3784" w:rsidRDefault="002F3784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People were getting sick and dying after using this drug – toxic</w:t>
      </w:r>
    </w:p>
    <w:p w14:paraId="33AC7820" w14:textId="6A6F22F8" w:rsidR="002F3784" w:rsidRDefault="002F3784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Refused to take the drug o</w:t>
      </w:r>
      <w:r w:rsidR="00A45E5A">
        <w:rPr>
          <w:sz w:val="24"/>
          <w:szCs w:val="24"/>
        </w:rPr>
        <w:t>f</w:t>
      </w:r>
      <w:r>
        <w:rPr>
          <w:sz w:val="24"/>
          <w:szCs w:val="24"/>
        </w:rPr>
        <w:t>f the market – they didn’t break regulations (ex. Legal to sell toxic drugs)</w:t>
      </w:r>
    </w:p>
    <w:p w14:paraId="0339D346" w14:textId="6EAAB6CB" w:rsidR="00E42F1D" w:rsidRDefault="00A45E5A" w:rsidP="0034013A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Elixir = dissolved in </w:t>
      </w:r>
      <w:r w:rsidR="002F3784">
        <w:rPr>
          <w:sz w:val="24"/>
          <w:szCs w:val="24"/>
        </w:rPr>
        <w:t xml:space="preserve">ethanol – the company used </w:t>
      </w:r>
      <w:proofErr w:type="spellStart"/>
      <w:r w:rsidR="002F3784">
        <w:rPr>
          <w:sz w:val="24"/>
          <w:szCs w:val="24"/>
        </w:rPr>
        <w:t>ethenyl</w:t>
      </w:r>
      <w:proofErr w:type="spellEnd"/>
      <w:r w:rsidR="002F3784">
        <w:rPr>
          <w:sz w:val="24"/>
          <w:szCs w:val="24"/>
        </w:rPr>
        <w:t xml:space="preserve"> glycol as a mixer, therefore, could remove the product of the market due to wrongly labeled product</w:t>
      </w:r>
    </w:p>
    <w:p w14:paraId="060C3FF9" w14:textId="1D6B4749" w:rsidR="006C7D20" w:rsidRPr="00A45E5A" w:rsidRDefault="002F3784" w:rsidP="006C7D20">
      <w:pPr>
        <w:rPr>
          <w:b/>
          <w:i/>
          <w:sz w:val="24"/>
          <w:szCs w:val="24"/>
          <w:u w:val="single"/>
        </w:rPr>
      </w:pPr>
      <w:r w:rsidRPr="00A45E5A">
        <w:rPr>
          <w:b/>
          <w:i/>
          <w:sz w:val="24"/>
          <w:szCs w:val="24"/>
          <w:u w:val="single"/>
        </w:rPr>
        <w:t xml:space="preserve">Food and Drug administration (FDA) created </w:t>
      </w:r>
    </w:p>
    <w:p w14:paraId="0C86760B" w14:textId="6902FECE" w:rsidR="002F3784" w:rsidRPr="00A45E5A" w:rsidRDefault="00A45E5A" w:rsidP="002F3784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A45E5A">
        <w:rPr>
          <w:b/>
          <w:sz w:val="24"/>
          <w:szCs w:val="24"/>
        </w:rPr>
        <w:t xml:space="preserve">Animal testing </w:t>
      </w:r>
      <w:r w:rsidRPr="00A45E5A">
        <w:rPr>
          <w:sz w:val="24"/>
          <w:szCs w:val="24"/>
        </w:rPr>
        <w:t>is</w:t>
      </w:r>
      <w:r w:rsidRPr="00A45E5A">
        <w:rPr>
          <w:b/>
          <w:sz w:val="24"/>
          <w:szCs w:val="24"/>
        </w:rPr>
        <w:t xml:space="preserve"> </w:t>
      </w:r>
      <w:r w:rsidRPr="00A45E5A">
        <w:rPr>
          <w:sz w:val="24"/>
          <w:szCs w:val="24"/>
        </w:rPr>
        <w:t>now required</w:t>
      </w:r>
      <w:r>
        <w:rPr>
          <w:sz w:val="24"/>
          <w:szCs w:val="24"/>
        </w:rPr>
        <w:t xml:space="preserve"> (safety only)</w:t>
      </w:r>
    </w:p>
    <w:p w14:paraId="1F465A4D" w14:textId="29F9AA4B" w:rsidR="00A45E5A" w:rsidRPr="00A45E5A" w:rsidRDefault="00A45E5A" w:rsidP="002F3784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A45E5A">
        <w:rPr>
          <w:b/>
          <w:sz w:val="24"/>
          <w:szCs w:val="24"/>
        </w:rPr>
        <w:t xml:space="preserve">Clinical trials </w:t>
      </w:r>
      <w:r>
        <w:rPr>
          <w:sz w:val="24"/>
          <w:szCs w:val="24"/>
        </w:rPr>
        <w:t>were done to follow safety in humans</w:t>
      </w:r>
    </w:p>
    <w:p w14:paraId="48BD873A" w14:textId="1F1FC814" w:rsidR="00A45E5A" w:rsidRPr="0061363E" w:rsidRDefault="00A45E5A" w:rsidP="002F3784">
      <w:pPr>
        <w:pStyle w:val="ListParagraph"/>
        <w:numPr>
          <w:ilvl w:val="0"/>
          <w:numId w:val="16"/>
        </w:numPr>
        <w:rPr>
          <w:b/>
          <w:sz w:val="24"/>
          <w:szCs w:val="24"/>
        </w:rPr>
      </w:pPr>
      <w:r w:rsidRPr="00A45E5A">
        <w:rPr>
          <w:b/>
          <w:sz w:val="24"/>
          <w:szCs w:val="24"/>
        </w:rPr>
        <w:t>Directions for proper</w:t>
      </w:r>
      <w:r>
        <w:rPr>
          <w:sz w:val="24"/>
          <w:szCs w:val="24"/>
        </w:rPr>
        <w:t xml:space="preserve"> use were required on the label</w:t>
      </w:r>
    </w:p>
    <w:p w14:paraId="3F767270" w14:textId="1430AC41" w:rsidR="002F3784" w:rsidRDefault="002F3784" w:rsidP="002F3784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Problems are still occurring</w:t>
      </w:r>
    </w:p>
    <w:p w14:paraId="2A4CF64F" w14:textId="36A06CEC" w:rsidR="002F3784" w:rsidRDefault="002F3784" w:rsidP="002F3784">
      <w:pPr>
        <w:rPr>
          <w:sz w:val="24"/>
          <w:szCs w:val="24"/>
        </w:rPr>
      </w:pPr>
      <w:r>
        <w:rPr>
          <w:sz w:val="24"/>
          <w:szCs w:val="24"/>
        </w:rPr>
        <w:t xml:space="preserve">Thalidomide </w:t>
      </w:r>
    </w:p>
    <w:p w14:paraId="711B1278" w14:textId="76EB2C0C" w:rsidR="002F3784" w:rsidRDefault="002F3784" w:rsidP="002F3784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Developed as a </w:t>
      </w:r>
      <w:r w:rsidRPr="00A45E5A">
        <w:rPr>
          <w:b/>
          <w:sz w:val="24"/>
          <w:szCs w:val="24"/>
        </w:rPr>
        <w:t>sedative</w:t>
      </w:r>
      <w:r>
        <w:rPr>
          <w:sz w:val="24"/>
          <w:szCs w:val="24"/>
        </w:rPr>
        <w:t xml:space="preserve"> (1957)</w:t>
      </w:r>
    </w:p>
    <w:p w14:paraId="7CBAE3D2" w14:textId="3B286BE3" w:rsidR="002F3784" w:rsidRPr="002F3784" w:rsidRDefault="002F3784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Clean drug (few side-effects)</w:t>
      </w:r>
    </w:p>
    <w:p w14:paraId="3705ACD7" w14:textId="15912811" w:rsidR="002F3784" w:rsidRDefault="002F3784" w:rsidP="002F3784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By 1962, thalidomide recognized as a teratogen</w:t>
      </w:r>
    </w:p>
    <w:p w14:paraId="51B4864D" w14:textId="0D21DE48" w:rsidR="002F3784" w:rsidRDefault="002F3784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Substance has causes birth defect</w:t>
      </w:r>
    </w:p>
    <w:p w14:paraId="18BFB224" w14:textId="27DB21D7" w:rsidR="002F3784" w:rsidRDefault="0061363E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lastRenderedPageBreak/>
        <w:t>Phocomelia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disease</w:t>
      </w:r>
    </w:p>
    <w:p w14:paraId="053C910C" w14:textId="7F9539F2" w:rsidR="0061363E" w:rsidRDefault="0061363E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Attenuated limbs</w:t>
      </w:r>
    </w:p>
    <w:p w14:paraId="67592368" w14:textId="5A66E29A" w:rsidR="002F3784" w:rsidRDefault="002F3784" w:rsidP="002F3784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Did not use testing in the proper way – used rats (rats does not react to the same way as humans)</w:t>
      </w:r>
    </w:p>
    <w:p w14:paraId="01F62144" w14:textId="5B6642EA" w:rsidR="002F3784" w:rsidRDefault="002F3784" w:rsidP="002F3784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The fetus is reabsorbed and </w:t>
      </w:r>
      <w:proofErr w:type="spellStart"/>
      <w:r>
        <w:rPr>
          <w:sz w:val="24"/>
          <w:szCs w:val="24"/>
        </w:rPr>
        <w:t>redigestive</w:t>
      </w:r>
      <w:proofErr w:type="spellEnd"/>
      <w:r>
        <w:rPr>
          <w:sz w:val="24"/>
          <w:szCs w:val="24"/>
        </w:rPr>
        <w:t xml:space="preserve"> when abnormal pups</w:t>
      </w:r>
    </w:p>
    <w:p w14:paraId="381010EE" w14:textId="340D81E2" w:rsidR="002F3784" w:rsidRDefault="002F3784" w:rsidP="002F3784">
      <w:pPr>
        <w:pStyle w:val="ListParagraph"/>
        <w:numPr>
          <w:ilvl w:val="2"/>
          <w:numId w:val="1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Humain</w:t>
      </w:r>
      <w:proofErr w:type="spellEnd"/>
      <w:r>
        <w:rPr>
          <w:sz w:val="24"/>
          <w:szCs w:val="24"/>
        </w:rPr>
        <w:t xml:space="preserve"> don’t have this </w:t>
      </w:r>
      <w:proofErr w:type="gramStart"/>
      <w:r>
        <w:rPr>
          <w:sz w:val="24"/>
          <w:szCs w:val="24"/>
        </w:rPr>
        <w:t>capacity ;</w:t>
      </w:r>
      <w:proofErr w:type="gramEnd"/>
      <w:r>
        <w:rPr>
          <w:sz w:val="24"/>
          <w:szCs w:val="24"/>
        </w:rPr>
        <w:t xml:space="preserve"> birth defect, </w:t>
      </w:r>
      <w:r w:rsidR="0061363E">
        <w:rPr>
          <w:sz w:val="24"/>
          <w:szCs w:val="24"/>
        </w:rPr>
        <w:t>miscarriages</w:t>
      </w:r>
    </w:p>
    <w:p w14:paraId="5A21A6DF" w14:textId="0E96BD4B" w:rsidR="0061363E" w:rsidRPr="0061363E" w:rsidRDefault="0061363E" w:rsidP="002F3784">
      <w:pPr>
        <w:pStyle w:val="ListParagraph"/>
        <w:numPr>
          <w:ilvl w:val="2"/>
          <w:numId w:val="16"/>
        </w:numPr>
        <w:rPr>
          <w:b/>
          <w:sz w:val="24"/>
          <w:szCs w:val="24"/>
        </w:rPr>
      </w:pPr>
      <w:proofErr w:type="spellStart"/>
      <w:r w:rsidRPr="0061363E">
        <w:rPr>
          <w:b/>
          <w:sz w:val="24"/>
          <w:szCs w:val="24"/>
        </w:rPr>
        <w:t>Ppt</w:t>
      </w:r>
      <w:proofErr w:type="spellEnd"/>
      <w:r w:rsidRPr="0061363E">
        <w:rPr>
          <w:b/>
          <w:sz w:val="24"/>
          <w:szCs w:val="24"/>
        </w:rPr>
        <w:t xml:space="preserve"> 169</w:t>
      </w:r>
    </w:p>
    <w:p w14:paraId="214B684E" w14:textId="77777777" w:rsidR="00A45E5A" w:rsidRDefault="00A45E5A" w:rsidP="00A45E5A">
      <w:pPr>
        <w:pStyle w:val="ListParagraph"/>
        <w:rPr>
          <w:sz w:val="24"/>
          <w:szCs w:val="24"/>
        </w:rPr>
      </w:pPr>
    </w:p>
    <w:p w14:paraId="2BAC5DC9" w14:textId="71429628" w:rsidR="0061363E" w:rsidRPr="00A45E5A" w:rsidRDefault="0061363E" w:rsidP="00A45E5A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A45E5A">
        <w:rPr>
          <w:sz w:val="24"/>
          <w:szCs w:val="24"/>
        </w:rPr>
        <w:t xml:space="preserve">Modern safety </w:t>
      </w:r>
      <w:proofErr w:type="gramStart"/>
      <w:r w:rsidRPr="00A45E5A">
        <w:rPr>
          <w:sz w:val="24"/>
          <w:szCs w:val="24"/>
        </w:rPr>
        <w:t>standards :</w:t>
      </w:r>
      <w:proofErr w:type="gramEnd"/>
      <w:r w:rsidRPr="00A45E5A">
        <w:rPr>
          <w:sz w:val="24"/>
          <w:szCs w:val="24"/>
        </w:rPr>
        <w:t xml:space="preserve"> </w:t>
      </w:r>
    </w:p>
    <w:p w14:paraId="47E88E7C" w14:textId="6694C5CC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Safety testing done in at least 2 species </w:t>
      </w:r>
    </w:p>
    <w:p w14:paraId="46AC75E2" w14:textId="61333079" w:rsidR="0061363E" w:rsidRDefault="0061363E" w:rsidP="0061363E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proofErr w:type="gramStart"/>
      <w:r>
        <w:rPr>
          <w:sz w:val="24"/>
          <w:szCs w:val="24"/>
        </w:rPr>
        <w:t>has to</w:t>
      </w:r>
      <w:proofErr w:type="gramEnd"/>
      <w:r>
        <w:rPr>
          <w:sz w:val="24"/>
          <w:szCs w:val="24"/>
        </w:rPr>
        <w:t xml:space="preserve"> be a primate</w:t>
      </w:r>
    </w:p>
    <w:p w14:paraId="35B7C887" w14:textId="43028775" w:rsidR="0061363E" w:rsidRDefault="00A45E5A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Bioavailability:</w:t>
      </w:r>
      <w:r w:rsidR="0061363E">
        <w:rPr>
          <w:sz w:val="24"/>
          <w:szCs w:val="24"/>
        </w:rPr>
        <w:t xml:space="preserve"> gets into the body </w:t>
      </w:r>
    </w:p>
    <w:p w14:paraId="4968ED4F" w14:textId="09C58E1F" w:rsidR="0061363E" w:rsidRDefault="0061363E" w:rsidP="0061363E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If the drug does not get into the body, it has no side effects. </w:t>
      </w:r>
    </w:p>
    <w:p w14:paraId="7AE9E418" w14:textId="41191D06" w:rsidR="0061363E" w:rsidRDefault="0061363E" w:rsidP="0061363E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We </w:t>
      </w:r>
      <w:proofErr w:type="gramStart"/>
      <w:r>
        <w:rPr>
          <w:sz w:val="24"/>
          <w:szCs w:val="24"/>
        </w:rPr>
        <w:t>have to</w:t>
      </w:r>
      <w:proofErr w:type="gramEnd"/>
      <w:r>
        <w:rPr>
          <w:sz w:val="24"/>
          <w:szCs w:val="24"/>
        </w:rPr>
        <w:t xml:space="preserve"> make sure that the drugs enter the blood stream</w:t>
      </w:r>
    </w:p>
    <w:p w14:paraId="1CADFF23" w14:textId="2B763938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Relevant </w:t>
      </w:r>
      <w:r w:rsidR="00A45E5A">
        <w:rPr>
          <w:sz w:val="24"/>
          <w:szCs w:val="24"/>
        </w:rPr>
        <w:t>doses:</w:t>
      </w:r>
      <w:r>
        <w:rPr>
          <w:sz w:val="24"/>
          <w:szCs w:val="24"/>
        </w:rPr>
        <w:t xml:space="preserve"> </w:t>
      </w:r>
    </w:p>
    <w:p w14:paraId="4CB51093" w14:textId="0F8C6DFD" w:rsidR="0061363E" w:rsidRDefault="0061363E" w:rsidP="0061363E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Dose the animals in low amounts – low incidents of side effects </w:t>
      </w:r>
    </w:p>
    <w:p w14:paraId="63F6D669" w14:textId="24183CAD" w:rsidR="0061363E" w:rsidRDefault="00A45E5A" w:rsidP="0061363E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Calculation the correct dosage</w:t>
      </w:r>
    </w:p>
    <w:p w14:paraId="06CA908E" w14:textId="77777777" w:rsidR="00A45E5A" w:rsidRDefault="00A45E5A" w:rsidP="00A45E5A">
      <w:pPr>
        <w:pStyle w:val="ListParagraph"/>
        <w:ind w:left="2160"/>
        <w:rPr>
          <w:sz w:val="24"/>
          <w:szCs w:val="24"/>
        </w:rPr>
      </w:pPr>
    </w:p>
    <w:p w14:paraId="03D775D7" w14:textId="069D3966" w:rsidR="0061363E" w:rsidRDefault="0061363E" w:rsidP="0061363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 xml:space="preserve">Industry regulations is important </w:t>
      </w:r>
    </w:p>
    <w:p w14:paraId="7BD07173" w14:textId="6745FF8F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Ensures safe products</w:t>
      </w:r>
    </w:p>
    <w:p w14:paraId="58AFB1D4" w14:textId="14973412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Ensures products work</w:t>
      </w:r>
    </w:p>
    <w:p w14:paraId="036A0039" w14:textId="040FC227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Ensure good manufacturing quality</w:t>
      </w:r>
    </w:p>
    <w:p w14:paraId="3FC497A5" w14:textId="020A96AF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Regulation increases cost</w:t>
      </w:r>
    </w:p>
    <w:p w14:paraId="6B4361C2" w14:textId="130A3370" w:rsidR="0061363E" w:rsidRDefault="0061363E" w:rsidP="0061363E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The more you put rules, the more it cost</w:t>
      </w:r>
    </w:p>
    <w:p w14:paraId="50DC8F50" w14:textId="77777777" w:rsidR="00A45E5A" w:rsidRDefault="00A45E5A" w:rsidP="00A45E5A">
      <w:pPr>
        <w:pStyle w:val="ListParagraph"/>
        <w:ind w:left="2160"/>
        <w:rPr>
          <w:sz w:val="24"/>
          <w:szCs w:val="24"/>
        </w:rPr>
      </w:pPr>
      <w:bookmarkStart w:id="0" w:name="_GoBack"/>
      <w:bookmarkEnd w:id="0"/>
    </w:p>
    <w:p w14:paraId="0963FFB8" w14:textId="696003E1" w:rsidR="0061363E" w:rsidRDefault="0061363E" w:rsidP="0061363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Modern drugs work</w:t>
      </w:r>
    </w:p>
    <w:p w14:paraId="5C55F9E1" w14:textId="419A1703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Each start with a scientific idea</w:t>
      </w:r>
    </w:p>
    <w:p w14:paraId="2381B218" w14:textId="5840F03E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Optimized using scientific methods</w:t>
      </w:r>
    </w:p>
    <w:p w14:paraId="4F71B531" w14:textId="0784E724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Tested scientifically</w:t>
      </w:r>
    </w:p>
    <w:p w14:paraId="4E4D5363" w14:textId="015F76C9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Manufacturing is standardized</w:t>
      </w:r>
    </w:p>
    <w:p w14:paraId="10A41251" w14:textId="6BEBF551" w:rsidR="0061363E" w:rsidRDefault="0061363E" w:rsidP="0061363E">
      <w:pPr>
        <w:pStyle w:val="ListParagraph"/>
        <w:numPr>
          <w:ilvl w:val="1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Drug industry is tightly regulated</w:t>
      </w:r>
    </w:p>
    <w:p w14:paraId="036FB4D3" w14:textId="41353D97" w:rsidR="0061363E" w:rsidRPr="0061363E" w:rsidRDefault="0061363E" w:rsidP="0061363E">
      <w:pPr>
        <w:pStyle w:val="ListParagraph"/>
        <w:numPr>
          <w:ilvl w:val="2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Must provide scientific proof</w:t>
      </w:r>
    </w:p>
    <w:sectPr w:rsidR="0061363E" w:rsidRPr="006136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49A50" w14:textId="77777777" w:rsidR="00EE1B56" w:rsidRDefault="00EE1B56">
      <w:r>
        <w:separator/>
      </w:r>
    </w:p>
    <w:p w14:paraId="1500B978" w14:textId="77777777" w:rsidR="00EE1B56" w:rsidRDefault="00EE1B56"/>
  </w:endnote>
  <w:endnote w:type="continuationSeparator" w:id="0">
    <w:p w14:paraId="12749FC5" w14:textId="77777777" w:rsidR="00EE1B56" w:rsidRDefault="00EE1B56">
      <w:r>
        <w:continuationSeparator/>
      </w:r>
    </w:p>
    <w:p w14:paraId="1F221658" w14:textId="77777777" w:rsidR="00EE1B56" w:rsidRDefault="00EE1B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01EB1" w14:textId="77777777" w:rsidR="000F74F0" w:rsidRDefault="000F74F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Description w:val="Footer page number layout table"/>
    </w:tblPr>
    <w:tblGrid>
      <w:gridCol w:w="3116"/>
      <w:gridCol w:w="3117"/>
      <w:gridCol w:w="3117"/>
    </w:tblGrid>
    <w:sdt>
      <w:sdtPr>
        <w:id w:val="-12006997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tr w:rsidR="009225CF" w14:paraId="1E3755A6" w14:textId="77777777">
          <w:tc>
            <w:tcPr>
              <w:tcW w:w="3116" w:type="dxa"/>
            </w:tcPr>
            <w:p w14:paraId="45B17920" w14:textId="77777777" w:rsidR="009225CF" w:rsidRDefault="00176DD5">
              <w:pPr>
                <w:pStyle w:val="Footer"/>
              </w:pPr>
              <w:r>
                <w:fldChar w:fldCharType="begin"/>
              </w:r>
              <w:r>
                <w:instrText xml:space="preserve"> PAGE   \* MERGEFORMAT </w:instrText>
              </w:r>
              <w:r>
                <w:fldChar w:fldCharType="separate"/>
              </w:r>
              <w:r w:rsidR="00A45E5A">
                <w:rPr>
                  <w:noProof/>
                </w:rPr>
                <w:t>13</w:t>
              </w:r>
              <w:r>
                <w:rPr>
                  <w:noProof/>
                </w:rPr>
                <w:fldChar w:fldCharType="end"/>
              </w:r>
            </w:p>
          </w:tc>
          <w:tc>
            <w:tcPr>
              <w:tcW w:w="3117" w:type="dxa"/>
            </w:tcPr>
            <w:p w14:paraId="4480AD6C" w14:textId="77777777" w:rsidR="009225CF" w:rsidRDefault="009225CF">
              <w:pPr>
                <w:pStyle w:val="Footer"/>
                <w:jc w:val="center"/>
              </w:pPr>
            </w:p>
          </w:tc>
          <w:tc>
            <w:tcPr>
              <w:tcW w:w="3117" w:type="dxa"/>
            </w:tcPr>
            <w:p w14:paraId="1789D830" w14:textId="77777777" w:rsidR="009225CF" w:rsidRDefault="009225CF">
              <w:pPr>
                <w:pStyle w:val="Footer"/>
                <w:jc w:val="right"/>
              </w:pPr>
            </w:p>
          </w:tc>
        </w:tr>
      </w:sdtContent>
    </w:sdt>
  </w:tbl>
  <w:p w14:paraId="4BDD7B39" w14:textId="77777777" w:rsidR="009225CF" w:rsidRDefault="009225C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577DD" w14:textId="77777777" w:rsidR="000F74F0" w:rsidRDefault="000F74F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8B204D" w14:textId="77777777" w:rsidR="00EE1B56" w:rsidRDefault="00EE1B56">
      <w:r>
        <w:separator/>
      </w:r>
    </w:p>
    <w:p w14:paraId="6B632035" w14:textId="77777777" w:rsidR="00EE1B56" w:rsidRDefault="00EE1B56"/>
  </w:footnote>
  <w:footnote w:type="continuationSeparator" w:id="0">
    <w:p w14:paraId="6AD1DFD2" w14:textId="77777777" w:rsidR="00EE1B56" w:rsidRDefault="00EE1B56">
      <w:r>
        <w:continuationSeparator/>
      </w:r>
    </w:p>
    <w:p w14:paraId="10846B63" w14:textId="77777777" w:rsidR="00EE1B56" w:rsidRDefault="00EE1B56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D3512" w14:textId="77777777" w:rsidR="000F74F0" w:rsidRDefault="000F74F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67252" w14:textId="77777777" w:rsidR="000F74F0" w:rsidRDefault="000F74F0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C7880" w14:textId="77777777" w:rsidR="000F74F0" w:rsidRDefault="000F74F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8FE94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E"/>
    <w:multiLevelType w:val="singleLevel"/>
    <w:tmpl w:val="1EF2995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FFFFFF80"/>
    <w:multiLevelType w:val="singleLevel"/>
    <w:tmpl w:val="D36C909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2092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A530A1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81C5581"/>
    <w:multiLevelType w:val="hybridMultilevel"/>
    <w:tmpl w:val="E8BE7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3F1008"/>
    <w:multiLevelType w:val="hybridMultilevel"/>
    <w:tmpl w:val="5A06FD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1551F0"/>
    <w:multiLevelType w:val="hybridMultilevel"/>
    <w:tmpl w:val="D4E84122"/>
    <w:lvl w:ilvl="0" w:tplc="F3AE0A9E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00BF6"/>
    <w:multiLevelType w:val="hybridMultilevel"/>
    <w:tmpl w:val="3522D978"/>
    <w:lvl w:ilvl="0" w:tplc="9EC47260">
      <w:numFmt w:val="bullet"/>
      <w:lvlText w:val="-"/>
      <w:lvlJc w:val="left"/>
      <w:pPr>
        <w:ind w:left="786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3F1A08B2"/>
    <w:multiLevelType w:val="hybridMultilevel"/>
    <w:tmpl w:val="9076637E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F444F91"/>
    <w:multiLevelType w:val="multilevel"/>
    <w:tmpl w:val="52B6A89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D8554C"/>
    <w:multiLevelType w:val="hybridMultilevel"/>
    <w:tmpl w:val="7CDA2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FC0322"/>
    <w:multiLevelType w:val="multilevel"/>
    <w:tmpl w:val="015ED80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858"/>
        </w:tabs>
        <w:ind w:left="858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E59D9"/>
    <w:multiLevelType w:val="hybridMultilevel"/>
    <w:tmpl w:val="3F72509C"/>
    <w:lvl w:ilvl="0" w:tplc="3EBE5E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68535F"/>
    <w:multiLevelType w:val="hybridMultilevel"/>
    <w:tmpl w:val="36688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1"/>
  </w:num>
  <w:num w:numId="10">
    <w:abstractNumId w:val="8"/>
  </w:num>
  <w:num w:numId="11">
    <w:abstractNumId w:val="9"/>
  </w:num>
  <w:num w:numId="12">
    <w:abstractNumId w:val="6"/>
  </w:num>
  <w:num w:numId="13">
    <w:abstractNumId w:val="10"/>
  </w:num>
  <w:num w:numId="14">
    <w:abstractNumId w:val="5"/>
  </w:num>
  <w:num w:numId="15">
    <w:abstractNumId w:val="15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470"/>
    <w:rsid w:val="00000D99"/>
    <w:rsid w:val="00001C15"/>
    <w:rsid w:val="000F74F0"/>
    <w:rsid w:val="00104A26"/>
    <w:rsid w:val="00174D36"/>
    <w:rsid w:val="00176DD5"/>
    <w:rsid w:val="001D44D2"/>
    <w:rsid w:val="001F030D"/>
    <w:rsid w:val="00211223"/>
    <w:rsid w:val="00232C8E"/>
    <w:rsid w:val="00235796"/>
    <w:rsid w:val="00251B08"/>
    <w:rsid w:val="002520D7"/>
    <w:rsid w:val="00260F7C"/>
    <w:rsid w:val="00263DFE"/>
    <w:rsid w:val="002F3784"/>
    <w:rsid w:val="003013FF"/>
    <w:rsid w:val="0031132B"/>
    <w:rsid w:val="0034013A"/>
    <w:rsid w:val="00520187"/>
    <w:rsid w:val="00537767"/>
    <w:rsid w:val="00540078"/>
    <w:rsid w:val="00562D39"/>
    <w:rsid w:val="00581165"/>
    <w:rsid w:val="005D08CF"/>
    <w:rsid w:val="005D53FC"/>
    <w:rsid w:val="005E1AC5"/>
    <w:rsid w:val="005F06EC"/>
    <w:rsid w:val="0061363E"/>
    <w:rsid w:val="00614209"/>
    <w:rsid w:val="00673B2C"/>
    <w:rsid w:val="006C7D20"/>
    <w:rsid w:val="006F22E5"/>
    <w:rsid w:val="007227CD"/>
    <w:rsid w:val="00780887"/>
    <w:rsid w:val="007A06EB"/>
    <w:rsid w:val="007B01B5"/>
    <w:rsid w:val="007B4467"/>
    <w:rsid w:val="008E393A"/>
    <w:rsid w:val="00907B60"/>
    <w:rsid w:val="009225CF"/>
    <w:rsid w:val="00965E09"/>
    <w:rsid w:val="009C6470"/>
    <w:rsid w:val="009D5951"/>
    <w:rsid w:val="00A10021"/>
    <w:rsid w:val="00A10C46"/>
    <w:rsid w:val="00A37A83"/>
    <w:rsid w:val="00A45E5A"/>
    <w:rsid w:val="00A71352"/>
    <w:rsid w:val="00AB72FF"/>
    <w:rsid w:val="00AF1240"/>
    <w:rsid w:val="00B12859"/>
    <w:rsid w:val="00B52D88"/>
    <w:rsid w:val="00B75702"/>
    <w:rsid w:val="00B75EE5"/>
    <w:rsid w:val="00B77A98"/>
    <w:rsid w:val="00BC27BA"/>
    <w:rsid w:val="00BE379B"/>
    <w:rsid w:val="00BF1205"/>
    <w:rsid w:val="00C279D4"/>
    <w:rsid w:val="00CB496D"/>
    <w:rsid w:val="00CD666D"/>
    <w:rsid w:val="00D42563"/>
    <w:rsid w:val="00D851EC"/>
    <w:rsid w:val="00DA455C"/>
    <w:rsid w:val="00DD1DA4"/>
    <w:rsid w:val="00DE725C"/>
    <w:rsid w:val="00E056BF"/>
    <w:rsid w:val="00E42F1D"/>
    <w:rsid w:val="00EA5DBE"/>
    <w:rsid w:val="00ED09CD"/>
    <w:rsid w:val="00EE1B56"/>
    <w:rsid w:val="00EE6748"/>
    <w:rsid w:val="00EF5D77"/>
    <w:rsid w:val="00F13631"/>
    <w:rsid w:val="00F4775B"/>
    <w:rsid w:val="00F95938"/>
    <w:rsid w:val="00FE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D8D78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2563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42563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379B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79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E379B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E379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E379B"/>
    <w:pPr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E379B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E379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379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379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37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379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E379B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E379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E379B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E379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BE379B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79B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E379B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BE379B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BE379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E379B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E379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BE379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BE379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E379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E379B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E379B"/>
    <w:rPr>
      <w:rFonts w:ascii="Consolas" w:hAnsi="Consolas"/>
      <w:sz w:val="22"/>
      <w:szCs w:val="21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4256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42563"/>
    <w:rPr>
      <w:rFonts w:asciiTheme="majorHAnsi" w:eastAsiaTheme="majorEastAsia" w:hAnsiTheme="majorHAnsi" w:cstheme="majorBidi"/>
      <w:color w:val="404040" w:themeColor="text1" w:themeTint="BF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D42563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unhideWhenUsed/>
    <w:qFormat/>
    <w:rsid w:val="00614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7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image" Target="media/image2.tiff"/><Relationship Id="rId9" Type="http://schemas.openxmlformats.org/officeDocument/2006/relationships/image" Target="media/image3.tiff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oliviadupuis/Library/Containers/com.microsoft.Word/Data/Library/Caches/4105/TM16392903/General%20notes.dotx" TargetMode="Externa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General notes.dotx</Template>
  <TotalTime>245</TotalTime>
  <Pages>13</Pages>
  <Words>2336</Words>
  <Characters>16518</Characters>
  <Application>Microsoft Macintosh Word</Application>
  <DocSecurity>0</DocSecurity>
  <Lines>1101</Lines>
  <Paragraphs>392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Dupuis</dc:creator>
  <cp:keywords/>
  <dc:description/>
  <cp:lastModifiedBy>Olivia Dupuis</cp:lastModifiedBy>
  <cp:revision>7</cp:revision>
  <dcterms:created xsi:type="dcterms:W3CDTF">2018-01-11T23:41:00Z</dcterms:created>
  <dcterms:modified xsi:type="dcterms:W3CDTF">2018-01-29T00:48:00Z</dcterms:modified>
</cp:coreProperties>
</file>