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43981" w14:textId="77777777" w:rsidR="00C0032A" w:rsidRDefault="00C0032A" w:rsidP="00C0032A">
      <w:pPr>
        <w:pStyle w:val="Heading1"/>
      </w:pPr>
      <w:r>
        <w:t xml:space="preserve">AS 101 – Studying guide for Midterm </w:t>
      </w:r>
    </w:p>
    <w:p w14:paraId="14DECEF3" w14:textId="77777777" w:rsidR="008B10ED" w:rsidRPr="00C0032A" w:rsidRDefault="00C0032A" w:rsidP="00C0032A">
      <w:pPr>
        <w:rPr>
          <w:b/>
          <w:i/>
          <w:u w:val="single"/>
        </w:rPr>
      </w:pPr>
      <w:r w:rsidRPr="00C0032A">
        <w:rPr>
          <w:b/>
          <w:i/>
          <w:u w:val="single"/>
        </w:rPr>
        <w:t>Chapter 1:</w:t>
      </w:r>
    </w:p>
    <w:p w14:paraId="42B605E3" w14:textId="77777777" w:rsidR="00C0032A" w:rsidRDefault="00C0032A" w:rsidP="00C0032A">
      <w:r w:rsidRPr="00C0032A">
        <w:rPr>
          <w:b/>
          <w:i/>
        </w:rPr>
        <w:t>Scientific notation:</w:t>
      </w:r>
      <w:r>
        <w:t xml:space="preserve"> The system of recording very large or very small numbers by using powers of 10</w:t>
      </w:r>
    </w:p>
    <w:p w14:paraId="5C0CA57D" w14:textId="77777777" w:rsidR="00C0032A" w:rsidRDefault="00C0032A" w:rsidP="00C0032A">
      <w:r w:rsidRPr="00C0032A">
        <w:rPr>
          <w:b/>
          <w:i/>
        </w:rPr>
        <w:t>Field of View:</w:t>
      </w:r>
      <w:r>
        <w:t xml:space="preserve"> The area visible in an image, usually given as the diameter of the region.</w:t>
      </w:r>
    </w:p>
    <w:p w14:paraId="6C3585F2" w14:textId="77777777" w:rsidR="00C0032A" w:rsidRDefault="00C0032A" w:rsidP="00C0032A">
      <w:r w:rsidRPr="00C0032A">
        <w:rPr>
          <w:b/>
          <w:i/>
        </w:rPr>
        <w:t>Astronomical Unit</w:t>
      </w:r>
      <w:r>
        <w:rPr>
          <w:b/>
          <w:i/>
        </w:rPr>
        <w:t xml:space="preserve"> (AU)</w:t>
      </w:r>
      <w:r w:rsidRPr="00C0032A">
        <w:rPr>
          <w:b/>
          <w:i/>
        </w:rPr>
        <w:t>:</w:t>
      </w:r>
      <w:r>
        <w:rPr>
          <w:b/>
          <w:i/>
        </w:rPr>
        <w:t xml:space="preserve"> </w:t>
      </w:r>
      <w:r>
        <w:t>Average distance from Earth to the Sun; 1.5 x 10^8 km.</w:t>
      </w:r>
    </w:p>
    <w:p w14:paraId="5C609770" w14:textId="77777777" w:rsidR="00C0032A" w:rsidRDefault="00C0032A" w:rsidP="00C0032A">
      <w:pPr>
        <w:rPr>
          <w:b/>
          <w:i/>
        </w:rPr>
      </w:pPr>
      <w:r w:rsidRPr="00C0032A">
        <w:rPr>
          <w:b/>
          <w:i/>
        </w:rPr>
        <w:t>Solar system:</w:t>
      </w:r>
      <w:r>
        <w:t xml:space="preserve"> The Sun and its planets, asteroids, comets </w:t>
      </w:r>
      <w:proofErr w:type="spellStart"/>
      <w:r>
        <w:t>etc</w:t>
      </w:r>
      <w:proofErr w:type="spellEnd"/>
      <w:r>
        <w:t>…</w:t>
      </w:r>
      <w:r>
        <w:rPr>
          <w:b/>
          <w:i/>
        </w:rPr>
        <w:t xml:space="preserve"> </w:t>
      </w:r>
    </w:p>
    <w:p w14:paraId="009E8DB7" w14:textId="77777777" w:rsidR="00C0032A" w:rsidRDefault="00C0032A" w:rsidP="00C0032A">
      <w:r>
        <w:rPr>
          <w:b/>
          <w:i/>
        </w:rPr>
        <w:t>Planet:</w:t>
      </w:r>
      <w:r>
        <w:t xml:space="preserve"> A non-</w:t>
      </w:r>
      <w:proofErr w:type="spellStart"/>
      <w:r>
        <w:t>lumious</w:t>
      </w:r>
      <w:proofErr w:type="spellEnd"/>
      <w:r>
        <w:t xml:space="preserve"> body in orbit around a star, large enough to be spherical and to have cleared its orbital zone of other objects. </w:t>
      </w:r>
    </w:p>
    <w:p w14:paraId="5DAF59C7" w14:textId="77777777" w:rsidR="00C0032A" w:rsidRDefault="00C0032A" w:rsidP="00C0032A">
      <w:r w:rsidRPr="00C0032A">
        <w:rPr>
          <w:b/>
          <w:i/>
        </w:rPr>
        <w:t>Star:</w:t>
      </w:r>
      <w:r>
        <w:t xml:space="preserve"> A globe of gas held together by its own gravity and supported by the internal pressure of its hot gases, which generate energy by nuclear fusion.</w:t>
      </w:r>
    </w:p>
    <w:p w14:paraId="2B141F42" w14:textId="77777777" w:rsidR="005546F7" w:rsidRDefault="005546F7" w:rsidP="00C0032A">
      <w:r w:rsidRPr="005546F7">
        <w:rPr>
          <w:b/>
          <w:i/>
        </w:rPr>
        <w:t>Light-year(</w:t>
      </w:r>
      <w:proofErr w:type="spellStart"/>
      <w:r w:rsidRPr="005546F7">
        <w:rPr>
          <w:b/>
          <w:i/>
        </w:rPr>
        <w:t>ly</w:t>
      </w:r>
      <w:proofErr w:type="spellEnd"/>
      <w:r w:rsidRPr="005546F7">
        <w:rPr>
          <w:b/>
          <w:i/>
        </w:rPr>
        <w:t>):</w:t>
      </w:r>
      <w:r>
        <w:t xml:space="preserve"> Unit of distance equal to the distance light travels in one year.</w:t>
      </w:r>
    </w:p>
    <w:p w14:paraId="3DFFDE80" w14:textId="77777777" w:rsidR="005546F7" w:rsidRDefault="005546F7" w:rsidP="00C0032A">
      <w:r w:rsidRPr="005546F7">
        <w:rPr>
          <w:b/>
          <w:i/>
        </w:rPr>
        <w:t>Galaxy</w:t>
      </w:r>
      <w:r>
        <w:t xml:space="preserve">: A large system of stars, star clusters, gas, dust, and nebulae orbiting a common </w:t>
      </w:r>
      <w:proofErr w:type="spellStart"/>
      <w:r>
        <w:t>centre</w:t>
      </w:r>
      <w:proofErr w:type="spellEnd"/>
      <w:r>
        <w:t xml:space="preserve"> of mass.</w:t>
      </w:r>
    </w:p>
    <w:p w14:paraId="1C079ED5" w14:textId="77777777" w:rsidR="005546F7" w:rsidRDefault="005546F7" w:rsidP="00C0032A">
      <w:r w:rsidRPr="005546F7">
        <w:rPr>
          <w:b/>
          <w:i/>
        </w:rPr>
        <w:t>Milky way</w:t>
      </w:r>
      <w:r>
        <w:t>: The hazy band of light that circles our sky, produced by the glow of our galaxy.</w:t>
      </w:r>
    </w:p>
    <w:p w14:paraId="6B650C0C" w14:textId="77777777" w:rsidR="005546F7" w:rsidRDefault="005546F7" w:rsidP="00C0032A">
      <w:r w:rsidRPr="005546F7">
        <w:rPr>
          <w:b/>
          <w:i/>
        </w:rPr>
        <w:t>Milky Way Galaxy:</w:t>
      </w:r>
      <w:r>
        <w:t xml:space="preserve"> The spiral galaxy containing our Sun, visible in the night sky as the Milky Way.</w:t>
      </w:r>
    </w:p>
    <w:p w14:paraId="1E8C0AD1" w14:textId="77777777" w:rsidR="005546F7" w:rsidRPr="00C0032A" w:rsidRDefault="005546F7" w:rsidP="00C0032A">
      <w:bookmarkStart w:id="0" w:name="_GoBack"/>
      <w:r w:rsidRPr="005546F7">
        <w:rPr>
          <w:b/>
          <w:i/>
        </w:rPr>
        <w:t>Spiral arms:</w:t>
      </w:r>
      <w:r>
        <w:t xml:space="preserve"> </w:t>
      </w:r>
      <w:bookmarkEnd w:id="0"/>
      <w:r>
        <w:t xml:space="preserve">Long spiral pattern of bright stars, star clusters, gas and dust. They extend from the </w:t>
      </w:r>
      <w:proofErr w:type="spellStart"/>
      <w:r>
        <w:t>centre</w:t>
      </w:r>
      <w:proofErr w:type="spellEnd"/>
      <w:r>
        <w:t xml:space="preserve"> to the edge of the disk of spiral galaxies</w:t>
      </w:r>
    </w:p>
    <w:sectPr w:rsidR="005546F7" w:rsidRPr="00C0032A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C84A5" w14:textId="77777777" w:rsidR="00292F9F" w:rsidRDefault="00292F9F">
      <w:r>
        <w:separator/>
      </w:r>
    </w:p>
    <w:p w14:paraId="43B9585A" w14:textId="77777777" w:rsidR="00292F9F" w:rsidRDefault="00292F9F"/>
  </w:endnote>
  <w:endnote w:type="continuationSeparator" w:id="0">
    <w:p w14:paraId="05DB131F" w14:textId="77777777" w:rsidR="00292F9F" w:rsidRDefault="00292F9F">
      <w:r>
        <w:continuationSeparator/>
      </w:r>
    </w:p>
    <w:p w14:paraId="40794A74" w14:textId="77777777" w:rsidR="00292F9F" w:rsidRDefault="00292F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ADA992" w14:textId="77777777" w:rsidR="008B10ED" w:rsidRDefault="00292F9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DA825" w14:textId="77777777" w:rsidR="00292F9F" w:rsidRDefault="00292F9F">
      <w:r>
        <w:separator/>
      </w:r>
    </w:p>
    <w:p w14:paraId="77684C89" w14:textId="77777777" w:rsidR="00292F9F" w:rsidRDefault="00292F9F"/>
  </w:footnote>
  <w:footnote w:type="continuationSeparator" w:id="0">
    <w:p w14:paraId="6205C042" w14:textId="77777777" w:rsidR="00292F9F" w:rsidRDefault="00292F9F">
      <w:r>
        <w:continuationSeparator/>
      </w:r>
    </w:p>
    <w:p w14:paraId="11AD9559" w14:textId="77777777" w:rsidR="00292F9F" w:rsidRDefault="00292F9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32A"/>
    <w:rsid w:val="00292F9F"/>
    <w:rsid w:val="005546F7"/>
    <w:rsid w:val="008B10ED"/>
    <w:rsid w:val="00C0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8FA4A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2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eciliayang/Library/Containers/com.microsoft.Word/Data/Library/Caches/1033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16D"/>
    <w:rsid w:val="002A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6271A960409469C45A4295FB657C6">
    <w:name w:val="BBC6271A960409469C45A4295FB657C6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4A935FC268662A4FBFB533224196591A">
    <w:name w:val="4A935FC268662A4FBFB53322419659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12</TotalTime>
  <Pages>1</Pages>
  <Words>178</Words>
  <Characters>1018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yg.cecilia@gmail.com</dc:creator>
  <cp:keywords/>
  <dc:description/>
  <cp:lastModifiedBy>yg.cecilia@gmail.com</cp:lastModifiedBy>
  <cp:revision>1</cp:revision>
  <dcterms:created xsi:type="dcterms:W3CDTF">2017-10-20T17:41:00Z</dcterms:created>
  <dcterms:modified xsi:type="dcterms:W3CDTF">2017-10-20T17:53:00Z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