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51CA66" w14:textId="187341BC" w:rsidR="003877AE" w:rsidRDefault="005649FF">
      <w:pPr>
        <w:pStyle w:val="Heading1"/>
      </w:pPr>
      <w:r>
        <w:t>Week 2 - The Discipline of History</w:t>
      </w:r>
    </w:p>
    <w:p w14:paraId="7098588F" w14:textId="5CA7A89E" w:rsidR="003877AE" w:rsidRPr="00E979F4" w:rsidRDefault="005168C2" w:rsidP="006C787E">
      <w:pPr>
        <w:pStyle w:val="Heading2"/>
        <w:jc w:val="right"/>
        <w:rPr>
          <w:color w:val="000000" w:themeColor="text1"/>
          <w:sz w:val="24"/>
        </w:rPr>
      </w:pPr>
      <w:r w:rsidRPr="00E979F4">
        <w:rPr>
          <w:color w:val="000000" w:themeColor="text1"/>
          <w:sz w:val="24"/>
        </w:rPr>
        <w:t>11-09-2017</w:t>
      </w:r>
    </w:p>
    <w:p w14:paraId="1BAD266B" w14:textId="10EFFBAE" w:rsidR="005168C2" w:rsidRPr="0053109F" w:rsidRDefault="005168C2" w:rsidP="005168C2">
      <w:pPr>
        <w:rPr>
          <w:b/>
          <w:color w:val="000000" w:themeColor="text1"/>
          <w:sz w:val="24"/>
          <w:szCs w:val="24"/>
        </w:rPr>
      </w:pPr>
      <w:r w:rsidRPr="0053109F">
        <w:rPr>
          <w:b/>
          <w:color w:val="000000" w:themeColor="text1"/>
          <w:sz w:val="24"/>
          <w:szCs w:val="24"/>
        </w:rPr>
        <w:t>What is History?</w:t>
      </w:r>
    </w:p>
    <w:p w14:paraId="7339F16E" w14:textId="06717457" w:rsidR="005168C2" w:rsidRPr="0053109F" w:rsidRDefault="005168C2" w:rsidP="005168C2">
      <w:pPr>
        <w:pStyle w:val="ListParagraph"/>
        <w:numPr>
          <w:ilvl w:val="0"/>
          <w:numId w:val="5"/>
        </w:numPr>
        <w:rPr>
          <w:color w:val="000000" w:themeColor="text1"/>
          <w:sz w:val="24"/>
          <w:szCs w:val="24"/>
        </w:rPr>
      </w:pPr>
      <w:r w:rsidRPr="00BD6449">
        <w:rPr>
          <w:b/>
          <w:i/>
          <w:color w:val="FF0000"/>
          <w:sz w:val="24"/>
          <w:szCs w:val="24"/>
        </w:rPr>
        <w:t>History:</w:t>
      </w:r>
      <w:r w:rsidRPr="00BD6449">
        <w:rPr>
          <w:color w:val="FF0000"/>
          <w:sz w:val="24"/>
          <w:szCs w:val="24"/>
        </w:rPr>
        <w:t xml:space="preserve"> </w:t>
      </w:r>
      <w:r w:rsidRPr="0053109F">
        <w:rPr>
          <w:color w:val="000000" w:themeColor="text1"/>
          <w:sz w:val="24"/>
          <w:szCs w:val="24"/>
        </w:rPr>
        <w:t xml:space="preserve">‘the bodies of knowledge about the past produced by </w:t>
      </w:r>
      <w:r w:rsidR="005601D6">
        <w:rPr>
          <w:color w:val="000000" w:themeColor="text1"/>
          <w:sz w:val="24"/>
          <w:szCs w:val="24"/>
        </w:rPr>
        <w:t>historians</w:t>
      </w:r>
      <w:r w:rsidRPr="0053109F">
        <w:rPr>
          <w:color w:val="000000" w:themeColor="text1"/>
          <w:sz w:val="24"/>
          <w:szCs w:val="24"/>
        </w:rPr>
        <w:t xml:space="preserve">, together with everything that is involved in the production, </w:t>
      </w:r>
      <w:r w:rsidR="009269B7">
        <w:rPr>
          <w:color w:val="000000" w:themeColor="text1"/>
          <w:sz w:val="24"/>
          <w:szCs w:val="24"/>
        </w:rPr>
        <w:t>media</w:t>
      </w:r>
      <w:r w:rsidRPr="0053109F">
        <w:rPr>
          <w:color w:val="000000" w:themeColor="text1"/>
          <w:sz w:val="24"/>
          <w:szCs w:val="24"/>
        </w:rPr>
        <w:t xml:space="preserve">, </w:t>
      </w:r>
      <w:r w:rsidR="009269B7">
        <w:rPr>
          <w:color w:val="000000" w:themeColor="text1"/>
          <w:sz w:val="24"/>
          <w:szCs w:val="24"/>
        </w:rPr>
        <w:t xml:space="preserve">landmarks, museums, </w:t>
      </w:r>
      <w:r w:rsidRPr="0053109F">
        <w:rPr>
          <w:color w:val="000000" w:themeColor="text1"/>
          <w:sz w:val="24"/>
          <w:szCs w:val="24"/>
        </w:rPr>
        <w:t>and teaching about that knowledge’.</w:t>
      </w:r>
    </w:p>
    <w:p w14:paraId="4EB4B5EB" w14:textId="4ED1F040" w:rsidR="005168C2" w:rsidRDefault="006C6910" w:rsidP="005168C2">
      <w:pPr>
        <w:pStyle w:val="ListParagraph"/>
        <w:numPr>
          <w:ilvl w:val="0"/>
          <w:numId w:val="5"/>
        </w:numPr>
        <w:rPr>
          <w:color w:val="000000" w:themeColor="text1"/>
          <w:sz w:val="24"/>
          <w:szCs w:val="24"/>
        </w:rPr>
      </w:pPr>
      <w:r w:rsidRPr="0053109F">
        <w:rPr>
          <w:color w:val="000000" w:themeColor="text1"/>
          <w:sz w:val="24"/>
          <w:szCs w:val="24"/>
        </w:rPr>
        <w:t>A branch of knowledge that records and analyzes past events.</w:t>
      </w:r>
    </w:p>
    <w:p w14:paraId="45C9948E" w14:textId="119083F8" w:rsidR="009269B7" w:rsidRDefault="009269B7" w:rsidP="009269B7">
      <w:pPr>
        <w:pStyle w:val="ListParagraph"/>
        <w:numPr>
          <w:ilvl w:val="1"/>
          <w:numId w:val="5"/>
        </w:numPr>
        <w:rPr>
          <w:color w:val="000000" w:themeColor="text1"/>
          <w:sz w:val="24"/>
          <w:szCs w:val="24"/>
        </w:rPr>
      </w:pPr>
      <w:r>
        <w:rPr>
          <w:color w:val="000000" w:themeColor="text1"/>
          <w:sz w:val="24"/>
          <w:szCs w:val="24"/>
        </w:rPr>
        <w:t>Helps us understand how sport is viewed and practiced today</w:t>
      </w:r>
    </w:p>
    <w:p w14:paraId="722C4233" w14:textId="4CF59A8A" w:rsidR="00A52692" w:rsidRPr="0053109F" w:rsidRDefault="00A52692" w:rsidP="005168C2">
      <w:pPr>
        <w:pStyle w:val="ListParagraph"/>
        <w:numPr>
          <w:ilvl w:val="0"/>
          <w:numId w:val="5"/>
        </w:numPr>
        <w:rPr>
          <w:color w:val="000000" w:themeColor="text1"/>
          <w:sz w:val="24"/>
          <w:szCs w:val="24"/>
        </w:rPr>
      </w:pPr>
      <w:r>
        <w:rPr>
          <w:color w:val="000000" w:themeColor="text1"/>
          <w:sz w:val="24"/>
          <w:szCs w:val="24"/>
        </w:rPr>
        <w:t>Sport history can be communicated thr</w:t>
      </w:r>
      <w:r w:rsidR="00E05E97">
        <w:rPr>
          <w:color w:val="000000" w:themeColor="text1"/>
          <w:sz w:val="24"/>
          <w:szCs w:val="24"/>
        </w:rPr>
        <w:t>ough media, landmarks, museums</w:t>
      </w:r>
    </w:p>
    <w:p w14:paraId="5AB78E10" w14:textId="59D229AA" w:rsidR="006C6910" w:rsidRPr="0053109F" w:rsidRDefault="006C6910" w:rsidP="006C6910">
      <w:pPr>
        <w:rPr>
          <w:b/>
          <w:color w:val="000000" w:themeColor="text1"/>
          <w:sz w:val="24"/>
          <w:szCs w:val="24"/>
        </w:rPr>
      </w:pPr>
      <w:r w:rsidRPr="0053109F">
        <w:rPr>
          <w:b/>
          <w:color w:val="000000" w:themeColor="text1"/>
          <w:sz w:val="24"/>
          <w:szCs w:val="24"/>
        </w:rPr>
        <w:t>How</w:t>
      </w:r>
      <w:r w:rsidR="00EC5971">
        <w:rPr>
          <w:b/>
          <w:color w:val="000000" w:themeColor="text1"/>
          <w:sz w:val="24"/>
          <w:szCs w:val="24"/>
        </w:rPr>
        <w:t xml:space="preserve"> Does History Allow</w:t>
      </w:r>
      <w:r w:rsidRPr="0053109F">
        <w:rPr>
          <w:b/>
          <w:color w:val="000000" w:themeColor="text1"/>
          <w:sz w:val="24"/>
          <w:szCs w:val="24"/>
        </w:rPr>
        <w:t xml:space="preserve"> Us to better Understand the Current Sport Context</w:t>
      </w:r>
      <w:r w:rsidR="00EC5971">
        <w:rPr>
          <w:b/>
          <w:color w:val="000000" w:themeColor="text1"/>
          <w:sz w:val="24"/>
          <w:szCs w:val="24"/>
        </w:rPr>
        <w:t>?</w:t>
      </w:r>
    </w:p>
    <w:p w14:paraId="15A85BFE" w14:textId="55A1E289" w:rsidR="006C6910" w:rsidRDefault="006C6910" w:rsidP="006C6910">
      <w:pPr>
        <w:pStyle w:val="ListParagraph"/>
        <w:numPr>
          <w:ilvl w:val="0"/>
          <w:numId w:val="5"/>
        </w:numPr>
        <w:rPr>
          <w:color w:val="000000" w:themeColor="text1"/>
          <w:sz w:val="24"/>
          <w:szCs w:val="24"/>
        </w:rPr>
      </w:pPr>
      <w:r w:rsidRPr="0053109F">
        <w:rPr>
          <w:color w:val="000000" w:themeColor="text1"/>
          <w:sz w:val="24"/>
          <w:szCs w:val="24"/>
        </w:rPr>
        <w:t xml:space="preserve">Understand the social structures, values, and social relations </w:t>
      </w:r>
      <w:r w:rsidR="00EA49EB">
        <w:rPr>
          <w:color w:val="000000" w:themeColor="text1"/>
          <w:sz w:val="24"/>
          <w:szCs w:val="24"/>
        </w:rPr>
        <w:t>took</w:t>
      </w:r>
      <w:r w:rsidRPr="0053109F">
        <w:rPr>
          <w:color w:val="000000" w:themeColor="text1"/>
          <w:sz w:val="24"/>
          <w:szCs w:val="24"/>
        </w:rPr>
        <w:t xml:space="preserve"> place at the time of sport policy development</w:t>
      </w:r>
    </w:p>
    <w:p w14:paraId="28DED969" w14:textId="2F35FA0D" w:rsidR="00317711" w:rsidRPr="002D54F0" w:rsidRDefault="00C8715D" w:rsidP="002D54F0">
      <w:pPr>
        <w:pStyle w:val="ListParagraph"/>
        <w:numPr>
          <w:ilvl w:val="1"/>
          <w:numId w:val="5"/>
        </w:numPr>
        <w:rPr>
          <w:color w:val="000000" w:themeColor="text1"/>
          <w:sz w:val="24"/>
          <w:szCs w:val="24"/>
        </w:rPr>
      </w:pPr>
      <w:r w:rsidRPr="00C50537">
        <w:rPr>
          <w:b/>
          <w:color w:val="000000" w:themeColor="text1"/>
          <w:sz w:val="24"/>
          <w:szCs w:val="24"/>
        </w:rPr>
        <w:t>1985</w:t>
      </w:r>
      <w:r>
        <w:rPr>
          <w:color w:val="000000" w:themeColor="text1"/>
          <w:sz w:val="24"/>
          <w:szCs w:val="24"/>
        </w:rPr>
        <w:t xml:space="preserve"> – sport history gained values, and recognition</w:t>
      </w:r>
      <w:r w:rsidR="00B1138B">
        <w:rPr>
          <w:color w:val="000000" w:themeColor="text1"/>
          <w:sz w:val="24"/>
          <w:szCs w:val="24"/>
        </w:rPr>
        <w:t xml:space="preserve">, and consideration </w:t>
      </w:r>
      <w:r w:rsidR="00882E44">
        <w:rPr>
          <w:color w:val="000000" w:themeColor="text1"/>
          <w:sz w:val="24"/>
          <w:szCs w:val="24"/>
        </w:rPr>
        <w:t xml:space="preserve">of </w:t>
      </w:r>
      <w:r w:rsidR="00B1138B">
        <w:rPr>
          <w:color w:val="000000" w:themeColor="text1"/>
          <w:sz w:val="24"/>
          <w:szCs w:val="24"/>
        </w:rPr>
        <w:t xml:space="preserve">how sport shaped gender, race, media, fashion, </w:t>
      </w:r>
      <w:r w:rsidR="00697FC4">
        <w:rPr>
          <w:color w:val="000000" w:themeColor="text1"/>
          <w:sz w:val="24"/>
          <w:szCs w:val="24"/>
        </w:rPr>
        <w:t xml:space="preserve">and </w:t>
      </w:r>
      <w:r w:rsidR="00697FC4">
        <w:rPr>
          <w:color w:val="000000" w:themeColor="text1"/>
          <w:sz w:val="24"/>
          <w:szCs w:val="24"/>
        </w:rPr>
        <w:t>relations in regard to rural context</w:t>
      </w:r>
    </w:p>
    <w:p w14:paraId="12747D45" w14:textId="2753D9D0" w:rsidR="00317711" w:rsidRPr="00317711" w:rsidRDefault="0053109F" w:rsidP="00317711">
      <w:pPr>
        <w:pStyle w:val="ListParagraph"/>
        <w:numPr>
          <w:ilvl w:val="0"/>
          <w:numId w:val="5"/>
        </w:numPr>
        <w:rPr>
          <w:color w:val="000000" w:themeColor="text1"/>
          <w:sz w:val="24"/>
          <w:szCs w:val="24"/>
        </w:rPr>
      </w:pPr>
      <w:r w:rsidRPr="0053109F">
        <w:rPr>
          <w:color w:val="000000" w:themeColor="text1"/>
          <w:sz w:val="24"/>
          <w:szCs w:val="24"/>
        </w:rPr>
        <w:t xml:space="preserve">Understand how to chart sport changes in </w:t>
      </w:r>
      <w:r w:rsidR="00157C6D">
        <w:rPr>
          <w:color w:val="000000" w:themeColor="text1"/>
          <w:sz w:val="24"/>
          <w:szCs w:val="24"/>
        </w:rPr>
        <w:t xml:space="preserve">the </w:t>
      </w:r>
      <w:r w:rsidR="008D27EC">
        <w:rPr>
          <w:color w:val="000000" w:themeColor="text1"/>
          <w:sz w:val="24"/>
          <w:szCs w:val="24"/>
        </w:rPr>
        <w:t xml:space="preserve">context of social life changes and </w:t>
      </w:r>
      <w:r w:rsidRPr="0053109F">
        <w:rPr>
          <w:color w:val="000000" w:themeColor="text1"/>
          <w:sz w:val="24"/>
          <w:szCs w:val="24"/>
        </w:rPr>
        <w:t>power shifts in society</w:t>
      </w:r>
    </w:p>
    <w:p w14:paraId="4E75F3B3" w14:textId="20D23C0C" w:rsidR="0053109F" w:rsidRDefault="0053109F" w:rsidP="0053109F">
      <w:pPr>
        <w:pStyle w:val="ListParagraph"/>
        <w:numPr>
          <w:ilvl w:val="0"/>
          <w:numId w:val="5"/>
        </w:numPr>
        <w:rPr>
          <w:color w:val="000000" w:themeColor="text1"/>
          <w:sz w:val="24"/>
          <w:szCs w:val="24"/>
        </w:rPr>
      </w:pPr>
      <w:r w:rsidRPr="0053109F">
        <w:rPr>
          <w:color w:val="000000" w:themeColor="text1"/>
          <w:sz w:val="24"/>
          <w:szCs w:val="24"/>
        </w:rPr>
        <w:t>Monitor changes in the organization and meanings of games to different groups of people</w:t>
      </w:r>
    </w:p>
    <w:p w14:paraId="371C65B1" w14:textId="7FB4493B" w:rsidR="00882E44" w:rsidRPr="0053109F" w:rsidRDefault="00882E44" w:rsidP="00882E44">
      <w:pPr>
        <w:pStyle w:val="ListParagraph"/>
        <w:numPr>
          <w:ilvl w:val="1"/>
          <w:numId w:val="5"/>
        </w:numPr>
        <w:rPr>
          <w:color w:val="000000" w:themeColor="text1"/>
          <w:sz w:val="24"/>
          <w:szCs w:val="24"/>
        </w:rPr>
      </w:pPr>
      <w:r>
        <w:rPr>
          <w:color w:val="000000" w:themeColor="text1"/>
          <w:sz w:val="24"/>
          <w:szCs w:val="24"/>
        </w:rPr>
        <w:t xml:space="preserve">Not a lot of attention on literature after adulthood. </w:t>
      </w:r>
      <w:r w:rsidR="00DE3BB9">
        <w:rPr>
          <w:color w:val="000000" w:themeColor="text1"/>
          <w:sz w:val="24"/>
          <w:szCs w:val="24"/>
        </w:rPr>
        <w:t>More focus on younger adolescence.</w:t>
      </w:r>
    </w:p>
    <w:p w14:paraId="1165E374" w14:textId="01635B8E" w:rsidR="00A7483D" w:rsidRDefault="0053109F" w:rsidP="00A7483D">
      <w:pPr>
        <w:pStyle w:val="ListParagraph"/>
        <w:numPr>
          <w:ilvl w:val="0"/>
          <w:numId w:val="5"/>
        </w:numPr>
        <w:rPr>
          <w:color w:val="000000" w:themeColor="text1"/>
          <w:sz w:val="24"/>
          <w:szCs w:val="24"/>
        </w:rPr>
      </w:pPr>
      <w:r>
        <w:rPr>
          <w:color w:val="000000" w:themeColor="text1"/>
          <w:sz w:val="24"/>
          <w:szCs w:val="24"/>
        </w:rPr>
        <w:t>Gain perspective on current problems and where future difficulties may arise in context of changing society, social relations,</w:t>
      </w:r>
      <w:r w:rsidR="00FB17B0">
        <w:rPr>
          <w:color w:val="000000" w:themeColor="text1"/>
          <w:sz w:val="24"/>
          <w:szCs w:val="24"/>
        </w:rPr>
        <w:t xml:space="preserve"> </w:t>
      </w:r>
      <w:r w:rsidR="00C668C2">
        <w:rPr>
          <w:color w:val="000000" w:themeColor="text1"/>
          <w:sz w:val="24"/>
          <w:szCs w:val="24"/>
        </w:rPr>
        <w:t>and</w:t>
      </w:r>
      <w:r>
        <w:rPr>
          <w:color w:val="000000" w:themeColor="text1"/>
          <w:sz w:val="24"/>
          <w:szCs w:val="24"/>
        </w:rPr>
        <w:t xml:space="preserve"> values</w:t>
      </w:r>
    </w:p>
    <w:p w14:paraId="751F30AA" w14:textId="489AEC82" w:rsidR="00633943" w:rsidRPr="00A7483D" w:rsidRDefault="00633943" w:rsidP="00633943">
      <w:pPr>
        <w:pStyle w:val="ListParagraph"/>
        <w:numPr>
          <w:ilvl w:val="1"/>
          <w:numId w:val="5"/>
        </w:numPr>
        <w:rPr>
          <w:color w:val="000000" w:themeColor="text1"/>
          <w:sz w:val="24"/>
          <w:szCs w:val="24"/>
        </w:rPr>
      </w:pPr>
      <w:r>
        <w:rPr>
          <w:color w:val="000000" w:themeColor="text1"/>
          <w:sz w:val="24"/>
          <w:szCs w:val="24"/>
        </w:rPr>
        <w:t>i.e natural disasters</w:t>
      </w:r>
    </w:p>
    <w:p w14:paraId="789FE61A" w14:textId="0A2CCF6A" w:rsidR="0078340B" w:rsidRPr="00354490" w:rsidRDefault="0078340B" w:rsidP="0053109F">
      <w:pPr>
        <w:pStyle w:val="ListParagraph"/>
        <w:numPr>
          <w:ilvl w:val="0"/>
          <w:numId w:val="5"/>
        </w:numPr>
        <w:rPr>
          <w:b/>
          <w:color w:val="000000" w:themeColor="text1"/>
          <w:sz w:val="24"/>
          <w:szCs w:val="24"/>
        </w:rPr>
      </w:pPr>
      <w:r w:rsidRPr="00354490">
        <w:rPr>
          <w:b/>
          <w:color w:val="000000" w:themeColor="text1"/>
          <w:sz w:val="24"/>
          <w:szCs w:val="24"/>
        </w:rPr>
        <w:t>Fernand Braudel (French historian)</w:t>
      </w:r>
    </w:p>
    <w:p w14:paraId="6D07B1C8" w14:textId="3C0E4D10" w:rsidR="00F9669D" w:rsidRDefault="00F9669D" w:rsidP="00464ADF">
      <w:pPr>
        <w:pStyle w:val="ListParagraph"/>
        <w:numPr>
          <w:ilvl w:val="1"/>
          <w:numId w:val="5"/>
        </w:numPr>
        <w:rPr>
          <w:color w:val="000000" w:themeColor="text1"/>
          <w:sz w:val="24"/>
          <w:szCs w:val="24"/>
        </w:rPr>
      </w:pPr>
      <w:r>
        <w:rPr>
          <w:color w:val="000000" w:themeColor="text1"/>
          <w:sz w:val="24"/>
          <w:szCs w:val="24"/>
        </w:rPr>
        <w:t>Focused on the Mediterranean, Capitalism and Civilization, and the identity of France</w:t>
      </w:r>
    </w:p>
    <w:p w14:paraId="741DBA5F" w14:textId="7649FA0F" w:rsidR="00464ADF" w:rsidRDefault="00162587" w:rsidP="00464ADF">
      <w:pPr>
        <w:pStyle w:val="ListParagraph"/>
        <w:numPr>
          <w:ilvl w:val="1"/>
          <w:numId w:val="5"/>
        </w:numPr>
        <w:rPr>
          <w:color w:val="000000" w:themeColor="text1"/>
          <w:sz w:val="24"/>
          <w:szCs w:val="24"/>
        </w:rPr>
      </w:pPr>
      <w:r>
        <w:rPr>
          <w:color w:val="000000" w:themeColor="text1"/>
          <w:sz w:val="24"/>
          <w:szCs w:val="24"/>
        </w:rPr>
        <w:t>Wrote about three periods (courte douree; moyenne duree; longue duree)</w:t>
      </w:r>
    </w:p>
    <w:p w14:paraId="50F8DD2D" w14:textId="49939567" w:rsidR="00162587" w:rsidRDefault="00A55788" w:rsidP="00464ADF">
      <w:pPr>
        <w:pStyle w:val="ListParagraph"/>
        <w:numPr>
          <w:ilvl w:val="1"/>
          <w:numId w:val="5"/>
        </w:numPr>
        <w:rPr>
          <w:color w:val="000000" w:themeColor="text1"/>
          <w:sz w:val="24"/>
          <w:szCs w:val="24"/>
        </w:rPr>
      </w:pPr>
      <w:r w:rsidRPr="00354490">
        <w:rPr>
          <w:b/>
          <w:i/>
          <w:color w:val="FF0000"/>
          <w:sz w:val="24"/>
          <w:szCs w:val="24"/>
        </w:rPr>
        <w:t>Longue:</w:t>
      </w:r>
      <w:r w:rsidR="00162587">
        <w:rPr>
          <w:color w:val="000000" w:themeColor="text1"/>
          <w:sz w:val="24"/>
          <w:szCs w:val="24"/>
        </w:rPr>
        <w:t xml:space="preserve"> </w:t>
      </w:r>
      <w:r>
        <w:rPr>
          <w:color w:val="000000" w:themeColor="text1"/>
          <w:sz w:val="24"/>
          <w:szCs w:val="24"/>
        </w:rPr>
        <w:t>Looking at</w:t>
      </w:r>
      <w:r w:rsidR="00162587">
        <w:rPr>
          <w:color w:val="000000" w:themeColor="text1"/>
          <w:sz w:val="24"/>
          <w:szCs w:val="24"/>
        </w:rPr>
        <w:t xml:space="preserve"> th</w:t>
      </w:r>
      <w:r w:rsidR="00354490">
        <w:rPr>
          <w:color w:val="000000" w:themeColor="text1"/>
          <w:sz w:val="24"/>
          <w:szCs w:val="24"/>
        </w:rPr>
        <w:t xml:space="preserve">e environment with slow change (e.g. </w:t>
      </w:r>
      <w:r w:rsidR="00162587">
        <w:rPr>
          <w:color w:val="000000" w:themeColor="text1"/>
          <w:sz w:val="24"/>
          <w:szCs w:val="24"/>
        </w:rPr>
        <w:t>ice age). Such change might be slow but if we examine</w:t>
      </w:r>
      <w:r w:rsidR="002A5EC5">
        <w:rPr>
          <w:color w:val="000000" w:themeColor="text1"/>
          <w:sz w:val="24"/>
          <w:szCs w:val="24"/>
        </w:rPr>
        <w:t xml:space="preserve"> slow</w:t>
      </w:r>
      <w:r w:rsidR="00162587">
        <w:rPr>
          <w:color w:val="000000" w:themeColor="text1"/>
          <w:sz w:val="24"/>
          <w:szCs w:val="24"/>
        </w:rPr>
        <w:t xml:space="preserve"> we can chart the shifts and see what compelled it to occur</w:t>
      </w:r>
    </w:p>
    <w:p w14:paraId="1F63992D" w14:textId="1AA39BD1" w:rsidR="00162587" w:rsidRDefault="00162587" w:rsidP="00464ADF">
      <w:pPr>
        <w:pStyle w:val="ListParagraph"/>
        <w:numPr>
          <w:ilvl w:val="1"/>
          <w:numId w:val="5"/>
        </w:numPr>
        <w:rPr>
          <w:color w:val="000000" w:themeColor="text1"/>
          <w:sz w:val="24"/>
          <w:szCs w:val="24"/>
        </w:rPr>
      </w:pPr>
      <w:r w:rsidRPr="00354490">
        <w:rPr>
          <w:b/>
          <w:i/>
          <w:color w:val="FF0000"/>
          <w:sz w:val="24"/>
          <w:szCs w:val="24"/>
        </w:rPr>
        <w:t>Moyenne:</w:t>
      </w:r>
      <w:r w:rsidRPr="00354490">
        <w:rPr>
          <w:color w:val="FF0000"/>
          <w:sz w:val="24"/>
          <w:szCs w:val="24"/>
        </w:rPr>
        <w:t xml:space="preserve"> </w:t>
      </w:r>
      <w:r w:rsidR="000E5F42">
        <w:rPr>
          <w:color w:val="000000" w:themeColor="text1"/>
          <w:sz w:val="24"/>
          <w:szCs w:val="24"/>
        </w:rPr>
        <w:t xml:space="preserve">Looking </w:t>
      </w:r>
      <w:r w:rsidR="00DF3464">
        <w:rPr>
          <w:color w:val="000000" w:themeColor="text1"/>
          <w:sz w:val="24"/>
          <w:szCs w:val="24"/>
        </w:rPr>
        <w:t xml:space="preserve">at </w:t>
      </w:r>
      <w:r w:rsidR="00F809B8">
        <w:rPr>
          <w:color w:val="000000" w:themeColor="text1"/>
          <w:sz w:val="24"/>
          <w:szCs w:val="24"/>
        </w:rPr>
        <w:t>2-3</w:t>
      </w:r>
      <w:r>
        <w:rPr>
          <w:color w:val="000000" w:themeColor="text1"/>
          <w:sz w:val="24"/>
          <w:szCs w:val="24"/>
        </w:rPr>
        <w:t xml:space="preserve"> centuries (social, economic history)</w:t>
      </w:r>
      <w:r w:rsidR="00F809B8">
        <w:rPr>
          <w:color w:val="000000" w:themeColor="text1"/>
          <w:sz w:val="24"/>
          <w:szCs w:val="24"/>
        </w:rPr>
        <w:t xml:space="preserve"> to spot patterns</w:t>
      </w:r>
      <w:r>
        <w:rPr>
          <w:color w:val="000000" w:themeColor="text1"/>
          <w:sz w:val="24"/>
          <w:szCs w:val="24"/>
        </w:rPr>
        <w:t xml:space="preserve">, looked at </w:t>
      </w:r>
      <w:r w:rsidR="00354490">
        <w:rPr>
          <w:color w:val="000000" w:themeColor="text1"/>
          <w:sz w:val="24"/>
          <w:szCs w:val="24"/>
        </w:rPr>
        <w:t>Mediterranean</w:t>
      </w:r>
      <w:r w:rsidR="00157BAD">
        <w:rPr>
          <w:color w:val="000000" w:themeColor="text1"/>
          <w:sz w:val="24"/>
          <w:szCs w:val="24"/>
        </w:rPr>
        <w:t xml:space="preserve">. More rapid. </w:t>
      </w:r>
      <w:r w:rsidR="000E5F42">
        <w:rPr>
          <w:color w:val="000000" w:themeColor="text1"/>
          <w:sz w:val="24"/>
          <w:szCs w:val="24"/>
        </w:rPr>
        <w:t>(e.g. rise of R</w:t>
      </w:r>
      <w:r w:rsidR="00157BAD">
        <w:rPr>
          <w:color w:val="000000" w:themeColor="text1"/>
          <w:sz w:val="24"/>
          <w:szCs w:val="24"/>
        </w:rPr>
        <w:t xml:space="preserve">oman </w:t>
      </w:r>
      <w:r w:rsidR="000E5F42">
        <w:rPr>
          <w:color w:val="000000" w:themeColor="text1"/>
          <w:sz w:val="24"/>
          <w:szCs w:val="24"/>
        </w:rPr>
        <w:t>E</w:t>
      </w:r>
      <w:r w:rsidR="00157BAD">
        <w:rPr>
          <w:color w:val="000000" w:themeColor="text1"/>
          <w:sz w:val="24"/>
          <w:szCs w:val="24"/>
        </w:rPr>
        <w:t>mpire</w:t>
      </w:r>
      <w:r w:rsidR="000E5F42">
        <w:rPr>
          <w:color w:val="000000" w:themeColor="text1"/>
          <w:sz w:val="24"/>
          <w:szCs w:val="24"/>
        </w:rPr>
        <w:t>)</w:t>
      </w:r>
    </w:p>
    <w:p w14:paraId="0E0AAA76" w14:textId="6C945094" w:rsidR="00157BAD" w:rsidRDefault="00157BAD" w:rsidP="00464ADF">
      <w:pPr>
        <w:pStyle w:val="ListParagraph"/>
        <w:numPr>
          <w:ilvl w:val="1"/>
          <w:numId w:val="5"/>
        </w:numPr>
        <w:rPr>
          <w:color w:val="000000" w:themeColor="text1"/>
          <w:sz w:val="24"/>
          <w:szCs w:val="24"/>
        </w:rPr>
      </w:pPr>
      <w:r w:rsidRPr="00354490">
        <w:rPr>
          <w:b/>
          <w:i/>
          <w:color w:val="FF0000"/>
          <w:sz w:val="24"/>
          <w:szCs w:val="24"/>
        </w:rPr>
        <w:t>Courte:</w:t>
      </w:r>
      <w:r w:rsidRPr="00354490">
        <w:rPr>
          <w:color w:val="FF0000"/>
          <w:sz w:val="24"/>
          <w:szCs w:val="24"/>
        </w:rPr>
        <w:t xml:space="preserve"> </w:t>
      </w:r>
      <w:r>
        <w:rPr>
          <w:color w:val="000000" w:themeColor="text1"/>
          <w:sz w:val="24"/>
          <w:szCs w:val="24"/>
        </w:rPr>
        <w:t>l</w:t>
      </w:r>
      <w:r w:rsidR="00F0433C">
        <w:rPr>
          <w:color w:val="000000" w:themeColor="text1"/>
          <w:sz w:val="24"/>
          <w:szCs w:val="24"/>
        </w:rPr>
        <w:t>ooking at history of events to see which individuals</w:t>
      </w:r>
      <w:r>
        <w:rPr>
          <w:color w:val="000000" w:themeColor="text1"/>
          <w:sz w:val="24"/>
          <w:szCs w:val="24"/>
        </w:rPr>
        <w:t xml:space="preserve"> made an impact. Examine the </w:t>
      </w:r>
      <w:r w:rsidR="00354490">
        <w:rPr>
          <w:color w:val="000000" w:themeColor="text1"/>
          <w:sz w:val="24"/>
          <w:szCs w:val="24"/>
        </w:rPr>
        <w:t>short duration</w:t>
      </w:r>
      <w:r>
        <w:rPr>
          <w:color w:val="000000" w:themeColor="text1"/>
          <w:sz w:val="24"/>
          <w:szCs w:val="24"/>
        </w:rPr>
        <w:t xml:space="preserve"> to understand the social forces and the </w:t>
      </w:r>
      <w:r w:rsidR="00CB023E">
        <w:rPr>
          <w:color w:val="000000" w:themeColor="text1"/>
          <w:sz w:val="24"/>
          <w:szCs w:val="24"/>
        </w:rPr>
        <w:t>long duration</w:t>
      </w:r>
      <w:r w:rsidR="009C0C2D">
        <w:rPr>
          <w:color w:val="000000" w:themeColor="text1"/>
          <w:sz w:val="24"/>
          <w:szCs w:val="24"/>
        </w:rPr>
        <w:t xml:space="preserve"> (</w:t>
      </w:r>
      <w:r>
        <w:rPr>
          <w:color w:val="000000" w:themeColor="text1"/>
          <w:sz w:val="24"/>
          <w:szCs w:val="24"/>
        </w:rPr>
        <w:t>Shapes understanding of</w:t>
      </w:r>
      <w:r w:rsidR="009C0C2D">
        <w:rPr>
          <w:color w:val="000000" w:themeColor="text1"/>
          <w:sz w:val="24"/>
          <w:szCs w:val="24"/>
        </w:rPr>
        <w:t xml:space="preserve"> the environmental </w:t>
      </w:r>
      <w:r w:rsidR="00CB023E">
        <w:rPr>
          <w:color w:val="000000" w:themeColor="text1"/>
          <w:sz w:val="24"/>
          <w:szCs w:val="24"/>
        </w:rPr>
        <w:t>long duration)</w:t>
      </w:r>
    </w:p>
    <w:p w14:paraId="4189B7CD" w14:textId="60C584EF" w:rsidR="002A5EC5" w:rsidRDefault="006729BF" w:rsidP="008C612D">
      <w:pPr>
        <w:pStyle w:val="ListParagraph"/>
        <w:numPr>
          <w:ilvl w:val="1"/>
          <w:numId w:val="5"/>
        </w:numPr>
        <w:rPr>
          <w:color w:val="000000" w:themeColor="text1"/>
          <w:sz w:val="24"/>
          <w:szCs w:val="24"/>
        </w:rPr>
      </w:pPr>
      <w:r>
        <w:rPr>
          <w:color w:val="000000" w:themeColor="text1"/>
          <w:sz w:val="24"/>
          <w:szCs w:val="24"/>
        </w:rPr>
        <w:lastRenderedPageBreak/>
        <w:t>In-depth</w:t>
      </w:r>
      <w:r w:rsidR="002A5EC5">
        <w:rPr>
          <w:color w:val="000000" w:themeColor="text1"/>
          <w:sz w:val="24"/>
          <w:szCs w:val="24"/>
        </w:rPr>
        <w:t xml:space="preserve"> analysis of individual events is combined with the identification of transformational cycles (i.e. idea of nation building)</w:t>
      </w:r>
    </w:p>
    <w:p w14:paraId="1AFF1C79" w14:textId="0A607668" w:rsidR="006729BF" w:rsidRDefault="006729BF" w:rsidP="008C612D">
      <w:pPr>
        <w:pStyle w:val="ListParagraph"/>
        <w:numPr>
          <w:ilvl w:val="1"/>
          <w:numId w:val="5"/>
        </w:numPr>
        <w:rPr>
          <w:color w:val="000000" w:themeColor="text1"/>
          <w:sz w:val="24"/>
          <w:szCs w:val="24"/>
        </w:rPr>
      </w:pPr>
      <w:r>
        <w:rPr>
          <w:color w:val="000000" w:themeColor="text1"/>
          <w:sz w:val="24"/>
          <w:szCs w:val="24"/>
        </w:rPr>
        <w:t>Researchers ques</w:t>
      </w:r>
      <w:r w:rsidR="007A4E7F">
        <w:rPr>
          <w:color w:val="000000" w:themeColor="text1"/>
          <w:sz w:val="24"/>
          <w:szCs w:val="24"/>
        </w:rPr>
        <w:t xml:space="preserve">tion long-established ‘truths’ by </w:t>
      </w:r>
      <w:r>
        <w:rPr>
          <w:color w:val="000000" w:themeColor="text1"/>
          <w:sz w:val="24"/>
          <w:szCs w:val="24"/>
        </w:rPr>
        <w:t>adopt</w:t>
      </w:r>
      <w:r w:rsidR="007A4E7F">
        <w:rPr>
          <w:color w:val="000000" w:themeColor="text1"/>
          <w:sz w:val="24"/>
          <w:szCs w:val="24"/>
        </w:rPr>
        <w:t>ing</w:t>
      </w:r>
      <w:r w:rsidR="00500EF4">
        <w:rPr>
          <w:color w:val="000000" w:themeColor="text1"/>
          <w:sz w:val="24"/>
          <w:szCs w:val="24"/>
        </w:rPr>
        <w:t xml:space="preserve"> diverse theories and </w:t>
      </w:r>
      <w:r>
        <w:rPr>
          <w:color w:val="000000" w:themeColor="text1"/>
          <w:sz w:val="24"/>
          <w:szCs w:val="24"/>
        </w:rPr>
        <w:t>methods to investigate multiple experiences; ‘revisionist’ approach to contest grand narratives.</w:t>
      </w:r>
    </w:p>
    <w:p w14:paraId="1489B1C6" w14:textId="463B7EF8" w:rsidR="006729BF" w:rsidRDefault="006729BF" w:rsidP="006C42EA">
      <w:pPr>
        <w:pStyle w:val="ListParagraph"/>
        <w:numPr>
          <w:ilvl w:val="2"/>
          <w:numId w:val="5"/>
        </w:numPr>
        <w:rPr>
          <w:color w:val="000000" w:themeColor="text1"/>
          <w:sz w:val="24"/>
          <w:szCs w:val="24"/>
        </w:rPr>
      </w:pPr>
      <w:r>
        <w:rPr>
          <w:color w:val="000000" w:themeColor="text1"/>
          <w:sz w:val="24"/>
          <w:szCs w:val="24"/>
        </w:rPr>
        <w:t>Historians may start with a questions and revisit it.</w:t>
      </w:r>
      <w:r w:rsidR="00E1091A">
        <w:rPr>
          <w:color w:val="000000" w:themeColor="text1"/>
          <w:sz w:val="24"/>
          <w:szCs w:val="24"/>
        </w:rPr>
        <w:t xml:space="preserve"> Could look at a set of sports. </w:t>
      </w:r>
    </w:p>
    <w:p w14:paraId="0A4BD6E9" w14:textId="45B790DB" w:rsidR="006F52FA" w:rsidRDefault="006F52FA" w:rsidP="006C42EA">
      <w:pPr>
        <w:pStyle w:val="ListParagraph"/>
        <w:numPr>
          <w:ilvl w:val="2"/>
          <w:numId w:val="5"/>
        </w:numPr>
        <w:rPr>
          <w:color w:val="000000" w:themeColor="text1"/>
          <w:sz w:val="24"/>
          <w:szCs w:val="24"/>
        </w:rPr>
      </w:pPr>
      <w:r>
        <w:rPr>
          <w:color w:val="000000" w:themeColor="text1"/>
          <w:sz w:val="24"/>
          <w:szCs w:val="24"/>
        </w:rPr>
        <w:t xml:space="preserve">Can approach in two ways: can </w:t>
      </w:r>
      <w:r w:rsidR="00AD1BD3">
        <w:rPr>
          <w:color w:val="000000" w:themeColor="text1"/>
          <w:sz w:val="24"/>
          <w:szCs w:val="24"/>
        </w:rPr>
        <w:t>d</w:t>
      </w:r>
      <w:r w:rsidR="00A04121">
        <w:rPr>
          <w:color w:val="000000" w:themeColor="text1"/>
          <w:sz w:val="24"/>
          <w:szCs w:val="24"/>
        </w:rPr>
        <w:t>e</w:t>
      </w:r>
      <w:r w:rsidR="00AD1BD3">
        <w:rPr>
          <w:color w:val="000000" w:themeColor="text1"/>
          <w:sz w:val="24"/>
          <w:szCs w:val="24"/>
        </w:rPr>
        <w:t>scribe</w:t>
      </w:r>
      <w:r>
        <w:rPr>
          <w:color w:val="000000" w:themeColor="text1"/>
          <w:sz w:val="24"/>
          <w:szCs w:val="24"/>
        </w:rPr>
        <w:t xml:space="preserve"> or interpret history</w:t>
      </w:r>
    </w:p>
    <w:p w14:paraId="48585834" w14:textId="40CA7A94" w:rsidR="00190F26" w:rsidRDefault="00190F26" w:rsidP="006C42EA">
      <w:pPr>
        <w:pStyle w:val="ListParagraph"/>
        <w:numPr>
          <w:ilvl w:val="2"/>
          <w:numId w:val="5"/>
        </w:numPr>
        <w:rPr>
          <w:color w:val="000000" w:themeColor="text1"/>
          <w:sz w:val="24"/>
          <w:szCs w:val="24"/>
        </w:rPr>
      </w:pPr>
      <w:r w:rsidRPr="000C15AC">
        <w:rPr>
          <w:b/>
          <w:i/>
          <w:color w:val="FF0000"/>
          <w:sz w:val="24"/>
          <w:szCs w:val="24"/>
        </w:rPr>
        <w:t>Descriptive history:</w:t>
      </w:r>
      <w:r w:rsidRPr="000C15AC">
        <w:rPr>
          <w:color w:val="FF0000"/>
          <w:sz w:val="24"/>
          <w:szCs w:val="24"/>
        </w:rPr>
        <w:t xml:space="preserve"> </w:t>
      </w:r>
      <w:r w:rsidR="00CB023E">
        <w:rPr>
          <w:color w:val="000000" w:themeColor="text1"/>
          <w:sz w:val="24"/>
          <w:szCs w:val="24"/>
        </w:rPr>
        <w:t>need history</w:t>
      </w:r>
      <w:r>
        <w:rPr>
          <w:color w:val="000000" w:themeColor="text1"/>
          <w:sz w:val="24"/>
          <w:szCs w:val="24"/>
        </w:rPr>
        <w:t xml:space="preserve"> to analyze. Tries to objectively </w:t>
      </w:r>
      <w:r w:rsidR="00163FC9">
        <w:rPr>
          <w:color w:val="000000" w:themeColor="text1"/>
          <w:sz w:val="24"/>
          <w:szCs w:val="24"/>
        </w:rPr>
        <w:t>describe an event (who participated, where did the event take place), tries to provide the who, what, when</w:t>
      </w:r>
      <w:r w:rsidR="00AE705F">
        <w:rPr>
          <w:color w:val="000000" w:themeColor="text1"/>
          <w:sz w:val="24"/>
          <w:szCs w:val="24"/>
        </w:rPr>
        <w:t>, where</w:t>
      </w:r>
      <w:r w:rsidR="00163FC9">
        <w:rPr>
          <w:color w:val="000000" w:themeColor="text1"/>
          <w:sz w:val="24"/>
          <w:szCs w:val="24"/>
        </w:rPr>
        <w:t xml:space="preserve"> without injecting ideas, values, and judgement.</w:t>
      </w:r>
    </w:p>
    <w:p w14:paraId="67F89F60" w14:textId="3ADB6ECF" w:rsidR="00510BC6" w:rsidRDefault="00510BC6" w:rsidP="006C42EA">
      <w:pPr>
        <w:pStyle w:val="ListParagraph"/>
        <w:numPr>
          <w:ilvl w:val="2"/>
          <w:numId w:val="5"/>
        </w:numPr>
        <w:rPr>
          <w:color w:val="000000" w:themeColor="text1"/>
          <w:sz w:val="24"/>
          <w:szCs w:val="24"/>
        </w:rPr>
      </w:pPr>
      <w:r w:rsidRPr="000C15AC">
        <w:rPr>
          <w:b/>
          <w:i/>
          <w:color w:val="FF0000"/>
          <w:sz w:val="24"/>
          <w:szCs w:val="24"/>
        </w:rPr>
        <w:t>Interpret History:</w:t>
      </w:r>
      <w:r w:rsidRPr="000C15AC">
        <w:rPr>
          <w:color w:val="FF0000"/>
          <w:sz w:val="24"/>
          <w:szCs w:val="24"/>
        </w:rPr>
        <w:t xml:space="preserve"> </w:t>
      </w:r>
      <w:r w:rsidR="00816A67">
        <w:rPr>
          <w:color w:val="000000" w:themeColor="text1"/>
          <w:sz w:val="24"/>
          <w:szCs w:val="24"/>
        </w:rPr>
        <w:t>will pay attention to the</w:t>
      </w:r>
      <w:r>
        <w:rPr>
          <w:color w:val="000000" w:themeColor="text1"/>
          <w:sz w:val="24"/>
          <w:szCs w:val="24"/>
        </w:rPr>
        <w:t xml:space="preserve"> methodology</w:t>
      </w:r>
      <w:r w:rsidR="00816A67">
        <w:rPr>
          <w:color w:val="000000" w:themeColor="text1"/>
          <w:sz w:val="24"/>
          <w:szCs w:val="24"/>
        </w:rPr>
        <w:t xml:space="preserve"> of the event</w:t>
      </w:r>
      <w:r>
        <w:rPr>
          <w:color w:val="000000" w:themeColor="text1"/>
          <w:sz w:val="24"/>
          <w:szCs w:val="24"/>
        </w:rPr>
        <w:t xml:space="preserve">, try to understand how and why the event took place (what did it represent). </w:t>
      </w:r>
      <w:r w:rsidR="00FF4A24">
        <w:rPr>
          <w:color w:val="000000" w:themeColor="text1"/>
          <w:sz w:val="24"/>
          <w:szCs w:val="24"/>
        </w:rPr>
        <w:t>Records are no longer just facts, it enable</w:t>
      </w:r>
      <w:r w:rsidR="00D74ACE">
        <w:rPr>
          <w:color w:val="000000" w:themeColor="text1"/>
          <w:sz w:val="24"/>
          <w:szCs w:val="24"/>
        </w:rPr>
        <w:t>s</w:t>
      </w:r>
      <w:r w:rsidR="00FF4A24">
        <w:rPr>
          <w:color w:val="000000" w:themeColor="text1"/>
          <w:sz w:val="24"/>
          <w:szCs w:val="24"/>
        </w:rPr>
        <w:t xml:space="preserve"> us to understand the context.</w:t>
      </w:r>
    </w:p>
    <w:p w14:paraId="35705A37" w14:textId="4FFFE622" w:rsidR="00A97715" w:rsidRDefault="00A97715" w:rsidP="00A97715">
      <w:pPr>
        <w:rPr>
          <w:b/>
          <w:color w:val="000000" w:themeColor="text1"/>
          <w:sz w:val="24"/>
          <w:szCs w:val="24"/>
        </w:rPr>
      </w:pPr>
      <w:r>
        <w:rPr>
          <w:b/>
          <w:color w:val="000000" w:themeColor="text1"/>
          <w:sz w:val="24"/>
          <w:szCs w:val="24"/>
        </w:rPr>
        <w:t>Different Types of Sport Histories</w:t>
      </w:r>
    </w:p>
    <w:p w14:paraId="48B48284" w14:textId="524C263C" w:rsidR="00A97715" w:rsidRPr="004F40ED" w:rsidRDefault="00A97715" w:rsidP="00A97715">
      <w:pPr>
        <w:pStyle w:val="ListParagraph"/>
        <w:numPr>
          <w:ilvl w:val="0"/>
          <w:numId w:val="5"/>
        </w:numPr>
        <w:rPr>
          <w:b/>
          <w:color w:val="FF0000"/>
          <w:sz w:val="24"/>
          <w:szCs w:val="24"/>
        </w:rPr>
      </w:pPr>
      <w:r w:rsidRPr="004F40ED">
        <w:rPr>
          <w:b/>
          <w:color w:val="000000" w:themeColor="text1"/>
          <w:sz w:val="24"/>
          <w:szCs w:val="24"/>
        </w:rPr>
        <w:t>Academic histories:</w:t>
      </w:r>
    </w:p>
    <w:p w14:paraId="69BEA851" w14:textId="5E29E328" w:rsidR="00A97715" w:rsidRDefault="00A97715" w:rsidP="00A97715">
      <w:pPr>
        <w:pStyle w:val="ListParagraph"/>
        <w:numPr>
          <w:ilvl w:val="1"/>
          <w:numId w:val="5"/>
        </w:numPr>
        <w:rPr>
          <w:color w:val="000000" w:themeColor="text1"/>
          <w:sz w:val="24"/>
          <w:szCs w:val="24"/>
        </w:rPr>
      </w:pPr>
      <w:r>
        <w:rPr>
          <w:color w:val="000000" w:themeColor="text1"/>
          <w:sz w:val="24"/>
          <w:szCs w:val="24"/>
        </w:rPr>
        <w:t>Journal articles</w:t>
      </w:r>
    </w:p>
    <w:p w14:paraId="4E639A79" w14:textId="10D5D2B1" w:rsidR="00A97715" w:rsidRDefault="00A97715" w:rsidP="00A97715">
      <w:pPr>
        <w:pStyle w:val="ListParagraph"/>
        <w:numPr>
          <w:ilvl w:val="1"/>
          <w:numId w:val="5"/>
        </w:numPr>
        <w:rPr>
          <w:color w:val="000000" w:themeColor="text1"/>
          <w:sz w:val="24"/>
          <w:szCs w:val="24"/>
        </w:rPr>
      </w:pPr>
      <w:r>
        <w:rPr>
          <w:color w:val="000000" w:themeColor="text1"/>
          <w:sz w:val="24"/>
          <w:szCs w:val="24"/>
        </w:rPr>
        <w:t>Complex topics</w:t>
      </w:r>
      <w:r w:rsidR="00FF4A24">
        <w:rPr>
          <w:color w:val="000000" w:themeColor="text1"/>
          <w:sz w:val="24"/>
          <w:szCs w:val="24"/>
        </w:rPr>
        <w:t xml:space="preserve"> </w:t>
      </w:r>
    </w:p>
    <w:p w14:paraId="07FC4F26" w14:textId="71850FFF" w:rsidR="00A97715" w:rsidRDefault="00A97715" w:rsidP="00A97715">
      <w:pPr>
        <w:pStyle w:val="ListParagraph"/>
        <w:numPr>
          <w:ilvl w:val="1"/>
          <w:numId w:val="5"/>
        </w:numPr>
        <w:rPr>
          <w:color w:val="000000" w:themeColor="text1"/>
          <w:sz w:val="24"/>
          <w:szCs w:val="24"/>
        </w:rPr>
      </w:pPr>
      <w:r>
        <w:rPr>
          <w:color w:val="000000" w:themeColor="text1"/>
          <w:sz w:val="24"/>
          <w:szCs w:val="24"/>
        </w:rPr>
        <w:t>Examine several critical issues (i.e. gender, race, class)</w:t>
      </w:r>
    </w:p>
    <w:p w14:paraId="708A4595" w14:textId="039C4F15" w:rsidR="006E641D" w:rsidRDefault="006E641D" w:rsidP="006C42EA">
      <w:pPr>
        <w:pStyle w:val="ListParagraph"/>
        <w:numPr>
          <w:ilvl w:val="2"/>
          <w:numId w:val="5"/>
        </w:numPr>
        <w:rPr>
          <w:color w:val="000000" w:themeColor="text1"/>
          <w:sz w:val="24"/>
          <w:szCs w:val="24"/>
        </w:rPr>
      </w:pPr>
      <w:r>
        <w:rPr>
          <w:color w:val="000000" w:themeColor="text1"/>
          <w:sz w:val="24"/>
          <w:szCs w:val="24"/>
        </w:rPr>
        <w:t>Allows us to open things up for discussion</w:t>
      </w:r>
    </w:p>
    <w:p w14:paraId="2995C3CB" w14:textId="21273F2B" w:rsidR="00A97715" w:rsidRPr="004F40ED" w:rsidRDefault="00A97715" w:rsidP="00A97715">
      <w:pPr>
        <w:pStyle w:val="ListParagraph"/>
        <w:numPr>
          <w:ilvl w:val="0"/>
          <w:numId w:val="5"/>
        </w:numPr>
        <w:rPr>
          <w:b/>
          <w:color w:val="000000" w:themeColor="text1"/>
          <w:sz w:val="24"/>
          <w:szCs w:val="24"/>
        </w:rPr>
      </w:pPr>
      <w:r w:rsidRPr="004F40ED">
        <w:rPr>
          <w:b/>
          <w:color w:val="000000" w:themeColor="text1"/>
          <w:sz w:val="24"/>
          <w:szCs w:val="24"/>
        </w:rPr>
        <w:t>Popular histories</w:t>
      </w:r>
    </w:p>
    <w:p w14:paraId="18C38DE5" w14:textId="2D21BB7A" w:rsidR="00A97715" w:rsidRDefault="00A97715" w:rsidP="00A97715">
      <w:pPr>
        <w:pStyle w:val="ListParagraph"/>
        <w:numPr>
          <w:ilvl w:val="1"/>
          <w:numId w:val="5"/>
        </w:numPr>
        <w:rPr>
          <w:color w:val="000000" w:themeColor="text1"/>
          <w:sz w:val="24"/>
          <w:szCs w:val="24"/>
        </w:rPr>
      </w:pPr>
      <w:r>
        <w:rPr>
          <w:color w:val="000000" w:themeColor="text1"/>
          <w:sz w:val="24"/>
          <w:szCs w:val="24"/>
        </w:rPr>
        <w:t>Narrative accounts</w:t>
      </w:r>
      <w:r w:rsidR="000427EB">
        <w:rPr>
          <w:color w:val="000000" w:themeColor="text1"/>
          <w:sz w:val="24"/>
          <w:szCs w:val="24"/>
        </w:rPr>
        <w:t xml:space="preserve"> </w:t>
      </w:r>
    </w:p>
    <w:p w14:paraId="79AF1834" w14:textId="341AB6D0" w:rsidR="00A97715" w:rsidRPr="000427EB" w:rsidRDefault="00A97715" w:rsidP="000427EB">
      <w:pPr>
        <w:pStyle w:val="ListParagraph"/>
        <w:numPr>
          <w:ilvl w:val="1"/>
          <w:numId w:val="5"/>
        </w:numPr>
        <w:rPr>
          <w:color w:val="000000" w:themeColor="text1"/>
          <w:sz w:val="24"/>
          <w:szCs w:val="24"/>
        </w:rPr>
      </w:pPr>
      <w:r>
        <w:rPr>
          <w:color w:val="000000" w:themeColor="text1"/>
          <w:sz w:val="24"/>
          <w:szCs w:val="24"/>
        </w:rPr>
        <w:t>Positivist, linear account of events</w:t>
      </w:r>
      <w:r w:rsidR="000427EB">
        <w:rPr>
          <w:color w:val="000000" w:themeColor="text1"/>
          <w:sz w:val="24"/>
          <w:szCs w:val="24"/>
        </w:rPr>
        <w:t xml:space="preserve"> (look at how they intersect)</w:t>
      </w:r>
    </w:p>
    <w:p w14:paraId="4A8A5B44" w14:textId="4319FC12" w:rsidR="00A97715" w:rsidRDefault="00A97715" w:rsidP="00A97715">
      <w:pPr>
        <w:pStyle w:val="ListParagraph"/>
        <w:numPr>
          <w:ilvl w:val="1"/>
          <w:numId w:val="5"/>
        </w:numPr>
        <w:rPr>
          <w:color w:val="000000" w:themeColor="text1"/>
          <w:sz w:val="24"/>
          <w:szCs w:val="24"/>
        </w:rPr>
      </w:pPr>
      <w:r>
        <w:rPr>
          <w:color w:val="000000" w:themeColor="text1"/>
          <w:sz w:val="24"/>
          <w:szCs w:val="24"/>
        </w:rPr>
        <w:t>Themes of triumph, success, hero</w:t>
      </w:r>
      <w:r w:rsidR="00DF0C43">
        <w:rPr>
          <w:color w:val="000000" w:themeColor="text1"/>
          <w:sz w:val="24"/>
          <w:szCs w:val="24"/>
        </w:rPr>
        <w:t>e</w:t>
      </w:r>
      <w:r>
        <w:rPr>
          <w:color w:val="000000" w:themeColor="text1"/>
          <w:sz w:val="24"/>
          <w:szCs w:val="24"/>
        </w:rPr>
        <w:t>s,</w:t>
      </w:r>
      <w:r w:rsidR="00DF0C43">
        <w:rPr>
          <w:color w:val="000000" w:themeColor="text1"/>
          <w:sz w:val="24"/>
          <w:szCs w:val="24"/>
        </w:rPr>
        <w:t xml:space="preserve"> etc.</w:t>
      </w:r>
      <w:r w:rsidR="000427EB">
        <w:rPr>
          <w:color w:val="000000" w:themeColor="text1"/>
          <w:sz w:val="24"/>
          <w:szCs w:val="24"/>
        </w:rPr>
        <w:t xml:space="preserve"> (often rely on qualitative data)</w:t>
      </w:r>
    </w:p>
    <w:p w14:paraId="2864EE62" w14:textId="29D8A9D4" w:rsidR="000427EB" w:rsidRDefault="000427EB" w:rsidP="000427EB">
      <w:pPr>
        <w:pStyle w:val="ListParagraph"/>
        <w:numPr>
          <w:ilvl w:val="2"/>
          <w:numId w:val="5"/>
        </w:numPr>
        <w:rPr>
          <w:color w:val="000000" w:themeColor="text1"/>
          <w:sz w:val="24"/>
          <w:szCs w:val="24"/>
        </w:rPr>
      </w:pPr>
      <w:r>
        <w:rPr>
          <w:color w:val="000000" w:themeColor="text1"/>
          <w:sz w:val="24"/>
          <w:szCs w:val="24"/>
        </w:rPr>
        <w:t>Academic history can use this research but look for that moyenne duree.</w:t>
      </w:r>
    </w:p>
    <w:p w14:paraId="3952973F" w14:textId="1AAD6EF9" w:rsidR="00DF0C43" w:rsidRDefault="00DF0C43" w:rsidP="00DF0C43">
      <w:pPr>
        <w:rPr>
          <w:b/>
          <w:color w:val="000000" w:themeColor="text1"/>
          <w:sz w:val="24"/>
          <w:szCs w:val="24"/>
        </w:rPr>
      </w:pPr>
      <w:r>
        <w:rPr>
          <w:b/>
          <w:color w:val="000000" w:themeColor="text1"/>
          <w:sz w:val="24"/>
          <w:szCs w:val="24"/>
        </w:rPr>
        <w:t>How to Conduct Primary Research in Sports History</w:t>
      </w:r>
    </w:p>
    <w:p w14:paraId="3F64D789" w14:textId="685974DD" w:rsidR="00DF0C43" w:rsidRDefault="00DF0C43" w:rsidP="00DF0C43">
      <w:pPr>
        <w:pStyle w:val="ListParagraph"/>
        <w:numPr>
          <w:ilvl w:val="0"/>
          <w:numId w:val="5"/>
        </w:numPr>
        <w:rPr>
          <w:color w:val="000000" w:themeColor="text1"/>
          <w:sz w:val="24"/>
          <w:szCs w:val="24"/>
        </w:rPr>
      </w:pPr>
      <w:r>
        <w:rPr>
          <w:color w:val="000000" w:themeColor="text1"/>
          <w:sz w:val="24"/>
          <w:szCs w:val="24"/>
        </w:rPr>
        <w:t>What is the difference between primary and secondary research?</w:t>
      </w:r>
    </w:p>
    <w:p w14:paraId="7BCEE06D" w14:textId="23AF7C2E" w:rsidR="002632D9" w:rsidRDefault="002632D9" w:rsidP="002632D9">
      <w:pPr>
        <w:pStyle w:val="ListParagraph"/>
        <w:numPr>
          <w:ilvl w:val="1"/>
          <w:numId w:val="5"/>
        </w:numPr>
        <w:rPr>
          <w:color w:val="000000" w:themeColor="text1"/>
          <w:sz w:val="24"/>
          <w:szCs w:val="24"/>
        </w:rPr>
      </w:pPr>
      <w:r w:rsidRPr="006C42EA">
        <w:rPr>
          <w:b/>
          <w:i/>
          <w:color w:val="FF0000"/>
          <w:sz w:val="24"/>
          <w:szCs w:val="24"/>
        </w:rPr>
        <w:t>Primary research:</w:t>
      </w:r>
      <w:r w:rsidRPr="006C42EA">
        <w:rPr>
          <w:color w:val="FF0000"/>
          <w:sz w:val="24"/>
          <w:szCs w:val="24"/>
        </w:rPr>
        <w:t xml:space="preserve"> </w:t>
      </w:r>
      <w:r w:rsidR="00C768D0">
        <w:rPr>
          <w:color w:val="000000" w:themeColor="text1"/>
          <w:sz w:val="24"/>
          <w:szCs w:val="24"/>
        </w:rPr>
        <w:t>doing research that we conducted. But basing on primary and secondary research. We’re interpreting the research.</w:t>
      </w:r>
    </w:p>
    <w:p w14:paraId="45A9F1D6" w14:textId="37C08E4D" w:rsidR="00C768D0" w:rsidRDefault="00C768D0" w:rsidP="002632D9">
      <w:pPr>
        <w:pStyle w:val="ListParagraph"/>
        <w:numPr>
          <w:ilvl w:val="1"/>
          <w:numId w:val="5"/>
        </w:numPr>
        <w:rPr>
          <w:color w:val="000000" w:themeColor="text1"/>
          <w:sz w:val="24"/>
          <w:szCs w:val="24"/>
        </w:rPr>
      </w:pPr>
      <w:r w:rsidRPr="006C42EA">
        <w:rPr>
          <w:b/>
          <w:i/>
          <w:color w:val="FF0000"/>
          <w:sz w:val="24"/>
          <w:szCs w:val="24"/>
        </w:rPr>
        <w:t>Secondary research:</w:t>
      </w:r>
      <w:r w:rsidR="00085A85" w:rsidRPr="006C42EA">
        <w:rPr>
          <w:color w:val="FF0000"/>
          <w:sz w:val="24"/>
          <w:szCs w:val="24"/>
        </w:rPr>
        <w:t xml:space="preserve"> </w:t>
      </w:r>
      <w:r w:rsidR="00085A85">
        <w:rPr>
          <w:color w:val="000000" w:themeColor="text1"/>
          <w:sz w:val="24"/>
          <w:szCs w:val="24"/>
        </w:rPr>
        <w:t>research we did not conduct. Used to further prove our point (evidence)</w:t>
      </w:r>
    </w:p>
    <w:p w14:paraId="38B73AD9" w14:textId="4AE540EA" w:rsidR="00DF0C43" w:rsidRDefault="00DF0C43" w:rsidP="00DF0C43">
      <w:pPr>
        <w:pStyle w:val="ListParagraph"/>
        <w:numPr>
          <w:ilvl w:val="0"/>
          <w:numId w:val="5"/>
        </w:numPr>
        <w:rPr>
          <w:color w:val="000000" w:themeColor="text1"/>
          <w:sz w:val="24"/>
          <w:szCs w:val="24"/>
        </w:rPr>
      </w:pPr>
      <w:r>
        <w:rPr>
          <w:color w:val="000000" w:themeColor="text1"/>
          <w:sz w:val="24"/>
          <w:szCs w:val="24"/>
        </w:rPr>
        <w:t>Historical sources for primary research</w:t>
      </w:r>
    </w:p>
    <w:p w14:paraId="6018B384" w14:textId="0C1812AB" w:rsidR="00261AEB" w:rsidRDefault="00261AEB" w:rsidP="00261AEB">
      <w:pPr>
        <w:pStyle w:val="ListParagraph"/>
        <w:numPr>
          <w:ilvl w:val="1"/>
          <w:numId w:val="5"/>
        </w:numPr>
        <w:rPr>
          <w:color w:val="000000" w:themeColor="text1"/>
          <w:sz w:val="24"/>
          <w:szCs w:val="24"/>
        </w:rPr>
      </w:pPr>
      <w:r>
        <w:rPr>
          <w:color w:val="000000" w:themeColor="text1"/>
          <w:sz w:val="24"/>
          <w:szCs w:val="24"/>
        </w:rPr>
        <w:t>What are they? Think of some examples of sources you could use if you wanted to research a topic in a certain sport.</w:t>
      </w:r>
    </w:p>
    <w:p w14:paraId="71200220" w14:textId="48F89D3B" w:rsidR="00085A85" w:rsidRDefault="00085A85" w:rsidP="00085A85">
      <w:pPr>
        <w:pStyle w:val="ListParagraph"/>
        <w:numPr>
          <w:ilvl w:val="2"/>
          <w:numId w:val="5"/>
        </w:numPr>
        <w:rPr>
          <w:color w:val="000000" w:themeColor="text1"/>
          <w:sz w:val="24"/>
          <w:szCs w:val="24"/>
        </w:rPr>
      </w:pPr>
      <w:r>
        <w:rPr>
          <w:color w:val="000000" w:themeColor="text1"/>
          <w:sz w:val="24"/>
          <w:szCs w:val="24"/>
        </w:rPr>
        <w:t>Lab results</w:t>
      </w:r>
    </w:p>
    <w:p w14:paraId="61C7F4B0" w14:textId="187C1097" w:rsidR="005E5D7D" w:rsidRDefault="005E5D7D" w:rsidP="00085A85">
      <w:pPr>
        <w:pStyle w:val="ListParagraph"/>
        <w:numPr>
          <w:ilvl w:val="2"/>
          <w:numId w:val="5"/>
        </w:numPr>
        <w:rPr>
          <w:color w:val="000000" w:themeColor="text1"/>
          <w:sz w:val="24"/>
          <w:szCs w:val="24"/>
        </w:rPr>
      </w:pPr>
      <w:r>
        <w:rPr>
          <w:color w:val="000000" w:themeColor="text1"/>
          <w:sz w:val="24"/>
          <w:szCs w:val="24"/>
        </w:rPr>
        <w:t>An interview</w:t>
      </w:r>
    </w:p>
    <w:p w14:paraId="7664EA43" w14:textId="7A0F3AF9" w:rsidR="005E5D7D" w:rsidRDefault="005E5D7D" w:rsidP="00085A85">
      <w:pPr>
        <w:pStyle w:val="ListParagraph"/>
        <w:numPr>
          <w:ilvl w:val="2"/>
          <w:numId w:val="5"/>
        </w:numPr>
        <w:rPr>
          <w:color w:val="000000" w:themeColor="text1"/>
          <w:sz w:val="24"/>
          <w:szCs w:val="24"/>
        </w:rPr>
      </w:pPr>
      <w:r>
        <w:rPr>
          <w:color w:val="000000" w:themeColor="text1"/>
          <w:sz w:val="24"/>
          <w:szCs w:val="24"/>
        </w:rPr>
        <w:t>Newspaper articles</w:t>
      </w:r>
    </w:p>
    <w:p w14:paraId="6A953B42" w14:textId="763FD061" w:rsidR="005E5D7D" w:rsidRDefault="005E5D7D" w:rsidP="00085A85">
      <w:pPr>
        <w:pStyle w:val="ListParagraph"/>
        <w:numPr>
          <w:ilvl w:val="2"/>
          <w:numId w:val="5"/>
        </w:numPr>
        <w:rPr>
          <w:color w:val="000000" w:themeColor="text1"/>
          <w:sz w:val="24"/>
          <w:szCs w:val="24"/>
        </w:rPr>
      </w:pPr>
      <w:r>
        <w:rPr>
          <w:color w:val="000000" w:themeColor="text1"/>
          <w:sz w:val="24"/>
          <w:szCs w:val="24"/>
        </w:rPr>
        <w:t>Administrator records</w:t>
      </w:r>
    </w:p>
    <w:p w14:paraId="092A11F4" w14:textId="7707BA40" w:rsidR="005E5D7D" w:rsidRDefault="005E5D7D" w:rsidP="00085A85">
      <w:pPr>
        <w:pStyle w:val="ListParagraph"/>
        <w:numPr>
          <w:ilvl w:val="2"/>
          <w:numId w:val="5"/>
        </w:numPr>
        <w:rPr>
          <w:color w:val="000000" w:themeColor="text1"/>
          <w:sz w:val="24"/>
          <w:szCs w:val="24"/>
        </w:rPr>
      </w:pPr>
      <w:r>
        <w:rPr>
          <w:color w:val="000000" w:themeColor="text1"/>
          <w:sz w:val="24"/>
          <w:szCs w:val="24"/>
        </w:rPr>
        <w:t>Anything that occurred at the event</w:t>
      </w:r>
    </w:p>
    <w:p w14:paraId="265A1637" w14:textId="181FBA2B" w:rsidR="00910478" w:rsidRDefault="00910478" w:rsidP="00910478">
      <w:pPr>
        <w:pStyle w:val="ListParagraph"/>
        <w:numPr>
          <w:ilvl w:val="0"/>
          <w:numId w:val="5"/>
        </w:numPr>
        <w:rPr>
          <w:color w:val="000000" w:themeColor="text1"/>
          <w:sz w:val="24"/>
          <w:szCs w:val="24"/>
        </w:rPr>
      </w:pPr>
      <w:r>
        <w:rPr>
          <w:color w:val="000000" w:themeColor="text1"/>
          <w:sz w:val="24"/>
          <w:szCs w:val="24"/>
        </w:rPr>
        <w:lastRenderedPageBreak/>
        <w:t>Secondary research:</w:t>
      </w:r>
    </w:p>
    <w:p w14:paraId="6912FA78" w14:textId="405202C2" w:rsidR="00910478" w:rsidRDefault="00910478" w:rsidP="00910478">
      <w:pPr>
        <w:pStyle w:val="ListParagraph"/>
        <w:numPr>
          <w:ilvl w:val="1"/>
          <w:numId w:val="5"/>
        </w:numPr>
        <w:rPr>
          <w:color w:val="000000" w:themeColor="text1"/>
          <w:sz w:val="24"/>
          <w:szCs w:val="24"/>
        </w:rPr>
      </w:pPr>
      <w:r>
        <w:rPr>
          <w:color w:val="000000" w:themeColor="text1"/>
          <w:sz w:val="24"/>
          <w:szCs w:val="24"/>
        </w:rPr>
        <w:t>Articles researchers have written</w:t>
      </w:r>
      <w:r w:rsidR="0079627A">
        <w:rPr>
          <w:color w:val="000000" w:themeColor="text1"/>
          <w:sz w:val="24"/>
          <w:szCs w:val="24"/>
        </w:rPr>
        <w:t xml:space="preserve"> </w:t>
      </w:r>
      <w:r>
        <w:rPr>
          <w:color w:val="000000" w:themeColor="text1"/>
          <w:sz w:val="24"/>
          <w:szCs w:val="24"/>
        </w:rPr>
        <w:t>based on their primary sources</w:t>
      </w:r>
    </w:p>
    <w:p w14:paraId="0CE6A591" w14:textId="6D1E30A9" w:rsidR="002037F6" w:rsidRPr="000F6525" w:rsidRDefault="0079627A" w:rsidP="00261AEB">
      <w:pPr>
        <w:pStyle w:val="ListParagraph"/>
        <w:numPr>
          <w:ilvl w:val="1"/>
          <w:numId w:val="5"/>
        </w:numPr>
        <w:rPr>
          <w:color w:val="000000" w:themeColor="text1"/>
          <w:sz w:val="24"/>
          <w:szCs w:val="24"/>
        </w:rPr>
      </w:pPr>
      <w:r>
        <w:rPr>
          <w:color w:val="000000" w:themeColor="text1"/>
          <w:sz w:val="24"/>
          <w:szCs w:val="24"/>
        </w:rPr>
        <w:t>May cite other authors</w:t>
      </w:r>
    </w:p>
    <w:p w14:paraId="2EABB3A8" w14:textId="19E9E8B2" w:rsidR="00261AEB" w:rsidRDefault="00261AEB" w:rsidP="00261AEB">
      <w:pPr>
        <w:rPr>
          <w:b/>
          <w:color w:val="000000" w:themeColor="text1"/>
          <w:sz w:val="24"/>
          <w:szCs w:val="24"/>
        </w:rPr>
      </w:pPr>
      <w:r>
        <w:rPr>
          <w:b/>
          <w:color w:val="000000" w:themeColor="text1"/>
          <w:sz w:val="24"/>
          <w:szCs w:val="24"/>
        </w:rPr>
        <w:t>Sources: Quantitative Data</w:t>
      </w:r>
    </w:p>
    <w:p w14:paraId="7BE1A0FC" w14:textId="38C72B01" w:rsidR="00261AEB" w:rsidRDefault="00261AEB" w:rsidP="00261AEB">
      <w:pPr>
        <w:pStyle w:val="ListParagraph"/>
        <w:numPr>
          <w:ilvl w:val="0"/>
          <w:numId w:val="5"/>
        </w:numPr>
        <w:rPr>
          <w:color w:val="000000" w:themeColor="text1"/>
          <w:sz w:val="24"/>
          <w:szCs w:val="24"/>
        </w:rPr>
      </w:pPr>
      <w:r>
        <w:rPr>
          <w:color w:val="000000" w:themeColor="text1"/>
          <w:sz w:val="24"/>
          <w:szCs w:val="24"/>
        </w:rPr>
        <w:t xml:space="preserve">What are some examples? </w:t>
      </w:r>
    </w:p>
    <w:p w14:paraId="7415421B" w14:textId="092DB72D" w:rsidR="0079627A" w:rsidRDefault="00614918" w:rsidP="0079627A">
      <w:pPr>
        <w:pStyle w:val="ListParagraph"/>
        <w:numPr>
          <w:ilvl w:val="1"/>
          <w:numId w:val="5"/>
        </w:numPr>
        <w:rPr>
          <w:color w:val="000000" w:themeColor="text1"/>
          <w:sz w:val="24"/>
          <w:szCs w:val="24"/>
        </w:rPr>
      </w:pPr>
      <w:r>
        <w:rPr>
          <w:color w:val="000000" w:themeColor="text1"/>
          <w:sz w:val="24"/>
          <w:szCs w:val="24"/>
        </w:rPr>
        <w:t>Seeks to measure something</w:t>
      </w:r>
    </w:p>
    <w:p w14:paraId="66709C6C" w14:textId="2F55CFB7" w:rsidR="00614918" w:rsidRDefault="00614918" w:rsidP="0079627A">
      <w:pPr>
        <w:pStyle w:val="ListParagraph"/>
        <w:numPr>
          <w:ilvl w:val="1"/>
          <w:numId w:val="5"/>
        </w:numPr>
        <w:rPr>
          <w:color w:val="000000" w:themeColor="text1"/>
          <w:sz w:val="24"/>
          <w:szCs w:val="24"/>
        </w:rPr>
      </w:pPr>
      <w:r>
        <w:rPr>
          <w:color w:val="000000" w:themeColor="text1"/>
          <w:sz w:val="24"/>
          <w:szCs w:val="24"/>
        </w:rPr>
        <w:t>The enrollment, the attendance, distance, weight</w:t>
      </w:r>
    </w:p>
    <w:p w14:paraId="7998072D" w14:textId="77777777" w:rsidR="00D13388" w:rsidRDefault="00D13388" w:rsidP="00D13388">
      <w:pPr>
        <w:pStyle w:val="ListParagraph"/>
        <w:numPr>
          <w:ilvl w:val="1"/>
          <w:numId w:val="5"/>
        </w:numPr>
        <w:rPr>
          <w:color w:val="000000" w:themeColor="text1"/>
          <w:sz w:val="24"/>
          <w:szCs w:val="24"/>
        </w:rPr>
      </w:pPr>
      <w:r>
        <w:rPr>
          <w:color w:val="000000" w:themeColor="text1"/>
          <w:sz w:val="24"/>
          <w:szCs w:val="24"/>
        </w:rPr>
        <w:t>Financial records</w:t>
      </w:r>
    </w:p>
    <w:p w14:paraId="585846C7" w14:textId="77777777" w:rsidR="00D13388" w:rsidRDefault="00D13388" w:rsidP="00D13388">
      <w:pPr>
        <w:pStyle w:val="ListParagraph"/>
        <w:numPr>
          <w:ilvl w:val="1"/>
          <w:numId w:val="5"/>
        </w:numPr>
        <w:rPr>
          <w:color w:val="000000" w:themeColor="text1"/>
          <w:sz w:val="24"/>
          <w:szCs w:val="24"/>
        </w:rPr>
      </w:pPr>
      <w:r>
        <w:rPr>
          <w:color w:val="000000" w:themeColor="text1"/>
          <w:sz w:val="24"/>
          <w:szCs w:val="24"/>
        </w:rPr>
        <w:t>Records on athletes themselves</w:t>
      </w:r>
    </w:p>
    <w:p w14:paraId="1399427A" w14:textId="5EBF2F80" w:rsidR="00D13388" w:rsidRPr="00D13388" w:rsidRDefault="00D13388" w:rsidP="00D13388">
      <w:pPr>
        <w:pStyle w:val="ListParagraph"/>
        <w:numPr>
          <w:ilvl w:val="1"/>
          <w:numId w:val="5"/>
        </w:numPr>
        <w:rPr>
          <w:color w:val="000000" w:themeColor="text1"/>
          <w:sz w:val="24"/>
          <w:szCs w:val="24"/>
        </w:rPr>
      </w:pPr>
      <w:r>
        <w:rPr>
          <w:color w:val="000000" w:themeColor="text1"/>
          <w:sz w:val="24"/>
          <w:szCs w:val="24"/>
        </w:rPr>
        <w:t>Their performances.</w:t>
      </w:r>
    </w:p>
    <w:p w14:paraId="6ADCEEEF" w14:textId="14FEF2D9" w:rsidR="00261AEB" w:rsidRDefault="00261AEB" w:rsidP="00261AEB">
      <w:pPr>
        <w:pStyle w:val="ListParagraph"/>
        <w:numPr>
          <w:ilvl w:val="0"/>
          <w:numId w:val="5"/>
        </w:numPr>
        <w:rPr>
          <w:color w:val="000000" w:themeColor="text1"/>
          <w:sz w:val="24"/>
          <w:szCs w:val="24"/>
        </w:rPr>
      </w:pPr>
      <w:r>
        <w:rPr>
          <w:color w:val="000000" w:themeColor="text1"/>
          <w:sz w:val="24"/>
          <w:szCs w:val="24"/>
        </w:rPr>
        <w:t>Where would you find these sources?</w:t>
      </w:r>
    </w:p>
    <w:p w14:paraId="0D8E0715" w14:textId="1CB279B0" w:rsidR="00D13388" w:rsidRDefault="00D13388" w:rsidP="00614918">
      <w:pPr>
        <w:pStyle w:val="ListParagraph"/>
        <w:numPr>
          <w:ilvl w:val="1"/>
          <w:numId w:val="5"/>
        </w:numPr>
        <w:rPr>
          <w:color w:val="000000" w:themeColor="text1"/>
          <w:sz w:val="24"/>
          <w:szCs w:val="24"/>
        </w:rPr>
      </w:pPr>
      <w:r>
        <w:rPr>
          <w:color w:val="000000" w:themeColor="text1"/>
          <w:sz w:val="24"/>
          <w:szCs w:val="24"/>
        </w:rPr>
        <w:t>Archives</w:t>
      </w:r>
    </w:p>
    <w:p w14:paraId="05F30C3D" w14:textId="58293595" w:rsidR="00D13388" w:rsidRDefault="00D13388" w:rsidP="00614918">
      <w:pPr>
        <w:pStyle w:val="ListParagraph"/>
        <w:numPr>
          <w:ilvl w:val="1"/>
          <w:numId w:val="5"/>
        </w:numPr>
        <w:rPr>
          <w:color w:val="000000" w:themeColor="text1"/>
          <w:sz w:val="24"/>
          <w:szCs w:val="24"/>
        </w:rPr>
      </w:pPr>
      <w:r>
        <w:rPr>
          <w:color w:val="000000" w:themeColor="text1"/>
          <w:sz w:val="24"/>
          <w:szCs w:val="24"/>
        </w:rPr>
        <w:t>Associations themselves</w:t>
      </w:r>
    </w:p>
    <w:p w14:paraId="678E35A3" w14:textId="55ACA859" w:rsidR="00D13388" w:rsidRDefault="00D13388" w:rsidP="00614918">
      <w:pPr>
        <w:pStyle w:val="ListParagraph"/>
        <w:numPr>
          <w:ilvl w:val="1"/>
          <w:numId w:val="5"/>
        </w:numPr>
        <w:rPr>
          <w:color w:val="000000" w:themeColor="text1"/>
          <w:sz w:val="24"/>
          <w:szCs w:val="24"/>
        </w:rPr>
      </w:pPr>
      <w:r>
        <w:rPr>
          <w:color w:val="000000" w:themeColor="text1"/>
          <w:sz w:val="24"/>
          <w:szCs w:val="24"/>
        </w:rPr>
        <w:t>Newspapers</w:t>
      </w:r>
    </w:p>
    <w:p w14:paraId="25DBDB45" w14:textId="1264D0C0" w:rsidR="00D13388" w:rsidRPr="004F40ED" w:rsidRDefault="00D13388" w:rsidP="004F40ED">
      <w:pPr>
        <w:pStyle w:val="ListParagraph"/>
        <w:numPr>
          <w:ilvl w:val="0"/>
          <w:numId w:val="5"/>
        </w:numPr>
        <w:rPr>
          <w:color w:val="000000" w:themeColor="text1"/>
          <w:sz w:val="24"/>
          <w:szCs w:val="24"/>
        </w:rPr>
      </w:pPr>
      <w:r>
        <w:rPr>
          <w:color w:val="000000" w:themeColor="text1"/>
          <w:sz w:val="24"/>
          <w:szCs w:val="24"/>
        </w:rPr>
        <w:t>How reli</w:t>
      </w:r>
      <w:r w:rsidR="00261AEB">
        <w:rPr>
          <w:color w:val="000000" w:themeColor="text1"/>
          <w:sz w:val="24"/>
          <w:szCs w:val="24"/>
        </w:rPr>
        <w:t>able are these sources?</w:t>
      </w:r>
    </w:p>
    <w:p w14:paraId="13B73112" w14:textId="5065573D" w:rsidR="00261AEB" w:rsidRDefault="00261AEB" w:rsidP="00261AEB">
      <w:pPr>
        <w:pStyle w:val="ListParagraph"/>
        <w:numPr>
          <w:ilvl w:val="0"/>
          <w:numId w:val="5"/>
        </w:numPr>
        <w:rPr>
          <w:color w:val="000000" w:themeColor="text1"/>
          <w:sz w:val="24"/>
          <w:szCs w:val="24"/>
        </w:rPr>
      </w:pPr>
      <w:r>
        <w:rPr>
          <w:color w:val="000000" w:themeColor="text1"/>
          <w:sz w:val="24"/>
          <w:szCs w:val="24"/>
        </w:rPr>
        <w:t>Advantages and disadvantages of the data provided from quantitative sources</w:t>
      </w:r>
    </w:p>
    <w:p w14:paraId="7E779C3C" w14:textId="68EB5A51" w:rsidR="00D13388" w:rsidRDefault="00D13388" w:rsidP="00D13388">
      <w:pPr>
        <w:pStyle w:val="ListParagraph"/>
        <w:numPr>
          <w:ilvl w:val="1"/>
          <w:numId w:val="5"/>
        </w:numPr>
        <w:rPr>
          <w:color w:val="000000" w:themeColor="text1"/>
          <w:sz w:val="24"/>
          <w:szCs w:val="24"/>
        </w:rPr>
      </w:pPr>
      <w:r>
        <w:rPr>
          <w:color w:val="000000" w:themeColor="text1"/>
          <w:sz w:val="24"/>
          <w:szCs w:val="24"/>
        </w:rPr>
        <w:t xml:space="preserve">Advantages: </w:t>
      </w:r>
      <w:r w:rsidR="00833597">
        <w:rPr>
          <w:color w:val="000000" w:themeColor="text1"/>
          <w:sz w:val="24"/>
          <w:szCs w:val="24"/>
        </w:rPr>
        <w:t>the quantitative data</w:t>
      </w:r>
      <w:r w:rsidR="006408EE">
        <w:rPr>
          <w:color w:val="000000" w:themeColor="text1"/>
          <w:sz w:val="24"/>
          <w:szCs w:val="24"/>
        </w:rPr>
        <w:t xml:space="preserve"> helps us trace patterns</w:t>
      </w:r>
    </w:p>
    <w:p w14:paraId="155EEE60" w14:textId="3AAC7A3A" w:rsidR="00833597" w:rsidRDefault="00833597" w:rsidP="00D13388">
      <w:pPr>
        <w:pStyle w:val="ListParagraph"/>
        <w:numPr>
          <w:ilvl w:val="1"/>
          <w:numId w:val="5"/>
        </w:numPr>
        <w:rPr>
          <w:color w:val="000000" w:themeColor="text1"/>
          <w:sz w:val="24"/>
          <w:szCs w:val="24"/>
        </w:rPr>
      </w:pPr>
      <w:r>
        <w:rPr>
          <w:color w:val="000000" w:themeColor="text1"/>
          <w:sz w:val="24"/>
          <w:szCs w:val="24"/>
        </w:rPr>
        <w:t>Disadvantage: only looking at the questions above. Limits at looking what was going on during th</w:t>
      </w:r>
      <w:r w:rsidR="00AC0D73">
        <w:rPr>
          <w:color w:val="000000" w:themeColor="text1"/>
          <w:sz w:val="24"/>
          <w:szCs w:val="24"/>
        </w:rPr>
        <w:t>e event that may have caused what numbers we have to work with</w:t>
      </w:r>
    </w:p>
    <w:p w14:paraId="77085D62" w14:textId="6F14FE83" w:rsidR="00E05B38" w:rsidRDefault="00E05B38" w:rsidP="00E05B38">
      <w:pPr>
        <w:rPr>
          <w:b/>
          <w:color w:val="000000" w:themeColor="text1"/>
          <w:sz w:val="24"/>
          <w:szCs w:val="24"/>
        </w:rPr>
      </w:pPr>
      <w:r>
        <w:rPr>
          <w:b/>
          <w:color w:val="000000" w:themeColor="text1"/>
          <w:sz w:val="24"/>
          <w:szCs w:val="24"/>
        </w:rPr>
        <w:t>Sources: Qualitative</w:t>
      </w:r>
    </w:p>
    <w:p w14:paraId="13E0415E" w14:textId="77777777" w:rsidR="00E05B38" w:rsidRDefault="00E05B38" w:rsidP="00E05B38">
      <w:pPr>
        <w:pStyle w:val="ListParagraph"/>
        <w:numPr>
          <w:ilvl w:val="0"/>
          <w:numId w:val="5"/>
        </w:numPr>
        <w:rPr>
          <w:color w:val="000000" w:themeColor="text1"/>
          <w:sz w:val="24"/>
          <w:szCs w:val="24"/>
        </w:rPr>
      </w:pPr>
      <w:r>
        <w:rPr>
          <w:color w:val="000000" w:themeColor="text1"/>
          <w:sz w:val="24"/>
          <w:szCs w:val="24"/>
        </w:rPr>
        <w:t xml:space="preserve">What are some examples? </w:t>
      </w:r>
    </w:p>
    <w:p w14:paraId="1D387816" w14:textId="77777777" w:rsidR="00E05B38" w:rsidRDefault="00E05B38" w:rsidP="00E05B38">
      <w:pPr>
        <w:pStyle w:val="ListParagraph"/>
        <w:numPr>
          <w:ilvl w:val="0"/>
          <w:numId w:val="5"/>
        </w:numPr>
        <w:rPr>
          <w:color w:val="000000" w:themeColor="text1"/>
          <w:sz w:val="24"/>
          <w:szCs w:val="24"/>
        </w:rPr>
      </w:pPr>
      <w:r>
        <w:rPr>
          <w:color w:val="000000" w:themeColor="text1"/>
          <w:sz w:val="24"/>
          <w:szCs w:val="24"/>
        </w:rPr>
        <w:t>Where would you find these sources?</w:t>
      </w:r>
    </w:p>
    <w:p w14:paraId="1A639BAB" w14:textId="77777777" w:rsidR="00E05B38" w:rsidRDefault="00E05B38" w:rsidP="00E05B38">
      <w:pPr>
        <w:pStyle w:val="ListParagraph"/>
        <w:numPr>
          <w:ilvl w:val="0"/>
          <w:numId w:val="5"/>
        </w:numPr>
        <w:rPr>
          <w:color w:val="000000" w:themeColor="text1"/>
          <w:sz w:val="24"/>
          <w:szCs w:val="24"/>
        </w:rPr>
      </w:pPr>
      <w:r>
        <w:rPr>
          <w:color w:val="000000" w:themeColor="text1"/>
          <w:sz w:val="24"/>
          <w:szCs w:val="24"/>
        </w:rPr>
        <w:t>How reliable are these sources?</w:t>
      </w:r>
    </w:p>
    <w:p w14:paraId="7A57A105" w14:textId="590E7C5F" w:rsidR="00E05B38" w:rsidRDefault="00E05B38" w:rsidP="00E05B38">
      <w:pPr>
        <w:pStyle w:val="ListParagraph"/>
        <w:numPr>
          <w:ilvl w:val="0"/>
          <w:numId w:val="5"/>
        </w:numPr>
        <w:rPr>
          <w:color w:val="000000" w:themeColor="text1"/>
          <w:sz w:val="24"/>
          <w:szCs w:val="24"/>
        </w:rPr>
      </w:pPr>
      <w:r>
        <w:rPr>
          <w:color w:val="000000" w:themeColor="text1"/>
          <w:sz w:val="24"/>
          <w:szCs w:val="24"/>
        </w:rPr>
        <w:t>Advantages and disadvantages of the data provided from qualitative sources</w:t>
      </w:r>
    </w:p>
    <w:p w14:paraId="20578E58" w14:textId="1B3B11C5" w:rsidR="00964189" w:rsidRDefault="00964189" w:rsidP="00964189">
      <w:pPr>
        <w:pStyle w:val="Heading1"/>
      </w:pPr>
      <w:r>
        <w:t>Week 2 – The Origins of Sports in Ancient Greece</w:t>
      </w:r>
    </w:p>
    <w:p w14:paraId="59FC90D2" w14:textId="69C885AA" w:rsidR="00964189" w:rsidRPr="00E979F4" w:rsidRDefault="00964189" w:rsidP="00964189">
      <w:pPr>
        <w:pStyle w:val="Heading2"/>
        <w:jc w:val="right"/>
        <w:rPr>
          <w:color w:val="000000" w:themeColor="text1"/>
          <w:sz w:val="24"/>
        </w:rPr>
      </w:pPr>
      <w:r w:rsidRPr="00E979F4">
        <w:rPr>
          <w:color w:val="000000" w:themeColor="text1"/>
          <w:sz w:val="24"/>
        </w:rPr>
        <w:t>14-09-2017</w:t>
      </w:r>
    </w:p>
    <w:p w14:paraId="16349F96" w14:textId="4CBCCA83" w:rsidR="00E05B38" w:rsidRDefault="00964189" w:rsidP="00A83A3E">
      <w:pPr>
        <w:rPr>
          <w:color w:val="000000" w:themeColor="text1"/>
          <w:sz w:val="24"/>
          <w:szCs w:val="24"/>
        </w:rPr>
      </w:pPr>
      <w:r>
        <w:rPr>
          <w:b/>
          <w:color w:val="000000" w:themeColor="text1"/>
          <w:sz w:val="24"/>
          <w:szCs w:val="24"/>
        </w:rPr>
        <w:t>Ancient Period</w:t>
      </w:r>
    </w:p>
    <w:p w14:paraId="01B1D1D2" w14:textId="1DD6165A" w:rsidR="00964189" w:rsidRDefault="00964189" w:rsidP="00964189">
      <w:pPr>
        <w:pStyle w:val="ListParagraph"/>
        <w:numPr>
          <w:ilvl w:val="0"/>
          <w:numId w:val="5"/>
        </w:numPr>
        <w:rPr>
          <w:color w:val="000000" w:themeColor="text1"/>
          <w:sz w:val="24"/>
          <w:szCs w:val="24"/>
        </w:rPr>
      </w:pPr>
      <w:r>
        <w:rPr>
          <w:color w:val="000000" w:themeColor="text1"/>
          <w:sz w:val="24"/>
          <w:szCs w:val="24"/>
        </w:rPr>
        <w:t>During this time</w:t>
      </w:r>
      <w:r w:rsidR="00AF5F09">
        <w:rPr>
          <w:color w:val="000000" w:themeColor="text1"/>
          <w:sz w:val="24"/>
          <w:szCs w:val="24"/>
        </w:rPr>
        <w:t xml:space="preserve"> (1000 B.C)</w:t>
      </w:r>
      <w:r>
        <w:rPr>
          <w:color w:val="000000" w:themeColor="text1"/>
          <w:sz w:val="24"/>
          <w:szCs w:val="24"/>
        </w:rPr>
        <w:t>, most of the world’s population lived in small villages and remote cottages.</w:t>
      </w:r>
    </w:p>
    <w:p w14:paraId="6D65226B" w14:textId="7080CEA5" w:rsidR="00964189" w:rsidRDefault="00964189" w:rsidP="00964189">
      <w:pPr>
        <w:pStyle w:val="ListParagraph"/>
        <w:numPr>
          <w:ilvl w:val="0"/>
          <w:numId w:val="5"/>
        </w:numPr>
        <w:rPr>
          <w:color w:val="000000" w:themeColor="text1"/>
          <w:sz w:val="24"/>
          <w:szCs w:val="24"/>
        </w:rPr>
      </w:pPr>
      <w:r w:rsidRPr="00A36B63">
        <w:rPr>
          <w:b/>
          <w:i/>
          <w:color w:val="FF0000"/>
          <w:sz w:val="24"/>
          <w:szCs w:val="24"/>
        </w:rPr>
        <w:t>Patriarchal world</w:t>
      </w:r>
      <w:r w:rsidR="00AF5F09" w:rsidRPr="00A36B63">
        <w:rPr>
          <w:b/>
          <w:i/>
          <w:color w:val="FF0000"/>
          <w:sz w:val="24"/>
          <w:szCs w:val="24"/>
        </w:rPr>
        <w:t xml:space="preserve"> (male dominated)</w:t>
      </w:r>
      <w:r w:rsidRPr="00A36B63">
        <w:rPr>
          <w:b/>
          <w:i/>
          <w:color w:val="FF0000"/>
          <w:sz w:val="24"/>
          <w:szCs w:val="24"/>
        </w:rPr>
        <w:t>:</w:t>
      </w:r>
      <w:r w:rsidRPr="00A36B63">
        <w:rPr>
          <w:color w:val="FF0000"/>
          <w:sz w:val="24"/>
          <w:szCs w:val="24"/>
        </w:rPr>
        <w:t xml:space="preserve"> </w:t>
      </w:r>
      <w:r>
        <w:rPr>
          <w:color w:val="000000" w:themeColor="text1"/>
          <w:sz w:val="24"/>
          <w:szCs w:val="24"/>
        </w:rPr>
        <w:t xml:space="preserve">Tribal chieftains, emperors, kings, </w:t>
      </w:r>
      <w:r w:rsidR="00B723D2">
        <w:rPr>
          <w:color w:val="000000" w:themeColor="text1"/>
          <w:sz w:val="24"/>
          <w:szCs w:val="24"/>
        </w:rPr>
        <w:t xml:space="preserve">and </w:t>
      </w:r>
      <w:r>
        <w:rPr>
          <w:color w:val="000000" w:themeColor="text1"/>
          <w:sz w:val="24"/>
          <w:szCs w:val="24"/>
        </w:rPr>
        <w:t xml:space="preserve">feudal lords </w:t>
      </w:r>
      <w:r w:rsidR="003640C3">
        <w:rPr>
          <w:color w:val="000000" w:themeColor="text1"/>
          <w:sz w:val="24"/>
          <w:szCs w:val="24"/>
        </w:rPr>
        <w:t xml:space="preserve">that </w:t>
      </w:r>
      <w:r>
        <w:rPr>
          <w:color w:val="000000" w:themeColor="text1"/>
          <w:sz w:val="24"/>
          <w:szCs w:val="24"/>
        </w:rPr>
        <w:t>ruled over the subservient masses.</w:t>
      </w:r>
    </w:p>
    <w:p w14:paraId="0F45D4D1" w14:textId="4DFA05CC" w:rsidR="00964189" w:rsidRDefault="00964189" w:rsidP="00964189">
      <w:pPr>
        <w:pStyle w:val="ListParagraph"/>
        <w:numPr>
          <w:ilvl w:val="0"/>
          <w:numId w:val="5"/>
        </w:numPr>
        <w:rPr>
          <w:color w:val="000000" w:themeColor="text1"/>
          <w:sz w:val="24"/>
          <w:szCs w:val="24"/>
        </w:rPr>
      </w:pPr>
      <w:r>
        <w:rPr>
          <w:color w:val="000000" w:themeColor="text1"/>
          <w:sz w:val="24"/>
          <w:szCs w:val="24"/>
        </w:rPr>
        <w:t>Historically, sport served a variety of social purposes.</w:t>
      </w:r>
      <w:r w:rsidR="00AF5F09">
        <w:rPr>
          <w:color w:val="000000" w:themeColor="text1"/>
          <w:sz w:val="24"/>
          <w:szCs w:val="24"/>
        </w:rPr>
        <w:t xml:space="preserve"> (</w:t>
      </w:r>
      <w:r w:rsidR="00975367">
        <w:rPr>
          <w:color w:val="000000" w:themeColor="text1"/>
          <w:sz w:val="24"/>
          <w:szCs w:val="24"/>
        </w:rPr>
        <w:t>used sports to train young men to be ready for war)</w:t>
      </w:r>
    </w:p>
    <w:p w14:paraId="07D74261" w14:textId="5F28BC38" w:rsidR="00913779" w:rsidRPr="003D2FB2" w:rsidRDefault="00964189" w:rsidP="00975367">
      <w:pPr>
        <w:pStyle w:val="ListParagraph"/>
        <w:numPr>
          <w:ilvl w:val="0"/>
          <w:numId w:val="5"/>
        </w:numPr>
        <w:rPr>
          <w:color w:val="000000" w:themeColor="text1"/>
          <w:sz w:val="24"/>
          <w:szCs w:val="24"/>
        </w:rPr>
      </w:pPr>
      <w:r>
        <w:rPr>
          <w:color w:val="000000" w:themeColor="text1"/>
          <w:sz w:val="24"/>
          <w:szCs w:val="24"/>
        </w:rPr>
        <w:lastRenderedPageBreak/>
        <w:t>In the ancient period, people created sport within the constraints of the social worlds in which they lived.</w:t>
      </w:r>
    </w:p>
    <w:p w14:paraId="0BBD4292" w14:textId="1656F7DB" w:rsidR="00975367" w:rsidRDefault="00975367" w:rsidP="00975367">
      <w:pPr>
        <w:rPr>
          <w:b/>
          <w:color w:val="000000" w:themeColor="text1"/>
          <w:sz w:val="24"/>
          <w:szCs w:val="24"/>
        </w:rPr>
      </w:pPr>
      <w:r>
        <w:rPr>
          <w:b/>
          <w:color w:val="000000" w:themeColor="text1"/>
          <w:sz w:val="24"/>
          <w:szCs w:val="24"/>
        </w:rPr>
        <w:t>Historical Context</w:t>
      </w:r>
    </w:p>
    <w:p w14:paraId="300A4DC9" w14:textId="6196FCA2" w:rsidR="00975367" w:rsidRDefault="00975367" w:rsidP="00975367">
      <w:pPr>
        <w:pStyle w:val="ListParagraph"/>
        <w:numPr>
          <w:ilvl w:val="0"/>
          <w:numId w:val="5"/>
        </w:numPr>
        <w:rPr>
          <w:color w:val="000000" w:themeColor="text1"/>
          <w:sz w:val="24"/>
          <w:szCs w:val="24"/>
        </w:rPr>
      </w:pPr>
      <w:r>
        <w:rPr>
          <w:color w:val="000000" w:themeColor="text1"/>
          <w:sz w:val="24"/>
          <w:szCs w:val="24"/>
        </w:rPr>
        <w:t>In Ancient Greece, sport was composed of activities that were rustic, rural, remote, provincial, and changed from one place to another</w:t>
      </w:r>
      <w:r w:rsidR="00176F03">
        <w:rPr>
          <w:color w:val="000000" w:themeColor="text1"/>
          <w:sz w:val="24"/>
          <w:szCs w:val="24"/>
        </w:rPr>
        <w:t>.</w:t>
      </w:r>
    </w:p>
    <w:p w14:paraId="164B4B5D" w14:textId="0F5353F9" w:rsidR="00176F03" w:rsidRDefault="00176F03" w:rsidP="00975367">
      <w:pPr>
        <w:pStyle w:val="ListParagraph"/>
        <w:numPr>
          <w:ilvl w:val="0"/>
          <w:numId w:val="5"/>
        </w:numPr>
        <w:rPr>
          <w:color w:val="000000" w:themeColor="text1"/>
          <w:sz w:val="24"/>
          <w:szCs w:val="24"/>
        </w:rPr>
      </w:pPr>
      <w:r>
        <w:rPr>
          <w:color w:val="000000" w:themeColor="text1"/>
          <w:sz w:val="24"/>
          <w:szCs w:val="24"/>
        </w:rPr>
        <w:t>Although there is evidence some Greek women participated in short-sprint contests in some rural games,</w:t>
      </w:r>
      <w:r w:rsidR="004564B6">
        <w:rPr>
          <w:color w:val="000000" w:themeColor="text1"/>
          <w:sz w:val="24"/>
          <w:szCs w:val="24"/>
        </w:rPr>
        <w:t xml:space="preserve"> </w:t>
      </w:r>
      <w:r>
        <w:rPr>
          <w:color w:val="000000" w:themeColor="text1"/>
          <w:sz w:val="24"/>
          <w:szCs w:val="24"/>
        </w:rPr>
        <w:t>sport was primarily for men.</w:t>
      </w:r>
    </w:p>
    <w:p w14:paraId="7866C87C" w14:textId="730018A1" w:rsidR="00176F03" w:rsidRDefault="00176F03" w:rsidP="00176F03">
      <w:pPr>
        <w:rPr>
          <w:b/>
          <w:color w:val="000000" w:themeColor="text1"/>
          <w:sz w:val="24"/>
          <w:szCs w:val="24"/>
        </w:rPr>
      </w:pPr>
      <w:r>
        <w:rPr>
          <w:b/>
          <w:color w:val="000000" w:themeColor="text1"/>
          <w:sz w:val="24"/>
          <w:szCs w:val="24"/>
        </w:rPr>
        <w:t>The Beginnings of Sport</w:t>
      </w:r>
    </w:p>
    <w:p w14:paraId="2FD755B7" w14:textId="73AE428F" w:rsidR="00176F03" w:rsidRDefault="00176F03" w:rsidP="00176F03">
      <w:pPr>
        <w:pStyle w:val="ListParagraph"/>
        <w:numPr>
          <w:ilvl w:val="0"/>
          <w:numId w:val="5"/>
        </w:numPr>
        <w:rPr>
          <w:color w:val="000000" w:themeColor="text1"/>
          <w:sz w:val="24"/>
          <w:szCs w:val="24"/>
        </w:rPr>
      </w:pPr>
      <w:r>
        <w:rPr>
          <w:color w:val="000000" w:themeColor="text1"/>
          <w:sz w:val="24"/>
          <w:szCs w:val="24"/>
        </w:rPr>
        <w:t>Competitive games began primarily as religious rituals designed to appease the gods.</w:t>
      </w:r>
      <w:r w:rsidR="00D37219">
        <w:rPr>
          <w:color w:val="000000" w:themeColor="text1"/>
          <w:sz w:val="24"/>
          <w:szCs w:val="24"/>
        </w:rPr>
        <w:t xml:space="preserve"> (only competed to win)</w:t>
      </w:r>
    </w:p>
    <w:p w14:paraId="043787BB" w14:textId="77777777" w:rsidR="00D37219" w:rsidRDefault="00176F03" w:rsidP="00176F03">
      <w:pPr>
        <w:pStyle w:val="ListParagraph"/>
        <w:numPr>
          <w:ilvl w:val="0"/>
          <w:numId w:val="5"/>
        </w:numPr>
        <w:rPr>
          <w:color w:val="000000" w:themeColor="text1"/>
          <w:sz w:val="24"/>
          <w:szCs w:val="24"/>
        </w:rPr>
      </w:pPr>
      <w:r>
        <w:rPr>
          <w:color w:val="000000" w:themeColor="text1"/>
          <w:sz w:val="24"/>
          <w:szCs w:val="24"/>
        </w:rPr>
        <w:t>Example</w:t>
      </w:r>
      <w:r w:rsidR="00D37219">
        <w:rPr>
          <w:color w:val="000000" w:themeColor="text1"/>
          <w:sz w:val="24"/>
          <w:szCs w:val="24"/>
        </w:rPr>
        <w:t>s</w:t>
      </w:r>
      <w:r>
        <w:rPr>
          <w:color w:val="000000" w:themeColor="text1"/>
          <w:sz w:val="24"/>
          <w:szCs w:val="24"/>
        </w:rPr>
        <w:t xml:space="preserve">: </w:t>
      </w:r>
    </w:p>
    <w:p w14:paraId="4B238F1F" w14:textId="7A87D533" w:rsidR="00176F03" w:rsidRDefault="00176F03" w:rsidP="00D37219">
      <w:pPr>
        <w:pStyle w:val="ListParagraph"/>
        <w:numPr>
          <w:ilvl w:val="1"/>
          <w:numId w:val="5"/>
        </w:numPr>
        <w:rPr>
          <w:color w:val="000000" w:themeColor="text1"/>
          <w:sz w:val="24"/>
          <w:szCs w:val="24"/>
        </w:rPr>
      </w:pPr>
      <w:r>
        <w:rPr>
          <w:color w:val="000000" w:themeColor="text1"/>
          <w:sz w:val="24"/>
          <w:szCs w:val="24"/>
        </w:rPr>
        <w:t xml:space="preserve">Aztec </w:t>
      </w:r>
      <w:r w:rsidR="00074DCA">
        <w:rPr>
          <w:color w:val="000000" w:themeColor="text1"/>
          <w:sz w:val="24"/>
          <w:szCs w:val="24"/>
        </w:rPr>
        <w:t xml:space="preserve">(American Indian) </w:t>
      </w:r>
      <w:r>
        <w:rPr>
          <w:color w:val="000000" w:themeColor="text1"/>
          <w:sz w:val="24"/>
          <w:szCs w:val="24"/>
        </w:rPr>
        <w:t>played ball games where losers were taken to a nearby temple to be slaughtered.</w:t>
      </w:r>
    </w:p>
    <w:p w14:paraId="7B39CE5A" w14:textId="0A1233CC" w:rsidR="00D37219" w:rsidRDefault="00D37219" w:rsidP="00D37219">
      <w:pPr>
        <w:pStyle w:val="ListParagraph"/>
        <w:numPr>
          <w:ilvl w:val="1"/>
          <w:numId w:val="5"/>
        </w:numPr>
        <w:rPr>
          <w:color w:val="000000" w:themeColor="text1"/>
          <w:sz w:val="24"/>
          <w:szCs w:val="24"/>
        </w:rPr>
      </w:pPr>
      <w:r>
        <w:rPr>
          <w:color w:val="000000" w:themeColor="text1"/>
          <w:sz w:val="24"/>
          <w:szCs w:val="24"/>
        </w:rPr>
        <w:t>Apache American Indian First Nations had a relay race between teams of young men representing the sun and the moon</w:t>
      </w:r>
    </w:p>
    <w:p w14:paraId="4B6D8F61" w14:textId="45224884" w:rsidR="009E31C3" w:rsidRDefault="009E31C3" w:rsidP="009E31C3">
      <w:pPr>
        <w:rPr>
          <w:b/>
          <w:color w:val="000000" w:themeColor="text1"/>
          <w:sz w:val="24"/>
          <w:szCs w:val="24"/>
        </w:rPr>
      </w:pPr>
      <w:r w:rsidRPr="009E31C3">
        <w:rPr>
          <w:b/>
          <w:color w:val="000000" w:themeColor="text1"/>
          <w:sz w:val="24"/>
          <w:szCs w:val="24"/>
        </w:rPr>
        <w:t>Hero Worship</w:t>
      </w:r>
    </w:p>
    <w:p w14:paraId="30DFA2A6" w14:textId="6C896436" w:rsidR="009E31C3" w:rsidRDefault="009E31C3" w:rsidP="009E31C3">
      <w:pPr>
        <w:pStyle w:val="ListParagraph"/>
        <w:numPr>
          <w:ilvl w:val="0"/>
          <w:numId w:val="5"/>
        </w:numPr>
        <w:rPr>
          <w:color w:val="000000" w:themeColor="text1"/>
          <w:sz w:val="24"/>
          <w:szCs w:val="24"/>
        </w:rPr>
      </w:pPr>
      <w:r>
        <w:rPr>
          <w:color w:val="000000" w:themeColor="text1"/>
          <w:sz w:val="24"/>
          <w:szCs w:val="24"/>
        </w:rPr>
        <w:t>Heros and Hero Worship</w:t>
      </w:r>
    </w:p>
    <w:p w14:paraId="7EED314D" w14:textId="52781120" w:rsidR="009E31C3" w:rsidRDefault="009E31C3" w:rsidP="009E31C3">
      <w:pPr>
        <w:pStyle w:val="ListParagraph"/>
        <w:numPr>
          <w:ilvl w:val="1"/>
          <w:numId w:val="5"/>
        </w:numPr>
        <w:rPr>
          <w:color w:val="000000" w:themeColor="text1"/>
          <w:sz w:val="24"/>
          <w:szCs w:val="24"/>
        </w:rPr>
      </w:pPr>
      <w:r>
        <w:rPr>
          <w:color w:val="000000" w:themeColor="text1"/>
          <w:sz w:val="24"/>
          <w:szCs w:val="24"/>
        </w:rPr>
        <w:t>In the Ancient World; in Asia, the Near East, Europe and the Americans, people worshipped their dead heros and ancestors with funeral feasts, music and games.</w:t>
      </w:r>
    </w:p>
    <w:p w14:paraId="25645D38" w14:textId="4FA29B88" w:rsidR="00170EF6" w:rsidRDefault="00170EF6" w:rsidP="00170EF6">
      <w:pPr>
        <w:pStyle w:val="ListParagraph"/>
        <w:numPr>
          <w:ilvl w:val="2"/>
          <w:numId w:val="5"/>
        </w:numPr>
        <w:rPr>
          <w:color w:val="000000" w:themeColor="text1"/>
          <w:sz w:val="24"/>
          <w:szCs w:val="24"/>
        </w:rPr>
      </w:pPr>
      <w:r>
        <w:rPr>
          <w:color w:val="000000" w:themeColor="text1"/>
          <w:sz w:val="24"/>
          <w:szCs w:val="24"/>
        </w:rPr>
        <w:t>To give thanks to god, these “funeral games” were organized like a concert and a sporting event</w:t>
      </w:r>
      <w:r w:rsidR="00E75B00">
        <w:rPr>
          <w:color w:val="000000" w:themeColor="text1"/>
          <w:sz w:val="24"/>
          <w:szCs w:val="24"/>
        </w:rPr>
        <w:t>.</w:t>
      </w:r>
    </w:p>
    <w:p w14:paraId="01538498" w14:textId="7C127835" w:rsidR="00E75B00" w:rsidRDefault="00E75B00" w:rsidP="00170EF6">
      <w:pPr>
        <w:pStyle w:val="ListParagraph"/>
        <w:numPr>
          <w:ilvl w:val="2"/>
          <w:numId w:val="5"/>
        </w:numPr>
        <w:rPr>
          <w:color w:val="000000" w:themeColor="text1"/>
          <w:sz w:val="24"/>
          <w:szCs w:val="24"/>
        </w:rPr>
      </w:pPr>
      <w:r>
        <w:rPr>
          <w:color w:val="000000" w:themeColor="text1"/>
          <w:sz w:val="24"/>
          <w:szCs w:val="24"/>
        </w:rPr>
        <w:t>They would show respect to those who died by having high-performance athletes</w:t>
      </w:r>
    </w:p>
    <w:p w14:paraId="6DD65497" w14:textId="3D5E9A26" w:rsidR="009E31C3" w:rsidRDefault="009E31C3" w:rsidP="009E31C3">
      <w:pPr>
        <w:pStyle w:val="ListParagraph"/>
        <w:numPr>
          <w:ilvl w:val="1"/>
          <w:numId w:val="5"/>
        </w:numPr>
        <w:rPr>
          <w:color w:val="000000" w:themeColor="text1"/>
          <w:sz w:val="24"/>
          <w:szCs w:val="24"/>
        </w:rPr>
      </w:pPr>
      <w:r>
        <w:rPr>
          <w:color w:val="000000" w:themeColor="text1"/>
          <w:sz w:val="24"/>
          <w:szCs w:val="24"/>
        </w:rPr>
        <w:t>They celebrated the hero’s vigor and strength and kept their memory alive.</w:t>
      </w:r>
    </w:p>
    <w:p w14:paraId="2C35A36C" w14:textId="20734610" w:rsidR="00E75B00" w:rsidRDefault="009E31C3" w:rsidP="00E75B00">
      <w:pPr>
        <w:pStyle w:val="ListParagraph"/>
        <w:numPr>
          <w:ilvl w:val="1"/>
          <w:numId w:val="5"/>
        </w:numPr>
        <w:rPr>
          <w:color w:val="000000" w:themeColor="text1"/>
          <w:sz w:val="24"/>
          <w:szCs w:val="24"/>
        </w:rPr>
      </w:pPr>
      <w:r>
        <w:rPr>
          <w:color w:val="000000" w:themeColor="text1"/>
          <w:sz w:val="24"/>
          <w:szCs w:val="24"/>
        </w:rPr>
        <w:t>Funeral games were believed to give pleasure to the wandering soul of the honoured person.</w:t>
      </w:r>
    </w:p>
    <w:p w14:paraId="6B9A83E9" w14:textId="20A5FB12" w:rsidR="00E75B00" w:rsidRPr="00916B84" w:rsidRDefault="00916B84" w:rsidP="00916B84">
      <w:pPr>
        <w:rPr>
          <w:b/>
          <w:color w:val="000000" w:themeColor="text1"/>
          <w:sz w:val="24"/>
          <w:szCs w:val="24"/>
        </w:rPr>
      </w:pPr>
      <w:r>
        <w:rPr>
          <w:b/>
          <w:color w:val="000000" w:themeColor="text1"/>
          <w:sz w:val="24"/>
          <w:szCs w:val="24"/>
        </w:rPr>
        <w:t>Funeral Games</w:t>
      </w:r>
    </w:p>
    <w:p w14:paraId="5BF5148A" w14:textId="2D478B26" w:rsidR="009E31C3" w:rsidRDefault="00916B84" w:rsidP="009E31C3">
      <w:pPr>
        <w:pStyle w:val="ListParagraph"/>
        <w:numPr>
          <w:ilvl w:val="0"/>
          <w:numId w:val="5"/>
        </w:numPr>
        <w:rPr>
          <w:color w:val="000000" w:themeColor="text1"/>
          <w:sz w:val="24"/>
          <w:szCs w:val="24"/>
        </w:rPr>
      </w:pPr>
      <w:r>
        <w:rPr>
          <w:color w:val="000000" w:themeColor="text1"/>
          <w:sz w:val="24"/>
          <w:szCs w:val="24"/>
        </w:rPr>
        <w:t>Funeral games were also a means to affirm life in the face of death.</w:t>
      </w:r>
    </w:p>
    <w:p w14:paraId="1A9DA820" w14:textId="42FC2862" w:rsidR="00916B84" w:rsidRDefault="00916B84" w:rsidP="009E31C3">
      <w:pPr>
        <w:pStyle w:val="ListParagraph"/>
        <w:numPr>
          <w:ilvl w:val="0"/>
          <w:numId w:val="5"/>
        </w:numPr>
        <w:rPr>
          <w:color w:val="000000" w:themeColor="text1"/>
          <w:sz w:val="24"/>
          <w:szCs w:val="24"/>
        </w:rPr>
      </w:pPr>
      <w:r>
        <w:rPr>
          <w:color w:val="000000" w:themeColor="text1"/>
          <w:sz w:val="24"/>
          <w:szCs w:val="24"/>
        </w:rPr>
        <w:t>Grounded in mythology and religious beliefs.</w:t>
      </w:r>
    </w:p>
    <w:p w14:paraId="2CB1FB23" w14:textId="154E2926" w:rsidR="00916B84" w:rsidRDefault="00916B84" w:rsidP="009E31C3">
      <w:pPr>
        <w:pStyle w:val="ListParagraph"/>
        <w:numPr>
          <w:ilvl w:val="0"/>
          <w:numId w:val="5"/>
        </w:numPr>
        <w:rPr>
          <w:color w:val="000000" w:themeColor="text1"/>
          <w:sz w:val="24"/>
          <w:szCs w:val="24"/>
        </w:rPr>
      </w:pPr>
      <w:r>
        <w:rPr>
          <w:color w:val="000000" w:themeColor="text1"/>
          <w:sz w:val="24"/>
          <w:szCs w:val="24"/>
        </w:rPr>
        <w:t xml:space="preserve">Athletes competed to win, prove their superiority over others, and seek protection and favours from the </w:t>
      </w:r>
      <w:r w:rsidR="001922C5">
        <w:rPr>
          <w:color w:val="000000" w:themeColor="text1"/>
          <w:sz w:val="24"/>
          <w:szCs w:val="24"/>
        </w:rPr>
        <w:t>hero.</w:t>
      </w:r>
    </w:p>
    <w:p w14:paraId="728D55E4" w14:textId="5D4CE444" w:rsidR="001922C5" w:rsidRDefault="001922C5" w:rsidP="001922C5">
      <w:pPr>
        <w:rPr>
          <w:b/>
          <w:color w:val="000000" w:themeColor="text1"/>
          <w:sz w:val="24"/>
          <w:szCs w:val="24"/>
        </w:rPr>
      </w:pPr>
      <w:r>
        <w:rPr>
          <w:b/>
          <w:color w:val="000000" w:themeColor="text1"/>
          <w:sz w:val="24"/>
          <w:szCs w:val="24"/>
        </w:rPr>
        <w:t>Funeral Games in Ancient Greece</w:t>
      </w:r>
    </w:p>
    <w:p w14:paraId="7172D471" w14:textId="24DBF4B6" w:rsidR="001922C5" w:rsidRDefault="001922C5" w:rsidP="001922C5">
      <w:pPr>
        <w:pStyle w:val="ListParagraph"/>
        <w:numPr>
          <w:ilvl w:val="0"/>
          <w:numId w:val="5"/>
        </w:numPr>
        <w:rPr>
          <w:color w:val="000000" w:themeColor="text1"/>
          <w:sz w:val="24"/>
          <w:szCs w:val="24"/>
        </w:rPr>
      </w:pPr>
      <w:r>
        <w:rPr>
          <w:color w:val="000000" w:themeColor="text1"/>
          <w:sz w:val="24"/>
          <w:szCs w:val="24"/>
        </w:rPr>
        <w:t>Practiced by rich, elite Greeks. The most important classical contests were:</w:t>
      </w:r>
    </w:p>
    <w:p w14:paraId="1FA1FFB8" w14:textId="49BD27A3" w:rsidR="001922C5" w:rsidRDefault="001922C5" w:rsidP="001922C5">
      <w:pPr>
        <w:pStyle w:val="ListParagraph"/>
        <w:numPr>
          <w:ilvl w:val="1"/>
          <w:numId w:val="5"/>
        </w:numPr>
        <w:rPr>
          <w:color w:val="000000" w:themeColor="text1"/>
          <w:sz w:val="24"/>
          <w:szCs w:val="24"/>
        </w:rPr>
      </w:pPr>
      <w:r>
        <w:rPr>
          <w:color w:val="000000" w:themeColor="text1"/>
          <w:sz w:val="24"/>
          <w:szCs w:val="24"/>
        </w:rPr>
        <w:t>Chariot races</w:t>
      </w:r>
    </w:p>
    <w:p w14:paraId="2547ACCE" w14:textId="257DA8BC" w:rsidR="001922C5" w:rsidRDefault="001922C5" w:rsidP="001922C5">
      <w:pPr>
        <w:pStyle w:val="ListParagraph"/>
        <w:numPr>
          <w:ilvl w:val="1"/>
          <w:numId w:val="5"/>
        </w:numPr>
        <w:rPr>
          <w:color w:val="000000" w:themeColor="text1"/>
          <w:sz w:val="24"/>
          <w:szCs w:val="24"/>
        </w:rPr>
      </w:pPr>
      <w:r>
        <w:rPr>
          <w:color w:val="000000" w:themeColor="text1"/>
          <w:sz w:val="24"/>
          <w:szCs w:val="24"/>
        </w:rPr>
        <w:t>Boxing</w:t>
      </w:r>
    </w:p>
    <w:p w14:paraId="78A67905" w14:textId="57303158" w:rsidR="001922C5" w:rsidRDefault="001922C5" w:rsidP="001922C5">
      <w:pPr>
        <w:pStyle w:val="ListParagraph"/>
        <w:numPr>
          <w:ilvl w:val="1"/>
          <w:numId w:val="5"/>
        </w:numPr>
        <w:rPr>
          <w:color w:val="000000" w:themeColor="text1"/>
          <w:sz w:val="24"/>
          <w:szCs w:val="24"/>
        </w:rPr>
      </w:pPr>
      <w:r>
        <w:rPr>
          <w:color w:val="000000" w:themeColor="text1"/>
          <w:sz w:val="24"/>
          <w:szCs w:val="24"/>
        </w:rPr>
        <w:t>Wresting matches</w:t>
      </w:r>
    </w:p>
    <w:p w14:paraId="2F2C7278" w14:textId="133E5A1F" w:rsidR="001922C5" w:rsidRDefault="001922C5" w:rsidP="001922C5">
      <w:pPr>
        <w:pStyle w:val="ListParagraph"/>
        <w:numPr>
          <w:ilvl w:val="1"/>
          <w:numId w:val="5"/>
        </w:numPr>
        <w:rPr>
          <w:color w:val="000000" w:themeColor="text1"/>
          <w:sz w:val="24"/>
          <w:szCs w:val="24"/>
        </w:rPr>
      </w:pPr>
      <w:r>
        <w:rPr>
          <w:color w:val="000000" w:themeColor="text1"/>
          <w:sz w:val="24"/>
          <w:szCs w:val="24"/>
        </w:rPr>
        <w:t>Foot races</w:t>
      </w:r>
    </w:p>
    <w:p w14:paraId="678277E4" w14:textId="6AFABC49" w:rsidR="001922C5" w:rsidRDefault="001922C5" w:rsidP="001922C5">
      <w:pPr>
        <w:pStyle w:val="ListParagraph"/>
        <w:numPr>
          <w:ilvl w:val="1"/>
          <w:numId w:val="5"/>
        </w:numPr>
        <w:rPr>
          <w:color w:val="000000" w:themeColor="text1"/>
          <w:sz w:val="24"/>
          <w:szCs w:val="24"/>
        </w:rPr>
      </w:pPr>
      <w:r>
        <w:rPr>
          <w:color w:val="000000" w:themeColor="text1"/>
          <w:sz w:val="24"/>
          <w:szCs w:val="24"/>
        </w:rPr>
        <w:lastRenderedPageBreak/>
        <w:t>A duel with spears</w:t>
      </w:r>
    </w:p>
    <w:p w14:paraId="586D0F8F" w14:textId="7689149E" w:rsidR="001922C5" w:rsidRDefault="001922C5" w:rsidP="001922C5">
      <w:pPr>
        <w:pStyle w:val="ListParagraph"/>
        <w:numPr>
          <w:ilvl w:val="1"/>
          <w:numId w:val="5"/>
        </w:numPr>
        <w:rPr>
          <w:color w:val="000000" w:themeColor="text1"/>
          <w:sz w:val="24"/>
          <w:szCs w:val="24"/>
        </w:rPr>
      </w:pPr>
      <w:r>
        <w:rPr>
          <w:color w:val="000000" w:themeColor="text1"/>
          <w:sz w:val="24"/>
          <w:szCs w:val="24"/>
        </w:rPr>
        <w:t>Discus throw</w:t>
      </w:r>
    </w:p>
    <w:p w14:paraId="678BBAC5" w14:textId="4B8DA408" w:rsidR="001922C5" w:rsidRDefault="001922C5" w:rsidP="001922C5">
      <w:pPr>
        <w:pStyle w:val="ListParagraph"/>
        <w:numPr>
          <w:ilvl w:val="1"/>
          <w:numId w:val="5"/>
        </w:numPr>
        <w:rPr>
          <w:color w:val="000000" w:themeColor="text1"/>
          <w:sz w:val="24"/>
          <w:szCs w:val="24"/>
        </w:rPr>
      </w:pPr>
      <w:r>
        <w:rPr>
          <w:color w:val="000000" w:themeColor="text1"/>
          <w:sz w:val="24"/>
          <w:szCs w:val="24"/>
        </w:rPr>
        <w:t>Achery</w:t>
      </w:r>
    </w:p>
    <w:p w14:paraId="03E8F7AD" w14:textId="036CE849" w:rsidR="001922C5" w:rsidRDefault="006F343B" w:rsidP="001922C5">
      <w:pPr>
        <w:pStyle w:val="ListParagraph"/>
        <w:numPr>
          <w:ilvl w:val="1"/>
          <w:numId w:val="5"/>
        </w:numPr>
        <w:rPr>
          <w:color w:val="000000" w:themeColor="text1"/>
          <w:sz w:val="24"/>
          <w:szCs w:val="24"/>
        </w:rPr>
      </w:pPr>
      <w:r>
        <w:rPr>
          <w:color w:val="000000" w:themeColor="text1"/>
          <w:sz w:val="24"/>
          <w:szCs w:val="24"/>
        </w:rPr>
        <w:t>A javelin throw</w:t>
      </w:r>
    </w:p>
    <w:p w14:paraId="0417F823" w14:textId="2697125C" w:rsidR="006F343B" w:rsidRDefault="006F343B" w:rsidP="006F343B">
      <w:pPr>
        <w:pStyle w:val="ListParagraph"/>
        <w:numPr>
          <w:ilvl w:val="0"/>
          <w:numId w:val="5"/>
        </w:numPr>
        <w:rPr>
          <w:color w:val="000000" w:themeColor="text1"/>
          <w:sz w:val="24"/>
          <w:szCs w:val="24"/>
        </w:rPr>
      </w:pPr>
      <w:r>
        <w:rPr>
          <w:color w:val="000000" w:themeColor="text1"/>
          <w:sz w:val="24"/>
          <w:szCs w:val="24"/>
        </w:rPr>
        <w:t xml:space="preserve">These contests were done individually </w:t>
      </w:r>
    </w:p>
    <w:p w14:paraId="0CA81D61" w14:textId="7ED99EF5" w:rsidR="006F343B" w:rsidRDefault="006F343B" w:rsidP="006F343B">
      <w:pPr>
        <w:rPr>
          <w:b/>
          <w:color w:val="000000" w:themeColor="text1"/>
          <w:sz w:val="24"/>
          <w:szCs w:val="24"/>
        </w:rPr>
      </w:pPr>
      <w:r>
        <w:rPr>
          <w:b/>
          <w:color w:val="000000" w:themeColor="text1"/>
          <w:sz w:val="24"/>
          <w:szCs w:val="24"/>
        </w:rPr>
        <w:t>Gymnastics</w:t>
      </w:r>
    </w:p>
    <w:p w14:paraId="5437E1AD" w14:textId="4023F207" w:rsidR="006F343B" w:rsidRDefault="006F343B" w:rsidP="006F343B">
      <w:pPr>
        <w:pStyle w:val="ListParagraph"/>
        <w:numPr>
          <w:ilvl w:val="0"/>
          <w:numId w:val="5"/>
        </w:numPr>
        <w:rPr>
          <w:color w:val="000000" w:themeColor="text1"/>
          <w:sz w:val="24"/>
          <w:szCs w:val="24"/>
        </w:rPr>
      </w:pPr>
      <w:r>
        <w:rPr>
          <w:color w:val="000000" w:themeColor="text1"/>
          <w:sz w:val="24"/>
          <w:szCs w:val="24"/>
        </w:rPr>
        <w:t>Greek philosophers placed great emphasis on physical activity and cultivation of athletes</w:t>
      </w:r>
      <w:r w:rsidR="002A12B9">
        <w:rPr>
          <w:color w:val="000000" w:themeColor="text1"/>
          <w:sz w:val="24"/>
          <w:szCs w:val="24"/>
        </w:rPr>
        <w:t xml:space="preserve"> (Dualism </w:t>
      </w:r>
      <w:r w:rsidR="002A12B9" w:rsidRPr="002A12B9">
        <w:rPr>
          <w:color w:val="000000" w:themeColor="text1"/>
          <w:sz w:val="24"/>
          <w:szCs w:val="24"/>
        </w:rPr>
        <w:sym w:font="Wingdings" w:char="F0E0"/>
      </w:r>
      <w:r w:rsidR="002A12B9">
        <w:rPr>
          <w:color w:val="000000" w:themeColor="text1"/>
          <w:sz w:val="24"/>
          <w:szCs w:val="24"/>
        </w:rPr>
        <w:t xml:space="preserve"> mind/body</w:t>
      </w:r>
      <w:r w:rsidR="002012CC">
        <w:rPr>
          <w:color w:val="000000" w:themeColor="text1"/>
          <w:sz w:val="24"/>
          <w:szCs w:val="24"/>
        </w:rPr>
        <w:t xml:space="preserve"> is distinct and separable</w:t>
      </w:r>
      <w:r w:rsidR="002A12B9">
        <w:rPr>
          <w:color w:val="000000" w:themeColor="text1"/>
          <w:sz w:val="24"/>
          <w:szCs w:val="24"/>
        </w:rPr>
        <w:t>)</w:t>
      </w:r>
    </w:p>
    <w:p w14:paraId="50451BA0" w14:textId="548E0DC5" w:rsidR="002A12B9" w:rsidRDefault="002A12B9" w:rsidP="002A12B9">
      <w:pPr>
        <w:pStyle w:val="ListParagraph"/>
        <w:numPr>
          <w:ilvl w:val="1"/>
          <w:numId w:val="5"/>
        </w:numPr>
        <w:rPr>
          <w:color w:val="000000" w:themeColor="text1"/>
          <w:sz w:val="24"/>
          <w:szCs w:val="24"/>
        </w:rPr>
      </w:pPr>
      <w:r>
        <w:rPr>
          <w:color w:val="000000" w:themeColor="text1"/>
          <w:sz w:val="24"/>
          <w:szCs w:val="24"/>
        </w:rPr>
        <w:t>Gymnastics as well as music, should begin in early years; the training in it should be careful and should continue through life (Socrates)</w:t>
      </w:r>
    </w:p>
    <w:p w14:paraId="225FE983" w14:textId="3CF23A77" w:rsidR="002A12B9" w:rsidRDefault="002A12B9" w:rsidP="002A12B9">
      <w:pPr>
        <w:pStyle w:val="ListParagraph"/>
        <w:numPr>
          <w:ilvl w:val="1"/>
          <w:numId w:val="5"/>
        </w:numPr>
        <w:rPr>
          <w:color w:val="000000" w:themeColor="text1"/>
          <w:sz w:val="24"/>
          <w:szCs w:val="24"/>
        </w:rPr>
      </w:pPr>
      <w:r>
        <w:rPr>
          <w:color w:val="000000" w:themeColor="text1"/>
          <w:sz w:val="24"/>
          <w:szCs w:val="24"/>
        </w:rPr>
        <w:t>Gymnastics for the body; music for the soul (Plato)</w:t>
      </w:r>
    </w:p>
    <w:p w14:paraId="68B32DD5" w14:textId="1B721DD8" w:rsidR="002A12B9" w:rsidRDefault="002A12B9" w:rsidP="002A12B9">
      <w:pPr>
        <w:pStyle w:val="ListParagraph"/>
        <w:numPr>
          <w:ilvl w:val="0"/>
          <w:numId w:val="5"/>
        </w:numPr>
        <w:rPr>
          <w:color w:val="000000" w:themeColor="text1"/>
          <w:sz w:val="24"/>
          <w:szCs w:val="24"/>
        </w:rPr>
      </w:pPr>
      <w:r>
        <w:rPr>
          <w:color w:val="000000" w:themeColor="text1"/>
          <w:sz w:val="24"/>
          <w:szCs w:val="24"/>
        </w:rPr>
        <w:t xml:space="preserve">Gymnastics and exercise played a vital role in education and the pursuit of becoming a man </w:t>
      </w:r>
      <w:r w:rsidR="00A6168F">
        <w:rPr>
          <w:color w:val="000000" w:themeColor="text1"/>
          <w:sz w:val="24"/>
          <w:szCs w:val="24"/>
        </w:rPr>
        <w:t>to please</w:t>
      </w:r>
      <w:r>
        <w:rPr>
          <w:color w:val="000000" w:themeColor="text1"/>
          <w:sz w:val="24"/>
          <w:szCs w:val="24"/>
        </w:rPr>
        <w:t xml:space="preserve"> the gods: one is strong in body; in mind and in competition.</w:t>
      </w:r>
    </w:p>
    <w:p w14:paraId="33B9CB43" w14:textId="1D93FD17" w:rsidR="002A12B9" w:rsidRDefault="002A12B9" w:rsidP="002A12B9">
      <w:pPr>
        <w:pStyle w:val="ListParagraph"/>
        <w:numPr>
          <w:ilvl w:val="0"/>
          <w:numId w:val="5"/>
        </w:numPr>
        <w:rPr>
          <w:color w:val="000000" w:themeColor="text1"/>
          <w:sz w:val="24"/>
          <w:szCs w:val="24"/>
        </w:rPr>
      </w:pPr>
      <w:r>
        <w:rPr>
          <w:color w:val="000000" w:themeColor="text1"/>
          <w:sz w:val="24"/>
          <w:szCs w:val="24"/>
        </w:rPr>
        <w:t>In every Greek city, the ability to participate in athletic games was an important part of life for young men.</w:t>
      </w:r>
    </w:p>
    <w:p w14:paraId="6703FC7B" w14:textId="1EF9E84E" w:rsidR="00FC66AA" w:rsidRDefault="00FC66AA" w:rsidP="00FC66AA">
      <w:pPr>
        <w:pStyle w:val="ListParagraph"/>
        <w:numPr>
          <w:ilvl w:val="1"/>
          <w:numId w:val="5"/>
        </w:numPr>
        <w:rPr>
          <w:color w:val="000000" w:themeColor="text1"/>
          <w:sz w:val="24"/>
          <w:szCs w:val="24"/>
        </w:rPr>
      </w:pPr>
      <w:r>
        <w:rPr>
          <w:color w:val="000000" w:themeColor="text1"/>
          <w:sz w:val="24"/>
          <w:szCs w:val="24"/>
        </w:rPr>
        <w:t>Saw that training the mind is the key to a strong body</w:t>
      </w:r>
    </w:p>
    <w:p w14:paraId="0E5BCF27" w14:textId="67E74986" w:rsidR="00D93727" w:rsidRDefault="00FA4C42" w:rsidP="00FA4C42">
      <w:pPr>
        <w:rPr>
          <w:b/>
          <w:color w:val="000000" w:themeColor="text1"/>
          <w:sz w:val="24"/>
          <w:szCs w:val="24"/>
        </w:rPr>
      </w:pPr>
      <w:r>
        <w:rPr>
          <w:b/>
          <w:color w:val="000000" w:themeColor="text1"/>
          <w:sz w:val="24"/>
          <w:szCs w:val="24"/>
        </w:rPr>
        <w:t>The Rise of Organized Athletics in Ancient Greece</w:t>
      </w:r>
    </w:p>
    <w:p w14:paraId="5E860737" w14:textId="513EEC86" w:rsidR="008D5BA0" w:rsidRDefault="008D5BA0" w:rsidP="00FA4C42">
      <w:pPr>
        <w:pStyle w:val="ListParagraph"/>
        <w:numPr>
          <w:ilvl w:val="0"/>
          <w:numId w:val="5"/>
        </w:numPr>
        <w:rPr>
          <w:color w:val="000000" w:themeColor="text1"/>
          <w:sz w:val="24"/>
          <w:szCs w:val="24"/>
        </w:rPr>
      </w:pPr>
      <w:r>
        <w:rPr>
          <w:color w:val="000000" w:themeColor="text1"/>
          <w:sz w:val="24"/>
          <w:szCs w:val="24"/>
        </w:rPr>
        <w:t xml:space="preserve">The word athlete is of </w:t>
      </w:r>
      <w:r w:rsidR="00227FDB">
        <w:rPr>
          <w:color w:val="000000" w:themeColor="text1"/>
          <w:sz w:val="24"/>
          <w:szCs w:val="24"/>
        </w:rPr>
        <w:t xml:space="preserve">Greek </w:t>
      </w:r>
      <w:r>
        <w:rPr>
          <w:color w:val="000000" w:themeColor="text1"/>
          <w:sz w:val="24"/>
          <w:szCs w:val="24"/>
        </w:rPr>
        <w:t xml:space="preserve">origin </w:t>
      </w:r>
    </w:p>
    <w:p w14:paraId="7AEA72D0" w14:textId="2FCC86D4" w:rsidR="008D5BA0" w:rsidRDefault="008D5BA0" w:rsidP="00FA4C42">
      <w:pPr>
        <w:pStyle w:val="ListParagraph"/>
        <w:numPr>
          <w:ilvl w:val="0"/>
          <w:numId w:val="5"/>
        </w:numPr>
        <w:rPr>
          <w:color w:val="000000" w:themeColor="text1"/>
          <w:sz w:val="24"/>
          <w:szCs w:val="24"/>
        </w:rPr>
      </w:pPr>
      <w:r>
        <w:rPr>
          <w:color w:val="000000" w:themeColor="text1"/>
          <w:sz w:val="24"/>
          <w:szCs w:val="24"/>
        </w:rPr>
        <w:t>Many gymnasiums and palaetras (wrestling schools) were built to train athletes to compete in stadiums located in every major city</w:t>
      </w:r>
    </w:p>
    <w:p w14:paraId="35962AF9" w14:textId="4D497B9F" w:rsidR="00A03CBF" w:rsidRDefault="00A03CBF" w:rsidP="00FA4C42">
      <w:pPr>
        <w:pStyle w:val="ListParagraph"/>
        <w:numPr>
          <w:ilvl w:val="0"/>
          <w:numId w:val="5"/>
        </w:numPr>
        <w:rPr>
          <w:color w:val="000000" w:themeColor="text1"/>
          <w:sz w:val="24"/>
          <w:szCs w:val="24"/>
        </w:rPr>
      </w:pPr>
      <w:r>
        <w:rPr>
          <w:color w:val="000000" w:themeColor="text1"/>
          <w:sz w:val="24"/>
          <w:szCs w:val="24"/>
        </w:rPr>
        <w:t>Participation in athletic games in another city is believed to have been customary throughout the Greek world:</w:t>
      </w:r>
    </w:p>
    <w:p w14:paraId="0ACBF382" w14:textId="0C77B36B" w:rsidR="00A03CBF" w:rsidRDefault="00A03CBF" w:rsidP="00A03CBF">
      <w:pPr>
        <w:pStyle w:val="ListParagraph"/>
        <w:numPr>
          <w:ilvl w:val="1"/>
          <w:numId w:val="5"/>
        </w:numPr>
        <w:rPr>
          <w:color w:val="000000" w:themeColor="text1"/>
          <w:sz w:val="24"/>
          <w:szCs w:val="24"/>
        </w:rPr>
      </w:pPr>
      <w:r>
        <w:rPr>
          <w:color w:val="000000" w:themeColor="text1"/>
          <w:sz w:val="24"/>
          <w:szCs w:val="24"/>
        </w:rPr>
        <w:t>There were 4 main competitio</w:t>
      </w:r>
      <w:r w:rsidR="009818DF">
        <w:rPr>
          <w:color w:val="000000" w:themeColor="text1"/>
          <w:sz w:val="24"/>
          <w:szCs w:val="24"/>
        </w:rPr>
        <w:t>ns that formed ‘the circuit’:</w:t>
      </w:r>
      <w:r>
        <w:rPr>
          <w:color w:val="000000" w:themeColor="text1"/>
          <w:sz w:val="24"/>
          <w:szCs w:val="24"/>
        </w:rPr>
        <w:t xml:space="preserve"> Delphi, Corinth; Namea and Olympia. At least one of the games was held in every year</w:t>
      </w:r>
    </w:p>
    <w:p w14:paraId="341FBE19" w14:textId="607D4F0A" w:rsidR="00A03CBF" w:rsidRDefault="00A03CBF" w:rsidP="00A03CBF">
      <w:pPr>
        <w:pStyle w:val="ListParagraph"/>
        <w:numPr>
          <w:ilvl w:val="1"/>
          <w:numId w:val="5"/>
        </w:numPr>
        <w:rPr>
          <w:color w:val="000000" w:themeColor="text1"/>
          <w:sz w:val="24"/>
          <w:szCs w:val="24"/>
        </w:rPr>
      </w:pPr>
      <w:r>
        <w:rPr>
          <w:color w:val="000000" w:themeColor="text1"/>
          <w:sz w:val="24"/>
          <w:szCs w:val="24"/>
        </w:rPr>
        <w:t>The oldest and most prestigious of all festivals</w:t>
      </w:r>
    </w:p>
    <w:p w14:paraId="0372A700" w14:textId="424E1AA2" w:rsidR="00A03CBF" w:rsidRDefault="00A03CBF" w:rsidP="00E85613">
      <w:pPr>
        <w:pStyle w:val="ListParagraph"/>
        <w:numPr>
          <w:ilvl w:val="2"/>
          <w:numId w:val="5"/>
        </w:numPr>
        <w:rPr>
          <w:color w:val="000000" w:themeColor="text1"/>
          <w:sz w:val="24"/>
          <w:szCs w:val="24"/>
        </w:rPr>
      </w:pPr>
      <w:r>
        <w:rPr>
          <w:color w:val="000000" w:themeColor="text1"/>
          <w:sz w:val="24"/>
          <w:szCs w:val="24"/>
        </w:rPr>
        <w:t>First recorded games in Olympia and were held every 4 yrs</w:t>
      </w:r>
    </w:p>
    <w:p w14:paraId="69C7A3B3" w14:textId="09998865" w:rsidR="00B16917" w:rsidRDefault="00B16917" w:rsidP="00B16917">
      <w:pPr>
        <w:rPr>
          <w:b/>
          <w:color w:val="000000" w:themeColor="text1"/>
          <w:sz w:val="24"/>
          <w:szCs w:val="24"/>
        </w:rPr>
      </w:pPr>
      <w:r>
        <w:rPr>
          <w:b/>
          <w:color w:val="000000" w:themeColor="text1"/>
          <w:sz w:val="24"/>
          <w:szCs w:val="24"/>
        </w:rPr>
        <w:t>Athletic Festivals in Ancient Greece</w:t>
      </w:r>
    </w:p>
    <w:p w14:paraId="65946953" w14:textId="5016CB60" w:rsidR="00B16917" w:rsidRDefault="00B16917" w:rsidP="00B16917">
      <w:pPr>
        <w:pStyle w:val="ListParagraph"/>
        <w:numPr>
          <w:ilvl w:val="0"/>
          <w:numId w:val="5"/>
        </w:numPr>
        <w:rPr>
          <w:color w:val="000000" w:themeColor="text1"/>
          <w:sz w:val="24"/>
          <w:szCs w:val="24"/>
        </w:rPr>
      </w:pPr>
      <w:r>
        <w:rPr>
          <w:color w:val="000000" w:themeColor="text1"/>
          <w:sz w:val="24"/>
          <w:szCs w:val="24"/>
        </w:rPr>
        <w:t>For more than a thousand years, athletic festivals were an important part of Greek life</w:t>
      </w:r>
    </w:p>
    <w:p w14:paraId="5407F38A" w14:textId="2A1E08A1" w:rsidR="00B16917" w:rsidRDefault="00B16917" w:rsidP="00B16917">
      <w:pPr>
        <w:pStyle w:val="ListParagraph"/>
        <w:numPr>
          <w:ilvl w:val="0"/>
          <w:numId w:val="5"/>
        </w:numPr>
        <w:rPr>
          <w:color w:val="000000" w:themeColor="text1"/>
          <w:sz w:val="24"/>
          <w:szCs w:val="24"/>
        </w:rPr>
      </w:pPr>
      <w:r>
        <w:rPr>
          <w:color w:val="000000" w:themeColor="text1"/>
          <w:sz w:val="24"/>
          <w:szCs w:val="24"/>
        </w:rPr>
        <w:t>Composed of religious ceremony and athletic competition</w:t>
      </w:r>
    </w:p>
    <w:p w14:paraId="1584FE57" w14:textId="5D3DC4BB" w:rsidR="00B16917" w:rsidRDefault="00B16917" w:rsidP="00B16917">
      <w:pPr>
        <w:pStyle w:val="ListParagraph"/>
        <w:numPr>
          <w:ilvl w:val="0"/>
          <w:numId w:val="5"/>
        </w:numPr>
        <w:rPr>
          <w:color w:val="000000" w:themeColor="text1"/>
          <w:sz w:val="24"/>
          <w:szCs w:val="24"/>
        </w:rPr>
      </w:pPr>
      <w:r>
        <w:rPr>
          <w:color w:val="000000" w:themeColor="text1"/>
          <w:sz w:val="24"/>
          <w:szCs w:val="24"/>
        </w:rPr>
        <w:t>The games provided unity</w:t>
      </w:r>
    </w:p>
    <w:p w14:paraId="60A25743" w14:textId="5A14CA8E" w:rsidR="00E979F4" w:rsidRDefault="00E979F4" w:rsidP="00E979F4">
      <w:pPr>
        <w:rPr>
          <w:b/>
          <w:color w:val="000000" w:themeColor="text1"/>
          <w:sz w:val="24"/>
          <w:szCs w:val="24"/>
        </w:rPr>
      </w:pPr>
      <w:r>
        <w:rPr>
          <w:b/>
          <w:color w:val="000000" w:themeColor="text1"/>
          <w:sz w:val="24"/>
          <w:szCs w:val="24"/>
        </w:rPr>
        <w:t>Link Between Games &amp; Gods</w:t>
      </w:r>
    </w:p>
    <w:p w14:paraId="32113B18" w14:textId="2B273290" w:rsidR="00E979F4" w:rsidRDefault="00E979F4" w:rsidP="00E979F4">
      <w:pPr>
        <w:pStyle w:val="ListParagraph"/>
        <w:numPr>
          <w:ilvl w:val="0"/>
          <w:numId w:val="5"/>
        </w:numPr>
        <w:rPr>
          <w:color w:val="000000" w:themeColor="text1"/>
          <w:sz w:val="24"/>
          <w:szCs w:val="24"/>
        </w:rPr>
      </w:pPr>
      <w:r>
        <w:rPr>
          <w:color w:val="000000" w:themeColor="text1"/>
          <w:sz w:val="24"/>
          <w:szCs w:val="24"/>
        </w:rPr>
        <w:t>Individually and collectively, man had to establish a good relationship with all the gods and seek favours of specific gods</w:t>
      </w:r>
    </w:p>
    <w:p w14:paraId="39847FCA" w14:textId="31962D7B" w:rsidR="00E979F4" w:rsidRDefault="00E979F4" w:rsidP="00E979F4">
      <w:pPr>
        <w:pStyle w:val="ListParagraph"/>
        <w:numPr>
          <w:ilvl w:val="0"/>
          <w:numId w:val="5"/>
        </w:numPr>
        <w:rPr>
          <w:color w:val="000000" w:themeColor="text1"/>
          <w:sz w:val="24"/>
          <w:szCs w:val="24"/>
        </w:rPr>
      </w:pPr>
      <w:r>
        <w:rPr>
          <w:color w:val="000000" w:themeColor="text1"/>
          <w:sz w:val="24"/>
          <w:szCs w:val="24"/>
        </w:rPr>
        <w:t>Competitive games began primarily as religious rituals designed to appease the gods</w:t>
      </w:r>
    </w:p>
    <w:p w14:paraId="19CB9169" w14:textId="695B9455" w:rsidR="00E979F4" w:rsidRDefault="00E979F4" w:rsidP="00E979F4">
      <w:pPr>
        <w:pStyle w:val="ListParagraph"/>
        <w:numPr>
          <w:ilvl w:val="0"/>
          <w:numId w:val="5"/>
        </w:numPr>
        <w:rPr>
          <w:color w:val="000000" w:themeColor="text1"/>
          <w:sz w:val="24"/>
          <w:szCs w:val="24"/>
        </w:rPr>
      </w:pPr>
      <w:r>
        <w:rPr>
          <w:color w:val="000000" w:themeColor="text1"/>
          <w:sz w:val="24"/>
          <w:szCs w:val="24"/>
        </w:rPr>
        <w:t>Unlike the secular, modern Olympics, the ancient Olympics were religious festivals</w:t>
      </w:r>
    </w:p>
    <w:p w14:paraId="65BF3B8C" w14:textId="745C62CA" w:rsidR="00E903FE" w:rsidRDefault="00E903FE" w:rsidP="00E903FE">
      <w:pPr>
        <w:pStyle w:val="ListParagraph"/>
        <w:numPr>
          <w:ilvl w:val="1"/>
          <w:numId w:val="5"/>
        </w:numPr>
        <w:rPr>
          <w:color w:val="000000" w:themeColor="text1"/>
          <w:sz w:val="24"/>
          <w:szCs w:val="24"/>
        </w:rPr>
      </w:pPr>
      <w:r>
        <w:rPr>
          <w:color w:val="000000" w:themeColor="text1"/>
          <w:sz w:val="24"/>
          <w:szCs w:val="24"/>
        </w:rPr>
        <w:t>It shaped their political civilization</w:t>
      </w:r>
    </w:p>
    <w:p w14:paraId="681A4A0B" w14:textId="77777777" w:rsidR="00913779" w:rsidRDefault="00913779" w:rsidP="00E903FE">
      <w:pPr>
        <w:rPr>
          <w:b/>
          <w:color w:val="000000" w:themeColor="text1"/>
          <w:sz w:val="24"/>
          <w:szCs w:val="24"/>
        </w:rPr>
      </w:pPr>
    </w:p>
    <w:p w14:paraId="53977AC9" w14:textId="77777777" w:rsidR="00913779" w:rsidRDefault="00913779" w:rsidP="00E903FE">
      <w:pPr>
        <w:rPr>
          <w:b/>
          <w:color w:val="000000" w:themeColor="text1"/>
          <w:sz w:val="24"/>
          <w:szCs w:val="24"/>
        </w:rPr>
      </w:pPr>
    </w:p>
    <w:p w14:paraId="1746E608" w14:textId="2518A641" w:rsidR="00E903FE" w:rsidRDefault="00E903FE" w:rsidP="00E903FE">
      <w:pPr>
        <w:rPr>
          <w:b/>
          <w:color w:val="000000" w:themeColor="text1"/>
          <w:sz w:val="24"/>
          <w:szCs w:val="24"/>
        </w:rPr>
      </w:pPr>
      <w:r>
        <w:rPr>
          <w:b/>
          <w:color w:val="000000" w:themeColor="text1"/>
          <w:sz w:val="24"/>
          <w:szCs w:val="24"/>
        </w:rPr>
        <w:lastRenderedPageBreak/>
        <w:t>Olympia</w:t>
      </w:r>
    </w:p>
    <w:p w14:paraId="59B58E15" w14:textId="202CBCEB" w:rsidR="00E903FE" w:rsidRDefault="00E903FE" w:rsidP="00E903FE">
      <w:pPr>
        <w:pStyle w:val="ListParagraph"/>
        <w:numPr>
          <w:ilvl w:val="0"/>
          <w:numId w:val="5"/>
        </w:numPr>
        <w:rPr>
          <w:color w:val="000000" w:themeColor="text1"/>
          <w:sz w:val="24"/>
          <w:szCs w:val="24"/>
        </w:rPr>
      </w:pPr>
      <w:r>
        <w:rPr>
          <w:color w:val="000000" w:themeColor="text1"/>
          <w:sz w:val="24"/>
          <w:szCs w:val="24"/>
        </w:rPr>
        <w:t>The Olympic games were named for the place they were held, Olympia, in Southern Greece</w:t>
      </w:r>
    </w:p>
    <w:p w14:paraId="3B4DE356" w14:textId="6E50C69D" w:rsidR="00973D20" w:rsidRDefault="00973D20" w:rsidP="00E903FE">
      <w:pPr>
        <w:pStyle w:val="ListParagraph"/>
        <w:numPr>
          <w:ilvl w:val="0"/>
          <w:numId w:val="5"/>
        </w:numPr>
        <w:rPr>
          <w:color w:val="000000" w:themeColor="text1"/>
          <w:sz w:val="24"/>
          <w:szCs w:val="24"/>
        </w:rPr>
      </w:pPr>
      <w:r>
        <w:rPr>
          <w:color w:val="000000" w:themeColor="text1"/>
          <w:sz w:val="24"/>
          <w:szCs w:val="24"/>
        </w:rPr>
        <w:t xml:space="preserve">In 1000 BC, Olympia became a sanctuary for Zeus and was considered a sacred </w:t>
      </w:r>
      <w:r w:rsidR="00283B79">
        <w:rPr>
          <w:color w:val="000000" w:themeColor="text1"/>
          <w:sz w:val="24"/>
          <w:szCs w:val="24"/>
        </w:rPr>
        <w:t>precinct</w:t>
      </w:r>
    </w:p>
    <w:p w14:paraId="36172A1E" w14:textId="1F9D582A" w:rsidR="00973D20" w:rsidRDefault="00A526B7" w:rsidP="00973D20">
      <w:pPr>
        <w:pStyle w:val="ListParagraph"/>
        <w:numPr>
          <w:ilvl w:val="1"/>
          <w:numId w:val="5"/>
        </w:numPr>
        <w:rPr>
          <w:color w:val="000000" w:themeColor="text1"/>
          <w:sz w:val="24"/>
          <w:szCs w:val="24"/>
        </w:rPr>
      </w:pPr>
      <w:r>
        <w:rPr>
          <w:color w:val="000000" w:themeColor="text1"/>
          <w:sz w:val="24"/>
          <w:szCs w:val="24"/>
        </w:rPr>
        <w:t>Gold and ivory statue of Z</w:t>
      </w:r>
      <w:r w:rsidR="00973D20">
        <w:rPr>
          <w:color w:val="000000" w:themeColor="text1"/>
          <w:sz w:val="24"/>
          <w:szCs w:val="24"/>
        </w:rPr>
        <w:t>eus inside the presiding god Zeus’ temple at Olympia</w:t>
      </w:r>
      <w:r>
        <w:rPr>
          <w:color w:val="000000" w:themeColor="text1"/>
          <w:sz w:val="24"/>
          <w:szCs w:val="24"/>
        </w:rPr>
        <w:t>.</w:t>
      </w:r>
    </w:p>
    <w:p w14:paraId="4ABF1534" w14:textId="69FA1CCD" w:rsidR="00A526B7" w:rsidRDefault="00A526B7" w:rsidP="00A526B7">
      <w:pPr>
        <w:pStyle w:val="ListParagraph"/>
        <w:numPr>
          <w:ilvl w:val="2"/>
          <w:numId w:val="5"/>
        </w:numPr>
        <w:rPr>
          <w:color w:val="000000" w:themeColor="text1"/>
          <w:sz w:val="24"/>
          <w:szCs w:val="24"/>
        </w:rPr>
      </w:pPr>
      <w:r>
        <w:rPr>
          <w:color w:val="000000" w:themeColor="text1"/>
          <w:sz w:val="24"/>
          <w:szCs w:val="24"/>
        </w:rPr>
        <w:t>42 ft high, it was one of the seven wonders of the Ancient World</w:t>
      </w:r>
    </w:p>
    <w:p w14:paraId="724C08CA" w14:textId="3B2FC235" w:rsidR="00A526B7" w:rsidRDefault="00A526B7" w:rsidP="00A526B7">
      <w:pPr>
        <w:pStyle w:val="ListParagraph"/>
        <w:numPr>
          <w:ilvl w:val="1"/>
          <w:numId w:val="5"/>
        </w:numPr>
        <w:rPr>
          <w:color w:val="000000" w:themeColor="text1"/>
          <w:sz w:val="24"/>
          <w:szCs w:val="24"/>
        </w:rPr>
      </w:pPr>
      <w:r>
        <w:rPr>
          <w:color w:val="000000" w:themeColor="text1"/>
          <w:sz w:val="24"/>
          <w:szCs w:val="24"/>
        </w:rPr>
        <w:t>A temple for Hera, the consort of Zeus</w:t>
      </w:r>
    </w:p>
    <w:p w14:paraId="7E789EDE" w14:textId="5EB6E028" w:rsidR="00320C4C" w:rsidRDefault="00320C4C" w:rsidP="00320C4C">
      <w:pPr>
        <w:rPr>
          <w:b/>
          <w:color w:val="000000" w:themeColor="text1"/>
          <w:sz w:val="24"/>
          <w:szCs w:val="24"/>
        </w:rPr>
      </w:pPr>
      <w:r>
        <w:rPr>
          <w:b/>
          <w:color w:val="000000" w:themeColor="text1"/>
          <w:sz w:val="24"/>
          <w:szCs w:val="24"/>
        </w:rPr>
        <w:t>Early Olympic Games</w:t>
      </w:r>
    </w:p>
    <w:p w14:paraId="46BD140C" w14:textId="54E6AF9D" w:rsidR="00320C4C" w:rsidRDefault="00320C4C" w:rsidP="00320C4C">
      <w:pPr>
        <w:pStyle w:val="ListParagraph"/>
        <w:numPr>
          <w:ilvl w:val="0"/>
          <w:numId w:val="5"/>
        </w:numPr>
        <w:rPr>
          <w:color w:val="000000" w:themeColor="text1"/>
          <w:sz w:val="24"/>
          <w:szCs w:val="24"/>
        </w:rPr>
      </w:pPr>
      <w:r>
        <w:rPr>
          <w:color w:val="000000" w:themeColor="text1"/>
          <w:sz w:val="24"/>
          <w:szCs w:val="24"/>
        </w:rPr>
        <w:t>First Competition (776-720 BC)</w:t>
      </w:r>
    </w:p>
    <w:p w14:paraId="2CC9CDBE" w14:textId="53327186" w:rsidR="00320C4C" w:rsidRDefault="00320C4C" w:rsidP="00320C4C">
      <w:pPr>
        <w:pStyle w:val="ListParagraph"/>
        <w:numPr>
          <w:ilvl w:val="1"/>
          <w:numId w:val="5"/>
        </w:numPr>
        <w:rPr>
          <w:color w:val="000000" w:themeColor="text1"/>
          <w:sz w:val="24"/>
          <w:szCs w:val="24"/>
        </w:rPr>
      </w:pPr>
      <w:r>
        <w:rPr>
          <w:color w:val="000000" w:themeColor="text1"/>
          <w:sz w:val="24"/>
          <w:szCs w:val="24"/>
        </w:rPr>
        <w:t>Foot race (200 m sprint)</w:t>
      </w:r>
    </w:p>
    <w:p w14:paraId="30EBFFB7" w14:textId="3A69F85B" w:rsidR="00320C4C" w:rsidRDefault="00320C4C" w:rsidP="00320C4C">
      <w:pPr>
        <w:pStyle w:val="ListParagraph"/>
        <w:numPr>
          <w:ilvl w:val="1"/>
          <w:numId w:val="5"/>
        </w:numPr>
        <w:rPr>
          <w:color w:val="000000" w:themeColor="text1"/>
          <w:sz w:val="24"/>
          <w:szCs w:val="24"/>
        </w:rPr>
      </w:pPr>
      <w:r>
        <w:rPr>
          <w:color w:val="000000" w:themeColor="text1"/>
          <w:sz w:val="24"/>
          <w:szCs w:val="24"/>
        </w:rPr>
        <w:t>Double race (400 m sprint)</w:t>
      </w:r>
    </w:p>
    <w:p w14:paraId="513A08A1" w14:textId="0498E0B0" w:rsidR="00320C4C" w:rsidRDefault="00320C4C" w:rsidP="00320C4C">
      <w:pPr>
        <w:pStyle w:val="ListParagraph"/>
        <w:numPr>
          <w:ilvl w:val="1"/>
          <w:numId w:val="5"/>
        </w:numPr>
        <w:rPr>
          <w:color w:val="000000" w:themeColor="text1"/>
          <w:sz w:val="24"/>
          <w:szCs w:val="24"/>
        </w:rPr>
      </w:pPr>
      <w:r>
        <w:rPr>
          <w:color w:val="000000" w:themeColor="text1"/>
          <w:sz w:val="24"/>
          <w:szCs w:val="24"/>
        </w:rPr>
        <w:t>Long distance race (4,800 m)</w:t>
      </w:r>
    </w:p>
    <w:p w14:paraId="0E699C2B" w14:textId="5C0D37C2" w:rsidR="00320C4C" w:rsidRDefault="00320C4C" w:rsidP="00320C4C">
      <w:pPr>
        <w:pStyle w:val="ListParagraph"/>
        <w:numPr>
          <w:ilvl w:val="0"/>
          <w:numId w:val="5"/>
        </w:numPr>
        <w:rPr>
          <w:color w:val="000000" w:themeColor="text1"/>
          <w:sz w:val="24"/>
          <w:szCs w:val="24"/>
        </w:rPr>
      </w:pPr>
      <w:r>
        <w:rPr>
          <w:color w:val="000000" w:themeColor="text1"/>
          <w:sz w:val="24"/>
          <w:szCs w:val="24"/>
        </w:rPr>
        <w:t>Additional Competition (720-520 BC)</w:t>
      </w:r>
    </w:p>
    <w:p w14:paraId="77F062DA" w14:textId="4789EFBB" w:rsidR="00320C4C" w:rsidRDefault="00320C4C" w:rsidP="00320C4C">
      <w:pPr>
        <w:pStyle w:val="ListParagraph"/>
        <w:numPr>
          <w:ilvl w:val="1"/>
          <w:numId w:val="5"/>
        </w:numPr>
        <w:rPr>
          <w:color w:val="000000" w:themeColor="text1"/>
          <w:sz w:val="24"/>
          <w:szCs w:val="24"/>
        </w:rPr>
      </w:pPr>
      <w:r>
        <w:rPr>
          <w:color w:val="000000" w:themeColor="text1"/>
          <w:sz w:val="24"/>
          <w:szCs w:val="24"/>
        </w:rPr>
        <w:t>Wrestling</w:t>
      </w:r>
    </w:p>
    <w:p w14:paraId="02210358" w14:textId="5AC94B05" w:rsidR="00320C4C" w:rsidRDefault="00320C4C" w:rsidP="00320C4C">
      <w:pPr>
        <w:pStyle w:val="ListParagraph"/>
        <w:numPr>
          <w:ilvl w:val="1"/>
          <w:numId w:val="5"/>
        </w:numPr>
        <w:rPr>
          <w:color w:val="000000" w:themeColor="text1"/>
          <w:sz w:val="24"/>
          <w:szCs w:val="24"/>
        </w:rPr>
      </w:pPr>
      <w:r>
        <w:rPr>
          <w:color w:val="000000" w:themeColor="text1"/>
          <w:sz w:val="24"/>
          <w:szCs w:val="24"/>
        </w:rPr>
        <w:t>Penthalon</w:t>
      </w:r>
    </w:p>
    <w:p w14:paraId="11BEAB96" w14:textId="4D96526F" w:rsidR="00320C4C" w:rsidRDefault="00320C4C" w:rsidP="00320C4C">
      <w:pPr>
        <w:pStyle w:val="ListParagraph"/>
        <w:numPr>
          <w:ilvl w:val="1"/>
          <w:numId w:val="5"/>
        </w:numPr>
        <w:rPr>
          <w:color w:val="000000" w:themeColor="text1"/>
          <w:sz w:val="24"/>
          <w:szCs w:val="24"/>
        </w:rPr>
      </w:pPr>
      <w:r>
        <w:rPr>
          <w:color w:val="000000" w:themeColor="text1"/>
          <w:sz w:val="24"/>
          <w:szCs w:val="24"/>
        </w:rPr>
        <w:t>Boxing</w:t>
      </w:r>
    </w:p>
    <w:p w14:paraId="774FDB20" w14:textId="6B50ED71" w:rsidR="00320C4C" w:rsidRDefault="00320C4C" w:rsidP="00320C4C">
      <w:pPr>
        <w:pStyle w:val="ListParagraph"/>
        <w:numPr>
          <w:ilvl w:val="1"/>
          <w:numId w:val="5"/>
        </w:numPr>
        <w:rPr>
          <w:color w:val="000000" w:themeColor="text1"/>
          <w:sz w:val="24"/>
          <w:szCs w:val="24"/>
        </w:rPr>
      </w:pPr>
      <w:r>
        <w:rPr>
          <w:color w:val="000000" w:themeColor="text1"/>
          <w:sz w:val="24"/>
          <w:szCs w:val="24"/>
        </w:rPr>
        <w:t>Chariot races</w:t>
      </w:r>
    </w:p>
    <w:p w14:paraId="1AE55740" w14:textId="670AC272" w:rsidR="00320C4C" w:rsidRDefault="00320C4C" w:rsidP="00320C4C">
      <w:pPr>
        <w:pStyle w:val="ListParagraph"/>
        <w:numPr>
          <w:ilvl w:val="1"/>
          <w:numId w:val="5"/>
        </w:numPr>
        <w:rPr>
          <w:color w:val="000000" w:themeColor="text1"/>
          <w:sz w:val="24"/>
          <w:szCs w:val="24"/>
        </w:rPr>
      </w:pPr>
      <w:r>
        <w:rPr>
          <w:color w:val="000000" w:themeColor="text1"/>
          <w:sz w:val="24"/>
          <w:szCs w:val="24"/>
        </w:rPr>
        <w:t>Foot race in armour</w:t>
      </w:r>
    </w:p>
    <w:p w14:paraId="1AB1F4ED" w14:textId="4A42E935" w:rsidR="00320C4C" w:rsidRPr="008E5218" w:rsidRDefault="008E5218" w:rsidP="008E5218">
      <w:pPr>
        <w:rPr>
          <w:b/>
          <w:color w:val="000000" w:themeColor="text1"/>
          <w:sz w:val="24"/>
          <w:szCs w:val="24"/>
          <w:u w:val="single"/>
        </w:rPr>
      </w:pPr>
      <w:r w:rsidRPr="008E5218">
        <w:rPr>
          <w:b/>
          <w:color w:val="000000" w:themeColor="text1"/>
          <w:sz w:val="24"/>
          <w:szCs w:val="24"/>
          <w:u w:val="single"/>
        </w:rPr>
        <w:t>FILM: Let the Games Begin (The History Channel)</w:t>
      </w:r>
    </w:p>
    <w:p w14:paraId="5F79446D" w14:textId="241657E3" w:rsidR="008E5218" w:rsidRDefault="008E5218" w:rsidP="008E5218">
      <w:pPr>
        <w:rPr>
          <w:b/>
          <w:color w:val="000000" w:themeColor="text1"/>
          <w:sz w:val="24"/>
          <w:szCs w:val="24"/>
        </w:rPr>
      </w:pPr>
      <w:r>
        <w:rPr>
          <w:b/>
          <w:color w:val="000000" w:themeColor="text1"/>
          <w:sz w:val="24"/>
          <w:szCs w:val="24"/>
        </w:rPr>
        <w:t>Reflection Question</w:t>
      </w:r>
    </w:p>
    <w:p w14:paraId="0836709E" w14:textId="6729C05C" w:rsidR="008E5218" w:rsidRDefault="008E5218" w:rsidP="008E5218">
      <w:pPr>
        <w:pStyle w:val="ListParagraph"/>
        <w:numPr>
          <w:ilvl w:val="0"/>
          <w:numId w:val="8"/>
        </w:numPr>
        <w:rPr>
          <w:color w:val="000000" w:themeColor="text1"/>
          <w:sz w:val="24"/>
          <w:szCs w:val="24"/>
        </w:rPr>
      </w:pPr>
      <w:r>
        <w:rPr>
          <w:color w:val="000000" w:themeColor="text1"/>
          <w:sz w:val="24"/>
          <w:szCs w:val="24"/>
        </w:rPr>
        <w:t>Describe the links between</w:t>
      </w:r>
    </w:p>
    <w:p w14:paraId="2D245DA8" w14:textId="719DF0B0" w:rsidR="008E5218" w:rsidRDefault="008E5218" w:rsidP="008E5218">
      <w:pPr>
        <w:pStyle w:val="ListParagraph"/>
        <w:numPr>
          <w:ilvl w:val="1"/>
          <w:numId w:val="8"/>
        </w:numPr>
        <w:rPr>
          <w:color w:val="000000" w:themeColor="text1"/>
          <w:sz w:val="24"/>
          <w:szCs w:val="24"/>
        </w:rPr>
      </w:pPr>
      <w:r>
        <w:rPr>
          <w:color w:val="000000" w:themeColor="text1"/>
          <w:sz w:val="24"/>
          <w:szCs w:val="24"/>
        </w:rPr>
        <w:t>Mythology and sport</w:t>
      </w:r>
    </w:p>
    <w:p w14:paraId="3FBAF74E" w14:textId="629E4AF3" w:rsidR="000B349C" w:rsidRDefault="000B349C" w:rsidP="000B349C">
      <w:pPr>
        <w:pStyle w:val="ListParagraph"/>
        <w:numPr>
          <w:ilvl w:val="2"/>
          <w:numId w:val="8"/>
        </w:numPr>
        <w:rPr>
          <w:color w:val="000000" w:themeColor="text1"/>
          <w:sz w:val="24"/>
          <w:szCs w:val="24"/>
        </w:rPr>
      </w:pPr>
      <w:r>
        <w:rPr>
          <w:color w:val="000000" w:themeColor="text1"/>
          <w:sz w:val="24"/>
          <w:szCs w:val="24"/>
        </w:rPr>
        <w:t>If you were going to be a good athlete</w:t>
      </w:r>
      <w:r w:rsidR="000513E0">
        <w:rPr>
          <w:color w:val="000000" w:themeColor="text1"/>
          <w:sz w:val="24"/>
          <w:szCs w:val="24"/>
        </w:rPr>
        <w:t>, you have to descend from the gods</w:t>
      </w:r>
    </w:p>
    <w:p w14:paraId="6DAE4968" w14:textId="764794D8" w:rsidR="000513E0" w:rsidRDefault="000513E0" w:rsidP="000B349C">
      <w:pPr>
        <w:pStyle w:val="ListParagraph"/>
        <w:numPr>
          <w:ilvl w:val="2"/>
          <w:numId w:val="8"/>
        </w:numPr>
        <w:rPr>
          <w:color w:val="000000" w:themeColor="text1"/>
          <w:sz w:val="24"/>
          <w:szCs w:val="24"/>
        </w:rPr>
      </w:pPr>
      <w:r>
        <w:rPr>
          <w:color w:val="000000" w:themeColor="text1"/>
          <w:sz w:val="24"/>
          <w:szCs w:val="24"/>
        </w:rPr>
        <w:t>Only men could compete</w:t>
      </w:r>
      <w:r w:rsidR="001F0E90">
        <w:rPr>
          <w:color w:val="000000" w:themeColor="text1"/>
          <w:sz w:val="24"/>
          <w:szCs w:val="24"/>
        </w:rPr>
        <w:t xml:space="preserve"> and showed respect to the male gods</w:t>
      </w:r>
    </w:p>
    <w:p w14:paraId="524301A8" w14:textId="63C777B0" w:rsidR="000513E0" w:rsidRDefault="000513E0" w:rsidP="000B349C">
      <w:pPr>
        <w:pStyle w:val="ListParagraph"/>
        <w:numPr>
          <w:ilvl w:val="2"/>
          <w:numId w:val="8"/>
        </w:numPr>
        <w:rPr>
          <w:color w:val="000000" w:themeColor="text1"/>
          <w:sz w:val="24"/>
          <w:szCs w:val="24"/>
        </w:rPr>
      </w:pPr>
      <w:r>
        <w:rPr>
          <w:color w:val="000000" w:themeColor="text1"/>
          <w:sz w:val="24"/>
          <w:szCs w:val="24"/>
        </w:rPr>
        <w:t>Overtime, we see women as spectators</w:t>
      </w:r>
      <w:r w:rsidR="001F0E90">
        <w:rPr>
          <w:color w:val="000000" w:themeColor="text1"/>
          <w:sz w:val="24"/>
          <w:szCs w:val="24"/>
        </w:rPr>
        <w:t>.</w:t>
      </w:r>
    </w:p>
    <w:p w14:paraId="3326109D" w14:textId="56583179" w:rsidR="001F0E90" w:rsidRDefault="001F0E90" w:rsidP="000B349C">
      <w:pPr>
        <w:pStyle w:val="ListParagraph"/>
        <w:numPr>
          <w:ilvl w:val="2"/>
          <w:numId w:val="8"/>
        </w:numPr>
        <w:rPr>
          <w:color w:val="000000" w:themeColor="text1"/>
          <w:sz w:val="24"/>
          <w:szCs w:val="24"/>
        </w:rPr>
      </w:pPr>
      <w:r>
        <w:rPr>
          <w:color w:val="000000" w:themeColor="text1"/>
          <w:sz w:val="24"/>
          <w:szCs w:val="24"/>
        </w:rPr>
        <w:t>Religious celebration</w:t>
      </w:r>
    </w:p>
    <w:p w14:paraId="236B9774" w14:textId="7E5E5262" w:rsidR="008E5218" w:rsidRDefault="008E5218" w:rsidP="008E5218">
      <w:pPr>
        <w:pStyle w:val="ListParagraph"/>
        <w:numPr>
          <w:ilvl w:val="1"/>
          <w:numId w:val="8"/>
        </w:numPr>
        <w:rPr>
          <w:color w:val="000000" w:themeColor="text1"/>
          <w:sz w:val="24"/>
          <w:szCs w:val="24"/>
        </w:rPr>
      </w:pPr>
      <w:r>
        <w:rPr>
          <w:color w:val="000000" w:themeColor="text1"/>
          <w:sz w:val="24"/>
          <w:szCs w:val="24"/>
        </w:rPr>
        <w:t>Politics and sport</w:t>
      </w:r>
    </w:p>
    <w:p w14:paraId="2CB75E94" w14:textId="796FD603" w:rsidR="00D71D71" w:rsidRDefault="006D2BAF" w:rsidP="00D71D71">
      <w:pPr>
        <w:pStyle w:val="ListParagraph"/>
        <w:numPr>
          <w:ilvl w:val="2"/>
          <w:numId w:val="8"/>
        </w:numPr>
        <w:rPr>
          <w:color w:val="000000" w:themeColor="text1"/>
          <w:sz w:val="24"/>
          <w:szCs w:val="24"/>
        </w:rPr>
      </w:pPr>
      <w:r>
        <w:rPr>
          <w:color w:val="000000" w:themeColor="text1"/>
          <w:sz w:val="24"/>
          <w:szCs w:val="24"/>
        </w:rPr>
        <w:t>Judges b</w:t>
      </w:r>
      <w:r w:rsidR="001F0E90">
        <w:rPr>
          <w:color w:val="000000" w:themeColor="text1"/>
          <w:sz w:val="24"/>
          <w:szCs w:val="24"/>
        </w:rPr>
        <w:t>ribing through money</w:t>
      </w:r>
      <w:r>
        <w:rPr>
          <w:color w:val="000000" w:themeColor="text1"/>
          <w:sz w:val="24"/>
          <w:szCs w:val="24"/>
        </w:rPr>
        <w:t xml:space="preserve">, employment, </w:t>
      </w:r>
      <w:r w:rsidR="001F0E90">
        <w:rPr>
          <w:color w:val="000000" w:themeColor="text1"/>
          <w:sz w:val="24"/>
          <w:szCs w:val="24"/>
        </w:rPr>
        <w:t>promise land</w:t>
      </w:r>
      <w:r>
        <w:rPr>
          <w:color w:val="000000" w:themeColor="text1"/>
          <w:sz w:val="24"/>
          <w:szCs w:val="24"/>
        </w:rPr>
        <w:t>, and slaves</w:t>
      </w:r>
    </w:p>
    <w:p w14:paraId="2DB0C8F7" w14:textId="799DBC18" w:rsidR="00D71D71" w:rsidRDefault="00D71D71" w:rsidP="00D71D71">
      <w:pPr>
        <w:pStyle w:val="ListParagraph"/>
        <w:numPr>
          <w:ilvl w:val="2"/>
          <w:numId w:val="8"/>
        </w:numPr>
        <w:rPr>
          <w:color w:val="000000" w:themeColor="text1"/>
          <w:sz w:val="24"/>
          <w:szCs w:val="24"/>
        </w:rPr>
      </w:pPr>
      <w:r>
        <w:rPr>
          <w:color w:val="000000" w:themeColor="text1"/>
          <w:sz w:val="24"/>
          <w:szCs w:val="24"/>
        </w:rPr>
        <w:t>Through charrot racing, people would compete against each other to represent their provinces</w:t>
      </w:r>
    </w:p>
    <w:p w14:paraId="721A64E6" w14:textId="3B538BA3" w:rsidR="00D71D71" w:rsidRDefault="00D71D71" w:rsidP="00D71D71">
      <w:pPr>
        <w:pStyle w:val="ListParagraph"/>
        <w:numPr>
          <w:ilvl w:val="2"/>
          <w:numId w:val="8"/>
        </w:numPr>
        <w:rPr>
          <w:color w:val="000000" w:themeColor="text1"/>
          <w:sz w:val="24"/>
          <w:szCs w:val="24"/>
        </w:rPr>
      </w:pPr>
      <w:r>
        <w:rPr>
          <w:color w:val="000000" w:themeColor="text1"/>
          <w:sz w:val="24"/>
          <w:szCs w:val="24"/>
        </w:rPr>
        <w:t xml:space="preserve">Sacred Truce </w:t>
      </w:r>
      <w:r w:rsidRPr="00D71D71">
        <w:rPr>
          <w:color w:val="000000" w:themeColor="text1"/>
          <w:sz w:val="24"/>
          <w:szCs w:val="24"/>
        </w:rPr>
        <w:sym w:font="Wingdings" w:char="F0E0"/>
      </w:r>
      <w:r>
        <w:rPr>
          <w:color w:val="000000" w:themeColor="text1"/>
          <w:sz w:val="24"/>
          <w:szCs w:val="24"/>
        </w:rPr>
        <w:t xml:space="preserve"> religious festivals, withstand warfare, getting their 1 month early to show dedication to compete</w:t>
      </w:r>
    </w:p>
    <w:p w14:paraId="51F94F77" w14:textId="43BD454C" w:rsidR="000967FB" w:rsidRPr="00D71D71" w:rsidRDefault="000967FB" w:rsidP="00D71D71">
      <w:pPr>
        <w:pStyle w:val="ListParagraph"/>
        <w:numPr>
          <w:ilvl w:val="2"/>
          <w:numId w:val="8"/>
        </w:numPr>
        <w:rPr>
          <w:color w:val="000000" w:themeColor="text1"/>
          <w:sz w:val="24"/>
          <w:szCs w:val="24"/>
        </w:rPr>
      </w:pPr>
      <w:r>
        <w:rPr>
          <w:color w:val="000000" w:themeColor="text1"/>
          <w:sz w:val="24"/>
          <w:szCs w:val="24"/>
        </w:rPr>
        <w:t xml:space="preserve">Gender division </w:t>
      </w:r>
      <w:r w:rsidRPr="000967FB">
        <w:rPr>
          <w:color w:val="000000" w:themeColor="text1"/>
          <w:sz w:val="24"/>
          <w:szCs w:val="24"/>
        </w:rPr>
        <w:sym w:font="Wingdings" w:char="F0E0"/>
      </w:r>
      <w:r>
        <w:rPr>
          <w:color w:val="000000" w:themeColor="text1"/>
          <w:sz w:val="24"/>
          <w:szCs w:val="24"/>
        </w:rPr>
        <w:t xml:space="preserve"> becoming a man (training for the mind and body linked to strategy, alertness, ready to suffer in agony </w:t>
      </w:r>
      <w:r w:rsidRPr="000967FB">
        <w:rPr>
          <w:color w:val="000000" w:themeColor="text1"/>
          <w:sz w:val="24"/>
          <w:szCs w:val="24"/>
        </w:rPr>
        <w:sym w:font="Wingdings" w:char="F0E0"/>
      </w:r>
      <w:r>
        <w:rPr>
          <w:color w:val="000000" w:themeColor="text1"/>
          <w:sz w:val="24"/>
          <w:szCs w:val="24"/>
        </w:rPr>
        <w:t xml:space="preserve"> being military ready</w:t>
      </w:r>
    </w:p>
    <w:p w14:paraId="15BC92F4" w14:textId="199B9C46" w:rsidR="008E5218" w:rsidRDefault="008E5218" w:rsidP="008E5218">
      <w:pPr>
        <w:pStyle w:val="ListParagraph"/>
        <w:numPr>
          <w:ilvl w:val="0"/>
          <w:numId w:val="8"/>
        </w:numPr>
        <w:rPr>
          <w:color w:val="000000" w:themeColor="text1"/>
          <w:sz w:val="24"/>
          <w:szCs w:val="24"/>
        </w:rPr>
      </w:pPr>
      <w:r>
        <w:rPr>
          <w:color w:val="000000" w:themeColor="text1"/>
          <w:sz w:val="24"/>
          <w:szCs w:val="24"/>
        </w:rPr>
        <w:t>Contextualize the consequences for athletes who won, lost, or cheated at the Olympic Games.</w:t>
      </w:r>
    </w:p>
    <w:p w14:paraId="4F184C46" w14:textId="482F978F" w:rsidR="000967FB" w:rsidRDefault="00DA2ED0" w:rsidP="000967FB">
      <w:pPr>
        <w:pStyle w:val="ListParagraph"/>
        <w:numPr>
          <w:ilvl w:val="1"/>
          <w:numId w:val="8"/>
        </w:numPr>
        <w:rPr>
          <w:color w:val="000000" w:themeColor="text1"/>
          <w:sz w:val="24"/>
          <w:szCs w:val="24"/>
        </w:rPr>
      </w:pPr>
      <w:r>
        <w:rPr>
          <w:color w:val="000000" w:themeColor="text1"/>
          <w:sz w:val="24"/>
          <w:szCs w:val="24"/>
        </w:rPr>
        <w:t>Cheating</w:t>
      </w:r>
    </w:p>
    <w:p w14:paraId="21AEC105" w14:textId="08575629" w:rsidR="00DA2ED0" w:rsidRDefault="00DA2ED0" w:rsidP="00DA2ED0">
      <w:pPr>
        <w:pStyle w:val="ListParagraph"/>
        <w:numPr>
          <w:ilvl w:val="2"/>
          <w:numId w:val="8"/>
        </w:numPr>
        <w:rPr>
          <w:color w:val="000000" w:themeColor="text1"/>
          <w:sz w:val="24"/>
          <w:szCs w:val="24"/>
        </w:rPr>
      </w:pPr>
      <w:r>
        <w:rPr>
          <w:color w:val="000000" w:themeColor="text1"/>
          <w:sz w:val="24"/>
          <w:szCs w:val="24"/>
        </w:rPr>
        <w:lastRenderedPageBreak/>
        <w:t xml:space="preserve">Took an oath to not cheat so they would get whipped and shamed by the gods. </w:t>
      </w:r>
    </w:p>
    <w:p w14:paraId="3B88DEA1" w14:textId="5BA513CA" w:rsidR="00DA2ED0" w:rsidRDefault="00DA2ED0" w:rsidP="00DA2ED0">
      <w:pPr>
        <w:pStyle w:val="ListParagraph"/>
        <w:numPr>
          <w:ilvl w:val="2"/>
          <w:numId w:val="8"/>
        </w:numPr>
        <w:rPr>
          <w:color w:val="000000" w:themeColor="text1"/>
          <w:sz w:val="24"/>
          <w:szCs w:val="24"/>
        </w:rPr>
      </w:pPr>
      <w:r>
        <w:rPr>
          <w:color w:val="000000" w:themeColor="text1"/>
          <w:sz w:val="24"/>
          <w:szCs w:val="24"/>
        </w:rPr>
        <w:t>They would call out family members to embarrass them</w:t>
      </w:r>
    </w:p>
    <w:p w14:paraId="4E4F84C3" w14:textId="6449A45B" w:rsidR="00DA2ED0" w:rsidRDefault="00DA2ED0" w:rsidP="00DA2ED0">
      <w:pPr>
        <w:pStyle w:val="ListParagraph"/>
        <w:numPr>
          <w:ilvl w:val="1"/>
          <w:numId w:val="8"/>
        </w:numPr>
        <w:rPr>
          <w:color w:val="000000" w:themeColor="text1"/>
          <w:sz w:val="24"/>
          <w:szCs w:val="24"/>
        </w:rPr>
      </w:pPr>
      <w:r>
        <w:rPr>
          <w:color w:val="000000" w:themeColor="text1"/>
          <w:sz w:val="24"/>
          <w:szCs w:val="24"/>
        </w:rPr>
        <w:t>Losing</w:t>
      </w:r>
    </w:p>
    <w:p w14:paraId="0731F024" w14:textId="77777777" w:rsidR="00DF7824" w:rsidRDefault="00DA2ED0" w:rsidP="00DA2ED0">
      <w:pPr>
        <w:pStyle w:val="ListParagraph"/>
        <w:numPr>
          <w:ilvl w:val="2"/>
          <w:numId w:val="8"/>
        </w:numPr>
        <w:rPr>
          <w:color w:val="000000" w:themeColor="text1"/>
          <w:sz w:val="24"/>
          <w:szCs w:val="24"/>
        </w:rPr>
      </w:pPr>
      <w:r>
        <w:rPr>
          <w:color w:val="000000" w:themeColor="text1"/>
          <w:sz w:val="24"/>
          <w:szCs w:val="24"/>
        </w:rPr>
        <w:t>Dishonour to their family</w:t>
      </w:r>
      <w:r w:rsidR="00DF7824">
        <w:rPr>
          <w:color w:val="000000" w:themeColor="text1"/>
          <w:sz w:val="24"/>
          <w:szCs w:val="24"/>
        </w:rPr>
        <w:t xml:space="preserve"> through </w:t>
      </w:r>
    </w:p>
    <w:p w14:paraId="66F51C40" w14:textId="324E9C6B" w:rsidR="00DA2ED0" w:rsidRDefault="00DF7824" w:rsidP="00DA2ED0">
      <w:pPr>
        <w:pStyle w:val="ListParagraph"/>
        <w:numPr>
          <w:ilvl w:val="2"/>
          <w:numId w:val="8"/>
        </w:numPr>
        <w:rPr>
          <w:color w:val="000000" w:themeColor="text1"/>
          <w:sz w:val="24"/>
          <w:szCs w:val="24"/>
        </w:rPr>
      </w:pPr>
      <w:r>
        <w:rPr>
          <w:color w:val="000000" w:themeColor="text1"/>
          <w:sz w:val="24"/>
          <w:szCs w:val="24"/>
        </w:rPr>
        <w:t>Public outcast</w:t>
      </w:r>
    </w:p>
    <w:p w14:paraId="0CD0106F" w14:textId="6AB21A3D" w:rsidR="009344AB" w:rsidRDefault="009344AB" w:rsidP="00DA2ED0">
      <w:pPr>
        <w:pStyle w:val="ListParagraph"/>
        <w:numPr>
          <w:ilvl w:val="2"/>
          <w:numId w:val="8"/>
        </w:numPr>
        <w:rPr>
          <w:color w:val="000000" w:themeColor="text1"/>
          <w:sz w:val="24"/>
          <w:szCs w:val="24"/>
        </w:rPr>
      </w:pPr>
      <w:r>
        <w:rPr>
          <w:color w:val="000000" w:themeColor="text1"/>
          <w:sz w:val="24"/>
          <w:szCs w:val="24"/>
        </w:rPr>
        <w:t>Severe injuries for combat fighting</w:t>
      </w:r>
    </w:p>
    <w:p w14:paraId="25132654" w14:textId="08C9CAF0" w:rsidR="009344AB" w:rsidRDefault="009344AB" w:rsidP="00DA2ED0">
      <w:pPr>
        <w:pStyle w:val="ListParagraph"/>
        <w:numPr>
          <w:ilvl w:val="2"/>
          <w:numId w:val="8"/>
        </w:numPr>
        <w:rPr>
          <w:color w:val="000000" w:themeColor="text1"/>
          <w:sz w:val="24"/>
          <w:szCs w:val="24"/>
        </w:rPr>
      </w:pPr>
      <w:r>
        <w:rPr>
          <w:color w:val="000000" w:themeColor="text1"/>
          <w:sz w:val="24"/>
          <w:szCs w:val="24"/>
        </w:rPr>
        <w:t>Couldn’t go home</w:t>
      </w:r>
    </w:p>
    <w:p w14:paraId="161A44B0" w14:textId="4D7ED1F6" w:rsidR="009344AB" w:rsidRDefault="009344AB" w:rsidP="009344AB">
      <w:pPr>
        <w:pStyle w:val="ListParagraph"/>
        <w:numPr>
          <w:ilvl w:val="1"/>
          <w:numId w:val="8"/>
        </w:numPr>
        <w:rPr>
          <w:color w:val="000000" w:themeColor="text1"/>
          <w:sz w:val="24"/>
          <w:szCs w:val="24"/>
        </w:rPr>
      </w:pPr>
      <w:r>
        <w:rPr>
          <w:color w:val="000000" w:themeColor="text1"/>
          <w:sz w:val="24"/>
          <w:szCs w:val="24"/>
        </w:rPr>
        <w:t>Winning</w:t>
      </w:r>
    </w:p>
    <w:p w14:paraId="407B191A" w14:textId="25A30C7C" w:rsidR="009344AB" w:rsidRDefault="009344AB" w:rsidP="009344AB">
      <w:pPr>
        <w:pStyle w:val="ListParagraph"/>
        <w:numPr>
          <w:ilvl w:val="2"/>
          <w:numId w:val="8"/>
        </w:numPr>
        <w:rPr>
          <w:color w:val="000000" w:themeColor="text1"/>
          <w:sz w:val="24"/>
          <w:szCs w:val="24"/>
        </w:rPr>
      </w:pPr>
      <w:r>
        <w:rPr>
          <w:color w:val="000000" w:themeColor="text1"/>
          <w:sz w:val="24"/>
          <w:szCs w:val="24"/>
        </w:rPr>
        <w:t>Getting gifts (free meals, relief from taxation, seat of honour when going to watch shows</w:t>
      </w:r>
    </w:p>
    <w:p w14:paraId="40239765" w14:textId="7D4D9D93" w:rsidR="009344AB" w:rsidRDefault="009344AB" w:rsidP="009344AB">
      <w:pPr>
        <w:pStyle w:val="ListParagraph"/>
        <w:numPr>
          <w:ilvl w:val="2"/>
          <w:numId w:val="8"/>
        </w:numPr>
        <w:rPr>
          <w:color w:val="000000" w:themeColor="text1"/>
          <w:sz w:val="24"/>
          <w:szCs w:val="24"/>
        </w:rPr>
      </w:pPr>
      <w:r>
        <w:rPr>
          <w:color w:val="000000" w:themeColor="text1"/>
          <w:sz w:val="24"/>
          <w:szCs w:val="24"/>
        </w:rPr>
        <w:t>Gained status (respect, worship)</w:t>
      </w:r>
    </w:p>
    <w:p w14:paraId="54B6DCD8" w14:textId="06433565" w:rsidR="00096F0F" w:rsidRPr="009344AB" w:rsidRDefault="00096F0F" w:rsidP="009344AB">
      <w:pPr>
        <w:pStyle w:val="ListParagraph"/>
        <w:numPr>
          <w:ilvl w:val="2"/>
          <w:numId w:val="8"/>
        </w:numPr>
        <w:rPr>
          <w:color w:val="000000" w:themeColor="text1"/>
          <w:sz w:val="24"/>
          <w:szCs w:val="24"/>
        </w:rPr>
      </w:pPr>
      <w:r>
        <w:rPr>
          <w:color w:val="000000" w:themeColor="text1"/>
          <w:sz w:val="24"/>
          <w:szCs w:val="24"/>
        </w:rPr>
        <w:t>Statues, books, and plays were done in respect to those who won</w:t>
      </w:r>
    </w:p>
    <w:p w14:paraId="038B7F34" w14:textId="5956B4A8" w:rsidR="008E5218" w:rsidRDefault="000B349C" w:rsidP="008E5218">
      <w:pPr>
        <w:pStyle w:val="ListParagraph"/>
        <w:numPr>
          <w:ilvl w:val="0"/>
          <w:numId w:val="8"/>
        </w:numPr>
        <w:rPr>
          <w:color w:val="000000" w:themeColor="text1"/>
          <w:sz w:val="24"/>
          <w:szCs w:val="24"/>
        </w:rPr>
      </w:pPr>
      <w:r>
        <w:rPr>
          <w:color w:val="000000" w:themeColor="text1"/>
          <w:sz w:val="24"/>
          <w:szCs w:val="24"/>
        </w:rPr>
        <w:t>Describe dominant ideologies on the body, and how these were evidenced in sport</w:t>
      </w:r>
    </w:p>
    <w:p w14:paraId="5B641EE2" w14:textId="7AEF175F" w:rsidR="00096F0F" w:rsidRDefault="00096F0F" w:rsidP="00096F0F">
      <w:pPr>
        <w:pStyle w:val="ListParagraph"/>
        <w:numPr>
          <w:ilvl w:val="1"/>
          <w:numId w:val="8"/>
        </w:numPr>
        <w:rPr>
          <w:color w:val="000000" w:themeColor="text1"/>
          <w:sz w:val="24"/>
          <w:szCs w:val="24"/>
        </w:rPr>
      </w:pPr>
      <w:r>
        <w:rPr>
          <w:color w:val="000000" w:themeColor="text1"/>
          <w:sz w:val="24"/>
          <w:szCs w:val="24"/>
        </w:rPr>
        <w:t xml:space="preserve">A lot of training and elimination rounds </w:t>
      </w:r>
    </w:p>
    <w:p w14:paraId="2B01B0F9" w14:textId="41608C53" w:rsidR="00096F0F" w:rsidRDefault="00096F0F" w:rsidP="00096F0F">
      <w:pPr>
        <w:pStyle w:val="ListParagraph"/>
        <w:numPr>
          <w:ilvl w:val="2"/>
          <w:numId w:val="8"/>
        </w:numPr>
        <w:rPr>
          <w:color w:val="000000" w:themeColor="text1"/>
          <w:sz w:val="24"/>
          <w:szCs w:val="24"/>
        </w:rPr>
      </w:pPr>
      <w:r>
        <w:rPr>
          <w:color w:val="000000" w:themeColor="text1"/>
          <w:sz w:val="24"/>
          <w:szCs w:val="24"/>
        </w:rPr>
        <w:t>Had to show you have trained for 10 months</w:t>
      </w:r>
    </w:p>
    <w:p w14:paraId="30AC296E" w14:textId="34A101A6" w:rsidR="0028453B" w:rsidRDefault="0028453B" w:rsidP="00096F0F">
      <w:pPr>
        <w:pStyle w:val="ListParagraph"/>
        <w:numPr>
          <w:ilvl w:val="2"/>
          <w:numId w:val="8"/>
        </w:numPr>
        <w:rPr>
          <w:color w:val="000000" w:themeColor="text1"/>
          <w:sz w:val="24"/>
          <w:szCs w:val="24"/>
        </w:rPr>
      </w:pPr>
      <w:r>
        <w:rPr>
          <w:color w:val="000000" w:themeColor="text1"/>
          <w:sz w:val="24"/>
          <w:szCs w:val="24"/>
        </w:rPr>
        <w:t>Only men qualified to participate</w:t>
      </w:r>
    </w:p>
    <w:p w14:paraId="3ACAE67F" w14:textId="65A5A0B3" w:rsidR="000560F9" w:rsidRDefault="000560F9" w:rsidP="000560F9">
      <w:pPr>
        <w:pStyle w:val="ListParagraph"/>
        <w:numPr>
          <w:ilvl w:val="3"/>
          <w:numId w:val="5"/>
        </w:numPr>
        <w:rPr>
          <w:color w:val="000000" w:themeColor="text1"/>
          <w:sz w:val="24"/>
          <w:szCs w:val="24"/>
        </w:rPr>
      </w:pPr>
      <w:r>
        <w:rPr>
          <w:color w:val="000000" w:themeColor="text1"/>
          <w:sz w:val="24"/>
          <w:szCs w:val="24"/>
        </w:rPr>
        <w:t>Ran naked in events because the clothes</w:t>
      </w:r>
      <w:r w:rsidR="00060EB8">
        <w:rPr>
          <w:color w:val="000000" w:themeColor="text1"/>
          <w:sz w:val="24"/>
          <w:szCs w:val="24"/>
        </w:rPr>
        <w:t xml:space="preserve"> supposedly gave weight to the body which led to losing the competition</w:t>
      </w:r>
    </w:p>
    <w:p w14:paraId="57BE2512" w14:textId="3168AF41" w:rsidR="0028453B" w:rsidRDefault="0028453B" w:rsidP="00096F0F">
      <w:pPr>
        <w:pStyle w:val="ListParagraph"/>
        <w:numPr>
          <w:ilvl w:val="2"/>
          <w:numId w:val="8"/>
        </w:numPr>
        <w:rPr>
          <w:color w:val="000000" w:themeColor="text1"/>
          <w:sz w:val="24"/>
          <w:szCs w:val="24"/>
        </w:rPr>
      </w:pPr>
      <w:r>
        <w:rPr>
          <w:color w:val="000000" w:themeColor="text1"/>
          <w:sz w:val="24"/>
          <w:szCs w:val="24"/>
        </w:rPr>
        <w:t>Only women to attend the event was Zeus’ sister.</w:t>
      </w:r>
    </w:p>
    <w:p w14:paraId="3A79B25B" w14:textId="71D9BAF9" w:rsidR="00C41F34" w:rsidRDefault="00C41F34" w:rsidP="00096F0F">
      <w:pPr>
        <w:pStyle w:val="ListParagraph"/>
        <w:numPr>
          <w:ilvl w:val="2"/>
          <w:numId w:val="8"/>
        </w:numPr>
        <w:rPr>
          <w:color w:val="000000" w:themeColor="text1"/>
          <w:sz w:val="24"/>
          <w:szCs w:val="24"/>
        </w:rPr>
      </w:pPr>
      <w:r>
        <w:rPr>
          <w:color w:val="000000" w:themeColor="text1"/>
          <w:sz w:val="24"/>
          <w:szCs w:val="24"/>
        </w:rPr>
        <w:t>They had another event specific to women</w:t>
      </w:r>
    </w:p>
    <w:p w14:paraId="48E6E6A1" w14:textId="30C96F98" w:rsidR="00C41F34" w:rsidRPr="00C41F34" w:rsidRDefault="00C41F34" w:rsidP="00C41F34">
      <w:pPr>
        <w:pStyle w:val="ListParagraph"/>
        <w:numPr>
          <w:ilvl w:val="2"/>
          <w:numId w:val="8"/>
        </w:numPr>
        <w:rPr>
          <w:color w:val="000000" w:themeColor="text1"/>
          <w:sz w:val="24"/>
          <w:szCs w:val="24"/>
        </w:rPr>
      </w:pPr>
      <w:r>
        <w:rPr>
          <w:color w:val="000000" w:themeColor="text1"/>
          <w:sz w:val="24"/>
          <w:szCs w:val="24"/>
        </w:rPr>
        <w:t>Physical condition: warrior athletes (being strong, dominant), d</w:t>
      </w:r>
      <w:r w:rsidRPr="00C41F34">
        <w:rPr>
          <w:color w:val="000000" w:themeColor="text1"/>
          <w:sz w:val="24"/>
          <w:szCs w:val="24"/>
        </w:rPr>
        <w:t>ual for the mind</w:t>
      </w:r>
      <w:r w:rsidR="000560F9">
        <w:rPr>
          <w:color w:val="000000" w:themeColor="text1"/>
          <w:sz w:val="24"/>
          <w:szCs w:val="24"/>
        </w:rPr>
        <w:t xml:space="preserve"> (military ready </w:t>
      </w:r>
      <w:r w:rsidR="000560F9" w:rsidRPr="000560F9">
        <w:rPr>
          <w:color w:val="000000" w:themeColor="text1"/>
          <w:sz w:val="24"/>
          <w:szCs w:val="24"/>
        </w:rPr>
        <w:sym w:font="Wingdings" w:char="F0E0"/>
      </w:r>
      <w:r w:rsidR="000560F9">
        <w:rPr>
          <w:color w:val="000000" w:themeColor="text1"/>
          <w:sz w:val="24"/>
          <w:szCs w:val="24"/>
        </w:rPr>
        <w:t xml:space="preserve"> trained young to please god)</w:t>
      </w:r>
    </w:p>
    <w:p w14:paraId="6E5D67F2" w14:textId="0517A966" w:rsidR="000B349C" w:rsidRDefault="000B349C" w:rsidP="00060EB8">
      <w:pPr>
        <w:pStyle w:val="ListParagraph"/>
        <w:numPr>
          <w:ilvl w:val="0"/>
          <w:numId w:val="8"/>
        </w:numPr>
        <w:rPr>
          <w:color w:val="000000" w:themeColor="text1"/>
          <w:sz w:val="24"/>
          <w:szCs w:val="24"/>
        </w:rPr>
      </w:pPr>
      <w:r>
        <w:rPr>
          <w:color w:val="000000" w:themeColor="text1"/>
          <w:sz w:val="24"/>
          <w:szCs w:val="24"/>
        </w:rPr>
        <w:t>What historical sources were analyzed to interpret the history of athletics in Ancient Greece?</w:t>
      </w:r>
    </w:p>
    <w:p w14:paraId="77CA65E0" w14:textId="5B8C11ED" w:rsidR="00060EB8" w:rsidRDefault="00060EB8" w:rsidP="00060EB8">
      <w:pPr>
        <w:pStyle w:val="ListParagraph"/>
        <w:numPr>
          <w:ilvl w:val="1"/>
          <w:numId w:val="8"/>
        </w:numPr>
        <w:rPr>
          <w:color w:val="000000" w:themeColor="text1"/>
          <w:sz w:val="24"/>
          <w:szCs w:val="24"/>
        </w:rPr>
      </w:pPr>
      <w:r>
        <w:rPr>
          <w:color w:val="000000" w:themeColor="text1"/>
          <w:sz w:val="24"/>
          <w:szCs w:val="24"/>
        </w:rPr>
        <w:t>Dirt S</w:t>
      </w:r>
      <w:r w:rsidR="006719F0">
        <w:rPr>
          <w:color w:val="000000" w:themeColor="text1"/>
          <w:sz w:val="24"/>
          <w:szCs w:val="24"/>
        </w:rPr>
        <w:t>cript: They used what they had to</w:t>
      </w:r>
      <w:r>
        <w:rPr>
          <w:color w:val="000000" w:themeColor="text1"/>
          <w:sz w:val="24"/>
          <w:szCs w:val="24"/>
        </w:rPr>
        <w:t xml:space="preserve"> hold the Olympic games</w:t>
      </w:r>
    </w:p>
    <w:p w14:paraId="6B7A6E08" w14:textId="62898FD9" w:rsidR="00CD38EC" w:rsidRDefault="00CD38EC" w:rsidP="00060EB8">
      <w:pPr>
        <w:pStyle w:val="ListParagraph"/>
        <w:numPr>
          <w:ilvl w:val="1"/>
          <w:numId w:val="8"/>
        </w:numPr>
        <w:rPr>
          <w:color w:val="000000" w:themeColor="text1"/>
          <w:sz w:val="24"/>
          <w:szCs w:val="24"/>
        </w:rPr>
      </w:pPr>
      <w:r>
        <w:rPr>
          <w:color w:val="000000" w:themeColor="text1"/>
          <w:sz w:val="24"/>
          <w:szCs w:val="24"/>
        </w:rPr>
        <w:t>Before the games, face painting, statues, and prayers/wishes got buried.</w:t>
      </w:r>
    </w:p>
    <w:p w14:paraId="52DC2523" w14:textId="53682C68" w:rsidR="00CD38EC" w:rsidRDefault="00CD38EC" w:rsidP="00060EB8">
      <w:pPr>
        <w:pStyle w:val="ListParagraph"/>
        <w:numPr>
          <w:ilvl w:val="1"/>
          <w:numId w:val="8"/>
        </w:numPr>
        <w:rPr>
          <w:color w:val="000000" w:themeColor="text1"/>
          <w:sz w:val="24"/>
          <w:szCs w:val="24"/>
        </w:rPr>
      </w:pPr>
      <w:r>
        <w:rPr>
          <w:color w:val="000000" w:themeColor="text1"/>
          <w:sz w:val="24"/>
          <w:szCs w:val="24"/>
        </w:rPr>
        <w:t>The equipment used showed evidence of what they bestowed when winning</w:t>
      </w:r>
    </w:p>
    <w:p w14:paraId="4BF3C730" w14:textId="7EDF4A9A" w:rsidR="002A5A71" w:rsidRDefault="002A5A71" w:rsidP="002A5A71">
      <w:pPr>
        <w:pStyle w:val="Heading1"/>
      </w:pPr>
      <w:r>
        <w:t>Week 3 – Sport in Ancient Greece</w:t>
      </w:r>
    </w:p>
    <w:p w14:paraId="622D676F" w14:textId="53667C73" w:rsidR="002A5A71" w:rsidRPr="00932979" w:rsidRDefault="002A5A71" w:rsidP="002A5A71">
      <w:pPr>
        <w:pStyle w:val="Heading2"/>
        <w:jc w:val="right"/>
        <w:rPr>
          <w:color w:val="000000" w:themeColor="text1"/>
          <w:sz w:val="24"/>
        </w:rPr>
      </w:pPr>
      <w:r>
        <w:rPr>
          <w:color w:val="000000" w:themeColor="text1"/>
          <w:sz w:val="24"/>
        </w:rPr>
        <w:t>18-</w:t>
      </w:r>
      <w:r w:rsidRPr="00932979">
        <w:rPr>
          <w:color w:val="000000" w:themeColor="text1"/>
          <w:sz w:val="24"/>
        </w:rPr>
        <w:t>0</w:t>
      </w:r>
      <w:r>
        <w:rPr>
          <w:color w:val="000000" w:themeColor="text1"/>
          <w:sz w:val="24"/>
        </w:rPr>
        <w:t>9</w:t>
      </w:r>
      <w:r w:rsidRPr="00932979">
        <w:rPr>
          <w:color w:val="000000" w:themeColor="text1"/>
          <w:sz w:val="24"/>
        </w:rPr>
        <w:t>-2017</w:t>
      </w:r>
    </w:p>
    <w:p w14:paraId="76E3D45A" w14:textId="75E2C4B4" w:rsidR="002A5A71" w:rsidRDefault="00BC11FD" w:rsidP="002A5A71">
      <w:pPr>
        <w:rPr>
          <w:b/>
          <w:color w:val="000000" w:themeColor="text1"/>
          <w:sz w:val="24"/>
          <w:szCs w:val="24"/>
        </w:rPr>
      </w:pPr>
      <w:r>
        <w:rPr>
          <w:b/>
          <w:color w:val="000000" w:themeColor="text1"/>
          <w:sz w:val="24"/>
          <w:szCs w:val="24"/>
        </w:rPr>
        <w:t>Participation in the Ancient Olympic Games</w:t>
      </w:r>
    </w:p>
    <w:p w14:paraId="51F66DE5" w14:textId="2A5EB540" w:rsidR="00BC11FD" w:rsidRDefault="00BC11FD" w:rsidP="00BC11FD">
      <w:pPr>
        <w:pStyle w:val="ListParagraph"/>
        <w:numPr>
          <w:ilvl w:val="0"/>
          <w:numId w:val="5"/>
        </w:numPr>
        <w:rPr>
          <w:color w:val="000000" w:themeColor="text1"/>
          <w:sz w:val="24"/>
          <w:szCs w:val="24"/>
        </w:rPr>
      </w:pPr>
      <w:r>
        <w:rPr>
          <w:color w:val="000000" w:themeColor="text1"/>
          <w:sz w:val="24"/>
          <w:szCs w:val="24"/>
        </w:rPr>
        <w:t>Athletes arrive one month before the games</w:t>
      </w:r>
    </w:p>
    <w:p w14:paraId="5C2FA1CA" w14:textId="7D327567" w:rsidR="00BC11FD" w:rsidRDefault="00BC11FD" w:rsidP="00BC11FD">
      <w:pPr>
        <w:pStyle w:val="ListParagraph"/>
        <w:numPr>
          <w:ilvl w:val="0"/>
          <w:numId w:val="5"/>
        </w:numPr>
        <w:rPr>
          <w:color w:val="000000" w:themeColor="text1"/>
          <w:sz w:val="24"/>
          <w:szCs w:val="24"/>
        </w:rPr>
      </w:pPr>
      <w:r>
        <w:rPr>
          <w:color w:val="000000" w:themeColor="text1"/>
          <w:sz w:val="24"/>
          <w:szCs w:val="24"/>
        </w:rPr>
        <w:t>To arrive safely in Olympia, a ‘sacred truce’ was passed even in war times</w:t>
      </w:r>
    </w:p>
    <w:p w14:paraId="70C5855B" w14:textId="0C88138A" w:rsidR="002C1E1A" w:rsidRDefault="002C1E1A" w:rsidP="002C1E1A">
      <w:pPr>
        <w:pStyle w:val="ListParagraph"/>
        <w:numPr>
          <w:ilvl w:val="1"/>
          <w:numId w:val="5"/>
        </w:numPr>
        <w:rPr>
          <w:color w:val="000000" w:themeColor="text1"/>
          <w:sz w:val="24"/>
          <w:szCs w:val="24"/>
        </w:rPr>
      </w:pPr>
      <w:r>
        <w:rPr>
          <w:color w:val="000000" w:themeColor="text1"/>
          <w:sz w:val="24"/>
          <w:szCs w:val="24"/>
        </w:rPr>
        <w:t>A sacred truce was held to contro</w:t>
      </w:r>
      <w:r w:rsidR="0097619D">
        <w:rPr>
          <w:color w:val="000000" w:themeColor="text1"/>
          <w:sz w:val="24"/>
          <w:szCs w:val="24"/>
        </w:rPr>
        <w:t>l access, establish good workmanship</w:t>
      </w:r>
      <w:r>
        <w:rPr>
          <w:color w:val="000000" w:themeColor="text1"/>
          <w:sz w:val="24"/>
          <w:szCs w:val="24"/>
        </w:rPr>
        <w:t>, to create alliance, and to work with the city state</w:t>
      </w:r>
    </w:p>
    <w:p w14:paraId="6499D89C" w14:textId="75C440DE" w:rsidR="002C1E1A" w:rsidRDefault="002C1E1A" w:rsidP="002C1E1A">
      <w:pPr>
        <w:pStyle w:val="ListParagraph"/>
        <w:numPr>
          <w:ilvl w:val="2"/>
          <w:numId w:val="5"/>
        </w:numPr>
        <w:rPr>
          <w:color w:val="000000" w:themeColor="text1"/>
          <w:sz w:val="24"/>
          <w:szCs w:val="24"/>
        </w:rPr>
      </w:pPr>
      <w:r>
        <w:rPr>
          <w:color w:val="000000" w:themeColor="text1"/>
          <w:sz w:val="24"/>
          <w:szCs w:val="24"/>
        </w:rPr>
        <w:lastRenderedPageBreak/>
        <w:t xml:space="preserve">It was highly competitive </w:t>
      </w:r>
      <w:r w:rsidRPr="002C1E1A">
        <w:rPr>
          <w:color w:val="000000" w:themeColor="text1"/>
          <w:sz w:val="24"/>
          <w:szCs w:val="24"/>
        </w:rPr>
        <w:sym w:font="Wingdings" w:char="F0E0"/>
      </w:r>
      <w:r>
        <w:rPr>
          <w:color w:val="000000" w:themeColor="text1"/>
          <w:sz w:val="24"/>
          <w:szCs w:val="24"/>
        </w:rPr>
        <w:t xml:space="preserve"> </w:t>
      </w:r>
      <w:r w:rsidR="00BB114E">
        <w:rPr>
          <w:color w:val="000000" w:themeColor="text1"/>
          <w:sz w:val="24"/>
          <w:szCs w:val="24"/>
        </w:rPr>
        <w:t>ensured to defend borders and resources, make young men strong, offered opportunity to travel across the country to attend the Olympic games, forbid soldiers to enter Olympia</w:t>
      </w:r>
    </w:p>
    <w:p w14:paraId="4FD6C438" w14:textId="02A1B027" w:rsidR="00BC11FD" w:rsidRDefault="00BC11FD" w:rsidP="00BC11FD">
      <w:pPr>
        <w:pStyle w:val="ListParagraph"/>
        <w:numPr>
          <w:ilvl w:val="0"/>
          <w:numId w:val="5"/>
        </w:numPr>
        <w:rPr>
          <w:color w:val="000000" w:themeColor="text1"/>
          <w:sz w:val="24"/>
          <w:szCs w:val="24"/>
        </w:rPr>
      </w:pPr>
      <w:r>
        <w:rPr>
          <w:color w:val="000000" w:themeColor="text1"/>
          <w:sz w:val="24"/>
          <w:szCs w:val="24"/>
        </w:rPr>
        <w:t>Athletes must pass physical tests and prove eligibility</w:t>
      </w:r>
    </w:p>
    <w:p w14:paraId="13CEE130" w14:textId="714C372A" w:rsidR="00BC11FD" w:rsidRDefault="00BC11FD" w:rsidP="00BC11FD">
      <w:pPr>
        <w:pStyle w:val="ListParagraph"/>
        <w:numPr>
          <w:ilvl w:val="1"/>
          <w:numId w:val="5"/>
        </w:numPr>
        <w:rPr>
          <w:color w:val="000000" w:themeColor="text1"/>
          <w:sz w:val="24"/>
          <w:szCs w:val="24"/>
        </w:rPr>
      </w:pPr>
      <w:r>
        <w:rPr>
          <w:color w:val="000000" w:themeColor="text1"/>
          <w:sz w:val="24"/>
          <w:szCs w:val="24"/>
        </w:rPr>
        <w:t>Must be a male Greek, not a slave, no criminal records, and trained for 10 months</w:t>
      </w:r>
    </w:p>
    <w:p w14:paraId="5F80F537" w14:textId="13ED2D96" w:rsidR="00BC11FD" w:rsidRDefault="00BC11FD" w:rsidP="00BC11FD">
      <w:pPr>
        <w:pStyle w:val="ListParagraph"/>
        <w:numPr>
          <w:ilvl w:val="0"/>
          <w:numId w:val="5"/>
        </w:numPr>
        <w:rPr>
          <w:color w:val="000000" w:themeColor="text1"/>
          <w:sz w:val="24"/>
          <w:szCs w:val="24"/>
        </w:rPr>
      </w:pPr>
      <w:r>
        <w:rPr>
          <w:color w:val="000000" w:themeColor="text1"/>
          <w:sz w:val="24"/>
          <w:szCs w:val="24"/>
        </w:rPr>
        <w:t>Judges organize trial games at Olympia with athletes before competition</w:t>
      </w:r>
    </w:p>
    <w:p w14:paraId="04F9800F" w14:textId="5DD28D1A" w:rsidR="00BB114E" w:rsidRDefault="00BB114E" w:rsidP="00BB114E">
      <w:pPr>
        <w:rPr>
          <w:b/>
          <w:color w:val="000000" w:themeColor="text1"/>
          <w:sz w:val="24"/>
          <w:szCs w:val="24"/>
        </w:rPr>
      </w:pPr>
      <w:r>
        <w:rPr>
          <w:b/>
          <w:color w:val="000000" w:themeColor="text1"/>
          <w:sz w:val="24"/>
          <w:szCs w:val="24"/>
        </w:rPr>
        <w:t>Olympic Exclusion</w:t>
      </w:r>
    </w:p>
    <w:p w14:paraId="2B32FAF7" w14:textId="2B6B1169" w:rsidR="00BB114E" w:rsidRDefault="00BB114E" w:rsidP="00BB114E">
      <w:pPr>
        <w:pStyle w:val="ListParagraph"/>
        <w:numPr>
          <w:ilvl w:val="0"/>
          <w:numId w:val="5"/>
        </w:numPr>
        <w:rPr>
          <w:color w:val="000000" w:themeColor="text1"/>
          <w:sz w:val="24"/>
          <w:szCs w:val="24"/>
        </w:rPr>
      </w:pPr>
      <w:r>
        <w:rPr>
          <w:color w:val="000000" w:themeColor="text1"/>
          <w:sz w:val="24"/>
          <w:szCs w:val="24"/>
        </w:rPr>
        <w:t>First 300</w:t>
      </w:r>
      <w:r w:rsidR="00566067">
        <w:rPr>
          <w:color w:val="000000" w:themeColor="text1"/>
          <w:sz w:val="24"/>
          <w:szCs w:val="24"/>
        </w:rPr>
        <w:t xml:space="preserve"> years, the games were primarily dominated by athletes from wealthy families</w:t>
      </w:r>
    </w:p>
    <w:p w14:paraId="4587A769" w14:textId="1023CA35" w:rsidR="00566067" w:rsidRDefault="00566067" w:rsidP="00566067">
      <w:pPr>
        <w:pStyle w:val="ListParagraph"/>
        <w:numPr>
          <w:ilvl w:val="1"/>
          <w:numId w:val="5"/>
        </w:numPr>
        <w:rPr>
          <w:color w:val="000000" w:themeColor="text1"/>
          <w:sz w:val="24"/>
          <w:szCs w:val="24"/>
        </w:rPr>
      </w:pPr>
      <w:r>
        <w:rPr>
          <w:color w:val="000000" w:themeColor="text1"/>
          <w:sz w:val="24"/>
          <w:szCs w:val="24"/>
        </w:rPr>
        <w:t>Only Aristocrats could afford horses and chariots for equestrian events</w:t>
      </w:r>
    </w:p>
    <w:p w14:paraId="63ECD7E8" w14:textId="5BDF9B46" w:rsidR="00566067" w:rsidRDefault="00566067" w:rsidP="00566067">
      <w:pPr>
        <w:pStyle w:val="ListParagraph"/>
        <w:numPr>
          <w:ilvl w:val="0"/>
          <w:numId w:val="5"/>
        </w:numPr>
        <w:rPr>
          <w:color w:val="000000" w:themeColor="text1"/>
          <w:sz w:val="24"/>
          <w:szCs w:val="24"/>
        </w:rPr>
      </w:pPr>
      <w:r>
        <w:rPr>
          <w:color w:val="000000" w:themeColor="text1"/>
          <w:sz w:val="24"/>
          <w:szCs w:val="24"/>
        </w:rPr>
        <w:t>Around 450 BC, more athletes of all classes began to participate in track and field and contact sports</w:t>
      </w:r>
    </w:p>
    <w:p w14:paraId="20078755" w14:textId="476FCBBF" w:rsidR="00566067" w:rsidRDefault="00566067" w:rsidP="00566067">
      <w:pPr>
        <w:pStyle w:val="ListParagraph"/>
        <w:numPr>
          <w:ilvl w:val="0"/>
          <w:numId w:val="5"/>
        </w:numPr>
        <w:rPr>
          <w:color w:val="000000" w:themeColor="text1"/>
          <w:sz w:val="24"/>
          <w:szCs w:val="24"/>
        </w:rPr>
      </w:pPr>
      <w:r>
        <w:rPr>
          <w:color w:val="000000" w:themeColor="text1"/>
          <w:sz w:val="24"/>
          <w:szCs w:val="24"/>
        </w:rPr>
        <w:t>Greek women participated in short-sprint contests in some rural games, and in the Hera games which were held at Olympia in a non-Olympic year, but competition in the Olympic Games was reserved exclusively for males</w:t>
      </w:r>
    </w:p>
    <w:p w14:paraId="2C54ACA4" w14:textId="7F46D952" w:rsidR="00566067" w:rsidRDefault="00566067" w:rsidP="00566067">
      <w:pPr>
        <w:pStyle w:val="ListParagraph"/>
        <w:numPr>
          <w:ilvl w:val="1"/>
          <w:numId w:val="5"/>
        </w:numPr>
        <w:rPr>
          <w:color w:val="000000" w:themeColor="text1"/>
          <w:sz w:val="24"/>
          <w:szCs w:val="24"/>
        </w:rPr>
      </w:pPr>
      <w:r>
        <w:rPr>
          <w:color w:val="000000" w:themeColor="text1"/>
          <w:sz w:val="24"/>
          <w:szCs w:val="24"/>
        </w:rPr>
        <w:t>There is evidence some women were owners of horses in equestrian events and therefore were allowed to attend the Olympia games</w:t>
      </w:r>
    </w:p>
    <w:p w14:paraId="37619DD2" w14:textId="36F04EB1" w:rsidR="00347368" w:rsidRDefault="00347368" w:rsidP="00566067">
      <w:pPr>
        <w:pStyle w:val="ListParagraph"/>
        <w:numPr>
          <w:ilvl w:val="1"/>
          <w:numId w:val="5"/>
        </w:numPr>
        <w:rPr>
          <w:color w:val="000000" w:themeColor="text1"/>
          <w:sz w:val="24"/>
          <w:szCs w:val="24"/>
        </w:rPr>
      </w:pPr>
      <w:r>
        <w:rPr>
          <w:color w:val="000000" w:themeColor="text1"/>
          <w:sz w:val="24"/>
          <w:szCs w:val="24"/>
        </w:rPr>
        <w:t>Athletes were from wealthy families because they had access to resources</w:t>
      </w:r>
    </w:p>
    <w:p w14:paraId="3C07A821" w14:textId="2953E9BE" w:rsidR="00347368" w:rsidRDefault="00347368" w:rsidP="00347368">
      <w:pPr>
        <w:rPr>
          <w:b/>
          <w:color w:val="000000" w:themeColor="text1"/>
          <w:sz w:val="24"/>
          <w:szCs w:val="24"/>
        </w:rPr>
      </w:pPr>
      <w:r>
        <w:rPr>
          <w:b/>
          <w:color w:val="000000" w:themeColor="text1"/>
          <w:sz w:val="24"/>
          <w:szCs w:val="24"/>
        </w:rPr>
        <w:t>Early Olympic Games</w:t>
      </w:r>
    </w:p>
    <w:p w14:paraId="389C0E4A" w14:textId="77777777" w:rsidR="002E256B" w:rsidRDefault="00347368" w:rsidP="00347368">
      <w:pPr>
        <w:pStyle w:val="ListParagraph"/>
        <w:numPr>
          <w:ilvl w:val="0"/>
          <w:numId w:val="5"/>
        </w:numPr>
        <w:rPr>
          <w:color w:val="000000" w:themeColor="text1"/>
          <w:sz w:val="24"/>
          <w:szCs w:val="24"/>
        </w:rPr>
      </w:pPr>
      <w:r>
        <w:rPr>
          <w:color w:val="000000" w:themeColor="text1"/>
          <w:sz w:val="24"/>
          <w:szCs w:val="24"/>
        </w:rPr>
        <w:t>According to “the Athletic Events of the Ancient Olympic Games”</w:t>
      </w:r>
      <w:r w:rsidR="002E256B">
        <w:rPr>
          <w:color w:val="000000" w:themeColor="text1"/>
          <w:sz w:val="24"/>
          <w:szCs w:val="24"/>
        </w:rPr>
        <w:t xml:space="preserve">, </w:t>
      </w:r>
    </w:p>
    <w:p w14:paraId="351CB4E1" w14:textId="4A5CF4C1" w:rsidR="00347368" w:rsidRDefault="002E256B" w:rsidP="002E256B">
      <w:pPr>
        <w:pStyle w:val="ListParagraph"/>
        <w:numPr>
          <w:ilvl w:val="1"/>
          <w:numId w:val="5"/>
        </w:numPr>
        <w:rPr>
          <w:color w:val="000000" w:themeColor="text1"/>
          <w:sz w:val="24"/>
          <w:szCs w:val="24"/>
        </w:rPr>
      </w:pPr>
      <w:r>
        <w:rPr>
          <w:color w:val="000000" w:themeColor="text1"/>
          <w:sz w:val="24"/>
          <w:szCs w:val="24"/>
        </w:rPr>
        <w:t xml:space="preserve">The </w:t>
      </w:r>
      <w:r w:rsidRPr="002E256B">
        <w:rPr>
          <w:b/>
          <w:i/>
          <w:color w:val="FF0000"/>
          <w:sz w:val="24"/>
          <w:szCs w:val="24"/>
        </w:rPr>
        <w:t>stade</w:t>
      </w:r>
      <w:r>
        <w:rPr>
          <w:color w:val="000000" w:themeColor="text1"/>
          <w:sz w:val="24"/>
          <w:szCs w:val="24"/>
        </w:rPr>
        <w:t>, a 200-yard foot race, was the first and only Olympic event for 13 games</w:t>
      </w:r>
    </w:p>
    <w:p w14:paraId="096B893E" w14:textId="78644234" w:rsidR="002E256B" w:rsidRDefault="002E256B" w:rsidP="002E256B">
      <w:pPr>
        <w:pStyle w:val="ListParagraph"/>
        <w:numPr>
          <w:ilvl w:val="1"/>
          <w:numId w:val="5"/>
        </w:numPr>
        <w:rPr>
          <w:color w:val="000000" w:themeColor="text1"/>
          <w:sz w:val="24"/>
          <w:szCs w:val="24"/>
        </w:rPr>
      </w:pPr>
      <w:r>
        <w:rPr>
          <w:color w:val="000000" w:themeColor="text1"/>
          <w:sz w:val="24"/>
          <w:szCs w:val="24"/>
        </w:rPr>
        <w:t xml:space="preserve">The </w:t>
      </w:r>
      <w:r w:rsidR="00862545">
        <w:rPr>
          <w:b/>
          <w:i/>
          <w:color w:val="FF0000"/>
          <w:sz w:val="24"/>
          <w:szCs w:val="24"/>
        </w:rPr>
        <w:t>dialos</w:t>
      </w:r>
      <w:r w:rsidR="00862545">
        <w:rPr>
          <w:color w:val="000000" w:themeColor="text1"/>
          <w:sz w:val="24"/>
          <w:szCs w:val="24"/>
        </w:rPr>
        <w:t>, a 400-yard foot race, was instituted for the next set of Olympic games</w:t>
      </w:r>
    </w:p>
    <w:p w14:paraId="14E0352A" w14:textId="7E53283F" w:rsidR="00862545" w:rsidRDefault="00862545" w:rsidP="002E256B">
      <w:pPr>
        <w:pStyle w:val="ListParagraph"/>
        <w:numPr>
          <w:ilvl w:val="1"/>
          <w:numId w:val="5"/>
        </w:numPr>
        <w:rPr>
          <w:color w:val="000000" w:themeColor="text1"/>
          <w:sz w:val="24"/>
          <w:szCs w:val="24"/>
        </w:rPr>
      </w:pPr>
      <w:r>
        <w:rPr>
          <w:color w:val="000000" w:themeColor="text1"/>
          <w:sz w:val="24"/>
          <w:szCs w:val="24"/>
        </w:rPr>
        <w:t xml:space="preserve">The </w:t>
      </w:r>
      <w:r w:rsidRPr="00862545">
        <w:rPr>
          <w:b/>
          <w:i/>
          <w:color w:val="FF0000"/>
          <w:sz w:val="24"/>
          <w:szCs w:val="24"/>
        </w:rPr>
        <w:t>dolichos</w:t>
      </w:r>
      <w:r>
        <w:rPr>
          <w:color w:val="000000" w:themeColor="text1"/>
          <w:sz w:val="24"/>
          <w:szCs w:val="24"/>
        </w:rPr>
        <w:t>, a variable-length foot race, averaging 20 stades, was instituted in the 15</w:t>
      </w:r>
      <w:r w:rsidRPr="00862545">
        <w:rPr>
          <w:color w:val="000000" w:themeColor="text1"/>
          <w:sz w:val="24"/>
          <w:szCs w:val="24"/>
          <w:vertAlign w:val="superscript"/>
        </w:rPr>
        <w:t>th</w:t>
      </w:r>
      <w:r>
        <w:rPr>
          <w:color w:val="000000" w:themeColor="text1"/>
          <w:sz w:val="24"/>
          <w:szCs w:val="24"/>
        </w:rPr>
        <w:t xml:space="preserve"> Olympiad</w:t>
      </w:r>
    </w:p>
    <w:p w14:paraId="573BF62A" w14:textId="77BDF9E0" w:rsidR="00862545" w:rsidRDefault="005652C0" w:rsidP="005652C0">
      <w:pPr>
        <w:rPr>
          <w:b/>
          <w:color w:val="000000" w:themeColor="text1"/>
          <w:sz w:val="24"/>
          <w:szCs w:val="24"/>
        </w:rPr>
      </w:pPr>
      <w:r>
        <w:rPr>
          <w:b/>
          <w:color w:val="000000" w:themeColor="text1"/>
          <w:sz w:val="24"/>
          <w:szCs w:val="24"/>
        </w:rPr>
        <w:t>Development of the Games</w:t>
      </w:r>
    </w:p>
    <w:p w14:paraId="1B7878C6" w14:textId="4A081149" w:rsidR="005652C0" w:rsidRDefault="005652C0" w:rsidP="005652C0">
      <w:pPr>
        <w:pStyle w:val="ListParagraph"/>
        <w:numPr>
          <w:ilvl w:val="0"/>
          <w:numId w:val="5"/>
        </w:numPr>
        <w:rPr>
          <w:color w:val="000000" w:themeColor="text1"/>
          <w:sz w:val="24"/>
          <w:szCs w:val="24"/>
        </w:rPr>
      </w:pPr>
      <w:r>
        <w:rPr>
          <w:color w:val="000000" w:themeColor="text1"/>
          <w:sz w:val="24"/>
          <w:szCs w:val="24"/>
        </w:rPr>
        <w:t>Main sports (776-520 BC)</w:t>
      </w:r>
    </w:p>
    <w:p w14:paraId="2947FED6" w14:textId="417D34FD" w:rsidR="005652C0" w:rsidRDefault="005652C0" w:rsidP="005652C0">
      <w:pPr>
        <w:pStyle w:val="ListParagraph"/>
        <w:numPr>
          <w:ilvl w:val="1"/>
          <w:numId w:val="5"/>
        </w:numPr>
        <w:rPr>
          <w:color w:val="000000" w:themeColor="text1"/>
          <w:sz w:val="24"/>
          <w:szCs w:val="24"/>
        </w:rPr>
      </w:pPr>
      <w:r>
        <w:rPr>
          <w:color w:val="000000" w:themeColor="text1"/>
          <w:sz w:val="24"/>
          <w:szCs w:val="24"/>
        </w:rPr>
        <w:t>Boxing</w:t>
      </w:r>
    </w:p>
    <w:p w14:paraId="328C0A8B" w14:textId="591BD75B" w:rsidR="005652C0" w:rsidRDefault="00DC1E35" w:rsidP="005652C0">
      <w:pPr>
        <w:pStyle w:val="ListParagraph"/>
        <w:numPr>
          <w:ilvl w:val="1"/>
          <w:numId w:val="5"/>
        </w:numPr>
        <w:rPr>
          <w:color w:val="000000" w:themeColor="text1"/>
          <w:sz w:val="24"/>
          <w:szCs w:val="24"/>
        </w:rPr>
      </w:pPr>
      <w:r>
        <w:rPr>
          <w:color w:val="000000" w:themeColor="text1"/>
          <w:sz w:val="24"/>
          <w:szCs w:val="24"/>
        </w:rPr>
        <w:t>Discus (part of the pent</w:t>
      </w:r>
      <w:r w:rsidR="005652C0">
        <w:rPr>
          <w:color w:val="000000" w:themeColor="text1"/>
          <w:sz w:val="24"/>
          <w:szCs w:val="24"/>
        </w:rPr>
        <w:t>a</w:t>
      </w:r>
      <w:r>
        <w:rPr>
          <w:color w:val="000000" w:themeColor="text1"/>
          <w:sz w:val="24"/>
          <w:szCs w:val="24"/>
        </w:rPr>
        <w:t>th</w:t>
      </w:r>
      <w:r w:rsidR="005652C0">
        <w:rPr>
          <w:color w:val="000000" w:themeColor="text1"/>
          <w:sz w:val="24"/>
          <w:szCs w:val="24"/>
        </w:rPr>
        <w:t>lon)</w:t>
      </w:r>
    </w:p>
    <w:p w14:paraId="7B66941D" w14:textId="62D7B4E7" w:rsidR="005652C0" w:rsidRDefault="005652C0" w:rsidP="005652C0">
      <w:pPr>
        <w:pStyle w:val="ListParagraph"/>
        <w:numPr>
          <w:ilvl w:val="1"/>
          <w:numId w:val="5"/>
        </w:numPr>
        <w:rPr>
          <w:color w:val="000000" w:themeColor="text1"/>
          <w:sz w:val="24"/>
          <w:szCs w:val="24"/>
        </w:rPr>
      </w:pPr>
      <w:r>
        <w:rPr>
          <w:color w:val="000000" w:themeColor="text1"/>
          <w:sz w:val="24"/>
          <w:szCs w:val="24"/>
        </w:rPr>
        <w:t>Equestrian events</w:t>
      </w:r>
      <w:r w:rsidR="00180473">
        <w:rPr>
          <w:color w:val="000000" w:themeColor="text1"/>
          <w:sz w:val="24"/>
          <w:szCs w:val="24"/>
        </w:rPr>
        <w:t xml:space="preserve"> (horse riding)</w:t>
      </w:r>
    </w:p>
    <w:p w14:paraId="18CBB9BE" w14:textId="7C5FBA95" w:rsidR="00E76BE9" w:rsidRDefault="00E76BE9" w:rsidP="005652C0">
      <w:pPr>
        <w:pStyle w:val="ListParagraph"/>
        <w:numPr>
          <w:ilvl w:val="1"/>
          <w:numId w:val="5"/>
        </w:numPr>
        <w:rPr>
          <w:color w:val="000000" w:themeColor="text1"/>
          <w:sz w:val="24"/>
          <w:szCs w:val="24"/>
        </w:rPr>
      </w:pPr>
      <w:r>
        <w:rPr>
          <w:color w:val="000000" w:themeColor="text1"/>
          <w:sz w:val="24"/>
          <w:szCs w:val="24"/>
        </w:rPr>
        <w:t>Javelin</w:t>
      </w:r>
    </w:p>
    <w:p w14:paraId="5AA162FF" w14:textId="4DF6673B" w:rsidR="00E76BE9" w:rsidRDefault="00E76BE9" w:rsidP="005652C0">
      <w:pPr>
        <w:pStyle w:val="ListParagraph"/>
        <w:numPr>
          <w:ilvl w:val="1"/>
          <w:numId w:val="5"/>
        </w:numPr>
        <w:rPr>
          <w:color w:val="000000" w:themeColor="text1"/>
          <w:sz w:val="24"/>
          <w:szCs w:val="24"/>
        </w:rPr>
      </w:pPr>
      <w:r>
        <w:rPr>
          <w:color w:val="000000" w:themeColor="text1"/>
          <w:sz w:val="24"/>
          <w:szCs w:val="24"/>
        </w:rPr>
        <w:t>Pankration</w:t>
      </w:r>
    </w:p>
    <w:p w14:paraId="7F85E02F" w14:textId="3932AFDF" w:rsidR="00E76BE9" w:rsidRDefault="00DC1E35" w:rsidP="005652C0">
      <w:pPr>
        <w:pStyle w:val="ListParagraph"/>
        <w:numPr>
          <w:ilvl w:val="1"/>
          <w:numId w:val="5"/>
        </w:numPr>
        <w:rPr>
          <w:color w:val="000000" w:themeColor="text1"/>
          <w:sz w:val="24"/>
          <w:szCs w:val="24"/>
        </w:rPr>
      </w:pPr>
      <w:r>
        <w:rPr>
          <w:color w:val="000000" w:themeColor="text1"/>
          <w:sz w:val="24"/>
          <w:szCs w:val="24"/>
        </w:rPr>
        <w:t>Pentath</w:t>
      </w:r>
      <w:r w:rsidR="00E76BE9">
        <w:rPr>
          <w:color w:val="000000" w:themeColor="text1"/>
          <w:sz w:val="24"/>
          <w:szCs w:val="24"/>
        </w:rPr>
        <w:t>lon</w:t>
      </w:r>
    </w:p>
    <w:p w14:paraId="00E31B87" w14:textId="3D6A6271" w:rsidR="00E76BE9" w:rsidRDefault="00E76BE9" w:rsidP="005652C0">
      <w:pPr>
        <w:pStyle w:val="ListParagraph"/>
        <w:numPr>
          <w:ilvl w:val="1"/>
          <w:numId w:val="5"/>
        </w:numPr>
        <w:rPr>
          <w:color w:val="000000" w:themeColor="text1"/>
          <w:sz w:val="24"/>
          <w:szCs w:val="24"/>
        </w:rPr>
      </w:pPr>
      <w:r>
        <w:rPr>
          <w:color w:val="000000" w:themeColor="text1"/>
          <w:sz w:val="24"/>
          <w:szCs w:val="24"/>
        </w:rPr>
        <w:t>Running</w:t>
      </w:r>
    </w:p>
    <w:p w14:paraId="5B7F4AEE" w14:textId="354F6045" w:rsidR="00E76BE9" w:rsidRDefault="00E76BE9" w:rsidP="005652C0">
      <w:pPr>
        <w:pStyle w:val="ListParagraph"/>
        <w:numPr>
          <w:ilvl w:val="1"/>
          <w:numId w:val="5"/>
        </w:numPr>
        <w:rPr>
          <w:color w:val="000000" w:themeColor="text1"/>
          <w:sz w:val="24"/>
          <w:szCs w:val="24"/>
        </w:rPr>
      </w:pPr>
      <w:r>
        <w:rPr>
          <w:color w:val="000000" w:themeColor="text1"/>
          <w:sz w:val="24"/>
          <w:szCs w:val="24"/>
        </w:rPr>
        <w:t>Wrestling</w:t>
      </w:r>
    </w:p>
    <w:p w14:paraId="5817E090" w14:textId="64DD8526" w:rsidR="001E61B0" w:rsidRDefault="001E61B0" w:rsidP="001E61B0">
      <w:pPr>
        <w:rPr>
          <w:b/>
          <w:color w:val="000000" w:themeColor="text1"/>
          <w:sz w:val="24"/>
          <w:szCs w:val="24"/>
        </w:rPr>
      </w:pPr>
      <w:r>
        <w:rPr>
          <w:b/>
          <w:color w:val="000000" w:themeColor="text1"/>
          <w:sz w:val="24"/>
          <w:szCs w:val="24"/>
        </w:rPr>
        <w:t>Permanent Site for Olympics</w:t>
      </w:r>
    </w:p>
    <w:p w14:paraId="5C2A7BD5" w14:textId="2B1D4877" w:rsidR="001E61B0" w:rsidRDefault="001E61B0" w:rsidP="001E61B0">
      <w:pPr>
        <w:pStyle w:val="ListParagraph"/>
        <w:numPr>
          <w:ilvl w:val="0"/>
          <w:numId w:val="5"/>
        </w:numPr>
        <w:rPr>
          <w:color w:val="000000" w:themeColor="text1"/>
          <w:sz w:val="24"/>
          <w:szCs w:val="24"/>
        </w:rPr>
      </w:pPr>
      <w:r>
        <w:rPr>
          <w:color w:val="000000" w:themeColor="text1"/>
          <w:sz w:val="24"/>
          <w:szCs w:val="24"/>
        </w:rPr>
        <w:t>In 550 BC, first permanent buildings were constructed in the town Olympia</w:t>
      </w:r>
    </w:p>
    <w:p w14:paraId="1EA4960E" w14:textId="319CD300" w:rsidR="001E61B0" w:rsidRDefault="001E61B0" w:rsidP="001E61B0">
      <w:pPr>
        <w:pStyle w:val="ListParagraph"/>
        <w:numPr>
          <w:ilvl w:val="1"/>
          <w:numId w:val="5"/>
        </w:numPr>
        <w:rPr>
          <w:color w:val="000000" w:themeColor="text1"/>
          <w:sz w:val="24"/>
          <w:szCs w:val="24"/>
        </w:rPr>
      </w:pPr>
      <w:r>
        <w:rPr>
          <w:color w:val="000000" w:themeColor="text1"/>
          <w:sz w:val="24"/>
          <w:szCs w:val="24"/>
        </w:rPr>
        <w:t>Temple to honour Zeus</w:t>
      </w:r>
    </w:p>
    <w:p w14:paraId="40BB6A4F" w14:textId="70EA2BB8" w:rsidR="008A4416" w:rsidRDefault="008A4416" w:rsidP="008A4416">
      <w:pPr>
        <w:pStyle w:val="ListParagraph"/>
        <w:numPr>
          <w:ilvl w:val="2"/>
          <w:numId w:val="5"/>
        </w:numPr>
        <w:rPr>
          <w:color w:val="000000" w:themeColor="text1"/>
          <w:sz w:val="24"/>
          <w:szCs w:val="24"/>
        </w:rPr>
      </w:pPr>
      <w:r>
        <w:rPr>
          <w:color w:val="000000" w:themeColor="text1"/>
          <w:sz w:val="24"/>
          <w:szCs w:val="24"/>
        </w:rPr>
        <w:lastRenderedPageBreak/>
        <w:t>Made of bronze and marble</w:t>
      </w:r>
    </w:p>
    <w:p w14:paraId="1D71CB9C" w14:textId="7CA68FED" w:rsidR="001E61B0" w:rsidRDefault="001E61B0" w:rsidP="001E61B0">
      <w:pPr>
        <w:pStyle w:val="ListParagraph"/>
        <w:numPr>
          <w:ilvl w:val="1"/>
          <w:numId w:val="5"/>
        </w:numPr>
        <w:rPr>
          <w:color w:val="000000" w:themeColor="text1"/>
          <w:sz w:val="24"/>
          <w:szCs w:val="24"/>
        </w:rPr>
      </w:pPr>
      <w:r>
        <w:rPr>
          <w:color w:val="000000" w:themeColor="text1"/>
          <w:sz w:val="24"/>
          <w:szCs w:val="24"/>
        </w:rPr>
        <w:t>Treasure house to contain the gifts brought to Zeus</w:t>
      </w:r>
    </w:p>
    <w:p w14:paraId="68576ABC" w14:textId="34CF4C22" w:rsidR="001E61B0" w:rsidRDefault="001E61B0" w:rsidP="001E61B0">
      <w:pPr>
        <w:pStyle w:val="ListParagraph"/>
        <w:numPr>
          <w:ilvl w:val="1"/>
          <w:numId w:val="5"/>
        </w:numPr>
        <w:rPr>
          <w:color w:val="000000" w:themeColor="text1"/>
          <w:sz w:val="24"/>
          <w:szCs w:val="24"/>
        </w:rPr>
      </w:pPr>
      <w:r>
        <w:rPr>
          <w:color w:val="000000" w:themeColor="text1"/>
          <w:sz w:val="24"/>
          <w:szCs w:val="24"/>
        </w:rPr>
        <w:t>A council to serve as headquarters for the games organizer</w:t>
      </w:r>
    </w:p>
    <w:p w14:paraId="1CEC6AF0" w14:textId="0E089E8F" w:rsidR="001E61B0" w:rsidRDefault="008A4416" w:rsidP="001E61B0">
      <w:pPr>
        <w:pStyle w:val="ListParagraph"/>
        <w:numPr>
          <w:ilvl w:val="2"/>
          <w:numId w:val="5"/>
        </w:numPr>
        <w:rPr>
          <w:color w:val="000000" w:themeColor="text1"/>
          <w:sz w:val="24"/>
          <w:szCs w:val="24"/>
        </w:rPr>
      </w:pPr>
      <w:r>
        <w:rPr>
          <w:color w:val="000000" w:themeColor="text1"/>
          <w:sz w:val="24"/>
          <w:szCs w:val="24"/>
        </w:rPr>
        <w:t>Establish f</w:t>
      </w:r>
      <w:r w:rsidR="001E61B0">
        <w:rPr>
          <w:color w:val="000000" w:themeColor="text1"/>
          <w:sz w:val="24"/>
          <w:szCs w:val="24"/>
        </w:rPr>
        <w:t>irst systematic archival system</w:t>
      </w:r>
      <w:r>
        <w:rPr>
          <w:color w:val="000000" w:themeColor="text1"/>
          <w:sz w:val="24"/>
          <w:szCs w:val="24"/>
        </w:rPr>
        <w:t xml:space="preserve">; </w:t>
      </w:r>
      <w:r w:rsidR="001E61B0">
        <w:rPr>
          <w:color w:val="000000" w:themeColor="text1"/>
          <w:sz w:val="24"/>
          <w:szCs w:val="24"/>
        </w:rPr>
        <w:t>collect and publish list of victors</w:t>
      </w:r>
    </w:p>
    <w:p w14:paraId="629C1592" w14:textId="6DB39368" w:rsidR="008A4416" w:rsidRDefault="008A4416" w:rsidP="001E61B0">
      <w:pPr>
        <w:pStyle w:val="ListParagraph"/>
        <w:numPr>
          <w:ilvl w:val="2"/>
          <w:numId w:val="5"/>
        </w:numPr>
        <w:rPr>
          <w:color w:val="000000" w:themeColor="text1"/>
          <w:sz w:val="24"/>
          <w:szCs w:val="24"/>
        </w:rPr>
      </w:pPr>
      <w:r>
        <w:rPr>
          <w:color w:val="000000" w:themeColor="text1"/>
          <w:sz w:val="24"/>
          <w:szCs w:val="24"/>
        </w:rPr>
        <w:t>They create rule</w:t>
      </w:r>
      <w:r w:rsidR="00C50322">
        <w:rPr>
          <w:color w:val="000000" w:themeColor="text1"/>
          <w:sz w:val="24"/>
          <w:szCs w:val="24"/>
        </w:rPr>
        <w:t>s, requirements, and created a hippodrome</w:t>
      </w:r>
    </w:p>
    <w:p w14:paraId="52918277" w14:textId="3A6A5B06" w:rsidR="001E61B0" w:rsidRDefault="008A4416" w:rsidP="00C50322">
      <w:pPr>
        <w:pStyle w:val="ListParagraph"/>
        <w:numPr>
          <w:ilvl w:val="3"/>
          <w:numId w:val="5"/>
        </w:numPr>
        <w:rPr>
          <w:color w:val="000000" w:themeColor="text1"/>
          <w:sz w:val="24"/>
          <w:szCs w:val="24"/>
        </w:rPr>
      </w:pPr>
      <w:r>
        <w:rPr>
          <w:color w:val="000000" w:themeColor="text1"/>
          <w:sz w:val="24"/>
          <w:szCs w:val="24"/>
        </w:rPr>
        <w:t>A hippodrome and stadium for 40,000 spectators</w:t>
      </w:r>
    </w:p>
    <w:p w14:paraId="4ECD70B9" w14:textId="13EAB04C" w:rsidR="008A4416" w:rsidRDefault="008A4416" w:rsidP="001E61B0">
      <w:pPr>
        <w:pStyle w:val="ListParagraph"/>
        <w:numPr>
          <w:ilvl w:val="1"/>
          <w:numId w:val="5"/>
        </w:numPr>
        <w:rPr>
          <w:color w:val="000000" w:themeColor="text1"/>
          <w:sz w:val="24"/>
          <w:szCs w:val="24"/>
        </w:rPr>
      </w:pPr>
      <w:r>
        <w:rPr>
          <w:color w:val="000000" w:themeColor="text1"/>
          <w:sz w:val="24"/>
          <w:szCs w:val="24"/>
        </w:rPr>
        <w:t>Gymnasium and palaestra</w:t>
      </w:r>
      <w:r w:rsidR="00C50322">
        <w:rPr>
          <w:color w:val="000000" w:themeColor="text1"/>
          <w:sz w:val="24"/>
          <w:szCs w:val="24"/>
        </w:rPr>
        <w:t xml:space="preserve"> built for training before the actual Olympia</w:t>
      </w:r>
    </w:p>
    <w:p w14:paraId="1D2AF44B" w14:textId="5485F706" w:rsidR="00C50322" w:rsidRDefault="00C50322" w:rsidP="00C50322">
      <w:pPr>
        <w:rPr>
          <w:b/>
          <w:color w:val="000000" w:themeColor="text1"/>
          <w:sz w:val="24"/>
          <w:szCs w:val="24"/>
        </w:rPr>
      </w:pPr>
      <w:r>
        <w:rPr>
          <w:b/>
          <w:color w:val="000000" w:themeColor="text1"/>
          <w:sz w:val="24"/>
          <w:szCs w:val="24"/>
        </w:rPr>
        <w:t>Olympic Game Duration</w:t>
      </w:r>
    </w:p>
    <w:p w14:paraId="3262752D" w14:textId="7E3E1C7F" w:rsidR="00C50322" w:rsidRDefault="00C50322" w:rsidP="00C50322">
      <w:pPr>
        <w:pStyle w:val="ListParagraph"/>
        <w:numPr>
          <w:ilvl w:val="0"/>
          <w:numId w:val="5"/>
        </w:numPr>
        <w:rPr>
          <w:color w:val="000000" w:themeColor="text1"/>
          <w:sz w:val="24"/>
          <w:szCs w:val="24"/>
        </w:rPr>
      </w:pPr>
      <w:r>
        <w:rPr>
          <w:color w:val="000000" w:themeColor="text1"/>
          <w:sz w:val="24"/>
          <w:szCs w:val="24"/>
        </w:rPr>
        <w:t>In 472 BC, games were reorganized and new policies imposed and in place for 800 years</w:t>
      </w:r>
    </w:p>
    <w:p w14:paraId="29355657" w14:textId="1334AC9A" w:rsidR="00C50322" w:rsidRDefault="00C50322" w:rsidP="00C50322">
      <w:pPr>
        <w:pStyle w:val="ListParagraph"/>
        <w:numPr>
          <w:ilvl w:val="1"/>
          <w:numId w:val="5"/>
        </w:numPr>
        <w:rPr>
          <w:color w:val="000000" w:themeColor="text1"/>
          <w:sz w:val="24"/>
          <w:szCs w:val="24"/>
        </w:rPr>
      </w:pPr>
      <w:r>
        <w:rPr>
          <w:color w:val="000000" w:themeColor="text1"/>
          <w:sz w:val="24"/>
          <w:szCs w:val="24"/>
        </w:rPr>
        <w:t>Games duration is set for 5 days</w:t>
      </w:r>
    </w:p>
    <w:p w14:paraId="2FD82C9F" w14:textId="397493F7" w:rsidR="00C50322" w:rsidRDefault="00C50322" w:rsidP="000A4177">
      <w:pPr>
        <w:pStyle w:val="ListParagraph"/>
        <w:numPr>
          <w:ilvl w:val="2"/>
          <w:numId w:val="5"/>
        </w:numPr>
        <w:rPr>
          <w:color w:val="000000" w:themeColor="text1"/>
          <w:sz w:val="24"/>
          <w:szCs w:val="24"/>
        </w:rPr>
      </w:pPr>
      <w:r w:rsidRPr="003B4F96">
        <w:rPr>
          <w:b/>
          <w:color w:val="000000" w:themeColor="text1"/>
          <w:sz w:val="24"/>
          <w:szCs w:val="24"/>
        </w:rPr>
        <w:t>Day 1</w:t>
      </w:r>
      <w:r w:rsidR="009D7207" w:rsidRPr="003B4F96">
        <w:rPr>
          <w:b/>
          <w:color w:val="000000" w:themeColor="text1"/>
          <w:sz w:val="24"/>
          <w:szCs w:val="24"/>
        </w:rPr>
        <w:t>:</w:t>
      </w:r>
      <w:r>
        <w:rPr>
          <w:color w:val="000000" w:themeColor="text1"/>
          <w:sz w:val="24"/>
          <w:szCs w:val="24"/>
        </w:rPr>
        <w:t xml:space="preserve"> was religious ceremony: oaths, prayers, sacrifices to past victors and the gods</w:t>
      </w:r>
    </w:p>
    <w:p w14:paraId="66CE4571" w14:textId="0FA5DA55" w:rsidR="00C50322" w:rsidRDefault="000A4177" w:rsidP="000A4177">
      <w:pPr>
        <w:pStyle w:val="ListParagraph"/>
        <w:numPr>
          <w:ilvl w:val="3"/>
          <w:numId w:val="5"/>
        </w:numPr>
        <w:rPr>
          <w:color w:val="000000" w:themeColor="text1"/>
          <w:sz w:val="24"/>
          <w:szCs w:val="24"/>
        </w:rPr>
      </w:pPr>
      <w:r>
        <w:rPr>
          <w:color w:val="000000" w:themeColor="text1"/>
          <w:sz w:val="24"/>
          <w:szCs w:val="24"/>
        </w:rPr>
        <w:t>Athletes took</w:t>
      </w:r>
      <w:r w:rsidR="00C50322">
        <w:rPr>
          <w:color w:val="000000" w:themeColor="text1"/>
          <w:sz w:val="24"/>
          <w:szCs w:val="24"/>
        </w:rPr>
        <w:t xml:space="preserve"> an oath for fair play or Zeus would avenge their cheating</w:t>
      </w:r>
    </w:p>
    <w:p w14:paraId="608F63B8" w14:textId="5EBA282F" w:rsidR="00C50322" w:rsidRDefault="000A4177" w:rsidP="000A4177">
      <w:pPr>
        <w:pStyle w:val="ListParagraph"/>
        <w:numPr>
          <w:ilvl w:val="2"/>
          <w:numId w:val="5"/>
        </w:numPr>
        <w:rPr>
          <w:color w:val="000000" w:themeColor="text1"/>
          <w:sz w:val="24"/>
          <w:szCs w:val="24"/>
        </w:rPr>
      </w:pPr>
      <w:r w:rsidRPr="003B4F96">
        <w:rPr>
          <w:b/>
          <w:color w:val="000000" w:themeColor="text1"/>
          <w:sz w:val="24"/>
          <w:szCs w:val="24"/>
        </w:rPr>
        <w:t>Day 2:</w:t>
      </w:r>
      <w:r>
        <w:rPr>
          <w:color w:val="000000" w:themeColor="text1"/>
          <w:sz w:val="24"/>
          <w:szCs w:val="24"/>
        </w:rPr>
        <w:t xml:space="preserve"> Competition began </w:t>
      </w:r>
      <w:r w:rsidR="00C50322">
        <w:rPr>
          <w:color w:val="000000" w:themeColor="text1"/>
          <w:sz w:val="24"/>
          <w:szCs w:val="24"/>
        </w:rPr>
        <w:t>with the chariot races, equestrian competitions</w:t>
      </w:r>
    </w:p>
    <w:p w14:paraId="01239A75" w14:textId="65CDB57E" w:rsidR="00A740C5" w:rsidRDefault="000A4177" w:rsidP="000A4177">
      <w:pPr>
        <w:pStyle w:val="ListParagraph"/>
        <w:numPr>
          <w:ilvl w:val="2"/>
          <w:numId w:val="5"/>
        </w:numPr>
        <w:rPr>
          <w:color w:val="000000" w:themeColor="text1"/>
          <w:sz w:val="24"/>
          <w:szCs w:val="24"/>
        </w:rPr>
      </w:pPr>
      <w:r w:rsidRPr="003B4F96">
        <w:rPr>
          <w:b/>
          <w:color w:val="000000" w:themeColor="text1"/>
          <w:sz w:val="24"/>
          <w:szCs w:val="24"/>
        </w:rPr>
        <w:t>Day 3:</w:t>
      </w:r>
      <w:r>
        <w:rPr>
          <w:color w:val="000000" w:themeColor="text1"/>
          <w:sz w:val="24"/>
          <w:szCs w:val="24"/>
        </w:rPr>
        <w:t xml:space="preserve"> </w:t>
      </w:r>
      <w:r w:rsidR="003C4257">
        <w:rPr>
          <w:color w:val="000000" w:themeColor="text1"/>
          <w:sz w:val="24"/>
          <w:szCs w:val="24"/>
        </w:rPr>
        <w:t>the main procession of priests, Olympic officials, and athletes to the alter of Zeus</w:t>
      </w:r>
    </w:p>
    <w:p w14:paraId="1E6E2A75" w14:textId="0326F0BD" w:rsidR="003C4257" w:rsidRDefault="003C4257" w:rsidP="00481CC6">
      <w:pPr>
        <w:pStyle w:val="ListParagraph"/>
        <w:numPr>
          <w:ilvl w:val="3"/>
          <w:numId w:val="5"/>
        </w:numPr>
        <w:rPr>
          <w:color w:val="000000" w:themeColor="text1"/>
          <w:sz w:val="24"/>
          <w:szCs w:val="24"/>
        </w:rPr>
      </w:pPr>
      <w:r>
        <w:rPr>
          <w:color w:val="000000" w:themeColor="text1"/>
          <w:sz w:val="24"/>
          <w:szCs w:val="24"/>
        </w:rPr>
        <w:t xml:space="preserve">100 oxen were slain and their legs burned in homage of Zeus (also cooked and </w:t>
      </w:r>
      <w:r w:rsidR="009E167C">
        <w:rPr>
          <w:color w:val="000000" w:themeColor="text1"/>
          <w:sz w:val="24"/>
          <w:szCs w:val="24"/>
        </w:rPr>
        <w:t>eaten at banquet</w:t>
      </w:r>
      <w:r w:rsidR="00481CC6">
        <w:rPr>
          <w:color w:val="000000" w:themeColor="text1"/>
          <w:sz w:val="24"/>
          <w:szCs w:val="24"/>
        </w:rPr>
        <w:t xml:space="preserve"> on last day. Competitions: foot race</w:t>
      </w:r>
    </w:p>
    <w:p w14:paraId="60B6D0B1" w14:textId="2EC40ED6" w:rsidR="0014613A" w:rsidRDefault="0014613A" w:rsidP="005067AE">
      <w:pPr>
        <w:pStyle w:val="ListParagraph"/>
        <w:numPr>
          <w:ilvl w:val="2"/>
          <w:numId w:val="5"/>
        </w:numPr>
        <w:rPr>
          <w:color w:val="000000" w:themeColor="text1"/>
          <w:sz w:val="24"/>
          <w:szCs w:val="24"/>
        </w:rPr>
      </w:pPr>
      <w:r w:rsidRPr="003B4F96">
        <w:rPr>
          <w:b/>
          <w:color w:val="000000" w:themeColor="text1"/>
          <w:sz w:val="24"/>
          <w:szCs w:val="24"/>
        </w:rPr>
        <w:t>Day 4:</w:t>
      </w:r>
      <w:r>
        <w:rPr>
          <w:color w:val="000000" w:themeColor="text1"/>
          <w:sz w:val="24"/>
          <w:szCs w:val="24"/>
        </w:rPr>
        <w:t xml:space="preserve"> “heavy” events </w:t>
      </w:r>
      <w:r w:rsidRPr="003D1B45">
        <w:rPr>
          <w:color w:val="000000" w:themeColor="text1"/>
          <w:sz w:val="24"/>
          <w:szCs w:val="24"/>
        </w:rPr>
        <w:sym w:font="Wingdings" w:char="F0E0"/>
      </w:r>
      <w:r>
        <w:rPr>
          <w:color w:val="000000" w:themeColor="text1"/>
          <w:sz w:val="24"/>
          <w:szCs w:val="24"/>
        </w:rPr>
        <w:t xml:space="preserve"> wrestling, boxing, the pankration and armored footrace (to provide comic relief </w:t>
      </w:r>
      <w:r w:rsidRPr="00E70DF3">
        <w:rPr>
          <w:color w:val="000000" w:themeColor="text1"/>
          <w:sz w:val="24"/>
          <w:szCs w:val="24"/>
        </w:rPr>
        <w:sym w:font="Wingdings" w:char="F0E0"/>
      </w:r>
      <w:r>
        <w:rPr>
          <w:color w:val="000000" w:themeColor="text1"/>
          <w:sz w:val="24"/>
          <w:szCs w:val="24"/>
        </w:rPr>
        <w:t>men clad only in helmets and shin guards and shields raced 400m)</w:t>
      </w:r>
    </w:p>
    <w:p w14:paraId="6070FF6C" w14:textId="77777777" w:rsidR="0014613A" w:rsidRDefault="0014613A" w:rsidP="005067AE">
      <w:pPr>
        <w:pStyle w:val="ListParagraph"/>
        <w:numPr>
          <w:ilvl w:val="3"/>
          <w:numId w:val="5"/>
        </w:numPr>
        <w:rPr>
          <w:color w:val="000000" w:themeColor="text1"/>
          <w:sz w:val="24"/>
          <w:szCs w:val="24"/>
        </w:rPr>
      </w:pPr>
      <w:r>
        <w:rPr>
          <w:color w:val="000000" w:themeColor="text1"/>
          <w:sz w:val="24"/>
          <w:szCs w:val="24"/>
        </w:rPr>
        <w:t>Violent, brutal events with no rules, no time limits, no ring, and no weight limit</w:t>
      </w:r>
    </w:p>
    <w:p w14:paraId="07A504D3" w14:textId="1ACE5FA3" w:rsidR="0014613A" w:rsidRPr="008514CF" w:rsidRDefault="005067AE" w:rsidP="008514CF">
      <w:pPr>
        <w:pStyle w:val="ListParagraph"/>
        <w:numPr>
          <w:ilvl w:val="2"/>
          <w:numId w:val="5"/>
        </w:numPr>
        <w:rPr>
          <w:color w:val="000000" w:themeColor="text1"/>
          <w:sz w:val="24"/>
          <w:szCs w:val="24"/>
        </w:rPr>
      </w:pPr>
      <w:r w:rsidRPr="003B4F96">
        <w:rPr>
          <w:b/>
          <w:color w:val="000000" w:themeColor="text1"/>
          <w:sz w:val="24"/>
          <w:szCs w:val="24"/>
        </w:rPr>
        <w:t>Day 5:</w:t>
      </w:r>
      <w:r>
        <w:rPr>
          <w:color w:val="000000" w:themeColor="text1"/>
          <w:sz w:val="24"/>
          <w:szCs w:val="24"/>
        </w:rPr>
        <w:t xml:space="preserve"> final day of the game was devoted to prize ceremony, service to Zeus and banquet</w:t>
      </w:r>
    </w:p>
    <w:p w14:paraId="4471B15C" w14:textId="31C49885" w:rsidR="009E167C" w:rsidRDefault="009E167C" w:rsidP="009E167C">
      <w:pPr>
        <w:rPr>
          <w:b/>
          <w:color w:val="000000" w:themeColor="text1"/>
          <w:sz w:val="24"/>
          <w:szCs w:val="24"/>
        </w:rPr>
      </w:pPr>
      <w:r>
        <w:rPr>
          <w:b/>
          <w:color w:val="000000" w:themeColor="text1"/>
          <w:sz w:val="24"/>
          <w:szCs w:val="24"/>
        </w:rPr>
        <w:t>Event Competition</w:t>
      </w:r>
    </w:p>
    <w:p w14:paraId="0613698A" w14:textId="7C501DE9" w:rsidR="009E167C" w:rsidRDefault="009E167C" w:rsidP="009E167C">
      <w:pPr>
        <w:pStyle w:val="ListParagraph"/>
        <w:numPr>
          <w:ilvl w:val="0"/>
          <w:numId w:val="5"/>
        </w:numPr>
        <w:rPr>
          <w:color w:val="000000" w:themeColor="text1"/>
          <w:sz w:val="24"/>
          <w:szCs w:val="24"/>
        </w:rPr>
      </w:pPr>
      <w:r>
        <w:rPr>
          <w:color w:val="000000" w:themeColor="text1"/>
          <w:sz w:val="24"/>
          <w:szCs w:val="24"/>
        </w:rPr>
        <w:t xml:space="preserve">Very popular event was the </w:t>
      </w:r>
      <w:r w:rsidR="00836D08">
        <w:rPr>
          <w:color w:val="000000" w:themeColor="text1"/>
          <w:sz w:val="24"/>
          <w:szCs w:val="24"/>
        </w:rPr>
        <w:t>pentathlon</w:t>
      </w:r>
      <w:r>
        <w:rPr>
          <w:color w:val="000000" w:themeColor="text1"/>
          <w:sz w:val="24"/>
          <w:szCs w:val="24"/>
        </w:rPr>
        <w:t xml:space="preserve"> that rewarded the versatile athlete: discus, javelin, standing </w:t>
      </w:r>
      <w:r w:rsidR="003D1B45">
        <w:rPr>
          <w:color w:val="000000" w:themeColor="text1"/>
          <w:sz w:val="24"/>
          <w:szCs w:val="24"/>
        </w:rPr>
        <w:t>broa</w:t>
      </w:r>
      <w:r w:rsidR="00B52CFA">
        <w:rPr>
          <w:color w:val="000000" w:themeColor="text1"/>
          <w:sz w:val="24"/>
          <w:szCs w:val="24"/>
        </w:rPr>
        <w:t>d jump, 200m sprint, and wrestling</w:t>
      </w:r>
    </w:p>
    <w:p w14:paraId="4185CFC5" w14:textId="7922FA49" w:rsidR="00B52CFA" w:rsidRDefault="00B52CFA" w:rsidP="009E167C">
      <w:pPr>
        <w:pStyle w:val="ListParagraph"/>
        <w:numPr>
          <w:ilvl w:val="0"/>
          <w:numId w:val="5"/>
        </w:numPr>
        <w:rPr>
          <w:color w:val="000000" w:themeColor="text1"/>
          <w:sz w:val="24"/>
          <w:szCs w:val="24"/>
        </w:rPr>
      </w:pPr>
      <w:r>
        <w:rPr>
          <w:color w:val="000000" w:themeColor="text1"/>
          <w:sz w:val="24"/>
          <w:szCs w:val="24"/>
        </w:rPr>
        <w:t>Pent</w:t>
      </w:r>
      <w:r w:rsidR="00836D08">
        <w:rPr>
          <w:color w:val="000000" w:themeColor="text1"/>
          <w:sz w:val="24"/>
          <w:szCs w:val="24"/>
        </w:rPr>
        <w:t>at</w:t>
      </w:r>
      <w:r>
        <w:rPr>
          <w:color w:val="000000" w:themeColor="text1"/>
          <w:sz w:val="24"/>
          <w:szCs w:val="24"/>
        </w:rPr>
        <w:t>hlon athletes represented the Greek ideal of physical beauty</w:t>
      </w:r>
    </w:p>
    <w:p w14:paraId="75CAE344" w14:textId="1ED8BE25" w:rsidR="00B52CFA" w:rsidRDefault="00B52CFA" w:rsidP="00B52CFA">
      <w:pPr>
        <w:pStyle w:val="ListParagraph"/>
        <w:numPr>
          <w:ilvl w:val="1"/>
          <w:numId w:val="5"/>
        </w:numPr>
        <w:rPr>
          <w:color w:val="000000" w:themeColor="text1"/>
          <w:sz w:val="24"/>
          <w:szCs w:val="24"/>
        </w:rPr>
      </w:pPr>
      <w:r>
        <w:rPr>
          <w:color w:val="000000" w:themeColor="text1"/>
          <w:sz w:val="24"/>
          <w:szCs w:val="24"/>
        </w:rPr>
        <w:t>This is because you could see their arms, legs, torso, and face which are used in the events and inspir</w:t>
      </w:r>
      <w:r w:rsidR="00836D08">
        <w:rPr>
          <w:color w:val="000000" w:themeColor="text1"/>
          <w:sz w:val="24"/>
          <w:szCs w:val="24"/>
        </w:rPr>
        <w:t>ed by athletes who won the pentath</w:t>
      </w:r>
      <w:r>
        <w:rPr>
          <w:color w:val="000000" w:themeColor="text1"/>
          <w:sz w:val="24"/>
          <w:szCs w:val="24"/>
        </w:rPr>
        <w:t>lon</w:t>
      </w:r>
    </w:p>
    <w:p w14:paraId="6B4180A2" w14:textId="4AF0AF27" w:rsidR="003D1B45" w:rsidRDefault="003D1B45" w:rsidP="003D1B45">
      <w:pPr>
        <w:pStyle w:val="ListParagraph"/>
        <w:numPr>
          <w:ilvl w:val="0"/>
          <w:numId w:val="5"/>
        </w:numPr>
        <w:rPr>
          <w:color w:val="000000" w:themeColor="text1"/>
          <w:sz w:val="24"/>
          <w:szCs w:val="24"/>
        </w:rPr>
      </w:pPr>
      <w:r>
        <w:rPr>
          <w:color w:val="000000" w:themeColor="text1"/>
          <w:sz w:val="24"/>
          <w:szCs w:val="24"/>
        </w:rPr>
        <w:t>Athletes competed nude, as physical beauty was considered important</w:t>
      </w:r>
    </w:p>
    <w:p w14:paraId="556EB526" w14:textId="56FB1316" w:rsidR="000A6455" w:rsidRDefault="00C73DBF" w:rsidP="000A6455">
      <w:pPr>
        <w:rPr>
          <w:color w:val="000000" w:themeColor="text1"/>
          <w:sz w:val="24"/>
          <w:szCs w:val="24"/>
        </w:rPr>
      </w:pPr>
      <w:r>
        <w:rPr>
          <w:b/>
          <w:color w:val="000000" w:themeColor="text1"/>
          <w:sz w:val="24"/>
          <w:szCs w:val="24"/>
        </w:rPr>
        <w:t>Pankration</w:t>
      </w:r>
    </w:p>
    <w:p w14:paraId="11ED2BCA" w14:textId="59BAE233" w:rsidR="000A6455" w:rsidRDefault="000A6455" w:rsidP="000A6455">
      <w:pPr>
        <w:pStyle w:val="ListParagraph"/>
        <w:numPr>
          <w:ilvl w:val="0"/>
          <w:numId w:val="5"/>
        </w:numPr>
        <w:rPr>
          <w:color w:val="000000" w:themeColor="text1"/>
          <w:sz w:val="24"/>
          <w:szCs w:val="24"/>
        </w:rPr>
      </w:pPr>
      <w:r>
        <w:rPr>
          <w:color w:val="000000" w:themeColor="text1"/>
          <w:sz w:val="24"/>
          <w:szCs w:val="24"/>
        </w:rPr>
        <w:t>Mix of boxing, wrestling, and judo</w:t>
      </w:r>
    </w:p>
    <w:p w14:paraId="0B1273D1" w14:textId="4E94B7DD" w:rsidR="003B4F96" w:rsidRDefault="000A6455" w:rsidP="005067AE">
      <w:pPr>
        <w:pStyle w:val="ListParagraph"/>
        <w:numPr>
          <w:ilvl w:val="0"/>
          <w:numId w:val="5"/>
        </w:numPr>
        <w:rPr>
          <w:color w:val="000000" w:themeColor="text1"/>
          <w:sz w:val="24"/>
          <w:szCs w:val="24"/>
        </w:rPr>
      </w:pPr>
      <w:r>
        <w:rPr>
          <w:color w:val="000000" w:themeColor="text1"/>
          <w:sz w:val="24"/>
          <w:szCs w:val="24"/>
        </w:rPr>
        <w:t>Uses hands, elbow, k</w:t>
      </w:r>
      <w:r w:rsidR="00E70DF3">
        <w:rPr>
          <w:color w:val="000000" w:themeColor="text1"/>
          <w:sz w:val="24"/>
          <w:szCs w:val="24"/>
        </w:rPr>
        <w:t>nees, head, feet to trip, break fingers, stranglehold, etc.</w:t>
      </w:r>
    </w:p>
    <w:p w14:paraId="3A5E88B4" w14:textId="77777777" w:rsidR="005067AE" w:rsidRDefault="005067AE" w:rsidP="005067AE">
      <w:pPr>
        <w:pStyle w:val="ListParagraph"/>
        <w:rPr>
          <w:color w:val="000000" w:themeColor="text1"/>
          <w:sz w:val="24"/>
          <w:szCs w:val="24"/>
        </w:rPr>
      </w:pPr>
    </w:p>
    <w:p w14:paraId="7A37AE8D" w14:textId="77777777" w:rsidR="008514CF" w:rsidRPr="005067AE" w:rsidRDefault="008514CF" w:rsidP="005067AE">
      <w:pPr>
        <w:pStyle w:val="ListParagraph"/>
        <w:rPr>
          <w:color w:val="000000" w:themeColor="text1"/>
          <w:sz w:val="24"/>
          <w:szCs w:val="24"/>
        </w:rPr>
      </w:pPr>
    </w:p>
    <w:p w14:paraId="7E31ABD3" w14:textId="2BB0C567" w:rsidR="00AC6428" w:rsidRDefault="00AC6428" w:rsidP="00AC6428">
      <w:pPr>
        <w:rPr>
          <w:b/>
          <w:color w:val="000000" w:themeColor="text1"/>
          <w:sz w:val="24"/>
          <w:szCs w:val="24"/>
        </w:rPr>
      </w:pPr>
      <w:r>
        <w:rPr>
          <w:b/>
          <w:color w:val="000000" w:themeColor="text1"/>
          <w:sz w:val="24"/>
          <w:szCs w:val="24"/>
        </w:rPr>
        <w:lastRenderedPageBreak/>
        <w:t>Impact of Greek Athletes</w:t>
      </w:r>
    </w:p>
    <w:p w14:paraId="16CF59B2" w14:textId="4436BD66" w:rsidR="00AC6428" w:rsidRDefault="00AC6428" w:rsidP="00AC6428">
      <w:pPr>
        <w:pStyle w:val="ListParagraph"/>
        <w:numPr>
          <w:ilvl w:val="0"/>
          <w:numId w:val="5"/>
        </w:numPr>
        <w:rPr>
          <w:color w:val="000000" w:themeColor="text1"/>
          <w:sz w:val="24"/>
          <w:szCs w:val="24"/>
        </w:rPr>
      </w:pPr>
      <w:r>
        <w:rPr>
          <w:color w:val="000000" w:themeColor="text1"/>
          <w:sz w:val="24"/>
          <w:szCs w:val="24"/>
        </w:rPr>
        <w:t>Brought fame to the athlete and the city/state</w:t>
      </w:r>
    </w:p>
    <w:p w14:paraId="03E6B191" w14:textId="1E52B238" w:rsidR="00AC6428" w:rsidRDefault="00AC6428" w:rsidP="00AC6428">
      <w:pPr>
        <w:pStyle w:val="ListParagraph"/>
        <w:numPr>
          <w:ilvl w:val="0"/>
          <w:numId w:val="5"/>
        </w:numPr>
        <w:rPr>
          <w:color w:val="000000" w:themeColor="text1"/>
          <w:sz w:val="24"/>
          <w:szCs w:val="24"/>
        </w:rPr>
      </w:pPr>
      <w:r>
        <w:rPr>
          <w:color w:val="000000" w:themeColor="text1"/>
          <w:sz w:val="24"/>
          <w:szCs w:val="24"/>
        </w:rPr>
        <w:t>Profound impression on Greek art</w:t>
      </w:r>
    </w:p>
    <w:p w14:paraId="030CD4F7" w14:textId="3D891E9C" w:rsidR="00AC6428" w:rsidRDefault="00AC6428" w:rsidP="00AC6428">
      <w:pPr>
        <w:pStyle w:val="ListParagraph"/>
        <w:numPr>
          <w:ilvl w:val="0"/>
          <w:numId w:val="5"/>
        </w:numPr>
        <w:rPr>
          <w:color w:val="000000" w:themeColor="text1"/>
          <w:sz w:val="24"/>
          <w:szCs w:val="24"/>
        </w:rPr>
      </w:pPr>
      <w:r>
        <w:rPr>
          <w:color w:val="000000" w:themeColor="text1"/>
          <w:sz w:val="24"/>
          <w:szCs w:val="24"/>
        </w:rPr>
        <w:t>Impact on Greek philosophy, poetry, and drama</w:t>
      </w:r>
    </w:p>
    <w:p w14:paraId="658BC172" w14:textId="475D801F" w:rsidR="00AC6428" w:rsidRDefault="00AC6428" w:rsidP="00AC6428">
      <w:pPr>
        <w:pStyle w:val="ListParagraph"/>
        <w:numPr>
          <w:ilvl w:val="0"/>
          <w:numId w:val="5"/>
        </w:numPr>
        <w:rPr>
          <w:color w:val="000000" w:themeColor="text1"/>
          <w:sz w:val="24"/>
          <w:szCs w:val="24"/>
        </w:rPr>
      </w:pPr>
      <w:r>
        <w:rPr>
          <w:color w:val="000000" w:themeColor="text1"/>
          <w:sz w:val="24"/>
          <w:szCs w:val="24"/>
        </w:rPr>
        <w:t>Legacy of Ancient Olympic games and Greek athletic values in the emergence of the modern games centuries later</w:t>
      </w:r>
    </w:p>
    <w:p w14:paraId="50682B99" w14:textId="3BE69541" w:rsidR="00AC6428" w:rsidRDefault="00982C5F" w:rsidP="00AC6428">
      <w:pPr>
        <w:pStyle w:val="ListParagraph"/>
        <w:numPr>
          <w:ilvl w:val="0"/>
          <w:numId w:val="5"/>
        </w:numPr>
        <w:rPr>
          <w:color w:val="000000" w:themeColor="text1"/>
          <w:sz w:val="24"/>
          <w:szCs w:val="24"/>
        </w:rPr>
      </w:pPr>
      <w:r w:rsidRPr="002B7C5B">
        <w:rPr>
          <w:b/>
          <w:color w:val="000000" w:themeColor="text1"/>
          <w:sz w:val="24"/>
          <w:szCs w:val="24"/>
        </w:rPr>
        <w:t>Spirituality and sport:</w:t>
      </w:r>
      <w:r>
        <w:rPr>
          <w:color w:val="000000" w:themeColor="text1"/>
          <w:sz w:val="24"/>
          <w:szCs w:val="24"/>
        </w:rPr>
        <w:t xml:space="preserve"> idea of expressing through faith, seek favour, support, etc.</w:t>
      </w:r>
    </w:p>
    <w:p w14:paraId="7D3D8364" w14:textId="3B9B0DE2" w:rsidR="00982C5F" w:rsidRDefault="00982C5F" w:rsidP="00AC6428">
      <w:pPr>
        <w:pStyle w:val="ListParagraph"/>
        <w:numPr>
          <w:ilvl w:val="0"/>
          <w:numId w:val="5"/>
        </w:numPr>
        <w:rPr>
          <w:color w:val="000000" w:themeColor="text1"/>
          <w:sz w:val="24"/>
          <w:szCs w:val="24"/>
        </w:rPr>
      </w:pPr>
      <w:r w:rsidRPr="002B7C5B">
        <w:rPr>
          <w:b/>
          <w:color w:val="000000" w:themeColor="text1"/>
          <w:sz w:val="24"/>
          <w:szCs w:val="24"/>
        </w:rPr>
        <w:t>PA and athletes:</w:t>
      </w:r>
      <w:r>
        <w:rPr>
          <w:color w:val="000000" w:themeColor="text1"/>
          <w:sz w:val="24"/>
          <w:szCs w:val="24"/>
        </w:rPr>
        <w:t xml:space="preserve"> writings on body and mind, military readiness, and ensuring young males were ready to serve in their army</w:t>
      </w:r>
    </w:p>
    <w:p w14:paraId="17F8B742" w14:textId="09824D96" w:rsidR="00982C5F" w:rsidRDefault="00982C5F" w:rsidP="00AC6428">
      <w:pPr>
        <w:pStyle w:val="ListParagraph"/>
        <w:numPr>
          <w:ilvl w:val="0"/>
          <w:numId w:val="5"/>
        </w:numPr>
        <w:rPr>
          <w:color w:val="000000" w:themeColor="text1"/>
          <w:sz w:val="24"/>
          <w:szCs w:val="24"/>
        </w:rPr>
      </w:pPr>
      <w:r w:rsidRPr="002B7C5B">
        <w:rPr>
          <w:b/>
          <w:color w:val="000000" w:themeColor="text1"/>
          <w:sz w:val="24"/>
          <w:szCs w:val="24"/>
        </w:rPr>
        <w:t>Community:</w:t>
      </w:r>
      <w:r>
        <w:rPr>
          <w:color w:val="000000" w:themeColor="text1"/>
          <w:sz w:val="24"/>
          <w:szCs w:val="24"/>
        </w:rPr>
        <w:t xml:space="preserve"> athletes who trained had gymnasiums built for them</w:t>
      </w:r>
      <w:r w:rsidR="00FA6CDA">
        <w:rPr>
          <w:color w:val="000000" w:themeColor="text1"/>
          <w:sz w:val="24"/>
          <w:szCs w:val="24"/>
        </w:rPr>
        <w:t xml:space="preserve"> and fitness trainers.</w:t>
      </w:r>
    </w:p>
    <w:p w14:paraId="36E0D0C5" w14:textId="7888A436" w:rsidR="00FA6CDA" w:rsidRDefault="00FA6CDA" w:rsidP="00AC6428">
      <w:pPr>
        <w:pStyle w:val="ListParagraph"/>
        <w:numPr>
          <w:ilvl w:val="0"/>
          <w:numId w:val="5"/>
        </w:numPr>
        <w:rPr>
          <w:color w:val="000000" w:themeColor="text1"/>
          <w:sz w:val="24"/>
          <w:szCs w:val="24"/>
        </w:rPr>
      </w:pPr>
      <w:r w:rsidRPr="002B7C5B">
        <w:rPr>
          <w:b/>
          <w:color w:val="000000" w:themeColor="text1"/>
          <w:sz w:val="24"/>
          <w:szCs w:val="24"/>
        </w:rPr>
        <w:t>Expertise in HK:</w:t>
      </w:r>
      <w:r>
        <w:rPr>
          <w:color w:val="000000" w:themeColor="text1"/>
          <w:sz w:val="24"/>
          <w:szCs w:val="24"/>
        </w:rPr>
        <w:t xml:space="preserve"> athletics became a key part in Ancient Greece, men were always needed for military services, young men worked with</w:t>
      </w:r>
      <w:r w:rsidR="003B3D0B">
        <w:rPr>
          <w:color w:val="000000" w:themeColor="text1"/>
          <w:sz w:val="24"/>
          <w:szCs w:val="24"/>
        </w:rPr>
        <w:t xml:space="preserve"> fitness trainers to correct them, </w:t>
      </w:r>
      <w:r w:rsidR="008C6ED7">
        <w:rPr>
          <w:color w:val="000000" w:themeColor="text1"/>
          <w:sz w:val="24"/>
          <w:szCs w:val="24"/>
        </w:rPr>
        <w:t>played close attention to diet and training, thought that sport was a performance (in harmony to breathing and music). Through observation, they tried to understand</w:t>
      </w:r>
      <w:r w:rsidR="00DA6AEA">
        <w:rPr>
          <w:color w:val="000000" w:themeColor="text1"/>
          <w:sz w:val="24"/>
          <w:szCs w:val="24"/>
        </w:rPr>
        <w:t xml:space="preserve"> </w:t>
      </w:r>
      <w:r w:rsidR="00E403EE">
        <w:rPr>
          <w:color w:val="000000" w:themeColor="text1"/>
          <w:sz w:val="24"/>
          <w:szCs w:val="24"/>
        </w:rPr>
        <w:t>how the mind gave strength to the body</w:t>
      </w:r>
    </w:p>
    <w:p w14:paraId="5F406250" w14:textId="32EE189A" w:rsidR="002B7C5B" w:rsidRDefault="002B7C5B" w:rsidP="002B7C5B">
      <w:pPr>
        <w:pStyle w:val="Heading1"/>
      </w:pPr>
      <w:r>
        <w:t>Week 3 – Locating Sport in Ancient Rome</w:t>
      </w:r>
    </w:p>
    <w:p w14:paraId="44087D6A" w14:textId="290C78D2" w:rsidR="002B7C5B" w:rsidRDefault="002B7C5B" w:rsidP="002B7C5B">
      <w:pPr>
        <w:pStyle w:val="Heading2"/>
        <w:jc w:val="right"/>
        <w:rPr>
          <w:color w:val="000000" w:themeColor="text1"/>
          <w:sz w:val="24"/>
        </w:rPr>
      </w:pPr>
      <w:r>
        <w:rPr>
          <w:color w:val="000000" w:themeColor="text1"/>
          <w:sz w:val="24"/>
        </w:rPr>
        <w:t>2</w:t>
      </w:r>
      <w:r w:rsidR="00D3425E">
        <w:rPr>
          <w:color w:val="000000" w:themeColor="text1"/>
          <w:sz w:val="24"/>
        </w:rPr>
        <w:t>1-09</w:t>
      </w:r>
      <w:r w:rsidRPr="00932979">
        <w:rPr>
          <w:color w:val="000000" w:themeColor="text1"/>
          <w:sz w:val="24"/>
        </w:rPr>
        <w:t>-2017</w:t>
      </w:r>
    </w:p>
    <w:p w14:paraId="5E83C7F6" w14:textId="4C6A906E" w:rsidR="00D3425E" w:rsidRDefault="00D3425E" w:rsidP="00D3425E">
      <w:pPr>
        <w:rPr>
          <w:b/>
          <w:color w:val="000000" w:themeColor="text1"/>
          <w:sz w:val="24"/>
        </w:rPr>
      </w:pPr>
      <w:r>
        <w:rPr>
          <w:b/>
          <w:color w:val="000000" w:themeColor="text1"/>
          <w:sz w:val="24"/>
        </w:rPr>
        <w:t>Roman Expansion</w:t>
      </w:r>
    </w:p>
    <w:p w14:paraId="7B5A25D7" w14:textId="0B14E332" w:rsidR="00D3425E" w:rsidRDefault="00D3425E" w:rsidP="00D3425E">
      <w:pPr>
        <w:pStyle w:val="ListParagraph"/>
        <w:numPr>
          <w:ilvl w:val="0"/>
          <w:numId w:val="5"/>
        </w:numPr>
        <w:rPr>
          <w:color w:val="000000" w:themeColor="text1"/>
          <w:sz w:val="24"/>
        </w:rPr>
      </w:pPr>
      <w:r>
        <w:rPr>
          <w:color w:val="000000" w:themeColor="text1"/>
          <w:sz w:val="24"/>
        </w:rPr>
        <w:t>When first Olympics were taking place in Greece, Rome was a farm community</w:t>
      </w:r>
    </w:p>
    <w:p w14:paraId="22A76686" w14:textId="447ECE14" w:rsidR="00D3425E" w:rsidRDefault="00D3425E" w:rsidP="00D3425E">
      <w:pPr>
        <w:pStyle w:val="ListParagraph"/>
        <w:numPr>
          <w:ilvl w:val="0"/>
          <w:numId w:val="5"/>
        </w:numPr>
        <w:rPr>
          <w:color w:val="000000" w:themeColor="text1"/>
          <w:sz w:val="24"/>
        </w:rPr>
      </w:pPr>
      <w:r w:rsidRPr="00A36B63">
        <w:rPr>
          <w:b/>
          <w:i/>
          <w:color w:val="FF0000"/>
          <w:sz w:val="24"/>
        </w:rPr>
        <w:t>Roman expansion</w:t>
      </w:r>
      <w:r w:rsidR="00DB13D3" w:rsidRPr="00A36B63">
        <w:rPr>
          <w:b/>
          <w:i/>
          <w:color w:val="FF0000"/>
          <w:sz w:val="24"/>
        </w:rPr>
        <w:t>:</w:t>
      </w:r>
      <w:r w:rsidR="00DB13D3" w:rsidRPr="00A36B63">
        <w:rPr>
          <w:color w:val="FF0000"/>
          <w:sz w:val="24"/>
        </w:rPr>
        <w:t xml:space="preserve"> </w:t>
      </w:r>
      <w:r w:rsidR="00DB13D3">
        <w:rPr>
          <w:color w:val="000000" w:themeColor="text1"/>
          <w:sz w:val="24"/>
        </w:rPr>
        <w:t>Military, language, and culture dominated all of Italy by 500 B.C</w:t>
      </w:r>
    </w:p>
    <w:p w14:paraId="4FB4A789" w14:textId="1EDBAC2D" w:rsidR="00DB13D3" w:rsidRDefault="00DB13D3" w:rsidP="00D3425E">
      <w:pPr>
        <w:pStyle w:val="ListParagraph"/>
        <w:numPr>
          <w:ilvl w:val="0"/>
          <w:numId w:val="5"/>
        </w:numPr>
        <w:rPr>
          <w:color w:val="000000" w:themeColor="text1"/>
          <w:sz w:val="24"/>
        </w:rPr>
      </w:pPr>
      <w:r w:rsidRPr="00A36B63">
        <w:rPr>
          <w:b/>
          <w:i/>
          <w:color w:val="FF0000"/>
          <w:sz w:val="24"/>
        </w:rPr>
        <w:t>Imperial expansion:</w:t>
      </w:r>
      <w:r w:rsidRPr="00A36B63">
        <w:rPr>
          <w:color w:val="FF0000"/>
          <w:sz w:val="24"/>
        </w:rPr>
        <w:t xml:space="preserve"> </w:t>
      </w:r>
      <w:r>
        <w:rPr>
          <w:color w:val="000000" w:themeColor="text1"/>
          <w:sz w:val="24"/>
        </w:rPr>
        <w:t>Conquest of Sicily and Greece</w:t>
      </w:r>
    </w:p>
    <w:p w14:paraId="6C68F696" w14:textId="6B00179F" w:rsidR="00DB13D3" w:rsidRDefault="00DB13D3" w:rsidP="00D3425E">
      <w:pPr>
        <w:pStyle w:val="ListParagraph"/>
        <w:numPr>
          <w:ilvl w:val="0"/>
          <w:numId w:val="5"/>
        </w:numPr>
        <w:rPr>
          <w:color w:val="000000" w:themeColor="text1"/>
          <w:sz w:val="24"/>
        </w:rPr>
      </w:pPr>
      <w:r>
        <w:rPr>
          <w:color w:val="000000" w:themeColor="text1"/>
          <w:sz w:val="24"/>
        </w:rPr>
        <w:t>By the end of the first century AD, the Roman empire covered the entire rim of the Mediterranean</w:t>
      </w:r>
    </w:p>
    <w:p w14:paraId="7D095B4A" w14:textId="6C1353A2" w:rsidR="00DB13D3" w:rsidRDefault="00DB13D3" w:rsidP="00DB13D3">
      <w:pPr>
        <w:rPr>
          <w:b/>
          <w:color w:val="000000" w:themeColor="text1"/>
          <w:sz w:val="24"/>
        </w:rPr>
      </w:pPr>
      <w:r>
        <w:rPr>
          <w:b/>
          <w:color w:val="000000" w:themeColor="text1"/>
          <w:sz w:val="24"/>
        </w:rPr>
        <w:t>Transition</w:t>
      </w:r>
    </w:p>
    <w:p w14:paraId="5F4B6FF8" w14:textId="70542E10" w:rsidR="00DB13D3" w:rsidRDefault="00DB13D3" w:rsidP="00DB13D3">
      <w:pPr>
        <w:pStyle w:val="ListParagraph"/>
        <w:numPr>
          <w:ilvl w:val="0"/>
          <w:numId w:val="5"/>
        </w:numPr>
        <w:rPr>
          <w:color w:val="000000" w:themeColor="text1"/>
          <w:sz w:val="24"/>
        </w:rPr>
      </w:pPr>
      <w:r>
        <w:rPr>
          <w:color w:val="000000" w:themeColor="text1"/>
          <w:sz w:val="24"/>
        </w:rPr>
        <w:t>The ancient Olympic Games took place every four years for nearly 1200 years</w:t>
      </w:r>
    </w:p>
    <w:p w14:paraId="27D9F9E2" w14:textId="2DDD915B" w:rsidR="00DB13D3" w:rsidRDefault="00DB13D3" w:rsidP="00DB13D3">
      <w:pPr>
        <w:pStyle w:val="ListParagraph"/>
        <w:numPr>
          <w:ilvl w:val="0"/>
          <w:numId w:val="5"/>
        </w:numPr>
        <w:rPr>
          <w:color w:val="000000" w:themeColor="text1"/>
          <w:sz w:val="24"/>
        </w:rPr>
      </w:pPr>
      <w:r>
        <w:rPr>
          <w:color w:val="000000" w:themeColor="text1"/>
          <w:sz w:val="24"/>
        </w:rPr>
        <w:t xml:space="preserve">In 393 AD, the roman emperor Theodosius I, a Christian, abolished the Games because </w:t>
      </w:r>
      <w:r w:rsidR="00FE4E6B">
        <w:rPr>
          <w:color w:val="000000" w:themeColor="text1"/>
          <w:sz w:val="24"/>
        </w:rPr>
        <w:t xml:space="preserve">of </w:t>
      </w:r>
      <w:r>
        <w:rPr>
          <w:color w:val="000000" w:themeColor="text1"/>
          <w:sz w:val="24"/>
        </w:rPr>
        <w:t>their pagan influence</w:t>
      </w:r>
    </w:p>
    <w:p w14:paraId="281E12BF" w14:textId="226BDE09" w:rsidR="00FE4E6B" w:rsidRDefault="00FE4E6B" w:rsidP="00FE4E6B">
      <w:pPr>
        <w:rPr>
          <w:b/>
          <w:color w:val="000000" w:themeColor="text1"/>
          <w:sz w:val="24"/>
        </w:rPr>
      </w:pPr>
      <w:r>
        <w:rPr>
          <w:b/>
          <w:color w:val="000000" w:themeColor="text1"/>
          <w:sz w:val="24"/>
        </w:rPr>
        <w:t>Greek Influences?</w:t>
      </w:r>
    </w:p>
    <w:p w14:paraId="15420FFB" w14:textId="15C634E9" w:rsidR="00FE4E6B" w:rsidRDefault="00FE4E6B" w:rsidP="00FE4E6B">
      <w:pPr>
        <w:pStyle w:val="ListParagraph"/>
        <w:numPr>
          <w:ilvl w:val="0"/>
          <w:numId w:val="5"/>
        </w:numPr>
        <w:rPr>
          <w:color w:val="000000" w:themeColor="text1"/>
          <w:sz w:val="24"/>
        </w:rPr>
      </w:pPr>
      <w:r>
        <w:rPr>
          <w:color w:val="000000" w:themeColor="text1"/>
          <w:sz w:val="24"/>
        </w:rPr>
        <w:t>Cultivated Romans looked to the Greeks for models of art and literature, philosophy, and politics</w:t>
      </w:r>
    </w:p>
    <w:p w14:paraId="6FE89B38" w14:textId="2F7FE5EB" w:rsidR="00FE4E6B" w:rsidRDefault="00FE4E6B" w:rsidP="00FE4E6B">
      <w:pPr>
        <w:pStyle w:val="ListParagraph"/>
        <w:numPr>
          <w:ilvl w:val="0"/>
          <w:numId w:val="5"/>
        </w:numPr>
        <w:rPr>
          <w:color w:val="000000" w:themeColor="text1"/>
          <w:sz w:val="24"/>
        </w:rPr>
      </w:pPr>
      <w:r>
        <w:rPr>
          <w:color w:val="000000" w:themeColor="text1"/>
          <w:sz w:val="24"/>
        </w:rPr>
        <w:t>Greek games were considered to be</w:t>
      </w:r>
    </w:p>
    <w:p w14:paraId="77811E9A" w14:textId="2F17341A" w:rsidR="00FE4E6B" w:rsidRDefault="00FE4E6B" w:rsidP="00FE4E6B">
      <w:pPr>
        <w:pStyle w:val="ListParagraph"/>
        <w:numPr>
          <w:ilvl w:val="1"/>
          <w:numId w:val="5"/>
        </w:numPr>
        <w:rPr>
          <w:color w:val="000000" w:themeColor="text1"/>
          <w:sz w:val="24"/>
        </w:rPr>
      </w:pPr>
      <w:r>
        <w:rPr>
          <w:color w:val="000000" w:themeColor="text1"/>
          <w:sz w:val="24"/>
        </w:rPr>
        <w:t>Individualistic</w:t>
      </w:r>
    </w:p>
    <w:p w14:paraId="58A43878" w14:textId="52DDFC4B" w:rsidR="00FE4E6B" w:rsidRDefault="00FE4E6B" w:rsidP="00FE4E6B">
      <w:pPr>
        <w:pStyle w:val="ListParagraph"/>
        <w:numPr>
          <w:ilvl w:val="1"/>
          <w:numId w:val="5"/>
        </w:numPr>
        <w:rPr>
          <w:color w:val="000000" w:themeColor="text1"/>
          <w:sz w:val="24"/>
        </w:rPr>
      </w:pPr>
      <w:r>
        <w:rPr>
          <w:color w:val="000000" w:themeColor="text1"/>
          <w:sz w:val="24"/>
        </w:rPr>
        <w:t>Focused on the athlete</w:t>
      </w:r>
    </w:p>
    <w:p w14:paraId="2836A17D" w14:textId="72E275D5" w:rsidR="00FE4E6B" w:rsidRDefault="00FE4E6B" w:rsidP="00FE4E6B">
      <w:pPr>
        <w:pStyle w:val="ListParagraph"/>
        <w:numPr>
          <w:ilvl w:val="1"/>
          <w:numId w:val="5"/>
        </w:numPr>
        <w:rPr>
          <w:color w:val="000000" w:themeColor="text1"/>
          <w:sz w:val="24"/>
        </w:rPr>
      </w:pPr>
      <w:r>
        <w:rPr>
          <w:color w:val="000000" w:themeColor="text1"/>
          <w:sz w:val="24"/>
        </w:rPr>
        <w:t>Competitive</w:t>
      </w:r>
    </w:p>
    <w:p w14:paraId="2924B8D1" w14:textId="508EAF9A" w:rsidR="00FE4E6B" w:rsidRDefault="00FE4E6B" w:rsidP="00FE4E6B">
      <w:pPr>
        <w:pStyle w:val="ListParagraph"/>
        <w:numPr>
          <w:ilvl w:val="1"/>
          <w:numId w:val="5"/>
        </w:numPr>
        <w:rPr>
          <w:color w:val="000000" w:themeColor="text1"/>
          <w:sz w:val="24"/>
        </w:rPr>
      </w:pPr>
      <w:r>
        <w:rPr>
          <w:color w:val="000000" w:themeColor="text1"/>
          <w:sz w:val="24"/>
        </w:rPr>
        <w:t>Unappealing</w:t>
      </w:r>
    </w:p>
    <w:p w14:paraId="730E37A3" w14:textId="77777777" w:rsidR="00A36B63" w:rsidRDefault="00A36B63" w:rsidP="00FE4E6B">
      <w:pPr>
        <w:rPr>
          <w:b/>
          <w:color w:val="000000" w:themeColor="text1"/>
          <w:sz w:val="24"/>
        </w:rPr>
      </w:pPr>
    </w:p>
    <w:p w14:paraId="452ECBE1" w14:textId="313E4210" w:rsidR="00FE4E6B" w:rsidRDefault="00FE4E6B" w:rsidP="00FE4E6B">
      <w:pPr>
        <w:rPr>
          <w:b/>
          <w:color w:val="000000" w:themeColor="text1"/>
          <w:sz w:val="24"/>
        </w:rPr>
      </w:pPr>
      <w:r>
        <w:rPr>
          <w:b/>
          <w:color w:val="000000" w:themeColor="text1"/>
          <w:sz w:val="24"/>
        </w:rPr>
        <w:t>Roman Contests &amp; Games</w:t>
      </w:r>
    </w:p>
    <w:p w14:paraId="0D272189" w14:textId="50DBBECC" w:rsidR="00FE4E6B" w:rsidRDefault="009905E3" w:rsidP="00FE4E6B">
      <w:pPr>
        <w:pStyle w:val="ListParagraph"/>
        <w:numPr>
          <w:ilvl w:val="0"/>
          <w:numId w:val="5"/>
        </w:numPr>
        <w:rPr>
          <w:color w:val="000000" w:themeColor="text1"/>
          <w:sz w:val="24"/>
        </w:rPr>
      </w:pPr>
      <w:r>
        <w:rPr>
          <w:color w:val="000000" w:themeColor="text1"/>
          <w:sz w:val="24"/>
        </w:rPr>
        <w:t>Grounded in a militaristic culture that emphasized and appreciated combat, bloodshed, and victory</w:t>
      </w:r>
    </w:p>
    <w:p w14:paraId="19336C68" w14:textId="0DF5698B" w:rsidR="009905E3" w:rsidRDefault="009905E3" w:rsidP="009905E3">
      <w:pPr>
        <w:pStyle w:val="ListParagraph"/>
        <w:numPr>
          <w:ilvl w:val="0"/>
          <w:numId w:val="5"/>
        </w:numPr>
        <w:rPr>
          <w:color w:val="000000" w:themeColor="text1"/>
          <w:sz w:val="24"/>
        </w:rPr>
      </w:pPr>
      <w:r>
        <w:rPr>
          <w:color w:val="000000" w:themeColor="text1"/>
          <w:sz w:val="24"/>
        </w:rPr>
        <w:t>Characterized by</w:t>
      </w:r>
    </w:p>
    <w:p w14:paraId="50DB73C7" w14:textId="6EB51A90" w:rsidR="009905E3" w:rsidRDefault="009905E3" w:rsidP="009905E3">
      <w:pPr>
        <w:pStyle w:val="ListParagraph"/>
        <w:numPr>
          <w:ilvl w:val="1"/>
          <w:numId w:val="5"/>
        </w:numPr>
        <w:rPr>
          <w:color w:val="000000" w:themeColor="text1"/>
          <w:sz w:val="24"/>
        </w:rPr>
      </w:pPr>
      <w:r>
        <w:rPr>
          <w:color w:val="000000" w:themeColor="text1"/>
          <w:sz w:val="24"/>
        </w:rPr>
        <w:t>Diversions for the masses</w:t>
      </w:r>
    </w:p>
    <w:p w14:paraId="1ADEC194" w14:textId="1BDE4C3A" w:rsidR="009905E3" w:rsidRDefault="009905E3" w:rsidP="009905E3">
      <w:pPr>
        <w:pStyle w:val="ListParagraph"/>
        <w:numPr>
          <w:ilvl w:val="1"/>
          <w:numId w:val="5"/>
        </w:numPr>
        <w:rPr>
          <w:color w:val="000000" w:themeColor="text1"/>
          <w:sz w:val="24"/>
        </w:rPr>
      </w:pPr>
      <w:r>
        <w:rPr>
          <w:color w:val="000000" w:themeColor="text1"/>
          <w:sz w:val="24"/>
        </w:rPr>
        <w:t>Exclusion of women as athletes</w:t>
      </w:r>
    </w:p>
    <w:p w14:paraId="34C8F150" w14:textId="0F2934A8" w:rsidR="009905E3" w:rsidRDefault="009905E3" w:rsidP="009905E3">
      <w:pPr>
        <w:rPr>
          <w:b/>
          <w:color w:val="000000" w:themeColor="text1"/>
          <w:sz w:val="24"/>
        </w:rPr>
      </w:pPr>
      <w:r>
        <w:rPr>
          <w:b/>
          <w:color w:val="000000" w:themeColor="text1"/>
          <w:sz w:val="24"/>
        </w:rPr>
        <w:t>Roman Preferences</w:t>
      </w:r>
    </w:p>
    <w:p w14:paraId="231C48FF" w14:textId="7BF41A37" w:rsidR="009905E3" w:rsidRDefault="009905E3" w:rsidP="009905E3">
      <w:pPr>
        <w:pStyle w:val="ListParagraph"/>
        <w:numPr>
          <w:ilvl w:val="0"/>
          <w:numId w:val="5"/>
        </w:numPr>
        <w:rPr>
          <w:color w:val="000000" w:themeColor="text1"/>
          <w:sz w:val="24"/>
        </w:rPr>
      </w:pPr>
      <w:r>
        <w:rPr>
          <w:color w:val="000000" w:themeColor="text1"/>
          <w:sz w:val="24"/>
        </w:rPr>
        <w:t>For sport, Roman preferred</w:t>
      </w:r>
    </w:p>
    <w:p w14:paraId="4E3FAD9C" w14:textId="063C0B08" w:rsidR="009905E3" w:rsidRDefault="009905E3" w:rsidP="009905E3">
      <w:pPr>
        <w:pStyle w:val="ListParagraph"/>
        <w:numPr>
          <w:ilvl w:val="1"/>
          <w:numId w:val="5"/>
        </w:numPr>
        <w:rPr>
          <w:color w:val="000000" w:themeColor="text1"/>
          <w:sz w:val="24"/>
        </w:rPr>
      </w:pPr>
      <w:r>
        <w:rPr>
          <w:color w:val="000000" w:themeColor="text1"/>
          <w:sz w:val="24"/>
        </w:rPr>
        <w:t>Hippodrome circuses</w:t>
      </w:r>
    </w:p>
    <w:p w14:paraId="5E9E9EB9" w14:textId="6FC0390D" w:rsidR="009905E3" w:rsidRDefault="009905E3" w:rsidP="009905E3">
      <w:pPr>
        <w:pStyle w:val="ListParagraph"/>
        <w:numPr>
          <w:ilvl w:val="1"/>
          <w:numId w:val="5"/>
        </w:numPr>
        <w:rPr>
          <w:color w:val="000000" w:themeColor="text1"/>
          <w:sz w:val="24"/>
        </w:rPr>
      </w:pPr>
      <w:r>
        <w:rPr>
          <w:color w:val="000000" w:themeColor="text1"/>
          <w:sz w:val="24"/>
        </w:rPr>
        <w:t>Gladiatorial combats</w:t>
      </w:r>
    </w:p>
    <w:p w14:paraId="487FF3FE" w14:textId="56C85E0D" w:rsidR="009905E3" w:rsidRDefault="009905E3" w:rsidP="009905E3">
      <w:pPr>
        <w:pStyle w:val="ListParagraph"/>
        <w:numPr>
          <w:ilvl w:val="1"/>
          <w:numId w:val="5"/>
        </w:numPr>
        <w:rPr>
          <w:color w:val="000000" w:themeColor="text1"/>
          <w:sz w:val="24"/>
        </w:rPr>
      </w:pPr>
      <w:r>
        <w:rPr>
          <w:color w:val="000000" w:themeColor="text1"/>
          <w:sz w:val="24"/>
        </w:rPr>
        <w:t>Mild exercise before the baths</w:t>
      </w:r>
    </w:p>
    <w:p w14:paraId="3C59A980" w14:textId="58B83F7C" w:rsidR="009905E3" w:rsidRDefault="009905E3" w:rsidP="009905E3">
      <w:pPr>
        <w:pStyle w:val="ListParagraph"/>
        <w:numPr>
          <w:ilvl w:val="1"/>
          <w:numId w:val="5"/>
        </w:numPr>
        <w:rPr>
          <w:color w:val="000000" w:themeColor="text1"/>
          <w:sz w:val="24"/>
        </w:rPr>
      </w:pPr>
      <w:r>
        <w:rPr>
          <w:color w:val="000000" w:themeColor="text1"/>
          <w:sz w:val="24"/>
        </w:rPr>
        <w:t>Throw ball high the air, keeping it in the air, or against the wall; juggling</w:t>
      </w:r>
    </w:p>
    <w:p w14:paraId="5FCD0EA8" w14:textId="0EBD6F2D" w:rsidR="009905E3" w:rsidRDefault="009905E3" w:rsidP="009905E3">
      <w:pPr>
        <w:rPr>
          <w:b/>
          <w:color w:val="000000" w:themeColor="text1"/>
          <w:sz w:val="24"/>
        </w:rPr>
      </w:pPr>
      <w:r>
        <w:rPr>
          <w:b/>
          <w:color w:val="000000" w:themeColor="text1"/>
          <w:sz w:val="24"/>
        </w:rPr>
        <w:t>The Roman Baths</w:t>
      </w:r>
    </w:p>
    <w:p w14:paraId="4090D162" w14:textId="4DC438CB" w:rsidR="009905E3" w:rsidRDefault="006130E8" w:rsidP="009905E3">
      <w:pPr>
        <w:pStyle w:val="ListParagraph"/>
        <w:numPr>
          <w:ilvl w:val="0"/>
          <w:numId w:val="5"/>
        </w:numPr>
        <w:rPr>
          <w:color w:val="000000" w:themeColor="text1"/>
          <w:sz w:val="24"/>
        </w:rPr>
      </w:pPr>
      <w:r>
        <w:rPr>
          <w:color w:val="000000" w:themeColor="text1"/>
          <w:sz w:val="24"/>
        </w:rPr>
        <w:t>A symbol of Rome</w:t>
      </w:r>
    </w:p>
    <w:p w14:paraId="67E816EC" w14:textId="555EFA51" w:rsidR="006130E8" w:rsidRDefault="006130E8" w:rsidP="006130E8">
      <w:pPr>
        <w:pStyle w:val="ListParagraph"/>
        <w:numPr>
          <w:ilvl w:val="1"/>
          <w:numId w:val="5"/>
        </w:numPr>
        <w:rPr>
          <w:color w:val="000000" w:themeColor="text1"/>
          <w:sz w:val="24"/>
        </w:rPr>
      </w:pPr>
      <w:r>
        <w:rPr>
          <w:color w:val="000000" w:themeColor="text1"/>
          <w:sz w:val="24"/>
        </w:rPr>
        <w:t>This ritual was so entrenched in daily life that, to many citizens, it was nothing less than a symbol of Rome itself: advanced engineering, infrastructure, architecture, sophistication</w:t>
      </w:r>
    </w:p>
    <w:p w14:paraId="37B5DB08" w14:textId="6744E15C" w:rsidR="006130E8" w:rsidRDefault="006130E8" w:rsidP="006130E8">
      <w:pPr>
        <w:pStyle w:val="ListParagraph"/>
        <w:numPr>
          <w:ilvl w:val="1"/>
          <w:numId w:val="5"/>
        </w:numPr>
        <w:rPr>
          <w:color w:val="000000" w:themeColor="text1"/>
          <w:sz w:val="24"/>
        </w:rPr>
      </w:pPr>
      <w:r>
        <w:rPr>
          <w:color w:val="000000" w:themeColor="text1"/>
          <w:sz w:val="24"/>
        </w:rPr>
        <w:t>To Romans, the baths proved that they were cleaner and therefore better than inhabitants of other countries</w:t>
      </w:r>
    </w:p>
    <w:p w14:paraId="716C6AAA" w14:textId="37E827D6" w:rsidR="006130E8" w:rsidRDefault="006130E8" w:rsidP="006130E8">
      <w:pPr>
        <w:pStyle w:val="ListParagraph"/>
        <w:numPr>
          <w:ilvl w:val="1"/>
          <w:numId w:val="5"/>
        </w:numPr>
        <w:rPr>
          <w:color w:val="000000" w:themeColor="text1"/>
          <w:sz w:val="24"/>
        </w:rPr>
      </w:pPr>
      <w:r>
        <w:rPr>
          <w:color w:val="000000" w:themeColor="text1"/>
          <w:sz w:val="24"/>
        </w:rPr>
        <w:t>As the Roman Empire spread across Europe, North Africa, and the Middle East, the baths followed, bringing daily civilization of millions of people</w:t>
      </w:r>
    </w:p>
    <w:p w14:paraId="58866BF3" w14:textId="09BB548B" w:rsidR="006130E8" w:rsidRDefault="006130E8" w:rsidP="006130E8">
      <w:pPr>
        <w:pStyle w:val="ListParagraph"/>
        <w:numPr>
          <w:ilvl w:val="1"/>
          <w:numId w:val="5"/>
        </w:numPr>
        <w:rPr>
          <w:color w:val="000000" w:themeColor="text1"/>
          <w:sz w:val="24"/>
        </w:rPr>
      </w:pPr>
      <w:r>
        <w:rPr>
          <w:color w:val="000000" w:themeColor="text1"/>
          <w:sz w:val="24"/>
        </w:rPr>
        <w:t>There were 170 baths in Rome during the early Roman empire; by 399 A.D that number had increased to over 900 baths</w:t>
      </w:r>
    </w:p>
    <w:p w14:paraId="604D1F6C" w14:textId="362F846C" w:rsidR="006130E8" w:rsidRDefault="006130E8" w:rsidP="006130E8">
      <w:pPr>
        <w:pStyle w:val="ListParagraph"/>
        <w:numPr>
          <w:ilvl w:val="0"/>
          <w:numId w:val="5"/>
        </w:numPr>
        <w:rPr>
          <w:color w:val="000000" w:themeColor="text1"/>
          <w:sz w:val="24"/>
        </w:rPr>
      </w:pPr>
      <w:r>
        <w:rPr>
          <w:color w:val="000000" w:themeColor="text1"/>
          <w:sz w:val="24"/>
        </w:rPr>
        <w:t xml:space="preserve">An integral part of daily </w:t>
      </w:r>
      <w:r w:rsidR="00806C13">
        <w:rPr>
          <w:color w:val="000000" w:themeColor="text1"/>
          <w:sz w:val="24"/>
        </w:rPr>
        <w:t>life in ancient Rome, the baths gave citizens of most classes the chance to mingle, exercise, read, and relax</w:t>
      </w:r>
    </w:p>
    <w:p w14:paraId="18B6C1A5" w14:textId="10CAC58D" w:rsidR="00806C13" w:rsidRDefault="00806C13" w:rsidP="006130E8">
      <w:pPr>
        <w:pStyle w:val="ListParagraph"/>
        <w:numPr>
          <w:ilvl w:val="0"/>
          <w:numId w:val="5"/>
        </w:numPr>
        <w:rPr>
          <w:color w:val="000000" w:themeColor="text1"/>
          <w:sz w:val="24"/>
        </w:rPr>
      </w:pPr>
      <w:r>
        <w:rPr>
          <w:color w:val="000000" w:themeColor="text1"/>
          <w:sz w:val="24"/>
        </w:rPr>
        <w:t>They were viewed as fundamental to Roman civilization and an obvious example of Rome’s superiority to the rest of the world</w:t>
      </w:r>
    </w:p>
    <w:p w14:paraId="76720F88" w14:textId="230A7CF8" w:rsidR="00806C13" w:rsidRDefault="00806C13" w:rsidP="006130E8">
      <w:pPr>
        <w:pStyle w:val="ListParagraph"/>
        <w:numPr>
          <w:ilvl w:val="0"/>
          <w:numId w:val="5"/>
        </w:numPr>
        <w:rPr>
          <w:color w:val="000000" w:themeColor="text1"/>
          <w:sz w:val="24"/>
        </w:rPr>
      </w:pPr>
      <w:r>
        <w:rPr>
          <w:color w:val="000000" w:themeColor="text1"/>
          <w:sz w:val="24"/>
        </w:rPr>
        <w:t>The baths were large buildings built at public expense or by rich emperors who wished to impress their subjects</w:t>
      </w:r>
    </w:p>
    <w:p w14:paraId="5FDF405A" w14:textId="5F33B887" w:rsidR="002C5DB8" w:rsidRDefault="002C5DB8" w:rsidP="002C5DB8">
      <w:pPr>
        <w:rPr>
          <w:b/>
          <w:color w:val="000000" w:themeColor="text1"/>
          <w:sz w:val="24"/>
        </w:rPr>
      </w:pPr>
      <w:r>
        <w:rPr>
          <w:b/>
          <w:color w:val="000000" w:themeColor="text1"/>
          <w:sz w:val="24"/>
        </w:rPr>
        <w:t xml:space="preserve">Participation in </w:t>
      </w:r>
      <w:r w:rsidR="00354DE7">
        <w:rPr>
          <w:b/>
          <w:color w:val="000000" w:themeColor="text1"/>
          <w:sz w:val="24"/>
        </w:rPr>
        <w:t>the Baths</w:t>
      </w:r>
    </w:p>
    <w:p w14:paraId="4AF97614" w14:textId="3DCFF1E5" w:rsidR="00354DE7" w:rsidRDefault="00354DE7" w:rsidP="00354DE7">
      <w:pPr>
        <w:pStyle w:val="ListParagraph"/>
        <w:numPr>
          <w:ilvl w:val="0"/>
          <w:numId w:val="5"/>
        </w:numPr>
        <w:rPr>
          <w:color w:val="000000" w:themeColor="text1"/>
          <w:sz w:val="24"/>
        </w:rPr>
      </w:pPr>
      <w:r>
        <w:rPr>
          <w:color w:val="000000" w:themeColor="text1"/>
          <w:sz w:val="24"/>
        </w:rPr>
        <w:t>Every day, Romans would finish work around the middle of the afternoon and make their way to the baths</w:t>
      </w:r>
    </w:p>
    <w:p w14:paraId="2C57C291" w14:textId="54516448" w:rsidR="00354DE7" w:rsidRDefault="00354DE7" w:rsidP="00354DE7">
      <w:pPr>
        <w:pStyle w:val="ListParagraph"/>
        <w:numPr>
          <w:ilvl w:val="0"/>
          <w:numId w:val="5"/>
        </w:numPr>
        <w:rPr>
          <w:color w:val="000000" w:themeColor="text1"/>
          <w:sz w:val="24"/>
        </w:rPr>
      </w:pPr>
      <w:r>
        <w:rPr>
          <w:color w:val="000000" w:themeColor="text1"/>
          <w:sz w:val="24"/>
        </w:rPr>
        <w:t>Men of most social classes mixed freely together, and shared the daily ritual of the baths</w:t>
      </w:r>
    </w:p>
    <w:p w14:paraId="6D7FA106" w14:textId="5180F6CC" w:rsidR="00354DE7" w:rsidRDefault="00354DE7" w:rsidP="00354DE7">
      <w:pPr>
        <w:pStyle w:val="ListParagraph"/>
        <w:numPr>
          <w:ilvl w:val="0"/>
          <w:numId w:val="5"/>
        </w:numPr>
        <w:rPr>
          <w:color w:val="000000" w:themeColor="text1"/>
          <w:sz w:val="24"/>
        </w:rPr>
      </w:pPr>
      <w:r>
        <w:rPr>
          <w:color w:val="000000" w:themeColor="text1"/>
          <w:sz w:val="24"/>
        </w:rPr>
        <w:t>Men and women bathed separately. Women either bathed early in the mornings, or wealthy women bathed at home in their villas</w:t>
      </w:r>
    </w:p>
    <w:p w14:paraId="5B88C560" w14:textId="45196DAD" w:rsidR="00354DE7" w:rsidRDefault="00354DE7" w:rsidP="00354DE7">
      <w:pPr>
        <w:pStyle w:val="ListParagraph"/>
        <w:numPr>
          <w:ilvl w:val="0"/>
          <w:numId w:val="5"/>
        </w:numPr>
        <w:rPr>
          <w:color w:val="000000" w:themeColor="text1"/>
          <w:sz w:val="24"/>
        </w:rPr>
      </w:pPr>
      <w:r>
        <w:rPr>
          <w:color w:val="000000" w:themeColor="text1"/>
          <w:sz w:val="24"/>
        </w:rPr>
        <w:t>Most of the Roman baths were free; some had a nominal fee to prohibit slaves and/or those who couldn’t afford the fee</w:t>
      </w:r>
    </w:p>
    <w:p w14:paraId="74148C51" w14:textId="11D5C395" w:rsidR="00354DE7" w:rsidRDefault="00354DE7" w:rsidP="00354DE7">
      <w:pPr>
        <w:rPr>
          <w:b/>
          <w:color w:val="000000" w:themeColor="text1"/>
          <w:sz w:val="24"/>
        </w:rPr>
      </w:pPr>
      <w:r>
        <w:rPr>
          <w:b/>
          <w:color w:val="000000" w:themeColor="text1"/>
          <w:sz w:val="24"/>
        </w:rPr>
        <w:lastRenderedPageBreak/>
        <w:t>Inside the Baths</w:t>
      </w:r>
    </w:p>
    <w:p w14:paraId="55E6C9BA" w14:textId="2412DD2D" w:rsidR="00354DE7" w:rsidRDefault="00354DE7" w:rsidP="00354DE7">
      <w:pPr>
        <w:pStyle w:val="ListParagraph"/>
        <w:numPr>
          <w:ilvl w:val="0"/>
          <w:numId w:val="5"/>
        </w:numPr>
        <w:rPr>
          <w:color w:val="000000" w:themeColor="text1"/>
          <w:sz w:val="24"/>
        </w:rPr>
      </w:pPr>
      <w:r>
        <w:rPr>
          <w:color w:val="000000" w:themeColor="text1"/>
          <w:sz w:val="24"/>
        </w:rPr>
        <w:t>These large, friendly places included outdoor areas for exercise and sports</w:t>
      </w:r>
    </w:p>
    <w:p w14:paraId="02983416" w14:textId="0DBFB754" w:rsidR="00354DE7" w:rsidRDefault="00354DE7" w:rsidP="00354DE7">
      <w:pPr>
        <w:pStyle w:val="ListParagraph"/>
        <w:numPr>
          <w:ilvl w:val="0"/>
          <w:numId w:val="5"/>
        </w:numPr>
        <w:rPr>
          <w:color w:val="000000" w:themeColor="text1"/>
          <w:sz w:val="24"/>
        </w:rPr>
      </w:pPr>
      <w:r>
        <w:rPr>
          <w:color w:val="000000" w:themeColor="text1"/>
          <w:sz w:val="24"/>
        </w:rPr>
        <w:t>There were</w:t>
      </w:r>
      <w:r w:rsidR="00694F84">
        <w:rPr>
          <w:color w:val="000000" w:themeColor="text1"/>
          <w:sz w:val="24"/>
        </w:rPr>
        <w:t xml:space="preserve"> also food stands, libraries, and attendants who offered every sort of exercise</w:t>
      </w:r>
    </w:p>
    <w:p w14:paraId="477C7C77" w14:textId="1128097A" w:rsidR="00694F84" w:rsidRDefault="00694F84" w:rsidP="00354DE7">
      <w:pPr>
        <w:pStyle w:val="ListParagraph"/>
        <w:numPr>
          <w:ilvl w:val="0"/>
          <w:numId w:val="5"/>
        </w:numPr>
        <w:rPr>
          <w:color w:val="000000" w:themeColor="text1"/>
          <w:sz w:val="24"/>
        </w:rPr>
      </w:pPr>
      <w:r>
        <w:rPr>
          <w:color w:val="000000" w:themeColor="text1"/>
          <w:sz w:val="24"/>
        </w:rPr>
        <w:t>Inside the Thermae were the actual baths, a series of heated rooms and pools</w:t>
      </w:r>
    </w:p>
    <w:p w14:paraId="0EE8B9AE" w14:textId="480048D0" w:rsidR="00694F84" w:rsidRDefault="00694F84" w:rsidP="00694F84">
      <w:pPr>
        <w:pStyle w:val="ListParagraph"/>
        <w:numPr>
          <w:ilvl w:val="1"/>
          <w:numId w:val="5"/>
        </w:numPr>
        <w:rPr>
          <w:color w:val="000000" w:themeColor="text1"/>
          <w:sz w:val="24"/>
        </w:rPr>
      </w:pPr>
      <w:r>
        <w:rPr>
          <w:color w:val="000000" w:themeColor="text1"/>
          <w:sz w:val="24"/>
        </w:rPr>
        <w:t>Many were carefully situated to make the most of the heat of the sun</w:t>
      </w:r>
    </w:p>
    <w:p w14:paraId="4DF635F1" w14:textId="49D76548" w:rsidR="00694F84" w:rsidRDefault="00694F84" w:rsidP="00694F84">
      <w:pPr>
        <w:pStyle w:val="ListParagraph"/>
        <w:numPr>
          <w:ilvl w:val="1"/>
          <w:numId w:val="5"/>
        </w:numPr>
        <w:rPr>
          <w:color w:val="000000" w:themeColor="text1"/>
          <w:sz w:val="24"/>
        </w:rPr>
      </w:pPr>
      <w:r>
        <w:rPr>
          <w:color w:val="000000" w:themeColor="text1"/>
          <w:sz w:val="24"/>
        </w:rPr>
        <w:t>This system used water, heated in fiery furnaces under the raised floors of the baths. The resulting stream was channeled through special chambers under the floors and in the walls. This mechanism was very efficient so that unless the bath floors were very thick, they would be too hot to walk on. Bathers were given wooden sandals to wear</w:t>
      </w:r>
    </w:p>
    <w:p w14:paraId="79804B58" w14:textId="29C16274" w:rsidR="00694F84" w:rsidRDefault="00544E95" w:rsidP="00544E95">
      <w:pPr>
        <w:rPr>
          <w:b/>
          <w:color w:val="000000" w:themeColor="text1"/>
          <w:sz w:val="24"/>
        </w:rPr>
      </w:pPr>
      <w:r>
        <w:rPr>
          <w:b/>
          <w:color w:val="000000" w:themeColor="text1"/>
          <w:sz w:val="24"/>
        </w:rPr>
        <w:t>Ritual of the Baths</w:t>
      </w:r>
    </w:p>
    <w:p w14:paraId="183AFB24" w14:textId="16733B28" w:rsidR="00544E95" w:rsidRDefault="00544E95" w:rsidP="00544E95">
      <w:pPr>
        <w:pStyle w:val="ListParagraph"/>
        <w:numPr>
          <w:ilvl w:val="0"/>
          <w:numId w:val="5"/>
        </w:numPr>
        <w:rPr>
          <w:color w:val="000000" w:themeColor="text1"/>
          <w:sz w:val="24"/>
        </w:rPr>
      </w:pPr>
      <w:r>
        <w:rPr>
          <w:color w:val="000000" w:themeColor="text1"/>
          <w:sz w:val="24"/>
        </w:rPr>
        <w:t>When at the baths, Romans would visit the different rooms in a specific order</w:t>
      </w:r>
    </w:p>
    <w:p w14:paraId="5BB3A950" w14:textId="6F20FD56" w:rsidR="00544E95" w:rsidRDefault="00544E95" w:rsidP="00544E95">
      <w:pPr>
        <w:pStyle w:val="ListParagraph"/>
        <w:numPr>
          <w:ilvl w:val="0"/>
          <w:numId w:val="5"/>
        </w:numPr>
        <w:rPr>
          <w:color w:val="000000" w:themeColor="text1"/>
          <w:sz w:val="24"/>
        </w:rPr>
      </w:pPr>
      <w:r>
        <w:rPr>
          <w:color w:val="000000" w:themeColor="text1"/>
          <w:sz w:val="24"/>
        </w:rPr>
        <w:t xml:space="preserve">They would start at the </w:t>
      </w:r>
      <w:r w:rsidRPr="00DA54A6">
        <w:rPr>
          <w:b/>
          <w:i/>
          <w:color w:val="000000" w:themeColor="text1"/>
          <w:sz w:val="24"/>
        </w:rPr>
        <w:t>Apodyterium</w:t>
      </w:r>
      <w:r>
        <w:rPr>
          <w:color w:val="000000" w:themeColor="text1"/>
          <w:sz w:val="24"/>
        </w:rPr>
        <w:t>, or dressing room, where they would undress and leave their clothing, which would be watched over a servant or slave</w:t>
      </w:r>
    </w:p>
    <w:p w14:paraId="5DB11FE2" w14:textId="18B5F979" w:rsidR="00544E95" w:rsidRDefault="00544E95" w:rsidP="00544E95">
      <w:pPr>
        <w:pStyle w:val="ListParagraph"/>
        <w:numPr>
          <w:ilvl w:val="0"/>
          <w:numId w:val="5"/>
        </w:numPr>
        <w:rPr>
          <w:color w:val="000000" w:themeColor="text1"/>
          <w:sz w:val="24"/>
        </w:rPr>
      </w:pPr>
      <w:r>
        <w:rPr>
          <w:color w:val="000000" w:themeColor="text1"/>
          <w:sz w:val="24"/>
        </w:rPr>
        <w:t>They would then visit</w:t>
      </w:r>
      <w:r w:rsidR="00414F1E">
        <w:rPr>
          <w:color w:val="000000" w:themeColor="text1"/>
          <w:sz w:val="24"/>
        </w:rPr>
        <w:t xml:space="preserve"> the </w:t>
      </w:r>
      <w:r w:rsidR="00414F1E" w:rsidRPr="00DA54A6">
        <w:rPr>
          <w:b/>
          <w:i/>
          <w:color w:val="000000" w:themeColor="text1"/>
          <w:sz w:val="24"/>
        </w:rPr>
        <w:t>Palaestra</w:t>
      </w:r>
      <w:r w:rsidR="00790609">
        <w:rPr>
          <w:color w:val="000000" w:themeColor="text1"/>
          <w:sz w:val="24"/>
        </w:rPr>
        <w:t>, or Gymnasium, where they could exercise and where they would have their body oiled before they bath themselves</w:t>
      </w:r>
    </w:p>
    <w:p w14:paraId="3021B8A9" w14:textId="183054C7" w:rsidR="00790609" w:rsidRDefault="00790609" w:rsidP="00790609">
      <w:pPr>
        <w:pStyle w:val="ListParagraph"/>
        <w:numPr>
          <w:ilvl w:val="1"/>
          <w:numId w:val="5"/>
        </w:numPr>
        <w:rPr>
          <w:color w:val="000000" w:themeColor="text1"/>
          <w:sz w:val="24"/>
        </w:rPr>
      </w:pPr>
      <w:r>
        <w:rPr>
          <w:color w:val="000000" w:themeColor="text1"/>
          <w:sz w:val="24"/>
        </w:rPr>
        <w:t>In the palaestra, men would work up a sweat by lifting weights, playing ball games, boxing, or wrestling</w:t>
      </w:r>
    </w:p>
    <w:p w14:paraId="2287410E" w14:textId="5A689672" w:rsidR="00DA54A6" w:rsidRDefault="00216F3A" w:rsidP="00DA54A6">
      <w:pPr>
        <w:pStyle w:val="ListParagraph"/>
        <w:numPr>
          <w:ilvl w:val="1"/>
          <w:numId w:val="5"/>
        </w:numPr>
        <w:rPr>
          <w:color w:val="000000" w:themeColor="text1"/>
          <w:sz w:val="24"/>
        </w:rPr>
      </w:pPr>
      <w:r>
        <w:rPr>
          <w:color w:val="000000" w:themeColor="text1"/>
          <w:sz w:val="24"/>
        </w:rPr>
        <w:t>For the less energetic, there was bowling</w:t>
      </w:r>
      <w:r w:rsidR="00DA54A6">
        <w:rPr>
          <w:color w:val="000000" w:themeColor="text1"/>
          <w:sz w:val="24"/>
        </w:rPr>
        <w:t>, board games, or gambling with dice, which was very popular</w:t>
      </w:r>
    </w:p>
    <w:p w14:paraId="79608A2C" w14:textId="65215D94" w:rsidR="00DA54A6" w:rsidRDefault="00DA54A6" w:rsidP="00DA54A6">
      <w:pPr>
        <w:pStyle w:val="ListParagraph"/>
        <w:numPr>
          <w:ilvl w:val="0"/>
          <w:numId w:val="5"/>
        </w:numPr>
        <w:rPr>
          <w:color w:val="000000" w:themeColor="text1"/>
          <w:sz w:val="24"/>
        </w:rPr>
      </w:pPr>
      <w:r>
        <w:rPr>
          <w:color w:val="000000" w:themeColor="text1"/>
          <w:sz w:val="24"/>
        </w:rPr>
        <w:t xml:space="preserve">Next was the </w:t>
      </w:r>
      <w:r w:rsidR="00AF6CA1">
        <w:rPr>
          <w:b/>
          <w:i/>
          <w:color w:val="000000" w:themeColor="text1"/>
          <w:sz w:val="24"/>
        </w:rPr>
        <w:t>Frigidarium</w:t>
      </w:r>
      <w:r w:rsidR="00AF6CA1">
        <w:rPr>
          <w:color w:val="000000" w:themeColor="text1"/>
          <w:sz w:val="24"/>
        </w:rPr>
        <w:t>, or cold room, which contained a cold plunge</w:t>
      </w:r>
      <w:r w:rsidR="00447EE7">
        <w:rPr>
          <w:color w:val="000000" w:themeColor="text1"/>
          <w:sz w:val="24"/>
        </w:rPr>
        <w:t xml:space="preserve"> bath, before they visited the </w:t>
      </w:r>
      <w:r w:rsidR="00447EE7">
        <w:rPr>
          <w:b/>
          <w:i/>
          <w:color w:val="000000" w:themeColor="text1"/>
          <w:sz w:val="24"/>
        </w:rPr>
        <w:t>Tempidarium</w:t>
      </w:r>
      <w:r w:rsidR="00447EE7">
        <w:rPr>
          <w:color w:val="000000" w:themeColor="text1"/>
          <w:sz w:val="24"/>
        </w:rPr>
        <w:t>, or warm room, to recover</w:t>
      </w:r>
    </w:p>
    <w:p w14:paraId="15C5ECFD" w14:textId="7C248566" w:rsidR="00447EE7" w:rsidRDefault="00447EE7" w:rsidP="00DA54A6">
      <w:pPr>
        <w:pStyle w:val="ListParagraph"/>
        <w:numPr>
          <w:ilvl w:val="0"/>
          <w:numId w:val="5"/>
        </w:numPr>
        <w:rPr>
          <w:color w:val="000000" w:themeColor="text1"/>
          <w:sz w:val="24"/>
        </w:rPr>
      </w:pPr>
      <w:r>
        <w:rPr>
          <w:color w:val="000000" w:themeColor="text1"/>
          <w:sz w:val="24"/>
        </w:rPr>
        <w:t xml:space="preserve">The final room was the </w:t>
      </w:r>
      <w:r>
        <w:rPr>
          <w:b/>
          <w:i/>
          <w:color w:val="000000" w:themeColor="text1"/>
          <w:sz w:val="24"/>
        </w:rPr>
        <w:t>Cald</w:t>
      </w:r>
      <w:r w:rsidR="0085641C">
        <w:rPr>
          <w:b/>
          <w:i/>
          <w:color w:val="000000" w:themeColor="text1"/>
          <w:sz w:val="24"/>
        </w:rPr>
        <w:t>arium</w:t>
      </w:r>
      <w:r w:rsidR="0085641C">
        <w:rPr>
          <w:color w:val="000000" w:themeColor="text1"/>
          <w:sz w:val="24"/>
        </w:rPr>
        <w:t>, a steamy hot room which might also have a hot plunge bath, or labrum</w:t>
      </w:r>
    </w:p>
    <w:p w14:paraId="66C3AF2F" w14:textId="6452D102" w:rsidR="0085641C" w:rsidRDefault="0085641C" w:rsidP="00DA54A6">
      <w:pPr>
        <w:pStyle w:val="ListParagraph"/>
        <w:numPr>
          <w:ilvl w:val="0"/>
          <w:numId w:val="5"/>
        </w:numPr>
        <w:rPr>
          <w:color w:val="000000" w:themeColor="text1"/>
          <w:sz w:val="24"/>
        </w:rPr>
      </w:pPr>
      <w:r>
        <w:rPr>
          <w:color w:val="000000" w:themeColor="text1"/>
          <w:sz w:val="24"/>
        </w:rPr>
        <w:t xml:space="preserve">After bathing, the oil would be scraped off their skin by servants, using a </w:t>
      </w:r>
      <w:r w:rsidR="002E649A">
        <w:rPr>
          <w:color w:val="000000" w:themeColor="text1"/>
          <w:sz w:val="24"/>
        </w:rPr>
        <w:t>special tool called a</w:t>
      </w:r>
      <w:r w:rsidR="002E649A" w:rsidRPr="002E649A">
        <w:rPr>
          <w:b/>
          <w:i/>
          <w:color w:val="FF0000"/>
          <w:sz w:val="24"/>
        </w:rPr>
        <w:t xml:space="preserve"> strigil</w:t>
      </w:r>
    </w:p>
    <w:p w14:paraId="420C1372" w14:textId="3FE344AD" w:rsidR="002E649A" w:rsidRDefault="002E649A" w:rsidP="00DA54A6">
      <w:pPr>
        <w:pStyle w:val="ListParagraph"/>
        <w:numPr>
          <w:ilvl w:val="0"/>
          <w:numId w:val="5"/>
        </w:numPr>
        <w:rPr>
          <w:color w:val="000000" w:themeColor="text1"/>
          <w:sz w:val="24"/>
        </w:rPr>
      </w:pPr>
      <w:r>
        <w:rPr>
          <w:color w:val="000000" w:themeColor="text1"/>
          <w:sz w:val="24"/>
        </w:rPr>
        <w:t>Time permitting, they would re-visit the same rooms in the opposite order, ending up at the Apodyterium where they would get dressed and head home</w:t>
      </w:r>
    </w:p>
    <w:p w14:paraId="787AB06C" w14:textId="6EDB136E" w:rsidR="00914E6D" w:rsidRDefault="00914E6D" w:rsidP="00914E6D">
      <w:pPr>
        <w:pStyle w:val="Heading1"/>
      </w:pPr>
      <w:r>
        <w:t xml:space="preserve">Week 4 </w:t>
      </w:r>
      <w:r w:rsidR="006625EF">
        <w:t>–</w:t>
      </w:r>
      <w:r>
        <w:t xml:space="preserve"> </w:t>
      </w:r>
      <w:r w:rsidR="006625EF">
        <w:t>Sport &amp; Games in the Roman Empire: Gladiator</w:t>
      </w:r>
    </w:p>
    <w:p w14:paraId="15CF1C71" w14:textId="4B9CFBE3" w:rsidR="00914E6D" w:rsidRPr="00932979" w:rsidRDefault="006625EF" w:rsidP="00914E6D">
      <w:pPr>
        <w:pStyle w:val="Heading2"/>
        <w:jc w:val="right"/>
        <w:rPr>
          <w:color w:val="000000" w:themeColor="text1"/>
          <w:sz w:val="24"/>
        </w:rPr>
      </w:pPr>
      <w:r>
        <w:rPr>
          <w:color w:val="000000" w:themeColor="text1"/>
          <w:sz w:val="24"/>
        </w:rPr>
        <w:t>25-09</w:t>
      </w:r>
      <w:r w:rsidR="00914E6D" w:rsidRPr="00932979">
        <w:rPr>
          <w:color w:val="000000" w:themeColor="text1"/>
          <w:sz w:val="24"/>
        </w:rPr>
        <w:t>-2017</w:t>
      </w:r>
    </w:p>
    <w:p w14:paraId="4FCEA193" w14:textId="66E22CF3" w:rsidR="00354DE7" w:rsidRDefault="006625EF" w:rsidP="00354DE7">
      <w:pPr>
        <w:rPr>
          <w:b/>
          <w:color w:val="000000" w:themeColor="text1"/>
          <w:sz w:val="24"/>
        </w:rPr>
      </w:pPr>
      <w:r>
        <w:rPr>
          <w:b/>
          <w:color w:val="000000" w:themeColor="text1"/>
          <w:sz w:val="24"/>
        </w:rPr>
        <w:t>Philosophies</w:t>
      </w:r>
    </w:p>
    <w:p w14:paraId="4616770E" w14:textId="59DF34FD" w:rsidR="006625EF" w:rsidRPr="00E602D7" w:rsidRDefault="006625EF" w:rsidP="006625EF">
      <w:pPr>
        <w:pStyle w:val="ListParagraph"/>
        <w:numPr>
          <w:ilvl w:val="0"/>
          <w:numId w:val="5"/>
        </w:numPr>
        <w:rPr>
          <w:i/>
          <w:color w:val="000000" w:themeColor="text1"/>
          <w:sz w:val="24"/>
        </w:rPr>
      </w:pPr>
      <w:r w:rsidRPr="00A36B63">
        <w:rPr>
          <w:b/>
          <w:i/>
          <w:color w:val="FF0000"/>
          <w:sz w:val="24"/>
        </w:rPr>
        <w:t>Stoics:</w:t>
      </w:r>
      <w:r>
        <w:rPr>
          <w:color w:val="000000" w:themeColor="text1"/>
          <w:sz w:val="24"/>
        </w:rPr>
        <w:t xml:space="preserve"> Emphasized </w:t>
      </w:r>
      <w:r w:rsidR="00A03452">
        <w:rPr>
          <w:color w:val="000000" w:themeColor="text1"/>
          <w:sz w:val="24"/>
        </w:rPr>
        <w:t xml:space="preserve">a </w:t>
      </w:r>
      <w:r>
        <w:rPr>
          <w:color w:val="000000" w:themeColor="text1"/>
          <w:sz w:val="24"/>
        </w:rPr>
        <w:t xml:space="preserve">personal conduct and the attainment of personal happiness by accepting whatever life dealt to oneself and to remain optimistic. </w:t>
      </w:r>
      <w:r w:rsidRPr="00E602D7">
        <w:rPr>
          <w:i/>
          <w:color w:val="000000" w:themeColor="text1"/>
          <w:sz w:val="24"/>
        </w:rPr>
        <w:t>Live according to nature</w:t>
      </w:r>
    </w:p>
    <w:p w14:paraId="4F3E0838" w14:textId="09E84E7D" w:rsidR="006625EF" w:rsidRDefault="006625EF" w:rsidP="006625EF">
      <w:pPr>
        <w:pStyle w:val="ListParagraph"/>
        <w:numPr>
          <w:ilvl w:val="0"/>
          <w:numId w:val="5"/>
        </w:numPr>
        <w:rPr>
          <w:color w:val="000000" w:themeColor="text1"/>
          <w:sz w:val="24"/>
        </w:rPr>
      </w:pPr>
      <w:r w:rsidRPr="00A36B63">
        <w:rPr>
          <w:b/>
          <w:i/>
          <w:color w:val="FF0000"/>
          <w:sz w:val="24"/>
        </w:rPr>
        <w:lastRenderedPageBreak/>
        <w:t>Epicureanism:</w:t>
      </w:r>
      <w:r>
        <w:rPr>
          <w:color w:val="000000" w:themeColor="text1"/>
          <w:sz w:val="24"/>
        </w:rPr>
        <w:t xml:space="preserve"> Promoted the development of erudite individuals who sought happiness through joys of the mind</w:t>
      </w:r>
    </w:p>
    <w:p w14:paraId="72AAFEE7" w14:textId="279E367C" w:rsidR="00D96AD0" w:rsidRDefault="00D96AD0" w:rsidP="00D96AD0">
      <w:pPr>
        <w:pStyle w:val="ListParagraph"/>
        <w:numPr>
          <w:ilvl w:val="1"/>
          <w:numId w:val="5"/>
        </w:numPr>
        <w:rPr>
          <w:color w:val="000000" w:themeColor="text1"/>
          <w:sz w:val="24"/>
        </w:rPr>
      </w:pPr>
      <w:r>
        <w:rPr>
          <w:color w:val="000000" w:themeColor="text1"/>
          <w:sz w:val="24"/>
        </w:rPr>
        <w:t xml:space="preserve">Having greater control over the mind than the body, so we should concentrate on cultivating friendship of gifted and noble men, and aesthetic enjoyments to obtain happiness. </w:t>
      </w:r>
      <w:r w:rsidRPr="00E602D7">
        <w:rPr>
          <w:i/>
          <w:color w:val="000000" w:themeColor="text1"/>
          <w:sz w:val="24"/>
        </w:rPr>
        <w:t>Mind and bodily pleasures</w:t>
      </w:r>
    </w:p>
    <w:p w14:paraId="7301D03A" w14:textId="43097F79" w:rsidR="00D96AD0" w:rsidRDefault="00996B36" w:rsidP="00996B36">
      <w:pPr>
        <w:pStyle w:val="ListParagraph"/>
        <w:numPr>
          <w:ilvl w:val="0"/>
          <w:numId w:val="5"/>
        </w:numPr>
        <w:rPr>
          <w:color w:val="000000" w:themeColor="text1"/>
          <w:sz w:val="24"/>
        </w:rPr>
      </w:pPr>
      <w:r>
        <w:rPr>
          <w:color w:val="000000" w:themeColor="text1"/>
          <w:sz w:val="24"/>
        </w:rPr>
        <w:t>Eventually these philosophies gave way to more military based ideas about individuals within Roman society</w:t>
      </w:r>
    </w:p>
    <w:p w14:paraId="5116076C" w14:textId="3AE44D75" w:rsidR="00996B36" w:rsidRDefault="00996B36" w:rsidP="00996B36">
      <w:pPr>
        <w:pStyle w:val="ListParagraph"/>
        <w:numPr>
          <w:ilvl w:val="0"/>
          <w:numId w:val="5"/>
        </w:numPr>
        <w:rPr>
          <w:color w:val="000000" w:themeColor="text1"/>
          <w:sz w:val="24"/>
        </w:rPr>
      </w:pPr>
      <w:r>
        <w:rPr>
          <w:color w:val="000000" w:themeColor="text1"/>
          <w:sz w:val="24"/>
        </w:rPr>
        <w:t>Evolution from simple agricultural athletic festivals to elaborate games financed and administered by the government</w:t>
      </w:r>
    </w:p>
    <w:p w14:paraId="515166DF" w14:textId="331CC3E9" w:rsidR="00996B36" w:rsidRDefault="00996B36" w:rsidP="00996B36">
      <w:pPr>
        <w:pStyle w:val="ListParagraph"/>
        <w:numPr>
          <w:ilvl w:val="0"/>
          <w:numId w:val="5"/>
        </w:numPr>
        <w:rPr>
          <w:color w:val="000000" w:themeColor="text1"/>
          <w:sz w:val="24"/>
        </w:rPr>
      </w:pPr>
      <w:r>
        <w:rPr>
          <w:color w:val="000000" w:themeColor="text1"/>
          <w:sz w:val="24"/>
        </w:rPr>
        <w:t>Romans grew into a nation of spectators, only few participants</w:t>
      </w:r>
    </w:p>
    <w:p w14:paraId="637C502D" w14:textId="47C81D59" w:rsidR="00996B36" w:rsidRDefault="00996B36" w:rsidP="00996B36">
      <w:pPr>
        <w:rPr>
          <w:b/>
          <w:color w:val="000000" w:themeColor="text1"/>
          <w:sz w:val="24"/>
        </w:rPr>
      </w:pPr>
      <w:r>
        <w:rPr>
          <w:b/>
          <w:color w:val="000000" w:themeColor="text1"/>
          <w:sz w:val="24"/>
        </w:rPr>
        <w:t>Social Life in Roman Empire</w:t>
      </w:r>
      <w:r w:rsidR="001112C7">
        <w:rPr>
          <w:b/>
          <w:color w:val="000000" w:themeColor="text1"/>
          <w:sz w:val="24"/>
        </w:rPr>
        <w:t xml:space="preserve"> </w:t>
      </w:r>
    </w:p>
    <w:p w14:paraId="68C6E82C" w14:textId="362CCD0D" w:rsidR="00996B36" w:rsidRDefault="00996B36" w:rsidP="00996B36">
      <w:pPr>
        <w:pStyle w:val="ListParagraph"/>
        <w:numPr>
          <w:ilvl w:val="0"/>
          <w:numId w:val="5"/>
        </w:numPr>
        <w:rPr>
          <w:color w:val="000000" w:themeColor="text1"/>
          <w:sz w:val="24"/>
        </w:rPr>
      </w:pPr>
      <w:r>
        <w:rPr>
          <w:color w:val="000000" w:themeColor="text1"/>
          <w:sz w:val="24"/>
        </w:rPr>
        <w:t>Quality of life, depending on socio-economic status</w:t>
      </w:r>
    </w:p>
    <w:p w14:paraId="40FC9D56" w14:textId="7C694B55" w:rsidR="00996B36" w:rsidRDefault="00996B36" w:rsidP="00996B36">
      <w:pPr>
        <w:pStyle w:val="ListParagraph"/>
        <w:numPr>
          <w:ilvl w:val="1"/>
          <w:numId w:val="5"/>
        </w:numPr>
        <w:rPr>
          <w:color w:val="000000" w:themeColor="text1"/>
          <w:sz w:val="24"/>
        </w:rPr>
      </w:pPr>
      <w:r>
        <w:rPr>
          <w:color w:val="000000" w:themeColor="text1"/>
          <w:sz w:val="24"/>
        </w:rPr>
        <w:t>The wealthy enjoyed an extravagant lifestyle with luxurious furnishing</w:t>
      </w:r>
      <w:r w:rsidR="00FB5C75">
        <w:rPr>
          <w:color w:val="000000" w:themeColor="text1"/>
          <w:sz w:val="24"/>
        </w:rPr>
        <w:t>s</w:t>
      </w:r>
    </w:p>
    <w:p w14:paraId="7418F483" w14:textId="26D5B41E" w:rsidR="00FB5C75" w:rsidRDefault="00FB5C75" w:rsidP="00996B36">
      <w:pPr>
        <w:pStyle w:val="ListParagraph"/>
        <w:numPr>
          <w:ilvl w:val="1"/>
          <w:numId w:val="5"/>
        </w:numPr>
        <w:rPr>
          <w:color w:val="000000" w:themeColor="text1"/>
          <w:sz w:val="24"/>
        </w:rPr>
      </w:pPr>
      <w:r>
        <w:rPr>
          <w:color w:val="000000" w:themeColor="text1"/>
          <w:sz w:val="24"/>
        </w:rPr>
        <w:t>They were surrounded by servants and slaves to cater to them</w:t>
      </w:r>
    </w:p>
    <w:p w14:paraId="6E7C04EC" w14:textId="35F95EDB" w:rsidR="00FB5C75" w:rsidRDefault="00FB5C75" w:rsidP="00FB5C75">
      <w:pPr>
        <w:rPr>
          <w:b/>
          <w:color w:val="000000" w:themeColor="text1"/>
          <w:sz w:val="24"/>
        </w:rPr>
      </w:pPr>
      <w:r>
        <w:rPr>
          <w:b/>
          <w:color w:val="000000" w:themeColor="text1"/>
          <w:sz w:val="24"/>
        </w:rPr>
        <w:t>Peasants</w:t>
      </w:r>
    </w:p>
    <w:p w14:paraId="711B0E1D" w14:textId="5AB2C6ED" w:rsidR="00FB5C75" w:rsidRDefault="00D83012" w:rsidP="00FB5C75">
      <w:pPr>
        <w:pStyle w:val="ListParagraph"/>
        <w:numPr>
          <w:ilvl w:val="0"/>
          <w:numId w:val="5"/>
        </w:numPr>
        <w:rPr>
          <w:color w:val="000000" w:themeColor="text1"/>
          <w:sz w:val="24"/>
        </w:rPr>
      </w:pPr>
      <w:r>
        <w:rPr>
          <w:color w:val="000000" w:themeColor="text1"/>
          <w:sz w:val="24"/>
        </w:rPr>
        <w:t>For poorer R</w:t>
      </w:r>
      <w:r w:rsidR="00FB5C75">
        <w:rPr>
          <w:color w:val="000000" w:themeColor="text1"/>
          <w:sz w:val="24"/>
        </w:rPr>
        <w:t>omans, life was a struggle</w:t>
      </w:r>
    </w:p>
    <w:p w14:paraId="57E70D48" w14:textId="3C15C4DF" w:rsidR="00FB5C75" w:rsidRDefault="00FB5C75" w:rsidP="00FB5C75">
      <w:pPr>
        <w:pStyle w:val="ListParagraph"/>
        <w:numPr>
          <w:ilvl w:val="1"/>
          <w:numId w:val="5"/>
        </w:numPr>
        <w:rPr>
          <w:color w:val="000000" w:themeColor="text1"/>
          <w:sz w:val="24"/>
        </w:rPr>
      </w:pPr>
      <w:r>
        <w:rPr>
          <w:color w:val="000000" w:themeColor="text1"/>
          <w:sz w:val="24"/>
        </w:rPr>
        <w:t>They lived in shabby apartments that could collapse or burn at any moment</w:t>
      </w:r>
    </w:p>
    <w:p w14:paraId="4539238D" w14:textId="504CFDFE" w:rsidR="00FB5C75" w:rsidRDefault="00FB5C75" w:rsidP="00FB5C75">
      <w:pPr>
        <w:pStyle w:val="ListParagraph"/>
        <w:numPr>
          <w:ilvl w:val="1"/>
          <w:numId w:val="5"/>
        </w:numPr>
        <w:rPr>
          <w:color w:val="000000" w:themeColor="text1"/>
          <w:sz w:val="24"/>
        </w:rPr>
      </w:pPr>
      <w:r>
        <w:rPr>
          <w:color w:val="000000" w:themeColor="text1"/>
          <w:sz w:val="24"/>
        </w:rPr>
        <w:t>Dramatically affected by contagious disease outbreaks, the plague, poor health, and hygiene</w:t>
      </w:r>
    </w:p>
    <w:p w14:paraId="2A2E6106" w14:textId="1A46D294" w:rsidR="00FB5C75" w:rsidRDefault="00FB5C75" w:rsidP="00FB5C75">
      <w:pPr>
        <w:pStyle w:val="ListParagraph"/>
        <w:numPr>
          <w:ilvl w:val="1"/>
          <w:numId w:val="5"/>
        </w:numPr>
        <w:rPr>
          <w:color w:val="000000" w:themeColor="text1"/>
          <w:sz w:val="24"/>
        </w:rPr>
      </w:pPr>
      <w:r>
        <w:rPr>
          <w:color w:val="000000" w:themeColor="text1"/>
          <w:sz w:val="24"/>
        </w:rPr>
        <w:t>Poor in wealth but strong in numbers, they were the Roman mob, who relaxed in front of the popular entertainment of the time</w:t>
      </w:r>
    </w:p>
    <w:p w14:paraId="51A141D1" w14:textId="2C113A4D" w:rsidR="00084092" w:rsidRDefault="00084092" w:rsidP="00084092">
      <w:pPr>
        <w:pStyle w:val="ListParagraph"/>
        <w:numPr>
          <w:ilvl w:val="2"/>
          <w:numId w:val="5"/>
        </w:numPr>
        <w:rPr>
          <w:color w:val="000000" w:themeColor="text1"/>
          <w:sz w:val="24"/>
        </w:rPr>
      </w:pPr>
      <w:r>
        <w:rPr>
          <w:color w:val="000000" w:themeColor="text1"/>
          <w:sz w:val="24"/>
        </w:rPr>
        <w:t>Chariot races between opposing teams, or gladiators fighting for their life, fame, and fortune</w:t>
      </w:r>
    </w:p>
    <w:p w14:paraId="3266C7F1" w14:textId="67168BCC" w:rsidR="00084092" w:rsidRDefault="00AC7537" w:rsidP="00084092">
      <w:pPr>
        <w:rPr>
          <w:b/>
          <w:color w:val="000000" w:themeColor="text1"/>
          <w:sz w:val="24"/>
        </w:rPr>
      </w:pPr>
      <w:r>
        <w:rPr>
          <w:b/>
          <w:color w:val="000000" w:themeColor="text1"/>
          <w:sz w:val="24"/>
        </w:rPr>
        <w:t>Rationale for the Games</w:t>
      </w:r>
    </w:p>
    <w:p w14:paraId="0FD7DBC3" w14:textId="7980BA36" w:rsidR="00AC7537" w:rsidRDefault="00AC7537" w:rsidP="00AC7537">
      <w:pPr>
        <w:pStyle w:val="ListParagraph"/>
        <w:numPr>
          <w:ilvl w:val="0"/>
          <w:numId w:val="5"/>
        </w:numPr>
        <w:rPr>
          <w:color w:val="000000" w:themeColor="text1"/>
          <w:sz w:val="24"/>
        </w:rPr>
      </w:pPr>
      <w:r>
        <w:rPr>
          <w:color w:val="000000" w:themeColor="text1"/>
          <w:sz w:val="24"/>
        </w:rPr>
        <w:t>Politicians promoted games for political purposes</w:t>
      </w:r>
    </w:p>
    <w:p w14:paraId="593925E3" w14:textId="45CF4FA0" w:rsidR="00AC7537" w:rsidRDefault="00AC7537" w:rsidP="00AC7537">
      <w:pPr>
        <w:pStyle w:val="ListParagraph"/>
        <w:numPr>
          <w:ilvl w:val="1"/>
          <w:numId w:val="5"/>
        </w:numPr>
        <w:rPr>
          <w:color w:val="000000" w:themeColor="text1"/>
          <w:sz w:val="24"/>
        </w:rPr>
      </w:pPr>
      <w:r>
        <w:rPr>
          <w:color w:val="000000" w:themeColor="text1"/>
          <w:sz w:val="24"/>
        </w:rPr>
        <w:t>Gain and maintain sport</w:t>
      </w:r>
    </w:p>
    <w:p w14:paraId="5A7496F0" w14:textId="7D4559BC" w:rsidR="00AC7537" w:rsidRDefault="00AC7537" w:rsidP="00AC7537">
      <w:pPr>
        <w:pStyle w:val="ListParagraph"/>
        <w:numPr>
          <w:ilvl w:val="1"/>
          <w:numId w:val="5"/>
        </w:numPr>
        <w:rPr>
          <w:color w:val="000000" w:themeColor="text1"/>
          <w:sz w:val="24"/>
        </w:rPr>
      </w:pPr>
      <w:r>
        <w:rPr>
          <w:color w:val="000000" w:themeColor="text1"/>
          <w:sz w:val="24"/>
        </w:rPr>
        <w:t>Deflect attention from constant warfare, poor living conditions</w:t>
      </w:r>
    </w:p>
    <w:p w14:paraId="48C65F5D" w14:textId="08523972" w:rsidR="00AC7537" w:rsidRDefault="00AC7537" w:rsidP="00AC7537">
      <w:pPr>
        <w:pStyle w:val="ListParagraph"/>
        <w:numPr>
          <w:ilvl w:val="1"/>
          <w:numId w:val="5"/>
        </w:numPr>
        <w:rPr>
          <w:color w:val="000000" w:themeColor="text1"/>
          <w:sz w:val="24"/>
        </w:rPr>
      </w:pPr>
      <w:r>
        <w:rPr>
          <w:color w:val="000000" w:themeColor="text1"/>
          <w:sz w:val="24"/>
        </w:rPr>
        <w:t>Combat boredom and dissent</w:t>
      </w:r>
    </w:p>
    <w:p w14:paraId="6890712A" w14:textId="55726E14" w:rsidR="00AC7537" w:rsidRDefault="00AC7537" w:rsidP="00AC7537">
      <w:pPr>
        <w:pStyle w:val="ListParagraph"/>
        <w:numPr>
          <w:ilvl w:val="1"/>
          <w:numId w:val="5"/>
        </w:numPr>
        <w:rPr>
          <w:color w:val="000000" w:themeColor="text1"/>
          <w:sz w:val="24"/>
        </w:rPr>
      </w:pPr>
      <w:r>
        <w:rPr>
          <w:color w:val="000000" w:themeColor="text1"/>
          <w:sz w:val="24"/>
        </w:rPr>
        <w:t>Legacy</w:t>
      </w:r>
    </w:p>
    <w:p w14:paraId="52CED99D" w14:textId="3A18C64E" w:rsidR="0075771D" w:rsidRPr="0075771D" w:rsidRDefault="0075771D" w:rsidP="0075771D">
      <w:pPr>
        <w:rPr>
          <w:b/>
          <w:color w:val="000000" w:themeColor="text1"/>
          <w:sz w:val="24"/>
        </w:rPr>
      </w:pPr>
      <w:r w:rsidRPr="0075771D">
        <w:rPr>
          <w:b/>
          <w:color w:val="000000" w:themeColor="text1"/>
          <w:sz w:val="24"/>
        </w:rPr>
        <w:t>Panem et Circenses</w:t>
      </w:r>
    </w:p>
    <w:p w14:paraId="0F827DD3" w14:textId="56A23420" w:rsidR="00934306" w:rsidRPr="00934306" w:rsidRDefault="0075771D" w:rsidP="00934306">
      <w:pPr>
        <w:pStyle w:val="ListParagraph"/>
        <w:numPr>
          <w:ilvl w:val="0"/>
          <w:numId w:val="5"/>
        </w:numPr>
        <w:rPr>
          <w:color w:val="000000" w:themeColor="text1"/>
          <w:sz w:val="24"/>
        </w:rPr>
      </w:pPr>
      <w:r>
        <w:rPr>
          <w:color w:val="000000" w:themeColor="text1"/>
          <w:sz w:val="24"/>
        </w:rPr>
        <w:t xml:space="preserve">Considered a way to appease the public: </w:t>
      </w:r>
      <w:r w:rsidRPr="00E56A3A">
        <w:rPr>
          <w:b/>
          <w:i/>
          <w:color w:val="FF0000"/>
          <w:sz w:val="24"/>
        </w:rPr>
        <w:t>bread and circuses</w:t>
      </w:r>
    </w:p>
    <w:p w14:paraId="11EC75D4" w14:textId="03DE0B6C" w:rsidR="00E56A3A" w:rsidRDefault="00E56A3A" w:rsidP="0075771D">
      <w:pPr>
        <w:pStyle w:val="ListParagraph"/>
        <w:numPr>
          <w:ilvl w:val="0"/>
          <w:numId w:val="5"/>
        </w:numPr>
        <w:rPr>
          <w:color w:val="000000" w:themeColor="text1"/>
          <w:sz w:val="24"/>
        </w:rPr>
      </w:pPr>
      <w:r>
        <w:rPr>
          <w:color w:val="000000" w:themeColor="text1"/>
          <w:sz w:val="24"/>
        </w:rPr>
        <w:t>Public holidays (military celebration, etc)</w:t>
      </w:r>
    </w:p>
    <w:p w14:paraId="5C815969" w14:textId="22A0598B" w:rsidR="00E56A3A" w:rsidRDefault="003D6D33" w:rsidP="00E56A3A">
      <w:pPr>
        <w:pStyle w:val="ListParagraph"/>
        <w:numPr>
          <w:ilvl w:val="1"/>
          <w:numId w:val="5"/>
        </w:numPr>
        <w:rPr>
          <w:color w:val="000000" w:themeColor="text1"/>
          <w:sz w:val="24"/>
        </w:rPr>
      </w:pPr>
      <w:r>
        <w:rPr>
          <w:color w:val="000000" w:themeColor="text1"/>
          <w:sz w:val="24"/>
        </w:rPr>
        <w:t>Half the year was a public holiday by 300 A.D</w:t>
      </w:r>
    </w:p>
    <w:p w14:paraId="141FCA4B" w14:textId="7C97E91B" w:rsidR="003D6D33" w:rsidRDefault="003D6D33" w:rsidP="003D6D33">
      <w:pPr>
        <w:pStyle w:val="ListParagraph"/>
        <w:numPr>
          <w:ilvl w:val="2"/>
          <w:numId w:val="5"/>
        </w:numPr>
        <w:rPr>
          <w:color w:val="000000" w:themeColor="text1"/>
          <w:sz w:val="24"/>
        </w:rPr>
      </w:pPr>
      <w:r>
        <w:rPr>
          <w:color w:val="000000" w:themeColor="text1"/>
          <w:sz w:val="24"/>
        </w:rPr>
        <w:t>Showed that this depended on slave labour and they have no rights</w:t>
      </w:r>
    </w:p>
    <w:p w14:paraId="27B68831" w14:textId="1F5B1C94" w:rsidR="00934306" w:rsidRDefault="00934306" w:rsidP="003D6D33">
      <w:pPr>
        <w:pStyle w:val="ListParagraph"/>
        <w:numPr>
          <w:ilvl w:val="2"/>
          <w:numId w:val="5"/>
        </w:numPr>
        <w:rPr>
          <w:color w:val="000000" w:themeColor="text1"/>
          <w:sz w:val="24"/>
        </w:rPr>
      </w:pPr>
      <w:r>
        <w:rPr>
          <w:color w:val="000000" w:themeColor="text1"/>
          <w:sz w:val="24"/>
        </w:rPr>
        <w:t>Wanted to ensure the slaves didn’t come after the government so they invented holidays to keep them occupied and entertained</w:t>
      </w:r>
    </w:p>
    <w:p w14:paraId="3770F7C5" w14:textId="38A253C0" w:rsidR="00E56A3A" w:rsidRDefault="00E56A3A" w:rsidP="0075771D">
      <w:pPr>
        <w:pStyle w:val="ListParagraph"/>
        <w:numPr>
          <w:ilvl w:val="0"/>
          <w:numId w:val="5"/>
        </w:numPr>
        <w:rPr>
          <w:color w:val="000000" w:themeColor="text1"/>
          <w:sz w:val="24"/>
        </w:rPr>
      </w:pPr>
      <w:r>
        <w:rPr>
          <w:color w:val="000000" w:themeColor="text1"/>
          <w:sz w:val="24"/>
        </w:rPr>
        <w:t>Sport for the masses</w:t>
      </w:r>
    </w:p>
    <w:p w14:paraId="58714E9B" w14:textId="5F66A3C2" w:rsidR="0075771D" w:rsidRDefault="00643C7B" w:rsidP="0075771D">
      <w:pPr>
        <w:pStyle w:val="ListParagraph"/>
        <w:numPr>
          <w:ilvl w:val="0"/>
          <w:numId w:val="5"/>
        </w:numPr>
        <w:rPr>
          <w:color w:val="000000" w:themeColor="text1"/>
          <w:sz w:val="24"/>
        </w:rPr>
      </w:pPr>
      <w:r>
        <w:rPr>
          <w:color w:val="000000" w:themeColor="text1"/>
          <w:sz w:val="24"/>
        </w:rPr>
        <w:t>Roman games became part of a vast, brutal entertainment staged to:</w:t>
      </w:r>
    </w:p>
    <w:p w14:paraId="7698CFBE" w14:textId="7ECF9A81" w:rsidR="00643C7B" w:rsidRDefault="00643C7B" w:rsidP="00643C7B">
      <w:pPr>
        <w:pStyle w:val="ListParagraph"/>
        <w:numPr>
          <w:ilvl w:val="1"/>
          <w:numId w:val="5"/>
        </w:numPr>
        <w:rPr>
          <w:color w:val="000000" w:themeColor="text1"/>
          <w:sz w:val="24"/>
        </w:rPr>
      </w:pPr>
      <w:r>
        <w:rPr>
          <w:color w:val="000000" w:themeColor="text1"/>
          <w:sz w:val="24"/>
        </w:rPr>
        <w:t>Manipulate the public with bread and circuses</w:t>
      </w:r>
    </w:p>
    <w:p w14:paraId="7FA52D81" w14:textId="1694D762" w:rsidR="00643C7B" w:rsidRDefault="00643C7B" w:rsidP="00643C7B">
      <w:pPr>
        <w:pStyle w:val="ListParagraph"/>
        <w:numPr>
          <w:ilvl w:val="1"/>
          <w:numId w:val="5"/>
        </w:numPr>
        <w:rPr>
          <w:color w:val="000000" w:themeColor="text1"/>
          <w:sz w:val="24"/>
        </w:rPr>
      </w:pPr>
      <w:r>
        <w:rPr>
          <w:color w:val="000000" w:themeColor="text1"/>
          <w:sz w:val="24"/>
        </w:rPr>
        <w:lastRenderedPageBreak/>
        <w:t>Exhibit emperors’ power over men and animals, life and death</w:t>
      </w:r>
    </w:p>
    <w:p w14:paraId="22CD0CAD" w14:textId="5F9BACB7" w:rsidR="00D035D3" w:rsidRDefault="00D035D3" w:rsidP="00D035D3">
      <w:pPr>
        <w:pStyle w:val="ListParagraph"/>
        <w:numPr>
          <w:ilvl w:val="2"/>
          <w:numId w:val="5"/>
        </w:numPr>
        <w:rPr>
          <w:color w:val="000000" w:themeColor="text1"/>
          <w:sz w:val="24"/>
        </w:rPr>
      </w:pPr>
      <w:r>
        <w:rPr>
          <w:color w:val="000000" w:themeColor="text1"/>
          <w:sz w:val="24"/>
        </w:rPr>
        <w:t>Some willingly became gladiators</w:t>
      </w:r>
    </w:p>
    <w:p w14:paraId="2F6C0F82" w14:textId="0B4E69E6" w:rsidR="00D035D3" w:rsidRDefault="00D035D3" w:rsidP="00D035D3">
      <w:pPr>
        <w:pStyle w:val="ListParagraph"/>
        <w:numPr>
          <w:ilvl w:val="2"/>
          <w:numId w:val="5"/>
        </w:numPr>
        <w:rPr>
          <w:color w:val="000000" w:themeColor="text1"/>
          <w:sz w:val="24"/>
        </w:rPr>
      </w:pPr>
      <w:r>
        <w:rPr>
          <w:color w:val="000000" w:themeColor="text1"/>
          <w:sz w:val="24"/>
        </w:rPr>
        <w:t>Animals would become extinct</w:t>
      </w:r>
    </w:p>
    <w:p w14:paraId="4C709870" w14:textId="03A06DFE" w:rsidR="00643C7B" w:rsidRDefault="00643C7B" w:rsidP="00643C7B">
      <w:pPr>
        <w:pStyle w:val="ListParagraph"/>
        <w:numPr>
          <w:ilvl w:val="1"/>
          <w:numId w:val="5"/>
        </w:numPr>
        <w:rPr>
          <w:color w:val="000000" w:themeColor="text1"/>
          <w:sz w:val="24"/>
        </w:rPr>
      </w:pPr>
      <w:r>
        <w:rPr>
          <w:color w:val="000000" w:themeColor="text1"/>
          <w:sz w:val="24"/>
        </w:rPr>
        <w:t>Reinforce the wealth and extravagance of the Roman Empire</w:t>
      </w:r>
    </w:p>
    <w:p w14:paraId="19C3B26B" w14:textId="1FF88C38" w:rsidR="00643C7B" w:rsidRDefault="00D035D3" w:rsidP="00D035D3">
      <w:pPr>
        <w:rPr>
          <w:b/>
          <w:color w:val="000000" w:themeColor="text1"/>
          <w:sz w:val="24"/>
        </w:rPr>
      </w:pPr>
      <w:r>
        <w:rPr>
          <w:b/>
          <w:color w:val="000000" w:themeColor="text1"/>
          <w:sz w:val="24"/>
        </w:rPr>
        <w:t>Popular Roman Games for the Masses</w:t>
      </w:r>
    </w:p>
    <w:p w14:paraId="7F52A107" w14:textId="199A2E69" w:rsidR="00D035D3" w:rsidRPr="00D035D3" w:rsidRDefault="00D035D3" w:rsidP="00D035D3">
      <w:pPr>
        <w:pStyle w:val="ListParagraph"/>
        <w:numPr>
          <w:ilvl w:val="0"/>
          <w:numId w:val="5"/>
        </w:numPr>
        <w:rPr>
          <w:b/>
          <w:color w:val="000000" w:themeColor="text1"/>
          <w:sz w:val="24"/>
        </w:rPr>
      </w:pPr>
      <w:r>
        <w:rPr>
          <w:color w:val="000000" w:themeColor="text1"/>
          <w:sz w:val="24"/>
        </w:rPr>
        <w:t>Chariot races took place in the Circus Maximus, a large oval-shaped stadium</w:t>
      </w:r>
    </w:p>
    <w:p w14:paraId="65F8EC9D" w14:textId="6E710189" w:rsidR="00D035D3" w:rsidRPr="006A2C55" w:rsidRDefault="006A2C55" w:rsidP="00D035D3">
      <w:pPr>
        <w:pStyle w:val="ListParagraph"/>
        <w:numPr>
          <w:ilvl w:val="0"/>
          <w:numId w:val="5"/>
        </w:numPr>
        <w:rPr>
          <w:b/>
          <w:color w:val="000000" w:themeColor="text1"/>
          <w:sz w:val="24"/>
        </w:rPr>
      </w:pPr>
      <w:r>
        <w:rPr>
          <w:color w:val="000000" w:themeColor="text1"/>
          <w:sz w:val="24"/>
        </w:rPr>
        <w:t>Consists primarily the Roman mobs</w:t>
      </w:r>
    </w:p>
    <w:p w14:paraId="6E9DCB73" w14:textId="744A0E3B" w:rsidR="00C90F2D" w:rsidRPr="00C90F2D" w:rsidRDefault="006A2C55" w:rsidP="00C90F2D">
      <w:pPr>
        <w:pStyle w:val="ListParagraph"/>
        <w:numPr>
          <w:ilvl w:val="1"/>
          <w:numId w:val="5"/>
        </w:numPr>
        <w:rPr>
          <w:b/>
          <w:color w:val="000000" w:themeColor="text1"/>
          <w:sz w:val="24"/>
        </w:rPr>
      </w:pPr>
      <w:r>
        <w:rPr>
          <w:color w:val="000000" w:themeColor="text1"/>
          <w:sz w:val="24"/>
        </w:rPr>
        <w:t>They took great care of their military people who have survived</w:t>
      </w:r>
      <w:r w:rsidR="00C90F2D">
        <w:rPr>
          <w:color w:val="000000" w:themeColor="text1"/>
          <w:sz w:val="24"/>
        </w:rPr>
        <w:t xml:space="preserve"> but not the elite, the philosophers, and the wealthy</w:t>
      </w:r>
    </w:p>
    <w:p w14:paraId="029DA185" w14:textId="61CDF6DD" w:rsidR="00C90F2D" w:rsidRPr="00C90F2D" w:rsidRDefault="00C90F2D" w:rsidP="00C90F2D">
      <w:pPr>
        <w:pStyle w:val="ListParagraph"/>
        <w:numPr>
          <w:ilvl w:val="2"/>
          <w:numId w:val="5"/>
        </w:numPr>
        <w:rPr>
          <w:b/>
          <w:color w:val="000000" w:themeColor="text1"/>
          <w:sz w:val="24"/>
        </w:rPr>
      </w:pPr>
      <w:r>
        <w:rPr>
          <w:color w:val="000000" w:themeColor="text1"/>
          <w:sz w:val="24"/>
        </w:rPr>
        <w:t xml:space="preserve">The wealthy owned their own villas because they didn’t want to mingle with the roman mob </w:t>
      </w:r>
    </w:p>
    <w:p w14:paraId="2FB22F51" w14:textId="2FE05AAD" w:rsidR="00C90F2D" w:rsidRPr="00C90F2D" w:rsidRDefault="00C90F2D" w:rsidP="00C90F2D">
      <w:pPr>
        <w:pStyle w:val="ListParagraph"/>
        <w:numPr>
          <w:ilvl w:val="3"/>
          <w:numId w:val="5"/>
        </w:numPr>
        <w:rPr>
          <w:b/>
          <w:color w:val="000000" w:themeColor="text1"/>
          <w:sz w:val="24"/>
        </w:rPr>
      </w:pPr>
      <w:r>
        <w:rPr>
          <w:color w:val="000000" w:themeColor="text1"/>
          <w:sz w:val="24"/>
        </w:rPr>
        <w:t>They had the idea that you had to be surrounded by like-people, and they didn’t want to get the disease</w:t>
      </w:r>
    </w:p>
    <w:p w14:paraId="259DC020" w14:textId="069D5E49" w:rsidR="00C90F2D" w:rsidRDefault="00C90F2D" w:rsidP="00C90F2D">
      <w:pPr>
        <w:rPr>
          <w:b/>
          <w:color w:val="000000" w:themeColor="text1"/>
          <w:sz w:val="24"/>
        </w:rPr>
      </w:pPr>
      <w:r>
        <w:rPr>
          <w:b/>
          <w:color w:val="000000" w:themeColor="text1"/>
          <w:sz w:val="24"/>
        </w:rPr>
        <w:t>Chariot Races</w:t>
      </w:r>
    </w:p>
    <w:p w14:paraId="7A576A7E" w14:textId="7CF81250" w:rsidR="00C90F2D" w:rsidRDefault="00580D92" w:rsidP="00C90F2D">
      <w:pPr>
        <w:pStyle w:val="ListParagraph"/>
        <w:numPr>
          <w:ilvl w:val="0"/>
          <w:numId w:val="5"/>
        </w:numPr>
        <w:rPr>
          <w:color w:val="000000" w:themeColor="text1"/>
          <w:sz w:val="24"/>
        </w:rPr>
      </w:pPr>
      <w:r>
        <w:rPr>
          <w:color w:val="000000" w:themeColor="text1"/>
          <w:sz w:val="24"/>
        </w:rPr>
        <w:t>Races were rough and loud –they lasted seven laps and would include as many as 12 chariots at any one time. The drivers were usually the slaves</w:t>
      </w:r>
    </w:p>
    <w:p w14:paraId="163150DE" w14:textId="130D8B6A" w:rsidR="00580D92" w:rsidRDefault="00580D92" w:rsidP="00C90F2D">
      <w:pPr>
        <w:pStyle w:val="ListParagraph"/>
        <w:numPr>
          <w:ilvl w:val="0"/>
          <w:numId w:val="5"/>
        </w:numPr>
        <w:rPr>
          <w:color w:val="000000" w:themeColor="text1"/>
          <w:sz w:val="24"/>
        </w:rPr>
      </w:pPr>
      <w:r>
        <w:rPr>
          <w:color w:val="000000" w:themeColor="text1"/>
          <w:sz w:val="24"/>
        </w:rPr>
        <w:t xml:space="preserve">Many drivers were thrown from a broken or </w:t>
      </w:r>
      <w:r w:rsidR="006B23E1">
        <w:rPr>
          <w:color w:val="000000" w:themeColor="text1"/>
          <w:sz w:val="24"/>
        </w:rPr>
        <w:t>overturned</w:t>
      </w:r>
      <w:r>
        <w:rPr>
          <w:color w:val="000000" w:themeColor="text1"/>
          <w:sz w:val="24"/>
        </w:rPr>
        <w:t xml:space="preserve"> chariot. They could then be trampled and killed by the charging horses, or get caught in the reins and dragged to their deaths</w:t>
      </w:r>
    </w:p>
    <w:p w14:paraId="53E373B5" w14:textId="1C55E05F" w:rsidR="00580D92" w:rsidRDefault="00580D92" w:rsidP="00C90F2D">
      <w:pPr>
        <w:pStyle w:val="ListParagraph"/>
        <w:numPr>
          <w:ilvl w:val="0"/>
          <w:numId w:val="5"/>
        </w:numPr>
        <w:rPr>
          <w:color w:val="000000" w:themeColor="text1"/>
          <w:sz w:val="24"/>
        </w:rPr>
      </w:pPr>
      <w:r>
        <w:rPr>
          <w:color w:val="000000" w:themeColor="text1"/>
          <w:sz w:val="24"/>
        </w:rPr>
        <w:t>Chariots were organized with four main teams –red, white, blue and green. Each team had its own scouts for finding talented riders and horses, and each team was passionately supported</w:t>
      </w:r>
    </w:p>
    <w:p w14:paraId="4813028E" w14:textId="49789016" w:rsidR="00580D92" w:rsidRDefault="00580D92" w:rsidP="00C90F2D">
      <w:pPr>
        <w:pStyle w:val="ListParagraph"/>
        <w:numPr>
          <w:ilvl w:val="0"/>
          <w:numId w:val="5"/>
        </w:numPr>
        <w:rPr>
          <w:color w:val="000000" w:themeColor="text1"/>
          <w:sz w:val="24"/>
        </w:rPr>
      </w:pPr>
      <w:r>
        <w:rPr>
          <w:color w:val="000000" w:themeColor="text1"/>
          <w:sz w:val="24"/>
        </w:rPr>
        <w:t>Like the gladiators, chariot races were popular sports for the Roman masses, not the social elites, who disliked the mob behaviour for the fans</w:t>
      </w:r>
    </w:p>
    <w:p w14:paraId="216F64BE" w14:textId="4EEE8420" w:rsidR="00580D92" w:rsidRDefault="00580D92" w:rsidP="00580D92">
      <w:pPr>
        <w:rPr>
          <w:b/>
          <w:color w:val="000000" w:themeColor="text1"/>
          <w:sz w:val="24"/>
        </w:rPr>
      </w:pPr>
      <w:r>
        <w:rPr>
          <w:b/>
          <w:color w:val="000000" w:themeColor="text1"/>
          <w:sz w:val="24"/>
        </w:rPr>
        <w:t>Other Popular Roman Games</w:t>
      </w:r>
    </w:p>
    <w:p w14:paraId="045BC057" w14:textId="60050C3A" w:rsidR="00580D92" w:rsidRDefault="00580D92" w:rsidP="00580D92">
      <w:pPr>
        <w:pStyle w:val="ListParagraph"/>
        <w:numPr>
          <w:ilvl w:val="0"/>
          <w:numId w:val="5"/>
        </w:numPr>
        <w:rPr>
          <w:color w:val="000000" w:themeColor="text1"/>
          <w:sz w:val="24"/>
        </w:rPr>
      </w:pPr>
      <w:r>
        <w:rPr>
          <w:color w:val="000000" w:themeColor="text1"/>
          <w:sz w:val="24"/>
        </w:rPr>
        <w:t>Animal fights</w:t>
      </w:r>
    </w:p>
    <w:p w14:paraId="12F8709E" w14:textId="39568787" w:rsidR="00580D92" w:rsidRDefault="00580D92" w:rsidP="00580D92">
      <w:pPr>
        <w:pStyle w:val="ListParagraph"/>
        <w:numPr>
          <w:ilvl w:val="1"/>
          <w:numId w:val="5"/>
        </w:numPr>
        <w:rPr>
          <w:color w:val="000000" w:themeColor="text1"/>
          <w:sz w:val="24"/>
        </w:rPr>
      </w:pPr>
      <w:r>
        <w:rPr>
          <w:color w:val="000000" w:themeColor="text1"/>
          <w:sz w:val="24"/>
        </w:rPr>
        <w:t>400 hungry tigers unleashed on a stadium filled with animals</w:t>
      </w:r>
    </w:p>
    <w:p w14:paraId="3CB2FB11" w14:textId="7F4D0CB1" w:rsidR="00580D92" w:rsidRDefault="00580D92" w:rsidP="00580D92">
      <w:pPr>
        <w:pStyle w:val="ListParagraph"/>
        <w:numPr>
          <w:ilvl w:val="1"/>
          <w:numId w:val="5"/>
        </w:numPr>
        <w:rPr>
          <w:color w:val="000000" w:themeColor="text1"/>
          <w:sz w:val="24"/>
        </w:rPr>
      </w:pPr>
      <w:r>
        <w:rPr>
          <w:color w:val="000000" w:themeColor="text1"/>
          <w:sz w:val="24"/>
        </w:rPr>
        <w:t>Criminals were also dressed in animal skins and set free to survive against the tigers, lions, and panthers</w:t>
      </w:r>
    </w:p>
    <w:p w14:paraId="479A2367" w14:textId="1F61248C" w:rsidR="00580D92" w:rsidRDefault="00580D92" w:rsidP="00580D92">
      <w:pPr>
        <w:pStyle w:val="ListParagraph"/>
        <w:numPr>
          <w:ilvl w:val="0"/>
          <w:numId w:val="5"/>
        </w:numPr>
        <w:rPr>
          <w:color w:val="000000" w:themeColor="text1"/>
          <w:sz w:val="24"/>
        </w:rPr>
      </w:pPr>
      <w:r>
        <w:rPr>
          <w:color w:val="000000" w:themeColor="text1"/>
          <w:sz w:val="24"/>
        </w:rPr>
        <w:t>Sham naval battles</w:t>
      </w:r>
    </w:p>
    <w:p w14:paraId="49ECE02E" w14:textId="2ED7B9D6" w:rsidR="00580D92" w:rsidRDefault="00580D92" w:rsidP="00580D92">
      <w:pPr>
        <w:pStyle w:val="ListParagraph"/>
        <w:numPr>
          <w:ilvl w:val="1"/>
          <w:numId w:val="5"/>
        </w:numPr>
        <w:rPr>
          <w:color w:val="000000" w:themeColor="text1"/>
          <w:sz w:val="24"/>
        </w:rPr>
      </w:pPr>
      <w:r>
        <w:rPr>
          <w:color w:val="000000" w:themeColor="text1"/>
          <w:sz w:val="24"/>
        </w:rPr>
        <w:t>Flooded basins to fight on an artificial lake. Most drowned before killing each other</w:t>
      </w:r>
    </w:p>
    <w:p w14:paraId="25010CA7" w14:textId="5BC61BF2" w:rsidR="00580D92" w:rsidRDefault="00580D92" w:rsidP="00580D92">
      <w:pPr>
        <w:pStyle w:val="ListParagraph"/>
        <w:numPr>
          <w:ilvl w:val="1"/>
          <w:numId w:val="5"/>
        </w:numPr>
        <w:rPr>
          <w:color w:val="000000" w:themeColor="text1"/>
          <w:sz w:val="24"/>
        </w:rPr>
      </w:pPr>
      <w:r>
        <w:rPr>
          <w:color w:val="000000" w:themeColor="text1"/>
          <w:sz w:val="24"/>
        </w:rPr>
        <w:t>Gladiator contests</w:t>
      </w:r>
    </w:p>
    <w:p w14:paraId="344F2834" w14:textId="3C5C1331" w:rsidR="00580D92" w:rsidRDefault="00580D92" w:rsidP="00580D92">
      <w:pPr>
        <w:pStyle w:val="ListParagraph"/>
        <w:numPr>
          <w:ilvl w:val="1"/>
          <w:numId w:val="5"/>
        </w:numPr>
        <w:rPr>
          <w:color w:val="000000" w:themeColor="text1"/>
          <w:sz w:val="24"/>
        </w:rPr>
      </w:pPr>
      <w:r>
        <w:rPr>
          <w:color w:val="000000" w:themeColor="text1"/>
          <w:sz w:val="24"/>
        </w:rPr>
        <w:t>Held in the afternoon after the animal fights</w:t>
      </w:r>
    </w:p>
    <w:p w14:paraId="5A2AF093" w14:textId="72A154DD" w:rsidR="00580D92" w:rsidRDefault="00090FEB" w:rsidP="00090FEB">
      <w:pPr>
        <w:rPr>
          <w:b/>
          <w:color w:val="000000" w:themeColor="text1"/>
          <w:sz w:val="24"/>
        </w:rPr>
      </w:pPr>
      <w:r>
        <w:rPr>
          <w:b/>
          <w:color w:val="000000" w:themeColor="text1"/>
          <w:sz w:val="24"/>
        </w:rPr>
        <w:t>The Gladiators</w:t>
      </w:r>
    </w:p>
    <w:p w14:paraId="32419CF2" w14:textId="32573B11" w:rsidR="00090FEB" w:rsidRDefault="00090FEB" w:rsidP="00090FEB">
      <w:pPr>
        <w:pStyle w:val="ListParagraph"/>
        <w:numPr>
          <w:ilvl w:val="0"/>
          <w:numId w:val="5"/>
        </w:numPr>
        <w:rPr>
          <w:color w:val="000000" w:themeColor="text1"/>
          <w:sz w:val="24"/>
        </w:rPr>
      </w:pPr>
      <w:r>
        <w:rPr>
          <w:color w:val="000000" w:themeColor="text1"/>
          <w:sz w:val="24"/>
        </w:rPr>
        <w:t xml:space="preserve">The term </w:t>
      </w:r>
      <w:r w:rsidRPr="00947E78">
        <w:rPr>
          <w:b/>
          <w:i/>
          <w:color w:val="FF0000"/>
          <w:sz w:val="24"/>
        </w:rPr>
        <w:t>gladiator</w:t>
      </w:r>
      <w:r>
        <w:rPr>
          <w:color w:val="000000" w:themeColor="text1"/>
          <w:sz w:val="24"/>
        </w:rPr>
        <w:t xml:space="preserve"> originates from a weapon called ‘</w:t>
      </w:r>
      <w:r>
        <w:rPr>
          <w:i/>
          <w:color w:val="000000" w:themeColor="text1"/>
          <w:sz w:val="24"/>
        </w:rPr>
        <w:t>gladius</w:t>
      </w:r>
      <w:r>
        <w:rPr>
          <w:color w:val="000000" w:themeColor="text1"/>
          <w:sz w:val="24"/>
        </w:rPr>
        <w:t>’ used by the Romans</w:t>
      </w:r>
    </w:p>
    <w:p w14:paraId="1E64E452" w14:textId="6EB681BD" w:rsidR="00680A32" w:rsidRDefault="00090FEB" w:rsidP="00090FEB">
      <w:pPr>
        <w:pStyle w:val="ListParagraph"/>
        <w:numPr>
          <w:ilvl w:val="0"/>
          <w:numId w:val="5"/>
        </w:numPr>
        <w:rPr>
          <w:color w:val="000000" w:themeColor="text1"/>
          <w:sz w:val="24"/>
        </w:rPr>
      </w:pPr>
      <w:r>
        <w:rPr>
          <w:color w:val="000000" w:themeColor="text1"/>
          <w:sz w:val="24"/>
        </w:rPr>
        <w:t>Gladiators were primarily war prisoners, condemne</w:t>
      </w:r>
      <w:r w:rsidR="00680A32">
        <w:rPr>
          <w:color w:val="000000" w:themeColor="text1"/>
          <w:sz w:val="24"/>
        </w:rPr>
        <w:t>d criminals, and disobedient slaves</w:t>
      </w:r>
    </w:p>
    <w:p w14:paraId="6A9C3302" w14:textId="2F2D7C4F" w:rsidR="00680A32" w:rsidRDefault="00090FEB" w:rsidP="00680A32">
      <w:pPr>
        <w:pStyle w:val="ListParagraph"/>
        <w:numPr>
          <w:ilvl w:val="1"/>
          <w:numId w:val="5"/>
        </w:numPr>
        <w:rPr>
          <w:color w:val="000000" w:themeColor="text1"/>
          <w:sz w:val="24"/>
        </w:rPr>
      </w:pPr>
      <w:r>
        <w:rPr>
          <w:color w:val="000000" w:themeColor="text1"/>
          <w:sz w:val="24"/>
        </w:rPr>
        <w:t>select</w:t>
      </w:r>
      <w:r w:rsidR="00680A32">
        <w:rPr>
          <w:color w:val="000000" w:themeColor="text1"/>
          <w:sz w:val="24"/>
        </w:rPr>
        <w:t>ed</w:t>
      </w:r>
      <w:r>
        <w:rPr>
          <w:color w:val="000000" w:themeColor="text1"/>
          <w:sz w:val="24"/>
        </w:rPr>
        <w:t xml:space="preserve"> </w:t>
      </w:r>
      <w:r w:rsidR="00680A32">
        <w:rPr>
          <w:color w:val="000000" w:themeColor="text1"/>
          <w:sz w:val="24"/>
        </w:rPr>
        <w:t>individuals were sent to gladiator schools for expensive training</w:t>
      </w:r>
    </w:p>
    <w:p w14:paraId="7F06B617" w14:textId="5C9EE4A0" w:rsidR="00680A32" w:rsidRDefault="00680A32" w:rsidP="00680A32">
      <w:pPr>
        <w:pStyle w:val="ListParagraph"/>
        <w:numPr>
          <w:ilvl w:val="0"/>
          <w:numId w:val="5"/>
        </w:numPr>
        <w:rPr>
          <w:color w:val="000000" w:themeColor="text1"/>
          <w:sz w:val="24"/>
        </w:rPr>
      </w:pPr>
      <w:r>
        <w:rPr>
          <w:color w:val="000000" w:themeColor="text1"/>
          <w:sz w:val="24"/>
        </w:rPr>
        <w:t>Gladiators fought in stadiums of upwards of 50, 000 spectators</w:t>
      </w:r>
    </w:p>
    <w:p w14:paraId="3F8496ED" w14:textId="7A5B6C3E" w:rsidR="00680A32" w:rsidRDefault="00680A32" w:rsidP="00680A32">
      <w:pPr>
        <w:pStyle w:val="ListParagraph"/>
        <w:numPr>
          <w:ilvl w:val="0"/>
          <w:numId w:val="5"/>
        </w:numPr>
        <w:rPr>
          <w:color w:val="000000" w:themeColor="text1"/>
          <w:sz w:val="24"/>
        </w:rPr>
      </w:pPr>
      <w:r>
        <w:rPr>
          <w:color w:val="000000" w:themeColor="text1"/>
          <w:sz w:val="24"/>
        </w:rPr>
        <w:lastRenderedPageBreak/>
        <w:t xml:space="preserve">Crowd participated in the event and displayed thumbs up or down to the </w:t>
      </w:r>
      <w:r w:rsidR="006B23E1">
        <w:rPr>
          <w:color w:val="000000" w:themeColor="text1"/>
          <w:sz w:val="24"/>
        </w:rPr>
        <w:t>Emperor</w:t>
      </w:r>
      <w:r>
        <w:rPr>
          <w:color w:val="000000" w:themeColor="text1"/>
          <w:sz w:val="24"/>
        </w:rPr>
        <w:t xml:space="preserve"> to decide if the conquered Gladiator should survive</w:t>
      </w:r>
    </w:p>
    <w:p w14:paraId="606EF120" w14:textId="0101A362" w:rsidR="006B23E1" w:rsidRDefault="006B23E1" w:rsidP="00680A32">
      <w:pPr>
        <w:pStyle w:val="ListParagraph"/>
        <w:numPr>
          <w:ilvl w:val="0"/>
          <w:numId w:val="5"/>
        </w:numPr>
        <w:rPr>
          <w:color w:val="000000" w:themeColor="text1"/>
          <w:sz w:val="24"/>
        </w:rPr>
      </w:pPr>
      <w:r>
        <w:rPr>
          <w:color w:val="000000" w:themeColor="text1"/>
          <w:sz w:val="24"/>
        </w:rPr>
        <w:t>If the gladiator fought well, he was spared to fight another day. Gladiators could also be rented to stage a munrus (contest) to honour an individual</w:t>
      </w:r>
    </w:p>
    <w:p w14:paraId="1B254CD7" w14:textId="337EE01A" w:rsidR="006B23E1" w:rsidRDefault="006B23E1" w:rsidP="006B23E1">
      <w:pPr>
        <w:pStyle w:val="ListParagraph"/>
        <w:numPr>
          <w:ilvl w:val="0"/>
          <w:numId w:val="5"/>
        </w:numPr>
        <w:rPr>
          <w:color w:val="000000" w:themeColor="text1"/>
          <w:sz w:val="24"/>
        </w:rPr>
      </w:pPr>
      <w:r>
        <w:rPr>
          <w:color w:val="000000" w:themeColor="text1"/>
          <w:sz w:val="24"/>
        </w:rPr>
        <w:t>By the 1</w:t>
      </w:r>
      <w:r w:rsidRPr="006B23E1">
        <w:rPr>
          <w:color w:val="000000" w:themeColor="text1"/>
          <w:sz w:val="24"/>
          <w:vertAlign w:val="superscript"/>
        </w:rPr>
        <w:t>st</w:t>
      </w:r>
      <w:r>
        <w:rPr>
          <w:color w:val="000000" w:themeColor="text1"/>
          <w:sz w:val="24"/>
        </w:rPr>
        <w:t xml:space="preserve"> and 2</w:t>
      </w:r>
      <w:r w:rsidRPr="006B23E1">
        <w:rPr>
          <w:color w:val="000000" w:themeColor="text1"/>
          <w:sz w:val="24"/>
          <w:vertAlign w:val="superscript"/>
        </w:rPr>
        <w:t>nd</w:t>
      </w:r>
      <w:r>
        <w:rPr>
          <w:color w:val="000000" w:themeColor="text1"/>
          <w:sz w:val="24"/>
        </w:rPr>
        <w:t xml:space="preserve"> centuries, popularity for gladiatorial combat was widespread</w:t>
      </w:r>
    </w:p>
    <w:p w14:paraId="70ACE29F" w14:textId="781DF39F" w:rsidR="006B23E1" w:rsidRDefault="006B23E1" w:rsidP="006B23E1">
      <w:pPr>
        <w:pStyle w:val="ListParagraph"/>
        <w:numPr>
          <w:ilvl w:val="1"/>
          <w:numId w:val="5"/>
        </w:numPr>
        <w:rPr>
          <w:color w:val="000000" w:themeColor="text1"/>
          <w:sz w:val="24"/>
        </w:rPr>
      </w:pPr>
      <w:r>
        <w:rPr>
          <w:color w:val="000000" w:themeColor="text1"/>
          <w:sz w:val="24"/>
        </w:rPr>
        <w:t xml:space="preserve">For example, in Pompeii, population of 20,000, an amphitheater was built to seat 20,000 and a school to train gladiators was </w:t>
      </w:r>
      <w:r w:rsidR="008D2CDC">
        <w:rPr>
          <w:color w:val="000000" w:themeColor="text1"/>
          <w:sz w:val="24"/>
        </w:rPr>
        <w:t>established.</w:t>
      </w:r>
    </w:p>
    <w:p w14:paraId="23C5D8E1" w14:textId="56D6BAB9" w:rsidR="008D2CDC" w:rsidRDefault="008D2CDC" w:rsidP="008D2CDC">
      <w:pPr>
        <w:pStyle w:val="ListParagraph"/>
        <w:numPr>
          <w:ilvl w:val="2"/>
          <w:numId w:val="5"/>
        </w:numPr>
        <w:rPr>
          <w:color w:val="000000" w:themeColor="text1"/>
          <w:sz w:val="24"/>
        </w:rPr>
      </w:pPr>
      <w:r>
        <w:rPr>
          <w:color w:val="000000" w:themeColor="text1"/>
          <w:sz w:val="24"/>
        </w:rPr>
        <w:t>Flavian Amphitheater (colosseum) built in Rome</w:t>
      </w:r>
    </w:p>
    <w:p w14:paraId="7B64974C" w14:textId="7DEC27F9" w:rsidR="008D2CDC" w:rsidRDefault="008D2CDC" w:rsidP="008D2CDC">
      <w:pPr>
        <w:pStyle w:val="ListParagraph"/>
        <w:numPr>
          <w:ilvl w:val="0"/>
          <w:numId w:val="5"/>
        </w:numPr>
        <w:rPr>
          <w:color w:val="000000" w:themeColor="text1"/>
          <w:sz w:val="24"/>
        </w:rPr>
      </w:pPr>
      <w:r>
        <w:rPr>
          <w:color w:val="000000" w:themeColor="text1"/>
          <w:sz w:val="24"/>
        </w:rPr>
        <w:t>The games were so popular that successful gladiators could become famous; survive years in the arena and retire</w:t>
      </w:r>
    </w:p>
    <w:p w14:paraId="06C63BAE" w14:textId="7B0DD377" w:rsidR="008D2CDC" w:rsidRDefault="008D2CDC" w:rsidP="008D2CDC">
      <w:pPr>
        <w:pStyle w:val="ListParagraph"/>
        <w:numPr>
          <w:ilvl w:val="1"/>
          <w:numId w:val="5"/>
        </w:numPr>
        <w:rPr>
          <w:color w:val="000000" w:themeColor="text1"/>
          <w:sz w:val="24"/>
        </w:rPr>
      </w:pPr>
      <w:r>
        <w:rPr>
          <w:color w:val="000000" w:themeColor="text1"/>
          <w:sz w:val="24"/>
        </w:rPr>
        <w:t>Some would then become instructors at gladiator training schools, controlled by the state so that they couldn’t be used to train private armies</w:t>
      </w:r>
    </w:p>
    <w:p w14:paraId="2959F4B7" w14:textId="4509E8AE" w:rsidR="008D2CDC" w:rsidRDefault="008D2CDC" w:rsidP="008D2CDC">
      <w:pPr>
        <w:pStyle w:val="ListParagraph"/>
        <w:numPr>
          <w:ilvl w:val="1"/>
          <w:numId w:val="5"/>
        </w:numPr>
        <w:rPr>
          <w:color w:val="000000" w:themeColor="text1"/>
          <w:sz w:val="24"/>
        </w:rPr>
      </w:pPr>
      <w:r>
        <w:rPr>
          <w:color w:val="000000" w:themeColor="text1"/>
          <w:sz w:val="24"/>
        </w:rPr>
        <w:t>Training schools were located throughout Roman Empire</w:t>
      </w:r>
    </w:p>
    <w:p w14:paraId="5C7664E7" w14:textId="2830313B" w:rsidR="008D2CDC" w:rsidRDefault="008D2CDC" w:rsidP="008D2CDC">
      <w:pPr>
        <w:pStyle w:val="ListParagraph"/>
        <w:numPr>
          <w:ilvl w:val="2"/>
          <w:numId w:val="5"/>
        </w:numPr>
        <w:rPr>
          <w:color w:val="000000" w:themeColor="text1"/>
          <w:sz w:val="24"/>
        </w:rPr>
      </w:pPr>
      <w:r>
        <w:rPr>
          <w:color w:val="000000" w:themeColor="text1"/>
          <w:sz w:val="24"/>
        </w:rPr>
        <w:t>Pompeii and Capua among largest; also in England, North Africa, Turkey</w:t>
      </w:r>
    </w:p>
    <w:p w14:paraId="68F0447E" w14:textId="35FD401A" w:rsidR="00CD4BB0" w:rsidRDefault="00CD4BB0" w:rsidP="00CD4BB0">
      <w:pPr>
        <w:rPr>
          <w:b/>
          <w:color w:val="000000" w:themeColor="text1"/>
          <w:sz w:val="24"/>
        </w:rPr>
      </w:pPr>
      <w:r>
        <w:rPr>
          <w:b/>
          <w:color w:val="000000" w:themeColor="text1"/>
          <w:sz w:val="24"/>
        </w:rPr>
        <w:t>Colosseum and Gladiators (Film)</w:t>
      </w:r>
    </w:p>
    <w:p w14:paraId="6FC00E9B" w14:textId="394D8029" w:rsidR="00CD4BB0" w:rsidRDefault="00CD4BB0" w:rsidP="00CD4BB0">
      <w:pPr>
        <w:pStyle w:val="ListParagraph"/>
        <w:numPr>
          <w:ilvl w:val="0"/>
          <w:numId w:val="9"/>
        </w:numPr>
        <w:rPr>
          <w:color w:val="000000" w:themeColor="text1"/>
          <w:sz w:val="24"/>
        </w:rPr>
      </w:pPr>
      <w:r>
        <w:rPr>
          <w:color w:val="000000" w:themeColor="text1"/>
          <w:sz w:val="24"/>
        </w:rPr>
        <w:t>Using the example of the Flavian Amphitheater, describe how the games reflected Roman culture and society</w:t>
      </w:r>
    </w:p>
    <w:p w14:paraId="677DB060" w14:textId="37658E2A" w:rsidR="00CD4BB0" w:rsidRDefault="00FF1BA5" w:rsidP="00CD4BB0">
      <w:pPr>
        <w:pStyle w:val="ListParagraph"/>
        <w:numPr>
          <w:ilvl w:val="1"/>
          <w:numId w:val="9"/>
        </w:numPr>
        <w:rPr>
          <w:color w:val="000000" w:themeColor="text1"/>
          <w:sz w:val="24"/>
        </w:rPr>
      </w:pPr>
      <w:r>
        <w:rPr>
          <w:color w:val="000000" w:themeColor="text1"/>
          <w:sz w:val="24"/>
        </w:rPr>
        <w:t>Depended on the size of the colosseum and money which showed political strength and how strong the society was in terms of wealth (the material used to build the theatre)</w:t>
      </w:r>
    </w:p>
    <w:p w14:paraId="01034609" w14:textId="72E1BEDD" w:rsidR="00803AEE" w:rsidRDefault="00803AEE" w:rsidP="00CD4BB0">
      <w:pPr>
        <w:pStyle w:val="ListParagraph"/>
        <w:numPr>
          <w:ilvl w:val="1"/>
          <w:numId w:val="9"/>
        </w:numPr>
        <w:rPr>
          <w:color w:val="000000" w:themeColor="text1"/>
          <w:sz w:val="24"/>
        </w:rPr>
      </w:pPr>
      <w:r>
        <w:rPr>
          <w:color w:val="000000" w:themeColor="text1"/>
          <w:sz w:val="24"/>
        </w:rPr>
        <w:t>Showed that the society was wealthy</w:t>
      </w:r>
    </w:p>
    <w:p w14:paraId="75A26AA2" w14:textId="62C7C3C9" w:rsidR="00803AEE" w:rsidRDefault="00803AEE" w:rsidP="00CD4BB0">
      <w:pPr>
        <w:pStyle w:val="ListParagraph"/>
        <w:numPr>
          <w:ilvl w:val="1"/>
          <w:numId w:val="9"/>
        </w:numPr>
        <w:rPr>
          <w:color w:val="000000" w:themeColor="text1"/>
          <w:sz w:val="24"/>
        </w:rPr>
      </w:pPr>
      <w:r>
        <w:rPr>
          <w:color w:val="000000" w:themeColor="text1"/>
          <w:sz w:val="24"/>
        </w:rPr>
        <w:t xml:space="preserve">There </w:t>
      </w:r>
      <w:r w:rsidR="00404793">
        <w:rPr>
          <w:color w:val="000000" w:themeColor="text1"/>
          <w:sz w:val="24"/>
        </w:rPr>
        <w:t>were</w:t>
      </w:r>
      <w:r>
        <w:rPr>
          <w:color w:val="000000" w:themeColor="text1"/>
          <w:sz w:val="24"/>
        </w:rPr>
        <w:t xml:space="preserve"> some social orders whereby woman </w:t>
      </w:r>
      <w:r w:rsidR="00DE3749">
        <w:rPr>
          <w:color w:val="000000" w:themeColor="text1"/>
          <w:sz w:val="24"/>
        </w:rPr>
        <w:t>was</w:t>
      </w:r>
      <w:r>
        <w:rPr>
          <w:color w:val="000000" w:themeColor="text1"/>
          <w:sz w:val="24"/>
        </w:rPr>
        <w:t xml:space="preserve"> put at the top with the worst seats because it was a patriarchal society</w:t>
      </w:r>
      <w:r w:rsidR="007608BF">
        <w:rPr>
          <w:color w:val="000000" w:themeColor="text1"/>
          <w:sz w:val="24"/>
        </w:rPr>
        <w:t xml:space="preserve"> (games held a roman virtue)</w:t>
      </w:r>
      <w:r w:rsidR="003E0893">
        <w:rPr>
          <w:color w:val="000000" w:themeColor="text1"/>
          <w:sz w:val="24"/>
        </w:rPr>
        <w:t>, disciplined people into not becoming a criminal</w:t>
      </w:r>
    </w:p>
    <w:p w14:paraId="3D1C4280" w14:textId="2927FE5D" w:rsidR="003E0893" w:rsidRDefault="003E0893" w:rsidP="003E0893">
      <w:pPr>
        <w:pStyle w:val="ListParagraph"/>
        <w:numPr>
          <w:ilvl w:val="2"/>
          <w:numId w:val="9"/>
        </w:numPr>
        <w:rPr>
          <w:color w:val="000000" w:themeColor="text1"/>
          <w:sz w:val="24"/>
        </w:rPr>
      </w:pPr>
      <w:r>
        <w:rPr>
          <w:color w:val="000000" w:themeColor="text1"/>
          <w:sz w:val="24"/>
        </w:rPr>
        <w:t>Those who were criminals were those who fought against the hungry animals in the arena</w:t>
      </w:r>
    </w:p>
    <w:p w14:paraId="60F56181" w14:textId="305BBA0D" w:rsidR="007608BF" w:rsidRDefault="007608BF" w:rsidP="007608BF">
      <w:pPr>
        <w:pStyle w:val="ListParagraph"/>
        <w:numPr>
          <w:ilvl w:val="1"/>
          <w:numId w:val="9"/>
        </w:numPr>
        <w:rPr>
          <w:color w:val="000000" w:themeColor="text1"/>
          <w:sz w:val="24"/>
        </w:rPr>
      </w:pPr>
      <w:r>
        <w:rPr>
          <w:color w:val="000000" w:themeColor="text1"/>
          <w:sz w:val="24"/>
        </w:rPr>
        <w:t>Used as a political function because food, drinks, and tickets were provided</w:t>
      </w:r>
      <w:r w:rsidR="00637E39">
        <w:rPr>
          <w:color w:val="000000" w:themeColor="text1"/>
          <w:sz w:val="24"/>
        </w:rPr>
        <w:t xml:space="preserve"> which offers social mingling opportunities</w:t>
      </w:r>
    </w:p>
    <w:p w14:paraId="49FD47C8" w14:textId="522B219F" w:rsidR="00637E39" w:rsidRPr="003E0893" w:rsidRDefault="00637E39" w:rsidP="003E0893">
      <w:pPr>
        <w:pStyle w:val="ListParagraph"/>
        <w:numPr>
          <w:ilvl w:val="1"/>
          <w:numId w:val="9"/>
        </w:numPr>
        <w:rPr>
          <w:color w:val="000000" w:themeColor="text1"/>
          <w:sz w:val="24"/>
        </w:rPr>
      </w:pPr>
      <w:r>
        <w:rPr>
          <w:color w:val="000000" w:themeColor="text1"/>
          <w:sz w:val="24"/>
        </w:rPr>
        <w:t xml:space="preserve">Allowed people to </w:t>
      </w:r>
      <w:r w:rsidR="003E0893">
        <w:rPr>
          <w:color w:val="000000" w:themeColor="text1"/>
          <w:sz w:val="24"/>
        </w:rPr>
        <w:t xml:space="preserve">consider themselves as special </w:t>
      </w:r>
      <w:r>
        <w:rPr>
          <w:color w:val="000000" w:themeColor="text1"/>
          <w:sz w:val="24"/>
        </w:rPr>
        <w:t>people</w:t>
      </w:r>
    </w:p>
    <w:p w14:paraId="59555292" w14:textId="550871DA" w:rsidR="00CD4BB0" w:rsidRDefault="00CD4BB0" w:rsidP="00CD4BB0">
      <w:pPr>
        <w:pStyle w:val="ListParagraph"/>
        <w:numPr>
          <w:ilvl w:val="0"/>
          <w:numId w:val="9"/>
        </w:numPr>
        <w:rPr>
          <w:color w:val="000000" w:themeColor="text1"/>
          <w:sz w:val="24"/>
        </w:rPr>
      </w:pPr>
      <w:r>
        <w:rPr>
          <w:color w:val="000000" w:themeColor="text1"/>
          <w:sz w:val="24"/>
        </w:rPr>
        <w:t>What/who influenced the development of sport in the Roman period?</w:t>
      </w:r>
    </w:p>
    <w:p w14:paraId="5BB5B204" w14:textId="647B3AD0" w:rsidR="003E0893" w:rsidRDefault="003E0893" w:rsidP="003E0893">
      <w:pPr>
        <w:pStyle w:val="ListParagraph"/>
        <w:numPr>
          <w:ilvl w:val="1"/>
          <w:numId w:val="9"/>
        </w:numPr>
        <w:rPr>
          <w:color w:val="000000" w:themeColor="text1"/>
          <w:sz w:val="24"/>
        </w:rPr>
      </w:pPr>
      <w:r>
        <w:rPr>
          <w:color w:val="000000" w:themeColor="text1"/>
          <w:sz w:val="24"/>
        </w:rPr>
        <w:t xml:space="preserve">Philosophy </w:t>
      </w:r>
    </w:p>
    <w:p w14:paraId="1A8F0E5F" w14:textId="2A4DE49A" w:rsidR="008B5CFA" w:rsidRDefault="008B5CFA" w:rsidP="003E0893">
      <w:pPr>
        <w:pStyle w:val="ListParagraph"/>
        <w:numPr>
          <w:ilvl w:val="1"/>
          <w:numId w:val="9"/>
        </w:numPr>
        <w:rPr>
          <w:color w:val="000000" w:themeColor="text1"/>
          <w:sz w:val="24"/>
        </w:rPr>
      </w:pPr>
      <w:r>
        <w:rPr>
          <w:color w:val="000000" w:themeColor="text1"/>
          <w:sz w:val="24"/>
        </w:rPr>
        <w:t>Gods—people would sacrifice their life to please the gods</w:t>
      </w:r>
    </w:p>
    <w:p w14:paraId="51FE77FC" w14:textId="3A3AEDAB" w:rsidR="008B5CFA" w:rsidRDefault="008B5CFA" w:rsidP="003E0893">
      <w:pPr>
        <w:pStyle w:val="ListParagraph"/>
        <w:numPr>
          <w:ilvl w:val="1"/>
          <w:numId w:val="9"/>
        </w:numPr>
        <w:rPr>
          <w:color w:val="000000" w:themeColor="text1"/>
          <w:sz w:val="24"/>
        </w:rPr>
      </w:pPr>
      <w:r>
        <w:rPr>
          <w:color w:val="000000" w:themeColor="text1"/>
          <w:sz w:val="24"/>
        </w:rPr>
        <w:t>The emperor—they raised the Roman mob</w:t>
      </w:r>
    </w:p>
    <w:p w14:paraId="6D816417" w14:textId="17E9AD03" w:rsidR="001F3D00" w:rsidRDefault="001F3D00" w:rsidP="003E0893">
      <w:pPr>
        <w:pStyle w:val="ListParagraph"/>
        <w:numPr>
          <w:ilvl w:val="1"/>
          <w:numId w:val="9"/>
        </w:numPr>
        <w:rPr>
          <w:color w:val="000000" w:themeColor="text1"/>
          <w:sz w:val="24"/>
        </w:rPr>
      </w:pPr>
      <w:r>
        <w:rPr>
          <w:color w:val="000000" w:themeColor="text1"/>
          <w:sz w:val="24"/>
        </w:rPr>
        <w:t>Development was to distinguish the Greek by creating a system that was closely linked to creating identity</w:t>
      </w:r>
    </w:p>
    <w:p w14:paraId="1C2510F6" w14:textId="0A7FF3A7" w:rsidR="00CD4BB0" w:rsidRDefault="00CD4BB0" w:rsidP="00CD4BB0">
      <w:pPr>
        <w:pStyle w:val="ListParagraph"/>
        <w:numPr>
          <w:ilvl w:val="0"/>
          <w:numId w:val="9"/>
        </w:numPr>
        <w:rPr>
          <w:color w:val="000000" w:themeColor="text1"/>
          <w:sz w:val="24"/>
        </w:rPr>
      </w:pPr>
      <w:r>
        <w:rPr>
          <w:color w:val="000000" w:themeColor="text1"/>
          <w:sz w:val="24"/>
        </w:rPr>
        <w:t>Contextualize the life and training of a gladiator</w:t>
      </w:r>
    </w:p>
    <w:p w14:paraId="76824AA6" w14:textId="113DF61C" w:rsidR="002B07A5" w:rsidRPr="002B07A5" w:rsidRDefault="001F3D00" w:rsidP="002B07A5">
      <w:pPr>
        <w:pStyle w:val="ListParagraph"/>
        <w:numPr>
          <w:ilvl w:val="1"/>
          <w:numId w:val="9"/>
        </w:numPr>
        <w:rPr>
          <w:color w:val="000000" w:themeColor="text1"/>
          <w:sz w:val="24"/>
        </w:rPr>
      </w:pPr>
      <w:r w:rsidRPr="008B39DE">
        <w:rPr>
          <w:color w:val="000000" w:themeColor="text1"/>
          <w:sz w:val="24"/>
        </w:rPr>
        <w:t>Slaves—</w:t>
      </w:r>
      <w:r w:rsidR="008B39DE" w:rsidRPr="008B39DE">
        <w:rPr>
          <w:color w:val="000000" w:themeColor="text1"/>
          <w:sz w:val="24"/>
        </w:rPr>
        <w:t xml:space="preserve"> </w:t>
      </w:r>
      <w:r w:rsidR="008B39DE">
        <w:rPr>
          <w:color w:val="000000" w:themeColor="text1"/>
          <w:sz w:val="24"/>
        </w:rPr>
        <w:t>Young men were taken to serve the Roman empire, but p</w:t>
      </w:r>
      <w:r w:rsidR="00136734" w:rsidRPr="008B39DE">
        <w:rPr>
          <w:color w:val="000000" w:themeColor="text1"/>
          <w:sz w:val="24"/>
        </w:rPr>
        <w:t xml:space="preserve">eople </w:t>
      </w:r>
      <w:r w:rsidRPr="008B39DE">
        <w:rPr>
          <w:color w:val="000000" w:themeColor="text1"/>
          <w:sz w:val="24"/>
        </w:rPr>
        <w:t>sometimes volunteered</w:t>
      </w:r>
      <w:r w:rsidR="00136734" w:rsidRPr="008B39DE">
        <w:rPr>
          <w:color w:val="000000" w:themeColor="text1"/>
          <w:sz w:val="24"/>
        </w:rPr>
        <w:t xml:space="preserve"> and were those who built the colosseum to show their own faith</w:t>
      </w:r>
      <w:r w:rsidRPr="008B39DE">
        <w:rPr>
          <w:color w:val="000000" w:themeColor="text1"/>
          <w:sz w:val="24"/>
        </w:rPr>
        <w:t xml:space="preserve">. </w:t>
      </w:r>
      <w:r w:rsidR="00136734" w:rsidRPr="008B39DE">
        <w:rPr>
          <w:color w:val="000000" w:themeColor="text1"/>
          <w:sz w:val="24"/>
        </w:rPr>
        <w:t xml:space="preserve">They would receive adequate </w:t>
      </w:r>
      <w:r w:rsidR="008B39DE" w:rsidRPr="008B39DE">
        <w:rPr>
          <w:color w:val="000000" w:themeColor="text1"/>
          <w:sz w:val="24"/>
        </w:rPr>
        <w:t xml:space="preserve">living conditions and training if they were successful in their jobs </w:t>
      </w:r>
      <w:r w:rsidR="002B07A5">
        <w:rPr>
          <w:color w:val="000000" w:themeColor="text1"/>
          <w:sz w:val="24"/>
        </w:rPr>
        <w:t>(</w:t>
      </w:r>
      <w:r w:rsidR="008B39DE" w:rsidRPr="002B07A5">
        <w:rPr>
          <w:color w:val="000000" w:themeColor="text1"/>
          <w:sz w:val="24"/>
        </w:rPr>
        <w:t>Embodied the concept of virtue that they would fight honourably and with bravery because they had to face death every time</w:t>
      </w:r>
      <w:r w:rsidR="002B07A5">
        <w:rPr>
          <w:color w:val="000000" w:themeColor="text1"/>
          <w:sz w:val="24"/>
        </w:rPr>
        <w:t xml:space="preserve">). </w:t>
      </w:r>
      <w:r w:rsidR="002B07A5">
        <w:rPr>
          <w:color w:val="000000" w:themeColor="text1"/>
          <w:sz w:val="24"/>
        </w:rPr>
        <w:lastRenderedPageBreak/>
        <w:t xml:space="preserve">Trained in different schools by former gladiators </w:t>
      </w:r>
      <w:r w:rsidR="00D3521D">
        <w:rPr>
          <w:color w:val="000000" w:themeColor="text1"/>
          <w:sz w:val="24"/>
        </w:rPr>
        <w:t>across the R</w:t>
      </w:r>
      <w:r w:rsidR="002B07A5">
        <w:rPr>
          <w:color w:val="000000" w:themeColor="text1"/>
          <w:sz w:val="24"/>
        </w:rPr>
        <w:t>oman empire.</w:t>
      </w:r>
      <w:r w:rsidR="00526BE2">
        <w:rPr>
          <w:color w:val="000000" w:themeColor="text1"/>
          <w:sz w:val="24"/>
        </w:rPr>
        <w:t xml:space="preserve"> Took an oath to swear by. If they died, they would form burial clubs and bury them properly and take care of their widowed children</w:t>
      </w:r>
    </w:p>
    <w:p w14:paraId="487A931B" w14:textId="1D5A97DC" w:rsidR="00CE01DC" w:rsidRDefault="00CE01DC" w:rsidP="00CE01DC">
      <w:pPr>
        <w:pStyle w:val="Heading1"/>
      </w:pPr>
      <w:r>
        <w:t>Week 4 – Roman Games: Gladiators</w:t>
      </w:r>
    </w:p>
    <w:p w14:paraId="216A5EEF" w14:textId="0E41D624" w:rsidR="00CE01DC" w:rsidRPr="00932979" w:rsidRDefault="00CE01DC" w:rsidP="00CE01DC">
      <w:pPr>
        <w:pStyle w:val="Heading2"/>
        <w:jc w:val="right"/>
        <w:rPr>
          <w:color w:val="000000" w:themeColor="text1"/>
          <w:sz w:val="24"/>
        </w:rPr>
      </w:pPr>
      <w:r>
        <w:rPr>
          <w:color w:val="000000" w:themeColor="text1"/>
          <w:sz w:val="24"/>
        </w:rPr>
        <w:t>28-09</w:t>
      </w:r>
      <w:r w:rsidRPr="00932979">
        <w:rPr>
          <w:color w:val="000000" w:themeColor="text1"/>
          <w:sz w:val="24"/>
        </w:rPr>
        <w:t>-2017</w:t>
      </w:r>
    </w:p>
    <w:p w14:paraId="27B29AC5" w14:textId="593502CF" w:rsidR="006625EF" w:rsidRDefault="00D8706A" w:rsidP="006625EF">
      <w:pPr>
        <w:rPr>
          <w:b/>
          <w:color w:val="000000" w:themeColor="text1"/>
          <w:sz w:val="24"/>
        </w:rPr>
      </w:pPr>
      <w:r>
        <w:rPr>
          <w:b/>
          <w:color w:val="000000" w:themeColor="text1"/>
          <w:sz w:val="24"/>
        </w:rPr>
        <w:t>Opposition to Gladiatorial Games</w:t>
      </w:r>
    </w:p>
    <w:p w14:paraId="64923CD7" w14:textId="12C5DE8C" w:rsidR="00D8706A" w:rsidRDefault="00D8706A" w:rsidP="00D8706A">
      <w:pPr>
        <w:pStyle w:val="ListParagraph"/>
        <w:numPr>
          <w:ilvl w:val="0"/>
          <w:numId w:val="5"/>
        </w:numPr>
        <w:rPr>
          <w:color w:val="000000" w:themeColor="text1"/>
          <w:sz w:val="24"/>
        </w:rPr>
      </w:pPr>
      <w:r>
        <w:rPr>
          <w:color w:val="000000" w:themeColor="text1"/>
          <w:sz w:val="24"/>
        </w:rPr>
        <w:t>Greek and Roman Philosophers</w:t>
      </w:r>
    </w:p>
    <w:p w14:paraId="35E7A586" w14:textId="6CDDDCB8" w:rsidR="00D8706A" w:rsidRDefault="00D8706A" w:rsidP="00D8706A">
      <w:pPr>
        <w:pStyle w:val="ListParagraph"/>
        <w:numPr>
          <w:ilvl w:val="1"/>
          <w:numId w:val="5"/>
        </w:numPr>
        <w:rPr>
          <w:color w:val="000000" w:themeColor="text1"/>
          <w:sz w:val="24"/>
        </w:rPr>
      </w:pPr>
      <w:r>
        <w:rPr>
          <w:color w:val="000000" w:themeColor="text1"/>
          <w:sz w:val="24"/>
        </w:rPr>
        <w:t>Man is sacred and is killed for sport and merriment</w:t>
      </w:r>
    </w:p>
    <w:p w14:paraId="4BF764AB" w14:textId="65C35D8E" w:rsidR="00D8706A" w:rsidRDefault="00D8706A" w:rsidP="00D8706A">
      <w:pPr>
        <w:pStyle w:val="ListParagraph"/>
        <w:numPr>
          <w:ilvl w:val="1"/>
          <w:numId w:val="5"/>
        </w:numPr>
        <w:rPr>
          <w:color w:val="000000" w:themeColor="text1"/>
          <w:sz w:val="24"/>
        </w:rPr>
      </w:pPr>
      <w:r>
        <w:rPr>
          <w:color w:val="000000" w:themeColor="text1"/>
          <w:sz w:val="24"/>
        </w:rPr>
        <w:t>Philosopher Seneca criticized popular enthusiasm for gladiators and advised his friends and acquaintances not to attend</w:t>
      </w:r>
    </w:p>
    <w:p w14:paraId="109220F0" w14:textId="225C17B1" w:rsidR="00C81C76" w:rsidRDefault="00C81C76" w:rsidP="00C81C76">
      <w:pPr>
        <w:pStyle w:val="ListParagraph"/>
        <w:numPr>
          <w:ilvl w:val="2"/>
          <w:numId w:val="5"/>
        </w:numPr>
        <w:rPr>
          <w:color w:val="000000" w:themeColor="text1"/>
          <w:sz w:val="24"/>
        </w:rPr>
      </w:pPr>
      <w:r>
        <w:rPr>
          <w:color w:val="000000" w:themeColor="text1"/>
          <w:sz w:val="24"/>
        </w:rPr>
        <w:t>People looked upon the philosophers before Christianity took place in Italy</w:t>
      </w:r>
    </w:p>
    <w:p w14:paraId="16696E91" w14:textId="1113941F" w:rsidR="00D8706A" w:rsidRDefault="00D8706A" w:rsidP="00D8706A">
      <w:pPr>
        <w:pStyle w:val="ListParagraph"/>
        <w:numPr>
          <w:ilvl w:val="0"/>
          <w:numId w:val="5"/>
        </w:numPr>
        <w:rPr>
          <w:color w:val="000000" w:themeColor="text1"/>
          <w:sz w:val="24"/>
        </w:rPr>
      </w:pPr>
      <w:r>
        <w:rPr>
          <w:color w:val="000000" w:themeColor="text1"/>
          <w:sz w:val="24"/>
        </w:rPr>
        <w:t>Upper Classes</w:t>
      </w:r>
    </w:p>
    <w:p w14:paraId="12E90939" w14:textId="4B3ABB11" w:rsidR="00D8706A" w:rsidRDefault="00D8706A" w:rsidP="00D8706A">
      <w:pPr>
        <w:pStyle w:val="ListParagraph"/>
        <w:numPr>
          <w:ilvl w:val="1"/>
          <w:numId w:val="5"/>
        </w:numPr>
        <w:rPr>
          <w:color w:val="000000" w:themeColor="text1"/>
          <w:sz w:val="24"/>
        </w:rPr>
      </w:pPr>
      <w:r>
        <w:rPr>
          <w:color w:val="000000" w:themeColor="text1"/>
          <w:sz w:val="24"/>
        </w:rPr>
        <w:t>Gladiatorial contests were definitely mass entertainment and, over time, some of these upper classes tired of their brutality</w:t>
      </w:r>
    </w:p>
    <w:p w14:paraId="37261685" w14:textId="2A687277" w:rsidR="00D8706A" w:rsidRDefault="00D8706A" w:rsidP="00D8706A">
      <w:pPr>
        <w:pStyle w:val="ListParagraph"/>
        <w:numPr>
          <w:ilvl w:val="0"/>
          <w:numId w:val="5"/>
        </w:numPr>
        <w:rPr>
          <w:color w:val="000000" w:themeColor="text1"/>
          <w:sz w:val="24"/>
        </w:rPr>
      </w:pPr>
      <w:r>
        <w:rPr>
          <w:color w:val="000000" w:themeColor="text1"/>
          <w:sz w:val="24"/>
        </w:rPr>
        <w:t>Christian Critics</w:t>
      </w:r>
    </w:p>
    <w:p w14:paraId="27275158" w14:textId="750DAABD" w:rsidR="00D8706A" w:rsidRDefault="00D8706A" w:rsidP="00D8706A">
      <w:pPr>
        <w:pStyle w:val="ListParagraph"/>
        <w:numPr>
          <w:ilvl w:val="1"/>
          <w:numId w:val="5"/>
        </w:numPr>
        <w:rPr>
          <w:color w:val="000000" w:themeColor="text1"/>
          <w:sz w:val="24"/>
        </w:rPr>
      </w:pPr>
      <w:r>
        <w:rPr>
          <w:color w:val="000000" w:themeColor="text1"/>
          <w:sz w:val="24"/>
        </w:rPr>
        <w:t>Cruel bloodshed, glorifying murder</w:t>
      </w:r>
    </w:p>
    <w:p w14:paraId="4B6C01B6" w14:textId="45B2B3C6" w:rsidR="0074135B" w:rsidRPr="0074135B" w:rsidRDefault="0074135B" w:rsidP="0074135B">
      <w:pPr>
        <w:pStyle w:val="ListParagraph"/>
        <w:numPr>
          <w:ilvl w:val="2"/>
          <w:numId w:val="5"/>
        </w:numPr>
        <w:rPr>
          <w:color w:val="000000" w:themeColor="text1"/>
          <w:sz w:val="24"/>
        </w:rPr>
      </w:pPr>
      <w:r w:rsidRPr="0074135B">
        <w:rPr>
          <w:color w:val="000000" w:themeColor="text1"/>
          <w:sz w:val="24"/>
        </w:rPr>
        <w:t xml:space="preserve">Christians were often victimized of being a slave and a gladiator. They were seen as the enemy. Churches were considered as the </w:t>
      </w:r>
      <w:r>
        <w:rPr>
          <w:color w:val="000000" w:themeColor="text1"/>
          <w:sz w:val="24"/>
        </w:rPr>
        <w:t>work of the devi</w:t>
      </w:r>
      <w:r w:rsidRPr="0074135B">
        <w:rPr>
          <w:color w:val="000000" w:themeColor="text1"/>
          <w:sz w:val="24"/>
        </w:rPr>
        <w:t>l</w:t>
      </w:r>
    </w:p>
    <w:p w14:paraId="03FBFC60" w14:textId="7059CB70" w:rsidR="00D8706A" w:rsidRDefault="00D8706A" w:rsidP="00D8706A">
      <w:pPr>
        <w:pStyle w:val="ListParagraph"/>
        <w:numPr>
          <w:ilvl w:val="0"/>
          <w:numId w:val="5"/>
        </w:numPr>
        <w:rPr>
          <w:color w:val="000000" w:themeColor="text1"/>
          <w:sz w:val="24"/>
        </w:rPr>
      </w:pPr>
      <w:r>
        <w:rPr>
          <w:color w:val="000000" w:themeColor="text1"/>
          <w:sz w:val="24"/>
        </w:rPr>
        <w:t>Greeks</w:t>
      </w:r>
    </w:p>
    <w:p w14:paraId="01B596DB" w14:textId="315A23F2" w:rsidR="00D8706A" w:rsidRDefault="00D8706A" w:rsidP="00D8706A">
      <w:pPr>
        <w:pStyle w:val="ListParagraph"/>
        <w:numPr>
          <w:ilvl w:val="1"/>
          <w:numId w:val="5"/>
        </w:numPr>
        <w:rPr>
          <w:color w:val="000000" w:themeColor="text1"/>
          <w:sz w:val="24"/>
        </w:rPr>
      </w:pPr>
      <w:r>
        <w:rPr>
          <w:color w:val="000000" w:themeColor="text1"/>
          <w:sz w:val="24"/>
        </w:rPr>
        <w:t>Considered Romans Barbarians. Greeks upset to see their native culture disappear under a new foreign imperial culture</w:t>
      </w:r>
    </w:p>
    <w:p w14:paraId="73A79CE0" w14:textId="466C28DF" w:rsidR="0074135B" w:rsidRDefault="0074135B" w:rsidP="0074135B">
      <w:pPr>
        <w:rPr>
          <w:b/>
          <w:color w:val="000000" w:themeColor="text1"/>
          <w:sz w:val="24"/>
        </w:rPr>
      </w:pPr>
      <w:r>
        <w:rPr>
          <w:b/>
          <w:color w:val="000000" w:themeColor="text1"/>
          <w:sz w:val="24"/>
        </w:rPr>
        <w:t>Stoic in Face of Death</w:t>
      </w:r>
    </w:p>
    <w:p w14:paraId="51C67B11" w14:textId="479EE844" w:rsidR="0074135B" w:rsidRDefault="0074135B" w:rsidP="0074135B">
      <w:pPr>
        <w:pStyle w:val="ListParagraph"/>
        <w:numPr>
          <w:ilvl w:val="0"/>
          <w:numId w:val="5"/>
        </w:numPr>
        <w:rPr>
          <w:color w:val="000000" w:themeColor="text1"/>
          <w:sz w:val="24"/>
        </w:rPr>
      </w:pPr>
      <w:r>
        <w:rPr>
          <w:color w:val="000000" w:themeColor="text1"/>
          <w:sz w:val="24"/>
        </w:rPr>
        <w:t>While best-known gladiators were admired by many Romans for their bravery and skill in the arena, Roman society was ambivalent towards them if they died</w:t>
      </w:r>
    </w:p>
    <w:p w14:paraId="0EB16C92" w14:textId="0524D7DC" w:rsidR="0074135B" w:rsidRDefault="0074135B" w:rsidP="0074135B">
      <w:pPr>
        <w:pStyle w:val="ListParagraph"/>
        <w:numPr>
          <w:ilvl w:val="0"/>
          <w:numId w:val="5"/>
        </w:numPr>
        <w:rPr>
          <w:color w:val="000000" w:themeColor="text1"/>
          <w:sz w:val="24"/>
        </w:rPr>
      </w:pPr>
      <w:r>
        <w:rPr>
          <w:color w:val="000000" w:themeColor="text1"/>
          <w:sz w:val="24"/>
        </w:rPr>
        <w:t>Expectation that gladiator would reflect bravery and stoic attitudes of Roman society are found in the code of conduct of the Roman army</w:t>
      </w:r>
    </w:p>
    <w:p w14:paraId="364160A1" w14:textId="7A35A205" w:rsidR="0074135B" w:rsidRDefault="0074135B" w:rsidP="0074135B">
      <w:pPr>
        <w:pStyle w:val="ListParagraph"/>
        <w:numPr>
          <w:ilvl w:val="0"/>
          <w:numId w:val="5"/>
        </w:numPr>
        <w:rPr>
          <w:color w:val="000000" w:themeColor="text1"/>
          <w:sz w:val="24"/>
        </w:rPr>
      </w:pPr>
      <w:r w:rsidRPr="0074135B">
        <w:rPr>
          <w:color w:val="000000" w:themeColor="text1"/>
          <w:sz w:val="24"/>
        </w:rPr>
        <w:t>Stoic virtues of Roman society did not encourage displays of emotion and compassion. While gladiators were expected to perform and probably die in the hostile arena, for some, it was their fate</w:t>
      </w:r>
    </w:p>
    <w:p w14:paraId="52B89175" w14:textId="77777777" w:rsidR="003D0CD4" w:rsidRDefault="003D0CD4" w:rsidP="0074135B">
      <w:pPr>
        <w:rPr>
          <w:b/>
          <w:color w:val="000000" w:themeColor="text1"/>
          <w:sz w:val="24"/>
        </w:rPr>
      </w:pPr>
    </w:p>
    <w:p w14:paraId="6E27B2D2" w14:textId="77777777" w:rsidR="00E925E9" w:rsidRDefault="00E925E9" w:rsidP="0074135B">
      <w:pPr>
        <w:rPr>
          <w:b/>
          <w:color w:val="000000" w:themeColor="text1"/>
          <w:sz w:val="24"/>
        </w:rPr>
      </w:pPr>
    </w:p>
    <w:p w14:paraId="04040439" w14:textId="77777777" w:rsidR="00E925E9" w:rsidRDefault="00E925E9" w:rsidP="0074135B">
      <w:pPr>
        <w:rPr>
          <w:b/>
          <w:color w:val="000000" w:themeColor="text1"/>
          <w:sz w:val="24"/>
        </w:rPr>
      </w:pPr>
    </w:p>
    <w:p w14:paraId="37AEBFBC" w14:textId="26B5414D" w:rsidR="0074135B" w:rsidRDefault="0074135B" w:rsidP="0074135B">
      <w:pPr>
        <w:rPr>
          <w:b/>
          <w:color w:val="000000" w:themeColor="text1"/>
          <w:sz w:val="24"/>
        </w:rPr>
      </w:pPr>
      <w:r>
        <w:rPr>
          <w:b/>
          <w:color w:val="000000" w:themeColor="text1"/>
          <w:sz w:val="24"/>
        </w:rPr>
        <w:lastRenderedPageBreak/>
        <w:t>Decline of Roman Empire</w:t>
      </w:r>
    </w:p>
    <w:p w14:paraId="53DED599" w14:textId="7C992A12" w:rsidR="0074135B" w:rsidRDefault="0074135B" w:rsidP="0074135B">
      <w:pPr>
        <w:pStyle w:val="ListParagraph"/>
        <w:numPr>
          <w:ilvl w:val="0"/>
          <w:numId w:val="5"/>
        </w:numPr>
        <w:rPr>
          <w:color w:val="000000" w:themeColor="text1"/>
          <w:sz w:val="24"/>
        </w:rPr>
      </w:pPr>
      <w:r>
        <w:rPr>
          <w:color w:val="000000" w:themeColor="text1"/>
          <w:sz w:val="24"/>
        </w:rPr>
        <w:t>Economic—</w:t>
      </w:r>
      <w:r w:rsidR="00FA76E8">
        <w:rPr>
          <w:color w:val="000000" w:themeColor="text1"/>
          <w:sz w:val="24"/>
        </w:rPr>
        <w:t>in 410 AD, they slipped into the dark ages. The colosseum was abandoned</w:t>
      </w:r>
    </w:p>
    <w:p w14:paraId="5235FF8A" w14:textId="7FF7B574" w:rsidR="00FA76E8" w:rsidRDefault="00FA76E8" w:rsidP="0074135B">
      <w:pPr>
        <w:pStyle w:val="ListParagraph"/>
        <w:numPr>
          <w:ilvl w:val="0"/>
          <w:numId w:val="5"/>
        </w:numPr>
        <w:rPr>
          <w:color w:val="000000" w:themeColor="text1"/>
          <w:sz w:val="24"/>
        </w:rPr>
      </w:pPr>
      <w:r>
        <w:rPr>
          <w:color w:val="000000" w:themeColor="text1"/>
          <w:sz w:val="24"/>
        </w:rPr>
        <w:t>Invasion—</w:t>
      </w:r>
      <w:r w:rsidR="00F96958">
        <w:rPr>
          <w:color w:val="000000" w:themeColor="text1"/>
          <w:sz w:val="24"/>
        </w:rPr>
        <w:t xml:space="preserve">The Roman empire in the </w:t>
      </w:r>
      <w:r>
        <w:rPr>
          <w:color w:val="000000" w:themeColor="text1"/>
          <w:sz w:val="24"/>
        </w:rPr>
        <w:t>West was more invaded. Over relying on slave labour</w:t>
      </w:r>
      <w:r w:rsidR="00F96958">
        <w:rPr>
          <w:color w:val="000000" w:themeColor="text1"/>
          <w:sz w:val="24"/>
        </w:rPr>
        <w:t xml:space="preserve"> where there was constant war and over spending within the military. </w:t>
      </w:r>
    </w:p>
    <w:p w14:paraId="5CF9104F" w14:textId="70E85F8F" w:rsidR="00F96958" w:rsidRDefault="00F96958" w:rsidP="0074135B">
      <w:pPr>
        <w:pStyle w:val="ListParagraph"/>
        <w:numPr>
          <w:ilvl w:val="0"/>
          <w:numId w:val="5"/>
        </w:numPr>
        <w:rPr>
          <w:color w:val="000000" w:themeColor="text1"/>
          <w:sz w:val="24"/>
        </w:rPr>
      </w:pPr>
      <w:r>
        <w:rPr>
          <w:color w:val="000000" w:themeColor="text1"/>
          <w:sz w:val="24"/>
        </w:rPr>
        <w:t xml:space="preserve">Military cost—Nightmare to control the size/number of people in military. Hard to keep adequate </w:t>
      </w:r>
      <w:r w:rsidR="00B90478">
        <w:rPr>
          <w:color w:val="000000" w:themeColor="text1"/>
          <w:sz w:val="24"/>
        </w:rPr>
        <w:t>equipment. Christianity and loss</w:t>
      </w:r>
      <w:r>
        <w:rPr>
          <w:color w:val="000000" w:themeColor="text1"/>
          <w:sz w:val="24"/>
        </w:rPr>
        <w:t xml:space="preserve"> of values</w:t>
      </w:r>
      <w:r w:rsidR="00B90478">
        <w:rPr>
          <w:color w:val="000000" w:themeColor="text1"/>
          <w:sz w:val="24"/>
        </w:rPr>
        <w:t>. Weakening of roman legends. Weren’t paid be</w:t>
      </w:r>
      <w:r w:rsidR="00233FB3">
        <w:rPr>
          <w:color w:val="000000" w:themeColor="text1"/>
          <w:sz w:val="24"/>
        </w:rPr>
        <w:t>cause the resource decline. Don’t</w:t>
      </w:r>
      <w:r w:rsidR="00B90478">
        <w:rPr>
          <w:color w:val="000000" w:themeColor="text1"/>
          <w:sz w:val="24"/>
        </w:rPr>
        <w:t xml:space="preserve"> have training, or sense of duty to emperor</w:t>
      </w:r>
    </w:p>
    <w:p w14:paraId="5784A3AE" w14:textId="35F00884" w:rsidR="00233FB3" w:rsidRDefault="00233FB3" w:rsidP="00233FB3">
      <w:pPr>
        <w:pStyle w:val="Heading1"/>
      </w:pPr>
      <w:r>
        <w:t>Week 5 - Sport in the Middle Ages, Renaissance, Reformation</w:t>
      </w:r>
    </w:p>
    <w:p w14:paraId="16882314" w14:textId="531C5B82" w:rsidR="00233FB3" w:rsidRPr="00932979" w:rsidRDefault="00233FB3" w:rsidP="00233FB3">
      <w:pPr>
        <w:pStyle w:val="Heading2"/>
        <w:jc w:val="right"/>
        <w:rPr>
          <w:color w:val="000000" w:themeColor="text1"/>
          <w:sz w:val="24"/>
        </w:rPr>
      </w:pPr>
      <w:r>
        <w:rPr>
          <w:color w:val="000000" w:themeColor="text1"/>
          <w:sz w:val="24"/>
        </w:rPr>
        <w:t>02-10-</w:t>
      </w:r>
      <w:r w:rsidRPr="00932979">
        <w:rPr>
          <w:color w:val="000000" w:themeColor="text1"/>
          <w:sz w:val="24"/>
        </w:rPr>
        <w:t>-2017</w:t>
      </w:r>
    </w:p>
    <w:p w14:paraId="12941F62" w14:textId="13FA2449" w:rsidR="00233FB3" w:rsidRDefault="00AE6C29" w:rsidP="00233FB3">
      <w:pPr>
        <w:rPr>
          <w:b/>
          <w:color w:val="000000" w:themeColor="text1"/>
          <w:sz w:val="24"/>
        </w:rPr>
      </w:pPr>
      <w:r>
        <w:rPr>
          <w:b/>
          <w:color w:val="000000" w:themeColor="text1"/>
          <w:sz w:val="24"/>
        </w:rPr>
        <w:t>Sport during the Middle Ages (500 AD – 1400s)</w:t>
      </w:r>
    </w:p>
    <w:p w14:paraId="206D1638" w14:textId="3D129D7B" w:rsidR="00AE6C29" w:rsidRDefault="00AE6C29" w:rsidP="00AE6C29">
      <w:pPr>
        <w:pStyle w:val="ListParagraph"/>
        <w:numPr>
          <w:ilvl w:val="0"/>
          <w:numId w:val="5"/>
        </w:numPr>
        <w:rPr>
          <w:color w:val="000000" w:themeColor="text1"/>
          <w:sz w:val="24"/>
        </w:rPr>
      </w:pPr>
      <w:r>
        <w:rPr>
          <w:color w:val="000000" w:themeColor="text1"/>
          <w:sz w:val="24"/>
        </w:rPr>
        <w:t>Folk games played by peasants (poor farmer of low social class</w:t>
      </w:r>
      <w:r w:rsidR="00A955A8">
        <w:rPr>
          <w:color w:val="000000" w:themeColor="text1"/>
          <w:sz w:val="24"/>
        </w:rPr>
        <w:t xml:space="preserve"> that only owned a small piece of land for cultivation)</w:t>
      </w:r>
    </w:p>
    <w:p w14:paraId="057A3A13" w14:textId="760AADED" w:rsidR="00A955A8" w:rsidRDefault="00A955A8" w:rsidP="00AE6C29">
      <w:pPr>
        <w:pStyle w:val="ListParagraph"/>
        <w:numPr>
          <w:ilvl w:val="0"/>
          <w:numId w:val="5"/>
        </w:numPr>
        <w:rPr>
          <w:color w:val="000000" w:themeColor="text1"/>
          <w:sz w:val="24"/>
        </w:rPr>
      </w:pPr>
      <w:r>
        <w:rPr>
          <w:color w:val="000000" w:themeColor="text1"/>
          <w:sz w:val="24"/>
        </w:rPr>
        <w:t>Tournaments played by elite for purposes of military readiness</w:t>
      </w:r>
    </w:p>
    <w:p w14:paraId="3F568A76" w14:textId="51D2CBA6" w:rsidR="00A955A8" w:rsidRDefault="00A955A8" w:rsidP="00AE6C29">
      <w:pPr>
        <w:pStyle w:val="ListParagraph"/>
        <w:numPr>
          <w:ilvl w:val="0"/>
          <w:numId w:val="5"/>
        </w:numPr>
        <w:rPr>
          <w:color w:val="000000" w:themeColor="text1"/>
          <w:sz w:val="24"/>
        </w:rPr>
      </w:pPr>
      <w:r>
        <w:rPr>
          <w:color w:val="000000" w:themeColor="text1"/>
          <w:sz w:val="24"/>
        </w:rPr>
        <w:t>Significant period of cultural influence</w:t>
      </w:r>
    </w:p>
    <w:p w14:paraId="12BF5955" w14:textId="65056F23" w:rsidR="00A955A8" w:rsidRDefault="00A955A8" w:rsidP="00AE6C29">
      <w:pPr>
        <w:pStyle w:val="ListParagraph"/>
        <w:numPr>
          <w:ilvl w:val="0"/>
          <w:numId w:val="5"/>
        </w:numPr>
        <w:rPr>
          <w:color w:val="000000" w:themeColor="text1"/>
          <w:sz w:val="24"/>
        </w:rPr>
      </w:pPr>
      <w:r>
        <w:rPr>
          <w:color w:val="000000" w:themeColor="text1"/>
          <w:sz w:val="24"/>
        </w:rPr>
        <w:t>Games lacked specialization and formal organization but local standards very important</w:t>
      </w:r>
    </w:p>
    <w:p w14:paraId="1EDB7ADF" w14:textId="4D7ED21E" w:rsidR="00A955A8" w:rsidRDefault="00A955A8" w:rsidP="00A955A8">
      <w:pPr>
        <w:rPr>
          <w:b/>
          <w:color w:val="000000" w:themeColor="text1"/>
          <w:sz w:val="24"/>
        </w:rPr>
      </w:pPr>
      <w:r>
        <w:rPr>
          <w:b/>
          <w:color w:val="000000" w:themeColor="text1"/>
          <w:sz w:val="24"/>
        </w:rPr>
        <w:t>Leisure Time</w:t>
      </w:r>
    </w:p>
    <w:p w14:paraId="5A3C11AC" w14:textId="6E468DBA" w:rsidR="00A955A8" w:rsidRDefault="00A955A8" w:rsidP="00A955A8">
      <w:pPr>
        <w:pStyle w:val="ListParagraph"/>
        <w:numPr>
          <w:ilvl w:val="0"/>
          <w:numId w:val="5"/>
        </w:numPr>
        <w:rPr>
          <w:color w:val="000000" w:themeColor="text1"/>
          <w:sz w:val="24"/>
        </w:rPr>
      </w:pPr>
      <w:r>
        <w:rPr>
          <w:color w:val="000000" w:themeColor="text1"/>
          <w:sz w:val="24"/>
        </w:rPr>
        <w:t>The people of the Middle Ages enjoyed man</w:t>
      </w:r>
      <w:r w:rsidR="00A8045F">
        <w:rPr>
          <w:color w:val="000000" w:themeColor="text1"/>
          <w:sz w:val="24"/>
        </w:rPr>
        <w:t>y holidays besides Sunday, about eight weeks in every year were free from work</w:t>
      </w:r>
    </w:p>
    <w:p w14:paraId="76DBEE01" w14:textId="67988150" w:rsidR="00A8045F" w:rsidRDefault="00A8045F" w:rsidP="00A955A8">
      <w:pPr>
        <w:pStyle w:val="ListParagraph"/>
        <w:numPr>
          <w:ilvl w:val="0"/>
          <w:numId w:val="5"/>
        </w:numPr>
        <w:rPr>
          <w:color w:val="000000" w:themeColor="text1"/>
          <w:sz w:val="24"/>
        </w:rPr>
      </w:pPr>
      <w:r>
        <w:rPr>
          <w:color w:val="000000" w:themeColor="text1"/>
          <w:sz w:val="24"/>
        </w:rPr>
        <w:t>Holiday meant both a religious festival and a day of recreation</w:t>
      </w:r>
    </w:p>
    <w:p w14:paraId="23B81208" w14:textId="7314141F" w:rsidR="00A8045F" w:rsidRDefault="00213DB4" w:rsidP="00A8045F">
      <w:pPr>
        <w:rPr>
          <w:b/>
          <w:color w:val="000000" w:themeColor="text1"/>
          <w:sz w:val="24"/>
        </w:rPr>
      </w:pPr>
      <w:r>
        <w:rPr>
          <w:b/>
          <w:color w:val="000000" w:themeColor="text1"/>
          <w:sz w:val="24"/>
        </w:rPr>
        <w:t>Feudalism</w:t>
      </w:r>
    </w:p>
    <w:p w14:paraId="699E2591" w14:textId="2B411255" w:rsidR="00213DB4" w:rsidRDefault="00213DB4" w:rsidP="00213DB4">
      <w:pPr>
        <w:pStyle w:val="ListParagraph"/>
        <w:numPr>
          <w:ilvl w:val="0"/>
          <w:numId w:val="5"/>
        </w:numPr>
        <w:rPr>
          <w:color w:val="000000" w:themeColor="text1"/>
          <w:sz w:val="24"/>
        </w:rPr>
      </w:pPr>
      <w:r>
        <w:rPr>
          <w:color w:val="000000" w:themeColor="text1"/>
          <w:sz w:val="24"/>
        </w:rPr>
        <w:t>Middle Ages Feudalism was based on the exchange of land for military service</w:t>
      </w:r>
    </w:p>
    <w:p w14:paraId="14982145" w14:textId="03F211BC" w:rsidR="00213DB4" w:rsidRDefault="00213DB4" w:rsidP="00213DB4">
      <w:pPr>
        <w:pStyle w:val="ListParagraph"/>
        <w:numPr>
          <w:ilvl w:val="0"/>
          <w:numId w:val="5"/>
        </w:numPr>
        <w:rPr>
          <w:color w:val="000000" w:themeColor="text1"/>
          <w:sz w:val="24"/>
        </w:rPr>
      </w:pPr>
      <w:r>
        <w:rPr>
          <w:color w:val="000000" w:themeColor="text1"/>
          <w:sz w:val="24"/>
        </w:rPr>
        <w:t>Lords were expected to provide trained soldiers to fight for the king</w:t>
      </w:r>
    </w:p>
    <w:p w14:paraId="7E4A5028" w14:textId="78ADAE6C" w:rsidR="00213DB4" w:rsidRDefault="00213DB4" w:rsidP="00213DB4">
      <w:pPr>
        <w:rPr>
          <w:b/>
          <w:color w:val="000000" w:themeColor="text1"/>
          <w:sz w:val="24"/>
        </w:rPr>
      </w:pPr>
      <w:r>
        <w:rPr>
          <w:b/>
          <w:color w:val="000000" w:themeColor="text1"/>
          <w:sz w:val="24"/>
        </w:rPr>
        <w:t>Sport and Military</w:t>
      </w:r>
    </w:p>
    <w:p w14:paraId="3C5DE1D6" w14:textId="7F216A82" w:rsidR="00213DB4" w:rsidRDefault="00213DB4" w:rsidP="00213DB4">
      <w:pPr>
        <w:pStyle w:val="ListParagraph"/>
        <w:numPr>
          <w:ilvl w:val="0"/>
          <w:numId w:val="5"/>
        </w:numPr>
        <w:rPr>
          <w:color w:val="000000" w:themeColor="text1"/>
          <w:sz w:val="24"/>
        </w:rPr>
      </w:pPr>
      <w:r>
        <w:rPr>
          <w:color w:val="000000" w:themeColor="text1"/>
          <w:sz w:val="24"/>
        </w:rPr>
        <w:t>Sports in the middle ages were therefore designed to</w:t>
      </w:r>
    </w:p>
    <w:p w14:paraId="6C9A865C" w14:textId="1755C7B5" w:rsidR="00213DB4" w:rsidRDefault="00213DB4" w:rsidP="00213DB4">
      <w:pPr>
        <w:pStyle w:val="ListParagraph"/>
        <w:numPr>
          <w:ilvl w:val="1"/>
          <w:numId w:val="5"/>
        </w:numPr>
        <w:rPr>
          <w:color w:val="000000" w:themeColor="text1"/>
          <w:sz w:val="24"/>
        </w:rPr>
      </w:pPr>
      <w:r>
        <w:rPr>
          <w:color w:val="000000" w:themeColor="text1"/>
          <w:sz w:val="24"/>
        </w:rPr>
        <w:t>Provide weapon practice</w:t>
      </w:r>
    </w:p>
    <w:p w14:paraId="0C1B88A5" w14:textId="317B0BE2" w:rsidR="00213DB4" w:rsidRDefault="00213DB4" w:rsidP="00213DB4">
      <w:pPr>
        <w:pStyle w:val="ListParagraph"/>
        <w:numPr>
          <w:ilvl w:val="1"/>
          <w:numId w:val="5"/>
        </w:numPr>
        <w:rPr>
          <w:color w:val="000000" w:themeColor="text1"/>
          <w:sz w:val="24"/>
        </w:rPr>
      </w:pPr>
      <w:r>
        <w:rPr>
          <w:color w:val="000000" w:themeColor="text1"/>
          <w:sz w:val="24"/>
        </w:rPr>
        <w:t>Increase a man’s fitness abilities and stamina</w:t>
      </w:r>
    </w:p>
    <w:p w14:paraId="7142F9EE" w14:textId="09BC88AE" w:rsidR="00213DB4" w:rsidRDefault="00213DB4" w:rsidP="00213DB4">
      <w:pPr>
        <w:rPr>
          <w:b/>
          <w:color w:val="000000" w:themeColor="text1"/>
          <w:sz w:val="24"/>
        </w:rPr>
      </w:pPr>
      <w:r>
        <w:rPr>
          <w:b/>
          <w:color w:val="000000" w:themeColor="text1"/>
          <w:sz w:val="24"/>
        </w:rPr>
        <w:t>Ball Games</w:t>
      </w:r>
    </w:p>
    <w:p w14:paraId="50E55A0D" w14:textId="4354357D" w:rsidR="00213DB4" w:rsidRPr="00167BA2" w:rsidRDefault="00167BA2" w:rsidP="00213DB4">
      <w:pPr>
        <w:pStyle w:val="ListParagraph"/>
        <w:numPr>
          <w:ilvl w:val="0"/>
          <w:numId w:val="5"/>
        </w:numPr>
        <w:rPr>
          <w:b/>
          <w:color w:val="000000" w:themeColor="text1"/>
          <w:sz w:val="24"/>
        </w:rPr>
      </w:pPr>
      <w:r>
        <w:rPr>
          <w:color w:val="000000" w:themeColor="text1"/>
          <w:sz w:val="24"/>
        </w:rPr>
        <w:t>Ball games flourished in Medieval Europe</w:t>
      </w:r>
    </w:p>
    <w:p w14:paraId="4A01D4F9" w14:textId="69ED5C7F" w:rsidR="00167BA2" w:rsidRPr="00167BA2" w:rsidRDefault="00167BA2" w:rsidP="00167BA2">
      <w:pPr>
        <w:pStyle w:val="ListParagraph"/>
        <w:numPr>
          <w:ilvl w:val="1"/>
          <w:numId w:val="5"/>
        </w:numPr>
        <w:rPr>
          <w:b/>
          <w:color w:val="000000" w:themeColor="text1"/>
          <w:sz w:val="24"/>
        </w:rPr>
      </w:pPr>
      <w:r>
        <w:rPr>
          <w:color w:val="000000" w:themeColor="text1"/>
          <w:sz w:val="24"/>
        </w:rPr>
        <w:t>By the 12</w:t>
      </w:r>
      <w:r w:rsidRPr="00167BA2">
        <w:rPr>
          <w:color w:val="000000" w:themeColor="text1"/>
          <w:sz w:val="24"/>
          <w:vertAlign w:val="superscript"/>
        </w:rPr>
        <w:t>th</w:t>
      </w:r>
      <w:r>
        <w:rPr>
          <w:color w:val="000000" w:themeColor="text1"/>
          <w:sz w:val="24"/>
        </w:rPr>
        <w:t xml:space="preserve"> century, peasants enjoyed playing handball, football, and stick and ball games</w:t>
      </w:r>
    </w:p>
    <w:p w14:paraId="7399C25F" w14:textId="76095FB4" w:rsidR="00C065C8" w:rsidRDefault="00167BA2" w:rsidP="00C065C8">
      <w:pPr>
        <w:pStyle w:val="ListParagraph"/>
        <w:numPr>
          <w:ilvl w:val="0"/>
          <w:numId w:val="5"/>
        </w:numPr>
        <w:rPr>
          <w:b/>
          <w:color w:val="000000" w:themeColor="text1"/>
          <w:sz w:val="24"/>
        </w:rPr>
      </w:pPr>
      <w:r>
        <w:rPr>
          <w:color w:val="000000" w:themeColor="text1"/>
          <w:sz w:val="24"/>
        </w:rPr>
        <w:lastRenderedPageBreak/>
        <w:t>No written rules; game evolved differently from one location to another</w:t>
      </w:r>
    </w:p>
    <w:p w14:paraId="60A96BCF" w14:textId="06A7BF42" w:rsidR="00C065C8" w:rsidRDefault="00C065C8" w:rsidP="00C065C8">
      <w:pPr>
        <w:rPr>
          <w:b/>
          <w:color w:val="000000" w:themeColor="text1"/>
          <w:sz w:val="24"/>
        </w:rPr>
      </w:pPr>
      <w:r>
        <w:rPr>
          <w:b/>
          <w:color w:val="000000" w:themeColor="text1"/>
          <w:sz w:val="24"/>
        </w:rPr>
        <w:t>Games for Peasants</w:t>
      </w:r>
    </w:p>
    <w:p w14:paraId="42D1D366" w14:textId="3AAC3624" w:rsidR="00C065C8" w:rsidRDefault="00C065C8" w:rsidP="00C065C8">
      <w:pPr>
        <w:pStyle w:val="ListParagraph"/>
        <w:numPr>
          <w:ilvl w:val="0"/>
          <w:numId w:val="5"/>
        </w:numPr>
        <w:rPr>
          <w:color w:val="000000" w:themeColor="text1"/>
          <w:sz w:val="24"/>
        </w:rPr>
      </w:pPr>
      <w:r>
        <w:rPr>
          <w:color w:val="000000" w:themeColor="text1"/>
          <w:sz w:val="24"/>
        </w:rPr>
        <w:t>Football</w:t>
      </w:r>
    </w:p>
    <w:p w14:paraId="6065C10F" w14:textId="21C8FB32" w:rsidR="00C065C8" w:rsidRDefault="00C065C8" w:rsidP="00C065C8">
      <w:pPr>
        <w:pStyle w:val="ListParagraph"/>
        <w:numPr>
          <w:ilvl w:val="0"/>
          <w:numId w:val="5"/>
        </w:numPr>
        <w:rPr>
          <w:color w:val="000000" w:themeColor="text1"/>
          <w:sz w:val="24"/>
        </w:rPr>
      </w:pPr>
      <w:r>
        <w:rPr>
          <w:color w:val="000000" w:themeColor="text1"/>
          <w:sz w:val="24"/>
        </w:rPr>
        <w:t>Prize fighting</w:t>
      </w:r>
    </w:p>
    <w:p w14:paraId="7BA5C6CF" w14:textId="0F8DD047" w:rsidR="00C065C8" w:rsidRDefault="00C065C8" w:rsidP="00C065C8">
      <w:pPr>
        <w:pStyle w:val="ListParagraph"/>
        <w:numPr>
          <w:ilvl w:val="0"/>
          <w:numId w:val="5"/>
        </w:numPr>
        <w:rPr>
          <w:color w:val="000000" w:themeColor="text1"/>
          <w:sz w:val="24"/>
        </w:rPr>
      </w:pPr>
      <w:r>
        <w:rPr>
          <w:color w:val="000000" w:themeColor="text1"/>
          <w:sz w:val="24"/>
        </w:rPr>
        <w:t>Archery (most popular)</w:t>
      </w:r>
    </w:p>
    <w:p w14:paraId="36597AB7" w14:textId="27456395" w:rsidR="00C065C8" w:rsidRDefault="00CB0DB7" w:rsidP="00C065C8">
      <w:pPr>
        <w:pStyle w:val="ListParagraph"/>
        <w:numPr>
          <w:ilvl w:val="0"/>
          <w:numId w:val="5"/>
        </w:numPr>
        <w:rPr>
          <w:color w:val="000000" w:themeColor="text1"/>
          <w:sz w:val="24"/>
        </w:rPr>
      </w:pPr>
      <w:r>
        <w:rPr>
          <w:color w:val="000000" w:themeColor="text1"/>
          <w:sz w:val="24"/>
        </w:rPr>
        <w:t>Game ball</w:t>
      </w:r>
    </w:p>
    <w:p w14:paraId="346E7397" w14:textId="3E52F500" w:rsidR="00C065C8" w:rsidRDefault="00C065C8" w:rsidP="00C065C8">
      <w:pPr>
        <w:pStyle w:val="ListParagraph"/>
        <w:numPr>
          <w:ilvl w:val="0"/>
          <w:numId w:val="5"/>
        </w:numPr>
        <w:rPr>
          <w:color w:val="000000" w:themeColor="text1"/>
          <w:sz w:val="24"/>
        </w:rPr>
      </w:pPr>
      <w:r>
        <w:rPr>
          <w:color w:val="000000" w:themeColor="text1"/>
          <w:sz w:val="24"/>
        </w:rPr>
        <w:t>Hammer-throwing</w:t>
      </w:r>
    </w:p>
    <w:p w14:paraId="69F93BE2" w14:textId="27BF38A0" w:rsidR="00C065C8" w:rsidRDefault="00C065C8" w:rsidP="00C065C8">
      <w:pPr>
        <w:pStyle w:val="ListParagraph"/>
        <w:numPr>
          <w:ilvl w:val="0"/>
          <w:numId w:val="5"/>
        </w:numPr>
        <w:rPr>
          <w:color w:val="000000" w:themeColor="text1"/>
          <w:sz w:val="24"/>
        </w:rPr>
      </w:pPr>
      <w:r>
        <w:rPr>
          <w:color w:val="000000" w:themeColor="text1"/>
          <w:sz w:val="24"/>
        </w:rPr>
        <w:t>Horseshows</w:t>
      </w:r>
    </w:p>
    <w:p w14:paraId="197B3C26" w14:textId="012F379F" w:rsidR="00C065C8" w:rsidRDefault="00C065C8" w:rsidP="00C065C8">
      <w:pPr>
        <w:pStyle w:val="ListParagraph"/>
        <w:numPr>
          <w:ilvl w:val="0"/>
          <w:numId w:val="5"/>
        </w:numPr>
        <w:rPr>
          <w:color w:val="000000" w:themeColor="text1"/>
          <w:sz w:val="24"/>
        </w:rPr>
      </w:pPr>
      <w:r>
        <w:rPr>
          <w:color w:val="000000" w:themeColor="text1"/>
          <w:sz w:val="24"/>
        </w:rPr>
        <w:t>Skittles (ten-pin bowling)</w:t>
      </w:r>
    </w:p>
    <w:p w14:paraId="7DE97B61" w14:textId="34DBBDCD" w:rsidR="00C065C8" w:rsidRDefault="00C065C8" w:rsidP="00C065C8">
      <w:pPr>
        <w:pStyle w:val="ListParagraph"/>
        <w:numPr>
          <w:ilvl w:val="0"/>
          <w:numId w:val="5"/>
        </w:numPr>
        <w:rPr>
          <w:color w:val="000000" w:themeColor="text1"/>
          <w:sz w:val="24"/>
        </w:rPr>
      </w:pPr>
      <w:r>
        <w:rPr>
          <w:color w:val="000000" w:themeColor="text1"/>
          <w:sz w:val="24"/>
        </w:rPr>
        <w:t>Wrestling</w:t>
      </w:r>
    </w:p>
    <w:p w14:paraId="0B757A26" w14:textId="7C1DB5E2" w:rsidR="00C065C8" w:rsidRDefault="00C065C8" w:rsidP="00C065C8">
      <w:pPr>
        <w:rPr>
          <w:b/>
          <w:color w:val="000000" w:themeColor="text1"/>
          <w:sz w:val="24"/>
        </w:rPr>
      </w:pPr>
      <w:r>
        <w:rPr>
          <w:b/>
          <w:color w:val="000000" w:themeColor="text1"/>
          <w:sz w:val="24"/>
        </w:rPr>
        <w:t>Archery</w:t>
      </w:r>
    </w:p>
    <w:p w14:paraId="719F0207" w14:textId="7D6B0C08" w:rsidR="00C065C8" w:rsidRDefault="00C065C8" w:rsidP="00C065C8">
      <w:pPr>
        <w:pStyle w:val="ListParagraph"/>
        <w:numPr>
          <w:ilvl w:val="0"/>
          <w:numId w:val="5"/>
        </w:numPr>
        <w:rPr>
          <w:color w:val="000000" w:themeColor="text1"/>
          <w:sz w:val="24"/>
        </w:rPr>
      </w:pPr>
      <w:r w:rsidRPr="00C065C8">
        <w:rPr>
          <w:color w:val="000000" w:themeColor="text1"/>
          <w:sz w:val="24"/>
        </w:rPr>
        <w:t>Lower class men were required to practice archery every Sunday by law</w:t>
      </w:r>
    </w:p>
    <w:p w14:paraId="0EB98991" w14:textId="55B9D9D2" w:rsidR="00C065C8" w:rsidRDefault="00C065C8" w:rsidP="00C065C8">
      <w:pPr>
        <w:pStyle w:val="ListParagraph"/>
        <w:numPr>
          <w:ilvl w:val="0"/>
          <w:numId w:val="5"/>
        </w:numPr>
        <w:rPr>
          <w:color w:val="000000" w:themeColor="text1"/>
          <w:sz w:val="24"/>
        </w:rPr>
      </w:pPr>
      <w:r>
        <w:rPr>
          <w:color w:val="000000" w:themeColor="text1"/>
          <w:sz w:val="24"/>
        </w:rPr>
        <w:t>The first Medieval Archery Law was passed in 1252</w:t>
      </w:r>
    </w:p>
    <w:p w14:paraId="7EDF407C" w14:textId="78B47773" w:rsidR="00C065C8" w:rsidRDefault="00C065C8" w:rsidP="00C065C8">
      <w:pPr>
        <w:pStyle w:val="ListParagraph"/>
        <w:numPr>
          <w:ilvl w:val="1"/>
          <w:numId w:val="5"/>
        </w:numPr>
        <w:rPr>
          <w:color w:val="000000" w:themeColor="text1"/>
          <w:sz w:val="24"/>
        </w:rPr>
      </w:pPr>
      <w:r>
        <w:rPr>
          <w:color w:val="000000" w:themeColor="text1"/>
          <w:sz w:val="24"/>
        </w:rPr>
        <w:t>Englishmen between the age of 15 to 60 years old were ordered, by law, to equip themselves with a bow and arrows</w:t>
      </w:r>
    </w:p>
    <w:p w14:paraId="55E62208" w14:textId="32F17024" w:rsidR="00C065C8" w:rsidRDefault="00C065C8" w:rsidP="00C065C8">
      <w:pPr>
        <w:rPr>
          <w:b/>
          <w:color w:val="000000" w:themeColor="text1"/>
          <w:sz w:val="24"/>
        </w:rPr>
      </w:pPr>
      <w:r w:rsidRPr="00C065C8">
        <w:rPr>
          <w:b/>
          <w:color w:val="000000" w:themeColor="text1"/>
          <w:sz w:val="24"/>
        </w:rPr>
        <w:t xml:space="preserve">Games for </w:t>
      </w:r>
      <w:r>
        <w:rPr>
          <w:b/>
          <w:color w:val="000000" w:themeColor="text1"/>
          <w:sz w:val="24"/>
        </w:rPr>
        <w:t>the Aristocracy</w:t>
      </w:r>
    </w:p>
    <w:p w14:paraId="5ACAD8F1" w14:textId="5CFE6C68" w:rsidR="00C065C8" w:rsidRDefault="00C065C8" w:rsidP="00C065C8">
      <w:pPr>
        <w:pStyle w:val="ListParagraph"/>
        <w:numPr>
          <w:ilvl w:val="0"/>
          <w:numId w:val="5"/>
        </w:numPr>
        <w:rPr>
          <w:color w:val="000000" w:themeColor="text1"/>
          <w:sz w:val="24"/>
        </w:rPr>
      </w:pPr>
      <w:r>
        <w:rPr>
          <w:color w:val="000000" w:themeColor="text1"/>
          <w:sz w:val="24"/>
        </w:rPr>
        <w:t>Horce racing</w:t>
      </w:r>
    </w:p>
    <w:p w14:paraId="127CE8DF" w14:textId="1B3AFB62" w:rsidR="00C065C8" w:rsidRDefault="00C065C8" w:rsidP="00C065C8">
      <w:pPr>
        <w:pStyle w:val="ListParagraph"/>
        <w:numPr>
          <w:ilvl w:val="0"/>
          <w:numId w:val="5"/>
        </w:numPr>
        <w:rPr>
          <w:color w:val="000000" w:themeColor="text1"/>
          <w:sz w:val="24"/>
        </w:rPr>
      </w:pPr>
      <w:r>
        <w:rPr>
          <w:color w:val="000000" w:themeColor="text1"/>
          <w:sz w:val="24"/>
        </w:rPr>
        <w:t>Golf</w:t>
      </w:r>
    </w:p>
    <w:p w14:paraId="2791B0DE" w14:textId="3904BBE6" w:rsidR="00C065C8" w:rsidRDefault="00C065C8" w:rsidP="00C065C8">
      <w:pPr>
        <w:pStyle w:val="ListParagraph"/>
        <w:numPr>
          <w:ilvl w:val="0"/>
          <w:numId w:val="5"/>
        </w:numPr>
        <w:rPr>
          <w:color w:val="000000" w:themeColor="text1"/>
          <w:sz w:val="24"/>
        </w:rPr>
      </w:pPr>
      <w:r>
        <w:rPr>
          <w:color w:val="000000" w:themeColor="text1"/>
          <w:sz w:val="24"/>
        </w:rPr>
        <w:t>Jousting</w:t>
      </w:r>
    </w:p>
    <w:p w14:paraId="40CAA40F" w14:textId="4A48E6A8" w:rsidR="00C065C8" w:rsidRDefault="00C065C8" w:rsidP="00C065C8">
      <w:pPr>
        <w:pStyle w:val="ListParagraph"/>
        <w:numPr>
          <w:ilvl w:val="0"/>
          <w:numId w:val="5"/>
        </w:numPr>
        <w:rPr>
          <w:color w:val="000000" w:themeColor="text1"/>
          <w:sz w:val="24"/>
        </w:rPr>
      </w:pPr>
      <w:r>
        <w:rPr>
          <w:color w:val="000000" w:themeColor="text1"/>
          <w:sz w:val="24"/>
        </w:rPr>
        <w:t>Shuffle board</w:t>
      </w:r>
    </w:p>
    <w:p w14:paraId="05A94857" w14:textId="59A29B11" w:rsidR="00C065C8" w:rsidRDefault="00C065C8" w:rsidP="00C065C8">
      <w:pPr>
        <w:pStyle w:val="ListParagraph"/>
        <w:numPr>
          <w:ilvl w:val="0"/>
          <w:numId w:val="5"/>
        </w:numPr>
        <w:rPr>
          <w:color w:val="000000" w:themeColor="text1"/>
          <w:sz w:val="24"/>
        </w:rPr>
      </w:pPr>
      <w:r>
        <w:rPr>
          <w:color w:val="000000" w:themeColor="text1"/>
          <w:sz w:val="24"/>
        </w:rPr>
        <w:t>Billiards</w:t>
      </w:r>
    </w:p>
    <w:p w14:paraId="69C58595" w14:textId="4A547297" w:rsidR="00C065C8" w:rsidRDefault="00C065C8" w:rsidP="00C065C8">
      <w:pPr>
        <w:pStyle w:val="ListParagraph"/>
        <w:numPr>
          <w:ilvl w:val="0"/>
          <w:numId w:val="5"/>
        </w:numPr>
        <w:rPr>
          <w:color w:val="000000" w:themeColor="text1"/>
          <w:sz w:val="24"/>
        </w:rPr>
      </w:pPr>
      <w:r>
        <w:rPr>
          <w:color w:val="000000" w:themeColor="text1"/>
          <w:sz w:val="24"/>
        </w:rPr>
        <w:t>Tennis</w:t>
      </w:r>
    </w:p>
    <w:p w14:paraId="4E23B145" w14:textId="60EE516C" w:rsidR="00C065C8" w:rsidRDefault="00C065C8" w:rsidP="00C065C8">
      <w:pPr>
        <w:rPr>
          <w:b/>
          <w:color w:val="000000" w:themeColor="text1"/>
          <w:sz w:val="24"/>
        </w:rPr>
      </w:pPr>
      <w:r>
        <w:rPr>
          <w:b/>
          <w:color w:val="000000" w:themeColor="text1"/>
          <w:sz w:val="24"/>
        </w:rPr>
        <w:t>Tournaments</w:t>
      </w:r>
    </w:p>
    <w:p w14:paraId="32F0F4DB" w14:textId="3BE94917" w:rsidR="00C065C8" w:rsidRDefault="00C065C8" w:rsidP="00C065C8">
      <w:pPr>
        <w:pStyle w:val="ListParagraph"/>
        <w:numPr>
          <w:ilvl w:val="0"/>
          <w:numId w:val="5"/>
        </w:numPr>
        <w:rPr>
          <w:color w:val="000000" w:themeColor="text1"/>
          <w:sz w:val="24"/>
        </w:rPr>
      </w:pPr>
      <w:r>
        <w:rPr>
          <w:color w:val="000000" w:themeColor="text1"/>
          <w:sz w:val="24"/>
        </w:rPr>
        <w:t>Throughout the Roman empire and the Middle Ages, sports have historically prepared the individual both physically and emotionally for battle</w:t>
      </w:r>
    </w:p>
    <w:p w14:paraId="65E7A22C" w14:textId="124041BC" w:rsidR="00C065C8" w:rsidRDefault="00C065C8" w:rsidP="00C065C8">
      <w:pPr>
        <w:pStyle w:val="ListParagraph"/>
        <w:numPr>
          <w:ilvl w:val="0"/>
          <w:numId w:val="5"/>
        </w:numPr>
        <w:rPr>
          <w:color w:val="000000" w:themeColor="text1"/>
          <w:sz w:val="24"/>
        </w:rPr>
      </w:pPr>
      <w:r>
        <w:rPr>
          <w:color w:val="000000" w:themeColor="text1"/>
          <w:sz w:val="24"/>
        </w:rPr>
        <w:t>In the Middle Ages, the most popular sport of the aristocracy was the war games called tournaments</w:t>
      </w:r>
    </w:p>
    <w:p w14:paraId="47F4B7E9" w14:textId="4EE959F4" w:rsidR="00C065C8" w:rsidRDefault="00C065C8" w:rsidP="00C065C8">
      <w:pPr>
        <w:pStyle w:val="ListParagraph"/>
        <w:numPr>
          <w:ilvl w:val="0"/>
          <w:numId w:val="5"/>
        </w:numPr>
        <w:rPr>
          <w:color w:val="000000" w:themeColor="text1"/>
          <w:sz w:val="24"/>
        </w:rPr>
      </w:pPr>
      <w:r>
        <w:rPr>
          <w:color w:val="000000" w:themeColor="text1"/>
          <w:sz w:val="24"/>
        </w:rPr>
        <w:t>The medieval world introduced the tournament, in which armoured knights fought each other for</w:t>
      </w:r>
    </w:p>
    <w:p w14:paraId="462685D7" w14:textId="5F887FFD" w:rsidR="00C065C8" w:rsidRDefault="00C065C8" w:rsidP="00C065C8">
      <w:pPr>
        <w:pStyle w:val="ListParagraph"/>
        <w:numPr>
          <w:ilvl w:val="1"/>
          <w:numId w:val="5"/>
        </w:numPr>
        <w:rPr>
          <w:color w:val="000000" w:themeColor="text1"/>
          <w:sz w:val="24"/>
        </w:rPr>
      </w:pPr>
      <w:r>
        <w:rPr>
          <w:color w:val="000000" w:themeColor="text1"/>
          <w:sz w:val="24"/>
        </w:rPr>
        <w:t>Prizes</w:t>
      </w:r>
    </w:p>
    <w:p w14:paraId="692CBF1A" w14:textId="51B17BCA" w:rsidR="00C065C8" w:rsidRDefault="00C065C8" w:rsidP="00C065C8">
      <w:pPr>
        <w:pStyle w:val="ListParagraph"/>
        <w:numPr>
          <w:ilvl w:val="1"/>
          <w:numId w:val="5"/>
        </w:numPr>
        <w:rPr>
          <w:color w:val="000000" w:themeColor="text1"/>
          <w:sz w:val="24"/>
        </w:rPr>
      </w:pPr>
      <w:r>
        <w:rPr>
          <w:color w:val="000000" w:themeColor="text1"/>
          <w:sz w:val="24"/>
        </w:rPr>
        <w:t>Entertainment of the king and queen</w:t>
      </w:r>
    </w:p>
    <w:p w14:paraId="42E476E1" w14:textId="50458AC5" w:rsidR="00C065C8" w:rsidRDefault="00C065C8" w:rsidP="00C065C8">
      <w:pPr>
        <w:pStyle w:val="ListParagraph"/>
        <w:numPr>
          <w:ilvl w:val="1"/>
          <w:numId w:val="5"/>
        </w:numPr>
        <w:rPr>
          <w:color w:val="000000" w:themeColor="text1"/>
          <w:sz w:val="24"/>
        </w:rPr>
      </w:pPr>
      <w:r>
        <w:rPr>
          <w:color w:val="000000" w:themeColor="text1"/>
          <w:sz w:val="24"/>
        </w:rPr>
        <w:t>Entertainment of the public</w:t>
      </w:r>
    </w:p>
    <w:p w14:paraId="0AFE13AD" w14:textId="17E81B04" w:rsidR="00C065C8" w:rsidRDefault="00C065C8" w:rsidP="00C065C8">
      <w:pPr>
        <w:pStyle w:val="ListParagraph"/>
        <w:numPr>
          <w:ilvl w:val="0"/>
          <w:numId w:val="5"/>
        </w:numPr>
        <w:rPr>
          <w:color w:val="000000" w:themeColor="text1"/>
          <w:sz w:val="24"/>
        </w:rPr>
      </w:pPr>
      <w:r>
        <w:rPr>
          <w:color w:val="000000" w:themeColor="text1"/>
          <w:sz w:val="24"/>
        </w:rPr>
        <w:t>Tournaments were different from the gladiatorial games in two ways</w:t>
      </w:r>
    </w:p>
    <w:p w14:paraId="16E986E1" w14:textId="55B7F6AD" w:rsidR="00C065C8" w:rsidRDefault="00C065C8" w:rsidP="00C065C8">
      <w:pPr>
        <w:pStyle w:val="ListParagraph"/>
        <w:numPr>
          <w:ilvl w:val="1"/>
          <w:numId w:val="5"/>
        </w:numPr>
        <w:rPr>
          <w:color w:val="000000" w:themeColor="text1"/>
          <w:sz w:val="24"/>
        </w:rPr>
      </w:pPr>
      <w:r>
        <w:rPr>
          <w:color w:val="000000" w:themeColor="text1"/>
          <w:sz w:val="24"/>
        </w:rPr>
        <w:t>They were not intended to end in death</w:t>
      </w:r>
    </w:p>
    <w:p w14:paraId="106A3676" w14:textId="713D2F8B" w:rsidR="00C065C8" w:rsidRDefault="00C065C8" w:rsidP="00C065C8">
      <w:pPr>
        <w:pStyle w:val="ListParagraph"/>
        <w:numPr>
          <w:ilvl w:val="1"/>
          <w:numId w:val="5"/>
        </w:numPr>
        <w:rPr>
          <w:color w:val="000000" w:themeColor="text1"/>
          <w:sz w:val="24"/>
        </w:rPr>
      </w:pPr>
      <w:r>
        <w:rPr>
          <w:color w:val="000000" w:themeColor="text1"/>
          <w:sz w:val="24"/>
        </w:rPr>
        <w:t>They were fought by aristocrats, not by slaves and criminals</w:t>
      </w:r>
    </w:p>
    <w:p w14:paraId="43A377F1" w14:textId="498FEAEC" w:rsidR="00C065C8" w:rsidRDefault="00711216" w:rsidP="00C065C8">
      <w:pPr>
        <w:pStyle w:val="ListParagraph"/>
        <w:numPr>
          <w:ilvl w:val="0"/>
          <w:numId w:val="5"/>
        </w:numPr>
        <w:rPr>
          <w:color w:val="000000" w:themeColor="text1"/>
          <w:sz w:val="24"/>
        </w:rPr>
      </w:pPr>
      <w:r>
        <w:rPr>
          <w:color w:val="000000" w:themeColor="text1"/>
          <w:sz w:val="24"/>
        </w:rPr>
        <w:t>The nobility won and retained their privileged position through combat</w:t>
      </w:r>
    </w:p>
    <w:p w14:paraId="1C176BD1" w14:textId="3935E93C" w:rsidR="00711216" w:rsidRDefault="00711216" w:rsidP="00C065C8">
      <w:pPr>
        <w:pStyle w:val="ListParagraph"/>
        <w:numPr>
          <w:ilvl w:val="0"/>
          <w:numId w:val="5"/>
        </w:numPr>
        <w:rPr>
          <w:color w:val="000000" w:themeColor="text1"/>
          <w:sz w:val="24"/>
        </w:rPr>
      </w:pPr>
      <w:r>
        <w:rPr>
          <w:color w:val="000000" w:themeColor="text1"/>
          <w:sz w:val="24"/>
        </w:rPr>
        <w:t>Over time, the tournaments became staged events with colourful ceremonies</w:t>
      </w:r>
    </w:p>
    <w:p w14:paraId="0DB115DD" w14:textId="77777777" w:rsidR="003D0CD4" w:rsidRDefault="003D0CD4" w:rsidP="00711216">
      <w:pPr>
        <w:rPr>
          <w:b/>
          <w:color w:val="000000" w:themeColor="text1"/>
          <w:sz w:val="24"/>
        </w:rPr>
      </w:pPr>
    </w:p>
    <w:p w14:paraId="313429D7" w14:textId="455D807B" w:rsidR="00711216" w:rsidRDefault="00711216" w:rsidP="00711216">
      <w:pPr>
        <w:rPr>
          <w:b/>
          <w:color w:val="000000" w:themeColor="text1"/>
          <w:sz w:val="24"/>
        </w:rPr>
      </w:pPr>
      <w:r>
        <w:rPr>
          <w:b/>
          <w:color w:val="000000" w:themeColor="text1"/>
          <w:sz w:val="24"/>
        </w:rPr>
        <w:lastRenderedPageBreak/>
        <w:t>Prohibiting Sports/Games</w:t>
      </w:r>
    </w:p>
    <w:p w14:paraId="42A1699D" w14:textId="071430D3" w:rsidR="00711216" w:rsidRDefault="00711216" w:rsidP="00711216">
      <w:pPr>
        <w:pStyle w:val="ListParagraph"/>
        <w:numPr>
          <w:ilvl w:val="0"/>
          <w:numId w:val="5"/>
        </w:numPr>
        <w:rPr>
          <w:color w:val="000000" w:themeColor="text1"/>
          <w:sz w:val="24"/>
        </w:rPr>
      </w:pPr>
      <w:r>
        <w:rPr>
          <w:color w:val="000000" w:themeColor="text1"/>
          <w:sz w:val="24"/>
        </w:rPr>
        <w:t>Sport in the Middle Ages reflected a divided society</w:t>
      </w:r>
    </w:p>
    <w:p w14:paraId="479054DB" w14:textId="4DD6CC24" w:rsidR="00711216" w:rsidRDefault="00711216" w:rsidP="00711216">
      <w:pPr>
        <w:pStyle w:val="ListParagraph"/>
        <w:numPr>
          <w:ilvl w:val="0"/>
          <w:numId w:val="5"/>
        </w:numPr>
        <w:rPr>
          <w:color w:val="000000" w:themeColor="text1"/>
          <w:sz w:val="24"/>
        </w:rPr>
      </w:pPr>
      <w:r>
        <w:rPr>
          <w:color w:val="000000" w:themeColor="text1"/>
          <w:sz w:val="24"/>
        </w:rPr>
        <w:t>The church, monarchs, and municipal officials began to prohibit sports/games of the masses in the 14</w:t>
      </w:r>
      <w:r w:rsidRPr="00711216">
        <w:rPr>
          <w:color w:val="000000" w:themeColor="text1"/>
          <w:sz w:val="24"/>
          <w:vertAlign w:val="superscript"/>
        </w:rPr>
        <w:t>th</w:t>
      </w:r>
      <w:r>
        <w:rPr>
          <w:color w:val="000000" w:themeColor="text1"/>
          <w:sz w:val="24"/>
        </w:rPr>
        <w:t xml:space="preserve"> and 15</w:t>
      </w:r>
      <w:r w:rsidRPr="00711216">
        <w:rPr>
          <w:color w:val="000000" w:themeColor="text1"/>
          <w:sz w:val="24"/>
          <w:vertAlign w:val="superscript"/>
        </w:rPr>
        <w:t>th</w:t>
      </w:r>
      <w:r>
        <w:rPr>
          <w:color w:val="000000" w:themeColor="text1"/>
          <w:sz w:val="24"/>
        </w:rPr>
        <w:t xml:space="preserve"> centuries</w:t>
      </w:r>
    </w:p>
    <w:p w14:paraId="3AC5B5A8" w14:textId="0D15B1BC" w:rsidR="00711216" w:rsidRDefault="00711216" w:rsidP="00711216">
      <w:pPr>
        <w:pStyle w:val="ListParagraph"/>
        <w:numPr>
          <w:ilvl w:val="1"/>
          <w:numId w:val="5"/>
        </w:numPr>
        <w:rPr>
          <w:color w:val="000000" w:themeColor="text1"/>
          <w:sz w:val="24"/>
        </w:rPr>
      </w:pPr>
      <w:r>
        <w:rPr>
          <w:color w:val="000000" w:themeColor="text1"/>
          <w:sz w:val="24"/>
        </w:rPr>
        <w:t>Issued decrees to prohibit football and other idle games</w:t>
      </w:r>
    </w:p>
    <w:p w14:paraId="04F8CA27" w14:textId="794AC3A6" w:rsidR="00711216" w:rsidRDefault="00711216" w:rsidP="00711216">
      <w:pPr>
        <w:pStyle w:val="ListParagraph"/>
        <w:numPr>
          <w:ilvl w:val="0"/>
          <w:numId w:val="5"/>
        </w:numPr>
        <w:rPr>
          <w:color w:val="000000" w:themeColor="text1"/>
          <w:sz w:val="24"/>
        </w:rPr>
      </w:pPr>
      <w:r>
        <w:rPr>
          <w:color w:val="000000" w:themeColor="text1"/>
          <w:sz w:val="24"/>
        </w:rPr>
        <w:t>This control was primarily based over</w:t>
      </w:r>
    </w:p>
    <w:p w14:paraId="576FDBA9" w14:textId="396883F5" w:rsidR="00711216" w:rsidRDefault="00711216" w:rsidP="00711216">
      <w:pPr>
        <w:pStyle w:val="ListParagraph"/>
        <w:numPr>
          <w:ilvl w:val="1"/>
          <w:numId w:val="5"/>
        </w:numPr>
        <w:rPr>
          <w:color w:val="000000" w:themeColor="text1"/>
          <w:sz w:val="24"/>
        </w:rPr>
      </w:pPr>
      <w:r>
        <w:rPr>
          <w:color w:val="000000" w:themeColor="text1"/>
          <w:sz w:val="24"/>
        </w:rPr>
        <w:t>Concern for military preparedness</w:t>
      </w:r>
    </w:p>
    <w:p w14:paraId="7C0DD31A" w14:textId="1E1B6CB1" w:rsidR="00711216" w:rsidRDefault="00711216" w:rsidP="00711216">
      <w:pPr>
        <w:pStyle w:val="ListParagraph"/>
        <w:numPr>
          <w:ilvl w:val="1"/>
          <w:numId w:val="5"/>
        </w:numPr>
        <w:rPr>
          <w:color w:val="000000" w:themeColor="text1"/>
          <w:sz w:val="24"/>
        </w:rPr>
      </w:pPr>
      <w:r>
        <w:rPr>
          <w:color w:val="000000" w:themeColor="text1"/>
          <w:sz w:val="24"/>
        </w:rPr>
        <w:t>Concern for tranquil social order</w:t>
      </w:r>
    </w:p>
    <w:p w14:paraId="0976655E" w14:textId="494D5E88" w:rsidR="00711216" w:rsidRDefault="00711216" w:rsidP="00711216">
      <w:pPr>
        <w:pStyle w:val="ListParagraph"/>
        <w:numPr>
          <w:ilvl w:val="2"/>
          <w:numId w:val="5"/>
        </w:numPr>
        <w:rPr>
          <w:color w:val="000000" w:themeColor="text1"/>
          <w:sz w:val="24"/>
        </w:rPr>
      </w:pPr>
      <w:r>
        <w:rPr>
          <w:color w:val="000000" w:themeColor="text1"/>
          <w:sz w:val="24"/>
        </w:rPr>
        <w:t>Loud crowds at popular spectator sport led to mob scenes</w:t>
      </w:r>
    </w:p>
    <w:p w14:paraId="163D50B1" w14:textId="60C17EDA" w:rsidR="00711216" w:rsidRDefault="00811F56" w:rsidP="00711216">
      <w:pPr>
        <w:pStyle w:val="ListParagraph"/>
        <w:numPr>
          <w:ilvl w:val="0"/>
          <w:numId w:val="5"/>
        </w:numPr>
        <w:rPr>
          <w:color w:val="000000" w:themeColor="text1"/>
          <w:sz w:val="24"/>
        </w:rPr>
      </w:pPr>
      <w:r>
        <w:rPr>
          <w:color w:val="000000" w:themeColor="text1"/>
          <w:sz w:val="24"/>
        </w:rPr>
        <w:t>For the church, this concern was based on</w:t>
      </w:r>
    </w:p>
    <w:p w14:paraId="5C7DCA29" w14:textId="5BE28E32" w:rsidR="00811F56" w:rsidRDefault="00811F56" w:rsidP="00811F56">
      <w:pPr>
        <w:pStyle w:val="ListParagraph"/>
        <w:numPr>
          <w:ilvl w:val="1"/>
          <w:numId w:val="5"/>
        </w:numPr>
        <w:rPr>
          <w:color w:val="000000" w:themeColor="text1"/>
          <w:sz w:val="24"/>
        </w:rPr>
      </w:pPr>
      <w:r>
        <w:rPr>
          <w:color w:val="000000" w:themeColor="text1"/>
          <w:sz w:val="24"/>
        </w:rPr>
        <w:t>Regulating leisure activities and vice</w:t>
      </w:r>
    </w:p>
    <w:p w14:paraId="6A34FE63" w14:textId="4817DD56" w:rsidR="00811F56" w:rsidRDefault="00811F56" w:rsidP="00811F56">
      <w:pPr>
        <w:pStyle w:val="ListParagraph"/>
        <w:numPr>
          <w:ilvl w:val="1"/>
          <w:numId w:val="5"/>
        </w:numPr>
        <w:rPr>
          <w:color w:val="000000" w:themeColor="text1"/>
          <w:sz w:val="24"/>
        </w:rPr>
      </w:pPr>
      <w:r>
        <w:rPr>
          <w:color w:val="000000" w:themeColor="text1"/>
          <w:sz w:val="24"/>
        </w:rPr>
        <w:t>Keeping church property intact</w:t>
      </w:r>
    </w:p>
    <w:p w14:paraId="569319DC" w14:textId="53891171" w:rsidR="00811F56" w:rsidRDefault="00811F56" w:rsidP="00811F56">
      <w:pPr>
        <w:pStyle w:val="ListParagraph"/>
        <w:numPr>
          <w:ilvl w:val="0"/>
          <w:numId w:val="5"/>
        </w:numPr>
        <w:rPr>
          <w:color w:val="000000" w:themeColor="text1"/>
          <w:sz w:val="24"/>
        </w:rPr>
      </w:pPr>
      <w:r>
        <w:rPr>
          <w:color w:val="000000" w:themeColor="text1"/>
          <w:sz w:val="24"/>
        </w:rPr>
        <w:t>Their efforts were unsuccessful. Sports and games continued to be practiced by the hard-working peasants</w:t>
      </w:r>
    </w:p>
    <w:p w14:paraId="1D75F499" w14:textId="334E4943" w:rsidR="00811F56" w:rsidRDefault="00811F56" w:rsidP="00811F56">
      <w:pPr>
        <w:rPr>
          <w:b/>
          <w:color w:val="000000" w:themeColor="text1"/>
          <w:sz w:val="24"/>
        </w:rPr>
      </w:pPr>
      <w:r>
        <w:rPr>
          <w:b/>
          <w:color w:val="000000" w:themeColor="text1"/>
          <w:sz w:val="24"/>
        </w:rPr>
        <w:t>Renaissance and Reformation (1400s – 1600s)</w:t>
      </w:r>
    </w:p>
    <w:p w14:paraId="1FF273B9" w14:textId="7AAC395B" w:rsidR="00811F56" w:rsidRDefault="00811F56" w:rsidP="00811F56">
      <w:pPr>
        <w:pStyle w:val="ListParagraph"/>
        <w:numPr>
          <w:ilvl w:val="0"/>
          <w:numId w:val="5"/>
        </w:numPr>
        <w:rPr>
          <w:color w:val="000000" w:themeColor="text1"/>
          <w:sz w:val="24"/>
        </w:rPr>
      </w:pPr>
      <w:r>
        <w:rPr>
          <w:color w:val="000000" w:themeColor="text1"/>
          <w:sz w:val="24"/>
        </w:rPr>
        <w:t>Increasing control over peasants</w:t>
      </w:r>
    </w:p>
    <w:p w14:paraId="427AC389" w14:textId="4825B76F" w:rsidR="00811F56" w:rsidRDefault="00811F56" w:rsidP="00811F56">
      <w:pPr>
        <w:pStyle w:val="ListParagraph"/>
        <w:numPr>
          <w:ilvl w:val="0"/>
          <w:numId w:val="5"/>
        </w:numPr>
        <w:rPr>
          <w:color w:val="000000" w:themeColor="text1"/>
          <w:sz w:val="24"/>
        </w:rPr>
      </w:pPr>
      <w:r>
        <w:rPr>
          <w:color w:val="000000" w:themeColor="text1"/>
          <w:sz w:val="24"/>
        </w:rPr>
        <w:t>People’s lives often restricted by labour</w:t>
      </w:r>
    </w:p>
    <w:p w14:paraId="1C7ED107" w14:textId="5C1C959A" w:rsidR="00811F56" w:rsidRDefault="00811F56" w:rsidP="00811F56">
      <w:pPr>
        <w:pStyle w:val="ListParagraph"/>
        <w:numPr>
          <w:ilvl w:val="0"/>
          <w:numId w:val="5"/>
        </w:numPr>
        <w:rPr>
          <w:color w:val="000000" w:themeColor="text1"/>
          <w:sz w:val="24"/>
        </w:rPr>
      </w:pPr>
      <w:r>
        <w:rPr>
          <w:color w:val="000000" w:themeColor="text1"/>
          <w:sz w:val="24"/>
        </w:rPr>
        <w:t>Calvinist and Puritan beliefs did not promote or support leisure</w:t>
      </w:r>
    </w:p>
    <w:p w14:paraId="69FAF882" w14:textId="013922A2" w:rsidR="00811F56" w:rsidRDefault="00811F56" w:rsidP="00811F56">
      <w:pPr>
        <w:pStyle w:val="ListParagraph"/>
        <w:numPr>
          <w:ilvl w:val="0"/>
          <w:numId w:val="5"/>
        </w:numPr>
        <w:rPr>
          <w:color w:val="000000" w:themeColor="text1"/>
          <w:sz w:val="24"/>
        </w:rPr>
      </w:pPr>
      <w:r>
        <w:rPr>
          <w:color w:val="000000" w:themeColor="text1"/>
          <w:sz w:val="24"/>
        </w:rPr>
        <w:t>Yet, sport constituted diversions for people</w:t>
      </w:r>
    </w:p>
    <w:p w14:paraId="07F25335" w14:textId="07D807D2" w:rsidR="00811F56" w:rsidRDefault="00811F56" w:rsidP="00811F56">
      <w:pPr>
        <w:rPr>
          <w:b/>
          <w:color w:val="000000" w:themeColor="text1"/>
          <w:sz w:val="24"/>
        </w:rPr>
      </w:pPr>
      <w:r>
        <w:rPr>
          <w:b/>
          <w:color w:val="000000" w:themeColor="text1"/>
          <w:sz w:val="24"/>
        </w:rPr>
        <w:t>Renaissance (14</w:t>
      </w:r>
      <w:r w:rsidRPr="00811F56">
        <w:rPr>
          <w:b/>
          <w:color w:val="000000" w:themeColor="text1"/>
          <w:sz w:val="24"/>
          <w:vertAlign w:val="superscript"/>
        </w:rPr>
        <w:t>th</w:t>
      </w:r>
      <w:r>
        <w:rPr>
          <w:b/>
          <w:color w:val="000000" w:themeColor="text1"/>
          <w:sz w:val="24"/>
        </w:rPr>
        <w:t xml:space="preserve"> – 17</w:t>
      </w:r>
      <w:r w:rsidRPr="00811F56">
        <w:rPr>
          <w:b/>
          <w:color w:val="000000" w:themeColor="text1"/>
          <w:sz w:val="24"/>
          <w:vertAlign w:val="superscript"/>
        </w:rPr>
        <w:t>th</w:t>
      </w:r>
      <w:r>
        <w:rPr>
          <w:b/>
          <w:color w:val="000000" w:themeColor="text1"/>
          <w:sz w:val="24"/>
        </w:rPr>
        <w:t xml:space="preserve"> centuries)</w:t>
      </w:r>
    </w:p>
    <w:p w14:paraId="013275A6" w14:textId="5A48ACEC" w:rsidR="00811F56" w:rsidRDefault="00811F56" w:rsidP="00811F56">
      <w:pPr>
        <w:pStyle w:val="ListParagraph"/>
        <w:numPr>
          <w:ilvl w:val="0"/>
          <w:numId w:val="5"/>
        </w:numPr>
        <w:rPr>
          <w:color w:val="000000" w:themeColor="text1"/>
          <w:sz w:val="24"/>
        </w:rPr>
      </w:pPr>
      <w:r>
        <w:rPr>
          <w:color w:val="000000" w:themeColor="text1"/>
          <w:sz w:val="24"/>
        </w:rPr>
        <w:t>Important cultural and intellectual movement that began in Florence Italy in the 14</w:t>
      </w:r>
      <w:r w:rsidRPr="00811F56">
        <w:rPr>
          <w:color w:val="000000" w:themeColor="text1"/>
          <w:sz w:val="24"/>
          <w:vertAlign w:val="superscript"/>
        </w:rPr>
        <w:t>th</w:t>
      </w:r>
      <w:r>
        <w:rPr>
          <w:color w:val="000000" w:themeColor="text1"/>
          <w:sz w:val="24"/>
        </w:rPr>
        <w:t xml:space="preserve"> century, and later spread across Europe</w:t>
      </w:r>
    </w:p>
    <w:p w14:paraId="7C1F5D3B" w14:textId="7E77517D" w:rsidR="00811F56" w:rsidRPr="00811F56" w:rsidRDefault="00811F56" w:rsidP="00811F56">
      <w:pPr>
        <w:pStyle w:val="ListParagraph"/>
        <w:numPr>
          <w:ilvl w:val="0"/>
          <w:numId w:val="5"/>
        </w:numPr>
        <w:rPr>
          <w:b/>
          <w:i/>
          <w:color w:val="000000" w:themeColor="text1"/>
          <w:sz w:val="24"/>
        </w:rPr>
      </w:pPr>
      <w:r w:rsidRPr="007B248B">
        <w:rPr>
          <w:b/>
          <w:i/>
          <w:color w:val="FF0000"/>
          <w:sz w:val="24"/>
        </w:rPr>
        <w:t xml:space="preserve">Renaissance: </w:t>
      </w:r>
      <w:r>
        <w:rPr>
          <w:color w:val="000000" w:themeColor="text1"/>
          <w:sz w:val="24"/>
        </w:rPr>
        <w:t>rebirth, classical latin literature, architecture. Science = observation; politics = diplomacy</w:t>
      </w:r>
    </w:p>
    <w:p w14:paraId="6C9A81ED" w14:textId="291A0F31" w:rsidR="00811F56" w:rsidRPr="00811F56" w:rsidRDefault="00811F56" w:rsidP="00811F56">
      <w:pPr>
        <w:pStyle w:val="ListParagraph"/>
        <w:numPr>
          <w:ilvl w:val="0"/>
          <w:numId w:val="5"/>
        </w:numPr>
        <w:rPr>
          <w:b/>
          <w:i/>
          <w:color w:val="000000" w:themeColor="text1"/>
          <w:sz w:val="24"/>
        </w:rPr>
      </w:pPr>
      <w:r>
        <w:rPr>
          <w:color w:val="000000" w:themeColor="text1"/>
          <w:sz w:val="24"/>
        </w:rPr>
        <w:t>Emergence of the scholar-athlete in the writings of the aristocracy and 15</w:t>
      </w:r>
      <w:r w:rsidRPr="00811F56">
        <w:rPr>
          <w:color w:val="000000" w:themeColor="text1"/>
          <w:sz w:val="24"/>
          <w:vertAlign w:val="superscript"/>
        </w:rPr>
        <w:t>th</w:t>
      </w:r>
      <w:r>
        <w:rPr>
          <w:color w:val="000000" w:themeColor="text1"/>
          <w:sz w:val="24"/>
        </w:rPr>
        <w:t xml:space="preserve"> century intellectuals</w:t>
      </w:r>
    </w:p>
    <w:p w14:paraId="79CF8479" w14:textId="722819C2" w:rsidR="00811F56" w:rsidRDefault="00FC0A7A" w:rsidP="00811F56">
      <w:pPr>
        <w:rPr>
          <w:b/>
          <w:color w:val="000000" w:themeColor="text1"/>
          <w:sz w:val="24"/>
        </w:rPr>
      </w:pPr>
      <w:r>
        <w:rPr>
          <w:b/>
          <w:color w:val="000000" w:themeColor="text1"/>
          <w:sz w:val="24"/>
        </w:rPr>
        <w:t>Gender and Sports</w:t>
      </w:r>
    </w:p>
    <w:p w14:paraId="161CCE5F" w14:textId="0F6953C8" w:rsidR="00FC0A7A" w:rsidRPr="00FC0A7A" w:rsidRDefault="00FC0A7A" w:rsidP="00FC0A7A">
      <w:pPr>
        <w:pStyle w:val="ListParagraph"/>
        <w:numPr>
          <w:ilvl w:val="0"/>
          <w:numId w:val="5"/>
        </w:numPr>
        <w:rPr>
          <w:b/>
          <w:color w:val="000000" w:themeColor="text1"/>
          <w:sz w:val="24"/>
        </w:rPr>
      </w:pPr>
      <w:r>
        <w:rPr>
          <w:color w:val="000000" w:themeColor="text1"/>
          <w:sz w:val="24"/>
        </w:rPr>
        <w:t>Gender ideology of separate spheres still dominant during this period</w:t>
      </w:r>
    </w:p>
    <w:p w14:paraId="2193E743" w14:textId="395B9EE8" w:rsidR="00FC0A7A" w:rsidRPr="00FC0A7A" w:rsidRDefault="00FC0A7A" w:rsidP="00FC0A7A">
      <w:pPr>
        <w:pStyle w:val="ListParagraph"/>
        <w:numPr>
          <w:ilvl w:val="0"/>
          <w:numId w:val="5"/>
        </w:numPr>
        <w:rPr>
          <w:b/>
          <w:color w:val="000000" w:themeColor="text1"/>
          <w:sz w:val="24"/>
        </w:rPr>
      </w:pPr>
      <w:r>
        <w:rPr>
          <w:color w:val="000000" w:themeColor="text1"/>
          <w:sz w:val="24"/>
        </w:rPr>
        <w:t>For peasant women, leisure time was restricted by heavy work demands in and out of the home</w:t>
      </w:r>
    </w:p>
    <w:p w14:paraId="56BFC904" w14:textId="012E1B1E" w:rsidR="00FC0A7A" w:rsidRPr="00B105FB" w:rsidRDefault="00FC0A7A" w:rsidP="00FC0A7A">
      <w:pPr>
        <w:pStyle w:val="ListParagraph"/>
        <w:numPr>
          <w:ilvl w:val="1"/>
          <w:numId w:val="5"/>
        </w:numPr>
        <w:rPr>
          <w:b/>
          <w:color w:val="000000" w:themeColor="text1"/>
          <w:sz w:val="24"/>
        </w:rPr>
      </w:pPr>
      <w:r>
        <w:rPr>
          <w:color w:val="000000" w:themeColor="text1"/>
          <w:sz w:val="24"/>
        </w:rPr>
        <w:t>Had few opportunities to practice sports and games</w:t>
      </w:r>
    </w:p>
    <w:p w14:paraId="1B2BDAAE" w14:textId="19B5B36D" w:rsidR="00B105FB" w:rsidRPr="00B105FB" w:rsidRDefault="00B105FB" w:rsidP="00B105FB">
      <w:pPr>
        <w:pStyle w:val="ListParagraph"/>
        <w:numPr>
          <w:ilvl w:val="2"/>
          <w:numId w:val="5"/>
        </w:numPr>
        <w:rPr>
          <w:b/>
          <w:color w:val="000000" w:themeColor="text1"/>
          <w:sz w:val="24"/>
        </w:rPr>
      </w:pPr>
      <w:r>
        <w:rPr>
          <w:color w:val="000000" w:themeColor="text1"/>
          <w:sz w:val="24"/>
        </w:rPr>
        <w:t>Bowling</w:t>
      </w:r>
    </w:p>
    <w:p w14:paraId="7C711814" w14:textId="25A5BBDF" w:rsidR="00B105FB" w:rsidRPr="00B105FB" w:rsidRDefault="00B105FB" w:rsidP="00B105FB">
      <w:pPr>
        <w:pStyle w:val="ListParagraph"/>
        <w:numPr>
          <w:ilvl w:val="2"/>
          <w:numId w:val="5"/>
        </w:numPr>
        <w:rPr>
          <w:b/>
          <w:color w:val="000000" w:themeColor="text1"/>
          <w:sz w:val="24"/>
        </w:rPr>
      </w:pPr>
      <w:r>
        <w:rPr>
          <w:color w:val="000000" w:themeColor="text1"/>
          <w:sz w:val="24"/>
        </w:rPr>
        <w:t>Tennis</w:t>
      </w:r>
    </w:p>
    <w:p w14:paraId="6AB10F52" w14:textId="62250FE2" w:rsidR="00B105FB" w:rsidRPr="00FC0A7A" w:rsidRDefault="00B105FB" w:rsidP="00B105FB">
      <w:pPr>
        <w:pStyle w:val="ListParagraph"/>
        <w:numPr>
          <w:ilvl w:val="2"/>
          <w:numId w:val="5"/>
        </w:numPr>
        <w:rPr>
          <w:b/>
          <w:color w:val="000000" w:themeColor="text1"/>
          <w:sz w:val="24"/>
        </w:rPr>
      </w:pPr>
      <w:r>
        <w:rPr>
          <w:color w:val="000000" w:themeColor="text1"/>
          <w:sz w:val="24"/>
        </w:rPr>
        <w:t>Croquet</w:t>
      </w:r>
    </w:p>
    <w:p w14:paraId="0AEC046C" w14:textId="644F9ABB" w:rsidR="00FC0A7A" w:rsidRPr="00B105FB" w:rsidRDefault="00B105FB" w:rsidP="00B105FB">
      <w:pPr>
        <w:rPr>
          <w:b/>
          <w:color w:val="000000" w:themeColor="text1"/>
          <w:sz w:val="24"/>
        </w:rPr>
      </w:pPr>
      <w:r w:rsidRPr="00B105FB">
        <w:rPr>
          <w:b/>
          <w:color w:val="000000" w:themeColor="text1"/>
          <w:sz w:val="24"/>
        </w:rPr>
        <w:t>The Reformation (1515s – 1640s)</w:t>
      </w:r>
    </w:p>
    <w:p w14:paraId="233C888F" w14:textId="44B7EBA0" w:rsidR="00B105FB" w:rsidRDefault="00B105FB" w:rsidP="00B105FB">
      <w:pPr>
        <w:pStyle w:val="ListParagraph"/>
        <w:numPr>
          <w:ilvl w:val="0"/>
          <w:numId w:val="5"/>
        </w:numPr>
        <w:rPr>
          <w:color w:val="000000" w:themeColor="text1"/>
          <w:sz w:val="24"/>
        </w:rPr>
      </w:pPr>
      <w:r>
        <w:rPr>
          <w:color w:val="000000" w:themeColor="text1"/>
          <w:sz w:val="24"/>
        </w:rPr>
        <w:t>Protestant reformation strongly discouraged games and sports activities, especially those that were practiced on Sundays</w:t>
      </w:r>
    </w:p>
    <w:p w14:paraId="1C5D5CA5" w14:textId="005DC452" w:rsidR="00B105FB" w:rsidRDefault="00B105FB" w:rsidP="00B105FB">
      <w:pPr>
        <w:pStyle w:val="ListParagraph"/>
        <w:numPr>
          <w:ilvl w:val="0"/>
          <w:numId w:val="5"/>
        </w:numPr>
        <w:rPr>
          <w:color w:val="000000" w:themeColor="text1"/>
          <w:sz w:val="24"/>
        </w:rPr>
      </w:pPr>
      <w:r>
        <w:rPr>
          <w:color w:val="000000" w:themeColor="text1"/>
          <w:sz w:val="24"/>
        </w:rPr>
        <w:t>Primarily targeted games of the peasants. Their concerns were based on</w:t>
      </w:r>
    </w:p>
    <w:p w14:paraId="5ED7301D" w14:textId="68734AB8" w:rsidR="00B105FB" w:rsidRDefault="00B105FB" w:rsidP="00B105FB">
      <w:pPr>
        <w:pStyle w:val="ListParagraph"/>
        <w:numPr>
          <w:ilvl w:val="1"/>
          <w:numId w:val="5"/>
        </w:numPr>
        <w:rPr>
          <w:color w:val="000000" w:themeColor="text1"/>
          <w:sz w:val="24"/>
        </w:rPr>
      </w:pPr>
      <w:r>
        <w:rPr>
          <w:color w:val="000000" w:themeColor="text1"/>
          <w:sz w:val="24"/>
        </w:rPr>
        <w:lastRenderedPageBreak/>
        <w:t>Tempting men from a godly life</w:t>
      </w:r>
    </w:p>
    <w:p w14:paraId="284133F7" w14:textId="51DF8066" w:rsidR="00B105FB" w:rsidRDefault="00B105FB" w:rsidP="00B105FB">
      <w:pPr>
        <w:pStyle w:val="ListParagraph"/>
        <w:numPr>
          <w:ilvl w:val="1"/>
          <w:numId w:val="5"/>
        </w:numPr>
        <w:rPr>
          <w:color w:val="000000" w:themeColor="text1"/>
          <w:sz w:val="24"/>
        </w:rPr>
      </w:pPr>
      <w:r>
        <w:rPr>
          <w:color w:val="000000" w:themeColor="text1"/>
          <w:sz w:val="24"/>
        </w:rPr>
        <w:t>Observance of the Sabbath</w:t>
      </w:r>
    </w:p>
    <w:p w14:paraId="2A0661B7" w14:textId="69BA1085" w:rsidR="00B105FB" w:rsidRDefault="00B105FB" w:rsidP="00B105FB">
      <w:pPr>
        <w:pStyle w:val="ListParagraph"/>
        <w:numPr>
          <w:ilvl w:val="1"/>
          <w:numId w:val="5"/>
        </w:numPr>
        <w:rPr>
          <w:color w:val="000000" w:themeColor="text1"/>
          <w:sz w:val="24"/>
        </w:rPr>
      </w:pPr>
      <w:r>
        <w:rPr>
          <w:color w:val="000000" w:themeColor="text1"/>
          <w:sz w:val="24"/>
        </w:rPr>
        <w:t>Poisoned men from their basic social duties</w:t>
      </w:r>
    </w:p>
    <w:p w14:paraId="064D9782" w14:textId="2663B341" w:rsidR="00B105FB" w:rsidRDefault="00B105FB" w:rsidP="00B105FB">
      <w:pPr>
        <w:pStyle w:val="ListParagraph"/>
        <w:numPr>
          <w:ilvl w:val="2"/>
          <w:numId w:val="5"/>
        </w:numPr>
        <w:rPr>
          <w:color w:val="000000" w:themeColor="text1"/>
          <w:sz w:val="24"/>
        </w:rPr>
      </w:pPr>
      <w:r>
        <w:rPr>
          <w:color w:val="000000" w:themeColor="text1"/>
          <w:sz w:val="24"/>
        </w:rPr>
        <w:t>Hard work, thrift, personal restraint, devotion to family and sobriety</w:t>
      </w:r>
    </w:p>
    <w:p w14:paraId="2218A44C" w14:textId="29A6CF56" w:rsidR="00B105FB" w:rsidRPr="00B105FB" w:rsidRDefault="00B105FB" w:rsidP="006259FD">
      <w:pPr>
        <w:tabs>
          <w:tab w:val="left" w:pos="3609"/>
        </w:tabs>
        <w:rPr>
          <w:b/>
          <w:color w:val="000000" w:themeColor="text1"/>
          <w:sz w:val="24"/>
        </w:rPr>
      </w:pPr>
      <w:r w:rsidRPr="00B105FB">
        <w:rPr>
          <w:b/>
          <w:color w:val="000000" w:themeColor="text1"/>
          <w:sz w:val="24"/>
        </w:rPr>
        <w:t>Impact of Sport Prohibition</w:t>
      </w:r>
      <w:r w:rsidR="006259FD">
        <w:rPr>
          <w:b/>
          <w:color w:val="000000" w:themeColor="text1"/>
          <w:sz w:val="24"/>
        </w:rPr>
        <w:tab/>
      </w:r>
    </w:p>
    <w:p w14:paraId="38D46E3B" w14:textId="40930730" w:rsidR="00B105FB" w:rsidRDefault="00B105FB" w:rsidP="00B105FB">
      <w:pPr>
        <w:pStyle w:val="ListParagraph"/>
        <w:numPr>
          <w:ilvl w:val="0"/>
          <w:numId w:val="5"/>
        </w:numPr>
        <w:rPr>
          <w:color w:val="000000" w:themeColor="text1"/>
          <w:sz w:val="24"/>
        </w:rPr>
      </w:pPr>
      <w:r>
        <w:rPr>
          <w:color w:val="000000" w:themeColor="text1"/>
          <w:sz w:val="24"/>
        </w:rPr>
        <w:t>Some traditional peasant activities were adapted to be played in less public settings</w:t>
      </w:r>
    </w:p>
    <w:p w14:paraId="353B575B" w14:textId="653AE0D7" w:rsidR="00B105FB" w:rsidRDefault="00B105FB" w:rsidP="00B105FB">
      <w:pPr>
        <w:pStyle w:val="ListParagraph"/>
        <w:numPr>
          <w:ilvl w:val="0"/>
          <w:numId w:val="5"/>
        </w:numPr>
        <w:rPr>
          <w:color w:val="000000" w:themeColor="text1"/>
          <w:sz w:val="24"/>
        </w:rPr>
      </w:pPr>
      <w:r>
        <w:rPr>
          <w:color w:val="000000" w:themeColor="text1"/>
          <w:sz w:val="24"/>
        </w:rPr>
        <w:t>In other communities, peasants opposed limitations and continued to play games</w:t>
      </w:r>
    </w:p>
    <w:p w14:paraId="6387A110" w14:textId="40ACC02F" w:rsidR="00B105FB" w:rsidRDefault="00B105FB" w:rsidP="00B105FB">
      <w:pPr>
        <w:pStyle w:val="ListParagraph"/>
        <w:numPr>
          <w:ilvl w:val="0"/>
          <w:numId w:val="5"/>
        </w:numPr>
        <w:rPr>
          <w:color w:val="000000" w:themeColor="text1"/>
          <w:sz w:val="24"/>
        </w:rPr>
      </w:pPr>
      <w:r>
        <w:rPr>
          <w:color w:val="000000" w:themeColor="text1"/>
          <w:sz w:val="24"/>
        </w:rPr>
        <w:t>For the upper class, sports activities took place on private property to avoid interference</w:t>
      </w:r>
    </w:p>
    <w:p w14:paraId="1ED085E1" w14:textId="4549CDA4" w:rsidR="00B105FB" w:rsidRPr="00B105FB" w:rsidRDefault="00B105FB" w:rsidP="00B105FB">
      <w:pPr>
        <w:rPr>
          <w:b/>
          <w:color w:val="000000" w:themeColor="text1"/>
          <w:sz w:val="24"/>
        </w:rPr>
      </w:pPr>
      <w:r>
        <w:rPr>
          <w:b/>
          <w:color w:val="000000" w:themeColor="text1"/>
          <w:sz w:val="24"/>
        </w:rPr>
        <w:t>Upper Class S</w:t>
      </w:r>
      <w:r w:rsidRPr="00B105FB">
        <w:rPr>
          <w:b/>
          <w:color w:val="000000" w:themeColor="text1"/>
          <w:sz w:val="24"/>
        </w:rPr>
        <w:t>port</w:t>
      </w:r>
    </w:p>
    <w:p w14:paraId="5BC62B90" w14:textId="0EADD337" w:rsidR="00B105FB" w:rsidRDefault="00B105FB" w:rsidP="00B105FB">
      <w:pPr>
        <w:pStyle w:val="ListParagraph"/>
        <w:numPr>
          <w:ilvl w:val="0"/>
          <w:numId w:val="5"/>
        </w:numPr>
        <w:rPr>
          <w:color w:val="000000" w:themeColor="text1"/>
          <w:sz w:val="24"/>
        </w:rPr>
      </w:pPr>
      <w:r>
        <w:rPr>
          <w:color w:val="000000" w:themeColor="text1"/>
          <w:sz w:val="24"/>
        </w:rPr>
        <w:t>Participation patterns in most sport was divided by socio-economic class</w:t>
      </w:r>
    </w:p>
    <w:p w14:paraId="73C604AA" w14:textId="557115CC" w:rsidR="00B105FB" w:rsidRDefault="00B105FB" w:rsidP="00B105FB">
      <w:pPr>
        <w:pStyle w:val="ListParagraph"/>
        <w:numPr>
          <w:ilvl w:val="0"/>
          <w:numId w:val="5"/>
        </w:numPr>
        <w:rPr>
          <w:color w:val="000000" w:themeColor="text1"/>
          <w:sz w:val="24"/>
        </w:rPr>
      </w:pPr>
      <w:r>
        <w:rPr>
          <w:color w:val="000000" w:themeColor="text1"/>
          <w:sz w:val="24"/>
        </w:rPr>
        <w:t>Some sports of the upper class became highly organized under this new tradition</w:t>
      </w:r>
    </w:p>
    <w:p w14:paraId="3D8C965C" w14:textId="291DD836" w:rsidR="00B105FB" w:rsidRDefault="00B105FB" w:rsidP="00B105FB">
      <w:pPr>
        <w:pStyle w:val="ListParagraph"/>
        <w:numPr>
          <w:ilvl w:val="1"/>
          <w:numId w:val="5"/>
        </w:numPr>
        <w:rPr>
          <w:color w:val="000000" w:themeColor="text1"/>
          <w:sz w:val="24"/>
        </w:rPr>
      </w:pPr>
      <w:r>
        <w:rPr>
          <w:color w:val="000000" w:themeColor="text1"/>
          <w:sz w:val="24"/>
        </w:rPr>
        <w:t>Cricket, horse racing, yachting, and fencing</w:t>
      </w:r>
    </w:p>
    <w:p w14:paraId="676E5815" w14:textId="43C8C091" w:rsidR="00B105FB" w:rsidRDefault="00B105FB" w:rsidP="00B105FB">
      <w:pPr>
        <w:rPr>
          <w:b/>
          <w:color w:val="000000" w:themeColor="text1"/>
          <w:sz w:val="24"/>
        </w:rPr>
      </w:pPr>
      <w:r>
        <w:rPr>
          <w:b/>
          <w:color w:val="000000" w:themeColor="text1"/>
          <w:sz w:val="24"/>
        </w:rPr>
        <w:t>The King’s Book of Sports</w:t>
      </w:r>
    </w:p>
    <w:p w14:paraId="2D482539" w14:textId="0B3CA004" w:rsidR="00B105FB" w:rsidRPr="005312B5" w:rsidRDefault="00B105FB" w:rsidP="00B105FB">
      <w:pPr>
        <w:pStyle w:val="ListParagraph"/>
        <w:numPr>
          <w:ilvl w:val="0"/>
          <w:numId w:val="5"/>
        </w:numPr>
        <w:rPr>
          <w:b/>
          <w:color w:val="000000" w:themeColor="text1"/>
          <w:sz w:val="24"/>
        </w:rPr>
      </w:pPr>
      <w:r>
        <w:rPr>
          <w:color w:val="000000" w:themeColor="text1"/>
          <w:sz w:val="24"/>
        </w:rPr>
        <w:t>In the early 1</w:t>
      </w:r>
      <w:r w:rsidR="005312B5">
        <w:rPr>
          <w:color w:val="000000" w:themeColor="text1"/>
          <w:sz w:val="24"/>
        </w:rPr>
        <w:t xml:space="preserve">600s, King James I challenged Puritan influence in England and issued the book: </w:t>
      </w:r>
      <w:r w:rsidR="005312B5">
        <w:rPr>
          <w:i/>
          <w:color w:val="000000" w:themeColor="text1"/>
          <w:sz w:val="24"/>
        </w:rPr>
        <w:t>The King’s Book of Sport</w:t>
      </w:r>
    </w:p>
    <w:p w14:paraId="2FD37EB0" w14:textId="7D02D1D3" w:rsidR="005312B5" w:rsidRPr="005312B5" w:rsidRDefault="005312B5" w:rsidP="00B105FB">
      <w:pPr>
        <w:pStyle w:val="ListParagraph"/>
        <w:numPr>
          <w:ilvl w:val="0"/>
          <w:numId w:val="5"/>
        </w:numPr>
        <w:rPr>
          <w:b/>
          <w:color w:val="000000" w:themeColor="text1"/>
          <w:sz w:val="24"/>
        </w:rPr>
      </w:pPr>
      <w:r>
        <w:rPr>
          <w:color w:val="000000" w:themeColor="text1"/>
          <w:sz w:val="24"/>
        </w:rPr>
        <w:t>This was re-issued by Charles I in 1633. Sport was considered essential to building men of character and providing leisure to the people</w:t>
      </w:r>
    </w:p>
    <w:p w14:paraId="5FAFF97B" w14:textId="08FB5FCD" w:rsidR="005312B5" w:rsidRPr="005312B5" w:rsidRDefault="005312B5" w:rsidP="00B105FB">
      <w:pPr>
        <w:pStyle w:val="ListParagraph"/>
        <w:numPr>
          <w:ilvl w:val="0"/>
          <w:numId w:val="5"/>
        </w:numPr>
        <w:rPr>
          <w:b/>
          <w:color w:val="000000" w:themeColor="text1"/>
          <w:sz w:val="24"/>
        </w:rPr>
      </w:pPr>
      <w:r>
        <w:rPr>
          <w:color w:val="000000" w:themeColor="text1"/>
          <w:sz w:val="24"/>
        </w:rPr>
        <w:t>They revived traditional festivals and actively promoted public games and sports</w:t>
      </w:r>
    </w:p>
    <w:p w14:paraId="7FC91B19" w14:textId="37E5F7E6" w:rsidR="008443D5" w:rsidRDefault="008443D5" w:rsidP="008443D5">
      <w:pPr>
        <w:pStyle w:val="Heading1"/>
      </w:pPr>
      <w:r>
        <w:t>Week 5 – Sport During the Enlightenment</w:t>
      </w:r>
      <w:r w:rsidR="00BA4ECE">
        <w:t xml:space="preserve">. </w:t>
      </w:r>
      <w:r w:rsidR="008125A7">
        <w:t>Sport and Indigenous Communities in Canada</w:t>
      </w:r>
    </w:p>
    <w:p w14:paraId="61217841" w14:textId="4FD56D35" w:rsidR="008443D5" w:rsidRPr="00932979" w:rsidRDefault="008443D5" w:rsidP="008443D5">
      <w:pPr>
        <w:pStyle w:val="Heading2"/>
        <w:jc w:val="right"/>
        <w:rPr>
          <w:color w:val="000000" w:themeColor="text1"/>
          <w:sz w:val="24"/>
        </w:rPr>
      </w:pPr>
      <w:r>
        <w:rPr>
          <w:color w:val="000000" w:themeColor="text1"/>
          <w:sz w:val="24"/>
        </w:rPr>
        <w:t>05-10</w:t>
      </w:r>
      <w:r w:rsidRPr="00932979">
        <w:rPr>
          <w:color w:val="000000" w:themeColor="text1"/>
          <w:sz w:val="24"/>
        </w:rPr>
        <w:t>-2017</w:t>
      </w:r>
    </w:p>
    <w:p w14:paraId="6E1F66B0" w14:textId="00CA2008" w:rsidR="005838F9" w:rsidRPr="005838F9" w:rsidRDefault="005838F9" w:rsidP="005312B5">
      <w:pPr>
        <w:rPr>
          <w:b/>
          <w:color w:val="000000" w:themeColor="text1"/>
          <w:sz w:val="28"/>
        </w:rPr>
      </w:pPr>
      <w:r>
        <w:rPr>
          <w:b/>
          <w:color w:val="000000" w:themeColor="text1"/>
          <w:sz w:val="28"/>
        </w:rPr>
        <w:t>Sport During the Enlightenment – Ages of Reason</w:t>
      </w:r>
    </w:p>
    <w:p w14:paraId="401F39DB" w14:textId="0A9E5263" w:rsidR="005312B5" w:rsidRDefault="00A9689C" w:rsidP="005312B5">
      <w:pPr>
        <w:rPr>
          <w:b/>
          <w:color w:val="000000" w:themeColor="text1"/>
          <w:sz w:val="24"/>
        </w:rPr>
      </w:pPr>
      <w:r>
        <w:rPr>
          <w:b/>
          <w:color w:val="000000" w:themeColor="text1"/>
          <w:sz w:val="24"/>
        </w:rPr>
        <w:t>Enlightenment (16</w:t>
      </w:r>
      <w:r w:rsidRPr="00A9689C">
        <w:rPr>
          <w:b/>
          <w:color w:val="000000" w:themeColor="text1"/>
          <w:sz w:val="24"/>
          <w:vertAlign w:val="superscript"/>
        </w:rPr>
        <w:t>th</w:t>
      </w:r>
      <w:r>
        <w:rPr>
          <w:b/>
          <w:color w:val="000000" w:themeColor="text1"/>
          <w:sz w:val="24"/>
        </w:rPr>
        <w:t xml:space="preserve"> – 18</w:t>
      </w:r>
      <w:r w:rsidRPr="00A9689C">
        <w:rPr>
          <w:b/>
          <w:color w:val="000000" w:themeColor="text1"/>
          <w:sz w:val="24"/>
          <w:vertAlign w:val="superscript"/>
        </w:rPr>
        <w:t>th</w:t>
      </w:r>
      <w:r>
        <w:rPr>
          <w:b/>
          <w:color w:val="000000" w:themeColor="text1"/>
          <w:sz w:val="24"/>
        </w:rPr>
        <w:t xml:space="preserve"> Century)</w:t>
      </w:r>
    </w:p>
    <w:p w14:paraId="76CB67BE" w14:textId="40C44FBF" w:rsidR="00A9689C" w:rsidRDefault="00A9689C" w:rsidP="00A9689C">
      <w:pPr>
        <w:pStyle w:val="ListParagraph"/>
        <w:numPr>
          <w:ilvl w:val="0"/>
          <w:numId w:val="5"/>
        </w:numPr>
        <w:rPr>
          <w:color w:val="000000" w:themeColor="text1"/>
          <w:sz w:val="24"/>
        </w:rPr>
      </w:pPr>
      <w:r>
        <w:rPr>
          <w:color w:val="000000" w:themeColor="text1"/>
          <w:sz w:val="24"/>
        </w:rPr>
        <w:t>Age of Science and Reason</w:t>
      </w:r>
    </w:p>
    <w:p w14:paraId="780DB421" w14:textId="5B88B39E" w:rsidR="00A9689C" w:rsidRDefault="00A9689C" w:rsidP="00A9689C">
      <w:pPr>
        <w:pStyle w:val="ListParagraph"/>
        <w:numPr>
          <w:ilvl w:val="1"/>
          <w:numId w:val="5"/>
        </w:numPr>
        <w:rPr>
          <w:color w:val="000000" w:themeColor="text1"/>
          <w:sz w:val="24"/>
        </w:rPr>
      </w:pPr>
      <w:r>
        <w:rPr>
          <w:color w:val="000000" w:themeColor="text1"/>
          <w:sz w:val="24"/>
        </w:rPr>
        <w:t>Philosophers and men of science</w:t>
      </w:r>
    </w:p>
    <w:p w14:paraId="463432AB" w14:textId="3F305A2C" w:rsidR="00A9689C" w:rsidRDefault="00A9689C" w:rsidP="00A9689C">
      <w:pPr>
        <w:pStyle w:val="ListParagraph"/>
        <w:numPr>
          <w:ilvl w:val="1"/>
          <w:numId w:val="5"/>
        </w:numPr>
        <w:rPr>
          <w:color w:val="000000" w:themeColor="text1"/>
          <w:sz w:val="24"/>
        </w:rPr>
      </w:pPr>
      <w:r>
        <w:rPr>
          <w:color w:val="000000" w:themeColor="text1"/>
          <w:sz w:val="24"/>
        </w:rPr>
        <w:t>Critique on absolute power of monarchy</w:t>
      </w:r>
    </w:p>
    <w:p w14:paraId="265FAB03" w14:textId="20EE1384" w:rsidR="00A9689C" w:rsidRDefault="00A9689C" w:rsidP="00A9689C">
      <w:pPr>
        <w:pStyle w:val="ListParagraph"/>
        <w:numPr>
          <w:ilvl w:val="1"/>
          <w:numId w:val="5"/>
        </w:numPr>
        <w:rPr>
          <w:color w:val="000000" w:themeColor="text1"/>
          <w:sz w:val="24"/>
        </w:rPr>
      </w:pPr>
      <w:r>
        <w:rPr>
          <w:color w:val="000000" w:themeColor="text1"/>
          <w:sz w:val="24"/>
        </w:rPr>
        <w:t xml:space="preserve">Jean-Jacque Rousseau </w:t>
      </w:r>
      <w:r w:rsidR="00332837">
        <w:rPr>
          <w:color w:val="000000" w:themeColor="text1"/>
          <w:sz w:val="24"/>
        </w:rPr>
        <w:t xml:space="preserve">saw the government as a social contract (in constant negotiation) and </w:t>
      </w:r>
      <w:r>
        <w:rPr>
          <w:color w:val="000000" w:themeColor="text1"/>
          <w:sz w:val="24"/>
        </w:rPr>
        <w:t xml:space="preserve">believed </w:t>
      </w:r>
      <w:r w:rsidR="00332837">
        <w:rPr>
          <w:color w:val="000000" w:themeColor="text1"/>
          <w:sz w:val="24"/>
        </w:rPr>
        <w:t xml:space="preserve">how the body is the </w:t>
      </w:r>
      <w:r w:rsidR="0072731A">
        <w:rPr>
          <w:color w:val="000000" w:themeColor="text1"/>
          <w:sz w:val="24"/>
        </w:rPr>
        <w:t>ex</w:t>
      </w:r>
      <w:r w:rsidR="00332837">
        <w:rPr>
          <w:color w:val="000000" w:themeColor="text1"/>
          <w:sz w:val="24"/>
        </w:rPr>
        <w:t>tinction of the mind</w:t>
      </w:r>
    </w:p>
    <w:p w14:paraId="3D0019C9" w14:textId="5421CB8D" w:rsidR="00A9689C" w:rsidRDefault="00A9689C" w:rsidP="00A9689C">
      <w:pPr>
        <w:pStyle w:val="ListParagraph"/>
        <w:numPr>
          <w:ilvl w:val="1"/>
          <w:numId w:val="5"/>
        </w:numPr>
        <w:rPr>
          <w:color w:val="000000" w:themeColor="text1"/>
          <w:sz w:val="24"/>
        </w:rPr>
      </w:pPr>
      <w:r>
        <w:rPr>
          <w:color w:val="000000" w:themeColor="text1"/>
          <w:sz w:val="24"/>
        </w:rPr>
        <w:t>Influenced integration of physical education in schools</w:t>
      </w:r>
    </w:p>
    <w:p w14:paraId="75F50731" w14:textId="504D00C2" w:rsidR="00A9689C" w:rsidRDefault="0072731A" w:rsidP="00A9689C">
      <w:pPr>
        <w:pStyle w:val="ListParagraph"/>
        <w:numPr>
          <w:ilvl w:val="1"/>
          <w:numId w:val="5"/>
        </w:numPr>
        <w:rPr>
          <w:color w:val="000000" w:themeColor="text1"/>
          <w:sz w:val="24"/>
        </w:rPr>
      </w:pPr>
      <w:r>
        <w:rPr>
          <w:color w:val="000000" w:themeColor="text1"/>
          <w:sz w:val="24"/>
        </w:rPr>
        <w:t>Monarchs and Aristocrats became patrons of sport (gambling); horse racing, jockey clubs, yachting, golf, and cricket</w:t>
      </w:r>
    </w:p>
    <w:p w14:paraId="3522F010" w14:textId="3C95FE14" w:rsidR="0072731A" w:rsidRDefault="0072731A" w:rsidP="00A9689C">
      <w:pPr>
        <w:pStyle w:val="ListParagraph"/>
        <w:numPr>
          <w:ilvl w:val="1"/>
          <w:numId w:val="5"/>
        </w:numPr>
        <w:rPr>
          <w:color w:val="000000" w:themeColor="text1"/>
          <w:sz w:val="24"/>
        </w:rPr>
      </w:pPr>
      <w:r>
        <w:rPr>
          <w:color w:val="000000" w:themeColor="text1"/>
          <w:sz w:val="24"/>
        </w:rPr>
        <w:t>Skating with i</w:t>
      </w:r>
      <w:r w:rsidR="00BD62F9">
        <w:rPr>
          <w:color w:val="000000" w:themeColor="text1"/>
          <w:sz w:val="24"/>
        </w:rPr>
        <w:t>ron skates (popular sport)</w:t>
      </w:r>
    </w:p>
    <w:p w14:paraId="18606AA2" w14:textId="24F5E447" w:rsidR="0072731A" w:rsidRDefault="0072731A" w:rsidP="00A9689C">
      <w:pPr>
        <w:pStyle w:val="ListParagraph"/>
        <w:numPr>
          <w:ilvl w:val="1"/>
          <w:numId w:val="5"/>
        </w:numPr>
        <w:rPr>
          <w:color w:val="000000" w:themeColor="text1"/>
          <w:sz w:val="24"/>
        </w:rPr>
      </w:pPr>
      <w:r>
        <w:rPr>
          <w:color w:val="000000" w:themeColor="text1"/>
          <w:sz w:val="24"/>
        </w:rPr>
        <w:t>Gymnastics</w:t>
      </w:r>
    </w:p>
    <w:p w14:paraId="6025CB52" w14:textId="54100CB1" w:rsidR="0072731A" w:rsidRDefault="00AE0374" w:rsidP="0072731A">
      <w:pPr>
        <w:rPr>
          <w:b/>
          <w:color w:val="000000" w:themeColor="text1"/>
          <w:sz w:val="24"/>
        </w:rPr>
      </w:pPr>
      <w:r>
        <w:rPr>
          <w:b/>
          <w:color w:val="000000" w:themeColor="text1"/>
          <w:sz w:val="24"/>
        </w:rPr>
        <w:lastRenderedPageBreak/>
        <w:t>Gutmuths</w:t>
      </w:r>
    </w:p>
    <w:p w14:paraId="32788195" w14:textId="461ED353" w:rsidR="00AE0374" w:rsidRDefault="00AE0374" w:rsidP="00AE0374">
      <w:pPr>
        <w:pStyle w:val="ListParagraph"/>
        <w:numPr>
          <w:ilvl w:val="0"/>
          <w:numId w:val="5"/>
        </w:numPr>
        <w:rPr>
          <w:color w:val="000000" w:themeColor="text1"/>
          <w:sz w:val="24"/>
        </w:rPr>
      </w:pPr>
      <w:r>
        <w:rPr>
          <w:color w:val="000000" w:themeColor="text1"/>
          <w:sz w:val="24"/>
        </w:rPr>
        <w:t>German Johann Friedrich GutsMuths is considered founder of modern physical education (1759 – 1839)</w:t>
      </w:r>
    </w:p>
    <w:p w14:paraId="3534D010" w14:textId="4E7884E5" w:rsidR="00AE0374" w:rsidRDefault="00AE0374" w:rsidP="00AE0374">
      <w:pPr>
        <w:pStyle w:val="ListParagraph"/>
        <w:numPr>
          <w:ilvl w:val="0"/>
          <w:numId w:val="5"/>
        </w:numPr>
        <w:rPr>
          <w:color w:val="000000" w:themeColor="text1"/>
          <w:sz w:val="24"/>
        </w:rPr>
      </w:pPr>
      <w:r>
        <w:rPr>
          <w:color w:val="000000" w:themeColor="text1"/>
          <w:sz w:val="24"/>
        </w:rPr>
        <w:t>Improve discipline and obedience of child</w:t>
      </w:r>
    </w:p>
    <w:p w14:paraId="7A314031" w14:textId="1058288B" w:rsidR="00AE0374" w:rsidRDefault="00AE0374" w:rsidP="00AE0374">
      <w:pPr>
        <w:pStyle w:val="ListParagraph"/>
        <w:numPr>
          <w:ilvl w:val="0"/>
          <w:numId w:val="5"/>
        </w:numPr>
        <w:rPr>
          <w:color w:val="000000" w:themeColor="text1"/>
          <w:sz w:val="24"/>
        </w:rPr>
      </w:pPr>
      <w:r>
        <w:rPr>
          <w:color w:val="000000" w:themeColor="text1"/>
          <w:sz w:val="24"/>
        </w:rPr>
        <w:t>Developed basic principles of artistic gymnastics; synchronized moves; outdoor apparatus</w:t>
      </w:r>
    </w:p>
    <w:p w14:paraId="008F3104" w14:textId="0C6C9614" w:rsidR="00AE0374" w:rsidRPr="00AE0374" w:rsidRDefault="00AE0374" w:rsidP="00AE0374">
      <w:pPr>
        <w:pStyle w:val="ListParagraph"/>
        <w:numPr>
          <w:ilvl w:val="0"/>
          <w:numId w:val="5"/>
        </w:numPr>
        <w:rPr>
          <w:color w:val="000000" w:themeColor="text1"/>
          <w:sz w:val="24"/>
        </w:rPr>
      </w:pPr>
      <w:r>
        <w:rPr>
          <w:color w:val="000000" w:themeColor="text1"/>
          <w:sz w:val="24"/>
        </w:rPr>
        <w:t xml:space="preserve">Published Gymnastikfur die judend in 1793; translated into English as </w:t>
      </w:r>
      <w:r>
        <w:rPr>
          <w:i/>
          <w:color w:val="000000" w:themeColor="text1"/>
          <w:sz w:val="24"/>
        </w:rPr>
        <w:t>Gymnastic for youth: a practical guide to healthful and amusing exercises for the use of schools</w:t>
      </w:r>
    </w:p>
    <w:p w14:paraId="346471C0" w14:textId="0A06DF17" w:rsidR="00AE0374" w:rsidRDefault="00AE0374" w:rsidP="00AE0374">
      <w:pPr>
        <w:rPr>
          <w:b/>
          <w:color w:val="000000" w:themeColor="text1"/>
          <w:sz w:val="24"/>
        </w:rPr>
      </w:pPr>
      <w:r>
        <w:rPr>
          <w:b/>
          <w:color w:val="000000" w:themeColor="text1"/>
          <w:sz w:val="24"/>
        </w:rPr>
        <w:t>Summary of Europe</w:t>
      </w:r>
    </w:p>
    <w:p w14:paraId="74E82CAD" w14:textId="54C050D2" w:rsidR="00AE0374" w:rsidRDefault="00AE0374" w:rsidP="00AE0374">
      <w:pPr>
        <w:pStyle w:val="ListParagraph"/>
        <w:numPr>
          <w:ilvl w:val="0"/>
          <w:numId w:val="5"/>
        </w:numPr>
        <w:rPr>
          <w:color w:val="000000" w:themeColor="text1"/>
          <w:sz w:val="24"/>
        </w:rPr>
      </w:pPr>
      <w:r>
        <w:rPr>
          <w:color w:val="000000" w:themeColor="text1"/>
          <w:sz w:val="24"/>
        </w:rPr>
        <w:t>School systems; religion; cities; agriculture; philosophies on the body; physical activity</w:t>
      </w:r>
    </w:p>
    <w:p w14:paraId="76D1413A" w14:textId="44329FFD" w:rsidR="00AE0374" w:rsidRDefault="00AE0374" w:rsidP="00AE0374">
      <w:pPr>
        <w:pStyle w:val="ListParagraph"/>
        <w:numPr>
          <w:ilvl w:val="0"/>
          <w:numId w:val="5"/>
        </w:numPr>
        <w:rPr>
          <w:color w:val="000000" w:themeColor="text1"/>
          <w:sz w:val="24"/>
        </w:rPr>
      </w:pPr>
      <w:r>
        <w:rPr>
          <w:color w:val="000000" w:themeColor="text1"/>
          <w:sz w:val="24"/>
        </w:rPr>
        <w:t>Sport held diverse meaning</w:t>
      </w:r>
    </w:p>
    <w:p w14:paraId="70E960C7" w14:textId="6D52CDD0" w:rsidR="00AE0374" w:rsidRDefault="00AE0374" w:rsidP="00AE0374">
      <w:pPr>
        <w:pStyle w:val="ListParagraph"/>
        <w:numPr>
          <w:ilvl w:val="1"/>
          <w:numId w:val="5"/>
        </w:numPr>
        <w:rPr>
          <w:color w:val="000000" w:themeColor="text1"/>
          <w:sz w:val="24"/>
        </w:rPr>
      </w:pPr>
      <w:r>
        <w:rPr>
          <w:color w:val="000000" w:themeColor="text1"/>
          <w:sz w:val="24"/>
        </w:rPr>
        <w:t>Entertainment</w:t>
      </w:r>
    </w:p>
    <w:p w14:paraId="653083C0" w14:textId="45B9553D" w:rsidR="00AE0374" w:rsidRDefault="00AE0374" w:rsidP="00AE0374">
      <w:pPr>
        <w:pStyle w:val="ListParagraph"/>
        <w:numPr>
          <w:ilvl w:val="1"/>
          <w:numId w:val="5"/>
        </w:numPr>
        <w:rPr>
          <w:color w:val="000000" w:themeColor="text1"/>
          <w:sz w:val="24"/>
        </w:rPr>
      </w:pPr>
      <w:r>
        <w:rPr>
          <w:color w:val="000000" w:themeColor="text1"/>
          <w:sz w:val="24"/>
        </w:rPr>
        <w:t>Competition</w:t>
      </w:r>
    </w:p>
    <w:p w14:paraId="2AA98E00" w14:textId="34C3407F" w:rsidR="00AE0374" w:rsidRDefault="00AE0374" w:rsidP="00AE0374">
      <w:pPr>
        <w:pStyle w:val="ListParagraph"/>
        <w:numPr>
          <w:ilvl w:val="1"/>
          <w:numId w:val="5"/>
        </w:numPr>
        <w:rPr>
          <w:color w:val="000000" w:themeColor="text1"/>
          <w:sz w:val="24"/>
        </w:rPr>
      </w:pPr>
      <w:r>
        <w:rPr>
          <w:color w:val="000000" w:themeColor="text1"/>
          <w:sz w:val="24"/>
        </w:rPr>
        <w:t>Class expressions</w:t>
      </w:r>
    </w:p>
    <w:p w14:paraId="7207EAAF" w14:textId="061335FA" w:rsidR="00AE0374" w:rsidRDefault="00AE0374" w:rsidP="00AE0374">
      <w:pPr>
        <w:pStyle w:val="ListParagraph"/>
        <w:numPr>
          <w:ilvl w:val="1"/>
          <w:numId w:val="5"/>
        </w:numPr>
        <w:rPr>
          <w:color w:val="000000" w:themeColor="text1"/>
          <w:sz w:val="24"/>
        </w:rPr>
      </w:pPr>
      <w:r>
        <w:rPr>
          <w:color w:val="000000" w:themeColor="text1"/>
          <w:sz w:val="24"/>
        </w:rPr>
        <w:t>Enjoyment</w:t>
      </w:r>
    </w:p>
    <w:p w14:paraId="418E2AF8" w14:textId="1F03782A" w:rsidR="00AE0374" w:rsidRDefault="00AE0374" w:rsidP="00AE0374">
      <w:pPr>
        <w:pStyle w:val="ListParagraph"/>
        <w:numPr>
          <w:ilvl w:val="1"/>
          <w:numId w:val="5"/>
        </w:numPr>
        <w:rPr>
          <w:color w:val="000000" w:themeColor="text1"/>
          <w:sz w:val="24"/>
        </w:rPr>
      </w:pPr>
      <w:r>
        <w:rPr>
          <w:color w:val="000000" w:themeColor="text1"/>
          <w:sz w:val="24"/>
        </w:rPr>
        <w:t>Financing by monarchs to expand trade; find new resources; discover faster trade routes to the orient = sponsored ships sailing West</w:t>
      </w:r>
      <w:r w:rsidR="008125A7">
        <w:rPr>
          <w:color w:val="000000" w:themeColor="text1"/>
          <w:sz w:val="24"/>
        </w:rPr>
        <w:t xml:space="preserve"> towards Canada</w:t>
      </w:r>
    </w:p>
    <w:p w14:paraId="2416F00A" w14:textId="653B8C26" w:rsidR="008125A7" w:rsidRDefault="005838F9" w:rsidP="008125A7">
      <w:pPr>
        <w:rPr>
          <w:b/>
          <w:color w:val="000000" w:themeColor="text1"/>
          <w:sz w:val="28"/>
        </w:rPr>
      </w:pPr>
      <w:r w:rsidRPr="005838F9">
        <w:rPr>
          <w:b/>
          <w:color w:val="000000" w:themeColor="text1"/>
          <w:sz w:val="28"/>
        </w:rPr>
        <w:t>Sport and Indigenous Communities in Canada</w:t>
      </w:r>
    </w:p>
    <w:p w14:paraId="387C8551" w14:textId="6792F122" w:rsidR="005838F9" w:rsidRPr="00167760" w:rsidRDefault="00167760" w:rsidP="00167760">
      <w:pPr>
        <w:pStyle w:val="ListParagraph"/>
        <w:numPr>
          <w:ilvl w:val="0"/>
          <w:numId w:val="5"/>
        </w:numPr>
        <w:rPr>
          <w:b/>
          <w:i/>
          <w:color w:val="000000" w:themeColor="text1"/>
          <w:sz w:val="24"/>
        </w:rPr>
      </w:pPr>
      <w:r w:rsidRPr="007B248B">
        <w:rPr>
          <w:b/>
          <w:i/>
          <w:color w:val="FF0000"/>
          <w:sz w:val="24"/>
        </w:rPr>
        <w:t>First nations:</w:t>
      </w:r>
      <w:r w:rsidR="007B5C56" w:rsidRPr="007B248B">
        <w:rPr>
          <w:color w:val="FF0000"/>
          <w:sz w:val="24"/>
        </w:rPr>
        <w:t xml:space="preserve"> </w:t>
      </w:r>
      <w:r w:rsidR="007B5C56">
        <w:rPr>
          <w:color w:val="000000" w:themeColor="text1"/>
          <w:sz w:val="24"/>
        </w:rPr>
        <w:t>A term of e</w:t>
      </w:r>
      <w:r>
        <w:rPr>
          <w:color w:val="000000" w:themeColor="text1"/>
          <w:sz w:val="24"/>
        </w:rPr>
        <w:t>th</w:t>
      </w:r>
      <w:r w:rsidR="000E5A28">
        <w:rPr>
          <w:color w:val="000000" w:themeColor="text1"/>
          <w:sz w:val="24"/>
        </w:rPr>
        <w:t>n</w:t>
      </w:r>
      <w:r>
        <w:rPr>
          <w:color w:val="000000" w:themeColor="text1"/>
          <w:sz w:val="24"/>
        </w:rPr>
        <w:t>icity used in Canada. Refers to indigenous peoples of North America located in what is now Canada, and their descendants, who are not Inuit or Metis</w:t>
      </w:r>
    </w:p>
    <w:p w14:paraId="25B9F2C7" w14:textId="0563C2D8" w:rsidR="00167760" w:rsidRPr="000A772D" w:rsidRDefault="00167760" w:rsidP="00167760">
      <w:pPr>
        <w:pStyle w:val="ListParagraph"/>
        <w:numPr>
          <w:ilvl w:val="0"/>
          <w:numId w:val="5"/>
        </w:numPr>
        <w:rPr>
          <w:b/>
          <w:i/>
          <w:color w:val="000000" w:themeColor="text1"/>
          <w:sz w:val="24"/>
        </w:rPr>
      </w:pPr>
      <w:r>
        <w:rPr>
          <w:color w:val="000000" w:themeColor="text1"/>
          <w:sz w:val="24"/>
        </w:rPr>
        <w:t>Collectively, First Nations, Inuit, and Metis peoples are known as Aboriginal peoples, first peoples, or indigenous peoples, bands, or nations</w:t>
      </w:r>
    </w:p>
    <w:p w14:paraId="42EC36F7" w14:textId="478E61D8" w:rsidR="000A772D" w:rsidRDefault="000A772D" w:rsidP="000A772D">
      <w:pPr>
        <w:rPr>
          <w:color w:val="000000" w:themeColor="text1"/>
          <w:sz w:val="24"/>
        </w:rPr>
      </w:pPr>
      <w:r>
        <w:rPr>
          <w:b/>
          <w:color w:val="000000" w:themeColor="text1"/>
          <w:sz w:val="24"/>
        </w:rPr>
        <w:t>Sources</w:t>
      </w:r>
    </w:p>
    <w:p w14:paraId="3C4C784E" w14:textId="6E939DAF" w:rsidR="000A772D" w:rsidRDefault="000A772D" w:rsidP="000A772D">
      <w:pPr>
        <w:pStyle w:val="ListParagraph"/>
        <w:numPr>
          <w:ilvl w:val="0"/>
          <w:numId w:val="5"/>
        </w:numPr>
        <w:rPr>
          <w:color w:val="000000" w:themeColor="text1"/>
          <w:sz w:val="24"/>
        </w:rPr>
      </w:pPr>
      <w:r>
        <w:rPr>
          <w:color w:val="000000" w:themeColor="text1"/>
          <w:sz w:val="24"/>
        </w:rPr>
        <w:t>Oral histories; elders; ceramics; archaeological evidence</w:t>
      </w:r>
    </w:p>
    <w:p w14:paraId="301540D4" w14:textId="2E35E558" w:rsidR="000A772D" w:rsidRDefault="000A772D" w:rsidP="000A772D">
      <w:pPr>
        <w:pStyle w:val="ListParagraph"/>
        <w:numPr>
          <w:ilvl w:val="0"/>
          <w:numId w:val="5"/>
        </w:numPr>
        <w:rPr>
          <w:color w:val="000000" w:themeColor="text1"/>
          <w:sz w:val="24"/>
        </w:rPr>
      </w:pPr>
      <w:r>
        <w:rPr>
          <w:color w:val="000000" w:themeColor="text1"/>
          <w:sz w:val="24"/>
        </w:rPr>
        <w:t>Fur traders, missionaries, travelers</w:t>
      </w:r>
    </w:p>
    <w:p w14:paraId="594E461B" w14:textId="6865390D" w:rsidR="000A772D" w:rsidRDefault="000A772D" w:rsidP="000A772D">
      <w:pPr>
        <w:pStyle w:val="ListParagraph"/>
        <w:numPr>
          <w:ilvl w:val="0"/>
          <w:numId w:val="5"/>
        </w:numPr>
        <w:rPr>
          <w:color w:val="000000" w:themeColor="text1"/>
          <w:sz w:val="24"/>
        </w:rPr>
      </w:pPr>
      <w:r>
        <w:rPr>
          <w:color w:val="000000" w:themeColor="text1"/>
          <w:sz w:val="24"/>
        </w:rPr>
        <w:t>Cross comparison with Jesuit diaries and fur trade accounts</w:t>
      </w:r>
    </w:p>
    <w:p w14:paraId="3B132452" w14:textId="5EDFDA60" w:rsidR="000A772D" w:rsidRDefault="000A772D" w:rsidP="000A772D">
      <w:pPr>
        <w:pStyle w:val="ListParagraph"/>
        <w:numPr>
          <w:ilvl w:val="0"/>
          <w:numId w:val="5"/>
        </w:numPr>
        <w:rPr>
          <w:color w:val="000000" w:themeColor="text1"/>
          <w:sz w:val="24"/>
        </w:rPr>
      </w:pPr>
      <w:r>
        <w:rPr>
          <w:color w:val="000000" w:themeColor="text1"/>
          <w:sz w:val="24"/>
        </w:rPr>
        <w:t>View activity in its own context and not superimpose your cultural values</w:t>
      </w:r>
    </w:p>
    <w:p w14:paraId="0E4A9918" w14:textId="3BEEE4AD" w:rsidR="000A772D" w:rsidRDefault="000A772D" w:rsidP="000A772D">
      <w:pPr>
        <w:rPr>
          <w:b/>
          <w:color w:val="000000" w:themeColor="text1"/>
          <w:sz w:val="24"/>
        </w:rPr>
      </w:pPr>
      <w:r>
        <w:rPr>
          <w:b/>
          <w:color w:val="000000" w:themeColor="text1"/>
          <w:sz w:val="24"/>
        </w:rPr>
        <w:t>Before Contact</w:t>
      </w:r>
    </w:p>
    <w:p w14:paraId="64AC2AB2" w14:textId="70E8B50E" w:rsidR="000A772D" w:rsidRDefault="000A772D" w:rsidP="000A772D">
      <w:pPr>
        <w:pStyle w:val="ListParagraph"/>
        <w:numPr>
          <w:ilvl w:val="0"/>
          <w:numId w:val="5"/>
        </w:numPr>
        <w:rPr>
          <w:color w:val="000000" w:themeColor="text1"/>
          <w:sz w:val="24"/>
        </w:rPr>
      </w:pPr>
      <w:r>
        <w:rPr>
          <w:color w:val="000000" w:themeColor="text1"/>
          <w:sz w:val="24"/>
        </w:rPr>
        <w:t>Hundreds of groups across North America with many sub groups</w:t>
      </w:r>
    </w:p>
    <w:p w14:paraId="2A76C04A" w14:textId="7806BCDD" w:rsidR="000A772D" w:rsidRDefault="000A772D" w:rsidP="000A772D">
      <w:pPr>
        <w:pStyle w:val="ListParagraph"/>
        <w:numPr>
          <w:ilvl w:val="0"/>
          <w:numId w:val="5"/>
        </w:numPr>
        <w:rPr>
          <w:color w:val="000000" w:themeColor="text1"/>
          <w:sz w:val="24"/>
        </w:rPr>
      </w:pPr>
      <w:r>
        <w:rPr>
          <w:color w:val="000000" w:themeColor="text1"/>
          <w:sz w:val="24"/>
        </w:rPr>
        <w:t>Nomadic; settlements</w:t>
      </w:r>
    </w:p>
    <w:p w14:paraId="0928A9CC" w14:textId="2DDDCCD6" w:rsidR="000A772D" w:rsidRDefault="000A772D" w:rsidP="000A772D">
      <w:pPr>
        <w:rPr>
          <w:b/>
          <w:color w:val="000000" w:themeColor="text1"/>
          <w:sz w:val="24"/>
        </w:rPr>
      </w:pPr>
      <w:r>
        <w:rPr>
          <w:b/>
          <w:color w:val="000000" w:themeColor="text1"/>
          <w:sz w:val="24"/>
        </w:rPr>
        <w:t>Games in Traditional Culture</w:t>
      </w:r>
    </w:p>
    <w:p w14:paraId="540A6552" w14:textId="33AF8537" w:rsidR="000A772D" w:rsidRPr="000A772D" w:rsidRDefault="000A772D" w:rsidP="000A772D">
      <w:pPr>
        <w:pStyle w:val="ListParagraph"/>
        <w:numPr>
          <w:ilvl w:val="0"/>
          <w:numId w:val="5"/>
        </w:numPr>
        <w:rPr>
          <w:b/>
          <w:color w:val="000000" w:themeColor="text1"/>
          <w:sz w:val="24"/>
        </w:rPr>
      </w:pPr>
      <w:r>
        <w:rPr>
          <w:color w:val="000000" w:themeColor="text1"/>
          <w:sz w:val="24"/>
        </w:rPr>
        <w:t>The traditional way of life; spirituality, respect, honour, work, survival</w:t>
      </w:r>
    </w:p>
    <w:p w14:paraId="7A7D4AE7" w14:textId="790F08A5" w:rsidR="000A772D" w:rsidRPr="000A772D" w:rsidRDefault="000A772D" w:rsidP="000A772D">
      <w:pPr>
        <w:pStyle w:val="ListParagraph"/>
        <w:numPr>
          <w:ilvl w:val="0"/>
          <w:numId w:val="5"/>
        </w:numPr>
        <w:rPr>
          <w:b/>
          <w:color w:val="000000" w:themeColor="text1"/>
          <w:sz w:val="24"/>
        </w:rPr>
      </w:pPr>
      <w:r>
        <w:rPr>
          <w:color w:val="000000" w:themeColor="text1"/>
          <w:sz w:val="24"/>
        </w:rPr>
        <w:t>In order to live and survive, people travelled on the land and relied on the resources that the land provided</w:t>
      </w:r>
    </w:p>
    <w:p w14:paraId="41467195" w14:textId="77777777" w:rsidR="000D4236" w:rsidRDefault="000D4236" w:rsidP="000A772D">
      <w:pPr>
        <w:rPr>
          <w:b/>
          <w:color w:val="000000" w:themeColor="text1"/>
          <w:sz w:val="24"/>
        </w:rPr>
      </w:pPr>
    </w:p>
    <w:p w14:paraId="468038CC" w14:textId="77777777" w:rsidR="000D4236" w:rsidRDefault="000D4236" w:rsidP="000A772D">
      <w:pPr>
        <w:rPr>
          <w:b/>
          <w:color w:val="000000" w:themeColor="text1"/>
          <w:sz w:val="24"/>
        </w:rPr>
      </w:pPr>
    </w:p>
    <w:p w14:paraId="6F966E36" w14:textId="7BC65C27" w:rsidR="000A772D" w:rsidRDefault="000A772D" w:rsidP="000A772D">
      <w:pPr>
        <w:rPr>
          <w:b/>
          <w:color w:val="000000" w:themeColor="text1"/>
          <w:sz w:val="24"/>
        </w:rPr>
      </w:pPr>
      <w:r>
        <w:rPr>
          <w:b/>
          <w:color w:val="000000" w:themeColor="text1"/>
          <w:sz w:val="24"/>
        </w:rPr>
        <w:lastRenderedPageBreak/>
        <w:t>Meaning and Significance of Sport</w:t>
      </w:r>
    </w:p>
    <w:p w14:paraId="44626050" w14:textId="1C714383" w:rsidR="00711216" w:rsidRDefault="000A772D" w:rsidP="008D1909">
      <w:pPr>
        <w:pStyle w:val="ListParagraph"/>
        <w:numPr>
          <w:ilvl w:val="0"/>
          <w:numId w:val="5"/>
        </w:numPr>
        <w:rPr>
          <w:color w:val="000000" w:themeColor="text1"/>
          <w:sz w:val="24"/>
        </w:rPr>
      </w:pPr>
      <w:r w:rsidRPr="000A772D">
        <w:rPr>
          <w:color w:val="000000" w:themeColor="text1"/>
          <w:sz w:val="24"/>
        </w:rPr>
        <w:t>Sport was tied to social relationships and traditions</w:t>
      </w:r>
    </w:p>
    <w:p w14:paraId="4037B056" w14:textId="1072939D" w:rsidR="000A772D" w:rsidRDefault="000A772D" w:rsidP="00944CF0">
      <w:pPr>
        <w:pStyle w:val="ListParagraph"/>
        <w:numPr>
          <w:ilvl w:val="1"/>
          <w:numId w:val="5"/>
        </w:numPr>
        <w:rPr>
          <w:color w:val="000000" w:themeColor="text1"/>
          <w:sz w:val="24"/>
        </w:rPr>
      </w:pPr>
      <w:r>
        <w:rPr>
          <w:color w:val="000000" w:themeColor="text1"/>
          <w:sz w:val="24"/>
        </w:rPr>
        <w:t>Traditional games were part of social relationships and exchange of goods based on outcomes of the games</w:t>
      </w:r>
    </w:p>
    <w:p w14:paraId="3374B27A" w14:textId="05B23FE5" w:rsidR="000A772D" w:rsidRDefault="000A772D" w:rsidP="000A772D">
      <w:pPr>
        <w:rPr>
          <w:b/>
          <w:color w:val="000000" w:themeColor="text1"/>
          <w:sz w:val="24"/>
        </w:rPr>
      </w:pPr>
      <w:r>
        <w:rPr>
          <w:b/>
          <w:color w:val="000000" w:themeColor="text1"/>
          <w:sz w:val="24"/>
        </w:rPr>
        <w:t>Sport and Tradition</w:t>
      </w:r>
    </w:p>
    <w:p w14:paraId="1753D229" w14:textId="32AF2D68" w:rsidR="000A772D" w:rsidRDefault="000A772D" w:rsidP="000A772D">
      <w:pPr>
        <w:pStyle w:val="ListParagraph"/>
        <w:numPr>
          <w:ilvl w:val="0"/>
          <w:numId w:val="5"/>
        </w:numPr>
        <w:rPr>
          <w:color w:val="000000" w:themeColor="text1"/>
          <w:sz w:val="24"/>
        </w:rPr>
      </w:pPr>
      <w:r>
        <w:rPr>
          <w:color w:val="000000" w:themeColor="text1"/>
          <w:sz w:val="24"/>
        </w:rPr>
        <w:t xml:space="preserve">Games and physical </w:t>
      </w:r>
      <w:r w:rsidR="008548AD">
        <w:rPr>
          <w:color w:val="000000" w:themeColor="text1"/>
          <w:sz w:val="24"/>
        </w:rPr>
        <w:t>prowess</w:t>
      </w:r>
      <w:r w:rsidR="00B6415A">
        <w:rPr>
          <w:color w:val="000000" w:themeColor="text1"/>
          <w:sz w:val="24"/>
        </w:rPr>
        <w:t xml:space="preserve"> were important for preparing the people for physical and technical skills for survival in the traditional way of life</w:t>
      </w:r>
    </w:p>
    <w:p w14:paraId="297782A9" w14:textId="26D4B74F" w:rsidR="00B6415A" w:rsidRDefault="00B6415A" w:rsidP="00B6415A">
      <w:pPr>
        <w:pStyle w:val="ListParagraph"/>
        <w:numPr>
          <w:ilvl w:val="1"/>
          <w:numId w:val="5"/>
        </w:numPr>
        <w:rPr>
          <w:color w:val="000000" w:themeColor="text1"/>
          <w:sz w:val="24"/>
        </w:rPr>
      </w:pPr>
      <w:r>
        <w:rPr>
          <w:color w:val="000000" w:themeColor="text1"/>
          <w:sz w:val="24"/>
        </w:rPr>
        <w:t>E.g. hunting required strong skills in bow and spears, running, and canoeing</w:t>
      </w:r>
    </w:p>
    <w:p w14:paraId="68F8AB69" w14:textId="6DAEFACA" w:rsidR="00B6415A" w:rsidRDefault="00B6415A" w:rsidP="00B6415A">
      <w:pPr>
        <w:pStyle w:val="ListParagraph"/>
        <w:numPr>
          <w:ilvl w:val="0"/>
          <w:numId w:val="5"/>
        </w:numPr>
        <w:rPr>
          <w:color w:val="000000" w:themeColor="text1"/>
          <w:sz w:val="24"/>
        </w:rPr>
      </w:pPr>
      <w:r>
        <w:rPr>
          <w:color w:val="000000" w:themeColor="text1"/>
          <w:sz w:val="24"/>
        </w:rPr>
        <w:t>Ability to endure pain and hardship was essential to survival; sports and games celebrated ability to withstand pain</w:t>
      </w:r>
    </w:p>
    <w:p w14:paraId="1CB52DE9" w14:textId="38FAF81E" w:rsidR="00B6415A" w:rsidRDefault="00B6415A" w:rsidP="00B6415A">
      <w:pPr>
        <w:pStyle w:val="ListParagraph"/>
        <w:numPr>
          <w:ilvl w:val="0"/>
          <w:numId w:val="5"/>
        </w:numPr>
        <w:rPr>
          <w:color w:val="000000" w:themeColor="text1"/>
          <w:sz w:val="24"/>
        </w:rPr>
      </w:pPr>
      <w:r>
        <w:rPr>
          <w:color w:val="000000" w:themeColor="text1"/>
          <w:sz w:val="24"/>
        </w:rPr>
        <w:t>For women, games helped to prepare them for their social domestic tasks</w:t>
      </w:r>
    </w:p>
    <w:p w14:paraId="6CD81718" w14:textId="204E97C4" w:rsidR="00B6415A" w:rsidRDefault="00B6415A" w:rsidP="00B6415A">
      <w:pPr>
        <w:rPr>
          <w:b/>
          <w:color w:val="000000" w:themeColor="text1"/>
          <w:sz w:val="24"/>
        </w:rPr>
      </w:pPr>
      <w:r>
        <w:rPr>
          <w:b/>
          <w:color w:val="000000" w:themeColor="text1"/>
          <w:sz w:val="24"/>
        </w:rPr>
        <w:t>Spirituality</w:t>
      </w:r>
    </w:p>
    <w:p w14:paraId="2110E5DA" w14:textId="356248DE" w:rsidR="00B6415A" w:rsidRPr="00B6415A" w:rsidRDefault="00B6415A" w:rsidP="00B6415A">
      <w:pPr>
        <w:pStyle w:val="ListParagraph"/>
        <w:numPr>
          <w:ilvl w:val="0"/>
          <w:numId w:val="5"/>
        </w:numPr>
        <w:rPr>
          <w:b/>
          <w:color w:val="000000" w:themeColor="text1"/>
          <w:sz w:val="24"/>
        </w:rPr>
      </w:pPr>
      <w:r>
        <w:rPr>
          <w:color w:val="000000" w:themeColor="text1"/>
          <w:sz w:val="24"/>
        </w:rPr>
        <w:t>Faith belief system was based on shamanism, traditional medicine men</w:t>
      </w:r>
    </w:p>
    <w:p w14:paraId="098B780C" w14:textId="7A7CC33F" w:rsidR="00B6415A" w:rsidRPr="00B6415A" w:rsidRDefault="00B6415A" w:rsidP="00B6415A">
      <w:pPr>
        <w:pStyle w:val="ListParagraph"/>
        <w:numPr>
          <w:ilvl w:val="0"/>
          <w:numId w:val="5"/>
        </w:numPr>
        <w:rPr>
          <w:b/>
          <w:color w:val="000000" w:themeColor="text1"/>
          <w:sz w:val="24"/>
        </w:rPr>
      </w:pPr>
      <w:r>
        <w:rPr>
          <w:color w:val="000000" w:themeColor="text1"/>
          <w:sz w:val="24"/>
        </w:rPr>
        <w:t>Sports and games emphasized traditional religious meanings and dedications</w:t>
      </w:r>
    </w:p>
    <w:p w14:paraId="639C33D1" w14:textId="0A769CDD" w:rsidR="00B6415A" w:rsidRPr="00B6415A" w:rsidRDefault="00B6415A" w:rsidP="00B6415A">
      <w:pPr>
        <w:pStyle w:val="ListParagraph"/>
        <w:numPr>
          <w:ilvl w:val="0"/>
          <w:numId w:val="5"/>
        </w:numPr>
        <w:rPr>
          <w:b/>
          <w:color w:val="000000" w:themeColor="text1"/>
          <w:sz w:val="24"/>
        </w:rPr>
      </w:pPr>
      <w:r>
        <w:rPr>
          <w:color w:val="000000" w:themeColor="text1"/>
          <w:sz w:val="24"/>
        </w:rPr>
        <w:t>Lacrosse-spiritual game, gift of the creator</w:t>
      </w:r>
    </w:p>
    <w:p w14:paraId="1F5B3E6D" w14:textId="5A79DA53" w:rsidR="00B6415A" w:rsidRPr="00B6415A" w:rsidRDefault="00B6415A" w:rsidP="00B6415A">
      <w:pPr>
        <w:pStyle w:val="ListParagraph"/>
        <w:numPr>
          <w:ilvl w:val="0"/>
          <w:numId w:val="5"/>
        </w:numPr>
        <w:rPr>
          <w:b/>
          <w:color w:val="000000" w:themeColor="text1"/>
          <w:sz w:val="24"/>
        </w:rPr>
      </w:pPr>
      <w:r>
        <w:rPr>
          <w:color w:val="000000" w:themeColor="text1"/>
          <w:sz w:val="24"/>
        </w:rPr>
        <w:t xml:space="preserve">Games were adapted to the physical environment </w:t>
      </w:r>
    </w:p>
    <w:p w14:paraId="0FB99492" w14:textId="61BB1970" w:rsidR="00B6415A" w:rsidRPr="00B6415A" w:rsidRDefault="00B6415A" w:rsidP="00B6415A">
      <w:pPr>
        <w:pStyle w:val="ListParagraph"/>
        <w:numPr>
          <w:ilvl w:val="0"/>
          <w:numId w:val="5"/>
        </w:numPr>
        <w:rPr>
          <w:b/>
          <w:color w:val="000000" w:themeColor="text1"/>
          <w:sz w:val="24"/>
        </w:rPr>
      </w:pPr>
      <w:r>
        <w:rPr>
          <w:color w:val="000000" w:themeColor="text1"/>
          <w:sz w:val="24"/>
        </w:rPr>
        <w:t>Since first nations communities were always on the move, their games necessitated little to no equipment</w:t>
      </w:r>
    </w:p>
    <w:p w14:paraId="5D856686" w14:textId="4F56ABA2" w:rsidR="00B6415A" w:rsidRPr="00786564" w:rsidRDefault="00B6415A" w:rsidP="00B6415A">
      <w:pPr>
        <w:rPr>
          <w:b/>
          <w:color w:val="000000" w:themeColor="text1"/>
          <w:sz w:val="24"/>
        </w:rPr>
      </w:pPr>
      <w:r w:rsidRPr="00786564">
        <w:rPr>
          <w:b/>
          <w:color w:val="000000" w:themeColor="text1"/>
          <w:sz w:val="24"/>
        </w:rPr>
        <w:t>Example of popular games</w:t>
      </w:r>
    </w:p>
    <w:p w14:paraId="66A47CDA" w14:textId="45D54816" w:rsidR="00B6415A" w:rsidRDefault="00B6415A" w:rsidP="00B6415A">
      <w:pPr>
        <w:pStyle w:val="ListParagraph"/>
        <w:numPr>
          <w:ilvl w:val="0"/>
          <w:numId w:val="5"/>
        </w:numPr>
        <w:rPr>
          <w:color w:val="000000" w:themeColor="text1"/>
          <w:sz w:val="24"/>
        </w:rPr>
      </w:pPr>
      <w:r>
        <w:rPr>
          <w:color w:val="000000" w:themeColor="text1"/>
          <w:sz w:val="24"/>
        </w:rPr>
        <w:t>Wrestling, running, boxing</w:t>
      </w:r>
    </w:p>
    <w:p w14:paraId="337FB87C" w14:textId="56626A5B" w:rsidR="00B6415A" w:rsidRDefault="00B6415A" w:rsidP="00B6415A">
      <w:pPr>
        <w:pStyle w:val="ListParagraph"/>
        <w:numPr>
          <w:ilvl w:val="0"/>
          <w:numId w:val="5"/>
        </w:numPr>
        <w:rPr>
          <w:color w:val="000000" w:themeColor="text1"/>
          <w:sz w:val="24"/>
        </w:rPr>
      </w:pPr>
      <w:r>
        <w:rPr>
          <w:color w:val="000000" w:themeColor="text1"/>
          <w:sz w:val="24"/>
        </w:rPr>
        <w:t>Arm pull</w:t>
      </w:r>
    </w:p>
    <w:p w14:paraId="223B4212" w14:textId="72E5F8EC" w:rsidR="00B6415A" w:rsidRDefault="00B6415A" w:rsidP="00B6415A">
      <w:pPr>
        <w:pStyle w:val="ListParagraph"/>
        <w:numPr>
          <w:ilvl w:val="0"/>
          <w:numId w:val="5"/>
        </w:numPr>
        <w:rPr>
          <w:color w:val="000000" w:themeColor="text1"/>
          <w:sz w:val="24"/>
        </w:rPr>
      </w:pPr>
      <w:r>
        <w:rPr>
          <w:color w:val="000000" w:themeColor="text1"/>
          <w:sz w:val="24"/>
        </w:rPr>
        <w:t>Finger pull</w:t>
      </w:r>
    </w:p>
    <w:p w14:paraId="1896F948" w14:textId="5CF58B6B" w:rsidR="00B6415A" w:rsidRDefault="00B6415A" w:rsidP="00B6415A">
      <w:pPr>
        <w:pStyle w:val="ListParagraph"/>
        <w:numPr>
          <w:ilvl w:val="0"/>
          <w:numId w:val="5"/>
        </w:numPr>
        <w:rPr>
          <w:color w:val="000000" w:themeColor="text1"/>
          <w:sz w:val="24"/>
        </w:rPr>
      </w:pPr>
      <w:r>
        <w:rPr>
          <w:color w:val="000000" w:themeColor="text1"/>
          <w:sz w:val="24"/>
        </w:rPr>
        <w:t>Ear pull</w:t>
      </w:r>
    </w:p>
    <w:p w14:paraId="5144F19A" w14:textId="79164250" w:rsidR="00B6415A" w:rsidRDefault="00B6415A" w:rsidP="00B6415A">
      <w:pPr>
        <w:pStyle w:val="ListParagraph"/>
        <w:numPr>
          <w:ilvl w:val="0"/>
          <w:numId w:val="5"/>
        </w:numPr>
        <w:rPr>
          <w:color w:val="000000" w:themeColor="text1"/>
          <w:sz w:val="24"/>
        </w:rPr>
      </w:pPr>
      <w:r>
        <w:rPr>
          <w:color w:val="000000" w:themeColor="text1"/>
          <w:sz w:val="24"/>
        </w:rPr>
        <w:t>High kick</w:t>
      </w:r>
    </w:p>
    <w:p w14:paraId="1E3F2FB7" w14:textId="190AF1D9" w:rsidR="00B6415A" w:rsidRDefault="00B6415A" w:rsidP="00B6415A">
      <w:pPr>
        <w:pStyle w:val="ListParagraph"/>
        <w:numPr>
          <w:ilvl w:val="0"/>
          <w:numId w:val="5"/>
        </w:numPr>
        <w:rPr>
          <w:color w:val="000000" w:themeColor="text1"/>
          <w:sz w:val="24"/>
        </w:rPr>
      </w:pPr>
      <w:r>
        <w:rPr>
          <w:color w:val="000000" w:themeColor="text1"/>
          <w:sz w:val="24"/>
        </w:rPr>
        <w:t>Blanket toss</w:t>
      </w:r>
    </w:p>
    <w:p w14:paraId="78275C40" w14:textId="3DEFB2A6" w:rsidR="00B6415A" w:rsidRDefault="00B6415A" w:rsidP="00B6415A">
      <w:pPr>
        <w:pStyle w:val="ListParagraph"/>
        <w:numPr>
          <w:ilvl w:val="0"/>
          <w:numId w:val="5"/>
        </w:numPr>
        <w:rPr>
          <w:color w:val="000000" w:themeColor="text1"/>
          <w:sz w:val="24"/>
        </w:rPr>
      </w:pPr>
      <w:r>
        <w:rPr>
          <w:color w:val="000000" w:themeColor="text1"/>
          <w:sz w:val="24"/>
        </w:rPr>
        <w:t>Mooseskin ball</w:t>
      </w:r>
    </w:p>
    <w:p w14:paraId="2FA54D38" w14:textId="7A0FEC61" w:rsidR="00B6415A" w:rsidRDefault="00B6415A" w:rsidP="00B6415A">
      <w:pPr>
        <w:pStyle w:val="ListParagraph"/>
        <w:numPr>
          <w:ilvl w:val="0"/>
          <w:numId w:val="5"/>
        </w:numPr>
        <w:rPr>
          <w:color w:val="000000" w:themeColor="text1"/>
          <w:sz w:val="24"/>
        </w:rPr>
      </w:pPr>
      <w:r>
        <w:rPr>
          <w:color w:val="000000" w:themeColor="text1"/>
          <w:sz w:val="24"/>
        </w:rPr>
        <w:t>Caribou chase</w:t>
      </w:r>
    </w:p>
    <w:p w14:paraId="0A55EAB1" w14:textId="54BB1E3D" w:rsidR="00B6415A" w:rsidRDefault="00B6415A" w:rsidP="00B6415A">
      <w:pPr>
        <w:pStyle w:val="ListParagraph"/>
        <w:numPr>
          <w:ilvl w:val="0"/>
          <w:numId w:val="5"/>
        </w:numPr>
        <w:rPr>
          <w:color w:val="000000" w:themeColor="text1"/>
          <w:sz w:val="24"/>
        </w:rPr>
      </w:pPr>
      <w:r>
        <w:rPr>
          <w:color w:val="000000" w:themeColor="text1"/>
          <w:sz w:val="24"/>
        </w:rPr>
        <w:t>Pole push</w:t>
      </w:r>
    </w:p>
    <w:p w14:paraId="44A6F96A" w14:textId="4C875B42" w:rsidR="00B6415A" w:rsidRDefault="00B6415A" w:rsidP="00B6415A">
      <w:pPr>
        <w:pStyle w:val="ListParagraph"/>
        <w:numPr>
          <w:ilvl w:val="0"/>
          <w:numId w:val="5"/>
        </w:numPr>
        <w:rPr>
          <w:color w:val="000000" w:themeColor="text1"/>
          <w:sz w:val="24"/>
        </w:rPr>
      </w:pPr>
      <w:r>
        <w:rPr>
          <w:color w:val="000000" w:themeColor="text1"/>
          <w:sz w:val="24"/>
        </w:rPr>
        <w:t>One punch</w:t>
      </w:r>
    </w:p>
    <w:p w14:paraId="336BE044" w14:textId="4DF301EB" w:rsidR="00B6415A" w:rsidRDefault="00B6415A" w:rsidP="00B6415A">
      <w:pPr>
        <w:pStyle w:val="ListParagraph"/>
        <w:numPr>
          <w:ilvl w:val="0"/>
          <w:numId w:val="5"/>
        </w:numPr>
        <w:rPr>
          <w:color w:val="000000" w:themeColor="text1"/>
          <w:sz w:val="24"/>
        </w:rPr>
      </w:pPr>
      <w:r>
        <w:rPr>
          <w:color w:val="000000" w:themeColor="text1"/>
          <w:sz w:val="24"/>
        </w:rPr>
        <w:t>Lacrosse</w:t>
      </w:r>
    </w:p>
    <w:p w14:paraId="7FC4C28C" w14:textId="7D129BE1" w:rsidR="00B6415A" w:rsidRDefault="00B6415A" w:rsidP="00B6415A">
      <w:pPr>
        <w:pStyle w:val="ListParagraph"/>
        <w:numPr>
          <w:ilvl w:val="0"/>
          <w:numId w:val="5"/>
        </w:numPr>
        <w:rPr>
          <w:color w:val="000000" w:themeColor="text1"/>
          <w:sz w:val="24"/>
        </w:rPr>
      </w:pPr>
      <w:r>
        <w:rPr>
          <w:color w:val="000000" w:themeColor="text1"/>
          <w:sz w:val="24"/>
        </w:rPr>
        <w:t>Speed shooting</w:t>
      </w:r>
    </w:p>
    <w:p w14:paraId="7E9D85E2" w14:textId="100C0FB8" w:rsidR="00B6415A" w:rsidRDefault="00B6415A" w:rsidP="00B6415A">
      <w:pPr>
        <w:rPr>
          <w:b/>
          <w:color w:val="000000" w:themeColor="text1"/>
          <w:sz w:val="24"/>
        </w:rPr>
      </w:pPr>
      <w:r>
        <w:rPr>
          <w:b/>
          <w:color w:val="000000" w:themeColor="text1"/>
          <w:sz w:val="24"/>
        </w:rPr>
        <w:t xml:space="preserve">Inuit </w:t>
      </w:r>
    </w:p>
    <w:p w14:paraId="51A3B2B8" w14:textId="1E690810" w:rsidR="00B6415A" w:rsidRDefault="00B6415A" w:rsidP="00B6415A">
      <w:pPr>
        <w:pStyle w:val="ListParagraph"/>
        <w:numPr>
          <w:ilvl w:val="0"/>
          <w:numId w:val="5"/>
        </w:numPr>
        <w:rPr>
          <w:color w:val="000000" w:themeColor="text1"/>
          <w:sz w:val="24"/>
        </w:rPr>
      </w:pPr>
      <w:r>
        <w:rPr>
          <w:color w:val="000000" w:themeColor="text1"/>
          <w:sz w:val="24"/>
        </w:rPr>
        <w:t>Games adapted to the cold climate and isolated environment</w:t>
      </w:r>
    </w:p>
    <w:p w14:paraId="72E03548" w14:textId="3E671FDC" w:rsidR="00B6415A" w:rsidRDefault="00B6415A" w:rsidP="00B6415A">
      <w:pPr>
        <w:pStyle w:val="ListParagraph"/>
        <w:numPr>
          <w:ilvl w:val="0"/>
          <w:numId w:val="5"/>
        </w:numPr>
        <w:rPr>
          <w:color w:val="000000" w:themeColor="text1"/>
          <w:sz w:val="24"/>
        </w:rPr>
      </w:pPr>
      <w:r>
        <w:rPr>
          <w:color w:val="000000" w:themeColor="text1"/>
          <w:sz w:val="24"/>
        </w:rPr>
        <w:t>Popular games included blanket throwing, tug of war, tic tac toe, etc</w:t>
      </w:r>
    </w:p>
    <w:p w14:paraId="75ED6D20" w14:textId="55FED699" w:rsidR="004F0EFF" w:rsidRDefault="004F0EFF" w:rsidP="004F0EFF">
      <w:pPr>
        <w:rPr>
          <w:b/>
          <w:color w:val="000000" w:themeColor="text1"/>
          <w:sz w:val="24"/>
        </w:rPr>
      </w:pPr>
      <w:r>
        <w:rPr>
          <w:b/>
          <w:color w:val="000000" w:themeColor="text1"/>
          <w:sz w:val="24"/>
        </w:rPr>
        <w:t xml:space="preserve">Summary </w:t>
      </w:r>
    </w:p>
    <w:p w14:paraId="77997A89" w14:textId="29847576" w:rsidR="004F0EFF" w:rsidRPr="004F0EFF" w:rsidRDefault="004F0EFF" w:rsidP="004F0EFF">
      <w:pPr>
        <w:pStyle w:val="ListParagraph"/>
        <w:numPr>
          <w:ilvl w:val="0"/>
          <w:numId w:val="5"/>
        </w:numPr>
        <w:rPr>
          <w:b/>
          <w:color w:val="000000" w:themeColor="text1"/>
          <w:sz w:val="24"/>
        </w:rPr>
      </w:pPr>
      <w:r>
        <w:rPr>
          <w:color w:val="000000" w:themeColor="text1"/>
          <w:sz w:val="24"/>
        </w:rPr>
        <w:t>Connection to the land and ways of life</w:t>
      </w:r>
    </w:p>
    <w:p w14:paraId="4797E6F7" w14:textId="413E58F4" w:rsidR="004F0EFF" w:rsidRPr="004F0EFF" w:rsidRDefault="004F0EFF" w:rsidP="004F0EFF">
      <w:pPr>
        <w:pStyle w:val="ListParagraph"/>
        <w:numPr>
          <w:ilvl w:val="0"/>
          <w:numId w:val="5"/>
        </w:numPr>
        <w:rPr>
          <w:b/>
          <w:color w:val="000000" w:themeColor="text1"/>
          <w:sz w:val="24"/>
        </w:rPr>
      </w:pPr>
      <w:r>
        <w:rPr>
          <w:color w:val="000000" w:themeColor="text1"/>
          <w:sz w:val="24"/>
        </w:rPr>
        <w:t>Survival skills and games to enhanc</w:t>
      </w:r>
      <w:r w:rsidR="00DA3C38">
        <w:rPr>
          <w:color w:val="000000" w:themeColor="text1"/>
          <w:sz w:val="24"/>
        </w:rPr>
        <w:t xml:space="preserve">e life skills, </w:t>
      </w:r>
      <w:r>
        <w:rPr>
          <w:color w:val="000000" w:themeColor="text1"/>
          <w:sz w:val="24"/>
        </w:rPr>
        <w:t>strength, speed, endurance, resistance to pain</w:t>
      </w:r>
    </w:p>
    <w:p w14:paraId="02B53DE5" w14:textId="5FC110B8" w:rsidR="004F0EFF" w:rsidRPr="004F0EFF" w:rsidRDefault="004F0EFF" w:rsidP="004F0EFF">
      <w:pPr>
        <w:pStyle w:val="ListParagraph"/>
        <w:numPr>
          <w:ilvl w:val="0"/>
          <w:numId w:val="5"/>
        </w:numPr>
        <w:rPr>
          <w:b/>
          <w:color w:val="000000" w:themeColor="text1"/>
          <w:sz w:val="24"/>
        </w:rPr>
      </w:pPr>
      <w:r>
        <w:rPr>
          <w:color w:val="000000" w:themeColor="text1"/>
          <w:sz w:val="24"/>
        </w:rPr>
        <w:lastRenderedPageBreak/>
        <w:t>Redistribute goods</w:t>
      </w:r>
    </w:p>
    <w:p w14:paraId="68BE188F" w14:textId="2514FFC4" w:rsidR="004F0EFF" w:rsidRPr="004F0EFF" w:rsidRDefault="004F0EFF" w:rsidP="004F0EFF">
      <w:pPr>
        <w:pStyle w:val="ListParagraph"/>
        <w:numPr>
          <w:ilvl w:val="0"/>
          <w:numId w:val="5"/>
        </w:numPr>
        <w:rPr>
          <w:b/>
          <w:color w:val="000000" w:themeColor="text1"/>
          <w:sz w:val="24"/>
        </w:rPr>
      </w:pPr>
      <w:r>
        <w:rPr>
          <w:color w:val="000000" w:themeColor="text1"/>
          <w:sz w:val="24"/>
        </w:rPr>
        <w:t>Greetings and celebrations</w:t>
      </w:r>
    </w:p>
    <w:p w14:paraId="0CAB5CD5" w14:textId="59C3C5E1" w:rsidR="004F0EFF" w:rsidRPr="004F0EFF" w:rsidRDefault="004F0EFF" w:rsidP="004F0EFF">
      <w:pPr>
        <w:pStyle w:val="ListParagraph"/>
        <w:numPr>
          <w:ilvl w:val="0"/>
          <w:numId w:val="5"/>
        </w:numPr>
        <w:rPr>
          <w:b/>
          <w:color w:val="000000" w:themeColor="text1"/>
          <w:sz w:val="24"/>
        </w:rPr>
      </w:pPr>
      <w:r>
        <w:rPr>
          <w:color w:val="000000" w:themeColor="text1"/>
          <w:sz w:val="24"/>
        </w:rPr>
        <w:t>Spirituality</w:t>
      </w:r>
    </w:p>
    <w:p w14:paraId="31A4D85F" w14:textId="6BB49103" w:rsidR="004F0EFF" w:rsidRDefault="004F0EFF" w:rsidP="004F0EFF">
      <w:pPr>
        <w:rPr>
          <w:b/>
          <w:color w:val="000000" w:themeColor="text1"/>
          <w:sz w:val="24"/>
        </w:rPr>
      </w:pPr>
      <w:r>
        <w:rPr>
          <w:b/>
          <w:color w:val="000000" w:themeColor="text1"/>
          <w:sz w:val="24"/>
        </w:rPr>
        <w:t>Contact—Permanent Change</w:t>
      </w:r>
    </w:p>
    <w:p w14:paraId="7BAB0A3C" w14:textId="206B9322" w:rsidR="004F0EFF" w:rsidRDefault="004F0EFF" w:rsidP="004F0EFF">
      <w:pPr>
        <w:pStyle w:val="ListParagraph"/>
        <w:numPr>
          <w:ilvl w:val="0"/>
          <w:numId w:val="5"/>
        </w:numPr>
        <w:rPr>
          <w:color w:val="000000" w:themeColor="text1"/>
          <w:sz w:val="24"/>
        </w:rPr>
      </w:pPr>
      <w:r>
        <w:rPr>
          <w:color w:val="000000" w:themeColor="text1"/>
          <w:sz w:val="24"/>
        </w:rPr>
        <w:t>Europeans to North America</w:t>
      </w:r>
    </w:p>
    <w:p w14:paraId="49B0D86C" w14:textId="24FE9B72" w:rsidR="004F0EFF" w:rsidRDefault="004F0EFF" w:rsidP="004F0EFF">
      <w:pPr>
        <w:pStyle w:val="ListParagraph"/>
        <w:numPr>
          <w:ilvl w:val="1"/>
          <w:numId w:val="5"/>
        </w:numPr>
        <w:rPr>
          <w:color w:val="000000" w:themeColor="text1"/>
          <w:sz w:val="24"/>
        </w:rPr>
      </w:pPr>
      <w:r>
        <w:rPr>
          <w:color w:val="000000" w:themeColor="text1"/>
          <w:sz w:val="24"/>
        </w:rPr>
        <w:t>Fishing</w:t>
      </w:r>
    </w:p>
    <w:p w14:paraId="59F84868" w14:textId="40CCD6E4" w:rsidR="004F0EFF" w:rsidRDefault="004F0EFF" w:rsidP="004F0EFF">
      <w:pPr>
        <w:pStyle w:val="ListParagraph"/>
        <w:numPr>
          <w:ilvl w:val="1"/>
          <w:numId w:val="5"/>
        </w:numPr>
        <w:rPr>
          <w:color w:val="000000" w:themeColor="text1"/>
          <w:sz w:val="24"/>
        </w:rPr>
      </w:pPr>
      <w:r>
        <w:rPr>
          <w:color w:val="000000" w:themeColor="text1"/>
          <w:sz w:val="24"/>
        </w:rPr>
        <w:t>Northwes</w:t>
      </w:r>
      <w:r w:rsidR="00993B5B">
        <w:rPr>
          <w:color w:val="000000" w:themeColor="text1"/>
          <w:sz w:val="24"/>
        </w:rPr>
        <w:t>t</w:t>
      </w:r>
      <w:r>
        <w:rPr>
          <w:color w:val="000000" w:themeColor="text1"/>
          <w:sz w:val="24"/>
        </w:rPr>
        <w:t xml:space="preserve"> Passage</w:t>
      </w:r>
    </w:p>
    <w:p w14:paraId="569E19D6" w14:textId="4099F853" w:rsidR="004F0EFF" w:rsidRDefault="004F0EFF" w:rsidP="004F0EFF">
      <w:pPr>
        <w:pStyle w:val="ListParagraph"/>
        <w:numPr>
          <w:ilvl w:val="1"/>
          <w:numId w:val="5"/>
        </w:numPr>
        <w:rPr>
          <w:color w:val="000000" w:themeColor="text1"/>
          <w:sz w:val="24"/>
        </w:rPr>
      </w:pPr>
      <w:r>
        <w:rPr>
          <w:color w:val="000000" w:themeColor="text1"/>
          <w:sz w:val="24"/>
        </w:rPr>
        <w:t>Fur, beaver</w:t>
      </w:r>
    </w:p>
    <w:p w14:paraId="09DB640D" w14:textId="229E4EA7" w:rsidR="004F0EFF" w:rsidRDefault="004F0EFF" w:rsidP="004F0EFF">
      <w:pPr>
        <w:pStyle w:val="ListParagraph"/>
        <w:numPr>
          <w:ilvl w:val="1"/>
          <w:numId w:val="5"/>
        </w:numPr>
        <w:rPr>
          <w:color w:val="000000" w:themeColor="text1"/>
          <w:sz w:val="24"/>
        </w:rPr>
      </w:pPr>
      <w:r>
        <w:rPr>
          <w:color w:val="000000" w:themeColor="text1"/>
          <w:sz w:val="24"/>
        </w:rPr>
        <w:t>Souls</w:t>
      </w:r>
    </w:p>
    <w:p w14:paraId="6DD86B6E" w14:textId="53DF0F1C" w:rsidR="004F0EFF" w:rsidRDefault="004F0EFF" w:rsidP="004F0EFF">
      <w:pPr>
        <w:pStyle w:val="ListParagraph"/>
        <w:numPr>
          <w:ilvl w:val="1"/>
          <w:numId w:val="5"/>
        </w:numPr>
        <w:rPr>
          <w:color w:val="000000" w:themeColor="text1"/>
          <w:sz w:val="24"/>
        </w:rPr>
      </w:pPr>
      <w:r>
        <w:rPr>
          <w:color w:val="000000" w:themeColor="text1"/>
          <w:sz w:val="24"/>
        </w:rPr>
        <w:t>Colonies</w:t>
      </w:r>
    </w:p>
    <w:p w14:paraId="2E3C2187" w14:textId="3F4CF4D5" w:rsidR="004F0EFF" w:rsidRDefault="002724A0" w:rsidP="004F0EFF">
      <w:pPr>
        <w:rPr>
          <w:b/>
          <w:color w:val="000000" w:themeColor="text1"/>
          <w:sz w:val="24"/>
        </w:rPr>
      </w:pPr>
      <w:r>
        <w:rPr>
          <w:b/>
          <w:color w:val="000000" w:themeColor="text1"/>
          <w:sz w:val="24"/>
        </w:rPr>
        <w:t>Cultural Contact with Europeans</w:t>
      </w:r>
    </w:p>
    <w:p w14:paraId="5168DF57" w14:textId="2400FCDE" w:rsidR="002724A0" w:rsidRPr="002724A0" w:rsidRDefault="002724A0" w:rsidP="002724A0">
      <w:pPr>
        <w:pStyle w:val="ListParagraph"/>
        <w:numPr>
          <w:ilvl w:val="0"/>
          <w:numId w:val="5"/>
        </w:numPr>
        <w:rPr>
          <w:b/>
          <w:color w:val="000000" w:themeColor="text1"/>
          <w:sz w:val="24"/>
        </w:rPr>
      </w:pPr>
      <w:r>
        <w:rPr>
          <w:color w:val="000000" w:themeColor="text1"/>
          <w:sz w:val="24"/>
        </w:rPr>
        <w:t>Europeans first arrived when the Vikings settled briefly at L’anse aux Meadows circa AD 1000</w:t>
      </w:r>
    </w:p>
    <w:p w14:paraId="6A88FA8E" w14:textId="544644AE" w:rsidR="002724A0" w:rsidRPr="002724A0" w:rsidRDefault="002724A0" w:rsidP="002724A0">
      <w:pPr>
        <w:pStyle w:val="ListParagraph"/>
        <w:numPr>
          <w:ilvl w:val="0"/>
          <w:numId w:val="5"/>
        </w:numPr>
        <w:rPr>
          <w:b/>
          <w:color w:val="000000" w:themeColor="text1"/>
          <w:sz w:val="24"/>
        </w:rPr>
      </w:pPr>
      <w:r>
        <w:rPr>
          <w:color w:val="000000" w:themeColor="text1"/>
          <w:sz w:val="24"/>
        </w:rPr>
        <w:t>The next European explorer acknowledged as landing in what is now Canada was John Cabot, who landed somewhere on the coast of North America (probably Newfoundland or Cape Breton Island) in 1947 and claimed it for king henry VII of England)</w:t>
      </w:r>
    </w:p>
    <w:p w14:paraId="54F19DF9" w14:textId="45BB8CCD" w:rsidR="002724A0" w:rsidRPr="002724A0" w:rsidRDefault="002724A0" w:rsidP="002724A0">
      <w:pPr>
        <w:rPr>
          <w:b/>
          <w:color w:val="000000" w:themeColor="text1"/>
          <w:sz w:val="24"/>
        </w:rPr>
      </w:pPr>
      <w:r w:rsidRPr="002724A0">
        <w:rPr>
          <w:b/>
          <w:color w:val="000000" w:themeColor="text1"/>
          <w:sz w:val="24"/>
        </w:rPr>
        <w:t>1947</w:t>
      </w:r>
    </w:p>
    <w:p w14:paraId="31A5EE81" w14:textId="1525B43F" w:rsidR="002724A0" w:rsidRDefault="002724A0" w:rsidP="002724A0">
      <w:pPr>
        <w:pStyle w:val="ListParagraph"/>
        <w:numPr>
          <w:ilvl w:val="0"/>
          <w:numId w:val="5"/>
        </w:numPr>
        <w:rPr>
          <w:color w:val="000000" w:themeColor="text1"/>
          <w:sz w:val="24"/>
        </w:rPr>
      </w:pPr>
      <w:r>
        <w:rPr>
          <w:color w:val="000000" w:themeColor="text1"/>
          <w:sz w:val="24"/>
        </w:rPr>
        <w:t>John C</w:t>
      </w:r>
      <w:r w:rsidRPr="002724A0">
        <w:rPr>
          <w:color w:val="000000" w:themeColor="text1"/>
          <w:sz w:val="24"/>
        </w:rPr>
        <w:t xml:space="preserve">abot, </w:t>
      </w:r>
      <w:r w:rsidR="00781A06" w:rsidRPr="002724A0">
        <w:rPr>
          <w:color w:val="000000" w:themeColor="text1"/>
          <w:sz w:val="24"/>
        </w:rPr>
        <w:t>exploring</w:t>
      </w:r>
      <w:r>
        <w:rPr>
          <w:color w:val="000000" w:themeColor="text1"/>
          <w:sz w:val="24"/>
        </w:rPr>
        <w:t xml:space="preserve"> for King Henry VII of England, stumbles on Newfoundland’s cod fishing grounds.</w:t>
      </w:r>
    </w:p>
    <w:p w14:paraId="763A0CCC" w14:textId="11180455" w:rsidR="002724A0" w:rsidRDefault="002724A0" w:rsidP="002724A0">
      <w:pPr>
        <w:pStyle w:val="ListParagraph"/>
        <w:numPr>
          <w:ilvl w:val="1"/>
          <w:numId w:val="5"/>
        </w:numPr>
        <w:rPr>
          <w:color w:val="000000" w:themeColor="text1"/>
          <w:sz w:val="24"/>
        </w:rPr>
      </w:pPr>
      <w:r>
        <w:rPr>
          <w:color w:val="000000" w:themeColor="text1"/>
          <w:sz w:val="24"/>
        </w:rPr>
        <w:t>“the sea there is swarming with fish, which can be taken not only with the net, but in baskets let down with a stone</w:t>
      </w:r>
    </w:p>
    <w:p w14:paraId="799981DD" w14:textId="78A2E1F4" w:rsidR="002724A0" w:rsidRDefault="00781A06" w:rsidP="002724A0">
      <w:pPr>
        <w:rPr>
          <w:b/>
          <w:color w:val="000000" w:themeColor="text1"/>
          <w:sz w:val="24"/>
        </w:rPr>
      </w:pPr>
      <w:r>
        <w:rPr>
          <w:b/>
          <w:color w:val="000000" w:themeColor="text1"/>
          <w:sz w:val="24"/>
        </w:rPr>
        <w:t>Basque</w:t>
      </w:r>
    </w:p>
    <w:p w14:paraId="62808CB5" w14:textId="726383CF" w:rsidR="00781A06" w:rsidRDefault="00781A06" w:rsidP="00781A06">
      <w:pPr>
        <w:pStyle w:val="ListParagraph"/>
        <w:numPr>
          <w:ilvl w:val="0"/>
          <w:numId w:val="5"/>
        </w:numPr>
        <w:rPr>
          <w:color w:val="000000" w:themeColor="text1"/>
          <w:sz w:val="24"/>
        </w:rPr>
      </w:pPr>
      <w:r>
        <w:rPr>
          <w:color w:val="000000" w:themeColor="text1"/>
          <w:sz w:val="24"/>
        </w:rPr>
        <w:t>The presence of Basque cod fishermen and whalers in the 15</w:t>
      </w:r>
      <w:r w:rsidRPr="00781A06">
        <w:rPr>
          <w:color w:val="000000" w:themeColor="text1"/>
          <w:sz w:val="24"/>
          <w:vertAlign w:val="superscript"/>
        </w:rPr>
        <w:t>th</w:t>
      </w:r>
      <w:r>
        <w:rPr>
          <w:color w:val="000000" w:themeColor="text1"/>
          <w:sz w:val="24"/>
        </w:rPr>
        <w:t xml:space="preserve"> to 16</w:t>
      </w:r>
      <w:r w:rsidRPr="00781A06">
        <w:rPr>
          <w:color w:val="000000" w:themeColor="text1"/>
          <w:sz w:val="24"/>
          <w:vertAlign w:val="superscript"/>
        </w:rPr>
        <w:t>th</w:t>
      </w:r>
      <w:r>
        <w:rPr>
          <w:color w:val="000000" w:themeColor="text1"/>
          <w:sz w:val="24"/>
        </w:rPr>
        <w:t xml:space="preserve"> century in at least nine fishing outposts established on Labrador and Newfoundland</w:t>
      </w:r>
    </w:p>
    <w:p w14:paraId="3EE171FE" w14:textId="37DD4E08" w:rsidR="00781A06" w:rsidRDefault="00781A06" w:rsidP="00781A06">
      <w:pPr>
        <w:pStyle w:val="ListParagraph"/>
        <w:numPr>
          <w:ilvl w:val="0"/>
          <w:numId w:val="5"/>
        </w:numPr>
        <w:rPr>
          <w:color w:val="000000" w:themeColor="text1"/>
          <w:sz w:val="24"/>
        </w:rPr>
      </w:pPr>
      <w:r>
        <w:rPr>
          <w:color w:val="000000" w:themeColor="text1"/>
          <w:sz w:val="24"/>
        </w:rPr>
        <w:t>The largest of these settlements was the Red Bay station, with an estimated 900 people. Basque whalers may have started fishing the Grand banks as early as the 15</w:t>
      </w:r>
      <w:r w:rsidRPr="00781A06">
        <w:rPr>
          <w:color w:val="000000" w:themeColor="text1"/>
          <w:sz w:val="24"/>
          <w:vertAlign w:val="superscript"/>
        </w:rPr>
        <w:t>th</w:t>
      </w:r>
      <w:r>
        <w:rPr>
          <w:color w:val="000000" w:themeColor="text1"/>
          <w:sz w:val="24"/>
        </w:rPr>
        <w:t xml:space="preserve"> century</w:t>
      </w:r>
    </w:p>
    <w:p w14:paraId="0E08720B" w14:textId="3B64B81F" w:rsidR="0028227F" w:rsidRDefault="0028227F" w:rsidP="0028227F">
      <w:pPr>
        <w:pStyle w:val="ListParagraph"/>
        <w:numPr>
          <w:ilvl w:val="0"/>
          <w:numId w:val="5"/>
        </w:numPr>
        <w:rPr>
          <w:color w:val="000000" w:themeColor="text1"/>
          <w:sz w:val="24"/>
        </w:rPr>
      </w:pPr>
      <w:r>
        <w:rPr>
          <w:color w:val="000000" w:themeColor="text1"/>
          <w:sz w:val="24"/>
        </w:rPr>
        <w:t xml:space="preserve">Portuguese and Spanish explorers also visited Canada, but it was the French </w:t>
      </w:r>
      <w:r w:rsidR="00E81275">
        <w:rPr>
          <w:color w:val="000000" w:themeColor="text1"/>
          <w:sz w:val="24"/>
        </w:rPr>
        <w:t xml:space="preserve">(Jacque Cartier in 1534) </w:t>
      </w:r>
      <w:r>
        <w:rPr>
          <w:color w:val="000000" w:themeColor="text1"/>
          <w:sz w:val="24"/>
        </w:rPr>
        <w:t>who first began to explore further inland and set up colonies</w:t>
      </w:r>
    </w:p>
    <w:p w14:paraId="4E7BEE03" w14:textId="4F15D3BA" w:rsidR="00C065C8" w:rsidRDefault="00740582" w:rsidP="00C065C8">
      <w:pPr>
        <w:rPr>
          <w:b/>
          <w:color w:val="000000" w:themeColor="text1"/>
          <w:sz w:val="28"/>
        </w:rPr>
      </w:pPr>
      <w:r w:rsidRPr="00740582">
        <w:rPr>
          <w:b/>
          <w:color w:val="000000" w:themeColor="text1"/>
          <w:sz w:val="28"/>
        </w:rPr>
        <w:t>French Colonial Period (1603 – 1663) &amp; New France (1663 – 1703)</w:t>
      </w:r>
    </w:p>
    <w:p w14:paraId="24D4E1CA" w14:textId="15E6D46F" w:rsidR="000800B1" w:rsidRDefault="000800B1" w:rsidP="00C065C8">
      <w:pPr>
        <w:rPr>
          <w:color w:val="000000" w:themeColor="text1"/>
          <w:sz w:val="24"/>
        </w:rPr>
      </w:pPr>
      <w:r>
        <w:rPr>
          <w:b/>
          <w:color w:val="000000" w:themeColor="text1"/>
          <w:sz w:val="24"/>
        </w:rPr>
        <w:t>Samuel de Champlain</w:t>
      </w:r>
    </w:p>
    <w:p w14:paraId="53706154" w14:textId="4A582826" w:rsidR="000800B1" w:rsidRDefault="000800B1" w:rsidP="000800B1">
      <w:pPr>
        <w:pStyle w:val="ListParagraph"/>
        <w:numPr>
          <w:ilvl w:val="0"/>
          <w:numId w:val="5"/>
        </w:numPr>
        <w:rPr>
          <w:color w:val="000000" w:themeColor="text1"/>
          <w:sz w:val="24"/>
        </w:rPr>
      </w:pPr>
      <w:r>
        <w:rPr>
          <w:color w:val="000000" w:themeColor="text1"/>
          <w:sz w:val="24"/>
        </w:rPr>
        <w:t>Under Samuel de Champlain, the first French settlement was established in 1609, which would later grow to be Quebec City</w:t>
      </w:r>
    </w:p>
    <w:p w14:paraId="2AF76044" w14:textId="37E5A78B" w:rsidR="000B713D" w:rsidRDefault="000B713D" w:rsidP="000B713D">
      <w:pPr>
        <w:pStyle w:val="ListParagraph"/>
        <w:numPr>
          <w:ilvl w:val="0"/>
          <w:numId w:val="5"/>
        </w:numPr>
        <w:rPr>
          <w:color w:val="000000" w:themeColor="text1"/>
          <w:sz w:val="24"/>
        </w:rPr>
      </w:pPr>
      <w:r>
        <w:rPr>
          <w:color w:val="000000" w:themeColor="text1"/>
          <w:sz w:val="24"/>
        </w:rPr>
        <w:t>L’ordre du bon temps—the order of good cheer (1606)</w:t>
      </w:r>
    </w:p>
    <w:p w14:paraId="32B07E2F" w14:textId="23BC0BE4" w:rsidR="000B713D" w:rsidRDefault="000B713D" w:rsidP="000B713D">
      <w:pPr>
        <w:pStyle w:val="ListParagraph"/>
        <w:numPr>
          <w:ilvl w:val="1"/>
          <w:numId w:val="5"/>
        </w:numPr>
        <w:rPr>
          <w:color w:val="000000" w:themeColor="text1"/>
          <w:sz w:val="24"/>
        </w:rPr>
      </w:pPr>
      <w:r>
        <w:rPr>
          <w:color w:val="000000" w:themeColor="text1"/>
          <w:sz w:val="24"/>
        </w:rPr>
        <w:t>Writes about the necessity to organize competition among the fur traders which showed respect to the indigenous population</w:t>
      </w:r>
    </w:p>
    <w:p w14:paraId="42933098" w14:textId="094C7A33" w:rsidR="000B713D" w:rsidRDefault="000B713D" w:rsidP="000B713D">
      <w:pPr>
        <w:pStyle w:val="ListParagraph"/>
        <w:numPr>
          <w:ilvl w:val="1"/>
          <w:numId w:val="5"/>
        </w:numPr>
        <w:rPr>
          <w:color w:val="000000" w:themeColor="text1"/>
          <w:sz w:val="24"/>
        </w:rPr>
      </w:pPr>
      <w:r>
        <w:rPr>
          <w:color w:val="000000" w:themeColor="text1"/>
          <w:sz w:val="24"/>
        </w:rPr>
        <w:t>Transmission of ideas</w:t>
      </w:r>
    </w:p>
    <w:p w14:paraId="3D898938" w14:textId="77777777" w:rsidR="00553945" w:rsidRDefault="00553945" w:rsidP="000B713D">
      <w:pPr>
        <w:rPr>
          <w:b/>
          <w:color w:val="000000" w:themeColor="text1"/>
          <w:sz w:val="24"/>
        </w:rPr>
      </w:pPr>
    </w:p>
    <w:p w14:paraId="0020E70C" w14:textId="7FE3891A" w:rsidR="000B713D" w:rsidRPr="00C55020" w:rsidRDefault="000B713D" w:rsidP="000B713D">
      <w:pPr>
        <w:rPr>
          <w:b/>
          <w:color w:val="000000" w:themeColor="text1"/>
          <w:sz w:val="24"/>
        </w:rPr>
      </w:pPr>
      <w:r w:rsidRPr="00C55020">
        <w:rPr>
          <w:b/>
          <w:color w:val="000000" w:themeColor="text1"/>
          <w:sz w:val="24"/>
        </w:rPr>
        <w:lastRenderedPageBreak/>
        <w:t>Economy</w:t>
      </w:r>
    </w:p>
    <w:p w14:paraId="6A7404A8" w14:textId="1940C043" w:rsidR="000B713D" w:rsidRDefault="000B713D" w:rsidP="000B713D">
      <w:pPr>
        <w:pStyle w:val="ListParagraph"/>
        <w:numPr>
          <w:ilvl w:val="0"/>
          <w:numId w:val="5"/>
        </w:numPr>
        <w:rPr>
          <w:color w:val="000000" w:themeColor="text1"/>
          <w:sz w:val="24"/>
        </w:rPr>
      </w:pPr>
      <w:r>
        <w:rPr>
          <w:color w:val="000000" w:themeColor="text1"/>
          <w:sz w:val="24"/>
        </w:rPr>
        <w:t>Hunt for beavers, which was later worn as hats</w:t>
      </w:r>
    </w:p>
    <w:p w14:paraId="1C1FA893" w14:textId="4E5D2D25" w:rsidR="00C55020" w:rsidRDefault="00C55020" w:rsidP="000B713D">
      <w:pPr>
        <w:pStyle w:val="ListParagraph"/>
        <w:numPr>
          <w:ilvl w:val="0"/>
          <w:numId w:val="5"/>
        </w:numPr>
        <w:rPr>
          <w:color w:val="000000" w:themeColor="text1"/>
          <w:sz w:val="24"/>
        </w:rPr>
      </w:pPr>
      <w:r>
        <w:rPr>
          <w:color w:val="000000" w:themeColor="text1"/>
          <w:sz w:val="24"/>
        </w:rPr>
        <w:t>Over hunting became a thing (people hunted things they never done before)</w:t>
      </w:r>
    </w:p>
    <w:p w14:paraId="2A7E67B4" w14:textId="31BE654A" w:rsidR="00C55020" w:rsidRDefault="00FD7776" w:rsidP="00C55020">
      <w:pPr>
        <w:pStyle w:val="ListParagraph"/>
        <w:numPr>
          <w:ilvl w:val="1"/>
          <w:numId w:val="5"/>
        </w:numPr>
        <w:rPr>
          <w:color w:val="000000" w:themeColor="text1"/>
          <w:sz w:val="24"/>
        </w:rPr>
      </w:pPr>
      <w:r>
        <w:rPr>
          <w:color w:val="000000" w:themeColor="text1"/>
          <w:sz w:val="24"/>
        </w:rPr>
        <w:t>Increased competition among</w:t>
      </w:r>
      <w:r w:rsidR="00C55020">
        <w:rPr>
          <w:color w:val="000000" w:themeColor="text1"/>
          <w:sz w:val="24"/>
        </w:rPr>
        <w:t xml:space="preserve"> tribe</w:t>
      </w:r>
    </w:p>
    <w:p w14:paraId="124AA921" w14:textId="39408CC9" w:rsidR="00C55020" w:rsidRDefault="00C55020" w:rsidP="00C55020">
      <w:pPr>
        <w:rPr>
          <w:b/>
          <w:color w:val="000000" w:themeColor="text1"/>
          <w:sz w:val="24"/>
        </w:rPr>
      </w:pPr>
      <w:r>
        <w:rPr>
          <w:b/>
          <w:color w:val="000000" w:themeColor="text1"/>
          <w:sz w:val="24"/>
        </w:rPr>
        <w:t>Life in New France</w:t>
      </w:r>
    </w:p>
    <w:p w14:paraId="5A9FA317" w14:textId="7F8A9FE5" w:rsidR="00C55020" w:rsidRDefault="00C55020" w:rsidP="00C55020">
      <w:pPr>
        <w:pStyle w:val="ListParagraph"/>
        <w:numPr>
          <w:ilvl w:val="0"/>
          <w:numId w:val="5"/>
        </w:numPr>
        <w:rPr>
          <w:color w:val="000000" w:themeColor="text1"/>
          <w:sz w:val="24"/>
        </w:rPr>
      </w:pPr>
      <w:r w:rsidRPr="00C55020">
        <w:rPr>
          <w:color w:val="000000" w:themeColor="text1"/>
          <w:sz w:val="24"/>
        </w:rPr>
        <w:t>Coureurs de Bois</w:t>
      </w:r>
    </w:p>
    <w:p w14:paraId="0425111A" w14:textId="3343CDDB" w:rsidR="00C55020" w:rsidRDefault="00C55020" w:rsidP="00C55020">
      <w:pPr>
        <w:pStyle w:val="ListParagraph"/>
        <w:numPr>
          <w:ilvl w:val="0"/>
          <w:numId w:val="5"/>
        </w:numPr>
        <w:rPr>
          <w:color w:val="000000" w:themeColor="text1"/>
          <w:sz w:val="24"/>
        </w:rPr>
      </w:pPr>
      <w:r>
        <w:rPr>
          <w:color w:val="000000" w:themeColor="text1"/>
          <w:sz w:val="24"/>
        </w:rPr>
        <w:t>Voyageurs</w:t>
      </w:r>
    </w:p>
    <w:p w14:paraId="1D0DBE22" w14:textId="055D5A00" w:rsidR="00C55020" w:rsidRDefault="00C55020" w:rsidP="00C55020">
      <w:pPr>
        <w:pStyle w:val="ListParagraph"/>
        <w:numPr>
          <w:ilvl w:val="0"/>
          <w:numId w:val="5"/>
        </w:numPr>
        <w:rPr>
          <w:color w:val="000000" w:themeColor="text1"/>
          <w:sz w:val="24"/>
        </w:rPr>
      </w:pPr>
      <w:r>
        <w:rPr>
          <w:color w:val="000000" w:themeColor="text1"/>
          <w:sz w:val="24"/>
        </w:rPr>
        <w:t>Needed individuals that would hunt and work with first nations and then bring it back to the hunting station voyageurs became folk heroes</w:t>
      </w:r>
    </w:p>
    <w:p w14:paraId="69525238" w14:textId="554DF6EE" w:rsidR="00C55020" w:rsidRDefault="00B8075A" w:rsidP="00C55020">
      <w:pPr>
        <w:rPr>
          <w:b/>
          <w:color w:val="000000" w:themeColor="text1"/>
          <w:sz w:val="24"/>
        </w:rPr>
      </w:pPr>
      <w:r>
        <w:rPr>
          <w:b/>
          <w:color w:val="000000" w:themeColor="text1"/>
          <w:sz w:val="24"/>
        </w:rPr>
        <w:t>Impact of Contact</w:t>
      </w:r>
    </w:p>
    <w:p w14:paraId="4013DE8F" w14:textId="525753D9" w:rsidR="00B8075A" w:rsidRPr="00B8075A" w:rsidRDefault="00B8075A" w:rsidP="00B8075A">
      <w:pPr>
        <w:pStyle w:val="ListParagraph"/>
        <w:numPr>
          <w:ilvl w:val="0"/>
          <w:numId w:val="5"/>
        </w:numPr>
        <w:rPr>
          <w:b/>
          <w:color w:val="000000" w:themeColor="text1"/>
          <w:sz w:val="24"/>
        </w:rPr>
      </w:pPr>
      <w:r>
        <w:rPr>
          <w:color w:val="000000" w:themeColor="text1"/>
          <w:sz w:val="24"/>
        </w:rPr>
        <w:t>European explorers and trappers unwittingly brought epidemics that spread rapidly through aboriginal trade routes and decimated the aboriginal population</w:t>
      </w:r>
    </w:p>
    <w:p w14:paraId="22B1A743" w14:textId="5970C97D" w:rsidR="00B8075A" w:rsidRPr="0072763F" w:rsidRDefault="00B8075A" w:rsidP="00B8075A">
      <w:pPr>
        <w:pStyle w:val="ListParagraph"/>
        <w:numPr>
          <w:ilvl w:val="0"/>
          <w:numId w:val="5"/>
        </w:numPr>
        <w:rPr>
          <w:b/>
          <w:color w:val="000000" w:themeColor="text1"/>
          <w:sz w:val="24"/>
        </w:rPr>
      </w:pPr>
      <w:r>
        <w:rPr>
          <w:color w:val="000000" w:themeColor="text1"/>
          <w:sz w:val="24"/>
        </w:rPr>
        <w:t>Chicken pox and measles, through common and rarely fatal among Europeans, often proved fatal to the indigenous people</w:t>
      </w:r>
    </w:p>
    <w:p w14:paraId="1CE7E0AC" w14:textId="53CAC329" w:rsidR="0072763F" w:rsidRPr="0072763F" w:rsidRDefault="0072763F" w:rsidP="0072763F">
      <w:pPr>
        <w:pStyle w:val="ListParagraph"/>
        <w:numPr>
          <w:ilvl w:val="0"/>
          <w:numId w:val="5"/>
        </w:numPr>
        <w:rPr>
          <w:b/>
          <w:color w:val="000000" w:themeColor="text1"/>
          <w:sz w:val="24"/>
        </w:rPr>
      </w:pPr>
      <w:r>
        <w:rPr>
          <w:color w:val="000000" w:themeColor="text1"/>
          <w:sz w:val="24"/>
        </w:rPr>
        <w:t>Impact of European presence on the practice of First Nations and Inuit Games</w:t>
      </w:r>
    </w:p>
    <w:p w14:paraId="12A15F1E" w14:textId="7DF875A9" w:rsidR="0072763F" w:rsidRPr="0072763F" w:rsidRDefault="0072763F" w:rsidP="0072763F">
      <w:pPr>
        <w:pStyle w:val="ListParagraph"/>
        <w:numPr>
          <w:ilvl w:val="1"/>
          <w:numId w:val="5"/>
        </w:numPr>
        <w:rPr>
          <w:b/>
          <w:color w:val="000000" w:themeColor="text1"/>
          <w:sz w:val="24"/>
        </w:rPr>
      </w:pPr>
      <w:r>
        <w:rPr>
          <w:color w:val="000000" w:themeColor="text1"/>
          <w:sz w:val="24"/>
        </w:rPr>
        <w:t>Affected Trade and Social relations among indigenous groups</w:t>
      </w:r>
    </w:p>
    <w:p w14:paraId="3766CDF8" w14:textId="4ACDF835" w:rsidR="0072763F" w:rsidRPr="0072763F" w:rsidRDefault="0072763F" w:rsidP="0072763F">
      <w:pPr>
        <w:pStyle w:val="ListParagraph"/>
        <w:numPr>
          <w:ilvl w:val="1"/>
          <w:numId w:val="5"/>
        </w:numPr>
        <w:rPr>
          <w:b/>
          <w:color w:val="000000" w:themeColor="text1"/>
          <w:sz w:val="24"/>
        </w:rPr>
      </w:pPr>
      <w:r>
        <w:rPr>
          <w:color w:val="000000" w:themeColor="text1"/>
          <w:sz w:val="24"/>
        </w:rPr>
        <w:t>Relocation of families who survived</w:t>
      </w:r>
    </w:p>
    <w:p w14:paraId="3FC6DB0A" w14:textId="5B2B45EA" w:rsidR="0072763F" w:rsidRPr="0072763F" w:rsidRDefault="0072763F" w:rsidP="0072763F">
      <w:pPr>
        <w:pStyle w:val="ListParagraph"/>
        <w:numPr>
          <w:ilvl w:val="1"/>
          <w:numId w:val="5"/>
        </w:numPr>
        <w:rPr>
          <w:b/>
          <w:color w:val="000000" w:themeColor="text1"/>
          <w:sz w:val="24"/>
        </w:rPr>
      </w:pPr>
      <w:r>
        <w:rPr>
          <w:color w:val="000000" w:themeColor="text1"/>
          <w:sz w:val="24"/>
        </w:rPr>
        <w:t>Knowledge transfer of First Nations and Inuit customs</w:t>
      </w:r>
    </w:p>
    <w:p w14:paraId="70B3AC7F" w14:textId="572429FD" w:rsidR="0072763F" w:rsidRPr="0072763F" w:rsidRDefault="0072763F" w:rsidP="0072763F">
      <w:pPr>
        <w:rPr>
          <w:b/>
          <w:color w:val="000000" w:themeColor="text1"/>
          <w:sz w:val="24"/>
        </w:rPr>
      </w:pPr>
      <w:r w:rsidRPr="0072763F">
        <w:rPr>
          <w:b/>
          <w:color w:val="000000" w:themeColor="text1"/>
          <w:sz w:val="24"/>
        </w:rPr>
        <w:t>Indigenous Communities</w:t>
      </w:r>
    </w:p>
    <w:p w14:paraId="5AB7E078" w14:textId="1E8873F9" w:rsidR="0072763F" w:rsidRPr="0072763F" w:rsidRDefault="0072763F" w:rsidP="0072763F">
      <w:pPr>
        <w:pStyle w:val="ListParagraph"/>
        <w:numPr>
          <w:ilvl w:val="0"/>
          <w:numId w:val="5"/>
        </w:numPr>
        <w:rPr>
          <w:b/>
          <w:color w:val="000000" w:themeColor="text1"/>
          <w:sz w:val="24"/>
        </w:rPr>
      </w:pPr>
      <w:r>
        <w:rPr>
          <w:color w:val="000000" w:themeColor="text1"/>
          <w:sz w:val="24"/>
        </w:rPr>
        <w:t>Indigenous communities who survived epidemics formed new communities</w:t>
      </w:r>
    </w:p>
    <w:p w14:paraId="2626188C" w14:textId="42C231B9" w:rsidR="0072763F" w:rsidRPr="008D1909" w:rsidRDefault="0072763F" w:rsidP="0072763F">
      <w:pPr>
        <w:pStyle w:val="ListParagraph"/>
        <w:numPr>
          <w:ilvl w:val="0"/>
          <w:numId w:val="5"/>
        </w:numPr>
        <w:rPr>
          <w:b/>
          <w:color w:val="000000" w:themeColor="text1"/>
          <w:sz w:val="24"/>
        </w:rPr>
      </w:pPr>
      <w:r>
        <w:rPr>
          <w:color w:val="000000" w:themeColor="text1"/>
          <w:sz w:val="24"/>
        </w:rPr>
        <w:t xml:space="preserve">Cultural </w:t>
      </w:r>
      <w:r w:rsidR="008D1909">
        <w:rPr>
          <w:color w:val="000000" w:themeColor="text1"/>
          <w:sz w:val="24"/>
        </w:rPr>
        <w:t>transfer of local games within new communities</w:t>
      </w:r>
    </w:p>
    <w:p w14:paraId="3B157F52" w14:textId="56E476CA" w:rsidR="008D1909" w:rsidRPr="008D1909" w:rsidRDefault="008D1909" w:rsidP="0072763F">
      <w:pPr>
        <w:pStyle w:val="ListParagraph"/>
        <w:numPr>
          <w:ilvl w:val="0"/>
          <w:numId w:val="5"/>
        </w:numPr>
        <w:rPr>
          <w:b/>
          <w:color w:val="000000" w:themeColor="text1"/>
          <w:sz w:val="24"/>
        </w:rPr>
      </w:pPr>
      <w:r>
        <w:rPr>
          <w:color w:val="000000" w:themeColor="text1"/>
          <w:sz w:val="24"/>
        </w:rPr>
        <w:t>Games and sports still dependent on equipment material available and the physical environment</w:t>
      </w:r>
    </w:p>
    <w:p w14:paraId="2EFA643E" w14:textId="4EB00730" w:rsidR="008D1909" w:rsidRPr="008D1909" w:rsidRDefault="008D1909" w:rsidP="0072763F">
      <w:pPr>
        <w:pStyle w:val="ListParagraph"/>
        <w:numPr>
          <w:ilvl w:val="0"/>
          <w:numId w:val="5"/>
        </w:numPr>
        <w:rPr>
          <w:b/>
          <w:color w:val="000000" w:themeColor="text1"/>
          <w:sz w:val="24"/>
        </w:rPr>
      </w:pPr>
      <w:r>
        <w:rPr>
          <w:color w:val="000000" w:themeColor="text1"/>
          <w:sz w:val="24"/>
        </w:rPr>
        <w:t>In general, games focused on preparing for work, war, harvest</w:t>
      </w:r>
    </w:p>
    <w:p w14:paraId="15ADFC2D" w14:textId="78DB8C19" w:rsidR="008D1909" w:rsidRDefault="008D1909" w:rsidP="008D1909">
      <w:pPr>
        <w:rPr>
          <w:b/>
          <w:color w:val="000000" w:themeColor="text1"/>
          <w:sz w:val="24"/>
        </w:rPr>
      </w:pPr>
      <w:r>
        <w:rPr>
          <w:b/>
          <w:color w:val="000000" w:themeColor="text1"/>
          <w:sz w:val="24"/>
        </w:rPr>
        <w:t>Metis</w:t>
      </w:r>
    </w:p>
    <w:p w14:paraId="74FF1528" w14:textId="4EC041B6" w:rsidR="008D1909" w:rsidRDefault="008D1909" w:rsidP="008D1909">
      <w:pPr>
        <w:pStyle w:val="ListParagraph"/>
        <w:numPr>
          <w:ilvl w:val="0"/>
          <w:numId w:val="5"/>
        </w:numPr>
        <w:rPr>
          <w:color w:val="000000" w:themeColor="text1"/>
          <w:sz w:val="24"/>
        </w:rPr>
      </w:pPr>
      <w:r>
        <w:rPr>
          <w:color w:val="000000" w:themeColor="text1"/>
          <w:sz w:val="24"/>
        </w:rPr>
        <w:t>The Metis Nation emerged from the union of voyageurs of European descent and First Nation women during the fur-trading era in Western Canada</w:t>
      </w:r>
    </w:p>
    <w:p w14:paraId="660E85CD" w14:textId="4255CB7A" w:rsidR="008D1909" w:rsidRDefault="008D1909" w:rsidP="008D1909">
      <w:pPr>
        <w:pStyle w:val="ListParagraph"/>
        <w:numPr>
          <w:ilvl w:val="0"/>
          <w:numId w:val="5"/>
        </w:numPr>
        <w:rPr>
          <w:color w:val="000000" w:themeColor="text1"/>
          <w:sz w:val="24"/>
        </w:rPr>
      </w:pPr>
      <w:r>
        <w:rPr>
          <w:color w:val="000000" w:themeColor="text1"/>
          <w:sz w:val="24"/>
        </w:rPr>
        <w:t>It developed its own culture with elements taken from both the European and Indigenous cultures</w:t>
      </w:r>
    </w:p>
    <w:p w14:paraId="706BD1CC" w14:textId="3BF7CF8E" w:rsidR="00116F04" w:rsidRDefault="00116F04" w:rsidP="008D1909">
      <w:pPr>
        <w:pStyle w:val="ListParagraph"/>
        <w:numPr>
          <w:ilvl w:val="0"/>
          <w:numId w:val="5"/>
        </w:numPr>
        <w:rPr>
          <w:color w:val="000000" w:themeColor="text1"/>
          <w:sz w:val="24"/>
        </w:rPr>
      </w:pPr>
      <w:r>
        <w:rPr>
          <w:color w:val="000000" w:themeColor="text1"/>
          <w:sz w:val="24"/>
        </w:rPr>
        <w:t>Although there was little leisure time, many Metis sports and games of skill developed out of everyday survival skills</w:t>
      </w:r>
    </w:p>
    <w:p w14:paraId="735C6E13" w14:textId="7B5D1B55" w:rsidR="00116F04" w:rsidRDefault="00116F04" w:rsidP="00116F04">
      <w:pPr>
        <w:pStyle w:val="ListParagraph"/>
        <w:numPr>
          <w:ilvl w:val="1"/>
          <w:numId w:val="5"/>
        </w:numPr>
        <w:rPr>
          <w:color w:val="000000" w:themeColor="text1"/>
          <w:sz w:val="24"/>
        </w:rPr>
      </w:pPr>
      <w:r>
        <w:rPr>
          <w:color w:val="000000" w:themeColor="text1"/>
          <w:sz w:val="24"/>
        </w:rPr>
        <w:t>Sharp shooting, wrestling, running, and horse races honed skills essential for hunting, defending the community or working in the fur trade</w:t>
      </w:r>
    </w:p>
    <w:p w14:paraId="28EF31FA" w14:textId="3A017F73" w:rsidR="00116F04" w:rsidRDefault="00116F04" w:rsidP="00116F04">
      <w:pPr>
        <w:rPr>
          <w:b/>
          <w:color w:val="000000" w:themeColor="text1"/>
          <w:sz w:val="24"/>
        </w:rPr>
      </w:pPr>
      <w:r>
        <w:rPr>
          <w:b/>
          <w:color w:val="000000" w:themeColor="text1"/>
          <w:sz w:val="24"/>
        </w:rPr>
        <w:t>Metis Games</w:t>
      </w:r>
    </w:p>
    <w:p w14:paraId="13F1B034" w14:textId="7AB3C0B1" w:rsidR="00116F04" w:rsidRDefault="00116F04" w:rsidP="00116F04">
      <w:pPr>
        <w:pStyle w:val="ListParagraph"/>
        <w:numPr>
          <w:ilvl w:val="0"/>
          <w:numId w:val="5"/>
        </w:numPr>
        <w:rPr>
          <w:color w:val="000000" w:themeColor="text1"/>
          <w:sz w:val="24"/>
        </w:rPr>
      </w:pPr>
      <w:r w:rsidRPr="00116F04">
        <w:rPr>
          <w:color w:val="000000" w:themeColor="text1"/>
          <w:sz w:val="24"/>
        </w:rPr>
        <w:softHyphen/>
        <w:t>The Metis had a special relationship with their horses</w:t>
      </w:r>
    </w:p>
    <w:p w14:paraId="534D24A4" w14:textId="518396C5" w:rsidR="00116F04" w:rsidRDefault="00116F04" w:rsidP="00116F04">
      <w:pPr>
        <w:pStyle w:val="ListParagraph"/>
        <w:numPr>
          <w:ilvl w:val="0"/>
          <w:numId w:val="5"/>
        </w:numPr>
        <w:rPr>
          <w:color w:val="000000" w:themeColor="text1"/>
          <w:sz w:val="24"/>
        </w:rPr>
      </w:pPr>
      <w:r>
        <w:rPr>
          <w:color w:val="000000" w:themeColor="text1"/>
          <w:sz w:val="24"/>
        </w:rPr>
        <w:t>Riders performed acrobatic feats on horseback; they held competitions in which they would pick up an object up off the ground while riding at full gallop</w:t>
      </w:r>
    </w:p>
    <w:p w14:paraId="6A565F36" w14:textId="11238BB8" w:rsidR="001904BF" w:rsidRDefault="001904BF" w:rsidP="001904BF">
      <w:pPr>
        <w:pStyle w:val="Heading1"/>
      </w:pPr>
      <w:r>
        <w:lastRenderedPageBreak/>
        <w:t>Week 6</w:t>
      </w:r>
      <w:r w:rsidR="000A6332">
        <w:t xml:space="preserve"> - </w:t>
      </w:r>
      <w:r w:rsidR="000A6332">
        <w:t>Sport During the Enlightenment – Age of Reason. Sport and Indigenous Communities in Canada</w:t>
      </w:r>
    </w:p>
    <w:p w14:paraId="6CD34D2A" w14:textId="77777777" w:rsidR="007E3510" w:rsidRDefault="007E3510" w:rsidP="007E3510">
      <w:pPr>
        <w:pStyle w:val="Heading2"/>
        <w:jc w:val="right"/>
        <w:rPr>
          <w:color w:val="000000" w:themeColor="text1"/>
          <w:sz w:val="24"/>
        </w:rPr>
      </w:pPr>
      <w:r>
        <w:rPr>
          <w:color w:val="000000" w:themeColor="text1"/>
          <w:sz w:val="24"/>
        </w:rPr>
        <w:t>12</w:t>
      </w:r>
      <w:r w:rsidRPr="00932979">
        <w:rPr>
          <w:color w:val="000000" w:themeColor="text1"/>
          <w:sz w:val="24"/>
        </w:rPr>
        <w:t>-10-2017</w:t>
      </w:r>
    </w:p>
    <w:p w14:paraId="01443840" w14:textId="77777777" w:rsidR="007E3510" w:rsidRDefault="007E3510" w:rsidP="007E3510">
      <w:pPr>
        <w:pStyle w:val="Heading2"/>
        <w:rPr>
          <w:color w:val="000000" w:themeColor="text1"/>
          <w:sz w:val="24"/>
        </w:rPr>
      </w:pPr>
      <w:r>
        <w:rPr>
          <w:color w:val="000000" w:themeColor="text1"/>
          <w:sz w:val="24"/>
        </w:rPr>
        <w:t>Lacrosse (VIDEO)</w:t>
      </w:r>
    </w:p>
    <w:p w14:paraId="312EA99F" w14:textId="77777777" w:rsidR="007E3510" w:rsidRDefault="007E3510" w:rsidP="007E3510">
      <w:pPr>
        <w:pStyle w:val="ListParagraph"/>
        <w:numPr>
          <w:ilvl w:val="0"/>
          <w:numId w:val="6"/>
        </w:numPr>
        <w:rPr>
          <w:b/>
          <w:color w:val="000000" w:themeColor="text1"/>
          <w:sz w:val="24"/>
        </w:rPr>
      </w:pPr>
      <w:r>
        <w:rPr>
          <w:b/>
          <w:color w:val="000000" w:themeColor="text1"/>
          <w:sz w:val="24"/>
        </w:rPr>
        <w:t>What is the significance of lacrosse, and reasons why it was played?</w:t>
      </w:r>
    </w:p>
    <w:p w14:paraId="662DFF58" w14:textId="77777777" w:rsidR="007E3510" w:rsidRPr="00D6207C" w:rsidRDefault="007E3510" w:rsidP="007E3510">
      <w:pPr>
        <w:pStyle w:val="ListParagraph"/>
        <w:numPr>
          <w:ilvl w:val="0"/>
          <w:numId w:val="7"/>
        </w:numPr>
        <w:rPr>
          <w:b/>
          <w:color w:val="000000" w:themeColor="text1"/>
          <w:sz w:val="24"/>
        </w:rPr>
      </w:pPr>
      <w:r>
        <w:rPr>
          <w:color w:val="000000" w:themeColor="text1"/>
          <w:sz w:val="24"/>
        </w:rPr>
        <w:t>More than a sport</w:t>
      </w:r>
    </w:p>
    <w:p w14:paraId="0DA9BC5C" w14:textId="77777777" w:rsidR="007E3510" w:rsidRPr="008C1A3C" w:rsidRDefault="007E3510" w:rsidP="007E3510">
      <w:pPr>
        <w:pStyle w:val="ListParagraph"/>
        <w:numPr>
          <w:ilvl w:val="0"/>
          <w:numId w:val="7"/>
        </w:numPr>
        <w:rPr>
          <w:b/>
          <w:color w:val="000000" w:themeColor="text1"/>
          <w:sz w:val="24"/>
        </w:rPr>
      </w:pPr>
      <w:r>
        <w:rPr>
          <w:color w:val="000000" w:themeColor="text1"/>
          <w:sz w:val="24"/>
        </w:rPr>
        <w:t>Defines who they are as an individual</w:t>
      </w:r>
    </w:p>
    <w:p w14:paraId="43ABC813" w14:textId="77777777" w:rsidR="007E3510" w:rsidRPr="008C1A3C" w:rsidRDefault="007E3510" w:rsidP="007E3510">
      <w:pPr>
        <w:pStyle w:val="ListParagraph"/>
        <w:numPr>
          <w:ilvl w:val="0"/>
          <w:numId w:val="7"/>
        </w:numPr>
        <w:rPr>
          <w:b/>
          <w:color w:val="000000" w:themeColor="text1"/>
          <w:sz w:val="24"/>
        </w:rPr>
      </w:pPr>
      <w:r>
        <w:rPr>
          <w:color w:val="000000" w:themeColor="text1"/>
          <w:sz w:val="24"/>
        </w:rPr>
        <w:t>Players played for pride</w:t>
      </w:r>
    </w:p>
    <w:p w14:paraId="302752A7" w14:textId="77777777" w:rsidR="007E3510" w:rsidRPr="008A375C" w:rsidRDefault="007E3510" w:rsidP="007E3510">
      <w:pPr>
        <w:pStyle w:val="ListParagraph"/>
        <w:numPr>
          <w:ilvl w:val="0"/>
          <w:numId w:val="7"/>
        </w:numPr>
        <w:rPr>
          <w:b/>
          <w:color w:val="000000" w:themeColor="text1"/>
          <w:sz w:val="24"/>
        </w:rPr>
      </w:pPr>
      <w:r>
        <w:rPr>
          <w:color w:val="000000" w:themeColor="text1"/>
          <w:sz w:val="24"/>
        </w:rPr>
        <w:t>Gift from creator</w:t>
      </w:r>
    </w:p>
    <w:p w14:paraId="6F9A8AA9" w14:textId="77777777" w:rsidR="007E3510" w:rsidRPr="008A375C" w:rsidRDefault="007E3510" w:rsidP="007E3510">
      <w:pPr>
        <w:pStyle w:val="ListParagraph"/>
        <w:numPr>
          <w:ilvl w:val="1"/>
          <w:numId w:val="7"/>
        </w:numPr>
        <w:rPr>
          <w:b/>
          <w:color w:val="000000" w:themeColor="text1"/>
          <w:sz w:val="24"/>
        </w:rPr>
      </w:pPr>
      <w:r w:rsidRPr="008A375C">
        <w:rPr>
          <w:color w:val="000000" w:themeColor="text1"/>
          <w:sz w:val="24"/>
        </w:rPr>
        <w:t>Spiritual being, communicated with creator and each</w:t>
      </w:r>
      <w:r>
        <w:rPr>
          <w:color w:val="000000" w:themeColor="text1"/>
          <w:sz w:val="24"/>
        </w:rPr>
        <w:t xml:space="preserve"> </w:t>
      </w:r>
      <w:r w:rsidRPr="008A375C">
        <w:rPr>
          <w:color w:val="000000" w:themeColor="text1"/>
          <w:sz w:val="24"/>
        </w:rPr>
        <w:t>other while playing the game</w:t>
      </w:r>
    </w:p>
    <w:p w14:paraId="16C665DD" w14:textId="77777777" w:rsidR="007E3510" w:rsidRPr="008A375C" w:rsidRDefault="007E3510" w:rsidP="007E3510">
      <w:pPr>
        <w:pStyle w:val="ListParagraph"/>
        <w:numPr>
          <w:ilvl w:val="0"/>
          <w:numId w:val="7"/>
        </w:numPr>
        <w:rPr>
          <w:b/>
          <w:color w:val="000000" w:themeColor="text1"/>
          <w:sz w:val="24"/>
        </w:rPr>
      </w:pPr>
      <w:r>
        <w:rPr>
          <w:color w:val="000000" w:themeColor="text1"/>
          <w:sz w:val="24"/>
        </w:rPr>
        <w:t>Social relationships between community</w:t>
      </w:r>
    </w:p>
    <w:p w14:paraId="543E9B7C" w14:textId="77777777" w:rsidR="007E3510" w:rsidRPr="00692FF2" w:rsidRDefault="007E3510" w:rsidP="007E3510">
      <w:pPr>
        <w:pStyle w:val="ListParagraph"/>
        <w:numPr>
          <w:ilvl w:val="0"/>
          <w:numId w:val="7"/>
        </w:numPr>
        <w:rPr>
          <w:b/>
          <w:color w:val="000000" w:themeColor="text1"/>
          <w:sz w:val="24"/>
        </w:rPr>
      </w:pPr>
      <w:r>
        <w:rPr>
          <w:color w:val="000000" w:themeColor="text1"/>
          <w:sz w:val="24"/>
        </w:rPr>
        <w:t>Healing game</w:t>
      </w:r>
    </w:p>
    <w:p w14:paraId="00DFD9D7" w14:textId="77777777" w:rsidR="007E3510" w:rsidRPr="00692FF2" w:rsidRDefault="007E3510" w:rsidP="007E3510">
      <w:pPr>
        <w:pStyle w:val="ListParagraph"/>
        <w:numPr>
          <w:ilvl w:val="0"/>
          <w:numId w:val="7"/>
        </w:numPr>
        <w:rPr>
          <w:b/>
          <w:color w:val="000000" w:themeColor="text1"/>
          <w:sz w:val="24"/>
        </w:rPr>
      </w:pPr>
      <w:r>
        <w:rPr>
          <w:color w:val="000000" w:themeColor="text1"/>
          <w:sz w:val="24"/>
        </w:rPr>
        <w:t>Those who won the game lost their head to show sacrifice</w:t>
      </w:r>
    </w:p>
    <w:p w14:paraId="26B4AEE6" w14:textId="77777777" w:rsidR="007E3510" w:rsidRPr="00865170" w:rsidRDefault="007E3510" w:rsidP="007E3510">
      <w:pPr>
        <w:pStyle w:val="ListParagraph"/>
        <w:numPr>
          <w:ilvl w:val="1"/>
          <w:numId w:val="7"/>
        </w:numPr>
        <w:rPr>
          <w:b/>
          <w:color w:val="000000" w:themeColor="text1"/>
          <w:sz w:val="24"/>
        </w:rPr>
      </w:pPr>
      <w:r w:rsidRPr="00865170">
        <w:rPr>
          <w:color w:val="000000" w:themeColor="text1"/>
          <w:sz w:val="24"/>
        </w:rPr>
        <w:t>showed worthy and exemplified their success in winning</w:t>
      </w:r>
    </w:p>
    <w:p w14:paraId="7CA68452" w14:textId="77777777" w:rsidR="007E3510" w:rsidRDefault="007E3510" w:rsidP="007E3510">
      <w:pPr>
        <w:pStyle w:val="ListParagraph"/>
        <w:numPr>
          <w:ilvl w:val="0"/>
          <w:numId w:val="6"/>
        </w:numPr>
        <w:rPr>
          <w:b/>
          <w:color w:val="000000" w:themeColor="text1"/>
          <w:sz w:val="24"/>
        </w:rPr>
      </w:pPr>
      <w:r>
        <w:rPr>
          <w:b/>
          <w:color w:val="000000" w:themeColor="text1"/>
          <w:sz w:val="24"/>
        </w:rPr>
        <w:t>How is it linked to the creator?</w:t>
      </w:r>
    </w:p>
    <w:p w14:paraId="1B2F302B" w14:textId="77777777" w:rsidR="007E3510" w:rsidRDefault="007E3510" w:rsidP="007E3510">
      <w:pPr>
        <w:pStyle w:val="ListParagraph"/>
        <w:numPr>
          <w:ilvl w:val="0"/>
          <w:numId w:val="7"/>
        </w:numPr>
        <w:rPr>
          <w:color w:val="000000" w:themeColor="text1"/>
          <w:sz w:val="24"/>
        </w:rPr>
      </w:pPr>
      <w:r w:rsidRPr="00BF18A7">
        <w:rPr>
          <w:color w:val="000000" w:themeColor="text1"/>
          <w:sz w:val="24"/>
        </w:rPr>
        <w:t>Women fell from the sky and fell on the turtle</w:t>
      </w:r>
      <w:r>
        <w:rPr>
          <w:color w:val="000000" w:themeColor="text1"/>
          <w:sz w:val="24"/>
        </w:rPr>
        <w:t xml:space="preserve"> </w:t>
      </w:r>
      <w:r w:rsidRPr="00BF18A7">
        <w:rPr>
          <w:color w:val="000000" w:themeColor="text1"/>
          <w:sz w:val="24"/>
        </w:rPr>
        <w:sym w:font="Wingdings" w:char="F0E0"/>
      </w:r>
      <w:r>
        <w:rPr>
          <w:color w:val="000000" w:themeColor="text1"/>
          <w:sz w:val="24"/>
        </w:rPr>
        <w:t xml:space="preserve"> land was created</w:t>
      </w:r>
    </w:p>
    <w:p w14:paraId="7C57B2EA" w14:textId="77777777" w:rsidR="007E3510" w:rsidRPr="00BF18A7" w:rsidRDefault="007E3510" w:rsidP="007E3510">
      <w:pPr>
        <w:pStyle w:val="ListParagraph"/>
        <w:numPr>
          <w:ilvl w:val="1"/>
          <w:numId w:val="7"/>
        </w:numPr>
        <w:rPr>
          <w:color w:val="000000" w:themeColor="text1"/>
          <w:sz w:val="24"/>
        </w:rPr>
      </w:pPr>
      <w:r>
        <w:rPr>
          <w:color w:val="000000" w:themeColor="text1"/>
          <w:sz w:val="24"/>
        </w:rPr>
        <w:t>Tension between good and evil</w:t>
      </w:r>
    </w:p>
    <w:p w14:paraId="4B77BE48" w14:textId="77777777" w:rsidR="007E3510" w:rsidRDefault="007E3510" w:rsidP="007E3510">
      <w:pPr>
        <w:pStyle w:val="ListParagraph"/>
        <w:numPr>
          <w:ilvl w:val="0"/>
          <w:numId w:val="6"/>
        </w:numPr>
        <w:rPr>
          <w:b/>
          <w:color w:val="000000" w:themeColor="text1"/>
          <w:sz w:val="24"/>
        </w:rPr>
      </w:pPr>
      <w:r>
        <w:rPr>
          <w:b/>
          <w:color w:val="000000" w:themeColor="text1"/>
          <w:sz w:val="24"/>
        </w:rPr>
        <w:t>Where was it played in North American?</w:t>
      </w:r>
    </w:p>
    <w:p w14:paraId="4BCBB2FC" w14:textId="77777777" w:rsidR="007E3510" w:rsidRPr="00865170" w:rsidRDefault="007E3510" w:rsidP="007E3510">
      <w:pPr>
        <w:pStyle w:val="ListParagraph"/>
        <w:numPr>
          <w:ilvl w:val="0"/>
          <w:numId w:val="7"/>
        </w:numPr>
        <w:rPr>
          <w:b/>
          <w:color w:val="000000" w:themeColor="text1"/>
          <w:sz w:val="24"/>
        </w:rPr>
      </w:pPr>
      <w:r>
        <w:rPr>
          <w:color w:val="000000" w:themeColor="text1"/>
          <w:sz w:val="24"/>
        </w:rPr>
        <w:t>United States</w:t>
      </w:r>
    </w:p>
    <w:p w14:paraId="609E5DCA" w14:textId="77777777" w:rsidR="007E3510" w:rsidRDefault="007E3510" w:rsidP="007E3510">
      <w:pPr>
        <w:pStyle w:val="ListParagraph"/>
        <w:numPr>
          <w:ilvl w:val="0"/>
          <w:numId w:val="6"/>
        </w:numPr>
        <w:rPr>
          <w:b/>
          <w:color w:val="000000" w:themeColor="text1"/>
          <w:sz w:val="24"/>
        </w:rPr>
      </w:pPr>
      <w:r>
        <w:rPr>
          <w:b/>
          <w:color w:val="000000" w:themeColor="text1"/>
          <w:sz w:val="24"/>
        </w:rPr>
        <w:t>What equipment was needed to play?</w:t>
      </w:r>
    </w:p>
    <w:p w14:paraId="3680EBF8" w14:textId="77777777" w:rsidR="007E3510" w:rsidRPr="00ED00F2" w:rsidRDefault="007E3510" w:rsidP="007E3510">
      <w:pPr>
        <w:pStyle w:val="ListParagraph"/>
        <w:numPr>
          <w:ilvl w:val="0"/>
          <w:numId w:val="7"/>
        </w:numPr>
        <w:rPr>
          <w:b/>
          <w:color w:val="000000" w:themeColor="text1"/>
          <w:sz w:val="24"/>
        </w:rPr>
      </w:pPr>
      <w:r>
        <w:rPr>
          <w:color w:val="000000" w:themeColor="text1"/>
          <w:sz w:val="24"/>
        </w:rPr>
        <w:t xml:space="preserve">Essence of the game was the same </w:t>
      </w:r>
    </w:p>
    <w:p w14:paraId="0AE95DEB" w14:textId="77777777" w:rsidR="007E3510" w:rsidRPr="00CC7D08" w:rsidRDefault="007E3510" w:rsidP="007E3510">
      <w:pPr>
        <w:pStyle w:val="ListParagraph"/>
        <w:numPr>
          <w:ilvl w:val="0"/>
          <w:numId w:val="7"/>
        </w:numPr>
        <w:rPr>
          <w:b/>
          <w:color w:val="000000" w:themeColor="text1"/>
          <w:sz w:val="24"/>
        </w:rPr>
      </w:pPr>
      <w:r>
        <w:rPr>
          <w:color w:val="000000" w:themeColor="text1"/>
          <w:sz w:val="24"/>
        </w:rPr>
        <w:t>Wooden stick and ball</w:t>
      </w:r>
    </w:p>
    <w:p w14:paraId="35C4A529" w14:textId="77777777" w:rsidR="007E3510" w:rsidRPr="00E51747" w:rsidRDefault="007E3510" w:rsidP="007E3510">
      <w:pPr>
        <w:pStyle w:val="ListParagraph"/>
        <w:numPr>
          <w:ilvl w:val="1"/>
          <w:numId w:val="7"/>
        </w:numPr>
        <w:rPr>
          <w:b/>
          <w:color w:val="000000" w:themeColor="text1"/>
          <w:sz w:val="24"/>
        </w:rPr>
      </w:pPr>
      <w:r>
        <w:rPr>
          <w:color w:val="000000" w:themeColor="text1"/>
          <w:sz w:val="24"/>
        </w:rPr>
        <w:t>Stick was part of the earth: represents the trees and animals</w:t>
      </w:r>
    </w:p>
    <w:p w14:paraId="5400F6DA" w14:textId="77777777" w:rsidR="007E3510" w:rsidRPr="000A6332" w:rsidRDefault="007E3510" w:rsidP="007E3510">
      <w:pPr>
        <w:pStyle w:val="ListParagraph"/>
        <w:numPr>
          <w:ilvl w:val="2"/>
          <w:numId w:val="7"/>
        </w:numPr>
        <w:rPr>
          <w:b/>
          <w:color w:val="000000" w:themeColor="text1"/>
          <w:sz w:val="24"/>
        </w:rPr>
      </w:pPr>
      <w:r>
        <w:rPr>
          <w:color w:val="000000" w:themeColor="text1"/>
          <w:sz w:val="24"/>
        </w:rPr>
        <w:t>Shows respect to the land for giving shelter</w:t>
      </w:r>
    </w:p>
    <w:p w14:paraId="440AE4AF" w14:textId="77777777" w:rsidR="007E3510" w:rsidRDefault="007E3510" w:rsidP="007E3510">
      <w:pPr>
        <w:pStyle w:val="ListParagraph"/>
        <w:numPr>
          <w:ilvl w:val="0"/>
          <w:numId w:val="6"/>
        </w:numPr>
        <w:rPr>
          <w:b/>
          <w:color w:val="000000" w:themeColor="text1"/>
          <w:sz w:val="24"/>
        </w:rPr>
      </w:pPr>
      <w:r>
        <w:rPr>
          <w:b/>
          <w:color w:val="000000" w:themeColor="text1"/>
          <w:sz w:val="24"/>
        </w:rPr>
        <w:t>Contextualize the impact of European contact on the game of lacrosse</w:t>
      </w:r>
    </w:p>
    <w:p w14:paraId="70F3DF18" w14:textId="77777777" w:rsidR="007E3510" w:rsidRPr="00E51747" w:rsidRDefault="007E3510" w:rsidP="007E3510">
      <w:pPr>
        <w:pStyle w:val="ListParagraph"/>
        <w:numPr>
          <w:ilvl w:val="0"/>
          <w:numId w:val="7"/>
        </w:numPr>
        <w:rPr>
          <w:b/>
          <w:color w:val="000000" w:themeColor="text1"/>
          <w:sz w:val="24"/>
        </w:rPr>
      </w:pPr>
      <w:r>
        <w:rPr>
          <w:color w:val="000000" w:themeColor="text1"/>
          <w:sz w:val="24"/>
        </w:rPr>
        <w:t>Made it into a business (marketing involved)</w:t>
      </w:r>
    </w:p>
    <w:p w14:paraId="56C28D89" w14:textId="77777777" w:rsidR="007E3510" w:rsidRPr="00ED00F2" w:rsidRDefault="007E3510" w:rsidP="007E3510">
      <w:pPr>
        <w:pStyle w:val="ListParagraph"/>
        <w:numPr>
          <w:ilvl w:val="0"/>
          <w:numId w:val="7"/>
        </w:numPr>
        <w:rPr>
          <w:b/>
          <w:color w:val="000000" w:themeColor="text1"/>
          <w:sz w:val="24"/>
        </w:rPr>
      </w:pPr>
      <w:r>
        <w:rPr>
          <w:color w:val="000000" w:themeColor="text1"/>
          <w:sz w:val="24"/>
        </w:rPr>
        <w:t>Brought attraction</w:t>
      </w:r>
    </w:p>
    <w:p w14:paraId="00BC9751" w14:textId="77777777" w:rsidR="007E3510" w:rsidRPr="002C0F8A" w:rsidRDefault="007E3510" w:rsidP="007E3510">
      <w:pPr>
        <w:pStyle w:val="ListParagraph"/>
        <w:numPr>
          <w:ilvl w:val="0"/>
          <w:numId w:val="7"/>
        </w:numPr>
        <w:rPr>
          <w:b/>
          <w:color w:val="000000" w:themeColor="text1"/>
          <w:sz w:val="24"/>
        </w:rPr>
      </w:pPr>
      <w:r>
        <w:rPr>
          <w:color w:val="000000" w:themeColor="text1"/>
          <w:sz w:val="24"/>
        </w:rPr>
        <w:t>Stick: being replaced by plastic/fiberglass</w:t>
      </w:r>
    </w:p>
    <w:p w14:paraId="5E05AA08" w14:textId="77777777" w:rsidR="007E3510" w:rsidRPr="00FB28C1" w:rsidRDefault="007E3510" w:rsidP="007E3510">
      <w:pPr>
        <w:pStyle w:val="ListParagraph"/>
        <w:numPr>
          <w:ilvl w:val="0"/>
          <w:numId w:val="7"/>
        </w:numPr>
        <w:rPr>
          <w:b/>
          <w:color w:val="000000" w:themeColor="text1"/>
          <w:sz w:val="24"/>
        </w:rPr>
      </w:pPr>
      <w:r>
        <w:rPr>
          <w:color w:val="000000" w:themeColor="text1"/>
          <w:sz w:val="24"/>
        </w:rPr>
        <w:t>Immersed their sticks in water to seek protection and to throw curses on the opposing team</w:t>
      </w:r>
    </w:p>
    <w:p w14:paraId="1A58EA2C" w14:textId="77777777" w:rsidR="007E3510" w:rsidRPr="00FB28C1" w:rsidRDefault="007E3510" w:rsidP="007E3510">
      <w:pPr>
        <w:pStyle w:val="ListParagraph"/>
        <w:numPr>
          <w:ilvl w:val="0"/>
          <w:numId w:val="7"/>
        </w:numPr>
        <w:rPr>
          <w:b/>
          <w:color w:val="000000" w:themeColor="text1"/>
          <w:sz w:val="24"/>
        </w:rPr>
      </w:pPr>
      <w:r>
        <w:rPr>
          <w:color w:val="000000" w:themeColor="text1"/>
          <w:sz w:val="24"/>
        </w:rPr>
        <w:t>Dances at the end of the game</w:t>
      </w:r>
    </w:p>
    <w:p w14:paraId="601C6330" w14:textId="77777777" w:rsidR="007E3510" w:rsidRPr="002C0F8A" w:rsidRDefault="007E3510" w:rsidP="007E3510">
      <w:pPr>
        <w:pStyle w:val="ListParagraph"/>
        <w:numPr>
          <w:ilvl w:val="0"/>
          <w:numId w:val="7"/>
        </w:numPr>
        <w:rPr>
          <w:b/>
          <w:color w:val="000000" w:themeColor="text1"/>
          <w:sz w:val="24"/>
        </w:rPr>
      </w:pPr>
      <w:r>
        <w:rPr>
          <w:color w:val="000000" w:themeColor="text1"/>
          <w:sz w:val="24"/>
        </w:rPr>
        <w:t>Concentrated on the soul (shake hands)</w:t>
      </w:r>
    </w:p>
    <w:p w14:paraId="3C161409" w14:textId="77777777" w:rsidR="007E3510" w:rsidRDefault="007E3510" w:rsidP="007E3510">
      <w:pPr>
        <w:pStyle w:val="ListParagraph"/>
        <w:numPr>
          <w:ilvl w:val="0"/>
          <w:numId w:val="6"/>
        </w:numPr>
        <w:rPr>
          <w:b/>
          <w:color w:val="000000" w:themeColor="text1"/>
          <w:sz w:val="24"/>
        </w:rPr>
      </w:pPr>
      <w:r>
        <w:rPr>
          <w:b/>
          <w:color w:val="000000" w:themeColor="text1"/>
          <w:sz w:val="24"/>
        </w:rPr>
        <w:t>How was the game adapted to endure today? Why?</w:t>
      </w:r>
    </w:p>
    <w:p w14:paraId="360B70D1" w14:textId="77777777" w:rsidR="007E3510" w:rsidRPr="002C0F8A" w:rsidRDefault="007E3510" w:rsidP="007E3510">
      <w:pPr>
        <w:pStyle w:val="ListParagraph"/>
        <w:numPr>
          <w:ilvl w:val="0"/>
          <w:numId w:val="7"/>
        </w:numPr>
        <w:rPr>
          <w:b/>
          <w:color w:val="000000" w:themeColor="text1"/>
          <w:sz w:val="24"/>
        </w:rPr>
      </w:pPr>
      <w:r>
        <w:rPr>
          <w:color w:val="000000" w:themeColor="text1"/>
          <w:sz w:val="24"/>
        </w:rPr>
        <w:t>Children taken from indigenous and put into boarding school</w:t>
      </w:r>
    </w:p>
    <w:p w14:paraId="6FF3C9B4" w14:textId="77777777" w:rsidR="007E3510" w:rsidRDefault="007E3510" w:rsidP="007E3510">
      <w:pPr>
        <w:pStyle w:val="ListParagraph"/>
        <w:numPr>
          <w:ilvl w:val="1"/>
          <w:numId w:val="7"/>
        </w:numPr>
        <w:rPr>
          <w:b/>
          <w:color w:val="000000" w:themeColor="text1"/>
          <w:sz w:val="24"/>
        </w:rPr>
      </w:pPr>
      <w:r>
        <w:rPr>
          <w:color w:val="000000" w:themeColor="text1"/>
          <w:sz w:val="24"/>
        </w:rPr>
        <w:t>Weren’t allowed to play lacrosse</w:t>
      </w:r>
    </w:p>
    <w:p w14:paraId="22DEE606" w14:textId="77777777" w:rsidR="001904BF" w:rsidRDefault="001904BF" w:rsidP="001904BF">
      <w:pPr>
        <w:pStyle w:val="Heading1"/>
      </w:pPr>
      <w:r>
        <w:lastRenderedPageBreak/>
        <w:t>Week 7 – Sport Development in the Colonial Period</w:t>
      </w:r>
    </w:p>
    <w:p w14:paraId="5C2B2BA0" w14:textId="77777777" w:rsidR="001904BF" w:rsidRPr="00932979" w:rsidRDefault="001904BF" w:rsidP="001904BF">
      <w:pPr>
        <w:pStyle w:val="Heading2"/>
        <w:jc w:val="right"/>
        <w:rPr>
          <w:color w:val="000000" w:themeColor="text1"/>
          <w:sz w:val="24"/>
        </w:rPr>
      </w:pPr>
      <w:r w:rsidRPr="00932979">
        <w:rPr>
          <w:color w:val="000000" w:themeColor="text1"/>
          <w:sz w:val="24"/>
        </w:rPr>
        <w:t>16-10-2017</w:t>
      </w:r>
    </w:p>
    <w:p w14:paraId="7F3582D8" w14:textId="77777777" w:rsidR="001904BF" w:rsidRPr="00882E93" w:rsidRDefault="001904BF" w:rsidP="001904BF">
      <w:pPr>
        <w:rPr>
          <w:b/>
          <w:color w:val="000000" w:themeColor="text1"/>
          <w:sz w:val="24"/>
        </w:rPr>
      </w:pPr>
    </w:p>
    <w:p w14:paraId="42E9A3FC" w14:textId="77777777" w:rsidR="001904BF" w:rsidRDefault="001904BF" w:rsidP="001904BF">
      <w:pPr>
        <w:rPr>
          <w:b/>
          <w:color w:val="000000" w:themeColor="text1"/>
          <w:sz w:val="24"/>
        </w:rPr>
      </w:pPr>
      <w:r>
        <w:rPr>
          <w:b/>
          <w:color w:val="000000" w:themeColor="text1"/>
          <w:sz w:val="24"/>
        </w:rPr>
        <w:t>Sport in the Colonial Period</w:t>
      </w:r>
    </w:p>
    <w:p w14:paraId="1844DCC8" w14:textId="77777777" w:rsidR="001904BF" w:rsidRDefault="001904BF" w:rsidP="001904BF">
      <w:pPr>
        <w:pStyle w:val="ListParagraph"/>
        <w:numPr>
          <w:ilvl w:val="0"/>
          <w:numId w:val="7"/>
        </w:numPr>
        <w:rPr>
          <w:color w:val="000000" w:themeColor="text1"/>
          <w:sz w:val="24"/>
        </w:rPr>
      </w:pPr>
      <w:r>
        <w:rPr>
          <w:color w:val="000000" w:themeColor="text1"/>
          <w:sz w:val="24"/>
        </w:rPr>
        <w:t>People had little leisure time or opportunity to engage in sports and games</w:t>
      </w:r>
    </w:p>
    <w:p w14:paraId="24D69D27" w14:textId="77777777" w:rsidR="001904BF" w:rsidRDefault="001904BF" w:rsidP="001904BF">
      <w:pPr>
        <w:pStyle w:val="ListParagraph"/>
        <w:numPr>
          <w:ilvl w:val="1"/>
          <w:numId w:val="7"/>
        </w:numPr>
        <w:rPr>
          <w:color w:val="000000" w:themeColor="text1"/>
          <w:sz w:val="24"/>
        </w:rPr>
      </w:pPr>
      <w:r>
        <w:rPr>
          <w:color w:val="000000" w:themeColor="text1"/>
          <w:sz w:val="24"/>
        </w:rPr>
        <w:t>After the fur trade, settlers from France have to clear the land and took over indigenous communities. They’re given land based on a system (best land) to work the land. Ensure that they have shelter and adequate crops</w:t>
      </w:r>
    </w:p>
    <w:p w14:paraId="5857B95B" w14:textId="77777777" w:rsidR="001904BF" w:rsidRDefault="001904BF" w:rsidP="001904BF">
      <w:pPr>
        <w:pStyle w:val="ListParagraph"/>
        <w:numPr>
          <w:ilvl w:val="0"/>
          <w:numId w:val="7"/>
        </w:numPr>
        <w:rPr>
          <w:color w:val="000000" w:themeColor="text1"/>
          <w:sz w:val="24"/>
        </w:rPr>
      </w:pPr>
      <w:r>
        <w:rPr>
          <w:color w:val="000000" w:themeColor="text1"/>
          <w:sz w:val="24"/>
        </w:rPr>
        <w:t>Factors restricting sport participation</w:t>
      </w:r>
    </w:p>
    <w:p w14:paraId="386ED03F" w14:textId="77777777" w:rsidR="001904BF" w:rsidRDefault="001904BF" w:rsidP="001904BF">
      <w:pPr>
        <w:pStyle w:val="ListParagraph"/>
        <w:numPr>
          <w:ilvl w:val="1"/>
          <w:numId w:val="7"/>
        </w:numPr>
        <w:rPr>
          <w:color w:val="000000" w:themeColor="text1"/>
          <w:sz w:val="24"/>
        </w:rPr>
      </w:pPr>
      <w:r>
        <w:rPr>
          <w:color w:val="000000" w:themeColor="text1"/>
          <w:sz w:val="24"/>
        </w:rPr>
        <w:t>Time and energy spent on basic survival tasks</w:t>
      </w:r>
    </w:p>
    <w:p w14:paraId="0E37C1DA" w14:textId="77777777" w:rsidR="001904BF" w:rsidRDefault="001904BF" w:rsidP="001904BF">
      <w:pPr>
        <w:pStyle w:val="ListParagraph"/>
        <w:numPr>
          <w:ilvl w:val="1"/>
          <w:numId w:val="7"/>
        </w:numPr>
        <w:rPr>
          <w:color w:val="000000" w:themeColor="text1"/>
          <w:sz w:val="24"/>
        </w:rPr>
      </w:pPr>
      <w:r>
        <w:rPr>
          <w:color w:val="000000" w:themeColor="text1"/>
          <w:sz w:val="24"/>
        </w:rPr>
        <w:t>Involvement in church</w:t>
      </w:r>
    </w:p>
    <w:p w14:paraId="0C148E2F" w14:textId="77777777" w:rsidR="001904BF" w:rsidRDefault="001904BF" w:rsidP="001904BF">
      <w:pPr>
        <w:pStyle w:val="ListParagraph"/>
        <w:numPr>
          <w:ilvl w:val="2"/>
          <w:numId w:val="7"/>
        </w:numPr>
        <w:rPr>
          <w:color w:val="000000" w:themeColor="text1"/>
          <w:sz w:val="24"/>
        </w:rPr>
      </w:pPr>
      <w:r>
        <w:rPr>
          <w:color w:val="000000" w:themeColor="text1"/>
          <w:sz w:val="24"/>
        </w:rPr>
        <w:t>Puritanism was prominent in the New England colonies</w:t>
      </w:r>
    </w:p>
    <w:p w14:paraId="0B9F4737" w14:textId="77777777" w:rsidR="001904BF" w:rsidRDefault="001904BF" w:rsidP="001904BF">
      <w:pPr>
        <w:pStyle w:val="ListParagraph"/>
        <w:numPr>
          <w:ilvl w:val="2"/>
          <w:numId w:val="7"/>
        </w:numPr>
        <w:rPr>
          <w:color w:val="000000" w:themeColor="text1"/>
          <w:sz w:val="24"/>
        </w:rPr>
      </w:pPr>
      <w:r>
        <w:rPr>
          <w:color w:val="000000" w:themeColor="text1"/>
          <w:sz w:val="24"/>
        </w:rPr>
        <w:t>Strong Christian ideologies dominated social life in English and French colonies</w:t>
      </w:r>
    </w:p>
    <w:p w14:paraId="787BCDE9" w14:textId="77777777" w:rsidR="001904BF" w:rsidRDefault="001904BF" w:rsidP="001904BF">
      <w:pPr>
        <w:pStyle w:val="ListParagraph"/>
        <w:numPr>
          <w:ilvl w:val="3"/>
          <w:numId w:val="7"/>
        </w:numPr>
        <w:rPr>
          <w:color w:val="000000" w:themeColor="text1"/>
          <w:sz w:val="24"/>
        </w:rPr>
      </w:pPr>
      <w:r>
        <w:rPr>
          <w:color w:val="000000" w:themeColor="text1"/>
          <w:sz w:val="24"/>
        </w:rPr>
        <w:t>Reinforce their cultural code in England</w:t>
      </w:r>
    </w:p>
    <w:p w14:paraId="4097680B" w14:textId="77777777" w:rsidR="001904BF" w:rsidRPr="0028724E" w:rsidRDefault="001904BF" w:rsidP="001904BF">
      <w:pPr>
        <w:pStyle w:val="ListParagraph"/>
        <w:numPr>
          <w:ilvl w:val="3"/>
          <w:numId w:val="7"/>
        </w:numPr>
        <w:rPr>
          <w:color w:val="000000" w:themeColor="text1"/>
          <w:sz w:val="24"/>
        </w:rPr>
      </w:pPr>
      <w:r>
        <w:rPr>
          <w:color w:val="000000" w:themeColor="text1"/>
          <w:sz w:val="24"/>
        </w:rPr>
        <w:t>British sport is played at this time</w:t>
      </w:r>
    </w:p>
    <w:p w14:paraId="0B7F4657" w14:textId="77777777" w:rsidR="001904BF" w:rsidRPr="003C4594" w:rsidRDefault="001904BF" w:rsidP="001904BF">
      <w:pPr>
        <w:pStyle w:val="ListParagraph"/>
        <w:numPr>
          <w:ilvl w:val="0"/>
          <w:numId w:val="7"/>
        </w:numPr>
        <w:rPr>
          <w:color w:val="000000" w:themeColor="text1"/>
          <w:sz w:val="24"/>
        </w:rPr>
      </w:pPr>
      <w:r w:rsidRPr="003C4594">
        <w:rPr>
          <w:color w:val="000000" w:themeColor="text1"/>
          <w:sz w:val="24"/>
        </w:rPr>
        <w:t>Sod House—Prairies</w:t>
      </w:r>
    </w:p>
    <w:p w14:paraId="2CBA3101" w14:textId="77777777" w:rsidR="001904BF" w:rsidRDefault="001904BF" w:rsidP="001904BF">
      <w:pPr>
        <w:rPr>
          <w:b/>
          <w:color w:val="000000" w:themeColor="text1"/>
          <w:sz w:val="24"/>
        </w:rPr>
      </w:pPr>
      <w:r>
        <w:rPr>
          <w:b/>
          <w:color w:val="000000" w:themeColor="text1"/>
          <w:sz w:val="24"/>
        </w:rPr>
        <w:t>Sport in the 17</w:t>
      </w:r>
      <w:r w:rsidRPr="009F2B99">
        <w:rPr>
          <w:b/>
          <w:color w:val="000000" w:themeColor="text1"/>
          <w:sz w:val="24"/>
          <w:vertAlign w:val="superscript"/>
        </w:rPr>
        <w:t>th</w:t>
      </w:r>
      <w:r>
        <w:rPr>
          <w:b/>
          <w:color w:val="000000" w:themeColor="text1"/>
          <w:sz w:val="24"/>
        </w:rPr>
        <w:t xml:space="preserve"> and 18</w:t>
      </w:r>
      <w:r w:rsidRPr="009F2B99">
        <w:rPr>
          <w:b/>
          <w:color w:val="000000" w:themeColor="text1"/>
          <w:sz w:val="24"/>
          <w:vertAlign w:val="superscript"/>
        </w:rPr>
        <w:t>th</w:t>
      </w:r>
      <w:r>
        <w:rPr>
          <w:b/>
          <w:color w:val="000000" w:themeColor="text1"/>
          <w:sz w:val="24"/>
        </w:rPr>
        <w:t xml:space="preserve"> Centuries</w:t>
      </w:r>
    </w:p>
    <w:p w14:paraId="7DF6AC15" w14:textId="77777777" w:rsidR="001904BF" w:rsidRDefault="001904BF" w:rsidP="001904BF">
      <w:pPr>
        <w:pStyle w:val="ListParagraph"/>
        <w:numPr>
          <w:ilvl w:val="0"/>
          <w:numId w:val="7"/>
        </w:numPr>
        <w:rPr>
          <w:color w:val="000000" w:themeColor="text1"/>
          <w:sz w:val="24"/>
        </w:rPr>
      </w:pPr>
      <w:r>
        <w:rPr>
          <w:color w:val="000000" w:themeColor="text1"/>
          <w:sz w:val="24"/>
        </w:rPr>
        <w:t xml:space="preserve">For settlers, difficult adaptation </w:t>
      </w:r>
    </w:p>
    <w:p w14:paraId="7B348EB9" w14:textId="77777777" w:rsidR="001904BF" w:rsidRDefault="001904BF" w:rsidP="001904BF">
      <w:pPr>
        <w:pStyle w:val="ListParagraph"/>
        <w:numPr>
          <w:ilvl w:val="1"/>
          <w:numId w:val="7"/>
        </w:numPr>
        <w:rPr>
          <w:color w:val="000000" w:themeColor="text1"/>
          <w:sz w:val="24"/>
        </w:rPr>
      </w:pPr>
      <w:r>
        <w:rPr>
          <w:color w:val="000000" w:themeColor="text1"/>
          <w:sz w:val="24"/>
        </w:rPr>
        <w:t>lost children, shelter</w:t>
      </w:r>
    </w:p>
    <w:p w14:paraId="2A543B08" w14:textId="77777777" w:rsidR="001904BF" w:rsidRDefault="001904BF" w:rsidP="001904BF">
      <w:pPr>
        <w:pStyle w:val="ListParagraph"/>
        <w:numPr>
          <w:ilvl w:val="1"/>
          <w:numId w:val="7"/>
        </w:numPr>
        <w:rPr>
          <w:color w:val="000000" w:themeColor="text1"/>
          <w:sz w:val="24"/>
        </w:rPr>
      </w:pPr>
      <w:r>
        <w:rPr>
          <w:color w:val="000000" w:themeColor="text1"/>
          <w:sz w:val="24"/>
        </w:rPr>
        <w:t>Dependent on resources for hunting and fishing</w:t>
      </w:r>
      <w:r w:rsidRPr="001F5A88">
        <w:rPr>
          <w:color w:val="000000" w:themeColor="text1"/>
          <w:sz w:val="24"/>
        </w:rPr>
        <w:t xml:space="preserve"> </w:t>
      </w:r>
    </w:p>
    <w:p w14:paraId="7C696411" w14:textId="77777777" w:rsidR="001904BF" w:rsidRDefault="001904BF" w:rsidP="001904BF">
      <w:pPr>
        <w:pStyle w:val="ListParagraph"/>
        <w:numPr>
          <w:ilvl w:val="1"/>
          <w:numId w:val="7"/>
        </w:numPr>
        <w:rPr>
          <w:color w:val="000000" w:themeColor="text1"/>
          <w:sz w:val="24"/>
        </w:rPr>
      </w:pPr>
      <w:r>
        <w:rPr>
          <w:color w:val="000000" w:themeColor="text1"/>
          <w:sz w:val="24"/>
        </w:rPr>
        <w:t xml:space="preserve">Food was scarce </w:t>
      </w:r>
    </w:p>
    <w:p w14:paraId="7230C8EC" w14:textId="77777777" w:rsidR="001904BF" w:rsidRDefault="001904BF" w:rsidP="001904BF">
      <w:pPr>
        <w:pStyle w:val="ListParagraph"/>
        <w:numPr>
          <w:ilvl w:val="1"/>
          <w:numId w:val="7"/>
        </w:numPr>
        <w:rPr>
          <w:color w:val="000000" w:themeColor="text1"/>
          <w:sz w:val="24"/>
        </w:rPr>
      </w:pPr>
      <w:r>
        <w:rPr>
          <w:color w:val="000000" w:themeColor="text1"/>
          <w:sz w:val="24"/>
        </w:rPr>
        <w:t>Had to move constantly</w:t>
      </w:r>
    </w:p>
    <w:p w14:paraId="5499038A" w14:textId="77777777" w:rsidR="001904BF" w:rsidRPr="001F5A88" w:rsidRDefault="001904BF" w:rsidP="001904BF">
      <w:pPr>
        <w:pStyle w:val="ListParagraph"/>
        <w:numPr>
          <w:ilvl w:val="1"/>
          <w:numId w:val="7"/>
        </w:numPr>
        <w:rPr>
          <w:color w:val="000000" w:themeColor="text1"/>
          <w:sz w:val="24"/>
        </w:rPr>
      </w:pPr>
      <w:r>
        <w:rPr>
          <w:color w:val="000000" w:themeColor="text1"/>
          <w:sz w:val="24"/>
        </w:rPr>
        <w:t>Dealt with diseases, massacre, and no land</w:t>
      </w:r>
    </w:p>
    <w:p w14:paraId="0D299E13" w14:textId="77777777" w:rsidR="001904BF" w:rsidRDefault="001904BF" w:rsidP="001904BF">
      <w:pPr>
        <w:pStyle w:val="ListParagraph"/>
        <w:numPr>
          <w:ilvl w:val="0"/>
          <w:numId w:val="7"/>
        </w:numPr>
        <w:rPr>
          <w:color w:val="000000" w:themeColor="text1"/>
          <w:sz w:val="24"/>
        </w:rPr>
      </w:pPr>
      <w:r>
        <w:rPr>
          <w:color w:val="000000" w:themeColor="text1"/>
          <w:sz w:val="24"/>
        </w:rPr>
        <w:t>Emphasis was on recreating religious rituals, trade, family, good health</w:t>
      </w:r>
    </w:p>
    <w:p w14:paraId="10A209AF" w14:textId="77777777" w:rsidR="001904BF" w:rsidRPr="001F5A88" w:rsidRDefault="001904BF" w:rsidP="001904BF">
      <w:pPr>
        <w:pStyle w:val="ListParagraph"/>
        <w:numPr>
          <w:ilvl w:val="1"/>
          <w:numId w:val="7"/>
        </w:numPr>
        <w:rPr>
          <w:color w:val="000000" w:themeColor="text1"/>
          <w:sz w:val="24"/>
        </w:rPr>
      </w:pPr>
      <w:r>
        <w:rPr>
          <w:color w:val="000000" w:themeColor="text1"/>
          <w:sz w:val="24"/>
        </w:rPr>
        <w:t>Establish strong networks with the indigenous communities</w:t>
      </w:r>
    </w:p>
    <w:p w14:paraId="335A3CB1" w14:textId="77777777" w:rsidR="001904BF" w:rsidRDefault="001904BF" w:rsidP="001904BF">
      <w:pPr>
        <w:pStyle w:val="ListParagraph"/>
        <w:numPr>
          <w:ilvl w:val="0"/>
          <w:numId w:val="7"/>
        </w:numPr>
        <w:rPr>
          <w:color w:val="000000" w:themeColor="text1"/>
          <w:sz w:val="24"/>
        </w:rPr>
      </w:pPr>
      <w:r>
        <w:rPr>
          <w:color w:val="000000" w:themeColor="text1"/>
          <w:sz w:val="24"/>
        </w:rPr>
        <w:t>Filles du roi</w:t>
      </w:r>
    </w:p>
    <w:p w14:paraId="27D71C08" w14:textId="77777777" w:rsidR="001904BF" w:rsidRDefault="001904BF" w:rsidP="001904BF">
      <w:pPr>
        <w:pStyle w:val="ListParagraph"/>
        <w:numPr>
          <w:ilvl w:val="1"/>
          <w:numId w:val="7"/>
        </w:numPr>
        <w:rPr>
          <w:color w:val="000000" w:themeColor="text1"/>
          <w:sz w:val="24"/>
        </w:rPr>
      </w:pPr>
      <w:r>
        <w:rPr>
          <w:color w:val="000000" w:themeColor="text1"/>
          <w:sz w:val="24"/>
        </w:rPr>
        <w:t>In 1616, 800 young women from France (sent from king) to find husbands with the first settlers and to create large families</w:t>
      </w:r>
    </w:p>
    <w:p w14:paraId="025B2E8F" w14:textId="77777777" w:rsidR="001904BF" w:rsidRDefault="001904BF" w:rsidP="001904BF">
      <w:pPr>
        <w:pStyle w:val="ListParagraph"/>
        <w:numPr>
          <w:ilvl w:val="2"/>
          <w:numId w:val="7"/>
        </w:numPr>
        <w:rPr>
          <w:color w:val="000000" w:themeColor="text1"/>
          <w:sz w:val="24"/>
        </w:rPr>
      </w:pPr>
      <w:r>
        <w:rPr>
          <w:color w:val="000000" w:themeColor="text1"/>
          <w:sz w:val="24"/>
        </w:rPr>
        <w:t>Goal: to create a colony</w:t>
      </w:r>
    </w:p>
    <w:p w14:paraId="7F15DAA5" w14:textId="77777777" w:rsidR="001904BF" w:rsidRDefault="001904BF" w:rsidP="001904BF">
      <w:pPr>
        <w:rPr>
          <w:color w:val="000000" w:themeColor="text1"/>
          <w:sz w:val="24"/>
        </w:rPr>
      </w:pPr>
      <w:r>
        <w:rPr>
          <w:b/>
          <w:color w:val="000000" w:themeColor="text1"/>
          <w:sz w:val="24"/>
        </w:rPr>
        <w:t>Survival</w:t>
      </w:r>
    </w:p>
    <w:p w14:paraId="0471DCB7" w14:textId="77777777" w:rsidR="001904BF" w:rsidRDefault="001904BF" w:rsidP="001904BF">
      <w:pPr>
        <w:pStyle w:val="ListParagraph"/>
        <w:numPr>
          <w:ilvl w:val="0"/>
          <w:numId w:val="7"/>
        </w:numPr>
        <w:rPr>
          <w:color w:val="000000" w:themeColor="text1"/>
          <w:sz w:val="24"/>
        </w:rPr>
      </w:pPr>
      <w:r>
        <w:rPr>
          <w:color w:val="000000" w:themeColor="text1"/>
          <w:sz w:val="24"/>
        </w:rPr>
        <w:t>The lifestyle required certain skills and attributes</w:t>
      </w:r>
    </w:p>
    <w:p w14:paraId="1F2D0AC2" w14:textId="77777777" w:rsidR="001904BF" w:rsidRPr="00DE723B" w:rsidRDefault="001904BF" w:rsidP="001904BF">
      <w:pPr>
        <w:pStyle w:val="ListParagraph"/>
        <w:numPr>
          <w:ilvl w:val="1"/>
          <w:numId w:val="7"/>
        </w:numPr>
        <w:rPr>
          <w:color w:val="000000" w:themeColor="text1"/>
          <w:sz w:val="24"/>
        </w:rPr>
      </w:pPr>
      <w:r>
        <w:rPr>
          <w:color w:val="000000" w:themeColor="text1"/>
          <w:sz w:val="24"/>
        </w:rPr>
        <w:t>Strength and endurance, resistance to pain</w:t>
      </w:r>
    </w:p>
    <w:p w14:paraId="1E0289BF" w14:textId="77777777" w:rsidR="001904BF" w:rsidRDefault="001904BF" w:rsidP="001904BF">
      <w:pPr>
        <w:pStyle w:val="ListParagraph"/>
        <w:numPr>
          <w:ilvl w:val="0"/>
          <w:numId w:val="7"/>
        </w:numPr>
        <w:rPr>
          <w:color w:val="000000" w:themeColor="text1"/>
          <w:sz w:val="24"/>
        </w:rPr>
      </w:pPr>
      <w:r>
        <w:rPr>
          <w:color w:val="000000" w:themeColor="text1"/>
          <w:sz w:val="24"/>
        </w:rPr>
        <w:t>Bush masculinity reinforced these values through cultural practices</w:t>
      </w:r>
    </w:p>
    <w:p w14:paraId="626B32FC" w14:textId="77777777" w:rsidR="001904BF" w:rsidRDefault="001904BF" w:rsidP="001904BF">
      <w:pPr>
        <w:pStyle w:val="ListParagraph"/>
        <w:numPr>
          <w:ilvl w:val="1"/>
          <w:numId w:val="7"/>
        </w:numPr>
        <w:rPr>
          <w:color w:val="000000" w:themeColor="text1"/>
          <w:sz w:val="24"/>
        </w:rPr>
      </w:pPr>
      <w:r>
        <w:rPr>
          <w:color w:val="000000" w:themeColor="text1"/>
          <w:sz w:val="24"/>
        </w:rPr>
        <w:t>Wrestling; contests; social status</w:t>
      </w:r>
    </w:p>
    <w:p w14:paraId="458FDC24" w14:textId="77777777" w:rsidR="001904BF" w:rsidRDefault="001904BF" w:rsidP="001904BF">
      <w:pPr>
        <w:pStyle w:val="ListParagraph"/>
        <w:numPr>
          <w:ilvl w:val="1"/>
          <w:numId w:val="7"/>
        </w:numPr>
        <w:rPr>
          <w:color w:val="000000" w:themeColor="text1"/>
          <w:sz w:val="24"/>
        </w:rPr>
      </w:pPr>
      <w:r>
        <w:rPr>
          <w:color w:val="000000" w:themeColor="text1"/>
          <w:sz w:val="24"/>
        </w:rPr>
        <w:lastRenderedPageBreak/>
        <w:t>Have a lot of competitions between men who considered themselves the real men of the north</w:t>
      </w:r>
    </w:p>
    <w:p w14:paraId="3AFD2ED0" w14:textId="77777777" w:rsidR="001904BF" w:rsidRDefault="001904BF" w:rsidP="001904BF">
      <w:pPr>
        <w:pStyle w:val="ListParagraph"/>
        <w:numPr>
          <w:ilvl w:val="1"/>
          <w:numId w:val="7"/>
        </w:numPr>
        <w:rPr>
          <w:color w:val="000000" w:themeColor="text1"/>
          <w:sz w:val="24"/>
        </w:rPr>
      </w:pPr>
      <w:r>
        <w:rPr>
          <w:color w:val="000000" w:themeColor="text1"/>
          <w:sz w:val="24"/>
        </w:rPr>
        <w:t>We see a distinction between bush masculinity and the pork eaters</w:t>
      </w:r>
    </w:p>
    <w:p w14:paraId="1DF9C452" w14:textId="77777777" w:rsidR="001904BF" w:rsidRPr="0091521B" w:rsidRDefault="001904BF" w:rsidP="001904BF">
      <w:pPr>
        <w:rPr>
          <w:b/>
          <w:color w:val="000000" w:themeColor="text1"/>
          <w:sz w:val="24"/>
        </w:rPr>
      </w:pPr>
      <w:r w:rsidRPr="0091521B">
        <w:rPr>
          <w:b/>
          <w:color w:val="000000" w:themeColor="text1"/>
          <w:sz w:val="24"/>
        </w:rPr>
        <w:t>1840-1866 Classic Pioneer Period</w:t>
      </w:r>
    </w:p>
    <w:p w14:paraId="11ED40B4" w14:textId="77777777" w:rsidR="001904BF" w:rsidRDefault="001904BF" w:rsidP="001904BF">
      <w:pPr>
        <w:pStyle w:val="ListParagraph"/>
        <w:numPr>
          <w:ilvl w:val="0"/>
          <w:numId w:val="7"/>
        </w:numPr>
        <w:rPr>
          <w:color w:val="000000" w:themeColor="text1"/>
          <w:sz w:val="24"/>
        </w:rPr>
      </w:pPr>
      <w:r>
        <w:rPr>
          <w:color w:val="000000" w:themeColor="text1"/>
          <w:sz w:val="24"/>
        </w:rPr>
        <w:t xml:space="preserve">1821: population ¾ million </w:t>
      </w:r>
      <w:r w:rsidRPr="00D51593">
        <w:rPr>
          <w:color w:val="000000" w:themeColor="text1"/>
          <w:sz w:val="24"/>
        </w:rPr>
        <w:sym w:font="Wingdings" w:char="F0E0"/>
      </w:r>
      <w:r>
        <w:rPr>
          <w:color w:val="000000" w:themeColor="text1"/>
          <w:sz w:val="24"/>
        </w:rPr>
        <w:t xml:space="preserve"> 1851: 2.3 million = x3 so massive immigration</w:t>
      </w:r>
    </w:p>
    <w:p w14:paraId="55D7F4BC" w14:textId="77777777" w:rsidR="001904BF" w:rsidRDefault="001904BF" w:rsidP="001904BF">
      <w:pPr>
        <w:pStyle w:val="ListParagraph"/>
        <w:numPr>
          <w:ilvl w:val="0"/>
          <w:numId w:val="7"/>
        </w:numPr>
        <w:rPr>
          <w:color w:val="000000" w:themeColor="text1"/>
          <w:sz w:val="24"/>
        </w:rPr>
      </w:pPr>
      <w:r>
        <w:rPr>
          <w:color w:val="000000" w:themeColor="text1"/>
          <w:sz w:val="24"/>
        </w:rPr>
        <w:t>English, French, Scots, Irish</w:t>
      </w:r>
    </w:p>
    <w:p w14:paraId="58D4A4BD" w14:textId="77777777" w:rsidR="001904BF" w:rsidRDefault="001904BF" w:rsidP="001904BF">
      <w:pPr>
        <w:pStyle w:val="ListParagraph"/>
        <w:numPr>
          <w:ilvl w:val="0"/>
          <w:numId w:val="7"/>
        </w:numPr>
        <w:rPr>
          <w:color w:val="000000" w:themeColor="text1"/>
          <w:sz w:val="24"/>
        </w:rPr>
      </w:pPr>
      <w:r>
        <w:rPr>
          <w:color w:val="000000" w:themeColor="text1"/>
          <w:sz w:val="24"/>
        </w:rPr>
        <w:t>Religion: Anglican-Catholic</w:t>
      </w:r>
    </w:p>
    <w:p w14:paraId="70C0DBB2" w14:textId="77777777" w:rsidR="001904BF" w:rsidRDefault="001904BF" w:rsidP="001904BF">
      <w:pPr>
        <w:pStyle w:val="ListParagraph"/>
        <w:numPr>
          <w:ilvl w:val="0"/>
          <w:numId w:val="7"/>
        </w:numPr>
        <w:rPr>
          <w:color w:val="000000" w:themeColor="text1"/>
          <w:sz w:val="24"/>
        </w:rPr>
      </w:pPr>
      <w:r>
        <w:rPr>
          <w:color w:val="000000" w:themeColor="text1"/>
          <w:sz w:val="24"/>
        </w:rPr>
        <w:t>Working classes had very little time, experience or inclination to do sport</w:t>
      </w:r>
    </w:p>
    <w:p w14:paraId="31B9313A" w14:textId="77777777" w:rsidR="001904BF" w:rsidRDefault="001904BF" w:rsidP="001904BF">
      <w:pPr>
        <w:pStyle w:val="ListParagraph"/>
        <w:numPr>
          <w:ilvl w:val="0"/>
          <w:numId w:val="7"/>
        </w:numPr>
        <w:rPr>
          <w:color w:val="000000" w:themeColor="text1"/>
          <w:sz w:val="24"/>
        </w:rPr>
      </w:pPr>
      <w:r>
        <w:rPr>
          <w:color w:val="000000" w:themeColor="text1"/>
          <w:sz w:val="24"/>
        </w:rPr>
        <w:t>Recreation &amp; amusements: 25 cents per gallon whiskey, auctions, dances, tavern ‘sports’</w:t>
      </w:r>
    </w:p>
    <w:p w14:paraId="28A257C3" w14:textId="77777777" w:rsidR="001904BF" w:rsidRPr="0091521B" w:rsidRDefault="001904BF" w:rsidP="001904BF">
      <w:pPr>
        <w:rPr>
          <w:b/>
          <w:color w:val="000000" w:themeColor="text1"/>
          <w:sz w:val="24"/>
        </w:rPr>
      </w:pPr>
      <w:r w:rsidRPr="0091521B">
        <w:rPr>
          <w:b/>
          <w:color w:val="000000" w:themeColor="text1"/>
          <w:sz w:val="24"/>
        </w:rPr>
        <w:t>Taverns</w:t>
      </w:r>
    </w:p>
    <w:p w14:paraId="770D9792" w14:textId="77777777" w:rsidR="001904BF" w:rsidRDefault="001904BF" w:rsidP="001904BF">
      <w:pPr>
        <w:pStyle w:val="ListParagraph"/>
        <w:numPr>
          <w:ilvl w:val="0"/>
          <w:numId w:val="7"/>
        </w:numPr>
        <w:rPr>
          <w:color w:val="000000" w:themeColor="text1"/>
          <w:sz w:val="24"/>
        </w:rPr>
      </w:pPr>
      <w:r w:rsidRPr="008147B1">
        <w:rPr>
          <w:color w:val="000000" w:themeColor="text1"/>
          <w:sz w:val="24"/>
        </w:rPr>
        <w:t>Government in terms of reg</w:t>
      </w:r>
      <w:r>
        <w:rPr>
          <w:color w:val="000000" w:themeColor="text1"/>
          <w:sz w:val="24"/>
        </w:rPr>
        <w:t>ulate property ownership (British)</w:t>
      </w:r>
    </w:p>
    <w:p w14:paraId="5F7CC408" w14:textId="77777777" w:rsidR="001904BF" w:rsidRPr="008147B1" w:rsidRDefault="001904BF" w:rsidP="001904BF">
      <w:pPr>
        <w:pStyle w:val="ListParagraph"/>
        <w:numPr>
          <w:ilvl w:val="0"/>
          <w:numId w:val="7"/>
        </w:numPr>
        <w:rPr>
          <w:color w:val="000000" w:themeColor="text1"/>
          <w:sz w:val="24"/>
        </w:rPr>
      </w:pPr>
      <w:r>
        <w:rPr>
          <w:color w:val="000000" w:themeColor="text1"/>
          <w:sz w:val="24"/>
        </w:rPr>
        <w:t>Place where you went to find a job, exchanged goods and resource, debated, played (gambled), and drank</w:t>
      </w:r>
    </w:p>
    <w:p w14:paraId="50795AD2" w14:textId="77777777" w:rsidR="001904BF" w:rsidRPr="002305BD" w:rsidRDefault="001904BF" w:rsidP="001904BF">
      <w:pPr>
        <w:pStyle w:val="ListParagraph"/>
        <w:numPr>
          <w:ilvl w:val="0"/>
          <w:numId w:val="7"/>
        </w:numPr>
        <w:rPr>
          <w:b/>
          <w:color w:val="000000" w:themeColor="text1"/>
          <w:sz w:val="24"/>
        </w:rPr>
      </w:pPr>
      <w:r>
        <w:rPr>
          <w:color w:val="000000" w:themeColor="text1"/>
          <w:sz w:val="24"/>
        </w:rPr>
        <w:t>Drinking taverns can be considered the most important social institution in 19</w:t>
      </w:r>
      <w:r w:rsidRPr="002305BD">
        <w:rPr>
          <w:color w:val="000000" w:themeColor="text1"/>
          <w:sz w:val="24"/>
          <w:vertAlign w:val="superscript"/>
        </w:rPr>
        <w:t>th</w:t>
      </w:r>
      <w:r>
        <w:rPr>
          <w:color w:val="000000" w:themeColor="text1"/>
          <w:sz w:val="24"/>
        </w:rPr>
        <w:t xml:space="preserve"> Century Canada</w:t>
      </w:r>
    </w:p>
    <w:p w14:paraId="5A9E040D" w14:textId="77777777" w:rsidR="001904BF" w:rsidRPr="001B088E" w:rsidRDefault="001904BF" w:rsidP="001904BF">
      <w:pPr>
        <w:pStyle w:val="ListParagraph"/>
        <w:numPr>
          <w:ilvl w:val="0"/>
          <w:numId w:val="7"/>
        </w:numPr>
        <w:rPr>
          <w:b/>
          <w:color w:val="000000" w:themeColor="text1"/>
          <w:sz w:val="24"/>
        </w:rPr>
      </w:pPr>
      <w:r>
        <w:rPr>
          <w:color w:val="000000" w:themeColor="text1"/>
          <w:sz w:val="24"/>
        </w:rPr>
        <w:t>Government collected Sin Taxes (alcohol) and billiard licenses (1864)</w:t>
      </w:r>
    </w:p>
    <w:p w14:paraId="7B0E57C9" w14:textId="77777777" w:rsidR="001904BF" w:rsidRPr="001B088E" w:rsidRDefault="001904BF" w:rsidP="001904BF">
      <w:pPr>
        <w:pStyle w:val="ListParagraph"/>
        <w:numPr>
          <w:ilvl w:val="1"/>
          <w:numId w:val="7"/>
        </w:numPr>
        <w:rPr>
          <w:b/>
          <w:color w:val="000000" w:themeColor="text1"/>
          <w:sz w:val="24"/>
        </w:rPr>
      </w:pPr>
      <w:r>
        <w:rPr>
          <w:color w:val="000000" w:themeColor="text1"/>
          <w:sz w:val="24"/>
        </w:rPr>
        <w:t>64 taverns in London, Montreal</w:t>
      </w:r>
    </w:p>
    <w:p w14:paraId="704ABDE4" w14:textId="77777777" w:rsidR="001904BF" w:rsidRPr="001B088E" w:rsidRDefault="001904BF" w:rsidP="001904BF">
      <w:pPr>
        <w:pStyle w:val="ListParagraph"/>
        <w:numPr>
          <w:ilvl w:val="1"/>
          <w:numId w:val="7"/>
        </w:numPr>
        <w:rPr>
          <w:b/>
          <w:color w:val="000000" w:themeColor="text1"/>
          <w:sz w:val="24"/>
        </w:rPr>
      </w:pPr>
      <w:r>
        <w:rPr>
          <w:color w:val="000000" w:themeColor="text1"/>
          <w:sz w:val="24"/>
        </w:rPr>
        <w:t>How they built communities and roads</w:t>
      </w:r>
    </w:p>
    <w:p w14:paraId="7E63C80A" w14:textId="77777777" w:rsidR="001904BF" w:rsidRPr="00993CF7" w:rsidRDefault="001904BF" w:rsidP="001904BF">
      <w:pPr>
        <w:pStyle w:val="ListParagraph"/>
        <w:numPr>
          <w:ilvl w:val="0"/>
          <w:numId w:val="7"/>
        </w:numPr>
        <w:rPr>
          <w:b/>
          <w:color w:val="000000" w:themeColor="text1"/>
          <w:sz w:val="24"/>
        </w:rPr>
      </w:pPr>
      <w:r>
        <w:rPr>
          <w:color w:val="000000" w:themeColor="text1"/>
          <w:sz w:val="24"/>
        </w:rPr>
        <w:t>While leisure activities were practiced in taverns, strong opposition from clergy, temperance supporters</w:t>
      </w:r>
    </w:p>
    <w:p w14:paraId="54FE1D58" w14:textId="77777777" w:rsidR="001904BF" w:rsidRPr="0091521B" w:rsidRDefault="001904BF" w:rsidP="001904BF">
      <w:pPr>
        <w:rPr>
          <w:b/>
          <w:color w:val="000000" w:themeColor="text1"/>
          <w:sz w:val="24"/>
        </w:rPr>
      </w:pPr>
      <w:r w:rsidRPr="0091521B">
        <w:rPr>
          <w:b/>
          <w:color w:val="000000" w:themeColor="text1"/>
          <w:sz w:val="24"/>
        </w:rPr>
        <w:t>Sport &amp; Leisure Activities</w:t>
      </w:r>
    </w:p>
    <w:p w14:paraId="33B8A098" w14:textId="77777777" w:rsidR="001904BF" w:rsidRDefault="001904BF" w:rsidP="001904BF">
      <w:pPr>
        <w:pStyle w:val="ListParagraph"/>
        <w:numPr>
          <w:ilvl w:val="0"/>
          <w:numId w:val="7"/>
        </w:numPr>
        <w:rPr>
          <w:color w:val="000000" w:themeColor="text1"/>
          <w:sz w:val="24"/>
        </w:rPr>
      </w:pPr>
      <w:r w:rsidRPr="0091521B">
        <w:rPr>
          <w:color w:val="000000" w:themeColor="text1"/>
          <w:sz w:val="24"/>
        </w:rPr>
        <w:t>Montreal Curling Club (1807)</w:t>
      </w:r>
    </w:p>
    <w:p w14:paraId="4CF5C913" w14:textId="77777777" w:rsidR="001904BF" w:rsidRDefault="001904BF" w:rsidP="001904BF">
      <w:pPr>
        <w:pStyle w:val="ListParagraph"/>
        <w:numPr>
          <w:ilvl w:val="0"/>
          <w:numId w:val="7"/>
        </w:numPr>
        <w:rPr>
          <w:color w:val="000000" w:themeColor="text1"/>
          <w:sz w:val="24"/>
        </w:rPr>
      </w:pPr>
      <w:r>
        <w:rPr>
          <w:color w:val="000000" w:themeColor="text1"/>
          <w:sz w:val="24"/>
        </w:rPr>
        <w:t>Hunt Clubs</w:t>
      </w:r>
    </w:p>
    <w:p w14:paraId="0C2FC049" w14:textId="77777777" w:rsidR="001904BF" w:rsidRDefault="001904BF" w:rsidP="001904BF">
      <w:pPr>
        <w:pStyle w:val="ListParagraph"/>
        <w:numPr>
          <w:ilvl w:val="0"/>
          <w:numId w:val="7"/>
        </w:numPr>
        <w:rPr>
          <w:color w:val="000000" w:themeColor="text1"/>
          <w:sz w:val="24"/>
        </w:rPr>
      </w:pPr>
      <w:r>
        <w:rPr>
          <w:color w:val="000000" w:themeColor="text1"/>
          <w:sz w:val="24"/>
        </w:rPr>
        <w:t>Hunting/Fishing</w:t>
      </w:r>
    </w:p>
    <w:p w14:paraId="1EF076F4" w14:textId="77777777" w:rsidR="001904BF" w:rsidRDefault="001904BF" w:rsidP="001904BF">
      <w:pPr>
        <w:pStyle w:val="ListParagraph"/>
        <w:numPr>
          <w:ilvl w:val="0"/>
          <w:numId w:val="7"/>
        </w:numPr>
        <w:rPr>
          <w:color w:val="000000" w:themeColor="text1"/>
          <w:sz w:val="24"/>
        </w:rPr>
      </w:pPr>
      <w:r>
        <w:rPr>
          <w:color w:val="000000" w:themeColor="text1"/>
          <w:sz w:val="24"/>
        </w:rPr>
        <w:t>Horseracing</w:t>
      </w:r>
    </w:p>
    <w:p w14:paraId="0A103E98" w14:textId="77777777" w:rsidR="001904BF" w:rsidRDefault="001904BF" w:rsidP="001904BF">
      <w:pPr>
        <w:pStyle w:val="ListParagraph"/>
        <w:numPr>
          <w:ilvl w:val="0"/>
          <w:numId w:val="7"/>
        </w:numPr>
        <w:rPr>
          <w:color w:val="000000" w:themeColor="text1"/>
          <w:sz w:val="24"/>
        </w:rPr>
      </w:pPr>
      <w:r>
        <w:rPr>
          <w:color w:val="000000" w:themeColor="text1"/>
          <w:sz w:val="24"/>
        </w:rPr>
        <w:t>Bees</w:t>
      </w:r>
    </w:p>
    <w:p w14:paraId="2C3DF96E" w14:textId="77777777" w:rsidR="001904BF" w:rsidRDefault="001904BF" w:rsidP="001904BF">
      <w:pPr>
        <w:pStyle w:val="ListParagraph"/>
        <w:numPr>
          <w:ilvl w:val="0"/>
          <w:numId w:val="7"/>
        </w:numPr>
        <w:rPr>
          <w:color w:val="000000" w:themeColor="text1"/>
          <w:sz w:val="24"/>
        </w:rPr>
      </w:pPr>
      <w:r>
        <w:rPr>
          <w:color w:val="000000" w:themeColor="text1"/>
          <w:sz w:val="24"/>
        </w:rPr>
        <w:t>Taverns (sport)</w:t>
      </w:r>
    </w:p>
    <w:p w14:paraId="6096AAE1" w14:textId="77777777" w:rsidR="001904BF" w:rsidRDefault="001904BF" w:rsidP="001904BF">
      <w:pPr>
        <w:pStyle w:val="ListParagraph"/>
        <w:numPr>
          <w:ilvl w:val="1"/>
          <w:numId w:val="7"/>
        </w:numPr>
        <w:rPr>
          <w:color w:val="000000" w:themeColor="text1"/>
          <w:sz w:val="24"/>
        </w:rPr>
      </w:pPr>
      <w:r>
        <w:rPr>
          <w:color w:val="000000" w:themeColor="text1"/>
          <w:sz w:val="24"/>
        </w:rPr>
        <w:t>Boxing, wrestling</w:t>
      </w:r>
    </w:p>
    <w:p w14:paraId="0F26633E" w14:textId="77777777" w:rsidR="001904BF" w:rsidRDefault="001904BF" w:rsidP="001904BF">
      <w:pPr>
        <w:pStyle w:val="ListParagraph"/>
        <w:numPr>
          <w:ilvl w:val="1"/>
          <w:numId w:val="7"/>
        </w:numPr>
        <w:rPr>
          <w:color w:val="000000" w:themeColor="text1"/>
          <w:sz w:val="24"/>
        </w:rPr>
      </w:pPr>
      <w:r>
        <w:rPr>
          <w:color w:val="000000" w:themeColor="text1"/>
          <w:sz w:val="24"/>
        </w:rPr>
        <w:t>Distinctions between where they would be played</w:t>
      </w:r>
    </w:p>
    <w:p w14:paraId="4EB9EB68" w14:textId="77777777" w:rsidR="001904BF" w:rsidRDefault="001904BF" w:rsidP="001904BF">
      <w:pPr>
        <w:pStyle w:val="ListParagraph"/>
        <w:numPr>
          <w:ilvl w:val="1"/>
          <w:numId w:val="7"/>
        </w:numPr>
        <w:rPr>
          <w:color w:val="000000" w:themeColor="text1"/>
          <w:sz w:val="24"/>
        </w:rPr>
      </w:pPr>
      <w:r>
        <w:rPr>
          <w:color w:val="000000" w:themeColor="text1"/>
          <w:sz w:val="24"/>
        </w:rPr>
        <w:t>Officers: played in private clubs</w:t>
      </w:r>
    </w:p>
    <w:p w14:paraId="4D88E33A" w14:textId="77777777" w:rsidR="001904BF" w:rsidRDefault="001904BF" w:rsidP="001904BF">
      <w:pPr>
        <w:pStyle w:val="ListParagraph"/>
        <w:numPr>
          <w:ilvl w:val="1"/>
          <w:numId w:val="7"/>
        </w:numPr>
        <w:rPr>
          <w:color w:val="000000" w:themeColor="text1"/>
          <w:sz w:val="24"/>
        </w:rPr>
      </w:pPr>
      <w:r>
        <w:rPr>
          <w:color w:val="000000" w:themeColor="text1"/>
          <w:sz w:val="24"/>
        </w:rPr>
        <w:t>Provided opportunity to distant themselves from people they thought would kill them</w:t>
      </w:r>
    </w:p>
    <w:p w14:paraId="1781F7DF" w14:textId="77777777" w:rsidR="001904BF" w:rsidRDefault="001904BF" w:rsidP="001904BF">
      <w:pPr>
        <w:pStyle w:val="ListParagraph"/>
        <w:numPr>
          <w:ilvl w:val="0"/>
          <w:numId w:val="7"/>
        </w:numPr>
        <w:rPr>
          <w:color w:val="000000" w:themeColor="text1"/>
          <w:sz w:val="24"/>
        </w:rPr>
      </w:pPr>
      <w:r>
        <w:rPr>
          <w:color w:val="000000" w:themeColor="text1"/>
          <w:sz w:val="24"/>
        </w:rPr>
        <w:t>Upper middle class, large urban areas</w:t>
      </w:r>
    </w:p>
    <w:p w14:paraId="700EEAA5" w14:textId="77777777" w:rsidR="001904BF" w:rsidRDefault="001904BF" w:rsidP="001904BF">
      <w:pPr>
        <w:pStyle w:val="ListParagraph"/>
        <w:numPr>
          <w:ilvl w:val="0"/>
          <w:numId w:val="7"/>
        </w:numPr>
        <w:rPr>
          <w:color w:val="000000" w:themeColor="text1"/>
          <w:sz w:val="24"/>
        </w:rPr>
      </w:pPr>
      <w:r>
        <w:rPr>
          <w:color w:val="000000" w:themeColor="text1"/>
          <w:sz w:val="24"/>
        </w:rPr>
        <w:t>Social events</w:t>
      </w:r>
    </w:p>
    <w:p w14:paraId="074CA478" w14:textId="77777777" w:rsidR="001904BF" w:rsidRDefault="001904BF" w:rsidP="001904BF">
      <w:pPr>
        <w:pStyle w:val="ListParagraph"/>
        <w:numPr>
          <w:ilvl w:val="0"/>
          <w:numId w:val="7"/>
        </w:numPr>
        <w:rPr>
          <w:color w:val="000000" w:themeColor="text1"/>
          <w:sz w:val="24"/>
        </w:rPr>
      </w:pPr>
      <w:r>
        <w:rPr>
          <w:color w:val="000000" w:themeColor="text1"/>
          <w:sz w:val="24"/>
        </w:rPr>
        <w:t>We see restrictions in indigenous communities</w:t>
      </w:r>
    </w:p>
    <w:p w14:paraId="224E520F" w14:textId="77777777" w:rsidR="001904BF" w:rsidRDefault="001904BF" w:rsidP="001904BF">
      <w:pPr>
        <w:pStyle w:val="ListParagraph"/>
        <w:numPr>
          <w:ilvl w:val="1"/>
          <w:numId w:val="7"/>
        </w:numPr>
        <w:rPr>
          <w:color w:val="000000" w:themeColor="text1"/>
          <w:sz w:val="24"/>
        </w:rPr>
      </w:pPr>
      <w:r>
        <w:rPr>
          <w:color w:val="000000" w:themeColor="text1"/>
          <w:sz w:val="24"/>
        </w:rPr>
        <w:t>Not allowed to hunt and fish on their land</w:t>
      </w:r>
    </w:p>
    <w:p w14:paraId="41590582" w14:textId="77777777" w:rsidR="007E3510" w:rsidRDefault="007E3510" w:rsidP="001904BF">
      <w:pPr>
        <w:rPr>
          <w:b/>
          <w:color w:val="000000" w:themeColor="text1"/>
          <w:sz w:val="24"/>
        </w:rPr>
      </w:pPr>
    </w:p>
    <w:p w14:paraId="0F351F8D" w14:textId="77777777" w:rsidR="007E3510" w:rsidRDefault="007E3510" w:rsidP="001904BF">
      <w:pPr>
        <w:rPr>
          <w:b/>
          <w:color w:val="000000" w:themeColor="text1"/>
          <w:sz w:val="24"/>
        </w:rPr>
      </w:pPr>
    </w:p>
    <w:p w14:paraId="31AEC159" w14:textId="77777777" w:rsidR="001904BF" w:rsidRDefault="001904BF" w:rsidP="001904BF">
      <w:pPr>
        <w:rPr>
          <w:b/>
          <w:color w:val="000000" w:themeColor="text1"/>
          <w:sz w:val="24"/>
        </w:rPr>
      </w:pPr>
      <w:r>
        <w:rPr>
          <w:b/>
          <w:color w:val="000000" w:themeColor="text1"/>
          <w:sz w:val="24"/>
        </w:rPr>
        <w:lastRenderedPageBreak/>
        <w:t>The Formation of the Montreal Curling Club (1807)</w:t>
      </w:r>
    </w:p>
    <w:p w14:paraId="183C3A24" w14:textId="77777777" w:rsidR="001904BF" w:rsidRDefault="001904BF" w:rsidP="001904BF">
      <w:pPr>
        <w:pStyle w:val="ListParagraph"/>
        <w:numPr>
          <w:ilvl w:val="0"/>
          <w:numId w:val="7"/>
        </w:numPr>
        <w:rPr>
          <w:color w:val="000000" w:themeColor="text1"/>
          <w:sz w:val="24"/>
        </w:rPr>
      </w:pPr>
      <w:r>
        <w:rPr>
          <w:color w:val="000000" w:themeColor="text1"/>
          <w:sz w:val="24"/>
        </w:rPr>
        <w:t>1</w:t>
      </w:r>
      <w:r w:rsidRPr="00AD0A36">
        <w:rPr>
          <w:color w:val="000000" w:themeColor="text1"/>
          <w:sz w:val="24"/>
          <w:vertAlign w:val="superscript"/>
        </w:rPr>
        <w:t>st</w:t>
      </w:r>
      <w:r>
        <w:rPr>
          <w:color w:val="000000" w:themeColor="text1"/>
          <w:sz w:val="24"/>
        </w:rPr>
        <w:t>: The club is to meet every Wednesday, at 12 o’clock to play until 3 and no member shall absent himself, without giving a sufficient excuse one day before, to the secretary of the club</w:t>
      </w:r>
    </w:p>
    <w:p w14:paraId="598F4381" w14:textId="37D58D2C" w:rsidR="001904BF" w:rsidRDefault="008D1138" w:rsidP="001904BF">
      <w:pPr>
        <w:pStyle w:val="ListParagraph"/>
        <w:numPr>
          <w:ilvl w:val="1"/>
          <w:numId w:val="7"/>
        </w:numPr>
        <w:rPr>
          <w:color w:val="000000" w:themeColor="text1"/>
          <w:sz w:val="24"/>
        </w:rPr>
      </w:pPr>
      <w:r>
        <w:rPr>
          <w:color w:val="000000" w:themeColor="text1"/>
          <w:sz w:val="24"/>
        </w:rPr>
        <w:t>Everywhere</w:t>
      </w:r>
      <w:r w:rsidR="001904BF">
        <w:rPr>
          <w:color w:val="000000" w:themeColor="text1"/>
          <w:sz w:val="24"/>
        </w:rPr>
        <w:t xml:space="preserve"> the scot settled, they created a curling club</w:t>
      </w:r>
    </w:p>
    <w:p w14:paraId="681D9031" w14:textId="77777777" w:rsidR="001904BF" w:rsidRDefault="001904BF" w:rsidP="001904BF">
      <w:pPr>
        <w:pStyle w:val="ListParagraph"/>
        <w:numPr>
          <w:ilvl w:val="1"/>
          <w:numId w:val="7"/>
        </w:numPr>
        <w:rPr>
          <w:color w:val="000000" w:themeColor="text1"/>
          <w:sz w:val="24"/>
        </w:rPr>
      </w:pPr>
      <w:r>
        <w:rPr>
          <w:color w:val="000000" w:themeColor="text1"/>
          <w:sz w:val="24"/>
        </w:rPr>
        <w:t>See them in Kingston, Halifax, Quebec, Montreal</w:t>
      </w:r>
    </w:p>
    <w:p w14:paraId="513189F5" w14:textId="77777777" w:rsidR="001904BF" w:rsidRDefault="001904BF" w:rsidP="001904BF">
      <w:pPr>
        <w:pStyle w:val="ListParagraph"/>
        <w:numPr>
          <w:ilvl w:val="0"/>
          <w:numId w:val="7"/>
        </w:numPr>
        <w:rPr>
          <w:color w:val="000000" w:themeColor="text1"/>
          <w:sz w:val="24"/>
        </w:rPr>
      </w:pPr>
      <w:r>
        <w:rPr>
          <w:color w:val="000000" w:themeColor="text1"/>
          <w:sz w:val="24"/>
        </w:rPr>
        <w:t>2</w:t>
      </w:r>
      <w:r w:rsidRPr="00AD0A36">
        <w:rPr>
          <w:color w:val="000000" w:themeColor="text1"/>
          <w:sz w:val="24"/>
          <w:vertAlign w:val="superscript"/>
        </w:rPr>
        <w:t>nd</w:t>
      </w:r>
      <w:r>
        <w:rPr>
          <w:color w:val="000000" w:themeColor="text1"/>
          <w:sz w:val="24"/>
        </w:rPr>
        <w:t>: The club shall meet at Gillis on Wednesday every fortnight at 4 o’clock to dine on salt beef and greens. The Club dinner and wine shall not exceed 7 shilling, 6 pence…</w:t>
      </w:r>
    </w:p>
    <w:p w14:paraId="748653E4" w14:textId="77777777" w:rsidR="001904BF" w:rsidRDefault="001904BF" w:rsidP="001904BF">
      <w:pPr>
        <w:pStyle w:val="ListParagraph"/>
        <w:numPr>
          <w:ilvl w:val="1"/>
          <w:numId w:val="7"/>
        </w:numPr>
        <w:rPr>
          <w:color w:val="000000" w:themeColor="text1"/>
          <w:sz w:val="24"/>
        </w:rPr>
      </w:pPr>
      <w:r>
        <w:rPr>
          <w:color w:val="000000" w:themeColor="text1"/>
          <w:sz w:val="24"/>
        </w:rPr>
        <w:t>had rules, rarely let the British play but sometimes the Irish</w:t>
      </w:r>
    </w:p>
    <w:p w14:paraId="604D5480" w14:textId="77777777" w:rsidR="001904BF" w:rsidRDefault="001904BF" w:rsidP="001904BF">
      <w:pPr>
        <w:pStyle w:val="ListParagraph"/>
        <w:numPr>
          <w:ilvl w:val="0"/>
          <w:numId w:val="7"/>
        </w:numPr>
        <w:rPr>
          <w:color w:val="000000" w:themeColor="text1"/>
          <w:sz w:val="24"/>
        </w:rPr>
      </w:pPr>
      <w:r>
        <w:rPr>
          <w:color w:val="000000" w:themeColor="text1"/>
          <w:sz w:val="24"/>
        </w:rPr>
        <w:t>3</w:t>
      </w:r>
      <w:r w:rsidRPr="006E552D">
        <w:rPr>
          <w:color w:val="000000" w:themeColor="text1"/>
          <w:sz w:val="24"/>
          <w:vertAlign w:val="superscript"/>
        </w:rPr>
        <w:t>rd</w:t>
      </w:r>
      <w:r>
        <w:rPr>
          <w:color w:val="000000" w:themeColor="text1"/>
          <w:sz w:val="24"/>
        </w:rPr>
        <w:t>: Each absent member shall pay…</w:t>
      </w:r>
    </w:p>
    <w:p w14:paraId="11AFAA50" w14:textId="77777777" w:rsidR="001904BF" w:rsidRDefault="001904BF" w:rsidP="001904BF">
      <w:pPr>
        <w:pStyle w:val="ListParagraph"/>
        <w:numPr>
          <w:ilvl w:val="0"/>
          <w:numId w:val="7"/>
        </w:numPr>
        <w:rPr>
          <w:color w:val="000000" w:themeColor="text1"/>
          <w:sz w:val="24"/>
        </w:rPr>
      </w:pPr>
      <w:r>
        <w:rPr>
          <w:color w:val="000000" w:themeColor="text1"/>
          <w:sz w:val="24"/>
        </w:rPr>
        <w:t>4</w:t>
      </w:r>
      <w:r w:rsidRPr="006E552D">
        <w:rPr>
          <w:color w:val="000000" w:themeColor="text1"/>
          <w:sz w:val="24"/>
          <w:vertAlign w:val="superscript"/>
        </w:rPr>
        <w:t>th</w:t>
      </w:r>
      <w:r>
        <w:rPr>
          <w:color w:val="000000" w:themeColor="text1"/>
          <w:sz w:val="24"/>
        </w:rPr>
        <w:t>: Any member shall ask a friend…</w:t>
      </w:r>
    </w:p>
    <w:p w14:paraId="1B25838D" w14:textId="77777777" w:rsidR="001904BF" w:rsidRDefault="001904BF" w:rsidP="001904BF">
      <w:pPr>
        <w:rPr>
          <w:b/>
          <w:color w:val="000000" w:themeColor="text1"/>
          <w:sz w:val="24"/>
        </w:rPr>
      </w:pPr>
      <w:r>
        <w:rPr>
          <w:b/>
          <w:color w:val="000000" w:themeColor="text1"/>
          <w:sz w:val="24"/>
        </w:rPr>
        <w:t>The Garrisons</w:t>
      </w:r>
    </w:p>
    <w:p w14:paraId="09346C74" w14:textId="77777777" w:rsidR="001904BF" w:rsidRDefault="001904BF" w:rsidP="001904BF">
      <w:pPr>
        <w:pStyle w:val="ListParagraph"/>
        <w:numPr>
          <w:ilvl w:val="0"/>
          <w:numId w:val="7"/>
        </w:numPr>
        <w:rPr>
          <w:color w:val="000000" w:themeColor="text1"/>
          <w:sz w:val="24"/>
        </w:rPr>
      </w:pPr>
      <w:r>
        <w:rPr>
          <w:color w:val="000000" w:themeColor="text1"/>
          <w:sz w:val="24"/>
        </w:rPr>
        <w:t>Almost every town, city before 1867 had military presence so was a ‘garrisoned’ town/city</w:t>
      </w:r>
    </w:p>
    <w:p w14:paraId="3B314268" w14:textId="77777777" w:rsidR="001904BF" w:rsidRDefault="001904BF" w:rsidP="001904BF">
      <w:pPr>
        <w:pStyle w:val="ListParagraph"/>
        <w:numPr>
          <w:ilvl w:val="1"/>
          <w:numId w:val="7"/>
        </w:numPr>
        <w:rPr>
          <w:color w:val="000000" w:themeColor="text1"/>
          <w:sz w:val="24"/>
        </w:rPr>
      </w:pPr>
      <w:r>
        <w:rPr>
          <w:color w:val="000000" w:themeColor="text1"/>
          <w:sz w:val="24"/>
        </w:rPr>
        <w:t>Lacrosse showed a strong social event</w:t>
      </w:r>
    </w:p>
    <w:p w14:paraId="6BCD6652" w14:textId="6408A404" w:rsidR="001904BF" w:rsidRDefault="001904BF" w:rsidP="001904BF">
      <w:pPr>
        <w:pStyle w:val="ListParagraph"/>
        <w:numPr>
          <w:ilvl w:val="0"/>
          <w:numId w:val="7"/>
        </w:numPr>
        <w:rPr>
          <w:color w:val="000000" w:themeColor="text1"/>
          <w:sz w:val="24"/>
        </w:rPr>
      </w:pPr>
      <w:r>
        <w:rPr>
          <w:color w:val="000000" w:themeColor="text1"/>
          <w:sz w:val="24"/>
        </w:rPr>
        <w:t>The</w:t>
      </w:r>
      <w:r w:rsidR="006F778B">
        <w:rPr>
          <w:color w:val="000000" w:themeColor="text1"/>
          <w:sz w:val="24"/>
        </w:rPr>
        <w:t xml:space="preserve"> British</w:t>
      </w:r>
      <w:r>
        <w:rPr>
          <w:color w:val="000000" w:themeColor="text1"/>
          <w:sz w:val="24"/>
        </w:rPr>
        <w:t xml:space="preserve"> officers—privileged upper class:</w:t>
      </w:r>
    </w:p>
    <w:p w14:paraId="41DB5020" w14:textId="77777777" w:rsidR="001904BF" w:rsidRDefault="001904BF" w:rsidP="001904BF">
      <w:pPr>
        <w:pStyle w:val="ListParagraph"/>
        <w:numPr>
          <w:ilvl w:val="1"/>
          <w:numId w:val="7"/>
        </w:numPr>
        <w:rPr>
          <w:color w:val="000000" w:themeColor="text1"/>
          <w:sz w:val="24"/>
        </w:rPr>
      </w:pPr>
      <w:r>
        <w:rPr>
          <w:color w:val="000000" w:themeColor="text1"/>
          <w:sz w:val="24"/>
        </w:rPr>
        <w:t>Wealthy</w:t>
      </w:r>
    </w:p>
    <w:p w14:paraId="159DAAAD" w14:textId="77777777" w:rsidR="001904BF" w:rsidRDefault="001904BF" w:rsidP="001904BF">
      <w:pPr>
        <w:pStyle w:val="ListParagraph"/>
        <w:numPr>
          <w:ilvl w:val="1"/>
          <w:numId w:val="7"/>
        </w:numPr>
        <w:rPr>
          <w:color w:val="000000" w:themeColor="text1"/>
          <w:sz w:val="24"/>
        </w:rPr>
      </w:pPr>
      <w:r>
        <w:rPr>
          <w:color w:val="000000" w:themeColor="text1"/>
          <w:sz w:val="24"/>
        </w:rPr>
        <w:t>Well educated</w:t>
      </w:r>
    </w:p>
    <w:p w14:paraId="5CA97A86" w14:textId="77777777" w:rsidR="001904BF" w:rsidRDefault="001904BF" w:rsidP="001904BF">
      <w:pPr>
        <w:pStyle w:val="ListParagraph"/>
        <w:numPr>
          <w:ilvl w:val="1"/>
          <w:numId w:val="7"/>
        </w:numPr>
        <w:rPr>
          <w:color w:val="000000" w:themeColor="text1"/>
          <w:sz w:val="24"/>
        </w:rPr>
      </w:pPr>
      <w:r>
        <w:rPr>
          <w:color w:val="000000" w:themeColor="text1"/>
          <w:sz w:val="24"/>
        </w:rPr>
        <w:t>After 1850, those educated in British Pub School (private), imbued with British Pub School sporting tradition</w:t>
      </w:r>
    </w:p>
    <w:p w14:paraId="6CCE520D" w14:textId="5C6DF992" w:rsidR="001904BF" w:rsidRDefault="001904BF" w:rsidP="001904BF">
      <w:pPr>
        <w:pStyle w:val="ListParagraph"/>
        <w:numPr>
          <w:ilvl w:val="1"/>
          <w:numId w:val="7"/>
        </w:numPr>
        <w:rPr>
          <w:color w:val="000000" w:themeColor="text1"/>
          <w:sz w:val="24"/>
        </w:rPr>
      </w:pPr>
      <w:r>
        <w:rPr>
          <w:color w:val="000000" w:themeColor="text1"/>
          <w:sz w:val="24"/>
        </w:rPr>
        <w:t>Garr</w:t>
      </w:r>
      <w:r w:rsidR="006A7229">
        <w:rPr>
          <w:color w:val="000000" w:themeColor="text1"/>
          <w:sz w:val="24"/>
        </w:rPr>
        <w:t>isons in Quebec City, Halifax, S</w:t>
      </w:r>
      <w:r>
        <w:rPr>
          <w:color w:val="000000" w:themeColor="text1"/>
          <w:sz w:val="24"/>
        </w:rPr>
        <w:t>t</w:t>
      </w:r>
      <w:r w:rsidR="006A7229">
        <w:rPr>
          <w:color w:val="000000" w:themeColor="text1"/>
          <w:sz w:val="24"/>
        </w:rPr>
        <w:t>. J</w:t>
      </w:r>
      <w:r>
        <w:rPr>
          <w:color w:val="000000" w:themeColor="text1"/>
          <w:sz w:val="24"/>
        </w:rPr>
        <w:t>ohn, Montreal, and throughout the west</w:t>
      </w:r>
    </w:p>
    <w:p w14:paraId="422EA1BA" w14:textId="77777777" w:rsidR="001904BF" w:rsidRDefault="001904BF" w:rsidP="001904BF">
      <w:pPr>
        <w:pStyle w:val="ListParagraph"/>
        <w:numPr>
          <w:ilvl w:val="1"/>
          <w:numId w:val="7"/>
        </w:numPr>
        <w:rPr>
          <w:color w:val="000000" w:themeColor="text1"/>
          <w:sz w:val="24"/>
        </w:rPr>
      </w:pPr>
      <w:r>
        <w:rPr>
          <w:color w:val="000000" w:themeColor="text1"/>
          <w:sz w:val="24"/>
        </w:rPr>
        <w:t>Soldiers: Brought with them their sport. They organized teams and competitions, within, between and later with garrisons.</w:t>
      </w:r>
    </w:p>
    <w:p w14:paraId="11FF30B8" w14:textId="77777777" w:rsidR="001904BF" w:rsidRDefault="001904BF" w:rsidP="001904BF">
      <w:pPr>
        <w:rPr>
          <w:b/>
          <w:color w:val="000000" w:themeColor="text1"/>
          <w:sz w:val="24"/>
        </w:rPr>
      </w:pPr>
      <w:r>
        <w:rPr>
          <w:b/>
          <w:color w:val="000000" w:themeColor="text1"/>
          <w:sz w:val="24"/>
        </w:rPr>
        <w:t>The Garrison Officers—Motivation</w:t>
      </w:r>
    </w:p>
    <w:p w14:paraId="798E0CEC" w14:textId="77777777" w:rsidR="00F93FB6" w:rsidRDefault="00F93FB6" w:rsidP="001904BF">
      <w:pPr>
        <w:pStyle w:val="ListParagraph"/>
        <w:numPr>
          <w:ilvl w:val="0"/>
          <w:numId w:val="7"/>
        </w:numPr>
        <w:rPr>
          <w:color w:val="000000" w:themeColor="text1"/>
          <w:sz w:val="24"/>
        </w:rPr>
      </w:pPr>
      <w:r>
        <w:rPr>
          <w:color w:val="000000" w:themeColor="text1"/>
          <w:sz w:val="24"/>
        </w:rPr>
        <w:t>Offers motivation through</w:t>
      </w:r>
    </w:p>
    <w:p w14:paraId="05FCB5A6" w14:textId="5992AA6D" w:rsidR="001904BF" w:rsidRDefault="001904BF" w:rsidP="00F93FB6">
      <w:pPr>
        <w:pStyle w:val="ListParagraph"/>
        <w:numPr>
          <w:ilvl w:val="1"/>
          <w:numId w:val="7"/>
        </w:numPr>
        <w:rPr>
          <w:color w:val="000000" w:themeColor="text1"/>
          <w:sz w:val="24"/>
        </w:rPr>
      </w:pPr>
      <w:r>
        <w:rPr>
          <w:color w:val="000000" w:themeColor="text1"/>
          <w:sz w:val="24"/>
        </w:rPr>
        <w:t>Admin experience</w:t>
      </w:r>
    </w:p>
    <w:p w14:paraId="4AD15AA0" w14:textId="77777777" w:rsidR="001904BF" w:rsidRDefault="001904BF" w:rsidP="00F93FB6">
      <w:pPr>
        <w:pStyle w:val="ListParagraph"/>
        <w:numPr>
          <w:ilvl w:val="1"/>
          <w:numId w:val="7"/>
        </w:numPr>
        <w:rPr>
          <w:color w:val="000000" w:themeColor="text1"/>
          <w:sz w:val="24"/>
        </w:rPr>
      </w:pPr>
      <w:r>
        <w:rPr>
          <w:color w:val="000000" w:themeColor="text1"/>
          <w:sz w:val="24"/>
        </w:rPr>
        <w:t>Opportunity</w:t>
      </w:r>
    </w:p>
    <w:p w14:paraId="5C8E843D" w14:textId="77777777" w:rsidR="001904BF" w:rsidRDefault="001904BF" w:rsidP="00F93FB6">
      <w:pPr>
        <w:pStyle w:val="ListParagraph"/>
        <w:numPr>
          <w:ilvl w:val="1"/>
          <w:numId w:val="7"/>
        </w:numPr>
        <w:rPr>
          <w:color w:val="000000" w:themeColor="text1"/>
          <w:sz w:val="24"/>
        </w:rPr>
      </w:pPr>
      <w:r>
        <w:rPr>
          <w:color w:val="000000" w:themeColor="text1"/>
          <w:sz w:val="24"/>
        </w:rPr>
        <w:t>Inclination</w:t>
      </w:r>
    </w:p>
    <w:p w14:paraId="62740960" w14:textId="77777777" w:rsidR="001904BF" w:rsidRDefault="001904BF" w:rsidP="00F93FB6">
      <w:pPr>
        <w:pStyle w:val="ListParagraph"/>
        <w:numPr>
          <w:ilvl w:val="1"/>
          <w:numId w:val="7"/>
        </w:numPr>
        <w:rPr>
          <w:color w:val="000000" w:themeColor="text1"/>
          <w:sz w:val="24"/>
        </w:rPr>
      </w:pPr>
      <w:bookmarkStart w:id="0" w:name="_GoBack"/>
      <w:bookmarkEnd w:id="0"/>
      <w:r>
        <w:rPr>
          <w:color w:val="000000" w:themeColor="text1"/>
          <w:sz w:val="24"/>
        </w:rPr>
        <w:t>Tradition</w:t>
      </w:r>
    </w:p>
    <w:p w14:paraId="18989353" w14:textId="77777777" w:rsidR="001904BF" w:rsidRDefault="001904BF" w:rsidP="001904BF">
      <w:pPr>
        <w:pStyle w:val="ListParagraph"/>
        <w:numPr>
          <w:ilvl w:val="0"/>
          <w:numId w:val="7"/>
        </w:numPr>
        <w:rPr>
          <w:color w:val="000000" w:themeColor="text1"/>
          <w:sz w:val="24"/>
        </w:rPr>
      </w:pPr>
      <w:r>
        <w:rPr>
          <w:color w:val="000000" w:themeColor="text1"/>
          <w:sz w:val="24"/>
        </w:rPr>
        <w:t>Garrison officers created cricket, horse racing, track &amp; field, curling, snowshoeing, and aquatic clubs</w:t>
      </w:r>
    </w:p>
    <w:p w14:paraId="30589CC3" w14:textId="77777777" w:rsidR="001904BF" w:rsidRDefault="001904BF" w:rsidP="001904BF">
      <w:pPr>
        <w:pStyle w:val="ListParagraph"/>
        <w:numPr>
          <w:ilvl w:val="1"/>
          <w:numId w:val="7"/>
        </w:numPr>
        <w:rPr>
          <w:color w:val="000000" w:themeColor="text1"/>
          <w:sz w:val="24"/>
        </w:rPr>
      </w:pPr>
      <w:r>
        <w:rPr>
          <w:color w:val="000000" w:themeColor="text1"/>
          <w:sz w:val="24"/>
        </w:rPr>
        <w:t>Made competitions</w:t>
      </w:r>
    </w:p>
    <w:p w14:paraId="5282B4DD" w14:textId="77777777" w:rsidR="001904BF" w:rsidRDefault="001904BF" w:rsidP="001904BF">
      <w:pPr>
        <w:pStyle w:val="ListParagraph"/>
        <w:numPr>
          <w:ilvl w:val="1"/>
          <w:numId w:val="7"/>
        </w:numPr>
        <w:rPr>
          <w:color w:val="000000" w:themeColor="text1"/>
          <w:sz w:val="24"/>
        </w:rPr>
      </w:pPr>
      <w:r>
        <w:rPr>
          <w:color w:val="000000" w:themeColor="text1"/>
          <w:sz w:val="24"/>
        </w:rPr>
        <w:t>Organized multi-sport competition on the same say</w:t>
      </w:r>
    </w:p>
    <w:p w14:paraId="7B615BD2" w14:textId="77777777" w:rsidR="001904BF" w:rsidRPr="004D6136" w:rsidRDefault="001904BF" w:rsidP="001904BF">
      <w:pPr>
        <w:pStyle w:val="ListParagraph"/>
        <w:numPr>
          <w:ilvl w:val="1"/>
          <w:numId w:val="7"/>
        </w:numPr>
        <w:rPr>
          <w:color w:val="000000" w:themeColor="text1"/>
          <w:sz w:val="24"/>
        </w:rPr>
      </w:pPr>
      <w:r>
        <w:rPr>
          <w:color w:val="000000" w:themeColor="text1"/>
          <w:sz w:val="24"/>
        </w:rPr>
        <w:t>Shaped their understanding of sport –necessary to have rules and play</w:t>
      </w:r>
    </w:p>
    <w:p w14:paraId="610C89D0" w14:textId="77777777" w:rsidR="001904BF" w:rsidRDefault="001904BF" w:rsidP="001904BF">
      <w:pPr>
        <w:pStyle w:val="ListParagraph"/>
        <w:numPr>
          <w:ilvl w:val="0"/>
          <w:numId w:val="7"/>
        </w:numPr>
        <w:rPr>
          <w:color w:val="000000" w:themeColor="text1"/>
          <w:sz w:val="24"/>
        </w:rPr>
      </w:pPr>
      <w:r>
        <w:rPr>
          <w:color w:val="000000" w:themeColor="text1"/>
          <w:sz w:val="24"/>
        </w:rPr>
        <w:t>Participation was limited to the garrison officers, soldiers and eventually for townspeople</w:t>
      </w:r>
    </w:p>
    <w:p w14:paraId="390FDA96" w14:textId="77777777" w:rsidR="001904BF" w:rsidRDefault="001904BF" w:rsidP="001904BF">
      <w:pPr>
        <w:rPr>
          <w:b/>
          <w:color w:val="000000" w:themeColor="text1"/>
          <w:sz w:val="24"/>
        </w:rPr>
      </w:pPr>
      <w:r>
        <w:rPr>
          <w:b/>
          <w:color w:val="000000" w:themeColor="text1"/>
          <w:sz w:val="24"/>
        </w:rPr>
        <w:t>Development of Sport in the Community</w:t>
      </w:r>
    </w:p>
    <w:p w14:paraId="30418728" w14:textId="77777777" w:rsidR="001904BF" w:rsidRDefault="001904BF" w:rsidP="001904BF">
      <w:pPr>
        <w:pStyle w:val="ListParagraph"/>
        <w:numPr>
          <w:ilvl w:val="0"/>
          <w:numId w:val="7"/>
        </w:numPr>
        <w:rPr>
          <w:color w:val="000000" w:themeColor="text1"/>
          <w:sz w:val="24"/>
        </w:rPr>
      </w:pPr>
      <w:r>
        <w:rPr>
          <w:color w:val="000000" w:themeColor="text1"/>
          <w:sz w:val="24"/>
        </w:rPr>
        <w:t>Officers provided organizational knowledge and social status to these clubs and organized matches</w:t>
      </w:r>
    </w:p>
    <w:p w14:paraId="5CEADB20" w14:textId="77777777" w:rsidR="001904BF" w:rsidRDefault="001904BF" w:rsidP="001904BF">
      <w:pPr>
        <w:pStyle w:val="ListParagraph"/>
        <w:numPr>
          <w:ilvl w:val="0"/>
          <w:numId w:val="7"/>
        </w:numPr>
        <w:rPr>
          <w:color w:val="000000" w:themeColor="text1"/>
          <w:sz w:val="24"/>
        </w:rPr>
      </w:pPr>
      <w:r>
        <w:rPr>
          <w:color w:val="000000" w:themeColor="text1"/>
          <w:sz w:val="24"/>
        </w:rPr>
        <w:lastRenderedPageBreak/>
        <w:t>Military officers were the patrons, officials and judges, thus fulfilling important social roles with sports development</w:t>
      </w:r>
    </w:p>
    <w:p w14:paraId="38E55369" w14:textId="77777777" w:rsidR="001904BF" w:rsidRDefault="001904BF" w:rsidP="001904BF">
      <w:pPr>
        <w:pStyle w:val="ListParagraph"/>
        <w:numPr>
          <w:ilvl w:val="0"/>
          <w:numId w:val="7"/>
        </w:numPr>
        <w:rPr>
          <w:color w:val="000000" w:themeColor="text1"/>
          <w:sz w:val="24"/>
        </w:rPr>
      </w:pPr>
      <w:r>
        <w:rPr>
          <w:color w:val="000000" w:themeColor="text1"/>
          <w:sz w:val="24"/>
        </w:rPr>
        <w:t>Sports connections between garrison officers and business leaders created a strong base for development of sport in early 19</w:t>
      </w:r>
      <w:r w:rsidRPr="00066215">
        <w:rPr>
          <w:color w:val="000000" w:themeColor="text1"/>
          <w:sz w:val="24"/>
          <w:vertAlign w:val="superscript"/>
        </w:rPr>
        <w:t>th</w:t>
      </w:r>
      <w:r>
        <w:rPr>
          <w:color w:val="000000" w:themeColor="text1"/>
          <w:sz w:val="24"/>
        </w:rPr>
        <w:t xml:space="preserve"> century</w:t>
      </w:r>
    </w:p>
    <w:p w14:paraId="50BDB57D" w14:textId="77777777" w:rsidR="001904BF" w:rsidRDefault="001904BF" w:rsidP="001904BF">
      <w:pPr>
        <w:pStyle w:val="ListParagraph"/>
        <w:numPr>
          <w:ilvl w:val="0"/>
          <w:numId w:val="7"/>
        </w:numPr>
        <w:rPr>
          <w:color w:val="000000" w:themeColor="text1"/>
          <w:sz w:val="24"/>
        </w:rPr>
      </w:pPr>
      <w:r>
        <w:rPr>
          <w:color w:val="000000" w:themeColor="text1"/>
          <w:sz w:val="24"/>
        </w:rPr>
        <w:t>These clubs provided a site for:</w:t>
      </w:r>
    </w:p>
    <w:p w14:paraId="18E86E27" w14:textId="77777777" w:rsidR="001904BF" w:rsidRDefault="001904BF" w:rsidP="001904BF">
      <w:pPr>
        <w:pStyle w:val="ListParagraph"/>
        <w:numPr>
          <w:ilvl w:val="1"/>
          <w:numId w:val="7"/>
        </w:numPr>
        <w:rPr>
          <w:color w:val="000000" w:themeColor="text1"/>
          <w:sz w:val="24"/>
        </w:rPr>
      </w:pPr>
      <w:r>
        <w:rPr>
          <w:color w:val="000000" w:themeColor="text1"/>
          <w:sz w:val="24"/>
        </w:rPr>
        <w:t>Male bonding</w:t>
      </w:r>
    </w:p>
    <w:p w14:paraId="27D69DAB" w14:textId="22F7C513" w:rsidR="001904BF" w:rsidRDefault="001904BF" w:rsidP="001904BF">
      <w:pPr>
        <w:pStyle w:val="ListParagraph"/>
        <w:numPr>
          <w:ilvl w:val="1"/>
          <w:numId w:val="7"/>
        </w:numPr>
        <w:rPr>
          <w:color w:val="000000" w:themeColor="text1"/>
          <w:sz w:val="24"/>
        </w:rPr>
      </w:pPr>
      <w:r>
        <w:rPr>
          <w:color w:val="000000" w:themeColor="text1"/>
          <w:sz w:val="24"/>
        </w:rPr>
        <w:t xml:space="preserve">A site for the preservation of their British culture and creation of established and exclusive </w:t>
      </w:r>
      <w:r w:rsidR="00F82352">
        <w:rPr>
          <w:color w:val="000000" w:themeColor="text1"/>
          <w:sz w:val="24"/>
        </w:rPr>
        <w:t>middle-class</w:t>
      </w:r>
      <w:r>
        <w:rPr>
          <w:color w:val="000000" w:themeColor="text1"/>
          <w:sz w:val="24"/>
        </w:rPr>
        <w:t xml:space="preserve"> men’s leisure activities</w:t>
      </w:r>
    </w:p>
    <w:p w14:paraId="6F6B783E" w14:textId="77777777" w:rsidR="001904BF" w:rsidRDefault="001904BF" w:rsidP="001904BF">
      <w:pPr>
        <w:rPr>
          <w:b/>
          <w:color w:val="000000" w:themeColor="text1"/>
          <w:sz w:val="24"/>
        </w:rPr>
      </w:pPr>
      <w:r>
        <w:rPr>
          <w:b/>
          <w:color w:val="000000" w:themeColor="text1"/>
          <w:sz w:val="24"/>
        </w:rPr>
        <w:t>Summary</w:t>
      </w:r>
    </w:p>
    <w:p w14:paraId="08F0DB89" w14:textId="77777777" w:rsidR="001904BF" w:rsidRDefault="001904BF" w:rsidP="001904BF">
      <w:pPr>
        <w:pStyle w:val="ListParagraph"/>
        <w:numPr>
          <w:ilvl w:val="0"/>
          <w:numId w:val="7"/>
        </w:numPr>
        <w:rPr>
          <w:color w:val="000000" w:themeColor="text1"/>
          <w:sz w:val="24"/>
        </w:rPr>
      </w:pPr>
      <w:r>
        <w:rPr>
          <w:color w:val="000000" w:themeColor="text1"/>
          <w:sz w:val="24"/>
        </w:rPr>
        <w:t>First Nation, Inuit, Metis, and Voyageurs</w:t>
      </w:r>
    </w:p>
    <w:p w14:paraId="1B22D7BC" w14:textId="77777777" w:rsidR="001904BF" w:rsidRDefault="001904BF" w:rsidP="001904BF">
      <w:pPr>
        <w:pStyle w:val="ListParagraph"/>
        <w:numPr>
          <w:ilvl w:val="0"/>
          <w:numId w:val="7"/>
        </w:numPr>
        <w:rPr>
          <w:color w:val="000000" w:themeColor="text1"/>
          <w:sz w:val="24"/>
        </w:rPr>
      </w:pPr>
      <w:r>
        <w:rPr>
          <w:color w:val="000000" w:themeColor="text1"/>
          <w:sz w:val="24"/>
        </w:rPr>
        <w:t>Organized Sport (early 19</w:t>
      </w:r>
      <w:r w:rsidRPr="00906563">
        <w:rPr>
          <w:color w:val="000000" w:themeColor="text1"/>
          <w:sz w:val="24"/>
          <w:vertAlign w:val="superscript"/>
        </w:rPr>
        <w:t>th</w:t>
      </w:r>
      <w:r>
        <w:rPr>
          <w:color w:val="000000" w:themeColor="text1"/>
          <w:sz w:val="24"/>
        </w:rPr>
        <w:t xml:space="preserve"> century)</w:t>
      </w:r>
    </w:p>
    <w:p w14:paraId="22BB0D48" w14:textId="77777777" w:rsidR="001904BF" w:rsidRDefault="001904BF" w:rsidP="001904BF">
      <w:pPr>
        <w:pStyle w:val="ListParagraph"/>
        <w:numPr>
          <w:ilvl w:val="1"/>
          <w:numId w:val="7"/>
        </w:numPr>
        <w:rPr>
          <w:color w:val="000000" w:themeColor="text1"/>
          <w:sz w:val="24"/>
        </w:rPr>
      </w:pPr>
      <w:r>
        <w:rPr>
          <w:color w:val="000000" w:themeColor="text1"/>
          <w:sz w:val="24"/>
        </w:rPr>
        <w:t>Create system with rules</w:t>
      </w:r>
    </w:p>
    <w:p w14:paraId="7CF94FA8" w14:textId="77777777" w:rsidR="001904BF" w:rsidRDefault="001904BF" w:rsidP="001904BF">
      <w:pPr>
        <w:pStyle w:val="ListParagraph"/>
        <w:numPr>
          <w:ilvl w:val="1"/>
          <w:numId w:val="7"/>
        </w:numPr>
        <w:rPr>
          <w:color w:val="000000" w:themeColor="text1"/>
          <w:sz w:val="24"/>
        </w:rPr>
      </w:pPr>
      <w:r>
        <w:rPr>
          <w:color w:val="000000" w:themeColor="text1"/>
          <w:sz w:val="24"/>
        </w:rPr>
        <w:t>Rewards were given</w:t>
      </w:r>
    </w:p>
    <w:p w14:paraId="0371CB55" w14:textId="77777777" w:rsidR="001904BF" w:rsidRDefault="001904BF" w:rsidP="001904BF">
      <w:pPr>
        <w:pStyle w:val="ListParagraph"/>
        <w:numPr>
          <w:ilvl w:val="0"/>
          <w:numId w:val="7"/>
        </w:numPr>
        <w:rPr>
          <w:color w:val="000000" w:themeColor="text1"/>
          <w:sz w:val="24"/>
        </w:rPr>
      </w:pPr>
      <w:r>
        <w:rPr>
          <w:color w:val="000000" w:themeColor="text1"/>
          <w:sz w:val="24"/>
        </w:rPr>
        <w:t>British troops (Garrison)</w:t>
      </w:r>
    </w:p>
    <w:p w14:paraId="3F92338D" w14:textId="77777777" w:rsidR="001904BF" w:rsidRDefault="001904BF" w:rsidP="001904BF">
      <w:pPr>
        <w:pStyle w:val="ListParagraph"/>
        <w:numPr>
          <w:ilvl w:val="1"/>
          <w:numId w:val="7"/>
        </w:numPr>
        <w:rPr>
          <w:color w:val="000000" w:themeColor="text1"/>
          <w:sz w:val="24"/>
        </w:rPr>
      </w:pPr>
      <w:r>
        <w:rPr>
          <w:color w:val="000000" w:themeColor="text1"/>
          <w:sz w:val="24"/>
        </w:rPr>
        <w:t>Influence and important role on the early development of sport in Canada</w:t>
      </w:r>
    </w:p>
    <w:p w14:paraId="66D0807C" w14:textId="77777777" w:rsidR="001904BF" w:rsidRDefault="001904BF" w:rsidP="001904BF">
      <w:pPr>
        <w:pStyle w:val="ListParagraph"/>
        <w:numPr>
          <w:ilvl w:val="1"/>
          <w:numId w:val="7"/>
        </w:numPr>
        <w:rPr>
          <w:color w:val="000000" w:themeColor="text1"/>
          <w:sz w:val="24"/>
        </w:rPr>
      </w:pPr>
      <w:r>
        <w:rPr>
          <w:color w:val="000000" w:themeColor="text1"/>
          <w:sz w:val="24"/>
        </w:rPr>
        <w:t>Served as a means to establish class status and exclusiveness</w:t>
      </w:r>
    </w:p>
    <w:p w14:paraId="67DE1433" w14:textId="77777777" w:rsidR="001904BF" w:rsidRDefault="001904BF" w:rsidP="001904BF">
      <w:pPr>
        <w:pStyle w:val="ListParagraph"/>
        <w:numPr>
          <w:ilvl w:val="1"/>
          <w:numId w:val="7"/>
        </w:numPr>
        <w:rPr>
          <w:color w:val="000000" w:themeColor="text1"/>
          <w:sz w:val="24"/>
        </w:rPr>
      </w:pPr>
      <w:r>
        <w:rPr>
          <w:color w:val="000000" w:themeColor="text1"/>
          <w:sz w:val="24"/>
        </w:rPr>
        <w:t>Funds for trophies and awards</w:t>
      </w:r>
    </w:p>
    <w:p w14:paraId="4DB9CBBB" w14:textId="77777777" w:rsidR="001904BF" w:rsidRDefault="001904BF" w:rsidP="001904BF">
      <w:pPr>
        <w:pStyle w:val="ListParagraph"/>
        <w:numPr>
          <w:ilvl w:val="1"/>
          <w:numId w:val="7"/>
        </w:numPr>
        <w:rPr>
          <w:color w:val="000000" w:themeColor="text1"/>
          <w:sz w:val="24"/>
        </w:rPr>
      </w:pPr>
      <w:r>
        <w:rPr>
          <w:color w:val="000000" w:themeColor="text1"/>
          <w:sz w:val="24"/>
        </w:rPr>
        <w:t>Establish homeland sports</w:t>
      </w:r>
    </w:p>
    <w:p w14:paraId="6BC9B1A7" w14:textId="77777777" w:rsidR="001904BF" w:rsidRDefault="001904BF" w:rsidP="001904BF">
      <w:pPr>
        <w:pStyle w:val="ListParagraph"/>
        <w:numPr>
          <w:ilvl w:val="2"/>
          <w:numId w:val="7"/>
        </w:numPr>
        <w:rPr>
          <w:color w:val="000000" w:themeColor="text1"/>
          <w:sz w:val="24"/>
        </w:rPr>
      </w:pPr>
      <w:r>
        <w:rPr>
          <w:color w:val="000000" w:themeColor="text1"/>
          <w:sz w:val="24"/>
        </w:rPr>
        <w:t>Cricket, rowing, track &amp; field, horse racing, and fox hunting</w:t>
      </w:r>
    </w:p>
    <w:p w14:paraId="33B14303" w14:textId="77777777" w:rsidR="001904BF" w:rsidRDefault="001904BF" w:rsidP="001904BF">
      <w:pPr>
        <w:pStyle w:val="ListParagraph"/>
        <w:numPr>
          <w:ilvl w:val="0"/>
          <w:numId w:val="7"/>
        </w:numPr>
        <w:rPr>
          <w:color w:val="000000" w:themeColor="text1"/>
          <w:sz w:val="24"/>
        </w:rPr>
      </w:pPr>
      <w:r>
        <w:rPr>
          <w:color w:val="000000" w:themeColor="text1"/>
          <w:sz w:val="24"/>
        </w:rPr>
        <w:t>Spritual</w:t>
      </w:r>
    </w:p>
    <w:p w14:paraId="3264A0EF" w14:textId="77777777" w:rsidR="001904BF" w:rsidRPr="00906563" w:rsidRDefault="001904BF" w:rsidP="001904BF">
      <w:pPr>
        <w:pStyle w:val="ListParagraph"/>
        <w:numPr>
          <w:ilvl w:val="0"/>
          <w:numId w:val="7"/>
        </w:numPr>
        <w:rPr>
          <w:color w:val="000000" w:themeColor="text1"/>
          <w:sz w:val="24"/>
        </w:rPr>
      </w:pPr>
      <w:r>
        <w:rPr>
          <w:color w:val="000000" w:themeColor="text1"/>
          <w:sz w:val="24"/>
        </w:rPr>
        <w:t>Survival</w:t>
      </w:r>
    </w:p>
    <w:p w14:paraId="3CA3934A" w14:textId="77777777" w:rsidR="001904BF" w:rsidRPr="001904BF" w:rsidRDefault="001904BF" w:rsidP="001904BF">
      <w:pPr>
        <w:rPr>
          <w:color w:val="000000" w:themeColor="text1"/>
          <w:sz w:val="24"/>
          <w:szCs w:val="24"/>
        </w:rPr>
      </w:pPr>
    </w:p>
    <w:sectPr w:rsidR="001904BF" w:rsidRPr="001904BF">
      <w:footerReference w:type="default" r:id="rId7"/>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5C69ED" w14:textId="77777777" w:rsidR="002D7621" w:rsidRDefault="002D7621">
      <w:r>
        <w:separator/>
      </w:r>
    </w:p>
    <w:p w14:paraId="4D5872AD" w14:textId="77777777" w:rsidR="002D7621" w:rsidRDefault="002D7621"/>
  </w:endnote>
  <w:endnote w:type="continuationSeparator" w:id="0">
    <w:p w14:paraId="505EC909" w14:textId="77777777" w:rsidR="002D7621" w:rsidRDefault="002D7621">
      <w:r>
        <w:continuationSeparator/>
      </w:r>
    </w:p>
    <w:p w14:paraId="5F534E49" w14:textId="77777777" w:rsidR="002D7621" w:rsidRDefault="002D76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533A3110" w14:textId="77777777" w:rsidR="008D1909" w:rsidRDefault="008D1909">
        <w:pPr>
          <w:pStyle w:val="Footer"/>
        </w:pPr>
        <w:r>
          <w:fldChar w:fldCharType="begin"/>
        </w:r>
        <w:r>
          <w:instrText xml:space="preserve"> PAGE   \* MERGEFORMAT </w:instrText>
        </w:r>
        <w:r>
          <w:fldChar w:fldCharType="separate"/>
        </w:r>
        <w:r w:rsidR="00F93FB6">
          <w:rPr>
            <w:noProof/>
          </w:rPr>
          <w:t>28</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ADAB03" w14:textId="77777777" w:rsidR="002D7621" w:rsidRDefault="002D7621">
      <w:r>
        <w:separator/>
      </w:r>
    </w:p>
    <w:p w14:paraId="1186644A" w14:textId="77777777" w:rsidR="002D7621" w:rsidRDefault="002D7621"/>
  </w:footnote>
  <w:footnote w:type="continuationSeparator" w:id="0">
    <w:p w14:paraId="1291CFE5" w14:textId="77777777" w:rsidR="002D7621" w:rsidRDefault="002D7621">
      <w:r>
        <w:continuationSeparator/>
      </w:r>
    </w:p>
    <w:p w14:paraId="7EE152A3" w14:textId="77777777" w:rsidR="002D7621" w:rsidRDefault="002D7621"/>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030D3560"/>
    <w:multiLevelType w:val="hybridMultilevel"/>
    <w:tmpl w:val="AA32DB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743D14"/>
    <w:multiLevelType w:val="hybridMultilevel"/>
    <w:tmpl w:val="5C0C9D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4410C70"/>
    <w:multiLevelType w:val="hybridMultilevel"/>
    <w:tmpl w:val="29227A96"/>
    <w:lvl w:ilvl="0" w:tplc="5AF260CA">
      <w:start w:val="11"/>
      <w:numFmt w:val="bullet"/>
      <w:lvlText w:val="-"/>
      <w:lvlJc w:val="left"/>
      <w:pPr>
        <w:ind w:left="720" w:hanging="360"/>
      </w:pPr>
      <w:rPr>
        <w:rFonts w:ascii="Calibri" w:eastAsiaTheme="minorHAnsi" w:hAnsi="Calibri" w:cstheme="minorBidi"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3E20AC"/>
    <w:multiLevelType w:val="hybridMultilevel"/>
    <w:tmpl w:val="03E26D06"/>
    <w:lvl w:ilvl="0" w:tplc="467EBCCA">
      <w:start w:val="16"/>
      <w:numFmt w:val="bullet"/>
      <w:lvlText w:val="-"/>
      <w:lvlJc w:val="left"/>
      <w:pPr>
        <w:ind w:left="644" w:hanging="360"/>
      </w:pPr>
      <w:rPr>
        <w:rFonts w:ascii="Calibri" w:eastAsiaTheme="minorHAnsi" w:hAnsi="Calibri" w:cstheme="minorBidi" w:hint="default"/>
      </w:rPr>
    </w:lvl>
    <w:lvl w:ilvl="1" w:tplc="04090003">
      <w:start w:val="1"/>
      <w:numFmt w:val="bullet"/>
      <w:lvlText w:val="o"/>
      <w:lvlJc w:val="left"/>
      <w:pPr>
        <w:ind w:left="1352" w:hanging="360"/>
      </w:pPr>
      <w:rPr>
        <w:rFonts w:ascii="Courier New" w:hAnsi="Courier New" w:cs="Courier New" w:hint="default"/>
      </w:rPr>
    </w:lvl>
    <w:lvl w:ilvl="2" w:tplc="04090005">
      <w:start w:val="1"/>
      <w:numFmt w:val="bullet"/>
      <w:lvlText w:val=""/>
      <w:lvlJc w:val="left"/>
      <w:pPr>
        <w:ind w:left="2061" w:hanging="360"/>
      </w:pPr>
      <w:rPr>
        <w:rFonts w:ascii="Wingdings" w:hAnsi="Wingdings" w:hint="default"/>
      </w:rPr>
    </w:lvl>
    <w:lvl w:ilvl="3" w:tplc="04090001">
      <w:start w:val="1"/>
      <w:numFmt w:val="bullet"/>
      <w:lvlText w:val=""/>
      <w:lvlJc w:val="left"/>
      <w:pPr>
        <w:ind w:left="2912" w:hanging="360"/>
      </w:pPr>
      <w:rPr>
        <w:rFonts w:ascii="Symbol" w:hAnsi="Symbol" w:hint="default"/>
      </w:rPr>
    </w:lvl>
    <w:lvl w:ilvl="4" w:tplc="04090003" w:tentative="1">
      <w:start w:val="1"/>
      <w:numFmt w:val="bullet"/>
      <w:lvlText w:val="o"/>
      <w:lvlJc w:val="left"/>
      <w:pPr>
        <w:ind w:left="4888" w:hanging="360"/>
      </w:pPr>
      <w:rPr>
        <w:rFonts w:ascii="Courier New" w:hAnsi="Courier New" w:cs="Courier New" w:hint="default"/>
      </w:rPr>
    </w:lvl>
    <w:lvl w:ilvl="5" w:tplc="04090005" w:tentative="1">
      <w:start w:val="1"/>
      <w:numFmt w:val="bullet"/>
      <w:lvlText w:val=""/>
      <w:lvlJc w:val="left"/>
      <w:pPr>
        <w:ind w:left="5608" w:hanging="360"/>
      </w:pPr>
      <w:rPr>
        <w:rFonts w:ascii="Wingdings" w:hAnsi="Wingdings" w:hint="default"/>
      </w:rPr>
    </w:lvl>
    <w:lvl w:ilvl="6" w:tplc="04090001" w:tentative="1">
      <w:start w:val="1"/>
      <w:numFmt w:val="bullet"/>
      <w:lvlText w:val=""/>
      <w:lvlJc w:val="left"/>
      <w:pPr>
        <w:ind w:left="6328" w:hanging="360"/>
      </w:pPr>
      <w:rPr>
        <w:rFonts w:ascii="Symbol" w:hAnsi="Symbol" w:hint="default"/>
      </w:rPr>
    </w:lvl>
    <w:lvl w:ilvl="7" w:tplc="04090003" w:tentative="1">
      <w:start w:val="1"/>
      <w:numFmt w:val="bullet"/>
      <w:lvlText w:val="o"/>
      <w:lvlJc w:val="left"/>
      <w:pPr>
        <w:ind w:left="7048" w:hanging="360"/>
      </w:pPr>
      <w:rPr>
        <w:rFonts w:ascii="Courier New" w:hAnsi="Courier New" w:cs="Courier New" w:hint="default"/>
      </w:rPr>
    </w:lvl>
    <w:lvl w:ilvl="8" w:tplc="04090005" w:tentative="1">
      <w:start w:val="1"/>
      <w:numFmt w:val="bullet"/>
      <w:lvlText w:val=""/>
      <w:lvlJc w:val="left"/>
      <w:pPr>
        <w:ind w:left="7768" w:hanging="360"/>
      </w:pPr>
      <w:rPr>
        <w:rFonts w:ascii="Wingdings" w:hAnsi="Wingdings" w:hint="default"/>
      </w:rPr>
    </w:lvl>
  </w:abstractNum>
  <w:abstractNum w:abstractNumId="7">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78B50DCF"/>
    <w:multiLevelType w:val="hybridMultilevel"/>
    <w:tmpl w:val="F34C42C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7"/>
  </w:num>
  <w:num w:numId="5">
    <w:abstractNumId w:val="5"/>
  </w:num>
  <w:num w:numId="6">
    <w:abstractNumId w:val="2"/>
  </w:num>
  <w:num w:numId="7">
    <w:abstractNumId w:val="6"/>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2EB"/>
    <w:rsid w:val="0000437E"/>
    <w:rsid w:val="000427EB"/>
    <w:rsid w:val="00046F74"/>
    <w:rsid w:val="000513E0"/>
    <w:rsid w:val="000560F9"/>
    <w:rsid w:val="00060EB8"/>
    <w:rsid w:val="00074DCA"/>
    <w:rsid w:val="000778B4"/>
    <w:rsid w:val="000800B1"/>
    <w:rsid w:val="00084092"/>
    <w:rsid w:val="00085A85"/>
    <w:rsid w:val="00090FEB"/>
    <w:rsid w:val="000967FB"/>
    <w:rsid w:val="00096F0F"/>
    <w:rsid w:val="000A4177"/>
    <w:rsid w:val="000A6332"/>
    <w:rsid w:val="000A6455"/>
    <w:rsid w:val="000A772D"/>
    <w:rsid w:val="000B349C"/>
    <w:rsid w:val="000B713D"/>
    <w:rsid w:val="000C15AC"/>
    <w:rsid w:val="000D4236"/>
    <w:rsid w:val="000D7740"/>
    <w:rsid w:val="000E3CA1"/>
    <w:rsid w:val="000E4B37"/>
    <w:rsid w:val="000E5A28"/>
    <w:rsid w:val="000E5F42"/>
    <w:rsid w:val="000F6525"/>
    <w:rsid w:val="001112C7"/>
    <w:rsid w:val="00116F04"/>
    <w:rsid w:val="00136734"/>
    <w:rsid w:val="0014613A"/>
    <w:rsid w:val="00157BAD"/>
    <w:rsid w:val="00157C6D"/>
    <w:rsid w:val="00161902"/>
    <w:rsid w:val="00162587"/>
    <w:rsid w:val="00163FC9"/>
    <w:rsid w:val="00167760"/>
    <w:rsid w:val="00167BA2"/>
    <w:rsid w:val="001709A5"/>
    <w:rsid w:val="00170EF6"/>
    <w:rsid w:val="00176F03"/>
    <w:rsid w:val="00180473"/>
    <w:rsid w:val="001904BF"/>
    <w:rsid w:val="00190F26"/>
    <w:rsid w:val="001922C5"/>
    <w:rsid w:val="001E61B0"/>
    <w:rsid w:val="001F0E90"/>
    <w:rsid w:val="001F3D00"/>
    <w:rsid w:val="002012CC"/>
    <w:rsid w:val="002037F6"/>
    <w:rsid w:val="00213DB4"/>
    <w:rsid w:val="00216F3A"/>
    <w:rsid w:val="00227FDB"/>
    <w:rsid w:val="00233FB3"/>
    <w:rsid w:val="00261AEB"/>
    <w:rsid w:val="002632D9"/>
    <w:rsid w:val="002724A0"/>
    <w:rsid w:val="0028227F"/>
    <w:rsid w:val="00283579"/>
    <w:rsid w:val="00283B79"/>
    <w:rsid w:val="0028453B"/>
    <w:rsid w:val="00290217"/>
    <w:rsid w:val="002A12B9"/>
    <w:rsid w:val="002A5A71"/>
    <w:rsid w:val="002A5EC5"/>
    <w:rsid w:val="002B07A5"/>
    <w:rsid w:val="002B63D4"/>
    <w:rsid w:val="002B7C5B"/>
    <w:rsid w:val="002C1E1A"/>
    <w:rsid w:val="002C5DB8"/>
    <w:rsid w:val="002D54F0"/>
    <w:rsid w:val="002D7621"/>
    <w:rsid w:val="002E256B"/>
    <w:rsid w:val="002E649A"/>
    <w:rsid w:val="00317711"/>
    <w:rsid w:val="00320C4C"/>
    <w:rsid w:val="00332837"/>
    <w:rsid w:val="00347368"/>
    <w:rsid w:val="00354490"/>
    <w:rsid w:val="00354DE7"/>
    <w:rsid w:val="003640C3"/>
    <w:rsid w:val="003877AE"/>
    <w:rsid w:val="003B3D0B"/>
    <w:rsid w:val="003B4F96"/>
    <w:rsid w:val="003C4257"/>
    <w:rsid w:val="003D0CD4"/>
    <w:rsid w:val="003D1B45"/>
    <w:rsid w:val="003D2FB2"/>
    <w:rsid w:val="003D6D33"/>
    <w:rsid w:val="003E0893"/>
    <w:rsid w:val="00404793"/>
    <w:rsid w:val="00414F1E"/>
    <w:rsid w:val="00447EE7"/>
    <w:rsid w:val="004564B6"/>
    <w:rsid w:val="00464ADF"/>
    <w:rsid w:val="00481CC6"/>
    <w:rsid w:val="004E0B39"/>
    <w:rsid w:val="004F0EFF"/>
    <w:rsid w:val="004F40ED"/>
    <w:rsid w:val="00500EF4"/>
    <w:rsid w:val="005067AE"/>
    <w:rsid w:val="00510BC6"/>
    <w:rsid w:val="005168C2"/>
    <w:rsid w:val="00526BE2"/>
    <w:rsid w:val="0053109F"/>
    <w:rsid w:val="005312B5"/>
    <w:rsid w:val="00544E95"/>
    <w:rsid w:val="00553945"/>
    <w:rsid w:val="005601D6"/>
    <w:rsid w:val="00560904"/>
    <w:rsid w:val="005649FF"/>
    <w:rsid w:val="005652C0"/>
    <w:rsid w:val="00566067"/>
    <w:rsid w:val="00580D92"/>
    <w:rsid w:val="005838F9"/>
    <w:rsid w:val="005E5D7D"/>
    <w:rsid w:val="006130E8"/>
    <w:rsid w:val="00614918"/>
    <w:rsid w:val="006259FD"/>
    <w:rsid w:val="00633943"/>
    <w:rsid w:val="00637E39"/>
    <w:rsid w:val="006408EE"/>
    <w:rsid w:val="00643C7B"/>
    <w:rsid w:val="006625EF"/>
    <w:rsid w:val="006719F0"/>
    <w:rsid w:val="006729BF"/>
    <w:rsid w:val="00674A5B"/>
    <w:rsid w:val="00680A32"/>
    <w:rsid w:val="00694F84"/>
    <w:rsid w:val="00697FC4"/>
    <w:rsid w:val="006A2C55"/>
    <w:rsid w:val="006A7229"/>
    <w:rsid w:val="006B23E1"/>
    <w:rsid w:val="006B614B"/>
    <w:rsid w:val="006C42EA"/>
    <w:rsid w:val="006C6910"/>
    <w:rsid w:val="006C787E"/>
    <w:rsid w:val="006D2BAF"/>
    <w:rsid w:val="006E641D"/>
    <w:rsid w:val="006F343B"/>
    <w:rsid w:val="006F3D5F"/>
    <w:rsid w:val="006F52FA"/>
    <w:rsid w:val="006F778B"/>
    <w:rsid w:val="007021D3"/>
    <w:rsid w:val="00711216"/>
    <w:rsid w:val="0072731A"/>
    <w:rsid w:val="0072763F"/>
    <w:rsid w:val="00740582"/>
    <w:rsid w:val="0074135B"/>
    <w:rsid w:val="0075771D"/>
    <w:rsid w:val="007608BF"/>
    <w:rsid w:val="00762372"/>
    <w:rsid w:val="00775900"/>
    <w:rsid w:val="00781A06"/>
    <w:rsid w:val="0078340B"/>
    <w:rsid w:val="00784C2C"/>
    <w:rsid w:val="00786564"/>
    <w:rsid w:val="00790609"/>
    <w:rsid w:val="0079627A"/>
    <w:rsid w:val="007A4A17"/>
    <w:rsid w:val="007A4E7F"/>
    <w:rsid w:val="007B248B"/>
    <w:rsid w:val="007B5C56"/>
    <w:rsid w:val="007C0B4C"/>
    <w:rsid w:val="007E3510"/>
    <w:rsid w:val="00803AEE"/>
    <w:rsid w:val="00806C13"/>
    <w:rsid w:val="00811F56"/>
    <w:rsid w:val="008125A7"/>
    <w:rsid w:val="00816A67"/>
    <w:rsid w:val="00816A6E"/>
    <w:rsid w:val="00833597"/>
    <w:rsid w:val="00836D08"/>
    <w:rsid w:val="008443D5"/>
    <w:rsid w:val="008514CF"/>
    <w:rsid w:val="008548AD"/>
    <w:rsid w:val="0085641C"/>
    <w:rsid w:val="00862545"/>
    <w:rsid w:val="00865170"/>
    <w:rsid w:val="00882E44"/>
    <w:rsid w:val="008A4416"/>
    <w:rsid w:val="008B39DE"/>
    <w:rsid w:val="008B5CFA"/>
    <w:rsid w:val="008C612D"/>
    <w:rsid w:val="008C6ED7"/>
    <w:rsid w:val="008D1138"/>
    <w:rsid w:val="008D1909"/>
    <w:rsid w:val="008D27EC"/>
    <w:rsid w:val="008D2CDC"/>
    <w:rsid w:val="008D5BA0"/>
    <w:rsid w:val="008E5218"/>
    <w:rsid w:val="00910478"/>
    <w:rsid w:val="00913779"/>
    <w:rsid w:val="00914E6D"/>
    <w:rsid w:val="00916B84"/>
    <w:rsid w:val="009269B7"/>
    <w:rsid w:val="00934306"/>
    <w:rsid w:val="009344AB"/>
    <w:rsid w:val="00944CF0"/>
    <w:rsid w:val="00947E78"/>
    <w:rsid w:val="00964189"/>
    <w:rsid w:val="00973D20"/>
    <w:rsid w:val="00975367"/>
    <w:rsid w:val="0097619D"/>
    <w:rsid w:val="009818DF"/>
    <w:rsid w:val="00982C5F"/>
    <w:rsid w:val="009905E3"/>
    <w:rsid w:val="00993B5B"/>
    <w:rsid w:val="00996B36"/>
    <w:rsid w:val="009C0C2D"/>
    <w:rsid w:val="009C1E4E"/>
    <w:rsid w:val="009D7207"/>
    <w:rsid w:val="009E167C"/>
    <w:rsid w:val="009E31C3"/>
    <w:rsid w:val="00A03452"/>
    <w:rsid w:val="00A03CBF"/>
    <w:rsid w:val="00A04121"/>
    <w:rsid w:val="00A354FC"/>
    <w:rsid w:val="00A36B63"/>
    <w:rsid w:val="00A52676"/>
    <w:rsid w:val="00A52692"/>
    <w:rsid w:val="00A526B7"/>
    <w:rsid w:val="00A55788"/>
    <w:rsid w:val="00A6168F"/>
    <w:rsid w:val="00A632EB"/>
    <w:rsid w:val="00A740C5"/>
    <w:rsid w:val="00A7483D"/>
    <w:rsid w:val="00A8045F"/>
    <w:rsid w:val="00A83937"/>
    <w:rsid w:val="00A83A3E"/>
    <w:rsid w:val="00A955A8"/>
    <w:rsid w:val="00A9689C"/>
    <w:rsid w:val="00A97715"/>
    <w:rsid w:val="00AB261C"/>
    <w:rsid w:val="00AC0D73"/>
    <w:rsid w:val="00AC6428"/>
    <w:rsid w:val="00AC7537"/>
    <w:rsid w:val="00AD1BD3"/>
    <w:rsid w:val="00AE0374"/>
    <w:rsid w:val="00AE6C29"/>
    <w:rsid w:val="00AE705F"/>
    <w:rsid w:val="00AF5F09"/>
    <w:rsid w:val="00AF6CA1"/>
    <w:rsid w:val="00B105FB"/>
    <w:rsid w:val="00B1138B"/>
    <w:rsid w:val="00B16917"/>
    <w:rsid w:val="00B34218"/>
    <w:rsid w:val="00B3685A"/>
    <w:rsid w:val="00B3743F"/>
    <w:rsid w:val="00B52CFA"/>
    <w:rsid w:val="00B532E9"/>
    <w:rsid w:val="00B6415A"/>
    <w:rsid w:val="00B723D2"/>
    <w:rsid w:val="00B76BC0"/>
    <w:rsid w:val="00B8075A"/>
    <w:rsid w:val="00B90478"/>
    <w:rsid w:val="00BA4ECE"/>
    <w:rsid w:val="00BB114E"/>
    <w:rsid w:val="00BB4787"/>
    <w:rsid w:val="00BC11FD"/>
    <w:rsid w:val="00BD62F9"/>
    <w:rsid w:val="00BD6449"/>
    <w:rsid w:val="00C065C8"/>
    <w:rsid w:val="00C41F34"/>
    <w:rsid w:val="00C50322"/>
    <w:rsid w:val="00C50537"/>
    <w:rsid w:val="00C50F90"/>
    <w:rsid w:val="00C53D6B"/>
    <w:rsid w:val="00C55020"/>
    <w:rsid w:val="00C668C2"/>
    <w:rsid w:val="00C73DBF"/>
    <w:rsid w:val="00C768D0"/>
    <w:rsid w:val="00C81C76"/>
    <w:rsid w:val="00C8715D"/>
    <w:rsid w:val="00C90F2D"/>
    <w:rsid w:val="00CB023E"/>
    <w:rsid w:val="00CB0DB7"/>
    <w:rsid w:val="00CD0C99"/>
    <w:rsid w:val="00CD38EC"/>
    <w:rsid w:val="00CD4BB0"/>
    <w:rsid w:val="00CE01DC"/>
    <w:rsid w:val="00D035D3"/>
    <w:rsid w:val="00D13388"/>
    <w:rsid w:val="00D3425E"/>
    <w:rsid w:val="00D3521D"/>
    <w:rsid w:val="00D37219"/>
    <w:rsid w:val="00D70346"/>
    <w:rsid w:val="00D71D71"/>
    <w:rsid w:val="00D74ACE"/>
    <w:rsid w:val="00D83012"/>
    <w:rsid w:val="00D8706A"/>
    <w:rsid w:val="00D93727"/>
    <w:rsid w:val="00D96AD0"/>
    <w:rsid w:val="00DA2ED0"/>
    <w:rsid w:val="00DA3C38"/>
    <w:rsid w:val="00DA54A6"/>
    <w:rsid w:val="00DA6AEA"/>
    <w:rsid w:val="00DA7E20"/>
    <w:rsid w:val="00DB13D3"/>
    <w:rsid w:val="00DB1FF6"/>
    <w:rsid w:val="00DC1E35"/>
    <w:rsid w:val="00DE3749"/>
    <w:rsid w:val="00DE3BB9"/>
    <w:rsid w:val="00DF0C43"/>
    <w:rsid w:val="00DF3464"/>
    <w:rsid w:val="00DF7824"/>
    <w:rsid w:val="00E05B38"/>
    <w:rsid w:val="00E05E97"/>
    <w:rsid w:val="00E1091A"/>
    <w:rsid w:val="00E403EE"/>
    <w:rsid w:val="00E52F51"/>
    <w:rsid w:val="00E56A3A"/>
    <w:rsid w:val="00E602D7"/>
    <w:rsid w:val="00E70DF3"/>
    <w:rsid w:val="00E75B00"/>
    <w:rsid w:val="00E76BE9"/>
    <w:rsid w:val="00E81275"/>
    <w:rsid w:val="00E84C36"/>
    <w:rsid w:val="00E85613"/>
    <w:rsid w:val="00E903FE"/>
    <w:rsid w:val="00E925E9"/>
    <w:rsid w:val="00E979F4"/>
    <w:rsid w:val="00EA49EB"/>
    <w:rsid w:val="00EC5971"/>
    <w:rsid w:val="00F03149"/>
    <w:rsid w:val="00F0433C"/>
    <w:rsid w:val="00F118AE"/>
    <w:rsid w:val="00F14360"/>
    <w:rsid w:val="00F809B8"/>
    <w:rsid w:val="00F82352"/>
    <w:rsid w:val="00F93FB6"/>
    <w:rsid w:val="00F9669D"/>
    <w:rsid w:val="00F96958"/>
    <w:rsid w:val="00FA4C42"/>
    <w:rsid w:val="00FA6CDA"/>
    <w:rsid w:val="00FA76E8"/>
    <w:rsid w:val="00FB17B0"/>
    <w:rsid w:val="00FB5C75"/>
    <w:rsid w:val="00FC0A7A"/>
    <w:rsid w:val="00FC66AA"/>
    <w:rsid w:val="00FD7776"/>
    <w:rsid w:val="00FE4E6B"/>
    <w:rsid w:val="00FE708E"/>
    <w:rsid w:val="00FF1BA5"/>
    <w:rsid w:val="00FF4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FB829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5168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OliviaTran/Library/Containers/com.microsoft.Word/Data/Library/Caches/1033/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1138</TotalTime>
  <Pages>29</Pages>
  <Words>7274</Words>
  <Characters>41463</Characters>
  <Application>Microsoft Macintosh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Tran</dc:creator>
  <cp:keywords/>
  <dc:description/>
  <cp:lastModifiedBy>Olivia Tran</cp:lastModifiedBy>
  <cp:revision>54</cp:revision>
  <dcterms:created xsi:type="dcterms:W3CDTF">2017-08-18T01:18:00Z</dcterms:created>
  <dcterms:modified xsi:type="dcterms:W3CDTF">2017-11-05T23:52:00Z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