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5FF8A6" w14:textId="77777777" w:rsidR="006E2E20" w:rsidRDefault="00B70B57">
      <w:pPr>
        <w:pStyle w:val="Heading1"/>
      </w:pPr>
      <w:r>
        <w:t>Nutrition Notes #2</w:t>
      </w:r>
    </w:p>
    <w:p w14:paraId="77D2BA2A" w14:textId="77777777" w:rsidR="006E2E20" w:rsidRDefault="00B70B57" w:rsidP="00B70B57">
      <w:pPr>
        <w:pStyle w:val="ListBullet"/>
        <w:numPr>
          <w:ilvl w:val="0"/>
          <w:numId w:val="0"/>
        </w:numPr>
        <w:ind w:left="432"/>
      </w:pPr>
      <w:r>
        <w:rPr>
          <w:u w:val="single"/>
        </w:rPr>
        <w:t>Lecture 1 – Intro to Nutrition</w:t>
      </w:r>
    </w:p>
    <w:p w14:paraId="6A3CD07F" w14:textId="77777777" w:rsidR="00B70B57" w:rsidRDefault="00B70B57" w:rsidP="00B70B57">
      <w:pPr>
        <w:pStyle w:val="ListBullet"/>
        <w:numPr>
          <w:ilvl w:val="0"/>
          <w:numId w:val="0"/>
        </w:numPr>
        <w:ind w:left="432"/>
      </w:pPr>
    </w:p>
    <w:p w14:paraId="3A178010" w14:textId="77777777" w:rsidR="00B70B57" w:rsidRDefault="00B70B57" w:rsidP="00B70B57">
      <w:pPr>
        <w:pStyle w:val="ListBullet"/>
        <w:numPr>
          <w:ilvl w:val="0"/>
          <w:numId w:val="0"/>
        </w:numPr>
      </w:pPr>
      <w:r>
        <w:rPr>
          <w:b/>
        </w:rPr>
        <w:t>Human Nutrition:</w:t>
      </w:r>
      <w:r>
        <w:t xml:space="preserve"> The actions of nutrients within food in the body including digestion, adsorption, transportation, metabolism and excretion. </w:t>
      </w:r>
    </w:p>
    <w:p w14:paraId="3298BD2E" w14:textId="77777777" w:rsidR="00C75452" w:rsidRDefault="00C75452" w:rsidP="00B70B57">
      <w:pPr>
        <w:pStyle w:val="ListBullet"/>
        <w:numPr>
          <w:ilvl w:val="0"/>
          <w:numId w:val="0"/>
        </w:numPr>
      </w:pPr>
    </w:p>
    <w:p w14:paraId="289E5F9C" w14:textId="77777777" w:rsidR="00C75452" w:rsidRDefault="00C75452" w:rsidP="00B70B57">
      <w:pPr>
        <w:pStyle w:val="ListBullet"/>
        <w:numPr>
          <w:ilvl w:val="0"/>
          <w:numId w:val="0"/>
        </w:numPr>
      </w:pPr>
      <w:r>
        <w:rPr>
          <w:b/>
        </w:rPr>
        <w:t xml:space="preserve">Energy Yielding Nutrients: </w:t>
      </w:r>
      <w:r>
        <w:t>Lipids – Carbs – Proteins</w:t>
      </w:r>
    </w:p>
    <w:p w14:paraId="5EC6AB9A" w14:textId="77777777" w:rsidR="00C75452" w:rsidRPr="00C75452" w:rsidRDefault="00C75452" w:rsidP="00B70B57">
      <w:pPr>
        <w:pStyle w:val="ListBullet"/>
        <w:numPr>
          <w:ilvl w:val="0"/>
          <w:numId w:val="0"/>
        </w:numPr>
      </w:pPr>
      <w:r>
        <w:rPr>
          <w:b/>
        </w:rPr>
        <w:t>Non-Energy Yielding Nutrients:</w:t>
      </w:r>
      <w:r>
        <w:t xml:space="preserve"> Vitamins – Water – Minerals </w:t>
      </w:r>
    </w:p>
    <w:p w14:paraId="06B21B2D" w14:textId="77777777" w:rsidR="00B70B57" w:rsidRDefault="00B70B57" w:rsidP="00B70B57">
      <w:pPr>
        <w:pStyle w:val="ListBullet"/>
        <w:numPr>
          <w:ilvl w:val="0"/>
          <w:numId w:val="0"/>
        </w:numPr>
      </w:pPr>
    </w:p>
    <w:p w14:paraId="79C933DC" w14:textId="77777777" w:rsidR="00B70B57" w:rsidRDefault="00B70B57" w:rsidP="00B70B57">
      <w:pPr>
        <w:pStyle w:val="ListBullet"/>
        <w:numPr>
          <w:ilvl w:val="0"/>
          <w:numId w:val="0"/>
        </w:numPr>
      </w:pPr>
      <w:r>
        <w:rPr>
          <w:b/>
        </w:rPr>
        <w:t>Food</w:t>
      </w:r>
      <w:r>
        <w:t xml:space="preserve">: Combination of essential nutrients that must be supplied to the human body because we cannot synthesize them. Food contains non-nutrients like phytochemicals that are plant derived chemicals. </w:t>
      </w:r>
    </w:p>
    <w:p w14:paraId="36D766B3" w14:textId="77777777" w:rsidR="00B70B57" w:rsidRDefault="00B70B57" w:rsidP="00B70B57">
      <w:pPr>
        <w:pStyle w:val="ListBullet"/>
        <w:numPr>
          <w:ilvl w:val="0"/>
          <w:numId w:val="0"/>
        </w:numPr>
      </w:pPr>
    </w:p>
    <w:p w14:paraId="008BAA89" w14:textId="77777777" w:rsidR="00B70B57" w:rsidRDefault="00B70B57" w:rsidP="00B70B57">
      <w:pPr>
        <w:pStyle w:val="ListBullet"/>
        <w:numPr>
          <w:ilvl w:val="0"/>
          <w:numId w:val="0"/>
        </w:numPr>
      </w:pPr>
      <w:r>
        <w:t xml:space="preserve">Pro nutrition attitude does not always align itself with behavior. </w:t>
      </w:r>
    </w:p>
    <w:p w14:paraId="091A0484" w14:textId="77777777" w:rsidR="00B70B57" w:rsidRDefault="00B70B57" w:rsidP="00B70B57">
      <w:pPr>
        <w:pStyle w:val="ListBullet"/>
        <w:numPr>
          <w:ilvl w:val="0"/>
          <w:numId w:val="0"/>
        </w:numPr>
      </w:pPr>
    </w:p>
    <w:p w14:paraId="462BFF04" w14:textId="77777777" w:rsidR="00C75452" w:rsidRDefault="00C75452" w:rsidP="00B70B57">
      <w:pPr>
        <w:pStyle w:val="ListBullet"/>
        <w:numPr>
          <w:ilvl w:val="0"/>
          <w:numId w:val="0"/>
        </w:numPr>
      </w:pPr>
    </w:p>
    <w:p w14:paraId="20E3113D" w14:textId="77777777" w:rsidR="00C75452" w:rsidRDefault="00C75452" w:rsidP="00B70B57">
      <w:pPr>
        <w:pStyle w:val="ListBullet"/>
        <w:numPr>
          <w:ilvl w:val="0"/>
          <w:numId w:val="0"/>
        </w:numPr>
      </w:pPr>
    </w:p>
    <w:p w14:paraId="4219059C" w14:textId="77777777" w:rsidR="00C75452" w:rsidRDefault="00C75452" w:rsidP="00B70B57">
      <w:pPr>
        <w:pStyle w:val="ListBullet"/>
        <w:numPr>
          <w:ilvl w:val="0"/>
          <w:numId w:val="0"/>
        </w:numPr>
      </w:pPr>
    </w:p>
    <w:p w14:paraId="54F91134" w14:textId="77777777" w:rsidR="00C75452" w:rsidRDefault="00C75452" w:rsidP="00B70B57">
      <w:pPr>
        <w:pStyle w:val="ListBullet"/>
        <w:numPr>
          <w:ilvl w:val="0"/>
          <w:numId w:val="0"/>
        </w:numPr>
      </w:pPr>
    </w:p>
    <w:p w14:paraId="7215E86E" w14:textId="77777777" w:rsidR="00C75452" w:rsidRDefault="00C75452" w:rsidP="00B70B57">
      <w:pPr>
        <w:pStyle w:val="ListBullet"/>
        <w:numPr>
          <w:ilvl w:val="0"/>
          <w:numId w:val="0"/>
        </w:numPr>
      </w:pPr>
    </w:p>
    <w:p w14:paraId="4D82BD6B" w14:textId="77777777" w:rsidR="00C75452" w:rsidRDefault="00C75452" w:rsidP="00B70B57">
      <w:pPr>
        <w:pStyle w:val="ListBullet"/>
        <w:numPr>
          <w:ilvl w:val="0"/>
          <w:numId w:val="0"/>
        </w:numPr>
      </w:pPr>
    </w:p>
    <w:p w14:paraId="2BA99CA5" w14:textId="77777777" w:rsidR="00C75452" w:rsidRDefault="00C75452" w:rsidP="00B70B57">
      <w:pPr>
        <w:pStyle w:val="ListBullet"/>
        <w:numPr>
          <w:ilvl w:val="0"/>
          <w:numId w:val="0"/>
        </w:numPr>
      </w:pPr>
    </w:p>
    <w:p w14:paraId="24EB3990" w14:textId="77777777" w:rsidR="00C75452" w:rsidRDefault="00C75452" w:rsidP="00B70B57">
      <w:pPr>
        <w:pStyle w:val="ListBullet"/>
        <w:numPr>
          <w:ilvl w:val="0"/>
          <w:numId w:val="0"/>
        </w:numPr>
      </w:pPr>
    </w:p>
    <w:p w14:paraId="6F0C180F" w14:textId="77777777" w:rsidR="00C75452" w:rsidRDefault="00C75452" w:rsidP="00B70B57">
      <w:pPr>
        <w:pStyle w:val="ListBullet"/>
        <w:numPr>
          <w:ilvl w:val="0"/>
          <w:numId w:val="0"/>
        </w:numPr>
      </w:pPr>
    </w:p>
    <w:p w14:paraId="3E03F3FB" w14:textId="77777777" w:rsidR="00B70B57" w:rsidRDefault="00B70B57" w:rsidP="00B70B57">
      <w:pPr>
        <w:pStyle w:val="ListBullet"/>
        <w:numPr>
          <w:ilvl w:val="0"/>
          <w:numId w:val="0"/>
        </w:numPr>
        <w:rPr>
          <w:u w:val="single"/>
        </w:rPr>
      </w:pPr>
      <w:r>
        <w:rPr>
          <w:u w:val="single"/>
        </w:rPr>
        <w:lastRenderedPageBreak/>
        <w:t>Lecture 2 – DRI, Food Guide, Food Groups</w:t>
      </w:r>
    </w:p>
    <w:p w14:paraId="38B3B9D4" w14:textId="77777777" w:rsidR="00B70B57" w:rsidRPr="00B70B57" w:rsidRDefault="00B70B57" w:rsidP="00B70B57">
      <w:pPr>
        <w:pStyle w:val="ListBullet"/>
        <w:numPr>
          <w:ilvl w:val="0"/>
          <w:numId w:val="0"/>
        </w:numPr>
        <w:rPr>
          <w:b/>
        </w:rPr>
      </w:pPr>
    </w:p>
    <w:p w14:paraId="61ECC518" w14:textId="77777777" w:rsidR="00B70B57" w:rsidRDefault="00B70B57" w:rsidP="00B70B57">
      <w:pPr>
        <w:pStyle w:val="ListBullet"/>
        <w:numPr>
          <w:ilvl w:val="0"/>
          <w:numId w:val="0"/>
        </w:numPr>
      </w:pPr>
      <w:r>
        <w:rPr>
          <w:b/>
        </w:rPr>
        <w:t xml:space="preserve">Dietary Reference Intake (DRI): </w:t>
      </w:r>
      <w:r>
        <w:t>quantitative reference values estimating nutrient intake for planning and assessing diets for healthy people.</w:t>
      </w:r>
      <w:r w:rsidR="002A2906">
        <w:t xml:space="preserve"> DRIs are used by nutrition experts and the food industry.</w:t>
      </w:r>
      <w:r>
        <w:t xml:space="preserve"> </w:t>
      </w:r>
    </w:p>
    <w:p w14:paraId="535203B5" w14:textId="77777777" w:rsidR="00B70B57" w:rsidRDefault="00B70B57" w:rsidP="00B70B57">
      <w:pPr>
        <w:pStyle w:val="ListBullet"/>
        <w:numPr>
          <w:ilvl w:val="0"/>
          <w:numId w:val="5"/>
        </w:numPr>
      </w:pPr>
      <w:r>
        <w:t>Amount of nutrients to prevent deficiency disease in healthy people.</w:t>
      </w:r>
    </w:p>
    <w:p w14:paraId="0C65165E" w14:textId="77777777" w:rsidR="00B70B57" w:rsidRDefault="00B70B57" w:rsidP="00B70B57">
      <w:pPr>
        <w:pStyle w:val="ListBullet"/>
        <w:numPr>
          <w:ilvl w:val="0"/>
          <w:numId w:val="5"/>
        </w:numPr>
      </w:pPr>
      <w:r>
        <w:t>Amount of nutrients to reduce the risk of chronic disease.</w:t>
      </w:r>
    </w:p>
    <w:p w14:paraId="1D17BEEF" w14:textId="77777777" w:rsidR="00B70B57" w:rsidRDefault="00B70B57" w:rsidP="00B70B57">
      <w:pPr>
        <w:pStyle w:val="ListBullet"/>
        <w:numPr>
          <w:ilvl w:val="0"/>
          <w:numId w:val="5"/>
        </w:numPr>
      </w:pPr>
      <w:r>
        <w:t>Upper level of safety for nutrients.</w:t>
      </w:r>
    </w:p>
    <w:p w14:paraId="3304A5CD" w14:textId="77777777" w:rsidR="00B70B57" w:rsidRDefault="00B70B57" w:rsidP="00B70B57">
      <w:pPr>
        <w:pStyle w:val="ListBullet"/>
        <w:numPr>
          <w:ilvl w:val="0"/>
          <w:numId w:val="0"/>
        </w:numPr>
        <w:ind w:left="432" w:hanging="432"/>
      </w:pPr>
    </w:p>
    <w:tbl>
      <w:tblPr>
        <w:tblStyle w:val="TableGrid"/>
        <w:tblW w:w="0" w:type="auto"/>
        <w:tblInd w:w="432" w:type="dxa"/>
        <w:tblLook w:val="04A0" w:firstRow="1" w:lastRow="0" w:firstColumn="1" w:lastColumn="0" w:noHBand="0" w:noVBand="1"/>
      </w:tblPr>
      <w:tblGrid>
        <w:gridCol w:w="4284"/>
        <w:gridCol w:w="4634"/>
      </w:tblGrid>
      <w:tr w:rsidR="00314B7C" w14:paraId="352E1185" w14:textId="77777777" w:rsidTr="00B70B57">
        <w:tc>
          <w:tcPr>
            <w:tcW w:w="4675" w:type="dxa"/>
          </w:tcPr>
          <w:p w14:paraId="54596E2E" w14:textId="77777777" w:rsidR="00B70B57" w:rsidRPr="00B70B57" w:rsidRDefault="00B70B57" w:rsidP="00B70B57">
            <w:pPr>
              <w:pStyle w:val="ListBullet"/>
              <w:numPr>
                <w:ilvl w:val="0"/>
                <w:numId w:val="0"/>
              </w:numPr>
              <w:rPr>
                <w:b/>
              </w:rPr>
            </w:pPr>
            <w:r w:rsidRPr="00B70B57">
              <w:rPr>
                <w:b/>
              </w:rPr>
              <w:t xml:space="preserve">DRI – Most Nutrients </w:t>
            </w:r>
          </w:p>
        </w:tc>
        <w:tc>
          <w:tcPr>
            <w:tcW w:w="4675" w:type="dxa"/>
          </w:tcPr>
          <w:p w14:paraId="05E4CA35" w14:textId="77777777" w:rsidR="00B70B57" w:rsidRPr="00314B7C" w:rsidRDefault="00314B7C" w:rsidP="00B70B57">
            <w:pPr>
              <w:pStyle w:val="ListBullet"/>
              <w:numPr>
                <w:ilvl w:val="0"/>
                <w:numId w:val="0"/>
              </w:numPr>
            </w:pPr>
            <w:r>
              <w:rPr>
                <w:b/>
              </w:rPr>
              <w:t>DRI – Energy and Macronutrients</w:t>
            </w:r>
          </w:p>
        </w:tc>
      </w:tr>
      <w:tr w:rsidR="00314B7C" w14:paraId="76433FDD" w14:textId="77777777" w:rsidTr="00B70B57">
        <w:tc>
          <w:tcPr>
            <w:tcW w:w="4675" w:type="dxa"/>
          </w:tcPr>
          <w:p w14:paraId="4362F2FC" w14:textId="77777777" w:rsidR="00B70B57" w:rsidRDefault="00314B7C" w:rsidP="00B70B57">
            <w:pPr>
              <w:pStyle w:val="ListBullet"/>
              <w:numPr>
                <w:ilvl w:val="0"/>
                <w:numId w:val="0"/>
              </w:numPr>
            </w:pPr>
            <w:r>
              <w:t>Estimated Average Requirement (EAR)</w:t>
            </w:r>
          </w:p>
          <w:p w14:paraId="461074F4" w14:textId="77777777" w:rsidR="00314B7C" w:rsidRDefault="00314B7C" w:rsidP="00314B7C">
            <w:pPr>
              <w:pStyle w:val="ListBullet"/>
              <w:numPr>
                <w:ilvl w:val="0"/>
                <w:numId w:val="6"/>
              </w:numPr>
            </w:pPr>
            <w:r>
              <w:t xml:space="preserve">Nutrient req. that meets 50% of population needs. </w:t>
            </w:r>
          </w:p>
          <w:p w14:paraId="00639274" w14:textId="77777777" w:rsidR="00314B7C" w:rsidRDefault="00314B7C" w:rsidP="00314B7C">
            <w:pPr>
              <w:pStyle w:val="ListBullet"/>
              <w:numPr>
                <w:ilvl w:val="0"/>
                <w:numId w:val="6"/>
              </w:numPr>
            </w:pPr>
            <w:r>
              <w:t>Based on diagnostic tests</w:t>
            </w:r>
          </w:p>
        </w:tc>
        <w:tc>
          <w:tcPr>
            <w:tcW w:w="4675" w:type="dxa"/>
          </w:tcPr>
          <w:p w14:paraId="06F62F81" w14:textId="77777777" w:rsidR="00B70B57" w:rsidRDefault="00314B7C" w:rsidP="00B70B57">
            <w:pPr>
              <w:pStyle w:val="ListBullet"/>
              <w:numPr>
                <w:ilvl w:val="0"/>
                <w:numId w:val="0"/>
              </w:numPr>
            </w:pPr>
            <w:r>
              <w:t>Estimated Energy Requirements (EER) (individual estimate)</w:t>
            </w:r>
          </w:p>
          <w:p w14:paraId="2D8926A8" w14:textId="77777777" w:rsidR="00314B7C" w:rsidRDefault="00314B7C" w:rsidP="00314B7C">
            <w:pPr>
              <w:pStyle w:val="ListBullet"/>
              <w:numPr>
                <w:ilvl w:val="0"/>
                <w:numId w:val="10"/>
              </w:numPr>
            </w:pPr>
            <w:r>
              <w:t>Number of calories to maintain energy balance</w:t>
            </w:r>
          </w:p>
          <w:p w14:paraId="019CC521" w14:textId="77777777" w:rsidR="00314B7C" w:rsidRDefault="00314B7C" w:rsidP="00314B7C">
            <w:pPr>
              <w:pStyle w:val="ListBullet"/>
              <w:numPr>
                <w:ilvl w:val="0"/>
                <w:numId w:val="10"/>
              </w:numPr>
            </w:pPr>
            <w:r>
              <w:t>Factors: Gender/Age/Activity/Weight (KG), Height (meters)</w:t>
            </w:r>
          </w:p>
        </w:tc>
      </w:tr>
      <w:tr w:rsidR="00314B7C" w14:paraId="46B2AB96" w14:textId="77777777" w:rsidTr="00B70B57">
        <w:tc>
          <w:tcPr>
            <w:tcW w:w="4675" w:type="dxa"/>
          </w:tcPr>
          <w:p w14:paraId="0CF604AD" w14:textId="77777777" w:rsidR="00B70B57" w:rsidRDefault="00314B7C" w:rsidP="00B70B57">
            <w:pPr>
              <w:pStyle w:val="ListBullet"/>
              <w:numPr>
                <w:ilvl w:val="0"/>
                <w:numId w:val="0"/>
              </w:numPr>
            </w:pPr>
            <w:r>
              <w:t>Recommended Dietary Allowance (RDA)</w:t>
            </w:r>
          </w:p>
          <w:p w14:paraId="551E2029" w14:textId="77777777" w:rsidR="00314B7C" w:rsidRDefault="00314B7C" w:rsidP="00314B7C">
            <w:pPr>
              <w:pStyle w:val="ListBullet"/>
              <w:numPr>
                <w:ilvl w:val="0"/>
                <w:numId w:val="7"/>
              </w:numPr>
            </w:pPr>
            <w:r>
              <w:t xml:space="preserve">Gold standard of DRIs. </w:t>
            </w:r>
          </w:p>
          <w:p w14:paraId="7FC4B163" w14:textId="77777777" w:rsidR="00314B7C" w:rsidRDefault="00314B7C" w:rsidP="00314B7C">
            <w:pPr>
              <w:pStyle w:val="ListBullet"/>
              <w:numPr>
                <w:ilvl w:val="0"/>
                <w:numId w:val="7"/>
              </w:numPr>
            </w:pPr>
            <w:r>
              <w:t>Meets 97-98% of pop. needs</w:t>
            </w:r>
          </w:p>
          <w:p w14:paraId="37D623C4" w14:textId="77777777" w:rsidR="00314B7C" w:rsidRDefault="00314B7C" w:rsidP="00314B7C">
            <w:pPr>
              <w:pStyle w:val="ListBullet"/>
              <w:numPr>
                <w:ilvl w:val="0"/>
                <w:numId w:val="7"/>
              </w:numPr>
            </w:pPr>
            <w:r>
              <w:t xml:space="preserve">EAR x 1.2 = RDA or EAR + 2 S.D. </w:t>
            </w:r>
          </w:p>
        </w:tc>
        <w:tc>
          <w:tcPr>
            <w:tcW w:w="4675" w:type="dxa"/>
          </w:tcPr>
          <w:p w14:paraId="2D26F956" w14:textId="77777777" w:rsidR="00B70B57" w:rsidRDefault="00314B7C" w:rsidP="00B70B57">
            <w:pPr>
              <w:pStyle w:val="ListBullet"/>
              <w:numPr>
                <w:ilvl w:val="0"/>
                <w:numId w:val="0"/>
              </w:numPr>
            </w:pPr>
            <w:r>
              <w:t>Acceptable Macronutrient Distribution Ranges (AMDRs)</w:t>
            </w:r>
          </w:p>
          <w:p w14:paraId="4B3817A2" w14:textId="77777777" w:rsidR="00314B7C" w:rsidRDefault="00314B7C" w:rsidP="00314B7C">
            <w:pPr>
              <w:pStyle w:val="ListBullet"/>
              <w:numPr>
                <w:ilvl w:val="0"/>
                <w:numId w:val="11"/>
              </w:numPr>
            </w:pPr>
            <w:r>
              <w:t>Range of carbs, fat and protein intake that provide adequate amounts of energy to reduce risk of diet related chronic disease.</w:t>
            </w:r>
          </w:p>
          <w:p w14:paraId="41EF6EF4" w14:textId="77777777" w:rsidR="00314B7C" w:rsidRDefault="00314B7C" w:rsidP="00314B7C">
            <w:pPr>
              <w:pStyle w:val="ListBullet"/>
              <w:numPr>
                <w:ilvl w:val="0"/>
                <w:numId w:val="11"/>
              </w:numPr>
            </w:pPr>
            <w:r>
              <w:t>45-65% Carbs</w:t>
            </w:r>
          </w:p>
          <w:p w14:paraId="19805CF6" w14:textId="77777777" w:rsidR="00314B7C" w:rsidRDefault="00314B7C" w:rsidP="00314B7C">
            <w:pPr>
              <w:pStyle w:val="ListBullet"/>
              <w:numPr>
                <w:ilvl w:val="0"/>
                <w:numId w:val="11"/>
              </w:numPr>
            </w:pPr>
            <w:r>
              <w:t>20-35% fat</w:t>
            </w:r>
          </w:p>
          <w:p w14:paraId="6C7B066E" w14:textId="77777777" w:rsidR="00314B7C" w:rsidRDefault="00314B7C" w:rsidP="00314B7C">
            <w:pPr>
              <w:pStyle w:val="ListBullet"/>
              <w:numPr>
                <w:ilvl w:val="0"/>
                <w:numId w:val="11"/>
              </w:numPr>
            </w:pPr>
            <w:r>
              <w:t>10-35% protein</w:t>
            </w:r>
          </w:p>
        </w:tc>
      </w:tr>
      <w:tr w:rsidR="00314B7C" w14:paraId="206E6EB4" w14:textId="77777777" w:rsidTr="00B70B57">
        <w:tc>
          <w:tcPr>
            <w:tcW w:w="4675" w:type="dxa"/>
          </w:tcPr>
          <w:p w14:paraId="4F6D7C9F" w14:textId="77777777" w:rsidR="00B70B57" w:rsidRDefault="00314B7C" w:rsidP="00B70B57">
            <w:pPr>
              <w:pStyle w:val="ListBullet"/>
              <w:numPr>
                <w:ilvl w:val="0"/>
                <w:numId w:val="0"/>
              </w:numPr>
            </w:pPr>
            <w:r>
              <w:t>Adequate Intake (AI)</w:t>
            </w:r>
          </w:p>
          <w:p w14:paraId="3652C584" w14:textId="77777777" w:rsidR="00314B7C" w:rsidRDefault="00314B7C" w:rsidP="00314B7C">
            <w:pPr>
              <w:pStyle w:val="ListBullet"/>
              <w:numPr>
                <w:ilvl w:val="0"/>
                <w:numId w:val="8"/>
              </w:numPr>
            </w:pPr>
            <w:r>
              <w:t>Healthy group of people in a particular life stage</w:t>
            </w:r>
          </w:p>
          <w:p w14:paraId="2070260E" w14:textId="77777777" w:rsidR="00314B7C" w:rsidRDefault="00314B7C" w:rsidP="00314B7C">
            <w:pPr>
              <w:pStyle w:val="ListBullet"/>
              <w:numPr>
                <w:ilvl w:val="0"/>
                <w:numId w:val="8"/>
              </w:numPr>
            </w:pPr>
            <w:r>
              <w:t>Exceeds EAR, below UL</w:t>
            </w:r>
          </w:p>
          <w:p w14:paraId="0970BD68" w14:textId="77777777" w:rsidR="00EE64AA" w:rsidRDefault="00EE64AA" w:rsidP="00EE64AA">
            <w:pPr>
              <w:pStyle w:val="ListBullet"/>
              <w:numPr>
                <w:ilvl w:val="0"/>
                <w:numId w:val="8"/>
              </w:numPr>
            </w:pPr>
            <w:r w:rsidRPr="00EE64AA">
              <w:lastRenderedPageBreak/>
              <w:t>Potassium AI = 3500mg/day.</w:t>
            </w:r>
          </w:p>
          <w:p w14:paraId="451EFBD9" w14:textId="77777777" w:rsidR="00314B7C" w:rsidRDefault="00314B7C" w:rsidP="00314B7C">
            <w:pPr>
              <w:pStyle w:val="ListBullet"/>
              <w:numPr>
                <w:ilvl w:val="0"/>
                <w:numId w:val="8"/>
              </w:numPr>
            </w:pPr>
            <w:r>
              <w:t>Used for nutrients that are hard to measure</w:t>
            </w:r>
          </w:p>
        </w:tc>
        <w:tc>
          <w:tcPr>
            <w:tcW w:w="4675" w:type="dxa"/>
          </w:tcPr>
          <w:p w14:paraId="50B08F18" w14:textId="77777777" w:rsidR="00B70B57" w:rsidRDefault="00B70B57" w:rsidP="00B70B57">
            <w:pPr>
              <w:pStyle w:val="ListBullet"/>
              <w:numPr>
                <w:ilvl w:val="0"/>
                <w:numId w:val="0"/>
              </w:numPr>
            </w:pPr>
          </w:p>
        </w:tc>
      </w:tr>
      <w:tr w:rsidR="00314B7C" w14:paraId="4D18A0B8" w14:textId="77777777" w:rsidTr="00B70B57">
        <w:tc>
          <w:tcPr>
            <w:tcW w:w="4675" w:type="dxa"/>
          </w:tcPr>
          <w:p w14:paraId="4799A0D8" w14:textId="77777777" w:rsidR="00B70B57" w:rsidRDefault="00314B7C" w:rsidP="00B70B57">
            <w:pPr>
              <w:pStyle w:val="ListBullet"/>
              <w:numPr>
                <w:ilvl w:val="0"/>
                <w:numId w:val="0"/>
              </w:numPr>
            </w:pPr>
            <w:r>
              <w:lastRenderedPageBreak/>
              <w:t>Upper Intake Level (UL)</w:t>
            </w:r>
          </w:p>
          <w:p w14:paraId="6BBC53CF" w14:textId="77777777" w:rsidR="00314B7C" w:rsidRDefault="00314B7C" w:rsidP="00314B7C">
            <w:pPr>
              <w:pStyle w:val="ListBullet"/>
              <w:numPr>
                <w:ilvl w:val="0"/>
                <w:numId w:val="9"/>
              </w:numPr>
            </w:pPr>
            <w:r>
              <w:t>Highest level of daily nutrient intake to be safe</w:t>
            </w:r>
          </w:p>
          <w:p w14:paraId="32E82822" w14:textId="77777777" w:rsidR="00314B7C" w:rsidRDefault="00314B7C" w:rsidP="00314B7C">
            <w:pPr>
              <w:pStyle w:val="ListBullet"/>
              <w:numPr>
                <w:ilvl w:val="0"/>
                <w:numId w:val="9"/>
              </w:numPr>
            </w:pPr>
            <w:r>
              <w:t>Avoid – especially with supplements</w:t>
            </w:r>
          </w:p>
        </w:tc>
        <w:tc>
          <w:tcPr>
            <w:tcW w:w="4675" w:type="dxa"/>
          </w:tcPr>
          <w:p w14:paraId="0F58649D" w14:textId="77777777" w:rsidR="00B70B57" w:rsidRDefault="00B70B57" w:rsidP="00B70B57">
            <w:pPr>
              <w:pStyle w:val="ListBullet"/>
              <w:numPr>
                <w:ilvl w:val="0"/>
                <w:numId w:val="0"/>
              </w:numPr>
            </w:pPr>
          </w:p>
        </w:tc>
      </w:tr>
    </w:tbl>
    <w:p w14:paraId="44DA89D6" w14:textId="77777777" w:rsidR="00B70B57" w:rsidRPr="00B70B57" w:rsidRDefault="00B70B57" w:rsidP="00B70B57">
      <w:pPr>
        <w:pStyle w:val="ListBullet"/>
        <w:numPr>
          <w:ilvl w:val="0"/>
          <w:numId w:val="0"/>
        </w:numPr>
        <w:ind w:left="432" w:hanging="432"/>
      </w:pPr>
    </w:p>
    <w:p w14:paraId="0EE6AC2A" w14:textId="77777777" w:rsidR="00B70B57" w:rsidRDefault="0064459B" w:rsidP="00B70B57">
      <w:pPr>
        <w:pStyle w:val="ListBullet"/>
        <w:numPr>
          <w:ilvl w:val="0"/>
          <w:numId w:val="0"/>
        </w:numPr>
        <w:ind w:left="432"/>
      </w:pPr>
      <w:r>
        <w:rPr>
          <w:noProof/>
          <w:lang w:eastAsia="en-US"/>
        </w:rPr>
        <w:drawing>
          <wp:inline distT="0" distB="0" distL="0" distR="0" wp14:anchorId="3EE1A049" wp14:editId="70CEE436">
            <wp:extent cx="5930900" cy="3149600"/>
            <wp:effectExtent l="0" t="0" r="12700" b="0"/>
            <wp:docPr id="1" name="Picture 1" descr="/Users/Jonas/Desktop/Screen Shot 2017-10-07 at 1.20.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onas/Desktop/Screen Shot 2017-10-07 at 1.20.28 PM.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30900" cy="3149600"/>
                    </a:xfrm>
                    <a:prstGeom prst="rect">
                      <a:avLst/>
                    </a:prstGeom>
                    <a:noFill/>
                    <a:ln>
                      <a:noFill/>
                    </a:ln>
                  </pic:spPr>
                </pic:pic>
              </a:graphicData>
            </a:graphic>
          </wp:inline>
        </w:drawing>
      </w:r>
    </w:p>
    <w:p w14:paraId="42677D6E" w14:textId="77777777" w:rsidR="0064459B" w:rsidRDefault="0064459B" w:rsidP="00B70B57">
      <w:pPr>
        <w:pStyle w:val="ListBullet"/>
        <w:numPr>
          <w:ilvl w:val="0"/>
          <w:numId w:val="0"/>
        </w:numPr>
        <w:ind w:left="432"/>
      </w:pPr>
    </w:p>
    <w:p w14:paraId="1743CB51" w14:textId="77777777" w:rsidR="0064459B" w:rsidRDefault="0064459B" w:rsidP="00B70B57">
      <w:pPr>
        <w:pStyle w:val="ListBullet"/>
        <w:numPr>
          <w:ilvl w:val="0"/>
          <w:numId w:val="0"/>
        </w:numPr>
        <w:ind w:left="432"/>
      </w:pPr>
      <w:r>
        <w:rPr>
          <w:b/>
        </w:rPr>
        <w:t>Personal Nutrient Intake Levels:</w:t>
      </w:r>
      <w:r>
        <w:t xml:space="preserve"> Nutrient recommendations vary depending</w:t>
      </w:r>
      <w:r w:rsidR="000920EB">
        <w:t xml:space="preserve"> on your country. Differences between countries indicate cultural differences and interpretations of scientific studies.</w:t>
      </w:r>
    </w:p>
    <w:p w14:paraId="1EDB9A8D" w14:textId="77777777" w:rsidR="0085442D" w:rsidRDefault="0085442D" w:rsidP="00B70B57">
      <w:pPr>
        <w:pStyle w:val="ListBullet"/>
        <w:numPr>
          <w:ilvl w:val="0"/>
          <w:numId w:val="0"/>
        </w:numPr>
        <w:ind w:left="432"/>
      </w:pPr>
    </w:p>
    <w:p w14:paraId="69C4C892" w14:textId="77777777" w:rsidR="0085442D" w:rsidRDefault="0085442D" w:rsidP="00B70B57">
      <w:pPr>
        <w:pStyle w:val="ListBullet"/>
        <w:numPr>
          <w:ilvl w:val="0"/>
          <w:numId w:val="0"/>
        </w:numPr>
        <w:ind w:left="432"/>
      </w:pPr>
      <w:r>
        <w:rPr>
          <w:b/>
        </w:rPr>
        <w:t>Nutrition Facts Table:</w:t>
      </w:r>
      <w:r>
        <w:t xml:space="preserve"> The table lists 13 core nutrients per serving in grams. % daily values are based on a 2,000-calorie diet. </w:t>
      </w:r>
      <w:r w:rsidR="00A968C7">
        <w:t>Excellent source of “x” nutrient must be at least 20% of daily value.</w:t>
      </w:r>
    </w:p>
    <w:p w14:paraId="3D4F6F77" w14:textId="77777777" w:rsidR="00372F6A" w:rsidRDefault="00372F6A" w:rsidP="00B70B57">
      <w:pPr>
        <w:pStyle w:val="ListBullet"/>
        <w:numPr>
          <w:ilvl w:val="0"/>
          <w:numId w:val="0"/>
        </w:numPr>
        <w:ind w:left="432"/>
      </w:pPr>
    </w:p>
    <w:p w14:paraId="2B740DAF" w14:textId="77777777" w:rsidR="00372F6A" w:rsidRDefault="00372F6A" w:rsidP="00B70B57">
      <w:pPr>
        <w:pStyle w:val="ListBullet"/>
        <w:numPr>
          <w:ilvl w:val="0"/>
          <w:numId w:val="0"/>
        </w:numPr>
        <w:ind w:left="432"/>
      </w:pPr>
    </w:p>
    <w:p w14:paraId="1E3DCA2B" w14:textId="77777777" w:rsidR="00372F6A" w:rsidRDefault="00372F6A" w:rsidP="00B70B57">
      <w:pPr>
        <w:pStyle w:val="ListBullet"/>
        <w:numPr>
          <w:ilvl w:val="0"/>
          <w:numId w:val="0"/>
        </w:numPr>
        <w:ind w:left="432"/>
      </w:pPr>
    </w:p>
    <w:p w14:paraId="4381940F" w14:textId="77777777" w:rsidR="00372F6A" w:rsidRDefault="00372F6A" w:rsidP="00372F6A">
      <w:pPr>
        <w:pStyle w:val="ListBullet"/>
        <w:numPr>
          <w:ilvl w:val="0"/>
          <w:numId w:val="0"/>
        </w:numPr>
        <w:ind w:left="432" w:hanging="432"/>
      </w:pPr>
      <w:r>
        <w:rPr>
          <w:b/>
        </w:rPr>
        <w:t>Major Food Groups</w:t>
      </w:r>
    </w:p>
    <w:p w14:paraId="5D19E561" w14:textId="77777777" w:rsidR="00372F6A" w:rsidRDefault="00372F6A" w:rsidP="00372F6A">
      <w:pPr>
        <w:pStyle w:val="ListBullet"/>
        <w:numPr>
          <w:ilvl w:val="0"/>
          <w:numId w:val="0"/>
        </w:numPr>
        <w:ind w:left="432" w:hanging="432"/>
      </w:pPr>
    </w:p>
    <w:tbl>
      <w:tblPr>
        <w:tblStyle w:val="TableGrid"/>
        <w:tblW w:w="0" w:type="auto"/>
        <w:tblInd w:w="432" w:type="dxa"/>
        <w:tblLook w:val="04A0" w:firstRow="1" w:lastRow="0" w:firstColumn="1" w:lastColumn="0" w:noHBand="0" w:noVBand="1"/>
      </w:tblPr>
      <w:tblGrid>
        <w:gridCol w:w="2887"/>
        <w:gridCol w:w="3052"/>
        <w:gridCol w:w="2979"/>
      </w:tblGrid>
      <w:tr w:rsidR="003F1E17" w14:paraId="149599F7" w14:textId="77777777" w:rsidTr="00372F6A">
        <w:tc>
          <w:tcPr>
            <w:tcW w:w="3116" w:type="dxa"/>
          </w:tcPr>
          <w:p w14:paraId="4581A396" w14:textId="77777777" w:rsidR="00372F6A" w:rsidRDefault="00372F6A" w:rsidP="00372F6A">
            <w:pPr>
              <w:pStyle w:val="ListBullet"/>
              <w:numPr>
                <w:ilvl w:val="0"/>
                <w:numId w:val="0"/>
              </w:numPr>
            </w:pPr>
          </w:p>
        </w:tc>
        <w:tc>
          <w:tcPr>
            <w:tcW w:w="3117" w:type="dxa"/>
          </w:tcPr>
          <w:p w14:paraId="196D9A2B" w14:textId="77777777" w:rsidR="00372F6A" w:rsidRPr="00372F6A" w:rsidRDefault="00372F6A" w:rsidP="00372F6A">
            <w:pPr>
              <w:pStyle w:val="ListBullet"/>
              <w:numPr>
                <w:ilvl w:val="0"/>
                <w:numId w:val="0"/>
              </w:numPr>
              <w:rPr>
                <w:b/>
              </w:rPr>
            </w:pPr>
            <w:r>
              <w:rPr>
                <w:b/>
              </w:rPr>
              <w:t>Nutrients</w:t>
            </w:r>
          </w:p>
        </w:tc>
        <w:tc>
          <w:tcPr>
            <w:tcW w:w="3117" w:type="dxa"/>
          </w:tcPr>
          <w:p w14:paraId="1CC033F2" w14:textId="77777777" w:rsidR="00372F6A" w:rsidRPr="003F1E17" w:rsidRDefault="003F1E17" w:rsidP="00372F6A">
            <w:pPr>
              <w:pStyle w:val="ListBullet"/>
              <w:numPr>
                <w:ilvl w:val="0"/>
                <w:numId w:val="0"/>
              </w:numPr>
            </w:pPr>
            <w:r>
              <w:rPr>
                <w:b/>
              </w:rPr>
              <w:t>Sources</w:t>
            </w:r>
          </w:p>
        </w:tc>
      </w:tr>
      <w:tr w:rsidR="003F1E17" w14:paraId="220AD278" w14:textId="77777777" w:rsidTr="00372F6A">
        <w:tc>
          <w:tcPr>
            <w:tcW w:w="3116" w:type="dxa"/>
          </w:tcPr>
          <w:p w14:paraId="4A406468" w14:textId="77777777" w:rsidR="00372F6A" w:rsidRPr="00372F6A" w:rsidRDefault="00372F6A" w:rsidP="00372F6A">
            <w:pPr>
              <w:pStyle w:val="ListBullet"/>
              <w:numPr>
                <w:ilvl w:val="0"/>
                <w:numId w:val="0"/>
              </w:numPr>
              <w:rPr>
                <w:b/>
              </w:rPr>
            </w:pPr>
            <w:r>
              <w:rPr>
                <w:b/>
              </w:rPr>
              <w:t>Grains</w:t>
            </w:r>
          </w:p>
        </w:tc>
        <w:tc>
          <w:tcPr>
            <w:tcW w:w="3117" w:type="dxa"/>
          </w:tcPr>
          <w:p w14:paraId="2358D528" w14:textId="77777777" w:rsidR="00372F6A" w:rsidRDefault="006A7F55" w:rsidP="006A7F55">
            <w:pPr>
              <w:pStyle w:val="ListBullet"/>
              <w:numPr>
                <w:ilvl w:val="0"/>
                <w:numId w:val="12"/>
              </w:numPr>
            </w:pPr>
            <w:r>
              <w:t>Carbohydrates</w:t>
            </w:r>
          </w:p>
          <w:p w14:paraId="21F61E2C" w14:textId="77777777" w:rsidR="006A7F55" w:rsidRDefault="006A7F55" w:rsidP="006A7F55">
            <w:pPr>
              <w:pStyle w:val="ListBullet"/>
              <w:numPr>
                <w:ilvl w:val="0"/>
                <w:numId w:val="12"/>
              </w:numPr>
            </w:pPr>
            <w:r>
              <w:t>Fiber</w:t>
            </w:r>
          </w:p>
          <w:p w14:paraId="79F05220" w14:textId="77777777" w:rsidR="006A7F55" w:rsidRDefault="006A7F55" w:rsidP="006A7F55">
            <w:pPr>
              <w:pStyle w:val="ListBullet"/>
              <w:numPr>
                <w:ilvl w:val="0"/>
                <w:numId w:val="12"/>
              </w:numPr>
            </w:pPr>
            <w:r>
              <w:t>Vitamins</w:t>
            </w:r>
          </w:p>
          <w:p w14:paraId="138B9528" w14:textId="77777777" w:rsidR="006A7F55" w:rsidRDefault="006A7F55" w:rsidP="006A7F55">
            <w:pPr>
              <w:pStyle w:val="ListBullet"/>
              <w:numPr>
                <w:ilvl w:val="0"/>
                <w:numId w:val="12"/>
              </w:numPr>
            </w:pPr>
            <w:r>
              <w:t>Magnesium</w:t>
            </w:r>
          </w:p>
          <w:p w14:paraId="6CE5D900" w14:textId="77777777" w:rsidR="006A7F55" w:rsidRDefault="006A7F55" w:rsidP="006A7F55">
            <w:pPr>
              <w:pStyle w:val="ListBullet"/>
              <w:numPr>
                <w:ilvl w:val="0"/>
                <w:numId w:val="12"/>
              </w:numPr>
            </w:pPr>
            <w:r>
              <w:t>Iron</w:t>
            </w:r>
          </w:p>
        </w:tc>
        <w:tc>
          <w:tcPr>
            <w:tcW w:w="3117" w:type="dxa"/>
          </w:tcPr>
          <w:p w14:paraId="48C2BB0D" w14:textId="77777777" w:rsidR="00372F6A" w:rsidRDefault="006A7F55" w:rsidP="006A7F55">
            <w:pPr>
              <w:pStyle w:val="ListBullet"/>
              <w:numPr>
                <w:ilvl w:val="0"/>
                <w:numId w:val="12"/>
              </w:numPr>
            </w:pPr>
            <w:r>
              <w:t>Wheats</w:t>
            </w:r>
          </w:p>
          <w:p w14:paraId="718ECAD8" w14:textId="77777777" w:rsidR="006A7F55" w:rsidRDefault="006A7F55" w:rsidP="006A7F55">
            <w:pPr>
              <w:pStyle w:val="ListBullet"/>
              <w:numPr>
                <w:ilvl w:val="0"/>
                <w:numId w:val="12"/>
              </w:numPr>
            </w:pPr>
            <w:r>
              <w:t>Oats</w:t>
            </w:r>
          </w:p>
          <w:p w14:paraId="0E08BA9B" w14:textId="77777777" w:rsidR="006A7F55" w:rsidRDefault="006A7F55" w:rsidP="006A7F55">
            <w:pPr>
              <w:pStyle w:val="ListBullet"/>
              <w:numPr>
                <w:ilvl w:val="0"/>
                <w:numId w:val="12"/>
              </w:numPr>
            </w:pPr>
            <w:r>
              <w:t>Corn</w:t>
            </w:r>
          </w:p>
          <w:p w14:paraId="7FEB82C7" w14:textId="77777777" w:rsidR="006A7F55" w:rsidRDefault="006A7F55" w:rsidP="006A7F55">
            <w:pPr>
              <w:pStyle w:val="ListBullet"/>
              <w:numPr>
                <w:ilvl w:val="0"/>
                <w:numId w:val="12"/>
              </w:numPr>
            </w:pPr>
            <w:r>
              <w:t>Rice</w:t>
            </w:r>
          </w:p>
          <w:p w14:paraId="09050E86" w14:textId="77777777" w:rsidR="006A7F55" w:rsidRDefault="006A7F55" w:rsidP="006A7F55">
            <w:pPr>
              <w:pStyle w:val="ListBullet"/>
              <w:numPr>
                <w:ilvl w:val="0"/>
                <w:numId w:val="12"/>
              </w:numPr>
            </w:pPr>
            <w:r>
              <w:t>Buckwheat</w:t>
            </w:r>
          </w:p>
        </w:tc>
      </w:tr>
      <w:tr w:rsidR="003F1E17" w14:paraId="578799F1" w14:textId="77777777" w:rsidTr="00372F6A">
        <w:tc>
          <w:tcPr>
            <w:tcW w:w="3116" w:type="dxa"/>
          </w:tcPr>
          <w:p w14:paraId="14390A62" w14:textId="77777777" w:rsidR="00372F6A" w:rsidRPr="00372F6A" w:rsidRDefault="00372F6A" w:rsidP="00372F6A">
            <w:pPr>
              <w:pStyle w:val="ListBullet"/>
              <w:numPr>
                <w:ilvl w:val="0"/>
                <w:numId w:val="0"/>
              </w:numPr>
              <w:rPr>
                <w:b/>
              </w:rPr>
            </w:pPr>
            <w:r>
              <w:rPr>
                <w:b/>
              </w:rPr>
              <w:t>Milk and Alternatives</w:t>
            </w:r>
          </w:p>
        </w:tc>
        <w:tc>
          <w:tcPr>
            <w:tcW w:w="3117" w:type="dxa"/>
          </w:tcPr>
          <w:p w14:paraId="6B4FFB56" w14:textId="77777777" w:rsidR="00372F6A" w:rsidRPr="006A7F55" w:rsidRDefault="006A7F55" w:rsidP="006A7F55">
            <w:pPr>
              <w:pStyle w:val="ListBullet"/>
              <w:numPr>
                <w:ilvl w:val="0"/>
                <w:numId w:val="13"/>
              </w:numPr>
              <w:rPr>
                <w:b/>
              </w:rPr>
            </w:pPr>
            <w:r w:rsidRPr="006A7F55">
              <w:rPr>
                <w:b/>
              </w:rPr>
              <w:t>Calcium</w:t>
            </w:r>
          </w:p>
          <w:p w14:paraId="7669F2BF" w14:textId="77777777" w:rsidR="006A7F55" w:rsidRDefault="006A7F55" w:rsidP="006A7F55">
            <w:pPr>
              <w:pStyle w:val="ListBullet"/>
              <w:numPr>
                <w:ilvl w:val="0"/>
                <w:numId w:val="13"/>
              </w:numPr>
            </w:pPr>
            <w:r>
              <w:t>Vitamins (A, D)</w:t>
            </w:r>
          </w:p>
          <w:p w14:paraId="599287CA" w14:textId="77777777" w:rsidR="006A7F55" w:rsidRDefault="006A7F55" w:rsidP="006A7F55">
            <w:pPr>
              <w:pStyle w:val="ListBullet"/>
              <w:numPr>
                <w:ilvl w:val="0"/>
                <w:numId w:val="13"/>
              </w:numPr>
            </w:pPr>
            <w:r>
              <w:t>Protein</w:t>
            </w:r>
          </w:p>
          <w:p w14:paraId="65703AB4" w14:textId="77777777" w:rsidR="006A7F55" w:rsidRDefault="006A7F55" w:rsidP="006A7F55">
            <w:pPr>
              <w:pStyle w:val="ListBullet"/>
              <w:numPr>
                <w:ilvl w:val="0"/>
                <w:numId w:val="13"/>
              </w:numPr>
            </w:pPr>
            <w:r>
              <w:t>Magnesium</w:t>
            </w:r>
          </w:p>
          <w:p w14:paraId="1D8901EE" w14:textId="77777777" w:rsidR="006A7F55" w:rsidRDefault="006A7F55" w:rsidP="006A7F55">
            <w:pPr>
              <w:pStyle w:val="ListBullet"/>
              <w:numPr>
                <w:ilvl w:val="0"/>
                <w:numId w:val="13"/>
              </w:numPr>
            </w:pPr>
            <w:r>
              <w:t>Phosphorus</w:t>
            </w:r>
          </w:p>
          <w:p w14:paraId="2C1BC893" w14:textId="77777777" w:rsidR="006A7F55" w:rsidRDefault="006A7F55" w:rsidP="006A7F55">
            <w:pPr>
              <w:pStyle w:val="ListBullet"/>
              <w:numPr>
                <w:ilvl w:val="0"/>
                <w:numId w:val="13"/>
              </w:numPr>
            </w:pPr>
            <w:r>
              <w:t>Potassium</w:t>
            </w:r>
          </w:p>
          <w:p w14:paraId="40EA8353" w14:textId="77777777" w:rsidR="006A7F55" w:rsidRDefault="006A7F55" w:rsidP="006A7F55">
            <w:pPr>
              <w:pStyle w:val="ListBullet"/>
              <w:numPr>
                <w:ilvl w:val="0"/>
                <w:numId w:val="13"/>
              </w:numPr>
            </w:pPr>
            <w:r>
              <w:t>Zinc</w:t>
            </w:r>
          </w:p>
        </w:tc>
        <w:tc>
          <w:tcPr>
            <w:tcW w:w="3117" w:type="dxa"/>
          </w:tcPr>
          <w:p w14:paraId="7FBCCB69" w14:textId="77777777" w:rsidR="00372F6A" w:rsidRDefault="006A7F55" w:rsidP="006A7F55">
            <w:pPr>
              <w:pStyle w:val="ListBullet"/>
              <w:numPr>
                <w:ilvl w:val="0"/>
                <w:numId w:val="13"/>
              </w:numPr>
            </w:pPr>
            <w:r>
              <w:t>Milk</w:t>
            </w:r>
          </w:p>
          <w:p w14:paraId="08D46732" w14:textId="77777777" w:rsidR="006A7F55" w:rsidRDefault="006A7F55" w:rsidP="006A7F55">
            <w:pPr>
              <w:pStyle w:val="ListBullet"/>
              <w:numPr>
                <w:ilvl w:val="0"/>
                <w:numId w:val="13"/>
              </w:numPr>
            </w:pPr>
            <w:r>
              <w:t>Cheese</w:t>
            </w:r>
          </w:p>
        </w:tc>
      </w:tr>
      <w:tr w:rsidR="003F1E17" w14:paraId="0B27BBC0" w14:textId="77777777" w:rsidTr="00372F6A">
        <w:tc>
          <w:tcPr>
            <w:tcW w:w="3116" w:type="dxa"/>
          </w:tcPr>
          <w:p w14:paraId="082995E9" w14:textId="77777777" w:rsidR="00372F6A" w:rsidRPr="00372F6A" w:rsidRDefault="00372F6A" w:rsidP="00372F6A">
            <w:pPr>
              <w:pStyle w:val="ListBullet"/>
              <w:numPr>
                <w:ilvl w:val="0"/>
                <w:numId w:val="0"/>
              </w:numPr>
              <w:rPr>
                <w:b/>
              </w:rPr>
            </w:pPr>
            <w:r>
              <w:rPr>
                <w:b/>
              </w:rPr>
              <w:t>Meat and Alternatives</w:t>
            </w:r>
          </w:p>
        </w:tc>
        <w:tc>
          <w:tcPr>
            <w:tcW w:w="3117" w:type="dxa"/>
          </w:tcPr>
          <w:p w14:paraId="3E68B993" w14:textId="77777777" w:rsidR="00372F6A" w:rsidRDefault="006A7F55" w:rsidP="006A7F55">
            <w:pPr>
              <w:pStyle w:val="ListBullet"/>
              <w:numPr>
                <w:ilvl w:val="0"/>
                <w:numId w:val="14"/>
              </w:numPr>
            </w:pPr>
            <w:r>
              <w:t>Protein</w:t>
            </w:r>
          </w:p>
          <w:p w14:paraId="52A42381" w14:textId="77777777" w:rsidR="006A7F55" w:rsidRDefault="006A7F55" w:rsidP="006A7F55">
            <w:pPr>
              <w:pStyle w:val="ListBullet"/>
              <w:numPr>
                <w:ilvl w:val="0"/>
                <w:numId w:val="14"/>
              </w:numPr>
            </w:pPr>
            <w:r>
              <w:t>Vitamins (B6,12)</w:t>
            </w:r>
          </w:p>
          <w:p w14:paraId="7DF2E34D" w14:textId="77777777" w:rsidR="006A7F55" w:rsidRDefault="006A7F55" w:rsidP="006A7F55">
            <w:pPr>
              <w:pStyle w:val="ListBullet"/>
              <w:numPr>
                <w:ilvl w:val="0"/>
                <w:numId w:val="14"/>
              </w:numPr>
            </w:pPr>
            <w:r>
              <w:t>Iron</w:t>
            </w:r>
          </w:p>
          <w:p w14:paraId="6A070033" w14:textId="77777777" w:rsidR="006A7F55" w:rsidRDefault="006A7F55" w:rsidP="006A7F55">
            <w:pPr>
              <w:pStyle w:val="ListBullet"/>
              <w:numPr>
                <w:ilvl w:val="0"/>
                <w:numId w:val="14"/>
              </w:numPr>
            </w:pPr>
            <w:r>
              <w:t>Zinc</w:t>
            </w:r>
          </w:p>
          <w:p w14:paraId="299F8EDA" w14:textId="77777777" w:rsidR="008A65EB" w:rsidRDefault="008A65EB" w:rsidP="008A65EB">
            <w:pPr>
              <w:pStyle w:val="ListBullet"/>
              <w:numPr>
                <w:ilvl w:val="0"/>
                <w:numId w:val="0"/>
              </w:numPr>
              <w:ind w:left="720"/>
            </w:pPr>
          </w:p>
          <w:p w14:paraId="6938115E" w14:textId="77777777" w:rsidR="008A65EB" w:rsidRDefault="008A65EB" w:rsidP="008A65EB">
            <w:pPr>
              <w:pStyle w:val="ListBullet"/>
              <w:numPr>
                <w:ilvl w:val="0"/>
                <w:numId w:val="14"/>
              </w:numPr>
            </w:pPr>
            <w:r>
              <w:t>Alternative, Fiber</w:t>
            </w:r>
          </w:p>
          <w:p w14:paraId="26FF2AA0" w14:textId="77777777" w:rsidR="008A65EB" w:rsidRDefault="008A65EB" w:rsidP="008A65EB">
            <w:pPr>
              <w:pStyle w:val="ListBullet"/>
              <w:numPr>
                <w:ilvl w:val="0"/>
                <w:numId w:val="14"/>
              </w:numPr>
            </w:pPr>
            <w:r>
              <w:t>Magnesium</w:t>
            </w:r>
          </w:p>
          <w:p w14:paraId="2613100C" w14:textId="77777777" w:rsidR="008A65EB" w:rsidRDefault="008A65EB" w:rsidP="008A65EB">
            <w:pPr>
              <w:pStyle w:val="ListBullet"/>
              <w:numPr>
                <w:ilvl w:val="0"/>
                <w:numId w:val="14"/>
              </w:numPr>
            </w:pPr>
            <w:r>
              <w:t>Potassium</w:t>
            </w:r>
          </w:p>
        </w:tc>
        <w:tc>
          <w:tcPr>
            <w:tcW w:w="3117" w:type="dxa"/>
          </w:tcPr>
          <w:p w14:paraId="445B609E" w14:textId="77777777" w:rsidR="00372F6A" w:rsidRDefault="008A65EB" w:rsidP="008A65EB">
            <w:pPr>
              <w:pStyle w:val="ListBullet"/>
              <w:numPr>
                <w:ilvl w:val="0"/>
                <w:numId w:val="14"/>
              </w:numPr>
            </w:pPr>
            <w:r>
              <w:t>Meat</w:t>
            </w:r>
          </w:p>
          <w:p w14:paraId="00967973" w14:textId="77777777" w:rsidR="008A65EB" w:rsidRDefault="008A65EB" w:rsidP="008A65EB">
            <w:pPr>
              <w:pStyle w:val="ListBullet"/>
              <w:numPr>
                <w:ilvl w:val="0"/>
                <w:numId w:val="14"/>
              </w:numPr>
            </w:pPr>
            <w:r>
              <w:t>Fish</w:t>
            </w:r>
          </w:p>
          <w:p w14:paraId="27BDE168" w14:textId="77777777" w:rsidR="008A65EB" w:rsidRDefault="008A65EB" w:rsidP="008A65EB">
            <w:pPr>
              <w:pStyle w:val="ListBullet"/>
              <w:numPr>
                <w:ilvl w:val="0"/>
                <w:numId w:val="14"/>
              </w:numPr>
            </w:pPr>
            <w:r>
              <w:t>Poultry</w:t>
            </w:r>
          </w:p>
          <w:p w14:paraId="3A7D2834" w14:textId="77777777" w:rsidR="008A65EB" w:rsidRDefault="008A65EB" w:rsidP="008A65EB">
            <w:pPr>
              <w:pStyle w:val="ListBullet"/>
              <w:numPr>
                <w:ilvl w:val="0"/>
                <w:numId w:val="0"/>
              </w:numPr>
              <w:ind w:left="360"/>
            </w:pPr>
          </w:p>
          <w:p w14:paraId="6E7C1490" w14:textId="77777777" w:rsidR="008A65EB" w:rsidRDefault="008A65EB" w:rsidP="008A65EB">
            <w:pPr>
              <w:pStyle w:val="ListBullet"/>
              <w:numPr>
                <w:ilvl w:val="0"/>
                <w:numId w:val="0"/>
              </w:numPr>
              <w:ind w:left="360"/>
            </w:pPr>
          </w:p>
          <w:p w14:paraId="292DCD5A" w14:textId="77777777" w:rsidR="008A65EB" w:rsidRDefault="008A65EB" w:rsidP="008A65EB">
            <w:pPr>
              <w:pStyle w:val="ListBullet"/>
              <w:numPr>
                <w:ilvl w:val="0"/>
                <w:numId w:val="14"/>
              </w:numPr>
            </w:pPr>
            <w:r>
              <w:t>Eggs</w:t>
            </w:r>
          </w:p>
          <w:p w14:paraId="5D2BC50B" w14:textId="77777777" w:rsidR="008A65EB" w:rsidRDefault="008A65EB" w:rsidP="008A65EB">
            <w:pPr>
              <w:pStyle w:val="ListBullet"/>
              <w:numPr>
                <w:ilvl w:val="0"/>
                <w:numId w:val="14"/>
              </w:numPr>
            </w:pPr>
            <w:r>
              <w:t>Legumes</w:t>
            </w:r>
            <w:r w:rsidR="004758CF">
              <w:t xml:space="preserve"> (beans, peas, lentils, peanuts) </w:t>
            </w:r>
          </w:p>
          <w:p w14:paraId="73331E8B" w14:textId="77777777" w:rsidR="008A65EB" w:rsidRDefault="008A65EB" w:rsidP="008A65EB">
            <w:pPr>
              <w:pStyle w:val="ListBullet"/>
              <w:numPr>
                <w:ilvl w:val="0"/>
                <w:numId w:val="14"/>
              </w:numPr>
            </w:pPr>
            <w:r>
              <w:t>Nuts, seeds</w:t>
            </w:r>
          </w:p>
        </w:tc>
      </w:tr>
      <w:tr w:rsidR="003F1E17" w14:paraId="4EE5F7A1" w14:textId="77777777" w:rsidTr="00372F6A">
        <w:tc>
          <w:tcPr>
            <w:tcW w:w="3116" w:type="dxa"/>
          </w:tcPr>
          <w:p w14:paraId="0E5A74F8" w14:textId="77777777" w:rsidR="00372F6A" w:rsidRPr="00372F6A" w:rsidRDefault="00372F6A" w:rsidP="00372F6A">
            <w:pPr>
              <w:pStyle w:val="ListBullet"/>
              <w:numPr>
                <w:ilvl w:val="0"/>
                <w:numId w:val="0"/>
              </w:numPr>
            </w:pPr>
            <w:r>
              <w:rPr>
                <w:b/>
              </w:rPr>
              <w:t>Vegetables and Fruit</w:t>
            </w:r>
          </w:p>
        </w:tc>
        <w:tc>
          <w:tcPr>
            <w:tcW w:w="3117" w:type="dxa"/>
          </w:tcPr>
          <w:p w14:paraId="3F45F4C2" w14:textId="77777777" w:rsidR="00372F6A" w:rsidRDefault="004758CF" w:rsidP="004758CF">
            <w:pPr>
              <w:pStyle w:val="ListBullet"/>
              <w:numPr>
                <w:ilvl w:val="0"/>
                <w:numId w:val="15"/>
              </w:numPr>
            </w:pPr>
            <w:r>
              <w:t>Carbohydrates</w:t>
            </w:r>
          </w:p>
          <w:p w14:paraId="79CB85D3" w14:textId="77777777" w:rsidR="004758CF" w:rsidRDefault="004758CF" w:rsidP="004758CF">
            <w:pPr>
              <w:pStyle w:val="ListBullet"/>
              <w:numPr>
                <w:ilvl w:val="0"/>
                <w:numId w:val="15"/>
              </w:numPr>
            </w:pPr>
            <w:r>
              <w:t>Fibers</w:t>
            </w:r>
          </w:p>
          <w:p w14:paraId="0FD9D735" w14:textId="77777777" w:rsidR="004758CF" w:rsidRDefault="004758CF" w:rsidP="004758CF">
            <w:pPr>
              <w:pStyle w:val="ListBullet"/>
              <w:numPr>
                <w:ilvl w:val="0"/>
                <w:numId w:val="15"/>
              </w:numPr>
            </w:pPr>
            <w:r>
              <w:t>Vitamins (</w:t>
            </w:r>
            <w:proofErr w:type="gramStart"/>
            <w:r>
              <w:t>A,C</w:t>
            </w:r>
            <w:proofErr w:type="gramEnd"/>
            <w:r>
              <w:t>,K)</w:t>
            </w:r>
          </w:p>
          <w:p w14:paraId="3321C0EE" w14:textId="77777777" w:rsidR="004758CF" w:rsidRDefault="004758CF" w:rsidP="004758CF">
            <w:pPr>
              <w:pStyle w:val="ListBullet"/>
              <w:numPr>
                <w:ilvl w:val="0"/>
                <w:numId w:val="15"/>
              </w:numPr>
            </w:pPr>
            <w:r>
              <w:t>Magnesium</w:t>
            </w:r>
          </w:p>
          <w:p w14:paraId="30F3388A" w14:textId="77777777" w:rsidR="004758CF" w:rsidRDefault="004758CF" w:rsidP="004758CF">
            <w:pPr>
              <w:pStyle w:val="ListBullet"/>
              <w:numPr>
                <w:ilvl w:val="0"/>
                <w:numId w:val="15"/>
              </w:numPr>
            </w:pPr>
            <w:r>
              <w:t>Potassium</w:t>
            </w:r>
          </w:p>
        </w:tc>
        <w:tc>
          <w:tcPr>
            <w:tcW w:w="3117" w:type="dxa"/>
          </w:tcPr>
          <w:p w14:paraId="7DCCC3F2" w14:textId="77777777" w:rsidR="004758CF" w:rsidRDefault="004758CF" w:rsidP="004758CF">
            <w:pPr>
              <w:pStyle w:val="ListBullet"/>
              <w:numPr>
                <w:ilvl w:val="0"/>
                <w:numId w:val="15"/>
              </w:numPr>
            </w:pPr>
            <w:r>
              <w:t>100% Fruit, vegetable juice</w:t>
            </w:r>
          </w:p>
          <w:p w14:paraId="3386157F" w14:textId="77777777" w:rsidR="004758CF" w:rsidRDefault="004758CF" w:rsidP="004758CF">
            <w:pPr>
              <w:pStyle w:val="ListBullet"/>
              <w:numPr>
                <w:ilvl w:val="0"/>
                <w:numId w:val="15"/>
              </w:numPr>
            </w:pPr>
            <w:r>
              <w:t>Vegetables</w:t>
            </w:r>
          </w:p>
          <w:p w14:paraId="39F38945" w14:textId="77777777" w:rsidR="004758CF" w:rsidRDefault="004758CF" w:rsidP="004758CF">
            <w:pPr>
              <w:pStyle w:val="ListBullet"/>
              <w:numPr>
                <w:ilvl w:val="0"/>
                <w:numId w:val="15"/>
              </w:numPr>
            </w:pPr>
            <w:r>
              <w:t>Fruits</w:t>
            </w:r>
          </w:p>
        </w:tc>
      </w:tr>
    </w:tbl>
    <w:p w14:paraId="6759B3FA" w14:textId="77777777" w:rsidR="00372F6A" w:rsidRDefault="00372F6A" w:rsidP="00372F6A">
      <w:pPr>
        <w:pStyle w:val="ListBullet"/>
        <w:numPr>
          <w:ilvl w:val="0"/>
          <w:numId w:val="0"/>
        </w:numPr>
        <w:ind w:left="432" w:hanging="432"/>
      </w:pPr>
    </w:p>
    <w:p w14:paraId="775A6B83" w14:textId="77777777" w:rsidR="004758CF" w:rsidRDefault="004758CF" w:rsidP="00372F6A">
      <w:pPr>
        <w:pStyle w:val="ListBullet"/>
        <w:numPr>
          <w:ilvl w:val="0"/>
          <w:numId w:val="0"/>
        </w:numPr>
        <w:ind w:left="432" w:hanging="432"/>
      </w:pPr>
    </w:p>
    <w:p w14:paraId="62DB7DCB" w14:textId="77777777" w:rsidR="004758CF" w:rsidRDefault="004758CF" w:rsidP="00372F6A">
      <w:pPr>
        <w:pStyle w:val="ListBullet"/>
        <w:numPr>
          <w:ilvl w:val="0"/>
          <w:numId w:val="0"/>
        </w:numPr>
        <w:ind w:left="432" w:hanging="432"/>
      </w:pPr>
    </w:p>
    <w:p w14:paraId="1975C2AB" w14:textId="77777777" w:rsidR="004758CF" w:rsidRDefault="004758CF" w:rsidP="00372F6A">
      <w:pPr>
        <w:pStyle w:val="ListBullet"/>
        <w:numPr>
          <w:ilvl w:val="0"/>
          <w:numId w:val="0"/>
        </w:numPr>
        <w:ind w:left="432" w:hanging="432"/>
        <w:rPr>
          <w:u w:val="single"/>
        </w:rPr>
      </w:pPr>
      <w:r>
        <w:rPr>
          <w:u w:val="single"/>
        </w:rPr>
        <w:t xml:space="preserve">Lecture 3 Notes – Atoms </w:t>
      </w:r>
      <w:r w:rsidRPr="004758CF">
        <w:rPr>
          <w:u w:val="single"/>
        </w:rPr>
        <w:sym w:font="Wingdings" w:char="F0E0"/>
      </w:r>
      <w:r>
        <w:rPr>
          <w:u w:val="single"/>
        </w:rPr>
        <w:t xml:space="preserve"> Organ systems – Digestive System – Circulation of Nutrients</w:t>
      </w:r>
    </w:p>
    <w:p w14:paraId="55B9DF81" w14:textId="77777777" w:rsidR="004758CF" w:rsidRDefault="004758CF" w:rsidP="00372F6A">
      <w:pPr>
        <w:pStyle w:val="ListBullet"/>
        <w:numPr>
          <w:ilvl w:val="0"/>
          <w:numId w:val="0"/>
        </w:numPr>
        <w:ind w:left="432" w:hanging="432"/>
        <w:rPr>
          <w:u w:val="single"/>
        </w:rPr>
      </w:pPr>
    </w:p>
    <w:p w14:paraId="56C03958" w14:textId="77777777" w:rsidR="004758CF" w:rsidRDefault="007619E8" w:rsidP="00372F6A">
      <w:pPr>
        <w:pStyle w:val="ListBullet"/>
        <w:numPr>
          <w:ilvl w:val="0"/>
          <w:numId w:val="0"/>
        </w:numPr>
        <w:ind w:left="432" w:hanging="432"/>
      </w:pPr>
      <w:r>
        <w:rPr>
          <w:b/>
        </w:rPr>
        <w:t>What is matter?</w:t>
      </w:r>
    </w:p>
    <w:p w14:paraId="2764CAE0" w14:textId="77777777" w:rsidR="007619E8" w:rsidRDefault="007619E8" w:rsidP="007619E8">
      <w:pPr>
        <w:pStyle w:val="ListBullet"/>
        <w:numPr>
          <w:ilvl w:val="0"/>
          <w:numId w:val="16"/>
        </w:numPr>
      </w:pPr>
      <w:r>
        <w:t>Made up of elements that take up space and have mass</w:t>
      </w:r>
    </w:p>
    <w:p w14:paraId="60C7A80C" w14:textId="77777777" w:rsidR="007619E8" w:rsidRDefault="007619E8" w:rsidP="007619E8">
      <w:pPr>
        <w:pStyle w:val="ListBullet"/>
        <w:numPr>
          <w:ilvl w:val="0"/>
          <w:numId w:val="16"/>
        </w:numPr>
      </w:pPr>
      <w:r>
        <w:t>Atom is smallest unit of matter</w:t>
      </w:r>
    </w:p>
    <w:p w14:paraId="6686C8CC" w14:textId="77777777" w:rsidR="007619E8" w:rsidRDefault="007619E8" w:rsidP="007619E8">
      <w:pPr>
        <w:pStyle w:val="ListBullet"/>
        <w:numPr>
          <w:ilvl w:val="0"/>
          <w:numId w:val="16"/>
        </w:numPr>
      </w:pPr>
      <w:r>
        <w:t>Organisms are composed of matter</w:t>
      </w:r>
    </w:p>
    <w:p w14:paraId="5BD21E4A" w14:textId="77777777" w:rsidR="007619E8" w:rsidRDefault="007619E8" w:rsidP="007619E8">
      <w:pPr>
        <w:pStyle w:val="ListBullet"/>
        <w:numPr>
          <w:ilvl w:val="0"/>
          <w:numId w:val="16"/>
        </w:numPr>
      </w:pPr>
      <w:r>
        <w:t>The human body is composed of matter representing 23 or more different elements but trillions of atoms.</w:t>
      </w:r>
    </w:p>
    <w:p w14:paraId="26E0D11B" w14:textId="77777777" w:rsidR="007619E8" w:rsidRDefault="007619E8" w:rsidP="007619E8">
      <w:pPr>
        <w:pStyle w:val="ListBullet"/>
        <w:numPr>
          <w:ilvl w:val="0"/>
          <w:numId w:val="16"/>
        </w:numPr>
      </w:pPr>
      <w:r>
        <w:t>92 natural elements.</w:t>
      </w:r>
    </w:p>
    <w:p w14:paraId="19C2B295" w14:textId="77777777" w:rsidR="007619E8" w:rsidRDefault="007619E8" w:rsidP="007619E8">
      <w:pPr>
        <w:pStyle w:val="ListBullet"/>
        <w:numPr>
          <w:ilvl w:val="0"/>
          <w:numId w:val="0"/>
        </w:numPr>
        <w:ind w:left="432" w:hanging="432"/>
      </w:pPr>
    </w:p>
    <w:p w14:paraId="5D49B354" w14:textId="77777777" w:rsidR="007619E8" w:rsidRDefault="007619E8" w:rsidP="007619E8">
      <w:pPr>
        <w:pStyle w:val="ListBullet"/>
        <w:numPr>
          <w:ilvl w:val="0"/>
          <w:numId w:val="0"/>
        </w:numPr>
        <w:ind w:left="432" w:hanging="432"/>
        <w:rPr>
          <w:b/>
        </w:rPr>
      </w:pPr>
      <w:r>
        <w:rPr>
          <w:b/>
        </w:rPr>
        <w:t>Atoms vs. Molecules vs. Compounds</w:t>
      </w:r>
    </w:p>
    <w:p w14:paraId="6F717601" w14:textId="77777777" w:rsidR="007619E8" w:rsidRDefault="007619E8" w:rsidP="007619E8">
      <w:pPr>
        <w:pStyle w:val="ListBullet"/>
        <w:numPr>
          <w:ilvl w:val="0"/>
          <w:numId w:val="0"/>
        </w:numPr>
        <w:ind w:left="432" w:hanging="432"/>
        <w:rPr>
          <w:b/>
        </w:rPr>
      </w:pPr>
    </w:p>
    <w:tbl>
      <w:tblPr>
        <w:tblStyle w:val="TableGrid"/>
        <w:tblW w:w="0" w:type="auto"/>
        <w:tblInd w:w="432" w:type="dxa"/>
        <w:tblLook w:val="04A0" w:firstRow="1" w:lastRow="0" w:firstColumn="1" w:lastColumn="0" w:noHBand="0" w:noVBand="1"/>
      </w:tblPr>
      <w:tblGrid>
        <w:gridCol w:w="2907"/>
        <w:gridCol w:w="3054"/>
        <w:gridCol w:w="2957"/>
      </w:tblGrid>
      <w:tr w:rsidR="002D1668" w14:paraId="6C901838" w14:textId="77777777" w:rsidTr="002D1668">
        <w:tc>
          <w:tcPr>
            <w:tcW w:w="3116" w:type="dxa"/>
          </w:tcPr>
          <w:p w14:paraId="6EC8F20E" w14:textId="77777777" w:rsidR="002D1668" w:rsidRDefault="002D1668" w:rsidP="007619E8">
            <w:pPr>
              <w:pStyle w:val="ListBullet"/>
              <w:numPr>
                <w:ilvl w:val="0"/>
                <w:numId w:val="0"/>
              </w:numPr>
            </w:pPr>
          </w:p>
        </w:tc>
        <w:tc>
          <w:tcPr>
            <w:tcW w:w="3117" w:type="dxa"/>
          </w:tcPr>
          <w:p w14:paraId="2DFB004B" w14:textId="77777777" w:rsidR="002D1668" w:rsidRPr="002D1668" w:rsidRDefault="002D1668" w:rsidP="007619E8">
            <w:pPr>
              <w:pStyle w:val="ListBullet"/>
              <w:numPr>
                <w:ilvl w:val="0"/>
                <w:numId w:val="0"/>
              </w:numPr>
            </w:pPr>
            <w:r>
              <w:rPr>
                <w:b/>
              </w:rPr>
              <w:t>Definition</w:t>
            </w:r>
          </w:p>
        </w:tc>
        <w:tc>
          <w:tcPr>
            <w:tcW w:w="3117" w:type="dxa"/>
          </w:tcPr>
          <w:p w14:paraId="114704CE" w14:textId="77777777" w:rsidR="002D1668" w:rsidRPr="002D1668" w:rsidRDefault="002D1668" w:rsidP="007619E8">
            <w:pPr>
              <w:pStyle w:val="ListBullet"/>
              <w:numPr>
                <w:ilvl w:val="0"/>
                <w:numId w:val="0"/>
              </w:numPr>
              <w:rPr>
                <w:b/>
              </w:rPr>
            </w:pPr>
            <w:r>
              <w:rPr>
                <w:b/>
              </w:rPr>
              <w:t>Examples</w:t>
            </w:r>
          </w:p>
        </w:tc>
      </w:tr>
      <w:tr w:rsidR="002D1668" w14:paraId="44E1498C" w14:textId="77777777" w:rsidTr="002D1668">
        <w:tc>
          <w:tcPr>
            <w:tcW w:w="3116" w:type="dxa"/>
          </w:tcPr>
          <w:p w14:paraId="6EFDFDD3" w14:textId="77777777" w:rsidR="002D1668" w:rsidRPr="002D1668" w:rsidRDefault="002D1668" w:rsidP="007619E8">
            <w:pPr>
              <w:pStyle w:val="ListBullet"/>
              <w:numPr>
                <w:ilvl w:val="0"/>
                <w:numId w:val="0"/>
              </w:numPr>
              <w:rPr>
                <w:b/>
              </w:rPr>
            </w:pPr>
            <w:r>
              <w:rPr>
                <w:b/>
              </w:rPr>
              <w:t>Atoms</w:t>
            </w:r>
          </w:p>
        </w:tc>
        <w:tc>
          <w:tcPr>
            <w:tcW w:w="3117" w:type="dxa"/>
          </w:tcPr>
          <w:p w14:paraId="20FF6DA2" w14:textId="77777777" w:rsidR="002D1668" w:rsidRDefault="002D1668" w:rsidP="002D1668">
            <w:pPr>
              <w:pStyle w:val="ListBullet"/>
              <w:numPr>
                <w:ilvl w:val="0"/>
                <w:numId w:val="17"/>
              </w:numPr>
            </w:pPr>
            <w:r>
              <w:t>Bond to each other to form molecules</w:t>
            </w:r>
          </w:p>
          <w:p w14:paraId="021D9B93" w14:textId="77777777" w:rsidR="002D1668" w:rsidRPr="002D1668" w:rsidRDefault="002D1668" w:rsidP="002D1668">
            <w:pPr>
              <w:pStyle w:val="ListBullet"/>
              <w:numPr>
                <w:ilvl w:val="0"/>
                <w:numId w:val="17"/>
              </w:numPr>
            </w:pPr>
            <w:r>
              <w:t>Come together to form chemical bonds</w:t>
            </w:r>
          </w:p>
        </w:tc>
        <w:tc>
          <w:tcPr>
            <w:tcW w:w="3117" w:type="dxa"/>
          </w:tcPr>
          <w:p w14:paraId="44E600F6" w14:textId="77777777" w:rsidR="002D1668" w:rsidRDefault="002D1668" w:rsidP="002D1668">
            <w:pPr>
              <w:pStyle w:val="ListBullet"/>
              <w:numPr>
                <w:ilvl w:val="0"/>
                <w:numId w:val="17"/>
              </w:numPr>
            </w:pPr>
            <w:r>
              <w:t>H</w:t>
            </w:r>
            <w:r>
              <w:rPr>
                <w:vertAlign w:val="subscript"/>
              </w:rPr>
              <w:t>2</w:t>
            </w:r>
            <w:r>
              <w:t xml:space="preserve"> – 2 atoms</w:t>
            </w:r>
          </w:p>
          <w:p w14:paraId="46BFBDCD" w14:textId="77777777" w:rsidR="002D1668" w:rsidRDefault="002D1668" w:rsidP="002D1668">
            <w:pPr>
              <w:pStyle w:val="ListBullet"/>
              <w:numPr>
                <w:ilvl w:val="0"/>
                <w:numId w:val="0"/>
              </w:numPr>
              <w:ind w:left="360"/>
            </w:pPr>
          </w:p>
        </w:tc>
      </w:tr>
      <w:tr w:rsidR="002D1668" w14:paraId="4FF97067" w14:textId="77777777" w:rsidTr="002D1668">
        <w:tc>
          <w:tcPr>
            <w:tcW w:w="3116" w:type="dxa"/>
          </w:tcPr>
          <w:p w14:paraId="11CF652A" w14:textId="77777777" w:rsidR="002D1668" w:rsidRPr="002D1668" w:rsidRDefault="002D1668" w:rsidP="007619E8">
            <w:pPr>
              <w:pStyle w:val="ListBullet"/>
              <w:numPr>
                <w:ilvl w:val="0"/>
                <w:numId w:val="0"/>
              </w:numPr>
              <w:rPr>
                <w:b/>
              </w:rPr>
            </w:pPr>
            <w:r>
              <w:rPr>
                <w:b/>
              </w:rPr>
              <w:t>Molecules</w:t>
            </w:r>
          </w:p>
        </w:tc>
        <w:tc>
          <w:tcPr>
            <w:tcW w:w="3117" w:type="dxa"/>
          </w:tcPr>
          <w:p w14:paraId="5C68C5E9" w14:textId="77777777" w:rsidR="002D1668" w:rsidRDefault="002D1668" w:rsidP="002D1668">
            <w:pPr>
              <w:pStyle w:val="ListBullet"/>
              <w:numPr>
                <w:ilvl w:val="0"/>
                <w:numId w:val="18"/>
              </w:numPr>
            </w:pPr>
            <w:r>
              <w:t>Groups of atoms bonded in specific configurations</w:t>
            </w:r>
          </w:p>
        </w:tc>
        <w:tc>
          <w:tcPr>
            <w:tcW w:w="3117" w:type="dxa"/>
          </w:tcPr>
          <w:p w14:paraId="3A7D6AB0" w14:textId="77777777" w:rsidR="002D1668" w:rsidRDefault="002D1668" w:rsidP="002D1668">
            <w:pPr>
              <w:pStyle w:val="ListBullet"/>
              <w:numPr>
                <w:ilvl w:val="0"/>
                <w:numId w:val="18"/>
              </w:numPr>
            </w:pPr>
            <w:r>
              <w:t>H</w:t>
            </w:r>
            <w:r>
              <w:rPr>
                <w:vertAlign w:val="subscript"/>
              </w:rPr>
              <w:t>2</w:t>
            </w:r>
            <w:r>
              <w:t>O – 3 atoms</w:t>
            </w:r>
          </w:p>
          <w:p w14:paraId="7872C31E" w14:textId="77777777" w:rsidR="002D1668" w:rsidRDefault="002D1668" w:rsidP="002D1668">
            <w:pPr>
              <w:pStyle w:val="ListBullet"/>
              <w:numPr>
                <w:ilvl w:val="0"/>
                <w:numId w:val="18"/>
              </w:numPr>
            </w:pPr>
            <w:r>
              <w:t>CO</w:t>
            </w:r>
            <w:r>
              <w:rPr>
                <w:vertAlign w:val="subscript"/>
              </w:rPr>
              <w:t>2</w:t>
            </w:r>
            <w:r>
              <w:t xml:space="preserve"> – 3 atoms</w:t>
            </w:r>
          </w:p>
          <w:p w14:paraId="65B4464A" w14:textId="77777777" w:rsidR="002D1668" w:rsidRDefault="002D1668" w:rsidP="002D1668">
            <w:pPr>
              <w:pStyle w:val="ListBullet"/>
              <w:numPr>
                <w:ilvl w:val="0"/>
                <w:numId w:val="18"/>
              </w:numPr>
            </w:pPr>
            <w:r>
              <w:t>C</w:t>
            </w:r>
            <w:r>
              <w:rPr>
                <w:vertAlign w:val="subscript"/>
              </w:rPr>
              <w:t>6</w:t>
            </w:r>
            <w:r>
              <w:t>H</w:t>
            </w:r>
            <w:r>
              <w:rPr>
                <w:vertAlign w:val="subscript"/>
              </w:rPr>
              <w:t>12</w:t>
            </w:r>
            <w:r>
              <w:t>O</w:t>
            </w:r>
            <w:r>
              <w:rPr>
                <w:vertAlign w:val="subscript"/>
              </w:rPr>
              <w:t>6</w:t>
            </w:r>
            <w:r>
              <w:t xml:space="preserve"> (glucose)</w:t>
            </w:r>
          </w:p>
        </w:tc>
      </w:tr>
      <w:tr w:rsidR="002D1668" w14:paraId="21CC3033" w14:textId="77777777" w:rsidTr="002D1668">
        <w:tc>
          <w:tcPr>
            <w:tcW w:w="3116" w:type="dxa"/>
          </w:tcPr>
          <w:p w14:paraId="2F5A125C" w14:textId="77777777" w:rsidR="002D1668" w:rsidRPr="002D1668" w:rsidRDefault="002D1668" w:rsidP="007619E8">
            <w:pPr>
              <w:pStyle w:val="ListBullet"/>
              <w:numPr>
                <w:ilvl w:val="0"/>
                <w:numId w:val="0"/>
              </w:numPr>
            </w:pPr>
            <w:r>
              <w:rPr>
                <w:b/>
              </w:rPr>
              <w:t>Compounds</w:t>
            </w:r>
          </w:p>
        </w:tc>
        <w:tc>
          <w:tcPr>
            <w:tcW w:w="3117" w:type="dxa"/>
          </w:tcPr>
          <w:p w14:paraId="2D7F1F53" w14:textId="77777777" w:rsidR="002D1668" w:rsidRDefault="002D1668" w:rsidP="002D1668">
            <w:pPr>
              <w:pStyle w:val="ListBullet"/>
              <w:numPr>
                <w:ilvl w:val="0"/>
                <w:numId w:val="19"/>
              </w:numPr>
            </w:pPr>
            <w:r>
              <w:t xml:space="preserve">Molecules containing 2 or more elements </w:t>
            </w:r>
            <w:r>
              <w:lastRenderedPageBreak/>
              <w:t>are also compounds</w:t>
            </w:r>
          </w:p>
        </w:tc>
        <w:tc>
          <w:tcPr>
            <w:tcW w:w="3117" w:type="dxa"/>
          </w:tcPr>
          <w:p w14:paraId="00E18D12" w14:textId="77777777" w:rsidR="002D1668" w:rsidRDefault="002D1668" w:rsidP="002D1668">
            <w:pPr>
              <w:pStyle w:val="ListBullet"/>
              <w:numPr>
                <w:ilvl w:val="0"/>
                <w:numId w:val="19"/>
              </w:numPr>
            </w:pPr>
            <w:r>
              <w:lastRenderedPageBreak/>
              <w:t>H</w:t>
            </w:r>
            <w:r>
              <w:rPr>
                <w:vertAlign w:val="subscript"/>
              </w:rPr>
              <w:t>2</w:t>
            </w:r>
            <w:r>
              <w:t>O</w:t>
            </w:r>
          </w:p>
          <w:p w14:paraId="67ED9DD0" w14:textId="77777777" w:rsidR="002D1668" w:rsidRDefault="002D1668" w:rsidP="002D1668">
            <w:pPr>
              <w:pStyle w:val="ListBullet"/>
              <w:numPr>
                <w:ilvl w:val="0"/>
                <w:numId w:val="19"/>
              </w:numPr>
            </w:pPr>
            <w:r>
              <w:t>C</w:t>
            </w:r>
            <w:r>
              <w:rPr>
                <w:vertAlign w:val="subscript"/>
              </w:rPr>
              <w:t>18</w:t>
            </w:r>
            <w:r>
              <w:t>H</w:t>
            </w:r>
            <w:r>
              <w:rPr>
                <w:vertAlign w:val="subscript"/>
              </w:rPr>
              <w:t>30</w:t>
            </w:r>
            <w:r>
              <w:t>O</w:t>
            </w:r>
            <w:r>
              <w:rPr>
                <w:vertAlign w:val="subscript"/>
              </w:rPr>
              <w:t>2</w:t>
            </w:r>
          </w:p>
        </w:tc>
      </w:tr>
    </w:tbl>
    <w:p w14:paraId="3161C83B" w14:textId="77777777" w:rsidR="007619E8" w:rsidRDefault="007619E8" w:rsidP="007619E8">
      <w:pPr>
        <w:pStyle w:val="ListBullet"/>
        <w:numPr>
          <w:ilvl w:val="0"/>
          <w:numId w:val="0"/>
        </w:numPr>
        <w:ind w:left="432" w:hanging="432"/>
      </w:pPr>
    </w:p>
    <w:p w14:paraId="0F4B3FA7" w14:textId="77777777" w:rsidR="002D1668" w:rsidRDefault="002D1668" w:rsidP="007619E8">
      <w:pPr>
        <w:pStyle w:val="ListBullet"/>
        <w:numPr>
          <w:ilvl w:val="0"/>
          <w:numId w:val="0"/>
        </w:numPr>
        <w:ind w:left="432" w:hanging="432"/>
      </w:pPr>
      <w:r>
        <w:rPr>
          <w:b/>
        </w:rPr>
        <w:t>Atoms:</w:t>
      </w:r>
      <w:r>
        <w:t xml:space="preserve"> Atoms are composed of subatomic particles, neutrons and electrons. </w:t>
      </w:r>
      <w:r w:rsidR="00FC46DA">
        <w:t>Made up of 3 subatomic particles, protons, neutrons, electrons.</w:t>
      </w:r>
    </w:p>
    <w:p w14:paraId="54D59054" w14:textId="77777777" w:rsidR="00167992" w:rsidRDefault="00167992" w:rsidP="007619E8">
      <w:pPr>
        <w:pStyle w:val="ListBullet"/>
        <w:numPr>
          <w:ilvl w:val="0"/>
          <w:numId w:val="0"/>
        </w:numPr>
        <w:ind w:left="432" w:hanging="432"/>
      </w:pPr>
    </w:p>
    <w:p w14:paraId="200EDC3B" w14:textId="77777777" w:rsidR="00167992" w:rsidRDefault="00167992" w:rsidP="007619E8">
      <w:pPr>
        <w:pStyle w:val="ListBullet"/>
        <w:numPr>
          <w:ilvl w:val="0"/>
          <w:numId w:val="0"/>
        </w:numPr>
        <w:ind w:left="432" w:hanging="432"/>
      </w:pPr>
      <w:r>
        <w:rPr>
          <w:b/>
        </w:rPr>
        <w:t>Electrons:</w:t>
      </w:r>
      <w:r w:rsidR="00D07AE2">
        <w:t xml:space="preserve"> Form cloud around nucleus. Distribution of electrons within the shells determines how a</w:t>
      </w:r>
      <w:r w:rsidR="006C1FE0">
        <w:t>n</w:t>
      </w:r>
      <w:r w:rsidR="00D07AE2">
        <w:t xml:space="preserve"> atom chemically behaves. </w:t>
      </w:r>
      <w:r w:rsidR="006C1FE0">
        <w:t>Valence electrons are electrons that are on the outermost shell, the valence shell. The valence shell is full when it has 8 orbiting electrons. Full shells = chemically inert.</w:t>
      </w:r>
      <w:r w:rsidR="005523EF">
        <w:t xml:space="preserve"> Hydrogen only needs 2 in its valence shell.</w:t>
      </w:r>
    </w:p>
    <w:p w14:paraId="7523849E" w14:textId="77777777" w:rsidR="005523EF" w:rsidRDefault="005523EF" w:rsidP="007619E8">
      <w:pPr>
        <w:pStyle w:val="ListBullet"/>
        <w:numPr>
          <w:ilvl w:val="0"/>
          <w:numId w:val="0"/>
        </w:numPr>
        <w:ind w:left="432" w:hanging="432"/>
      </w:pPr>
    </w:p>
    <w:p w14:paraId="6EA3A2A6" w14:textId="77777777" w:rsidR="005523EF" w:rsidRDefault="005523EF" w:rsidP="007619E8">
      <w:pPr>
        <w:pStyle w:val="ListBullet"/>
        <w:numPr>
          <w:ilvl w:val="0"/>
          <w:numId w:val="0"/>
        </w:numPr>
        <w:ind w:left="432" w:hanging="432"/>
      </w:pPr>
      <w:r>
        <w:rPr>
          <w:b/>
        </w:rPr>
        <w:t xml:space="preserve">Chemistry Golden Rule #1: </w:t>
      </w:r>
      <w:r>
        <w:t>Atoms with incomplete shells can share or transfer electrons with certain other atoms via chemical bonds.</w:t>
      </w:r>
    </w:p>
    <w:p w14:paraId="16A3A0E2" w14:textId="77777777" w:rsidR="002F4BB3" w:rsidRDefault="002F4BB3" w:rsidP="007619E8">
      <w:pPr>
        <w:pStyle w:val="ListBullet"/>
        <w:numPr>
          <w:ilvl w:val="0"/>
          <w:numId w:val="0"/>
        </w:numPr>
        <w:ind w:left="432" w:hanging="432"/>
      </w:pPr>
    </w:p>
    <w:p w14:paraId="1E5FCB35" w14:textId="77777777" w:rsidR="002F4BB3" w:rsidRPr="002F4BB3" w:rsidRDefault="002F4BB3" w:rsidP="007619E8">
      <w:pPr>
        <w:pStyle w:val="ListBullet"/>
        <w:numPr>
          <w:ilvl w:val="0"/>
          <w:numId w:val="0"/>
        </w:numPr>
        <w:ind w:left="432" w:hanging="432"/>
      </w:pPr>
      <w:r>
        <w:rPr>
          <w:b/>
        </w:rPr>
        <w:t>Electronegativity</w:t>
      </w:r>
      <w:r>
        <w:t>: Ability of an atom to attract shared electrons.</w:t>
      </w:r>
    </w:p>
    <w:p w14:paraId="5C036035" w14:textId="77777777" w:rsidR="002F4BB3" w:rsidRDefault="002F4BB3" w:rsidP="007619E8">
      <w:pPr>
        <w:pStyle w:val="ListBullet"/>
        <w:numPr>
          <w:ilvl w:val="0"/>
          <w:numId w:val="0"/>
        </w:numPr>
        <w:ind w:left="432" w:hanging="432"/>
      </w:pPr>
    </w:p>
    <w:tbl>
      <w:tblPr>
        <w:tblStyle w:val="TableGrid"/>
        <w:tblW w:w="0" w:type="auto"/>
        <w:tblInd w:w="432" w:type="dxa"/>
        <w:tblLook w:val="04A0" w:firstRow="1" w:lastRow="0" w:firstColumn="1" w:lastColumn="0" w:noHBand="0" w:noVBand="1"/>
      </w:tblPr>
      <w:tblGrid>
        <w:gridCol w:w="2982"/>
        <w:gridCol w:w="3038"/>
        <w:gridCol w:w="2898"/>
      </w:tblGrid>
      <w:tr w:rsidR="002F4BB3" w14:paraId="41916D06" w14:textId="77777777" w:rsidTr="002F4BB3">
        <w:tc>
          <w:tcPr>
            <w:tcW w:w="3116" w:type="dxa"/>
          </w:tcPr>
          <w:p w14:paraId="088EB4B0" w14:textId="77777777" w:rsidR="002F4BB3" w:rsidRPr="002F4BB3" w:rsidRDefault="002F4BB3" w:rsidP="007619E8">
            <w:pPr>
              <w:pStyle w:val="ListBullet"/>
              <w:numPr>
                <w:ilvl w:val="0"/>
                <w:numId w:val="0"/>
              </w:numPr>
            </w:pPr>
            <w:r>
              <w:rPr>
                <w:b/>
              </w:rPr>
              <w:t>Chemical Bonds</w:t>
            </w:r>
          </w:p>
        </w:tc>
        <w:tc>
          <w:tcPr>
            <w:tcW w:w="3117" w:type="dxa"/>
          </w:tcPr>
          <w:p w14:paraId="65B678D6" w14:textId="77777777" w:rsidR="002F4BB3" w:rsidRDefault="002F4BB3" w:rsidP="007619E8">
            <w:pPr>
              <w:pStyle w:val="ListBullet"/>
              <w:numPr>
                <w:ilvl w:val="0"/>
                <w:numId w:val="0"/>
              </w:numPr>
            </w:pPr>
          </w:p>
        </w:tc>
        <w:tc>
          <w:tcPr>
            <w:tcW w:w="3117" w:type="dxa"/>
          </w:tcPr>
          <w:p w14:paraId="24468CB9" w14:textId="77777777" w:rsidR="002F4BB3" w:rsidRDefault="002F4BB3" w:rsidP="007619E8">
            <w:pPr>
              <w:pStyle w:val="ListBullet"/>
              <w:numPr>
                <w:ilvl w:val="0"/>
                <w:numId w:val="0"/>
              </w:numPr>
            </w:pPr>
          </w:p>
        </w:tc>
      </w:tr>
      <w:tr w:rsidR="002F4BB3" w14:paraId="00472B8A" w14:textId="77777777" w:rsidTr="002F4BB3">
        <w:tc>
          <w:tcPr>
            <w:tcW w:w="3116" w:type="dxa"/>
          </w:tcPr>
          <w:p w14:paraId="03105487" w14:textId="77777777" w:rsidR="002F4BB3" w:rsidRDefault="002F4BB3" w:rsidP="007619E8">
            <w:pPr>
              <w:pStyle w:val="ListBullet"/>
              <w:numPr>
                <w:ilvl w:val="0"/>
                <w:numId w:val="0"/>
              </w:numPr>
            </w:pPr>
            <w:r>
              <w:t>Covalent Bond</w:t>
            </w:r>
          </w:p>
        </w:tc>
        <w:tc>
          <w:tcPr>
            <w:tcW w:w="3117" w:type="dxa"/>
          </w:tcPr>
          <w:p w14:paraId="24876E40" w14:textId="77777777" w:rsidR="002F4BB3" w:rsidRDefault="002F4BB3" w:rsidP="002F4BB3">
            <w:pPr>
              <w:pStyle w:val="ListBullet"/>
              <w:numPr>
                <w:ilvl w:val="0"/>
                <w:numId w:val="20"/>
              </w:numPr>
            </w:pPr>
            <w:r>
              <w:t>Atoms sharing electrons</w:t>
            </w:r>
          </w:p>
        </w:tc>
        <w:tc>
          <w:tcPr>
            <w:tcW w:w="3117" w:type="dxa"/>
          </w:tcPr>
          <w:p w14:paraId="7A9D515C" w14:textId="77777777" w:rsidR="002F4BB3" w:rsidRDefault="002F4BB3" w:rsidP="007619E8">
            <w:pPr>
              <w:pStyle w:val="ListBullet"/>
              <w:numPr>
                <w:ilvl w:val="0"/>
                <w:numId w:val="0"/>
              </w:numPr>
            </w:pPr>
          </w:p>
        </w:tc>
      </w:tr>
      <w:tr w:rsidR="002F4BB3" w14:paraId="55E9FC15" w14:textId="77777777" w:rsidTr="002F4BB3">
        <w:tc>
          <w:tcPr>
            <w:tcW w:w="3116" w:type="dxa"/>
          </w:tcPr>
          <w:p w14:paraId="455DFD03" w14:textId="77777777" w:rsidR="002F4BB3" w:rsidRDefault="002F4BB3" w:rsidP="007619E8">
            <w:pPr>
              <w:pStyle w:val="ListBullet"/>
              <w:numPr>
                <w:ilvl w:val="0"/>
                <w:numId w:val="0"/>
              </w:numPr>
            </w:pPr>
            <w:r>
              <w:t>Ionic Bond</w:t>
            </w:r>
          </w:p>
        </w:tc>
        <w:tc>
          <w:tcPr>
            <w:tcW w:w="3117" w:type="dxa"/>
          </w:tcPr>
          <w:p w14:paraId="41C0388E" w14:textId="77777777" w:rsidR="002F4BB3" w:rsidRPr="00AD11C4" w:rsidRDefault="00AD11C4" w:rsidP="00AD11C4">
            <w:pPr>
              <w:pStyle w:val="ListBullet"/>
              <w:numPr>
                <w:ilvl w:val="0"/>
                <w:numId w:val="20"/>
              </w:numPr>
            </w:pPr>
            <w:r>
              <w:t>Transfer of electrons from one atom to another</w:t>
            </w:r>
          </w:p>
        </w:tc>
        <w:tc>
          <w:tcPr>
            <w:tcW w:w="3117" w:type="dxa"/>
          </w:tcPr>
          <w:p w14:paraId="064666FF" w14:textId="77777777" w:rsidR="002F4BB3" w:rsidRDefault="002F4BB3" w:rsidP="007619E8">
            <w:pPr>
              <w:pStyle w:val="ListBullet"/>
              <w:numPr>
                <w:ilvl w:val="0"/>
                <w:numId w:val="0"/>
              </w:numPr>
            </w:pPr>
          </w:p>
        </w:tc>
      </w:tr>
    </w:tbl>
    <w:p w14:paraId="0C789B5B" w14:textId="77777777" w:rsidR="002F4BB3" w:rsidRPr="002F4BB3" w:rsidRDefault="002F4BB3" w:rsidP="007619E8">
      <w:pPr>
        <w:pStyle w:val="ListBullet"/>
        <w:numPr>
          <w:ilvl w:val="0"/>
          <w:numId w:val="0"/>
        </w:numPr>
        <w:ind w:left="432" w:hanging="432"/>
      </w:pPr>
    </w:p>
    <w:p w14:paraId="09ECB0DA" w14:textId="77777777" w:rsidR="007619E8" w:rsidRDefault="00AD11C4" w:rsidP="007619E8">
      <w:pPr>
        <w:pStyle w:val="ListBullet"/>
        <w:numPr>
          <w:ilvl w:val="0"/>
          <w:numId w:val="0"/>
        </w:numPr>
        <w:ind w:left="432" w:hanging="432"/>
      </w:pPr>
      <w:r>
        <w:rPr>
          <w:b/>
        </w:rPr>
        <w:t>Solution:</w:t>
      </w:r>
      <w:r>
        <w:t xml:space="preserve"> Evenly distributed mixture of two or more compounds. </w:t>
      </w:r>
    </w:p>
    <w:p w14:paraId="584956E9" w14:textId="77777777" w:rsidR="00AD11C4" w:rsidRDefault="00AD11C4" w:rsidP="00AD11C4">
      <w:pPr>
        <w:pStyle w:val="ListBullet"/>
        <w:numPr>
          <w:ilvl w:val="0"/>
          <w:numId w:val="20"/>
        </w:numPr>
      </w:pPr>
      <w:r>
        <w:t>Primary component = solvent</w:t>
      </w:r>
    </w:p>
    <w:p w14:paraId="10981FEF" w14:textId="77777777" w:rsidR="00AD11C4" w:rsidRDefault="00AD11C4" w:rsidP="00AD11C4">
      <w:pPr>
        <w:pStyle w:val="ListBullet"/>
        <w:numPr>
          <w:ilvl w:val="0"/>
          <w:numId w:val="20"/>
        </w:numPr>
      </w:pPr>
      <w:r>
        <w:t>Lesser component = solute</w:t>
      </w:r>
    </w:p>
    <w:p w14:paraId="370DCDE5" w14:textId="77777777" w:rsidR="00AD11C4" w:rsidRDefault="00AD11C4" w:rsidP="00AD11C4">
      <w:pPr>
        <w:pStyle w:val="ListBullet"/>
        <w:numPr>
          <w:ilvl w:val="0"/>
          <w:numId w:val="0"/>
        </w:numPr>
        <w:ind w:left="432" w:hanging="432"/>
      </w:pPr>
    </w:p>
    <w:p w14:paraId="27A09B44" w14:textId="77777777" w:rsidR="00AD11C4" w:rsidRDefault="00AD11C4" w:rsidP="00AD11C4">
      <w:pPr>
        <w:pStyle w:val="ListBullet"/>
        <w:numPr>
          <w:ilvl w:val="0"/>
          <w:numId w:val="0"/>
        </w:numPr>
        <w:ind w:left="432" w:hanging="432"/>
      </w:pPr>
      <w:r>
        <w:rPr>
          <w:b/>
        </w:rPr>
        <w:lastRenderedPageBreak/>
        <w:t>Aqueous solution:</w:t>
      </w:r>
      <w:r>
        <w:t xml:space="preserve"> Water is the solvent. Like beer, water, blood, fluid within/between cells etc.</w:t>
      </w:r>
    </w:p>
    <w:p w14:paraId="577147B5" w14:textId="77777777" w:rsidR="00AD11C4" w:rsidRDefault="00AD11C4" w:rsidP="00AD11C4">
      <w:pPr>
        <w:pStyle w:val="ListBullet"/>
        <w:numPr>
          <w:ilvl w:val="0"/>
          <w:numId w:val="0"/>
        </w:numPr>
        <w:ind w:left="432" w:hanging="432"/>
      </w:pPr>
    </w:p>
    <w:p w14:paraId="2FD8D9F3" w14:textId="77777777" w:rsidR="00AD11C4" w:rsidRDefault="00AD11C4" w:rsidP="00AD11C4">
      <w:pPr>
        <w:pStyle w:val="ListBullet"/>
        <w:numPr>
          <w:ilvl w:val="0"/>
          <w:numId w:val="0"/>
        </w:numPr>
        <w:ind w:left="432" w:hanging="432"/>
      </w:pPr>
      <w:r>
        <w:rPr>
          <w:b/>
        </w:rPr>
        <w:t>Blood:</w:t>
      </w:r>
      <w:r>
        <w:t xml:space="preserve"> Composed of plasma and cells. Plasma contains nutrients from your diet and water (90%). Cells include red blood cells (45% of blood) which carry oxygen and CO</w:t>
      </w:r>
      <w:r>
        <w:rPr>
          <w:vertAlign w:val="subscript"/>
        </w:rPr>
        <w:t>2</w:t>
      </w:r>
      <w:r>
        <w:t xml:space="preserve"> and white blood cells (&lt;1% of blood). </w:t>
      </w:r>
    </w:p>
    <w:p w14:paraId="2D2E0809" w14:textId="77777777" w:rsidR="00AD11C4" w:rsidRDefault="00AD11C4" w:rsidP="00AD11C4">
      <w:pPr>
        <w:pStyle w:val="ListBullet"/>
        <w:numPr>
          <w:ilvl w:val="0"/>
          <w:numId w:val="0"/>
        </w:numPr>
        <w:ind w:left="432" w:hanging="432"/>
      </w:pPr>
      <w:r>
        <w:rPr>
          <w:noProof/>
          <w:lang w:eastAsia="en-US"/>
        </w:rPr>
        <w:drawing>
          <wp:inline distT="0" distB="0" distL="0" distR="0" wp14:anchorId="4C15E7B3" wp14:editId="7F669012">
            <wp:extent cx="1730108" cy="2834640"/>
            <wp:effectExtent l="0" t="0" r="0" b="10160"/>
            <wp:docPr id="2" name="Picture 2" descr="/Users/Jonas/Desktop/Screen Shot 2017-10-07 at 2.42.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Jonas/Desktop/Screen Shot 2017-10-07 at 2.42.15 P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41785" cy="2853773"/>
                    </a:xfrm>
                    <a:prstGeom prst="rect">
                      <a:avLst/>
                    </a:prstGeom>
                    <a:noFill/>
                    <a:ln>
                      <a:noFill/>
                    </a:ln>
                  </pic:spPr>
                </pic:pic>
              </a:graphicData>
            </a:graphic>
          </wp:inline>
        </w:drawing>
      </w:r>
    </w:p>
    <w:p w14:paraId="59F7030E" w14:textId="77777777" w:rsidR="00AD11C4" w:rsidRDefault="00AD11C4" w:rsidP="00AD11C4">
      <w:pPr>
        <w:pStyle w:val="ListBullet"/>
        <w:numPr>
          <w:ilvl w:val="0"/>
          <w:numId w:val="0"/>
        </w:numPr>
        <w:ind w:left="432" w:hanging="432"/>
      </w:pPr>
      <w:r>
        <w:t>Liquid around the cells contain nutrients from digested food.</w:t>
      </w:r>
    </w:p>
    <w:p w14:paraId="743D1C5B" w14:textId="77777777" w:rsidR="00AD11C4" w:rsidRDefault="00AD11C4" w:rsidP="00AD11C4">
      <w:pPr>
        <w:pStyle w:val="ListBullet"/>
        <w:numPr>
          <w:ilvl w:val="0"/>
          <w:numId w:val="0"/>
        </w:numPr>
        <w:ind w:left="432" w:hanging="432"/>
      </w:pPr>
    </w:p>
    <w:p w14:paraId="6775BAF4" w14:textId="77777777" w:rsidR="00AD11C4" w:rsidRDefault="00AD11C4" w:rsidP="00AD11C4">
      <w:pPr>
        <w:pStyle w:val="ListBullet"/>
        <w:numPr>
          <w:ilvl w:val="0"/>
          <w:numId w:val="0"/>
        </w:numPr>
        <w:ind w:left="432" w:hanging="432"/>
      </w:pPr>
      <w:r>
        <w:rPr>
          <w:b/>
        </w:rPr>
        <w:t>Golden Chemistry Rule #2:</w:t>
      </w:r>
      <w:r>
        <w:t xml:space="preserve"> Oxygen atom is very electronegative. In a water molecule, the electrons between both elements are attracted to oxygen causing a partial negativ</w:t>
      </w:r>
      <w:r w:rsidR="00773AC9">
        <w:t xml:space="preserve">e charge around the oxygen atom and a positive charge around hydrogen atoms. Molecules like this are called </w:t>
      </w:r>
      <w:r w:rsidR="00773AC9" w:rsidRPr="00BC0CB1">
        <w:rPr>
          <w:b/>
        </w:rPr>
        <w:t>polar molecules.</w:t>
      </w:r>
      <w:r w:rsidR="00BC0CB1">
        <w:rPr>
          <w:b/>
        </w:rPr>
        <w:t xml:space="preserve"> In result, weak hydrogen bonds are formed.</w:t>
      </w:r>
    </w:p>
    <w:p w14:paraId="2A921210" w14:textId="77777777" w:rsidR="00BC0CB1" w:rsidRPr="00BC0CB1" w:rsidRDefault="00BC0CB1" w:rsidP="00BC0CB1">
      <w:pPr>
        <w:pStyle w:val="ListBullet"/>
        <w:numPr>
          <w:ilvl w:val="0"/>
          <w:numId w:val="21"/>
        </w:numPr>
      </w:pPr>
      <w:r>
        <w:t xml:space="preserve">Molecules that dissolve in water include glucose, proteins and salt because they are all polar molecules. </w:t>
      </w:r>
    </w:p>
    <w:p w14:paraId="40CBA71C" w14:textId="77777777" w:rsidR="00AD11C4" w:rsidRDefault="00002342" w:rsidP="007619E8">
      <w:pPr>
        <w:pStyle w:val="ListBullet"/>
        <w:numPr>
          <w:ilvl w:val="0"/>
          <w:numId w:val="0"/>
        </w:numPr>
        <w:ind w:left="432" w:hanging="432"/>
      </w:pPr>
      <w:r>
        <w:rPr>
          <w:noProof/>
          <w:lang w:eastAsia="en-US"/>
        </w:rPr>
        <w:lastRenderedPageBreak/>
        <w:drawing>
          <wp:inline distT="0" distB="0" distL="0" distR="0" wp14:anchorId="1CB1FEC6" wp14:editId="7387ABB2">
            <wp:extent cx="3023235" cy="1550377"/>
            <wp:effectExtent l="0" t="0" r="0" b="0"/>
            <wp:docPr id="3" name="Picture 3" descr="/Users/Jonas/Desktop/Screen Shot 2017-10-07 at 2.49.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Jonas/Desktop/Screen Shot 2017-10-07 at 2.49.43 PM.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5987" cy="1556916"/>
                    </a:xfrm>
                    <a:prstGeom prst="rect">
                      <a:avLst/>
                    </a:prstGeom>
                    <a:noFill/>
                    <a:ln>
                      <a:noFill/>
                    </a:ln>
                  </pic:spPr>
                </pic:pic>
              </a:graphicData>
            </a:graphic>
          </wp:inline>
        </w:drawing>
      </w:r>
    </w:p>
    <w:p w14:paraId="5FD6B8F5" w14:textId="77777777" w:rsidR="00002342" w:rsidRDefault="00002342" w:rsidP="007619E8">
      <w:pPr>
        <w:pStyle w:val="ListBullet"/>
        <w:numPr>
          <w:ilvl w:val="0"/>
          <w:numId w:val="0"/>
        </w:numPr>
        <w:ind w:left="432" w:hanging="432"/>
      </w:pPr>
    </w:p>
    <w:p w14:paraId="4B827C66" w14:textId="77777777" w:rsidR="00002342" w:rsidRDefault="00002342" w:rsidP="007619E8">
      <w:pPr>
        <w:pStyle w:val="ListBullet"/>
        <w:numPr>
          <w:ilvl w:val="0"/>
          <w:numId w:val="0"/>
        </w:numPr>
        <w:ind w:left="432" w:hanging="432"/>
      </w:pPr>
      <w:r>
        <w:rPr>
          <w:b/>
        </w:rPr>
        <w:t>Solubility of Solutes:</w:t>
      </w:r>
      <w:r>
        <w:t xml:space="preserve"> </w:t>
      </w:r>
      <w:r w:rsidR="00C4482C">
        <w:t xml:space="preserve">How easily some solutes dissolves to form a solution. Simple sugars (carbs) dissolve in water unlike fats that do not. </w:t>
      </w:r>
    </w:p>
    <w:p w14:paraId="67EB3662" w14:textId="77777777" w:rsidR="00C4482C" w:rsidRDefault="00C4482C" w:rsidP="007619E8">
      <w:pPr>
        <w:pStyle w:val="ListBullet"/>
        <w:numPr>
          <w:ilvl w:val="0"/>
          <w:numId w:val="0"/>
        </w:numPr>
        <w:ind w:left="432" w:hanging="432"/>
      </w:pPr>
    </w:p>
    <w:p w14:paraId="45924BEE" w14:textId="77777777" w:rsidR="005D57D1" w:rsidRDefault="00C4482C" w:rsidP="007619E8">
      <w:pPr>
        <w:pStyle w:val="ListBullet"/>
        <w:numPr>
          <w:ilvl w:val="0"/>
          <w:numId w:val="0"/>
        </w:numPr>
        <w:ind w:left="432" w:hanging="432"/>
      </w:pPr>
      <w:r>
        <w:rPr>
          <w:b/>
        </w:rPr>
        <w:t>Starch</w:t>
      </w:r>
      <w:r>
        <w:t>: Starch molecules are long chains of glucose molecules linked together. Glucose is a polar molecule. Starch does not dissolve in room temperature water. In heated water, starch unfolds and form hydrogen bonds with water. This is why corn starch thickens sauces.</w:t>
      </w:r>
    </w:p>
    <w:p w14:paraId="1877CCBE" w14:textId="77777777" w:rsidR="005D57D1" w:rsidRDefault="005D57D1" w:rsidP="007619E8">
      <w:pPr>
        <w:pStyle w:val="ListBullet"/>
        <w:numPr>
          <w:ilvl w:val="0"/>
          <w:numId w:val="0"/>
        </w:numPr>
        <w:ind w:left="432" w:hanging="432"/>
      </w:pPr>
      <w:r>
        <w:rPr>
          <w:noProof/>
          <w:lang w:eastAsia="en-US"/>
        </w:rPr>
        <w:drawing>
          <wp:inline distT="0" distB="0" distL="0" distR="0" wp14:anchorId="36D2CD97" wp14:editId="5025F27F">
            <wp:extent cx="4280535" cy="1756117"/>
            <wp:effectExtent l="0" t="0" r="0" b="0"/>
            <wp:docPr id="4" name="Picture 4" descr="/Users/Jonas/Desktop/Screen Shot 2017-10-07 at 2.58.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Jonas/Desktop/Screen Shot 2017-10-07 at 2.58.46 PM.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08859" cy="1767737"/>
                    </a:xfrm>
                    <a:prstGeom prst="rect">
                      <a:avLst/>
                    </a:prstGeom>
                    <a:noFill/>
                    <a:ln>
                      <a:noFill/>
                    </a:ln>
                  </pic:spPr>
                </pic:pic>
              </a:graphicData>
            </a:graphic>
          </wp:inline>
        </w:drawing>
      </w:r>
    </w:p>
    <w:p w14:paraId="46F66259" w14:textId="77777777" w:rsidR="005D57D1" w:rsidRDefault="005D57D1" w:rsidP="007619E8">
      <w:pPr>
        <w:pStyle w:val="ListBullet"/>
        <w:numPr>
          <w:ilvl w:val="0"/>
          <w:numId w:val="0"/>
        </w:numPr>
        <w:ind w:left="432" w:hanging="432"/>
      </w:pPr>
    </w:p>
    <w:p w14:paraId="7527DB8D" w14:textId="77777777" w:rsidR="005D57D1" w:rsidRDefault="005D57D1" w:rsidP="007619E8">
      <w:pPr>
        <w:pStyle w:val="ListBullet"/>
        <w:numPr>
          <w:ilvl w:val="0"/>
          <w:numId w:val="0"/>
        </w:numPr>
        <w:ind w:left="432" w:hanging="432"/>
      </w:pPr>
      <w:r>
        <w:rPr>
          <w:b/>
        </w:rPr>
        <w:t>Enzymes:</w:t>
      </w:r>
      <w:r>
        <w:t xml:space="preserve"> </w:t>
      </w:r>
      <w:r w:rsidR="00827C4B">
        <w:t xml:space="preserve">An </w:t>
      </w:r>
      <w:r w:rsidR="00677A78">
        <w:t xml:space="preserve">enzyme is a molecule that can only function under specific three-dimensional shapes. They are the catalyst for digestion. </w:t>
      </w:r>
    </w:p>
    <w:p w14:paraId="151EADA8" w14:textId="77777777" w:rsidR="009736FC" w:rsidRDefault="009736FC" w:rsidP="007619E8">
      <w:pPr>
        <w:pStyle w:val="ListBullet"/>
        <w:numPr>
          <w:ilvl w:val="0"/>
          <w:numId w:val="0"/>
        </w:numPr>
        <w:ind w:left="432" w:hanging="432"/>
      </w:pPr>
    </w:p>
    <w:p w14:paraId="54F8BC34" w14:textId="77777777" w:rsidR="009736FC" w:rsidRDefault="009736FC" w:rsidP="007619E8">
      <w:pPr>
        <w:pStyle w:val="ListBullet"/>
        <w:numPr>
          <w:ilvl w:val="0"/>
          <w:numId w:val="0"/>
        </w:numPr>
        <w:ind w:left="432" w:hanging="432"/>
      </w:pPr>
      <w:r>
        <w:rPr>
          <w:b/>
        </w:rPr>
        <w:t xml:space="preserve">pH scale: </w:t>
      </w:r>
      <w:r>
        <w:t xml:space="preserve">Scale to determine the level of acidity or basic level of a substance from 0 (acidic) -14 (base). pH concertation is 10 times greater or lesser per interval. A change in pH will alter the shape of an enzyme thus not being able to function anymore. Change in pH is crucial to activate </w:t>
      </w:r>
      <w:r>
        <w:lastRenderedPageBreak/>
        <w:t>enzymes to facilitate digestion, whether in the mouth 6.4, stomach 1.0 or SI 8.0.</w:t>
      </w:r>
    </w:p>
    <w:p w14:paraId="6558FD3E" w14:textId="77777777" w:rsidR="009736FC" w:rsidRDefault="009736FC" w:rsidP="009736FC">
      <w:pPr>
        <w:pStyle w:val="ListBullet"/>
        <w:numPr>
          <w:ilvl w:val="0"/>
          <w:numId w:val="21"/>
        </w:numPr>
      </w:pPr>
      <w:r>
        <w:t xml:space="preserve">Concentration of H+ ions increase </w:t>
      </w:r>
      <w:r>
        <w:sym w:font="Wingdings" w:char="F0E0"/>
      </w:r>
      <w:r>
        <w:t xml:space="preserve"> more acidic. </w:t>
      </w:r>
    </w:p>
    <w:p w14:paraId="21F81203" w14:textId="77777777" w:rsidR="009736FC" w:rsidRDefault="009736FC" w:rsidP="009736FC">
      <w:pPr>
        <w:pStyle w:val="ListBullet"/>
        <w:numPr>
          <w:ilvl w:val="0"/>
          <w:numId w:val="21"/>
        </w:numPr>
      </w:pPr>
      <w:r>
        <w:t>Water is neutral with = H+ and OH- ions.</w:t>
      </w:r>
    </w:p>
    <w:p w14:paraId="44D7B270" w14:textId="77777777" w:rsidR="009736FC" w:rsidRDefault="009736FC" w:rsidP="009736FC">
      <w:pPr>
        <w:pStyle w:val="ListBullet"/>
        <w:numPr>
          <w:ilvl w:val="0"/>
          <w:numId w:val="0"/>
        </w:numPr>
      </w:pPr>
      <w:r>
        <w:rPr>
          <w:noProof/>
          <w:lang w:eastAsia="en-US"/>
        </w:rPr>
        <w:drawing>
          <wp:inline distT="0" distB="0" distL="0" distR="0" wp14:anchorId="5AD4C767" wp14:editId="2FF2AF62">
            <wp:extent cx="4737735" cy="902909"/>
            <wp:effectExtent l="0" t="0" r="0" b="12065"/>
            <wp:docPr id="5" name="Picture 5" descr="/Users/Jonas/Desktop/Screen Shot 2017-10-07 at 3.18.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Jonas/Desktop/Screen Shot 2017-10-07 at 3.18.31 PM.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6776" cy="908444"/>
                    </a:xfrm>
                    <a:prstGeom prst="rect">
                      <a:avLst/>
                    </a:prstGeom>
                    <a:noFill/>
                    <a:ln>
                      <a:noFill/>
                    </a:ln>
                  </pic:spPr>
                </pic:pic>
              </a:graphicData>
            </a:graphic>
          </wp:inline>
        </w:drawing>
      </w:r>
    </w:p>
    <w:p w14:paraId="21E5591E" w14:textId="77777777" w:rsidR="009736FC" w:rsidRDefault="009736FC" w:rsidP="009736FC">
      <w:pPr>
        <w:pStyle w:val="ListBullet"/>
        <w:numPr>
          <w:ilvl w:val="0"/>
          <w:numId w:val="0"/>
        </w:numPr>
        <w:rPr>
          <w:b/>
        </w:rPr>
      </w:pPr>
      <w:r>
        <w:rPr>
          <w:b/>
        </w:rPr>
        <w:t>Four Types of Tissue</w:t>
      </w:r>
    </w:p>
    <w:p w14:paraId="769892FC" w14:textId="77777777" w:rsidR="009736FC" w:rsidRDefault="009736FC" w:rsidP="009736FC">
      <w:pPr>
        <w:pStyle w:val="ListBullet"/>
        <w:numPr>
          <w:ilvl w:val="0"/>
          <w:numId w:val="0"/>
        </w:numPr>
      </w:pPr>
      <w:r>
        <w:rPr>
          <w:b/>
          <w:noProof/>
          <w:lang w:eastAsia="en-US"/>
        </w:rPr>
        <w:drawing>
          <wp:inline distT="0" distB="0" distL="0" distR="0" wp14:anchorId="0C3F0AD6" wp14:editId="698F6B1D">
            <wp:extent cx="3195787" cy="2301240"/>
            <wp:effectExtent l="0" t="0" r="5080" b="10160"/>
            <wp:docPr id="6" name="Picture 6" descr="/Users/Jonas/Desktop/Screen Shot 2017-10-07 at 3.19.2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Jonas/Desktop/Screen Shot 2017-10-07 at 3.19.21 PM.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26393" cy="2323279"/>
                    </a:xfrm>
                    <a:prstGeom prst="rect">
                      <a:avLst/>
                    </a:prstGeom>
                    <a:noFill/>
                    <a:ln>
                      <a:noFill/>
                    </a:ln>
                  </pic:spPr>
                </pic:pic>
              </a:graphicData>
            </a:graphic>
          </wp:inline>
        </w:drawing>
      </w:r>
    </w:p>
    <w:p w14:paraId="564BCB80" w14:textId="77777777" w:rsidR="009736FC" w:rsidRPr="009736FC" w:rsidRDefault="009736FC" w:rsidP="009736FC">
      <w:pPr>
        <w:pStyle w:val="ListBullet"/>
        <w:numPr>
          <w:ilvl w:val="0"/>
          <w:numId w:val="0"/>
        </w:numPr>
      </w:pPr>
      <w:r>
        <w:rPr>
          <w:b/>
        </w:rPr>
        <w:t>Epithelial tissue</w:t>
      </w:r>
      <w:r>
        <w:t xml:space="preserve">: Protect </w:t>
      </w:r>
      <w:r w:rsidR="005F1DBD">
        <w:t xml:space="preserve">most of the </w:t>
      </w:r>
      <w:r>
        <w:t>inner layer of</w:t>
      </w:r>
      <w:r w:rsidR="005F1DBD">
        <w:t xml:space="preserve"> the digestive tract</w:t>
      </w:r>
      <w:r>
        <w:t>. Relies on connective tissue for blood flow.</w:t>
      </w:r>
      <w:r w:rsidR="005F1DBD">
        <w:t xml:space="preserve"> They release enzymes, hormones and mucus.</w:t>
      </w:r>
    </w:p>
    <w:p w14:paraId="34CAD461" w14:textId="77777777" w:rsidR="00C4482C" w:rsidRDefault="00C4482C" w:rsidP="007619E8">
      <w:pPr>
        <w:pStyle w:val="ListBullet"/>
        <w:numPr>
          <w:ilvl w:val="0"/>
          <w:numId w:val="0"/>
        </w:numPr>
        <w:ind w:left="432" w:hanging="432"/>
      </w:pPr>
      <w:r>
        <w:t xml:space="preserve"> </w:t>
      </w:r>
    </w:p>
    <w:p w14:paraId="64424FC6" w14:textId="77777777" w:rsidR="005F1DBD" w:rsidRDefault="005F1DBD" w:rsidP="007619E8">
      <w:pPr>
        <w:pStyle w:val="ListBullet"/>
        <w:numPr>
          <w:ilvl w:val="0"/>
          <w:numId w:val="0"/>
        </w:numPr>
        <w:ind w:left="432" w:hanging="432"/>
      </w:pPr>
      <w:r>
        <w:rPr>
          <w:b/>
        </w:rPr>
        <w:t>Digestive System</w:t>
      </w:r>
    </w:p>
    <w:tbl>
      <w:tblPr>
        <w:tblStyle w:val="TableGrid"/>
        <w:tblW w:w="0" w:type="auto"/>
        <w:tblInd w:w="432" w:type="dxa"/>
        <w:tblLook w:val="04A0" w:firstRow="1" w:lastRow="0" w:firstColumn="1" w:lastColumn="0" w:noHBand="0" w:noVBand="1"/>
      </w:tblPr>
      <w:tblGrid>
        <w:gridCol w:w="4406"/>
        <w:gridCol w:w="4512"/>
      </w:tblGrid>
      <w:tr w:rsidR="00994D3B" w14:paraId="0FC76FEF" w14:textId="77777777" w:rsidTr="00994D3B">
        <w:tc>
          <w:tcPr>
            <w:tcW w:w="4675" w:type="dxa"/>
          </w:tcPr>
          <w:p w14:paraId="5EFB4428" w14:textId="77777777" w:rsidR="00994D3B" w:rsidRPr="00994D3B" w:rsidRDefault="00994D3B" w:rsidP="007619E8">
            <w:pPr>
              <w:pStyle w:val="ListBullet"/>
              <w:numPr>
                <w:ilvl w:val="0"/>
                <w:numId w:val="0"/>
              </w:numPr>
            </w:pPr>
          </w:p>
        </w:tc>
        <w:tc>
          <w:tcPr>
            <w:tcW w:w="4675" w:type="dxa"/>
          </w:tcPr>
          <w:p w14:paraId="68729B94" w14:textId="77777777" w:rsidR="00994D3B" w:rsidRPr="00994D3B" w:rsidRDefault="00994D3B" w:rsidP="007619E8">
            <w:pPr>
              <w:pStyle w:val="ListBullet"/>
              <w:numPr>
                <w:ilvl w:val="0"/>
                <w:numId w:val="0"/>
              </w:numPr>
            </w:pPr>
            <w:r>
              <w:rPr>
                <w:b/>
              </w:rPr>
              <w:t>Activity</w:t>
            </w:r>
          </w:p>
        </w:tc>
      </w:tr>
      <w:tr w:rsidR="00994D3B" w14:paraId="1A25B6C5" w14:textId="77777777" w:rsidTr="00994D3B">
        <w:tc>
          <w:tcPr>
            <w:tcW w:w="4675" w:type="dxa"/>
          </w:tcPr>
          <w:p w14:paraId="711DDE44" w14:textId="77777777" w:rsidR="00994D3B" w:rsidRPr="00994D3B" w:rsidRDefault="00994D3B" w:rsidP="007619E8">
            <w:pPr>
              <w:pStyle w:val="ListBullet"/>
              <w:numPr>
                <w:ilvl w:val="0"/>
                <w:numId w:val="0"/>
              </w:numPr>
              <w:rPr>
                <w:b/>
              </w:rPr>
            </w:pPr>
            <w:r>
              <w:rPr>
                <w:b/>
              </w:rPr>
              <w:t>Digestion</w:t>
            </w:r>
          </w:p>
        </w:tc>
        <w:tc>
          <w:tcPr>
            <w:tcW w:w="4675" w:type="dxa"/>
          </w:tcPr>
          <w:p w14:paraId="21E4CA9F" w14:textId="77777777" w:rsidR="00994D3B" w:rsidRDefault="00994D3B" w:rsidP="00994D3B">
            <w:pPr>
              <w:pStyle w:val="ListBullet"/>
              <w:numPr>
                <w:ilvl w:val="0"/>
                <w:numId w:val="22"/>
              </w:numPr>
            </w:pPr>
            <w:r>
              <w:t>Mechanical and chemical breakdown of food.</w:t>
            </w:r>
          </w:p>
          <w:p w14:paraId="613DE93C" w14:textId="77777777" w:rsidR="00994D3B" w:rsidRDefault="00994D3B" w:rsidP="00994D3B">
            <w:pPr>
              <w:pStyle w:val="ListBullet"/>
              <w:numPr>
                <w:ilvl w:val="0"/>
                <w:numId w:val="22"/>
              </w:numPr>
            </w:pPr>
            <w:r>
              <w:t>Chewing, stomach churning = mechanical.</w:t>
            </w:r>
          </w:p>
          <w:p w14:paraId="1F299AD6" w14:textId="77777777" w:rsidR="00994D3B" w:rsidRDefault="00994D3B" w:rsidP="00994D3B">
            <w:pPr>
              <w:pStyle w:val="ListBullet"/>
              <w:numPr>
                <w:ilvl w:val="0"/>
                <w:numId w:val="22"/>
              </w:numPr>
            </w:pPr>
            <w:r>
              <w:t xml:space="preserve">Enzymatic breakdown </w:t>
            </w:r>
            <w:r w:rsidR="003747D6">
              <w:t>occurs in duodenum of small intestine.</w:t>
            </w:r>
          </w:p>
        </w:tc>
      </w:tr>
      <w:tr w:rsidR="00994D3B" w14:paraId="5F6BAE7A" w14:textId="77777777" w:rsidTr="00994D3B">
        <w:tc>
          <w:tcPr>
            <w:tcW w:w="4675" w:type="dxa"/>
          </w:tcPr>
          <w:p w14:paraId="33E171CB" w14:textId="77777777" w:rsidR="00994D3B" w:rsidRPr="00994D3B" w:rsidRDefault="00994D3B" w:rsidP="007619E8">
            <w:pPr>
              <w:pStyle w:val="ListBullet"/>
              <w:numPr>
                <w:ilvl w:val="0"/>
                <w:numId w:val="0"/>
              </w:numPr>
              <w:rPr>
                <w:b/>
              </w:rPr>
            </w:pPr>
            <w:r>
              <w:rPr>
                <w:b/>
              </w:rPr>
              <w:lastRenderedPageBreak/>
              <w:t>Absorption</w:t>
            </w:r>
          </w:p>
        </w:tc>
        <w:tc>
          <w:tcPr>
            <w:tcW w:w="4675" w:type="dxa"/>
          </w:tcPr>
          <w:p w14:paraId="6AD7447F" w14:textId="77777777" w:rsidR="00994D3B" w:rsidRDefault="003747D6" w:rsidP="003747D6">
            <w:pPr>
              <w:pStyle w:val="ListBullet"/>
              <w:numPr>
                <w:ilvl w:val="0"/>
                <w:numId w:val="23"/>
              </w:numPr>
            </w:pPr>
            <w:r>
              <w:t>Transfer of nutrients from gastrointestinal tract into blood/lymph vessels (Villus image).</w:t>
            </w:r>
          </w:p>
        </w:tc>
      </w:tr>
      <w:tr w:rsidR="00994D3B" w14:paraId="2887BF92" w14:textId="77777777" w:rsidTr="00994D3B">
        <w:tc>
          <w:tcPr>
            <w:tcW w:w="4675" w:type="dxa"/>
          </w:tcPr>
          <w:p w14:paraId="41115F5A" w14:textId="77777777" w:rsidR="00994D3B" w:rsidRPr="00994D3B" w:rsidRDefault="00994D3B" w:rsidP="007619E8">
            <w:pPr>
              <w:pStyle w:val="ListBullet"/>
              <w:numPr>
                <w:ilvl w:val="0"/>
                <w:numId w:val="0"/>
              </w:numPr>
              <w:rPr>
                <w:b/>
              </w:rPr>
            </w:pPr>
            <w:r>
              <w:rPr>
                <w:b/>
              </w:rPr>
              <w:t>Elimination</w:t>
            </w:r>
          </w:p>
        </w:tc>
        <w:tc>
          <w:tcPr>
            <w:tcW w:w="4675" w:type="dxa"/>
          </w:tcPr>
          <w:p w14:paraId="5283E226" w14:textId="77777777" w:rsidR="00994D3B" w:rsidRDefault="003747D6" w:rsidP="003747D6">
            <w:pPr>
              <w:pStyle w:val="ListBullet"/>
              <w:numPr>
                <w:ilvl w:val="0"/>
                <w:numId w:val="23"/>
              </w:numPr>
            </w:pPr>
            <w:r>
              <w:t xml:space="preserve">Solid waste is removed from body. Substances in large intestine will be eliminated. </w:t>
            </w:r>
          </w:p>
        </w:tc>
      </w:tr>
    </w:tbl>
    <w:p w14:paraId="7ACD0FDD" w14:textId="77777777" w:rsidR="00994D3B" w:rsidRDefault="00994D3B" w:rsidP="007619E8">
      <w:pPr>
        <w:pStyle w:val="ListBullet"/>
        <w:numPr>
          <w:ilvl w:val="0"/>
          <w:numId w:val="0"/>
        </w:numPr>
        <w:ind w:left="432" w:hanging="432"/>
      </w:pPr>
    </w:p>
    <w:p w14:paraId="27E68A99" w14:textId="77777777" w:rsidR="00D65041" w:rsidRDefault="00D65041" w:rsidP="007619E8">
      <w:pPr>
        <w:pStyle w:val="ListBullet"/>
        <w:numPr>
          <w:ilvl w:val="0"/>
          <w:numId w:val="0"/>
        </w:numPr>
        <w:ind w:left="432" w:hanging="432"/>
      </w:pPr>
    </w:p>
    <w:p w14:paraId="525FC60E" w14:textId="77777777" w:rsidR="00D65041" w:rsidRDefault="00D65041" w:rsidP="007619E8">
      <w:pPr>
        <w:pStyle w:val="ListBullet"/>
        <w:numPr>
          <w:ilvl w:val="0"/>
          <w:numId w:val="0"/>
        </w:numPr>
        <w:ind w:left="432" w:hanging="432"/>
      </w:pPr>
      <w:r>
        <w:rPr>
          <w:b/>
        </w:rPr>
        <w:t>Gastrointestinal Tract</w:t>
      </w:r>
    </w:p>
    <w:tbl>
      <w:tblPr>
        <w:tblStyle w:val="TableGrid"/>
        <w:tblW w:w="0" w:type="auto"/>
        <w:tblInd w:w="432" w:type="dxa"/>
        <w:tblLook w:val="04A0" w:firstRow="1" w:lastRow="0" w:firstColumn="1" w:lastColumn="0" w:noHBand="0" w:noVBand="1"/>
      </w:tblPr>
      <w:tblGrid>
        <w:gridCol w:w="4432"/>
        <w:gridCol w:w="4486"/>
      </w:tblGrid>
      <w:tr w:rsidR="00477389" w14:paraId="3FB94B01" w14:textId="77777777" w:rsidTr="00AC4483">
        <w:tc>
          <w:tcPr>
            <w:tcW w:w="4432" w:type="dxa"/>
          </w:tcPr>
          <w:p w14:paraId="3F3DE2F3" w14:textId="77777777" w:rsidR="00D65041" w:rsidRDefault="00D65041" w:rsidP="007619E8">
            <w:pPr>
              <w:pStyle w:val="ListBullet"/>
              <w:numPr>
                <w:ilvl w:val="0"/>
                <w:numId w:val="0"/>
              </w:numPr>
            </w:pPr>
          </w:p>
        </w:tc>
        <w:tc>
          <w:tcPr>
            <w:tcW w:w="4486" w:type="dxa"/>
          </w:tcPr>
          <w:p w14:paraId="44385247" w14:textId="77777777" w:rsidR="00D65041" w:rsidRPr="00D65041" w:rsidRDefault="00D65041" w:rsidP="007619E8">
            <w:pPr>
              <w:pStyle w:val="ListBullet"/>
              <w:numPr>
                <w:ilvl w:val="0"/>
                <w:numId w:val="0"/>
              </w:numPr>
            </w:pPr>
            <w:r>
              <w:rPr>
                <w:b/>
              </w:rPr>
              <w:t>Activity</w:t>
            </w:r>
          </w:p>
        </w:tc>
      </w:tr>
      <w:tr w:rsidR="00477389" w14:paraId="0BB24AE4" w14:textId="77777777" w:rsidTr="00AC4483">
        <w:tc>
          <w:tcPr>
            <w:tcW w:w="4432" w:type="dxa"/>
          </w:tcPr>
          <w:p w14:paraId="427F3DB4" w14:textId="77777777" w:rsidR="00D65041" w:rsidRPr="00D65041" w:rsidRDefault="00D65041" w:rsidP="007619E8">
            <w:pPr>
              <w:pStyle w:val="ListBullet"/>
              <w:numPr>
                <w:ilvl w:val="0"/>
                <w:numId w:val="0"/>
              </w:numPr>
            </w:pPr>
            <w:r>
              <w:rPr>
                <w:b/>
              </w:rPr>
              <w:t xml:space="preserve">Mouth </w:t>
            </w:r>
          </w:p>
        </w:tc>
        <w:tc>
          <w:tcPr>
            <w:tcW w:w="4486" w:type="dxa"/>
          </w:tcPr>
          <w:p w14:paraId="266F0227" w14:textId="77777777" w:rsidR="00D65041" w:rsidRDefault="00D65041" w:rsidP="00D65041">
            <w:pPr>
              <w:pStyle w:val="ListBullet"/>
              <w:numPr>
                <w:ilvl w:val="0"/>
                <w:numId w:val="23"/>
              </w:numPr>
            </w:pPr>
            <w:r>
              <w:t xml:space="preserve">Mechanical digestion begins. </w:t>
            </w:r>
          </w:p>
        </w:tc>
      </w:tr>
      <w:tr w:rsidR="00477389" w14:paraId="60EE6E04" w14:textId="77777777" w:rsidTr="00AC4483">
        <w:tc>
          <w:tcPr>
            <w:tcW w:w="4432" w:type="dxa"/>
          </w:tcPr>
          <w:p w14:paraId="51EFD38F" w14:textId="77777777" w:rsidR="00D65041" w:rsidRPr="00477389" w:rsidRDefault="00AC4483" w:rsidP="007619E8">
            <w:pPr>
              <w:pStyle w:val="ListBullet"/>
              <w:numPr>
                <w:ilvl w:val="0"/>
                <w:numId w:val="0"/>
              </w:numPr>
              <w:rPr>
                <w:b/>
              </w:rPr>
            </w:pPr>
            <w:r>
              <w:rPr>
                <w:b/>
              </w:rPr>
              <w:t>Salivary Glands</w:t>
            </w:r>
          </w:p>
        </w:tc>
        <w:tc>
          <w:tcPr>
            <w:tcW w:w="4486" w:type="dxa"/>
          </w:tcPr>
          <w:p w14:paraId="789400C5" w14:textId="77777777" w:rsidR="00D65041" w:rsidRDefault="00AC4483" w:rsidP="00AC4483">
            <w:pPr>
              <w:pStyle w:val="ListBullet"/>
              <w:numPr>
                <w:ilvl w:val="0"/>
                <w:numId w:val="23"/>
              </w:numPr>
            </w:pPr>
            <w:r>
              <w:t>Secrete saliva (starch-digesting enzymes) (chemical)</w:t>
            </w:r>
          </w:p>
        </w:tc>
      </w:tr>
      <w:tr w:rsidR="00AC4483" w14:paraId="57C443F3" w14:textId="77777777" w:rsidTr="00AC4483">
        <w:tc>
          <w:tcPr>
            <w:tcW w:w="4432" w:type="dxa"/>
          </w:tcPr>
          <w:p w14:paraId="35FF7163" w14:textId="77777777" w:rsidR="00AC4483" w:rsidRPr="00477389" w:rsidRDefault="00AC4483" w:rsidP="007619E8">
            <w:pPr>
              <w:pStyle w:val="ListBullet"/>
              <w:numPr>
                <w:ilvl w:val="0"/>
                <w:numId w:val="0"/>
              </w:numPr>
              <w:rPr>
                <w:b/>
              </w:rPr>
            </w:pPr>
            <w:r>
              <w:rPr>
                <w:b/>
              </w:rPr>
              <w:t>Pharynx</w:t>
            </w:r>
          </w:p>
        </w:tc>
        <w:tc>
          <w:tcPr>
            <w:tcW w:w="4486" w:type="dxa"/>
          </w:tcPr>
          <w:p w14:paraId="23ADA5F4" w14:textId="77777777" w:rsidR="00AC4483" w:rsidRDefault="00AC4483" w:rsidP="00EE64AA">
            <w:pPr>
              <w:pStyle w:val="ListBullet"/>
              <w:numPr>
                <w:ilvl w:val="0"/>
                <w:numId w:val="23"/>
              </w:numPr>
            </w:pPr>
            <w:r>
              <w:t xml:space="preserve">Passage of food </w:t>
            </w:r>
            <w:r>
              <w:sym w:font="Wingdings" w:char="F0E0"/>
            </w:r>
            <w:r>
              <w:t xml:space="preserve"> esophagus</w:t>
            </w:r>
          </w:p>
        </w:tc>
      </w:tr>
      <w:tr w:rsidR="00AC4483" w14:paraId="1341BD56" w14:textId="77777777" w:rsidTr="00AC4483">
        <w:tc>
          <w:tcPr>
            <w:tcW w:w="4432" w:type="dxa"/>
          </w:tcPr>
          <w:p w14:paraId="1F6FB7F7" w14:textId="77777777" w:rsidR="00AC4483" w:rsidRPr="00477389" w:rsidRDefault="00AC4483" w:rsidP="007619E8">
            <w:pPr>
              <w:pStyle w:val="ListBullet"/>
              <w:numPr>
                <w:ilvl w:val="0"/>
                <w:numId w:val="0"/>
              </w:numPr>
              <w:rPr>
                <w:b/>
              </w:rPr>
            </w:pPr>
            <w:r>
              <w:rPr>
                <w:b/>
              </w:rPr>
              <w:t>Epiglottis</w:t>
            </w:r>
          </w:p>
        </w:tc>
        <w:tc>
          <w:tcPr>
            <w:tcW w:w="4486" w:type="dxa"/>
          </w:tcPr>
          <w:p w14:paraId="1BF14DC8" w14:textId="77777777" w:rsidR="00AC4483" w:rsidRDefault="00AC4483" w:rsidP="00AC4483">
            <w:pPr>
              <w:pStyle w:val="ListBullet"/>
              <w:numPr>
                <w:ilvl w:val="0"/>
                <w:numId w:val="23"/>
              </w:numPr>
            </w:pPr>
            <w:r>
              <w:t>Protects airway for swallow</w:t>
            </w:r>
          </w:p>
        </w:tc>
      </w:tr>
      <w:tr w:rsidR="00AC4483" w14:paraId="048C89B8" w14:textId="77777777" w:rsidTr="00AC4483">
        <w:tc>
          <w:tcPr>
            <w:tcW w:w="4432" w:type="dxa"/>
          </w:tcPr>
          <w:p w14:paraId="5C095140" w14:textId="77777777" w:rsidR="00AC4483" w:rsidRPr="00477389" w:rsidRDefault="00AC4483" w:rsidP="007619E8">
            <w:pPr>
              <w:pStyle w:val="ListBullet"/>
              <w:numPr>
                <w:ilvl w:val="0"/>
                <w:numId w:val="0"/>
              </w:numPr>
              <w:rPr>
                <w:b/>
              </w:rPr>
            </w:pPr>
            <w:r>
              <w:rPr>
                <w:b/>
              </w:rPr>
              <w:t>Esophageal sphincter</w:t>
            </w:r>
          </w:p>
        </w:tc>
        <w:tc>
          <w:tcPr>
            <w:tcW w:w="4486" w:type="dxa"/>
          </w:tcPr>
          <w:p w14:paraId="6C7EE940" w14:textId="77777777" w:rsidR="00AC4483" w:rsidRDefault="00AC4483" w:rsidP="00AC4483">
            <w:pPr>
              <w:pStyle w:val="ListBullet"/>
              <w:numPr>
                <w:ilvl w:val="0"/>
                <w:numId w:val="23"/>
              </w:numPr>
            </w:pPr>
            <w:r>
              <w:t xml:space="preserve">Passage from mouth </w:t>
            </w:r>
            <w:r>
              <w:sym w:font="Wingdings" w:char="F0E0"/>
            </w:r>
            <w:r>
              <w:t xml:space="preserve"> esophagus </w:t>
            </w:r>
            <w:r>
              <w:rPr>
                <w:u w:val="single"/>
              </w:rPr>
              <w:t>AND</w:t>
            </w:r>
            <w:r>
              <w:t xml:space="preserve"> esophagus </w:t>
            </w:r>
            <w:r>
              <w:sym w:font="Wingdings" w:char="F0E0"/>
            </w:r>
            <w:r>
              <w:t xml:space="preserve"> stomach. </w:t>
            </w:r>
          </w:p>
          <w:p w14:paraId="5BC736C2" w14:textId="77777777" w:rsidR="00AC4483" w:rsidRDefault="00AC4483" w:rsidP="00AC4483">
            <w:pPr>
              <w:pStyle w:val="ListBullet"/>
              <w:numPr>
                <w:ilvl w:val="0"/>
                <w:numId w:val="23"/>
              </w:numPr>
            </w:pPr>
            <w:r>
              <w:t>Prevents backflow for both ways.</w:t>
            </w:r>
          </w:p>
        </w:tc>
      </w:tr>
      <w:tr w:rsidR="00AC4483" w14:paraId="19E766D2" w14:textId="77777777" w:rsidTr="00AC4483">
        <w:tc>
          <w:tcPr>
            <w:tcW w:w="4432" w:type="dxa"/>
          </w:tcPr>
          <w:p w14:paraId="1E8C1822" w14:textId="77777777" w:rsidR="00AC4483" w:rsidRPr="00477389" w:rsidRDefault="00AC4483" w:rsidP="007619E8">
            <w:pPr>
              <w:pStyle w:val="ListBullet"/>
              <w:numPr>
                <w:ilvl w:val="0"/>
                <w:numId w:val="0"/>
              </w:numPr>
              <w:rPr>
                <w:b/>
              </w:rPr>
            </w:pPr>
            <w:r>
              <w:rPr>
                <w:b/>
              </w:rPr>
              <w:t>Stomach</w:t>
            </w:r>
          </w:p>
        </w:tc>
        <w:tc>
          <w:tcPr>
            <w:tcW w:w="4486" w:type="dxa"/>
          </w:tcPr>
          <w:p w14:paraId="7F86A458" w14:textId="77777777" w:rsidR="00AC4483" w:rsidRDefault="00AC4483" w:rsidP="00AC4483">
            <w:pPr>
              <w:pStyle w:val="ListBullet"/>
              <w:numPr>
                <w:ilvl w:val="0"/>
                <w:numId w:val="24"/>
              </w:numPr>
            </w:pPr>
            <w:r>
              <w:t xml:space="preserve">Acid, enzyme, fluid. Food </w:t>
            </w:r>
            <w:r>
              <w:sym w:font="Wingdings" w:char="F0E0"/>
            </w:r>
            <w:r>
              <w:t xml:space="preserve"> chyme.</w:t>
            </w:r>
          </w:p>
          <w:p w14:paraId="6B5BB58F" w14:textId="77777777" w:rsidR="00AC4483" w:rsidRDefault="00AC4483" w:rsidP="00AC4483">
            <w:pPr>
              <w:pStyle w:val="ListBullet"/>
              <w:numPr>
                <w:ilvl w:val="0"/>
                <w:numId w:val="24"/>
              </w:numPr>
            </w:pPr>
            <w:r>
              <w:t>Mechanical and chemical digestion.</w:t>
            </w:r>
          </w:p>
          <w:p w14:paraId="385116E0" w14:textId="77777777" w:rsidR="00AC4483" w:rsidRDefault="00AC4483" w:rsidP="00AC4483">
            <w:pPr>
              <w:pStyle w:val="ListBullet"/>
              <w:numPr>
                <w:ilvl w:val="0"/>
                <w:numId w:val="24"/>
              </w:numPr>
            </w:pPr>
            <w:r>
              <w:t xml:space="preserve">Muscular traction churns food. </w:t>
            </w:r>
          </w:p>
        </w:tc>
      </w:tr>
      <w:tr w:rsidR="00AC4483" w14:paraId="77DB69CA" w14:textId="77777777" w:rsidTr="00AC4483">
        <w:tc>
          <w:tcPr>
            <w:tcW w:w="4432" w:type="dxa"/>
          </w:tcPr>
          <w:p w14:paraId="5D6038CA" w14:textId="77777777" w:rsidR="00AC4483" w:rsidRPr="00477389" w:rsidRDefault="00AC4483" w:rsidP="007619E8">
            <w:pPr>
              <w:pStyle w:val="ListBullet"/>
              <w:numPr>
                <w:ilvl w:val="0"/>
                <w:numId w:val="0"/>
              </w:numPr>
              <w:rPr>
                <w:b/>
              </w:rPr>
            </w:pPr>
            <w:r>
              <w:rPr>
                <w:b/>
              </w:rPr>
              <w:t>Pyloric sphincter</w:t>
            </w:r>
          </w:p>
        </w:tc>
        <w:tc>
          <w:tcPr>
            <w:tcW w:w="4486" w:type="dxa"/>
          </w:tcPr>
          <w:p w14:paraId="4F6F878E" w14:textId="77777777" w:rsidR="00AC4483" w:rsidRDefault="00AC4483" w:rsidP="00AC4483">
            <w:pPr>
              <w:pStyle w:val="ListBullet"/>
              <w:numPr>
                <w:ilvl w:val="0"/>
                <w:numId w:val="25"/>
              </w:numPr>
            </w:pPr>
            <w:r>
              <w:t xml:space="preserve">Passage stomach </w:t>
            </w:r>
            <w:r>
              <w:sym w:font="Wingdings" w:char="F0E0"/>
            </w:r>
            <w:r>
              <w:t xml:space="preserve"> small intestine.</w:t>
            </w:r>
          </w:p>
          <w:p w14:paraId="04B03B31" w14:textId="77777777" w:rsidR="00AC4483" w:rsidRDefault="00AC4483" w:rsidP="00AC4483">
            <w:pPr>
              <w:pStyle w:val="ListBullet"/>
              <w:numPr>
                <w:ilvl w:val="0"/>
                <w:numId w:val="25"/>
              </w:numPr>
            </w:pPr>
            <w:r>
              <w:t xml:space="preserve">Prevents backflow from small intestine. </w:t>
            </w:r>
          </w:p>
        </w:tc>
      </w:tr>
      <w:tr w:rsidR="00AC4483" w14:paraId="6BF3EA1E" w14:textId="77777777" w:rsidTr="00AC4483">
        <w:tc>
          <w:tcPr>
            <w:tcW w:w="4432" w:type="dxa"/>
          </w:tcPr>
          <w:p w14:paraId="377663EB" w14:textId="77777777" w:rsidR="00AC4483" w:rsidRPr="00477389" w:rsidRDefault="00AC4483" w:rsidP="007619E8">
            <w:pPr>
              <w:pStyle w:val="ListBullet"/>
              <w:numPr>
                <w:ilvl w:val="0"/>
                <w:numId w:val="0"/>
              </w:numPr>
              <w:rPr>
                <w:b/>
              </w:rPr>
            </w:pPr>
            <w:r>
              <w:rPr>
                <w:b/>
              </w:rPr>
              <w:t>Liver</w:t>
            </w:r>
          </w:p>
        </w:tc>
        <w:tc>
          <w:tcPr>
            <w:tcW w:w="4486" w:type="dxa"/>
          </w:tcPr>
          <w:p w14:paraId="53E3F9D3" w14:textId="77777777" w:rsidR="00AC4483" w:rsidRDefault="00AC4483" w:rsidP="00AC4483">
            <w:pPr>
              <w:pStyle w:val="ListBullet"/>
              <w:numPr>
                <w:ilvl w:val="0"/>
                <w:numId w:val="28"/>
              </w:numPr>
            </w:pPr>
            <w:r>
              <w:t>Creates bile to digest fats.</w:t>
            </w:r>
          </w:p>
        </w:tc>
      </w:tr>
      <w:tr w:rsidR="00AC4483" w14:paraId="15EE15CF" w14:textId="77777777" w:rsidTr="00AC4483">
        <w:tc>
          <w:tcPr>
            <w:tcW w:w="4432" w:type="dxa"/>
          </w:tcPr>
          <w:p w14:paraId="07697245" w14:textId="77777777" w:rsidR="00AC4483" w:rsidRPr="00477389" w:rsidRDefault="00AC4483" w:rsidP="007619E8">
            <w:pPr>
              <w:pStyle w:val="ListBullet"/>
              <w:numPr>
                <w:ilvl w:val="0"/>
                <w:numId w:val="0"/>
              </w:numPr>
              <w:rPr>
                <w:b/>
              </w:rPr>
            </w:pPr>
            <w:r>
              <w:rPr>
                <w:b/>
              </w:rPr>
              <w:lastRenderedPageBreak/>
              <w:t>Gallbladder</w:t>
            </w:r>
          </w:p>
        </w:tc>
        <w:tc>
          <w:tcPr>
            <w:tcW w:w="4486" w:type="dxa"/>
          </w:tcPr>
          <w:p w14:paraId="73516DCC" w14:textId="77777777" w:rsidR="00AC4483" w:rsidRDefault="00AC4483" w:rsidP="00AC4483">
            <w:pPr>
              <w:pStyle w:val="ListBullet"/>
              <w:numPr>
                <w:ilvl w:val="0"/>
                <w:numId w:val="28"/>
              </w:numPr>
            </w:pPr>
            <w:r>
              <w:t>Stores bile until needed.</w:t>
            </w:r>
          </w:p>
        </w:tc>
      </w:tr>
      <w:tr w:rsidR="00AC4483" w14:paraId="160CA9F9" w14:textId="77777777" w:rsidTr="00AC4483">
        <w:tc>
          <w:tcPr>
            <w:tcW w:w="4432" w:type="dxa"/>
          </w:tcPr>
          <w:p w14:paraId="69C772D9" w14:textId="77777777" w:rsidR="00AC4483" w:rsidRPr="00477389" w:rsidRDefault="00AC4483" w:rsidP="007619E8">
            <w:pPr>
              <w:pStyle w:val="ListBullet"/>
              <w:numPr>
                <w:ilvl w:val="0"/>
                <w:numId w:val="0"/>
              </w:numPr>
              <w:rPr>
                <w:b/>
              </w:rPr>
            </w:pPr>
            <w:r>
              <w:rPr>
                <w:b/>
              </w:rPr>
              <w:t>Bile Duct</w:t>
            </w:r>
          </w:p>
        </w:tc>
        <w:tc>
          <w:tcPr>
            <w:tcW w:w="4486" w:type="dxa"/>
          </w:tcPr>
          <w:p w14:paraId="238DE811" w14:textId="77777777" w:rsidR="00AC4483" w:rsidRDefault="00FC6B74" w:rsidP="00AC4483">
            <w:pPr>
              <w:pStyle w:val="ListBullet"/>
              <w:numPr>
                <w:ilvl w:val="0"/>
                <w:numId w:val="28"/>
              </w:numPr>
            </w:pPr>
            <w:r>
              <w:t xml:space="preserve">Conducts bile, gallbladder </w:t>
            </w:r>
            <w:r>
              <w:sym w:font="Wingdings" w:char="F0E0"/>
            </w:r>
            <w:r>
              <w:t xml:space="preserve"> small intestine.</w:t>
            </w:r>
          </w:p>
        </w:tc>
      </w:tr>
      <w:tr w:rsidR="00AC4483" w14:paraId="0A504BA7" w14:textId="77777777" w:rsidTr="00AC4483">
        <w:tc>
          <w:tcPr>
            <w:tcW w:w="4432" w:type="dxa"/>
          </w:tcPr>
          <w:p w14:paraId="7EE1681B" w14:textId="77777777" w:rsidR="00AC4483" w:rsidRPr="00477389" w:rsidRDefault="00AC4483" w:rsidP="007619E8">
            <w:pPr>
              <w:pStyle w:val="ListBullet"/>
              <w:numPr>
                <w:ilvl w:val="0"/>
                <w:numId w:val="0"/>
              </w:numPr>
              <w:rPr>
                <w:b/>
              </w:rPr>
            </w:pPr>
            <w:r>
              <w:rPr>
                <w:b/>
              </w:rPr>
              <w:t>Small Intestine</w:t>
            </w:r>
          </w:p>
        </w:tc>
        <w:tc>
          <w:tcPr>
            <w:tcW w:w="4486" w:type="dxa"/>
          </w:tcPr>
          <w:p w14:paraId="2863CBEC" w14:textId="77777777" w:rsidR="00AC4483" w:rsidRDefault="00620FCE" w:rsidP="00620FCE">
            <w:pPr>
              <w:pStyle w:val="ListBullet"/>
              <w:numPr>
                <w:ilvl w:val="0"/>
                <w:numId w:val="28"/>
              </w:numPr>
            </w:pPr>
            <w:r>
              <w:t xml:space="preserve">Duodenum (short), jejunum (most digestion), ileum. </w:t>
            </w:r>
          </w:p>
          <w:p w14:paraId="1792D6CE" w14:textId="77777777" w:rsidR="00620FCE" w:rsidRDefault="00620FCE" w:rsidP="00620FCE">
            <w:pPr>
              <w:pStyle w:val="ListBullet"/>
              <w:numPr>
                <w:ilvl w:val="0"/>
                <w:numId w:val="28"/>
              </w:numPr>
            </w:pPr>
            <w:r>
              <w:t>Secretes enzymes digesting all energy-yielding nutrients to basic building blocks</w:t>
            </w:r>
          </w:p>
          <w:p w14:paraId="77476DE8" w14:textId="77777777" w:rsidR="00620FCE" w:rsidRDefault="00620FCE" w:rsidP="00620FCE">
            <w:pPr>
              <w:pStyle w:val="ListBullet"/>
              <w:numPr>
                <w:ilvl w:val="0"/>
                <w:numId w:val="28"/>
              </w:numPr>
            </w:pPr>
            <w:r>
              <w:t>Cells of wall absorb nutrients into blood and lymph.</w:t>
            </w:r>
          </w:p>
        </w:tc>
      </w:tr>
      <w:tr w:rsidR="00AC4483" w14:paraId="0D4FC8A8" w14:textId="77777777" w:rsidTr="00AC4483">
        <w:tc>
          <w:tcPr>
            <w:tcW w:w="4432" w:type="dxa"/>
          </w:tcPr>
          <w:p w14:paraId="45730E93" w14:textId="77777777" w:rsidR="00AC4483" w:rsidRPr="00477389" w:rsidRDefault="00AF26B4" w:rsidP="007619E8">
            <w:pPr>
              <w:pStyle w:val="ListBullet"/>
              <w:numPr>
                <w:ilvl w:val="0"/>
                <w:numId w:val="0"/>
              </w:numPr>
              <w:rPr>
                <w:b/>
              </w:rPr>
            </w:pPr>
            <w:r>
              <w:rPr>
                <w:b/>
              </w:rPr>
              <w:t>Pancreas</w:t>
            </w:r>
          </w:p>
        </w:tc>
        <w:tc>
          <w:tcPr>
            <w:tcW w:w="4486" w:type="dxa"/>
          </w:tcPr>
          <w:p w14:paraId="6A02ED20" w14:textId="77777777" w:rsidR="00620FCE" w:rsidRDefault="00AF26B4" w:rsidP="00620FCE">
            <w:pPr>
              <w:pStyle w:val="ListBullet"/>
              <w:numPr>
                <w:ilvl w:val="0"/>
                <w:numId w:val="29"/>
              </w:numPr>
            </w:pPr>
            <w:r>
              <w:t xml:space="preserve">Enzymes are delivered to lumen of S.I. to digest all energy-yielding nutrients and releases bicarbonate to neutralize acid chyme that enters </w:t>
            </w:r>
            <w:proofErr w:type="gramStart"/>
            <w:r>
              <w:t>S.I</w:t>
            </w:r>
            <w:proofErr w:type="gramEnd"/>
          </w:p>
        </w:tc>
      </w:tr>
      <w:tr w:rsidR="00AF26B4" w14:paraId="36288780" w14:textId="77777777" w:rsidTr="00AC4483">
        <w:tc>
          <w:tcPr>
            <w:tcW w:w="4432" w:type="dxa"/>
          </w:tcPr>
          <w:p w14:paraId="48D19B50" w14:textId="77777777" w:rsidR="00AF26B4" w:rsidRPr="00477389" w:rsidRDefault="00AF26B4" w:rsidP="00EE64AA">
            <w:pPr>
              <w:pStyle w:val="ListBullet"/>
              <w:numPr>
                <w:ilvl w:val="0"/>
                <w:numId w:val="0"/>
              </w:numPr>
              <w:rPr>
                <w:b/>
              </w:rPr>
            </w:pPr>
            <w:r>
              <w:rPr>
                <w:b/>
              </w:rPr>
              <w:t>Pancreatic duct</w:t>
            </w:r>
          </w:p>
        </w:tc>
        <w:tc>
          <w:tcPr>
            <w:tcW w:w="4486" w:type="dxa"/>
          </w:tcPr>
          <w:p w14:paraId="2C403470" w14:textId="77777777" w:rsidR="00AF26B4" w:rsidRDefault="00AF26B4" w:rsidP="00AF26B4">
            <w:pPr>
              <w:pStyle w:val="ListBullet"/>
              <w:numPr>
                <w:ilvl w:val="0"/>
                <w:numId w:val="29"/>
              </w:numPr>
            </w:pPr>
            <w:r>
              <w:t xml:space="preserve">Conducts pancreatic juice, pancreas </w:t>
            </w:r>
            <w:r>
              <w:sym w:font="Wingdings" w:char="F0E0"/>
            </w:r>
            <w:r>
              <w:t xml:space="preserve"> S.I.</w:t>
            </w:r>
          </w:p>
        </w:tc>
      </w:tr>
      <w:tr w:rsidR="00AF26B4" w14:paraId="6E3666DF" w14:textId="77777777" w:rsidTr="00AC4483">
        <w:tc>
          <w:tcPr>
            <w:tcW w:w="4432" w:type="dxa"/>
          </w:tcPr>
          <w:p w14:paraId="4BE31908" w14:textId="77777777" w:rsidR="00AF26B4" w:rsidRPr="00477389" w:rsidRDefault="00AF26B4" w:rsidP="007619E8">
            <w:pPr>
              <w:pStyle w:val="ListBullet"/>
              <w:numPr>
                <w:ilvl w:val="0"/>
                <w:numId w:val="0"/>
              </w:numPr>
              <w:rPr>
                <w:b/>
              </w:rPr>
            </w:pPr>
            <w:r>
              <w:rPr>
                <w:b/>
              </w:rPr>
              <w:t xml:space="preserve">Ileocecal valve (sphincter) </w:t>
            </w:r>
          </w:p>
        </w:tc>
        <w:tc>
          <w:tcPr>
            <w:tcW w:w="4486" w:type="dxa"/>
          </w:tcPr>
          <w:p w14:paraId="62443872" w14:textId="77777777" w:rsidR="00AF26B4" w:rsidRDefault="00AF26B4" w:rsidP="00EE64AA">
            <w:pPr>
              <w:pStyle w:val="ListBullet"/>
              <w:numPr>
                <w:ilvl w:val="0"/>
                <w:numId w:val="29"/>
              </w:numPr>
            </w:pPr>
            <w:r>
              <w:t xml:space="preserve">Passage from ileum </w:t>
            </w:r>
            <w:r>
              <w:sym w:font="Wingdings" w:char="F0E0"/>
            </w:r>
            <w:r>
              <w:t xml:space="preserve"> large intestine, prevents backflow</w:t>
            </w:r>
          </w:p>
        </w:tc>
      </w:tr>
      <w:tr w:rsidR="00AF26B4" w14:paraId="1B469D71" w14:textId="77777777" w:rsidTr="00AC4483">
        <w:tc>
          <w:tcPr>
            <w:tcW w:w="4432" w:type="dxa"/>
          </w:tcPr>
          <w:p w14:paraId="381563B6" w14:textId="77777777" w:rsidR="00AF26B4" w:rsidRPr="00477389" w:rsidRDefault="00AF26B4" w:rsidP="007619E8">
            <w:pPr>
              <w:pStyle w:val="ListBullet"/>
              <w:numPr>
                <w:ilvl w:val="0"/>
                <w:numId w:val="0"/>
              </w:numPr>
              <w:rPr>
                <w:b/>
              </w:rPr>
            </w:pPr>
            <w:r>
              <w:rPr>
                <w:b/>
              </w:rPr>
              <w:t>Appendix</w:t>
            </w:r>
          </w:p>
        </w:tc>
        <w:tc>
          <w:tcPr>
            <w:tcW w:w="4486" w:type="dxa"/>
          </w:tcPr>
          <w:p w14:paraId="279F09C5" w14:textId="77777777" w:rsidR="00AF26B4" w:rsidRDefault="00AF26B4" w:rsidP="00AF26B4">
            <w:pPr>
              <w:pStyle w:val="ListBullet"/>
              <w:numPr>
                <w:ilvl w:val="0"/>
                <w:numId w:val="29"/>
              </w:numPr>
            </w:pPr>
            <w:r>
              <w:t>Stores lymph cells</w:t>
            </w:r>
          </w:p>
        </w:tc>
      </w:tr>
      <w:tr w:rsidR="00AF26B4" w14:paraId="58083AFC" w14:textId="77777777" w:rsidTr="00AC4483">
        <w:tc>
          <w:tcPr>
            <w:tcW w:w="4432" w:type="dxa"/>
          </w:tcPr>
          <w:p w14:paraId="7F12A77A" w14:textId="77777777" w:rsidR="00AF26B4" w:rsidRPr="00477389" w:rsidRDefault="00AF26B4" w:rsidP="007619E8">
            <w:pPr>
              <w:pStyle w:val="ListBullet"/>
              <w:numPr>
                <w:ilvl w:val="0"/>
                <w:numId w:val="0"/>
              </w:numPr>
              <w:rPr>
                <w:b/>
              </w:rPr>
            </w:pPr>
            <w:r>
              <w:rPr>
                <w:b/>
              </w:rPr>
              <w:t>Large Intestine</w:t>
            </w:r>
          </w:p>
        </w:tc>
        <w:tc>
          <w:tcPr>
            <w:tcW w:w="4486" w:type="dxa"/>
          </w:tcPr>
          <w:p w14:paraId="09AFF2B4" w14:textId="77777777" w:rsidR="00AF26B4" w:rsidRDefault="00AF26B4" w:rsidP="00AF26B4">
            <w:pPr>
              <w:pStyle w:val="ListBullet"/>
              <w:numPr>
                <w:ilvl w:val="0"/>
                <w:numId w:val="29"/>
              </w:numPr>
            </w:pPr>
            <w:r>
              <w:t>Reabsorbs water, minerals</w:t>
            </w:r>
          </w:p>
          <w:p w14:paraId="3DFE8EC6" w14:textId="77777777" w:rsidR="009111C0" w:rsidRDefault="009111C0" w:rsidP="00AF26B4">
            <w:pPr>
              <w:pStyle w:val="ListBullet"/>
              <w:numPr>
                <w:ilvl w:val="0"/>
                <w:numId w:val="29"/>
              </w:numPr>
            </w:pPr>
            <w:r>
              <w:t>Mingling with gut bacteria</w:t>
            </w:r>
          </w:p>
          <w:p w14:paraId="69B82249" w14:textId="77777777" w:rsidR="00AF26B4" w:rsidRDefault="00AF26B4" w:rsidP="00AF26B4">
            <w:pPr>
              <w:pStyle w:val="ListBullet"/>
              <w:numPr>
                <w:ilvl w:val="0"/>
                <w:numId w:val="29"/>
              </w:numPr>
            </w:pPr>
            <w:r>
              <w:t>Passes waste (fiber, bacteria, unabsorbed nutrients) w/ water to rectum.</w:t>
            </w:r>
          </w:p>
        </w:tc>
      </w:tr>
      <w:tr w:rsidR="00AF26B4" w14:paraId="16986EA3" w14:textId="77777777" w:rsidTr="00AC4483">
        <w:tc>
          <w:tcPr>
            <w:tcW w:w="4432" w:type="dxa"/>
          </w:tcPr>
          <w:p w14:paraId="4ECBC809" w14:textId="77777777" w:rsidR="00AF26B4" w:rsidRPr="00477389" w:rsidRDefault="00AF26B4" w:rsidP="007619E8">
            <w:pPr>
              <w:pStyle w:val="ListBullet"/>
              <w:numPr>
                <w:ilvl w:val="0"/>
                <w:numId w:val="0"/>
              </w:numPr>
              <w:rPr>
                <w:b/>
              </w:rPr>
            </w:pPr>
            <w:r>
              <w:rPr>
                <w:b/>
              </w:rPr>
              <w:t>Rectum</w:t>
            </w:r>
          </w:p>
        </w:tc>
        <w:tc>
          <w:tcPr>
            <w:tcW w:w="4486" w:type="dxa"/>
          </w:tcPr>
          <w:p w14:paraId="7AC5F016" w14:textId="77777777" w:rsidR="00AF26B4" w:rsidRDefault="00AF26B4" w:rsidP="00AF26B4">
            <w:pPr>
              <w:pStyle w:val="ListBullet"/>
              <w:numPr>
                <w:ilvl w:val="0"/>
                <w:numId w:val="31"/>
              </w:numPr>
            </w:pPr>
            <w:r>
              <w:t>Stores waste prior to elimination in anus.</w:t>
            </w:r>
          </w:p>
        </w:tc>
      </w:tr>
    </w:tbl>
    <w:p w14:paraId="70D91364" w14:textId="77777777" w:rsidR="00D65041" w:rsidRDefault="00D65041" w:rsidP="007619E8">
      <w:pPr>
        <w:pStyle w:val="ListBullet"/>
        <w:numPr>
          <w:ilvl w:val="0"/>
          <w:numId w:val="0"/>
        </w:numPr>
        <w:ind w:left="432" w:hanging="432"/>
      </w:pPr>
    </w:p>
    <w:p w14:paraId="52C9DBAA" w14:textId="77777777" w:rsidR="003E0003" w:rsidRDefault="00607937" w:rsidP="007619E8">
      <w:pPr>
        <w:pStyle w:val="ListBullet"/>
        <w:numPr>
          <w:ilvl w:val="0"/>
          <w:numId w:val="0"/>
        </w:numPr>
        <w:ind w:left="432" w:hanging="432"/>
      </w:pPr>
      <w:r>
        <w:rPr>
          <w:noProof/>
          <w:lang w:eastAsia="en-US"/>
        </w:rPr>
        <w:lastRenderedPageBreak/>
        <w:drawing>
          <wp:inline distT="0" distB="0" distL="0" distR="0" wp14:anchorId="3E0D1A4B" wp14:editId="17B67229">
            <wp:extent cx="2977680" cy="3194627"/>
            <wp:effectExtent l="0" t="0" r="0" b="6350"/>
            <wp:docPr id="7" name="Picture 7" descr="/Users/Jonas/Desktop/Screen Shot 2017-10-07 at 3.52.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Jonas/Desktop/Screen Shot 2017-10-07 at 3.52.48 PM.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77680" cy="3194627"/>
                    </a:xfrm>
                    <a:prstGeom prst="rect">
                      <a:avLst/>
                    </a:prstGeom>
                    <a:noFill/>
                    <a:ln>
                      <a:noFill/>
                    </a:ln>
                  </pic:spPr>
                </pic:pic>
              </a:graphicData>
            </a:graphic>
          </wp:inline>
        </w:drawing>
      </w:r>
    </w:p>
    <w:p w14:paraId="24FCD7CF" w14:textId="77777777" w:rsidR="009111C0" w:rsidRDefault="009111C0" w:rsidP="007619E8">
      <w:pPr>
        <w:pStyle w:val="ListBullet"/>
        <w:numPr>
          <w:ilvl w:val="0"/>
          <w:numId w:val="0"/>
        </w:numPr>
        <w:ind w:left="432" w:hanging="432"/>
        <w:rPr>
          <w:b/>
        </w:rPr>
      </w:pPr>
      <w:r w:rsidRPr="009111C0">
        <w:rPr>
          <w:b/>
        </w:rPr>
        <w:t>Foods that thrive in large intestine</w:t>
      </w:r>
    </w:p>
    <w:p w14:paraId="12EFEBE1" w14:textId="77777777" w:rsidR="009111C0" w:rsidRDefault="009111C0" w:rsidP="009111C0">
      <w:pPr>
        <w:pStyle w:val="ListBullet"/>
        <w:numPr>
          <w:ilvl w:val="0"/>
          <w:numId w:val="31"/>
        </w:numPr>
      </w:pPr>
      <w:r>
        <w:t>Probiotic – contains live bacterial cultures, some thrive in colon (yogurt, fermented dairy products)</w:t>
      </w:r>
    </w:p>
    <w:p w14:paraId="1938DBC0" w14:textId="77777777" w:rsidR="009111C0" w:rsidRDefault="009111C0" w:rsidP="009111C0">
      <w:pPr>
        <w:pStyle w:val="ListBullet"/>
        <w:numPr>
          <w:ilvl w:val="0"/>
          <w:numId w:val="31"/>
        </w:numPr>
      </w:pPr>
      <w:r>
        <w:t>Prebiotic foods – fiber-rich, may stimulate growth of microbial population in colon</w:t>
      </w:r>
    </w:p>
    <w:p w14:paraId="35531364" w14:textId="77777777" w:rsidR="008759B4" w:rsidRDefault="008759B4" w:rsidP="008759B4">
      <w:pPr>
        <w:pStyle w:val="ListBullet"/>
        <w:numPr>
          <w:ilvl w:val="0"/>
          <w:numId w:val="0"/>
        </w:numPr>
        <w:ind w:left="432" w:hanging="432"/>
      </w:pPr>
    </w:p>
    <w:p w14:paraId="4F1BB779" w14:textId="77777777" w:rsidR="008759B4" w:rsidRDefault="008759B4" w:rsidP="008759B4">
      <w:pPr>
        <w:pStyle w:val="ListBullet"/>
        <w:numPr>
          <w:ilvl w:val="0"/>
          <w:numId w:val="0"/>
        </w:numPr>
        <w:ind w:left="432" w:hanging="432"/>
        <w:rPr>
          <w:b/>
        </w:rPr>
      </w:pPr>
      <w:r>
        <w:rPr>
          <w:b/>
        </w:rPr>
        <w:t>Cardiovascular system (heart, blood, blood vessels)</w:t>
      </w:r>
    </w:p>
    <w:p w14:paraId="755A761E" w14:textId="77777777" w:rsidR="008759B4" w:rsidRPr="008759B4" w:rsidRDefault="008759B4" w:rsidP="008759B4">
      <w:pPr>
        <w:pStyle w:val="ListBullet"/>
        <w:numPr>
          <w:ilvl w:val="0"/>
          <w:numId w:val="32"/>
        </w:numPr>
      </w:pPr>
      <w:r>
        <w:t xml:space="preserve">Water soluble nutrients enter bloodstream through capillaries contained within each villus. </w:t>
      </w:r>
    </w:p>
    <w:p w14:paraId="2A7262F2" w14:textId="77777777" w:rsidR="008759B4" w:rsidRPr="008759B4" w:rsidRDefault="008759B4" w:rsidP="008759B4">
      <w:pPr>
        <w:pStyle w:val="ListBullet"/>
        <w:numPr>
          <w:ilvl w:val="0"/>
          <w:numId w:val="0"/>
        </w:numPr>
        <w:ind w:left="432" w:hanging="432"/>
      </w:pPr>
      <w:r>
        <w:rPr>
          <w:noProof/>
          <w:lang w:eastAsia="en-US"/>
        </w:rPr>
        <w:drawing>
          <wp:inline distT="0" distB="0" distL="0" distR="0" wp14:anchorId="4D464A3D" wp14:editId="1C9ADA9B">
            <wp:extent cx="2337435" cy="2088612"/>
            <wp:effectExtent l="0" t="0" r="0" b="0"/>
            <wp:docPr id="8" name="Picture 8" descr="/Users/Jonas/Desktop/Screen Shot 2017-10-07 at 4.22.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rs/Jonas/Desktop/Screen Shot 2017-10-07 at 4.22.15 PM.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72825" cy="2120234"/>
                    </a:xfrm>
                    <a:prstGeom prst="rect">
                      <a:avLst/>
                    </a:prstGeom>
                    <a:noFill/>
                    <a:ln>
                      <a:noFill/>
                    </a:ln>
                  </pic:spPr>
                </pic:pic>
              </a:graphicData>
            </a:graphic>
          </wp:inline>
        </w:drawing>
      </w:r>
    </w:p>
    <w:p w14:paraId="014AB61C" w14:textId="77777777" w:rsidR="009111C0" w:rsidRDefault="008172EC" w:rsidP="007619E8">
      <w:pPr>
        <w:pStyle w:val="ListBullet"/>
        <w:numPr>
          <w:ilvl w:val="0"/>
          <w:numId w:val="0"/>
        </w:numPr>
        <w:ind w:left="432" w:hanging="432"/>
      </w:pPr>
      <w:r>
        <w:rPr>
          <w:noProof/>
          <w:lang w:eastAsia="en-US"/>
        </w:rPr>
        <w:lastRenderedPageBreak/>
        <w:drawing>
          <wp:inline distT="0" distB="0" distL="0" distR="0" wp14:anchorId="7BC13AFB" wp14:editId="3F00A4BF">
            <wp:extent cx="3450842" cy="3102693"/>
            <wp:effectExtent l="0" t="0" r="3810" b="0"/>
            <wp:docPr id="9" name="Picture 9" descr="/Users/Jonas/Desktop/Screen Shot 2017-10-07 at 4.24.0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rs/Jonas/Desktop/Screen Shot 2017-10-07 at 4.24.04 PM.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88515" cy="3136565"/>
                    </a:xfrm>
                    <a:prstGeom prst="rect">
                      <a:avLst/>
                    </a:prstGeom>
                    <a:noFill/>
                    <a:ln>
                      <a:noFill/>
                    </a:ln>
                  </pic:spPr>
                </pic:pic>
              </a:graphicData>
            </a:graphic>
          </wp:inline>
        </w:drawing>
      </w:r>
    </w:p>
    <w:p w14:paraId="2A38FBA2" w14:textId="77777777" w:rsidR="008172EC" w:rsidRDefault="008172EC" w:rsidP="007619E8">
      <w:pPr>
        <w:pStyle w:val="ListBullet"/>
        <w:numPr>
          <w:ilvl w:val="0"/>
          <w:numId w:val="0"/>
        </w:numPr>
        <w:ind w:left="432" w:hanging="432"/>
      </w:pPr>
    </w:p>
    <w:p w14:paraId="671A36D0" w14:textId="77777777" w:rsidR="008172EC" w:rsidRDefault="008172EC" w:rsidP="007619E8">
      <w:pPr>
        <w:pStyle w:val="ListBullet"/>
        <w:numPr>
          <w:ilvl w:val="0"/>
          <w:numId w:val="0"/>
        </w:numPr>
        <w:ind w:left="432" w:hanging="432"/>
      </w:pPr>
      <w:r>
        <w:rPr>
          <w:b/>
        </w:rPr>
        <w:t xml:space="preserve">Blood Vessels: </w:t>
      </w:r>
      <w:r>
        <w:t xml:space="preserve">Network of tubes through which blood moves. From the </w:t>
      </w:r>
      <w:proofErr w:type="gramStart"/>
      <w:r>
        <w:t>heart</w:t>
      </w:r>
      <w:proofErr w:type="gramEnd"/>
      <w:r>
        <w:t xml:space="preserve"> the blood flows through </w:t>
      </w:r>
      <w:r w:rsidRPr="00FB0545">
        <w:rPr>
          <w:color w:val="FF0000"/>
        </w:rPr>
        <w:t xml:space="preserve">arteries </w:t>
      </w:r>
      <w:r w:rsidRPr="00FB0545">
        <w:rPr>
          <w:color w:val="FF0000"/>
        </w:rPr>
        <w:sym w:font="Wingdings" w:char="F0E0"/>
      </w:r>
      <w:r w:rsidRPr="00FB0545">
        <w:rPr>
          <w:color w:val="FF0000"/>
        </w:rPr>
        <w:t xml:space="preserve"> arterioles </w:t>
      </w:r>
      <w:r w:rsidRPr="00FB0545">
        <w:rPr>
          <w:color w:val="FF0000"/>
        </w:rPr>
        <w:sym w:font="Wingdings" w:char="F0E0"/>
      </w:r>
      <w:r w:rsidRPr="00FB0545">
        <w:rPr>
          <w:color w:val="FF0000"/>
        </w:rPr>
        <w:t xml:space="preserve"> </w:t>
      </w:r>
      <w:r w:rsidRPr="00FB0545">
        <w:rPr>
          <w:color w:val="0070C0"/>
        </w:rPr>
        <w:t xml:space="preserve">capillaries </w:t>
      </w:r>
      <w:r w:rsidRPr="00FB0545">
        <w:rPr>
          <w:color w:val="0070C0"/>
        </w:rPr>
        <w:sym w:font="Wingdings" w:char="F0E0"/>
      </w:r>
      <w:r w:rsidRPr="00FB0545">
        <w:rPr>
          <w:color w:val="0070C0"/>
        </w:rPr>
        <w:t xml:space="preserve"> venules </w:t>
      </w:r>
      <w:r w:rsidRPr="00FB0545">
        <w:rPr>
          <w:color w:val="0070C0"/>
        </w:rPr>
        <w:sym w:font="Wingdings" w:char="F0E0"/>
      </w:r>
      <w:r w:rsidRPr="00FB0545">
        <w:rPr>
          <w:color w:val="0070C0"/>
        </w:rPr>
        <w:t xml:space="preserve"> veins. </w:t>
      </w:r>
    </w:p>
    <w:p w14:paraId="73B5C168" w14:textId="77777777" w:rsidR="008172EC" w:rsidRDefault="00FB0545" w:rsidP="008172EC">
      <w:pPr>
        <w:pStyle w:val="ListBullet"/>
        <w:numPr>
          <w:ilvl w:val="0"/>
          <w:numId w:val="33"/>
        </w:numPr>
      </w:pPr>
      <w:r w:rsidRPr="00FB0545">
        <w:rPr>
          <w:color w:val="FF0000"/>
        </w:rPr>
        <w:t>Artery</w:t>
      </w:r>
      <w:r w:rsidR="008172EC">
        <w:t xml:space="preserve">: </w:t>
      </w:r>
      <w:r>
        <w:t>Blood vessel that takes oxygenated blood from heart to rest of the body.</w:t>
      </w:r>
    </w:p>
    <w:p w14:paraId="1EC9B442" w14:textId="77777777" w:rsidR="00FB0545" w:rsidRDefault="00FB0545" w:rsidP="00FB0545">
      <w:pPr>
        <w:pStyle w:val="ListBullet"/>
        <w:numPr>
          <w:ilvl w:val="0"/>
          <w:numId w:val="33"/>
        </w:numPr>
      </w:pPr>
      <w:r w:rsidRPr="00FB0545">
        <w:rPr>
          <w:color w:val="FF0000"/>
        </w:rPr>
        <w:t>Arterioles</w:t>
      </w:r>
      <w:r>
        <w:t>: Small blood vessel that branches from an artery to a capillary.</w:t>
      </w:r>
    </w:p>
    <w:p w14:paraId="3B151D05" w14:textId="77777777" w:rsidR="00FB0545" w:rsidRDefault="00FB0545" w:rsidP="008172EC">
      <w:pPr>
        <w:pStyle w:val="ListBullet"/>
        <w:numPr>
          <w:ilvl w:val="0"/>
          <w:numId w:val="33"/>
        </w:numPr>
      </w:pPr>
      <w:r w:rsidRPr="00FB0545">
        <w:rPr>
          <w:color w:val="FF0000"/>
        </w:rPr>
        <w:t>Capil</w:t>
      </w:r>
      <w:r w:rsidRPr="00FB0545">
        <w:rPr>
          <w:color w:val="0070C0"/>
        </w:rPr>
        <w:t>laries</w:t>
      </w:r>
      <w:r>
        <w:t xml:space="preserve">: Blood vessels between arterioles and venules. </w:t>
      </w:r>
      <w:r>
        <w:rPr>
          <w:b/>
        </w:rPr>
        <w:t>Where gas + nutrient exchange between blood and cells occur.</w:t>
      </w:r>
    </w:p>
    <w:p w14:paraId="340728E0" w14:textId="77777777" w:rsidR="00FB0545" w:rsidRDefault="00FB0545" w:rsidP="008172EC">
      <w:pPr>
        <w:pStyle w:val="ListBullet"/>
        <w:numPr>
          <w:ilvl w:val="0"/>
          <w:numId w:val="33"/>
        </w:numPr>
      </w:pPr>
      <w:r w:rsidRPr="00FB0545">
        <w:rPr>
          <w:color w:val="0070C0"/>
        </w:rPr>
        <w:t>Venules</w:t>
      </w:r>
      <w:r>
        <w:t>: Small vein collecting blood from capillary.</w:t>
      </w:r>
    </w:p>
    <w:p w14:paraId="11B7EDF9" w14:textId="77777777" w:rsidR="00FB0545" w:rsidRDefault="00FB0545" w:rsidP="008172EC">
      <w:pPr>
        <w:pStyle w:val="ListBullet"/>
        <w:numPr>
          <w:ilvl w:val="0"/>
          <w:numId w:val="33"/>
        </w:numPr>
      </w:pPr>
      <w:r w:rsidRPr="00FB0545">
        <w:rPr>
          <w:color w:val="0070C0"/>
        </w:rPr>
        <w:t>Vein</w:t>
      </w:r>
      <w:r>
        <w:t xml:space="preserve">: Blood vessels that carry blood towards the heart (deoxygenated) </w:t>
      </w:r>
    </w:p>
    <w:p w14:paraId="58311FB4" w14:textId="77777777" w:rsidR="00FB0545" w:rsidRDefault="00FB0545" w:rsidP="00FB0545">
      <w:pPr>
        <w:pStyle w:val="ListBullet"/>
        <w:numPr>
          <w:ilvl w:val="0"/>
          <w:numId w:val="0"/>
        </w:numPr>
        <w:ind w:left="432" w:hanging="432"/>
      </w:pPr>
    </w:p>
    <w:p w14:paraId="6F9A29B5" w14:textId="77777777" w:rsidR="00FB0545" w:rsidRDefault="00FB0545" w:rsidP="00FB0545">
      <w:pPr>
        <w:pStyle w:val="ListBullet"/>
        <w:numPr>
          <w:ilvl w:val="0"/>
          <w:numId w:val="0"/>
        </w:numPr>
        <w:ind w:left="432" w:hanging="432"/>
      </w:pPr>
      <w:r>
        <w:rPr>
          <w:b/>
        </w:rPr>
        <w:t>Papercut:</w:t>
      </w:r>
      <w:r>
        <w:t xml:space="preserve"> Receiving a papercut releases blood enriched with nutrients. </w:t>
      </w:r>
    </w:p>
    <w:p w14:paraId="083F057C" w14:textId="77777777" w:rsidR="00772B80" w:rsidRDefault="00772B80" w:rsidP="00FB0545">
      <w:pPr>
        <w:pStyle w:val="ListBullet"/>
        <w:numPr>
          <w:ilvl w:val="0"/>
          <w:numId w:val="0"/>
        </w:numPr>
        <w:ind w:left="432" w:hanging="432"/>
      </w:pPr>
    </w:p>
    <w:p w14:paraId="74C21BEB" w14:textId="77777777" w:rsidR="00C01810" w:rsidRDefault="00C01810" w:rsidP="00FB0545">
      <w:pPr>
        <w:pStyle w:val="ListBullet"/>
        <w:numPr>
          <w:ilvl w:val="0"/>
          <w:numId w:val="0"/>
        </w:numPr>
        <w:ind w:left="432" w:hanging="432"/>
      </w:pPr>
    </w:p>
    <w:p w14:paraId="55B5F736" w14:textId="77777777" w:rsidR="00C01810" w:rsidRDefault="00C01810" w:rsidP="00EE64AA">
      <w:pPr>
        <w:pStyle w:val="ListBullet"/>
        <w:numPr>
          <w:ilvl w:val="0"/>
          <w:numId w:val="0"/>
        </w:numPr>
      </w:pPr>
    </w:p>
    <w:p w14:paraId="40D9C1BC" w14:textId="77777777" w:rsidR="001906E6" w:rsidRDefault="001906E6" w:rsidP="00C01810">
      <w:pPr>
        <w:pStyle w:val="ListBullet"/>
        <w:numPr>
          <w:ilvl w:val="0"/>
          <w:numId w:val="0"/>
        </w:numPr>
        <w:ind w:left="432"/>
      </w:pPr>
    </w:p>
    <w:p w14:paraId="7CEA3172" w14:textId="77777777" w:rsidR="00C01810" w:rsidRDefault="00C01810" w:rsidP="00387E4D">
      <w:pPr>
        <w:pStyle w:val="ListBullet"/>
        <w:numPr>
          <w:ilvl w:val="0"/>
          <w:numId w:val="0"/>
        </w:numPr>
        <w:ind w:left="432" w:hanging="432"/>
        <w:rPr>
          <w:u w:val="single"/>
        </w:rPr>
      </w:pPr>
      <w:r>
        <w:rPr>
          <w:u w:val="single"/>
        </w:rPr>
        <w:t>Lecture 4 – Intro to</w:t>
      </w:r>
      <w:r w:rsidR="001906E6">
        <w:rPr>
          <w:u w:val="single"/>
        </w:rPr>
        <w:t xml:space="preserve"> carbs </w:t>
      </w:r>
      <w:r>
        <w:rPr>
          <w:u w:val="single"/>
        </w:rPr>
        <w:t>– Calories – Simple/Complex Carbs – Digestion/Absorption of Carbs – Carb DRIs and disease</w:t>
      </w:r>
    </w:p>
    <w:p w14:paraId="3F77CEB0" w14:textId="77777777" w:rsidR="00C01810" w:rsidRDefault="00C01810" w:rsidP="00C01810">
      <w:pPr>
        <w:pStyle w:val="ListBullet"/>
        <w:numPr>
          <w:ilvl w:val="0"/>
          <w:numId w:val="0"/>
        </w:numPr>
        <w:ind w:left="432"/>
        <w:rPr>
          <w:u w:val="single"/>
        </w:rPr>
      </w:pPr>
    </w:p>
    <w:p w14:paraId="7240FB8B" w14:textId="77777777" w:rsidR="001906E6" w:rsidRDefault="001906E6" w:rsidP="00387E4D">
      <w:pPr>
        <w:pStyle w:val="ListBullet"/>
        <w:numPr>
          <w:ilvl w:val="0"/>
          <w:numId w:val="0"/>
        </w:numPr>
        <w:ind w:left="432" w:hanging="432"/>
        <w:rPr>
          <w:b/>
        </w:rPr>
      </w:pPr>
      <w:r>
        <w:rPr>
          <w:b/>
        </w:rPr>
        <w:t xml:space="preserve">Intro to carbs </w:t>
      </w:r>
    </w:p>
    <w:p w14:paraId="41FEF9E2" w14:textId="77777777" w:rsidR="00C01810" w:rsidRDefault="001906E6" w:rsidP="001906E6">
      <w:pPr>
        <w:pStyle w:val="ListBullet"/>
        <w:numPr>
          <w:ilvl w:val="0"/>
          <w:numId w:val="0"/>
        </w:numPr>
        <w:ind w:left="432" w:hanging="432"/>
      </w:pPr>
      <w:r>
        <w:t>Plants take CO</w:t>
      </w:r>
      <w:r>
        <w:rPr>
          <w:vertAlign w:val="subscript"/>
        </w:rPr>
        <w:t>2</w:t>
      </w:r>
      <w:r>
        <w:t xml:space="preserve"> </w:t>
      </w:r>
      <w:r w:rsidR="00387E4D">
        <w:t>from the air and use sun’s energy to make glucose. Plants then break down glucose for energy to power growth, reproduction and repair. Humans eat plants and break down the glucose to power our own growth, reproduction and repair.</w:t>
      </w:r>
    </w:p>
    <w:p w14:paraId="6DC52CA3" w14:textId="77777777" w:rsidR="0018516B" w:rsidRDefault="0018516B" w:rsidP="001906E6">
      <w:pPr>
        <w:pStyle w:val="ListBullet"/>
        <w:numPr>
          <w:ilvl w:val="0"/>
          <w:numId w:val="0"/>
        </w:numPr>
        <w:ind w:left="432" w:hanging="432"/>
      </w:pPr>
    </w:p>
    <w:p w14:paraId="404E6BBE" w14:textId="77777777" w:rsidR="0018516B" w:rsidRPr="0018516B" w:rsidRDefault="0018516B" w:rsidP="001906E6">
      <w:pPr>
        <w:pStyle w:val="ListBullet"/>
        <w:numPr>
          <w:ilvl w:val="0"/>
          <w:numId w:val="0"/>
        </w:numPr>
        <w:ind w:left="432" w:hanging="432"/>
        <w:rPr>
          <w:b/>
          <w:u w:val="single"/>
        </w:rPr>
      </w:pPr>
      <w:r>
        <w:rPr>
          <w:b/>
        </w:rPr>
        <w:t xml:space="preserve">Calories vs. calories vs. kcal, </w:t>
      </w:r>
      <w:r w:rsidRPr="0018516B">
        <w:rPr>
          <w:b/>
          <w:u w:val="single"/>
        </w:rPr>
        <w:t>1000 calories = 1 Calorie = 1 kcal</w:t>
      </w:r>
    </w:p>
    <w:tbl>
      <w:tblPr>
        <w:tblStyle w:val="TableGrid"/>
        <w:tblW w:w="0" w:type="auto"/>
        <w:tblInd w:w="432" w:type="dxa"/>
        <w:tblLook w:val="04A0" w:firstRow="1" w:lastRow="0" w:firstColumn="1" w:lastColumn="0" w:noHBand="0" w:noVBand="1"/>
      </w:tblPr>
      <w:tblGrid>
        <w:gridCol w:w="2977"/>
        <w:gridCol w:w="2989"/>
      </w:tblGrid>
      <w:tr w:rsidR="0018516B" w14:paraId="040C6CC3" w14:textId="77777777" w:rsidTr="0018516B">
        <w:tc>
          <w:tcPr>
            <w:tcW w:w="2977" w:type="dxa"/>
          </w:tcPr>
          <w:p w14:paraId="1B881BB0" w14:textId="77777777" w:rsidR="0018516B" w:rsidRDefault="0018516B" w:rsidP="001906E6">
            <w:pPr>
              <w:pStyle w:val="ListBullet"/>
              <w:numPr>
                <w:ilvl w:val="0"/>
                <w:numId w:val="0"/>
              </w:numPr>
              <w:rPr>
                <w:b/>
              </w:rPr>
            </w:pPr>
            <w:r>
              <w:rPr>
                <w:b/>
              </w:rPr>
              <w:t>Type</w:t>
            </w:r>
          </w:p>
        </w:tc>
        <w:tc>
          <w:tcPr>
            <w:tcW w:w="2989" w:type="dxa"/>
          </w:tcPr>
          <w:p w14:paraId="4F9AE33D" w14:textId="77777777" w:rsidR="0018516B" w:rsidRDefault="0018516B" w:rsidP="001906E6">
            <w:pPr>
              <w:pStyle w:val="ListBullet"/>
              <w:numPr>
                <w:ilvl w:val="0"/>
                <w:numId w:val="0"/>
              </w:numPr>
              <w:rPr>
                <w:b/>
              </w:rPr>
            </w:pPr>
            <w:r>
              <w:rPr>
                <w:b/>
              </w:rPr>
              <w:t>Use</w:t>
            </w:r>
          </w:p>
        </w:tc>
      </w:tr>
      <w:tr w:rsidR="0018516B" w14:paraId="387928FB" w14:textId="77777777" w:rsidTr="0018516B">
        <w:tc>
          <w:tcPr>
            <w:tcW w:w="2977" w:type="dxa"/>
          </w:tcPr>
          <w:p w14:paraId="6BB520E5" w14:textId="77777777" w:rsidR="0018516B" w:rsidRPr="0018516B" w:rsidRDefault="0018516B" w:rsidP="001906E6">
            <w:pPr>
              <w:pStyle w:val="ListBullet"/>
              <w:numPr>
                <w:ilvl w:val="0"/>
                <w:numId w:val="0"/>
              </w:numPr>
            </w:pPr>
            <w:r w:rsidRPr="0018516B">
              <w:t>calorie</w:t>
            </w:r>
          </w:p>
        </w:tc>
        <w:tc>
          <w:tcPr>
            <w:tcW w:w="2989" w:type="dxa"/>
          </w:tcPr>
          <w:p w14:paraId="1EBBE9E7" w14:textId="77777777" w:rsidR="0018516B" w:rsidRDefault="0018516B" w:rsidP="0018516B">
            <w:pPr>
              <w:pStyle w:val="ListBullet"/>
              <w:numPr>
                <w:ilvl w:val="0"/>
                <w:numId w:val="32"/>
              </w:numPr>
            </w:pPr>
            <w:r>
              <w:t>Heat energy</w:t>
            </w:r>
          </w:p>
          <w:p w14:paraId="2A090E5F" w14:textId="77777777" w:rsidR="0018516B" w:rsidRPr="0018516B" w:rsidRDefault="0018516B" w:rsidP="0018516B">
            <w:pPr>
              <w:pStyle w:val="ListBullet"/>
              <w:numPr>
                <w:ilvl w:val="0"/>
                <w:numId w:val="32"/>
              </w:numPr>
            </w:pPr>
            <w:r>
              <w:t>1 calorie = +1 Celsius of 1 gram of water</w:t>
            </w:r>
          </w:p>
        </w:tc>
      </w:tr>
      <w:tr w:rsidR="0018516B" w14:paraId="7A13DE91" w14:textId="77777777" w:rsidTr="0018516B">
        <w:tc>
          <w:tcPr>
            <w:tcW w:w="2977" w:type="dxa"/>
          </w:tcPr>
          <w:p w14:paraId="1B25F030" w14:textId="77777777" w:rsidR="0018516B" w:rsidRPr="0018516B" w:rsidRDefault="0018516B" w:rsidP="001906E6">
            <w:pPr>
              <w:pStyle w:val="ListBullet"/>
              <w:numPr>
                <w:ilvl w:val="0"/>
                <w:numId w:val="0"/>
              </w:numPr>
            </w:pPr>
            <w:r>
              <w:t>Calorie</w:t>
            </w:r>
          </w:p>
        </w:tc>
        <w:tc>
          <w:tcPr>
            <w:tcW w:w="2989" w:type="dxa"/>
          </w:tcPr>
          <w:p w14:paraId="197C3476" w14:textId="77777777" w:rsidR="0018516B" w:rsidRDefault="0018516B" w:rsidP="0018516B">
            <w:pPr>
              <w:pStyle w:val="ListBullet"/>
              <w:numPr>
                <w:ilvl w:val="0"/>
                <w:numId w:val="32"/>
              </w:numPr>
            </w:pPr>
            <w:r>
              <w:t>Units for measurement of energy content in food</w:t>
            </w:r>
          </w:p>
          <w:p w14:paraId="4CF5503C" w14:textId="77777777" w:rsidR="0018516B" w:rsidRPr="0018516B" w:rsidRDefault="0018516B" w:rsidP="0018516B">
            <w:pPr>
              <w:pStyle w:val="ListBullet"/>
              <w:numPr>
                <w:ilvl w:val="0"/>
                <w:numId w:val="32"/>
              </w:numPr>
            </w:pPr>
            <w:r>
              <w:t>1 Calorie = 1000 grams of water +1 Celsius</w:t>
            </w:r>
          </w:p>
        </w:tc>
      </w:tr>
      <w:tr w:rsidR="0018516B" w14:paraId="26E79E04" w14:textId="77777777" w:rsidTr="0018516B">
        <w:tc>
          <w:tcPr>
            <w:tcW w:w="2977" w:type="dxa"/>
          </w:tcPr>
          <w:p w14:paraId="674E5988" w14:textId="77777777" w:rsidR="0018516B" w:rsidRPr="0018516B" w:rsidRDefault="0018516B" w:rsidP="001906E6">
            <w:pPr>
              <w:pStyle w:val="ListBullet"/>
              <w:numPr>
                <w:ilvl w:val="0"/>
                <w:numId w:val="0"/>
              </w:numPr>
            </w:pPr>
            <w:r>
              <w:t>kcal</w:t>
            </w:r>
          </w:p>
        </w:tc>
        <w:tc>
          <w:tcPr>
            <w:tcW w:w="2989" w:type="dxa"/>
          </w:tcPr>
          <w:p w14:paraId="43CDB629" w14:textId="77777777" w:rsidR="0018516B" w:rsidRPr="0018516B" w:rsidRDefault="0018516B" w:rsidP="0018516B">
            <w:pPr>
              <w:pStyle w:val="ListBullet"/>
              <w:numPr>
                <w:ilvl w:val="0"/>
                <w:numId w:val="32"/>
              </w:numPr>
              <w:rPr>
                <w:b/>
              </w:rPr>
            </w:pPr>
            <w:r>
              <w:t>Units for measurement of energy content in food</w:t>
            </w:r>
          </w:p>
          <w:p w14:paraId="45D2111F" w14:textId="77777777" w:rsidR="0018516B" w:rsidRDefault="0018516B" w:rsidP="0018516B">
            <w:pPr>
              <w:pStyle w:val="ListBullet"/>
              <w:numPr>
                <w:ilvl w:val="0"/>
                <w:numId w:val="32"/>
              </w:numPr>
              <w:rPr>
                <w:b/>
              </w:rPr>
            </w:pPr>
            <w:r>
              <w:t>1 kcal = 1000 grams of water +1 Celsius</w:t>
            </w:r>
          </w:p>
        </w:tc>
      </w:tr>
    </w:tbl>
    <w:p w14:paraId="1EA5CB6F" w14:textId="77777777" w:rsidR="0018516B" w:rsidRDefault="0018516B" w:rsidP="001906E6">
      <w:pPr>
        <w:pStyle w:val="ListBullet"/>
        <w:numPr>
          <w:ilvl w:val="0"/>
          <w:numId w:val="0"/>
        </w:numPr>
        <w:ind w:left="432" w:hanging="432"/>
        <w:rPr>
          <w:b/>
        </w:rPr>
      </w:pPr>
    </w:p>
    <w:p w14:paraId="597A1BD8" w14:textId="77777777" w:rsidR="0018516B" w:rsidRDefault="0018516B" w:rsidP="001906E6">
      <w:pPr>
        <w:pStyle w:val="ListBullet"/>
        <w:numPr>
          <w:ilvl w:val="0"/>
          <w:numId w:val="0"/>
        </w:numPr>
        <w:ind w:left="432" w:hanging="432"/>
        <w:rPr>
          <w:b/>
        </w:rPr>
      </w:pPr>
    </w:p>
    <w:p w14:paraId="3C8B01FD" w14:textId="77777777" w:rsidR="0018516B" w:rsidRDefault="0018516B" w:rsidP="001906E6">
      <w:pPr>
        <w:pStyle w:val="ListBullet"/>
        <w:numPr>
          <w:ilvl w:val="0"/>
          <w:numId w:val="0"/>
        </w:numPr>
        <w:ind w:left="432" w:hanging="432"/>
      </w:pPr>
    </w:p>
    <w:p w14:paraId="3BD81C8E" w14:textId="77777777" w:rsidR="0018516B" w:rsidRDefault="0018516B" w:rsidP="001906E6">
      <w:pPr>
        <w:pStyle w:val="ListBullet"/>
        <w:numPr>
          <w:ilvl w:val="0"/>
          <w:numId w:val="0"/>
        </w:numPr>
        <w:ind w:left="432" w:hanging="432"/>
      </w:pPr>
      <w:r>
        <w:t>Breaking down C-H bonds results in the release of energy in the form of heat. The amount of heat released tells us how much energy is contained within 1 gram of each nutrient.</w:t>
      </w:r>
    </w:p>
    <w:p w14:paraId="6CCC3EA9" w14:textId="77777777" w:rsidR="0018516B" w:rsidRDefault="0018516B" w:rsidP="001906E6">
      <w:pPr>
        <w:pStyle w:val="ListBullet"/>
        <w:numPr>
          <w:ilvl w:val="0"/>
          <w:numId w:val="0"/>
        </w:numPr>
        <w:ind w:left="432" w:hanging="432"/>
      </w:pPr>
    </w:p>
    <w:p w14:paraId="728CD9BE" w14:textId="77777777" w:rsidR="0018516B" w:rsidRDefault="0018516B" w:rsidP="001906E6">
      <w:pPr>
        <w:pStyle w:val="ListBullet"/>
        <w:numPr>
          <w:ilvl w:val="0"/>
          <w:numId w:val="0"/>
        </w:numPr>
        <w:ind w:left="432" w:hanging="432"/>
      </w:pPr>
      <w:r>
        <w:rPr>
          <w:b/>
        </w:rPr>
        <w:t xml:space="preserve">Bomb Calorimeter: </w:t>
      </w:r>
      <w:r>
        <w:t xml:space="preserve">When food is burned, energy is released in the form of heat in kcal. </w:t>
      </w:r>
    </w:p>
    <w:p w14:paraId="208A5413" w14:textId="77777777" w:rsidR="0018516B" w:rsidRDefault="0018516B" w:rsidP="0018516B">
      <w:pPr>
        <w:pStyle w:val="ListBullet"/>
        <w:numPr>
          <w:ilvl w:val="0"/>
          <w:numId w:val="34"/>
        </w:numPr>
      </w:pPr>
      <w:r>
        <w:t>Carbs = 4 kilocalories/gram</w:t>
      </w:r>
    </w:p>
    <w:p w14:paraId="75C80EBA" w14:textId="77777777" w:rsidR="0018516B" w:rsidRDefault="0018516B" w:rsidP="0018516B">
      <w:pPr>
        <w:pStyle w:val="ListBullet"/>
        <w:numPr>
          <w:ilvl w:val="0"/>
          <w:numId w:val="34"/>
        </w:numPr>
      </w:pPr>
      <w:r>
        <w:t>Protein = 4 kilocalories/gram</w:t>
      </w:r>
    </w:p>
    <w:p w14:paraId="16E9EDC2" w14:textId="77777777" w:rsidR="0018516B" w:rsidRDefault="0018516B" w:rsidP="0018516B">
      <w:pPr>
        <w:pStyle w:val="ListBullet"/>
        <w:numPr>
          <w:ilvl w:val="0"/>
          <w:numId w:val="34"/>
        </w:numPr>
      </w:pPr>
      <w:r>
        <w:t>Lipid = 9 kilocalories/gram</w:t>
      </w:r>
    </w:p>
    <w:p w14:paraId="2752EC71" w14:textId="77777777" w:rsidR="0018516B" w:rsidRDefault="0018516B" w:rsidP="0018516B">
      <w:pPr>
        <w:pStyle w:val="ListBullet"/>
        <w:numPr>
          <w:ilvl w:val="0"/>
          <w:numId w:val="0"/>
        </w:numPr>
      </w:pPr>
    </w:p>
    <w:p w14:paraId="33457109" w14:textId="77777777" w:rsidR="0018516B" w:rsidRDefault="0018516B" w:rsidP="0018516B">
      <w:pPr>
        <w:pStyle w:val="ListBullet"/>
        <w:numPr>
          <w:ilvl w:val="0"/>
          <w:numId w:val="0"/>
        </w:numPr>
        <w:rPr>
          <w:i/>
        </w:rPr>
      </w:pPr>
      <w:r w:rsidRPr="0018516B">
        <w:rPr>
          <w:i/>
        </w:rPr>
        <w:t>Fat dissolves in ether</w:t>
      </w:r>
      <w:r>
        <w:rPr>
          <w:i/>
        </w:rPr>
        <w:t>.</w:t>
      </w:r>
    </w:p>
    <w:p w14:paraId="0A0E32C6" w14:textId="77777777" w:rsidR="0018516B" w:rsidRDefault="0018516B" w:rsidP="0018516B">
      <w:pPr>
        <w:pStyle w:val="ListBullet"/>
        <w:numPr>
          <w:ilvl w:val="0"/>
          <w:numId w:val="0"/>
        </w:numPr>
        <w:rPr>
          <w:i/>
          <w:u w:val="single"/>
        </w:rPr>
      </w:pPr>
      <w:r>
        <w:rPr>
          <w:i/>
        </w:rPr>
        <w:t>To analyze how much of these nutrients do we absorb you analyze stool.</w:t>
      </w:r>
    </w:p>
    <w:p w14:paraId="5DBE9ADD" w14:textId="77777777" w:rsidR="00EE64AA" w:rsidRDefault="00EE64AA" w:rsidP="0018516B">
      <w:pPr>
        <w:pStyle w:val="ListBullet"/>
        <w:numPr>
          <w:ilvl w:val="0"/>
          <w:numId w:val="0"/>
        </w:numPr>
        <w:rPr>
          <w:b/>
        </w:rPr>
      </w:pPr>
    </w:p>
    <w:p w14:paraId="7447EE51" w14:textId="77777777" w:rsidR="00EE64AA" w:rsidRDefault="00EE64AA" w:rsidP="0018516B">
      <w:pPr>
        <w:pStyle w:val="ListBullet"/>
        <w:numPr>
          <w:ilvl w:val="0"/>
          <w:numId w:val="0"/>
        </w:numPr>
      </w:pPr>
      <w:r>
        <w:rPr>
          <w:b/>
        </w:rPr>
        <w:t>Nutritive Sweeteners</w:t>
      </w:r>
      <w:r>
        <w:t>: simple sugars that add calories to food.</w:t>
      </w:r>
      <w:r w:rsidR="008D7BA2">
        <w:t xml:space="preserve"> All carbs (except insoluble fiber) contributes energy. (4kcal/g).</w:t>
      </w:r>
    </w:p>
    <w:p w14:paraId="068E980F" w14:textId="77777777" w:rsidR="008D7BA2" w:rsidRDefault="008D7BA2" w:rsidP="008D7BA2">
      <w:pPr>
        <w:pStyle w:val="ListBullet"/>
        <w:numPr>
          <w:ilvl w:val="0"/>
          <w:numId w:val="39"/>
        </w:numPr>
      </w:pPr>
      <w:r>
        <w:t>Sugar alcohols: sorbitol, xylitol, mannitol</w:t>
      </w:r>
    </w:p>
    <w:p w14:paraId="276C2A07" w14:textId="77777777" w:rsidR="008D7BA2" w:rsidRDefault="008D7BA2" w:rsidP="008D7BA2">
      <w:pPr>
        <w:pStyle w:val="ListBullet"/>
        <w:numPr>
          <w:ilvl w:val="0"/>
          <w:numId w:val="0"/>
        </w:numPr>
        <w:ind w:left="432" w:hanging="432"/>
      </w:pPr>
    </w:p>
    <w:p w14:paraId="7B951951" w14:textId="77777777" w:rsidR="008D7BA2" w:rsidRDefault="008D7BA2" w:rsidP="008D7BA2">
      <w:pPr>
        <w:pStyle w:val="ListBullet"/>
        <w:numPr>
          <w:ilvl w:val="0"/>
          <w:numId w:val="0"/>
        </w:numPr>
        <w:ind w:left="432" w:hanging="432"/>
      </w:pPr>
      <w:r>
        <w:rPr>
          <w:b/>
        </w:rPr>
        <w:t>Non-nutritive sweeteners</w:t>
      </w:r>
      <w:r>
        <w:t xml:space="preserve">: synthetic compounds that are intensely sweet tasting compared to sugar but supply </w:t>
      </w:r>
      <w:r>
        <w:rPr>
          <w:u w:val="single"/>
        </w:rPr>
        <w:t>no energy per serving</w:t>
      </w:r>
      <w:r>
        <w:t>. Made from chemically modified sucrose to escape digestion and absorption.</w:t>
      </w:r>
    </w:p>
    <w:p w14:paraId="21F94345" w14:textId="77777777" w:rsidR="008D7BA2" w:rsidRDefault="008D7BA2" w:rsidP="008D7BA2">
      <w:pPr>
        <w:pStyle w:val="ListBullet"/>
        <w:numPr>
          <w:ilvl w:val="0"/>
          <w:numId w:val="39"/>
        </w:numPr>
      </w:pPr>
      <w:r>
        <w:t>NutraSweet/Splenda.</w:t>
      </w:r>
    </w:p>
    <w:p w14:paraId="729677DE" w14:textId="77777777" w:rsidR="008D7BA2" w:rsidRDefault="008D7BA2" w:rsidP="008D7BA2">
      <w:pPr>
        <w:pStyle w:val="ListBullet"/>
        <w:numPr>
          <w:ilvl w:val="0"/>
          <w:numId w:val="0"/>
        </w:numPr>
        <w:ind w:left="432" w:hanging="432"/>
      </w:pPr>
    </w:p>
    <w:p w14:paraId="11817CA2" w14:textId="77777777" w:rsidR="008D7BA2" w:rsidRDefault="008D7BA2" w:rsidP="008D7BA2">
      <w:pPr>
        <w:pStyle w:val="ListBullet"/>
        <w:numPr>
          <w:ilvl w:val="0"/>
          <w:numId w:val="0"/>
        </w:numPr>
        <w:ind w:left="432" w:hanging="432"/>
        <w:rPr>
          <w:b/>
        </w:rPr>
      </w:pPr>
    </w:p>
    <w:p w14:paraId="2F97056E" w14:textId="77777777" w:rsidR="00F73997" w:rsidRDefault="00F73997" w:rsidP="008D7BA2">
      <w:pPr>
        <w:pStyle w:val="ListBullet"/>
        <w:numPr>
          <w:ilvl w:val="0"/>
          <w:numId w:val="0"/>
        </w:numPr>
        <w:ind w:left="432" w:hanging="432"/>
        <w:rPr>
          <w:b/>
        </w:rPr>
      </w:pPr>
    </w:p>
    <w:p w14:paraId="4FB817BD" w14:textId="77777777" w:rsidR="00F73997" w:rsidRDefault="00F73997" w:rsidP="008D7BA2">
      <w:pPr>
        <w:pStyle w:val="ListBullet"/>
        <w:numPr>
          <w:ilvl w:val="0"/>
          <w:numId w:val="0"/>
        </w:numPr>
        <w:ind w:left="432" w:hanging="432"/>
        <w:rPr>
          <w:b/>
        </w:rPr>
      </w:pPr>
    </w:p>
    <w:p w14:paraId="64739223" w14:textId="77777777" w:rsidR="00F73997" w:rsidRDefault="00F73997" w:rsidP="008D7BA2">
      <w:pPr>
        <w:pStyle w:val="ListBullet"/>
        <w:numPr>
          <w:ilvl w:val="0"/>
          <w:numId w:val="0"/>
        </w:numPr>
        <w:ind w:left="432" w:hanging="432"/>
        <w:rPr>
          <w:b/>
        </w:rPr>
      </w:pPr>
    </w:p>
    <w:p w14:paraId="40BA38CF" w14:textId="77777777" w:rsidR="00F73997" w:rsidRPr="00F73997" w:rsidRDefault="00F73997" w:rsidP="008D7BA2">
      <w:pPr>
        <w:pStyle w:val="ListBullet"/>
        <w:numPr>
          <w:ilvl w:val="0"/>
          <w:numId w:val="0"/>
        </w:numPr>
        <w:ind w:left="432" w:hanging="432"/>
      </w:pPr>
      <w:r>
        <w:rPr>
          <w:b/>
        </w:rPr>
        <w:lastRenderedPageBreak/>
        <w:t xml:space="preserve">Fiber (plant cell walls): </w:t>
      </w:r>
      <w:r>
        <w:t xml:space="preserve">The body can’t digest fiber. </w:t>
      </w:r>
    </w:p>
    <w:tbl>
      <w:tblPr>
        <w:tblStyle w:val="TableGrid"/>
        <w:tblW w:w="0" w:type="auto"/>
        <w:tblInd w:w="432" w:type="dxa"/>
        <w:tblLook w:val="04A0" w:firstRow="1" w:lastRow="0" w:firstColumn="1" w:lastColumn="0" w:noHBand="0" w:noVBand="1"/>
      </w:tblPr>
      <w:tblGrid>
        <w:gridCol w:w="1642"/>
        <w:gridCol w:w="2794"/>
        <w:gridCol w:w="2173"/>
        <w:gridCol w:w="2309"/>
      </w:tblGrid>
      <w:tr w:rsidR="00F73997" w14:paraId="0435D9AF" w14:textId="77777777" w:rsidTr="00F73997">
        <w:tc>
          <w:tcPr>
            <w:tcW w:w="2337" w:type="dxa"/>
          </w:tcPr>
          <w:p w14:paraId="43222CD9" w14:textId="77777777" w:rsidR="00F73997" w:rsidRPr="00F73997" w:rsidRDefault="00F73997" w:rsidP="008D7BA2">
            <w:pPr>
              <w:pStyle w:val="ListBullet"/>
              <w:numPr>
                <w:ilvl w:val="0"/>
                <w:numId w:val="0"/>
              </w:numPr>
            </w:pPr>
            <w:r>
              <w:rPr>
                <w:b/>
              </w:rPr>
              <w:t>Type</w:t>
            </w:r>
          </w:p>
        </w:tc>
        <w:tc>
          <w:tcPr>
            <w:tcW w:w="2337" w:type="dxa"/>
          </w:tcPr>
          <w:p w14:paraId="111F5DE5" w14:textId="77777777" w:rsidR="00F73997" w:rsidRPr="00F73997" w:rsidRDefault="00F73997" w:rsidP="008D7BA2">
            <w:pPr>
              <w:pStyle w:val="ListBullet"/>
              <w:numPr>
                <w:ilvl w:val="0"/>
                <w:numId w:val="0"/>
              </w:numPr>
            </w:pPr>
            <w:r>
              <w:rPr>
                <w:b/>
              </w:rPr>
              <w:t>Properties</w:t>
            </w:r>
          </w:p>
        </w:tc>
        <w:tc>
          <w:tcPr>
            <w:tcW w:w="2338" w:type="dxa"/>
          </w:tcPr>
          <w:p w14:paraId="7B61E498" w14:textId="77777777" w:rsidR="00F73997" w:rsidRPr="00F73997" w:rsidRDefault="00F73997" w:rsidP="008D7BA2">
            <w:pPr>
              <w:pStyle w:val="ListBullet"/>
              <w:numPr>
                <w:ilvl w:val="0"/>
                <w:numId w:val="0"/>
              </w:numPr>
              <w:rPr>
                <w:b/>
              </w:rPr>
            </w:pPr>
            <w:r>
              <w:rPr>
                <w:b/>
              </w:rPr>
              <w:t>Sources</w:t>
            </w:r>
          </w:p>
        </w:tc>
        <w:tc>
          <w:tcPr>
            <w:tcW w:w="2338" w:type="dxa"/>
          </w:tcPr>
          <w:p w14:paraId="758B8337" w14:textId="77777777" w:rsidR="00F73997" w:rsidRPr="00F73997" w:rsidRDefault="00F73997" w:rsidP="008D7BA2">
            <w:pPr>
              <w:pStyle w:val="ListBullet"/>
              <w:numPr>
                <w:ilvl w:val="0"/>
                <w:numId w:val="0"/>
              </w:numPr>
            </w:pPr>
            <w:r>
              <w:rPr>
                <w:b/>
              </w:rPr>
              <w:t xml:space="preserve">Health </w:t>
            </w:r>
          </w:p>
        </w:tc>
      </w:tr>
      <w:tr w:rsidR="00F73997" w14:paraId="00771B9C" w14:textId="77777777" w:rsidTr="00F73997">
        <w:tc>
          <w:tcPr>
            <w:tcW w:w="2337" w:type="dxa"/>
          </w:tcPr>
          <w:p w14:paraId="20ECB610" w14:textId="77777777" w:rsidR="00F73997" w:rsidRDefault="00F73997" w:rsidP="008D7BA2">
            <w:pPr>
              <w:pStyle w:val="ListBullet"/>
              <w:numPr>
                <w:ilvl w:val="0"/>
                <w:numId w:val="0"/>
              </w:numPr>
            </w:pPr>
            <w:r>
              <w:t>Soluble</w:t>
            </w:r>
          </w:p>
        </w:tc>
        <w:tc>
          <w:tcPr>
            <w:tcW w:w="2337" w:type="dxa"/>
          </w:tcPr>
          <w:p w14:paraId="34115316" w14:textId="77777777" w:rsidR="00F73997" w:rsidRDefault="00F73997" w:rsidP="00F73997">
            <w:pPr>
              <w:pStyle w:val="ListBullet"/>
              <w:numPr>
                <w:ilvl w:val="0"/>
                <w:numId w:val="39"/>
              </w:numPr>
            </w:pPr>
            <w:r>
              <w:t>Dissolve in water</w:t>
            </w:r>
          </w:p>
          <w:p w14:paraId="17AD5394" w14:textId="77777777" w:rsidR="00F73997" w:rsidRDefault="00F73997" w:rsidP="00F73997">
            <w:pPr>
              <w:pStyle w:val="ListBullet"/>
              <w:numPr>
                <w:ilvl w:val="0"/>
                <w:numId w:val="39"/>
              </w:numPr>
            </w:pPr>
            <w:r>
              <w:t>Form gels/thickening abilities</w:t>
            </w:r>
          </w:p>
          <w:p w14:paraId="6F6C0D69" w14:textId="77777777" w:rsidR="00F73997" w:rsidRDefault="00F73997" w:rsidP="00F73997">
            <w:pPr>
              <w:pStyle w:val="ListBullet"/>
              <w:numPr>
                <w:ilvl w:val="0"/>
                <w:numId w:val="39"/>
              </w:numPr>
            </w:pPr>
            <w:r>
              <w:t>Fermentable, good for bacteria in colon</w:t>
            </w:r>
          </w:p>
        </w:tc>
        <w:tc>
          <w:tcPr>
            <w:tcW w:w="2338" w:type="dxa"/>
          </w:tcPr>
          <w:p w14:paraId="1F4B5B46" w14:textId="77777777" w:rsidR="00F73997" w:rsidRDefault="00F73997" w:rsidP="00F73997">
            <w:pPr>
              <w:pStyle w:val="ListBullet"/>
              <w:numPr>
                <w:ilvl w:val="0"/>
                <w:numId w:val="39"/>
              </w:numPr>
            </w:pPr>
            <w:r>
              <w:t>Pectin extracted from fruit</w:t>
            </w:r>
          </w:p>
          <w:p w14:paraId="28F95616" w14:textId="77777777" w:rsidR="00F73997" w:rsidRDefault="00F73997" w:rsidP="00F73997">
            <w:pPr>
              <w:pStyle w:val="ListBullet"/>
              <w:numPr>
                <w:ilvl w:val="0"/>
                <w:numId w:val="39"/>
              </w:numPr>
            </w:pPr>
            <w:r>
              <w:t>Plant gums</w:t>
            </w:r>
          </w:p>
          <w:p w14:paraId="006852AD" w14:textId="77777777" w:rsidR="00F73997" w:rsidRDefault="00F73997" w:rsidP="00F73997">
            <w:pPr>
              <w:pStyle w:val="ListBullet"/>
              <w:numPr>
                <w:ilvl w:val="0"/>
                <w:numId w:val="39"/>
              </w:numPr>
            </w:pPr>
            <w:r>
              <w:t>Seaweed</w:t>
            </w:r>
          </w:p>
        </w:tc>
        <w:tc>
          <w:tcPr>
            <w:tcW w:w="2338" w:type="dxa"/>
          </w:tcPr>
          <w:p w14:paraId="3D3871AB" w14:textId="77777777" w:rsidR="00F73997" w:rsidRDefault="00F73997" w:rsidP="00F73997">
            <w:pPr>
              <w:pStyle w:val="ListBullet"/>
              <w:numPr>
                <w:ilvl w:val="0"/>
                <w:numId w:val="39"/>
              </w:numPr>
            </w:pPr>
            <w:r>
              <w:t>Slows gastric emptying</w:t>
            </w:r>
          </w:p>
          <w:p w14:paraId="396D7727" w14:textId="77777777" w:rsidR="00F73997" w:rsidRDefault="00F73997" w:rsidP="00F73997">
            <w:pPr>
              <w:pStyle w:val="ListBullet"/>
              <w:numPr>
                <w:ilvl w:val="0"/>
                <w:numId w:val="39"/>
              </w:numPr>
            </w:pPr>
            <w:r>
              <w:t>Slows glucose uptake</w:t>
            </w:r>
          </w:p>
          <w:p w14:paraId="3780E6B7" w14:textId="77777777" w:rsidR="00F73997" w:rsidRDefault="00F73997" w:rsidP="00F73997">
            <w:pPr>
              <w:pStyle w:val="ListBullet"/>
              <w:numPr>
                <w:ilvl w:val="0"/>
                <w:numId w:val="39"/>
              </w:numPr>
            </w:pPr>
            <w:r>
              <w:t>Traps cholesterol for L.I</w:t>
            </w:r>
          </w:p>
          <w:p w14:paraId="671FC242" w14:textId="77777777" w:rsidR="00F73997" w:rsidRDefault="00F73997" w:rsidP="00F73997">
            <w:pPr>
              <w:pStyle w:val="ListBullet"/>
              <w:numPr>
                <w:ilvl w:val="0"/>
                <w:numId w:val="39"/>
              </w:numPr>
            </w:pPr>
            <w:r>
              <w:t>Improves bowel health</w:t>
            </w:r>
          </w:p>
          <w:p w14:paraId="486C5EA1" w14:textId="77777777" w:rsidR="00F73997" w:rsidRDefault="00F73997" w:rsidP="00F73997">
            <w:pPr>
              <w:pStyle w:val="ListBullet"/>
              <w:numPr>
                <w:ilvl w:val="0"/>
                <w:numId w:val="39"/>
              </w:numPr>
            </w:pPr>
            <w:r>
              <w:t>Reduced risk CVD, #2 diabetes.</w:t>
            </w:r>
          </w:p>
        </w:tc>
      </w:tr>
      <w:tr w:rsidR="00F73997" w14:paraId="4F20D1F3" w14:textId="77777777" w:rsidTr="00F73997">
        <w:tc>
          <w:tcPr>
            <w:tcW w:w="2337" w:type="dxa"/>
          </w:tcPr>
          <w:p w14:paraId="746AF055" w14:textId="77777777" w:rsidR="00F73997" w:rsidRDefault="00F73997" w:rsidP="008D7BA2">
            <w:pPr>
              <w:pStyle w:val="ListBullet"/>
              <w:numPr>
                <w:ilvl w:val="0"/>
                <w:numId w:val="0"/>
              </w:numPr>
            </w:pPr>
            <w:r>
              <w:t>Insoluble</w:t>
            </w:r>
          </w:p>
        </w:tc>
        <w:tc>
          <w:tcPr>
            <w:tcW w:w="2337" w:type="dxa"/>
          </w:tcPr>
          <w:p w14:paraId="4592E3B7" w14:textId="77777777" w:rsidR="00F73997" w:rsidRDefault="00F73997" w:rsidP="00F73997">
            <w:pPr>
              <w:pStyle w:val="ListBullet"/>
              <w:numPr>
                <w:ilvl w:val="0"/>
                <w:numId w:val="40"/>
              </w:numPr>
            </w:pPr>
            <w:r>
              <w:t>Don’t dissolve in water</w:t>
            </w:r>
          </w:p>
          <w:p w14:paraId="2F36CC02" w14:textId="77777777" w:rsidR="00F73997" w:rsidRDefault="00F73997" w:rsidP="00F73997">
            <w:pPr>
              <w:pStyle w:val="ListBullet"/>
              <w:numPr>
                <w:ilvl w:val="0"/>
                <w:numId w:val="40"/>
              </w:numPr>
            </w:pPr>
            <w:r>
              <w:t>Don’t form gels</w:t>
            </w:r>
          </w:p>
          <w:p w14:paraId="643D2B1C" w14:textId="77777777" w:rsidR="00F73997" w:rsidRDefault="00F73997" w:rsidP="00F73997">
            <w:pPr>
              <w:pStyle w:val="ListBullet"/>
              <w:numPr>
                <w:ilvl w:val="0"/>
                <w:numId w:val="40"/>
              </w:numPr>
            </w:pPr>
            <w:r>
              <w:t>Not fermented in L.I</w:t>
            </w:r>
          </w:p>
          <w:p w14:paraId="19ABCED4" w14:textId="77777777" w:rsidR="00F73997" w:rsidRDefault="00F73997" w:rsidP="00F73997">
            <w:pPr>
              <w:pStyle w:val="ListBullet"/>
              <w:numPr>
                <w:ilvl w:val="0"/>
                <w:numId w:val="40"/>
              </w:numPr>
            </w:pPr>
            <w:r>
              <w:t>Promote bowel movement</w:t>
            </w:r>
          </w:p>
        </w:tc>
        <w:tc>
          <w:tcPr>
            <w:tcW w:w="2338" w:type="dxa"/>
          </w:tcPr>
          <w:p w14:paraId="6F2A65F1" w14:textId="77777777" w:rsidR="00F73997" w:rsidRDefault="00F73997" w:rsidP="00F73997">
            <w:pPr>
              <w:pStyle w:val="ListBullet"/>
              <w:numPr>
                <w:ilvl w:val="0"/>
                <w:numId w:val="40"/>
              </w:numPr>
            </w:pPr>
            <w:r>
              <w:t>Husk of grains</w:t>
            </w:r>
          </w:p>
          <w:p w14:paraId="4895C0F7" w14:textId="77777777" w:rsidR="00F73997" w:rsidRDefault="00F73997" w:rsidP="00F73997">
            <w:pPr>
              <w:pStyle w:val="ListBullet"/>
              <w:numPr>
                <w:ilvl w:val="0"/>
                <w:numId w:val="40"/>
              </w:numPr>
            </w:pPr>
            <w:r>
              <w:t>Seed coat of legumes</w:t>
            </w:r>
          </w:p>
          <w:p w14:paraId="3418ABA8" w14:textId="77777777" w:rsidR="00F73997" w:rsidRDefault="00F73997" w:rsidP="00F73997">
            <w:pPr>
              <w:pStyle w:val="ListBullet"/>
              <w:numPr>
                <w:ilvl w:val="0"/>
                <w:numId w:val="40"/>
              </w:numPr>
            </w:pPr>
            <w:r>
              <w:t>Leafy greens</w:t>
            </w:r>
          </w:p>
        </w:tc>
        <w:tc>
          <w:tcPr>
            <w:tcW w:w="2338" w:type="dxa"/>
          </w:tcPr>
          <w:p w14:paraId="317E2366" w14:textId="77777777" w:rsidR="00F73997" w:rsidRDefault="00F73997" w:rsidP="00F73997">
            <w:pPr>
              <w:pStyle w:val="ListBullet"/>
              <w:numPr>
                <w:ilvl w:val="0"/>
                <w:numId w:val="40"/>
              </w:numPr>
            </w:pPr>
            <w:r>
              <w:t>Prevent diverticula by large soft mass that applies pressure to inner walls.</w:t>
            </w:r>
          </w:p>
        </w:tc>
      </w:tr>
    </w:tbl>
    <w:p w14:paraId="39234593" w14:textId="77777777" w:rsidR="00F73997" w:rsidRPr="00F73997" w:rsidRDefault="00F73997" w:rsidP="008D7BA2">
      <w:pPr>
        <w:pStyle w:val="ListBullet"/>
        <w:numPr>
          <w:ilvl w:val="0"/>
          <w:numId w:val="0"/>
        </w:numPr>
        <w:ind w:left="432" w:hanging="432"/>
      </w:pPr>
    </w:p>
    <w:p w14:paraId="1930DA44" w14:textId="77777777" w:rsidR="00EE64AA" w:rsidRPr="00EE64AA" w:rsidRDefault="00EE64AA" w:rsidP="0018516B">
      <w:pPr>
        <w:pStyle w:val="ListBullet"/>
        <w:numPr>
          <w:ilvl w:val="0"/>
          <w:numId w:val="0"/>
        </w:numPr>
      </w:pPr>
    </w:p>
    <w:p w14:paraId="02322F95" w14:textId="77777777" w:rsidR="00AA3116" w:rsidRDefault="00AA3116" w:rsidP="0018516B">
      <w:pPr>
        <w:pStyle w:val="ListBullet"/>
        <w:numPr>
          <w:ilvl w:val="0"/>
          <w:numId w:val="0"/>
        </w:numPr>
        <w:rPr>
          <w:i/>
        </w:rPr>
      </w:pPr>
    </w:p>
    <w:p w14:paraId="5A58288A" w14:textId="77777777" w:rsidR="008D7BA2" w:rsidRDefault="008D7BA2" w:rsidP="0018516B">
      <w:pPr>
        <w:pStyle w:val="ListBullet"/>
        <w:numPr>
          <w:ilvl w:val="0"/>
          <w:numId w:val="0"/>
        </w:numPr>
        <w:rPr>
          <w:b/>
        </w:rPr>
      </w:pPr>
    </w:p>
    <w:p w14:paraId="031825EF" w14:textId="77777777" w:rsidR="008D7BA2" w:rsidRDefault="008D7BA2" w:rsidP="0018516B">
      <w:pPr>
        <w:pStyle w:val="ListBullet"/>
        <w:numPr>
          <w:ilvl w:val="0"/>
          <w:numId w:val="0"/>
        </w:numPr>
        <w:rPr>
          <w:b/>
        </w:rPr>
      </w:pPr>
    </w:p>
    <w:p w14:paraId="5073E63D" w14:textId="77777777" w:rsidR="008D7BA2" w:rsidRDefault="008D7BA2" w:rsidP="0018516B">
      <w:pPr>
        <w:pStyle w:val="ListBullet"/>
        <w:numPr>
          <w:ilvl w:val="0"/>
          <w:numId w:val="0"/>
        </w:numPr>
        <w:rPr>
          <w:b/>
        </w:rPr>
      </w:pPr>
    </w:p>
    <w:p w14:paraId="095496A5" w14:textId="77777777" w:rsidR="00AA3116" w:rsidRDefault="00AA3116" w:rsidP="0018516B">
      <w:pPr>
        <w:pStyle w:val="ListBullet"/>
        <w:numPr>
          <w:ilvl w:val="0"/>
          <w:numId w:val="0"/>
        </w:numPr>
      </w:pPr>
      <w:r>
        <w:rPr>
          <w:b/>
        </w:rPr>
        <w:lastRenderedPageBreak/>
        <w:t>Carbohydrates</w:t>
      </w:r>
    </w:p>
    <w:p w14:paraId="0D23F250" w14:textId="77777777" w:rsidR="00AA3116" w:rsidRDefault="00AA3116" w:rsidP="0018516B">
      <w:pPr>
        <w:pStyle w:val="ListBullet"/>
        <w:numPr>
          <w:ilvl w:val="0"/>
          <w:numId w:val="0"/>
        </w:numPr>
      </w:pPr>
      <w:r>
        <w:rPr>
          <w:noProof/>
          <w:lang w:eastAsia="en-US"/>
        </w:rPr>
        <w:drawing>
          <wp:inline distT="0" distB="0" distL="0" distR="0" wp14:anchorId="16BD0D14" wp14:editId="6DAB7C00">
            <wp:extent cx="5943600" cy="3030855"/>
            <wp:effectExtent l="0" t="0" r="0" b="0"/>
            <wp:docPr id="10" name="Picture 10" descr="/Users/Jonas/Desktop/Screen Shot 2017-10-07 at 5.29.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Users/Jonas/Desktop/Screen Shot 2017-10-07 at 5.29.48 PM.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030855"/>
                    </a:xfrm>
                    <a:prstGeom prst="rect">
                      <a:avLst/>
                    </a:prstGeom>
                    <a:noFill/>
                    <a:ln>
                      <a:noFill/>
                    </a:ln>
                  </pic:spPr>
                </pic:pic>
              </a:graphicData>
            </a:graphic>
          </wp:inline>
        </w:drawing>
      </w:r>
    </w:p>
    <w:p w14:paraId="3713ADA5" w14:textId="77777777" w:rsidR="00AA3116" w:rsidRDefault="00AA3116" w:rsidP="0018516B">
      <w:pPr>
        <w:pStyle w:val="ListBullet"/>
        <w:numPr>
          <w:ilvl w:val="0"/>
          <w:numId w:val="0"/>
        </w:numPr>
      </w:pPr>
    </w:p>
    <w:p w14:paraId="08F970D5" w14:textId="77777777" w:rsidR="00AA3116" w:rsidRDefault="00AA3116" w:rsidP="0018516B">
      <w:pPr>
        <w:pStyle w:val="ListBullet"/>
        <w:numPr>
          <w:ilvl w:val="0"/>
          <w:numId w:val="0"/>
        </w:numPr>
      </w:pPr>
    </w:p>
    <w:p w14:paraId="646A3F58" w14:textId="77777777" w:rsidR="00AA3116" w:rsidRDefault="00AA3116" w:rsidP="0018516B">
      <w:pPr>
        <w:pStyle w:val="ListBullet"/>
        <w:numPr>
          <w:ilvl w:val="0"/>
          <w:numId w:val="0"/>
        </w:numPr>
      </w:pPr>
    </w:p>
    <w:tbl>
      <w:tblPr>
        <w:tblStyle w:val="TableGrid"/>
        <w:tblW w:w="0" w:type="auto"/>
        <w:tblInd w:w="432" w:type="dxa"/>
        <w:tblLook w:val="04A0" w:firstRow="1" w:lastRow="0" w:firstColumn="1" w:lastColumn="0" w:noHBand="0" w:noVBand="1"/>
      </w:tblPr>
      <w:tblGrid>
        <w:gridCol w:w="2775"/>
        <w:gridCol w:w="2665"/>
      </w:tblGrid>
      <w:tr w:rsidR="00AA3116" w14:paraId="71A803E7" w14:textId="77777777" w:rsidTr="00AA3116">
        <w:tc>
          <w:tcPr>
            <w:tcW w:w="2775" w:type="dxa"/>
          </w:tcPr>
          <w:p w14:paraId="5B0CF400" w14:textId="77777777" w:rsidR="00AA3116" w:rsidRPr="00AA3116" w:rsidRDefault="00AA3116" w:rsidP="001906E6">
            <w:pPr>
              <w:pStyle w:val="ListBullet"/>
              <w:numPr>
                <w:ilvl w:val="0"/>
                <w:numId w:val="0"/>
              </w:numPr>
            </w:pPr>
            <w:r>
              <w:rPr>
                <w:b/>
              </w:rPr>
              <w:t>Monosaccharides</w:t>
            </w:r>
          </w:p>
        </w:tc>
        <w:tc>
          <w:tcPr>
            <w:tcW w:w="2665" w:type="dxa"/>
          </w:tcPr>
          <w:p w14:paraId="1AF98675" w14:textId="77777777" w:rsidR="00AA3116" w:rsidRDefault="00AA3116" w:rsidP="001906E6">
            <w:pPr>
              <w:pStyle w:val="ListBullet"/>
              <w:numPr>
                <w:ilvl w:val="0"/>
                <w:numId w:val="0"/>
              </w:numPr>
            </w:pPr>
            <w:r>
              <w:t>Use</w:t>
            </w:r>
          </w:p>
        </w:tc>
      </w:tr>
      <w:tr w:rsidR="00AA3116" w14:paraId="20C78734" w14:textId="77777777" w:rsidTr="00AA3116">
        <w:tc>
          <w:tcPr>
            <w:tcW w:w="2775" w:type="dxa"/>
          </w:tcPr>
          <w:p w14:paraId="55AAA71C" w14:textId="77777777" w:rsidR="00AA3116" w:rsidRDefault="00AA3116" w:rsidP="001906E6">
            <w:pPr>
              <w:pStyle w:val="ListBullet"/>
              <w:numPr>
                <w:ilvl w:val="0"/>
                <w:numId w:val="0"/>
              </w:numPr>
            </w:pPr>
            <w:r w:rsidRPr="00EE64AA">
              <w:rPr>
                <w:u w:val="single"/>
              </w:rPr>
              <w:t>Glucose</w:t>
            </w:r>
            <w:r>
              <w:t xml:space="preserve"> (Blood sugar)</w:t>
            </w:r>
          </w:p>
        </w:tc>
        <w:tc>
          <w:tcPr>
            <w:tcW w:w="2665" w:type="dxa"/>
          </w:tcPr>
          <w:p w14:paraId="0ED9B01F" w14:textId="77777777" w:rsidR="00AA3116" w:rsidRDefault="00AA3116" w:rsidP="00AA3116">
            <w:pPr>
              <w:pStyle w:val="ListBullet"/>
              <w:numPr>
                <w:ilvl w:val="0"/>
                <w:numId w:val="35"/>
              </w:numPr>
            </w:pPr>
            <w:r>
              <w:t>Mild sweetness</w:t>
            </w:r>
          </w:p>
          <w:p w14:paraId="50464BA9" w14:textId="77777777" w:rsidR="00AA3116" w:rsidRDefault="00AA3116" w:rsidP="00AA3116">
            <w:pPr>
              <w:pStyle w:val="ListBullet"/>
              <w:numPr>
                <w:ilvl w:val="0"/>
                <w:numId w:val="35"/>
              </w:numPr>
            </w:pPr>
            <w:r>
              <w:t>Most important</w:t>
            </w:r>
          </w:p>
          <w:p w14:paraId="33D1674A" w14:textId="77777777" w:rsidR="00AA3116" w:rsidRDefault="00AA3116" w:rsidP="00AA3116">
            <w:pPr>
              <w:pStyle w:val="ListBullet"/>
              <w:numPr>
                <w:ilvl w:val="0"/>
                <w:numId w:val="35"/>
              </w:numPr>
            </w:pPr>
            <w:r>
              <w:t>Needed to drive ATP</w:t>
            </w:r>
          </w:p>
          <w:p w14:paraId="03745402" w14:textId="77777777" w:rsidR="00AA3116" w:rsidRDefault="00AA3116" w:rsidP="00AA3116">
            <w:pPr>
              <w:pStyle w:val="ListBullet"/>
              <w:numPr>
                <w:ilvl w:val="0"/>
                <w:numId w:val="35"/>
              </w:numPr>
            </w:pPr>
            <w:r>
              <w:t>RBC, brain and nervous system rely on glucose for energy</w:t>
            </w:r>
          </w:p>
        </w:tc>
      </w:tr>
      <w:tr w:rsidR="00AA3116" w14:paraId="4423F8BA" w14:textId="77777777" w:rsidTr="00AA3116">
        <w:tc>
          <w:tcPr>
            <w:tcW w:w="2775" w:type="dxa"/>
          </w:tcPr>
          <w:p w14:paraId="219A8B64" w14:textId="77777777" w:rsidR="00AA3116" w:rsidRDefault="00AA3116" w:rsidP="001906E6">
            <w:pPr>
              <w:pStyle w:val="ListBullet"/>
              <w:numPr>
                <w:ilvl w:val="0"/>
                <w:numId w:val="0"/>
              </w:numPr>
            </w:pPr>
            <w:r w:rsidRPr="00EE64AA">
              <w:rPr>
                <w:u w:val="single"/>
              </w:rPr>
              <w:t>Fructose</w:t>
            </w:r>
            <w:r>
              <w:t xml:space="preserve"> (Fruit Sugar)</w:t>
            </w:r>
          </w:p>
        </w:tc>
        <w:tc>
          <w:tcPr>
            <w:tcW w:w="2665" w:type="dxa"/>
          </w:tcPr>
          <w:p w14:paraId="40E24954" w14:textId="77777777" w:rsidR="00AA3116" w:rsidRDefault="00AA3116" w:rsidP="00AA3116">
            <w:pPr>
              <w:pStyle w:val="ListBullet"/>
              <w:numPr>
                <w:ilvl w:val="0"/>
                <w:numId w:val="36"/>
              </w:numPr>
            </w:pPr>
            <w:r>
              <w:t>Very sweet</w:t>
            </w:r>
          </w:p>
        </w:tc>
      </w:tr>
      <w:tr w:rsidR="00AA3116" w14:paraId="54FB3780" w14:textId="77777777" w:rsidTr="00AA3116">
        <w:trPr>
          <w:trHeight w:val="332"/>
        </w:trPr>
        <w:tc>
          <w:tcPr>
            <w:tcW w:w="2775" w:type="dxa"/>
          </w:tcPr>
          <w:p w14:paraId="3309CFE9" w14:textId="77777777" w:rsidR="00AA3116" w:rsidRDefault="00AA3116" w:rsidP="001906E6">
            <w:pPr>
              <w:pStyle w:val="ListBullet"/>
              <w:numPr>
                <w:ilvl w:val="0"/>
                <w:numId w:val="0"/>
              </w:numPr>
            </w:pPr>
            <w:r>
              <w:t>Galactose</w:t>
            </w:r>
          </w:p>
        </w:tc>
        <w:tc>
          <w:tcPr>
            <w:tcW w:w="2665" w:type="dxa"/>
          </w:tcPr>
          <w:p w14:paraId="1A79FD68" w14:textId="77777777" w:rsidR="00AA3116" w:rsidRDefault="00AA3116" w:rsidP="00AA3116">
            <w:pPr>
              <w:pStyle w:val="ListBullet"/>
              <w:numPr>
                <w:ilvl w:val="0"/>
                <w:numId w:val="36"/>
              </w:numPr>
            </w:pPr>
            <w:r>
              <w:t>Slightly sweet</w:t>
            </w:r>
          </w:p>
        </w:tc>
      </w:tr>
    </w:tbl>
    <w:p w14:paraId="448D1698" w14:textId="77777777" w:rsidR="0018516B" w:rsidRDefault="00AA3116" w:rsidP="001906E6">
      <w:pPr>
        <w:pStyle w:val="ListBullet"/>
        <w:numPr>
          <w:ilvl w:val="0"/>
          <w:numId w:val="0"/>
        </w:numPr>
        <w:ind w:left="432" w:hanging="432"/>
      </w:pPr>
      <w:r>
        <w:t>(Arrangement of atoms differ for each monosaccharide)</w:t>
      </w:r>
    </w:p>
    <w:p w14:paraId="73A8B10A" w14:textId="77777777" w:rsidR="00AA3116" w:rsidRDefault="00AA3116" w:rsidP="001906E6">
      <w:pPr>
        <w:pStyle w:val="ListBullet"/>
        <w:numPr>
          <w:ilvl w:val="0"/>
          <w:numId w:val="0"/>
        </w:numPr>
        <w:ind w:left="432" w:hanging="432"/>
      </w:pPr>
    </w:p>
    <w:tbl>
      <w:tblPr>
        <w:tblStyle w:val="TableGrid"/>
        <w:tblW w:w="0" w:type="auto"/>
        <w:tblInd w:w="432" w:type="dxa"/>
        <w:tblLook w:val="04A0" w:firstRow="1" w:lastRow="0" w:firstColumn="1" w:lastColumn="0" w:noHBand="0" w:noVBand="1"/>
      </w:tblPr>
      <w:tblGrid>
        <w:gridCol w:w="2265"/>
        <w:gridCol w:w="2335"/>
        <w:gridCol w:w="2140"/>
        <w:gridCol w:w="2178"/>
      </w:tblGrid>
      <w:tr w:rsidR="00EE64AA" w14:paraId="16F55396" w14:textId="77777777" w:rsidTr="00AA3116">
        <w:tc>
          <w:tcPr>
            <w:tcW w:w="2337" w:type="dxa"/>
          </w:tcPr>
          <w:p w14:paraId="299CB516" w14:textId="77777777" w:rsidR="00AA3116" w:rsidRPr="00AA3116" w:rsidRDefault="00AA3116" w:rsidP="001906E6">
            <w:pPr>
              <w:pStyle w:val="ListBullet"/>
              <w:numPr>
                <w:ilvl w:val="0"/>
                <w:numId w:val="0"/>
              </w:numPr>
              <w:rPr>
                <w:b/>
              </w:rPr>
            </w:pPr>
            <w:r>
              <w:rPr>
                <w:b/>
              </w:rPr>
              <w:t>Disaccharides</w:t>
            </w:r>
          </w:p>
        </w:tc>
        <w:tc>
          <w:tcPr>
            <w:tcW w:w="2337" w:type="dxa"/>
          </w:tcPr>
          <w:p w14:paraId="7BDBC88F" w14:textId="77777777" w:rsidR="00AA3116" w:rsidRDefault="00AA3116" w:rsidP="001906E6">
            <w:pPr>
              <w:pStyle w:val="ListBullet"/>
              <w:numPr>
                <w:ilvl w:val="0"/>
                <w:numId w:val="0"/>
              </w:numPr>
            </w:pPr>
            <w:r>
              <w:t>Use</w:t>
            </w:r>
          </w:p>
        </w:tc>
        <w:tc>
          <w:tcPr>
            <w:tcW w:w="2338" w:type="dxa"/>
          </w:tcPr>
          <w:p w14:paraId="39A9FF4D" w14:textId="77777777" w:rsidR="00AA3116" w:rsidRDefault="00AA3116" w:rsidP="001906E6">
            <w:pPr>
              <w:pStyle w:val="ListBullet"/>
              <w:numPr>
                <w:ilvl w:val="0"/>
                <w:numId w:val="0"/>
              </w:numPr>
            </w:pPr>
            <w:r>
              <w:t>Enzyme</w:t>
            </w:r>
          </w:p>
        </w:tc>
        <w:tc>
          <w:tcPr>
            <w:tcW w:w="2338" w:type="dxa"/>
          </w:tcPr>
          <w:p w14:paraId="49B3EF6F" w14:textId="77777777" w:rsidR="00AA3116" w:rsidRDefault="00AA3116" w:rsidP="001906E6">
            <w:pPr>
              <w:pStyle w:val="ListBullet"/>
              <w:numPr>
                <w:ilvl w:val="0"/>
                <w:numId w:val="0"/>
              </w:numPr>
            </w:pPr>
            <w:r>
              <w:t>Result</w:t>
            </w:r>
          </w:p>
        </w:tc>
      </w:tr>
      <w:tr w:rsidR="00EE64AA" w14:paraId="30B42C77" w14:textId="77777777" w:rsidTr="00AA3116">
        <w:tc>
          <w:tcPr>
            <w:tcW w:w="2337" w:type="dxa"/>
          </w:tcPr>
          <w:p w14:paraId="5C94684C" w14:textId="77777777" w:rsidR="00AA3116" w:rsidRPr="00EE64AA" w:rsidRDefault="00AA3116" w:rsidP="001906E6">
            <w:pPr>
              <w:pStyle w:val="ListBullet"/>
              <w:numPr>
                <w:ilvl w:val="0"/>
                <w:numId w:val="0"/>
              </w:numPr>
              <w:rPr>
                <w:u w:val="single"/>
              </w:rPr>
            </w:pPr>
            <w:r w:rsidRPr="00EE64AA">
              <w:rPr>
                <w:u w:val="single"/>
              </w:rPr>
              <w:t>Lactose</w:t>
            </w:r>
          </w:p>
        </w:tc>
        <w:tc>
          <w:tcPr>
            <w:tcW w:w="2337" w:type="dxa"/>
          </w:tcPr>
          <w:p w14:paraId="44721E66" w14:textId="77777777" w:rsidR="00AA3116" w:rsidRDefault="00AA3116" w:rsidP="00AA3116">
            <w:pPr>
              <w:pStyle w:val="ListBullet"/>
              <w:numPr>
                <w:ilvl w:val="0"/>
                <w:numId w:val="36"/>
              </w:numPr>
            </w:pPr>
            <w:r>
              <w:t>Milk sugar</w:t>
            </w:r>
          </w:p>
          <w:p w14:paraId="69051362" w14:textId="77777777" w:rsidR="00AA3116" w:rsidRDefault="00AA3116" w:rsidP="00AA3116">
            <w:pPr>
              <w:pStyle w:val="ListBullet"/>
              <w:numPr>
                <w:ilvl w:val="0"/>
                <w:numId w:val="36"/>
              </w:numPr>
            </w:pPr>
            <w:r>
              <w:t xml:space="preserve">Breast milk – very high </w:t>
            </w:r>
            <w:r w:rsidR="00EE64AA">
              <w:t>amount of lactose</w:t>
            </w:r>
          </w:p>
        </w:tc>
        <w:tc>
          <w:tcPr>
            <w:tcW w:w="2338" w:type="dxa"/>
          </w:tcPr>
          <w:p w14:paraId="02C578C3" w14:textId="77777777" w:rsidR="00AA3116" w:rsidRDefault="00EE64AA" w:rsidP="001906E6">
            <w:pPr>
              <w:pStyle w:val="ListBullet"/>
              <w:numPr>
                <w:ilvl w:val="0"/>
                <w:numId w:val="0"/>
              </w:numPr>
            </w:pPr>
            <w:r>
              <w:t>Lactase</w:t>
            </w:r>
          </w:p>
        </w:tc>
        <w:tc>
          <w:tcPr>
            <w:tcW w:w="2338" w:type="dxa"/>
          </w:tcPr>
          <w:p w14:paraId="6CB6825D" w14:textId="77777777" w:rsidR="00AA3116" w:rsidRDefault="00EE64AA" w:rsidP="001906E6">
            <w:pPr>
              <w:pStyle w:val="ListBullet"/>
              <w:numPr>
                <w:ilvl w:val="0"/>
                <w:numId w:val="0"/>
              </w:numPr>
            </w:pPr>
            <w:r>
              <w:t>Galactose + Glucose</w:t>
            </w:r>
          </w:p>
        </w:tc>
      </w:tr>
      <w:tr w:rsidR="00EE64AA" w14:paraId="34AEF63C" w14:textId="77777777" w:rsidTr="00AA3116">
        <w:tc>
          <w:tcPr>
            <w:tcW w:w="2337" w:type="dxa"/>
          </w:tcPr>
          <w:p w14:paraId="0B1A9365" w14:textId="77777777" w:rsidR="00AA3116" w:rsidRPr="00EE64AA" w:rsidRDefault="00AA3116" w:rsidP="001906E6">
            <w:pPr>
              <w:pStyle w:val="ListBullet"/>
              <w:numPr>
                <w:ilvl w:val="0"/>
                <w:numId w:val="0"/>
              </w:numPr>
              <w:rPr>
                <w:u w:val="single"/>
              </w:rPr>
            </w:pPr>
            <w:r w:rsidRPr="00EE64AA">
              <w:rPr>
                <w:u w:val="single"/>
              </w:rPr>
              <w:t>Sucrose</w:t>
            </w:r>
          </w:p>
        </w:tc>
        <w:tc>
          <w:tcPr>
            <w:tcW w:w="2337" w:type="dxa"/>
          </w:tcPr>
          <w:p w14:paraId="15954C15" w14:textId="77777777" w:rsidR="00AA3116" w:rsidRDefault="00EE64AA" w:rsidP="00EE64AA">
            <w:pPr>
              <w:pStyle w:val="ListBullet"/>
              <w:numPr>
                <w:ilvl w:val="0"/>
                <w:numId w:val="37"/>
              </w:numPr>
            </w:pPr>
            <w:r>
              <w:t>Table sugar</w:t>
            </w:r>
          </w:p>
          <w:p w14:paraId="1B94728F" w14:textId="77777777" w:rsidR="00EE64AA" w:rsidRDefault="00EE64AA" w:rsidP="00EE64AA">
            <w:pPr>
              <w:pStyle w:val="ListBullet"/>
              <w:numPr>
                <w:ilvl w:val="0"/>
                <w:numId w:val="37"/>
              </w:numPr>
            </w:pPr>
            <w:r>
              <w:t>Found in fruit, vegetables, grains</w:t>
            </w:r>
          </w:p>
        </w:tc>
        <w:tc>
          <w:tcPr>
            <w:tcW w:w="2338" w:type="dxa"/>
          </w:tcPr>
          <w:p w14:paraId="28FBA2E1" w14:textId="77777777" w:rsidR="00AA3116" w:rsidRDefault="00EE64AA" w:rsidP="001906E6">
            <w:pPr>
              <w:pStyle w:val="ListBullet"/>
              <w:numPr>
                <w:ilvl w:val="0"/>
                <w:numId w:val="0"/>
              </w:numPr>
            </w:pPr>
            <w:r>
              <w:t>Sucrase</w:t>
            </w:r>
          </w:p>
        </w:tc>
        <w:tc>
          <w:tcPr>
            <w:tcW w:w="2338" w:type="dxa"/>
          </w:tcPr>
          <w:p w14:paraId="58A45DCA" w14:textId="77777777" w:rsidR="00AA3116" w:rsidRDefault="00EE64AA" w:rsidP="001906E6">
            <w:pPr>
              <w:pStyle w:val="ListBullet"/>
              <w:numPr>
                <w:ilvl w:val="0"/>
                <w:numId w:val="0"/>
              </w:numPr>
            </w:pPr>
            <w:r>
              <w:t>Fructose + Glucose</w:t>
            </w:r>
          </w:p>
        </w:tc>
      </w:tr>
      <w:tr w:rsidR="00EE64AA" w14:paraId="6761226F" w14:textId="77777777" w:rsidTr="00AA3116">
        <w:tc>
          <w:tcPr>
            <w:tcW w:w="2337" w:type="dxa"/>
          </w:tcPr>
          <w:p w14:paraId="37292C32" w14:textId="77777777" w:rsidR="00EE64AA" w:rsidRPr="00EE64AA" w:rsidRDefault="00AA3116" w:rsidP="001906E6">
            <w:pPr>
              <w:pStyle w:val="ListBullet"/>
              <w:numPr>
                <w:ilvl w:val="0"/>
                <w:numId w:val="0"/>
              </w:numPr>
              <w:rPr>
                <w:u w:val="single"/>
              </w:rPr>
            </w:pPr>
            <w:r w:rsidRPr="00EE64AA">
              <w:rPr>
                <w:u w:val="single"/>
              </w:rPr>
              <w:t>Maltose</w:t>
            </w:r>
            <w:r w:rsidR="00EE64AA" w:rsidRPr="00EE64AA">
              <w:rPr>
                <w:u w:val="single"/>
              </w:rPr>
              <w:t xml:space="preserve"> </w:t>
            </w:r>
          </w:p>
          <w:p w14:paraId="4191502F" w14:textId="77777777" w:rsidR="00AA3116" w:rsidRDefault="00EE64AA" w:rsidP="001906E6">
            <w:pPr>
              <w:pStyle w:val="ListBullet"/>
              <w:numPr>
                <w:ilvl w:val="0"/>
                <w:numId w:val="0"/>
              </w:numPr>
            </w:pPr>
            <w:r>
              <w:t>By-product of digestion of food. I.e. via digested starch.</w:t>
            </w:r>
          </w:p>
        </w:tc>
        <w:tc>
          <w:tcPr>
            <w:tcW w:w="2337" w:type="dxa"/>
          </w:tcPr>
          <w:p w14:paraId="7EBDE2A1" w14:textId="77777777" w:rsidR="00AA3116" w:rsidRDefault="00AA3116" w:rsidP="00EE64AA">
            <w:pPr>
              <w:pStyle w:val="ListBullet"/>
              <w:numPr>
                <w:ilvl w:val="0"/>
                <w:numId w:val="0"/>
              </w:numPr>
              <w:ind w:left="432" w:hanging="432"/>
            </w:pPr>
          </w:p>
        </w:tc>
        <w:tc>
          <w:tcPr>
            <w:tcW w:w="2338" w:type="dxa"/>
          </w:tcPr>
          <w:p w14:paraId="55AC263C" w14:textId="77777777" w:rsidR="00AA3116" w:rsidRDefault="00EE64AA" w:rsidP="001906E6">
            <w:pPr>
              <w:pStyle w:val="ListBullet"/>
              <w:numPr>
                <w:ilvl w:val="0"/>
                <w:numId w:val="0"/>
              </w:numPr>
            </w:pPr>
            <w:r>
              <w:t>Maltase</w:t>
            </w:r>
          </w:p>
        </w:tc>
        <w:tc>
          <w:tcPr>
            <w:tcW w:w="2338" w:type="dxa"/>
          </w:tcPr>
          <w:p w14:paraId="4843AD6E" w14:textId="77777777" w:rsidR="00AA3116" w:rsidRDefault="00EE64AA" w:rsidP="001906E6">
            <w:pPr>
              <w:pStyle w:val="ListBullet"/>
              <w:numPr>
                <w:ilvl w:val="0"/>
                <w:numId w:val="0"/>
              </w:numPr>
            </w:pPr>
            <w:r>
              <w:t>Glucose + Glucose</w:t>
            </w:r>
          </w:p>
        </w:tc>
      </w:tr>
    </w:tbl>
    <w:p w14:paraId="1472F57C" w14:textId="77777777" w:rsidR="00AA3116" w:rsidRPr="0018516B" w:rsidRDefault="00AA3116" w:rsidP="001906E6">
      <w:pPr>
        <w:pStyle w:val="ListBullet"/>
        <w:numPr>
          <w:ilvl w:val="0"/>
          <w:numId w:val="0"/>
        </w:numPr>
        <w:ind w:left="432" w:hanging="432"/>
      </w:pPr>
    </w:p>
    <w:p w14:paraId="194064E0" w14:textId="77777777" w:rsidR="0018516B" w:rsidRDefault="00EE64AA" w:rsidP="001906E6">
      <w:pPr>
        <w:pStyle w:val="ListBullet"/>
        <w:numPr>
          <w:ilvl w:val="0"/>
          <w:numId w:val="0"/>
        </w:numPr>
        <w:ind w:left="432" w:hanging="432"/>
      </w:pPr>
      <w:r>
        <w:rPr>
          <w:b/>
        </w:rPr>
        <w:t xml:space="preserve">Lactose intolerance: </w:t>
      </w:r>
      <w:r>
        <w:t xml:space="preserve">Inability to digest lactose completely. Individuals who are lactose intolerant do not produce enough lactase to breakdown lactose. In result, bacteria in large intestine breaks down lactose producing gas and diarrhea. Infants produce large amount of lactase. 75% of elderly become lactose intolerant.  </w:t>
      </w:r>
    </w:p>
    <w:p w14:paraId="566A9C26" w14:textId="77777777" w:rsidR="00EE64AA" w:rsidRDefault="00EE64AA" w:rsidP="001906E6">
      <w:pPr>
        <w:pStyle w:val="ListBullet"/>
        <w:numPr>
          <w:ilvl w:val="0"/>
          <w:numId w:val="0"/>
        </w:numPr>
        <w:ind w:left="432" w:hanging="432"/>
      </w:pPr>
      <w:r>
        <w:rPr>
          <w:i/>
        </w:rPr>
        <w:t>Extreme amount of added sugar is toxic</w:t>
      </w:r>
      <w:r>
        <w:t>.</w:t>
      </w:r>
    </w:p>
    <w:p w14:paraId="52F52F2D" w14:textId="64454FA0" w:rsidR="00F73997" w:rsidRDefault="00AA73B3" w:rsidP="00AA73B3">
      <w:pPr>
        <w:pStyle w:val="ListBullet"/>
        <w:numPr>
          <w:ilvl w:val="0"/>
          <w:numId w:val="0"/>
        </w:numPr>
        <w:tabs>
          <w:tab w:val="left" w:pos="1068"/>
        </w:tabs>
        <w:ind w:left="432" w:hanging="432"/>
      </w:pPr>
      <w:bookmarkStart w:id="0" w:name="_GoBack"/>
      <w:bookmarkEnd w:id="0"/>
      <w:r>
        <w:tab/>
      </w:r>
      <w:r>
        <w:tab/>
        <w:t xml:space="preserve"> </w:t>
      </w:r>
    </w:p>
    <w:p w14:paraId="231FB53B" w14:textId="77777777" w:rsidR="00F73997" w:rsidRDefault="00F73997" w:rsidP="001906E6">
      <w:pPr>
        <w:pStyle w:val="ListBullet"/>
        <w:numPr>
          <w:ilvl w:val="0"/>
          <w:numId w:val="0"/>
        </w:numPr>
        <w:ind w:left="432" w:hanging="432"/>
      </w:pPr>
    </w:p>
    <w:p w14:paraId="127850C8" w14:textId="77777777" w:rsidR="00F73997" w:rsidRDefault="00F73997" w:rsidP="001906E6">
      <w:pPr>
        <w:pStyle w:val="ListBullet"/>
        <w:numPr>
          <w:ilvl w:val="0"/>
          <w:numId w:val="0"/>
        </w:numPr>
        <w:ind w:left="432" w:hanging="432"/>
      </w:pPr>
    </w:p>
    <w:p w14:paraId="2CBFD2E9" w14:textId="77777777" w:rsidR="00F73997" w:rsidRDefault="00F73997" w:rsidP="001906E6">
      <w:pPr>
        <w:pStyle w:val="ListBullet"/>
        <w:numPr>
          <w:ilvl w:val="0"/>
          <w:numId w:val="0"/>
        </w:numPr>
        <w:ind w:left="432" w:hanging="432"/>
      </w:pPr>
    </w:p>
    <w:p w14:paraId="560B0EB5" w14:textId="77777777" w:rsidR="00F73997" w:rsidRDefault="00F73997" w:rsidP="001906E6">
      <w:pPr>
        <w:pStyle w:val="ListBullet"/>
        <w:numPr>
          <w:ilvl w:val="0"/>
          <w:numId w:val="0"/>
        </w:numPr>
        <w:ind w:left="432" w:hanging="432"/>
      </w:pPr>
    </w:p>
    <w:p w14:paraId="01401C56" w14:textId="77777777" w:rsidR="00F73997" w:rsidRDefault="00F73997" w:rsidP="001906E6">
      <w:pPr>
        <w:pStyle w:val="ListBullet"/>
        <w:numPr>
          <w:ilvl w:val="0"/>
          <w:numId w:val="0"/>
        </w:numPr>
        <w:ind w:left="432" w:hanging="432"/>
      </w:pPr>
    </w:p>
    <w:p w14:paraId="138BB5E9" w14:textId="77777777" w:rsidR="00F73997" w:rsidRPr="00F73997" w:rsidRDefault="00F73997" w:rsidP="001906E6">
      <w:pPr>
        <w:pStyle w:val="ListBullet"/>
        <w:numPr>
          <w:ilvl w:val="0"/>
          <w:numId w:val="0"/>
        </w:numPr>
        <w:ind w:left="432" w:hanging="432"/>
      </w:pPr>
      <w:r>
        <w:rPr>
          <w:b/>
        </w:rPr>
        <w:lastRenderedPageBreak/>
        <w:t>Complex Carbohydrates:</w:t>
      </w:r>
      <w:r>
        <w:t xml:space="preserve"> Made of many, units of glucose linked together in straight or branched chains.</w:t>
      </w:r>
    </w:p>
    <w:p w14:paraId="71CE54A1" w14:textId="77777777" w:rsidR="00772B80" w:rsidRDefault="00F73997" w:rsidP="00FB0545">
      <w:pPr>
        <w:pStyle w:val="ListBullet"/>
        <w:numPr>
          <w:ilvl w:val="0"/>
          <w:numId w:val="0"/>
        </w:numPr>
        <w:ind w:left="432" w:hanging="432"/>
      </w:pPr>
      <w:r>
        <w:rPr>
          <w:noProof/>
          <w:lang w:eastAsia="en-US"/>
        </w:rPr>
        <w:drawing>
          <wp:inline distT="0" distB="0" distL="0" distR="0" wp14:anchorId="66C0EDA1" wp14:editId="12692D68">
            <wp:extent cx="3823335" cy="1856930"/>
            <wp:effectExtent l="0" t="0" r="12065" b="0"/>
            <wp:docPr id="11" name="Picture 11" descr="/Users/Jonas/Desktop/Screen Shot 2017-10-07 at 5.58.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sers/Jonas/Desktop/Screen Shot 2017-10-07 at 5.58.45 PM.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53045" cy="1871359"/>
                    </a:xfrm>
                    <a:prstGeom prst="rect">
                      <a:avLst/>
                    </a:prstGeom>
                    <a:noFill/>
                    <a:ln>
                      <a:noFill/>
                    </a:ln>
                  </pic:spPr>
                </pic:pic>
              </a:graphicData>
            </a:graphic>
          </wp:inline>
        </w:drawing>
      </w:r>
      <w:r>
        <w:rPr>
          <w:noProof/>
          <w:lang w:eastAsia="en-US"/>
        </w:rPr>
        <w:drawing>
          <wp:inline distT="0" distB="0" distL="0" distR="0" wp14:anchorId="67FFA22E" wp14:editId="54FDAFC7">
            <wp:extent cx="5939155" cy="942340"/>
            <wp:effectExtent l="0" t="0" r="4445" b="0"/>
            <wp:docPr id="12" name="Picture 12" descr="/Users/Jonas/Desktop/Screen Shot 2017-10-07 at 6.00.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sers/Jonas/Desktop/Screen Shot 2017-10-07 at 6.00.38 PM.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39155" cy="942340"/>
                    </a:xfrm>
                    <a:prstGeom prst="rect">
                      <a:avLst/>
                    </a:prstGeom>
                    <a:noFill/>
                    <a:ln>
                      <a:noFill/>
                    </a:ln>
                  </pic:spPr>
                </pic:pic>
              </a:graphicData>
            </a:graphic>
          </wp:inline>
        </w:drawing>
      </w:r>
    </w:p>
    <w:p w14:paraId="1391978B" w14:textId="77777777" w:rsidR="00F73997" w:rsidRDefault="00F73997" w:rsidP="00F73997">
      <w:pPr>
        <w:pStyle w:val="ListBullet"/>
        <w:numPr>
          <w:ilvl w:val="0"/>
          <w:numId w:val="41"/>
        </w:numPr>
      </w:pPr>
      <w:r>
        <w:t>Plants store glucose in form of starch</w:t>
      </w:r>
    </w:p>
    <w:p w14:paraId="536F72B5" w14:textId="77777777" w:rsidR="00F73997" w:rsidRDefault="00F73997" w:rsidP="00F73997">
      <w:pPr>
        <w:pStyle w:val="ListBullet"/>
        <w:numPr>
          <w:ilvl w:val="1"/>
          <w:numId w:val="41"/>
        </w:numPr>
      </w:pPr>
      <w:r>
        <w:t xml:space="preserve">Grains </w:t>
      </w:r>
    </w:p>
    <w:p w14:paraId="759060F8" w14:textId="77777777" w:rsidR="00F73997" w:rsidRDefault="00F73997" w:rsidP="00F73997">
      <w:pPr>
        <w:pStyle w:val="ListBullet"/>
        <w:numPr>
          <w:ilvl w:val="1"/>
          <w:numId w:val="41"/>
        </w:numPr>
      </w:pPr>
      <w:r>
        <w:t>Legumes</w:t>
      </w:r>
    </w:p>
    <w:p w14:paraId="3EE4F46B" w14:textId="77777777" w:rsidR="00F73997" w:rsidRDefault="00F73997" w:rsidP="00F73997">
      <w:pPr>
        <w:pStyle w:val="ListBullet"/>
        <w:numPr>
          <w:ilvl w:val="1"/>
          <w:numId w:val="41"/>
        </w:numPr>
      </w:pPr>
      <w:r>
        <w:t>Vegetables</w:t>
      </w:r>
    </w:p>
    <w:p w14:paraId="70817D1E" w14:textId="77777777" w:rsidR="001B04A0" w:rsidRDefault="001B04A0" w:rsidP="001B04A0">
      <w:pPr>
        <w:pStyle w:val="ListBullet"/>
        <w:numPr>
          <w:ilvl w:val="0"/>
          <w:numId w:val="0"/>
        </w:numPr>
        <w:ind w:left="432" w:hanging="432"/>
      </w:pPr>
    </w:p>
    <w:p w14:paraId="32A9D658" w14:textId="77777777" w:rsidR="00607937" w:rsidRDefault="001B04A0" w:rsidP="007619E8">
      <w:pPr>
        <w:pStyle w:val="ListBullet"/>
        <w:numPr>
          <w:ilvl w:val="0"/>
          <w:numId w:val="0"/>
        </w:numPr>
        <w:ind w:left="432" w:hanging="432"/>
      </w:pPr>
      <w:r w:rsidRPr="001B04A0">
        <w:rPr>
          <w:b/>
        </w:rPr>
        <w:t>Glycogen</w:t>
      </w:r>
      <w:r>
        <w:rPr>
          <w:b/>
        </w:rPr>
        <w:t xml:space="preserve">: </w:t>
      </w:r>
      <w:r>
        <w:t>Store glycogen in liver and muscle cells. When we exercise, our muscle cells break down glycogen to release glucose for energy.</w:t>
      </w:r>
    </w:p>
    <w:p w14:paraId="3890BDEB" w14:textId="77777777" w:rsidR="001B04A0" w:rsidRDefault="001B04A0" w:rsidP="007619E8">
      <w:pPr>
        <w:pStyle w:val="ListBullet"/>
        <w:numPr>
          <w:ilvl w:val="0"/>
          <w:numId w:val="0"/>
        </w:numPr>
        <w:ind w:left="432" w:hanging="432"/>
      </w:pPr>
      <w:r>
        <w:rPr>
          <w:b/>
        </w:rPr>
        <w:t>Glucagon</w:t>
      </w:r>
      <w:r>
        <w:t>: Glucagon triggers liver to metabolize fat and glycogen stores to release glucose.</w:t>
      </w:r>
    </w:p>
    <w:p w14:paraId="23D2B2F2" w14:textId="77777777" w:rsidR="001B04A0" w:rsidRDefault="001B04A0" w:rsidP="007619E8">
      <w:pPr>
        <w:pStyle w:val="ListBullet"/>
        <w:numPr>
          <w:ilvl w:val="0"/>
          <w:numId w:val="0"/>
        </w:numPr>
        <w:ind w:left="432" w:hanging="432"/>
      </w:pPr>
    </w:p>
    <w:p w14:paraId="6527A7D5" w14:textId="77777777" w:rsidR="001B04A0" w:rsidRDefault="001B04A0" w:rsidP="007619E8">
      <w:pPr>
        <w:pStyle w:val="ListBullet"/>
        <w:numPr>
          <w:ilvl w:val="0"/>
          <w:numId w:val="0"/>
        </w:numPr>
        <w:ind w:left="432" w:hanging="432"/>
      </w:pPr>
    </w:p>
    <w:p w14:paraId="3D5E7FE1" w14:textId="77777777" w:rsidR="001B04A0" w:rsidRDefault="001B04A0" w:rsidP="007619E8">
      <w:pPr>
        <w:pStyle w:val="ListBullet"/>
        <w:numPr>
          <w:ilvl w:val="0"/>
          <w:numId w:val="0"/>
        </w:numPr>
        <w:ind w:left="432" w:hanging="432"/>
      </w:pPr>
    </w:p>
    <w:p w14:paraId="6D5CAAFC" w14:textId="77777777" w:rsidR="001B04A0" w:rsidRDefault="001B04A0" w:rsidP="007619E8">
      <w:pPr>
        <w:pStyle w:val="ListBullet"/>
        <w:numPr>
          <w:ilvl w:val="0"/>
          <w:numId w:val="0"/>
        </w:numPr>
        <w:ind w:left="432" w:hanging="432"/>
      </w:pPr>
    </w:p>
    <w:p w14:paraId="171873FE" w14:textId="77777777" w:rsidR="001B04A0" w:rsidRDefault="001B04A0" w:rsidP="007619E8">
      <w:pPr>
        <w:pStyle w:val="ListBullet"/>
        <w:numPr>
          <w:ilvl w:val="0"/>
          <w:numId w:val="0"/>
        </w:numPr>
        <w:ind w:left="432" w:hanging="432"/>
      </w:pPr>
    </w:p>
    <w:p w14:paraId="2026A739" w14:textId="77777777" w:rsidR="001B04A0" w:rsidRDefault="001B04A0" w:rsidP="007619E8">
      <w:pPr>
        <w:pStyle w:val="ListBullet"/>
        <w:numPr>
          <w:ilvl w:val="0"/>
          <w:numId w:val="0"/>
        </w:numPr>
        <w:ind w:left="432" w:hanging="432"/>
      </w:pPr>
    </w:p>
    <w:p w14:paraId="05EA0848" w14:textId="77777777" w:rsidR="001B04A0" w:rsidRDefault="00273224" w:rsidP="007619E8">
      <w:pPr>
        <w:pStyle w:val="ListBullet"/>
        <w:numPr>
          <w:ilvl w:val="0"/>
          <w:numId w:val="0"/>
        </w:numPr>
        <w:ind w:left="432" w:hanging="432"/>
      </w:pPr>
      <w:r>
        <w:rPr>
          <w:b/>
        </w:rPr>
        <w:lastRenderedPageBreak/>
        <w:t>Starch Digestion</w:t>
      </w:r>
    </w:p>
    <w:tbl>
      <w:tblPr>
        <w:tblStyle w:val="TableGrid"/>
        <w:tblW w:w="0" w:type="auto"/>
        <w:tblInd w:w="432" w:type="dxa"/>
        <w:tblLook w:val="04A0" w:firstRow="1" w:lastRow="0" w:firstColumn="1" w:lastColumn="0" w:noHBand="0" w:noVBand="1"/>
      </w:tblPr>
      <w:tblGrid>
        <w:gridCol w:w="2228"/>
        <w:gridCol w:w="2230"/>
        <w:gridCol w:w="2230"/>
        <w:gridCol w:w="2230"/>
      </w:tblGrid>
      <w:tr w:rsidR="00273224" w14:paraId="68DFCFD6" w14:textId="77777777" w:rsidTr="00273224">
        <w:tc>
          <w:tcPr>
            <w:tcW w:w="2228" w:type="dxa"/>
          </w:tcPr>
          <w:p w14:paraId="7E4C6C13" w14:textId="77777777" w:rsidR="00273224" w:rsidRDefault="00273224" w:rsidP="007619E8">
            <w:pPr>
              <w:pStyle w:val="ListBullet"/>
              <w:numPr>
                <w:ilvl w:val="0"/>
                <w:numId w:val="0"/>
              </w:numPr>
            </w:pPr>
          </w:p>
        </w:tc>
        <w:tc>
          <w:tcPr>
            <w:tcW w:w="2230" w:type="dxa"/>
          </w:tcPr>
          <w:p w14:paraId="54DAFE67" w14:textId="77777777" w:rsidR="00273224" w:rsidRDefault="00273224" w:rsidP="00273224">
            <w:pPr>
              <w:pStyle w:val="ListBullet"/>
              <w:numPr>
                <w:ilvl w:val="0"/>
                <w:numId w:val="0"/>
              </w:numPr>
              <w:tabs>
                <w:tab w:val="left" w:pos="1115"/>
              </w:tabs>
            </w:pPr>
            <w:r>
              <w:t>Starch</w:t>
            </w:r>
          </w:p>
        </w:tc>
        <w:tc>
          <w:tcPr>
            <w:tcW w:w="2230" w:type="dxa"/>
          </w:tcPr>
          <w:p w14:paraId="705E85AA" w14:textId="77777777" w:rsidR="00273224" w:rsidRDefault="00273224" w:rsidP="007619E8">
            <w:pPr>
              <w:pStyle w:val="ListBullet"/>
              <w:numPr>
                <w:ilvl w:val="0"/>
                <w:numId w:val="0"/>
              </w:numPr>
            </w:pPr>
            <w:r>
              <w:t>Enzyme</w:t>
            </w:r>
          </w:p>
        </w:tc>
        <w:tc>
          <w:tcPr>
            <w:tcW w:w="2230" w:type="dxa"/>
          </w:tcPr>
          <w:p w14:paraId="753AB933" w14:textId="77777777" w:rsidR="00273224" w:rsidRDefault="00273224" w:rsidP="007619E8">
            <w:pPr>
              <w:pStyle w:val="ListBullet"/>
              <w:numPr>
                <w:ilvl w:val="0"/>
                <w:numId w:val="0"/>
              </w:numPr>
            </w:pPr>
            <w:r>
              <w:t>Result</w:t>
            </w:r>
          </w:p>
        </w:tc>
      </w:tr>
      <w:tr w:rsidR="00273224" w14:paraId="5F0B06A0" w14:textId="77777777" w:rsidTr="00273224">
        <w:tc>
          <w:tcPr>
            <w:tcW w:w="2228" w:type="dxa"/>
          </w:tcPr>
          <w:p w14:paraId="6D353DC0" w14:textId="77777777" w:rsidR="00273224" w:rsidRPr="00273224" w:rsidRDefault="00273224" w:rsidP="007619E8">
            <w:pPr>
              <w:pStyle w:val="ListBullet"/>
              <w:numPr>
                <w:ilvl w:val="0"/>
                <w:numId w:val="0"/>
              </w:numPr>
            </w:pPr>
            <w:r>
              <w:rPr>
                <w:b/>
              </w:rPr>
              <w:t>Mouth and salivary glands</w:t>
            </w:r>
          </w:p>
        </w:tc>
        <w:tc>
          <w:tcPr>
            <w:tcW w:w="2230" w:type="dxa"/>
          </w:tcPr>
          <w:p w14:paraId="2E8ED601" w14:textId="77777777" w:rsidR="00273224" w:rsidRDefault="00273224" w:rsidP="00273224">
            <w:pPr>
              <w:pStyle w:val="ListBullet"/>
              <w:numPr>
                <w:ilvl w:val="0"/>
                <w:numId w:val="0"/>
              </w:numPr>
              <w:ind w:left="432" w:hanging="432"/>
            </w:pPr>
            <w:r>
              <w:t>Starch</w:t>
            </w:r>
          </w:p>
        </w:tc>
        <w:tc>
          <w:tcPr>
            <w:tcW w:w="2230" w:type="dxa"/>
          </w:tcPr>
          <w:p w14:paraId="38B4A387" w14:textId="77777777" w:rsidR="00273224" w:rsidRDefault="00273224" w:rsidP="007619E8">
            <w:pPr>
              <w:pStyle w:val="ListBullet"/>
              <w:numPr>
                <w:ilvl w:val="0"/>
                <w:numId w:val="0"/>
              </w:numPr>
            </w:pPr>
            <w:r>
              <w:t>Amylase</w:t>
            </w:r>
          </w:p>
        </w:tc>
        <w:tc>
          <w:tcPr>
            <w:tcW w:w="2230" w:type="dxa"/>
          </w:tcPr>
          <w:p w14:paraId="04F2509B" w14:textId="77777777" w:rsidR="00273224" w:rsidRDefault="00273224" w:rsidP="007619E8">
            <w:pPr>
              <w:pStyle w:val="ListBullet"/>
              <w:numPr>
                <w:ilvl w:val="0"/>
                <w:numId w:val="0"/>
              </w:numPr>
            </w:pPr>
            <w:r>
              <w:t>Small polysaccharides, maltose</w:t>
            </w:r>
          </w:p>
        </w:tc>
      </w:tr>
      <w:tr w:rsidR="00273224" w14:paraId="53A95B0C" w14:textId="77777777" w:rsidTr="00273224">
        <w:tc>
          <w:tcPr>
            <w:tcW w:w="2228" w:type="dxa"/>
          </w:tcPr>
          <w:p w14:paraId="450A0A6E" w14:textId="77777777" w:rsidR="00273224" w:rsidRPr="00273224" w:rsidRDefault="00273224" w:rsidP="007619E8">
            <w:pPr>
              <w:pStyle w:val="ListBullet"/>
              <w:numPr>
                <w:ilvl w:val="0"/>
                <w:numId w:val="0"/>
              </w:numPr>
            </w:pPr>
            <w:r>
              <w:rPr>
                <w:b/>
              </w:rPr>
              <w:t>Stomach</w:t>
            </w:r>
          </w:p>
        </w:tc>
        <w:tc>
          <w:tcPr>
            <w:tcW w:w="2230" w:type="dxa"/>
          </w:tcPr>
          <w:p w14:paraId="2D3F03CA" w14:textId="77777777" w:rsidR="00273224" w:rsidRPr="00273224" w:rsidRDefault="00273224" w:rsidP="007619E8">
            <w:pPr>
              <w:pStyle w:val="ListBullet"/>
              <w:numPr>
                <w:ilvl w:val="0"/>
                <w:numId w:val="0"/>
              </w:numPr>
              <w:rPr>
                <w:b/>
              </w:rPr>
            </w:pPr>
            <w:r>
              <w:rPr>
                <w:b/>
              </w:rPr>
              <w:t>Stomach halts starch digestion</w:t>
            </w:r>
          </w:p>
        </w:tc>
        <w:tc>
          <w:tcPr>
            <w:tcW w:w="2230" w:type="dxa"/>
          </w:tcPr>
          <w:p w14:paraId="65813073" w14:textId="77777777" w:rsidR="00273224" w:rsidRDefault="00273224" w:rsidP="007619E8">
            <w:pPr>
              <w:pStyle w:val="ListBullet"/>
              <w:numPr>
                <w:ilvl w:val="0"/>
                <w:numId w:val="0"/>
              </w:numPr>
            </w:pPr>
          </w:p>
        </w:tc>
        <w:tc>
          <w:tcPr>
            <w:tcW w:w="2230" w:type="dxa"/>
          </w:tcPr>
          <w:p w14:paraId="282CA457" w14:textId="77777777" w:rsidR="00273224" w:rsidRDefault="00273224" w:rsidP="007619E8">
            <w:pPr>
              <w:pStyle w:val="ListBullet"/>
              <w:numPr>
                <w:ilvl w:val="0"/>
                <w:numId w:val="0"/>
              </w:numPr>
            </w:pPr>
          </w:p>
        </w:tc>
      </w:tr>
      <w:tr w:rsidR="00273224" w14:paraId="370E3401" w14:textId="77777777" w:rsidTr="00273224">
        <w:tc>
          <w:tcPr>
            <w:tcW w:w="2228" w:type="dxa"/>
          </w:tcPr>
          <w:p w14:paraId="2316B31A" w14:textId="77777777" w:rsidR="00273224" w:rsidRPr="00273224" w:rsidRDefault="00273224" w:rsidP="007619E8">
            <w:pPr>
              <w:pStyle w:val="ListBullet"/>
              <w:numPr>
                <w:ilvl w:val="0"/>
                <w:numId w:val="0"/>
              </w:numPr>
            </w:pPr>
            <w:r>
              <w:rPr>
                <w:b/>
              </w:rPr>
              <w:t>Small intestine and pancreas</w:t>
            </w:r>
          </w:p>
        </w:tc>
        <w:tc>
          <w:tcPr>
            <w:tcW w:w="2230" w:type="dxa"/>
          </w:tcPr>
          <w:p w14:paraId="38E1BAD2" w14:textId="77777777" w:rsidR="00273224" w:rsidRDefault="00273224" w:rsidP="007619E8">
            <w:pPr>
              <w:pStyle w:val="ListBullet"/>
              <w:numPr>
                <w:ilvl w:val="0"/>
                <w:numId w:val="0"/>
              </w:numPr>
            </w:pPr>
            <w:r>
              <w:t>Starch</w:t>
            </w:r>
          </w:p>
        </w:tc>
        <w:tc>
          <w:tcPr>
            <w:tcW w:w="2230" w:type="dxa"/>
          </w:tcPr>
          <w:p w14:paraId="46C8E3FA" w14:textId="77777777" w:rsidR="00273224" w:rsidRDefault="00273224" w:rsidP="007619E8">
            <w:pPr>
              <w:pStyle w:val="ListBullet"/>
              <w:numPr>
                <w:ilvl w:val="0"/>
                <w:numId w:val="0"/>
              </w:numPr>
            </w:pPr>
            <w:r>
              <w:t>Pancreatic amylase</w:t>
            </w:r>
          </w:p>
        </w:tc>
        <w:tc>
          <w:tcPr>
            <w:tcW w:w="2230" w:type="dxa"/>
          </w:tcPr>
          <w:p w14:paraId="23DED7EC" w14:textId="77777777" w:rsidR="00273224" w:rsidRDefault="00273224" w:rsidP="00A842AE">
            <w:pPr>
              <w:pStyle w:val="ListBullet"/>
              <w:numPr>
                <w:ilvl w:val="0"/>
                <w:numId w:val="0"/>
              </w:numPr>
            </w:pPr>
            <w:r>
              <w:t>Small polysaccharides, maltose</w:t>
            </w:r>
          </w:p>
        </w:tc>
      </w:tr>
    </w:tbl>
    <w:p w14:paraId="36EDD7D7" w14:textId="77777777" w:rsidR="00273224" w:rsidRDefault="00273224" w:rsidP="007619E8">
      <w:pPr>
        <w:pStyle w:val="ListBullet"/>
        <w:numPr>
          <w:ilvl w:val="0"/>
          <w:numId w:val="0"/>
        </w:numPr>
        <w:ind w:left="432" w:hanging="432"/>
      </w:pPr>
    </w:p>
    <w:p w14:paraId="5D7E25E6" w14:textId="77777777" w:rsidR="00273224" w:rsidRDefault="00273224" w:rsidP="007619E8">
      <w:pPr>
        <w:pStyle w:val="ListBullet"/>
        <w:numPr>
          <w:ilvl w:val="0"/>
          <w:numId w:val="0"/>
        </w:numPr>
        <w:ind w:left="432" w:hanging="432"/>
      </w:pPr>
      <w:r>
        <w:rPr>
          <w:b/>
        </w:rPr>
        <w:t>Fiber Digestion</w:t>
      </w:r>
    </w:p>
    <w:tbl>
      <w:tblPr>
        <w:tblStyle w:val="TableGrid"/>
        <w:tblW w:w="0" w:type="auto"/>
        <w:tblInd w:w="432" w:type="dxa"/>
        <w:tblLook w:val="04A0" w:firstRow="1" w:lastRow="0" w:firstColumn="1" w:lastColumn="0" w:noHBand="0" w:noVBand="1"/>
      </w:tblPr>
      <w:tblGrid>
        <w:gridCol w:w="4421"/>
        <w:gridCol w:w="4497"/>
      </w:tblGrid>
      <w:tr w:rsidR="00273224" w14:paraId="6A31B944" w14:textId="77777777" w:rsidTr="00273224">
        <w:tc>
          <w:tcPr>
            <w:tcW w:w="4675" w:type="dxa"/>
          </w:tcPr>
          <w:p w14:paraId="4B80DDBE" w14:textId="77777777" w:rsidR="00273224" w:rsidRDefault="00273224" w:rsidP="007619E8">
            <w:pPr>
              <w:pStyle w:val="ListBullet"/>
              <w:numPr>
                <w:ilvl w:val="0"/>
                <w:numId w:val="0"/>
              </w:numPr>
            </w:pPr>
          </w:p>
        </w:tc>
        <w:tc>
          <w:tcPr>
            <w:tcW w:w="4675" w:type="dxa"/>
          </w:tcPr>
          <w:p w14:paraId="29C79F29" w14:textId="77777777" w:rsidR="00273224" w:rsidRDefault="00273224" w:rsidP="007619E8">
            <w:pPr>
              <w:pStyle w:val="ListBullet"/>
              <w:numPr>
                <w:ilvl w:val="0"/>
                <w:numId w:val="0"/>
              </w:numPr>
            </w:pPr>
            <w:r>
              <w:t>Activity</w:t>
            </w:r>
          </w:p>
        </w:tc>
      </w:tr>
      <w:tr w:rsidR="00273224" w14:paraId="51C57D5C" w14:textId="77777777" w:rsidTr="00273224">
        <w:tc>
          <w:tcPr>
            <w:tcW w:w="4675" w:type="dxa"/>
          </w:tcPr>
          <w:p w14:paraId="109D4996" w14:textId="77777777" w:rsidR="00273224" w:rsidRPr="00273224" w:rsidRDefault="00273224" w:rsidP="007619E8">
            <w:pPr>
              <w:pStyle w:val="ListBullet"/>
              <w:numPr>
                <w:ilvl w:val="0"/>
                <w:numId w:val="0"/>
              </w:numPr>
              <w:rPr>
                <w:b/>
              </w:rPr>
            </w:pPr>
            <w:r>
              <w:rPr>
                <w:b/>
              </w:rPr>
              <w:t>Mouth</w:t>
            </w:r>
          </w:p>
        </w:tc>
        <w:tc>
          <w:tcPr>
            <w:tcW w:w="4675" w:type="dxa"/>
          </w:tcPr>
          <w:p w14:paraId="7D1CB7D6" w14:textId="77777777" w:rsidR="00273224" w:rsidRDefault="00273224" w:rsidP="00273224">
            <w:pPr>
              <w:pStyle w:val="ListBullet"/>
              <w:numPr>
                <w:ilvl w:val="0"/>
                <w:numId w:val="41"/>
              </w:numPr>
            </w:pPr>
            <w:r>
              <w:t>Mechanical crushes and tears fibers with food and mixes with saliva</w:t>
            </w:r>
          </w:p>
        </w:tc>
      </w:tr>
      <w:tr w:rsidR="00273224" w14:paraId="08E14C0C" w14:textId="77777777" w:rsidTr="00273224">
        <w:tc>
          <w:tcPr>
            <w:tcW w:w="4675" w:type="dxa"/>
          </w:tcPr>
          <w:p w14:paraId="20670C90" w14:textId="77777777" w:rsidR="00273224" w:rsidRPr="00273224" w:rsidRDefault="00273224" w:rsidP="007619E8">
            <w:pPr>
              <w:pStyle w:val="ListBullet"/>
              <w:numPr>
                <w:ilvl w:val="0"/>
                <w:numId w:val="0"/>
              </w:numPr>
              <w:rPr>
                <w:b/>
              </w:rPr>
            </w:pPr>
            <w:r>
              <w:rPr>
                <w:b/>
              </w:rPr>
              <w:t>Stomach</w:t>
            </w:r>
          </w:p>
        </w:tc>
        <w:tc>
          <w:tcPr>
            <w:tcW w:w="4675" w:type="dxa"/>
          </w:tcPr>
          <w:p w14:paraId="2C59B77F" w14:textId="77777777" w:rsidR="00273224" w:rsidRPr="00273224" w:rsidRDefault="00273224" w:rsidP="00273224">
            <w:pPr>
              <w:pStyle w:val="ListBullet"/>
              <w:numPr>
                <w:ilvl w:val="0"/>
                <w:numId w:val="41"/>
              </w:numPr>
            </w:pPr>
            <w:r>
              <w:t xml:space="preserve">Fiber is not digested, delays gastric emptying </w:t>
            </w:r>
          </w:p>
        </w:tc>
      </w:tr>
      <w:tr w:rsidR="00273224" w14:paraId="03E68EA9" w14:textId="77777777" w:rsidTr="00273224">
        <w:trPr>
          <w:trHeight w:val="290"/>
        </w:trPr>
        <w:tc>
          <w:tcPr>
            <w:tcW w:w="4675" w:type="dxa"/>
          </w:tcPr>
          <w:p w14:paraId="462F11B8" w14:textId="77777777" w:rsidR="00273224" w:rsidRPr="00273224" w:rsidRDefault="00273224" w:rsidP="007619E8">
            <w:pPr>
              <w:pStyle w:val="ListBullet"/>
              <w:numPr>
                <w:ilvl w:val="0"/>
                <w:numId w:val="0"/>
              </w:numPr>
              <w:rPr>
                <w:b/>
              </w:rPr>
            </w:pPr>
            <w:r w:rsidRPr="00273224">
              <w:rPr>
                <w:b/>
              </w:rPr>
              <w:t>Small Intestine</w:t>
            </w:r>
          </w:p>
        </w:tc>
        <w:tc>
          <w:tcPr>
            <w:tcW w:w="4675" w:type="dxa"/>
          </w:tcPr>
          <w:p w14:paraId="16C7A3E0" w14:textId="77777777" w:rsidR="00273224" w:rsidRDefault="00273224" w:rsidP="00273224">
            <w:pPr>
              <w:pStyle w:val="ListBullet"/>
              <w:numPr>
                <w:ilvl w:val="0"/>
                <w:numId w:val="41"/>
              </w:numPr>
            </w:pPr>
            <w:r>
              <w:t>“ “. Delays absorption of nutrients</w:t>
            </w:r>
          </w:p>
        </w:tc>
      </w:tr>
      <w:tr w:rsidR="00273224" w14:paraId="02F099C2" w14:textId="77777777" w:rsidTr="00273224">
        <w:trPr>
          <w:trHeight w:val="290"/>
        </w:trPr>
        <w:tc>
          <w:tcPr>
            <w:tcW w:w="4675" w:type="dxa"/>
          </w:tcPr>
          <w:p w14:paraId="3EFBAB68" w14:textId="77777777" w:rsidR="00273224" w:rsidRPr="00273224" w:rsidRDefault="00273224" w:rsidP="007619E8">
            <w:pPr>
              <w:pStyle w:val="ListBullet"/>
              <w:numPr>
                <w:ilvl w:val="0"/>
                <w:numId w:val="0"/>
              </w:numPr>
            </w:pPr>
            <w:r>
              <w:rPr>
                <w:b/>
              </w:rPr>
              <w:t>Large Intestine</w:t>
            </w:r>
          </w:p>
        </w:tc>
        <w:tc>
          <w:tcPr>
            <w:tcW w:w="4675" w:type="dxa"/>
          </w:tcPr>
          <w:p w14:paraId="57EB8F98" w14:textId="77777777" w:rsidR="00273224" w:rsidRDefault="00273224" w:rsidP="00273224">
            <w:pPr>
              <w:pStyle w:val="ListBullet"/>
              <w:numPr>
                <w:ilvl w:val="0"/>
                <w:numId w:val="41"/>
              </w:numPr>
            </w:pPr>
            <w:r>
              <w:t>Most fiber passes intact but some fiber is digested via bacterial enzymes to make short-chain fatty acids.</w:t>
            </w:r>
          </w:p>
        </w:tc>
      </w:tr>
    </w:tbl>
    <w:p w14:paraId="63474B4A" w14:textId="77777777" w:rsidR="00273224" w:rsidRPr="00273224" w:rsidRDefault="00273224" w:rsidP="007619E8">
      <w:pPr>
        <w:pStyle w:val="ListBullet"/>
        <w:numPr>
          <w:ilvl w:val="0"/>
          <w:numId w:val="0"/>
        </w:numPr>
        <w:ind w:left="432" w:hanging="432"/>
      </w:pPr>
    </w:p>
    <w:p w14:paraId="41204F58" w14:textId="77777777" w:rsidR="00607937" w:rsidRPr="00D65041" w:rsidRDefault="00607937" w:rsidP="007619E8">
      <w:pPr>
        <w:pStyle w:val="ListBullet"/>
        <w:numPr>
          <w:ilvl w:val="0"/>
          <w:numId w:val="0"/>
        </w:numPr>
        <w:ind w:left="432" w:hanging="432"/>
      </w:pPr>
    </w:p>
    <w:p w14:paraId="0F90BE4F" w14:textId="77777777" w:rsidR="006E2E20" w:rsidRDefault="00EE64AA">
      <w:pPr>
        <w:pStyle w:val="Heading2"/>
      </w:pPr>
      <w:r>
        <w:t xml:space="preserve">To learn more and get OneNote, visit </w:t>
      </w:r>
      <w:hyperlink r:id="rId19" w:history="1">
        <w:r>
          <w:rPr>
            <w:rStyle w:val="Hyperlink"/>
          </w:rPr>
          <w:t>www.onenote.com</w:t>
        </w:r>
      </w:hyperlink>
      <w:r>
        <w:t>.</w:t>
      </w:r>
    </w:p>
    <w:sectPr w:rsidR="006E2E20">
      <w:footerReference w:type="default" r:id="rId20"/>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24B095" w14:textId="77777777" w:rsidR="00FC707F" w:rsidRDefault="00FC707F">
      <w:r>
        <w:separator/>
      </w:r>
    </w:p>
    <w:p w14:paraId="6A96FBF3" w14:textId="77777777" w:rsidR="00FC707F" w:rsidRDefault="00FC707F"/>
  </w:endnote>
  <w:endnote w:type="continuationSeparator" w:id="0">
    <w:p w14:paraId="3AC3623B" w14:textId="77777777" w:rsidR="00FC707F" w:rsidRDefault="00FC707F">
      <w:r>
        <w:continuationSeparator/>
      </w:r>
    </w:p>
    <w:p w14:paraId="749C5563" w14:textId="77777777" w:rsidR="00FC707F" w:rsidRDefault="00FC70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793DA969" w14:textId="77777777" w:rsidR="00EE64AA" w:rsidRDefault="00EE64AA">
        <w:pPr>
          <w:pStyle w:val="Footer"/>
        </w:pPr>
        <w:r>
          <w:fldChar w:fldCharType="begin"/>
        </w:r>
        <w:r>
          <w:instrText xml:space="preserve"> PAGE   \* MERGEFORMAT </w:instrText>
        </w:r>
        <w:r>
          <w:fldChar w:fldCharType="separate"/>
        </w:r>
        <w:r w:rsidR="00AA73B3">
          <w:rPr>
            <w:noProof/>
          </w:rPr>
          <w:t>18</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1F46EE" w14:textId="77777777" w:rsidR="00FC707F" w:rsidRDefault="00FC707F">
      <w:r>
        <w:separator/>
      </w:r>
    </w:p>
    <w:p w14:paraId="3DF0D06F" w14:textId="77777777" w:rsidR="00FC707F" w:rsidRDefault="00FC707F"/>
  </w:footnote>
  <w:footnote w:type="continuationSeparator" w:id="0">
    <w:p w14:paraId="6F05ADC0" w14:textId="77777777" w:rsidR="00FC707F" w:rsidRDefault="00FC707F">
      <w:r>
        <w:continuationSeparator/>
      </w:r>
    </w:p>
    <w:p w14:paraId="47E78374" w14:textId="77777777" w:rsidR="00FC707F" w:rsidRDefault="00FC707F"/>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0FE42444"/>
    <w:lvl w:ilvl="0">
      <w:start w:val="1"/>
      <w:numFmt w:val="bullet"/>
      <w:lvlText w:val=""/>
      <w:lvlJc w:val="left"/>
      <w:pPr>
        <w:tabs>
          <w:tab w:val="num" w:pos="360"/>
        </w:tabs>
        <w:ind w:left="360" w:hanging="360"/>
      </w:pPr>
      <w:rPr>
        <w:rFonts w:ascii="Symbol" w:hAnsi="Symbol" w:hint="default"/>
      </w:rPr>
    </w:lvl>
  </w:abstractNum>
  <w:abstractNum w:abstractNumId="2">
    <w:nsid w:val="1022176B"/>
    <w:multiLevelType w:val="hybridMultilevel"/>
    <w:tmpl w:val="0F9E5D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39571B7"/>
    <w:multiLevelType w:val="hybridMultilevel"/>
    <w:tmpl w:val="838CF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787E34"/>
    <w:multiLevelType w:val="hybridMultilevel"/>
    <w:tmpl w:val="E2F0D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9C5E5E"/>
    <w:multiLevelType w:val="hybridMultilevel"/>
    <w:tmpl w:val="FB28F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B3D2677"/>
    <w:multiLevelType w:val="hybridMultilevel"/>
    <w:tmpl w:val="9CF03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CD3CD5"/>
    <w:multiLevelType w:val="hybridMultilevel"/>
    <w:tmpl w:val="D08E5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9C3339"/>
    <w:multiLevelType w:val="hybridMultilevel"/>
    <w:tmpl w:val="24A4F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871F50"/>
    <w:multiLevelType w:val="hybridMultilevel"/>
    <w:tmpl w:val="FABA5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DE69A2"/>
    <w:multiLevelType w:val="hybridMultilevel"/>
    <w:tmpl w:val="48EC1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2B7B9D"/>
    <w:multiLevelType w:val="hybridMultilevel"/>
    <w:tmpl w:val="49E0A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24868D1"/>
    <w:multiLevelType w:val="hybridMultilevel"/>
    <w:tmpl w:val="F1B67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88541A"/>
    <w:multiLevelType w:val="hybridMultilevel"/>
    <w:tmpl w:val="D2966C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CE0D8A"/>
    <w:multiLevelType w:val="hybridMultilevel"/>
    <w:tmpl w:val="09EC0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0F1EC5"/>
    <w:multiLevelType w:val="hybridMultilevel"/>
    <w:tmpl w:val="64DA6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C5354C"/>
    <w:multiLevelType w:val="hybridMultilevel"/>
    <w:tmpl w:val="AE0A3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0814FC"/>
    <w:multiLevelType w:val="hybridMultilevel"/>
    <w:tmpl w:val="BD6EB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8E73E1"/>
    <w:multiLevelType w:val="hybridMultilevel"/>
    <w:tmpl w:val="B8285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9C10E4"/>
    <w:multiLevelType w:val="hybridMultilevel"/>
    <w:tmpl w:val="781C4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7DC1544"/>
    <w:multiLevelType w:val="hybridMultilevel"/>
    <w:tmpl w:val="F13E5E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EA54BB9"/>
    <w:multiLevelType w:val="hybridMultilevel"/>
    <w:tmpl w:val="963E3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BE3A43"/>
    <w:multiLevelType w:val="hybridMultilevel"/>
    <w:tmpl w:val="5CA6D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684E1E"/>
    <w:multiLevelType w:val="hybridMultilevel"/>
    <w:tmpl w:val="1CE00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2D6984"/>
    <w:multiLevelType w:val="hybridMultilevel"/>
    <w:tmpl w:val="FF0E6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E216251"/>
    <w:multiLevelType w:val="hybridMultilevel"/>
    <w:tmpl w:val="FEEE7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7E0F46"/>
    <w:multiLevelType w:val="hybridMultilevel"/>
    <w:tmpl w:val="F7482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7254FA"/>
    <w:multiLevelType w:val="hybridMultilevel"/>
    <w:tmpl w:val="654A67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44B61BE"/>
    <w:multiLevelType w:val="hybridMultilevel"/>
    <w:tmpl w:val="22C07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DC2263"/>
    <w:multiLevelType w:val="hybridMultilevel"/>
    <w:tmpl w:val="F328F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AB038D4"/>
    <w:multiLevelType w:val="hybridMultilevel"/>
    <w:tmpl w:val="F92A5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3B1970"/>
    <w:multiLevelType w:val="hybridMultilevel"/>
    <w:tmpl w:val="18861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4E6642A"/>
    <w:multiLevelType w:val="hybridMultilevel"/>
    <w:tmpl w:val="5B9CD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4FC30BE"/>
    <w:multiLevelType w:val="hybridMultilevel"/>
    <w:tmpl w:val="DE702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521560F"/>
    <w:multiLevelType w:val="hybridMultilevel"/>
    <w:tmpl w:val="6B1CB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5C609A4"/>
    <w:multiLevelType w:val="hybridMultilevel"/>
    <w:tmpl w:val="33EEA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74D16C1"/>
    <w:multiLevelType w:val="hybridMultilevel"/>
    <w:tmpl w:val="46161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DD938B4"/>
    <w:multiLevelType w:val="hybridMultilevel"/>
    <w:tmpl w:val="4A7E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5C5ED0"/>
    <w:multiLevelType w:val="hybridMultilevel"/>
    <w:tmpl w:val="B652F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0"/>
  </w:num>
  <w:num w:numId="4">
    <w:abstractNumId w:val="31"/>
  </w:num>
  <w:num w:numId="5">
    <w:abstractNumId w:val="28"/>
  </w:num>
  <w:num w:numId="6">
    <w:abstractNumId w:val="29"/>
  </w:num>
  <w:num w:numId="7">
    <w:abstractNumId w:val="38"/>
  </w:num>
  <w:num w:numId="8">
    <w:abstractNumId w:val="17"/>
  </w:num>
  <w:num w:numId="9">
    <w:abstractNumId w:val="30"/>
  </w:num>
  <w:num w:numId="10">
    <w:abstractNumId w:val="37"/>
  </w:num>
  <w:num w:numId="11">
    <w:abstractNumId w:val="9"/>
  </w:num>
  <w:num w:numId="12">
    <w:abstractNumId w:val="11"/>
  </w:num>
  <w:num w:numId="13">
    <w:abstractNumId w:val="18"/>
  </w:num>
  <w:num w:numId="14">
    <w:abstractNumId w:val="14"/>
  </w:num>
  <w:num w:numId="15">
    <w:abstractNumId w:val="25"/>
  </w:num>
  <w:num w:numId="16">
    <w:abstractNumId w:val="5"/>
  </w:num>
  <w:num w:numId="17">
    <w:abstractNumId w:val="7"/>
  </w:num>
  <w:num w:numId="18">
    <w:abstractNumId w:val="35"/>
  </w:num>
  <w:num w:numId="19">
    <w:abstractNumId w:val="40"/>
  </w:num>
  <w:num w:numId="20">
    <w:abstractNumId w:val="27"/>
  </w:num>
  <w:num w:numId="21">
    <w:abstractNumId w:val="12"/>
  </w:num>
  <w:num w:numId="22">
    <w:abstractNumId w:val="13"/>
  </w:num>
  <w:num w:numId="23">
    <w:abstractNumId w:val="8"/>
  </w:num>
  <w:num w:numId="24">
    <w:abstractNumId w:val="33"/>
  </w:num>
  <w:num w:numId="25">
    <w:abstractNumId w:val="16"/>
  </w:num>
  <w:num w:numId="26">
    <w:abstractNumId w:val="26"/>
  </w:num>
  <w:num w:numId="27">
    <w:abstractNumId w:val="2"/>
  </w:num>
  <w:num w:numId="28">
    <w:abstractNumId w:val="32"/>
  </w:num>
  <w:num w:numId="29">
    <w:abstractNumId w:val="22"/>
  </w:num>
  <w:num w:numId="30">
    <w:abstractNumId w:val="36"/>
  </w:num>
  <w:num w:numId="31">
    <w:abstractNumId w:val="39"/>
  </w:num>
  <w:num w:numId="32">
    <w:abstractNumId w:val="19"/>
  </w:num>
  <w:num w:numId="33">
    <w:abstractNumId w:val="21"/>
  </w:num>
  <w:num w:numId="34">
    <w:abstractNumId w:val="24"/>
  </w:num>
  <w:num w:numId="35">
    <w:abstractNumId w:val="20"/>
  </w:num>
  <w:num w:numId="36">
    <w:abstractNumId w:val="3"/>
  </w:num>
  <w:num w:numId="37">
    <w:abstractNumId w:val="6"/>
  </w:num>
  <w:num w:numId="38">
    <w:abstractNumId w:val="4"/>
  </w:num>
  <w:num w:numId="39">
    <w:abstractNumId w:val="23"/>
  </w:num>
  <w:num w:numId="40">
    <w:abstractNumId w:val="15"/>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B57"/>
    <w:rsid w:val="00002342"/>
    <w:rsid w:val="000920EB"/>
    <w:rsid w:val="00167992"/>
    <w:rsid w:val="0018516B"/>
    <w:rsid w:val="001906E6"/>
    <w:rsid w:val="001B04A0"/>
    <w:rsid w:val="00273224"/>
    <w:rsid w:val="002A2906"/>
    <w:rsid w:val="002D1668"/>
    <w:rsid w:val="002F4BB3"/>
    <w:rsid w:val="00314B7C"/>
    <w:rsid w:val="00325DD0"/>
    <w:rsid w:val="00372F6A"/>
    <w:rsid w:val="003747D6"/>
    <w:rsid w:val="00387E4D"/>
    <w:rsid w:val="003E0003"/>
    <w:rsid w:val="003F1E17"/>
    <w:rsid w:val="004758CF"/>
    <w:rsid w:val="00477389"/>
    <w:rsid w:val="00495854"/>
    <w:rsid w:val="005523EF"/>
    <w:rsid w:val="005D57D1"/>
    <w:rsid w:val="005F1DBD"/>
    <w:rsid w:val="00607937"/>
    <w:rsid w:val="00620FCE"/>
    <w:rsid w:val="0064459B"/>
    <w:rsid w:val="00677A78"/>
    <w:rsid w:val="006A7F55"/>
    <w:rsid w:val="006C1FE0"/>
    <w:rsid w:val="006E2E20"/>
    <w:rsid w:val="007619E8"/>
    <w:rsid w:val="00772B80"/>
    <w:rsid w:val="00773AC9"/>
    <w:rsid w:val="008172EC"/>
    <w:rsid w:val="00827C4B"/>
    <w:rsid w:val="0085442D"/>
    <w:rsid w:val="008759B4"/>
    <w:rsid w:val="008A65EB"/>
    <w:rsid w:val="008D7BA2"/>
    <w:rsid w:val="009111C0"/>
    <w:rsid w:val="009736FC"/>
    <w:rsid w:val="00994D3B"/>
    <w:rsid w:val="00A968C7"/>
    <w:rsid w:val="00AA3116"/>
    <w:rsid w:val="00AA73B3"/>
    <w:rsid w:val="00AC4483"/>
    <w:rsid w:val="00AD11C4"/>
    <w:rsid w:val="00AF26B4"/>
    <w:rsid w:val="00B70B57"/>
    <w:rsid w:val="00BC0CB1"/>
    <w:rsid w:val="00C01810"/>
    <w:rsid w:val="00C4482C"/>
    <w:rsid w:val="00C75452"/>
    <w:rsid w:val="00D07AE2"/>
    <w:rsid w:val="00D65041"/>
    <w:rsid w:val="00E154A3"/>
    <w:rsid w:val="00EE64AA"/>
    <w:rsid w:val="00F11FD1"/>
    <w:rsid w:val="00F73997"/>
    <w:rsid w:val="00FB0545"/>
    <w:rsid w:val="00FC46DA"/>
    <w:rsid w:val="00FC6B74"/>
    <w:rsid w:val="00FC7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5886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9"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table" w:styleId="TableGrid">
    <w:name w:val="Table Grid"/>
    <w:basedOn w:val="TableNormal"/>
    <w:uiPriority w:val="39"/>
    <w:rsid w:val="00B70B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AD11C4"/>
    <w:rPr>
      <w:color w:val="214C5E"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footer" Target="footer1.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hyperlink" Target="http://go.microsoft.com/fwlink/?LinkID=523891"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onas/Library/Containers/com.microsoft.Word/Data/Library/Caches/1033/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189</TotalTime>
  <Pages>20</Pages>
  <Words>2018</Words>
  <Characters>11506</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jonasuz1996@gmail.com</dc:creator>
  <cp:keywords/>
  <dc:description/>
  <cp:lastModifiedBy>jonasuz1996@gmail.com</cp:lastModifiedBy>
  <cp:revision>2</cp:revision>
  <dcterms:created xsi:type="dcterms:W3CDTF">2017-10-07T16:56:00Z</dcterms:created>
  <dcterms:modified xsi:type="dcterms:W3CDTF">2017-10-08T16:12:00Z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