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3E77D1" w14:textId="77777777" w:rsidR="00F828F6" w:rsidRPr="00153A10" w:rsidRDefault="0067075D" w:rsidP="00E76CBF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OB</w:t>
      </w:r>
      <w:r w:rsidR="007D6818" w:rsidRPr="00153A10">
        <w:rPr>
          <w:rFonts w:ascii="Times New Roman" w:hAnsi="Times New Roman" w:cs="Times New Roman"/>
        </w:rPr>
        <w:t xml:space="preserve"> notes</w:t>
      </w:r>
    </w:p>
    <w:p w14:paraId="67AE42A8" w14:textId="2340096A" w:rsidR="003A0215" w:rsidRPr="00153A10" w:rsidRDefault="003A0215">
      <w:pPr>
        <w:pStyle w:val="Heading2"/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September 7</w:t>
      </w:r>
      <w:r w:rsidRPr="00153A10">
        <w:rPr>
          <w:rFonts w:ascii="Times New Roman" w:hAnsi="Times New Roman" w:cs="Times New Roman"/>
          <w:vertAlign w:val="superscript"/>
        </w:rPr>
        <w:t>th</w:t>
      </w:r>
      <w:r w:rsidRPr="00153A10">
        <w:rPr>
          <w:rFonts w:ascii="Times New Roman" w:hAnsi="Times New Roman" w:cs="Times New Roman"/>
        </w:rPr>
        <w:t xml:space="preserve"> </w:t>
      </w:r>
    </w:p>
    <w:p w14:paraId="0A8759FE" w14:textId="77777777" w:rsidR="00F828F6" w:rsidRPr="00153A10" w:rsidRDefault="007D6818">
      <w:pPr>
        <w:pStyle w:val="Heading2"/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What are the 3 factors on the individual and on group behavior in organizations</w:t>
      </w:r>
    </w:p>
    <w:p w14:paraId="059424EE" w14:textId="77777777" w:rsidR="007D6818" w:rsidRPr="00153A10" w:rsidRDefault="007D681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-Individual (personality, values, morals, expectations)</w:t>
      </w:r>
    </w:p>
    <w:p w14:paraId="1F596A69" w14:textId="77777777" w:rsidR="007D6818" w:rsidRPr="00153A10" w:rsidRDefault="007D681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This influences how we act/perform at work</w:t>
      </w:r>
    </w:p>
    <w:p w14:paraId="4453F2DB" w14:textId="77777777" w:rsidR="007D6818" w:rsidRPr="00153A10" w:rsidRDefault="007D681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-Relational (Connections/interactions with boss/employees/customers)</w:t>
      </w:r>
    </w:p>
    <w:p w14:paraId="6398A04C" w14:textId="77777777" w:rsidR="007D6818" w:rsidRPr="00153A10" w:rsidRDefault="007D681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-Organizational (Culture of organization, hierarchy/egalitarian)</w:t>
      </w:r>
    </w:p>
    <w:p w14:paraId="714A78F2" w14:textId="77777777" w:rsidR="007D6818" w:rsidRPr="00153A10" w:rsidRDefault="007D6818" w:rsidP="007D6818">
      <w:pPr>
        <w:rPr>
          <w:rFonts w:ascii="Times New Roman" w:hAnsi="Times New Roman" w:cs="Times New Roman"/>
        </w:rPr>
      </w:pPr>
    </w:p>
    <w:p w14:paraId="510EC6FC" w14:textId="77777777" w:rsidR="007D6818" w:rsidRPr="00153A10" w:rsidRDefault="007D681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Levels of Analysis </w:t>
      </w:r>
    </w:p>
    <w:p w14:paraId="3EF4A11E" w14:textId="77777777" w:rsidR="007D6818" w:rsidRPr="00153A10" w:rsidRDefault="007D681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Circles that go from</w:t>
      </w:r>
    </w:p>
    <w:p w14:paraId="49D5C122" w14:textId="77777777" w:rsidR="007D6818" w:rsidRPr="00153A10" w:rsidRDefault="007D681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Individual</w:t>
      </w:r>
    </w:p>
    <w:p w14:paraId="285F08E6" w14:textId="77777777" w:rsidR="007D6818" w:rsidRPr="00153A10" w:rsidRDefault="007D681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Groups</w:t>
      </w:r>
    </w:p>
    <w:p w14:paraId="60E52756" w14:textId="77777777" w:rsidR="007D6818" w:rsidRPr="00153A10" w:rsidRDefault="007D681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Organization</w:t>
      </w:r>
    </w:p>
    <w:p w14:paraId="5222E888" w14:textId="77777777" w:rsidR="007D6818" w:rsidRPr="00153A10" w:rsidRDefault="007D6818" w:rsidP="007D6818">
      <w:pPr>
        <w:rPr>
          <w:rFonts w:ascii="Times New Roman" w:hAnsi="Times New Roman" w:cs="Times New Roman"/>
        </w:rPr>
      </w:pPr>
    </w:p>
    <w:p w14:paraId="4DDBFEEF" w14:textId="77777777" w:rsidR="00E865E5" w:rsidRPr="00153A10" w:rsidRDefault="00E865E5" w:rsidP="007D6818">
      <w:pPr>
        <w:rPr>
          <w:rFonts w:ascii="Times New Roman" w:hAnsi="Times New Roman" w:cs="Times New Roman"/>
        </w:rPr>
      </w:pPr>
    </w:p>
    <w:p w14:paraId="0BD001E6" w14:textId="269FC465" w:rsidR="00E865E5" w:rsidRPr="00153A10" w:rsidRDefault="00AC3CAF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What are organization?</w:t>
      </w:r>
    </w:p>
    <w:p w14:paraId="01F92291" w14:textId="77777777" w:rsidR="00AC3CAF" w:rsidRPr="00153A10" w:rsidRDefault="00AC3CAF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Social constructs for grouping individuals together in pursuit of a common goal.</w:t>
      </w:r>
    </w:p>
    <w:p w14:paraId="68B2F377" w14:textId="77777777" w:rsidR="00AC3CAF" w:rsidRPr="00153A10" w:rsidRDefault="00AC3CAF" w:rsidP="007D6818">
      <w:pPr>
        <w:rPr>
          <w:rFonts w:ascii="Times New Roman" w:hAnsi="Times New Roman" w:cs="Times New Roman"/>
        </w:rPr>
      </w:pPr>
    </w:p>
    <w:p w14:paraId="2F047BC0" w14:textId="77777777" w:rsidR="001D3F58" w:rsidRPr="00153A10" w:rsidRDefault="001D3F5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We achieve these social constructs through the efforts of the group. </w:t>
      </w:r>
    </w:p>
    <w:p w14:paraId="25F61F9B" w14:textId="77777777" w:rsidR="001D3F58" w:rsidRPr="00153A10" w:rsidRDefault="001D3F58" w:rsidP="007D6818">
      <w:pPr>
        <w:rPr>
          <w:rFonts w:ascii="Times New Roman" w:hAnsi="Times New Roman" w:cs="Times New Roman"/>
        </w:rPr>
      </w:pPr>
    </w:p>
    <w:p w14:paraId="134DA68A" w14:textId="77777777" w:rsidR="00982DA2" w:rsidRPr="00153A10" w:rsidRDefault="00982DA2" w:rsidP="007D6818">
      <w:pPr>
        <w:rPr>
          <w:rFonts w:ascii="Times New Roman" w:hAnsi="Times New Roman" w:cs="Times New Roman"/>
        </w:rPr>
      </w:pPr>
    </w:p>
    <w:p w14:paraId="24FAC424" w14:textId="77777777" w:rsidR="00982DA2" w:rsidRPr="00153A10" w:rsidRDefault="00982DA2" w:rsidP="007D6818">
      <w:pPr>
        <w:rPr>
          <w:rFonts w:ascii="Times New Roman" w:hAnsi="Times New Roman" w:cs="Times New Roman"/>
        </w:rPr>
      </w:pPr>
    </w:p>
    <w:p w14:paraId="434361E9" w14:textId="77777777" w:rsidR="00982DA2" w:rsidRPr="00153A10" w:rsidRDefault="00982DA2" w:rsidP="007D6818">
      <w:pPr>
        <w:rPr>
          <w:rFonts w:ascii="Times New Roman" w:hAnsi="Times New Roman" w:cs="Times New Roman"/>
        </w:rPr>
      </w:pPr>
    </w:p>
    <w:p w14:paraId="52D73F2F" w14:textId="2FC64EDE" w:rsidR="00AC3CAF" w:rsidRPr="00153A10" w:rsidRDefault="00AC3CAF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 </w:t>
      </w:r>
      <w:r w:rsidR="00982DA2" w:rsidRPr="00153A10">
        <w:rPr>
          <w:rFonts w:ascii="Times New Roman" w:hAnsi="Times New Roman" w:cs="Times New Roman"/>
        </w:rPr>
        <w:t>Goals/ definition of OB</w:t>
      </w:r>
    </w:p>
    <w:p w14:paraId="450018DA" w14:textId="6FB78FEA" w:rsidR="00982DA2" w:rsidRPr="00153A10" w:rsidRDefault="00982DA2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lastRenderedPageBreak/>
        <w:t>-Understand (behavior)</w:t>
      </w:r>
    </w:p>
    <w:p w14:paraId="65CC7529" w14:textId="0AE2FC05" w:rsidR="00982DA2" w:rsidRPr="00153A10" w:rsidRDefault="00982DA2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-Explain (why people do things at work)</w:t>
      </w:r>
    </w:p>
    <w:p w14:paraId="70190508" w14:textId="4DBF3806" w:rsidR="00982DA2" w:rsidRPr="00153A10" w:rsidRDefault="00982DA2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-Improve (attitudes/behavior in the work space)</w:t>
      </w:r>
    </w:p>
    <w:p w14:paraId="3534A355" w14:textId="77777777" w:rsidR="00C65DC9" w:rsidRPr="00153A10" w:rsidRDefault="00C65DC9" w:rsidP="007D6818">
      <w:pPr>
        <w:rPr>
          <w:rFonts w:ascii="Times New Roman" w:hAnsi="Times New Roman" w:cs="Times New Roman"/>
        </w:rPr>
      </w:pPr>
    </w:p>
    <w:p w14:paraId="3F4178AC" w14:textId="4FF1721F" w:rsidR="00982DA2" w:rsidRPr="00153A10" w:rsidRDefault="00EB6230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Research Methods for OB</w:t>
      </w:r>
    </w:p>
    <w:p w14:paraId="7CB3DCCF" w14:textId="77777777" w:rsidR="00EB6230" w:rsidRPr="00153A10" w:rsidRDefault="00EB6230" w:rsidP="007D6818">
      <w:pPr>
        <w:rPr>
          <w:rFonts w:ascii="Times New Roman" w:hAnsi="Times New Roman" w:cs="Times New Roman"/>
        </w:rPr>
      </w:pPr>
    </w:p>
    <w:p w14:paraId="1B2AF154" w14:textId="4BFB1C5C" w:rsidR="00EB6230" w:rsidRPr="00153A10" w:rsidRDefault="006B2AC7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Theory-&gt; Hypotheses-&gt; Data-&gt; Verification-&gt; Theory</w:t>
      </w:r>
      <w:proofErr w:type="gramStart"/>
      <w:r w:rsidRPr="00153A10">
        <w:rPr>
          <w:rFonts w:ascii="Times New Roman" w:hAnsi="Times New Roman" w:cs="Times New Roman"/>
        </w:rPr>
        <w:t>…..</w:t>
      </w:r>
      <w:proofErr w:type="gramEnd"/>
      <w:r w:rsidRPr="00153A10">
        <w:rPr>
          <w:rFonts w:ascii="Times New Roman" w:hAnsi="Times New Roman" w:cs="Times New Roman"/>
        </w:rPr>
        <w:t xml:space="preserve"> repeat </w:t>
      </w:r>
    </w:p>
    <w:p w14:paraId="7B7BC54B" w14:textId="77777777" w:rsidR="006B2AC7" w:rsidRPr="00153A10" w:rsidRDefault="006B2AC7" w:rsidP="007D6818">
      <w:pPr>
        <w:rPr>
          <w:rFonts w:ascii="Times New Roman" w:hAnsi="Times New Roman" w:cs="Times New Roman"/>
        </w:rPr>
      </w:pPr>
    </w:p>
    <w:p w14:paraId="40E4759F" w14:textId="6076067F" w:rsidR="00EB6230" w:rsidRPr="00153A10" w:rsidRDefault="003A0215" w:rsidP="007D6818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>September 11</w:t>
      </w:r>
      <w:r w:rsidRPr="00153A10">
        <w:rPr>
          <w:rFonts w:ascii="Times New Roman" w:hAnsi="Times New Roman" w:cs="Times New Roman"/>
          <w:b/>
          <w:vertAlign w:val="superscript"/>
        </w:rPr>
        <w:t>th</w:t>
      </w:r>
      <w:r w:rsidRPr="00153A10">
        <w:rPr>
          <w:rFonts w:ascii="Times New Roman" w:hAnsi="Times New Roman" w:cs="Times New Roman"/>
          <w:b/>
        </w:rPr>
        <w:t xml:space="preserve"> </w:t>
      </w:r>
    </w:p>
    <w:p w14:paraId="2AE42F13" w14:textId="0CF5FAAB" w:rsidR="003A0215" w:rsidRPr="00153A10" w:rsidRDefault="0069455B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Job Performance </w:t>
      </w:r>
    </w:p>
    <w:p w14:paraId="1900B524" w14:textId="77777777" w:rsidR="00D202FD" w:rsidRPr="00153A10" w:rsidRDefault="00D202FD" w:rsidP="007D6818">
      <w:pPr>
        <w:rPr>
          <w:rFonts w:ascii="Times New Roman" w:hAnsi="Times New Roman" w:cs="Times New Roman"/>
        </w:rPr>
      </w:pPr>
    </w:p>
    <w:p w14:paraId="4D450F55" w14:textId="6D6A1050" w:rsidR="00D202FD" w:rsidRPr="00153A10" w:rsidRDefault="00D202FD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The Comcast case:</w:t>
      </w:r>
    </w:p>
    <w:p w14:paraId="6A279E6F" w14:textId="3FE5F9A6" w:rsidR="0069455B" w:rsidRPr="00153A10" w:rsidRDefault="009B6E1E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Definition- </w:t>
      </w:r>
      <w:r w:rsidR="00E9716D" w:rsidRPr="00153A10">
        <w:rPr>
          <w:rFonts w:ascii="Times New Roman" w:hAnsi="Times New Roman" w:cs="Times New Roman"/>
        </w:rPr>
        <w:t>Retention of customers</w:t>
      </w:r>
    </w:p>
    <w:p w14:paraId="4E94EAED" w14:textId="437BCEE7" w:rsidR="009B6E1E" w:rsidRPr="00153A10" w:rsidRDefault="009B6E1E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Measured-</w:t>
      </w:r>
      <w:r w:rsidR="00E9716D" w:rsidRPr="00153A10">
        <w:rPr>
          <w:rFonts w:ascii="Times New Roman" w:hAnsi="Times New Roman" w:cs="Times New Roman"/>
        </w:rPr>
        <w:t xml:space="preserve"> customer retained </w:t>
      </w:r>
    </w:p>
    <w:p w14:paraId="6413024A" w14:textId="499534F9" w:rsidR="009B6E1E" w:rsidRPr="00153A10" w:rsidRDefault="009B6E1E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Rewarded-</w:t>
      </w:r>
      <w:r w:rsidR="00E9716D" w:rsidRPr="00153A10">
        <w:rPr>
          <w:rFonts w:ascii="Times New Roman" w:hAnsi="Times New Roman" w:cs="Times New Roman"/>
        </w:rPr>
        <w:t xml:space="preserve"> Small hourly wage + (payout- penalty) </w:t>
      </w:r>
    </w:p>
    <w:p w14:paraId="3BD51A58" w14:textId="77777777" w:rsidR="00982DA2" w:rsidRPr="00153A10" w:rsidRDefault="00982DA2" w:rsidP="007D6818">
      <w:pPr>
        <w:rPr>
          <w:rFonts w:ascii="Times New Roman" w:hAnsi="Times New Roman" w:cs="Times New Roman"/>
        </w:rPr>
      </w:pPr>
    </w:p>
    <w:p w14:paraId="2B0EFB16" w14:textId="78C342FF" w:rsidR="006B5108" w:rsidRPr="00153A10" w:rsidRDefault="006B510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TWO ELEMENTS OF JOB PERFORMANCE</w:t>
      </w:r>
    </w:p>
    <w:p w14:paraId="203F7E87" w14:textId="4B47F722" w:rsidR="007D6818" w:rsidRPr="00153A10" w:rsidRDefault="00D202FD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  <w:b/>
        </w:rPr>
        <w:t>Results</w:t>
      </w:r>
      <w:r w:rsidRPr="00153A10">
        <w:rPr>
          <w:rFonts w:ascii="Times New Roman" w:hAnsi="Times New Roman" w:cs="Times New Roman"/>
        </w:rPr>
        <w:t xml:space="preserve"> is the “</w:t>
      </w:r>
      <w:r w:rsidR="006B5108" w:rsidRPr="00153A10">
        <w:rPr>
          <w:rFonts w:ascii="Times New Roman" w:hAnsi="Times New Roman" w:cs="Times New Roman"/>
        </w:rPr>
        <w:t>Objective measures of outc</w:t>
      </w:r>
      <w:r w:rsidRPr="00153A10">
        <w:rPr>
          <w:rFonts w:ascii="Times New Roman" w:hAnsi="Times New Roman" w:cs="Times New Roman"/>
        </w:rPr>
        <w:t>omes”</w:t>
      </w:r>
    </w:p>
    <w:p w14:paraId="0AA1174B" w14:textId="2AC9B0E2" w:rsidR="00D57A98" w:rsidRPr="00153A10" w:rsidRDefault="00D57A9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Pros: </w:t>
      </w:r>
    </w:p>
    <w:p w14:paraId="1D8C4F44" w14:textId="58FCCCD1" w:rsidR="00D57A98" w:rsidRPr="00153A10" w:rsidRDefault="00D57A9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-Easy to assess</w:t>
      </w:r>
    </w:p>
    <w:p w14:paraId="16938507" w14:textId="754A577F" w:rsidR="00D57A98" w:rsidRPr="00153A10" w:rsidRDefault="00D57A9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-Objective/ you can rank employees </w:t>
      </w:r>
    </w:p>
    <w:p w14:paraId="610757EF" w14:textId="3A53024E" w:rsidR="00D57A98" w:rsidRPr="00153A10" w:rsidRDefault="00D57A9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Cons:</w:t>
      </w:r>
    </w:p>
    <w:p w14:paraId="400BA0B8" w14:textId="33D78D03" w:rsidR="00D57A98" w:rsidRPr="00153A10" w:rsidRDefault="00D57A9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-Bottom line focus</w:t>
      </w:r>
    </w:p>
    <w:p w14:paraId="192176CE" w14:textId="6EEF37CF" w:rsidR="00D57A98" w:rsidRPr="00153A10" w:rsidRDefault="00D57A9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-Not always controllable</w:t>
      </w:r>
    </w:p>
    <w:p w14:paraId="6F496D33" w14:textId="3CEC8C76" w:rsidR="00D57A98" w:rsidRPr="00153A10" w:rsidRDefault="00C10D87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-Not focusing on the why</w:t>
      </w:r>
    </w:p>
    <w:p w14:paraId="2294AE39" w14:textId="77777777" w:rsidR="00C10D87" w:rsidRPr="00153A10" w:rsidRDefault="00C10D87" w:rsidP="007D6818">
      <w:pPr>
        <w:rPr>
          <w:rFonts w:ascii="Times New Roman" w:hAnsi="Times New Roman" w:cs="Times New Roman"/>
        </w:rPr>
      </w:pPr>
    </w:p>
    <w:p w14:paraId="22E0BB94" w14:textId="45672143" w:rsidR="006B5108" w:rsidRPr="00153A10" w:rsidRDefault="0016122D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  <w:b/>
        </w:rPr>
        <w:t>Behavior</w:t>
      </w:r>
      <w:r w:rsidRPr="00153A10">
        <w:rPr>
          <w:rFonts w:ascii="Times New Roman" w:hAnsi="Times New Roman" w:cs="Times New Roman"/>
        </w:rPr>
        <w:t xml:space="preserve"> is the “Specific behaviors employees engage in”</w:t>
      </w:r>
    </w:p>
    <w:p w14:paraId="2073D917" w14:textId="14CB36C5" w:rsidR="0016122D" w:rsidRPr="00153A10" w:rsidRDefault="00C96AF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  <w:b/>
        </w:rPr>
        <w:lastRenderedPageBreak/>
        <w:t xml:space="preserve">Task performance </w:t>
      </w:r>
    </w:p>
    <w:p w14:paraId="2D5406C3" w14:textId="41AF79F0" w:rsidR="00B92E80" w:rsidRPr="00153A10" w:rsidRDefault="00150A1E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The actions that make up the core aspects of your job</w:t>
      </w:r>
    </w:p>
    <w:p w14:paraId="4F7C8A2F" w14:textId="343730A6" w:rsidR="000C6852" w:rsidRPr="00153A10" w:rsidRDefault="000C6852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Aka a “Job Description” </w:t>
      </w:r>
    </w:p>
    <w:p w14:paraId="586779C7" w14:textId="77777777" w:rsidR="004242D1" w:rsidRPr="00153A10" w:rsidRDefault="004242D1" w:rsidP="007D6818">
      <w:pPr>
        <w:rPr>
          <w:rFonts w:ascii="Times New Roman" w:hAnsi="Times New Roman" w:cs="Times New Roman"/>
        </w:rPr>
      </w:pPr>
    </w:p>
    <w:p w14:paraId="77ED4E14" w14:textId="0BEF6C20" w:rsidR="00027F95" w:rsidRPr="00153A10" w:rsidRDefault="00027F95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THREE SUBTYPES:</w:t>
      </w:r>
    </w:p>
    <w:p w14:paraId="5A94723D" w14:textId="57F3A164" w:rsidR="00027F95" w:rsidRPr="00153A10" w:rsidRDefault="00027F95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Routine-</w:t>
      </w:r>
      <w:r w:rsidR="008164BC" w:rsidRPr="00153A10">
        <w:rPr>
          <w:rFonts w:ascii="Times New Roman" w:hAnsi="Times New Roman" w:cs="Times New Roman"/>
        </w:rPr>
        <w:t xml:space="preserve"> habitual responses to predictable tasks</w:t>
      </w:r>
    </w:p>
    <w:p w14:paraId="7B13B28E" w14:textId="2CABA0A8" w:rsidR="00027F95" w:rsidRPr="00153A10" w:rsidRDefault="003A5CCB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Adaptive</w:t>
      </w:r>
      <w:r w:rsidR="00A63FCF" w:rsidRPr="00153A10">
        <w:rPr>
          <w:rFonts w:ascii="Times New Roman" w:hAnsi="Times New Roman" w:cs="Times New Roman"/>
        </w:rPr>
        <w:t>- thoughtful responses to unpredictable tasks</w:t>
      </w:r>
    </w:p>
    <w:p w14:paraId="377D7AE7" w14:textId="417030F7" w:rsidR="00A63FCF" w:rsidRPr="00153A10" w:rsidRDefault="003A5CCB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Creative- novel and useful ideas</w:t>
      </w:r>
    </w:p>
    <w:p w14:paraId="4F3F10B1" w14:textId="77777777" w:rsidR="003A5CCB" w:rsidRPr="00153A10" w:rsidRDefault="003A5CCB" w:rsidP="007D6818">
      <w:pPr>
        <w:rPr>
          <w:rFonts w:ascii="Times New Roman" w:hAnsi="Times New Roman" w:cs="Times New Roman"/>
        </w:rPr>
      </w:pPr>
    </w:p>
    <w:p w14:paraId="67BB3ACA" w14:textId="30EBB9DA" w:rsidR="00C96AF8" w:rsidRPr="00153A10" w:rsidRDefault="00C96AF8" w:rsidP="007D6818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 xml:space="preserve">Citizenship behaviors </w:t>
      </w:r>
    </w:p>
    <w:p w14:paraId="576906C2" w14:textId="77777777" w:rsidR="004242D1" w:rsidRPr="00153A10" w:rsidRDefault="00F200C5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Voluntarily going above and beyond the job description in pursuit of achieving </w:t>
      </w:r>
      <w:r w:rsidR="004242D1" w:rsidRPr="00153A10">
        <w:rPr>
          <w:rFonts w:ascii="Times New Roman" w:hAnsi="Times New Roman" w:cs="Times New Roman"/>
        </w:rPr>
        <w:t>organizational goals by improving the work context</w:t>
      </w:r>
    </w:p>
    <w:p w14:paraId="2AC2B857" w14:textId="73352208" w:rsidR="00F200C5" w:rsidRPr="00153A10" w:rsidRDefault="00F200C5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 </w:t>
      </w:r>
    </w:p>
    <w:p w14:paraId="0B36124B" w14:textId="661C61E6" w:rsidR="00D75170" w:rsidRPr="00153A10" w:rsidRDefault="004B15D5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Can be </w:t>
      </w:r>
      <w:r w:rsidR="00D75170" w:rsidRPr="00153A10">
        <w:rPr>
          <w:rFonts w:ascii="Times New Roman" w:hAnsi="Times New Roman" w:cs="Times New Roman"/>
        </w:rPr>
        <w:t>Interpersonal or Organizational</w:t>
      </w:r>
    </w:p>
    <w:p w14:paraId="1B839508" w14:textId="77777777" w:rsidR="00D75170" w:rsidRPr="00153A10" w:rsidRDefault="00D75170" w:rsidP="007D6818">
      <w:pPr>
        <w:rPr>
          <w:rFonts w:ascii="Times New Roman" w:hAnsi="Times New Roman" w:cs="Times New Roman"/>
        </w:rPr>
      </w:pPr>
    </w:p>
    <w:p w14:paraId="6CCA87AC" w14:textId="60F199E5" w:rsidR="00D75170" w:rsidRPr="00153A10" w:rsidRDefault="00D75170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SUBTYPES:</w:t>
      </w:r>
    </w:p>
    <w:p w14:paraId="5E44F776" w14:textId="68BF9AEB" w:rsidR="002001C8" w:rsidRPr="00153A10" w:rsidRDefault="00D75170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Helping</w:t>
      </w:r>
      <w:r w:rsidR="002001C8" w:rsidRPr="00153A10">
        <w:rPr>
          <w:rFonts w:ascii="Times New Roman" w:hAnsi="Times New Roman" w:cs="Times New Roman"/>
        </w:rPr>
        <w:t xml:space="preserve">/ultraistic- Showing kindness in the work place </w:t>
      </w:r>
    </w:p>
    <w:p w14:paraId="30C3C1E1" w14:textId="0EFD321A" w:rsidR="00D75170" w:rsidRPr="00153A10" w:rsidRDefault="002001C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Courtesy- mindful/respectful of others</w:t>
      </w:r>
    </w:p>
    <w:p w14:paraId="19A727ED" w14:textId="4D659EB2" w:rsidR="002001C8" w:rsidRPr="00153A10" w:rsidRDefault="002001C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Sportsmanship- attitude towards dealings with problems </w:t>
      </w:r>
    </w:p>
    <w:p w14:paraId="3CB380EB" w14:textId="0594E298" w:rsidR="002001C8" w:rsidRPr="00153A10" w:rsidRDefault="002001C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Voice- mentioning construction solutions to problems </w:t>
      </w:r>
    </w:p>
    <w:p w14:paraId="4E85FF03" w14:textId="6BA21727" w:rsidR="002001C8" w:rsidRPr="00153A10" w:rsidRDefault="002001C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Civic Virtue- Understanding the organizations culture</w:t>
      </w:r>
    </w:p>
    <w:p w14:paraId="624086C7" w14:textId="16306A91" w:rsidR="00A57E81" w:rsidRPr="00153A10" w:rsidRDefault="00A57E81" w:rsidP="007D6818">
      <w:pPr>
        <w:rPr>
          <w:rFonts w:ascii="Times New Roman" w:hAnsi="Times New Roman" w:cs="Times New Roman"/>
        </w:rPr>
      </w:pPr>
      <w:proofErr w:type="spellStart"/>
      <w:r w:rsidRPr="00153A10">
        <w:rPr>
          <w:rFonts w:ascii="Times New Roman" w:hAnsi="Times New Roman" w:cs="Times New Roman"/>
        </w:rPr>
        <w:t>Boosterism</w:t>
      </w:r>
      <w:proofErr w:type="spellEnd"/>
      <w:r w:rsidRPr="00153A10">
        <w:rPr>
          <w:rFonts w:ascii="Times New Roman" w:hAnsi="Times New Roman" w:cs="Times New Roman"/>
        </w:rPr>
        <w:t>- representing the organization in a good light when off the job</w:t>
      </w:r>
    </w:p>
    <w:p w14:paraId="5A7506B4" w14:textId="77777777" w:rsidR="00A57E81" w:rsidRPr="00153A10" w:rsidRDefault="00A57E81" w:rsidP="007D6818">
      <w:pPr>
        <w:rPr>
          <w:rFonts w:ascii="Times New Roman" w:hAnsi="Times New Roman" w:cs="Times New Roman"/>
        </w:rPr>
      </w:pPr>
    </w:p>
    <w:p w14:paraId="6123AE89" w14:textId="2A1AB412" w:rsidR="00C96AF8" w:rsidRPr="00153A10" w:rsidRDefault="00C96AF8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  <w:b/>
        </w:rPr>
        <w:t>Counter-productive behavior</w:t>
      </w:r>
    </w:p>
    <w:p w14:paraId="72CFDAEF" w14:textId="7C4EE90C" w:rsidR="006B5108" w:rsidRPr="00153A10" w:rsidRDefault="004B15D5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Intentional behaviors that are going to harm the organization’s goals, opposite of citizen behaviors</w:t>
      </w:r>
    </w:p>
    <w:p w14:paraId="7A4F70CF" w14:textId="5B5276AA" w:rsidR="004B15D5" w:rsidRPr="00153A10" w:rsidRDefault="00BC5D2A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Prope</w:t>
      </w:r>
      <w:r w:rsidR="00B7627B" w:rsidRPr="00153A10">
        <w:rPr>
          <w:rFonts w:ascii="Times New Roman" w:hAnsi="Times New Roman" w:cs="Times New Roman"/>
        </w:rPr>
        <w:t>rty Deviance: Sabotage/th</w:t>
      </w:r>
      <w:r w:rsidRPr="00153A10">
        <w:rPr>
          <w:rFonts w:ascii="Times New Roman" w:hAnsi="Times New Roman" w:cs="Times New Roman"/>
        </w:rPr>
        <w:t>eft</w:t>
      </w:r>
    </w:p>
    <w:p w14:paraId="5642A51D" w14:textId="18EE3138" w:rsidR="00BC5D2A" w:rsidRPr="00153A10" w:rsidRDefault="00BC5D2A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lastRenderedPageBreak/>
        <w:t>Production Deviance: wasting resources</w:t>
      </w:r>
      <w:r w:rsidR="004E16D1" w:rsidRPr="00153A10">
        <w:rPr>
          <w:rFonts w:ascii="Times New Roman" w:hAnsi="Times New Roman" w:cs="Times New Roman"/>
        </w:rPr>
        <w:t>/</w:t>
      </w:r>
      <w:r w:rsidR="00635711" w:rsidRPr="00153A10">
        <w:rPr>
          <w:rFonts w:ascii="Times New Roman" w:hAnsi="Times New Roman" w:cs="Times New Roman"/>
        </w:rPr>
        <w:t xml:space="preserve"> </w:t>
      </w:r>
      <w:r w:rsidR="00651963" w:rsidRPr="00153A10">
        <w:rPr>
          <w:rFonts w:ascii="Times New Roman" w:hAnsi="Times New Roman" w:cs="Times New Roman"/>
        </w:rPr>
        <w:t>Substance abuse</w:t>
      </w:r>
    </w:p>
    <w:p w14:paraId="2945FF5E" w14:textId="12527991" w:rsidR="00BC5D2A" w:rsidRPr="00153A10" w:rsidRDefault="00BC5D2A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Political Deviance: Gossiping</w:t>
      </w:r>
      <w:r w:rsidR="004E16D1" w:rsidRPr="00153A10">
        <w:rPr>
          <w:rFonts w:ascii="Times New Roman" w:hAnsi="Times New Roman" w:cs="Times New Roman"/>
        </w:rPr>
        <w:t>/</w:t>
      </w:r>
      <w:r w:rsidR="00635711" w:rsidRPr="00153A10">
        <w:rPr>
          <w:rFonts w:ascii="Times New Roman" w:hAnsi="Times New Roman" w:cs="Times New Roman"/>
        </w:rPr>
        <w:t xml:space="preserve">Incivility </w:t>
      </w:r>
    </w:p>
    <w:p w14:paraId="1825343A" w14:textId="149DD186" w:rsidR="00BC5D2A" w:rsidRPr="00153A10" w:rsidRDefault="004E16D1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Personal </w:t>
      </w:r>
      <w:r w:rsidR="00BC5D2A" w:rsidRPr="00153A10">
        <w:rPr>
          <w:rFonts w:ascii="Times New Roman" w:hAnsi="Times New Roman" w:cs="Times New Roman"/>
        </w:rPr>
        <w:t>Aggression</w:t>
      </w:r>
      <w:r w:rsidRPr="00153A10">
        <w:rPr>
          <w:rFonts w:ascii="Times New Roman" w:hAnsi="Times New Roman" w:cs="Times New Roman"/>
        </w:rPr>
        <w:t>: Harassment/</w:t>
      </w:r>
      <w:r w:rsidR="008D31C8" w:rsidRPr="00153A10">
        <w:rPr>
          <w:rFonts w:ascii="Times New Roman" w:hAnsi="Times New Roman" w:cs="Times New Roman"/>
        </w:rPr>
        <w:t>abuse</w:t>
      </w:r>
    </w:p>
    <w:p w14:paraId="31DDC968" w14:textId="77777777" w:rsidR="00BC5D2A" w:rsidRPr="00153A10" w:rsidRDefault="00BC5D2A" w:rsidP="007D6818">
      <w:pPr>
        <w:rPr>
          <w:rFonts w:ascii="Times New Roman" w:hAnsi="Times New Roman" w:cs="Times New Roman"/>
        </w:rPr>
      </w:pPr>
    </w:p>
    <w:p w14:paraId="32FDB554" w14:textId="77777777" w:rsidR="004B15D5" w:rsidRPr="00153A10" w:rsidRDefault="004B15D5" w:rsidP="004B15D5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Can be Interpersonal or Organizational</w:t>
      </w:r>
    </w:p>
    <w:p w14:paraId="54A7B45A" w14:textId="77777777" w:rsidR="004B15D5" w:rsidRPr="00153A10" w:rsidRDefault="004B15D5" w:rsidP="007D6818">
      <w:pPr>
        <w:rPr>
          <w:rFonts w:ascii="Times New Roman" w:hAnsi="Times New Roman" w:cs="Times New Roman"/>
        </w:rPr>
      </w:pPr>
    </w:p>
    <w:p w14:paraId="4A221585" w14:textId="371D64BD" w:rsidR="004B15D5" w:rsidRPr="00153A10" w:rsidRDefault="008A6662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  <w:noProof/>
          <w:color w:val="13009B"/>
          <w:sz w:val="26"/>
          <w:szCs w:val="26"/>
          <w:lang w:eastAsia="en-US"/>
        </w:rPr>
        <w:drawing>
          <wp:inline distT="0" distB="0" distL="0" distR="0" wp14:anchorId="0E94C746" wp14:editId="7B278B71">
            <wp:extent cx="3886200" cy="3073400"/>
            <wp:effectExtent l="0" t="0" r="0" b="0"/>
            <wp:docPr id="1" name="Picture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07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E75B5" w14:textId="77777777" w:rsidR="008A6662" w:rsidRPr="00153A10" w:rsidRDefault="008A6662" w:rsidP="007D6818">
      <w:pPr>
        <w:rPr>
          <w:rFonts w:ascii="Times New Roman" w:hAnsi="Times New Roman" w:cs="Times New Roman"/>
        </w:rPr>
      </w:pPr>
    </w:p>
    <w:p w14:paraId="253695F3" w14:textId="77777777" w:rsidR="00C56B4C" w:rsidRPr="00153A10" w:rsidRDefault="00C56B4C" w:rsidP="007D6818">
      <w:pPr>
        <w:rPr>
          <w:rFonts w:ascii="Times New Roman" w:hAnsi="Times New Roman" w:cs="Times New Roman"/>
        </w:rPr>
      </w:pPr>
    </w:p>
    <w:p w14:paraId="3A233F34" w14:textId="77777777" w:rsidR="00C56B4C" w:rsidRPr="00153A10" w:rsidRDefault="00C56B4C" w:rsidP="007D6818">
      <w:pPr>
        <w:rPr>
          <w:rFonts w:ascii="Times New Roman" w:hAnsi="Times New Roman" w:cs="Times New Roman"/>
        </w:rPr>
      </w:pPr>
    </w:p>
    <w:p w14:paraId="753C8302" w14:textId="77777777" w:rsidR="00C56B4C" w:rsidRPr="00153A10" w:rsidRDefault="00C56B4C" w:rsidP="007D6818">
      <w:pPr>
        <w:rPr>
          <w:rFonts w:ascii="Times New Roman" w:hAnsi="Times New Roman" w:cs="Times New Roman"/>
        </w:rPr>
      </w:pPr>
    </w:p>
    <w:p w14:paraId="2D7ACAC1" w14:textId="77777777" w:rsidR="00C56B4C" w:rsidRPr="00153A10" w:rsidRDefault="00C56B4C" w:rsidP="007D6818">
      <w:pPr>
        <w:rPr>
          <w:rFonts w:ascii="Times New Roman" w:hAnsi="Times New Roman" w:cs="Times New Roman"/>
        </w:rPr>
      </w:pPr>
    </w:p>
    <w:p w14:paraId="5AC11EA9" w14:textId="77777777" w:rsidR="00C56B4C" w:rsidRPr="00153A10" w:rsidRDefault="00C56B4C" w:rsidP="007D6818">
      <w:pPr>
        <w:rPr>
          <w:rFonts w:ascii="Times New Roman" w:hAnsi="Times New Roman" w:cs="Times New Roman"/>
        </w:rPr>
      </w:pPr>
    </w:p>
    <w:p w14:paraId="3DC21D59" w14:textId="77777777" w:rsidR="00C56B4C" w:rsidRPr="00153A10" w:rsidRDefault="00C56B4C" w:rsidP="007D6818">
      <w:pPr>
        <w:rPr>
          <w:rFonts w:ascii="Times New Roman" w:hAnsi="Times New Roman" w:cs="Times New Roman"/>
        </w:rPr>
      </w:pPr>
    </w:p>
    <w:p w14:paraId="5AECC502" w14:textId="77777777" w:rsidR="00C56B4C" w:rsidRPr="00153A10" w:rsidRDefault="00C56B4C" w:rsidP="007D6818">
      <w:pPr>
        <w:rPr>
          <w:rFonts w:ascii="Times New Roman" w:hAnsi="Times New Roman" w:cs="Times New Roman"/>
        </w:rPr>
      </w:pPr>
    </w:p>
    <w:p w14:paraId="484ECA39" w14:textId="77777777" w:rsidR="00C56B4C" w:rsidRPr="00153A10" w:rsidRDefault="00C56B4C" w:rsidP="007D6818">
      <w:pPr>
        <w:rPr>
          <w:rFonts w:ascii="Times New Roman" w:hAnsi="Times New Roman" w:cs="Times New Roman"/>
        </w:rPr>
      </w:pPr>
    </w:p>
    <w:p w14:paraId="52332A92" w14:textId="77777777" w:rsidR="00B96C5F" w:rsidRPr="00153A10" w:rsidRDefault="00B96C5F" w:rsidP="007D6818">
      <w:pPr>
        <w:rPr>
          <w:rFonts w:ascii="Times New Roman" w:hAnsi="Times New Roman" w:cs="Times New Roman"/>
        </w:rPr>
      </w:pPr>
    </w:p>
    <w:p w14:paraId="0FF4FDC8" w14:textId="77777777" w:rsidR="00B96C5F" w:rsidRPr="00153A10" w:rsidRDefault="00B96C5F" w:rsidP="007D6818">
      <w:pPr>
        <w:rPr>
          <w:rFonts w:ascii="Times New Roman" w:hAnsi="Times New Roman" w:cs="Times New Roman"/>
        </w:rPr>
      </w:pPr>
    </w:p>
    <w:p w14:paraId="28E692CC" w14:textId="5162E274" w:rsidR="008A6662" w:rsidRPr="00153A10" w:rsidRDefault="00F12023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lastRenderedPageBreak/>
        <w:t>Example of questions</w:t>
      </w:r>
    </w:p>
    <w:p w14:paraId="1006010C" w14:textId="77777777" w:rsidR="00F12023" w:rsidRPr="00153A10" w:rsidRDefault="00F12023" w:rsidP="007D6818">
      <w:pPr>
        <w:rPr>
          <w:rFonts w:ascii="Times New Roman" w:hAnsi="Times New Roman" w:cs="Times New Roman"/>
        </w:rPr>
      </w:pPr>
    </w:p>
    <w:p w14:paraId="599665B7" w14:textId="77777777" w:rsidR="00F12023" w:rsidRPr="00153A10" w:rsidRDefault="00F12023" w:rsidP="007D6818">
      <w:pPr>
        <w:rPr>
          <w:rFonts w:ascii="Times New Roman" w:hAnsi="Times New Roman" w:cs="Times New Roman"/>
        </w:rPr>
      </w:pPr>
    </w:p>
    <w:p w14:paraId="3352C8C9" w14:textId="21E69032" w:rsidR="004B15D5" w:rsidRPr="00153A10" w:rsidRDefault="00C56B4C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  <w:noProof/>
          <w:lang w:eastAsia="en-US"/>
        </w:rPr>
        <w:drawing>
          <wp:inline distT="0" distB="0" distL="0" distR="0" wp14:anchorId="52CF4FE8" wp14:editId="2622D8DE">
            <wp:extent cx="5930900" cy="4445000"/>
            <wp:effectExtent l="0" t="0" r="12700" b="0"/>
            <wp:docPr id="2" name="Picture 2" descr="/var/folders/jj/j24f_v2j2z35kwlyj7ltsc_80000gn/T/com.apple.iChat/Messages/Transfers/IMG_6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var/folders/jj/j24f_v2j2z35kwlyj7ltsc_80000gn/T/com.apple.iChat/Messages/Transfers/IMG_64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444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D8C8E" w14:textId="45D4B97F" w:rsidR="004B15D5" w:rsidRPr="00153A10" w:rsidRDefault="004B15D5" w:rsidP="007D6818">
      <w:pPr>
        <w:rPr>
          <w:rFonts w:ascii="Times New Roman" w:hAnsi="Times New Roman" w:cs="Times New Roman"/>
        </w:rPr>
      </w:pPr>
    </w:p>
    <w:p w14:paraId="10C0E9A6" w14:textId="2321991E" w:rsidR="00BC53AE" w:rsidRPr="00153A10" w:rsidRDefault="00BC53AE" w:rsidP="007D6818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>September 14</w:t>
      </w:r>
      <w:r w:rsidRPr="00153A10">
        <w:rPr>
          <w:rFonts w:ascii="Times New Roman" w:hAnsi="Times New Roman" w:cs="Times New Roman"/>
          <w:b/>
          <w:vertAlign w:val="superscript"/>
        </w:rPr>
        <w:t>th</w:t>
      </w:r>
      <w:r w:rsidRPr="00153A10">
        <w:rPr>
          <w:rFonts w:ascii="Times New Roman" w:hAnsi="Times New Roman" w:cs="Times New Roman"/>
          <w:b/>
        </w:rPr>
        <w:t xml:space="preserve"> </w:t>
      </w:r>
    </w:p>
    <w:p w14:paraId="79D69785" w14:textId="77777777" w:rsidR="00BC53AE" w:rsidRPr="00153A10" w:rsidRDefault="00BC53AE" w:rsidP="007D6818">
      <w:pPr>
        <w:rPr>
          <w:rFonts w:ascii="Times New Roman" w:hAnsi="Times New Roman" w:cs="Times New Roman"/>
          <w:b/>
        </w:rPr>
      </w:pPr>
    </w:p>
    <w:p w14:paraId="161E4AA0" w14:textId="4CA4EED9" w:rsidR="00BC53AE" w:rsidRPr="00153A10" w:rsidRDefault="005C3EB5" w:rsidP="007D6818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 xml:space="preserve">Commitment </w:t>
      </w:r>
    </w:p>
    <w:p w14:paraId="2F9B9C92" w14:textId="7FD248FA" w:rsidR="00853607" w:rsidRPr="00153A10" w:rsidRDefault="00853607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Why is matters?</w:t>
      </w:r>
    </w:p>
    <w:p w14:paraId="76D7B76E" w14:textId="7623A8E3" w:rsidR="005C3EB5" w:rsidRPr="00153A10" w:rsidRDefault="005C3EB5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</w:t>
      </w:r>
      <w:r w:rsidR="006A0A2D" w:rsidRPr="00153A10">
        <w:rPr>
          <w:rFonts w:ascii="Times New Roman" w:hAnsi="Times New Roman" w:cs="Times New Roman"/>
        </w:rPr>
        <w:t xml:space="preserve">turnover is costly </w:t>
      </w:r>
    </w:p>
    <w:p w14:paraId="18C26EDC" w14:textId="5C93DD3F" w:rsidR="006A0A2D" w:rsidRPr="00153A10" w:rsidRDefault="00853607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</w:t>
      </w:r>
      <w:r w:rsidR="006A0A2D" w:rsidRPr="00153A10">
        <w:rPr>
          <w:rFonts w:ascii="Times New Roman" w:hAnsi="Times New Roman" w:cs="Times New Roman"/>
        </w:rPr>
        <w:t>unengaged employees (useless people)</w:t>
      </w:r>
    </w:p>
    <w:p w14:paraId="166ABE38" w14:textId="77777777" w:rsidR="00C07CFC" w:rsidRPr="00153A10" w:rsidRDefault="00C07CFC" w:rsidP="007D6818">
      <w:pPr>
        <w:rPr>
          <w:rFonts w:ascii="Times New Roman" w:hAnsi="Times New Roman" w:cs="Times New Roman"/>
        </w:rPr>
      </w:pPr>
    </w:p>
    <w:p w14:paraId="18101761" w14:textId="13546BFE" w:rsidR="00C07CFC" w:rsidRPr="00153A10" w:rsidRDefault="00853607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Definition of commitment; the desire to stay in the organization</w:t>
      </w:r>
    </w:p>
    <w:p w14:paraId="4146AB03" w14:textId="21A70847" w:rsidR="00853607" w:rsidRPr="00153A10" w:rsidRDefault="00AC310A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lastRenderedPageBreak/>
        <w:t>Why remain?</w:t>
      </w:r>
    </w:p>
    <w:p w14:paraId="78604E41" w14:textId="233A95AF" w:rsidR="00AC310A" w:rsidRPr="00153A10" w:rsidRDefault="00AC310A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-community </w:t>
      </w:r>
    </w:p>
    <w:p w14:paraId="1FF55E97" w14:textId="53DF54B4" w:rsidR="00AC310A" w:rsidRPr="00153A10" w:rsidRDefault="00AC310A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-compensation </w:t>
      </w:r>
    </w:p>
    <w:p w14:paraId="198D1159" w14:textId="77777777" w:rsidR="00AC310A" w:rsidRPr="00153A10" w:rsidRDefault="00AC310A" w:rsidP="007D6818">
      <w:pPr>
        <w:rPr>
          <w:rFonts w:ascii="Times New Roman" w:hAnsi="Times New Roman" w:cs="Times New Roman"/>
        </w:rPr>
      </w:pPr>
    </w:p>
    <w:p w14:paraId="39C16145" w14:textId="7F404779" w:rsidR="00AC310A" w:rsidRPr="00153A10" w:rsidRDefault="00AC310A" w:rsidP="00643FB2">
      <w:pPr>
        <w:tabs>
          <w:tab w:val="left" w:pos="5360"/>
        </w:tabs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3 Subtypes of commitment</w:t>
      </w:r>
      <w:r w:rsidR="00643FB2" w:rsidRPr="00153A10">
        <w:rPr>
          <w:rFonts w:ascii="Times New Roman" w:hAnsi="Times New Roman" w:cs="Times New Roman"/>
        </w:rPr>
        <w:t>: (Overall organizational commitment)</w:t>
      </w:r>
    </w:p>
    <w:p w14:paraId="1655FE50" w14:textId="4DFE7564" w:rsidR="00AC310A" w:rsidRPr="00153A10" w:rsidRDefault="00643FB2" w:rsidP="007D6818">
      <w:pPr>
        <w:rPr>
          <w:rFonts w:ascii="Times New Roman" w:hAnsi="Times New Roman" w:cs="Times New Roman"/>
          <w:u w:val="single"/>
        </w:rPr>
      </w:pPr>
      <w:r w:rsidRPr="00153A10">
        <w:rPr>
          <w:rFonts w:ascii="Times New Roman" w:hAnsi="Times New Roman" w:cs="Times New Roman"/>
          <w:u w:val="single"/>
        </w:rPr>
        <w:t xml:space="preserve">Affective </w:t>
      </w:r>
      <w:r w:rsidR="00B92661" w:rsidRPr="00153A10">
        <w:rPr>
          <w:rFonts w:ascii="Times New Roman" w:hAnsi="Times New Roman" w:cs="Times New Roman"/>
          <w:u w:val="single"/>
        </w:rPr>
        <w:t>(Emotional Based)</w:t>
      </w:r>
      <w:r w:rsidR="00653170" w:rsidRPr="00153A10">
        <w:rPr>
          <w:rFonts w:ascii="Times New Roman" w:hAnsi="Times New Roman" w:cs="Times New Roman"/>
          <w:u w:val="single"/>
        </w:rPr>
        <w:t>-Sad</w:t>
      </w:r>
    </w:p>
    <w:p w14:paraId="6002E2F8" w14:textId="66D9729B" w:rsidR="00643FB2" w:rsidRPr="00153A10" w:rsidRDefault="000D525B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-Emotional attachment to the job</w:t>
      </w:r>
    </w:p>
    <w:p w14:paraId="356E6304" w14:textId="25BCE1DC" w:rsidR="000D525B" w:rsidRPr="00153A10" w:rsidRDefault="000D525B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</w:t>
      </w:r>
      <w:r w:rsidR="007B0941" w:rsidRPr="00153A10">
        <w:rPr>
          <w:rFonts w:ascii="Times New Roman" w:hAnsi="Times New Roman" w:cs="Times New Roman"/>
        </w:rPr>
        <w:t>Staying because you want to stay</w:t>
      </w:r>
    </w:p>
    <w:p w14:paraId="4F4783F8" w14:textId="77777777" w:rsidR="00DA7684" w:rsidRPr="00153A10" w:rsidRDefault="00DA7684" w:rsidP="007D6818">
      <w:pPr>
        <w:rPr>
          <w:rFonts w:ascii="Times New Roman" w:hAnsi="Times New Roman" w:cs="Times New Roman"/>
        </w:rPr>
      </w:pPr>
    </w:p>
    <w:p w14:paraId="6E4A559F" w14:textId="5E0F8D56" w:rsidR="007340BC" w:rsidRPr="00153A10" w:rsidRDefault="00DA7684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Negative</w:t>
      </w:r>
      <w:r w:rsidR="007340BC" w:rsidRPr="00153A10">
        <w:rPr>
          <w:rFonts w:ascii="Times New Roman" w:hAnsi="Times New Roman" w:cs="Times New Roman"/>
        </w:rPr>
        <w:t xml:space="preserve"> reason</w:t>
      </w:r>
      <w:r w:rsidRPr="00153A10">
        <w:rPr>
          <w:rFonts w:ascii="Times New Roman" w:hAnsi="Times New Roman" w:cs="Times New Roman"/>
        </w:rPr>
        <w:t>s</w:t>
      </w:r>
      <w:r w:rsidR="007340BC" w:rsidRPr="00153A10">
        <w:rPr>
          <w:rFonts w:ascii="Times New Roman" w:hAnsi="Times New Roman" w:cs="Times New Roman"/>
        </w:rPr>
        <w:t xml:space="preserve"> we want to leave is because of:</w:t>
      </w:r>
    </w:p>
    <w:p w14:paraId="64F71550" w14:textId="77777777" w:rsidR="007340BC" w:rsidRPr="00153A10" w:rsidRDefault="007340BC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-Erosion- the people who have the fewer bonds are more likely to leave</w:t>
      </w:r>
    </w:p>
    <w:p w14:paraId="29EA30B2" w14:textId="77777777" w:rsidR="00DB241D" w:rsidRPr="00153A10" w:rsidRDefault="007340BC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</w:t>
      </w:r>
      <w:r w:rsidR="00D00DC9" w:rsidRPr="00153A10">
        <w:rPr>
          <w:rFonts w:ascii="Times New Roman" w:hAnsi="Times New Roman" w:cs="Times New Roman"/>
        </w:rPr>
        <w:t xml:space="preserve">Social influence- </w:t>
      </w:r>
      <w:r w:rsidR="00DB241D" w:rsidRPr="00153A10">
        <w:rPr>
          <w:rFonts w:ascii="Times New Roman" w:hAnsi="Times New Roman" w:cs="Times New Roman"/>
        </w:rPr>
        <w:t xml:space="preserve">good workers leave and lowers moral </w:t>
      </w:r>
    </w:p>
    <w:p w14:paraId="2362F0CE" w14:textId="185ADCE1" w:rsidR="007B0941" w:rsidRPr="00153A10" w:rsidRDefault="007340BC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 </w:t>
      </w:r>
    </w:p>
    <w:p w14:paraId="5B5D61DB" w14:textId="41AC4ABA" w:rsidR="00643FB2" w:rsidRPr="00153A10" w:rsidRDefault="00643FB2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  <w:u w:val="single"/>
        </w:rPr>
        <w:t xml:space="preserve">Continuance </w:t>
      </w:r>
      <w:r w:rsidR="00B92661" w:rsidRPr="00153A10">
        <w:rPr>
          <w:rFonts w:ascii="Times New Roman" w:hAnsi="Times New Roman" w:cs="Times New Roman"/>
          <w:u w:val="single"/>
        </w:rPr>
        <w:t>(Resource Based)</w:t>
      </w:r>
      <w:r w:rsidR="00653170" w:rsidRPr="00153A10">
        <w:rPr>
          <w:rFonts w:ascii="Times New Roman" w:hAnsi="Times New Roman" w:cs="Times New Roman"/>
          <w:u w:val="single"/>
        </w:rPr>
        <w:t>-</w:t>
      </w:r>
      <w:r w:rsidR="00957133" w:rsidRPr="00153A10">
        <w:rPr>
          <w:rFonts w:ascii="Times New Roman" w:hAnsi="Times New Roman" w:cs="Times New Roman"/>
          <w:u w:val="single"/>
        </w:rPr>
        <w:t>Anxiety</w:t>
      </w:r>
      <w:r w:rsidR="00DB241D" w:rsidRPr="00153A10">
        <w:rPr>
          <w:rFonts w:ascii="Times New Roman" w:hAnsi="Times New Roman" w:cs="Times New Roman"/>
          <w:u w:val="single"/>
        </w:rPr>
        <w:br/>
      </w:r>
      <w:r w:rsidR="00E007FB" w:rsidRPr="00153A10">
        <w:rPr>
          <w:rFonts w:ascii="Times New Roman" w:hAnsi="Times New Roman" w:cs="Times New Roman"/>
        </w:rPr>
        <w:t>- Perceptions of costs associated with staying vs leaving (not just momentary cost) Job title, family moving, lost pay</w:t>
      </w:r>
    </w:p>
    <w:p w14:paraId="2E085C11" w14:textId="77777777" w:rsidR="00752978" w:rsidRPr="00153A10" w:rsidRDefault="00E007FB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</w:t>
      </w:r>
      <w:r w:rsidR="00752978" w:rsidRPr="00153A10">
        <w:rPr>
          <w:rFonts w:ascii="Times New Roman" w:hAnsi="Times New Roman" w:cs="Times New Roman"/>
        </w:rPr>
        <w:t xml:space="preserve">Staying out of necessity </w:t>
      </w:r>
    </w:p>
    <w:p w14:paraId="756EFB97" w14:textId="600D29DB" w:rsidR="00E007FB" w:rsidRPr="00153A10" w:rsidRDefault="00E007FB" w:rsidP="007D6818">
      <w:pPr>
        <w:rPr>
          <w:rFonts w:ascii="Times New Roman" w:hAnsi="Times New Roman" w:cs="Times New Roman"/>
        </w:rPr>
      </w:pPr>
    </w:p>
    <w:p w14:paraId="740B8E99" w14:textId="15AE0020" w:rsidR="00DA7684" w:rsidRPr="00153A10" w:rsidRDefault="00DA7684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Negative reasons</w:t>
      </w:r>
    </w:p>
    <w:p w14:paraId="7A6A6DD4" w14:textId="1219BEC5" w:rsidR="00DA7684" w:rsidRPr="00153A10" w:rsidRDefault="00DA7684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-Lack of alternatives</w:t>
      </w:r>
    </w:p>
    <w:p w14:paraId="34146D2F" w14:textId="65CE51D0" w:rsidR="00DA7684" w:rsidRPr="00153A10" w:rsidRDefault="00DA7684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-Embeddedness (either in the organization or community or both) </w:t>
      </w:r>
    </w:p>
    <w:p w14:paraId="70D870C3" w14:textId="77777777" w:rsidR="00DB241D" w:rsidRPr="00153A10" w:rsidRDefault="00DB241D" w:rsidP="007D6818">
      <w:pPr>
        <w:rPr>
          <w:rFonts w:ascii="Times New Roman" w:hAnsi="Times New Roman" w:cs="Times New Roman"/>
          <w:u w:val="single"/>
        </w:rPr>
      </w:pPr>
    </w:p>
    <w:p w14:paraId="4E0082DB" w14:textId="7A32FD62" w:rsidR="00643FB2" w:rsidRPr="00153A10" w:rsidRDefault="00643FB2" w:rsidP="007D6818">
      <w:pPr>
        <w:rPr>
          <w:rFonts w:ascii="Times New Roman" w:hAnsi="Times New Roman" w:cs="Times New Roman"/>
          <w:u w:val="single"/>
        </w:rPr>
      </w:pPr>
      <w:r w:rsidRPr="00153A10">
        <w:rPr>
          <w:rFonts w:ascii="Times New Roman" w:hAnsi="Times New Roman" w:cs="Times New Roman"/>
          <w:u w:val="single"/>
        </w:rPr>
        <w:t>Normative</w:t>
      </w:r>
      <w:r w:rsidR="00B92661" w:rsidRPr="00153A10">
        <w:rPr>
          <w:rFonts w:ascii="Times New Roman" w:hAnsi="Times New Roman" w:cs="Times New Roman"/>
          <w:u w:val="single"/>
        </w:rPr>
        <w:t xml:space="preserve"> (Obligation Based)</w:t>
      </w:r>
      <w:r w:rsidR="00653170" w:rsidRPr="00153A10">
        <w:rPr>
          <w:rFonts w:ascii="Times New Roman" w:hAnsi="Times New Roman" w:cs="Times New Roman"/>
          <w:u w:val="single"/>
        </w:rPr>
        <w:t>-Guilt</w:t>
      </w:r>
    </w:p>
    <w:p w14:paraId="372576C0" w14:textId="217E6868" w:rsidR="00CF2CEE" w:rsidRPr="00153A10" w:rsidRDefault="00CF2CEE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The moral obligation to remain loyal</w:t>
      </w:r>
    </w:p>
    <w:p w14:paraId="23C62CC5" w14:textId="77777777" w:rsidR="00085D86" w:rsidRPr="00153A10" w:rsidRDefault="00085D86" w:rsidP="007D6818">
      <w:pPr>
        <w:rPr>
          <w:rFonts w:ascii="Times New Roman" w:hAnsi="Times New Roman" w:cs="Times New Roman"/>
        </w:rPr>
      </w:pPr>
    </w:p>
    <w:p w14:paraId="29B6F290" w14:textId="77777777" w:rsidR="00BB049C" w:rsidRPr="00153A10" w:rsidRDefault="00BB049C" w:rsidP="007D6818">
      <w:pPr>
        <w:rPr>
          <w:rFonts w:ascii="Times New Roman" w:hAnsi="Times New Roman" w:cs="Times New Roman"/>
        </w:rPr>
      </w:pPr>
    </w:p>
    <w:p w14:paraId="6A844711" w14:textId="2BF2FF7F" w:rsidR="00BB049C" w:rsidRPr="00153A10" w:rsidRDefault="00D93C97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How do employees respond to negative situations?</w:t>
      </w:r>
    </w:p>
    <w:p w14:paraId="604E03C1" w14:textId="5EB69AE5" w:rsidR="00D93C97" w:rsidRPr="00153A10" w:rsidRDefault="00D93C97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lastRenderedPageBreak/>
        <w:t>Loyalty</w:t>
      </w:r>
    </w:p>
    <w:p w14:paraId="244072B2" w14:textId="37F21FB1" w:rsidR="00D93C97" w:rsidRPr="00153A10" w:rsidRDefault="00A01DEC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Voice </w:t>
      </w:r>
    </w:p>
    <w:p w14:paraId="212F90ED" w14:textId="77777777" w:rsidR="00957133" w:rsidRPr="00153A10" w:rsidRDefault="00957133" w:rsidP="007D6818">
      <w:pPr>
        <w:rPr>
          <w:rFonts w:ascii="Times New Roman" w:hAnsi="Times New Roman" w:cs="Times New Roman"/>
          <w:u w:val="single"/>
        </w:rPr>
      </w:pPr>
    </w:p>
    <w:p w14:paraId="1865BFF6" w14:textId="0ECFE914" w:rsidR="00A01DEC" w:rsidRPr="00153A10" w:rsidRDefault="00BB1691" w:rsidP="007D6818">
      <w:pPr>
        <w:rPr>
          <w:rFonts w:ascii="Times New Roman" w:hAnsi="Times New Roman" w:cs="Times New Roman"/>
          <w:u w:val="single"/>
        </w:rPr>
      </w:pPr>
      <w:r w:rsidRPr="00153A10">
        <w:rPr>
          <w:rFonts w:ascii="Times New Roman" w:hAnsi="Times New Roman" w:cs="Times New Roman"/>
          <w:u w:val="single"/>
        </w:rPr>
        <w:t>Neglect</w:t>
      </w:r>
      <w:r w:rsidR="0017382E" w:rsidRPr="00153A10">
        <w:rPr>
          <w:rFonts w:ascii="Times New Roman" w:hAnsi="Times New Roman" w:cs="Times New Roman"/>
          <w:u w:val="single"/>
        </w:rPr>
        <w:t xml:space="preserve"> (Psychological Withdraw)</w:t>
      </w:r>
    </w:p>
    <w:p w14:paraId="1E23076B" w14:textId="74B364D1" w:rsidR="00E74F3A" w:rsidRPr="00153A10" w:rsidRDefault="00E74F3A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Examples: Daydreaming, </w:t>
      </w:r>
      <w:r w:rsidR="00957133" w:rsidRPr="00153A10">
        <w:rPr>
          <w:rFonts w:ascii="Times New Roman" w:hAnsi="Times New Roman" w:cs="Times New Roman"/>
        </w:rPr>
        <w:t>looking</w:t>
      </w:r>
      <w:r w:rsidRPr="00153A10">
        <w:rPr>
          <w:rFonts w:ascii="Times New Roman" w:hAnsi="Times New Roman" w:cs="Times New Roman"/>
        </w:rPr>
        <w:t xml:space="preserve"> busy, Cyber loafing, Socializing, Moonlighting “having a second job” </w:t>
      </w:r>
    </w:p>
    <w:p w14:paraId="1E613BFA" w14:textId="3A8091B9" w:rsidR="00BB1691" w:rsidRPr="00153A10" w:rsidRDefault="00BB1691" w:rsidP="007D6818">
      <w:pPr>
        <w:rPr>
          <w:rFonts w:ascii="Times New Roman" w:hAnsi="Times New Roman" w:cs="Times New Roman"/>
          <w:u w:val="single"/>
        </w:rPr>
      </w:pPr>
      <w:r w:rsidRPr="00153A10">
        <w:rPr>
          <w:rFonts w:ascii="Times New Roman" w:hAnsi="Times New Roman" w:cs="Times New Roman"/>
          <w:u w:val="single"/>
        </w:rPr>
        <w:t>Exit</w:t>
      </w:r>
      <w:r w:rsidR="0017382E" w:rsidRPr="00153A10">
        <w:rPr>
          <w:rFonts w:ascii="Times New Roman" w:hAnsi="Times New Roman" w:cs="Times New Roman"/>
          <w:u w:val="single"/>
        </w:rPr>
        <w:t xml:space="preserve"> (Physical Withdraw)</w:t>
      </w:r>
    </w:p>
    <w:p w14:paraId="592D50C6" w14:textId="61346E43" w:rsidR="0017382E" w:rsidRPr="00153A10" w:rsidRDefault="00957133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Examples: Tardiness, Missing meeting, long breaks, absenteeism, QUITING </w:t>
      </w:r>
    </w:p>
    <w:p w14:paraId="04D7ADD5" w14:textId="77777777" w:rsidR="00957133" w:rsidRPr="00153A10" w:rsidRDefault="00957133" w:rsidP="007D6818">
      <w:pPr>
        <w:rPr>
          <w:rFonts w:ascii="Times New Roman" w:hAnsi="Times New Roman" w:cs="Times New Roman"/>
        </w:rPr>
      </w:pPr>
    </w:p>
    <w:p w14:paraId="72875676" w14:textId="07303A65" w:rsidR="00BB1691" w:rsidRPr="00153A10" w:rsidRDefault="0064474D" w:rsidP="007D6818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>PYSCHOLOGICAL CONTRACT</w:t>
      </w:r>
    </w:p>
    <w:p w14:paraId="1969B422" w14:textId="77777777" w:rsidR="0064474D" w:rsidRPr="00153A10" w:rsidRDefault="0064474D" w:rsidP="007D6818">
      <w:pPr>
        <w:rPr>
          <w:rFonts w:ascii="Times New Roman" w:hAnsi="Times New Roman" w:cs="Times New Roman"/>
        </w:rPr>
      </w:pPr>
    </w:p>
    <w:p w14:paraId="603CF773" w14:textId="4C3FF755" w:rsidR="0064474D" w:rsidRPr="00153A10" w:rsidRDefault="0064474D" w:rsidP="007D6818">
      <w:pPr>
        <w:rPr>
          <w:rFonts w:ascii="Times New Roman" w:hAnsi="Times New Roman" w:cs="Times New Roman"/>
          <w:u w:val="single"/>
        </w:rPr>
      </w:pPr>
      <w:r w:rsidRPr="00153A10">
        <w:rPr>
          <w:rFonts w:ascii="Times New Roman" w:hAnsi="Times New Roman" w:cs="Times New Roman"/>
          <w:u w:val="single"/>
        </w:rPr>
        <w:t xml:space="preserve">Transactional </w:t>
      </w:r>
    </w:p>
    <w:p w14:paraId="1DEDF0EA" w14:textId="2E372E3A" w:rsidR="0064474D" w:rsidRPr="00153A10" w:rsidRDefault="0064474D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If I do this then I get this. Or mutual benefits</w:t>
      </w:r>
    </w:p>
    <w:p w14:paraId="53924A3F" w14:textId="77777777" w:rsidR="0064474D" w:rsidRPr="00153A10" w:rsidRDefault="0064474D" w:rsidP="007D6818">
      <w:pPr>
        <w:rPr>
          <w:rFonts w:ascii="Times New Roman" w:hAnsi="Times New Roman" w:cs="Times New Roman"/>
        </w:rPr>
      </w:pPr>
    </w:p>
    <w:p w14:paraId="15F52AA9" w14:textId="797242B9" w:rsidR="0064474D" w:rsidRPr="00153A10" w:rsidRDefault="0064474D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  <w:u w:val="single"/>
        </w:rPr>
        <w:t>Relational</w:t>
      </w:r>
    </w:p>
    <w:p w14:paraId="2F76AF4A" w14:textId="73B22F53" w:rsidR="0064474D" w:rsidRPr="00153A10" w:rsidRDefault="0064474D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Based on trust and emotional give and take</w:t>
      </w:r>
    </w:p>
    <w:p w14:paraId="15CE89A7" w14:textId="77777777" w:rsidR="0064474D" w:rsidRPr="00153A10" w:rsidRDefault="0064474D" w:rsidP="007D6818">
      <w:pPr>
        <w:rPr>
          <w:rFonts w:ascii="Times New Roman" w:hAnsi="Times New Roman" w:cs="Times New Roman"/>
        </w:rPr>
      </w:pPr>
    </w:p>
    <w:p w14:paraId="2F8380F1" w14:textId="77777777" w:rsidR="0064474D" w:rsidRPr="00153A10" w:rsidRDefault="0064474D" w:rsidP="007D6818">
      <w:pPr>
        <w:rPr>
          <w:rFonts w:ascii="Times New Roman" w:hAnsi="Times New Roman" w:cs="Times New Roman"/>
        </w:rPr>
      </w:pPr>
    </w:p>
    <w:p w14:paraId="4A44E0D8" w14:textId="77777777" w:rsidR="00E76CBF" w:rsidRPr="00153A10" w:rsidRDefault="00E76CBF" w:rsidP="007D6818">
      <w:pPr>
        <w:rPr>
          <w:rFonts w:ascii="Times New Roman" w:hAnsi="Times New Roman" w:cs="Times New Roman"/>
        </w:rPr>
      </w:pPr>
    </w:p>
    <w:p w14:paraId="4F729336" w14:textId="77777777" w:rsidR="00E76CBF" w:rsidRPr="00153A10" w:rsidRDefault="00E76CBF" w:rsidP="007D6818">
      <w:pPr>
        <w:rPr>
          <w:rFonts w:ascii="Times New Roman" w:hAnsi="Times New Roman" w:cs="Times New Roman"/>
        </w:rPr>
      </w:pPr>
    </w:p>
    <w:p w14:paraId="79866929" w14:textId="77777777" w:rsidR="00E76CBF" w:rsidRPr="00153A10" w:rsidRDefault="00E76CBF" w:rsidP="007D6818">
      <w:pPr>
        <w:rPr>
          <w:rFonts w:ascii="Times New Roman" w:hAnsi="Times New Roman" w:cs="Times New Roman"/>
        </w:rPr>
      </w:pPr>
    </w:p>
    <w:p w14:paraId="347D5556" w14:textId="77777777" w:rsidR="00E76CBF" w:rsidRPr="00153A10" w:rsidRDefault="00E76CBF" w:rsidP="007D6818">
      <w:pPr>
        <w:rPr>
          <w:rFonts w:ascii="Times New Roman" w:hAnsi="Times New Roman" w:cs="Times New Roman"/>
        </w:rPr>
      </w:pPr>
    </w:p>
    <w:p w14:paraId="473F9F6E" w14:textId="77777777" w:rsidR="00E76CBF" w:rsidRPr="00153A10" w:rsidRDefault="00E76CBF" w:rsidP="007D6818">
      <w:pPr>
        <w:rPr>
          <w:rFonts w:ascii="Times New Roman" w:hAnsi="Times New Roman" w:cs="Times New Roman"/>
        </w:rPr>
      </w:pPr>
    </w:p>
    <w:p w14:paraId="6ED41AF8" w14:textId="77777777" w:rsidR="00E76CBF" w:rsidRPr="00153A10" w:rsidRDefault="00E76CBF" w:rsidP="007D6818">
      <w:pPr>
        <w:rPr>
          <w:rFonts w:ascii="Times New Roman" w:hAnsi="Times New Roman" w:cs="Times New Roman"/>
        </w:rPr>
      </w:pPr>
    </w:p>
    <w:p w14:paraId="65B873E5" w14:textId="77777777" w:rsidR="00E76CBF" w:rsidRPr="00153A10" w:rsidRDefault="00E76CBF" w:rsidP="007D6818">
      <w:pPr>
        <w:rPr>
          <w:rFonts w:ascii="Times New Roman" w:hAnsi="Times New Roman" w:cs="Times New Roman"/>
        </w:rPr>
      </w:pPr>
    </w:p>
    <w:p w14:paraId="7042F34D" w14:textId="75B9855E" w:rsidR="00E76CBF" w:rsidRPr="00153A10" w:rsidRDefault="00E76CBF" w:rsidP="007D6818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</w:rPr>
        <w:t xml:space="preserve">September </w:t>
      </w:r>
      <w:proofErr w:type="gramStart"/>
      <w:r w:rsidRPr="00153A10">
        <w:rPr>
          <w:rFonts w:ascii="Times New Roman" w:hAnsi="Times New Roman" w:cs="Times New Roman"/>
        </w:rPr>
        <w:t>17</w:t>
      </w:r>
      <w:r w:rsidRPr="00153A10">
        <w:rPr>
          <w:rFonts w:ascii="Times New Roman" w:hAnsi="Times New Roman" w:cs="Times New Roman"/>
          <w:vertAlign w:val="superscript"/>
        </w:rPr>
        <w:t>th</w:t>
      </w:r>
      <w:proofErr w:type="gramEnd"/>
      <w:r w:rsidRPr="00153A10">
        <w:rPr>
          <w:rFonts w:ascii="Times New Roman" w:hAnsi="Times New Roman" w:cs="Times New Roman"/>
        </w:rPr>
        <w:t xml:space="preserve"> 2017 </w:t>
      </w:r>
    </w:p>
    <w:p w14:paraId="70985DBB" w14:textId="5815D8CD" w:rsidR="00E76CBF" w:rsidRPr="00153A10" w:rsidRDefault="00E76CBF" w:rsidP="007D6818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 xml:space="preserve">JOB SATISFACTION </w:t>
      </w:r>
    </w:p>
    <w:p w14:paraId="2050D55B" w14:textId="659049F5" w:rsidR="00E76CBF" w:rsidRPr="00153A10" w:rsidRDefault="00CF2C1D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lastRenderedPageBreak/>
        <w:t>What are attitudes?</w:t>
      </w:r>
    </w:p>
    <w:p w14:paraId="0FA5C557" w14:textId="1DF3277B" w:rsidR="00CF2C1D" w:rsidRPr="00153A10" w:rsidRDefault="00CF2C1D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</w:t>
      </w:r>
      <w:r w:rsidR="00AA289A" w:rsidRPr="00153A10">
        <w:rPr>
          <w:rFonts w:ascii="Times New Roman" w:hAnsi="Times New Roman" w:cs="Times New Roman"/>
        </w:rPr>
        <w:t>Fairly stable (un)favorable evaluations</w:t>
      </w:r>
    </w:p>
    <w:p w14:paraId="50546C27" w14:textId="05D17C7E" w:rsidR="00423CDB" w:rsidRPr="00153A10" w:rsidRDefault="00423CDB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Specific objects/situation/people</w:t>
      </w:r>
    </w:p>
    <w:p w14:paraId="50A191AA" w14:textId="7F45DCCE" w:rsidR="00423CDB" w:rsidRPr="00153A10" w:rsidRDefault="00423CDB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-Components: ABC’s</w:t>
      </w:r>
    </w:p>
    <w:p w14:paraId="3634CFAF" w14:textId="5ECD8C9D" w:rsidR="00423CDB" w:rsidRPr="00153A10" w:rsidRDefault="00423CDB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Affective (feel): When the prof hears about a horror film she shutters </w:t>
      </w:r>
    </w:p>
    <w:p w14:paraId="0E983A1B" w14:textId="112B6FDD" w:rsidR="00423CDB" w:rsidRPr="00153A10" w:rsidRDefault="00683B61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</w:t>
      </w:r>
      <w:r w:rsidR="00423CDB" w:rsidRPr="00153A10">
        <w:rPr>
          <w:rFonts w:ascii="Times New Roman" w:hAnsi="Times New Roman" w:cs="Times New Roman"/>
        </w:rPr>
        <w:t>Cognitive (think):</w:t>
      </w:r>
    </w:p>
    <w:p w14:paraId="382FA925" w14:textId="77777777" w:rsidR="00683B61" w:rsidRPr="00153A10" w:rsidRDefault="00683B61" w:rsidP="007D6818">
      <w:pPr>
        <w:rPr>
          <w:rFonts w:ascii="Times New Roman" w:hAnsi="Times New Roman" w:cs="Times New Roman"/>
        </w:rPr>
      </w:pPr>
    </w:p>
    <w:p w14:paraId="4A6F3399" w14:textId="6DE7ADDE" w:rsidR="00683B61" w:rsidRPr="00153A10" w:rsidRDefault="00683B61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Cognitive + Affective = behavior </w:t>
      </w:r>
    </w:p>
    <w:p w14:paraId="6C061D2D" w14:textId="77777777" w:rsidR="00683B61" w:rsidRPr="00153A10" w:rsidRDefault="00683B61" w:rsidP="007D6818">
      <w:pPr>
        <w:rPr>
          <w:rFonts w:ascii="Times New Roman" w:hAnsi="Times New Roman" w:cs="Times New Roman"/>
        </w:rPr>
      </w:pPr>
    </w:p>
    <w:p w14:paraId="419A272E" w14:textId="692A466A" w:rsidR="00683B61" w:rsidRPr="00153A10" w:rsidRDefault="00E33BBC" w:rsidP="007D6818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 xml:space="preserve">Job satisfaction definition </w:t>
      </w:r>
    </w:p>
    <w:p w14:paraId="63556D41" w14:textId="4B8FDD51" w:rsidR="00E33BBC" w:rsidRPr="00153A10" w:rsidRDefault="00E33BBC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A pleasurable emotional state resulting from the appraisal of one’s job.</w:t>
      </w:r>
    </w:p>
    <w:p w14:paraId="15DC301F" w14:textId="77777777" w:rsidR="00E33BBC" w:rsidRPr="00153A10" w:rsidRDefault="00E33BBC" w:rsidP="007D6818">
      <w:pPr>
        <w:rPr>
          <w:rFonts w:ascii="Times New Roman" w:hAnsi="Times New Roman" w:cs="Times New Roman"/>
        </w:rPr>
      </w:pPr>
    </w:p>
    <w:p w14:paraId="3B2EC00C" w14:textId="2907F70A" w:rsidR="00E33BBC" w:rsidRPr="00153A10" w:rsidRDefault="000E24C3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How one feels and thinks about one’s job. (Affective/Cognitive)</w:t>
      </w:r>
    </w:p>
    <w:p w14:paraId="0C5B6395" w14:textId="77777777" w:rsidR="000E24C3" w:rsidRPr="00153A10" w:rsidRDefault="000E24C3" w:rsidP="007D6818">
      <w:pPr>
        <w:rPr>
          <w:rFonts w:ascii="Times New Roman" w:hAnsi="Times New Roman" w:cs="Times New Roman"/>
        </w:rPr>
      </w:pPr>
    </w:p>
    <w:p w14:paraId="319CFF0B" w14:textId="62B6900C" w:rsidR="000E24C3" w:rsidRPr="00153A10" w:rsidRDefault="000E24C3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  <w:b/>
        </w:rPr>
        <w:t>What determines satisfaction</w:t>
      </w:r>
      <w:r w:rsidRPr="00153A10">
        <w:rPr>
          <w:rFonts w:ascii="Times New Roman" w:hAnsi="Times New Roman" w:cs="Times New Roman"/>
        </w:rPr>
        <w:t xml:space="preserve"> </w:t>
      </w:r>
    </w:p>
    <w:p w14:paraId="32E3A826" w14:textId="5212736F" w:rsidR="000E24C3" w:rsidRPr="00153A10" w:rsidRDefault="00932E96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-Disposition (who we are at our core)</w:t>
      </w:r>
    </w:p>
    <w:p w14:paraId="6091BD27" w14:textId="319753CD" w:rsidR="00932E96" w:rsidRPr="00153A10" w:rsidRDefault="00932E96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Some individuals are predisposed to be more satisfied. </w:t>
      </w:r>
    </w:p>
    <w:p w14:paraId="28E3433D" w14:textId="778B5637" w:rsidR="00932E96" w:rsidRPr="00153A10" w:rsidRDefault="00932E96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</w:t>
      </w:r>
      <w:r w:rsidR="00E8230D" w:rsidRPr="00153A10">
        <w:rPr>
          <w:rFonts w:ascii="Times New Roman" w:hAnsi="Times New Roman" w:cs="Times New Roman"/>
        </w:rPr>
        <w:t xml:space="preserve">Does the job satisfy my personal values </w:t>
      </w:r>
    </w:p>
    <w:p w14:paraId="6DD74BFF" w14:textId="45ED2FCA" w:rsidR="00E8230D" w:rsidRPr="00153A10" w:rsidRDefault="00CF63E3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-Value fulfillment </w:t>
      </w:r>
    </w:p>
    <w:p w14:paraId="09DB0FBB" w14:textId="2AC8FCD4" w:rsidR="00CA4D27" w:rsidRPr="00153A10" w:rsidRDefault="00CA4D27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(Value percept theory) </w:t>
      </w:r>
    </w:p>
    <w:p w14:paraId="33F72165" w14:textId="77777777" w:rsidR="00CA4D27" w:rsidRPr="00153A10" w:rsidRDefault="00CA4D27" w:rsidP="007D6818">
      <w:pPr>
        <w:rPr>
          <w:rFonts w:ascii="Times New Roman" w:hAnsi="Times New Roman" w:cs="Times New Roman"/>
        </w:rPr>
      </w:pPr>
    </w:p>
    <w:p w14:paraId="7B982262" w14:textId="217948A9" w:rsidR="00CA4D27" w:rsidRPr="00153A10" w:rsidRDefault="00CA4D27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Dissatisfaction is having less than what we want.</w:t>
      </w:r>
      <w:r w:rsidR="00542505" w:rsidRPr="00153A10">
        <w:rPr>
          <w:rFonts w:ascii="Times New Roman" w:hAnsi="Times New Roman" w:cs="Times New Roman"/>
        </w:rPr>
        <w:t xml:space="preserve"> Dissatisfaction= (</w:t>
      </w:r>
      <w:proofErr w:type="spellStart"/>
      <w:r w:rsidR="00542505" w:rsidRPr="00153A10">
        <w:rPr>
          <w:rFonts w:ascii="Times New Roman" w:hAnsi="Times New Roman" w:cs="Times New Roman"/>
        </w:rPr>
        <w:t>Vwant</w:t>
      </w:r>
      <w:proofErr w:type="spellEnd"/>
      <w:r w:rsidR="00542505" w:rsidRPr="00153A10">
        <w:rPr>
          <w:rFonts w:ascii="Times New Roman" w:hAnsi="Times New Roman" w:cs="Times New Roman"/>
        </w:rPr>
        <w:t xml:space="preserve">- </w:t>
      </w:r>
      <w:proofErr w:type="spellStart"/>
      <w:proofErr w:type="gramStart"/>
      <w:r w:rsidR="00542505" w:rsidRPr="00153A10">
        <w:rPr>
          <w:rFonts w:ascii="Times New Roman" w:hAnsi="Times New Roman" w:cs="Times New Roman"/>
        </w:rPr>
        <w:t>Vhave</w:t>
      </w:r>
      <w:proofErr w:type="spellEnd"/>
      <w:r w:rsidR="00542505" w:rsidRPr="00153A10">
        <w:rPr>
          <w:rFonts w:ascii="Times New Roman" w:hAnsi="Times New Roman" w:cs="Times New Roman"/>
        </w:rPr>
        <w:t>)*</w:t>
      </w:r>
      <w:proofErr w:type="gramEnd"/>
      <w:r w:rsidR="00542505" w:rsidRPr="00153A10">
        <w:rPr>
          <w:rFonts w:ascii="Times New Roman" w:hAnsi="Times New Roman" w:cs="Times New Roman"/>
        </w:rPr>
        <w:t xml:space="preserve"> (</w:t>
      </w:r>
      <w:proofErr w:type="spellStart"/>
      <w:r w:rsidR="00542505" w:rsidRPr="00153A10">
        <w:rPr>
          <w:rFonts w:ascii="Times New Roman" w:hAnsi="Times New Roman" w:cs="Times New Roman"/>
        </w:rPr>
        <w:t>Vimportance</w:t>
      </w:r>
      <w:proofErr w:type="spellEnd"/>
      <w:r w:rsidR="00542505" w:rsidRPr="00153A10">
        <w:rPr>
          <w:rFonts w:ascii="Times New Roman" w:hAnsi="Times New Roman" w:cs="Times New Roman"/>
        </w:rPr>
        <w:t xml:space="preserve">) </w:t>
      </w:r>
    </w:p>
    <w:p w14:paraId="20D188C9" w14:textId="77777777" w:rsidR="00542505" w:rsidRPr="00153A10" w:rsidRDefault="00542505" w:rsidP="007D6818">
      <w:pPr>
        <w:rPr>
          <w:rFonts w:ascii="Times New Roman" w:hAnsi="Times New Roman" w:cs="Times New Roman"/>
        </w:rPr>
      </w:pPr>
    </w:p>
    <w:p w14:paraId="44E5335E" w14:textId="4D42CE67" w:rsidR="00542505" w:rsidRPr="00153A10" w:rsidRDefault="00542505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Psychological contracts: what we feel we have been promised </w:t>
      </w:r>
    </w:p>
    <w:p w14:paraId="27F06AED" w14:textId="77777777" w:rsidR="00542505" w:rsidRPr="00153A10" w:rsidRDefault="00542505" w:rsidP="007D6818">
      <w:pPr>
        <w:rPr>
          <w:rFonts w:ascii="Times New Roman" w:hAnsi="Times New Roman" w:cs="Times New Roman"/>
        </w:rPr>
      </w:pPr>
    </w:p>
    <w:p w14:paraId="16F52A20" w14:textId="6CEEA8A7" w:rsidR="00542505" w:rsidRPr="00153A10" w:rsidRDefault="007502FC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Overall Job Satisfaction </w:t>
      </w:r>
    </w:p>
    <w:p w14:paraId="39682F63" w14:textId="1AC90EA6" w:rsidR="007502FC" w:rsidRPr="00153A10" w:rsidRDefault="007502FC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lastRenderedPageBreak/>
        <w:t xml:space="preserve">(how satisfied are you with your job) </w:t>
      </w:r>
    </w:p>
    <w:p w14:paraId="631734F4" w14:textId="77777777" w:rsidR="009E548F" w:rsidRPr="00153A10" w:rsidRDefault="009E548F" w:rsidP="007D6818">
      <w:pPr>
        <w:rPr>
          <w:rFonts w:ascii="Times New Roman" w:hAnsi="Times New Roman" w:cs="Times New Roman"/>
        </w:rPr>
      </w:pPr>
    </w:p>
    <w:p w14:paraId="152C1C74" w14:textId="166FF910" w:rsidR="00D522AA" w:rsidRPr="00153A10" w:rsidRDefault="00D522AA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Facets of satisfaction </w:t>
      </w:r>
    </w:p>
    <w:p w14:paraId="60B28F43" w14:textId="23D79C9D" w:rsidR="00D522AA" w:rsidRPr="00153A10" w:rsidRDefault="00865EEC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(pay) </w:t>
      </w:r>
    </w:p>
    <w:p w14:paraId="2550B25F" w14:textId="0F2FB7B2" w:rsidR="00865EEC" w:rsidRPr="00153A10" w:rsidRDefault="00865EEC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(promotions)</w:t>
      </w:r>
    </w:p>
    <w:p w14:paraId="219FEC0F" w14:textId="006B432B" w:rsidR="00865EEC" w:rsidRPr="00153A10" w:rsidRDefault="00865EEC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(supervisors)</w:t>
      </w:r>
    </w:p>
    <w:p w14:paraId="34A6DCA4" w14:textId="2DFC75F4" w:rsidR="00865EEC" w:rsidRPr="00153A10" w:rsidRDefault="00865EEC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(coworkers)</w:t>
      </w:r>
    </w:p>
    <w:p w14:paraId="29D93B0E" w14:textId="7105C3BB" w:rsidR="009E548F" w:rsidRPr="00153A10" w:rsidRDefault="009E548F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(work task/work itself)</w:t>
      </w:r>
    </w:p>
    <w:p w14:paraId="0532E0A9" w14:textId="77777777" w:rsidR="009E548F" w:rsidRPr="00153A10" w:rsidRDefault="009E548F" w:rsidP="007D6818">
      <w:pPr>
        <w:rPr>
          <w:rFonts w:ascii="Times New Roman" w:hAnsi="Times New Roman" w:cs="Times New Roman"/>
        </w:rPr>
      </w:pPr>
    </w:p>
    <w:p w14:paraId="0C577299" w14:textId="40F2A3EF" w:rsidR="009E548F" w:rsidRPr="00153A10" w:rsidRDefault="00BA02D6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The work itself</w:t>
      </w:r>
    </w:p>
    <w:p w14:paraId="73B34F35" w14:textId="21E20B68" w:rsidR="00BA02D6" w:rsidRPr="00153A10" w:rsidRDefault="00BA02D6" w:rsidP="00BA02D6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Job Characteristic theory </w:t>
      </w:r>
    </w:p>
    <w:p w14:paraId="77DC4DA6" w14:textId="4239A802" w:rsidR="00BA02D6" w:rsidRPr="00153A10" w:rsidRDefault="00BA02D6" w:rsidP="00BA02D6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-meaningful/ fits in the system of value</w:t>
      </w:r>
    </w:p>
    <w:p w14:paraId="15A0506A" w14:textId="1E85EA26" w:rsidR="00BA02D6" w:rsidRPr="00153A10" w:rsidRDefault="00BA02D6" w:rsidP="00BA02D6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-Responsibility/accountability           </w:t>
      </w:r>
    </w:p>
    <w:p w14:paraId="3367571E" w14:textId="19C18344" w:rsidR="00BA02D6" w:rsidRPr="00153A10" w:rsidRDefault="00BA02D6" w:rsidP="00BA02D6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-Knowledge of results</w:t>
      </w:r>
    </w:p>
    <w:p w14:paraId="2FD58C57" w14:textId="2FC251EF" w:rsidR="00BA02D6" w:rsidRPr="00153A10" w:rsidRDefault="00BA02D6" w:rsidP="00BA02D6">
      <w:pPr>
        <w:rPr>
          <w:rFonts w:ascii="Times New Roman" w:hAnsi="Times New Roman" w:cs="Times New Roman"/>
        </w:rPr>
      </w:pPr>
    </w:p>
    <w:p w14:paraId="2ECFAA6E" w14:textId="3303730E" w:rsidR="00696294" w:rsidRPr="00153A10" w:rsidRDefault="00696294" w:rsidP="00BA02D6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What factors make these three components work</w:t>
      </w:r>
    </w:p>
    <w:p w14:paraId="4CCE08D4" w14:textId="2661BEB9" w:rsidR="00BA02D6" w:rsidRPr="00153A10" w:rsidRDefault="00696294" w:rsidP="00BA02D6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-Variety</w:t>
      </w:r>
    </w:p>
    <w:p w14:paraId="02EC4213" w14:textId="3CAF80FC" w:rsidR="00E17489" w:rsidRPr="00153A10" w:rsidRDefault="00E17489" w:rsidP="00BA02D6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variation of tasks performed </w:t>
      </w:r>
    </w:p>
    <w:p w14:paraId="0BE17376" w14:textId="0940F9F6" w:rsidR="009E548F" w:rsidRPr="00153A10" w:rsidRDefault="00696294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-Identity </w:t>
      </w:r>
    </w:p>
    <w:p w14:paraId="33F4123A" w14:textId="4DF7F544" w:rsidR="00E17489" w:rsidRPr="00153A10" w:rsidRDefault="00E17489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Completing the job to the end</w:t>
      </w:r>
    </w:p>
    <w:p w14:paraId="0EDE827F" w14:textId="5C414BCD" w:rsidR="00696294" w:rsidRPr="00153A10" w:rsidRDefault="00696294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-Significance </w:t>
      </w:r>
    </w:p>
    <w:p w14:paraId="3C89058C" w14:textId="6FA6AF83" w:rsidR="00E17489" w:rsidRPr="00153A10" w:rsidRDefault="00E17489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Is the job meaningful</w:t>
      </w:r>
    </w:p>
    <w:p w14:paraId="1CC21235" w14:textId="0BBFCA47" w:rsidR="00696294" w:rsidRPr="00153A10" w:rsidRDefault="00696294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-Autonomy</w:t>
      </w:r>
    </w:p>
    <w:p w14:paraId="64C7A4E2" w14:textId="785AE3F9" w:rsidR="00010D21" w:rsidRPr="00153A10" w:rsidRDefault="00D31D6E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Responsibility of work</w:t>
      </w:r>
      <w:r w:rsidR="00010D21" w:rsidRPr="00153A10">
        <w:rPr>
          <w:rFonts w:ascii="Times New Roman" w:hAnsi="Times New Roman" w:cs="Times New Roman"/>
        </w:rPr>
        <w:t xml:space="preserve"> </w:t>
      </w:r>
    </w:p>
    <w:p w14:paraId="5005DB6D" w14:textId="57BFCBED" w:rsidR="00696294" w:rsidRPr="00153A10" w:rsidRDefault="00696294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-Feedback</w:t>
      </w:r>
    </w:p>
    <w:p w14:paraId="1778D260" w14:textId="0C5AB6B9" w:rsidR="00683B61" w:rsidRPr="00153A10" w:rsidRDefault="00010D21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Having constructive feedback from your employer</w:t>
      </w:r>
    </w:p>
    <w:p w14:paraId="592B1B05" w14:textId="6B760E33" w:rsidR="00E76CBF" w:rsidRPr="00153A10" w:rsidRDefault="00932E8F" w:rsidP="007D6818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  <w:noProof/>
          <w:lang w:eastAsia="en-US"/>
        </w:rPr>
        <w:lastRenderedPageBreak/>
        <w:drawing>
          <wp:inline distT="0" distB="0" distL="0" distR="0" wp14:anchorId="7A438208" wp14:editId="769C765F">
            <wp:extent cx="4724400" cy="5549900"/>
            <wp:effectExtent l="0" t="0" r="0" b="12700"/>
            <wp:docPr id="3" name="Picture 3" descr="../../../../../../../Desktop/Screen%20Shot%202017-09-18%20at%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../../Desktop/Screen%20Shot%202017-09-18%20at%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554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5EA09" w14:textId="113A49C6" w:rsidR="007474E6" w:rsidRPr="00153A10" w:rsidRDefault="007474E6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  <w:b/>
        </w:rPr>
        <w:br/>
      </w:r>
      <w:r w:rsidR="004120B9" w:rsidRPr="00153A10">
        <w:rPr>
          <w:rFonts w:ascii="Times New Roman" w:hAnsi="Times New Roman" w:cs="Times New Roman"/>
          <w:b/>
        </w:rPr>
        <w:t xml:space="preserve">Moods and emotions </w:t>
      </w:r>
    </w:p>
    <w:p w14:paraId="042CE263" w14:textId="11DF7F7C" w:rsidR="004120B9" w:rsidRPr="00153A10" w:rsidRDefault="004120B9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-length of time</w:t>
      </w:r>
    </w:p>
    <w:p w14:paraId="48F59EF2" w14:textId="462A7C28" w:rsidR="004120B9" w:rsidRPr="00153A10" w:rsidRDefault="004120B9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-whether they have a target</w:t>
      </w:r>
    </w:p>
    <w:p w14:paraId="213F5C6D" w14:textId="77777777" w:rsidR="004E332A" w:rsidRPr="00153A10" w:rsidRDefault="004E332A" w:rsidP="007D6818">
      <w:pPr>
        <w:rPr>
          <w:rFonts w:ascii="Times New Roman" w:hAnsi="Times New Roman" w:cs="Times New Roman"/>
        </w:rPr>
      </w:pPr>
    </w:p>
    <w:p w14:paraId="16C987F5" w14:textId="77777777" w:rsidR="004E332A" w:rsidRPr="00153A10" w:rsidRDefault="004E332A" w:rsidP="007D6818">
      <w:pPr>
        <w:rPr>
          <w:rFonts w:ascii="Times New Roman" w:hAnsi="Times New Roman" w:cs="Times New Roman"/>
        </w:rPr>
      </w:pPr>
    </w:p>
    <w:p w14:paraId="3AEDBC3D" w14:textId="431B8932" w:rsidR="004E332A" w:rsidRPr="00153A10" w:rsidRDefault="004E332A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Affective Events Theory: </w:t>
      </w:r>
    </w:p>
    <w:p w14:paraId="4D5B5011" w14:textId="0A49040D" w:rsidR="004E332A" w:rsidRPr="00153A10" w:rsidRDefault="004E332A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Workplace events -&gt; emotional reaction </w:t>
      </w:r>
    </w:p>
    <w:p w14:paraId="126B2805" w14:textId="3992A26D" w:rsidR="004E332A" w:rsidRPr="00153A10" w:rsidRDefault="004E332A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(Positive/negative) </w:t>
      </w:r>
    </w:p>
    <w:p w14:paraId="5B85DD96" w14:textId="1E38F62E" w:rsidR="004E332A" w:rsidRPr="00153A10" w:rsidRDefault="004E332A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lastRenderedPageBreak/>
        <w:t xml:space="preserve">Emotional reactions -&gt; Satisfaction and behaviors </w:t>
      </w:r>
    </w:p>
    <w:p w14:paraId="496E0EC2" w14:textId="77777777" w:rsidR="004E332A" w:rsidRPr="00153A10" w:rsidRDefault="004E332A" w:rsidP="007D6818">
      <w:pPr>
        <w:rPr>
          <w:rFonts w:ascii="Times New Roman" w:hAnsi="Times New Roman" w:cs="Times New Roman"/>
        </w:rPr>
      </w:pPr>
    </w:p>
    <w:p w14:paraId="2E2D292F" w14:textId="1591CE56" w:rsidR="004E332A" w:rsidRPr="00153A10" w:rsidRDefault="004E332A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Satisfaction fluctuates on a daily/hourly based on events going on around you</w:t>
      </w:r>
    </w:p>
    <w:p w14:paraId="5BBE5D16" w14:textId="77777777" w:rsidR="00EF7BD8" w:rsidRPr="00153A10" w:rsidRDefault="00EF7BD8" w:rsidP="007D6818">
      <w:pPr>
        <w:rPr>
          <w:rFonts w:ascii="Times New Roman" w:hAnsi="Times New Roman" w:cs="Times New Roman"/>
        </w:rPr>
      </w:pPr>
    </w:p>
    <w:p w14:paraId="39BADFFB" w14:textId="77777777" w:rsidR="00126FAF" w:rsidRPr="00153A10" w:rsidRDefault="00126FAF" w:rsidP="007D6818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 xml:space="preserve">Measuring job satisfaction </w:t>
      </w:r>
    </w:p>
    <w:p w14:paraId="6B19F664" w14:textId="77777777" w:rsidR="007A5FA4" w:rsidRPr="00153A10" w:rsidRDefault="007A5FA4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Emotional labor </w:t>
      </w:r>
    </w:p>
    <w:p w14:paraId="67E4C2E1" w14:textId="77777777" w:rsidR="007A5FA4" w:rsidRPr="00153A10" w:rsidRDefault="007A5FA4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Emotional Contagion</w:t>
      </w:r>
    </w:p>
    <w:p w14:paraId="31060250" w14:textId="195893B5" w:rsidR="00EF7BD8" w:rsidRPr="00153A10" w:rsidRDefault="007A5FA4" w:rsidP="007D6818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</w:rPr>
        <w:t>P.157-158</w:t>
      </w:r>
      <w:r w:rsidR="00126FAF" w:rsidRPr="00153A10">
        <w:rPr>
          <w:rFonts w:ascii="Times New Roman" w:hAnsi="Times New Roman" w:cs="Times New Roman"/>
          <w:b/>
        </w:rPr>
        <w:t xml:space="preserve"> </w:t>
      </w:r>
    </w:p>
    <w:p w14:paraId="7F5E507B" w14:textId="77777777" w:rsidR="00814FBA" w:rsidRPr="00153A10" w:rsidRDefault="00814FBA" w:rsidP="007D6818">
      <w:pPr>
        <w:rPr>
          <w:rFonts w:ascii="Times New Roman" w:hAnsi="Times New Roman" w:cs="Times New Roman"/>
          <w:b/>
        </w:rPr>
      </w:pPr>
    </w:p>
    <w:p w14:paraId="60428A80" w14:textId="60BCA0E6" w:rsidR="00814FBA" w:rsidRPr="00153A10" w:rsidRDefault="00814FBA" w:rsidP="007D6818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September 21th 2017</w:t>
      </w:r>
    </w:p>
    <w:p w14:paraId="3F757165" w14:textId="64851322" w:rsidR="00814FBA" w:rsidRPr="00153A10" w:rsidRDefault="00E14597" w:rsidP="008628A4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 xml:space="preserve">Case Study </w:t>
      </w:r>
    </w:p>
    <w:p w14:paraId="603BDFA2" w14:textId="77777777" w:rsidR="00E14597" w:rsidRPr="00153A10" w:rsidRDefault="00E14597" w:rsidP="008628A4">
      <w:pPr>
        <w:rPr>
          <w:rFonts w:ascii="Times New Roman" w:hAnsi="Times New Roman" w:cs="Times New Roman"/>
        </w:rPr>
      </w:pPr>
    </w:p>
    <w:p w14:paraId="1B577EB1" w14:textId="07BE75D4" w:rsidR="00EF56F8" w:rsidRPr="00153A10" w:rsidRDefault="00EF56F8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September 28</w:t>
      </w:r>
      <w:r w:rsidRPr="00153A10">
        <w:rPr>
          <w:rFonts w:ascii="Times New Roman" w:hAnsi="Times New Roman" w:cs="Times New Roman"/>
          <w:vertAlign w:val="superscript"/>
        </w:rPr>
        <w:t>th</w:t>
      </w:r>
      <w:r w:rsidRPr="00153A10">
        <w:rPr>
          <w:rFonts w:ascii="Times New Roman" w:hAnsi="Times New Roman" w:cs="Times New Roman"/>
        </w:rPr>
        <w:t>, 2017</w:t>
      </w:r>
    </w:p>
    <w:p w14:paraId="63F34C2E" w14:textId="30BAF5D2" w:rsidR="00EF56F8" w:rsidRPr="00153A10" w:rsidRDefault="00EF56F8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  <w:b/>
        </w:rPr>
        <w:t>Stress</w:t>
      </w:r>
    </w:p>
    <w:p w14:paraId="15847C9C" w14:textId="77777777" w:rsidR="000864E9" w:rsidRPr="00153A10" w:rsidRDefault="000864E9" w:rsidP="008628A4">
      <w:pPr>
        <w:rPr>
          <w:rFonts w:ascii="Times New Roman" w:hAnsi="Times New Roman" w:cs="Times New Roman"/>
        </w:rPr>
      </w:pPr>
    </w:p>
    <w:p w14:paraId="16AD216D" w14:textId="0185E0DB" w:rsidR="000864E9" w:rsidRPr="00153A10" w:rsidRDefault="000864E9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Process</w:t>
      </w:r>
    </w:p>
    <w:p w14:paraId="0AE80148" w14:textId="640924FE" w:rsidR="000864E9" w:rsidRPr="00153A10" w:rsidRDefault="000864E9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-Concepts</w:t>
      </w:r>
    </w:p>
    <w:p w14:paraId="080FDFCB" w14:textId="36B20AC5" w:rsidR="000864E9" w:rsidRPr="00153A10" w:rsidRDefault="000864E9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-Stressors</w:t>
      </w:r>
    </w:p>
    <w:p w14:paraId="4DDD1D18" w14:textId="1AD29AF5" w:rsidR="000864E9" w:rsidRPr="00153A10" w:rsidRDefault="000864E9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-Appraisal</w:t>
      </w:r>
    </w:p>
    <w:p w14:paraId="6753F45E" w14:textId="46C3FF5A" w:rsidR="000864E9" w:rsidRPr="00153A10" w:rsidRDefault="000864E9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-Strains</w:t>
      </w:r>
    </w:p>
    <w:p w14:paraId="1C8F768F" w14:textId="77777777" w:rsidR="000864E9" w:rsidRPr="00153A10" w:rsidRDefault="000864E9" w:rsidP="008628A4">
      <w:pPr>
        <w:rPr>
          <w:rFonts w:ascii="Times New Roman" w:hAnsi="Times New Roman" w:cs="Times New Roman"/>
        </w:rPr>
      </w:pPr>
    </w:p>
    <w:p w14:paraId="5EAD6362" w14:textId="254EAE51" w:rsidR="001A60A5" w:rsidRPr="00153A10" w:rsidRDefault="00CF00B8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Work Hindrance Stressors</w:t>
      </w:r>
    </w:p>
    <w:p w14:paraId="43047ADB" w14:textId="7D1C7047" w:rsidR="00CF00B8" w:rsidRPr="00153A10" w:rsidRDefault="00CF00B8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-Role overload (Work load)</w:t>
      </w:r>
    </w:p>
    <w:p w14:paraId="56822780" w14:textId="6759A919" w:rsidR="00CF00B8" w:rsidRPr="00153A10" w:rsidRDefault="00CF00B8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</w:t>
      </w:r>
      <w:r w:rsidR="00F134CA" w:rsidRPr="00153A10">
        <w:rPr>
          <w:rFonts w:ascii="Times New Roman" w:hAnsi="Times New Roman" w:cs="Times New Roman"/>
        </w:rPr>
        <w:t>Role Conflict</w:t>
      </w:r>
    </w:p>
    <w:p w14:paraId="15CBF21E" w14:textId="4C141F85" w:rsidR="00103619" w:rsidRPr="00153A10" w:rsidRDefault="00103619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-Unclear expectations</w:t>
      </w:r>
    </w:p>
    <w:p w14:paraId="657137ED" w14:textId="74B6C1AE" w:rsidR="008D2BC8" w:rsidRPr="00153A10" w:rsidRDefault="008D2BC8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-Daily </w:t>
      </w:r>
      <w:r w:rsidR="00021767" w:rsidRPr="00153A10">
        <w:rPr>
          <w:rFonts w:ascii="Times New Roman" w:hAnsi="Times New Roman" w:cs="Times New Roman"/>
        </w:rPr>
        <w:t>hassles</w:t>
      </w:r>
    </w:p>
    <w:p w14:paraId="375A31BC" w14:textId="77777777" w:rsidR="00994646" w:rsidRPr="00153A10" w:rsidRDefault="00994646" w:rsidP="008628A4">
      <w:pPr>
        <w:rPr>
          <w:rFonts w:ascii="Times New Roman" w:hAnsi="Times New Roman" w:cs="Times New Roman"/>
        </w:rPr>
      </w:pPr>
    </w:p>
    <w:p w14:paraId="1A32D9A8" w14:textId="50FC0835" w:rsidR="00994646" w:rsidRPr="00153A10" w:rsidRDefault="00021767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lastRenderedPageBreak/>
        <w:t>Work Challenge Stressor</w:t>
      </w:r>
    </w:p>
    <w:p w14:paraId="22311B96" w14:textId="27BB4F32" w:rsidR="00021767" w:rsidRPr="00153A10" w:rsidRDefault="00021767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-Time pressure</w:t>
      </w:r>
    </w:p>
    <w:p w14:paraId="6FD3B45D" w14:textId="777C9F95" w:rsidR="00021767" w:rsidRPr="00153A10" w:rsidRDefault="00021767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-Work complexity</w:t>
      </w:r>
    </w:p>
    <w:p w14:paraId="57D9EAEF" w14:textId="272CE475" w:rsidR="00021767" w:rsidRPr="00153A10" w:rsidRDefault="00021767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-Work responsibility </w:t>
      </w:r>
    </w:p>
    <w:p w14:paraId="77325519" w14:textId="77777777" w:rsidR="003072D7" w:rsidRPr="00153A10" w:rsidRDefault="003072D7" w:rsidP="008628A4">
      <w:pPr>
        <w:rPr>
          <w:rFonts w:ascii="Times New Roman" w:hAnsi="Times New Roman" w:cs="Times New Roman"/>
        </w:rPr>
      </w:pPr>
    </w:p>
    <w:p w14:paraId="60F79365" w14:textId="6F67EC0A" w:rsidR="003072D7" w:rsidRPr="00153A10" w:rsidRDefault="003072D7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Non-Work Hindrance Stressors</w:t>
      </w:r>
    </w:p>
    <w:p w14:paraId="58DAD80C" w14:textId="02BF2307" w:rsidR="003072D7" w:rsidRPr="00153A10" w:rsidRDefault="003072D7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-Work Life Conflict</w:t>
      </w:r>
    </w:p>
    <w:p w14:paraId="2B5E46CC" w14:textId="47FD0575" w:rsidR="003072D7" w:rsidRPr="00153A10" w:rsidRDefault="003072D7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-Time based conflict</w:t>
      </w:r>
    </w:p>
    <w:p w14:paraId="79AF7345" w14:textId="08CAE099" w:rsidR="003072D7" w:rsidRPr="00153A10" w:rsidRDefault="003072D7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</w:t>
      </w:r>
      <w:r w:rsidR="00CD7ABD" w:rsidRPr="00153A10">
        <w:rPr>
          <w:rFonts w:ascii="Times New Roman" w:hAnsi="Times New Roman" w:cs="Times New Roman"/>
        </w:rPr>
        <w:t>Strain Based</w:t>
      </w:r>
    </w:p>
    <w:p w14:paraId="6DE86DD8" w14:textId="7FFBBBE8" w:rsidR="00CD7ABD" w:rsidRPr="00153A10" w:rsidRDefault="005F1B44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-Behavior- Based</w:t>
      </w:r>
    </w:p>
    <w:p w14:paraId="580FE1F5" w14:textId="77777777" w:rsidR="00E25014" w:rsidRPr="00153A10" w:rsidRDefault="00E25014" w:rsidP="008628A4">
      <w:pPr>
        <w:rPr>
          <w:rFonts w:ascii="Times New Roman" w:hAnsi="Times New Roman" w:cs="Times New Roman"/>
        </w:rPr>
      </w:pPr>
    </w:p>
    <w:p w14:paraId="745C4F30" w14:textId="64E1957F" w:rsidR="00E25014" w:rsidRPr="00153A10" w:rsidRDefault="00E25014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Non-Work Hindrance Stressors</w:t>
      </w:r>
    </w:p>
    <w:p w14:paraId="1456E6D1" w14:textId="153C495B" w:rsidR="00E25014" w:rsidRPr="00153A10" w:rsidRDefault="00552347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-Negative life events</w:t>
      </w:r>
    </w:p>
    <w:p w14:paraId="0D2AC644" w14:textId="1FD407D9" w:rsidR="007C333E" w:rsidRPr="00153A10" w:rsidRDefault="007C333E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-Family (friends) time demands</w:t>
      </w:r>
    </w:p>
    <w:p w14:paraId="3A584D1B" w14:textId="633E1174" w:rsidR="00245A0F" w:rsidRPr="00153A10" w:rsidRDefault="00245A0F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-Positive life events</w:t>
      </w:r>
    </w:p>
    <w:p w14:paraId="6892CFE2" w14:textId="60158CE5" w:rsidR="00245A0F" w:rsidRPr="00153A10" w:rsidRDefault="00245A0F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-personal development activities </w:t>
      </w:r>
    </w:p>
    <w:p w14:paraId="5F306EBF" w14:textId="77777777" w:rsidR="00245A0F" w:rsidRPr="00153A10" w:rsidRDefault="00245A0F" w:rsidP="008628A4">
      <w:pPr>
        <w:rPr>
          <w:rFonts w:ascii="Times New Roman" w:hAnsi="Times New Roman" w:cs="Times New Roman"/>
        </w:rPr>
      </w:pPr>
    </w:p>
    <w:p w14:paraId="34B2E13A" w14:textId="4D774D27" w:rsidR="007B0D9B" w:rsidRPr="00153A10" w:rsidRDefault="007B0D9B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  <w:b/>
        </w:rPr>
        <w:t>Strain</w:t>
      </w:r>
    </w:p>
    <w:p w14:paraId="74D7BE43" w14:textId="2198996C" w:rsidR="007B0D9B" w:rsidRPr="00153A10" w:rsidRDefault="007B0D9B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-Stress reaction</w:t>
      </w:r>
    </w:p>
    <w:p w14:paraId="13AAFC2A" w14:textId="7133590D" w:rsidR="007B0D9B" w:rsidRPr="00153A10" w:rsidRDefault="007B0D9B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-Stains can be:</w:t>
      </w:r>
    </w:p>
    <w:p w14:paraId="7642869E" w14:textId="5656FA73" w:rsidR="007B0D9B" w:rsidRPr="00153A10" w:rsidRDefault="007B0D9B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Psychological</w:t>
      </w:r>
    </w:p>
    <w:p w14:paraId="315A443B" w14:textId="5D75688E" w:rsidR="00874AD2" w:rsidRPr="00153A10" w:rsidRDefault="00874AD2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(Anger, Anxiety, Frustration, Depression</w:t>
      </w:r>
      <w:r w:rsidR="00EF2CFE" w:rsidRPr="00153A10">
        <w:rPr>
          <w:rFonts w:ascii="Times New Roman" w:hAnsi="Times New Roman" w:cs="Times New Roman"/>
        </w:rPr>
        <w:t>, Affective commitment</w:t>
      </w:r>
      <w:r w:rsidR="00617CC8" w:rsidRPr="00153A10">
        <w:rPr>
          <w:rFonts w:ascii="Times New Roman" w:hAnsi="Times New Roman" w:cs="Times New Roman"/>
        </w:rPr>
        <w:t>, Difficulty concentrating</w:t>
      </w:r>
      <w:r w:rsidRPr="00153A10">
        <w:rPr>
          <w:rFonts w:ascii="Times New Roman" w:hAnsi="Times New Roman" w:cs="Times New Roman"/>
        </w:rPr>
        <w:t>)</w:t>
      </w:r>
    </w:p>
    <w:p w14:paraId="50032C07" w14:textId="24BCDC3D" w:rsidR="00687256" w:rsidRPr="00153A10" w:rsidRDefault="00687256" w:rsidP="008628A4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>October 5</w:t>
      </w:r>
      <w:r w:rsidRPr="00153A10">
        <w:rPr>
          <w:rFonts w:ascii="Times New Roman" w:hAnsi="Times New Roman" w:cs="Times New Roman"/>
          <w:b/>
          <w:vertAlign w:val="superscript"/>
        </w:rPr>
        <w:t>th</w:t>
      </w:r>
      <w:r w:rsidRPr="00153A10">
        <w:rPr>
          <w:rFonts w:ascii="Times New Roman" w:hAnsi="Times New Roman" w:cs="Times New Roman"/>
          <w:b/>
        </w:rPr>
        <w:t xml:space="preserve"> </w:t>
      </w:r>
    </w:p>
    <w:p w14:paraId="7C59E5E0" w14:textId="45D97941" w:rsidR="00687256" w:rsidRPr="00153A10" w:rsidRDefault="0062609A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Chapter 1 will only have 1-2 multiple choice questions on the midterm</w:t>
      </w:r>
    </w:p>
    <w:p w14:paraId="3C1E6D5D" w14:textId="77777777" w:rsidR="00D4247C" w:rsidRPr="00153A10" w:rsidRDefault="00D4247C" w:rsidP="00D4247C">
      <w:pPr>
        <w:rPr>
          <w:rFonts w:ascii="Times New Roman" w:hAnsi="Times New Roman" w:cs="Times New Roman"/>
        </w:rPr>
      </w:pPr>
    </w:p>
    <w:p w14:paraId="5F4B2F4C" w14:textId="77777777" w:rsidR="00D4247C" w:rsidRPr="00153A10" w:rsidRDefault="00D4247C" w:rsidP="00D4247C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Physical</w:t>
      </w:r>
    </w:p>
    <w:p w14:paraId="62624ECC" w14:textId="77777777" w:rsidR="00D4247C" w:rsidRPr="00153A10" w:rsidRDefault="00D4247C" w:rsidP="00D4247C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lastRenderedPageBreak/>
        <w:t xml:space="preserve">(Dizziness, headaches, tight muscles, pounding heart, stomach distress, difficulty sleeping, shortness of breath, Illness, death) </w:t>
      </w:r>
    </w:p>
    <w:p w14:paraId="7075E04B" w14:textId="77777777" w:rsidR="00D4247C" w:rsidRPr="00153A10" w:rsidRDefault="00D4247C" w:rsidP="00D4247C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Behavioral</w:t>
      </w:r>
    </w:p>
    <w:p w14:paraId="752A8492" w14:textId="77777777" w:rsidR="00D4247C" w:rsidRPr="00153A10" w:rsidRDefault="00D4247C" w:rsidP="00D4247C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(Accidents at work, Performance changes, Coping mechanism/ substance abuse, absenteeism and turnover)</w:t>
      </w:r>
    </w:p>
    <w:p w14:paraId="7F069F69" w14:textId="77777777" w:rsidR="00D4247C" w:rsidRPr="00153A10" w:rsidRDefault="00D4247C" w:rsidP="00D4247C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>Burn out</w:t>
      </w:r>
    </w:p>
    <w:p w14:paraId="4DEE30F8" w14:textId="15ED07E1" w:rsidR="0062609A" w:rsidRPr="00153A10" w:rsidRDefault="00D4247C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-Exhaustion:</w:t>
      </w:r>
    </w:p>
    <w:p w14:paraId="369F3CD2" w14:textId="4C2DB842" w:rsidR="00D4247C" w:rsidRPr="00153A10" w:rsidRDefault="00D4247C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  <w:t>Emotional</w:t>
      </w:r>
    </w:p>
    <w:p w14:paraId="4153F012" w14:textId="2A0F520D" w:rsidR="00D4247C" w:rsidRPr="00153A10" w:rsidRDefault="00D4247C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  <w:t>Mental</w:t>
      </w:r>
    </w:p>
    <w:p w14:paraId="11028E07" w14:textId="2087DB99" w:rsidR="00D4247C" w:rsidRPr="00153A10" w:rsidRDefault="00D4247C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  <w:t xml:space="preserve">Physical </w:t>
      </w:r>
    </w:p>
    <w:p w14:paraId="28CB7658" w14:textId="170036F4" w:rsidR="00D4247C" w:rsidRPr="00153A10" w:rsidRDefault="00D4247C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</w:r>
    </w:p>
    <w:p w14:paraId="56A3DC29" w14:textId="68F087C8" w:rsidR="007C2D16" w:rsidRPr="00153A10" w:rsidRDefault="007C2D16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-Cynicism</w:t>
      </w:r>
    </w:p>
    <w:p w14:paraId="6741F8BE" w14:textId="0B8C4731" w:rsidR="007C2D16" w:rsidRPr="00153A10" w:rsidRDefault="007C2D16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-Low self-efficacy</w:t>
      </w:r>
    </w:p>
    <w:p w14:paraId="6E960009" w14:textId="2725A41A" w:rsidR="007C2D16" w:rsidRPr="00153A10" w:rsidRDefault="007C2D16" w:rsidP="008628A4">
      <w:pPr>
        <w:rPr>
          <w:rFonts w:ascii="Times New Roman" w:hAnsi="Times New Roman" w:cs="Times New Roman"/>
        </w:rPr>
      </w:pPr>
    </w:p>
    <w:p w14:paraId="430D8050" w14:textId="77777777" w:rsidR="0062609A" w:rsidRPr="00153A10" w:rsidRDefault="0062609A" w:rsidP="008628A4">
      <w:pPr>
        <w:rPr>
          <w:rFonts w:ascii="Times New Roman" w:hAnsi="Times New Roman" w:cs="Times New Roman"/>
        </w:rPr>
      </w:pPr>
    </w:p>
    <w:p w14:paraId="6A15438C" w14:textId="77777777" w:rsidR="00D97581" w:rsidRPr="00153A10" w:rsidRDefault="00D97581" w:rsidP="008628A4">
      <w:pPr>
        <w:rPr>
          <w:rFonts w:ascii="Times New Roman" w:hAnsi="Times New Roman" w:cs="Times New Roman"/>
        </w:rPr>
      </w:pPr>
    </w:p>
    <w:p w14:paraId="79C3F926" w14:textId="320A8D97" w:rsidR="00D97581" w:rsidRPr="00153A10" w:rsidRDefault="00D97581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Productive Stress reaction </w:t>
      </w:r>
    </w:p>
    <w:p w14:paraId="59E6B9FD" w14:textId="77777777" w:rsidR="00D97581" w:rsidRPr="00153A10" w:rsidRDefault="00D97581" w:rsidP="008628A4">
      <w:pPr>
        <w:rPr>
          <w:rFonts w:ascii="Times New Roman" w:hAnsi="Times New Roman" w:cs="Times New Roman"/>
        </w:rPr>
      </w:pPr>
    </w:p>
    <w:p w14:paraId="0379FA7A" w14:textId="1A70FCF0" w:rsidR="00D97581" w:rsidRPr="00153A10" w:rsidRDefault="00D97581" w:rsidP="008628A4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>Behavior Methods</w:t>
      </w:r>
    </w:p>
    <w:p w14:paraId="798ACC72" w14:textId="6775968C" w:rsidR="00D97581" w:rsidRPr="00153A10" w:rsidRDefault="00D97581" w:rsidP="008628A4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>Problem focused:</w:t>
      </w:r>
    </w:p>
    <w:p w14:paraId="7BA44199" w14:textId="3D0A6B18" w:rsidR="00D97581" w:rsidRPr="00153A10" w:rsidRDefault="00D97581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Working harder, seeking assistance, acquiring resources </w:t>
      </w:r>
    </w:p>
    <w:p w14:paraId="251D5E64" w14:textId="777E2803" w:rsidR="00D97581" w:rsidRPr="00153A10" w:rsidRDefault="00D97581" w:rsidP="008628A4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>Emotional focused:</w:t>
      </w:r>
    </w:p>
    <w:p w14:paraId="3DD1F406" w14:textId="273B3472" w:rsidR="00D97581" w:rsidRPr="00153A10" w:rsidRDefault="00D97581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Engaging in alternate activities, seeking support, venting anger</w:t>
      </w:r>
    </w:p>
    <w:p w14:paraId="3A8B6A9D" w14:textId="570D2C2D" w:rsidR="00D97581" w:rsidRPr="00153A10" w:rsidRDefault="00D97581" w:rsidP="008628A4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>Cognitive Methods</w:t>
      </w:r>
    </w:p>
    <w:p w14:paraId="48205E0D" w14:textId="77777777" w:rsidR="00D97581" w:rsidRPr="00153A10" w:rsidRDefault="00D97581" w:rsidP="00D97581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>Problem focused:</w:t>
      </w:r>
    </w:p>
    <w:p w14:paraId="1CC4E1C8" w14:textId="53BB5E72" w:rsidR="00D97581" w:rsidRPr="00153A10" w:rsidRDefault="00D97581" w:rsidP="00D97581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Strategizing, </w:t>
      </w:r>
      <w:proofErr w:type="spellStart"/>
      <w:r w:rsidRPr="00153A10">
        <w:rPr>
          <w:rFonts w:ascii="Times New Roman" w:hAnsi="Times New Roman" w:cs="Times New Roman"/>
        </w:rPr>
        <w:t>self motivation</w:t>
      </w:r>
      <w:proofErr w:type="spellEnd"/>
    </w:p>
    <w:p w14:paraId="48166CF4" w14:textId="77777777" w:rsidR="00D97581" w:rsidRPr="00153A10" w:rsidRDefault="00D97581" w:rsidP="00D97581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>Emotional focused:</w:t>
      </w:r>
    </w:p>
    <w:p w14:paraId="1F5EA86E" w14:textId="10A129A7" w:rsidR="00D97581" w:rsidRPr="00153A10" w:rsidRDefault="00D97581" w:rsidP="00D97581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lastRenderedPageBreak/>
        <w:t>Avoiding, looking to see if it is as bad as you think</w:t>
      </w:r>
    </w:p>
    <w:p w14:paraId="1185DA1C" w14:textId="77777777" w:rsidR="00D97581" w:rsidRPr="00153A10" w:rsidRDefault="00D97581" w:rsidP="008628A4">
      <w:pPr>
        <w:rPr>
          <w:rFonts w:ascii="Times New Roman" w:hAnsi="Times New Roman" w:cs="Times New Roman"/>
          <w:b/>
        </w:rPr>
      </w:pPr>
    </w:p>
    <w:p w14:paraId="743CCBD4" w14:textId="77777777" w:rsidR="005A0553" w:rsidRPr="00153A10" w:rsidRDefault="005A0553" w:rsidP="008628A4">
      <w:pPr>
        <w:rPr>
          <w:rFonts w:ascii="Times New Roman" w:hAnsi="Times New Roman" w:cs="Times New Roman"/>
          <w:b/>
        </w:rPr>
      </w:pPr>
    </w:p>
    <w:p w14:paraId="5B648A5C" w14:textId="5DB67FBF" w:rsidR="005A0553" w:rsidRPr="00153A10" w:rsidRDefault="005A0553" w:rsidP="008628A4">
      <w:pPr>
        <w:rPr>
          <w:rFonts w:ascii="Times New Roman" w:hAnsi="Times New Roman" w:cs="Times New Roman"/>
          <w:b/>
        </w:rPr>
      </w:pPr>
      <w:r w:rsidRPr="00153A10">
        <w:rPr>
          <w:rFonts w:ascii="Times New Roman" w:hAnsi="Times New Roman" w:cs="Times New Roman"/>
          <w:b/>
        </w:rPr>
        <w:t>Reducing and Managing stress</w:t>
      </w:r>
    </w:p>
    <w:p w14:paraId="3B1CDF7D" w14:textId="346814E1" w:rsidR="005A0553" w:rsidRPr="00153A10" w:rsidRDefault="005A0553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-Work Planning</w:t>
      </w:r>
    </w:p>
    <w:p w14:paraId="3D4FAB36" w14:textId="4A354149" w:rsidR="005A0553" w:rsidRPr="00153A10" w:rsidRDefault="005A0553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  <w:t>-Decreased/compressed work weeks</w:t>
      </w:r>
    </w:p>
    <w:p w14:paraId="17F5C28C" w14:textId="5AFD81B7" w:rsidR="005A0553" w:rsidRPr="00153A10" w:rsidRDefault="005A0553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  <w:t>-</w:t>
      </w:r>
      <w:r w:rsidR="004B632D" w:rsidRPr="00153A10">
        <w:rPr>
          <w:rFonts w:ascii="Times New Roman" w:hAnsi="Times New Roman" w:cs="Times New Roman"/>
        </w:rPr>
        <w:t>Flextime (giving wiggle room, morning people come in early)</w:t>
      </w:r>
    </w:p>
    <w:p w14:paraId="026CE4A9" w14:textId="4F305933" w:rsidR="004B632D" w:rsidRPr="00153A10" w:rsidRDefault="004B632D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  <w:t xml:space="preserve">-Flexplace/Telecommuting </w:t>
      </w:r>
    </w:p>
    <w:p w14:paraId="0CDADBD6" w14:textId="4E08F181" w:rsidR="004B632D" w:rsidRPr="00153A10" w:rsidRDefault="004B632D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  <w:t>-Personal days/hours (ex. Sick days)</w:t>
      </w:r>
    </w:p>
    <w:p w14:paraId="43306035" w14:textId="768723BE" w:rsidR="004B632D" w:rsidRPr="00153A10" w:rsidRDefault="004B632D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  <w:t>-Job sharing (two people sharing a full-time position)</w:t>
      </w:r>
    </w:p>
    <w:p w14:paraId="4825C9DD" w14:textId="4E41BC97" w:rsidR="004B632D" w:rsidRPr="00153A10" w:rsidRDefault="004B632D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  <w:t>-Part-time work</w:t>
      </w:r>
    </w:p>
    <w:p w14:paraId="5050FE89" w14:textId="39731A6C" w:rsidR="004B632D" w:rsidRPr="00153A10" w:rsidRDefault="004B632D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</w:r>
    </w:p>
    <w:p w14:paraId="0772AB1E" w14:textId="166C2643" w:rsidR="00F7380D" w:rsidRPr="00153A10" w:rsidRDefault="00F7380D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-Health and Wellness program</w:t>
      </w:r>
    </w:p>
    <w:p w14:paraId="4E04982E" w14:textId="77777777" w:rsidR="00F7380D" w:rsidRPr="00153A10" w:rsidRDefault="00F7380D" w:rsidP="008628A4">
      <w:pPr>
        <w:rPr>
          <w:rFonts w:ascii="Times New Roman" w:hAnsi="Times New Roman" w:cs="Times New Roman"/>
        </w:rPr>
      </w:pPr>
    </w:p>
    <w:p w14:paraId="3F9B6A37" w14:textId="2F38D679" w:rsidR="00C15FD6" w:rsidRPr="00153A10" w:rsidRDefault="00C15FD6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Pages 188-190 READ about type A </w:t>
      </w:r>
      <w:proofErr w:type="gramStart"/>
      <w:r w:rsidRPr="00153A10">
        <w:rPr>
          <w:rFonts w:ascii="Times New Roman" w:hAnsi="Times New Roman" w:cs="Times New Roman"/>
        </w:rPr>
        <w:t>personality</w:t>
      </w:r>
      <w:proofErr w:type="gramEnd"/>
      <w:r w:rsidRPr="00153A10">
        <w:rPr>
          <w:rFonts w:ascii="Times New Roman" w:hAnsi="Times New Roman" w:cs="Times New Roman"/>
        </w:rPr>
        <w:t xml:space="preserve"> Quiz on page 205</w:t>
      </w:r>
    </w:p>
    <w:p w14:paraId="3288AF28" w14:textId="0F9C54D0" w:rsidR="00C15FD6" w:rsidRPr="00153A10" w:rsidRDefault="00A53803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∫What is Motivation?</w:t>
      </w:r>
    </w:p>
    <w:p w14:paraId="7FC04ECF" w14:textId="77777777" w:rsidR="00A53803" w:rsidRPr="00153A10" w:rsidRDefault="00A53803" w:rsidP="008628A4">
      <w:pPr>
        <w:rPr>
          <w:rFonts w:ascii="Times New Roman" w:hAnsi="Times New Roman" w:cs="Times New Roman"/>
        </w:rPr>
      </w:pPr>
    </w:p>
    <w:p w14:paraId="7B6E5B8B" w14:textId="419354CF" w:rsidR="00A53803" w:rsidRPr="00153A10" w:rsidRDefault="00A53803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>-Effort:</w:t>
      </w:r>
    </w:p>
    <w:p w14:paraId="53BAD53D" w14:textId="4F6B7384" w:rsidR="00A53803" w:rsidRPr="00153A10" w:rsidRDefault="00A53803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  <w:t>-Intensity</w:t>
      </w:r>
    </w:p>
    <w:p w14:paraId="4C296642" w14:textId="6C1BB7D4" w:rsidR="00A53803" w:rsidRPr="00153A10" w:rsidRDefault="00A53803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  <w:t>-</w:t>
      </w:r>
      <w:r w:rsidR="00805B8F" w:rsidRPr="00153A10">
        <w:rPr>
          <w:rFonts w:ascii="Times New Roman" w:hAnsi="Times New Roman" w:cs="Times New Roman"/>
        </w:rPr>
        <w:t>Persistence</w:t>
      </w:r>
    </w:p>
    <w:p w14:paraId="569D503A" w14:textId="7FE1DC9C" w:rsidR="00805B8F" w:rsidRPr="00153A10" w:rsidRDefault="00805B8F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  <w:t>-Direction (working smart/ productively)</w:t>
      </w:r>
    </w:p>
    <w:p w14:paraId="7E683C65" w14:textId="2659224D" w:rsidR="00805B8F" w:rsidRPr="00153A10" w:rsidRDefault="00805B8F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  <w:t>-Goals</w:t>
      </w:r>
    </w:p>
    <w:p w14:paraId="16D9387F" w14:textId="564BEEB6" w:rsidR="00805B8F" w:rsidRPr="00153A10" w:rsidRDefault="00805B8F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-Engagement </w:t>
      </w:r>
    </w:p>
    <w:p w14:paraId="4485A65C" w14:textId="08528270" w:rsidR="00805B8F" w:rsidRPr="00153A10" w:rsidRDefault="00805B8F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 xml:space="preserve">- “What” Motivates </w:t>
      </w:r>
    </w:p>
    <w:p w14:paraId="4209AD84" w14:textId="47C2061C" w:rsidR="00805B8F" w:rsidRPr="00153A10" w:rsidRDefault="00805B8F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  <w:t>-Needs:</w:t>
      </w:r>
    </w:p>
    <w:p w14:paraId="6062C23A" w14:textId="06080B12" w:rsidR="00805B8F" w:rsidRPr="00153A10" w:rsidRDefault="00805B8F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tab/>
      </w:r>
      <w:r w:rsidRPr="00153A10">
        <w:rPr>
          <w:rFonts w:ascii="Times New Roman" w:hAnsi="Times New Roman" w:cs="Times New Roman"/>
        </w:rPr>
        <w:tab/>
        <w:t>-Remember the determinants of satisfaction</w:t>
      </w:r>
    </w:p>
    <w:p w14:paraId="3F6825AD" w14:textId="02C64ED3" w:rsidR="00805B8F" w:rsidRPr="00153A10" w:rsidRDefault="00805B8F" w:rsidP="008628A4">
      <w:pPr>
        <w:rPr>
          <w:rFonts w:ascii="Times New Roman" w:hAnsi="Times New Roman" w:cs="Times New Roman"/>
        </w:rPr>
      </w:pPr>
      <w:proofErr w:type="gramStart"/>
      <w:r w:rsidRPr="00153A10">
        <w:rPr>
          <w:rFonts w:ascii="Times New Roman" w:hAnsi="Times New Roman" w:cs="Times New Roman"/>
        </w:rPr>
        <w:t>-“</w:t>
      </w:r>
      <w:proofErr w:type="gramEnd"/>
      <w:r w:rsidRPr="00153A10">
        <w:rPr>
          <w:rFonts w:ascii="Times New Roman" w:hAnsi="Times New Roman" w:cs="Times New Roman"/>
        </w:rPr>
        <w:t>How” to Motivate</w:t>
      </w:r>
    </w:p>
    <w:p w14:paraId="4DE91B3A" w14:textId="0CCAA476" w:rsidR="00805B8F" w:rsidRDefault="00805B8F" w:rsidP="008628A4">
      <w:pPr>
        <w:rPr>
          <w:rFonts w:ascii="Times New Roman" w:hAnsi="Times New Roman" w:cs="Times New Roman"/>
        </w:rPr>
      </w:pPr>
      <w:r w:rsidRPr="00153A10">
        <w:rPr>
          <w:rFonts w:ascii="Times New Roman" w:hAnsi="Times New Roman" w:cs="Times New Roman"/>
        </w:rPr>
        <w:lastRenderedPageBreak/>
        <w:tab/>
        <w:t>-Process</w:t>
      </w:r>
    </w:p>
    <w:p w14:paraId="3B46A65A" w14:textId="008FA1AB" w:rsidR="00153A10" w:rsidRDefault="00153A10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-expectancy</w:t>
      </w:r>
    </w:p>
    <w:p w14:paraId="4BB8833D" w14:textId="3F0D7166" w:rsidR="00153A10" w:rsidRDefault="00153A10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-goal setting</w:t>
      </w:r>
    </w:p>
    <w:p w14:paraId="2139BCD1" w14:textId="5C675D3E" w:rsidR="00153A10" w:rsidRDefault="00153A10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-equity</w:t>
      </w:r>
    </w:p>
    <w:p w14:paraId="01C42260" w14:textId="6D74996E" w:rsidR="00153A10" w:rsidRDefault="00153A10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-psychological empowerment</w:t>
      </w:r>
    </w:p>
    <w:p w14:paraId="0470FF5A" w14:textId="009551F4" w:rsidR="00153A10" w:rsidRDefault="00153A10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-job characteristic</w:t>
      </w:r>
    </w:p>
    <w:p w14:paraId="2D2F0B78" w14:textId="72E67907" w:rsidR="00153A10" w:rsidRDefault="00153A10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-Job design as a motivator</w:t>
      </w:r>
    </w:p>
    <w:p w14:paraId="00D7D3D6" w14:textId="77777777" w:rsidR="00153A10" w:rsidRDefault="00153A10" w:rsidP="008628A4">
      <w:pPr>
        <w:rPr>
          <w:rFonts w:ascii="Times New Roman" w:hAnsi="Times New Roman" w:cs="Times New Roman"/>
        </w:rPr>
      </w:pPr>
    </w:p>
    <w:p w14:paraId="0EBDFBE8" w14:textId="21183753" w:rsidR="00153A10" w:rsidRDefault="00153A10" w:rsidP="008628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MANAGERIAL PRINCIPLES</w:t>
      </w:r>
    </w:p>
    <w:p w14:paraId="2975A3C3" w14:textId="2F97DA52" w:rsidR="00153A10" w:rsidRDefault="00153A10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Employees needs</w:t>
      </w:r>
    </w:p>
    <w:p w14:paraId="390F2992" w14:textId="4F59EB03" w:rsidR="00153A10" w:rsidRDefault="00153A10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-CLEAR RELASTIONSHIP between effort, performance, desirable outcomes</w:t>
      </w:r>
    </w:p>
    <w:p w14:paraId="772EDC82" w14:textId="77777777" w:rsidR="00CD166A" w:rsidRDefault="00CD166A" w:rsidP="008628A4">
      <w:pPr>
        <w:rPr>
          <w:rFonts w:ascii="Times New Roman" w:hAnsi="Times New Roman" w:cs="Times New Roman"/>
        </w:rPr>
      </w:pPr>
    </w:p>
    <w:p w14:paraId="79F884EB" w14:textId="42841910" w:rsidR="00E03770" w:rsidRDefault="00E03770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Expectancy Theory:</w:t>
      </w:r>
      <w:r w:rsidR="00802593">
        <w:rPr>
          <w:rFonts w:ascii="Times New Roman" w:hAnsi="Times New Roman" w:cs="Times New Roman"/>
        </w:rPr>
        <w:t xml:space="preserve"> Tasks </w:t>
      </w:r>
    </w:p>
    <w:p w14:paraId="33EA850F" w14:textId="1ADFF4B6" w:rsidR="00802593" w:rsidRDefault="00802593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-are possible to accomplish</w:t>
      </w:r>
    </w:p>
    <w:p w14:paraId="46FF71DB" w14:textId="6856D6D3" w:rsidR="00802593" w:rsidRDefault="00802593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-lead to valued outcomes</w:t>
      </w:r>
    </w:p>
    <w:p w14:paraId="5BCE6421" w14:textId="77777777" w:rsidR="00CD166A" w:rsidRPr="00E03770" w:rsidRDefault="00CD166A" w:rsidP="008628A4">
      <w:pPr>
        <w:rPr>
          <w:rFonts w:ascii="Times New Roman" w:hAnsi="Times New Roman" w:cs="Times New Roman"/>
        </w:rPr>
      </w:pPr>
    </w:p>
    <w:p w14:paraId="4E102701" w14:textId="47826317" w:rsidR="00E03770" w:rsidRDefault="00802593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THREE CORE COMPONENTS</w:t>
      </w:r>
    </w:p>
    <w:p w14:paraId="702045AA" w14:textId="11DF476C" w:rsidR="00802593" w:rsidRPr="000372BF" w:rsidRDefault="00802593" w:rsidP="008628A4">
      <w:pPr>
        <w:rPr>
          <w:rFonts w:ascii="Times New Roman" w:hAnsi="Times New Roman" w:cs="Times New Roman"/>
          <w:u w:val="single"/>
        </w:rPr>
      </w:pPr>
      <w:r w:rsidRPr="000372BF">
        <w:rPr>
          <w:rFonts w:ascii="Times New Roman" w:hAnsi="Times New Roman" w:cs="Times New Roman"/>
          <w:u w:val="single"/>
        </w:rPr>
        <w:t>-EXPECTANCY:</w:t>
      </w:r>
    </w:p>
    <w:p w14:paraId="3DC3C65D" w14:textId="1A9DA63E" w:rsidR="007F3077" w:rsidRDefault="007F3077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belief that effort -&gt;performance</w:t>
      </w:r>
    </w:p>
    <w:p w14:paraId="0426DF9A" w14:textId="2CFF64CD" w:rsidR="00802593" w:rsidRDefault="00802593" w:rsidP="008628A4">
      <w:pPr>
        <w:rPr>
          <w:rFonts w:ascii="Times New Roman" w:hAnsi="Times New Roman" w:cs="Times New Roman"/>
        </w:rPr>
      </w:pPr>
      <w:r w:rsidRPr="000372BF">
        <w:rPr>
          <w:rFonts w:ascii="Times New Roman" w:hAnsi="Times New Roman" w:cs="Times New Roman"/>
          <w:u w:val="single"/>
        </w:rPr>
        <w:t>-INSTRUMENTALITY</w:t>
      </w:r>
      <w:r w:rsidR="007F3077" w:rsidRPr="000372BF">
        <w:rPr>
          <w:rFonts w:ascii="Times New Roman" w:hAnsi="Times New Roman" w:cs="Times New Roman"/>
          <w:u w:val="single"/>
        </w:rPr>
        <w:t>:</w:t>
      </w:r>
      <w:r>
        <w:rPr>
          <w:rFonts w:ascii="Times New Roman" w:hAnsi="Times New Roman" w:cs="Times New Roman"/>
        </w:rPr>
        <w:br/>
      </w:r>
      <w:r w:rsidR="007F3077">
        <w:rPr>
          <w:rFonts w:ascii="Times New Roman" w:hAnsi="Times New Roman" w:cs="Times New Roman"/>
        </w:rPr>
        <w:t>belief that performance-&gt;outcome</w:t>
      </w:r>
      <w:r>
        <w:rPr>
          <w:rFonts w:ascii="Times New Roman" w:hAnsi="Times New Roman" w:cs="Times New Roman"/>
        </w:rPr>
        <w:br/>
        <w:t>-</w:t>
      </w:r>
      <w:r w:rsidRPr="000372BF">
        <w:rPr>
          <w:rFonts w:ascii="Times New Roman" w:hAnsi="Times New Roman" w:cs="Times New Roman"/>
          <w:u w:val="single"/>
        </w:rPr>
        <w:t>VALENCE</w:t>
      </w:r>
      <w:r w:rsidR="007F3077">
        <w:rPr>
          <w:rFonts w:ascii="Times New Roman" w:hAnsi="Times New Roman" w:cs="Times New Roman"/>
        </w:rPr>
        <w:t>:</w:t>
      </w:r>
    </w:p>
    <w:p w14:paraId="54D1DB84" w14:textId="616F9950" w:rsidR="007F3077" w:rsidRDefault="00557E83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Degree to which an outcome is valued</w:t>
      </w:r>
    </w:p>
    <w:p w14:paraId="29E8C238" w14:textId="77777777" w:rsidR="00557E83" w:rsidRDefault="00557E83" w:rsidP="008628A4">
      <w:pPr>
        <w:rPr>
          <w:rFonts w:ascii="Times New Roman" w:hAnsi="Times New Roman" w:cs="Times New Roman"/>
        </w:rPr>
      </w:pPr>
    </w:p>
    <w:p w14:paraId="55CD1C17" w14:textId="77777777" w:rsidR="00CD166A" w:rsidRDefault="00CD166A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Extrinsic: Motivate by what my performance will lead to</w:t>
      </w:r>
    </w:p>
    <w:p w14:paraId="1CAD9D0D" w14:textId="696D7FDB" w:rsidR="00CD166A" w:rsidRDefault="00CD166A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Intrinsic:</w:t>
      </w:r>
      <w:r w:rsidR="00F15584">
        <w:rPr>
          <w:rFonts w:ascii="Times New Roman" w:hAnsi="Times New Roman" w:cs="Times New Roman"/>
        </w:rPr>
        <w:t xml:space="preserve"> Motivated by the work itself</w:t>
      </w:r>
    </w:p>
    <w:p w14:paraId="4B6EB0D9" w14:textId="77777777" w:rsidR="00CD166A" w:rsidRPr="00E03770" w:rsidRDefault="00CD166A" w:rsidP="008628A4">
      <w:pPr>
        <w:rPr>
          <w:rFonts w:ascii="Times New Roman" w:hAnsi="Times New Roman" w:cs="Times New Roman"/>
        </w:rPr>
      </w:pPr>
    </w:p>
    <w:p w14:paraId="6F9F5A59" w14:textId="6EAD4C63" w:rsidR="00153A10" w:rsidRDefault="00153A10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-GOALS</w:t>
      </w:r>
    </w:p>
    <w:p w14:paraId="2B9DCEB4" w14:textId="77777777" w:rsidR="00E03770" w:rsidRDefault="00E03770" w:rsidP="008628A4">
      <w:pPr>
        <w:rPr>
          <w:rFonts w:ascii="Times New Roman" w:hAnsi="Times New Roman" w:cs="Times New Roman"/>
        </w:rPr>
      </w:pPr>
    </w:p>
    <w:p w14:paraId="600FA4E2" w14:textId="77777777" w:rsidR="00E03770" w:rsidRDefault="00E03770" w:rsidP="008628A4">
      <w:pPr>
        <w:rPr>
          <w:rFonts w:ascii="Times New Roman" w:hAnsi="Times New Roman" w:cs="Times New Roman"/>
        </w:rPr>
      </w:pPr>
    </w:p>
    <w:p w14:paraId="4799B478" w14:textId="1FA53E71" w:rsidR="00153A10" w:rsidRDefault="00153A10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-Treated fairly</w:t>
      </w:r>
    </w:p>
    <w:p w14:paraId="09586848" w14:textId="77777777" w:rsidR="00153A10" w:rsidRDefault="00153A10" w:rsidP="008628A4">
      <w:pPr>
        <w:rPr>
          <w:rFonts w:ascii="Times New Roman" w:hAnsi="Times New Roman" w:cs="Times New Roman"/>
        </w:rPr>
      </w:pPr>
    </w:p>
    <w:p w14:paraId="5335559B" w14:textId="77777777" w:rsidR="00E03770" w:rsidRDefault="00E03770" w:rsidP="008628A4">
      <w:pPr>
        <w:rPr>
          <w:rFonts w:ascii="Times New Roman" w:hAnsi="Times New Roman" w:cs="Times New Roman"/>
        </w:rPr>
      </w:pPr>
    </w:p>
    <w:p w14:paraId="215935F1" w14:textId="3965E2B4" w:rsidR="00153A10" w:rsidRDefault="00E03770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-JOB DESIGN is a powerful </w:t>
      </w:r>
      <w:r w:rsidR="007278B7">
        <w:rPr>
          <w:rFonts w:ascii="Times New Roman" w:hAnsi="Times New Roman" w:cs="Times New Roman"/>
        </w:rPr>
        <w:t>motivator</w:t>
      </w:r>
    </w:p>
    <w:p w14:paraId="2D691EA6" w14:textId="34C98CD0" w:rsidR="007278B7" w:rsidRDefault="007278B7" w:rsidP="008628A4">
      <w:pPr>
        <w:rPr>
          <w:rFonts w:ascii="Times New Roman" w:hAnsi="Times New Roman" w:cs="Times New Roman"/>
          <w:b/>
        </w:rPr>
      </w:pPr>
      <w:r w:rsidRPr="007278B7">
        <w:rPr>
          <w:rFonts w:ascii="Times New Roman" w:hAnsi="Times New Roman" w:cs="Times New Roman"/>
          <w:b/>
        </w:rPr>
        <w:br/>
        <w:t>October 12</w:t>
      </w:r>
      <w:r w:rsidRPr="007278B7">
        <w:rPr>
          <w:rFonts w:ascii="Times New Roman" w:hAnsi="Times New Roman" w:cs="Times New Roman"/>
          <w:b/>
          <w:vertAlign w:val="superscript"/>
        </w:rPr>
        <w:t>th</w:t>
      </w:r>
      <w:r w:rsidRPr="007278B7">
        <w:rPr>
          <w:rFonts w:ascii="Times New Roman" w:hAnsi="Times New Roman" w:cs="Times New Roman"/>
          <w:b/>
        </w:rPr>
        <w:t xml:space="preserve"> </w:t>
      </w:r>
    </w:p>
    <w:p w14:paraId="49F11402" w14:textId="4E2BCE1C" w:rsidR="007278B7" w:rsidRPr="009626A8" w:rsidRDefault="009626A8" w:rsidP="008628A4">
      <w:pPr>
        <w:rPr>
          <w:rFonts w:ascii="Times New Roman" w:hAnsi="Times New Roman" w:cs="Times New Roman"/>
          <w:u w:val="single"/>
        </w:rPr>
      </w:pPr>
      <w:r w:rsidRPr="009626A8">
        <w:rPr>
          <w:rFonts w:ascii="Times New Roman" w:hAnsi="Times New Roman" w:cs="Times New Roman"/>
          <w:u w:val="single"/>
        </w:rPr>
        <w:t>Equity Theory is not a part of the midterm</w:t>
      </w:r>
    </w:p>
    <w:p w14:paraId="2CB49A5C" w14:textId="77777777" w:rsidR="009626A8" w:rsidRDefault="009626A8" w:rsidP="008628A4">
      <w:pPr>
        <w:rPr>
          <w:rFonts w:ascii="Times New Roman" w:hAnsi="Times New Roman" w:cs="Times New Roman"/>
        </w:rPr>
      </w:pPr>
    </w:p>
    <w:p w14:paraId="40997548" w14:textId="07F939A1" w:rsidR="007278B7" w:rsidRDefault="00957BA5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Goals:</w:t>
      </w:r>
    </w:p>
    <w:p w14:paraId="35AB4EC2" w14:textId="020B631B" w:rsidR="00957BA5" w:rsidRDefault="00A15513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-Specific and measureable </w:t>
      </w:r>
    </w:p>
    <w:p w14:paraId="14B6F566" w14:textId="6F5D0973" w:rsidR="007278B7" w:rsidRDefault="00A15513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1A7FAA">
        <w:rPr>
          <w:rFonts w:ascii="Times New Roman" w:hAnsi="Times New Roman" w:cs="Times New Roman"/>
        </w:rPr>
        <w:t xml:space="preserve">Time sensitive </w:t>
      </w:r>
    </w:p>
    <w:p w14:paraId="43593835" w14:textId="50EDF807" w:rsidR="00B95291" w:rsidRDefault="001A7FAA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95291">
        <w:rPr>
          <w:rFonts w:ascii="Times New Roman" w:hAnsi="Times New Roman" w:cs="Times New Roman"/>
        </w:rPr>
        <w:t>Difficult (not impossible)</w:t>
      </w:r>
    </w:p>
    <w:p w14:paraId="06BF6013" w14:textId="50C279A4" w:rsidR="00B43F1A" w:rsidRDefault="00B95291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43F1A">
        <w:rPr>
          <w:rFonts w:ascii="Times New Roman" w:hAnsi="Times New Roman" w:cs="Times New Roman"/>
        </w:rPr>
        <w:t>People are committed to them (Self-set goals, public statements, rewards)</w:t>
      </w:r>
    </w:p>
    <w:p w14:paraId="26CAE511" w14:textId="5B7545AE" w:rsidR="00B43F1A" w:rsidRDefault="00F2135C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-Feedback</w:t>
      </w:r>
    </w:p>
    <w:p w14:paraId="5671812B" w14:textId="77777777" w:rsidR="00F2135C" w:rsidRDefault="00F2135C" w:rsidP="008628A4">
      <w:pPr>
        <w:rPr>
          <w:rFonts w:ascii="Times New Roman" w:hAnsi="Times New Roman" w:cs="Times New Roman"/>
        </w:rPr>
      </w:pPr>
    </w:p>
    <w:p w14:paraId="3B25DB61" w14:textId="36FC8143" w:rsidR="00F41646" w:rsidRDefault="00F41646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SMART GOALS</w:t>
      </w:r>
      <w:r w:rsidR="002B718A">
        <w:rPr>
          <w:rFonts w:ascii="Times New Roman" w:hAnsi="Times New Roman" w:cs="Times New Roman"/>
        </w:rPr>
        <w:t xml:space="preserve"> </w:t>
      </w:r>
      <w:r w:rsidR="002B718A" w:rsidRPr="002B718A">
        <w:rPr>
          <w:rFonts w:ascii="Times New Roman" w:hAnsi="Times New Roman" w:cs="Times New Roman"/>
        </w:rPr>
        <w:sym w:font="Wingdings" w:char="F0E0"/>
      </w:r>
      <w:r w:rsidR="002B718A">
        <w:rPr>
          <w:rFonts w:ascii="Times New Roman" w:hAnsi="Times New Roman" w:cs="Times New Roman"/>
        </w:rPr>
        <w:t xml:space="preserve"> Do not use this on an exam for explaining goals</w:t>
      </w:r>
    </w:p>
    <w:p w14:paraId="4FC178D2" w14:textId="77777777" w:rsidR="00B43F1A" w:rsidRDefault="00B43F1A" w:rsidP="008628A4">
      <w:pPr>
        <w:rPr>
          <w:rFonts w:ascii="Times New Roman" w:hAnsi="Times New Roman" w:cs="Times New Roman"/>
        </w:rPr>
      </w:pPr>
    </w:p>
    <w:p w14:paraId="15D9F180" w14:textId="1A983A42" w:rsidR="002B718A" w:rsidRDefault="002B718A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Goal Setting Theory</w:t>
      </w:r>
      <w:r w:rsidR="00D3769F">
        <w:rPr>
          <w:rFonts w:ascii="Times New Roman" w:hAnsi="Times New Roman" w:cs="Times New Roman"/>
        </w:rPr>
        <w:t>:</w:t>
      </w:r>
    </w:p>
    <w:p w14:paraId="0FDC899E" w14:textId="43F64F43" w:rsidR="00D3769F" w:rsidRDefault="00E70535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Pitfalls- </w:t>
      </w:r>
    </w:p>
    <w:p w14:paraId="030723D5" w14:textId="6ADD7BB0" w:rsidR="00E70535" w:rsidRDefault="0047613B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Goals can narrow our focus</w:t>
      </w:r>
    </w:p>
    <w:p w14:paraId="0C5CF4AF" w14:textId="77777777" w:rsidR="008731FE" w:rsidRDefault="003F5344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Ordonez et al (2009): </w:t>
      </w:r>
    </w:p>
    <w:p w14:paraId="4B5DDC69" w14:textId="21244A06" w:rsidR="0047613B" w:rsidRDefault="008731FE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3F5344">
        <w:rPr>
          <w:rFonts w:ascii="Times New Roman" w:hAnsi="Times New Roman" w:cs="Times New Roman"/>
        </w:rPr>
        <w:t>aggressive goals = higher chance for unethical behavior</w:t>
      </w:r>
    </w:p>
    <w:p w14:paraId="08389CDA" w14:textId="79002013" w:rsidR="008731FE" w:rsidRDefault="008731FE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-Strong oversight, cost of cheating greater than benefits</w:t>
      </w:r>
    </w:p>
    <w:p w14:paraId="7EE61469" w14:textId="77777777" w:rsidR="008731FE" w:rsidRDefault="008731FE" w:rsidP="008628A4">
      <w:pPr>
        <w:rPr>
          <w:rFonts w:ascii="Times New Roman" w:hAnsi="Times New Roman" w:cs="Times New Roman"/>
        </w:rPr>
      </w:pPr>
    </w:p>
    <w:p w14:paraId="2069AFB6" w14:textId="77777777" w:rsidR="008731FE" w:rsidRDefault="008731FE" w:rsidP="008628A4">
      <w:pPr>
        <w:rPr>
          <w:rFonts w:ascii="Times New Roman" w:hAnsi="Times New Roman" w:cs="Times New Roman"/>
        </w:rPr>
      </w:pPr>
    </w:p>
    <w:p w14:paraId="1AE5238F" w14:textId="649D9AF0" w:rsidR="003F5344" w:rsidRPr="009626A8" w:rsidRDefault="009626A8" w:rsidP="008628A4">
      <w:pPr>
        <w:rPr>
          <w:rFonts w:ascii="Times New Roman" w:hAnsi="Times New Roman" w:cs="Times New Roman"/>
          <w:b/>
        </w:rPr>
      </w:pPr>
      <w:r w:rsidRPr="009626A8">
        <w:rPr>
          <w:rFonts w:ascii="Times New Roman" w:hAnsi="Times New Roman" w:cs="Times New Roman"/>
          <w:b/>
        </w:rPr>
        <w:t>Midterm Review</w:t>
      </w:r>
    </w:p>
    <w:p w14:paraId="4B82717B" w14:textId="77777777" w:rsidR="00E646C6" w:rsidRDefault="00E646C6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Breakdown-</w:t>
      </w:r>
    </w:p>
    <w:p w14:paraId="018EF6C5" w14:textId="66484868" w:rsidR="009626A8" w:rsidRDefault="009626A8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 multiple choices, 6 short answers </w:t>
      </w:r>
    </w:p>
    <w:p w14:paraId="1405FF32" w14:textId="58D8DC51" w:rsidR="009626A8" w:rsidRDefault="009626A8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MNT 203</w:t>
      </w:r>
    </w:p>
    <w:p w14:paraId="086787B6" w14:textId="77777777" w:rsidR="00E646C6" w:rsidRDefault="00E646C6" w:rsidP="008628A4">
      <w:pPr>
        <w:rPr>
          <w:rFonts w:ascii="Times New Roman" w:hAnsi="Times New Roman" w:cs="Times New Roman"/>
        </w:rPr>
      </w:pPr>
    </w:p>
    <w:p w14:paraId="7E0EBDFB" w14:textId="5CAEC3E2" w:rsidR="00E646C6" w:rsidRDefault="00E646C6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Tips-</w:t>
      </w:r>
    </w:p>
    <w:p w14:paraId="169B3E39" w14:textId="32DAA137" w:rsidR="00E646C6" w:rsidRDefault="00E646C6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Review ted talks/ other class vids</w:t>
      </w:r>
    </w:p>
    <w:p w14:paraId="379D9144" w14:textId="16A2AD73" w:rsidR="00E646C6" w:rsidRDefault="00F52937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Understand key terms</w:t>
      </w:r>
    </w:p>
    <w:p w14:paraId="6C19035B" w14:textId="77777777" w:rsidR="00F52937" w:rsidRDefault="00F52937" w:rsidP="008628A4">
      <w:pPr>
        <w:rPr>
          <w:rFonts w:ascii="Times New Roman" w:hAnsi="Times New Roman" w:cs="Times New Roman"/>
        </w:rPr>
      </w:pPr>
    </w:p>
    <w:p w14:paraId="0D4DCBF3" w14:textId="4938F74F" w:rsidR="009626A8" w:rsidRPr="00D6080E" w:rsidRDefault="009626A8" w:rsidP="008628A4">
      <w:pPr>
        <w:rPr>
          <w:rFonts w:ascii="Times New Roman" w:hAnsi="Times New Roman" w:cs="Times New Roman"/>
          <w:b/>
          <w:u w:val="single"/>
        </w:rPr>
      </w:pPr>
      <w:r w:rsidRPr="00D6080E">
        <w:rPr>
          <w:rFonts w:ascii="Times New Roman" w:hAnsi="Times New Roman" w:cs="Times New Roman"/>
          <w:b/>
          <w:u w:val="single"/>
        </w:rPr>
        <w:t>Chapter 1</w:t>
      </w:r>
    </w:p>
    <w:p w14:paraId="06E2C1EA" w14:textId="5B1DC371" w:rsidR="009626A8" w:rsidRDefault="00554CE8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-Goals of OB</w:t>
      </w:r>
    </w:p>
    <w:p w14:paraId="281C2756" w14:textId="60D201D3" w:rsidR="00554CE8" w:rsidRDefault="00554CE8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-Level of Analysis</w:t>
      </w:r>
    </w:p>
    <w:p w14:paraId="1FDF9E8B" w14:textId="6803D767" w:rsidR="00554CE8" w:rsidRDefault="00554CE8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-Organizations and organizational behavior</w:t>
      </w:r>
    </w:p>
    <w:p w14:paraId="739CF8DB" w14:textId="27B3969F" w:rsidR="00554CE8" w:rsidRDefault="000F3F94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-Definition and goals of OB</w:t>
      </w:r>
    </w:p>
    <w:p w14:paraId="4C2AF987" w14:textId="2190FC06" w:rsidR="000F3F94" w:rsidRDefault="00E76159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-Research Methods (terms)</w:t>
      </w:r>
    </w:p>
    <w:p w14:paraId="3169F717" w14:textId="56345031" w:rsidR="009626A8" w:rsidRDefault="00E76159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-Evidence-based management </w:t>
      </w:r>
    </w:p>
    <w:p w14:paraId="611B2F19" w14:textId="29747641" w:rsidR="009626A8" w:rsidRPr="00D6080E" w:rsidRDefault="009626A8" w:rsidP="009626A8">
      <w:pPr>
        <w:rPr>
          <w:rFonts w:ascii="Times New Roman" w:hAnsi="Times New Roman" w:cs="Times New Roman"/>
          <w:b/>
          <w:u w:val="single"/>
        </w:rPr>
      </w:pPr>
      <w:r w:rsidRPr="00D6080E">
        <w:rPr>
          <w:rFonts w:ascii="Times New Roman" w:hAnsi="Times New Roman" w:cs="Times New Roman"/>
          <w:b/>
          <w:u w:val="single"/>
        </w:rPr>
        <w:t>Chapter 2</w:t>
      </w:r>
    </w:p>
    <w:p w14:paraId="4435DAE4" w14:textId="7F5C49AC" w:rsidR="009626A8" w:rsidRDefault="00CF57CD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-Elements of job performance</w:t>
      </w:r>
    </w:p>
    <w:p w14:paraId="193E1FF2" w14:textId="3304CA42" w:rsidR="00CF57CD" w:rsidRDefault="00CF57CD" w:rsidP="00CF57CD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-results</w:t>
      </w:r>
      <w:r>
        <w:rPr>
          <w:rFonts w:ascii="Times New Roman" w:hAnsi="Times New Roman" w:cs="Times New Roman"/>
        </w:rPr>
        <w:tab/>
      </w:r>
    </w:p>
    <w:p w14:paraId="1283459F" w14:textId="3956A965" w:rsidR="00CF57CD" w:rsidRDefault="00CF57CD" w:rsidP="00CF57CD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-behaviors</w:t>
      </w:r>
    </w:p>
    <w:p w14:paraId="51DA28A8" w14:textId="21447C62" w:rsidR="00CF57CD" w:rsidRDefault="00CF57CD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-Total Performance</w:t>
      </w:r>
    </w:p>
    <w:p w14:paraId="59D025BC" w14:textId="39E8E2B4" w:rsidR="00CF57CD" w:rsidRDefault="00CF57CD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-Task performance</w:t>
      </w:r>
    </w:p>
    <w:p w14:paraId="42B9ABA2" w14:textId="67FA42D6" w:rsidR="0092787E" w:rsidRDefault="0092787E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-Routine, adaptive, creative</w:t>
      </w:r>
    </w:p>
    <w:p w14:paraId="5B648255" w14:textId="2529F1CA" w:rsidR="00CF57CD" w:rsidRDefault="00CF57CD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-Citizenship behaviors</w:t>
      </w:r>
    </w:p>
    <w:p w14:paraId="06E2F58B" w14:textId="353AEA93" w:rsidR="0092787E" w:rsidRDefault="0092787E" w:rsidP="0092787E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-Helping, Courtesy, Sportsmanship, voice, civic virtue, </w:t>
      </w:r>
      <w:proofErr w:type="spellStart"/>
      <w:r>
        <w:rPr>
          <w:rFonts w:ascii="Times New Roman" w:hAnsi="Times New Roman" w:cs="Times New Roman"/>
        </w:rPr>
        <w:t>boosterism</w:t>
      </w:r>
      <w:proofErr w:type="spellEnd"/>
    </w:p>
    <w:p w14:paraId="364DD57A" w14:textId="4F4F90C4" w:rsidR="00CF57CD" w:rsidRDefault="00CF57CD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>-Counterproductive behavior</w:t>
      </w:r>
    </w:p>
    <w:p w14:paraId="6AEABCDA" w14:textId="02E3E1F1" w:rsidR="009626A8" w:rsidRDefault="0092787E" w:rsidP="0092787E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-Political deviance, personal aggression, production deviance, property deviance</w:t>
      </w:r>
    </w:p>
    <w:p w14:paraId="44404076" w14:textId="73E96C4F" w:rsidR="009626A8" w:rsidRPr="00D6080E" w:rsidRDefault="009626A8" w:rsidP="009626A8">
      <w:pPr>
        <w:rPr>
          <w:rFonts w:ascii="Times New Roman" w:hAnsi="Times New Roman" w:cs="Times New Roman"/>
          <w:b/>
          <w:u w:val="single"/>
        </w:rPr>
      </w:pPr>
      <w:r w:rsidRPr="00D6080E">
        <w:rPr>
          <w:rFonts w:ascii="Times New Roman" w:hAnsi="Times New Roman" w:cs="Times New Roman"/>
          <w:b/>
          <w:u w:val="single"/>
        </w:rPr>
        <w:t>Chapter 3</w:t>
      </w:r>
    </w:p>
    <w:p w14:paraId="4A5BF12E" w14:textId="5F411EFC" w:rsidR="009626A8" w:rsidRDefault="003D69F6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-Organizational commitment</w:t>
      </w:r>
    </w:p>
    <w:p w14:paraId="40A6EF8F" w14:textId="3ED6E15A" w:rsidR="003D69F6" w:rsidRDefault="003D69F6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-knows forms, definitions, and mechanisms</w:t>
      </w:r>
    </w:p>
    <w:p w14:paraId="54901CE6" w14:textId="2E6ECEA0" w:rsidR="003D69F6" w:rsidRDefault="003D69F6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-Affective</w:t>
      </w:r>
    </w:p>
    <w:p w14:paraId="31F8BCC6" w14:textId="5F235224" w:rsidR="003D69F6" w:rsidRDefault="003D69F6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-erosion, social influence models</w:t>
      </w:r>
    </w:p>
    <w:p w14:paraId="6BF989AB" w14:textId="1BF35DE8" w:rsidR="003D69F6" w:rsidRDefault="003D69F6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-Normative</w:t>
      </w:r>
    </w:p>
    <w:p w14:paraId="69131401" w14:textId="08535E34" w:rsidR="003D69F6" w:rsidRDefault="003D69F6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-Continuance</w:t>
      </w:r>
    </w:p>
    <w:p w14:paraId="62664434" w14:textId="346078B8" w:rsidR="003D69F6" w:rsidRDefault="003D69F6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-alternatives, embeddedness</w:t>
      </w:r>
    </w:p>
    <w:p w14:paraId="21963DA1" w14:textId="77777777" w:rsidR="00B34272" w:rsidRDefault="00B34272" w:rsidP="008628A4">
      <w:pPr>
        <w:rPr>
          <w:rFonts w:ascii="Times New Roman" w:hAnsi="Times New Roman" w:cs="Times New Roman"/>
        </w:rPr>
      </w:pPr>
    </w:p>
    <w:p w14:paraId="0151A62B" w14:textId="54CEDEFE" w:rsidR="003D69F6" w:rsidRDefault="003D69F6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34272">
        <w:rPr>
          <w:rFonts w:ascii="Times New Roman" w:hAnsi="Times New Roman" w:cs="Times New Roman"/>
        </w:rPr>
        <w:t>Responses to negative work events</w:t>
      </w:r>
    </w:p>
    <w:p w14:paraId="7EEBEB34" w14:textId="5D7E7DF1" w:rsidR="00B34272" w:rsidRDefault="00B34272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-voice, loyalty, neglect, exit</w:t>
      </w:r>
    </w:p>
    <w:p w14:paraId="2EA7180D" w14:textId="1801253D" w:rsidR="00B34272" w:rsidRDefault="00B34272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-Withdrawal </w:t>
      </w:r>
    </w:p>
    <w:p w14:paraId="7EFE421E" w14:textId="2892C4D7" w:rsidR="00B34272" w:rsidRDefault="00B34272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-psychological, physical</w:t>
      </w:r>
    </w:p>
    <w:p w14:paraId="1BC714F2" w14:textId="2FAE8BC2" w:rsidR="00B34272" w:rsidRDefault="00B34272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-Trends that influence commitment (book)</w:t>
      </w:r>
    </w:p>
    <w:p w14:paraId="5F8D7F6B" w14:textId="5CED0497" w:rsidR="009626A8" w:rsidRPr="009626A8" w:rsidRDefault="009626A8" w:rsidP="009626A8">
      <w:pPr>
        <w:rPr>
          <w:rFonts w:ascii="Times New Roman" w:hAnsi="Times New Roman" w:cs="Times New Roman"/>
          <w:u w:val="single"/>
        </w:rPr>
      </w:pPr>
      <w:r w:rsidRPr="009626A8">
        <w:rPr>
          <w:rFonts w:ascii="Times New Roman" w:hAnsi="Times New Roman" w:cs="Times New Roman"/>
          <w:u w:val="single"/>
        </w:rPr>
        <w:t>Chapter 4</w:t>
      </w:r>
    </w:p>
    <w:p w14:paraId="2FF542EA" w14:textId="63A734F0" w:rsidR="00D6080E" w:rsidRDefault="00D6080E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-Definition</w:t>
      </w:r>
    </w:p>
    <w:p w14:paraId="179C564B" w14:textId="3FB71D92" w:rsidR="00D6080E" w:rsidRDefault="00D6080E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-Big five factors of personality (CANOE):</w:t>
      </w:r>
    </w:p>
    <w:p w14:paraId="20A6D626" w14:textId="252AAE0C" w:rsidR="00D6080E" w:rsidRDefault="00D6080E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bookmarkStart w:id="0" w:name="_GoBack"/>
      <w:r>
        <w:rPr>
          <w:rFonts w:ascii="Times New Roman" w:hAnsi="Times New Roman" w:cs="Times New Roman"/>
        </w:rPr>
        <w:t>-Conscientiousness</w:t>
      </w:r>
    </w:p>
    <w:p w14:paraId="1957C383" w14:textId="71AA0A11" w:rsidR="00D6080E" w:rsidRDefault="00D6080E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-Agreeableness</w:t>
      </w:r>
    </w:p>
    <w:p w14:paraId="56F43535" w14:textId="7BC098BE" w:rsidR="00D6080E" w:rsidRDefault="00D6080E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-Neuroticism</w:t>
      </w:r>
    </w:p>
    <w:p w14:paraId="235129E2" w14:textId="6155895E" w:rsidR="00D6080E" w:rsidRDefault="00D6080E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-Openness to Experience</w:t>
      </w:r>
    </w:p>
    <w:p w14:paraId="26B0A277" w14:textId="2983C8B2" w:rsidR="00D6080E" w:rsidRDefault="00D6080E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-Extraversion</w:t>
      </w:r>
    </w:p>
    <w:bookmarkEnd w:id="0"/>
    <w:p w14:paraId="525E1512" w14:textId="77777777" w:rsidR="009626A8" w:rsidRDefault="009626A8" w:rsidP="008628A4">
      <w:pPr>
        <w:rPr>
          <w:rFonts w:ascii="Times New Roman" w:hAnsi="Times New Roman" w:cs="Times New Roman"/>
        </w:rPr>
      </w:pPr>
    </w:p>
    <w:p w14:paraId="41667E4F" w14:textId="77777777" w:rsidR="00FE4609" w:rsidRDefault="00FE4609" w:rsidP="008628A4">
      <w:pPr>
        <w:rPr>
          <w:rFonts w:ascii="Times New Roman" w:hAnsi="Times New Roman" w:cs="Times New Roman"/>
        </w:rPr>
      </w:pPr>
    </w:p>
    <w:p w14:paraId="7EADDC1F" w14:textId="027AF06F" w:rsidR="00FE4609" w:rsidRDefault="00FE4609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-Big 5 and</w:t>
      </w:r>
    </w:p>
    <w:p w14:paraId="6EE280FA" w14:textId="19D4E01B" w:rsidR="00FE4609" w:rsidRDefault="00FE4609" w:rsidP="00FE460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-Task performance, Citizenship behaviors, counterproductive work behavior, training</w:t>
      </w:r>
    </w:p>
    <w:p w14:paraId="14086815" w14:textId="64C29250" w:rsidR="00FE4609" w:rsidRDefault="00FE4609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-Situational Strength </w:t>
      </w:r>
    </w:p>
    <w:p w14:paraId="16A61A31" w14:textId="45525734" w:rsidR="00FE4609" w:rsidRDefault="00FE4609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-Other traits: Self-monitoring, positive/negative affect, self-esteem, generalized, self-efficacy</w:t>
      </w:r>
    </w:p>
    <w:p w14:paraId="02E82D87" w14:textId="77777777" w:rsidR="00FE4609" w:rsidRDefault="00FE4609" w:rsidP="008628A4">
      <w:pPr>
        <w:rPr>
          <w:rFonts w:ascii="Times New Roman" w:hAnsi="Times New Roman" w:cs="Times New Roman"/>
        </w:rPr>
      </w:pPr>
    </w:p>
    <w:p w14:paraId="20273A09" w14:textId="003187FD" w:rsidR="00FE4609" w:rsidRDefault="00FE4609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-Values</w:t>
      </w:r>
    </w:p>
    <w:p w14:paraId="1BEA2246" w14:textId="6EA5C34B" w:rsidR="00FE4609" w:rsidRDefault="00FE4609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-Culture</w:t>
      </w:r>
    </w:p>
    <w:p w14:paraId="073A9D00" w14:textId="4850C9F2" w:rsidR="00FE4609" w:rsidRDefault="00FE4609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-Organizational</w:t>
      </w:r>
    </w:p>
    <w:p w14:paraId="68420899" w14:textId="29A371F8" w:rsidR="00FE4609" w:rsidRDefault="00FE4609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-Personal</w:t>
      </w:r>
    </w:p>
    <w:p w14:paraId="5E602620" w14:textId="7E57F07C" w:rsidR="00FE4609" w:rsidRDefault="00FE4609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0704CDA1" w14:textId="6E8FA215" w:rsidR="001B1122" w:rsidRDefault="001B1122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-Abilities</w:t>
      </w:r>
    </w:p>
    <w:p w14:paraId="5E51434C" w14:textId="0C054A45" w:rsidR="001B1122" w:rsidRDefault="001B1122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-Cognitive ability</w:t>
      </w:r>
    </w:p>
    <w:p w14:paraId="1749F9EA" w14:textId="6E7FE2BD" w:rsidR="001B1122" w:rsidRDefault="001B1122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-Emotional ability</w:t>
      </w:r>
    </w:p>
    <w:p w14:paraId="41FEFEC0" w14:textId="3B2A6871" w:rsidR="001B1122" w:rsidRDefault="001B1122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-Physical</w:t>
      </w:r>
    </w:p>
    <w:p w14:paraId="0B0B325D" w14:textId="0BD5F24B" w:rsidR="009626A8" w:rsidRPr="00D6080E" w:rsidRDefault="009626A8" w:rsidP="009626A8">
      <w:pPr>
        <w:rPr>
          <w:rFonts w:ascii="Times New Roman" w:hAnsi="Times New Roman" w:cs="Times New Roman"/>
          <w:b/>
          <w:u w:val="single"/>
        </w:rPr>
      </w:pPr>
      <w:r w:rsidRPr="00D6080E">
        <w:rPr>
          <w:rFonts w:ascii="Times New Roman" w:hAnsi="Times New Roman" w:cs="Times New Roman"/>
          <w:b/>
          <w:u w:val="single"/>
        </w:rPr>
        <w:t>Chapter 5</w:t>
      </w:r>
    </w:p>
    <w:p w14:paraId="7E5B2E46" w14:textId="6D33E546" w:rsidR="009626A8" w:rsidRDefault="00103B68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-Definition of (general) attitudes</w:t>
      </w:r>
    </w:p>
    <w:p w14:paraId="0EAFB0DB" w14:textId="0DC3A1E7" w:rsidR="00624412" w:rsidRDefault="00624412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-ABC’s of attitude</w:t>
      </w:r>
    </w:p>
    <w:p w14:paraId="3CCBB036" w14:textId="75883D77" w:rsidR="00103B68" w:rsidRDefault="00103B68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14300C">
        <w:rPr>
          <w:rFonts w:ascii="Times New Roman" w:hAnsi="Times New Roman" w:cs="Times New Roman"/>
        </w:rPr>
        <w:t>Definition of job satisfaction</w:t>
      </w:r>
    </w:p>
    <w:p w14:paraId="67334711" w14:textId="77777777" w:rsidR="0014300C" w:rsidRDefault="0014300C" w:rsidP="008628A4">
      <w:pPr>
        <w:rPr>
          <w:rFonts w:ascii="Times New Roman" w:hAnsi="Times New Roman" w:cs="Times New Roman"/>
        </w:rPr>
      </w:pPr>
    </w:p>
    <w:p w14:paraId="0BFC9FB9" w14:textId="0AF4AB7F" w:rsidR="0014300C" w:rsidRDefault="0014300C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-Determinants of satisfactions</w:t>
      </w:r>
    </w:p>
    <w:p w14:paraId="06AB0674" w14:textId="7EB21497" w:rsidR="0014300C" w:rsidRDefault="0014300C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-disposition</w:t>
      </w:r>
    </w:p>
    <w:p w14:paraId="6763E76C" w14:textId="1D4BBB58" w:rsidR="0014300C" w:rsidRDefault="0014300C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-value fulfillment (value-percept theory)</w:t>
      </w:r>
    </w:p>
    <w:p w14:paraId="10CCD673" w14:textId="26E08735" w:rsidR="0014300C" w:rsidRDefault="00624412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-5 facets of satisfaction</w:t>
      </w:r>
    </w:p>
    <w:p w14:paraId="1C4BE6C3" w14:textId="581A1A3F" w:rsidR="00624412" w:rsidRDefault="00624412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-Job </w:t>
      </w:r>
      <w:r w:rsidR="00FC38E5">
        <w:rPr>
          <w:rFonts w:ascii="Times New Roman" w:hAnsi="Times New Roman" w:cs="Times New Roman"/>
        </w:rPr>
        <w:t>Characteristic</w:t>
      </w:r>
      <w:r>
        <w:rPr>
          <w:rFonts w:ascii="Times New Roman" w:hAnsi="Times New Roman" w:cs="Times New Roman"/>
        </w:rPr>
        <w:t xml:space="preserve"> Theory </w:t>
      </w:r>
    </w:p>
    <w:p w14:paraId="4797C1DF" w14:textId="1C9CD2D3" w:rsidR="009626A8" w:rsidRDefault="00FC38E5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-Characteristics:</w:t>
      </w:r>
    </w:p>
    <w:p w14:paraId="7C6DD54D" w14:textId="5BF78E8F" w:rsidR="00FC38E5" w:rsidRDefault="00FC38E5" w:rsidP="005C5AA2">
      <w:pPr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-Variety, identity, significance, autonomy, feedback</w:t>
      </w:r>
      <w:r w:rsidR="005C5AA2">
        <w:rPr>
          <w:rFonts w:ascii="Times New Roman" w:hAnsi="Times New Roman" w:cs="Times New Roman"/>
        </w:rPr>
        <w:t xml:space="preserve"> (</w:t>
      </w:r>
      <w:proofErr w:type="spellStart"/>
      <w:r w:rsidR="005C5AA2">
        <w:rPr>
          <w:rFonts w:ascii="Times New Roman" w:hAnsi="Times New Roman" w:cs="Times New Roman"/>
        </w:rPr>
        <w:t>feedback</w:t>
      </w:r>
      <w:proofErr w:type="spellEnd"/>
      <w:r w:rsidR="005C5AA2">
        <w:rPr>
          <w:rFonts w:ascii="Times New Roman" w:hAnsi="Times New Roman" w:cs="Times New Roman"/>
        </w:rPr>
        <w:t xml:space="preserve"> from the job, not the supervisor)</w:t>
      </w:r>
    </w:p>
    <w:p w14:paraId="4750B933" w14:textId="379E2708" w:rsidR="00FC38E5" w:rsidRDefault="00FC38E5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-Critical psychological states:</w:t>
      </w:r>
    </w:p>
    <w:p w14:paraId="1971A39B" w14:textId="0D5F3C6A" w:rsidR="00FC38E5" w:rsidRDefault="00FC38E5" w:rsidP="00FC38E5">
      <w:pPr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-meaningfulness of the work, responsibility of outcomes, knowledge of results</w:t>
      </w:r>
    </w:p>
    <w:p w14:paraId="199D619D" w14:textId="40C2E899" w:rsidR="00FC38E5" w:rsidRDefault="007A7D50" w:rsidP="00FC38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-Fill out the questionnaire at the end of the chapter </w:t>
      </w:r>
    </w:p>
    <w:p w14:paraId="10620F0D" w14:textId="77777777" w:rsidR="007A7D50" w:rsidRDefault="007A7D50" w:rsidP="00FC38E5">
      <w:pPr>
        <w:rPr>
          <w:rFonts w:ascii="Times New Roman" w:hAnsi="Times New Roman" w:cs="Times New Roman"/>
        </w:rPr>
      </w:pPr>
    </w:p>
    <w:p w14:paraId="1CE8148E" w14:textId="79AA57B1" w:rsidR="007A7D50" w:rsidRDefault="007A7D50" w:rsidP="00FC38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-Determinants of satisfaction</w:t>
      </w:r>
    </w:p>
    <w:p w14:paraId="0E695339" w14:textId="08E03D9C" w:rsidR="007A7D50" w:rsidRDefault="007A7D50" w:rsidP="00FC38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-Moods and emotions</w:t>
      </w:r>
    </w:p>
    <w:p w14:paraId="16F32507" w14:textId="1DA848C4" w:rsidR="007A7D50" w:rsidRDefault="007A7D50" w:rsidP="00FC38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-Affective events theory</w:t>
      </w:r>
    </w:p>
    <w:p w14:paraId="47766E37" w14:textId="77777777" w:rsidR="00D6080E" w:rsidRDefault="00D6080E" w:rsidP="00FC38E5">
      <w:pPr>
        <w:rPr>
          <w:rFonts w:ascii="Times New Roman" w:hAnsi="Times New Roman" w:cs="Times New Roman"/>
        </w:rPr>
      </w:pPr>
    </w:p>
    <w:p w14:paraId="6F1D89E1" w14:textId="6CB034E9" w:rsidR="00D6080E" w:rsidRDefault="00D6080E" w:rsidP="00FC38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-Measuring Job Satisfaction</w:t>
      </w:r>
    </w:p>
    <w:p w14:paraId="256F08BA" w14:textId="77777777" w:rsidR="00D6080E" w:rsidRDefault="00D6080E" w:rsidP="009626A8">
      <w:pPr>
        <w:rPr>
          <w:rFonts w:ascii="Times New Roman" w:hAnsi="Times New Roman" w:cs="Times New Roman"/>
        </w:rPr>
      </w:pPr>
    </w:p>
    <w:p w14:paraId="3EEAC94D" w14:textId="50397626" w:rsidR="00D6080E" w:rsidRPr="00D6080E" w:rsidRDefault="00D6080E" w:rsidP="009626A8">
      <w:pPr>
        <w:rPr>
          <w:rFonts w:ascii="Times New Roman" w:hAnsi="Times New Roman" w:cs="Times New Roman"/>
        </w:rPr>
      </w:pPr>
      <w:r w:rsidRPr="00D6080E">
        <w:rPr>
          <w:rFonts w:ascii="Times New Roman" w:hAnsi="Times New Roman" w:cs="Times New Roman"/>
        </w:rPr>
        <w:t>-Emotional labor, emotional contagion</w:t>
      </w:r>
    </w:p>
    <w:p w14:paraId="18BD4E1A" w14:textId="29BCEE21" w:rsidR="009626A8" w:rsidRPr="00F93330" w:rsidRDefault="009626A8" w:rsidP="009626A8">
      <w:pPr>
        <w:rPr>
          <w:rFonts w:ascii="Times New Roman" w:hAnsi="Times New Roman" w:cs="Times New Roman"/>
          <w:b/>
          <w:u w:val="single"/>
        </w:rPr>
      </w:pPr>
      <w:r w:rsidRPr="00F93330">
        <w:rPr>
          <w:rFonts w:ascii="Times New Roman" w:hAnsi="Times New Roman" w:cs="Times New Roman"/>
          <w:b/>
          <w:u w:val="single"/>
        </w:rPr>
        <w:t>Chapter 6</w:t>
      </w:r>
    </w:p>
    <w:p w14:paraId="23F568AC" w14:textId="3AD2775A" w:rsidR="009626A8" w:rsidRDefault="001B1122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-The Stress Process</w:t>
      </w:r>
    </w:p>
    <w:p w14:paraId="64F59396" w14:textId="3873F0B7" w:rsidR="001B1122" w:rsidRDefault="001B1122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-Primary Appraisal vs Secondary</w:t>
      </w:r>
    </w:p>
    <w:p w14:paraId="6DFFBD57" w14:textId="647F8871" w:rsidR="001B1122" w:rsidRDefault="001B1122" w:rsidP="008628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-Stressors </w:t>
      </w:r>
    </w:p>
    <w:p w14:paraId="27B29797" w14:textId="145C3FCF" w:rsidR="001B1122" w:rsidRDefault="001B1122" w:rsidP="001B1122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-Work Hindrance: Role overload</w:t>
      </w:r>
    </w:p>
    <w:p w14:paraId="27BE77BB" w14:textId="3208ACFC" w:rsidR="001B1122" w:rsidRDefault="001B1122" w:rsidP="001B1122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-Work Challenge: Time pressure</w:t>
      </w:r>
    </w:p>
    <w:p w14:paraId="72BBEB6F" w14:textId="1CDDE7DE" w:rsidR="001B1122" w:rsidRDefault="001B1122" w:rsidP="001B1122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-Non-Work Hindrance: Negative life events</w:t>
      </w:r>
    </w:p>
    <w:p w14:paraId="37399E20" w14:textId="78622F25" w:rsidR="001B1122" w:rsidRDefault="001B1122" w:rsidP="001B1122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-Non-Work Challenge: </w:t>
      </w:r>
      <w:r w:rsidR="002D64B3">
        <w:rPr>
          <w:rFonts w:ascii="Times New Roman" w:hAnsi="Times New Roman" w:cs="Times New Roman"/>
        </w:rPr>
        <w:t>Family time demands</w:t>
      </w:r>
    </w:p>
    <w:p w14:paraId="69B7998C" w14:textId="77777777" w:rsidR="002D64B3" w:rsidRDefault="002D64B3" w:rsidP="002D64B3">
      <w:pPr>
        <w:rPr>
          <w:rFonts w:ascii="Times New Roman" w:hAnsi="Times New Roman" w:cs="Times New Roman"/>
        </w:rPr>
      </w:pPr>
    </w:p>
    <w:p w14:paraId="438A7A7C" w14:textId="66B458EC" w:rsidR="002D64B3" w:rsidRDefault="002D64B3" w:rsidP="002D64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-Strains</w:t>
      </w:r>
    </w:p>
    <w:p w14:paraId="2FC45184" w14:textId="35FA5678" w:rsidR="002D64B3" w:rsidRDefault="002D64B3" w:rsidP="002D64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-Psychological, physical, behavioral</w:t>
      </w:r>
    </w:p>
    <w:p w14:paraId="5FD41109" w14:textId="07B48587" w:rsidR="00F919FD" w:rsidRDefault="00F919FD" w:rsidP="002D64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-Coping</w:t>
      </w:r>
    </w:p>
    <w:p w14:paraId="659E5F22" w14:textId="01661926" w:rsidR="00F919FD" w:rsidRDefault="00F919FD" w:rsidP="002D64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-Problem-focused vs emotion focused; behavioral vs cognitive method</w:t>
      </w:r>
    </w:p>
    <w:p w14:paraId="44DF68F9" w14:textId="08C13621" w:rsidR="00F919FD" w:rsidRDefault="00F919FD" w:rsidP="002D64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-Reducing and managing stress</w:t>
      </w:r>
    </w:p>
    <w:p w14:paraId="48B513EC" w14:textId="77777777" w:rsidR="00F919FD" w:rsidRDefault="00F919FD" w:rsidP="002D64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-Work planning; Work Training</w:t>
      </w:r>
    </w:p>
    <w:p w14:paraId="49CAEBB4" w14:textId="73E0DF37" w:rsidR="00F919FD" w:rsidRDefault="00F919FD" w:rsidP="002D64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-Type A Behavior pattern (book) </w:t>
      </w:r>
    </w:p>
    <w:p w14:paraId="6FDD334D" w14:textId="77777777" w:rsidR="009626A8" w:rsidRDefault="009626A8" w:rsidP="008628A4">
      <w:pPr>
        <w:rPr>
          <w:rFonts w:ascii="Times New Roman" w:hAnsi="Times New Roman" w:cs="Times New Roman"/>
        </w:rPr>
      </w:pPr>
    </w:p>
    <w:p w14:paraId="66DAFECF" w14:textId="7A6E2DBA" w:rsidR="009626A8" w:rsidRPr="00F93330" w:rsidRDefault="009626A8" w:rsidP="009626A8">
      <w:pPr>
        <w:rPr>
          <w:rFonts w:ascii="Times New Roman" w:hAnsi="Times New Roman" w:cs="Times New Roman"/>
          <w:b/>
          <w:u w:val="single"/>
        </w:rPr>
      </w:pPr>
      <w:r w:rsidRPr="00F93330">
        <w:rPr>
          <w:rFonts w:ascii="Times New Roman" w:hAnsi="Times New Roman" w:cs="Times New Roman"/>
          <w:b/>
          <w:u w:val="single"/>
        </w:rPr>
        <w:t>Chapter 7</w:t>
      </w:r>
    </w:p>
    <w:p w14:paraId="50083B62" w14:textId="77741960" w:rsidR="009626A8" w:rsidRDefault="00921925" w:rsidP="009219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-Characteristics</w:t>
      </w:r>
    </w:p>
    <w:p w14:paraId="14E02EE7" w14:textId="28C23216" w:rsidR="00921925" w:rsidRDefault="00921925" w:rsidP="009219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-intensity, persistence, direction, goals</w:t>
      </w:r>
    </w:p>
    <w:p w14:paraId="746FF4EF" w14:textId="77777777" w:rsidR="00921925" w:rsidRDefault="00921925" w:rsidP="00921925">
      <w:pPr>
        <w:rPr>
          <w:rFonts w:ascii="Times New Roman" w:hAnsi="Times New Roman" w:cs="Times New Roman"/>
        </w:rPr>
      </w:pPr>
    </w:p>
    <w:p w14:paraId="3D0838FB" w14:textId="43BB970C" w:rsidR="00921925" w:rsidRDefault="00921925" w:rsidP="009219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What (needs) vs How (process) to motivate</w:t>
      </w:r>
    </w:p>
    <w:p w14:paraId="06146F56" w14:textId="77777777" w:rsidR="00921925" w:rsidRDefault="00921925" w:rsidP="00921925">
      <w:pPr>
        <w:rPr>
          <w:rFonts w:ascii="Times New Roman" w:hAnsi="Times New Roman" w:cs="Times New Roman"/>
        </w:rPr>
      </w:pPr>
    </w:p>
    <w:p w14:paraId="58FFE91E" w14:textId="2C649738" w:rsidR="00921925" w:rsidRDefault="00921925" w:rsidP="009219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-Expectancy Theory</w:t>
      </w:r>
    </w:p>
    <w:p w14:paraId="6C9F0A8C" w14:textId="2A0A0AA6" w:rsidR="00921925" w:rsidRDefault="00921925" w:rsidP="009219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Expectancy, instrumentality, valence</w:t>
      </w:r>
    </w:p>
    <w:p w14:paraId="20922114" w14:textId="77777777" w:rsidR="00911C05" w:rsidRDefault="00911C05" w:rsidP="00921925">
      <w:pPr>
        <w:rPr>
          <w:rFonts w:ascii="Times New Roman" w:hAnsi="Times New Roman" w:cs="Times New Roman"/>
        </w:rPr>
      </w:pPr>
    </w:p>
    <w:p w14:paraId="210BB73D" w14:textId="598150C3" w:rsidR="00911C05" w:rsidRDefault="00911C05" w:rsidP="009219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-Extrinsic vs Intrinsic motivation</w:t>
      </w:r>
    </w:p>
    <w:p w14:paraId="0F762CC9" w14:textId="77777777" w:rsidR="00CF479D" w:rsidRDefault="00CF479D" w:rsidP="00921925">
      <w:pPr>
        <w:rPr>
          <w:rFonts w:ascii="Times New Roman" w:hAnsi="Times New Roman" w:cs="Times New Roman"/>
        </w:rPr>
      </w:pPr>
    </w:p>
    <w:p w14:paraId="43A0CD5F" w14:textId="3D2B3D3B" w:rsidR="00CF479D" w:rsidRDefault="00CF479D" w:rsidP="009219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-Goal Setting Theory</w:t>
      </w:r>
    </w:p>
    <w:p w14:paraId="0AF391C1" w14:textId="5C98F33D" w:rsidR="00CF479D" w:rsidRDefault="00CF479D" w:rsidP="009219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-Specific + Measurable, time sensitive, difficult (not impossible), goal commitment, feedback on progress</w:t>
      </w:r>
    </w:p>
    <w:p w14:paraId="701095DC" w14:textId="77777777" w:rsidR="00F96F95" w:rsidRDefault="00F96F95" w:rsidP="00921925">
      <w:pPr>
        <w:rPr>
          <w:rFonts w:ascii="Times New Roman" w:hAnsi="Times New Roman" w:cs="Times New Roman"/>
        </w:rPr>
      </w:pPr>
    </w:p>
    <w:p w14:paraId="4751FB4D" w14:textId="77777777" w:rsidR="00F96F95" w:rsidRDefault="00F96F95" w:rsidP="00921925">
      <w:pPr>
        <w:rPr>
          <w:rFonts w:ascii="Times New Roman" w:hAnsi="Times New Roman" w:cs="Times New Roman"/>
        </w:rPr>
      </w:pPr>
    </w:p>
    <w:p w14:paraId="0E9E92BC" w14:textId="77777777" w:rsidR="00921925" w:rsidRPr="00153A10" w:rsidRDefault="00921925" w:rsidP="00921925">
      <w:pPr>
        <w:rPr>
          <w:rFonts w:ascii="Times New Roman" w:hAnsi="Times New Roman" w:cs="Times New Roman"/>
        </w:rPr>
      </w:pPr>
    </w:p>
    <w:sectPr w:rsidR="00921925" w:rsidRPr="00153A10">
      <w:footerReference w:type="default" r:id="rId12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74EC1C" w14:textId="77777777" w:rsidR="009D1CF1" w:rsidRDefault="009D1CF1">
      <w:r>
        <w:separator/>
      </w:r>
    </w:p>
    <w:p w14:paraId="1F92B535" w14:textId="77777777" w:rsidR="009D1CF1" w:rsidRDefault="009D1CF1"/>
  </w:endnote>
  <w:endnote w:type="continuationSeparator" w:id="0">
    <w:p w14:paraId="27F0FBAD" w14:textId="77777777" w:rsidR="009D1CF1" w:rsidRDefault="009D1CF1">
      <w:r>
        <w:continuationSeparator/>
      </w:r>
    </w:p>
    <w:p w14:paraId="62F3D8C3" w14:textId="77777777" w:rsidR="009D1CF1" w:rsidRDefault="009D1C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D77EB0" w14:textId="77777777" w:rsidR="00F828F6" w:rsidRDefault="00F8535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11E7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F25C55" w14:textId="77777777" w:rsidR="009D1CF1" w:rsidRDefault="009D1CF1">
      <w:r>
        <w:separator/>
      </w:r>
    </w:p>
    <w:p w14:paraId="26CCD577" w14:textId="77777777" w:rsidR="009D1CF1" w:rsidRDefault="009D1CF1"/>
  </w:footnote>
  <w:footnote w:type="continuationSeparator" w:id="0">
    <w:p w14:paraId="18F3C863" w14:textId="77777777" w:rsidR="009D1CF1" w:rsidRDefault="009D1CF1">
      <w:r>
        <w:continuationSeparator/>
      </w:r>
    </w:p>
    <w:p w14:paraId="5B5B4705" w14:textId="77777777" w:rsidR="009D1CF1" w:rsidRDefault="009D1CF1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2EE6AB9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755121"/>
    <w:multiLevelType w:val="hybridMultilevel"/>
    <w:tmpl w:val="125A569A"/>
    <w:lvl w:ilvl="0" w:tplc="21DA080C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18"/>
    <w:rsid w:val="00010D21"/>
    <w:rsid w:val="00021767"/>
    <w:rsid w:val="00027F95"/>
    <w:rsid w:val="000372BF"/>
    <w:rsid w:val="00082C9F"/>
    <w:rsid w:val="00085D86"/>
    <w:rsid w:val="000864E9"/>
    <w:rsid w:val="000A27D9"/>
    <w:rsid w:val="000C6852"/>
    <w:rsid w:val="000D525B"/>
    <w:rsid w:val="000E24C3"/>
    <w:rsid w:val="000F3F94"/>
    <w:rsid w:val="00103619"/>
    <w:rsid w:val="00103B68"/>
    <w:rsid w:val="00126FAF"/>
    <w:rsid w:val="0014300C"/>
    <w:rsid w:val="00150A1E"/>
    <w:rsid w:val="00153A10"/>
    <w:rsid w:val="0016122D"/>
    <w:rsid w:val="0017382E"/>
    <w:rsid w:val="001812DA"/>
    <w:rsid w:val="001A60A5"/>
    <w:rsid w:val="001A7FAA"/>
    <w:rsid w:val="001B1122"/>
    <w:rsid w:val="001C3C37"/>
    <w:rsid w:val="001D3F58"/>
    <w:rsid w:val="002001C8"/>
    <w:rsid w:val="00200702"/>
    <w:rsid w:val="00232533"/>
    <w:rsid w:val="00245A0F"/>
    <w:rsid w:val="002A0529"/>
    <w:rsid w:val="002B718A"/>
    <w:rsid w:val="002D179D"/>
    <w:rsid w:val="002D64B3"/>
    <w:rsid w:val="0030334F"/>
    <w:rsid w:val="003072D7"/>
    <w:rsid w:val="003270DC"/>
    <w:rsid w:val="00330CCA"/>
    <w:rsid w:val="00345304"/>
    <w:rsid w:val="003732EA"/>
    <w:rsid w:val="003A0215"/>
    <w:rsid w:val="003A5CCB"/>
    <w:rsid w:val="003D69F6"/>
    <w:rsid w:val="003F5344"/>
    <w:rsid w:val="004120B9"/>
    <w:rsid w:val="00423CDB"/>
    <w:rsid w:val="004242D1"/>
    <w:rsid w:val="0047613B"/>
    <w:rsid w:val="00497E55"/>
    <w:rsid w:val="004B15D5"/>
    <w:rsid w:val="004B632D"/>
    <w:rsid w:val="004B7841"/>
    <w:rsid w:val="004E16D1"/>
    <w:rsid w:val="004E332A"/>
    <w:rsid w:val="00542505"/>
    <w:rsid w:val="00552347"/>
    <w:rsid w:val="00552DE9"/>
    <w:rsid w:val="00554CE8"/>
    <w:rsid w:val="00557E83"/>
    <w:rsid w:val="005648C9"/>
    <w:rsid w:val="005A0553"/>
    <w:rsid w:val="005B11E7"/>
    <w:rsid w:val="005C3EB5"/>
    <w:rsid w:val="005C5AA2"/>
    <w:rsid w:val="005F1B44"/>
    <w:rsid w:val="00617CC8"/>
    <w:rsid w:val="00624412"/>
    <w:rsid w:val="0062609A"/>
    <w:rsid w:val="00635711"/>
    <w:rsid w:val="00643FB2"/>
    <w:rsid w:val="0064474D"/>
    <w:rsid w:val="00651963"/>
    <w:rsid w:val="00653170"/>
    <w:rsid w:val="0067075D"/>
    <w:rsid w:val="00683B61"/>
    <w:rsid w:val="00687256"/>
    <w:rsid w:val="0069455B"/>
    <w:rsid w:val="00696294"/>
    <w:rsid w:val="006A0A2D"/>
    <w:rsid w:val="006B2AC7"/>
    <w:rsid w:val="006B5108"/>
    <w:rsid w:val="00707B53"/>
    <w:rsid w:val="007278B7"/>
    <w:rsid w:val="007340BC"/>
    <w:rsid w:val="007474E6"/>
    <w:rsid w:val="007502FC"/>
    <w:rsid w:val="00752978"/>
    <w:rsid w:val="007561A6"/>
    <w:rsid w:val="007A5FA4"/>
    <w:rsid w:val="007A7D50"/>
    <w:rsid w:val="007B0941"/>
    <w:rsid w:val="007B0D9B"/>
    <w:rsid w:val="007C2D16"/>
    <w:rsid w:val="007C333E"/>
    <w:rsid w:val="007D6818"/>
    <w:rsid w:val="007F3077"/>
    <w:rsid w:val="00802593"/>
    <w:rsid w:val="00805B8F"/>
    <w:rsid w:val="00814FBA"/>
    <w:rsid w:val="008164BC"/>
    <w:rsid w:val="00853607"/>
    <w:rsid w:val="008628A4"/>
    <w:rsid w:val="00865EEC"/>
    <w:rsid w:val="008704EA"/>
    <w:rsid w:val="008731FE"/>
    <w:rsid w:val="00874AD2"/>
    <w:rsid w:val="008A6662"/>
    <w:rsid w:val="008D2BC8"/>
    <w:rsid w:val="008D31C8"/>
    <w:rsid w:val="008F4FD2"/>
    <w:rsid w:val="00904F51"/>
    <w:rsid w:val="00911C05"/>
    <w:rsid w:val="00921925"/>
    <w:rsid w:val="0092787E"/>
    <w:rsid w:val="00932E8F"/>
    <w:rsid w:val="00932E96"/>
    <w:rsid w:val="00957133"/>
    <w:rsid w:val="00957BA5"/>
    <w:rsid w:val="009626A8"/>
    <w:rsid w:val="00974848"/>
    <w:rsid w:val="00982DA2"/>
    <w:rsid w:val="00994646"/>
    <w:rsid w:val="009B6E1E"/>
    <w:rsid w:val="009C370D"/>
    <w:rsid w:val="009D1CF1"/>
    <w:rsid w:val="009E548F"/>
    <w:rsid w:val="00A01DEC"/>
    <w:rsid w:val="00A15513"/>
    <w:rsid w:val="00A53803"/>
    <w:rsid w:val="00A57E81"/>
    <w:rsid w:val="00A63FCF"/>
    <w:rsid w:val="00A64360"/>
    <w:rsid w:val="00AA289A"/>
    <w:rsid w:val="00AC310A"/>
    <w:rsid w:val="00AC3CAF"/>
    <w:rsid w:val="00AC79D0"/>
    <w:rsid w:val="00AF46C0"/>
    <w:rsid w:val="00B34272"/>
    <w:rsid w:val="00B438BF"/>
    <w:rsid w:val="00B43F1A"/>
    <w:rsid w:val="00B7627B"/>
    <w:rsid w:val="00B92661"/>
    <w:rsid w:val="00B92E80"/>
    <w:rsid w:val="00B95291"/>
    <w:rsid w:val="00B96C5F"/>
    <w:rsid w:val="00BA02D6"/>
    <w:rsid w:val="00BB049C"/>
    <w:rsid w:val="00BB1691"/>
    <w:rsid w:val="00BC53AE"/>
    <w:rsid w:val="00BC5D2A"/>
    <w:rsid w:val="00BF1557"/>
    <w:rsid w:val="00C02B03"/>
    <w:rsid w:val="00C07CFC"/>
    <w:rsid w:val="00C10D87"/>
    <w:rsid w:val="00C15FD6"/>
    <w:rsid w:val="00C56B4C"/>
    <w:rsid w:val="00C65DC9"/>
    <w:rsid w:val="00C90459"/>
    <w:rsid w:val="00C96532"/>
    <w:rsid w:val="00C96AF8"/>
    <w:rsid w:val="00CA4D27"/>
    <w:rsid w:val="00CA6953"/>
    <w:rsid w:val="00CB2780"/>
    <w:rsid w:val="00CD166A"/>
    <w:rsid w:val="00CD7ABD"/>
    <w:rsid w:val="00CF00B8"/>
    <w:rsid w:val="00CF1ECB"/>
    <w:rsid w:val="00CF2C1D"/>
    <w:rsid w:val="00CF2CEE"/>
    <w:rsid w:val="00CF479D"/>
    <w:rsid w:val="00CF57CD"/>
    <w:rsid w:val="00CF63E3"/>
    <w:rsid w:val="00D00DC9"/>
    <w:rsid w:val="00D202FD"/>
    <w:rsid w:val="00D31D6E"/>
    <w:rsid w:val="00D3769F"/>
    <w:rsid w:val="00D4247C"/>
    <w:rsid w:val="00D522AA"/>
    <w:rsid w:val="00D57A98"/>
    <w:rsid w:val="00D6080E"/>
    <w:rsid w:val="00D75170"/>
    <w:rsid w:val="00D93C97"/>
    <w:rsid w:val="00D97581"/>
    <w:rsid w:val="00DA7684"/>
    <w:rsid w:val="00DB241D"/>
    <w:rsid w:val="00DE5CFC"/>
    <w:rsid w:val="00E007FB"/>
    <w:rsid w:val="00E03770"/>
    <w:rsid w:val="00E140B3"/>
    <w:rsid w:val="00E14597"/>
    <w:rsid w:val="00E17489"/>
    <w:rsid w:val="00E24015"/>
    <w:rsid w:val="00E25014"/>
    <w:rsid w:val="00E33BBC"/>
    <w:rsid w:val="00E646C6"/>
    <w:rsid w:val="00E70535"/>
    <w:rsid w:val="00E74F3A"/>
    <w:rsid w:val="00E76159"/>
    <w:rsid w:val="00E76CBF"/>
    <w:rsid w:val="00E8230D"/>
    <w:rsid w:val="00E865E5"/>
    <w:rsid w:val="00E9716D"/>
    <w:rsid w:val="00EB6230"/>
    <w:rsid w:val="00EF2CFE"/>
    <w:rsid w:val="00EF56F8"/>
    <w:rsid w:val="00EF7BD8"/>
    <w:rsid w:val="00F02716"/>
    <w:rsid w:val="00F12023"/>
    <w:rsid w:val="00F134CA"/>
    <w:rsid w:val="00F15584"/>
    <w:rsid w:val="00F200C5"/>
    <w:rsid w:val="00F2135C"/>
    <w:rsid w:val="00F23608"/>
    <w:rsid w:val="00F41646"/>
    <w:rsid w:val="00F509E9"/>
    <w:rsid w:val="00F52937"/>
    <w:rsid w:val="00F7380D"/>
    <w:rsid w:val="00F828F6"/>
    <w:rsid w:val="00F85351"/>
    <w:rsid w:val="00F919FD"/>
    <w:rsid w:val="00F93330"/>
    <w:rsid w:val="00F96F95"/>
    <w:rsid w:val="00FC38E5"/>
    <w:rsid w:val="00FE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E5804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9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BA02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google.ca/url?sa=i&amp;rct=j&amp;q=&amp;esrc=s&amp;source=images&amp;cd=&amp;ved=0ahUKEwjTrp2ln53WAhUH8IMKHVd9Ba4QjRwIBw&amp;url=https://www.chegg.com/homework-help/figure-2-3-classifies-productive-deviance-political-deviance-chapter-2-problem-4dq-solution-9780077524647-exc&amp;psig=AFQjCNHRAK0wnry4C72ENjwk85OFENL9WA&amp;ust=1505223136139782" TargetMode="External"/><Relationship Id="rId9" Type="http://schemas.openxmlformats.org/officeDocument/2006/relationships/image" Target="media/image1.png"/><Relationship Id="rId10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gregwood/Library/Containers/com.microsoft.Word/Data/Library/Caches/1033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2BDBB32-9857-854F-A391-705E80195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280</TotalTime>
  <Pages>21</Pages>
  <Words>1729</Words>
  <Characters>9861</Characters>
  <Application>Microsoft Macintosh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Wood</dc:creator>
  <cp:keywords/>
  <dc:description/>
  <cp:lastModifiedBy>Greg Wood</cp:lastModifiedBy>
  <cp:revision>83</cp:revision>
  <dcterms:created xsi:type="dcterms:W3CDTF">2017-09-14T14:02:00Z</dcterms:created>
  <dcterms:modified xsi:type="dcterms:W3CDTF">2017-10-15T02:21:00Z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