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2EBAA7" w14:textId="77777777" w:rsidR="005600F9" w:rsidRDefault="005600F9"/>
    <w:p w14:paraId="5EBB4C71" w14:textId="77777777" w:rsidR="00D044C4" w:rsidRDefault="00D044C4" w:rsidP="00D044C4">
      <w:pPr>
        <w:pStyle w:val="ListParagraph"/>
        <w:numPr>
          <w:ilvl w:val="0"/>
          <w:numId w:val="2"/>
        </w:numPr>
        <w:rPr>
          <w:sz w:val="30"/>
          <w:szCs w:val="30"/>
        </w:rPr>
      </w:pPr>
      <w:r>
        <w:rPr>
          <w:sz w:val="30"/>
          <w:szCs w:val="30"/>
        </w:rPr>
        <w:t>DGD- 25%</w:t>
      </w:r>
    </w:p>
    <w:p w14:paraId="52707898" w14:textId="77777777" w:rsidR="00D044C4" w:rsidRDefault="00D044C4" w:rsidP="00D044C4">
      <w:pPr>
        <w:pStyle w:val="ListParagraph"/>
        <w:numPr>
          <w:ilvl w:val="0"/>
          <w:numId w:val="2"/>
        </w:numPr>
        <w:rPr>
          <w:sz w:val="30"/>
          <w:szCs w:val="30"/>
        </w:rPr>
      </w:pPr>
      <w:r>
        <w:rPr>
          <w:sz w:val="30"/>
          <w:szCs w:val="30"/>
        </w:rPr>
        <w:t xml:space="preserve">2 cases and 2 presentations </w:t>
      </w:r>
    </w:p>
    <w:p w14:paraId="3FCF4E7D" w14:textId="77777777" w:rsidR="00207CF1" w:rsidRDefault="00207CF1" w:rsidP="00D044C4">
      <w:pPr>
        <w:rPr>
          <w:sz w:val="30"/>
          <w:szCs w:val="30"/>
        </w:rPr>
      </w:pPr>
    </w:p>
    <w:p w14:paraId="0F02E123" w14:textId="77777777" w:rsidR="00D044C4" w:rsidRDefault="00D044C4" w:rsidP="00D044C4">
      <w:pPr>
        <w:rPr>
          <w:sz w:val="30"/>
          <w:szCs w:val="30"/>
        </w:rPr>
      </w:pPr>
      <w:r>
        <w:rPr>
          <w:sz w:val="30"/>
          <w:szCs w:val="30"/>
        </w:rPr>
        <w:t>Case 1- 4%</w:t>
      </w:r>
    </w:p>
    <w:p w14:paraId="7C83B961" w14:textId="77777777" w:rsidR="00D044C4" w:rsidRDefault="00D044C4" w:rsidP="00D044C4">
      <w:pPr>
        <w:rPr>
          <w:sz w:val="30"/>
          <w:szCs w:val="30"/>
        </w:rPr>
      </w:pPr>
      <w:r>
        <w:rPr>
          <w:sz w:val="30"/>
          <w:szCs w:val="30"/>
        </w:rPr>
        <w:t>Presentation 1- 4%</w:t>
      </w:r>
    </w:p>
    <w:p w14:paraId="646BAAE2" w14:textId="77777777" w:rsidR="00D044C4" w:rsidRDefault="00D044C4" w:rsidP="00D044C4">
      <w:pPr>
        <w:rPr>
          <w:sz w:val="30"/>
          <w:szCs w:val="30"/>
        </w:rPr>
      </w:pPr>
      <w:r>
        <w:rPr>
          <w:sz w:val="30"/>
          <w:szCs w:val="30"/>
        </w:rPr>
        <w:t>Case 2- 6%</w:t>
      </w:r>
    </w:p>
    <w:p w14:paraId="118788A1" w14:textId="77777777" w:rsidR="00D044C4" w:rsidRDefault="00D044C4" w:rsidP="00D044C4">
      <w:pPr>
        <w:rPr>
          <w:sz w:val="30"/>
          <w:szCs w:val="30"/>
        </w:rPr>
      </w:pPr>
      <w:r>
        <w:rPr>
          <w:sz w:val="30"/>
          <w:szCs w:val="30"/>
        </w:rPr>
        <w:t>Presentation 2- 6%</w:t>
      </w:r>
    </w:p>
    <w:p w14:paraId="17914AE1" w14:textId="77777777" w:rsidR="00D044C4" w:rsidRDefault="00D044C4" w:rsidP="00D044C4">
      <w:pPr>
        <w:rPr>
          <w:sz w:val="30"/>
          <w:szCs w:val="30"/>
        </w:rPr>
      </w:pPr>
      <w:r>
        <w:rPr>
          <w:sz w:val="30"/>
          <w:szCs w:val="30"/>
        </w:rPr>
        <w:t>Peer feedback- 5%</w:t>
      </w:r>
    </w:p>
    <w:p w14:paraId="3BF24AAB" w14:textId="77777777" w:rsidR="00D044C4" w:rsidRDefault="00D044C4" w:rsidP="00D044C4">
      <w:pPr>
        <w:rPr>
          <w:sz w:val="30"/>
          <w:szCs w:val="30"/>
        </w:rPr>
      </w:pPr>
    </w:p>
    <w:p w14:paraId="59274D0C" w14:textId="77777777" w:rsidR="00D044C4" w:rsidRDefault="00D044C4" w:rsidP="00D044C4">
      <w:pPr>
        <w:rPr>
          <w:sz w:val="30"/>
          <w:szCs w:val="30"/>
        </w:rPr>
      </w:pPr>
    </w:p>
    <w:p w14:paraId="53C3B7C6" w14:textId="77777777" w:rsidR="00D044C4" w:rsidRDefault="00452E6E" w:rsidP="00D044C4">
      <w:pPr>
        <w:rPr>
          <w:sz w:val="30"/>
          <w:szCs w:val="30"/>
        </w:rPr>
      </w:pPr>
      <w:r>
        <w:rPr>
          <w:sz w:val="30"/>
          <w:szCs w:val="30"/>
        </w:rPr>
        <w:t>Due every money at 10</w:t>
      </w:r>
      <w:proofErr w:type="gramStart"/>
      <w:r>
        <w:rPr>
          <w:sz w:val="30"/>
          <w:szCs w:val="30"/>
        </w:rPr>
        <w:t>am..</w:t>
      </w:r>
      <w:proofErr w:type="gramEnd"/>
      <w:r>
        <w:rPr>
          <w:sz w:val="30"/>
          <w:szCs w:val="30"/>
        </w:rPr>
        <w:t xml:space="preserve"> Submit at Demarrias info desk – Case study, report that’s 5%</w:t>
      </w:r>
    </w:p>
    <w:p w14:paraId="166E0EC8" w14:textId="77777777" w:rsidR="00452E6E" w:rsidRDefault="00452E6E" w:rsidP="00D044C4">
      <w:pPr>
        <w:rPr>
          <w:sz w:val="30"/>
          <w:szCs w:val="30"/>
        </w:rPr>
      </w:pPr>
    </w:p>
    <w:p w14:paraId="1739DF0F" w14:textId="77777777" w:rsidR="00207CF1" w:rsidRDefault="00207CF1" w:rsidP="00D044C4">
      <w:pPr>
        <w:rPr>
          <w:sz w:val="30"/>
          <w:szCs w:val="30"/>
        </w:rPr>
      </w:pPr>
    </w:p>
    <w:p w14:paraId="222EF21B" w14:textId="77777777" w:rsidR="00207CF1" w:rsidRDefault="00207CF1" w:rsidP="00D044C4">
      <w:pPr>
        <w:rPr>
          <w:sz w:val="30"/>
          <w:szCs w:val="30"/>
        </w:rPr>
      </w:pPr>
      <w:r>
        <w:rPr>
          <w:sz w:val="30"/>
          <w:szCs w:val="30"/>
        </w:rPr>
        <w:t>G 1,2,3- Oct 20</w:t>
      </w:r>
      <w:r w:rsidRPr="00207CF1">
        <w:rPr>
          <w:sz w:val="30"/>
          <w:szCs w:val="30"/>
          <w:vertAlign w:val="superscript"/>
        </w:rPr>
        <w:t>th</w:t>
      </w:r>
      <w:r>
        <w:rPr>
          <w:sz w:val="30"/>
          <w:szCs w:val="30"/>
        </w:rPr>
        <w:t xml:space="preserve"> (Case study in class plus presentation)</w:t>
      </w:r>
    </w:p>
    <w:p w14:paraId="7E0ABD5D" w14:textId="77777777" w:rsidR="00207CF1" w:rsidRDefault="00207CF1" w:rsidP="00D044C4">
      <w:pPr>
        <w:rPr>
          <w:sz w:val="30"/>
          <w:szCs w:val="30"/>
        </w:rPr>
      </w:pPr>
    </w:p>
    <w:p w14:paraId="7D0F8487" w14:textId="77777777" w:rsidR="00207CF1" w:rsidRDefault="00207CF1" w:rsidP="00D044C4">
      <w:pPr>
        <w:rPr>
          <w:sz w:val="30"/>
          <w:szCs w:val="30"/>
        </w:rPr>
      </w:pPr>
      <w:r>
        <w:rPr>
          <w:sz w:val="30"/>
          <w:szCs w:val="30"/>
        </w:rPr>
        <w:t>G 3,4,5- Oct 30</w:t>
      </w:r>
      <w:r w:rsidRPr="00207CF1">
        <w:rPr>
          <w:sz w:val="30"/>
          <w:szCs w:val="30"/>
          <w:vertAlign w:val="superscript"/>
        </w:rPr>
        <w:t>th</w:t>
      </w:r>
      <w:r>
        <w:rPr>
          <w:sz w:val="30"/>
          <w:szCs w:val="30"/>
        </w:rPr>
        <w:t>- 10 am (info desk)</w:t>
      </w:r>
    </w:p>
    <w:p w14:paraId="575C3709" w14:textId="77777777" w:rsidR="00207CF1" w:rsidRDefault="00207CF1" w:rsidP="00D044C4">
      <w:pPr>
        <w:rPr>
          <w:sz w:val="30"/>
          <w:szCs w:val="30"/>
        </w:rPr>
      </w:pPr>
      <w:r>
        <w:rPr>
          <w:sz w:val="30"/>
          <w:szCs w:val="30"/>
        </w:rPr>
        <w:t>Presentation 3</w:t>
      </w:r>
      <w:r w:rsidRPr="00207CF1">
        <w:rPr>
          <w:sz w:val="30"/>
          <w:szCs w:val="30"/>
          <w:vertAlign w:val="superscript"/>
        </w:rPr>
        <w:t>rd</w:t>
      </w:r>
      <w:r>
        <w:rPr>
          <w:sz w:val="30"/>
          <w:szCs w:val="30"/>
        </w:rPr>
        <w:t xml:space="preserve"> </w:t>
      </w:r>
    </w:p>
    <w:p w14:paraId="07B84830" w14:textId="77777777" w:rsidR="00452E6E" w:rsidRDefault="00452E6E" w:rsidP="00D044C4">
      <w:pPr>
        <w:rPr>
          <w:sz w:val="30"/>
          <w:szCs w:val="30"/>
        </w:rPr>
      </w:pPr>
    </w:p>
    <w:p w14:paraId="43B60CD7" w14:textId="77777777" w:rsidR="00D044C4" w:rsidRDefault="00C26BF0" w:rsidP="00D044C4">
      <w:pPr>
        <w:rPr>
          <w:sz w:val="30"/>
          <w:szCs w:val="30"/>
        </w:rPr>
      </w:pPr>
      <w:r>
        <w:rPr>
          <w:sz w:val="30"/>
          <w:szCs w:val="30"/>
        </w:rPr>
        <w:t>Executive summary- to TA at 1pm</w:t>
      </w:r>
    </w:p>
    <w:p w14:paraId="3A175ECF" w14:textId="77777777" w:rsidR="00C26BF0" w:rsidRDefault="00C26BF0" w:rsidP="00D044C4">
      <w:pPr>
        <w:rPr>
          <w:sz w:val="30"/>
          <w:szCs w:val="30"/>
        </w:rPr>
      </w:pPr>
    </w:p>
    <w:p w14:paraId="2D9D08B6" w14:textId="77777777" w:rsidR="00C26BF0" w:rsidRDefault="00C26BF0" w:rsidP="00D044C4">
      <w:pPr>
        <w:rPr>
          <w:sz w:val="30"/>
          <w:szCs w:val="30"/>
        </w:rPr>
      </w:pPr>
    </w:p>
    <w:p w14:paraId="7C63FBF7" w14:textId="77777777" w:rsidR="00C26BF0" w:rsidRDefault="00C26BF0" w:rsidP="00D044C4">
      <w:pPr>
        <w:rPr>
          <w:sz w:val="30"/>
          <w:szCs w:val="30"/>
        </w:rPr>
      </w:pPr>
      <w:r>
        <w:rPr>
          <w:sz w:val="30"/>
          <w:szCs w:val="30"/>
        </w:rPr>
        <w:t xml:space="preserve">ATTENDENCE- no more than 2 absences without health certificate </w:t>
      </w:r>
    </w:p>
    <w:p w14:paraId="22C6285F" w14:textId="77777777" w:rsidR="00C26BF0" w:rsidRDefault="00C26BF0" w:rsidP="00D044C4">
      <w:pPr>
        <w:rPr>
          <w:sz w:val="30"/>
          <w:szCs w:val="30"/>
        </w:rPr>
      </w:pPr>
    </w:p>
    <w:p w14:paraId="27077EE2" w14:textId="77777777" w:rsidR="00C26BF0" w:rsidRDefault="00C26BF0" w:rsidP="00D044C4">
      <w:pPr>
        <w:rPr>
          <w:sz w:val="30"/>
          <w:szCs w:val="30"/>
        </w:rPr>
      </w:pPr>
      <w:r>
        <w:rPr>
          <w:sz w:val="30"/>
          <w:szCs w:val="30"/>
        </w:rPr>
        <w:t>Presentation- formal clothes</w:t>
      </w:r>
    </w:p>
    <w:p w14:paraId="659B6AAF" w14:textId="77777777" w:rsidR="00C26BF0" w:rsidRDefault="00C26BF0" w:rsidP="00D044C4">
      <w:pPr>
        <w:rPr>
          <w:sz w:val="30"/>
          <w:szCs w:val="30"/>
        </w:rPr>
      </w:pPr>
    </w:p>
    <w:p w14:paraId="16589976" w14:textId="77777777" w:rsidR="00C26BF0" w:rsidRPr="00C26BF0" w:rsidRDefault="00C26BF0" w:rsidP="00D044C4">
      <w:pPr>
        <w:rPr>
          <w:b/>
          <w:sz w:val="30"/>
          <w:szCs w:val="30"/>
        </w:rPr>
      </w:pPr>
      <w:r w:rsidRPr="00C26BF0">
        <w:rPr>
          <w:b/>
          <w:sz w:val="30"/>
          <w:szCs w:val="30"/>
        </w:rPr>
        <w:t>igan017@uottawa.ca</w:t>
      </w:r>
      <w:bookmarkStart w:id="0" w:name="_GoBack"/>
      <w:bookmarkEnd w:id="0"/>
    </w:p>
    <w:p w14:paraId="60040E32" w14:textId="77777777" w:rsidR="00B02DD6" w:rsidRPr="00B02DD6" w:rsidRDefault="00B02DD6" w:rsidP="00B02DD6">
      <w:pPr>
        <w:pStyle w:val="ListParagraph"/>
        <w:rPr>
          <w:sz w:val="30"/>
          <w:szCs w:val="30"/>
        </w:rPr>
      </w:pPr>
    </w:p>
    <w:p w14:paraId="16A17533" w14:textId="77777777" w:rsidR="00697BEA" w:rsidRDefault="00697BEA"/>
    <w:sectPr w:rsidR="00697BEA" w:rsidSect="00547B3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F64F24"/>
    <w:multiLevelType w:val="hybridMultilevel"/>
    <w:tmpl w:val="D4240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37575"/>
    <w:multiLevelType w:val="hybridMultilevel"/>
    <w:tmpl w:val="C1686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B3F"/>
    <w:rsid w:val="00096B4D"/>
    <w:rsid w:val="00207CF1"/>
    <w:rsid w:val="003E241C"/>
    <w:rsid w:val="00452E6E"/>
    <w:rsid w:val="004E1774"/>
    <w:rsid w:val="00547B3F"/>
    <w:rsid w:val="005600F9"/>
    <w:rsid w:val="00697BEA"/>
    <w:rsid w:val="00837198"/>
    <w:rsid w:val="00B02DD6"/>
    <w:rsid w:val="00C26BF0"/>
    <w:rsid w:val="00D044C4"/>
    <w:rsid w:val="00D75710"/>
    <w:rsid w:val="00F2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5C23D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4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DGD ADM 1300.docx</Template>
  <TotalTime>1631</TotalTime>
  <Pages>1</Pages>
  <Words>70</Words>
  <Characters>404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Yamini Mehra</dc:creator>
  <cp:keywords/>
  <dc:description/>
  <cp:lastModifiedBy>Yamini Mehra</cp:lastModifiedBy>
  <cp:revision>1</cp:revision>
  <dcterms:created xsi:type="dcterms:W3CDTF">2017-09-26T18:55:00Z</dcterms:created>
  <dcterms:modified xsi:type="dcterms:W3CDTF">2017-09-30T20:21:00Z</dcterms:modified>
</cp:coreProperties>
</file>