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F5A" w:rsidRDefault="00032F5A" w:rsidP="00AE43C9">
      <w:pPr>
        <w:spacing w:after="0"/>
        <w:jc w:val="center"/>
      </w:pPr>
      <w:r>
        <w:t>ANALYSIS OF MARKETS</w:t>
      </w:r>
    </w:p>
    <w:p w:rsidR="00032F5A" w:rsidRDefault="00032F5A" w:rsidP="00AE43C9">
      <w:pPr>
        <w:spacing w:after="0"/>
        <w:jc w:val="center"/>
      </w:pPr>
      <w:r>
        <w:t>COMM 220</w:t>
      </w:r>
    </w:p>
    <w:p w:rsidR="00032F5A" w:rsidRDefault="00032F5A" w:rsidP="00AE43C9">
      <w:pPr>
        <w:spacing w:after="0"/>
        <w:jc w:val="center"/>
      </w:pPr>
      <w:r>
        <w:t>ASSIGNMENT 2</w:t>
      </w:r>
    </w:p>
    <w:p w:rsidR="00032F5A" w:rsidRDefault="00032F5A" w:rsidP="00AE43C9">
      <w:pPr>
        <w:spacing w:after="0"/>
      </w:pPr>
      <w:r>
        <w:t>Professor: Dr. Bertram Somers</w:t>
      </w:r>
    </w:p>
    <w:p w:rsidR="00235DB8" w:rsidRDefault="00032F5A" w:rsidP="00AE43C9">
      <w:pPr>
        <w:pStyle w:val="ListParagraph"/>
        <w:numPr>
          <w:ilvl w:val="0"/>
          <w:numId w:val="6"/>
        </w:numPr>
      </w:pPr>
      <w:r w:rsidRPr="00AE43C9">
        <w:t xml:space="preserve"> Calculate the unemployment rate, participation rate, and employment-population rate from </w:t>
      </w:r>
    </w:p>
    <w:p w:rsidR="00032F5A" w:rsidRDefault="00235DB8" w:rsidP="00235DB8">
      <w:pPr>
        <w:pStyle w:val="ListParagraph"/>
      </w:pPr>
      <w:r>
        <w:t xml:space="preserve">  </w:t>
      </w:r>
      <w:proofErr w:type="gramStart"/>
      <w:r w:rsidR="00032F5A">
        <w:t>the</w:t>
      </w:r>
      <w:proofErr w:type="gramEnd"/>
      <w:r w:rsidR="00032F5A">
        <w:t xml:space="preserve"> following information (all figures are in thousands):</w:t>
      </w:r>
    </w:p>
    <w:p w:rsidR="00032F5A" w:rsidRDefault="00235DB8" w:rsidP="00032F5A">
      <w:pPr>
        <w:pStyle w:val="ListParagraph"/>
      </w:pPr>
      <w:r>
        <w:t xml:space="preserve">                </w:t>
      </w:r>
      <w:r w:rsidR="00032F5A">
        <w:t>Civilian non-institutional population 15 and over = 29,139.2</w:t>
      </w:r>
    </w:p>
    <w:p w:rsidR="00032F5A" w:rsidRDefault="00235DB8" w:rsidP="00032F5A">
      <w:pPr>
        <w:pStyle w:val="ListParagraph"/>
      </w:pPr>
      <w:r>
        <w:t xml:space="preserve">                </w:t>
      </w:r>
      <w:r w:rsidR="00032F5A">
        <w:t>Employment = 17,886.9</w:t>
      </w:r>
    </w:p>
    <w:p w:rsidR="00032F5A" w:rsidRDefault="00235DB8" w:rsidP="00032F5A">
      <w:pPr>
        <w:pStyle w:val="ListParagraph"/>
      </w:pPr>
      <w:r>
        <w:t xml:space="preserve">                </w:t>
      </w:r>
      <w:r w:rsidR="00032F5A">
        <w:t>Unemployment = 1,261.5</w:t>
      </w:r>
    </w:p>
    <w:p w:rsidR="00235DB8" w:rsidRDefault="00032F5A" w:rsidP="00235DB8">
      <w:pPr>
        <w:pStyle w:val="ListParagraph"/>
        <w:numPr>
          <w:ilvl w:val="0"/>
          <w:numId w:val="6"/>
        </w:numPr>
      </w:pPr>
      <w:r>
        <w:t xml:space="preserve">  Thompson Garage Doors is a company that installs automatic </w:t>
      </w:r>
      <w:proofErr w:type="gramStart"/>
      <w:r>
        <w:t>garage  door</w:t>
      </w:r>
      <w:proofErr w:type="gramEnd"/>
      <w:r>
        <w:t xml:space="preserve"> openers. It charges </w:t>
      </w:r>
      <w:r w:rsidR="00235DB8">
        <w:t xml:space="preserve"> </w:t>
      </w:r>
    </w:p>
    <w:p w:rsidR="00235DB8" w:rsidRDefault="00235DB8" w:rsidP="00235DB8">
      <w:pPr>
        <w:pStyle w:val="ListParagraph"/>
      </w:pPr>
      <w:r>
        <w:t xml:space="preserve">  </w:t>
      </w:r>
      <w:proofErr w:type="gramStart"/>
      <w:r w:rsidR="00032F5A">
        <w:t>an</w:t>
      </w:r>
      <w:proofErr w:type="gramEnd"/>
      <w:r w:rsidR="00032F5A">
        <w:t xml:space="preserve"> average price of $500 per installation. Variable </w:t>
      </w:r>
      <w:proofErr w:type="gramStart"/>
      <w:r w:rsidR="00032F5A">
        <w:t>costs  excluding</w:t>
      </w:r>
      <w:proofErr w:type="gramEnd"/>
      <w:r w:rsidR="00032F5A">
        <w:t xml:space="preserve"> wages for workers amount</w:t>
      </w:r>
    </w:p>
    <w:p w:rsidR="00235DB8" w:rsidRDefault="00235DB8" w:rsidP="00235DB8">
      <w:pPr>
        <w:pStyle w:val="ListParagraph"/>
      </w:pPr>
      <w:r>
        <w:t xml:space="preserve"> </w:t>
      </w:r>
      <w:r w:rsidR="00032F5A">
        <w:t xml:space="preserve"> </w:t>
      </w:r>
      <w:proofErr w:type="gramStart"/>
      <w:r w:rsidR="00032F5A">
        <w:t>to</w:t>
      </w:r>
      <w:proofErr w:type="gramEnd"/>
      <w:r w:rsidR="00032F5A">
        <w:t xml:space="preserve"> $200 per installation. In addition, you are given</w:t>
      </w:r>
      <w:r w:rsidR="00AE43C9">
        <w:t xml:space="preserve"> the following information about</w:t>
      </w:r>
      <w:r w:rsidR="00032F5A">
        <w:t xml:space="preserve"> </w:t>
      </w:r>
      <w:r w:rsidR="00AE43C9">
        <w:t>t</w:t>
      </w:r>
      <w:r w:rsidR="00032F5A">
        <w:t xml:space="preserve">he </w:t>
      </w:r>
    </w:p>
    <w:p w:rsidR="00032F5A" w:rsidRDefault="00235DB8" w:rsidP="00235DB8">
      <w:pPr>
        <w:pStyle w:val="ListParagraph"/>
      </w:pPr>
      <w:r>
        <w:t xml:space="preserve">  </w:t>
      </w:r>
      <w:proofErr w:type="gramStart"/>
      <w:r w:rsidR="00032F5A">
        <w:t>productivity</w:t>
      </w:r>
      <w:proofErr w:type="gramEnd"/>
      <w:r w:rsidR="00032F5A">
        <w:t xml:space="preserve"> of the workers: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95"/>
        <w:gridCol w:w="2217"/>
        <w:gridCol w:w="1766"/>
        <w:gridCol w:w="2969"/>
      </w:tblGrid>
      <w:tr w:rsidR="00032F5A" w:rsidTr="00BE7ED9"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Number of Workers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Installations per Week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Marginal Product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Net Marginal Revenue Product</w:t>
            </w:r>
          </w:p>
        </w:tc>
      </w:tr>
      <w:tr w:rsidR="00032F5A" w:rsidTr="00BE7ED9"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</w:tr>
      <w:tr w:rsidR="00032F5A" w:rsidTr="00BE7ED9"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13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</w:tr>
      <w:tr w:rsidR="00032F5A" w:rsidTr="00BE7ED9"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18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</w:tr>
      <w:tr w:rsidR="00032F5A" w:rsidTr="00BE7ED9"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22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</w:tr>
      <w:tr w:rsidR="00032F5A" w:rsidTr="00BE7ED9"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25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</w:tr>
      <w:tr w:rsidR="00032F5A" w:rsidTr="00BE7ED9"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27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</w:tr>
      <w:tr w:rsidR="00032F5A" w:rsidTr="00BE7ED9"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  <w:r>
              <w:t>28</w:t>
            </w: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  <w:tc>
          <w:tcPr>
            <w:tcW w:w="0" w:type="auto"/>
          </w:tcPr>
          <w:p w:rsidR="00032F5A" w:rsidRDefault="00032F5A" w:rsidP="00BE7ED9">
            <w:pPr>
              <w:jc w:val="center"/>
            </w:pPr>
          </w:p>
        </w:tc>
      </w:tr>
    </w:tbl>
    <w:p w:rsidR="00235DB8" w:rsidRDefault="00032F5A" w:rsidP="00032F5A">
      <w:r>
        <w:t xml:space="preserve">          </w:t>
      </w:r>
    </w:p>
    <w:p w:rsidR="00032F5A" w:rsidRDefault="00235DB8" w:rsidP="00235DB8">
      <w:pPr>
        <w:pStyle w:val="ListParagraph"/>
        <w:numPr>
          <w:ilvl w:val="0"/>
          <w:numId w:val="12"/>
        </w:numPr>
      </w:pPr>
      <w:r>
        <w:t>Complete the table.</w:t>
      </w:r>
    </w:p>
    <w:p w:rsidR="00235DB8" w:rsidRDefault="00235DB8" w:rsidP="00235DB8">
      <w:pPr>
        <w:pStyle w:val="ListParagraph"/>
        <w:numPr>
          <w:ilvl w:val="0"/>
          <w:numId w:val="12"/>
        </w:numPr>
      </w:pPr>
      <w:r>
        <w:t>If each worker receives $1400 per week, how many will the owner hire? Explain.</w:t>
      </w:r>
    </w:p>
    <w:p w:rsidR="00235DB8" w:rsidRDefault="00235DB8" w:rsidP="00235DB8">
      <w:pPr>
        <w:pStyle w:val="ListParagraph"/>
        <w:numPr>
          <w:ilvl w:val="0"/>
          <w:numId w:val="12"/>
        </w:numPr>
      </w:pPr>
      <w:r>
        <w:t>How many workers would be hired at $1,800 per week? Explain.</w:t>
      </w:r>
    </w:p>
    <w:p w:rsidR="00235DB8" w:rsidRDefault="00235DB8" w:rsidP="00235DB8">
      <w:pPr>
        <w:pStyle w:val="ListParagraph"/>
        <w:ind w:left="1080"/>
      </w:pPr>
    </w:p>
    <w:p w:rsidR="00AE43C9" w:rsidRDefault="00AE43C9" w:rsidP="00AE43C9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Given </w:t>
      </w:r>
      <w:r w:rsidR="00097F32">
        <w:t>a</w:t>
      </w:r>
      <w:r>
        <w:t xml:space="preserve"> Cobb-Douglas production</w:t>
      </w:r>
      <w:r w:rsidR="00097F32">
        <w:t xml:space="preserve"> of</w:t>
      </w:r>
      <w:r>
        <w:t xml:space="preserve"> Q = 10K</w:t>
      </w:r>
      <w:r w:rsidRPr="00AE43C9">
        <w:rPr>
          <w:vertAlign w:val="superscript"/>
        </w:rPr>
        <w:t>0.6</w:t>
      </w:r>
      <w:r>
        <w:t>L</w:t>
      </w:r>
      <w:r w:rsidRPr="00AE43C9">
        <w:rPr>
          <w:vertAlign w:val="superscript"/>
        </w:rPr>
        <w:t>0.40</w:t>
      </w:r>
    </w:p>
    <w:p w:rsidR="00AE43C9" w:rsidRDefault="00AE43C9" w:rsidP="00AE43C9">
      <w:pPr>
        <w:pStyle w:val="ListParagraph"/>
        <w:numPr>
          <w:ilvl w:val="0"/>
          <w:numId w:val="8"/>
        </w:numPr>
        <w:spacing w:after="0" w:line="240" w:lineRule="auto"/>
      </w:pPr>
      <w:r>
        <w:t>Determine and interpret the returns to scale.</w:t>
      </w:r>
    </w:p>
    <w:p w:rsidR="00AE43C9" w:rsidRDefault="00AE43C9" w:rsidP="00AE43C9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If the cost of capital (C) is </w:t>
      </w:r>
      <w:r w:rsidR="00097F32">
        <w:t>$</w:t>
      </w:r>
      <w:r>
        <w:t>600</w:t>
      </w:r>
      <w:r w:rsidR="00097F32">
        <w:t xml:space="preserve"> per</w:t>
      </w:r>
      <w:r w:rsidR="004475DB">
        <w:t xml:space="preserve"> unit</w:t>
      </w:r>
      <w:r>
        <w:t xml:space="preserve"> and the cost of labour is </w:t>
      </w:r>
      <w:r w:rsidR="00097F32">
        <w:t>$</w:t>
      </w:r>
      <w:r>
        <w:t>100</w:t>
      </w:r>
      <w:r w:rsidR="00097F32">
        <w:t xml:space="preserve"> per unit</w:t>
      </w:r>
      <w:r>
        <w:t xml:space="preserve">, </w:t>
      </w:r>
      <w:r w:rsidR="00DF4335">
        <w:t>determine the optimal capital – labour ratio.</w:t>
      </w:r>
    </w:p>
    <w:p w:rsidR="00DF4335" w:rsidRDefault="00DF4335" w:rsidP="00AE43C9">
      <w:pPr>
        <w:pStyle w:val="ListParagraph"/>
        <w:numPr>
          <w:ilvl w:val="0"/>
          <w:numId w:val="8"/>
        </w:numPr>
        <w:spacing w:after="0" w:line="240" w:lineRule="auto"/>
      </w:pPr>
      <w:r>
        <w:t xml:space="preserve">If the total cost is </w:t>
      </w:r>
      <w:r w:rsidR="00097F32">
        <w:t>$</w:t>
      </w:r>
      <w:r>
        <w:t>20,000, how much labour and capital would be employed and how much output would be produced?</w:t>
      </w:r>
    </w:p>
    <w:p w:rsidR="00DF4335" w:rsidRDefault="00DF4335" w:rsidP="00AE43C9">
      <w:pPr>
        <w:pStyle w:val="ListParagraph"/>
        <w:numPr>
          <w:ilvl w:val="0"/>
          <w:numId w:val="8"/>
        </w:numPr>
        <w:spacing w:after="0" w:line="240" w:lineRule="auto"/>
      </w:pPr>
      <w:r>
        <w:t>If the profit-maximizing output is 40</w:t>
      </w:r>
      <w:r w:rsidR="006D7D1B">
        <w:t>0</w:t>
      </w:r>
      <w:r>
        <w:t>, how much capital and labour would be employed and what would be the total cost?</w:t>
      </w:r>
    </w:p>
    <w:p w:rsidR="006D7D1B" w:rsidRDefault="006D7D1B" w:rsidP="006D7D1B">
      <w:pPr>
        <w:pStyle w:val="ListParagraph"/>
        <w:spacing w:after="0" w:line="240" w:lineRule="auto"/>
        <w:ind w:left="1080"/>
      </w:pPr>
    </w:p>
    <w:p w:rsidR="006D7D1B" w:rsidRDefault="006D7D1B" w:rsidP="006D7D1B">
      <w:pPr>
        <w:pStyle w:val="ListParagraph"/>
        <w:spacing w:after="0" w:line="240" w:lineRule="auto"/>
        <w:ind w:left="1080"/>
      </w:pPr>
    </w:p>
    <w:p w:rsidR="00B031F4" w:rsidRDefault="00B031F4" w:rsidP="00B031F4">
      <w:pPr>
        <w:pStyle w:val="ListParagraph"/>
        <w:spacing w:after="0" w:line="240" w:lineRule="auto"/>
        <w:ind w:left="1080"/>
      </w:pPr>
    </w:p>
    <w:p w:rsidR="00B031F4" w:rsidRDefault="00B031F4" w:rsidP="00B031F4">
      <w:pPr>
        <w:pStyle w:val="ListParagraph"/>
        <w:spacing w:after="0" w:line="240" w:lineRule="auto"/>
        <w:ind w:left="1080"/>
      </w:pPr>
    </w:p>
    <w:p w:rsidR="00DF4335" w:rsidRDefault="00DF4335" w:rsidP="00DF4335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 Given </w:t>
      </w:r>
      <w:r w:rsidR="00097F32">
        <w:t>a</w:t>
      </w:r>
      <w:r>
        <w:t xml:space="preserve"> Cobb-Douglas production function</w:t>
      </w:r>
      <w:r w:rsidR="00097F32">
        <w:t xml:space="preserve"> of </w:t>
      </w:r>
      <w:r>
        <w:t>Q = 25K</w:t>
      </w:r>
      <w:r w:rsidRPr="00B031F4">
        <w:rPr>
          <w:vertAlign w:val="superscript"/>
        </w:rPr>
        <w:t>0.8</w:t>
      </w:r>
      <w:r>
        <w:t>L</w:t>
      </w:r>
      <w:r w:rsidRPr="00B031F4">
        <w:rPr>
          <w:vertAlign w:val="superscript"/>
        </w:rPr>
        <w:t>0.4</w:t>
      </w:r>
      <w:r>
        <w:t>:</w:t>
      </w:r>
    </w:p>
    <w:p w:rsidR="00DF4335" w:rsidRDefault="00DF4335" w:rsidP="00DF4335">
      <w:pPr>
        <w:pStyle w:val="ListParagraph"/>
        <w:numPr>
          <w:ilvl w:val="0"/>
          <w:numId w:val="9"/>
        </w:numPr>
        <w:spacing w:after="0" w:line="240" w:lineRule="auto"/>
      </w:pPr>
      <w:r>
        <w:t>Determine and interpret the returns to scale.</w:t>
      </w:r>
    </w:p>
    <w:p w:rsidR="00DF4335" w:rsidRDefault="00DF4335" w:rsidP="00DF4335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If the cost of capital (C) is </w:t>
      </w:r>
      <w:r w:rsidR="00097F32">
        <w:t>$</w:t>
      </w:r>
      <w:r>
        <w:t>500</w:t>
      </w:r>
      <w:r w:rsidR="00097F32">
        <w:t xml:space="preserve"> per unit</w:t>
      </w:r>
      <w:r>
        <w:t xml:space="preserve"> and the cost of labour (W) is </w:t>
      </w:r>
      <w:r w:rsidR="00097F32">
        <w:t>$</w:t>
      </w:r>
      <w:r>
        <w:t>50</w:t>
      </w:r>
      <w:r w:rsidR="00097F32">
        <w:t xml:space="preserve"> per unit</w:t>
      </w:r>
      <w:r>
        <w:t>, determine the optimal capital-labour ratio.</w:t>
      </w:r>
    </w:p>
    <w:p w:rsidR="00DF4335" w:rsidRDefault="00DF4335" w:rsidP="00DF4335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If the total cost is </w:t>
      </w:r>
      <w:r w:rsidR="00097F32">
        <w:t>$</w:t>
      </w:r>
      <w:r w:rsidR="004C7158">
        <w:t>150,000, how much labour and capital</w:t>
      </w:r>
      <w:r w:rsidR="00B031F4">
        <w:t xml:space="preserve"> </w:t>
      </w:r>
      <w:r w:rsidR="004C7158">
        <w:t>would be employed and how much output would be produced?</w:t>
      </w:r>
    </w:p>
    <w:p w:rsidR="00B031F4" w:rsidRDefault="004C7158" w:rsidP="00B031F4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If the profit-maximizing output </w:t>
      </w:r>
      <w:r w:rsidR="00B031F4">
        <w:t>is 30,000,</w:t>
      </w:r>
      <w:r w:rsidR="00097F32">
        <w:t xml:space="preserve"> </w:t>
      </w:r>
      <w:r w:rsidR="00B031F4">
        <w:t>how much capital and labour would be employed and what would be the total cost?</w:t>
      </w:r>
    </w:p>
    <w:p w:rsidR="00B031F4" w:rsidRDefault="00B031F4" w:rsidP="00B031F4">
      <w:pPr>
        <w:spacing w:after="0" w:line="240" w:lineRule="auto"/>
      </w:pPr>
    </w:p>
    <w:p w:rsidR="00B031F4" w:rsidRDefault="00B031F4" w:rsidP="00B031F4">
      <w:pPr>
        <w:pStyle w:val="ListParagraph"/>
        <w:numPr>
          <w:ilvl w:val="0"/>
          <w:numId w:val="7"/>
        </w:numPr>
        <w:spacing w:after="0" w:line="240" w:lineRule="auto"/>
      </w:pPr>
      <w:r>
        <w:t xml:space="preserve"> The demand and supply of labour may be represented by the following equations:</w:t>
      </w:r>
    </w:p>
    <w:p w:rsidR="00B031F4" w:rsidRDefault="00B031F4" w:rsidP="00B031F4">
      <w:pPr>
        <w:pStyle w:val="ListParagraph"/>
        <w:spacing w:after="0" w:line="240" w:lineRule="auto"/>
      </w:pPr>
    </w:p>
    <w:p w:rsidR="00B031F4" w:rsidRDefault="00B031F4" w:rsidP="00B031F4">
      <w:pPr>
        <w:pStyle w:val="ListParagraph"/>
        <w:spacing w:after="0" w:line="240" w:lineRule="auto"/>
        <w:jc w:val="center"/>
      </w:pPr>
      <w:r>
        <w:t>W = 40 – 0.002L</w:t>
      </w:r>
      <w:r w:rsidRPr="00235DB8">
        <w:rPr>
          <w:vertAlign w:val="subscript"/>
        </w:rPr>
        <w:t>d</w:t>
      </w:r>
    </w:p>
    <w:p w:rsidR="00B031F4" w:rsidRDefault="00B031F4" w:rsidP="00B031F4">
      <w:pPr>
        <w:pStyle w:val="ListParagraph"/>
        <w:spacing w:after="0" w:line="240" w:lineRule="auto"/>
        <w:jc w:val="center"/>
        <w:rPr>
          <w:vertAlign w:val="subscript"/>
        </w:rPr>
      </w:pPr>
      <w:r>
        <w:t>W = 10 + 0.001L</w:t>
      </w:r>
      <w:r w:rsidRPr="00235DB8">
        <w:rPr>
          <w:vertAlign w:val="subscript"/>
        </w:rPr>
        <w:t>s</w:t>
      </w:r>
    </w:p>
    <w:p w:rsidR="00BE7ED9" w:rsidRDefault="00BE7ED9" w:rsidP="00B031F4">
      <w:pPr>
        <w:pStyle w:val="ListParagraph"/>
        <w:spacing w:after="0" w:line="240" w:lineRule="auto"/>
        <w:jc w:val="center"/>
      </w:pPr>
    </w:p>
    <w:p w:rsidR="00B031F4" w:rsidRDefault="00B031F4" w:rsidP="00B031F4">
      <w:pPr>
        <w:pStyle w:val="ListParagraph"/>
        <w:numPr>
          <w:ilvl w:val="0"/>
          <w:numId w:val="10"/>
        </w:numPr>
        <w:spacing w:after="0" w:line="240" w:lineRule="auto"/>
      </w:pPr>
      <w:r>
        <w:t>Calculate the equilibrium wage and quantity of labour.</w:t>
      </w:r>
    </w:p>
    <w:p w:rsidR="00B031F4" w:rsidRDefault="00B031F4" w:rsidP="00B031F4">
      <w:pPr>
        <w:pStyle w:val="ListParagraph"/>
        <w:numPr>
          <w:ilvl w:val="0"/>
          <w:numId w:val="10"/>
        </w:numPr>
        <w:spacing w:after="0" w:line="240" w:lineRule="auto"/>
      </w:pPr>
      <w:r>
        <w:t>Plot the demand and supply curves and illustrate the equilibrium wage and quantity of labour.</w:t>
      </w:r>
    </w:p>
    <w:p w:rsidR="00B031F4" w:rsidRDefault="00B031F4" w:rsidP="00B031F4">
      <w:pPr>
        <w:pStyle w:val="ListParagraph"/>
        <w:numPr>
          <w:ilvl w:val="0"/>
          <w:numId w:val="10"/>
        </w:numPr>
        <w:spacing w:after="0" w:line="240" w:lineRule="auto"/>
      </w:pPr>
      <w:r>
        <w:t>Now suppose that the government introduces a payroll tax of $3:</w:t>
      </w:r>
    </w:p>
    <w:p w:rsidR="00B031F4" w:rsidRDefault="00097F32" w:rsidP="00B031F4">
      <w:pPr>
        <w:pStyle w:val="ListParagraph"/>
        <w:numPr>
          <w:ilvl w:val="1"/>
          <w:numId w:val="11"/>
        </w:numPr>
        <w:spacing w:after="0" w:line="240" w:lineRule="auto"/>
      </w:pPr>
      <w:r>
        <w:t>Calculate the new equilibrium wage and quantity of labour.</w:t>
      </w:r>
    </w:p>
    <w:p w:rsidR="00097F32" w:rsidRDefault="00097F32" w:rsidP="00B031F4">
      <w:pPr>
        <w:pStyle w:val="ListParagraph"/>
        <w:numPr>
          <w:ilvl w:val="1"/>
          <w:numId w:val="11"/>
        </w:numPr>
        <w:spacing w:after="0" w:line="240" w:lineRule="auto"/>
      </w:pPr>
      <w:r>
        <w:t>Illustrate the new equilibrium in the diagram drawn for part b).</w:t>
      </w:r>
    </w:p>
    <w:p w:rsidR="00097F32" w:rsidRDefault="00097F32" w:rsidP="00B031F4">
      <w:pPr>
        <w:pStyle w:val="ListParagraph"/>
        <w:numPr>
          <w:ilvl w:val="1"/>
          <w:numId w:val="11"/>
        </w:numPr>
        <w:spacing w:after="0" w:line="240" w:lineRule="auto"/>
      </w:pPr>
      <w:r>
        <w:t>Calculate and illustrate the deadweight loss.</w:t>
      </w:r>
    </w:p>
    <w:p w:rsidR="00097F32" w:rsidRDefault="00097F32" w:rsidP="00097F32">
      <w:pPr>
        <w:pStyle w:val="ListParagraph"/>
        <w:numPr>
          <w:ilvl w:val="0"/>
          <w:numId w:val="10"/>
        </w:numPr>
        <w:spacing w:after="0" w:line="240" w:lineRule="auto"/>
      </w:pPr>
      <w:r>
        <w:t>Answer the questions to part c) if the government introduces a payroll subsidy</w:t>
      </w:r>
      <w:r w:rsidR="00784AD3">
        <w:t xml:space="preserve"> of $3</w:t>
      </w:r>
      <w:r>
        <w:t xml:space="preserve"> instead.</w:t>
      </w:r>
    </w:p>
    <w:p w:rsidR="00136B7A" w:rsidRDefault="00136B7A" w:rsidP="00136B7A">
      <w:pPr>
        <w:pStyle w:val="ListParagraph"/>
        <w:spacing w:after="0" w:line="240" w:lineRule="auto"/>
        <w:ind w:left="1080"/>
      </w:pPr>
    </w:p>
    <w:p w:rsidR="00235DB8" w:rsidRDefault="00784AD3" w:rsidP="00235DB8">
      <w:pPr>
        <w:pStyle w:val="ListParagraph"/>
        <w:numPr>
          <w:ilvl w:val="0"/>
          <w:numId w:val="7"/>
        </w:numPr>
        <w:spacing w:after="0" w:line="240" w:lineRule="auto"/>
      </w:pPr>
      <w:r>
        <w:t>Suppose that a firm has its choice of four different methods of producing an output of 200        i.e. Q = 200.</w:t>
      </w:r>
    </w:p>
    <w:p w:rsidR="00136B7A" w:rsidRDefault="00136B7A" w:rsidP="00136B7A">
      <w:pPr>
        <w:pStyle w:val="ListParagraph"/>
        <w:spacing w:after="0" w:line="240" w:lineRule="auto"/>
      </w:pPr>
      <w:r>
        <w:t xml:space="preserve">                                                                    Method    K          L</w:t>
      </w:r>
    </w:p>
    <w:p w:rsidR="00136B7A" w:rsidRDefault="006D7D1B" w:rsidP="006D7D1B">
      <w:pPr>
        <w:pStyle w:val="ListParagraph"/>
        <w:spacing w:after="0" w:line="240" w:lineRule="auto"/>
      </w:pPr>
      <w:r>
        <w:t xml:space="preserve">                                                                         </w:t>
      </w:r>
      <w:r w:rsidR="00136B7A">
        <w:t xml:space="preserve">A         </w:t>
      </w:r>
      <w:r>
        <w:t xml:space="preserve"> </w:t>
      </w:r>
      <w:r w:rsidR="00136B7A">
        <w:t xml:space="preserve"> 11      </w:t>
      </w:r>
      <w:r>
        <w:t xml:space="preserve">  4</w:t>
      </w:r>
    </w:p>
    <w:p w:rsidR="00136B7A" w:rsidRDefault="006D7D1B" w:rsidP="006D7D1B">
      <w:pPr>
        <w:pStyle w:val="ListParagraph"/>
        <w:spacing w:after="0" w:line="240" w:lineRule="auto"/>
      </w:pPr>
      <w:r>
        <w:t xml:space="preserve">                                                                        </w:t>
      </w:r>
      <w:r w:rsidR="00136B7A">
        <w:t xml:space="preserve"> B           </w:t>
      </w:r>
      <w:r>
        <w:t xml:space="preserve"> </w:t>
      </w:r>
      <w:r w:rsidR="00136B7A">
        <w:t xml:space="preserve"> 7      </w:t>
      </w:r>
      <w:r>
        <w:t xml:space="preserve"> </w:t>
      </w:r>
      <w:r w:rsidR="00136B7A">
        <w:t xml:space="preserve">  5</w:t>
      </w:r>
    </w:p>
    <w:p w:rsidR="00136B7A" w:rsidRDefault="00136B7A" w:rsidP="00136B7A">
      <w:pPr>
        <w:pStyle w:val="ListParagraph"/>
        <w:spacing w:after="0" w:line="240" w:lineRule="auto"/>
      </w:pPr>
      <w:r>
        <w:t xml:space="preserve">                                                                         C             4         6</w:t>
      </w:r>
    </w:p>
    <w:p w:rsidR="00136B7A" w:rsidRDefault="00136B7A" w:rsidP="00136B7A">
      <w:pPr>
        <w:pStyle w:val="ListParagraph"/>
        <w:spacing w:after="0" w:line="240" w:lineRule="auto"/>
      </w:pPr>
      <w:r>
        <w:t xml:space="preserve">                                                                         D             2         8</w:t>
      </w:r>
    </w:p>
    <w:p w:rsidR="00784AD3" w:rsidRDefault="00784AD3" w:rsidP="00784AD3">
      <w:pPr>
        <w:pStyle w:val="ListParagraph"/>
        <w:numPr>
          <w:ilvl w:val="0"/>
          <w:numId w:val="13"/>
        </w:numPr>
        <w:spacing w:after="0" w:line="240" w:lineRule="auto"/>
      </w:pPr>
      <w:r>
        <w:t>If the cost of labour is $50 per unit and the cost of capital is $200 per unit, determine which method of production would be chosen.</w:t>
      </w:r>
    </w:p>
    <w:p w:rsidR="00784AD3" w:rsidRDefault="00784AD3" w:rsidP="00784AD3">
      <w:pPr>
        <w:pStyle w:val="ListParagraph"/>
        <w:numPr>
          <w:ilvl w:val="0"/>
          <w:numId w:val="13"/>
        </w:numPr>
        <w:spacing w:after="0" w:line="240" w:lineRule="auto"/>
      </w:pPr>
      <w:r>
        <w:t xml:space="preserve">What is the equation for the </w:t>
      </w:r>
      <w:proofErr w:type="spellStart"/>
      <w:r>
        <w:t>isoexpenditure</w:t>
      </w:r>
      <w:proofErr w:type="spellEnd"/>
      <w:r>
        <w:t xml:space="preserve"> line associated with the least cost method of production?</w:t>
      </w:r>
    </w:p>
    <w:p w:rsidR="00784AD3" w:rsidRDefault="00136B7A" w:rsidP="00784AD3">
      <w:pPr>
        <w:pStyle w:val="ListParagraph"/>
        <w:numPr>
          <w:ilvl w:val="0"/>
          <w:numId w:val="13"/>
        </w:numPr>
        <w:spacing w:after="0" w:line="240" w:lineRule="auto"/>
      </w:pPr>
      <w:r>
        <w:t xml:space="preserve">Draw the isoquant and </w:t>
      </w:r>
      <w:proofErr w:type="spellStart"/>
      <w:r>
        <w:t>isoexpenditure</w:t>
      </w:r>
      <w:proofErr w:type="spellEnd"/>
      <w:r w:rsidR="006D7D1B">
        <w:t xml:space="preserve"> line</w:t>
      </w:r>
      <w:r>
        <w:t xml:space="preserve"> and illustrate the cost-minimizing method of production.</w:t>
      </w:r>
    </w:p>
    <w:p w:rsidR="008138E1" w:rsidRDefault="008138E1" w:rsidP="008138E1">
      <w:pPr>
        <w:spacing w:after="0" w:line="240" w:lineRule="auto"/>
      </w:pPr>
    </w:p>
    <w:p w:rsidR="008138E1" w:rsidRDefault="008138E1" w:rsidP="008138E1">
      <w:pPr>
        <w:spacing w:after="0" w:line="240" w:lineRule="auto"/>
      </w:pPr>
    </w:p>
    <w:p w:rsidR="008138E1" w:rsidRDefault="008138E1" w:rsidP="008138E1">
      <w:pPr>
        <w:spacing w:after="0" w:line="240" w:lineRule="auto"/>
      </w:pPr>
    </w:p>
    <w:p w:rsidR="008138E1" w:rsidRDefault="008138E1" w:rsidP="008138E1">
      <w:pPr>
        <w:spacing w:after="0" w:line="240" w:lineRule="auto"/>
      </w:pPr>
    </w:p>
    <w:p w:rsidR="008138E1" w:rsidRDefault="008138E1" w:rsidP="008138E1">
      <w:pPr>
        <w:spacing w:after="0" w:line="240" w:lineRule="auto"/>
      </w:pPr>
    </w:p>
    <w:p w:rsidR="008138E1" w:rsidRDefault="008138E1" w:rsidP="008138E1">
      <w:pPr>
        <w:spacing w:after="0" w:line="240" w:lineRule="auto"/>
      </w:pPr>
    </w:p>
    <w:p w:rsidR="008138E1" w:rsidRDefault="008138E1" w:rsidP="008138E1">
      <w:pPr>
        <w:spacing w:after="0" w:line="240" w:lineRule="auto"/>
      </w:pPr>
    </w:p>
    <w:p w:rsidR="008138E1" w:rsidRDefault="008138E1" w:rsidP="008138E1">
      <w:pPr>
        <w:spacing w:after="0" w:line="240" w:lineRule="auto"/>
      </w:pPr>
    </w:p>
    <w:p w:rsidR="008138E1" w:rsidRDefault="008138E1" w:rsidP="008138E1">
      <w:pPr>
        <w:spacing w:after="0" w:line="240" w:lineRule="auto"/>
      </w:pPr>
    </w:p>
    <w:p w:rsidR="00851795" w:rsidRDefault="00851795" w:rsidP="00851795">
      <w:pPr>
        <w:pStyle w:val="ListParagraph"/>
        <w:spacing w:after="0" w:line="240" w:lineRule="auto"/>
        <w:ind w:left="1080"/>
      </w:pPr>
    </w:p>
    <w:p w:rsidR="00851795" w:rsidRPr="00160ECE" w:rsidRDefault="00851795" w:rsidP="00851795">
      <w:pPr>
        <w:spacing w:after="0" w:line="240" w:lineRule="auto"/>
      </w:pPr>
      <w:r>
        <w:lastRenderedPageBreak/>
        <w:t xml:space="preserve">         7.  Given a Cobb-Douglas production function of Q = 100K</w:t>
      </w:r>
      <w:r w:rsidRPr="004827F2">
        <w:rPr>
          <w:vertAlign w:val="superscript"/>
        </w:rPr>
        <w:t>0.4</w:t>
      </w:r>
      <w:r>
        <w:t>L</w:t>
      </w:r>
      <w:r w:rsidRPr="004827F2">
        <w:rPr>
          <w:vertAlign w:val="superscript"/>
        </w:rPr>
        <w:t>0.</w:t>
      </w:r>
      <w:r>
        <w:rPr>
          <w:vertAlign w:val="superscript"/>
        </w:rPr>
        <w:t>5</w:t>
      </w:r>
      <w:r>
        <w:t>:</w:t>
      </w:r>
    </w:p>
    <w:p w:rsidR="00851795" w:rsidRDefault="00851795" w:rsidP="00851795">
      <w:pPr>
        <w:spacing w:after="0" w:line="240" w:lineRule="auto"/>
      </w:pPr>
      <w:r>
        <w:t xml:space="preserve">               a)   Determine and interpret the returns to scale.   </w:t>
      </w:r>
    </w:p>
    <w:p w:rsidR="004475DB" w:rsidRDefault="00851795" w:rsidP="00851795">
      <w:pPr>
        <w:spacing w:after="0" w:line="240" w:lineRule="auto"/>
      </w:pPr>
      <w:r>
        <w:t xml:space="preserve">               b)   If the cost of capital (C) is $80 per</w:t>
      </w:r>
      <w:r w:rsidR="004475DB">
        <w:t xml:space="preserve"> unit</w:t>
      </w:r>
      <w:r>
        <w:t xml:space="preserve"> and the cost of labour (W) is $50 per unit</w:t>
      </w:r>
      <w:r w:rsidR="008138E1">
        <w:t xml:space="preserve"> and the </w:t>
      </w:r>
      <w:r w:rsidR="004475DB">
        <w:t xml:space="preserve"> </w:t>
      </w:r>
    </w:p>
    <w:p w:rsidR="004475DB" w:rsidRDefault="004475DB" w:rsidP="00851795">
      <w:pPr>
        <w:spacing w:after="0" w:line="240" w:lineRule="auto"/>
      </w:pPr>
      <w:r>
        <w:t xml:space="preserve">                      </w:t>
      </w:r>
      <w:proofErr w:type="gramStart"/>
      <w:r w:rsidR="008138E1">
        <w:t>marginal</w:t>
      </w:r>
      <w:proofErr w:type="gramEnd"/>
      <w:r w:rsidR="008138E1">
        <w:t xml:space="preserve"> rate of technical substitution</w:t>
      </w:r>
      <w:r w:rsidR="00DD5003">
        <w:t xml:space="preserve"> of labour for capital</w:t>
      </w:r>
      <w:r w:rsidR="008138E1">
        <w:t xml:space="preserve"> is</w:t>
      </w:r>
      <w:r w:rsidR="005F0DB8">
        <w:t xml:space="preserve"> -</w:t>
      </w:r>
      <w:r w:rsidR="008138E1">
        <w:t xml:space="preserve"> 5K/4L</w:t>
      </w:r>
      <w:r w:rsidR="00DD5003">
        <w:t>,</w:t>
      </w:r>
      <w:r w:rsidR="00851795">
        <w:t xml:space="preserve"> determine the optimal</w:t>
      </w:r>
    </w:p>
    <w:p w:rsidR="00851795" w:rsidRDefault="004475DB" w:rsidP="00851795">
      <w:pPr>
        <w:spacing w:after="0" w:line="240" w:lineRule="auto"/>
      </w:pPr>
      <w:r>
        <w:t xml:space="preserve">                     </w:t>
      </w:r>
      <w:r w:rsidR="00851795">
        <w:t xml:space="preserve"> </w:t>
      </w:r>
      <w:proofErr w:type="gramStart"/>
      <w:r w:rsidR="00851795">
        <w:t>capital</w:t>
      </w:r>
      <w:proofErr w:type="gramEnd"/>
      <w:r w:rsidR="00851795">
        <w:t xml:space="preserve"> –</w:t>
      </w:r>
      <w:r>
        <w:t xml:space="preserve"> </w:t>
      </w:r>
      <w:bookmarkStart w:id="0" w:name="_GoBack"/>
      <w:bookmarkEnd w:id="0"/>
      <w:r w:rsidR="00851795">
        <w:t xml:space="preserve">labour ratio.  </w:t>
      </w:r>
    </w:p>
    <w:p w:rsidR="00851795" w:rsidRDefault="00234275" w:rsidP="00234275">
      <w:pPr>
        <w:spacing w:after="0" w:line="240" w:lineRule="auto"/>
        <w:ind w:left="720"/>
      </w:pPr>
      <w:r>
        <w:t xml:space="preserve">c)    </w:t>
      </w:r>
      <w:r w:rsidR="00851795">
        <w:t xml:space="preserve">If the profit-maximizing output is 3,200, how much capital and labour would be employed </w:t>
      </w:r>
    </w:p>
    <w:p w:rsidR="00851795" w:rsidRDefault="00851795" w:rsidP="00851795">
      <w:pPr>
        <w:spacing w:after="0" w:line="240" w:lineRule="auto"/>
      </w:pPr>
      <w:r>
        <w:t xml:space="preserve">                      </w:t>
      </w:r>
      <w:proofErr w:type="gramStart"/>
      <w:r>
        <w:t>and</w:t>
      </w:r>
      <w:proofErr w:type="gramEnd"/>
      <w:r>
        <w:t xml:space="preserve"> what would be the total cost?  </w:t>
      </w:r>
    </w:p>
    <w:p w:rsidR="00851795" w:rsidRDefault="00234275" w:rsidP="00851795">
      <w:pPr>
        <w:spacing w:after="0" w:line="240" w:lineRule="auto"/>
      </w:pPr>
      <w:r>
        <w:t xml:space="preserve">               d</w:t>
      </w:r>
      <w:r w:rsidR="00851795">
        <w:t>)   Now suppose that the price of capital decreases to $60 per unit:</w:t>
      </w:r>
    </w:p>
    <w:p w:rsidR="00851795" w:rsidRDefault="00851795" w:rsidP="00851795">
      <w:pPr>
        <w:spacing w:after="0" w:line="240" w:lineRule="auto"/>
      </w:pPr>
      <w:r>
        <w:t xml:space="preserve">                      </w:t>
      </w:r>
      <w:proofErr w:type="spellStart"/>
      <w:r>
        <w:t>i</w:t>
      </w:r>
      <w:proofErr w:type="spellEnd"/>
      <w:r>
        <w:t>) Determine the optimal capital-labour ratio.</w:t>
      </w:r>
    </w:p>
    <w:p w:rsidR="00851795" w:rsidRDefault="00851795" w:rsidP="00851795">
      <w:pPr>
        <w:spacing w:after="0" w:line="240" w:lineRule="auto"/>
      </w:pPr>
      <w:r>
        <w:t xml:space="preserve">                     ii) How much labour and capital would be employed to produce an output of 3,200? What </w:t>
      </w:r>
      <w:proofErr w:type="gramStart"/>
      <w:r>
        <w:t>is</w:t>
      </w:r>
      <w:proofErr w:type="gramEnd"/>
      <w:r>
        <w:t xml:space="preserve"> </w:t>
      </w:r>
    </w:p>
    <w:p w:rsidR="00851795" w:rsidRDefault="00851795" w:rsidP="00851795">
      <w:pPr>
        <w:spacing w:after="0" w:line="240" w:lineRule="auto"/>
      </w:pPr>
      <w:r>
        <w:t xml:space="preserve">                         </w:t>
      </w:r>
      <w:proofErr w:type="gramStart"/>
      <w:r>
        <w:t>the</w:t>
      </w:r>
      <w:proofErr w:type="gramEnd"/>
      <w:r>
        <w:t xml:space="preserve"> substitution effect for labour?</w:t>
      </w:r>
    </w:p>
    <w:p w:rsidR="00851795" w:rsidRDefault="00851795" w:rsidP="00851795">
      <w:pPr>
        <w:spacing w:after="0" w:line="240" w:lineRule="auto"/>
      </w:pPr>
      <w:r>
        <w:t xml:space="preserve">                    iii) If the new profit-maximizing output is 4,000, calculate how much labour and capital would</w:t>
      </w:r>
    </w:p>
    <w:p w:rsidR="00851795" w:rsidRDefault="00851795" w:rsidP="00851795">
      <w:pPr>
        <w:spacing w:after="0" w:line="240" w:lineRule="auto"/>
      </w:pPr>
      <w:r>
        <w:t xml:space="preserve">                         </w:t>
      </w:r>
      <w:proofErr w:type="gramStart"/>
      <w:r>
        <w:t>be</w:t>
      </w:r>
      <w:proofErr w:type="gramEnd"/>
      <w:r>
        <w:t xml:space="preserve"> employed and calculate the scale effect for labour.   </w:t>
      </w:r>
    </w:p>
    <w:p w:rsidR="00851795" w:rsidRDefault="00851795" w:rsidP="00851795">
      <w:pPr>
        <w:spacing w:after="0" w:line="240" w:lineRule="auto"/>
      </w:pPr>
    </w:p>
    <w:p w:rsidR="008138E1" w:rsidRDefault="008138E1" w:rsidP="008138E1">
      <w:pPr>
        <w:spacing w:after="0" w:line="240" w:lineRule="auto"/>
        <w:ind w:left="360"/>
      </w:pPr>
      <w:r>
        <w:t xml:space="preserve"> 8. </w:t>
      </w:r>
      <w:r w:rsidR="00C42836">
        <w:t xml:space="preserve"> </w:t>
      </w:r>
      <w:r w:rsidR="00851795">
        <w:t>Suppose that labour supply is perfectly</w:t>
      </w:r>
      <w:r w:rsidR="00F31026">
        <w:t xml:space="preserve"> elastic</w:t>
      </w:r>
      <w:r w:rsidR="00851795">
        <w:t xml:space="preserve"> at an hourly wage of $15 up to a quantity of </w:t>
      </w:r>
      <w:r>
        <w:t xml:space="preserve">  </w:t>
      </w:r>
    </w:p>
    <w:p w:rsidR="008138E1" w:rsidRDefault="008138E1" w:rsidP="008138E1">
      <w:pPr>
        <w:spacing w:after="0" w:line="240" w:lineRule="auto"/>
      </w:pPr>
      <w:r>
        <w:t xml:space="preserve">            </w:t>
      </w:r>
      <w:r w:rsidR="00C42836">
        <w:t xml:space="preserve"> </w:t>
      </w:r>
      <w:r>
        <w:t xml:space="preserve"> </w:t>
      </w:r>
      <w:proofErr w:type="gramStart"/>
      <w:r w:rsidR="00851795">
        <w:t>labour</w:t>
      </w:r>
      <w:proofErr w:type="gramEnd"/>
      <w:r w:rsidR="00851795">
        <w:t xml:space="preserve"> of </w:t>
      </w:r>
      <w:r w:rsidR="00F31026">
        <w:t xml:space="preserve">1,000 </w:t>
      </w:r>
      <w:r>
        <w:t>and for an hourly wage greater than or equal to $15</w:t>
      </w:r>
      <w:r w:rsidR="00F31026">
        <w:t xml:space="preserve"> the labour supply curve is </w:t>
      </w:r>
      <w:r>
        <w:t xml:space="preserve"> </w:t>
      </w:r>
    </w:p>
    <w:p w:rsidR="00F31026" w:rsidRDefault="008138E1" w:rsidP="008138E1">
      <w:pPr>
        <w:spacing w:after="0" w:line="240" w:lineRule="auto"/>
      </w:pPr>
      <w:r>
        <w:t xml:space="preserve">            </w:t>
      </w:r>
      <w:r w:rsidR="00C42836">
        <w:t xml:space="preserve"> </w:t>
      </w:r>
      <w:r>
        <w:t xml:space="preserve"> </w:t>
      </w:r>
      <w:proofErr w:type="gramStart"/>
      <w:r w:rsidR="00F31026">
        <w:t>expressed</w:t>
      </w:r>
      <w:proofErr w:type="gramEnd"/>
      <w:r w:rsidR="00F31026">
        <w:t xml:space="preserve"> as W = 5 + 0.01L</w:t>
      </w:r>
      <w:r w:rsidR="00F31026" w:rsidRPr="008138E1">
        <w:rPr>
          <w:vertAlign w:val="subscript"/>
        </w:rPr>
        <w:t>s</w:t>
      </w:r>
      <w:r w:rsidR="00F31026">
        <w:t>.</w:t>
      </w:r>
    </w:p>
    <w:p w:rsidR="00F31026" w:rsidRDefault="00F31026" w:rsidP="008138E1">
      <w:pPr>
        <w:pStyle w:val="ListParagraph"/>
        <w:numPr>
          <w:ilvl w:val="0"/>
          <w:numId w:val="15"/>
        </w:numPr>
        <w:spacing w:after="0" w:line="240" w:lineRule="auto"/>
      </w:pPr>
      <w:r>
        <w:t>Plot the labour supply curve.</w:t>
      </w:r>
    </w:p>
    <w:p w:rsidR="00851795" w:rsidRDefault="00F31026" w:rsidP="00F31026">
      <w:pPr>
        <w:pStyle w:val="ListParagraph"/>
        <w:numPr>
          <w:ilvl w:val="0"/>
          <w:numId w:val="15"/>
        </w:numPr>
        <w:spacing w:after="0" w:line="240" w:lineRule="auto"/>
      </w:pPr>
      <w:r>
        <w:t>If W = $20, calculate and illustrate the economic rent.</w:t>
      </w:r>
      <w:r w:rsidR="00851795">
        <w:t xml:space="preserve">                                                                                                                                                                                              </w:t>
      </w:r>
    </w:p>
    <w:p w:rsidR="00851795" w:rsidRDefault="00851795" w:rsidP="00851795">
      <w:pPr>
        <w:spacing w:after="0" w:line="240" w:lineRule="auto"/>
      </w:pPr>
    </w:p>
    <w:p w:rsidR="00851795" w:rsidRDefault="00851795" w:rsidP="00851795">
      <w:pPr>
        <w:spacing w:after="0" w:line="240" w:lineRule="auto"/>
      </w:pPr>
    </w:p>
    <w:p w:rsidR="00851795" w:rsidRDefault="00851795" w:rsidP="00851795">
      <w:pPr>
        <w:spacing w:after="0" w:line="240" w:lineRule="auto"/>
      </w:pPr>
    </w:p>
    <w:sectPr w:rsidR="00851795" w:rsidSect="00495D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03612"/>
    <w:multiLevelType w:val="hybridMultilevel"/>
    <w:tmpl w:val="288256B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628E2"/>
    <w:multiLevelType w:val="hybridMultilevel"/>
    <w:tmpl w:val="BF9A0688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E4C48"/>
    <w:multiLevelType w:val="multilevel"/>
    <w:tmpl w:val="990269D2"/>
    <w:lvl w:ilvl="0">
      <w:start w:val="1"/>
      <w:numFmt w:val="lowerRoman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3">
    <w:nsid w:val="12127DEF"/>
    <w:multiLevelType w:val="hybridMultilevel"/>
    <w:tmpl w:val="92DEC9A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B7CE4"/>
    <w:multiLevelType w:val="hybridMultilevel"/>
    <w:tmpl w:val="97D45048"/>
    <w:lvl w:ilvl="0" w:tplc="46940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CD38F6"/>
    <w:multiLevelType w:val="hybridMultilevel"/>
    <w:tmpl w:val="6AFE1DA8"/>
    <w:lvl w:ilvl="0" w:tplc="BDA049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C8A071E"/>
    <w:multiLevelType w:val="hybridMultilevel"/>
    <w:tmpl w:val="6FCA2C5A"/>
    <w:lvl w:ilvl="0" w:tplc="CA3636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2D9179F"/>
    <w:multiLevelType w:val="multilevel"/>
    <w:tmpl w:val="E2F80A76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8">
    <w:nsid w:val="54FD2920"/>
    <w:multiLevelType w:val="hybridMultilevel"/>
    <w:tmpl w:val="B9AEBC02"/>
    <w:lvl w:ilvl="0" w:tplc="6F709EE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10" w:hanging="360"/>
      </w:pPr>
    </w:lvl>
    <w:lvl w:ilvl="2" w:tplc="1009001B" w:tentative="1">
      <w:start w:val="1"/>
      <w:numFmt w:val="lowerRoman"/>
      <w:lvlText w:val="%3."/>
      <w:lvlJc w:val="right"/>
      <w:pPr>
        <w:ind w:left="1830" w:hanging="180"/>
      </w:pPr>
    </w:lvl>
    <w:lvl w:ilvl="3" w:tplc="1009000F" w:tentative="1">
      <w:start w:val="1"/>
      <w:numFmt w:val="decimal"/>
      <w:lvlText w:val="%4."/>
      <w:lvlJc w:val="left"/>
      <w:pPr>
        <w:ind w:left="2550" w:hanging="360"/>
      </w:pPr>
    </w:lvl>
    <w:lvl w:ilvl="4" w:tplc="10090019" w:tentative="1">
      <w:start w:val="1"/>
      <w:numFmt w:val="lowerLetter"/>
      <w:lvlText w:val="%5."/>
      <w:lvlJc w:val="left"/>
      <w:pPr>
        <w:ind w:left="3270" w:hanging="360"/>
      </w:pPr>
    </w:lvl>
    <w:lvl w:ilvl="5" w:tplc="1009001B" w:tentative="1">
      <w:start w:val="1"/>
      <w:numFmt w:val="lowerRoman"/>
      <w:lvlText w:val="%6."/>
      <w:lvlJc w:val="right"/>
      <w:pPr>
        <w:ind w:left="3990" w:hanging="180"/>
      </w:pPr>
    </w:lvl>
    <w:lvl w:ilvl="6" w:tplc="1009000F" w:tentative="1">
      <w:start w:val="1"/>
      <w:numFmt w:val="decimal"/>
      <w:lvlText w:val="%7."/>
      <w:lvlJc w:val="left"/>
      <w:pPr>
        <w:ind w:left="4710" w:hanging="360"/>
      </w:pPr>
    </w:lvl>
    <w:lvl w:ilvl="7" w:tplc="10090019" w:tentative="1">
      <w:start w:val="1"/>
      <w:numFmt w:val="lowerLetter"/>
      <w:lvlText w:val="%8."/>
      <w:lvlJc w:val="left"/>
      <w:pPr>
        <w:ind w:left="5430" w:hanging="360"/>
      </w:pPr>
    </w:lvl>
    <w:lvl w:ilvl="8" w:tplc="10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>
    <w:nsid w:val="55A2689D"/>
    <w:multiLevelType w:val="hybridMultilevel"/>
    <w:tmpl w:val="C65A05E0"/>
    <w:lvl w:ilvl="0" w:tplc="10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20556B"/>
    <w:multiLevelType w:val="multilevel"/>
    <w:tmpl w:val="CDB087D0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1">
    <w:nsid w:val="566640F1"/>
    <w:multiLevelType w:val="hybridMultilevel"/>
    <w:tmpl w:val="6E703C94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D9168A"/>
    <w:multiLevelType w:val="hybridMultilevel"/>
    <w:tmpl w:val="391AF522"/>
    <w:lvl w:ilvl="0" w:tplc="BB0430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ACD7FE7"/>
    <w:multiLevelType w:val="hybridMultilevel"/>
    <w:tmpl w:val="6AF23DC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14448"/>
    <w:multiLevelType w:val="hybridMultilevel"/>
    <w:tmpl w:val="5A90CC4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BE68C5"/>
    <w:multiLevelType w:val="hybridMultilevel"/>
    <w:tmpl w:val="77F2E74E"/>
    <w:lvl w:ilvl="0" w:tplc="2864EE34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2"/>
  </w:num>
  <w:num w:numId="3">
    <w:abstractNumId w:val="13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4"/>
  </w:num>
  <w:num w:numId="10">
    <w:abstractNumId w:val="6"/>
  </w:num>
  <w:num w:numId="11">
    <w:abstractNumId w:val="2"/>
  </w:num>
  <w:num w:numId="12">
    <w:abstractNumId w:val="10"/>
  </w:num>
  <w:num w:numId="13">
    <w:abstractNumId w:val="7"/>
  </w:num>
  <w:num w:numId="14">
    <w:abstractNumId w:val="1"/>
  </w:num>
  <w:num w:numId="15">
    <w:abstractNumId w:val="1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32F5A"/>
    <w:rsid w:val="00032F5A"/>
    <w:rsid w:val="00065B10"/>
    <w:rsid w:val="00097F32"/>
    <w:rsid w:val="00136B7A"/>
    <w:rsid w:val="00234275"/>
    <w:rsid w:val="00235DB8"/>
    <w:rsid w:val="004475DB"/>
    <w:rsid w:val="00495DAD"/>
    <w:rsid w:val="004C7158"/>
    <w:rsid w:val="005F0DB8"/>
    <w:rsid w:val="006D7D1B"/>
    <w:rsid w:val="00784AD3"/>
    <w:rsid w:val="008138E1"/>
    <w:rsid w:val="00851795"/>
    <w:rsid w:val="00AE43C9"/>
    <w:rsid w:val="00B031F4"/>
    <w:rsid w:val="00BE7ED9"/>
    <w:rsid w:val="00C42836"/>
    <w:rsid w:val="00CA19DE"/>
    <w:rsid w:val="00DD5003"/>
    <w:rsid w:val="00DF4335"/>
    <w:rsid w:val="00F24AB3"/>
    <w:rsid w:val="00F3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D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2F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ADAD6953</Template>
  <TotalTime>481</TotalTime>
  <Pages>3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bertramsomers</dc:creator>
  <cp:keywords/>
  <dc:description/>
  <cp:lastModifiedBy>Bertram Somers</cp:lastModifiedBy>
  <cp:revision>6</cp:revision>
  <cp:lastPrinted>2016-07-12T17:35:00Z</cp:lastPrinted>
  <dcterms:created xsi:type="dcterms:W3CDTF">2015-02-16T17:28:00Z</dcterms:created>
  <dcterms:modified xsi:type="dcterms:W3CDTF">2016-07-12T17:46:00Z</dcterms:modified>
</cp:coreProperties>
</file>