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876" w:rsidRPr="002E7876" w:rsidRDefault="002E7876" w:rsidP="002E7876">
      <w:pPr>
        <w:pStyle w:val="Title2"/>
      </w:pPr>
      <w:sdt>
        <w:sdtPr>
          <w:alias w:val="Title:"/>
          <w:tag w:val="Title:"/>
          <w:id w:val="726351117"/>
          <w:placeholder>
            <w:docPart w:val="6947BE6CE31C4115BDC442CDA3372E29"/>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Pr="002E7876">
            <w:t>Deciding which Company Vehicle to Buy</w:t>
          </w:r>
        </w:sdtContent>
      </w:sdt>
    </w:p>
    <w:p w:rsidR="002E7876" w:rsidRPr="002E7876" w:rsidRDefault="002E7876" w:rsidP="002E7876">
      <w:pPr>
        <w:pStyle w:val="Title2"/>
      </w:pPr>
      <w:r w:rsidRPr="002E7876">
        <w:t xml:space="preserve">Josh Thiopoulos </w:t>
      </w:r>
    </w:p>
    <w:p w:rsidR="002E7876" w:rsidRPr="002E7876" w:rsidRDefault="002E7876" w:rsidP="002E7876">
      <w:pPr>
        <w:pStyle w:val="Title2"/>
      </w:pPr>
      <w:r w:rsidRPr="002E7876">
        <w:t>Consulting division</w:t>
      </w:r>
    </w:p>
    <w:p w:rsidR="002E7876" w:rsidRPr="002E7876" w:rsidRDefault="002E7876" w:rsidP="002E7876">
      <w:pPr>
        <w:pStyle w:val="Title2"/>
      </w:pPr>
      <w:r w:rsidRPr="002E7876">
        <w:t>ENG 1131C</w:t>
      </w:r>
    </w:p>
    <w:p w:rsidR="002E7876" w:rsidRPr="002E7876" w:rsidRDefault="002E7876" w:rsidP="002E7876">
      <w:pPr>
        <w:pStyle w:val="Title2"/>
      </w:pPr>
      <w:r>
        <w:t xml:space="preserve">Prof: </w:t>
      </w:r>
      <w:r w:rsidRPr="002E7876">
        <w:t>Jeanie Warnock</w:t>
      </w:r>
    </w:p>
    <w:p w:rsidR="00E81978" w:rsidRDefault="002E7876" w:rsidP="002E7876">
      <w:pPr>
        <w:pStyle w:val="Title2"/>
        <w:jc w:val="left"/>
      </w:pPr>
      <w:r w:rsidRPr="002E7876">
        <w:rPr>
          <w:lang w:val="en-CA"/>
        </w:rPr>
        <w:drawing>
          <wp:inline distT="0" distB="0" distL="0" distR="0">
            <wp:extent cx="2735580" cy="1676400"/>
            <wp:effectExtent l="0" t="0" r="7620" b="0"/>
            <wp:docPr id="3" name="Picture 3" descr="Image result for chevy vo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evy vol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5580" cy="1676400"/>
                    </a:xfrm>
                    <a:prstGeom prst="rect">
                      <a:avLst/>
                    </a:prstGeom>
                    <a:noFill/>
                    <a:ln>
                      <a:noFill/>
                    </a:ln>
                  </pic:spPr>
                </pic:pic>
              </a:graphicData>
            </a:graphic>
          </wp:inline>
        </w:drawing>
      </w:r>
      <w:r>
        <w:t xml:space="preserve">   </w:t>
      </w:r>
      <w:r w:rsidRPr="002E7876">
        <w:rPr>
          <w:lang w:val="en-CA"/>
        </w:rPr>
        <w:drawing>
          <wp:inline distT="0" distB="0" distL="0" distR="0">
            <wp:extent cx="2298700" cy="1724025"/>
            <wp:effectExtent l="0" t="0" r="6350" b="9525"/>
            <wp:docPr id="4" name="Picture 4" descr="Image result for nissan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issan lea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8700" cy="1724025"/>
                    </a:xfrm>
                    <a:prstGeom prst="rect">
                      <a:avLst/>
                    </a:prstGeom>
                    <a:noFill/>
                    <a:ln>
                      <a:noFill/>
                    </a:ln>
                  </pic:spPr>
                </pic:pic>
              </a:graphicData>
            </a:graphic>
          </wp:inline>
        </w:drawing>
      </w:r>
    </w:p>
    <w:p w:rsidR="002E7876" w:rsidRDefault="002E7876" w:rsidP="002E7876">
      <w:pPr>
        <w:pStyle w:val="Title2"/>
        <w:jc w:val="left"/>
      </w:pPr>
      <w:r w:rsidRPr="002E7876">
        <w:rPr>
          <w:lang w:val="en-CA"/>
        </w:rPr>
        <w:drawing>
          <wp:inline distT="0" distB="0" distL="0" distR="0">
            <wp:extent cx="5554980" cy="2804160"/>
            <wp:effectExtent l="0" t="0" r="7620" b="0"/>
            <wp:docPr id="5" name="Picture 5" descr="Image result for tesla model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esla model 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4980" cy="2804160"/>
                    </a:xfrm>
                    <a:prstGeom prst="rect">
                      <a:avLst/>
                    </a:prstGeom>
                    <a:noFill/>
                    <a:ln>
                      <a:noFill/>
                    </a:ln>
                  </pic:spPr>
                </pic:pic>
              </a:graphicData>
            </a:graphic>
          </wp:inline>
        </w:drawing>
      </w:r>
    </w:p>
    <w:p w:rsidR="00E81978" w:rsidRDefault="00983EB0">
      <w:pPr>
        <w:pStyle w:val="SectionTitle"/>
      </w:pPr>
      <w:bookmarkStart w:id="0" w:name="_Toc479096005"/>
      <w:r>
        <w:lastRenderedPageBreak/>
        <w:t>Letter of Transmittal</w:t>
      </w:r>
      <w:bookmarkEnd w:id="0"/>
      <w:r>
        <w:t xml:space="preserve"> </w:t>
      </w:r>
    </w:p>
    <w:p w:rsidR="006546E0" w:rsidRDefault="006546E0">
      <w:pPr>
        <w:pStyle w:val="NoSpacing"/>
      </w:pPr>
    </w:p>
    <w:p w:rsidR="006546E0" w:rsidRDefault="00B82F52" w:rsidP="004842BC">
      <w:pPr>
        <w:pStyle w:val="NoSpacing"/>
        <w:ind w:firstLine="720"/>
      </w:pPr>
      <w:r w:rsidRPr="00B82F52">
        <w:t>This report contains a comparison between 3 electric and hybrid-electric vehicles that Green Consulting Firm is interested in buying. The goal of this report is to identify categories of strength and/or weakness in each car by comparing them to each other. A recommendation will be made based off of the information found in the comparison. The company has narrowed their choices down to 3 electric cars which are: the Nissan leaf, Chevrolet Volt, and the Tesla model S.</w:t>
      </w:r>
      <w:r w:rsidR="00745583">
        <w:t xml:space="preserve"> </w:t>
      </w:r>
    </w:p>
    <w:p w:rsidR="006546E0" w:rsidRDefault="006546E0">
      <w:pPr>
        <w:rPr>
          <w:kern w:val="0"/>
        </w:rPr>
      </w:pPr>
      <w:r>
        <w:br w:type="page"/>
      </w:r>
    </w:p>
    <w:sdt>
      <w:sdtPr>
        <w:id w:val="44101352"/>
        <w:docPartObj>
          <w:docPartGallery w:val="Table of Contents"/>
          <w:docPartUnique/>
        </w:docPartObj>
      </w:sdtPr>
      <w:sdtEndPr>
        <w:rPr>
          <w:rFonts w:asciiTheme="minorHAnsi" w:eastAsiaTheme="minorEastAsia" w:hAnsiTheme="minorHAnsi" w:cstheme="minorBidi"/>
          <w:bCs/>
          <w:noProof/>
          <w:szCs w:val="24"/>
        </w:rPr>
      </w:sdtEndPr>
      <w:sdtContent>
        <w:p w:rsidR="006546E0" w:rsidRPr="000B61BC" w:rsidRDefault="006546E0">
          <w:pPr>
            <w:pStyle w:val="TOCHeading"/>
            <w:rPr>
              <w:sz w:val="22"/>
            </w:rPr>
          </w:pPr>
          <w:r w:rsidRPr="000B61BC">
            <w:rPr>
              <w:sz w:val="22"/>
            </w:rPr>
            <w:t>Table of Contents</w:t>
          </w:r>
          <w:bookmarkStart w:id="1" w:name="_GoBack"/>
          <w:bookmarkEnd w:id="1"/>
        </w:p>
        <w:p w:rsidR="00CB4982" w:rsidRPr="00CB4982" w:rsidRDefault="006546E0" w:rsidP="00CB4982">
          <w:pPr>
            <w:pStyle w:val="TOC1"/>
            <w:tabs>
              <w:tab w:val="right" w:leader="dot" w:pos="9350"/>
            </w:tabs>
            <w:spacing w:line="360" w:lineRule="auto"/>
            <w:rPr>
              <w:noProof/>
              <w:kern w:val="0"/>
              <w:sz w:val="18"/>
              <w:szCs w:val="22"/>
              <w:lang w:val="en-CA" w:eastAsia="en-CA"/>
            </w:rPr>
          </w:pPr>
          <w:r w:rsidRPr="00CB4982">
            <w:rPr>
              <w:sz w:val="18"/>
            </w:rPr>
            <w:fldChar w:fldCharType="begin"/>
          </w:r>
          <w:r w:rsidRPr="00CB4982">
            <w:rPr>
              <w:sz w:val="18"/>
            </w:rPr>
            <w:instrText xml:space="preserve"> TOC \o "1-3" \h \z \u </w:instrText>
          </w:r>
          <w:r w:rsidRPr="00CB4982">
            <w:rPr>
              <w:sz w:val="18"/>
            </w:rPr>
            <w:fldChar w:fldCharType="separate"/>
          </w:r>
          <w:hyperlink w:anchor="_Toc479096005" w:history="1">
            <w:r w:rsidR="00CB4982" w:rsidRPr="00CB4982">
              <w:rPr>
                <w:rStyle w:val="Hyperlink"/>
                <w:noProof/>
                <w:sz w:val="20"/>
              </w:rPr>
              <w:t>Letter of Transmittal</w:t>
            </w:r>
            <w:r w:rsidR="00CB4982" w:rsidRPr="00CB4982">
              <w:rPr>
                <w:noProof/>
                <w:webHidden/>
                <w:sz w:val="20"/>
              </w:rPr>
              <w:tab/>
            </w:r>
            <w:r w:rsidR="00CB4982" w:rsidRPr="00CB4982">
              <w:rPr>
                <w:noProof/>
                <w:webHidden/>
                <w:sz w:val="20"/>
              </w:rPr>
              <w:fldChar w:fldCharType="begin"/>
            </w:r>
            <w:r w:rsidR="00CB4982" w:rsidRPr="00CB4982">
              <w:rPr>
                <w:noProof/>
                <w:webHidden/>
                <w:sz w:val="20"/>
              </w:rPr>
              <w:instrText xml:space="preserve"> PAGEREF _Toc479096005 \h </w:instrText>
            </w:r>
            <w:r w:rsidR="00CB4982" w:rsidRPr="00CB4982">
              <w:rPr>
                <w:noProof/>
                <w:webHidden/>
                <w:sz w:val="20"/>
              </w:rPr>
            </w:r>
            <w:r w:rsidR="00CB4982" w:rsidRPr="00CB4982">
              <w:rPr>
                <w:noProof/>
                <w:webHidden/>
                <w:sz w:val="20"/>
              </w:rPr>
              <w:fldChar w:fldCharType="separate"/>
            </w:r>
            <w:r w:rsidR="00CB4982">
              <w:rPr>
                <w:noProof/>
                <w:webHidden/>
                <w:sz w:val="20"/>
              </w:rPr>
              <w:t>ii</w:t>
            </w:r>
            <w:r w:rsidR="00CB4982"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06" w:history="1">
            <w:r w:rsidRPr="00CB4982">
              <w:rPr>
                <w:rStyle w:val="Hyperlink"/>
                <w:noProof/>
                <w:sz w:val="20"/>
              </w:rPr>
              <w:t>Executive Summary</w:t>
            </w:r>
            <w:r w:rsidRPr="00CB4982">
              <w:rPr>
                <w:noProof/>
                <w:webHidden/>
                <w:sz w:val="20"/>
              </w:rPr>
              <w:tab/>
            </w:r>
            <w:r w:rsidRPr="00CB4982">
              <w:rPr>
                <w:noProof/>
                <w:webHidden/>
                <w:sz w:val="20"/>
              </w:rPr>
              <w:fldChar w:fldCharType="begin"/>
            </w:r>
            <w:r w:rsidRPr="00CB4982">
              <w:rPr>
                <w:noProof/>
                <w:webHidden/>
                <w:sz w:val="20"/>
              </w:rPr>
              <w:instrText xml:space="preserve"> PAGEREF _Toc479096006 \h </w:instrText>
            </w:r>
            <w:r w:rsidRPr="00CB4982">
              <w:rPr>
                <w:noProof/>
                <w:webHidden/>
                <w:sz w:val="20"/>
              </w:rPr>
            </w:r>
            <w:r w:rsidRPr="00CB4982">
              <w:rPr>
                <w:noProof/>
                <w:webHidden/>
                <w:sz w:val="20"/>
              </w:rPr>
              <w:fldChar w:fldCharType="separate"/>
            </w:r>
            <w:r>
              <w:rPr>
                <w:noProof/>
                <w:webHidden/>
                <w:sz w:val="20"/>
              </w:rPr>
              <w:t>iv</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07" w:history="1">
            <w:r w:rsidRPr="00CB4982">
              <w:rPr>
                <w:rStyle w:val="Hyperlink"/>
                <w:noProof/>
                <w:sz w:val="20"/>
              </w:rPr>
              <w:t>Deciding which Company Vehicle to Buy</w:t>
            </w:r>
            <w:r w:rsidRPr="00CB4982">
              <w:rPr>
                <w:noProof/>
                <w:webHidden/>
                <w:sz w:val="20"/>
              </w:rPr>
              <w:tab/>
            </w:r>
            <w:r w:rsidRPr="00CB4982">
              <w:rPr>
                <w:noProof/>
                <w:webHidden/>
                <w:sz w:val="20"/>
              </w:rPr>
              <w:fldChar w:fldCharType="begin"/>
            </w:r>
            <w:r w:rsidRPr="00CB4982">
              <w:rPr>
                <w:noProof/>
                <w:webHidden/>
                <w:sz w:val="20"/>
              </w:rPr>
              <w:instrText xml:space="preserve"> PAGEREF _Toc479096007 \h </w:instrText>
            </w:r>
            <w:r w:rsidRPr="00CB4982">
              <w:rPr>
                <w:noProof/>
                <w:webHidden/>
                <w:sz w:val="20"/>
              </w:rPr>
            </w:r>
            <w:r w:rsidRPr="00CB4982">
              <w:rPr>
                <w:noProof/>
                <w:webHidden/>
                <w:sz w:val="20"/>
              </w:rPr>
              <w:fldChar w:fldCharType="separate"/>
            </w:r>
            <w:r>
              <w:rPr>
                <w:noProof/>
                <w:webHidden/>
                <w:sz w:val="20"/>
              </w:rPr>
              <w:t>1</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08" w:history="1">
            <w:r w:rsidRPr="00CB4982">
              <w:rPr>
                <w:rStyle w:val="Hyperlink"/>
                <w:noProof/>
                <w:sz w:val="20"/>
              </w:rPr>
              <w:t>Introduction</w:t>
            </w:r>
            <w:r w:rsidRPr="00CB4982">
              <w:rPr>
                <w:noProof/>
                <w:webHidden/>
                <w:sz w:val="20"/>
              </w:rPr>
              <w:tab/>
            </w:r>
            <w:r w:rsidRPr="00CB4982">
              <w:rPr>
                <w:noProof/>
                <w:webHidden/>
                <w:sz w:val="20"/>
              </w:rPr>
              <w:fldChar w:fldCharType="begin"/>
            </w:r>
            <w:r w:rsidRPr="00CB4982">
              <w:rPr>
                <w:noProof/>
                <w:webHidden/>
                <w:sz w:val="20"/>
              </w:rPr>
              <w:instrText xml:space="preserve"> PAGEREF _Toc479096008 \h </w:instrText>
            </w:r>
            <w:r w:rsidRPr="00CB4982">
              <w:rPr>
                <w:noProof/>
                <w:webHidden/>
                <w:sz w:val="20"/>
              </w:rPr>
            </w:r>
            <w:r w:rsidRPr="00CB4982">
              <w:rPr>
                <w:noProof/>
                <w:webHidden/>
                <w:sz w:val="20"/>
              </w:rPr>
              <w:fldChar w:fldCharType="separate"/>
            </w:r>
            <w:r>
              <w:rPr>
                <w:noProof/>
                <w:webHidden/>
                <w:sz w:val="20"/>
              </w:rPr>
              <w:t>1</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09" w:history="1">
            <w:r w:rsidRPr="00CB4982">
              <w:rPr>
                <w:rStyle w:val="Hyperlink"/>
                <w:noProof/>
                <w:sz w:val="20"/>
              </w:rPr>
              <w:t>Basic Overview of Each Vehicle</w:t>
            </w:r>
            <w:r w:rsidRPr="00CB4982">
              <w:rPr>
                <w:noProof/>
                <w:webHidden/>
                <w:sz w:val="20"/>
              </w:rPr>
              <w:tab/>
            </w:r>
            <w:r w:rsidRPr="00CB4982">
              <w:rPr>
                <w:noProof/>
                <w:webHidden/>
                <w:sz w:val="20"/>
              </w:rPr>
              <w:fldChar w:fldCharType="begin"/>
            </w:r>
            <w:r w:rsidRPr="00CB4982">
              <w:rPr>
                <w:noProof/>
                <w:webHidden/>
                <w:sz w:val="20"/>
              </w:rPr>
              <w:instrText xml:space="preserve"> PAGEREF _Toc479096009 \h </w:instrText>
            </w:r>
            <w:r w:rsidRPr="00CB4982">
              <w:rPr>
                <w:noProof/>
                <w:webHidden/>
                <w:sz w:val="20"/>
              </w:rPr>
            </w:r>
            <w:r w:rsidRPr="00CB4982">
              <w:rPr>
                <w:noProof/>
                <w:webHidden/>
                <w:sz w:val="20"/>
              </w:rPr>
              <w:fldChar w:fldCharType="separate"/>
            </w:r>
            <w:r>
              <w:rPr>
                <w:noProof/>
                <w:webHidden/>
                <w:sz w:val="20"/>
              </w:rPr>
              <w:t>1</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0" w:history="1">
            <w:r w:rsidRPr="00CB4982">
              <w:rPr>
                <w:rStyle w:val="Hyperlink"/>
                <w:noProof/>
                <w:sz w:val="20"/>
              </w:rPr>
              <w:t>Nissan Leaf</w:t>
            </w:r>
            <w:r w:rsidRPr="00CB4982">
              <w:rPr>
                <w:noProof/>
                <w:webHidden/>
                <w:sz w:val="20"/>
              </w:rPr>
              <w:tab/>
            </w:r>
            <w:r w:rsidRPr="00CB4982">
              <w:rPr>
                <w:noProof/>
                <w:webHidden/>
                <w:sz w:val="20"/>
              </w:rPr>
              <w:fldChar w:fldCharType="begin"/>
            </w:r>
            <w:r w:rsidRPr="00CB4982">
              <w:rPr>
                <w:noProof/>
                <w:webHidden/>
                <w:sz w:val="20"/>
              </w:rPr>
              <w:instrText xml:space="preserve"> PAGEREF _Toc479096010 \h </w:instrText>
            </w:r>
            <w:r w:rsidRPr="00CB4982">
              <w:rPr>
                <w:noProof/>
                <w:webHidden/>
                <w:sz w:val="20"/>
              </w:rPr>
            </w:r>
            <w:r w:rsidRPr="00CB4982">
              <w:rPr>
                <w:noProof/>
                <w:webHidden/>
                <w:sz w:val="20"/>
              </w:rPr>
              <w:fldChar w:fldCharType="separate"/>
            </w:r>
            <w:r>
              <w:rPr>
                <w:noProof/>
                <w:webHidden/>
                <w:sz w:val="20"/>
              </w:rPr>
              <w:t>1</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1" w:history="1">
            <w:r w:rsidRPr="00CB4982">
              <w:rPr>
                <w:rStyle w:val="Hyperlink"/>
                <w:noProof/>
                <w:sz w:val="20"/>
              </w:rPr>
              <w:t>The Chevrolet Volt</w:t>
            </w:r>
            <w:r w:rsidRPr="00CB4982">
              <w:rPr>
                <w:noProof/>
                <w:webHidden/>
                <w:sz w:val="20"/>
              </w:rPr>
              <w:tab/>
            </w:r>
            <w:r w:rsidRPr="00CB4982">
              <w:rPr>
                <w:noProof/>
                <w:webHidden/>
                <w:sz w:val="20"/>
              </w:rPr>
              <w:fldChar w:fldCharType="begin"/>
            </w:r>
            <w:r w:rsidRPr="00CB4982">
              <w:rPr>
                <w:noProof/>
                <w:webHidden/>
                <w:sz w:val="20"/>
              </w:rPr>
              <w:instrText xml:space="preserve"> PAGEREF _Toc479096011 \h </w:instrText>
            </w:r>
            <w:r w:rsidRPr="00CB4982">
              <w:rPr>
                <w:noProof/>
                <w:webHidden/>
                <w:sz w:val="20"/>
              </w:rPr>
            </w:r>
            <w:r w:rsidRPr="00CB4982">
              <w:rPr>
                <w:noProof/>
                <w:webHidden/>
                <w:sz w:val="20"/>
              </w:rPr>
              <w:fldChar w:fldCharType="separate"/>
            </w:r>
            <w:r>
              <w:rPr>
                <w:noProof/>
                <w:webHidden/>
                <w:sz w:val="20"/>
              </w:rPr>
              <w:t>2</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2" w:history="1">
            <w:r w:rsidRPr="00CB4982">
              <w:rPr>
                <w:rStyle w:val="Hyperlink"/>
                <w:noProof/>
                <w:sz w:val="20"/>
              </w:rPr>
              <w:t>Tesla model S</w:t>
            </w:r>
            <w:r w:rsidRPr="00CB4982">
              <w:rPr>
                <w:noProof/>
                <w:webHidden/>
                <w:sz w:val="20"/>
              </w:rPr>
              <w:tab/>
            </w:r>
            <w:r w:rsidRPr="00CB4982">
              <w:rPr>
                <w:noProof/>
                <w:webHidden/>
                <w:sz w:val="20"/>
              </w:rPr>
              <w:fldChar w:fldCharType="begin"/>
            </w:r>
            <w:r w:rsidRPr="00CB4982">
              <w:rPr>
                <w:noProof/>
                <w:webHidden/>
                <w:sz w:val="20"/>
              </w:rPr>
              <w:instrText xml:space="preserve"> PAGEREF _Toc479096012 \h </w:instrText>
            </w:r>
            <w:r w:rsidRPr="00CB4982">
              <w:rPr>
                <w:noProof/>
                <w:webHidden/>
                <w:sz w:val="20"/>
              </w:rPr>
            </w:r>
            <w:r w:rsidRPr="00CB4982">
              <w:rPr>
                <w:noProof/>
                <w:webHidden/>
                <w:sz w:val="20"/>
              </w:rPr>
              <w:fldChar w:fldCharType="separate"/>
            </w:r>
            <w:r>
              <w:rPr>
                <w:noProof/>
                <w:webHidden/>
                <w:sz w:val="20"/>
              </w:rPr>
              <w:t>2</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13" w:history="1">
            <w:r w:rsidRPr="00CB4982">
              <w:rPr>
                <w:rStyle w:val="Hyperlink"/>
                <w:noProof/>
                <w:sz w:val="20"/>
              </w:rPr>
              <w:t>Efficiency</w:t>
            </w:r>
            <w:r w:rsidRPr="00CB4982">
              <w:rPr>
                <w:noProof/>
                <w:webHidden/>
                <w:sz w:val="20"/>
              </w:rPr>
              <w:tab/>
            </w:r>
            <w:r w:rsidRPr="00CB4982">
              <w:rPr>
                <w:noProof/>
                <w:webHidden/>
                <w:sz w:val="20"/>
              </w:rPr>
              <w:fldChar w:fldCharType="begin"/>
            </w:r>
            <w:r w:rsidRPr="00CB4982">
              <w:rPr>
                <w:noProof/>
                <w:webHidden/>
                <w:sz w:val="20"/>
              </w:rPr>
              <w:instrText xml:space="preserve"> PAGEREF _Toc479096013 \h </w:instrText>
            </w:r>
            <w:r w:rsidRPr="00CB4982">
              <w:rPr>
                <w:noProof/>
                <w:webHidden/>
                <w:sz w:val="20"/>
              </w:rPr>
            </w:r>
            <w:r w:rsidRPr="00CB4982">
              <w:rPr>
                <w:noProof/>
                <w:webHidden/>
                <w:sz w:val="20"/>
              </w:rPr>
              <w:fldChar w:fldCharType="separate"/>
            </w:r>
            <w:r>
              <w:rPr>
                <w:noProof/>
                <w:webHidden/>
                <w:sz w:val="20"/>
              </w:rPr>
              <w:t>2</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4" w:history="1">
            <w:r w:rsidRPr="00CB4982">
              <w:rPr>
                <w:rStyle w:val="Hyperlink"/>
                <w:noProof/>
                <w:sz w:val="20"/>
              </w:rPr>
              <w:t>Nissan Leaf</w:t>
            </w:r>
            <w:r w:rsidRPr="00CB4982">
              <w:rPr>
                <w:noProof/>
                <w:webHidden/>
                <w:sz w:val="20"/>
              </w:rPr>
              <w:tab/>
            </w:r>
            <w:r w:rsidRPr="00CB4982">
              <w:rPr>
                <w:noProof/>
                <w:webHidden/>
                <w:sz w:val="20"/>
              </w:rPr>
              <w:fldChar w:fldCharType="begin"/>
            </w:r>
            <w:r w:rsidRPr="00CB4982">
              <w:rPr>
                <w:noProof/>
                <w:webHidden/>
                <w:sz w:val="20"/>
              </w:rPr>
              <w:instrText xml:space="preserve"> PAGEREF _Toc479096014 \h </w:instrText>
            </w:r>
            <w:r w:rsidRPr="00CB4982">
              <w:rPr>
                <w:noProof/>
                <w:webHidden/>
                <w:sz w:val="20"/>
              </w:rPr>
            </w:r>
            <w:r w:rsidRPr="00CB4982">
              <w:rPr>
                <w:noProof/>
                <w:webHidden/>
                <w:sz w:val="20"/>
              </w:rPr>
              <w:fldChar w:fldCharType="separate"/>
            </w:r>
            <w:r>
              <w:rPr>
                <w:noProof/>
                <w:webHidden/>
                <w:sz w:val="20"/>
              </w:rPr>
              <w:t>2</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5" w:history="1">
            <w:r w:rsidRPr="00CB4982">
              <w:rPr>
                <w:rStyle w:val="Hyperlink"/>
                <w:noProof/>
                <w:sz w:val="20"/>
              </w:rPr>
              <w:t>Chevrolet Volt</w:t>
            </w:r>
            <w:r w:rsidRPr="00CB4982">
              <w:rPr>
                <w:noProof/>
                <w:webHidden/>
                <w:sz w:val="20"/>
              </w:rPr>
              <w:tab/>
            </w:r>
            <w:r w:rsidRPr="00CB4982">
              <w:rPr>
                <w:noProof/>
                <w:webHidden/>
                <w:sz w:val="20"/>
              </w:rPr>
              <w:fldChar w:fldCharType="begin"/>
            </w:r>
            <w:r w:rsidRPr="00CB4982">
              <w:rPr>
                <w:noProof/>
                <w:webHidden/>
                <w:sz w:val="20"/>
              </w:rPr>
              <w:instrText xml:space="preserve"> PAGEREF _Toc479096015 \h </w:instrText>
            </w:r>
            <w:r w:rsidRPr="00CB4982">
              <w:rPr>
                <w:noProof/>
                <w:webHidden/>
                <w:sz w:val="20"/>
              </w:rPr>
            </w:r>
            <w:r w:rsidRPr="00CB4982">
              <w:rPr>
                <w:noProof/>
                <w:webHidden/>
                <w:sz w:val="20"/>
              </w:rPr>
              <w:fldChar w:fldCharType="separate"/>
            </w:r>
            <w:r>
              <w:rPr>
                <w:noProof/>
                <w:webHidden/>
                <w:sz w:val="20"/>
              </w:rPr>
              <w:t>3</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6" w:history="1">
            <w:r w:rsidRPr="00CB4982">
              <w:rPr>
                <w:rStyle w:val="Hyperlink"/>
                <w:noProof/>
                <w:sz w:val="20"/>
              </w:rPr>
              <w:t>Tesla Model S</w:t>
            </w:r>
            <w:r w:rsidRPr="00CB4982">
              <w:rPr>
                <w:noProof/>
                <w:webHidden/>
                <w:sz w:val="20"/>
              </w:rPr>
              <w:tab/>
            </w:r>
            <w:r w:rsidRPr="00CB4982">
              <w:rPr>
                <w:noProof/>
                <w:webHidden/>
                <w:sz w:val="20"/>
              </w:rPr>
              <w:fldChar w:fldCharType="begin"/>
            </w:r>
            <w:r w:rsidRPr="00CB4982">
              <w:rPr>
                <w:noProof/>
                <w:webHidden/>
                <w:sz w:val="20"/>
              </w:rPr>
              <w:instrText xml:space="preserve"> PAGEREF _Toc479096016 \h </w:instrText>
            </w:r>
            <w:r w:rsidRPr="00CB4982">
              <w:rPr>
                <w:noProof/>
                <w:webHidden/>
                <w:sz w:val="20"/>
              </w:rPr>
            </w:r>
            <w:r w:rsidRPr="00CB4982">
              <w:rPr>
                <w:noProof/>
                <w:webHidden/>
                <w:sz w:val="20"/>
              </w:rPr>
              <w:fldChar w:fldCharType="separate"/>
            </w:r>
            <w:r>
              <w:rPr>
                <w:noProof/>
                <w:webHidden/>
                <w:sz w:val="20"/>
              </w:rPr>
              <w:t>3</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17" w:history="1">
            <w:r w:rsidRPr="00CB4982">
              <w:rPr>
                <w:rStyle w:val="Hyperlink"/>
                <w:noProof/>
                <w:sz w:val="20"/>
              </w:rPr>
              <w:t>Driving Experience and Features</w:t>
            </w:r>
            <w:r w:rsidRPr="00CB4982">
              <w:rPr>
                <w:noProof/>
                <w:webHidden/>
                <w:sz w:val="20"/>
              </w:rPr>
              <w:tab/>
            </w:r>
            <w:r w:rsidRPr="00CB4982">
              <w:rPr>
                <w:noProof/>
                <w:webHidden/>
                <w:sz w:val="20"/>
              </w:rPr>
              <w:fldChar w:fldCharType="begin"/>
            </w:r>
            <w:r w:rsidRPr="00CB4982">
              <w:rPr>
                <w:noProof/>
                <w:webHidden/>
                <w:sz w:val="20"/>
              </w:rPr>
              <w:instrText xml:space="preserve"> PAGEREF _Toc479096017 \h </w:instrText>
            </w:r>
            <w:r w:rsidRPr="00CB4982">
              <w:rPr>
                <w:noProof/>
                <w:webHidden/>
                <w:sz w:val="20"/>
              </w:rPr>
            </w:r>
            <w:r w:rsidRPr="00CB4982">
              <w:rPr>
                <w:noProof/>
                <w:webHidden/>
                <w:sz w:val="20"/>
              </w:rPr>
              <w:fldChar w:fldCharType="separate"/>
            </w:r>
            <w:r>
              <w:rPr>
                <w:noProof/>
                <w:webHidden/>
                <w:sz w:val="20"/>
              </w:rPr>
              <w:t>4</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8" w:history="1">
            <w:r w:rsidRPr="00CB4982">
              <w:rPr>
                <w:rStyle w:val="Hyperlink"/>
                <w:noProof/>
                <w:sz w:val="20"/>
              </w:rPr>
              <w:t>Nissan Leaf</w:t>
            </w:r>
            <w:r w:rsidRPr="00CB4982">
              <w:rPr>
                <w:noProof/>
                <w:webHidden/>
                <w:sz w:val="20"/>
              </w:rPr>
              <w:tab/>
            </w:r>
            <w:r w:rsidRPr="00CB4982">
              <w:rPr>
                <w:noProof/>
                <w:webHidden/>
                <w:sz w:val="20"/>
              </w:rPr>
              <w:fldChar w:fldCharType="begin"/>
            </w:r>
            <w:r w:rsidRPr="00CB4982">
              <w:rPr>
                <w:noProof/>
                <w:webHidden/>
                <w:sz w:val="20"/>
              </w:rPr>
              <w:instrText xml:space="preserve"> PAGEREF _Toc479096018 \h </w:instrText>
            </w:r>
            <w:r w:rsidRPr="00CB4982">
              <w:rPr>
                <w:noProof/>
                <w:webHidden/>
                <w:sz w:val="20"/>
              </w:rPr>
            </w:r>
            <w:r w:rsidRPr="00CB4982">
              <w:rPr>
                <w:noProof/>
                <w:webHidden/>
                <w:sz w:val="20"/>
              </w:rPr>
              <w:fldChar w:fldCharType="separate"/>
            </w:r>
            <w:r>
              <w:rPr>
                <w:noProof/>
                <w:webHidden/>
                <w:sz w:val="20"/>
              </w:rPr>
              <w:t>4</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19" w:history="1">
            <w:r w:rsidRPr="00CB4982">
              <w:rPr>
                <w:rStyle w:val="Hyperlink"/>
                <w:noProof/>
                <w:sz w:val="20"/>
              </w:rPr>
              <w:t>Chevrolet Volt</w:t>
            </w:r>
            <w:r w:rsidRPr="00CB4982">
              <w:rPr>
                <w:noProof/>
                <w:webHidden/>
                <w:sz w:val="20"/>
              </w:rPr>
              <w:tab/>
            </w:r>
            <w:r w:rsidRPr="00CB4982">
              <w:rPr>
                <w:noProof/>
                <w:webHidden/>
                <w:sz w:val="20"/>
              </w:rPr>
              <w:fldChar w:fldCharType="begin"/>
            </w:r>
            <w:r w:rsidRPr="00CB4982">
              <w:rPr>
                <w:noProof/>
                <w:webHidden/>
                <w:sz w:val="20"/>
              </w:rPr>
              <w:instrText xml:space="preserve"> PAGEREF _Toc479096019 \h </w:instrText>
            </w:r>
            <w:r w:rsidRPr="00CB4982">
              <w:rPr>
                <w:noProof/>
                <w:webHidden/>
                <w:sz w:val="20"/>
              </w:rPr>
            </w:r>
            <w:r w:rsidRPr="00CB4982">
              <w:rPr>
                <w:noProof/>
                <w:webHidden/>
                <w:sz w:val="20"/>
              </w:rPr>
              <w:fldChar w:fldCharType="separate"/>
            </w:r>
            <w:r>
              <w:rPr>
                <w:noProof/>
                <w:webHidden/>
                <w:sz w:val="20"/>
              </w:rPr>
              <w:t>5</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20" w:history="1">
            <w:r w:rsidRPr="00CB4982">
              <w:rPr>
                <w:rStyle w:val="Hyperlink"/>
                <w:noProof/>
                <w:sz w:val="20"/>
              </w:rPr>
              <w:t>Tesla Model S</w:t>
            </w:r>
            <w:r w:rsidRPr="00CB4982">
              <w:rPr>
                <w:noProof/>
                <w:webHidden/>
                <w:sz w:val="20"/>
              </w:rPr>
              <w:tab/>
            </w:r>
            <w:r w:rsidRPr="00CB4982">
              <w:rPr>
                <w:noProof/>
                <w:webHidden/>
                <w:sz w:val="20"/>
              </w:rPr>
              <w:fldChar w:fldCharType="begin"/>
            </w:r>
            <w:r w:rsidRPr="00CB4982">
              <w:rPr>
                <w:noProof/>
                <w:webHidden/>
                <w:sz w:val="20"/>
              </w:rPr>
              <w:instrText xml:space="preserve"> PAGEREF _Toc479096020 \h </w:instrText>
            </w:r>
            <w:r w:rsidRPr="00CB4982">
              <w:rPr>
                <w:noProof/>
                <w:webHidden/>
                <w:sz w:val="20"/>
              </w:rPr>
            </w:r>
            <w:r w:rsidRPr="00CB4982">
              <w:rPr>
                <w:noProof/>
                <w:webHidden/>
                <w:sz w:val="20"/>
              </w:rPr>
              <w:fldChar w:fldCharType="separate"/>
            </w:r>
            <w:r>
              <w:rPr>
                <w:noProof/>
                <w:webHidden/>
                <w:sz w:val="20"/>
              </w:rPr>
              <w:t>5</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21" w:history="1">
            <w:r w:rsidRPr="00CB4982">
              <w:rPr>
                <w:rStyle w:val="Hyperlink"/>
                <w:noProof/>
                <w:sz w:val="20"/>
              </w:rPr>
              <w:t>Aesthetic</w:t>
            </w:r>
            <w:r w:rsidRPr="00CB4982">
              <w:rPr>
                <w:noProof/>
                <w:webHidden/>
                <w:sz w:val="20"/>
              </w:rPr>
              <w:tab/>
            </w:r>
            <w:r w:rsidRPr="00CB4982">
              <w:rPr>
                <w:noProof/>
                <w:webHidden/>
                <w:sz w:val="20"/>
              </w:rPr>
              <w:fldChar w:fldCharType="begin"/>
            </w:r>
            <w:r w:rsidRPr="00CB4982">
              <w:rPr>
                <w:noProof/>
                <w:webHidden/>
                <w:sz w:val="20"/>
              </w:rPr>
              <w:instrText xml:space="preserve"> PAGEREF _Toc479096021 \h </w:instrText>
            </w:r>
            <w:r w:rsidRPr="00CB4982">
              <w:rPr>
                <w:noProof/>
                <w:webHidden/>
                <w:sz w:val="20"/>
              </w:rPr>
            </w:r>
            <w:r w:rsidRPr="00CB4982">
              <w:rPr>
                <w:noProof/>
                <w:webHidden/>
                <w:sz w:val="20"/>
              </w:rPr>
              <w:fldChar w:fldCharType="separate"/>
            </w:r>
            <w:r>
              <w:rPr>
                <w:noProof/>
                <w:webHidden/>
                <w:sz w:val="20"/>
              </w:rPr>
              <w:t>6</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22" w:history="1">
            <w:r w:rsidRPr="00CB4982">
              <w:rPr>
                <w:rStyle w:val="Hyperlink"/>
                <w:noProof/>
                <w:sz w:val="20"/>
              </w:rPr>
              <w:t>Nissan Leaf</w:t>
            </w:r>
            <w:r w:rsidRPr="00CB4982">
              <w:rPr>
                <w:noProof/>
                <w:webHidden/>
                <w:sz w:val="20"/>
              </w:rPr>
              <w:tab/>
            </w:r>
            <w:r w:rsidRPr="00CB4982">
              <w:rPr>
                <w:noProof/>
                <w:webHidden/>
                <w:sz w:val="20"/>
              </w:rPr>
              <w:fldChar w:fldCharType="begin"/>
            </w:r>
            <w:r w:rsidRPr="00CB4982">
              <w:rPr>
                <w:noProof/>
                <w:webHidden/>
                <w:sz w:val="20"/>
              </w:rPr>
              <w:instrText xml:space="preserve"> PAGEREF _Toc479096022 \h </w:instrText>
            </w:r>
            <w:r w:rsidRPr="00CB4982">
              <w:rPr>
                <w:noProof/>
                <w:webHidden/>
                <w:sz w:val="20"/>
              </w:rPr>
            </w:r>
            <w:r w:rsidRPr="00CB4982">
              <w:rPr>
                <w:noProof/>
                <w:webHidden/>
                <w:sz w:val="20"/>
              </w:rPr>
              <w:fldChar w:fldCharType="separate"/>
            </w:r>
            <w:r>
              <w:rPr>
                <w:noProof/>
                <w:webHidden/>
                <w:sz w:val="20"/>
              </w:rPr>
              <w:t>6</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23" w:history="1">
            <w:r w:rsidRPr="00CB4982">
              <w:rPr>
                <w:rStyle w:val="Hyperlink"/>
                <w:noProof/>
                <w:sz w:val="20"/>
              </w:rPr>
              <w:t>Chevrolet Volt</w:t>
            </w:r>
            <w:r w:rsidRPr="00CB4982">
              <w:rPr>
                <w:noProof/>
                <w:webHidden/>
                <w:sz w:val="20"/>
              </w:rPr>
              <w:tab/>
            </w:r>
            <w:r w:rsidRPr="00CB4982">
              <w:rPr>
                <w:noProof/>
                <w:webHidden/>
                <w:sz w:val="20"/>
              </w:rPr>
              <w:fldChar w:fldCharType="begin"/>
            </w:r>
            <w:r w:rsidRPr="00CB4982">
              <w:rPr>
                <w:noProof/>
                <w:webHidden/>
                <w:sz w:val="20"/>
              </w:rPr>
              <w:instrText xml:space="preserve"> PAGEREF _Toc479096023 \h </w:instrText>
            </w:r>
            <w:r w:rsidRPr="00CB4982">
              <w:rPr>
                <w:noProof/>
                <w:webHidden/>
                <w:sz w:val="20"/>
              </w:rPr>
            </w:r>
            <w:r w:rsidRPr="00CB4982">
              <w:rPr>
                <w:noProof/>
                <w:webHidden/>
                <w:sz w:val="20"/>
              </w:rPr>
              <w:fldChar w:fldCharType="separate"/>
            </w:r>
            <w:r>
              <w:rPr>
                <w:noProof/>
                <w:webHidden/>
                <w:sz w:val="20"/>
              </w:rPr>
              <w:t>6</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24" w:history="1">
            <w:r w:rsidRPr="00CB4982">
              <w:rPr>
                <w:rStyle w:val="Hyperlink"/>
                <w:noProof/>
                <w:sz w:val="20"/>
              </w:rPr>
              <w:t>Tesla Model S</w:t>
            </w:r>
            <w:r w:rsidRPr="00CB4982">
              <w:rPr>
                <w:noProof/>
                <w:webHidden/>
                <w:sz w:val="20"/>
              </w:rPr>
              <w:tab/>
            </w:r>
            <w:r w:rsidRPr="00CB4982">
              <w:rPr>
                <w:noProof/>
                <w:webHidden/>
                <w:sz w:val="20"/>
              </w:rPr>
              <w:fldChar w:fldCharType="begin"/>
            </w:r>
            <w:r w:rsidRPr="00CB4982">
              <w:rPr>
                <w:noProof/>
                <w:webHidden/>
                <w:sz w:val="20"/>
              </w:rPr>
              <w:instrText xml:space="preserve"> PAGEREF _Toc479096024 \h </w:instrText>
            </w:r>
            <w:r w:rsidRPr="00CB4982">
              <w:rPr>
                <w:noProof/>
                <w:webHidden/>
                <w:sz w:val="20"/>
              </w:rPr>
            </w:r>
            <w:r w:rsidRPr="00CB4982">
              <w:rPr>
                <w:noProof/>
                <w:webHidden/>
                <w:sz w:val="20"/>
              </w:rPr>
              <w:fldChar w:fldCharType="separate"/>
            </w:r>
            <w:r>
              <w:rPr>
                <w:noProof/>
                <w:webHidden/>
                <w:sz w:val="20"/>
              </w:rPr>
              <w:t>6</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25" w:history="1">
            <w:r w:rsidRPr="00CB4982">
              <w:rPr>
                <w:rStyle w:val="Hyperlink"/>
                <w:noProof/>
                <w:sz w:val="20"/>
              </w:rPr>
              <w:t>Findings</w:t>
            </w:r>
            <w:r w:rsidRPr="00CB4982">
              <w:rPr>
                <w:noProof/>
                <w:webHidden/>
                <w:sz w:val="20"/>
              </w:rPr>
              <w:tab/>
            </w:r>
            <w:r w:rsidRPr="00CB4982">
              <w:rPr>
                <w:noProof/>
                <w:webHidden/>
                <w:sz w:val="20"/>
              </w:rPr>
              <w:fldChar w:fldCharType="begin"/>
            </w:r>
            <w:r w:rsidRPr="00CB4982">
              <w:rPr>
                <w:noProof/>
                <w:webHidden/>
                <w:sz w:val="20"/>
              </w:rPr>
              <w:instrText xml:space="preserve"> PAGEREF _Toc479096025 \h </w:instrText>
            </w:r>
            <w:r w:rsidRPr="00CB4982">
              <w:rPr>
                <w:noProof/>
                <w:webHidden/>
                <w:sz w:val="20"/>
              </w:rPr>
            </w:r>
            <w:r w:rsidRPr="00CB4982">
              <w:rPr>
                <w:noProof/>
                <w:webHidden/>
                <w:sz w:val="20"/>
              </w:rPr>
              <w:fldChar w:fldCharType="separate"/>
            </w:r>
            <w:r>
              <w:rPr>
                <w:noProof/>
                <w:webHidden/>
                <w:sz w:val="20"/>
              </w:rPr>
              <w:t>7</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26" w:history="1">
            <w:r w:rsidRPr="00CB4982">
              <w:rPr>
                <w:rStyle w:val="Hyperlink"/>
                <w:noProof/>
                <w:sz w:val="20"/>
              </w:rPr>
              <w:t>Conclusion</w:t>
            </w:r>
            <w:r w:rsidRPr="00CB4982">
              <w:rPr>
                <w:noProof/>
                <w:webHidden/>
                <w:sz w:val="20"/>
              </w:rPr>
              <w:tab/>
            </w:r>
            <w:r w:rsidRPr="00CB4982">
              <w:rPr>
                <w:noProof/>
                <w:webHidden/>
                <w:sz w:val="20"/>
              </w:rPr>
              <w:fldChar w:fldCharType="begin"/>
            </w:r>
            <w:r w:rsidRPr="00CB4982">
              <w:rPr>
                <w:noProof/>
                <w:webHidden/>
                <w:sz w:val="20"/>
              </w:rPr>
              <w:instrText xml:space="preserve"> PAGEREF _Toc479096026 \h </w:instrText>
            </w:r>
            <w:r w:rsidRPr="00CB4982">
              <w:rPr>
                <w:noProof/>
                <w:webHidden/>
                <w:sz w:val="20"/>
              </w:rPr>
            </w:r>
            <w:r w:rsidRPr="00CB4982">
              <w:rPr>
                <w:noProof/>
                <w:webHidden/>
                <w:sz w:val="20"/>
              </w:rPr>
              <w:fldChar w:fldCharType="separate"/>
            </w:r>
            <w:r>
              <w:rPr>
                <w:noProof/>
                <w:webHidden/>
                <w:sz w:val="20"/>
              </w:rPr>
              <w:t>7</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27" w:history="1">
            <w:r w:rsidRPr="00CB4982">
              <w:rPr>
                <w:rStyle w:val="Hyperlink"/>
                <w:noProof/>
                <w:sz w:val="20"/>
              </w:rPr>
              <w:t>Appendix</w:t>
            </w:r>
            <w:r w:rsidRPr="00CB4982">
              <w:rPr>
                <w:noProof/>
                <w:webHidden/>
                <w:sz w:val="20"/>
              </w:rPr>
              <w:tab/>
            </w:r>
            <w:r w:rsidRPr="00CB4982">
              <w:rPr>
                <w:noProof/>
                <w:webHidden/>
                <w:sz w:val="20"/>
              </w:rPr>
              <w:fldChar w:fldCharType="begin"/>
            </w:r>
            <w:r w:rsidRPr="00CB4982">
              <w:rPr>
                <w:noProof/>
                <w:webHidden/>
                <w:sz w:val="20"/>
              </w:rPr>
              <w:instrText xml:space="preserve"> PAGEREF _Toc479096027 \h </w:instrText>
            </w:r>
            <w:r w:rsidRPr="00CB4982">
              <w:rPr>
                <w:noProof/>
                <w:webHidden/>
                <w:sz w:val="20"/>
              </w:rPr>
            </w:r>
            <w:r w:rsidRPr="00CB4982">
              <w:rPr>
                <w:noProof/>
                <w:webHidden/>
                <w:sz w:val="20"/>
              </w:rPr>
              <w:fldChar w:fldCharType="separate"/>
            </w:r>
            <w:r>
              <w:rPr>
                <w:noProof/>
                <w:webHidden/>
                <w:sz w:val="20"/>
              </w:rPr>
              <w:t>9</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28" w:history="1">
            <w:r w:rsidRPr="00CB4982">
              <w:rPr>
                <w:rStyle w:val="Hyperlink"/>
                <w:noProof/>
                <w:sz w:val="20"/>
              </w:rPr>
              <w:t>Tables</w:t>
            </w:r>
            <w:r w:rsidRPr="00CB4982">
              <w:rPr>
                <w:noProof/>
                <w:webHidden/>
                <w:sz w:val="20"/>
              </w:rPr>
              <w:tab/>
            </w:r>
            <w:r w:rsidRPr="00CB4982">
              <w:rPr>
                <w:noProof/>
                <w:webHidden/>
                <w:sz w:val="20"/>
              </w:rPr>
              <w:fldChar w:fldCharType="begin"/>
            </w:r>
            <w:r w:rsidRPr="00CB4982">
              <w:rPr>
                <w:noProof/>
                <w:webHidden/>
                <w:sz w:val="20"/>
              </w:rPr>
              <w:instrText xml:space="preserve"> PAGEREF _Toc479096028 \h </w:instrText>
            </w:r>
            <w:r w:rsidRPr="00CB4982">
              <w:rPr>
                <w:noProof/>
                <w:webHidden/>
                <w:sz w:val="20"/>
              </w:rPr>
            </w:r>
            <w:r w:rsidRPr="00CB4982">
              <w:rPr>
                <w:noProof/>
                <w:webHidden/>
                <w:sz w:val="20"/>
              </w:rPr>
              <w:fldChar w:fldCharType="separate"/>
            </w:r>
            <w:r>
              <w:rPr>
                <w:noProof/>
                <w:webHidden/>
                <w:sz w:val="20"/>
              </w:rPr>
              <w:t>10</w:t>
            </w:r>
            <w:r w:rsidRPr="00CB4982">
              <w:rPr>
                <w:noProof/>
                <w:webHidden/>
                <w:sz w:val="20"/>
              </w:rPr>
              <w:fldChar w:fldCharType="end"/>
            </w:r>
          </w:hyperlink>
        </w:p>
        <w:p w:rsidR="00CB4982" w:rsidRPr="00CB4982" w:rsidRDefault="00CB4982" w:rsidP="00CB4982">
          <w:pPr>
            <w:pStyle w:val="TOC2"/>
            <w:tabs>
              <w:tab w:val="right" w:leader="dot" w:pos="9350"/>
            </w:tabs>
            <w:spacing w:line="360" w:lineRule="auto"/>
            <w:rPr>
              <w:noProof/>
              <w:kern w:val="0"/>
              <w:sz w:val="18"/>
              <w:szCs w:val="22"/>
              <w:lang w:val="en-CA" w:eastAsia="en-CA"/>
            </w:rPr>
          </w:pPr>
          <w:hyperlink w:anchor="_Toc479096029" w:history="1">
            <w:r w:rsidRPr="00CB4982">
              <w:rPr>
                <w:noProof/>
                <w:webHidden/>
                <w:sz w:val="20"/>
              </w:rPr>
              <w:tab/>
            </w:r>
            <w:r w:rsidRPr="00CB4982">
              <w:rPr>
                <w:noProof/>
                <w:webHidden/>
                <w:sz w:val="20"/>
              </w:rPr>
              <w:fldChar w:fldCharType="begin"/>
            </w:r>
            <w:r w:rsidRPr="00CB4982">
              <w:rPr>
                <w:noProof/>
                <w:webHidden/>
                <w:sz w:val="20"/>
              </w:rPr>
              <w:instrText xml:space="preserve"> PAGEREF _Toc479096029 \h </w:instrText>
            </w:r>
            <w:r w:rsidRPr="00CB4982">
              <w:rPr>
                <w:noProof/>
                <w:webHidden/>
                <w:sz w:val="20"/>
              </w:rPr>
            </w:r>
            <w:r w:rsidRPr="00CB4982">
              <w:rPr>
                <w:noProof/>
                <w:webHidden/>
                <w:sz w:val="20"/>
              </w:rPr>
              <w:fldChar w:fldCharType="separate"/>
            </w:r>
            <w:r>
              <w:rPr>
                <w:noProof/>
                <w:webHidden/>
                <w:sz w:val="20"/>
              </w:rPr>
              <w:t>10</w:t>
            </w:r>
            <w:r w:rsidRPr="00CB4982">
              <w:rPr>
                <w:noProof/>
                <w:webHidden/>
                <w:sz w:val="20"/>
              </w:rPr>
              <w:fldChar w:fldCharType="end"/>
            </w:r>
          </w:hyperlink>
        </w:p>
        <w:p w:rsidR="00CB4982" w:rsidRPr="00CB4982" w:rsidRDefault="00CB4982" w:rsidP="00CB4982">
          <w:pPr>
            <w:pStyle w:val="TOC1"/>
            <w:tabs>
              <w:tab w:val="right" w:leader="dot" w:pos="9350"/>
            </w:tabs>
            <w:spacing w:line="360" w:lineRule="auto"/>
            <w:rPr>
              <w:noProof/>
              <w:kern w:val="0"/>
              <w:sz w:val="18"/>
              <w:szCs w:val="22"/>
              <w:lang w:val="en-CA" w:eastAsia="en-CA"/>
            </w:rPr>
          </w:pPr>
          <w:hyperlink w:anchor="_Toc479096031" w:history="1">
            <w:r w:rsidRPr="00CB4982">
              <w:rPr>
                <w:rStyle w:val="Hyperlink"/>
                <w:noProof/>
                <w:sz w:val="20"/>
              </w:rPr>
              <w:t>References</w:t>
            </w:r>
            <w:r w:rsidRPr="00CB4982">
              <w:rPr>
                <w:noProof/>
                <w:webHidden/>
                <w:sz w:val="20"/>
              </w:rPr>
              <w:tab/>
            </w:r>
            <w:r w:rsidRPr="00CB4982">
              <w:rPr>
                <w:noProof/>
                <w:webHidden/>
                <w:sz w:val="20"/>
              </w:rPr>
              <w:fldChar w:fldCharType="begin"/>
            </w:r>
            <w:r w:rsidRPr="00CB4982">
              <w:rPr>
                <w:noProof/>
                <w:webHidden/>
                <w:sz w:val="20"/>
              </w:rPr>
              <w:instrText xml:space="preserve"> PAGEREF _Toc479096031 \h </w:instrText>
            </w:r>
            <w:r w:rsidRPr="00CB4982">
              <w:rPr>
                <w:noProof/>
                <w:webHidden/>
                <w:sz w:val="20"/>
              </w:rPr>
            </w:r>
            <w:r w:rsidRPr="00CB4982">
              <w:rPr>
                <w:noProof/>
                <w:webHidden/>
                <w:sz w:val="20"/>
              </w:rPr>
              <w:fldChar w:fldCharType="separate"/>
            </w:r>
            <w:r>
              <w:rPr>
                <w:noProof/>
                <w:webHidden/>
                <w:sz w:val="20"/>
              </w:rPr>
              <w:t>12</w:t>
            </w:r>
            <w:r w:rsidRPr="00CB4982">
              <w:rPr>
                <w:noProof/>
                <w:webHidden/>
                <w:sz w:val="20"/>
              </w:rPr>
              <w:fldChar w:fldCharType="end"/>
            </w:r>
          </w:hyperlink>
        </w:p>
        <w:p w:rsidR="006546E0" w:rsidRDefault="006546E0">
          <w:r w:rsidRPr="00CB4982">
            <w:rPr>
              <w:b/>
              <w:bCs/>
              <w:noProof/>
              <w:sz w:val="18"/>
            </w:rPr>
            <w:fldChar w:fldCharType="end"/>
          </w:r>
        </w:p>
      </w:sdtContent>
    </w:sdt>
    <w:p w:rsidR="002E7876" w:rsidRDefault="00AE1EF7" w:rsidP="00AE1EF7">
      <w:pPr>
        <w:pStyle w:val="Heading1"/>
      </w:pPr>
      <w:bookmarkStart w:id="2" w:name="_Toc479096006"/>
      <w:r>
        <w:lastRenderedPageBreak/>
        <w:t>Executive Summary</w:t>
      </w:r>
      <w:bookmarkEnd w:id="2"/>
    </w:p>
    <w:p w:rsidR="000527D4" w:rsidRPr="000527D4" w:rsidRDefault="000527D4" w:rsidP="000527D4">
      <w:r>
        <w:t xml:space="preserve">The report will compare the Chevrolet Volt, Nissan Leaf and Tesla Model </w:t>
      </w:r>
      <w:proofErr w:type="spellStart"/>
      <w:r>
        <w:t>S on</w:t>
      </w:r>
      <w:proofErr w:type="spellEnd"/>
      <w:r>
        <w:t xml:space="preserve">: Efficiency, Driving Experience /features and </w:t>
      </w:r>
      <w:r w:rsidR="00A91409">
        <w:t xml:space="preserve">aesthetics. Each vehicle is scored on how well they do in each section. At the end of the comparison, the recommendation will be based of which car scores the best in the most categories. Based off of the results, the Tesla Model S is the best option to not only serve as a company vehicle, but to represent the green image of this firm. </w:t>
      </w:r>
    </w:p>
    <w:p w:rsidR="00AE1EF7" w:rsidRPr="00AE1EF7" w:rsidRDefault="00AE1EF7" w:rsidP="00AE1EF7"/>
    <w:p w:rsidR="004C12D4" w:rsidRDefault="000527D4" w:rsidP="000527D4">
      <w:pPr>
        <w:sectPr w:rsidR="004C12D4" w:rsidSect="00AE1EF7">
          <w:headerReference w:type="even" r:id="rId11"/>
          <w:headerReference w:type="default" r:id="rId12"/>
          <w:headerReference w:type="first" r:id="rId13"/>
          <w:footnotePr>
            <w:pos w:val="beneathText"/>
          </w:footnotePr>
          <w:pgSz w:w="12240" w:h="15840"/>
          <w:pgMar w:top="1440" w:right="1440" w:bottom="1440" w:left="1440" w:header="720" w:footer="720" w:gutter="0"/>
          <w:pgNumType w:fmt="lowerRoman"/>
          <w:cols w:space="720"/>
          <w:docGrid w:linePitch="360"/>
          <w15:footnoteColumns w:val="1"/>
        </w:sectPr>
      </w:pPr>
      <w:r>
        <w:t xml:space="preserve">                 </w:t>
      </w:r>
    </w:p>
    <w:bookmarkStart w:id="3" w:name="_Toc478737234"/>
    <w:bookmarkStart w:id="4" w:name="_Toc479096007"/>
    <w:p w:rsidR="00E81978" w:rsidRDefault="003B413E" w:rsidP="00CE65BA">
      <w:pPr>
        <w:pStyle w:val="SectionTitle"/>
      </w:pPr>
      <w:sdt>
        <w:sdtPr>
          <w:alias w:val="Section title:"/>
          <w:tag w:val="Section title:"/>
          <w:id w:val="984196707"/>
          <w:placeholder>
            <w:docPart w:val="E1D571FA4D1A4DA2B3058B4FA0CD4C63"/>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7F465D">
            <w:t>Deciding which Company Vehicle to Buy</w:t>
          </w:r>
        </w:sdtContent>
      </w:sdt>
      <w:bookmarkEnd w:id="3"/>
      <w:bookmarkEnd w:id="4"/>
    </w:p>
    <w:p w:rsidR="00BF72C8" w:rsidRPr="00BF72C8" w:rsidRDefault="00BF72C8" w:rsidP="00BF72C8">
      <w:pPr>
        <w:pStyle w:val="Heading1"/>
        <w:jc w:val="left"/>
        <w:rPr>
          <w:sz w:val="28"/>
        </w:rPr>
      </w:pPr>
      <w:bookmarkStart w:id="5" w:name="_Toc479096008"/>
      <w:r w:rsidRPr="00BF72C8">
        <w:rPr>
          <w:sz w:val="28"/>
        </w:rPr>
        <w:t>Introduction</w:t>
      </w:r>
      <w:bookmarkEnd w:id="5"/>
    </w:p>
    <w:p w:rsidR="00B82F52" w:rsidRDefault="00BE0BE6" w:rsidP="00BF72C8">
      <w:r>
        <w:t>Image and status are inescapable aspects of business. Any piece of capital that a company owns</w:t>
      </w:r>
      <w:r w:rsidR="006B1371">
        <w:t xml:space="preserve"> contributes to its image</w:t>
      </w:r>
      <w:r>
        <w:t>. That’s why it is important to for the CEO of Green Consulting Firm to own a car that represents</w:t>
      </w:r>
      <w:r w:rsidR="006B1371">
        <w:t xml:space="preserve"> the firm</w:t>
      </w:r>
      <w:r>
        <w:t xml:space="preserve"> well.</w:t>
      </w:r>
      <w:r w:rsidR="00BF72C8">
        <w:t xml:space="preserve"> </w:t>
      </w:r>
      <w:r w:rsidR="00BF72C8" w:rsidRPr="00BF72C8">
        <w:t>The car must reflect the company’s commitment to eco-friendly activity and responsibility to environmental sustainability.</w:t>
      </w:r>
      <w:r w:rsidR="00BF72C8">
        <w:t xml:space="preserve"> </w:t>
      </w:r>
      <w:r w:rsidR="00E32B1E">
        <w:t xml:space="preserve">It is important to preface this report by mentioning that the three cars up for consideration are of different price ranges </w:t>
      </w:r>
      <w:r w:rsidR="003B413E">
        <w:t>an</w:t>
      </w:r>
      <w:r w:rsidR="007F465D">
        <w:t>d have very different features</w:t>
      </w:r>
      <w:r w:rsidR="008D155F">
        <w:t xml:space="preserve"> so we will only talk about the standard featur</w:t>
      </w:r>
      <w:r w:rsidR="00BF72C8">
        <w:t>es that are on the</w:t>
      </w:r>
      <w:r w:rsidR="008D155F">
        <w:t xml:space="preserve"> base model</w:t>
      </w:r>
      <w:r w:rsidR="00BF72C8">
        <w:t>s</w:t>
      </w:r>
      <w:r w:rsidR="006B1371">
        <w:t xml:space="preserve"> and by grand coincidence, they are all eligible for the same $14,000 Government of Ontario rebate as seen in tables 1-3.</w:t>
      </w:r>
    </w:p>
    <w:p w:rsidR="00B82F52" w:rsidRDefault="007F465D" w:rsidP="00BF72C8">
      <w:r>
        <w:t>This</w:t>
      </w:r>
      <w:r w:rsidR="00B42F97">
        <w:t xml:space="preserve"> report will help compare important aspects of each vehicle so that you may make an informed decision on which one to buy</w:t>
      </w:r>
      <w:r>
        <w:t>.</w:t>
      </w:r>
      <w:r w:rsidR="00B82F52" w:rsidRPr="00B82F52">
        <w:t xml:space="preserve"> A recommendation will be made based off of the information found in the comparison. The company has narrowed their choices down to 3 electric cars which are: the Nissa</w:t>
      </w:r>
      <w:r w:rsidR="00B82F52">
        <w:t xml:space="preserve">n leaf, Chevrolet Volt, and </w:t>
      </w:r>
      <w:r w:rsidR="00B82F52" w:rsidRPr="00B82F52">
        <w:t>Tesla model S.</w:t>
      </w:r>
    </w:p>
    <w:p w:rsidR="00E81978" w:rsidRDefault="00124EF3" w:rsidP="00BF72C8">
      <w:r>
        <w:t xml:space="preserve"> I will start by providing a detailed look at each vehicle</w:t>
      </w:r>
      <w:r w:rsidR="00BE0BE6">
        <w:t xml:space="preserve"> and then I will compare them based on 3 metrics: Efficiency, Driving Experience/</w:t>
      </w:r>
      <w:r w:rsidR="00B82F52">
        <w:t xml:space="preserve">Features and Aesthetics. </w:t>
      </w:r>
    </w:p>
    <w:p w:rsidR="00EB33F8" w:rsidRDefault="00EB33F8" w:rsidP="006546E0">
      <w:pPr>
        <w:pStyle w:val="Heading1"/>
        <w:jc w:val="left"/>
        <w:rPr>
          <w:sz w:val="28"/>
        </w:rPr>
      </w:pPr>
    </w:p>
    <w:p w:rsidR="006546E0" w:rsidRDefault="00B42F97" w:rsidP="006546E0">
      <w:pPr>
        <w:pStyle w:val="Heading1"/>
        <w:jc w:val="left"/>
        <w:rPr>
          <w:sz w:val="28"/>
        </w:rPr>
      </w:pPr>
      <w:bookmarkStart w:id="6" w:name="_Toc479096009"/>
      <w:r>
        <w:rPr>
          <w:sz w:val="28"/>
        </w:rPr>
        <w:t>Basic Overview</w:t>
      </w:r>
      <w:r w:rsidR="00B82F52">
        <w:rPr>
          <w:sz w:val="28"/>
        </w:rPr>
        <w:t xml:space="preserve"> of Each Vehicle</w:t>
      </w:r>
      <w:bookmarkEnd w:id="6"/>
      <w:r w:rsidR="00B82F52">
        <w:rPr>
          <w:sz w:val="28"/>
        </w:rPr>
        <w:t xml:space="preserve"> </w:t>
      </w:r>
    </w:p>
    <w:p w:rsidR="004A61ED" w:rsidRDefault="004A61ED" w:rsidP="00B42F97">
      <w:pPr>
        <w:pStyle w:val="Heading2"/>
      </w:pPr>
    </w:p>
    <w:p w:rsidR="006546E0" w:rsidRPr="006546E0" w:rsidRDefault="00B42F97" w:rsidP="00B42F97">
      <w:pPr>
        <w:pStyle w:val="Heading2"/>
      </w:pPr>
      <w:bookmarkStart w:id="7" w:name="_Toc479096010"/>
      <w:r>
        <w:t>Nissan Leaf</w:t>
      </w:r>
      <w:bookmarkEnd w:id="7"/>
    </w:p>
    <w:p w:rsidR="00942884" w:rsidRDefault="00942884" w:rsidP="006546E0">
      <w:r>
        <w:t>The Nissan Leaf is</w:t>
      </w:r>
      <w:r w:rsidR="00A366FF">
        <w:t xml:space="preserve"> a</w:t>
      </w:r>
      <w:r w:rsidR="00E27CBD">
        <w:t xml:space="preserve"> 4-</w:t>
      </w:r>
      <w:r>
        <w:t xml:space="preserve">door compact electric vehicle </w:t>
      </w:r>
      <w:r w:rsidR="008A749A">
        <w:t>that has a base price of $33,998 and</w:t>
      </w:r>
      <w:r>
        <w:t xml:space="preserve"> uses a 30 kWh battery to power its </w:t>
      </w:r>
      <w:r w:rsidR="002C40E0">
        <w:t>80 kW</w:t>
      </w:r>
      <w:r>
        <w:t xml:space="preserve"> electric motor. </w:t>
      </w:r>
      <w:r w:rsidR="008D155F">
        <w:t>It weighs around 1480 kilograms and produces 187 pound/f</w:t>
      </w:r>
      <w:r w:rsidR="00FC1F71">
        <w:t>oot of torque</w:t>
      </w:r>
      <w:r w:rsidR="008D155F">
        <w:t xml:space="preserve">. </w:t>
      </w:r>
      <w:r w:rsidR="006546E0">
        <w:t xml:space="preserve"> </w:t>
      </w:r>
      <w:r w:rsidR="008D155F">
        <w:t xml:space="preserve"> </w:t>
      </w:r>
    </w:p>
    <w:p w:rsidR="00B42F97" w:rsidRDefault="00B42F97" w:rsidP="00B42F97">
      <w:pPr>
        <w:pStyle w:val="Heading2"/>
      </w:pPr>
      <w:bookmarkStart w:id="8" w:name="_Toc479096011"/>
      <w:r w:rsidRPr="00B42F97">
        <w:lastRenderedPageBreak/>
        <w:t>The Chevrolet Volt</w:t>
      </w:r>
      <w:bookmarkEnd w:id="8"/>
    </w:p>
    <w:p w:rsidR="00B42F97" w:rsidRDefault="00B42F97" w:rsidP="00B42F97">
      <w:r w:rsidRPr="00B42F97">
        <w:t xml:space="preserve">The Chevy volt is a hybrid electric vehicle that has an 18.4 kWh battery and a 4-cylinder gas powered engine. Its base price is $34 005 and is a </w:t>
      </w:r>
      <w:r w:rsidR="00566E7F" w:rsidRPr="00B42F97">
        <w:t>4-door</w:t>
      </w:r>
      <w:r w:rsidRPr="00B42F97">
        <w:t xml:space="preserve"> midsize vehicle</w:t>
      </w:r>
      <w:r w:rsidR="004A61ED">
        <w:t xml:space="preserve"> that only has 4 seats</w:t>
      </w:r>
      <w:r w:rsidRPr="00B42F97">
        <w:t>. It produces a combined total of 194 horsepower and weighs in at 1721 kg.</w:t>
      </w:r>
    </w:p>
    <w:p w:rsidR="00B42F97" w:rsidRDefault="00D24572" w:rsidP="00B42F97">
      <w:pPr>
        <w:pStyle w:val="Heading2"/>
      </w:pPr>
      <w:bookmarkStart w:id="9" w:name="_Toc479096012"/>
      <w:r w:rsidRPr="00D24572">
        <w:t>Tesla model S</w:t>
      </w:r>
      <w:bookmarkEnd w:id="9"/>
    </w:p>
    <w:p w:rsidR="00D24572" w:rsidRPr="00D24572" w:rsidRDefault="00566E7F" w:rsidP="00D24572">
      <w:r>
        <w:t>The T</w:t>
      </w:r>
      <w:r w:rsidR="004A61ED">
        <w:t>esla is</w:t>
      </w:r>
      <w:r w:rsidR="00D24572">
        <w:t xml:space="preserve"> a 4-door full-sized sedan with an all-electric powertrain</w:t>
      </w:r>
      <w:r w:rsidR="00282900">
        <w:t xml:space="preserve"> Making the car weigh 1961 kilograms</w:t>
      </w:r>
      <w:r w:rsidR="00D24572">
        <w:t>.</w:t>
      </w:r>
      <w:r>
        <w:t xml:space="preserve"> It has</w:t>
      </w:r>
      <w:r w:rsidR="00D24572">
        <w:t xml:space="preserve"> a 60 kWh battery that produces </w:t>
      </w:r>
      <w:r w:rsidR="00D02313">
        <w:t xml:space="preserve">a little over 400 horsepower and comes in at an MSRP of $72,500. However, the availability of the Tesla is quite scare so buyers will usually have to fork out much more than that. </w:t>
      </w:r>
      <w:r>
        <w:t xml:space="preserve">The Model S is in a different car segment than the other vehicles </w:t>
      </w:r>
      <w:r w:rsidR="005B0662">
        <w:t xml:space="preserve">which is why </w:t>
      </w:r>
      <w:proofErr w:type="spellStart"/>
      <w:r w:rsidR="005B0662">
        <w:t>its</w:t>
      </w:r>
      <w:proofErr w:type="spellEnd"/>
      <w:r w:rsidR="00282900">
        <w:t>; heavier,</w:t>
      </w:r>
      <w:r w:rsidR="005B0662">
        <w:t xml:space="preserve"> longer and wider</w:t>
      </w:r>
      <w:r w:rsidR="00282900">
        <w:t xml:space="preserve"> than the Leaf or</w:t>
      </w:r>
      <w:r w:rsidR="005B0662">
        <w:t xml:space="preserve"> the Volt. It is also branded as a luxury </w:t>
      </w:r>
      <w:r w:rsidR="00964C89">
        <w:t xml:space="preserve">sedan rather than an all-electric compact vehicle. </w:t>
      </w:r>
    </w:p>
    <w:p w:rsidR="00D24572" w:rsidRDefault="00D24572" w:rsidP="00B42F97">
      <w:pPr>
        <w:pStyle w:val="Heading1"/>
        <w:jc w:val="left"/>
        <w:rPr>
          <w:rFonts w:asciiTheme="minorHAnsi" w:eastAsiaTheme="minorEastAsia" w:hAnsiTheme="minorHAnsi" w:cstheme="minorBidi"/>
          <w:b w:val="0"/>
          <w:bCs w:val="0"/>
        </w:rPr>
      </w:pPr>
    </w:p>
    <w:p w:rsidR="006546E0" w:rsidRPr="00B42F97" w:rsidRDefault="006546E0" w:rsidP="00B42F97">
      <w:pPr>
        <w:pStyle w:val="Heading1"/>
        <w:jc w:val="left"/>
        <w:rPr>
          <w:sz w:val="28"/>
        </w:rPr>
      </w:pPr>
      <w:bookmarkStart w:id="10" w:name="_Toc479096013"/>
      <w:r w:rsidRPr="00B42F97">
        <w:rPr>
          <w:sz w:val="28"/>
        </w:rPr>
        <w:t>Efficiency</w:t>
      </w:r>
      <w:bookmarkEnd w:id="10"/>
      <w:r w:rsidRPr="00B42F97">
        <w:rPr>
          <w:sz w:val="28"/>
        </w:rPr>
        <w:t xml:space="preserve"> </w:t>
      </w:r>
    </w:p>
    <w:p w:rsidR="004A61ED" w:rsidRDefault="004A61ED" w:rsidP="00167650">
      <w:pPr>
        <w:pStyle w:val="Heading2"/>
      </w:pPr>
    </w:p>
    <w:p w:rsidR="00167650" w:rsidRDefault="00167650" w:rsidP="00167650">
      <w:pPr>
        <w:pStyle w:val="Heading2"/>
      </w:pPr>
      <w:bookmarkStart w:id="11" w:name="_Toc479096014"/>
      <w:r>
        <w:t>Nissan Leaf</w:t>
      </w:r>
      <w:bookmarkEnd w:id="11"/>
    </w:p>
    <w:p w:rsidR="00E81978" w:rsidRDefault="006546E0" w:rsidP="00167650">
      <w:pPr>
        <w:pStyle w:val="NoSpacing"/>
        <w:ind w:firstLine="720"/>
      </w:pPr>
      <w:r>
        <w:t xml:space="preserve">The leaf </w:t>
      </w:r>
      <w:r w:rsidR="002C5A63">
        <w:t xml:space="preserve">is a fully electric car that produces zero carbon emissions and </w:t>
      </w:r>
      <w:r>
        <w:t xml:space="preserve">boasts </w:t>
      </w:r>
      <w:r w:rsidR="00FC1F71">
        <w:t xml:space="preserve">an effective range of 172 km on a single full charge. </w:t>
      </w:r>
      <w:r w:rsidR="002D7738">
        <w:t xml:space="preserve">According to </w:t>
      </w:r>
      <w:r w:rsidR="00CA0347" w:rsidRPr="006A5B53">
        <w:t xml:space="preserve">Frank </w:t>
      </w:r>
      <w:proofErr w:type="spellStart"/>
      <w:r w:rsidR="00CA0347" w:rsidRPr="006A5B53">
        <w:t>Serzano</w:t>
      </w:r>
      <w:proofErr w:type="spellEnd"/>
      <w:r w:rsidR="006A5B53">
        <w:t>, a salesman</w:t>
      </w:r>
      <w:r w:rsidR="00CA0347">
        <w:t xml:space="preserve"> at the Plaza Nissan dealership, the leaf takes </w:t>
      </w:r>
      <w:r w:rsidR="007E4839">
        <w:t>an average of 10</w:t>
      </w:r>
      <w:r w:rsidR="00D27ED9">
        <w:t>-12</w:t>
      </w:r>
      <w:r w:rsidR="002D7738">
        <w:t xml:space="preserve"> hours to fully charge</w:t>
      </w:r>
      <w:r w:rsidR="00AA4544">
        <w:t xml:space="preserve"> with the regular charger</w:t>
      </w:r>
      <w:r w:rsidR="00D27ED9">
        <w:t xml:space="preserve"> which is way too long of a charge time</w:t>
      </w:r>
      <w:r w:rsidR="002D7738">
        <w:t>.</w:t>
      </w:r>
      <w:r w:rsidR="008A749A">
        <w:t xml:space="preserve"> </w:t>
      </w:r>
      <w:r w:rsidR="00D861B0">
        <w:t>While</w:t>
      </w:r>
      <w:r w:rsidR="002C5A63">
        <w:t xml:space="preserve"> the 172</w:t>
      </w:r>
      <w:r w:rsidR="00D861B0">
        <w:t>km range is impressive, it is not t</w:t>
      </w:r>
      <w:r w:rsidR="002C5A63">
        <w:t>he best out of the other 2 cars. In fact, it has the lowest range among the 3 vehicles. This means that you will need to charge the car nearly every night if y</w:t>
      </w:r>
      <w:r w:rsidR="00964C89">
        <w:t xml:space="preserve">ou intend to use it regularly. There is a misconception </w:t>
      </w:r>
      <w:r w:rsidR="002C5A63">
        <w:t xml:space="preserve">that the more you need to charge your car, the more energy it uses and thusly; it is not an efficient user of energy. </w:t>
      </w:r>
      <w:r w:rsidR="002C5A63" w:rsidRPr="00964C89">
        <w:t xml:space="preserve">However, this dependence on charging </w:t>
      </w:r>
      <w:r w:rsidR="00964C89">
        <w:t xml:space="preserve">time </w:t>
      </w:r>
      <w:r w:rsidR="002C5A63" w:rsidRPr="00964C89">
        <w:t xml:space="preserve">is based on the fact </w:t>
      </w:r>
      <w:r w:rsidR="002C5A63" w:rsidRPr="00964C89">
        <w:lastRenderedPageBreak/>
        <w:t>that the actual capacity of the battery is much lower than any of the other cars.</w:t>
      </w:r>
      <w:r w:rsidR="00964C89">
        <w:t xml:space="preserve"> The Leaf only has a 30 kWh capacity battery which is 2 times smaller than that of the Tesla Model S. </w:t>
      </w:r>
      <w:r w:rsidR="00DC5F3A">
        <w:t>Efficiency is measured using the rate at which energy form the battery is consumed by the motor T</w:t>
      </w:r>
      <w:r w:rsidR="00964C89">
        <w:t>he actual efficiency of the motor is 5.73km/kWh</w:t>
      </w:r>
      <w:r w:rsidR="00DC5F3A">
        <w:t xml:space="preserve"> which is to say that 1kWh of energy from the battery gets you 5.73km in driving range. </w:t>
      </w:r>
    </w:p>
    <w:p w:rsidR="00167650" w:rsidRDefault="00167650" w:rsidP="00167650">
      <w:pPr>
        <w:pStyle w:val="Heading2"/>
      </w:pPr>
      <w:bookmarkStart w:id="12" w:name="_Toc479096015"/>
      <w:r>
        <w:t>Chevrolet Volt</w:t>
      </w:r>
      <w:bookmarkEnd w:id="12"/>
      <w:r>
        <w:t xml:space="preserve"> </w:t>
      </w:r>
    </w:p>
    <w:p w:rsidR="005A466D" w:rsidRDefault="00167650" w:rsidP="00167650">
      <w:r w:rsidRPr="00167650">
        <w:t xml:space="preserve">The Chevy volt uses hybrid technology so the electric motor can get you a little over 85 km on its own but with the gasoline engine, you can get a total of 676 km with a full tank. This car is different form the other 2 cars in the comparison in that, it is not fully electric and in doing so, does not have zero emissions. </w:t>
      </w:r>
      <w:r w:rsidR="005A466D">
        <w:t>But this car give</w:t>
      </w:r>
      <w:r w:rsidR="00DC5F3A">
        <w:t>s</w:t>
      </w:r>
      <w:r w:rsidR="005A466D">
        <w:t xml:space="preserve"> you the option to use the electric motor separately from the gasoline engine. </w:t>
      </w:r>
      <w:r w:rsidR="00DC5F3A">
        <w:t>With the electric motor alone, the Volt achieves an efficiency level of 4.62km/kWh.</w:t>
      </w:r>
    </w:p>
    <w:p w:rsidR="00167650" w:rsidRPr="00167650" w:rsidRDefault="004842BC" w:rsidP="00167650">
      <w:r>
        <w:t xml:space="preserve">Even though </w:t>
      </w:r>
      <w:r w:rsidRPr="004842BC">
        <w:t xml:space="preserve">the car has been called the </w:t>
      </w:r>
      <w:r w:rsidR="00167650" w:rsidRPr="004842BC">
        <w:t>“the plug-in hybri</w:t>
      </w:r>
      <w:r w:rsidRPr="004842BC">
        <w:t xml:space="preserve">d to beat” by </w:t>
      </w:r>
      <w:proofErr w:type="spellStart"/>
      <w:r>
        <w:t>PCworld’s</w:t>
      </w:r>
      <w:proofErr w:type="spellEnd"/>
      <w:r>
        <w:t xml:space="preserve"> </w:t>
      </w:r>
      <w:r w:rsidRPr="004842BC">
        <w:t xml:space="preserve">Melissa </w:t>
      </w:r>
      <w:proofErr w:type="spellStart"/>
      <w:r w:rsidRPr="004842BC">
        <w:t>Riofrio</w:t>
      </w:r>
      <w:proofErr w:type="spellEnd"/>
      <w:r>
        <w:t>,</w:t>
      </w:r>
      <w:r w:rsidR="00167650" w:rsidRPr="00167650">
        <w:t xml:space="preserve"> </w:t>
      </w:r>
      <w:r>
        <w:t>the problem is that it has</w:t>
      </w:r>
      <w:r w:rsidR="00167650" w:rsidRPr="00167650">
        <w:t xml:space="preserve"> a gasoline engine which produces carbon emissions that contribute to global warming and pollution of the air. Therefore; this vehicle is not the best option to represent a company that emphasizes Eco friendliness because it contributes to the problem of global warming albeit a small amount. </w:t>
      </w:r>
    </w:p>
    <w:p w:rsidR="00167650" w:rsidRDefault="00167650" w:rsidP="00167650">
      <w:pPr>
        <w:pStyle w:val="Heading2"/>
      </w:pPr>
      <w:bookmarkStart w:id="13" w:name="_Toc479096016"/>
      <w:r>
        <w:t>Tesla Model S</w:t>
      </w:r>
      <w:bookmarkEnd w:id="13"/>
    </w:p>
    <w:p w:rsidR="00282900" w:rsidRDefault="002809CC" w:rsidP="006A5EB8">
      <w:r>
        <w:t xml:space="preserve">The base Model S achieves a </w:t>
      </w:r>
      <w:r w:rsidR="00A40DC6">
        <w:t>351</w:t>
      </w:r>
      <w:r w:rsidR="006A5EB8">
        <w:t>km range using only electric power and makes use of regenerative braking to help conserve some of the energy. Regenerative braking is a feature that is exclusive to electric vehicle</w:t>
      </w:r>
      <w:r w:rsidR="00282900">
        <w:t>s</w:t>
      </w:r>
      <w:r w:rsidR="006A5EB8">
        <w:t xml:space="preserve"> where the car can actually regenerate energy from the friction of the brakes and restore it</w:t>
      </w:r>
      <w:r w:rsidR="009646CB">
        <w:t xml:space="preserve"> to the power supply. </w:t>
      </w:r>
    </w:p>
    <w:p w:rsidR="00167650" w:rsidRDefault="006A5EB8" w:rsidP="006A5EB8">
      <w:r>
        <w:lastRenderedPageBreak/>
        <w:t>T</w:t>
      </w:r>
      <w:r w:rsidR="00282900">
        <w:t xml:space="preserve">esla’s success with developing new technology lead them to switch from a </w:t>
      </w:r>
      <w:r w:rsidR="0089530C">
        <w:t xml:space="preserve">the standard EV motor type to a reinvented motor type that produces more power (in the form of torque) from the motor given the same amount of electric charge. </w:t>
      </w:r>
      <w:r w:rsidR="00A71C31">
        <w:t>T</w:t>
      </w:r>
      <w:r w:rsidR="009646CB">
        <w:t xml:space="preserve">esla explains in-depth how their motor is more efficient than the standard motor designs. </w:t>
      </w:r>
      <w:r w:rsidR="0089530C">
        <w:t xml:space="preserve">The standard motor type that is found on the Leaf and the Volt is called the DC </w:t>
      </w:r>
      <w:r w:rsidR="00A840B4">
        <w:t>Brushless motor whereas the Model S has a 3-phase induction motor (AC). The 3-phase induction motor has less moving parts than the DC motor and generates power by sending an electric current into a magnetic field</w:t>
      </w:r>
      <w:r w:rsidR="00A71C31">
        <w:t xml:space="preserve"> where it can continuously fuel the motor making better use of the electricity form the battery cells</w:t>
      </w:r>
      <w:r w:rsidR="00A840B4">
        <w:t>. The reason most electric vehicles use the DC motor is because hydro companies have converted their electricity current into DC. Tesla had to create a module that converts DC current to AC current in order to make their motor work properly.</w:t>
      </w:r>
    </w:p>
    <w:p w:rsidR="00045AC9" w:rsidRPr="00167650" w:rsidRDefault="00045AC9" w:rsidP="006A5EB8">
      <w:r>
        <w:t>All of this contributes to the Tesla’s efficiency ratio of 5.85km/kWh.</w:t>
      </w:r>
    </w:p>
    <w:p w:rsidR="001044EC" w:rsidRDefault="001044EC" w:rsidP="00B42F97">
      <w:pPr>
        <w:pStyle w:val="Heading1"/>
        <w:jc w:val="left"/>
        <w:rPr>
          <w:sz w:val="28"/>
          <w:szCs w:val="28"/>
        </w:rPr>
      </w:pPr>
    </w:p>
    <w:p w:rsidR="00355DCA" w:rsidRPr="00B42F97" w:rsidRDefault="00B42F97" w:rsidP="00B42F97">
      <w:pPr>
        <w:pStyle w:val="Heading1"/>
        <w:jc w:val="left"/>
        <w:rPr>
          <w:sz w:val="28"/>
          <w:szCs w:val="28"/>
        </w:rPr>
      </w:pPr>
      <w:bookmarkStart w:id="14" w:name="_Toc479096017"/>
      <w:r w:rsidRPr="00B42F97">
        <w:rPr>
          <w:sz w:val="28"/>
          <w:szCs w:val="28"/>
        </w:rPr>
        <w:t>Driving Experience and Features</w:t>
      </w:r>
      <w:bookmarkEnd w:id="14"/>
    </w:p>
    <w:p w:rsidR="00167650" w:rsidRDefault="00167650" w:rsidP="00167650">
      <w:pPr>
        <w:pStyle w:val="Heading2"/>
      </w:pPr>
    </w:p>
    <w:p w:rsidR="00167650" w:rsidRDefault="00167650" w:rsidP="00167650">
      <w:pPr>
        <w:pStyle w:val="Heading2"/>
      </w:pPr>
      <w:bookmarkStart w:id="15" w:name="_Toc479096018"/>
      <w:r>
        <w:t>Nissan Leaf</w:t>
      </w:r>
      <w:bookmarkEnd w:id="15"/>
    </w:p>
    <w:p w:rsidR="00355DCA" w:rsidRDefault="0084504F" w:rsidP="00862820">
      <w:r>
        <w:t xml:space="preserve">The Leaf is not a very powerful car and it really shows when you push the car to high speeds. In </w:t>
      </w:r>
      <w:proofErr w:type="spellStart"/>
      <w:r>
        <w:t>Merek</w:t>
      </w:r>
      <w:proofErr w:type="spellEnd"/>
      <w:r>
        <w:t xml:space="preserve"> </w:t>
      </w:r>
      <w:proofErr w:type="spellStart"/>
      <w:r>
        <w:t>Wieruszewshi’s</w:t>
      </w:r>
      <w:proofErr w:type="spellEnd"/>
      <w:r>
        <w:t xml:space="preserve"> review of the </w:t>
      </w:r>
      <w:r w:rsidR="001C0384">
        <w:t>car, he described feeling the</w:t>
      </w:r>
      <w:r>
        <w:t xml:space="preserve"> power declines as you push it to high speeds. This leads to the car having</w:t>
      </w:r>
      <w:r w:rsidR="00EF5474">
        <w:t xml:space="preserve"> a 0-60 time of 10.4 seconds whi</w:t>
      </w:r>
      <w:r>
        <w:t>ch is relatively normal for any other car but not impressive to say the least</w:t>
      </w:r>
      <w:r w:rsidR="00EF5474">
        <w:t xml:space="preserve">. </w:t>
      </w:r>
      <w:r w:rsidR="00132FEC">
        <w:t xml:space="preserve">The leaf has great standard features </w:t>
      </w:r>
      <w:r w:rsidR="00BE1538">
        <w:t xml:space="preserve">such as </w:t>
      </w:r>
      <w:r w:rsidR="002669BB">
        <w:t xml:space="preserve">heated front seats, </w:t>
      </w:r>
      <w:r w:rsidR="006A5B53">
        <w:t>reg</w:t>
      </w:r>
      <w:r w:rsidR="00E27CBD">
        <w:t>enerative breaking and a free 2-</w:t>
      </w:r>
      <w:r w:rsidR="006A5B53">
        <w:t xml:space="preserve">year </w:t>
      </w:r>
      <w:r w:rsidR="00ED7DD2">
        <w:t>warranty.</w:t>
      </w:r>
    </w:p>
    <w:p w:rsidR="00167650" w:rsidRDefault="00167650" w:rsidP="00167650">
      <w:pPr>
        <w:pStyle w:val="Heading2"/>
      </w:pPr>
      <w:bookmarkStart w:id="16" w:name="_Toc479096019"/>
      <w:r>
        <w:lastRenderedPageBreak/>
        <w:t>Chevrolet Volt</w:t>
      </w:r>
      <w:bookmarkEnd w:id="16"/>
    </w:p>
    <w:p w:rsidR="00D27ED9" w:rsidRDefault="00167650" w:rsidP="00167650">
      <w:r w:rsidRPr="00167650">
        <w:t>The actual ride quality of the car is can only be described as a</w:t>
      </w:r>
      <w:r w:rsidR="00A366FF">
        <w:t>dequate. In fact, Kim Reynolds</w:t>
      </w:r>
      <w:r w:rsidRPr="00167650">
        <w:t xml:space="preserve"> fro</w:t>
      </w:r>
      <w:r w:rsidR="00A366FF">
        <w:t>m Motor Trend describes the steering as being</w:t>
      </w:r>
      <w:r w:rsidRPr="00167650">
        <w:t xml:space="preserve"> light and precise.</w:t>
      </w:r>
      <w:r w:rsidR="00A366FF">
        <w:t xml:space="preserve"> From my experience driving the car, I found </w:t>
      </w:r>
      <w:r w:rsidR="00ED7DD2">
        <w:t xml:space="preserve">it to be </w:t>
      </w:r>
      <w:r w:rsidR="00A366FF">
        <w:t>quite fast and has no trouble keeping up on the highway when it’s in electric mode</w:t>
      </w:r>
      <w:r w:rsidRPr="00167650">
        <w:t>.</w:t>
      </w:r>
      <w:r w:rsidR="00D27ED9">
        <w:t xml:space="preserve"> When the Volt is in sport mode, it’s fun to drive and very</w:t>
      </w:r>
      <w:r w:rsidR="00ED7DD2">
        <w:t xml:space="preserve"> nimble</w:t>
      </w:r>
      <w:r w:rsidR="00D27ED9">
        <w:t>.</w:t>
      </w:r>
      <w:r w:rsidR="00ED7DD2">
        <w:t xml:space="preserve"> This allows the Volt to have a 0-60 time of 7.1 seconds.</w:t>
      </w:r>
    </w:p>
    <w:p w:rsidR="00167650" w:rsidRDefault="00167650" w:rsidP="00167650">
      <w:r w:rsidRPr="00167650">
        <w:t xml:space="preserve"> The base model </w:t>
      </w:r>
      <w:r w:rsidR="00D27ED9">
        <w:t xml:space="preserve">Volt </w:t>
      </w:r>
      <w:r w:rsidRPr="00167650">
        <w:t>doesn’t have regenerative breaking but includes an awe</w:t>
      </w:r>
      <w:r w:rsidR="00D27ED9">
        <w:t>some Bose sound system. On top of that, it’s unique drive train is very smart. For example, the Volt’s heated seats and power options are normally powered by the electric battery cells but when you switch into the electric-only mode, the gas engine can lend energy to heat the seats.</w:t>
      </w:r>
    </w:p>
    <w:p w:rsidR="00167650" w:rsidRDefault="00167650" w:rsidP="00167650">
      <w:pPr>
        <w:pStyle w:val="Heading2"/>
      </w:pPr>
      <w:bookmarkStart w:id="17" w:name="_Toc479096020"/>
      <w:r>
        <w:t>Tesla Model S</w:t>
      </w:r>
      <w:bookmarkEnd w:id="17"/>
    </w:p>
    <w:p w:rsidR="00167650" w:rsidRDefault="002549CC" w:rsidP="002549CC">
      <w:r>
        <w:t>Th</w:t>
      </w:r>
      <w:r w:rsidR="00ED7DD2">
        <w:t>e Te</w:t>
      </w:r>
      <w:r w:rsidR="00650F42">
        <w:t>sla model S is a ludicrously</w:t>
      </w:r>
      <w:r w:rsidR="00FB4C0E">
        <w:t xml:space="preserve"> fast car in a straight line. It has a 0-60 time as fast as 2.4 seconds </w:t>
      </w:r>
      <w:r w:rsidR="00375FD6">
        <w:t>(</w:t>
      </w:r>
      <w:r w:rsidR="00FB4C0E">
        <w:t>with the speed package</w:t>
      </w:r>
      <w:r w:rsidR="00375FD6">
        <w:t>)</w:t>
      </w:r>
      <w:r w:rsidR="00FB4C0E">
        <w:t>. The overall ride is very comfortable and has option</w:t>
      </w:r>
      <w:r w:rsidR="00375FD6">
        <w:t>al</w:t>
      </w:r>
      <w:r w:rsidR="00FB4C0E">
        <w:t xml:space="preserve"> air ride suspension. It drives like a normal luxury sedan until you want it to go insanely fast</w:t>
      </w:r>
      <w:r w:rsidR="00375FD6">
        <w:t>; then it becomes a whole different car</w:t>
      </w:r>
      <w:r w:rsidR="00FB4C0E">
        <w:t xml:space="preserve">. Evidentially, the acceleration of the Model S rivals that of most supercars and </w:t>
      </w:r>
      <w:proofErr w:type="spellStart"/>
      <w:r w:rsidR="00FB4C0E">
        <w:t>hypercars</w:t>
      </w:r>
      <w:proofErr w:type="spellEnd"/>
      <w:r w:rsidR="00FB4C0E">
        <w:t xml:space="preserve">. The one nitpicky criticism the car gets for its performance is that most of the driving sensations are artificial. </w:t>
      </w:r>
      <w:r w:rsidR="00375FD6">
        <w:t>For example, the car plays</w:t>
      </w:r>
      <w:r w:rsidR="00FB4C0E">
        <w:t xml:space="preserve"> artificial </w:t>
      </w:r>
      <w:r w:rsidR="00375FD6">
        <w:t>exhaust notes in the cabin so the driver can feel how fast they’re going and also the steering is heavily assisted by the car’s computer. Besides that, the model S is powerhouse in performance.</w:t>
      </w:r>
    </w:p>
    <w:p w:rsidR="00375FD6" w:rsidRDefault="00375FD6" w:rsidP="002549CC">
      <w:r>
        <w:t xml:space="preserve">Tesla is famous for providing insane additional features in their cars that nobody really need but are awesome to have. For example, it has a built-in bioweapon air filtration system for the inside of the car and the car can be switched into autonomous driving mode for when you’re on the highway. </w:t>
      </w:r>
    </w:p>
    <w:p w:rsidR="00FF4F14" w:rsidRDefault="00FF4F14" w:rsidP="00B42F97">
      <w:pPr>
        <w:pStyle w:val="Heading1"/>
        <w:jc w:val="left"/>
        <w:rPr>
          <w:sz w:val="28"/>
        </w:rPr>
      </w:pPr>
    </w:p>
    <w:p w:rsidR="00862820" w:rsidRDefault="00862820" w:rsidP="00B42F97">
      <w:pPr>
        <w:pStyle w:val="Heading1"/>
        <w:jc w:val="left"/>
      </w:pPr>
      <w:bookmarkStart w:id="18" w:name="_Toc479096021"/>
      <w:r w:rsidRPr="00B42F97">
        <w:rPr>
          <w:sz w:val="28"/>
        </w:rPr>
        <w:t>Aesthetic</w:t>
      </w:r>
      <w:bookmarkEnd w:id="18"/>
      <w:r>
        <w:t xml:space="preserve"> </w:t>
      </w:r>
    </w:p>
    <w:p w:rsidR="00167650" w:rsidRDefault="00167650" w:rsidP="00167650">
      <w:pPr>
        <w:pStyle w:val="Heading2"/>
      </w:pPr>
    </w:p>
    <w:p w:rsidR="00167650" w:rsidRDefault="00167650" w:rsidP="00167650">
      <w:pPr>
        <w:pStyle w:val="Heading2"/>
      </w:pPr>
      <w:bookmarkStart w:id="19" w:name="_Toc479096022"/>
      <w:r>
        <w:t>Nissan Leaf</w:t>
      </w:r>
      <w:bookmarkEnd w:id="19"/>
    </w:p>
    <w:p w:rsidR="00C46644" w:rsidRDefault="00167650" w:rsidP="00C46644">
      <w:r>
        <w:t>Even though aesthetic is</w:t>
      </w:r>
      <w:r w:rsidR="00FF4F14">
        <w:t xml:space="preserve"> largely subjective and varies</w:t>
      </w:r>
      <w:r w:rsidR="00C46644">
        <w:t xml:space="preserve"> from person to person, the consensus is that this car look</w:t>
      </w:r>
      <w:r w:rsidR="00ED7DD2">
        <w:t>s strange. T</w:t>
      </w:r>
      <w:r w:rsidR="00C46644">
        <w:t>he ext</w:t>
      </w:r>
      <w:r w:rsidR="00ED7DD2">
        <w:t>erior of this car is shaped awkwardly with bodylines seemingly going in every direction</w:t>
      </w:r>
      <w:r w:rsidR="003A5EFF">
        <w:t xml:space="preserve">. It would not be </w:t>
      </w:r>
      <w:r w:rsidR="00532AEB">
        <w:t>the kind of car you would want to represent your company solely based on looks. The overall form of the car is very dainty</w:t>
      </w:r>
      <w:r w:rsidR="00ED7DD2">
        <w:t xml:space="preserve"> and puny</w:t>
      </w:r>
      <w:r w:rsidR="00532AEB">
        <w:t>. The</w:t>
      </w:r>
      <w:r w:rsidR="004F3D69">
        <w:t xml:space="preserve"> interior of the Leaf</w:t>
      </w:r>
      <w:r w:rsidR="00532AEB">
        <w:t xml:space="preserve"> is functional but does not feel up to par for a car that starts a</w:t>
      </w:r>
      <w:r w:rsidR="00ED7DD2">
        <w:t xml:space="preserve">t $34 000. It makes heavy use of cheap looking plastics </w:t>
      </w:r>
      <w:r w:rsidR="004F3D69">
        <w:t>along the interior that is not very appealing.</w:t>
      </w:r>
    </w:p>
    <w:p w:rsidR="00167650" w:rsidRDefault="00167650" w:rsidP="00167650">
      <w:pPr>
        <w:pStyle w:val="Heading2"/>
      </w:pPr>
      <w:bookmarkStart w:id="20" w:name="_Toc479096023"/>
      <w:r>
        <w:t>Chevrolet Volt</w:t>
      </w:r>
      <w:bookmarkEnd w:id="20"/>
    </w:p>
    <w:p w:rsidR="001628A2" w:rsidRDefault="001628A2" w:rsidP="001628A2">
      <w:r>
        <w:t>This is a small vehicle like the Nissan</w:t>
      </w:r>
      <w:r w:rsidR="00FA1A22">
        <w:t xml:space="preserve"> leaf but it</w:t>
      </w:r>
      <w:r>
        <w:t xml:space="preserve"> only has 4 seats which is unusual. However, Chevrolet has put a lot of work into making the car look good and it shows. Compared to the L</w:t>
      </w:r>
      <w:r w:rsidR="00FA1A22">
        <w:t>eaf, it looks much sharper</w:t>
      </w:r>
      <w:r>
        <w:t xml:space="preserve"> and angular. The inside of the car is also nice. Chevrolet also mak</w:t>
      </w:r>
      <w:r w:rsidR="005B71AD">
        <w:t xml:space="preserve">es use of cheap materials but from my experience sitting in one, they </w:t>
      </w:r>
      <w:r>
        <w:t>find</w:t>
      </w:r>
      <w:r w:rsidR="005B71AD">
        <w:t xml:space="preserve"> </w:t>
      </w:r>
      <w:r>
        <w:t xml:space="preserve">a way </w:t>
      </w:r>
      <w:r w:rsidR="005B71AD">
        <w:t>to make it look good</w:t>
      </w:r>
      <w:r>
        <w:t xml:space="preserve">. The interior design of the Volt is slightly nicer than the Nissan Leaf’s design. </w:t>
      </w:r>
    </w:p>
    <w:p w:rsidR="001628A2" w:rsidRDefault="00167650" w:rsidP="00167650">
      <w:pPr>
        <w:pStyle w:val="Heading2"/>
      </w:pPr>
      <w:bookmarkStart w:id="21" w:name="_Toc479096024"/>
      <w:r>
        <w:t>Tesla Model S</w:t>
      </w:r>
      <w:bookmarkEnd w:id="21"/>
    </w:p>
    <w:p w:rsidR="00167650" w:rsidRPr="00167650" w:rsidRDefault="00CA0347" w:rsidP="00167650">
      <w:r>
        <w:t xml:space="preserve">The Model S is Tesla’s flagship vehicle and </w:t>
      </w:r>
      <w:r w:rsidR="000349CA">
        <w:t xml:space="preserve">it certainly shows. </w:t>
      </w:r>
      <w:r w:rsidR="007D45B6">
        <w:t xml:space="preserve">The exterior of the car is </w:t>
      </w:r>
      <w:r w:rsidR="001C5394">
        <w:t xml:space="preserve">what most people like about the design of the car. An editor for Car and Driver magazine named </w:t>
      </w:r>
      <w:r w:rsidR="001C5394" w:rsidRPr="001C5394">
        <w:t xml:space="preserve">Csaba </w:t>
      </w:r>
      <w:proofErr w:type="spellStart"/>
      <w:r w:rsidR="001C5394" w:rsidRPr="001C5394">
        <w:t>Csere</w:t>
      </w:r>
      <w:proofErr w:type="spellEnd"/>
      <w:r w:rsidR="001C5394">
        <w:t xml:space="preserve"> gave a first impression of the vehicle and said: “It’s very sleek but subtle too. Tesla really got the proportions right when you look at it from different angles.” The exterior of the car looks like</w:t>
      </w:r>
      <w:r w:rsidR="00FA1A22">
        <w:t xml:space="preserve"> how</w:t>
      </w:r>
      <w:r w:rsidR="001C5394">
        <w:t xml:space="preserve"> a proper luxury vehicle should;</w:t>
      </w:r>
      <w:r w:rsidR="00FA1A22">
        <w:t xml:space="preserve"> long and sleek without being too aggressive. However, the interior of the car is not as satisfying as the outside. The interior features a very </w:t>
      </w:r>
      <w:r w:rsidR="00FA1A22">
        <w:lastRenderedPageBreak/>
        <w:t>large touchscreen in the console and has no physical buttons or knobs which looks very futuristic but that’s it. In fact, the Model S has received criticism</w:t>
      </w:r>
      <w:r w:rsidR="00CB474F">
        <w:t xml:space="preserve"> on its lack of luxury</w:t>
      </w:r>
      <w:r w:rsidR="00FA1A22">
        <w:t xml:space="preserve"> “</w:t>
      </w:r>
      <w:r w:rsidR="00CB474F">
        <w:t xml:space="preserve">It’s almost </w:t>
      </w:r>
      <w:r w:rsidR="00FA1A22">
        <w:t>like the interior isn’t finished” and “Not feeling special enough for a luxury sedan” (Jonny Lieberman, Motor Trend).</w:t>
      </w:r>
    </w:p>
    <w:p w:rsidR="001628A2" w:rsidRDefault="001628A2" w:rsidP="001628A2"/>
    <w:p w:rsidR="00FF4F14" w:rsidRDefault="00FF4F14" w:rsidP="001628A2">
      <w:pPr>
        <w:pStyle w:val="Heading1"/>
        <w:jc w:val="left"/>
        <w:rPr>
          <w:sz w:val="28"/>
        </w:rPr>
      </w:pPr>
      <w:bookmarkStart w:id="22" w:name="_Toc479096025"/>
      <w:r>
        <w:rPr>
          <w:sz w:val="28"/>
        </w:rPr>
        <w:t>Findings</w:t>
      </w:r>
      <w:bookmarkEnd w:id="22"/>
      <w:r>
        <w:rPr>
          <w:sz w:val="28"/>
        </w:rPr>
        <w:t xml:space="preserve"> </w:t>
      </w:r>
    </w:p>
    <w:p w:rsidR="00FF4F14" w:rsidRDefault="00375FD6" w:rsidP="00FF4F14">
      <w:r>
        <w:t>In terms of efficiency, the Tesla’</w:t>
      </w:r>
      <w:r w:rsidR="006E280C">
        <w:t xml:space="preserve">s motor had the highest efficiency rating of 5.85km/kWh. An added bonus is that the Model S also has the second highest battery range of the 3 cars. So the tesla makes the most out of its battery cells. </w:t>
      </w:r>
    </w:p>
    <w:p w:rsidR="006E280C" w:rsidRDefault="006E280C" w:rsidP="00FF4F14">
      <w:r>
        <w:t xml:space="preserve">If we look at how each car performs in driving experience, there are only 2 good options. The leaf is not well suited for driving on high speed areas like highways and is really only useful for inner city living because of its slow charging time and short range. For that reason, the Chevy Volt and the tesla are winners for this category: they’re both sporty and </w:t>
      </w:r>
      <w:r w:rsidR="000C014D">
        <w:t>have great ride quality. If anything, the Model S pushes ahead of the Volt in performance just because of its ludicrous acceleration.</w:t>
      </w:r>
    </w:p>
    <w:p w:rsidR="000C014D" w:rsidRPr="00FF4F14" w:rsidRDefault="003F0ECC" w:rsidP="00FF4F14">
      <w:r>
        <w:t>The nicest looking vehicle in this group is either the Chevy or the Tesla. They are on opposite sides of the spectrum in terms of design style. The Chevy has an aggressive sporty exterior with a plush traditional interior. Comparatively, the Tesla has a subtle but sleek exterior design and the interior is very f</w:t>
      </w:r>
      <w:r w:rsidR="00A91409">
        <w:t>uturistic with nothing but a 17-</w:t>
      </w:r>
      <w:r>
        <w:t>inch touchscreen that controls everything in the car.</w:t>
      </w:r>
    </w:p>
    <w:p w:rsidR="001628A2" w:rsidRPr="001628A2" w:rsidRDefault="001628A2" w:rsidP="001628A2">
      <w:pPr>
        <w:pStyle w:val="Heading1"/>
        <w:jc w:val="left"/>
        <w:rPr>
          <w:sz w:val="28"/>
        </w:rPr>
      </w:pPr>
      <w:bookmarkStart w:id="23" w:name="_Toc479096026"/>
      <w:r w:rsidRPr="001628A2">
        <w:rPr>
          <w:sz w:val="28"/>
        </w:rPr>
        <w:t>Conclusion</w:t>
      </w:r>
      <w:bookmarkEnd w:id="23"/>
      <w:r w:rsidRPr="001628A2">
        <w:rPr>
          <w:sz w:val="28"/>
        </w:rPr>
        <w:t xml:space="preserve"> </w:t>
      </w:r>
    </w:p>
    <w:p w:rsidR="00D910F2" w:rsidRPr="00A25526" w:rsidRDefault="004839C1" w:rsidP="00A25526">
      <w:r>
        <w:t xml:space="preserve">The clear winner here is the Tesla model S. It’s well-engineered from top to bottom and doesn’t cut corners in any department. It has ranks </w:t>
      </w:r>
      <w:r w:rsidR="000527D4">
        <w:t xml:space="preserve">in the top tier for all 3 categories. </w:t>
      </w:r>
      <w:r w:rsidR="00A91409">
        <w:t xml:space="preserve">The Model </w:t>
      </w:r>
      <w:r w:rsidR="00A91409">
        <w:lastRenderedPageBreak/>
        <w:t xml:space="preserve">S is the frontrunner for efficient electric cars and would serve as a great company vehicle for this firm since its very ecofriendly. It’s even got the most usable space within the car to transport multiple clients comfortably. </w:t>
      </w:r>
      <w:r>
        <w:t>The only tradeoff of the model S is that it costs more than the other options but it’s still a very affordable car. The extra money you would pay for this vehicle is well worth it.</w:t>
      </w:r>
      <w:r w:rsidR="000527D4">
        <w:t xml:space="preserve"> I recommend the Tesla Model S for Green Consulting Firm to buy a company car.</w:t>
      </w:r>
    </w:p>
    <w:p w:rsidR="00A25526" w:rsidRDefault="00A25526" w:rsidP="00A25526">
      <w:pPr>
        <w:ind w:firstLine="0"/>
      </w:pPr>
    </w:p>
    <w:p w:rsidR="00C15F10" w:rsidRDefault="00C15F10" w:rsidP="00A25526">
      <w:pPr>
        <w:ind w:firstLine="0"/>
      </w:pPr>
    </w:p>
    <w:p w:rsidR="00F31A8D" w:rsidRDefault="00F31A8D" w:rsidP="000527D4"/>
    <w:p w:rsidR="00F31A8D" w:rsidRDefault="00F31A8D" w:rsidP="00C15F10">
      <w:pPr>
        <w:pStyle w:val="Heading1"/>
      </w:pPr>
    </w:p>
    <w:p w:rsidR="00F31A8D" w:rsidRDefault="00F31A8D" w:rsidP="00C15F10">
      <w:pPr>
        <w:pStyle w:val="Heading1"/>
      </w:pPr>
    </w:p>
    <w:p w:rsidR="000527D4" w:rsidRDefault="000527D4" w:rsidP="000527D4"/>
    <w:p w:rsidR="000527D4" w:rsidRDefault="000527D4" w:rsidP="00C15F10">
      <w:pPr>
        <w:pStyle w:val="Heading1"/>
      </w:pPr>
    </w:p>
    <w:p w:rsidR="000527D4" w:rsidRDefault="000527D4" w:rsidP="00C15F10">
      <w:pPr>
        <w:pStyle w:val="Heading1"/>
      </w:pPr>
    </w:p>
    <w:p w:rsidR="000527D4" w:rsidRDefault="000527D4" w:rsidP="00C15F10">
      <w:pPr>
        <w:pStyle w:val="Heading1"/>
      </w:pPr>
    </w:p>
    <w:p w:rsidR="000527D4" w:rsidRDefault="000527D4" w:rsidP="00C15F10">
      <w:pPr>
        <w:pStyle w:val="Heading1"/>
      </w:pPr>
    </w:p>
    <w:p w:rsidR="000527D4" w:rsidRDefault="000527D4" w:rsidP="000527D4"/>
    <w:p w:rsidR="000527D4" w:rsidRDefault="000527D4" w:rsidP="007D4406"/>
    <w:p w:rsidR="000527D4" w:rsidRDefault="000527D4" w:rsidP="00C15F10">
      <w:pPr>
        <w:pStyle w:val="Heading1"/>
        <w:rPr>
          <w:sz w:val="28"/>
        </w:rPr>
      </w:pPr>
    </w:p>
    <w:p w:rsidR="007D4406" w:rsidRDefault="007D4406" w:rsidP="007D4406"/>
    <w:p w:rsidR="007D4406" w:rsidRPr="007D4406" w:rsidRDefault="007D4406" w:rsidP="007D4406"/>
    <w:p w:rsidR="007D4406" w:rsidRDefault="007D4406" w:rsidP="007D4406">
      <w:pPr>
        <w:pStyle w:val="Heading1"/>
        <w:rPr>
          <w:sz w:val="28"/>
        </w:rPr>
      </w:pPr>
    </w:p>
    <w:p w:rsidR="007D4406" w:rsidRDefault="007D4406" w:rsidP="007D4406">
      <w:pPr>
        <w:pStyle w:val="Heading1"/>
        <w:rPr>
          <w:sz w:val="28"/>
        </w:rPr>
      </w:pPr>
    </w:p>
    <w:p w:rsidR="007D4406" w:rsidRPr="007D4406" w:rsidRDefault="007D4406" w:rsidP="007D4406">
      <w:pPr>
        <w:pStyle w:val="Heading1"/>
        <w:rPr>
          <w:sz w:val="28"/>
        </w:rPr>
      </w:pPr>
      <w:bookmarkStart w:id="24" w:name="_Toc479096027"/>
      <w:r w:rsidRPr="007D4406">
        <w:rPr>
          <w:sz w:val="28"/>
        </w:rPr>
        <w:t>Appendix</w:t>
      </w:r>
      <w:bookmarkEnd w:id="24"/>
    </w:p>
    <w:p w:rsidR="007D4406" w:rsidRPr="007D4406" w:rsidRDefault="007D4406" w:rsidP="007D4406">
      <w:pPr>
        <w:pStyle w:val="Bibliography"/>
      </w:pPr>
      <w:r w:rsidRPr="007D4406">
        <w:t>Primary Sources</w:t>
      </w:r>
    </w:p>
    <w:p w:rsidR="007D4406" w:rsidRPr="007D4406" w:rsidRDefault="007D4406" w:rsidP="007D4406">
      <w:pPr>
        <w:pStyle w:val="Bibliography"/>
      </w:pPr>
      <w:r w:rsidRPr="007D4406">
        <w:t xml:space="preserve">Frank </w:t>
      </w:r>
      <w:proofErr w:type="spellStart"/>
      <w:r w:rsidRPr="007D4406">
        <w:t>Serazano</w:t>
      </w:r>
      <w:proofErr w:type="spellEnd"/>
      <w:r w:rsidRPr="007D4406">
        <w:t>. 905 389 3588 sales representative Plaza Nissan Hamilton, Ontario</w:t>
      </w:r>
    </w:p>
    <w:p w:rsidR="007D4406" w:rsidRPr="007D4406" w:rsidRDefault="007D4406" w:rsidP="007D4406">
      <w:pPr>
        <w:pStyle w:val="Bibliography"/>
      </w:pPr>
      <w:proofErr w:type="spellStart"/>
      <w:r w:rsidRPr="007D4406">
        <w:t>Merek</w:t>
      </w:r>
      <w:proofErr w:type="spellEnd"/>
      <w:r w:rsidRPr="007D4406">
        <w:t xml:space="preserve"> </w:t>
      </w:r>
      <w:proofErr w:type="spellStart"/>
      <w:r w:rsidRPr="007D4406">
        <w:t>Wieruszewshi</w:t>
      </w:r>
      <w:proofErr w:type="spellEnd"/>
      <w:r w:rsidRPr="007D4406">
        <w:t xml:space="preserve">.  YouTube: </w:t>
      </w:r>
      <w:proofErr w:type="spellStart"/>
      <w:r w:rsidRPr="007D4406">
        <w:t>Merek</w:t>
      </w:r>
      <w:proofErr w:type="spellEnd"/>
      <w:r w:rsidRPr="007D4406">
        <w:t xml:space="preserve"> Drives   Instagram: </w:t>
      </w:r>
      <w:proofErr w:type="spellStart"/>
      <w:r w:rsidRPr="007D4406">
        <w:t>merek_drives</w:t>
      </w:r>
      <w:proofErr w:type="spellEnd"/>
    </w:p>
    <w:p w:rsidR="007D4406" w:rsidRPr="007D4406" w:rsidRDefault="007D4406" w:rsidP="007D4406">
      <w:pPr>
        <w:pStyle w:val="Bibliography"/>
      </w:pPr>
      <w:r w:rsidRPr="007D4406">
        <w:t xml:space="preserve">Jonny Lieberman.     Email: jonny.lieberman@motortrend.com </w:t>
      </w:r>
    </w:p>
    <w:p w:rsidR="000527D4" w:rsidRDefault="007D4406" w:rsidP="007D4406">
      <w:pPr>
        <w:pStyle w:val="Bibliography"/>
      </w:pPr>
      <w:r w:rsidRPr="007D4406">
        <w:t>Josh Thiopoulos.   Email: jthio030@uOttawa.ca</w:t>
      </w:r>
    </w:p>
    <w:p w:rsidR="007D4406" w:rsidRDefault="007D4406" w:rsidP="00FF3D9B">
      <w:pPr>
        <w:pStyle w:val="Heading1"/>
        <w:jc w:val="left"/>
        <w:rPr>
          <w:sz w:val="28"/>
        </w:rPr>
      </w:pPr>
    </w:p>
    <w:p w:rsidR="007D4406" w:rsidRDefault="007D4406" w:rsidP="00FF3D9B">
      <w:pPr>
        <w:pStyle w:val="Heading1"/>
        <w:jc w:val="left"/>
        <w:rPr>
          <w:sz w:val="28"/>
        </w:rPr>
      </w:pPr>
    </w:p>
    <w:p w:rsidR="007D4406" w:rsidRDefault="007D4406" w:rsidP="00FF3D9B">
      <w:pPr>
        <w:pStyle w:val="Heading1"/>
        <w:jc w:val="left"/>
        <w:rPr>
          <w:sz w:val="28"/>
        </w:rPr>
      </w:pPr>
    </w:p>
    <w:p w:rsidR="007D4406" w:rsidRDefault="007D4406" w:rsidP="00FF3D9B">
      <w:pPr>
        <w:pStyle w:val="Heading1"/>
        <w:jc w:val="left"/>
        <w:rPr>
          <w:sz w:val="28"/>
        </w:rPr>
      </w:pPr>
    </w:p>
    <w:p w:rsidR="007D4406" w:rsidRDefault="007D4406" w:rsidP="007D4406">
      <w:pPr>
        <w:jc w:val="center"/>
        <w:rPr>
          <w:sz w:val="28"/>
        </w:rPr>
      </w:pPr>
    </w:p>
    <w:p w:rsidR="007D4406" w:rsidRDefault="007D4406" w:rsidP="00FF3D9B">
      <w:pPr>
        <w:pStyle w:val="Heading1"/>
        <w:jc w:val="left"/>
        <w:rPr>
          <w:sz w:val="28"/>
        </w:rPr>
      </w:pPr>
    </w:p>
    <w:p w:rsidR="007D4406" w:rsidRDefault="007D4406" w:rsidP="007D4406">
      <w:pPr>
        <w:rPr>
          <w:sz w:val="28"/>
        </w:rPr>
      </w:pPr>
    </w:p>
    <w:p w:rsidR="007D4406" w:rsidRDefault="007D4406" w:rsidP="00FF3D9B">
      <w:pPr>
        <w:pStyle w:val="Heading1"/>
        <w:jc w:val="left"/>
        <w:rPr>
          <w:sz w:val="28"/>
        </w:rPr>
      </w:pPr>
    </w:p>
    <w:p w:rsidR="007D4406" w:rsidRDefault="007D4406" w:rsidP="00CB4982"/>
    <w:p w:rsidR="007D4406" w:rsidRDefault="00CB4982" w:rsidP="002A5E54">
      <w:pPr>
        <w:pStyle w:val="Heading2"/>
        <w:jc w:val="center"/>
      </w:pPr>
      <w:bookmarkStart w:id="25" w:name="_Toc479096028"/>
      <w:r>
        <w:lastRenderedPageBreak/>
        <w:t>Tables</w:t>
      </w:r>
      <w:bookmarkEnd w:id="25"/>
    </w:p>
    <w:p w:rsidR="002A5E54" w:rsidRDefault="00CB4982" w:rsidP="002A5E54">
      <w:pPr>
        <w:pStyle w:val="Heading2"/>
        <w:jc w:val="center"/>
      </w:pPr>
      <w:bookmarkStart w:id="26" w:name="_Toc479096029"/>
      <w:r w:rsidRPr="007D4406">
        <w:rPr>
          <w:noProof/>
          <w:sz w:val="28"/>
          <w:lang w:val="en-CA" w:eastAsia="en-CA"/>
        </w:rPr>
        <mc:AlternateContent>
          <mc:Choice Requires="wps">
            <w:drawing>
              <wp:anchor distT="45720" distB="45720" distL="114300" distR="114300" simplePos="0" relativeHeight="251659264" behindDoc="0" locked="0" layoutInCell="1" allowOverlap="1">
                <wp:simplePos x="0" y="0"/>
                <wp:positionH relativeFrom="column">
                  <wp:posOffset>1600200</wp:posOffset>
                </wp:positionH>
                <wp:positionV relativeFrom="paragraph">
                  <wp:posOffset>347345</wp:posOffset>
                </wp:positionV>
                <wp:extent cx="1562100" cy="2819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81940"/>
                        </a:xfrm>
                        <a:prstGeom prst="rect">
                          <a:avLst/>
                        </a:prstGeom>
                        <a:solidFill>
                          <a:srgbClr val="FFFFFF"/>
                        </a:solidFill>
                        <a:ln w="9525">
                          <a:solidFill>
                            <a:srgbClr val="000000"/>
                          </a:solidFill>
                          <a:miter lim="800000"/>
                          <a:headEnd/>
                          <a:tailEnd/>
                        </a:ln>
                      </wps:spPr>
                      <wps:txbx>
                        <w:txbxContent>
                          <w:p w:rsidR="007D4406" w:rsidRPr="007D4406" w:rsidRDefault="007D4406">
                            <w:pPr>
                              <w:rPr>
                                <w:lang w:val="en-CA"/>
                              </w:rPr>
                            </w:pPr>
                            <w:r>
                              <w:rPr>
                                <w:lang w:val="en-CA"/>
                              </w:rPr>
                              <w:t>Table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6pt;margin-top:27.35pt;width:123pt;height:22.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">
                <v:textbox>
                  <w:txbxContent>
                    <w:p w:rsidR="007D4406" w:rsidRPr="007D4406" w:rsidRDefault="007D4406">
                      <w:pPr>
                        <w:rPr>
                          <w:lang w:val="en-CA"/>
                        </w:rPr>
                      </w:pPr>
                      <w:r>
                        <w:rPr>
                          <w:lang w:val="en-CA"/>
                        </w:rPr>
                        <w:t>Table 1</w:t>
                      </w:r>
                    </w:p>
                  </w:txbxContent>
                </v:textbox>
                <w10:wrap type="square"/>
              </v:shape>
            </w:pict>
          </mc:Fallback>
        </mc:AlternateContent>
      </w:r>
      <w:bookmarkEnd w:id="26"/>
    </w:p>
    <w:p w:rsidR="00694A9B" w:rsidRDefault="00CB4982" w:rsidP="00CB4982">
      <w:r>
        <w:rPr>
          <w:noProof/>
          <w:lang w:val="en-CA" w:eastAsia="en-CA"/>
        </w:rPr>
        <w:drawing>
          <wp:inline distT="0" distB="0" distL="0" distR="0" wp14:anchorId="765ADD91" wp14:editId="16F30A40">
            <wp:extent cx="4945106" cy="13868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7633" cy="1387549"/>
                    </a:xfrm>
                    <a:prstGeom prst="rect">
                      <a:avLst/>
                    </a:prstGeom>
                  </pic:spPr>
                </pic:pic>
              </a:graphicData>
            </a:graphic>
          </wp:inline>
        </w:drawing>
      </w:r>
    </w:p>
    <w:p w:rsidR="00CB4982" w:rsidRDefault="00CB4982" w:rsidP="007D4406">
      <w:pPr>
        <w:jc w:val="center"/>
      </w:pPr>
    </w:p>
    <w:p w:rsidR="00CB4982" w:rsidRDefault="00CB4982" w:rsidP="007D4406">
      <w:pPr>
        <w:jc w:val="center"/>
      </w:pPr>
    </w:p>
    <w:p w:rsidR="00CB4982" w:rsidRDefault="00CB4982" w:rsidP="007D4406">
      <w:pPr>
        <w:jc w:val="center"/>
      </w:pPr>
      <w:r>
        <w:rPr>
          <w:noProof/>
          <w:lang w:val="en-CA" w:eastAsia="en-CA"/>
        </w:rPr>
        <mc:AlternateContent>
          <mc:Choice Requires="wps">
            <w:drawing>
              <wp:anchor distT="45720" distB="45720" distL="114300" distR="114300" simplePos="0" relativeHeight="251661312" behindDoc="0" locked="0" layoutInCell="1" allowOverlap="1">
                <wp:simplePos x="0" y="0"/>
                <wp:positionH relativeFrom="column">
                  <wp:posOffset>1805940</wp:posOffset>
                </wp:positionH>
                <wp:positionV relativeFrom="paragraph">
                  <wp:posOffset>182245</wp:posOffset>
                </wp:positionV>
                <wp:extent cx="1531620" cy="274320"/>
                <wp:effectExtent l="0" t="0" r="1143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274320"/>
                        </a:xfrm>
                        <a:prstGeom prst="rect">
                          <a:avLst/>
                        </a:prstGeom>
                        <a:solidFill>
                          <a:srgbClr val="FFFFFF"/>
                        </a:solidFill>
                        <a:ln w="9525">
                          <a:solidFill>
                            <a:srgbClr val="000000"/>
                          </a:solidFill>
                          <a:miter lim="800000"/>
                          <a:headEnd/>
                          <a:tailEnd/>
                        </a:ln>
                      </wps:spPr>
                      <wps:txbx>
                        <w:txbxContent>
                          <w:p w:rsidR="00CB4982" w:rsidRPr="00CB4982" w:rsidRDefault="00CB4982">
                            <w:pPr>
                              <w:rPr>
                                <w:lang w:val="en-CA"/>
                              </w:rPr>
                            </w:pPr>
                            <w:r>
                              <w:rPr>
                                <w:lang w:val="en-CA"/>
                              </w:rPr>
                              <w:t>Table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42.2pt;margin-top:14.35pt;width:120.6pt;height:21.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">
                <v:textbox>
                  <w:txbxContent>
                    <w:p w:rsidR="00CB4982" w:rsidRPr="00CB4982" w:rsidRDefault="00CB4982">
                      <w:pPr>
                        <w:rPr>
                          <w:lang w:val="en-CA"/>
                        </w:rPr>
                      </w:pPr>
                      <w:r>
                        <w:rPr>
                          <w:lang w:val="en-CA"/>
                        </w:rPr>
                        <w:t>Table 2</w:t>
                      </w:r>
                    </w:p>
                  </w:txbxContent>
                </v:textbox>
                <w10:wrap type="square"/>
              </v:shape>
            </w:pict>
          </mc:Fallback>
        </mc:AlternateContent>
      </w:r>
    </w:p>
    <w:p w:rsidR="00CB4982" w:rsidRDefault="00CB4982" w:rsidP="007D4406">
      <w:pPr>
        <w:jc w:val="center"/>
      </w:pPr>
      <w:r>
        <w:rPr>
          <w:noProof/>
          <w:lang w:val="en-CA" w:eastAsia="en-CA"/>
        </w:rPr>
        <w:drawing>
          <wp:inline distT="0" distB="0" distL="0" distR="0" wp14:anchorId="308186D1" wp14:editId="741DBDE3">
            <wp:extent cx="4415490" cy="3154680"/>
            <wp:effectExtent l="0" t="0" r="444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4935" cy="3161428"/>
                    </a:xfrm>
                    <a:prstGeom prst="rect">
                      <a:avLst/>
                    </a:prstGeom>
                  </pic:spPr>
                </pic:pic>
              </a:graphicData>
            </a:graphic>
          </wp:inline>
        </w:drawing>
      </w:r>
    </w:p>
    <w:p w:rsidR="00FF3D9B" w:rsidRPr="00FF3D9B" w:rsidRDefault="00FF3D9B" w:rsidP="007D4406">
      <w:pPr>
        <w:jc w:val="center"/>
      </w:pPr>
    </w:p>
    <w:p w:rsidR="00CB4982" w:rsidRDefault="00CB4982" w:rsidP="00CB4982">
      <w:pPr>
        <w:ind w:firstLine="0"/>
        <w:jc w:val="center"/>
        <w:rPr>
          <w:b/>
        </w:rPr>
      </w:pPr>
    </w:p>
    <w:p w:rsidR="00CB4982" w:rsidRDefault="00CB4982" w:rsidP="007D4406">
      <w:pPr>
        <w:ind w:firstLine="0"/>
        <w:rPr>
          <w:b/>
        </w:rPr>
      </w:pPr>
    </w:p>
    <w:p w:rsidR="00CB4982" w:rsidRDefault="00CB4982" w:rsidP="007D4406">
      <w:pPr>
        <w:ind w:firstLine="0"/>
        <w:rPr>
          <w:b/>
        </w:rPr>
      </w:pPr>
      <w:r w:rsidRPr="00CB4982">
        <w:rPr>
          <w:b/>
          <w:noProof/>
          <w:lang w:val="en-CA" w:eastAsia="en-CA"/>
        </w:rPr>
        <w:lastRenderedPageBreak/>
        <mc:AlternateContent>
          <mc:Choice Requires="wps">
            <w:drawing>
              <wp:anchor distT="45720" distB="45720" distL="114300" distR="114300" simplePos="0" relativeHeight="251663360" behindDoc="0" locked="0" layoutInCell="1" allowOverlap="1">
                <wp:simplePos x="0" y="0"/>
                <wp:positionH relativeFrom="column">
                  <wp:posOffset>1729740</wp:posOffset>
                </wp:positionH>
                <wp:positionV relativeFrom="paragraph">
                  <wp:posOffset>182880</wp:posOffset>
                </wp:positionV>
                <wp:extent cx="1539240" cy="304800"/>
                <wp:effectExtent l="0" t="0" r="2286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9240" cy="304800"/>
                        </a:xfrm>
                        <a:prstGeom prst="rect">
                          <a:avLst/>
                        </a:prstGeom>
                        <a:solidFill>
                          <a:srgbClr val="FFFFFF"/>
                        </a:solidFill>
                        <a:ln w="9525">
                          <a:solidFill>
                            <a:srgbClr val="000000"/>
                          </a:solidFill>
                          <a:miter lim="800000"/>
                          <a:headEnd/>
                          <a:tailEnd/>
                        </a:ln>
                      </wps:spPr>
                      <wps:txbx>
                        <w:txbxContent>
                          <w:p w:rsidR="00CB4982" w:rsidRPr="00CB4982" w:rsidRDefault="00CB4982">
                            <w:pPr>
                              <w:rPr>
                                <w:lang w:val="en-CA"/>
                              </w:rPr>
                            </w:pPr>
                            <w:r>
                              <w:rPr>
                                <w:lang w:val="en-CA"/>
                              </w:rPr>
                              <w:t>Table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36.2pt;margin-top:14.4pt;width:121.2pt;height: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">
                <v:textbox>
                  <w:txbxContent>
                    <w:p w:rsidR="00CB4982" w:rsidRPr="00CB4982" w:rsidRDefault="00CB4982">
                      <w:pPr>
                        <w:rPr>
                          <w:lang w:val="en-CA"/>
                        </w:rPr>
                      </w:pPr>
                      <w:r>
                        <w:rPr>
                          <w:lang w:val="en-CA"/>
                        </w:rPr>
                        <w:t>Table 3</w:t>
                      </w:r>
                    </w:p>
                  </w:txbxContent>
                </v:textbox>
                <w10:wrap type="square"/>
              </v:shape>
            </w:pict>
          </mc:Fallback>
        </mc:AlternateContent>
      </w:r>
    </w:p>
    <w:p w:rsidR="00CB4982" w:rsidRDefault="00CB4982" w:rsidP="00CB4982">
      <w:pPr>
        <w:ind w:firstLine="0"/>
        <w:jc w:val="center"/>
        <w:rPr>
          <w:b/>
        </w:rPr>
      </w:pPr>
      <w:r>
        <w:rPr>
          <w:noProof/>
          <w:lang w:val="en-CA" w:eastAsia="en-CA"/>
        </w:rPr>
        <w:drawing>
          <wp:inline distT="0" distB="0" distL="0" distR="0" wp14:anchorId="3F4DB727" wp14:editId="237833AD">
            <wp:extent cx="3916045" cy="27051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16596" cy="2705481"/>
                    </a:xfrm>
                    <a:prstGeom prst="rect">
                      <a:avLst/>
                    </a:prstGeom>
                  </pic:spPr>
                </pic:pic>
              </a:graphicData>
            </a:graphic>
          </wp:inline>
        </w:drawing>
      </w:r>
    </w:p>
    <w:p w:rsidR="00CB4982" w:rsidRDefault="00CB4982" w:rsidP="007D4406">
      <w:pPr>
        <w:ind w:firstLine="0"/>
        <w:rPr>
          <w:b/>
        </w:rPr>
      </w:pPr>
    </w:p>
    <w:p w:rsidR="001044EC" w:rsidRPr="006B1371" w:rsidRDefault="006B1371" w:rsidP="00CB4982">
      <w:r w:rsidRPr="006B1371">
        <w:t>Tables 1-3 were screenshots of tables from the Ontario Ministry of Transportation webpage on Eligible vehicles for the Electric Vehicle Incentive Program and can be found in the link below:</w:t>
      </w:r>
    </w:p>
    <w:p w:rsidR="001044EC" w:rsidRDefault="006B1371" w:rsidP="00CB4982">
      <w:hyperlink r:id="rId17" w:history="1">
        <w:bookmarkStart w:id="27" w:name="_Toc479096030"/>
        <w:r w:rsidRPr="00345E22">
          <w:rPr>
            <w:rStyle w:val="Hyperlink"/>
          </w:rPr>
          <w:t>http://www.mto.gov.on.ca/english/vehicles/electric/electric-vehicle-rebate.shtml</w:t>
        </w:r>
        <w:bookmarkEnd w:id="27"/>
      </w:hyperlink>
    </w:p>
    <w:p w:rsidR="006B1371" w:rsidRPr="006B1371" w:rsidRDefault="006B1371" w:rsidP="006B1371"/>
    <w:p w:rsidR="001044EC" w:rsidRPr="006B1371" w:rsidRDefault="001044EC" w:rsidP="00CB474F">
      <w:pPr>
        <w:pStyle w:val="Heading1"/>
        <w:rPr>
          <w:b w:val="0"/>
        </w:rPr>
      </w:pPr>
    </w:p>
    <w:p w:rsidR="001044EC" w:rsidRDefault="001044EC" w:rsidP="00CB474F">
      <w:pPr>
        <w:pStyle w:val="Heading1"/>
      </w:pPr>
    </w:p>
    <w:p w:rsidR="00FF3D9B" w:rsidRDefault="00FF3D9B" w:rsidP="00FF3D9B">
      <w:pPr>
        <w:pStyle w:val="Heading1"/>
        <w:jc w:val="left"/>
      </w:pPr>
    </w:p>
    <w:p w:rsidR="00FF3D9B" w:rsidRDefault="00FF3D9B" w:rsidP="00FF3D9B">
      <w:pPr>
        <w:pStyle w:val="Heading1"/>
        <w:jc w:val="left"/>
      </w:pPr>
    </w:p>
    <w:p w:rsidR="002A5E54" w:rsidRDefault="002A5E54" w:rsidP="00FF3D9B">
      <w:pPr>
        <w:pStyle w:val="Heading1"/>
        <w:rPr>
          <w:sz w:val="28"/>
        </w:rPr>
      </w:pPr>
    </w:p>
    <w:p w:rsidR="000527D4" w:rsidRDefault="000527D4" w:rsidP="006B1371">
      <w:pPr>
        <w:pStyle w:val="Heading1"/>
        <w:jc w:val="left"/>
        <w:rPr>
          <w:sz w:val="28"/>
        </w:rPr>
      </w:pPr>
    </w:p>
    <w:p w:rsidR="00FB4C0E" w:rsidRDefault="00FB4C0E" w:rsidP="00FB4C0E">
      <w:pPr>
        <w:pStyle w:val="NoSpacing"/>
        <w:spacing w:line="276" w:lineRule="auto"/>
      </w:pPr>
    </w:p>
    <w:p w:rsidR="00CB4982" w:rsidRPr="002A5E54" w:rsidRDefault="00CB4982" w:rsidP="00CB4982">
      <w:pPr>
        <w:pStyle w:val="Heading1"/>
        <w:jc w:val="left"/>
        <w:rPr>
          <w:sz w:val="28"/>
        </w:rPr>
      </w:pPr>
      <w:bookmarkStart w:id="28" w:name="_Toc479096031"/>
      <w:r w:rsidRPr="002A5E54">
        <w:rPr>
          <w:sz w:val="28"/>
        </w:rPr>
        <w:lastRenderedPageBreak/>
        <w:t>References</w:t>
      </w:r>
      <w:bookmarkEnd w:id="28"/>
    </w:p>
    <w:p w:rsidR="00CB4982" w:rsidRDefault="00CB4982" w:rsidP="00CB4982">
      <w:pPr>
        <w:spacing w:line="276" w:lineRule="auto"/>
        <w:ind w:firstLine="0"/>
      </w:pPr>
      <w:r w:rsidRPr="00CB474F">
        <w:t xml:space="preserve">C. (2012, October 04). Retrieved April 04, 2017, from </w:t>
      </w:r>
      <w:hyperlink r:id="rId18" w:history="1">
        <w:r w:rsidRPr="00345E22">
          <w:rPr>
            <w:rStyle w:val="Hyperlink"/>
          </w:rPr>
          <w:t>https://www.youtube.com/watch?v=1kCG-WqpVnI</w:t>
        </w:r>
      </w:hyperlink>
    </w:p>
    <w:p w:rsidR="00CB4982" w:rsidRDefault="00CB4982" w:rsidP="00CB4982">
      <w:pPr>
        <w:spacing w:line="276" w:lineRule="auto"/>
        <w:ind w:firstLine="0"/>
      </w:pPr>
    </w:p>
    <w:p w:rsidR="00CB4982" w:rsidRDefault="00CB4982" w:rsidP="00CB4982">
      <w:pPr>
        <w:spacing w:line="276" w:lineRule="auto"/>
        <w:ind w:firstLine="0"/>
      </w:pPr>
      <w:r w:rsidRPr="00CB474F">
        <w:t xml:space="preserve">M. (2014, May 14). Retrieved April 04, 2017, from </w:t>
      </w:r>
      <w:hyperlink r:id="rId19" w:history="1">
        <w:r w:rsidRPr="00345E22">
          <w:rPr>
            <w:rStyle w:val="Hyperlink"/>
          </w:rPr>
          <w:t>https://www.youtube.com/watch?v=z87U8qVxNio&amp;t=2s</w:t>
        </w:r>
      </w:hyperlink>
    </w:p>
    <w:p w:rsidR="00CB4982" w:rsidRDefault="00CB4982" w:rsidP="00CB4982">
      <w:pPr>
        <w:spacing w:line="276" w:lineRule="auto"/>
        <w:ind w:firstLine="0"/>
      </w:pPr>
    </w:p>
    <w:p w:rsidR="00CB4982" w:rsidRDefault="00CB4982" w:rsidP="00CB4982">
      <w:pPr>
        <w:spacing w:line="276" w:lineRule="auto"/>
        <w:ind w:firstLine="0"/>
      </w:pPr>
      <w:r w:rsidRPr="00CB474F">
        <w:t xml:space="preserve">Fletcher, G. (2015, December 04). Car Review: 2016 Chevrolet Volt. Retrieved April 04, 2017, from </w:t>
      </w:r>
      <w:hyperlink r:id="rId20" w:history="1">
        <w:r w:rsidRPr="00345E22">
          <w:rPr>
            <w:rStyle w:val="Hyperlink"/>
          </w:rPr>
          <w:t>http://driving.ca/chevrolet/volt/reviews/road-test/car-review-2016-chevrolet-volt</w:t>
        </w:r>
      </w:hyperlink>
    </w:p>
    <w:p w:rsidR="00CB4982" w:rsidRDefault="00CB4982" w:rsidP="00CB4982">
      <w:pPr>
        <w:spacing w:line="276" w:lineRule="auto"/>
        <w:ind w:firstLine="0"/>
      </w:pPr>
    </w:p>
    <w:p w:rsidR="00CB4982" w:rsidRDefault="00CB4982" w:rsidP="00CB4982">
      <w:pPr>
        <w:spacing w:line="276" w:lineRule="auto"/>
        <w:ind w:firstLine="0"/>
      </w:pPr>
      <w:proofErr w:type="spellStart"/>
      <w:r w:rsidRPr="00CB474F">
        <w:t>Rippel</w:t>
      </w:r>
      <w:proofErr w:type="spellEnd"/>
      <w:r w:rsidRPr="00CB474F">
        <w:t xml:space="preserve">, W. (2010, June 30). Induction Versus DC Brushless Motors. Retrieved April 04, 2017, from </w:t>
      </w:r>
      <w:hyperlink r:id="rId21" w:history="1">
        <w:r w:rsidRPr="00345E22">
          <w:rPr>
            <w:rStyle w:val="Hyperlink"/>
          </w:rPr>
          <w:t>https://www.tesla.com/en_CA/blog/induction-versus-dc-brushless-motors?redirect=no</w:t>
        </w:r>
      </w:hyperlink>
    </w:p>
    <w:p w:rsidR="00CB4982" w:rsidRDefault="00CB4982" w:rsidP="00CB4982">
      <w:pPr>
        <w:pStyle w:val="NoSpacing"/>
        <w:spacing w:line="276" w:lineRule="auto"/>
        <w:rPr>
          <w:rFonts w:asciiTheme="majorHAnsi" w:eastAsiaTheme="majorEastAsia" w:hAnsiTheme="majorHAnsi" w:cstheme="majorBidi"/>
          <w:b/>
          <w:bCs/>
          <w:kern w:val="24"/>
        </w:rPr>
      </w:pPr>
    </w:p>
    <w:p w:rsidR="00CB4982" w:rsidRDefault="00CB4982" w:rsidP="00CB4982">
      <w:pPr>
        <w:pStyle w:val="NoSpacing"/>
        <w:spacing w:line="276" w:lineRule="auto"/>
      </w:pPr>
      <w:r w:rsidRPr="00FB4C0E">
        <w:t xml:space="preserve">Government of Ontario, Ministry of Transportation. (2013, October 25). Eligible Electric Vehicles. Retrieved April 04, 2017, from </w:t>
      </w:r>
      <w:hyperlink r:id="rId22" w:history="1">
        <w:r w:rsidRPr="00345E22">
          <w:rPr>
            <w:rStyle w:val="Hyperlink"/>
          </w:rPr>
          <w:t>http://www.mto.gov.on.ca/english/vehicles/electric/electric-vehicle-rebate.shtml</w:t>
        </w:r>
      </w:hyperlink>
    </w:p>
    <w:p w:rsidR="000527D4" w:rsidRDefault="000527D4" w:rsidP="00CB474F">
      <w:pPr>
        <w:pStyle w:val="Heading2"/>
      </w:pPr>
    </w:p>
    <w:p w:rsidR="000527D4" w:rsidRDefault="000527D4">
      <w:pPr>
        <w:rPr>
          <w:rFonts w:asciiTheme="majorHAnsi" w:eastAsiaTheme="majorEastAsia" w:hAnsiTheme="majorHAnsi" w:cstheme="majorBidi"/>
          <w:b/>
          <w:bCs/>
        </w:rPr>
      </w:pPr>
      <w:r>
        <w:br w:type="page"/>
      </w:r>
    </w:p>
    <w:p w:rsidR="007D4406" w:rsidRDefault="007D4406" w:rsidP="007D4406">
      <w:pPr>
        <w:pStyle w:val="Heading1"/>
        <w:jc w:val="left"/>
        <w:rPr>
          <w:sz w:val="28"/>
        </w:rPr>
      </w:pPr>
    </w:p>
    <w:p w:rsidR="00E81978" w:rsidRDefault="00E81978" w:rsidP="00CB474F">
      <w:pPr>
        <w:pStyle w:val="Heading2"/>
      </w:pPr>
    </w:p>
    <w:sectPr w:rsidR="00E81978" w:rsidSect="004C12D4">
      <w:footnotePr>
        <w:pos w:val="beneathText"/>
      </w:footnotePr>
      <w:pgSz w:w="12240" w:h="15840"/>
      <w:pgMar w:top="1440" w:right="1440" w:bottom="1440" w:left="1440" w:header="720" w:footer="720" w:gutter="0"/>
      <w:pgNumType w:start="1"/>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F4D" w:rsidRDefault="002A2F4D">
      <w:pPr>
        <w:spacing w:line="240" w:lineRule="auto"/>
      </w:pPr>
      <w:r>
        <w:separator/>
      </w:r>
    </w:p>
    <w:p w:rsidR="002A2F4D" w:rsidRDefault="002A2F4D"/>
  </w:endnote>
  <w:endnote w:type="continuationSeparator" w:id="0">
    <w:p w:rsidR="002A2F4D" w:rsidRDefault="002A2F4D">
      <w:pPr>
        <w:spacing w:line="240" w:lineRule="auto"/>
      </w:pPr>
      <w:r>
        <w:continuationSeparator/>
      </w:r>
    </w:p>
    <w:p w:rsidR="002A2F4D" w:rsidRDefault="002A2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F4D" w:rsidRDefault="002A2F4D">
      <w:pPr>
        <w:spacing w:line="240" w:lineRule="auto"/>
      </w:pPr>
      <w:r>
        <w:separator/>
      </w:r>
    </w:p>
    <w:p w:rsidR="002A2F4D" w:rsidRDefault="002A2F4D"/>
  </w:footnote>
  <w:footnote w:type="continuationSeparator" w:id="0">
    <w:p w:rsidR="002A2F4D" w:rsidRDefault="002A2F4D">
      <w:pPr>
        <w:spacing w:line="240" w:lineRule="auto"/>
      </w:pPr>
      <w:r>
        <w:continuationSeparator/>
      </w:r>
    </w:p>
    <w:p w:rsidR="002A2F4D" w:rsidRDefault="002A2F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04F" w:rsidRPr="000B61BC" w:rsidRDefault="0084504F" w:rsidP="000B61BC">
    <w:pPr>
      <w:pStyle w:val="Header"/>
      <w:jc w:val="right"/>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4867015"/>
      <w:docPartObj>
        <w:docPartGallery w:val="Page Numbers (Top of Page)"/>
        <w:docPartUnique/>
      </w:docPartObj>
    </w:sdtPr>
    <w:sdtEndPr>
      <w:rPr>
        <w:noProof/>
      </w:rPr>
    </w:sdtEndPr>
    <w:sdtContent>
      <w:p w:rsidR="0084504F" w:rsidRDefault="0084504F">
        <w:pPr>
          <w:pStyle w:val="Header"/>
          <w:jc w:val="right"/>
        </w:pPr>
        <w:r>
          <w:fldChar w:fldCharType="begin"/>
        </w:r>
        <w:r>
          <w:instrText xml:space="preserve"> PAGE   \* MERGEFORMAT </w:instrText>
        </w:r>
        <w:r>
          <w:fldChar w:fldCharType="separate"/>
        </w:r>
        <w:r w:rsidR="00CB4982">
          <w:rPr>
            <w:noProof/>
          </w:rPr>
          <w:t>13</w:t>
        </w:r>
        <w:r>
          <w:rPr>
            <w:noProof/>
          </w:rPr>
          <w:fldChar w:fldCharType="end"/>
        </w:r>
      </w:p>
    </w:sdtContent>
  </w:sdt>
  <w:p w:rsidR="0084504F" w:rsidRDefault="008450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04F" w:rsidRDefault="0084504F" w:rsidP="000B61BC">
    <w:pPr>
      <w:pStyle w:val="Header"/>
      <w:jc w:val="right"/>
    </w:pPr>
  </w:p>
  <w:p w:rsidR="0084504F" w:rsidRDefault="0084504F">
    <w:pPr>
      <w:pStyle w:val="Header"/>
      <w:rPr>
        <w:rStyle w:val="Stron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E26"/>
    <w:rsid w:val="000349CA"/>
    <w:rsid w:val="00040FF8"/>
    <w:rsid w:val="00045AC9"/>
    <w:rsid w:val="000527D4"/>
    <w:rsid w:val="000B61BC"/>
    <w:rsid w:val="000C014D"/>
    <w:rsid w:val="000D3F41"/>
    <w:rsid w:val="001044EC"/>
    <w:rsid w:val="00124EF3"/>
    <w:rsid w:val="0012664D"/>
    <w:rsid w:val="00132FEC"/>
    <w:rsid w:val="001628A2"/>
    <w:rsid w:val="00167650"/>
    <w:rsid w:val="00180748"/>
    <w:rsid w:val="001C0384"/>
    <w:rsid w:val="001C5394"/>
    <w:rsid w:val="001F43D6"/>
    <w:rsid w:val="002549CC"/>
    <w:rsid w:val="002669BB"/>
    <w:rsid w:val="002809CC"/>
    <w:rsid w:val="00282900"/>
    <w:rsid w:val="002A2F4D"/>
    <w:rsid w:val="002A5E54"/>
    <w:rsid w:val="002C40E0"/>
    <w:rsid w:val="002C56AC"/>
    <w:rsid w:val="002C5A63"/>
    <w:rsid w:val="002D7738"/>
    <w:rsid w:val="002E7876"/>
    <w:rsid w:val="00355DCA"/>
    <w:rsid w:val="00375FD6"/>
    <w:rsid w:val="003A5EFF"/>
    <w:rsid w:val="003B413E"/>
    <w:rsid w:val="003F0ECC"/>
    <w:rsid w:val="004839C1"/>
    <w:rsid w:val="004842BC"/>
    <w:rsid w:val="004A61ED"/>
    <w:rsid w:val="004C12D4"/>
    <w:rsid w:val="004E2C19"/>
    <w:rsid w:val="004F1814"/>
    <w:rsid w:val="004F3D69"/>
    <w:rsid w:val="0053163B"/>
    <w:rsid w:val="00532AEB"/>
    <w:rsid w:val="00551A02"/>
    <w:rsid w:val="005534FA"/>
    <w:rsid w:val="00566E7F"/>
    <w:rsid w:val="005A466D"/>
    <w:rsid w:val="005B0662"/>
    <w:rsid w:val="005B71AD"/>
    <w:rsid w:val="005C0904"/>
    <w:rsid w:val="005D3A03"/>
    <w:rsid w:val="005F2CC2"/>
    <w:rsid w:val="00650F42"/>
    <w:rsid w:val="006546E0"/>
    <w:rsid w:val="00694A9B"/>
    <w:rsid w:val="006A5B53"/>
    <w:rsid w:val="006A5EB8"/>
    <w:rsid w:val="006B1371"/>
    <w:rsid w:val="006E280C"/>
    <w:rsid w:val="00745583"/>
    <w:rsid w:val="00755F43"/>
    <w:rsid w:val="00767024"/>
    <w:rsid w:val="007A371E"/>
    <w:rsid w:val="007D4406"/>
    <w:rsid w:val="007D45B6"/>
    <w:rsid w:val="007E4839"/>
    <w:rsid w:val="007F465D"/>
    <w:rsid w:val="008002C0"/>
    <w:rsid w:val="0084504F"/>
    <w:rsid w:val="00862820"/>
    <w:rsid w:val="00866523"/>
    <w:rsid w:val="0089530C"/>
    <w:rsid w:val="008A749A"/>
    <w:rsid w:val="008C5323"/>
    <w:rsid w:val="008D155F"/>
    <w:rsid w:val="00942884"/>
    <w:rsid w:val="009646CB"/>
    <w:rsid w:val="00964C89"/>
    <w:rsid w:val="00983EB0"/>
    <w:rsid w:val="009A2BB1"/>
    <w:rsid w:val="009A6A3B"/>
    <w:rsid w:val="009D5E26"/>
    <w:rsid w:val="00A25526"/>
    <w:rsid w:val="00A366FF"/>
    <w:rsid w:val="00A40DC6"/>
    <w:rsid w:val="00A66020"/>
    <w:rsid w:val="00A675F0"/>
    <w:rsid w:val="00A71C31"/>
    <w:rsid w:val="00A840B4"/>
    <w:rsid w:val="00A91409"/>
    <w:rsid w:val="00A972AD"/>
    <w:rsid w:val="00AA4544"/>
    <w:rsid w:val="00AB5A33"/>
    <w:rsid w:val="00AE1EF7"/>
    <w:rsid w:val="00B42F97"/>
    <w:rsid w:val="00B823AA"/>
    <w:rsid w:val="00B82F52"/>
    <w:rsid w:val="00BA3CDF"/>
    <w:rsid w:val="00BA45DB"/>
    <w:rsid w:val="00BE005A"/>
    <w:rsid w:val="00BE0BE6"/>
    <w:rsid w:val="00BE1538"/>
    <w:rsid w:val="00BF4184"/>
    <w:rsid w:val="00BF72C8"/>
    <w:rsid w:val="00C0601E"/>
    <w:rsid w:val="00C15F10"/>
    <w:rsid w:val="00C31D30"/>
    <w:rsid w:val="00C46644"/>
    <w:rsid w:val="00C60E26"/>
    <w:rsid w:val="00CA0347"/>
    <w:rsid w:val="00CB474F"/>
    <w:rsid w:val="00CB4982"/>
    <w:rsid w:val="00CC6C26"/>
    <w:rsid w:val="00CD6E39"/>
    <w:rsid w:val="00CE65BA"/>
    <w:rsid w:val="00CF6E91"/>
    <w:rsid w:val="00D02313"/>
    <w:rsid w:val="00D24572"/>
    <w:rsid w:val="00D27ED9"/>
    <w:rsid w:val="00D81960"/>
    <w:rsid w:val="00D85133"/>
    <w:rsid w:val="00D85B68"/>
    <w:rsid w:val="00D861B0"/>
    <w:rsid w:val="00D910F2"/>
    <w:rsid w:val="00DC5F3A"/>
    <w:rsid w:val="00DD2755"/>
    <w:rsid w:val="00E10DF4"/>
    <w:rsid w:val="00E27CBD"/>
    <w:rsid w:val="00E32B1E"/>
    <w:rsid w:val="00E516A2"/>
    <w:rsid w:val="00E6004D"/>
    <w:rsid w:val="00E81978"/>
    <w:rsid w:val="00EB33F8"/>
    <w:rsid w:val="00ED7DD2"/>
    <w:rsid w:val="00EF5474"/>
    <w:rsid w:val="00F31A8D"/>
    <w:rsid w:val="00F379B7"/>
    <w:rsid w:val="00F525FA"/>
    <w:rsid w:val="00F53F58"/>
    <w:rsid w:val="00F80907"/>
    <w:rsid w:val="00FA1A22"/>
    <w:rsid w:val="00FB4C0E"/>
    <w:rsid w:val="00FB70C0"/>
    <w:rsid w:val="00FC1F71"/>
    <w:rsid w:val="00FF2002"/>
    <w:rsid w:val="00FF3D9B"/>
    <w:rsid w:val="00FF4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71B184"/>
  <w15:chartTrackingRefBased/>
  <w15:docId w15:val="{ABE85B04-17D9-4C43-A49D-1824BF3BD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4">
    <w:lsdException w:name="Normal" w:uiPriority="0" w:qFormat="1"/>
    <w:lsdException w:name="heading 1" w:uiPriority="4"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6546E0"/>
    <w:pPr>
      <w:spacing w:after="100"/>
    </w:pPr>
  </w:style>
  <w:style w:type="paragraph" w:styleId="TOC2">
    <w:name w:val="toc 2"/>
    <w:basedOn w:val="Normal"/>
    <w:next w:val="Normal"/>
    <w:autoRedefine/>
    <w:uiPriority w:val="39"/>
    <w:unhideWhenUsed/>
    <w:rsid w:val="006546E0"/>
    <w:pPr>
      <w:spacing w:after="100"/>
      <w:ind w:left="240"/>
    </w:pPr>
  </w:style>
  <w:style w:type="paragraph" w:styleId="TOC3">
    <w:name w:val="toc 3"/>
    <w:basedOn w:val="Normal"/>
    <w:next w:val="Normal"/>
    <w:autoRedefine/>
    <w:uiPriority w:val="39"/>
    <w:unhideWhenUsed/>
    <w:rsid w:val="006546E0"/>
    <w:pPr>
      <w:spacing w:after="100"/>
      <w:ind w:left="480"/>
    </w:pPr>
  </w:style>
  <w:style w:type="character" w:styleId="Hyperlink">
    <w:name w:val="Hyperlink"/>
    <w:basedOn w:val="DefaultParagraphFont"/>
    <w:uiPriority w:val="99"/>
    <w:unhideWhenUsed/>
    <w:rsid w:val="006546E0"/>
    <w:rPr>
      <w:color w:val="5F5F5F" w:themeColor="hyperlink"/>
      <w:u w:val="single"/>
    </w:rPr>
  </w:style>
  <w:style w:type="character" w:styleId="Mention">
    <w:name w:val="Mention"/>
    <w:basedOn w:val="DefaultParagraphFont"/>
    <w:uiPriority w:val="99"/>
    <w:semiHidden/>
    <w:unhideWhenUsed/>
    <w:rsid w:val="00CB474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50723965">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www.youtube.com/watch?v=1kCG-WqpVnI" TargetMode="External"/><Relationship Id="rId3" Type="http://schemas.openxmlformats.org/officeDocument/2006/relationships/styles" Target="styles.xml"/><Relationship Id="rId21" Type="http://schemas.openxmlformats.org/officeDocument/2006/relationships/hyperlink" Target="https://www.tesla.com/en_CA/blog/induction-versus-dc-brushless-motors?redirect=no"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mto.gov.on.ca/english/vehicles/electric/electric-vehicle-rebate.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driving.ca/chevrolet/volt/reviews/road-test/car-review-2016-chevrolet-vo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youtube.com/watch?v=z87U8qVxNio&amp;t=2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www.mto.gov.on.ca/english/vehicles/electric/electric-vehicle-rebat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1D571FA4D1A4DA2B3058B4FA0CD4C63"/>
        <w:category>
          <w:name w:val="General"/>
          <w:gallery w:val="placeholder"/>
        </w:category>
        <w:types>
          <w:type w:val="bbPlcHdr"/>
        </w:types>
        <w:behaviors>
          <w:behavior w:val="content"/>
        </w:behaviors>
        <w:guid w:val="{E75F2D89-907D-4AD4-A0BA-FBACF8890883}"/>
      </w:docPartPr>
      <w:docPartBody>
        <w:p w:rsidR="00861E66" w:rsidRDefault="00861E66">
          <w:pPr>
            <w:pStyle w:val="E1D571FA4D1A4DA2B3058B4FA0CD4C63"/>
          </w:pPr>
          <w:r>
            <w:t>[Title Here, up to 12 Words, on One to Two Lines]</w:t>
          </w:r>
        </w:p>
      </w:docPartBody>
    </w:docPart>
    <w:docPart>
      <w:docPartPr>
        <w:name w:val="6947BE6CE31C4115BDC442CDA3372E29"/>
        <w:category>
          <w:name w:val="General"/>
          <w:gallery w:val="placeholder"/>
        </w:category>
        <w:types>
          <w:type w:val="bbPlcHdr"/>
        </w:types>
        <w:behaviors>
          <w:behavior w:val="content"/>
        </w:behaviors>
        <w:guid w:val="{C532C5E7-9AD0-4719-90D6-AE84E85946ED}"/>
      </w:docPartPr>
      <w:docPartBody>
        <w:p w:rsidR="00861E66" w:rsidRDefault="00861E66" w:rsidP="00861E66">
          <w:pPr>
            <w:pStyle w:val="6947BE6CE31C4115BDC442CDA3372E29"/>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E66"/>
    <w:rsid w:val="00861E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43DE8B528D4790831436367052B559">
    <w:name w:val="4443DE8B528D4790831436367052B559"/>
  </w:style>
  <w:style w:type="paragraph" w:customStyle="1" w:styleId="3B90EF1F454A4A67B91192E7197E82B3">
    <w:name w:val="3B90EF1F454A4A67B91192E7197E82B3"/>
  </w:style>
  <w:style w:type="paragraph" w:customStyle="1" w:styleId="6B81DEF1A7AD4C8AB0A0A8513FB2A296">
    <w:name w:val="6B81DEF1A7AD4C8AB0A0A8513FB2A296"/>
  </w:style>
  <w:style w:type="paragraph" w:customStyle="1" w:styleId="70BA43746A08496E86190F76E8125B3B">
    <w:name w:val="70BA43746A08496E86190F76E8125B3B"/>
  </w:style>
  <w:style w:type="paragraph" w:customStyle="1" w:styleId="06021CF2C9C6434C8022365A1482A06A">
    <w:name w:val="06021CF2C9C6434C8022365A1482A06A"/>
  </w:style>
  <w:style w:type="paragraph" w:customStyle="1" w:styleId="97A4AFA6F65B400D95E583F10BF4A6E3">
    <w:name w:val="97A4AFA6F65B400D95E583F10BF4A6E3"/>
  </w:style>
  <w:style w:type="character" w:styleId="Emphasis">
    <w:name w:val="Emphasis"/>
    <w:basedOn w:val="DefaultParagraphFont"/>
    <w:uiPriority w:val="4"/>
    <w:unhideWhenUsed/>
    <w:qFormat/>
    <w:rPr>
      <w:i/>
      <w:iCs/>
    </w:rPr>
  </w:style>
  <w:style w:type="paragraph" w:customStyle="1" w:styleId="79AE2C1873884FD5AE8B8C434F2E4468">
    <w:name w:val="79AE2C1873884FD5AE8B8C434F2E4468"/>
  </w:style>
  <w:style w:type="paragraph" w:customStyle="1" w:styleId="62B98E99707D4EFFB76845A117AAAE39">
    <w:name w:val="62B98E99707D4EFFB76845A117AAAE39"/>
  </w:style>
  <w:style w:type="paragraph" w:customStyle="1" w:styleId="E1D571FA4D1A4DA2B3058B4FA0CD4C63">
    <w:name w:val="E1D571FA4D1A4DA2B3058B4FA0CD4C63"/>
  </w:style>
  <w:style w:type="paragraph" w:customStyle="1" w:styleId="7A5AEAD8289E4014AFD6D527A7B1BB53">
    <w:name w:val="7A5AEAD8289E4014AFD6D527A7B1BB53"/>
  </w:style>
  <w:style w:type="paragraph" w:customStyle="1" w:styleId="B532FA974033453685E73CC3A2A85631">
    <w:name w:val="B532FA974033453685E73CC3A2A85631"/>
  </w:style>
  <w:style w:type="paragraph" w:customStyle="1" w:styleId="C391F6177AE54069AB75A06B8BC8E866">
    <w:name w:val="C391F6177AE54069AB75A06B8BC8E866"/>
  </w:style>
  <w:style w:type="paragraph" w:customStyle="1" w:styleId="AE02AA416380402F811083A257B89B57">
    <w:name w:val="AE02AA416380402F811083A257B89B57"/>
  </w:style>
  <w:style w:type="paragraph" w:customStyle="1" w:styleId="A1C550AACB1B426999EC4A2BC0F8CCE9">
    <w:name w:val="A1C550AACB1B426999EC4A2BC0F8CCE9"/>
  </w:style>
  <w:style w:type="paragraph" w:customStyle="1" w:styleId="C9B92A148A124015B82CEEA4EC1061C4">
    <w:name w:val="C9B92A148A124015B82CEEA4EC1061C4"/>
  </w:style>
  <w:style w:type="paragraph" w:customStyle="1" w:styleId="5CFCF38B29FF4A34AADE7777B6541A74">
    <w:name w:val="5CFCF38B29FF4A34AADE7777B6541A74"/>
  </w:style>
  <w:style w:type="paragraph" w:customStyle="1" w:styleId="FCC2FD9004F441B9AB66F40AB078ACA8">
    <w:name w:val="FCC2FD9004F441B9AB66F40AB078ACA8"/>
  </w:style>
  <w:style w:type="paragraph" w:customStyle="1" w:styleId="5E9A0106018540748B0942768A98BC9B">
    <w:name w:val="5E9A0106018540748B0942768A98BC9B"/>
  </w:style>
  <w:style w:type="paragraph" w:customStyle="1" w:styleId="24A907EE9EE743E7AE5E9AA49FD74EC6">
    <w:name w:val="24A907EE9EE743E7AE5E9AA49FD74EC6"/>
  </w:style>
  <w:style w:type="paragraph" w:customStyle="1" w:styleId="71082D5F181D4B118AF40FCF66E02D87">
    <w:name w:val="71082D5F181D4B118AF40FCF66E02D87"/>
  </w:style>
  <w:style w:type="paragraph" w:customStyle="1" w:styleId="B37D2B36EC7246669B5C32E30CA7B7CB">
    <w:name w:val="B37D2B36EC7246669B5C32E30CA7B7CB"/>
  </w:style>
  <w:style w:type="paragraph" w:customStyle="1" w:styleId="181F84BD024F43E88BC9EE5F7DFBFEF6">
    <w:name w:val="181F84BD024F43E88BC9EE5F7DFBFEF6"/>
  </w:style>
  <w:style w:type="paragraph" w:customStyle="1" w:styleId="246462E4AFDD421188AD6477609E45D9">
    <w:name w:val="246462E4AFDD421188AD6477609E45D9"/>
  </w:style>
  <w:style w:type="paragraph" w:customStyle="1" w:styleId="E6451DE069914F83B6AE886811D5B7C9">
    <w:name w:val="E6451DE069914F83B6AE886811D5B7C9"/>
  </w:style>
  <w:style w:type="paragraph" w:customStyle="1" w:styleId="A7DB6F9F11474F02B0145B88F017C7C3">
    <w:name w:val="A7DB6F9F11474F02B0145B88F017C7C3"/>
  </w:style>
  <w:style w:type="paragraph" w:customStyle="1" w:styleId="ED3B55560D0648229D18EDC1949F881F">
    <w:name w:val="ED3B55560D0648229D18EDC1949F881F"/>
  </w:style>
  <w:style w:type="paragraph" w:customStyle="1" w:styleId="2DA26A4A708944CDB81C7A246E36A47C">
    <w:name w:val="2DA26A4A708944CDB81C7A246E36A47C"/>
  </w:style>
  <w:style w:type="paragraph" w:customStyle="1" w:styleId="CB878F6B2FD94559A00B7CE69389092C">
    <w:name w:val="CB878F6B2FD94559A00B7CE69389092C"/>
  </w:style>
  <w:style w:type="paragraph" w:customStyle="1" w:styleId="47ACD68A43644F5BBF020C69112C8B0C">
    <w:name w:val="47ACD68A43644F5BBF020C69112C8B0C"/>
  </w:style>
  <w:style w:type="paragraph" w:customStyle="1" w:styleId="4C28CF414B1B4C66A065BED7CE9E64FF">
    <w:name w:val="4C28CF414B1B4C66A065BED7CE9E64FF"/>
  </w:style>
  <w:style w:type="paragraph" w:customStyle="1" w:styleId="BEC0BC8C894642629A67E216901E66FC">
    <w:name w:val="BEC0BC8C894642629A67E216901E66FC"/>
  </w:style>
  <w:style w:type="paragraph" w:customStyle="1" w:styleId="5F557785B8A443B9B6699D2D6E3A773D">
    <w:name w:val="5F557785B8A443B9B6699D2D6E3A773D"/>
  </w:style>
  <w:style w:type="paragraph" w:customStyle="1" w:styleId="484EDE0A293644F4BC33F6CD97B4534A">
    <w:name w:val="484EDE0A293644F4BC33F6CD97B4534A"/>
  </w:style>
  <w:style w:type="paragraph" w:customStyle="1" w:styleId="88D977EC08A4425F90211DB12E5E9837">
    <w:name w:val="88D977EC08A4425F90211DB12E5E9837"/>
  </w:style>
  <w:style w:type="paragraph" w:customStyle="1" w:styleId="B64388A548864E46B10F9C1947E355E0">
    <w:name w:val="B64388A548864E46B10F9C1947E355E0"/>
  </w:style>
  <w:style w:type="paragraph" w:customStyle="1" w:styleId="5E35141A0B274E2C833095347E2C429F">
    <w:name w:val="5E35141A0B274E2C833095347E2C429F"/>
  </w:style>
  <w:style w:type="paragraph" w:customStyle="1" w:styleId="634F51688E95422B9E43006EB385C4A3">
    <w:name w:val="634F51688E95422B9E43006EB385C4A3"/>
  </w:style>
  <w:style w:type="paragraph" w:customStyle="1" w:styleId="1360EE1DF34743159FAF53274C23AE06">
    <w:name w:val="1360EE1DF34743159FAF53274C23AE06"/>
  </w:style>
  <w:style w:type="paragraph" w:customStyle="1" w:styleId="C2AF02B33E9A49C685F1657F058E93C7">
    <w:name w:val="C2AF02B33E9A49C685F1657F058E93C7"/>
  </w:style>
  <w:style w:type="paragraph" w:customStyle="1" w:styleId="A97DFC80E7B844B2A3B0709C793DA70B">
    <w:name w:val="A97DFC80E7B844B2A3B0709C793DA70B"/>
  </w:style>
  <w:style w:type="paragraph" w:customStyle="1" w:styleId="13A5E7179C9C4DCFAECA37B42B450AA1">
    <w:name w:val="13A5E7179C9C4DCFAECA37B42B450AA1"/>
  </w:style>
  <w:style w:type="paragraph" w:customStyle="1" w:styleId="8FE90175D69043A1BD485D1EE5081973">
    <w:name w:val="8FE90175D69043A1BD485D1EE5081973"/>
  </w:style>
  <w:style w:type="paragraph" w:customStyle="1" w:styleId="7303BDE1A0384249ADAE638DAA58580A">
    <w:name w:val="7303BDE1A0384249ADAE638DAA58580A"/>
  </w:style>
  <w:style w:type="paragraph" w:customStyle="1" w:styleId="097A7F82DFB7401C86D4490A69FE92CB">
    <w:name w:val="097A7F82DFB7401C86D4490A69FE92CB"/>
  </w:style>
  <w:style w:type="paragraph" w:customStyle="1" w:styleId="260E17C6E7084A8AB8230FC024620B21">
    <w:name w:val="260E17C6E7084A8AB8230FC024620B21"/>
  </w:style>
  <w:style w:type="paragraph" w:customStyle="1" w:styleId="038A1278BEA244F2971E8D2FBB52C83E">
    <w:name w:val="038A1278BEA244F2971E8D2FBB52C83E"/>
  </w:style>
  <w:style w:type="paragraph" w:customStyle="1" w:styleId="67227DE0CBE84F3486F36D71C8BD27F9">
    <w:name w:val="67227DE0CBE84F3486F36D71C8BD27F9"/>
  </w:style>
  <w:style w:type="paragraph" w:customStyle="1" w:styleId="833A876729CF4A259D4C031231C18EDF">
    <w:name w:val="833A876729CF4A259D4C031231C18EDF"/>
  </w:style>
  <w:style w:type="paragraph" w:customStyle="1" w:styleId="1D98E54AE1544204A0DAD543506317B5">
    <w:name w:val="1D98E54AE1544204A0DAD543506317B5"/>
  </w:style>
  <w:style w:type="paragraph" w:customStyle="1" w:styleId="1793ACFAB47F44E393BD281681BCEB33">
    <w:name w:val="1793ACFAB47F44E393BD281681BCEB33"/>
  </w:style>
  <w:style w:type="paragraph" w:customStyle="1" w:styleId="EE8E39BD322C468C8749990CD7CF16F6">
    <w:name w:val="EE8E39BD322C468C8749990CD7CF16F6"/>
  </w:style>
  <w:style w:type="paragraph" w:customStyle="1" w:styleId="D82A145F80C741428D837ECB187FA17E">
    <w:name w:val="D82A145F80C741428D837ECB187FA17E"/>
  </w:style>
  <w:style w:type="paragraph" w:customStyle="1" w:styleId="C7495FA961AA4B379F8E9D24719E1133">
    <w:name w:val="C7495FA961AA4B379F8E9D24719E1133"/>
  </w:style>
  <w:style w:type="paragraph" w:customStyle="1" w:styleId="2CDDDAE819B3451C9BCAC88F8EF45D4A">
    <w:name w:val="2CDDDAE819B3451C9BCAC88F8EF45D4A"/>
  </w:style>
  <w:style w:type="paragraph" w:customStyle="1" w:styleId="70CC5BC6D98E46B58DC92AD42E05A4B1">
    <w:name w:val="70CC5BC6D98E46B58DC92AD42E05A4B1"/>
  </w:style>
  <w:style w:type="paragraph" w:customStyle="1" w:styleId="AD41B1BAB8FD4CBF8CA6BE503F53D6CF">
    <w:name w:val="AD41B1BAB8FD4CBF8CA6BE503F53D6CF"/>
  </w:style>
  <w:style w:type="paragraph" w:customStyle="1" w:styleId="7BBCBD79C14C4D9C93C13591A529663C">
    <w:name w:val="7BBCBD79C14C4D9C93C13591A529663C"/>
  </w:style>
  <w:style w:type="paragraph" w:customStyle="1" w:styleId="520F3A772FA546C8BA1FD14E47EE01DB">
    <w:name w:val="520F3A772FA546C8BA1FD14E47EE01DB"/>
  </w:style>
  <w:style w:type="paragraph" w:customStyle="1" w:styleId="2D4AEFE535EC4234B8EEACAFD28F90AF">
    <w:name w:val="2D4AEFE535EC4234B8EEACAFD28F90AF"/>
  </w:style>
  <w:style w:type="paragraph" w:customStyle="1" w:styleId="2C5B15A304C24455AE283DFCF0949222">
    <w:name w:val="2C5B15A304C24455AE283DFCF0949222"/>
  </w:style>
  <w:style w:type="paragraph" w:customStyle="1" w:styleId="0DC255AC51BD49959A5C55ECD1BD781F">
    <w:name w:val="0DC255AC51BD49959A5C55ECD1BD781F"/>
  </w:style>
  <w:style w:type="paragraph" w:customStyle="1" w:styleId="229A9373C173446E9A98C8CEB11CBA1B">
    <w:name w:val="229A9373C173446E9A98C8CEB11CBA1B"/>
  </w:style>
  <w:style w:type="paragraph" w:customStyle="1" w:styleId="5B7BEFC255814A78BA512430F29A6A0A">
    <w:name w:val="5B7BEFC255814A78BA512430F29A6A0A"/>
  </w:style>
  <w:style w:type="paragraph" w:customStyle="1" w:styleId="6947BE6CE31C4115BDC442CDA3372E29">
    <w:name w:val="6947BE6CE31C4115BDC442CDA3372E29"/>
    <w:rsid w:val="00861E66"/>
  </w:style>
  <w:style w:type="paragraph" w:customStyle="1" w:styleId="50D4AE751EBA4BB394004E94FADB327F">
    <w:name w:val="50D4AE751EBA4BB394004E94FADB327F"/>
    <w:rsid w:val="00861E66"/>
  </w:style>
  <w:style w:type="paragraph" w:customStyle="1" w:styleId="514197FD320F4D64B681C0C5A003889E">
    <w:name w:val="514197FD320F4D64B681C0C5A003889E"/>
    <w:rsid w:val="00861E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92E96CB2-2E57-49D2-88AF-932E96D3B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3069</TotalTime>
  <Pages>17</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Deciding which Company Vehicle to Buy</vt:lpstr>
    </vt:vector>
  </TitlesOfParts>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Deciding which Company Vehicle to Buy</dc:title>
  <dc:subject/>
  <dc:creator>Josh</dc:creator>
  <cp:keywords/>
  <dc:description/>
  <cp:lastModifiedBy>Josh Thiopoulos</cp:lastModifiedBy>
  <cp:revision>26</cp:revision>
  <cp:lastPrinted>2017-04-02T23:13:00Z</cp:lastPrinted>
  <dcterms:created xsi:type="dcterms:W3CDTF">2017-03-30T19:37:00Z</dcterms:created>
  <dcterms:modified xsi:type="dcterms:W3CDTF">2017-04-04T23:07:00Z</dcterms:modified>
</cp:coreProperties>
</file>