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46C2" w:rsidRDefault="009D10D4" w:rsidP="009D10D4">
      <w:pPr>
        <w:jc w:val="center"/>
      </w:pPr>
      <w:r>
        <w:t xml:space="preserve">Greek Civilization Midterm #2 </w:t>
      </w:r>
    </w:p>
    <w:p w:rsidR="009D10D4" w:rsidRPr="00EE73D0" w:rsidRDefault="009D10D4" w:rsidP="009D10D4">
      <w:pPr>
        <w:rPr>
          <w:b/>
          <w:u w:val="single"/>
        </w:rPr>
      </w:pPr>
      <w:r w:rsidRPr="00EE73D0">
        <w:rPr>
          <w:b/>
          <w:u w:val="single"/>
        </w:rPr>
        <w:t>End of the Mycenaean Palaces</w:t>
      </w:r>
    </w:p>
    <w:p w:rsidR="00F56FFB" w:rsidRPr="00EE73D0" w:rsidRDefault="009D10D4" w:rsidP="009D10D4">
      <w:r w:rsidRPr="00EE73D0">
        <w:t xml:space="preserve">Marks the end of </w:t>
      </w:r>
    </w:p>
    <w:p w:rsidR="00F56FFB" w:rsidRPr="00EE73D0" w:rsidRDefault="00F56FFB" w:rsidP="00F56FFB">
      <w:pPr>
        <w:pStyle w:val="ListParagraph"/>
        <w:numPr>
          <w:ilvl w:val="0"/>
          <w:numId w:val="2"/>
        </w:numPr>
      </w:pPr>
      <w:r w:rsidRPr="00EE73D0">
        <w:t>S</w:t>
      </w:r>
      <w:r w:rsidR="009D10D4" w:rsidRPr="00EE73D0">
        <w:t xml:space="preserve">ocial </w:t>
      </w:r>
      <w:r w:rsidRPr="00EE73D0">
        <w:t>H</w:t>
      </w:r>
      <w:r w:rsidR="009D10D4" w:rsidRPr="00EE73D0">
        <w:t>ierarchy</w:t>
      </w:r>
      <w:bookmarkStart w:id="0" w:name="_GoBack"/>
      <w:bookmarkEnd w:id="0"/>
    </w:p>
    <w:p w:rsidR="00F56FFB" w:rsidRPr="00EE73D0" w:rsidRDefault="00F56FFB" w:rsidP="00F56FFB">
      <w:pPr>
        <w:pStyle w:val="ListParagraph"/>
        <w:numPr>
          <w:ilvl w:val="0"/>
          <w:numId w:val="2"/>
        </w:numPr>
      </w:pPr>
      <w:r w:rsidRPr="00EE73D0">
        <w:t>Redistributive economic system</w:t>
      </w:r>
      <w:r w:rsidR="009D10D4" w:rsidRPr="00EE73D0">
        <w:t xml:space="preserve"> </w:t>
      </w:r>
    </w:p>
    <w:p w:rsidR="00F56FFB" w:rsidRPr="00EE73D0" w:rsidRDefault="00F56FFB" w:rsidP="00F56FFB">
      <w:pPr>
        <w:pStyle w:val="ListParagraph"/>
        <w:numPr>
          <w:ilvl w:val="0"/>
          <w:numId w:val="2"/>
        </w:numPr>
      </w:pPr>
      <w:r w:rsidRPr="00EE73D0">
        <w:t>Civilization</w:t>
      </w:r>
    </w:p>
    <w:p w:rsidR="00F56FFB" w:rsidRPr="00EE73D0" w:rsidRDefault="00F56FFB" w:rsidP="00F56FFB">
      <w:pPr>
        <w:pStyle w:val="ListParagraph"/>
        <w:numPr>
          <w:ilvl w:val="0"/>
          <w:numId w:val="2"/>
        </w:numPr>
      </w:pPr>
      <w:r w:rsidRPr="00EE73D0">
        <w:t xml:space="preserve"> Use for W</w:t>
      </w:r>
      <w:r w:rsidR="009D10D4" w:rsidRPr="00EE73D0">
        <w:t>riting since there is an absence in goods,</w:t>
      </w:r>
    </w:p>
    <w:p w:rsidR="00F56FFB" w:rsidRPr="00EE73D0" w:rsidRDefault="009D10D4" w:rsidP="009D10D4">
      <w:pPr>
        <w:pStyle w:val="ListParagraph"/>
        <w:numPr>
          <w:ilvl w:val="0"/>
          <w:numId w:val="2"/>
        </w:numPr>
      </w:pPr>
      <w:r w:rsidRPr="00EE73D0">
        <w:t xml:space="preserve"> </w:t>
      </w:r>
      <w:r w:rsidR="00F56FFB" w:rsidRPr="00EE73D0">
        <w:t>End</w:t>
      </w:r>
      <w:r w:rsidRPr="00EE73D0">
        <w:t xml:space="preserve"> of building new monumental buildings since the population is too poor. </w:t>
      </w:r>
    </w:p>
    <w:p w:rsidR="009D10D4" w:rsidRPr="00EE73D0" w:rsidRDefault="009D10D4" w:rsidP="009D10D4">
      <w:pPr>
        <w:pStyle w:val="ListParagraph"/>
        <w:numPr>
          <w:ilvl w:val="0"/>
          <w:numId w:val="2"/>
        </w:numPr>
      </w:pPr>
      <w:r w:rsidRPr="00EE73D0">
        <w:t>Loss of technological knowledge</w:t>
      </w:r>
    </w:p>
    <w:p w:rsidR="009D10D4" w:rsidRPr="00EE73D0" w:rsidRDefault="009D10D4" w:rsidP="009D10D4">
      <w:r w:rsidRPr="00EE73D0">
        <w:t xml:space="preserve">This is the beginning of the Dark Age (also known as the Iron Age), which is the beginning of cultural and economic regression. </w:t>
      </w:r>
    </w:p>
    <w:p w:rsidR="009D10D4" w:rsidRPr="00EE73D0" w:rsidRDefault="009D10D4" w:rsidP="009D10D4">
      <w:pPr>
        <w:rPr>
          <w:b/>
          <w:u w:val="single"/>
        </w:rPr>
      </w:pPr>
      <w:r w:rsidRPr="00EE73D0">
        <w:rPr>
          <w:b/>
          <w:u w:val="single"/>
        </w:rPr>
        <w:t>Early Dark Age (1100-900 BCE)</w:t>
      </w:r>
    </w:p>
    <w:p w:rsidR="00F56FFB" w:rsidRPr="00EE73D0" w:rsidRDefault="00632D0B" w:rsidP="00F56FFB">
      <w:r w:rsidRPr="00EE73D0">
        <w:rPr>
          <w:b/>
        </w:rPr>
        <w:t>Changes</w:t>
      </w:r>
      <w:r w:rsidRPr="00EE73D0">
        <w:t xml:space="preserve">: </w:t>
      </w:r>
    </w:p>
    <w:p w:rsidR="00F56FFB" w:rsidRPr="00EE73D0" w:rsidRDefault="00F56FFB" w:rsidP="009D10D4">
      <w:pPr>
        <w:pStyle w:val="ListParagraph"/>
        <w:numPr>
          <w:ilvl w:val="0"/>
          <w:numId w:val="3"/>
        </w:numPr>
      </w:pPr>
      <w:r w:rsidRPr="00EE73D0">
        <w:t>Technology (Use of Iron) : Iron was a good material for creating weapons</w:t>
      </w:r>
    </w:p>
    <w:p w:rsidR="00F56FFB" w:rsidRPr="00EE73D0" w:rsidRDefault="00F56FFB" w:rsidP="00F56FFB">
      <w:pPr>
        <w:pStyle w:val="ListParagraph"/>
        <w:numPr>
          <w:ilvl w:val="0"/>
          <w:numId w:val="3"/>
        </w:numPr>
      </w:pPr>
      <w:r w:rsidRPr="00EE73D0">
        <w:t xml:space="preserve">Demographics: 75% decline of population on the mainland. </w:t>
      </w:r>
    </w:p>
    <w:p w:rsidR="00F56FFB" w:rsidRPr="00EE73D0" w:rsidRDefault="00F56FFB" w:rsidP="009D10D4">
      <w:pPr>
        <w:pStyle w:val="ListParagraph"/>
        <w:numPr>
          <w:ilvl w:val="0"/>
          <w:numId w:val="3"/>
        </w:numPr>
      </w:pPr>
      <w:r w:rsidRPr="00EE73D0">
        <w:t>Political organization: No more kings, priests or generals, they are replaced by chiefs who govern small villages.</w:t>
      </w:r>
    </w:p>
    <w:p w:rsidR="00F56FFB" w:rsidRPr="00EE73D0" w:rsidRDefault="00F56FFB" w:rsidP="00F56FFB">
      <w:pPr>
        <w:pStyle w:val="ListParagraph"/>
        <w:numPr>
          <w:ilvl w:val="0"/>
          <w:numId w:val="3"/>
        </w:numPr>
      </w:pPr>
      <w:r w:rsidRPr="00EE73D0">
        <w:t xml:space="preserve">Habitation: An Early Dark Age house is composed of a megaron (like in Neolithic Dimini) and an apse. Site: Nichoria </w:t>
      </w:r>
    </w:p>
    <w:p w:rsidR="00F56FFB" w:rsidRPr="00EE73D0" w:rsidRDefault="00632D0B" w:rsidP="009D10D4">
      <w:pPr>
        <w:pStyle w:val="ListParagraph"/>
        <w:numPr>
          <w:ilvl w:val="0"/>
          <w:numId w:val="3"/>
        </w:numPr>
      </w:pPr>
      <w:r w:rsidRPr="00EE73D0">
        <w:t xml:space="preserve"> </w:t>
      </w:r>
      <w:r w:rsidR="00F56FFB" w:rsidRPr="00EE73D0">
        <w:t xml:space="preserve">Areas of Greek settlement: Migrations across the Aegean to Asia Minor. </w:t>
      </w:r>
    </w:p>
    <w:p w:rsidR="00F56FFB" w:rsidRPr="00EE73D0" w:rsidRDefault="00F56FFB" w:rsidP="00F56FFB">
      <w:pPr>
        <w:pStyle w:val="ListParagraph"/>
        <w:numPr>
          <w:ilvl w:val="0"/>
          <w:numId w:val="3"/>
        </w:numPr>
      </w:pPr>
      <w:r w:rsidRPr="00EE73D0">
        <w:t>Communication: Since there is no system of writing, there is a total dependence of speech, stories of heroes survive orally, preserving Hesiod’s Heroic Age. Communication is strictly oral at this time on both sides of the Aegean.</w:t>
      </w:r>
    </w:p>
    <w:p w:rsidR="00F56FFB" w:rsidRPr="00EE73D0" w:rsidRDefault="00F56FFB" w:rsidP="009D10D4">
      <w:pPr>
        <w:pStyle w:val="ListParagraph"/>
        <w:numPr>
          <w:ilvl w:val="0"/>
          <w:numId w:val="3"/>
        </w:numPr>
      </w:pPr>
      <w:r w:rsidRPr="00EE73D0">
        <w:t>Economy: No copper or tin is available from trade to make bronze.</w:t>
      </w:r>
    </w:p>
    <w:p w:rsidR="00F56FFB" w:rsidRPr="00EE73D0" w:rsidRDefault="00F56FFB" w:rsidP="00F56FFB">
      <w:pPr>
        <w:pStyle w:val="ListParagraph"/>
        <w:numPr>
          <w:ilvl w:val="0"/>
          <w:numId w:val="3"/>
        </w:numPr>
      </w:pPr>
      <w:r w:rsidRPr="00EE73D0">
        <w:t xml:space="preserve"> R</w:t>
      </w:r>
      <w:r w:rsidR="00B83889" w:rsidRPr="00EE73D0">
        <w:t>eligion</w:t>
      </w:r>
      <w:r w:rsidRPr="00EE73D0">
        <w:t xml:space="preserve">: Open air worship begins. </w:t>
      </w:r>
    </w:p>
    <w:p w:rsidR="00632D0B" w:rsidRPr="00EE73D0" w:rsidRDefault="00B83889" w:rsidP="009D10D4">
      <w:pPr>
        <w:pStyle w:val="ListParagraph"/>
        <w:numPr>
          <w:ilvl w:val="0"/>
          <w:numId w:val="3"/>
        </w:numPr>
      </w:pPr>
      <w:r w:rsidRPr="00EE73D0">
        <w:t xml:space="preserve"> </w:t>
      </w:r>
      <w:r w:rsidR="00F56FFB" w:rsidRPr="00EE73D0">
        <w:t>Warfare: Cavalry becomes popular in the increased conflict during this time period.</w:t>
      </w:r>
    </w:p>
    <w:p w:rsidR="00632D0B" w:rsidRPr="00EE73D0" w:rsidRDefault="00632D0B" w:rsidP="009D10D4">
      <w:r w:rsidRPr="00EE73D0">
        <w:t xml:space="preserve">The early Dark Age is the time period in which Hesiod lived. </w:t>
      </w:r>
    </w:p>
    <w:p w:rsidR="00632D0B" w:rsidRPr="00EE73D0" w:rsidRDefault="00632D0B" w:rsidP="009D10D4">
      <w:r w:rsidRPr="00EE73D0">
        <w:t xml:space="preserve">Invasions by non-Greek tribes in the north force Greeks out of their lands. </w:t>
      </w:r>
    </w:p>
    <w:p w:rsidR="00632D0B" w:rsidRPr="00EE73D0" w:rsidRDefault="00632D0B" w:rsidP="009D10D4">
      <w:pPr>
        <w:rPr>
          <w:b/>
          <w:u w:val="single"/>
        </w:rPr>
      </w:pPr>
      <w:r w:rsidRPr="00EE73D0">
        <w:rPr>
          <w:b/>
          <w:u w:val="single"/>
        </w:rPr>
        <w:t>Migrations</w:t>
      </w:r>
    </w:p>
    <w:p w:rsidR="00632D0B" w:rsidRPr="00EE73D0" w:rsidRDefault="00632D0B" w:rsidP="009D10D4">
      <w:r w:rsidRPr="00EE73D0">
        <w:t xml:space="preserve">The Greeks cross the Aegean Sea to Asia Minor. </w:t>
      </w:r>
    </w:p>
    <w:p w:rsidR="00632D0B" w:rsidRPr="00EE73D0" w:rsidRDefault="00632D0B" w:rsidP="009D10D4">
      <w:r w:rsidRPr="00EE73D0">
        <w:t>Northern Hellenes of Thessaly</w:t>
      </w:r>
      <w:r w:rsidR="00B83889" w:rsidRPr="00EE73D0">
        <w:t xml:space="preserve"> and </w:t>
      </w:r>
      <w:proofErr w:type="spellStart"/>
      <w:r w:rsidR="00B83889" w:rsidRPr="00EE73D0">
        <w:t>Boiotia</w:t>
      </w:r>
      <w:proofErr w:type="spellEnd"/>
      <w:r w:rsidRPr="00EE73D0">
        <w:t xml:space="preserve"> establish in Aeolia. </w:t>
      </w:r>
    </w:p>
    <w:p w:rsidR="00632D0B" w:rsidRPr="00EE73D0" w:rsidRDefault="00632D0B" w:rsidP="009D10D4">
      <w:r w:rsidRPr="00EE73D0">
        <w:t>Middle Hellenes</w:t>
      </w:r>
      <w:r w:rsidR="00B83889" w:rsidRPr="00EE73D0">
        <w:t xml:space="preserve"> of </w:t>
      </w:r>
      <w:proofErr w:type="spellStart"/>
      <w:r w:rsidR="00B83889" w:rsidRPr="00EE73D0">
        <w:t>Eubioa</w:t>
      </w:r>
      <w:proofErr w:type="spellEnd"/>
      <w:r w:rsidR="00B83889" w:rsidRPr="00EE73D0">
        <w:t xml:space="preserve"> and Attica</w:t>
      </w:r>
      <w:r w:rsidRPr="00EE73D0">
        <w:t xml:space="preserve"> establish Ionia. </w:t>
      </w:r>
    </w:p>
    <w:p w:rsidR="00632D0B" w:rsidRPr="00EE73D0" w:rsidRDefault="00632D0B" w:rsidP="009D10D4">
      <w:r w:rsidRPr="00EE73D0">
        <w:t>Peloponnese</w:t>
      </w:r>
      <w:r w:rsidR="00B83889" w:rsidRPr="00EE73D0">
        <w:t xml:space="preserve"> </w:t>
      </w:r>
      <w:r w:rsidRPr="00EE73D0">
        <w:t>Hellenes and Cretans establish in Cari</w:t>
      </w:r>
      <w:r w:rsidR="00BE3AB1" w:rsidRPr="00EE73D0">
        <w:t>n</w:t>
      </w:r>
      <w:r w:rsidRPr="00EE73D0">
        <w:t xml:space="preserve">a. </w:t>
      </w:r>
    </w:p>
    <w:p w:rsidR="00632D0B" w:rsidRPr="00EE73D0" w:rsidRDefault="0078753C" w:rsidP="009D10D4">
      <w:r w:rsidRPr="00EE73D0">
        <w:t xml:space="preserve">This </w:t>
      </w:r>
      <w:r w:rsidR="00632D0B" w:rsidRPr="00EE73D0">
        <w:t>EDA migration is the first major expansion of the Greek world.</w:t>
      </w:r>
    </w:p>
    <w:p w:rsidR="00632D0B" w:rsidRDefault="0078753C" w:rsidP="009D10D4">
      <w:r w:rsidRPr="00EE73D0">
        <w:t>Some blame the Dorians, the children of Herakles for the invasion.</w:t>
      </w:r>
      <w:r>
        <w:t xml:space="preserve"> </w:t>
      </w:r>
    </w:p>
    <w:p w:rsidR="0078753C" w:rsidRDefault="0078753C" w:rsidP="009D10D4">
      <w:r>
        <w:lastRenderedPageBreak/>
        <w:t xml:space="preserve">Aeolia is named for Aeolis, the son of Hellen. </w:t>
      </w:r>
    </w:p>
    <w:p w:rsidR="0078753C" w:rsidRDefault="0078753C" w:rsidP="009D10D4">
      <w:r>
        <w:t xml:space="preserve">Ionia is named for the grandson of Hellen. </w:t>
      </w:r>
    </w:p>
    <w:p w:rsidR="0078753C" w:rsidRPr="00F56FFB" w:rsidRDefault="0078753C" w:rsidP="009D10D4">
      <w:pPr>
        <w:rPr>
          <w:b/>
        </w:rPr>
      </w:pPr>
      <w:r w:rsidRPr="00F56FFB">
        <w:rPr>
          <w:b/>
        </w:rPr>
        <w:t>Site: Smyrna in Ionia (900-600 BCE)</w:t>
      </w:r>
    </w:p>
    <w:p w:rsidR="00632D0B" w:rsidRDefault="00BE3AB1" w:rsidP="009D10D4">
      <w:r>
        <w:t>Mythological</w:t>
      </w:r>
      <w:r w:rsidR="0078753C">
        <w:t xml:space="preserve"> founder is Tantalus (Father of Pelops)</w:t>
      </w:r>
    </w:p>
    <w:p w:rsidR="0078753C" w:rsidRDefault="0078753C" w:rsidP="009D10D4">
      <w:r>
        <w:t xml:space="preserve">It is fortified and is said to be the home of Homer. </w:t>
      </w:r>
    </w:p>
    <w:p w:rsidR="0078753C" w:rsidRDefault="0078753C" w:rsidP="009D10D4">
      <w:r>
        <w:t>Pottery found in this site indicates it was first an Aeolian (Hellenes of Thessaly) settlement, which was then captured by the Ionians</w:t>
      </w:r>
      <w:r w:rsidR="00BE3AB1">
        <w:t xml:space="preserve"> (indicated by Athenian pottery), later destroyed by Lydians (non-Greeks) from inland Asia Minor. </w:t>
      </w:r>
    </w:p>
    <w:p w:rsidR="00BE3AB1" w:rsidRPr="00F56FFB" w:rsidRDefault="00BE3AB1" w:rsidP="009D10D4">
      <w:pPr>
        <w:rPr>
          <w:b/>
        </w:rPr>
      </w:pPr>
      <w:r w:rsidRPr="00F56FFB">
        <w:rPr>
          <w:b/>
        </w:rPr>
        <w:t xml:space="preserve">Site: Halicarnassus in Carina </w:t>
      </w:r>
    </w:p>
    <w:p w:rsidR="00BE3AB1" w:rsidRDefault="00BE3AB1" w:rsidP="009D10D4">
      <w:r>
        <w:t xml:space="preserve">Home of Herodotus, Artemisia (Warrior) and Mausolus. </w:t>
      </w:r>
    </w:p>
    <w:p w:rsidR="00BE3AB1" w:rsidRDefault="00B83889" w:rsidP="009D10D4">
      <w:r>
        <w:t xml:space="preserve">Site of the Mausoleum, an ancient wonder of the world, a tomb built for Mausolus by his wife Artemisia (not the warrior). </w:t>
      </w:r>
    </w:p>
    <w:p w:rsidR="00B83889" w:rsidRDefault="00B83889" w:rsidP="009D10D4">
      <w:r>
        <w:t xml:space="preserve">The migrations spread Greek culture, religion and language. </w:t>
      </w:r>
    </w:p>
    <w:p w:rsidR="00B83889" w:rsidRDefault="00B83889" w:rsidP="009D10D4">
      <w:r>
        <w:t xml:space="preserve">Change in economy is reflected in pectoral art. </w:t>
      </w:r>
    </w:p>
    <w:p w:rsidR="00B83889" w:rsidRDefault="00B83889" w:rsidP="009D10D4">
      <w:r>
        <w:t xml:space="preserve">Sub-Mycenaean Art is the style of art in the Early Dark Age. It is very abstract, crudely made pottery, barely any art on the pottery. </w:t>
      </w:r>
    </w:p>
    <w:p w:rsidR="00B83889" w:rsidRDefault="00B83889" w:rsidP="009D10D4">
      <w:r>
        <w:t xml:space="preserve">Sub-Mycenaean art would improve to protogeometric art during the EDA, which incorporates horizontal bands created by multiple brushes and compass. </w:t>
      </w:r>
    </w:p>
    <w:p w:rsidR="00917769" w:rsidRPr="00F56FFB" w:rsidRDefault="00B83889" w:rsidP="009D10D4">
      <w:pPr>
        <w:rPr>
          <w:b/>
        </w:rPr>
      </w:pPr>
      <w:r w:rsidRPr="00F56FFB">
        <w:rPr>
          <w:b/>
        </w:rPr>
        <w:t>Site: Lefkandi in Euboia</w:t>
      </w:r>
      <w:r>
        <w:br/>
        <w:t>Site of monumental building</w:t>
      </w:r>
      <w:r w:rsidR="00917769">
        <w:t xml:space="preserve">. It is long and narrow, resembles chiefs house in Nichoria. </w:t>
      </w:r>
    </w:p>
    <w:p w:rsidR="00917769" w:rsidRDefault="00917769" w:rsidP="009D10D4">
      <w:r>
        <w:t xml:space="preserve">Referred to as the Lefkandi Heroon, built from a stone foundation and mud-brick walls. </w:t>
      </w:r>
    </w:p>
    <w:p w:rsidR="00917769" w:rsidRDefault="00917769" w:rsidP="009D10D4">
      <w:r>
        <w:t>Contains 2 burial pits, one with horses, and another with 2 human beings.</w:t>
      </w:r>
    </w:p>
    <w:p w:rsidR="00917769" w:rsidRDefault="00917769" w:rsidP="009D10D4">
      <w:r>
        <w:t xml:space="preserve">The female was inhumed, wore a gold bra and gold sheet, and was found with an iron knife with an ivory handle. </w:t>
      </w:r>
    </w:p>
    <w:p w:rsidR="00917769" w:rsidRDefault="00917769" w:rsidP="009D10D4">
      <w:r>
        <w:t xml:space="preserve">The male was cremated and stored in a bronze cauldron with pictures of animals on it. A spear and a knife were also found with him. </w:t>
      </w:r>
    </w:p>
    <w:p w:rsidR="00917769" w:rsidRDefault="00917769" w:rsidP="009D10D4">
      <w:r>
        <w:t xml:space="preserve">This marks the beginning of trade once again. </w:t>
      </w:r>
    </w:p>
    <w:p w:rsidR="00917769" w:rsidRDefault="00917769" w:rsidP="009D10D4">
      <w:r>
        <w:t xml:space="preserve">The horses and the cremated man signify that the man was being honoured such as Patrokles was. </w:t>
      </w:r>
    </w:p>
    <w:p w:rsidR="00917769" w:rsidRDefault="00917769" w:rsidP="009D10D4">
      <w:r>
        <w:t xml:space="preserve">The building was covered by a tumulus of earth. </w:t>
      </w:r>
    </w:p>
    <w:p w:rsidR="00917769" w:rsidRDefault="00917769" w:rsidP="009D10D4">
      <w:r>
        <w:t xml:space="preserve">The Heroon was the only monumental building of the Dark Age. </w:t>
      </w:r>
    </w:p>
    <w:p w:rsidR="00917769" w:rsidRDefault="00917769" w:rsidP="009D10D4">
      <w:r>
        <w:t xml:space="preserve">Lefkandi was also the site of the Lefkandi cemetery, where pxyis (cosmetic box) was found with pictorial art of griffins. </w:t>
      </w:r>
    </w:p>
    <w:p w:rsidR="00917769" w:rsidRDefault="00917769" w:rsidP="009D10D4">
      <w:r>
        <w:lastRenderedPageBreak/>
        <w:t>A centaur figure was also found, bearing a geometric pattern.</w:t>
      </w:r>
    </w:p>
    <w:p w:rsidR="00917769" w:rsidRDefault="00917769" w:rsidP="009D10D4">
      <w:r>
        <w:t xml:space="preserve">This marks the return of pictorial art and trade contact with the outside world. </w:t>
      </w:r>
    </w:p>
    <w:p w:rsidR="00917769" w:rsidRPr="00917769" w:rsidRDefault="00917769" w:rsidP="009D10D4">
      <w:pPr>
        <w:rPr>
          <w:b/>
          <w:u w:val="single"/>
        </w:rPr>
      </w:pPr>
      <w:r w:rsidRPr="00917769">
        <w:rPr>
          <w:b/>
          <w:u w:val="single"/>
        </w:rPr>
        <w:t>Late Dark Age</w:t>
      </w:r>
      <w:r>
        <w:rPr>
          <w:b/>
          <w:u w:val="single"/>
        </w:rPr>
        <w:t xml:space="preserve"> (900 – 750 BCE)</w:t>
      </w:r>
    </w:p>
    <w:p w:rsidR="00917769" w:rsidRDefault="00917769" w:rsidP="009D10D4">
      <w:r>
        <w:t>Geometric Art</w:t>
      </w:r>
    </w:p>
    <w:p w:rsidR="00917769" w:rsidRDefault="00917769" w:rsidP="009D10D4">
      <w:r>
        <w:t xml:space="preserve">Lots of grave goods (850 BCE) – The Amphora Container. </w:t>
      </w:r>
    </w:p>
    <w:p w:rsidR="00917769" w:rsidRDefault="00917769" w:rsidP="009D10D4">
      <w:r>
        <w:t xml:space="preserve">Ashes of a rich, pregnant Athenian lady are found. </w:t>
      </w:r>
    </w:p>
    <w:p w:rsidR="00917769" w:rsidRDefault="00917769" w:rsidP="009D10D4">
      <w:r>
        <w:t xml:space="preserve">Gold earrings, a glass necklace from Egypt are also found. </w:t>
      </w:r>
    </w:p>
    <w:p w:rsidR="00917769" w:rsidRDefault="00917769" w:rsidP="009D10D4">
      <w:r>
        <w:t xml:space="preserve">Dipylon Amphora (grave markers containing wine, olive oil) is also found in Athens (750 BCE) with a meander pattern. </w:t>
      </w:r>
    </w:p>
    <w:p w:rsidR="00917769" w:rsidRDefault="00917769" w:rsidP="009D10D4">
      <w:r>
        <w:t xml:space="preserve">Pictorial art returns, figures of animals and humans. </w:t>
      </w:r>
    </w:p>
    <w:p w:rsidR="004758CA" w:rsidRDefault="00917769" w:rsidP="009D10D4">
      <w:r>
        <w:t>Prothesis Scene – A funeral scene depicting hired mourners and family. On t</w:t>
      </w:r>
      <w:r w:rsidR="004758CA">
        <w:t>he 5 foot tall Dipylon Amphora, also found on a Krater (mixing pot).</w:t>
      </w:r>
    </w:p>
    <w:p w:rsidR="004758CA" w:rsidRDefault="004758CA" w:rsidP="009D10D4">
      <w:r>
        <w:t xml:space="preserve">The Late Dark Age marks the return of writing. </w:t>
      </w:r>
    </w:p>
    <w:p w:rsidR="004758CA" w:rsidRDefault="004758CA" w:rsidP="009D10D4">
      <w:r>
        <w:t xml:space="preserve">Phoenicians and Cadmus (Mythological founder of Thebes and brother to Europa) bring the alphabet to Hellas. </w:t>
      </w:r>
    </w:p>
    <w:p w:rsidR="004758CA" w:rsidRDefault="004758CA" w:rsidP="009D10D4">
      <w:r>
        <w:t xml:space="preserve">Writing is needed for bureaucratic use and to record the heroic stories. </w:t>
      </w:r>
    </w:p>
    <w:p w:rsidR="004758CA" w:rsidRDefault="004758CA" w:rsidP="009D10D4">
      <w:r>
        <w:t xml:space="preserve">Greeks adapted the Phoenician alphabet (which contained no vowels), by adding vowels. </w:t>
      </w:r>
    </w:p>
    <w:p w:rsidR="004758CA" w:rsidRDefault="004758CA" w:rsidP="009D10D4">
      <w:r>
        <w:t xml:space="preserve">It is a phonetic alphabet, which means that each letter records a sound. </w:t>
      </w:r>
    </w:p>
    <w:p w:rsidR="004758CA" w:rsidRDefault="004758CA" w:rsidP="009D10D4">
      <w:r>
        <w:t xml:space="preserve">Phoenician alphabet is consonantal, since it has no vowels. </w:t>
      </w:r>
    </w:p>
    <w:p w:rsidR="004758CA" w:rsidRDefault="004758CA" w:rsidP="009D10D4">
      <w:r>
        <w:t>The sound produced by a letter in the Greek alphabet is the 1</w:t>
      </w:r>
      <w:r w:rsidRPr="004758CA">
        <w:rPr>
          <w:vertAlign w:val="superscript"/>
        </w:rPr>
        <w:t>st</w:t>
      </w:r>
      <w:r>
        <w:t xml:space="preserve"> sound in name of the letter.</w:t>
      </w:r>
    </w:p>
    <w:p w:rsidR="004758CA" w:rsidRDefault="004758CA" w:rsidP="009D10D4">
      <w:r>
        <w:t xml:space="preserve">If the English language were to be phonetic, it would require 48 symbols. </w:t>
      </w:r>
    </w:p>
    <w:p w:rsidR="004758CA" w:rsidRDefault="004758CA" w:rsidP="009D10D4">
      <w:r>
        <w:t xml:space="preserve">The Greeks wrote primarily in orthograde (starting from the right), while the Phoenicians wrote in retrograde (starting from the left). </w:t>
      </w:r>
    </w:p>
    <w:p w:rsidR="004758CA" w:rsidRDefault="004758CA" w:rsidP="009D10D4">
      <w:r>
        <w:t xml:space="preserve">“Boustrophedon”:  as the ox ploughs is written in both retrograde and orthograde. </w:t>
      </w:r>
    </w:p>
    <w:p w:rsidR="004758CA" w:rsidRDefault="004758CA" w:rsidP="009D10D4">
      <w:r>
        <w:t xml:space="preserve">A Dipylon Jug found in Athens (750BCE) had retrograde writing on it. </w:t>
      </w:r>
    </w:p>
    <w:p w:rsidR="004758CA" w:rsidRDefault="004758CA" w:rsidP="009D10D4">
      <w:r>
        <w:t xml:space="preserve">The alphabet is the first technology to preserve the sound of speech. It separates the pre-historic from the historic age. </w:t>
      </w:r>
    </w:p>
    <w:p w:rsidR="004758CA" w:rsidRDefault="004758CA" w:rsidP="009D10D4">
      <w:r>
        <w:t xml:space="preserve">It gives new uses for writing, and it is the most significant Late Dark Age cultural event. </w:t>
      </w:r>
    </w:p>
    <w:p w:rsidR="00AF61B2" w:rsidRDefault="00AF61B2" w:rsidP="009D10D4"/>
    <w:p w:rsidR="00AF61B2" w:rsidRDefault="00AF61B2" w:rsidP="009D10D4"/>
    <w:p w:rsidR="004758CA" w:rsidRDefault="00AF61B2" w:rsidP="009D10D4">
      <w:pPr>
        <w:rPr>
          <w:b/>
          <w:u w:val="single"/>
        </w:rPr>
      </w:pPr>
      <w:r w:rsidRPr="00AF61B2">
        <w:rPr>
          <w:b/>
          <w:u w:val="single"/>
        </w:rPr>
        <w:lastRenderedPageBreak/>
        <w:t>Early Vs Late Dark Age Review</w:t>
      </w:r>
    </w:p>
    <w:tbl>
      <w:tblPr>
        <w:tblStyle w:val="TableGrid"/>
        <w:tblW w:w="0" w:type="auto"/>
        <w:tblLook w:val="04A0" w:firstRow="1" w:lastRow="0" w:firstColumn="1" w:lastColumn="0" w:noHBand="0" w:noVBand="1"/>
      </w:tblPr>
      <w:tblGrid>
        <w:gridCol w:w="4675"/>
        <w:gridCol w:w="4675"/>
      </w:tblGrid>
      <w:tr w:rsidR="00AF61B2" w:rsidTr="00AF61B2">
        <w:tc>
          <w:tcPr>
            <w:tcW w:w="4675" w:type="dxa"/>
          </w:tcPr>
          <w:p w:rsidR="00AF61B2" w:rsidRDefault="00AF61B2" w:rsidP="009D10D4">
            <w:r>
              <w:t>Sub-</w:t>
            </w:r>
            <w:proofErr w:type="spellStart"/>
            <w:r>
              <w:t>Mycenean</w:t>
            </w:r>
            <w:proofErr w:type="spellEnd"/>
            <w:r>
              <w:t xml:space="preserve"> Pottery</w:t>
            </w:r>
          </w:p>
        </w:tc>
        <w:tc>
          <w:tcPr>
            <w:tcW w:w="4675" w:type="dxa"/>
          </w:tcPr>
          <w:p w:rsidR="00AF61B2" w:rsidRDefault="00AF61B2" w:rsidP="00AF61B2">
            <w:r>
              <w:t>EDA</w:t>
            </w:r>
          </w:p>
        </w:tc>
      </w:tr>
      <w:tr w:rsidR="00AF61B2" w:rsidTr="00AF61B2">
        <w:tc>
          <w:tcPr>
            <w:tcW w:w="4675" w:type="dxa"/>
          </w:tcPr>
          <w:p w:rsidR="00AF61B2" w:rsidRDefault="00AF61B2" w:rsidP="009D10D4">
            <w:r>
              <w:t>Migration across the Aegean</w:t>
            </w:r>
          </w:p>
        </w:tc>
        <w:tc>
          <w:tcPr>
            <w:tcW w:w="4675" w:type="dxa"/>
          </w:tcPr>
          <w:p w:rsidR="00AF61B2" w:rsidRDefault="00AF61B2" w:rsidP="009D10D4">
            <w:r>
              <w:t>EDA</w:t>
            </w:r>
          </w:p>
        </w:tc>
      </w:tr>
      <w:tr w:rsidR="00AF61B2" w:rsidTr="00AF61B2">
        <w:tc>
          <w:tcPr>
            <w:tcW w:w="4675" w:type="dxa"/>
          </w:tcPr>
          <w:p w:rsidR="00AF61B2" w:rsidRDefault="00AF61B2" w:rsidP="009D10D4">
            <w:r>
              <w:t>Heroon at Lefkandi</w:t>
            </w:r>
          </w:p>
        </w:tc>
        <w:tc>
          <w:tcPr>
            <w:tcW w:w="4675" w:type="dxa"/>
          </w:tcPr>
          <w:p w:rsidR="00AF61B2" w:rsidRDefault="00AF61B2" w:rsidP="009D10D4">
            <w:r>
              <w:t>EDA</w:t>
            </w:r>
          </w:p>
        </w:tc>
      </w:tr>
      <w:tr w:rsidR="00AF61B2" w:rsidTr="00AF61B2">
        <w:tc>
          <w:tcPr>
            <w:tcW w:w="4675" w:type="dxa"/>
          </w:tcPr>
          <w:p w:rsidR="00AF61B2" w:rsidRDefault="00AF61B2" w:rsidP="009D10D4">
            <w:r>
              <w:t>No Pictorial Art</w:t>
            </w:r>
          </w:p>
        </w:tc>
        <w:tc>
          <w:tcPr>
            <w:tcW w:w="4675" w:type="dxa"/>
          </w:tcPr>
          <w:p w:rsidR="00AF61B2" w:rsidRDefault="00AF61B2" w:rsidP="009D10D4">
            <w:r>
              <w:t>EDA</w:t>
            </w:r>
          </w:p>
        </w:tc>
      </w:tr>
      <w:tr w:rsidR="00AF61B2" w:rsidTr="00AF61B2">
        <w:tc>
          <w:tcPr>
            <w:tcW w:w="4675" w:type="dxa"/>
          </w:tcPr>
          <w:p w:rsidR="00AF61B2" w:rsidRDefault="00AF61B2" w:rsidP="009D10D4">
            <w:r>
              <w:t>Return of writing</w:t>
            </w:r>
          </w:p>
        </w:tc>
        <w:tc>
          <w:tcPr>
            <w:tcW w:w="4675" w:type="dxa"/>
          </w:tcPr>
          <w:p w:rsidR="00AF61B2" w:rsidRDefault="00AF61B2" w:rsidP="009D10D4">
            <w:r>
              <w:t>LDA</w:t>
            </w:r>
          </w:p>
        </w:tc>
      </w:tr>
      <w:tr w:rsidR="00AF61B2" w:rsidTr="00AF61B2">
        <w:tc>
          <w:tcPr>
            <w:tcW w:w="4675" w:type="dxa"/>
          </w:tcPr>
          <w:p w:rsidR="00AF61B2" w:rsidRDefault="00AF61B2" w:rsidP="009D10D4">
            <w:r>
              <w:t>Also called the Geometric Age</w:t>
            </w:r>
          </w:p>
        </w:tc>
        <w:tc>
          <w:tcPr>
            <w:tcW w:w="4675" w:type="dxa"/>
          </w:tcPr>
          <w:p w:rsidR="00AF61B2" w:rsidRDefault="00AF61B2" w:rsidP="009D10D4">
            <w:r>
              <w:t>LDA</w:t>
            </w:r>
          </w:p>
        </w:tc>
      </w:tr>
    </w:tbl>
    <w:p w:rsidR="00AF61B2" w:rsidRDefault="00AF61B2" w:rsidP="009D10D4"/>
    <w:p w:rsidR="00AF61B2" w:rsidRDefault="00AF61B2" w:rsidP="009D10D4">
      <w:r>
        <w:t xml:space="preserve">Late Dark Age is a time of economic recovery, and the return of writing to Hellas. The writing is necessary for the expanded trade and commerce of the Hellenes, as well as for recording the oral epics. </w:t>
      </w:r>
    </w:p>
    <w:p w:rsidR="00AF61B2" w:rsidRPr="00AF61B2" w:rsidRDefault="00AF61B2" w:rsidP="009D10D4">
      <w:pPr>
        <w:rPr>
          <w:b/>
          <w:u w:val="single"/>
        </w:rPr>
      </w:pPr>
      <w:r w:rsidRPr="00AF61B2">
        <w:rPr>
          <w:b/>
          <w:u w:val="single"/>
        </w:rPr>
        <w:t xml:space="preserve">Hesiod </w:t>
      </w:r>
    </w:p>
    <w:p w:rsidR="00917769" w:rsidRDefault="00AF61B2" w:rsidP="009D10D4">
      <w:r>
        <w:t xml:space="preserve">An Early Archaic Age author, </w:t>
      </w:r>
      <w:r w:rsidR="00B06B26">
        <w:t xml:space="preserve">who wrote “Theogony” a short epic about the origin of the gods, inspired by muses (9 daughters of the goddess of memory), in other words, outside influences. </w:t>
      </w:r>
    </w:p>
    <w:p w:rsidR="00B06B26" w:rsidRDefault="005C4EBA" w:rsidP="009D10D4">
      <w:r>
        <w:t xml:space="preserve">Wrote “Works and Days” a farmer’s almanac which was advice for his brother. In here we learn about the 5 ages of man, and Pandora’s Pithos. </w:t>
      </w:r>
    </w:p>
    <w:p w:rsidR="005C4EBA" w:rsidRDefault="005C4EBA" w:rsidP="009D10D4">
      <w:r>
        <w:t xml:space="preserve">Pandora was the first woman, made to punish Prometheus by Zeus. Her name means “All Gift” due to all the gifts given to her by numerous gods. She would go on to release all evils known to man. Only hope is left in the Pithos from which she releases the evils. </w:t>
      </w:r>
    </w:p>
    <w:p w:rsidR="005C4EBA" w:rsidRDefault="005C4EBA" w:rsidP="009D10D4">
      <w:r w:rsidRPr="005C4EBA">
        <w:t>Archilochus</w:t>
      </w:r>
      <w:r>
        <w:t xml:space="preserve"> of Paros: lyric song writer, soldier (Did not return for shield when it was lost in battle) and colonist. </w:t>
      </w:r>
    </w:p>
    <w:p w:rsidR="005C4EBA" w:rsidRPr="005C4EBA" w:rsidRDefault="005C4EBA" w:rsidP="009D10D4">
      <w:pPr>
        <w:rPr>
          <w:b/>
          <w:u w:val="single"/>
        </w:rPr>
      </w:pPr>
      <w:r w:rsidRPr="005C4EBA">
        <w:rPr>
          <w:b/>
          <w:u w:val="single"/>
        </w:rPr>
        <w:t>Archaic Age (750-479 BCE)</w:t>
      </w:r>
    </w:p>
    <w:p w:rsidR="005C4EBA" w:rsidRDefault="005C4EBA" w:rsidP="009D10D4">
      <w:r>
        <w:t xml:space="preserve">Age of colonization. </w:t>
      </w:r>
    </w:p>
    <w:p w:rsidR="005C4EBA" w:rsidRDefault="005C4EBA" w:rsidP="009D10D4">
      <w:r>
        <w:t>Second period of Greek expansion. (First was the crossing of the Aegean in EDA)</w:t>
      </w:r>
    </w:p>
    <w:p w:rsidR="005C4EBA" w:rsidRDefault="005C4EBA" w:rsidP="009D10D4">
      <w:r>
        <w:t xml:space="preserve">Greeks spread through south coast of Europe, </w:t>
      </w:r>
      <w:proofErr w:type="gramStart"/>
      <w:r>
        <w:t>north</w:t>
      </w:r>
      <w:proofErr w:type="gramEnd"/>
      <w:r>
        <w:t xml:space="preserve"> Africa and up to the coasts of the black sea. </w:t>
      </w:r>
      <w:r>
        <w:br/>
      </w:r>
    </w:p>
    <w:tbl>
      <w:tblPr>
        <w:tblStyle w:val="TableGrid"/>
        <w:tblW w:w="0" w:type="auto"/>
        <w:tblLook w:val="04A0" w:firstRow="1" w:lastRow="0" w:firstColumn="1" w:lastColumn="0" w:noHBand="0" w:noVBand="1"/>
      </w:tblPr>
      <w:tblGrid>
        <w:gridCol w:w="4675"/>
        <w:gridCol w:w="4675"/>
      </w:tblGrid>
      <w:tr w:rsidR="005C4EBA" w:rsidTr="005C4EBA">
        <w:tc>
          <w:tcPr>
            <w:tcW w:w="4675" w:type="dxa"/>
          </w:tcPr>
          <w:p w:rsidR="005C4EBA" w:rsidRDefault="005C4EBA" w:rsidP="009D10D4">
            <w:r>
              <w:t>Migrations</w:t>
            </w:r>
          </w:p>
        </w:tc>
        <w:tc>
          <w:tcPr>
            <w:tcW w:w="4675" w:type="dxa"/>
          </w:tcPr>
          <w:p w:rsidR="005C4EBA" w:rsidRDefault="005C4EBA" w:rsidP="009D10D4">
            <w:r>
              <w:t>Colonization</w:t>
            </w:r>
          </w:p>
        </w:tc>
      </w:tr>
      <w:tr w:rsidR="005C4EBA" w:rsidTr="005C4EBA">
        <w:tc>
          <w:tcPr>
            <w:tcW w:w="4675" w:type="dxa"/>
          </w:tcPr>
          <w:p w:rsidR="005C4EBA" w:rsidRDefault="005C4EBA" w:rsidP="009D10D4">
            <w:r>
              <w:t>EDA</w:t>
            </w:r>
          </w:p>
        </w:tc>
        <w:tc>
          <w:tcPr>
            <w:tcW w:w="4675" w:type="dxa"/>
          </w:tcPr>
          <w:p w:rsidR="005C4EBA" w:rsidRDefault="005C4EBA" w:rsidP="009D10D4">
            <w:r>
              <w:t>LDA / Archaic</w:t>
            </w:r>
          </w:p>
        </w:tc>
      </w:tr>
      <w:tr w:rsidR="005C4EBA" w:rsidTr="005C4EBA">
        <w:tc>
          <w:tcPr>
            <w:tcW w:w="4675" w:type="dxa"/>
          </w:tcPr>
          <w:p w:rsidR="005C4EBA" w:rsidRDefault="005C4EBA" w:rsidP="009D10D4">
            <w:r>
              <w:t>One Direction</w:t>
            </w:r>
          </w:p>
        </w:tc>
        <w:tc>
          <w:tcPr>
            <w:tcW w:w="4675" w:type="dxa"/>
          </w:tcPr>
          <w:p w:rsidR="005C4EBA" w:rsidRDefault="005C4EBA" w:rsidP="009D10D4">
            <w:r>
              <w:t>All Directions</w:t>
            </w:r>
          </w:p>
        </w:tc>
      </w:tr>
      <w:tr w:rsidR="005C4EBA" w:rsidTr="005C4EBA">
        <w:tc>
          <w:tcPr>
            <w:tcW w:w="4675" w:type="dxa"/>
          </w:tcPr>
          <w:p w:rsidR="005C4EBA" w:rsidRDefault="005C4EBA" w:rsidP="009D10D4">
            <w:r>
              <w:t>Forced</w:t>
            </w:r>
          </w:p>
        </w:tc>
        <w:tc>
          <w:tcPr>
            <w:tcW w:w="4675" w:type="dxa"/>
          </w:tcPr>
          <w:p w:rsidR="005C4EBA" w:rsidRDefault="005C4EBA" w:rsidP="009D10D4">
            <w:r>
              <w:t>Organized</w:t>
            </w:r>
          </w:p>
        </w:tc>
      </w:tr>
    </w:tbl>
    <w:p w:rsidR="005C4EBA" w:rsidRDefault="005C4EBA" w:rsidP="009D10D4"/>
    <w:p w:rsidR="005C4EBA" w:rsidRPr="005C4EBA" w:rsidRDefault="005C4EBA" w:rsidP="009D10D4">
      <w:pPr>
        <w:rPr>
          <w:b/>
        </w:rPr>
      </w:pPr>
      <w:r w:rsidRPr="005C4EBA">
        <w:rPr>
          <w:b/>
        </w:rPr>
        <w:t>Phoenician Influence</w:t>
      </w:r>
    </w:p>
    <w:p w:rsidR="005C4EBA" w:rsidRDefault="005C4EBA" w:rsidP="009D10D4">
      <w:r>
        <w:t xml:space="preserve">Greek </w:t>
      </w:r>
      <w:proofErr w:type="spellStart"/>
      <w:r>
        <w:t>colonizations</w:t>
      </w:r>
      <w:proofErr w:type="spellEnd"/>
      <w:r>
        <w:t xml:space="preserve"> influenced by actions of the Phoenicians. </w:t>
      </w:r>
    </w:p>
    <w:p w:rsidR="005C4EBA" w:rsidRPr="005C4EBA" w:rsidRDefault="005C4EBA" w:rsidP="009D10D4">
      <w:pPr>
        <w:rPr>
          <w:b/>
        </w:rPr>
      </w:pPr>
      <w:r w:rsidRPr="005C4EBA">
        <w:rPr>
          <w:b/>
        </w:rPr>
        <w:t xml:space="preserve">Why Colonize? </w:t>
      </w:r>
    </w:p>
    <w:p w:rsidR="005C4EBA" w:rsidRDefault="005C4EBA" w:rsidP="009D10D4">
      <w:r>
        <w:t xml:space="preserve">In order to establish trade, reduce effect of over population (LAA), sense of adventure. Also political unrest, droughts and famine. </w:t>
      </w:r>
    </w:p>
    <w:p w:rsidR="005C4EBA" w:rsidRPr="005C4EBA" w:rsidRDefault="005C4EBA" w:rsidP="009D10D4">
      <w:pPr>
        <w:rPr>
          <w:b/>
        </w:rPr>
      </w:pPr>
      <w:r w:rsidRPr="005C4EBA">
        <w:rPr>
          <w:b/>
        </w:rPr>
        <w:lastRenderedPageBreak/>
        <w:t>The Perfect Site for a Colony</w:t>
      </w:r>
    </w:p>
    <w:p w:rsidR="005C4EBA" w:rsidRDefault="005C4EBA" w:rsidP="009D10D4">
      <w:r>
        <w:t xml:space="preserve">Land must be uninhabited, arable land (good for agriculture), easy to defend </w:t>
      </w:r>
      <w:proofErr w:type="gramStart"/>
      <w:r>
        <w:t>( island</w:t>
      </w:r>
      <w:proofErr w:type="gramEnd"/>
      <w:r>
        <w:t xml:space="preserve"> or hilltop), have a good water supply, good harbour and lie on a trade route. </w:t>
      </w:r>
    </w:p>
    <w:p w:rsidR="005C4EBA" w:rsidRPr="005C4EBA" w:rsidRDefault="005C4EBA" w:rsidP="009D10D4">
      <w:pPr>
        <w:rPr>
          <w:b/>
        </w:rPr>
      </w:pPr>
      <w:r w:rsidRPr="005C4EBA">
        <w:rPr>
          <w:b/>
        </w:rPr>
        <w:t>How to Found a Colony</w:t>
      </w:r>
    </w:p>
    <w:p w:rsidR="005C4EBA" w:rsidRDefault="005C4EBA" w:rsidP="009D10D4">
      <w:r>
        <w:t xml:space="preserve">The metropolis (mother City) will pick a good spot, consult the oracle of Apollo (God of Colonization) at Delphi, appoint leader of expedition and colonists (Draw names and volunteers), and will provide assistance. </w:t>
      </w:r>
    </w:p>
    <w:p w:rsidR="005C4EBA" w:rsidRDefault="005C4EBA" w:rsidP="009D10D4">
      <w:r>
        <w:t xml:space="preserve">The colonists will bring the eternal flame of the metropolis to the new land. </w:t>
      </w:r>
    </w:p>
    <w:p w:rsidR="005C4EBA" w:rsidRPr="005C4EBA" w:rsidRDefault="005C4EBA" w:rsidP="009D10D4">
      <w:pPr>
        <w:rPr>
          <w:b/>
        </w:rPr>
      </w:pPr>
      <w:r w:rsidRPr="005C4EBA">
        <w:rPr>
          <w:b/>
        </w:rPr>
        <w:t>The Leader of the Colonist</w:t>
      </w:r>
    </w:p>
    <w:p w:rsidR="005C4EBA" w:rsidRDefault="005C4EBA" w:rsidP="009D10D4">
      <w:r>
        <w:t xml:space="preserve">He will lay out the city walls, allot the land, lead fight against any opposition, and will be worshipped as a hero after death. </w:t>
      </w:r>
    </w:p>
    <w:p w:rsidR="005C4EBA" w:rsidRDefault="005C4EBA" w:rsidP="009D10D4">
      <w:r>
        <w:t xml:space="preserve">His tomb is established in market place of the new colony, covered by a tumulus, and a festival will be held every year for him in which he is honored by libations and sacrifice. </w:t>
      </w:r>
    </w:p>
    <w:p w:rsidR="005C4EBA" w:rsidRPr="005C4EBA" w:rsidRDefault="005C4EBA" w:rsidP="009D10D4">
      <w:pPr>
        <w:rPr>
          <w:b/>
        </w:rPr>
      </w:pPr>
      <w:r w:rsidRPr="005C4EBA">
        <w:rPr>
          <w:b/>
        </w:rPr>
        <w:t>A Colony (Apoikia – A home away from Hellas)</w:t>
      </w:r>
    </w:p>
    <w:p w:rsidR="005C4EBA" w:rsidRDefault="005C4EBA" w:rsidP="009D10D4">
      <w:r>
        <w:t xml:space="preserve">Will replicate the metropolis’ culture, politic, religion, dialect and alphabet BUT will be self-governing, self-sufficient and independent. </w:t>
      </w:r>
    </w:p>
    <w:p w:rsidR="005C4EBA" w:rsidRPr="005C4EBA" w:rsidRDefault="005C4EBA" w:rsidP="009D10D4">
      <w:pPr>
        <w:rPr>
          <w:b/>
        </w:rPr>
      </w:pPr>
      <w:r w:rsidRPr="005C4EBA">
        <w:rPr>
          <w:b/>
        </w:rPr>
        <w:t>Pithekoussai: First Colony</w:t>
      </w:r>
    </w:p>
    <w:p w:rsidR="005C4EBA" w:rsidRDefault="008448E0" w:rsidP="009D10D4">
      <w:r>
        <w:t xml:space="preserve">Metropolis of Euboia and Naxos are the first colonizers. </w:t>
      </w:r>
    </w:p>
    <w:p w:rsidR="008448E0" w:rsidRDefault="008448E0" w:rsidP="009D10D4">
      <w:r>
        <w:t>Pithekoussai is called the monkey island, possessed gold and iron.</w:t>
      </w:r>
    </w:p>
    <w:p w:rsidR="008448E0" w:rsidRDefault="008448E0" w:rsidP="009D10D4">
      <w:r>
        <w:t xml:space="preserve">The island is depleted quickly and establishes trade with the Etruscans. </w:t>
      </w:r>
    </w:p>
    <w:p w:rsidR="008448E0" w:rsidRPr="008448E0" w:rsidRDefault="008448E0" w:rsidP="009D10D4">
      <w:pPr>
        <w:rPr>
          <w:b/>
        </w:rPr>
      </w:pPr>
      <w:r w:rsidRPr="008448E0">
        <w:rPr>
          <w:b/>
        </w:rPr>
        <w:t>Nestor’s Cup</w:t>
      </w:r>
    </w:p>
    <w:p w:rsidR="008448E0" w:rsidRDefault="008448E0" w:rsidP="009D10D4">
      <w:r>
        <w:t xml:space="preserve">Found with retrograde alphabet on it, identifying the Euboians. </w:t>
      </w:r>
    </w:p>
    <w:p w:rsidR="008448E0" w:rsidRDefault="008448E0" w:rsidP="009D10D4">
      <w:r>
        <w:t xml:space="preserve">Pithekoussai is the reason for the adaptation of the alphabet into ABC. </w:t>
      </w:r>
    </w:p>
    <w:p w:rsidR="008448E0" w:rsidRDefault="008448E0" w:rsidP="009D10D4">
      <w:r>
        <w:t xml:space="preserve">Alphabet was adapted from the Phoenicians by the Euboians, then the Etruscans then the romans who wrote Latin. </w:t>
      </w:r>
    </w:p>
    <w:p w:rsidR="008448E0" w:rsidRPr="008448E0" w:rsidRDefault="008448E0" w:rsidP="009D10D4">
      <w:pPr>
        <w:rPr>
          <w:b/>
        </w:rPr>
      </w:pPr>
      <w:r w:rsidRPr="008448E0">
        <w:rPr>
          <w:b/>
        </w:rPr>
        <w:t>Emporia</w:t>
      </w:r>
    </w:p>
    <w:p w:rsidR="008448E0" w:rsidRDefault="008448E0" w:rsidP="009D10D4">
      <w:r>
        <w:t>Greek exclusive trading posts in Naucratis (Egypt) and Almina (Phoenicia).</w:t>
      </w:r>
    </w:p>
    <w:p w:rsidR="008448E0" w:rsidRDefault="008448E0" w:rsidP="009D10D4">
      <w:r>
        <w:t xml:space="preserve">Theses expansions resulted in increased trade and prosperity. </w:t>
      </w:r>
    </w:p>
    <w:p w:rsidR="008448E0" w:rsidRDefault="008448E0" w:rsidP="009D10D4">
      <w:r>
        <w:t>Hellenization: Spread of Greek Culture</w:t>
      </w:r>
    </w:p>
    <w:p w:rsidR="008448E0" w:rsidRPr="008448E0" w:rsidRDefault="008448E0" w:rsidP="009D10D4">
      <w:pPr>
        <w:rPr>
          <w:b/>
        </w:rPr>
      </w:pPr>
      <w:r w:rsidRPr="008448E0">
        <w:rPr>
          <w:b/>
        </w:rPr>
        <w:t>Outside Influences on Greek Cultures</w:t>
      </w:r>
    </w:p>
    <w:p w:rsidR="0010647A" w:rsidRDefault="0010647A" w:rsidP="009D10D4">
      <w:r>
        <w:t xml:space="preserve">Orientalizing Style: Griffin, Chimera, Sphinx, Panthers, big cats and Harpies are all influences of Phoenicians on Greek Art. </w:t>
      </w:r>
    </w:p>
    <w:p w:rsidR="0010647A" w:rsidRDefault="0010647A" w:rsidP="009D10D4">
      <w:r>
        <w:lastRenderedPageBreak/>
        <w:t>Reclining to eat at a symposium, which is an all-male dinner party with games, music (sing songs) and drink.</w:t>
      </w:r>
    </w:p>
    <w:p w:rsidR="0010647A" w:rsidRDefault="0010647A" w:rsidP="009D10D4">
      <w:r>
        <w:t>Game of Kottabos (flicking wine), use of kylix (playing cup).</w:t>
      </w:r>
    </w:p>
    <w:p w:rsidR="0010647A" w:rsidRPr="0010647A" w:rsidRDefault="0010647A" w:rsidP="009D10D4">
      <w:pPr>
        <w:rPr>
          <w:b/>
        </w:rPr>
      </w:pPr>
      <w:r w:rsidRPr="0010647A">
        <w:rPr>
          <w:b/>
        </w:rPr>
        <w:t>Egypt: Abu Simbel</w:t>
      </w:r>
    </w:p>
    <w:p w:rsidR="0010647A" w:rsidRDefault="0010647A" w:rsidP="009D10D4">
      <w:r>
        <w:t xml:space="preserve">Greek mercenary </w:t>
      </w:r>
      <w:r w:rsidR="00F850B9">
        <w:t>graffiti. (600 BCE)</w:t>
      </w:r>
    </w:p>
    <w:p w:rsidR="00F850B9" w:rsidRDefault="00F850B9" w:rsidP="009D10D4">
      <w:r>
        <w:t xml:space="preserve">Greeks recreate Egyptian life-size or larger statues. </w:t>
      </w:r>
    </w:p>
    <w:p w:rsidR="00F850B9" w:rsidRDefault="00F850B9" w:rsidP="009D10D4">
      <w:r>
        <w:t xml:space="preserve">Kouros/Kouroi: Made of limestone or marble. Sculpted all around, symmetrical, parallel planes, impossible stance, painted. </w:t>
      </w:r>
    </w:p>
    <w:p w:rsidR="00F850B9" w:rsidRDefault="00F850B9" w:rsidP="009D10D4">
      <w:r>
        <w:t xml:space="preserve">The Archaic Smile: Indication of social class; the smiling ones. </w:t>
      </w:r>
    </w:p>
    <w:p w:rsidR="00F850B9" w:rsidRDefault="00F850B9" w:rsidP="009D10D4">
      <w:r>
        <w:t xml:space="preserve">Used as grave markers, dedications or representations of gods, most often Apollo. </w:t>
      </w:r>
    </w:p>
    <w:p w:rsidR="003930CD" w:rsidRDefault="00F850B9" w:rsidP="009D10D4">
      <w:r>
        <w:t>Athens Kore/Korai 647: female statues are always depicted wearing clothes. One hand is extended, holding a gift, symmetri</w:t>
      </w:r>
      <w:r w:rsidR="003930CD">
        <w:t xml:space="preserve">cal and wearing a tight dress. </w:t>
      </w:r>
    </w:p>
    <w:p w:rsidR="003930CD" w:rsidRDefault="003930CD" w:rsidP="009D10D4">
      <w:r>
        <w:t xml:space="preserve">Grave marker of Phrasikleia: The grave marker of a virgin girl who died before she could marry. She is pulling on her dress to show the outline of her butt. </w:t>
      </w:r>
    </w:p>
    <w:p w:rsidR="003930CD" w:rsidRDefault="003930CD" w:rsidP="009D10D4">
      <w:r>
        <w:t xml:space="preserve">Delos is a Greek site lined with lion statues similar to a line of sphinx statues in Egypt. </w:t>
      </w:r>
    </w:p>
    <w:p w:rsidR="003930CD" w:rsidRDefault="003930CD" w:rsidP="009D10D4">
      <w:pPr>
        <w:rPr>
          <w:b/>
        </w:rPr>
      </w:pPr>
      <w:r w:rsidRPr="003930CD">
        <w:rPr>
          <w:b/>
        </w:rPr>
        <w:t>Inspirational</w:t>
      </w:r>
      <w:r>
        <w:rPr>
          <w:b/>
        </w:rPr>
        <w:t xml:space="preserve"> Egyptian Architecture</w:t>
      </w:r>
    </w:p>
    <w:p w:rsidR="00F850B9" w:rsidRDefault="003930CD" w:rsidP="009D10D4">
      <w:r>
        <w:t xml:space="preserve">Egyptian architecture in Luxor is monumental, permanent and made in stone. </w:t>
      </w:r>
    </w:p>
    <w:p w:rsidR="003930CD" w:rsidRDefault="004574E1" w:rsidP="009D10D4">
      <w:r>
        <w:t>Haroon’s</w:t>
      </w:r>
      <w:r w:rsidR="003930CD">
        <w:t xml:space="preserve"> similar to the temples except for the apse. </w:t>
      </w:r>
    </w:p>
    <w:p w:rsidR="003930CD" w:rsidRPr="003930CD" w:rsidRDefault="003930CD" w:rsidP="009D10D4">
      <w:pPr>
        <w:rPr>
          <w:b/>
        </w:rPr>
      </w:pPr>
      <w:r w:rsidRPr="003930CD">
        <w:rPr>
          <w:b/>
        </w:rPr>
        <w:t>Columns</w:t>
      </w:r>
    </w:p>
    <w:p w:rsidR="003930CD" w:rsidRPr="003930CD" w:rsidRDefault="003930CD" w:rsidP="009D10D4">
      <w:pPr>
        <w:rPr>
          <w:b/>
        </w:rPr>
      </w:pPr>
      <w:r>
        <w:t xml:space="preserve">At the monolithic temple of Apollo in Corinth, we can observe single </w:t>
      </w:r>
      <w:r w:rsidR="004574E1">
        <w:t xml:space="preserve">stone columns of the Doric order. </w:t>
      </w:r>
    </w:p>
    <w:p w:rsidR="00F850B9" w:rsidRPr="003930CD" w:rsidRDefault="003930CD" w:rsidP="009D10D4">
      <w:pPr>
        <w:rPr>
          <w:b/>
        </w:rPr>
      </w:pPr>
      <w:r w:rsidRPr="003930CD">
        <w:rPr>
          <w:b/>
        </w:rPr>
        <w:t xml:space="preserve">Doric </w:t>
      </w:r>
      <w:r w:rsidR="004574E1" w:rsidRPr="003930CD">
        <w:rPr>
          <w:b/>
        </w:rPr>
        <w:t>order</w:t>
      </w:r>
    </w:p>
    <w:p w:rsidR="0010647A" w:rsidRDefault="004574E1" w:rsidP="009D10D4">
      <w:r>
        <w:t xml:space="preserve">Columns have no base, simple capital, a frieze containing alternating triglyphs and metopes which are panels that could be painted or left plain. </w:t>
      </w:r>
    </w:p>
    <w:p w:rsidR="004574E1" w:rsidRPr="004574E1" w:rsidRDefault="004574E1" w:rsidP="009D10D4">
      <w:pPr>
        <w:rPr>
          <w:b/>
        </w:rPr>
      </w:pPr>
      <w:r w:rsidRPr="004574E1">
        <w:rPr>
          <w:b/>
        </w:rPr>
        <w:t>Lydians</w:t>
      </w:r>
    </w:p>
    <w:p w:rsidR="004574E1" w:rsidRDefault="004574E1" w:rsidP="009D10D4">
      <w:r>
        <w:t xml:space="preserve">The people to use coin currency. They were a rich kingdom possessing silver, gold and electrum. </w:t>
      </w:r>
    </w:p>
    <w:p w:rsidR="004574E1" w:rsidRDefault="004574E1" w:rsidP="009D10D4">
      <w:r>
        <w:t xml:space="preserve">Saying “As rich as Croesus” derives from the rich king of Lydia. </w:t>
      </w:r>
    </w:p>
    <w:p w:rsidR="004574E1" w:rsidRDefault="004574E1" w:rsidP="009D10D4">
      <w:r>
        <w:t>This king consults the oracle of Apollo at Delphi on war advice, and is later saved by Apollo’s rain as he was about to be burned alive by the Persians after losing in battle.</w:t>
      </w:r>
    </w:p>
    <w:p w:rsidR="004574E1" w:rsidRDefault="004574E1" w:rsidP="009D10D4">
      <w:r>
        <w:t xml:space="preserve">Coins are created by hammering a blank coin against a reverse die and an obverse die. </w:t>
      </w:r>
    </w:p>
    <w:p w:rsidR="004574E1" w:rsidRPr="004574E1" w:rsidRDefault="004574E1" w:rsidP="009D10D4">
      <w:pPr>
        <w:rPr>
          <w:b/>
        </w:rPr>
      </w:pPr>
      <w:r w:rsidRPr="004574E1">
        <w:rPr>
          <w:b/>
        </w:rPr>
        <w:t>Originality and the Greeks</w:t>
      </w:r>
    </w:p>
    <w:p w:rsidR="004574E1" w:rsidRDefault="004574E1" w:rsidP="009D10D4">
      <w:r>
        <w:t>Greeks did not imitate, steal any foreign ideas, simply re-invented, modified and adapted them.</w:t>
      </w:r>
    </w:p>
    <w:p w:rsidR="004574E1" w:rsidRDefault="004574E1" w:rsidP="009D10D4">
      <w:r>
        <w:lastRenderedPageBreak/>
        <w:t>These influences include</w:t>
      </w:r>
    </w:p>
    <w:tbl>
      <w:tblPr>
        <w:tblStyle w:val="TableGrid"/>
        <w:tblW w:w="0" w:type="auto"/>
        <w:tblLook w:val="04A0" w:firstRow="1" w:lastRow="0" w:firstColumn="1" w:lastColumn="0" w:noHBand="0" w:noVBand="1"/>
      </w:tblPr>
      <w:tblGrid>
        <w:gridCol w:w="4675"/>
        <w:gridCol w:w="4675"/>
      </w:tblGrid>
      <w:tr w:rsidR="004574E1" w:rsidTr="004574E1">
        <w:tc>
          <w:tcPr>
            <w:tcW w:w="4675" w:type="dxa"/>
          </w:tcPr>
          <w:p w:rsidR="004574E1" w:rsidRDefault="004574E1" w:rsidP="009D10D4">
            <w:r>
              <w:t>Alphabet</w:t>
            </w:r>
          </w:p>
        </w:tc>
        <w:tc>
          <w:tcPr>
            <w:tcW w:w="4675" w:type="dxa"/>
          </w:tcPr>
          <w:p w:rsidR="004574E1" w:rsidRDefault="004574E1" w:rsidP="009D10D4">
            <w:r>
              <w:t>Phoenicia</w:t>
            </w:r>
          </w:p>
        </w:tc>
      </w:tr>
      <w:tr w:rsidR="004574E1" w:rsidTr="004574E1">
        <w:tc>
          <w:tcPr>
            <w:tcW w:w="4675" w:type="dxa"/>
          </w:tcPr>
          <w:p w:rsidR="004574E1" w:rsidRDefault="004574E1" w:rsidP="009D10D4">
            <w:r>
              <w:t>Colonization</w:t>
            </w:r>
          </w:p>
        </w:tc>
        <w:tc>
          <w:tcPr>
            <w:tcW w:w="4675" w:type="dxa"/>
          </w:tcPr>
          <w:p w:rsidR="004574E1" w:rsidRDefault="004574E1" w:rsidP="009D10D4">
            <w:r>
              <w:t>Phoenicia</w:t>
            </w:r>
          </w:p>
        </w:tc>
      </w:tr>
      <w:tr w:rsidR="004574E1" w:rsidTr="004574E1">
        <w:tc>
          <w:tcPr>
            <w:tcW w:w="4675" w:type="dxa"/>
          </w:tcPr>
          <w:p w:rsidR="004574E1" w:rsidRDefault="004574E1" w:rsidP="009D10D4">
            <w:r>
              <w:t>Composite Animals</w:t>
            </w:r>
          </w:p>
        </w:tc>
        <w:tc>
          <w:tcPr>
            <w:tcW w:w="4675" w:type="dxa"/>
          </w:tcPr>
          <w:p w:rsidR="004574E1" w:rsidRDefault="004574E1" w:rsidP="009D10D4">
            <w:r>
              <w:t>Phoenicia</w:t>
            </w:r>
          </w:p>
        </w:tc>
      </w:tr>
      <w:tr w:rsidR="004574E1" w:rsidTr="004574E1">
        <w:tc>
          <w:tcPr>
            <w:tcW w:w="4675" w:type="dxa"/>
          </w:tcPr>
          <w:p w:rsidR="004574E1" w:rsidRDefault="004574E1" w:rsidP="009D10D4">
            <w:r>
              <w:t>Monumental Architecture</w:t>
            </w:r>
          </w:p>
        </w:tc>
        <w:tc>
          <w:tcPr>
            <w:tcW w:w="4675" w:type="dxa"/>
          </w:tcPr>
          <w:p w:rsidR="004574E1" w:rsidRDefault="004574E1" w:rsidP="009D10D4">
            <w:r>
              <w:t>Egypt</w:t>
            </w:r>
          </w:p>
        </w:tc>
      </w:tr>
      <w:tr w:rsidR="004574E1" w:rsidTr="004574E1">
        <w:tc>
          <w:tcPr>
            <w:tcW w:w="4675" w:type="dxa"/>
          </w:tcPr>
          <w:p w:rsidR="004574E1" w:rsidRDefault="004574E1" w:rsidP="009D10D4">
            <w:r>
              <w:t>Monumental Sculptures</w:t>
            </w:r>
          </w:p>
        </w:tc>
        <w:tc>
          <w:tcPr>
            <w:tcW w:w="4675" w:type="dxa"/>
          </w:tcPr>
          <w:p w:rsidR="004574E1" w:rsidRDefault="004574E1" w:rsidP="009D10D4">
            <w:r>
              <w:t>Egypt</w:t>
            </w:r>
          </w:p>
        </w:tc>
      </w:tr>
      <w:tr w:rsidR="004574E1" w:rsidTr="004574E1">
        <w:tc>
          <w:tcPr>
            <w:tcW w:w="4675" w:type="dxa"/>
          </w:tcPr>
          <w:p w:rsidR="004574E1" w:rsidRDefault="004574E1" w:rsidP="009D10D4">
            <w:r>
              <w:t>Coinage</w:t>
            </w:r>
          </w:p>
        </w:tc>
        <w:tc>
          <w:tcPr>
            <w:tcW w:w="4675" w:type="dxa"/>
          </w:tcPr>
          <w:p w:rsidR="004574E1" w:rsidRDefault="004574E1" w:rsidP="009D10D4">
            <w:r>
              <w:t>Lydia</w:t>
            </w:r>
          </w:p>
        </w:tc>
      </w:tr>
    </w:tbl>
    <w:p w:rsidR="0010647A" w:rsidRDefault="0010647A" w:rsidP="009D10D4"/>
    <w:p w:rsidR="004574E1" w:rsidRPr="006442E3" w:rsidRDefault="004574E1" w:rsidP="009D10D4">
      <w:pPr>
        <w:rPr>
          <w:b/>
        </w:rPr>
      </w:pPr>
      <w:r>
        <w:t xml:space="preserve">Expansion of the Greek world leads to adaption of many outside ideas and heightened Greek sense of </w:t>
      </w:r>
      <w:r w:rsidRPr="006442E3">
        <w:t>cultural identity.</w:t>
      </w:r>
      <w:r w:rsidRPr="006442E3">
        <w:rPr>
          <w:b/>
        </w:rPr>
        <w:t xml:space="preserve"> </w:t>
      </w:r>
    </w:p>
    <w:p w:rsidR="006442E3" w:rsidRPr="006442E3" w:rsidRDefault="006442E3" w:rsidP="009D10D4">
      <w:pPr>
        <w:rPr>
          <w:b/>
          <w:u w:val="single"/>
        </w:rPr>
      </w:pPr>
      <w:r w:rsidRPr="006442E3">
        <w:rPr>
          <w:b/>
          <w:u w:val="single"/>
        </w:rPr>
        <w:t xml:space="preserve">Panhellenism </w:t>
      </w:r>
    </w:p>
    <w:p w:rsidR="006442E3" w:rsidRDefault="006442E3" w:rsidP="009D10D4">
      <w:r>
        <w:t>Pan = all (Hellenes)</w:t>
      </w:r>
    </w:p>
    <w:p w:rsidR="006442E3" w:rsidRDefault="006442E3" w:rsidP="009D10D4">
      <w:r>
        <w:t xml:space="preserve"> Develops sense of “Greek-ness”</w:t>
      </w:r>
    </w:p>
    <w:p w:rsidR="008448E0" w:rsidRDefault="001C7D54" w:rsidP="009D10D4">
      <w:r>
        <w:t xml:space="preserve">Reinforced by religious festivals, unified geographically divided Greece. </w:t>
      </w:r>
    </w:p>
    <w:p w:rsidR="001C7D54" w:rsidRPr="001C7D54" w:rsidRDefault="001C7D54" w:rsidP="009D10D4">
      <w:pPr>
        <w:rPr>
          <w:b/>
        </w:rPr>
      </w:pPr>
      <w:r w:rsidRPr="001C7D54">
        <w:rPr>
          <w:b/>
        </w:rPr>
        <w:t>Origin of Athletic Competition</w:t>
      </w:r>
    </w:p>
    <w:p w:rsidR="001C7D54" w:rsidRDefault="001C7D54" w:rsidP="009D10D4">
      <w:r>
        <w:t xml:space="preserve">Funeral rites and games, a Phoenician custom. </w:t>
      </w:r>
    </w:p>
    <w:p w:rsidR="001C7D54" w:rsidRDefault="001C7D54" w:rsidP="009D10D4">
      <w:r>
        <w:t xml:space="preserve">Depicted in the Iliad: Achilles holds games for Patrokles. Sacrificed horses, dogs and Trojans. The games were Panhellenic and had chariot races as well. </w:t>
      </w:r>
    </w:p>
    <w:p w:rsidR="005C4EBA" w:rsidRPr="001C7D54" w:rsidRDefault="001C7D54" w:rsidP="009D10D4">
      <w:pPr>
        <w:rPr>
          <w:b/>
        </w:rPr>
      </w:pPr>
      <w:r w:rsidRPr="001C7D54">
        <w:rPr>
          <w:b/>
        </w:rPr>
        <w:t>First Panhellenic Site</w:t>
      </w:r>
    </w:p>
    <w:p w:rsidR="001C7D54" w:rsidRDefault="001C7D54" w:rsidP="009D10D4">
      <w:r>
        <w:t xml:space="preserve">Olympia (not mount Olympus) at the sanctuary of Zeus. The sanctuary is composed of the temple of Zeus (newer temple), temple of Hera (formally a temple for Zeus but dedicated to Hera after construction of new temple), sanctuary of Pelops (mythical founder of the games) and treasuries from various states containing gifts. </w:t>
      </w:r>
    </w:p>
    <w:p w:rsidR="001C7D54" w:rsidRDefault="001C7D54" w:rsidP="009D10D4">
      <w:r>
        <w:t xml:space="preserve">The temple of Zeus was a Doric-style temple, containing the statue of Zeus (Ancient wonder of the World) made from Chryselephantine (Gold and Ivory) which covered a wood and clay base. </w:t>
      </w:r>
    </w:p>
    <w:p w:rsidR="001C7D54" w:rsidRDefault="001C7D54" w:rsidP="009D10D4">
      <w:r>
        <w:t xml:space="preserve">The sanctuary at Olympia is also referred to as the Altis. </w:t>
      </w:r>
    </w:p>
    <w:p w:rsidR="001C7D54" w:rsidRDefault="00F75A0B" w:rsidP="009D10D4">
      <w:r>
        <w:t xml:space="preserve">The treasuries from states such as the colonies of Sicily, Italy, north Africa, black sea region and mainland Helladic sites. The treasuries are symbols of bragging, and spectators of the games would tour the treasuries. </w:t>
      </w:r>
    </w:p>
    <w:p w:rsidR="00F75A0B" w:rsidRDefault="00F75A0B" w:rsidP="009D10D4">
      <w:r>
        <w:t xml:space="preserve">Pelops (son of Tantalus) is the mythical founder of the Olympic Games. </w:t>
      </w:r>
    </w:p>
    <w:p w:rsidR="00F75A0B" w:rsidRDefault="00F75A0B" w:rsidP="009D10D4">
      <w:r>
        <w:t xml:space="preserve">Created them in 776 BCE after beating a king in a chariot race due to bribing the charioteer of the king to put a wax axel in the king’s chariot, ultimately leading to the king’s death. Pelops held funeral rites for the king, which is the birth of the Olympic Games. </w:t>
      </w:r>
    </w:p>
    <w:p w:rsidR="00F75A0B" w:rsidRDefault="00F75A0B" w:rsidP="009D10D4">
      <w:r>
        <w:t xml:space="preserve">On the outskirts of the Altis is where the athletic facilities can be found. </w:t>
      </w:r>
    </w:p>
    <w:p w:rsidR="00F75A0B" w:rsidRDefault="00F75A0B" w:rsidP="009D10D4">
      <w:r>
        <w:t xml:space="preserve">Stadium, Gymnasium and Hippodrome. </w:t>
      </w:r>
    </w:p>
    <w:p w:rsidR="00F75A0B" w:rsidRDefault="00F75A0B" w:rsidP="009D10D4">
      <w:r>
        <w:lastRenderedPageBreak/>
        <w:t xml:space="preserve">Contestants at the games were Greek, male and naked (gymnos, gymnasium = naked place). </w:t>
      </w:r>
    </w:p>
    <w:p w:rsidR="00F75A0B" w:rsidRDefault="00F75A0B" w:rsidP="009D10D4">
      <w:r>
        <w:t xml:space="preserve">The fact that the contestants were naked is what separated these games from the Phoenician games. </w:t>
      </w:r>
    </w:p>
    <w:p w:rsidR="00F75A0B" w:rsidRDefault="00F75A0B" w:rsidP="009D10D4">
      <w:r>
        <w:t xml:space="preserve">A stadium is 183 meters long (length of a stade), and was mythically outlined by Herakles. </w:t>
      </w:r>
    </w:p>
    <w:p w:rsidR="00F75A0B" w:rsidRDefault="00F75A0B" w:rsidP="009D10D4">
      <w:r>
        <w:t>An</w:t>
      </w:r>
      <w:r w:rsidR="002200DC">
        <w:t xml:space="preserve"> alta</w:t>
      </w:r>
      <w:r>
        <w:t xml:space="preserve">r was present at the stade, for the priestess of Demeter (only female spectator), while all the judges and spectators sat on the hillside beside the track. </w:t>
      </w:r>
    </w:p>
    <w:p w:rsidR="00F75A0B" w:rsidRPr="002200DC" w:rsidRDefault="002200DC" w:rsidP="009D10D4">
      <w:pPr>
        <w:rPr>
          <w:b/>
        </w:rPr>
      </w:pPr>
      <w:r w:rsidRPr="002200DC">
        <w:rPr>
          <w:b/>
        </w:rPr>
        <w:t>Running Events</w:t>
      </w:r>
    </w:p>
    <w:p w:rsidR="0018719F" w:rsidRDefault="002200DC" w:rsidP="009D10D4">
      <w:r>
        <w:t xml:space="preserve"> The winner of the stade (footrace) would get to light the fire on the altar of Zeus, gets his name to designate the Olympi</w:t>
      </w:r>
      <w:r w:rsidR="0018719F">
        <w:t>ad (</w:t>
      </w:r>
      <w:r>
        <w:t>next 4 years</w:t>
      </w:r>
      <w:r w:rsidR="0018719F">
        <w:t>).</w:t>
      </w:r>
    </w:p>
    <w:p w:rsidR="0018719F" w:rsidRDefault="0018719F" w:rsidP="009D10D4">
      <w:r>
        <w:t>Dialon (14</w:t>
      </w:r>
      <w:r w:rsidRPr="0018719F">
        <w:rPr>
          <w:vertAlign w:val="superscript"/>
        </w:rPr>
        <w:t>th</w:t>
      </w:r>
      <w:r>
        <w:t xml:space="preserve"> Olympia) – footrace there and back. </w:t>
      </w:r>
    </w:p>
    <w:p w:rsidR="0018719F" w:rsidRDefault="0018719F" w:rsidP="009D10D4">
      <w:r>
        <w:t>Dolichos (15</w:t>
      </w:r>
      <w:r w:rsidRPr="0018719F">
        <w:rPr>
          <w:vertAlign w:val="superscript"/>
        </w:rPr>
        <w:t>th</w:t>
      </w:r>
      <w:r>
        <w:t xml:space="preserve"> Olympia) - long distance race. </w:t>
      </w:r>
    </w:p>
    <w:p w:rsidR="0018719F" w:rsidRDefault="0018719F" w:rsidP="009D10D4">
      <w:r>
        <w:t>Hoplitodromos (65</w:t>
      </w:r>
      <w:r w:rsidRPr="0018719F">
        <w:rPr>
          <w:vertAlign w:val="superscript"/>
        </w:rPr>
        <w:t>th</w:t>
      </w:r>
      <w:r>
        <w:t xml:space="preserve"> Olympics) – Armoured race. </w:t>
      </w:r>
    </w:p>
    <w:p w:rsidR="0018719F" w:rsidRPr="0018719F" w:rsidRDefault="0018719F" w:rsidP="009D10D4">
      <w:pPr>
        <w:rPr>
          <w:b/>
        </w:rPr>
      </w:pPr>
      <w:r w:rsidRPr="0018719F">
        <w:rPr>
          <w:b/>
        </w:rPr>
        <w:t>Contact Events</w:t>
      </w:r>
    </w:p>
    <w:p w:rsidR="0018719F" w:rsidRDefault="0018719F" w:rsidP="009D10D4">
      <w:r>
        <w:t xml:space="preserve">Wrestling – A judge can whip contestants in order to enforce rules. </w:t>
      </w:r>
    </w:p>
    <w:p w:rsidR="0018719F" w:rsidRDefault="0018719F" w:rsidP="009D10D4">
      <w:r>
        <w:t>Boxing – Leather strips as gloves, strips are very tough, creating “Sharp Gloves”.</w:t>
      </w:r>
    </w:p>
    <w:p w:rsidR="0018719F" w:rsidRDefault="0018719F" w:rsidP="009D10D4">
      <w:r>
        <w:t xml:space="preserve">Pankration- Everything goes fight except for biting and gauging eyes. </w:t>
      </w:r>
    </w:p>
    <w:p w:rsidR="00DC7F40" w:rsidRDefault="00DC7F40" w:rsidP="009D10D4">
      <w:r>
        <w:t>Athletes were covered in olive oil.</w:t>
      </w:r>
    </w:p>
    <w:p w:rsidR="0018719F" w:rsidRPr="0018719F" w:rsidRDefault="0018719F" w:rsidP="009D10D4">
      <w:pPr>
        <w:rPr>
          <w:b/>
        </w:rPr>
      </w:pPr>
      <w:r w:rsidRPr="0018719F">
        <w:rPr>
          <w:b/>
        </w:rPr>
        <w:t>Pentathlon</w:t>
      </w:r>
    </w:p>
    <w:p w:rsidR="002200DC" w:rsidRDefault="0018719F" w:rsidP="009D10D4">
      <w:r>
        <w:t xml:space="preserve">Event composed of stade, wrestling, long jump, discus and javelin throw. </w:t>
      </w:r>
    </w:p>
    <w:p w:rsidR="0018719F" w:rsidRDefault="00DC7F40" w:rsidP="009D10D4">
      <w:r>
        <w:t xml:space="preserve">Jumping was done while holding halters (weights which were swung in order to create momentum). </w:t>
      </w:r>
    </w:p>
    <w:p w:rsidR="00DC7F40" w:rsidRPr="00FD0D4B" w:rsidRDefault="00FD0D4B" w:rsidP="009D10D4">
      <w:pPr>
        <w:rPr>
          <w:b/>
        </w:rPr>
      </w:pPr>
      <w:r w:rsidRPr="00FD0D4B">
        <w:rPr>
          <w:b/>
        </w:rPr>
        <w:t>Throwing Events</w:t>
      </w:r>
    </w:p>
    <w:p w:rsidR="00FD0D4B" w:rsidRDefault="00FD0D4B" w:rsidP="009D10D4">
      <w:r>
        <w:t xml:space="preserve">Javelins were throw with the aid of a throwing strap. </w:t>
      </w:r>
    </w:p>
    <w:p w:rsidR="00FD0D4B" w:rsidRDefault="00FD0D4B" w:rsidP="009D10D4">
      <w:r>
        <w:t xml:space="preserve">Discuses were made of bronze or stone. </w:t>
      </w:r>
    </w:p>
    <w:p w:rsidR="00FD0D4B" w:rsidRDefault="00FD0D4B" w:rsidP="009D10D4">
      <w:r>
        <w:t xml:space="preserve">All events are based on military training. </w:t>
      </w:r>
    </w:p>
    <w:p w:rsidR="00FD0D4B" w:rsidRPr="00FD0D4B" w:rsidRDefault="00FD0D4B" w:rsidP="009D10D4">
      <w:pPr>
        <w:rPr>
          <w:b/>
        </w:rPr>
      </w:pPr>
      <w:r w:rsidRPr="00FD0D4B">
        <w:rPr>
          <w:b/>
        </w:rPr>
        <w:t>Equine Events</w:t>
      </w:r>
    </w:p>
    <w:p w:rsidR="00FD0D4B" w:rsidRDefault="00FD0D4B" w:rsidP="009D10D4">
      <w:r>
        <w:t xml:space="preserve">Venue was the Hippodrome. </w:t>
      </w:r>
    </w:p>
    <w:p w:rsidR="00FD0D4B" w:rsidRDefault="00FD0D4B" w:rsidP="009D10D4">
      <w:r>
        <w:t xml:space="preserve">2 and 4 horse races occurred. Charioteers were the only athletes to wear clothes, and they were often not the owners of the chariots but payed charioteers by the actual owner. </w:t>
      </w:r>
    </w:p>
    <w:p w:rsidR="00FD0D4B" w:rsidRDefault="00FD0D4B" w:rsidP="009D10D4">
      <w:r>
        <w:t xml:space="preserve">Horseback racing also occurred. </w:t>
      </w:r>
    </w:p>
    <w:p w:rsidR="00FD0D4B" w:rsidRDefault="00FD0D4B" w:rsidP="009D10D4">
      <w:r>
        <w:t xml:space="preserve">Honors for the winner: Ribbons and a stephanos (wreath of olive leaves taken from a tree behind the temple of Zeus). </w:t>
      </w:r>
    </w:p>
    <w:p w:rsidR="00FD0D4B" w:rsidRDefault="00FD0D4B" w:rsidP="009D10D4">
      <w:r>
        <w:lastRenderedPageBreak/>
        <w:t xml:space="preserve">Nike is the goddess of victory, appearance resembled an Angel. </w:t>
      </w:r>
    </w:p>
    <w:p w:rsidR="00FD0D4B" w:rsidRPr="00FD0D4B" w:rsidRDefault="00FD0D4B" w:rsidP="009D10D4">
      <w:pPr>
        <w:rPr>
          <w:b/>
        </w:rPr>
      </w:pPr>
      <w:r w:rsidRPr="00FD0D4B">
        <w:rPr>
          <w:b/>
        </w:rPr>
        <w:t>The Ancient Olympic Games</w:t>
      </w:r>
    </w:p>
    <w:p w:rsidR="00FD0D4B" w:rsidRDefault="00FD0D4B" w:rsidP="009D10D4">
      <w:r>
        <w:t xml:space="preserve">Created a unifying effect among the Greeks, generated poetry (Pindar wrote songs about the victors of the games), created new professions such as a trainer, and provided impetus for other games. </w:t>
      </w:r>
    </w:p>
    <w:p w:rsidR="00FD0D4B" w:rsidRPr="00FD0D4B" w:rsidRDefault="00FD0D4B" w:rsidP="009D10D4">
      <w:pPr>
        <w:rPr>
          <w:b/>
        </w:rPr>
      </w:pPr>
      <w:r w:rsidRPr="00FD0D4B">
        <w:rPr>
          <w:b/>
        </w:rPr>
        <w:t>Games at Delphi</w:t>
      </w:r>
    </w:p>
    <w:p w:rsidR="00FD0D4B" w:rsidRDefault="00FD0D4B" w:rsidP="009D10D4">
      <w:r>
        <w:t xml:space="preserve">Occurred at mount Parnassos, called the Pythian Games. </w:t>
      </w:r>
    </w:p>
    <w:p w:rsidR="00FD0D4B" w:rsidRDefault="00FD0D4B" w:rsidP="009D10D4">
      <w:r>
        <w:t xml:space="preserve">Site of the oracle of Apollo, and the prize was a laurel crown (the sacred bush of Apollo). </w:t>
      </w:r>
    </w:p>
    <w:p w:rsidR="00FD0D4B" w:rsidRDefault="00FD0D4B" w:rsidP="009D10D4">
      <w:r>
        <w:t xml:space="preserve">Also the site of the navel (omphalos) of the world. Strands of wool are often depicted criss-crossing the giant stone. </w:t>
      </w:r>
    </w:p>
    <w:p w:rsidR="00FD0D4B" w:rsidRDefault="00FD0D4B" w:rsidP="009D10D4">
      <w:r>
        <w:t xml:space="preserve">The giant stone may be a stele (grave marker) for Pytho, the mythological monster that Apollo killed at Delphi, therefore the games may be funeral games for Pytho. </w:t>
      </w:r>
    </w:p>
    <w:p w:rsidR="00FD0D4B" w:rsidRDefault="00FD0D4B" w:rsidP="009D10D4">
      <w:r>
        <w:t xml:space="preserve">The sanctuary of Apollo and Dionysus (for 3 months of the year) is called the Pythios. The site is very steep. </w:t>
      </w:r>
    </w:p>
    <w:p w:rsidR="00FD0D4B" w:rsidRDefault="00FD0D4B" w:rsidP="009D10D4">
      <w:r>
        <w:t xml:space="preserve">Treasuries contain painted statues instead of columns for support. </w:t>
      </w:r>
    </w:p>
    <w:p w:rsidR="00FD0D4B" w:rsidRDefault="00FD0D4B" w:rsidP="009D10D4">
      <w:r>
        <w:t>Pythia (a priestess of Apollo) stays in Delphi.</w:t>
      </w:r>
    </w:p>
    <w:p w:rsidR="00FD0D4B" w:rsidRDefault="00FD0D4B" w:rsidP="009D10D4">
      <w:r>
        <w:t xml:space="preserve">Tripod Cauldron is a symbol of Apollo. </w:t>
      </w:r>
    </w:p>
    <w:p w:rsidR="00FD0D4B" w:rsidRDefault="00FD0D4B" w:rsidP="009D10D4">
      <w:r>
        <w:t xml:space="preserve">The temple of Apollo is a Doric Temple. </w:t>
      </w:r>
    </w:p>
    <w:p w:rsidR="00FD0D4B" w:rsidRDefault="00FD0D4B" w:rsidP="009D10D4">
      <w:r>
        <w:t xml:space="preserve">A Citharode is a musician who plays the Cithara (harp). </w:t>
      </w:r>
    </w:p>
    <w:p w:rsidR="00FD0D4B" w:rsidRDefault="00FD0D4B" w:rsidP="009D10D4">
      <w:r>
        <w:t xml:space="preserve">Gymnasium was a site for the athletes to practice in. Stadium contained permanent stone seating, gymnasium had a circular bath. </w:t>
      </w:r>
    </w:p>
    <w:p w:rsidR="00FD0D4B" w:rsidRDefault="00FD0D4B" w:rsidP="009D10D4">
      <w:r>
        <w:t xml:space="preserve">Statue of a bronze charioteer was found, it was a dedication by a Sicilian tyrant who won a chariot race. </w:t>
      </w:r>
    </w:p>
    <w:p w:rsidR="00FD0D4B" w:rsidRPr="00FD0D4B" w:rsidRDefault="00FD0D4B" w:rsidP="009D10D4">
      <w:pPr>
        <w:rPr>
          <w:b/>
        </w:rPr>
      </w:pPr>
      <w:r w:rsidRPr="00FD0D4B">
        <w:rPr>
          <w:b/>
        </w:rPr>
        <w:t>2 Panhellenic Festivals with Phoenician Connections</w:t>
      </w:r>
    </w:p>
    <w:p w:rsidR="00FD0D4B" w:rsidRDefault="00FD0D4B" w:rsidP="009D10D4">
      <w:r>
        <w:t xml:space="preserve">The Isthmian and Nemean Games. </w:t>
      </w:r>
    </w:p>
    <w:p w:rsidR="00FD0D4B" w:rsidRDefault="00FD0D4B" w:rsidP="009D10D4">
      <w:r>
        <w:t xml:space="preserve">Both originate as funeral games for children. </w:t>
      </w:r>
    </w:p>
    <w:p w:rsidR="00FD0D4B" w:rsidRPr="00FD0D4B" w:rsidRDefault="00FD0D4B" w:rsidP="009D10D4">
      <w:pPr>
        <w:rPr>
          <w:b/>
        </w:rPr>
      </w:pPr>
      <w:r w:rsidRPr="00FD0D4B">
        <w:rPr>
          <w:b/>
        </w:rPr>
        <w:t>Corinth</w:t>
      </w:r>
    </w:p>
    <w:p w:rsidR="00FD0D4B" w:rsidRDefault="00FD0D4B" w:rsidP="009D10D4">
      <w:r>
        <w:t xml:space="preserve">Site of the Isthmian games for Poseidon, the god of horses. </w:t>
      </w:r>
    </w:p>
    <w:p w:rsidR="00FD0D4B" w:rsidRDefault="00FD0D4B" w:rsidP="009D10D4">
      <w:r>
        <w:t xml:space="preserve">Games take place after the grandson of Cadmus drowns and a dolphin brings the body the shore at Corinth. </w:t>
      </w:r>
    </w:p>
    <w:p w:rsidR="00FD0D4B" w:rsidRDefault="00FD0D4B" w:rsidP="009D10D4">
      <w:r>
        <w:t xml:space="preserve">Sisyphus (uncle of the child and mythical king of Corinth) holds the funeral games. </w:t>
      </w:r>
    </w:p>
    <w:p w:rsidR="00FD0D4B" w:rsidRDefault="00FD0D4B" w:rsidP="009D10D4">
      <w:r>
        <w:t xml:space="preserve">Winners are awarded wreaths of pine leaves. </w:t>
      </w:r>
    </w:p>
    <w:p w:rsidR="00FD0D4B" w:rsidRDefault="00FD0D4B" w:rsidP="009D10D4"/>
    <w:p w:rsidR="00FD0D4B" w:rsidRPr="00FD0D4B" w:rsidRDefault="00FD0D4B" w:rsidP="009D10D4">
      <w:pPr>
        <w:rPr>
          <w:b/>
        </w:rPr>
      </w:pPr>
      <w:r w:rsidRPr="00FD0D4B">
        <w:rPr>
          <w:b/>
        </w:rPr>
        <w:lastRenderedPageBreak/>
        <w:t>Nemea</w:t>
      </w:r>
    </w:p>
    <w:p w:rsidR="00FD0D4B" w:rsidRDefault="00FD0D4B" w:rsidP="009D10D4">
      <w:r>
        <w:t xml:space="preserve">Site of the Nemean games for Zeus. </w:t>
      </w:r>
    </w:p>
    <w:p w:rsidR="00FD0D4B" w:rsidRDefault="00FD0D4B" w:rsidP="009D10D4">
      <w:r>
        <w:t xml:space="preserve">Origin comes from the funeral rites for Opheltes. </w:t>
      </w:r>
    </w:p>
    <w:p w:rsidR="00FD0D4B" w:rsidRDefault="00FD0D4B" w:rsidP="009D10D4">
      <w:r>
        <w:t xml:space="preserve">He was killed by a snake as he was placed on a wild celery by his nurse who was ordered to never let the child touch the ground, as she fetched water for warriors of the Seven against Thebes. </w:t>
      </w:r>
    </w:p>
    <w:p w:rsidR="00FD0D4B" w:rsidRDefault="00FD0D4B" w:rsidP="009D10D4">
      <w:r>
        <w:t xml:space="preserve">Wreath was made a celery leaves. </w:t>
      </w:r>
    </w:p>
    <w:p w:rsidR="00FD0D4B" w:rsidRPr="005D5769" w:rsidRDefault="005D5769" w:rsidP="009D10D4">
      <w:pPr>
        <w:rPr>
          <w:b/>
        </w:rPr>
      </w:pPr>
      <w:r w:rsidRPr="005D5769">
        <w:rPr>
          <w:b/>
        </w:rPr>
        <w:t>Circuit Games</w:t>
      </w:r>
    </w:p>
    <w:p w:rsidR="005D5769" w:rsidRDefault="005D5769" w:rsidP="009D10D4">
      <w:r>
        <w:t xml:space="preserve">Periodonikes: A winner of all four Panhellenic games. </w:t>
      </w:r>
    </w:p>
    <w:p w:rsidR="005D5769" w:rsidRDefault="005D5769" w:rsidP="009D10D4">
      <w:r>
        <w:t xml:space="preserve">A crown was the prize, the games are all sacred since they are in honor of a god, it is a circuit since there is a competition every year and it is a period since it was held during certain time periods. </w:t>
      </w:r>
    </w:p>
    <w:p w:rsidR="005D5769" w:rsidRPr="005D5769" w:rsidRDefault="005D5769" w:rsidP="009D10D4">
      <w:pPr>
        <w:rPr>
          <w:b/>
        </w:rPr>
      </w:pPr>
      <w:r w:rsidRPr="005D5769">
        <w:rPr>
          <w:b/>
        </w:rPr>
        <w:t>Olympia</w:t>
      </w:r>
    </w:p>
    <w:p w:rsidR="00FD0D4B" w:rsidRDefault="005D5769" w:rsidP="009D10D4">
      <w:r>
        <w:t xml:space="preserve">Held exclusive games for women (9-18 years of age) in honor of Hera. Games are called the Heraia. </w:t>
      </w:r>
    </w:p>
    <w:p w:rsidR="005D5769" w:rsidRDefault="005D5769" w:rsidP="009D10D4">
      <w:r>
        <w:t xml:space="preserve">Females competed with their hair down, tunics above their knees and exposing their right breast and shoulder. </w:t>
      </w:r>
    </w:p>
    <w:p w:rsidR="005D5769" w:rsidRDefault="005D5769" w:rsidP="009D10D4">
      <w:r>
        <w:t xml:space="preserve">Women were not allowed at the Panhellenic games, except for teenage girls who may have been allowed to spectate. </w:t>
      </w:r>
    </w:p>
    <w:p w:rsidR="005D5769" w:rsidRDefault="005D5769" w:rsidP="009D10D4">
      <w:r>
        <w:t xml:space="preserve">Winners of the female games earned the right to place a statue of themselves at the Altis and were awarded a cow. </w:t>
      </w:r>
    </w:p>
    <w:p w:rsidR="005D5769" w:rsidRDefault="005D5769" w:rsidP="009D10D4">
      <w:r>
        <w:t xml:space="preserve">Male winners may have received free food for life in their home states and cash. </w:t>
      </w:r>
    </w:p>
    <w:p w:rsidR="005D5769" w:rsidRDefault="005D5769" w:rsidP="009D10D4">
      <w:r>
        <w:t xml:space="preserve">Athletes competed for self-glory, not for a team or pride for their state. </w:t>
      </w:r>
    </w:p>
    <w:p w:rsidR="005D5769" w:rsidRDefault="005D5769" w:rsidP="009D10D4">
      <w:r>
        <w:t xml:space="preserve">Atalante is the female ancestor for female athletes. Arises from the man who dropped golden apples to beat her in a race for her hand in marriage. </w:t>
      </w:r>
    </w:p>
    <w:tbl>
      <w:tblPr>
        <w:tblStyle w:val="TableGrid"/>
        <w:tblW w:w="0" w:type="auto"/>
        <w:tblLook w:val="04A0" w:firstRow="1" w:lastRow="0" w:firstColumn="1" w:lastColumn="0" w:noHBand="0" w:noVBand="1"/>
      </w:tblPr>
      <w:tblGrid>
        <w:gridCol w:w="4675"/>
        <w:gridCol w:w="4675"/>
      </w:tblGrid>
      <w:tr w:rsidR="005D5769" w:rsidTr="005D5769">
        <w:tc>
          <w:tcPr>
            <w:tcW w:w="4675" w:type="dxa"/>
          </w:tcPr>
          <w:p w:rsidR="005D5769" w:rsidRDefault="005D5769" w:rsidP="009D10D4">
            <w:r>
              <w:t xml:space="preserve">Only game  NOT in the </w:t>
            </w:r>
            <w:proofErr w:type="spellStart"/>
            <w:r>
              <w:t>Peleponese</w:t>
            </w:r>
            <w:proofErr w:type="spellEnd"/>
          </w:p>
        </w:tc>
        <w:tc>
          <w:tcPr>
            <w:tcW w:w="4675" w:type="dxa"/>
          </w:tcPr>
          <w:p w:rsidR="005D5769" w:rsidRDefault="005D5769" w:rsidP="009D10D4">
            <w:r>
              <w:t>Delphi</w:t>
            </w:r>
          </w:p>
        </w:tc>
      </w:tr>
      <w:tr w:rsidR="005D5769" w:rsidTr="005D5769">
        <w:tc>
          <w:tcPr>
            <w:tcW w:w="4675" w:type="dxa"/>
          </w:tcPr>
          <w:p w:rsidR="005D5769" w:rsidRDefault="005D5769" w:rsidP="009D10D4">
            <w:r>
              <w:t xml:space="preserve">Athletic and </w:t>
            </w:r>
            <w:proofErr w:type="spellStart"/>
            <w:r>
              <w:t>Muscial</w:t>
            </w:r>
            <w:proofErr w:type="spellEnd"/>
            <w:r>
              <w:t xml:space="preserve"> Contests</w:t>
            </w:r>
          </w:p>
        </w:tc>
        <w:tc>
          <w:tcPr>
            <w:tcW w:w="4675" w:type="dxa"/>
          </w:tcPr>
          <w:p w:rsidR="005D5769" w:rsidRDefault="005D5769" w:rsidP="009D10D4">
            <w:r>
              <w:t>Delphi</w:t>
            </w:r>
          </w:p>
        </w:tc>
      </w:tr>
      <w:tr w:rsidR="005D5769" w:rsidTr="005D5769">
        <w:tc>
          <w:tcPr>
            <w:tcW w:w="4675" w:type="dxa"/>
          </w:tcPr>
          <w:p w:rsidR="005D5769" w:rsidRDefault="005D5769" w:rsidP="009D10D4">
            <w:r>
              <w:t>Navel of the Earth</w:t>
            </w:r>
          </w:p>
        </w:tc>
        <w:tc>
          <w:tcPr>
            <w:tcW w:w="4675" w:type="dxa"/>
          </w:tcPr>
          <w:p w:rsidR="005D5769" w:rsidRDefault="005D5769" w:rsidP="009D10D4">
            <w:r>
              <w:t>Delphi</w:t>
            </w:r>
          </w:p>
        </w:tc>
      </w:tr>
      <w:tr w:rsidR="005D5769" w:rsidTr="005D5769">
        <w:tc>
          <w:tcPr>
            <w:tcW w:w="4675" w:type="dxa"/>
          </w:tcPr>
          <w:p w:rsidR="005D5769" w:rsidRDefault="005D5769" w:rsidP="009D10D4">
            <w:r>
              <w:t>Recently revived games by scholars</w:t>
            </w:r>
          </w:p>
        </w:tc>
        <w:tc>
          <w:tcPr>
            <w:tcW w:w="4675" w:type="dxa"/>
          </w:tcPr>
          <w:p w:rsidR="005D5769" w:rsidRDefault="005D5769" w:rsidP="009D10D4">
            <w:r>
              <w:t>Nemea</w:t>
            </w:r>
          </w:p>
        </w:tc>
      </w:tr>
      <w:tr w:rsidR="005D5769" w:rsidTr="005D5769">
        <w:tc>
          <w:tcPr>
            <w:tcW w:w="4675" w:type="dxa"/>
          </w:tcPr>
          <w:p w:rsidR="005D5769" w:rsidRDefault="005D5769" w:rsidP="009D10D4">
            <w:r>
              <w:t>First Panhellenic Competition</w:t>
            </w:r>
          </w:p>
        </w:tc>
        <w:tc>
          <w:tcPr>
            <w:tcW w:w="4675" w:type="dxa"/>
          </w:tcPr>
          <w:p w:rsidR="005D5769" w:rsidRDefault="005D5769" w:rsidP="009D10D4">
            <w:r>
              <w:t>Olympia</w:t>
            </w:r>
          </w:p>
        </w:tc>
      </w:tr>
      <w:tr w:rsidR="005D5769" w:rsidTr="005D5769">
        <w:tc>
          <w:tcPr>
            <w:tcW w:w="4675" w:type="dxa"/>
          </w:tcPr>
          <w:p w:rsidR="005D5769" w:rsidRDefault="005D5769" w:rsidP="009D10D4">
            <w:r>
              <w:t>Games held in honor of Poseidon</w:t>
            </w:r>
          </w:p>
        </w:tc>
        <w:tc>
          <w:tcPr>
            <w:tcW w:w="4675" w:type="dxa"/>
          </w:tcPr>
          <w:p w:rsidR="005D5769" w:rsidRDefault="005D5769" w:rsidP="009D10D4">
            <w:r>
              <w:t>Corinth</w:t>
            </w:r>
          </w:p>
        </w:tc>
      </w:tr>
    </w:tbl>
    <w:p w:rsidR="005D5769" w:rsidRDefault="005D5769" w:rsidP="009D10D4"/>
    <w:p w:rsidR="005D5769" w:rsidRPr="00196C5D" w:rsidRDefault="005D5769" w:rsidP="009D10D4">
      <w:pPr>
        <w:rPr>
          <w:b/>
        </w:rPr>
      </w:pPr>
      <w:r w:rsidRPr="00196C5D">
        <w:rPr>
          <w:b/>
        </w:rPr>
        <w:t>Athesteria (Greek Equivalent of Halloween)</w:t>
      </w:r>
    </w:p>
    <w:p w:rsidR="005D5769" w:rsidRDefault="005D5769" w:rsidP="009D10D4">
      <w:r>
        <w:t xml:space="preserve">A 3 day festival held for Dionysus when the wine had become fermented. </w:t>
      </w:r>
    </w:p>
    <w:p w:rsidR="005D5769" w:rsidRDefault="005D5769" w:rsidP="009D10D4">
      <w:r>
        <w:t xml:space="preserve">Occurred in January/February and had drinking competitions (chugging wine). </w:t>
      </w:r>
    </w:p>
    <w:p w:rsidR="005D5769" w:rsidRDefault="005D5769" w:rsidP="009D10D4">
      <w:r>
        <w:lastRenderedPageBreak/>
        <w:t xml:space="preserve">3 year olds were given mini-wine jugs as a rite of passage after stopping to drink mother’s milk and to start drinking diluted wine. </w:t>
      </w:r>
    </w:p>
    <w:p w:rsidR="005D5769" w:rsidRDefault="005D5769" w:rsidP="009D10D4">
      <w:r>
        <w:t xml:space="preserve"> On one day of the three, dead souls would come back to earth. </w:t>
      </w:r>
    </w:p>
    <w:p w:rsidR="00FD0D4B" w:rsidRDefault="00196C5D" w:rsidP="009D10D4">
      <w:r w:rsidRPr="00196C5D">
        <w:rPr>
          <w:b/>
        </w:rPr>
        <w:t>Melager</w:t>
      </w:r>
      <w:r>
        <w:t xml:space="preserve"> – hero of the </w:t>
      </w:r>
      <w:r w:rsidR="00BB2662">
        <w:t>Caledonian</w:t>
      </w:r>
      <w:r>
        <w:t xml:space="preserve"> boar hunt.</w:t>
      </w:r>
    </w:p>
    <w:p w:rsidR="00196C5D" w:rsidRPr="00196C5D" w:rsidRDefault="00196C5D" w:rsidP="009D10D4">
      <w:pPr>
        <w:rPr>
          <w:b/>
          <w:u w:val="single"/>
        </w:rPr>
      </w:pPr>
      <w:r w:rsidRPr="00196C5D">
        <w:rPr>
          <w:b/>
          <w:u w:val="single"/>
        </w:rPr>
        <w:t>The Polis</w:t>
      </w:r>
    </w:p>
    <w:p w:rsidR="00196C5D" w:rsidRDefault="00196C5D" w:rsidP="009D10D4">
      <w:r>
        <w:t>Poleis – plural</w:t>
      </w:r>
    </w:p>
    <w:p w:rsidR="00196C5D" w:rsidRDefault="00196C5D" w:rsidP="009D10D4">
      <w:r>
        <w:t xml:space="preserve">A Greek original. Greatest contribution of the Dark Age. </w:t>
      </w:r>
    </w:p>
    <w:p w:rsidR="00196C5D" w:rsidRDefault="00196C5D" w:rsidP="009D10D4">
      <w:r>
        <w:t>1</w:t>
      </w:r>
      <w:r w:rsidRPr="00196C5D">
        <w:rPr>
          <w:vertAlign w:val="superscript"/>
        </w:rPr>
        <w:t>st</w:t>
      </w:r>
      <w:r>
        <w:t xml:space="preserve"> Definition: Pausanias</w:t>
      </w:r>
    </w:p>
    <w:p w:rsidR="00196C5D" w:rsidRDefault="00196C5D" w:rsidP="009D10D4">
      <w:r>
        <w:t>A polis is composed of government buildings, a gymnasium, a theatre, an agora, a public water supply, well-built houses and defined boundaries. (Physical)</w:t>
      </w:r>
    </w:p>
    <w:p w:rsidR="00196C5D" w:rsidRDefault="00196C5D" w:rsidP="009D10D4">
      <w:r>
        <w:t>2</w:t>
      </w:r>
      <w:r w:rsidRPr="00196C5D">
        <w:rPr>
          <w:vertAlign w:val="superscript"/>
        </w:rPr>
        <w:t>nd</w:t>
      </w:r>
      <w:r>
        <w:t xml:space="preserve"> Definition: Alkaios</w:t>
      </w:r>
    </w:p>
    <w:p w:rsidR="00196C5D" w:rsidRDefault="00196C5D" w:rsidP="009D10D4">
      <w:r>
        <w:t>Not defined by houses, walls, timber, roads and dockyards, but by its demos. (People)</w:t>
      </w:r>
    </w:p>
    <w:p w:rsidR="00196C5D" w:rsidRDefault="00196C5D" w:rsidP="009D10D4">
      <w:r>
        <w:t>3</w:t>
      </w:r>
      <w:r w:rsidRPr="00196C5D">
        <w:rPr>
          <w:vertAlign w:val="superscript"/>
        </w:rPr>
        <w:t>rd</w:t>
      </w:r>
      <w:r>
        <w:t xml:space="preserve"> Definition: Aristotle</w:t>
      </w:r>
    </w:p>
    <w:p w:rsidR="00196C5D" w:rsidRDefault="00BB2662" w:rsidP="009D10D4">
      <w:r>
        <w:t xml:space="preserve">A partnership of several villages big enough to be self-sufficient. </w:t>
      </w:r>
    </w:p>
    <w:p w:rsidR="00BB2662" w:rsidRDefault="00BB2662" w:rsidP="009D10D4">
      <w:r>
        <w:t>Polis = astu + chora = Synocism</w:t>
      </w:r>
    </w:p>
    <w:p w:rsidR="00BB2662" w:rsidRDefault="00BB2662" w:rsidP="009D10D4">
      <w:r>
        <w:t xml:space="preserve">Astu: Fortified acropolis, fortified lower town with agora, religious spaces, houses and streets. </w:t>
      </w:r>
    </w:p>
    <w:p w:rsidR="00BB2662" w:rsidRDefault="00BB2662" w:rsidP="009D10D4">
      <w:r>
        <w:t xml:space="preserve">Chora: Agricultural area surrounding the astu and its villages. </w:t>
      </w:r>
    </w:p>
    <w:p w:rsidR="00BB2662" w:rsidRDefault="00BB2662" w:rsidP="009D10D4">
      <w:r>
        <w:t>Polis of the Athenians = Athens (Astu) and Attica (Chora)</w:t>
      </w:r>
    </w:p>
    <w:p w:rsidR="00BB2662" w:rsidRPr="00BB2662" w:rsidRDefault="00BB2662" w:rsidP="009D10D4">
      <w:pPr>
        <w:rPr>
          <w:b/>
        </w:rPr>
      </w:pPr>
      <w:r w:rsidRPr="00BB2662">
        <w:rPr>
          <w:b/>
        </w:rPr>
        <w:t>Site: Priene in Ionia</w:t>
      </w:r>
    </w:p>
    <w:p w:rsidR="00BB2662" w:rsidRDefault="00BB2662" w:rsidP="009D10D4">
      <w:r>
        <w:t>Orthogonal plan designed by Hippodamus of Miletus (famous city planner).</w:t>
      </w:r>
    </w:p>
    <w:p w:rsidR="00BB2662" w:rsidRDefault="00BB2662" w:rsidP="009D10D4">
      <w:r>
        <w:t>Composed of all physical parts of a polis (Pausanias).</w:t>
      </w:r>
    </w:p>
    <w:p w:rsidR="00BB2662" w:rsidRPr="00BB2662" w:rsidRDefault="00BB2662" w:rsidP="009D10D4">
      <w:pPr>
        <w:rPr>
          <w:b/>
          <w:u w:val="single"/>
        </w:rPr>
      </w:pPr>
      <w:r w:rsidRPr="00BB2662">
        <w:rPr>
          <w:b/>
          <w:u w:val="single"/>
        </w:rPr>
        <w:t>Differences between Poleis</w:t>
      </w:r>
    </w:p>
    <w:p w:rsidR="00BB2662" w:rsidRDefault="00BB2662" w:rsidP="009D10D4">
      <w:r>
        <w:t xml:space="preserve">All </w:t>
      </w:r>
      <w:r w:rsidRPr="00BB2662">
        <w:t>polis</w:t>
      </w:r>
      <w:r>
        <w:t xml:space="preserve"> shared same language and religion, but each had its own:</w:t>
      </w:r>
    </w:p>
    <w:p w:rsidR="00BB2662" w:rsidRDefault="00BB2662" w:rsidP="009D10D4">
      <w:r>
        <w:t xml:space="preserve">Customs, laws, government, constitution, coinage, variation of the alphabet, fighting force, and calendar. </w:t>
      </w:r>
    </w:p>
    <w:p w:rsidR="00BB2662" w:rsidRPr="00BB2662" w:rsidRDefault="00BB2662" w:rsidP="009D10D4">
      <w:pPr>
        <w:rPr>
          <w:b/>
        </w:rPr>
      </w:pPr>
      <w:r w:rsidRPr="00BB2662">
        <w:rPr>
          <w:b/>
        </w:rPr>
        <w:t>Calendar</w:t>
      </w:r>
    </w:p>
    <w:p w:rsidR="00BB2662" w:rsidRDefault="00BB2662" w:rsidP="009D10D4">
      <w:r>
        <w:t xml:space="preserve">Year began in July, names of moths differed, and the year was named after an annual official or priest. </w:t>
      </w:r>
    </w:p>
    <w:p w:rsidR="00BB2662" w:rsidRDefault="00BB2662" w:rsidP="009D10D4">
      <w:r>
        <w:t xml:space="preserve">Olympic Calendar: Winner of the Panhellenic games. </w:t>
      </w:r>
    </w:p>
    <w:p w:rsidR="00BB2662" w:rsidRDefault="00BB2662" w:rsidP="009D10D4">
      <w:pPr>
        <w:rPr>
          <w:b/>
        </w:rPr>
      </w:pPr>
    </w:p>
    <w:p w:rsidR="00BB2662" w:rsidRDefault="00BB2662" w:rsidP="009D10D4">
      <w:pPr>
        <w:rPr>
          <w:b/>
        </w:rPr>
      </w:pPr>
    </w:p>
    <w:p w:rsidR="00BB2662" w:rsidRPr="00BB2662" w:rsidRDefault="00BB2662" w:rsidP="009D10D4">
      <w:pPr>
        <w:rPr>
          <w:b/>
        </w:rPr>
      </w:pPr>
      <w:r w:rsidRPr="00BB2662">
        <w:rPr>
          <w:b/>
        </w:rPr>
        <w:lastRenderedPageBreak/>
        <w:t>Oikos</w:t>
      </w:r>
    </w:p>
    <w:p w:rsidR="005C4EBA" w:rsidRDefault="00BB2662" w:rsidP="009D10D4">
      <w:r>
        <w:t xml:space="preserve">A household, built from a stone foundation, walls made of mud-brick, roof of tile or thatch, cisterns to collect rainwater and an altar (Hestia). </w:t>
      </w:r>
    </w:p>
    <w:p w:rsidR="00917769" w:rsidRDefault="00C449CE" w:rsidP="009D10D4">
      <w:r>
        <w:t>Gynaikon: Female work space</w:t>
      </w:r>
    </w:p>
    <w:p w:rsidR="00C449CE" w:rsidRDefault="00C449CE" w:rsidP="009D10D4">
      <w:r>
        <w:t xml:space="preserve">Andron: Male entertainment space. </w:t>
      </w:r>
    </w:p>
    <w:p w:rsidR="00B83889" w:rsidRPr="00C449CE" w:rsidRDefault="00C449CE" w:rsidP="009D10D4">
      <w:pPr>
        <w:rPr>
          <w:b/>
          <w:u w:val="single"/>
        </w:rPr>
      </w:pPr>
      <w:r w:rsidRPr="00C449CE">
        <w:rPr>
          <w:b/>
          <w:u w:val="single"/>
        </w:rPr>
        <w:t>Thebes</w:t>
      </w:r>
    </w:p>
    <w:p w:rsidR="00C449CE" w:rsidRDefault="00C449CE" w:rsidP="009D10D4">
      <w:r>
        <w:t xml:space="preserve">Main polis in Boitia. Home of Hesiod and Dionysus. </w:t>
      </w:r>
    </w:p>
    <w:p w:rsidR="00C449CE" w:rsidRDefault="00C449CE" w:rsidP="009D10D4">
      <w:r>
        <w:t xml:space="preserve">Boitia: Dancing ground of Ares. </w:t>
      </w:r>
    </w:p>
    <w:p w:rsidR="00C449CE" w:rsidRDefault="00C449CE" w:rsidP="009D10D4">
      <w:r>
        <w:t xml:space="preserve">Cadmus (meaning from the east, fitting as he was from Phoenicia) is the mythological founder of Thebes. As he searched for his sister Europa, he consulted the oracle at Delphi and founded Thebes as he saw a cow lying there. </w:t>
      </w:r>
    </w:p>
    <w:p w:rsidR="00C449CE" w:rsidRDefault="00C449CE" w:rsidP="009D10D4">
      <w:r>
        <w:t xml:space="preserve">Cadmus would slay a snake, plant its teeth in the ground and grow people to populate Thebes. </w:t>
      </w:r>
    </w:p>
    <w:p w:rsidR="00C449CE" w:rsidRDefault="00C449CE" w:rsidP="009D10D4">
      <w:r>
        <w:t xml:space="preserve">Cadmeia is the original settlement in Thebes. </w:t>
      </w:r>
    </w:p>
    <w:p w:rsidR="00C449CE" w:rsidRDefault="00C449CE" w:rsidP="009D10D4">
      <w:r>
        <w:t xml:space="preserve">He is the grandfather of Dionysus, and is credited with bringing the alphabet to the Greeks. </w:t>
      </w:r>
    </w:p>
    <w:p w:rsidR="00C449CE" w:rsidRDefault="00C449CE" w:rsidP="009D10D4">
      <w:r>
        <w:t xml:space="preserve">Oedipus and the Sphinx myth is set in Thebes, as well as the epic war myths of 7 against Thebes and the return of the 7. </w:t>
      </w:r>
    </w:p>
    <w:p w:rsidR="00C449CE" w:rsidRDefault="00C449CE" w:rsidP="009D10D4">
      <w:r>
        <w:t xml:space="preserve">Sanctuary of Apollo can be found near here called Ptoos, and was the location of over 100+ Kouroi statues. </w:t>
      </w:r>
    </w:p>
    <w:p w:rsidR="00C449CE" w:rsidRDefault="00C449CE" w:rsidP="009D10D4">
      <w:r>
        <w:t xml:space="preserve">Boitian Shield is the symbol for Thebes. </w:t>
      </w:r>
    </w:p>
    <w:p w:rsidR="00C449CE" w:rsidRDefault="00C449CE" w:rsidP="009D10D4">
      <w:r>
        <w:t>Theban sacred band</w:t>
      </w:r>
      <w:r w:rsidR="00350002">
        <w:t xml:space="preserve"> (300 homosexuals)</w:t>
      </w:r>
      <w:r>
        <w:t xml:space="preserve"> </w:t>
      </w:r>
      <w:r w:rsidR="00350002">
        <w:t xml:space="preserve">defeated the Spartans at Leuktra (371 BCE). This was the first Spartan defeat in 300 years. </w:t>
      </w:r>
    </w:p>
    <w:p w:rsidR="00350002" w:rsidRDefault="00350002" w:rsidP="009D10D4">
      <w:r>
        <w:t>Boitia is the location of the Leuktra Trophy, a statue symbolizing the victory. ‘</w:t>
      </w:r>
    </w:p>
    <w:p w:rsidR="00350002" w:rsidRDefault="00350002" w:rsidP="009D10D4">
      <w:r>
        <w:t xml:space="preserve">Lion of Chaironeia is the grave of the sacred band after being defeated in battle of Phillip II and Alexander in 338 BCE. They would go on to destroy Thebes except for the home of Pindar the songwriter, who lived 100 years earlier. </w:t>
      </w:r>
    </w:p>
    <w:p w:rsidR="00350002" w:rsidRPr="00350002" w:rsidRDefault="00350002" w:rsidP="009D10D4">
      <w:pPr>
        <w:rPr>
          <w:b/>
          <w:u w:val="single"/>
        </w:rPr>
      </w:pPr>
      <w:r w:rsidRPr="00350002">
        <w:rPr>
          <w:b/>
          <w:u w:val="single"/>
        </w:rPr>
        <w:t>Corinth</w:t>
      </w:r>
    </w:p>
    <w:p w:rsidR="00F1690C" w:rsidRDefault="00F1690C" w:rsidP="009D10D4">
      <w:r>
        <w:t xml:space="preserve">Wealthy site on the Isthmus. (Peloponnese/Boitia) </w:t>
      </w:r>
    </w:p>
    <w:p w:rsidR="00F1690C" w:rsidRDefault="00F1690C" w:rsidP="009D10D4">
      <w:r>
        <w:t xml:space="preserve">Location of the Isthma, the sanctuary of Poseidon. </w:t>
      </w:r>
    </w:p>
    <w:p w:rsidR="00F1690C" w:rsidRDefault="00F1690C" w:rsidP="009D10D4">
      <w:r>
        <w:t xml:space="preserve">Astu is Acrocorinth (ancient Corinth) and the chora is Corinthia (Korinthia). </w:t>
      </w:r>
    </w:p>
    <w:p w:rsidR="00F1690C" w:rsidRDefault="00F1690C" w:rsidP="009D10D4">
      <w:r>
        <w:t xml:space="preserve"> Sisyphus is the mythical founder of Corinth and the Isthmian Games. </w:t>
      </w:r>
    </w:p>
    <w:p w:rsidR="00F1690C" w:rsidRDefault="00F1690C" w:rsidP="009D10D4">
      <w:r>
        <w:t xml:space="preserve">Known for its creation of Aryballoi and Alabastron (Perfume containers) for perfume made of olive oil and flowers, making them a dominant economic polis during the archaic age. </w:t>
      </w:r>
    </w:p>
    <w:p w:rsidR="00F1690C" w:rsidRDefault="00F1690C" w:rsidP="009D10D4">
      <w:r>
        <w:lastRenderedPageBreak/>
        <w:t xml:space="preserve">Their pottery is recognizable by its oriental style and yellow clay. </w:t>
      </w:r>
    </w:p>
    <w:p w:rsidR="00F1690C" w:rsidRPr="00F1690C" w:rsidRDefault="00F1690C" w:rsidP="009D10D4">
      <w:pPr>
        <w:rPr>
          <w:b/>
          <w:u w:val="single"/>
        </w:rPr>
      </w:pPr>
      <w:r w:rsidRPr="00F1690C">
        <w:rPr>
          <w:b/>
          <w:u w:val="single"/>
        </w:rPr>
        <w:t>Archaic Age = Age of Tyranny</w:t>
      </w:r>
    </w:p>
    <w:p w:rsidR="00F1690C" w:rsidRDefault="00F1690C" w:rsidP="009D10D4">
      <w:r>
        <w:t xml:space="preserve">Tyrant: Lydian word meaning someone who seized power of a polis illegally. </w:t>
      </w:r>
    </w:p>
    <w:p w:rsidR="00F1690C" w:rsidRDefault="00F1690C" w:rsidP="009D10D4">
      <w:r>
        <w:t xml:space="preserve">The Kypselid </w:t>
      </w:r>
      <w:r w:rsidR="00284D71">
        <w:t xml:space="preserve">tyranny was a 3 generation rule of Corinth, making this polis the commercial and cultural center of Hellas (657-585 BCE – mid-archaic). </w:t>
      </w:r>
    </w:p>
    <w:p w:rsidR="00284D71" w:rsidRDefault="00284D71" w:rsidP="009D10D4">
      <w:r>
        <w:t>Corinth was the metropolis of Syracuse, Kerkyra and Potidea. (Colonies)</w:t>
      </w:r>
    </w:p>
    <w:p w:rsidR="00284D71" w:rsidRDefault="00284D71" w:rsidP="009D10D4">
      <w:r>
        <w:t xml:space="preserve">Corinth was over-populated, therefore they settled colonies. Syracuse exported grains to feed Corinth. Kerkyra supplied flowers while Potidaea supplied gold. </w:t>
      </w:r>
    </w:p>
    <w:p w:rsidR="00284D71" w:rsidRDefault="007E634E" w:rsidP="009D10D4">
      <w:r>
        <w:t>New Harbour: Lechaion</w:t>
      </w:r>
    </w:p>
    <w:p w:rsidR="007E634E" w:rsidRDefault="007E634E" w:rsidP="009D10D4">
      <w:r>
        <w:t xml:space="preserve">Plans for a canal across the Isthmus for shorter travels (6 km vs 27 km) </w:t>
      </w:r>
    </w:p>
    <w:p w:rsidR="007E634E" w:rsidRDefault="007E634E" w:rsidP="009D10D4">
      <w:r>
        <w:t xml:space="preserve">Diolkos – The road and toll where ships were dragged across to avoid the lengthy detour. </w:t>
      </w:r>
    </w:p>
    <w:p w:rsidR="007E634E" w:rsidRDefault="007E634E" w:rsidP="009D10D4">
      <w:r>
        <w:t xml:space="preserve">Coins of Corinth had the image of Pegasus and Athena. </w:t>
      </w:r>
    </w:p>
    <w:p w:rsidR="007E634E" w:rsidRDefault="007E634E" w:rsidP="009D10D4">
      <w:r>
        <w:t>Pegasus was the son of Poseidon, and was tamed by Bellerephon, an early king of Corinth.</w:t>
      </w:r>
    </w:p>
    <w:p w:rsidR="007E634E" w:rsidRDefault="007E634E" w:rsidP="009D10D4">
      <w:r>
        <w:t xml:space="preserve">Athena is depicted wearing a Corinthian helmet. </w:t>
      </w:r>
    </w:p>
    <w:p w:rsidR="007E634E" w:rsidRDefault="007E634E" w:rsidP="009D10D4">
      <w:r>
        <w:t>Corinth is the home of the Doric order style. (Tapering columns, big mac capital, base flat on the ground)</w:t>
      </w:r>
    </w:p>
    <w:p w:rsidR="007E634E" w:rsidRDefault="007E634E" w:rsidP="009D10D4">
      <w:r>
        <w:t>Corinth is the inventor of the terracotta roof tiles. An antefix covers the clay roof tiles end. (Decorative plug often in the image of Medusa)</w:t>
      </w:r>
    </w:p>
    <w:p w:rsidR="007E634E" w:rsidRDefault="007E634E" w:rsidP="009D10D4">
      <w:r>
        <w:t>Corinth was destroyed by Roman General Mummius (146 BCE) and re-founded by Julius Caesar (44 BCE).</w:t>
      </w:r>
    </w:p>
    <w:tbl>
      <w:tblPr>
        <w:tblStyle w:val="TableGrid"/>
        <w:tblW w:w="0" w:type="auto"/>
        <w:tblLook w:val="04A0" w:firstRow="1" w:lastRow="0" w:firstColumn="1" w:lastColumn="0" w:noHBand="0" w:noVBand="1"/>
      </w:tblPr>
      <w:tblGrid>
        <w:gridCol w:w="4675"/>
        <w:gridCol w:w="4675"/>
      </w:tblGrid>
      <w:tr w:rsidR="007E634E" w:rsidTr="007E634E">
        <w:tc>
          <w:tcPr>
            <w:tcW w:w="4675" w:type="dxa"/>
          </w:tcPr>
          <w:p w:rsidR="007E634E" w:rsidRDefault="007E634E" w:rsidP="009D10D4">
            <w:r>
              <w:t xml:space="preserve">Sacred Band </w:t>
            </w:r>
          </w:p>
        </w:tc>
        <w:tc>
          <w:tcPr>
            <w:tcW w:w="4675" w:type="dxa"/>
          </w:tcPr>
          <w:p w:rsidR="007E634E" w:rsidRDefault="007E634E" w:rsidP="009D10D4">
            <w:r>
              <w:t>Thebes</w:t>
            </w:r>
          </w:p>
        </w:tc>
      </w:tr>
      <w:tr w:rsidR="007E634E" w:rsidTr="007E634E">
        <w:tc>
          <w:tcPr>
            <w:tcW w:w="4675" w:type="dxa"/>
          </w:tcPr>
          <w:p w:rsidR="007E634E" w:rsidRDefault="007E634E" w:rsidP="009D10D4">
            <w:r>
              <w:t>Oedipus</w:t>
            </w:r>
          </w:p>
        </w:tc>
        <w:tc>
          <w:tcPr>
            <w:tcW w:w="4675" w:type="dxa"/>
          </w:tcPr>
          <w:p w:rsidR="007E634E" w:rsidRDefault="007E634E" w:rsidP="009D10D4">
            <w:r>
              <w:t>Thebes</w:t>
            </w:r>
          </w:p>
        </w:tc>
      </w:tr>
      <w:tr w:rsidR="007E634E" w:rsidTr="007E634E">
        <w:tc>
          <w:tcPr>
            <w:tcW w:w="4675" w:type="dxa"/>
          </w:tcPr>
          <w:p w:rsidR="007E634E" w:rsidRDefault="007E634E" w:rsidP="009D10D4">
            <w:r>
              <w:t>Cadmeia</w:t>
            </w:r>
          </w:p>
        </w:tc>
        <w:tc>
          <w:tcPr>
            <w:tcW w:w="4675" w:type="dxa"/>
          </w:tcPr>
          <w:p w:rsidR="007E634E" w:rsidRDefault="007E634E" w:rsidP="009D10D4">
            <w:r>
              <w:t>Thebes</w:t>
            </w:r>
          </w:p>
        </w:tc>
      </w:tr>
      <w:tr w:rsidR="007E634E" w:rsidTr="007E634E">
        <w:tc>
          <w:tcPr>
            <w:tcW w:w="4675" w:type="dxa"/>
          </w:tcPr>
          <w:p w:rsidR="007E634E" w:rsidRDefault="007E634E" w:rsidP="009D10D4">
            <w:r>
              <w:t>Diolkos</w:t>
            </w:r>
          </w:p>
        </w:tc>
        <w:tc>
          <w:tcPr>
            <w:tcW w:w="4675" w:type="dxa"/>
          </w:tcPr>
          <w:p w:rsidR="007E634E" w:rsidRDefault="007E634E" w:rsidP="009D10D4">
            <w:r>
              <w:t>Corinth</w:t>
            </w:r>
          </w:p>
        </w:tc>
      </w:tr>
      <w:tr w:rsidR="007E634E" w:rsidTr="007E634E">
        <w:tc>
          <w:tcPr>
            <w:tcW w:w="4675" w:type="dxa"/>
          </w:tcPr>
          <w:p w:rsidR="007E634E" w:rsidRDefault="007E634E" w:rsidP="009D10D4">
            <w:r>
              <w:t>Doric Order</w:t>
            </w:r>
          </w:p>
        </w:tc>
        <w:tc>
          <w:tcPr>
            <w:tcW w:w="4675" w:type="dxa"/>
          </w:tcPr>
          <w:p w:rsidR="007E634E" w:rsidRDefault="007E634E" w:rsidP="009D10D4">
            <w:r>
              <w:t>Corinth</w:t>
            </w:r>
          </w:p>
        </w:tc>
      </w:tr>
    </w:tbl>
    <w:p w:rsidR="007E634E" w:rsidRDefault="007E634E" w:rsidP="009D10D4"/>
    <w:p w:rsidR="007E634E" w:rsidRDefault="007E634E" w:rsidP="009D10D4">
      <w:r>
        <w:t>Both Corinth (economically) and Thebes (politically and militarily) dominated Hellas and were destroyed BUT</w:t>
      </w:r>
    </w:p>
    <w:p w:rsidR="007E634E" w:rsidRDefault="007E634E" w:rsidP="009D10D4">
      <w:r>
        <w:t xml:space="preserve">The destruction of Corinth increased Greek influence on Roman culture.  Marked the end of the Ancient Greek world in the Aegean. </w:t>
      </w:r>
    </w:p>
    <w:p w:rsidR="007E634E" w:rsidRDefault="007E634E" w:rsidP="009D10D4">
      <w:r w:rsidRPr="007E634E">
        <w:rPr>
          <w:b/>
        </w:rPr>
        <w:t>Xenophon</w:t>
      </w:r>
      <w:r>
        <w:rPr>
          <w:b/>
        </w:rPr>
        <w:t xml:space="preserve"> – </w:t>
      </w:r>
      <w:r>
        <w:t>one of the 3 big Greek historians. He was an Athenian soldier, historian, and author. He wrote how-to books, was a pupil of Socrates and a friend of Sparta after the trial and death of Socrates.</w:t>
      </w:r>
    </w:p>
    <w:p w:rsidR="007E634E" w:rsidRDefault="007E634E" w:rsidP="009D10D4">
      <w:pPr>
        <w:rPr>
          <w:b/>
          <w:u w:val="single"/>
        </w:rPr>
      </w:pPr>
      <w:r w:rsidRPr="007E634E">
        <w:rPr>
          <w:b/>
          <w:u w:val="single"/>
        </w:rPr>
        <w:t>Sparta</w:t>
      </w:r>
    </w:p>
    <w:p w:rsidR="007E634E" w:rsidRDefault="0017432D" w:rsidP="009D10D4">
      <w:r>
        <w:t>Best warriors in Hellas (550-371 BCE)</w:t>
      </w:r>
    </w:p>
    <w:p w:rsidR="0017432D" w:rsidRDefault="0017432D" w:rsidP="009D10D4">
      <w:r>
        <w:t xml:space="preserve">Dorian ancestry made Spartans feel superior to other Hellenes. </w:t>
      </w:r>
    </w:p>
    <w:p w:rsidR="0017432D" w:rsidRPr="0017432D" w:rsidRDefault="0017432D" w:rsidP="009D10D4">
      <w:pPr>
        <w:rPr>
          <w:b/>
        </w:rPr>
      </w:pPr>
      <w:r>
        <w:rPr>
          <w:b/>
        </w:rPr>
        <w:lastRenderedPageBreak/>
        <w:t xml:space="preserve">The Menalion - </w:t>
      </w:r>
      <w:r>
        <w:t xml:space="preserve">Sanctuary of Menelaus and Helen. </w:t>
      </w:r>
    </w:p>
    <w:p w:rsidR="0017432D" w:rsidRDefault="0017432D" w:rsidP="009D10D4">
      <w:r>
        <w:t xml:space="preserve">Mount Taygetos (Snowy Mountain) and mount Parnon provided natural fortifications around the polis. </w:t>
      </w:r>
    </w:p>
    <w:p w:rsidR="0017432D" w:rsidRDefault="0017432D" w:rsidP="009D10D4">
      <w:r>
        <w:t xml:space="preserve">Sparta was a unique polis and also went by the names of Laconia or Lacedaimon. </w:t>
      </w:r>
    </w:p>
    <w:p w:rsidR="0017432D" w:rsidRDefault="0017432D" w:rsidP="009D10D4">
      <w:r>
        <w:t xml:space="preserve">Its astu composed of 5 villages and its chora composed of the Eurotas river valley. </w:t>
      </w:r>
    </w:p>
    <w:p w:rsidR="0017432D" w:rsidRDefault="0017432D" w:rsidP="009D10D4">
      <w:r>
        <w:t>In is an inland polis, not near the sea, had few monumental building and wooden houses.</w:t>
      </w:r>
    </w:p>
    <w:p w:rsidR="0017432D" w:rsidRPr="008E19DD" w:rsidRDefault="008E19DD" w:rsidP="009D10D4">
      <w:pPr>
        <w:rPr>
          <w:b/>
        </w:rPr>
      </w:pPr>
      <w:r w:rsidRPr="008E19DD">
        <w:rPr>
          <w:b/>
        </w:rPr>
        <w:t>Expansion of 5 villages</w:t>
      </w:r>
    </w:p>
    <w:p w:rsidR="008E19DD" w:rsidRDefault="008E19DD" w:rsidP="009D10D4">
      <w:r>
        <w:t xml:space="preserve">Creates 3 social classes: Citizens (original spartiates of 5 villages), non-citizens (females and Periokoi the neighbours of the original five) and the Helots (state owned slaves). </w:t>
      </w:r>
    </w:p>
    <w:p w:rsidR="008E19DD" w:rsidRDefault="008E19DD" w:rsidP="009D10D4">
      <w:r>
        <w:t xml:space="preserve">The Spartiates are full time warriors, and did not marry with non-citizens.  They only composed 6% of the population. </w:t>
      </w:r>
    </w:p>
    <w:p w:rsidR="008E19DD" w:rsidRDefault="008E19DD" w:rsidP="009D10D4">
      <w:r>
        <w:t xml:space="preserve">The Periokoi were the same linguistically and culturally to the Spartiates, but were not hereditary descendants of the 5 villages. They were primarily tradesmen. </w:t>
      </w:r>
    </w:p>
    <w:p w:rsidR="008E19DD" w:rsidRDefault="008E19DD" w:rsidP="009D10D4">
      <w:r>
        <w:t xml:space="preserve">The Helots were viewed as sub-human, and could be killed off at will and hunted. The outnumbered the Spartiates and the Periokoi. They were forced to get drunk in order to display their sub-human nature. </w:t>
      </w:r>
    </w:p>
    <w:p w:rsidR="008E19DD" w:rsidRPr="008E19DD" w:rsidRDefault="008E19DD" w:rsidP="009D10D4">
      <w:pPr>
        <w:rPr>
          <w:b/>
        </w:rPr>
      </w:pPr>
      <w:r w:rsidRPr="008E19DD">
        <w:rPr>
          <w:b/>
        </w:rPr>
        <w:t>Spartiate Warrior</w:t>
      </w:r>
    </w:p>
    <w:p w:rsidR="008E19DD" w:rsidRDefault="008E19DD" w:rsidP="009D10D4">
      <w:r>
        <w:t xml:space="preserve">Warriors had long hair and wore cloaks covered in murex (reddish/purple dye coming from shell creatures – a Minoan or Phoenician discovery) </w:t>
      </w:r>
    </w:p>
    <w:p w:rsidR="008E19DD" w:rsidRPr="008E19DD" w:rsidRDefault="008E19DD" w:rsidP="009D10D4">
      <w:pPr>
        <w:rPr>
          <w:b/>
        </w:rPr>
      </w:pPr>
      <w:r w:rsidRPr="008E19DD">
        <w:rPr>
          <w:b/>
        </w:rPr>
        <w:t>Early Archaic Craftsmanship of the Periokoi</w:t>
      </w:r>
    </w:p>
    <w:p w:rsidR="008E19DD" w:rsidRDefault="008E19DD" w:rsidP="009D10D4">
      <w:r>
        <w:t xml:space="preserve">Early Archaic Bronze Hydria: found in Switzerland, a container for water with 3 handles. </w:t>
      </w:r>
    </w:p>
    <w:p w:rsidR="008E19DD" w:rsidRDefault="008E19DD" w:rsidP="009D10D4">
      <w:r>
        <w:t xml:space="preserve">Bronze Vix Krater: a container for mixing wine and water, found near Paris in a grave of a Celtic princess. </w:t>
      </w:r>
    </w:p>
    <w:p w:rsidR="008E19DD" w:rsidRDefault="008E19DD" w:rsidP="009D10D4">
      <w:r>
        <w:t xml:space="preserve">Perirrhanterion: marble bowl used for ritual purifications. </w:t>
      </w:r>
    </w:p>
    <w:p w:rsidR="008E19DD" w:rsidRDefault="008E19DD" w:rsidP="009D10D4">
      <w:r>
        <w:t xml:space="preserve">Spartan Ivories: religious dedications to the gods. </w:t>
      </w:r>
    </w:p>
    <w:p w:rsidR="008E19DD" w:rsidRDefault="008E19DD" w:rsidP="009D10D4">
      <w:r>
        <w:t xml:space="preserve">Kylix: wine flicking cups. </w:t>
      </w:r>
    </w:p>
    <w:p w:rsidR="008E19DD" w:rsidRPr="008E19DD" w:rsidRDefault="008E19DD" w:rsidP="009D10D4">
      <w:pPr>
        <w:rPr>
          <w:b/>
        </w:rPr>
      </w:pPr>
      <w:r w:rsidRPr="008E19DD">
        <w:rPr>
          <w:b/>
        </w:rPr>
        <w:t>Conquest of Messenia</w:t>
      </w:r>
    </w:p>
    <w:p w:rsidR="008E19DD" w:rsidRDefault="008E19DD" w:rsidP="009D10D4">
      <w:r>
        <w:t xml:space="preserve">A 20 year war in order to capture good agricultural land. </w:t>
      </w:r>
    </w:p>
    <w:p w:rsidR="008E19DD" w:rsidRDefault="008E19DD" w:rsidP="009D10D4">
      <w:r>
        <w:t xml:space="preserve">Sparta becomes the only Greek polis to overtake another, giving them control of 2/5 of the Peloponnese. Allows Sparta to be agriculturally self-sufficient and provides foreign estates and plunder for citizens. </w:t>
      </w:r>
    </w:p>
    <w:p w:rsidR="008E19DD" w:rsidRDefault="008E19DD" w:rsidP="009D10D4">
      <w:r>
        <w:t xml:space="preserve">Huge supply of Helots to work the estates, outnumbering the citizens 7:1. </w:t>
      </w:r>
    </w:p>
    <w:p w:rsidR="008E19DD" w:rsidRDefault="008E19DD" w:rsidP="009D10D4">
      <w:r>
        <w:t xml:space="preserve">Taras (Taranto): A Spartan colony founded by the Partheniai. </w:t>
      </w:r>
    </w:p>
    <w:p w:rsidR="008E19DD" w:rsidRDefault="008E19DD" w:rsidP="009D10D4">
      <w:r>
        <w:lastRenderedPageBreak/>
        <w:t xml:space="preserve">The Partheniai are considered half-breed Spartans, since they were born of Spartan mothers and Periokoi fathers while the warriors were in battle for 20 years. They formed the colony in order to gain their full rights. </w:t>
      </w:r>
    </w:p>
    <w:p w:rsidR="008E19DD" w:rsidRPr="008E19DD" w:rsidRDefault="008E19DD" w:rsidP="009D10D4">
      <w:pPr>
        <w:rPr>
          <w:b/>
        </w:rPr>
      </w:pPr>
      <w:r w:rsidRPr="008E19DD">
        <w:rPr>
          <w:b/>
        </w:rPr>
        <w:t>Argos Defeats Laconia</w:t>
      </w:r>
    </w:p>
    <w:p w:rsidR="008E19DD" w:rsidRDefault="008E19DD" w:rsidP="009D10D4">
      <w:r>
        <w:t xml:space="preserve">Sparta id weakened and an attempt at a revolution by the Helots is dismissed. This sparks measure taken by the Spartiates to avoid tyranny, political unrest and another revolution. </w:t>
      </w:r>
    </w:p>
    <w:p w:rsidR="008E19DD" w:rsidRPr="008E19DD" w:rsidRDefault="008E19DD" w:rsidP="009D10D4">
      <w:pPr>
        <w:rPr>
          <w:b/>
        </w:rPr>
      </w:pPr>
      <w:r w:rsidRPr="008E19DD">
        <w:rPr>
          <w:b/>
        </w:rPr>
        <w:t>Lykourgos and the Great Rhetra</w:t>
      </w:r>
    </w:p>
    <w:p w:rsidR="008E19DD" w:rsidRDefault="008E19DD" w:rsidP="009D10D4">
      <w:r>
        <w:t xml:space="preserve">Goals: Maintain superiority over the helots, prevent outside interference and avoid tyranny. </w:t>
      </w:r>
    </w:p>
    <w:p w:rsidR="008E19DD" w:rsidRDefault="008E19DD" w:rsidP="009D10D4">
      <w:r>
        <w:t xml:space="preserve">Changes are approved by the oracle at Delphi, leading to a reorganization of Spartan life. </w:t>
      </w:r>
    </w:p>
    <w:p w:rsidR="008E19DD" w:rsidRPr="008E19DD" w:rsidRDefault="008E19DD" w:rsidP="009D10D4">
      <w:pPr>
        <w:rPr>
          <w:b/>
        </w:rPr>
      </w:pPr>
      <w:r w:rsidRPr="008E19DD">
        <w:rPr>
          <w:b/>
        </w:rPr>
        <w:t>Political Changes</w:t>
      </w:r>
    </w:p>
    <w:p w:rsidR="008E19DD" w:rsidRDefault="008E19DD" w:rsidP="009D10D4">
      <w:r>
        <w:t xml:space="preserve">Government is a combination of monarchy, oligarchy and democracy. </w:t>
      </w:r>
    </w:p>
    <w:p w:rsidR="008E19DD" w:rsidRDefault="008E19DD" w:rsidP="009D10D4">
      <w:r>
        <w:t xml:space="preserve">The monarchy composes of two ceremonial kings who possess military and religious duties. Each king fought in wars accompanied by an Olympic athlete and 100 body guards. Each king was also a priest of Apollo. </w:t>
      </w:r>
    </w:p>
    <w:p w:rsidR="008E19DD" w:rsidRDefault="008E19DD" w:rsidP="009D10D4">
      <w:r>
        <w:t xml:space="preserve">Gerousia: Council of 28 elders (over 60 years of age) and the two kings. </w:t>
      </w:r>
    </w:p>
    <w:p w:rsidR="008E19DD" w:rsidRDefault="008E19DD" w:rsidP="009D10D4">
      <w:r>
        <w:t xml:space="preserve">Ephors: 5 men (1 from each village) who are elected by the assembly to serve a 1 year term. They supervised the education, the kings and the assemblies. They held the true power of Sparta. </w:t>
      </w:r>
    </w:p>
    <w:p w:rsidR="008E19DD" w:rsidRDefault="008E19DD" w:rsidP="009D10D4">
      <w:r>
        <w:t xml:space="preserve">Assembly: each male citizen possess 1 vote. They elect the Gerousia and the Ephors, determine military and foreign policies, however their vote can be rejected. </w:t>
      </w:r>
    </w:p>
    <w:p w:rsidR="008E19DD" w:rsidRDefault="008E19DD" w:rsidP="009D10D4">
      <w:r>
        <w:t xml:space="preserve">This mixed constitution provided balance and stability for Sparta. </w:t>
      </w:r>
    </w:p>
    <w:p w:rsidR="008E19DD" w:rsidRPr="008E19DD" w:rsidRDefault="008E19DD" w:rsidP="009D10D4">
      <w:pPr>
        <w:rPr>
          <w:b/>
        </w:rPr>
      </w:pPr>
      <w:r w:rsidRPr="008E19DD">
        <w:rPr>
          <w:b/>
        </w:rPr>
        <w:t>Military Reform</w:t>
      </w:r>
    </w:p>
    <w:p w:rsidR="008E19DD" w:rsidRDefault="008E19DD" w:rsidP="009D10D4">
      <w:r>
        <w:t xml:space="preserve">Sparta is the only polis with a full time, citizen-soldier fighting force. </w:t>
      </w:r>
    </w:p>
    <w:p w:rsidR="008E19DD" w:rsidRDefault="008E19DD" w:rsidP="009D10D4">
      <w:r>
        <w:t xml:space="preserve">Qualifications: Spartiate parents, 13 years of successful training and election to dining barracks. </w:t>
      </w:r>
    </w:p>
    <w:p w:rsidR="008E19DD" w:rsidRDefault="008E19DD" w:rsidP="009D10D4">
      <w:r>
        <w:t xml:space="preserve">These warriors only fought on land, and were banned from farming, crafts and conducting business. </w:t>
      </w:r>
    </w:p>
    <w:p w:rsidR="008E19DD" w:rsidRPr="008E19DD" w:rsidRDefault="008E19DD" w:rsidP="009D10D4">
      <w:pPr>
        <w:rPr>
          <w:b/>
        </w:rPr>
      </w:pPr>
      <w:r w:rsidRPr="008E19DD">
        <w:rPr>
          <w:b/>
        </w:rPr>
        <w:t>The Agoge</w:t>
      </w:r>
    </w:p>
    <w:p w:rsidR="008E19DD" w:rsidRDefault="008C77D2" w:rsidP="009D10D4">
      <w:r>
        <w:t xml:space="preserve">A training process that created the fitness required to become a Spartan warrior. </w:t>
      </w:r>
    </w:p>
    <w:p w:rsidR="008C77D2" w:rsidRDefault="008C77D2" w:rsidP="009D10D4">
      <w:r>
        <w:t xml:space="preserve">The candidates are selected at birth (inspected for illness and handicaps, if detected, they are thrown off a cliff). </w:t>
      </w:r>
    </w:p>
    <w:p w:rsidR="008C77D2" w:rsidRDefault="008C77D2" w:rsidP="009D10D4">
      <w:r>
        <w:t>Training began at the age of 7, they were given no good food (fed barley porridge and black broth which is pork boiled in blood)</w:t>
      </w:r>
    </w:p>
    <w:p w:rsidR="008C77D2" w:rsidRDefault="008C77D2" w:rsidP="009D10D4">
      <w:r>
        <w:t>Trainees had to steal food from farms, and were beaten if they were caught.  (Boy with stolen fox emphasizes how they refused to get caught)</w:t>
      </w:r>
    </w:p>
    <w:p w:rsidR="008C77D2" w:rsidRDefault="008C77D2" w:rsidP="009D10D4">
      <w:r>
        <w:lastRenderedPageBreak/>
        <w:t xml:space="preserve">Test during training had religious links. </w:t>
      </w:r>
    </w:p>
    <w:p w:rsidR="008C77D2" w:rsidRPr="008C77D2" w:rsidRDefault="008C77D2" w:rsidP="009D10D4">
      <w:pPr>
        <w:rPr>
          <w:b/>
        </w:rPr>
      </w:pPr>
      <w:r w:rsidRPr="008C77D2">
        <w:rPr>
          <w:b/>
        </w:rPr>
        <w:t>Festival of Artemis Ortheia</w:t>
      </w:r>
    </w:p>
    <w:p w:rsidR="008C77D2" w:rsidRDefault="008C77D2" w:rsidP="009D10D4">
      <w:r>
        <w:t xml:space="preserve">Progress was measured through tests during training. </w:t>
      </w:r>
    </w:p>
    <w:p w:rsidR="008C77D2" w:rsidRDefault="008C77D2" w:rsidP="009D10D4">
      <w:r>
        <w:t xml:space="preserve">This final test was a ritualized theft of cheese from an altar of Artemis Ortheia. </w:t>
      </w:r>
    </w:p>
    <w:p w:rsidR="008C77D2" w:rsidRDefault="008C77D2" w:rsidP="009D10D4">
      <w:r>
        <w:t xml:space="preserve">Boys had to avoid whips to reach the altar, and shouldn’t display that the pain of the whips are effecting them. </w:t>
      </w:r>
    </w:p>
    <w:p w:rsidR="008C77D2" w:rsidRDefault="008C77D2" w:rsidP="009D10D4">
      <w:r>
        <w:t xml:space="preserve">If they passed this test, they would graduate from training. </w:t>
      </w:r>
    </w:p>
    <w:p w:rsidR="008C77D2" w:rsidRDefault="008C77D2" w:rsidP="009D10D4">
      <w:r w:rsidRPr="008C77D2">
        <w:rPr>
          <w:b/>
        </w:rPr>
        <w:t>Tyrtaios</w:t>
      </w:r>
      <w:r w:rsidR="001067DD">
        <w:rPr>
          <w:b/>
        </w:rPr>
        <w:t xml:space="preserve"> – </w:t>
      </w:r>
      <w:r w:rsidR="001067DD">
        <w:t>Spartan author of marching songs.</w:t>
      </w:r>
    </w:p>
    <w:p w:rsidR="001067DD" w:rsidRDefault="001067DD" w:rsidP="009D10D4">
      <w:r>
        <w:t xml:space="preserve">Spartans trained through combat sports and believed it was an honor to die in battle or lose your son in battle. </w:t>
      </w:r>
    </w:p>
    <w:p w:rsidR="001067DD" w:rsidRPr="001067DD" w:rsidRDefault="001067DD" w:rsidP="009D10D4">
      <w:pPr>
        <w:rPr>
          <w:b/>
        </w:rPr>
      </w:pPr>
      <w:r w:rsidRPr="001067DD">
        <w:rPr>
          <w:b/>
        </w:rPr>
        <w:t>Spartan Women</w:t>
      </w:r>
    </w:p>
    <w:p w:rsidR="001067DD" w:rsidRDefault="001067DD" w:rsidP="009D10D4">
      <w:r>
        <w:t xml:space="preserve">Females are depicted naked, contrary to the rest of the Greek world. </w:t>
      </w:r>
    </w:p>
    <w:p w:rsidR="001067DD" w:rsidRDefault="001067DD" w:rsidP="009D10D4">
      <w:r>
        <w:t>They are allowed to own their own property, and married late compared to the rest of the Greek world. (18 vs 12)</w:t>
      </w:r>
    </w:p>
    <w:p w:rsidR="001067DD" w:rsidRDefault="00DB34BF" w:rsidP="009D10D4">
      <w:r>
        <w:t xml:space="preserve">They are the head of the house hold, and shave their heads at marriage. </w:t>
      </w:r>
    </w:p>
    <w:p w:rsidR="00DB34BF" w:rsidRDefault="00DB34BF" w:rsidP="009D10D4">
      <w:r>
        <w:t xml:space="preserve">The women must be strong in order to bear and raise strong children, therefore they are educated and train like the men. Women may be loaned out in order to birth other strong children for other Spartiates. </w:t>
      </w:r>
    </w:p>
    <w:p w:rsidR="00DB34BF" w:rsidRDefault="00DB34BF" w:rsidP="009D10D4">
      <w:r>
        <w:t xml:space="preserve">Women are taught to throw javelin and discus, taught to run, horsemanship, music and dancing. </w:t>
      </w:r>
    </w:p>
    <w:p w:rsidR="00DB34BF" w:rsidRDefault="00DB34BF" w:rsidP="009D10D4">
      <w:r w:rsidRPr="00DB34BF">
        <w:rPr>
          <w:b/>
        </w:rPr>
        <w:t>Gorgo’s Advice to the King</w:t>
      </w:r>
      <w:r>
        <w:rPr>
          <w:b/>
        </w:rPr>
        <w:t xml:space="preserve"> – </w:t>
      </w:r>
      <w:r>
        <w:t xml:space="preserve">An 8 year old princess. </w:t>
      </w:r>
    </w:p>
    <w:p w:rsidR="00DB34BF" w:rsidRDefault="00DB34BF" w:rsidP="009D10D4">
      <w:r>
        <w:t xml:space="preserve">She advised her father to not accept a Persian bribe and send the messenger away. </w:t>
      </w:r>
    </w:p>
    <w:p w:rsidR="00DB34BF" w:rsidRDefault="00DB34BF" w:rsidP="009D10D4">
      <w:r>
        <w:t xml:space="preserve">This displays Spartan female power and influence, Spartan xenophobia and how the Spartan economy was not reliant on coins. </w:t>
      </w:r>
    </w:p>
    <w:p w:rsidR="00DB34BF" w:rsidRDefault="00DB34BF" w:rsidP="009D10D4">
      <w:r w:rsidRPr="00DB34BF">
        <w:rPr>
          <w:b/>
        </w:rPr>
        <w:t>Obeliskoi</w:t>
      </w:r>
      <w:r>
        <w:rPr>
          <w:b/>
        </w:rPr>
        <w:t>-</w:t>
      </w:r>
      <w:r>
        <w:t xml:space="preserve"> Iron spits used as currency. </w:t>
      </w:r>
    </w:p>
    <w:p w:rsidR="00DB34BF" w:rsidRDefault="00DB34BF" w:rsidP="009D10D4">
      <w:r>
        <w:t xml:space="preserve">Lykourgos banned silver and gold, which had a direct impact on the decline of robbery and bribery in the land. </w:t>
      </w:r>
    </w:p>
    <w:p w:rsidR="00DB34BF" w:rsidRPr="00DB34BF" w:rsidRDefault="00DB34BF" w:rsidP="009D10D4">
      <w:pPr>
        <w:rPr>
          <w:b/>
        </w:rPr>
      </w:pPr>
      <w:r w:rsidRPr="00DB34BF">
        <w:rPr>
          <w:b/>
        </w:rPr>
        <w:t>The Great Rhetra</w:t>
      </w:r>
    </w:p>
    <w:p w:rsidR="00687CDA" w:rsidRDefault="00DB34BF" w:rsidP="009D10D4">
      <w:r>
        <w:t xml:space="preserve">Achieved its goals of no Helot revolts, no tyranny and no outside interference. </w:t>
      </w:r>
    </w:p>
    <w:p w:rsidR="00DB34BF" w:rsidRDefault="00DB34BF" w:rsidP="009D10D4">
      <w:r>
        <w:t xml:space="preserve">Sparta becomes the dominant force in the Peloponnese until the battle of Leuktra. </w:t>
      </w:r>
    </w:p>
    <w:p w:rsidR="00DB34BF" w:rsidRDefault="00DB34BF" w:rsidP="009D10D4">
      <w:r>
        <w:t xml:space="preserve">Sparta displays the world’s first effort of communism. </w:t>
      </w:r>
    </w:p>
    <w:p w:rsidR="00DB34BF" w:rsidRDefault="00DB34BF" w:rsidP="009D10D4"/>
    <w:p w:rsidR="00DB34BF" w:rsidRDefault="00DB34BF" w:rsidP="009D10D4">
      <w:pPr>
        <w:rPr>
          <w:b/>
        </w:rPr>
      </w:pPr>
      <w:r w:rsidRPr="00DB34BF">
        <w:rPr>
          <w:b/>
        </w:rPr>
        <w:lastRenderedPageBreak/>
        <w:t>Sparta and Nazi Germany</w:t>
      </w:r>
    </w:p>
    <w:p w:rsidR="00DB34BF" w:rsidRDefault="00DB34BF" w:rsidP="009D10D4">
      <w:r>
        <w:t xml:space="preserve">Greek influence had a dark side too. </w:t>
      </w:r>
    </w:p>
    <w:p w:rsidR="00DB34BF" w:rsidRDefault="00DB34BF" w:rsidP="009D10D4">
      <w:r>
        <w:t xml:space="preserve">Agoge are similar to Hitler’s youth, role of women in society, conquest of Messenia similar to conquest of Lebensraum, Poland. Dorian superiority resembles Aryanism and a similar military state ideology. </w:t>
      </w:r>
    </w:p>
    <w:p w:rsidR="00DB34BF" w:rsidRPr="00DB34BF" w:rsidRDefault="00DB34BF" w:rsidP="009D10D4">
      <w:pPr>
        <w:rPr>
          <w:b/>
          <w:u w:val="single"/>
        </w:rPr>
      </w:pPr>
      <w:r w:rsidRPr="00DB34BF">
        <w:rPr>
          <w:b/>
          <w:u w:val="single"/>
        </w:rPr>
        <w:t>Eastern Greeks</w:t>
      </w:r>
    </w:p>
    <w:p w:rsidR="00DB34BF" w:rsidRDefault="00DB34BF" w:rsidP="009D10D4">
      <w:r>
        <w:t xml:space="preserve">The Greeks of Asia Minor: Aeolia, Ionia and Caria. </w:t>
      </w:r>
    </w:p>
    <w:p w:rsidR="00DB34BF" w:rsidRDefault="00DB34BF" w:rsidP="009D10D4">
      <w:r>
        <w:t xml:space="preserve">Came from the EDA migrations and settled along 4 river valleys. </w:t>
      </w:r>
    </w:p>
    <w:p w:rsidR="00DB34BF" w:rsidRDefault="00DB34BF" w:rsidP="009D10D4">
      <w:r>
        <w:t xml:space="preserve">These river valleys provided agricultural land and trade routes to the inland. </w:t>
      </w:r>
    </w:p>
    <w:p w:rsidR="00DB34BF" w:rsidRPr="00DB34BF" w:rsidRDefault="00DB34BF" w:rsidP="009D10D4">
      <w:r w:rsidRPr="00DB34BF">
        <w:rPr>
          <w:b/>
        </w:rPr>
        <w:t>Phrygia and Caria</w:t>
      </w:r>
      <w:r>
        <w:rPr>
          <w:b/>
        </w:rPr>
        <w:t xml:space="preserve"> – </w:t>
      </w:r>
      <w:r>
        <w:t>Kingdoms from the LDA</w:t>
      </w:r>
    </w:p>
    <w:p w:rsidR="00DB34BF" w:rsidRDefault="00DB34BF" w:rsidP="009D10D4">
      <w:r>
        <w:t xml:space="preserve"> Phrygia was defeated by the Lydians, who were defeated by the Persians, who were conquered by the Athenian Empire. </w:t>
      </w:r>
    </w:p>
    <w:p w:rsidR="00DB34BF" w:rsidRPr="00DB34BF" w:rsidRDefault="00DB34BF" w:rsidP="009D10D4">
      <w:pPr>
        <w:rPr>
          <w:b/>
        </w:rPr>
      </w:pPr>
      <w:r w:rsidRPr="00DB34BF">
        <w:rPr>
          <w:b/>
        </w:rPr>
        <w:t>Lydians</w:t>
      </w:r>
    </w:p>
    <w:p w:rsidR="00DB34BF" w:rsidRDefault="00DB34BF" w:rsidP="009D10D4">
      <w:r>
        <w:t xml:space="preserve">Conquer Greek settlements and place tyrants in these settlements who taxed the Greeks. </w:t>
      </w:r>
    </w:p>
    <w:p w:rsidR="00DB34BF" w:rsidRPr="00897946" w:rsidRDefault="00897946" w:rsidP="009D10D4">
      <w:r w:rsidRPr="00897946">
        <w:rPr>
          <w:b/>
        </w:rPr>
        <w:t>Smyrna</w:t>
      </w:r>
      <w:r>
        <w:rPr>
          <w:b/>
        </w:rPr>
        <w:t xml:space="preserve">: </w:t>
      </w:r>
      <w:r>
        <w:t>Fortified Astu</w:t>
      </w:r>
    </w:p>
    <w:p w:rsidR="00897946" w:rsidRDefault="00897946" w:rsidP="009D10D4">
      <w:r>
        <w:t xml:space="preserve">Orthogonal plan with no acropolis. Was first settled by the Aeolians (mythological founder Tantalos) and was then captured by the Ionians, and finally destroyed by the Lydians. </w:t>
      </w:r>
    </w:p>
    <w:p w:rsidR="00897946" w:rsidRPr="00897946" w:rsidRDefault="00897946" w:rsidP="009D10D4">
      <w:pPr>
        <w:rPr>
          <w:b/>
        </w:rPr>
      </w:pPr>
      <w:r w:rsidRPr="00897946">
        <w:rPr>
          <w:b/>
        </w:rPr>
        <w:t>King Croesus of Lydia</w:t>
      </w:r>
    </w:p>
    <w:p w:rsidR="00897946" w:rsidRDefault="00897946" w:rsidP="009D10D4">
      <w:r>
        <w:t xml:space="preserve">Ruled the eastern Greeks, and frequently consulted the oracle of Apollo. He was defeated by the Persians and saved by Apollo on the pyre. Eastern Greeks are now under the control of the Persians. </w:t>
      </w:r>
    </w:p>
    <w:p w:rsidR="00897946" w:rsidRPr="00897946" w:rsidRDefault="00897946" w:rsidP="009D10D4">
      <w:pPr>
        <w:rPr>
          <w:b/>
        </w:rPr>
      </w:pPr>
      <w:r w:rsidRPr="00897946">
        <w:rPr>
          <w:b/>
        </w:rPr>
        <w:t>Ionia = Ionian Dodekapolis</w:t>
      </w:r>
    </w:p>
    <w:p w:rsidR="00897946" w:rsidRDefault="00897946" w:rsidP="009D10D4">
      <w:r>
        <w:t xml:space="preserve">12 cities or polis including Smyrna, Chios and Samos. </w:t>
      </w:r>
    </w:p>
    <w:p w:rsidR="00897946" w:rsidRDefault="00897946" w:rsidP="009D10D4">
      <w:r>
        <w:t xml:space="preserve">Home of the Panionion, Ionian Enlightenment and the Ionic order. </w:t>
      </w:r>
    </w:p>
    <w:p w:rsidR="00897946" w:rsidRPr="00897946" w:rsidRDefault="00897946" w:rsidP="009D10D4">
      <w:pPr>
        <w:rPr>
          <w:b/>
        </w:rPr>
      </w:pPr>
      <w:r>
        <w:rPr>
          <w:b/>
        </w:rPr>
        <w:t xml:space="preserve">Panionion  </w:t>
      </w:r>
    </w:p>
    <w:p w:rsidR="00897946" w:rsidRDefault="00897946" w:rsidP="009D10D4">
      <w:r>
        <w:t xml:space="preserve">The Sanctuary of Poseidon Helikonios, the annual meeting place of the Ionians. </w:t>
      </w:r>
    </w:p>
    <w:p w:rsidR="00897946" w:rsidRDefault="00897946" w:rsidP="009D10D4">
      <w:r>
        <w:t xml:space="preserve">Sanctuary had an altar but no temple. </w:t>
      </w:r>
    </w:p>
    <w:p w:rsidR="00897946" w:rsidRDefault="00897946" w:rsidP="009D10D4">
      <w:r>
        <w:t xml:space="preserve">Bouleterion – the meeting place of a council, it resembles a theatre. </w:t>
      </w:r>
    </w:p>
    <w:p w:rsidR="00897946" w:rsidRDefault="005E65A5" w:rsidP="009D10D4">
      <w:r>
        <w:t xml:space="preserve">Home of the Panionion festival, managed by the city of Priene. </w:t>
      </w:r>
    </w:p>
    <w:p w:rsidR="005E65A5" w:rsidRPr="005E65A5" w:rsidRDefault="005E65A5" w:rsidP="009D10D4">
      <w:pPr>
        <w:rPr>
          <w:b/>
        </w:rPr>
      </w:pPr>
      <w:r w:rsidRPr="005E65A5">
        <w:rPr>
          <w:b/>
        </w:rPr>
        <w:t>Priene</w:t>
      </w:r>
    </w:p>
    <w:p w:rsidR="005E65A5" w:rsidRDefault="005E65A5" w:rsidP="009D10D4">
      <w:r>
        <w:t xml:space="preserve">Hellenistic Greek city, built during the period between Alexander the Great’s death and before the Roman Empire. </w:t>
      </w:r>
    </w:p>
    <w:p w:rsidR="005E65A5" w:rsidRDefault="005E65A5" w:rsidP="009D10D4">
      <w:r>
        <w:lastRenderedPageBreak/>
        <w:t xml:space="preserve">Has an orthogonal plan suggesting it was a relatively new city, a gymnasium, agora, acropolis, theatre and a public water source. </w:t>
      </w:r>
    </w:p>
    <w:p w:rsidR="005E65A5" w:rsidRDefault="005E65A5" w:rsidP="009D10D4">
      <w:r>
        <w:t xml:space="preserve">Sanctuary of Athena Polias, containing an Ionic temple. </w:t>
      </w:r>
    </w:p>
    <w:p w:rsidR="005E65A5" w:rsidRDefault="005E65A5" w:rsidP="009D10D4">
      <w:r>
        <w:t xml:space="preserve">Ionic columns have eyes in the capital, fancy base, slender and taller columns then Doric order. </w:t>
      </w:r>
    </w:p>
    <w:p w:rsidR="005E65A5" w:rsidRDefault="005E65A5" w:rsidP="009D10D4">
      <w:r>
        <w:t xml:space="preserve">Frieze is blank or covered in a continuous sculpture as demonstrated by the opera house in Astana, Kazakhstan. </w:t>
      </w:r>
    </w:p>
    <w:p w:rsidR="005E65A5" w:rsidRPr="005E65A5" w:rsidRDefault="005E65A5" w:rsidP="009D10D4">
      <w:pPr>
        <w:rPr>
          <w:b/>
        </w:rPr>
      </w:pPr>
      <w:r w:rsidRPr="005E65A5">
        <w:rPr>
          <w:b/>
        </w:rPr>
        <w:t>Ekklesiasterian</w:t>
      </w:r>
    </w:p>
    <w:p w:rsidR="005E65A5" w:rsidRDefault="005E65A5" w:rsidP="009D10D4">
      <w:r>
        <w:t xml:space="preserve"> A parliament building where the assembly of the council meet. Building is shaped like three sides of a rectangle. </w:t>
      </w:r>
    </w:p>
    <w:p w:rsidR="005E65A5" w:rsidRDefault="005E65A5" w:rsidP="009D10D4">
      <w:r>
        <w:t xml:space="preserve">Theatre near the meander river is the meeting place of the assembly (all citizens). </w:t>
      </w:r>
    </w:p>
    <w:p w:rsidR="005E65A5" w:rsidRPr="005E65A5" w:rsidRDefault="005E65A5" w:rsidP="009D10D4">
      <w:pPr>
        <w:rPr>
          <w:b/>
        </w:rPr>
      </w:pPr>
      <w:r w:rsidRPr="005E65A5">
        <w:rPr>
          <w:b/>
        </w:rPr>
        <w:t>Samos</w:t>
      </w:r>
    </w:p>
    <w:p w:rsidR="005E65A5" w:rsidRDefault="005E65A5" w:rsidP="009D10D4">
      <w:r>
        <w:t>8</w:t>
      </w:r>
      <w:r w:rsidRPr="005E65A5">
        <w:rPr>
          <w:vertAlign w:val="superscript"/>
        </w:rPr>
        <w:t>th</w:t>
      </w:r>
      <w:r>
        <w:t xml:space="preserve"> largest Greek Island, polis of the Samians, its astu is Samos. Mythological founder is one of the Argonauts. </w:t>
      </w:r>
    </w:p>
    <w:p w:rsidR="005E65A5" w:rsidRDefault="005E65A5" w:rsidP="009D10D4">
      <w:r>
        <w:t xml:space="preserve">The Samians conducted trade with connects all the way to Spain. </w:t>
      </w:r>
    </w:p>
    <w:p w:rsidR="005E65A5" w:rsidRPr="005E65A5" w:rsidRDefault="005E65A5" w:rsidP="009D10D4">
      <w:pPr>
        <w:rPr>
          <w:b/>
        </w:rPr>
      </w:pPr>
      <w:r w:rsidRPr="005E65A5">
        <w:rPr>
          <w:b/>
        </w:rPr>
        <w:t>Polykrates of Samos</w:t>
      </w:r>
    </w:p>
    <w:p w:rsidR="005E65A5" w:rsidRDefault="005E65A5" w:rsidP="009D10D4">
      <w:r>
        <w:t>Herodotus said that he was the “first Greek to establish a Thalassocracy unless we count king Minos.”</w:t>
      </w:r>
    </w:p>
    <w:p w:rsidR="005E65A5" w:rsidRDefault="005E65A5" w:rsidP="009D10D4">
      <w:r>
        <w:t>He possessed 100 ships and had an alliance with Egypt.</w:t>
      </w:r>
    </w:p>
    <w:p w:rsidR="005E65A5" w:rsidRDefault="005E65A5" w:rsidP="009D10D4">
      <w:r>
        <w:t xml:space="preserve">Herodotus claimed that Simians create </w:t>
      </w:r>
      <w:r w:rsidRPr="005E65A5">
        <w:rPr>
          <w:b/>
        </w:rPr>
        <w:t>the 3 greatest works</w:t>
      </w:r>
      <w:r>
        <w:t xml:space="preserve"> in any land. </w:t>
      </w:r>
    </w:p>
    <w:p w:rsidR="005E65A5" w:rsidRDefault="005E65A5" w:rsidP="005E65A5">
      <w:pPr>
        <w:pStyle w:val="ListParagraph"/>
        <w:numPr>
          <w:ilvl w:val="0"/>
          <w:numId w:val="1"/>
        </w:numPr>
      </w:pPr>
      <w:r>
        <w:t xml:space="preserve">Tunnel of Eupalinus: Tunnel through a mountain connecting a spring to the city centre. Two channels were created in the mountain, one for a walkway were work was conducted and one for the water and the terracotta pipes. </w:t>
      </w:r>
      <w:r w:rsidR="00D87E41">
        <w:t>Built by slave labor and still functional today.</w:t>
      </w:r>
    </w:p>
    <w:p w:rsidR="00F56FFB" w:rsidRDefault="00D87E41" w:rsidP="005E65A5">
      <w:pPr>
        <w:pStyle w:val="ListParagraph"/>
        <w:numPr>
          <w:ilvl w:val="0"/>
          <w:numId w:val="1"/>
        </w:numPr>
      </w:pPr>
      <w:r>
        <w:t xml:space="preserve">Samos breakwater: </w:t>
      </w:r>
      <w:r w:rsidR="00800308">
        <w:t xml:space="preserve">the harbor. </w:t>
      </w:r>
    </w:p>
    <w:p w:rsidR="00800308" w:rsidRDefault="00800308" w:rsidP="00800308">
      <w:pPr>
        <w:pStyle w:val="ListParagraph"/>
        <w:numPr>
          <w:ilvl w:val="0"/>
          <w:numId w:val="1"/>
        </w:numPr>
      </w:pPr>
      <w:r>
        <w:t xml:space="preserve">Temple of Hera: mythological site of Hera’s birth and wedding. The Heraion (temple) held the Heraia (festival) 6 kilometers away from astu. The temple was Ionic order and dipteral (double row of columns. Home of colossal Kouroi and smaller Kourai along the sacred way. Some Kouros were made of ivory, signifying trade with Egypt and Polykrates being a patron of art. </w:t>
      </w:r>
    </w:p>
    <w:p w:rsidR="00800308" w:rsidRDefault="00800308" w:rsidP="00800308">
      <w:r>
        <w:t xml:space="preserve">Polykrates founded the Delian games in honor of Apollo on Delos. </w:t>
      </w:r>
    </w:p>
    <w:p w:rsidR="005E65A5" w:rsidRDefault="00800308" w:rsidP="00800308">
      <w:r>
        <w:t xml:space="preserve">Samos was eventually destroyed by the Persians and Polykrates was crucified. </w:t>
      </w:r>
    </w:p>
    <w:p w:rsidR="00897946" w:rsidRDefault="00800308" w:rsidP="009D10D4">
      <w:r w:rsidRPr="00800308">
        <w:rPr>
          <w:b/>
        </w:rPr>
        <w:t>Ionian Enlightenment</w:t>
      </w:r>
      <w:r>
        <w:t xml:space="preserve"> on Samos: An advancement in scientific thought. Rejection of mythological explanations for natural events. Application of rational and scientific criticism. </w:t>
      </w:r>
    </w:p>
    <w:p w:rsidR="00800308" w:rsidRPr="00800308" w:rsidRDefault="00800308" w:rsidP="009D10D4">
      <w:pPr>
        <w:rPr>
          <w:b/>
        </w:rPr>
      </w:pPr>
      <w:r w:rsidRPr="00800308">
        <w:rPr>
          <w:b/>
        </w:rPr>
        <w:t>Pythagoras of Samos</w:t>
      </w:r>
    </w:p>
    <w:p w:rsidR="00800308" w:rsidRDefault="00800308" w:rsidP="009D10D4">
      <w:r>
        <w:t xml:space="preserve">Known for his contributions in math, astronomy, medicine, and his theory of transmigration of souls (reincarnation). </w:t>
      </w:r>
    </w:p>
    <w:p w:rsidR="00800308" w:rsidRDefault="00800308" w:rsidP="009D10D4">
      <w:r>
        <w:lastRenderedPageBreak/>
        <w:t xml:space="preserve">He also believed music was therapeutic, and he fled Samos during the Persian invasion. </w:t>
      </w:r>
    </w:p>
    <w:p w:rsidR="00800308" w:rsidRPr="00800308" w:rsidRDefault="00800308" w:rsidP="009D10D4">
      <w:pPr>
        <w:rPr>
          <w:b/>
        </w:rPr>
      </w:pPr>
      <w:r w:rsidRPr="00800308">
        <w:rPr>
          <w:b/>
        </w:rPr>
        <w:t>Miletus</w:t>
      </w:r>
    </w:p>
    <w:p w:rsidR="00800308" w:rsidRDefault="00CF1B9A" w:rsidP="009D10D4">
      <w:r>
        <w:t xml:space="preserve">Home of the orthogonal plan by Hippodamus </w:t>
      </w:r>
    </w:p>
    <w:p w:rsidR="00CF1B9A" w:rsidRDefault="00CF1B9A" w:rsidP="009D10D4">
      <w:r>
        <w:t xml:space="preserve">Metropolis of 30 cities: including many black sea colonies. </w:t>
      </w:r>
    </w:p>
    <w:p w:rsidR="00CF1B9A" w:rsidRDefault="00CF1B9A" w:rsidP="009D10D4">
      <w:r>
        <w:t xml:space="preserve">Trading post, conquered by the Persians, destroyed and rebuilt after the revolt. </w:t>
      </w:r>
    </w:p>
    <w:p w:rsidR="00CF1B9A" w:rsidRDefault="00CF1B9A" w:rsidP="009D10D4">
      <w:r w:rsidRPr="00CF1B9A">
        <w:rPr>
          <w:b/>
        </w:rPr>
        <w:t>Ionian Enlightenment</w:t>
      </w:r>
      <w:r>
        <w:t xml:space="preserve"> on Miletus: The Pre-Socratic Philosophers</w:t>
      </w:r>
    </w:p>
    <w:p w:rsidR="00CF1B9A" w:rsidRDefault="00CF1B9A" w:rsidP="009D10D4">
      <w:r>
        <w:t xml:space="preserve">Milesian/Material/Natural Philosophers, also called monists since they debated about the primary substance of the universe referred to as the Arche. </w:t>
      </w:r>
    </w:p>
    <w:p w:rsidR="00CF1B9A" w:rsidRDefault="00CF1B9A" w:rsidP="009D10D4">
      <w:pPr>
        <w:rPr>
          <w:b/>
        </w:rPr>
      </w:pPr>
      <w:r w:rsidRPr="00CF1B9A">
        <w:rPr>
          <w:b/>
        </w:rPr>
        <w:t>Thales</w:t>
      </w:r>
      <w:r>
        <w:rPr>
          <w:b/>
        </w:rPr>
        <w:t xml:space="preserve"> – The Father of Science</w:t>
      </w:r>
    </w:p>
    <w:p w:rsidR="00CF1B9A" w:rsidRDefault="00CF1B9A" w:rsidP="009D10D4">
      <w:r>
        <w:t xml:space="preserve">Predicted the solar eclipse during the Lydian/ Persian battle. Believed water to be the Arche since it can exist in all 3 physical states. </w:t>
      </w:r>
    </w:p>
    <w:p w:rsidR="00CF1B9A" w:rsidRPr="00CF1B9A" w:rsidRDefault="00CF1B9A" w:rsidP="009D10D4">
      <w:pPr>
        <w:rPr>
          <w:b/>
        </w:rPr>
      </w:pPr>
      <w:r w:rsidRPr="00CF1B9A">
        <w:rPr>
          <w:b/>
        </w:rPr>
        <w:t>Anaximander</w:t>
      </w:r>
      <w:r>
        <w:rPr>
          <w:b/>
        </w:rPr>
        <w:t xml:space="preserve"> – The Father of Geography</w:t>
      </w:r>
    </w:p>
    <w:p w:rsidR="00CF1B9A" w:rsidRDefault="00CF1B9A" w:rsidP="009D10D4">
      <w:r>
        <w:t xml:space="preserve">Student of Thales, believed the Arche to be apeiron, meaning the unlimited and infinite. </w:t>
      </w:r>
    </w:p>
    <w:p w:rsidR="00CF1B9A" w:rsidRDefault="00CF1B9A" w:rsidP="009D10D4">
      <w:r>
        <w:t xml:space="preserve">Created a map of the world, where Pelos is in the center surrounded by Europe, Asia, Libya and the Ocean. </w:t>
      </w:r>
    </w:p>
    <w:p w:rsidR="00CF1B9A" w:rsidRDefault="00CF1B9A" w:rsidP="009D10D4">
      <w:r>
        <w:t xml:space="preserve">Credited with the first sun dial in the Greek World. </w:t>
      </w:r>
    </w:p>
    <w:p w:rsidR="00CF1B9A" w:rsidRDefault="00CF1B9A" w:rsidP="009D10D4">
      <w:pPr>
        <w:rPr>
          <w:b/>
        </w:rPr>
      </w:pPr>
      <w:r w:rsidRPr="00CF1B9A">
        <w:rPr>
          <w:b/>
        </w:rPr>
        <w:t>Anaximenes</w:t>
      </w:r>
    </w:p>
    <w:p w:rsidR="00CF1B9A" w:rsidRDefault="00CF1B9A" w:rsidP="009D10D4">
      <w:r>
        <w:t xml:space="preserve">Believed air to be the Arche, created the theory of rarefaction and condensation. Believed the gods were created from air and the earth floated on air. </w:t>
      </w:r>
    </w:p>
    <w:p w:rsidR="00CF1B9A" w:rsidRPr="00CF1B9A" w:rsidRDefault="00CF1B9A" w:rsidP="009D10D4">
      <w:pPr>
        <w:rPr>
          <w:b/>
        </w:rPr>
      </w:pPr>
      <w:r w:rsidRPr="00CF1B9A">
        <w:rPr>
          <w:b/>
        </w:rPr>
        <w:t>Didyma: oracle of Apollo</w:t>
      </w:r>
    </w:p>
    <w:p w:rsidR="00CF1B9A" w:rsidRDefault="00CF1B9A" w:rsidP="009D10D4">
      <w:r>
        <w:t xml:space="preserve">Sanctuary with a monumental temple 30 kilometers away from Miletus. </w:t>
      </w:r>
    </w:p>
    <w:p w:rsidR="00CF1B9A" w:rsidRDefault="00CF1B9A" w:rsidP="009D10D4">
      <w:pPr>
        <w:rPr>
          <w:b/>
        </w:rPr>
      </w:pPr>
      <w:r>
        <w:t>Temple was ionic, dipteral, hypaethral (open to the sky), and had a mini temple within the temple itself</w:t>
      </w:r>
      <w:r>
        <w:br/>
      </w:r>
    </w:p>
    <w:p w:rsidR="00CF1B9A" w:rsidRDefault="00CF1B9A" w:rsidP="009D10D4">
      <w:pPr>
        <w:rPr>
          <w:b/>
        </w:rPr>
      </w:pPr>
      <w:r>
        <w:rPr>
          <w:b/>
        </w:rPr>
        <w:t>Ephesus</w:t>
      </w:r>
    </w:p>
    <w:p w:rsidR="00CF1B9A" w:rsidRDefault="00CF1B9A" w:rsidP="009D10D4">
      <w:r>
        <w:rPr>
          <w:b/>
        </w:rPr>
        <w:t xml:space="preserve">Ionian Enlightenment </w:t>
      </w:r>
      <w:r>
        <w:t xml:space="preserve">on Ephesus: </w:t>
      </w:r>
      <w:r w:rsidRPr="00CF1B9A">
        <w:rPr>
          <w:b/>
        </w:rPr>
        <w:t>Heraclitus</w:t>
      </w:r>
      <w:r>
        <w:t xml:space="preserve">, philosopher who believed that fire was the Arche, was also a famous author. </w:t>
      </w:r>
    </w:p>
    <w:p w:rsidR="00CF1B9A" w:rsidRDefault="00CF1B9A" w:rsidP="009D10D4">
      <w:r>
        <w:t xml:space="preserve">Home to the temple of Artemis: one of the ancient wonder of the world, </w:t>
      </w:r>
      <w:proofErr w:type="gramStart"/>
      <w:r>
        <w:t>Funded</w:t>
      </w:r>
      <w:proofErr w:type="gramEnd"/>
      <w:r>
        <w:t xml:space="preserve"> by Croesus, destroyed by an arsonist on the night of Alexander the Great’s birth. It took 120 years to rebuild it. </w:t>
      </w:r>
    </w:p>
    <w:p w:rsidR="00CF1B9A" w:rsidRDefault="00CF1B9A" w:rsidP="009D10D4">
      <w:r>
        <w:t xml:space="preserve">Home to the largest bank in Asia Minor, Ephesus was considered a place of Asylum, the priestesses of Artemis were called Bees and is home to an important Christian site. </w:t>
      </w:r>
      <w:r>
        <w:br/>
      </w:r>
    </w:p>
    <w:p w:rsidR="00CF1B9A" w:rsidRDefault="00CF1B9A" w:rsidP="009D10D4">
      <w:r>
        <w:lastRenderedPageBreak/>
        <w:t xml:space="preserve">The Artemision:  Ionic, dipteral, hypaethral, sculpted column drums, 3 windows, and a revered altar which required the statue to be dragged out in order to watch a sacrifice. </w:t>
      </w:r>
    </w:p>
    <w:p w:rsidR="00CF1B9A" w:rsidRDefault="00CF1B9A" w:rsidP="009D10D4">
      <w:r>
        <w:t xml:space="preserve">Artemis is the goddess of the hunt, mistress of animals, and her statue here differs from the norm. </w:t>
      </w:r>
    </w:p>
    <w:p w:rsidR="00CF1B9A" w:rsidRDefault="00CF1B9A" w:rsidP="009D10D4">
      <w:r>
        <w:t xml:space="preserve">She is wearing a bull testicle necklace, animal apron and lion head bracelets. </w:t>
      </w:r>
    </w:p>
    <w:p w:rsidR="00CF1B9A" w:rsidRDefault="00CF1B9A" w:rsidP="009D10D4">
      <w:pPr>
        <w:rPr>
          <w:b/>
        </w:rPr>
      </w:pPr>
      <w:r w:rsidRPr="00CF1B9A">
        <w:rPr>
          <w:b/>
        </w:rPr>
        <w:t>East Greek Cities</w:t>
      </w:r>
    </w:p>
    <w:p w:rsidR="00CF1B9A" w:rsidRDefault="00AB10F1" w:rsidP="009D10D4">
      <w:r>
        <w:t>EDA migration foundation: 1</w:t>
      </w:r>
      <w:r w:rsidRPr="00AB10F1">
        <w:rPr>
          <w:vertAlign w:val="superscript"/>
        </w:rPr>
        <w:t>st</w:t>
      </w:r>
      <w:r>
        <w:t xml:space="preserve"> major expansion of the Greek world. </w:t>
      </w:r>
    </w:p>
    <w:p w:rsidR="00AB10F1" w:rsidRDefault="00AB10F1" w:rsidP="009D10D4">
      <w:r>
        <w:t>Colonization: 2</w:t>
      </w:r>
      <w:r w:rsidRPr="00AB10F1">
        <w:rPr>
          <w:vertAlign w:val="superscript"/>
        </w:rPr>
        <w:t>nd</w:t>
      </w:r>
      <w:r>
        <w:t xml:space="preserve"> major expansion. </w:t>
      </w:r>
    </w:p>
    <w:p w:rsidR="00AB10F1" w:rsidRDefault="00AB10F1" w:rsidP="009D10D4">
      <w:r>
        <w:t xml:space="preserve">Archaic age = Age of Colonization, although it began in the LDA in order to escape famine, over-population, political oppression and over-population. </w:t>
      </w:r>
    </w:p>
    <w:p w:rsidR="00AB10F1" w:rsidRPr="00AB10F1" w:rsidRDefault="00AB10F1" w:rsidP="009D10D4">
      <w:pPr>
        <w:rPr>
          <w:b/>
        </w:rPr>
      </w:pPr>
      <w:r w:rsidRPr="00AB10F1">
        <w:rPr>
          <w:b/>
        </w:rPr>
        <w:t>Pithekoussai</w:t>
      </w:r>
    </w:p>
    <w:p w:rsidR="00AB10F1" w:rsidRDefault="00AB10F1" w:rsidP="009D10D4">
      <w:r>
        <w:t>1</w:t>
      </w:r>
      <w:r w:rsidRPr="00AB10F1">
        <w:rPr>
          <w:vertAlign w:val="superscript"/>
        </w:rPr>
        <w:t>st</w:t>
      </w:r>
      <w:r>
        <w:t xml:space="preserve"> Greek colony, its metropolis is Euboia (first to emerge from DA recession, home of the Lefkandi, only monumental building of DA with grave site of rich couple and horses).</w:t>
      </w:r>
    </w:p>
    <w:p w:rsidR="00AB10F1" w:rsidRDefault="00AB10F1" w:rsidP="009D10D4">
      <w:r>
        <w:t xml:space="preserve">Pithekoussai becomes the metropolis of Cumae, which becomes the metropolis of Neapolis (Naples). </w:t>
      </w:r>
    </w:p>
    <w:p w:rsidR="00AB10F1" w:rsidRDefault="00AB10F1" w:rsidP="009D10D4">
      <w:r>
        <w:t xml:space="preserve">Pithekoussai is depleted quickly, therefore it could no longer be self-sufficient until they established trade with Etruscans and inter married with their women since no Greek women came with them. </w:t>
      </w:r>
    </w:p>
    <w:p w:rsidR="00AB10F1" w:rsidRPr="00AB10F1" w:rsidRDefault="00AB10F1" w:rsidP="009D10D4">
      <w:pPr>
        <w:rPr>
          <w:b/>
        </w:rPr>
      </w:pPr>
      <w:r w:rsidRPr="00AB10F1">
        <w:rPr>
          <w:b/>
        </w:rPr>
        <w:t>Hellenization of Etruria</w:t>
      </w:r>
    </w:p>
    <w:p w:rsidR="00AB10F1" w:rsidRDefault="00AB10F1" w:rsidP="009D10D4">
      <w:r>
        <w:t xml:space="preserve"> Euboian alphabet is adopted, grape and olive cultivation, religion, potter’s wheel and roof tiles. </w:t>
      </w:r>
    </w:p>
    <w:p w:rsidR="004A2B22" w:rsidRPr="00CF1B9A" w:rsidRDefault="00AB10F1" w:rsidP="009D10D4">
      <w:r>
        <w:t>Thucydides – 2</w:t>
      </w:r>
      <w:r w:rsidRPr="00AB10F1">
        <w:rPr>
          <w:vertAlign w:val="superscript"/>
        </w:rPr>
        <w:t>nd</w:t>
      </w:r>
      <w:r>
        <w:t xml:space="preserve"> great historian believed Naxos </w:t>
      </w:r>
      <w:r w:rsidR="004A2B22">
        <w:t>(in</w:t>
      </w:r>
      <w:r>
        <w:t xml:space="preserve"> Sicily) to be the fir</w:t>
      </w:r>
      <w:r w:rsidR="004A2B22">
        <w:t>st colony, founded by Thoukles and co from Euboia and Naxos the Cycladic island. It was actually the 2</w:t>
      </w:r>
      <w:r w:rsidR="004A2B22" w:rsidRPr="004A2B22">
        <w:rPr>
          <w:vertAlign w:val="superscript"/>
        </w:rPr>
        <w:t>nd</w:t>
      </w:r>
      <w:r w:rsidR="004A2B22">
        <w:t xml:space="preserve"> western colony. </w:t>
      </w:r>
    </w:p>
    <w:p w:rsidR="00CF1B9A" w:rsidRDefault="004A2B22" w:rsidP="009D10D4">
      <w:r>
        <w:t xml:space="preserve">Sicily is good for agriculture due to volcanic ash from Mount Etna. Worshipped Demeter (Goddess of Agriculture). </w:t>
      </w:r>
    </w:p>
    <w:p w:rsidR="004A2B22" w:rsidRDefault="004A2B22" w:rsidP="009D10D4">
      <w:r>
        <w:t xml:space="preserve">Conflict with native Sicilians, Greeks shared island with Phoenicians. </w:t>
      </w:r>
    </w:p>
    <w:p w:rsidR="004A2B22" w:rsidRDefault="004A2B22" w:rsidP="009D10D4">
      <w:r>
        <w:t xml:space="preserve">Coin of Naxos: Dionysus and Grapes. </w:t>
      </w:r>
    </w:p>
    <w:p w:rsidR="004A2B22" w:rsidRPr="004A2B22" w:rsidRDefault="004A2B22" w:rsidP="009D10D4">
      <w:pPr>
        <w:rPr>
          <w:b/>
        </w:rPr>
      </w:pPr>
      <w:r w:rsidRPr="004A2B22">
        <w:rPr>
          <w:b/>
        </w:rPr>
        <w:t xml:space="preserve">Hellenization of Sicily </w:t>
      </w:r>
    </w:p>
    <w:p w:rsidR="00CF1B9A" w:rsidRDefault="004A2B22" w:rsidP="009D10D4">
      <w:r>
        <w:t xml:space="preserve">Introduction of grapes, wine, coinage, new deity and alphabet. </w:t>
      </w:r>
    </w:p>
    <w:p w:rsidR="004A2B22" w:rsidRPr="004A2B22" w:rsidRDefault="004A2B22" w:rsidP="009D10D4">
      <w:pPr>
        <w:rPr>
          <w:b/>
        </w:rPr>
      </w:pPr>
      <w:r w:rsidRPr="004A2B22">
        <w:rPr>
          <w:b/>
        </w:rPr>
        <w:t>Leontini: Colony of Naxos</w:t>
      </w:r>
    </w:p>
    <w:p w:rsidR="004A2B22" w:rsidRDefault="004A2B22" w:rsidP="009D10D4">
      <w:r>
        <w:t xml:space="preserve">Coin has a lion head, barley crops and Apollo. </w:t>
      </w:r>
    </w:p>
    <w:p w:rsidR="004A2B22" w:rsidRDefault="004A2B22" w:rsidP="009D10D4">
      <w:r>
        <w:t xml:space="preserve">Hellenization: Grain crops and deity. </w:t>
      </w:r>
    </w:p>
    <w:p w:rsidR="004A2B22" w:rsidRPr="004A2B22" w:rsidRDefault="004A2B22" w:rsidP="009D10D4">
      <w:pPr>
        <w:rPr>
          <w:b/>
        </w:rPr>
      </w:pPr>
      <w:r w:rsidRPr="004A2B22">
        <w:rPr>
          <w:b/>
        </w:rPr>
        <w:t>Colonies of the Straits of Messina</w:t>
      </w:r>
    </w:p>
    <w:p w:rsidR="004A2B22" w:rsidRDefault="004A2B22" w:rsidP="009D10D4">
      <w:r>
        <w:t xml:space="preserve">Zankle and Rhegion are established in order to protect trade route with Etruscans. </w:t>
      </w:r>
    </w:p>
    <w:p w:rsidR="004A2B22" w:rsidRDefault="004A2B22" w:rsidP="009D10D4">
      <w:r>
        <w:t xml:space="preserve">Zankle is a non-Greek word meaning sickle, due to shape of the harbor. </w:t>
      </w:r>
    </w:p>
    <w:p w:rsidR="004A2B22" w:rsidRPr="004A2B22" w:rsidRDefault="004A2B22" w:rsidP="009D10D4">
      <w:pPr>
        <w:rPr>
          <w:b/>
        </w:rPr>
      </w:pPr>
      <w:r w:rsidRPr="004A2B22">
        <w:rPr>
          <w:b/>
        </w:rPr>
        <w:lastRenderedPageBreak/>
        <w:t>Colonies of Corinth</w:t>
      </w:r>
    </w:p>
    <w:p w:rsidR="004A2B22" w:rsidRDefault="004A2B22" w:rsidP="009D10D4">
      <w:r>
        <w:t xml:space="preserve">Syracuse: the most successful colony. </w:t>
      </w:r>
    </w:p>
    <w:p w:rsidR="004A2B22" w:rsidRDefault="004A2B22" w:rsidP="009D10D4">
      <w:r>
        <w:t>Established 1 year after Naxos, due to drought and plague in Corinth. First settled on Ortygia an island containing a fresh water harbor.</w:t>
      </w:r>
    </w:p>
    <w:p w:rsidR="004A2B22" w:rsidRDefault="004A2B22" w:rsidP="009D10D4">
      <w:r>
        <w:t xml:space="preserve">Syracuse: Established by a nymph Arethousa who rose from the fountain of Arethousa in Ortygia after feeing a river god. </w:t>
      </w:r>
    </w:p>
    <w:p w:rsidR="004A2B22" w:rsidRDefault="004A2B22" w:rsidP="009D10D4">
      <w:r>
        <w:t xml:space="preserve">Syracuse is home to a Doric temple of Apollo, monolithic. </w:t>
      </w:r>
    </w:p>
    <w:p w:rsidR="004A2B22" w:rsidRDefault="004A2B22" w:rsidP="009D10D4">
      <w:r>
        <w:t xml:space="preserve">And the temple of Athena which was preserved due to its conversion into a catholic church. </w:t>
      </w:r>
    </w:p>
    <w:p w:rsidR="004A2B22" w:rsidRDefault="00205589" w:rsidP="009D10D4">
      <w:r>
        <w:t xml:space="preserve">Plaque of medusa and Pegasus found, missing golden man which is later found in Denmark. </w:t>
      </w:r>
    </w:p>
    <w:p w:rsidR="00205589" w:rsidRDefault="00205589" w:rsidP="009D10D4">
      <w:r>
        <w:t xml:space="preserve">Syracuse is home to a theatre that holds 15 thousand people, considered the home off comedy. </w:t>
      </w:r>
    </w:p>
    <w:p w:rsidR="00205589" w:rsidRDefault="00205589" w:rsidP="009D10D4">
      <w:pPr>
        <w:rPr>
          <w:b/>
        </w:rPr>
      </w:pPr>
      <w:r>
        <w:rPr>
          <w:b/>
        </w:rPr>
        <w:t xml:space="preserve">Archimedes of Syracuse – Eureka! </w:t>
      </w:r>
    </w:p>
    <w:p w:rsidR="00205589" w:rsidRDefault="00205589" w:rsidP="009D10D4">
      <w:r>
        <w:t>Solve the law of buoyancy for the king’s fake gold crown. Value of pi, Archimedes screw, claw, giant mirrors to protect Syracuse from Romans.</w:t>
      </w:r>
    </w:p>
    <w:p w:rsidR="00205589" w:rsidRPr="00205589" w:rsidRDefault="00205589" w:rsidP="009D10D4">
      <w:r>
        <w:t xml:space="preserve">Influenced solar power. Created the megaship called the Syracusia, commissioned by the tyrant Hieron II as a gift for an Egyptian pharaoh, launched by levers. </w:t>
      </w:r>
    </w:p>
    <w:p w:rsidR="00CF1B9A" w:rsidRDefault="00205589" w:rsidP="009D10D4">
      <w:r>
        <w:t xml:space="preserve">Syracuse was eventually defeated by the romans and Archimedes was killed. </w:t>
      </w:r>
    </w:p>
    <w:p w:rsidR="00205589" w:rsidRPr="00205589" w:rsidRDefault="00205589" w:rsidP="009D10D4">
      <w:pPr>
        <w:rPr>
          <w:b/>
        </w:rPr>
      </w:pPr>
      <w:r w:rsidRPr="00205589">
        <w:rPr>
          <w:b/>
        </w:rPr>
        <w:t>Selinus</w:t>
      </w:r>
    </w:p>
    <w:p w:rsidR="00205589" w:rsidRDefault="00205589" w:rsidP="009D10D4">
      <w:r>
        <w:t>Coinage: Selinon (plant)</w:t>
      </w:r>
    </w:p>
    <w:p w:rsidR="00205589" w:rsidRDefault="00205589" w:rsidP="009D10D4">
      <w:r>
        <w:t xml:space="preserve">Built between two rivers, fortified and home of 3 mega temples. </w:t>
      </w:r>
    </w:p>
    <w:p w:rsidR="00205589" w:rsidRDefault="00205589" w:rsidP="009D10D4">
      <w:r>
        <w:t xml:space="preserve">Temple E: Indication of wealth. </w:t>
      </w:r>
    </w:p>
    <w:p w:rsidR="00205589" w:rsidRDefault="00205589" w:rsidP="009D10D4">
      <w:r>
        <w:t xml:space="preserve">Temple C: Metopes of Athena, Pegasus with medusa and Perseus. Spreading Greek mythology to non-Greeks. </w:t>
      </w:r>
    </w:p>
    <w:p w:rsidR="00205589" w:rsidRDefault="00AF390B" w:rsidP="009D10D4">
      <w:r>
        <w:t xml:space="preserve">The bronze charioteer found at Delphi was dedicated by a tyrant from Syracuse, while a marble Charioteer was found on Motya, a Phoenician island, probably taken there after the Phoenicians destroyed Selinus. </w:t>
      </w:r>
    </w:p>
    <w:p w:rsidR="00AF390B" w:rsidRDefault="00AF390B" w:rsidP="009D10D4">
      <w:r>
        <w:t xml:space="preserve">Selinus is home to the largest Greek temple in the Ancient Greek World, the colony was rebuilt after destruction but was never the same. </w:t>
      </w:r>
    </w:p>
    <w:p w:rsidR="00AF390B" w:rsidRPr="00AF390B" w:rsidRDefault="00AF390B" w:rsidP="009D10D4">
      <w:pPr>
        <w:rPr>
          <w:b/>
        </w:rPr>
      </w:pPr>
      <w:r w:rsidRPr="00AF390B">
        <w:rPr>
          <w:b/>
        </w:rPr>
        <w:t>Agrigento/Akragas</w:t>
      </w:r>
    </w:p>
    <w:p w:rsidR="00AF390B" w:rsidRDefault="00AF390B" w:rsidP="009D10D4">
      <w:r>
        <w:t>@</w:t>
      </w:r>
      <w:proofErr w:type="spellStart"/>
      <w:r>
        <w:t>nd</w:t>
      </w:r>
      <w:proofErr w:type="spellEnd"/>
      <w:r>
        <w:t xml:space="preserve"> most important Sicilian colony, ran by a tyrant who punished those who opposed him by heating a bronze bull while they were trapped inside it. </w:t>
      </w:r>
    </w:p>
    <w:p w:rsidR="00AF390B" w:rsidRDefault="00AF390B" w:rsidP="009D10D4">
      <w:r>
        <w:t xml:space="preserve">Temple of Olympian Zeus was built by Phoenician slaves, statues of Atlas were found here called </w:t>
      </w:r>
      <w:proofErr w:type="spellStart"/>
      <w:r>
        <w:t>telmonies</w:t>
      </w:r>
      <w:proofErr w:type="spellEnd"/>
      <w:r>
        <w:t xml:space="preserve">. </w:t>
      </w:r>
    </w:p>
    <w:p w:rsidR="00AF390B" w:rsidRDefault="00AF390B" w:rsidP="009D10D4">
      <w:r>
        <w:lastRenderedPageBreak/>
        <w:t xml:space="preserve">Temple of Concord was well preserved because it became a Christian Church. </w:t>
      </w:r>
    </w:p>
    <w:p w:rsidR="00AF390B" w:rsidRDefault="00AF390B" w:rsidP="009D10D4">
      <w:r>
        <w:t xml:space="preserve">Tyrant sponsored water works. </w:t>
      </w:r>
    </w:p>
    <w:p w:rsidR="00AF390B" w:rsidRPr="00AF390B" w:rsidRDefault="00AF390B" w:rsidP="009D10D4">
      <w:pPr>
        <w:rPr>
          <w:b/>
        </w:rPr>
      </w:pPr>
      <w:r w:rsidRPr="00AF390B">
        <w:rPr>
          <w:b/>
        </w:rPr>
        <w:t xml:space="preserve">Poseidonia/Paestum </w:t>
      </w:r>
    </w:p>
    <w:p w:rsidR="00AF390B" w:rsidRDefault="00AF390B" w:rsidP="009D10D4">
      <w:r>
        <w:t xml:space="preserve">Temple of Hera I, Hera II, and Athena found here. </w:t>
      </w:r>
    </w:p>
    <w:p w:rsidR="00AF390B" w:rsidRDefault="00AF390B" w:rsidP="009D10D4">
      <w:r>
        <w:t xml:space="preserve">Protected due to malaria mosquitos causing the region to be inhabitable. </w:t>
      </w:r>
    </w:p>
    <w:p w:rsidR="00AF390B" w:rsidRDefault="00AF390B" w:rsidP="009D10D4">
      <w:r>
        <w:t xml:space="preserve">Hera I called the basilica had a colonnade (interior row of columns). </w:t>
      </w:r>
    </w:p>
    <w:p w:rsidR="00AF390B" w:rsidRDefault="00AF390B" w:rsidP="009D10D4">
      <w:r>
        <w:t xml:space="preserve">Hera II had a double row colonnade, serving as inspiration for the Parthenon. “Mother” of the Parthenon. </w:t>
      </w:r>
    </w:p>
    <w:p w:rsidR="00AF390B" w:rsidRDefault="00AF390B" w:rsidP="009D10D4">
      <w:r>
        <w:t xml:space="preserve">Athena combines Ionic and Doric order, copied by the Parthenon as well. </w:t>
      </w:r>
    </w:p>
    <w:p w:rsidR="00AF390B" w:rsidRDefault="00AF390B" w:rsidP="009D10D4">
      <w:r>
        <w:t xml:space="preserve">This Sicilian colony challenged the Euboian monopoly of trade with the Etruscans. </w:t>
      </w:r>
    </w:p>
    <w:p w:rsidR="00AF390B" w:rsidRDefault="00AF390B" w:rsidP="009D10D4">
      <w:r>
        <w:t xml:space="preserve">A painting was found inside a casket of an inhumed grave depicting a diver and a game of Kottabos at </w:t>
      </w:r>
      <w:proofErr w:type="gramStart"/>
      <w:r>
        <w:t>aa</w:t>
      </w:r>
      <w:proofErr w:type="gramEnd"/>
      <w:r>
        <w:t xml:space="preserve"> symposium, women were also playing Kottabos. </w:t>
      </w:r>
    </w:p>
    <w:p w:rsidR="00AF390B" w:rsidRDefault="00AF390B" w:rsidP="009D10D4">
      <w:r>
        <w:t xml:space="preserve">Heroon of Founder: Covered by a tumulus, 8 hydria containing honey, and a table with iron swords were found. </w:t>
      </w:r>
    </w:p>
    <w:p w:rsidR="00AF390B" w:rsidRPr="00AF390B" w:rsidRDefault="00AF390B" w:rsidP="009D10D4">
      <w:pPr>
        <w:rPr>
          <w:b/>
        </w:rPr>
      </w:pPr>
      <w:r w:rsidRPr="00AF390B">
        <w:rPr>
          <w:b/>
        </w:rPr>
        <w:t>Massalia (Marseille)</w:t>
      </w:r>
    </w:p>
    <w:p w:rsidR="00AF390B" w:rsidRDefault="00AF390B" w:rsidP="009D10D4">
      <w:r>
        <w:t xml:space="preserve">Metropolis of Nikaia (Nice), Monoikos (Monaco) and Antipolis (Cap d’Antibes). </w:t>
      </w:r>
    </w:p>
    <w:p w:rsidR="00AF390B" w:rsidRDefault="00AF390B" w:rsidP="009D10D4">
      <w:r>
        <w:t xml:space="preserve">These served to cut off trade routes of Etruscans with northern Europe. </w:t>
      </w:r>
    </w:p>
    <w:p w:rsidR="00AF390B" w:rsidRDefault="00AF390B" w:rsidP="009D10D4">
      <w:r>
        <w:t xml:space="preserve">Ivory from walrus, tin from England and amber from the Baltic. </w:t>
      </w:r>
    </w:p>
    <w:p w:rsidR="00AF390B" w:rsidRDefault="00AF390B" w:rsidP="009D10D4">
      <w:r>
        <w:t xml:space="preserve">Vix krater (wine/water mixing bowl) was found here, which is the largest container from Antiquity, coming from Laconia. </w:t>
      </w:r>
    </w:p>
    <w:p w:rsidR="00AF390B" w:rsidRDefault="00AF390B" w:rsidP="009D10D4">
      <w:r>
        <w:t xml:space="preserve">Pytheas of Massalia was a famous explorer who sailed to England, the Baltic and Iceland. </w:t>
      </w:r>
    </w:p>
    <w:p w:rsidR="00AF390B" w:rsidRDefault="00AF390B" w:rsidP="009D10D4">
      <w:r>
        <w:t xml:space="preserve">Massalia erected a treasury at Delphi. </w:t>
      </w:r>
    </w:p>
    <w:p w:rsidR="00AF390B" w:rsidRPr="00AF390B" w:rsidRDefault="00E744E6" w:rsidP="009D10D4">
      <w:pPr>
        <w:rPr>
          <w:b/>
        </w:rPr>
      </w:pPr>
      <w:r w:rsidRPr="00AF390B">
        <w:rPr>
          <w:b/>
        </w:rPr>
        <w:t>Cyrene</w:t>
      </w:r>
      <w:r>
        <w:rPr>
          <w:b/>
        </w:rPr>
        <w:t>:</w:t>
      </w:r>
      <w:r w:rsidR="00AF390B">
        <w:rPr>
          <w:b/>
        </w:rPr>
        <w:t xml:space="preserve"> Colony of Thera in </w:t>
      </w:r>
      <w:r>
        <w:rPr>
          <w:b/>
        </w:rPr>
        <w:t>Libya</w:t>
      </w:r>
    </w:p>
    <w:p w:rsidR="00AF390B" w:rsidRDefault="00AF390B" w:rsidP="009D10D4">
      <w:r>
        <w:t>Silphium: plant</w:t>
      </w:r>
      <w:r w:rsidR="00E744E6">
        <w:t xml:space="preserve"> famous for its medical use, not extinct. Found on the coins of the colony.</w:t>
      </w:r>
    </w:p>
    <w:p w:rsidR="00AF390B" w:rsidRDefault="00AF390B" w:rsidP="009D10D4">
      <w:r>
        <w:t>Ruled by a king</w:t>
      </w:r>
      <w:r w:rsidR="00E744E6">
        <w:t xml:space="preserve"> Arkesilas</w:t>
      </w:r>
    </w:p>
    <w:p w:rsidR="00AF390B" w:rsidRDefault="00E744E6" w:rsidP="009D10D4">
      <w:r>
        <w:t xml:space="preserve">Founded after drought on Thera. Encounters with black Africans result in new art. </w:t>
      </w:r>
    </w:p>
    <w:p w:rsidR="00CF1B9A" w:rsidRDefault="00CF1B9A" w:rsidP="009D10D4"/>
    <w:p w:rsidR="00CF1B9A" w:rsidRDefault="00CF1B9A" w:rsidP="009D10D4"/>
    <w:p w:rsidR="00DB34BF" w:rsidRPr="00DB34BF" w:rsidRDefault="00DB34BF" w:rsidP="009D10D4"/>
    <w:p w:rsidR="008C77D2" w:rsidRDefault="008C77D2" w:rsidP="009D10D4"/>
    <w:p w:rsidR="008E19DD" w:rsidRDefault="008E19DD" w:rsidP="009D10D4"/>
    <w:p w:rsidR="008E19DD" w:rsidRDefault="008E19DD" w:rsidP="009D10D4"/>
    <w:p w:rsidR="008E19DD" w:rsidRDefault="008E19DD" w:rsidP="009D10D4"/>
    <w:p w:rsidR="008E19DD" w:rsidRDefault="008E19DD" w:rsidP="009D10D4"/>
    <w:p w:rsidR="0017432D" w:rsidRPr="007E634E" w:rsidRDefault="0017432D" w:rsidP="009D10D4"/>
    <w:p w:rsidR="007E634E" w:rsidRDefault="007E634E" w:rsidP="009D10D4"/>
    <w:p w:rsidR="007E634E" w:rsidRDefault="007E634E" w:rsidP="009D10D4"/>
    <w:p w:rsidR="00F1690C" w:rsidRDefault="00F1690C" w:rsidP="009D10D4"/>
    <w:p w:rsidR="00B83889" w:rsidRDefault="00B83889" w:rsidP="009D10D4"/>
    <w:p w:rsidR="00B83889" w:rsidRPr="009D10D4" w:rsidRDefault="00B83889" w:rsidP="009D10D4"/>
    <w:sectPr w:rsidR="00B83889" w:rsidRPr="009D10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31C28"/>
    <w:multiLevelType w:val="hybridMultilevel"/>
    <w:tmpl w:val="EDC4F72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7C34075"/>
    <w:multiLevelType w:val="hybridMultilevel"/>
    <w:tmpl w:val="B4467E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B5359F4"/>
    <w:multiLevelType w:val="hybridMultilevel"/>
    <w:tmpl w:val="C644C3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0D4"/>
    <w:rsid w:val="0010647A"/>
    <w:rsid w:val="001067DD"/>
    <w:rsid w:val="0017432D"/>
    <w:rsid w:val="0018719F"/>
    <w:rsid w:val="00196C5D"/>
    <w:rsid w:val="001C7D54"/>
    <w:rsid w:val="001D6AC3"/>
    <w:rsid w:val="00205589"/>
    <w:rsid w:val="002200DC"/>
    <w:rsid w:val="00284D71"/>
    <w:rsid w:val="002E442A"/>
    <w:rsid w:val="00350002"/>
    <w:rsid w:val="003930CD"/>
    <w:rsid w:val="003C581E"/>
    <w:rsid w:val="004574E1"/>
    <w:rsid w:val="004758CA"/>
    <w:rsid w:val="004A2B22"/>
    <w:rsid w:val="005C4EBA"/>
    <w:rsid w:val="005D5769"/>
    <w:rsid w:val="005E65A5"/>
    <w:rsid w:val="00632D0B"/>
    <w:rsid w:val="006442E3"/>
    <w:rsid w:val="00687CDA"/>
    <w:rsid w:val="0078753C"/>
    <w:rsid w:val="007E634E"/>
    <w:rsid w:val="00800308"/>
    <w:rsid w:val="008448E0"/>
    <w:rsid w:val="00897946"/>
    <w:rsid w:val="008C77D2"/>
    <w:rsid w:val="008E19DD"/>
    <w:rsid w:val="00917769"/>
    <w:rsid w:val="00995A67"/>
    <w:rsid w:val="009D10D4"/>
    <w:rsid w:val="00A17773"/>
    <w:rsid w:val="00A346C2"/>
    <w:rsid w:val="00AB10F1"/>
    <w:rsid w:val="00AF390B"/>
    <w:rsid w:val="00AF61B2"/>
    <w:rsid w:val="00B06B26"/>
    <w:rsid w:val="00B44932"/>
    <w:rsid w:val="00B83889"/>
    <w:rsid w:val="00BB2662"/>
    <w:rsid w:val="00BC6A22"/>
    <w:rsid w:val="00BE3AB1"/>
    <w:rsid w:val="00C449CE"/>
    <w:rsid w:val="00CF1B9A"/>
    <w:rsid w:val="00D87E41"/>
    <w:rsid w:val="00DB34BF"/>
    <w:rsid w:val="00DC7F40"/>
    <w:rsid w:val="00E744E6"/>
    <w:rsid w:val="00EE73D0"/>
    <w:rsid w:val="00F1690C"/>
    <w:rsid w:val="00F56FFB"/>
    <w:rsid w:val="00F75A0B"/>
    <w:rsid w:val="00F850B9"/>
    <w:rsid w:val="00FD0D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AC85A1-CC65-4D3B-8F60-AAB26082B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65A5"/>
    <w:pPr>
      <w:ind w:left="720"/>
      <w:contextualSpacing/>
    </w:pPr>
  </w:style>
  <w:style w:type="paragraph" w:styleId="BalloonText">
    <w:name w:val="Balloon Text"/>
    <w:basedOn w:val="Normal"/>
    <w:link w:val="BalloonTextChar"/>
    <w:uiPriority w:val="99"/>
    <w:semiHidden/>
    <w:unhideWhenUsed/>
    <w:rsid w:val="00BC6A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A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em\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4CC1DC2-239B-4EDE-BF85-9E84116B1733}">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11868</TotalTime>
  <Pages>23</Pages>
  <Words>6106</Words>
  <Characters>34805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khadr</dc:creator>
  <cp:keywords/>
  <dc:description/>
  <cp:lastModifiedBy>kareem khadr</cp:lastModifiedBy>
  <cp:revision>19</cp:revision>
  <cp:lastPrinted>2015-11-15T22:36:00Z</cp:lastPrinted>
  <dcterms:created xsi:type="dcterms:W3CDTF">2015-11-03T17:08:00Z</dcterms:created>
  <dcterms:modified xsi:type="dcterms:W3CDTF">2015-11-16T22:45:00Z</dcterms:modified>
</cp:coreProperties>
</file>