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1F14" w:rsidRDefault="00662173" w:rsidP="00662173">
      <w:pPr>
        <w:jc w:val="center"/>
      </w:pPr>
      <w:r>
        <w:t>Greek Civilization Midterm #1 Notes</w:t>
      </w:r>
    </w:p>
    <w:p w:rsidR="00662173" w:rsidRDefault="00662173">
      <w:r>
        <w:t>Why study the ancient Greeks?</w:t>
      </w:r>
    </w:p>
    <w:p w:rsidR="00662173" w:rsidRDefault="00662173" w:rsidP="00662173">
      <w:pPr>
        <w:pStyle w:val="ListParagraph"/>
        <w:numPr>
          <w:ilvl w:val="0"/>
          <w:numId w:val="1"/>
        </w:numPr>
      </w:pPr>
      <w:r>
        <w:t xml:space="preserve">Huge impact on western culture. </w:t>
      </w:r>
    </w:p>
    <w:p w:rsidR="00662173" w:rsidRDefault="00662173" w:rsidP="00662173">
      <w:r>
        <w:t xml:space="preserve">Ancient Greeks are referred to as Graeci. </w:t>
      </w:r>
    </w:p>
    <w:p w:rsidR="00662173" w:rsidRDefault="00662173" w:rsidP="00662173">
      <w:r>
        <w:t xml:space="preserve">Hellen, the equivalent to the son of Noah in the ancient Greek flood story, is the common ancestor of all Hellenes (Greeks). </w:t>
      </w:r>
    </w:p>
    <w:p w:rsidR="00662173" w:rsidRDefault="00662173" w:rsidP="00662173">
      <w:r>
        <w:t>19</w:t>
      </w:r>
      <w:r w:rsidRPr="00662173">
        <w:rPr>
          <w:vertAlign w:val="superscript"/>
        </w:rPr>
        <w:t>th</w:t>
      </w:r>
      <w:r>
        <w:t xml:space="preserve"> century marks the beginning of modern Greece. </w:t>
      </w:r>
    </w:p>
    <w:p w:rsidR="00662173" w:rsidRDefault="00662173" w:rsidP="00662173">
      <w:r>
        <w:t xml:space="preserve">Hellas is the Greek name for Greece, the homeland of the Hellenes. </w:t>
      </w:r>
    </w:p>
    <w:p w:rsidR="00662173" w:rsidRDefault="00662173" w:rsidP="00662173">
      <w:r>
        <w:t xml:space="preserve">Hellas is surrounded by the Aegean Sea, the Black Sea and the Mediterranean Sea. </w:t>
      </w:r>
    </w:p>
    <w:p w:rsidR="00662173" w:rsidRDefault="00662173" w:rsidP="00662173">
      <w:r>
        <w:t xml:space="preserve">Its topography consists of mountains and valleys. </w:t>
      </w:r>
    </w:p>
    <w:p w:rsidR="00662173" w:rsidRDefault="00662173" w:rsidP="00662173">
      <w:r>
        <w:t xml:space="preserve">Not a suitable land for agriculture, only 18% of the land is useable. </w:t>
      </w:r>
    </w:p>
    <w:p w:rsidR="00662173" w:rsidRDefault="00662173" w:rsidP="00662173">
      <w:r>
        <w:t xml:space="preserve">Hellas consists of 2000 islands and jagged coastlines. </w:t>
      </w:r>
    </w:p>
    <w:p w:rsidR="00662173" w:rsidRDefault="00662173" w:rsidP="00662173">
      <w:r>
        <w:t xml:space="preserve">The early Greeks are sea-faring people due to its topography, causing the people to be divided into independent city states. </w:t>
      </w:r>
    </w:p>
    <w:p w:rsidR="00662173" w:rsidRDefault="00662173" w:rsidP="00662173">
      <w:r>
        <w:t xml:space="preserve">The highest mountain is Mt Olympus. </w:t>
      </w:r>
    </w:p>
    <w:p w:rsidR="00662173" w:rsidRDefault="00662173" w:rsidP="00662173">
      <w:r>
        <w:t xml:space="preserve">Few rivers remain year round, leaving Hellas as a very dry land. </w:t>
      </w:r>
    </w:p>
    <w:p w:rsidR="00662173" w:rsidRDefault="00662173" w:rsidP="00662173">
      <w:r>
        <w:t xml:space="preserve">Natural resources consist of white marble, and precious minerals such as silver, gold, and iron. </w:t>
      </w:r>
    </w:p>
    <w:p w:rsidR="00662173" w:rsidRDefault="00662173" w:rsidP="00662173">
      <w:r>
        <w:t xml:space="preserve">No source of tin and copper, had to be imported in order to create bronze. </w:t>
      </w:r>
    </w:p>
    <w:p w:rsidR="00662173" w:rsidRDefault="00662173" w:rsidP="00662173">
      <w:r>
        <w:t>Abundance of timber in the north for building ships.</w:t>
      </w:r>
    </w:p>
    <w:p w:rsidR="00662173" w:rsidRDefault="00662173" w:rsidP="00662173">
      <w:r>
        <w:t xml:space="preserve">The main resource of Greece is said to be the Greeks themselves. </w:t>
      </w:r>
    </w:p>
    <w:p w:rsidR="00662173" w:rsidRDefault="00101CAE" w:rsidP="00662173">
      <w:r>
        <w:t xml:space="preserve">The climate is very damp, rainy and cold during the winter, while the summer is very hot and dry. </w:t>
      </w:r>
    </w:p>
    <w:p w:rsidR="00101CAE" w:rsidRDefault="00101CAE" w:rsidP="00662173">
      <w:r>
        <w:t xml:space="preserve">The Greeks follow a winter agricultural cycle, meaning they plant the crops during the fall, grow throughout the winter and collect them during the spring. </w:t>
      </w:r>
    </w:p>
    <w:p w:rsidR="00101CAE" w:rsidRDefault="00101CAE" w:rsidP="00662173">
      <w:r>
        <w:t xml:space="preserve">The Mediterranean triad is grain, grapes and olives. </w:t>
      </w:r>
    </w:p>
    <w:p w:rsidR="00101CAE" w:rsidRDefault="00101CAE" w:rsidP="00662173">
      <w:r>
        <w:t xml:space="preserve">Demeter is the goddess of agriculture. </w:t>
      </w:r>
    </w:p>
    <w:p w:rsidR="00101CAE" w:rsidRDefault="00101CAE" w:rsidP="00662173">
      <w:r>
        <w:t xml:space="preserve">Barley grows well in Greece, while wheat does not. </w:t>
      </w:r>
    </w:p>
    <w:p w:rsidR="00101CAE" w:rsidRDefault="00101CAE" w:rsidP="00662173">
      <w:r>
        <w:t xml:space="preserve">Dionysus is the god of wine. </w:t>
      </w:r>
    </w:p>
    <w:p w:rsidR="00101CAE" w:rsidRDefault="00101CAE" w:rsidP="00662173">
      <w:r>
        <w:t xml:space="preserve">Greeks were known to drink wine at the age of 2, however the wine was diluted, and the grapes themselves weren’t good for eating. </w:t>
      </w:r>
    </w:p>
    <w:p w:rsidR="00101CAE" w:rsidRDefault="00101CAE" w:rsidP="00662173">
      <w:r>
        <w:t xml:space="preserve">Wine distinguished the Greeks from the surrounding Egyptians and Turks as the social drink. </w:t>
      </w:r>
    </w:p>
    <w:p w:rsidR="00101CAE" w:rsidRDefault="00101CAE" w:rsidP="00662173">
      <w:r>
        <w:lastRenderedPageBreak/>
        <w:t>Athena is the</w:t>
      </w:r>
      <w:r w:rsidR="00D56555">
        <w:t xml:space="preserve"> goddess of olives and wisdom. She is credited with giving the Athenians the idea of planting olives. </w:t>
      </w:r>
    </w:p>
    <w:p w:rsidR="00D56555" w:rsidRDefault="00D56555" w:rsidP="00662173">
      <w:r>
        <w:t xml:space="preserve">Athens is known for olive oil. </w:t>
      </w:r>
    </w:p>
    <w:p w:rsidR="00D56555" w:rsidRDefault="00D56555" w:rsidP="00662173">
      <w:r>
        <w:t xml:space="preserve">Most common animals of Greece is sheep and goats. </w:t>
      </w:r>
    </w:p>
    <w:p w:rsidR="00D56555" w:rsidRDefault="00D56555" w:rsidP="00662173">
      <w:r>
        <w:t xml:space="preserve">Olive leaves were used for voting as well as many other things. </w:t>
      </w:r>
    </w:p>
    <w:p w:rsidR="00D56555" w:rsidRDefault="00D56555" w:rsidP="00662173">
      <w:r>
        <w:t xml:space="preserve">Cows and horses were too costly to feed, they were known as animals for the elite. </w:t>
      </w:r>
    </w:p>
    <w:p w:rsidR="00D56555" w:rsidRDefault="00D56555" w:rsidP="00662173">
      <w:r>
        <w:t xml:space="preserve">Greeks colonized during the archaic age (750 BCE). </w:t>
      </w:r>
    </w:p>
    <w:p w:rsidR="00D56555" w:rsidRDefault="00D56555" w:rsidP="00662173">
      <w:r>
        <w:t xml:space="preserve">Greek glue is the common language brought by the Indo-Europeans and the polytheistic religion that unites all Greeks, creating a sense of identity. </w:t>
      </w:r>
    </w:p>
    <w:p w:rsidR="00D56555" w:rsidRDefault="00D56555" w:rsidP="00662173">
      <w:r>
        <w:t xml:space="preserve">What is Ancient? </w:t>
      </w:r>
    </w:p>
    <w:p w:rsidR="00D56555" w:rsidRDefault="00D56555" w:rsidP="00662173">
      <w:r>
        <w:t xml:space="preserve">BCE is before the Common Era. </w:t>
      </w:r>
    </w:p>
    <w:p w:rsidR="00D56555" w:rsidRDefault="00D56555" w:rsidP="00662173">
      <w:r>
        <w:t xml:space="preserve">Pre-Historic </w:t>
      </w:r>
      <w:r w:rsidR="0005456A">
        <w:t xml:space="preserve">Hellas is before 750 BCE, which is before written records. </w:t>
      </w:r>
    </w:p>
    <w:p w:rsidR="0005456A" w:rsidRDefault="0005456A" w:rsidP="00662173">
      <w:pPr>
        <w:rPr>
          <w:b/>
          <w:u w:val="single"/>
        </w:rPr>
      </w:pPr>
      <w:r w:rsidRPr="0005456A">
        <w:rPr>
          <w:b/>
          <w:u w:val="single"/>
        </w:rPr>
        <w:t>PREHISTORIC ERA</w:t>
      </w:r>
    </w:p>
    <w:p w:rsidR="0005456A" w:rsidRDefault="0005456A" w:rsidP="00662173">
      <w:r>
        <w:t xml:space="preserve">Stone Age, Bronze Age, Dark/Iron Age </w:t>
      </w:r>
    </w:p>
    <w:p w:rsidR="0005456A" w:rsidRDefault="0005456A" w:rsidP="00662173">
      <w:r>
        <w:t>Hesiod Age’s</w:t>
      </w:r>
    </w:p>
    <w:p w:rsidR="0005456A" w:rsidRDefault="0005456A" w:rsidP="00662173">
      <w:r>
        <w:t>Gold: Paleolithic (No work)</w:t>
      </w:r>
    </w:p>
    <w:p w:rsidR="0005456A" w:rsidRDefault="0005456A" w:rsidP="00662173">
      <w:r>
        <w:t>Silver: Neolithic (little work)</w:t>
      </w:r>
    </w:p>
    <w:p w:rsidR="0005456A" w:rsidRDefault="0005456A" w:rsidP="00662173">
      <w:r>
        <w:t xml:space="preserve">Bronze, Heroic: Bronze </w:t>
      </w:r>
    </w:p>
    <w:p w:rsidR="0005456A" w:rsidRDefault="0005456A" w:rsidP="00662173">
      <w:r>
        <w:t xml:space="preserve">Iron: Iron/Dark </w:t>
      </w:r>
    </w:p>
    <w:p w:rsidR="0005456A" w:rsidRDefault="0005456A" w:rsidP="00662173">
      <w:r>
        <w:t xml:space="preserve">Ages deteriorated for Hesiod, while they improved according to modernists. </w:t>
      </w:r>
    </w:p>
    <w:p w:rsidR="0005456A" w:rsidRDefault="0005456A" w:rsidP="00662173">
      <w:r>
        <w:t xml:space="preserve">Greek Historic Age is after 750 BCE, divided into archaic, classical and Hellenistic age, followed by the non-Greek eras of Roman, Byzantine and Ottoman. </w:t>
      </w:r>
    </w:p>
    <w:p w:rsidR="0005456A" w:rsidRDefault="00FD2434" w:rsidP="00662173">
      <w:r>
        <w:t xml:space="preserve">First Historian is Herodotus. He asked why did the Greek/Persian war start? </w:t>
      </w:r>
    </w:p>
    <w:p w:rsidR="00FD2434" w:rsidRDefault="00FD2434" w:rsidP="00662173">
      <w:r>
        <w:t xml:space="preserve">Civilization is determined </w:t>
      </w:r>
      <w:r w:rsidR="00693F40">
        <w:t>by:</w:t>
      </w:r>
      <w:r>
        <w:t xml:space="preserve"> Agriculture (Settled), Towns (minimum 5000 people), Monumental Building (minimum 1 building bigger than any house</w:t>
      </w:r>
      <w:r w:rsidR="00FA6435">
        <w:t>),</w:t>
      </w:r>
      <w:r>
        <w:t xml:space="preserve"> Metallurgy, and a system of writing. ATMMS</w:t>
      </w:r>
    </w:p>
    <w:p w:rsidR="009A7434" w:rsidRDefault="00693F40" w:rsidP="00662173">
      <w:r>
        <w:t>Prometheus</w:t>
      </w:r>
      <w:r w:rsidR="009A7434">
        <w:t xml:space="preserve"> is credited with showing the </w:t>
      </w:r>
      <w:r>
        <w:t>Greeks</w:t>
      </w:r>
      <w:r w:rsidR="009A7434">
        <w:t xml:space="preserve"> the alphabet, numbers, the basics of science, medicine, the domestication of animals, how to read the stars </w:t>
      </w:r>
      <w:r w:rsidR="00EF6840">
        <w:t>for the coming of a new season, ores in the ground, how to build houses.</w:t>
      </w:r>
    </w:p>
    <w:p w:rsidR="009A7434" w:rsidRDefault="009A7434" w:rsidP="00662173">
      <w:pPr>
        <w:rPr>
          <w:b/>
          <w:u w:val="single"/>
        </w:rPr>
      </w:pPr>
      <w:r w:rsidRPr="009A7434">
        <w:rPr>
          <w:b/>
          <w:u w:val="single"/>
        </w:rPr>
        <w:t>Stone Age Hellas</w:t>
      </w:r>
    </w:p>
    <w:p w:rsidR="009A7434" w:rsidRDefault="009A7434" w:rsidP="00662173">
      <w:r>
        <w:t xml:space="preserve">Paleolithic: Hesiod’s Gold </w:t>
      </w:r>
      <w:r w:rsidR="00693F40">
        <w:t>Age, old</w:t>
      </w:r>
    </w:p>
    <w:p w:rsidR="009A7434" w:rsidRDefault="009A7434" w:rsidP="00662173">
      <w:r>
        <w:t xml:space="preserve">Mesolithic: </w:t>
      </w:r>
      <w:r w:rsidR="00693F40">
        <w:t>middle</w:t>
      </w:r>
    </w:p>
    <w:p w:rsidR="009A7434" w:rsidRDefault="009A7434" w:rsidP="00662173">
      <w:r>
        <w:lastRenderedPageBreak/>
        <w:t xml:space="preserve">Neolithic: </w:t>
      </w:r>
      <w:r w:rsidR="00693F40">
        <w:t>Hesiod’s Silver Age, new</w:t>
      </w:r>
    </w:p>
    <w:p w:rsidR="00693F40" w:rsidRDefault="00693F40" w:rsidP="00662173">
      <w:r>
        <w:t xml:space="preserve">Lithos means stone. </w:t>
      </w:r>
    </w:p>
    <w:p w:rsidR="00693F40" w:rsidRDefault="00693F40" w:rsidP="00662173">
      <w:r>
        <w:t xml:space="preserve">Stone tools: primarily made of flint. </w:t>
      </w:r>
    </w:p>
    <w:p w:rsidR="00693F40" w:rsidRDefault="00693F40" w:rsidP="00662173">
      <w:r>
        <w:t xml:space="preserve">Flint-Knapping is when a stone is shaped with an animal antler, and then flaked at the core. Retouching is when the flakes are used to make tools. </w:t>
      </w:r>
    </w:p>
    <w:p w:rsidR="00693F40" w:rsidRDefault="00693F40" w:rsidP="00662173">
      <w:pPr>
        <w:rPr>
          <w:b/>
        </w:rPr>
      </w:pPr>
      <w:r w:rsidRPr="00693F40">
        <w:rPr>
          <w:b/>
        </w:rPr>
        <w:t xml:space="preserve">Paleolithic </w:t>
      </w:r>
    </w:p>
    <w:p w:rsidR="00693F40" w:rsidRDefault="00693F40" w:rsidP="00662173">
      <w:r>
        <w:t xml:space="preserve">End of the last ice age, glaciers are retreating. </w:t>
      </w:r>
    </w:p>
    <w:p w:rsidR="00693F40" w:rsidRDefault="00693F40" w:rsidP="00662173">
      <w:r>
        <w:t xml:space="preserve">Men came from the east (turkey). </w:t>
      </w:r>
    </w:p>
    <w:p w:rsidR="00693F40" w:rsidRDefault="00693F40" w:rsidP="00662173">
      <w:r>
        <w:t>The climate is cold/dry</w:t>
      </w:r>
      <w:r w:rsidRPr="00783A1B">
        <w:rPr>
          <w:u w:val="single"/>
        </w:rPr>
        <w:t>, time of hunting and gathering</w:t>
      </w:r>
      <w:r>
        <w:t xml:space="preserve">. </w:t>
      </w:r>
    </w:p>
    <w:p w:rsidR="00693F40" w:rsidRDefault="00693F40" w:rsidP="00662173">
      <w:r>
        <w:t xml:space="preserve">People </w:t>
      </w:r>
      <w:r w:rsidRPr="00783A1B">
        <w:rPr>
          <w:u w:val="single"/>
        </w:rPr>
        <w:t>followed the migration of plants and animals (nuts and fruits, grazing animals)</w:t>
      </w:r>
    </w:p>
    <w:p w:rsidR="00693F40" w:rsidRDefault="00B8330C" w:rsidP="00662173">
      <w:r>
        <w:t xml:space="preserve">This </w:t>
      </w:r>
      <w:r w:rsidRPr="00783A1B">
        <w:rPr>
          <w:u w:val="single"/>
        </w:rPr>
        <w:t>marks the beginning of social separation as the men hunt while the women prepare the food and watch the children</w:t>
      </w:r>
      <w:r>
        <w:t xml:space="preserve">. </w:t>
      </w:r>
    </w:p>
    <w:p w:rsidR="00B8330C" w:rsidRDefault="00B8330C" w:rsidP="00662173">
      <w:r>
        <w:t xml:space="preserve">Their diet consists of no sugar or grain. </w:t>
      </w:r>
    </w:p>
    <w:p w:rsidR="00B8330C" w:rsidRPr="00783A1B" w:rsidRDefault="00B8330C" w:rsidP="00662173">
      <w:pPr>
        <w:rPr>
          <w:u w:val="single"/>
        </w:rPr>
      </w:pPr>
      <w:r w:rsidRPr="00783A1B">
        <w:rPr>
          <w:u w:val="single"/>
        </w:rPr>
        <w:t>Type Site Franchthi Cave. On the Peloponnese.</w:t>
      </w:r>
    </w:p>
    <w:p w:rsidR="00B8330C" w:rsidRDefault="00B8330C" w:rsidP="00662173">
      <w:r>
        <w:t xml:space="preserve">Also known as the island of “Pelops”, son of Tantalus, who tried to fool the gods by cooking and serving Pelops to them. </w:t>
      </w:r>
    </w:p>
    <w:p w:rsidR="00B8330C" w:rsidRDefault="00B8330C" w:rsidP="00662173">
      <w:r w:rsidRPr="00783A1B">
        <w:rPr>
          <w:u w:val="single"/>
        </w:rPr>
        <w:t>Upper Palaeolithic Global Warming</w:t>
      </w:r>
      <w:r>
        <w:t xml:space="preserve"> leads to rising sea levels, changes in landscape (islands) and valleys being drowned. </w:t>
      </w:r>
    </w:p>
    <w:p w:rsidR="00B8330C" w:rsidRDefault="00A223FC" w:rsidP="00662173">
      <w:r w:rsidRPr="00783A1B">
        <w:rPr>
          <w:u w:val="single"/>
        </w:rPr>
        <w:t>The climate is now suitable</w:t>
      </w:r>
      <w:r>
        <w:t xml:space="preserve"> for forest animals (deer) and </w:t>
      </w:r>
      <w:r w:rsidRPr="00783A1B">
        <w:rPr>
          <w:u w:val="single"/>
        </w:rPr>
        <w:t>non-migrating animals</w:t>
      </w:r>
      <w:r>
        <w:t>.</w:t>
      </w:r>
    </w:p>
    <w:p w:rsidR="00A223FC" w:rsidRDefault="00A223FC" w:rsidP="00662173">
      <w:r w:rsidRPr="00783A1B">
        <w:rPr>
          <w:u w:val="single"/>
        </w:rPr>
        <w:t>Hunters no longer need to move</w:t>
      </w:r>
      <w:r>
        <w:t xml:space="preserve">. Diet changes, yet the people are </w:t>
      </w:r>
      <w:r w:rsidRPr="00783A1B">
        <w:rPr>
          <w:u w:val="single"/>
        </w:rPr>
        <w:t>still hunting and gathering</w:t>
      </w:r>
      <w:r>
        <w:t xml:space="preserve">. </w:t>
      </w:r>
    </w:p>
    <w:p w:rsidR="00A223FC" w:rsidRDefault="00A223FC" w:rsidP="00662173">
      <w:pPr>
        <w:rPr>
          <w:b/>
        </w:rPr>
      </w:pPr>
      <w:r w:rsidRPr="00A223FC">
        <w:rPr>
          <w:b/>
        </w:rPr>
        <w:t>Mesolithic</w:t>
      </w:r>
    </w:p>
    <w:p w:rsidR="00A223FC" w:rsidRDefault="00A223FC" w:rsidP="00662173">
      <w:r>
        <w:t xml:space="preserve">Greeks start </w:t>
      </w:r>
      <w:r w:rsidRPr="00783A1B">
        <w:rPr>
          <w:u w:val="single"/>
        </w:rPr>
        <w:t>hunting new animals, gathering different foods</w:t>
      </w:r>
      <w:r>
        <w:t xml:space="preserve">. </w:t>
      </w:r>
    </w:p>
    <w:p w:rsidR="00A223FC" w:rsidRDefault="00A223FC" w:rsidP="00662173">
      <w:r w:rsidRPr="00783A1B">
        <w:rPr>
          <w:u w:val="single"/>
        </w:rPr>
        <w:t>New tools</w:t>
      </w:r>
      <w:r>
        <w:t xml:space="preserve"> are made from </w:t>
      </w:r>
      <w:r w:rsidRPr="00783A1B">
        <w:rPr>
          <w:u w:val="single"/>
        </w:rPr>
        <w:t>obsidian,</w:t>
      </w:r>
      <w:r>
        <w:t xml:space="preserve"> formed by volcanic eruptions. Used today in surgery. </w:t>
      </w:r>
    </w:p>
    <w:p w:rsidR="00A223FC" w:rsidRDefault="00A223FC" w:rsidP="00662173">
      <w:r>
        <w:t xml:space="preserve">Obsidian is found inside </w:t>
      </w:r>
      <w:r>
        <w:t>Franchthi Cave</w:t>
      </w:r>
      <w:r>
        <w:t xml:space="preserve">, comes from the island of Melos in the Cyclades. </w:t>
      </w:r>
    </w:p>
    <w:p w:rsidR="00A223FC" w:rsidRDefault="00A223FC" w:rsidP="00662173">
      <w:r>
        <w:t>Statue of Venus (Aphrodite) found near Melos.</w:t>
      </w:r>
    </w:p>
    <w:p w:rsidR="00A223FC" w:rsidRDefault="00C66719" w:rsidP="00662173">
      <w:r w:rsidRPr="00783A1B">
        <w:rPr>
          <w:u w:val="single"/>
        </w:rPr>
        <w:t>Andesite</w:t>
      </w:r>
      <w:r>
        <w:t xml:space="preserve"> is another volcanic stone (hard lava) from the island Aegina, </w:t>
      </w:r>
      <w:r w:rsidRPr="00783A1B">
        <w:rPr>
          <w:u w:val="single"/>
        </w:rPr>
        <w:t>used to make querns</w:t>
      </w:r>
      <w:r>
        <w:t xml:space="preserve">. </w:t>
      </w:r>
    </w:p>
    <w:p w:rsidR="00F84A82" w:rsidRDefault="00F84A82" w:rsidP="00662173">
      <w:r w:rsidRPr="00783A1B">
        <w:rPr>
          <w:u w:val="single"/>
        </w:rPr>
        <w:t>Presence of these stones tell us that Mesolithic Hellenes came by boat from islands to gather stones</w:t>
      </w:r>
      <w:r>
        <w:t xml:space="preserve"> in chunks, then later shaped into tools. </w:t>
      </w:r>
    </w:p>
    <w:p w:rsidR="00F84A82" w:rsidRDefault="00F31874" w:rsidP="00662173">
      <w:pPr>
        <w:rPr>
          <w:b/>
        </w:rPr>
      </w:pPr>
      <w:r w:rsidRPr="00F31874">
        <w:rPr>
          <w:b/>
        </w:rPr>
        <w:t>Neolithic</w:t>
      </w:r>
      <w:r>
        <w:rPr>
          <w:b/>
        </w:rPr>
        <w:t xml:space="preserve"> (Hesiod’s Silver Age)</w:t>
      </w:r>
    </w:p>
    <w:p w:rsidR="00F31874" w:rsidRDefault="00F31874" w:rsidP="00662173">
      <w:r w:rsidRPr="00783A1B">
        <w:rPr>
          <w:u w:val="single"/>
        </w:rPr>
        <w:t>Stone tools now become polished</w:t>
      </w:r>
      <w:r>
        <w:t xml:space="preserve">, ground. </w:t>
      </w:r>
    </w:p>
    <w:p w:rsidR="00F31874" w:rsidRDefault="00F31874" w:rsidP="00662173">
      <w:r>
        <w:lastRenderedPageBreak/>
        <w:t xml:space="preserve">Still gathering food, new food sources. </w:t>
      </w:r>
    </w:p>
    <w:p w:rsidR="00F31874" w:rsidRPr="00783A1B" w:rsidRDefault="00F31874" w:rsidP="00662173">
      <w:pPr>
        <w:rPr>
          <w:u w:val="single"/>
        </w:rPr>
      </w:pPr>
      <w:r w:rsidRPr="00783A1B">
        <w:rPr>
          <w:u w:val="single"/>
        </w:rPr>
        <w:t xml:space="preserve">Neolithic revolution occurs where the domestication of animals and plants begin, marking the end of hunting and gathering. </w:t>
      </w:r>
    </w:p>
    <w:p w:rsidR="00F31874" w:rsidRDefault="00F31874" w:rsidP="00662173">
      <w:r>
        <w:t xml:space="preserve">Brings a change in diet, </w:t>
      </w:r>
      <w:r w:rsidRPr="004131EA">
        <w:rPr>
          <w:u w:val="single"/>
        </w:rPr>
        <w:t>the start of agriculture</w:t>
      </w:r>
      <w:r>
        <w:t xml:space="preserve">. </w:t>
      </w:r>
    </w:p>
    <w:p w:rsidR="00F31874" w:rsidRDefault="00F31874" w:rsidP="00662173">
      <w:r>
        <w:t xml:space="preserve">The spread of farming brings </w:t>
      </w:r>
      <w:r w:rsidRPr="004131EA">
        <w:rPr>
          <w:u w:val="single"/>
        </w:rPr>
        <w:t xml:space="preserve">permanent settlements. </w:t>
      </w:r>
      <w:r w:rsidR="00D77C1D" w:rsidRPr="004131EA">
        <w:rPr>
          <w:u w:val="single"/>
        </w:rPr>
        <w:t>Often on hilltops, few fortifications.</w:t>
      </w:r>
      <w:r w:rsidR="00D77C1D">
        <w:t xml:space="preserve"> </w:t>
      </w:r>
    </w:p>
    <w:p w:rsidR="00D77C1D" w:rsidRDefault="00D77C1D" w:rsidP="00662173">
      <w:r>
        <w:t xml:space="preserve">Why settle down? </w:t>
      </w:r>
      <w:r w:rsidRPr="004131EA">
        <w:rPr>
          <w:u w:val="single"/>
        </w:rPr>
        <w:t>Beer Theory</w:t>
      </w:r>
      <w:r>
        <w:t xml:space="preserve">. </w:t>
      </w:r>
    </w:p>
    <w:p w:rsidR="00D77C1D" w:rsidRPr="004131EA" w:rsidRDefault="00D77C1D" w:rsidP="00662173">
      <w:pPr>
        <w:rPr>
          <w:u w:val="single"/>
        </w:rPr>
      </w:pPr>
      <w:r w:rsidRPr="004131EA">
        <w:rPr>
          <w:u w:val="single"/>
        </w:rPr>
        <w:t xml:space="preserve">Barley becomes domesticated and eventually fermented to make beer. The process is time and labour intensive, however it leads to feasts with bear and an organized social hierarchy due to exclusions from these feasts. Provides reliable harvests through domestication. </w:t>
      </w:r>
    </w:p>
    <w:p w:rsidR="00D77C1D" w:rsidRDefault="00D77C1D" w:rsidP="00662173">
      <w:r>
        <w:t xml:space="preserve">The </w:t>
      </w:r>
      <w:r w:rsidRPr="004131EA">
        <w:rPr>
          <w:u w:val="single"/>
        </w:rPr>
        <w:t>domestication of grains leads to querns</w:t>
      </w:r>
      <w:r>
        <w:t xml:space="preserve"> (processing tool), </w:t>
      </w:r>
      <w:r w:rsidRPr="004131EA">
        <w:rPr>
          <w:u w:val="single"/>
        </w:rPr>
        <w:t>storage containers (pottery).</w:t>
      </w:r>
      <w:r>
        <w:t xml:space="preserve"> </w:t>
      </w:r>
    </w:p>
    <w:p w:rsidR="00D77C1D" w:rsidRPr="004131EA" w:rsidRDefault="00D77C1D" w:rsidP="00662173">
      <w:pPr>
        <w:rPr>
          <w:u w:val="single"/>
        </w:rPr>
      </w:pPr>
      <w:r>
        <w:t xml:space="preserve">The </w:t>
      </w:r>
      <w:r w:rsidRPr="004131EA">
        <w:rPr>
          <w:u w:val="single"/>
        </w:rPr>
        <w:t>pottery is used for storage, eating, cooking</w:t>
      </w:r>
      <w:r>
        <w:t xml:space="preserve">. It is </w:t>
      </w:r>
      <w:r w:rsidRPr="004131EA">
        <w:rPr>
          <w:u w:val="single"/>
        </w:rPr>
        <w:t xml:space="preserve">made by hand through coiling, and the pots are designed and decorated. </w:t>
      </w:r>
    </w:p>
    <w:p w:rsidR="00D77C1D" w:rsidRDefault="00D77C1D" w:rsidP="00662173">
      <w:r w:rsidRPr="004131EA">
        <w:rPr>
          <w:u w:val="single"/>
        </w:rPr>
        <w:t>Thessaly is the centre of habitation</w:t>
      </w:r>
      <w:r>
        <w:t xml:space="preserve">, ideal for growing, and the home of the </w:t>
      </w:r>
      <w:r w:rsidR="0040312D">
        <w:t>common</w:t>
      </w:r>
      <w:r>
        <w:t xml:space="preserve"> ancestor Hellen. </w:t>
      </w:r>
    </w:p>
    <w:p w:rsidR="0040312D" w:rsidRDefault="0040312D" w:rsidP="00662173">
      <w:r>
        <w:t>Home of Jason, who sailed in search of the Golden Fleece.</w:t>
      </w:r>
    </w:p>
    <w:p w:rsidR="0040312D" w:rsidRDefault="0040312D" w:rsidP="00662173">
      <w:r w:rsidRPr="004131EA">
        <w:rPr>
          <w:u w:val="single"/>
        </w:rPr>
        <w:t>Magoules</w:t>
      </w:r>
      <w:r>
        <w:t xml:space="preserve"> are </w:t>
      </w:r>
      <w:r w:rsidRPr="004131EA">
        <w:rPr>
          <w:u w:val="single"/>
        </w:rPr>
        <w:t>mounds</w:t>
      </w:r>
      <w:r>
        <w:t xml:space="preserve"> of habitation, 350 found in Thessaly. </w:t>
      </w:r>
    </w:p>
    <w:p w:rsidR="0040312D" w:rsidRPr="004131EA" w:rsidRDefault="0040312D" w:rsidP="00662173">
      <w:pPr>
        <w:rPr>
          <w:u w:val="single"/>
        </w:rPr>
      </w:pPr>
      <w:r w:rsidRPr="004131EA">
        <w:rPr>
          <w:u w:val="single"/>
        </w:rPr>
        <w:t xml:space="preserve">Houses are made of stone foundation, walls made of mud brick, and are decorated. The roofs are covered by woven branches (wattle) and daub (plasters of mud over the branches). Hole in the roof for a hearth (fire pit). </w:t>
      </w:r>
    </w:p>
    <w:p w:rsidR="0040312D" w:rsidRDefault="0040312D" w:rsidP="00662173">
      <w:r>
        <w:t xml:space="preserve">Prometheus is said to have also taught the Greeks how to build houses. </w:t>
      </w:r>
    </w:p>
    <w:p w:rsidR="0040312D" w:rsidRDefault="0040312D" w:rsidP="00662173">
      <w:r w:rsidRPr="004131EA">
        <w:rPr>
          <w:u w:val="single"/>
        </w:rPr>
        <w:t>Sesklo is a Neolithic village in Thessaly</w:t>
      </w:r>
      <w:r>
        <w:t xml:space="preserve"> (type site), had </w:t>
      </w:r>
      <w:r w:rsidRPr="004131EA">
        <w:rPr>
          <w:u w:val="single"/>
        </w:rPr>
        <w:t>one large central house</w:t>
      </w:r>
      <w:r>
        <w:t xml:space="preserve">. </w:t>
      </w:r>
    </w:p>
    <w:p w:rsidR="003D5EEF" w:rsidRDefault="003D5EEF" w:rsidP="00662173">
      <w:r w:rsidRPr="003D5EEF">
        <w:rPr>
          <w:b/>
        </w:rPr>
        <w:t>Middle Neolithic</w:t>
      </w:r>
    </w:p>
    <w:p w:rsidR="003D5EEF" w:rsidRDefault="003D5EEF" w:rsidP="00662173">
      <w:r w:rsidRPr="004131EA">
        <w:rPr>
          <w:u w:val="single"/>
        </w:rPr>
        <w:t>Society becomes stratified</w:t>
      </w:r>
      <w:r>
        <w:t>.</w:t>
      </w:r>
    </w:p>
    <w:p w:rsidR="003D5EEF" w:rsidRDefault="003D5EEF" w:rsidP="00662173">
      <w:r w:rsidRPr="004131EA">
        <w:rPr>
          <w:u w:val="single"/>
        </w:rPr>
        <w:t>Secondary product revolution</w:t>
      </w:r>
      <w:r>
        <w:t xml:space="preserve"> from sheep, </w:t>
      </w:r>
      <w:r w:rsidR="00FA6435">
        <w:t>goats:</w:t>
      </w:r>
      <w:r>
        <w:t xml:space="preserve"> cheese, woollen textiles, clothing and blankets. </w:t>
      </w:r>
    </w:p>
    <w:p w:rsidR="003D5EEF" w:rsidRDefault="003D5EEF" w:rsidP="00662173">
      <w:r>
        <w:t xml:space="preserve">Primary products include meat, milk and hide. </w:t>
      </w:r>
    </w:p>
    <w:p w:rsidR="0040312D" w:rsidRDefault="003D5EEF" w:rsidP="00662173">
      <w:r w:rsidRPr="003D5EEF">
        <w:t xml:space="preserve"> </w:t>
      </w:r>
      <w:r>
        <w:t xml:space="preserve">No textiles survive, yet </w:t>
      </w:r>
      <w:r w:rsidRPr="004131EA">
        <w:rPr>
          <w:u w:val="single"/>
        </w:rPr>
        <w:t>loom weights</w:t>
      </w:r>
      <w:r>
        <w:t xml:space="preserve"> for creating textiles did. </w:t>
      </w:r>
    </w:p>
    <w:p w:rsidR="003D5EEF" w:rsidRDefault="003D5EEF" w:rsidP="00662173">
      <w:r w:rsidRPr="004131EA">
        <w:rPr>
          <w:u w:val="single"/>
        </w:rPr>
        <w:t>Weaving</w:t>
      </w:r>
      <w:r>
        <w:t xml:space="preserve"> was known already for roofs, walls and baskets. Now </w:t>
      </w:r>
      <w:r w:rsidRPr="004131EA">
        <w:rPr>
          <w:u w:val="single"/>
        </w:rPr>
        <w:t>applied to cloth</w:t>
      </w:r>
      <w:r>
        <w:t xml:space="preserve">. </w:t>
      </w:r>
    </w:p>
    <w:p w:rsidR="003D5EEF" w:rsidRDefault="003D5EEF" w:rsidP="00662173">
      <w:r>
        <w:t xml:space="preserve">Beginning of </w:t>
      </w:r>
      <w:r w:rsidRPr="004131EA">
        <w:rPr>
          <w:u w:val="single"/>
        </w:rPr>
        <w:t>animals being used for labor</w:t>
      </w:r>
      <w:r>
        <w:t xml:space="preserve">, such as oxen for their strength. </w:t>
      </w:r>
    </w:p>
    <w:p w:rsidR="003D5EEF" w:rsidRDefault="003D5EEF" w:rsidP="00662173">
      <w:r>
        <w:t xml:space="preserve">Oxen is a castrated bull, cow is a female bull. </w:t>
      </w:r>
    </w:p>
    <w:p w:rsidR="003D5EEF" w:rsidRDefault="003D5EEF" w:rsidP="00662173">
      <w:r w:rsidRPr="004131EA">
        <w:rPr>
          <w:u w:val="single"/>
        </w:rPr>
        <w:t>Pottery is still handmade, now bi-chrome (two colors), matt finish and textile decoration</w:t>
      </w:r>
      <w:r>
        <w:t xml:space="preserve">. </w:t>
      </w:r>
    </w:p>
    <w:p w:rsidR="003D5EEF" w:rsidRDefault="003D5EEF" w:rsidP="00662173">
      <w:r w:rsidRPr="004131EA">
        <w:rPr>
          <w:u w:val="single"/>
        </w:rPr>
        <w:t>Figurines of steatopygous women</w:t>
      </w:r>
      <w:r>
        <w:t xml:space="preserve">, represent fertility. Body is emphasized while the head is not. </w:t>
      </w:r>
    </w:p>
    <w:p w:rsidR="003D5EEF" w:rsidRDefault="003D5EEF" w:rsidP="00662173">
      <w:pPr>
        <w:rPr>
          <w:b/>
        </w:rPr>
      </w:pPr>
    </w:p>
    <w:p w:rsidR="003D5EEF" w:rsidRDefault="003D5EEF" w:rsidP="00662173">
      <w:pPr>
        <w:rPr>
          <w:b/>
        </w:rPr>
      </w:pPr>
      <w:r w:rsidRPr="003D5EEF">
        <w:rPr>
          <w:b/>
        </w:rPr>
        <w:lastRenderedPageBreak/>
        <w:t xml:space="preserve">Late Neolithic </w:t>
      </w:r>
    </w:p>
    <w:p w:rsidR="003D5EEF" w:rsidRPr="004131EA" w:rsidRDefault="00E5231A" w:rsidP="00662173">
      <w:pPr>
        <w:rPr>
          <w:u w:val="single"/>
        </w:rPr>
      </w:pPr>
      <w:r w:rsidRPr="004131EA">
        <w:rPr>
          <w:u w:val="single"/>
        </w:rPr>
        <w:t xml:space="preserve">Dimini (Type Site) </w:t>
      </w:r>
    </w:p>
    <w:p w:rsidR="00E5231A" w:rsidRDefault="00E5231A" w:rsidP="00662173">
      <w:r w:rsidRPr="004131EA">
        <w:rPr>
          <w:u w:val="single"/>
        </w:rPr>
        <w:t>Round fortification walls</w:t>
      </w:r>
      <w:r>
        <w:t>,</w:t>
      </w:r>
      <w:r w:rsidR="004131EA">
        <w:t xml:space="preserve"> (like a maze)</w:t>
      </w:r>
      <w:r>
        <w:t xml:space="preserve"> creates channels for rituals. </w:t>
      </w:r>
    </w:p>
    <w:p w:rsidR="00E5231A" w:rsidRDefault="00E5231A" w:rsidP="00662173">
      <w:r w:rsidRPr="004131EA">
        <w:rPr>
          <w:u w:val="single"/>
        </w:rPr>
        <w:t>Wide spaces for manufacturing areas</w:t>
      </w:r>
      <w:r>
        <w:t xml:space="preserve">. </w:t>
      </w:r>
    </w:p>
    <w:p w:rsidR="00E5231A" w:rsidRPr="004131EA" w:rsidRDefault="00E5231A" w:rsidP="00662173">
      <w:pPr>
        <w:rPr>
          <w:u w:val="single"/>
        </w:rPr>
      </w:pPr>
      <w:proofErr w:type="spellStart"/>
      <w:r w:rsidRPr="004131EA">
        <w:rPr>
          <w:u w:val="single"/>
        </w:rPr>
        <w:t>Megaron</w:t>
      </w:r>
      <w:proofErr w:type="spellEnd"/>
      <w:r w:rsidRPr="004131EA">
        <w:rPr>
          <w:u w:val="single"/>
        </w:rPr>
        <w:t xml:space="preserve"> is a big house</w:t>
      </w:r>
      <w:r>
        <w:t xml:space="preserve">, contains a porch and two rooms. Could be used as a </w:t>
      </w:r>
      <w:r w:rsidRPr="004131EA">
        <w:rPr>
          <w:u w:val="single"/>
        </w:rPr>
        <w:t xml:space="preserve">temple or as the chief’s house. </w:t>
      </w:r>
    </w:p>
    <w:p w:rsidR="00E5231A" w:rsidRDefault="00E5231A" w:rsidP="00662173">
      <w:r w:rsidRPr="004131EA">
        <w:rPr>
          <w:u w:val="single"/>
        </w:rPr>
        <w:t>Magoules created by constant rebuilding of perishable houses</w:t>
      </w:r>
      <w:r>
        <w:t xml:space="preserve"> (melting clay) </w:t>
      </w:r>
    </w:p>
    <w:p w:rsidR="00E5231A" w:rsidRPr="004131EA" w:rsidRDefault="00E5231A" w:rsidP="00662173">
      <w:pPr>
        <w:rPr>
          <w:u w:val="single"/>
        </w:rPr>
      </w:pPr>
      <w:r w:rsidRPr="004131EA">
        <w:rPr>
          <w:u w:val="single"/>
        </w:rPr>
        <w:t xml:space="preserve">Pottery </w:t>
      </w:r>
      <w:r w:rsidR="00B77D0F" w:rsidRPr="004131EA">
        <w:rPr>
          <w:u w:val="single"/>
        </w:rPr>
        <w:t>is now 3 colors, has curved patterns</w:t>
      </w:r>
      <w:r w:rsidR="00B77D0F">
        <w:t xml:space="preserve">. People are </w:t>
      </w:r>
      <w:r w:rsidR="00B77D0F" w:rsidRPr="004131EA">
        <w:rPr>
          <w:u w:val="single"/>
        </w:rPr>
        <w:t xml:space="preserve">becoming technically adapt, improvement of technology. </w:t>
      </w:r>
    </w:p>
    <w:p w:rsidR="00B77D0F" w:rsidRDefault="00B77D0F" w:rsidP="00662173">
      <w:r>
        <w:t xml:space="preserve">Figurines like </w:t>
      </w:r>
      <w:r w:rsidRPr="004131EA">
        <w:rPr>
          <w:u w:val="single"/>
        </w:rPr>
        <w:t>the steatopygous is made of marble</w:t>
      </w:r>
      <w:r>
        <w:t xml:space="preserve">. </w:t>
      </w:r>
      <w:r w:rsidRPr="004131EA">
        <w:rPr>
          <w:u w:val="single"/>
        </w:rPr>
        <w:t>Crouching human</w:t>
      </w:r>
      <w:r>
        <w:t xml:space="preserve">/fetus necklace </w:t>
      </w:r>
      <w:r w:rsidRPr="004131EA">
        <w:rPr>
          <w:u w:val="single"/>
        </w:rPr>
        <w:t>made of stone</w:t>
      </w:r>
      <w:r>
        <w:t xml:space="preserve">, </w:t>
      </w:r>
      <w:r w:rsidRPr="004131EA">
        <w:rPr>
          <w:u w:val="single"/>
        </w:rPr>
        <w:t>polishing is improved, holes in stone</w:t>
      </w:r>
      <w:r>
        <w:t xml:space="preserve">. </w:t>
      </w:r>
    </w:p>
    <w:p w:rsidR="00B77D0F" w:rsidRDefault="00B77D0F" w:rsidP="00662173">
      <w:r w:rsidRPr="004131EA">
        <w:rPr>
          <w:u w:val="single"/>
        </w:rPr>
        <w:t>Burial customs include cremati</w:t>
      </w:r>
      <w:r w:rsidR="00054765" w:rsidRPr="004131EA">
        <w:rPr>
          <w:u w:val="single"/>
        </w:rPr>
        <w:t>on, inhumation, individual graves, and location by sex</w:t>
      </w:r>
      <w:r w:rsidR="00054765">
        <w:t xml:space="preserve">. The children and women are buried under their houses while the men are buried outside the village. </w:t>
      </w:r>
      <w:r w:rsidR="00054765" w:rsidRPr="004131EA">
        <w:rPr>
          <w:u w:val="single"/>
        </w:rPr>
        <w:t>Few grave goods</w:t>
      </w:r>
      <w:r w:rsidR="00054765">
        <w:t xml:space="preserve">, no metallurgy, few possessions. </w:t>
      </w:r>
    </w:p>
    <w:p w:rsidR="00054765" w:rsidRDefault="00054765" w:rsidP="00662173">
      <w:r w:rsidRPr="004131EA">
        <w:rPr>
          <w:u w:val="single"/>
        </w:rPr>
        <w:t>Domestication of 2 new plants, olives and grapes</w:t>
      </w:r>
      <w:r>
        <w:t xml:space="preserve">. </w:t>
      </w:r>
    </w:p>
    <w:p w:rsidR="00054765" w:rsidRDefault="00054765" w:rsidP="00662173">
      <w:r w:rsidRPr="004131EA">
        <w:rPr>
          <w:u w:val="single"/>
        </w:rPr>
        <w:t>Behavior, religion and socialization all change</w:t>
      </w:r>
      <w:r>
        <w:t>. Hellenes worship Dionysus by drinking wine.</w:t>
      </w:r>
    </w:p>
    <w:p w:rsidR="00054765" w:rsidRDefault="00054765" w:rsidP="00662173">
      <w:r>
        <w:t xml:space="preserve">Specialization in nice </w:t>
      </w:r>
      <w:r w:rsidRPr="004131EA">
        <w:rPr>
          <w:u w:val="single"/>
        </w:rPr>
        <w:t>drinking cups, trade. Town organization and administration begin</w:t>
      </w:r>
      <w:r>
        <w:t xml:space="preserve">. </w:t>
      </w:r>
    </w:p>
    <w:p w:rsidR="00054765" w:rsidRDefault="00054765" w:rsidP="00662173">
      <w:r w:rsidRPr="004131EA">
        <w:rPr>
          <w:u w:val="single"/>
        </w:rPr>
        <w:t>Olives are hit off trees and squished by beam press into oil</w:t>
      </w:r>
      <w:r>
        <w:t xml:space="preserve">. </w:t>
      </w:r>
    </w:p>
    <w:p w:rsidR="00054765" w:rsidRDefault="00054765" w:rsidP="00662173">
      <w:r w:rsidRPr="004131EA">
        <w:rPr>
          <w:u w:val="single"/>
        </w:rPr>
        <w:t>Steatopygous figurines believed to represent earth/mother goddesses</w:t>
      </w:r>
      <w:r>
        <w:t xml:space="preserve">. </w:t>
      </w:r>
    </w:p>
    <w:p w:rsidR="00054765" w:rsidRPr="004131EA" w:rsidRDefault="00054765" w:rsidP="00662173">
      <w:pPr>
        <w:rPr>
          <w:u w:val="single"/>
        </w:rPr>
      </w:pPr>
      <w:r w:rsidRPr="004131EA">
        <w:rPr>
          <w:u w:val="single"/>
        </w:rPr>
        <w:t xml:space="preserve">Paleo + </w:t>
      </w:r>
      <w:proofErr w:type="spellStart"/>
      <w:r w:rsidRPr="004131EA">
        <w:rPr>
          <w:u w:val="single"/>
        </w:rPr>
        <w:t>Meso</w:t>
      </w:r>
      <w:proofErr w:type="spellEnd"/>
      <w:r w:rsidRPr="004131EA">
        <w:rPr>
          <w:u w:val="single"/>
        </w:rPr>
        <w:t xml:space="preserve"> (Gold Age) to Neo (Silver Age) is the change from nomadic to sedentary lifestyle.  </w:t>
      </w:r>
    </w:p>
    <w:p w:rsidR="00054765" w:rsidRDefault="00054765" w:rsidP="00662173">
      <w:pPr>
        <w:rPr>
          <w:b/>
        </w:rPr>
      </w:pPr>
      <w:r w:rsidRPr="00054765">
        <w:rPr>
          <w:b/>
        </w:rPr>
        <w:t>Chalcolithic</w:t>
      </w:r>
    </w:p>
    <w:p w:rsidR="00054765" w:rsidRDefault="00054765" w:rsidP="00662173">
      <w:r w:rsidRPr="004131EA">
        <w:rPr>
          <w:u w:val="single"/>
        </w:rPr>
        <w:t xml:space="preserve">Late </w:t>
      </w:r>
      <w:r w:rsidR="00423B53" w:rsidRPr="004131EA">
        <w:rPr>
          <w:u w:val="single"/>
        </w:rPr>
        <w:t>Neolithic, transitory period into Bronze Age</w:t>
      </w:r>
      <w:r w:rsidR="00423B53">
        <w:t xml:space="preserve">. </w:t>
      </w:r>
    </w:p>
    <w:p w:rsidR="00423B53" w:rsidRPr="004131EA" w:rsidRDefault="00423B53" w:rsidP="00662173">
      <w:pPr>
        <w:rPr>
          <w:u w:val="single"/>
        </w:rPr>
      </w:pPr>
      <w:r w:rsidRPr="004131EA">
        <w:rPr>
          <w:u w:val="single"/>
        </w:rPr>
        <w:t xml:space="preserve">Beginning of metallurgy, new technology signifies new people. </w:t>
      </w:r>
    </w:p>
    <w:p w:rsidR="00423B53" w:rsidRDefault="00423B53" w:rsidP="00662173">
      <w:r>
        <w:t xml:space="preserve">Prometheus is credited with the discovery of ores. </w:t>
      </w:r>
    </w:p>
    <w:p w:rsidR="00423B53" w:rsidRPr="004131EA" w:rsidRDefault="00423B53" w:rsidP="00662173">
      <w:pPr>
        <w:rPr>
          <w:u w:val="single"/>
        </w:rPr>
      </w:pPr>
      <w:r>
        <w:t xml:space="preserve">Bronze is an alloy of tin and copper or copper and arsenic. Leads to </w:t>
      </w:r>
      <w:r w:rsidRPr="004131EA">
        <w:rPr>
          <w:u w:val="single"/>
        </w:rPr>
        <w:t xml:space="preserve">better tools, weapons, signs of wealth. </w:t>
      </w:r>
    </w:p>
    <w:p w:rsidR="00423B53" w:rsidRDefault="00423B53" w:rsidP="00662173">
      <w:r>
        <w:t xml:space="preserve">Copper came from Cyprus, tin came from Spain and England. </w:t>
      </w:r>
    </w:p>
    <w:p w:rsidR="00423B53" w:rsidRDefault="00423B53" w:rsidP="00662173">
      <w:r>
        <w:t xml:space="preserve">Bronze is hard and shiny (display of wealth) </w:t>
      </w:r>
    </w:p>
    <w:p w:rsidR="00423B53" w:rsidRPr="00423B53" w:rsidRDefault="00423B53" w:rsidP="00662173">
      <w:pPr>
        <w:rPr>
          <w:b/>
          <w:u w:val="single"/>
        </w:rPr>
      </w:pPr>
      <w:r w:rsidRPr="00423B53">
        <w:rPr>
          <w:b/>
          <w:u w:val="single"/>
        </w:rPr>
        <w:t>Early Bronze Age</w:t>
      </w:r>
    </w:p>
    <w:p w:rsidR="00423B53" w:rsidRDefault="00423B53" w:rsidP="00662173">
      <w:r>
        <w:t xml:space="preserve">Mainland = Early Helladic, Cyclades (from the word circle, the shape of the islands) = Early Cycladic, Crete = Early Minoan </w:t>
      </w:r>
    </w:p>
    <w:p w:rsidR="00423B53" w:rsidRPr="004131EA" w:rsidRDefault="00423B53" w:rsidP="00662173">
      <w:pPr>
        <w:rPr>
          <w:u w:val="single"/>
        </w:rPr>
      </w:pPr>
      <w:r w:rsidRPr="004131EA">
        <w:rPr>
          <w:u w:val="single"/>
        </w:rPr>
        <w:lastRenderedPageBreak/>
        <w:t xml:space="preserve">E.B.A Commonalities are agriculture, metallurgy (Bronze, Silver, Gold), language (Aegean). </w:t>
      </w:r>
    </w:p>
    <w:p w:rsidR="004828B4" w:rsidRPr="004828B4" w:rsidRDefault="004828B4" w:rsidP="00662173">
      <w:pPr>
        <w:rPr>
          <w:b/>
        </w:rPr>
      </w:pPr>
      <w:r w:rsidRPr="004828B4">
        <w:rPr>
          <w:b/>
        </w:rPr>
        <w:t>E.H</w:t>
      </w:r>
    </w:p>
    <w:p w:rsidR="00423B53" w:rsidRDefault="00423B53" w:rsidP="00662173">
      <w:r w:rsidRPr="0004740D">
        <w:rPr>
          <w:u w:val="single"/>
        </w:rPr>
        <w:t>Lerna (Type Site Early Helladic) in the Peloponnese</w:t>
      </w:r>
      <w:r>
        <w:t xml:space="preserve">. </w:t>
      </w:r>
    </w:p>
    <w:p w:rsidR="00423B53" w:rsidRDefault="00423B53" w:rsidP="00662173">
      <w:r w:rsidRPr="0004740D">
        <w:rPr>
          <w:u w:val="single"/>
        </w:rPr>
        <w:t>Lernaen hydra and Herakles myth about learning to control water</w:t>
      </w:r>
      <w:r>
        <w:t xml:space="preserve">. </w:t>
      </w:r>
    </w:p>
    <w:p w:rsidR="00423B53" w:rsidRDefault="00423B53" w:rsidP="00662173">
      <w:r w:rsidRPr="0004740D">
        <w:rPr>
          <w:u w:val="single"/>
        </w:rPr>
        <w:t>Roofs are now made of tiles, 1000 years before anywhere else in Europe</w:t>
      </w:r>
      <w:r>
        <w:t xml:space="preserve">. </w:t>
      </w:r>
    </w:p>
    <w:p w:rsidR="004828B4" w:rsidRDefault="004828B4" w:rsidP="00662173">
      <w:r w:rsidRPr="0004740D">
        <w:rPr>
          <w:u w:val="single"/>
        </w:rPr>
        <w:t>Monumental building found at a fortified site, known as a corridor house</w:t>
      </w:r>
      <w:r>
        <w:t xml:space="preserve">. Contains exterior bench, store rooms, </w:t>
      </w:r>
      <w:r w:rsidRPr="0004740D">
        <w:rPr>
          <w:u w:val="single"/>
        </w:rPr>
        <w:t>sealing archive distinguished by clay impressions. Very primitive writing</w:t>
      </w:r>
      <w:r>
        <w:t xml:space="preserve"> in order to identify ownership. Over 70 patterns. </w:t>
      </w:r>
    </w:p>
    <w:p w:rsidR="004828B4" w:rsidRDefault="004828B4" w:rsidP="00662173">
      <w:r>
        <w:t xml:space="preserve">Important building assumed to be used for gathering, not known exactly. </w:t>
      </w:r>
    </w:p>
    <w:p w:rsidR="004828B4" w:rsidRPr="0004740D" w:rsidRDefault="004828B4" w:rsidP="00662173">
      <w:pPr>
        <w:rPr>
          <w:u w:val="single"/>
        </w:rPr>
      </w:pPr>
      <w:r>
        <w:t xml:space="preserve">Clay containers are handmade, </w:t>
      </w:r>
      <w:r w:rsidRPr="0004740D">
        <w:rPr>
          <w:u w:val="single"/>
        </w:rPr>
        <w:t>new shapes</w:t>
      </w:r>
      <w:r>
        <w:t xml:space="preserve"> with no decorations, shapes include </w:t>
      </w:r>
      <w:r w:rsidRPr="0004740D">
        <w:rPr>
          <w:u w:val="single"/>
        </w:rPr>
        <w:t xml:space="preserve">sauce boat and pouring spout. </w:t>
      </w:r>
    </w:p>
    <w:p w:rsidR="004828B4" w:rsidRDefault="004828B4" w:rsidP="00662173">
      <w:r w:rsidRPr="0004740D">
        <w:rPr>
          <w:u w:val="single"/>
        </w:rPr>
        <w:t>Burial customs include multiple burials in cists graves, inhumation, outside the settlement</w:t>
      </w:r>
      <w:r>
        <w:t xml:space="preserve">. </w:t>
      </w:r>
    </w:p>
    <w:p w:rsidR="004828B4" w:rsidRPr="0004740D" w:rsidRDefault="004828B4" w:rsidP="00662173">
      <w:pPr>
        <w:rPr>
          <w:u w:val="single"/>
        </w:rPr>
      </w:pPr>
      <w:r w:rsidRPr="0004740D">
        <w:rPr>
          <w:u w:val="single"/>
        </w:rPr>
        <w:t xml:space="preserve">The early Helladic had fortified sites, monumental buildings, plain pottery, multiple burials, defining the change into the early Bronze Age. </w:t>
      </w:r>
    </w:p>
    <w:p w:rsidR="004828B4" w:rsidRDefault="004828B4" w:rsidP="00662173">
      <w:pPr>
        <w:rPr>
          <w:b/>
        </w:rPr>
      </w:pPr>
      <w:r w:rsidRPr="004828B4">
        <w:rPr>
          <w:b/>
        </w:rPr>
        <w:t>E.C</w:t>
      </w:r>
    </w:p>
    <w:p w:rsidR="004828B4" w:rsidRDefault="004828B4" w:rsidP="00662173">
      <w:r w:rsidRPr="0004740D">
        <w:rPr>
          <w:u w:val="single"/>
        </w:rPr>
        <w:t>Melos: 1</w:t>
      </w:r>
      <w:r w:rsidRPr="0004740D">
        <w:rPr>
          <w:u w:val="single"/>
          <w:vertAlign w:val="superscript"/>
        </w:rPr>
        <w:t>st</w:t>
      </w:r>
      <w:r w:rsidRPr="0004740D">
        <w:rPr>
          <w:u w:val="single"/>
        </w:rPr>
        <w:t xml:space="preserve"> town (over 5000 people), no monumental building</w:t>
      </w:r>
      <w:r>
        <w:t xml:space="preserve">. </w:t>
      </w:r>
    </w:p>
    <w:p w:rsidR="004828B4" w:rsidRDefault="004828B4" w:rsidP="00662173">
      <w:r>
        <w:t xml:space="preserve">Phyla kopi (Site on Melos)  </w:t>
      </w:r>
    </w:p>
    <w:p w:rsidR="004828B4" w:rsidRDefault="004828B4" w:rsidP="00662173">
      <w:r w:rsidRPr="0004740D">
        <w:rPr>
          <w:u w:val="single"/>
        </w:rPr>
        <w:t>Fiddle idol made of marble</w:t>
      </w:r>
      <w:r>
        <w:t xml:space="preserve">, resembles steatopygous figures. </w:t>
      </w:r>
      <w:r w:rsidRPr="0004740D">
        <w:rPr>
          <w:u w:val="single"/>
        </w:rPr>
        <w:t>Male musician figurines</w:t>
      </w:r>
      <w:r>
        <w:t xml:space="preserve">. </w:t>
      </w:r>
    </w:p>
    <w:p w:rsidR="004828B4" w:rsidRDefault="004828B4" w:rsidP="00662173">
      <w:r w:rsidRPr="0004740D">
        <w:rPr>
          <w:u w:val="single"/>
        </w:rPr>
        <w:t>Modern figurines are life-size, folded arm statues</w:t>
      </w:r>
      <w:r>
        <w:t xml:space="preserve">. Traces of paint found on the face, flat backs. </w:t>
      </w:r>
    </w:p>
    <w:p w:rsidR="004828B4" w:rsidRDefault="004828B4" w:rsidP="00662173">
      <w:r w:rsidRPr="0004740D">
        <w:rPr>
          <w:u w:val="single"/>
        </w:rPr>
        <w:t>Marble Pyxis are containers with lids to store cosmetics and trinkets. Decorations are incised</w:t>
      </w:r>
      <w:r>
        <w:t xml:space="preserve">. </w:t>
      </w:r>
    </w:p>
    <w:p w:rsidR="004828B4" w:rsidRDefault="004828B4" w:rsidP="00662173">
      <w:r>
        <w:t xml:space="preserve">Clay containers contains holes to be suspended. </w:t>
      </w:r>
    </w:p>
    <w:p w:rsidR="004828B4" w:rsidRDefault="004828B4" w:rsidP="00662173">
      <w:r w:rsidRPr="0004740D">
        <w:rPr>
          <w:u w:val="single"/>
        </w:rPr>
        <w:t>Zoomorphic containers</w:t>
      </w:r>
      <w:r>
        <w:t xml:space="preserve"> made of marble and clay, such as the hedgehog, symbol of rebirth due to hibernation. </w:t>
      </w:r>
    </w:p>
    <w:p w:rsidR="004828B4" w:rsidRDefault="004828B4" w:rsidP="00662173">
      <w:r w:rsidRPr="0004740D">
        <w:rPr>
          <w:u w:val="single"/>
        </w:rPr>
        <w:t>“Frying Pan” made of clay</w:t>
      </w:r>
      <w:r>
        <w:t xml:space="preserve">, incised decoration with spiral motif, impression of a ship. May be early mirror, fertility symbol or pallet for cosmetics. </w:t>
      </w:r>
    </w:p>
    <w:p w:rsidR="004828B4" w:rsidRDefault="004828B4" w:rsidP="00662173">
      <w:r w:rsidRPr="0004740D">
        <w:rPr>
          <w:u w:val="single"/>
        </w:rPr>
        <w:t>The early Cycladic had marble figurines, containers, pottery and the first large town</w:t>
      </w:r>
      <w:r>
        <w:t xml:space="preserve">. </w:t>
      </w:r>
    </w:p>
    <w:p w:rsidR="004828B4" w:rsidRDefault="004828B4" w:rsidP="00662173">
      <w:pPr>
        <w:rPr>
          <w:b/>
        </w:rPr>
      </w:pPr>
      <w:r w:rsidRPr="004828B4">
        <w:rPr>
          <w:b/>
        </w:rPr>
        <w:t>E.M</w:t>
      </w:r>
    </w:p>
    <w:p w:rsidR="004828B4" w:rsidRDefault="004828B4" w:rsidP="00662173">
      <w:r w:rsidRPr="0004740D">
        <w:rPr>
          <w:u w:val="single"/>
        </w:rPr>
        <w:t>Crete has no large settlements, no fortifications and no monumental buildings</w:t>
      </w:r>
      <w:r>
        <w:t xml:space="preserve">. </w:t>
      </w:r>
    </w:p>
    <w:p w:rsidR="004828B4" w:rsidRDefault="004828B4" w:rsidP="00662173">
      <w:r w:rsidRPr="0004740D">
        <w:t>Burial customs include house tombs, tholos (igloo) tombs</w:t>
      </w:r>
      <w:r>
        <w:t xml:space="preserve">. </w:t>
      </w:r>
    </w:p>
    <w:p w:rsidR="004828B4" w:rsidRDefault="004828B4" w:rsidP="00662173">
      <w:r w:rsidRPr="0004740D">
        <w:rPr>
          <w:u w:val="single"/>
        </w:rPr>
        <w:t>Pottery has different shapes, incised decorations by hand</w:t>
      </w:r>
      <w:r>
        <w:t xml:space="preserve">. </w:t>
      </w:r>
    </w:p>
    <w:p w:rsidR="004828B4" w:rsidRPr="0004740D" w:rsidRDefault="004828B4" w:rsidP="00662173">
      <w:pPr>
        <w:rPr>
          <w:u w:val="single"/>
        </w:rPr>
      </w:pPr>
      <w:r w:rsidRPr="0004740D">
        <w:rPr>
          <w:u w:val="single"/>
        </w:rPr>
        <w:lastRenderedPageBreak/>
        <w:t>Metal work</w:t>
      </w:r>
      <w:r w:rsidR="000002F5" w:rsidRPr="0004740D">
        <w:rPr>
          <w:u w:val="single"/>
        </w:rPr>
        <w:t xml:space="preserve"> includes filigree with gold wire, granulation with gold balls, gold and techniques are outsourced from Egypt. </w:t>
      </w:r>
    </w:p>
    <w:p w:rsidR="000002F5" w:rsidRPr="0004740D" w:rsidRDefault="000002F5" w:rsidP="00662173">
      <w:pPr>
        <w:rPr>
          <w:u w:val="single"/>
        </w:rPr>
      </w:pPr>
      <w:r w:rsidRPr="0004740D">
        <w:rPr>
          <w:u w:val="single"/>
        </w:rPr>
        <w:t xml:space="preserve">Early Bronze Age Differences are architecture, burial customs and pottery shapes and decorations. </w:t>
      </w:r>
    </w:p>
    <w:p w:rsidR="000002F5" w:rsidRDefault="000002F5" w:rsidP="00662173">
      <w:pPr>
        <w:rPr>
          <w:b/>
          <w:u w:val="single"/>
        </w:rPr>
      </w:pPr>
      <w:r w:rsidRPr="000002F5">
        <w:rPr>
          <w:b/>
          <w:u w:val="single"/>
        </w:rPr>
        <w:t>Middle Bronze Age</w:t>
      </w:r>
    </w:p>
    <w:p w:rsidR="000002F5" w:rsidRDefault="000002F5" w:rsidP="00662173">
      <w:r w:rsidRPr="0004740D">
        <w:rPr>
          <w:u w:val="single"/>
        </w:rPr>
        <w:t>Arrival of Indo-Europeans</w:t>
      </w:r>
      <w:r w:rsidR="00D45004" w:rsidRPr="0004740D">
        <w:rPr>
          <w:u w:val="single"/>
        </w:rPr>
        <w:t xml:space="preserve"> from the north by horseback, myth of the centaurs</w:t>
      </w:r>
      <w:r w:rsidR="00D45004">
        <w:t xml:space="preserve">. </w:t>
      </w:r>
    </w:p>
    <w:p w:rsidR="00D45004" w:rsidRDefault="00D45004" w:rsidP="00662173">
      <w:r w:rsidRPr="0004740D">
        <w:rPr>
          <w:u w:val="single"/>
        </w:rPr>
        <w:t xml:space="preserve">Centauromachy is the battle of the </w:t>
      </w:r>
      <w:proofErr w:type="gramStart"/>
      <w:r w:rsidRPr="0004740D">
        <w:rPr>
          <w:u w:val="single"/>
        </w:rPr>
        <w:t>centaurs</w:t>
      </w:r>
      <w:proofErr w:type="gramEnd"/>
      <w:r w:rsidRPr="0004740D">
        <w:rPr>
          <w:u w:val="single"/>
        </w:rPr>
        <w:t xml:space="preserve"> vs lapiths of Thessaly</w:t>
      </w:r>
      <w:r>
        <w:t xml:space="preserve">. Symbolizes victory of civilized (speak Greek) over barbarians (don’t). </w:t>
      </w:r>
    </w:p>
    <w:p w:rsidR="00D45004" w:rsidRPr="0004740D" w:rsidRDefault="00D45004" w:rsidP="00662173">
      <w:pPr>
        <w:rPr>
          <w:u w:val="single"/>
        </w:rPr>
      </w:pPr>
      <w:r w:rsidRPr="0004740D">
        <w:rPr>
          <w:u w:val="single"/>
        </w:rPr>
        <w:t xml:space="preserve">Changes: Language (Early Greek), Agriculture (Horse), Religion (Sky Gods are mostly male), architecture, burial customs and pottery. </w:t>
      </w:r>
    </w:p>
    <w:p w:rsidR="00D45004" w:rsidRPr="00D45004" w:rsidRDefault="00D45004" w:rsidP="00662173">
      <w:pPr>
        <w:rPr>
          <w:b/>
        </w:rPr>
      </w:pPr>
      <w:r w:rsidRPr="00D45004">
        <w:rPr>
          <w:b/>
        </w:rPr>
        <w:t>M.H</w:t>
      </w:r>
    </w:p>
    <w:p w:rsidR="004828B4" w:rsidRPr="0004740D" w:rsidRDefault="00D45004" w:rsidP="00662173">
      <w:pPr>
        <w:rPr>
          <w:u w:val="single"/>
        </w:rPr>
      </w:pPr>
      <w:r w:rsidRPr="0004740D">
        <w:rPr>
          <w:u w:val="single"/>
        </w:rPr>
        <w:t xml:space="preserve">Apsidal-end houses (Rounded walls) </w:t>
      </w:r>
    </w:p>
    <w:p w:rsidR="00D45004" w:rsidRDefault="00D45004" w:rsidP="00662173">
      <w:r w:rsidRPr="0004740D">
        <w:rPr>
          <w:u w:val="single"/>
        </w:rPr>
        <w:t>Individual cist graves, inside settlements</w:t>
      </w:r>
      <w:r>
        <w:t xml:space="preserve">. </w:t>
      </w:r>
    </w:p>
    <w:p w:rsidR="00D45004" w:rsidRDefault="00D45004" w:rsidP="00662173">
      <w:r w:rsidRPr="0004740D">
        <w:rPr>
          <w:u w:val="single"/>
        </w:rPr>
        <w:t>Wheel made pottery allows new shapes</w:t>
      </w:r>
      <w:r>
        <w:t xml:space="preserve">. </w:t>
      </w:r>
    </w:p>
    <w:p w:rsidR="00D45004" w:rsidRPr="0004740D" w:rsidRDefault="00D45004" w:rsidP="0004740D">
      <w:pPr>
        <w:pStyle w:val="ListParagraph"/>
        <w:numPr>
          <w:ilvl w:val="0"/>
          <w:numId w:val="2"/>
        </w:numPr>
        <w:rPr>
          <w:u w:val="single"/>
        </w:rPr>
      </w:pPr>
      <w:r w:rsidRPr="0004740D">
        <w:rPr>
          <w:u w:val="single"/>
        </w:rPr>
        <w:t xml:space="preserve">Minyan Ware: Grey, symmetrical, horizontal lines and ridges. </w:t>
      </w:r>
    </w:p>
    <w:p w:rsidR="00D45004" w:rsidRPr="0004740D" w:rsidRDefault="00D45004" w:rsidP="0004740D">
      <w:pPr>
        <w:pStyle w:val="ListParagraph"/>
        <w:numPr>
          <w:ilvl w:val="0"/>
          <w:numId w:val="2"/>
        </w:numPr>
        <w:rPr>
          <w:u w:val="single"/>
        </w:rPr>
      </w:pPr>
      <w:r w:rsidRPr="0004740D">
        <w:rPr>
          <w:u w:val="single"/>
        </w:rPr>
        <w:t>Matt painted ware</w:t>
      </w:r>
    </w:p>
    <w:p w:rsidR="0004740D" w:rsidRPr="0004740D" w:rsidRDefault="0004740D" w:rsidP="00662173">
      <w:pPr>
        <w:rPr>
          <w:u w:val="single"/>
        </w:rPr>
      </w:pPr>
    </w:p>
    <w:p w:rsidR="00D45004" w:rsidRPr="00D45004" w:rsidRDefault="00D45004" w:rsidP="00662173">
      <w:pPr>
        <w:rPr>
          <w:b/>
        </w:rPr>
      </w:pPr>
      <w:r w:rsidRPr="00D45004">
        <w:rPr>
          <w:b/>
        </w:rPr>
        <w:t>M.C</w:t>
      </w:r>
    </w:p>
    <w:p w:rsidR="00D45004" w:rsidRDefault="003649FB" w:rsidP="00662173">
      <w:r w:rsidRPr="0004740D">
        <w:rPr>
          <w:u w:val="single"/>
        </w:rPr>
        <w:t>Wheel made pottery, new shapes, no more incision, and plastic decoration</w:t>
      </w:r>
      <w:r>
        <w:t xml:space="preserve">. </w:t>
      </w:r>
    </w:p>
    <w:p w:rsidR="003649FB" w:rsidRPr="0004740D" w:rsidRDefault="003649FB" w:rsidP="00662173">
      <w:pPr>
        <w:rPr>
          <w:u w:val="single"/>
        </w:rPr>
      </w:pPr>
      <w:r>
        <w:t xml:space="preserve">Middle Bronze Age brings </w:t>
      </w:r>
      <w:r w:rsidRPr="0004740D">
        <w:rPr>
          <w:u w:val="single"/>
        </w:rPr>
        <w:t xml:space="preserve">regression for mainland, static for the Cyclades and PROGRESS for Crete and the Minoans. </w:t>
      </w:r>
    </w:p>
    <w:p w:rsidR="003649FB" w:rsidRPr="003649FB" w:rsidRDefault="003649FB" w:rsidP="00662173">
      <w:pPr>
        <w:rPr>
          <w:b/>
        </w:rPr>
      </w:pPr>
      <w:r w:rsidRPr="003649FB">
        <w:rPr>
          <w:b/>
        </w:rPr>
        <w:t>M.M</w:t>
      </w:r>
    </w:p>
    <w:p w:rsidR="003649FB" w:rsidRDefault="003649FB" w:rsidP="00662173">
      <w:r>
        <w:t xml:space="preserve">Spacious, rich, 90 cities, mingling of tongues, Knossos the home of king Minos. According to Homer in the odyssey. </w:t>
      </w:r>
    </w:p>
    <w:p w:rsidR="003649FB" w:rsidRPr="0004740D" w:rsidRDefault="003649FB" w:rsidP="00662173">
      <w:pPr>
        <w:rPr>
          <w:u w:val="single"/>
        </w:rPr>
      </w:pPr>
      <w:r w:rsidRPr="0004740D">
        <w:rPr>
          <w:u w:val="single"/>
        </w:rPr>
        <w:t xml:space="preserve">Minos is the son of Zeus and Europa. </w:t>
      </w:r>
    </w:p>
    <w:p w:rsidR="003649FB" w:rsidRDefault="003649FB" w:rsidP="00662173">
      <w:r w:rsidRPr="0004740D">
        <w:rPr>
          <w:u w:val="single"/>
        </w:rPr>
        <w:t>Europa came from Phoenicia to Crete on the white bull’s back</w:t>
      </w:r>
      <w:r>
        <w:t xml:space="preserve">, inspiration for Rembrandt. </w:t>
      </w:r>
    </w:p>
    <w:p w:rsidR="003649FB" w:rsidRDefault="003649FB" w:rsidP="00662173">
      <w:r w:rsidRPr="0004740D">
        <w:rPr>
          <w:u w:val="single"/>
        </w:rPr>
        <w:t>Minos marries Pasiphae, who adopts an unusual lust for a white bull due to Hera and Eros</w:t>
      </w:r>
      <w:r>
        <w:t xml:space="preserve">. </w:t>
      </w:r>
    </w:p>
    <w:p w:rsidR="003649FB" w:rsidRDefault="003649FB" w:rsidP="00662173">
      <w:r w:rsidRPr="0004740D">
        <w:rPr>
          <w:u w:val="single"/>
        </w:rPr>
        <w:t>Daedalus creates a cow costume</w:t>
      </w:r>
      <w:r>
        <w:t xml:space="preserve"> for Pasiphae to satisfy her lust for the white bull, leading to the </w:t>
      </w:r>
      <w:r w:rsidRPr="0004740D">
        <w:rPr>
          <w:u w:val="single"/>
        </w:rPr>
        <w:t xml:space="preserve">birth of the Minotaur </w:t>
      </w:r>
      <w:r>
        <w:t xml:space="preserve">that Minos would place in the </w:t>
      </w:r>
      <w:r w:rsidRPr="0004740D">
        <w:rPr>
          <w:u w:val="single"/>
        </w:rPr>
        <w:t xml:space="preserve">labyrinth under his palace created by Daedalus </w:t>
      </w:r>
      <w:r>
        <w:t xml:space="preserve">as well. </w:t>
      </w:r>
    </w:p>
    <w:p w:rsidR="003649FB" w:rsidRDefault="003649FB" w:rsidP="00662173">
      <w:r w:rsidRPr="0004740D">
        <w:rPr>
          <w:u w:val="single"/>
        </w:rPr>
        <w:t>Theseus of Athens and Ariadne, daughter of Minos kill the Minotaur</w:t>
      </w:r>
      <w:r>
        <w:t xml:space="preserve"> and escape by following the wool path. Theseus would ditch Ariadne on an island on the way back to Athens.  </w:t>
      </w:r>
    </w:p>
    <w:p w:rsidR="003649FB" w:rsidRDefault="008A6E1C" w:rsidP="00662173">
      <w:r w:rsidRPr="0004740D">
        <w:rPr>
          <w:u w:val="single"/>
        </w:rPr>
        <w:t xml:space="preserve">Sir Arthur </w:t>
      </w:r>
      <w:r w:rsidR="000375D8" w:rsidRPr="0004740D">
        <w:rPr>
          <w:u w:val="single"/>
        </w:rPr>
        <w:t>Evans:</w:t>
      </w:r>
      <w:r w:rsidRPr="0004740D">
        <w:rPr>
          <w:u w:val="single"/>
        </w:rPr>
        <w:t xml:space="preserve"> excavator of Knossos</w:t>
      </w:r>
      <w:r>
        <w:t xml:space="preserve">, </w:t>
      </w:r>
      <w:r w:rsidR="00EE2324">
        <w:t xml:space="preserve">believed it to be the labyrinth of Daedalus, under the palace of king Minos. </w:t>
      </w:r>
    </w:p>
    <w:p w:rsidR="00EE2324" w:rsidRDefault="00EE2324" w:rsidP="00662173">
      <w:r w:rsidRPr="0004740D">
        <w:rPr>
          <w:u w:val="single"/>
        </w:rPr>
        <w:lastRenderedPageBreak/>
        <w:t>Labyrinth = labrys (double axe)</w:t>
      </w:r>
      <w:r>
        <w:t xml:space="preserve"> which is a non-Greek word. </w:t>
      </w:r>
    </w:p>
    <w:p w:rsidR="00EE2324" w:rsidRPr="0004740D" w:rsidRDefault="00EE2324" w:rsidP="00662173">
      <w:pPr>
        <w:rPr>
          <w:u w:val="single"/>
        </w:rPr>
      </w:pPr>
      <w:r w:rsidRPr="0004740D">
        <w:rPr>
          <w:u w:val="single"/>
        </w:rPr>
        <w:t>Aghia Triada Sarcophagus: Double Axes</w:t>
      </w:r>
    </w:p>
    <w:p w:rsidR="000375D8" w:rsidRDefault="000375D8" w:rsidP="00662173">
      <w:r w:rsidRPr="0004740D">
        <w:rPr>
          <w:u w:val="single"/>
        </w:rPr>
        <w:t>Bull images at Knossos: Rhyton</w:t>
      </w:r>
      <w:r>
        <w:t xml:space="preserve"> (sacred container holding liquids such as honey, blood, wine used in libations), </w:t>
      </w:r>
      <w:r w:rsidRPr="0004740D">
        <w:rPr>
          <w:u w:val="single"/>
        </w:rPr>
        <w:t>Horns of Consecration</w:t>
      </w:r>
      <w:r>
        <w:t>.</w:t>
      </w:r>
    </w:p>
    <w:p w:rsidR="000375D8" w:rsidRDefault="000375D8" w:rsidP="00662173">
      <w:r w:rsidRPr="0004740D">
        <w:rPr>
          <w:u w:val="single"/>
        </w:rPr>
        <w:t>Fresco: wall paintings of bull leaping, found in Egypt and Middle East at the same time period</w:t>
      </w:r>
      <w:r>
        <w:t xml:space="preserve">. </w:t>
      </w:r>
    </w:p>
    <w:p w:rsidR="000375D8" w:rsidRDefault="000375D8" w:rsidP="00662173">
      <w:r w:rsidRPr="0004740D">
        <w:rPr>
          <w:u w:val="single"/>
        </w:rPr>
        <w:t>Possible throne of Minos</w:t>
      </w:r>
      <w:r>
        <w:t xml:space="preserve">: Very small, maybe first throne in Europe. </w:t>
      </w:r>
    </w:p>
    <w:p w:rsidR="000375D8" w:rsidRPr="0004740D" w:rsidRDefault="000375D8" w:rsidP="00662173">
      <w:pPr>
        <w:rPr>
          <w:u w:val="single"/>
        </w:rPr>
      </w:pPr>
      <w:r>
        <w:t xml:space="preserve">Common Features of </w:t>
      </w:r>
      <w:r w:rsidRPr="0004740D">
        <w:rPr>
          <w:u w:val="single"/>
        </w:rPr>
        <w:t>Minoan Palaces</w:t>
      </w:r>
      <w:r>
        <w:t xml:space="preserve">: </w:t>
      </w:r>
      <w:r w:rsidRPr="0004740D">
        <w:rPr>
          <w:u w:val="single"/>
        </w:rPr>
        <w:t>Complex plans, ashlar masonry, and huge central courtyard, long narrow storage areas (cists for dry goods and pithoi which are jars for liquids, theatre area on broad steps (used as market place), multi-storey high, and few defenses (Minoans are generally peaceful)</w:t>
      </w:r>
    </w:p>
    <w:p w:rsidR="000375D8" w:rsidRPr="00884986" w:rsidRDefault="000375D8" w:rsidP="00662173">
      <w:pPr>
        <w:rPr>
          <w:u w:val="single"/>
        </w:rPr>
      </w:pPr>
      <w:r w:rsidRPr="00884986">
        <w:rPr>
          <w:u w:val="single"/>
        </w:rPr>
        <w:t xml:space="preserve">Architecture: Horns of consecration, inverted pillars, monumental staircase, light wells, huge central courtyard. </w:t>
      </w:r>
    </w:p>
    <w:p w:rsidR="000375D8" w:rsidRDefault="000375D8" w:rsidP="00662173">
      <w:r w:rsidRPr="00884986">
        <w:rPr>
          <w:u w:val="single"/>
        </w:rPr>
        <w:t>Sophisticated Water management, first flush toilet</w:t>
      </w:r>
      <w:r>
        <w:t xml:space="preserve"> (bucket of water to run it through drains)</w:t>
      </w:r>
    </w:p>
    <w:p w:rsidR="000375D8" w:rsidRDefault="000375D8" w:rsidP="00662173">
      <w:r w:rsidRPr="00884986">
        <w:rPr>
          <w:u w:val="single"/>
        </w:rPr>
        <w:t>Palaces are cen</w:t>
      </w:r>
      <w:r w:rsidR="00E549B6" w:rsidRPr="00884986">
        <w:rPr>
          <w:u w:val="single"/>
        </w:rPr>
        <w:t>ters of economy (Good stored in cists and pithoi), redistribution, administration, industry, government, religion</w:t>
      </w:r>
      <w:r w:rsidR="00E549B6">
        <w:t xml:space="preserve">. </w:t>
      </w:r>
    </w:p>
    <w:p w:rsidR="00E549B6" w:rsidRDefault="00E549B6" w:rsidP="00662173">
      <w:r w:rsidRPr="00884986">
        <w:rPr>
          <w:u w:val="single"/>
        </w:rPr>
        <w:t>Phaistos disk</w:t>
      </w:r>
      <w:r>
        <w:t xml:space="preserve"> made of clay, found in Phaistos palace, is the </w:t>
      </w:r>
      <w:r w:rsidRPr="00884986">
        <w:rPr>
          <w:u w:val="single"/>
        </w:rPr>
        <w:t>1</w:t>
      </w:r>
      <w:r w:rsidRPr="00884986">
        <w:rPr>
          <w:u w:val="single"/>
          <w:vertAlign w:val="superscript"/>
        </w:rPr>
        <w:t>st</w:t>
      </w:r>
      <w:r w:rsidRPr="00884986">
        <w:rPr>
          <w:u w:val="single"/>
        </w:rPr>
        <w:t xml:space="preserve"> printed document</w:t>
      </w:r>
      <w:r>
        <w:t xml:space="preserve">, the shapes are stamped. 45 different symbols on both sides. Un-deciphered, unique, maybe fake. </w:t>
      </w:r>
    </w:p>
    <w:p w:rsidR="00E549B6" w:rsidRPr="00884986" w:rsidRDefault="00E549B6" w:rsidP="00662173">
      <w:pPr>
        <w:rPr>
          <w:u w:val="single"/>
        </w:rPr>
      </w:pPr>
      <w:r w:rsidRPr="00884986">
        <w:rPr>
          <w:u w:val="single"/>
        </w:rPr>
        <w:t>Linear A: found on 1 side of clay tablets</w:t>
      </w:r>
      <w:r>
        <w:t xml:space="preserve"> the size of a modern cellphone. 90 symbols inscribed on damp clay, </w:t>
      </w:r>
      <w:r w:rsidRPr="00884986">
        <w:rPr>
          <w:u w:val="single"/>
        </w:rPr>
        <w:t>a non-Greek language</w:t>
      </w:r>
      <w:r>
        <w:t xml:space="preserve"> (maybe from Cyprus). Un-deciphered, </w:t>
      </w:r>
      <w:r w:rsidRPr="00884986">
        <w:rPr>
          <w:u w:val="single"/>
        </w:rPr>
        <w:t>used for record keeping (administrative).</w:t>
      </w:r>
    </w:p>
    <w:p w:rsidR="00E549B6" w:rsidRPr="00884986" w:rsidRDefault="00E549B6" w:rsidP="00662173">
      <w:pPr>
        <w:rPr>
          <w:u w:val="single"/>
        </w:rPr>
      </w:pPr>
      <w:r w:rsidRPr="00884986">
        <w:rPr>
          <w:u w:val="single"/>
        </w:rPr>
        <w:t xml:space="preserve">Minoan Religion areas are connected to storage areas. Religion is connected to agriculture, crops are stored in case of disaster. </w:t>
      </w:r>
    </w:p>
    <w:p w:rsidR="00E549B6" w:rsidRDefault="00E549B6" w:rsidP="00662173">
      <w:r w:rsidRPr="00884986">
        <w:rPr>
          <w:u w:val="single"/>
        </w:rPr>
        <w:t>Snake Goddess was the deity</w:t>
      </w:r>
      <w:r>
        <w:t xml:space="preserve">, wearing a bare breast dress. Worshippers raised hands, worshipped outdoors. Snake is a symbol of regeneration (shedding skin). </w:t>
      </w:r>
    </w:p>
    <w:p w:rsidR="00E549B6" w:rsidRDefault="00E549B6" w:rsidP="00662173">
      <w:r w:rsidRPr="00884986">
        <w:rPr>
          <w:u w:val="single"/>
        </w:rPr>
        <w:t>Sanctuary found in mountains</w:t>
      </w:r>
      <w:r>
        <w:t xml:space="preserve"> (Peak Sanctuary) along with </w:t>
      </w:r>
      <w:r w:rsidRPr="00884986">
        <w:rPr>
          <w:u w:val="single"/>
        </w:rPr>
        <w:t>Rhyton and horns of consecration</w:t>
      </w:r>
      <w:r>
        <w:t xml:space="preserve">. Sanctuaries are also found </w:t>
      </w:r>
      <w:r w:rsidRPr="00884986">
        <w:rPr>
          <w:u w:val="single"/>
        </w:rPr>
        <w:t>inside of caves</w:t>
      </w:r>
      <w:r>
        <w:t xml:space="preserve">. </w:t>
      </w:r>
    </w:p>
    <w:p w:rsidR="00E549B6" w:rsidRPr="00884986" w:rsidRDefault="00E549B6" w:rsidP="00662173">
      <w:pPr>
        <w:rPr>
          <w:u w:val="single"/>
        </w:rPr>
      </w:pPr>
      <w:r w:rsidRPr="00884986">
        <w:rPr>
          <w:u w:val="single"/>
        </w:rPr>
        <w:t xml:space="preserve">Palaces may be governed by priest king/queens. </w:t>
      </w:r>
    </w:p>
    <w:p w:rsidR="00E549B6" w:rsidRDefault="00E549B6" w:rsidP="00662173">
      <w:r w:rsidRPr="00884986">
        <w:rPr>
          <w:u w:val="single"/>
        </w:rPr>
        <w:t>Palaces are industrial centers where pottery</w:t>
      </w:r>
      <w:r>
        <w:t xml:space="preserve"> (made by wheel, added </w:t>
      </w:r>
      <w:r w:rsidRPr="00884986">
        <w:rPr>
          <w:u w:val="single"/>
        </w:rPr>
        <w:t>plastic decoration of flowers and marine life</w:t>
      </w:r>
      <w:r>
        <w:t xml:space="preserve">) and </w:t>
      </w:r>
      <w:r w:rsidRPr="00884986">
        <w:rPr>
          <w:u w:val="single"/>
        </w:rPr>
        <w:t>pendants</w:t>
      </w:r>
      <w:r>
        <w:t xml:space="preserve"> (made of gold and amber from Egypt) can be found. </w:t>
      </w:r>
      <w:r w:rsidRPr="00884986">
        <w:rPr>
          <w:u w:val="single"/>
        </w:rPr>
        <w:t>Stone work on Rhyton and vases are also found (Harvester’s Vase) indicating an importance on agriculture</w:t>
      </w:r>
      <w:r>
        <w:t xml:space="preserve">. </w:t>
      </w:r>
    </w:p>
    <w:p w:rsidR="00E549B6" w:rsidRDefault="00E549B6" w:rsidP="00662173">
      <w:r w:rsidRPr="00884986">
        <w:rPr>
          <w:u w:val="single"/>
        </w:rPr>
        <w:t>Keftiu (Ancient Egyptian word for Minoans) in Egypt, depicted holding ox-hide, copper ingots, and gold Rhytons in Egyptian tombs. Indication of trade of expertise and items</w:t>
      </w:r>
      <w:r>
        <w:t>.</w:t>
      </w:r>
    </w:p>
    <w:p w:rsidR="00E549B6" w:rsidRDefault="00F41C94" w:rsidP="00662173">
      <w:r>
        <w:t>Thucydides (2</w:t>
      </w:r>
      <w:r w:rsidRPr="00F41C94">
        <w:rPr>
          <w:vertAlign w:val="superscript"/>
        </w:rPr>
        <w:t>nd</w:t>
      </w:r>
      <w:r>
        <w:t xml:space="preserve"> great Greek historian) claims that </w:t>
      </w:r>
      <w:r w:rsidRPr="00884986">
        <w:rPr>
          <w:u w:val="single"/>
        </w:rPr>
        <w:t>Crete was a Thalassocracy</w:t>
      </w:r>
      <w:r>
        <w:t xml:space="preserve"> (Sea Power), Minos acquired a </w:t>
      </w:r>
      <w:r w:rsidRPr="00884986">
        <w:rPr>
          <w:u w:val="single"/>
        </w:rPr>
        <w:t>navy</w:t>
      </w:r>
      <w:r>
        <w:t xml:space="preserve">, </w:t>
      </w:r>
      <w:r w:rsidRPr="00884986">
        <w:rPr>
          <w:u w:val="single"/>
        </w:rPr>
        <w:t>colonized the Cyclades</w:t>
      </w:r>
      <w:r>
        <w:t xml:space="preserve">, driving out the Carians (from Asia minor), paved a road from Knossos to the sea. </w:t>
      </w:r>
      <w:bookmarkStart w:id="0" w:name="_GoBack"/>
      <w:bookmarkEnd w:id="0"/>
    </w:p>
    <w:p w:rsidR="00F41C94" w:rsidRDefault="00F41C94" w:rsidP="00662173">
      <w:r>
        <w:lastRenderedPageBreak/>
        <w:t xml:space="preserve">Thera: Akrotiri housing resembles </w:t>
      </w:r>
      <w:r w:rsidR="00FA6435">
        <w:t>Minoan</w:t>
      </w:r>
      <w:r>
        <w:t xml:space="preserve"> housing. Flotilla fresco depicts similarities between Crete and Thera. </w:t>
      </w:r>
    </w:p>
    <w:p w:rsidR="00F41C94" w:rsidRDefault="00F41C94" w:rsidP="00662173">
      <w:r>
        <w:t xml:space="preserve">Thera Volcano </w:t>
      </w:r>
      <w:r w:rsidR="00FA6435">
        <w:t>Eruption</w:t>
      </w:r>
      <w:r>
        <w:t xml:space="preserve"> around 1628-1613 BCE did not lead to the fall of the Minoans in 1450 BCE.</w:t>
      </w:r>
    </w:p>
    <w:p w:rsidR="00F41C94" w:rsidRDefault="00F41C94" w:rsidP="00662173">
      <w:r>
        <w:t xml:space="preserve">No bodies in Akrotiri, no precious belongings, signal warnings saved the people. </w:t>
      </w:r>
    </w:p>
    <w:p w:rsidR="00F41C94" w:rsidRDefault="00F41C94" w:rsidP="00662173">
      <w:r>
        <w:t xml:space="preserve">Indo-European/Mainland invasion leads to downfall of Crete and Cyclades. </w:t>
      </w:r>
    </w:p>
    <w:p w:rsidR="00F41C94" w:rsidRDefault="00F41C94" w:rsidP="00662173">
      <w:r>
        <w:t>Minoans are the 1</w:t>
      </w:r>
      <w:r w:rsidRPr="00F41C94">
        <w:rPr>
          <w:vertAlign w:val="superscript"/>
        </w:rPr>
        <w:t>st</w:t>
      </w:r>
      <w:r>
        <w:t xml:space="preserve"> civilized Europeans!!! (ATMMS) System of writing is not Greek (Linear A) therefore they are not the first civilized Greeks. </w:t>
      </w:r>
    </w:p>
    <w:p w:rsidR="00F41C94" w:rsidRPr="00FA6435" w:rsidRDefault="00FA6435" w:rsidP="00662173">
      <w:pPr>
        <w:rPr>
          <w:b/>
          <w:u w:val="single"/>
        </w:rPr>
      </w:pPr>
      <w:r w:rsidRPr="00FA6435">
        <w:rPr>
          <w:b/>
          <w:u w:val="single"/>
        </w:rPr>
        <w:t>Late Bronze Age</w:t>
      </w:r>
    </w:p>
    <w:p w:rsidR="00F41C94" w:rsidRDefault="00FA6435" w:rsidP="00662173">
      <w:pPr>
        <w:rPr>
          <w:b/>
        </w:rPr>
      </w:pPr>
      <w:r w:rsidRPr="00FA6435">
        <w:rPr>
          <w:b/>
        </w:rPr>
        <w:t>L.H</w:t>
      </w:r>
      <w:r>
        <w:rPr>
          <w:b/>
        </w:rPr>
        <w:t xml:space="preserve"> (Hesiod’s Heroic Age)</w:t>
      </w:r>
    </w:p>
    <w:p w:rsidR="00FA6435" w:rsidRDefault="00FA6435" w:rsidP="00662173">
      <w:r>
        <w:t xml:space="preserve">Mycenaean Age: Mycenae, the home of king Agamemnon. </w:t>
      </w:r>
    </w:p>
    <w:p w:rsidR="00FA6435" w:rsidRDefault="00FA6435" w:rsidP="00662173">
      <w:r>
        <w:t xml:space="preserve">Heavily fortified in the Peloponnese. </w:t>
      </w:r>
    </w:p>
    <w:p w:rsidR="00FA6435" w:rsidRDefault="00FA6435" w:rsidP="00662173">
      <w:r>
        <w:t xml:space="preserve">Pausanias (First travelling writer) describes Mycenae. Lion gate relieving triangle, alter (religious activities), inverted pillar (Minoan influence) as the Mycenaean’s invaded Crete they adopted aspects of Minoan culture. </w:t>
      </w:r>
    </w:p>
    <w:p w:rsidR="00FA6435" w:rsidRDefault="00FA6435" w:rsidP="00662173">
      <w:r>
        <w:t xml:space="preserve">Lion gate may alternatively depict mythical hybrid creatures, or a lioness or panther. Back gate also exists. </w:t>
      </w:r>
    </w:p>
    <w:p w:rsidR="00FA6435" w:rsidRDefault="00FA6435" w:rsidP="00662173">
      <w:r>
        <w:t xml:space="preserve">Mycenae is work of the </w:t>
      </w:r>
      <w:r w:rsidR="007F7D19">
        <w:t>Cyclopes</w:t>
      </w:r>
      <w:r>
        <w:t>, cyclopean masonry (jigsaw puzzle)</w:t>
      </w:r>
    </w:p>
    <w:p w:rsidR="00FA6435" w:rsidRDefault="00FA6435" w:rsidP="00662173">
      <w:r>
        <w:t xml:space="preserve">Heinrich Schliemann went to Mycenae to discover the grave of Agamemnon. </w:t>
      </w:r>
    </w:p>
    <w:p w:rsidR="00FA6435" w:rsidRDefault="00FA6435" w:rsidP="00662173">
      <w:r>
        <w:t xml:space="preserve">Grave Circle A (inside of fortifications) contained 6 elite graves, Schliemann excavated 5/6. </w:t>
      </w:r>
    </w:p>
    <w:p w:rsidR="00FA6435" w:rsidRDefault="00FA6435" w:rsidP="00662173">
      <w:r>
        <w:t xml:space="preserve">Shaft graves (20 </w:t>
      </w:r>
      <w:proofErr w:type="spellStart"/>
      <w:r>
        <w:t>ft</w:t>
      </w:r>
      <w:proofErr w:type="spellEnd"/>
      <w:r>
        <w:t xml:space="preserve"> deep)</w:t>
      </w:r>
    </w:p>
    <w:p w:rsidR="00FA6435" w:rsidRDefault="00FA6435" w:rsidP="00662173">
      <w:r>
        <w:t>Grave circle B (Outside)</w:t>
      </w:r>
    </w:p>
    <w:p w:rsidR="00FA6435" w:rsidRDefault="00FA6435" w:rsidP="00662173">
      <w:r>
        <w:t xml:space="preserve">Grave </w:t>
      </w:r>
      <w:r w:rsidR="007F7D19">
        <w:t>V:</w:t>
      </w:r>
      <w:r>
        <w:t xml:space="preserve">  2 Gold masks (death masks</w:t>
      </w:r>
      <w:r w:rsidR="007F7D19">
        <w:t>),</w:t>
      </w:r>
      <w:r>
        <w:t xml:space="preserve"> </w:t>
      </w:r>
      <w:r w:rsidR="007F7D19">
        <w:t>cup,</w:t>
      </w:r>
      <w:r>
        <w:t xml:space="preserve"> bone button, stone cup, necklace, sword. </w:t>
      </w:r>
    </w:p>
    <w:p w:rsidR="00FA6435" w:rsidRDefault="00FA6435" w:rsidP="00662173">
      <w:r>
        <w:t xml:space="preserve">Grave IV: Masks, </w:t>
      </w:r>
      <w:r w:rsidR="007F7D19">
        <w:t>jewelry,</w:t>
      </w:r>
      <w:r>
        <w:t xml:space="preserve"> swords, ostrich eggs, ivory, amber, lapis lazuli (from Afghanistan)</w:t>
      </w:r>
    </w:p>
    <w:p w:rsidR="00FA6435" w:rsidRDefault="00FA6435" w:rsidP="00662173">
      <w:r>
        <w:t xml:space="preserve">Graves tell us that Mycenae is a very wealthy nation, powerful, trade with Egypt and the east, too old to be the grave of Agamemnon. </w:t>
      </w:r>
    </w:p>
    <w:p w:rsidR="00FA6435" w:rsidRDefault="00FA6435" w:rsidP="00662173">
      <w:r>
        <w:t>Mainland adopted Minoan tholos tombs</w:t>
      </w:r>
      <w:r w:rsidR="007F7D19">
        <w:t>, mound over the structure creating a tumulus (underground)</w:t>
      </w:r>
    </w:p>
    <w:p w:rsidR="007F7D19" w:rsidRDefault="007F7D19" w:rsidP="00662173">
      <w:r>
        <w:t xml:space="preserve">Example: Treasury of Atreus, contained a Dromos (long entry way), masonry that is not cyclopean. </w:t>
      </w:r>
    </w:p>
    <w:p w:rsidR="007F7D19" w:rsidRDefault="007F7D19" w:rsidP="00662173">
      <w:r>
        <w:t xml:space="preserve">Mycenaean palaces found in Thessaly, Athens, Pylos, Sparta, Boitia. All on hilltops with megalithic fortifications except Pylos. </w:t>
      </w:r>
    </w:p>
    <w:p w:rsidR="007F7D19" w:rsidRDefault="007F7D19" w:rsidP="00662173">
      <w:r>
        <w:t xml:space="preserve">Palaces are centers of redistribution of raw goods, administration, government, religion and industry. </w:t>
      </w:r>
    </w:p>
    <w:p w:rsidR="007F7D19" w:rsidRDefault="007F7D19" w:rsidP="00662173">
      <w:r>
        <w:t xml:space="preserve">PLUS residential and military centers. </w:t>
      </w:r>
    </w:p>
    <w:p w:rsidR="007F7D19" w:rsidRDefault="007F7D19" w:rsidP="007F7D19">
      <w:pPr>
        <w:tabs>
          <w:tab w:val="right" w:pos="9360"/>
        </w:tabs>
      </w:pPr>
      <w:r>
        <w:lastRenderedPageBreak/>
        <w:t xml:space="preserve">Storage centers containing food, oil, manufactured goods. </w:t>
      </w:r>
    </w:p>
    <w:p w:rsidR="007F7D19" w:rsidRDefault="007F7D19" w:rsidP="007F7D19">
      <w:pPr>
        <w:tabs>
          <w:tab w:val="right" w:pos="9360"/>
        </w:tabs>
      </w:pPr>
      <w:r>
        <w:t>Linear B: Syllabary (87 symbols)</w:t>
      </w:r>
    </w:p>
    <w:p w:rsidR="007F7D19" w:rsidRDefault="007F7D19" w:rsidP="007F7D19">
      <w:pPr>
        <w:tabs>
          <w:tab w:val="right" w:pos="9360"/>
        </w:tabs>
      </w:pPr>
      <w:r>
        <w:t xml:space="preserve">Symbols, ideograms represent syllables, numbers and objects. Early form of Greek. </w:t>
      </w:r>
    </w:p>
    <w:p w:rsidR="007F7D19" w:rsidRDefault="007F7D19" w:rsidP="007F7D19">
      <w:pPr>
        <w:tabs>
          <w:tab w:val="right" w:pos="9360"/>
        </w:tabs>
      </w:pPr>
      <w:r>
        <w:t xml:space="preserve">Deciphered: Bureaucratic, talk of slaves and gods. </w:t>
      </w:r>
    </w:p>
    <w:p w:rsidR="007F7D19" w:rsidRDefault="007F7D19" w:rsidP="007F7D19">
      <w:pPr>
        <w:tabs>
          <w:tab w:val="right" w:pos="9360"/>
        </w:tabs>
      </w:pPr>
      <w:r>
        <w:t xml:space="preserve">Government consisting of a king, general and priest. </w:t>
      </w:r>
    </w:p>
    <w:p w:rsidR="007F7D19" w:rsidRDefault="007F7D19" w:rsidP="007F7D19">
      <w:pPr>
        <w:tabs>
          <w:tab w:val="right" w:pos="9360"/>
        </w:tabs>
      </w:pPr>
      <w:r>
        <w:t xml:space="preserve">Megarons found in late Neolithic Dimini are found in late Helladic Tiryns. </w:t>
      </w:r>
    </w:p>
    <w:p w:rsidR="007F7D19" w:rsidRDefault="007F7D19" w:rsidP="007F7D19">
      <w:pPr>
        <w:tabs>
          <w:tab w:val="right" w:pos="9360"/>
        </w:tabs>
      </w:pPr>
      <w:r>
        <w:t xml:space="preserve">Throne room with fire pit, porches, center of palace activities, olive oil storage, governed by the Wanax. </w:t>
      </w:r>
    </w:p>
    <w:p w:rsidR="007F7D19" w:rsidRDefault="007F7D19" w:rsidP="007F7D19">
      <w:pPr>
        <w:tabs>
          <w:tab w:val="right" w:pos="9360"/>
        </w:tabs>
      </w:pPr>
      <w:r>
        <w:t xml:space="preserve">Multi-storied, hole to the sky, column holes. Floors, walls and ceiling all decorated (Frescoes). </w:t>
      </w:r>
    </w:p>
    <w:p w:rsidR="007F7D19" w:rsidRDefault="007F7D19" w:rsidP="007F7D19">
      <w:pPr>
        <w:tabs>
          <w:tab w:val="right" w:pos="9360"/>
        </w:tabs>
      </w:pPr>
      <w:r>
        <w:t xml:space="preserve">Mycenaean religion had deity figurines, records in Linear B of names of male and female deities, priests and offerings. </w:t>
      </w:r>
    </w:p>
    <w:p w:rsidR="007F7D19" w:rsidRDefault="007F7D19" w:rsidP="007F7D19">
      <w:pPr>
        <w:tabs>
          <w:tab w:val="right" w:pos="9360"/>
        </w:tabs>
      </w:pPr>
      <w:r>
        <w:t xml:space="preserve">Palaces are industrial centers used for creating metal work, jewelry, textiles, perfume and pottery (realistic to abstract sea creatures) </w:t>
      </w:r>
    </w:p>
    <w:p w:rsidR="007F7D19" w:rsidRDefault="007F7D19" w:rsidP="007F7D19">
      <w:pPr>
        <w:tabs>
          <w:tab w:val="right" w:pos="9360"/>
        </w:tabs>
      </w:pPr>
      <w:r>
        <w:t xml:space="preserve">Mycenae is at the center of all trade routes. </w:t>
      </w:r>
    </w:p>
    <w:p w:rsidR="007F7D19" w:rsidRDefault="007F7D19" w:rsidP="007F7D19">
      <w:pPr>
        <w:tabs>
          <w:tab w:val="right" w:pos="9360"/>
        </w:tabs>
      </w:pPr>
      <w:r>
        <w:t xml:space="preserve">Uluburun Shipwreck finds copper ingots, perfumes and glass. </w:t>
      </w:r>
    </w:p>
    <w:p w:rsidR="007F7D19" w:rsidRDefault="007F7D19" w:rsidP="007F7D19">
      <w:pPr>
        <w:tabs>
          <w:tab w:val="right" w:pos="9360"/>
        </w:tabs>
      </w:pPr>
      <w:r>
        <w:t xml:space="preserve">Late Helladic frescoes depict hunting and combat, Mycenaean’s wear boar tusk helmets. </w:t>
      </w:r>
    </w:p>
    <w:p w:rsidR="007F7D19" w:rsidRDefault="007F7D19" w:rsidP="007F7D19">
      <w:pPr>
        <w:tabs>
          <w:tab w:val="right" w:pos="9360"/>
        </w:tabs>
      </w:pPr>
      <w:r>
        <w:t xml:space="preserve">Palaces were military centers, boar helmets made of 50 boars, figure 8 shields, bronze armor for display only, boar hunting seen as an act of courage. Chariot depictions of frescoes, Linear B references, painted red and made of ebony, served solely as a status of wealth due to no flat land, used in parades. </w:t>
      </w:r>
    </w:p>
    <w:p w:rsidR="007F7D19" w:rsidRDefault="007F7D19" w:rsidP="007F7D19">
      <w:pPr>
        <w:tabs>
          <w:tab w:val="right" w:pos="9360"/>
        </w:tabs>
      </w:pPr>
      <w:r>
        <w:t>Mycenaean’s are the first civilized Greeks! (ATMMS)</w:t>
      </w:r>
    </w:p>
    <w:p w:rsidR="007F7D19" w:rsidRDefault="007F7D19" w:rsidP="007F7D19">
      <w:pPr>
        <w:tabs>
          <w:tab w:val="right" w:pos="9360"/>
        </w:tabs>
      </w:pPr>
      <w:r>
        <w:t xml:space="preserve"> </w:t>
      </w:r>
    </w:p>
    <w:p w:rsidR="007F7D19" w:rsidRDefault="007F7D19" w:rsidP="007F7D19">
      <w:pPr>
        <w:tabs>
          <w:tab w:val="right" w:pos="9360"/>
        </w:tabs>
      </w:pPr>
    </w:p>
    <w:p w:rsidR="007F7D19" w:rsidRDefault="007F7D19" w:rsidP="00662173"/>
    <w:p w:rsidR="007F7D19" w:rsidRPr="00FA6435" w:rsidRDefault="007F7D19" w:rsidP="00662173"/>
    <w:p w:rsidR="00F41C94" w:rsidRDefault="00F41C94" w:rsidP="00662173"/>
    <w:p w:rsidR="000375D8" w:rsidRDefault="000375D8" w:rsidP="00662173"/>
    <w:p w:rsidR="00EE2324" w:rsidRDefault="00EE2324" w:rsidP="00662173"/>
    <w:p w:rsidR="004828B4" w:rsidRPr="004828B4" w:rsidRDefault="004828B4" w:rsidP="00662173"/>
    <w:p w:rsidR="00423B53" w:rsidRDefault="00423B53" w:rsidP="00662173"/>
    <w:p w:rsidR="00423B53" w:rsidRDefault="00423B53" w:rsidP="00662173"/>
    <w:p w:rsidR="00423B53" w:rsidRDefault="00423B53" w:rsidP="00662173"/>
    <w:p w:rsidR="00423B53" w:rsidRDefault="00423B53" w:rsidP="00662173"/>
    <w:p w:rsidR="00423B53" w:rsidRPr="00054765" w:rsidRDefault="00423B53" w:rsidP="00662173"/>
    <w:p w:rsidR="00054765" w:rsidRPr="00054765" w:rsidRDefault="00054765" w:rsidP="00662173">
      <w:pPr>
        <w:rPr>
          <w:b/>
        </w:rPr>
      </w:pPr>
    </w:p>
    <w:p w:rsidR="00054765" w:rsidRPr="003D5EEF" w:rsidRDefault="00054765" w:rsidP="00662173"/>
    <w:p w:rsidR="003D5EEF" w:rsidRPr="003D5EEF" w:rsidRDefault="003D5EEF" w:rsidP="00662173">
      <w:pPr>
        <w:rPr>
          <w:b/>
        </w:rPr>
      </w:pPr>
    </w:p>
    <w:p w:rsidR="0040312D" w:rsidRDefault="0040312D" w:rsidP="00662173"/>
    <w:p w:rsidR="0040312D" w:rsidRDefault="0040312D" w:rsidP="00662173"/>
    <w:p w:rsidR="0040312D" w:rsidRPr="00F31874" w:rsidRDefault="0040312D" w:rsidP="00662173"/>
    <w:p w:rsidR="00A223FC" w:rsidRPr="00A223FC" w:rsidRDefault="00A223FC" w:rsidP="00662173"/>
    <w:p w:rsidR="00B8330C" w:rsidRDefault="00B8330C" w:rsidP="00662173">
      <w:r>
        <w:t xml:space="preserve"> </w:t>
      </w:r>
    </w:p>
    <w:p w:rsidR="00B8330C" w:rsidRDefault="00B8330C" w:rsidP="00662173"/>
    <w:p w:rsidR="00693F40" w:rsidRPr="00693F40" w:rsidRDefault="00693F40" w:rsidP="00662173"/>
    <w:p w:rsidR="00693F40" w:rsidRPr="009A7434" w:rsidRDefault="00693F40" w:rsidP="00662173"/>
    <w:p w:rsidR="00FD2434" w:rsidRDefault="00FD2434" w:rsidP="00662173"/>
    <w:p w:rsidR="00FD2434" w:rsidRDefault="00FD2434" w:rsidP="00662173"/>
    <w:p w:rsidR="0005456A" w:rsidRPr="0005456A" w:rsidRDefault="0005456A" w:rsidP="00662173"/>
    <w:p w:rsidR="00D56555" w:rsidRDefault="00D56555" w:rsidP="00662173"/>
    <w:p w:rsidR="00101CAE" w:rsidRDefault="00101CAE" w:rsidP="00662173"/>
    <w:p w:rsidR="00662173" w:rsidRDefault="00662173" w:rsidP="00662173"/>
    <w:p w:rsidR="00662173" w:rsidRDefault="00662173" w:rsidP="00662173"/>
    <w:p w:rsidR="00662173" w:rsidRDefault="00662173" w:rsidP="00662173"/>
    <w:sectPr w:rsidR="0066217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34177B"/>
    <w:multiLevelType w:val="hybridMultilevel"/>
    <w:tmpl w:val="0D585B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680C5B0B"/>
    <w:multiLevelType w:val="hybridMultilevel"/>
    <w:tmpl w:val="C5FABA9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173"/>
    <w:rsid w:val="000002F5"/>
    <w:rsid w:val="000375D8"/>
    <w:rsid w:val="0004740D"/>
    <w:rsid w:val="0005456A"/>
    <w:rsid w:val="00054765"/>
    <w:rsid w:val="00101CAE"/>
    <w:rsid w:val="003649FB"/>
    <w:rsid w:val="003D5EEF"/>
    <w:rsid w:val="0040312D"/>
    <w:rsid w:val="004131EA"/>
    <w:rsid w:val="00423B53"/>
    <w:rsid w:val="004828B4"/>
    <w:rsid w:val="00662173"/>
    <w:rsid w:val="00693F40"/>
    <w:rsid w:val="00783A1B"/>
    <w:rsid w:val="007F7D19"/>
    <w:rsid w:val="00884986"/>
    <w:rsid w:val="008A6E1C"/>
    <w:rsid w:val="009A7434"/>
    <w:rsid w:val="00A223FC"/>
    <w:rsid w:val="00A554E9"/>
    <w:rsid w:val="00AB1F14"/>
    <w:rsid w:val="00B77D0F"/>
    <w:rsid w:val="00B8330C"/>
    <w:rsid w:val="00C66719"/>
    <w:rsid w:val="00D45004"/>
    <w:rsid w:val="00D56555"/>
    <w:rsid w:val="00D77C1D"/>
    <w:rsid w:val="00E5231A"/>
    <w:rsid w:val="00E549B6"/>
    <w:rsid w:val="00EE2324"/>
    <w:rsid w:val="00EF6840"/>
    <w:rsid w:val="00F31874"/>
    <w:rsid w:val="00F41C94"/>
    <w:rsid w:val="00F66DFB"/>
    <w:rsid w:val="00F84A82"/>
    <w:rsid w:val="00FA6435"/>
    <w:rsid w:val="00FD243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4FB620-AFA8-48EF-A598-6AAFF5A49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21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reem\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CAAD49E9-4DA2-4C58-B335-1B1E995279FE}">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653</TotalTime>
  <Pages>11</Pages>
  <Words>2815</Words>
  <Characters>16052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kareem khadr</dc:creator>
  <cp:keywords/>
  <dc:description/>
  <cp:lastModifiedBy>kareem khadr</cp:lastModifiedBy>
  <cp:revision>8</cp:revision>
  <dcterms:created xsi:type="dcterms:W3CDTF">2015-10-04T23:44:00Z</dcterms:created>
  <dcterms:modified xsi:type="dcterms:W3CDTF">2015-10-05T23:30:00Z</dcterms:modified>
</cp:coreProperties>
</file>