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78C1" w:rsidRDefault="00CB78C1" w:rsidP="00062FDF">
      <w:pPr>
        <w:pStyle w:val="Title"/>
      </w:pPr>
      <w:r>
        <w:t>SRS1110</w:t>
      </w:r>
      <w:r>
        <w:tab/>
        <w:t>- Midterm Review</w:t>
      </w:r>
    </w:p>
    <w:p w:rsidR="00CB78C1" w:rsidRDefault="00CB78C1" w:rsidP="00062FDF">
      <w:r w:rsidRPr="00062FDF">
        <w:rPr>
          <w:u w:val="single"/>
        </w:rPr>
        <w:t>Anthropology</w:t>
      </w:r>
      <w:r>
        <w:t>: is the study of humanity. There are four fields of anthropology.</w:t>
      </w:r>
    </w:p>
    <w:p w:rsidR="00CB78C1" w:rsidRDefault="00CB78C1" w:rsidP="00062FDF">
      <w:r>
        <w:tab/>
      </w:r>
      <w:r w:rsidRPr="00062FDF">
        <w:rPr>
          <w:u w:val="single"/>
        </w:rPr>
        <w:t>Physical</w:t>
      </w:r>
      <w:r>
        <w:t>: is the study of human biology and evolution</w:t>
      </w:r>
    </w:p>
    <w:p w:rsidR="00CB78C1" w:rsidRDefault="00CB78C1" w:rsidP="00062FDF">
      <w:r>
        <w:tab/>
      </w:r>
      <w:r>
        <w:rPr>
          <w:u w:val="single"/>
        </w:rPr>
        <w:t>Archaeology</w:t>
      </w:r>
      <w:r>
        <w:t>: is the study of people who are known only from their physical and cultural remains</w:t>
      </w:r>
    </w:p>
    <w:p w:rsidR="00CB78C1" w:rsidRDefault="00CB78C1" w:rsidP="00062FDF">
      <w:r>
        <w:tab/>
      </w:r>
      <w:r>
        <w:rPr>
          <w:u w:val="single"/>
        </w:rPr>
        <w:t>Linguistic</w:t>
      </w:r>
      <w:r>
        <w:t>: is the study of language</w:t>
      </w:r>
    </w:p>
    <w:p w:rsidR="00CB78C1" w:rsidRPr="00062FDF" w:rsidRDefault="00CB78C1" w:rsidP="00062FDF">
      <w:pPr>
        <w:ind w:left="720"/>
        <w:rPr>
          <w:i/>
        </w:rPr>
      </w:pPr>
      <w:r>
        <w:rPr>
          <w:u w:val="single"/>
        </w:rPr>
        <w:t>Cultural</w:t>
      </w:r>
      <w:r>
        <w:t xml:space="preserve">: is the study of contemporary human societies and makes up the largest area of anthropological study. It studies people’s social, economic, technological an political organization…Also called </w:t>
      </w:r>
      <w:r>
        <w:rPr>
          <w:i/>
        </w:rPr>
        <w:t>Ethnography.</w:t>
      </w:r>
    </w:p>
    <w:p w:rsidR="00CB78C1" w:rsidRDefault="00CB78C1" w:rsidP="00062FDF">
      <w:r>
        <w:rPr>
          <w:u w:val="single"/>
        </w:rPr>
        <w:t>Primitive</w:t>
      </w:r>
      <w:r>
        <w:t>: is a bad word, sounds like “lesser than”. Instead use small-scale</w:t>
      </w:r>
    </w:p>
    <w:p w:rsidR="00CB78C1" w:rsidRPr="006A63D0" w:rsidRDefault="00CB78C1" w:rsidP="00062FDF">
      <w:pPr>
        <w:rPr>
          <w:i/>
        </w:rPr>
      </w:pPr>
      <w:r>
        <w:rPr>
          <w:u w:val="single"/>
        </w:rPr>
        <w:t>Etic perspective</w:t>
      </w:r>
      <w:r>
        <w:t xml:space="preserve">: outsiders perspective of a culture, advantage is can compare many cultures because they are all compared to a specific culture. In our case </w:t>
      </w:r>
      <w:r>
        <w:rPr>
          <w:i/>
        </w:rPr>
        <w:t>western societ</w:t>
      </w:r>
      <w:r>
        <w:t xml:space="preserve">y. This tendency is called </w:t>
      </w:r>
      <w:r>
        <w:rPr>
          <w:i/>
        </w:rPr>
        <w:t>ethnocentrism.</w:t>
      </w:r>
    </w:p>
    <w:p w:rsidR="00CB78C1" w:rsidRDefault="00CB78C1" w:rsidP="00062FDF">
      <w:r>
        <w:rPr>
          <w:u w:val="single"/>
        </w:rPr>
        <w:t>Emic perspective</w:t>
      </w:r>
      <w:r>
        <w:t>: study through the eyes of the culture being examined. This is also called cultural relativism (not putting judgement or subjectivity in the study)</w:t>
      </w:r>
    </w:p>
    <w:p w:rsidR="00CB78C1" w:rsidRDefault="00CB78C1" w:rsidP="00062FDF">
      <w:r>
        <w:rPr>
          <w:u w:val="single"/>
        </w:rPr>
        <w:t xml:space="preserve">Culture: </w:t>
      </w:r>
      <w:r>
        <w:t>is learned primarily through symbols, it varies between societies. EX: language, religion, etc.</w:t>
      </w:r>
    </w:p>
    <w:p w:rsidR="00CB78C1" w:rsidRDefault="00CB78C1" w:rsidP="00062FDF">
      <w:r>
        <w:rPr>
          <w:u w:val="single"/>
        </w:rPr>
        <w:t>Anthromorphic</w:t>
      </w:r>
      <w:r>
        <w:t>: are things that are not human but have humanlike characteristics and behave in humanlike ways (religion)</w:t>
      </w:r>
    </w:p>
    <w:p w:rsidR="00CB78C1" w:rsidRDefault="00CB78C1" w:rsidP="00062FDF">
      <w:pPr>
        <w:rPr>
          <w:u w:val="single"/>
        </w:rPr>
      </w:pPr>
      <w:r>
        <w:rPr>
          <w:u w:val="single"/>
        </w:rPr>
        <w:t>Goddess</w:t>
      </w:r>
      <w:r>
        <w:t>: Known as the Great Goddess or the Great Mother. She is the main focus of rituals for most neo-pagans (especially feminists). She is the earth we live on and the nature in which we are embedded in. She is present within (doesn’t rule the world, she is the world)</w:t>
      </w:r>
    </w:p>
    <w:p w:rsidR="00CB78C1" w:rsidRDefault="00CB78C1" w:rsidP="00062FDF">
      <w:r>
        <w:rPr>
          <w:u w:val="single"/>
        </w:rPr>
        <w:t>Myths</w:t>
      </w:r>
      <w:r>
        <w:t>: are religious narratives or sacred stories that provide the basic religious beliefs and practices. Tell the origin of history and the creation of the first human beings. Can also be told in art, dance, music… Believed by the people who tell them to be true.</w:t>
      </w:r>
    </w:p>
    <w:p w:rsidR="00CB78C1" w:rsidRPr="008632DB" w:rsidRDefault="00CB78C1" w:rsidP="00062FDF">
      <w:r>
        <w:rPr>
          <w:u w:val="single"/>
        </w:rPr>
        <w:t>Worldview</w:t>
      </w:r>
      <w:r>
        <w:t xml:space="preserve">: The way in which societies interpret and perceive their reality </w:t>
      </w:r>
    </w:p>
    <w:p w:rsidR="00CB78C1" w:rsidRDefault="00CB78C1" w:rsidP="00062FDF">
      <w:r>
        <w:rPr>
          <w:u w:val="single"/>
        </w:rPr>
        <w:t>Folktales</w:t>
      </w:r>
      <w:r>
        <w:t>: stories that are meant to entertain placed in a fictional place with supernatural elements (ie. Snow white)</w:t>
      </w:r>
    </w:p>
    <w:p w:rsidR="00CB78C1" w:rsidRDefault="00CB78C1" w:rsidP="00062FDF">
      <w:r>
        <w:rPr>
          <w:u w:val="single"/>
        </w:rPr>
        <w:t>Legends</w:t>
      </w:r>
      <w:r>
        <w:t>: seen by members of a culture as representing events that have actually taken place and may or may not include supernatural elements (</w:t>
      </w:r>
      <w:r>
        <w:rPr>
          <w:i/>
        </w:rPr>
        <w:t xml:space="preserve">urban legends </w:t>
      </w:r>
      <w:r>
        <w:t>are stories that are told to have really happened)</w:t>
      </w:r>
    </w:p>
    <w:p w:rsidR="00CB78C1" w:rsidRDefault="00CB78C1" w:rsidP="00062FDF">
      <w:r>
        <w:rPr>
          <w:u w:val="single"/>
        </w:rPr>
        <w:t>Witchcraft</w:t>
      </w:r>
      <w:r>
        <w:t>: individuals who have innate ability to do evil. Deemed witchcraft if act in antisocial behaviour. The term is also used to refer to other religious phenomena</w:t>
      </w:r>
    </w:p>
    <w:p w:rsidR="00CB78C1" w:rsidRDefault="00CB78C1" w:rsidP="00B05EEB">
      <w:r w:rsidRPr="00B05EEB">
        <w:rPr>
          <w:u w:val="single"/>
        </w:rPr>
        <w:t>Magic</w:t>
      </w:r>
      <w:r>
        <w:t>: Sleight of hand, fake, tricks, hand quicker than the eye (ex: chris angel)</w:t>
      </w:r>
    </w:p>
    <w:p w:rsidR="00CB78C1" w:rsidRDefault="00CB78C1" w:rsidP="00B05EEB">
      <w:r w:rsidRPr="00B05EEB">
        <w:rPr>
          <w:u w:val="single"/>
        </w:rPr>
        <w:t>Magik</w:t>
      </w:r>
      <w:r>
        <w:t>: Religion, superstition, the unexplained, powers beyond human beings (ex: Exorcist, Blair Witch Project…)</w:t>
      </w:r>
    </w:p>
    <w:p w:rsidR="00CB78C1" w:rsidRDefault="00CB78C1" w:rsidP="00B05EEB">
      <w:r w:rsidRPr="00B05EEB">
        <w:rPr>
          <w:u w:val="single"/>
        </w:rPr>
        <w:t>Occult</w:t>
      </w:r>
      <w:r>
        <w:t>: Hidden, obscured, not used properly here (something spooky or paranormal)</w:t>
      </w:r>
    </w:p>
    <w:p w:rsidR="00CB78C1" w:rsidRDefault="00CB78C1" w:rsidP="00B05EEB">
      <w:r w:rsidRPr="00B05EEB">
        <w:rPr>
          <w:u w:val="single"/>
        </w:rPr>
        <w:t>Witch</w:t>
      </w:r>
      <w:r>
        <w:t>:: 5 unrelated phenomenon</w:t>
      </w:r>
    </w:p>
    <w:p w:rsidR="00CB78C1" w:rsidRDefault="00CB78C1" w:rsidP="00B05EEB">
      <w:pPr>
        <w:pStyle w:val="ListParagraph"/>
        <w:numPr>
          <w:ilvl w:val="0"/>
          <w:numId w:val="1"/>
        </w:numPr>
      </w:pPr>
      <w:r w:rsidRPr="00B05EEB">
        <w:rPr>
          <w:u w:val="single"/>
        </w:rPr>
        <w:t>Anthropological</w:t>
      </w:r>
      <w:r>
        <w:t>: used when white men would travel abroad and would meet people that had a different religion. White men would call it witchcraft (priests = witchdoctors/now called Shaman)</w:t>
      </w:r>
    </w:p>
    <w:p w:rsidR="00CB78C1" w:rsidRDefault="00CB78C1" w:rsidP="00B05EEB">
      <w:pPr>
        <w:pStyle w:val="ListParagraph"/>
        <w:numPr>
          <w:ilvl w:val="0"/>
          <w:numId w:val="1"/>
        </w:numPr>
      </w:pPr>
      <w:r w:rsidRPr="00B05EEB">
        <w:rPr>
          <w:u w:val="single"/>
        </w:rPr>
        <w:t>Historical</w:t>
      </w:r>
      <w:r>
        <w:t>: witch burning phase by Roman Catholics, word meant evil, deals with the devil, oath breaker, broke bond with the Lord and follows the devil</w:t>
      </w:r>
    </w:p>
    <w:p w:rsidR="00CB78C1" w:rsidRDefault="00CB78C1" w:rsidP="00B05EEB">
      <w:pPr>
        <w:pStyle w:val="ListParagraph"/>
        <w:numPr>
          <w:ilvl w:val="0"/>
          <w:numId w:val="1"/>
        </w:numPr>
      </w:pPr>
      <w:r w:rsidRPr="00B05EEB">
        <w:rPr>
          <w:u w:val="single"/>
        </w:rPr>
        <w:t>Religious</w:t>
      </w:r>
      <w:r>
        <w:t>: Wiccans/Pagans (pre-Christian beliefs), self-identification of religion, has nothing to do with the devil/satan</w:t>
      </w:r>
    </w:p>
    <w:p w:rsidR="00CB78C1" w:rsidRDefault="00CB78C1" w:rsidP="00B05EEB">
      <w:pPr>
        <w:pStyle w:val="ListParagraph"/>
        <w:numPr>
          <w:ilvl w:val="0"/>
          <w:numId w:val="1"/>
        </w:numPr>
      </w:pPr>
      <w:r w:rsidRPr="00B05EEB">
        <w:rPr>
          <w:u w:val="single"/>
        </w:rPr>
        <w:t>Political</w:t>
      </w:r>
      <w:r>
        <w:t>: women associated themselves with the negative term “witch” and turned it into a word for powerful, independent women that are uncontrolled by men, they believed there was no room for women in religion, has nothing to do with religion</w:t>
      </w:r>
    </w:p>
    <w:p w:rsidR="00CB78C1" w:rsidRDefault="00CB78C1" w:rsidP="00B05EEB">
      <w:pPr>
        <w:pStyle w:val="ListParagraph"/>
        <w:numPr>
          <w:ilvl w:val="0"/>
          <w:numId w:val="1"/>
        </w:numPr>
      </w:pPr>
      <w:r w:rsidRPr="00B05EEB">
        <w:rPr>
          <w:u w:val="single"/>
        </w:rPr>
        <w:t>Satanist</w:t>
      </w:r>
      <w:r>
        <w:t>: Historically this is what witches meant, Satanist religion, follows the devil and is sexually deviant</w:t>
      </w:r>
    </w:p>
    <w:p w:rsidR="00CB78C1" w:rsidRDefault="00CB78C1" w:rsidP="00B05EEB">
      <w:pPr>
        <w:rPr>
          <w:u w:val="single"/>
        </w:rPr>
      </w:pPr>
    </w:p>
    <w:p w:rsidR="00CB78C1" w:rsidRDefault="00CB78C1" w:rsidP="00B05EEB">
      <w:r w:rsidRPr="00B05EEB">
        <w:rPr>
          <w:u w:val="single"/>
        </w:rPr>
        <w:t>Cosmology</w:t>
      </w:r>
      <w:r>
        <w:t>: someone’s worldview, answers questions like: why is the world structured the way it is and when did life begin, mythology gives you cosmology</w:t>
      </w:r>
    </w:p>
    <w:p w:rsidR="00CB78C1" w:rsidRDefault="00CB78C1" w:rsidP="00B05EEB">
      <w:r w:rsidRPr="00B05EEB">
        <w:rPr>
          <w:u w:val="single"/>
        </w:rPr>
        <w:t>Mythology</w:t>
      </w:r>
      <w:r>
        <w:t>: comes from Greek word for word “muthos” that means words sacred to religions that contain many layers of interpretation, they are sacred origin stories (foundation of the world), problem is it can be interpreted in many ways</w:t>
      </w:r>
    </w:p>
    <w:p w:rsidR="00CB78C1" w:rsidRDefault="00CB78C1" w:rsidP="00B05EEB">
      <w:r w:rsidRPr="00B05EEB">
        <w:rPr>
          <w:u w:val="single"/>
        </w:rPr>
        <w:t>Axiology</w:t>
      </w:r>
      <w:r>
        <w:t>: how you act, what you believe in makes you act a certain way, core values</w:t>
      </w:r>
    </w:p>
    <w:p w:rsidR="00CB78C1" w:rsidRDefault="00CB78C1" w:rsidP="00B05EEB">
      <w:r w:rsidRPr="00B05EEB">
        <w:rPr>
          <w:u w:val="single"/>
        </w:rPr>
        <w:t>Liminality</w:t>
      </w:r>
      <w:r>
        <w:t>: being on the edge/between states of being, indicates some kind of change, (ex: new years eve to new years, Y2K..)</w:t>
      </w:r>
    </w:p>
    <w:p w:rsidR="00CB78C1" w:rsidRDefault="00CB78C1" w:rsidP="00B05EEB">
      <w:r w:rsidRPr="00B05EEB">
        <w:rPr>
          <w:u w:val="single"/>
        </w:rPr>
        <w:t>Immanent</w:t>
      </w:r>
      <w:r>
        <w:t>: IN the world, has to do with where the divine is located (ex: Jesus)</w:t>
      </w:r>
    </w:p>
    <w:p w:rsidR="00CB78C1" w:rsidRDefault="00CB78C1" w:rsidP="00B05EEB">
      <w:r w:rsidRPr="00B05EEB">
        <w:rPr>
          <w:u w:val="single"/>
        </w:rPr>
        <w:t>Transcendent</w:t>
      </w:r>
      <w:r>
        <w:t>: Out the world, has to do with where the divine is located (ex: heaven)</w:t>
      </w:r>
    </w:p>
    <w:p w:rsidR="00CB78C1" w:rsidRDefault="00CB78C1" w:rsidP="00B05EEB">
      <w:r w:rsidRPr="00B05EEB">
        <w:rPr>
          <w:u w:val="single"/>
        </w:rPr>
        <w:t>Matritineal</w:t>
      </w:r>
      <w:r>
        <w:t>: when marry, husband moves into the women’s society</w:t>
      </w:r>
    </w:p>
    <w:p w:rsidR="00CB78C1" w:rsidRDefault="00CB78C1" w:rsidP="00B05EEB">
      <w:r w:rsidRPr="00B05EEB">
        <w:rPr>
          <w:u w:val="single"/>
        </w:rPr>
        <w:t>Patritineal</w:t>
      </w:r>
      <w:r>
        <w:t>: when marry, wife moves into the man’s society</w:t>
      </w:r>
    </w:p>
    <w:p w:rsidR="00CB78C1" w:rsidRDefault="00CB78C1" w:rsidP="00B05EEB">
      <w:r w:rsidRPr="00B05EEB">
        <w:rPr>
          <w:u w:val="single"/>
        </w:rPr>
        <w:t>Shamanic</w:t>
      </w:r>
      <w:r>
        <w:t>: spirituality where everything has a spirit, nothing belongs to you, everything is connected, everything is equal (hunter/gatherers)</w:t>
      </w:r>
    </w:p>
    <w:p w:rsidR="00CB78C1" w:rsidRDefault="00CB78C1" w:rsidP="00B05EEB">
      <w:r w:rsidRPr="00B05EEB">
        <w:rPr>
          <w:u w:val="single"/>
        </w:rPr>
        <w:t>Monotheist</w:t>
      </w:r>
      <w:r>
        <w:t>: peoples of the book, only 1 divine figure (often theos = male God)</w:t>
      </w:r>
    </w:p>
    <w:p w:rsidR="00CB78C1" w:rsidRDefault="00CB78C1" w:rsidP="00B05EEB">
      <w:r w:rsidRPr="00B05EEB">
        <w:rPr>
          <w:u w:val="single"/>
        </w:rPr>
        <w:t>Polytheist</w:t>
      </w:r>
      <w:r>
        <w:t>: many divine figures, accepts divine figures of other religions (ex: pagans)</w:t>
      </w:r>
    </w:p>
    <w:p w:rsidR="00CB78C1" w:rsidRDefault="00CB78C1" w:rsidP="00B05EEB">
      <w:r w:rsidRPr="00B05EEB">
        <w:rPr>
          <w:u w:val="single"/>
        </w:rPr>
        <w:t>Pantheist</w:t>
      </w:r>
      <w:r>
        <w:t>: many divine figures, doesn’t accept divine figures of other religions</w:t>
      </w:r>
    </w:p>
    <w:p w:rsidR="00CB78C1" w:rsidRDefault="00CB78C1" w:rsidP="00B05EEB">
      <w:r w:rsidRPr="00B05EEB">
        <w:rPr>
          <w:u w:val="single"/>
        </w:rPr>
        <w:t>Atheist</w:t>
      </w:r>
      <w:r>
        <w:t>: without divine figure, doesn’t believe in supernatural</w:t>
      </w:r>
    </w:p>
    <w:p w:rsidR="00CB78C1" w:rsidRDefault="00CB78C1" w:rsidP="00B05EEB">
      <w:r w:rsidRPr="00B05EEB">
        <w:rPr>
          <w:u w:val="single"/>
        </w:rPr>
        <w:t>Anthropomorphic</w:t>
      </w:r>
      <w:r>
        <w:t>: gods/goddesses are human like (feelings, physique…), understanding is if humans are made by god they must look like god (agraians/agriculturalists follow this)</w:t>
      </w:r>
    </w:p>
    <w:p w:rsidR="00CB78C1" w:rsidRDefault="00CB78C1" w:rsidP="00B05EEB">
      <w:r w:rsidRPr="00B05EEB">
        <w:rPr>
          <w:u w:val="single"/>
        </w:rPr>
        <w:t>Zoroastrians</w:t>
      </w:r>
      <w:r>
        <w:t>: one of the oldest religions, slowly dying because cannot convert into it.</w:t>
      </w:r>
    </w:p>
    <w:p w:rsidR="00CB78C1" w:rsidRDefault="00CB78C1" w:rsidP="00B05EEB">
      <w:r w:rsidRPr="00B05EEB">
        <w:rPr>
          <w:u w:val="single"/>
        </w:rPr>
        <w:t>Taboo</w:t>
      </w:r>
      <w:r>
        <w:t>: irrational/illogical behaviour that makes people squirm, not universal but cultural</w:t>
      </w:r>
    </w:p>
    <w:p w:rsidR="00CB78C1" w:rsidRDefault="00CB78C1" w:rsidP="00B05EEB">
      <w:r w:rsidRPr="00B05EEB">
        <w:rPr>
          <w:u w:val="single"/>
        </w:rPr>
        <w:t>Judaism</w:t>
      </w:r>
      <w:r>
        <w:t>: first time there is a covenant agreement (if you do this I will dotaht) with god, monotheism, hierarchy</w:t>
      </w:r>
    </w:p>
    <w:p w:rsidR="00CB78C1" w:rsidRDefault="00CB78C1" w:rsidP="00B05EEB">
      <w:r w:rsidRPr="00B05EEB">
        <w:rPr>
          <w:u w:val="single"/>
        </w:rPr>
        <w:t>Witch Craze</w:t>
      </w:r>
      <w:r>
        <w:t>: during the Renaissance (1400-1700), Alice Kemp is the last women too be executed</w:t>
      </w:r>
    </w:p>
    <w:p w:rsidR="00CB78C1" w:rsidRDefault="00CB78C1" w:rsidP="00B05EEB">
      <w:r w:rsidRPr="00B05EEB">
        <w:rPr>
          <w:u w:val="single"/>
        </w:rPr>
        <w:t>Malleus Maleficarum</w:t>
      </w:r>
      <w:r>
        <w:t>: second book to be printed by the Guttenberg Press, book of witches, how to hunt for them, how to interrogate them to make them admit that they are a witch</w:t>
      </w:r>
    </w:p>
    <w:p w:rsidR="00CB78C1" w:rsidRDefault="00CB78C1" w:rsidP="00B05EEB">
      <w:r w:rsidRPr="00B05EEB">
        <w:rPr>
          <w:u w:val="single"/>
        </w:rPr>
        <w:t>Heresy</w:t>
      </w:r>
      <w:r>
        <w:t>: accusation that you religious beliefs are contradictory of a religion, something that goes against our teaching and viewed as wrong</w:t>
      </w:r>
    </w:p>
    <w:p w:rsidR="00CB78C1" w:rsidRDefault="00CB78C1" w:rsidP="00B05EEB">
      <w:r w:rsidRPr="00B05EEB">
        <w:rPr>
          <w:u w:val="single"/>
        </w:rPr>
        <w:t>Treason</w:t>
      </w:r>
      <w:r>
        <w:t>: Acting in a manner that is incorrect according to the state</w:t>
      </w:r>
    </w:p>
    <w:p w:rsidR="00CB78C1" w:rsidRDefault="00CB78C1" w:rsidP="00B05EEB">
      <w:r w:rsidRPr="00B05EEB">
        <w:rPr>
          <w:u w:val="single"/>
        </w:rPr>
        <w:t>Genius</w:t>
      </w:r>
      <w:r>
        <w:t>: didn’t mean bright, brilliant like today. Men would get their genius when they had their first child; it is the second soul or spirit of a boy-child</w:t>
      </w:r>
    </w:p>
    <w:p w:rsidR="00CB78C1" w:rsidRDefault="00CB78C1" w:rsidP="00B05EEB">
      <w:r w:rsidRPr="00B05EEB">
        <w:rPr>
          <w:u w:val="single"/>
        </w:rPr>
        <w:t>Semiotics</w:t>
      </w:r>
      <w:r>
        <w:t>: study of symbols</w:t>
      </w:r>
    </w:p>
    <w:p w:rsidR="00CB78C1" w:rsidRDefault="00CB78C1" w:rsidP="00B05EEB">
      <w:r w:rsidRPr="00B05EEB">
        <w:rPr>
          <w:u w:val="single"/>
        </w:rPr>
        <w:t>Pagan definition</w:t>
      </w:r>
      <w:r>
        <w:t>: someone who is not a monotheist (Jew, Christian, Muslim), someone who worships false gods, view themselves as worshiping pre-Christian divinities (usually polytheists)</w:t>
      </w:r>
    </w:p>
    <w:p w:rsidR="00CB78C1" w:rsidRDefault="00CB78C1" w:rsidP="00B05EEB">
      <w:r w:rsidRPr="00B05EEB">
        <w:rPr>
          <w:u w:val="single"/>
        </w:rPr>
        <w:t>Culture</w:t>
      </w:r>
      <w:r>
        <w:t>: set of norms, ways of being that are shared by a group of people, never born with it, it is taught and learnt</w:t>
      </w:r>
    </w:p>
    <w:p w:rsidR="00CB78C1" w:rsidRDefault="00CB78C1" w:rsidP="00B05EEB">
      <w:r w:rsidRPr="00B05EEB">
        <w:rPr>
          <w:u w:val="single"/>
        </w:rPr>
        <w:t>Pentacle</w:t>
      </w:r>
      <w:r>
        <w:t>: 5 pointed stars, top means spirit</w:t>
      </w:r>
    </w:p>
    <w:p w:rsidR="00CB78C1" w:rsidRDefault="00CB78C1" w:rsidP="00B05EEB">
      <w:r w:rsidRPr="00B05EEB">
        <w:rPr>
          <w:u w:val="single"/>
        </w:rPr>
        <w:t>Pentagram</w:t>
      </w:r>
      <w:r>
        <w:t>: 5 pointed intertwined star with circle around it</w:t>
      </w:r>
    </w:p>
    <w:p w:rsidR="00CB78C1" w:rsidRDefault="00CB78C1" w:rsidP="00B05EEB">
      <w:r w:rsidRPr="00B05EEB">
        <w:rPr>
          <w:u w:val="single"/>
        </w:rPr>
        <w:t>Supplication</w:t>
      </w:r>
      <w:r>
        <w:t>: asking a superior figure to listen and answer prayers</w:t>
      </w:r>
    </w:p>
    <w:p w:rsidR="00CB78C1" w:rsidRDefault="00CB78C1" w:rsidP="00B05EEB">
      <w:r w:rsidRPr="00B05EEB">
        <w:rPr>
          <w:u w:val="single"/>
        </w:rPr>
        <w:t>W.I.T.C.H</w:t>
      </w:r>
      <w:r>
        <w:t>.: women in international terrorist conspiracy from hell</w:t>
      </w:r>
    </w:p>
    <w:p w:rsidR="00CB78C1" w:rsidRDefault="00CB78C1" w:rsidP="00B05EEB">
      <w:r w:rsidRPr="00B05EEB">
        <w:rPr>
          <w:u w:val="single"/>
        </w:rPr>
        <w:t>W.I.C.C.A</w:t>
      </w:r>
      <w:r>
        <w:t>.: women in constant creative action</w:t>
      </w:r>
    </w:p>
    <w:p w:rsidR="00CB78C1" w:rsidRDefault="00CB78C1" w:rsidP="00062FDF">
      <w:r>
        <w:rPr>
          <w:u w:val="single"/>
        </w:rPr>
        <w:t>Displacement</w:t>
      </w:r>
      <w:r>
        <w:t>: The ability to use symbols to refer to something (eg. Using a blue triangle to represent an apple, the 2 are completely unrelated but a community may use this) ..note that language is a form of symbol</w:t>
      </w:r>
    </w:p>
    <w:p w:rsidR="00CB78C1" w:rsidRPr="00D7284D" w:rsidRDefault="00CB78C1" w:rsidP="00062FDF">
      <w:r>
        <w:rPr>
          <w:u w:val="single"/>
        </w:rPr>
        <w:t>Syncretism</w:t>
      </w:r>
      <w:r>
        <w:t>: The fusion of elements from 2 different cultures</w:t>
      </w:r>
    </w:p>
    <w:p w:rsidR="00CB78C1" w:rsidRPr="00B05EEB" w:rsidRDefault="00CB78C1" w:rsidP="00062FDF"/>
    <w:sectPr w:rsidR="00CB78C1" w:rsidRPr="00B05EEB" w:rsidSect="00EA09E3">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1D00CD"/>
    <w:multiLevelType w:val="hybridMultilevel"/>
    <w:tmpl w:val="92D44F68"/>
    <w:lvl w:ilvl="0" w:tplc="1009000F">
      <w:start w:val="1"/>
      <w:numFmt w:val="decimal"/>
      <w:lvlText w:val="%1."/>
      <w:lvlJc w:val="left"/>
      <w:pPr>
        <w:ind w:left="720" w:hanging="360"/>
      </w:pPr>
      <w:rPr>
        <w:rFonts w:cs="Times New Roman"/>
      </w:rPr>
    </w:lvl>
    <w:lvl w:ilvl="1" w:tplc="10090019">
      <w:start w:val="1"/>
      <w:numFmt w:val="lowerLetter"/>
      <w:lvlText w:val="%2."/>
      <w:lvlJc w:val="left"/>
      <w:pPr>
        <w:ind w:left="1440" w:hanging="360"/>
      </w:pPr>
      <w:rPr>
        <w:rFonts w:cs="Times New Roman"/>
      </w:rPr>
    </w:lvl>
    <w:lvl w:ilvl="2" w:tplc="1009001B">
      <w:start w:val="1"/>
      <w:numFmt w:val="lowerRoman"/>
      <w:lvlText w:val="%3."/>
      <w:lvlJc w:val="right"/>
      <w:pPr>
        <w:ind w:left="2160" w:hanging="180"/>
      </w:pPr>
      <w:rPr>
        <w:rFonts w:cs="Times New Roman"/>
      </w:rPr>
    </w:lvl>
    <w:lvl w:ilvl="3" w:tplc="1009000F">
      <w:start w:val="1"/>
      <w:numFmt w:val="decimal"/>
      <w:lvlText w:val="%4."/>
      <w:lvlJc w:val="left"/>
      <w:pPr>
        <w:ind w:left="2880" w:hanging="360"/>
      </w:pPr>
      <w:rPr>
        <w:rFonts w:cs="Times New Roman"/>
      </w:rPr>
    </w:lvl>
    <w:lvl w:ilvl="4" w:tplc="10090019">
      <w:start w:val="1"/>
      <w:numFmt w:val="lowerLetter"/>
      <w:lvlText w:val="%5."/>
      <w:lvlJc w:val="left"/>
      <w:pPr>
        <w:ind w:left="3600" w:hanging="360"/>
      </w:pPr>
      <w:rPr>
        <w:rFonts w:cs="Times New Roman"/>
      </w:rPr>
    </w:lvl>
    <w:lvl w:ilvl="5" w:tplc="1009001B">
      <w:start w:val="1"/>
      <w:numFmt w:val="lowerRoman"/>
      <w:lvlText w:val="%6."/>
      <w:lvlJc w:val="right"/>
      <w:pPr>
        <w:ind w:left="4320" w:hanging="180"/>
      </w:pPr>
      <w:rPr>
        <w:rFonts w:cs="Times New Roman"/>
      </w:rPr>
    </w:lvl>
    <w:lvl w:ilvl="6" w:tplc="1009000F">
      <w:start w:val="1"/>
      <w:numFmt w:val="decimal"/>
      <w:lvlText w:val="%7."/>
      <w:lvlJc w:val="left"/>
      <w:pPr>
        <w:ind w:left="5040" w:hanging="360"/>
      </w:pPr>
      <w:rPr>
        <w:rFonts w:cs="Times New Roman"/>
      </w:rPr>
    </w:lvl>
    <w:lvl w:ilvl="7" w:tplc="10090019">
      <w:start w:val="1"/>
      <w:numFmt w:val="lowerLetter"/>
      <w:lvlText w:val="%8."/>
      <w:lvlJc w:val="left"/>
      <w:pPr>
        <w:ind w:left="5760" w:hanging="360"/>
      </w:pPr>
      <w:rPr>
        <w:rFonts w:cs="Times New Roman"/>
      </w:rPr>
    </w:lvl>
    <w:lvl w:ilvl="8" w:tplc="1009001B">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62FDF"/>
    <w:rsid w:val="0004570E"/>
    <w:rsid w:val="00062FDF"/>
    <w:rsid w:val="001C311F"/>
    <w:rsid w:val="004C21F6"/>
    <w:rsid w:val="004E6DA1"/>
    <w:rsid w:val="00612634"/>
    <w:rsid w:val="006A63D0"/>
    <w:rsid w:val="008632DB"/>
    <w:rsid w:val="00945A47"/>
    <w:rsid w:val="009D4114"/>
    <w:rsid w:val="00A0733B"/>
    <w:rsid w:val="00AB1A5F"/>
    <w:rsid w:val="00B05EEB"/>
    <w:rsid w:val="00B7505B"/>
    <w:rsid w:val="00C0519F"/>
    <w:rsid w:val="00CB78C1"/>
    <w:rsid w:val="00D7284D"/>
    <w:rsid w:val="00EA09E3"/>
    <w:rsid w:val="00FF438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9E3"/>
    <w:pPr>
      <w:spacing w:after="200" w:line="276" w:lineRule="auto"/>
    </w:pPr>
    <w:rPr>
      <w:lang w:val="en-C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99"/>
    <w:qFormat/>
    <w:rsid w:val="00062FDF"/>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itleChar">
    <w:name w:val="Title Char"/>
    <w:basedOn w:val="DefaultParagraphFont"/>
    <w:link w:val="Title"/>
    <w:uiPriority w:val="99"/>
    <w:locked/>
    <w:rsid w:val="00062FDF"/>
    <w:rPr>
      <w:rFonts w:ascii="Cambria" w:hAnsi="Cambria" w:cs="Times New Roman"/>
      <w:color w:val="17365D"/>
      <w:spacing w:val="5"/>
      <w:kern w:val="28"/>
      <w:sz w:val="52"/>
      <w:szCs w:val="52"/>
    </w:rPr>
  </w:style>
  <w:style w:type="paragraph" w:styleId="ListParagraph">
    <w:name w:val="List Paragraph"/>
    <w:basedOn w:val="Normal"/>
    <w:uiPriority w:val="99"/>
    <w:qFormat/>
    <w:rsid w:val="00B05EEB"/>
    <w:pPr>
      <w:spacing w:after="0" w:line="240" w:lineRule="auto"/>
      <w:ind w:left="720"/>
    </w:pPr>
    <w:rPr>
      <w:rFonts w:cs="Calibri"/>
    </w:rPr>
  </w:style>
</w:styles>
</file>

<file path=word/webSettings.xml><?xml version="1.0" encoding="utf-8"?>
<w:webSettings xmlns:r="http://schemas.openxmlformats.org/officeDocument/2006/relationships" xmlns:w="http://schemas.openxmlformats.org/wordprocessingml/2006/main">
  <w:divs>
    <w:div w:id="768319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7</Pages>
  <Words>1009</Words>
  <Characters>5755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SRS1110</dc:title>
  <dc:subject/>
  <dc:creator>Jess</dc:creator>
  <cp:keywords/>
  <dc:description/>
  <cp:lastModifiedBy>689359966</cp:lastModifiedBy>
  <cp:revision>2</cp:revision>
  <dcterms:created xsi:type="dcterms:W3CDTF">2012-08-15T18:15:00Z</dcterms:created>
  <dcterms:modified xsi:type="dcterms:W3CDTF">2012-08-15T18:15:00Z</dcterms:modified>
</cp:coreProperties>
</file>