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4E675A" w14:textId="77777777" w:rsidR="008C3028" w:rsidRPr="009D6C97" w:rsidRDefault="005005A6">
      <w:pPr>
        <w:pStyle w:val="Heading1"/>
        <w:rPr>
          <w:rFonts w:ascii="Times New Roman" w:hAnsi="Times New Roman" w:cs="Times New Roman"/>
          <w:sz w:val="32"/>
          <w:szCs w:val="24"/>
          <w:lang w:val="it-IT"/>
        </w:rPr>
      </w:pPr>
      <w:r w:rsidRPr="009D6C97">
        <w:rPr>
          <w:rFonts w:ascii="Times New Roman" w:hAnsi="Times New Roman" w:cs="Times New Roman"/>
          <w:sz w:val="32"/>
          <w:szCs w:val="24"/>
          <w:lang w:val="it-IT"/>
        </w:rPr>
        <w:t>ITA1912: LEZIONE 1</w:t>
      </w:r>
    </w:p>
    <w:p w14:paraId="2ADFA058" w14:textId="77777777" w:rsidR="009D6C97" w:rsidRDefault="009D6C97" w:rsidP="005005A6">
      <w:pPr>
        <w:rPr>
          <w:color w:val="000000" w:themeColor="text1"/>
          <w:lang w:val="it-IT"/>
        </w:rPr>
      </w:pPr>
      <w:r>
        <w:rPr>
          <w:color w:val="000000" w:themeColor="text1"/>
          <w:lang w:val="it-IT"/>
        </w:rPr>
        <w:t xml:space="preserve">Oggi faremo: </w:t>
      </w:r>
    </w:p>
    <w:p w14:paraId="60170FBB" w14:textId="77777777" w:rsidR="009D6C97" w:rsidRPr="009D6C97" w:rsidRDefault="009D6C97" w:rsidP="00D7546D">
      <w:pPr>
        <w:pStyle w:val="ListParagraph"/>
        <w:numPr>
          <w:ilvl w:val="0"/>
          <w:numId w:val="3"/>
        </w:numPr>
        <w:rPr>
          <w:color w:val="000000" w:themeColor="text1"/>
          <w:lang w:val="it-IT"/>
        </w:rPr>
      </w:pPr>
      <w:r w:rsidRPr="009D6C97">
        <w:rPr>
          <w:color w:val="000000" w:themeColor="text1"/>
          <w:lang w:val="it-IT"/>
        </w:rPr>
        <w:t xml:space="preserve">Cominciare e finire </w:t>
      </w:r>
    </w:p>
    <w:p w14:paraId="6FC368E0" w14:textId="77777777" w:rsidR="009D6C97" w:rsidRPr="009D6C97" w:rsidRDefault="009D6C97" w:rsidP="00D7546D">
      <w:pPr>
        <w:pStyle w:val="ListParagraph"/>
        <w:numPr>
          <w:ilvl w:val="0"/>
          <w:numId w:val="3"/>
        </w:numPr>
        <w:rPr>
          <w:color w:val="000000" w:themeColor="text1"/>
          <w:lang w:val="it-IT"/>
        </w:rPr>
      </w:pPr>
      <w:r w:rsidRPr="009D6C97">
        <w:rPr>
          <w:color w:val="000000" w:themeColor="text1"/>
          <w:lang w:val="it-IT"/>
        </w:rPr>
        <w:t xml:space="preserve">Torino </w:t>
      </w:r>
    </w:p>
    <w:p w14:paraId="369B4174" w14:textId="77777777" w:rsidR="009D6C97" w:rsidRPr="009D6C97" w:rsidRDefault="009D6C97" w:rsidP="00D7546D">
      <w:pPr>
        <w:pStyle w:val="ListParagraph"/>
        <w:numPr>
          <w:ilvl w:val="0"/>
          <w:numId w:val="3"/>
        </w:numPr>
        <w:rPr>
          <w:color w:val="000000" w:themeColor="text1"/>
          <w:lang w:val="it-IT"/>
        </w:rPr>
      </w:pPr>
      <w:r w:rsidRPr="009D6C97">
        <w:rPr>
          <w:color w:val="000000" w:themeColor="text1"/>
          <w:lang w:val="it-IT"/>
        </w:rPr>
        <w:t xml:space="preserve">Imperfetto e passato prossimo </w:t>
      </w:r>
    </w:p>
    <w:p w14:paraId="7D2ABE27" w14:textId="77777777" w:rsidR="009D6C97" w:rsidRPr="009D6C97" w:rsidRDefault="009D6C97" w:rsidP="00D7546D">
      <w:pPr>
        <w:pStyle w:val="ListParagraph"/>
        <w:numPr>
          <w:ilvl w:val="0"/>
          <w:numId w:val="3"/>
        </w:numPr>
        <w:rPr>
          <w:color w:val="000000" w:themeColor="text1"/>
          <w:lang w:val="it-IT"/>
        </w:rPr>
      </w:pPr>
      <w:r w:rsidRPr="009D6C97">
        <w:rPr>
          <w:color w:val="000000" w:themeColor="text1"/>
          <w:lang w:val="it-IT"/>
        </w:rPr>
        <w:t xml:space="preserve">Umberto Eco </w:t>
      </w:r>
    </w:p>
    <w:p w14:paraId="6BCDD527" w14:textId="77777777" w:rsidR="009D6C97" w:rsidRPr="009D6C97" w:rsidRDefault="009D6C97" w:rsidP="00D7546D">
      <w:pPr>
        <w:pStyle w:val="ListParagraph"/>
        <w:numPr>
          <w:ilvl w:val="0"/>
          <w:numId w:val="3"/>
        </w:numPr>
        <w:rPr>
          <w:color w:val="000000" w:themeColor="text1"/>
          <w:lang w:val="it-IT"/>
        </w:rPr>
      </w:pPr>
      <w:r w:rsidRPr="009D6C97">
        <w:rPr>
          <w:color w:val="000000" w:themeColor="text1"/>
          <w:lang w:val="it-IT"/>
        </w:rPr>
        <w:t xml:space="preserve">Espressioni idiomatiche </w:t>
      </w:r>
    </w:p>
    <w:p w14:paraId="52772417" w14:textId="77777777" w:rsidR="009D6C97" w:rsidRPr="009D6C97" w:rsidRDefault="009D6C97" w:rsidP="00D7546D">
      <w:pPr>
        <w:pStyle w:val="ListParagraph"/>
        <w:numPr>
          <w:ilvl w:val="0"/>
          <w:numId w:val="3"/>
        </w:numPr>
        <w:rPr>
          <w:color w:val="000000" w:themeColor="text1"/>
          <w:lang w:val="it-IT"/>
        </w:rPr>
      </w:pPr>
      <w:r w:rsidRPr="009D6C97">
        <w:rPr>
          <w:color w:val="000000" w:themeColor="text1"/>
          <w:lang w:val="it-IT"/>
        </w:rPr>
        <w:t xml:space="preserve">I diminutivi </w:t>
      </w:r>
    </w:p>
    <w:p w14:paraId="3FB067FD" w14:textId="77777777" w:rsidR="009D6C97" w:rsidRPr="009D6C97" w:rsidRDefault="005005A6" w:rsidP="00D7546D">
      <w:pPr>
        <w:pStyle w:val="ListParagraph"/>
        <w:numPr>
          <w:ilvl w:val="0"/>
          <w:numId w:val="3"/>
        </w:numPr>
        <w:rPr>
          <w:color w:val="000000" w:themeColor="text1"/>
          <w:lang w:val="it-IT"/>
        </w:rPr>
      </w:pPr>
      <w:r w:rsidRPr="009D6C97">
        <w:rPr>
          <w:color w:val="000000" w:themeColor="text1"/>
          <w:lang w:val="it-IT"/>
        </w:rPr>
        <w:t xml:space="preserve">Passato prossimo </w:t>
      </w:r>
    </w:p>
    <w:p w14:paraId="6D922262" w14:textId="77777777" w:rsidR="005005A6" w:rsidRPr="009D6C97" w:rsidRDefault="009D6C97" w:rsidP="00D7546D">
      <w:pPr>
        <w:pStyle w:val="ListParagraph"/>
        <w:numPr>
          <w:ilvl w:val="0"/>
          <w:numId w:val="3"/>
        </w:numPr>
        <w:rPr>
          <w:color w:val="000000" w:themeColor="text1"/>
          <w:lang w:val="it-IT"/>
        </w:rPr>
      </w:pPr>
      <w:r w:rsidRPr="009D6C97">
        <w:rPr>
          <w:color w:val="000000" w:themeColor="text1"/>
          <w:lang w:val="it-IT"/>
        </w:rPr>
        <w:t>V</w:t>
      </w:r>
      <w:r w:rsidR="005005A6" w:rsidRPr="009D6C97">
        <w:rPr>
          <w:color w:val="000000" w:themeColor="text1"/>
          <w:lang w:val="it-IT"/>
        </w:rPr>
        <w:t>erbi riflessivi</w:t>
      </w:r>
    </w:p>
    <w:p w14:paraId="1A3E02C3" w14:textId="77777777" w:rsidR="009D6C97" w:rsidRDefault="009D6C97" w:rsidP="005005A6">
      <w:pPr>
        <w:rPr>
          <w:rFonts w:eastAsia="Times New Roman"/>
          <w:lang w:val="it-IT"/>
        </w:rPr>
      </w:pPr>
    </w:p>
    <w:p w14:paraId="57FCC1BD" w14:textId="77777777" w:rsidR="009D6C97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Iniziamo con una piccola leggenda </w:t>
      </w:r>
    </w:p>
    <w:p w14:paraId="16A153C4" w14:textId="77777777" w:rsidR="009D6C97" w:rsidRPr="009D6C97" w:rsidRDefault="005005A6" w:rsidP="00D7546D">
      <w:pPr>
        <w:pStyle w:val="ListParagraph"/>
        <w:numPr>
          <w:ilvl w:val="0"/>
          <w:numId w:val="5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Leggenda = legend </w:t>
      </w:r>
    </w:p>
    <w:p w14:paraId="46175374" w14:textId="77777777" w:rsidR="009D6C97" w:rsidRPr="009D6C97" w:rsidRDefault="005005A6" w:rsidP="00D7546D">
      <w:pPr>
        <w:pStyle w:val="ListParagraph"/>
        <w:numPr>
          <w:ilvl w:val="0"/>
          <w:numId w:val="5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La leggenda si chiama “i giorni della merla</w:t>
      </w:r>
      <w:r w:rsidR="009D6C97" w:rsidRPr="009D6C97">
        <w:rPr>
          <w:rFonts w:eastAsia="Times New Roman"/>
          <w:lang w:val="it-IT"/>
        </w:rPr>
        <w:t xml:space="preserve"> </w:t>
      </w:r>
    </w:p>
    <w:p w14:paraId="07E96D66" w14:textId="77777777" w:rsidR="009D6C97" w:rsidRDefault="009D6C97" w:rsidP="005005A6">
      <w:pPr>
        <w:rPr>
          <w:rFonts w:eastAsia="Times New Roman"/>
          <w:lang w:val="it-IT"/>
        </w:rPr>
      </w:pPr>
    </w:p>
    <w:p w14:paraId="211696E2" w14:textId="77777777" w:rsidR="009D6C97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Tradizioni popolari in Italia </w:t>
      </w:r>
    </w:p>
    <w:p w14:paraId="7AA711BF" w14:textId="77777777" w:rsidR="009D6C97" w:rsidRPr="009D6C97" w:rsidRDefault="005005A6" w:rsidP="00D7546D">
      <w:pPr>
        <w:pStyle w:val="ListParagraph"/>
        <w:numPr>
          <w:ilvl w:val="0"/>
          <w:numId w:val="4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I giorni di gennaio sono i giorni più freddi in Italia </w:t>
      </w:r>
    </w:p>
    <w:p w14:paraId="7660CEAF" w14:textId="77777777" w:rsidR="009D6C97" w:rsidRPr="009D6C97" w:rsidRDefault="005005A6" w:rsidP="00D7546D">
      <w:pPr>
        <w:pStyle w:val="ListParagraph"/>
        <w:numPr>
          <w:ilvl w:val="0"/>
          <w:numId w:val="4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Vengono chiamati </w:t>
      </w:r>
    </w:p>
    <w:p w14:paraId="7AE60AFA" w14:textId="77777777" w:rsidR="009D6C97" w:rsidRDefault="009D6C97" w:rsidP="005005A6">
      <w:pPr>
        <w:rPr>
          <w:rFonts w:eastAsia="Times New Roman"/>
          <w:lang w:val="it-IT"/>
        </w:rPr>
      </w:pPr>
    </w:p>
    <w:p w14:paraId="66401F51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I GIORNI DELLA MERLA </w:t>
      </w:r>
    </w:p>
    <w:p w14:paraId="44FE4210" w14:textId="77777777" w:rsidR="009D6C97" w:rsidRPr="009D6C97" w:rsidRDefault="009D6C97" w:rsidP="00D7546D">
      <w:pPr>
        <w:pStyle w:val="ListParagraph"/>
        <w:numPr>
          <w:ilvl w:val="0"/>
          <w:numId w:val="6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Cos’è la merla? </w:t>
      </w:r>
    </w:p>
    <w:p w14:paraId="69393F45" w14:textId="77777777" w:rsidR="009D6C97" w:rsidRPr="009D6C97" w:rsidRDefault="005005A6" w:rsidP="00D7546D">
      <w:pPr>
        <w:pStyle w:val="ListParagraph"/>
        <w:numPr>
          <w:ilvl w:val="0"/>
          <w:numId w:val="6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La merla è un piccolo uccello tutto nero (merla = merle, bl</w:t>
      </w:r>
      <w:r w:rsidR="009D6C97" w:rsidRPr="009D6C97">
        <w:rPr>
          <w:rFonts w:eastAsia="Times New Roman"/>
          <w:lang w:val="it-IT"/>
        </w:rPr>
        <w:t xml:space="preserve">ackbird -- merlo al maschile) </w:t>
      </w:r>
    </w:p>
    <w:p w14:paraId="543D23A4" w14:textId="77777777" w:rsidR="009D6C97" w:rsidRPr="009D6C97" w:rsidRDefault="005005A6" w:rsidP="00D7546D">
      <w:pPr>
        <w:pStyle w:val="ListParagraph"/>
        <w:numPr>
          <w:ilvl w:val="0"/>
          <w:numId w:val="6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Secondo la leggenda, il merlo e la merla </w:t>
      </w:r>
      <w:r w:rsidR="009D6C97" w:rsidRPr="009D6C97">
        <w:rPr>
          <w:rFonts w:eastAsia="Times New Roman"/>
          <w:lang w:val="it-IT"/>
        </w:rPr>
        <w:t xml:space="preserve">un tempo erano tutti bianchi. </w:t>
      </w:r>
    </w:p>
    <w:p w14:paraId="488D21CB" w14:textId="77777777" w:rsidR="005005A6" w:rsidRPr="009D6C97" w:rsidRDefault="005005A6" w:rsidP="00D7546D">
      <w:pPr>
        <w:pStyle w:val="ListParagraph"/>
        <w:numPr>
          <w:ilvl w:val="0"/>
          <w:numId w:val="6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La leggenda racconta di come sono diventati neri. </w:t>
      </w:r>
    </w:p>
    <w:p w14:paraId="69565311" w14:textId="77777777" w:rsidR="009D6C97" w:rsidRDefault="009D6C97" w:rsidP="005005A6">
      <w:pPr>
        <w:rPr>
          <w:rFonts w:eastAsia="Times New Roman"/>
          <w:lang w:val="it-IT"/>
        </w:rPr>
      </w:pPr>
    </w:p>
    <w:p w14:paraId="2FBDA9B7" w14:textId="77777777" w:rsidR="005005A6" w:rsidRPr="009D6C97" w:rsidRDefault="005005A6" w:rsidP="00D7546D">
      <w:pPr>
        <w:pStyle w:val="ListParagraph"/>
        <w:numPr>
          <w:ilvl w:val="0"/>
          <w:numId w:val="6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Si racconta che una volta, in gennaio, faceva molto freddo in Italia. </w:t>
      </w:r>
    </w:p>
    <w:p w14:paraId="1A249299" w14:textId="77777777" w:rsidR="005005A6" w:rsidRPr="009D6C97" w:rsidRDefault="005005A6" w:rsidP="00D7546D">
      <w:pPr>
        <w:pStyle w:val="ListParagraph"/>
        <w:numPr>
          <w:ilvl w:val="0"/>
          <w:numId w:val="6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La merla, che era un uccello completamente bianco, aveva freddo ed è andata a riscaldarsi (to warm up, réchauffer,) vicino al camino (cheminée, chimney) di una casa </w:t>
      </w:r>
    </w:p>
    <w:p w14:paraId="0818A524" w14:textId="77777777" w:rsidR="005005A6" w:rsidRPr="009D6C97" w:rsidRDefault="005005A6" w:rsidP="00D7546D">
      <w:pPr>
        <w:pStyle w:val="ListParagraph"/>
        <w:numPr>
          <w:ilvl w:val="0"/>
          <w:numId w:val="6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A causa del fumo del camino, la merla, che era bianca, è diventata tutta nera</w:t>
      </w:r>
    </w:p>
    <w:p w14:paraId="34841A57" w14:textId="77777777" w:rsidR="009D6C97" w:rsidRPr="009D6C97" w:rsidRDefault="005005A6" w:rsidP="00D7546D">
      <w:pPr>
        <w:pStyle w:val="ListParagraph"/>
        <w:numPr>
          <w:ilvl w:val="0"/>
          <w:numId w:val="6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Per questo motivo i giorni di gennaio vengono </w:t>
      </w:r>
      <w:r w:rsidR="009D6C97" w:rsidRPr="009D6C97">
        <w:rPr>
          <w:rFonts w:eastAsia="Times New Roman"/>
          <w:lang w:val="it-IT"/>
        </w:rPr>
        <w:t>detti “i giorni della merla.”</w:t>
      </w:r>
    </w:p>
    <w:p w14:paraId="4AF3414A" w14:textId="77777777" w:rsidR="005005A6" w:rsidRPr="009D6C97" w:rsidRDefault="005005A6" w:rsidP="00D7546D">
      <w:pPr>
        <w:pStyle w:val="ListParagraph"/>
        <w:numPr>
          <w:ilvl w:val="0"/>
          <w:numId w:val="6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e per questo motivo, tutti i merli sono neri </w:t>
      </w:r>
    </w:p>
    <w:p w14:paraId="711C8ADF" w14:textId="77777777" w:rsidR="009D6C97" w:rsidRDefault="009D6C97" w:rsidP="005005A6">
      <w:pPr>
        <w:rPr>
          <w:rFonts w:eastAsia="Times New Roman"/>
          <w:lang w:val="it-IT"/>
        </w:rPr>
      </w:pPr>
    </w:p>
    <w:p w14:paraId="6F0888CA" w14:textId="77777777" w:rsidR="009D6C97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Statistiche sul freddo in Italia Temperatura media </w:t>
      </w:r>
      <w:r w:rsidR="009D6C97">
        <w:rPr>
          <w:rFonts w:eastAsia="Times New Roman"/>
          <w:lang w:val="it-IT"/>
        </w:rPr>
        <w:t xml:space="preserve">di gennaio in Italia = 3.7 °C </w:t>
      </w:r>
    </w:p>
    <w:p w14:paraId="3574B049" w14:textId="77777777" w:rsidR="009D6C97" w:rsidRPr="009D6C97" w:rsidRDefault="005005A6" w:rsidP="00D7546D">
      <w:pPr>
        <w:pStyle w:val="ListParagraph"/>
        <w:numPr>
          <w:ilvl w:val="0"/>
          <w:numId w:val="8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Tempera</w:t>
      </w:r>
      <w:r w:rsidR="009D6C97" w:rsidRPr="009D6C97">
        <w:rPr>
          <w:rFonts w:eastAsia="Times New Roman"/>
          <w:lang w:val="it-IT"/>
        </w:rPr>
        <w:t xml:space="preserve">tura minima in Italia 0.00 °C </w:t>
      </w:r>
    </w:p>
    <w:p w14:paraId="589BA095" w14:textId="77777777" w:rsidR="005005A6" w:rsidRPr="009D6C97" w:rsidRDefault="009D6C97" w:rsidP="00D7546D">
      <w:pPr>
        <w:pStyle w:val="ListParagraph"/>
        <w:numPr>
          <w:ilvl w:val="0"/>
          <w:numId w:val="8"/>
        </w:numPr>
        <w:rPr>
          <w:rFonts w:eastAsia="Times New Roman"/>
          <w:lang w:val="it-IT"/>
        </w:rPr>
      </w:pPr>
      <w:r>
        <w:rPr>
          <w:rFonts w:eastAsia="Times New Roman"/>
          <w:lang w:val="it-IT"/>
        </w:rPr>
        <w:t>Temperatura massima: 7</w:t>
      </w:r>
      <w:r w:rsidR="005005A6" w:rsidRPr="009D6C97">
        <w:rPr>
          <w:rFonts w:eastAsia="Times New Roman"/>
          <w:lang w:val="it-IT"/>
        </w:rPr>
        <w:t xml:space="preserve">4 °C </w:t>
      </w:r>
    </w:p>
    <w:p w14:paraId="656C5994" w14:textId="77777777" w:rsidR="009D6C97" w:rsidRDefault="009D6C97" w:rsidP="005005A6">
      <w:pPr>
        <w:rPr>
          <w:rFonts w:eastAsia="Times New Roman"/>
          <w:lang w:val="it-IT"/>
        </w:rPr>
      </w:pPr>
    </w:p>
    <w:p w14:paraId="08B580B9" w14:textId="77777777" w:rsidR="009D6C97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>Risp</w:t>
      </w:r>
      <w:r w:rsidR="009D6C97">
        <w:rPr>
          <w:rFonts w:eastAsia="Times New Roman"/>
          <w:lang w:val="it-IT"/>
        </w:rPr>
        <w:t xml:space="preserve">ondi a queste domande </w:t>
      </w:r>
    </w:p>
    <w:p w14:paraId="3617F9A5" w14:textId="77777777" w:rsidR="009D6C97" w:rsidRPr="009D6C97" w:rsidRDefault="005005A6" w:rsidP="00D7546D">
      <w:pPr>
        <w:pStyle w:val="ListParagraph"/>
        <w:numPr>
          <w:ilvl w:val="0"/>
          <w:numId w:val="7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Quan</w:t>
      </w:r>
      <w:r w:rsidR="009D6C97" w:rsidRPr="009D6C97">
        <w:rPr>
          <w:rFonts w:eastAsia="Times New Roman"/>
          <w:lang w:val="it-IT"/>
        </w:rPr>
        <w:t xml:space="preserve">do sono i giorni della merla? </w:t>
      </w:r>
    </w:p>
    <w:p w14:paraId="50D110DF" w14:textId="77777777" w:rsidR="009D6C97" w:rsidRPr="009D6C97" w:rsidRDefault="009D6C97" w:rsidP="00D7546D">
      <w:pPr>
        <w:pStyle w:val="ListParagraph"/>
        <w:numPr>
          <w:ilvl w:val="0"/>
          <w:numId w:val="7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Perché si chiamano così? </w:t>
      </w:r>
    </w:p>
    <w:p w14:paraId="7F81245B" w14:textId="77777777" w:rsidR="009D6C97" w:rsidRPr="009D6C97" w:rsidRDefault="005005A6" w:rsidP="00D7546D">
      <w:pPr>
        <w:pStyle w:val="ListParagraph"/>
        <w:numPr>
          <w:ilvl w:val="0"/>
          <w:numId w:val="7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Pe</w:t>
      </w:r>
      <w:r w:rsidR="009D6C97" w:rsidRPr="009D6C97">
        <w:rPr>
          <w:rFonts w:eastAsia="Times New Roman"/>
          <w:lang w:val="it-IT"/>
        </w:rPr>
        <w:t xml:space="preserve">rché tutti i merli sono neri? </w:t>
      </w:r>
    </w:p>
    <w:p w14:paraId="185CC619" w14:textId="77777777" w:rsidR="005005A6" w:rsidRPr="009D6C97" w:rsidRDefault="005005A6" w:rsidP="00D7546D">
      <w:pPr>
        <w:pStyle w:val="ListParagraph"/>
        <w:numPr>
          <w:ilvl w:val="0"/>
          <w:numId w:val="7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Quanto freddo fa in Italia in gennaio? </w:t>
      </w:r>
    </w:p>
    <w:p w14:paraId="3A287D7B" w14:textId="77777777" w:rsidR="005005A6" w:rsidRPr="009D6C97" w:rsidRDefault="005005A6" w:rsidP="005005A6">
      <w:pPr>
        <w:spacing w:after="120" w:line="259" w:lineRule="auto"/>
        <w:rPr>
          <w:color w:val="000000" w:themeColor="text1"/>
          <w:lang w:val="it-IT"/>
        </w:rPr>
      </w:pPr>
    </w:p>
    <w:p w14:paraId="3E62ADB4" w14:textId="66CEC2FD" w:rsidR="009D6C97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COMINCIARE E FINIRE al passato prossimo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6AAE99F2" w14:textId="77777777" w:rsidR="009D6C97" w:rsidRPr="009D6C97" w:rsidRDefault="005005A6" w:rsidP="00D7546D">
      <w:pPr>
        <w:pStyle w:val="ListParagraph"/>
        <w:numPr>
          <w:ilvl w:val="0"/>
          <w:numId w:val="9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Si usa il ver</w:t>
      </w:r>
      <w:r w:rsidR="009D6C97" w:rsidRPr="009D6C97">
        <w:rPr>
          <w:rFonts w:eastAsia="Times New Roman"/>
          <w:lang w:val="it-IT"/>
        </w:rPr>
        <w:t>bo avere se hanno un uso transitti</w:t>
      </w:r>
      <w:r w:rsidRPr="009D6C97">
        <w:rPr>
          <w:rFonts w:eastAsia="Times New Roman"/>
          <w:lang w:val="it-IT"/>
        </w:rPr>
        <w:t xml:space="preserve">vo </w:t>
      </w:r>
    </w:p>
    <w:p w14:paraId="4754C4A9" w14:textId="77777777" w:rsidR="009D6C97" w:rsidRPr="009D6C97" w:rsidRDefault="009D6C97" w:rsidP="00D7546D">
      <w:pPr>
        <w:pStyle w:val="ListParagraph"/>
        <w:numPr>
          <w:ilvl w:val="0"/>
          <w:numId w:val="9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Es</w:t>
      </w:r>
      <w:r w:rsidR="005005A6" w:rsidRPr="009D6C97">
        <w:rPr>
          <w:rFonts w:eastAsia="Times New Roman"/>
          <w:lang w:val="it-IT"/>
        </w:rPr>
        <w:t>: Ho co</w:t>
      </w:r>
      <w:r w:rsidRPr="009D6C97">
        <w:rPr>
          <w:rFonts w:eastAsia="Times New Roman"/>
          <w:lang w:val="it-IT"/>
        </w:rPr>
        <w:t>minciato a studiare italiano l’</w:t>
      </w:r>
      <w:r w:rsidR="005005A6" w:rsidRPr="009D6C97">
        <w:rPr>
          <w:rFonts w:eastAsia="Times New Roman"/>
          <w:lang w:val="it-IT"/>
        </w:rPr>
        <w:t xml:space="preserve">anno scorso </w:t>
      </w:r>
    </w:p>
    <w:p w14:paraId="1A0968E1" w14:textId="77777777" w:rsidR="005005A6" w:rsidRPr="009D6C97" w:rsidRDefault="005005A6" w:rsidP="00D7546D">
      <w:pPr>
        <w:pStyle w:val="ListParagraph"/>
        <w:numPr>
          <w:ilvl w:val="0"/>
          <w:numId w:val="9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Ho finito di vedere il film </w:t>
      </w:r>
    </w:p>
    <w:p w14:paraId="76093F46" w14:textId="250DB308" w:rsidR="009D6C97" w:rsidRPr="009D6C97" w:rsidRDefault="009D6C97" w:rsidP="009D6C97">
      <w:pPr>
        <w:ind w:left="360"/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A</w:t>
      </w:r>
      <w:r w:rsidR="005005A6" w:rsidRPr="009D6C97">
        <w:rPr>
          <w:rFonts w:eastAsia="Times New Roman"/>
          <w:lang w:val="it-IT"/>
        </w:rPr>
        <w:t xml:space="preserve">l passato prossimo </w:t>
      </w:r>
      <w:r w:rsidR="00EB7E3E">
        <w:rPr>
          <w:rFonts w:eastAsia="Times New Roman"/>
          <w:lang w:val="it-IT"/>
        </w:rPr>
        <w:t xml:space="preserve"> </w:t>
      </w:r>
      <w:r w:rsidR="005005A6" w:rsidRPr="009D6C97">
        <w:rPr>
          <w:rFonts w:eastAsia="Times New Roman"/>
          <w:lang w:val="it-IT"/>
        </w:rPr>
        <w:t xml:space="preserve"> </w:t>
      </w:r>
    </w:p>
    <w:p w14:paraId="5BCD61D4" w14:textId="77777777" w:rsidR="009D6C97" w:rsidRPr="009D6C97" w:rsidRDefault="005005A6" w:rsidP="00D7546D">
      <w:pPr>
        <w:pStyle w:val="ListParagraph"/>
        <w:numPr>
          <w:ilvl w:val="0"/>
          <w:numId w:val="9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Si usa il verbo essere se hanno un uso i</w:t>
      </w:r>
      <w:r w:rsidR="009D6C97" w:rsidRPr="009D6C97">
        <w:rPr>
          <w:rFonts w:eastAsia="Times New Roman"/>
          <w:lang w:val="it-IT"/>
        </w:rPr>
        <w:t>ntransitti</w:t>
      </w:r>
      <w:r w:rsidRPr="009D6C97">
        <w:rPr>
          <w:rFonts w:eastAsia="Times New Roman"/>
          <w:lang w:val="it-IT"/>
        </w:rPr>
        <w:t xml:space="preserve">vo </w:t>
      </w:r>
    </w:p>
    <w:p w14:paraId="712EF687" w14:textId="77777777" w:rsidR="009D6C97" w:rsidRPr="009D6C97" w:rsidRDefault="009D6C97" w:rsidP="00D7546D">
      <w:pPr>
        <w:pStyle w:val="ListParagraph"/>
        <w:numPr>
          <w:ilvl w:val="0"/>
          <w:numId w:val="9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Es</w:t>
      </w:r>
      <w:r w:rsidR="005005A6" w:rsidRPr="009D6C97">
        <w:rPr>
          <w:rFonts w:eastAsia="Times New Roman"/>
          <w:lang w:val="it-IT"/>
        </w:rPr>
        <w:t xml:space="preserve">: Il corso d’italiano è cominciato </w:t>
      </w:r>
      <w:proofErr w:type="gramStart"/>
      <w:r w:rsidR="005005A6" w:rsidRPr="009D6C97">
        <w:rPr>
          <w:rFonts w:eastAsia="Times New Roman"/>
          <w:lang w:val="it-IT"/>
        </w:rPr>
        <w:t>l’ anno</w:t>
      </w:r>
      <w:proofErr w:type="gramEnd"/>
      <w:r w:rsidR="005005A6" w:rsidRPr="009D6C97">
        <w:rPr>
          <w:rFonts w:eastAsia="Times New Roman"/>
          <w:lang w:val="it-IT"/>
        </w:rPr>
        <w:t xml:space="preserve"> scorso. </w:t>
      </w:r>
    </w:p>
    <w:p w14:paraId="31B48431" w14:textId="77777777" w:rsidR="005005A6" w:rsidRPr="009D6C97" w:rsidRDefault="005005A6" w:rsidP="00D7546D">
      <w:pPr>
        <w:pStyle w:val="ListParagraph"/>
        <w:numPr>
          <w:ilvl w:val="0"/>
          <w:numId w:val="9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Il film è finito tardi</w:t>
      </w:r>
    </w:p>
    <w:p w14:paraId="75401C0C" w14:textId="42D56785" w:rsidR="009D6C97" w:rsidRPr="009D6C97" w:rsidRDefault="005005A6" w:rsidP="00D7546D">
      <w:pPr>
        <w:pStyle w:val="ListParagraph"/>
        <w:numPr>
          <w:ilvl w:val="0"/>
          <w:numId w:val="9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Cominciare e finire qualcosa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3780E6CE" w14:textId="35A2DBEB" w:rsidR="009D6C97" w:rsidRPr="009D6C97" w:rsidRDefault="005005A6" w:rsidP="00D7546D">
      <w:pPr>
        <w:pStyle w:val="ListParagraph"/>
        <w:numPr>
          <w:ilvl w:val="0"/>
          <w:numId w:val="9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Si usa il verbo avere se si comincia o si finisce qualcosa.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67233CC8" w14:textId="57B8962A" w:rsidR="009D6C97" w:rsidRPr="009D6C97" w:rsidRDefault="005005A6" w:rsidP="00D7546D">
      <w:pPr>
        <w:pStyle w:val="ListParagraph"/>
        <w:numPr>
          <w:ilvl w:val="0"/>
          <w:numId w:val="9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Ho finito di studiare alle 4:00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4DDFBD97" w14:textId="77777777" w:rsidR="005005A6" w:rsidRPr="009D6C97" w:rsidRDefault="005005A6" w:rsidP="00D7546D">
      <w:pPr>
        <w:pStyle w:val="ListParagraph"/>
        <w:numPr>
          <w:ilvl w:val="0"/>
          <w:numId w:val="9"/>
        </w:num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Ho cominciato il Master lo scorso autunno </w:t>
      </w:r>
    </w:p>
    <w:p w14:paraId="1B792A24" w14:textId="77777777" w:rsidR="008C3028" w:rsidRPr="009D6C97" w:rsidRDefault="008C3028" w:rsidP="005005A6">
      <w:pPr>
        <w:rPr>
          <w:color w:val="000000" w:themeColor="text1"/>
          <w:lang w:val="it-IT"/>
        </w:rPr>
      </w:pPr>
    </w:p>
    <w:p w14:paraId="12526A38" w14:textId="5AB2D64B" w:rsidR="009D6C97" w:rsidRDefault="009D6C97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>Prattica</w:t>
      </w:r>
      <w:r w:rsidR="005005A6" w:rsidRPr="005005A6">
        <w:rPr>
          <w:rFonts w:eastAsia="Times New Roman"/>
          <w:lang w:val="it-IT"/>
        </w:rPr>
        <w:t xml:space="preserve"> </w:t>
      </w:r>
      <w:r w:rsidR="00EB7E3E"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</w:t>
      </w:r>
    </w:p>
    <w:p w14:paraId="7EC1903A" w14:textId="77777777" w:rsidR="005005A6" w:rsidRPr="0057649E" w:rsidRDefault="005005A6" w:rsidP="00D7546D">
      <w:pPr>
        <w:pStyle w:val="ListParagraph"/>
        <w:numPr>
          <w:ilvl w:val="0"/>
          <w:numId w:val="11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Scrivete due cose che avete cominciato nel 2017 </w:t>
      </w:r>
      <w:r w:rsidR="009D6C97" w:rsidRPr="0057649E">
        <w:rPr>
          <w:rFonts w:eastAsia="Times New Roman"/>
          <w:lang w:val="it-IT"/>
        </w:rPr>
        <w:t>e</w:t>
      </w:r>
      <w:r w:rsidRPr="0057649E">
        <w:rPr>
          <w:rFonts w:eastAsia="Times New Roman"/>
          <w:lang w:val="it-IT"/>
        </w:rPr>
        <w:t xml:space="preserve"> due cose che avete finito nel 2016 </w:t>
      </w:r>
    </w:p>
    <w:p w14:paraId="62C6EF83" w14:textId="716E3E76" w:rsidR="009D6C97" w:rsidRPr="0057649E" w:rsidRDefault="009D6C97" w:rsidP="00D7546D">
      <w:pPr>
        <w:pStyle w:val="ListParagraph"/>
        <w:numPr>
          <w:ilvl w:val="0"/>
          <w:numId w:val="11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esempi: </w:t>
      </w:r>
      <w:r w:rsidR="005005A6" w:rsidRPr="0057649E">
        <w:rPr>
          <w:rFonts w:eastAsia="Times New Roman"/>
          <w:lang w:val="it-IT"/>
        </w:rPr>
        <w:t xml:space="preserve">Nel 2016 ho finito di pagare il mutuo (mortgage). </w:t>
      </w:r>
      <w:r w:rsidR="00EB7E3E">
        <w:rPr>
          <w:rFonts w:eastAsia="Times New Roman"/>
          <w:lang w:val="it-IT"/>
        </w:rPr>
        <w:t xml:space="preserve"> </w:t>
      </w:r>
      <w:r w:rsidR="005005A6" w:rsidRPr="0057649E">
        <w:rPr>
          <w:rFonts w:eastAsia="Times New Roman"/>
          <w:lang w:val="it-IT"/>
        </w:rPr>
        <w:t xml:space="preserve"> </w:t>
      </w:r>
    </w:p>
    <w:p w14:paraId="04DF6AE8" w14:textId="342597AB" w:rsidR="009D6C97" w:rsidRPr="0057649E" w:rsidRDefault="005005A6" w:rsidP="00D7546D">
      <w:pPr>
        <w:pStyle w:val="ListParagraph"/>
        <w:numPr>
          <w:ilvl w:val="0"/>
          <w:numId w:val="11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MA: Nel 2016 ho SMESSO (verbo smeNere, s+meNere) di fumare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0A14F27E" w14:textId="09EC49DC" w:rsidR="009D6C97" w:rsidRPr="0057649E" w:rsidRDefault="005005A6" w:rsidP="00D7546D">
      <w:pPr>
        <w:pStyle w:val="ListParagraph"/>
        <w:numPr>
          <w:ilvl w:val="0"/>
          <w:numId w:val="11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Nel 2017 ho cominciato a paRnare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60A785B1" w14:textId="77777777" w:rsidR="005005A6" w:rsidRDefault="005005A6" w:rsidP="00D7546D">
      <w:pPr>
        <w:pStyle w:val="ListParagraph"/>
        <w:numPr>
          <w:ilvl w:val="0"/>
          <w:numId w:val="11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Nel 2017 ho iniziato il nuovo lavoro</w:t>
      </w:r>
    </w:p>
    <w:p w14:paraId="15C0C0CD" w14:textId="77777777" w:rsidR="0057649E" w:rsidRDefault="0057649E" w:rsidP="0057649E">
      <w:pPr>
        <w:rPr>
          <w:rFonts w:eastAsia="Times New Roman"/>
          <w:lang w:val="it-IT"/>
        </w:rPr>
      </w:pPr>
    </w:p>
    <w:p w14:paraId="1EB148B9" w14:textId="77777777" w:rsidR="0057649E" w:rsidRDefault="0057649E" w:rsidP="0057649E">
      <w:pPr>
        <w:rPr>
          <w:rFonts w:eastAsia="Times New Roman"/>
          <w:lang w:val="it-IT"/>
        </w:rPr>
      </w:pPr>
    </w:p>
    <w:p w14:paraId="123FA94B" w14:textId="77777777" w:rsidR="0057649E" w:rsidRDefault="0057649E" w:rsidP="0057649E">
      <w:pPr>
        <w:rPr>
          <w:rFonts w:eastAsia="Times New Roman"/>
          <w:lang w:val="it-IT"/>
        </w:rPr>
      </w:pPr>
    </w:p>
    <w:p w14:paraId="2F4E4BAF" w14:textId="77777777" w:rsidR="0057649E" w:rsidRDefault="0057649E" w:rsidP="0057649E">
      <w:pPr>
        <w:rPr>
          <w:rFonts w:eastAsia="Times New Roman"/>
          <w:lang w:val="it-IT"/>
        </w:rPr>
      </w:pPr>
    </w:p>
    <w:p w14:paraId="69BA3D35" w14:textId="77777777" w:rsidR="0057649E" w:rsidRDefault="0057649E" w:rsidP="0057649E">
      <w:pPr>
        <w:rPr>
          <w:rFonts w:eastAsia="Times New Roman"/>
          <w:lang w:val="it-IT"/>
        </w:rPr>
      </w:pPr>
    </w:p>
    <w:p w14:paraId="28CB02C8" w14:textId="77777777" w:rsidR="0057649E" w:rsidRPr="0057649E" w:rsidRDefault="0057649E" w:rsidP="0057649E">
      <w:pPr>
        <w:rPr>
          <w:rFonts w:eastAsia="Times New Roman"/>
          <w:lang w:val="it-IT"/>
        </w:rPr>
      </w:pPr>
    </w:p>
    <w:p w14:paraId="0F36750C" w14:textId="77777777" w:rsidR="005005A6" w:rsidRPr="009D6C97" w:rsidRDefault="005005A6" w:rsidP="005005A6">
      <w:pPr>
        <w:rPr>
          <w:color w:val="000000" w:themeColor="text1"/>
          <w:lang w:val="it-IT"/>
        </w:rPr>
      </w:pPr>
    </w:p>
    <w:p w14:paraId="3734FE4A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TORINO </w:t>
      </w:r>
    </w:p>
    <w:p w14:paraId="070C27D1" w14:textId="77777777" w:rsidR="005005A6" w:rsidRPr="0057649E" w:rsidRDefault="005005A6" w:rsidP="00D7546D">
      <w:pPr>
        <w:pStyle w:val="ListParagraph"/>
        <w:numPr>
          <w:ilvl w:val="0"/>
          <w:numId w:val="1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È una città industriale ma con molta atchitettura barocca </w:t>
      </w:r>
    </w:p>
    <w:p w14:paraId="7860229D" w14:textId="779352CC" w:rsidR="009D6C97" w:rsidRPr="0057649E" w:rsidRDefault="005005A6" w:rsidP="00D7546D">
      <w:pPr>
        <w:pStyle w:val="ListParagraph"/>
        <w:numPr>
          <w:ilvl w:val="0"/>
          <w:numId w:val="1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Torino è famosa perchè…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1B1CC8E3" w14:textId="77777777" w:rsidR="005005A6" w:rsidRPr="0057649E" w:rsidRDefault="005005A6" w:rsidP="00D7546D">
      <w:pPr>
        <w:pStyle w:val="ListParagraph"/>
        <w:numPr>
          <w:ilvl w:val="0"/>
          <w:numId w:val="1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È stata l’ex capitale del Regno d’Italia </w:t>
      </w:r>
    </w:p>
    <w:p w14:paraId="3A537D03" w14:textId="77777777" w:rsidR="005005A6" w:rsidRPr="0057649E" w:rsidRDefault="005005A6" w:rsidP="00D7546D">
      <w:pPr>
        <w:pStyle w:val="ListParagraph"/>
        <w:numPr>
          <w:ilvl w:val="0"/>
          <w:numId w:val="1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Vi si trova il più grande museo egizio al mondo, dopo quello del Cairo </w:t>
      </w:r>
    </w:p>
    <w:p w14:paraId="2FEFC00C" w14:textId="77777777" w:rsidR="005005A6" w:rsidRPr="0057649E" w:rsidRDefault="005005A6" w:rsidP="00D7546D">
      <w:pPr>
        <w:pStyle w:val="ListParagraph"/>
        <w:numPr>
          <w:ilvl w:val="0"/>
          <w:numId w:val="1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È la città della FIAT (Fabbrica Italiana Automobili Torino) </w:t>
      </w:r>
    </w:p>
    <w:p w14:paraId="1BA74BAD" w14:textId="77777777" w:rsidR="005005A6" w:rsidRPr="0057649E" w:rsidRDefault="005005A6" w:rsidP="00D7546D">
      <w:pPr>
        <w:pStyle w:val="ListParagraph"/>
        <w:numPr>
          <w:ilvl w:val="0"/>
          <w:numId w:val="1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È la città del cioccolato, di antica tradizione</w:t>
      </w:r>
    </w:p>
    <w:p w14:paraId="7C0EF1FA" w14:textId="77777777" w:rsidR="005005A6" w:rsidRPr="0057649E" w:rsidRDefault="005005A6" w:rsidP="00D7546D">
      <w:pPr>
        <w:pStyle w:val="ListParagraph"/>
        <w:numPr>
          <w:ilvl w:val="0"/>
          <w:numId w:val="1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Il castello del Valentino, ora sede della Facoltà di Architettura dell’Università di Torino</w:t>
      </w:r>
    </w:p>
    <w:p w14:paraId="6466049F" w14:textId="77777777" w:rsidR="005005A6" w:rsidRPr="009D6C97" w:rsidRDefault="005005A6" w:rsidP="005005A6">
      <w:pPr>
        <w:rPr>
          <w:color w:val="000000" w:themeColor="text1"/>
          <w:lang w:val="it-IT"/>
        </w:rPr>
      </w:pPr>
    </w:p>
    <w:p w14:paraId="38CC2AE5" w14:textId="4677D341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DOMANDE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0B965296" w14:textId="04ACD8E9" w:rsidR="0057649E" w:rsidRPr="0057649E" w:rsidRDefault="005005A6" w:rsidP="00D7546D">
      <w:pPr>
        <w:pStyle w:val="ListParagraph"/>
        <w:numPr>
          <w:ilvl w:val="0"/>
          <w:numId w:val="12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Quale famoso museo c’è a Torino?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20EAEB3B" w14:textId="77777777" w:rsidR="0057649E" w:rsidRDefault="0057649E" w:rsidP="005005A6">
      <w:pPr>
        <w:rPr>
          <w:rFonts w:eastAsia="Times New Roman"/>
          <w:lang w:val="it-IT"/>
        </w:rPr>
      </w:pPr>
    </w:p>
    <w:p w14:paraId="6F4F0CC0" w14:textId="77777777" w:rsidR="0057649E" w:rsidRDefault="0057649E" w:rsidP="005005A6">
      <w:pPr>
        <w:rPr>
          <w:rFonts w:eastAsia="Times New Roman"/>
          <w:lang w:val="it-IT"/>
        </w:rPr>
      </w:pPr>
    </w:p>
    <w:p w14:paraId="46A9052E" w14:textId="7D5E2527" w:rsidR="0057649E" w:rsidRPr="0057649E" w:rsidRDefault="005005A6" w:rsidP="00D7546D">
      <w:pPr>
        <w:pStyle w:val="ListParagraph"/>
        <w:numPr>
          <w:ilvl w:val="0"/>
          <w:numId w:val="12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Come si chiama la fabbrica di automobili più famosa di Torino?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5D38910C" w14:textId="77777777" w:rsidR="0057649E" w:rsidRDefault="0057649E" w:rsidP="005005A6">
      <w:pPr>
        <w:rPr>
          <w:rFonts w:eastAsia="Times New Roman"/>
          <w:lang w:val="it-IT"/>
        </w:rPr>
      </w:pPr>
    </w:p>
    <w:p w14:paraId="5E21634E" w14:textId="77777777" w:rsidR="0057649E" w:rsidRDefault="0057649E" w:rsidP="005005A6">
      <w:pPr>
        <w:rPr>
          <w:rFonts w:eastAsia="Times New Roman"/>
          <w:lang w:val="it-IT"/>
        </w:rPr>
      </w:pPr>
    </w:p>
    <w:p w14:paraId="41EBA165" w14:textId="77777777" w:rsidR="005005A6" w:rsidRPr="0057649E" w:rsidRDefault="005005A6" w:rsidP="00D7546D">
      <w:pPr>
        <w:pStyle w:val="ListParagraph"/>
        <w:numPr>
          <w:ilvl w:val="0"/>
          <w:numId w:val="12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Dove si trova la sede della facoltà di Architettura dell’università di Torino?</w:t>
      </w:r>
    </w:p>
    <w:p w14:paraId="079B756A" w14:textId="77777777" w:rsidR="0057649E" w:rsidRPr="005005A6" w:rsidRDefault="0057649E" w:rsidP="005005A6">
      <w:pPr>
        <w:rPr>
          <w:rFonts w:eastAsia="Times New Roman"/>
          <w:lang w:val="it-IT"/>
        </w:rPr>
      </w:pPr>
    </w:p>
    <w:p w14:paraId="71F40F30" w14:textId="77777777" w:rsidR="005005A6" w:rsidRPr="009D6C97" w:rsidRDefault="005005A6" w:rsidP="005005A6">
      <w:pPr>
        <w:rPr>
          <w:color w:val="000000" w:themeColor="text1"/>
          <w:lang w:val="it-IT"/>
        </w:rPr>
      </w:pPr>
      <w:r w:rsidRPr="009D6C97">
        <w:rPr>
          <w:color w:val="000000" w:themeColor="text1"/>
          <w:lang w:val="it-IT"/>
        </w:rPr>
        <w:tab/>
      </w:r>
    </w:p>
    <w:p w14:paraId="3AF7A0AB" w14:textId="47931B05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lastRenderedPageBreak/>
        <w:t xml:space="preserve">Ripasso: imperfetto e passato prossimo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48DBA041" w14:textId="77777777" w:rsidR="005005A6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Vi ricordate quando si usano?</w:t>
      </w:r>
    </w:p>
    <w:p w14:paraId="2C9FB92D" w14:textId="6405802E" w:rsidR="0057649E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Quando usare l'imperfetto e quando usare il passato </w:t>
      </w:r>
      <w:proofErr w:type="gramStart"/>
      <w:r w:rsidRPr="0057649E">
        <w:rPr>
          <w:rFonts w:eastAsia="Times New Roman"/>
          <w:lang w:val="it-IT"/>
        </w:rPr>
        <w:t>prossimo :</w:t>
      </w:r>
      <w:proofErr w:type="gramEnd"/>
      <w:r w:rsidRPr="0057649E">
        <w:rPr>
          <w:rFonts w:eastAsia="Times New Roman"/>
          <w:lang w:val="it-IT"/>
        </w:rPr>
        <w:t xml:space="preserve">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068FCBD8" w14:textId="7833AECE" w:rsidR="0057649E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Si usa l'imperfetto per indicare un'azione in atto nel passato e non conclusa.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558BBE70" w14:textId="54E30C3E" w:rsidR="0057649E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Es.: alle sette di sera guardavo ancora la televisione.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6D15A587" w14:textId="79641600" w:rsidR="0057649E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Si usa il passato prossimo per indicare un'azione in atto nel passato e conclusa.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727C19E3" w14:textId="77777777" w:rsidR="005005A6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Es.: ho guardato la televisione fino alle sette di sera. </w:t>
      </w:r>
    </w:p>
    <w:p w14:paraId="1DF9FE65" w14:textId="77777777" w:rsidR="0057649E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Si usa l'imperfetto per indicare due azioni svolte nel passato e contemporanee. </w:t>
      </w:r>
    </w:p>
    <w:p w14:paraId="1AA135F2" w14:textId="7A05A99E" w:rsidR="0057649E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Es.: mentre studiavo, ascoltavo la musica.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359F42CE" w14:textId="7C30518E" w:rsidR="0057649E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Si usa il passato prossimo per indicare due azioni svolte nel passato in successione.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39D2B406" w14:textId="77777777" w:rsidR="005005A6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Es.: prima ho studiato e poi ho ascoltato la musica</w:t>
      </w:r>
    </w:p>
    <w:p w14:paraId="63512631" w14:textId="279835B8" w:rsidR="0057649E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Si usa l'imperfetto per indicare azioni abituali del passato.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3B3301BD" w14:textId="75E62DC2" w:rsidR="0057649E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Es.: Da bambino andavo in vacanza al mare.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2ED684A1" w14:textId="4902C6EE" w:rsidR="0057649E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Si usano contemporaneamente l'imperfetto e il passato prossimo per indicare due azioni passate, una delle quali (espressa al passato prossimo) è accaduta mentre l'altra (espressa all'imperfetto) era in svolgimento.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76AAED93" w14:textId="77777777" w:rsidR="005005A6" w:rsidRPr="0057649E" w:rsidRDefault="005005A6" w:rsidP="00D7546D">
      <w:pPr>
        <w:pStyle w:val="ListParagraph"/>
        <w:numPr>
          <w:ilvl w:val="0"/>
          <w:numId w:val="1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Es.: mentre cucinavo, è arrivata una mia amica. </w:t>
      </w:r>
    </w:p>
    <w:p w14:paraId="16691F7C" w14:textId="77777777" w:rsidR="005005A6" w:rsidRPr="009D6C97" w:rsidRDefault="005005A6" w:rsidP="005005A6">
      <w:pPr>
        <w:rPr>
          <w:color w:val="000000" w:themeColor="text1"/>
          <w:lang w:val="it-IT"/>
        </w:rPr>
      </w:pPr>
    </w:p>
    <w:p w14:paraId="59E98DEB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>Esercizio: gruppi di due, racconta</w:t>
      </w:r>
    </w:p>
    <w:p w14:paraId="6FF66136" w14:textId="77777777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vocabolario </w:t>
      </w:r>
    </w:p>
    <w:p w14:paraId="59FC4396" w14:textId="493E5F0C" w:rsidR="0057649E" w:rsidRDefault="00EB7E3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Il cavaliere </w:t>
      </w:r>
    </w:p>
    <w:p w14:paraId="3DB9ABC8" w14:textId="0E149973" w:rsidR="0057649E" w:rsidRDefault="00EB7E3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La principessa </w:t>
      </w:r>
    </w:p>
    <w:p w14:paraId="16FFECC7" w14:textId="504C8663" w:rsidR="0057649E" w:rsidRDefault="00EB7E3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Il mago </w:t>
      </w:r>
    </w:p>
    <w:p w14:paraId="732B4EF4" w14:textId="18791402" w:rsidR="0057649E" w:rsidRDefault="00EB7E3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Il cavallo </w:t>
      </w:r>
    </w:p>
    <w:p w14:paraId="5F80DD7A" w14:textId="62B0DB6D" w:rsidR="0057649E" w:rsidRDefault="00EB7E3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La prigione </w:t>
      </w:r>
    </w:p>
    <w:p w14:paraId="6DBD6E74" w14:textId="3D539F53" w:rsidR="0057649E" w:rsidRDefault="00EB7E3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L’incantesimo </w:t>
      </w:r>
    </w:p>
    <w:p w14:paraId="17434FE1" w14:textId="3900F569" w:rsidR="0057649E" w:rsidRDefault="00EB7E3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La sfera di cristallo </w:t>
      </w:r>
    </w:p>
    <w:p w14:paraId="0C5C2868" w14:textId="73BE99F1" w:rsidR="0057649E" w:rsidRDefault="00EB7E3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I gendarmi </w:t>
      </w:r>
    </w:p>
    <w:p w14:paraId="4686E410" w14:textId="027D83CC" w:rsidR="0057649E" w:rsidRDefault="00EB7E3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Il re </w:t>
      </w:r>
    </w:p>
    <w:p w14:paraId="3FE82230" w14:textId="43841F56" w:rsidR="0057649E" w:rsidRDefault="00EB7E3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Fuggire </w:t>
      </w:r>
    </w:p>
    <w:p w14:paraId="47746640" w14:textId="73E059C1" w:rsidR="005005A6" w:rsidRPr="005005A6" w:rsidRDefault="00EB7E3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Liberare</w:t>
      </w:r>
    </w:p>
    <w:p w14:paraId="578384C8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6B89DD32" w14:textId="3661B04F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Uso dell’imperfetto per esprimere un desiderio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22F7C0A0" w14:textId="3D5E5C78" w:rsidR="0057649E" w:rsidRPr="0057649E" w:rsidRDefault="005005A6" w:rsidP="00D7546D">
      <w:pPr>
        <w:pStyle w:val="ListParagraph"/>
        <w:numPr>
          <w:ilvl w:val="0"/>
          <w:numId w:val="14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L’imperfetto può essere utilizzato per esprimere azioni che non sono state realizzate e sono rimaste un desiderio o un progetto.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15A57E8A" w14:textId="77777777" w:rsidR="0057649E" w:rsidRPr="0057649E" w:rsidRDefault="005005A6" w:rsidP="00D7546D">
      <w:pPr>
        <w:pStyle w:val="ListParagraph"/>
        <w:numPr>
          <w:ilvl w:val="0"/>
          <w:numId w:val="14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Es.: ieri volevo andare al mare, ma non ho potuto. </w:t>
      </w:r>
    </w:p>
    <w:p w14:paraId="08F42165" w14:textId="77777777" w:rsidR="0057649E" w:rsidRPr="0057649E" w:rsidRDefault="005005A6" w:rsidP="00D7546D">
      <w:pPr>
        <w:pStyle w:val="ListParagraph"/>
        <w:numPr>
          <w:ilvl w:val="0"/>
          <w:numId w:val="14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Attenzione! Si usa il passato prossimo quando il desiderio si è realizzato </w:t>
      </w:r>
    </w:p>
    <w:p w14:paraId="18B1C815" w14:textId="77777777" w:rsidR="005005A6" w:rsidRPr="0057649E" w:rsidRDefault="005005A6" w:rsidP="00D7546D">
      <w:pPr>
        <w:pStyle w:val="ListParagraph"/>
        <w:numPr>
          <w:ilvl w:val="0"/>
          <w:numId w:val="14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Es.: Ieri ho voluto andare al cinema (e infatti ci sono andata)</w:t>
      </w:r>
    </w:p>
    <w:p w14:paraId="77557D6E" w14:textId="77777777" w:rsidR="005005A6" w:rsidRPr="009D6C97" w:rsidRDefault="005005A6" w:rsidP="005005A6">
      <w:pPr>
        <w:rPr>
          <w:color w:val="000000" w:themeColor="text1"/>
          <w:lang w:val="it-IT"/>
        </w:rPr>
      </w:pPr>
    </w:p>
    <w:p w14:paraId="25B9E0D2" w14:textId="77777777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>Volevo</w:t>
      </w:r>
    </w:p>
    <w:p w14:paraId="66F29581" w14:textId="0652CC9A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Il verbo Volere all’imperfetto si usa per chiedere qualcosa in modo gentile: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035E5F11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Es.: volevo chiederti un favore </w:t>
      </w:r>
    </w:p>
    <w:p w14:paraId="5671C38D" w14:textId="1432E1AA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Esercizio con volevo: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6567D0C9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>Chiedi al tuo compagno qualcosa, usando volevo:</w:t>
      </w:r>
    </w:p>
    <w:p w14:paraId="5AC1A3AE" w14:textId="77777777" w:rsidR="005005A6" w:rsidRDefault="005005A6" w:rsidP="005005A6">
      <w:pPr>
        <w:rPr>
          <w:rFonts w:eastAsia="Times New Roman"/>
          <w:lang w:val="it-IT"/>
        </w:rPr>
      </w:pPr>
    </w:p>
    <w:p w14:paraId="51B1434B" w14:textId="77777777" w:rsidR="0057649E" w:rsidRDefault="0057649E" w:rsidP="005005A6">
      <w:pPr>
        <w:rPr>
          <w:rFonts w:eastAsia="Times New Roman"/>
          <w:lang w:val="it-IT"/>
        </w:rPr>
      </w:pPr>
    </w:p>
    <w:p w14:paraId="186F8278" w14:textId="77777777" w:rsidR="0057649E" w:rsidRPr="009D6C97" w:rsidRDefault="0057649E" w:rsidP="005005A6">
      <w:pPr>
        <w:rPr>
          <w:rFonts w:eastAsia="Times New Roman"/>
          <w:lang w:val="it-IT"/>
        </w:rPr>
      </w:pPr>
    </w:p>
    <w:p w14:paraId="08ECF07E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lastRenderedPageBreak/>
        <w:t>Ravello, Costiera Amalfitana</w:t>
      </w:r>
    </w:p>
    <w:p w14:paraId="04D2BC69" w14:textId="77777777" w:rsidR="005005A6" w:rsidRPr="009D6C97" w:rsidRDefault="005005A6" w:rsidP="005005A6">
      <w:pPr>
        <w:rPr>
          <w:color w:val="000000" w:themeColor="text1"/>
          <w:lang w:val="it-IT"/>
        </w:rPr>
      </w:pPr>
    </w:p>
    <w:p w14:paraId="2392C92F" w14:textId="70A2EF95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Cultura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513CDD06" w14:textId="3FE1C3F9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Umberto Eco 1932-2016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26F81DED" w14:textId="3F6AC1EE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Figlio di un commerciante di ferramenta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17A0D269" w14:textId="498AB98D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Nato a Alessandria (in Piemonte)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0FB4BA4C" w14:textId="2FAE388F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Semiologo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235BB946" w14:textId="5F825125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Filosofo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10DF66BC" w14:textId="5232B42B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Scrittore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6574E587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>Molto conosciuto nel mondo, amava molto il Canada, veniva spesso a Toronto</w:t>
      </w:r>
    </w:p>
    <w:p w14:paraId="509664D4" w14:textId="77777777" w:rsidR="005005A6" w:rsidRPr="009D6C97" w:rsidRDefault="005005A6" w:rsidP="005005A6">
      <w:pPr>
        <w:rPr>
          <w:color w:val="000000" w:themeColor="text1"/>
          <w:lang w:val="it-IT"/>
        </w:rPr>
      </w:pPr>
    </w:p>
    <w:p w14:paraId="34A6EB5D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>Commerciante di ferramenta</w:t>
      </w:r>
    </w:p>
    <w:p w14:paraId="02A01A2B" w14:textId="77777777" w:rsidR="0057649E" w:rsidRDefault="0057649E" w:rsidP="005005A6">
      <w:pPr>
        <w:rPr>
          <w:color w:val="000000" w:themeColor="text1"/>
          <w:lang w:val="it-IT"/>
        </w:rPr>
      </w:pPr>
    </w:p>
    <w:p w14:paraId="53188CC2" w14:textId="1174E4DF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Appassionato di medioevo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6FDCBD9A" w14:textId="72A2DDBB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Appassionato di San Tommaso d’Aquino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0262A699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>Appassionato del mondo medievale</w:t>
      </w:r>
    </w:p>
    <w:p w14:paraId="1D9DF38E" w14:textId="77777777" w:rsidR="0057649E" w:rsidRDefault="0057649E" w:rsidP="005005A6">
      <w:pPr>
        <w:rPr>
          <w:rFonts w:eastAsia="Times New Roman"/>
          <w:lang w:val="it-IT"/>
        </w:rPr>
      </w:pPr>
    </w:p>
    <w:p w14:paraId="4F955C5D" w14:textId="77777777" w:rsidR="005005A6" w:rsidRP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>Famoso per …</w:t>
      </w:r>
    </w:p>
    <w:p w14:paraId="30053B18" w14:textId="318407DC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Frasi celebri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53B8E35B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>“leggere libri allunga la vita” ~Umberto Eco</w:t>
      </w:r>
    </w:p>
    <w:p w14:paraId="76F6F984" w14:textId="77777777" w:rsidR="005005A6" w:rsidRPr="005005A6" w:rsidRDefault="0057649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“Malgrado molte leggende, </w:t>
      </w:r>
      <w:r w:rsidR="005005A6" w:rsidRPr="005005A6">
        <w:rPr>
          <w:rFonts w:eastAsia="Times New Roman"/>
          <w:lang w:val="it-IT"/>
        </w:rPr>
        <w:t xml:space="preserve">che </w:t>
      </w:r>
      <w:r>
        <w:rPr>
          <w:rFonts w:eastAsia="Times New Roman"/>
          <w:lang w:val="it-IT"/>
        </w:rPr>
        <w:t xml:space="preserve">ancora circolano su Internet, tutti gli studiosi </w:t>
      </w:r>
      <w:r w:rsidR="005005A6" w:rsidRPr="005005A6">
        <w:rPr>
          <w:rFonts w:eastAsia="Times New Roman"/>
          <w:lang w:val="it-IT"/>
        </w:rPr>
        <w:t>nel medi</w:t>
      </w:r>
      <w:r>
        <w:rPr>
          <w:rFonts w:eastAsia="Times New Roman"/>
          <w:lang w:val="it-IT"/>
        </w:rPr>
        <w:t xml:space="preserve">oevo sapevano che la terra </w:t>
      </w:r>
      <w:r w:rsidR="005005A6" w:rsidRPr="005005A6">
        <w:rPr>
          <w:rFonts w:eastAsia="Times New Roman"/>
          <w:lang w:val="it-IT"/>
        </w:rPr>
        <w:t xml:space="preserve">era una sfera.” </w:t>
      </w:r>
    </w:p>
    <w:p w14:paraId="7BCF2686" w14:textId="77777777" w:rsidR="0057649E" w:rsidRDefault="0057649E" w:rsidP="005005A6">
      <w:pPr>
        <w:rPr>
          <w:rFonts w:eastAsia="Times New Roman"/>
          <w:lang w:val="it-IT"/>
        </w:rPr>
      </w:pPr>
    </w:p>
    <w:p w14:paraId="5505E055" w14:textId="59A6C226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Domande su Umberto Eco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5D7C0E3E" w14:textId="74723128" w:rsidR="0057649E" w:rsidRPr="0057649E" w:rsidRDefault="005005A6" w:rsidP="00D7546D">
      <w:pPr>
        <w:pStyle w:val="ListParagraph"/>
        <w:numPr>
          <w:ilvl w:val="0"/>
          <w:numId w:val="15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Cos’ha scritto?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7B3B59E7" w14:textId="0D0343C6" w:rsidR="0057649E" w:rsidRPr="0057649E" w:rsidRDefault="005005A6" w:rsidP="00D7546D">
      <w:pPr>
        <w:pStyle w:val="ListParagraph"/>
        <w:numPr>
          <w:ilvl w:val="0"/>
          <w:numId w:val="15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Dove è nato?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2EF4FD03" w14:textId="5F3A359E" w:rsidR="0057649E" w:rsidRPr="0057649E" w:rsidRDefault="005005A6" w:rsidP="00D7546D">
      <w:pPr>
        <w:pStyle w:val="ListParagraph"/>
        <w:numPr>
          <w:ilvl w:val="0"/>
          <w:numId w:val="15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Cosa faceva suo padre?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079B2CF1" w14:textId="2E9DE249" w:rsidR="0057649E" w:rsidRPr="0057649E" w:rsidRDefault="005005A6" w:rsidP="00D7546D">
      <w:pPr>
        <w:pStyle w:val="ListParagraph"/>
        <w:numPr>
          <w:ilvl w:val="0"/>
          <w:numId w:val="15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Di mestiere cosa faceva?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6717CCA6" w14:textId="432987FB" w:rsidR="0057649E" w:rsidRPr="0057649E" w:rsidRDefault="005005A6" w:rsidP="00D7546D">
      <w:pPr>
        <w:pStyle w:val="ListParagraph"/>
        <w:numPr>
          <w:ilvl w:val="0"/>
          <w:numId w:val="15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Perché è famoso?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1712F7DD" w14:textId="77777777" w:rsidR="005005A6" w:rsidRPr="0057649E" w:rsidRDefault="005005A6" w:rsidP="00D7546D">
      <w:pPr>
        <w:pStyle w:val="ListParagraph"/>
        <w:numPr>
          <w:ilvl w:val="0"/>
          <w:numId w:val="15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Una frase celebre? </w:t>
      </w:r>
    </w:p>
    <w:p w14:paraId="4DBBA0EB" w14:textId="36397363" w:rsidR="005005A6" w:rsidRPr="005005A6" w:rsidRDefault="0057649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Correzione </w:t>
      </w:r>
      <w:r w:rsidR="00EB7E3E"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Il nome della rosa </w:t>
      </w:r>
      <w:r w:rsidR="00EB7E3E"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Ad Alessandria, in Piemonte </w:t>
      </w:r>
      <w:r w:rsidR="00EB7E3E"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Commerciante di ferramenta </w:t>
      </w:r>
      <w:r w:rsidR="00EB7E3E"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Professore, semiologo, intellettuale </w:t>
      </w:r>
      <w:r w:rsidR="00EB7E3E">
        <w:rPr>
          <w:rFonts w:eastAsia="Times New Roman"/>
          <w:lang w:val="it-IT"/>
        </w:rPr>
        <w:t xml:space="preserve"> </w:t>
      </w:r>
      <w:r w:rsidR="005005A6" w:rsidRPr="005005A6">
        <w:rPr>
          <w:rFonts w:eastAsia="Times New Roman"/>
          <w:lang w:val="it-IT"/>
        </w:rPr>
        <w:t xml:space="preserve"> Per i suoi libri</w:t>
      </w:r>
    </w:p>
    <w:p w14:paraId="321923B9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097C4D92" w14:textId="77777777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I verbi SAPERE e CONOSCERE </w:t>
      </w:r>
    </w:p>
    <w:p w14:paraId="00B899F5" w14:textId="77777777" w:rsidR="005005A6" w:rsidRPr="0057649E" w:rsidRDefault="005005A6" w:rsidP="00D7546D">
      <w:pPr>
        <w:pStyle w:val="ListParagraph"/>
        <w:numPr>
          <w:ilvl w:val="0"/>
          <w:numId w:val="18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Questi verbi hanno due significati differenti al passato prossimo e all’imperfetto</w:t>
      </w:r>
    </w:p>
    <w:p w14:paraId="44F6FD28" w14:textId="5892E163" w:rsidR="0057649E" w:rsidRPr="0057649E" w:rsidRDefault="005005A6" w:rsidP="00D7546D">
      <w:pPr>
        <w:pStyle w:val="ListParagraph"/>
        <w:numPr>
          <w:ilvl w:val="0"/>
          <w:numId w:val="18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SAPERE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525AC75D" w14:textId="6E80C004" w:rsidR="0057649E" w:rsidRPr="0057649E" w:rsidRDefault="005005A6" w:rsidP="00D7546D">
      <w:pPr>
        <w:pStyle w:val="ListParagraph"/>
        <w:numPr>
          <w:ilvl w:val="0"/>
          <w:numId w:val="18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Es: Ho saputo che ti sei laureato (venire a sapere qualcosa da qualcuno, qualcuno mi ha informato)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7F9F2C4C" w14:textId="04D71174" w:rsidR="005005A6" w:rsidRPr="0057649E" w:rsidRDefault="005005A6" w:rsidP="00D7546D">
      <w:pPr>
        <w:pStyle w:val="ListParagraph"/>
        <w:numPr>
          <w:ilvl w:val="0"/>
          <w:numId w:val="18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Non sapevo che ti sei laureato (sapere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qualcosa da molto tempo)</w:t>
      </w:r>
    </w:p>
    <w:p w14:paraId="187366EF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1E40941A" w14:textId="30F5496C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CONOSCERE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2E7E628B" w14:textId="425EE139" w:rsidR="0057649E" w:rsidRPr="0057649E" w:rsidRDefault="005005A6" w:rsidP="00D7546D">
      <w:pPr>
        <w:pStyle w:val="ListParagraph"/>
        <w:numPr>
          <w:ilvl w:val="0"/>
          <w:numId w:val="17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L’ho conosciuto l’anno scorso (incontrare qualcuno per la prima volta)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419731B5" w14:textId="77777777" w:rsidR="005005A6" w:rsidRPr="0057649E" w:rsidRDefault="005005A6" w:rsidP="00D7546D">
      <w:pPr>
        <w:pStyle w:val="ListParagraph"/>
        <w:numPr>
          <w:ilvl w:val="0"/>
          <w:numId w:val="17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Lo conoscevo già (conoscere qualcuno o qualcosa da molto tempo)</w:t>
      </w:r>
    </w:p>
    <w:p w14:paraId="605AC3F8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151CEB6C" w14:textId="23A048F6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>Esercizio: Ho saputo che</w:t>
      </w:r>
      <w:proofErr w:type="gramStart"/>
      <w:r w:rsidRPr="005005A6">
        <w:rPr>
          <w:rFonts w:eastAsia="Times New Roman"/>
          <w:lang w:val="it-IT"/>
        </w:rPr>
        <w:t>…(</w:t>
      </w:r>
      <w:proofErr w:type="gramEnd"/>
      <w:r w:rsidRPr="005005A6">
        <w:rPr>
          <w:rFonts w:eastAsia="Times New Roman"/>
          <w:lang w:val="it-IT"/>
        </w:rPr>
        <w:t xml:space="preserve">un uccellino mi ha detto…)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1180380C" w14:textId="5E162210" w:rsidR="0057649E" w:rsidRPr="0057649E" w:rsidRDefault="005005A6" w:rsidP="00D7546D">
      <w:pPr>
        <w:pStyle w:val="ListParagraph"/>
        <w:numPr>
          <w:ilvl w:val="0"/>
          <w:numId w:val="16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Scrivi una cosa che hai saputo durante queste vacanze…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7EF2E578" w14:textId="77777777" w:rsidR="005005A6" w:rsidRPr="0057649E" w:rsidRDefault="005005A6" w:rsidP="00D7546D">
      <w:pPr>
        <w:pStyle w:val="ListParagraph"/>
        <w:numPr>
          <w:ilvl w:val="0"/>
          <w:numId w:val="16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Dev’essere una cosa che puoi riferire alla classe! </w:t>
      </w:r>
    </w:p>
    <w:p w14:paraId="475A26E0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689249FF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4F2DA7AF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Reggio Emilia </w:t>
      </w:r>
    </w:p>
    <w:p w14:paraId="2586BB91" w14:textId="77777777" w:rsidR="0057649E" w:rsidRDefault="0057649E" w:rsidP="005005A6">
      <w:pPr>
        <w:rPr>
          <w:rFonts w:eastAsia="Times New Roman"/>
          <w:lang w:val="it-IT"/>
        </w:rPr>
      </w:pPr>
    </w:p>
    <w:p w14:paraId="3CD67F18" w14:textId="472B5159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Espressioni idiomatiche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0BD69842" w14:textId="235AFD94" w:rsidR="0057649E" w:rsidRPr="0057649E" w:rsidRDefault="005005A6" w:rsidP="00D7546D">
      <w:pPr>
        <w:pStyle w:val="ListParagraph"/>
        <w:numPr>
          <w:ilvl w:val="0"/>
          <w:numId w:val="2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Per esprimere sorpresa: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429BDBF7" w14:textId="5921BE82" w:rsidR="0057649E" w:rsidRPr="0057649E" w:rsidRDefault="005005A6" w:rsidP="00D7546D">
      <w:pPr>
        <w:pStyle w:val="ListParagraph"/>
        <w:numPr>
          <w:ilvl w:val="0"/>
          <w:numId w:val="2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Ma davvero?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70527136" w14:textId="6D0D405B" w:rsidR="0057649E" w:rsidRPr="0057649E" w:rsidRDefault="005005A6" w:rsidP="00D7546D">
      <w:pPr>
        <w:pStyle w:val="ListParagraph"/>
        <w:numPr>
          <w:ilvl w:val="0"/>
          <w:numId w:val="2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Ma non mi dire!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25CE26B2" w14:textId="0FD6D081" w:rsidR="0057649E" w:rsidRPr="0057649E" w:rsidRDefault="005005A6" w:rsidP="00D7546D">
      <w:pPr>
        <w:pStyle w:val="ListParagraph"/>
        <w:numPr>
          <w:ilvl w:val="0"/>
          <w:numId w:val="2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Ma dai!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70AF3ABA" w14:textId="6E45B1DA" w:rsidR="0057649E" w:rsidRPr="0057649E" w:rsidRDefault="005005A6" w:rsidP="00D7546D">
      <w:pPr>
        <w:pStyle w:val="ListParagraph"/>
        <w:numPr>
          <w:ilvl w:val="0"/>
          <w:numId w:val="2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Roba da matti!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0D6CD707" w14:textId="77777777" w:rsidR="005005A6" w:rsidRPr="0057649E" w:rsidRDefault="005005A6" w:rsidP="00D7546D">
      <w:pPr>
        <w:pStyle w:val="ListParagraph"/>
        <w:numPr>
          <w:ilvl w:val="0"/>
          <w:numId w:val="2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Dici sul serio?</w:t>
      </w:r>
    </w:p>
    <w:p w14:paraId="2381D8EC" w14:textId="585D9F87" w:rsidR="0057649E" w:rsidRPr="0057649E" w:rsidRDefault="005005A6" w:rsidP="00D7546D">
      <w:pPr>
        <w:pStyle w:val="ListParagraph"/>
        <w:numPr>
          <w:ilvl w:val="0"/>
          <w:numId w:val="2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Per esprimere dispiacere: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476BA41C" w14:textId="03A4D887" w:rsidR="0057649E" w:rsidRPr="0057649E" w:rsidRDefault="005005A6" w:rsidP="00D7546D">
      <w:pPr>
        <w:pStyle w:val="ListParagraph"/>
        <w:numPr>
          <w:ilvl w:val="0"/>
          <w:numId w:val="2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Che disastro!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07839FDD" w14:textId="0E59F022" w:rsidR="0057649E" w:rsidRPr="0057649E" w:rsidRDefault="005005A6" w:rsidP="00D7546D">
      <w:pPr>
        <w:pStyle w:val="ListParagraph"/>
        <w:numPr>
          <w:ilvl w:val="0"/>
          <w:numId w:val="2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Che peccato!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5F98A505" w14:textId="51926EAB" w:rsidR="0057649E" w:rsidRPr="0057649E" w:rsidRDefault="005005A6" w:rsidP="00D7546D">
      <w:pPr>
        <w:pStyle w:val="ListParagraph"/>
        <w:numPr>
          <w:ilvl w:val="0"/>
          <w:numId w:val="2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Che guaio!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7DFF9272" w14:textId="668C8AD5" w:rsidR="0057649E" w:rsidRPr="0057649E" w:rsidRDefault="005005A6" w:rsidP="00D7546D">
      <w:pPr>
        <w:pStyle w:val="ListParagraph"/>
        <w:numPr>
          <w:ilvl w:val="0"/>
          <w:numId w:val="2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Mi dispiace!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50A21341" w14:textId="77777777" w:rsidR="005005A6" w:rsidRPr="0057649E" w:rsidRDefault="005005A6" w:rsidP="00D7546D">
      <w:pPr>
        <w:pStyle w:val="ListParagraph"/>
        <w:numPr>
          <w:ilvl w:val="0"/>
          <w:numId w:val="20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Che sfortuna! </w:t>
      </w:r>
    </w:p>
    <w:p w14:paraId="74C9778E" w14:textId="77777777" w:rsidR="0057649E" w:rsidRDefault="0057649E" w:rsidP="005005A6">
      <w:pPr>
        <w:rPr>
          <w:rFonts w:eastAsia="Times New Roman"/>
          <w:lang w:val="it-IT"/>
        </w:rPr>
      </w:pPr>
    </w:p>
    <w:p w14:paraId="6FFC85B5" w14:textId="77777777" w:rsidR="0057649E" w:rsidRDefault="0057649E" w:rsidP="005005A6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Practica: </w:t>
      </w:r>
    </w:p>
    <w:p w14:paraId="45A26C29" w14:textId="77777777" w:rsidR="0057649E" w:rsidRPr="0057649E" w:rsidRDefault="005005A6" w:rsidP="00D7546D">
      <w:pPr>
        <w:pStyle w:val="ListParagraph"/>
        <w:numPr>
          <w:ilvl w:val="0"/>
          <w:numId w:val="19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Immaginate di essere stati in vacanza e di trovato brutto tempo. </w:t>
      </w:r>
    </w:p>
    <w:p w14:paraId="031C4108" w14:textId="5D860D5B" w:rsidR="0057649E" w:rsidRPr="0057649E" w:rsidRDefault="005005A6" w:rsidP="00D7546D">
      <w:pPr>
        <w:pStyle w:val="ListParagraph"/>
        <w:numPr>
          <w:ilvl w:val="0"/>
          <w:numId w:val="19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In coppia fate un dialogo in cui raccontate quello che vi è successo.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6DF7851A" w14:textId="77777777" w:rsidR="005005A6" w:rsidRPr="0057649E" w:rsidRDefault="005005A6" w:rsidP="00D7546D">
      <w:pPr>
        <w:pStyle w:val="ListParagraph"/>
        <w:numPr>
          <w:ilvl w:val="0"/>
          <w:numId w:val="19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L’altro deve esprimere sorpresa o dispiacere</w:t>
      </w:r>
    </w:p>
    <w:p w14:paraId="4BBA354D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419BA94F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0BBB097A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>San Barnaba Venezia</w:t>
      </w:r>
    </w:p>
    <w:p w14:paraId="216755A1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144CBFD5" w14:textId="7EDB1E83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I DIMINUTIVI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5F6806A6" w14:textId="77777777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Il diminutivo si forma aggiungendo –ino o –etto alle parole. </w:t>
      </w:r>
    </w:p>
    <w:p w14:paraId="34D3F7F4" w14:textId="77777777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Attenzione sempre alla concordanza (maschile/femminile/ singolare/plurale) </w:t>
      </w:r>
    </w:p>
    <w:p w14:paraId="42DC29D3" w14:textId="77777777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Es.: anello à anellino = piccolo anello maglia à maglietta= maglia leggera (T-shirt) </w:t>
      </w:r>
    </w:p>
    <w:p w14:paraId="133D69DC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>Non c’è una regola fissa nella scelta tra –ino o -etto</w:t>
      </w:r>
    </w:p>
    <w:p w14:paraId="3612C71C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096D3AC4" w14:textId="0D44DDB5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PRATICA -ino o –etto? (attenzione alla concordanza)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3E743085" w14:textId="05E08335" w:rsidR="0057649E" w:rsidRPr="0057649E" w:rsidRDefault="005005A6" w:rsidP="00D7546D">
      <w:pPr>
        <w:pStyle w:val="ListParagraph"/>
        <w:numPr>
          <w:ilvl w:val="0"/>
          <w:numId w:val="2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In piccoli gruppi, provate adesso voi ad indovinare i diminutivi delle seguenti parole: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0A762474" w14:textId="1B40BAA7" w:rsidR="0057649E" w:rsidRPr="0057649E" w:rsidRDefault="005005A6" w:rsidP="00D7546D">
      <w:pPr>
        <w:pStyle w:val="ListParagraph"/>
        <w:numPr>
          <w:ilvl w:val="0"/>
          <w:numId w:val="2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Un piccolo cappello _____</w:t>
      </w:r>
      <w:r w:rsidR="0057649E">
        <w:rPr>
          <w:rFonts w:eastAsia="Times New Roman"/>
          <w:lang w:val="it-IT"/>
        </w:rPr>
        <w:t>____</w:t>
      </w:r>
      <w:r w:rsidRPr="0057649E">
        <w:rPr>
          <w:rFonts w:eastAsia="Times New Roman"/>
          <w:lang w:val="it-IT"/>
        </w:rPr>
        <w:t xml:space="preserve">____________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71612A37" w14:textId="0A32EED4" w:rsidR="0057649E" w:rsidRPr="0057649E" w:rsidRDefault="005005A6" w:rsidP="00D7546D">
      <w:pPr>
        <w:pStyle w:val="ListParagraph"/>
        <w:numPr>
          <w:ilvl w:val="0"/>
          <w:numId w:val="2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Una piccola tazza _________</w:t>
      </w:r>
      <w:r w:rsidR="0057649E">
        <w:rPr>
          <w:rFonts w:eastAsia="Times New Roman"/>
          <w:lang w:val="it-IT"/>
        </w:rPr>
        <w:t>______</w:t>
      </w:r>
      <w:r w:rsidRPr="0057649E">
        <w:rPr>
          <w:rFonts w:eastAsia="Times New Roman"/>
          <w:lang w:val="it-IT"/>
        </w:rPr>
        <w:t xml:space="preserve">________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379D6309" w14:textId="694F4248" w:rsidR="0057649E" w:rsidRPr="0057649E" w:rsidRDefault="005005A6" w:rsidP="00D7546D">
      <w:pPr>
        <w:pStyle w:val="ListParagraph"/>
        <w:numPr>
          <w:ilvl w:val="0"/>
          <w:numId w:val="2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Una macchina piccola _____</w:t>
      </w:r>
      <w:r w:rsidR="0057649E">
        <w:rPr>
          <w:rFonts w:eastAsia="Times New Roman"/>
          <w:lang w:val="it-IT"/>
        </w:rPr>
        <w:t>_____</w:t>
      </w:r>
      <w:r w:rsidRPr="0057649E">
        <w:rPr>
          <w:rFonts w:eastAsia="Times New Roman"/>
          <w:lang w:val="it-IT"/>
        </w:rPr>
        <w:t xml:space="preserve">__________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2BED2F35" w14:textId="696E0916" w:rsidR="0057649E" w:rsidRPr="0057649E" w:rsidRDefault="005005A6" w:rsidP="00D7546D">
      <w:pPr>
        <w:pStyle w:val="ListParagraph"/>
        <w:numPr>
          <w:ilvl w:val="0"/>
          <w:numId w:val="2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Dei piccoli giardini ____________</w:t>
      </w:r>
      <w:r w:rsidR="0057649E">
        <w:rPr>
          <w:rFonts w:eastAsia="Times New Roman"/>
          <w:lang w:val="it-IT"/>
        </w:rPr>
        <w:t>______</w:t>
      </w:r>
      <w:r w:rsidRPr="0057649E">
        <w:rPr>
          <w:rFonts w:eastAsia="Times New Roman"/>
          <w:lang w:val="it-IT"/>
        </w:rPr>
        <w:t xml:space="preserve">____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4538BD0D" w14:textId="77777777" w:rsidR="005005A6" w:rsidRPr="0057649E" w:rsidRDefault="005005A6" w:rsidP="00D7546D">
      <w:pPr>
        <w:pStyle w:val="ListParagraph"/>
        <w:numPr>
          <w:ilvl w:val="0"/>
          <w:numId w:val="23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Un piccolo cioccolato_____</w:t>
      </w:r>
      <w:r w:rsidR="0057649E">
        <w:rPr>
          <w:rFonts w:eastAsia="Times New Roman"/>
          <w:lang w:val="it-IT"/>
        </w:rPr>
        <w:t>_____</w:t>
      </w:r>
      <w:r w:rsidRPr="0057649E">
        <w:rPr>
          <w:rFonts w:eastAsia="Times New Roman"/>
          <w:lang w:val="it-IT"/>
        </w:rPr>
        <w:t xml:space="preserve">___________ </w:t>
      </w:r>
    </w:p>
    <w:p w14:paraId="2CB9696D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600E3BEF" w14:textId="13E7F8A5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Verbi riflessivi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1D1E28A7" w14:textId="7198C5FB" w:rsidR="0057649E" w:rsidRPr="0057649E" w:rsidRDefault="005005A6" w:rsidP="00D7546D">
      <w:pPr>
        <w:pStyle w:val="ListParagraph"/>
        <w:numPr>
          <w:ilvl w:val="0"/>
          <w:numId w:val="22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I verbi riflessivi sono quei verbi in cui l’azione ricade sul soggetto.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290A4691" w14:textId="77777777" w:rsidR="005005A6" w:rsidRPr="0057649E" w:rsidRDefault="005005A6" w:rsidP="00D7546D">
      <w:pPr>
        <w:pStyle w:val="ListParagraph"/>
        <w:numPr>
          <w:ilvl w:val="0"/>
          <w:numId w:val="22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Molti verbi riflessivi si riferiscono alla routine quotidiana: svegliarsi, alzarsi, lavarsi, pettinarsi, vestirsi, ecc. </w:t>
      </w:r>
    </w:p>
    <w:p w14:paraId="0A41EF7D" w14:textId="4779C9F5" w:rsidR="005005A6" w:rsidRPr="0057649E" w:rsidRDefault="00EB7E3E" w:rsidP="00D7546D">
      <w:pPr>
        <w:pStyle w:val="ListParagraph"/>
        <w:numPr>
          <w:ilvl w:val="0"/>
          <w:numId w:val="22"/>
        </w:num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Lavare la macchina – lavarsi, Io lavo la macchina, </w:t>
      </w:r>
      <w:r w:rsidR="005005A6" w:rsidRPr="0057649E">
        <w:rPr>
          <w:rFonts w:eastAsia="Times New Roman"/>
          <w:lang w:val="it-IT"/>
        </w:rPr>
        <w:t xml:space="preserve">Io mi lavo </w:t>
      </w:r>
    </w:p>
    <w:p w14:paraId="1E8D347A" w14:textId="77777777" w:rsidR="005005A6" w:rsidRPr="0057649E" w:rsidRDefault="005005A6" w:rsidP="00D7546D">
      <w:pPr>
        <w:pStyle w:val="ListParagraph"/>
        <w:numPr>
          <w:ilvl w:val="0"/>
          <w:numId w:val="22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>PETTINARSI Giovanna pettina il cane Mario si pettina</w:t>
      </w:r>
    </w:p>
    <w:p w14:paraId="2A22EA4A" w14:textId="679803CE" w:rsidR="005005A6" w:rsidRPr="0057649E" w:rsidRDefault="005005A6" w:rsidP="00D7546D">
      <w:pPr>
        <w:pStyle w:val="ListParagraph"/>
        <w:numPr>
          <w:ilvl w:val="0"/>
          <w:numId w:val="22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Lavarsi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Marco si lava</w:t>
      </w:r>
    </w:p>
    <w:p w14:paraId="1882D4AE" w14:textId="497BDCE2" w:rsidR="005005A6" w:rsidRPr="0057649E" w:rsidRDefault="005005A6" w:rsidP="00D7546D">
      <w:pPr>
        <w:pStyle w:val="ListParagraph"/>
        <w:numPr>
          <w:ilvl w:val="0"/>
          <w:numId w:val="22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lastRenderedPageBreak/>
        <w:t xml:space="preserve">Lavarsi i denti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Carlotta si lava i denti </w:t>
      </w:r>
    </w:p>
    <w:p w14:paraId="6E25C8BC" w14:textId="3388F482" w:rsidR="005005A6" w:rsidRPr="0057649E" w:rsidRDefault="005005A6" w:rsidP="00D7546D">
      <w:pPr>
        <w:pStyle w:val="ListParagraph"/>
        <w:numPr>
          <w:ilvl w:val="0"/>
          <w:numId w:val="22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Svegliarsi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Mario dorme à Mario si sveglia </w:t>
      </w:r>
    </w:p>
    <w:p w14:paraId="3A92D6F9" w14:textId="5CE7A316" w:rsidR="005005A6" w:rsidRPr="0057649E" w:rsidRDefault="005005A6" w:rsidP="00D7546D">
      <w:pPr>
        <w:pStyle w:val="ListParagraph"/>
        <w:numPr>
          <w:ilvl w:val="0"/>
          <w:numId w:val="22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Vestirsi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Angela si veste </w:t>
      </w:r>
    </w:p>
    <w:p w14:paraId="2E4DDFE8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7C938BC3" w14:textId="6811854C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Come si forma il passato prossimo?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4365B8CB" w14:textId="70F189A3" w:rsidR="0057649E" w:rsidRPr="0057649E" w:rsidRDefault="005005A6" w:rsidP="00D7546D">
      <w:pPr>
        <w:pStyle w:val="ListParagraph"/>
        <w:numPr>
          <w:ilvl w:val="0"/>
          <w:numId w:val="21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Il passato prossimo dei verbi riflessivi è molto semplice: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306F0E73" w14:textId="3C81FD90" w:rsidR="0057649E" w:rsidRPr="0057649E" w:rsidRDefault="005005A6" w:rsidP="00D7546D">
      <w:pPr>
        <w:pStyle w:val="ListParagraph"/>
        <w:numPr>
          <w:ilvl w:val="0"/>
          <w:numId w:val="21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Io mi lavo à io mi sono lavata, o io mi sono lavato </w:t>
      </w:r>
      <w:r w:rsidR="00EB7E3E">
        <w:rPr>
          <w:rFonts w:eastAsia="Times New Roman"/>
          <w:lang w:val="it-IT"/>
        </w:rPr>
        <w:t xml:space="preserve"> </w:t>
      </w:r>
      <w:r w:rsidRPr="0057649E">
        <w:rPr>
          <w:rFonts w:eastAsia="Times New Roman"/>
          <w:lang w:val="it-IT"/>
        </w:rPr>
        <w:t xml:space="preserve"> </w:t>
      </w:r>
    </w:p>
    <w:p w14:paraId="2F8A2F4A" w14:textId="77777777" w:rsidR="005005A6" w:rsidRPr="0057649E" w:rsidRDefault="005005A6" w:rsidP="00D7546D">
      <w:pPr>
        <w:pStyle w:val="ListParagraph"/>
        <w:numPr>
          <w:ilvl w:val="0"/>
          <w:numId w:val="21"/>
        </w:numPr>
        <w:rPr>
          <w:rFonts w:eastAsia="Times New Roman"/>
          <w:lang w:val="it-IT"/>
        </w:rPr>
      </w:pPr>
      <w:r w:rsidRPr="0057649E">
        <w:rPr>
          <w:rFonts w:eastAsia="Times New Roman"/>
          <w:lang w:val="it-IT"/>
        </w:rPr>
        <w:t xml:space="preserve">Noi ci laviamo à noi ci siamo lavati, o noi ci siamo lavate (al femminile) </w:t>
      </w:r>
    </w:p>
    <w:p w14:paraId="6344F7BB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67E0B692" w14:textId="4D2662D8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La regola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32C8DF9F" w14:textId="37CEB852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Per coniugare il verbo riflessivo al passato prossimo,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5F37B5C5" w14:textId="6537A5D0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si usa il verbo essere come ausiliare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77452CB1" w14:textId="3044A672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Esempio: mi sveglio à mi sono svegliato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33D0723F" w14:textId="5488BC6C" w:rsidR="0057649E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E si fa la concordanza tra il soggetto e il participio passato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5EBB9CBF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Esempio: Mariella si sveglia à Mariella si è svegliata </w:t>
      </w:r>
    </w:p>
    <w:p w14:paraId="5E793EA0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6C6467E6" w14:textId="5C8C2F61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CONIUGAZIONE DEI VERBI RIFLESSIVI AL PASSATO PROSSIMO (DA IMPARARE A MEMORIA)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62F2D259" w14:textId="41C0092D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(Io) mi sono svegliato/ a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187C7A79" w14:textId="7500A532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(Tu) ti sei svegliato/a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7A733B23" w14:textId="6D964646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(Lui/lei) si è svegliato/ a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31B09CFC" w14:textId="23BBB0A3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(Noi) ci siamo svegliati/e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5F833F58" w14:textId="6A2CC269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(Voi) vi siete svegliati/ e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4921FDF7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(Loro) si sono svegliati/e </w:t>
      </w:r>
    </w:p>
    <w:p w14:paraId="3818D542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2BBA075D" w14:textId="5B332FA5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PRATICA: METTI IN ORDINE CRONOLOGICO Al </w:t>
      </w:r>
      <w:r w:rsidR="00C97B40">
        <w:rPr>
          <w:rFonts w:eastAsia="Times New Roman"/>
          <w:lang w:val="it-IT"/>
        </w:rPr>
        <w:t xml:space="preserve">PASSATO PROSSIMO QUESTI VERBI </w:t>
      </w:r>
      <w:r w:rsidRPr="005005A6">
        <w:rPr>
          <w:rFonts w:eastAsia="Times New Roman"/>
          <w:lang w:val="it-IT"/>
        </w:rPr>
        <w:t xml:space="preserve">Questa mattina Mariella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1AB95214" w14:textId="04D8F20D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si alza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528E9431" w14:textId="24247987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si sveglia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42D80E37" w14:textId="71099877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si lava (si fa la doccia)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75A63BD4" w14:textId="44988520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si veste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05522AC8" w14:textId="40D45AF2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va a scuola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3C3FEA63" w14:textId="17DB238A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si lava i denti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7B0FA67D" w14:textId="0ECEA4F9" w:rsidR="00C97B40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si pettina </w:t>
      </w:r>
      <w:r w:rsidR="00EB7E3E">
        <w:rPr>
          <w:rFonts w:eastAsia="Times New Roman"/>
          <w:lang w:val="it-IT"/>
        </w:rPr>
        <w:t xml:space="preserve"> </w:t>
      </w:r>
      <w:r w:rsidRPr="005005A6">
        <w:rPr>
          <w:rFonts w:eastAsia="Times New Roman"/>
          <w:lang w:val="it-IT"/>
        </w:rPr>
        <w:t xml:space="preserve"> </w:t>
      </w:r>
    </w:p>
    <w:p w14:paraId="2272F10A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fa colazione </w:t>
      </w:r>
    </w:p>
    <w:p w14:paraId="2E95C834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432E35E0" w14:textId="77777777" w:rsidR="005005A6" w:rsidRPr="005005A6" w:rsidRDefault="005005A6" w:rsidP="005005A6">
      <w:pPr>
        <w:rPr>
          <w:rFonts w:eastAsia="Times New Roman"/>
          <w:lang w:val="it-IT"/>
        </w:rPr>
      </w:pPr>
      <w:r w:rsidRPr="005005A6">
        <w:rPr>
          <w:rFonts w:eastAsia="Times New Roman"/>
          <w:lang w:val="it-IT"/>
        </w:rPr>
        <w:t xml:space="preserve">Grazie e … alla prossima settimana! </w:t>
      </w:r>
    </w:p>
    <w:p w14:paraId="5ED5BB0C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4875B20C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663C4568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313F98D3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6FD69BA9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171E8767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093D2834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0A3C05B2" w14:textId="77777777" w:rsidR="005005A6" w:rsidRPr="009D6C97" w:rsidRDefault="005005A6" w:rsidP="005005A6">
      <w:pPr>
        <w:pStyle w:val="Heading1"/>
        <w:rPr>
          <w:rFonts w:ascii="Times New Roman" w:hAnsi="Times New Roman" w:cs="Times New Roman"/>
          <w:sz w:val="24"/>
          <w:szCs w:val="24"/>
          <w:lang w:val="it-IT"/>
        </w:rPr>
      </w:pPr>
      <w:r w:rsidRPr="009D6C97">
        <w:rPr>
          <w:rFonts w:ascii="Times New Roman" w:hAnsi="Times New Roman" w:cs="Times New Roman"/>
          <w:sz w:val="24"/>
          <w:szCs w:val="24"/>
          <w:lang w:val="it-IT"/>
        </w:rPr>
        <w:lastRenderedPageBreak/>
        <w:t>ITA1912: LEZIONE 2</w:t>
      </w:r>
    </w:p>
    <w:p w14:paraId="3BB336FC" w14:textId="77777777" w:rsidR="005005A6" w:rsidRPr="009D6C97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Oggi…</w:t>
      </w:r>
    </w:p>
    <w:p w14:paraId="655139A9" w14:textId="73CD213E" w:rsidR="00C97B40" w:rsidRPr="00C97B40" w:rsidRDefault="005005A6" w:rsidP="00D7546D">
      <w:pPr>
        <w:pStyle w:val="ListParagraph"/>
        <w:numPr>
          <w:ilvl w:val="0"/>
          <w:numId w:val="33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Annunci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781DF99C" w14:textId="3E41D563" w:rsidR="00C97B40" w:rsidRPr="00C97B40" w:rsidRDefault="005005A6" w:rsidP="00D7546D">
      <w:pPr>
        <w:pStyle w:val="ListParagraph"/>
        <w:numPr>
          <w:ilvl w:val="0"/>
          <w:numId w:val="33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Famiglia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30FDC11F" w14:textId="78D78CFA" w:rsidR="00C97B40" w:rsidRPr="00C97B40" w:rsidRDefault="005005A6" w:rsidP="00D7546D">
      <w:pPr>
        <w:pStyle w:val="ListParagraph"/>
        <w:numPr>
          <w:ilvl w:val="0"/>
          <w:numId w:val="33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Possessivi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11E68806" w14:textId="7052AE2F" w:rsidR="00C97B40" w:rsidRPr="00C97B40" w:rsidRDefault="005005A6" w:rsidP="00D7546D">
      <w:pPr>
        <w:pStyle w:val="ListParagraph"/>
        <w:numPr>
          <w:ilvl w:val="0"/>
          <w:numId w:val="33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Diminutivi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53FD05C7" w14:textId="777F0B11" w:rsidR="00C97B40" w:rsidRPr="00C97B40" w:rsidRDefault="005005A6" w:rsidP="00D7546D">
      <w:pPr>
        <w:pStyle w:val="ListParagraph"/>
        <w:numPr>
          <w:ilvl w:val="0"/>
          <w:numId w:val="33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Accrescitivi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2CD37497" w14:textId="0DAAA521" w:rsidR="00C97B40" w:rsidRPr="00C97B40" w:rsidRDefault="005005A6" w:rsidP="00D7546D">
      <w:pPr>
        <w:pStyle w:val="ListParagraph"/>
        <w:numPr>
          <w:ilvl w:val="0"/>
          <w:numId w:val="33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Dispregiativi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472CA1C4" w14:textId="61873CC1" w:rsidR="00C97B40" w:rsidRPr="00C97B40" w:rsidRDefault="005005A6" w:rsidP="00D7546D">
      <w:pPr>
        <w:pStyle w:val="ListParagraph"/>
        <w:numPr>
          <w:ilvl w:val="0"/>
          <w:numId w:val="33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Il futuro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1646BF09" w14:textId="77777777" w:rsidR="005005A6" w:rsidRPr="00C97B40" w:rsidRDefault="005005A6" w:rsidP="00D7546D">
      <w:pPr>
        <w:pStyle w:val="ListParagraph"/>
        <w:numPr>
          <w:ilvl w:val="0"/>
          <w:numId w:val="33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La costituzione! </w:t>
      </w:r>
    </w:p>
    <w:p w14:paraId="331B8626" w14:textId="77777777" w:rsidR="00C97B40" w:rsidRPr="009D6C97" w:rsidRDefault="00C97B40" w:rsidP="005005A6">
      <w:pPr>
        <w:rPr>
          <w:rFonts w:eastAsia="Times New Roman"/>
          <w:lang w:val="it-IT"/>
        </w:rPr>
      </w:pPr>
    </w:p>
    <w:p w14:paraId="41F63D64" w14:textId="77777777" w:rsidR="00C97B40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Lezioni online </w:t>
      </w:r>
    </w:p>
    <w:p w14:paraId="1E9DFA26" w14:textId="77777777" w:rsidR="00C97B40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1. Questo è un corso ibrido </w:t>
      </w:r>
    </w:p>
    <w:p w14:paraId="2D924EF6" w14:textId="77777777" w:rsidR="00C97B40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2. Le lezioni delle prossime due seCmane saranno online (con voiceover e esercizi) la domenica sera. NON DOVRETE VENIRE IN CLASSE LUNEDÌ SERA. </w:t>
      </w:r>
    </w:p>
    <w:p w14:paraId="60EBEDF6" w14:textId="77777777" w:rsidR="00C97B40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3. CONSULTATE IL CALENDARIO! </w:t>
      </w:r>
    </w:p>
    <w:p w14:paraId="5614D1DB" w14:textId="77777777" w:rsidR="00C97B40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4. Avete tempo fino alla domenica dopo per seguire. la lezione </w:t>
      </w:r>
    </w:p>
    <w:p w14:paraId="77C39014" w14:textId="77777777" w:rsidR="00C97B40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5. Se non lo farete sarete assen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 xml:space="preserve"> per quella lezione. </w:t>
      </w:r>
    </w:p>
    <w:p w14:paraId="247B4115" w14:textId="77777777" w:rsidR="00C97B40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6. I DGD sono in classe come sempre. </w:t>
      </w:r>
    </w:p>
    <w:p w14:paraId="277C992C" w14:textId="77777777" w:rsidR="005005A6" w:rsidRPr="009D6C97" w:rsidRDefault="005005A6" w:rsidP="005005A6">
      <w:pPr>
        <w:rPr>
          <w:rFonts w:eastAsia="Times New Roman"/>
          <w:lang w:val="it-IT"/>
        </w:rPr>
      </w:pPr>
    </w:p>
    <w:p w14:paraId="720CFEF4" w14:textId="77777777" w:rsidR="005005A6" w:rsidRPr="009D6C97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Cultura</w:t>
      </w:r>
      <w:r w:rsidR="00C97B40">
        <w:rPr>
          <w:rFonts w:eastAsia="Times New Roman"/>
          <w:lang w:val="it-IT"/>
        </w:rPr>
        <w:t>:</w:t>
      </w:r>
      <w:r w:rsidR="00C97B40" w:rsidRPr="00C97B40">
        <w:rPr>
          <w:rFonts w:eastAsia="Times New Roman"/>
          <w:lang w:val="it-IT"/>
        </w:rPr>
        <w:t xml:space="preserve"> </w:t>
      </w:r>
      <w:r w:rsidR="00C97B40" w:rsidRPr="009D6C97">
        <w:rPr>
          <w:rFonts w:eastAsia="Times New Roman"/>
          <w:lang w:val="it-IT"/>
        </w:rPr>
        <w:t>LA FAMIGLIA</w:t>
      </w:r>
    </w:p>
    <w:p w14:paraId="779DCBE6" w14:textId="77777777" w:rsidR="005005A6" w:rsidRPr="00C97B40" w:rsidRDefault="005005A6" w:rsidP="00D7546D">
      <w:pPr>
        <w:pStyle w:val="ListParagraph"/>
        <w:numPr>
          <w:ilvl w:val="0"/>
          <w:numId w:val="32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Com’è composta la vostra famiglia?</w:t>
      </w:r>
    </w:p>
    <w:p w14:paraId="7BA44118" w14:textId="5C5AE0B2" w:rsidR="00C97B40" w:rsidRPr="00C97B40" w:rsidRDefault="005005A6" w:rsidP="00D7546D">
      <w:pPr>
        <w:pStyle w:val="ListParagraph"/>
        <w:numPr>
          <w:ilvl w:val="0"/>
          <w:numId w:val="32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 genitori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67623060" w14:textId="15FC1C48" w:rsidR="00C97B40" w:rsidRPr="00C97B40" w:rsidRDefault="005005A6" w:rsidP="00D7546D">
      <w:pPr>
        <w:pStyle w:val="ListParagraph"/>
        <w:numPr>
          <w:ilvl w:val="0"/>
          <w:numId w:val="32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Il padre (papà / babbo)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3CE6BA0D" w14:textId="3857CC53" w:rsidR="00C97B40" w:rsidRPr="00C97B40" w:rsidRDefault="005005A6" w:rsidP="00D7546D">
      <w:pPr>
        <w:pStyle w:val="ListParagraph"/>
        <w:numPr>
          <w:ilvl w:val="0"/>
          <w:numId w:val="32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La madre (mamma)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7A7C6321" w14:textId="750BC6BB" w:rsidR="00C97B40" w:rsidRPr="00C97B40" w:rsidRDefault="005005A6" w:rsidP="00D7546D">
      <w:pPr>
        <w:pStyle w:val="ListParagraph"/>
        <w:numPr>
          <w:ilvl w:val="0"/>
          <w:numId w:val="32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Il figlio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10F3E419" w14:textId="77777777" w:rsidR="005005A6" w:rsidRPr="00C97B40" w:rsidRDefault="005005A6" w:rsidP="00D7546D">
      <w:pPr>
        <w:pStyle w:val="ListParagraph"/>
        <w:numPr>
          <w:ilvl w:val="0"/>
          <w:numId w:val="32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La figlia </w:t>
      </w:r>
    </w:p>
    <w:p w14:paraId="77825757" w14:textId="77777777" w:rsidR="005005A6" w:rsidRPr="00C97B40" w:rsidRDefault="005005A6" w:rsidP="00D7546D">
      <w:pPr>
        <w:pStyle w:val="ListParagraph"/>
        <w:numPr>
          <w:ilvl w:val="0"/>
          <w:numId w:val="32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ATTENZIONE Quando una persona non ha fratelli né sorelle, si dice che è: figlio unico / figlia unica</w:t>
      </w:r>
    </w:p>
    <w:p w14:paraId="5E5D90A7" w14:textId="77777777" w:rsidR="005005A6" w:rsidRPr="009D6C97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I PARENTI </w:t>
      </w:r>
    </w:p>
    <w:p w14:paraId="46832DCF" w14:textId="77777777" w:rsidR="00C97B40" w:rsidRPr="00C97B40" w:rsidRDefault="005005A6" w:rsidP="00D7546D">
      <w:pPr>
        <w:pStyle w:val="ListParagraph"/>
        <w:numPr>
          <w:ilvl w:val="0"/>
          <w:numId w:val="31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Il nonno </w:t>
      </w:r>
    </w:p>
    <w:p w14:paraId="3181418E" w14:textId="5DF9BA89" w:rsidR="00C97B40" w:rsidRPr="00C97B40" w:rsidRDefault="005005A6" w:rsidP="00D7546D">
      <w:pPr>
        <w:pStyle w:val="ListParagraph"/>
        <w:numPr>
          <w:ilvl w:val="0"/>
          <w:numId w:val="31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La nonna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46BCB8E1" w14:textId="77777777" w:rsidR="00C97B40" w:rsidRPr="00C97B40" w:rsidRDefault="005005A6" w:rsidP="00D7546D">
      <w:pPr>
        <w:pStyle w:val="ListParagraph"/>
        <w:numPr>
          <w:ilvl w:val="0"/>
          <w:numId w:val="31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Il nipote </w:t>
      </w:r>
    </w:p>
    <w:p w14:paraId="510D76D7" w14:textId="77777777" w:rsidR="005005A6" w:rsidRPr="00C97B40" w:rsidRDefault="005005A6" w:rsidP="00D7546D">
      <w:pPr>
        <w:pStyle w:val="ListParagraph"/>
        <w:numPr>
          <w:ilvl w:val="0"/>
          <w:numId w:val="31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La nipote </w:t>
      </w:r>
    </w:p>
    <w:p w14:paraId="0C94ED8D" w14:textId="77777777" w:rsidR="00C97B40" w:rsidRPr="00C97B40" w:rsidRDefault="005005A6" w:rsidP="00D7546D">
      <w:pPr>
        <w:pStyle w:val="ListParagraph"/>
        <w:numPr>
          <w:ilvl w:val="0"/>
          <w:numId w:val="31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Lo zio </w:t>
      </w:r>
    </w:p>
    <w:p w14:paraId="4869ECB9" w14:textId="5BF4EC77" w:rsidR="00C97B40" w:rsidRPr="00C97B40" w:rsidRDefault="005005A6" w:rsidP="00D7546D">
      <w:pPr>
        <w:pStyle w:val="ListParagraph"/>
        <w:numPr>
          <w:ilvl w:val="0"/>
          <w:numId w:val="31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La zia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22AB5F62" w14:textId="77777777" w:rsidR="00C97B40" w:rsidRPr="00C97B40" w:rsidRDefault="005005A6" w:rsidP="00D7546D">
      <w:pPr>
        <w:pStyle w:val="ListParagraph"/>
        <w:numPr>
          <w:ilvl w:val="0"/>
          <w:numId w:val="31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Il cugino </w:t>
      </w:r>
    </w:p>
    <w:p w14:paraId="2376F4D7" w14:textId="77777777" w:rsidR="005005A6" w:rsidRPr="00C97B40" w:rsidRDefault="005005A6" w:rsidP="00D7546D">
      <w:pPr>
        <w:pStyle w:val="ListParagraph"/>
        <w:numPr>
          <w:ilvl w:val="0"/>
          <w:numId w:val="31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La cugina </w:t>
      </w:r>
    </w:p>
    <w:p w14:paraId="259BA576" w14:textId="77777777" w:rsidR="00C97B40" w:rsidRDefault="00C97B40" w:rsidP="005005A6">
      <w:pPr>
        <w:rPr>
          <w:rFonts w:eastAsia="Times New Roman"/>
          <w:lang w:val="it-IT"/>
        </w:rPr>
      </w:pPr>
    </w:p>
    <w:p w14:paraId="5F277309" w14:textId="20D19402" w:rsidR="00C97B40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La parentela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077511F1" w14:textId="4C19BCF6" w:rsidR="00C97B40" w:rsidRPr="00C97B40" w:rsidRDefault="005005A6" w:rsidP="00D7546D">
      <w:pPr>
        <w:pStyle w:val="ListParagraph"/>
        <w:numPr>
          <w:ilvl w:val="0"/>
          <w:numId w:val="30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Il padre di mio marito è mio suocero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313DECB8" w14:textId="6209B185" w:rsidR="00C97B40" w:rsidRPr="00C97B40" w:rsidRDefault="005005A6" w:rsidP="00D7546D">
      <w:pPr>
        <w:pStyle w:val="ListParagraph"/>
        <w:numPr>
          <w:ilvl w:val="0"/>
          <w:numId w:val="30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La madre di mio marito è mia suocera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2FAF2217" w14:textId="03FD10D2" w:rsidR="00C97B40" w:rsidRPr="00C97B40" w:rsidRDefault="005005A6" w:rsidP="00D7546D">
      <w:pPr>
        <w:pStyle w:val="ListParagraph"/>
        <w:numPr>
          <w:ilvl w:val="0"/>
          <w:numId w:val="30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La sorella di mio marito è mia cognata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6CBB9EA0" w14:textId="77777777" w:rsidR="005005A6" w:rsidRPr="00C97B40" w:rsidRDefault="005005A6" w:rsidP="00D7546D">
      <w:pPr>
        <w:pStyle w:val="ListParagraph"/>
        <w:numPr>
          <w:ilvl w:val="0"/>
          <w:numId w:val="30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lastRenderedPageBreak/>
        <w:t xml:space="preserve">Il fratello di mio marito è mio cognato </w:t>
      </w:r>
    </w:p>
    <w:p w14:paraId="74C14AE5" w14:textId="77777777" w:rsidR="00C97B40" w:rsidRPr="009D6C97" w:rsidRDefault="00C97B40" w:rsidP="005005A6">
      <w:pPr>
        <w:rPr>
          <w:rFonts w:eastAsia="Times New Roman"/>
          <w:lang w:val="it-IT"/>
        </w:rPr>
      </w:pPr>
    </w:p>
    <w:p w14:paraId="36632D40" w14:textId="77777777" w:rsidR="005005A6" w:rsidRPr="009D6C97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Hai mai fatto un ALBERO GENEALOGICO? </w:t>
      </w:r>
    </w:p>
    <w:p w14:paraId="15CBC60C" w14:textId="6D2DD5FD" w:rsidR="00C97B40" w:rsidRPr="00C97B40" w:rsidRDefault="005005A6" w:rsidP="00D7546D">
      <w:pPr>
        <w:pStyle w:val="ListParagraph"/>
        <w:numPr>
          <w:ilvl w:val="0"/>
          <w:numId w:val="29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Chi sono i tuoi antenati? Scopri le tue radici: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45796D03" w14:textId="77777777" w:rsidR="005005A6" w:rsidRPr="00C97B40" w:rsidRDefault="005005A6" w:rsidP="00D7546D">
      <w:pPr>
        <w:pStyle w:val="ListParagraph"/>
        <w:numPr>
          <w:ilvl w:val="0"/>
          <w:numId w:val="29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Bisnonni, trisavoli</w:t>
      </w:r>
      <w:proofErr w:type="gramStart"/>
      <w:r w:rsidRPr="00C97B40">
        <w:rPr>
          <w:rFonts w:eastAsia="Times New Roman"/>
          <w:lang w:val="it-IT"/>
        </w:rPr>
        <w:t>…….</w:t>
      </w:r>
      <w:proofErr w:type="gramEnd"/>
      <w:r w:rsidRPr="00C97B40">
        <w:rPr>
          <w:rFonts w:eastAsia="Times New Roman"/>
          <w:lang w:val="it-IT"/>
        </w:rPr>
        <w:t xml:space="preserve">. </w:t>
      </w:r>
    </w:p>
    <w:p w14:paraId="5E57DDD6" w14:textId="77777777" w:rsidR="00C97B40" w:rsidRDefault="00C97B40" w:rsidP="005005A6">
      <w:pPr>
        <w:rPr>
          <w:rFonts w:eastAsia="Times New Roman"/>
          <w:lang w:val="it-IT"/>
        </w:rPr>
      </w:pPr>
    </w:p>
    <w:p w14:paraId="6BE63B19" w14:textId="01D7B3E9" w:rsidR="00C97B40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Verbi u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>li per parlare della cos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 xml:space="preserve">tuzione di una famiglia: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7A761E8C" w14:textId="335470C0" w:rsidR="00C97B40" w:rsidRPr="00C97B40" w:rsidRDefault="00455701" w:rsidP="00D7546D">
      <w:pPr>
        <w:pStyle w:val="ListParagraph"/>
        <w:numPr>
          <w:ilvl w:val="0"/>
          <w:numId w:val="28"/>
        </w:numPr>
        <w:rPr>
          <w:rFonts w:eastAsia="Times New Roman"/>
          <w:lang w:val="it-IT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1312" behindDoc="0" locked="0" layoutInCell="1" allowOverlap="1" wp14:anchorId="361395AA" wp14:editId="78179D5D">
            <wp:simplePos x="0" y="0"/>
            <wp:positionH relativeFrom="column">
              <wp:posOffset>2562225</wp:posOffset>
            </wp:positionH>
            <wp:positionV relativeFrom="paragraph">
              <wp:posOffset>114300</wp:posOffset>
            </wp:positionV>
            <wp:extent cx="4069715" cy="2462530"/>
            <wp:effectExtent l="0" t="0" r="0" b="1270"/>
            <wp:wrapTight wrapText="bothSides">
              <wp:wrapPolygon edited="0">
                <wp:start x="0" y="0"/>
                <wp:lineTo x="0" y="21388"/>
                <wp:lineTo x="21435" y="21388"/>
                <wp:lineTo x="2143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7-01-15 at 3.12.02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9715" cy="2462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5A6" w:rsidRPr="00C97B40">
        <w:rPr>
          <w:rFonts w:eastAsia="Times New Roman"/>
          <w:lang w:val="it-IT"/>
        </w:rPr>
        <w:t xml:space="preserve">Fidanzarsi </w:t>
      </w:r>
      <w:r w:rsidR="00EB7E3E">
        <w:rPr>
          <w:rFonts w:eastAsia="Times New Roman"/>
          <w:lang w:val="it-IT"/>
        </w:rPr>
        <w:t xml:space="preserve"> </w:t>
      </w:r>
      <w:r w:rsidR="005005A6" w:rsidRPr="00C97B40">
        <w:rPr>
          <w:rFonts w:eastAsia="Times New Roman"/>
          <w:lang w:val="it-IT"/>
        </w:rPr>
        <w:t xml:space="preserve"> </w:t>
      </w:r>
    </w:p>
    <w:p w14:paraId="207ED36D" w14:textId="0620CC90" w:rsidR="00C97B40" w:rsidRPr="00C97B40" w:rsidRDefault="005005A6" w:rsidP="00D7546D">
      <w:pPr>
        <w:pStyle w:val="ListParagraph"/>
        <w:numPr>
          <w:ilvl w:val="0"/>
          <w:numId w:val="28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Sposarsi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3C81CC19" w14:textId="182D6B0A" w:rsidR="005005A6" w:rsidRPr="00C97B40" w:rsidRDefault="005005A6" w:rsidP="00D7546D">
      <w:pPr>
        <w:pStyle w:val="ListParagraph"/>
        <w:numPr>
          <w:ilvl w:val="0"/>
          <w:numId w:val="28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Convivere</w:t>
      </w:r>
    </w:p>
    <w:p w14:paraId="5A7FAA34" w14:textId="187C775B" w:rsidR="00C97B40" w:rsidRPr="00C97B40" w:rsidRDefault="005005A6" w:rsidP="00D7546D">
      <w:pPr>
        <w:pStyle w:val="ListParagraph"/>
        <w:numPr>
          <w:ilvl w:val="0"/>
          <w:numId w:val="28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Aspe</w:t>
      </w:r>
      <w:r w:rsidR="009D6C97" w:rsidRPr="00C97B40">
        <w:rPr>
          <w:rFonts w:eastAsia="Times New Roman"/>
          <w:lang w:val="it-IT"/>
        </w:rPr>
        <w:t>tt</w:t>
      </w:r>
      <w:r w:rsidRPr="00C97B40">
        <w:rPr>
          <w:rFonts w:eastAsia="Times New Roman"/>
          <w:lang w:val="it-IT"/>
        </w:rPr>
        <w:t xml:space="preserve">are un bambino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6EB185E6" w14:textId="55C9CCD4" w:rsidR="00C97B40" w:rsidRPr="00C97B40" w:rsidRDefault="005005A6" w:rsidP="00D7546D">
      <w:pPr>
        <w:pStyle w:val="ListParagraph"/>
        <w:numPr>
          <w:ilvl w:val="0"/>
          <w:numId w:val="28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Lasciarsi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2B6AAFCF" w14:textId="3AF4887D" w:rsidR="00C97B40" w:rsidRPr="00C97B40" w:rsidRDefault="005005A6" w:rsidP="00D7546D">
      <w:pPr>
        <w:pStyle w:val="ListParagraph"/>
        <w:numPr>
          <w:ilvl w:val="0"/>
          <w:numId w:val="28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Separarsi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36E7575D" w14:textId="0B16B1D7" w:rsidR="005005A6" w:rsidRPr="00C97B40" w:rsidRDefault="005005A6" w:rsidP="00D7546D">
      <w:pPr>
        <w:pStyle w:val="ListParagraph"/>
        <w:numPr>
          <w:ilvl w:val="0"/>
          <w:numId w:val="28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Divorziare</w:t>
      </w:r>
    </w:p>
    <w:p w14:paraId="640F6958" w14:textId="0DA1FF42" w:rsidR="00C97B40" w:rsidRPr="009D6C97" w:rsidRDefault="00C97B40" w:rsidP="005005A6">
      <w:pPr>
        <w:rPr>
          <w:rFonts w:eastAsia="Times New Roman"/>
          <w:lang w:val="it-IT"/>
        </w:rPr>
      </w:pPr>
    </w:p>
    <w:p w14:paraId="3E4937A6" w14:textId="1B26B14D" w:rsidR="00C97B40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Alcuni falsi amici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19E8BD9D" w14:textId="572A2788" w:rsidR="00C97B40" w:rsidRPr="00C97B40" w:rsidRDefault="005005A6" w:rsidP="00D7546D">
      <w:pPr>
        <w:pStyle w:val="ListParagraph"/>
        <w:numPr>
          <w:ilvl w:val="0"/>
          <w:numId w:val="27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Genitori non significa janitors: significa mamma e papà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10BEEF81" w14:textId="43C49A34" w:rsidR="005005A6" w:rsidRPr="00C97B40" w:rsidRDefault="00C97B40" w:rsidP="00D7546D">
      <w:pPr>
        <w:pStyle w:val="ListParagraph"/>
        <w:numPr>
          <w:ilvl w:val="0"/>
          <w:numId w:val="27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Parenti</w:t>
      </w:r>
      <w:r w:rsidR="005005A6" w:rsidRPr="00C97B40">
        <w:rPr>
          <w:rFonts w:eastAsia="Times New Roman"/>
          <w:lang w:val="it-IT"/>
        </w:rPr>
        <w:t xml:space="preserve"> non significa parents: significa nonni, zii, cugini, bisnonni, nipo</w:t>
      </w:r>
      <w:r w:rsidR="009D6C97" w:rsidRPr="00C97B40">
        <w:rPr>
          <w:rFonts w:eastAsia="Times New Roman"/>
          <w:lang w:val="it-IT"/>
        </w:rPr>
        <w:t>ti</w:t>
      </w:r>
      <w:r w:rsidR="005005A6" w:rsidRPr="00C97B40">
        <w:rPr>
          <w:rFonts w:eastAsia="Times New Roman"/>
          <w:lang w:val="it-IT"/>
        </w:rPr>
        <w:t>, pronipo</w:t>
      </w:r>
      <w:r w:rsidR="009D6C97" w:rsidRPr="00C97B40">
        <w:rPr>
          <w:rFonts w:eastAsia="Times New Roman"/>
          <w:lang w:val="it-IT"/>
        </w:rPr>
        <w:t>ti</w:t>
      </w:r>
      <w:r w:rsidR="005005A6" w:rsidRPr="00C97B40">
        <w:rPr>
          <w:rFonts w:eastAsia="Times New Roman"/>
          <w:lang w:val="it-IT"/>
        </w:rPr>
        <w:t xml:space="preserve">, ecc. </w:t>
      </w:r>
    </w:p>
    <w:p w14:paraId="07F6D593" w14:textId="2A7E5961" w:rsidR="005005A6" w:rsidRPr="009D6C97" w:rsidRDefault="005005A6" w:rsidP="005005A6">
      <w:pPr>
        <w:rPr>
          <w:rFonts w:eastAsia="Times New Roman"/>
          <w:lang w:val="it-IT"/>
        </w:rPr>
      </w:pPr>
    </w:p>
    <w:p w14:paraId="236C143D" w14:textId="1C70A611" w:rsidR="005005A6" w:rsidRPr="009D6C97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Gramma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>ca</w:t>
      </w:r>
    </w:p>
    <w:p w14:paraId="0451259B" w14:textId="7EBFE060" w:rsidR="00C97B40" w:rsidRPr="00C97B40" w:rsidRDefault="00C97B40" w:rsidP="00D7546D">
      <w:pPr>
        <w:pStyle w:val="ListParagraph"/>
        <w:numPr>
          <w:ilvl w:val="0"/>
          <w:numId w:val="26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Gli aggettivi possessivi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381C5CB0" w14:textId="2D563AD0" w:rsidR="00C97B40" w:rsidRPr="00C97B40" w:rsidRDefault="00C97B40" w:rsidP="00D7546D">
      <w:pPr>
        <w:pStyle w:val="ListParagraph"/>
        <w:numPr>
          <w:ilvl w:val="0"/>
          <w:numId w:val="26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Gli aggetti</w:t>
      </w:r>
      <w:r w:rsidR="005005A6" w:rsidRPr="00C97B40">
        <w:rPr>
          <w:rFonts w:eastAsia="Times New Roman"/>
          <w:lang w:val="it-IT"/>
        </w:rPr>
        <w:t>vi possessivi si usano con l’ar</w:t>
      </w:r>
      <w:r w:rsidR="009D6C97" w:rsidRPr="00C97B40">
        <w:rPr>
          <w:rFonts w:eastAsia="Times New Roman"/>
          <w:lang w:val="it-IT"/>
        </w:rPr>
        <w:t>ti</w:t>
      </w:r>
      <w:r w:rsidR="005005A6" w:rsidRPr="00C97B40">
        <w:rPr>
          <w:rFonts w:eastAsia="Times New Roman"/>
          <w:lang w:val="it-IT"/>
        </w:rPr>
        <w:t>colo determina</w:t>
      </w:r>
      <w:r w:rsidR="009D6C97" w:rsidRPr="00C97B40">
        <w:rPr>
          <w:rFonts w:eastAsia="Times New Roman"/>
          <w:lang w:val="it-IT"/>
        </w:rPr>
        <w:t>ti</w:t>
      </w:r>
      <w:r w:rsidR="005005A6" w:rsidRPr="00C97B40">
        <w:rPr>
          <w:rFonts w:eastAsia="Times New Roman"/>
          <w:lang w:val="it-IT"/>
        </w:rPr>
        <w:t xml:space="preserve">vo </w:t>
      </w:r>
      <w:r w:rsidR="00EB7E3E">
        <w:rPr>
          <w:rFonts w:eastAsia="Times New Roman"/>
          <w:lang w:val="it-IT"/>
        </w:rPr>
        <w:t xml:space="preserve"> </w:t>
      </w:r>
      <w:r w:rsidR="005005A6" w:rsidRPr="00C97B40">
        <w:rPr>
          <w:rFonts w:eastAsia="Times New Roman"/>
          <w:lang w:val="it-IT"/>
        </w:rPr>
        <w:t xml:space="preserve"> </w:t>
      </w:r>
    </w:p>
    <w:p w14:paraId="331C9A50" w14:textId="089701C8" w:rsidR="00C97B40" w:rsidRDefault="005005A6" w:rsidP="00D7546D">
      <w:pPr>
        <w:pStyle w:val="ListParagraph"/>
        <w:numPr>
          <w:ilvl w:val="0"/>
          <w:numId w:val="26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Il mio ga</w:t>
      </w:r>
      <w:r w:rsidR="009D6C97" w:rsidRPr="00C97B40">
        <w:rPr>
          <w:rFonts w:eastAsia="Times New Roman"/>
          <w:lang w:val="it-IT"/>
        </w:rPr>
        <w:t>tt</w:t>
      </w:r>
      <w:r w:rsidRPr="00C97B40">
        <w:rPr>
          <w:rFonts w:eastAsia="Times New Roman"/>
          <w:lang w:val="it-IT"/>
        </w:rPr>
        <w:t>o, (non mio ga</w:t>
      </w:r>
      <w:r w:rsidR="009D6C97" w:rsidRPr="00C97B40">
        <w:rPr>
          <w:rFonts w:eastAsia="Times New Roman"/>
          <w:lang w:val="it-IT"/>
        </w:rPr>
        <w:t>tt</w:t>
      </w:r>
      <w:r w:rsidRPr="00C97B40">
        <w:rPr>
          <w:rFonts w:eastAsia="Times New Roman"/>
          <w:lang w:val="it-IT"/>
        </w:rPr>
        <w:t xml:space="preserve">o).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30673D21" w14:textId="1018FF58" w:rsidR="00455701" w:rsidRPr="00455701" w:rsidRDefault="00455701" w:rsidP="00455701">
      <w:pPr>
        <w:rPr>
          <w:rFonts w:eastAsia="Times New Roman"/>
          <w:lang w:val="it-IT"/>
        </w:rPr>
      </w:pPr>
      <w:bookmarkStart w:id="0" w:name="_GoBack"/>
      <w:bookmarkEnd w:id="0"/>
      <w:r>
        <w:rPr>
          <w:rFonts w:eastAsia="Times New Roman"/>
          <w:noProof/>
        </w:rPr>
        <w:drawing>
          <wp:anchor distT="0" distB="0" distL="114300" distR="114300" simplePos="0" relativeHeight="251662336" behindDoc="0" locked="0" layoutInCell="1" allowOverlap="1" wp14:anchorId="18123AF2" wp14:editId="7FB8C42D">
            <wp:simplePos x="0" y="0"/>
            <wp:positionH relativeFrom="column">
              <wp:posOffset>390525</wp:posOffset>
            </wp:positionH>
            <wp:positionV relativeFrom="paragraph">
              <wp:posOffset>193675</wp:posOffset>
            </wp:positionV>
            <wp:extent cx="4461510" cy="3495675"/>
            <wp:effectExtent l="0" t="0" r="8890" b="952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7-01-15 at 3.12.13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151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83DF22" w14:textId="2BBD169B" w:rsidR="00455701" w:rsidRPr="00C97B40" w:rsidRDefault="00455701" w:rsidP="00D7546D">
      <w:pPr>
        <w:pStyle w:val="ListParagraph"/>
        <w:numPr>
          <w:ilvl w:val="0"/>
          <w:numId w:val="26"/>
        </w:numPr>
        <w:rPr>
          <w:rFonts w:eastAsia="Times New Roman"/>
          <w:lang w:val="it-IT"/>
        </w:rPr>
      </w:pPr>
    </w:p>
    <w:p w14:paraId="6A989782" w14:textId="495ADD2A" w:rsidR="005005A6" w:rsidRPr="009D6C97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Famiglia e aggettivi possessive</w:t>
      </w:r>
    </w:p>
    <w:p w14:paraId="7AF93A1A" w14:textId="7DDBEAF3" w:rsidR="00C97B40" w:rsidRPr="00EA709D" w:rsidRDefault="005005A6" w:rsidP="00D7546D">
      <w:pPr>
        <w:pStyle w:val="ListParagraph"/>
        <w:numPr>
          <w:ilvl w:val="0"/>
          <w:numId w:val="41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La regola gramma</w:t>
      </w:r>
      <w:r w:rsidR="009D6C97" w:rsidRPr="00EA709D">
        <w:rPr>
          <w:rFonts w:eastAsia="Times New Roman"/>
          <w:lang w:val="it-IT"/>
        </w:rPr>
        <w:t>ti</w:t>
      </w:r>
      <w:r w:rsidRPr="00EA709D">
        <w:rPr>
          <w:rFonts w:eastAsia="Times New Roman"/>
          <w:lang w:val="it-IT"/>
        </w:rPr>
        <w:t xml:space="preserve">cale è un po’ lunga.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4636FC85" w14:textId="0B0574BC" w:rsidR="00C97B40" w:rsidRPr="00EA709D" w:rsidRDefault="005005A6" w:rsidP="00D7546D">
      <w:pPr>
        <w:pStyle w:val="ListParagraph"/>
        <w:numPr>
          <w:ilvl w:val="0"/>
          <w:numId w:val="41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Questa è solo un’introduzione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46824492" w14:textId="22C2DD12" w:rsidR="00C97B40" w:rsidRPr="00EA709D" w:rsidRDefault="005005A6" w:rsidP="00D7546D">
      <w:pPr>
        <w:pStyle w:val="ListParagraph"/>
        <w:numPr>
          <w:ilvl w:val="0"/>
          <w:numId w:val="41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La facciamo qui e poi la rifarete nei DGD.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0E8D6F1B" w14:textId="3B05DF4B" w:rsidR="005005A6" w:rsidRPr="00EA709D" w:rsidRDefault="005005A6" w:rsidP="00D7546D">
      <w:pPr>
        <w:pStyle w:val="ListParagraph"/>
        <w:numPr>
          <w:ilvl w:val="0"/>
          <w:numId w:val="41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Fate a</w:t>
      </w:r>
      <w:r w:rsidR="009D6C97" w:rsidRPr="00EA709D">
        <w:rPr>
          <w:rFonts w:eastAsia="Times New Roman"/>
          <w:lang w:val="it-IT"/>
        </w:rPr>
        <w:t>tt</w:t>
      </w:r>
      <w:r w:rsidRPr="00EA709D">
        <w:rPr>
          <w:rFonts w:eastAsia="Times New Roman"/>
          <w:lang w:val="it-IT"/>
        </w:rPr>
        <w:t>enzione!</w:t>
      </w:r>
    </w:p>
    <w:p w14:paraId="62EC1F05" w14:textId="3506864B" w:rsidR="00C97B40" w:rsidRPr="009D6C97" w:rsidRDefault="00C97B40" w:rsidP="005005A6">
      <w:pPr>
        <w:rPr>
          <w:rFonts w:eastAsia="Times New Roman"/>
          <w:lang w:val="it-IT"/>
        </w:rPr>
      </w:pPr>
    </w:p>
    <w:p w14:paraId="176EF635" w14:textId="4EB1A51B" w:rsidR="00C97B40" w:rsidRDefault="005005A6" w:rsidP="005005A6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1. Famiglia e aggeCvi possessivi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16E81E9B" w14:textId="7E8E8D6F" w:rsidR="00C97B40" w:rsidRPr="00C97B40" w:rsidRDefault="005005A6" w:rsidP="00D7546D">
      <w:pPr>
        <w:pStyle w:val="ListParagraph"/>
        <w:numPr>
          <w:ilvl w:val="0"/>
          <w:numId w:val="25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Al plurale si usa sempre l’ar</w:t>
      </w:r>
      <w:r w:rsidR="009D6C97" w:rsidRPr="00C97B40">
        <w:rPr>
          <w:rFonts w:eastAsia="Times New Roman"/>
          <w:lang w:val="it-IT"/>
        </w:rPr>
        <w:t>ti</w:t>
      </w:r>
      <w:r w:rsidRPr="00C97B40">
        <w:rPr>
          <w:rFonts w:eastAsia="Times New Roman"/>
          <w:lang w:val="it-IT"/>
        </w:rPr>
        <w:t xml:space="preserve">colo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61EAE17F" w14:textId="7D95949D" w:rsidR="00C97B40" w:rsidRPr="00EA709D" w:rsidRDefault="005005A6" w:rsidP="00D7546D">
      <w:pPr>
        <w:pStyle w:val="ListParagraph"/>
        <w:numPr>
          <w:ilvl w:val="0"/>
          <w:numId w:val="25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 miei nonni, i miei cugini, le mie sorelle, le mie mamme, i miei padri. </w:t>
      </w:r>
      <w:r w:rsidR="00C97B40" w:rsidRPr="00EA709D">
        <w:rPr>
          <w:rFonts w:eastAsia="Times New Roman"/>
          <w:lang w:val="it-IT"/>
        </w:rPr>
        <w:t>Esercizio: Metti</w:t>
      </w:r>
      <w:r w:rsidR="007F61FB" w:rsidRPr="00EA709D">
        <w:rPr>
          <w:rFonts w:eastAsia="Times New Roman"/>
          <w:lang w:val="it-IT"/>
        </w:rPr>
        <w:t xml:space="preserve"> al plurale </w:t>
      </w:r>
      <w:r w:rsidR="00EB7E3E">
        <w:rPr>
          <w:rFonts w:eastAsia="Times New Roman"/>
          <w:lang w:val="it-IT"/>
        </w:rPr>
        <w:t xml:space="preserve"> </w:t>
      </w:r>
      <w:r w:rsidR="007F61FB" w:rsidRPr="00EA709D">
        <w:rPr>
          <w:rFonts w:eastAsia="Times New Roman"/>
          <w:lang w:val="it-IT"/>
        </w:rPr>
        <w:t xml:space="preserve"> </w:t>
      </w:r>
    </w:p>
    <w:p w14:paraId="0AD9A007" w14:textId="77777777" w:rsidR="00C97B40" w:rsidRDefault="00C97B40" w:rsidP="00D7546D">
      <w:pPr>
        <w:pStyle w:val="ListParagraph"/>
        <w:numPr>
          <w:ilvl w:val="0"/>
          <w:numId w:val="24"/>
        </w:numPr>
        <w:rPr>
          <w:rFonts w:eastAsia="Times New Roman"/>
          <w:lang w:val="it-IT"/>
        </w:rPr>
        <w:sectPr w:rsidR="00C97B40">
          <w:footerReference w:type="default" r:id="rId9"/>
          <w:pgSz w:w="12240" w:h="15840"/>
          <w:pgMar w:top="720" w:right="1440" w:bottom="1800" w:left="1440" w:header="720" w:footer="720" w:gutter="0"/>
          <w:cols w:space="720"/>
          <w:titlePg/>
          <w:docGrid w:linePitch="360"/>
        </w:sectPr>
      </w:pPr>
    </w:p>
    <w:p w14:paraId="59DCECAE" w14:textId="2E9C3E11" w:rsidR="00C97B40" w:rsidRDefault="007F61FB" w:rsidP="00D7546D">
      <w:pPr>
        <w:pStyle w:val="ListParagraph"/>
        <w:numPr>
          <w:ilvl w:val="0"/>
          <w:numId w:val="2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lastRenderedPageBreak/>
        <w:t xml:space="preserve">Mia zia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0B70BBA3" w14:textId="0324F118" w:rsidR="00C97B40" w:rsidRPr="00C97B40" w:rsidRDefault="00C97B40" w:rsidP="00C97B40">
      <w:pPr>
        <w:pStyle w:val="ListParagraph"/>
        <w:rPr>
          <w:rFonts w:eastAsia="Times New Roman"/>
          <w:lang w:val="it-IT"/>
        </w:rPr>
      </w:pPr>
    </w:p>
    <w:p w14:paraId="7EDB0951" w14:textId="1FE0002C" w:rsidR="00C97B40" w:rsidRDefault="007F61FB" w:rsidP="00D7546D">
      <w:pPr>
        <w:pStyle w:val="ListParagraph"/>
        <w:numPr>
          <w:ilvl w:val="0"/>
          <w:numId w:val="2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Tuo zio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340175F7" w14:textId="61DC785C" w:rsidR="00C97B40" w:rsidRPr="00C97B40" w:rsidRDefault="00C97B40" w:rsidP="00C97B40">
      <w:pPr>
        <w:rPr>
          <w:rFonts w:eastAsia="Times New Roman"/>
          <w:lang w:val="it-IT"/>
        </w:rPr>
      </w:pPr>
    </w:p>
    <w:p w14:paraId="37176337" w14:textId="5111B488" w:rsidR="00C97B40" w:rsidRPr="00C97B40" w:rsidRDefault="007F61FB" w:rsidP="00D7546D">
      <w:pPr>
        <w:pStyle w:val="ListParagraph"/>
        <w:numPr>
          <w:ilvl w:val="0"/>
          <w:numId w:val="2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Il suo cugino intelligente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174610B2" w14:textId="33BB2152" w:rsidR="00C97B40" w:rsidRDefault="00C97B40" w:rsidP="00C97B40">
      <w:pPr>
        <w:pStyle w:val="ListParagraph"/>
        <w:rPr>
          <w:rFonts w:eastAsia="Times New Roman"/>
          <w:lang w:val="it-IT"/>
        </w:rPr>
      </w:pPr>
    </w:p>
    <w:p w14:paraId="75FB3CBA" w14:textId="1BB59748" w:rsidR="00C97B40" w:rsidRPr="00C97B40" w:rsidRDefault="007F61FB" w:rsidP="00D7546D">
      <w:pPr>
        <w:pStyle w:val="ListParagraph"/>
        <w:numPr>
          <w:ilvl w:val="0"/>
          <w:numId w:val="2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Nostro nonno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42559106" w14:textId="77777777" w:rsidR="00C97B40" w:rsidRDefault="00C97B40" w:rsidP="00C97B40">
      <w:pPr>
        <w:pStyle w:val="ListParagraph"/>
        <w:rPr>
          <w:rFonts w:eastAsia="Times New Roman"/>
          <w:lang w:val="it-IT"/>
        </w:rPr>
      </w:pPr>
    </w:p>
    <w:p w14:paraId="67A96AEB" w14:textId="26649EE8" w:rsidR="00C97B40" w:rsidRPr="00C97B40" w:rsidRDefault="007F61FB" w:rsidP="00D7546D">
      <w:pPr>
        <w:pStyle w:val="ListParagraph"/>
        <w:numPr>
          <w:ilvl w:val="0"/>
          <w:numId w:val="2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Vostra nonna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6977AE1B" w14:textId="77777777" w:rsidR="00C97B40" w:rsidRDefault="00C97B40" w:rsidP="00C97B40">
      <w:pPr>
        <w:pStyle w:val="ListParagraph"/>
        <w:rPr>
          <w:rFonts w:eastAsia="Times New Roman"/>
          <w:lang w:val="it-IT"/>
        </w:rPr>
      </w:pPr>
    </w:p>
    <w:p w14:paraId="2F5F41DD" w14:textId="5A86A14E" w:rsidR="00C97B40" w:rsidRPr="00C97B40" w:rsidRDefault="007F61FB" w:rsidP="00D7546D">
      <w:pPr>
        <w:pStyle w:val="ListParagraph"/>
        <w:numPr>
          <w:ilvl w:val="0"/>
          <w:numId w:val="2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Il loro cognato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746E7F04" w14:textId="77777777" w:rsidR="00C97B40" w:rsidRDefault="00C97B40" w:rsidP="00C97B40">
      <w:pPr>
        <w:pStyle w:val="ListParagraph"/>
        <w:rPr>
          <w:rFonts w:eastAsia="Times New Roman"/>
          <w:lang w:val="it-IT"/>
        </w:rPr>
      </w:pPr>
    </w:p>
    <w:p w14:paraId="4E0BC473" w14:textId="77777777" w:rsidR="007F61FB" w:rsidRPr="00C97B40" w:rsidRDefault="007F61FB" w:rsidP="00D7546D">
      <w:pPr>
        <w:pStyle w:val="ListParagraph"/>
        <w:numPr>
          <w:ilvl w:val="0"/>
          <w:numId w:val="2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La mia sorellina </w:t>
      </w:r>
    </w:p>
    <w:p w14:paraId="347C3D54" w14:textId="77777777" w:rsidR="00C97B40" w:rsidRDefault="00C97B40" w:rsidP="005005A6">
      <w:pPr>
        <w:rPr>
          <w:rFonts w:eastAsia="Times New Roman"/>
          <w:lang w:val="it-IT"/>
        </w:rPr>
        <w:sectPr w:rsidR="00C97B40" w:rsidSect="00C97B40">
          <w:type w:val="continuous"/>
          <w:pgSz w:w="12240" w:h="15840"/>
          <w:pgMar w:top="720" w:right="1440" w:bottom="1800" w:left="1440" w:header="720" w:footer="720" w:gutter="0"/>
          <w:cols w:num="2" w:space="720"/>
          <w:titlePg/>
          <w:docGrid w:linePitch="360"/>
        </w:sectPr>
      </w:pPr>
    </w:p>
    <w:p w14:paraId="1D499948" w14:textId="69646528" w:rsidR="005005A6" w:rsidRPr="009D6C97" w:rsidRDefault="005005A6" w:rsidP="005005A6">
      <w:pPr>
        <w:rPr>
          <w:rFonts w:eastAsia="Times New Roman"/>
          <w:lang w:val="it-IT"/>
        </w:rPr>
      </w:pPr>
    </w:p>
    <w:p w14:paraId="2B8A29DD" w14:textId="6251BD81" w:rsidR="00C97B40" w:rsidRDefault="00C97B40" w:rsidP="007F61FB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>2. Al singolare con aggetti</w:t>
      </w:r>
      <w:r w:rsidR="007F61FB" w:rsidRPr="009D6C97">
        <w:rPr>
          <w:rFonts w:eastAsia="Times New Roman"/>
          <w:lang w:val="it-IT"/>
        </w:rPr>
        <w:t xml:space="preserve">vo </w:t>
      </w:r>
      <w:r w:rsidR="00EB7E3E">
        <w:rPr>
          <w:rFonts w:eastAsia="Times New Roman"/>
          <w:lang w:val="it-IT"/>
        </w:rPr>
        <w:t xml:space="preserve"> </w:t>
      </w:r>
      <w:r w:rsidR="007F61FB" w:rsidRPr="009D6C97">
        <w:rPr>
          <w:rFonts w:eastAsia="Times New Roman"/>
          <w:lang w:val="it-IT"/>
        </w:rPr>
        <w:t xml:space="preserve"> </w:t>
      </w:r>
    </w:p>
    <w:p w14:paraId="6E74BA6E" w14:textId="17D5F447" w:rsidR="00C97B40" w:rsidRPr="00EA709D" w:rsidRDefault="00C97B40" w:rsidP="00D7546D">
      <w:pPr>
        <w:pStyle w:val="ListParagraph"/>
        <w:numPr>
          <w:ilvl w:val="0"/>
          <w:numId w:val="40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Si dice: </w:t>
      </w:r>
      <w:r w:rsidR="007F61FB" w:rsidRPr="00EA709D">
        <w:rPr>
          <w:rFonts w:eastAsia="Times New Roman"/>
          <w:lang w:val="it-IT"/>
        </w:rPr>
        <w:t xml:space="preserve">Mia zia </w:t>
      </w:r>
      <w:r w:rsidR="00EB7E3E">
        <w:rPr>
          <w:rFonts w:eastAsia="Times New Roman"/>
          <w:lang w:val="it-IT"/>
        </w:rPr>
        <w:t xml:space="preserve"> </w:t>
      </w:r>
      <w:r w:rsidR="007F61FB" w:rsidRPr="00EA709D">
        <w:rPr>
          <w:rFonts w:eastAsia="Times New Roman"/>
          <w:lang w:val="it-IT"/>
        </w:rPr>
        <w:t xml:space="preserve"> </w:t>
      </w:r>
    </w:p>
    <w:p w14:paraId="0F21022E" w14:textId="1E4515C0" w:rsidR="00C97B40" w:rsidRPr="00EA709D" w:rsidRDefault="00C97B40" w:rsidP="00D7546D">
      <w:pPr>
        <w:pStyle w:val="ListParagraph"/>
        <w:numPr>
          <w:ilvl w:val="0"/>
          <w:numId w:val="40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ma si dice: </w:t>
      </w:r>
      <w:r w:rsidR="007F61FB" w:rsidRPr="00EA709D">
        <w:rPr>
          <w:rFonts w:eastAsia="Times New Roman"/>
          <w:lang w:val="it-IT"/>
        </w:rPr>
        <w:t xml:space="preserve">La mia bella zia </w:t>
      </w:r>
      <w:r w:rsidR="00EB7E3E">
        <w:rPr>
          <w:rFonts w:eastAsia="Times New Roman"/>
          <w:lang w:val="it-IT"/>
        </w:rPr>
        <w:t xml:space="preserve"> </w:t>
      </w:r>
      <w:r w:rsidR="007F61FB" w:rsidRPr="00EA709D">
        <w:rPr>
          <w:rFonts w:eastAsia="Times New Roman"/>
          <w:lang w:val="it-IT"/>
        </w:rPr>
        <w:t xml:space="preserve"> </w:t>
      </w:r>
    </w:p>
    <w:p w14:paraId="005D47B3" w14:textId="6A2108CC" w:rsidR="00C97B40" w:rsidRPr="00EA709D" w:rsidRDefault="00C97B40" w:rsidP="00D7546D">
      <w:pPr>
        <w:pStyle w:val="ListParagraph"/>
        <w:numPr>
          <w:ilvl w:val="0"/>
          <w:numId w:val="40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La regola: Non si usa l’articolo con i rapporti</w:t>
      </w:r>
      <w:r w:rsidR="007F61FB" w:rsidRPr="00EA709D">
        <w:rPr>
          <w:rFonts w:eastAsia="Times New Roman"/>
          <w:lang w:val="it-IT"/>
        </w:rPr>
        <w:t xml:space="preserve"> di parentela al singolare. </w:t>
      </w:r>
      <w:r w:rsidR="00EB7E3E">
        <w:rPr>
          <w:rFonts w:eastAsia="Times New Roman"/>
          <w:lang w:val="it-IT"/>
        </w:rPr>
        <w:t xml:space="preserve"> </w:t>
      </w:r>
      <w:r w:rsidR="007F61FB" w:rsidRPr="00EA709D">
        <w:rPr>
          <w:rFonts w:eastAsia="Times New Roman"/>
          <w:lang w:val="it-IT"/>
        </w:rPr>
        <w:t xml:space="preserve"> </w:t>
      </w:r>
    </w:p>
    <w:p w14:paraId="15945F38" w14:textId="599C0000" w:rsidR="00C97B40" w:rsidRPr="00EA709D" w:rsidRDefault="007F61FB" w:rsidP="00D7546D">
      <w:pPr>
        <w:pStyle w:val="ListParagraph"/>
        <w:numPr>
          <w:ilvl w:val="0"/>
          <w:numId w:val="40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Eccezione: “loro” (si dice sempre “il loro zio”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78159BDE" w14:textId="1AA0420F" w:rsidR="00C97B40" w:rsidRPr="00EA709D" w:rsidRDefault="007F61FB" w:rsidP="00D7546D">
      <w:pPr>
        <w:pStyle w:val="ListParagraph"/>
        <w:numPr>
          <w:ilvl w:val="0"/>
          <w:numId w:val="40"/>
        </w:numPr>
        <w:rPr>
          <w:rFonts w:eastAsia="Times New Roman"/>
          <w:lang w:val="it-IT"/>
        </w:rPr>
      </w:pPr>
      <w:proofErr w:type="gramStart"/>
      <w:r w:rsidRPr="00EA709D">
        <w:rPr>
          <w:rFonts w:eastAsia="Times New Roman"/>
          <w:lang w:val="it-IT"/>
        </w:rPr>
        <w:t>E “</w:t>
      </w:r>
      <w:proofErr w:type="gramEnd"/>
      <w:r w:rsidRPr="00EA709D">
        <w:rPr>
          <w:rFonts w:eastAsia="Times New Roman"/>
          <w:lang w:val="it-IT"/>
        </w:rPr>
        <w:t xml:space="preserve">genitore” (il mio genitore)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70098884" w14:textId="0EF55A04" w:rsidR="007F61FB" w:rsidRPr="00EA709D" w:rsidRDefault="00C97B40" w:rsidP="00D7546D">
      <w:pPr>
        <w:pStyle w:val="ListParagraph"/>
        <w:numPr>
          <w:ilvl w:val="0"/>
          <w:numId w:val="40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Però si usa l’articolo se c’è l’aggetti</w:t>
      </w:r>
      <w:r w:rsidR="007F61FB" w:rsidRPr="00EA709D">
        <w:rPr>
          <w:rFonts w:eastAsia="Times New Roman"/>
          <w:lang w:val="it-IT"/>
        </w:rPr>
        <w:t>vo</w:t>
      </w:r>
    </w:p>
    <w:p w14:paraId="38C71F86" w14:textId="39A6BAFE" w:rsidR="005005A6" w:rsidRPr="009D6C97" w:rsidRDefault="005005A6" w:rsidP="005005A6">
      <w:pPr>
        <w:rPr>
          <w:rFonts w:eastAsia="Times New Roman"/>
          <w:lang w:val="it-IT"/>
        </w:rPr>
      </w:pPr>
    </w:p>
    <w:p w14:paraId="4A111CFD" w14:textId="0874BB88" w:rsidR="00C97B40" w:rsidRDefault="00C97B40" w:rsidP="007F61FB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Esercizio </w:t>
      </w:r>
      <w:r w:rsidR="00EB7E3E">
        <w:rPr>
          <w:rFonts w:eastAsia="Times New Roman"/>
          <w:lang w:val="it-IT"/>
        </w:rPr>
        <w:t xml:space="preserve"> </w:t>
      </w:r>
      <w:r>
        <w:rPr>
          <w:rFonts w:eastAsia="Times New Roman"/>
          <w:lang w:val="it-IT"/>
        </w:rPr>
        <w:t xml:space="preserve"> </w:t>
      </w:r>
    </w:p>
    <w:p w14:paraId="0D91F06D" w14:textId="7FFDC49C" w:rsidR="00C97B40" w:rsidRPr="00C97B40" w:rsidRDefault="007F61FB" w:rsidP="00D7546D">
      <w:pPr>
        <w:pStyle w:val="ListParagraph"/>
        <w:numPr>
          <w:ilvl w:val="0"/>
          <w:numId w:val="3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Le mie sorelle ignoran</w:t>
      </w:r>
      <w:r w:rsidR="009D6C97" w:rsidRPr="00C97B40">
        <w:rPr>
          <w:rFonts w:eastAsia="Times New Roman"/>
          <w:lang w:val="it-IT"/>
        </w:rPr>
        <w:t>ti</w:t>
      </w:r>
      <w:r w:rsidRPr="00C97B40">
        <w:rPr>
          <w:rFonts w:eastAsia="Times New Roman"/>
          <w:lang w:val="it-IT"/>
        </w:rPr>
        <w:t xml:space="preserve">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32C14942" w14:textId="7F0EDAA7" w:rsidR="00C97B40" w:rsidRPr="00C97B40" w:rsidRDefault="007F61FB" w:rsidP="00D7546D">
      <w:pPr>
        <w:pStyle w:val="ListParagraph"/>
        <w:numPr>
          <w:ilvl w:val="0"/>
          <w:numId w:val="3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 tuoi piccoli fratelli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3C2443A4" w14:textId="205389BF" w:rsidR="00C97B40" w:rsidRPr="00C97B40" w:rsidRDefault="007F61FB" w:rsidP="00D7546D">
      <w:pPr>
        <w:pStyle w:val="ListParagraph"/>
        <w:numPr>
          <w:ilvl w:val="0"/>
          <w:numId w:val="3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I suoi simpa</w:t>
      </w:r>
      <w:r w:rsidR="009D6C97" w:rsidRPr="00C97B40">
        <w:rPr>
          <w:rFonts w:eastAsia="Times New Roman"/>
          <w:lang w:val="it-IT"/>
        </w:rPr>
        <w:t>ti</w:t>
      </w:r>
      <w:r w:rsidRPr="00C97B40">
        <w:rPr>
          <w:rFonts w:eastAsia="Times New Roman"/>
          <w:lang w:val="it-IT"/>
        </w:rPr>
        <w:t xml:space="preserve">ci cugini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5643BC2D" w14:textId="7DFBBB2D" w:rsidR="00C97B40" w:rsidRPr="00C97B40" w:rsidRDefault="007F61FB" w:rsidP="00D7546D">
      <w:pPr>
        <w:pStyle w:val="ListParagraph"/>
        <w:numPr>
          <w:ilvl w:val="0"/>
          <w:numId w:val="3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I nostri cogna</w:t>
      </w:r>
      <w:r w:rsidR="009D6C97" w:rsidRPr="00C97B40">
        <w:rPr>
          <w:rFonts w:eastAsia="Times New Roman"/>
          <w:lang w:val="it-IT"/>
        </w:rPr>
        <w:t>ti</w:t>
      </w:r>
      <w:r w:rsidRPr="00C97B40">
        <w:rPr>
          <w:rFonts w:eastAsia="Times New Roman"/>
          <w:lang w:val="it-IT"/>
        </w:rPr>
        <w:t xml:space="preserve">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7F96DCC4" w14:textId="2C06C848" w:rsidR="00C97B40" w:rsidRPr="00C97B40" w:rsidRDefault="007F61FB" w:rsidP="00D7546D">
      <w:pPr>
        <w:pStyle w:val="ListParagraph"/>
        <w:numPr>
          <w:ilvl w:val="0"/>
          <w:numId w:val="3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Le vostre zie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59A043E9" w14:textId="740AFEFC" w:rsidR="00C97B40" w:rsidRPr="00C97B40" w:rsidRDefault="007F61FB" w:rsidP="00D7546D">
      <w:pPr>
        <w:pStyle w:val="ListParagraph"/>
        <w:numPr>
          <w:ilvl w:val="0"/>
          <w:numId w:val="3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 loro fratelli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745A3375" w14:textId="4F1741E0" w:rsidR="00C97B40" w:rsidRPr="00C97B40" w:rsidRDefault="007F61FB" w:rsidP="00D7546D">
      <w:pPr>
        <w:pStyle w:val="ListParagraph"/>
        <w:numPr>
          <w:ilvl w:val="0"/>
          <w:numId w:val="3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Le mie sorelle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43750C56" w14:textId="6F42BA0B" w:rsidR="00C97B40" w:rsidRPr="00C97B40" w:rsidRDefault="007F61FB" w:rsidP="00D7546D">
      <w:pPr>
        <w:pStyle w:val="ListParagraph"/>
        <w:numPr>
          <w:ilvl w:val="0"/>
          <w:numId w:val="3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 miei fratelli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7C670A64" w14:textId="43F54752" w:rsidR="00C97B40" w:rsidRPr="00C97B40" w:rsidRDefault="007F61FB" w:rsidP="00D7546D">
      <w:pPr>
        <w:pStyle w:val="ListParagraph"/>
        <w:numPr>
          <w:ilvl w:val="0"/>
          <w:numId w:val="3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 miei cugini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1806A5A7" w14:textId="77777777" w:rsidR="007F61FB" w:rsidRPr="00C97B40" w:rsidRDefault="007F61FB" w:rsidP="00D7546D">
      <w:pPr>
        <w:pStyle w:val="ListParagraph"/>
        <w:numPr>
          <w:ilvl w:val="0"/>
          <w:numId w:val="34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 miei genitori </w:t>
      </w:r>
    </w:p>
    <w:p w14:paraId="520DACF1" w14:textId="653179B1" w:rsidR="007F61FB" w:rsidRPr="009D6C97" w:rsidRDefault="007F61FB" w:rsidP="005005A6">
      <w:pPr>
        <w:rPr>
          <w:rFonts w:eastAsia="Times New Roman"/>
          <w:lang w:val="it-IT"/>
        </w:rPr>
      </w:pPr>
    </w:p>
    <w:p w14:paraId="71B07902" w14:textId="1EC41DBE" w:rsidR="00C97B40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3. Singolare con i nomi altera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 xml:space="preserve">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1A1F2B4E" w14:textId="2EF74803" w:rsidR="00C97B40" w:rsidRDefault="00C97B40" w:rsidP="007F61FB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>Si dice:</w:t>
      </w:r>
      <w:r w:rsidR="007F61FB" w:rsidRPr="009D6C97">
        <w:rPr>
          <w:rFonts w:eastAsia="Times New Roman"/>
          <w:lang w:val="it-IT"/>
        </w:rPr>
        <w:t xml:space="preserve"> Mio fratello </w:t>
      </w:r>
      <w:r w:rsidR="00EB7E3E">
        <w:rPr>
          <w:rFonts w:eastAsia="Times New Roman"/>
          <w:lang w:val="it-IT"/>
        </w:rPr>
        <w:t xml:space="preserve"> </w:t>
      </w:r>
      <w:r w:rsidR="007F61FB" w:rsidRPr="009D6C97">
        <w:rPr>
          <w:rFonts w:eastAsia="Times New Roman"/>
          <w:lang w:val="it-IT"/>
        </w:rPr>
        <w:t xml:space="preserve"> </w:t>
      </w:r>
    </w:p>
    <w:p w14:paraId="38CD0044" w14:textId="0DC840BA" w:rsidR="00C97B40" w:rsidRDefault="00C97B40" w:rsidP="007F61FB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>Ma si dice:</w:t>
      </w:r>
      <w:r w:rsidR="007F61FB" w:rsidRPr="009D6C97">
        <w:rPr>
          <w:rFonts w:eastAsia="Times New Roman"/>
          <w:lang w:val="it-IT"/>
        </w:rPr>
        <w:t xml:space="preserve"> Il mio fratellino </w:t>
      </w:r>
      <w:r w:rsidR="00EB7E3E">
        <w:rPr>
          <w:rFonts w:eastAsia="Times New Roman"/>
          <w:lang w:val="it-IT"/>
        </w:rPr>
        <w:t xml:space="preserve"> </w:t>
      </w:r>
      <w:r w:rsidR="007F61FB" w:rsidRPr="009D6C97">
        <w:rPr>
          <w:rFonts w:eastAsia="Times New Roman"/>
          <w:lang w:val="it-IT"/>
        </w:rPr>
        <w:t xml:space="preserve"> </w:t>
      </w:r>
    </w:p>
    <w:p w14:paraId="2B8FFBA2" w14:textId="77777777" w:rsidR="007F61FB" w:rsidRPr="009D6C97" w:rsidRDefault="00C97B40" w:rsidP="007F61FB">
      <w:pPr>
        <w:rPr>
          <w:rFonts w:eastAsia="Times New Roman"/>
          <w:lang w:val="it-IT"/>
        </w:rPr>
      </w:pPr>
      <w:r>
        <w:rPr>
          <w:rFonts w:eastAsia="Times New Roman"/>
          <w:lang w:val="it-IT"/>
        </w:rPr>
        <w:t xml:space="preserve">La regola: </w:t>
      </w:r>
      <w:r w:rsidR="007F61FB" w:rsidRPr="009D6C97">
        <w:rPr>
          <w:rFonts w:eastAsia="Times New Roman"/>
          <w:lang w:val="it-IT"/>
        </w:rPr>
        <w:t>Se il nome al singolare è alterato in qualsiasi modo, si usa l’ar</w:t>
      </w:r>
      <w:r w:rsidR="009D6C97" w:rsidRPr="009D6C97">
        <w:rPr>
          <w:rFonts w:eastAsia="Times New Roman"/>
          <w:lang w:val="it-IT"/>
        </w:rPr>
        <w:t>ti</w:t>
      </w:r>
      <w:r w:rsidR="007F61FB" w:rsidRPr="009D6C97">
        <w:rPr>
          <w:rFonts w:eastAsia="Times New Roman"/>
          <w:lang w:val="it-IT"/>
        </w:rPr>
        <w:t>colo</w:t>
      </w:r>
    </w:p>
    <w:p w14:paraId="4DB541E7" w14:textId="77777777" w:rsidR="007F61FB" w:rsidRPr="009D6C97" w:rsidRDefault="007F61FB" w:rsidP="005005A6">
      <w:pPr>
        <w:rPr>
          <w:rFonts w:eastAsia="Times New Roman"/>
          <w:lang w:val="it-IT"/>
        </w:rPr>
      </w:pPr>
    </w:p>
    <w:p w14:paraId="3DAE22C5" w14:textId="686E8126" w:rsidR="00C97B40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Esercizio: </w:t>
      </w:r>
      <w:r w:rsidR="00C97B40">
        <w:rPr>
          <w:rFonts w:eastAsia="Times New Roman"/>
          <w:lang w:val="it-IT"/>
        </w:rPr>
        <w:t>metti</w:t>
      </w:r>
      <w:r w:rsidRPr="009D6C97">
        <w:rPr>
          <w:rFonts w:eastAsia="Times New Roman"/>
          <w:lang w:val="it-IT"/>
        </w:rPr>
        <w:t xml:space="preserve"> al singolare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5C78AFF7" w14:textId="77777777" w:rsidR="00C97B40" w:rsidRDefault="00C97B40" w:rsidP="00D7546D">
      <w:pPr>
        <w:pStyle w:val="ListParagraph"/>
        <w:numPr>
          <w:ilvl w:val="0"/>
          <w:numId w:val="35"/>
        </w:numPr>
        <w:rPr>
          <w:rFonts w:eastAsia="Times New Roman"/>
          <w:lang w:val="it-IT"/>
        </w:rPr>
        <w:sectPr w:rsidR="00C97B40" w:rsidSect="00C97B40">
          <w:type w:val="continuous"/>
          <w:pgSz w:w="12240" w:h="15840"/>
          <w:pgMar w:top="720" w:right="1440" w:bottom="1800" w:left="1440" w:header="720" w:footer="720" w:gutter="0"/>
          <w:cols w:space="720"/>
          <w:titlePg/>
          <w:docGrid w:linePitch="360"/>
        </w:sectPr>
      </w:pPr>
    </w:p>
    <w:p w14:paraId="1D036CC0" w14:textId="08EB20EC" w:rsidR="00C97B40" w:rsidRPr="00C97B40" w:rsidRDefault="007F61FB" w:rsidP="00D7546D">
      <w:pPr>
        <w:pStyle w:val="ListParagraph"/>
        <w:numPr>
          <w:ilvl w:val="0"/>
          <w:numId w:val="35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lastRenderedPageBreak/>
        <w:t xml:space="preserve">Le mie sorelline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276FC94F" w14:textId="14A0BE0D" w:rsidR="00C97B40" w:rsidRPr="00C97B40" w:rsidRDefault="007F61FB" w:rsidP="00D7546D">
      <w:pPr>
        <w:pStyle w:val="ListParagraph"/>
        <w:numPr>
          <w:ilvl w:val="0"/>
          <w:numId w:val="35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Le mie sorelle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068AA116" w14:textId="3F04157D" w:rsidR="00C97B40" w:rsidRPr="00C97B40" w:rsidRDefault="007F61FB" w:rsidP="00D7546D">
      <w:pPr>
        <w:pStyle w:val="ListParagraph"/>
        <w:numPr>
          <w:ilvl w:val="0"/>
          <w:numId w:val="35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lastRenderedPageBreak/>
        <w:t xml:space="preserve">I tuoi fratellini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0F52841D" w14:textId="4F31FD9C" w:rsidR="00C97B40" w:rsidRPr="00C97B40" w:rsidRDefault="007F61FB" w:rsidP="00D7546D">
      <w:pPr>
        <w:pStyle w:val="ListParagraph"/>
        <w:numPr>
          <w:ilvl w:val="0"/>
          <w:numId w:val="35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 tuoi fratelli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6BA30C12" w14:textId="3263D973" w:rsidR="00C97B40" w:rsidRPr="00C97B40" w:rsidRDefault="007F61FB" w:rsidP="00D7546D">
      <w:pPr>
        <w:pStyle w:val="ListParagraph"/>
        <w:numPr>
          <w:ilvl w:val="0"/>
          <w:numId w:val="35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lastRenderedPageBreak/>
        <w:t xml:space="preserve">I suoi cugineC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69130FF0" w14:textId="1AECFF85" w:rsidR="00C97B40" w:rsidRPr="00C97B40" w:rsidRDefault="007F61FB" w:rsidP="00D7546D">
      <w:pPr>
        <w:pStyle w:val="ListParagraph"/>
        <w:numPr>
          <w:ilvl w:val="0"/>
          <w:numId w:val="35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 suoi cugini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1B575EB4" w14:textId="2F48031F" w:rsidR="00C97B40" w:rsidRPr="00C97B40" w:rsidRDefault="007F61FB" w:rsidP="00D7546D">
      <w:pPr>
        <w:pStyle w:val="ListParagraph"/>
        <w:numPr>
          <w:ilvl w:val="0"/>
          <w:numId w:val="35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 nostri cuginastri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01D8E42E" w14:textId="0D555429" w:rsidR="00C97B40" w:rsidRPr="00C97B40" w:rsidRDefault="007F61FB" w:rsidP="00D7546D">
      <w:pPr>
        <w:pStyle w:val="ListParagraph"/>
        <w:numPr>
          <w:ilvl w:val="0"/>
          <w:numId w:val="35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>Le vostre zie</w:t>
      </w:r>
      <w:r w:rsidR="009D6C97" w:rsidRPr="00C97B40">
        <w:rPr>
          <w:rFonts w:eastAsia="Times New Roman"/>
          <w:lang w:val="it-IT"/>
        </w:rPr>
        <w:t>tt</w:t>
      </w:r>
      <w:r w:rsidRPr="00C97B40">
        <w:rPr>
          <w:rFonts w:eastAsia="Times New Roman"/>
          <w:lang w:val="it-IT"/>
        </w:rPr>
        <w:t xml:space="preserve">e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78B66271" w14:textId="5EB9092F" w:rsidR="00C97B40" w:rsidRPr="00C97B40" w:rsidRDefault="007F61FB" w:rsidP="00D7546D">
      <w:pPr>
        <w:pStyle w:val="ListParagraph"/>
        <w:numPr>
          <w:ilvl w:val="0"/>
          <w:numId w:val="35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lastRenderedPageBreak/>
        <w:t xml:space="preserve">Le vostre zie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07EB8FEE" w14:textId="19C3E9F0" w:rsidR="00C97B40" w:rsidRPr="00C97B40" w:rsidRDefault="007F61FB" w:rsidP="00D7546D">
      <w:pPr>
        <w:pStyle w:val="ListParagraph"/>
        <w:numPr>
          <w:ilvl w:val="0"/>
          <w:numId w:val="35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I loro fratelloni </w:t>
      </w:r>
      <w:r w:rsidR="00EB7E3E">
        <w:rPr>
          <w:rFonts w:eastAsia="Times New Roman"/>
          <w:lang w:val="it-IT"/>
        </w:rPr>
        <w:t xml:space="preserve"> </w:t>
      </w:r>
      <w:r w:rsidRPr="00C97B40">
        <w:rPr>
          <w:rFonts w:eastAsia="Times New Roman"/>
          <w:lang w:val="it-IT"/>
        </w:rPr>
        <w:t xml:space="preserve"> </w:t>
      </w:r>
    </w:p>
    <w:p w14:paraId="72FD3FDA" w14:textId="77777777" w:rsidR="007F61FB" w:rsidRPr="00C97B40" w:rsidRDefault="007F61FB" w:rsidP="00D7546D">
      <w:pPr>
        <w:pStyle w:val="ListParagraph"/>
        <w:numPr>
          <w:ilvl w:val="0"/>
          <w:numId w:val="35"/>
        </w:numPr>
        <w:rPr>
          <w:rFonts w:eastAsia="Times New Roman"/>
          <w:lang w:val="it-IT"/>
        </w:rPr>
      </w:pPr>
      <w:r w:rsidRPr="00C97B40">
        <w:rPr>
          <w:rFonts w:eastAsia="Times New Roman"/>
          <w:lang w:val="it-IT"/>
        </w:rPr>
        <w:t xml:space="preserve">Le mie sorellastre </w:t>
      </w:r>
    </w:p>
    <w:p w14:paraId="78877658" w14:textId="77777777" w:rsidR="00C97B40" w:rsidRDefault="00C97B40" w:rsidP="005005A6">
      <w:pPr>
        <w:rPr>
          <w:rFonts w:eastAsia="Times New Roman"/>
          <w:lang w:val="it-IT"/>
        </w:rPr>
        <w:sectPr w:rsidR="00C97B40" w:rsidSect="00C97B40">
          <w:type w:val="continuous"/>
          <w:pgSz w:w="12240" w:h="15840"/>
          <w:pgMar w:top="720" w:right="1440" w:bottom="1800" w:left="1440" w:header="720" w:footer="720" w:gutter="0"/>
          <w:cols w:num="2" w:space="720"/>
          <w:titlePg/>
          <w:docGrid w:linePitch="360"/>
        </w:sectPr>
      </w:pPr>
    </w:p>
    <w:p w14:paraId="7FD3FA63" w14:textId="77777777" w:rsidR="007F61FB" w:rsidRPr="009D6C97" w:rsidRDefault="007F61FB" w:rsidP="005005A6">
      <w:pPr>
        <w:rPr>
          <w:rFonts w:eastAsia="Times New Roman"/>
          <w:lang w:val="it-IT"/>
        </w:rPr>
      </w:pPr>
    </w:p>
    <w:p w14:paraId="0239A1E1" w14:textId="77777777" w:rsidR="007F61FB" w:rsidRPr="009D6C97" w:rsidRDefault="007F61FB" w:rsidP="005005A6">
      <w:pPr>
        <w:rPr>
          <w:rFonts w:eastAsia="Times New Roman"/>
          <w:lang w:val="it-IT"/>
        </w:rPr>
      </w:pPr>
    </w:p>
    <w:p w14:paraId="7803D63A" w14:textId="6B84EBCE" w:rsidR="00EA709D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4. Al singolare con la parentela lontana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463E76B1" w14:textId="5C30B731" w:rsidR="00EA709D" w:rsidRPr="00EA709D" w:rsidRDefault="00EA709D" w:rsidP="00D7546D">
      <w:pPr>
        <w:pStyle w:val="ListParagraph"/>
        <w:numPr>
          <w:ilvl w:val="0"/>
          <w:numId w:val="39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Si dice: </w:t>
      </w:r>
      <w:r w:rsidR="007F61FB" w:rsidRPr="00EA709D">
        <w:rPr>
          <w:rFonts w:eastAsia="Times New Roman"/>
          <w:lang w:val="it-IT"/>
        </w:rPr>
        <w:t xml:space="preserve">Mio nonno </w:t>
      </w:r>
      <w:r w:rsidR="00EB7E3E">
        <w:rPr>
          <w:rFonts w:eastAsia="Times New Roman"/>
          <w:lang w:val="it-IT"/>
        </w:rPr>
        <w:t xml:space="preserve"> </w:t>
      </w:r>
      <w:r w:rsidR="007F61FB" w:rsidRPr="00EA709D">
        <w:rPr>
          <w:rFonts w:eastAsia="Times New Roman"/>
          <w:lang w:val="it-IT"/>
        </w:rPr>
        <w:t xml:space="preserve"> </w:t>
      </w:r>
    </w:p>
    <w:p w14:paraId="655C4C60" w14:textId="568899CE" w:rsidR="00EA709D" w:rsidRPr="00EA709D" w:rsidRDefault="007F61FB" w:rsidP="00D7546D">
      <w:pPr>
        <w:pStyle w:val="ListParagraph"/>
        <w:numPr>
          <w:ilvl w:val="0"/>
          <w:numId w:val="39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Ma si dice: il mio bisnonno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20EAE42E" w14:textId="69D848A5" w:rsidR="00EA709D" w:rsidRPr="00EA709D" w:rsidRDefault="00EA709D" w:rsidP="00D7546D">
      <w:pPr>
        <w:pStyle w:val="ListParagraph"/>
        <w:numPr>
          <w:ilvl w:val="0"/>
          <w:numId w:val="39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La regola: </w:t>
      </w:r>
      <w:r w:rsidR="007F61FB" w:rsidRPr="00EA709D">
        <w:rPr>
          <w:rFonts w:eastAsia="Times New Roman"/>
          <w:lang w:val="it-IT"/>
        </w:rPr>
        <w:t xml:space="preserve">Se la parentela è lontana (bisnonno, trisnonno, pronipote, ecc.) </w:t>
      </w:r>
      <w:r w:rsidR="00EB7E3E">
        <w:rPr>
          <w:rFonts w:eastAsia="Times New Roman"/>
          <w:lang w:val="it-IT"/>
        </w:rPr>
        <w:t xml:space="preserve"> </w:t>
      </w:r>
      <w:r w:rsidR="007F61FB" w:rsidRPr="00EA709D">
        <w:rPr>
          <w:rFonts w:eastAsia="Times New Roman"/>
          <w:lang w:val="it-IT"/>
        </w:rPr>
        <w:t xml:space="preserve"> </w:t>
      </w:r>
    </w:p>
    <w:p w14:paraId="6E40825D" w14:textId="77777777" w:rsidR="007F61FB" w:rsidRPr="00EA709D" w:rsidRDefault="007F61FB" w:rsidP="00D7546D">
      <w:pPr>
        <w:pStyle w:val="ListParagraph"/>
        <w:numPr>
          <w:ilvl w:val="0"/>
          <w:numId w:val="39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Anche se il nome è al singolare si usa l’ar</w:t>
      </w:r>
      <w:r w:rsidR="00EA709D" w:rsidRPr="00EA709D">
        <w:rPr>
          <w:rFonts w:eastAsia="Times New Roman"/>
          <w:lang w:val="it-IT"/>
        </w:rPr>
        <w:t>ti</w:t>
      </w:r>
      <w:r w:rsidRPr="00EA709D">
        <w:rPr>
          <w:rFonts w:eastAsia="Times New Roman"/>
          <w:lang w:val="it-IT"/>
        </w:rPr>
        <w:t xml:space="preserve">colo </w:t>
      </w:r>
    </w:p>
    <w:p w14:paraId="3BD618D4" w14:textId="77777777" w:rsidR="007F61FB" w:rsidRPr="009D6C97" w:rsidRDefault="007F61FB" w:rsidP="005005A6">
      <w:pPr>
        <w:rPr>
          <w:rFonts w:eastAsia="Times New Roman"/>
          <w:lang w:val="it-IT"/>
        </w:rPr>
      </w:pPr>
    </w:p>
    <w:p w14:paraId="1F835E5A" w14:textId="080A35E4" w:rsidR="007F61FB" w:rsidRPr="009D6C97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Esercizio: me</w:t>
      </w:r>
      <w:r w:rsidR="00EA709D">
        <w:rPr>
          <w:rFonts w:eastAsia="Times New Roman"/>
          <w:lang w:val="it-IT"/>
        </w:rPr>
        <w:t>tti</w:t>
      </w:r>
      <w:r w:rsidRPr="009D6C97">
        <w:rPr>
          <w:rFonts w:eastAsia="Times New Roman"/>
          <w:lang w:val="it-IT"/>
        </w:rPr>
        <w:t xml:space="preserve"> al singolare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Le mie prozie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Le mie zie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Le mie pronipo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 xml:space="preserve">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Le mie nipo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 xml:space="preserve">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I miei nonni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I miei bisnonni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Le mie belle prozie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I miei trisavoli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I miei antena</w:t>
      </w:r>
      <w:r w:rsidR="009D6C97" w:rsidRPr="009D6C97">
        <w:rPr>
          <w:rFonts w:eastAsia="Times New Roman"/>
          <w:lang w:val="it-IT"/>
        </w:rPr>
        <w:t>ti</w:t>
      </w:r>
    </w:p>
    <w:p w14:paraId="0DC7544D" w14:textId="77777777" w:rsidR="007F61FB" w:rsidRPr="009D6C97" w:rsidRDefault="007F61FB" w:rsidP="005005A6">
      <w:pPr>
        <w:rPr>
          <w:rFonts w:eastAsia="Times New Roman"/>
          <w:lang w:val="it-IT"/>
        </w:rPr>
      </w:pPr>
    </w:p>
    <w:p w14:paraId="32F9CAE4" w14:textId="5518066C" w:rsidR="00EA709D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Qualche eccezione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33E95A28" w14:textId="4A2FB631" w:rsidR="00EA709D" w:rsidRPr="00EA709D" w:rsidRDefault="007F61FB" w:rsidP="00D7546D">
      <w:pPr>
        <w:pStyle w:val="ListParagraph"/>
        <w:numPr>
          <w:ilvl w:val="0"/>
          <w:numId w:val="38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papà, babbo e mamma vogliono sempre l’ar</w:t>
      </w:r>
      <w:r w:rsidR="009D6C97" w:rsidRPr="00EA709D">
        <w:rPr>
          <w:rFonts w:eastAsia="Times New Roman"/>
          <w:lang w:val="it-IT"/>
        </w:rPr>
        <w:t>ti</w:t>
      </w:r>
      <w:r w:rsidRPr="00EA709D">
        <w:rPr>
          <w:rFonts w:eastAsia="Times New Roman"/>
          <w:lang w:val="it-IT"/>
        </w:rPr>
        <w:t xml:space="preserve">colo – Il mio papà, la mia mamma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1A347565" w14:textId="36D0F301" w:rsidR="00EA709D" w:rsidRPr="00EA709D" w:rsidRDefault="007F61FB" w:rsidP="00D7546D">
      <w:pPr>
        <w:pStyle w:val="ListParagraph"/>
        <w:numPr>
          <w:ilvl w:val="0"/>
          <w:numId w:val="38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Loro vuole sempre l’ar</w:t>
      </w:r>
      <w:r w:rsidR="009D6C97" w:rsidRPr="00EA709D">
        <w:rPr>
          <w:rFonts w:eastAsia="Times New Roman"/>
          <w:lang w:val="it-IT"/>
        </w:rPr>
        <w:t>ti</w:t>
      </w:r>
      <w:r w:rsidRPr="00EA709D">
        <w:rPr>
          <w:rFonts w:eastAsia="Times New Roman"/>
          <w:lang w:val="it-IT"/>
        </w:rPr>
        <w:t xml:space="preserve">colo – Il loro figlio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69885465" w14:textId="77777777" w:rsidR="007F61FB" w:rsidRPr="00EA709D" w:rsidRDefault="007F61FB" w:rsidP="00D7546D">
      <w:pPr>
        <w:pStyle w:val="ListParagraph"/>
        <w:numPr>
          <w:ilvl w:val="0"/>
          <w:numId w:val="38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Genitore vuole sempre l’ar</w:t>
      </w:r>
      <w:r w:rsidR="009D6C97" w:rsidRPr="00EA709D">
        <w:rPr>
          <w:rFonts w:eastAsia="Times New Roman"/>
          <w:lang w:val="it-IT"/>
        </w:rPr>
        <w:t>ti</w:t>
      </w:r>
      <w:r w:rsidRPr="00EA709D">
        <w:rPr>
          <w:rFonts w:eastAsia="Times New Roman"/>
          <w:lang w:val="it-IT"/>
        </w:rPr>
        <w:t>colo – Il mio genitore</w:t>
      </w:r>
    </w:p>
    <w:p w14:paraId="2E1A8314" w14:textId="77777777" w:rsidR="007F61FB" w:rsidRPr="00EA709D" w:rsidRDefault="00EA709D" w:rsidP="00D7546D">
      <w:pPr>
        <w:pStyle w:val="ListParagraph"/>
        <w:numPr>
          <w:ilvl w:val="0"/>
          <w:numId w:val="38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Esempi:</w:t>
      </w:r>
      <w:r w:rsidR="007F61FB" w:rsidRPr="00EA709D">
        <w:rPr>
          <w:rFonts w:eastAsia="Times New Roman"/>
          <w:lang w:val="it-IT"/>
        </w:rPr>
        <w:t xml:space="preserve"> Lei è la mia mamma! </w:t>
      </w:r>
    </w:p>
    <w:p w14:paraId="4A236EAE" w14:textId="77777777" w:rsidR="007F61FB" w:rsidRPr="00EA709D" w:rsidRDefault="007F61FB" w:rsidP="00D7546D">
      <w:pPr>
        <w:pStyle w:val="ListParagraph"/>
        <w:numPr>
          <w:ilvl w:val="0"/>
          <w:numId w:val="38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Questa è la sua sorellina </w:t>
      </w:r>
    </w:p>
    <w:p w14:paraId="4C59EFF0" w14:textId="77777777" w:rsidR="007F61FB" w:rsidRPr="009D6C97" w:rsidRDefault="007F61FB" w:rsidP="007F61FB">
      <w:pPr>
        <w:spacing w:after="120" w:line="259" w:lineRule="auto"/>
        <w:rPr>
          <w:rFonts w:eastAsia="Times New Roman"/>
          <w:lang w:val="it-IT"/>
        </w:rPr>
      </w:pPr>
    </w:p>
    <w:p w14:paraId="3156A527" w14:textId="778E2432" w:rsidR="00EA709D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Ricapitolando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640A9046" w14:textId="77777777" w:rsidR="00EA709D" w:rsidRPr="00EA709D" w:rsidRDefault="00EA709D" w:rsidP="00D7546D">
      <w:pPr>
        <w:pStyle w:val="ListParagraph"/>
        <w:numPr>
          <w:ilvl w:val="0"/>
          <w:numId w:val="3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Si dice: Mio padre o il mio padre? </w:t>
      </w:r>
    </w:p>
    <w:p w14:paraId="044DB5BC" w14:textId="77777777" w:rsidR="00EA709D" w:rsidRPr="00EA709D" w:rsidRDefault="00EA709D" w:rsidP="00D7546D">
      <w:pPr>
        <w:pStyle w:val="ListParagraph"/>
        <w:numPr>
          <w:ilvl w:val="0"/>
          <w:numId w:val="3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Mia nonna o la mia nonna? </w:t>
      </w:r>
    </w:p>
    <w:p w14:paraId="34419AC8" w14:textId="77777777" w:rsidR="00EA709D" w:rsidRPr="00EA709D" w:rsidRDefault="00EA709D" w:rsidP="00D7546D">
      <w:pPr>
        <w:pStyle w:val="ListParagraph"/>
        <w:numPr>
          <w:ilvl w:val="0"/>
          <w:numId w:val="3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Miei zii o i miei zii? </w:t>
      </w:r>
    </w:p>
    <w:p w14:paraId="53DBA7F2" w14:textId="77777777" w:rsidR="00EA709D" w:rsidRPr="00EA709D" w:rsidRDefault="007F61FB" w:rsidP="00D7546D">
      <w:pPr>
        <w:pStyle w:val="ListParagraph"/>
        <w:numPr>
          <w:ilvl w:val="0"/>
          <w:numId w:val="3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M</w:t>
      </w:r>
      <w:r w:rsidR="00EA709D" w:rsidRPr="00EA709D">
        <w:rPr>
          <w:rFonts w:eastAsia="Times New Roman"/>
          <w:lang w:val="it-IT"/>
        </w:rPr>
        <w:t xml:space="preserve">iei cugineC o i miei cugineC? </w:t>
      </w:r>
    </w:p>
    <w:p w14:paraId="2CC6DF15" w14:textId="288E64F7" w:rsidR="00EA709D" w:rsidRPr="00EA709D" w:rsidRDefault="007F61FB" w:rsidP="00D7546D">
      <w:pPr>
        <w:pStyle w:val="ListParagraph"/>
        <w:numPr>
          <w:ilvl w:val="0"/>
          <w:numId w:val="3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Mio prozio o il mio prozio?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6468FF3E" w14:textId="7364459A" w:rsidR="00EA709D" w:rsidRPr="00EA709D" w:rsidRDefault="007F61FB" w:rsidP="00D7546D">
      <w:pPr>
        <w:pStyle w:val="ListParagraph"/>
        <w:numPr>
          <w:ilvl w:val="0"/>
          <w:numId w:val="3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Il loro nonno o loro nonno?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2B14ECD4" w14:textId="77777777" w:rsidR="007F61FB" w:rsidRPr="00EA709D" w:rsidRDefault="007F61FB" w:rsidP="00D7546D">
      <w:pPr>
        <w:pStyle w:val="ListParagraph"/>
        <w:numPr>
          <w:ilvl w:val="0"/>
          <w:numId w:val="3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Mia bella sorella o la mia bella sorella? </w:t>
      </w:r>
    </w:p>
    <w:p w14:paraId="5CCE4BCB" w14:textId="77777777" w:rsidR="007F61FB" w:rsidRPr="009D6C97" w:rsidRDefault="007F61FB" w:rsidP="007F61FB">
      <w:pPr>
        <w:spacing w:after="120" w:line="259" w:lineRule="auto"/>
        <w:rPr>
          <w:rFonts w:eastAsia="Times New Roman"/>
          <w:lang w:val="it-IT"/>
        </w:rPr>
      </w:pPr>
    </w:p>
    <w:p w14:paraId="713E8F39" w14:textId="77777777" w:rsidR="00EA709D" w:rsidRDefault="00EA709D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La Famiglia Italiana </w:t>
      </w:r>
      <w:r>
        <w:rPr>
          <w:rFonts w:eastAsia="Times New Roman"/>
          <w:lang w:val="it-IT"/>
        </w:rPr>
        <w:t>(</w:t>
      </w:r>
      <w:hyperlink r:id="rId10" w:history="1">
        <w:r w:rsidRPr="00675D92">
          <w:rPr>
            <w:rStyle w:val="Hyperlink"/>
            <w:rFonts w:eastAsia="Times New Roman"/>
            <w:lang w:val="it-IT"/>
          </w:rPr>
          <w:t>http://www.italica.rai.it/)</w:t>
        </w:r>
      </w:hyperlink>
    </w:p>
    <w:p w14:paraId="08096DCE" w14:textId="77777777" w:rsidR="00EA709D" w:rsidRPr="00EA709D" w:rsidRDefault="007F61FB" w:rsidP="00D7546D">
      <w:pPr>
        <w:pStyle w:val="ListParagraph"/>
        <w:numPr>
          <w:ilvl w:val="0"/>
          <w:numId w:val="36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La struttura della famiglia degli ultimi trent’anni è molto diversa dal modello tradizionale della famiglia italiana. </w:t>
      </w:r>
    </w:p>
    <w:p w14:paraId="6CC6211E" w14:textId="77777777" w:rsidR="00EA709D" w:rsidRPr="00EA709D" w:rsidRDefault="007F61FB" w:rsidP="00D7546D">
      <w:pPr>
        <w:pStyle w:val="ListParagraph"/>
        <w:numPr>
          <w:ilvl w:val="0"/>
          <w:numId w:val="36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La famiglia moderna è composta dai genitori ed uno o due figli (raramente, almeno al Centro- e Nord-Italia, più di due), ed entrambi i genitori generalmente lavorano fuori casa. </w:t>
      </w:r>
    </w:p>
    <w:p w14:paraId="07F17F54" w14:textId="77777777" w:rsidR="00EA709D" w:rsidRPr="00EA709D" w:rsidRDefault="007F61FB" w:rsidP="00D7546D">
      <w:pPr>
        <w:pStyle w:val="ListParagraph"/>
        <w:numPr>
          <w:ilvl w:val="0"/>
          <w:numId w:val="36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A livello della vita quotidiana, le famiglie italiane si riuniscono sempre, per almeno un pasto al giorno, intorno allo stesso tavolo. </w:t>
      </w:r>
    </w:p>
    <w:p w14:paraId="56AE5DB4" w14:textId="77777777" w:rsidR="007F61FB" w:rsidRPr="00EA709D" w:rsidRDefault="007F61FB" w:rsidP="00D7546D">
      <w:pPr>
        <w:pStyle w:val="ListParagraph"/>
        <w:numPr>
          <w:ilvl w:val="0"/>
          <w:numId w:val="36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La cena è un momento di dialogo tra genitori e figli, uno dei pochi nei quali tutti i membri della famiglia hanno la possibilità di stare insieme.</w:t>
      </w:r>
    </w:p>
    <w:p w14:paraId="7A4DB853" w14:textId="6ABD57FC" w:rsidR="00EA709D" w:rsidRPr="00EA709D" w:rsidRDefault="007F61FB" w:rsidP="00D7546D">
      <w:pPr>
        <w:pStyle w:val="ListParagraph"/>
        <w:numPr>
          <w:ilvl w:val="0"/>
          <w:numId w:val="36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Pur essendo una famiglia nucleare, non è raro che uno dei nonni paterni o materni, specialmente se è rimasto vedovo o vedova, viva in casa con uno dei figli.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12A5449D" w14:textId="042937AE" w:rsidR="00EA709D" w:rsidRPr="00EA709D" w:rsidRDefault="007F61FB" w:rsidP="00D7546D">
      <w:pPr>
        <w:pStyle w:val="ListParagraph"/>
        <w:numPr>
          <w:ilvl w:val="0"/>
          <w:numId w:val="36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Anche se non in casa, in ogni modo, i nonni vivono generalmente nella stessa ci</w:t>
      </w:r>
      <w:r w:rsidR="009D6C97" w:rsidRPr="00EA709D">
        <w:rPr>
          <w:rFonts w:eastAsia="Times New Roman"/>
          <w:lang w:val="it-IT"/>
        </w:rPr>
        <w:t>tt</w:t>
      </w:r>
      <w:r w:rsidRPr="00EA709D">
        <w:rPr>
          <w:rFonts w:eastAsia="Times New Roman"/>
          <w:lang w:val="it-IT"/>
        </w:rPr>
        <w:t>à di uno dei figli e sono ogge</w:t>
      </w:r>
      <w:r w:rsidR="009D6C97" w:rsidRPr="00EA709D">
        <w:rPr>
          <w:rFonts w:eastAsia="Times New Roman"/>
          <w:lang w:val="it-IT"/>
        </w:rPr>
        <w:t>tt</w:t>
      </w:r>
      <w:r w:rsidRPr="00EA709D">
        <w:rPr>
          <w:rFonts w:eastAsia="Times New Roman"/>
          <w:lang w:val="it-IT"/>
        </w:rPr>
        <w:t xml:space="preserve">o delle cure dei familiari.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6945E345" w14:textId="77777777" w:rsidR="007F61FB" w:rsidRPr="00EA709D" w:rsidRDefault="007F61FB" w:rsidP="00D7546D">
      <w:pPr>
        <w:pStyle w:val="ListParagraph"/>
        <w:numPr>
          <w:ilvl w:val="0"/>
          <w:numId w:val="36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lastRenderedPageBreak/>
        <w:t>Accade di rado, solo in caso di impossibilità pra</w:t>
      </w:r>
      <w:r w:rsidR="009D6C97" w:rsidRPr="00EA709D">
        <w:rPr>
          <w:rFonts w:eastAsia="Times New Roman"/>
          <w:lang w:val="it-IT"/>
        </w:rPr>
        <w:t>ti</w:t>
      </w:r>
      <w:r w:rsidRPr="00EA709D">
        <w:rPr>
          <w:rFonts w:eastAsia="Times New Roman"/>
          <w:lang w:val="it-IT"/>
        </w:rPr>
        <w:t>ca a fornir loro assistenza, che i figli chiedano il ricovero dei genitori anziani in is</w:t>
      </w:r>
      <w:r w:rsidR="009D6C97" w:rsidRPr="00EA709D">
        <w:rPr>
          <w:rFonts w:eastAsia="Times New Roman"/>
          <w:lang w:val="it-IT"/>
        </w:rPr>
        <w:t>ti</w:t>
      </w:r>
      <w:r w:rsidRPr="00EA709D">
        <w:rPr>
          <w:rFonts w:eastAsia="Times New Roman"/>
          <w:lang w:val="it-IT"/>
        </w:rPr>
        <w:t>tu</w:t>
      </w:r>
      <w:r w:rsidR="009D6C97" w:rsidRPr="00EA709D">
        <w:rPr>
          <w:rFonts w:eastAsia="Times New Roman"/>
          <w:lang w:val="it-IT"/>
        </w:rPr>
        <w:t>ti</w:t>
      </w:r>
      <w:r w:rsidRPr="00EA709D">
        <w:rPr>
          <w:rFonts w:eastAsia="Times New Roman"/>
          <w:lang w:val="it-IT"/>
        </w:rPr>
        <w:t xml:space="preserve"> (le cosidde</w:t>
      </w:r>
      <w:r w:rsidR="009D6C97" w:rsidRPr="00EA709D">
        <w:rPr>
          <w:rFonts w:eastAsia="Times New Roman"/>
          <w:lang w:val="it-IT"/>
        </w:rPr>
        <w:t>tt</w:t>
      </w:r>
      <w:r w:rsidRPr="00EA709D">
        <w:rPr>
          <w:rFonts w:eastAsia="Times New Roman"/>
          <w:lang w:val="it-IT"/>
        </w:rPr>
        <w:t xml:space="preserve">e "Case di riposo"). </w:t>
      </w:r>
    </w:p>
    <w:p w14:paraId="392CBCA9" w14:textId="77777777" w:rsidR="007F61FB" w:rsidRPr="009D6C97" w:rsidRDefault="007F61FB" w:rsidP="007F61FB">
      <w:pPr>
        <w:spacing w:after="120" w:line="259" w:lineRule="auto"/>
        <w:rPr>
          <w:rFonts w:eastAsia="Times New Roman"/>
          <w:lang w:val="it-IT"/>
        </w:rPr>
      </w:pPr>
    </w:p>
    <w:p w14:paraId="044E7D22" w14:textId="736D5C0E" w:rsidR="00EA709D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Domande: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52233DBE" w14:textId="2FFEEF07" w:rsidR="00EA709D" w:rsidRPr="00EA709D" w:rsidRDefault="007F61FB" w:rsidP="00D7546D">
      <w:pPr>
        <w:pStyle w:val="ListParagraph"/>
        <w:numPr>
          <w:ilvl w:val="0"/>
          <w:numId w:val="42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Da quante persone è composta la famiglia moderna italiana?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2D048B4D" w14:textId="323CC090" w:rsidR="00EA709D" w:rsidRPr="00EA709D" w:rsidRDefault="007F61FB" w:rsidP="00D7546D">
      <w:pPr>
        <w:pStyle w:val="ListParagraph"/>
        <w:numPr>
          <w:ilvl w:val="0"/>
          <w:numId w:val="42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Generalmente oggi la donna italiana fa la casalinga?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2260C451" w14:textId="1F04F836" w:rsidR="00EA709D" w:rsidRPr="00EA709D" w:rsidRDefault="007F61FB" w:rsidP="00D7546D">
      <w:pPr>
        <w:pStyle w:val="ListParagraph"/>
        <w:numPr>
          <w:ilvl w:val="0"/>
          <w:numId w:val="42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Dove vivono generalmente i nonni?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75582BDE" w14:textId="77777777" w:rsidR="007F61FB" w:rsidRPr="00EA709D" w:rsidRDefault="007F61FB" w:rsidP="00D7546D">
      <w:pPr>
        <w:pStyle w:val="ListParagraph"/>
        <w:numPr>
          <w:ilvl w:val="0"/>
          <w:numId w:val="42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Cosa sono le “Case di riposo”? </w:t>
      </w:r>
    </w:p>
    <w:p w14:paraId="5297D8B0" w14:textId="77777777" w:rsidR="007F61FB" w:rsidRPr="009D6C97" w:rsidRDefault="007F61FB" w:rsidP="007F61FB">
      <w:pPr>
        <w:spacing w:after="120" w:line="259" w:lineRule="auto"/>
        <w:rPr>
          <w:rFonts w:eastAsia="Times New Roman"/>
          <w:lang w:val="it-IT"/>
        </w:rPr>
      </w:pPr>
    </w:p>
    <w:p w14:paraId="2660A74A" w14:textId="197C1654" w:rsidR="00EA709D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Piccolo quiz sulla famiglia Chi sono queste persone? (rispondi con frasi complete)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64FE8312" w14:textId="3E22BE97" w:rsidR="00EA709D" w:rsidRPr="00EA709D" w:rsidRDefault="007F61FB" w:rsidP="00D7546D">
      <w:pPr>
        <w:pStyle w:val="ListParagraph"/>
        <w:numPr>
          <w:ilvl w:val="0"/>
          <w:numId w:val="43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Il fratello della moglie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12F7246E" w14:textId="6D12DA11" w:rsidR="00EA709D" w:rsidRPr="00EA709D" w:rsidRDefault="007F61FB" w:rsidP="00D7546D">
      <w:pPr>
        <w:pStyle w:val="ListParagraph"/>
        <w:numPr>
          <w:ilvl w:val="0"/>
          <w:numId w:val="43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La mamma del marito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2E3D501A" w14:textId="701525EA" w:rsidR="00EA709D" w:rsidRPr="00EA709D" w:rsidRDefault="007F61FB" w:rsidP="00D7546D">
      <w:pPr>
        <w:pStyle w:val="ListParagraph"/>
        <w:numPr>
          <w:ilvl w:val="0"/>
          <w:numId w:val="43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Il fratello della madre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0136BB82" w14:textId="77777777" w:rsidR="007F61FB" w:rsidRPr="00EA709D" w:rsidRDefault="007F61FB" w:rsidP="00D7546D">
      <w:pPr>
        <w:pStyle w:val="ListParagraph"/>
        <w:numPr>
          <w:ilvl w:val="0"/>
          <w:numId w:val="43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La figlia della sorella</w:t>
      </w:r>
    </w:p>
    <w:p w14:paraId="2BC41756" w14:textId="77777777" w:rsidR="007F61FB" w:rsidRPr="009D6C97" w:rsidRDefault="007F61FB" w:rsidP="007F61FB">
      <w:pPr>
        <w:spacing w:after="120" w:line="259" w:lineRule="auto"/>
        <w:rPr>
          <w:rFonts w:eastAsia="Times New Roman"/>
          <w:lang w:val="it-IT"/>
        </w:rPr>
      </w:pPr>
    </w:p>
    <w:p w14:paraId="1CBFFF0F" w14:textId="55CB45A3" w:rsidR="00EA709D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Nipote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0CA8A600" w14:textId="6AB656DC" w:rsidR="00EA709D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Il nipote è il figlio della sorella o il figlio della figlia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3CF50B08" w14:textId="591D7645" w:rsidR="00EA709D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La nipote è la figlia della sorella o del fratello o del figlio o della figlia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1FB4F681" w14:textId="77777777" w:rsidR="007F61FB" w:rsidRPr="009D6C97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La parola NIPOTE significa: nephew, niece, grandchild; Neveu, nièce, pe9t-enfant (si capisce dal contesto)</w:t>
      </w:r>
    </w:p>
    <w:p w14:paraId="7C6184AE" w14:textId="77777777" w:rsidR="007F61FB" w:rsidRPr="009D6C97" w:rsidRDefault="007F61FB" w:rsidP="007F61FB">
      <w:pPr>
        <w:spacing w:after="120" w:line="259" w:lineRule="auto"/>
        <w:rPr>
          <w:rFonts w:eastAsia="Times New Roman"/>
          <w:lang w:val="it-IT"/>
        </w:rPr>
      </w:pPr>
    </w:p>
    <w:p w14:paraId="442C14E7" w14:textId="77777777" w:rsidR="007F61FB" w:rsidRPr="009D6C97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I diminu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>vi, gli accresci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>vi e i dispregia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>vi</w:t>
      </w:r>
    </w:p>
    <w:p w14:paraId="6A2AA7F9" w14:textId="77777777" w:rsidR="00EA709D" w:rsidRPr="00EA709D" w:rsidRDefault="007F61FB" w:rsidP="00D7546D">
      <w:pPr>
        <w:pStyle w:val="ListParagraph"/>
        <w:numPr>
          <w:ilvl w:val="0"/>
          <w:numId w:val="45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Il diminu</w:t>
      </w:r>
      <w:r w:rsidR="009D6C97" w:rsidRPr="00EA709D">
        <w:rPr>
          <w:rFonts w:eastAsia="Times New Roman"/>
          <w:lang w:val="it-IT"/>
        </w:rPr>
        <w:t>ti</w:t>
      </w:r>
      <w:r w:rsidRPr="00EA709D">
        <w:rPr>
          <w:rFonts w:eastAsia="Times New Roman"/>
          <w:lang w:val="it-IT"/>
        </w:rPr>
        <w:t>vo si forma aggiungendo –ino o –e</w:t>
      </w:r>
      <w:r w:rsidR="009D6C97" w:rsidRPr="00EA709D">
        <w:rPr>
          <w:rFonts w:eastAsia="Times New Roman"/>
          <w:lang w:val="it-IT"/>
        </w:rPr>
        <w:t>tt</w:t>
      </w:r>
      <w:r w:rsidRPr="00EA709D">
        <w:rPr>
          <w:rFonts w:eastAsia="Times New Roman"/>
          <w:lang w:val="it-IT"/>
        </w:rPr>
        <w:t xml:space="preserve">o alle parole. </w:t>
      </w:r>
    </w:p>
    <w:p w14:paraId="017AF54B" w14:textId="77777777" w:rsidR="00EA709D" w:rsidRPr="00EA709D" w:rsidRDefault="007F61FB" w:rsidP="00D7546D">
      <w:pPr>
        <w:pStyle w:val="ListParagraph"/>
        <w:numPr>
          <w:ilvl w:val="0"/>
          <w:numId w:val="45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A</w:t>
      </w:r>
      <w:r w:rsidR="009D6C97" w:rsidRPr="00EA709D">
        <w:rPr>
          <w:rFonts w:eastAsia="Times New Roman"/>
          <w:lang w:val="it-IT"/>
        </w:rPr>
        <w:t>tt</w:t>
      </w:r>
      <w:r w:rsidRPr="00EA709D">
        <w:rPr>
          <w:rFonts w:eastAsia="Times New Roman"/>
          <w:lang w:val="it-IT"/>
        </w:rPr>
        <w:t xml:space="preserve">enzione sempre alla concordanza (maschile/femminile/singolare/ plurale) </w:t>
      </w:r>
    </w:p>
    <w:p w14:paraId="6520FF0F" w14:textId="77777777" w:rsidR="007F61FB" w:rsidRPr="00EA709D" w:rsidRDefault="00EA709D" w:rsidP="00D7546D">
      <w:pPr>
        <w:pStyle w:val="ListParagraph"/>
        <w:numPr>
          <w:ilvl w:val="0"/>
          <w:numId w:val="45"/>
        </w:numPr>
        <w:rPr>
          <w:rFonts w:eastAsia="Times New Roman"/>
          <w:lang w:val="it-IT"/>
        </w:rPr>
      </w:pPr>
      <w:r>
        <w:rPr>
          <w:rFonts w:eastAsia="Times New Roman"/>
          <w:lang w:val="it-IT"/>
        </w:rPr>
        <w:t>Es</w:t>
      </w:r>
      <w:r w:rsidR="007F61FB" w:rsidRPr="00EA709D">
        <w:rPr>
          <w:rFonts w:eastAsia="Times New Roman"/>
          <w:lang w:val="it-IT"/>
        </w:rPr>
        <w:t>: anello à anellino = piccolo anello maglia à maglieLa= maglia leggera (Tshirt) Non c’è una regola fissa nella scelta tra –ino o -e</w:t>
      </w:r>
      <w:r w:rsidR="009D6C97" w:rsidRPr="00EA709D">
        <w:rPr>
          <w:rFonts w:eastAsia="Times New Roman"/>
          <w:lang w:val="it-IT"/>
        </w:rPr>
        <w:t>tt</w:t>
      </w:r>
      <w:r w:rsidR="007F61FB" w:rsidRPr="00EA709D">
        <w:rPr>
          <w:rFonts w:eastAsia="Times New Roman"/>
          <w:lang w:val="it-IT"/>
        </w:rPr>
        <w:t>o</w:t>
      </w:r>
    </w:p>
    <w:p w14:paraId="3DE5C0DC" w14:textId="77777777" w:rsidR="00EA709D" w:rsidRDefault="00EA709D" w:rsidP="007F61FB">
      <w:pPr>
        <w:rPr>
          <w:rFonts w:eastAsia="Times New Roman"/>
          <w:lang w:val="it-IT"/>
        </w:rPr>
      </w:pPr>
    </w:p>
    <w:p w14:paraId="32249822" w14:textId="25D92D82" w:rsidR="00EA709D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Accresci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>vi e dispregia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 xml:space="preserve">vi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40ED0C85" w14:textId="5F0203B2" w:rsidR="00EA709D" w:rsidRPr="00EA709D" w:rsidRDefault="007F61FB" w:rsidP="00D7546D">
      <w:pPr>
        <w:pStyle w:val="ListParagraph"/>
        <w:numPr>
          <w:ilvl w:val="0"/>
          <w:numId w:val="44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Accresci</w:t>
      </w:r>
      <w:r w:rsidR="009D6C97" w:rsidRPr="00EA709D">
        <w:rPr>
          <w:rFonts w:eastAsia="Times New Roman"/>
          <w:lang w:val="it-IT"/>
        </w:rPr>
        <w:t>ti</w:t>
      </w:r>
      <w:r w:rsidRPr="00EA709D">
        <w:rPr>
          <w:rFonts w:eastAsia="Times New Roman"/>
          <w:lang w:val="it-IT"/>
        </w:rPr>
        <w:t xml:space="preserve">vi in –one/ona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61061EAF" w14:textId="2C63FEE9" w:rsidR="00EA709D" w:rsidRPr="00EA709D" w:rsidRDefault="007F61FB" w:rsidP="00D7546D">
      <w:pPr>
        <w:pStyle w:val="ListParagraph"/>
        <w:numPr>
          <w:ilvl w:val="0"/>
          <w:numId w:val="44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Fratello – Fratellone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42D40DA5" w14:textId="3F4FA31A" w:rsidR="00EA709D" w:rsidRPr="00EA709D" w:rsidRDefault="007F61FB" w:rsidP="00D7546D">
      <w:pPr>
        <w:pStyle w:val="ListParagraph"/>
        <w:numPr>
          <w:ilvl w:val="0"/>
          <w:numId w:val="44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Uomo – Omone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5C1C4643" w14:textId="09D566A9" w:rsidR="00EA709D" w:rsidRPr="00EA709D" w:rsidRDefault="007F61FB" w:rsidP="00D7546D">
      <w:pPr>
        <w:pStyle w:val="ListParagraph"/>
        <w:numPr>
          <w:ilvl w:val="0"/>
          <w:numId w:val="44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Donna – Donnona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43C05194" w14:textId="7DCE68E2" w:rsidR="00EA709D" w:rsidRPr="00EA709D" w:rsidRDefault="007F61FB" w:rsidP="00D7546D">
      <w:pPr>
        <w:pStyle w:val="ListParagraph"/>
        <w:numPr>
          <w:ilvl w:val="0"/>
          <w:numId w:val="44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Amici – Amiconi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4406816B" w14:textId="33328157" w:rsidR="00EA709D" w:rsidRPr="00EA709D" w:rsidRDefault="007F61FB" w:rsidP="00D7546D">
      <w:pPr>
        <w:pStyle w:val="ListParagraph"/>
        <w:numPr>
          <w:ilvl w:val="0"/>
          <w:numId w:val="44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Dispregia</w:t>
      </w:r>
      <w:r w:rsidR="009D6C97" w:rsidRPr="00EA709D">
        <w:rPr>
          <w:rFonts w:eastAsia="Times New Roman"/>
          <w:lang w:val="it-IT"/>
        </w:rPr>
        <w:t>ti</w:t>
      </w:r>
      <w:r w:rsidRPr="00EA709D">
        <w:rPr>
          <w:rFonts w:eastAsia="Times New Roman"/>
          <w:lang w:val="it-IT"/>
        </w:rPr>
        <w:t xml:space="preserve">vi in -astro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489FB9DE" w14:textId="05AE6C01" w:rsidR="00EA709D" w:rsidRPr="00EA709D" w:rsidRDefault="007F61FB" w:rsidP="00D7546D">
      <w:pPr>
        <w:pStyle w:val="ListParagraph"/>
        <w:numPr>
          <w:ilvl w:val="0"/>
          <w:numId w:val="44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Cugino – Cuginastro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32AA44E1" w14:textId="27242620" w:rsidR="00EA709D" w:rsidRPr="00EA709D" w:rsidRDefault="007F61FB" w:rsidP="00D7546D">
      <w:pPr>
        <w:pStyle w:val="ListParagraph"/>
        <w:numPr>
          <w:ilvl w:val="0"/>
          <w:numId w:val="44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Figlio – figliastro Dispregia</w:t>
      </w:r>
      <w:r w:rsidR="009D6C97" w:rsidRPr="00EA709D">
        <w:rPr>
          <w:rFonts w:eastAsia="Times New Roman"/>
          <w:lang w:val="it-IT"/>
        </w:rPr>
        <w:t>ti</w:t>
      </w:r>
      <w:r w:rsidRPr="00EA709D">
        <w:rPr>
          <w:rFonts w:eastAsia="Times New Roman"/>
          <w:lang w:val="it-IT"/>
        </w:rPr>
        <w:t xml:space="preserve">vi in –accio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49212D4D" w14:textId="4F67E819" w:rsidR="00EA709D" w:rsidRPr="00EA709D" w:rsidRDefault="007F61FB" w:rsidP="00D7546D">
      <w:pPr>
        <w:pStyle w:val="ListParagraph"/>
        <w:numPr>
          <w:ilvl w:val="0"/>
          <w:numId w:val="44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Ragazzaccio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18D3BA57" w14:textId="0F8779AF" w:rsidR="00EA709D" w:rsidRPr="00EA709D" w:rsidRDefault="007F61FB" w:rsidP="00D7546D">
      <w:pPr>
        <w:pStyle w:val="ListParagraph"/>
        <w:numPr>
          <w:ilvl w:val="0"/>
          <w:numId w:val="44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Oliaccio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0DA06D81" w14:textId="3BBDA246" w:rsidR="00EA709D" w:rsidRPr="00EA709D" w:rsidRDefault="007F61FB" w:rsidP="00D7546D">
      <w:pPr>
        <w:pStyle w:val="ListParagraph"/>
        <w:numPr>
          <w:ilvl w:val="0"/>
          <w:numId w:val="44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Palazzaccio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5E95B5CB" w14:textId="77777777" w:rsidR="007F61FB" w:rsidRPr="00EA709D" w:rsidRDefault="007F61FB" w:rsidP="00D7546D">
      <w:pPr>
        <w:pStyle w:val="ListParagraph"/>
        <w:numPr>
          <w:ilvl w:val="0"/>
          <w:numId w:val="44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Geniaccio </w:t>
      </w:r>
    </w:p>
    <w:p w14:paraId="306C14F9" w14:textId="77777777" w:rsidR="007F61FB" w:rsidRPr="009D6C97" w:rsidRDefault="007F61FB" w:rsidP="007F61FB">
      <w:pPr>
        <w:spacing w:after="120" w:line="259" w:lineRule="auto"/>
        <w:rPr>
          <w:rFonts w:eastAsia="Times New Roman"/>
          <w:lang w:val="it-IT"/>
        </w:rPr>
      </w:pPr>
    </w:p>
    <w:p w14:paraId="3D6D6155" w14:textId="79E5AF96" w:rsidR="00EA709D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PRATICA -ino o –e</w:t>
      </w:r>
      <w:r w:rsidR="009D6C97" w:rsidRPr="009D6C97">
        <w:rPr>
          <w:rFonts w:eastAsia="Times New Roman"/>
          <w:lang w:val="it-IT"/>
        </w:rPr>
        <w:t>tt</w:t>
      </w:r>
      <w:r w:rsidRPr="009D6C97">
        <w:rPr>
          <w:rFonts w:eastAsia="Times New Roman"/>
          <w:lang w:val="it-IT"/>
        </w:rPr>
        <w:t>o? (a</w:t>
      </w:r>
      <w:r w:rsidR="009D6C97" w:rsidRPr="009D6C97">
        <w:rPr>
          <w:rFonts w:eastAsia="Times New Roman"/>
          <w:lang w:val="it-IT"/>
        </w:rPr>
        <w:t>tt</w:t>
      </w:r>
      <w:r w:rsidRPr="009D6C97">
        <w:rPr>
          <w:rFonts w:eastAsia="Times New Roman"/>
          <w:lang w:val="it-IT"/>
        </w:rPr>
        <w:t xml:space="preserve">enzione alla </w:t>
      </w:r>
      <w:proofErr w:type="gramStart"/>
      <w:r w:rsidRPr="009D6C97">
        <w:rPr>
          <w:rFonts w:eastAsia="Times New Roman"/>
          <w:lang w:val="it-IT"/>
        </w:rPr>
        <w:t xml:space="preserve">concordanza)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  <w:proofErr w:type="gramEnd"/>
      <w:r w:rsidRPr="009D6C97">
        <w:rPr>
          <w:rFonts w:eastAsia="Times New Roman"/>
          <w:lang w:val="it-IT"/>
        </w:rPr>
        <w:t>In piccoli gruppi, provate adesso voi ad indovinare i diminu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>vi delle seguen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 xml:space="preserve"> parole: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283BE1A8" w14:textId="10D61843" w:rsidR="00EA709D" w:rsidRPr="00EA709D" w:rsidRDefault="007F61FB" w:rsidP="00D7546D">
      <w:pPr>
        <w:pStyle w:val="ListParagraph"/>
        <w:numPr>
          <w:ilvl w:val="0"/>
          <w:numId w:val="46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Un piccolo cappello _________________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1C4CB377" w14:textId="04EE4657" w:rsidR="00EA709D" w:rsidRPr="00EA709D" w:rsidRDefault="007F61FB" w:rsidP="00D7546D">
      <w:pPr>
        <w:pStyle w:val="ListParagraph"/>
        <w:numPr>
          <w:ilvl w:val="0"/>
          <w:numId w:val="46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lastRenderedPageBreak/>
        <w:t xml:space="preserve">Una piccola tazza _________________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458D9002" w14:textId="47602BA0" w:rsidR="00EA709D" w:rsidRPr="00EA709D" w:rsidRDefault="007F61FB" w:rsidP="00D7546D">
      <w:pPr>
        <w:pStyle w:val="ListParagraph"/>
        <w:numPr>
          <w:ilvl w:val="0"/>
          <w:numId w:val="46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Una macchina piccola _______________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62DA63E8" w14:textId="1013A929" w:rsidR="00EA709D" w:rsidRPr="00EA709D" w:rsidRDefault="007F61FB" w:rsidP="00D7546D">
      <w:pPr>
        <w:pStyle w:val="ListParagraph"/>
        <w:numPr>
          <w:ilvl w:val="0"/>
          <w:numId w:val="46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Dei piccoli giardini ________________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6F37AA8C" w14:textId="77777777" w:rsidR="007F61FB" w:rsidRPr="00EA709D" w:rsidRDefault="007F61FB" w:rsidP="00D7546D">
      <w:pPr>
        <w:pStyle w:val="ListParagraph"/>
        <w:numPr>
          <w:ilvl w:val="0"/>
          <w:numId w:val="46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Un piccolo cioccolato________________ </w:t>
      </w:r>
    </w:p>
    <w:p w14:paraId="4596B2F2" w14:textId="77777777" w:rsidR="00EA709D" w:rsidRDefault="00EA709D" w:rsidP="007F61FB">
      <w:pPr>
        <w:rPr>
          <w:rFonts w:eastAsia="Times New Roman"/>
          <w:lang w:val="it-IT"/>
        </w:rPr>
      </w:pPr>
    </w:p>
    <w:p w14:paraId="415BD1F2" w14:textId="7A29554C" w:rsidR="00EA709D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Trova l’accresci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>vo per le seguen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 xml:space="preserve"> parole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7A91F732" w14:textId="77777777" w:rsidR="00EA709D" w:rsidRDefault="00EA709D" w:rsidP="00D7546D">
      <w:pPr>
        <w:pStyle w:val="ListParagraph"/>
        <w:numPr>
          <w:ilvl w:val="0"/>
          <w:numId w:val="47"/>
        </w:numPr>
        <w:rPr>
          <w:rFonts w:eastAsia="Times New Roman"/>
          <w:lang w:val="it-IT"/>
        </w:rPr>
        <w:sectPr w:rsidR="00EA709D" w:rsidSect="00C97B40">
          <w:type w:val="continuous"/>
          <w:pgSz w:w="12240" w:h="15840"/>
          <w:pgMar w:top="720" w:right="1440" w:bottom="1800" w:left="1440" w:header="720" w:footer="720" w:gutter="0"/>
          <w:cols w:space="720"/>
          <w:titlePg/>
          <w:docGrid w:linePitch="360"/>
        </w:sectPr>
      </w:pPr>
    </w:p>
    <w:p w14:paraId="4CC5218A" w14:textId="6A08BBA7" w:rsidR="00EA709D" w:rsidRPr="00EA709D" w:rsidRDefault="007F61FB" w:rsidP="00D7546D">
      <w:pPr>
        <w:pStyle w:val="ListParagraph"/>
        <w:numPr>
          <w:ilvl w:val="0"/>
          <w:numId w:val="4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lastRenderedPageBreak/>
        <w:t xml:space="preserve">Computer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41A48605" w14:textId="53706D55" w:rsidR="00EA709D" w:rsidRPr="00EA709D" w:rsidRDefault="007F61FB" w:rsidP="00D7546D">
      <w:pPr>
        <w:pStyle w:val="ListParagraph"/>
        <w:numPr>
          <w:ilvl w:val="0"/>
          <w:numId w:val="4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Scarpa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5FB65451" w14:textId="1665384B" w:rsidR="00EA709D" w:rsidRPr="00EA709D" w:rsidRDefault="007F61FB" w:rsidP="00D7546D">
      <w:pPr>
        <w:pStyle w:val="ListParagraph"/>
        <w:numPr>
          <w:ilvl w:val="0"/>
          <w:numId w:val="4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Casa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70CD93D8" w14:textId="1BEF08FB" w:rsidR="00EA709D" w:rsidRPr="00EA709D" w:rsidRDefault="007F61FB" w:rsidP="00D7546D">
      <w:pPr>
        <w:pStyle w:val="ListParagraph"/>
        <w:numPr>
          <w:ilvl w:val="0"/>
          <w:numId w:val="4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Palazzo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19ADBF4E" w14:textId="54F0B0E9" w:rsidR="00EA709D" w:rsidRPr="00EA709D" w:rsidRDefault="007F61FB" w:rsidP="00D7546D">
      <w:pPr>
        <w:pStyle w:val="ListParagraph"/>
        <w:numPr>
          <w:ilvl w:val="0"/>
          <w:numId w:val="4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lastRenderedPageBreak/>
        <w:t xml:space="preserve">Macchina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3990D44D" w14:textId="44DAD1F6" w:rsidR="00EA709D" w:rsidRPr="00EA709D" w:rsidRDefault="007F61FB" w:rsidP="00D7546D">
      <w:pPr>
        <w:pStyle w:val="ListParagraph"/>
        <w:numPr>
          <w:ilvl w:val="0"/>
          <w:numId w:val="4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Uomo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042D53F6" w14:textId="686F16AA" w:rsidR="00EA709D" w:rsidRPr="00EA709D" w:rsidRDefault="007F61FB" w:rsidP="00D7546D">
      <w:pPr>
        <w:pStyle w:val="ListParagraph"/>
        <w:numPr>
          <w:ilvl w:val="0"/>
          <w:numId w:val="4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 xml:space="preserve">Donna </w:t>
      </w:r>
      <w:r w:rsidR="00EB7E3E">
        <w:rPr>
          <w:rFonts w:eastAsia="Times New Roman"/>
          <w:lang w:val="it-IT"/>
        </w:rPr>
        <w:t xml:space="preserve"> </w:t>
      </w:r>
      <w:r w:rsidRPr="00EA709D">
        <w:rPr>
          <w:rFonts w:eastAsia="Times New Roman"/>
          <w:lang w:val="it-IT"/>
        </w:rPr>
        <w:t xml:space="preserve"> </w:t>
      </w:r>
    </w:p>
    <w:p w14:paraId="59FAAA81" w14:textId="77777777" w:rsidR="007F61FB" w:rsidRPr="00EA709D" w:rsidRDefault="007F61FB" w:rsidP="00D7546D">
      <w:pPr>
        <w:pStyle w:val="ListParagraph"/>
        <w:numPr>
          <w:ilvl w:val="0"/>
          <w:numId w:val="47"/>
        </w:numPr>
        <w:rPr>
          <w:rFonts w:eastAsia="Times New Roman"/>
          <w:lang w:val="it-IT"/>
        </w:rPr>
      </w:pPr>
      <w:r w:rsidRPr="00EA709D">
        <w:rPr>
          <w:rFonts w:eastAsia="Times New Roman"/>
          <w:lang w:val="it-IT"/>
        </w:rPr>
        <w:t>Parola</w:t>
      </w:r>
    </w:p>
    <w:p w14:paraId="006C022A" w14:textId="77777777" w:rsidR="00EA709D" w:rsidRDefault="00EA709D" w:rsidP="007F61FB">
      <w:pPr>
        <w:spacing w:after="120" w:line="259" w:lineRule="auto"/>
        <w:rPr>
          <w:rFonts w:eastAsia="Times New Roman"/>
          <w:lang w:val="it-IT"/>
        </w:rPr>
        <w:sectPr w:rsidR="00EA709D" w:rsidSect="00EA709D">
          <w:type w:val="continuous"/>
          <w:pgSz w:w="12240" w:h="15840"/>
          <w:pgMar w:top="720" w:right="1440" w:bottom="1800" w:left="1440" w:header="720" w:footer="720" w:gutter="0"/>
          <w:cols w:num="2" w:space="720"/>
          <w:titlePg/>
          <w:docGrid w:linePitch="360"/>
        </w:sectPr>
      </w:pPr>
    </w:p>
    <w:p w14:paraId="4A9BBCEE" w14:textId="77777777" w:rsidR="007F61FB" w:rsidRPr="009D6C97" w:rsidRDefault="007F61FB" w:rsidP="007F61FB">
      <w:pPr>
        <w:spacing w:after="120" w:line="259" w:lineRule="auto"/>
        <w:rPr>
          <w:rFonts w:eastAsia="Times New Roman"/>
          <w:lang w:val="it-IT"/>
        </w:rPr>
      </w:pPr>
    </w:p>
    <w:p w14:paraId="3FE2F5E8" w14:textId="77777777" w:rsidR="00D7546D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A</w:t>
      </w:r>
      <w:r w:rsidR="009D6C97" w:rsidRPr="009D6C97">
        <w:rPr>
          <w:rFonts w:eastAsia="Times New Roman"/>
          <w:lang w:val="it-IT"/>
        </w:rPr>
        <w:t>tt</w:t>
      </w:r>
      <w:r w:rsidR="00D66ABF">
        <w:rPr>
          <w:rFonts w:eastAsia="Times New Roman"/>
          <w:lang w:val="it-IT"/>
        </w:rPr>
        <w:t xml:space="preserve">enzione! </w:t>
      </w:r>
    </w:p>
    <w:p w14:paraId="100F4093" w14:textId="010098D5" w:rsidR="00D7546D" w:rsidRPr="00D7546D" w:rsidRDefault="007F61FB" w:rsidP="00D7546D">
      <w:pPr>
        <w:pStyle w:val="ListParagraph"/>
        <w:numPr>
          <w:ilvl w:val="0"/>
          <w:numId w:val="48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>Siamo anda</w:t>
      </w:r>
      <w:r w:rsidR="009D6C97" w:rsidRPr="00D7546D">
        <w:rPr>
          <w:rFonts w:eastAsia="Times New Roman"/>
          <w:lang w:val="it-IT"/>
        </w:rPr>
        <w:t>ti</w:t>
      </w:r>
      <w:r w:rsidRPr="00D7546D">
        <w:rPr>
          <w:rFonts w:eastAsia="Times New Roman"/>
          <w:lang w:val="it-IT"/>
        </w:rPr>
        <w:t xml:space="preserve"> al casino È una parola che indica una casa per pros</w:t>
      </w:r>
      <w:r w:rsidR="009D6C97" w:rsidRPr="00D7546D">
        <w:rPr>
          <w:rFonts w:eastAsia="Times New Roman"/>
          <w:lang w:val="it-IT"/>
        </w:rPr>
        <w:t>ti</w:t>
      </w:r>
      <w:r w:rsidRPr="00D7546D">
        <w:rPr>
          <w:rFonts w:eastAsia="Times New Roman"/>
          <w:lang w:val="it-IT"/>
        </w:rPr>
        <w:t xml:space="preserve">tute </w:t>
      </w:r>
    </w:p>
    <w:p w14:paraId="0F50230D" w14:textId="342D109C" w:rsidR="00D7546D" w:rsidRPr="00D7546D" w:rsidRDefault="007F61FB" w:rsidP="00D7546D">
      <w:pPr>
        <w:pStyle w:val="ListParagraph"/>
        <w:numPr>
          <w:ilvl w:val="0"/>
          <w:numId w:val="48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 xml:space="preserve">I “casini” in Italia sono fuori legge dal 1958 (legge Merlin) </w:t>
      </w:r>
    </w:p>
    <w:p w14:paraId="2687EDA9" w14:textId="77777777" w:rsidR="00D7546D" w:rsidRPr="00D7546D" w:rsidRDefault="007F61FB" w:rsidP="00D7546D">
      <w:pPr>
        <w:pStyle w:val="ListParagraph"/>
        <w:numPr>
          <w:ilvl w:val="0"/>
          <w:numId w:val="48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>Si chiamavano anche case di tolleranza o case di pros</w:t>
      </w:r>
      <w:r w:rsidR="009D6C97" w:rsidRPr="00D7546D">
        <w:rPr>
          <w:rFonts w:eastAsia="Times New Roman"/>
          <w:lang w:val="it-IT"/>
        </w:rPr>
        <w:t>ti</w:t>
      </w:r>
      <w:r w:rsidRPr="00D7546D">
        <w:rPr>
          <w:rFonts w:eastAsia="Times New Roman"/>
          <w:lang w:val="it-IT"/>
        </w:rPr>
        <w:t xml:space="preserve">tuzione. </w:t>
      </w:r>
    </w:p>
    <w:p w14:paraId="53ABCEBA" w14:textId="47B5446F" w:rsidR="007F61FB" w:rsidRPr="00D7546D" w:rsidRDefault="007F61FB" w:rsidP="00D7546D">
      <w:pPr>
        <w:pStyle w:val="ListParagraph"/>
        <w:numPr>
          <w:ilvl w:val="0"/>
          <w:numId w:val="48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>Purtroppo esistono ancora ma sono illegali</w:t>
      </w:r>
    </w:p>
    <w:p w14:paraId="2F182D51" w14:textId="194A790B" w:rsidR="00D7546D" w:rsidRPr="00D7546D" w:rsidRDefault="007F61FB" w:rsidP="00D7546D">
      <w:pPr>
        <w:pStyle w:val="ListParagraph"/>
        <w:numPr>
          <w:ilvl w:val="0"/>
          <w:numId w:val="48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 xml:space="preserve">Nella locuzione “fare casino”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</w:t>
      </w:r>
    </w:p>
    <w:p w14:paraId="0CE7E965" w14:textId="30EE6BE3" w:rsidR="00D7546D" w:rsidRPr="00D7546D" w:rsidRDefault="007F61FB" w:rsidP="00D7546D">
      <w:pPr>
        <w:pStyle w:val="ListParagraph"/>
        <w:numPr>
          <w:ilvl w:val="0"/>
          <w:numId w:val="48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 xml:space="preserve">S’intende fare confusione.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</w:t>
      </w:r>
    </w:p>
    <w:p w14:paraId="40E80ED7" w14:textId="37F17792" w:rsidR="007F61FB" w:rsidRPr="00D7546D" w:rsidRDefault="007F61FB" w:rsidP="00D7546D">
      <w:pPr>
        <w:pStyle w:val="ListParagraph"/>
        <w:numPr>
          <w:ilvl w:val="0"/>
          <w:numId w:val="48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 xml:space="preserve">è un’espressione un po’ volgare che non voglio che usiate. </w:t>
      </w:r>
    </w:p>
    <w:p w14:paraId="218E2A1F" w14:textId="77777777" w:rsidR="007F61FB" w:rsidRPr="009D6C97" w:rsidRDefault="007F61FB" w:rsidP="007F61FB">
      <w:pPr>
        <w:spacing w:after="120" w:line="259" w:lineRule="auto"/>
        <w:rPr>
          <w:rFonts w:eastAsia="Times New Roman"/>
          <w:lang w:val="it-IT"/>
        </w:rPr>
      </w:pPr>
    </w:p>
    <w:p w14:paraId="4584F880" w14:textId="31225A9A" w:rsidR="00D7546D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PRATICA dispregia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>vi (a</w:t>
      </w:r>
      <w:r w:rsidR="009D6C97" w:rsidRPr="009D6C97">
        <w:rPr>
          <w:rFonts w:eastAsia="Times New Roman"/>
          <w:lang w:val="it-IT"/>
        </w:rPr>
        <w:t>tt</w:t>
      </w:r>
      <w:r w:rsidRPr="009D6C97">
        <w:rPr>
          <w:rFonts w:eastAsia="Times New Roman"/>
          <w:lang w:val="it-IT"/>
        </w:rPr>
        <w:t xml:space="preserve">enzione alla concordanza)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004031B6" w14:textId="600D9381" w:rsidR="00D7546D" w:rsidRPr="00D7546D" w:rsidRDefault="007F61FB" w:rsidP="00D7546D">
      <w:pPr>
        <w:pStyle w:val="ListParagraph"/>
        <w:numPr>
          <w:ilvl w:val="0"/>
          <w:numId w:val="49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>Un bru</w:t>
      </w:r>
      <w:r w:rsidR="009D6C97" w:rsidRPr="00D7546D">
        <w:rPr>
          <w:rFonts w:eastAsia="Times New Roman"/>
          <w:lang w:val="it-IT"/>
        </w:rPr>
        <w:t>tt</w:t>
      </w:r>
      <w:r w:rsidRPr="00D7546D">
        <w:rPr>
          <w:rFonts w:eastAsia="Times New Roman"/>
          <w:lang w:val="it-IT"/>
        </w:rPr>
        <w:t>o quar</w:t>
      </w:r>
      <w:r w:rsidR="009D6C97" w:rsidRPr="00D7546D">
        <w:rPr>
          <w:rFonts w:eastAsia="Times New Roman"/>
          <w:lang w:val="it-IT"/>
        </w:rPr>
        <w:t>ti</w:t>
      </w:r>
      <w:r w:rsidRPr="00D7546D">
        <w:rPr>
          <w:rFonts w:eastAsia="Times New Roman"/>
          <w:lang w:val="it-IT"/>
        </w:rPr>
        <w:t xml:space="preserve">ere_________________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</w:t>
      </w:r>
    </w:p>
    <w:p w14:paraId="0D6C044F" w14:textId="5C3D50A5" w:rsidR="00D7546D" w:rsidRPr="00D7546D" w:rsidRDefault="007F61FB" w:rsidP="00D7546D">
      <w:pPr>
        <w:pStyle w:val="ListParagraph"/>
        <w:numPr>
          <w:ilvl w:val="0"/>
          <w:numId w:val="49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>Un uomo bru</w:t>
      </w:r>
      <w:r w:rsidR="009D6C97" w:rsidRPr="00D7546D">
        <w:rPr>
          <w:rFonts w:eastAsia="Times New Roman"/>
          <w:lang w:val="it-IT"/>
        </w:rPr>
        <w:t>tt</w:t>
      </w:r>
      <w:r w:rsidR="00D7546D" w:rsidRPr="00D7546D">
        <w:rPr>
          <w:rFonts w:eastAsia="Times New Roman"/>
          <w:lang w:val="it-IT"/>
        </w:rPr>
        <w:t>o e catti</w:t>
      </w:r>
      <w:r w:rsidRPr="00D7546D">
        <w:rPr>
          <w:rFonts w:eastAsia="Times New Roman"/>
          <w:lang w:val="it-IT"/>
        </w:rPr>
        <w:t xml:space="preserve">vo _______________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</w:t>
      </w:r>
    </w:p>
    <w:p w14:paraId="5D7907CB" w14:textId="6D13331A" w:rsidR="00D7546D" w:rsidRPr="00D7546D" w:rsidRDefault="007F61FB" w:rsidP="00D7546D">
      <w:pPr>
        <w:pStyle w:val="ListParagraph"/>
        <w:numPr>
          <w:ilvl w:val="0"/>
          <w:numId w:val="49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>Una bru</w:t>
      </w:r>
      <w:r w:rsidR="009D6C97" w:rsidRPr="00D7546D">
        <w:rPr>
          <w:rFonts w:eastAsia="Times New Roman"/>
          <w:lang w:val="it-IT"/>
        </w:rPr>
        <w:t>tt</w:t>
      </w:r>
      <w:r w:rsidRPr="00D7546D">
        <w:rPr>
          <w:rFonts w:eastAsia="Times New Roman"/>
          <w:lang w:val="it-IT"/>
        </w:rPr>
        <w:t xml:space="preserve">a storia _______________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</w:t>
      </w:r>
    </w:p>
    <w:p w14:paraId="5E47D0C8" w14:textId="4B3E24E3" w:rsidR="00D7546D" w:rsidRPr="00D7546D" w:rsidRDefault="007F61FB" w:rsidP="00D7546D">
      <w:pPr>
        <w:pStyle w:val="ListParagraph"/>
        <w:numPr>
          <w:ilvl w:val="0"/>
          <w:numId w:val="49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>Dei bruC vo</w:t>
      </w:r>
      <w:r w:rsidR="009D6C97" w:rsidRPr="00D7546D">
        <w:rPr>
          <w:rFonts w:eastAsia="Times New Roman"/>
          <w:lang w:val="it-IT"/>
        </w:rPr>
        <w:t>ti</w:t>
      </w:r>
      <w:r w:rsidRPr="00D7546D">
        <w:rPr>
          <w:rFonts w:eastAsia="Times New Roman"/>
          <w:lang w:val="it-IT"/>
        </w:rPr>
        <w:t xml:space="preserve"> a scuola ________________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</w:t>
      </w:r>
    </w:p>
    <w:p w14:paraId="12E01060" w14:textId="77777777" w:rsidR="00D7546D" w:rsidRPr="00D7546D" w:rsidRDefault="007F61FB" w:rsidP="00D7546D">
      <w:pPr>
        <w:pStyle w:val="ListParagraph"/>
        <w:numPr>
          <w:ilvl w:val="0"/>
          <w:numId w:val="49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>Una bru</w:t>
      </w:r>
      <w:r w:rsidR="009D6C97" w:rsidRPr="00D7546D">
        <w:rPr>
          <w:rFonts w:eastAsia="Times New Roman"/>
          <w:lang w:val="it-IT"/>
        </w:rPr>
        <w:t>tt</w:t>
      </w:r>
      <w:r w:rsidRPr="00D7546D">
        <w:rPr>
          <w:rFonts w:eastAsia="Times New Roman"/>
          <w:lang w:val="it-IT"/>
        </w:rPr>
        <w:t xml:space="preserve">a strada, piena di traffico e buche ________________ </w:t>
      </w:r>
    </w:p>
    <w:p w14:paraId="65F2A84C" w14:textId="38E0FBA2" w:rsidR="007F61FB" w:rsidRPr="00D7546D" w:rsidRDefault="007F61FB" w:rsidP="00D7546D">
      <w:pPr>
        <w:pStyle w:val="ListParagraph"/>
        <w:numPr>
          <w:ilvl w:val="0"/>
          <w:numId w:val="49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 xml:space="preserve">Un gran talento _________________________ </w:t>
      </w:r>
    </w:p>
    <w:p w14:paraId="292F5EED" w14:textId="77777777" w:rsidR="007F61FB" w:rsidRPr="009D6C97" w:rsidRDefault="007F61FB" w:rsidP="007F61FB">
      <w:pPr>
        <w:spacing w:after="120" w:line="259" w:lineRule="auto"/>
        <w:rPr>
          <w:rFonts w:eastAsia="Times New Roman"/>
          <w:lang w:val="it-IT"/>
        </w:rPr>
      </w:pPr>
    </w:p>
    <w:p w14:paraId="1959727B" w14:textId="77777777" w:rsidR="007F61FB" w:rsidRPr="009D6C97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Gramma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>ca: il futuro</w:t>
      </w:r>
    </w:p>
    <w:p w14:paraId="17899DFF" w14:textId="77777777" w:rsidR="007F61FB" w:rsidRPr="009D6C97" w:rsidRDefault="007F61FB" w:rsidP="007F61FB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Il futuro Modi e tempi I verbi italiani si classificano secondo i MODI e i TEMPI. </w:t>
      </w:r>
    </w:p>
    <w:p w14:paraId="7CC85628" w14:textId="77777777" w:rsidR="00D7546D" w:rsidRDefault="0053366C" w:rsidP="0053366C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I TEMPI si dividono in SEMPLICI E COMPOSTI </w:t>
      </w:r>
    </w:p>
    <w:p w14:paraId="4D2B0E71" w14:textId="77777777" w:rsidR="00D7546D" w:rsidRDefault="00D7546D" w:rsidP="0053366C">
      <w:pPr>
        <w:rPr>
          <w:rFonts w:eastAsia="Times New Roman"/>
          <w:lang w:val="it-IT"/>
        </w:rPr>
      </w:pPr>
    </w:p>
    <w:p w14:paraId="07D5D813" w14:textId="77777777" w:rsidR="00D7546D" w:rsidRDefault="00D7546D" w:rsidP="0053366C">
      <w:pPr>
        <w:rPr>
          <w:rFonts w:eastAsia="Times New Roman"/>
          <w:lang w:val="it-IT"/>
        </w:rPr>
      </w:pPr>
    </w:p>
    <w:p w14:paraId="31CF0E45" w14:textId="77777777" w:rsidR="00D7546D" w:rsidRDefault="00D7546D" w:rsidP="0053366C">
      <w:pPr>
        <w:rPr>
          <w:rFonts w:eastAsia="Times New Roman"/>
          <w:lang w:val="it-IT"/>
        </w:rPr>
      </w:pPr>
    </w:p>
    <w:p w14:paraId="6F633DD6" w14:textId="77777777" w:rsidR="00D7546D" w:rsidRDefault="00D7546D" w:rsidP="0053366C">
      <w:pPr>
        <w:rPr>
          <w:rFonts w:eastAsia="Times New Roman"/>
          <w:lang w:val="it-IT"/>
        </w:rPr>
      </w:pPr>
    </w:p>
    <w:p w14:paraId="4D48339A" w14:textId="77777777" w:rsidR="00D7546D" w:rsidRDefault="00D7546D" w:rsidP="0053366C">
      <w:pPr>
        <w:rPr>
          <w:rFonts w:eastAsia="Times New Roman"/>
          <w:lang w:val="it-IT"/>
        </w:rPr>
      </w:pPr>
    </w:p>
    <w:p w14:paraId="65F07455" w14:textId="77777777" w:rsidR="00D7546D" w:rsidRDefault="00D7546D" w:rsidP="0053366C">
      <w:pPr>
        <w:rPr>
          <w:rFonts w:eastAsia="Times New Roman"/>
          <w:lang w:val="it-IT"/>
        </w:rPr>
      </w:pPr>
    </w:p>
    <w:p w14:paraId="54ABD577" w14:textId="77777777" w:rsidR="00D7546D" w:rsidRDefault="00D7546D" w:rsidP="0053366C">
      <w:pPr>
        <w:rPr>
          <w:rFonts w:eastAsia="Times New Roman"/>
          <w:lang w:val="it-IT"/>
        </w:rPr>
      </w:pPr>
    </w:p>
    <w:p w14:paraId="5F292858" w14:textId="77777777" w:rsidR="00D7546D" w:rsidRDefault="00D7546D" w:rsidP="0053366C">
      <w:pPr>
        <w:rPr>
          <w:rFonts w:eastAsia="Times New Roman"/>
          <w:lang w:val="it-IT"/>
        </w:rPr>
      </w:pPr>
    </w:p>
    <w:p w14:paraId="48FDAA4F" w14:textId="77777777" w:rsidR="00D7546D" w:rsidRDefault="00D7546D" w:rsidP="0053366C">
      <w:pPr>
        <w:rPr>
          <w:rFonts w:eastAsia="Times New Roman"/>
          <w:lang w:val="it-IT"/>
        </w:rPr>
      </w:pPr>
    </w:p>
    <w:p w14:paraId="467B7995" w14:textId="77777777" w:rsidR="00D7546D" w:rsidRDefault="00D7546D" w:rsidP="0053366C">
      <w:pPr>
        <w:rPr>
          <w:rFonts w:eastAsia="Times New Roman"/>
          <w:lang w:val="it-IT"/>
        </w:rPr>
      </w:pPr>
    </w:p>
    <w:p w14:paraId="09F41DA7" w14:textId="77777777" w:rsidR="00D7546D" w:rsidRDefault="00D7546D" w:rsidP="0053366C">
      <w:pPr>
        <w:rPr>
          <w:rFonts w:eastAsia="Times New Roman"/>
          <w:lang w:val="it-IT"/>
        </w:rPr>
      </w:pPr>
    </w:p>
    <w:p w14:paraId="75223EF2" w14:textId="77777777" w:rsidR="00D7546D" w:rsidRDefault="00D7546D" w:rsidP="0053366C">
      <w:pPr>
        <w:rPr>
          <w:rFonts w:eastAsia="Times New Roman"/>
          <w:lang w:val="it-IT"/>
        </w:rPr>
      </w:pPr>
    </w:p>
    <w:p w14:paraId="3DD5BB5B" w14:textId="77777777" w:rsidR="00D7546D" w:rsidRDefault="00D7546D" w:rsidP="0053366C">
      <w:pPr>
        <w:rPr>
          <w:rFonts w:eastAsia="Times New Roman"/>
          <w:lang w:val="it-IT"/>
        </w:rPr>
      </w:pPr>
    </w:p>
    <w:p w14:paraId="4B816C32" w14:textId="77777777" w:rsidR="00D7546D" w:rsidRDefault="00D7546D" w:rsidP="0053366C">
      <w:pPr>
        <w:rPr>
          <w:rFonts w:eastAsia="Times New Roman"/>
          <w:lang w:val="it-IT"/>
        </w:rPr>
      </w:pPr>
    </w:p>
    <w:p w14:paraId="3F20A7B6" w14:textId="77777777" w:rsidR="00D7546D" w:rsidRDefault="00D7546D" w:rsidP="0053366C">
      <w:pPr>
        <w:rPr>
          <w:rFonts w:eastAsia="Times New Roman"/>
          <w:lang w:val="it-IT"/>
        </w:rPr>
      </w:pPr>
    </w:p>
    <w:p w14:paraId="62CEBA05" w14:textId="3ED09EC3" w:rsidR="00D7546D" w:rsidRDefault="0053366C" w:rsidP="0053366C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lastRenderedPageBreak/>
        <w:t xml:space="preserve">Formazione del futuro semplice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269106B2" w14:textId="6E0C79B8" w:rsidR="0053366C" w:rsidRPr="00D7546D" w:rsidRDefault="0053366C" w:rsidP="00B53D1C">
      <w:pPr>
        <w:pStyle w:val="ListParagraph"/>
        <w:numPr>
          <w:ilvl w:val="0"/>
          <w:numId w:val="52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 xml:space="preserve">Pconiugazione: finire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Finir - ò</w:t>
      </w:r>
    </w:p>
    <w:p w14:paraId="24BAAD03" w14:textId="77777777" w:rsidR="0053366C" w:rsidRPr="009D6C97" w:rsidRDefault="0053366C" w:rsidP="007F61FB">
      <w:pPr>
        <w:spacing w:after="120" w:line="259" w:lineRule="auto"/>
        <w:rPr>
          <w:rFonts w:eastAsia="Times New Roman"/>
          <w:lang w:val="it-IT"/>
        </w:rPr>
      </w:pPr>
    </w:p>
    <w:p w14:paraId="288C1778" w14:textId="77777777" w:rsidR="0053366C" w:rsidRPr="009D6C97" w:rsidRDefault="0053366C" w:rsidP="0053366C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Coniugazione del futuro semplice </w:t>
      </w:r>
    </w:p>
    <w:p w14:paraId="216D2618" w14:textId="63A5A95F" w:rsidR="0053366C" w:rsidRPr="009D6C97" w:rsidRDefault="0053366C" w:rsidP="0053366C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AMARE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Io amerò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Tu amerai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Lei amerà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Noi ameremo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Voi amerete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Loro ameranno </w:t>
      </w:r>
    </w:p>
    <w:p w14:paraId="735B35D7" w14:textId="6FA16FDF" w:rsidR="0053366C" w:rsidRPr="009D6C97" w:rsidRDefault="0053366C" w:rsidP="0053366C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CREDERE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Creder – ò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Creder – ai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Creder – à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Creder – emo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Creder – ete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Creder - anno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FINIRE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Finir – ò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Finir – ai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Finir – à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Finir – emo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Finir – ete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Finir - anno </w:t>
      </w:r>
    </w:p>
    <w:p w14:paraId="0D2D721E" w14:textId="77777777" w:rsidR="0053366C" w:rsidRPr="009D6C97" w:rsidRDefault="0053366C" w:rsidP="007F61FB">
      <w:pPr>
        <w:spacing w:after="120" w:line="259" w:lineRule="auto"/>
        <w:rPr>
          <w:rFonts w:eastAsia="Times New Roman"/>
          <w:lang w:val="it-IT"/>
        </w:rPr>
      </w:pPr>
    </w:p>
    <w:p w14:paraId="3ADA5E7B" w14:textId="00820408" w:rsidR="00D7546D" w:rsidRDefault="0053366C" w:rsidP="0053366C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Par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 xml:space="preserve">colarità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273BF10C" w14:textId="5C302BF9" w:rsidR="00D7546D" w:rsidRPr="00D7546D" w:rsidRDefault="0053366C" w:rsidP="00D7546D">
      <w:pPr>
        <w:pStyle w:val="ListParagraph"/>
        <w:numPr>
          <w:ilvl w:val="0"/>
          <w:numId w:val="50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>Cambiamen</w:t>
      </w:r>
      <w:r w:rsidR="009D6C97" w:rsidRPr="00D7546D">
        <w:rPr>
          <w:rFonts w:eastAsia="Times New Roman"/>
          <w:lang w:val="it-IT"/>
        </w:rPr>
        <w:t>ti</w:t>
      </w:r>
      <w:r w:rsidRPr="00D7546D">
        <w:rPr>
          <w:rFonts w:eastAsia="Times New Roman"/>
          <w:lang w:val="it-IT"/>
        </w:rPr>
        <w:t xml:space="preserve"> fone</w:t>
      </w:r>
      <w:r w:rsidR="009D6C97" w:rsidRPr="00D7546D">
        <w:rPr>
          <w:rFonts w:eastAsia="Times New Roman"/>
          <w:lang w:val="it-IT"/>
        </w:rPr>
        <w:t>ti</w:t>
      </w:r>
      <w:r w:rsidRPr="00D7546D">
        <w:rPr>
          <w:rFonts w:eastAsia="Times New Roman"/>
          <w:lang w:val="it-IT"/>
        </w:rPr>
        <w:t xml:space="preserve">ci: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</w:t>
      </w:r>
    </w:p>
    <w:p w14:paraId="754AF3C6" w14:textId="79BFF4E5" w:rsidR="00D7546D" w:rsidRPr="00D7546D" w:rsidRDefault="0053366C" w:rsidP="00D7546D">
      <w:pPr>
        <w:pStyle w:val="ListParagraph"/>
        <w:numPr>
          <w:ilvl w:val="0"/>
          <w:numId w:val="50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>Verbi in –care e -gare all’infinito introducono l’H per ragioni fone</w:t>
      </w:r>
      <w:r w:rsidR="009D6C97" w:rsidRPr="00D7546D">
        <w:rPr>
          <w:rFonts w:eastAsia="Times New Roman"/>
          <w:lang w:val="it-IT"/>
        </w:rPr>
        <w:t>ti</w:t>
      </w:r>
      <w:r w:rsidRPr="00D7546D">
        <w:rPr>
          <w:rFonts w:eastAsia="Times New Roman"/>
          <w:lang w:val="it-IT"/>
        </w:rPr>
        <w:t xml:space="preserve">che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</w:t>
      </w:r>
    </w:p>
    <w:p w14:paraId="0571DE1C" w14:textId="59CB90DB" w:rsidR="00D7546D" w:rsidRPr="00D7546D" w:rsidRDefault="0053366C" w:rsidP="00D7546D">
      <w:pPr>
        <w:pStyle w:val="ListParagraph"/>
        <w:numPr>
          <w:ilvl w:val="0"/>
          <w:numId w:val="50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 xml:space="preserve">Cercare à cercherò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</w:t>
      </w:r>
    </w:p>
    <w:p w14:paraId="237FA9DD" w14:textId="7C627A7C" w:rsidR="0053366C" w:rsidRPr="00D7546D" w:rsidRDefault="0053366C" w:rsidP="00D7546D">
      <w:pPr>
        <w:pStyle w:val="ListParagraph"/>
        <w:numPr>
          <w:ilvl w:val="0"/>
          <w:numId w:val="50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 xml:space="preserve">Pagare à pagherò </w:t>
      </w:r>
    </w:p>
    <w:p w14:paraId="2FC4C748" w14:textId="6F899EA8" w:rsidR="00D7546D" w:rsidRPr="00D7546D" w:rsidRDefault="0053366C" w:rsidP="00D7546D">
      <w:pPr>
        <w:pStyle w:val="ListParagraph"/>
        <w:numPr>
          <w:ilvl w:val="0"/>
          <w:numId w:val="50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 xml:space="preserve">Verbi in –ciare, –giare e – sciare perdono la –i al futuro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Annunciare à annuncerò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</w:t>
      </w:r>
    </w:p>
    <w:p w14:paraId="6901EE97" w14:textId="2DB4C03E" w:rsidR="00D7546D" w:rsidRPr="00D7546D" w:rsidRDefault="0053366C" w:rsidP="00D7546D">
      <w:pPr>
        <w:pStyle w:val="ListParagraph"/>
        <w:numPr>
          <w:ilvl w:val="0"/>
          <w:numId w:val="50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 xml:space="preserve">Mangiare à mangerò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</w:t>
      </w:r>
    </w:p>
    <w:p w14:paraId="73A44944" w14:textId="1C113CB1" w:rsidR="0053366C" w:rsidRPr="00D7546D" w:rsidRDefault="00B53D1C" w:rsidP="00D7546D">
      <w:pPr>
        <w:pStyle w:val="ListParagraph"/>
        <w:numPr>
          <w:ilvl w:val="0"/>
          <w:numId w:val="50"/>
        </w:numPr>
        <w:rPr>
          <w:rFonts w:eastAsia="Times New Roman"/>
          <w:lang w:val="it-IT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0288" behindDoc="0" locked="0" layoutInCell="1" allowOverlap="1" wp14:anchorId="472230F4" wp14:editId="55A5D684">
            <wp:simplePos x="0" y="0"/>
            <wp:positionH relativeFrom="column">
              <wp:posOffset>398145</wp:posOffset>
            </wp:positionH>
            <wp:positionV relativeFrom="paragraph">
              <wp:posOffset>259715</wp:posOffset>
            </wp:positionV>
            <wp:extent cx="4575810" cy="3219450"/>
            <wp:effectExtent l="0" t="0" r="0" b="635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7-01-15 at 3.06.44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581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366C" w:rsidRPr="00D7546D">
        <w:rPr>
          <w:rFonts w:eastAsia="Times New Roman"/>
          <w:lang w:val="it-IT"/>
        </w:rPr>
        <w:t xml:space="preserve">Lasciare à lascerò </w:t>
      </w:r>
    </w:p>
    <w:p w14:paraId="474DA4D3" w14:textId="1F9B18C0" w:rsidR="00B53D1C" w:rsidRPr="00B53D1C" w:rsidRDefault="00B53D1C" w:rsidP="00B53D1C">
      <w:pPr>
        <w:rPr>
          <w:rFonts w:eastAsia="Times New Roman"/>
        </w:rPr>
      </w:pPr>
      <w:r w:rsidRPr="00B53D1C">
        <w:rPr>
          <w:rFonts w:eastAsia="Times New Roman"/>
        </w:rPr>
        <w:t xml:space="preserve"> </w:t>
      </w:r>
    </w:p>
    <w:p w14:paraId="009BA893" w14:textId="1A95F56E" w:rsidR="0053366C" w:rsidRPr="009D6C97" w:rsidRDefault="00B53D1C" w:rsidP="0053366C">
      <w:pPr>
        <w:rPr>
          <w:rFonts w:eastAsia="Times New Roman"/>
          <w:lang w:val="it-IT"/>
        </w:rPr>
      </w:pPr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8C7797A" wp14:editId="08AE1F4D">
            <wp:simplePos x="0" y="0"/>
            <wp:positionH relativeFrom="column">
              <wp:posOffset>280035</wp:posOffset>
            </wp:positionH>
            <wp:positionV relativeFrom="paragraph">
              <wp:posOffset>238760</wp:posOffset>
            </wp:positionV>
            <wp:extent cx="5031105" cy="344106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7-01-15 at 3.06.57 P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1105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D565B6" w14:textId="754B060E" w:rsidR="0053366C" w:rsidRPr="00B53D1C" w:rsidRDefault="00B53D1C" w:rsidP="00B53D1C">
      <w:pPr>
        <w:rPr>
          <w:rFonts w:eastAsia="Times New Roman"/>
        </w:rPr>
      </w:pPr>
      <w:r>
        <w:rPr>
          <w:rFonts w:eastAsia="Times New Roman"/>
        </w:rPr>
        <w:t xml:space="preserve">Alcuni verbi della prima coniugazione che mantengono la –A della radice </w:t>
      </w:r>
    </w:p>
    <w:p w14:paraId="58ABC1F8" w14:textId="5A34347B" w:rsidR="0053366C" w:rsidRPr="009D6C97" w:rsidRDefault="00B53D1C" w:rsidP="007F61FB">
      <w:pPr>
        <w:spacing w:after="120" w:line="259" w:lineRule="auto"/>
        <w:rPr>
          <w:rFonts w:eastAsia="Times New Roman"/>
          <w:lang w:val="it-IT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58240" behindDoc="0" locked="0" layoutInCell="1" allowOverlap="1" wp14:anchorId="2909B90B" wp14:editId="7CD88B39">
            <wp:simplePos x="0" y="0"/>
            <wp:positionH relativeFrom="column">
              <wp:posOffset>-62865</wp:posOffset>
            </wp:positionH>
            <wp:positionV relativeFrom="paragraph">
              <wp:posOffset>177800</wp:posOffset>
            </wp:positionV>
            <wp:extent cx="5947410" cy="3390900"/>
            <wp:effectExtent l="0" t="0" r="0" b="1270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7-01-15 at 3.07.11 P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C8C41A" w14:textId="6044ADD6" w:rsidR="0053366C" w:rsidRPr="009D6C97" w:rsidRDefault="0053366C" w:rsidP="0053366C">
      <w:pPr>
        <w:rPr>
          <w:rFonts w:eastAsia="Times New Roman"/>
          <w:lang w:val="it-IT"/>
        </w:rPr>
      </w:pPr>
    </w:p>
    <w:p w14:paraId="33CB9C50" w14:textId="4E59CA47" w:rsidR="00D7546D" w:rsidRDefault="0053366C" w:rsidP="0053366C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Pra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 xml:space="preserve">ca! Aggiungi i verbi al futuro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037E6F8B" w14:textId="757DE8C5" w:rsidR="00D7546D" w:rsidRDefault="0053366C" w:rsidP="0053366C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a. ________ a casa domani sera?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573AD8C9" w14:textId="121C9751" w:rsidR="00D7546D" w:rsidRDefault="0053366C" w:rsidP="0053366C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b. No, domani io e Carla ___________ al cinema.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7070C329" w14:textId="23DA8F12" w:rsidR="00D7546D" w:rsidRDefault="0053366C" w:rsidP="0053366C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c. Sai cosa ________ tra un anno?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6F180FD4" w14:textId="7351EF70" w:rsidR="0053366C" w:rsidRPr="009D6C97" w:rsidRDefault="0053366C" w:rsidP="0053366C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lastRenderedPageBreak/>
        <w:t xml:space="preserve">d. Non lo so ancora. Credo che _______________ ancora a scuola e poi l'anno successivo __________ un lavoro. </w:t>
      </w:r>
    </w:p>
    <w:p w14:paraId="092437EC" w14:textId="6B86C179" w:rsidR="0053366C" w:rsidRPr="009D6C97" w:rsidRDefault="0053366C" w:rsidP="007F61FB">
      <w:pPr>
        <w:spacing w:after="120" w:line="259" w:lineRule="auto"/>
        <w:rPr>
          <w:rFonts w:eastAsia="Times New Roman"/>
          <w:lang w:val="it-IT"/>
        </w:rPr>
      </w:pPr>
    </w:p>
    <w:p w14:paraId="4D820E9B" w14:textId="5E6336A8" w:rsidR="0053366C" w:rsidRPr="009D6C97" w:rsidRDefault="0053366C" w:rsidP="0053366C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 xml:space="preserve">Cosa farete dopo la laurea? (rispondete al professore con una frase completa) </w:t>
      </w:r>
    </w:p>
    <w:p w14:paraId="11774127" w14:textId="77777777" w:rsidR="0053366C" w:rsidRPr="009D6C97" w:rsidRDefault="0053366C" w:rsidP="007F61FB">
      <w:pPr>
        <w:spacing w:after="120" w:line="259" w:lineRule="auto"/>
        <w:rPr>
          <w:rFonts w:eastAsia="Times New Roman"/>
          <w:lang w:val="it-IT"/>
        </w:rPr>
      </w:pPr>
    </w:p>
    <w:p w14:paraId="6F9D2E82" w14:textId="6CFF3439" w:rsidR="00D7546D" w:rsidRDefault="0053366C" w:rsidP="0053366C">
      <w:pPr>
        <w:rPr>
          <w:rFonts w:eastAsia="Times New Roman"/>
          <w:lang w:val="it-IT"/>
        </w:rPr>
      </w:pPr>
      <w:r w:rsidRPr="009D6C97">
        <w:rPr>
          <w:rFonts w:eastAsia="Times New Roman"/>
          <w:lang w:val="it-IT"/>
        </w:rPr>
        <w:t>Cultura</w:t>
      </w:r>
      <w:r w:rsidR="00D7546D">
        <w:rPr>
          <w:rFonts w:eastAsia="Times New Roman"/>
          <w:lang w:val="it-IT"/>
        </w:rPr>
        <w:t xml:space="preserve">: </w:t>
      </w:r>
      <w:r w:rsidRPr="009D6C97">
        <w:rPr>
          <w:rFonts w:eastAsia="Times New Roman"/>
          <w:lang w:val="it-IT"/>
        </w:rPr>
        <w:t>Cos</w:t>
      </w:r>
      <w:r w:rsidR="009D6C97" w:rsidRPr="009D6C97">
        <w:rPr>
          <w:rFonts w:eastAsia="Times New Roman"/>
          <w:lang w:val="it-IT"/>
        </w:rPr>
        <w:t>ti</w:t>
      </w:r>
      <w:r w:rsidRPr="009D6C97">
        <w:rPr>
          <w:rFonts w:eastAsia="Times New Roman"/>
          <w:lang w:val="it-IT"/>
        </w:rPr>
        <w:t xml:space="preserve">tuzione! </w:t>
      </w:r>
      <w:r w:rsidR="00EB7E3E">
        <w:rPr>
          <w:rFonts w:eastAsia="Times New Roman"/>
          <w:lang w:val="it-IT"/>
        </w:rPr>
        <w:t xml:space="preserve"> </w:t>
      </w:r>
      <w:r w:rsidRPr="009D6C97">
        <w:rPr>
          <w:rFonts w:eastAsia="Times New Roman"/>
          <w:lang w:val="it-IT"/>
        </w:rPr>
        <w:t xml:space="preserve"> </w:t>
      </w:r>
    </w:p>
    <w:p w14:paraId="291D4F1F" w14:textId="6EDDEB68" w:rsidR="00D7546D" w:rsidRPr="00D7546D" w:rsidRDefault="0053366C" w:rsidP="00D7546D">
      <w:pPr>
        <w:pStyle w:val="ListParagraph"/>
        <w:numPr>
          <w:ilvl w:val="0"/>
          <w:numId w:val="51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 xml:space="preserve">Pubblicata nel dicembre del 1947 </w:t>
      </w:r>
      <w:r w:rsidR="00EB7E3E">
        <w:rPr>
          <w:rFonts w:eastAsia="Times New Roman"/>
          <w:lang w:val="it-IT"/>
        </w:rPr>
        <w:t xml:space="preserve"> </w:t>
      </w:r>
      <w:r w:rsidRPr="00D7546D">
        <w:rPr>
          <w:rFonts w:eastAsia="Times New Roman"/>
          <w:lang w:val="it-IT"/>
        </w:rPr>
        <w:t xml:space="preserve"> </w:t>
      </w:r>
    </w:p>
    <w:p w14:paraId="2F354814" w14:textId="634BBBC2" w:rsidR="0053366C" w:rsidRPr="00D7546D" w:rsidRDefault="0053366C" w:rsidP="00D7546D">
      <w:pPr>
        <w:pStyle w:val="ListParagraph"/>
        <w:numPr>
          <w:ilvl w:val="0"/>
          <w:numId w:val="51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>A</w:t>
      </w:r>
      <w:r w:rsidR="009D6C97" w:rsidRPr="00D7546D">
        <w:rPr>
          <w:rFonts w:eastAsia="Times New Roman"/>
          <w:lang w:val="it-IT"/>
        </w:rPr>
        <w:t>tt</w:t>
      </w:r>
      <w:r w:rsidR="00D7546D" w:rsidRPr="00D7546D">
        <w:rPr>
          <w:rFonts w:eastAsia="Times New Roman"/>
          <w:lang w:val="it-IT"/>
        </w:rPr>
        <w:t>enzione: in questa pre</w:t>
      </w:r>
      <w:r w:rsidRPr="00D7546D">
        <w:rPr>
          <w:rFonts w:eastAsia="Times New Roman"/>
          <w:lang w:val="it-IT"/>
        </w:rPr>
        <w:t>entazione alcuni degli ar</w:t>
      </w:r>
      <w:r w:rsidR="009D6C97" w:rsidRPr="00D7546D">
        <w:rPr>
          <w:rFonts w:eastAsia="Times New Roman"/>
          <w:lang w:val="it-IT"/>
        </w:rPr>
        <w:t>ti</w:t>
      </w:r>
      <w:r w:rsidRPr="00D7546D">
        <w:rPr>
          <w:rFonts w:eastAsia="Times New Roman"/>
          <w:lang w:val="it-IT"/>
        </w:rPr>
        <w:t>coli sono abbrevia</w:t>
      </w:r>
      <w:r w:rsidR="009D6C97" w:rsidRPr="00D7546D">
        <w:rPr>
          <w:rFonts w:eastAsia="Times New Roman"/>
          <w:lang w:val="it-IT"/>
        </w:rPr>
        <w:t>ti</w:t>
      </w:r>
      <w:r w:rsidRPr="00D7546D">
        <w:rPr>
          <w:rFonts w:eastAsia="Times New Roman"/>
          <w:lang w:val="it-IT"/>
        </w:rPr>
        <w:t xml:space="preserve">… </w:t>
      </w:r>
    </w:p>
    <w:p w14:paraId="6B6EDFCF" w14:textId="77777777" w:rsidR="00D7546D" w:rsidRDefault="00D7546D" w:rsidP="0053366C">
      <w:pPr>
        <w:rPr>
          <w:rFonts w:eastAsia="Times New Roman"/>
          <w:lang w:val="it-IT"/>
        </w:rPr>
      </w:pPr>
    </w:p>
    <w:p w14:paraId="2A1AFE55" w14:textId="77777777" w:rsidR="0053366C" w:rsidRPr="00D7546D" w:rsidRDefault="0053366C" w:rsidP="00D7546D">
      <w:pPr>
        <w:pStyle w:val="ListParagraph"/>
        <w:numPr>
          <w:ilvl w:val="0"/>
          <w:numId w:val="51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>L’ar</w:t>
      </w:r>
      <w:r w:rsidR="009D6C97" w:rsidRPr="00D7546D">
        <w:rPr>
          <w:rFonts w:eastAsia="Times New Roman"/>
          <w:lang w:val="it-IT"/>
        </w:rPr>
        <w:t>ti</w:t>
      </w:r>
      <w:r w:rsidRPr="00D7546D">
        <w:rPr>
          <w:rFonts w:eastAsia="Times New Roman"/>
          <w:lang w:val="it-IT"/>
        </w:rPr>
        <w:t xml:space="preserve">colo 9, che parla della tutela del patrimonio culturale. </w:t>
      </w:r>
    </w:p>
    <w:p w14:paraId="178CFC57" w14:textId="77777777" w:rsidR="00D7546D" w:rsidRPr="00D7546D" w:rsidRDefault="009D6C97" w:rsidP="00D7546D">
      <w:pPr>
        <w:pStyle w:val="ListParagraph"/>
        <w:numPr>
          <w:ilvl w:val="0"/>
          <w:numId w:val="51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 xml:space="preserve">RICERCA SCIENTIFICA, PAESAGGIO </w:t>
      </w:r>
    </w:p>
    <w:p w14:paraId="5CAAC9C9" w14:textId="77777777" w:rsidR="00D7546D" w:rsidRPr="00D7546D" w:rsidRDefault="009D6C97" w:rsidP="00D7546D">
      <w:pPr>
        <w:pStyle w:val="ListParagraph"/>
        <w:numPr>
          <w:ilvl w:val="0"/>
          <w:numId w:val="51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>Parte A: La Repubblica promuove lo sviluppo della cultura e la r</w:t>
      </w:r>
      <w:r w:rsidR="00D7546D" w:rsidRPr="00D7546D">
        <w:rPr>
          <w:rFonts w:eastAsia="Times New Roman"/>
          <w:lang w:val="it-IT"/>
        </w:rPr>
        <w:t>icerca scientifica e tecnica.</w:t>
      </w:r>
    </w:p>
    <w:p w14:paraId="689BDF43" w14:textId="1F0BFB2A" w:rsidR="009D6C97" w:rsidRPr="00D7546D" w:rsidRDefault="009D6C97" w:rsidP="00D7546D">
      <w:pPr>
        <w:pStyle w:val="ListParagraph"/>
        <w:numPr>
          <w:ilvl w:val="0"/>
          <w:numId w:val="51"/>
        </w:numPr>
        <w:rPr>
          <w:rFonts w:eastAsia="Times New Roman"/>
          <w:lang w:val="it-IT"/>
        </w:rPr>
      </w:pPr>
      <w:r w:rsidRPr="00D7546D">
        <w:rPr>
          <w:rFonts w:eastAsia="Times New Roman"/>
          <w:lang w:val="it-IT"/>
        </w:rPr>
        <w:t xml:space="preserve">Parte B: Tutela (= protegge) il paesaggio e il patrimonio storico e artistico della Nazione. </w:t>
      </w:r>
    </w:p>
    <w:p w14:paraId="3ED10C1E" w14:textId="77777777" w:rsidR="0053366C" w:rsidRPr="009D6C97" w:rsidRDefault="0053366C" w:rsidP="007F61FB">
      <w:pPr>
        <w:spacing w:after="120" w:line="259" w:lineRule="auto"/>
        <w:rPr>
          <w:rFonts w:eastAsia="Times New Roman"/>
          <w:lang w:val="it-IT"/>
        </w:rPr>
      </w:pPr>
    </w:p>
    <w:p w14:paraId="74CAC19F" w14:textId="77777777" w:rsidR="005005A6" w:rsidRPr="009D6C97" w:rsidRDefault="005005A6" w:rsidP="005005A6">
      <w:pPr>
        <w:rPr>
          <w:rFonts w:eastAsia="Times New Roman"/>
          <w:lang w:val="it-IT"/>
        </w:rPr>
      </w:pPr>
    </w:p>
    <w:sectPr w:rsidR="005005A6" w:rsidRPr="009D6C97" w:rsidSect="00C97B40">
      <w:type w:val="continuous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869DFB" w14:textId="77777777" w:rsidR="000576FC" w:rsidRDefault="000576FC">
      <w:r>
        <w:separator/>
      </w:r>
    </w:p>
    <w:p w14:paraId="7C676EDC" w14:textId="77777777" w:rsidR="000576FC" w:rsidRDefault="000576FC"/>
  </w:endnote>
  <w:endnote w:type="continuationSeparator" w:id="0">
    <w:p w14:paraId="6A19C6B2" w14:textId="77777777" w:rsidR="000576FC" w:rsidRDefault="000576FC">
      <w:r>
        <w:continuationSeparator/>
      </w:r>
    </w:p>
    <w:p w14:paraId="79E88D27" w14:textId="77777777" w:rsidR="000576FC" w:rsidRDefault="000576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69C93D" w14:textId="77777777" w:rsidR="00EB7E3E" w:rsidRDefault="00EB7E3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570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FBD2EB" w14:textId="77777777" w:rsidR="000576FC" w:rsidRDefault="000576FC">
      <w:r>
        <w:separator/>
      </w:r>
    </w:p>
    <w:p w14:paraId="1ED78792" w14:textId="77777777" w:rsidR="000576FC" w:rsidRDefault="000576FC"/>
  </w:footnote>
  <w:footnote w:type="continuationSeparator" w:id="0">
    <w:p w14:paraId="2963C76B" w14:textId="77777777" w:rsidR="000576FC" w:rsidRDefault="000576FC">
      <w:r>
        <w:continuationSeparator/>
      </w:r>
    </w:p>
    <w:p w14:paraId="73E61595" w14:textId="77777777" w:rsidR="000576FC" w:rsidRDefault="000576FC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61E54"/>
    <w:multiLevelType w:val="hybridMultilevel"/>
    <w:tmpl w:val="63727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51743"/>
    <w:multiLevelType w:val="hybridMultilevel"/>
    <w:tmpl w:val="18F83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4C3951"/>
    <w:multiLevelType w:val="hybridMultilevel"/>
    <w:tmpl w:val="3F945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9363CA"/>
    <w:multiLevelType w:val="hybridMultilevel"/>
    <w:tmpl w:val="0C0A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C1C86"/>
    <w:multiLevelType w:val="hybridMultilevel"/>
    <w:tmpl w:val="09E62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F338D1"/>
    <w:multiLevelType w:val="hybridMultilevel"/>
    <w:tmpl w:val="5E8CA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390263"/>
    <w:multiLevelType w:val="hybridMultilevel"/>
    <w:tmpl w:val="A3801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E7D5E"/>
    <w:multiLevelType w:val="hybridMultilevel"/>
    <w:tmpl w:val="8FA67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28162B"/>
    <w:multiLevelType w:val="hybridMultilevel"/>
    <w:tmpl w:val="6DA6E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7A5C15"/>
    <w:multiLevelType w:val="hybridMultilevel"/>
    <w:tmpl w:val="96804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A30313"/>
    <w:multiLevelType w:val="hybridMultilevel"/>
    <w:tmpl w:val="60E6C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AA0AE4"/>
    <w:multiLevelType w:val="hybridMultilevel"/>
    <w:tmpl w:val="F796D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AB51F0"/>
    <w:multiLevelType w:val="hybridMultilevel"/>
    <w:tmpl w:val="7946D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AE41E6"/>
    <w:multiLevelType w:val="hybridMultilevel"/>
    <w:tmpl w:val="CAA84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712224"/>
    <w:multiLevelType w:val="hybridMultilevel"/>
    <w:tmpl w:val="01F0D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B14F83"/>
    <w:multiLevelType w:val="hybridMultilevel"/>
    <w:tmpl w:val="3398B81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166D63"/>
    <w:multiLevelType w:val="hybridMultilevel"/>
    <w:tmpl w:val="6B3EA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692AE7"/>
    <w:multiLevelType w:val="hybridMultilevel"/>
    <w:tmpl w:val="4934B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FD639A"/>
    <w:multiLevelType w:val="hybridMultilevel"/>
    <w:tmpl w:val="C63A5A1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07657"/>
    <w:multiLevelType w:val="hybridMultilevel"/>
    <w:tmpl w:val="84CE4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CC6BD4"/>
    <w:multiLevelType w:val="hybridMultilevel"/>
    <w:tmpl w:val="0AAA7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386B16"/>
    <w:multiLevelType w:val="hybridMultilevel"/>
    <w:tmpl w:val="DDB64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2D3FE8"/>
    <w:multiLevelType w:val="hybridMultilevel"/>
    <w:tmpl w:val="B756F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0062FC"/>
    <w:multiLevelType w:val="hybridMultilevel"/>
    <w:tmpl w:val="759C600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2600D7"/>
    <w:multiLevelType w:val="hybridMultilevel"/>
    <w:tmpl w:val="DDACB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882C35"/>
    <w:multiLevelType w:val="hybridMultilevel"/>
    <w:tmpl w:val="6E067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3B1975"/>
    <w:multiLevelType w:val="hybridMultilevel"/>
    <w:tmpl w:val="A606C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10498"/>
    <w:multiLevelType w:val="hybridMultilevel"/>
    <w:tmpl w:val="B68A5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7A26313"/>
    <w:multiLevelType w:val="hybridMultilevel"/>
    <w:tmpl w:val="34B2E3B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E2780A"/>
    <w:multiLevelType w:val="hybridMultilevel"/>
    <w:tmpl w:val="BF825C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162BF"/>
    <w:multiLevelType w:val="hybridMultilevel"/>
    <w:tmpl w:val="E4DA1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B390587"/>
    <w:multiLevelType w:val="hybridMultilevel"/>
    <w:tmpl w:val="7C3A29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D30694"/>
    <w:multiLevelType w:val="hybridMultilevel"/>
    <w:tmpl w:val="F3522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22415A"/>
    <w:multiLevelType w:val="hybridMultilevel"/>
    <w:tmpl w:val="BBD2F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BB256E"/>
    <w:multiLevelType w:val="hybridMultilevel"/>
    <w:tmpl w:val="4CBE9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9B7119F"/>
    <w:multiLevelType w:val="hybridMultilevel"/>
    <w:tmpl w:val="7026EB7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436B1F"/>
    <w:multiLevelType w:val="hybridMultilevel"/>
    <w:tmpl w:val="885A43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44722E"/>
    <w:multiLevelType w:val="hybridMultilevel"/>
    <w:tmpl w:val="538200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0D4DD9"/>
    <w:multiLevelType w:val="hybridMultilevel"/>
    <w:tmpl w:val="80E2B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3894C4B"/>
    <w:multiLevelType w:val="hybridMultilevel"/>
    <w:tmpl w:val="46CEDB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5832B5B"/>
    <w:multiLevelType w:val="hybridMultilevel"/>
    <w:tmpl w:val="F82AED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615720B"/>
    <w:multiLevelType w:val="hybridMultilevel"/>
    <w:tmpl w:val="A7701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2E4DAE"/>
    <w:multiLevelType w:val="hybridMultilevel"/>
    <w:tmpl w:val="9E48C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5864B9"/>
    <w:multiLevelType w:val="hybridMultilevel"/>
    <w:tmpl w:val="8FB8F06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C886F64"/>
    <w:multiLevelType w:val="hybridMultilevel"/>
    <w:tmpl w:val="263AE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E6D0D09"/>
    <w:multiLevelType w:val="hybridMultilevel"/>
    <w:tmpl w:val="7076E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4C44BCC"/>
    <w:multiLevelType w:val="hybridMultilevel"/>
    <w:tmpl w:val="1A0A6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4EE19A6"/>
    <w:multiLevelType w:val="hybridMultilevel"/>
    <w:tmpl w:val="6C3EE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5644D53"/>
    <w:multiLevelType w:val="hybridMultilevel"/>
    <w:tmpl w:val="62C21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7780112"/>
    <w:multiLevelType w:val="hybridMultilevel"/>
    <w:tmpl w:val="8D9AD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3"/>
  </w:num>
  <w:num w:numId="3">
    <w:abstractNumId w:val="6"/>
  </w:num>
  <w:num w:numId="4">
    <w:abstractNumId w:val="0"/>
  </w:num>
  <w:num w:numId="5">
    <w:abstractNumId w:val="9"/>
  </w:num>
  <w:num w:numId="6">
    <w:abstractNumId w:val="48"/>
  </w:num>
  <w:num w:numId="7">
    <w:abstractNumId w:val="1"/>
  </w:num>
  <w:num w:numId="8">
    <w:abstractNumId w:val="22"/>
  </w:num>
  <w:num w:numId="9">
    <w:abstractNumId w:val="51"/>
  </w:num>
  <w:num w:numId="10">
    <w:abstractNumId w:val="33"/>
  </w:num>
  <w:num w:numId="11">
    <w:abstractNumId w:val="15"/>
  </w:num>
  <w:num w:numId="12">
    <w:abstractNumId w:val="40"/>
  </w:num>
  <w:num w:numId="13">
    <w:abstractNumId w:val="31"/>
  </w:num>
  <w:num w:numId="14">
    <w:abstractNumId w:val="13"/>
  </w:num>
  <w:num w:numId="15">
    <w:abstractNumId w:val="19"/>
  </w:num>
  <w:num w:numId="16">
    <w:abstractNumId w:val="41"/>
  </w:num>
  <w:num w:numId="17">
    <w:abstractNumId w:val="8"/>
  </w:num>
  <w:num w:numId="18">
    <w:abstractNumId w:val="39"/>
  </w:num>
  <w:num w:numId="19">
    <w:abstractNumId w:val="47"/>
  </w:num>
  <w:num w:numId="20">
    <w:abstractNumId w:val="27"/>
  </w:num>
  <w:num w:numId="21">
    <w:abstractNumId w:val="50"/>
  </w:num>
  <w:num w:numId="22">
    <w:abstractNumId w:val="42"/>
  </w:num>
  <w:num w:numId="23">
    <w:abstractNumId w:val="36"/>
  </w:num>
  <w:num w:numId="24">
    <w:abstractNumId w:val="32"/>
  </w:num>
  <w:num w:numId="25">
    <w:abstractNumId w:val="35"/>
  </w:num>
  <w:num w:numId="26">
    <w:abstractNumId w:val="20"/>
  </w:num>
  <w:num w:numId="27">
    <w:abstractNumId w:val="10"/>
  </w:num>
  <w:num w:numId="28">
    <w:abstractNumId w:val="2"/>
  </w:num>
  <w:num w:numId="29">
    <w:abstractNumId w:val="46"/>
  </w:num>
  <w:num w:numId="30">
    <w:abstractNumId w:val="44"/>
  </w:num>
  <w:num w:numId="31">
    <w:abstractNumId w:val="34"/>
  </w:num>
  <w:num w:numId="32">
    <w:abstractNumId w:val="23"/>
  </w:num>
  <w:num w:numId="33">
    <w:abstractNumId w:val="25"/>
  </w:num>
  <w:num w:numId="34">
    <w:abstractNumId w:val="37"/>
  </w:num>
  <w:num w:numId="35">
    <w:abstractNumId w:val="29"/>
  </w:num>
  <w:num w:numId="36">
    <w:abstractNumId w:val="26"/>
  </w:num>
  <w:num w:numId="37">
    <w:abstractNumId w:val="30"/>
  </w:num>
  <w:num w:numId="38">
    <w:abstractNumId w:val="11"/>
  </w:num>
  <w:num w:numId="39">
    <w:abstractNumId w:val="17"/>
  </w:num>
  <w:num w:numId="40">
    <w:abstractNumId w:val="28"/>
  </w:num>
  <w:num w:numId="41">
    <w:abstractNumId w:val="21"/>
  </w:num>
  <w:num w:numId="42">
    <w:abstractNumId w:val="16"/>
  </w:num>
  <w:num w:numId="43">
    <w:abstractNumId w:val="38"/>
  </w:num>
  <w:num w:numId="44">
    <w:abstractNumId w:val="18"/>
  </w:num>
  <w:num w:numId="45">
    <w:abstractNumId w:val="7"/>
  </w:num>
  <w:num w:numId="46">
    <w:abstractNumId w:val="49"/>
  </w:num>
  <w:num w:numId="47">
    <w:abstractNumId w:val="24"/>
  </w:num>
  <w:num w:numId="48">
    <w:abstractNumId w:val="5"/>
  </w:num>
  <w:num w:numId="49">
    <w:abstractNumId w:val="45"/>
  </w:num>
  <w:num w:numId="50">
    <w:abstractNumId w:val="14"/>
  </w:num>
  <w:num w:numId="51">
    <w:abstractNumId w:val="4"/>
  </w:num>
  <w:num w:numId="52">
    <w:abstractNumId w:val="3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A6"/>
    <w:rsid w:val="000576FC"/>
    <w:rsid w:val="00455701"/>
    <w:rsid w:val="005005A6"/>
    <w:rsid w:val="0053366C"/>
    <w:rsid w:val="0057649E"/>
    <w:rsid w:val="007F61FB"/>
    <w:rsid w:val="008C3028"/>
    <w:rsid w:val="009D6C97"/>
    <w:rsid w:val="00B53D1C"/>
    <w:rsid w:val="00C97B40"/>
    <w:rsid w:val="00D66ABF"/>
    <w:rsid w:val="00D7546D"/>
    <w:rsid w:val="00EA709D"/>
    <w:rsid w:val="00EB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5B6BC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05A6"/>
    <w:pPr>
      <w:spacing w:after="0" w:line="240" w:lineRule="auto"/>
    </w:pPr>
    <w:rPr>
      <w:rFonts w:ascii="Times New Roman" w:hAnsi="Times New Roman" w:cs="Times New Roman"/>
      <w:color w:val="auto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 w:line="259" w:lineRule="auto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 w:after="120" w:line="259" w:lineRule="auto"/>
      <w:outlineLvl w:val="1"/>
    </w:pPr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 w:after="120" w:line="259" w:lineRule="auto"/>
      <w:outlineLvl w:val="2"/>
    </w:pPr>
    <w:rPr>
      <w:rFonts w:asciiTheme="majorHAnsi" w:eastAsiaTheme="majorEastAsia" w:hAnsiTheme="majorHAnsi" w:cstheme="majorBidi"/>
      <w:color w:val="595959" w:themeColor="text1" w:themeTint="A6"/>
      <w:sz w:val="40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 w:after="120" w:line="259" w:lineRule="auto"/>
      <w:outlineLvl w:val="3"/>
    </w:pPr>
    <w:rPr>
      <w:rFonts w:asciiTheme="majorHAnsi" w:eastAsiaTheme="majorEastAsia" w:hAnsiTheme="majorHAnsi" w:cstheme="majorBidi"/>
      <w:i/>
      <w:iCs/>
      <w:color w:val="595959" w:themeColor="text1" w:themeTint="A6"/>
      <w:sz w:val="40"/>
      <w:szCs w:val="30"/>
      <w:lang w:eastAsia="ja-JP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 w:after="120" w:line="259" w:lineRule="auto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  <w:szCs w:val="30"/>
      <w:lang w:eastAsia="ja-JP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 w:after="120" w:line="259" w:lineRule="auto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  <w:szCs w:val="30"/>
      <w:lang w:eastAsia="ja-JP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 w:after="120" w:line="259" w:lineRule="auto"/>
      <w:outlineLvl w:val="6"/>
    </w:pPr>
    <w:rPr>
      <w:rFonts w:asciiTheme="majorHAnsi" w:eastAsiaTheme="majorEastAsia" w:hAnsiTheme="majorHAnsi" w:cstheme="majorBidi"/>
      <w:iCs/>
      <w:color w:val="595959" w:themeColor="text1" w:themeTint="A6"/>
      <w:sz w:val="34"/>
      <w:szCs w:val="30"/>
      <w:lang w:eastAsia="ja-JP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 w:after="120" w:line="259" w:lineRule="auto"/>
      <w:outlineLvl w:val="7"/>
    </w:pPr>
    <w:rPr>
      <w:rFonts w:asciiTheme="majorHAnsi" w:eastAsiaTheme="majorEastAsia" w:hAnsiTheme="majorHAnsi" w:cstheme="majorBidi"/>
      <w:i/>
      <w:color w:val="595959" w:themeColor="text1" w:themeTint="A6"/>
      <w:sz w:val="34"/>
      <w:szCs w:val="21"/>
      <w:lang w:eastAsia="ja-JP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 w:after="120" w:line="259" w:lineRule="auto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 w:val="30"/>
      <w:szCs w:val="21"/>
      <w:lang w:eastAsia="ja-JP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asciiTheme="minorHAnsi" w:hAnsiTheme="minorHAnsi" w:cstheme="minorBidi"/>
      <w:color w:val="595959" w:themeColor="text1" w:themeTint="A6"/>
      <w:sz w:val="30"/>
      <w:szCs w:val="30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  <w:spacing w:after="120" w:line="259" w:lineRule="auto"/>
    </w:pPr>
    <w:rPr>
      <w:rFonts w:asciiTheme="minorHAnsi" w:hAnsiTheme="minorHAnsi" w:cstheme="minorBidi"/>
      <w:color w:val="595959" w:themeColor="text1" w:themeTint="A6"/>
      <w:sz w:val="30"/>
      <w:szCs w:val="30"/>
      <w:lang w:eastAsia="ja-JP"/>
    </w:rPr>
  </w:style>
  <w:style w:type="paragraph" w:styleId="Header">
    <w:name w:val="header"/>
    <w:basedOn w:val="Normal"/>
    <w:link w:val="HeaderChar"/>
    <w:uiPriority w:val="99"/>
    <w:unhideWhenUsed/>
    <w:qFormat/>
    <w:rPr>
      <w:rFonts w:asciiTheme="minorHAnsi" w:hAnsiTheme="minorHAnsi" w:cstheme="minorBidi"/>
      <w:color w:val="595959" w:themeColor="text1" w:themeTint="A6"/>
      <w:sz w:val="30"/>
      <w:szCs w:val="30"/>
      <w:lang w:eastAsia="ja-JP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rPr>
      <w:rFonts w:asciiTheme="minorHAnsi" w:hAnsiTheme="minorHAnsi" w:cstheme="minorBidi"/>
      <w:color w:val="595959" w:themeColor="text1" w:themeTint="A6"/>
      <w:sz w:val="30"/>
      <w:szCs w:val="30"/>
      <w:lang w:eastAsia="ja-JP"/>
    </w:r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 w:line="259" w:lineRule="auto"/>
      <w:contextualSpacing/>
    </w:pPr>
    <w:rPr>
      <w:rFonts w:asciiTheme="minorHAnsi" w:eastAsiaTheme="minorEastAsia" w:hAnsiTheme="minorHAnsi" w:cstheme="minorBidi"/>
      <w:caps/>
      <w:color w:val="595959" w:themeColor="text1" w:themeTint="A6"/>
      <w:sz w:val="40"/>
      <w:szCs w:val="30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 w:after="120" w:line="259" w:lineRule="auto"/>
    </w:pPr>
    <w:rPr>
      <w:rFonts w:asciiTheme="minorHAnsi" w:hAnsiTheme="minorHAnsi" w:cstheme="minorBidi"/>
      <w:i/>
      <w:iCs/>
      <w:color w:val="595959" w:themeColor="text1" w:themeTint="A6"/>
      <w:sz w:val="36"/>
      <w:szCs w:val="30"/>
      <w:lang w:eastAsia="ja-JP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 w:after="120" w:line="259" w:lineRule="auto"/>
    </w:pPr>
    <w:rPr>
      <w:rFonts w:asciiTheme="minorHAnsi" w:hAnsiTheme="minorHAnsi" w:cstheme="minorBidi"/>
      <w:b/>
      <w:i/>
      <w:iCs/>
      <w:color w:val="595959" w:themeColor="text1" w:themeTint="A6"/>
      <w:sz w:val="36"/>
      <w:szCs w:val="30"/>
      <w:lang w:eastAsia="ja-JP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rFonts w:asciiTheme="minorHAnsi" w:hAnsiTheme="minorHAnsi" w:cstheme="minorBidi"/>
      <w:i/>
      <w:iCs/>
      <w:color w:val="595959" w:themeColor="text1" w:themeTint="A6"/>
      <w:szCs w:val="18"/>
      <w:lang w:eastAsia="ja-JP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9D6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fontTable" Target="fontTable.xml"/><Relationship Id="rId15" Type="http://schemas.openxmlformats.org/officeDocument/2006/relationships/glossaryDocument" Target="glossary/document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footer" Target="footer1.xml"/><Relationship Id="rId10" Type="http://schemas.openxmlformats.org/officeDocument/2006/relationships/hyperlink" Target="http://www.italica.rai.it/)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samanehfathi/Library/Containers/com.microsoft.Word/Data/Library/Caches/4105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17"/>
    <w:rsid w:val="007B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9885D307B49B44C97D6B7474937E9C7">
    <w:name w:val="29885D307B49B44C97D6B7474937E9C7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8691E94B30E2A3439D584066E97DCD6F">
    <w:name w:val="8691E94B30E2A3439D584066E97DCD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61</TotalTime>
  <Pages>15</Pages>
  <Words>2698</Words>
  <Characters>15385</Characters>
  <Application>Microsoft Macintosh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Samaneh Fathi</dc:creator>
  <cp:keywords/>
  <dc:description/>
  <cp:lastModifiedBy>Samaneh Fathi</cp:lastModifiedBy>
  <cp:revision>4</cp:revision>
  <dcterms:created xsi:type="dcterms:W3CDTF">2017-01-15T18:31:00Z</dcterms:created>
  <dcterms:modified xsi:type="dcterms:W3CDTF">2017-01-15T20:16:00Z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