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1385" w:rsidRDefault="00791385">
      <w:pPr>
        <w:pStyle w:val="Footer"/>
        <w:tabs>
          <w:tab w:val="left" w:pos="720"/>
        </w:tabs>
      </w:pPr>
    </w:p>
    <w:p w:rsidR="00791385" w:rsidRDefault="00791385"/>
    <w:p w:rsidR="00791385" w:rsidRDefault="00791385"/>
    <w:p w:rsidR="00791385" w:rsidRDefault="00791385"/>
    <w:p w:rsidR="00791385" w:rsidRDefault="00791385"/>
    <w:p w:rsidR="00791385" w:rsidRDefault="00791385"/>
    <w:p w:rsidR="00791385" w:rsidRDefault="00791385">
      <w:pPr>
        <w:rPr>
          <w:sz w:val="20"/>
        </w:rPr>
      </w:pPr>
      <w:r>
        <w:rPr>
          <w:sz w:val="20"/>
        </w:rPr>
        <w:t>SRS 1110A</w:t>
      </w:r>
      <w:r>
        <w:rPr>
          <w:sz w:val="20"/>
        </w:rPr>
        <w:tab/>
      </w:r>
      <w:r>
        <w:rPr>
          <w:sz w:val="20"/>
        </w:rPr>
        <w:tab/>
      </w:r>
      <w:r>
        <w:rPr>
          <w:sz w:val="20"/>
        </w:rPr>
        <w:tab/>
      </w:r>
      <w:r>
        <w:rPr>
          <w:sz w:val="20"/>
        </w:rPr>
        <w:tab/>
      </w:r>
      <w:r>
        <w:rPr>
          <w:sz w:val="20"/>
        </w:rPr>
        <w:tab/>
        <w:t>2012 Summer</w:t>
      </w:r>
    </w:p>
    <w:p w:rsidR="00791385" w:rsidRDefault="00791385">
      <w:pPr>
        <w:rPr>
          <w:sz w:val="20"/>
        </w:rPr>
      </w:pPr>
      <w:r>
        <w:rPr>
          <w:sz w:val="20"/>
        </w:rPr>
        <w:t>Prof. Shelley Rabinovitch, PhD</w:t>
      </w:r>
      <w:r>
        <w:rPr>
          <w:sz w:val="20"/>
        </w:rPr>
        <w:tab/>
      </w:r>
      <w:r>
        <w:rPr>
          <w:sz w:val="20"/>
        </w:rPr>
        <w:tab/>
      </w:r>
      <w:r>
        <w:rPr>
          <w:sz w:val="20"/>
        </w:rPr>
        <w:tab/>
        <w:t>Office: 025 Arts</w:t>
      </w:r>
    </w:p>
    <w:p w:rsidR="00791385" w:rsidRDefault="00791385">
      <w:pPr>
        <w:rPr>
          <w:sz w:val="20"/>
        </w:rPr>
      </w:pPr>
      <w:r>
        <w:rPr>
          <w:sz w:val="20"/>
        </w:rPr>
        <w:t>Class: Tues./Thurs. 5:30 – 8 PM</w:t>
      </w:r>
      <w:r>
        <w:rPr>
          <w:sz w:val="20"/>
        </w:rPr>
        <w:tab/>
      </w:r>
      <w:r>
        <w:rPr>
          <w:sz w:val="20"/>
        </w:rPr>
        <w:tab/>
      </w:r>
      <w:r>
        <w:rPr>
          <w:sz w:val="20"/>
        </w:rPr>
        <w:tab/>
        <w:t>Lectures: MNT 202</w:t>
      </w:r>
    </w:p>
    <w:p w:rsidR="00791385" w:rsidRDefault="00791385">
      <w:pPr>
        <w:rPr>
          <w:sz w:val="20"/>
        </w:rPr>
      </w:pPr>
      <w:r>
        <w:rPr>
          <w:sz w:val="20"/>
        </w:rPr>
        <w:t>Email: tsivia@uottawa.ca</w:t>
      </w:r>
      <w:r>
        <w:rPr>
          <w:sz w:val="20"/>
        </w:rPr>
        <w:tab/>
      </w:r>
      <w:r>
        <w:rPr>
          <w:sz w:val="20"/>
        </w:rPr>
        <w:tab/>
      </w:r>
      <w:r>
        <w:rPr>
          <w:sz w:val="20"/>
        </w:rPr>
        <w:tab/>
      </w:r>
      <w:r>
        <w:rPr>
          <w:sz w:val="20"/>
        </w:rPr>
        <w:tab/>
        <w:t>Phone messages only: 613-562-5714</w:t>
      </w:r>
    </w:p>
    <w:p w:rsidR="00791385" w:rsidRDefault="00791385">
      <w:pPr>
        <w:pStyle w:val="BodyText"/>
      </w:pPr>
      <w:r>
        <w:t>Office phone: 613-562-5800 ext. 1167 (DO NOT leave phone messages on this line).</w:t>
      </w:r>
    </w:p>
    <w:p w:rsidR="00791385" w:rsidRDefault="00791385">
      <w:pPr>
        <w:rPr>
          <w:sz w:val="20"/>
        </w:rPr>
      </w:pPr>
      <w:r>
        <w:rPr>
          <w:sz w:val="20"/>
        </w:rPr>
        <w:t>Office hour: Tues. 3:45-4:45 pm (approx.), or by appointment.</w:t>
      </w:r>
    </w:p>
    <w:p w:rsidR="00791385" w:rsidRDefault="00791385">
      <w:pPr>
        <w:rPr>
          <w:sz w:val="20"/>
        </w:rPr>
      </w:pPr>
      <w:r>
        <w:rPr>
          <w:sz w:val="20"/>
        </w:rPr>
        <w:t xml:space="preserve">TA: Steven Tomlin, </w:t>
      </w:r>
      <w:hyperlink r:id="rId7" w:history="1">
        <w:r w:rsidRPr="00CE11A4">
          <w:rPr>
            <w:rStyle w:val="Hyperlink"/>
            <w:sz w:val="20"/>
            <w:szCs w:val="20"/>
          </w:rPr>
          <w:t>stoml031@uottawa.ca</w:t>
        </w:r>
      </w:hyperlink>
      <w:r>
        <w:rPr>
          <w:sz w:val="20"/>
          <w:szCs w:val="20"/>
        </w:rPr>
        <w:t xml:space="preserve">; </w:t>
      </w:r>
      <w:r w:rsidRPr="00536881">
        <w:rPr>
          <w:sz w:val="20"/>
          <w:szCs w:val="20"/>
        </w:rPr>
        <w:t xml:space="preserve">Heather Barkman, </w:t>
      </w:r>
      <w:hyperlink r:id="rId8" w:history="1">
        <w:r w:rsidRPr="00536881">
          <w:rPr>
            <w:rStyle w:val="Hyperlink"/>
            <w:sz w:val="20"/>
            <w:szCs w:val="20"/>
          </w:rPr>
          <w:t>hbark055@uottawa.ca</w:t>
        </w:r>
      </w:hyperlink>
      <w:r w:rsidRPr="00536881">
        <w:rPr>
          <w:sz w:val="20"/>
          <w:szCs w:val="20"/>
        </w:rPr>
        <w:t>.</w:t>
      </w:r>
    </w:p>
    <w:p w:rsidR="00791385" w:rsidRDefault="00791385">
      <w:pPr>
        <w:pStyle w:val="Footer"/>
        <w:tabs>
          <w:tab w:val="clear" w:pos="4320"/>
          <w:tab w:val="clear" w:pos="8640"/>
        </w:tabs>
      </w:pPr>
    </w:p>
    <w:p w:rsidR="00791385" w:rsidRDefault="00791385">
      <w:pPr>
        <w:pStyle w:val="Heading1"/>
      </w:pPr>
      <w:r>
        <w:t>Witchcraft, Magic, and Occult Phenomenon</w:t>
      </w:r>
    </w:p>
    <w:p w:rsidR="00791385" w:rsidRDefault="00791385">
      <w:pPr>
        <w:pStyle w:val="BodyText"/>
      </w:pPr>
      <w:r>
        <w:t xml:space="preserve">This exploration of the ways in which the Western world and other societies have dealt with the question of magical beliefs and practices, esoteric knowledge, and paranormal phenomena, is built on anthropological methods of enquiry.  We will examine the social and cultural context of such questions, including incursions into the mythology, symbol systems, and practices, of other societies.  A comparative study from the perspective of the communities as well as from the point of view of the practitioners will acquaint us with the wealth of traditions and the most promising lines of scientific enquiry in the field.  Films and in-class experiments will be offered to the class. </w:t>
      </w:r>
    </w:p>
    <w:p w:rsidR="00791385" w:rsidRDefault="00791385">
      <w:pPr>
        <w:rPr>
          <w:sz w:val="20"/>
        </w:rPr>
      </w:pPr>
    </w:p>
    <w:p w:rsidR="00791385" w:rsidRDefault="00791385">
      <w:pPr>
        <w:rPr>
          <w:sz w:val="20"/>
        </w:rPr>
      </w:pPr>
      <w:r>
        <w:rPr>
          <w:b/>
          <w:bCs/>
          <w:i/>
          <w:iCs/>
        </w:rPr>
        <w:t>IMPORTANT NOTICE:</w:t>
      </w:r>
      <w:r>
        <w:t xml:space="preserve"> </w:t>
      </w:r>
      <w:r>
        <w:rPr>
          <w:b/>
          <w:bCs/>
          <w:i/>
          <w:iCs/>
        </w:rPr>
        <w:t>Students in SRS 1110A are PROHIBITED from using computer laptops, notebooks, I-Phones, Blackberries, and/or any other related technology, during lectures.</w:t>
      </w:r>
      <w:r>
        <w:rPr>
          <w:sz w:val="20"/>
        </w:rPr>
        <w:t xml:space="preserve"> You are NOT at home - you should not be sharing your pictures of last winter’s trip to Cancun, or cool YouTube links or Tweets, during class lectures. You are welcome to leave the hall to catch up on gossip, and then return to the classroom. You may not care if you fail this course, but those who sit near you and care nothing about your most recent shopping trip, would like to pass. Non lecture-related abuse of these technologies has become so common that Dr. Rabinovitch has opted to ban this sort of equipment from her lectures.  </w:t>
      </w:r>
      <w:r>
        <w:rPr>
          <w:b/>
          <w:bCs/>
          <w:sz w:val="20"/>
        </w:rPr>
        <w:t>The ONLY exception is anyone who can present legitimate medical documentation that they must use a computer for note-taking during lectures</w:t>
      </w:r>
      <w:r>
        <w:rPr>
          <w:sz w:val="20"/>
        </w:rPr>
        <w:t>.  Please be aware that this move has been taken with the express permission of the Chair of the Department of Classics and Religious Studies.</w:t>
      </w:r>
    </w:p>
    <w:p w:rsidR="00791385" w:rsidRDefault="00791385">
      <w:pPr>
        <w:rPr>
          <w:sz w:val="20"/>
        </w:rPr>
      </w:pPr>
    </w:p>
    <w:p w:rsidR="00791385" w:rsidRDefault="00791385">
      <w:pPr>
        <w:pStyle w:val="Heading1"/>
      </w:pPr>
      <w:r>
        <w:t>Readings</w:t>
      </w:r>
    </w:p>
    <w:p w:rsidR="00791385" w:rsidRDefault="00791385">
      <w:pPr>
        <w:rPr>
          <w:sz w:val="20"/>
        </w:rPr>
      </w:pPr>
      <w:r>
        <w:rPr>
          <w:sz w:val="20"/>
        </w:rPr>
        <w:t>1) E</w:t>
      </w:r>
      <w:r>
        <w:rPr>
          <w:sz w:val="20"/>
          <w:u w:val="single"/>
        </w:rPr>
        <w:t>ncyclopedia of Modern Witchcraft and Neo-Paganism,</w:t>
      </w:r>
      <w:r>
        <w:rPr>
          <w:sz w:val="20"/>
        </w:rPr>
        <w:t xml:space="preserve"> </w:t>
      </w:r>
      <w:r>
        <w:rPr>
          <w:b/>
          <w:sz w:val="20"/>
        </w:rPr>
        <w:t>2</w:t>
      </w:r>
      <w:r w:rsidRPr="004B6901">
        <w:rPr>
          <w:b/>
          <w:sz w:val="20"/>
          <w:vertAlign w:val="superscript"/>
        </w:rPr>
        <w:t>nd</w:t>
      </w:r>
      <w:r>
        <w:rPr>
          <w:b/>
          <w:sz w:val="20"/>
        </w:rPr>
        <w:t xml:space="preserve"> Edition.</w:t>
      </w:r>
      <w:r>
        <w:rPr>
          <w:sz w:val="20"/>
        </w:rPr>
        <w:t xml:space="preserve"> Shelley T. Rabinovitch, ed. 2012, Kendall-Hunt.  (Available at the Bookstore and the Agora) Noted as “</w:t>
      </w:r>
      <w:r>
        <w:rPr>
          <w:i/>
          <w:iCs/>
          <w:sz w:val="20"/>
        </w:rPr>
        <w:t>Encyclopedia</w:t>
      </w:r>
      <w:r>
        <w:rPr>
          <w:sz w:val="20"/>
        </w:rPr>
        <w:t xml:space="preserve">”.  </w:t>
      </w:r>
    </w:p>
    <w:p w:rsidR="00791385" w:rsidRDefault="00791385">
      <w:pPr>
        <w:rPr>
          <w:sz w:val="20"/>
        </w:rPr>
      </w:pPr>
      <w:r>
        <w:rPr>
          <w:sz w:val="20"/>
        </w:rPr>
        <w:t xml:space="preserve">2) </w:t>
      </w:r>
      <w:r>
        <w:rPr>
          <w:sz w:val="20"/>
          <w:u w:val="single"/>
        </w:rPr>
        <w:t>Anthropology of Religion, Magic, and Witchcraft</w:t>
      </w:r>
      <w:r>
        <w:rPr>
          <w:sz w:val="20"/>
        </w:rPr>
        <w:t xml:space="preserve">, </w:t>
      </w:r>
      <w:r>
        <w:rPr>
          <w:b/>
          <w:bCs/>
          <w:sz w:val="20"/>
        </w:rPr>
        <w:t>3rd edition</w:t>
      </w:r>
      <w:r>
        <w:rPr>
          <w:sz w:val="20"/>
        </w:rPr>
        <w:t>. Rebecca L Stein and Philip L Stein, 2011, Allyn &amp; Bacon. (Available at the Bookstore and the Agora.) Noted as “</w:t>
      </w:r>
      <w:r>
        <w:rPr>
          <w:i/>
          <w:iCs/>
          <w:sz w:val="20"/>
        </w:rPr>
        <w:t>Stein&amp;Stein</w:t>
      </w:r>
      <w:r>
        <w:rPr>
          <w:sz w:val="20"/>
        </w:rPr>
        <w:t>”.</w:t>
      </w:r>
    </w:p>
    <w:p w:rsidR="00791385" w:rsidRPr="003B32D8" w:rsidRDefault="00791385">
      <w:pPr>
        <w:rPr>
          <w:b/>
          <w:bCs/>
        </w:rPr>
      </w:pPr>
      <w:r>
        <w:rPr>
          <w:sz w:val="20"/>
        </w:rPr>
        <w:t xml:space="preserve">3) </w:t>
      </w:r>
      <w:r>
        <w:rPr>
          <w:i/>
          <w:sz w:val="20"/>
        </w:rPr>
        <w:t>Geomancy for a New Earth</w:t>
      </w:r>
      <w:r>
        <w:rPr>
          <w:sz w:val="20"/>
        </w:rPr>
        <w:t>, N.O.J. de Trebourg. Will be sold in class ONLY.</w:t>
      </w:r>
    </w:p>
    <w:p w:rsidR="00791385" w:rsidRDefault="00791385"/>
    <w:p w:rsidR="00791385" w:rsidRDefault="00791385">
      <w:pPr>
        <w:pStyle w:val="Heading1"/>
      </w:pPr>
      <w:r>
        <w:t>Assignments and Grading (Final exam is 16 August):</w:t>
      </w:r>
    </w:p>
    <w:p w:rsidR="00791385" w:rsidRDefault="00791385">
      <w:pPr>
        <w:numPr>
          <w:ilvl w:val="0"/>
          <w:numId w:val="6"/>
        </w:numPr>
        <w:rPr>
          <w:sz w:val="20"/>
        </w:rPr>
      </w:pPr>
      <w:r>
        <w:rPr>
          <w:sz w:val="20"/>
        </w:rPr>
        <w:t>One midterm, multiple choice exam, worth 40% of total mark (1 hr. period).</w:t>
      </w:r>
    </w:p>
    <w:p w:rsidR="00791385" w:rsidRDefault="00791385">
      <w:pPr>
        <w:numPr>
          <w:ilvl w:val="0"/>
          <w:numId w:val="6"/>
        </w:numPr>
        <w:rPr>
          <w:sz w:val="20"/>
        </w:rPr>
      </w:pPr>
      <w:r>
        <w:rPr>
          <w:sz w:val="20"/>
        </w:rPr>
        <w:t>One final, multiple choice exam, worth 60% of total mark (2 hr. period).</w:t>
      </w:r>
    </w:p>
    <w:p w:rsidR="00791385" w:rsidRDefault="00791385">
      <w:pPr>
        <w:numPr>
          <w:ilvl w:val="0"/>
          <w:numId w:val="6"/>
        </w:numPr>
        <w:rPr>
          <w:sz w:val="20"/>
        </w:rPr>
      </w:pPr>
      <w:r>
        <w:rPr>
          <w:b/>
          <w:bCs/>
          <w:sz w:val="20"/>
        </w:rPr>
        <w:t>Up to 10% can be</w:t>
      </w:r>
      <w:r>
        <w:rPr>
          <w:sz w:val="20"/>
        </w:rPr>
        <w:t xml:space="preserve"> </w:t>
      </w:r>
      <w:r>
        <w:rPr>
          <w:b/>
          <w:bCs/>
          <w:sz w:val="20"/>
        </w:rPr>
        <w:t>deducted</w:t>
      </w:r>
      <w:r>
        <w:rPr>
          <w:sz w:val="20"/>
        </w:rPr>
        <w:t xml:space="preserve"> from your overall final mark at the professor’s discretion, based on disruptive behaviour in class. OTHERWISE, what you earn on your exams is your final mark (40% + 60% = 100%).</w:t>
      </w:r>
    </w:p>
    <w:p w:rsidR="00791385" w:rsidRDefault="00791385">
      <w:pPr>
        <w:numPr>
          <w:ilvl w:val="0"/>
          <w:numId w:val="6"/>
        </w:numPr>
        <w:rPr>
          <w:sz w:val="20"/>
        </w:rPr>
      </w:pPr>
    </w:p>
    <w:p w:rsidR="00791385" w:rsidRDefault="00791385">
      <w:r>
        <w:rPr>
          <w:b/>
          <w:bCs/>
          <w:sz w:val="20"/>
        </w:rPr>
        <w:t xml:space="preserve">All exams are true/false and multiple choice format, on scantron computer data forms.  They are CLOSED BOOK, CLOSED NOTES.  </w:t>
      </w:r>
      <w:r>
        <w:rPr>
          <w:sz w:val="20"/>
        </w:rPr>
        <w:t xml:space="preserve">Exams will be based on lectures, films, guests, </w:t>
      </w:r>
      <w:r w:rsidRPr="005705F7">
        <w:rPr>
          <w:b/>
          <w:sz w:val="20"/>
        </w:rPr>
        <w:t>and readings</w:t>
      </w:r>
      <w:r>
        <w:rPr>
          <w:sz w:val="20"/>
        </w:rPr>
        <w:t xml:space="preserve">.  Possession of “sample exams” from past years of SRS 1110 is </w:t>
      </w:r>
      <w:r>
        <w:rPr>
          <w:b/>
          <w:bCs/>
          <w:sz w:val="20"/>
        </w:rPr>
        <w:t>prohibited</w:t>
      </w:r>
      <w:r>
        <w:rPr>
          <w:sz w:val="20"/>
        </w:rPr>
        <w:t xml:space="preserve"> and these will be confiscated immediately.  Govern yourself accordingly.</w:t>
      </w:r>
    </w:p>
    <w:p w:rsidR="00791385" w:rsidRDefault="00791385">
      <w:pPr>
        <w:rPr>
          <w:b/>
          <w:bCs/>
          <w:sz w:val="20"/>
        </w:rPr>
      </w:pPr>
      <w:r>
        <w:br w:type="page"/>
      </w:r>
      <w:r>
        <w:rPr>
          <w:b/>
          <w:bCs/>
          <w:sz w:val="20"/>
        </w:rPr>
        <w:t>Outline and Calendar: SRS 1110A (July/August 2012),  Dr. Shelley Rabinovitch, lecturer.</w:t>
      </w:r>
    </w:p>
    <w:p w:rsidR="00791385" w:rsidRDefault="00791385">
      <w:pPr>
        <w:rPr>
          <w:i/>
          <w:iCs/>
          <w:sz w:val="20"/>
        </w:rPr>
      </w:pPr>
      <w:r>
        <w:rPr>
          <w:i/>
          <w:iCs/>
          <w:sz w:val="20"/>
        </w:rPr>
        <w:t xml:space="preserve">Films with an asterisk (*) are NOT in the holdings of the University of Ottawa and it is entirely possible that if you miss this screening, you will not be able to view the film. </w:t>
      </w:r>
      <w:r>
        <w:rPr>
          <w:b/>
          <w:bCs/>
          <w:i/>
          <w:iCs/>
          <w:sz w:val="20"/>
        </w:rPr>
        <w:t>DO NOT</w:t>
      </w:r>
      <w:r>
        <w:rPr>
          <w:i/>
          <w:iCs/>
          <w:sz w:val="20"/>
        </w:rPr>
        <w:t xml:space="preserve"> ask the professor to borrow her copy. As well please note that some of the University copies of films are in VCR format ONLY.</w:t>
      </w:r>
    </w:p>
    <w:p w:rsidR="00791385" w:rsidRDefault="00791385">
      <w:pPr>
        <w:rPr>
          <w:b/>
          <w:bCs/>
        </w:rPr>
      </w:pPr>
    </w:p>
    <w:p w:rsidR="00791385" w:rsidRDefault="00791385">
      <w:r>
        <w:t xml:space="preserve">3 July </w:t>
      </w:r>
      <w:r>
        <w:rPr>
          <w:b/>
          <w:bCs/>
        </w:rPr>
        <w:t>Introduction: the Cross-Cultural Approach</w:t>
      </w:r>
      <w:r>
        <w:t xml:space="preserve">.  </w:t>
      </w:r>
    </w:p>
    <w:p w:rsidR="00791385" w:rsidRDefault="00791385">
      <w:r>
        <w:t>Introduction to the anthropological perspective.  Terms, concepts, lexicon.  Magic, science, and religion: a critical review of some of the relevant theoretical stances.  Liminality, immanent/transcendent, cosmology/axiology, and more. Different meanings of the word “Witch”.  Why do we offer this course?</w:t>
      </w:r>
    </w:p>
    <w:p w:rsidR="00791385" w:rsidRDefault="00791385">
      <w:pPr>
        <w:pStyle w:val="Heading1"/>
        <w:rPr>
          <w:b w:val="0"/>
          <w:bCs w:val="0"/>
        </w:rPr>
      </w:pPr>
      <w:r>
        <w:t>Readings:</w:t>
      </w:r>
      <w:r>
        <w:rPr>
          <w:b w:val="0"/>
          <w:bCs w:val="0"/>
        </w:rPr>
        <w:t xml:space="preserve"> </w:t>
      </w:r>
      <w:r>
        <w:rPr>
          <w:b w:val="0"/>
          <w:bCs w:val="0"/>
          <w:i/>
          <w:iCs/>
        </w:rPr>
        <w:t>Stein&amp;Stein</w:t>
      </w:r>
      <w:r>
        <w:rPr>
          <w:b w:val="0"/>
          <w:bCs w:val="0"/>
        </w:rPr>
        <w:t>, Chapter 1.</w:t>
      </w:r>
    </w:p>
    <w:p w:rsidR="00791385" w:rsidRDefault="00791385">
      <w:pPr>
        <w:rPr>
          <w:b/>
          <w:bCs/>
        </w:rPr>
      </w:pPr>
    </w:p>
    <w:p w:rsidR="00791385" w:rsidRDefault="00791385">
      <w:r>
        <w:rPr>
          <w:b/>
          <w:bCs/>
        </w:rPr>
        <w:t>5</w:t>
      </w:r>
      <w:r>
        <w:t xml:space="preserve"> July </w:t>
      </w:r>
      <w:r>
        <w:rPr>
          <w:b/>
          <w:bCs/>
        </w:rPr>
        <w:t>The Magician and the Priest</w:t>
      </w:r>
      <w:r>
        <w:t xml:space="preserve">. </w:t>
      </w:r>
    </w:p>
    <w:p w:rsidR="00791385" w:rsidRDefault="00791385">
      <w:r>
        <w:t>Magic in the ancient Near East and Pre-Christian Europe.  Theories of wizardry, magic, and sorcery.</w:t>
      </w:r>
    </w:p>
    <w:p w:rsidR="00791385" w:rsidRDefault="00791385">
      <w:r>
        <w:rPr>
          <w:b/>
          <w:bCs/>
        </w:rPr>
        <w:t>Readings:</w:t>
      </w:r>
      <w:r>
        <w:t xml:space="preserve"> </w:t>
      </w:r>
      <w:r>
        <w:rPr>
          <w:i/>
          <w:iCs/>
        </w:rPr>
        <w:t>Encyclopedia</w:t>
      </w:r>
      <w:r>
        <w:t xml:space="preserve">: “Goddess”; “Reconstructing Celtic Spirituality in Europe”; “The Ritual Year”; </w:t>
      </w:r>
      <w:r>
        <w:rPr>
          <w:i/>
          <w:iCs/>
        </w:rPr>
        <w:t>Stein&amp;Stein</w:t>
      </w:r>
      <w:r>
        <w:t>, Chapter 2.</w:t>
      </w:r>
    </w:p>
    <w:p w:rsidR="00791385" w:rsidRDefault="00791385"/>
    <w:p w:rsidR="00791385" w:rsidRDefault="00791385">
      <w:r>
        <w:t xml:space="preserve">10 July </w:t>
      </w:r>
      <w:r>
        <w:rPr>
          <w:b/>
          <w:bCs/>
        </w:rPr>
        <w:t>The Figure of the Witch</w:t>
      </w:r>
      <w:r>
        <w:t xml:space="preserve">.  </w:t>
      </w:r>
    </w:p>
    <w:p w:rsidR="00791385" w:rsidRDefault="00791385">
      <w:r>
        <w:t>Women’s rituals, peasant rites and other Pre-Christian religious European traditions.  The politics of witchcraft and bewitching; witch-hunting in European history from Pagan persecution through Christian persecution to the Inquisition.</w:t>
      </w:r>
    </w:p>
    <w:p w:rsidR="00791385" w:rsidRDefault="00791385">
      <w:r>
        <w:rPr>
          <w:b/>
          <w:bCs/>
        </w:rPr>
        <w:t>Readings:</w:t>
      </w:r>
      <w:r>
        <w:t xml:space="preserve"> </w:t>
      </w:r>
      <w:r>
        <w:rPr>
          <w:i/>
          <w:iCs/>
        </w:rPr>
        <w:t>Encyclopedia</w:t>
      </w:r>
      <w:r>
        <w:t xml:space="preserve">: “Burning Times”; “Mystery Religion”; “Witch”.  </w:t>
      </w:r>
      <w:r>
        <w:rPr>
          <w:i/>
          <w:iCs/>
        </w:rPr>
        <w:t>Stein&amp;Stein</w:t>
      </w:r>
      <w:r>
        <w:t>, Ch. 10.</w:t>
      </w:r>
    </w:p>
    <w:p w:rsidR="00791385" w:rsidRDefault="00791385">
      <w:r>
        <w:rPr>
          <w:b/>
          <w:bCs/>
        </w:rPr>
        <w:t>Film:</w:t>
      </w:r>
      <w:r>
        <w:t xml:space="preserve"> </w:t>
      </w:r>
      <w:r>
        <w:rPr>
          <w:i/>
          <w:iCs/>
        </w:rPr>
        <w:t>The Burning Times (NFB)</w:t>
      </w:r>
    </w:p>
    <w:p w:rsidR="00791385" w:rsidRDefault="00791385"/>
    <w:p w:rsidR="00791385" w:rsidRDefault="00791385" w:rsidP="00172EE2">
      <w:r>
        <w:t>12 &amp; 17 July</w:t>
      </w:r>
      <w:r>
        <w:rPr>
          <w:b/>
          <w:bCs/>
        </w:rPr>
        <w:t xml:space="preserve"> Alternative Magical Religions I &amp; II: Modern Witchcraft; Goddess Worship/Feminist Witchcraft</w:t>
      </w:r>
    </w:p>
    <w:p w:rsidR="00791385" w:rsidRDefault="00791385" w:rsidP="00172EE2">
      <w:r>
        <w:t xml:space="preserve">Part I: Neo-Pagan movements, the symbolic and magical tools of modern Witchcraft religions.   </w:t>
      </w:r>
      <w:r w:rsidRPr="00086CA2">
        <w:rPr>
          <w:b/>
          <w:bCs/>
          <w:i/>
          <w:iCs/>
        </w:rPr>
        <w:t>For the candle spell bring a candle whose colour reminds you of a) food or b) money.  Bring a SMALL candle (not a 10 hour big fat one): “taper candles” are fine.</w:t>
      </w:r>
      <w:r>
        <w:t xml:space="preserve"> Part II: Growth of alternative Women’s religion outside the mainstream religious framework.   </w:t>
      </w:r>
    </w:p>
    <w:p w:rsidR="00791385" w:rsidRDefault="00791385" w:rsidP="00172EE2">
      <w:r>
        <w:rPr>
          <w:b/>
          <w:bCs/>
        </w:rPr>
        <w:t xml:space="preserve">Readings: </w:t>
      </w:r>
      <w:r>
        <w:rPr>
          <w:i/>
          <w:iCs/>
        </w:rPr>
        <w:t>Encyclopedia</w:t>
      </w:r>
      <w:r>
        <w:t>: “Alexandrian”; “Arnold, Charles”; “Gardner, Gerald”; “Gardnerian”; “Murray, Margaret”; “Sanders, Alexander”; “Valiente, Doreen”; “Wiccan Church of Canada”; “Budapest, Z”; “Chicago, Judy”; “Daly, Mary”; “Dianics”; “Feminist Spirituality and Neo-Paganism”; “Gimbutas, Marija”; “Goldenberg, Naomi”; “McFarland Dianics”; “Reclaiming”; “Starhawk”. S</w:t>
      </w:r>
      <w:r>
        <w:rPr>
          <w:i/>
          <w:iCs/>
        </w:rPr>
        <w:t xml:space="preserve">tein&amp;Stein, </w:t>
      </w:r>
      <w:r>
        <w:t>Ch. 3.</w:t>
      </w:r>
    </w:p>
    <w:p w:rsidR="00791385" w:rsidRDefault="00791385" w:rsidP="00172EE2">
      <w:r>
        <w:rPr>
          <w:b/>
          <w:bCs/>
        </w:rPr>
        <w:t>Film:</w:t>
      </w:r>
      <w:r>
        <w:t xml:space="preserve"> </w:t>
      </w:r>
      <w:r>
        <w:rPr>
          <w:i/>
          <w:iCs/>
        </w:rPr>
        <w:t>Circle of Witches*</w:t>
      </w:r>
    </w:p>
    <w:p w:rsidR="00791385" w:rsidRDefault="00791385">
      <w:pPr>
        <w:pStyle w:val="Heading1"/>
        <w:rPr>
          <w:b w:val="0"/>
          <w:bCs w:val="0"/>
        </w:rPr>
      </w:pPr>
    </w:p>
    <w:p w:rsidR="00791385" w:rsidRDefault="00791385" w:rsidP="00F95D0D">
      <w:r w:rsidRPr="00290CD9">
        <w:rPr>
          <w:bCs/>
        </w:rPr>
        <w:t>19 July</w:t>
      </w:r>
      <w:r>
        <w:t xml:space="preserve"> </w:t>
      </w:r>
      <w:r>
        <w:rPr>
          <w:b/>
        </w:rPr>
        <w:t>Midterm in class – 1 hr, then A</w:t>
      </w:r>
      <w:r>
        <w:rPr>
          <w:b/>
          <w:bCs/>
        </w:rPr>
        <w:t>lternative Magical Religions III: Satanism</w:t>
      </w:r>
      <w:r>
        <w:t xml:space="preserve"> </w:t>
      </w:r>
    </w:p>
    <w:p w:rsidR="00791385" w:rsidRDefault="00791385" w:rsidP="00F95D0D">
      <w:r>
        <w:t>A serious investigation of different forms of Satanism and their historical origins, plus modern interpretations.  Solitary Satanists, Outlaw Groups, and Neo-Satanism.</w:t>
      </w:r>
    </w:p>
    <w:p w:rsidR="00791385" w:rsidRDefault="00791385" w:rsidP="00F95D0D">
      <w:r>
        <w:t xml:space="preserve"> </w:t>
      </w:r>
      <w:r>
        <w:rPr>
          <w:b/>
          <w:bCs/>
        </w:rPr>
        <w:t>Readings:</w:t>
      </w:r>
      <w:r>
        <w:t xml:space="preserve"> </w:t>
      </w:r>
      <w:r>
        <w:rPr>
          <w:i/>
          <w:iCs/>
        </w:rPr>
        <w:t>Encyclopedia</w:t>
      </w:r>
      <w:r>
        <w:t xml:space="preserve">: “Church of Satan”; “LaVey, Anton Szandor”; “Neo-Satanism Compared and Contrasted with Neo-Paganism”; “Temple of Set”.  </w:t>
      </w:r>
      <w:r>
        <w:rPr>
          <w:i/>
          <w:iCs/>
        </w:rPr>
        <w:t>Stein&amp;Stein,</w:t>
      </w:r>
      <w:r>
        <w:t xml:space="preserve"> Ch. 9.</w:t>
      </w:r>
    </w:p>
    <w:p w:rsidR="00791385" w:rsidRDefault="00791385">
      <w:pPr>
        <w:pStyle w:val="Footer"/>
        <w:tabs>
          <w:tab w:val="clear" w:pos="4320"/>
          <w:tab w:val="clear" w:pos="8640"/>
        </w:tabs>
      </w:pPr>
    </w:p>
    <w:p w:rsidR="00791385" w:rsidRDefault="00791385">
      <w:r>
        <w:br w:type="page"/>
      </w:r>
    </w:p>
    <w:p w:rsidR="00791385" w:rsidRDefault="00791385" w:rsidP="003979A1">
      <w:r>
        <w:rPr>
          <w:b/>
          <w:bCs/>
          <w:sz w:val="20"/>
        </w:rPr>
        <w:t>Outline and Calendar: SRS 1110A (July/August 2012), Dr. Shelley Rabinovitch, lecturer.</w:t>
      </w:r>
    </w:p>
    <w:p w:rsidR="00791385" w:rsidRDefault="00791385" w:rsidP="003979A1"/>
    <w:p w:rsidR="00791385" w:rsidRDefault="00791385" w:rsidP="003979A1">
      <w:r>
        <w:t xml:space="preserve">24 July </w:t>
      </w:r>
      <w:r>
        <w:rPr>
          <w:b/>
          <w:bCs/>
        </w:rPr>
        <w:t>The War of the Secret Societies</w:t>
      </w:r>
      <w:r>
        <w:t xml:space="preserve">.  </w:t>
      </w:r>
    </w:p>
    <w:p w:rsidR="00791385" w:rsidRDefault="00791385" w:rsidP="003979A1">
      <w:r>
        <w:t>Growth of the occult societies in Germany and the UK prior to World War II; Theosophy, Ordo Templi Orientis.  Aleister Crowley, Hitler, and the “Grand Sabbat”.</w:t>
      </w:r>
    </w:p>
    <w:p w:rsidR="00791385" w:rsidRDefault="00791385" w:rsidP="003979A1">
      <w:r>
        <w:rPr>
          <w:b/>
          <w:bCs/>
        </w:rPr>
        <w:t>Readings:</w:t>
      </w:r>
      <w:r>
        <w:t xml:space="preserve"> </w:t>
      </w:r>
      <w:r>
        <w:rPr>
          <w:i/>
          <w:iCs/>
        </w:rPr>
        <w:t>Encyclopedia</w:t>
      </w:r>
      <w:r>
        <w:t xml:space="preserve">: “Aleister Crowley”; “Left-and Right Hand Paths”; “Occult Precursors to Modern Wicca”; “Order of the Temple of the Orient”, “Thelema”. </w:t>
      </w:r>
      <w:r>
        <w:rPr>
          <w:i/>
          <w:iCs/>
        </w:rPr>
        <w:t>Stein &amp; Stein,</w:t>
      </w:r>
      <w:r>
        <w:t xml:space="preserve"> Ch. 4.</w:t>
      </w:r>
    </w:p>
    <w:p w:rsidR="00791385" w:rsidRDefault="00791385" w:rsidP="003979A1">
      <w:r>
        <w:rPr>
          <w:b/>
          <w:bCs/>
        </w:rPr>
        <w:t>Film:</w:t>
      </w:r>
      <w:r>
        <w:t xml:space="preserve"> </w:t>
      </w:r>
      <w:r>
        <w:rPr>
          <w:i/>
          <w:iCs/>
        </w:rPr>
        <w:t>Nazi Occult Conspiracy*.</w:t>
      </w:r>
    </w:p>
    <w:p w:rsidR="00791385" w:rsidRDefault="00791385"/>
    <w:p w:rsidR="00791385" w:rsidRDefault="00791385" w:rsidP="003979A1">
      <w:r w:rsidRPr="0056748B">
        <w:t>26 July</w:t>
      </w:r>
      <w:r>
        <w:t xml:space="preserve"> </w:t>
      </w:r>
      <w:r>
        <w:rPr>
          <w:b/>
          <w:bCs/>
        </w:rPr>
        <w:t xml:space="preserve">Healers: Traditional Knowledge, New Applications. </w:t>
      </w:r>
      <w:r>
        <w:t xml:space="preserve"> </w:t>
      </w:r>
    </w:p>
    <w:p w:rsidR="00791385" w:rsidRDefault="00791385" w:rsidP="003979A1">
      <w:r>
        <w:t>Different approaches for different realities.  The shaman’s powers, helpers, and symbolic tools; shamanic mental technology. Also contemporary Christian and Western faith-healing practices. Guest lecturer: Dr. M-F Guedon.</w:t>
      </w:r>
    </w:p>
    <w:p w:rsidR="00791385" w:rsidRDefault="00791385" w:rsidP="003979A1">
      <w:r>
        <w:rPr>
          <w:b/>
          <w:bCs/>
        </w:rPr>
        <w:t xml:space="preserve">Readings: </w:t>
      </w:r>
      <w:r>
        <w:rPr>
          <w:i/>
          <w:iCs/>
        </w:rPr>
        <w:t>Encyclopedia</w:t>
      </w:r>
      <w:r>
        <w:t xml:space="preserve">: “Shamanism”, and “Neo-Shamans”.  </w:t>
      </w:r>
      <w:r>
        <w:rPr>
          <w:i/>
          <w:iCs/>
        </w:rPr>
        <w:t>Stein&amp;Stein,</w:t>
      </w:r>
      <w:r>
        <w:t xml:space="preserve"> Ch. 6.</w:t>
      </w:r>
    </w:p>
    <w:p w:rsidR="00791385" w:rsidRDefault="00791385" w:rsidP="003979A1">
      <w:r>
        <w:rPr>
          <w:b/>
          <w:bCs/>
        </w:rPr>
        <w:t>Film</w:t>
      </w:r>
      <w:r>
        <w:t xml:space="preserve">: </w:t>
      </w:r>
      <w:r>
        <w:rPr>
          <w:i/>
          <w:iCs/>
        </w:rPr>
        <w:t>Touching the Timeless</w:t>
      </w:r>
      <w:r>
        <w:t xml:space="preserve"> (Millennium series)</w:t>
      </w:r>
    </w:p>
    <w:p w:rsidR="00791385" w:rsidRDefault="00791385"/>
    <w:p w:rsidR="00791385" w:rsidRDefault="00791385" w:rsidP="00E8152F">
      <w:pPr>
        <w:pStyle w:val="Heading1"/>
      </w:pPr>
      <w:r w:rsidRPr="009416F1">
        <w:rPr>
          <w:b w:val="0"/>
        </w:rPr>
        <w:t>July</w:t>
      </w:r>
      <w:r>
        <w:t xml:space="preserve"> </w:t>
      </w:r>
      <w:r>
        <w:rPr>
          <w:b w:val="0"/>
        </w:rPr>
        <w:t>31</w:t>
      </w:r>
      <w:r w:rsidRPr="003979A1">
        <w:rPr>
          <w:b w:val="0"/>
          <w:bCs w:val="0"/>
        </w:rPr>
        <w:t xml:space="preserve"> </w:t>
      </w:r>
      <w:r>
        <w:t xml:space="preserve">Psychoanalysis and Meditators.  </w:t>
      </w:r>
    </w:p>
    <w:p w:rsidR="00791385" w:rsidRDefault="00791385" w:rsidP="00E8152F">
      <w:r>
        <w:t>The subconscious.  Mind/body link; the new paradigm. Images: their nature and influence. Discovery of “altered states of consciousness” and hypnosis. Trance states of consciousness.</w:t>
      </w:r>
    </w:p>
    <w:p w:rsidR="00791385" w:rsidRDefault="00791385" w:rsidP="00E8152F">
      <w:pPr>
        <w:rPr>
          <w:i/>
          <w:iCs/>
        </w:rPr>
      </w:pPr>
      <w:r>
        <w:rPr>
          <w:b/>
          <w:bCs/>
        </w:rPr>
        <w:t>Readings:</w:t>
      </w:r>
      <w:r>
        <w:t xml:space="preserve"> </w:t>
      </w:r>
      <w:r>
        <w:rPr>
          <w:i/>
          <w:iCs/>
        </w:rPr>
        <w:t>Encyclopedia</w:t>
      </w:r>
      <w:r>
        <w:t xml:space="preserve">: “Neo-Paganism and Psychology”.  </w:t>
      </w:r>
      <w:r>
        <w:rPr>
          <w:i/>
          <w:iCs/>
        </w:rPr>
        <w:t>Stein&amp;Stein</w:t>
      </w:r>
      <w:r>
        <w:t>, Chapter 5.</w:t>
      </w:r>
    </w:p>
    <w:p w:rsidR="00791385" w:rsidRDefault="00791385"/>
    <w:p w:rsidR="00791385" w:rsidRDefault="00791385" w:rsidP="00E40D0D">
      <w:r w:rsidRPr="00E40D0D">
        <w:t>2 August</w:t>
      </w:r>
      <w:r w:rsidRPr="00E40D0D">
        <w:rPr>
          <w:b/>
          <w:bCs/>
        </w:rPr>
        <w:t xml:space="preserve"> </w:t>
      </w:r>
      <w:r>
        <w:rPr>
          <w:b/>
          <w:bCs/>
        </w:rPr>
        <w:t>The Figure of the Initiate.</w:t>
      </w:r>
      <w:r>
        <w:t xml:space="preserve">  </w:t>
      </w:r>
    </w:p>
    <w:p w:rsidR="00791385" w:rsidRDefault="00791385" w:rsidP="00E40D0D">
      <w:r>
        <w:t>Short history of occult traditions and secret societies in Christian society, Islamic, and Judaic components such as Kabbalah and alchemy.  The magic power of numbers and letters. Introduction to Geomancy, a divinatory system.</w:t>
      </w:r>
    </w:p>
    <w:p w:rsidR="00791385" w:rsidRDefault="00791385" w:rsidP="00E40D0D">
      <w:r>
        <w:t>Guest lecturer: Dr. M-F Guedon.</w:t>
      </w:r>
    </w:p>
    <w:p w:rsidR="00791385" w:rsidRDefault="00791385" w:rsidP="00E40D0D">
      <w:r>
        <w:rPr>
          <w:b/>
          <w:bCs/>
        </w:rPr>
        <w:t>Readings:</w:t>
      </w:r>
      <w:r>
        <w:t xml:space="preserve"> </w:t>
      </w:r>
      <w:r>
        <w:rPr>
          <w:i/>
          <w:iCs/>
        </w:rPr>
        <w:t>Encyclopedia</w:t>
      </w:r>
      <w:r>
        <w:t xml:space="preserve">: “Divination”, “Kabbalah”. </w:t>
      </w:r>
      <w:r>
        <w:rPr>
          <w:i/>
          <w:iCs/>
        </w:rPr>
        <w:t>Stein&amp;Stein</w:t>
      </w:r>
      <w:r>
        <w:t xml:space="preserve">, Ch. 7. </w:t>
      </w:r>
      <w:r>
        <w:rPr>
          <w:i/>
        </w:rPr>
        <w:t>Geomancy</w:t>
      </w:r>
      <w:r>
        <w:t xml:space="preserve"> book.</w:t>
      </w:r>
    </w:p>
    <w:p w:rsidR="00791385" w:rsidRDefault="00791385" w:rsidP="00086CA2">
      <w:pPr>
        <w:pStyle w:val="Heading1"/>
        <w:rPr>
          <w:b w:val="0"/>
        </w:rPr>
      </w:pPr>
    </w:p>
    <w:p w:rsidR="00791385" w:rsidRDefault="00791385" w:rsidP="00086CA2">
      <w:pPr>
        <w:pStyle w:val="Heading1"/>
      </w:pPr>
      <w:r w:rsidRPr="00F82F3F">
        <w:rPr>
          <w:b w:val="0"/>
        </w:rPr>
        <w:t>7 August</w:t>
      </w:r>
      <w:r>
        <w:t xml:space="preserve"> </w:t>
      </w:r>
      <w:r w:rsidRPr="00AC418C">
        <w:rPr>
          <w:bCs w:val="0"/>
        </w:rPr>
        <w:t>Where Magic and Religion Meet</w:t>
      </w:r>
      <w:r w:rsidRPr="00AC418C">
        <w:t>.</w:t>
      </w:r>
      <w:r>
        <w:t xml:space="preserve">  </w:t>
      </w:r>
    </w:p>
    <w:p w:rsidR="00791385" w:rsidRDefault="00791385" w:rsidP="00086CA2">
      <w:r>
        <w:t>Traditional cultures where “witchcraft” is practiced and what that terms means.  Syncretism, the Middle Passage, and cultural appropriation.  Trance vs. Possession states of consciousness.</w:t>
      </w:r>
    </w:p>
    <w:p w:rsidR="00791385" w:rsidRDefault="00791385" w:rsidP="00086CA2">
      <w:r>
        <w:rPr>
          <w:b/>
          <w:bCs/>
        </w:rPr>
        <w:t>Readings:</w:t>
      </w:r>
      <w:r>
        <w:t xml:space="preserve"> </w:t>
      </w:r>
      <w:r>
        <w:rPr>
          <w:i/>
          <w:iCs/>
        </w:rPr>
        <w:t>Stein&amp;Stein,</w:t>
      </w:r>
      <w:r>
        <w:t xml:space="preserve"> Ch. 8.</w:t>
      </w:r>
    </w:p>
    <w:p w:rsidR="00791385" w:rsidRDefault="00791385"/>
    <w:p w:rsidR="00791385" w:rsidRDefault="00791385" w:rsidP="009F61B1">
      <w:r>
        <w:rPr>
          <w:bCs/>
        </w:rPr>
        <w:t xml:space="preserve"> 9 August </w:t>
      </w:r>
      <w:r>
        <w:rPr>
          <w:b/>
          <w:bCs/>
        </w:rPr>
        <w:t>“New Age” and Old Traditions</w:t>
      </w:r>
      <w:r>
        <w:t xml:space="preserve">.  </w:t>
      </w:r>
    </w:p>
    <w:p w:rsidR="00791385" w:rsidRDefault="00791385" w:rsidP="009F61B1">
      <w:r>
        <w:t xml:space="preserve">Millenarianism; Millenarian and/or Messianic movements; Golden Age thinking; eschatological cosmologies. </w:t>
      </w:r>
    </w:p>
    <w:p w:rsidR="00791385" w:rsidRDefault="00791385" w:rsidP="00E40D0D">
      <w:r>
        <w:rPr>
          <w:b/>
          <w:bCs/>
        </w:rPr>
        <w:t xml:space="preserve">Readings: </w:t>
      </w:r>
      <w:r>
        <w:rPr>
          <w:i/>
          <w:iCs/>
        </w:rPr>
        <w:t>Encyclopedia</w:t>
      </w:r>
      <w:r>
        <w:t xml:space="preserve">: “Neo-Paganism and the New Age.” </w:t>
      </w:r>
      <w:r>
        <w:rPr>
          <w:i/>
          <w:iCs/>
        </w:rPr>
        <w:t>Stein&amp;Stein,</w:t>
      </w:r>
      <w:r>
        <w:t xml:space="preserve"> Ch. 11.</w:t>
      </w:r>
    </w:p>
    <w:p w:rsidR="00791385" w:rsidRDefault="00791385" w:rsidP="009F61B1"/>
    <w:p w:rsidR="00791385" w:rsidRDefault="00791385"/>
    <w:p w:rsidR="00791385" w:rsidRDefault="00791385">
      <w:r>
        <w:rPr>
          <w:b/>
          <w:bCs/>
        </w:rPr>
        <w:t>Do NOT schedule flights home before the final exam on 16 AUGUST.  You have been warned!!</w:t>
      </w:r>
    </w:p>
    <w:sectPr w:rsidR="00791385" w:rsidSect="00AB149C">
      <w:footerReference w:type="even" r:id="rId9"/>
      <w:footerReference w:type="default" r:id="rId10"/>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1385" w:rsidRDefault="00791385">
      <w:r>
        <w:separator/>
      </w:r>
    </w:p>
  </w:endnote>
  <w:endnote w:type="continuationSeparator" w:id="0">
    <w:p w:rsidR="00791385" w:rsidRDefault="007913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385" w:rsidRDefault="0079138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91385" w:rsidRDefault="0079138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385" w:rsidRDefault="0079138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791385" w:rsidRDefault="0079138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1385" w:rsidRDefault="00791385">
      <w:r>
        <w:separator/>
      </w:r>
    </w:p>
  </w:footnote>
  <w:footnote w:type="continuationSeparator" w:id="0">
    <w:p w:rsidR="00791385" w:rsidRDefault="0079138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937C5B"/>
    <w:multiLevelType w:val="hybridMultilevel"/>
    <w:tmpl w:val="93AE14E8"/>
    <w:lvl w:ilvl="0" w:tplc="38FA56A0">
      <w:start w:val="1"/>
      <w:numFmt w:val="lowerLetter"/>
      <w:lvlText w:val="%1)"/>
      <w:lvlJc w:val="left"/>
      <w:pPr>
        <w:tabs>
          <w:tab w:val="num" w:pos="720"/>
        </w:tabs>
        <w:ind w:left="720" w:hanging="360"/>
      </w:pPr>
      <w:rPr>
        <w:rFonts w:cs="Times New Roman" w:hint="default"/>
        <w:b/>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346B1ACC"/>
    <w:multiLevelType w:val="hybridMultilevel"/>
    <w:tmpl w:val="B99C468C"/>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3D31461A"/>
    <w:multiLevelType w:val="hybridMultilevel"/>
    <w:tmpl w:val="010A1444"/>
    <w:lvl w:ilvl="0" w:tplc="265E5374">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FF10A00"/>
    <w:multiLevelType w:val="hybridMultilevel"/>
    <w:tmpl w:val="68F608D6"/>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5FB1589C"/>
    <w:multiLevelType w:val="hybridMultilevel"/>
    <w:tmpl w:val="20245846"/>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633D77B4"/>
    <w:multiLevelType w:val="hybridMultilevel"/>
    <w:tmpl w:val="E1DEA294"/>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7B995D00"/>
    <w:multiLevelType w:val="hybridMultilevel"/>
    <w:tmpl w:val="EDE86FFA"/>
    <w:lvl w:ilvl="0" w:tplc="75E68DEA">
      <w:start w:val="1"/>
      <w:numFmt w:val="lowerLetter"/>
      <w:lvlText w:val="%1)"/>
      <w:lvlJc w:val="left"/>
      <w:pPr>
        <w:tabs>
          <w:tab w:val="num" w:pos="720"/>
        </w:tabs>
        <w:ind w:left="720" w:hanging="360"/>
      </w:pPr>
      <w:rPr>
        <w:rFonts w:cs="Times New Roman" w:hint="default"/>
        <w:b/>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6"/>
  </w:num>
  <w:num w:numId="3">
    <w:abstractNumId w:val="0"/>
  </w:num>
  <w:num w:numId="4">
    <w:abstractNumId w:val="1"/>
  </w:num>
  <w:num w:numId="5">
    <w:abstractNumId w:val="5"/>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36157"/>
    <w:rsid w:val="00000C92"/>
    <w:rsid w:val="00031156"/>
    <w:rsid w:val="00066AFE"/>
    <w:rsid w:val="00086CA2"/>
    <w:rsid w:val="00087BF0"/>
    <w:rsid w:val="000B2EAF"/>
    <w:rsid w:val="000B32C8"/>
    <w:rsid w:val="001069E2"/>
    <w:rsid w:val="00141F6B"/>
    <w:rsid w:val="00172EE2"/>
    <w:rsid w:val="001C0279"/>
    <w:rsid w:val="001C3A26"/>
    <w:rsid w:val="00223BC5"/>
    <w:rsid w:val="00290CD9"/>
    <w:rsid w:val="002D2932"/>
    <w:rsid w:val="002E06C5"/>
    <w:rsid w:val="00343943"/>
    <w:rsid w:val="00344F3E"/>
    <w:rsid w:val="003827D8"/>
    <w:rsid w:val="003979A1"/>
    <w:rsid w:val="003B32D8"/>
    <w:rsid w:val="004166B3"/>
    <w:rsid w:val="00432595"/>
    <w:rsid w:val="00476149"/>
    <w:rsid w:val="0048522E"/>
    <w:rsid w:val="004B6901"/>
    <w:rsid w:val="00536881"/>
    <w:rsid w:val="0056748B"/>
    <w:rsid w:val="005705F7"/>
    <w:rsid w:val="005A437D"/>
    <w:rsid w:val="005B7DB5"/>
    <w:rsid w:val="005D286E"/>
    <w:rsid w:val="005E2E29"/>
    <w:rsid w:val="006D4D20"/>
    <w:rsid w:val="006E53F7"/>
    <w:rsid w:val="006F3B48"/>
    <w:rsid w:val="00791385"/>
    <w:rsid w:val="007E4472"/>
    <w:rsid w:val="007F63E4"/>
    <w:rsid w:val="00823450"/>
    <w:rsid w:val="00874E7D"/>
    <w:rsid w:val="00886B7B"/>
    <w:rsid w:val="00897B20"/>
    <w:rsid w:val="008C2977"/>
    <w:rsid w:val="009344D0"/>
    <w:rsid w:val="009416F1"/>
    <w:rsid w:val="0096452C"/>
    <w:rsid w:val="009E38E7"/>
    <w:rsid w:val="009F61B1"/>
    <w:rsid w:val="00A133C2"/>
    <w:rsid w:val="00A3514F"/>
    <w:rsid w:val="00A74A89"/>
    <w:rsid w:val="00AA5F16"/>
    <w:rsid w:val="00AB149C"/>
    <w:rsid w:val="00AC418C"/>
    <w:rsid w:val="00AF1FD2"/>
    <w:rsid w:val="00AF7548"/>
    <w:rsid w:val="00B36157"/>
    <w:rsid w:val="00B64D9E"/>
    <w:rsid w:val="00BE05AD"/>
    <w:rsid w:val="00BE20C7"/>
    <w:rsid w:val="00C24FB1"/>
    <w:rsid w:val="00C55F0B"/>
    <w:rsid w:val="00C60B01"/>
    <w:rsid w:val="00CA3382"/>
    <w:rsid w:val="00CE11A4"/>
    <w:rsid w:val="00CE6052"/>
    <w:rsid w:val="00D535D2"/>
    <w:rsid w:val="00D83234"/>
    <w:rsid w:val="00D945DA"/>
    <w:rsid w:val="00E02E97"/>
    <w:rsid w:val="00E20E4C"/>
    <w:rsid w:val="00E40D0D"/>
    <w:rsid w:val="00E8152F"/>
    <w:rsid w:val="00EA5DC3"/>
    <w:rsid w:val="00EB55C5"/>
    <w:rsid w:val="00F328FF"/>
    <w:rsid w:val="00F82F3F"/>
    <w:rsid w:val="00F95D0D"/>
    <w:rsid w:val="00FA3373"/>
  </w:rsids>
  <m:mathPr>
    <m:mathFont m:val="Cambria Math"/>
    <m:brkBin m:val="before"/>
    <m:brkBinSub m:val="--"/>
    <m:smallFrac m:val="off"/>
    <m:dispDef/>
    <m:lMargin m:val="0"/>
    <m:rMargin m:val="0"/>
    <m:defJc m:val="centerGroup"/>
    <m:wrapIndent m:val="1440"/>
    <m:intLim m:val="subSup"/>
    <m:naryLim m:val="undOvr"/>
  </m:mathPr>
  <w:uiCompat97To2003/>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CA" w:eastAsia="en-C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49C"/>
    <w:rPr>
      <w:sz w:val="24"/>
      <w:szCs w:val="24"/>
      <w:lang w:val="en-US" w:eastAsia="en-US"/>
    </w:rPr>
  </w:style>
  <w:style w:type="paragraph" w:styleId="Heading1">
    <w:name w:val="heading 1"/>
    <w:basedOn w:val="Normal"/>
    <w:next w:val="Normal"/>
    <w:link w:val="Heading1Char"/>
    <w:uiPriority w:val="99"/>
    <w:qFormat/>
    <w:rsid w:val="00AB149C"/>
    <w:pPr>
      <w:keepNext/>
      <w:outlineLvl w:val="0"/>
    </w:pPr>
    <w:rPr>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lang w:val="en-US" w:eastAsia="en-US"/>
    </w:rPr>
  </w:style>
  <w:style w:type="character" w:styleId="Hyperlink">
    <w:name w:val="Hyperlink"/>
    <w:basedOn w:val="DefaultParagraphFont"/>
    <w:uiPriority w:val="99"/>
    <w:semiHidden/>
    <w:rsid w:val="00AB149C"/>
    <w:rPr>
      <w:rFonts w:cs="Times New Roman"/>
      <w:color w:val="0000FF"/>
      <w:u w:val="single"/>
    </w:rPr>
  </w:style>
  <w:style w:type="character" w:styleId="Strong">
    <w:name w:val="Strong"/>
    <w:basedOn w:val="DefaultParagraphFont"/>
    <w:uiPriority w:val="99"/>
    <w:qFormat/>
    <w:rsid w:val="00AB149C"/>
    <w:rPr>
      <w:rFonts w:cs="Times New Roman"/>
      <w:b/>
      <w:bCs/>
    </w:rPr>
  </w:style>
  <w:style w:type="character" w:styleId="FollowedHyperlink">
    <w:name w:val="FollowedHyperlink"/>
    <w:basedOn w:val="DefaultParagraphFont"/>
    <w:uiPriority w:val="99"/>
    <w:semiHidden/>
    <w:rsid w:val="00AB149C"/>
    <w:rPr>
      <w:rFonts w:cs="Times New Roman"/>
      <w:color w:val="800080"/>
      <w:u w:val="single"/>
    </w:rPr>
  </w:style>
  <w:style w:type="paragraph" w:styleId="Footer">
    <w:name w:val="footer"/>
    <w:basedOn w:val="Normal"/>
    <w:link w:val="FooterChar"/>
    <w:uiPriority w:val="99"/>
    <w:semiHidden/>
    <w:rsid w:val="00AB149C"/>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4"/>
      <w:szCs w:val="24"/>
      <w:lang w:val="en-US" w:eastAsia="en-US"/>
    </w:rPr>
  </w:style>
  <w:style w:type="character" w:styleId="PageNumber">
    <w:name w:val="page number"/>
    <w:basedOn w:val="DefaultParagraphFont"/>
    <w:uiPriority w:val="99"/>
    <w:semiHidden/>
    <w:rsid w:val="00AB149C"/>
    <w:rPr>
      <w:rFonts w:cs="Times New Roman"/>
    </w:rPr>
  </w:style>
  <w:style w:type="paragraph" w:styleId="BodyText">
    <w:name w:val="Body Text"/>
    <w:basedOn w:val="Normal"/>
    <w:link w:val="BodyTextChar"/>
    <w:uiPriority w:val="99"/>
    <w:semiHidden/>
    <w:rsid w:val="00AB149C"/>
    <w:rPr>
      <w:sz w:val="20"/>
    </w:rPr>
  </w:style>
  <w:style w:type="character" w:customStyle="1" w:styleId="BodyTextChar">
    <w:name w:val="Body Text Char"/>
    <w:basedOn w:val="DefaultParagraphFont"/>
    <w:link w:val="BodyText"/>
    <w:uiPriority w:val="99"/>
    <w:semiHidden/>
    <w:locked/>
    <w:rPr>
      <w:rFonts w:cs="Times New Roman"/>
      <w:sz w:val="24"/>
      <w:szCs w:val="24"/>
      <w:lang w:val="en-US" w:eastAsia="en-US"/>
    </w:rPr>
  </w:style>
  <w:style w:type="paragraph" w:styleId="ListParagraph">
    <w:name w:val="List Paragraph"/>
    <w:basedOn w:val="Normal"/>
    <w:uiPriority w:val="99"/>
    <w:qFormat/>
    <w:rsid w:val="00086CA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ebmail01.uottawa.ca/webmail/uottawa/src/compose.php?send_to=hbark055%40uottawa.ca" TargetMode="External"/><Relationship Id="rId3" Type="http://schemas.openxmlformats.org/officeDocument/2006/relationships/settings" Target="settings.xml"/><Relationship Id="rId7" Type="http://schemas.openxmlformats.org/officeDocument/2006/relationships/hyperlink" Target="mailto:stoml031@uottawa.c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1254</Words>
  <Characters>7148</Characters>
  <Application>Microsoft Office Outlook</Application>
  <DocSecurity>0</DocSecurity>
  <Lines>0</Lines>
  <Paragraphs>0</Paragraphs>
  <ScaleCrop>false</ScaleCrop>
  <Company>University Of Ottawa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SRS 1110A</dc:title>
  <dc:subject/>
  <dc:creator>Shelley Rabinovitch</dc:creator>
  <cp:keywords/>
  <dc:description/>
  <cp:lastModifiedBy>Ryan</cp:lastModifiedBy>
  <cp:revision>2</cp:revision>
  <dcterms:created xsi:type="dcterms:W3CDTF">2012-07-19T17:00:00Z</dcterms:created>
  <dcterms:modified xsi:type="dcterms:W3CDTF">2012-07-19T17:00:00Z</dcterms:modified>
</cp:coreProperties>
</file>