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9B3C84" w14:textId="77777777" w:rsidR="007E4DC3" w:rsidRDefault="004F3872">
      <w:pPr>
        <w:pStyle w:val="Heading1"/>
      </w:pPr>
      <w:r>
        <w:t>ADM 3318: International Business</w:t>
      </w:r>
    </w:p>
    <w:p w14:paraId="666D683F" w14:textId="77777777" w:rsidR="004D77F9" w:rsidRDefault="004D77F9" w:rsidP="004F3872">
      <w:pPr>
        <w:pStyle w:val="ListBullet"/>
      </w:pPr>
      <w:r>
        <w:t>Private vs Public</w:t>
      </w:r>
    </w:p>
    <w:p w14:paraId="0E451FFE" w14:textId="77777777" w:rsidR="007E4DC3" w:rsidRDefault="004F3872" w:rsidP="004D77F9">
      <w:pPr>
        <w:pStyle w:val="ListBullet"/>
        <w:numPr>
          <w:ilvl w:val="1"/>
          <w:numId w:val="3"/>
        </w:numPr>
      </w:pPr>
      <w:r>
        <w:t xml:space="preserve">Health and education are merit goods. </w:t>
      </w:r>
    </w:p>
    <w:p w14:paraId="0CE9045B" w14:textId="77777777" w:rsidR="004F3872" w:rsidRDefault="004F3872" w:rsidP="004D77F9">
      <w:pPr>
        <w:pStyle w:val="ListBullet"/>
        <w:numPr>
          <w:ilvl w:val="1"/>
          <w:numId w:val="3"/>
        </w:numPr>
      </w:pPr>
      <w:r>
        <w:t>You can have public and private schools in the world, but the moment you subsidize private schools, it compromises the quality of the public schools because of less funding</w:t>
      </w:r>
    </w:p>
    <w:p w14:paraId="6258C98F" w14:textId="77777777" w:rsidR="004F3872" w:rsidRDefault="004F3872" w:rsidP="004836F2">
      <w:pPr>
        <w:pStyle w:val="ListBullet"/>
        <w:numPr>
          <w:ilvl w:val="1"/>
          <w:numId w:val="3"/>
        </w:numPr>
      </w:pPr>
      <w:r>
        <w:t xml:space="preserve">Medicare </w:t>
      </w:r>
    </w:p>
    <w:p w14:paraId="03395D20" w14:textId="77777777" w:rsidR="004836F2" w:rsidRDefault="004836F2" w:rsidP="004F3872">
      <w:pPr>
        <w:pStyle w:val="ListBullet"/>
      </w:pPr>
      <w:r>
        <w:t>Every instant of privatization, has been an instant of corruption and power</w:t>
      </w:r>
    </w:p>
    <w:p w14:paraId="4AB656DC" w14:textId="77777777" w:rsidR="004836F2" w:rsidRDefault="00463020" w:rsidP="004F3872">
      <w:pPr>
        <w:pStyle w:val="ListBullet"/>
      </w:pPr>
      <w:r>
        <w:t>Political economy comprises of:</w:t>
      </w:r>
    </w:p>
    <w:p w14:paraId="502F25A4" w14:textId="77777777" w:rsidR="00463020" w:rsidRDefault="00463020" w:rsidP="00463020">
      <w:pPr>
        <w:pStyle w:val="ListBullet"/>
        <w:numPr>
          <w:ilvl w:val="1"/>
          <w:numId w:val="3"/>
        </w:numPr>
      </w:pPr>
      <w:r>
        <w:t>Liberal democracy – multiple parties, elections time to time</w:t>
      </w:r>
    </w:p>
    <w:p w14:paraId="3BC3EEC1" w14:textId="77777777" w:rsidR="007A0286" w:rsidRDefault="007A0286" w:rsidP="007A0286">
      <w:pPr>
        <w:pStyle w:val="ListBullet"/>
      </w:pPr>
      <w:r>
        <w:t>Economic systems</w:t>
      </w:r>
    </w:p>
    <w:p w14:paraId="66AB2459" w14:textId="77777777" w:rsidR="006E6214" w:rsidRDefault="006E6214" w:rsidP="007A0286">
      <w:pPr>
        <w:pStyle w:val="ListBullet"/>
      </w:pPr>
      <w:r>
        <w:t>You are not allowed to charge any price you want in the market under any economic systems</w:t>
      </w:r>
    </w:p>
    <w:p w14:paraId="4E9E5A0D" w14:textId="77777777" w:rsidR="00463020" w:rsidRDefault="00463020" w:rsidP="007A0286">
      <w:pPr>
        <w:pStyle w:val="ListBullet"/>
        <w:numPr>
          <w:ilvl w:val="1"/>
          <w:numId w:val="3"/>
        </w:numPr>
      </w:pPr>
      <w:r>
        <w:t>Free</w:t>
      </w:r>
      <w:r w:rsidR="007A0286">
        <w:t xml:space="preserve">/market </w:t>
      </w:r>
      <w:r>
        <w:t>economy</w:t>
      </w:r>
    </w:p>
    <w:p w14:paraId="2BF177E5" w14:textId="77777777" w:rsidR="009475BF" w:rsidRDefault="009475BF" w:rsidP="007A0286">
      <w:pPr>
        <w:pStyle w:val="ListBullet"/>
        <w:numPr>
          <w:ilvl w:val="2"/>
          <w:numId w:val="3"/>
        </w:numPr>
      </w:pPr>
      <w:r>
        <w:t>Everything owned is owned by the private sector. No public ownership</w:t>
      </w:r>
    </w:p>
    <w:p w14:paraId="6991577E" w14:textId="77777777" w:rsidR="00AE06AC" w:rsidRDefault="007A0286" w:rsidP="00E85210">
      <w:pPr>
        <w:pStyle w:val="ListBullet"/>
        <w:numPr>
          <w:ilvl w:val="2"/>
          <w:numId w:val="3"/>
        </w:numPr>
      </w:pPr>
      <w:r>
        <w:t>No such thing because there’s no purely market owned economies</w:t>
      </w:r>
    </w:p>
    <w:p w14:paraId="07D66BAC" w14:textId="77777777" w:rsidR="00463020" w:rsidRDefault="00463020" w:rsidP="007A0286">
      <w:pPr>
        <w:pStyle w:val="ListBullet"/>
        <w:numPr>
          <w:ilvl w:val="1"/>
          <w:numId w:val="3"/>
        </w:numPr>
      </w:pPr>
      <w:r>
        <w:t>Mixed economy</w:t>
      </w:r>
    </w:p>
    <w:p w14:paraId="47ED525E" w14:textId="77777777" w:rsidR="009475BF" w:rsidRDefault="009475BF" w:rsidP="007A0286">
      <w:pPr>
        <w:pStyle w:val="ListBullet"/>
        <w:numPr>
          <w:ilvl w:val="2"/>
          <w:numId w:val="3"/>
        </w:numPr>
      </w:pPr>
      <w:r>
        <w:t>Owned by both the government and the citizens of a country</w:t>
      </w:r>
    </w:p>
    <w:p w14:paraId="767DB26B" w14:textId="77777777" w:rsidR="00775F35" w:rsidRDefault="00775F35" w:rsidP="007A0286">
      <w:pPr>
        <w:pStyle w:val="ListBullet"/>
        <w:numPr>
          <w:ilvl w:val="2"/>
          <w:numId w:val="3"/>
        </w:numPr>
      </w:pPr>
      <w:r>
        <w:t>Somethings are better if left to the private sector</w:t>
      </w:r>
    </w:p>
    <w:p w14:paraId="4F329DA5" w14:textId="77777777" w:rsidR="00182C0C" w:rsidRDefault="00182C0C" w:rsidP="007A0286">
      <w:pPr>
        <w:pStyle w:val="ListBullet"/>
        <w:numPr>
          <w:ilvl w:val="2"/>
          <w:numId w:val="3"/>
        </w:numPr>
      </w:pPr>
      <w:r>
        <w:t>When you increase the income tax, the public sector has the opportunity to grow.</w:t>
      </w:r>
    </w:p>
    <w:p w14:paraId="63D696A2" w14:textId="77777777" w:rsidR="00182C0C" w:rsidRDefault="00182C0C" w:rsidP="007A0286">
      <w:pPr>
        <w:pStyle w:val="ListBullet"/>
        <w:numPr>
          <w:ilvl w:val="2"/>
          <w:numId w:val="3"/>
        </w:numPr>
      </w:pPr>
      <w:r>
        <w:lastRenderedPageBreak/>
        <w:t>Most drugs were found in the private sector, not the public sector</w:t>
      </w:r>
    </w:p>
    <w:p w14:paraId="3A5DC0EF" w14:textId="77777777" w:rsidR="007A0286" w:rsidRDefault="00F53363" w:rsidP="00E85210">
      <w:pPr>
        <w:pStyle w:val="ListBullet"/>
        <w:numPr>
          <w:ilvl w:val="2"/>
          <w:numId w:val="3"/>
        </w:numPr>
      </w:pPr>
      <w:r>
        <w:t xml:space="preserve">Some kind of accountability </w:t>
      </w:r>
    </w:p>
    <w:p w14:paraId="39BF62DF" w14:textId="77777777" w:rsidR="009475BF" w:rsidRDefault="009475BF" w:rsidP="007A0286">
      <w:pPr>
        <w:pStyle w:val="ListBullet"/>
        <w:numPr>
          <w:ilvl w:val="1"/>
          <w:numId w:val="3"/>
        </w:numPr>
      </w:pPr>
      <w:r>
        <w:t>Command economy</w:t>
      </w:r>
    </w:p>
    <w:p w14:paraId="7E40DAE0" w14:textId="77777777" w:rsidR="009475BF" w:rsidRDefault="009475BF" w:rsidP="007A0286">
      <w:pPr>
        <w:pStyle w:val="ListBullet"/>
        <w:numPr>
          <w:ilvl w:val="2"/>
          <w:numId w:val="3"/>
        </w:numPr>
      </w:pPr>
      <w:r>
        <w:t>Everything owned by the government. Nothing privately owned.</w:t>
      </w:r>
    </w:p>
    <w:p w14:paraId="1919C9B9" w14:textId="77777777" w:rsidR="007A0286" w:rsidRDefault="007A0286" w:rsidP="007A0286">
      <w:pPr>
        <w:pStyle w:val="ListBullet"/>
        <w:numPr>
          <w:ilvl w:val="2"/>
          <w:numId w:val="3"/>
        </w:numPr>
      </w:pPr>
      <w:r>
        <w:t xml:space="preserve">Very rare thing, usually doesn’t last. </w:t>
      </w:r>
    </w:p>
    <w:p w14:paraId="0D5C8BE9" w14:textId="77777777" w:rsidR="00FB0694" w:rsidRDefault="00FB0694" w:rsidP="007A0286">
      <w:pPr>
        <w:pStyle w:val="ListBullet"/>
        <w:numPr>
          <w:ilvl w:val="2"/>
          <w:numId w:val="3"/>
        </w:numPr>
      </w:pPr>
    </w:p>
    <w:p w14:paraId="32702AFC" w14:textId="77777777" w:rsidR="009475BF" w:rsidRDefault="009475BF" w:rsidP="00463020">
      <w:pPr>
        <w:pStyle w:val="ListBullet"/>
      </w:pPr>
      <w:r>
        <w:t>Chapter 2:</w:t>
      </w:r>
    </w:p>
    <w:p w14:paraId="142DC803" w14:textId="77777777" w:rsidR="009475BF" w:rsidRDefault="009475BF" w:rsidP="009475BF">
      <w:pPr>
        <w:pStyle w:val="ListBullet"/>
        <w:numPr>
          <w:ilvl w:val="1"/>
          <w:numId w:val="3"/>
        </w:numPr>
      </w:pPr>
      <w:r>
        <w:t>Collectivism: It refers to group or collective production</w:t>
      </w:r>
    </w:p>
    <w:p w14:paraId="3B5ED2FD" w14:textId="77777777" w:rsidR="009475BF" w:rsidRDefault="009475BF" w:rsidP="009475BF">
      <w:pPr>
        <w:pStyle w:val="ListBullet"/>
        <w:numPr>
          <w:ilvl w:val="1"/>
          <w:numId w:val="3"/>
        </w:numPr>
      </w:pPr>
      <w:r>
        <w:t>Socialism:</w:t>
      </w:r>
      <w:r w:rsidR="00C358D6">
        <w:t xml:space="preserve"> Broadly means a bigger</w:t>
      </w:r>
      <w:r w:rsidR="00E558DA">
        <w:t xml:space="preserve"> industry owned by the government, something like Hydro. </w:t>
      </w:r>
      <w:r w:rsidR="00C358D6">
        <w:t xml:space="preserve"> </w:t>
      </w:r>
      <w:r w:rsidR="000A4192">
        <w:t>Using the government to manipulate the decisions about things like schools and shit</w:t>
      </w:r>
    </w:p>
    <w:p w14:paraId="3FD0FAB8" w14:textId="77777777" w:rsidR="009475BF" w:rsidRDefault="009475BF" w:rsidP="009475BF">
      <w:pPr>
        <w:pStyle w:val="ListBullet"/>
        <w:numPr>
          <w:ilvl w:val="1"/>
          <w:numId w:val="3"/>
        </w:numPr>
      </w:pPr>
      <w:r>
        <w:t>Communism:</w:t>
      </w:r>
      <w:r w:rsidR="008462E9">
        <w:t xml:space="preserve"> State ownership of all productive units. Not too common now</w:t>
      </w:r>
    </w:p>
    <w:p w14:paraId="4F2F3145" w14:textId="77777777" w:rsidR="009475BF" w:rsidRDefault="009475BF" w:rsidP="009475BF">
      <w:pPr>
        <w:pStyle w:val="ListBullet"/>
        <w:numPr>
          <w:ilvl w:val="1"/>
          <w:numId w:val="3"/>
        </w:numPr>
      </w:pPr>
      <w:r>
        <w:t>Individualism:</w:t>
      </w:r>
      <w:r w:rsidR="008462E9">
        <w:t xml:space="preserve"> It refers to a </w:t>
      </w:r>
    </w:p>
    <w:p w14:paraId="60820865" w14:textId="77777777" w:rsidR="009475BF" w:rsidRDefault="009475BF" w:rsidP="009475BF">
      <w:pPr>
        <w:pStyle w:val="ListBullet"/>
        <w:numPr>
          <w:ilvl w:val="1"/>
          <w:numId w:val="3"/>
        </w:numPr>
      </w:pPr>
      <w:r>
        <w:t>Democracy:</w:t>
      </w:r>
      <w:r w:rsidR="008B3C96">
        <w:t xml:space="preserve"> </w:t>
      </w:r>
    </w:p>
    <w:p w14:paraId="7788ECD8" w14:textId="77777777" w:rsidR="009475BF" w:rsidRDefault="009475BF" w:rsidP="009475BF">
      <w:pPr>
        <w:pStyle w:val="ListBullet"/>
        <w:numPr>
          <w:ilvl w:val="1"/>
          <w:numId w:val="3"/>
        </w:numPr>
      </w:pPr>
      <w:r>
        <w:t>Totalitarianism:</w:t>
      </w:r>
    </w:p>
    <w:p w14:paraId="5AF318B9" w14:textId="77777777" w:rsidR="00CD6365" w:rsidRDefault="00CD6365" w:rsidP="00CD6365">
      <w:pPr>
        <w:pStyle w:val="ListBullet"/>
      </w:pPr>
      <w:r>
        <w:t>Legal systems</w:t>
      </w:r>
    </w:p>
    <w:p w14:paraId="3B084D98" w14:textId="77777777" w:rsidR="00CD6365" w:rsidRDefault="00CD6365" w:rsidP="00AD2051">
      <w:pPr>
        <w:pStyle w:val="ListBullet"/>
        <w:numPr>
          <w:ilvl w:val="1"/>
          <w:numId w:val="3"/>
        </w:numPr>
      </w:pPr>
      <w:r>
        <w:t>Common Law:</w:t>
      </w:r>
    </w:p>
    <w:p w14:paraId="489598A2" w14:textId="77777777" w:rsidR="00CD6365" w:rsidRDefault="00CD6365" w:rsidP="00AD2051">
      <w:pPr>
        <w:pStyle w:val="ListBullet"/>
        <w:numPr>
          <w:ilvl w:val="1"/>
          <w:numId w:val="3"/>
        </w:numPr>
      </w:pPr>
      <w:r>
        <w:t>Civil Law:</w:t>
      </w:r>
    </w:p>
    <w:p w14:paraId="2E0D6594" w14:textId="77777777" w:rsidR="00CD6365" w:rsidRDefault="00CD6365" w:rsidP="00AD2051">
      <w:pPr>
        <w:pStyle w:val="ListBullet"/>
        <w:numPr>
          <w:ilvl w:val="1"/>
          <w:numId w:val="3"/>
        </w:numPr>
      </w:pPr>
      <w:bookmarkStart w:id="0" w:name="_GoBack"/>
      <w:r>
        <w:t>Theocratic law:</w:t>
      </w:r>
    </w:p>
    <w:bookmarkEnd w:id="0"/>
    <w:p w14:paraId="52FEB9BA" w14:textId="77777777" w:rsidR="00CD6365" w:rsidRDefault="00CD6365" w:rsidP="00AD2051">
      <w:pPr>
        <w:pStyle w:val="ListBullet"/>
        <w:numPr>
          <w:ilvl w:val="1"/>
          <w:numId w:val="3"/>
        </w:numPr>
      </w:pPr>
      <w:r>
        <w:t>Contract law:</w:t>
      </w:r>
    </w:p>
    <w:p w14:paraId="1128020B" w14:textId="77777777" w:rsidR="007E4DC3" w:rsidRDefault="00294C19">
      <w:pPr>
        <w:pStyle w:val="Heading2"/>
      </w:pPr>
      <w:r>
        <w:t>T</w:t>
      </w:r>
      <w:r>
        <w:t xml:space="preserve">o learn more and get OneNote, visit </w:t>
      </w:r>
      <w:hyperlink r:id="rId7" w:history="1">
        <w:r>
          <w:rPr>
            <w:rStyle w:val="Hyperlink"/>
          </w:rPr>
          <w:t>www.onenote.com</w:t>
        </w:r>
      </w:hyperlink>
      <w:r>
        <w:t>.</w:t>
      </w:r>
    </w:p>
    <w:sectPr w:rsidR="007E4DC3">
      <w:footerReference w:type="default" r:id="rId8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FE8BF" w14:textId="77777777" w:rsidR="00294C19" w:rsidRDefault="00294C19">
      <w:r>
        <w:separator/>
      </w:r>
    </w:p>
    <w:p w14:paraId="3390D023" w14:textId="77777777" w:rsidR="00294C19" w:rsidRDefault="00294C19"/>
  </w:endnote>
  <w:endnote w:type="continuationSeparator" w:id="0">
    <w:p w14:paraId="362665A8" w14:textId="77777777" w:rsidR="00294C19" w:rsidRDefault="00294C19">
      <w:r>
        <w:continuationSeparator/>
      </w:r>
    </w:p>
    <w:p w14:paraId="7A16AA15" w14:textId="77777777" w:rsidR="00294C19" w:rsidRDefault="00294C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C381FE" w14:textId="77777777" w:rsidR="007E4DC3" w:rsidRDefault="00294C1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06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A87D3B" w14:textId="77777777" w:rsidR="00294C19" w:rsidRDefault="00294C19">
      <w:r>
        <w:separator/>
      </w:r>
    </w:p>
    <w:p w14:paraId="4AD90824" w14:textId="77777777" w:rsidR="00294C19" w:rsidRDefault="00294C19"/>
  </w:footnote>
  <w:footnote w:type="continuationSeparator" w:id="0">
    <w:p w14:paraId="1C59C24C" w14:textId="77777777" w:rsidR="00294C19" w:rsidRDefault="00294C19">
      <w:r>
        <w:continuationSeparator/>
      </w:r>
    </w:p>
    <w:p w14:paraId="3A7F9DE7" w14:textId="77777777" w:rsidR="00294C19" w:rsidRDefault="00294C19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72"/>
    <w:rsid w:val="000A4192"/>
    <w:rsid w:val="00182C0C"/>
    <w:rsid w:val="00294C19"/>
    <w:rsid w:val="00463020"/>
    <w:rsid w:val="004836F2"/>
    <w:rsid w:val="004D77F9"/>
    <w:rsid w:val="004F3872"/>
    <w:rsid w:val="006D1330"/>
    <w:rsid w:val="006E6214"/>
    <w:rsid w:val="00775F35"/>
    <w:rsid w:val="007A0286"/>
    <w:rsid w:val="007E4DC3"/>
    <w:rsid w:val="008462E9"/>
    <w:rsid w:val="008B3C96"/>
    <w:rsid w:val="009475BF"/>
    <w:rsid w:val="00AD2051"/>
    <w:rsid w:val="00AE06AC"/>
    <w:rsid w:val="00C358D6"/>
    <w:rsid w:val="00CD6365"/>
    <w:rsid w:val="00E558DA"/>
    <w:rsid w:val="00E85210"/>
    <w:rsid w:val="00F53363"/>
    <w:rsid w:val="00FB043C"/>
    <w:rsid w:val="00FB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CBD0E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go.microsoft.com/fwlink/?LinkID=523891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glossaryDocument" Target="glossary/document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AlyB/Library/Containers/com.microsoft.Word/Data/Library/Caches/4105/TM10002086/Take%20No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F2E"/>
    <w:rsid w:val="0087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B4865094D7669409C97FF9DB5BD9E03">
    <w:name w:val="CB4865094D7669409C97FF9DB5BD9E03"/>
  </w:style>
  <w:style w:type="paragraph" w:styleId="ListBullet">
    <w:name w:val="List Bullet"/>
    <w:basedOn w:val="Normal"/>
    <w:uiPriority w:val="9"/>
    <w:qFormat/>
    <w:pPr>
      <w:numPr>
        <w:numId w:val="1"/>
      </w:numPr>
      <w:spacing w:after="120" w:line="259" w:lineRule="auto"/>
    </w:pPr>
    <w:rPr>
      <w:rFonts w:eastAsiaTheme="minorHAnsi"/>
      <w:color w:val="595959" w:themeColor="text1" w:themeTint="A6"/>
      <w:sz w:val="30"/>
      <w:szCs w:val="30"/>
      <w:lang w:eastAsia="ja-JP"/>
    </w:rPr>
  </w:style>
  <w:style w:type="paragraph" w:customStyle="1" w:styleId="1B637A52DDBE1745A98F49C55F5CF692">
    <w:name w:val="1B637A52DDBE1745A98F49C55F5CF6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69</TotalTime>
  <Pages>2</Pages>
  <Words>250</Words>
  <Characters>1429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 Boolani</dc:creator>
  <cp:keywords/>
  <dc:description/>
  <cp:lastModifiedBy>Aly Boolani</cp:lastModifiedBy>
  <cp:revision>1</cp:revision>
  <dcterms:created xsi:type="dcterms:W3CDTF">2016-09-14T23:10:00Z</dcterms:created>
  <dcterms:modified xsi:type="dcterms:W3CDTF">2016-09-15T02:40:00Z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