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6424DA" w14:textId="77777777" w:rsidR="00344C79" w:rsidRDefault="008E3BBC">
      <w:pPr>
        <w:pStyle w:val="Heading1"/>
      </w:pPr>
      <w:r>
        <w:t>SOCY notes</w:t>
      </w:r>
    </w:p>
    <w:p w14:paraId="1F87B6B2" w14:textId="3F16738A" w:rsidR="002903F7" w:rsidRPr="00E36716" w:rsidRDefault="002903F7" w:rsidP="002903F7">
      <w:pPr>
        <w:pStyle w:val="ListBullet"/>
        <w:numPr>
          <w:ilvl w:val="0"/>
          <w:numId w:val="0"/>
        </w:numPr>
        <w:ind w:left="432" w:hanging="432"/>
        <w:rPr>
          <w:b/>
        </w:rPr>
      </w:pPr>
      <w:r w:rsidRPr="00E36716">
        <w:rPr>
          <w:b/>
        </w:rPr>
        <w:t>Lecture 1</w:t>
      </w:r>
    </w:p>
    <w:p w14:paraId="6BCD53D8" w14:textId="4C358A8D" w:rsidR="002903F7" w:rsidRDefault="002C41D8" w:rsidP="002903F7">
      <w:pPr>
        <w:pStyle w:val="ListBullet"/>
        <w:numPr>
          <w:ilvl w:val="0"/>
          <w:numId w:val="8"/>
        </w:numPr>
      </w:pPr>
      <w:r>
        <w:t>Baby boomers (1945-60)</w:t>
      </w:r>
    </w:p>
    <w:p w14:paraId="19BB5C84" w14:textId="548F00BE" w:rsidR="002C41D8" w:rsidRDefault="002C41D8" w:rsidP="002903F7">
      <w:pPr>
        <w:pStyle w:val="ListBullet"/>
        <w:numPr>
          <w:ilvl w:val="0"/>
          <w:numId w:val="8"/>
        </w:numPr>
      </w:pPr>
      <w:r>
        <w:t>Generation X (1961-81)</w:t>
      </w:r>
    </w:p>
    <w:p w14:paraId="24A79AB4" w14:textId="7CB92C47" w:rsidR="002C41D8" w:rsidRDefault="002C41D8" w:rsidP="002903F7">
      <w:pPr>
        <w:pStyle w:val="ListBullet"/>
        <w:numPr>
          <w:ilvl w:val="0"/>
          <w:numId w:val="8"/>
        </w:numPr>
      </w:pPr>
      <w:r>
        <w:t>Generation Y or “Gen Y” (1982-2000)</w:t>
      </w:r>
    </w:p>
    <w:p w14:paraId="45E8DACA" w14:textId="797C4736" w:rsidR="002C41D8" w:rsidRDefault="002C41D8" w:rsidP="002903F7">
      <w:pPr>
        <w:pStyle w:val="ListBullet"/>
        <w:numPr>
          <w:ilvl w:val="0"/>
          <w:numId w:val="8"/>
        </w:numPr>
      </w:pPr>
      <w:r>
        <w:t xml:space="preserve">Echo Boom, </w:t>
      </w:r>
      <w:proofErr w:type="spellStart"/>
      <w:r>
        <w:t>Boomlet</w:t>
      </w:r>
      <w:proofErr w:type="spellEnd"/>
      <w:r>
        <w:t>, Nintendo generation, digital generation, net generation</w:t>
      </w:r>
    </w:p>
    <w:p w14:paraId="57C11C19" w14:textId="08022089" w:rsidR="002C41D8" w:rsidRDefault="002C41D8" w:rsidP="002903F7">
      <w:pPr>
        <w:pStyle w:val="ListBullet"/>
        <w:numPr>
          <w:ilvl w:val="0"/>
          <w:numId w:val="8"/>
        </w:numPr>
      </w:pPr>
      <w:r>
        <w:t xml:space="preserve">The </w:t>
      </w:r>
      <w:proofErr w:type="spellStart"/>
      <w:r w:rsidR="007074F1">
        <w:t>M</w:t>
      </w:r>
      <w:r>
        <w:t>illennials</w:t>
      </w:r>
      <w:proofErr w:type="spellEnd"/>
      <w:r>
        <w:t xml:space="preserve"> (turn 18 at the millennium)</w:t>
      </w:r>
    </w:p>
    <w:p w14:paraId="324069F0" w14:textId="6870A79C" w:rsidR="002C41D8" w:rsidRDefault="002C41D8" w:rsidP="002903F7">
      <w:pPr>
        <w:pStyle w:val="ListBullet"/>
        <w:numPr>
          <w:ilvl w:val="0"/>
          <w:numId w:val="8"/>
        </w:numPr>
      </w:pPr>
      <w:r>
        <w:t>“Modern day cyborg” (millennial with phone in hand)</w:t>
      </w:r>
    </w:p>
    <w:p w14:paraId="44DAFFE3" w14:textId="1D451869" w:rsidR="002C41D8" w:rsidRDefault="002C41D8" w:rsidP="002903F7">
      <w:pPr>
        <w:pStyle w:val="ListBullet"/>
        <w:numPr>
          <w:ilvl w:val="0"/>
          <w:numId w:val="8"/>
        </w:numPr>
      </w:pPr>
      <w:r>
        <w:t>“Beloit Mindset List”</w:t>
      </w:r>
    </w:p>
    <w:p w14:paraId="2A48094B" w14:textId="6CA9EC3D" w:rsidR="007074F1" w:rsidRDefault="007074F1" w:rsidP="002903F7">
      <w:pPr>
        <w:pStyle w:val="ListBullet"/>
        <w:numPr>
          <w:ilvl w:val="0"/>
          <w:numId w:val="8"/>
        </w:numPr>
      </w:pPr>
      <w:proofErr w:type="spellStart"/>
      <w:r>
        <w:rPr>
          <w:b/>
        </w:rPr>
        <w:t>Millennials</w:t>
      </w:r>
      <w:proofErr w:type="spellEnd"/>
    </w:p>
    <w:p w14:paraId="1A7A7E6C" w14:textId="54A6D939" w:rsidR="007074F1" w:rsidRDefault="007074F1" w:rsidP="007074F1">
      <w:pPr>
        <w:pStyle w:val="ListBullet"/>
        <w:numPr>
          <w:ilvl w:val="0"/>
          <w:numId w:val="9"/>
        </w:numPr>
      </w:pPr>
      <w:r>
        <w:t xml:space="preserve">The </w:t>
      </w:r>
      <w:proofErr w:type="spellStart"/>
      <w:r>
        <w:t>Millennials</w:t>
      </w:r>
      <w:proofErr w:type="spellEnd"/>
      <w:r>
        <w:t xml:space="preserve"> are optimistic; co-operative, team players; trust and respect authority. From small, close families; share parents’ values and world views</w:t>
      </w:r>
    </w:p>
    <w:p w14:paraId="4334D2D8" w14:textId="04806587" w:rsidR="007074F1" w:rsidRDefault="007074F1" w:rsidP="007074F1">
      <w:pPr>
        <w:pStyle w:val="ListBullet"/>
        <w:numPr>
          <w:ilvl w:val="0"/>
          <w:numId w:val="9"/>
        </w:numPr>
      </w:pPr>
      <w:r>
        <w:t xml:space="preserve">The </w:t>
      </w:r>
      <w:proofErr w:type="spellStart"/>
      <w:r>
        <w:t>Millennials</w:t>
      </w:r>
      <w:proofErr w:type="spellEnd"/>
      <w:r>
        <w:t xml:space="preserve"> are “The most watched generation in memory” (Howe and Strauss, </w:t>
      </w:r>
      <w:proofErr w:type="spellStart"/>
      <w:r>
        <w:t>Millennials</w:t>
      </w:r>
      <w:proofErr w:type="spellEnd"/>
      <w:r>
        <w:t xml:space="preserve"> Rising)</w:t>
      </w:r>
    </w:p>
    <w:p w14:paraId="1FE8350D" w14:textId="1D93E2CB" w:rsidR="007074F1" w:rsidRDefault="007074F1" w:rsidP="007074F1">
      <w:pPr>
        <w:pStyle w:val="ListBullet"/>
        <w:numPr>
          <w:ilvl w:val="0"/>
          <w:numId w:val="9"/>
        </w:numPr>
      </w:pPr>
      <w:r>
        <w:t>Parental planning, involvement, supervision, and advocacy involving childcare arrangements, school selection, enrichment opportunities, extracurricular activities, test coaches, and a heavy emphasis on personal safety</w:t>
      </w:r>
    </w:p>
    <w:p w14:paraId="4D703ADF" w14:textId="35B398D3" w:rsidR="007074F1" w:rsidRDefault="007074F1" w:rsidP="007074F1">
      <w:pPr>
        <w:pStyle w:val="ListBullet"/>
        <w:numPr>
          <w:ilvl w:val="0"/>
          <w:numId w:val="9"/>
        </w:numPr>
      </w:pPr>
      <w:r>
        <w:t>“helicopter parenting” has its costs</w:t>
      </w:r>
    </w:p>
    <w:p w14:paraId="06A65265" w14:textId="3D3D845A" w:rsidR="007074F1" w:rsidRDefault="007074F1" w:rsidP="007074F1">
      <w:pPr>
        <w:pStyle w:val="ListBullet"/>
        <w:numPr>
          <w:ilvl w:val="0"/>
          <w:numId w:val="9"/>
        </w:numPr>
      </w:pPr>
      <w:r>
        <w:t xml:space="preserve">despite heavy </w:t>
      </w:r>
    </w:p>
    <w:p w14:paraId="45FAAFF8" w14:textId="7E3C5C32" w:rsidR="007074F1" w:rsidRDefault="007074F1" w:rsidP="007074F1">
      <w:pPr>
        <w:pStyle w:val="ListBullet"/>
        <w:numPr>
          <w:ilvl w:val="0"/>
          <w:numId w:val="9"/>
        </w:numPr>
      </w:pPr>
      <w:r>
        <w:t xml:space="preserve">grew up on digital media- first digital natives (Marc </w:t>
      </w:r>
      <w:proofErr w:type="spellStart"/>
      <w:r>
        <w:t>Prensky</w:t>
      </w:r>
      <w:proofErr w:type="spellEnd"/>
      <w:r>
        <w:t>)</w:t>
      </w:r>
    </w:p>
    <w:p w14:paraId="7C0B4091" w14:textId="330C9AE4" w:rsidR="007074F1" w:rsidRDefault="007074F1" w:rsidP="007074F1">
      <w:pPr>
        <w:pStyle w:val="ListBullet"/>
        <w:numPr>
          <w:ilvl w:val="0"/>
          <w:numId w:val="9"/>
        </w:numPr>
      </w:pPr>
      <w:r>
        <w:t xml:space="preserve">used to receiving information really fast; parallel process and multi task; prefer graphics before their text rather than the </w:t>
      </w:r>
      <w:r>
        <w:lastRenderedPageBreak/>
        <w:t>opposite; prefer random access (like hypertext); function best when networked; thrive on instant gratification; prefer games to “serious” work</w:t>
      </w:r>
    </w:p>
    <w:p w14:paraId="1DDEC453" w14:textId="77777777" w:rsidR="00B2084D" w:rsidRDefault="00B2084D" w:rsidP="00B2084D">
      <w:pPr>
        <w:pStyle w:val="ListBullet"/>
        <w:numPr>
          <w:ilvl w:val="0"/>
          <w:numId w:val="0"/>
        </w:numPr>
        <w:ind w:left="1440"/>
      </w:pPr>
    </w:p>
    <w:p w14:paraId="7FA83D54" w14:textId="5FCB85F4" w:rsidR="00B2084D" w:rsidRDefault="00784CE6" w:rsidP="00B2084D">
      <w:pPr>
        <w:pStyle w:val="ListBullet"/>
        <w:numPr>
          <w:ilvl w:val="0"/>
          <w:numId w:val="9"/>
        </w:numPr>
      </w:pPr>
      <w:r>
        <w:t>“The medium is the message?”- Marshall McLuhan</w:t>
      </w:r>
    </w:p>
    <w:p w14:paraId="2F0BA601" w14:textId="4EA38579" w:rsidR="00784CE6" w:rsidRDefault="00B2084D" w:rsidP="00B2084D">
      <w:pPr>
        <w:pStyle w:val="ListBullet"/>
        <w:numPr>
          <w:ilvl w:val="0"/>
          <w:numId w:val="15"/>
        </w:numPr>
      </w:pPr>
      <w:r>
        <w:t>“Hot” media</w:t>
      </w:r>
    </w:p>
    <w:p w14:paraId="18855892" w14:textId="2A590401" w:rsidR="00B2084D" w:rsidRDefault="00B2084D" w:rsidP="00B2084D">
      <w:pPr>
        <w:pStyle w:val="ListBullet"/>
        <w:numPr>
          <w:ilvl w:val="0"/>
          <w:numId w:val="15"/>
        </w:numPr>
      </w:pPr>
      <w:r>
        <w:t>High in definition; low in participation;</w:t>
      </w:r>
      <w:r w:rsidR="00967CAA">
        <w:t xml:space="preserve"> passive reception</w:t>
      </w:r>
    </w:p>
    <w:p w14:paraId="66E64103" w14:textId="5B14E0F6" w:rsidR="00967CAA" w:rsidRDefault="00967CAA" w:rsidP="00B2084D">
      <w:pPr>
        <w:pStyle w:val="ListBullet"/>
        <w:numPr>
          <w:ilvl w:val="0"/>
          <w:numId w:val="15"/>
        </w:numPr>
      </w:pPr>
      <w:r>
        <w:t>There is little to “fill in”- the ask is done for you</w:t>
      </w:r>
    </w:p>
    <w:p w14:paraId="61BAECA2" w14:textId="4B071C9A" w:rsidR="00967CAA" w:rsidRDefault="00967CAA" w:rsidP="00B2084D">
      <w:pPr>
        <w:pStyle w:val="ListBullet"/>
        <w:numPr>
          <w:ilvl w:val="0"/>
          <w:numId w:val="15"/>
        </w:numPr>
      </w:pPr>
      <w:r>
        <w:t>A photograph or a movie</w:t>
      </w:r>
    </w:p>
    <w:p w14:paraId="724441C7" w14:textId="64D6EDA6" w:rsidR="00B2084D" w:rsidRDefault="00B2084D" w:rsidP="00B2084D">
      <w:pPr>
        <w:pStyle w:val="ListBullet"/>
        <w:numPr>
          <w:ilvl w:val="0"/>
          <w:numId w:val="15"/>
        </w:numPr>
      </w:pPr>
      <w:r>
        <w:t>Cool media</w:t>
      </w:r>
    </w:p>
    <w:p w14:paraId="6FECA731" w14:textId="0005303D" w:rsidR="00B2084D" w:rsidRDefault="00B2084D" w:rsidP="00B2084D">
      <w:pPr>
        <w:pStyle w:val="ListBullet"/>
        <w:numPr>
          <w:ilvl w:val="0"/>
          <w:numId w:val="15"/>
        </w:numPr>
      </w:pPr>
      <w:r>
        <w:t>From the slang term “what is cool”- deeply engaged</w:t>
      </w:r>
    </w:p>
    <w:p w14:paraId="73D2FB72" w14:textId="66AD2A14" w:rsidR="00B2084D" w:rsidRDefault="00B2084D" w:rsidP="00B2084D">
      <w:pPr>
        <w:pStyle w:val="ListBullet"/>
        <w:numPr>
          <w:ilvl w:val="0"/>
          <w:numId w:val="15"/>
        </w:numPr>
      </w:pPr>
      <w:r>
        <w:t xml:space="preserve">Low in definition; high in participation; active involvement </w:t>
      </w:r>
    </w:p>
    <w:p w14:paraId="1C3438B4" w14:textId="50D29B7E" w:rsidR="00B2084D" w:rsidRDefault="00B2084D" w:rsidP="00B2084D">
      <w:pPr>
        <w:pStyle w:val="ListBullet"/>
        <w:numPr>
          <w:ilvl w:val="0"/>
          <w:numId w:val="15"/>
        </w:numPr>
      </w:pPr>
      <w:r>
        <w:t>Seminar a book</w:t>
      </w:r>
    </w:p>
    <w:p w14:paraId="44FB1AE5" w14:textId="69800F63" w:rsidR="00B2084D" w:rsidRDefault="00B2084D" w:rsidP="00B2084D">
      <w:pPr>
        <w:pStyle w:val="ListBullet"/>
        <w:numPr>
          <w:ilvl w:val="0"/>
          <w:numId w:val="15"/>
        </w:numPr>
      </w:pPr>
      <w:r>
        <w:t>“Molten ice” media</w:t>
      </w:r>
    </w:p>
    <w:p w14:paraId="70438C3E" w14:textId="21E5CCC8" w:rsidR="00B2084D" w:rsidRDefault="00B2084D" w:rsidP="00B2084D">
      <w:pPr>
        <w:pStyle w:val="ListBullet"/>
        <w:numPr>
          <w:ilvl w:val="0"/>
          <w:numId w:val="15"/>
        </w:numPr>
      </w:pPr>
      <w:r>
        <w:t>Molten hot- fully constructed</w:t>
      </w:r>
    </w:p>
    <w:p w14:paraId="70DB3F93" w14:textId="26E8B86A" w:rsidR="00B2084D" w:rsidRDefault="00B2084D" w:rsidP="00B2084D">
      <w:pPr>
        <w:pStyle w:val="ListBullet"/>
        <w:numPr>
          <w:ilvl w:val="0"/>
          <w:numId w:val="15"/>
        </w:numPr>
      </w:pPr>
      <w:r>
        <w:t>Ice cold- totally malleable and constructed</w:t>
      </w:r>
    </w:p>
    <w:p w14:paraId="421F5893" w14:textId="29944A06" w:rsidR="00B4539C" w:rsidRDefault="00B4539C" w:rsidP="00B4539C">
      <w:pPr>
        <w:pStyle w:val="ListBullet"/>
        <w:numPr>
          <w:ilvl w:val="0"/>
          <w:numId w:val="16"/>
        </w:numPr>
      </w:pPr>
      <w:r>
        <w:t xml:space="preserve">Nicholas </w:t>
      </w:r>
      <w:proofErr w:type="spellStart"/>
      <w:r>
        <w:t>Carr</w:t>
      </w:r>
      <w:proofErr w:type="spellEnd"/>
    </w:p>
    <w:p w14:paraId="393B0DFC" w14:textId="62140D30" w:rsidR="00B4539C" w:rsidRPr="00B4539C" w:rsidRDefault="00B4539C" w:rsidP="00B4539C">
      <w:pPr>
        <w:pStyle w:val="ListBullet"/>
        <w:numPr>
          <w:ilvl w:val="0"/>
          <w:numId w:val="17"/>
        </w:numPr>
      </w:pPr>
      <w:r>
        <w:rPr>
          <w:i/>
        </w:rPr>
        <w:t xml:space="preserve">The Shallows- what the </w:t>
      </w:r>
      <w:r w:rsidR="007D0B2C">
        <w:rPr>
          <w:i/>
        </w:rPr>
        <w:t>internet</w:t>
      </w:r>
      <w:r>
        <w:rPr>
          <w:i/>
        </w:rPr>
        <w:t xml:space="preserve"> is doing to our brain</w:t>
      </w:r>
    </w:p>
    <w:p w14:paraId="7B818317" w14:textId="3037DB27" w:rsidR="00B4539C" w:rsidRDefault="00177A7E" w:rsidP="00B4539C">
      <w:pPr>
        <w:pStyle w:val="ListBullet"/>
        <w:numPr>
          <w:ilvl w:val="0"/>
          <w:numId w:val="17"/>
        </w:numPr>
      </w:pPr>
      <w:r>
        <w:t xml:space="preserve">“We seem to have arrived, as </w:t>
      </w:r>
      <w:proofErr w:type="spellStart"/>
      <w:r>
        <w:t>Mcluhan</w:t>
      </w:r>
      <w:proofErr w:type="spellEnd"/>
      <w:r>
        <w:t xml:space="preserve"> said we would, at an important juncture in our intellectual and cultural history, a moment of transition between two very different modes of thinking.” (</w:t>
      </w:r>
      <w:proofErr w:type="spellStart"/>
      <w:r>
        <w:t>Carr</w:t>
      </w:r>
      <w:proofErr w:type="spellEnd"/>
      <w:r>
        <w:t xml:space="preserve"> 2010:2011)</w:t>
      </w:r>
    </w:p>
    <w:p w14:paraId="76CCF74A" w14:textId="156B0936" w:rsidR="00177A7E" w:rsidRDefault="00177A7E" w:rsidP="00B4539C">
      <w:pPr>
        <w:pStyle w:val="ListBullet"/>
        <w:numPr>
          <w:ilvl w:val="0"/>
          <w:numId w:val="17"/>
        </w:numPr>
      </w:pPr>
      <w:r>
        <w:t>Reading is an unnatural process of thought requiring readers to place themselves at “the still point in a turning world”</w:t>
      </w:r>
    </w:p>
    <w:p w14:paraId="464D20E0" w14:textId="393BCE30" w:rsidR="00177A7E" w:rsidRDefault="00177A7E" w:rsidP="00B4539C">
      <w:pPr>
        <w:pStyle w:val="ListBullet"/>
        <w:numPr>
          <w:ilvl w:val="0"/>
          <w:numId w:val="17"/>
        </w:numPr>
      </w:pPr>
      <w:r>
        <w:t xml:space="preserve">Must ignore everything else, strengthen neural links to counter </w:t>
      </w:r>
      <w:r w:rsidR="007D0B2C">
        <w:t>their</w:t>
      </w:r>
      <w:r>
        <w:t xml:space="preserve"> instinctive </w:t>
      </w:r>
      <w:r w:rsidR="007D0B2C">
        <w:t>distractedness</w:t>
      </w:r>
    </w:p>
    <w:p w14:paraId="22748CF3" w14:textId="5EFFDE55" w:rsidR="00177A7E" w:rsidRDefault="00177A7E" w:rsidP="00B4539C">
      <w:pPr>
        <w:pStyle w:val="ListBullet"/>
        <w:numPr>
          <w:ilvl w:val="0"/>
          <w:numId w:val="17"/>
        </w:numPr>
      </w:pPr>
      <w:r>
        <w:lastRenderedPageBreak/>
        <w:t>“Our rich literary tradition is unthinkable without the intimate exchanges that take place between reader and writer within the crucible of a book”</w:t>
      </w:r>
    </w:p>
    <w:p w14:paraId="19014D21" w14:textId="24F89737" w:rsidR="00177A7E" w:rsidRDefault="00876CB1" w:rsidP="00876CB1">
      <w:pPr>
        <w:pStyle w:val="ListBullet"/>
        <w:numPr>
          <w:ilvl w:val="0"/>
          <w:numId w:val="16"/>
        </w:numPr>
      </w:pPr>
      <w:r>
        <w:t>Alan Bloom</w:t>
      </w:r>
    </w:p>
    <w:p w14:paraId="6FCDD166" w14:textId="7D2D99DD" w:rsidR="00876CB1" w:rsidRDefault="00876CB1" w:rsidP="00876CB1">
      <w:pPr>
        <w:pStyle w:val="ListBullet"/>
        <w:numPr>
          <w:ilvl w:val="0"/>
          <w:numId w:val="18"/>
        </w:numPr>
      </w:pPr>
      <w:r>
        <w:t>Resisting the easy answers because others merit careful consideration</w:t>
      </w:r>
    </w:p>
    <w:p w14:paraId="168B87C1" w14:textId="1710FCB2" w:rsidR="00D04320" w:rsidRDefault="00876CB1" w:rsidP="00D04320">
      <w:pPr>
        <w:pStyle w:val="ListBullet"/>
        <w:numPr>
          <w:ilvl w:val="0"/>
          <w:numId w:val="16"/>
        </w:numPr>
      </w:pPr>
      <w:r>
        <w:t>Arnold</w:t>
      </w:r>
    </w:p>
    <w:p w14:paraId="01BAE613" w14:textId="77777777" w:rsidR="00D04320" w:rsidRDefault="00D04320" w:rsidP="00D04320">
      <w:pPr>
        <w:pStyle w:val="ListBullet"/>
        <w:numPr>
          <w:ilvl w:val="0"/>
          <w:numId w:val="0"/>
        </w:numPr>
        <w:ind w:left="432" w:hanging="432"/>
      </w:pPr>
    </w:p>
    <w:p w14:paraId="7A191D39" w14:textId="77777777" w:rsidR="00D04320" w:rsidRDefault="00D04320" w:rsidP="00D04320">
      <w:pPr>
        <w:pStyle w:val="ListBullet"/>
        <w:numPr>
          <w:ilvl w:val="0"/>
          <w:numId w:val="0"/>
        </w:numPr>
        <w:ind w:left="432" w:hanging="432"/>
      </w:pPr>
    </w:p>
    <w:p w14:paraId="30830800" w14:textId="2002C75F" w:rsidR="00D04320" w:rsidRDefault="00D04320" w:rsidP="00D04320">
      <w:pPr>
        <w:pStyle w:val="ListBullet"/>
        <w:numPr>
          <w:ilvl w:val="0"/>
          <w:numId w:val="0"/>
        </w:numPr>
        <w:ind w:left="432" w:hanging="432"/>
        <w:rPr>
          <w:b/>
        </w:rPr>
      </w:pPr>
      <w:r>
        <w:rPr>
          <w:b/>
        </w:rPr>
        <w:t>Lecture 3</w:t>
      </w:r>
    </w:p>
    <w:p w14:paraId="2DD6AEF5" w14:textId="2C0DC881" w:rsidR="00D04320" w:rsidRPr="00D04320" w:rsidRDefault="00D04320" w:rsidP="00D04320">
      <w:pPr>
        <w:pStyle w:val="ListBullet"/>
        <w:numPr>
          <w:ilvl w:val="0"/>
          <w:numId w:val="16"/>
        </w:numPr>
        <w:rPr>
          <w:b/>
        </w:rPr>
      </w:pPr>
      <w:r>
        <w:t>The Natural Attitude</w:t>
      </w:r>
    </w:p>
    <w:p w14:paraId="047511CB" w14:textId="07B2DF70" w:rsidR="00D04320" w:rsidRDefault="00D04320" w:rsidP="00D04320">
      <w:pPr>
        <w:pStyle w:val="ListBullet"/>
        <w:numPr>
          <w:ilvl w:val="0"/>
          <w:numId w:val="18"/>
        </w:numPr>
      </w:pPr>
      <w:r w:rsidRPr="00D04320">
        <w:t>What is the “Natural Attitude?”</w:t>
      </w:r>
      <w:r>
        <w:t xml:space="preserve"> Info comes to us visually, making perspective egotistical</w:t>
      </w:r>
    </w:p>
    <w:p w14:paraId="6D4544BC" w14:textId="43CFC787" w:rsidR="00D04320" w:rsidRDefault="00D04320" w:rsidP="00D04320">
      <w:pPr>
        <w:pStyle w:val="ListBullet"/>
        <w:numPr>
          <w:ilvl w:val="0"/>
          <w:numId w:val="18"/>
        </w:numPr>
      </w:pPr>
      <w:r>
        <w:t>We also draw upon “everyday stocks of knowledge”</w:t>
      </w:r>
    </w:p>
    <w:p w14:paraId="15267012" w14:textId="2B99D758" w:rsidR="00D04320" w:rsidRDefault="00D04320" w:rsidP="00D04320">
      <w:pPr>
        <w:pStyle w:val="ListBullet"/>
        <w:numPr>
          <w:ilvl w:val="0"/>
          <w:numId w:val="18"/>
        </w:numPr>
      </w:pPr>
      <w:r>
        <w:t>“street smarts v book smarts”</w:t>
      </w:r>
    </w:p>
    <w:p w14:paraId="47E718E5" w14:textId="02A9B74B" w:rsidR="00D04320" w:rsidRDefault="00D04320" w:rsidP="00D04320">
      <w:pPr>
        <w:pStyle w:val="ListBullet"/>
        <w:numPr>
          <w:ilvl w:val="0"/>
          <w:numId w:val="18"/>
        </w:numPr>
      </w:pPr>
      <w:r>
        <w:t>Everyday Knowledge – info we have learned from our experiences, picked up from personal social interactions</w:t>
      </w:r>
    </w:p>
    <w:p w14:paraId="0F3BE1CC" w14:textId="6BAB7754" w:rsidR="00D04320" w:rsidRDefault="00D04320" w:rsidP="00D04320">
      <w:pPr>
        <w:pStyle w:val="ListBullet"/>
        <w:numPr>
          <w:ilvl w:val="0"/>
          <w:numId w:val="18"/>
        </w:numPr>
      </w:pPr>
      <w:r>
        <w:t xml:space="preserve">“Web” of social connections and relations </w:t>
      </w:r>
      <w:r>
        <w:sym w:font="Wingdings" w:char="F0E0"/>
      </w:r>
      <w:r>
        <w:t xml:space="preserve"> threads of relationships (Friends, teachers, parents)</w:t>
      </w:r>
    </w:p>
    <w:p w14:paraId="43E963EE" w14:textId="1E5A0D91" w:rsidR="00D04320" w:rsidRDefault="003875EF" w:rsidP="00D04320">
      <w:pPr>
        <w:pStyle w:val="ListBullet"/>
        <w:numPr>
          <w:ilvl w:val="0"/>
          <w:numId w:val="16"/>
        </w:numPr>
      </w:pPr>
      <w:r>
        <w:t>Sociological Imagination + Psycho</w:t>
      </w:r>
    </w:p>
    <w:p w14:paraId="175B22FD" w14:textId="43C70FAB" w:rsidR="003875EF" w:rsidRPr="003875EF" w:rsidRDefault="003875EF" w:rsidP="003875EF">
      <w:pPr>
        <w:pStyle w:val="ListBullet"/>
        <w:numPr>
          <w:ilvl w:val="0"/>
          <w:numId w:val="19"/>
        </w:numPr>
      </w:pPr>
      <w:r>
        <w:t xml:space="preserve">Sociological Imagination has 4 points, </w:t>
      </w:r>
      <w:r>
        <w:rPr>
          <w:b/>
        </w:rPr>
        <w:t>Intersection, history, personal biograph, social structure.</w:t>
      </w:r>
    </w:p>
    <w:p w14:paraId="79561ED5" w14:textId="5ADF24F4" w:rsidR="003875EF" w:rsidRDefault="003875EF" w:rsidP="003875EF">
      <w:pPr>
        <w:pStyle w:val="ListBullet"/>
        <w:numPr>
          <w:ilvl w:val="0"/>
          <w:numId w:val="19"/>
        </w:numPr>
      </w:pPr>
      <w:r>
        <w:t>The kiss sculptor was supposed to be in “Dante’s Inferno” big sculpture.</w:t>
      </w:r>
    </w:p>
    <w:p w14:paraId="4C393A5C" w14:textId="741FA152" w:rsidR="003875EF" w:rsidRDefault="003875EF" w:rsidP="003875EF">
      <w:pPr>
        <w:pStyle w:val="ListBullet"/>
        <w:numPr>
          <w:ilvl w:val="0"/>
          <w:numId w:val="20"/>
        </w:numPr>
      </w:pPr>
      <w:r>
        <w:t>Provocative because woman is masculine</w:t>
      </w:r>
    </w:p>
    <w:p w14:paraId="2D273594" w14:textId="47E9C616" w:rsidR="00770EA1" w:rsidRDefault="003875EF" w:rsidP="00770EA1">
      <w:pPr>
        <w:pStyle w:val="ListBullet"/>
        <w:numPr>
          <w:ilvl w:val="0"/>
          <w:numId w:val="20"/>
        </w:numPr>
      </w:pPr>
      <w:r>
        <w:t>Allows us to take sculpture and add context</w:t>
      </w:r>
    </w:p>
    <w:p w14:paraId="6E610CEF" w14:textId="5E82C9C5" w:rsidR="00770EA1" w:rsidRDefault="00770EA1" w:rsidP="00770EA1">
      <w:pPr>
        <w:pStyle w:val="ListBullet"/>
        <w:numPr>
          <w:ilvl w:val="0"/>
          <w:numId w:val="21"/>
        </w:numPr>
      </w:pPr>
      <w:r>
        <w:t>Personal troubles of milieu</w:t>
      </w:r>
    </w:p>
    <w:p w14:paraId="69701206" w14:textId="487F88A5" w:rsidR="00770EA1" w:rsidRDefault="00770EA1" w:rsidP="00770EA1">
      <w:pPr>
        <w:pStyle w:val="ListBullet"/>
        <w:numPr>
          <w:ilvl w:val="0"/>
          <w:numId w:val="22"/>
        </w:numPr>
      </w:pPr>
      <w:r>
        <w:lastRenderedPageBreak/>
        <w:t>Character of individual and immediate relations</w:t>
      </w:r>
    </w:p>
    <w:p w14:paraId="5508AA71" w14:textId="6D0CA9BC" w:rsidR="00770EA1" w:rsidRDefault="00770EA1" w:rsidP="00770EA1">
      <w:pPr>
        <w:pStyle w:val="ListBullet"/>
        <w:numPr>
          <w:ilvl w:val="0"/>
          <w:numId w:val="22"/>
        </w:numPr>
      </w:pPr>
      <w:r>
        <w:t>Solution lies within the individual, immediate milieu and wilful activity</w:t>
      </w:r>
    </w:p>
    <w:p w14:paraId="7E092A9E" w14:textId="04E4EF3A" w:rsidR="00937A24" w:rsidRDefault="00770EA1" w:rsidP="00937A24">
      <w:pPr>
        <w:pStyle w:val="ListBullet"/>
        <w:numPr>
          <w:ilvl w:val="0"/>
          <w:numId w:val="22"/>
        </w:numPr>
      </w:pPr>
      <w:r>
        <w:t>A trouble is a private matter</w:t>
      </w:r>
    </w:p>
    <w:p w14:paraId="5DBA32C0" w14:textId="6F6FB4CF" w:rsidR="00937A24" w:rsidRDefault="00937A24" w:rsidP="00937A24">
      <w:pPr>
        <w:pStyle w:val="ListBullet"/>
        <w:numPr>
          <w:ilvl w:val="0"/>
          <w:numId w:val="21"/>
        </w:numPr>
      </w:pPr>
      <w:r>
        <w:t>Three key questions</w:t>
      </w:r>
    </w:p>
    <w:p w14:paraId="005228B7" w14:textId="1E2D0FEC" w:rsidR="00937A24" w:rsidRDefault="00937A24" w:rsidP="00937A24">
      <w:pPr>
        <w:pStyle w:val="ListBullet"/>
        <w:numPr>
          <w:ilvl w:val="0"/>
          <w:numId w:val="23"/>
        </w:numPr>
      </w:pPr>
      <w:r>
        <w:t>What is the Structure of society as a whole?</w:t>
      </w:r>
    </w:p>
    <w:p w14:paraId="19012613" w14:textId="4733DE61" w:rsidR="00937A24" w:rsidRDefault="00937A24" w:rsidP="00937A24">
      <w:pPr>
        <w:pStyle w:val="ListBullet"/>
        <w:numPr>
          <w:ilvl w:val="0"/>
          <w:numId w:val="24"/>
        </w:numPr>
      </w:pPr>
      <w:r>
        <w:t>Essential components; differences from other social orders; meaning of particular features</w:t>
      </w:r>
    </w:p>
    <w:p w14:paraId="41C8961E" w14:textId="2D0E5F3D" w:rsidR="00937A24" w:rsidRDefault="00096932" w:rsidP="00937A24">
      <w:pPr>
        <w:pStyle w:val="ListBullet"/>
        <w:numPr>
          <w:ilvl w:val="0"/>
          <w:numId w:val="23"/>
        </w:numPr>
      </w:pPr>
      <w:r>
        <w:t>Where does the society stand in history?</w:t>
      </w:r>
    </w:p>
    <w:p w14:paraId="79A43EE9" w14:textId="2B2316EA" w:rsidR="00096932" w:rsidRDefault="00096932" w:rsidP="00096932">
      <w:pPr>
        <w:pStyle w:val="ListBullet"/>
        <w:numPr>
          <w:ilvl w:val="0"/>
          <w:numId w:val="24"/>
        </w:numPr>
      </w:pPr>
      <w:r>
        <w:t>Mechanics of change; development of humanity; period’s essential features; characteristic way of making history</w:t>
      </w:r>
    </w:p>
    <w:p w14:paraId="5421AE28" w14:textId="0F5B84CE" w:rsidR="00096932" w:rsidRDefault="00096932" w:rsidP="00096932">
      <w:pPr>
        <w:pStyle w:val="ListBullet"/>
        <w:numPr>
          <w:ilvl w:val="0"/>
          <w:numId w:val="23"/>
        </w:numPr>
      </w:pPr>
      <w:r>
        <w:t>What varieties of me and women prevail- are coming to prevail?</w:t>
      </w:r>
    </w:p>
    <w:p w14:paraId="5BD18155" w14:textId="6CCAAA32" w:rsidR="00096932" w:rsidRDefault="00096932" w:rsidP="00096932">
      <w:pPr>
        <w:pStyle w:val="ListBullet"/>
        <w:numPr>
          <w:ilvl w:val="0"/>
          <w:numId w:val="24"/>
        </w:numPr>
      </w:pPr>
      <w:r>
        <w:t>How selected, formed, repressed, blunted, liberated; what of “human nature” is revealed; what is its significance?</w:t>
      </w:r>
    </w:p>
    <w:p w14:paraId="65237118" w14:textId="48478912" w:rsidR="00F53AEA" w:rsidRDefault="00F53AEA" w:rsidP="00F53AEA">
      <w:pPr>
        <w:pStyle w:val="ListBullet"/>
        <w:numPr>
          <w:ilvl w:val="0"/>
          <w:numId w:val="0"/>
        </w:numPr>
        <w:ind w:left="432" w:hanging="432"/>
        <w:rPr>
          <w:b/>
        </w:rPr>
      </w:pPr>
      <w:r>
        <w:rPr>
          <w:b/>
        </w:rPr>
        <w:t>Lecture 4</w:t>
      </w:r>
    </w:p>
    <w:p w14:paraId="1BB6A0E7" w14:textId="1D51AC1F" w:rsidR="00F53AEA" w:rsidRPr="00F53AEA" w:rsidRDefault="00F53AEA" w:rsidP="00F53AEA">
      <w:pPr>
        <w:pStyle w:val="ListBullet"/>
        <w:numPr>
          <w:ilvl w:val="0"/>
          <w:numId w:val="16"/>
        </w:numPr>
        <w:rPr>
          <w:b/>
        </w:rPr>
      </w:pPr>
      <w:r>
        <w:t>Contradiction and Revolutionary change</w:t>
      </w:r>
    </w:p>
    <w:p w14:paraId="42ED1BD6" w14:textId="0575B1F9" w:rsidR="00F53AEA" w:rsidRPr="00F53AEA" w:rsidRDefault="00F53AEA" w:rsidP="00F53AEA">
      <w:pPr>
        <w:pStyle w:val="ListBullet"/>
        <w:numPr>
          <w:ilvl w:val="0"/>
          <w:numId w:val="21"/>
        </w:numPr>
        <w:rPr>
          <w:b/>
        </w:rPr>
      </w:pPr>
      <w:r>
        <w:t xml:space="preserve">“A </w:t>
      </w:r>
      <w:r w:rsidR="00900B52">
        <w:t>certain</w:t>
      </w:r>
      <w:r>
        <w:t xml:space="preserve"> stage of their development, the material productive forces of society come into contradiction with the existing relations of production.”</w:t>
      </w:r>
    </w:p>
    <w:p w14:paraId="06DC2E10" w14:textId="035C94DC" w:rsidR="00947DD7" w:rsidRDefault="00F53AEA" w:rsidP="00947DD7">
      <w:pPr>
        <w:pStyle w:val="ListBullet"/>
        <w:numPr>
          <w:ilvl w:val="0"/>
          <w:numId w:val="21"/>
        </w:numPr>
        <w:rPr>
          <w:b/>
        </w:rPr>
      </w:pPr>
      <w:r>
        <w:t>“from forms of development of the productive forces, these relations [of productions] transform into their fetters. It gives rise to an era of social revolution”</w:t>
      </w:r>
    </w:p>
    <w:p w14:paraId="5CF7CE5A" w14:textId="7795CC45" w:rsidR="00C922CE" w:rsidRDefault="00C922CE" w:rsidP="00C922CE">
      <w:pPr>
        <w:pStyle w:val="ListBullet"/>
        <w:numPr>
          <w:ilvl w:val="0"/>
          <w:numId w:val="16"/>
        </w:numPr>
      </w:pPr>
      <w:r w:rsidRPr="00C922CE">
        <w:t>Technological Determinism</w:t>
      </w:r>
    </w:p>
    <w:p w14:paraId="48CA6781" w14:textId="1F2ED02B" w:rsidR="00C922CE" w:rsidRDefault="00C922CE" w:rsidP="00C922CE">
      <w:pPr>
        <w:pStyle w:val="ListBullet"/>
        <w:numPr>
          <w:ilvl w:val="0"/>
          <w:numId w:val="25"/>
        </w:numPr>
      </w:pPr>
      <w:r>
        <w:t xml:space="preserve">“At a certain stage of their development, </w:t>
      </w:r>
      <w:r w:rsidRPr="00C922CE">
        <w:rPr>
          <w:i/>
        </w:rPr>
        <w:t>the material productive forces of society</w:t>
      </w:r>
      <w:r>
        <w:t xml:space="preserve"> come into contradiction with the existing relations of production… [my emphasis]”</w:t>
      </w:r>
    </w:p>
    <w:p w14:paraId="61F4CC53" w14:textId="5DB8FE25" w:rsidR="00C922CE" w:rsidRDefault="00C922CE" w:rsidP="00C922CE">
      <w:pPr>
        <w:pStyle w:val="ListBullet"/>
        <w:numPr>
          <w:ilvl w:val="0"/>
          <w:numId w:val="25"/>
        </w:numPr>
      </w:pPr>
      <w:r>
        <w:t>Machinery seen as the key material productive force—increasing technological efficiency to increase profit</w:t>
      </w:r>
    </w:p>
    <w:p w14:paraId="72CDF1F7" w14:textId="4B35ED62" w:rsidR="00C922CE" w:rsidRDefault="00C922CE" w:rsidP="00C922CE">
      <w:pPr>
        <w:pStyle w:val="ListBullet"/>
        <w:numPr>
          <w:ilvl w:val="0"/>
          <w:numId w:val="25"/>
        </w:numPr>
      </w:pPr>
      <w:r>
        <w:lastRenderedPageBreak/>
        <w:t xml:space="preserve">There is a “technological imperative” to increase efficiency </w:t>
      </w:r>
    </w:p>
    <w:p w14:paraId="6EE0A270" w14:textId="423CEC47" w:rsidR="00C922CE" w:rsidRDefault="00C922CE" w:rsidP="00C922CE">
      <w:pPr>
        <w:pStyle w:val="ListBullet"/>
        <w:numPr>
          <w:ilvl w:val="0"/>
          <w:numId w:val="16"/>
        </w:numPr>
      </w:pPr>
      <w:r>
        <w:t>Economic determinism</w:t>
      </w:r>
    </w:p>
    <w:p w14:paraId="71902734" w14:textId="5E1FAE4B" w:rsidR="00C922CE" w:rsidRDefault="00C922CE" w:rsidP="00C922CE">
      <w:pPr>
        <w:pStyle w:val="ListBullet"/>
        <w:numPr>
          <w:ilvl w:val="0"/>
          <w:numId w:val="26"/>
        </w:numPr>
      </w:pPr>
      <w:r>
        <w:t>Not machinery or technology – but economy as a whole</w:t>
      </w:r>
    </w:p>
    <w:p w14:paraId="3B8AFD2E" w14:textId="6438604E" w:rsidR="00C922CE" w:rsidRDefault="00C922CE" w:rsidP="00C922CE">
      <w:pPr>
        <w:pStyle w:val="ListBullet"/>
        <w:numPr>
          <w:ilvl w:val="0"/>
          <w:numId w:val="26"/>
        </w:numPr>
      </w:pPr>
      <w:r>
        <w:t>Competition is central to capitalist production</w:t>
      </w:r>
    </w:p>
    <w:p w14:paraId="79419685" w14:textId="409304DA" w:rsidR="00C922CE" w:rsidRDefault="00C922CE" w:rsidP="00C922CE">
      <w:pPr>
        <w:pStyle w:val="ListBullet"/>
        <w:numPr>
          <w:ilvl w:val="0"/>
          <w:numId w:val="26"/>
        </w:numPr>
      </w:pPr>
      <w:r>
        <w:t xml:space="preserve">Long term tendency of </w:t>
      </w:r>
      <w:r>
        <w:rPr>
          <w:i/>
        </w:rPr>
        <w:t>rate of profit</w:t>
      </w:r>
      <w:r>
        <w:t xml:space="preserve"> to fall as technology becomes more widespread</w:t>
      </w:r>
    </w:p>
    <w:p w14:paraId="4C64580F" w14:textId="13106064" w:rsidR="00C922CE" w:rsidRDefault="00C922CE" w:rsidP="00C922CE">
      <w:pPr>
        <w:pStyle w:val="ListBullet"/>
        <w:numPr>
          <w:ilvl w:val="0"/>
          <w:numId w:val="26"/>
        </w:numPr>
      </w:pPr>
      <w:r>
        <w:rPr>
          <w:i/>
        </w:rPr>
        <w:t>Mass of profit</w:t>
      </w:r>
      <w:r>
        <w:t xml:space="preserve"> increased by selling more goods at smaller marginal gain</w:t>
      </w:r>
    </w:p>
    <w:p w14:paraId="20FB3B75" w14:textId="606504C9" w:rsidR="004D69A8" w:rsidRDefault="00C922CE" w:rsidP="004D69A8">
      <w:pPr>
        <w:pStyle w:val="ListBullet"/>
        <w:numPr>
          <w:ilvl w:val="0"/>
          <w:numId w:val="26"/>
        </w:numPr>
      </w:pPr>
      <w:r>
        <w:t>Incentive to use still more tech to increase productivity further</w:t>
      </w:r>
    </w:p>
    <w:p w14:paraId="1E75880F" w14:textId="512B8198" w:rsidR="004D69A8" w:rsidRDefault="004D69A8" w:rsidP="004D69A8">
      <w:pPr>
        <w:pStyle w:val="ListBullet"/>
        <w:numPr>
          <w:ilvl w:val="0"/>
          <w:numId w:val="26"/>
        </w:numPr>
      </w:pPr>
      <w:r>
        <w:t xml:space="preserve">Improved efficiency </w:t>
      </w:r>
      <w:r>
        <w:rPr>
          <w:i/>
        </w:rPr>
        <w:t>increases</w:t>
      </w:r>
      <w:r>
        <w:t xml:space="preserve"> volume of goods to sell but </w:t>
      </w:r>
      <w:r>
        <w:rPr>
          <w:i/>
        </w:rPr>
        <w:t>reduces</w:t>
      </w:r>
      <w:r>
        <w:t xml:space="preserve"> the number of workers employed</w:t>
      </w:r>
    </w:p>
    <w:p w14:paraId="3BD76431" w14:textId="592C388B" w:rsidR="004D69A8" w:rsidRDefault="004D69A8" w:rsidP="004D69A8">
      <w:pPr>
        <w:pStyle w:val="ListBullet"/>
        <w:numPr>
          <w:ilvl w:val="0"/>
          <w:numId w:val="26"/>
        </w:numPr>
      </w:pPr>
      <w:r>
        <w:t>Unemployed dampen consumer market</w:t>
      </w:r>
    </w:p>
    <w:p w14:paraId="0D177D3D" w14:textId="6AA168EB" w:rsidR="004D69A8" w:rsidRDefault="004D69A8" w:rsidP="004D69A8">
      <w:pPr>
        <w:pStyle w:val="ListBullet"/>
        <w:numPr>
          <w:ilvl w:val="0"/>
          <w:numId w:val="26"/>
        </w:numPr>
      </w:pPr>
      <w:r>
        <w:t>Problem of “over production”</w:t>
      </w:r>
    </w:p>
    <w:p w14:paraId="4D42FA07" w14:textId="23712263" w:rsidR="004D69A8" w:rsidRDefault="004D69A8" w:rsidP="004D69A8">
      <w:pPr>
        <w:pStyle w:val="ListBullet"/>
        <w:numPr>
          <w:ilvl w:val="0"/>
          <w:numId w:val="26"/>
        </w:numPr>
      </w:pPr>
      <w:r>
        <w:rPr>
          <w:i/>
        </w:rPr>
        <w:t>Surplus workers</w:t>
      </w:r>
      <w:r>
        <w:t xml:space="preserve"> drive wages down further; less consumer spending power</w:t>
      </w:r>
    </w:p>
    <w:p w14:paraId="054A73CA" w14:textId="70323257" w:rsidR="00C21EA3" w:rsidRDefault="00C21EA3" w:rsidP="00C21EA3">
      <w:pPr>
        <w:pStyle w:val="ListBullet"/>
        <w:numPr>
          <w:ilvl w:val="0"/>
          <w:numId w:val="16"/>
        </w:numPr>
      </w:pPr>
      <w:r>
        <w:t xml:space="preserve">Significance of </w:t>
      </w:r>
      <w:proofErr w:type="spellStart"/>
      <w:r>
        <w:t>Labour</w:t>
      </w:r>
      <w:proofErr w:type="spellEnd"/>
      <w:r>
        <w:t>- Power</w:t>
      </w:r>
    </w:p>
    <w:p w14:paraId="42B9E27A" w14:textId="166E7031" w:rsidR="00C21EA3" w:rsidRDefault="00C21EA3" w:rsidP="00C21EA3">
      <w:pPr>
        <w:pStyle w:val="ListBullet"/>
        <w:numPr>
          <w:ilvl w:val="0"/>
          <w:numId w:val="27"/>
        </w:numPr>
      </w:pPr>
      <w:r>
        <w:t>Irrevocably tied to human beings</w:t>
      </w:r>
    </w:p>
    <w:p w14:paraId="20C73CA6" w14:textId="014CBDAD" w:rsidR="00C21EA3" w:rsidRDefault="00C21EA3" w:rsidP="00C21EA3">
      <w:pPr>
        <w:pStyle w:val="ListBullet"/>
        <w:numPr>
          <w:ilvl w:val="0"/>
          <w:numId w:val="27"/>
        </w:numPr>
      </w:pPr>
      <w:r>
        <w:t>Conceptual beings</w:t>
      </w:r>
    </w:p>
    <w:p w14:paraId="219236CB" w14:textId="2E5A9BDA" w:rsidR="00C21EA3" w:rsidRDefault="00C21EA3" w:rsidP="00C21EA3">
      <w:pPr>
        <w:pStyle w:val="ListBullet"/>
        <w:numPr>
          <w:ilvl w:val="0"/>
          <w:numId w:val="27"/>
        </w:numPr>
      </w:pPr>
      <w:r>
        <w:t>Conceive more broadly than work process per se</w:t>
      </w:r>
    </w:p>
    <w:p w14:paraId="553F5167" w14:textId="4C36DC80" w:rsidR="00C21EA3" w:rsidRDefault="00C21EA3" w:rsidP="00C21EA3">
      <w:pPr>
        <w:pStyle w:val="ListBullet"/>
        <w:numPr>
          <w:ilvl w:val="0"/>
          <w:numId w:val="27"/>
        </w:numPr>
      </w:pPr>
      <w:r>
        <w:t>Working conditions—political consciousness</w:t>
      </w:r>
    </w:p>
    <w:p w14:paraId="147AF5DD" w14:textId="46904BC6" w:rsidR="00C21EA3" w:rsidRDefault="00C21EA3" w:rsidP="00C21EA3">
      <w:pPr>
        <w:pStyle w:val="ListBullet"/>
        <w:numPr>
          <w:ilvl w:val="0"/>
          <w:numId w:val="27"/>
        </w:numPr>
      </w:pPr>
      <w:r>
        <w:t>Mass of workers in factories – a political force</w:t>
      </w:r>
    </w:p>
    <w:p w14:paraId="7525BD4B" w14:textId="43DBD703" w:rsidR="00F07894" w:rsidRDefault="00F07894" w:rsidP="00F07894">
      <w:pPr>
        <w:pStyle w:val="ListBullet"/>
        <w:numPr>
          <w:ilvl w:val="0"/>
          <w:numId w:val="0"/>
        </w:numPr>
        <w:ind w:left="432" w:hanging="432"/>
        <w:rPr>
          <w:b/>
        </w:rPr>
      </w:pPr>
      <w:r>
        <w:rPr>
          <w:b/>
        </w:rPr>
        <w:t>Lecture 5</w:t>
      </w:r>
    </w:p>
    <w:p w14:paraId="56A01C09" w14:textId="77777777" w:rsidR="00F07894" w:rsidRPr="00F07894" w:rsidRDefault="00F07894" w:rsidP="00F07894">
      <w:pPr>
        <w:rPr>
          <w:b/>
        </w:rPr>
      </w:pPr>
      <w:r w:rsidRPr="00F07894">
        <w:rPr>
          <w:b/>
        </w:rPr>
        <w:t>Emile Durkheim &amp; the Classical Tradition</w:t>
      </w:r>
    </w:p>
    <w:p w14:paraId="7E9571DD" w14:textId="77777777" w:rsidR="00F07894" w:rsidRPr="00F07894" w:rsidRDefault="00F07894" w:rsidP="00F07894">
      <w:pPr>
        <w:pStyle w:val="ListBullet"/>
      </w:pPr>
      <w:r w:rsidRPr="00F07894">
        <w:t>Key Themes Regarding the Manifesto</w:t>
      </w:r>
    </w:p>
    <w:p w14:paraId="463E18AE" w14:textId="009FF9B2" w:rsidR="00F07894" w:rsidRPr="00F07894" w:rsidRDefault="00F07894" w:rsidP="00F07894">
      <w:pPr>
        <w:pStyle w:val="ListBullet"/>
        <w:numPr>
          <w:ilvl w:val="1"/>
          <w:numId w:val="3"/>
        </w:numPr>
      </w:pPr>
      <w:r w:rsidRPr="00F07894">
        <w:t xml:space="preserve">Communist Manifesto - A document with a specific history </w:t>
      </w:r>
    </w:p>
    <w:p w14:paraId="5745AC8B" w14:textId="143AD67E" w:rsidR="00F07894" w:rsidRPr="00F07894" w:rsidRDefault="00F07894" w:rsidP="00F07894">
      <w:pPr>
        <w:pStyle w:val="ListBullet"/>
        <w:numPr>
          <w:ilvl w:val="1"/>
          <w:numId w:val="3"/>
        </w:numPr>
      </w:pPr>
      <w:r w:rsidRPr="00F07894">
        <w:t>Imagery and intellectual craftsmanship</w:t>
      </w:r>
    </w:p>
    <w:p w14:paraId="26F92877" w14:textId="3043556D" w:rsidR="00F07894" w:rsidRPr="00F07894" w:rsidRDefault="00F07894" w:rsidP="00F07894">
      <w:pPr>
        <w:pStyle w:val="ListBullet"/>
        <w:numPr>
          <w:ilvl w:val="1"/>
          <w:numId w:val="3"/>
        </w:numPr>
      </w:pPr>
      <w:r w:rsidRPr="00F07894">
        <w:lastRenderedPageBreak/>
        <w:t>The dynamics of modernity</w:t>
      </w:r>
    </w:p>
    <w:p w14:paraId="3F921A26" w14:textId="2230F7AD" w:rsidR="00F07894" w:rsidRPr="00F07894" w:rsidRDefault="00F07894" w:rsidP="00F07894">
      <w:pPr>
        <w:pStyle w:val="ListBullet"/>
        <w:numPr>
          <w:ilvl w:val="1"/>
          <w:numId w:val="3"/>
        </w:numPr>
      </w:pPr>
      <w:r w:rsidRPr="00F07894">
        <w:t>Marx want to address hurtful idea of communism</w:t>
      </w:r>
    </w:p>
    <w:p w14:paraId="6301F121" w14:textId="4B9A651A" w:rsidR="00F07894" w:rsidRPr="00F07894" w:rsidRDefault="00F07894" w:rsidP="00F07894">
      <w:pPr>
        <w:pStyle w:val="ListBullet"/>
        <w:numPr>
          <w:ilvl w:val="1"/>
          <w:numId w:val="3"/>
        </w:numPr>
      </w:pPr>
      <w:r w:rsidRPr="00F07894">
        <w:t xml:space="preserve">In the Manifesto, Marx uses vivid imagery to capture the dynamic nature of Industrial society -&gt; huge world change </w:t>
      </w:r>
    </w:p>
    <w:p w14:paraId="5C8C6A36" w14:textId="7D256FF2" w:rsidR="00F07894" w:rsidRPr="00F07894" w:rsidRDefault="00F07894" w:rsidP="00F07894">
      <w:pPr>
        <w:pStyle w:val="ListBullet"/>
        <w:numPr>
          <w:ilvl w:val="1"/>
          <w:numId w:val="3"/>
        </w:numPr>
      </w:pPr>
      <w:r w:rsidRPr="00F07894">
        <w:t>The worlds changing much more/rapidly now than back in 1948</w:t>
      </w:r>
    </w:p>
    <w:p w14:paraId="11D370B0" w14:textId="77777777" w:rsidR="00F07894" w:rsidRPr="00F07894" w:rsidRDefault="00F07894" w:rsidP="00F07894">
      <w:pPr>
        <w:pStyle w:val="ListBullet"/>
      </w:pPr>
      <w:r w:rsidRPr="00F07894">
        <w:t>The Manifesto as a Document</w:t>
      </w:r>
    </w:p>
    <w:p w14:paraId="7796C5F5" w14:textId="0A9260E5" w:rsidR="00F07894" w:rsidRPr="00F07894" w:rsidRDefault="00F07894" w:rsidP="00F07894">
      <w:pPr>
        <w:pStyle w:val="ListBullet"/>
        <w:numPr>
          <w:ilvl w:val="1"/>
          <w:numId w:val="3"/>
        </w:numPr>
      </w:pPr>
      <w:r w:rsidRPr="00F07894">
        <w:t>Two key focal points:</w:t>
      </w:r>
    </w:p>
    <w:p w14:paraId="6E3546C8" w14:textId="338560B9" w:rsidR="00F07894" w:rsidRPr="00F07894" w:rsidRDefault="00F07894" w:rsidP="00F07894">
      <w:pPr>
        <w:pStyle w:val="ListBullet"/>
        <w:numPr>
          <w:ilvl w:val="2"/>
          <w:numId w:val="3"/>
        </w:numPr>
      </w:pPr>
      <w:r w:rsidRPr="00F07894">
        <w:t xml:space="preserve">The “material relations” of society -&gt; objective dynamic </w:t>
      </w:r>
    </w:p>
    <w:p w14:paraId="0CE94D63" w14:textId="1EDC7572" w:rsidR="00F07894" w:rsidRPr="00F07894" w:rsidRDefault="00F07894" w:rsidP="00F07894">
      <w:pPr>
        <w:pStyle w:val="ListBullet"/>
        <w:numPr>
          <w:ilvl w:val="2"/>
          <w:numId w:val="3"/>
        </w:numPr>
      </w:pPr>
      <w:r w:rsidRPr="00F07894">
        <w:t>“Class struggle” (class consciousness) -&gt; subjective dynamic</w:t>
      </w:r>
    </w:p>
    <w:p w14:paraId="6D4A83A3" w14:textId="0CB0081F" w:rsidR="00F07894" w:rsidRPr="00F07894" w:rsidRDefault="00F07894" w:rsidP="00F07894">
      <w:pPr>
        <w:pStyle w:val="ListBullet"/>
        <w:numPr>
          <w:ilvl w:val="1"/>
          <w:numId w:val="3"/>
        </w:numPr>
      </w:pPr>
      <w:r w:rsidRPr="00F07894">
        <w:t>Change is driven by internal contradictions and struggle</w:t>
      </w:r>
    </w:p>
    <w:p w14:paraId="5EA8F8A7" w14:textId="77777777" w:rsidR="00F07894" w:rsidRPr="00F07894" w:rsidRDefault="00F07894" w:rsidP="00F07894">
      <w:pPr>
        <w:pStyle w:val="ListBullet"/>
      </w:pPr>
      <w:r w:rsidRPr="00F07894">
        <w:t>Descartes</w:t>
      </w:r>
    </w:p>
    <w:p w14:paraId="13580300" w14:textId="583441DC" w:rsidR="00F07894" w:rsidRPr="00F07894" w:rsidRDefault="00F07894" w:rsidP="00F07894">
      <w:pPr>
        <w:pStyle w:val="ListBullet"/>
        <w:numPr>
          <w:ilvl w:val="1"/>
          <w:numId w:val="3"/>
        </w:numPr>
      </w:pPr>
      <w:r w:rsidRPr="00F07894">
        <w:t>Radical Doubt and the Discourse in Method</w:t>
      </w:r>
    </w:p>
    <w:p w14:paraId="3277D2CB" w14:textId="67CF8264" w:rsidR="00F07894" w:rsidRPr="00F07894" w:rsidRDefault="00F07894" w:rsidP="00F07894">
      <w:pPr>
        <w:pStyle w:val="ListBullet"/>
        <w:numPr>
          <w:ilvl w:val="2"/>
          <w:numId w:val="3"/>
        </w:numPr>
      </w:pPr>
      <w:r w:rsidRPr="00F07894">
        <w:t>Accept nothing; reject prejudice;</w:t>
      </w:r>
    </w:p>
    <w:p w14:paraId="39DE8DA3" w14:textId="1ECA1EA1" w:rsidR="00F07894" w:rsidRPr="00F07894" w:rsidRDefault="00F07894" w:rsidP="00F07894">
      <w:pPr>
        <w:pStyle w:val="ListBullet"/>
        <w:numPr>
          <w:ilvl w:val="2"/>
          <w:numId w:val="3"/>
        </w:numPr>
      </w:pPr>
      <w:r w:rsidRPr="00F07894">
        <w:t>Divide questions into simplest parts</w:t>
      </w:r>
    </w:p>
    <w:p w14:paraId="29EC8287" w14:textId="4B05DA55" w:rsidR="00F07894" w:rsidRPr="00F07894" w:rsidRDefault="00F07894" w:rsidP="00F07894">
      <w:pPr>
        <w:pStyle w:val="ListBullet"/>
        <w:numPr>
          <w:ilvl w:val="2"/>
          <w:numId w:val="3"/>
        </w:numPr>
      </w:pPr>
      <w:r w:rsidRPr="00F07894">
        <w:t>Begin with the most simple - move to more complex</w:t>
      </w:r>
    </w:p>
    <w:p w14:paraId="7158467D" w14:textId="3A95D289" w:rsidR="00F07894" w:rsidRPr="00F07894" w:rsidRDefault="00F07894" w:rsidP="00F07894">
      <w:pPr>
        <w:pStyle w:val="ListBullet"/>
        <w:numPr>
          <w:ilvl w:val="2"/>
          <w:numId w:val="3"/>
        </w:numPr>
      </w:pPr>
      <w:r w:rsidRPr="00F07894">
        <w:t xml:space="preserve">Review thoroughly </w:t>
      </w:r>
    </w:p>
    <w:p w14:paraId="62951442" w14:textId="77777777" w:rsidR="00F07894" w:rsidRPr="00F07894" w:rsidRDefault="00F07894" w:rsidP="00F07894">
      <w:pPr>
        <w:pStyle w:val="ListBullet"/>
      </w:pPr>
      <w:r w:rsidRPr="00F07894">
        <w:t>Montesquieu</w:t>
      </w:r>
    </w:p>
    <w:p w14:paraId="0C3702B8" w14:textId="20BA9B93" w:rsidR="00F07894" w:rsidRPr="00F07894" w:rsidRDefault="00F07894" w:rsidP="00F07894">
      <w:pPr>
        <w:pStyle w:val="ListBullet"/>
        <w:numPr>
          <w:ilvl w:val="1"/>
          <w:numId w:val="3"/>
        </w:numPr>
      </w:pPr>
      <w:r w:rsidRPr="00F07894">
        <w:t>Persian letters</w:t>
      </w:r>
    </w:p>
    <w:p w14:paraId="356FFF0C" w14:textId="31EF2D05" w:rsidR="00F07894" w:rsidRPr="00F07894" w:rsidRDefault="00F07894" w:rsidP="00F07894">
      <w:pPr>
        <w:pStyle w:val="ListBullet"/>
        <w:numPr>
          <w:ilvl w:val="1"/>
          <w:numId w:val="3"/>
        </w:numPr>
      </w:pPr>
      <w:r w:rsidRPr="00F07894">
        <w:t xml:space="preserve">Consideration on the Roman Empire </w:t>
      </w:r>
    </w:p>
    <w:p w14:paraId="24983DA9" w14:textId="3F9EF1C2" w:rsidR="00F07894" w:rsidRPr="00F07894" w:rsidRDefault="00F07894" w:rsidP="00F07894">
      <w:pPr>
        <w:pStyle w:val="ListBullet"/>
        <w:numPr>
          <w:ilvl w:val="1"/>
          <w:numId w:val="3"/>
        </w:numPr>
      </w:pPr>
      <w:r w:rsidRPr="00F07894">
        <w:t>Spirit of the laws</w:t>
      </w:r>
    </w:p>
    <w:p w14:paraId="7F824F1D" w14:textId="4FAD6A41" w:rsidR="00F07894" w:rsidRPr="00F07894" w:rsidRDefault="00F07894" w:rsidP="00F07894">
      <w:pPr>
        <w:pStyle w:val="ListBullet"/>
        <w:numPr>
          <w:ilvl w:val="2"/>
          <w:numId w:val="3"/>
        </w:numPr>
      </w:pPr>
      <w:r w:rsidRPr="00F07894">
        <w:t>Three social types - despotisms, monarchies, republics</w:t>
      </w:r>
    </w:p>
    <w:p w14:paraId="4521F9C1" w14:textId="4AD22417" w:rsidR="00F07894" w:rsidRPr="00F07894" w:rsidRDefault="00F07894" w:rsidP="00F07894">
      <w:pPr>
        <w:pStyle w:val="ListBullet"/>
        <w:numPr>
          <w:ilvl w:val="2"/>
          <w:numId w:val="3"/>
        </w:numPr>
      </w:pPr>
      <w:r w:rsidRPr="00F07894">
        <w:t>Their nature - despot, king, legislative body</w:t>
      </w:r>
    </w:p>
    <w:p w14:paraId="43774272" w14:textId="7ABF7672" w:rsidR="00F07894" w:rsidRPr="00F07894" w:rsidRDefault="00F07894" w:rsidP="00F07894">
      <w:pPr>
        <w:pStyle w:val="ListBullet"/>
        <w:numPr>
          <w:ilvl w:val="2"/>
          <w:numId w:val="3"/>
        </w:numPr>
      </w:pPr>
      <w:r w:rsidRPr="00F07894">
        <w:t xml:space="preserve">Their principles - fear, </w:t>
      </w:r>
      <w:proofErr w:type="spellStart"/>
      <w:r w:rsidRPr="00F07894">
        <w:t>honour</w:t>
      </w:r>
      <w:proofErr w:type="spellEnd"/>
      <w:r w:rsidRPr="00F07894">
        <w:t>, virtue</w:t>
      </w:r>
    </w:p>
    <w:p w14:paraId="513CE761" w14:textId="1E2FE96E" w:rsidR="00F07894" w:rsidRPr="00F07894" w:rsidRDefault="00F07894" w:rsidP="00F07894">
      <w:pPr>
        <w:pStyle w:val="ListBullet"/>
        <w:numPr>
          <w:ilvl w:val="1"/>
          <w:numId w:val="3"/>
        </w:numPr>
      </w:pPr>
      <w:r w:rsidRPr="00F07894">
        <w:t>Fear is functionally useful for a depot to remain in power, but dysfunctional for everyone else</w:t>
      </w:r>
    </w:p>
    <w:p w14:paraId="28855785" w14:textId="2F1AD7BC" w:rsidR="00F07894" w:rsidRPr="00F07894" w:rsidRDefault="00F07894" w:rsidP="00F07894">
      <w:pPr>
        <w:pStyle w:val="ListBullet"/>
        <w:numPr>
          <w:ilvl w:val="1"/>
          <w:numId w:val="3"/>
        </w:numPr>
      </w:pPr>
      <w:r w:rsidRPr="00F07894">
        <w:lastRenderedPageBreak/>
        <w:t xml:space="preserve">As long as people no longer </w:t>
      </w:r>
      <w:proofErr w:type="spellStart"/>
      <w:r w:rsidRPr="00F07894">
        <w:t>honour</w:t>
      </w:r>
      <w:proofErr w:type="spellEnd"/>
      <w:r w:rsidRPr="00F07894">
        <w:t xml:space="preserve"> the king</w:t>
      </w:r>
    </w:p>
    <w:p w14:paraId="1E7B56A5" w14:textId="77777777" w:rsidR="00F07894" w:rsidRPr="00F07894" w:rsidRDefault="00F07894" w:rsidP="00F07894">
      <w:pPr>
        <w:pStyle w:val="ListBullet"/>
      </w:pPr>
      <w:r w:rsidRPr="00F07894">
        <w:t>Montesquieu and Sociology</w:t>
      </w:r>
    </w:p>
    <w:p w14:paraId="7CB7BCCC" w14:textId="33D318AC" w:rsidR="00F07894" w:rsidRPr="00F07894" w:rsidRDefault="00F07894" w:rsidP="00F07894">
      <w:pPr>
        <w:pStyle w:val="ListBullet"/>
        <w:numPr>
          <w:ilvl w:val="1"/>
          <w:numId w:val="3"/>
        </w:numPr>
      </w:pPr>
      <w:r w:rsidRPr="00F07894">
        <w:t>Importance of observation - the “nature of things”</w:t>
      </w:r>
    </w:p>
    <w:p w14:paraId="2FD2DB8A" w14:textId="44663C00" w:rsidR="00F07894" w:rsidRPr="00F07894" w:rsidRDefault="00F07894" w:rsidP="00F07894">
      <w:pPr>
        <w:pStyle w:val="ListBullet"/>
        <w:numPr>
          <w:ilvl w:val="1"/>
          <w:numId w:val="3"/>
        </w:numPr>
      </w:pPr>
      <w:r w:rsidRPr="00F07894">
        <w:t>Broken constituent parts - try to focus on the social “spirit” - customs more styles of thought</w:t>
      </w:r>
    </w:p>
    <w:p w14:paraId="473D19AB" w14:textId="77777777" w:rsidR="00F07894" w:rsidRPr="00F07894" w:rsidRDefault="00F07894" w:rsidP="00F07894">
      <w:pPr>
        <w:pStyle w:val="ListBullet"/>
      </w:pPr>
      <w:r w:rsidRPr="00F07894">
        <w:t>Saint Simon</w:t>
      </w:r>
    </w:p>
    <w:p w14:paraId="0E0E9B7A" w14:textId="2118AAB6" w:rsidR="00F07894" w:rsidRPr="00F07894" w:rsidRDefault="00F07894" w:rsidP="00F07894">
      <w:pPr>
        <w:pStyle w:val="ListBullet"/>
        <w:numPr>
          <w:ilvl w:val="1"/>
          <w:numId w:val="3"/>
        </w:numPr>
      </w:pPr>
      <w:r w:rsidRPr="00F07894">
        <w:t>1800 - 1813 -&gt; Primarily concerned with the unity go knowledge based on newton’s la of generation</w:t>
      </w:r>
    </w:p>
    <w:p w14:paraId="616F4F71" w14:textId="4A59D25F" w:rsidR="00F07894" w:rsidRPr="00F07894" w:rsidRDefault="00F07894" w:rsidP="00F07894">
      <w:pPr>
        <w:pStyle w:val="ListBullet"/>
        <w:numPr>
          <w:ilvl w:val="1"/>
          <w:numId w:val="3"/>
        </w:numPr>
      </w:pPr>
      <w:r w:rsidRPr="00F07894">
        <w:t>1814 -&gt; Issues of social aggression</w:t>
      </w:r>
    </w:p>
    <w:p w14:paraId="06477DC4" w14:textId="72E86093" w:rsidR="00F07894" w:rsidRPr="00F07894" w:rsidRDefault="00F07894" w:rsidP="00F07894">
      <w:pPr>
        <w:pStyle w:val="ListBullet"/>
        <w:numPr>
          <w:ilvl w:val="1"/>
          <w:numId w:val="3"/>
        </w:numPr>
      </w:pPr>
      <w:r w:rsidRPr="00F07894">
        <w:t xml:space="preserve">1816 to 1825 - coming of industrial society </w:t>
      </w:r>
    </w:p>
    <w:p w14:paraId="7FB08843" w14:textId="57CDCDFA" w:rsidR="00F07894" w:rsidRPr="00F07894" w:rsidRDefault="00F07894" w:rsidP="00F07894">
      <w:pPr>
        <w:pStyle w:val="ListBullet"/>
        <w:numPr>
          <w:ilvl w:val="1"/>
          <w:numId w:val="3"/>
        </w:numPr>
      </w:pPr>
      <w:r w:rsidRPr="00F07894">
        <w:t xml:space="preserve">Sought to establishment an empirically based science of society </w:t>
      </w:r>
    </w:p>
    <w:p w14:paraId="32687E28" w14:textId="0D63E34A" w:rsidR="00F07894" w:rsidRPr="00F07894" w:rsidRDefault="00F07894" w:rsidP="00F07894">
      <w:pPr>
        <w:pStyle w:val="ListBullet"/>
        <w:numPr>
          <w:ilvl w:val="2"/>
          <w:numId w:val="3"/>
        </w:numPr>
      </w:pPr>
      <w:r w:rsidRPr="00F07894">
        <w:t xml:space="preserve">Argues medieval society comprised of different orders - an important functional hierarchy </w:t>
      </w:r>
    </w:p>
    <w:p w14:paraId="6DBC9C45" w14:textId="4C133DD6" w:rsidR="00F07894" w:rsidRPr="00F07894" w:rsidRDefault="00F07894" w:rsidP="00F07894">
      <w:pPr>
        <w:pStyle w:val="ListBullet"/>
        <w:numPr>
          <w:ilvl w:val="2"/>
          <w:numId w:val="3"/>
        </w:numPr>
      </w:pPr>
      <w:r w:rsidRPr="00F07894">
        <w:t>Produces (the feudal serfs)</w:t>
      </w:r>
    </w:p>
    <w:p w14:paraId="77C3F7CD" w14:textId="19381E2D" w:rsidR="00F07894" w:rsidRPr="00F07894" w:rsidRDefault="00F07894" w:rsidP="00F07894">
      <w:pPr>
        <w:pStyle w:val="ListBullet"/>
        <w:numPr>
          <w:ilvl w:val="2"/>
          <w:numId w:val="3"/>
        </w:numPr>
      </w:pPr>
      <w:r w:rsidRPr="00F07894">
        <w:t>Coordinate by a ruling, or temporal, elite (the nobility)</w:t>
      </w:r>
    </w:p>
    <w:p w14:paraId="340673AD" w14:textId="18EA5940" w:rsidR="00F07894" w:rsidRPr="00F07894" w:rsidRDefault="00F07894" w:rsidP="00F07894">
      <w:pPr>
        <w:pStyle w:val="ListBullet"/>
        <w:numPr>
          <w:ilvl w:val="2"/>
          <w:numId w:val="3"/>
        </w:numPr>
      </w:pPr>
      <w:r w:rsidRPr="00F07894">
        <w:t>Society was integrated by spiritual elite (Catholic Church)</w:t>
      </w:r>
    </w:p>
    <w:p w14:paraId="76908597" w14:textId="716EA8DD" w:rsidR="00F07894" w:rsidRPr="00F07894" w:rsidRDefault="00F07894" w:rsidP="00F07894">
      <w:pPr>
        <w:pStyle w:val="ListBullet"/>
        <w:numPr>
          <w:ilvl w:val="1"/>
          <w:numId w:val="3"/>
        </w:numPr>
      </w:pPr>
      <w:r w:rsidRPr="00F07894">
        <w:t>All societies had a functional hierarchy:</w:t>
      </w:r>
    </w:p>
    <w:p w14:paraId="2161F894" w14:textId="3D512477" w:rsidR="00F07894" w:rsidRPr="00F07894" w:rsidRDefault="00F07894" w:rsidP="00F07894">
      <w:pPr>
        <w:pStyle w:val="ListBullet"/>
        <w:numPr>
          <w:ilvl w:val="2"/>
          <w:numId w:val="3"/>
        </w:numPr>
      </w:pPr>
      <w:r w:rsidRPr="00F07894">
        <w:t>Spiritual elite</w:t>
      </w:r>
    </w:p>
    <w:p w14:paraId="468A1005" w14:textId="6CF0BE92" w:rsidR="00F07894" w:rsidRPr="00F07894" w:rsidRDefault="00F07894" w:rsidP="00F07894">
      <w:pPr>
        <w:pStyle w:val="ListBullet"/>
        <w:numPr>
          <w:ilvl w:val="2"/>
          <w:numId w:val="3"/>
        </w:numPr>
      </w:pPr>
      <w:r w:rsidRPr="00F07894">
        <w:t>The governing to temporal elite</w:t>
      </w:r>
    </w:p>
    <w:p w14:paraId="399569E2" w14:textId="6ACBE2F8" w:rsidR="00F07894" w:rsidRPr="00F07894" w:rsidRDefault="00F07894" w:rsidP="00F07894">
      <w:pPr>
        <w:pStyle w:val="ListBullet"/>
        <w:numPr>
          <w:ilvl w:val="2"/>
          <w:numId w:val="3"/>
        </w:numPr>
      </w:pPr>
      <w:r w:rsidRPr="00F07894">
        <w:t>The productive classes</w:t>
      </w:r>
    </w:p>
    <w:p w14:paraId="340BC351" w14:textId="77777777" w:rsidR="00F07894" w:rsidRPr="00F07894" w:rsidRDefault="00F07894" w:rsidP="00F07894">
      <w:pPr>
        <w:pStyle w:val="ListBullet"/>
      </w:pPr>
      <w:proofErr w:type="spellStart"/>
      <w:r w:rsidRPr="00F07894">
        <w:t>Auguste</w:t>
      </w:r>
      <w:proofErr w:type="spellEnd"/>
      <w:r w:rsidRPr="00F07894">
        <w:t xml:space="preserve"> Comte</w:t>
      </w:r>
    </w:p>
    <w:p w14:paraId="4250C774" w14:textId="2ACF2EB8" w:rsidR="00F07894" w:rsidRPr="00F07894" w:rsidRDefault="00F07894" w:rsidP="00F07894">
      <w:pPr>
        <w:pStyle w:val="ListBullet"/>
        <w:numPr>
          <w:ilvl w:val="1"/>
          <w:numId w:val="3"/>
        </w:numPr>
      </w:pPr>
      <w:r w:rsidRPr="00F07894">
        <w:t>Knowledge, passes successively through three different theoretical states:</w:t>
      </w:r>
    </w:p>
    <w:p w14:paraId="30007C7E" w14:textId="69400E9A" w:rsidR="00F07894" w:rsidRPr="00F07894" w:rsidRDefault="00F07894" w:rsidP="00F07894">
      <w:pPr>
        <w:pStyle w:val="ListBullet"/>
        <w:numPr>
          <w:ilvl w:val="2"/>
          <w:numId w:val="3"/>
        </w:numPr>
      </w:pPr>
      <w:r w:rsidRPr="00F07894">
        <w:t>The theological or fictitious (seeking first and final causes)</w:t>
      </w:r>
    </w:p>
    <w:p w14:paraId="1DB4AEF7" w14:textId="597D07E7" w:rsidR="00F07894" w:rsidRPr="00F07894" w:rsidRDefault="00F07894" w:rsidP="00F07894">
      <w:pPr>
        <w:pStyle w:val="ListBullet"/>
        <w:numPr>
          <w:ilvl w:val="2"/>
          <w:numId w:val="3"/>
        </w:numPr>
      </w:pPr>
      <w:r w:rsidRPr="00F07894">
        <w:t>The metaphysical to abstract (replaces supernatural forces with abstract forces)</w:t>
      </w:r>
    </w:p>
    <w:p w14:paraId="37A8EE42" w14:textId="2CA52094" w:rsidR="00F07894" w:rsidRPr="00F07894" w:rsidRDefault="00F07894" w:rsidP="00F07894">
      <w:pPr>
        <w:pStyle w:val="ListBullet"/>
        <w:numPr>
          <w:ilvl w:val="1"/>
          <w:numId w:val="3"/>
        </w:numPr>
      </w:pPr>
      <w:r w:rsidRPr="00F07894">
        <w:lastRenderedPageBreak/>
        <w:t xml:space="preserve">The scientific or positive (combines reason and observation to find actual laws that govern </w:t>
      </w:r>
      <w:proofErr w:type="spellStart"/>
      <w:r w:rsidRPr="00F07894">
        <w:t>behaviour</w:t>
      </w:r>
      <w:proofErr w:type="spellEnd"/>
      <w:r w:rsidRPr="00F07894">
        <w:t>)</w:t>
      </w:r>
    </w:p>
    <w:p w14:paraId="66C91A1D" w14:textId="55DFAAAD" w:rsidR="00F07894" w:rsidRPr="00F07894" w:rsidRDefault="00F07894" w:rsidP="00F07894">
      <w:pPr>
        <w:pStyle w:val="ListBullet"/>
        <w:numPr>
          <w:ilvl w:val="1"/>
          <w:numId w:val="3"/>
        </w:numPr>
      </w:pPr>
      <w:r w:rsidRPr="00F07894">
        <w:t>Order and progress - not revolution</w:t>
      </w:r>
    </w:p>
    <w:p w14:paraId="4BFBB6F5" w14:textId="00A391AF" w:rsidR="00F07894" w:rsidRPr="00F07894" w:rsidRDefault="00F07894" w:rsidP="00F07894">
      <w:pPr>
        <w:pStyle w:val="ListBullet"/>
        <w:numPr>
          <w:ilvl w:val="1"/>
          <w:numId w:val="3"/>
        </w:numPr>
      </w:pPr>
      <w:r w:rsidRPr="00F07894">
        <w:t>Introduce science to social study - “Vague and ill-defined observation still offers no sufficient foundation for truly scientific reasoning”</w:t>
      </w:r>
    </w:p>
    <w:p w14:paraId="12A6A87A" w14:textId="1E188A18" w:rsidR="00F07894" w:rsidRPr="00F07894" w:rsidRDefault="00F07894" w:rsidP="00F07894">
      <w:pPr>
        <w:pStyle w:val="ListBullet"/>
        <w:numPr>
          <w:ilvl w:val="1"/>
          <w:numId w:val="3"/>
        </w:numPr>
      </w:pPr>
      <w:r w:rsidRPr="00F07894">
        <w:t>Relative truth - a gradualism of change</w:t>
      </w:r>
    </w:p>
    <w:p w14:paraId="1E9A1123" w14:textId="2E7671F2" w:rsidR="00F07894" w:rsidRPr="00F07894" w:rsidRDefault="00F07894" w:rsidP="00F07894">
      <w:pPr>
        <w:pStyle w:val="ListBullet"/>
        <w:numPr>
          <w:ilvl w:val="1"/>
          <w:numId w:val="3"/>
        </w:numPr>
      </w:pPr>
      <w:r w:rsidRPr="00F07894">
        <w:t xml:space="preserve">Prediction and rational reform </w:t>
      </w:r>
    </w:p>
    <w:p w14:paraId="179023C4" w14:textId="10FE0AE0" w:rsidR="00F07894" w:rsidRPr="00F07894" w:rsidRDefault="00F07894" w:rsidP="00F07894">
      <w:pPr>
        <w:pStyle w:val="ListBullet"/>
        <w:numPr>
          <w:ilvl w:val="1"/>
          <w:numId w:val="3"/>
        </w:numPr>
      </w:pPr>
      <w:r w:rsidRPr="00F07894">
        <w:t>Social Statics; Social Dynamics</w:t>
      </w:r>
    </w:p>
    <w:p w14:paraId="0FB8C496" w14:textId="77777777" w:rsidR="00F07894" w:rsidRPr="00F07894" w:rsidRDefault="00F07894" w:rsidP="00F07894">
      <w:pPr>
        <w:pStyle w:val="ListBullet"/>
      </w:pPr>
      <w:r w:rsidRPr="00F07894">
        <w:t xml:space="preserve">Durkheim and The Division of </w:t>
      </w:r>
      <w:proofErr w:type="spellStart"/>
      <w:r w:rsidRPr="00F07894">
        <w:t>Labour</w:t>
      </w:r>
      <w:proofErr w:type="spellEnd"/>
      <w:r w:rsidRPr="00F07894">
        <w:t xml:space="preserve"> in Society</w:t>
      </w:r>
    </w:p>
    <w:p w14:paraId="3E5A72AD" w14:textId="7CF3E6CF" w:rsidR="00F07894" w:rsidRPr="00F07894" w:rsidRDefault="00F07894" w:rsidP="00F07894">
      <w:pPr>
        <w:pStyle w:val="ListBullet"/>
        <w:numPr>
          <w:ilvl w:val="1"/>
          <w:numId w:val="3"/>
        </w:numPr>
      </w:pPr>
      <w:r w:rsidRPr="00F07894">
        <w:t>Question of sociology: Why does the individual, while becoming more autonomous, depend more upon society?</w:t>
      </w:r>
    </w:p>
    <w:p w14:paraId="2EEE3BED" w14:textId="33EA9AEF" w:rsidR="00F07894" w:rsidRPr="00F07894" w:rsidRDefault="00F07894" w:rsidP="00F07894">
      <w:pPr>
        <w:pStyle w:val="ListBullet"/>
        <w:numPr>
          <w:ilvl w:val="1"/>
          <w:numId w:val="3"/>
        </w:numPr>
      </w:pPr>
      <w:r w:rsidRPr="00F07894">
        <w:t>How can one be at once more individual and more solidarity?</w:t>
      </w:r>
    </w:p>
    <w:p w14:paraId="047DCE37" w14:textId="316845F0" w:rsidR="00F07894" w:rsidRPr="00F07894" w:rsidRDefault="00F07894" w:rsidP="00F07894">
      <w:pPr>
        <w:pStyle w:val="ListBullet"/>
        <w:numPr>
          <w:ilvl w:val="1"/>
          <w:numId w:val="3"/>
        </w:numPr>
      </w:pPr>
      <w:r w:rsidRPr="00F07894">
        <w:t>What is the integrating force in social life?</w:t>
      </w:r>
    </w:p>
    <w:p w14:paraId="695CC2A9" w14:textId="084FCB7A" w:rsidR="00F07894" w:rsidRPr="00F07894" w:rsidRDefault="00F07894" w:rsidP="00F07894">
      <w:pPr>
        <w:pStyle w:val="ListBullet"/>
        <w:numPr>
          <w:ilvl w:val="1"/>
          <w:numId w:val="3"/>
        </w:numPr>
      </w:pPr>
      <w:r w:rsidRPr="00F07894">
        <w:t>Question of Methodology “… to treat the facts of moral life according to the method of the positive sciences.”</w:t>
      </w:r>
    </w:p>
    <w:p w14:paraId="26A4AD74" w14:textId="783DBF24" w:rsidR="00F07894" w:rsidRPr="00F07894" w:rsidRDefault="00F07894" w:rsidP="00F07894">
      <w:pPr>
        <w:pStyle w:val="ListBullet"/>
        <w:numPr>
          <w:ilvl w:val="1"/>
          <w:numId w:val="3"/>
        </w:numPr>
      </w:pPr>
      <w:r w:rsidRPr="00F07894">
        <w:t xml:space="preserve">Contrast with German approach - </w:t>
      </w:r>
      <w:proofErr w:type="spellStart"/>
      <w:r w:rsidRPr="00F07894">
        <w:t>Tonnies</w:t>
      </w:r>
      <w:proofErr w:type="spellEnd"/>
      <w:r w:rsidRPr="00F07894">
        <w:t xml:space="preserve">, </w:t>
      </w:r>
      <w:proofErr w:type="spellStart"/>
      <w:r w:rsidRPr="00F07894">
        <w:t>Schaffle</w:t>
      </w:r>
      <w:proofErr w:type="spellEnd"/>
      <w:r w:rsidRPr="00F07894">
        <w:t xml:space="preserve">, </w:t>
      </w:r>
      <w:proofErr w:type="spellStart"/>
      <w:r w:rsidRPr="00F07894">
        <w:t>Lilienfeld</w:t>
      </w:r>
      <w:proofErr w:type="spellEnd"/>
      <w:r w:rsidRPr="00F07894">
        <w:t xml:space="preserve"> - focused on conceptual analysis (not empirical, observational study)</w:t>
      </w:r>
    </w:p>
    <w:p w14:paraId="169F0FBD" w14:textId="73DAAE47" w:rsidR="00F07894" w:rsidRPr="00F07894" w:rsidRDefault="00F07894" w:rsidP="00F07894">
      <w:pPr>
        <w:pStyle w:val="ListBullet"/>
        <w:numPr>
          <w:ilvl w:val="1"/>
          <w:numId w:val="3"/>
        </w:numPr>
      </w:pPr>
      <w:r w:rsidRPr="00F07894">
        <w:t>Finding an empirical indicator for “moral life”</w:t>
      </w:r>
    </w:p>
    <w:p w14:paraId="6F2B7BE8" w14:textId="77777777" w:rsidR="00F07894" w:rsidRPr="00F07894" w:rsidRDefault="00F07894" w:rsidP="00F07894">
      <w:pPr>
        <w:pStyle w:val="ListBullet"/>
      </w:pPr>
      <w:r w:rsidRPr="00F07894">
        <w:t xml:space="preserve">Introducing Durkheim </w:t>
      </w:r>
    </w:p>
    <w:p w14:paraId="723D6099" w14:textId="275CD0B5" w:rsidR="00F07894" w:rsidRPr="00F07894" w:rsidRDefault="00F07894" w:rsidP="00F07894">
      <w:pPr>
        <w:pStyle w:val="ListBullet"/>
        <w:numPr>
          <w:ilvl w:val="1"/>
          <w:numId w:val="3"/>
        </w:numPr>
      </w:pPr>
      <w:r w:rsidRPr="00F07894">
        <w:t xml:space="preserve">The division of </w:t>
      </w:r>
      <w:proofErr w:type="spellStart"/>
      <w:r w:rsidRPr="00F07894">
        <w:t>Labour</w:t>
      </w:r>
      <w:proofErr w:type="spellEnd"/>
      <w:r w:rsidRPr="00F07894">
        <w:t xml:space="preserve"> in Society </w:t>
      </w:r>
    </w:p>
    <w:p w14:paraId="37AFCE62" w14:textId="2EBF6D6C" w:rsidR="00F07894" w:rsidRPr="00F07894" w:rsidRDefault="00F07894" w:rsidP="00F07894">
      <w:pPr>
        <w:pStyle w:val="ListBullet"/>
        <w:numPr>
          <w:ilvl w:val="2"/>
          <w:numId w:val="3"/>
        </w:numPr>
      </w:pPr>
      <w:r w:rsidRPr="00F07894">
        <w:t>The key concept “conscience collective”</w:t>
      </w:r>
    </w:p>
    <w:p w14:paraId="6E8D68BB" w14:textId="00D58E85" w:rsidR="00F07894" w:rsidRPr="00F07894" w:rsidRDefault="00F07894" w:rsidP="00F07894">
      <w:pPr>
        <w:pStyle w:val="ListBullet"/>
        <w:numPr>
          <w:ilvl w:val="2"/>
          <w:numId w:val="3"/>
        </w:numPr>
      </w:pPr>
      <w:r w:rsidRPr="00F07894">
        <w:t>Repressive law as indicator of conscience collective</w:t>
      </w:r>
    </w:p>
    <w:p w14:paraId="41F7B3B0" w14:textId="1BC94655" w:rsidR="00F07894" w:rsidRPr="00F07894" w:rsidRDefault="00F07894" w:rsidP="00F07894">
      <w:pPr>
        <w:pStyle w:val="ListBullet"/>
        <w:numPr>
          <w:ilvl w:val="2"/>
          <w:numId w:val="3"/>
        </w:numPr>
      </w:pPr>
      <w:proofErr w:type="spellStart"/>
      <w:r w:rsidRPr="00F07894">
        <w:t>Restitutive</w:t>
      </w:r>
      <w:proofErr w:type="spellEnd"/>
      <w:r w:rsidRPr="00F07894">
        <w:t xml:space="preserve"> law as indicator of conscience collective</w:t>
      </w:r>
    </w:p>
    <w:p w14:paraId="56B53430" w14:textId="6A570AFA" w:rsidR="00F07894" w:rsidRDefault="00F07894" w:rsidP="00F07894">
      <w:pPr>
        <w:pStyle w:val="ListBullet"/>
        <w:numPr>
          <w:ilvl w:val="2"/>
          <w:numId w:val="3"/>
        </w:numPr>
      </w:pPr>
      <w:r w:rsidRPr="00F07894">
        <w:t xml:space="preserve">Mechanical versus organic solidarity - mechanical solidarity is a simple machine that is integrated by the legal system that is repressive. </w:t>
      </w:r>
    </w:p>
    <w:p w14:paraId="1B94B8C1" w14:textId="1EBC8D89" w:rsidR="00F07894" w:rsidRDefault="00F07894" w:rsidP="00F07894">
      <w:pPr>
        <w:pStyle w:val="ListBullet"/>
        <w:numPr>
          <w:ilvl w:val="0"/>
          <w:numId w:val="0"/>
        </w:numPr>
        <w:ind w:left="432" w:hanging="432"/>
        <w:rPr>
          <w:b/>
        </w:rPr>
      </w:pPr>
      <w:r>
        <w:rPr>
          <w:b/>
        </w:rPr>
        <w:lastRenderedPageBreak/>
        <w:t>Lecture 6</w:t>
      </w:r>
    </w:p>
    <w:p w14:paraId="690277D8" w14:textId="70222EA1" w:rsidR="00F07894" w:rsidRDefault="00F07894" w:rsidP="00F07894">
      <w:pPr>
        <w:pStyle w:val="ListBullet"/>
        <w:numPr>
          <w:ilvl w:val="0"/>
          <w:numId w:val="0"/>
        </w:numPr>
        <w:ind w:left="432" w:hanging="432"/>
        <w:rPr>
          <w:b/>
        </w:rPr>
      </w:pPr>
      <w:r>
        <w:rPr>
          <w:b/>
        </w:rPr>
        <w:t>Emile Durkheim and Society</w:t>
      </w:r>
    </w:p>
    <w:p w14:paraId="28A1D105" w14:textId="77777777" w:rsidR="00F07894" w:rsidRDefault="00F07894" w:rsidP="00F07894">
      <w:pPr>
        <w:pStyle w:val="ListBullet"/>
        <w:numPr>
          <w:ilvl w:val="1"/>
          <w:numId w:val="3"/>
        </w:numPr>
      </w:pPr>
      <w:r>
        <w:t xml:space="preserve">Division of </w:t>
      </w:r>
      <w:proofErr w:type="spellStart"/>
      <w:r>
        <w:t>Labour</w:t>
      </w:r>
      <w:proofErr w:type="spellEnd"/>
      <w:r>
        <w:t xml:space="preserve"> in Society</w:t>
      </w:r>
    </w:p>
    <w:p w14:paraId="62DC7C17" w14:textId="7FA93DCC" w:rsidR="00F07894" w:rsidRDefault="00F07894" w:rsidP="00F07894">
      <w:pPr>
        <w:pStyle w:val="ListBullet"/>
        <w:numPr>
          <w:ilvl w:val="1"/>
          <w:numId w:val="3"/>
        </w:numPr>
      </w:pPr>
      <w:r>
        <w:t>Question of socio order: “A Study of the Organization of Advanced Societies”</w:t>
      </w:r>
    </w:p>
    <w:p w14:paraId="3F915EF0" w14:textId="1AB4C1D5" w:rsidR="00F07894" w:rsidRDefault="00F07894" w:rsidP="00F07894">
      <w:pPr>
        <w:pStyle w:val="ListBullet"/>
        <w:numPr>
          <w:ilvl w:val="1"/>
          <w:numId w:val="3"/>
        </w:numPr>
      </w:pPr>
      <w:r>
        <w:t>Departure point for all Durkheim’s ensuring sociology</w:t>
      </w:r>
    </w:p>
    <w:p w14:paraId="46F3FC32" w14:textId="237CD2A3" w:rsidR="00F07894" w:rsidRDefault="00F07894" w:rsidP="00F07894">
      <w:pPr>
        <w:pStyle w:val="ListBullet"/>
        <w:numPr>
          <w:ilvl w:val="1"/>
          <w:numId w:val="3"/>
        </w:numPr>
      </w:pPr>
      <w:r>
        <w:t>Focus on types of social solidarity - social solidarity wishing specific social contexts - a “natural social order” for each social formation</w:t>
      </w:r>
    </w:p>
    <w:p w14:paraId="191EF04B" w14:textId="06A96AEB" w:rsidR="00F07894" w:rsidRDefault="00F07894" w:rsidP="00F07894">
      <w:pPr>
        <w:pStyle w:val="ListBullet"/>
        <w:numPr>
          <w:ilvl w:val="1"/>
          <w:numId w:val="3"/>
        </w:numPr>
      </w:pPr>
      <w:r>
        <w:t>Question of methodology: “… to treat the facts of moral love according to the method of the positive sciences.”</w:t>
      </w:r>
    </w:p>
    <w:p w14:paraId="52F536D3" w14:textId="2C777996" w:rsidR="00F07894" w:rsidRDefault="00F07894" w:rsidP="00F07894">
      <w:pPr>
        <w:pStyle w:val="ListBullet"/>
        <w:numPr>
          <w:ilvl w:val="1"/>
          <w:numId w:val="3"/>
        </w:numPr>
      </w:pPr>
      <w:r>
        <w:t>Finding an empirical indicator for “moral life”</w:t>
      </w:r>
    </w:p>
    <w:p w14:paraId="244524BB" w14:textId="7E803C84" w:rsidR="00F07894" w:rsidRDefault="00F07894" w:rsidP="00F07894">
      <w:pPr>
        <w:pStyle w:val="ListBullet"/>
        <w:numPr>
          <w:ilvl w:val="1"/>
          <w:numId w:val="3"/>
        </w:numPr>
      </w:pPr>
      <w:r>
        <w:t>Question of sociology: why does the individual, while becoming more autonomous, depend more upon society?</w:t>
      </w:r>
    </w:p>
    <w:p w14:paraId="0B9ED8E0" w14:textId="189E89AB" w:rsidR="00F07894" w:rsidRDefault="00F07894" w:rsidP="00F07894">
      <w:pPr>
        <w:pStyle w:val="ListBullet"/>
        <w:numPr>
          <w:ilvl w:val="1"/>
          <w:numId w:val="3"/>
        </w:numPr>
      </w:pPr>
      <w:r>
        <w:t>How can one be at once more individual and more solitary?</w:t>
      </w:r>
    </w:p>
    <w:p w14:paraId="67F2D307" w14:textId="15142663" w:rsidR="00F07894" w:rsidRDefault="00F07894" w:rsidP="00F07894">
      <w:pPr>
        <w:pStyle w:val="ListBullet"/>
        <w:numPr>
          <w:ilvl w:val="1"/>
          <w:numId w:val="3"/>
        </w:numPr>
      </w:pPr>
      <w:r>
        <w:t>What is the integrating force on social life?</w:t>
      </w:r>
    </w:p>
    <w:p w14:paraId="6996A296" w14:textId="41115F75" w:rsidR="00F07894" w:rsidRDefault="00F07894" w:rsidP="00F07894">
      <w:pPr>
        <w:pStyle w:val="ListBullet"/>
        <w:numPr>
          <w:ilvl w:val="1"/>
          <w:numId w:val="3"/>
        </w:numPr>
      </w:pPr>
      <w:r>
        <w:t>Repressive law as the indicators for the conscience collective in face-to-face societies (those with mechanical solidarity)</w:t>
      </w:r>
    </w:p>
    <w:p w14:paraId="52E835AC" w14:textId="5287EDE2" w:rsidR="00F07894" w:rsidRDefault="00F07894" w:rsidP="00F07894">
      <w:pPr>
        <w:pStyle w:val="ListBullet"/>
        <w:numPr>
          <w:ilvl w:val="1"/>
          <w:numId w:val="3"/>
        </w:numPr>
      </w:pPr>
      <w:proofErr w:type="spellStart"/>
      <w:r>
        <w:t>Restitutive</w:t>
      </w:r>
      <w:proofErr w:type="spellEnd"/>
      <w:r>
        <w:t xml:space="preserve"> law is the indicator for the conscience collective in the advanced societies (characterized by organic solidarity)</w:t>
      </w:r>
    </w:p>
    <w:p w14:paraId="315FF7E1" w14:textId="77777777" w:rsidR="00F07894" w:rsidRDefault="00F07894" w:rsidP="00F07894">
      <w:pPr>
        <w:pStyle w:val="ListBullet"/>
      </w:pPr>
      <w:r>
        <w:t>Rules of Sociology Method</w:t>
      </w:r>
    </w:p>
    <w:p w14:paraId="49B537E6" w14:textId="43BDE3E6" w:rsidR="00F07894" w:rsidRDefault="00F07894" w:rsidP="00F07894">
      <w:pPr>
        <w:pStyle w:val="ListBullet"/>
        <w:numPr>
          <w:ilvl w:val="1"/>
          <w:numId w:val="3"/>
        </w:numPr>
      </w:pPr>
      <w:r>
        <w:t>What is a “social fact?”</w:t>
      </w:r>
    </w:p>
    <w:p w14:paraId="482E3F22" w14:textId="66DCBE80" w:rsidR="00F07894" w:rsidRDefault="00F07894" w:rsidP="00F07894">
      <w:pPr>
        <w:pStyle w:val="ListBullet"/>
        <w:numPr>
          <w:ilvl w:val="1"/>
          <w:numId w:val="3"/>
        </w:numPr>
      </w:pPr>
      <w:r>
        <w:t>Distinct from biology - organism vs. conscious action and social institution</w:t>
      </w:r>
    </w:p>
    <w:p w14:paraId="3138C741" w14:textId="3D852D6F" w:rsidR="00F07894" w:rsidRDefault="00F07894" w:rsidP="00F07894">
      <w:pPr>
        <w:pStyle w:val="ListBullet"/>
        <w:numPr>
          <w:ilvl w:val="1"/>
          <w:numId w:val="3"/>
        </w:numPr>
      </w:pPr>
      <w:r>
        <w:t xml:space="preserve">Distinct from psychology - internal vs. external </w:t>
      </w:r>
    </w:p>
    <w:p w14:paraId="6A40E286" w14:textId="392CDB9C" w:rsidR="00F07894" w:rsidRDefault="00F07894" w:rsidP="00F07894">
      <w:pPr>
        <w:pStyle w:val="ListBullet"/>
        <w:numPr>
          <w:ilvl w:val="1"/>
          <w:numId w:val="3"/>
        </w:numPr>
      </w:pPr>
      <w:r>
        <w:t>Very distinctive characteristics - “ways of acting, thinking and feeling, external to the individual, and endowed with a power of coercion, by reason of which they control him.”</w:t>
      </w:r>
    </w:p>
    <w:p w14:paraId="563F2DAF" w14:textId="08F1B2D0" w:rsidR="00F07894" w:rsidRDefault="00F07894" w:rsidP="00F07894">
      <w:pPr>
        <w:pStyle w:val="ListBullet"/>
        <w:numPr>
          <w:ilvl w:val="1"/>
          <w:numId w:val="3"/>
        </w:numPr>
      </w:pPr>
      <w:r>
        <w:lastRenderedPageBreak/>
        <w:t>Education imposes ways of being thinking and acting on children</w:t>
      </w:r>
    </w:p>
    <w:p w14:paraId="50C867D8" w14:textId="3B657F73" w:rsidR="00F07894" w:rsidRDefault="00F07894" w:rsidP="00F07894">
      <w:pPr>
        <w:pStyle w:val="ListBullet"/>
        <w:numPr>
          <w:ilvl w:val="1"/>
          <w:numId w:val="3"/>
        </w:numPr>
      </w:pPr>
      <w:r>
        <w:t>Socialization - becoming part of a social group imposes ways of seeing, thinking and acting</w:t>
      </w:r>
    </w:p>
    <w:p w14:paraId="33449812" w14:textId="3FD726DC" w:rsidR="00F07894" w:rsidRDefault="00F07894" w:rsidP="00F07894">
      <w:pPr>
        <w:pStyle w:val="ListBullet"/>
        <w:numPr>
          <w:ilvl w:val="1"/>
          <w:numId w:val="3"/>
        </w:numPr>
      </w:pPr>
      <w:r>
        <w:t>Social facts are group habits, generalized patterns of action, traditions, mores</w:t>
      </w:r>
    </w:p>
    <w:p w14:paraId="698AB2C5" w14:textId="3BFA95B9" w:rsidR="00F07894" w:rsidRDefault="00F07894" w:rsidP="00F07894">
      <w:pPr>
        <w:pStyle w:val="ListBullet"/>
        <w:numPr>
          <w:ilvl w:val="1"/>
          <w:numId w:val="3"/>
        </w:numPr>
      </w:pPr>
      <w:r>
        <w:t xml:space="preserve">They are internalized by the socialized individual and determine </w:t>
      </w:r>
      <w:proofErr w:type="spellStart"/>
      <w:r>
        <w:t>behaviour</w:t>
      </w:r>
      <w:proofErr w:type="spellEnd"/>
    </w:p>
    <w:p w14:paraId="08F90D4E" w14:textId="77777777" w:rsidR="00F07894" w:rsidRDefault="00F07894" w:rsidP="00F07894">
      <w:pPr>
        <w:pStyle w:val="ListBullet"/>
      </w:pPr>
      <w:r>
        <w:t>Social Facts and Sociology</w:t>
      </w:r>
    </w:p>
    <w:p w14:paraId="558025BA" w14:textId="174E9ED8" w:rsidR="00F07894" w:rsidRDefault="00F07894" w:rsidP="00F07894">
      <w:pPr>
        <w:pStyle w:val="ListBullet"/>
        <w:numPr>
          <w:ilvl w:val="1"/>
          <w:numId w:val="3"/>
        </w:numPr>
      </w:pPr>
      <w:r>
        <w:t>Social facts - external to individual</w:t>
      </w:r>
    </w:p>
    <w:p w14:paraId="303439D9" w14:textId="3E3086A2" w:rsidR="00F07894" w:rsidRDefault="00F07894" w:rsidP="00F07894">
      <w:pPr>
        <w:pStyle w:val="ListBullet"/>
        <w:numPr>
          <w:ilvl w:val="1"/>
          <w:numId w:val="3"/>
        </w:numPr>
      </w:pPr>
      <w:r>
        <w:t>Ways of acting, thinking, feeling</w:t>
      </w:r>
    </w:p>
    <w:p w14:paraId="5E9BF52C" w14:textId="66A9B73C" w:rsidR="00F07894" w:rsidRDefault="00F07894" w:rsidP="00F07894">
      <w:pPr>
        <w:pStyle w:val="ListBullet"/>
        <w:numPr>
          <w:ilvl w:val="1"/>
          <w:numId w:val="3"/>
        </w:numPr>
      </w:pPr>
      <w:r>
        <w:t>Social habits, customs, collective representations</w:t>
      </w:r>
    </w:p>
    <w:p w14:paraId="201993CB" w14:textId="17E77674" w:rsidR="00F07894" w:rsidRDefault="00F07894" w:rsidP="00F07894">
      <w:pPr>
        <w:pStyle w:val="ListBullet"/>
        <w:numPr>
          <w:ilvl w:val="1"/>
          <w:numId w:val="3"/>
        </w:numPr>
      </w:pPr>
      <w:r>
        <w:t>Internalized by socialization</w:t>
      </w:r>
    </w:p>
    <w:p w14:paraId="1047A16D" w14:textId="25B80B12" w:rsidR="00F07894" w:rsidRDefault="00F07894" w:rsidP="00F07894">
      <w:pPr>
        <w:pStyle w:val="ListBullet"/>
        <w:numPr>
          <w:ilvl w:val="1"/>
          <w:numId w:val="3"/>
        </w:numPr>
      </w:pPr>
      <w:r>
        <w:t xml:space="preserve">Coercive power - shape </w:t>
      </w:r>
      <w:proofErr w:type="spellStart"/>
      <w:r>
        <w:t>behaviour</w:t>
      </w:r>
      <w:proofErr w:type="spellEnd"/>
      <w:r>
        <w:t xml:space="preserve">  </w:t>
      </w:r>
    </w:p>
    <w:p w14:paraId="27087B6F" w14:textId="77777777" w:rsidR="00F07894" w:rsidRDefault="00F07894" w:rsidP="00F07894">
      <w:pPr>
        <w:pStyle w:val="ListBullet"/>
      </w:pPr>
      <w:r>
        <w:t>Social Control</w:t>
      </w:r>
    </w:p>
    <w:p w14:paraId="0B742AF1" w14:textId="208D7D98" w:rsidR="00F07894" w:rsidRDefault="00F07894" w:rsidP="00F07894">
      <w:pPr>
        <w:pStyle w:val="ListBullet"/>
        <w:numPr>
          <w:ilvl w:val="1"/>
          <w:numId w:val="3"/>
        </w:numPr>
      </w:pPr>
      <w:r>
        <w:t>Subtle to overt; shunning, gossip, ridicule; economic, political; legal; force</w:t>
      </w:r>
    </w:p>
    <w:p w14:paraId="02A01C52" w14:textId="6F17F1B4" w:rsidR="00F07894" w:rsidRDefault="00F07894" w:rsidP="00F07894">
      <w:pPr>
        <w:pStyle w:val="ListBullet"/>
        <w:numPr>
          <w:ilvl w:val="1"/>
          <w:numId w:val="3"/>
        </w:numPr>
      </w:pPr>
      <w:r>
        <w:t>Sui generis reality; pre-dates us</w:t>
      </w:r>
    </w:p>
    <w:p w14:paraId="536B352D" w14:textId="04A07D28" w:rsidR="00F07894" w:rsidRDefault="00F07894" w:rsidP="00F07894">
      <w:pPr>
        <w:pStyle w:val="ListBullet"/>
        <w:numPr>
          <w:ilvl w:val="1"/>
          <w:numId w:val="3"/>
        </w:numPr>
      </w:pPr>
      <w:r>
        <w:t>The walls of out imprisonment in history</w:t>
      </w:r>
    </w:p>
    <w:p w14:paraId="52E3F2D0" w14:textId="77777777" w:rsidR="00F07894" w:rsidRDefault="00F07894" w:rsidP="00F07894">
      <w:pPr>
        <w:pStyle w:val="ListBullet"/>
      </w:pPr>
      <w:r>
        <w:t>Social Facts</w:t>
      </w:r>
    </w:p>
    <w:p w14:paraId="0DE702E3" w14:textId="1BEE1743" w:rsidR="00F07894" w:rsidRDefault="00F07894" w:rsidP="00F07894">
      <w:pPr>
        <w:pStyle w:val="ListBullet"/>
        <w:numPr>
          <w:ilvl w:val="1"/>
          <w:numId w:val="3"/>
        </w:numPr>
      </w:pPr>
      <w:r>
        <w:t>Objective element, exact determination or identification, and measurement</w:t>
      </w:r>
    </w:p>
    <w:p w14:paraId="72667276" w14:textId="17FF33DE" w:rsidR="00F07894" w:rsidRDefault="00F07894" w:rsidP="00F07894">
      <w:pPr>
        <w:pStyle w:val="ListBullet"/>
        <w:numPr>
          <w:ilvl w:val="1"/>
          <w:numId w:val="3"/>
        </w:numPr>
      </w:pPr>
      <w:r>
        <w:t>Myocardial infraction - weight, body fat, diet, cholesterol, fitness (VO2MAX)</w:t>
      </w:r>
    </w:p>
    <w:p w14:paraId="5F421B51" w14:textId="34758CE9" w:rsidR="00F07894" w:rsidRDefault="00F07894" w:rsidP="00F07894">
      <w:pPr>
        <w:pStyle w:val="ListBullet"/>
        <w:numPr>
          <w:ilvl w:val="1"/>
          <w:numId w:val="3"/>
        </w:numPr>
      </w:pPr>
      <w:r>
        <w:t>Social integration - gender, age, location, family, friends, media, language, commerce, education, religion, history</w:t>
      </w:r>
    </w:p>
    <w:p w14:paraId="061ED569" w14:textId="77777777" w:rsidR="00F07894" w:rsidRDefault="00F07894" w:rsidP="00F07894">
      <w:pPr>
        <w:pStyle w:val="ListBullet"/>
      </w:pPr>
      <w:r>
        <w:t>Durkheim’s study of Suicide</w:t>
      </w:r>
    </w:p>
    <w:p w14:paraId="67EDCE98" w14:textId="1CABA881" w:rsidR="00F07894" w:rsidRDefault="00F07894" w:rsidP="00F07894">
      <w:pPr>
        <w:pStyle w:val="ListBullet"/>
        <w:numPr>
          <w:ilvl w:val="1"/>
          <w:numId w:val="3"/>
        </w:numPr>
      </w:pPr>
      <w:r>
        <w:t>Single most individual decision;</w:t>
      </w:r>
    </w:p>
    <w:p w14:paraId="291B98ED" w14:textId="006C18E3" w:rsidR="00F07894" w:rsidRDefault="00F07894" w:rsidP="00F07894">
      <w:pPr>
        <w:pStyle w:val="ListBullet"/>
        <w:numPr>
          <w:ilvl w:val="1"/>
          <w:numId w:val="3"/>
        </w:numPr>
      </w:pPr>
      <w:r>
        <w:lastRenderedPageBreak/>
        <w:t>Affected by social factors;</w:t>
      </w:r>
    </w:p>
    <w:p w14:paraId="22C691AB" w14:textId="4E035C89" w:rsidR="00F07894" w:rsidRDefault="00F07894" w:rsidP="00F07894">
      <w:pPr>
        <w:pStyle w:val="ListBullet"/>
        <w:numPr>
          <w:ilvl w:val="1"/>
          <w:numId w:val="3"/>
        </w:numPr>
      </w:pPr>
      <w:r>
        <w:t xml:space="preserve">Collective representations </w:t>
      </w:r>
    </w:p>
    <w:p w14:paraId="36CF113B" w14:textId="7201C3B7" w:rsidR="00F07894" w:rsidRDefault="00F07894" w:rsidP="00F07894">
      <w:pPr>
        <w:pStyle w:val="ListBullet"/>
        <w:numPr>
          <w:ilvl w:val="1"/>
          <w:numId w:val="3"/>
        </w:numPr>
      </w:pPr>
      <w:r>
        <w:t>Egoistic Suicide:</w:t>
      </w:r>
    </w:p>
    <w:p w14:paraId="40D4E28B" w14:textId="48BE47E1" w:rsidR="00F07894" w:rsidRDefault="00F07894" w:rsidP="00F07894">
      <w:pPr>
        <w:pStyle w:val="ListBullet"/>
        <w:numPr>
          <w:ilvl w:val="2"/>
          <w:numId w:val="3"/>
        </w:numPr>
      </w:pPr>
      <w:r>
        <w:t>Role of religion in integration;</w:t>
      </w:r>
    </w:p>
    <w:p w14:paraId="4203CDBB" w14:textId="46D85B14" w:rsidR="00F07894" w:rsidRDefault="00F07894" w:rsidP="00F07894">
      <w:pPr>
        <w:pStyle w:val="ListBullet"/>
        <w:numPr>
          <w:ilvl w:val="2"/>
          <w:numId w:val="3"/>
        </w:numPr>
      </w:pPr>
      <w:r>
        <w:t>Collective representation of relationship to God</w:t>
      </w:r>
    </w:p>
    <w:p w14:paraId="26F8539B" w14:textId="752AEE05" w:rsidR="00F07894" w:rsidRDefault="00F07894" w:rsidP="00F07894">
      <w:pPr>
        <w:pStyle w:val="ListBullet"/>
        <w:numPr>
          <w:ilvl w:val="2"/>
          <w:numId w:val="3"/>
        </w:numPr>
      </w:pPr>
      <w:r>
        <w:t>Catholic vs Protestant;</w:t>
      </w:r>
    </w:p>
    <w:p w14:paraId="1FAC1E87" w14:textId="0AFA3B44" w:rsidR="00F07894" w:rsidRDefault="00F07894" w:rsidP="00F07894">
      <w:pPr>
        <w:pStyle w:val="ListBullet"/>
        <w:numPr>
          <w:ilvl w:val="2"/>
          <w:numId w:val="3"/>
        </w:numPr>
      </w:pPr>
      <w:r>
        <w:t>Individual problem solving;</w:t>
      </w:r>
    </w:p>
    <w:p w14:paraId="291BE3E1" w14:textId="3CC06683" w:rsidR="00F07894" w:rsidRDefault="00F07894" w:rsidP="00F07894">
      <w:pPr>
        <w:pStyle w:val="ListBullet"/>
        <w:numPr>
          <w:ilvl w:val="2"/>
          <w:numId w:val="3"/>
        </w:numPr>
      </w:pPr>
      <w:r>
        <w:t>Ego vulnerability</w:t>
      </w:r>
    </w:p>
    <w:p w14:paraId="2E02097A" w14:textId="3C297C04" w:rsidR="00F07894" w:rsidRDefault="00F07894" w:rsidP="00F07894">
      <w:pPr>
        <w:pStyle w:val="ListBullet"/>
        <w:numPr>
          <w:ilvl w:val="1"/>
          <w:numId w:val="3"/>
        </w:numPr>
      </w:pPr>
      <w:r>
        <w:t xml:space="preserve">Other Factors affecting Collective Representation </w:t>
      </w:r>
    </w:p>
    <w:p w14:paraId="1F3265E3" w14:textId="1E8789C9" w:rsidR="00F07894" w:rsidRDefault="00F07894" w:rsidP="00F07894">
      <w:pPr>
        <w:pStyle w:val="ListBullet"/>
        <w:numPr>
          <w:ilvl w:val="2"/>
          <w:numId w:val="3"/>
        </w:numPr>
      </w:pPr>
      <w:r>
        <w:t>Gender</w:t>
      </w:r>
    </w:p>
    <w:p w14:paraId="6B7B83C3" w14:textId="50BD9FD0" w:rsidR="00F07894" w:rsidRDefault="00F07894" w:rsidP="00F07894">
      <w:pPr>
        <w:pStyle w:val="ListBullet"/>
        <w:numPr>
          <w:ilvl w:val="2"/>
          <w:numId w:val="3"/>
        </w:numPr>
      </w:pPr>
      <w:r>
        <w:t>Martial status</w:t>
      </w:r>
    </w:p>
    <w:p w14:paraId="7C7AC8EC" w14:textId="15A8C675" w:rsidR="00F07894" w:rsidRDefault="00F07894" w:rsidP="00F07894">
      <w:pPr>
        <w:pStyle w:val="ListBullet"/>
        <w:numPr>
          <w:ilvl w:val="2"/>
          <w:numId w:val="3"/>
        </w:numPr>
      </w:pPr>
      <w:r>
        <w:t>Family size</w:t>
      </w:r>
    </w:p>
    <w:p w14:paraId="0D7AF3F5" w14:textId="06D22C75" w:rsidR="00F07894" w:rsidRDefault="00F07894" w:rsidP="00F07894">
      <w:pPr>
        <w:pStyle w:val="ListBullet"/>
        <w:numPr>
          <w:ilvl w:val="2"/>
          <w:numId w:val="3"/>
        </w:numPr>
      </w:pPr>
      <w:r>
        <w:t xml:space="preserve">Social circumstances - rapid change </w:t>
      </w:r>
    </w:p>
    <w:p w14:paraId="40EDB8F9" w14:textId="48002F96" w:rsidR="00F07894" w:rsidRDefault="00F07894" w:rsidP="00F07894">
      <w:pPr>
        <w:pStyle w:val="ListBullet"/>
        <w:numPr>
          <w:ilvl w:val="1"/>
          <w:numId w:val="3"/>
        </w:numPr>
      </w:pPr>
      <w:r>
        <w:t>Altruistic Suicide</w:t>
      </w:r>
    </w:p>
    <w:p w14:paraId="7ADE006B" w14:textId="4A2E7857" w:rsidR="00F07894" w:rsidRDefault="00F07894" w:rsidP="00F07894">
      <w:pPr>
        <w:pStyle w:val="ListBullet"/>
        <w:numPr>
          <w:ilvl w:val="2"/>
          <w:numId w:val="3"/>
        </w:numPr>
      </w:pPr>
      <w:r>
        <w:t>Strong sense of integration; powerful collective representations;</w:t>
      </w:r>
    </w:p>
    <w:p w14:paraId="31C31284" w14:textId="73CB7C31" w:rsidR="00F07894" w:rsidRDefault="00F07894" w:rsidP="00F07894">
      <w:pPr>
        <w:pStyle w:val="ListBullet"/>
        <w:numPr>
          <w:ilvl w:val="2"/>
          <w:numId w:val="3"/>
        </w:numPr>
      </w:pPr>
      <w:r>
        <w:t xml:space="preserve">Social responsibility </w:t>
      </w:r>
    </w:p>
    <w:p w14:paraId="23AA1F5B" w14:textId="606854CA" w:rsidR="00F07894" w:rsidRDefault="00F07894" w:rsidP="00F07894">
      <w:pPr>
        <w:pStyle w:val="ListBullet"/>
        <w:numPr>
          <w:ilvl w:val="2"/>
          <w:numId w:val="3"/>
        </w:numPr>
      </w:pPr>
      <w:r>
        <w:t xml:space="preserve">Religious basis; military </w:t>
      </w:r>
    </w:p>
    <w:p w14:paraId="5081B1E3" w14:textId="35C14818" w:rsidR="00F07894" w:rsidRDefault="00F07894" w:rsidP="00F07894">
      <w:pPr>
        <w:pStyle w:val="ListBullet"/>
        <w:numPr>
          <w:ilvl w:val="1"/>
          <w:numId w:val="3"/>
        </w:numPr>
      </w:pPr>
      <w:r>
        <w:t>Anomic Suicide</w:t>
      </w:r>
    </w:p>
    <w:p w14:paraId="1A92246A" w14:textId="1D6E911A" w:rsidR="00F07894" w:rsidRDefault="00F07894" w:rsidP="00F07894">
      <w:pPr>
        <w:pStyle w:val="ListBullet"/>
        <w:numPr>
          <w:ilvl w:val="2"/>
          <w:numId w:val="3"/>
        </w:numPr>
      </w:pPr>
      <w:r>
        <w:t>Period of social change;</w:t>
      </w:r>
    </w:p>
    <w:p w14:paraId="738BACE7" w14:textId="0E563CFE" w:rsidR="00F07894" w:rsidRDefault="00F07894" w:rsidP="00F07894">
      <w:pPr>
        <w:pStyle w:val="ListBullet"/>
        <w:numPr>
          <w:ilvl w:val="2"/>
          <w:numId w:val="3"/>
        </w:numPr>
      </w:pPr>
      <w:r>
        <w:t xml:space="preserve">Loss of </w:t>
      </w:r>
      <w:proofErr w:type="spellStart"/>
      <w:r>
        <w:t>sen</w:t>
      </w:r>
      <w:proofErr w:type="spellEnd"/>
      <w:r>
        <w:t xml:space="preserve"> of integration;</w:t>
      </w:r>
    </w:p>
    <w:p w14:paraId="5075152D" w14:textId="180837ED" w:rsidR="00F07894" w:rsidRDefault="00F07894" w:rsidP="00F07894">
      <w:pPr>
        <w:pStyle w:val="ListBullet"/>
        <w:numPr>
          <w:ilvl w:val="2"/>
          <w:numId w:val="3"/>
        </w:numPr>
      </w:pPr>
      <w:r>
        <w:t>“Loss of normality,” “normlessness,” “Anomie”</w:t>
      </w:r>
    </w:p>
    <w:p w14:paraId="36BA318B" w14:textId="1D89C64A" w:rsidR="00F07894" w:rsidRDefault="00F07894" w:rsidP="00F07894">
      <w:pPr>
        <w:pStyle w:val="ListBullet"/>
        <w:numPr>
          <w:ilvl w:val="2"/>
          <w:numId w:val="3"/>
        </w:numPr>
      </w:pPr>
      <w:r>
        <w:t>Absence of strong collective representations</w:t>
      </w:r>
    </w:p>
    <w:p w14:paraId="200B854E" w14:textId="77777777" w:rsidR="00F07894" w:rsidRDefault="00F07894" w:rsidP="00F07894">
      <w:pPr>
        <w:pStyle w:val="ListBullet"/>
      </w:pPr>
      <w:proofErr w:type="spellStart"/>
      <w:proofErr w:type="gramStart"/>
      <w:r>
        <w:t>Durkheim;s</w:t>
      </w:r>
      <w:proofErr w:type="spellEnd"/>
      <w:proofErr w:type="gramEnd"/>
      <w:r>
        <w:t xml:space="preserve"> Study of Suicide: Implications</w:t>
      </w:r>
    </w:p>
    <w:p w14:paraId="7505B2B6" w14:textId="52F79CA8" w:rsidR="00F07894" w:rsidRDefault="00F07894" w:rsidP="00F07894">
      <w:pPr>
        <w:pStyle w:val="ListBullet"/>
        <w:numPr>
          <w:ilvl w:val="1"/>
          <w:numId w:val="3"/>
        </w:numPr>
      </w:pPr>
      <w:r>
        <w:t xml:space="preserve">New Science to explain and predict </w:t>
      </w:r>
    </w:p>
    <w:p w14:paraId="76A5E4DA" w14:textId="0041AE01" w:rsidR="00F07894" w:rsidRDefault="00F07894" w:rsidP="00F07894">
      <w:pPr>
        <w:pStyle w:val="ListBullet"/>
        <w:numPr>
          <w:ilvl w:val="1"/>
          <w:numId w:val="3"/>
        </w:numPr>
      </w:pPr>
      <w:r>
        <w:lastRenderedPageBreak/>
        <w:t>New methodology - large data sets showing relationship of social facts;</w:t>
      </w:r>
    </w:p>
    <w:p w14:paraId="55497F66" w14:textId="72BD0F16" w:rsidR="00F07894" w:rsidRDefault="00F07894" w:rsidP="00F07894">
      <w:pPr>
        <w:pStyle w:val="ListBullet"/>
        <w:numPr>
          <w:ilvl w:val="1"/>
          <w:numId w:val="3"/>
        </w:numPr>
      </w:pPr>
      <w:r>
        <w:t>Linking independent variables and dependent outcomes (e.g. religion, marital status, gender, economic circumstances affecting suicide rates)</w:t>
      </w:r>
    </w:p>
    <w:p w14:paraId="428E821B" w14:textId="1B4E2ADE" w:rsidR="00F07894" w:rsidRDefault="00F07894" w:rsidP="00F07894">
      <w:pPr>
        <w:pStyle w:val="ListBullet"/>
        <w:numPr>
          <w:ilvl w:val="0"/>
          <w:numId w:val="0"/>
        </w:numPr>
        <w:rPr>
          <w:b/>
        </w:rPr>
      </w:pPr>
      <w:r>
        <w:rPr>
          <w:b/>
        </w:rPr>
        <w:t>Lecture 7</w:t>
      </w:r>
    </w:p>
    <w:p w14:paraId="044D0F3C" w14:textId="4D651C36" w:rsidR="00F07894" w:rsidRDefault="00F07894" w:rsidP="00F07894">
      <w:pPr>
        <w:pStyle w:val="ListBullet"/>
        <w:numPr>
          <w:ilvl w:val="0"/>
          <w:numId w:val="0"/>
        </w:numPr>
        <w:rPr>
          <w:b/>
        </w:rPr>
      </w:pPr>
      <w:r>
        <w:rPr>
          <w:b/>
        </w:rPr>
        <w:t>Max Weber</w:t>
      </w:r>
    </w:p>
    <w:p w14:paraId="2649757F" w14:textId="77777777" w:rsidR="00F07894" w:rsidRDefault="00F07894" w:rsidP="00F07894">
      <w:pPr>
        <w:pStyle w:val="ListBullet"/>
      </w:pPr>
      <w:r>
        <w:t>Themes in this Preview</w:t>
      </w:r>
    </w:p>
    <w:p w14:paraId="6B2D40BB" w14:textId="2D51FFA3" w:rsidR="00F07894" w:rsidRDefault="00F07894" w:rsidP="00DB0C39">
      <w:pPr>
        <w:pStyle w:val="ListBullet"/>
        <w:numPr>
          <w:ilvl w:val="1"/>
          <w:numId w:val="3"/>
        </w:numPr>
      </w:pPr>
      <w:r>
        <w:t>Comparing Durkheim and Weber</w:t>
      </w:r>
    </w:p>
    <w:p w14:paraId="42193D98" w14:textId="3DC8CC62" w:rsidR="00F07894" w:rsidRDefault="00F07894" w:rsidP="00DB0C39">
      <w:pPr>
        <w:pStyle w:val="ListBullet"/>
        <w:numPr>
          <w:ilvl w:val="1"/>
          <w:numId w:val="3"/>
        </w:numPr>
      </w:pPr>
      <w:proofErr w:type="spellStart"/>
      <w:proofErr w:type="gramStart"/>
      <w:r>
        <w:t>Weber;s</w:t>
      </w:r>
      <w:proofErr w:type="spellEnd"/>
      <w:proofErr w:type="gramEnd"/>
      <w:r>
        <w:t xml:space="preserve"> Interpretive Sociology </w:t>
      </w:r>
    </w:p>
    <w:p w14:paraId="5D5CCD34" w14:textId="5B559FF8" w:rsidR="00F07894" w:rsidRDefault="00F07894" w:rsidP="00DB0C39">
      <w:pPr>
        <w:pStyle w:val="ListBullet"/>
        <w:numPr>
          <w:ilvl w:val="1"/>
          <w:numId w:val="3"/>
        </w:numPr>
      </w:pPr>
      <w:r>
        <w:t xml:space="preserve">Four Pure Types of Action </w:t>
      </w:r>
    </w:p>
    <w:p w14:paraId="4C392DB0" w14:textId="7972AD93" w:rsidR="00F07894" w:rsidRDefault="00F07894" w:rsidP="00DB0C39">
      <w:pPr>
        <w:pStyle w:val="ListBullet"/>
        <w:numPr>
          <w:ilvl w:val="1"/>
          <w:numId w:val="3"/>
        </w:numPr>
      </w:pPr>
      <w:r>
        <w:t>Science and Ethics</w:t>
      </w:r>
    </w:p>
    <w:p w14:paraId="489AA50F" w14:textId="3F79E001" w:rsidR="00F07894" w:rsidRDefault="00F07894" w:rsidP="00DB0C39">
      <w:pPr>
        <w:pStyle w:val="ListBullet"/>
        <w:numPr>
          <w:ilvl w:val="1"/>
          <w:numId w:val="3"/>
        </w:numPr>
      </w:pPr>
      <w:r>
        <w:t xml:space="preserve">Linking entries from Concise Encyclopedia to Weber’s sociology </w:t>
      </w:r>
    </w:p>
    <w:p w14:paraId="6FBB0E68" w14:textId="4FCCE651" w:rsidR="00F07894" w:rsidRDefault="00F07894" w:rsidP="00F07894">
      <w:pPr>
        <w:pStyle w:val="ListBullet"/>
      </w:pPr>
      <w:r>
        <w:t xml:space="preserve">What I Should </w:t>
      </w:r>
      <w:r w:rsidR="00DB0C39">
        <w:t>Be</w:t>
      </w:r>
      <w:r>
        <w:t xml:space="preserve"> Able to do</w:t>
      </w:r>
    </w:p>
    <w:p w14:paraId="7624A370" w14:textId="02AC9EE6" w:rsidR="00F07894" w:rsidRDefault="00F07894" w:rsidP="00DB0C39">
      <w:pPr>
        <w:pStyle w:val="ListBullet"/>
        <w:numPr>
          <w:ilvl w:val="1"/>
          <w:numId w:val="3"/>
        </w:numPr>
      </w:pPr>
      <w:r>
        <w:t>Compare the essential elements of Weber and Durkheim to understand each better</w:t>
      </w:r>
    </w:p>
    <w:p w14:paraId="769F0309" w14:textId="33589F7E" w:rsidR="00F07894" w:rsidRDefault="00F07894" w:rsidP="00DB0C39">
      <w:pPr>
        <w:pStyle w:val="ListBullet"/>
        <w:numPr>
          <w:ilvl w:val="1"/>
          <w:numId w:val="3"/>
        </w:numPr>
      </w:pPr>
      <w:r>
        <w:t>Identify the key elements in Weber’s; ideas of “interpretive understanding”</w:t>
      </w:r>
    </w:p>
    <w:p w14:paraId="4D445A25" w14:textId="69EB789E" w:rsidR="00F07894" w:rsidRDefault="00F07894" w:rsidP="00DB0C39">
      <w:pPr>
        <w:pStyle w:val="ListBullet"/>
        <w:numPr>
          <w:ilvl w:val="1"/>
          <w:numId w:val="3"/>
        </w:numPr>
      </w:pPr>
      <w:r>
        <w:t>Identify each of the four pure types of social actions</w:t>
      </w:r>
    </w:p>
    <w:p w14:paraId="52430A3E" w14:textId="097F400F" w:rsidR="00F07894" w:rsidRDefault="00F07894" w:rsidP="00DB0C39">
      <w:pPr>
        <w:pStyle w:val="ListBullet"/>
        <w:numPr>
          <w:ilvl w:val="1"/>
          <w:numId w:val="3"/>
        </w:numPr>
      </w:pPr>
      <w:r>
        <w:t>Answer the questions:</w:t>
      </w:r>
    </w:p>
    <w:p w14:paraId="70ECCD54" w14:textId="71C9402F" w:rsidR="00F07894" w:rsidRDefault="00F07894" w:rsidP="00DB0C39">
      <w:pPr>
        <w:pStyle w:val="ListBullet"/>
        <w:numPr>
          <w:ilvl w:val="2"/>
          <w:numId w:val="3"/>
        </w:numPr>
      </w:pPr>
      <w:r>
        <w:t>Can science produce the foundation for social ethics?</w:t>
      </w:r>
    </w:p>
    <w:p w14:paraId="478E036E" w14:textId="50B048E1" w:rsidR="00F07894" w:rsidRDefault="00F07894" w:rsidP="00DB0C39">
      <w:pPr>
        <w:pStyle w:val="ListBullet"/>
        <w:numPr>
          <w:ilvl w:val="2"/>
          <w:numId w:val="3"/>
        </w:numPr>
      </w:pPr>
      <w:r>
        <w:t>Why or why not?</w:t>
      </w:r>
    </w:p>
    <w:p w14:paraId="2E266CCD" w14:textId="15E8B8AE" w:rsidR="00F07894" w:rsidRDefault="00F07894" w:rsidP="00DB0C39">
      <w:pPr>
        <w:pStyle w:val="ListBullet"/>
        <w:numPr>
          <w:ilvl w:val="1"/>
          <w:numId w:val="3"/>
        </w:numPr>
      </w:pPr>
      <w:r>
        <w:t xml:space="preserve">Link encyclopedia entries to Weber’s sociology </w:t>
      </w:r>
    </w:p>
    <w:p w14:paraId="1328C626" w14:textId="77777777" w:rsidR="00F07894" w:rsidRDefault="00F07894" w:rsidP="00F07894">
      <w:pPr>
        <w:pStyle w:val="ListBullet"/>
      </w:pPr>
      <w:r>
        <w:t>Durkheim and Weber</w:t>
      </w:r>
    </w:p>
    <w:p w14:paraId="1E4652D5" w14:textId="1C01B5FE" w:rsidR="00F07894" w:rsidRDefault="00F07894" w:rsidP="00DB0C39">
      <w:pPr>
        <w:pStyle w:val="ListBullet"/>
        <w:numPr>
          <w:ilvl w:val="1"/>
          <w:numId w:val="3"/>
        </w:numPr>
      </w:pPr>
      <w:r>
        <w:t xml:space="preserve">Transition from traditional to market-based </w:t>
      </w:r>
    </w:p>
    <w:p w14:paraId="0AE4839C" w14:textId="08AF8F65" w:rsidR="00F07894" w:rsidRDefault="00F07894" w:rsidP="00DB0C39">
      <w:pPr>
        <w:pStyle w:val="ListBullet"/>
        <w:numPr>
          <w:ilvl w:val="1"/>
          <w:numId w:val="3"/>
        </w:numPr>
      </w:pPr>
      <w:r>
        <w:t>What clause will prevail?</w:t>
      </w:r>
    </w:p>
    <w:p w14:paraId="7B999D0F" w14:textId="521CB90F" w:rsidR="00F07894" w:rsidRDefault="00F07894" w:rsidP="00DB0C39">
      <w:pPr>
        <w:pStyle w:val="ListBullet"/>
        <w:numPr>
          <w:ilvl w:val="1"/>
          <w:numId w:val="3"/>
        </w:numPr>
      </w:pPr>
      <w:r>
        <w:lastRenderedPageBreak/>
        <w:t>Born into groups where collective representations (Durkheim) or “frames of mind” (Weber) Dominate</w:t>
      </w:r>
    </w:p>
    <w:p w14:paraId="4F2B3ACA" w14:textId="32F44419" w:rsidR="00F07894" w:rsidRDefault="00F07894" w:rsidP="00DB0C39">
      <w:pPr>
        <w:pStyle w:val="ListBullet"/>
        <w:numPr>
          <w:ilvl w:val="1"/>
          <w:numId w:val="3"/>
        </w:numPr>
      </w:pPr>
      <w:r>
        <w:t xml:space="preserve">Natural science model vs. </w:t>
      </w:r>
      <w:proofErr w:type="spellStart"/>
      <w:r>
        <w:t>Geisteswissenschaften</w:t>
      </w:r>
      <w:proofErr w:type="spellEnd"/>
      <w:r>
        <w:t xml:space="preserve"> </w:t>
      </w:r>
    </w:p>
    <w:p w14:paraId="487B386A" w14:textId="5FE55024" w:rsidR="00F07894" w:rsidRDefault="00F07894" w:rsidP="00DB0C39">
      <w:pPr>
        <w:pStyle w:val="ListBullet"/>
        <w:numPr>
          <w:ilvl w:val="1"/>
          <w:numId w:val="3"/>
        </w:numPr>
      </w:pPr>
      <w:r>
        <w:t>External social facts vs. meaningful action</w:t>
      </w:r>
    </w:p>
    <w:p w14:paraId="3A301CF7" w14:textId="7B4065D8" w:rsidR="00F07894" w:rsidRDefault="00F07894" w:rsidP="00DB0C39">
      <w:pPr>
        <w:pStyle w:val="ListBullet"/>
        <w:numPr>
          <w:ilvl w:val="1"/>
          <w:numId w:val="3"/>
        </w:numPr>
      </w:pPr>
      <w:r>
        <w:t>Statistical data vs. interpretive meaning</w:t>
      </w:r>
    </w:p>
    <w:p w14:paraId="62D3FD21" w14:textId="77777777" w:rsidR="00F07894" w:rsidRDefault="00F07894" w:rsidP="00F07894">
      <w:pPr>
        <w:pStyle w:val="ListBullet"/>
      </w:pPr>
      <w:r>
        <w:t>Weber’s Interpretive Sociology</w:t>
      </w:r>
    </w:p>
    <w:p w14:paraId="79A2CD2D" w14:textId="708FF777" w:rsidR="00F07894" w:rsidRDefault="00F07894" w:rsidP="00DB0C39">
      <w:pPr>
        <w:pStyle w:val="ListBullet"/>
        <w:numPr>
          <w:ilvl w:val="1"/>
          <w:numId w:val="3"/>
        </w:numPr>
      </w:pPr>
      <w:r>
        <w:t>Weber’s Methodological Writings</w:t>
      </w:r>
    </w:p>
    <w:p w14:paraId="75A630A7" w14:textId="5B706C67" w:rsidR="00F07894" w:rsidRDefault="00DB0C39" w:rsidP="00DB0C39">
      <w:pPr>
        <w:pStyle w:val="ListBullet"/>
        <w:numPr>
          <w:ilvl w:val="2"/>
          <w:numId w:val="3"/>
        </w:numPr>
      </w:pPr>
      <w:r>
        <w:t xml:space="preserve">a) </w:t>
      </w:r>
      <w:r w:rsidR="00F07894">
        <w:t>Historical School</w:t>
      </w:r>
    </w:p>
    <w:p w14:paraId="03A579DF" w14:textId="7915FBF9" w:rsidR="00F07894" w:rsidRDefault="00DB0C39" w:rsidP="00DB0C39">
      <w:pPr>
        <w:pStyle w:val="ListBullet"/>
        <w:numPr>
          <w:ilvl w:val="2"/>
          <w:numId w:val="3"/>
        </w:numPr>
      </w:pPr>
      <w:r>
        <w:t xml:space="preserve">b) </w:t>
      </w:r>
      <w:r w:rsidR="00F07894">
        <w:t>Orthodox Marxism</w:t>
      </w:r>
    </w:p>
    <w:p w14:paraId="7E411595" w14:textId="02FB8975" w:rsidR="00F07894" w:rsidRDefault="00F07894" w:rsidP="00DB0C39">
      <w:pPr>
        <w:pStyle w:val="ListBullet"/>
        <w:numPr>
          <w:ilvl w:val="1"/>
          <w:numId w:val="3"/>
        </w:numPr>
      </w:pPr>
      <w:r>
        <w:t xml:space="preserve">Weber’s Interpretive Sociology </w:t>
      </w:r>
    </w:p>
    <w:p w14:paraId="21E5F077" w14:textId="06D4FF69" w:rsidR="00F07894" w:rsidRDefault="00F07894" w:rsidP="00DB0C39">
      <w:pPr>
        <w:pStyle w:val="ListBullet"/>
        <w:numPr>
          <w:ilvl w:val="2"/>
          <w:numId w:val="3"/>
        </w:numPr>
      </w:pPr>
      <w:r>
        <w:t>Interpretive understanding of social action</w:t>
      </w:r>
    </w:p>
    <w:p w14:paraId="0D46B81C" w14:textId="34571193" w:rsidR="00F07894" w:rsidRDefault="00F07894" w:rsidP="00DB0C39">
      <w:pPr>
        <w:pStyle w:val="ListBullet"/>
        <w:numPr>
          <w:ilvl w:val="2"/>
          <w:numId w:val="3"/>
        </w:numPr>
      </w:pPr>
      <w:r>
        <w:t>Action is human conduct with social meaning</w:t>
      </w:r>
    </w:p>
    <w:p w14:paraId="6D11CA75" w14:textId="0B4A083E" w:rsidR="00F07894" w:rsidRDefault="00F07894" w:rsidP="00DB0C39">
      <w:pPr>
        <w:pStyle w:val="ListBullet"/>
        <w:numPr>
          <w:ilvl w:val="2"/>
          <w:numId w:val="3"/>
        </w:numPr>
      </w:pPr>
      <w:r>
        <w:t xml:space="preserve">Social action takes into account </w:t>
      </w:r>
      <w:proofErr w:type="spellStart"/>
      <w:r>
        <w:t>behaviour</w:t>
      </w:r>
      <w:proofErr w:type="spellEnd"/>
      <w:r>
        <w:t xml:space="preserve"> of others</w:t>
      </w:r>
    </w:p>
    <w:p w14:paraId="5E90E4DC" w14:textId="322AE091" w:rsidR="00F07894" w:rsidRDefault="00F07894" w:rsidP="00DB0C39">
      <w:pPr>
        <w:pStyle w:val="ListBullet"/>
        <w:numPr>
          <w:ilvl w:val="2"/>
          <w:numId w:val="3"/>
        </w:numPr>
      </w:pPr>
      <w:r>
        <w:t>Comprehensive science of social action</w:t>
      </w:r>
    </w:p>
    <w:p w14:paraId="77A8BD96" w14:textId="31F5F90D" w:rsidR="00F07894" w:rsidRDefault="00F07894" w:rsidP="00DB0C39">
      <w:pPr>
        <w:pStyle w:val="ListBullet"/>
        <w:numPr>
          <w:ilvl w:val="2"/>
          <w:numId w:val="3"/>
        </w:numPr>
      </w:pPr>
      <w:r>
        <w:t>A comprehensive science of social action</w:t>
      </w:r>
    </w:p>
    <w:p w14:paraId="1F7E1263" w14:textId="446025CD" w:rsidR="00F07894" w:rsidRDefault="00F07894" w:rsidP="00DB0C39">
      <w:pPr>
        <w:pStyle w:val="ListBullet"/>
        <w:numPr>
          <w:ilvl w:val="2"/>
          <w:numId w:val="3"/>
        </w:numPr>
      </w:pPr>
      <w:r>
        <w:t>Interpretive grasp of meaning (3 contexts):</w:t>
      </w:r>
    </w:p>
    <w:p w14:paraId="42943336" w14:textId="379702E7" w:rsidR="00F07894" w:rsidRDefault="00F07894" w:rsidP="00DB0C39">
      <w:pPr>
        <w:pStyle w:val="ListBullet"/>
        <w:numPr>
          <w:ilvl w:val="3"/>
          <w:numId w:val="3"/>
        </w:numPr>
      </w:pPr>
      <w:r>
        <w:t>Actual meaning for specific action</w:t>
      </w:r>
    </w:p>
    <w:p w14:paraId="4A7D70E3" w14:textId="37571669" w:rsidR="00F07894" w:rsidRDefault="00F07894" w:rsidP="00DB0C39">
      <w:pPr>
        <w:pStyle w:val="ListBullet"/>
        <w:numPr>
          <w:ilvl w:val="3"/>
          <w:numId w:val="3"/>
        </w:numPr>
      </w:pPr>
      <w:r>
        <w:t>Average meaning for specific action</w:t>
      </w:r>
    </w:p>
    <w:p w14:paraId="49609F3D" w14:textId="2303805B" w:rsidR="00F07894" w:rsidRDefault="00F07894" w:rsidP="00DB0C39">
      <w:pPr>
        <w:pStyle w:val="ListBullet"/>
        <w:numPr>
          <w:ilvl w:val="3"/>
          <w:numId w:val="3"/>
        </w:numPr>
      </w:pPr>
      <w:r>
        <w:t>Pure type (ideal type)</w:t>
      </w:r>
    </w:p>
    <w:p w14:paraId="1AC9BAC8" w14:textId="585FDE1A" w:rsidR="00F07894" w:rsidRDefault="00F07894" w:rsidP="00DB0C39">
      <w:pPr>
        <w:pStyle w:val="ListBullet"/>
        <w:numPr>
          <w:ilvl w:val="1"/>
          <w:numId w:val="3"/>
        </w:numPr>
      </w:pPr>
      <w:r>
        <w:t>From phantasmagoria of reality to pure (or ideal) yes - the trade off and the gain.</w:t>
      </w:r>
    </w:p>
    <w:p w14:paraId="480F5968" w14:textId="70D86A60" w:rsidR="00F07894" w:rsidRDefault="00F07894" w:rsidP="00DB0C39">
      <w:pPr>
        <w:pStyle w:val="ListBullet"/>
        <w:numPr>
          <w:ilvl w:val="1"/>
          <w:numId w:val="3"/>
        </w:numPr>
      </w:pPr>
      <w:r>
        <w:t>Empirically based, generalized understandings of social action</w:t>
      </w:r>
    </w:p>
    <w:p w14:paraId="0FE5C0F4" w14:textId="3975EA66" w:rsidR="00F07894" w:rsidRDefault="00F07894" w:rsidP="00DB0C39">
      <w:pPr>
        <w:pStyle w:val="ListBullet"/>
        <w:numPr>
          <w:ilvl w:val="1"/>
          <w:numId w:val="3"/>
        </w:numPr>
      </w:pPr>
      <w:r>
        <w:t xml:space="preserve">Beyond observation of social facts and even </w:t>
      </w:r>
      <w:proofErr w:type="spellStart"/>
      <w:r>
        <w:t>behaviour</w:t>
      </w:r>
      <w:proofErr w:type="spellEnd"/>
      <w:r>
        <w:t xml:space="preserve"> to a deep interpretive level</w:t>
      </w:r>
    </w:p>
    <w:p w14:paraId="7C27FFC4" w14:textId="77777777" w:rsidR="00F07894" w:rsidRDefault="00F07894" w:rsidP="00F07894">
      <w:pPr>
        <w:pStyle w:val="ListBullet"/>
      </w:pPr>
      <w:r>
        <w:t>Weber and Social Action</w:t>
      </w:r>
    </w:p>
    <w:p w14:paraId="258C0C13" w14:textId="7BAE18E7" w:rsidR="00F07894" w:rsidRDefault="00F07894" w:rsidP="00DB0C39">
      <w:pPr>
        <w:pStyle w:val="ListBullet"/>
        <w:numPr>
          <w:ilvl w:val="1"/>
          <w:numId w:val="3"/>
        </w:numPr>
      </w:pPr>
      <w:r>
        <w:t>Four pure types (ideal types) of action</w:t>
      </w:r>
    </w:p>
    <w:p w14:paraId="01768DAE" w14:textId="17422676" w:rsidR="00DB0C39" w:rsidRDefault="00F07894" w:rsidP="00DB0C39">
      <w:pPr>
        <w:pStyle w:val="ListBullet"/>
        <w:numPr>
          <w:ilvl w:val="2"/>
          <w:numId w:val="3"/>
        </w:numPr>
      </w:pPr>
      <w:r>
        <w:lastRenderedPageBreak/>
        <w:t>Goal-rational</w:t>
      </w:r>
    </w:p>
    <w:p w14:paraId="139C946E" w14:textId="3C25F559" w:rsidR="00F07894" w:rsidRDefault="00F07894" w:rsidP="00DB0C39">
      <w:pPr>
        <w:pStyle w:val="ListBullet"/>
        <w:numPr>
          <w:ilvl w:val="2"/>
          <w:numId w:val="3"/>
        </w:numPr>
      </w:pPr>
      <w:r>
        <w:t>Value-rational</w:t>
      </w:r>
    </w:p>
    <w:p w14:paraId="78F6F1C9" w14:textId="5FCA349D" w:rsidR="00F07894" w:rsidRDefault="00F07894" w:rsidP="00DB0C39">
      <w:pPr>
        <w:pStyle w:val="ListBullet"/>
        <w:numPr>
          <w:ilvl w:val="2"/>
          <w:numId w:val="3"/>
        </w:numPr>
      </w:pPr>
      <w:r>
        <w:t>Affective</w:t>
      </w:r>
    </w:p>
    <w:p w14:paraId="34A6A435" w14:textId="6B514A44" w:rsidR="00F07894" w:rsidRDefault="00F07894" w:rsidP="00DB0C39">
      <w:pPr>
        <w:pStyle w:val="ListBullet"/>
        <w:numPr>
          <w:ilvl w:val="2"/>
          <w:numId w:val="3"/>
        </w:numPr>
      </w:pPr>
      <w:r>
        <w:t>Traditional action</w:t>
      </w:r>
    </w:p>
    <w:p w14:paraId="77F64637" w14:textId="77777777" w:rsidR="00F07894" w:rsidRDefault="00F07894" w:rsidP="00F07894">
      <w:pPr>
        <w:pStyle w:val="ListBullet"/>
      </w:pPr>
      <w:r>
        <w:t>Science and Ethics</w:t>
      </w:r>
    </w:p>
    <w:p w14:paraId="3DF09854" w14:textId="1EAEE251" w:rsidR="00F07894" w:rsidRDefault="00DB0C39" w:rsidP="00DB0C39">
      <w:pPr>
        <w:pStyle w:val="ListBullet"/>
        <w:numPr>
          <w:ilvl w:val="1"/>
          <w:numId w:val="3"/>
        </w:numPr>
      </w:pPr>
      <w:r>
        <w:t xml:space="preserve">“Science as </w:t>
      </w:r>
      <w:r w:rsidR="00F07894">
        <w:t>Calling”</w:t>
      </w:r>
    </w:p>
    <w:p w14:paraId="52109B2B" w14:textId="362D0FEC" w:rsidR="00F07894" w:rsidRDefault="00F07894" w:rsidP="00DB0C39">
      <w:pPr>
        <w:pStyle w:val="ListBullet"/>
        <w:numPr>
          <w:ilvl w:val="1"/>
          <w:numId w:val="3"/>
        </w:numPr>
      </w:pPr>
      <w:r>
        <w:t>Scientific action as goal-rational action - techniques of icier to produce “universally bald truth”</w:t>
      </w:r>
    </w:p>
    <w:p w14:paraId="621D937D" w14:textId="79C8AA0C" w:rsidR="00F07894" w:rsidRDefault="00F07894" w:rsidP="00DB0C39">
      <w:pPr>
        <w:pStyle w:val="ListBullet"/>
        <w:numPr>
          <w:ilvl w:val="1"/>
          <w:numId w:val="3"/>
        </w:numPr>
      </w:pPr>
      <w:r>
        <w:t xml:space="preserve">Science as value-rational action </w:t>
      </w:r>
    </w:p>
    <w:p w14:paraId="23B01E92" w14:textId="22307BFB" w:rsidR="00F07894" w:rsidRDefault="00F07894" w:rsidP="00DB0C39">
      <w:pPr>
        <w:pStyle w:val="ListBullet"/>
        <w:numPr>
          <w:ilvl w:val="1"/>
          <w:numId w:val="3"/>
        </w:numPr>
      </w:pPr>
      <w:r>
        <w:t>Highest value places on truth bases on universally valid acts or arguments</w:t>
      </w:r>
    </w:p>
    <w:p w14:paraId="369179B1" w14:textId="39111C22" w:rsidR="00F07894" w:rsidRDefault="00F07894" w:rsidP="00DB0C39">
      <w:pPr>
        <w:pStyle w:val="ListBullet"/>
        <w:numPr>
          <w:ilvl w:val="1"/>
          <w:numId w:val="3"/>
        </w:numPr>
      </w:pPr>
      <w:r>
        <w:t>Suggests a unity of science and ethics - but 3 problems</w:t>
      </w:r>
    </w:p>
    <w:p w14:paraId="05F64D0D" w14:textId="0671B6E5" w:rsidR="00F07894" w:rsidRDefault="00F07894" w:rsidP="00DB0C39">
      <w:pPr>
        <w:pStyle w:val="ListBullet"/>
        <w:numPr>
          <w:ilvl w:val="1"/>
          <w:numId w:val="3"/>
        </w:numPr>
      </w:pPr>
      <w:r>
        <w:t xml:space="preserve"> </w:t>
      </w:r>
      <w:r w:rsidR="00DB0C39">
        <w:t xml:space="preserve">1. </w:t>
      </w:r>
      <w:r>
        <w:t>Science is on of many possible commitments</w:t>
      </w:r>
    </w:p>
    <w:p w14:paraId="54F6A5B7" w14:textId="6D893C04" w:rsidR="00F07894" w:rsidRDefault="00F07894" w:rsidP="00DB0C39">
      <w:pPr>
        <w:pStyle w:val="ListBullet"/>
        <w:numPr>
          <w:ilvl w:val="2"/>
          <w:numId w:val="3"/>
        </w:numPr>
      </w:pPr>
      <w:r>
        <w:t xml:space="preserve">Science is a judgment of value </w:t>
      </w:r>
    </w:p>
    <w:p w14:paraId="15404DF3" w14:textId="44D04EF4" w:rsidR="00F07894" w:rsidRDefault="00F07894" w:rsidP="00DB0C39">
      <w:pPr>
        <w:pStyle w:val="ListBullet"/>
        <w:numPr>
          <w:ilvl w:val="2"/>
          <w:numId w:val="3"/>
        </w:numPr>
      </w:pPr>
      <w:r>
        <w:t>No transcendental (external) reference point to assess with value is highest</w:t>
      </w:r>
    </w:p>
    <w:p w14:paraId="5EFB2F67" w14:textId="538210E9" w:rsidR="00F07894" w:rsidRDefault="00F07894" w:rsidP="00DB0C39">
      <w:pPr>
        <w:pStyle w:val="ListBullet"/>
        <w:numPr>
          <w:ilvl w:val="1"/>
          <w:numId w:val="3"/>
        </w:numPr>
      </w:pPr>
      <w:r>
        <w:t>2. The world is infinity complex</w:t>
      </w:r>
    </w:p>
    <w:p w14:paraId="6556713C" w14:textId="3FCF8A72" w:rsidR="00F07894" w:rsidRDefault="00F07894" w:rsidP="00DB0C39">
      <w:pPr>
        <w:pStyle w:val="ListBullet"/>
        <w:numPr>
          <w:ilvl w:val="2"/>
          <w:numId w:val="3"/>
        </w:numPr>
      </w:pPr>
      <w:r>
        <w:t>Science has unrealizable task</w:t>
      </w:r>
    </w:p>
    <w:p w14:paraId="4042FD70" w14:textId="17FEFC0D" w:rsidR="00F07894" w:rsidRDefault="00F07894" w:rsidP="00DB0C39">
      <w:pPr>
        <w:pStyle w:val="ListBullet"/>
        <w:numPr>
          <w:ilvl w:val="2"/>
          <w:numId w:val="3"/>
        </w:numPr>
      </w:pPr>
      <w:r>
        <w:t>Sciences produces abstract knowledge - moves from the infinite reality to rich concepts - this its “reality” is simplified</w:t>
      </w:r>
    </w:p>
    <w:p w14:paraId="65018814" w14:textId="2C1840E3" w:rsidR="00F07894" w:rsidRDefault="00F07894" w:rsidP="00DB0C39">
      <w:pPr>
        <w:pStyle w:val="ListBullet"/>
        <w:numPr>
          <w:ilvl w:val="1"/>
          <w:numId w:val="3"/>
        </w:numPr>
      </w:pPr>
      <w:r>
        <w:t>3. “Value-relevant” questions guide scientific study</w:t>
      </w:r>
    </w:p>
    <w:p w14:paraId="06CE51AB" w14:textId="397E06DA" w:rsidR="00F07894" w:rsidRDefault="00F07894" w:rsidP="00DB0C39">
      <w:pPr>
        <w:pStyle w:val="ListBullet"/>
        <w:numPr>
          <w:ilvl w:val="2"/>
          <w:numId w:val="3"/>
        </w:numPr>
      </w:pPr>
      <w:r>
        <w:t>Impossible to arrive at Absolute Truth due to value-relevance</w:t>
      </w:r>
    </w:p>
    <w:p w14:paraId="341FBDE7" w14:textId="32D9B07D" w:rsidR="00F07894" w:rsidRDefault="00F07894" w:rsidP="00DB0C39">
      <w:pPr>
        <w:pStyle w:val="ListBullet"/>
        <w:numPr>
          <w:ilvl w:val="2"/>
          <w:numId w:val="3"/>
        </w:numPr>
      </w:pPr>
      <w:r>
        <w:t>Choice of goals/ends of human conduct cannot be infallibly decided by science</w:t>
      </w:r>
    </w:p>
    <w:p w14:paraId="40C503E9" w14:textId="64547656" w:rsidR="00F07894" w:rsidRDefault="00F07894" w:rsidP="00DB0C39">
      <w:pPr>
        <w:pStyle w:val="ListBullet"/>
        <w:numPr>
          <w:ilvl w:val="2"/>
          <w:numId w:val="3"/>
        </w:numPr>
      </w:pPr>
      <w:r>
        <w:t>Ethical systems must be developed in political sphere</w:t>
      </w:r>
    </w:p>
    <w:p w14:paraId="6133D5F0" w14:textId="174CB3A9" w:rsidR="00F07894" w:rsidRDefault="00F07894" w:rsidP="00DB0C39">
      <w:pPr>
        <w:pStyle w:val="ListBullet"/>
        <w:numPr>
          <w:ilvl w:val="1"/>
          <w:numId w:val="3"/>
        </w:numPr>
      </w:pPr>
      <w:r>
        <w:lastRenderedPageBreak/>
        <w:t xml:space="preserve">Choice of goals or ends of human conduct or societies cannot be infallibly determined by science </w:t>
      </w:r>
    </w:p>
    <w:p w14:paraId="1CA33F4B" w14:textId="74951BE1" w:rsidR="00F07894" w:rsidRDefault="00F07894" w:rsidP="00DB0C39">
      <w:pPr>
        <w:pStyle w:val="ListBullet"/>
        <w:numPr>
          <w:ilvl w:val="1"/>
          <w:numId w:val="3"/>
        </w:numPr>
      </w:pPr>
      <w:r>
        <w:t>Scientific knowledge is limited - it is not Absolute</w:t>
      </w:r>
    </w:p>
    <w:p w14:paraId="3DBFD153" w14:textId="175B7D81" w:rsidR="00F07894" w:rsidRDefault="00F07894" w:rsidP="00DB0C39">
      <w:pPr>
        <w:pStyle w:val="ListBullet"/>
        <w:numPr>
          <w:ilvl w:val="1"/>
          <w:numId w:val="3"/>
        </w:numPr>
      </w:pPr>
      <w:r>
        <w:t>Ethical systems must be developed in political sphere</w:t>
      </w:r>
    </w:p>
    <w:p w14:paraId="02CE3605" w14:textId="77777777" w:rsidR="00F07894" w:rsidRDefault="00F07894" w:rsidP="00F07894">
      <w:pPr>
        <w:pStyle w:val="ListBullet"/>
      </w:pPr>
      <w:r>
        <w:t>Weber and Social Action</w:t>
      </w:r>
    </w:p>
    <w:p w14:paraId="3BFB21A1" w14:textId="2BEA6D98" w:rsidR="00F07894" w:rsidRDefault="00F07894" w:rsidP="00DB0C39">
      <w:pPr>
        <w:pStyle w:val="ListBullet"/>
        <w:numPr>
          <w:ilvl w:val="1"/>
          <w:numId w:val="3"/>
        </w:numPr>
      </w:pPr>
      <w:r>
        <w:t>Four types (ideal types) of action</w:t>
      </w:r>
    </w:p>
    <w:p w14:paraId="2C45DFBB" w14:textId="5B7B2EBE" w:rsidR="00F07894" w:rsidRDefault="00F07894" w:rsidP="00DB0C39">
      <w:pPr>
        <w:pStyle w:val="ListBullet"/>
        <w:numPr>
          <w:ilvl w:val="2"/>
          <w:numId w:val="3"/>
        </w:numPr>
      </w:pPr>
      <w:r>
        <w:t>Goal-rational</w:t>
      </w:r>
    </w:p>
    <w:p w14:paraId="0FA4C2EE" w14:textId="1FBD16A7" w:rsidR="00F07894" w:rsidRDefault="00F07894" w:rsidP="00DB0C39">
      <w:pPr>
        <w:pStyle w:val="ListBullet"/>
        <w:numPr>
          <w:ilvl w:val="2"/>
          <w:numId w:val="3"/>
        </w:numPr>
      </w:pPr>
      <w:r>
        <w:t>Value-rational</w:t>
      </w:r>
    </w:p>
    <w:p w14:paraId="3ED6EE91" w14:textId="341AC029" w:rsidR="00F07894" w:rsidRDefault="00F07894" w:rsidP="00DB0C39">
      <w:pPr>
        <w:pStyle w:val="ListBullet"/>
        <w:numPr>
          <w:ilvl w:val="2"/>
          <w:numId w:val="3"/>
        </w:numPr>
      </w:pPr>
      <w:r>
        <w:t xml:space="preserve">Affective </w:t>
      </w:r>
    </w:p>
    <w:p w14:paraId="568AFCCD" w14:textId="014AC748" w:rsidR="00F07894" w:rsidRDefault="00F07894" w:rsidP="00DB0C39">
      <w:pPr>
        <w:pStyle w:val="ListBullet"/>
        <w:numPr>
          <w:ilvl w:val="2"/>
          <w:numId w:val="3"/>
        </w:numPr>
      </w:pPr>
      <w:r>
        <w:t>Traditional action</w:t>
      </w:r>
    </w:p>
    <w:p w14:paraId="2D11334B" w14:textId="77777777" w:rsidR="00F07894" w:rsidRDefault="00F07894" w:rsidP="00F07894">
      <w:pPr>
        <w:pStyle w:val="ListBullet"/>
      </w:pPr>
      <w:r>
        <w:t>Social Action and Domination</w:t>
      </w:r>
    </w:p>
    <w:p w14:paraId="564AD290" w14:textId="77777777" w:rsidR="00DB0C39" w:rsidRDefault="00F07894" w:rsidP="00DB0C39">
      <w:pPr>
        <w:pStyle w:val="ListBullet"/>
        <w:numPr>
          <w:ilvl w:val="1"/>
          <w:numId w:val="3"/>
        </w:numPr>
      </w:pPr>
      <w:r>
        <w:t>Four pure types (ideal types) of action linked to types of domination/authority</w:t>
      </w:r>
    </w:p>
    <w:p w14:paraId="265A3B13" w14:textId="0F7CC9D6" w:rsidR="00F07894" w:rsidRDefault="00F07894" w:rsidP="00DB0C39">
      <w:pPr>
        <w:pStyle w:val="ListBullet"/>
        <w:numPr>
          <w:ilvl w:val="2"/>
          <w:numId w:val="3"/>
        </w:numPr>
      </w:pPr>
      <w:r>
        <w:t>Goal-rational, legal-rational</w:t>
      </w:r>
    </w:p>
    <w:p w14:paraId="6E990BEF" w14:textId="4157E352" w:rsidR="00F07894" w:rsidRDefault="00F07894" w:rsidP="00DB0C39">
      <w:pPr>
        <w:pStyle w:val="ListBullet"/>
        <w:numPr>
          <w:ilvl w:val="2"/>
          <w:numId w:val="3"/>
        </w:numPr>
      </w:pPr>
      <w:r>
        <w:t>Value-rational, accepting a form of domination as legitimate</w:t>
      </w:r>
    </w:p>
    <w:p w14:paraId="006BCD55" w14:textId="4FE4E29F" w:rsidR="00F07894" w:rsidRDefault="00F07894" w:rsidP="00DB0C39">
      <w:pPr>
        <w:pStyle w:val="ListBullet"/>
        <w:numPr>
          <w:ilvl w:val="2"/>
          <w:numId w:val="3"/>
        </w:numPr>
      </w:pPr>
      <w:r>
        <w:t>Affective, charismatic</w:t>
      </w:r>
    </w:p>
    <w:p w14:paraId="42B0F2F2" w14:textId="39FA3C37" w:rsidR="00F07894" w:rsidRDefault="00F07894" w:rsidP="00DB0C39">
      <w:pPr>
        <w:pStyle w:val="ListBullet"/>
        <w:numPr>
          <w:ilvl w:val="2"/>
          <w:numId w:val="3"/>
        </w:numPr>
      </w:pPr>
      <w:r>
        <w:t>Traditional action, tradition (routinized charisma)</w:t>
      </w:r>
    </w:p>
    <w:p w14:paraId="20CF57B9" w14:textId="098A9B7F" w:rsidR="00F07894" w:rsidRDefault="00FB641F" w:rsidP="00DB0C39">
      <w:pPr>
        <w:pStyle w:val="ListBullet"/>
        <w:numPr>
          <w:ilvl w:val="0"/>
          <w:numId w:val="0"/>
        </w:numPr>
        <w:rPr>
          <w:b/>
        </w:rPr>
      </w:pPr>
      <w:r>
        <w:rPr>
          <w:b/>
        </w:rPr>
        <w:t>Lecture 8</w:t>
      </w:r>
    </w:p>
    <w:p w14:paraId="5452DA39" w14:textId="21656995" w:rsidR="00FB641F" w:rsidRDefault="00FB641F" w:rsidP="00DB0C39">
      <w:pPr>
        <w:pStyle w:val="ListBullet"/>
        <w:numPr>
          <w:ilvl w:val="0"/>
          <w:numId w:val="0"/>
        </w:numPr>
        <w:rPr>
          <w:b/>
        </w:rPr>
      </w:pPr>
      <w:r>
        <w:rPr>
          <w:b/>
        </w:rPr>
        <w:t>Max Weber- Preview of the Protestant Ethic and Modernization</w:t>
      </w:r>
    </w:p>
    <w:p w14:paraId="0B0FE49C" w14:textId="77777777" w:rsidR="00FB641F" w:rsidRDefault="00FB641F" w:rsidP="00FB641F">
      <w:pPr>
        <w:pStyle w:val="ListBullet"/>
        <w:numPr>
          <w:ilvl w:val="0"/>
          <w:numId w:val="29"/>
        </w:numPr>
      </w:pPr>
      <w:r>
        <w:t>Key Themes in the Presentation</w:t>
      </w:r>
    </w:p>
    <w:p w14:paraId="7BC1F8A1" w14:textId="5756D401" w:rsidR="00FB641F" w:rsidRDefault="00FB641F" w:rsidP="00FB641F">
      <w:pPr>
        <w:pStyle w:val="ListBullet"/>
        <w:numPr>
          <w:ilvl w:val="1"/>
          <w:numId w:val="29"/>
        </w:numPr>
      </w:pPr>
      <w:r>
        <w:t>The “protestant ethic” argument</w:t>
      </w:r>
    </w:p>
    <w:p w14:paraId="5B6C2F06" w14:textId="4C8819A0" w:rsidR="00FB641F" w:rsidRDefault="00FB641F" w:rsidP="00FB641F">
      <w:pPr>
        <w:pStyle w:val="ListBullet"/>
        <w:numPr>
          <w:ilvl w:val="1"/>
          <w:numId w:val="29"/>
        </w:numPr>
      </w:pPr>
      <w:r>
        <w:t>Modernity, modernism, modernization, postmodernism</w:t>
      </w:r>
    </w:p>
    <w:p w14:paraId="6054E0CE" w14:textId="1C4BE479" w:rsidR="00FB641F" w:rsidRDefault="00FB641F" w:rsidP="00FB641F">
      <w:pPr>
        <w:pStyle w:val="ListBullet"/>
        <w:numPr>
          <w:ilvl w:val="1"/>
          <w:numId w:val="29"/>
        </w:numPr>
      </w:pPr>
      <w:r>
        <w:t>Key elements in Weber’s sociology</w:t>
      </w:r>
    </w:p>
    <w:p w14:paraId="334120B2" w14:textId="77777777" w:rsidR="00FB641F" w:rsidRDefault="00FB641F" w:rsidP="00FB641F">
      <w:pPr>
        <w:pStyle w:val="ListBullet"/>
        <w:numPr>
          <w:ilvl w:val="0"/>
          <w:numId w:val="29"/>
        </w:numPr>
      </w:pPr>
      <w:r>
        <w:t>The Protestant Ethic</w:t>
      </w:r>
    </w:p>
    <w:p w14:paraId="649008AE" w14:textId="2688A52A" w:rsidR="00FB641F" w:rsidRDefault="00FB641F" w:rsidP="00FB641F">
      <w:pPr>
        <w:pStyle w:val="ListBullet"/>
        <w:numPr>
          <w:ilvl w:val="1"/>
          <w:numId w:val="29"/>
        </w:numPr>
      </w:pPr>
      <w:r>
        <w:t>Calvin (1509-1564) and the notion of the “elect”</w:t>
      </w:r>
    </w:p>
    <w:p w14:paraId="04A9E803" w14:textId="6335005E" w:rsidR="00FB641F" w:rsidRDefault="00FB641F" w:rsidP="00FB641F">
      <w:pPr>
        <w:pStyle w:val="ListBullet"/>
        <w:numPr>
          <w:ilvl w:val="1"/>
          <w:numId w:val="29"/>
        </w:numPr>
      </w:pPr>
      <w:r>
        <w:lastRenderedPageBreak/>
        <w:t>An elective affinity between a harsh existence and an ascetic belief system</w:t>
      </w:r>
    </w:p>
    <w:p w14:paraId="053664AE" w14:textId="79B66735" w:rsidR="00FB641F" w:rsidRDefault="00FB641F" w:rsidP="00FB641F">
      <w:pPr>
        <w:pStyle w:val="ListBullet"/>
        <w:numPr>
          <w:ilvl w:val="1"/>
          <w:numId w:val="29"/>
        </w:numPr>
      </w:pPr>
      <w:r>
        <w:t>Faith gives hope in a harsh existence</w:t>
      </w:r>
    </w:p>
    <w:p w14:paraId="12C1136C" w14:textId="65A25749" w:rsidR="00FB641F" w:rsidRDefault="00FB641F" w:rsidP="00FB641F">
      <w:pPr>
        <w:pStyle w:val="ListBullet"/>
        <w:numPr>
          <w:ilvl w:val="1"/>
          <w:numId w:val="29"/>
        </w:numPr>
      </w:pPr>
      <w:r>
        <w:t>What is required for salvation?</w:t>
      </w:r>
    </w:p>
    <w:p w14:paraId="1412D028" w14:textId="1FFB6F40" w:rsidR="00FB641F" w:rsidRDefault="00FB641F" w:rsidP="00FB641F">
      <w:pPr>
        <w:pStyle w:val="ListBullet"/>
        <w:numPr>
          <w:ilvl w:val="1"/>
          <w:numId w:val="29"/>
        </w:numPr>
      </w:pPr>
      <w:r>
        <w:t>Rise above natural condition</w:t>
      </w:r>
    </w:p>
    <w:p w14:paraId="30C851AB" w14:textId="0BE7BB07" w:rsidR="00FB641F" w:rsidRDefault="00FB641F" w:rsidP="00FB641F">
      <w:pPr>
        <w:pStyle w:val="ListBullet"/>
        <w:numPr>
          <w:ilvl w:val="1"/>
          <w:numId w:val="29"/>
        </w:numPr>
      </w:pPr>
      <w:r>
        <w:t>Tame “natural desires” and glorify God in word and action</w:t>
      </w:r>
    </w:p>
    <w:p w14:paraId="0FF1DD5F" w14:textId="53FEA7AD" w:rsidR="00FB641F" w:rsidRDefault="00FB641F" w:rsidP="00FB641F">
      <w:pPr>
        <w:pStyle w:val="ListBullet"/>
        <w:numPr>
          <w:ilvl w:val="1"/>
          <w:numId w:val="29"/>
        </w:numPr>
      </w:pPr>
      <w:r>
        <w:t>Reject the spontaneous enjoyment of life</w:t>
      </w:r>
    </w:p>
    <w:p w14:paraId="4CC64D98" w14:textId="6B737129" w:rsidR="00FB641F" w:rsidRDefault="00FB641F" w:rsidP="00FB641F">
      <w:pPr>
        <w:pStyle w:val="ListBullet"/>
        <w:numPr>
          <w:ilvl w:val="1"/>
          <w:numId w:val="29"/>
        </w:numPr>
      </w:pPr>
      <w:r>
        <w:t>One’s “calling” shows the ability to rise above natural existence</w:t>
      </w:r>
    </w:p>
    <w:p w14:paraId="6E9B9004" w14:textId="46C91F84" w:rsidR="00FB641F" w:rsidRDefault="00FB641F" w:rsidP="00FB641F">
      <w:pPr>
        <w:pStyle w:val="ListBullet"/>
        <w:numPr>
          <w:ilvl w:val="1"/>
          <w:numId w:val="29"/>
        </w:numPr>
      </w:pPr>
      <w:r>
        <w:t xml:space="preserve">Callings varied - no hierarchy </w:t>
      </w:r>
    </w:p>
    <w:p w14:paraId="60F0D473" w14:textId="2CCADAE7" w:rsidR="00FB641F" w:rsidRDefault="00FB641F" w:rsidP="00FB641F">
      <w:pPr>
        <w:pStyle w:val="ListBullet"/>
        <w:numPr>
          <w:ilvl w:val="1"/>
          <w:numId w:val="29"/>
        </w:numPr>
      </w:pPr>
      <w:r>
        <w:t>Give order, direction, and dispel doubt</w:t>
      </w:r>
    </w:p>
    <w:p w14:paraId="1213284E" w14:textId="7D3CA27C" w:rsidR="00FB641F" w:rsidRDefault="00FB641F" w:rsidP="00FB641F">
      <w:pPr>
        <w:pStyle w:val="ListBullet"/>
        <w:numPr>
          <w:ilvl w:val="1"/>
          <w:numId w:val="29"/>
        </w:numPr>
      </w:pPr>
      <w:r>
        <w:t>The term “calling: (</w:t>
      </w:r>
      <w:proofErr w:type="spellStart"/>
      <w:r>
        <w:t>Beruf</w:t>
      </w:r>
      <w:proofErr w:type="spellEnd"/>
      <w:r>
        <w:t>) draws link to economy</w:t>
      </w:r>
    </w:p>
    <w:p w14:paraId="03FDFABA" w14:textId="77777777" w:rsidR="00FB641F" w:rsidRDefault="00FB641F" w:rsidP="00FB641F">
      <w:pPr>
        <w:pStyle w:val="ListBullet"/>
        <w:numPr>
          <w:ilvl w:val="0"/>
          <w:numId w:val="29"/>
        </w:numPr>
      </w:pPr>
      <w:r>
        <w:t>Marx and Weber and the Protestant Ethic</w:t>
      </w:r>
    </w:p>
    <w:p w14:paraId="41886280" w14:textId="1A3275B2" w:rsidR="00FB641F" w:rsidRDefault="00FB641F" w:rsidP="00FB641F">
      <w:pPr>
        <w:pStyle w:val="ListBullet"/>
        <w:numPr>
          <w:ilvl w:val="1"/>
          <w:numId w:val="29"/>
        </w:numPr>
      </w:pPr>
      <w:r>
        <w:t>A “corrective” to the orthodox reading of Marx</w:t>
      </w:r>
    </w:p>
    <w:p w14:paraId="2837936E" w14:textId="1CD9F0E1" w:rsidR="00FB641F" w:rsidRDefault="00FB641F" w:rsidP="00FB641F">
      <w:pPr>
        <w:pStyle w:val="ListBullet"/>
        <w:numPr>
          <w:ilvl w:val="1"/>
          <w:numId w:val="29"/>
        </w:numPr>
      </w:pPr>
      <w:r>
        <w:t>Not and “idealist” or “cultural” refutation of Marx</w:t>
      </w:r>
    </w:p>
    <w:p w14:paraId="771FAF03" w14:textId="6FFA9897" w:rsidR="00FB641F" w:rsidRDefault="00FB641F" w:rsidP="00FB641F">
      <w:pPr>
        <w:pStyle w:val="ListBullet"/>
        <w:numPr>
          <w:ilvl w:val="1"/>
          <w:numId w:val="29"/>
        </w:numPr>
      </w:pPr>
      <w:r>
        <w:t>Compatible but fundamentally different</w:t>
      </w:r>
    </w:p>
    <w:p w14:paraId="63C7D873" w14:textId="04C78FB8" w:rsidR="00FB641F" w:rsidRDefault="00FB641F" w:rsidP="00FB641F">
      <w:pPr>
        <w:pStyle w:val="ListBullet"/>
        <w:numPr>
          <w:ilvl w:val="0"/>
          <w:numId w:val="29"/>
        </w:numPr>
      </w:pPr>
      <w:proofErr w:type="spellStart"/>
      <w:r>
        <w:t>i</w:t>
      </w:r>
      <w:proofErr w:type="spellEnd"/>
    </w:p>
    <w:p w14:paraId="677A0719" w14:textId="26A92ADC" w:rsidR="00FB641F" w:rsidRDefault="00FB641F" w:rsidP="00FB641F">
      <w:pPr>
        <w:pStyle w:val="ListBullet"/>
        <w:numPr>
          <w:ilvl w:val="2"/>
          <w:numId w:val="29"/>
        </w:numPr>
      </w:pPr>
      <w:r>
        <w:t>Did not subscribe to Marx’s overall “grand narrative”</w:t>
      </w:r>
    </w:p>
    <w:p w14:paraId="4F6F2E09" w14:textId="42DDFBB6" w:rsidR="00FB641F" w:rsidRDefault="00FB641F" w:rsidP="00FB641F">
      <w:pPr>
        <w:pStyle w:val="ListBullet"/>
        <w:numPr>
          <w:ilvl w:val="2"/>
          <w:numId w:val="29"/>
        </w:numPr>
      </w:pPr>
      <w:r>
        <w:t>No universal direction to history (but trends exist)</w:t>
      </w:r>
    </w:p>
    <w:p w14:paraId="7745F4F2" w14:textId="590E3B06" w:rsidR="00FB641F" w:rsidRDefault="00FB641F" w:rsidP="00FB641F">
      <w:pPr>
        <w:pStyle w:val="ListBullet"/>
        <w:numPr>
          <w:ilvl w:val="2"/>
          <w:numId w:val="29"/>
        </w:numPr>
      </w:pPr>
      <w:r>
        <w:t>Social history was indeterminate</w:t>
      </w:r>
    </w:p>
    <w:p w14:paraId="51D2D469" w14:textId="77777777" w:rsidR="00FB641F" w:rsidRDefault="00FB641F" w:rsidP="00FB641F">
      <w:pPr>
        <w:pStyle w:val="ListBullet"/>
        <w:numPr>
          <w:ilvl w:val="0"/>
          <w:numId w:val="29"/>
        </w:numPr>
      </w:pPr>
      <w:r>
        <w:t>ii</w:t>
      </w:r>
    </w:p>
    <w:p w14:paraId="202B9A96" w14:textId="76E13472" w:rsidR="00FB641F" w:rsidRDefault="00FB641F" w:rsidP="00FB641F">
      <w:pPr>
        <w:pStyle w:val="ListBullet"/>
        <w:numPr>
          <w:ilvl w:val="2"/>
          <w:numId w:val="29"/>
        </w:numPr>
      </w:pPr>
      <w:r>
        <w:t>Underlying dynamic and significance of production vs social meaning</w:t>
      </w:r>
    </w:p>
    <w:p w14:paraId="43D6292F" w14:textId="38A5F8DE" w:rsidR="00FB641F" w:rsidRDefault="00FB641F" w:rsidP="00FB641F">
      <w:pPr>
        <w:pStyle w:val="ListBullet"/>
        <w:numPr>
          <w:ilvl w:val="2"/>
          <w:numId w:val="29"/>
        </w:numPr>
      </w:pPr>
      <w:r>
        <w:t>Locus of change differed</w:t>
      </w:r>
    </w:p>
    <w:p w14:paraId="09F6CEDD" w14:textId="52493570" w:rsidR="00FB641F" w:rsidRPr="00FB641F" w:rsidRDefault="00FB641F" w:rsidP="00FB641F">
      <w:pPr>
        <w:pStyle w:val="ListBullet"/>
        <w:numPr>
          <w:ilvl w:val="2"/>
          <w:numId w:val="29"/>
        </w:numPr>
        <w:rPr>
          <w:i/>
        </w:rPr>
      </w:pPr>
      <w:proofErr w:type="spellStart"/>
      <w:r w:rsidRPr="00FB641F">
        <w:rPr>
          <w:i/>
        </w:rPr>
        <w:t>Verstehende</w:t>
      </w:r>
      <w:proofErr w:type="spellEnd"/>
      <w:r w:rsidRPr="00FB641F">
        <w:rPr>
          <w:i/>
        </w:rPr>
        <w:t xml:space="preserve"> </w:t>
      </w:r>
      <w:proofErr w:type="spellStart"/>
      <w:r w:rsidRPr="00FB641F">
        <w:rPr>
          <w:i/>
        </w:rPr>
        <w:t>Ansatz</w:t>
      </w:r>
      <w:proofErr w:type="spellEnd"/>
    </w:p>
    <w:p w14:paraId="5C6A9F25" w14:textId="77777777" w:rsidR="00FB641F" w:rsidRDefault="00FB641F" w:rsidP="00FB641F">
      <w:pPr>
        <w:pStyle w:val="ListBullet"/>
        <w:numPr>
          <w:ilvl w:val="0"/>
          <w:numId w:val="29"/>
        </w:numPr>
      </w:pPr>
      <w:r>
        <w:t>Modernity and Modernism</w:t>
      </w:r>
    </w:p>
    <w:p w14:paraId="01682463" w14:textId="5D93ECE4" w:rsidR="00FB641F" w:rsidRDefault="00FB641F" w:rsidP="00FB641F">
      <w:pPr>
        <w:pStyle w:val="ListBullet"/>
        <w:numPr>
          <w:ilvl w:val="1"/>
          <w:numId w:val="29"/>
        </w:numPr>
      </w:pPr>
      <w:r>
        <w:t>The “triumph of reason”</w:t>
      </w:r>
    </w:p>
    <w:p w14:paraId="1348AA8E" w14:textId="0EF3D38D" w:rsidR="00FB641F" w:rsidRDefault="00FB641F" w:rsidP="00FB641F">
      <w:pPr>
        <w:pStyle w:val="ListBullet"/>
        <w:numPr>
          <w:ilvl w:val="1"/>
          <w:numId w:val="29"/>
        </w:numPr>
      </w:pPr>
      <w:r>
        <w:lastRenderedPageBreak/>
        <w:t>Reason and rational action replace arbitrary power and/or tradition</w:t>
      </w:r>
    </w:p>
    <w:p w14:paraId="65C3D317" w14:textId="3B079134" w:rsidR="00FB641F" w:rsidRDefault="00FB641F" w:rsidP="00FB641F">
      <w:pPr>
        <w:pStyle w:val="ListBullet"/>
        <w:numPr>
          <w:ilvl w:val="1"/>
          <w:numId w:val="29"/>
        </w:numPr>
      </w:pPr>
      <w:r>
        <w:t>Freedom, mastery, progress</w:t>
      </w:r>
    </w:p>
    <w:p w14:paraId="248605F7" w14:textId="2C5A4E96" w:rsidR="00FB641F" w:rsidRDefault="00FB641F" w:rsidP="00FB641F">
      <w:pPr>
        <w:pStyle w:val="ListBullet"/>
        <w:numPr>
          <w:ilvl w:val="1"/>
          <w:numId w:val="29"/>
        </w:numPr>
      </w:pPr>
      <w:r>
        <w:t>Humanism - people make their own history</w:t>
      </w:r>
    </w:p>
    <w:p w14:paraId="449FA667" w14:textId="1F858A0A" w:rsidR="00FB641F" w:rsidRDefault="00FB641F" w:rsidP="00FB641F">
      <w:pPr>
        <w:pStyle w:val="ListBullet"/>
        <w:numPr>
          <w:ilvl w:val="1"/>
          <w:numId w:val="29"/>
        </w:numPr>
      </w:pPr>
      <w:r>
        <w:t>“Grand narratives” of progress</w:t>
      </w:r>
    </w:p>
    <w:p w14:paraId="3BBF96CF" w14:textId="77777777" w:rsidR="00FB641F" w:rsidRDefault="00FB641F" w:rsidP="00FB641F">
      <w:pPr>
        <w:pStyle w:val="ListBullet"/>
        <w:numPr>
          <w:ilvl w:val="0"/>
          <w:numId w:val="29"/>
        </w:numPr>
      </w:pPr>
      <w:r>
        <w:t>Modernism</w:t>
      </w:r>
    </w:p>
    <w:p w14:paraId="4009516D" w14:textId="4C2A267C" w:rsidR="00FB641F" w:rsidRDefault="00FB641F" w:rsidP="005A34E1">
      <w:pPr>
        <w:pStyle w:val="ListBullet"/>
        <w:numPr>
          <w:ilvl w:val="1"/>
          <w:numId w:val="29"/>
        </w:numPr>
      </w:pPr>
      <w:r>
        <w:t>An “attitude of mind”</w:t>
      </w:r>
    </w:p>
    <w:p w14:paraId="40858E5A" w14:textId="08133506" w:rsidR="00FB641F" w:rsidRDefault="00FB641F" w:rsidP="005A34E1">
      <w:pPr>
        <w:pStyle w:val="ListBullet"/>
        <w:numPr>
          <w:ilvl w:val="1"/>
          <w:numId w:val="29"/>
        </w:numPr>
      </w:pPr>
      <w:r>
        <w:t>Subordinates traditional to novel</w:t>
      </w:r>
    </w:p>
    <w:p w14:paraId="5EB2DEAC" w14:textId="63E5CFB7" w:rsidR="00FB641F" w:rsidRDefault="00FB641F" w:rsidP="005A34E1">
      <w:pPr>
        <w:pStyle w:val="ListBullet"/>
        <w:numPr>
          <w:ilvl w:val="1"/>
          <w:numId w:val="29"/>
        </w:numPr>
      </w:pPr>
      <w:r>
        <w:t xml:space="preserve">Adjust established and customary to recent and innovating </w:t>
      </w:r>
    </w:p>
    <w:p w14:paraId="0F154D5F" w14:textId="025E8397" w:rsidR="00FB641F" w:rsidRDefault="00FB641F" w:rsidP="005A34E1">
      <w:pPr>
        <w:pStyle w:val="ListBullet"/>
        <w:numPr>
          <w:ilvl w:val="1"/>
          <w:numId w:val="29"/>
        </w:numPr>
      </w:pPr>
      <w:r>
        <w:t>Elevates new over contemporary or past</w:t>
      </w:r>
    </w:p>
    <w:p w14:paraId="3F45E3AB" w14:textId="77777777" w:rsidR="00FB641F" w:rsidRDefault="00FB641F" w:rsidP="00FB641F">
      <w:pPr>
        <w:pStyle w:val="ListBullet"/>
        <w:numPr>
          <w:ilvl w:val="0"/>
          <w:numId w:val="29"/>
        </w:numPr>
      </w:pPr>
      <w:r>
        <w:t>Modernization</w:t>
      </w:r>
    </w:p>
    <w:p w14:paraId="773BECC3" w14:textId="7EEADEBD" w:rsidR="00FB641F" w:rsidRDefault="00FB641F" w:rsidP="005A34E1">
      <w:pPr>
        <w:pStyle w:val="ListBullet"/>
        <w:numPr>
          <w:ilvl w:val="1"/>
          <w:numId w:val="29"/>
        </w:numPr>
      </w:pPr>
      <w:r>
        <w:t xml:space="preserve">Specific meaning to progress and development </w:t>
      </w:r>
    </w:p>
    <w:p w14:paraId="50F6E648" w14:textId="13700348" w:rsidR="00FB641F" w:rsidRDefault="00FB641F" w:rsidP="005A34E1">
      <w:pPr>
        <w:pStyle w:val="ListBullet"/>
        <w:numPr>
          <w:ilvl w:val="1"/>
          <w:numId w:val="29"/>
        </w:numPr>
      </w:pPr>
      <w:r>
        <w:t>“The country that is more developed industrially only shows, to the less developed, the image of its own future.”</w:t>
      </w:r>
    </w:p>
    <w:p w14:paraId="2AED324C" w14:textId="4B3AAD0F" w:rsidR="00FB641F" w:rsidRDefault="00FB641F" w:rsidP="005A34E1">
      <w:pPr>
        <w:pStyle w:val="ListBullet"/>
        <w:numPr>
          <w:ilvl w:val="1"/>
          <w:numId w:val="29"/>
        </w:numPr>
      </w:pPr>
      <w:r>
        <w:t>Less developed acquires characteristics common to developed societies.</w:t>
      </w:r>
    </w:p>
    <w:p w14:paraId="68AF54CA" w14:textId="77777777" w:rsidR="00FB641F" w:rsidRDefault="00FB641F" w:rsidP="00FB641F">
      <w:pPr>
        <w:pStyle w:val="ListBullet"/>
        <w:numPr>
          <w:ilvl w:val="0"/>
          <w:numId w:val="29"/>
        </w:numPr>
      </w:pPr>
      <w:r>
        <w:t>Postmodernism</w:t>
      </w:r>
    </w:p>
    <w:p w14:paraId="2954B8A7" w14:textId="250DF25D" w:rsidR="00FB641F" w:rsidRDefault="00FB641F" w:rsidP="005A34E1">
      <w:pPr>
        <w:pStyle w:val="ListBullet"/>
        <w:numPr>
          <w:ilvl w:val="1"/>
          <w:numId w:val="29"/>
        </w:numPr>
      </w:pPr>
      <w:r>
        <w:t>Promise of the Enlightenment is problematic</w:t>
      </w:r>
    </w:p>
    <w:p w14:paraId="323CAE65" w14:textId="2317B26D" w:rsidR="00FB641F" w:rsidRDefault="00FB641F" w:rsidP="005A34E1">
      <w:pPr>
        <w:pStyle w:val="ListBullet"/>
        <w:numPr>
          <w:ilvl w:val="1"/>
          <w:numId w:val="29"/>
        </w:numPr>
      </w:pPr>
      <w:r>
        <w:t>“Trinity” of Reason, mastery progress deposed</w:t>
      </w:r>
    </w:p>
    <w:p w14:paraId="5CFB165B" w14:textId="5F24D4DD" w:rsidR="00FB641F" w:rsidRDefault="00FB641F" w:rsidP="005A34E1">
      <w:pPr>
        <w:pStyle w:val="ListBullet"/>
        <w:numPr>
          <w:ilvl w:val="1"/>
          <w:numId w:val="29"/>
        </w:numPr>
      </w:pPr>
      <w:r>
        <w:t>Transitory, fugitive, contingent are fundamental features of social life</w:t>
      </w:r>
    </w:p>
    <w:p w14:paraId="27958DB5" w14:textId="23071740" w:rsidR="00FB641F" w:rsidRDefault="00FB641F" w:rsidP="005A34E1">
      <w:pPr>
        <w:pStyle w:val="ListBullet"/>
        <w:numPr>
          <w:ilvl w:val="1"/>
          <w:numId w:val="29"/>
        </w:numPr>
      </w:pPr>
      <w:r>
        <w:t>Form/artifice; purity/pastiche; substance image</w:t>
      </w:r>
    </w:p>
    <w:p w14:paraId="2F6A1AC4" w14:textId="77777777" w:rsidR="00FB641F" w:rsidRDefault="00FB641F" w:rsidP="00FB641F">
      <w:pPr>
        <w:pStyle w:val="ListBullet"/>
        <w:numPr>
          <w:ilvl w:val="0"/>
          <w:numId w:val="29"/>
        </w:numPr>
      </w:pPr>
      <w:r>
        <w:t>Weber and Modernism</w:t>
      </w:r>
    </w:p>
    <w:p w14:paraId="1491AC05" w14:textId="6213BA7B" w:rsidR="00FB641F" w:rsidRDefault="00FB641F" w:rsidP="005A34E1">
      <w:pPr>
        <w:pStyle w:val="ListBullet"/>
        <w:numPr>
          <w:ilvl w:val="1"/>
          <w:numId w:val="29"/>
        </w:numPr>
      </w:pPr>
      <w:r>
        <w:t>Comprehensive science of social action</w:t>
      </w:r>
    </w:p>
    <w:p w14:paraId="3380F4FD" w14:textId="29E5DE6C" w:rsidR="00FB641F" w:rsidRDefault="00FB641F" w:rsidP="005A34E1">
      <w:pPr>
        <w:pStyle w:val="ListBullet"/>
        <w:numPr>
          <w:ilvl w:val="1"/>
          <w:numId w:val="29"/>
        </w:numPr>
      </w:pPr>
      <w:r>
        <w:t>Commitment to pursue universally valid truth</w:t>
      </w:r>
    </w:p>
    <w:p w14:paraId="75435816" w14:textId="729291A0" w:rsidR="00FB641F" w:rsidRDefault="00FB641F" w:rsidP="005A34E1">
      <w:pPr>
        <w:pStyle w:val="ListBullet"/>
        <w:numPr>
          <w:ilvl w:val="1"/>
          <w:numId w:val="29"/>
        </w:numPr>
      </w:pPr>
      <w:r>
        <w:t>Pure or ideal types to grasp complexity of reality and change it</w:t>
      </w:r>
    </w:p>
    <w:p w14:paraId="33973D74" w14:textId="77777777" w:rsidR="00FB641F" w:rsidRDefault="00FB641F" w:rsidP="00FB641F">
      <w:pPr>
        <w:pStyle w:val="ListBullet"/>
        <w:numPr>
          <w:ilvl w:val="0"/>
          <w:numId w:val="29"/>
        </w:numPr>
      </w:pPr>
      <w:r>
        <w:lastRenderedPageBreak/>
        <w:t>Weber and Postmodernism</w:t>
      </w:r>
    </w:p>
    <w:p w14:paraId="4C1D4F8D" w14:textId="7BE99065" w:rsidR="00FB641F" w:rsidRDefault="00FB641F" w:rsidP="005A34E1">
      <w:pPr>
        <w:pStyle w:val="ListBullet"/>
        <w:numPr>
          <w:ilvl w:val="1"/>
          <w:numId w:val="29"/>
        </w:numPr>
      </w:pPr>
      <w:r>
        <w:t xml:space="preserve">Rejects notion of “laws of history” </w:t>
      </w:r>
    </w:p>
    <w:p w14:paraId="1B81A7D8" w14:textId="4A557AD6" w:rsidR="00FB641F" w:rsidRDefault="00FB641F" w:rsidP="005A34E1">
      <w:pPr>
        <w:pStyle w:val="ListBullet"/>
        <w:numPr>
          <w:ilvl w:val="1"/>
          <w:numId w:val="29"/>
        </w:numPr>
      </w:pPr>
      <w:r>
        <w:t xml:space="preserve">No grand narrative - only trends can be changed </w:t>
      </w:r>
    </w:p>
    <w:p w14:paraId="5810D838" w14:textId="4C563F3B" w:rsidR="00FB641F" w:rsidRDefault="00FB641F" w:rsidP="005A34E1">
      <w:pPr>
        <w:pStyle w:val="ListBullet"/>
        <w:numPr>
          <w:ilvl w:val="1"/>
          <w:numId w:val="29"/>
        </w:numPr>
      </w:pPr>
      <w:r>
        <w:t>World infinitely complex</w:t>
      </w:r>
    </w:p>
    <w:p w14:paraId="1943B284" w14:textId="23C48BF5" w:rsidR="00FB641F" w:rsidRDefault="00FB641F" w:rsidP="005A34E1">
      <w:pPr>
        <w:pStyle w:val="ListBullet"/>
        <w:numPr>
          <w:ilvl w:val="1"/>
          <w:numId w:val="29"/>
        </w:numPr>
      </w:pPr>
      <w:r>
        <w:t>Science just one form of knowledge</w:t>
      </w:r>
    </w:p>
    <w:p w14:paraId="55242115" w14:textId="463A0175" w:rsidR="00FB641F" w:rsidRDefault="00FB641F" w:rsidP="005A34E1">
      <w:pPr>
        <w:pStyle w:val="ListBullet"/>
        <w:numPr>
          <w:ilvl w:val="1"/>
          <w:numId w:val="29"/>
        </w:numPr>
      </w:pPr>
      <w:r>
        <w:t>A serious blow to Enlightenment “promise” of human reason creating progress and optimal social circumstances</w:t>
      </w:r>
    </w:p>
    <w:p w14:paraId="66160622" w14:textId="3A56BBF9" w:rsidR="00FB641F" w:rsidRDefault="00FB641F" w:rsidP="005A34E1">
      <w:pPr>
        <w:pStyle w:val="ListBullet"/>
        <w:numPr>
          <w:ilvl w:val="1"/>
          <w:numId w:val="29"/>
        </w:numPr>
      </w:pPr>
      <w:r>
        <w:t>Brings “goal-rational” action under scrutiny</w:t>
      </w:r>
    </w:p>
    <w:p w14:paraId="75F62894" w14:textId="77777777" w:rsidR="00FB641F" w:rsidRDefault="00FB641F" w:rsidP="00FB641F">
      <w:pPr>
        <w:pStyle w:val="ListBullet"/>
        <w:numPr>
          <w:ilvl w:val="0"/>
          <w:numId w:val="29"/>
        </w:numPr>
      </w:pPr>
      <w:r>
        <w:t>Weber’s Sociology - Key Features</w:t>
      </w:r>
    </w:p>
    <w:p w14:paraId="7F7FBAFC" w14:textId="2C760A76" w:rsidR="00FB641F" w:rsidRDefault="00FB641F" w:rsidP="005A34E1">
      <w:pPr>
        <w:pStyle w:val="ListBullet"/>
        <w:numPr>
          <w:ilvl w:val="1"/>
          <w:numId w:val="29"/>
        </w:numPr>
      </w:pPr>
      <w:r>
        <w:t xml:space="preserve">Wrote about 20th Century industrial capitalist society during critical interwar period </w:t>
      </w:r>
    </w:p>
    <w:p w14:paraId="62355440" w14:textId="477C23E3" w:rsidR="00FB641F" w:rsidRDefault="00FB641F" w:rsidP="005A34E1">
      <w:pPr>
        <w:pStyle w:val="ListBullet"/>
        <w:numPr>
          <w:ilvl w:val="1"/>
          <w:numId w:val="29"/>
        </w:numPr>
      </w:pPr>
      <w:r>
        <w:t>Increasingly secular world</w:t>
      </w:r>
    </w:p>
    <w:p w14:paraId="32EDFB16" w14:textId="00799F33" w:rsidR="00FB641F" w:rsidRDefault="00FB641F" w:rsidP="005A34E1">
      <w:pPr>
        <w:pStyle w:val="ListBullet"/>
        <w:numPr>
          <w:ilvl w:val="1"/>
          <w:numId w:val="29"/>
        </w:numPr>
      </w:pPr>
      <w:r>
        <w:t>Domination of “goal-rationality” in modern society</w:t>
      </w:r>
    </w:p>
    <w:p w14:paraId="6EC63AAE" w14:textId="54DD11F0" w:rsidR="00FB641F" w:rsidRDefault="00FB641F" w:rsidP="005A34E1">
      <w:pPr>
        <w:pStyle w:val="ListBullet"/>
        <w:numPr>
          <w:ilvl w:val="1"/>
          <w:numId w:val="29"/>
        </w:numPr>
      </w:pPr>
      <w:r>
        <w:t>Economy significant but ideas could not be ignored</w:t>
      </w:r>
    </w:p>
    <w:p w14:paraId="45C60E2F" w14:textId="4005F6AF" w:rsidR="00FB641F" w:rsidRDefault="00FB641F" w:rsidP="005A34E1">
      <w:pPr>
        <w:pStyle w:val="ListBullet"/>
        <w:numPr>
          <w:ilvl w:val="1"/>
          <w:numId w:val="29"/>
        </w:numPr>
      </w:pPr>
      <w:r>
        <w:t>Humanities tradition</w:t>
      </w:r>
    </w:p>
    <w:p w14:paraId="5A1B0D58" w14:textId="1D643F24" w:rsidR="00FB641F" w:rsidRPr="005A34E1" w:rsidRDefault="005A34E1" w:rsidP="005A34E1">
      <w:pPr>
        <w:pStyle w:val="ListBullet"/>
        <w:numPr>
          <w:ilvl w:val="1"/>
          <w:numId w:val="29"/>
        </w:numPr>
        <w:rPr>
          <w:i/>
        </w:rPr>
      </w:pPr>
      <w:proofErr w:type="spellStart"/>
      <w:r>
        <w:rPr>
          <w:i/>
        </w:rPr>
        <w:t>V</w:t>
      </w:r>
      <w:r w:rsidR="00FB641F" w:rsidRPr="005A34E1">
        <w:rPr>
          <w:i/>
        </w:rPr>
        <w:t>erstehende</w:t>
      </w:r>
      <w:proofErr w:type="spellEnd"/>
      <w:r w:rsidR="00FB641F" w:rsidRPr="005A34E1">
        <w:rPr>
          <w:i/>
        </w:rPr>
        <w:t xml:space="preserve"> </w:t>
      </w:r>
      <w:proofErr w:type="spellStart"/>
      <w:r w:rsidR="00FB641F" w:rsidRPr="005A34E1">
        <w:rPr>
          <w:i/>
        </w:rPr>
        <w:t>Soziologie</w:t>
      </w:r>
      <w:proofErr w:type="spellEnd"/>
    </w:p>
    <w:p w14:paraId="5ADBD4DD" w14:textId="29D7005A" w:rsidR="00FB641F" w:rsidRDefault="00FB641F" w:rsidP="005A34E1">
      <w:pPr>
        <w:pStyle w:val="ListBullet"/>
        <w:numPr>
          <w:ilvl w:val="1"/>
          <w:numId w:val="29"/>
        </w:numPr>
      </w:pPr>
      <w:r>
        <w:t>“Elective affinity” between ideas and social relationships</w:t>
      </w:r>
    </w:p>
    <w:p w14:paraId="3E8211B4" w14:textId="38353FFB" w:rsidR="00FB641F" w:rsidRDefault="00FB641F" w:rsidP="005A34E1">
      <w:pPr>
        <w:pStyle w:val="ListBullet"/>
        <w:numPr>
          <w:ilvl w:val="1"/>
          <w:numId w:val="29"/>
        </w:numPr>
      </w:pPr>
      <w:r>
        <w:t>Born into groups; frames of mind dominate</w:t>
      </w:r>
    </w:p>
    <w:p w14:paraId="1EEE040E" w14:textId="6DE45E5E" w:rsidR="00FB641F" w:rsidRDefault="00FB641F" w:rsidP="005A34E1">
      <w:pPr>
        <w:pStyle w:val="ListBullet"/>
        <w:numPr>
          <w:ilvl w:val="1"/>
          <w:numId w:val="29"/>
        </w:numPr>
      </w:pPr>
      <w:r>
        <w:t>History and meaning central to sociology</w:t>
      </w:r>
    </w:p>
    <w:p w14:paraId="2C1E4283" w14:textId="6D052259" w:rsidR="00FB641F" w:rsidRDefault="00FB641F" w:rsidP="005A34E1">
      <w:pPr>
        <w:pStyle w:val="ListBullet"/>
        <w:numPr>
          <w:ilvl w:val="1"/>
          <w:numId w:val="29"/>
        </w:numPr>
      </w:pPr>
      <w:r>
        <w:t>Interpretive understanding within specific historical context</w:t>
      </w:r>
    </w:p>
    <w:p w14:paraId="1FEA62A0" w14:textId="7903A73D" w:rsidR="00FB641F" w:rsidRDefault="00FB641F" w:rsidP="005A34E1">
      <w:pPr>
        <w:pStyle w:val="ListBullet"/>
        <w:numPr>
          <w:ilvl w:val="1"/>
          <w:numId w:val="29"/>
        </w:numPr>
      </w:pPr>
      <w:r>
        <w:t>Develop explanation of social processes within specific historical contexts</w:t>
      </w:r>
    </w:p>
    <w:p w14:paraId="7DD64F17" w14:textId="1C33D98E" w:rsidR="00FB641F" w:rsidRDefault="00FB641F" w:rsidP="005A34E1">
      <w:pPr>
        <w:pStyle w:val="ListBullet"/>
        <w:numPr>
          <w:ilvl w:val="1"/>
          <w:numId w:val="29"/>
        </w:numPr>
      </w:pPr>
      <w:r>
        <w:t>Differed from Durkheim’s structural-functionalism and science of society</w:t>
      </w:r>
    </w:p>
    <w:p w14:paraId="21A523B0" w14:textId="0C2DE2F2" w:rsidR="00FB641F" w:rsidRDefault="00FB641F" w:rsidP="005A34E1">
      <w:pPr>
        <w:pStyle w:val="ListBullet"/>
        <w:numPr>
          <w:ilvl w:val="1"/>
          <w:numId w:val="29"/>
        </w:numPr>
      </w:pPr>
      <w:r>
        <w:t>Differ from Marx’s greater emphasis on economic infrastructure and grand narrative of history</w:t>
      </w:r>
    </w:p>
    <w:p w14:paraId="257C01FF" w14:textId="2D6C03BD" w:rsidR="00FB641F" w:rsidRDefault="00F07946" w:rsidP="005A34E1">
      <w:pPr>
        <w:pStyle w:val="ListBullet"/>
        <w:numPr>
          <w:ilvl w:val="0"/>
          <w:numId w:val="0"/>
        </w:numPr>
        <w:ind w:left="432" w:hanging="432"/>
        <w:rPr>
          <w:b/>
        </w:rPr>
      </w:pPr>
      <w:r>
        <w:rPr>
          <w:b/>
        </w:rPr>
        <w:t>Lecture 9</w:t>
      </w:r>
    </w:p>
    <w:p w14:paraId="365D1E9B" w14:textId="14FBE636" w:rsidR="00F07946" w:rsidRDefault="00F07946" w:rsidP="005A34E1">
      <w:pPr>
        <w:pStyle w:val="ListBullet"/>
        <w:numPr>
          <w:ilvl w:val="0"/>
          <w:numId w:val="0"/>
        </w:numPr>
        <w:ind w:left="432" w:hanging="432"/>
        <w:rPr>
          <w:b/>
        </w:rPr>
      </w:pPr>
      <w:r>
        <w:rPr>
          <w:b/>
        </w:rPr>
        <w:lastRenderedPageBreak/>
        <w:t>Culture and Popular Culture: Conflicting Assessments</w:t>
      </w:r>
    </w:p>
    <w:p w14:paraId="71483E73" w14:textId="77777777" w:rsidR="00F07946" w:rsidRDefault="00F07946" w:rsidP="00F07946">
      <w:pPr>
        <w:pStyle w:val="ListBullet"/>
        <w:numPr>
          <w:ilvl w:val="0"/>
          <w:numId w:val="30"/>
        </w:numPr>
      </w:pPr>
      <w:r>
        <w:t>Culture</w:t>
      </w:r>
    </w:p>
    <w:p w14:paraId="7B90ABCC" w14:textId="1715CEF6" w:rsidR="00F07946" w:rsidRDefault="00F07946" w:rsidP="00F07946">
      <w:pPr>
        <w:pStyle w:val="ListBullet"/>
        <w:numPr>
          <w:ilvl w:val="1"/>
          <w:numId w:val="30"/>
        </w:numPr>
      </w:pPr>
      <w:r>
        <w:t>Friedrich Nietzsche, Untimely Meditation 1871</w:t>
      </w:r>
    </w:p>
    <w:p w14:paraId="781BB235" w14:textId="50C469A2" w:rsidR="00F07946" w:rsidRDefault="00F07946" w:rsidP="00F07946">
      <w:pPr>
        <w:pStyle w:val="ListBullet"/>
        <w:numPr>
          <w:ilvl w:val="1"/>
          <w:numId w:val="30"/>
        </w:numPr>
      </w:pPr>
      <w:r>
        <w:t>What quality have you discovered everywhere?</w:t>
      </w:r>
    </w:p>
    <w:p w14:paraId="59909A42" w14:textId="1A155700" w:rsidR="00F07946" w:rsidRDefault="00F07946" w:rsidP="00F07946">
      <w:pPr>
        <w:pStyle w:val="ListBullet"/>
        <w:numPr>
          <w:ilvl w:val="1"/>
          <w:numId w:val="30"/>
        </w:numPr>
      </w:pPr>
      <w:r>
        <w:t>Humanity has a tendency to laziness</w:t>
      </w:r>
    </w:p>
    <w:p w14:paraId="1B7AAB53" w14:textId="49CED458" w:rsidR="00F07946" w:rsidRDefault="00F07946" w:rsidP="00F07946">
      <w:pPr>
        <w:pStyle w:val="ListBullet"/>
        <w:numPr>
          <w:ilvl w:val="1"/>
          <w:numId w:val="30"/>
        </w:numPr>
      </w:pPr>
      <w:r>
        <w:t>Antichrist 1887</w:t>
      </w:r>
    </w:p>
    <w:p w14:paraId="4C0B3E5B" w14:textId="46B5DC3C" w:rsidR="00F07946" w:rsidRDefault="00F07946" w:rsidP="00F07946">
      <w:pPr>
        <w:pStyle w:val="ListBullet"/>
        <w:numPr>
          <w:ilvl w:val="1"/>
          <w:numId w:val="30"/>
        </w:numPr>
      </w:pPr>
      <w:r>
        <w:t>Modern man “has got lost”</w:t>
      </w:r>
    </w:p>
    <w:p w14:paraId="66641388" w14:textId="23F9F196" w:rsidR="00F07946" w:rsidRDefault="00F07946" w:rsidP="00F07946">
      <w:pPr>
        <w:pStyle w:val="ListBullet"/>
        <w:numPr>
          <w:ilvl w:val="1"/>
          <w:numId w:val="30"/>
        </w:numPr>
      </w:pPr>
      <w:r>
        <w:t>Goethe - the totality 0 disciplines himself into wholeness, he created himself</w:t>
      </w:r>
    </w:p>
    <w:p w14:paraId="284E2685" w14:textId="25FE3312" w:rsidR="00F07946" w:rsidRDefault="00F07946" w:rsidP="00F07946">
      <w:pPr>
        <w:pStyle w:val="ListBullet"/>
        <w:numPr>
          <w:ilvl w:val="1"/>
          <w:numId w:val="30"/>
        </w:numPr>
      </w:pPr>
      <w:r>
        <w:t>Humanity as strong, highly educated, skillful, self-controlled, reverent toward himself; tolerant, not from weakness but from strength; from who nothing is forbidden - except weakness</w:t>
      </w:r>
    </w:p>
    <w:p w14:paraId="59287530" w14:textId="55407CBD" w:rsidR="00F07946" w:rsidRDefault="00F07946" w:rsidP="00F07946">
      <w:pPr>
        <w:pStyle w:val="ListBullet"/>
        <w:numPr>
          <w:ilvl w:val="1"/>
          <w:numId w:val="30"/>
        </w:numPr>
      </w:pPr>
      <w:r>
        <w:t>Matthew Arnold, Culture and Anarchy</w:t>
      </w:r>
    </w:p>
    <w:p w14:paraId="0024871C" w14:textId="24471013" w:rsidR="00F07946" w:rsidRDefault="00F07946" w:rsidP="00F07946">
      <w:pPr>
        <w:pStyle w:val="ListBullet"/>
        <w:numPr>
          <w:ilvl w:val="1"/>
          <w:numId w:val="30"/>
        </w:numPr>
      </w:pPr>
      <w:r>
        <w:t>The best that has been said and though in the world</w:t>
      </w:r>
    </w:p>
    <w:p w14:paraId="145FFA64" w14:textId="04B80FE9" w:rsidR="00F07946" w:rsidRDefault="00F07946" w:rsidP="00F07946">
      <w:pPr>
        <w:pStyle w:val="ListBullet"/>
        <w:numPr>
          <w:ilvl w:val="1"/>
          <w:numId w:val="30"/>
        </w:numPr>
      </w:pPr>
      <w:r>
        <w:t>A stream of fresh, free though upon our stock notions and habits</w:t>
      </w:r>
    </w:p>
    <w:p w14:paraId="4115912A" w14:textId="0308D3F5" w:rsidR="00F07946" w:rsidRDefault="00F07946" w:rsidP="00F07946">
      <w:pPr>
        <w:pStyle w:val="ListBullet"/>
        <w:numPr>
          <w:ilvl w:val="1"/>
          <w:numId w:val="30"/>
        </w:numPr>
      </w:pPr>
      <w:r>
        <w:t xml:space="preserve">Perfection - harmonious, humanity </w:t>
      </w:r>
    </w:p>
    <w:p w14:paraId="736EE15C" w14:textId="5BF938E7" w:rsidR="00F07946" w:rsidRDefault="00F07946" w:rsidP="00F07946">
      <w:pPr>
        <w:pStyle w:val="ListBullet"/>
        <w:numPr>
          <w:ilvl w:val="1"/>
          <w:numId w:val="30"/>
        </w:numPr>
      </w:pPr>
      <w:r>
        <w:t xml:space="preserve">F.R. </w:t>
      </w:r>
      <w:proofErr w:type="spellStart"/>
      <w:r>
        <w:t>Leavis</w:t>
      </w:r>
      <w:proofErr w:type="spellEnd"/>
      <w:r>
        <w:t xml:space="preserve"> and Denys Thompson Culture and Environment</w:t>
      </w:r>
    </w:p>
    <w:p w14:paraId="7FC8886B" w14:textId="248EBC79" w:rsidR="00F07946" w:rsidRDefault="00F07946" w:rsidP="00F07946">
      <w:pPr>
        <w:pStyle w:val="ListBullet"/>
        <w:numPr>
          <w:ilvl w:val="1"/>
          <w:numId w:val="30"/>
        </w:numPr>
      </w:pPr>
      <w:r>
        <w:t>Training taste and sensibility in the face of mass culture (films, newspapers, advertising, etc.)</w:t>
      </w:r>
    </w:p>
    <w:p w14:paraId="4B2676C5" w14:textId="66D4370E" w:rsidR="00F07946" w:rsidRDefault="00F07946" w:rsidP="00F07946">
      <w:pPr>
        <w:pStyle w:val="ListBullet"/>
        <w:numPr>
          <w:ilvl w:val="1"/>
          <w:numId w:val="30"/>
        </w:numPr>
      </w:pPr>
      <w:r>
        <w:t>Lost the organic community in which living culture is embodied - a substitute</w:t>
      </w:r>
    </w:p>
    <w:p w14:paraId="1DA72DD3" w14:textId="3F7B741A" w:rsidR="00F07946" w:rsidRDefault="00F07946" w:rsidP="00F07946">
      <w:pPr>
        <w:pStyle w:val="ListBullet"/>
        <w:numPr>
          <w:ilvl w:val="1"/>
          <w:numId w:val="30"/>
        </w:numPr>
      </w:pPr>
      <w:r>
        <w:t>Machine production - Standardization and levelling down</w:t>
      </w:r>
    </w:p>
    <w:p w14:paraId="3195AB5B" w14:textId="45D2B520" w:rsidR="00F07946" w:rsidRDefault="00F07946" w:rsidP="00F07946">
      <w:pPr>
        <w:pStyle w:val="ListBullet"/>
        <w:numPr>
          <w:ilvl w:val="1"/>
          <w:numId w:val="30"/>
        </w:numPr>
      </w:pPr>
      <w:r>
        <w:t>“The machine had brought us many advantages, but it has destroyed the old ways of life, the old forms, and by reason of the continual rapid change it involves, prevented the growth of new.”</w:t>
      </w:r>
    </w:p>
    <w:p w14:paraId="55DB8245" w14:textId="1C7EC184" w:rsidR="00F07946" w:rsidRDefault="00F07946" w:rsidP="00F07946">
      <w:pPr>
        <w:pStyle w:val="ListBullet"/>
        <w:numPr>
          <w:ilvl w:val="1"/>
          <w:numId w:val="30"/>
        </w:numPr>
      </w:pPr>
      <w:r>
        <w:lastRenderedPageBreak/>
        <w:t>“Moreover the advantage it brings us in mass-production has turned out to involve standardization and leveeing-down outside the realm of mere material goods.”</w:t>
      </w:r>
    </w:p>
    <w:p w14:paraId="61218474" w14:textId="2DC93EE6" w:rsidR="00F07946" w:rsidRDefault="00F07946" w:rsidP="00F07946">
      <w:pPr>
        <w:pStyle w:val="ListBullet"/>
        <w:numPr>
          <w:ilvl w:val="1"/>
          <w:numId w:val="30"/>
        </w:numPr>
      </w:pPr>
      <w:r>
        <w:t xml:space="preserve">Richard </w:t>
      </w:r>
      <w:proofErr w:type="spellStart"/>
      <w:r>
        <w:t>Hoggart</w:t>
      </w:r>
      <w:proofErr w:type="spellEnd"/>
      <w:r>
        <w:t>, The uses of Literacy</w:t>
      </w:r>
    </w:p>
    <w:p w14:paraId="5DE34BDA" w14:textId="7A947E96" w:rsidR="00F07946" w:rsidRDefault="00F07946" w:rsidP="00F07946">
      <w:pPr>
        <w:pStyle w:val="ListBullet"/>
        <w:numPr>
          <w:ilvl w:val="1"/>
          <w:numId w:val="30"/>
        </w:numPr>
      </w:pPr>
      <w:r>
        <w:t>Portrait of the working class - 3 generations</w:t>
      </w:r>
    </w:p>
    <w:p w14:paraId="73E1D1BE" w14:textId="3FB76B19" w:rsidR="00F07946" w:rsidRDefault="00F07946" w:rsidP="00F07946">
      <w:pPr>
        <w:pStyle w:val="ListBullet"/>
        <w:numPr>
          <w:ilvl w:val="1"/>
          <w:numId w:val="30"/>
        </w:numPr>
      </w:pPr>
      <w:r>
        <w:t>Not the passive internalization of panel mass culture</w:t>
      </w:r>
    </w:p>
    <w:p w14:paraId="39386747" w14:textId="76510F0A" w:rsidR="00F07946" w:rsidRDefault="00F07946" w:rsidP="00F07946">
      <w:pPr>
        <w:pStyle w:val="ListBullet"/>
        <w:numPr>
          <w:ilvl w:val="1"/>
          <w:numId w:val="30"/>
        </w:numPr>
      </w:pPr>
      <w:r>
        <w:t>Questions tolerance to cultural debasement - a clever man’s paradise versus the assault outside - Huxley and freedom</w:t>
      </w:r>
    </w:p>
    <w:p w14:paraId="43DECF02" w14:textId="1EBAF59C" w:rsidR="00F07946" w:rsidRDefault="00F07946" w:rsidP="00F07946">
      <w:pPr>
        <w:pStyle w:val="ListBullet"/>
        <w:numPr>
          <w:ilvl w:val="1"/>
          <w:numId w:val="30"/>
        </w:numPr>
      </w:pPr>
      <w:r>
        <w:t>Haggard, “Why I Value Literature?”</w:t>
      </w:r>
    </w:p>
    <w:p w14:paraId="55B84CC0" w14:textId="25F4C149" w:rsidR="00F07946" w:rsidRDefault="00F07946" w:rsidP="00F07946">
      <w:pPr>
        <w:pStyle w:val="ListBullet"/>
        <w:numPr>
          <w:ilvl w:val="1"/>
          <w:numId w:val="30"/>
        </w:numPr>
      </w:pPr>
      <w:r>
        <w:t>The peculiar way it explores, re-creates and seek meanings in human experience</w:t>
      </w:r>
    </w:p>
    <w:p w14:paraId="1A655777" w14:textId="47BC82DA" w:rsidR="00F07946" w:rsidRDefault="00F07946" w:rsidP="00F07946">
      <w:pPr>
        <w:pStyle w:val="ListBullet"/>
        <w:numPr>
          <w:ilvl w:val="1"/>
          <w:numId w:val="30"/>
        </w:numPr>
      </w:pPr>
      <w:r>
        <w:t>Expires the diversity, complexity and strangeness of human experience</w:t>
      </w:r>
    </w:p>
    <w:p w14:paraId="3CD9316B" w14:textId="39A7CA10" w:rsidR="00F07946" w:rsidRDefault="00F07946" w:rsidP="00F07946">
      <w:pPr>
        <w:pStyle w:val="ListBullet"/>
        <w:numPr>
          <w:ilvl w:val="1"/>
          <w:numId w:val="30"/>
        </w:numPr>
      </w:pPr>
      <w:r>
        <w:t>Conventional versus live literature - “Things can never be the quite same after we have read - really read - a good book.”</w:t>
      </w:r>
    </w:p>
    <w:p w14:paraId="7349B0C2" w14:textId="77777777" w:rsidR="00F07946" w:rsidRDefault="00F07946" w:rsidP="00F07946">
      <w:pPr>
        <w:pStyle w:val="ListBullet"/>
        <w:numPr>
          <w:ilvl w:val="0"/>
          <w:numId w:val="30"/>
        </w:numPr>
      </w:pPr>
      <w:r>
        <w:t xml:space="preserve">Culture and Society </w:t>
      </w:r>
    </w:p>
    <w:p w14:paraId="6D0EE8FA" w14:textId="74FF98A8" w:rsidR="00F07946" w:rsidRDefault="00F07946" w:rsidP="00F07946">
      <w:pPr>
        <w:pStyle w:val="ListBullet"/>
        <w:numPr>
          <w:ilvl w:val="1"/>
          <w:numId w:val="30"/>
        </w:numPr>
      </w:pPr>
      <w:r>
        <w:t>Culture and Society, 1780-1950 (1961)</w:t>
      </w:r>
    </w:p>
    <w:p w14:paraId="700CAB3D" w14:textId="0C9064DD" w:rsidR="00F07946" w:rsidRDefault="00F07946" w:rsidP="00F07946">
      <w:pPr>
        <w:pStyle w:val="ListBullet"/>
        <w:numPr>
          <w:ilvl w:val="1"/>
          <w:numId w:val="30"/>
        </w:numPr>
      </w:pPr>
      <w:r>
        <w:t>“Culture is one of the two or three most complicated words in the English language.” (p. 87)</w:t>
      </w:r>
    </w:p>
    <w:p w14:paraId="31123D12" w14:textId="1A7A2145" w:rsidR="00F07946" w:rsidRDefault="00F07946" w:rsidP="00F07946">
      <w:pPr>
        <w:pStyle w:val="ListBullet"/>
        <w:numPr>
          <w:ilvl w:val="1"/>
          <w:numId w:val="30"/>
        </w:numPr>
      </w:pPr>
      <w:r>
        <w:t>Industry, democracy, class, art, and culture</w:t>
      </w:r>
    </w:p>
    <w:p w14:paraId="23BDA366" w14:textId="5A5B0345" w:rsidR="00F07946" w:rsidRDefault="00F07946" w:rsidP="00F07946">
      <w:pPr>
        <w:pStyle w:val="ListBullet"/>
        <w:numPr>
          <w:ilvl w:val="1"/>
          <w:numId w:val="30"/>
        </w:numPr>
      </w:pPr>
      <w:r>
        <w:t>Culture - cultivating the land; cultivating the mind (advances cultures); culture as the arts (high and low cultures); culture as a way of life</w:t>
      </w:r>
    </w:p>
    <w:p w14:paraId="3D323AF3" w14:textId="70995889" w:rsidR="00F07946" w:rsidRDefault="00F07946" w:rsidP="00F07946">
      <w:pPr>
        <w:pStyle w:val="ListBullet"/>
        <w:numPr>
          <w:ilvl w:val="1"/>
          <w:numId w:val="30"/>
        </w:numPr>
      </w:pPr>
      <w:r>
        <w:t>Culture and industry - a moral vantage point to assess industrial world’s impact on people’s lives</w:t>
      </w:r>
    </w:p>
    <w:p w14:paraId="4B0C4D46" w14:textId="77777777" w:rsidR="00F07946" w:rsidRDefault="00F07946" w:rsidP="00F07946">
      <w:pPr>
        <w:pStyle w:val="ListBullet"/>
        <w:numPr>
          <w:ilvl w:val="0"/>
          <w:numId w:val="30"/>
        </w:numPr>
      </w:pPr>
      <w:r>
        <w:t>The Culture Industries</w:t>
      </w:r>
    </w:p>
    <w:p w14:paraId="31FD5DD5" w14:textId="45E6843E" w:rsidR="00F07946" w:rsidRDefault="00F07946" w:rsidP="00F07946">
      <w:pPr>
        <w:pStyle w:val="ListBullet"/>
        <w:numPr>
          <w:ilvl w:val="1"/>
          <w:numId w:val="30"/>
        </w:numPr>
      </w:pPr>
      <w:proofErr w:type="spellStart"/>
      <w:r>
        <w:t>Horkheimer</w:t>
      </w:r>
      <w:proofErr w:type="spellEnd"/>
      <w:r>
        <w:t xml:space="preserve">, </w:t>
      </w:r>
      <w:proofErr w:type="spellStart"/>
      <w:r>
        <w:t>Adorno</w:t>
      </w:r>
      <w:proofErr w:type="spellEnd"/>
    </w:p>
    <w:p w14:paraId="60058154" w14:textId="376C1DC2" w:rsidR="00F07946" w:rsidRDefault="00F07946" w:rsidP="00F07946">
      <w:pPr>
        <w:pStyle w:val="ListBullet"/>
        <w:numPr>
          <w:ilvl w:val="1"/>
          <w:numId w:val="30"/>
        </w:numPr>
      </w:pPr>
      <w:r>
        <w:lastRenderedPageBreak/>
        <w:t>Mass culture - Culture industries (films, radio, magazines) impress the same stamp on everything</w:t>
      </w:r>
    </w:p>
    <w:p w14:paraId="4E3F6242" w14:textId="49BE7025" w:rsidR="00F07946" w:rsidRDefault="00F07946" w:rsidP="00F07946">
      <w:pPr>
        <w:pStyle w:val="ListBullet"/>
        <w:numPr>
          <w:ilvl w:val="1"/>
          <w:numId w:val="30"/>
        </w:numPr>
      </w:pPr>
      <w:r>
        <w:t>Every aspect of society dominated by technical efficiency and mass production techniques - a “ruthless unity”</w:t>
      </w:r>
    </w:p>
    <w:p w14:paraId="70A969A5" w14:textId="29E11F06" w:rsidR="00F07946" w:rsidRDefault="00F07946" w:rsidP="00F07946">
      <w:pPr>
        <w:pStyle w:val="ListBullet"/>
        <w:numPr>
          <w:ilvl w:val="1"/>
          <w:numId w:val="30"/>
        </w:numPr>
      </w:pPr>
      <w:r>
        <w:t>Cars, bombs, movies, novels - a formula</w:t>
      </w:r>
    </w:p>
    <w:p w14:paraId="2E46DFD2" w14:textId="3C6FEC04" w:rsidR="00F07946" w:rsidRDefault="00F07946" w:rsidP="00F07946">
      <w:pPr>
        <w:pStyle w:val="ListBullet"/>
        <w:numPr>
          <w:ilvl w:val="1"/>
          <w:numId w:val="30"/>
        </w:numPr>
      </w:pPr>
      <w:r>
        <w:t>“How formalized the procedure is can be seen when the technically differentiated products prove to be all alike in the end.”</w:t>
      </w:r>
    </w:p>
    <w:p w14:paraId="70053EF2" w14:textId="2CBE3031" w:rsidR="00F07946" w:rsidRDefault="00F07946" w:rsidP="00F07946">
      <w:pPr>
        <w:pStyle w:val="ListBullet"/>
        <w:numPr>
          <w:ilvl w:val="1"/>
          <w:numId w:val="30"/>
        </w:numPr>
      </w:pPr>
      <w:r>
        <w:t>Hit songs, stars and soap operas are cyclically recurrent and rigidly invariable</w:t>
      </w:r>
    </w:p>
    <w:p w14:paraId="144CCAF2" w14:textId="174BA05E" w:rsidR="00F07946" w:rsidRDefault="00F07946" w:rsidP="00F07946">
      <w:pPr>
        <w:pStyle w:val="ListBullet"/>
        <w:numPr>
          <w:ilvl w:val="1"/>
          <w:numId w:val="30"/>
        </w:numPr>
      </w:pPr>
      <w:r>
        <w:t>Content only appears to change</w:t>
      </w:r>
    </w:p>
    <w:p w14:paraId="6112514C" w14:textId="77777777" w:rsidR="00F07946" w:rsidRDefault="00F07946" w:rsidP="00F07946">
      <w:pPr>
        <w:pStyle w:val="ListBullet"/>
        <w:numPr>
          <w:ilvl w:val="0"/>
          <w:numId w:val="30"/>
        </w:numPr>
      </w:pPr>
      <w:r>
        <w:t>One-Dimensional Society</w:t>
      </w:r>
    </w:p>
    <w:p w14:paraId="16C5B0F8" w14:textId="4B540473" w:rsidR="00F07946" w:rsidRDefault="00F07946" w:rsidP="00F07946">
      <w:pPr>
        <w:pStyle w:val="ListBullet"/>
        <w:numPr>
          <w:ilvl w:val="1"/>
          <w:numId w:val="30"/>
        </w:numPr>
      </w:pPr>
      <w:r>
        <w:t>Orwellian theme of fear to create “paralysis of criticism”</w:t>
      </w:r>
    </w:p>
    <w:p w14:paraId="3922E433" w14:textId="713B827F" w:rsidR="00F07946" w:rsidRDefault="00F07946" w:rsidP="00F07946">
      <w:pPr>
        <w:pStyle w:val="ListBullet"/>
        <w:numPr>
          <w:ilvl w:val="1"/>
          <w:numId w:val="30"/>
        </w:numPr>
      </w:pPr>
      <w:r>
        <w:t>Industrial society grows in size and reach</w:t>
      </w:r>
    </w:p>
    <w:p w14:paraId="0A9944A8" w14:textId="130A305C" w:rsidR="00F07946" w:rsidRDefault="00F07946" w:rsidP="00F07946">
      <w:pPr>
        <w:pStyle w:val="ListBullet"/>
        <w:numPr>
          <w:ilvl w:val="1"/>
          <w:numId w:val="30"/>
        </w:numPr>
      </w:pPr>
      <w:r>
        <w:t>Mass media sells notion that particular interest are interest of sensible people</w:t>
      </w:r>
    </w:p>
    <w:p w14:paraId="34EBA97D" w14:textId="08EDF465" w:rsidR="00F07946" w:rsidRDefault="00F07946" w:rsidP="00F07946">
      <w:pPr>
        <w:pStyle w:val="ListBullet"/>
        <w:numPr>
          <w:ilvl w:val="1"/>
          <w:numId w:val="30"/>
        </w:numPr>
      </w:pPr>
      <w:r>
        <w:t>“IF the individuals are satisfied to the point of happiness with the goods and services handed down to them by the administration, why should they insist on different institutions for a different production of different goods and services?”</w:t>
      </w:r>
    </w:p>
    <w:p w14:paraId="4FD1ECB0" w14:textId="2BC5784C" w:rsidR="00F07946" w:rsidRDefault="00F07946" w:rsidP="00F07946">
      <w:pPr>
        <w:pStyle w:val="ListBullet"/>
        <w:numPr>
          <w:ilvl w:val="1"/>
          <w:numId w:val="30"/>
        </w:numPr>
      </w:pPr>
      <w:r>
        <w:t>“And if individuals are preconditioned so that the satisfying goods also include thoughts, feelings, aspirations, why should they wish to think, feel, and imagine for themselves?”</w:t>
      </w:r>
    </w:p>
    <w:p w14:paraId="4371F254" w14:textId="77777777" w:rsidR="00F07946" w:rsidRDefault="00F07946" w:rsidP="00F07946">
      <w:pPr>
        <w:pStyle w:val="ListBullet"/>
        <w:numPr>
          <w:ilvl w:val="0"/>
          <w:numId w:val="30"/>
        </w:numPr>
      </w:pPr>
      <w:r>
        <w:t>Age of Television</w:t>
      </w:r>
    </w:p>
    <w:p w14:paraId="056A6AEB" w14:textId="51A4B886" w:rsidR="00F07946" w:rsidRDefault="00F07946" w:rsidP="00F07946">
      <w:pPr>
        <w:pStyle w:val="ListBullet"/>
        <w:numPr>
          <w:ilvl w:val="1"/>
          <w:numId w:val="30"/>
        </w:numPr>
      </w:pPr>
      <w:r>
        <w:t>Postman, Amusing Ourselves to Death</w:t>
      </w:r>
    </w:p>
    <w:p w14:paraId="5E946A26" w14:textId="3747E05F" w:rsidR="00F07946" w:rsidRDefault="00F07946" w:rsidP="00F07946">
      <w:pPr>
        <w:pStyle w:val="ListBullet"/>
        <w:numPr>
          <w:ilvl w:val="1"/>
          <w:numId w:val="30"/>
        </w:numPr>
      </w:pPr>
      <w:r>
        <w:t>Age of Exposition - a mode of thought, learning and expression - mature discourse</w:t>
      </w:r>
    </w:p>
    <w:p w14:paraId="7EB91728" w14:textId="5B77615F" w:rsidR="00F07946" w:rsidRDefault="00F07946" w:rsidP="00F07946">
      <w:pPr>
        <w:pStyle w:val="ListBullet"/>
        <w:numPr>
          <w:ilvl w:val="1"/>
          <w:numId w:val="30"/>
        </w:numPr>
      </w:pPr>
      <w:r>
        <w:t>From exposition to Age of Show Business - from typography to television</w:t>
      </w:r>
    </w:p>
    <w:p w14:paraId="1DBA5431" w14:textId="0DDF5095" w:rsidR="00F07946" w:rsidRDefault="00F07946" w:rsidP="00F07946">
      <w:pPr>
        <w:pStyle w:val="ListBullet"/>
        <w:numPr>
          <w:ilvl w:val="1"/>
          <w:numId w:val="30"/>
        </w:numPr>
      </w:pPr>
      <w:r>
        <w:lastRenderedPageBreak/>
        <w:t>There’s no business but show business!</w:t>
      </w:r>
    </w:p>
    <w:p w14:paraId="103C9C9E" w14:textId="77777777" w:rsidR="00F07946" w:rsidRDefault="00F07946" w:rsidP="00F07946">
      <w:pPr>
        <w:pStyle w:val="ListBullet"/>
        <w:numPr>
          <w:ilvl w:val="0"/>
          <w:numId w:val="30"/>
        </w:numPr>
      </w:pPr>
      <w:r>
        <w:t>Entertainment Cosmology</w:t>
      </w:r>
    </w:p>
    <w:p w14:paraId="00511173" w14:textId="4B231A27" w:rsidR="00F07946" w:rsidRDefault="00F07946" w:rsidP="00F07946">
      <w:pPr>
        <w:pStyle w:val="ListBullet"/>
        <w:numPr>
          <w:ilvl w:val="1"/>
          <w:numId w:val="30"/>
        </w:numPr>
      </w:pPr>
      <w:proofErr w:type="spellStart"/>
      <w:r>
        <w:t>Gabler</w:t>
      </w:r>
      <w:proofErr w:type="spellEnd"/>
      <w:r>
        <w:t>, Life the Movie</w:t>
      </w:r>
    </w:p>
    <w:p w14:paraId="41171729" w14:textId="1CAF2296" w:rsidR="00F07946" w:rsidRDefault="00F07946" w:rsidP="00F07946">
      <w:pPr>
        <w:pStyle w:val="ListBullet"/>
        <w:numPr>
          <w:ilvl w:val="1"/>
          <w:numId w:val="30"/>
        </w:numPr>
      </w:pPr>
      <w:r>
        <w:t xml:space="preserve">Television the new epistemology but Entertainment the new cosmology </w:t>
      </w:r>
    </w:p>
    <w:p w14:paraId="2DE04415" w14:textId="05CE94DC" w:rsidR="00F07946" w:rsidRDefault="00F07946" w:rsidP="00F07946">
      <w:pPr>
        <w:pStyle w:val="ListBullet"/>
        <w:numPr>
          <w:ilvl w:val="1"/>
          <w:numId w:val="30"/>
        </w:numPr>
      </w:pPr>
      <w:r>
        <w:t>Serious “anything” is marginalized</w:t>
      </w:r>
    </w:p>
    <w:p w14:paraId="0FA0A6BC" w14:textId="61317085" w:rsidR="00F07946" w:rsidRDefault="00F07946" w:rsidP="00F07946">
      <w:pPr>
        <w:pStyle w:val="ListBullet"/>
        <w:numPr>
          <w:ilvl w:val="1"/>
          <w:numId w:val="30"/>
        </w:numPr>
      </w:pPr>
      <w:r>
        <w:t>Realists - clear eyed appreciation of human condition made one human</w:t>
      </w:r>
    </w:p>
    <w:p w14:paraId="21292A41" w14:textId="40B68BC9" w:rsidR="00F07946" w:rsidRDefault="00F07946" w:rsidP="00F07946">
      <w:pPr>
        <w:pStyle w:val="ListBullet"/>
        <w:numPr>
          <w:ilvl w:val="1"/>
          <w:numId w:val="30"/>
        </w:numPr>
      </w:pPr>
      <w:proofErr w:type="spellStart"/>
      <w:r>
        <w:t>Postrealists</w:t>
      </w:r>
      <w:proofErr w:type="spellEnd"/>
      <w:r>
        <w:t xml:space="preserve"> - glossing reality into a movie - to be entertained is to be human </w:t>
      </w:r>
    </w:p>
    <w:p w14:paraId="4346BCAE" w14:textId="77777777" w:rsidR="00F07946" w:rsidRDefault="00F07946" w:rsidP="00F07946">
      <w:pPr>
        <w:pStyle w:val="ListBullet"/>
        <w:numPr>
          <w:ilvl w:val="0"/>
          <w:numId w:val="30"/>
        </w:numPr>
      </w:pPr>
      <w:r>
        <w:t>The Politics of Words</w:t>
      </w:r>
    </w:p>
    <w:p w14:paraId="0BC13A7A" w14:textId="31EDDC29" w:rsidR="00F07946" w:rsidRDefault="00F07946" w:rsidP="00773255">
      <w:pPr>
        <w:pStyle w:val="ListBullet"/>
        <w:numPr>
          <w:ilvl w:val="1"/>
          <w:numId w:val="30"/>
        </w:numPr>
      </w:pPr>
      <w:r>
        <w:t>Orwell - politics of the English language; concert objects vs. abstractions</w:t>
      </w:r>
    </w:p>
    <w:p w14:paraId="0EED16F1" w14:textId="0D23D2FC" w:rsidR="00F07946" w:rsidRDefault="00F07946" w:rsidP="00773255">
      <w:pPr>
        <w:pStyle w:val="ListBullet"/>
        <w:numPr>
          <w:ilvl w:val="1"/>
          <w:numId w:val="30"/>
        </w:numPr>
      </w:pPr>
      <w:r>
        <w:t xml:space="preserve">Herbert </w:t>
      </w:r>
      <w:proofErr w:type="spellStart"/>
      <w:r>
        <w:t>Gans</w:t>
      </w:r>
      <w:proofErr w:type="spellEnd"/>
      <w:r>
        <w:t xml:space="preserve">, </w:t>
      </w:r>
      <w:proofErr w:type="spellStart"/>
      <w:r>
        <w:t>Populäre</w:t>
      </w:r>
      <w:proofErr w:type="spellEnd"/>
      <w:r>
        <w:t xml:space="preserve"> Culture and High </w:t>
      </w:r>
      <w:proofErr w:type="spellStart"/>
      <w:r>
        <w:t>Cultue</w:t>
      </w:r>
      <w:proofErr w:type="spellEnd"/>
      <w:r>
        <w:t xml:space="preserve"> (1974)</w:t>
      </w:r>
    </w:p>
    <w:p w14:paraId="3895CD01" w14:textId="3261C8F7" w:rsidR="00F07946" w:rsidRDefault="00F07946" w:rsidP="00773255">
      <w:pPr>
        <w:pStyle w:val="ListBullet"/>
        <w:numPr>
          <w:ilvl w:val="1"/>
          <w:numId w:val="30"/>
        </w:numPr>
      </w:pPr>
      <w:proofErr w:type="spellStart"/>
      <w:r>
        <w:t>Kultur</w:t>
      </w:r>
      <w:proofErr w:type="spellEnd"/>
      <w:r>
        <w:t xml:space="preserve"> - elite pastimes - art, literature theatre, classical music - “Culture”</w:t>
      </w:r>
    </w:p>
    <w:p w14:paraId="65E674B4" w14:textId="6C678724" w:rsidR="00F07946" w:rsidRDefault="00F07946" w:rsidP="00773255">
      <w:pPr>
        <w:pStyle w:val="ListBullet"/>
        <w:numPr>
          <w:ilvl w:val="1"/>
          <w:numId w:val="30"/>
        </w:numPr>
      </w:pPr>
      <w:r>
        <w:t>Mass culture - bread and circuses</w:t>
      </w:r>
    </w:p>
    <w:p w14:paraId="55181952" w14:textId="77777777" w:rsidR="00F07946" w:rsidRDefault="00F07946" w:rsidP="00F07946">
      <w:pPr>
        <w:pStyle w:val="ListBullet"/>
        <w:numPr>
          <w:ilvl w:val="0"/>
          <w:numId w:val="30"/>
        </w:numPr>
      </w:pPr>
      <w:r>
        <w:t>Taste Cultures</w:t>
      </w:r>
    </w:p>
    <w:p w14:paraId="18904944" w14:textId="5AB860FE" w:rsidR="00F07946" w:rsidRDefault="00F07946" w:rsidP="00773255">
      <w:pPr>
        <w:pStyle w:val="ListBullet"/>
        <w:numPr>
          <w:ilvl w:val="1"/>
          <w:numId w:val="30"/>
        </w:numPr>
      </w:pPr>
      <w:r>
        <w:t>high culture and popular culture(s) are different “taste cultures”</w:t>
      </w:r>
    </w:p>
    <w:p w14:paraId="72576D72" w14:textId="6E6DE648" w:rsidR="00F07946" w:rsidRDefault="00F07946" w:rsidP="00773255">
      <w:pPr>
        <w:pStyle w:val="ListBullet"/>
        <w:numPr>
          <w:ilvl w:val="1"/>
          <w:numId w:val="30"/>
        </w:numPr>
      </w:pPr>
      <w:r>
        <w:t>Different taste cultures serve different groups</w:t>
      </w:r>
    </w:p>
    <w:p w14:paraId="1F0EB403" w14:textId="09285B96" w:rsidR="00F07946" w:rsidRDefault="00F07946" w:rsidP="00773255">
      <w:pPr>
        <w:pStyle w:val="ListBullet"/>
        <w:numPr>
          <w:ilvl w:val="1"/>
          <w:numId w:val="30"/>
        </w:numPr>
      </w:pPr>
      <w:r>
        <w:t>Democratic obligation to different taste cultures</w:t>
      </w:r>
    </w:p>
    <w:p w14:paraId="121CABD6" w14:textId="6C4E2DAE" w:rsidR="00F07946" w:rsidRDefault="00F07946" w:rsidP="00773255">
      <w:pPr>
        <w:pStyle w:val="ListBullet"/>
        <w:numPr>
          <w:ilvl w:val="1"/>
          <w:numId w:val="30"/>
        </w:numPr>
      </w:pPr>
      <w:r>
        <w:t>Educational obligation to raise taste cultures</w:t>
      </w:r>
    </w:p>
    <w:p w14:paraId="70F8F4ED" w14:textId="0E3B6227" w:rsidR="00F07946" w:rsidRDefault="00F07946" w:rsidP="00773255">
      <w:pPr>
        <w:pStyle w:val="ListBullet"/>
        <w:numPr>
          <w:ilvl w:val="1"/>
          <w:numId w:val="30"/>
        </w:numPr>
      </w:pPr>
      <w:r>
        <w:t>Hierarchy of taste cultures and taste publics</w:t>
      </w:r>
    </w:p>
    <w:p w14:paraId="19D90D2E" w14:textId="1731220D" w:rsidR="00F07946" w:rsidRDefault="00F07946" w:rsidP="00773255">
      <w:pPr>
        <w:pStyle w:val="ListBullet"/>
        <w:numPr>
          <w:ilvl w:val="1"/>
          <w:numId w:val="30"/>
        </w:numPr>
      </w:pPr>
      <w:r>
        <w:t xml:space="preserve">Democratic obligation to different taste cultures </w:t>
      </w:r>
    </w:p>
    <w:p w14:paraId="36DB5289" w14:textId="52F402D2" w:rsidR="00F07946" w:rsidRDefault="00F07946" w:rsidP="00773255">
      <w:pPr>
        <w:pStyle w:val="ListBullet"/>
        <w:numPr>
          <w:ilvl w:val="1"/>
          <w:numId w:val="30"/>
        </w:numPr>
      </w:pPr>
      <w:r>
        <w:t>Educational obligation to raise taste cultures</w:t>
      </w:r>
    </w:p>
    <w:p w14:paraId="16FA2DC9" w14:textId="77777777" w:rsidR="00F07946" w:rsidRDefault="00F07946" w:rsidP="00F07946">
      <w:pPr>
        <w:pStyle w:val="ListBullet"/>
        <w:numPr>
          <w:ilvl w:val="0"/>
          <w:numId w:val="30"/>
        </w:numPr>
      </w:pPr>
      <w:r>
        <w:t>Culture</w:t>
      </w:r>
    </w:p>
    <w:p w14:paraId="16BB2D99" w14:textId="761D11AB" w:rsidR="00F07946" w:rsidRDefault="00F07946" w:rsidP="00773255">
      <w:pPr>
        <w:pStyle w:val="ListBullet"/>
        <w:numPr>
          <w:ilvl w:val="1"/>
          <w:numId w:val="30"/>
        </w:numPr>
      </w:pPr>
      <w:proofErr w:type="spellStart"/>
      <w:r>
        <w:t>Hoggart</w:t>
      </w:r>
      <w:proofErr w:type="spellEnd"/>
      <w:r>
        <w:t>, “Why I Value Literature?”</w:t>
      </w:r>
    </w:p>
    <w:p w14:paraId="25D0F530" w14:textId="543BD617" w:rsidR="00F07946" w:rsidRDefault="00F07946" w:rsidP="00773255">
      <w:pPr>
        <w:pStyle w:val="ListBullet"/>
        <w:numPr>
          <w:ilvl w:val="1"/>
          <w:numId w:val="30"/>
        </w:numPr>
      </w:pPr>
      <w:r>
        <w:lastRenderedPageBreak/>
        <w:t>The peculiar way different lived cultures explore, re-create and seek meanings in human experience</w:t>
      </w:r>
    </w:p>
    <w:p w14:paraId="5C5B0B87" w14:textId="16910BB2" w:rsidR="00F07946" w:rsidRDefault="00F07946" w:rsidP="00773255">
      <w:pPr>
        <w:pStyle w:val="ListBullet"/>
        <w:numPr>
          <w:ilvl w:val="1"/>
          <w:numId w:val="30"/>
        </w:numPr>
      </w:pPr>
      <w:r>
        <w:t>Explore the diversity, complexity and strangeness of human experience</w:t>
      </w:r>
    </w:p>
    <w:p w14:paraId="2BD612C2" w14:textId="557A6F40" w:rsidR="00F07946" w:rsidRDefault="00F07946" w:rsidP="00773255">
      <w:pPr>
        <w:pStyle w:val="ListBullet"/>
        <w:numPr>
          <w:ilvl w:val="1"/>
          <w:numId w:val="30"/>
        </w:numPr>
      </w:pPr>
      <w:r>
        <w:t xml:space="preserve">Conventional versus live culture </w:t>
      </w:r>
    </w:p>
    <w:p w14:paraId="23D844ED" w14:textId="5D0D25C2" w:rsidR="00F07946" w:rsidRPr="00F07946" w:rsidRDefault="00F07946" w:rsidP="00773255">
      <w:pPr>
        <w:pStyle w:val="ListBullet"/>
        <w:numPr>
          <w:ilvl w:val="1"/>
          <w:numId w:val="30"/>
        </w:numPr>
      </w:pPr>
      <w:r>
        <w:t>How is cultural production facilitated/controlled?</w:t>
      </w:r>
    </w:p>
    <w:p w14:paraId="63D4762A" w14:textId="7F40534C" w:rsidR="00F07894" w:rsidRDefault="008B3A08" w:rsidP="00F07894">
      <w:pPr>
        <w:pStyle w:val="ListBullet"/>
        <w:numPr>
          <w:ilvl w:val="0"/>
          <w:numId w:val="0"/>
        </w:numPr>
        <w:ind w:left="432" w:hanging="432"/>
        <w:rPr>
          <w:b/>
        </w:rPr>
      </w:pPr>
      <w:r>
        <w:rPr>
          <w:b/>
        </w:rPr>
        <w:t>EXAM INFORMATION</w:t>
      </w:r>
    </w:p>
    <w:p w14:paraId="1703938D" w14:textId="78380507" w:rsidR="008B3A08" w:rsidRPr="003B16B1" w:rsidRDefault="003B16B1" w:rsidP="008B3A08">
      <w:pPr>
        <w:pStyle w:val="ListBullet"/>
        <w:numPr>
          <w:ilvl w:val="0"/>
          <w:numId w:val="31"/>
        </w:numPr>
        <w:rPr>
          <w:b/>
        </w:rPr>
      </w:pPr>
      <w:r>
        <w:t xml:space="preserve">Narrative </w:t>
      </w:r>
      <w:proofErr w:type="spellStart"/>
      <w:r>
        <w:t>powerpoint</w:t>
      </w:r>
      <w:proofErr w:type="spellEnd"/>
      <w:r>
        <w:t xml:space="preserve"> has bob Dylan info</w:t>
      </w:r>
    </w:p>
    <w:p w14:paraId="32CD6426" w14:textId="1B2EE94B" w:rsidR="003B16B1" w:rsidRPr="00E322D6" w:rsidRDefault="00E322D6" w:rsidP="008B3A08">
      <w:pPr>
        <w:pStyle w:val="ListBullet"/>
        <w:numPr>
          <w:ilvl w:val="0"/>
          <w:numId w:val="31"/>
        </w:numPr>
        <w:rPr>
          <w:b/>
        </w:rPr>
      </w:pPr>
      <w:r>
        <w:t>400-</w:t>
      </w:r>
      <w:proofErr w:type="gramStart"/>
      <w:r>
        <w:t>600 word</w:t>
      </w:r>
      <w:proofErr w:type="gramEnd"/>
      <w:r>
        <w:t xml:space="preserve"> essay</w:t>
      </w:r>
    </w:p>
    <w:p w14:paraId="71B8920C" w14:textId="0D8DC6B4" w:rsidR="00E322D6" w:rsidRPr="00E322D6" w:rsidRDefault="00E322D6" w:rsidP="008B3A08">
      <w:pPr>
        <w:pStyle w:val="ListBullet"/>
        <w:numPr>
          <w:ilvl w:val="0"/>
          <w:numId w:val="31"/>
        </w:numPr>
        <w:rPr>
          <w:b/>
        </w:rPr>
      </w:pPr>
      <w:r>
        <w:t xml:space="preserve">“Although a good deal of popular entertainment falls well short of the </w:t>
      </w:r>
      <w:proofErr w:type="spellStart"/>
      <w:r>
        <w:t>standars</w:t>
      </w:r>
      <w:proofErr w:type="spellEnd"/>
      <w:r>
        <w:t xml:space="preserve"> of critical insight that Richard </w:t>
      </w:r>
      <w:proofErr w:type="spellStart"/>
      <w:r>
        <w:t>Hoggart</w:t>
      </w:r>
      <w:proofErr w:type="spellEnd"/>
      <w:r>
        <w:t xml:space="preserve"> identified with respect to good literature, the work of Bob Dylan can be seen as an exception. Choose a song from one of Dylan’s first four albums and present an analysis of the lyrics that shows how it meets the particular standards of critical culture that </w:t>
      </w:r>
      <w:proofErr w:type="spellStart"/>
      <w:r>
        <w:t>Hoggart</w:t>
      </w:r>
      <w:proofErr w:type="spellEnd"/>
      <w:r>
        <w:t xml:space="preserve"> saw in good literature”</w:t>
      </w:r>
    </w:p>
    <w:p w14:paraId="130C9819" w14:textId="0A84BD3A" w:rsidR="00E322D6" w:rsidRPr="00E322D6" w:rsidRDefault="00E322D6" w:rsidP="008B3A08">
      <w:pPr>
        <w:pStyle w:val="ListBullet"/>
        <w:numPr>
          <w:ilvl w:val="0"/>
          <w:numId w:val="31"/>
        </w:numPr>
        <w:rPr>
          <w:b/>
        </w:rPr>
      </w:pPr>
      <w:r>
        <w:t>No need to cite</w:t>
      </w:r>
    </w:p>
    <w:p w14:paraId="5938C236" w14:textId="7A9573D5" w:rsidR="00E322D6" w:rsidRPr="00E322D6" w:rsidRDefault="00E322D6" w:rsidP="00E322D6">
      <w:pPr>
        <w:pStyle w:val="ListBullet"/>
        <w:numPr>
          <w:ilvl w:val="0"/>
          <w:numId w:val="31"/>
        </w:numPr>
        <w:rPr>
          <w:b/>
        </w:rPr>
      </w:pPr>
      <w:r>
        <w:t>“The times they are a changing</w:t>
      </w:r>
      <w:r>
        <w:rPr>
          <w:b/>
        </w:rPr>
        <w:t>”</w:t>
      </w:r>
      <w:r>
        <w:t>- Bob Dylan</w:t>
      </w:r>
    </w:p>
    <w:p w14:paraId="013F75C3" w14:textId="05393694" w:rsidR="00E322D6" w:rsidRPr="00E322D6" w:rsidRDefault="00E322D6" w:rsidP="00E322D6">
      <w:pPr>
        <w:pStyle w:val="ListBullet"/>
        <w:numPr>
          <w:ilvl w:val="0"/>
          <w:numId w:val="31"/>
        </w:numPr>
        <w:rPr>
          <w:b/>
        </w:rPr>
      </w:pPr>
      <w:r>
        <w:t xml:space="preserve">What is </w:t>
      </w:r>
      <w:proofErr w:type="spellStart"/>
      <w:r>
        <w:t>Hoggart</w:t>
      </w:r>
      <w:proofErr w:type="spellEnd"/>
      <w:r>
        <w:t xml:space="preserve"> looking for?</w:t>
      </w:r>
    </w:p>
    <w:p w14:paraId="5289A2D9" w14:textId="2308D530" w:rsidR="00E322D6" w:rsidRPr="00E322D6" w:rsidRDefault="00E322D6" w:rsidP="00E322D6">
      <w:pPr>
        <w:pStyle w:val="ListBullet"/>
        <w:numPr>
          <w:ilvl w:val="0"/>
          <w:numId w:val="31"/>
        </w:numPr>
        <w:rPr>
          <w:b/>
        </w:rPr>
      </w:pPr>
      <w:r>
        <w:t xml:space="preserve">How does Dylan appeal to </w:t>
      </w:r>
      <w:proofErr w:type="spellStart"/>
      <w:r>
        <w:t>Hoggart’s</w:t>
      </w:r>
      <w:proofErr w:type="spellEnd"/>
      <w:r>
        <w:t xml:space="preserve"> requirements?</w:t>
      </w:r>
      <w:bookmarkStart w:id="0" w:name="_GoBack"/>
      <w:bookmarkEnd w:id="0"/>
    </w:p>
    <w:sectPr w:rsidR="00E322D6" w:rsidRPr="00E322D6">
      <w:footerReference w:type="default" r:id="rId8"/>
      <w:pgSz w:w="12240" w:h="15840"/>
      <w:pgMar w:top="720" w:right="1440" w:bottom="180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172AF3" w14:textId="77777777" w:rsidR="00441A39" w:rsidRDefault="00441A39">
      <w:r>
        <w:separator/>
      </w:r>
    </w:p>
    <w:p w14:paraId="69D78C68" w14:textId="77777777" w:rsidR="00441A39" w:rsidRDefault="00441A39"/>
  </w:endnote>
  <w:endnote w:type="continuationSeparator" w:id="0">
    <w:p w14:paraId="638DBF3E" w14:textId="77777777" w:rsidR="00441A39" w:rsidRDefault="00441A39">
      <w:r>
        <w:continuationSeparator/>
      </w:r>
    </w:p>
    <w:p w14:paraId="4FEE9B38" w14:textId="77777777" w:rsidR="00441A39" w:rsidRDefault="00441A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5B9F6869" w14:textId="77777777" w:rsidR="00344C79" w:rsidRDefault="00B93821">
        <w:pPr>
          <w:pStyle w:val="Footer"/>
        </w:pPr>
        <w:r>
          <w:fldChar w:fldCharType="begin"/>
        </w:r>
        <w:r>
          <w:instrText xml:space="preserve"> PAGE   \* MERGEFORMAT </w:instrText>
        </w:r>
        <w:r>
          <w:fldChar w:fldCharType="separate"/>
        </w:r>
        <w:r w:rsidR="00E322D6">
          <w:rPr>
            <w:noProof/>
          </w:rPr>
          <w:t>23</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8DD456" w14:textId="77777777" w:rsidR="00441A39" w:rsidRDefault="00441A39">
      <w:r>
        <w:separator/>
      </w:r>
    </w:p>
    <w:p w14:paraId="6D17B697" w14:textId="77777777" w:rsidR="00441A39" w:rsidRDefault="00441A39"/>
  </w:footnote>
  <w:footnote w:type="continuationSeparator" w:id="0">
    <w:p w14:paraId="3030BED2" w14:textId="77777777" w:rsidR="00441A39" w:rsidRDefault="00441A39">
      <w:r>
        <w:continuationSeparator/>
      </w:r>
    </w:p>
    <w:p w14:paraId="59154C5D" w14:textId="77777777" w:rsidR="00441A39" w:rsidRDefault="00441A39"/>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930A86DE"/>
    <w:lvl w:ilvl="0">
      <w:start w:val="1"/>
      <w:numFmt w:val="decimal"/>
      <w:lvlText w:val="%1."/>
      <w:lvlJc w:val="left"/>
      <w:pPr>
        <w:tabs>
          <w:tab w:val="num" w:pos="360"/>
        </w:tabs>
        <w:ind w:left="360" w:hanging="360"/>
      </w:pPr>
    </w:lvl>
  </w:abstractNum>
  <w:abstractNum w:abstractNumId="1">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2">
    <w:nsid w:val="061E5658"/>
    <w:multiLevelType w:val="hybridMultilevel"/>
    <w:tmpl w:val="7B18C738"/>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12945D28"/>
    <w:multiLevelType w:val="hybridMultilevel"/>
    <w:tmpl w:val="23D4DA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7F12C34"/>
    <w:multiLevelType w:val="hybridMultilevel"/>
    <w:tmpl w:val="019CF620"/>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9F45220"/>
    <w:multiLevelType w:val="hybridMultilevel"/>
    <w:tmpl w:val="78245F14"/>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B943FED"/>
    <w:multiLevelType w:val="hybridMultilevel"/>
    <w:tmpl w:val="3BAED2EE"/>
    <w:lvl w:ilvl="0" w:tplc="0409000F">
      <w:start w:val="1"/>
      <w:numFmt w:val="decimal"/>
      <w:lvlText w:val="%1."/>
      <w:lvlJc w:val="left"/>
      <w:pPr>
        <w:ind w:left="1440" w:hanging="360"/>
      </w:pPr>
      <w:rPr>
        <w:rFont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C397F4D"/>
    <w:multiLevelType w:val="hybridMultilevel"/>
    <w:tmpl w:val="C28859A8"/>
    <w:lvl w:ilvl="0" w:tplc="A7A27D7A">
      <w:numFmt w:val="bullet"/>
      <w:lvlText w:val="–"/>
      <w:lvlJc w:val="left"/>
      <w:pPr>
        <w:ind w:left="720" w:hanging="360"/>
      </w:pPr>
      <w:rPr>
        <w:rFonts w:ascii="Times" w:eastAsiaTheme="minorHAnsi" w:hAnsi="Times" w:cs="Times"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EBB16D3"/>
    <w:multiLevelType w:val="hybridMultilevel"/>
    <w:tmpl w:val="75628BDA"/>
    <w:lvl w:ilvl="0" w:tplc="04090001">
      <w:start w:val="1"/>
      <w:numFmt w:val="bullet"/>
      <w:lvlText w:val=""/>
      <w:lvlJc w:val="left"/>
      <w:pPr>
        <w:ind w:left="720" w:hanging="360"/>
      </w:pPr>
      <w:rPr>
        <w:rFonts w:ascii="Symbol" w:hAnsi="Symbol" w:hint="default"/>
      </w:rPr>
    </w:lvl>
    <w:lvl w:ilvl="1" w:tplc="A7A27D7A">
      <w:numFmt w:val="bullet"/>
      <w:lvlText w:val="–"/>
      <w:lvlJc w:val="left"/>
      <w:pPr>
        <w:ind w:left="1440" w:hanging="360"/>
      </w:pPr>
      <w:rPr>
        <w:rFonts w:ascii="Times" w:eastAsiaTheme="minorHAnsi" w:hAnsi="Times" w:cs="Times" w:hint="default"/>
        <w:sz w:val="26"/>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56430B"/>
    <w:multiLevelType w:val="hybridMultilevel"/>
    <w:tmpl w:val="6C209B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906CDF"/>
    <w:multiLevelType w:val="hybridMultilevel"/>
    <w:tmpl w:val="74661268"/>
    <w:lvl w:ilvl="0" w:tplc="A78AD9E8">
      <w:start w:val="1"/>
      <w:numFmt w:val="bullet"/>
      <w:pStyle w:val="ListBullet"/>
      <w:lvlText w:val=""/>
      <w:lvlJc w:val="left"/>
      <w:pPr>
        <w:tabs>
          <w:tab w:val="num" w:pos="432"/>
        </w:tabs>
        <w:ind w:left="432" w:hanging="432"/>
      </w:pPr>
      <w:rPr>
        <w:rFonts w:ascii="Symbol" w:hAnsi="Symbol" w:hint="default"/>
      </w:rPr>
    </w:lvl>
    <w:lvl w:ilvl="1" w:tplc="A7A27D7A">
      <w:numFmt w:val="bullet"/>
      <w:lvlText w:val="–"/>
      <w:lvlJc w:val="left"/>
      <w:pPr>
        <w:ind w:left="1440" w:hanging="360"/>
      </w:pPr>
      <w:rPr>
        <w:rFonts w:ascii="Times" w:eastAsiaTheme="minorHAnsi" w:hAnsi="Times" w:cs="Times" w:hint="default"/>
        <w:sz w:val="26"/>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E51DD2"/>
    <w:multiLevelType w:val="hybridMultilevel"/>
    <w:tmpl w:val="7ECE050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784416"/>
    <w:multiLevelType w:val="hybridMultilevel"/>
    <w:tmpl w:val="CF54821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6407F40"/>
    <w:multiLevelType w:val="hybridMultilevel"/>
    <w:tmpl w:val="0EB6CB9A"/>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66B5DCA"/>
    <w:multiLevelType w:val="hybridMultilevel"/>
    <w:tmpl w:val="6DE43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E84E8D"/>
    <w:multiLevelType w:val="hybridMultilevel"/>
    <w:tmpl w:val="81F282CA"/>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4CE55F1"/>
    <w:multiLevelType w:val="multilevel"/>
    <w:tmpl w:val="6E46F0B8"/>
    <w:styleLink w:val="Numbered"/>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7">
    <w:nsid w:val="454E0E50"/>
    <w:multiLevelType w:val="hybridMultilevel"/>
    <w:tmpl w:val="8C842358"/>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45E650CE"/>
    <w:multiLevelType w:val="hybridMultilevel"/>
    <w:tmpl w:val="FD485D54"/>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47955A6A"/>
    <w:multiLevelType w:val="hybridMultilevel"/>
    <w:tmpl w:val="2890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8F1A02"/>
    <w:multiLevelType w:val="hybridMultilevel"/>
    <w:tmpl w:val="057A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C1453E"/>
    <w:multiLevelType w:val="hybridMultilevel"/>
    <w:tmpl w:val="2FD2D646"/>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8AB5AEA"/>
    <w:multiLevelType w:val="hybridMultilevel"/>
    <w:tmpl w:val="1A7EC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C1D172C"/>
    <w:multiLevelType w:val="hybridMultilevel"/>
    <w:tmpl w:val="8A041C1E"/>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nsid w:val="61C76587"/>
    <w:multiLevelType w:val="hybridMultilevel"/>
    <w:tmpl w:val="EEE8D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71439C8"/>
    <w:multiLevelType w:val="hybridMultilevel"/>
    <w:tmpl w:val="CA6E8624"/>
    <w:lvl w:ilvl="0" w:tplc="A7A27D7A">
      <w:numFmt w:val="bullet"/>
      <w:lvlText w:val="–"/>
      <w:lvlJc w:val="left"/>
      <w:pPr>
        <w:ind w:left="1152" w:hanging="360"/>
      </w:pPr>
      <w:rPr>
        <w:rFonts w:ascii="Times" w:eastAsiaTheme="minorHAnsi" w:hAnsi="Times" w:cs="Times" w:hint="default"/>
        <w:sz w:val="26"/>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26">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DD961F5"/>
    <w:multiLevelType w:val="hybridMultilevel"/>
    <w:tmpl w:val="8AAEC7BA"/>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28">
    <w:nsid w:val="708E3735"/>
    <w:multiLevelType w:val="hybridMultilevel"/>
    <w:tmpl w:val="5182552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72CD6FD8"/>
    <w:multiLevelType w:val="hybridMultilevel"/>
    <w:tmpl w:val="23F6DDF6"/>
    <w:lvl w:ilvl="0" w:tplc="04090001">
      <w:start w:val="1"/>
      <w:numFmt w:val="bullet"/>
      <w:lvlText w:val=""/>
      <w:lvlJc w:val="left"/>
      <w:pPr>
        <w:ind w:left="720" w:hanging="360"/>
      </w:pPr>
      <w:rPr>
        <w:rFonts w:ascii="Symbol" w:hAnsi="Symbol" w:hint="default"/>
      </w:rPr>
    </w:lvl>
    <w:lvl w:ilvl="1" w:tplc="A7A27D7A">
      <w:numFmt w:val="bullet"/>
      <w:lvlText w:val="–"/>
      <w:lvlJc w:val="left"/>
      <w:pPr>
        <w:ind w:left="1440" w:hanging="360"/>
      </w:pPr>
      <w:rPr>
        <w:rFonts w:ascii="Times" w:eastAsiaTheme="minorHAnsi" w:hAnsi="Times" w:cs="Times" w:hint="default"/>
        <w:sz w:val="26"/>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FC61963"/>
    <w:multiLevelType w:val="hybridMultilevel"/>
    <w:tmpl w:val="24145456"/>
    <w:lvl w:ilvl="0" w:tplc="A7A27D7A">
      <w:numFmt w:val="bullet"/>
      <w:lvlText w:val="–"/>
      <w:lvlJc w:val="left"/>
      <w:pPr>
        <w:ind w:left="1440" w:hanging="360"/>
      </w:pPr>
      <w:rPr>
        <w:rFonts w:ascii="Times" w:eastAsiaTheme="minorHAnsi" w:hAnsi="Times" w:cs="Times" w:hint="default"/>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10"/>
  </w:num>
  <w:num w:numId="4">
    <w:abstractNumId w:val="26"/>
  </w:num>
  <w:num w:numId="5">
    <w:abstractNumId w:val="25"/>
  </w:num>
  <w:num w:numId="6">
    <w:abstractNumId w:val="22"/>
  </w:num>
  <w:num w:numId="7">
    <w:abstractNumId w:val="9"/>
  </w:num>
  <w:num w:numId="8">
    <w:abstractNumId w:val="14"/>
  </w:num>
  <w:num w:numId="9">
    <w:abstractNumId w:val="5"/>
  </w:num>
  <w:num w:numId="10">
    <w:abstractNumId w:val="6"/>
  </w:num>
  <w:num w:numId="11">
    <w:abstractNumId w:val="3"/>
  </w:num>
  <w:num w:numId="12">
    <w:abstractNumId w:val="27"/>
  </w:num>
  <w:num w:numId="13">
    <w:abstractNumId w:val="16"/>
  </w:num>
  <w:num w:numId="14">
    <w:abstractNumId w:val="11"/>
  </w:num>
  <w:num w:numId="15">
    <w:abstractNumId w:val="2"/>
  </w:num>
  <w:num w:numId="16">
    <w:abstractNumId w:val="19"/>
  </w:num>
  <w:num w:numId="17">
    <w:abstractNumId w:val="15"/>
  </w:num>
  <w:num w:numId="18">
    <w:abstractNumId w:val="18"/>
  </w:num>
  <w:num w:numId="19">
    <w:abstractNumId w:val="30"/>
  </w:num>
  <w:num w:numId="20">
    <w:abstractNumId w:val="17"/>
  </w:num>
  <w:num w:numId="21">
    <w:abstractNumId w:val="7"/>
  </w:num>
  <w:num w:numId="22">
    <w:abstractNumId w:val="28"/>
  </w:num>
  <w:num w:numId="23">
    <w:abstractNumId w:val="12"/>
  </w:num>
  <w:num w:numId="24">
    <w:abstractNumId w:val="23"/>
  </w:num>
  <w:num w:numId="25">
    <w:abstractNumId w:val="4"/>
  </w:num>
  <w:num w:numId="26">
    <w:abstractNumId w:val="13"/>
  </w:num>
  <w:num w:numId="27">
    <w:abstractNumId w:val="21"/>
  </w:num>
  <w:num w:numId="28">
    <w:abstractNumId w:val="20"/>
  </w:num>
  <w:num w:numId="29">
    <w:abstractNumId w:val="29"/>
  </w:num>
  <w:num w:numId="30">
    <w:abstractNumId w:val="8"/>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BBC"/>
    <w:rsid w:val="00073F42"/>
    <w:rsid w:val="00096932"/>
    <w:rsid w:val="000D68C5"/>
    <w:rsid w:val="000F5056"/>
    <w:rsid w:val="00177A7E"/>
    <w:rsid w:val="00270F0B"/>
    <w:rsid w:val="002903F7"/>
    <w:rsid w:val="002B3774"/>
    <w:rsid w:val="002C41D8"/>
    <w:rsid w:val="002E37D7"/>
    <w:rsid w:val="00344C79"/>
    <w:rsid w:val="00356440"/>
    <w:rsid w:val="003875EF"/>
    <w:rsid w:val="003B16B1"/>
    <w:rsid w:val="00441A39"/>
    <w:rsid w:val="004B18BE"/>
    <w:rsid w:val="004D69A8"/>
    <w:rsid w:val="005A34E1"/>
    <w:rsid w:val="007074F1"/>
    <w:rsid w:val="00770EA1"/>
    <w:rsid w:val="00773255"/>
    <w:rsid w:val="00784CE6"/>
    <w:rsid w:val="007900D5"/>
    <w:rsid w:val="007D0B2C"/>
    <w:rsid w:val="00876CB1"/>
    <w:rsid w:val="008B3A08"/>
    <w:rsid w:val="008D3335"/>
    <w:rsid w:val="008E3BBC"/>
    <w:rsid w:val="00900B52"/>
    <w:rsid w:val="009040A8"/>
    <w:rsid w:val="00937A24"/>
    <w:rsid w:val="00947DD7"/>
    <w:rsid w:val="00967CAA"/>
    <w:rsid w:val="00972108"/>
    <w:rsid w:val="00995091"/>
    <w:rsid w:val="00A134AD"/>
    <w:rsid w:val="00AF0267"/>
    <w:rsid w:val="00B2084D"/>
    <w:rsid w:val="00B4539C"/>
    <w:rsid w:val="00B93821"/>
    <w:rsid w:val="00BB4349"/>
    <w:rsid w:val="00C14D20"/>
    <w:rsid w:val="00C21EA3"/>
    <w:rsid w:val="00C922CE"/>
    <w:rsid w:val="00CF40E7"/>
    <w:rsid w:val="00D04320"/>
    <w:rsid w:val="00D412CC"/>
    <w:rsid w:val="00DB0C39"/>
    <w:rsid w:val="00DF010F"/>
    <w:rsid w:val="00E322D6"/>
    <w:rsid w:val="00E36716"/>
    <w:rsid w:val="00E60226"/>
    <w:rsid w:val="00F07894"/>
    <w:rsid w:val="00F07946"/>
    <w:rsid w:val="00F53AEA"/>
    <w:rsid w:val="00FB64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D2E0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color w:val="595959" w:themeColor="text1" w:themeTint="A6"/>
        <w:sz w:val="30"/>
        <w:szCs w:val="30"/>
        <w:lang w:val="en-US" w:eastAsia="ja-JP" w:bidi="ar-SA"/>
      </w:rPr>
    </w:rPrDefault>
    <w:pPrDefault>
      <w:pPr>
        <w:spacing w:after="12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12" w:space="12" w:color="56152F" w:themeColor="accent4"/>
      </w:pBdr>
      <w:spacing w:before="460" w:after="480"/>
      <w:outlineLvl w:val="0"/>
    </w:pPr>
    <w:rPr>
      <w:rFonts w:asciiTheme="majorHAnsi" w:eastAsiaTheme="majorEastAsia" w:hAnsiTheme="majorHAnsi" w:cstheme="majorBidi"/>
      <w:color w:val="731C3F" w:themeColor="accent1"/>
      <w:sz w:val="40"/>
      <w:szCs w:val="32"/>
    </w:rPr>
  </w:style>
  <w:style w:type="paragraph" w:styleId="Heading2">
    <w:name w:val="heading 2"/>
    <w:basedOn w:val="Normal"/>
    <w:next w:val="Normal"/>
    <w:link w:val="Heading2Char"/>
    <w:uiPriority w:val="9"/>
    <w:unhideWhenUsed/>
    <w:qFormat/>
    <w:pPr>
      <w:keepNext/>
      <w:keepLines/>
      <w:spacing w:before="460"/>
      <w:outlineLvl w:val="1"/>
    </w:pPr>
    <w:rPr>
      <w:rFonts w:asciiTheme="majorHAnsi" w:eastAsiaTheme="majorEastAsia" w:hAnsiTheme="majorHAnsi" w:cstheme="majorBidi"/>
      <w:b/>
      <w:color w:val="7F7F7F" w:themeColor="text1" w:themeTint="8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eastAsiaTheme="majorEastAsia" w:hAnsiTheme="majorHAnsi"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eastAsiaTheme="majorEastAsia" w:hAnsiTheme="majorHAnsi"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eastAsiaTheme="majorEastAsia" w:hAnsiTheme="majorHAnsi"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eastAsiaTheme="majorEastAsia" w:hAnsiTheme="majorHAnsi"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eastAsiaTheme="majorEastAsia" w:hAnsiTheme="majorHAnsi"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eastAsiaTheme="majorEastAsia" w:hAnsiTheme="majorHAnsi"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eastAsiaTheme="majorEastAsia" w:hAnsiTheme="majorHAnsi" w:cstheme="majorBidi"/>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qFormat/>
    <w:pPr>
      <w:numPr>
        <w:numId w:val="3"/>
      </w:numP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731C3F" w:themeColor="accent1"/>
      <w:sz w:val="40"/>
      <w:szCs w:val="32"/>
    </w:rPr>
  </w:style>
  <w:style w:type="paragraph" w:styleId="ListNumber">
    <w:name w:val="List Number"/>
    <w:basedOn w:val="Normal"/>
    <w:uiPriority w:val="9"/>
    <w:qFormat/>
    <w:pPr>
      <w:numPr>
        <w:numId w:val="4"/>
      </w:numPr>
    </w:pPr>
  </w:style>
  <w:style w:type="paragraph" w:styleId="Header">
    <w:name w:val="header"/>
    <w:basedOn w:val="Normal"/>
    <w:link w:val="HeaderChar"/>
    <w:uiPriority w:val="99"/>
    <w:unhideWhenUsed/>
    <w:qFormat/>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link w:val="TitleChar"/>
    <w:uiPriority w:val="10"/>
    <w:semiHidden/>
    <w:unhideWhenUsed/>
    <w:qFormat/>
    <w:pPr>
      <w:spacing w:after="60" w:line="240" w:lineRule="auto"/>
      <w:contextualSpacing/>
    </w:pPr>
    <w:rPr>
      <w:rFonts w:asciiTheme="majorHAnsi" w:eastAsiaTheme="majorEastAsia" w:hAnsiTheme="majorHAnsi" w:cstheme="majorBidi"/>
      <w:caps/>
      <w:color w:val="262626" w:themeColor="text1" w:themeTint="D9"/>
      <w:kern w:val="28"/>
      <w:sz w:val="66"/>
      <w:szCs w:val="56"/>
    </w:rPr>
  </w:style>
  <w:style w:type="character" w:customStyle="1" w:styleId="TitleChar">
    <w:name w:val="Title Char"/>
    <w:basedOn w:val="DefaultParagraphFont"/>
    <w:link w:val="Title"/>
    <w:uiPriority w:val="10"/>
    <w:semiHidden/>
    <w:rPr>
      <w:rFonts w:asciiTheme="majorHAnsi" w:eastAsiaTheme="majorEastAsia" w:hAnsiTheme="majorHAnsi"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customStyle="1" w:styleId="SubtitleChar">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b/>
      <w:color w:val="7F7F7F" w:themeColor="text1" w:themeTint="80"/>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sz w:val="40"/>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sz w:val="40"/>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62626" w:themeColor="text1" w:themeTint="D9"/>
      <w:sz w:val="3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color w:val="262626" w:themeColor="text1" w:themeTint="D9"/>
      <w:sz w:val="3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sz w:val="3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i/>
      <w:sz w:val="34"/>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customStyle="1" w:styleId="QuoteChar">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customStyle="1" w:styleId="IntenseQuoteChar">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character" w:styleId="Hyperlink">
    <w:name w:val="Hyperlink"/>
    <w:basedOn w:val="DefaultParagraphFont"/>
    <w:uiPriority w:val="99"/>
    <w:unhideWhenUsed/>
    <w:rPr>
      <w:color w:val="731C3F" w:themeColor="hyperlink"/>
      <w:u w:val="single"/>
    </w:rPr>
  </w:style>
  <w:style w:type="paragraph" w:customStyle="1" w:styleId="Body">
    <w:name w:val="Body"/>
    <w:rsid w:val="00995091"/>
    <w:pPr>
      <w:pBdr>
        <w:top w:val="nil"/>
        <w:left w:val="nil"/>
        <w:bottom w:val="nil"/>
        <w:right w:val="nil"/>
        <w:between w:val="nil"/>
        <w:bar w:val="nil"/>
      </w:pBdr>
      <w:spacing w:after="0" w:line="240" w:lineRule="auto"/>
    </w:pPr>
    <w:rPr>
      <w:rFonts w:ascii="Helvetica" w:eastAsia="Arial Unicode MS" w:hAnsi="Arial Unicode MS" w:cs="Arial Unicode MS"/>
      <w:color w:val="000000"/>
      <w:sz w:val="22"/>
      <w:szCs w:val="22"/>
      <w:bdr w:val="nil"/>
      <w:lang w:eastAsia="en-US"/>
    </w:rPr>
  </w:style>
  <w:style w:type="numbering" w:customStyle="1" w:styleId="Numbered">
    <w:name w:val="Numbered"/>
    <w:rsid w:val="00995091"/>
    <w:pPr>
      <w:numPr>
        <w:numId w:val="13"/>
      </w:numPr>
    </w:pPr>
  </w:style>
  <w:style w:type="paragraph" w:styleId="NormalWeb">
    <w:name w:val="Normal (Web)"/>
    <w:basedOn w:val="Normal"/>
    <w:uiPriority w:val="99"/>
    <w:semiHidden/>
    <w:unhideWhenUsed/>
    <w:rsid w:val="002B3774"/>
    <w:pPr>
      <w:spacing w:before="100" w:beforeAutospacing="1" w:after="100" w:afterAutospacing="1" w:line="240" w:lineRule="auto"/>
    </w:pPr>
    <w:rPr>
      <w:rFonts w:ascii="Times New Roman" w:eastAsiaTheme="minorEastAsia" w:hAnsi="Times New Roman" w:cs="Times New Roman"/>
      <w:color w:val="auto"/>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localhost/Users/MaxSamuels/Library/Containers/com.microsoft.Word/Data/Library/Caches/TM10002086/Take%20Notes.dotx" TargetMode="External"/></Relationships>
</file>

<file path=word/theme/theme1.xml><?xml version="1.0" encoding="utf-8"?>
<a:theme xmlns:a="http://schemas.openxmlformats.org/drawingml/2006/main" name="Office Theme">
  <a:themeElements>
    <a:clrScheme name="Notes">
      <a:dk1>
        <a:sysClr val="windowText" lastClr="000000"/>
      </a:dk1>
      <a:lt1>
        <a:sysClr val="window" lastClr="FFFFFF"/>
      </a:lt1>
      <a:dk2>
        <a:srgbClr val="37030F"/>
      </a:dk2>
      <a:lt2>
        <a:srgbClr val="DEE4C3"/>
      </a:lt2>
      <a:accent1>
        <a:srgbClr val="731C3F"/>
      </a:accent1>
      <a:accent2>
        <a:srgbClr val="214C5E"/>
      </a:accent2>
      <a:accent3>
        <a:srgbClr val="62C7AD"/>
      </a:accent3>
      <a:accent4>
        <a:srgbClr val="56152F"/>
      </a:accent4>
      <a:accent5>
        <a:srgbClr val="D87330"/>
      </a:accent5>
      <a:accent6>
        <a:srgbClr val="DEBC53"/>
      </a:accent6>
      <a:hlink>
        <a:srgbClr val="731C3F"/>
      </a:hlink>
      <a:folHlink>
        <a:srgbClr val="214C5E"/>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2B8D5A-27DF-B441-8C80-DAC5F0E6E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Take Notes.dotx</Template>
  <TotalTime>127</TotalTime>
  <Pages>23</Pages>
  <Words>3597</Words>
  <Characters>20509</Characters>
  <Application>Microsoft Macintosh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Samuels</dc:creator>
  <cp:keywords/>
  <dc:description/>
  <cp:lastModifiedBy>Max Samuels</cp:lastModifiedBy>
  <cp:revision>27</cp:revision>
  <dcterms:created xsi:type="dcterms:W3CDTF">2015-09-20T20:38:00Z</dcterms:created>
  <dcterms:modified xsi:type="dcterms:W3CDTF">2015-12-01T16:33:00Z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TF10002051</vt:lpwstr>
  </property>
</Properties>
</file>