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7F03D0" w14:textId="77777777" w:rsidR="00553B99" w:rsidRDefault="00377A95">
      <w:pPr>
        <w:pStyle w:val="Heading1"/>
      </w:pPr>
      <w:r>
        <w:t>PSY1101 L9    Learning and Conditioning</w:t>
      </w:r>
    </w:p>
    <w:p w14:paraId="0BC1E51C" w14:textId="77777777" w:rsidR="00377A95" w:rsidRDefault="00377A95" w:rsidP="00377A95">
      <w:r>
        <w:t>Habituation</w:t>
      </w:r>
    </w:p>
    <w:p w14:paraId="287F0C89" w14:textId="77777777" w:rsidR="00553B99" w:rsidRDefault="00377A95" w:rsidP="00377A95">
      <w:pPr>
        <w:pStyle w:val="ListParagraph"/>
        <w:numPr>
          <w:ilvl w:val="0"/>
          <w:numId w:val="5"/>
        </w:numPr>
      </w:pPr>
      <w:r>
        <w:t>The response to a repeated, constant stimulus becomes smaller and finally ceases.</w:t>
      </w:r>
    </w:p>
    <w:p w14:paraId="2D10A170" w14:textId="77777777" w:rsidR="00377A95" w:rsidRDefault="00377A95" w:rsidP="00377A95">
      <w:pPr>
        <w:pStyle w:val="ListParagraph"/>
        <w:numPr>
          <w:ilvl w:val="0"/>
          <w:numId w:val="5"/>
        </w:numPr>
      </w:pPr>
      <w:r>
        <w:t>Feature of incoming stimulus compared to what is exists in memory</w:t>
      </w:r>
    </w:p>
    <w:p w14:paraId="720E0BF8" w14:textId="77777777" w:rsidR="00377A95" w:rsidRDefault="00377A95" w:rsidP="00377A95">
      <w:pPr>
        <w:pStyle w:val="ListParagraph"/>
        <w:numPr>
          <w:ilvl w:val="0"/>
          <w:numId w:val="5"/>
        </w:numPr>
      </w:pPr>
      <w:r>
        <w:t>If they match, response will be smaller</w:t>
      </w:r>
    </w:p>
    <w:p w14:paraId="1FEE1179" w14:textId="77777777" w:rsidR="00377A95" w:rsidRDefault="00377A95" w:rsidP="00377A95">
      <w:pPr>
        <w:pStyle w:val="ListParagraph"/>
        <w:numPr>
          <w:ilvl w:val="0"/>
          <w:numId w:val="5"/>
        </w:numPr>
      </w:pPr>
      <w:r>
        <w:t>Habituation involves the formation of new memories and earning. We learn not to response.</w:t>
      </w:r>
    </w:p>
    <w:p w14:paraId="0B21037C" w14:textId="77777777" w:rsidR="00377A95" w:rsidRDefault="00377A95" w:rsidP="00377A95">
      <w:r>
        <w:t>Implication</w:t>
      </w:r>
    </w:p>
    <w:p w14:paraId="0C8F6C30" w14:textId="77777777" w:rsidR="00377A95" w:rsidRDefault="00377A95" w:rsidP="00377A95">
      <w:pPr>
        <w:pStyle w:val="ListParagraph"/>
        <w:numPr>
          <w:ilvl w:val="0"/>
          <w:numId w:val="6"/>
        </w:numPr>
      </w:pPr>
      <w:r>
        <w:t>Habituation occurs in very simple NS</w:t>
      </w:r>
    </w:p>
    <w:p w14:paraId="7536337E" w14:textId="77777777" w:rsidR="00377A95" w:rsidRDefault="00377A95" w:rsidP="00377A95">
      <w:pPr>
        <w:pStyle w:val="ListParagraph"/>
        <w:numPr>
          <w:ilvl w:val="0"/>
          <w:numId w:val="6"/>
        </w:numPr>
      </w:pPr>
      <w:r>
        <w:t>The formation of memories in these simple NS is assumed to be the same as in more complex NS</w:t>
      </w:r>
    </w:p>
    <w:p w14:paraId="3B62629C" w14:textId="77777777" w:rsidR="00377A95" w:rsidRDefault="00377A95" w:rsidP="00377A95">
      <w:r>
        <w:t>Classical conditioning</w:t>
      </w:r>
    </w:p>
    <w:p w14:paraId="486DBBA2" w14:textId="77777777" w:rsidR="00377A95" w:rsidRDefault="00377A95" w:rsidP="00377A95">
      <w:pPr>
        <w:pStyle w:val="ListParagraph"/>
        <w:numPr>
          <w:ilvl w:val="0"/>
          <w:numId w:val="7"/>
        </w:numPr>
      </w:pPr>
      <w:r>
        <w:t>19920s</w:t>
      </w:r>
      <w:r w:rsidR="001B0763">
        <w:t>, USSR</w:t>
      </w:r>
    </w:p>
    <w:p w14:paraId="34C42233" w14:textId="77777777" w:rsidR="00377A95" w:rsidRDefault="001B0763" w:rsidP="00377A95">
      <w:pPr>
        <w:pStyle w:val="ListParagraph"/>
        <w:numPr>
          <w:ilvl w:val="0"/>
          <w:numId w:val="7"/>
        </w:numPr>
      </w:pPr>
      <w:r>
        <w:t>unconditioned, conditioned stimulus (UCS, CS)</w:t>
      </w:r>
    </w:p>
    <w:p w14:paraId="6360CB07" w14:textId="77777777" w:rsidR="001B0763" w:rsidRDefault="001B0763" w:rsidP="00377A95">
      <w:pPr>
        <w:pStyle w:val="ListParagraph"/>
        <w:numPr>
          <w:ilvl w:val="0"/>
          <w:numId w:val="7"/>
        </w:numPr>
      </w:pPr>
      <w:r>
        <w:t>unconditioned, conditioned response</w:t>
      </w:r>
      <w:r w:rsidR="000405F8">
        <w:t>/reflex</w:t>
      </w:r>
    </w:p>
    <w:p w14:paraId="1359B6D8" w14:textId="77777777" w:rsidR="001B0763" w:rsidRDefault="000405F8" w:rsidP="000405F8">
      <w:r>
        <w:t xml:space="preserve">Acquisition </w:t>
      </w:r>
    </w:p>
    <w:p w14:paraId="73C83423" w14:textId="77777777" w:rsidR="000405F8" w:rsidRDefault="000405F8" w:rsidP="000405F8">
      <w:pPr>
        <w:pStyle w:val="ListParagraph"/>
        <w:numPr>
          <w:ilvl w:val="0"/>
          <w:numId w:val="8"/>
        </w:numPr>
      </w:pPr>
      <w:r>
        <w:t>Learning curve</w:t>
      </w:r>
    </w:p>
    <w:p w14:paraId="62852158" w14:textId="77777777" w:rsidR="000405F8" w:rsidRDefault="000405F8" w:rsidP="000405F8">
      <w:pPr>
        <w:pStyle w:val="ListParagraph"/>
        <w:numPr>
          <w:ilvl w:val="0"/>
          <w:numId w:val="8"/>
        </w:numPr>
      </w:pPr>
      <w:r>
        <w:t xml:space="preserve">CR only occur after a number of repetitions </w:t>
      </w:r>
    </w:p>
    <w:p w14:paraId="285D05E9" w14:textId="77777777" w:rsidR="000405F8" w:rsidRDefault="000405F8" w:rsidP="000405F8">
      <w:r>
        <w:t>Generalization</w:t>
      </w:r>
    </w:p>
    <w:p w14:paraId="13B8866D" w14:textId="77777777" w:rsidR="000405F8" w:rsidRDefault="000405F8" w:rsidP="000405F8">
      <w:pPr>
        <w:pStyle w:val="ListParagraph"/>
        <w:numPr>
          <w:ilvl w:val="0"/>
          <w:numId w:val="9"/>
        </w:numPr>
      </w:pPr>
      <w:r>
        <w:t>Flowing conditioning, other stimuli similar to the CS will also elicit CR</w:t>
      </w:r>
    </w:p>
    <w:p w14:paraId="2909C1B7" w14:textId="4819D385" w:rsidR="000405F8" w:rsidRDefault="00A731C1" w:rsidP="000405F8">
      <w:pPr>
        <w:pStyle w:val="ListParagraph"/>
        <w:numPr>
          <w:ilvl w:val="0"/>
          <w:numId w:val="9"/>
        </w:numPr>
      </w:pPr>
      <w:r>
        <w:t>Explain human fears</w:t>
      </w:r>
    </w:p>
    <w:p w14:paraId="0DCB376C" w14:textId="5135ADF9" w:rsidR="00A731C1" w:rsidRDefault="00A731C1" w:rsidP="00A731C1">
      <w:r>
        <w:t>Extinction</w:t>
      </w:r>
    </w:p>
    <w:p w14:paraId="7EB25193" w14:textId="1A1E1964" w:rsidR="00A731C1" w:rsidRDefault="00A731C1" w:rsidP="00A731C1">
      <w:pPr>
        <w:pStyle w:val="ListParagraph"/>
        <w:numPr>
          <w:ilvl w:val="0"/>
          <w:numId w:val="10"/>
        </w:numPr>
      </w:pPr>
      <w:r>
        <w:t>Remove UCS</w:t>
      </w:r>
    </w:p>
    <w:p w14:paraId="00AA236F" w14:textId="1BDC4A4D" w:rsidR="00A731C1" w:rsidRDefault="00A731C1" w:rsidP="00A731C1">
      <w:pPr>
        <w:pStyle w:val="ListParagraph"/>
        <w:numPr>
          <w:ilvl w:val="0"/>
          <w:numId w:val="10"/>
        </w:numPr>
      </w:pPr>
      <w:r>
        <w:t>Results: CR will gradually diminish</w:t>
      </w:r>
    </w:p>
    <w:p w14:paraId="1A49CA22" w14:textId="17285141" w:rsidR="00A731C1" w:rsidRDefault="00A731C1" w:rsidP="00A731C1">
      <w:r>
        <w:t>Spontaneous recovery</w:t>
      </w:r>
    </w:p>
    <w:p w14:paraId="329B9ED0" w14:textId="47AFB555" w:rsidR="00A731C1" w:rsidRDefault="00A731C1" w:rsidP="00A731C1">
      <w:pPr>
        <w:pStyle w:val="ListParagraph"/>
        <w:numPr>
          <w:ilvl w:val="0"/>
          <w:numId w:val="11"/>
        </w:numPr>
      </w:pPr>
      <w:r>
        <w:lastRenderedPageBreak/>
        <w:t>After extinction and some delay, CS alone UCS</w:t>
      </w:r>
    </w:p>
    <w:p w14:paraId="67551FBE" w14:textId="58FB383B" w:rsidR="00A731C1" w:rsidRDefault="00A731C1" w:rsidP="00A731C1">
      <w:r>
        <w:t>Operant conditioning</w:t>
      </w:r>
    </w:p>
    <w:p w14:paraId="58072C74" w14:textId="553D25F1" w:rsidR="00A731C1" w:rsidRDefault="00A731C1" w:rsidP="00A731C1">
      <w:pPr>
        <w:pStyle w:val="ListParagraph"/>
        <w:numPr>
          <w:ilvl w:val="0"/>
          <w:numId w:val="11"/>
        </w:numPr>
      </w:pPr>
      <w:r>
        <w:t>Thorndike, Law of effect</w:t>
      </w:r>
    </w:p>
    <w:p w14:paraId="7D1B386C" w14:textId="40DC5BAA" w:rsidR="002E1A1C" w:rsidRDefault="002E1A1C" w:rsidP="002E1A1C">
      <w:pPr>
        <w:pStyle w:val="ListParagraph"/>
        <w:numPr>
          <w:ilvl w:val="0"/>
          <w:numId w:val="11"/>
        </w:numPr>
      </w:pPr>
      <w:r>
        <w:t>Watson and Skinner: behavior</w:t>
      </w:r>
    </w:p>
    <w:p w14:paraId="4B72F6D2" w14:textId="2BA6125F" w:rsidR="001D1EE4" w:rsidRDefault="001D1EE4" w:rsidP="002E1A1C">
      <w:pPr>
        <w:pStyle w:val="ListParagraph"/>
        <w:numPr>
          <w:ilvl w:val="0"/>
          <w:numId w:val="11"/>
        </w:numPr>
      </w:pPr>
      <w:r>
        <w:t>Psychology should study that which is overtly observable – behavior</w:t>
      </w:r>
    </w:p>
    <w:p w14:paraId="559B2463" w14:textId="0B549239" w:rsidR="001D1EE4" w:rsidRDefault="001D1EE4" w:rsidP="002E1A1C">
      <w:pPr>
        <w:pStyle w:val="ListParagraph"/>
        <w:numPr>
          <w:ilvl w:val="0"/>
          <w:numId w:val="11"/>
        </w:numPr>
      </w:pPr>
      <w:r>
        <w:t>Association is formed between a stimulus and a response</w:t>
      </w:r>
    </w:p>
    <w:p w14:paraId="467A4004" w14:textId="3E6BE846" w:rsidR="001D1EE4" w:rsidRDefault="001D1EE4" w:rsidP="002E1A1C">
      <w:pPr>
        <w:pStyle w:val="ListParagraph"/>
        <w:numPr>
          <w:ilvl w:val="0"/>
          <w:numId w:val="11"/>
        </w:numPr>
      </w:pPr>
      <w:r>
        <w:t>Strict operationa</w:t>
      </w:r>
      <w:r w:rsidR="00765446">
        <w:t>l definitions and observation of</w:t>
      </w:r>
      <w:r>
        <w:t xml:space="preserve"> stimulus</w:t>
      </w:r>
      <w:r w:rsidR="00765446">
        <w:t xml:space="preserve"> </w:t>
      </w:r>
      <w:r w:rsidR="00765446">
        <w:t>(S)</w:t>
      </w:r>
      <w:r w:rsidR="00765446">
        <w:t>, response (R) and the consequences of responding</w:t>
      </w:r>
    </w:p>
    <w:p w14:paraId="697080DF" w14:textId="28592898" w:rsidR="00A5357B" w:rsidRDefault="00765446" w:rsidP="00A5357B">
      <w:pPr>
        <w:pStyle w:val="ListParagraph"/>
        <w:numPr>
          <w:ilvl w:val="0"/>
          <w:numId w:val="11"/>
        </w:numPr>
      </w:pPr>
      <w:r>
        <w:t>If an organism continues to respond to a stimulus, it is because it has been reinforced</w:t>
      </w:r>
    </w:p>
    <w:p w14:paraId="0C42BFAD" w14:textId="77777777" w:rsidR="00A5357B" w:rsidRDefault="00A5357B" w:rsidP="00A5357B">
      <w:pPr>
        <w:pStyle w:val="ListParagraph"/>
      </w:pPr>
    </w:p>
    <w:p w14:paraId="1E65E0A5" w14:textId="50427FC7" w:rsidR="00A5357B" w:rsidRDefault="00A5357B" w:rsidP="00A5357B">
      <w:pPr>
        <w:pStyle w:val="ListParagraph"/>
        <w:numPr>
          <w:ilvl w:val="0"/>
          <w:numId w:val="11"/>
        </w:numPr>
      </w:pPr>
      <w:r>
        <w:t>The dependent measure: rate of responding</w:t>
      </w:r>
    </w:p>
    <w:p w14:paraId="7119FD52" w14:textId="79ADE3FC" w:rsidR="00A5357B" w:rsidRDefault="00A5357B" w:rsidP="00A5357B">
      <w:pPr>
        <w:pStyle w:val="ListParagraph"/>
        <w:numPr>
          <w:ilvl w:val="0"/>
          <w:numId w:val="11"/>
        </w:numPr>
      </w:pPr>
      <w:r>
        <w:t>Prior to conditioning: baseline</w:t>
      </w:r>
    </w:p>
    <w:p w14:paraId="49FFAB07" w14:textId="2D3FBB4A" w:rsidR="00A5357B" w:rsidRDefault="00A5357B" w:rsidP="00A5357B">
      <w:pPr>
        <w:pStyle w:val="ListParagraph"/>
        <w:numPr>
          <w:ilvl w:val="0"/>
          <w:numId w:val="11"/>
        </w:numPr>
      </w:pPr>
      <w:r>
        <w:t>Shaping (successive approximations of R)</w:t>
      </w:r>
    </w:p>
    <w:p w14:paraId="0100BE88" w14:textId="7BAFE3D7" w:rsidR="00A5357B" w:rsidRDefault="00D95268" w:rsidP="00A5357B">
      <w:pPr>
        <w:pStyle w:val="ListParagraph"/>
        <w:numPr>
          <w:ilvl w:val="0"/>
          <w:numId w:val="11"/>
        </w:numPr>
      </w:pPr>
      <w:r>
        <w:t>Stimulus-response-reinforcement</w:t>
      </w:r>
    </w:p>
    <w:p w14:paraId="5F852B5D" w14:textId="0EB21D45" w:rsidR="00D95268" w:rsidRDefault="00D95268" w:rsidP="00A5357B">
      <w:pPr>
        <w:pStyle w:val="ListParagraph"/>
        <w:numPr>
          <w:ilvl w:val="0"/>
          <w:numId w:val="11"/>
        </w:numPr>
      </w:pPr>
      <w:r>
        <w:t>Following learning, the rate of responding increases dramatically</w:t>
      </w:r>
    </w:p>
    <w:p w14:paraId="62198C59" w14:textId="648489AB" w:rsidR="00D95268" w:rsidRDefault="00D95268" w:rsidP="00A5357B">
      <w:pPr>
        <w:pStyle w:val="ListParagraph"/>
        <w:numPr>
          <w:ilvl w:val="0"/>
          <w:numId w:val="11"/>
        </w:numPr>
      </w:pPr>
      <w:r>
        <w:t>Any in all learning involves this processing</w:t>
      </w:r>
    </w:p>
    <w:p w14:paraId="4421ECC1" w14:textId="38E0039F" w:rsidR="00D95268" w:rsidRDefault="00D95268" w:rsidP="00A5357B">
      <w:pPr>
        <w:pStyle w:val="ListParagraph"/>
        <w:numPr>
          <w:ilvl w:val="0"/>
          <w:numId w:val="11"/>
        </w:numPr>
      </w:pPr>
      <w:r>
        <w:t>Reinforcement is contingent on the organism’s responding</w:t>
      </w:r>
    </w:p>
    <w:p w14:paraId="3DE5EDC9" w14:textId="558C6574" w:rsidR="00D95268" w:rsidRDefault="00D95268" w:rsidP="00A5357B">
      <w:pPr>
        <w:pStyle w:val="ListParagraph"/>
        <w:numPr>
          <w:ilvl w:val="0"/>
          <w:numId w:val="11"/>
        </w:numPr>
      </w:pPr>
      <w:r>
        <w:t>Not correct, not reinforced</w:t>
      </w:r>
    </w:p>
    <w:p w14:paraId="14928F33" w14:textId="06911233" w:rsidR="00D95268" w:rsidRDefault="00D95268" w:rsidP="00A5357B">
      <w:pPr>
        <w:pStyle w:val="ListParagraph"/>
        <w:numPr>
          <w:ilvl w:val="0"/>
          <w:numId w:val="11"/>
        </w:numPr>
      </w:pPr>
      <w:r>
        <w:t xml:space="preserve">Political </w:t>
      </w:r>
    </w:p>
    <w:p w14:paraId="0673EAC6" w14:textId="77777777" w:rsidR="00D95268" w:rsidRDefault="00D95268" w:rsidP="00D95268"/>
    <w:p w14:paraId="5A0C264E" w14:textId="10E5978B" w:rsidR="00D95268" w:rsidRDefault="00D95268" w:rsidP="00D95268">
      <w:r>
        <w:t>Types of reinforcers</w:t>
      </w:r>
    </w:p>
    <w:p w14:paraId="52F35F86" w14:textId="7934F99F" w:rsidR="00D95268" w:rsidRDefault="00D95268" w:rsidP="00D95268">
      <w:pPr>
        <w:pStyle w:val="ListParagraph"/>
        <w:numPr>
          <w:ilvl w:val="0"/>
          <w:numId w:val="12"/>
        </w:numPr>
      </w:pPr>
      <w:r>
        <w:t>Positive and negative</w:t>
      </w:r>
    </w:p>
    <w:p w14:paraId="73CF77D4" w14:textId="069457D4" w:rsidR="00D95268" w:rsidRDefault="00D95268" w:rsidP="00D95268">
      <w:pPr>
        <w:pStyle w:val="ListParagraph"/>
        <w:numPr>
          <w:ilvl w:val="0"/>
          <w:numId w:val="12"/>
        </w:numPr>
      </w:pPr>
      <w:r>
        <w:t>Both increasing the rate of responding</w:t>
      </w:r>
    </w:p>
    <w:p w14:paraId="44BB663E" w14:textId="484C7FD2" w:rsidR="00D95268" w:rsidRDefault="00D95268" w:rsidP="00D95268">
      <w:r>
        <w:t>Negative</w:t>
      </w:r>
    </w:p>
    <w:p w14:paraId="644E3283" w14:textId="33C25254" w:rsidR="00D95268" w:rsidRDefault="00D95268" w:rsidP="00D95268">
      <w:pPr>
        <w:pStyle w:val="ListParagraph"/>
        <w:numPr>
          <w:ilvl w:val="0"/>
          <w:numId w:val="13"/>
        </w:numPr>
      </w:pPr>
      <w:r>
        <w:t>Remove the organism from an aversive situation</w:t>
      </w:r>
    </w:p>
    <w:p w14:paraId="26D7BED7" w14:textId="376E062F" w:rsidR="00D95268" w:rsidRDefault="00D95268" w:rsidP="00D95268">
      <w:pPr>
        <w:pStyle w:val="ListParagraph"/>
        <w:numPr>
          <w:ilvl w:val="0"/>
          <w:numId w:val="13"/>
        </w:numPr>
      </w:pPr>
      <w:r>
        <w:t>A rat is continually shocked. It soon learns to push on the bar to turn off the shock. So, next time the rat is shocked, it pushes on the bar</w:t>
      </w:r>
    </w:p>
    <w:p w14:paraId="12F013CF" w14:textId="01732E80" w:rsidR="00D95268" w:rsidRDefault="00D95268" w:rsidP="00D95268">
      <w:pPr>
        <w:pStyle w:val="ListParagraph"/>
        <w:numPr>
          <w:ilvl w:val="0"/>
          <w:numId w:val="13"/>
        </w:numPr>
      </w:pPr>
      <w:r>
        <w:t>Is not punishment</w:t>
      </w:r>
    </w:p>
    <w:p w14:paraId="5E15B2A4" w14:textId="4F41604A" w:rsidR="00D95268" w:rsidRDefault="00D95268" w:rsidP="00D95268">
      <w:pPr>
        <w:pStyle w:val="ListParagraph"/>
        <w:numPr>
          <w:ilvl w:val="0"/>
          <w:numId w:val="13"/>
        </w:numPr>
      </w:pPr>
      <w:r>
        <w:t>Punishment: decrease the rate of responding</w:t>
      </w:r>
    </w:p>
    <w:p w14:paraId="52F2FF85" w14:textId="44E2BFE5" w:rsidR="00D95268" w:rsidRDefault="00D95268" w:rsidP="00D95268">
      <w:pPr>
        <w:pStyle w:val="ListParagraph"/>
        <w:numPr>
          <w:ilvl w:val="0"/>
          <w:numId w:val="13"/>
        </w:numPr>
      </w:pPr>
      <w:r>
        <w:lastRenderedPageBreak/>
        <w:t>Negative reinforcement: increases rate of responding</w:t>
      </w:r>
    </w:p>
    <w:p w14:paraId="027E5DD7" w14:textId="675CF297" w:rsidR="00D95268" w:rsidRDefault="00D95268" w:rsidP="00D95268">
      <w:r>
        <w:t>Consequence</w:t>
      </w:r>
    </w:p>
    <w:p w14:paraId="0EC52C30" w14:textId="460F1346" w:rsidR="00D95268" w:rsidRDefault="00D95268" w:rsidP="00D95268">
      <w:pPr>
        <w:pStyle w:val="ListParagraph"/>
        <w:numPr>
          <w:ilvl w:val="0"/>
          <w:numId w:val="14"/>
        </w:numPr>
      </w:pPr>
      <w:r>
        <w:t>Taking aspirin to relieve a headache (negative reinforce)</w:t>
      </w:r>
    </w:p>
    <w:p w14:paraId="45162F3D" w14:textId="39AD61D0" w:rsidR="00B257DB" w:rsidRDefault="00B257DB" w:rsidP="00D95268">
      <w:pPr>
        <w:pStyle w:val="ListParagraph"/>
        <w:numPr>
          <w:ilvl w:val="0"/>
          <w:numId w:val="14"/>
        </w:numPr>
      </w:pPr>
      <w:r>
        <w:t>Smoking in order to relieve anxiety</w:t>
      </w:r>
    </w:p>
    <w:p w14:paraId="35162A00" w14:textId="2A76121A" w:rsidR="00B257DB" w:rsidRDefault="002A30CA" w:rsidP="002A30CA">
      <w:r>
        <w:t>Primary and secondary reinforcement</w:t>
      </w:r>
    </w:p>
    <w:p w14:paraId="3BBBD7F8" w14:textId="66CC5638" w:rsidR="002A30CA" w:rsidRDefault="002A30CA" w:rsidP="002A30CA">
      <w:pPr>
        <w:pStyle w:val="ListParagraph"/>
        <w:numPr>
          <w:ilvl w:val="0"/>
          <w:numId w:val="15"/>
        </w:numPr>
      </w:pPr>
      <w:r>
        <w:t>Primary: satisfy basic need</w:t>
      </w:r>
    </w:p>
    <w:p w14:paraId="793A7244" w14:textId="490D035C" w:rsidR="002A30CA" w:rsidRDefault="002A30CA" w:rsidP="002A30CA">
      <w:pPr>
        <w:pStyle w:val="ListParagraph"/>
        <w:numPr>
          <w:ilvl w:val="0"/>
          <w:numId w:val="15"/>
        </w:numPr>
      </w:pPr>
      <w:r>
        <w:t>Secondary: allow us to get to the primary reinforcement: money</w:t>
      </w:r>
    </w:p>
    <w:p w14:paraId="481488C5" w14:textId="3C842375" w:rsidR="002A30CA" w:rsidRDefault="002A30CA" w:rsidP="002A30CA">
      <w:r>
        <w:t xml:space="preserve">Schedules </w:t>
      </w:r>
    </w:p>
    <w:p w14:paraId="34511F57" w14:textId="3BC7B5F4" w:rsidR="002A30CA" w:rsidRDefault="002A30CA" w:rsidP="002A30CA">
      <w:pPr>
        <w:pStyle w:val="ListParagraph"/>
        <w:numPr>
          <w:ilvl w:val="0"/>
          <w:numId w:val="16"/>
        </w:numPr>
      </w:pPr>
      <w:r>
        <w:t>Fixed schedule: occur at predictable time</w:t>
      </w:r>
    </w:p>
    <w:p w14:paraId="4ED65E1F" w14:textId="476D5935" w:rsidR="00D95268" w:rsidRDefault="002A30CA" w:rsidP="00D95268">
      <w:pPr>
        <w:pStyle w:val="ListParagraph"/>
        <w:numPr>
          <w:ilvl w:val="0"/>
          <w:numId w:val="16"/>
        </w:numPr>
      </w:pPr>
      <w:r>
        <w:t>Variable schedule: occurs at unpredictable random times</w:t>
      </w:r>
    </w:p>
    <w:p w14:paraId="3EAB29BF" w14:textId="092DD286" w:rsidR="002A30CA" w:rsidRDefault="002A30CA" w:rsidP="00D95268">
      <w:pPr>
        <w:pStyle w:val="ListParagraph"/>
        <w:numPr>
          <w:ilvl w:val="0"/>
          <w:numId w:val="16"/>
        </w:numPr>
      </w:pPr>
      <w:r>
        <w:t>Ratio schedule: occurs after a certain number of appropriate responses</w:t>
      </w:r>
    </w:p>
    <w:p w14:paraId="37E28C51" w14:textId="04A08375" w:rsidR="002A30CA" w:rsidRDefault="002A30CA" w:rsidP="00D95268">
      <w:pPr>
        <w:pStyle w:val="ListParagraph"/>
        <w:numPr>
          <w:ilvl w:val="0"/>
          <w:numId w:val="16"/>
        </w:numPr>
      </w:pPr>
      <w:r>
        <w:t>Interval schedule: occurs after a certain amount of time has passed</w:t>
      </w:r>
    </w:p>
    <w:p w14:paraId="67215400" w14:textId="4265EC15" w:rsidR="002A30CA" w:rsidRDefault="002A30CA" w:rsidP="00D95268">
      <w:pPr>
        <w:pStyle w:val="ListParagraph"/>
        <w:numPr>
          <w:ilvl w:val="0"/>
          <w:numId w:val="16"/>
        </w:numPr>
      </w:pPr>
      <w:r>
        <w:t>Variable ratio and interval schedules are powerful</w:t>
      </w:r>
    </w:p>
    <w:p w14:paraId="3AC8BF76" w14:textId="42D5661A" w:rsidR="002A30CA" w:rsidRDefault="002A30CA" w:rsidP="00D95268">
      <w:pPr>
        <w:pStyle w:val="ListParagraph"/>
        <w:numPr>
          <w:ilvl w:val="0"/>
          <w:numId w:val="16"/>
        </w:numPr>
      </w:pPr>
      <w:r>
        <w:t>Organism never knows when the reinforcement will occur</w:t>
      </w:r>
    </w:p>
    <w:p w14:paraId="41A3C550" w14:textId="6ADB76F3" w:rsidR="002A30CA" w:rsidRDefault="002A30CA" w:rsidP="002A30CA">
      <w:r>
        <w:t>Extinction</w:t>
      </w:r>
    </w:p>
    <w:p w14:paraId="462BD108" w14:textId="77777777" w:rsidR="009619E3" w:rsidRDefault="002A30CA" w:rsidP="002A30CA">
      <w:pPr>
        <w:pStyle w:val="ListParagraph"/>
        <w:numPr>
          <w:ilvl w:val="0"/>
          <w:numId w:val="17"/>
        </w:numPr>
      </w:pPr>
      <w:r>
        <w:t>Responses (whether appropriate or inappropriate) occur because R has been reinforcement</w:t>
      </w:r>
    </w:p>
    <w:p w14:paraId="78A0AC9A" w14:textId="77777777" w:rsidR="009619E3" w:rsidRDefault="009619E3" w:rsidP="002A30CA">
      <w:pPr>
        <w:pStyle w:val="ListParagraph"/>
        <w:numPr>
          <w:ilvl w:val="0"/>
          <w:numId w:val="17"/>
        </w:numPr>
      </w:pPr>
      <w:r>
        <w:t>Ignore the baby’s crying when he wants to get attention</w:t>
      </w:r>
    </w:p>
    <w:p w14:paraId="47F16D2A" w14:textId="77777777" w:rsidR="009619E3" w:rsidRDefault="009619E3" w:rsidP="002A30CA">
      <w:pPr>
        <w:pStyle w:val="ListParagraph"/>
        <w:numPr>
          <w:ilvl w:val="0"/>
          <w:numId w:val="17"/>
        </w:numPr>
      </w:pPr>
      <w:r>
        <w:t>To remove a response, remove the reinforcement</w:t>
      </w:r>
    </w:p>
    <w:p w14:paraId="7B50A010" w14:textId="6C399A11" w:rsidR="009619E3" w:rsidRDefault="009619E3" w:rsidP="002A30CA">
      <w:pPr>
        <w:pStyle w:val="ListParagraph"/>
        <w:numPr>
          <w:ilvl w:val="0"/>
          <w:numId w:val="17"/>
        </w:numPr>
      </w:pPr>
      <w:r>
        <w:t>Over time the result will be extinct</w:t>
      </w:r>
    </w:p>
    <w:p w14:paraId="1C26DA1A" w14:textId="062BAAE7" w:rsidR="002A30CA" w:rsidRDefault="009619E3" w:rsidP="002A30CA">
      <w:pPr>
        <w:pStyle w:val="ListParagraph"/>
        <w:numPr>
          <w:ilvl w:val="0"/>
          <w:numId w:val="17"/>
        </w:numPr>
      </w:pPr>
      <w:r>
        <w:t xml:space="preserve">Extinction can take a very long time  </w:t>
      </w:r>
      <w:r w:rsidR="002A30CA">
        <w:t xml:space="preserve"> </w:t>
      </w:r>
    </w:p>
    <w:p w14:paraId="78D87B14" w14:textId="21334E9B" w:rsidR="009619E3" w:rsidRDefault="00695152" w:rsidP="00695152">
      <w:r>
        <w:t>Punishment</w:t>
      </w:r>
    </w:p>
    <w:p w14:paraId="5EA98DE2" w14:textId="021D87D5" w:rsidR="00695152" w:rsidRDefault="00695152" w:rsidP="00695152">
      <w:pPr>
        <w:pStyle w:val="ListParagraph"/>
        <w:numPr>
          <w:ilvl w:val="0"/>
          <w:numId w:val="18"/>
        </w:numPr>
      </w:pPr>
      <w:r>
        <w:t>Punishment: decrease the rate of responding</w:t>
      </w:r>
    </w:p>
    <w:p w14:paraId="4FDD9157" w14:textId="60CB54BC" w:rsidR="00695152" w:rsidRDefault="00695152" w:rsidP="00695152">
      <w:pPr>
        <w:pStyle w:val="ListParagraph"/>
        <w:numPr>
          <w:ilvl w:val="0"/>
          <w:numId w:val="18"/>
        </w:numPr>
      </w:pPr>
      <w:r>
        <w:t>An alternative to extinction is punishment</w:t>
      </w:r>
    </w:p>
    <w:p w14:paraId="4006D2A2" w14:textId="78E56836" w:rsidR="00695152" w:rsidRDefault="00A727B7" w:rsidP="00695152">
      <w:pPr>
        <w:pStyle w:val="ListParagraph"/>
        <w:numPr>
          <w:ilvl w:val="0"/>
          <w:numId w:val="18"/>
        </w:numPr>
      </w:pPr>
      <w:r>
        <w:t>An inappropriate response is followed by punishment</w:t>
      </w:r>
    </w:p>
    <w:p w14:paraId="4A54B730" w14:textId="498AF726" w:rsidR="00A727B7" w:rsidRDefault="00A727B7" w:rsidP="00A727B7">
      <w:pPr>
        <w:pStyle w:val="ListParagraph"/>
        <w:numPr>
          <w:ilvl w:val="0"/>
          <w:numId w:val="18"/>
        </w:numPr>
      </w:pPr>
      <w:r>
        <w:t>Theory: punishment should weaken or eliminate response and result in extinction</w:t>
      </w:r>
    </w:p>
    <w:p w14:paraId="16C801A4" w14:textId="04F92B93" w:rsidR="002E1A1C" w:rsidRDefault="00A727B7" w:rsidP="00A727B7">
      <w:pPr>
        <w:pStyle w:val="ListParagraph"/>
        <w:numPr>
          <w:ilvl w:val="0"/>
          <w:numId w:val="18"/>
        </w:numPr>
      </w:pPr>
      <w:r>
        <w:t>But, often it does not</w:t>
      </w:r>
    </w:p>
    <w:p w14:paraId="70082ED2" w14:textId="0640564E" w:rsidR="00A727B7" w:rsidRDefault="00A727B7" w:rsidP="00A727B7">
      <w:pPr>
        <w:pStyle w:val="ListParagraph"/>
        <w:numPr>
          <w:ilvl w:val="0"/>
          <w:numId w:val="18"/>
        </w:numPr>
      </w:pPr>
      <w:r>
        <w:lastRenderedPageBreak/>
        <w:t>Positive punishment: a response is followed by an aversive stimulus</w:t>
      </w:r>
    </w:p>
    <w:p w14:paraId="4DB7262C" w14:textId="04D59188" w:rsidR="00A727B7" w:rsidRDefault="00A727B7" w:rsidP="00A727B7">
      <w:pPr>
        <w:pStyle w:val="ListParagraph"/>
        <w:numPr>
          <w:ilvl w:val="0"/>
          <w:numId w:val="18"/>
        </w:numPr>
      </w:pPr>
      <w:r>
        <w:t>Negative: a valued stimulus is remove</w:t>
      </w:r>
    </w:p>
    <w:p w14:paraId="103CD12C" w14:textId="063CB6FB" w:rsidR="00A727B7" w:rsidRDefault="00A727B7" w:rsidP="00A727B7">
      <w:pPr>
        <w:pStyle w:val="ListParagraph"/>
        <w:numPr>
          <w:ilvl w:val="0"/>
          <w:numId w:val="18"/>
        </w:numPr>
      </w:pPr>
      <w:r>
        <w:t>Skinnerian theory</w:t>
      </w:r>
    </w:p>
    <w:p w14:paraId="5F16BC25" w14:textId="3FB52C1E" w:rsidR="00A727B7" w:rsidRDefault="00A727B7" w:rsidP="00A727B7">
      <w:r>
        <w:t>Disadvantage</w:t>
      </w:r>
    </w:p>
    <w:p w14:paraId="72A2C2DA" w14:textId="673AE260" w:rsidR="00A727B7" w:rsidRDefault="00A727B7" w:rsidP="00A727B7">
      <w:pPr>
        <w:pStyle w:val="ListParagraph"/>
        <w:numPr>
          <w:ilvl w:val="0"/>
          <w:numId w:val="19"/>
        </w:numPr>
      </w:pPr>
      <w:r>
        <w:t>Rarely appropriate</w:t>
      </w:r>
    </w:p>
    <w:p w14:paraId="3DC3D0D8" w14:textId="2439312C" w:rsidR="00A727B7" w:rsidRDefault="00A727B7" w:rsidP="00A727B7">
      <w:r>
        <w:t>Avoidance</w:t>
      </w:r>
    </w:p>
    <w:p w14:paraId="5A74B0D9" w14:textId="58C02F23" w:rsidR="00A727B7" w:rsidRDefault="00A727B7" w:rsidP="00A727B7">
      <w:pPr>
        <w:pStyle w:val="ListParagraph"/>
        <w:numPr>
          <w:ilvl w:val="0"/>
          <w:numId w:val="19"/>
        </w:numPr>
      </w:pPr>
      <w:r>
        <w:t>Animal learns to avoid an aversive situation</w:t>
      </w:r>
    </w:p>
    <w:p w14:paraId="62AE1D47" w14:textId="167A82C1" w:rsidR="00A727B7" w:rsidRDefault="00A727B7" w:rsidP="00A727B7">
      <w:pPr>
        <w:pStyle w:val="ListParagraph"/>
      </w:pPr>
      <w:r>
        <w:t>Dentist – child experiencing pain</w:t>
      </w:r>
    </w:p>
    <w:p w14:paraId="256E5D97" w14:textId="056083D4" w:rsidR="00A727B7" w:rsidRDefault="00A727B7" w:rsidP="00A727B7">
      <w:pPr>
        <w:pStyle w:val="ListParagraph"/>
        <w:numPr>
          <w:ilvl w:val="0"/>
          <w:numId w:val="19"/>
        </w:numPr>
      </w:pPr>
      <w:r>
        <w:t>Avoidance of the aversive situation is reinforcing</w:t>
      </w:r>
    </w:p>
    <w:p w14:paraId="74F6EC05" w14:textId="3B9494C8" w:rsidR="00A727B7" w:rsidRDefault="00A727B7" w:rsidP="00A727B7">
      <w:pPr>
        <w:pStyle w:val="ListParagraph"/>
        <w:numPr>
          <w:ilvl w:val="0"/>
          <w:numId w:val="19"/>
        </w:numPr>
      </w:pPr>
      <w:r>
        <w:t>It is extremely difficult to extinguish</w:t>
      </w:r>
    </w:p>
    <w:p w14:paraId="7456A8BF" w14:textId="1669F48F" w:rsidR="00A727B7" w:rsidRDefault="00A727B7" w:rsidP="00A727B7">
      <w:r>
        <w:t>Learning and reinforcement</w:t>
      </w:r>
    </w:p>
    <w:p w14:paraId="79D7D2FC" w14:textId="6C370D63" w:rsidR="00A727B7" w:rsidRDefault="00A727B7" w:rsidP="00A727B7">
      <w:pPr>
        <w:pStyle w:val="ListParagraph"/>
        <w:numPr>
          <w:ilvl w:val="0"/>
          <w:numId w:val="20"/>
        </w:numPr>
      </w:pPr>
      <w:r>
        <w:t>Skinner: all learning requires the appropriate response to be reinforced</w:t>
      </w:r>
    </w:p>
    <w:p w14:paraId="5FE968F4" w14:textId="38129070" w:rsidR="00A727B7" w:rsidRDefault="00A727B7" w:rsidP="00A727B7">
      <w:pPr>
        <w:pStyle w:val="ListParagraph"/>
        <w:numPr>
          <w:ilvl w:val="0"/>
          <w:numId w:val="20"/>
        </w:numPr>
      </w:pPr>
      <w:r>
        <w:t>For some learning, there may not be reinforcement</w:t>
      </w:r>
    </w:p>
    <w:p w14:paraId="3B3BF3A7" w14:textId="78C34D64" w:rsidR="00A727B7" w:rsidRDefault="00A727B7" w:rsidP="00A727B7">
      <w:pPr>
        <w:pStyle w:val="ListParagraph"/>
        <w:numPr>
          <w:ilvl w:val="0"/>
          <w:numId w:val="20"/>
        </w:numPr>
      </w:pPr>
      <w:r>
        <w:t>Observational learning</w:t>
      </w:r>
    </w:p>
    <w:p w14:paraId="05FF14C7" w14:textId="1168B3B8" w:rsidR="00A727B7" w:rsidRDefault="00A727B7" w:rsidP="00A727B7">
      <w:pPr>
        <w:pStyle w:val="ListParagraph"/>
        <w:numPr>
          <w:ilvl w:val="0"/>
          <w:numId w:val="20"/>
        </w:numPr>
      </w:pPr>
      <w:r>
        <w:t>Latent learning</w:t>
      </w:r>
    </w:p>
    <w:p w14:paraId="777CF454" w14:textId="32D00C0A" w:rsidR="00A727B7" w:rsidRDefault="00A727B7" w:rsidP="00A727B7">
      <w:r>
        <w:t>Observational learning</w:t>
      </w:r>
      <w:r w:rsidR="004F6BA8">
        <w:t xml:space="preserve"> (social modelling)</w:t>
      </w:r>
    </w:p>
    <w:p w14:paraId="680DBB1B" w14:textId="0638D380" w:rsidR="00A727B7" w:rsidRDefault="00A727B7" w:rsidP="00A727B7">
      <w:pPr>
        <w:pStyle w:val="ListParagraph"/>
        <w:numPr>
          <w:ilvl w:val="0"/>
          <w:numId w:val="21"/>
        </w:numPr>
      </w:pPr>
      <w:r>
        <w:t>Some learning appears to take place by observation and imitation. No reinforcement. Media, peers</w:t>
      </w:r>
    </w:p>
    <w:p w14:paraId="6BE68994" w14:textId="0D053547" w:rsidR="00A727B7" w:rsidRDefault="004F6BA8" w:rsidP="00A727B7">
      <w:pPr>
        <w:pStyle w:val="ListParagraph"/>
        <w:numPr>
          <w:ilvl w:val="0"/>
          <w:numId w:val="21"/>
        </w:numPr>
      </w:pPr>
      <w:r>
        <w:t>Is called modelling</w:t>
      </w:r>
    </w:p>
    <w:p w14:paraId="722EEB49" w14:textId="0999C031" w:rsidR="004F6BA8" w:rsidRDefault="004F6BA8" w:rsidP="00A727B7">
      <w:pPr>
        <w:pStyle w:val="ListParagraph"/>
        <w:numPr>
          <w:ilvl w:val="0"/>
          <w:numId w:val="21"/>
        </w:numPr>
      </w:pPr>
      <w:r>
        <w:t>Child will imitate aggressive behavior of adults</w:t>
      </w:r>
    </w:p>
    <w:p w14:paraId="4610B26C" w14:textId="27FA6E39" w:rsidR="004F6BA8" w:rsidRDefault="004F6BA8" w:rsidP="00A727B7">
      <w:pPr>
        <w:pStyle w:val="ListParagraph"/>
        <w:numPr>
          <w:ilvl w:val="0"/>
          <w:numId w:val="21"/>
        </w:numPr>
      </w:pPr>
      <w:r>
        <w:t>Aggressive is thus not only an inherited behavior</w:t>
      </w:r>
    </w:p>
    <w:p w14:paraId="09AF5FCA" w14:textId="6BD8AA1C" w:rsidR="004F6BA8" w:rsidRDefault="00B86B9E" w:rsidP="00B86B9E">
      <w:r>
        <w:t>Latent learning</w:t>
      </w:r>
    </w:p>
    <w:p w14:paraId="3DB919A1" w14:textId="1B530207" w:rsidR="00B86B9E" w:rsidRDefault="00B86B9E" w:rsidP="00B86B9E">
      <w:pPr>
        <w:pStyle w:val="ListParagraph"/>
        <w:numPr>
          <w:ilvl w:val="0"/>
          <w:numId w:val="22"/>
        </w:numPr>
      </w:pPr>
      <w:r>
        <w:t>Rates will explore a maze without any apparent reinforcement</w:t>
      </w:r>
    </w:p>
    <w:p w14:paraId="19AF068B" w14:textId="3F1C4AAC" w:rsidR="00B86B9E" w:rsidRDefault="00B86B9E" w:rsidP="00B86B9E">
      <w:pPr>
        <w:pStyle w:val="ListParagraph"/>
        <w:numPr>
          <w:ilvl w:val="0"/>
          <w:numId w:val="22"/>
        </w:numPr>
      </w:pPr>
      <w:r>
        <w:t>Food is then placed somewhere in the maze</w:t>
      </w:r>
    </w:p>
    <w:p w14:paraId="69CB80E2" w14:textId="089243B4" w:rsidR="00B86B9E" w:rsidRDefault="00B86B9E" w:rsidP="00B86B9E">
      <w:pPr>
        <w:pStyle w:val="ListParagraph"/>
        <w:numPr>
          <w:ilvl w:val="0"/>
          <w:numId w:val="22"/>
        </w:numPr>
      </w:pPr>
      <w:r>
        <w:t>Rate then find the food as fast as rates who had previously been reinforcement for exploring the maze</w:t>
      </w:r>
    </w:p>
    <w:p w14:paraId="5A819451" w14:textId="4C6A8C43" w:rsidR="00B86B9E" w:rsidRDefault="00B86B9E" w:rsidP="00B86B9E">
      <w:pPr>
        <w:pStyle w:val="ListParagraph"/>
        <w:numPr>
          <w:ilvl w:val="0"/>
          <w:numId w:val="22"/>
        </w:numPr>
      </w:pPr>
      <w:r>
        <w:t>Rate must have learned a type of “cognitive map”</w:t>
      </w:r>
    </w:p>
    <w:p w14:paraId="58FFFED9" w14:textId="275730DB" w:rsidR="00B86B9E" w:rsidRDefault="00B86B9E" w:rsidP="00B86B9E">
      <w:pPr>
        <w:pStyle w:val="ListParagraph"/>
        <w:numPr>
          <w:ilvl w:val="0"/>
          <w:numId w:val="22"/>
        </w:numPr>
      </w:pPr>
      <w:r>
        <w:t>Place cells. Spatial location, grid cells in hippocampus</w:t>
      </w:r>
      <w:bookmarkStart w:id="0" w:name="_GoBack"/>
      <w:bookmarkEnd w:id="0"/>
    </w:p>
    <w:sectPr w:rsidR="00B86B9E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741FA5" w14:textId="77777777" w:rsidR="00552AAC" w:rsidRDefault="00552AAC">
      <w:r>
        <w:separator/>
      </w:r>
    </w:p>
    <w:p w14:paraId="11EED848" w14:textId="77777777" w:rsidR="00552AAC" w:rsidRDefault="00552AAC"/>
  </w:endnote>
  <w:endnote w:type="continuationSeparator" w:id="0">
    <w:p w14:paraId="03A51DB9" w14:textId="77777777" w:rsidR="00552AAC" w:rsidRDefault="00552AAC">
      <w:r>
        <w:continuationSeparator/>
      </w:r>
    </w:p>
    <w:p w14:paraId="7071F18F" w14:textId="77777777" w:rsidR="00552AAC" w:rsidRDefault="00552A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15F0F0" w14:textId="77777777" w:rsidR="00553B99" w:rsidRDefault="009120E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6B9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C71317" w14:textId="77777777" w:rsidR="00552AAC" w:rsidRDefault="00552AAC">
      <w:r>
        <w:separator/>
      </w:r>
    </w:p>
    <w:p w14:paraId="2434239D" w14:textId="77777777" w:rsidR="00552AAC" w:rsidRDefault="00552AAC"/>
  </w:footnote>
  <w:footnote w:type="continuationSeparator" w:id="0">
    <w:p w14:paraId="5FB49FDF" w14:textId="77777777" w:rsidR="00552AAC" w:rsidRDefault="00552AAC">
      <w:r>
        <w:continuationSeparator/>
      </w:r>
    </w:p>
    <w:p w14:paraId="2F66217A" w14:textId="77777777" w:rsidR="00552AAC" w:rsidRDefault="00552AAC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6F4303"/>
    <w:multiLevelType w:val="hybridMultilevel"/>
    <w:tmpl w:val="053652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C12AB6"/>
    <w:multiLevelType w:val="hybridMultilevel"/>
    <w:tmpl w:val="FCD2B0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5F68B1"/>
    <w:multiLevelType w:val="hybridMultilevel"/>
    <w:tmpl w:val="51548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691B44"/>
    <w:multiLevelType w:val="hybridMultilevel"/>
    <w:tmpl w:val="823E1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E45A3F"/>
    <w:multiLevelType w:val="hybridMultilevel"/>
    <w:tmpl w:val="FB50B5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2B5FDF"/>
    <w:multiLevelType w:val="hybridMultilevel"/>
    <w:tmpl w:val="85E04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D00FBF"/>
    <w:multiLevelType w:val="hybridMultilevel"/>
    <w:tmpl w:val="79B6B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FE110E"/>
    <w:multiLevelType w:val="hybridMultilevel"/>
    <w:tmpl w:val="D9AA0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5A7559"/>
    <w:multiLevelType w:val="hybridMultilevel"/>
    <w:tmpl w:val="52305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5E4A19"/>
    <w:multiLevelType w:val="hybridMultilevel"/>
    <w:tmpl w:val="B858B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974232"/>
    <w:multiLevelType w:val="hybridMultilevel"/>
    <w:tmpl w:val="61A686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A30B1E"/>
    <w:multiLevelType w:val="hybridMultilevel"/>
    <w:tmpl w:val="83889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2E3F93"/>
    <w:multiLevelType w:val="hybridMultilevel"/>
    <w:tmpl w:val="5CA6D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BE29E0"/>
    <w:multiLevelType w:val="hybridMultilevel"/>
    <w:tmpl w:val="4CC48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C5321B"/>
    <w:multiLevelType w:val="hybridMultilevel"/>
    <w:tmpl w:val="E6DC4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FF6C9E"/>
    <w:multiLevelType w:val="hybridMultilevel"/>
    <w:tmpl w:val="66064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017288"/>
    <w:multiLevelType w:val="hybridMultilevel"/>
    <w:tmpl w:val="1B2A9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D210DE"/>
    <w:multiLevelType w:val="hybridMultilevel"/>
    <w:tmpl w:val="9AB6A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18"/>
  </w:num>
  <w:num w:numId="5">
    <w:abstractNumId w:val="10"/>
  </w:num>
  <w:num w:numId="6">
    <w:abstractNumId w:val="15"/>
  </w:num>
  <w:num w:numId="7">
    <w:abstractNumId w:val="13"/>
  </w:num>
  <w:num w:numId="8">
    <w:abstractNumId w:val="19"/>
  </w:num>
  <w:num w:numId="9">
    <w:abstractNumId w:val="7"/>
  </w:num>
  <w:num w:numId="10">
    <w:abstractNumId w:val="4"/>
  </w:num>
  <w:num w:numId="11">
    <w:abstractNumId w:val="3"/>
  </w:num>
  <w:num w:numId="12">
    <w:abstractNumId w:val="14"/>
  </w:num>
  <w:num w:numId="13">
    <w:abstractNumId w:val="9"/>
  </w:num>
  <w:num w:numId="14">
    <w:abstractNumId w:val="21"/>
  </w:num>
  <w:num w:numId="15">
    <w:abstractNumId w:val="16"/>
  </w:num>
  <w:num w:numId="16">
    <w:abstractNumId w:val="8"/>
  </w:num>
  <w:num w:numId="17">
    <w:abstractNumId w:val="2"/>
  </w:num>
  <w:num w:numId="18">
    <w:abstractNumId w:val="11"/>
  </w:num>
  <w:num w:numId="19">
    <w:abstractNumId w:val="6"/>
  </w:num>
  <w:num w:numId="20">
    <w:abstractNumId w:val="17"/>
  </w:num>
  <w:num w:numId="21">
    <w:abstractNumId w:val="12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A95"/>
    <w:rsid w:val="000405F8"/>
    <w:rsid w:val="001B0763"/>
    <w:rsid w:val="001D1EE4"/>
    <w:rsid w:val="002A30CA"/>
    <w:rsid w:val="002E1A1C"/>
    <w:rsid w:val="00377A95"/>
    <w:rsid w:val="00404FE9"/>
    <w:rsid w:val="004F6BA8"/>
    <w:rsid w:val="00552AAC"/>
    <w:rsid w:val="00553B99"/>
    <w:rsid w:val="00695152"/>
    <w:rsid w:val="006A70A3"/>
    <w:rsid w:val="00727298"/>
    <w:rsid w:val="00765446"/>
    <w:rsid w:val="009120E5"/>
    <w:rsid w:val="009619E3"/>
    <w:rsid w:val="00A5357B"/>
    <w:rsid w:val="00A727B7"/>
    <w:rsid w:val="00A731C1"/>
    <w:rsid w:val="00B257DB"/>
    <w:rsid w:val="00B86B9E"/>
    <w:rsid w:val="00D95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DF23B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377A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sunmingxin/Library/Containers/com.microsoft.Word/Data/Library/Caches/4105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75</TotalTime>
  <Pages>4</Pages>
  <Words>639</Words>
  <Characters>3644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Mingxin Sun</dc:creator>
  <cp:keywords/>
  <dc:description/>
  <cp:lastModifiedBy>Mingxin Sun</cp:lastModifiedBy>
  <cp:revision>3</cp:revision>
  <dcterms:created xsi:type="dcterms:W3CDTF">2016-11-10T15:55:00Z</dcterms:created>
  <dcterms:modified xsi:type="dcterms:W3CDTF">2016-11-14T14:22:00Z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