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BFE423" w14:textId="0BF21B4B" w:rsidR="002D26B2" w:rsidRDefault="00DE7E49" w:rsidP="004C1995">
      <w:pPr>
        <w:pStyle w:val="Heading1"/>
      </w:pPr>
      <w:r>
        <w:t>PSY1101 L8    Consciousness Drug</w:t>
      </w:r>
    </w:p>
    <w:p w14:paraId="71618527" w14:textId="7B39451A" w:rsidR="006F105D" w:rsidRDefault="006F105D" w:rsidP="006F105D">
      <w:r>
        <w:t>Altered states of consciousness: the effect of drugs</w:t>
      </w:r>
    </w:p>
    <w:p w14:paraId="453E1F08" w14:textId="6308279A" w:rsidR="006F105D" w:rsidRDefault="006F105D" w:rsidP="006F105D">
      <w:pPr>
        <w:pStyle w:val="ListParagraph"/>
        <w:numPr>
          <w:ilvl w:val="0"/>
          <w:numId w:val="5"/>
        </w:numPr>
      </w:pPr>
      <w:r>
        <w:t>Psychoactive drugs</w:t>
      </w:r>
    </w:p>
    <w:p w14:paraId="300FA3B5" w14:textId="75420319" w:rsidR="006F105D" w:rsidRDefault="006F105D" w:rsidP="006F105D">
      <w:pPr>
        <w:pStyle w:val="ListParagraph"/>
      </w:pPr>
      <w:r>
        <w:t>Perhaps change mood</w:t>
      </w:r>
    </w:p>
    <w:p w14:paraId="2C59348E" w14:textId="0531E91B" w:rsidR="006F105D" w:rsidRDefault="006F105D" w:rsidP="006F105D">
      <w:pPr>
        <w:pStyle w:val="ListParagraph"/>
      </w:pPr>
      <w:r>
        <w:t>Change perception of external</w:t>
      </w:r>
    </w:p>
    <w:p w14:paraId="2855F8AE" w14:textId="32E4B9A3" w:rsidR="006F105D" w:rsidRDefault="006F105D" w:rsidP="006F105D">
      <w:r>
        <w:t>Types of drugs</w:t>
      </w:r>
    </w:p>
    <w:p w14:paraId="28B495D4" w14:textId="66756069" w:rsidR="006F105D" w:rsidRDefault="006F105D" w:rsidP="006F105D">
      <w:pPr>
        <w:pStyle w:val="ListParagraph"/>
        <w:numPr>
          <w:ilvl w:val="0"/>
          <w:numId w:val="5"/>
        </w:numPr>
      </w:pPr>
      <w:r>
        <w:t>Depressant. inhibitive</w:t>
      </w:r>
    </w:p>
    <w:p w14:paraId="1A74C674" w14:textId="59D2BCA4" w:rsidR="006F105D" w:rsidRDefault="006F105D" w:rsidP="006F105D">
      <w:pPr>
        <w:pStyle w:val="ListParagraph"/>
        <w:numPr>
          <w:ilvl w:val="0"/>
          <w:numId w:val="5"/>
        </w:numPr>
      </w:pPr>
      <w:r>
        <w:t xml:space="preserve">Stimulants. Excited </w:t>
      </w:r>
    </w:p>
    <w:p w14:paraId="3E62A1B9" w14:textId="5F024B6C" w:rsidR="006F105D" w:rsidRDefault="006F105D" w:rsidP="006F105D">
      <w:pPr>
        <w:pStyle w:val="ListParagraph"/>
        <w:numPr>
          <w:ilvl w:val="0"/>
          <w:numId w:val="5"/>
        </w:numPr>
      </w:pPr>
      <w:r>
        <w:t>Hallucinogens. Distort perception. Evoked sensory image</w:t>
      </w:r>
    </w:p>
    <w:p w14:paraId="40008618" w14:textId="353CD714" w:rsidR="006F105D" w:rsidRDefault="006F105D" w:rsidP="006F105D">
      <w:r>
        <w:t>Tolerance (neuroadaptation)</w:t>
      </w:r>
    </w:p>
    <w:p w14:paraId="22E2BBE9" w14:textId="14DE0E05" w:rsidR="006F105D" w:rsidRDefault="006F105D" w:rsidP="006F105D">
      <w:pPr>
        <w:pStyle w:val="ListParagraph"/>
        <w:numPr>
          <w:ilvl w:val="0"/>
          <w:numId w:val="6"/>
        </w:numPr>
      </w:pPr>
      <w:r>
        <w:t>With repeated use, tolerance develops</w:t>
      </w:r>
    </w:p>
    <w:p w14:paraId="3C333DFE" w14:textId="49AA2CE7" w:rsidR="006F105D" w:rsidRDefault="006F105D" w:rsidP="006F105D">
      <w:pPr>
        <w:pStyle w:val="ListParagraph"/>
        <w:numPr>
          <w:ilvl w:val="0"/>
          <w:numId w:val="6"/>
        </w:numPr>
      </w:pPr>
      <w:r>
        <w:t>A larger dose is required to produce the same initial effect</w:t>
      </w:r>
    </w:p>
    <w:p w14:paraId="7D9B4B71" w14:textId="6A7EA63B" w:rsidR="006F105D" w:rsidRDefault="006F105D" w:rsidP="006F105D">
      <w:pPr>
        <w:pStyle w:val="ListParagraph"/>
        <w:numPr>
          <w:ilvl w:val="0"/>
          <w:numId w:val="6"/>
        </w:numPr>
      </w:pPr>
      <w:r>
        <w:t>Physical dependence</w:t>
      </w:r>
    </w:p>
    <w:p w14:paraId="08E28FE4" w14:textId="54488596" w:rsidR="006F105D" w:rsidRDefault="006F105D" w:rsidP="006F105D">
      <w:pPr>
        <w:pStyle w:val="ListParagraph"/>
        <w:numPr>
          <w:ilvl w:val="0"/>
          <w:numId w:val="6"/>
        </w:numPr>
      </w:pPr>
      <w:r>
        <w:t>Upon withdrawal, physical pain and craving</w:t>
      </w:r>
    </w:p>
    <w:p w14:paraId="497D6453" w14:textId="21801A07" w:rsidR="006F105D" w:rsidRDefault="006F105D" w:rsidP="006F105D">
      <w:pPr>
        <w:pStyle w:val="ListParagraph"/>
        <w:numPr>
          <w:ilvl w:val="0"/>
          <w:numId w:val="6"/>
        </w:numPr>
      </w:pPr>
      <w:r>
        <w:t xml:space="preserve">Psychological dependence. (both positive and negative reinforces) </w:t>
      </w:r>
    </w:p>
    <w:p w14:paraId="0A98C311" w14:textId="3D8A8110" w:rsidR="006F105D" w:rsidRDefault="006F105D" w:rsidP="006F105D">
      <w:pPr>
        <w:pStyle w:val="ListParagraph"/>
        <w:numPr>
          <w:ilvl w:val="0"/>
          <w:numId w:val="6"/>
        </w:numPr>
      </w:pPr>
      <w:r>
        <w:t>Difficult to distinguish these twos</w:t>
      </w:r>
    </w:p>
    <w:p w14:paraId="5377B8C0" w14:textId="77777777" w:rsidR="006F105D" w:rsidRDefault="006F105D" w:rsidP="006F105D">
      <w:pPr>
        <w:pStyle w:val="ListParagraph"/>
      </w:pPr>
    </w:p>
    <w:p w14:paraId="7A5CC931" w14:textId="57E909A2" w:rsidR="00501230" w:rsidRDefault="006F105D" w:rsidP="00501230">
      <w:pPr>
        <w:pStyle w:val="ListParagraph"/>
        <w:numPr>
          <w:ilvl w:val="0"/>
          <w:numId w:val="6"/>
        </w:numPr>
      </w:pPr>
      <w:r>
        <w:t>Tolerance is not experiences equally at all part of the body</w:t>
      </w:r>
    </w:p>
    <w:p w14:paraId="58A984E9" w14:textId="0173C049" w:rsidR="00501230" w:rsidRDefault="00501230" w:rsidP="00501230">
      <w:pPr>
        <w:pStyle w:val="ListParagraph"/>
        <w:numPr>
          <w:ilvl w:val="0"/>
          <w:numId w:val="6"/>
        </w:numPr>
      </w:pPr>
      <w:r>
        <w:t xml:space="preserve">Needs to satisfied the brain’s need, which may not </w:t>
      </w:r>
      <w:proofErr w:type="gramStart"/>
      <w:r>
        <w:t>wanted</w:t>
      </w:r>
      <w:proofErr w:type="gramEnd"/>
      <w:r>
        <w:t xml:space="preserve"> in other parts of the body.</w:t>
      </w:r>
    </w:p>
    <w:p w14:paraId="17C2A32E" w14:textId="424F4854" w:rsidR="006F105D" w:rsidRDefault="00501230" w:rsidP="006F105D">
      <w:pPr>
        <w:pStyle w:val="ListParagraph"/>
        <w:numPr>
          <w:ilvl w:val="0"/>
          <w:numId w:val="6"/>
        </w:numPr>
      </w:pPr>
      <w:r>
        <w:t>For some drugs, there may be negative tolerance. Like Hallucinogens</w:t>
      </w:r>
    </w:p>
    <w:p w14:paraId="5FF7B70C" w14:textId="2888DD72" w:rsidR="00501230" w:rsidRDefault="00501230" w:rsidP="006F105D">
      <w:pPr>
        <w:pStyle w:val="ListParagraph"/>
        <w:numPr>
          <w:ilvl w:val="0"/>
          <w:numId w:val="6"/>
        </w:numPr>
      </w:pPr>
      <w:r>
        <w:t>Drugs might linger in the body for a long time. Drug stays in body, need a smaller dose.</w:t>
      </w:r>
    </w:p>
    <w:p w14:paraId="7C3F6EC1" w14:textId="0CFF60C3" w:rsidR="00501230" w:rsidRDefault="00501230" w:rsidP="00501230">
      <w:r>
        <w:t>False claims about addiction</w:t>
      </w:r>
    </w:p>
    <w:p w14:paraId="3107A2DA" w14:textId="3629DC8D" w:rsidR="00501230" w:rsidRDefault="00501230" w:rsidP="00501230">
      <w:pPr>
        <w:pStyle w:val="ListParagraph"/>
        <w:numPr>
          <w:ilvl w:val="0"/>
          <w:numId w:val="7"/>
        </w:numPr>
      </w:pPr>
      <w:r>
        <w:t>All psychoactive drugs lead to addiction</w:t>
      </w:r>
    </w:p>
    <w:p w14:paraId="00EB9443" w14:textId="419C9EC2" w:rsidR="00501230" w:rsidRDefault="00501230" w:rsidP="00501230">
      <w:pPr>
        <w:pStyle w:val="ListParagraph"/>
        <w:numPr>
          <w:ilvl w:val="0"/>
          <w:numId w:val="7"/>
        </w:numPr>
      </w:pPr>
      <w:r>
        <w:t>For some there is little or no physical addiction</w:t>
      </w:r>
    </w:p>
    <w:p w14:paraId="1FECB004" w14:textId="77777777" w:rsidR="00501230" w:rsidRDefault="00501230" w:rsidP="00501230"/>
    <w:p w14:paraId="5629574D" w14:textId="77777777" w:rsidR="00501230" w:rsidRDefault="00501230" w:rsidP="00501230"/>
    <w:p w14:paraId="3328DC6A" w14:textId="121D2DBB" w:rsidR="00501230" w:rsidRDefault="00501230" w:rsidP="00501230">
      <w:r>
        <w:t>Depressants</w:t>
      </w:r>
    </w:p>
    <w:p w14:paraId="34C4B551" w14:textId="0564B576" w:rsidR="00501230" w:rsidRDefault="00501230" w:rsidP="00501230">
      <w:pPr>
        <w:pStyle w:val="ListParagraph"/>
        <w:numPr>
          <w:ilvl w:val="0"/>
          <w:numId w:val="8"/>
        </w:numPr>
      </w:pPr>
      <w:r>
        <w:t>Alcohol</w:t>
      </w:r>
    </w:p>
    <w:p w14:paraId="516ED05C" w14:textId="394ED275" w:rsidR="00501230" w:rsidRDefault="00501230" w:rsidP="00501230">
      <w:pPr>
        <w:pStyle w:val="ListParagraph"/>
        <w:numPr>
          <w:ilvl w:val="0"/>
          <w:numId w:val="8"/>
        </w:numPr>
      </w:pPr>
      <w:r>
        <w:t>Barbiturates</w:t>
      </w:r>
    </w:p>
    <w:p w14:paraId="0392242C" w14:textId="0871FD5C" w:rsidR="00501230" w:rsidRDefault="00501230" w:rsidP="00501230">
      <w:pPr>
        <w:pStyle w:val="ListParagraph"/>
        <w:numPr>
          <w:ilvl w:val="0"/>
          <w:numId w:val="8"/>
        </w:numPr>
      </w:pPr>
      <w:r>
        <w:t xml:space="preserve">Opiates </w:t>
      </w:r>
    </w:p>
    <w:p w14:paraId="64B3D797" w14:textId="116AF0E4" w:rsidR="006F105D" w:rsidRDefault="00501230" w:rsidP="006F105D">
      <w:r>
        <w:t>Alcohol</w:t>
      </w:r>
    </w:p>
    <w:p w14:paraId="0B071A9D" w14:textId="44E86A53" w:rsidR="00501230" w:rsidRDefault="00501230" w:rsidP="00501230">
      <w:pPr>
        <w:pStyle w:val="ListParagraph"/>
        <w:numPr>
          <w:ilvl w:val="0"/>
          <w:numId w:val="9"/>
        </w:numPr>
      </w:pPr>
      <w:r>
        <w:t>Most common</w:t>
      </w:r>
    </w:p>
    <w:p w14:paraId="21A1528B" w14:textId="1EB684FE" w:rsidR="00501230" w:rsidRDefault="00501230" w:rsidP="00501230">
      <w:pPr>
        <w:pStyle w:val="ListParagraph"/>
        <w:numPr>
          <w:ilvl w:val="0"/>
          <w:numId w:val="9"/>
        </w:numPr>
      </w:pPr>
      <w:r>
        <w:t>Always depresses neural activity regardless of dosage</w:t>
      </w:r>
    </w:p>
    <w:p w14:paraId="58CBD4FB" w14:textId="5DF4964F" w:rsidR="00501230" w:rsidRDefault="00501230" w:rsidP="00501230">
      <w:pPr>
        <w:pStyle w:val="ListParagraph"/>
        <w:numPr>
          <w:ilvl w:val="0"/>
          <w:numId w:val="9"/>
        </w:numPr>
      </w:pPr>
      <w:r>
        <w:t>Not necessary depresses you, but some neurons</w:t>
      </w:r>
    </w:p>
    <w:p w14:paraId="2703F5AC" w14:textId="01D4B828" w:rsidR="00501230" w:rsidRDefault="00501230" w:rsidP="00501230">
      <w:pPr>
        <w:pStyle w:val="ListParagraph"/>
        <w:numPr>
          <w:ilvl w:val="0"/>
          <w:numId w:val="9"/>
        </w:numPr>
      </w:pPr>
      <w:r>
        <w:t>Reduced sympathetic NS activity, slow thought processes</w:t>
      </w:r>
    </w:p>
    <w:p w14:paraId="0F78BD38" w14:textId="44EC384D" w:rsidR="00501230" w:rsidRDefault="00501230" w:rsidP="00501230">
      <w:pPr>
        <w:pStyle w:val="ListParagraph"/>
        <w:numPr>
          <w:ilvl w:val="0"/>
          <w:numId w:val="9"/>
        </w:numPr>
      </w:pPr>
      <w:r>
        <w:t>Depresses the frontal lobe control (perhaps over limbic system</w:t>
      </w:r>
    </w:p>
    <w:p w14:paraId="72A52793" w14:textId="11723C7E" w:rsidR="00501230" w:rsidRDefault="00501230" w:rsidP="00501230">
      <w:pPr>
        <w:pStyle w:val="ListParagraph"/>
        <w:numPr>
          <w:ilvl w:val="0"/>
          <w:numId w:val="9"/>
        </w:numPr>
      </w:pPr>
      <w:r>
        <w:t>Impaired judgment, self-monitoring</w:t>
      </w:r>
    </w:p>
    <w:p w14:paraId="22237461" w14:textId="641F0DA9" w:rsidR="00501230" w:rsidRDefault="00501230" w:rsidP="00501230">
      <w:pPr>
        <w:pStyle w:val="ListParagraph"/>
        <w:numPr>
          <w:ilvl w:val="0"/>
          <w:numId w:val="9"/>
        </w:numPr>
      </w:pPr>
      <w:r>
        <w:t>Effects on transfer of short-term to permanent memory (perhaps because it inhibits REM sleep)</w:t>
      </w:r>
    </w:p>
    <w:p w14:paraId="6842C226" w14:textId="541D51BF" w:rsidR="00501230" w:rsidRDefault="00501230" w:rsidP="00501230">
      <w:pPr>
        <w:pStyle w:val="ListParagraph"/>
        <w:numPr>
          <w:ilvl w:val="0"/>
          <w:numId w:val="9"/>
        </w:numPr>
      </w:pPr>
      <w:r>
        <w:t>Can be results in depression, deterioration</w:t>
      </w:r>
    </w:p>
    <w:p w14:paraId="1D4751E4" w14:textId="104F6B0C" w:rsidR="00501230" w:rsidRDefault="00501230" w:rsidP="00501230">
      <w:r>
        <w:t>Opiates</w:t>
      </w:r>
    </w:p>
    <w:p w14:paraId="45D31AA6" w14:textId="6DD1B2B7" w:rsidR="00501230" w:rsidRDefault="00501230" w:rsidP="00501230">
      <w:pPr>
        <w:pStyle w:val="ListParagraph"/>
        <w:numPr>
          <w:ilvl w:val="0"/>
          <w:numId w:val="10"/>
        </w:numPr>
      </w:pPr>
      <w:r>
        <w:t>Chemicals such as morphine and heroin that are made from the opium poppy</w:t>
      </w:r>
    </w:p>
    <w:p w14:paraId="1BFA5669" w14:textId="26CEDB40" w:rsidR="00501230" w:rsidRDefault="00501230" w:rsidP="00501230">
      <w:pPr>
        <w:pStyle w:val="ListParagraph"/>
        <w:numPr>
          <w:ilvl w:val="0"/>
          <w:numId w:val="10"/>
        </w:numPr>
      </w:pPr>
      <w:r>
        <w:t>Depress NS activity, this reduces anxiety, and especially reduces pain</w:t>
      </w:r>
    </w:p>
    <w:p w14:paraId="30040F61" w14:textId="6E0D2F97" w:rsidR="00501230" w:rsidRDefault="00501230" w:rsidP="00501230">
      <w:pPr>
        <w:pStyle w:val="ListParagraph"/>
        <w:numPr>
          <w:ilvl w:val="0"/>
          <w:numId w:val="10"/>
        </w:numPr>
      </w:pPr>
      <w:r>
        <w:t>High dose of opiates produce euphoria</w:t>
      </w:r>
    </w:p>
    <w:p w14:paraId="5634649C" w14:textId="0F0F090A" w:rsidR="00501230" w:rsidRDefault="00501230" w:rsidP="00501230">
      <w:pPr>
        <w:pStyle w:val="ListParagraph"/>
        <w:numPr>
          <w:ilvl w:val="0"/>
          <w:numId w:val="10"/>
        </w:numPr>
      </w:pPr>
      <w:r>
        <w:t>The chemical structure of opiates is similar to NTM</w:t>
      </w:r>
    </w:p>
    <w:p w14:paraId="6AEC2107" w14:textId="6263A4BC" w:rsidR="00585224" w:rsidRDefault="00585224" w:rsidP="00501230">
      <w:pPr>
        <w:pStyle w:val="ListParagraph"/>
        <w:numPr>
          <w:ilvl w:val="0"/>
          <w:numId w:val="10"/>
        </w:numPr>
      </w:pPr>
      <w:r>
        <w:t>Opiate use increasing dramatically</w:t>
      </w:r>
    </w:p>
    <w:p w14:paraId="27617F76" w14:textId="029A896D" w:rsidR="00585224" w:rsidRDefault="00585224" w:rsidP="00501230">
      <w:pPr>
        <w:pStyle w:val="ListParagraph"/>
        <w:numPr>
          <w:ilvl w:val="0"/>
          <w:numId w:val="10"/>
        </w:numPr>
      </w:pPr>
      <w:r>
        <w:t>Opiate-based pain-killers</w:t>
      </w:r>
    </w:p>
    <w:p w14:paraId="0FC82D24" w14:textId="3973D1FE" w:rsidR="00585224" w:rsidRDefault="00585224" w:rsidP="00585224">
      <w:r>
        <w:t>Stimulants</w:t>
      </w:r>
    </w:p>
    <w:p w14:paraId="49F7909E" w14:textId="1BE21634" w:rsidR="00585224" w:rsidRDefault="00585224" w:rsidP="00585224">
      <w:pPr>
        <w:pStyle w:val="ListParagraph"/>
        <w:numPr>
          <w:ilvl w:val="0"/>
          <w:numId w:val="11"/>
        </w:numPr>
      </w:pPr>
      <w:r>
        <w:t>Nicotine</w:t>
      </w:r>
    </w:p>
    <w:p w14:paraId="12100591" w14:textId="64B1B02E" w:rsidR="00585224" w:rsidRDefault="00585224" w:rsidP="00585224">
      <w:pPr>
        <w:pStyle w:val="ListParagraph"/>
        <w:numPr>
          <w:ilvl w:val="0"/>
          <w:numId w:val="11"/>
        </w:numPr>
      </w:pPr>
      <w:r>
        <w:t>Caffeine</w:t>
      </w:r>
    </w:p>
    <w:p w14:paraId="4B7A9099" w14:textId="457E64D6" w:rsidR="00585224" w:rsidRDefault="00585224" w:rsidP="00585224">
      <w:pPr>
        <w:pStyle w:val="ListParagraph"/>
        <w:numPr>
          <w:ilvl w:val="0"/>
          <w:numId w:val="11"/>
        </w:numPr>
      </w:pPr>
      <w:r>
        <w:t>Methamphetamines</w:t>
      </w:r>
    </w:p>
    <w:p w14:paraId="0FC0CF39" w14:textId="596E690F" w:rsidR="00585224" w:rsidRDefault="00585224" w:rsidP="00585224">
      <w:pPr>
        <w:pStyle w:val="ListParagraph"/>
        <w:numPr>
          <w:ilvl w:val="0"/>
          <w:numId w:val="11"/>
        </w:numPr>
      </w:pPr>
      <w:r>
        <w:t>Cocaine</w:t>
      </w:r>
    </w:p>
    <w:p w14:paraId="567856C7" w14:textId="77F1AECE" w:rsidR="00585224" w:rsidRDefault="00585224" w:rsidP="00585224">
      <w:pPr>
        <w:pStyle w:val="ListParagraph"/>
        <w:numPr>
          <w:ilvl w:val="0"/>
          <w:numId w:val="11"/>
        </w:numPr>
      </w:pPr>
      <w:r>
        <w:t>MDMD</w:t>
      </w:r>
    </w:p>
    <w:p w14:paraId="0DCC02D6" w14:textId="77777777" w:rsidR="00585224" w:rsidRDefault="00585224" w:rsidP="00585224"/>
    <w:p w14:paraId="1484C4D4" w14:textId="3F5328A8" w:rsidR="00585224" w:rsidRDefault="00585224" w:rsidP="00585224">
      <w:pPr>
        <w:pStyle w:val="ListParagraph"/>
        <w:numPr>
          <w:ilvl w:val="0"/>
          <w:numId w:val="11"/>
        </w:numPr>
      </w:pPr>
      <w:r>
        <w:lastRenderedPageBreak/>
        <w:t>Stimulate sympathetic NS, cortical arousal</w:t>
      </w:r>
    </w:p>
    <w:p w14:paraId="2C675DC3" w14:textId="078AE8BD" w:rsidR="00585224" w:rsidRDefault="00585224" w:rsidP="00585224">
      <w:pPr>
        <w:pStyle w:val="ListParagraph"/>
        <w:numPr>
          <w:ilvl w:val="0"/>
          <w:numId w:val="11"/>
        </w:numPr>
      </w:pPr>
      <w:r>
        <w:t>Stay awake, lose weight, boost mood, athlete performance</w:t>
      </w:r>
    </w:p>
    <w:p w14:paraId="5A83A62D" w14:textId="3A0AD0B8" w:rsidR="00585224" w:rsidRDefault="00585224" w:rsidP="00585224">
      <w:pPr>
        <w:pStyle w:val="ListParagraph"/>
        <w:numPr>
          <w:ilvl w:val="0"/>
          <w:numId w:val="11"/>
        </w:numPr>
      </w:pPr>
      <w:r>
        <w:t>Physical or psychological addiction?</w:t>
      </w:r>
    </w:p>
    <w:p w14:paraId="4BF6024D" w14:textId="3BD9072E" w:rsidR="00585224" w:rsidRDefault="00585224" w:rsidP="00585224">
      <w:r>
        <w:t>Hallucinogens</w:t>
      </w:r>
    </w:p>
    <w:p w14:paraId="5DB0BA43" w14:textId="1903461F" w:rsidR="00585224" w:rsidRDefault="00585224" w:rsidP="00585224">
      <w:pPr>
        <w:pStyle w:val="ListParagraph"/>
        <w:numPr>
          <w:ilvl w:val="0"/>
          <w:numId w:val="12"/>
        </w:numPr>
      </w:pPr>
      <w:r>
        <w:t>Cannabis (marijuana, hash)</w:t>
      </w:r>
    </w:p>
    <w:p w14:paraId="2EA8B3B7" w14:textId="56A7185C" w:rsidR="00585224" w:rsidRDefault="00585224" w:rsidP="00585224">
      <w:pPr>
        <w:pStyle w:val="ListParagraph"/>
        <w:numPr>
          <w:ilvl w:val="0"/>
          <w:numId w:val="12"/>
        </w:numPr>
      </w:pPr>
      <w:r>
        <w:t>Psilocin (magic mushroom), peyote</w:t>
      </w:r>
    </w:p>
    <w:p w14:paraId="056498CE" w14:textId="38881E32" w:rsidR="00585224" w:rsidRDefault="00585224" w:rsidP="00585224">
      <w:r>
        <w:t>M</w:t>
      </w:r>
      <w:r>
        <w:t>arijuana, hash</w:t>
      </w:r>
    </w:p>
    <w:p w14:paraId="22820A28" w14:textId="09FBDAE7" w:rsidR="00585224" w:rsidRDefault="00585224" w:rsidP="00585224">
      <w:pPr>
        <w:pStyle w:val="ListParagraph"/>
        <w:numPr>
          <w:ilvl w:val="0"/>
          <w:numId w:val="13"/>
        </w:numPr>
      </w:pPr>
      <w:r>
        <w:t>Most illicit drug use involves marijuana/hash</w:t>
      </w:r>
    </w:p>
    <w:p w14:paraId="033D5443" w14:textId="0F0B9B4E" w:rsidR="00585224" w:rsidRDefault="00585224" w:rsidP="00585224">
      <w:pPr>
        <w:pStyle w:val="ListParagraph"/>
        <w:numPr>
          <w:ilvl w:val="0"/>
          <w:numId w:val="13"/>
        </w:numPr>
      </w:pPr>
      <w:r>
        <w:t>Active ingredient is tetrahydrocannabinol (THC)</w:t>
      </w:r>
    </w:p>
    <w:p w14:paraId="565ED483" w14:textId="31C91372" w:rsidR="00585224" w:rsidRDefault="00585224" w:rsidP="00585224">
      <w:pPr>
        <w:pStyle w:val="ListParagraph"/>
        <w:numPr>
          <w:ilvl w:val="0"/>
          <w:numId w:val="13"/>
        </w:numPr>
      </w:pPr>
      <w:r>
        <w:t>Almost certainly others</w:t>
      </w:r>
    </w:p>
    <w:p w14:paraId="2B6EFD6A" w14:textId="119280B8" w:rsidR="008864D2" w:rsidRDefault="008864D2" w:rsidP="00585224">
      <w:pPr>
        <w:pStyle w:val="ListParagraph"/>
        <w:numPr>
          <w:ilvl w:val="0"/>
          <w:numId w:val="13"/>
        </w:numPr>
      </w:pPr>
      <w:r>
        <w:t>Amount of THC has increased sharply in street marijuana over the last 10-15 years</w:t>
      </w:r>
    </w:p>
    <w:p w14:paraId="56832668" w14:textId="0EBFF88F" w:rsidR="00D00368" w:rsidRDefault="00D00368" w:rsidP="00585224">
      <w:pPr>
        <w:pStyle w:val="ListParagraph"/>
        <w:numPr>
          <w:ilvl w:val="0"/>
          <w:numId w:val="13"/>
        </w:numPr>
      </w:pPr>
      <w:r>
        <w:t>Recent research suggests that there are THC receptors (cannabinoid receptors) in the brain</w:t>
      </w:r>
    </w:p>
    <w:p w14:paraId="75AF43E9" w14:textId="525B6239" w:rsidR="00D00368" w:rsidRDefault="00D00368" w:rsidP="00585224">
      <w:pPr>
        <w:pStyle w:val="ListParagraph"/>
        <w:numPr>
          <w:ilvl w:val="0"/>
          <w:numId w:val="13"/>
        </w:numPr>
      </w:pPr>
      <w:r>
        <w:t>Negative tolerance</w:t>
      </w:r>
    </w:p>
    <w:p w14:paraId="4D1FA720" w14:textId="198AC800" w:rsidR="00D00368" w:rsidRDefault="00D00368" w:rsidP="00585224">
      <w:pPr>
        <w:pStyle w:val="ListParagraph"/>
        <w:numPr>
          <w:ilvl w:val="0"/>
          <w:numId w:val="13"/>
        </w:numPr>
      </w:pPr>
      <w:r>
        <w:t>Mild hallucinogenic</w:t>
      </w:r>
    </w:p>
    <w:p w14:paraId="2F88434E" w14:textId="61F010FD" w:rsidR="00D00368" w:rsidRDefault="00D00368" w:rsidP="00585224">
      <w:pPr>
        <w:pStyle w:val="ListParagraph"/>
        <w:numPr>
          <w:ilvl w:val="0"/>
          <w:numId w:val="13"/>
        </w:numPr>
      </w:pPr>
      <w:r>
        <w:t xml:space="preserve">No evidence that it is physically </w:t>
      </w:r>
    </w:p>
    <w:p w14:paraId="1C577354" w14:textId="5FBA3827" w:rsidR="00D00368" w:rsidRDefault="00D00368" w:rsidP="00585224">
      <w:pPr>
        <w:pStyle w:val="ListParagraph"/>
        <w:numPr>
          <w:ilvl w:val="0"/>
          <w:numId w:val="13"/>
        </w:numPr>
      </w:pPr>
      <w:r>
        <w:t>May be an effective pain-killer</w:t>
      </w:r>
    </w:p>
    <w:p w14:paraId="1AE86011" w14:textId="177F30F6" w:rsidR="00D00368" w:rsidRDefault="00D00368" w:rsidP="00585224">
      <w:pPr>
        <w:pStyle w:val="ListParagraph"/>
        <w:numPr>
          <w:ilvl w:val="0"/>
          <w:numId w:val="13"/>
        </w:numPr>
      </w:pPr>
      <w:r>
        <w:t>Perhaps long-term effect on learning and memory</w:t>
      </w:r>
    </w:p>
    <w:p w14:paraId="7BFC420F" w14:textId="79F46F37" w:rsidR="00D00368" w:rsidRDefault="00633D76" w:rsidP="00585224">
      <w:pPr>
        <w:pStyle w:val="ListParagraph"/>
        <w:numPr>
          <w:ilvl w:val="0"/>
          <w:numId w:val="13"/>
        </w:numPr>
      </w:pPr>
      <w:r>
        <w:t>Effect on performance and cognitive task</w:t>
      </w:r>
    </w:p>
    <w:p w14:paraId="7ABEEA78" w14:textId="1FAD72E6" w:rsidR="00633D76" w:rsidRDefault="00633D76" w:rsidP="00585224">
      <w:pPr>
        <w:pStyle w:val="ListParagraph"/>
        <w:numPr>
          <w:ilvl w:val="0"/>
          <w:numId w:val="13"/>
        </w:numPr>
      </w:pPr>
      <w:r>
        <w:t>Dramatic increased in 1990s</w:t>
      </w:r>
    </w:p>
    <w:p w14:paraId="315B7DB4" w14:textId="6979A514" w:rsidR="00633D76" w:rsidRDefault="00633D76" w:rsidP="00585224">
      <w:pPr>
        <w:pStyle w:val="ListParagraph"/>
        <w:numPr>
          <w:ilvl w:val="0"/>
          <w:numId w:val="13"/>
        </w:numPr>
      </w:pPr>
      <w:r>
        <w:t>Usage have levelled off recently</w:t>
      </w:r>
    </w:p>
    <w:p w14:paraId="30D15369" w14:textId="66F4EF30" w:rsidR="00633D76" w:rsidRDefault="00633D76" w:rsidP="00585224">
      <w:pPr>
        <w:pStyle w:val="ListParagraph"/>
        <w:numPr>
          <w:ilvl w:val="0"/>
          <w:numId w:val="13"/>
        </w:numPr>
      </w:pPr>
      <w:r>
        <w:t>Usage may be negatively correlated to legality (NL, Portugal) but there are exceptions (Canada)</w:t>
      </w:r>
    </w:p>
    <w:p w14:paraId="5D88E3F8" w14:textId="0802ECBB" w:rsidR="00633D76" w:rsidRDefault="00633D76" w:rsidP="00633D76">
      <w:r>
        <w:t xml:space="preserve">Hallucinogens </w:t>
      </w:r>
    </w:p>
    <w:p w14:paraId="73406407" w14:textId="588FE160" w:rsidR="00633D76" w:rsidRDefault="00633D76" w:rsidP="00633D76">
      <w:pPr>
        <w:pStyle w:val="ListParagraph"/>
        <w:numPr>
          <w:ilvl w:val="0"/>
          <w:numId w:val="14"/>
        </w:numPr>
      </w:pPr>
      <w:r>
        <w:t>LSD, Lysergic Acid Diethylamide</w:t>
      </w:r>
    </w:p>
    <w:p w14:paraId="22C616CA" w14:textId="07935733" w:rsidR="00633D76" w:rsidRDefault="00633D76" w:rsidP="00633D76">
      <w:pPr>
        <w:pStyle w:val="ListParagraph"/>
        <w:numPr>
          <w:ilvl w:val="0"/>
          <w:numId w:val="14"/>
        </w:numPr>
      </w:pPr>
      <w:r>
        <w:t xml:space="preserve">Potency of LSD, measured in </w:t>
      </w:r>
      <w:proofErr w:type="spellStart"/>
      <w:r>
        <w:t>ug</w:t>
      </w:r>
      <w:proofErr w:type="spellEnd"/>
    </w:p>
    <w:p w14:paraId="5E65EF1F" w14:textId="28AE6108" w:rsidR="00633D76" w:rsidRDefault="00633D76" w:rsidP="00633D76">
      <w:pPr>
        <w:pStyle w:val="ListParagraph"/>
        <w:numPr>
          <w:ilvl w:val="0"/>
          <w:numId w:val="14"/>
        </w:numPr>
      </w:pPr>
      <w:r>
        <w:t>Psilocin</w:t>
      </w:r>
    </w:p>
    <w:p w14:paraId="3A84F853" w14:textId="6EAA98AE" w:rsidR="00633D76" w:rsidRDefault="00633D76" w:rsidP="00633D76">
      <w:pPr>
        <w:pStyle w:val="ListParagraph"/>
        <w:numPr>
          <w:ilvl w:val="0"/>
          <w:numId w:val="14"/>
        </w:numPr>
      </w:pPr>
      <w:r>
        <w:t>Mescaline</w:t>
      </w:r>
    </w:p>
    <w:p w14:paraId="44CD2BB3" w14:textId="0E554C46" w:rsidR="00633D76" w:rsidRDefault="00633D76" w:rsidP="00633D76">
      <w:pPr>
        <w:pStyle w:val="ListParagraph"/>
        <w:numPr>
          <w:ilvl w:val="0"/>
          <w:numId w:val="14"/>
        </w:numPr>
      </w:pPr>
      <w:r>
        <w:t>Many of these are similar in chemical structure to serotonin (5-HT)</w:t>
      </w:r>
    </w:p>
    <w:p w14:paraId="795BD272" w14:textId="01CF7BC3" w:rsidR="00633D76" w:rsidRDefault="00633D76" w:rsidP="00633D76">
      <w:pPr>
        <w:pStyle w:val="ListParagraph"/>
        <w:numPr>
          <w:ilvl w:val="0"/>
          <w:numId w:val="14"/>
        </w:numPr>
      </w:pPr>
      <w:r>
        <w:lastRenderedPageBreak/>
        <w:t>Little evidence of addiction</w:t>
      </w:r>
    </w:p>
    <w:p w14:paraId="5F363168" w14:textId="12671D66" w:rsidR="00633D76" w:rsidRDefault="00633D76" w:rsidP="00633D76">
      <w:pPr>
        <w:pStyle w:val="ListParagraph"/>
        <w:numPr>
          <w:ilvl w:val="0"/>
          <w:numId w:val="14"/>
        </w:numPr>
      </w:pPr>
      <w:r>
        <w:t>Psychological experience varies widely among individuals</w:t>
      </w:r>
    </w:p>
    <w:p w14:paraId="45EC3982" w14:textId="0DDF08F6" w:rsidR="00633D76" w:rsidRDefault="00633D76" w:rsidP="00633D76">
      <w:pPr>
        <w:pStyle w:val="ListParagraph"/>
        <w:numPr>
          <w:ilvl w:val="0"/>
          <w:numId w:val="14"/>
        </w:numPr>
      </w:pPr>
      <w:r>
        <w:t>Hallucinations, perhaps synesthesia</w:t>
      </w:r>
    </w:p>
    <w:p w14:paraId="406780A3" w14:textId="1A3BFA76" w:rsidR="00633D76" w:rsidRDefault="00633D76" w:rsidP="00633D76">
      <w:r>
        <w:t>Drug usage</w:t>
      </w:r>
    </w:p>
    <w:p w14:paraId="2315E697" w14:textId="5A864074" w:rsidR="00633D76" w:rsidRDefault="00633D76" w:rsidP="00633D76">
      <w:pPr>
        <w:pStyle w:val="ListParagraph"/>
        <w:numPr>
          <w:ilvl w:val="0"/>
          <w:numId w:val="15"/>
        </w:numPr>
      </w:pPr>
      <w:r>
        <w:t>Usage for various drugs rises and decline for number of reasons</w:t>
      </w:r>
    </w:p>
    <w:p w14:paraId="1DE0F791" w14:textId="1DD422F8" w:rsidR="00633D76" w:rsidRDefault="00633D76" w:rsidP="00633D76">
      <w:pPr>
        <w:pStyle w:val="ListParagraph"/>
        <w:numPr>
          <w:ilvl w:val="0"/>
          <w:numId w:val="15"/>
        </w:numPr>
      </w:pPr>
      <w:r>
        <w:t>Fashion, social pressure</w:t>
      </w:r>
    </w:p>
    <w:p w14:paraId="30328990" w14:textId="53DFEA35" w:rsidR="00633D76" w:rsidRDefault="00633D76" w:rsidP="00633D76">
      <w:pPr>
        <w:pStyle w:val="ListParagraph"/>
        <w:numPr>
          <w:ilvl w:val="0"/>
          <w:numId w:val="15"/>
        </w:numPr>
      </w:pPr>
      <w:r>
        <w:t>Many culture, ethnic, religious differences</w:t>
      </w:r>
    </w:p>
    <w:p w14:paraId="63D3EAB4" w14:textId="2556D239" w:rsidR="00633D76" w:rsidRDefault="00633D76" w:rsidP="00633D76">
      <w:r>
        <w:t>Drug and crime</w:t>
      </w:r>
    </w:p>
    <w:p w14:paraId="17154077" w14:textId="70505389" w:rsidR="00633D76" w:rsidRDefault="00633D76" w:rsidP="00633D76">
      <w:pPr>
        <w:pStyle w:val="ListParagraph"/>
        <w:numPr>
          <w:ilvl w:val="0"/>
          <w:numId w:val="16"/>
        </w:numPr>
      </w:pPr>
      <w:r>
        <w:t>Many culture, ethnic, religious difference</w:t>
      </w:r>
    </w:p>
    <w:p w14:paraId="5372A5D2" w14:textId="3D2BE358" w:rsidR="00633D76" w:rsidRDefault="00633D76" w:rsidP="00633D76">
      <w:pPr>
        <w:pStyle w:val="ListParagraph"/>
        <w:numPr>
          <w:ilvl w:val="0"/>
          <w:numId w:val="16"/>
        </w:numPr>
      </w:pPr>
      <w:r>
        <w:t>A crime in most of US</w:t>
      </w:r>
    </w:p>
    <w:p w14:paraId="435C0B57" w14:textId="798F737E" w:rsidR="00633D76" w:rsidRDefault="00633D76" w:rsidP="00633D76">
      <w:pPr>
        <w:pStyle w:val="ListParagraph"/>
        <w:numPr>
          <w:ilvl w:val="0"/>
          <w:numId w:val="16"/>
        </w:numPr>
      </w:pPr>
      <w:r>
        <w:t>Logic: punish severely=lower usage</w:t>
      </w:r>
    </w:p>
    <w:p w14:paraId="400E2432" w14:textId="345C1A75" w:rsidR="00633D76" w:rsidRDefault="00633D76" w:rsidP="00633D76">
      <w:pPr>
        <w:pStyle w:val="ListParagraph"/>
        <w:numPr>
          <w:ilvl w:val="0"/>
          <w:numId w:val="16"/>
        </w:numPr>
      </w:pPr>
      <w:r>
        <w:t>In Netherlands and Spain, small amount is not illegal</w:t>
      </w:r>
    </w:p>
    <w:p w14:paraId="4C6FCF2C" w14:textId="5B66ED8A" w:rsidR="00633D76" w:rsidRDefault="00685202" w:rsidP="00685202">
      <w:r>
        <w:t>Drug policy</w:t>
      </w:r>
    </w:p>
    <w:p w14:paraId="53FAE66E" w14:textId="02BF0A42" w:rsidR="00685202" w:rsidRDefault="005A2829" w:rsidP="00685202">
      <w:r>
        <w:t>Drug harm and policy</w:t>
      </w:r>
    </w:p>
    <w:p w14:paraId="6FD613B5" w14:textId="554F8E63" w:rsidR="005A2829" w:rsidRDefault="005A2829" w:rsidP="005A2829">
      <w:pPr>
        <w:pStyle w:val="ListParagraph"/>
        <w:numPr>
          <w:ilvl w:val="0"/>
          <w:numId w:val="17"/>
        </w:numPr>
      </w:pPr>
      <w:r>
        <w:t>War on drugs</w:t>
      </w:r>
    </w:p>
    <w:p w14:paraId="1070E00A" w14:textId="0FED3ED3" w:rsidR="005A2829" w:rsidRDefault="005A2829" w:rsidP="005A2829">
      <w:pPr>
        <w:pStyle w:val="ListParagraph"/>
        <w:numPr>
          <w:ilvl w:val="0"/>
          <w:numId w:val="17"/>
        </w:numPr>
      </w:pPr>
      <w:r>
        <w:t>Public confused</w:t>
      </w:r>
    </w:p>
    <w:p w14:paraId="3A66AC50" w14:textId="19E74DF0" w:rsidR="005A2829" w:rsidRDefault="005A2829" w:rsidP="005A2829">
      <w:pPr>
        <w:pStyle w:val="ListParagraph"/>
        <w:numPr>
          <w:ilvl w:val="0"/>
          <w:numId w:val="17"/>
        </w:numPr>
      </w:pPr>
      <w:r>
        <w:t>Government warning</w:t>
      </w:r>
    </w:p>
    <w:p w14:paraId="256E7766" w14:textId="37B2ECA3" w:rsidR="005A2829" w:rsidRDefault="005A2829" w:rsidP="005A2829">
      <w:r>
        <w:t>Rating drug harm</w:t>
      </w:r>
    </w:p>
    <w:p w14:paraId="73A262BD" w14:textId="5DC99939" w:rsidR="005A2829" w:rsidRDefault="005A2829" w:rsidP="005A2829">
      <w:pPr>
        <w:pStyle w:val="ListParagraph"/>
        <w:numPr>
          <w:ilvl w:val="0"/>
          <w:numId w:val="18"/>
        </w:numPr>
      </w:pPr>
      <w:r>
        <w:t>WHO</w:t>
      </w:r>
    </w:p>
    <w:p w14:paraId="656138B6" w14:textId="73D9F947" w:rsidR="005A2829" w:rsidRDefault="005A2829" w:rsidP="005A2829">
      <w:pPr>
        <w:pStyle w:val="ListParagraph"/>
        <w:numPr>
          <w:ilvl w:val="0"/>
          <w:numId w:val="18"/>
        </w:numPr>
      </w:pPr>
      <w:r>
        <w:t>The degree of risk determines the criminal penalties for possession</w:t>
      </w:r>
    </w:p>
    <w:p w14:paraId="3128588D" w14:textId="77777777" w:rsidR="005A2829" w:rsidRPr="006F105D" w:rsidRDefault="005A2829" w:rsidP="006043CF">
      <w:bookmarkStart w:id="0" w:name="_GoBack"/>
      <w:bookmarkEnd w:id="0"/>
    </w:p>
    <w:sectPr w:rsidR="005A2829" w:rsidRPr="006F105D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0609AB" w14:textId="77777777" w:rsidR="00383F59" w:rsidRDefault="00383F59">
      <w:r>
        <w:separator/>
      </w:r>
    </w:p>
    <w:p w14:paraId="0EADCE2D" w14:textId="77777777" w:rsidR="00383F59" w:rsidRDefault="00383F59"/>
  </w:endnote>
  <w:endnote w:type="continuationSeparator" w:id="0">
    <w:p w14:paraId="5BA0D191" w14:textId="77777777" w:rsidR="00383F59" w:rsidRDefault="00383F59">
      <w:r>
        <w:continuationSeparator/>
      </w:r>
    </w:p>
    <w:p w14:paraId="43949359" w14:textId="77777777" w:rsidR="00383F59" w:rsidRDefault="00383F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84EDB7" w14:textId="77777777" w:rsidR="002D26B2" w:rsidRDefault="00383F5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43C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85285E" w14:textId="77777777" w:rsidR="00383F59" w:rsidRDefault="00383F59">
      <w:r>
        <w:separator/>
      </w:r>
    </w:p>
    <w:p w14:paraId="056A94C4" w14:textId="77777777" w:rsidR="00383F59" w:rsidRDefault="00383F59"/>
  </w:footnote>
  <w:footnote w:type="continuationSeparator" w:id="0">
    <w:p w14:paraId="11674168" w14:textId="77777777" w:rsidR="00383F59" w:rsidRDefault="00383F59">
      <w:r>
        <w:continuationSeparator/>
      </w:r>
    </w:p>
    <w:p w14:paraId="4144F34B" w14:textId="77777777" w:rsidR="00383F59" w:rsidRDefault="00383F59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4705A2B"/>
    <w:multiLevelType w:val="hybridMultilevel"/>
    <w:tmpl w:val="B58C67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4A2418"/>
    <w:multiLevelType w:val="hybridMultilevel"/>
    <w:tmpl w:val="AE6A9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045FED"/>
    <w:multiLevelType w:val="hybridMultilevel"/>
    <w:tmpl w:val="A06CC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CB361E"/>
    <w:multiLevelType w:val="hybridMultilevel"/>
    <w:tmpl w:val="D36C73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F54D35"/>
    <w:multiLevelType w:val="hybridMultilevel"/>
    <w:tmpl w:val="7B8E7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4B17F2"/>
    <w:multiLevelType w:val="hybridMultilevel"/>
    <w:tmpl w:val="5704B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2F108A"/>
    <w:multiLevelType w:val="hybridMultilevel"/>
    <w:tmpl w:val="4B5EA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A72389"/>
    <w:multiLevelType w:val="hybridMultilevel"/>
    <w:tmpl w:val="DF58D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C95B11"/>
    <w:multiLevelType w:val="hybridMultilevel"/>
    <w:tmpl w:val="DABE2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3E3621"/>
    <w:multiLevelType w:val="hybridMultilevel"/>
    <w:tmpl w:val="A790B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1C7525"/>
    <w:multiLevelType w:val="hybridMultilevel"/>
    <w:tmpl w:val="1764A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2C693E"/>
    <w:multiLevelType w:val="hybridMultilevel"/>
    <w:tmpl w:val="83F48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CB480C"/>
    <w:multiLevelType w:val="hybridMultilevel"/>
    <w:tmpl w:val="715A0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F873DB"/>
    <w:multiLevelType w:val="hybridMultilevel"/>
    <w:tmpl w:val="B1546B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15"/>
  </w:num>
  <w:num w:numId="5">
    <w:abstractNumId w:val="13"/>
  </w:num>
  <w:num w:numId="6">
    <w:abstractNumId w:val="12"/>
  </w:num>
  <w:num w:numId="7">
    <w:abstractNumId w:val="9"/>
  </w:num>
  <w:num w:numId="8">
    <w:abstractNumId w:val="2"/>
  </w:num>
  <w:num w:numId="9">
    <w:abstractNumId w:val="10"/>
  </w:num>
  <w:num w:numId="10">
    <w:abstractNumId w:val="11"/>
  </w:num>
  <w:num w:numId="11">
    <w:abstractNumId w:val="8"/>
  </w:num>
  <w:num w:numId="12">
    <w:abstractNumId w:val="6"/>
  </w:num>
  <w:num w:numId="13">
    <w:abstractNumId w:val="16"/>
  </w:num>
  <w:num w:numId="14">
    <w:abstractNumId w:val="3"/>
  </w:num>
  <w:num w:numId="15">
    <w:abstractNumId w:val="4"/>
  </w:num>
  <w:num w:numId="16">
    <w:abstractNumId w:val="5"/>
  </w:num>
  <w:num w:numId="17">
    <w:abstractNumId w:val="17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1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E49"/>
    <w:rsid w:val="00294E17"/>
    <w:rsid w:val="002D26B2"/>
    <w:rsid w:val="00383F59"/>
    <w:rsid w:val="004C1995"/>
    <w:rsid w:val="00501230"/>
    <w:rsid w:val="00585224"/>
    <w:rsid w:val="005A2829"/>
    <w:rsid w:val="006043CF"/>
    <w:rsid w:val="00633D76"/>
    <w:rsid w:val="00685202"/>
    <w:rsid w:val="006F105D"/>
    <w:rsid w:val="008864D2"/>
    <w:rsid w:val="00D00368"/>
    <w:rsid w:val="00DE7E49"/>
    <w:rsid w:val="00EA1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5147D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6F1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glossaryDocument" Target="glossary/document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sunmingxin/Library/Containers/com.microsoft.Word/Data/Library/Caches/4105/TM10002086/Take%20No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3FE"/>
    <w:rsid w:val="00E54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efaultImageDpi w14:val="32767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FE9D8C136613C44ABACF50F38552704">
    <w:name w:val="2FE9D8C136613C44ABACF50F38552704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eastAsiaTheme="minorHAnsi"/>
      <w:color w:val="595959" w:themeColor="text1" w:themeTint="A6"/>
      <w:sz w:val="30"/>
      <w:szCs w:val="30"/>
      <w:lang w:eastAsia="ja-JP"/>
    </w:rPr>
  </w:style>
  <w:style w:type="paragraph" w:customStyle="1" w:styleId="C9FBB820A289BE458795BD48195B2504">
    <w:name w:val="C9FBB820A289BE458795BD48195B250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49</TotalTime>
  <Pages>4</Pages>
  <Words>514</Words>
  <Characters>2935</Characters>
  <Application>Microsoft Macintosh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Mingxin Sun</dc:creator>
  <cp:keywords/>
  <dc:description/>
  <cp:lastModifiedBy>Mingxin Sun</cp:lastModifiedBy>
  <cp:revision>5</cp:revision>
  <dcterms:created xsi:type="dcterms:W3CDTF">2016-11-10T15:03:00Z</dcterms:created>
  <dcterms:modified xsi:type="dcterms:W3CDTF">2016-11-10T15:55:00Z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