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EC832" w14:textId="77777777" w:rsidR="004041CD" w:rsidRDefault="00453EA1" w:rsidP="00453EA1">
      <w:pPr>
        <w:pStyle w:val="Heading1"/>
      </w:pPr>
      <w:r>
        <w:t>PSY1101 L7  Consciousness Sleep</w:t>
      </w:r>
    </w:p>
    <w:p w14:paraId="5F330C5D" w14:textId="77777777" w:rsidR="004041CD" w:rsidRDefault="00453EA1" w:rsidP="00453EA1">
      <w:r w:rsidRPr="00453EA1">
        <w:t>Consciousness as a state</w:t>
      </w:r>
    </w:p>
    <w:p w14:paraId="446E42B2" w14:textId="77777777" w:rsidR="00453EA1" w:rsidRDefault="00453EA1" w:rsidP="00453EA1">
      <w:pPr>
        <w:pStyle w:val="ListParagraph"/>
        <w:numPr>
          <w:ilvl w:val="0"/>
          <w:numId w:val="5"/>
        </w:numPr>
      </w:pPr>
      <w:r>
        <w:t>Sleep-wake states</w:t>
      </w:r>
    </w:p>
    <w:p w14:paraId="55018A9E" w14:textId="77777777" w:rsidR="00453EA1" w:rsidRDefault="00453EA1" w:rsidP="00453EA1">
      <w:pPr>
        <w:pStyle w:val="ListParagraph"/>
        <w:numPr>
          <w:ilvl w:val="0"/>
          <w:numId w:val="5"/>
        </w:numPr>
      </w:pPr>
      <w:r>
        <w:t>Conscious waking state</w:t>
      </w:r>
    </w:p>
    <w:p w14:paraId="372FB514" w14:textId="77777777" w:rsidR="00453EA1" w:rsidRDefault="00453EA1" w:rsidP="00453EA1">
      <w:pPr>
        <w:pStyle w:val="ListParagraph"/>
        <w:numPr>
          <w:ilvl w:val="0"/>
          <w:numId w:val="5"/>
        </w:numPr>
      </w:pPr>
      <w:r>
        <w:t>Unconscious sleeping state</w:t>
      </w:r>
    </w:p>
    <w:p w14:paraId="3C428666" w14:textId="77777777" w:rsidR="00453EA1" w:rsidRDefault="00453EA1" w:rsidP="00453EA1">
      <w:r>
        <w:t>Natural sleep: loss of consciousness</w:t>
      </w:r>
    </w:p>
    <w:p w14:paraId="5F2AD17E" w14:textId="77777777" w:rsidR="00453EA1" w:rsidRDefault="00453EA1" w:rsidP="00453EA1">
      <w:pPr>
        <w:pStyle w:val="ListParagraph"/>
        <w:numPr>
          <w:ilvl w:val="0"/>
          <w:numId w:val="6"/>
        </w:numPr>
      </w:pPr>
      <w:r>
        <w:t>Sleep is not unique</w:t>
      </w:r>
    </w:p>
    <w:p w14:paraId="08B3B1D5" w14:textId="77777777" w:rsidR="00453EA1" w:rsidRDefault="00453EA1" w:rsidP="00453EA1">
      <w:pPr>
        <w:pStyle w:val="ListParagraph"/>
        <w:numPr>
          <w:ilvl w:val="0"/>
          <w:numId w:val="6"/>
        </w:numPr>
      </w:pPr>
      <w:r>
        <w:t>At least two divisions NERM and REM</w:t>
      </w:r>
    </w:p>
    <w:p w14:paraId="70B9F0CC" w14:textId="77777777" w:rsidR="00453EA1" w:rsidRDefault="00453EA1" w:rsidP="00453EA1">
      <w:pPr>
        <w:pStyle w:val="ListParagraph"/>
        <w:numPr>
          <w:ilvl w:val="0"/>
          <w:numId w:val="6"/>
        </w:numPr>
      </w:pPr>
      <w:r>
        <w:t>Purpose of sleep</w:t>
      </w:r>
    </w:p>
    <w:p w14:paraId="2857B9B2" w14:textId="77777777" w:rsidR="00453EA1" w:rsidRDefault="00453EA1" w:rsidP="00453EA1">
      <w:pPr>
        <w:pStyle w:val="ListParagraph"/>
        <w:numPr>
          <w:ilvl w:val="0"/>
          <w:numId w:val="6"/>
        </w:numPr>
      </w:pPr>
      <w:r>
        <w:t>Sleep is rhythmic</w:t>
      </w:r>
    </w:p>
    <w:p w14:paraId="487BB79B" w14:textId="77777777" w:rsidR="00453EA1" w:rsidRDefault="00453EA1" w:rsidP="00453EA1">
      <w:pPr>
        <w:pStyle w:val="ListParagraph"/>
        <w:numPr>
          <w:ilvl w:val="0"/>
          <w:numId w:val="6"/>
        </w:numPr>
      </w:pPr>
      <w:r>
        <w:t>Do all animal sleep?</w:t>
      </w:r>
    </w:p>
    <w:p w14:paraId="4D3F9C42" w14:textId="77777777" w:rsidR="00453EA1" w:rsidRDefault="00453EA1" w:rsidP="00453EA1">
      <w:r>
        <w:t>Circadian Rhythms</w:t>
      </w:r>
    </w:p>
    <w:p w14:paraId="67BEB9EB" w14:textId="5FA2746B" w:rsidR="00264CA4" w:rsidRDefault="00264CA4" w:rsidP="00264CA4">
      <w:pPr>
        <w:pStyle w:val="ListParagraph"/>
        <w:numPr>
          <w:ilvl w:val="0"/>
          <w:numId w:val="7"/>
        </w:numPr>
      </w:pPr>
      <w:r>
        <w:t>Circadian: every 24h</w:t>
      </w:r>
    </w:p>
    <w:p w14:paraId="30F91B8B" w14:textId="656BDEBD" w:rsidR="00264CA4" w:rsidRDefault="00264CA4" w:rsidP="00264CA4">
      <w:pPr>
        <w:pStyle w:val="ListParagraph"/>
        <w:numPr>
          <w:ilvl w:val="0"/>
          <w:numId w:val="7"/>
        </w:numPr>
      </w:pPr>
      <w:r>
        <w:t>Ultradian: within 24h</w:t>
      </w:r>
    </w:p>
    <w:p w14:paraId="764CDFAF" w14:textId="1B3DDF7D" w:rsidR="00264CA4" w:rsidRDefault="00264CA4" w:rsidP="00264CA4">
      <w:pPr>
        <w:pStyle w:val="ListParagraph"/>
        <w:numPr>
          <w:ilvl w:val="0"/>
          <w:numId w:val="7"/>
        </w:numPr>
      </w:pPr>
      <w:r>
        <w:t>In human, sleep is a circadian rhythm</w:t>
      </w:r>
    </w:p>
    <w:p w14:paraId="18E16DCC" w14:textId="3FAF7996" w:rsidR="00264CA4" w:rsidRDefault="00264CA4" w:rsidP="00264CA4">
      <w:pPr>
        <w:pStyle w:val="ListParagraph"/>
        <w:numPr>
          <w:ilvl w:val="0"/>
          <w:numId w:val="7"/>
        </w:numPr>
      </w:pPr>
      <w:r>
        <w:t>The onset and offset of sleep is largely biological controlled by the detection of light-dark</w:t>
      </w:r>
    </w:p>
    <w:p w14:paraId="49D850C0" w14:textId="037A30C5" w:rsidR="00264CA4" w:rsidRDefault="00264CA4" w:rsidP="00264CA4">
      <w:r>
        <w:t>Suprachiasmatic nucleus</w:t>
      </w:r>
    </w:p>
    <w:p w14:paraId="72BE3618" w14:textId="63DC48AD" w:rsidR="00264CA4" w:rsidRDefault="00264CA4" w:rsidP="00264CA4">
      <w:pPr>
        <w:pStyle w:val="ListParagraph"/>
        <w:numPr>
          <w:ilvl w:val="0"/>
          <w:numId w:val="8"/>
        </w:numPr>
      </w:pPr>
      <w:r>
        <w:t>Has light sensitive neurons</w:t>
      </w:r>
    </w:p>
    <w:p w14:paraId="687ECF1C" w14:textId="456A7BD3" w:rsidR="00264CA4" w:rsidRDefault="00264CA4" w:rsidP="00264CA4">
      <w:pPr>
        <w:pStyle w:val="ListParagraph"/>
        <w:numPr>
          <w:ilvl w:val="0"/>
          <w:numId w:val="8"/>
        </w:numPr>
      </w:pPr>
      <w:r>
        <w:t>Located immediately superior to optic chiasm</w:t>
      </w:r>
    </w:p>
    <w:p w14:paraId="211D1596" w14:textId="201A18A3" w:rsidR="00264CA4" w:rsidRDefault="00264CA4" w:rsidP="00264CA4">
      <w:r>
        <w:t>Pineal gland</w:t>
      </w:r>
    </w:p>
    <w:p w14:paraId="03AD080A" w14:textId="51ED978C" w:rsidR="00264CA4" w:rsidRDefault="00264CA4" w:rsidP="00264CA4">
      <w:pPr>
        <w:pStyle w:val="ListParagraph"/>
        <w:numPr>
          <w:ilvl w:val="0"/>
          <w:numId w:val="9"/>
        </w:numPr>
      </w:pPr>
      <w:r>
        <w:t>In the middle of the brain</w:t>
      </w:r>
    </w:p>
    <w:p w14:paraId="4A0DCA9D" w14:textId="1AACCDF9" w:rsidR="00A47CF6" w:rsidRDefault="00A47CF6" w:rsidP="00A47CF6">
      <w:r>
        <w:t xml:space="preserve">Pineal gland, melatonin </w:t>
      </w:r>
    </w:p>
    <w:p w14:paraId="72667B82" w14:textId="731B9862" w:rsidR="00A47CF6" w:rsidRDefault="00A47CF6" w:rsidP="00A47CF6">
      <w:pPr>
        <w:pStyle w:val="ListParagraph"/>
        <w:numPr>
          <w:ilvl w:val="0"/>
          <w:numId w:val="9"/>
        </w:numPr>
      </w:pPr>
      <w:r>
        <w:t>Light inhibits the release of melatonin</w:t>
      </w:r>
    </w:p>
    <w:p w14:paraId="1359B258" w14:textId="098BC7E3" w:rsidR="00A47CF6" w:rsidRDefault="00A47CF6" w:rsidP="00A47CF6">
      <w:pPr>
        <w:pStyle w:val="ListParagraph"/>
        <w:numPr>
          <w:ilvl w:val="0"/>
          <w:numId w:val="9"/>
        </w:numPr>
      </w:pPr>
      <w:r>
        <w:t>Administration of melatonin</w:t>
      </w:r>
    </w:p>
    <w:p w14:paraId="0EB67AA5" w14:textId="0F2C477F" w:rsidR="00A47CF6" w:rsidRDefault="00A47CF6" w:rsidP="00A47CF6">
      <w:pPr>
        <w:pStyle w:val="ListParagraph"/>
      </w:pPr>
      <w:r>
        <w:t>Decrease motor activity</w:t>
      </w:r>
    </w:p>
    <w:p w14:paraId="3D4EB2C0" w14:textId="5FD9A86A" w:rsidR="00A47CF6" w:rsidRDefault="00A47CF6" w:rsidP="00A47CF6">
      <w:pPr>
        <w:pStyle w:val="ListParagraph"/>
      </w:pPr>
      <w:r>
        <w:lastRenderedPageBreak/>
        <w:t>Inducing fatigue</w:t>
      </w:r>
    </w:p>
    <w:p w14:paraId="41E095A5" w14:textId="681D126D" w:rsidR="00A47CF6" w:rsidRDefault="00A47CF6" w:rsidP="00A47CF6">
      <w:r>
        <w:t>Effects of constant light/darkness</w:t>
      </w:r>
    </w:p>
    <w:p w14:paraId="764249FB" w14:textId="287AE309" w:rsidR="00A47CF6" w:rsidRDefault="00A47CF6" w:rsidP="00A47CF6">
      <w:pPr>
        <w:pStyle w:val="ListParagraph"/>
        <w:numPr>
          <w:ilvl w:val="0"/>
          <w:numId w:val="10"/>
        </w:numPr>
      </w:pPr>
      <w:r>
        <w:t>We normally sleep and awaken one every 24h</w:t>
      </w:r>
    </w:p>
    <w:p w14:paraId="70D7F911" w14:textId="7D468FDD" w:rsidR="00A47CF6" w:rsidRDefault="00650B29" w:rsidP="00A47CF6">
      <w:pPr>
        <w:pStyle w:val="ListParagraph"/>
        <w:numPr>
          <w:ilvl w:val="0"/>
          <w:numId w:val="10"/>
        </w:numPr>
      </w:pPr>
      <w:r>
        <w:t>Is this because of the light-dark cycle?</w:t>
      </w:r>
    </w:p>
    <w:p w14:paraId="30746B56" w14:textId="21EE13AF" w:rsidR="00650B29" w:rsidRDefault="00650B29" w:rsidP="00A47CF6">
      <w:pPr>
        <w:pStyle w:val="ListParagraph"/>
        <w:numPr>
          <w:ilvl w:val="0"/>
          <w:numId w:val="10"/>
        </w:numPr>
      </w:pPr>
      <w:r>
        <w:t>Experimental manipulation: Remove cues to time</w:t>
      </w:r>
    </w:p>
    <w:p w14:paraId="4575DB8B" w14:textId="44F08BAC" w:rsidR="00650B29" w:rsidRDefault="00650B29" w:rsidP="00A47CF6">
      <w:pPr>
        <w:pStyle w:val="ListParagraph"/>
        <w:numPr>
          <w:ilvl w:val="0"/>
          <w:numId w:val="10"/>
        </w:numPr>
      </w:pPr>
      <w:r>
        <w:t>Human would sleep about hour later every day</w:t>
      </w:r>
    </w:p>
    <w:p w14:paraId="4B7E3CD5" w14:textId="00C73BD0" w:rsidR="00650B29" w:rsidRDefault="00650B29" w:rsidP="00A47CF6">
      <w:pPr>
        <w:pStyle w:val="ListParagraph"/>
        <w:numPr>
          <w:ilvl w:val="0"/>
          <w:numId w:val="10"/>
        </w:numPr>
      </w:pPr>
      <w:r>
        <w:t>E.g. We would have a 25h day</w:t>
      </w:r>
    </w:p>
    <w:p w14:paraId="764E3935" w14:textId="56D1237F" w:rsidR="00650B29" w:rsidRDefault="00650B29" w:rsidP="00A47CF6">
      <w:pPr>
        <w:pStyle w:val="ListParagraph"/>
        <w:numPr>
          <w:ilvl w:val="0"/>
          <w:numId w:val="10"/>
        </w:numPr>
      </w:pPr>
      <w:r>
        <w:t>How would wake/sleep cycle be affected if</w:t>
      </w:r>
    </w:p>
    <w:p w14:paraId="1199DD72" w14:textId="7C476BCE" w:rsidR="00650B29" w:rsidRDefault="00650B29" w:rsidP="00650B29">
      <w:pPr>
        <w:pStyle w:val="ListParagraph"/>
      </w:pPr>
      <w:r>
        <w:t>The optic nerve is severed prior to chiasm (Blind)</w:t>
      </w:r>
    </w:p>
    <w:p w14:paraId="0F677C52" w14:textId="1FA2E20F" w:rsidR="00650B29" w:rsidRDefault="00650B29" w:rsidP="00650B29">
      <w:pPr>
        <w:pStyle w:val="ListParagraph"/>
      </w:pPr>
      <w:r>
        <w:t>The optic track after chiasm</w:t>
      </w:r>
    </w:p>
    <w:p w14:paraId="46C71A43" w14:textId="08D62118" w:rsidR="00650B29" w:rsidRDefault="00650B29" w:rsidP="00650B29">
      <w:r>
        <w:t>Recording sleep in human</w:t>
      </w:r>
    </w:p>
    <w:p w14:paraId="60C548C3" w14:textId="0C94DA7C" w:rsidR="00650B29" w:rsidRDefault="00650B29" w:rsidP="00650B29">
      <w:pPr>
        <w:pStyle w:val="ListParagraph"/>
        <w:numPr>
          <w:ilvl w:val="0"/>
          <w:numId w:val="11"/>
        </w:numPr>
      </w:pPr>
      <w:r>
        <w:t>Electroencephalogram (EEG)</w:t>
      </w:r>
    </w:p>
    <w:p w14:paraId="1AAD7CAE" w14:textId="25F09EC3" w:rsidR="00650B29" w:rsidRDefault="00650B29" w:rsidP="00650B29">
      <w:pPr>
        <w:pStyle w:val="ListParagraph"/>
        <w:numPr>
          <w:ilvl w:val="0"/>
          <w:numId w:val="11"/>
        </w:numPr>
      </w:pPr>
      <w:r>
        <w:t>Electromyogram EMG</w:t>
      </w:r>
    </w:p>
    <w:p w14:paraId="458E6E29" w14:textId="02BCC60F" w:rsidR="00650B29" w:rsidRDefault="00650B29" w:rsidP="00650B29">
      <w:pPr>
        <w:pStyle w:val="ListParagraph"/>
        <w:numPr>
          <w:ilvl w:val="0"/>
          <w:numId w:val="11"/>
        </w:numPr>
      </w:pPr>
      <w:r>
        <w:t>Eletrooculogram EOG</w:t>
      </w:r>
    </w:p>
    <w:p w14:paraId="5E552016" w14:textId="72BF11E4" w:rsidR="00650B29" w:rsidRDefault="00650B29" w:rsidP="00650B29">
      <w:pPr>
        <w:pStyle w:val="ListParagraph"/>
        <w:numPr>
          <w:ilvl w:val="0"/>
          <w:numId w:val="11"/>
        </w:numPr>
      </w:pPr>
      <w:r>
        <w:t>Other activity: respiration, heartbeat, temperature</w:t>
      </w:r>
    </w:p>
    <w:p w14:paraId="271E4B85" w14:textId="73BE8D00" w:rsidR="00650B29" w:rsidRDefault="00650B29" w:rsidP="00650B29">
      <w:r>
        <w:t>Definition of sleep</w:t>
      </w:r>
    </w:p>
    <w:p w14:paraId="6379D776" w14:textId="6311B5E1" w:rsidR="00650B29" w:rsidRDefault="00650B29" w:rsidP="00650B29">
      <w:pPr>
        <w:pStyle w:val="ListParagraph"/>
        <w:numPr>
          <w:ilvl w:val="0"/>
          <w:numId w:val="12"/>
        </w:numPr>
      </w:pPr>
      <w:r>
        <w:t>State of unconsciousness</w:t>
      </w:r>
    </w:p>
    <w:p w14:paraId="5A122F07" w14:textId="156E7FD8" w:rsidR="00650B29" w:rsidRDefault="00650B29" w:rsidP="00650B29">
      <w:pPr>
        <w:pStyle w:val="ListParagraph"/>
        <w:numPr>
          <w:ilvl w:val="0"/>
          <w:numId w:val="12"/>
        </w:numPr>
      </w:pPr>
      <w:r>
        <w:t>In order to sleep, one cannot be conscious of external environment</w:t>
      </w:r>
    </w:p>
    <w:p w14:paraId="7E97824B" w14:textId="6AE11B5C" w:rsidR="00650B29" w:rsidRDefault="00650B29" w:rsidP="00650B29">
      <w:pPr>
        <w:pStyle w:val="ListParagraph"/>
        <w:numPr>
          <w:ilvl w:val="0"/>
          <w:numId w:val="12"/>
        </w:numPr>
      </w:pPr>
      <w:r>
        <w:t>Processing of stimulus input to cortex must be inhibited</w:t>
      </w:r>
    </w:p>
    <w:p w14:paraId="6B1DA21D" w14:textId="6F72BC5C" w:rsidR="00650B29" w:rsidRDefault="00650B29" w:rsidP="00650B29">
      <w:r>
        <w:t>Sleep onset, measure</w:t>
      </w:r>
    </w:p>
    <w:p w14:paraId="1B3F88E0" w14:textId="4790A0ED" w:rsidR="00650B29" w:rsidRDefault="00650B29" w:rsidP="00650B29">
      <w:pPr>
        <w:pStyle w:val="ListParagraph"/>
        <w:numPr>
          <w:ilvl w:val="0"/>
          <w:numId w:val="13"/>
        </w:numPr>
      </w:pPr>
      <w:r>
        <w:t>Overt behavior</w:t>
      </w:r>
    </w:p>
    <w:p w14:paraId="346FFED9" w14:textId="2BBE4BE8" w:rsidR="00650B29" w:rsidRDefault="00650B29" w:rsidP="00650B29">
      <w:pPr>
        <w:pStyle w:val="ListParagraph"/>
      </w:pPr>
      <w:r>
        <w:t>Subject’s signaled awareness</w:t>
      </w:r>
    </w:p>
    <w:p w14:paraId="148E2215" w14:textId="4B9CE8F5" w:rsidR="00650B29" w:rsidRDefault="00650B29" w:rsidP="00650B29">
      <w:pPr>
        <w:pStyle w:val="ListParagraph"/>
        <w:numPr>
          <w:ilvl w:val="0"/>
          <w:numId w:val="13"/>
        </w:numPr>
      </w:pPr>
      <w:r>
        <w:t>Physiology</w:t>
      </w:r>
    </w:p>
    <w:p w14:paraId="493DBA27" w14:textId="27C048D8" w:rsidR="00650B29" w:rsidRDefault="00650B29" w:rsidP="00650B29">
      <w:pPr>
        <w:pStyle w:val="ListParagraph"/>
      </w:pPr>
      <w:r>
        <w:t>EEG</w:t>
      </w:r>
    </w:p>
    <w:p w14:paraId="5DA1EAF9" w14:textId="6DF07DD2" w:rsidR="00650B29" w:rsidRDefault="00650B29" w:rsidP="00650B29">
      <w:pPr>
        <w:pStyle w:val="ListParagraph"/>
      </w:pPr>
      <w:r>
        <w:t>Brain’s respiration</w:t>
      </w:r>
    </w:p>
    <w:p w14:paraId="74975DA5" w14:textId="3EDD4CE9" w:rsidR="00650B29" w:rsidRDefault="00650B29" w:rsidP="00650B29">
      <w:pPr>
        <w:rPr>
          <w:rFonts w:eastAsiaTheme="minorHAnsi"/>
          <w:lang w:eastAsia="zh-CN"/>
        </w:rPr>
      </w:pPr>
      <w:r>
        <w:t>General procedure</w:t>
      </w:r>
    </w:p>
    <w:p w14:paraId="6E880E2A" w14:textId="42BA9F98" w:rsidR="000A1B2E" w:rsidRDefault="000A1B2E" w:rsidP="00650B29">
      <w:pPr>
        <w:rPr>
          <w:rFonts w:eastAsiaTheme="minorHAnsi"/>
          <w:lang w:val="en-CA" w:eastAsia="zh-CN"/>
        </w:rPr>
      </w:pPr>
      <w:r>
        <w:rPr>
          <w:rFonts w:eastAsiaTheme="minorHAnsi"/>
          <w:lang w:eastAsia="zh-CN"/>
        </w:rPr>
        <w:t>E</w:t>
      </w:r>
      <w:r>
        <w:rPr>
          <w:rFonts w:eastAsiaTheme="minorHAnsi"/>
          <w:lang w:val="en-CA" w:eastAsia="zh-CN"/>
        </w:rPr>
        <w:t>EG and arousal</w:t>
      </w:r>
    </w:p>
    <w:p w14:paraId="0C896F13" w14:textId="41546877" w:rsidR="000A1B2E" w:rsidRDefault="000A1B2E" w:rsidP="000A1B2E">
      <w:pPr>
        <w:pStyle w:val="ListParagraph"/>
        <w:numPr>
          <w:ilvl w:val="0"/>
          <w:numId w:val="13"/>
        </w:numPr>
        <w:rPr>
          <w:lang w:val="en-CA" w:eastAsia="zh-CN"/>
        </w:rPr>
      </w:pPr>
      <w:r>
        <w:rPr>
          <w:lang w:val="en-CA" w:eastAsia="zh-CN"/>
        </w:rPr>
        <w:t>Beta (awake and alert) high frequency 15Hz+, low amplitude EEG</w:t>
      </w:r>
    </w:p>
    <w:p w14:paraId="4525D158" w14:textId="3261950E" w:rsidR="00A93479" w:rsidRDefault="00A93479" w:rsidP="000A1B2E">
      <w:pPr>
        <w:pStyle w:val="ListParagraph"/>
        <w:numPr>
          <w:ilvl w:val="0"/>
          <w:numId w:val="13"/>
        </w:numPr>
        <w:rPr>
          <w:lang w:val="en-CA" w:eastAsia="zh-CN"/>
        </w:rPr>
      </w:pPr>
      <w:r>
        <w:rPr>
          <w:lang w:val="en-CA" w:eastAsia="zh-CN"/>
        </w:rPr>
        <w:t>Alpha (relaxed) 8-12Hz, rhythmic EEG</w:t>
      </w:r>
    </w:p>
    <w:p w14:paraId="64A00E14" w14:textId="448E7D61" w:rsidR="00A93479" w:rsidRDefault="00A93479" w:rsidP="000A1B2E">
      <w:pPr>
        <w:pStyle w:val="ListParagraph"/>
        <w:numPr>
          <w:ilvl w:val="0"/>
          <w:numId w:val="13"/>
        </w:numPr>
        <w:rPr>
          <w:lang w:val="en-CA" w:eastAsia="zh-CN"/>
        </w:rPr>
      </w:pPr>
      <w:r>
        <w:rPr>
          <w:lang w:val="en-CA" w:eastAsia="zh-CN"/>
        </w:rPr>
        <w:lastRenderedPageBreak/>
        <w:t>Theta (light sleep-drowsiness)</w:t>
      </w:r>
    </w:p>
    <w:p w14:paraId="6B4906DB" w14:textId="4B8DC794" w:rsidR="00A93479" w:rsidRDefault="00A93479" w:rsidP="000A1B2E">
      <w:pPr>
        <w:pStyle w:val="ListParagraph"/>
        <w:numPr>
          <w:ilvl w:val="0"/>
          <w:numId w:val="13"/>
        </w:numPr>
        <w:rPr>
          <w:lang w:val="en-CA" w:eastAsia="zh-CN"/>
        </w:rPr>
      </w:pPr>
      <w:r>
        <w:rPr>
          <w:lang w:val="en-CA" w:eastAsia="zh-CN"/>
        </w:rPr>
        <w:t>Delta (deep sleep, coma)</w:t>
      </w:r>
    </w:p>
    <w:p w14:paraId="14183001" w14:textId="03392B35" w:rsidR="005F314A" w:rsidRDefault="005F314A" w:rsidP="005F314A">
      <w:pPr>
        <w:rPr>
          <w:lang w:val="en-CA" w:eastAsia="zh-CN"/>
        </w:rPr>
      </w:pPr>
      <w:r>
        <w:rPr>
          <w:lang w:val="en-CA" w:eastAsia="zh-CN"/>
        </w:rPr>
        <w:t>Stages of sleep</w:t>
      </w:r>
    </w:p>
    <w:p w14:paraId="67856323" w14:textId="2C039AA3" w:rsidR="005F314A" w:rsidRDefault="005F314A" w:rsidP="005F314A">
      <w:pPr>
        <w:pStyle w:val="ListParagraph"/>
        <w:numPr>
          <w:ilvl w:val="0"/>
          <w:numId w:val="14"/>
        </w:numPr>
        <w:rPr>
          <w:lang w:val="en-CA" w:eastAsia="zh-CN"/>
        </w:rPr>
      </w:pPr>
      <w:r>
        <w:rPr>
          <w:lang w:val="en-CA" w:eastAsia="zh-CN"/>
        </w:rPr>
        <w:t>Awake</w:t>
      </w:r>
    </w:p>
    <w:p w14:paraId="0D80DAD6" w14:textId="2B47B500" w:rsidR="005F314A" w:rsidRDefault="005F314A" w:rsidP="005F314A">
      <w:pPr>
        <w:pStyle w:val="ListParagraph"/>
        <w:numPr>
          <w:ilvl w:val="0"/>
          <w:numId w:val="14"/>
        </w:numPr>
        <w:rPr>
          <w:lang w:val="en-CA" w:eastAsia="zh-CN"/>
        </w:rPr>
      </w:pPr>
      <w:r>
        <w:rPr>
          <w:lang w:val="en-CA" w:eastAsia="zh-CN"/>
        </w:rPr>
        <w:t>Stage N1</w:t>
      </w:r>
    </w:p>
    <w:p w14:paraId="66C6AC31" w14:textId="13D88621" w:rsidR="005F314A" w:rsidRDefault="005F314A" w:rsidP="005F314A">
      <w:pPr>
        <w:pStyle w:val="ListParagraph"/>
        <w:numPr>
          <w:ilvl w:val="0"/>
          <w:numId w:val="14"/>
        </w:numPr>
        <w:rPr>
          <w:lang w:val="en-CA" w:eastAsia="zh-CN"/>
        </w:rPr>
      </w:pPr>
      <w:r>
        <w:rPr>
          <w:lang w:val="en-CA" w:eastAsia="zh-CN"/>
        </w:rPr>
        <w:t>Stage N2</w:t>
      </w:r>
    </w:p>
    <w:p w14:paraId="4D50123D" w14:textId="7B6FC287" w:rsidR="005F314A" w:rsidRDefault="005F314A" w:rsidP="005F314A">
      <w:pPr>
        <w:pStyle w:val="ListParagraph"/>
        <w:numPr>
          <w:ilvl w:val="0"/>
          <w:numId w:val="14"/>
        </w:numPr>
        <w:rPr>
          <w:lang w:val="en-CA" w:eastAsia="zh-CN"/>
        </w:rPr>
      </w:pPr>
      <w:r>
        <w:rPr>
          <w:lang w:val="en-CA" w:eastAsia="zh-CN"/>
        </w:rPr>
        <w:t>Stage N3 (formerly 3+4)</w:t>
      </w:r>
    </w:p>
    <w:p w14:paraId="6A719E4E" w14:textId="50C80686" w:rsidR="005F314A" w:rsidRDefault="005F314A" w:rsidP="005F314A">
      <w:pPr>
        <w:pStyle w:val="ListParagraph"/>
        <w:numPr>
          <w:ilvl w:val="0"/>
          <w:numId w:val="14"/>
        </w:numPr>
        <w:rPr>
          <w:lang w:val="en-CA" w:eastAsia="zh-CN"/>
        </w:rPr>
      </w:pPr>
      <w:r>
        <w:rPr>
          <w:lang w:val="en-CA" w:eastAsia="zh-CN"/>
        </w:rPr>
        <w:t>REM</w:t>
      </w:r>
      <w:r w:rsidR="001E76DA">
        <w:rPr>
          <w:lang w:val="en-CA" w:eastAsia="zh-CN"/>
        </w:rPr>
        <w:t xml:space="preserve"> (theta EEG)</w:t>
      </w:r>
    </w:p>
    <w:p w14:paraId="0BBB9BDF" w14:textId="5EBF14AB" w:rsidR="005F314A" w:rsidRDefault="005F314A" w:rsidP="005F314A">
      <w:pPr>
        <w:rPr>
          <w:lang w:val="en-CA" w:eastAsia="zh-CN"/>
        </w:rPr>
      </w:pPr>
      <w:r>
        <w:rPr>
          <w:lang w:val="en-CA" w:eastAsia="zh-CN"/>
        </w:rPr>
        <w:t>How does sleep develop over night?</w:t>
      </w:r>
    </w:p>
    <w:p w14:paraId="587D6CAD" w14:textId="0022B97E" w:rsidR="005F314A" w:rsidRDefault="00317D56" w:rsidP="005F314A">
      <w:pPr>
        <w:rPr>
          <w:lang w:val="en-CA" w:eastAsia="zh-CN"/>
        </w:rPr>
      </w:pPr>
      <w:r>
        <w:rPr>
          <w:lang w:val="en-CA" w:eastAsia="zh-CN"/>
        </w:rPr>
        <w:t>Waking state</w:t>
      </w:r>
    </w:p>
    <w:p w14:paraId="41460D06" w14:textId="2299AC20" w:rsidR="00CE6364" w:rsidRDefault="00CE6364" w:rsidP="005F314A">
      <w:pPr>
        <w:rPr>
          <w:lang w:val="en-CA" w:eastAsia="zh-CN"/>
        </w:rPr>
      </w:pPr>
      <w:r>
        <w:rPr>
          <w:lang w:val="en-CA" w:eastAsia="zh-CN"/>
        </w:rPr>
        <w:t>Stage N1</w:t>
      </w:r>
    </w:p>
    <w:p w14:paraId="33C18048" w14:textId="6484D90B" w:rsidR="00CE6364" w:rsidRDefault="00CE6364" w:rsidP="00CE6364">
      <w:pPr>
        <w:pStyle w:val="ListParagraph"/>
        <w:numPr>
          <w:ilvl w:val="0"/>
          <w:numId w:val="15"/>
        </w:numPr>
        <w:rPr>
          <w:lang w:val="en-CA" w:eastAsia="zh-CN"/>
        </w:rPr>
      </w:pPr>
      <w:r>
        <w:rPr>
          <w:lang w:val="en-CA" w:eastAsia="zh-CN"/>
        </w:rPr>
        <w:t>Brief period during the transition from a waking to sleeping state</w:t>
      </w:r>
    </w:p>
    <w:p w14:paraId="614D10A8" w14:textId="7E1EE3CA" w:rsidR="00CE6364" w:rsidRDefault="00CE6364" w:rsidP="00CE6364">
      <w:pPr>
        <w:pStyle w:val="ListParagraph"/>
        <w:numPr>
          <w:ilvl w:val="0"/>
          <w:numId w:val="15"/>
        </w:numPr>
        <w:rPr>
          <w:lang w:val="en-CA" w:eastAsia="zh-CN"/>
        </w:rPr>
      </w:pPr>
      <w:r>
        <w:rPr>
          <w:lang w:val="en-CA" w:eastAsia="zh-CN"/>
        </w:rPr>
        <w:t>EEG slows (less than 50% alpha)</w:t>
      </w:r>
    </w:p>
    <w:p w14:paraId="5E554CDA" w14:textId="6C08CE71" w:rsidR="00E14D36" w:rsidRPr="00D00671" w:rsidRDefault="00CE6364" w:rsidP="00E14D36">
      <w:pPr>
        <w:pStyle w:val="ListParagraph"/>
        <w:numPr>
          <w:ilvl w:val="0"/>
          <w:numId w:val="15"/>
        </w:numPr>
        <w:rPr>
          <w:lang w:val="en-CA" w:eastAsia="zh-CN"/>
        </w:rPr>
      </w:pPr>
      <w:r>
        <w:rPr>
          <w:lang w:val="en-CA" w:eastAsia="zh-CN"/>
        </w:rPr>
        <w:t>Loss of muscle tonus</w:t>
      </w:r>
    </w:p>
    <w:p w14:paraId="097227EE" w14:textId="7B729C0A" w:rsidR="00E14D36" w:rsidRDefault="00E14D36" w:rsidP="00E14D36">
      <w:pPr>
        <w:rPr>
          <w:lang w:val="en-CA" w:eastAsia="zh-CN"/>
        </w:rPr>
      </w:pPr>
      <w:r>
        <w:rPr>
          <w:lang w:val="en-CA" w:eastAsia="zh-CN"/>
        </w:rPr>
        <w:t>Stage N3 slow wave sleep (delta EEG)</w:t>
      </w:r>
    </w:p>
    <w:p w14:paraId="4B50419C" w14:textId="77777777" w:rsidR="001E76DA" w:rsidRDefault="001E76DA" w:rsidP="00786BC9">
      <w:pPr>
        <w:rPr>
          <w:lang w:val="en-CA" w:eastAsia="zh-CN"/>
        </w:rPr>
      </w:pPr>
    </w:p>
    <w:p w14:paraId="417E0E1D" w14:textId="6C8297A1" w:rsidR="00786BC9" w:rsidRDefault="00786BC9" w:rsidP="00786BC9">
      <w:pPr>
        <w:rPr>
          <w:lang w:val="en-CA" w:eastAsia="zh-CN"/>
        </w:rPr>
      </w:pPr>
      <w:r>
        <w:rPr>
          <w:lang w:val="en-CA" w:eastAsia="zh-CN"/>
        </w:rPr>
        <w:t>REM sleep</w:t>
      </w:r>
    </w:p>
    <w:p w14:paraId="1BF04B39" w14:textId="1FE436DC" w:rsidR="00786BC9" w:rsidRDefault="00786BC9" w:rsidP="00786BC9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Aroused EEG, like stage N1 or waking</w:t>
      </w:r>
    </w:p>
    <w:p w14:paraId="591BF072" w14:textId="12275F79" w:rsidR="00786BC9" w:rsidRDefault="00786BC9" w:rsidP="00786BC9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90min cycle</w:t>
      </w:r>
    </w:p>
    <w:p w14:paraId="1119498D" w14:textId="345298A7" w:rsidR="00786BC9" w:rsidRDefault="00786BC9" w:rsidP="00786BC9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Most of the stage REM at the end of the night</w:t>
      </w:r>
    </w:p>
    <w:p w14:paraId="1DCC5640" w14:textId="0CDDF44B" w:rsidR="00786BC9" w:rsidRDefault="00786BC9" w:rsidP="00786BC9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Muscle inhibition</w:t>
      </w:r>
    </w:p>
    <w:p w14:paraId="43159384" w14:textId="0292FE04" w:rsidR="00786BC9" w:rsidRDefault="00786BC9" w:rsidP="00786BC9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Rapid eye movements</w:t>
      </w:r>
    </w:p>
    <w:p w14:paraId="140FC92C" w14:textId="72B0037D" w:rsidR="00786BC9" w:rsidRDefault="00786BC9" w:rsidP="00786BC9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 xml:space="preserve">Dreaming </w:t>
      </w:r>
    </w:p>
    <w:p w14:paraId="0E3F75B5" w14:textId="75BC17D7" w:rsidR="00C023FA" w:rsidRDefault="00C023FA" w:rsidP="00C023FA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Absence of frontal lobe functions</w:t>
      </w:r>
    </w:p>
    <w:p w14:paraId="4BEB7C01" w14:textId="2F5542D7" w:rsidR="00C023FA" w:rsidRDefault="00D00671" w:rsidP="00C023FA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Dreaming in color rather than black and white</w:t>
      </w:r>
    </w:p>
    <w:p w14:paraId="5F112214" w14:textId="1003E699" w:rsidR="00D00671" w:rsidRDefault="00D00671" w:rsidP="00C023FA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Period of profound unconsciousness?</w:t>
      </w:r>
    </w:p>
    <w:p w14:paraId="2A47653F" w14:textId="7C29B7FA" w:rsidR="00D00671" w:rsidRDefault="00D00671" w:rsidP="00C023FA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However, lucid dreamers can signal they are dreaming. Moreover, an experimenter can influence the content of the dream</w:t>
      </w:r>
    </w:p>
    <w:p w14:paraId="6783FF48" w14:textId="6B9E1E4A" w:rsidR="00D00671" w:rsidRDefault="00D00671" w:rsidP="00C023FA">
      <w:pPr>
        <w:pStyle w:val="ListParagraph"/>
        <w:numPr>
          <w:ilvl w:val="0"/>
          <w:numId w:val="17"/>
        </w:numPr>
        <w:rPr>
          <w:lang w:val="en-CA" w:eastAsia="zh-CN"/>
        </w:rPr>
      </w:pPr>
      <w:r>
        <w:rPr>
          <w:lang w:val="en-CA" w:eastAsia="zh-CN"/>
        </w:rPr>
        <w:t>Inhibition of autonomic nervous system, dangerous: heart, tem.</w:t>
      </w:r>
    </w:p>
    <w:p w14:paraId="28E4C674" w14:textId="0DB95793" w:rsidR="00D00671" w:rsidRDefault="00D00671" w:rsidP="00D00671">
      <w:pPr>
        <w:rPr>
          <w:lang w:val="en-CA" w:eastAsia="zh-CN"/>
        </w:rPr>
      </w:pPr>
      <w:r>
        <w:rPr>
          <w:lang w:val="en-CA" w:eastAsia="zh-CN"/>
        </w:rPr>
        <w:lastRenderedPageBreak/>
        <w:t>REM – Dreamer</w:t>
      </w:r>
    </w:p>
    <w:p w14:paraId="0C7D9BEC" w14:textId="134222D4" w:rsidR="00D00671" w:rsidRDefault="00D00671" w:rsidP="00D00671">
      <w:pPr>
        <w:pStyle w:val="ListParagraph"/>
        <w:numPr>
          <w:ilvl w:val="0"/>
          <w:numId w:val="18"/>
        </w:numPr>
        <w:rPr>
          <w:lang w:val="en-CA" w:eastAsia="zh-CN"/>
        </w:rPr>
      </w:pPr>
      <w:r>
        <w:rPr>
          <w:lang w:val="en-CA" w:eastAsia="zh-CN"/>
        </w:rPr>
        <w:t>Purpose of dreams?</w:t>
      </w:r>
    </w:p>
    <w:p w14:paraId="6E56CEA3" w14:textId="2FBA16B2" w:rsidR="00D00671" w:rsidRDefault="00D00671" w:rsidP="00D00671">
      <w:pPr>
        <w:pStyle w:val="ListParagraph"/>
        <w:numPr>
          <w:ilvl w:val="0"/>
          <w:numId w:val="18"/>
        </w:numPr>
        <w:rPr>
          <w:lang w:val="en-CA" w:eastAsia="zh-CN"/>
        </w:rPr>
      </w:pPr>
      <w:r>
        <w:rPr>
          <w:lang w:val="en-CA" w:eastAsia="zh-CN"/>
        </w:rPr>
        <w:t>Freud: release of repressed desires/drives/drives from the unconscious.</w:t>
      </w:r>
    </w:p>
    <w:p w14:paraId="6A253047" w14:textId="241223A1" w:rsidR="00D00671" w:rsidRDefault="00D00671" w:rsidP="00D00671">
      <w:pPr>
        <w:pStyle w:val="ListParagraph"/>
        <w:numPr>
          <w:ilvl w:val="0"/>
          <w:numId w:val="18"/>
        </w:numPr>
        <w:rPr>
          <w:lang w:val="en-CA" w:eastAsia="zh-CN"/>
        </w:rPr>
      </w:pPr>
      <w:r>
        <w:rPr>
          <w:lang w:val="en-CA" w:eastAsia="zh-CN"/>
        </w:rPr>
        <w:t>The actual content of the dream (its manifest” content) is symbolic of our true but repressed desires (the latent content)</w:t>
      </w:r>
    </w:p>
    <w:p w14:paraId="3C910FA6" w14:textId="0A576060" w:rsidR="00D00671" w:rsidRDefault="00D00671" w:rsidP="00D00671">
      <w:pPr>
        <w:pStyle w:val="ListParagraph"/>
        <w:numPr>
          <w:ilvl w:val="0"/>
          <w:numId w:val="18"/>
        </w:numPr>
        <w:rPr>
          <w:lang w:val="en-CA" w:eastAsia="zh-CN"/>
        </w:rPr>
      </w:pPr>
      <w:r>
        <w:rPr>
          <w:lang w:val="en-CA" w:eastAsia="zh-CN"/>
        </w:rPr>
        <w:t>Inhibition of the frontal lobe during sleep</w:t>
      </w:r>
    </w:p>
    <w:p w14:paraId="2E158335" w14:textId="5F6B6260" w:rsidR="00D00671" w:rsidRDefault="00D00671" w:rsidP="00D00671">
      <w:pPr>
        <w:pStyle w:val="ListParagraph"/>
        <w:numPr>
          <w:ilvl w:val="0"/>
          <w:numId w:val="18"/>
        </w:numPr>
        <w:rPr>
          <w:lang w:val="en-CA" w:eastAsia="zh-CN"/>
        </w:rPr>
      </w:pPr>
      <w:r>
        <w:rPr>
          <w:lang w:val="en-CA" w:eastAsia="zh-CN"/>
        </w:rPr>
        <w:t>Recall function of frontal lobe</w:t>
      </w:r>
    </w:p>
    <w:p w14:paraId="30AFB2CE" w14:textId="2EA456EC" w:rsidR="00D00671" w:rsidRDefault="00D00671" w:rsidP="00D00671">
      <w:pPr>
        <w:rPr>
          <w:lang w:val="en-CA" w:eastAsia="zh-CN"/>
        </w:rPr>
      </w:pPr>
      <w:r>
        <w:rPr>
          <w:lang w:val="en-CA" w:eastAsia="zh-CN"/>
        </w:rPr>
        <w:t xml:space="preserve">Activation-synthesis theory </w:t>
      </w:r>
    </w:p>
    <w:p w14:paraId="71A77785" w14:textId="032E61FD" w:rsidR="00D00671" w:rsidRDefault="000A6F3F" w:rsidP="00D00671">
      <w:pPr>
        <w:pStyle w:val="ListParagraph"/>
        <w:numPr>
          <w:ilvl w:val="0"/>
          <w:numId w:val="19"/>
        </w:numPr>
        <w:rPr>
          <w:lang w:val="en-CA" w:eastAsia="zh-CN"/>
        </w:rPr>
      </w:pPr>
      <w:r>
        <w:rPr>
          <w:lang w:val="en-CA" w:eastAsia="zh-CN"/>
        </w:rPr>
        <w:t>The dream is random</w:t>
      </w:r>
    </w:p>
    <w:p w14:paraId="096A9344" w14:textId="70BC9DE0" w:rsidR="007466C3" w:rsidRDefault="007466C3" w:rsidP="007466C3">
      <w:pPr>
        <w:rPr>
          <w:lang w:val="en-CA" w:eastAsia="zh-CN"/>
        </w:rPr>
      </w:pPr>
      <w:r>
        <w:rPr>
          <w:lang w:val="en-CA" w:eastAsia="zh-CN"/>
        </w:rPr>
        <w:t>Dream and nightmares</w:t>
      </w:r>
    </w:p>
    <w:p w14:paraId="35CC1133" w14:textId="06C255EE" w:rsidR="007466C3" w:rsidRDefault="007466C3" w:rsidP="007466C3">
      <w:pPr>
        <w:pStyle w:val="ListParagraph"/>
        <w:numPr>
          <w:ilvl w:val="0"/>
          <w:numId w:val="19"/>
        </w:numPr>
        <w:rPr>
          <w:lang w:val="en-CA" w:eastAsia="zh-CN"/>
        </w:rPr>
      </w:pPr>
      <w:r>
        <w:rPr>
          <w:lang w:val="en-CA" w:eastAsia="zh-CN"/>
        </w:rPr>
        <w:t>Strong emotional REM dream, fear, but also sadness, despair</w:t>
      </w:r>
    </w:p>
    <w:p w14:paraId="167AF980" w14:textId="797A69C2" w:rsidR="007466C3" w:rsidRDefault="007466C3" w:rsidP="007466C3">
      <w:pPr>
        <w:pStyle w:val="ListParagraph"/>
        <w:numPr>
          <w:ilvl w:val="0"/>
          <w:numId w:val="19"/>
        </w:numPr>
        <w:rPr>
          <w:lang w:val="en-CA" w:eastAsia="zh-CN"/>
        </w:rPr>
      </w:pPr>
      <w:r>
        <w:rPr>
          <w:lang w:val="en-CA" w:eastAsia="zh-CN"/>
        </w:rPr>
        <w:t>Occur most often in teens and about 2/3 adults</w:t>
      </w:r>
    </w:p>
    <w:p w14:paraId="45701FA2" w14:textId="06385171" w:rsidR="007466C3" w:rsidRDefault="007466C3" w:rsidP="007466C3">
      <w:pPr>
        <w:rPr>
          <w:lang w:val="en-CA" w:eastAsia="zh-CN"/>
        </w:rPr>
      </w:pPr>
      <w:r>
        <w:rPr>
          <w:lang w:val="en-CA" w:eastAsia="zh-CN"/>
        </w:rPr>
        <w:t>REM Sleep – paradoxical sleep</w:t>
      </w:r>
    </w:p>
    <w:p w14:paraId="0CDFF14A" w14:textId="39F73452" w:rsidR="007466C3" w:rsidRDefault="007466C3" w:rsidP="007466C3">
      <w:pPr>
        <w:pStyle w:val="ListParagraph"/>
        <w:numPr>
          <w:ilvl w:val="0"/>
          <w:numId w:val="20"/>
        </w:numPr>
        <w:rPr>
          <w:lang w:val="en-CA" w:eastAsia="zh-CN"/>
        </w:rPr>
      </w:pPr>
      <w:r>
        <w:rPr>
          <w:lang w:val="en-CA" w:eastAsia="zh-CN"/>
        </w:rPr>
        <w:t>The cortex is active, but muscle is inactive</w:t>
      </w:r>
    </w:p>
    <w:p w14:paraId="3F7D035F" w14:textId="4133CDD7" w:rsidR="007466C3" w:rsidRDefault="007466C3" w:rsidP="007466C3">
      <w:pPr>
        <w:pStyle w:val="ListParagraph"/>
        <w:numPr>
          <w:ilvl w:val="0"/>
          <w:numId w:val="20"/>
        </w:numPr>
        <w:rPr>
          <w:lang w:val="en-CA" w:eastAsia="zh-CN"/>
        </w:rPr>
      </w:pPr>
      <w:r>
        <w:rPr>
          <w:lang w:val="en-CA" w:eastAsia="zh-CN"/>
        </w:rPr>
        <w:t>Unconscious but conscious</w:t>
      </w:r>
    </w:p>
    <w:p w14:paraId="170DC892" w14:textId="14C85436" w:rsidR="007466C3" w:rsidRDefault="007466C3" w:rsidP="007466C3">
      <w:pPr>
        <w:rPr>
          <w:lang w:val="en-CA" w:eastAsia="zh-CN"/>
        </w:rPr>
      </w:pPr>
      <w:r>
        <w:rPr>
          <w:lang w:val="en-CA" w:eastAsia="zh-CN"/>
        </w:rPr>
        <w:t>The purpose of NREM/REM sleep</w:t>
      </w:r>
    </w:p>
    <w:p w14:paraId="5DFFA879" w14:textId="298E4AF9" w:rsidR="007466C3" w:rsidRDefault="007466C3" w:rsidP="007466C3">
      <w:pPr>
        <w:pStyle w:val="ListParagraph"/>
        <w:numPr>
          <w:ilvl w:val="0"/>
          <w:numId w:val="22"/>
        </w:numPr>
        <w:rPr>
          <w:lang w:val="en-CA" w:eastAsia="zh-CN"/>
        </w:rPr>
      </w:pPr>
      <w:r>
        <w:rPr>
          <w:lang w:val="en-CA" w:eastAsia="zh-CN"/>
        </w:rPr>
        <w:t>When does NREM and REM occur during the night</w:t>
      </w:r>
    </w:p>
    <w:p w14:paraId="0B1B7CA4" w14:textId="77777777" w:rsidR="007466C3" w:rsidRPr="007466C3" w:rsidRDefault="007466C3" w:rsidP="007466C3">
      <w:pPr>
        <w:pStyle w:val="ListParagraph"/>
        <w:rPr>
          <w:lang w:val="en-CA" w:eastAsia="zh-CN"/>
        </w:rPr>
      </w:pPr>
      <w:r>
        <w:rPr>
          <w:lang w:val="en-CA" w:eastAsia="zh-CN"/>
        </w:rPr>
        <w:t>Most in second half</w:t>
      </w:r>
    </w:p>
    <w:p w14:paraId="0E5C6F03" w14:textId="77777777" w:rsidR="007466C3" w:rsidRPr="007466C3" w:rsidRDefault="007466C3" w:rsidP="007466C3">
      <w:pPr>
        <w:pStyle w:val="ListParagraph"/>
        <w:rPr>
          <w:lang w:val="en-CA" w:eastAsia="zh-CN"/>
        </w:rPr>
      </w:pPr>
    </w:p>
    <w:p w14:paraId="25BB12AE" w14:textId="195BD8DE" w:rsidR="007466C3" w:rsidRDefault="007466C3" w:rsidP="007466C3">
      <w:pPr>
        <w:pStyle w:val="ListParagraph"/>
        <w:numPr>
          <w:ilvl w:val="0"/>
          <w:numId w:val="21"/>
        </w:numPr>
        <w:rPr>
          <w:lang w:val="en-CA" w:eastAsia="zh-CN"/>
        </w:rPr>
      </w:pPr>
      <w:r>
        <w:rPr>
          <w:lang w:val="en-CA" w:eastAsia="zh-CN"/>
        </w:rPr>
        <w:t>Changes within the human species</w:t>
      </w:r>
    </w:p>
    <w:p w14:paraId="38895C0C" w14:textId="10810D96" w:rsidR="007466C3" w:rsidRDefault="007466C3" w:rsidP="007466C3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Varies in ages.</w:t>
      </w:r>
    </w:p>
    <w:p w14:paraId="5D00B368" w14:textId="0308353C" w:rsidR="007466C3" w:rsidRDefault="007466C3" w:rsidP="007466C3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Infants have more REM sleep</w:t>
      </w:r>
    </w:p>
    <w:p w14:paraId="09E47575" w14:textId="22FCD9B2" w:rsidR="007466C3" w:rsidRDefault="007466C3" w:rsidP="007466C3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In young adult, 50% of sleep is spent in stage N2, 25% in N3, 25% in REM</w:t>
      </w:r>
    </w:p>
    <w:p w14:paraId="20E9274D" w14:textId="60270C09" w:rsidR="007466C3" w:rsidRDefault="007466C3" w:rsidP="007466C3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REM accounts for 50% newborn’s sleep</w:t>
      </w:r>
    </w:p>
    <w:p w14:paraId="0436AB22" w14:textId="553849D6" w:rsidR="007466C3" w:rsidRDefault="007466C3" w:rsidP="007466C3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Even more in premature infant</w:t>
      </w:r>
    </w:p>
    <w:p w14:paraId="3D6B6DAB" w14:textId="16E7EDB6" w:rsidR="007466C3" w:rsidRDefault="007466C3" w:rsidP="007466C3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REM sleep is dangerous</w:t>
      </w:r>
    </w:p>
    <w:p w14:paraId="1624B5B7" w14:textId="4F4753D1" w:rsidR="007466C3" w:rsidRDefault="007466C3" w:rsidP="007466C3">
      <w:pPr>
        <w:pStyle w:val="ListParagraph"/>
        <w:numPr>
          <w:ilvl w:val="0"/>
          <w:numId w:val="21"/>
        </w:numPr>
        <w:rPr>
          <w:lang w:val="en-CA" w:eastAsia="zh-CN"/>
        </w:rPr>
      </w:pPr>
      <w:r>
        <w:rPr>
          <w:lang w:val="en-CA" w:eastAsia="zh-CN"/>
        </w:rPr>
        <w:t>Across species</w:t>
      </w:r>
    </w:p>
    <w:p w14:paraId="11218DBD" w14:textId="673100FC" w:rsidR="007466C3" w:rsidRDefault="007466C3" w:rsidP="007466C3">
      <w:pPr>
        <w:pStyle w:val="ListParagraph"/>
        <w:numPr>
          <w:ilvl w:val="0"/>
          <w:numId w:val="21"/>
        </w:numPr>
        <w:rPr>
          <w:lang w:val="en-CA" w:eastAsia="zh-CN"/>
        </w:rPr>
      </w:pPr>
      <w:r>
        <w:rPr>
          <w:lang w:val="en-CA" w:eastAsia="zh-CN"/>
        </w:rPr>
        <w:t xml:space="preserve">Sleep deprivation </w:t>
      </w:r>
    </w:p>
    <w:p w14:paraId="27C6DF8C" w14:textId="0C5A6939" w:rsidR="007466C3" w:rsidRDefault="007466C3" w:rsidP="007466C3">
      <w:pPr>
        <w:pStyle w:val="ListParagraph"/>
        <w:numPr>
          <w:ilvl w:val="0"/>
          <w:numId w:val="21"/>
        </w:numPr>
        <w:rPr>
          <w:lang w:val="en-CA" w:eastAsia="zh-CN"/>
        </w:rPr>
      </w:pPr>
      <w:r>
        <w:rPr>
          <w:lang w:val="en-CA" w:eastAsia="zh-CN"/>
        </w:rPr>
        <w:lastRenderedPageBreak/>
        <w:t>Learning/memory during sleep, short term to long term</w:t>
      </w:r>
    </w:p>
    <w:p w14:paraId="2CACF708" w14:textId="1DDDA005" w:rsidR="007466C3" w:rsidRDefault="007466C3" w:rsidP="007466C3">
      <w:pPr>
        <w:rPr>
          <w:lang w:val="en-CA" w:eastAsia="zh-CN"/>
        </w:rPr>
      </w:pPr>
      <w:r>
        <w:rPr>
          <w:lang w:val="en-CA" w:eastAsia="zh-CN"/>
        </w:rPr>
        <w:t>Recapitulation theory</w:t>
      </w:r>
    </w:p>
    <w:p w14:paraId="251F2E05" w14:textId="34603EE2" w:rsidR="00887906" w:rsidRDefault="00887906" w:rsidP="00887906">
      <w:pPr>
        <w:pStyle w:val="ListParagraph"/>
        <w:numPr>
          <w:ilvl w:val="0"/>
          <w:numId w:val="26"/>
        </w:numPr>
        <w:rPr>
          <w:lang w:val="en-CA" w:eastAsia="zh-CN"/>
        </w:rPr>
      </w:pPr>
      <w:r>
        <w:rPr>
          <w:lang w:val="en-CA" w:eastAsia="zh-CN"/>
        </w:rPr>
        <w:t>Also called biogenic law. Ontogeny recapitulates phylogeny</w:t>
      </w:r>
    </w:p>
    <w:p w14:paraId="6B594222" w14:textId="1657B386" w:rsidR="00887906" w:rsidRDefault="00887906" w:rsidP="00887906">
      <w:pPr>
        <w:pStyle w:val="ListParagraph"/>
        <w:numPr>
          <w:ilvl w:val="0"/>
          <w:numId w:val="26"/>
        </w:numPr>
        <w:rPr>
          <w:lang w:val="en-CA" w:eastAsia="zh-CN"/>
        </w:rPr>
      </w:pPr>
      <w:r>
        <w:rPr>
          <w:lang w:val="en-CA" w:eastAsia="zh-CN"/>
        </w:rPr>
        <w:t>How is sleep defined?</w:t>
      </w:r>
    </w:p>
    <w:p w14:paraId="4A77C7E6" w14:textId="16B43595" w:rsidR="00887906" w:rsidRDefault="00887906" w:rsidP="00887906">
      <w:pPr>
        <w:pStyle w:val="ListParagraph"/>
        <w:numPr>
          <w:ilvl w:val="0"/>
          <w:numId w:val="26"/>
        </w:numPr>
        <w:rPr>
          <w:lang w:val="en-CA" w:eastAsia="zh-CN"/>
        </w:rPr>
      </w:pPr>
      <w:r>
        <w:rPr>
          <w:lang w:val="en-CA" w:eastAsia="zh-CN"/>
        </w:rPr>
        <w:t>Problem: both REM and NREM are multifaceted</w:t>
      </w:r>
    </w:p>
    <w:p w14:paraId="390E29B6" w14:textId="15670698" w:rsidR="00887906" w:rsidRDefault="00887906" w:rsidP="00887906">
      <w:pPr>
        <w:pStyle w:val="ListParagraph"/>
        <w:numPr>
          <w:ilvl w:val="0"/>
          <w:numId w:val="26"/>
        </w:numPr>
        <w:rPr>
          <w:lang w:val="en-CA" w:eastAsia="zh-CN"/>
        </w:rPr>
      </w:pPr>
      <w:r>
        <w:rPr>
          <w:lang w:val="en-CA" w:eastAsia="zh-CN"/>
        </w:rPr>
        <w:t>Changes in motor activity</w:t>
      </w:r>
    </w:p>
    <w:p w14:paraId="3D8ED021" w14:textId="13EA907A" w:rsidR="00887906" w:rsidRDefault="00887906" w:rsidP="00887906">
      <w:pPr>
        <w:pStyle w:val="ListParagraph"/>
        <w:numPr>
          <w:ilvl w:val="0"/>
          <w:numId w:val="26"/>
        </w:numPr>
        <w:rPr>
          <w:lang w:val="en-CA" w:eastAsia="zh-CN"/>
        </w:rPr>
      </w:pPr>
      <w:r>
        <w:rPr>
          <w:lang w:val="en-CA" w:eastAsia="zh-CN"/>
        </w:rPr>
        <w:t>Difficult rely on date across species</w:t>
      </w:r>
    </w:p>
    <w:p w14:paraId="666F7626" w14:textId="55B6BD7F" w:rsidR="00887906" w:rsidRDefault="00887906" w:rsidP="00887906">
      <w:pPr>
        <w:pStyle w:val="ListParagraph"/>
        <w:numPr>
          <w:ilvl w:val="0"/>
          <w:numId w:val="26"/>
        </w:numPr>
        <w:rPr>
          <w:lang w:val="en-CA" w:eastAsia="zh-CN"/>
        </w:rPr>
      </w:pPr>
      <w:r>
        <w:rPr>
          <w:lang w:val="en-CA" w:eastAsia="zh-CN"/>
        </w:rPr>
        <w:t>Some aspects of sleep maybe shown, but not all in different species</w:t>
      </w:r>
    </w:p>
    <w:p w14:paraId="4B431B60" w14:textId="48F5A1BC" w:rsidR="00887906" w:rsidRDefault="00887906" w:rsidP="00887906">
      <w:pPr>
        <w:rPr>
          <w:lang w:val="en-CA" w:eastAsia="zh-CN"/>
        </w:rPr>
      </w:pPr>
      <w:r>
        <w:rPr>
          <w:lang w:val="en-CA" w:eastAsia="zh-CN"/>
        </w:rPr>
        <w:t>Purpose of NREM and REM sleep</w:t>
      </w:r>
    </w:p>
    <w:p w14:paraId="124A8B62" w14:textId="67BFD7A7" w:rsidR="00887906" w:rsidRDefault="00887906" w:rsidP="00887906">
      <w:pPr>
        <w:rPr>
          <w:lang w:val="en-CA" w:eastAsia="zh-CN"/>
        </w:rPr>
      </w:pPr>
      <w:r>
        <w:rPr>
          <w:lang w:val="en-CA" w:eastAsia="zh-CN"/>
        </w:rPr>
        <w:tab/>
        <w:t>Sleep for energy conservation?</w:t>
      </w:r>
    </w:p>
    <w:p w14:paraId="45C109D1" w14:textId="6F88E121" w:rsidR="00887906" w:rsidRDefault="00887906" w:rsidP="00887906">
      <w:pPr>
        <w:pStyle w:val="ListParagraph"/>
        <w:numPr>
          <w:ilvl w:val="0"/>
          <w:numId w:val="27"/>
        </w:numPr>
        <w:rPr>
          <w:lang w:val="en-CA" w:eastAsia="zh-CN"/>
        </w:rPr>
      </w:pPr>
      <w:r>
        <w:rPr>
          <w:lang w:val="en-CA" w:eastAsia="zh-CN"/>
        </w:rPr>
        <w:t>Smallest animals have the highest metabolic rate</w:t>
      </w:r>
    </w:p>
    <w:p w14:paraId="5C33BFC7" w14:textId="341A3793" w:rsidR="00887906" w:rsidRDefault="00887906" w:rsidP="00887906">
      <w:pPr>
        <w:pStyle w:val="ListParagraph"/>
        <w:numPr>
          <w:ilvl w:val="0"/>
          <w:numId w:val="27"/>
        </w:numPr>
        <w:rPr>
          <w:lang w:val="en-CA" w:eastAsia="zh-CN"/>
        </w:rPr>
      </w:pPr>
      <w:r>
        <w:rPr>
          <w:lang w:val="en-CA" w:eastAsia="zh-CN"/>
        </w:rPr>
        <w:t>Animals with high metabolic have longest total sleep</w:t>
      </w:r>
    </w:p>
    <w:p w14:paraId="30BFF9BC" w14:textId="2585944B" w:rsidR="00887906" w:rsidRDefault="00887906" w:rsidP="00887906">
      <w:pPr>
        <w:pStyle w:val="ListParagraph"/>
        <w:numPr>
          <w:ilvl w:val="0"/>
          <w:numId w:val="27"/>
        </w:numPr>
        <w:rPr>
          <w:lang w:val="en-CA" w:eastAsia="zh-CN"/>
        </w:rPr>
      </w:pPr>
      <w:r>
        <w:rPr>
          <w:lang w:val="en-CA" w:eastAsia="zh-CN"/>
        </w:rPr>
        <w:t>Recovery from day’s activities</w:t>
      </w:r>
    </w:p>
    <w:p w14:paraId="6CD2E036" w14:textId="1DB14C60" w:rsidR="00887906" w:rsidRDefault="00887906" w:rsidP="00887906">
      <w:pPr>
        <w:rPr>
          <w:lang w:val="en-CA" w:eastAsia="zh-CN"/>
        </w:rPr>
      </w:pPr>
      <w:r>
        <w:rPr>
          <w:lang w:val="en-CA" w:eastAsia="zh-CN"/>
        </w:rPr>
        <w:t>Predators/preys</w:t>
      </w:r>
    </w:p>
    <w:p w14:paraId="35CBBDF8" w14:textId="1F4AD787" w:rsidR="00887906" w:rsidRDefault="00887906" w:rsidP="00887906">
      <w:pPr>
        <w:pStyle w:val="ListParagraph"/>
        <w:numPr>
          <w:ilvl w:val="0"/>
          <w:numId w:val="28"/>
        </w:numPr>
        <w:rPr>
          <w:lang w:val="en-CA" w:eastAsia="zh-CN"/>
        </w:rPr>
      </w:pPr>
      <w:r>
        <w:rPr>
          <w:lang w:val="en-CA" w:eastAsia="zh-CN"/>
        </w:rPr>
        <w:t>Arousal to awaken threshold are high during REM</w:t>
      </w:r>
    </w:p>
    <w:p w14:paraId="4C30B5DF" w14:textId="54404014" w:rsidR="00887906" w:rsidRDefault="00887906" w:rsidP="00887906">
      <w:pPr>
        <w:pStyle w:val="ListParagraph"/>
        <w:numPr>
          <w:ilvl w:val="0"/>
          <w:numId w:val="28"/>
        </w:numPr>
        <w:rPr>
          <w:lang w:val="en-CA" w:eastAsia="zh-CN"/>
        </w:rPr>
      </w:pPr>
      <w:r>
        <w:rPr>
          <w:lang w:val="en-CA" w:eastAsia="zh-CN"/>
        </w:rPr>
        <w:t>Predators have luxury of being able to enjoy long hours of sleep, REM sleep</w:t>
      </w:r>
    </w:p>
    <w:p w14:paraId="5D8862B9" w14:textId="0EA453D3" w:rsidR="00887906" w:rsidRDefault="00887906" w:rsidP="00887906">
      <w:pPr>
        <w:pStyle w:val="ListParagraph"/>
        <w:numPr>
          <w:ilvl w:val="0"/>
          <w:numId w:val="28"/>
        </w:numPr>
        <w:rPr>
          <w:lang w:val="en-CA" w:eastAsia="zh-CN"/>
        </w:rPr>
      </w:pPr>
      <w:r>
        <w:rPr>
          <w:lang w:val="en-CA" w:eastAsia="zh-CN"/>
        </w:rPr>
        <w:t>Large animals will have little NREM SLEEP</w:t>
      </w:r>
    </w:p>
    <w:p w14:paraId="111C8844" w14:textId="0E1BAA55" w:rsidR="00887906" w:rsidRDefault="00887906" w:rsidP="00887906">
      <w:pPr>
        <w:rPr>
          <w:lang w:val="en-CA" w:eastAsia="zh-CN"/>
        </w:rPr>
      </w:pPr>
      <w:r>
        <w:rPr>
          <w:lang w:val="en-CA" w:eastAsia="zh-CN"/>
        </w:rPr>
        <w:t>Mammals</w:t>
      </w:r>
    </w:p>
    <w:p w14:paraId="51A04FA1" w14:textId="0F6CE510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Need to maintain a near-constant temperature</w:t>
      </w:r>
    </w:p>
    <w:p w14:paraId="05DD21F8" w14:textId="4ECE1D25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Mammals need to breathe</w:t>
      </w:r>
    </w:p>
    <w:p w14:paraId="6F59458D" w14:textId="51F2B818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Muscle atonia during REM</w:t>
      </w:r>
    </w:p>
    <w:p w14:paraId="678D4DDA" w14:textId="6BB07F59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Sea mammals must constantly be in motion</w:t>
      </w:r>
    </w:p>
    <w:p w14:paraId="28B2BAAE" w14:textId="6B6015D5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May sink?</w:t>
      </w:r>
    </w:p>
    <w:p w14:paraId="25BD5484" w14:textId="0A5B0EBA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How can sea mammals sleep?</w:t>
      </w:r>
    </w:p>
    <w:p w14:paraId="6250AB24" w14:textId="288E4EBE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Some cone to land to sleep</w:t>
      </w:r>
    </w:p>
    <w:p w14:paraId="5949B3D3" w14:textId="5F903D35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SWS: one hemisphere awakes, other hemisphere SWS</w:t>
      </w:r>
    </w:p>
    <w:p w14:paraId="766FA94F" w14:textId="3B88F25F" w:rsidR="00887906" w:rsidRDefault="0088790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Muscle atonia over half the body; then the other half</w:t>
      </w:r>
    </w:p>
    <w:p w14:paraId="499506DF" w14:textId="6A0635C3" w:rsidR="009D09A6" w:rsidRDefault="009D09A6" w:rsidP="00887906">
      <w:pPr>
        <w:pStyle w:val="ListParagraph"/>
        <w:numPr>
          <w:ilvl w:val="0"/>
          <w:numId w:val="29"/>
        </w:numPr>
        <w:rPr>
          <w:lang w:val="en-CA" w:eastAsia="zh-CN"/>
        </w:rPr>
      </w:pPr>
      <w:r>
        <w:rPr>
          <w:lang w:val="en-CA" w:eastAsia="zh-CN"/>
        </w:rPr>
        <w:t>Making cycles</w:t>
      </w:r>
    </w:p>
    <w:p w14:paraId="369AC1B6" w14:textId="77777777" w:rsidR="009D09A6" w:rsidRDefault="009D09A6" w:rsidP="00A70ACC">
      <w:pPr>
        <w:rPr>
          <w:lang w:val="en-CA" w:eastAsia="zh-CN"/>
        </w:rPr>
      </w:pPr>
    </w:p>
    <w:p w14:paraId="4751B712" w14:textId="7B26EF32" w:rsidR="00A70ACC" w:rsidRDefault="00A70ACC" w:rsidP="00A70ACC">
      <w:pPr>
        <w:rPr>
          <w:lang w:val="en-CA" w:eastAsia="zh-CN"/>
        </w:rPr>
      </w:pPr>
      <w:r>
        <w:rPr>
          <w:lang w:val="en-CA" w:eastAsia="zh-CN"/>
        </w:rPr>
        <w:t>Manipulate amount of sleep</w:t>
      </w:r>
    </w:p>
    <w:p w14:paraId="1FB33C64" w14:textId="4A2D36F8" w:rsidR="00A70ACC" w:rsidRDefault="00A70ACC" w:rsidP="00A70ACC">
      <w:pPr>
        <w:rPr>
          <w:lang w:val="en-CA" w:eastAsia="zh-CN"/>
        </w:rPr>
      </w:pPr>
      <w:r>
        <w:rPr>
          <w:lang w:val="en-CA" w:eastAsia="zh-CN"/>
        </w:rPr>
        <w:t>Total sleep deprivation</w:t>
      </w:r>
    </w:p>
    <w:p w14:paraId="37762319" w14:textId="0285E5AF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Humans can tolerate days without sleep: more than 2 weeks</w:t>
      </w:r>
    </w:p>
    <w:p w14:paraId="65C92E02" w14:textId="7EC15408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Major effect, sleepiness, irritability (lose emotional control)</w:t>
      </w:r>
    </w:p>
    <w:p w14:paraId="27DDB04D" w14:textId="63BC4F63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Lose control of frontal lobe</w:t>
      </w:r>
    </w:p>
    <w:p w14:paraId="4A3E8725" w14:textId="47881959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But fatigue is not uniform throughout the day</w:t>
      </w:r>
    </w:p>
    <w:p w14:paraId="490B5B82" w14:textId="389196E0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Problem: both NREM and REM are lost</w:t>
      </w:r>
    </w:p>
    <w:p w14:paraId="3F3BD2AD" w14:textId="06C7F313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The first area that falls asleep is the frontal lobe</w:t>
      </w:r>
    </w:p>
    <w:p w14:paraId="685B047C" w14:textId="436396BA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Animals kept awake will develop sores on their body and matting of fur</w:t>
      </w:r>
    </w:p>
    <w:p w14:paraId="5E9A28F2" w14:textId="7017EC44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After a few weeks, they will die</w:t>
      </w:r>
    </w:p>
    <w:p w14:paraId="62E46C34" w14:textId="0094FEC5" w:rsidR="00A70ACC" w:rsidRDefault="00A70ACC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Role of the immune system. It appears that immune system is active in NREM sleep</w:t>
      </w:r>
    </w:p>
    <w:p w14:paraId="622D57FA" w14:textId="62C1B899" w:rsidR="00A70ACC" w:rsidRDefault="006B42FD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When permitted to sleep, how much does the sleep-deprived sunject actual sleep?</w:t>
      </w:r>
    </w:p>
    <w:p w14:paraId="1AE08194" w14:textId="5D511F0F" w:rsidR="006B42FD" w:rsidRDefault="006B42FD" w:rsidP="00A70ACC">
      <w:pPr>
        <w:pStyle w:val="ListParagraph"/>
        <w:numPr>
          <w:ilvl w:val="0"/>
          <w:numId w:val="30"/>
        </w:numPr>
        <w:rPr>
          <w:lang w:val="en-CA" w:eastAsia="zh-CN"/>
        </w:rPr>
      </w:pPr>
      <w:r>
        <w:rPr>
          <w:lang w:val="en-CA" w:eastAsia="zh-CN"/>
        </w:rPr>
        <w:t>Rebound: when permitted to sleep</w:t>
      </w:r>
    </w:p>
    <w:p w14:paraId="02FA746D" w14:textId="6657F256" w:rsidR="006B42FD" w:rsidRDefault="006B42FD" w:rsidP="006B42FD">
      <w:pPr>
        <w:pStyle w:val="ListParagraph"/>
        <w:rPr>
          <w:lang w:val="en-CA" w:eastAsia="zh-CN"/>
        </w:rPr>
      </w:pPr>
      <w:r>
        <w:rPr>
          <w:lang w:val="en-CA" w:eastAsia="zh-CN"/>
        </w:rPr>
        <w:t>Rapid onset of sleep(NREM)</w:t>
      </w:r>
    </w:p>
    <w:p w14:paraId="3CD3A172" w14:textId="48AB6933" w:rsidR="006B42FD" w:rsidRDefault="006B42FD" w:rsidP="006B42FD">
      <w:pPr>
        <w:pStyle w:val="ListParagraph"/>
        <w:rPr>
          <w:lang w:val="en-CA" w:eastAsia="zh-CN"/>
        </w:rPr>
      </w:pPr>
      <w:r>
        <w:rPr>
          <w:lang w:val="en-CA" w:eastAsia="zh-CN"/>
        </w:rPr>
        <w:t>More N3 than normal</w:t>
      </w:r>
    </w:p>
    <w:p w14:paraId="72EFB259" w14:textId="68DD2738" w:rsidR="006B42FD" w:rsidRDefault="006B42FD" w:rsidP="006B42FD">
      <w:pPr>
        <w:rPr>
          <w:lang w:val="en-CA" w:eastAsia="zh-CN"/>
        </w:rPr>
      </w:pPr>
      <w:r>
        <w:rPr>
          <w:lang w:val="en-CA" w:eastAsia="zh-CN"/>
        </w:rPr>
        <w:t>The theories of NREM sleep</w:t>
      </w:r>
    </w:p>
    <w:p w14:paraId="7872D833" w14:textId="16BE481B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 xml:space="preserve">Evolution </w:t>
      </w:r>
    </w:p>
    <w:p w14:paraId="1CE10017" w14:textId="6C197B24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 xml:space="preserve">Recovery </w:t>
      </w:r>
    </w:p>
    <w:p w14:paraId="2895F76F" w14:textId="194DDF24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>First half of the sleep is spent in NREM sleep</w:t>
      </w:r>
    </w:p>
    <w:p w14:paraId="20B890D3" w14:textId="6350CD61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>NREM sleep deprivation animals become very sick</w:t>
      </w:r>
    </w:p>
    <w:p w14:paraId="11F410E7" w14:textId="118E3098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 xml:space="preserve">Immune system is especially functional during </w:t>
      </w:r>
    </w:p>
    <w:p w14:paraId="16EB0320" w14:textId="64F5AAB5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>Growing hormones release</w:t>
      </w:r>
    </w:p>
    <w:p w14:paraId="2A9DCA50" w14:textId="0148D849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>Brain cells in the mouse shrink during sleep allowing gaps to open between neurons and allow fluid wash the brain clean</w:t>
      </w:r>
    </w:p>
    <w:p w14:paraId="44AB78DF" w14:textId="202F37DA" w:rsidR="006B42FD" w:rsidRDefault="006B42FD" w:rsidP="006B42FD">
      <w:pPr>
        <w:pStyle w:val="ListParagraph"/>
        <w:numPr>
          <w:ilvl w:val="0"/>
          <w:numId w:val="31"/>
        </w:numPr>
        <w:rPr>
          <w:lang w:val="en-CA" w:eastAsia="zh-CN"/>
        </w:rPr>
      </w:pPr>
      <w:r>
        <w:rPr>
          <w:lang w:val="en-CA" w:eastAsia="zh-CN"/>
        </w:rPr>
        <w:t>Cleaning toxins of the brain</w:t>
      </w:r>
    </w:p>
    <w:p w14:paraId="5676A1EF" w14:textId="0F5B34EC" w:rsidR="006B42FD" w:rsidRDefault="006B42FD" w:rsidP="006B42FD">
      <w:pPr>
        <w:rPr>
          <w:lang w:val="en-CA" w:eastAsia="zh-CN"/>
        </w:rPr>
      </w:pPr>
      <w:r w:rsidRPr="006B42FD">
        <w:rPr>
          <w:lang w:val="en-CA" w:eastAsia="zh-CN"/>
        </w:rPr>
        <w:t>Restorative function of NREM sleep</w:t>
      </w:r>
    </w:p>
    <w:p w14:paraId="6ECC48EB" w14:textId="6B97EA60" w:rsidR="006B42FD" w:rsidRDefault="006B42FD" w:rsidP="006B42FD">
      <w:pPr>
        <w:pStyle w:val="ListParagraph"/>
        <w:numPr>
          <w:ilvl w:val="0"/>
          <w:numId w:val="32"/>
        </w:numPr>
        <w:rPr>
          <w:lang w:val="en-CA" w:eastAsia="zh-CN"/>
        </w:rPr>
      </w:pPr>
      <w:r>
        <w:rPr>
          <w:lang w:val="en-CA" w:eastAsia="zh-CN"/>
        </w:rPr>
        <w:lastRenderedPageBreak/>
        <w:t>Regeneration/repair of cells</w:t>
      </w:r>
    </w:p>
    <w:p w14:paraId="7D5CFE77" w14:textId="77777777" w:rsidR="006B42FD" w:rsidRPr="006B42FD" w:rsidRDefault="006B42FD" w:rsidP="006B42FD">
      <w:pPr>
        <w:pStyle w:val="ListParagraph"/>
        <w:rPr>
          <w:lang w:val="en-CA" w:eastAsia="zh-CN"/>
        </w:rPr>
      </w:pPr>
    </w:p>
    <w:p w14:paraId="4AED5ED0" w14:textId="36372A42" w:rsidR="006B42FD" w:rsidRDefault="006B42FD" w:rsidP="006B42FD">
      <w:pPr>
        <w:rPr>
          <w:lang w:val="en-CA" w:eastAsia="zh-CN"/>
        </w:rPr>
      </w:pPr>
      <w:r>
        <w:rPr>
          <w:lang w:val="en-CA" w:eastAsia="zh-CN"/>
        </w:rPr>
        <w:t>NREM - effects of fatigue, need for recovery</w:t>
      </w:r>
    </w:p>
    <w:p w14:paraId="1DB242F1" w14:textId="56ED75E7" w:rsidR="006B42FD" w:rsidRDefault="006B42FD" w:rsidP="006B42FD">
      <w:pPr>
        <w:rPr>
          <w:lang w:val="en-CA" w:eastAsia="zh-CN"/>
        </w:rPr>
      </w:pPr>
      <w:r>
        <w:rPr>
          <w:lang w:val="en-CA" w:eastAsia="zh-CN"/>
        </w:rPr>
        <w:t>Memory/learning and sleep</w:t>
      </w:r>
    </w:p>
    <w:p w14:paraId="51E846B5" w14:textId="47DA0B2A" w:rsidR="006B42FD" w:rsidRDefault="006B42FD" w:rsidP="006B42FD">
      <w:pPr>
        <w:pStyle w:val="ListParagraph"/>
        <w:numPr>
          <w:ilvl w:val="0"/>
          <w:numId w:val="32"/>
        </w:numPr>
        <w:rPr>
          <w:lang w:val="en-CA" w:eastAsia="zh-CN"/>
        </w:rPr>
      </w:pPr>
      <w:r>
        <w:rPr>
          <w:lang w:val="en-CA" w:eastAsia="zh-CN"/>
        </w:rPr>
        <w:t>A task is learned during the day and then performance is measured just before sleep</w:t>
      </w:r>
    </w:p>
    <w:p w14:paraId="79583444" w14:textId="1B5C59C7" w:rsidR="006B42FD" w:rsidRDefault="006B42FD" w:rsidP="006B42FD">
      <w:pPr>
        <w:pStyle w:val="ListParagraph"/>
        <w:numPr>
          <w:ilvl w:val="0"/>
          <w:numId w:val="32"/>
        </w:numPr>
        <w:rPr>
          <w:lang w:val="en-CA" w:eastAsia="zh-CN"/>
        </w:rPr>
      </w:pPr>
      <w:r>
        <w:rPr>
          <w:lang w:val="en-CA" w:eastAsia="zh-CN"/>
        </w:rPr>
        <w:t>A tasks learned just prior to sleep and the performance is measured after sleep</w:t>
      </w:r>
    </w:p>
    <w:p w14:paraId="7E67AA55" w14:textId="6BE40CD9" w:rsidR="006B42FD" w:rsidRDefault="006B42FD" w:rsidP="006B42FD">
      <w:pPr>
        <w:pStyle w:val="ListParagraph"/>
        <w:numPr>
          <w:ilvl w:val="0"/>
          <w:numId w:val="32"/>
        </w:numPr>
        <w:rPr>
          <w:lang w:val="en-CA" w:eastAsia="zh-CN"/>
        </w:rPr>
      </w:pPr>
      <w:r>
        <w:rPr>
          <w:lang w:val="en-CA" w:eastAsia="zh-CN"/>
        </w:rPr>
        <w:t>Performance id better after sleep</w:t>
      </w:r>
    </w:p>
    <w:p w14:paraId="6F4958E4" w14:textId="6C46D519" w:rsidR="006B42FD" w:rsidRDefault="006B42FD" w:rsidP="006B42FD">
      <w:pPr>
        <w:pStyle w:val="ListParagraph"/>
        <w:numPr>
          <w:ilvl w:val="0"/>
          <w:numId w:val="32"/>
        </w:numPr>
        <w:rPr>
          <w:lang w:val="en-CA" w:eastAsia="zh-CN"/>
        </w:rPr>
      </w:pPr>
      <w:r>
        <w:rPr>
          <w:lang w:val="en-CA" w:eastAsia="zh-CN"/>
        </w:rPr>
        <w:t>But certain tasks depend on NREM, other on REM sleep</w:t>
      </w:r>
    </w:p>
    <w:p w14:paraId="40ECF272" w14:textId="131EEE8E" w:rsidR="006B42FD" w:rsidRDefault="006B42FD" w:rsidP="006B42FD">
      <w:pPr>
        <w:rPr>
          <w:lang w:val="en-CA" w:eastAsia="zh-CN"/>
        </w:rPr>
      </w:pPr>
      <w:r>
        <w:rPr>
          <w:lang w:val="en-CA" w:eastAsia="zh-CN"/>
        </w:rPr>
        <w:t>Learning and NREM</w:t>
      </w:r>
    </w:p>
    <w:p w14:paraId="24B27D81" w14:textId="1BB64B5C" w:rsidR="006B42FD" w:rsidRDefault="006B42FD" w:rsidP="006B42FD">
      <w:pPr>
        <w:pStyle w:val="ListParagraph"/>
        <w:numPr>
          <w:ilvl w:val="0"/>
          <w:numId w:val="33"/>
        </w:numPr>
        <w:rPr>
          <w:lang w:val="en-CA" w:eastAsia="zh-CN"/>
        </w:rPr>
      </w:pPr>
      <w:r>
        <w:rPr>
          <w:lang w:val="en-CA" w:eastAsia="zh-CN"/>
        </w:rPr>
        <w:t>Learning of many novel tasks, storage during NREM</w:t>
      </w:r>
    </w:p>
    <w:p w14:paraId="0D9B591C" w14:textId="02FA92EC" w:rsidR="006B42FD" w:rsidRDefault="006B42FD" w:rsidP="006B42FD">
      <w:pPr>
        <w:pStyle w:val="ListParagraph"/>
        <w:numPr>
          <w:ilvl w:val="0"/>
          <w:numId w:val="33"/>
        </w:numPr>
        <w:rPr>
          <w:lang w:val="en-CA" w:eastAsia="zh-CN"/>
        </w:rPr>
      </w:pPr>
      <w:r>
        <w:rPr>
          <w:lang w:val="en-CA" w:eastAsia="zh-CN"/>
        </w:rPr>
        <w:t>Brain areas that were active during the initia</w:t>
      </w:r>
      <w:r w:rsidR="00BF72E2">
        <w:rPr>
          <w:lang w:val="en-CA" w:eastAsia="zh-CN"/>
        </w:rPr>
        <w:t>l</w:t>
      </w:r>
      <w:r>
        <w:rPr>
          <w:lang w:val="en-CA" w:eastAsia="zh-CN"/>
        </w:rPr>
        <w:t xml:space="preserve"> learning are reacti</w:t>
      </w:r>
      <w:r w:rsidR="00BF72E2">
        <w:rPr>
          <w:lang w:val="en-CA" w:eastAsia="zh-CN"/>
        </w:rPr>
        <w:t>vated during NREM</w:t>
      </w:r>
    </w:p>
    <w:p w14:paraId="3CF28673" w14:textId="58FF23E8" w:rsidR="0001138A" w:rsidRDefault="0001138A" w:rsidP="0001138A">
      <w:pPr>
        <w:rPr>
          <w:lang w:val="en-CA" w:eastAsia="zh-CN"/>
        </w:rPr>
      </w:pPr>
      <w:r>
        <w:rPr>
          <w:lang w:val="en-CA" w:eastAsia="zh-CN"/>
        </w:rPr>
        <w:t>Theories of REM sleep</w:t>
      </w:r>
    </w:p>
    <w:p w14:paraId="591014E9" w14:textId="41F547AC" w:rsidR="0001138A" w:rsidRDefault="0001138A" w:rsidP="0001138A">
      <w:pPr>
        <w:pStyle w:val="ListParagraph"/>
        <w:numPr>
          <w:ilvl w:val="0"/>
          <w:numId w:val="34"/>
        </w:numPr>
        <w:rPr>
          <w:lang w:val="en-CA" w:eastAsia="zh-CN"/>
        </w:rPr>
      </w:pPr>
      <w:r>
        <w:rPr>
          <w:lang w:val="en-CA" w:eastAsia="zh-CN"/>
        </w:rPr>
        <w:t>Infants and young children have more REM sleep</w:t>
      </w:r>
    </w:p>
    <w:p w14:paraId="202837E6" w14:textId="2E96372F" w:rsidR="0001138A" w:rsidRDefault="0001138A" w:rsidP="0001138A">
      <w:pPr>
        <w:pStyle w:val="ListParagraph"/>
        <w:numPr>
          <w:ilvl w:val="0"/>
          <w:numId w:val="34"/>
        </w:numPr>
        <w:rPr>
          <w:lang w:val="en-CA" w:eastAsia="zh-CN"/>
        </w:rPr>
      </w:pPr>
      <w:r>
        <w:rPr>
          <w:lang w:val="en-CA" w:eastAsia="zh-CN"/>
        </w:rPr>
        <w:t>Occurs mostly in second half of the night</w:t>
      </w:r>
    </w:p>
    <w:p w14:paraId="40E50FA6" w14:textId="2442480E" w:rsidR="0001138A" w:rsidRDefault="0001138A" w:rsidP="0001138A">
      <w:pPr>
        <w:pStyle w:val="ListParagraph"/>
        <w:numPr>
          <w:ilvl w:val="0"/>
          <w:numId w:val="34"/>
        </w:numPr>
        <w:rPr>
          <w:lang w:val="en-CA" w:eastAsia="zh-CN"/>
        </w:rPr>
      </w:pPr>
      <w:r>
        <w:rPr>
          <w:lang w:val="en-CA" w:eastAsia="zh-CN"/>
        </w:rPr>
        <w:t>Information storage (memory). Transfer of short-term memory to permanent memory</w:t>
      </w:r>
    </w:p>
    <w:p w14:paraId="1DD306C6" w14:textId="68368073" w:rsidR="0001138A" w:rsidRDefault="0001138A" w:rsidP="0001138A">
      <w:pPr>
        <w:pStyle w:val="ListParagraph"/>
        <w:numPr>
          <w:ilvl w:val="0"/>
          <w:numId w:val="34"/>
        </w:numPr>
        <w:rPr>
          <w:lang w:val="en-CA" w:eastAsia="zh-CN"/>
        </w:rPr>
      </w:pPr>
      <w:r>
        <w:rPr>
          <w:lang w:val="en-CA" w:eastAsia="zh-CN"/>
        </w:rPr>
        <w:t>Cleanup of irrelevant material</w:t>
      </w:r>
    </w:p>
    <w:p w14:paraId="7EA056FF" w14:textId="16D73D96" w:rsidR="0001138A" w:rsidRDefault="0001138A" w:rsidP="0001138A">
      <w:pPr>
        <w:rPr>
          <w:lang w:val="en-CA" w:eastAsia="zh-CN"/>
        </w:rPr>
      </w:pPr>
      <w:r>
        <w:rPr>
          <w:lang w:val="en-CA" w:eastAsia="zh-CN"/>
        </w:rPr>
        <w:t>REM deprivation</w:t>
      </w:r>
    </w:p>
    <w:p w14:paraId="37DC3B2F" w14:textId="73F2D596" w:rsidR="0001138A" w:rsidRDefault="0001138A" w:rsidP="0001138A">
      <w:pPr>
        <w:pStyle w:val="ListParagraph"/>
        <w:numPr>
          <w:ilvl w:val="0"/>
          <w:numId w:val="35"/>
        </w:numPr>
        <w:rPr>
          <w:lang w:val="en-CA" w:eastAsia="zh-CN"/>
        </w:rPr>
      </w:pPr>
      <w:r>
        <w:rPr>
          <w:lang w:val="en-CA" w:eastAsia="zh-CN"/>
        </w:rPr>
        <w:t>It is not possible to selectively deprive the sleeper of only NREM sleep</w:t>
      </w:r>
    </w:p>
    <w:p w14:paraId="3048CD25" w14:textId="28645A5C" w:rsidR="0001138A" w:rsidRDefault="0001138A" w:rsidP="0001138A">
      <w:pPr>
        <w:pStyle w:val="ListParagraph"/>
        <w:numPr>
          <w:ilvl w:val="0"/>
          <w:numId w:val="35"/>
        </w:numPr>
        <w:rPr>
          <w:lang w:val="en-CA" w:eastAsia="zh-CN"/>
        </w:rPr>
      </w:pPr>
      <w:r>
        <w:rPr>
          <w:lang w:val="en-CA" w:eastAsia="zh-CN"/>
        </w:rPr>
        <w:t>REM rebound</w:t>
      </w:r>
    </w:p>
    <w:p w14:paraId="657A859A" w14:textId="6A3A4FAC" w:rsidR="0001138A" w:rsidRDefault="0001138A" w:rsidP="0001138A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More REM, earlier entry into REM at the beginning of the night</w:t>
      </w:r>
    </w:p>
    <w:p w14:paraId="6045A0E5" w14:textId="6A4EE24C" w:rsidR="0001138A" w:rsidRDefault="0001138A" w:rsidP="0001138A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Many CNS depressants will cause moderate to severe loss of REM. Upon withdrawal from the medication, REM rebound often with nightmares</w:t>
      </w:r>
    </w:p>
    <w:p w14:paraId="6D66A93A" w14:textId="77777777" w:rsidR="0001138A" w:rsidRDefault="0001138A" w:rsidP="0001138A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Alcohol</w:t>
      </w:r>
    </w:p>
    <w:p w14:paraId="231598AA" w14:textId="77777777" w:rsidR="0001138A" w:rsidRDefault="0001138A" w:rsidP="0001138A">
      <w:pPr>
        <w:pStyle w:val="ListParagraph"/>
        <w:numPr>
          <w:ilvl w:val="0"/>
          <w:numId w:val="24"/>
        </w:numPr>
        <w:rPr>
          <w:lang w:val="en-CA" w:eastAsia="zh-CN"/>
        </w:rPr>
      </w:pPr>
      <w:r>
        <w:rPr>
          <w:lang w:val="en-CA" w:eastAsia="zh-CN"/>
        </w:rPr>
        <w:t>Deterioration of performance on tasks learned the previous day (especially if the task requires)</w:t>
      </w:r>
    </w:p>
    <w:p w14:paraId="742F7CCA" w14:textId="6728623B" w:rsidR="0001138A" w:rsidRDefault="0001138A" w:rsidP="0001138A">
      <w:pPr>
        <w:rPr>
          <w:lang w:val="en-CA" w:eastAsia="zh-CN"/>
        </w:rPr>
      </w:pPr>
      <w:r>
        <w:rPr>
          <w:lang w:val="en-CA" w:eastAsia="zh-CN"/>
        </w:rPr>
        <w:lastRenderedPageBreak/>
        <w:t>Sleep disorder</w:t>
      </w:r>
    </w:p>
    <w:p w14:paraId="2728E6BB" w14:textId="5C701FD4" w:rsidR="0001138A" w:rsidRDefault="0001138A" w:rsidP="0001138A">
      <w:pPr>
        <w:pStyle w:val="ListParagraph"/>
        <w:numPr>
          <w:ilvl w:val="0"/>
          <w:numId w:val="37"/>
        </w:numPr>
        <w:rPr>
          <w:lang w:val="en-CA" w:eastAsia="zh-CN"/>
        </w:rPr>
      </w:pPr>
      <w:r>
        <w:rPr>
          <w:lang w:val="en-CA" w:eastAsia="zh-CN"/>
        </w:rPr>
        <w:t>Insomnia</w:t>
      </w:r>
    </w:p>
    <w:p w14:paraId="187C1ADB" w14:textId="1BB0E686" w:rsidR="0001138A" w:rsidRDefault="0001138A" w:rsidP="0001138A">
      <w:pPr>
        <w:pStyle w:val="ListParagraph"/>
        <w:numPr>
          <w:ilvl w:val="0"/>
          <w:numId w:val="37"/>
        </w:numPr>
        <w:rPr>
          <w:lang w:val="en-CA" w:eastAsia="zh-CN"/>
        </w:rPr>
      </w:pPr>
      <w:r>
        <w:rPr>
          <w:lang w:val="en-CA" w:eastAsia="zh-CN"/>
        </w:rPr>
        <w:t>Narcolepsy</w:t>
      </w:r>
    </w:p>
    <w:p w14:paraId="5481E54D" w14:textId="186B3223" w:rsidR="0001138A" w:rsidRDefault="0001138A" w:rsidP="0001138A">
      <w:pPr>
        <w:pStyle w:val="ListParagraph"/>
        <w:numPr>
          <w:ilvl w:val="0"/>
          <w:numId w:val="37"/>
        </w:numPr>
        <w:rPr>
          <w:lang w:val="en-CA" w:eastAsia="zh-CN"/>
        </w:rPr>
      </w:pPr>
      <w:r>
        <w:rPr>
          <w:lang w:val="en-CA" w:eastAsia="zh-CN"/>
        </w:rPr>
        <w:t xml:space="preserve">Apnea </w:t>
      </w:r>
    </w:p>
    <w:p w14:paraId="636F19B7" w14:textId="4EC437FD" w:rsidR="0001138A" w:rsidRDefault="0001138A" w:rsidP="0001138A">
      <w:pPr>
        <w:rPr>
          <w:lang w:val="en-CA" w:eastAsia="zh-CN"/>
        </w:rPr>
      </w:pPr>
      <w:r>
        <w:rPr>
          <w:lang w:val="en-CA" w:eastAsia="zh-CN"/>
        </w:rPr>
        <w:t xml:space="preserve">Insomnia </w:t>
      </w:r>
    </w:p>
    <w:p w14:paraId="718CB6D4" w14:textId="010C7C3C" w:rsidR="00D217CB" w:rsidRDefault="00D217CB" w:rsidP="00F21C94">
      <w:pPr>
        <w:pStyle w:val="ListParagraph"/>
        <w:numPr>
          <w:ilvl w:val="0"/>
          <w:numId w:val="38"/>
        </w:numPr>
        <w:rPr>
          <w:lang w:val="en-CA" w:eastAsia="zh-CN"/>
        </w:rPr>
      </w:pPr>
      <w:r>
        <w:rPr>
          <w:lang w:val="en-CA" w:eastAsia="zh-CN"/>
        </w:rPr>
        <w:t>Hard to fall asleep, once fall to sleep, hard to stay asleep</w:t>
      </w:r>
    </w:p>
    <w:p w14:paraId="5706CAD5" w14:textId="16B31283" w:rsidR="00F21C94" w:rsidRDefault="00F21C94" w:rsidP="00F21C94">
      <w:pPr>
        <w:rPr>
          <w:lang w:val="en-CA" w:eastAsia="zh-CN"/>
        </w:rPr>
      </w:pPr>
      <w:r>
        <w:rPr>
          <w:lang w:val="en-CA" w:eastAsia="zh-CN"/>
        </w:rPr>
        <w:t>Narcolepsy</w:t>
      </w:r>
    </w:p>
    <w:p w14:paraId="3E71D75E" w14:textId="199B09D5" w:rsidR="00F21C94" w:rsidRDefault="00F21C94" w:rsidP="00F21C94">
      <w:pPr>
        <w:pStyle w:val="ListParagraph"/>
        <w:numPr>
          <w:ilvl w:val="0"/>
          <w:numId w:val="38"/>
        </w:numPr>
        <w:rPr>
          <w:lang w:val="en-CA" w:eastAsia="zh-CN"/>
        </w:rPr>
      </w:pPr>
      <w:r>
        <w:rPr>
          <w:lang w:val="en-CA" w:eastAsia="zh-CN"/>
        </w:rPr>
        <w:t>Too much sleep</w:t>
      </w:r>
    </w:p>
    <w:p w14:paraId="5DB5917B" w14:textId="61475974" w:rsidR="00F21C94" w:rsidRDefault="00F21C94" w:rsidP="00F21C94">
      <w:pPr>
        <w:pStyle w:val="ListParagraph"/>
        <w:numPr>
          <w:ilvl w:val="0"/>
          <w:numId w:val="38"/>
        </w:numPr>
        <w:rPr>
          <w:lang w:val="en-CA" w:eastAsia="zh-CN"/>
        </w:rPr>
      </w:pPr>
      <w:r>
        <w:rPr>
          <w:lang w:val="en-CA" w:eastAsia="zh-CN"/>
        </w:rPr>
        <w:t>NREM/REM</w:t>
      </w:r>
    </w:p>
    <w:p w14:paraId="35074C31" w14:textId="05312935" w:rsidR="00F21C94" w:rsidRDefault="00F21C94" w:rsidP="00F21C94">
      <w:pPr>
        <w:pStyle w:val="ListParagraph"/>
        <w:numPr>
          <w:ilvl w:val="0"/>
          <w:numId w:val="38"/>
        </w:numPr>
        <w:rPr>
          <w:lang w:val="en-CA" w:eastAsia="zh-CN"/>
        </w:rPr>
      </w:pPr>
      <w:r>
        <w:rPr>
          <w:lang w:val="en-CA" w:eastAsia="zh-CN"/>
        </w:rPr>
        <w:t>Fall asleep during the day</w:t>
      </w:r>
    </w:p>
    <w:p w14:paraId="6BD4E44D" w14:textId="69747DB4" w:rsidR="00F21C94" w:rsidRDefault="00F21C94" w:rsidP="00F21C94">
      <w:pPr>
        <w:rPr>
          <w:lang w:val="en-CA" w:eastAsia="zh-CN"/>
        </w:rPr>
      </w:pPr>
      <w:r w:rsidRPr="00F21C94">
        <w:rPr>
          <w:lang w:val="en-CA" w:eastAsia="zh-CN"/>
        </w:rPr>
        <w:t xml:space="preserve">Cataplexy </w:t>
      </w:r>
    </w:p>
    <w:p w14:paraId="0CEDDD8C" w14:textId="502ABC9E" w:rsidR="00F21C94" w:rsidRDefault="00DA4363" w:rsidP="00DA4363">
      <w:pPr>
        <w:rPr>
          <w:lang w:val="en-CA" w:eastAsia="zh-CN"/>
        </w:rPr>
      </w:pPr>
      <w:r>
        <w:rPr>
          <w:lang w:val="en-CA" w:eastAsia="zh-CN"/>
        </w:rPr>
        <w:t>Hypothalamus and orexin</w:t>
      </w:r>
    </w:p>
    <w:p w14:paraId="4972B230" w14:textId="666D8890" w:rsidR="00DA4363" w:rsidRDefault="00DA4363" w:rsidP="00DA4363">
      <w:pPr>
        <w:rPr>
          <w:lang w:val="en-CA" w:eastAsia="zh-CN"/>
        </w:rPr>
      </w:pPr>
      <w:r>
        <w:rPr>
          <w:lang w:val="en-CA" w:eastAsia="zh-CN"/>
        </w:rPr>
        <w:t>Orexin: role in arousal, locomotion, expenditure of energy</w:t>
      </w:r>
    </w:p>
    <w:p w14:paraId="02282CDF" w14:textId="7E8D55DE" w:rsidR="006B42FD" w:rsidRDefault="00DA4363" w:rsidP="006B42FD">
      <w:pPr>
        <w:rPr>
          <w:lang w:val="en-CA" w:eastAsia="zh-CN"/>
        </w:rPr>
      </w:pPr>
      <w:r>
        <w:rPr>
          <w:lang w:val="en-CA" w:eastAsia="zh-CN"/>
        </w:rPr>
        <w:t>Apnea (mainly in older, obese adults sleeping in prone position)</w:t>
      </w:r>
    </w:p>
    <w:p w14:paraId="2BBCA69F" w14:textId="303342D6" w:rsidR="00DA4363" w:rsidRPr="00DA4363" w:rsidRDefault="00DA4363" w:rsidP="00DA4363">
      <w:pPr>
        <w:pStyle w:val="ListParagraph"/>
        <w:numPr>
          <w:ilvl w:val="0"/>
          <w:numId w:val="40"/>
        </w:numPr>
        <w:rPr>
          <w:lang w:val="en-CA" w:eastAsia="zh-CN"/>
        </w:rPr>
      </w:pPr>
      <w:r>
        <w:rPr>
          <w:lang w:val="en-CA" w:eastAsia="zh-CN"/>
        </w:rPr>
        <w:t>Perhaps Sudden Infant D</w:t>
      </w:r>
      <w:bookmarkStart w:id="0" w:name="_GoBack"/>
      <w:bookmarkEnd w:id="0"/>
      <w:r>
        <w:rPr>
          <w:lang w:val="en-CA" w:eastAsia="zh-CN"/>
        </w:rPr>
        <w:t>eath (SID) syndrome</w:t>
      </w:r>
    </w:p>
    <w:sectPr w:rsidR="00DA4363" w:rsidRPr="00DA4363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5BABE" w14:textId="77777777" w:rsidR="007913FE" w:rsidRDefault="007913FE">
      <w:r>
        <w:separator/>
      </w:r>
    </w:p>
    <w:p w14:paraId="7449F1AC" w14:textId="77777777" w:rsidR="007913FE" w:rsidRDefault="007913FE"/>
  </w:endnote>
  <w:endnote w:type="continuationSeparator" w:id="0">
    <w:p w14:paraId="6CBC22C5" w14:textId="77777777" w:rsidR="007913FE" w:rsidRDefault="007913FE">
      <w:r>
        <w:continuationSeparator/>
      </w:r>
    </w:p>
    <w:p w14:paraId="088ECE77" w14:textId="77777777" w:rsidR="007913FE" w:rsidRDefault="007913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6090F3" w14:textId="77777777" w:rsidR="004041CD" w:rsidRDefault="0018017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436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8A3B95" w14:textId="77777777" w:rsidR="007913FE" w:rsidRDefault="007913FE">
      <w:r>
        <w:separator/>
      </w:r>
    </w:p>
    <w:p w14:paraId="4D1CA762" w14:textId="77777777" w:rsidR="007913FE" w:rsidRDefault="007913FE"/>
  </w:footnote>
  <w:footnote w:type="continuationSeparator" w:id="0">
    <w:p w14:paraId="56726265" w14:textId="77777777" w:rsidR="007913FE" w:rsidRDefault="007913FE">
      <w:r>
        <w:continuationSeparator/>
      </w:r>
    </w:p>
    <w:p w14:paraId="7D3598A0" w14:textId="77777777" w:rsidR="007913FE" w:rsidRDefault="007913FE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364EAF"/>
    <w:multiLevelType w:val="hybridMultilevel"/>
    <w:tmpl w:val="9E26A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5184"/>
    <w:multiLevelType w:val="hybridMultilevel"/>
    <w:tmpl w:val="16A644BE"/>
    <w:lvl w:ilvl="0" w:tplc="04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4">
    <w:nsid w:val="134D1BFC"/>
    <w:multiLevelType w:val="hybridMultilevel"/>
    <w:tmpl w:val="6C0696FC"/>
    <w:lvl w:ilvl="0" w:tplc="961E73AA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001B3"/>
    <w:multiLevelType w:val="hybridMultilevel"/>
    <w:tmpl w:val="B5F29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1220E"/>
    <w:multiLevelType w:val="hybridMultilevel"/>
    <w:tmpl w:val="5324E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EF6CE2"/>
    <w:multiLevelType w:val="hybridMultilevel"/>
    <w:tmpl w:val="C1AEB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81ECC"/>
    <w:multiLevelType w:val="hybridMultilevel"/>
    <w:tmpl w:val="7804C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B06410"/>
    <w:multiLevelType w:val="hybridMultilevel"/>
    <w:tmpl w:val="1EEC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F27"/>
    <w:multiLevelType w:val="hybridMultilevel"/>
    <w:tmpl w:val="C1380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822C12"/>
    <w:multiLevelType w:val="hybridMultilevel"/>
    <w:tmpl w:val="F080F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528E4"/>
    <w:multiLevelType w:val="hybridMultilevel"/>
    <w:tmpl w:val="DDA0C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EE774A"/>
    <w:multiLevelType w:val="hybridMultilevel"/>
    <w:tmpl w:val="47AE6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346C2C"/>
    <w:multiLevelType w:val="hybridMultilevel"/>
    <w:tmpl w:val="348AE600"/>
    <w:lvl w:ilvl="0" w:tplc="961E73AA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95582C"/>
    <w:multiLevelType w:val="hybridMultilevel"/>
    <w:tmpl w:val="BF64D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984278"/>
    <w:multiLevelType w:val="hybridMultilevel"/>
    <w:tmpl w:val="8B9A1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586D63"/>
    <w:multiLevelType w:val="hybridMultilevel"/>
    <w:tmpl w:val="76844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A07EF0"/>
    <w:multiLevelType w:val="hybridMultilevel"/>
    <w:tmpl w:val="1E029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F21E23"/>
    <w:multiLevelType w:val="hybridMultilevel"/>
    <w:tmpl w:val="ADC6F97E"/>
    <w:lvl w:ilvl="0" w:tplc="961E73AA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33A528D"/>
    <w:multiLevelType w:val="hybridMultilevel"/>
    <w:tmpl w:val="6AF4A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252E5"/>
    <w:multiLevelType w:val="hybridMultilevel"/>
    <w:tmpl w:val="A97EB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106884"/>
    <w:multiLevelType w:val="hybridMultilevel"/>
    <w:tmpl w:val="AE2E9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4C338A"/>
    <w:multiLevelType w:val="hybridMultilevel"/>
    <w:tmpl w:val="F8B27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611331"/>
    <w:multiLevelType w:val="hybridMultilevel"/>
    <w:tmpl w:val="08E0E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820F4A"/>
    <w:multiLevelType w:val="hybridMultilevel"/>
    <w:tmpl w:val="79BED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610D77"/>
    <w:multiLevelType w:val="hybridMultilevel"/>
    <w:tmpl w:val="99F02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60019F"/>
    <w:multiLevelType w:val="hybridMultilevel"/>
    <w:tmpl w:val="BA82B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F139D6"/>
    <w:multiLevelType w:val="hybridMultilevel"/>
    <w:tmpl w:val="11540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4210AA"/>
    <w:multiLevelType w:val="hybridMultilevel"/>
    <w:tmpl w:val="F8A0C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526CEA"/>
    <w:multiLevelType w:val="hybridMultilevel"/>
    <w:tmpl w:val="3264A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50528A"/>
    <w:multiLevelType w:val="hybridMultilevel"/>
    <w:tmpl w:val="DDB27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FF3EDD"/>
    <w:multiLevelType w:val="hybridMultilevel"/>
    <w:tmpl w:val="A900D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8411B9"/>
    <w:multiLevelType w:val="hybridMultilevel"/>
    <w:tmpl w:val="51C42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331B58"/>
    <w:multiLevelType w:val="hybridMultilevel"/>
    <w:tmpl w:val="6A9C6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50133"/>
    <w:multiLevelType w:val="hybridMultilevel"/>
    <w:tmpl w:val="72ACC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6C0161"/>
    <w:multiLevelType w:val="hybridMultilevel"/>
    <w:tmpl w:val="3E42B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CC7E40"/>
    <w:multiLevelType w:val="hybridMultilevel"/>
    <w:tmpl w:val="7FAC8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33"/>
  </w:num>
  <w:num w:numId="5">
    <w:abstractNumId w:val="24"/>
  </w:num>
  <w:num w:numId="6">
    <w:abstractNumId w:val="26"/>
  </w:num>
  <w:num w:numId="7">
    <w:abstractNumId w:val="7"/>
  </w:num>
  <w:num w:numId="8">
    <w:abstractNumId w:val="39"/>
  </w:num>
  <w:num w:numId="9">
    <w:abstractNumId w:val="11"/>
  </w:num>
  <w:num w:numId="10">
    <w:abstractNumId w:val="18"/>
  </w:num>
  <w:num w:numId="11">
    <w:abstractNumId w:val="5"/>
  </w:num>
  <w:num w:numId="12">
    <w:abstractNumId w:val="36"/>
  </w:num>
  <w:num w:numId="13">
    <w:abstractNumId w:val="9"/>
  </w:num>
  <w:num w:numId="14">
    <w:abstractNumId w:val="21"/>
  </w:num>
  <w:num w:numId="15">
    <w:abstractNumId w:val="38"/>
  </w:num>
  <w:num w:numId="16">
    <w:abstractNumId w:val="29"/>
  </w:num>
  <w:num w:numId="17">
    <w:abstractNumId w:val="34"/>
  </w:num>
  <w:num w:numId="18">
    <w:abstractNumId w:val="6"/>
  </w:num>
  <w:num w:numId="19">
    <w:abstractNumId w:val="19"/>
  </w:num>
  <w:num w:numId="20">
    <w:abstractNumId w:val="17"/>
  </w:num>
  <w:num w:numId="21">
    <w:abstractNumId w:val="31"/>
  </w:num>
  <w:num w:numId="22">
    <w:abstractNumId w:val="14"/>
  </w:num>
  <w:num w:numId="23">
    <w:abstractNumId w:val="12"/>
  </w:num>
  <w:num w:numId="24">
    <w:abstractNumId w:val="20"/>
  </w:num>
  <w:num w:numId="25">
    <w:abstractNumId w:val="15"/>
  </w:num>
  <w:num w:numId="26">
    <w:abstractNumId w:val="37"/>
  </w:num>
  <w:num w:numId="27">
    <w:abstractNumId w:val="3"/>
  </w:num>
  <w:num w:numId="28">
    <w:abstractNumId w:val="30"/>
  </w:num>
  <w:num w:numId="29">
    <w:abstractNumId w:val="25"/>
  </w:num>
  <w:num w:numId="30">
    <w:abstractNumId w:val="22"/>
  </w:num>
  <w:num w:numId="31">
    <w:abstractNumId w:val="2"/>
  </w:num>
  <w:num w:numId="32">
    <w:abstractNumId w:val="13"/>
  </w:num>
  <w:num w:numId="33">
    <w:abstractNumId w:val="35"/>
  </w:num>
  <w:num w:numId="34">
    <w:abstractNumId w:val="23"/>
  </w:num>
  <w:num w:numId="35">
    <w:abstractNumId w:val="27"/>
  </w:num>
  <w:num w:numId="36">
    <w:abstractNumId w:val="4"/>
  </w:num>
  <w:num w:numId="37">
    <w:abstractNumId w:val="16"/>
  </w:num>
  <w:num w:numId="38">
    <w:abstractNumId w:val="32"/>
  </w:num>
  <w:num w:numId="39">
    <w:abstractNumId w:val="8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8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A1"/>
    <w:rsid w:val="0001138A"/>
    <w:rsid w:val="000A1B2E"/>
    <w:rsid w:val="000A6F3F"/>
    <w:rsid w:val="0018017B"/>
    <w:rsid w:val="001E76DA"/>
    <w:rsid w:val="00264CA4"/>
    <w:rsid w:val="00317D56"/>
    <w:rsid w:val="004041CD"/>
    <w:rsid w:val="00453EA1"/>
    <w:rsid w:val="005F314A"/>
    <w:rsid w:val="00650B29"/>
    <w:rsid w:val="006B42FD"/>
    <w:rsid w:val="00734F72"/>
    <w:rsid w:val="007466C3"/>
    <w:rsid w:val="00771F2B"/>
    <w:rsid w:val="00786BC9"/>
    <w:rsid w:val="007913FE"/>
    <w:rsid w:val="00887906"/>
    <w:rsid w:val="009D09A6"/>
    <w:rsid w:val="00A47CF6"/>
    <w:rsid w:val="00A70ACC"/>
    <w:rsid w:val="00A93479"/>
    <w:rsid w:val="00BF72E2"/>
    <w:rsid w:val="00C023FA"/>
    <w:rsid w:val="00CE6364"/>
    <w:rsid w:val="00D00671"/>
    <w:rsid w:val="00D217CB"/>
    <w:rsid w:val="00DA4363"/>
    <w:rsid w:val="00E14D36"/>
    <w:rsid w:val="00F2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0248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453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109</TotalTime>
  <Pages>8</Pages>
  <Words>1048</Words>
  <Characters>5977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4</cp:revision>
  <dcterms:created xsi:type="dcterms:W3CDTF">2016-11-03T14:25:00Z</dcterms:created>
  <dcterms:modified xsi:type="dcterms:W3CDTF">2016-11-07T14:45:00Z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