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CDD0C6" w14:textId="77777777" w:rsidR="007C51B9" w:rsidRDefault="006759DE">
      <w:pPr>
        <w:pStyle w:val="Heading1"/>
      </w:pPr>
      <w:r>
        <w:t xml:space="preserve">PSY1101 Consciousness </w:t>
      </w:r>
    </w:p>
    <w:p w14:paraId="24CF207C" w14:textId="77777777" w:rsidR="007C51B9" w:rsidRPr="00A335BB" w:rsidRDefault="00A335BB" w:rsidP="00AD2A67">
      <w:pPr>
        <w:pStyle w:val="ListBullet"/>
        <w:numPr>
          <w:ilvl w:val="0"/>
          <w:numId w:val="0"/>
        </w:numPr>
        <w:ind w:left="432" w:hanging="432"/>
      </w:pPr>
      <w:r w:rsidRPr="00A335BB">
        <w:t xml:space="preserve">Consciousness can be studied </w:t>
      </w:r>
    </w:p>
    <w:p w14:paraId="391E05BF" w14:textId="77777777" w:rsidR="00A335BB" w:rsidRDefault="00A335BB" w:rsidP="00AD2A67">
      <w:pPr>
        <w:pStyle w:val="ListBullet"/>
        <w:numPr>
          <w:ilvl w:val="0"/>
          <w:numId w:val="0"/>
        </w:numPr>
        <w:ind w:left="432"/>
      </w:pPr>
      <w:r>
        <w:t>As a process or</w:t>
      </w:r>
      <w:r w:rsidR="003073AA">
        <w:t xml:space="preserve"> (become very conscious of a specific feature)</w:t>
      </w:r>
    </w:p>
    <w:p w14:paraId="4FCF3BEA" w14:textId="77777777" w:rsidR="00A335BB" w:rsidRDefault="00A335BB" w:rsidP="00AD2A67">
      <w:pPr>
        <w:pStyle w:val="ListBullet"/>
        <w:numPr>
          <w:ilvl w:val="0"/>
          <w:numId w:val="0"/>
        </w:numPr>
        <w:ind w:left="432"/>
      </w:pPr>
      <w:r>
        <w:t>A</w:t>
      </w:r>
      <w:r w:rsidR="003073AA">
        <w:t>s a</w:t>
      </w:r>
      <w:r>
        <w:t xml:space="preserve"> state</w:t>
      </w:r>
    </w:p>
    <w:p w14:paraId="5C3A5D71" w14:textId="77777777" w:rsidR="00AD2A67" w:rsidRDefault="00AD2A67" w:rsidP="00AD2A67">
      <w:pPr>
        <w:pStyle w:val="ListBullet"/>
        <w:numPr>
          <w:ilvl w:val="0"/>
          <w:numId w:val="0"/>
        </w:numPr>
      </w:pPr>
      <w:r>
        <w:t>Consciousness as a process</w:t>
      </w:r>
    </w:p>
    <w:p w14:paraId="461FA54C" w14:textId="77777777" w:rsidR="00AD2A67" w:rsidRDefault="00AD2A67" w:rsidP="00AD2A67">
      <w:pPr>
        <w:pStyle w:val="ListBullet"/>
        <w:numPr>
          <w:ilvl w:val="0"/>
          <w:numId w:val="5"/>
        </w:numPr>
      </w:pPr>
      <w:r>
        <w:t>Sensory receptors bombarded with input</w:t>
      </w:r>
    </w:p>
    <w:p w14:paraId="47152801" w14:textId="77777777" w:rsidR="00AD2A67" w:rsidRDefault="00AD2A67" w:rsidP="00AD2A67">
      <w:pPr>
        <w:pStyle w:val="ListBullet"/>
        <w:numPr>
          <w:ilvl w:val="0"/>
          <w:numId w:val="5"/>
        </w:numPr>
      </w:pPr>
      <w:r>
        <w:t>Sensation: automatic</w:t>
      </w:r>
    </w:p>
    <w:p w14:paraId="11AC8E93" w14:textId="77777777" w:rsidR="00AD2A67" w:rsidRDefault="00AD2A67" w:rsidP="00AD2A67">
      <w:pPr>
        <w:pStyle w:val="ListBullet"/>
        <w:numPr>
          <w:ilvl w:val="0"/>
          <w:numId w:val="5"/>
        </w:numPr>
      </w:pPr>
      <w:r>
        <w:t>Assumed to occur prior to consciousness (awareness)</w:t>
      </w:r>
    </w:p>
    <w:p w14:paraId="23E65992" w14:textId="77777777" w:rsidR="00AD2A67" w:rsidRDefault="00AD2A67" w:rsidP="00AD2A67">
      <w:pPr>
        <w:pStyle w:val="ListBullet"/>
        <w:numPr>
          <w:ilvl w:val="0"/>
          <w:numId w:val="0"/>
        </w:numPr>
        <w:ind w:left="432" w:hanging="432"/>
      </w:pPr>
      <w:r>
        <w:t>Why?</w:t>
      </w:r>
    </w:p>
    <w:p w14:paraId="57070A68" w14:textId="77777777" w:rsidR="00AD2A67" w:rsidRDefault="00AD2A67" w:rsidP="00AD2A67">
      <w:pPr>
        <w:pStyle w:val="ListBullet"/>
        <w:numPr>
          <w:ilvl w:val="0"/>
          <w:numId w:val="6"/>
        </w:numPr>
      </w:pPr>
      <w:r>
        <w:t xml:space="preserve">Limited capacity system </w:t>
      </w:r>
    </w:p>
    <w:p w14:paraId="442725DA" w14:textId="77777777" w:rsidR="00AD2A67" w:rsidRDefault="00AD2A67" w:rsidP="00AD2A67">
      <w:pPr>
        <w:pStyle w:val="ListBullet"/>
        <w:numPr>
          <w:ilvl w:val="0"/>
          <w:numId w:val="0"/>
        </w:numPr>
        <w:ind w:left="432" w:hanging="432"/>
      </w:pPr>
      <w:r>
        <w:t>The process of becoming conscious</w:t>
      </w:r>
    </w:p>
    <w:p w14:paraId="2CE3EF84" w14:textId="77777777" w:rsidR="00AD2A67" w:rsidRDefault="00AD2A67" w:rsidP="00AD2A67">
      <w:pPr>
        <w:pStyle w:val="ListBullet"/>
        <w:numPr>
          <w:ilvl w:val="0"/>
          <w:numId w:val="6"/>
        </w:numPr>
      </w:pPr>
      <w:r>
        <w:t>We become conscious of that is relevant</w:t>
      </w:r>
    </w:p>
    <w:p w14:paraId="3F687431" w14:textId="77777777" w:rsidR="00AD2A67" w:rsidRDefault="00AD2A67" w:rsidP="00AD2A67">
      <w:pPr>
        <w:pStyle w:val="ListBullet"/>
        <w:numPr>
          <w:ilvl w:val="0"/>
          <w:numId w:val="6"/>
        </w:numPr>
      </w:pPr>
      <w:r>
        <w:t>How to determine relevant</w:t>
      </w:r>
    </w:p>
    <w:p w14:paraId="253E6274" w14:textId="77777777" w:rsidR="00AD2A67" w:rsidRDefault="00AD2A67" w:rsidP="00AD2A67">
      <w:pPr>
        <w:pStyle w:val="ListBullet"/>
        <w:numPr>
          <w:ilvl w:val="0"/>
          <w:numId w:val="6"/>
        </w:numPr>
      </w:pPr>
      <w:r>
        <w:t>Psychological (personal) relevance</w:t>
      </w:r>
    </w:p>
    <w:p w14:paraId="6553D022" w14:textId="77777777" w:rsidR="00AD2A67" w:rsidRDefault="00AD2A67" w:rsidP="00AD2A67">
      <w:pPr>
        <w:pStyle w:val="ListBullet"/>
        <w:numPr>
          <w:ilvl w:val="0"/>
          <w:numId w:val="6"/>
        </w:numPr>
      </w:pPr>
      <w:r>
        <w:t>Biological relevant (the environment choice for you)</w:t>
      </w:r>
    </w:p>
    <w:p w14:paraId="5B6499F1" w14:textId="77777777" w:rsidR="00AD2A67" w:rsidRDefault="00AD2A67" w:rsidP="00AD2A67">
      <w:pPr>
        <w:pStyle w:val="ListBullet"/>
        <w:numPr>
          <w:ilvl w:val="0"/>
          <w:numId w:val="0"/>
        </w:numPr>
        <w:ind w:left="432" w:hanging="432"/>
      </w:pPr>
      <w:r>
        <w:t>Active and passive attention</w:t>
      </w:r>
    </w:p>
    <w:p w14:paraId="3D729A7A" w14:textId="77777777" w:rsidR="00AD2A67" w:rsidRDefault="00AD2A67" w:rsidP="00AD2A67">
      <w:pPr>
        <w:pStyle w:val="ListBullet"/>
        <w:numPr>
          <w:ilvl w:val="0"/>
          <w:numId w:val="7"/>
        </w:numPr>
      </w:pPr>
      <w:r>
        <w:t>To become conscious requires additional processing: attentional processing</w:t>
      </w:r>
    </w:p>
    <w:p w14:paraId="709D11AF" w14:textId="77777777" w:rsidR="00AD2A67" w:rsidRDefault="00AD2A67" w:rsidP="00AD2A67">
      <w:pPr>
        <w:pStyle w:val="ListBullet"/>
        <w:numPr>
          <w:ilvl w:val="0"/>
          <w:numId w:val="7"/>
        </w:numPr>
      </w:pPr>
      <w:r>
        <w:t>Psychological relevance = active attention</w:t>
      </w:r>
    </w:p>
    <w:p w14:paraId="54BC5ED5" w14:textId="77777777" w:rsidR="00AD2A67" w:rsidRDefault="00AD2A67" w:rsidP="00AD2A67">
      <w:pPr>
        <w:pStyle w:val="ListBullet"/>
        <w:numPr>
          <w:ilvl w:val="0"/>
          <w:numId w:val="7"/>
        </w:numPr>
      </w:pPr>
      <w:r>
        <w:t>Top down processing</w:t>
      </w:r>
    </w:p>
    <w:p w14:paraId="598EFFBF" w14:textId="77777777" w:rsidR="00AD2A67" w:rsidRDefault="00AD2A67" w:rsidP="00AD2A67">
      <w:pPr>
        <w:pStyle w:val="ListBullet"/>
        <w:numPr>
          <w:ilvl w:val="0"/>
          <w:numId w:val="7"/>
        </w:numPr>
      </w:pPr>
      <w:r>
        <w:t>Biological relevance = passive attention</w:t>
      </w:r>
      <w:r w:rsidR="004D582B">
        <w:t xml:space="preserve"> (no effort)</w:t>
      </w:r>
    </w:p>
    <w:p w14:paraId="5DF63194" w14:textId="77777777" w:rsidR="004D582B" w:rsidRDefault="004D582B" w:rsidP="00AD2A67">
      <w:pPr>
        <w:pStyle w:val="ListBullet"/>
        <w:numPr>
          <w:ilvl w:val="0"/>
          <w:numId w:val="7"/>
        </w:numPr>
      </w:pPr>
      <w:r>
        <w:t>Bottom up processing</w:t>
      </w:r>
    </w:p>
    <w:p w14:paraId="48D8E9E2" w14:textId="77777777" w:rsidR="004D582B" w:rsidRDefault="004D582B" w:rsidP="004D582B">
      <w:pPr>
        <w:pStyle w:val="ListBullet"/>
        <w:numPr>
          <w:ilvl w:val="0"/>
          <w:numId w:val="0"/>
        </w:numPr>
        <w:ind w:left="432" w:hanging="432"/>
      </w:pPr>
      <w:r>
        <w:t>Selective (active) attention</w:t>
      </w:r>
    </w:p>
    <w:p w14:paraId="44916B40" w14:textId="77777777" w:rsidR="004D582B" w:rsidRDefault="004D582B" w:rsidP="004D582B">
      <w:pPr>
        <w:pStyle w:val="ListBullet"/>
        <w:numPr>
          <w:ilvl w:val="0"/>
          <w:numId w:val="8"/>
        </w:numPr>
      </w:pPr>
      <w:r>
        <w:lastRenderedPageBreak/>
        <w:t>The process by which we become conscious of stimulus input that is relevant</w:t>
      </w:r>
    </w:p>
    <w:p w14:paraId="19CC6286" w14:textId="77777777" w:rsidR="004D582B" w:rsidRDefault="004D582B" w:rsidP="004D582B">
      <w:pPr>
        <w:pStyle w:val="ListBullet"/>
        <w:numPr>
          <w:ilvl w:val="0"/>
          <w:numId w:val="8"/>
        </w:numPr>
      </w:pPr>
      <w:r>
        <w:t>Banish from consciousness that is non-relevant</w:t>
      </w:r>
    </w:p>
    <w:p w14:paraId="50EC7436" w14:textId="77777777" w:rsidR="004D582B" w:rsidRDefault="004D582B" w:rsidP="004D582B">
      <w:pPr>
        <w:pStyle w:val="ListBullet"/>
        <w:numPr>
          <w:ilvl w:val="0"/>
          <w:numId w:val="8"/>
        </w:numPr>
      </w:pPr>
      <w:r>
        <w:t>Must choose to become aware of that which is relevant</w:t>
      </w:r>
    </w:p>
    <w:p w14:paraId="1A332B0A" w14:textId="77777777" w:rsidR="004D582B" w:rsidRDefault="004D582B" w:rsidP="004D582B">
      <w:pPr>
        <w:pStyle w:val="ListBullet"/>
        <w:numPr>
          <w:ilvl w:val="0"/>
          <w:numId w:val="8"/>
        </w:numPr>
      </w:pPr>
      <w:r>
        <w:t>Failure to choose results in information</w:t>
      </w:r>
    </w:p>
    <w:p w14:paraId="3806D5EE" w14:textId="77777777" w:rsidR="004D582B" w:rsidRDefault="004D582B" w:rsidP="004D582B">
      <w:pPr>
        <w:pStyle w:val="ListBullet"/>
        <w:numPr>
          <w:ilvl w:val="0"/>
          <w:numId w:val="8"/>
        </w:numPr>
      </w:pPr>
      <w:r>
        <w:t>The central executive (frontal lobe) need 18 years to mature determines feature of what is relevant, stores these in working memory</w:t>
      </w:r>
    </w:p>
    <w:p w14:paraId="7949E73F" w14:textId="77777777" w:rsidR="004D582B" w:rsidRDefault="004D582B" w:rsidP="004D582B">
      <w:pPr>
        <w:pStyle w:val="ListBullet"/>
        <w:numPr>
          <w:ilvl w:val="0"/>
          <w:numId w:val="8"/>
        </w:numPr>
      </w:pPr>
      <w:r>
        <w:t>The feature of all incoming stimuli are automatically extracted and</w:t>
      </w:r>
    </w:p>
    <w:p w14:paraId="23394949" w14:textId="77777777" w:rsidR="004D582B" w:rsidRDefault="004D582B" w:rsidP="004D582B">
      <w:pPr>
        <w:pStyle w:val="ListBullet"/>
        <w:numPr>
          <w:ilvl w:val="0"/>
          <w:numId w:val="8"/>
        </w:numPr>
      </w:pPr>
      <w:r>
        <w:t>Compared to those that exist in working memory</w:t>
      </w:r>
    </w:p>
    <w:p w14:paraId="67BD307C" w14:textId="77777777" w:rsidR="00B64A9B" w:rsidRDefault="00B64A9B" w:rsidP="00B64A9B">
      <w:pPr>
        <w:pStyle w:val="ListBullet"/>
        <w:numPr>
          <w:ilvl w:val="0"/>
          <w:numId w:val="0"/>
        </w:numPr>
        <w:ind w:left="432" w:hanging="432"/>
      </w:pPr>
      <w:r>
        <w:t>Working memory &amp; cortical effort</w:t>
      </w:r>
    </w:p>
    <w:p w14:paraId="5FFA0360" w14:textId="77777777" w:rsidR="00B64A9B" w:rsidRDefault="00B64A9B" w:rsidP="00B64A9B">
      <w:pPr>
        <w:pStyle w:val="ListBullet"/>
        <w:numPr>
          <w:ilvl w:val="0"/>
          <w:numId w:val="9"/>
        </w:numPr>
      </w:pPr>
      <w:r>
        <w:t>Feature match: farther processing is warranted – consciousness</w:t>
      </w:r>
    </w:p>
    <w:p w14:paraId="15605D28" w14:textId="77777777" w:rsidR="00B64A9B" w:rsidRDefault="00B64A9B" w:rsidP="00B64A9B">
      <w:pPr>
        <w:pStyle w:val="ListBullet"/>
        <w:numPr>
          <w:ilvl w:val="0"/>
          <w:numId w:val="9"/>
        </w:numPr>
      </w:pPr>
      <w:r>
        <w:t>Feature do not match, no further processing, inherited</w:t>
      </w:r>
    </w:p>
    <w:p w14:paraId="2CE294DC" w14:textId="77777777" w:rsidR="00B64A9B" w:rsidRDefault="00B64A9B" w:rsidP="00B64A9B">
      <w:pPr>
        <w:pStyle w:val="ListBullet"/>
        <w:numPr>
          <w:ilvl w:val="0"/>
          <w:numId w:val="9"/>
        </w:numPr>
      </w:pPr>
      <w:r>
        <w:t>Holding information in working memory requires effort</w:t>
      </w:r>
    </w:p>
    <w:p w14:paraId="0B7580C9" w14:textId="77777777" w:rsidR="00B64A9B" w:rsidRDefault="00B64A9B" w:rsidP="00B64A9B">
      <w:pPr>
        <w:pStyle w:val="ListBullet"/>
        <w:numPr>
          <w:ilvl w:val="0"/>
          <w:numId w:val="9"/>
        </w:numPr>
      </w:pPr>
      <w:r>
        <w:t>“active” attention</w:t>
      </w:r>
    </w:p>
    <w:p w14:paraId="35DA4FB9" w14:textId="77777777" w:rsidR="00B64A9B" w:rsidRDefault="00B64A9B" w:rsidP="00B64A9B">
      <w:pPr>
        <w:pStyle w:val="ListBullet"/>
        <w:numPr>
          <w:ilvl w:val="0"/>
          <w:numId w:val="0"/>
        </w:numPr>
        <w:ind w:left="432" w:hanging="432"/>
      </w:pPr>
      <w:r>
        <w:t>Passive attention</w:t>
      </w:r>
    </w:p>
    <w:p w14:paraId="13314899" w14:textId="77777777" w:rsidR="00B64A9B" w:rsidRDefault="00B64A9B" w:rsidP="00B64A9B">
      <w:pPr>
        <w:pStyle w:val="ListBullet"/>
        <w:numPr>
          <w:ilvl w:val="0"/>
          <w:numId w:val="10"/>
        </w:numPr>
      </w:pPr>
      <w:r>
        <w:t>A second method, requires no effort</w:t>
      </w:r>
    </w:p>
    <w:p w14:paraId="64BAC7A2" w14:textId="77777777" w:rsidR="00B64A9B" w:rsidRDefault="00B64A9B" w:rsidP="00B64A9B">
      <w:pPr>
        <w:pStyle w:val="ListBullet"/>
        <w:numPr>
          <w:ilvl w:val="0"/>
          <w:numId w:val="10"/>
        </w:numPr>
      </w:pPr>
      <w:r>
        <w:t xml:space="preserve">Bottom up </w:t>
      </w:r>
    </w:p>
    <w:p w14:paraId="6C897893" w14:textId="77777777" w:rsidR="00B64A9B" w:rsidRDefault="00B64A9B" w:rsidP="00B64A9B">
      <w:pPr>
        <w:pStyle w:val="ListBullet"/>
        <w:numPr>
          <w:ilvl w:val="0"/>
          <w:numId w:val="10"/>
        </w:numPr>
      </w:pPr>
      <w:r>
        <w:t>A highly novel privileged</w:t>
      </w:r>
    </w:p>
    <w:p w14:paraId="70E3A0BA" w14:textId="77777777" w:rsidR="00B64A9B" w:rsidRDefault="00B64A9B" w:rsidP="00B64A9B">
      <w:pPr>
        <w:pStyle w:val="ListBullet"/>
        <w:numPr>
          <w:ilvl w:val="0"/>
          <w:numId w:val="10"/>
        </w:numPr>
      </w:pPr>
      <w:r>
        <w:t>Switch away from whatever we are doing and attending to the processing of something that is potentially much more relevant</w:t>
      </w:r>
    </w:p>
    <w:p w14:paraId="6799ED30" w14:textId="77777777" w:rsidR="00B64A9B" w:rsidRDefault="00B64A9B" w:rsidP="00B64A9B">
      <w:pPr>
        <w:pStyle w:val="ListBullet"/>
        <w:numPr>
          <w:ilvl w:val="0"/>
          <w:numId w:val="10"/>
        </w:numPr>
      </w:pPr>
      <w:r>
        <w:t>You don’t choose to be conscious of. No effort</w:t>
      </w:r>
    </w:p>
    <w:p w14:paraId="172D40C1" w14:textId="77777777" w:rsidR="00B64A9B" w:rsidRDefault="00DB45B2" w:rsidP="00B64A9B">
      <w:pPr>
        <w:pStyle w:val="ListBullet"/>
        <w:numPr>
          <w:ilvl w:val="0"/>
          <w:numId w:val="10"/>
        </w:numPr>
      </w:pPr>
      <w:r>
        <w:t>Intrusion into consciousness (the cough)</w:t>
      </w:r>
    </w:p>
    <w:p w14:paraId="3E19D852" w14:textId="77777777" w:rsidR="00DB45B2" w:rsidRDefault="00DB45B2" w:rsidP="00B64A9B">
      <w:pPr>
        <w:pStyle w:val="ListBullet"/>
        <w:numPr>
          <w:ilvl w:val="0"/>
          <w:numId w:val="10"/>
        </w:numPr>
      </w:pPr>
      <w:r>
        <w:t>Distraction</w:t>
      </w:r>
    </w:p>
    <w:p w14:paraId="008CA213" w14:textId="77777777" w:rsidR="00DB45B2" w:rsidRDefault="00216806" w:rsidP="00216806">
      <w:pPr>
        <w:pStyle w:val="ListBullet"/>
        <w:numPr>
          <w:ilvl w:val="0"/>
          <w:numId w:val="0"/>
        </w:numPr>
        <w:ind w:left="432" w:hanging="432"/>
      </w:pPr>
      <w:r>
        <w:t>Capacity theory</w:t>
      </w:r>
    </w:p>
    <w:p w14:paraId="2E32760A" w14:textId="77777777" w:rsidR="00216806" w:rsidRDefault="00216806" w:rsidP="00216806">
      <w:pPr>
        <w:pStyle w:val="ListBullet"/>
        <w:numPr>
          <w:ilvl w:val="0"/>
          <w:numId w:val="11"/>
        </w:numPr>
      </w:pPr>
      <w:r>
        <w:t>Some task requires a great deal of cortical while others require little</w:t>
      </w:r>
    </w:p>
    <w:p w14:paraId="60E72DE1" w14:textId="77777777" w:rsidR="00216806" w:rsidRDefault="00216806" w:rsidP="00216806">
      <w:pPr>
        <w:pStyle w:val="ListBullet"/>
        <w:numPr>
          <w:ilvl w:val="0"/>
          <w:numId w:val="11"/>
        </w:numPr>
      </w:pPr>
      <w:r>
        <w:lastRenderedPageBreak/>
        <w:t>The central executive determines how resources will be divided based on the demands of the various tasks</w:t>
      </w:r>
    </w:p>
    <w:p w14:paraId="1FD80AB0" w14:textId="77777777" w:rsidR="00216806" w:rsidRDefault="00216806" w:rsidP="00216806">
      <w:pPr>
        <w:pStyle w:val="ListBullet"/>
        <w:numPr>
          <w:ilvl w:val="0"/>
          <w:numId w:val="0"/>
        </w:numPr>
        <w:ind w:left="432" w:hanging="432"/>
      </w:pPr>
      <w:r>
        <w:t>Controlled &amp; automatic processing</w:t>
      </w:r>
    </w:p>
    <w:p w14:paraId="3E1EB9FC" w14:textId="77777777" w:rsidR="00216806" w:rsidRDefault="00216806" w:rsidP="00216806">
      <w:pPr>
        <w:pStyle w:val="ListBullet"/>
        <w:numPr>
          <w:ilvl w:val="0"/>
          <w:numId w:val="12"/>
        </w:numPr>
      </w:pPr>
      <w:r>
        <w:t>Tasking that make large demands on the central resources will require cortical effort and controlled processing</w:t>
      </w:r>
    </w:p>
    <w:p w14:paraId="3BD1CD4B" w14:textId="77777777" w:rsidR="00216806" w:rsidRDefault="00216806" w:rsidP="00216806">
      <w:pPr>
        <w:pStyle w:val="ListBullet"/>
        <w:numPr>
          <w:ilvl w:val="0"/>
          <w:numId w:val="12"/>
        </w:numPr>
      </w:pPr>
      <w:r>
        <w:t>Tasks that make minimal demands can be carried out effortlessly using automatic processing</w:t>
      </w:r>
    </w:p>
    <w:p w14:paraId="7ABD7A6D" w14:textId="77777777" w:rsidR="00216806" w:rsidRDefault="00216806" w:rsidP="00216806">
      <w:pPr>
        <w:pStyle w:val="ListBullet"/>
        <w:numPr>
          <w:ilvl w:val="0"/>
          <w:numId w:val="12"/>
        </w:numPr>
      </w:pPr>
      <w:r>
        <w:t>Required effort</w:t>
      </w:r>
    </w:p>
    <w:p w14:paraId="520EB30A" w14:textId="77777777" w:rsidR="00216806" w:rsidRDefault="00216806" w:rsidP="00216806">
      <w:pPr>
        <w:pStyle w:val="ListBullet"/>
        <w:numPr>
          <w:ilvl w:val="0"/>
          <w:numId w:val="12"/>
        </w:numPr>
      </w:pPr>
      <w:r w:rsidRPr="00C11118">
        <w:rPr>
          <w:b/>
        </w:rPr>
        <w:t>Serial processing</w:t>
      </w:r>
      <w:r>
        <w:t xml:space="preserve">: process of a second task cannot begin until the processing of the first task is completed. </w:t>
      </w:r>
    </w:p>
    <w:p w14:paraId="7D234953" w14:textId="426BD55A" w:rsidR="00C11118" w:rsidRDefault="00C11118" w:rsidP="00C11118">
      <w:pPr>
        <w:pStyle w:val="ListBullet"/>
        <w:numPr>
          <w:ilvl w:val="0"/>
          <w:numId w:val="0"/>
        </w:numPr>
        <w:ind w:left="432" w:hanging="432"/>
      </w:pPr>
      <w:r>
        <w:t>Controlled processing</w:t>
      </w:r>
    </w:p>
    <w:p w14:paraId="6DED448D" w14:textId="51D5F027" w:rsidR="00C11118" w:rsidRDefault="00C11118" w:rsidP="00C11118">
      <w:pPr>
        <w:pStyle w:val="ListBullet"/>
        <w:numPr>
          <w:ilvl w:val="0"/>
          <w:numId w:val="13"/>
        </w:numPr>
      </w:pPr>
      <w:r>
        <w:t>Require effort, uses processing resources</w:t>
      </w:r>
    </w:p>
    <w:p w14:paraId="6DE67916" w14:textId="5E2323C2" w:rsidR="00C11118" w:rsidRDefault="00C11118" w:rsidP="00C11118">
      <w:pPr>
        <w:pStyle w:val="ListBullet"/>
        <w:numPr>
          <w:ilvl w:val="0"/>
          <w:numId w:val="13"/>
        </w:numPr>
      </w:pPr>
      <w:r>
        <w:t>Processing of one task affects performance on another</w:t>
      </w:r>
    </w:p>
    <w:p w14:paraId="390D3CC9" w14:textId="227A620E" w:rsidR="001A2C06" w:rsidRDefault="001A2C06" w:rsidP="00C11118">
      <w:pPr>
        <w:pStyle w:val="ListBullet"/>
        <w:numPr>
          <w:ilvl w:val="0"/>
          <w:numId w:val="13"/>
        </w:numPr>
      </w:pPr>
      <w:r>
        <w:t>Example: find T in Ls</w:t>
      </w:r>
    </w:p>
    <w:p w14:paraId="075BD834" w14:textId="4F9D6815" w:rsidR="00172DD9" w:rsidRDefault="00172DD9" w:rsidP="00172DD9">
      <w:pPr>
        <w:pStyle w:val="ListBullet"/>
        <w:numPr>
          <w:ilvl w:val="0"/>
          <w:numId w:val="0"/>
        </w:numPr>
        <w:ind w:left="432" w:hanging="432"/>
      </w:pPr>
      <w:r>
        <w:t>Automatic processing</w:t>
      </w:r>
    </w:p>
    <w:p w14:paraId="21081F17" w14:textId="2B89FFED" w:rsidR="00172DD9" w:rsidRDefault="00172DD9" w:rsidP="00172DD9">
      <w:pPr>
        <w:pStyle w:val="ListBullet"/>
        <w:numPr>
          <w:ilvl w:val="0"/>
          <w:numId w:val="14"/>
        </w:numPr>
      </w:pPr>
      <w:r>
        <w:t>Walking and talking at the same time</w:t>
      </w:r>
    </w:p>
    <w:p w14:paraId="19E97068" w14:textId="579051A6" w:rsidR="00172DD9" w:rsidRDefault="00172DD9" w:rsidP="00172DD9">
      <w:pPr>
        <w:pStyle w:val="ListBullet"/>
        <w:numPr>
          <w:ilvl w:val="0"/>
          <w:numId w:val="14"/>
        </w:numPr>
      </w:pPr>
      <w:r>
        <w:t>No effort, no utility of processing resources</w:t>
      </w:r>
    </w:p>
    <w:p w14:paraId="766D3B7E" w14:textId="5180F42E" w:rsidR="00172DD9" w:rsidRDefault="00172DD9" w:rsidP="00172DD9">
      <w:pPr>
        <w:pStyle w:val="ListBullet"/>
        <w:numPr>
          <w:ilvl w:val="0"/>
          <w:numId w:val="14"/>
        </w:numPr>
      </w:pPr>
      <w:r>
        <w:t>Task can become automatic with practice. Like riding a bike</w:t>
      </w:r>
    </w:p>
    <w:p w14:paraId="2B8A9F68" w14:textId="77777777" w:rsidR="00172DD9" w:rsidRDefault="00172DD9" w:rsidP="00172DD9">
      <w:pPr>
        <w:pStyle w:val="ListBullet"/>
        <w:numPr>
          <w:ilvl w:val="0"/>
          <w:numId w:val="14"/>
        </w:numPr>
      </w:pPr>
      <w:r>
        <w:t>Several tasks carried out simultaneously</w:t>
      </w:r>
    </w:p>
    <w:p w14:paraId="5B246446" w14:textId="66718D2A" w:rsidR="00172DD9" w:rsidRDefault="00172DD9" w:rsidP="00172DD9">
      <w:pPr>
        <w:pStyle w:val="ListBullet"/>
        <w:numPr>
          <w:ilvl w:val="0"/>
          <w:numId w:val="14"/>
        </w:numPr>
      </w:pPr>
      <w:r>
        <w:t>Bilingual, speaking France and reading English</w:t>
      </w:r>
      <w:r w:rsidR="00A671B8">
        <w:t xml:space="preserve"> </w:t>
      </w:r>
    </w:p>
    <w:p w14:paraId="25300681" w14:textId="145DB533" w:rsidR="001A2C06" w:rsidRDefault="001A2C06" w:rsidP="00172DD9">
      <w:pPr>
        <w:pStyle w:val="ListBullet"/>
        <w:numPr>
          <w:ilvl w:val="0"/>
          <w:numId w:val="14"/>
        </w:numPr>
      </w:pPr>
      <w:r>
        <w:t>Parallel processing, multitasking</w:t>
      </w:r>
    </w:p>
    <w:p w14:paraId="509C8DCD" w14:textId="06ADF714" w:rsidR="001A2C06" w:rsidRDefault="001A2C06" w:rsidP="001A2C06">
      <w:pPr>
        <w:pStyle w:val="ListBullet"/>
        <w:numPr>
          <w:ilvl w:val="0"/>
          <w:numId w:val="14"/>
        </w:numPr>
      </w:pPr>
      <w:r>
        <w:t>Myers – dual processing/2-track mind</w:t>
      </w:r>
    </w:p>
    <w:p w14:paraId="5AEC5F34" w14:textId="77134487" w:rsidR="001A2C06" w:rsidRDefault="001A2C06" w:rsidP="001A2C06">
      <w:pPr>
        <w:pStyle w:val="ListBullet"/>
        <w:numPr>
          <w:ilvl w:val="0"/>
          <w:numId w:val="14"/>
        </w:numPr>
      </w:pPr>
      <w:r>
        <w:t>Example: Pop Outs. Find the red T in black Ls</w:t>
      </w:r>
    </w:p>
    <w:p w14:paraId="44C5C686" w14:textId="41443FA4" w:rsidR="00E8714F" w:rsidRDefault="00E8714F" w:rsidP="00E8714F">
      <w:pPr>
        <w:pStyle w:val="ListBullet"/>
        <w:numPr>
          <w:ilvl w:val="0"/>
          <w:numId w:val="0"/>
        </w:numPr>
        <w:ind w:left="432" w:hanging="432"/>
      </w:pPr>
      <w:r>
        <w:t>True multitasking</w:t>
      </w:r>
    </w:p>
    <w:p w14:paraId="1246CD72" w14:textId="6C02F810" w:rsidR="00E8714F" w:rsidRDefault="00E8714F" w:rsidP="00E8714F">
      <w:pPr>
        <w:pStyle w:val="ListBullet"/>
        <w:numPr>
          <w:ilvl w:val="0"/>
          <w:numId w:val="15"/>
        </w:numPr>
      </w:pPr>
      <w:r>
        <w:t>Parallel processing: more than one task can be carried out simultaneously</w:t>
      </w:r>
    </w:p>
    <w:p w14:paraId="0357E9CA" w14:textId="28A1A936" w:rsidR="00E8714F" w:rsidRDefault="00E8714F" w:rsidP="00E8714F">
      <w:pPr>
        <w:pStyle w:val="ListBullet"/>
        <w:numPr>
          <w:ilvl w:val="0"/>
          <w:numId w:val="15"/>
        </w:numPr>
      </w:pPr>
      <w:r>
        <w:lastRenderedPageBreak/>
        <w:t>If enough resources are available</w:t>
      </w:r>
    </w:p>
    <w:p w14:paraId="561CC440" w14:textId="4AD90F27" w:rsidR="00E8714F" w:rsidRDefault="00E8714F" w:rsidP="00E8714F">
      <w:pPr>
        <w:pStyle w:val="ListBullet"/>
        <w:numPr>
          <w:ilvl w:val="0"/>
          <w:numId w:val="15"/>
        </w:numPr>
      </w:pPr>
      <w:r>
        <w:t>This is also call divide attention</w:t>
      </w:r>
    </w:p>
    <w:p w14:paraId="18A69CC6" w14:textId="07EC00E9" w:rsidR="00E8714F" w:rsidRDefault="00E8714F" w:rsidP="00E8714F">
      <w:pPr>
        <w:pStyle w:val="ListBullet"/>
        <w:numPr>
          <w:ilvl w:val="0"/>
          <w:numId w:val="15"/>
        </w:numPr>
      </w:pPr>
      <w:r>
        <w:t>Computer: not true multitasking</w:t>
      </w:r>
    </w:p>
    <w:p w14:paraId="03EB9B80" w14:textId="58DD5321" w:rsidR="00E8714F" w:rsidRDefault="00E8714F" w:rsidP="00E8714F">
      <w:pPr>
        <w:pStyle w:val="ListBullet"/>
        <w:numPr>
          <w:ilvl w:val="0"/>
          <w:numId w:val="0"/>
        </w:numPr>
        <w:ind w:left="432" w:hanging="432"/>
      </w:pPr>
      <w:r>
        <w:t>(Apparent) multitasking</w:t>
      </w:r>
    </w:p>
    <w:p w14:paraId="1C9B28A1" w14:textId="63BF0A0B" w:rsidR="00E8714F" w:rsidRDefault="00E8714F" w:rsidP="00E8714F">
      <w:pPr>
        <w:pStyle w:val="ListBullet"/>
        <w:numPr>
          <w:ilvl w:val="0"/>
          <w:numId w:val="16"/>
        </w:numPr>
      </w:pPr>
      <w:r>
        <w:t>The digital generation</w:t>
      </w:r>
    </w:p>
    <w:p w14:paraId="6B3B79DD" w14:textId="67D594C1" w:rsidR="00E8714F" w:rsidRDefault="00E8714F" w:rsidP="00E8714F">
      <w:pPr>
        <w:pStyle w:val="ListBullet"/>
        <w:numPr>
          <w:ilvl w:val="0"/>
          <w:numId w:val="16"/>
        </w:numPr>
      </w:pPr>
      <w:r>
        <w:t>If the observer attempts true multitasking, there will be a cost</w:t>
      </w:r>
    </w:p>
    <w:p w14:paraId="166CD289" w14:textId="6664ADF6" w:rsidR="00E8714F" w:rsidRDefault="00E8714F" w:rsidP="00E8714F">
      <w:pPr>
        <w:pStyle w:val="ListBullet"/>
        <w:numPr>
          <w:ilvl w:val="0"/>
          <w:numId w:val="16"/>
        </w:numPr>
      </w:pPr>
      <w:r>
        <w:t>Possible solution:</w:t>
      </w:r>
    </w:p>
    <w:p w14:paraId="59B09583" w14:textId="28895786" w:rsidR="00E8714F" w:rsidRDefault="00E8714F" w:rsidP="00E8714F">
      <w:pPr>
        <w:pStyle w:val="ListBullet"/>
        <w:numPr>
          <w:ilvl w:val="0"/>
          <w:numId w:val="0"/>
        </w:numPr>
        <w:ind w:left="432" w:hanging="432"/>
      </w:pPr>
      <w:r>
        <w:t>Automatic processing can cause problem</w:t>
      </w:r>
    </w:p>
    <w:p w14:paraId="3078E22B" w14:textId="4B1EE4AE" w:rsidR="00E8714F" w:rsidRDefault="00E8714F" w:rsidP="00E8714F">
      <w:pPr>
        <w:pStyle w:val="ListBullet"/>
        <w:numPr>
          <w:ilvl w:val="0"/>
          <w:numId w:val="17"/>
        </w:numPr>
      </w:pPr>
      <w:r>
        <w:t>Processing od an automatic task interferes with the processing in another task</w:t>
      </w:r>
    </w:p>
    <w:p w14:paraId="7B37BF66" w14:textId="2CCB7A19" w:rsidR="00E8714F" w:rsidRDefault="00E8714F" w:rsidP="00E8714F">
      <w:pPr>
        <w:pStyle w:val="ListBullet"/>
        <w:numPr>
          <w:ilvl w:val="0"/>
          <w:numId w:val="17"/>
        </w:numPr>
      </w:pPr>
      <w:r>
        <w:t>Example: reading words: automatic</w:t>
      </w:r>
    </w:p>
    <w:p w14:paraId="23D31A76" w14:textId="4B906AEE" w:rsidR="00E8714F" w:rsidRDefault="00E8714F" w:rsidP="00E8714F">
      <w:pPr>
        <w:pStyle w:val="ListBullet"/>
        <w:numPr>
          <w:ilvl w:val="0"/>
          <w:numId w:val="17"/>
        </w:numPr>
      </w:pPr>
      <w:r>
        <w:t>If the meaning of the word conflicts with what we are asked to do in another task, performance will deteriorate</w:t>
      </w:r>
    </w:p>
    <w:p w14:paraId="0E8CD33C" w14:textId="6068FD4B" w:rsidR="00E8714F" w:rsidRDefault="00E8714F" w:rsidP="00E8714F">
      <w:pPr>
        <w:pStyle w:val="ListBullet"/>
        <w:numPr>
          <w:ilvl w:val="0"/>
          <w:numId w:val="17"/>
        </w:numPr>
      </w:pPr>
      <w:r>
        <w:t>Naming color is easier than meaning</w:t>
      </w:r>
    </w:p>
    <w:p w14:paraId="12E7C478" w14:textId="53C805BA" w:rsidR="00E8714F" w:rsidRDefault="00F319F5" w:rsidP="00F319F5">
      <w:pPr>
        <w:pStyle w:val="ListBullet"/>
        <w:numPr>
          <w:ilvl w:val="0"/>
          <w:numId w:val="0"/>
        </w:numPr>
        <w:ind w:left="432" w:hanging="432"/>
      </w:pPr>
      <w:r>
        <w:t>Stroop effect</w:t>
      </w:r>
    </w:p>
    <w:p w14:paraId="3B909BA5" w14:textId="5DE3612E" w:rsidR="00F319F5" w:rsidRDefault="00F319F5" w:rsidP="00F319F5">
      <w:pPr>
        <w:pStyle w:val="ListBullet"/>
        <w:numPr>
          <w:ilvl w:val="0"/>
          <w:numId w:val="18"/>
        </w:numPr>
      </w:pPr>
      <w:r>
        <w:t>Naming the color which is conflict with word</w:t>
      </w:r>
    </w:p>
    <w:p w14:paraId="11B4BDD5" w14:textId="77777777" w:rsidR="00F319F5" w:rsidRPr="00A335BB" w:rsidRDefault="00F319F5" w:rsidP="00F319F5">
      <w:pPr>
        <w:pStyle w:val="ListBullet"/>
        <w:numPr>
          <w:ilvl w:val="0"/>
          <w:numId w:val="0"/>
        </w:numPr>
        <w:ind w:left="720"/>
      </w:pPr>
      <w:bookmarkStart w:id="0" w:name="_GoBack"/>
      <w:bookmarkEnd w:id="0"/>
    </w:p>
    <w:p w14:paraId="6570914D" w14:textId="77777777" w:rsidR="007C51B9" w:rsidRPr="00A335BB" w:rsidRDefault="007C51B9">
      <w:pPr>
        <w:pStyle w:val="Heading2"/>
        <w:rPr>
          <w:color w:val="000000" w:themeColor="text1"/>
        </w:rPr>
      </w:pPr>
    </w:p>
    <w:sectPr w:rsidR="007C51B9" w:rsidRPr="00A335BB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BB5C1C" w14:textId="77777777" w:rsidR="00AE5EDF" w:rsidRDefault="00AE5EDF">
      <w:r>
        <w:separator/>
      </w:r>
    </w:p>
    <w:p w14:paraId="21C9576B" w14:textId="77777777" w:rsidR="00AE5EDF" w:rsidRDefault="00AE5EDF"/>
  </w:endnote>
  <w:endnote w:type="continuationSeparator" w:id="0">
    <w:p w14:paraId="52350FCA" w14:textId="77777777" w:rsidR="00AE5EDF" w:rsidRDefault="00AE5EDF">
      <w:r>
        <w:continuationSeparator/>
      </w:r>
    </w:p>
    <w:p w14:paraId="58ABA374" w14:textId="77777777" w:rsidR="00AE5EDF" w:rsidRDefault="00AE5ED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75A64D" w14:textId="77777777" w:rsidR="007C51B9" w:rsidRDefault="00D11BFE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319F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94CEBF" w14:textId="77777777" w:rsidR="00AE5EDF" w:rsidRDefault="00AE5EDF">
      <w:r>
        <w:separator/>
      </w:r>
    </w:p>
    <w:p w14:paraId="31CC67BA" w14:textId="77777777" w:rsidR="00AE5EDF" w:rsidRDefault="00AE5EDF"/>
  </w:footnote>
  <w:footnote w:type="continuationSeparator" w:id="0">
    <w:p w14:paraId="5FF3D5A8" w14:textId="77777777" w:rsidR="00AE5EDF" w:rsidRDefault="00AE5EDF">
      <w:r>
        <w:continuationSeparator/>
      </w:r>
    </w:p>
    <w:p w14:paraId="28588A0A" w14:textId="77777777" w:rsidR="00AE5EDF" w:rsidRDefault="00AE5EDF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D0D531D"/>
    <w:multiLevelType w:val="hybridMultilevel"/>
    <w:tmpl w:val="75662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3E2696"/>
    <w:multiLevelType w:val="hybridMultilevel"/>
    <w:tmpl w:val="214E2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38533D"/>
    <w:multiLevelType w:val="hybridMultilevel"/>
    <w:tmpl w:val="3C5857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AF351A"/>
    <w:multiLevelType w:val="hybridMultilevel"/>
    <w:tmpl w:val="C6786E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EF7B7D"/>
    <w:multiLevelType w:val="hybridMultilevel"/>
    <w:tmpl w:val="75DE52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911C20"/>
    <w:multiLevelType w:val="hybridMultilevel"/>
    <w:tmpl w:val="A740D1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E40B92"/>
    <w:multiLevelType w:val="hybridMultilevel"/>
    <w:tmpl w:val="1E8E95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4829DD"/>
    <w:multiLevelType w:val="hybridMultilevel"/>
    <w:tmpl w:val="6F4E7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AD1FFB"/>
    <w:multiLevelType w:val="hybridMultilevel"/>
    <w:tmpl w:val="41745F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AF41A5"/>
    <w:multiLevelType w:val="hybridMultilevel"/>
    <w:tmpl w:val="14CC1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24929EC"/>
    <w:multiLevelType w:val="hybridMultilevel"/>
    <w:tmpl w:val="17EE4E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696CA7"/>
    <w:multiLevelType w:val="hybridMultilevel"/>
    <w:tmpl w:val="3C0C1B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577953"/>
    <w:multiLevelType w:val="hybridMultilevel"/>
    <w:tmpl w:val="5C7C7B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C6B7143"/>
    <w:multiLevelType w:val="hybridMultilevel"/>
    <w:tmpl w:val="E9888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12"/>
  </w:num>
  <w:num w:numId="5">
    <w:abstractNumId w:val="16"/>
  </w:num>
  <w:num w:numId="6">
    <w:abstractNumId w:val="8"/>
  </w:num>
  <w:num w:numId="7">
    <w:abstractNumId w:val="4"/>
  </w:num>
  <w:num w:numId="8">
    <w:abstractNumId w:val="5"/>
  </w:num>
  <w:num w:numId="9">
    <w:abstractNumId w:val="13"/>
  </w:num>
  <w:num w:numId="10">
    <w:abstractNumId w:val="2"/>
  </w:num>
  <w:num w:numId="11">
    <w:abstractNumId w:val="17"/>
  </w:num>
  <w:num w:numId="12">
    <w:abstractNumId w:val="10"/>
  </w:num>
  <w:num w:numId="13">
    <w:abstractNumId w:val="9"/>
  </w:num>
  <w:num w:numId="14">
    <w:abstractNumId w:val="11"/>
  </w:num>
  <w:num w:numId="15">
    <w:abstractNumId w:val="14"/>
  </w:num>
  <w:num w:numId="16">
    <w:abstractNumId w:val="15"/>
  </w:num>
  <w:num w:numId="17">
    <w:abstractNumId w:val="7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5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9DE"/>
    <w:rsid w:val="00172DD9"/>
    <w:rsid w:val="001A2C06"/>
    <w:rsid w:val="00216806"/>
    <w:rsid w:val="003073AA"/>
    <w:rsid w:val="004D582B"/>
    <w:rsid w:val="006759DE"/>
    <w:rsid w:val="007C51B9"/>
    <w:rsid w:val="00A335BB"/>
    <w:rsid w:val="00A671B8"/>
    <w:rsid w:val="00AD2A67"/>
    <w:rsid w:val="00AE5EDF"/>
    <w:rsid w:val="00B64A9B"/>
    <w:rsid w:val="00C11118"/>
    <w:rsid w:val="00D11BFE"/>
    <w:rsid w:val="00DB45B2"/>
    <w:rsid w:val="00E8714F"/>
    <w:rsid w:val="00F31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CA921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335BB"/>
    <w:rPr>
      <w:color w:val="000000" w:themeColor="text1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sunmingxin/Library/Containers/com.microsoft.Word/Data/Library/Caches/4105/TM10002086/Take%20Notes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56</TotalTime>
  <Pages>4</Pages>
  <Words>523</Words>
  <Characters>2985</Characters>
  <Application>Microsoft Macintosh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Mingxin Sun</dc:creator>
  <cp:keywords/>
  <dc:description/>
  <cp:lastModifiedBy>Mingxin Sun</cp:lastModifiedBy>
  <cp:revision>2</cp:revision>
  <dcterms:created xsi:type="dcterms:W3CDTF">2016-10-31T13:06:00Z</dcterms:created>
  <dcterms:modified xsi:type="dcterms:W3CDTF">2016-11-03T14:25:00Z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