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94EA4" w14:textId="77777777" w:rsidR="008F79BE" w:rsidRDefault="003F0729">
      <w:pPr>
        <w:pStyle w:val="Heading1"/>
      </w:pPr>
      <w:r>
        <w:t>PSY L2    Scientific Methods</w:t>
      </w:r>
    </w:p>
    <w:p w14:paraId="208ACB23" w14:textId="77777777" w:rsidR="003F0729" w:rsidRDefault="003F0729" w:rsidP="003F0729">
      <w:pPr>
        <w:pStyle w:val="ListBullet"/>
        <w:numPr>
          <w:ilvl w:val="0"/>
          <w:numId w:val="5"/>
        </w:numPr>
      </w:pPr>
      <w:r>
        <w:t>Epistemology (methods of obtaining knowledge)</w:t>
      </w:r>
    </w:p>
    <w:p w14:paraId="079FC43A" w14:textId="77777777" w:rsidR="003F0729" w:rsidRDefault="00B01E59" w:rsidP="003F0729">
      <w:pPr>
        <w:pStyle w:val="ListBullet"/>
        <w:numPr>
          <w:ilvl w:val="0"/>
          <w:numId w:val="5"/>
        </w:numPr>
      </w:pPr>
      <w:r>
        <w:t>BIG Research Issues</w:t>
      </w:r>
    </w:p>
    <w:p w14:paraId="173795A0" w14:textId="77777777" w:rsidR="00B01E59" w:rsidRDefault="00B01E59" w:rsidP="00B01E59">
      <w:pPr>
        <w:pStyle w:val="ListBullet"/>
        <w:numPr>
          <w:ilvl w:val="0"/>
          <w:numId w:val="6"/>
        </w:numPr>
      </w:pPr>
      <w:r>
        <w:t>Stability vs change</w:t>
      </w:r>
    </w:p>
    <w:p w14:paraId="4A73E993" w14:textId="77777777" w:rsidR="00B01E59" w:rsidRDefault="00B01E59" w:rsidP="00B01E59">
      <w:pPr>
        <w:pStyle w:val="ListBullet"/>
        <w:numPr>
          <w:ilvl w:val="0"/>
          <w:numId w:val="6"/>
        </w:numPr>
      </w:pPr>
      <w:r>
        <w:t>Rationality vs irrationality</w:t>
      </w:r>
    </w:p>
    <w:p w14:paraId="5BD48D0F" w14:textId="77777777" w:rsidR="00B01E59" w:rsidRDefault="00B01E59" w:rsidP="00B01E59">
      <w:pPr>
        <w:pStyle w:val="ListBullet"/>
        <w:numPr>
          <w:ilvl w:val="0"/>
          <w:numId w:val="6"/>
        </w:numPr>
      </w:pPr>
      <w:r>
        <w:t>Nature vs nurture</w:t>
      </w:r>
    </w:p>
    <w:p w14:paraId="04345E6E" w14:textId="77777777" w:rsidR="00B01E59" w:rsidRDefault="00B01E59" w:rsidP="00B01E59">
      <w:pPr>
        <w:pStyle w:val="ListBullet"/>
        <w:numPr>
          <w:ilvl w:val="0"/>
          <w:numId w:val="8"/>
        </w:numPr>
      </w:pPr>
      <w:r>
        <w:t>Epistemology (methods of obtaining knowledge)</w:t>
      </w:r>
    </w:p>
    <w:p w14:paraId="68175D9A" w14:textId="77777777" w:rsidR="00B01E59" w:rsidRDefault="00B01E59" w:rsidP="00B01E59">
      <w:pPr>
        <w:pStyle w:val="ListBullet"/>
        <w:numPr>
          <w:ilvl w:val="0"/>
          <w:numId w:val="9"/>
        </w:numPr>
      </w:pPr>
      <w:r>
        <w:t>D</w:t>
      </w:r>
      <w:r w:rsidR="00DC336C">
        <w:t>ivine (</w:t>
      </w:r>
      <w:r>
        <w:t>one-physical</w:t>
      </w:r>
      <w:r w:rsidR="00DC336C">
        <w:t>)</w:t>
      </w:r>
      <w:r>
        <w:t xml:space="preserve"> insight</w:t>
      </w:r>
    </w:p>
    <w:p w14:paraId="636ECD43" w14:textId="77777777" w:rsidR="00DC336C" w:rsidRDefault="00DC336C" w:rsidP="00DC336C">
      <w:pPr>
        <w:pStyle w:val="ListBullet"/>
        <w:numPr>
          <w:ilvl w:val="0"/>
          <w:numId w:val="0"/>
        </w:numPr>
        <w:ind w:left="720"/>
      </w:pPr>
      <w:r>
        <w:t>Higher existence, like god</w:t>
      </w:r>
    </w:p>
    <w:p w14:paraId="2CC567E5" w14:textId="77777777" w:rsidR="00DC336C" w:rsidRDefault="00DC336C" w:rsidP="00DC336C">
      <w:pPr>
        <w:pStyle w:val="ListBullet"/>
        <w:numPr>
          <w:ilvl w:val="0"/>
          <w:numId w:val="0"/>
        </w:numPr>
        <w:ind w:left="720"/>
      </w:pPr>
      <w:r>
        <w:t>Divine inspiration</w:t>
      </w:r>
    </w:p>
    <w:p w14:paraId="2C2F8CE4" w14:textId="77777777" w:rsidR="00B01E59" w:rsidRDefault="00B01E59" w:rsidP="00B01E59">
      <w:pPr>
        <w:pStyle w:val="ListBullet"/>
        <w:numPr>
          <w:ilvl w:val="0"/>
          <w:numId w:val="9"/>
        </w:numPr>
      </w:pPr>
      <w:r>
        <w:t>Pure logic and thought (Aristotle)</w:t>
      </w:r>
    </w:p>
    <w:p w14:paraId="373CD25B" w14:textId="77777777" w:rsidR="00441DED" w:rsidRDefault="00441DED" w:rsidP="00441DED">
      <w:pPr>
        <w:pStyle w:val="ListBullet"/>
        <w:numPr>
          <w:ilvl w:val="0"/>
          <w:numId w:val="0"/>
        </w:numPr>
        <w:ind w:left="720"/>
      </w:pPr>
      <w:r>
        <w:t>Reasonable</w:t>
      </w:r>
    </w:p>
    <w:p w14:paraId="335ECA7F" w14:textId="77777777" w:rsidR="000172F1" w:rsidRDefault="000172F1" w:rsidP="00441DED">
      <w:pPr>
        <w:pStyle w:val="ListBullet"/>
        <w:numPr>
          <w:ilvl w:val="0"/>
          <w:numId w:val="0"/>
        </w:numPr>
        <w:ind w:left="720"/>
      </w:pPr>
      <w:r>
        <w:t>“Young man is his study”</w:t>
      </w:r>
    </w:p>
    <w:p w14:paraId="568B3105" w14:textId="77777777" w:rsidR="00B01E59" w:rsidRDefault="00B01E59" w:rsidP="00B01E59">
      <w:pPr>
        <w:pStyle w:val="ListBullet"/>
        <w:numPr>
          <w:ilvl w:val="0"/>
          <w:numId w:val="9"/>
        </w:numPr>
      </w:pPr>
      <w:r>
        <w:t>Scientific manipulation</w:t>
      </w:r>
    </w:p>
    <w:p w14:paraId="34E46036" w14:textId="77777777" w:rsidR="000172F1" w:rsidRDefault="000172F1" w:rsidP="000172F1">
      <w:pPr>
        <w:pStyle w:val="ListBullet"/>
        <w:numPr>
          <w:ilvl w:val="0"/>
          <w:numId w:val="0"/>
        </w:numPr>
        <w:ind w:left="720"/>
      </w:pPr>
      <w:r>
        <w:t>“Red, yellow and blue”</w:t>
      </w:r>
    </w:p>
    <w:p w14:paraId="384BD7D3" w14:textId="77777777" w:rsidR="00AF5D54" w:rsidRDefault="00AF5D54" w:rsidP="00AF5D54">
      <w:pPr>
        <w:pStyle w:val="ListBullet"/>
        <w:numPr>
          <w:ilvl w:val="0"/>
          <w:numId w:val="8"/>
        </w:numPr>
      </w:pPr>
      <w:r>
        <w:t>Idealism vs Materialism</w:t>
      </w:r>
    </w:p>
    <w:p w14:paraId="50A39C2F" w14:textId="77777777" w:rsidR="00AF5D54" w:rsidRDefault="00AF5D54" w:rsidP="00FD48B5">
      <w:pPr>
        <w:pStyle w:val="ListBullet"/>
        <w:numPr>
          <w:ilvl w:val="0"/>
          <w:numId w:val="10"/>
        </w:numPr>
      </w:pPr>
      <w:r>
        <w:t>Is all that exist material in form?</w:t>
      </w:r>
    </w:p>
    <w:p w14:paraId="2FAB8B72" w14:textId="77777777" w:rsidR="00AF5D54" w:rsidRDefault="00AF5D54" w:rsidP="00AF5D54">
      <w:pPr>
        <w:pStyle w:val="ListBullet"/>
        <w:numPr>
          <w:ilvl w:val="0"/>
          <w:numId w:val="0"/>
        </w:numPr>
        <w:ind w:left="720"/>
      </w:pPr>
      <w:r>
        <w:t>Laws of physical universe</w:t>
      </w:r>
    </w:p>
    <w:p w14:paraId="63115C1E" w14:textId="77777777" w:rsidR="00FD48B5" w:rsidRDefault="00FD48B5" w:rsidP="00FD48B5">
      <w:pPr>
        <w:pStyle w:val="ListBullet"/>
        <w:numPr>
          <w:ilvl w:val="0"/>
          <w:numId w:val="10"/>
        </w:numPr>
      </w:pPr>
      <w:r>
        <w:t>Psychology concepts</w:t>
      </w:r>
    </w:p>
    <w:p w14:paraId="2C07E495" w14:textId="77777777" w:rsidR="00FD48B5" w:rsidRDefault="00FD48B5" w:rsidP="00FD48B5">
      <w:pPr>
        <w:pStyle w:val="ListBullet"/>
        <w:numPr>
          <w:ilvl w:val="0"/>
          <w:numId w:val="0"/>
        </w:numPr>
        <w:ind w:left="720"/>
      </w:pPr>
      <w:r>
        <w:t>Love, hate, liberty, free will, the mind, consciousness, unconsciousness.</w:t>
      </w:r>
    </w:p>
    <w:p w14:paraId="45D9015E" w14:textId="77777777" w:rsidR="00FD48B5" w:rsidRDefault="00FD48B5" w:rsidP="00FD48B5">
      <w:pPr>
        <w:pStyle w:val="ListBullet"/>
        <w:numPr>
          <w:ilvl w:val="0"/>
          <w:numId w:val="8"/>
        </w:numPr>
      </w:pPr>
      <w:r>
        <w:t>Scientific process</w:t>
      </w:r>
    </w:p>
    <w:p w14:paraId="311659CD" w14:textId="77777777" w:rsidR="00FD48B5" w:rsidRDefault="00FD48B5" w:rsidP="00FD48B5">
      <w:pPr>
        <w:pStyle w:val="ListBullet"/>
        <w:numPr>
          <w:ilvl w:val="0"/>
          <w:numId w:val="11"/>
        </w:numPr>
      </w:pPr>
      <w:r>
        <w:t>Observation of universe. What is the problem that needs to be solved?</w:t>
      </w:r>
    </w:p>
    <w:p w14:paraId="417FE178" w14:textId="77777777" w:rsidR="00FD48B5" w:rsidRDefault="00FD48B5" w:rsidP="00FD48B5">
      <w:pPr>
        <w:pStyle w:val="ListBullet"/>
        <w:numPr>
          <w:ilvl w:val="0"/>
          <w:numId w:val="12"/>
        </w:numPr>
      </w:pPr>
      <w:r>
        <w:lastRenderedPageBreak/>
        <w:t>Variable: what is it that varies? Why?</w:t>
      </w:r>
    </w:p>
    <w:p w14:paraId="61F983D2" w14:textId="77777777" w:rsidR="00FD48B5" w:rsidRDefault="00FD48B5" w:rsidP="00FD48B5">
      <w:pPr>
        <w:pStyle w:val="ListBullet"/>
        <w:numPr>
          <w:ilvl w:val="0"/>
          <w:numId w:val="12"/>
        </w:numPr>
      </w:pPr>
      <w:r>
        <w:t>Men are more physically violent than women.</w:t>
      </w:r>
    </w:p>
    <w:p w14:paraId="3C42F737" w14:textId="4DB32E78" w:rsidR="00042F05" w:rsidRDefault="00042F05" w:rsidP="00042F05">
      <w:pPr>
        <w:pStyle w:val="ListBullet"/>
        <w:numPr>
          <w:ilvl w:val="0"/>
          <w:numId w:val="11"/>
        </w:numPr>
      </w:pPr>
      <w:r>
        <w:t>Theory: literature s</w:t>
      </w:r>
      <w:r w:rsidR="00416805">
        <w:t>earch and a summary/synthesis o</w:t>
      </w:r>
      <w:r w:rsidR="00416805">
        <w:rPr>
          <w:rFonts w:hint="eastAsia"/>
          <w:lang w:eastAsia="zh-CN"/>
        </w:rPr>
        <w:t>f</w:t>
      </w:r>
      <w:r>
        <w:t xml:space="preserve"> what is already known</w:t>
      </w:r>
    </w:p>
    <w:p w14:paraId="7012D058" w14:textId="77777777" w:rsidR="00042F05" w:rsidRDefault="00042F05" w:rsidP="00042F05">
      <w:pPr>
        <w:pStyle w:val="ListBullet"/>
        <w:numPr>
          <w:ilvl w:val="0"/>
          <w:numId w:val="0"/>
        </w:numPr>
        <w:ind w:left="720"/>
      </w:pPr>
      <w:r>
        <w:t>“Opinion” or “speculation”</w:t>
      </w:r>
    </w:p>
    <w:p w14:paraId="1CCFB83B" w14:textId="77777777" w:rsidR="00042F05" w:rsidRDefault="00042F05" w:rsidP="00042F05">
      <w:pPr>
        <w:pStyle w:val="ListBullet"/>
        <w:numPr>
          <w:ilvl w:val="0"/>
          <w:numId w:val="0"/>
        </w:numPr>
        <w:ind w:left="720"/>
      </w:pPr>
      <w:r>
        <w:t xml:space="preserve">- Different theories. Controversy </w:t>
      </w:r>
    </w:p>
    <w:p w14:paraId="67DB7770" w14:textId="77777777" w:rsidR="00042F05" w:rsidRDefault="00343C77" w:rsidP="00042F05">
      <w:pPr>
        <w:pStyle w:val="ListBullet"/>
        <w:numPr>
          <w:ilvl w:val="0"/>
          <w:numId w:val="0"/>
        </w:numPr>
        <w:ind w:left="720"/>
      </w:pPr>
      <w:r>
        <w:t xml:space="preserve">1 </w:t>
      </w:r>
      <w:r w:rsidR="00042F05">
        <w:t>Testosterone is associated with aggression</w:t>
      </w:r>
    </w:p>
    <w:p w14:paraId="6981F2E1" w14:textId="77777777" w:rsidR="00042F05" w:rsidRDefault="00343C77" w:rsidP="00042F05">
      <w:pPr>
        <w:pStyle w:val="ListBullet"/>
        <w:numPr>
          <w:ilvl w:val="0"/>
          <w:numId w:val="0"/>
        </w:numPr>
        <w:ind w:left="720"/>
      </w:pPr>
      <w:r>
        <w:t xml:space="preserve">2 </w:t>
      </w:r>
      <w:r w:rsidR="00042F05">
        <w:t xml:space="preserve">Social learning/ modelling </w:t>
      </w:r>
    </w:p>
    <w:p w14:paraId="394F90DC" w14:textId="77777777" w:rsidR="00343C77" w:rsidRDefault="00343C77" w:rsidP="00343C77">
      <w:pPr>
        <w:pStyle w:val="ListBullet"/>
        <w:numPr>
          <w:ilvl w:val="0"/>
          <w:numId w:val="8"/>
        </w:numPr>
      </w:pPr>
      <w:r>
        <w:t>Theories and Hypotheses</w:t>
      </w:r>
    </w:p>
    <w:p w14:paraId="3C7509B6" w14:textId="454B59C4" w:rsidR="00343C77" w:rsidRDefault="00343C77" w:rsidP="00343C77">
      <w:pPr>
        <w:pStyle w:val="ListBullet"/>
        <w:numPr>
          <w:ilvl w:val="0"/>
          <w:numId w:val="0"/>
        </w:numPr>
        <w:ind w:left="720"/>
      </w:pPr>
      <w:r>
        <w:t xml:space="preserve">A theory (based on </w:t>
      </w:r>
      <w:r w:rsidR="00542622">
        <w:t>a</w:t>
      </w:r>
      <w:r>
        <w:t xml:space="preserve"> synthesis of previous facts) makes a testable prediction called </w:t>
      </w:r>
      <w:r w:rsidR="00542622">
        <w:t>a</w:t>
      </w:r>
      <w:r>
        <w:t xml:space="preserve"> hypothesis</w:t>
      </w:r>
    </w:p>
    <w:p w14:paraId="0C641793" w14:textId="65E256F4" w:rsidR="002B511A" w:rsidRDefault="00343C77" w:rsidP="002B511A">
      <w:pPr>
        <w:pStyle w:val="ListBullet"/>
        <w:numPr>
          <w:ilvl w:val="0"/>
          <w:numId w:val="0"/>
        </w:numPr>
        <w:ind w:left="720"/>
      </w:pPr>
      <w:r>
        <w:t>Hypotheses make hypothetical predictions</w:t>
      </w:r>
    </w:p>
    <w:p w14:paraId="372EB837" w14:textId="59C5253A" w:rsidR="002B511A" w:rsidRDefault="002B511A" w:rsidP="002B511A">
      <w:pPr>
        <w:pStyle w:val="ListBullet"/>
        <w:numPr>
          <w:ilvl w:val="0"/>
          <w:numId w:val="0"/>
        </w:numPr>
        <w:ind w:left="720"/>
      </w:pPr>
      <w:r>
        <w:t>If testosterone causes aggression, men should be more aggressive</w:t>
      </w:r>
    </w:p>
    <w:p w14:paraId="76773A3F" w14:textId="77777777" w:rsidR="00206470" w:rsidRDefault="00D45B24" w:rsidP="00206470">
      <w:pPr>
        <w:pStyle w:val="ListBullet"/>
        <w:numPr>
          <w:ilvl w:val="0"/>
          <w:numId w:val="11"/>
        </w:numPr>
      </w:pPr>
      <w:r>
        <w:t xml:space="preserve">Definition of variable of interest, operational definition </w:t>
      </w:r>
    </w:p>
    <w:p w14:paraId="617A4D52" w14:textId="57028509" w:rsidR="00D45B24" w:rsidRDefault="00D45B24" w:rsidP="00206470">
      <w:pPr>
        <w:pStyle w:val="ListBullet"/>
        <w:numPr>
          <w:ilvl w:val="0"/>
          <w:numId w:val="0"/>
        </w:numPr>
        <w:ind w:left="720"/>
      </w:pPr>
      <w:r>
        <w:t>Operational definitions</w:t>
      </w:r>
    </w:p>
    <w:p w14:paraId="0B8E17D5" w14:textId="251C0A0C" w:rsidR="00D45B24" w:rsidRDefault="00D45B24" w:rsidP="00D45B24">
      <w:pPr>
        <w:pStyle w:val="ListBullet"/>
        <w:numPr>
          <w:ilvl w:val="0"/>
          <w:numId w:val="0"/>
        </w:numPr>
        <w:ind w:left="720"/>
      </w:pPr>
      <w:r>
        <w:t>Define aggression</w:t>
      </w:r>
    </w:p>
    <w:p w14:paraId="564EB900" w14:textId="04E27141" w:rsidR="00D45B24" w:rsidRDefault="00206470" w:rsidP="00206470">
      <w:pPr>
        <w:pStyle w:val="ListBullet"/>
        <w:numPr>
          <w:ilvl w:val="0"/>
          <w:numId w:val="11"/>
        </w:numPr>
      </w:pPr>
      <w:r>
        <w:t>Measure/quantification of variables</w:t>
      </w:r>
    </w:p>
    <w:p w14:paraId="26862FBF" w14:textId="69F6B245" w:rsidR="00206470" w:rsidRDefault="00206470" w:rsidP="00206470">
      <w:pPr>
        <w:pStyle w:val="ListBullet"/>
        <w:numPr>
          <w:ilvl w:val="0"/>
          <w:numId w:val="0"/>
        </w:numPr>
        <w:ind w:left="720"/>
      </w:pPr>
      <w:r>
        <w:t>Quantification =more or less</w:t>
      </w:r>
    </w:p>
    <w:p w14:paraId="05C82316" w14:textId="2454C373" w:rsidR="00206470" w:rsidRDefault="00206470" w:rsidP="00206470">
      <w:pPr>
        <w:pStyle w:val="ListBullet"/>
        <w:numPr>
          <w:ilvl w:val="0"/>
          <w:numId w:val="11"/>
        </w:numPr>
      </w:pPr>
      <w:r>
        <w:t>Design the study</w:t>
      </w:r>
    </w:p>
    <w:p w14:paraId="78FD312F" w14:textId="3D9561FC" w:rsidR="00206470" w:rsidRDefault="00206470" w:rsidP="00206470">
      <w:pPr>
        <w:pStyle w:val="ListBullet"/>
        <w:numPr>
          <w:ilvl w:val="0"/>
          <w:numId w:val="11"/>
        </w:numPr>
      </w:pPr>
      <w:r>
        <w:t>Run the study</w:t>
      </w:r>
    </w:p>
    <w:p w14:paraId="119FE15D" w14:textId="05115561" w:rsidR="00206470" w:rsidRDefault="00206470" w:rsidP="00206470">
      <w:pPr>
        <w:pStyle w:val="ListBullet"/>
        <w:numPr>
          <w:ilvl w:val="0"/>
          <w:numId w:val="11"/>
        </w:numPr>
      </w:pPr>
      <w:r>
        <w:t>Analyze the result</w:t>
      </w:r>
    </w:p>
    <w:p w14:paraId="0B5633E3" w14:textId="40E1DDD8" w:rsidR="00206470" w:rsidRDefault="00206470" w:rsidP="00206470">
      <w:pPr>
        <w:pStyle w:val="ListBullet"/>
        <w:numPr>
          <w:ilvl w:val="0"/>
          <w:numId w:val="11"/>
        </w:numPr>
      </w:pPr>
      <w:r>
        <w:t>Interpret the result</w:t>
      </w:r>
    </w:p>
    <w:p w14:paraId="34087EB0" w14:textId="4A3C4CC9" w:rsidR="00206470" w:rsidRDefault="00206470" w:rsidP="00206470">
      <w:pPr>
        <w:pStyle w:val="ListBullet"/>
        <w:numPr>
          <w:ilvl w:val="0"/>
          <w:numId w:val="0"/>
        </w:numPr>
        <w:ind w:left="720"/>
      </w:pPr>
      <w:r>
        <w:t>Update the theory</w:t>
      </w:r>
    </w:p>
    <w:p w14:paraId="16B697BE" w14:textId="77777777" w:rsidR="00206470" w:rsidRDefault="00206470" w:rsidP="00206470">
      <w:pPr>
        <w:pStyle w:val="ListBullet"/>
        <w:numPr>
          <w:ilvl w:val="0"/>
          <w:numId w:val="0"/>
        </w:numPr>
        <w:ind w:left="720"/>
      </w:pPr>
    </w:p>
    <w:p w14:paraId="1C176765" w14:textId="77777777" w:rsidR="00206470" w:rsidRDefault="00206470" w:rsidP="00206470">
      <w:pPr>
        <w:pStyle w:val="ListBullet"/>
        <w:numPr>
          <w:ilvl w:val="0"/>
          <w:numId w:val="0"/>
        </w:numPr>
        <w:ind w:left="720"/>
      </w:pPr>
    </w:p>
    <w:p w14:paraId="48E64CB5" w14:textId="77777777" w:rsidR="00206470" w:rsidRDefault="00206470" w:rsidP="00206470">
      <w:pPr>
        <w:pStyle w:val="ListBullet"/>
        <w:numPr>
          <w:ilvl w:val="0"/>
          <w:numId w:val="0"/>
        </w:numPr>
        <w:ind w:left="720"/>
      </w:pPr>
    </w:p>
    <w:p w14:paraId="5CA74B7B" w14:textId="60AC1994" w:rsidR="00206470" w:rsidRDefault="00206470" w:rsidP="00206470">
      <w:pPr>
        <w:pStyle w:val="ListBullet"/>
        <w:numPr>
          <w:ilvl w:val="0"/>
          <w:numId w:val="8"/>
        </w:numPr>
      </w:pPr>
      <w:r>
        <w:lastRenderedPageBreak/>
        <w:t xml:space="preserve">Observation </w:t>
      </w:r>
    </w:p>
    <w:p w14:paraId="58AF3747" w14:textId="5B4FB674" w:rsidR="00206470" w:rsidRDefault="00206470" w:rsidP="00206470">
      <w:pPr>
        <w:pStyle w:val="ListBullet"/>
        <w:numPr>
          <w:ilvl w:val="0"/>
          <w:numId w:val="0"/>
        </w:numPr>
        <w:ind w:left="720"/>
      </w:pPr>
      <w:r>
        <w:t>Normal curve p13-14</w:t>
      </w:r>
    </w:p>
    <w:p w14:paraId="149CB81C" w14:textId="1B316F33" w:rsidR="00206470" w:rsidRDefault="00206470" w:rsidP="00206470">
      <w:pPr>
        <w:pStyle w:val="ListBullet"/>
        <w:numPr>
          <w:ilvl w:val="0"/>
          <w:numId w:val="13"/>
        </w:numPr>
      </w:pPr>
      <w:r>
        <w:t>Measure of central tendency</w:t>
      </w:r>
    </w:p>
    <w:p w14:paraId="08295EA2" w14:textId="3E1CE25F" w:rsidR="00206470" w:rsidRDefault="00206470" w:rsidP="00206470">
      <w:pPr>
        <w:pStyle w:val="ListBullet"/>
        <w:numPr>
          <w:ilvl w:val="0"/>
          <w:numId w:val="0"/>
        </w:numPr>
        <w:ind w:left="720"/>
      </w:pPr>
      <w:r>
        <w:t>There are usually individual</w:t>
      </w:r>
      <w:r w:rsidR="00E20197">
        <w:t>s</w:t>
      </w:r>
      <w:r>
        <w:t xml:space="preserve"> difference in the </w:t>
      </w:r>
    </w:p>
    <w:p w14:paraId="262FF654" w14:textId="1D9403AA" w:rsidR="00206470" w:rsidRDefault="00206470" w:rsidP="00206470">
      <w:pPr>
        <w:pStyle w:val="ListBullet"/>
        <w:numPr>
          <w:ilvl w:val="0"/>
          <w:numId w:val="0"/>
        </w:numPr>
        <w:ind w:left="720"/>
      </w:pPr>
      <w:r>
        <w:t>The mode is the score that occurs most often</w:t>
      </w:r>
    </w:p>
    <w:p w14:paraId="67E6D55B" w14:textId="17DD03C9" w:rsidR="00206470" w:rsidRDefault="00206470" w:rsidP="00206470">
      <w:pPr>
        <w:pStyle w:val="ListBullet"/>
        <w:numPr>
          <w:ilvl w:val="0"/>
          <w:numId w:val="0"/>
        </w:numPr>
        <w:ind w:left="720"/>
      </w:pPr>
      <w:r>
        <w:t>The mean is the average</w:t>
      </w:r>
    </w:p>
    <w:p w14:paraId="10BC0373" w14:textId="2F2ECDAA" w:rsidR="00206470" w:rsidRDefault="00206470" w:rsidP="00206470">
      <w:pPr>
        <w:pStyle w:val="ListBullet"/>
        <w:numPr>
          <w:ilvl w:val="0"/>
          <w:numId w:val="0"/>
        </w:numPr>
        <w:ind w:left="720"/>
      </w:pPr>
      <w:r>
        <w:t>The median is the score at which half the individual score above average</w:t>
      </w:r>
    </w:p>
    <w:p w14:paraId="32FFDCB5" w14:textId="29BF89A3" w:rsidR="00206470" w:rsidRDefault="00206470" w:rsidP="00206470">
      <w:pPr>
        <w:pStyle w:val="ListBullet"/>
        <w:numPr>
          <w:ilvl w:val="0"/>
          <w:numId w:val="13"/>
        </w:numPr>
      </w:pPr>
      <w:r>
        <w:t xml:space="preserve">Variance </w:t>
      </w:r>
    </w:p>
    <w:p w14:paraId="34100037" w14:textId="28E5ADA7" w:rsidR="00206470" w:rsidRDefault="00E20197" w:rsidP="00206470">
      <w:pPr>
        <w:pStyle w:val="ListBullet"/>
        <w:numPr>
          <w:ilvl w:val="0"/>
          <w:numId w:val="0"/>
        </w:numPr>
        <w:ind w:left="500"/>
      </w:pPr>
      <w:r>
        <w:t>No all individuals score the same</w:t>
      </w:r>
    </w:p>
    <w:p w14:paraId="7C858253" w14:textId="1330546F" w:rsidR="00E20197" w:rsidRDefault="00E20197" w:rsidP="00206470">
      <w:pPr>
        <w:pStyle w:val="ListBullet"/>
        <w:numPr>
          <w:ilvl w:val="0"/>
          <w:numId w:val="0"/>
        </w:numPr>
        <w:ind w:left="500"/>
      </w:pPr>
      <w:r>
        <w:t>Range</w:t>
      </w:r>
    </w:p>
    <w:p w14:paraId="0E43B11E" w14:textId="1EB595D4" w:rsidR="00E20197" w:rsidRDefault="00E20197" w:rsidP="00206470">
      <w:pPr>
        <w:pStyle w:val="ListBullet"/>
        <w:numPr>
          <w:ilvl w:val="0"/>
          <w:numId w:val="0"/>
        </w:numPr>
        <w:ind w:left="500"/>
      </w:pPr>
      <w:r>
        <w:t>Variance, SD</w:t>
      </w:r>
    </w:p>
    <w:p w14:paraId="27E1DBAF" w14:textId="79B940DB" w:rsidR="00E20197" w:rsidRDefault="00E20197" w:rsidP="00206470">
      <w:pPr>
        <w:pStyle w:val="ListBullet"/>
        <w:numPr>
          <w:ilvl w:val="0"/>
          <w:numId w:val="0"/>
        </w:numPr>
        <w:ind w:left="500"/>
      </w:pPr>
      <w:r>
        <w:t>Standard deviation</w:t>
      </w:r>
    </w:p>
    <w:p w14:paraId="5FA9373E" w14:textId="5C1E3351" w:rsidR="00E20197" w:rsidRDefault="00E20197" w:rsidP="00206470">
      <w:pPr>
        <w:pStyle w:val="ListBullet"/>
        <w:numPr>
          <w:ilvl w:val="0"/>
          <w:numId w:val="0"/>
        </w:numPr>
        <w:ind w:left="500"/>
      </w:pPr>
      <w:r>
        <w:t>68%score with +-1SD</w:t>
      </w:r>
    </w:p>
    <w:p w14:paraId="0DA3877D" w14:textId="75B8C9FF" w:rsidR="00E20197" w:rsidRDefault="00E20197" w:rsidP="00E20197">
      <w:pPr>
        <w:pStyle w:val="ListBullet"/>
        <w:numPr>
          <w:ilvl w:val="0"/>
          <w:numId w:val="0"/>
        </w:numPr>
        <w:ind w:left="500"/>
      </w:pPr>
      <w:r>
        <w:t>About 95% score within+- 2SD</w:t>
      </w:r>
    </w:p>
    <w:p w14:paraId="348ED315" w14:textId="0E75761A" w:rsidR="00E20197" w:rsidRDefault="00E20197" w:rsidP="00E20197">
      <w:pPr>
        <w:pStyle w:val="ListBullet"/>
        <w:numPr>
          <w:ilvl w:val="0"/>
          <w:numId w:val="0"/>
        </w:numPr>
        <w:ind w:left="500"/>
      </w:pPr>
      <w:r>
        <w:t>About 99.5%score with +- 3SD</w:t>
      </w:r>
    </w:p>
    <w:p w14:paraId="44064140" w14:textId="41846760" w:rsidR="00E20197" w:rsidRDefault="00E20197" w:rsidP="00E20197">
      <w:pPr>
        <w:pStyle w:val="ListBullet"/>
        <w:numPr>
          <w:ilvl w:val="0"/>
          <w:numId w:val="13"/>
        </w:numPr>
      </w:pPr>
      <w:r>
        <w:t>Problems with the mean</w:t>
      </w:r>
    </w:p>
    <w:p w14:paraId="034D24AB" w14:textId="5A787A77" w:rsidR="00E20197" w:rsidRDefault="00E20197" w:rsidP="00F9302C">
      <w:pPr>
        <w:pStyle w:val="ListBullet"/>
        <w:numPr>
          <w:ilvl w:val="0"/>
          <w:numId w:val="0"/>
        </w:numPr>
        <w:ind w:left="500"/>
      </w:pPr>
      <w:r>
        <w:t>At times, our measures are not normally distributed. Extremely high or low score might distort the average or mean.</w:t>
      </w:r>
    </w:p>
    <w:p w14:paraId="6718A681" w14:textId="058E45EA" w:rsidR="00E20197" w:rsidRDefault="00E20197" w:rsidP="00E20197">
      <w:pPr>
        <w:pStyle w:val="ListBullet"/>
        <w:numPr>
          <w:ilvl w:val="0"/>
          <w:numId w:val="0"/>
        </w:numPr>
        <w:ind w:left="500"/>
      </w:pPr>
      <w:r>
        <w:t>Fact: men make more money than women</w:t>
      </w:r>
    </w:p>
    <w:p w14:paraId="5AFF15AC" w14:textId="0F0973AF" w:rsidR="00F9302C" w:rsidRDefault="00F9302C" w:rsidP="00F9302C">
      <w:pPr>
        <w:pStyle w:val="ListBullet"/>
        <w:numPr>
          <w:ilvl w:val="0"/>
          <w:numId w:val="13"/>
        </w:numPr>
      </w:pPr>
      <w:r>
        <w:t>Correlational studies p18-19</w:t>
      </w:r>
    </w:p>
    <w:p w14:paraId="5D3D2D8D" w14:textId="1C733C3A" w:rsidR="00F9302C" w:rsidRDefault="00F9302C" w:rsidP="00F9302C">
      <w:pPr>
        <w:pStyle w:val="ListBullet"/>
        <w:numPr>
          <w:ilvl w:val="0"/>
          <w:numId w:val="0"/>
        </w:numPr>
        <w:ind w:left="500"/>
      </w:pPr>
      <w:r>
        <w:t>A change is one variable is also associated with a change in another</w:t>
      </w:r>
    </w:p>
    <w:p w14:paraId="1EEA4559" w14:textId="454A60B9" w:rsidR="00F9302C" w:rsidRDefault="00F9302C" w:rsidP="00F9302C">
      <w:pPr>
        <w:pStyle w:val="ListBullet"/>
        <w:numPr>
          <w:ilvl w:val="0"/>
          <w:numId w:val="0"/>
        </w:numPr>
        <w:ind w:left="500"/>
      </w:pPr>
      <w:r>
        <w:t>E.g. geese and leaves, smoking and cancer, testosterone and violence, heroin and marijuana</w:t>
      </w:r>
    </w:p>
    <w:p w14:paraId="3981AC19" w14:textId="15E2F851" w:rsidR="00D51898" w:rsidRDefault="00D51898" w:rsidP="00F9302C">
      <w:pPr>
        <w:pStyle w:val="ListBullet"/>
        <w:numPr>
          <w:ilvl w:val="0"/>
          <w:numId w:val="0"/>
        </w:numPr>
        <w:ind w:left="500"/>
      </w:pPr>
      <w:r>
        <w:t xml:space="preserve">Note: this does not mean that change in one variable CAUSE the other variable to change, smoking does not directly cause cancer, </w:t>
      </w:r>
    </w:p>
    <w:p w14:paraId="02587090" w14:textId="162128BC" w:rsidR="00D51898" w:rsidRDefault="00D51898" w:rsidP="00F9302C">
      <w:pPr>
        <w:pStyle w:val="ListBullet"/>
        <w:numPr>
          <w:ilvl w:val="0"/>
          <w:numId w:val="0"/>
        </w:numPr>
        <w:ind w:left="500"/>
      </w:pPr>
      <w:r>
        <w:lastRenderedPageBreak/>
        <w:t>Correlation- A statistical measure of the extent of a relationship between two variable</w:t>
      </w:r>
    </w:p>
    <w:p w14:paraId="11247E2E" w14:textId="56499456" w:rsidR="00D51898" w:rsidRDefault="00D51898" w:rsidP="00F9302C">
      <w:pPr>
        <w:pStyle w:val="ListBullet"/>
        <w:numPr>
          <w:ilvl w:val="0"/>
          <w:numId w:val="0"/>
        </w:numPr>
        <w:ind w:left="500"/>
      </w:pPr>
      <w:r>
        <w:t>The correlation allows one to predict scores on one variable if the score on another variable are known</w:t>
      </w:r>
    </w:p>
    <w:p w14:paraId="6E693CAC" w14:textId="66965B7A" w:rsidR="00D51898" w:rsidRDefault="00D51898" w:rsidP="00F9302C">
      <w:pPr>
        <w:pStyle w:val="ListBullet"/>
        <w:numPr>
          <w:ilvl w:val="0"/>
          <w:numId w:val="0"/>
        </w:numPr>
        <w:ind w:left="500"/>
      </w:pPr>
      <w:r>
        <w:t>Correlations vary from +1 to -1. Positive and negative correlations.</w:t>
      </w:r>
    </w:p>
    <w:p w14:paraId="31403D13" w14:textId="2FCBD34F" w:rsidR="00D51898" w:rsidRDefault="00D51898" w:rsidP="00F9302C">
      <w:pPr>
        <w:pStyle w:val="ListBullet"/>
        <w:numPr>
          <w:ilvl w:val="0"/>
          <w:numId w:val="0"/>
        </w:numPr>
        <w:ind w:left="500"/>
      </w:pPr>
      <w:r>
        <w:t xml:space="preserve">The more </w:t>
      </w:r>
      <w:r w:rsidR="00B73C54">
        <w:t>you</w:t>
      </w:r>
      <w:r>
        <w:t xml:space="preserve"> drink alcohol the less well</w:t>
      </w:r>
      <w:r w:rsidR="00B73C54">
        <w:t xml:space="preserve"> you get</w:t>
      </w:r>
    </w:p>
    <w:p w14:paraId="2875977E" w14:textId="5AE2DDE4" w:rsidR="00FE045A" w:rsidRDefault="00FE045A" w:rsidP="00F9302C">
      <w:pPr>
        <w:pStyle w:val="ListBullet"/>
        <w:numPr>
          <w:ilvl w:val="0"/>
          <w:numId w:val="0"/>
        </w:numPr>
        <w:ind w:left="500"/>
      </w:pPr>
      <w:r>
        <w:t>The large the correlation, the stronger the association. (ability to predict)</w:t>
      </w:r>
    </w:p>
    <w:p w14:paraId="5E9FB411" w14:textId="7CB43581" w:rsidR="00B73C54" w:rsidRDefault="00FE045A" w:rsidP="00F9302C">
      <w:pPr>
        <w:pStyle w:val="ListBullet"/>
        <w:numPr>
          <w:ilvl w:val="0"/>
          <w:numId w:val="0"/>
        </w:numPr>
        <w:ind w:left="500"/>
      </w:pPr>
      <w:r>
        <w:t>If there is no correlation, the correlation is 0</w:t>
      </w:r>
    </w:p>
    <w:p w14:paraId="4C676CD6" w14:textId="77777777" w:rsidR="00FE045A" w:rsidRDefault="00FE045A" w:rsidP="00F9302C">
      <w:pPr>
        <w:pStyle w:val="ListBullet"/>
        <w:numPr>
          <w:ilvl w:val="0"/>
          <w:numId w:val="0"/>
        </w:numPr>
        <w:ind w:left="500"/>
      </w:pPr>
    </w:p>
    <w:p w14:paraId="54291753" w14:textId="6327AB9A" w:rsidR="00D51898" w:rsidRDefault="00FE045A" w:rsidP="00F9302C">
      <w:pPr>
        <w:pStyle w:val="ListBullet"/>
        <w:numPr>
          <w:ilvl w:val="0"/>
          <w:numId w:val="0"/>
        </w:numPr>
        <w:ind w:left="500"/>
      </w:pPr>
      <w:r>
        <w:t>Smoking and lung cancer</w:t>
      </w:r>
    </w:p>
    <w:p w14:paraId="3689E51F" w14:textId="7E230FC8" w:rsidR="00FE045A" w:rsidRDefault="00FE045A" w:rsidP="00F9302C">
      <w:pPr>
        <w:pStyle w:val="ListBullet"/>
        <w:numPr>
          <w:ilvl w:val="0"/>
          <w:numId w:val="0"/>
        </w:numPr>
        <w:ind w:left="500"/>
      </w:pPr>
      <w:r>
        <w:t>Increasing smoking = increasing risk of cancer</w:t>
      </w:r>
    </w:p>
    <w:p w14:paraId="6F1ABA83" w14:textId="77777777" w:rsidR="00AF23CB" w:rsidRDefault="00AF23CB" w:rsidP="00F9302C">
      <w:pPr>
        <w:pStyle w:val="ListBullet"/>
        <w:numPr>
          <w:ilvl w:val="0"/>
          <w:numId w:val="0"/>
        </w:numPr>
        <w:ind w:left="500"/>
      </w:pPr>
    </w:p>
    <w:p w14:paraId="36C734FF" w14:textId="565C74CA" w:rsidR="00FE045A" w:rsidRDefault="00AF23CB" w:rsidP="00AF23CB">
      <w:pPr>
        <w:pStyle w:val="ListBullet"/>
        <w:numPr>
          <w:ilvl w:val="0"/>
          <w:numId w:val="13"/>
        </w:numPr>
      </w:pPr>
      <w:r>
        <w:t>Ture experience p8</w:t>
      </w:r>
    </w:p>
    <w:p w14:paraId="4B7B5AF0" w14:textId="5B1C7E00" w:rsidR="00AF23CB" w:rsidRDefault="00AF23CB" w:rsidP="00AF23CB">
      <w:pPr>
        <w:pStyle w:val="ListBullet"/>
        <w:numPr>
          <w:ilvl w:val="0"/>
          <w:numId w:val="0"/>
        </w:numPr>
        <w:ind w:left="500"/>
      </w:pPr>
      <w:r>
        <w:t>Manipulate of one variables CAUSES another variable to change</w:t>
      </w:r>
    </w:p>
    <w:p w14:paraId="5030E390" w14:textId="77777777" w:rsidR="00AF23CB" w:rsidRDefault="00AF23CB" w:rsidP="00AF23CB">
      <w:pPr>
        <w:pStyle w:val="ListBullet"/>
        <w:numPr>
          <w:ilvl w:val="0"/>
          <w:numId w:val="0"/>
        </w:numPr>
        <w:ind w:left="500"/>
      </w:pPr>
    </w:p>
    <w:p w14:paraId="6F721EBC" w14:textId="7F2505E1" w:rsidR="00AF23CB" w:rsidRDefault="00AF23CB" w:rsidP="00AF23CB">
      <w:pPr>
        <w:pStyle w:val="ListBullet"/>
        <w:numPr>
          <w:ilvl w:val="0"/>
          <w:numId w:val="13"/>
        </w:numPr>
      </w:pPr>
      <w:r>
        <w:t>Sources of variance</w:t>
      </w:r>
    </w:p>
    <w:p w14:paraId="022C78DA" w14:textId="6A3DDE7E" w:rsidR="00AF23CB" w:rsidRDefault="00AF23CB" w:rsidP="00AF23CB">
      <w:pPr>
        <w:pStyle w:val="ListBullet"/>
        <w:numPr>
          <w:ilvl w:val="0"/>
          <w:numId w:val="0"/>
        </w:numPr>
        <w:ind w:left="500"/>
      </w:pPr>
      <w:r>
        <w:t>Explained variance</w:t>
      </w:r>
    </w:p>
    <w:p w14:paraId="183CA976" w14:textId="6D3D224D" w:rsidR="00AF23CB" w:rsidRDefault="00AF23CB" w:rsidP="00AF23CB">
      <w:pPr>
        <w:pStyle w:val="ListBullet"/>
        <w:numPr>
          <w:ilvl w:val="0"/>
          <w:numId w:val="0"/>
        </w:numPr>
        <w:ind w:left="500"/>
      </w:pPr>
      <w:r>
        <w:t>Unexplained variance</w:t>
      </w:r>
      <w:r w:rsidR="00EE1BA7">
        <w:t xml:space="preserve"> (haven’t done enough manipulation)</w:t>
      </w:r>
    </w:p>
    <w:p w14:paraId="3EF4BAF4" w14:textId="77777777" w:rsidR="00C904C0" w:rsidRDefault="00C904C0" w:rsidP="00AF23CB">
      <w:pPr>
        <w:pStyle w:val="ListBullet"/>
        <w:numPr>
          <w:ilvl w:val="0"/>
          <w:numId w:val="0"/>
        </w:numPr>
        <w:ind w:left="500"/>
      </w:pPr>
    </w:p>
    <w:p w14:paraId="5D59C407" w14:textId="7A75524C" w:rsidR="00EE1BA7" w:rsidRDefault="00EE1BA7" w:rsidP="00EE1BA7">
      <w:pPr>
        <w:pStyle w:val="ListBullet"/>
        <w:numPr>
          <w:ilvl w:val="0"/>
          <w:numId w:val="13"/>
        </w:numPr>
      </w:pPr>
      <w:r>
        <w:t xml:space="preserve">Causality and logical positivism </w:t>
      </w:r>
      <w:r w:rsidR="00C904C0">
        <w:t>p5-6</w:t>
      </w:r>
    </w:p>
    <w:p w14:paraId="09666432" w14:textId="6943D261" w:rsidR="00EE1BA7" w:rsidRDefault="00EE1BA7" w:rsidP="00EE1BA7">
      <w:pPr>
        <w:pStyle w:val="ListBullet"/>
        <w:numPr>
          <w:ilvl w:val="0"/>
          <w:numId w:val="0"/>
        </w:numPr>
        <w:ind w:left="500"/>
      </w:pPr>
      <w:r>
        <w:t>Every scientific theory most be potentially falsifiable</w:t>
      </w:r>
    </w:p>
    <w:p w14:paraId="4F8981C2" w14:textId="7FE63E66" w:rsidR="00EE1BA7" w:rsidRDefault="00EE1BA7" w:rsidP="00EE1BA7">
      <w:pPr>
        <w:pStyle w:val="ListBullet"/>
        <w:numPr>
          <w:ilvl w:val="0"/>
          <w:numId w:val="0"/>
        </w:numPr>
        <w:ind w:left="500"/>
      </w:pPr>
      <w:r>
        <w:t xml:space="preserve">We </w:t>
      </w:r>
      <w:r w:rsidR="00C904C0">
        <w:t>cannot prove something does not</w:t>
      </w:r>
      <w:r>
        <w:t xml:space="preserve"> exist</w:t>
      </w:r>
    </w:p>
    <w:p w14:paraId="3F7B26A9" w14:textId="1779690E" w:rsidR="00D16FE7" w:rsidRDefault="00D16FE7" w:rsidP="00EE1BA7">
      <w:pPr>
        <w:pStyle w:val="ListBullet"/>
        <w:numPr>
          <w:ilvl w:val="0"/>
          <w:numId w:val="0"/>
        </w:numPr>
        <w:ind w:left="500"/>
      </w:pPr>
      <w:r>
        <w:t>We can prove something exists</w:t>
      </w:r>
    </w:p>
    <w:p w14:paraId="6F0E6D06" w14:textId="430C5384" w:rsidR="00D16FE7" w:rsidRDefault="00D16FE7" w:rsidP="00D16FE7">
      <w:pPr>
        <w:pStyle w:val="ListBullet"/>
        <w:numPr>
          <w:ilvl w:val="0"/>
          <w:numId w:val="13"/>
        </w:numPr>
      </w:pPr>
      <w:r>
        <w:t>Logical positivism</w:t>
      </w:r>
    </w:p>
    <w:p w14:paraId="45AED1BB" w14:textId="052015A3" w:rsidR="00D16FE7" w:rsidRDefault="00D16FE7" w:rsidP="00D16FE7">
      <w:pPr>
        <w:pStyle w:val="ListBullet"/>
        <w:numPr>
          <w:ilvl w:val="0"/>
          <w:numId w:val="0"/>
        </w:numPr>
        <w:ind w:left="500"/>
      </w:pPr>
      <w:r>
        <w:t xml:space="preserve">Based on theory, scientists form </w:t>
      </w:r>
      <w:proofErr w:type="gramStart"/>
      <w:r>
        <w:t>an</w:t>
      </w:r>
      <w:proofErr w:type="gramEnd"/>
      <w:r>
        <w:t xml:space="preserve"> hypothesis or prediction. Stress smoking, cancer</w:t>
      </w:r>
    </w:p>
    <w:p w14:paraId="5BCC5159" w14:textId="7DA1E5AA" w:rsidR="00D16FE7" w:rsidRDefault="00D16FE7" w:rsidP="00D16FE7">
      <w:pPr>
        <w:pStyle w:val="ListBullet"/>
        <w:numPr>
          <w:ilvl w:val="0"/>
          <w:numId w:val="0"/>
        </w:numPr>
        <w:ind w:left="500"/>
      </w:pPr>
      <w:r>
        <w:lastRenderedPageBreak/>
        <w:t>According to many philosophers of science, we assume all theories are false under proven otherwise</w:t>
      </w:r>
    </w:p>
    <w:p w14:paraId="38B472B9" w14:textId="76471EC8" w:rsidR="00D16FE7" w:rsidRDefault="00D16FE7" w:rsidP="00D16FE7">
      <w:pPr>
        <w:pStyle w:val="ListBullet"/>
        <w:numPr>
          <w:ilvl w:val="0"/>
          <w:numId w:val="0"/>
        </w:numPr>
        <w:ind w:left="500"/>
      </w:pPr>
      <w:r>
        <w:t>Thus we assume the negative</w:t>
      </w:r>
    </w:p>
    <w:p w14:paraId="6E6A1226" w14:textId="636BBA84" w:rsidR="00D16FE7" w:rsidRDefault="00D16FE7" w:rsidP="00D16FE7">
      <w:pPr>
        <w:pStyle w:val="ListBullet"/>
        <w:numPr>
          <w:ilvl w:val="0"/>
          <w:numId w:val="0"/>
        </w:numPr>
        <w:ind w:left="500"/>
      </w:pPr>
      <w:r>
        <w:t>The null hypothesis</w:t>
      </w:r>
    </w:p>
    <w:p w14:paraId="359F1841" w14:textId="56651CD6" w:rsidR="00D16FE7" w:rsidRDefault="00D16FE7" w:rsidP="00D16FE7">
      <w:pPr>
        <w:pStyle w:val="ListBullet"/>
        <w:numPr>
          <w:ilvl w:val="0"/>
          <w:numId w:val="13"/>
        </w:numPr>
      </w:pPr>
      <w:r>
        <w:t>True experience</w:t>
      </w:r>
    </w:p>
    <w:p w14:paraId="6B9BE31F" w14:textId="7FCB8FBB" w:rsidR="00D16FE7" w:rsidRDefault="00D16FE7" w:rsidP="00D16FE7">
      <w:pPr>
        <w:pStyle w:val="ListBullet"/>
        <w:numPr>
          <w:ilvl w:val="0"/>
          <w:numId w:val="0"/>
        </w:numPr>
        <w:ind w:left="500"/>
      </w:pPr>
      <w:r>
        <w:t>Experimental manipulation. The experimenter manipulates the independent variable</w:t>
      </w:r>
    </w:p>
    <w:p w14:paraId="4F35E519" w14:textId="5D60C6C6" w:rsidR="00D16FE7" w:rsidRDefault="00D16FE7" w:rsidP="00D16FE7">
      <w:pPr>
        <w:pStyle w:val="ListBullet"/>
        <w:numPr>
          <w:ilvl w:val="0"/>
          <w:numId w:val="0"/>
        </w:numPr>
        <w:ind w:left="500"/>
      </w:pPr>
      <w:r>
        <w:t>This might cause dependent variable</w:t>
      </w:r>
    </w:p>
    <w:p w14:paraId="5EB521ED" w14:textId="22ACD78F" w:rsidR="00D16FE7" w:rsidRDefault="00D16FE7" w:rsidP="00D16FE7">
      <w:pPr>
        <w:pStyle w:val="ListBullet"/>
        <w:numPr>
          <w:ilvl w:val="0"/>
          <w:numId w:val="13"/>
        </w:numPr>
      </w:pPr>
      <w:r>
        <w:t>Correlation or causality</w:t>
      </w:r>
    </w:p>
    <w:p w14:paraId="5BD65141" w14:textId="153499FC" w:rsidR="00D16FE7" w:rsidRDefault="00D16FE7" w:rsidP="00D16FE7">
      <w:pPr>
        <w:pStyle w:val="ListBullet"/>
        <w:numPr>
          <w:ilvl w:val="0"/>
          <w:numId w:val="0"/>
        </w:numPr>
        <w:ind w:left="500"/>
      </w:pPr>
      <w:r>
        <w:t>Is this simply a correlation</w:t>
      </w:r>
    </w:p>
    <w:p w14:paraId="7B555F43" w14:textId="0F5F4C88" w:rsidR="00D16FE7" w:rsidRDefault="00D16FE7" w:rsidP="00D16FE7">
      <w:pPr>
        <w:pStyle w:val="ListBullet"/>
        <w:numPr>
          <w:ilvl w:val="0"/>
          <w:numId w:val="0"/>
        </w:numPr>
        <w:ind w:left="500"/>
      </w:pPr>
      <w:r>
        <w:t>People who are violent might tend to play very violent video games</w:t>
      </w:r>
    </w:p>
    <w:p w14:paraId="63A6C1A2" w14:textId="68418D15" w:rsidR="00D16FE7" w:rsidRDefault="00D16FE7" w:rsidP="00D16FE7">
      <w:pPr>
        <w:pStyle w:val="ListBullet"/>
        <w:numPr>
          <w:ilvl w:val="0"/>
          <w:numId w:val="0"/>
        </w:numPr>
        <w:ind w:left="500"/>
      </w:pPr>
      <w:r>
        <w:t>How is aggressive</w:t>
      </w:r>
    </w:p>
    <w:p w14:paraId="788EB1C0" w14:textId="77777777" w:rsidR="00D16FE7" w:rsidRDefault="00D16FE7" w:rsidP="00D16FE7">
      <w:pPr>
        <w:pStyle w:val="ListBullet"/>
        <w:numPr>
          <w:ilvl w:val="0"/>
          <w:numId w:val="0"/>
        </w:numPr>
        <w:ind w:left="500"/>
      </w:pPr>
    </w:p>
    <w:p w14:paraId="47023B1B" w14:textId="713E232E" w:rsidR="00D16FE7" w:rsidRDefault="00D16FE7" w:rsidP="00D16FE7">
      <w:pPr>
        <w:pStyle w:val="ListBullet"/>
        <w:numPr>
          <w:ilvl w:val="0"/>
          <w:numId w:val="8"/>
        </w:numPr>
      </w:pPr>
      <w:r>
        <w:t>Theories</w:t>
      </w:r>
    </w:p>
    <w:p w14:paraId="023AF2F7" w14:textId="59EBE4F0" w:rsidR="00D16FE7" w:rsidRDefault="00D16FE7" w:rsidP="00D16FE7">
      <w:pPr>
        <w:pStyle w:val="ListBullet"/>
        <w:numPr>
          <w:ilvl w:val="0"/>
          <w:numId w:val="0"/>
        </w:numPr>
        <w:ind w:left="720"/>
      </w:pPr>
      <w:r>
        <w:t>The social modelling theory</w:t>
      </w:r>
    </w:p>
    <w:p w14:paraId="74D2E6C4" w14:textId="3BED4499" w:rsidR="00D16FE7" w:rsidRDefault="00D16FE7" w:rsidP="00D16FE7">
      <w:pPr>
        <w:pStyle w:val="ListBullet"/>
        <w:numPr>
          <w:ilvl w:val="0"/>
          <w:numId w:val="0"/>
        </w:numPr>
        <w:ind w:left="720"/>
      </w:pPr>
      <w:r>
        <w:t xml:space="preserve">We are reinforced by mimicking our peers </w:t>
      </w:r>
    </w:p>
    <w:p w14:paraId="310F8850" w14:textId="4E94E334" w:rsidR="00D16FE7" w:rsidRDefault="00D16FE7" w:rsidP="00D16FE7">
      <w:pPr>
        <w:pStyle w:val="ListBullet"/>
        <w:numPr>
          <w:ilvl w:val="0"/>
          <w:numId w:val="0"/>
        </w:numPr>
        <w:ind w:left="720"/>
      </w:pPr>
      <w:r>
        <w:t xml:space="preserve">Those who watch more violent movies </w:t>
      </w:r>
      <w:r w:rsidR="006C6AF6">
        <w:t>ten to be more violent</w:t>
      </w:r>
    </w:p>
    <w:p w14:paraId="1D688A78" w14:textId="77777777" w:rsidR="006C6AF6" w:rsidRDefault="006C6AF6" w:rsidP="00D16FE7">
      <w:pPr>
        <w:pStyle w:val="ListBullet"/>
        <w:numPr>
          <w:ilvl w:val="0"/>
          <w:numId w:val="0"/>
        </w:numPr>
        <w:ind w:left="720"/>
      </w:pPr>
    </w:p>
    <w:p w14:paraId="1545FFA0" w14:textId="3C5B80CA" w:rsidR="00D16FE7" w:rsidRDefault="00D16FE7" w:rsidP="00D16FE7">
      <w:pPr>
        <w:pStyle w:val="ListBullet"/>
        <w:numPr>
          <w:ilvl w:val="0"/>
          <w:numId w:val="0"/>
        </w:numPr>
        <w:ind w:left="720"/>
      </w:pPr>
      <w:r>
        <w:t xml:space="preserve">The catharsis theory-exposure to a drive will </w:t>
      </w:r>
      <w:r w:rsidR="006C6AF6">
        <w:t>decrease</w:t>
      </w:r>
      <w:r>
        <w:t xml:space="preserve"> the drive</w:t>
      </w:r>
    </w:p>
    <w:p w14:paraId="79F5CAE5" w14:textId="011C7011" w:rsidR="00D16FE7" w:rsidRDefault="00D16FE7" w:rsidP="00D16FE7">
      <w:pPr>
        <w:pStyle w:val="ListBullet"/>
        <w:numPr>
          <w:ilvl w:val="0"/>
          <w:numId w:val="0"/>
        </w:numPr>
        <w:ind w:left="720"/>
      </w:pPr>
      <w:r>
        <w:t>Freudian hypothesis</w:t>
      </w:r>
    </w:p>
    <w:p w14:paraId="6E02EBC9" w14:textId="1DF44F0A" w:rsidR="00D16FE7" w:rsidRDefault="00D16FE7" w:rsidP="00D16FE7">
      <w:pPr>
        <w:pStyle w:val="ListBullet"/>
        <w:numPr>
          <w:ilvl w:val="0"/>
          <w:numId w:val="0"/>
        </w:numPr>
        <w:ind w:left="720"/>
      </w:pPr>
      <w:r>
        <w:t>If children watch violent mass media, the aggressive drive will be released</w:t>
      </w:r>
    </w:p>
    <w:p w14:paraId="3B03DAF9" w14:textId="18DD4375" w:rsidR="00D16FE7" w:rsidRDefault="00D16FE7" w:rsidP="00D16FE7">
      <w:pPr>
        <w:pStyle w:val="ListBullet"/>
        <w:numPr>
          <w:ilvl w:val="0"/>
          <w:numId w:val="0"/>
        </w:numPr>
        <w:ind w:left="720"/>
      </w:pPr>
      <w:r>
        <w:t>Children who watch more violent movies will be less violent</w:t>
      </w:r>
    </w:p>
    <w:p w14:paraId="7B934073" w14:textId="1F13F9AE" w:rsidR="00AF23CB" w:rsidRDefault="006C6AF6" w:rsidP="006C6AF6">
      <w:pPr>
        <w:pStyle w:val="ListBullet"/>
        <w:numPr>
          <w:ilvl w:val="0"/>
          <w:numId w:val="8"/>
        </w:numPr>
      </w:pPr>
      <w:r>
        <w:t>Design study</w:t>
      </w:r>
    </w:p>
    <w:p w14:paraId="0386F995" w14:textId="78136764" w:rsidR="006C6AF6" w:rsidRDefault="006C6AF6" w:rsidP="006C6AF6">
      <w:pPr>
        <w:pStyle w:val="ListBullet"/>
        <w:numPr>
          <w:ilvl w:val="0"/>
          <w:numId w:val="0"/>
        </w:numPr>
        <w:ind w:left="720"/>
      </w:pPr>
      <w:r>
        <w:t>A control group of 10 kids cannot watch any violent cartoon, and only watch one nonviolent carton per day</w:t>
      </w:r>
    </w:p>
    <w:p w14:paraId="198EE865" w14:textId="1B725A6C" w:rsidR="006C6AF6" w:rsidRDefault="006C6AF6" w:rsidP="006C6AF6">
      <w:pPr>
        <w:pStyle w:val="ListBullet"/>
        <w:numPr>
          <w:ilvl w:val="0"/>
          <w:numId w:val="0"/>
        </w:numPr>
        <w:ind w:left="720"/>
      </w:pPr>
      <w:r>
        <w:t>A group can watch 1 violent cartoon per day</w:t>
      </w:r>
    </w:p>
    <w:p w14:paraId="0D0394B7" w14:textId="54964992" w:rsidR="006C6AF6" w:rsidRDefault="006C6AF6" w:rsidP="006C6AF6">
      <w:pPr>
        <w:pStyle w:val="ListBullet"/>
        <w:numPr>
          <w:ilvl w:val="0"/>
          <w:numId w:val="0"/>
        </w:numPr>
        <w:ind w:left="720"/>
      </w:pPr>
      <w:r>
        <w:lastRenderedPageBreak/>
        <w:t>Random select the individuals, subject</w:t>
      </w:r>
    </w:p>
    <w:p w14:paraId="32D5F149" w14:textId="515E33CF" w:rsidR="006C6AF6" w:rsidRDefault="006C6AF6" w:rsidP="006C6AF6">
      <w:pPr>
        <w:pStyle w:val="ListBullet"/>
        <w:numPr>
          <w:ilvl w:val="0"/>
          <w:numId w:val="0"/>
        </w:numPr>
        <w:ind w:left="720"/>
      </w:pPr>
      <w:r>
        <w:t>We should do the experiment many times</w:t>
      </w:r>
    </w:p>
    <w:p w14:paraId="25F6721B" w14:textId="61C11195" w:rsidR="006C6AF6" w:rsidRDefault="006C6AF6" w:rsidP="006C6AF6">
      <w:pPr>
        <w:pStyle w:val="ListBullet"/>
        <w:numPr>
          <w:ilvl w:val="0"/>
          <w:numId w:val="8"/>
        </w:numPr>
      </w:pPr>
      <w:r>
        <w:t>Ethics of research</w:t>
      </w:r>
    </w:p>
    <w:p w14:paraId="7DA2987E" w14:textId="4849F018" w:rsidR="006C6AF6" w:rsidRDefault="006C6AF6" w:rsidP="006C6AF6">
      <w:pPr>
        <w:pStyle w:val="ListBullet"/>
        <w:numPr>
          <w:ilvl w:val="0"/>
          <w:numId w:val="14"/>
        </w:numPr>
      </w:pPr>
      <w:r>
        <w:t>Informed consent</w:t>
      </w:r>
    </w:p>
    <w:p w14:paraId="7BB42059" w14:textId="363BCC3B" w:rsidR="006C6AF6" w:rsidRDefault="006C6AF6" w:rsidP="006C6AF6">
      <w:pPr>
        <w:pStyle w:val="ListBullet"/>
        <w:numPr>
          <w:ilvl w:val="0"/>
          <w:numId w:val="0"/>
        </w:numPr>
        <w:ind w:left="1080"/>
      </w:pPr>
      <w:r>
        <w:t>Can children volunteer to participate?</w:t>
      </w:r>
    </w:p>
    <w:p w14:paraId="0E321A9F" w14:textId="2D686B04" w:rsidR="006C6AF6" w:rsidRDefault="006C6AF6" w:rsidP="006C6AF6">
      <w:pPr>
        <w:pStyle w:val="ListBullet"/>
        <w:numPr>
          <w:ilvl w:val="0"/>
          <w:numId w:val="14"/>
        </w:numPr>
      </w:pPr>
      <w:r>
        <w:t>Subjects are anonymous</w:t>
      </w:r>
    </w:p>
    <w:p w14:paraId="51D9D90B" w14:textId="3AF1036E" w:rsidR="006C6AF6" w:rsidRDefault="006C6AF6" w:rsidP="006C6AF6">
      <w:pPr>
        <w:pStyle w:val="ListBullet"/>
        <w:numPr>
          <w:ilvl w:val="0"/>
          <w:numId w:val="14"/>
        </w:numPr>
      </w:pPr>
      <w:r>
        <w:t>Results are confidential</w:t>
      </w:r>
    </w:p>
    <w:p w14:paraId="6C5CB0A1" w14:textId="15CB6AC4" w:rsidR="006C6AF6" w:rsidRDefault="006C6AF6" w:rsidP="006C6AF6">
      <w:pPr>
        <w:pStyle w:val="ListBullet"/>
        <w:numPr>
          <w:ilvl w:val="0"/>
          <w:numId w:val="14"/>
        </w:numPr>
      </w:pPr>
      <w:r>
        <w:t>Risks/harms must be explained</w:t>
      </w:r>
    </w:p>
    <w:p w14:paraId="2F16B931" w14:textId="34BD5BE2" w:rsidR="006C6AF6" w:rsidRDefault="006C6AF6" w:rsidP="006C6AF6">
      <w:pPr>
        <w:pStyle w:val="ListBullet"/>
        <w:numPr>
          <w:ilvl w:val="0"/>
          <w:numId w:val="0"/>
        </w:numPr>
        <w:ind w:left="1080"/>
      </w:pPr>
      <w:r>
        <w:t>Can we allow children to be very violent in a school setting?</w:t>
      </w:r>
    </w:p>
    <w:p w14:paraId="6F88B2B4" w14:textId="572E48A3" w:rsidR="00D51898" w:rsidRDefault="0004174F" w:rsidP="0004174F">
      <w:pPr>
        <w:pStyle w:val="ListBullet"/>
        <w:numPr>
          <w:ilvl w:val="0"/>
          <w:numId w:val="8"/>
        </w:numPr>
      </w:pPr>
      <w:r>
        <w:t>Animals in research</w:t>
      </w:r>
    </w:p>
    <w:p w14:paraId="44CF1390" w14:textId="7A288BC6" w:rsidR="0004174F" w:rsidRDefault="0004174F" w:rsidP="0004174F">
      <w:pPr>
        <w:pStyle w:val="ListBullet"/>
        <w:numPr>
          <w:ilvl w:val="0"/>
          <w:numId w:val="15"/>
        </w:numPr>
      </w:pPr>
      <w:r>
        <w:t>Morality of animal research</w:t>
      </w:r>
    </w:p>
    <w:p w14:paraId="3F6E00FC" w14:textId="73F90F0E" w:rsidR="0004174F" w:rsidRDefault="0004174F" w:rsidP="0004174F">
      <w:pPr>
        <w:pStyle w:val="ListBullet"/>
        <w:numPr>
          <w:ilvl w:val="0"/>
          <w:numId w:val="15"/>
        </w:numPr>
      </w:pPr>
      <w:r>
        <w:t>Are animals equal to human?</w:t>
      </w:r>
    </w:p>
    <w:p w14:paraId="7EB08AFD" w14:textId="36B0E6C1" w:rsidR="008F3AE6" w:rsidRDefault="008F3AE6" w:rsidP="008F3AE6">
      <w:pPr>
        <w:pStyle w:val="ListBullet"/>
        <w:numPr>
          <w:ilvl w:val="0"/>
          <w:numId w:val="15"/>
        </w:numPr>
      </w:pPr>
      <w:r>
        <w:t>Are animals a human resources? Yes</w:t>
      </w:r>
    </w:p>
    <w:p w14:paraId="04652108" w14:textId="57D87CEC" w:rsidR="008F3AE6" w:rsidRDefault="008F3AE6" w:rsidP="008F3AE6">
      <w:pPr>
        <w:pStyle w:val="ListBullet"/>
        <w:numPr>
          <w:ilvl w:val="0"/>
          <w:numId w:val="0"/>
        </w:numPr>
        <w:ind w:left="720"/>
      </w:pPr>
      <w:r>
        <w:t>Acceptable to use animals but there must be some benefit to the world as a whole</w:t>
      </w:r>
    </w:p>
    <w:p w14:paraId="4E420D15" w14:textId="77777777" w:rsidR="008F3AE6" w:rsidRDefault="008F3AE6" w:rsidP="008F3AE6">
      <w:pPr>
        <w:pStyle w:val="ListBullet"/>
        <w:numPr>
          <w:ilvl w:val="0"/>
          <w:numId w:val="0"/>
        </w:numPr>
        <w:ind w:left="720"/>
      </w:pPr>
      <w:r>
        <w:t>Overall use of animals should be minimized</w:t>
      </w:r>
    </w:p>
    <w:p w14:paraId="3D78F47C" w14:textId="6D1FA4FF" w:rsidR="008F3AE6" w:rsidRDefault="008F3AE6" w:rsidP="008F3AE6">
      <w:pPr>
        <w:pStyle w:val="ListBullet"/>
        <w:numPr>
          <w:ilvl w:val="0"/>
          <w:numId w:val="0"/>
        </w:numPr>
        <w:ind w:left="720"/>
      </w:pPr>
      <w:r>
        <w:t>Pain and distress should be minimized</w:t>
      </w:r>
    </w:p>
    <w:p w14:paraId="37A26C40" w14:textId="3D00B04F" w:rsidR="008F3AE6" w:rsidRDefault="008F3AE6" w:rsidP="008F3AE6">
      <w:pPr>
        <w:pStyle w:val="ListBullet"/>
        <w:numPr>
          <w:ilvl w:val="0"/>
          <w:numId w:val="0"/>
        </w:numPr>
        <w:ind w:left="720"/>
      </w:pPr>
      <w:r>
        <w:t>Phylogenetic scale. Use lowest animals</w:t>
      </w:r>
    </w:p>
    <w:p w14:paraId="3E9032FC" w14:textId="78A1690F" w:rsidR="008F3AE6" w:rsidRDefault="008F3AE6" w:rsidP="008F3AE6">
      <w:pPr>
        <w:pStyle w:val="ListBullet"/>
        <w:numPr>
          <w:ilvl w:val="0"/>
          <w:numId w:val="0"/>
        </w:numPr>
        <w:ind w:left="720"/>
      </w:pPr>
      <w:r>
        <w:t>Replace vertebrate animals with either lower animal or non-animals</w:t>
      </w:r>
    </w:p>
    <w:p w14:paraId="2A8CCDDF" w14:textId="77777777" w:rsidR="008F3AE6" w:rsidRDefault="008F3AE6" w:rsidP="008F3AE6">
      <w:pPr>
        <w:pStyle w:val="ListBullet"/>
        <w:numPr>
          <w:ilvl w:val="0"/>
          <w:numId w:val="0"/>
        </w:numPr>
        <w:ind w:left="720"/>
      </w:pPr>
    </w:p>
    <w:p w14:paraId="562C0949" w14:textId="33D4AF2E" w:rsidR="008F3AE6" w:rsidRDefault="008F3AE6" w:rsidP="008F3AE6">
      <w:pPr>
        <w:pStyle w:val="ListBullet"/>
        <w:numPr>
          <w:ilvl w:val="0"/>
          <w:numId w:val="0"/>
        </w:numPr>
        <w:ind w:left="720"/>
      </w:pPr>
      <w:r>
        <w:t>Hypothesis</w:t>
      </w:r>
    </w:p>
    <w:p w14:paraId="01515766" w14:textId="36BEE17F" w:rsidR="008F3AE6" w:rsidRDefault="008F3AE6" w:rsidP="008F3AE6">
      <w:pPr>
        <w:pStyle w:val="ListBullet"/>
        <w:numPr>
          <w:ilvl w:val="0"/>
          <w:numId w:val="0"/>
        </w:numPr>
        <w:ind w:left="720"/>
      </w:pPr>
      <w:r>
        <w:t>The dependent variable is what we are measuring</w:t>
      </w:r>
    </w:p>
    <w:p w14:paraId="0977EC79" w14:textId="58B7A477" w:rsidR="008F3AE6" w:rsidRDefault="008F3AE6" w:rsidP="008F3AE6">
      <w:pPr>
        <w:pStyle w:val="ListBullet"/>
        <w:numPr>
          <w:ilvl w:val="0"/>
          <w:numId w:val="0"/>
        </w:numPr>
        <w:ind w:left="720"/>
      </w:pPr>
      <w:r>
        <w:t>Random assignment</w:t>
      </w:r>
    </w:p>
    <w:p w14:paraId="69647B2D" w14:textId="77777777" w:rsidR="007A22B3" w:rsidRDefault="007A22B3" w:rsidP="00220B31">
      <w:pPr>
        <w:pStyle w:val="ListBullet"/>
        <w:numPr>
          <w:ilvl w:val="0"/>
          <w:numId w:val="0"/>
        </w:numPr>
      </w:pPr>
    </w:p>
    <w:p w14:paraId="4ED66FCC" w14:textId="77777777" w:rsidR="007A22B3" w:rsidRDefault="007A22B3" w:rsidP="007A22B3">
      <w:pPr>
        <w:pStyle w:val="ListBullet"/>
        <w:numPr>
          <w:ilvl w:val="0"/>
          <w:numId w:val="8"/>
        </w:numPr>
      </w:pPr>
      <w:r>
        <w:t>Helmets decrease serious head injury</w:t>
      </w:r>
    </w:p>
    <w:p w14:paraId="138BC805" w14:textId="77777777" w:rsidR="007A22B3" w:rsidRDefault="007A22B3" w:rsidP="007A22B3">
      <w:pPr>
        <w:pStyle w:val="ListBullet"/>
        <w:numPr>
          <w:ilvl w:val="0"/>
          <w:numId w:val="8"/>
        </w:numPr>
      </w:pPr>
      <w:r>
        <w:t>Do helmets decrease the use of bicycle</w:t>
      </w:r>
    </w:p>
    <w:p w14:paraId="7485124C" w14:textId="77777777" w:rsidR="007A22B3" w:rsidRDefault="007A22B3" w:rsidP="007A22B3">
      <w:pPr>
        <w:pStyle w:val="ListBullet"/>
        <w:numPr>
          <w:ilvl w:val="0"/>
          <w:numId w:val="8"/>
        </w:numPr>
      </w:pPr>
      <w:r>
        <w:lastRenderedPageBreak/>
        <w:t>Correlation: helmet use and accidents</w:t>
      </w:r>
    </w:p>
    <w:p w14:paraId="301BED70" w14:textId="77777777" w:rsidR="007A22B3" w:rsidRDefault="007A22B3" w:rsidP="007A22B3">
      <w:pPr>
        <w:pStyle w:val="ListBullet"/>
        <w:numPr>
          <w:ilvl w:val="0"/>
          <w:numId w:val="0"/>
        </w:numPr>
        <w:ind w:left="720"/>
      </w:pPr>
      <w:r>
        <w:t>Positive correlation</w:t>
      </w:r>
    </w:p>
    <w:p w14:paraId="3A70B708" w14:textId="77777777" w:rsidR="007A22B3" w:rsidRDefault="007A22B3" w:rsidP="007A22B3">
      <w:pPr>
        <w:pStyle w:val="ListBullet"/>
        <w:numPr>
          <w:ilvl w:val="0"/>
          <w:numId w:val="0"/>
        </w:numPr>
        <w:ind w:left="720"/>
      </w:pPr>
      <w:r>
        <w:t>Where is bicycle use highest?</w:t>
      </w:r>
    </w:p>
    <w:p w14:paraId="112A837A" w14:textId="77777777" w:rsidR="007A22B3" w:rsidRDefault="007A22B3" w:rsidP="007A22B3">
      <w:pPr>
        <w:pStyle w:val="ListBullet"/>
        <w:numPr>
          <w:ilvl w:val="0"/>
          <w:numId w:val="0"/>
        </w:numPr>
        <w:ind w:left="720"/>
      </w:pPr>
      <w:r>
        <w:t>Very few injuries in NL</w:t>
      </w:r>
    </w:p>
    <w:p w14:paraId="3A625505" w14:textId="77777777" w:rsidR="007A22B3" w:rsidRDefault="007A22B3" w:rsidP="008F3AE6">
      <w:pPr>
        <w:pStyle w:val="ListBullet"/>
        <w:numPr>
          <w:ilvl w:val="0"/>
          <w:numId w:val="0"/>
        </w:numPr>
        <w:ind w:left="720"/>
      </w:pPr>
    </w:p>
    <w:p w14:paraId="7D1CA623" w14:textId="663A030F" w:rsidR="008F3AE6" w:rsidRDefault="008F3AE6" w:rsidP="008F3AE6">
      <w:pPr>
        <w:pStyle w:val="ListBullet"/>
        <w:numPr>
          <w:ilvl w:val="0"/>
          <w:numId w:val="8"/>
        </w:numPr>
      </w:pPr>
      <w:r>
        <w:t>Independent and dependent</w:t>
      </w:r>
    </w:p>
    <w:p w14:paraId="1B249A23" w14:textId="5FBC60AA" w:rsidR="008F3AE6" w:rsidRDefault="008F3AE6" w:rsidP="008F3AE6">
      <w:pPr>
        <w:pStyle w:val="ListBullet"/>
        <w:numPr>
          <w:ilvl w:val="0"/>
          <w:numId w:val="0"/>
        </w:numPr>
        <w:ind w:left="720"/>
      </w:pPr>
      <w:r>
        <w:t>The independent variable is that which we manipulated</w:t>
      </w:r>
    </w:p>
    <w:p w14:paraId="0A8773F3" w14:textId="77777777" w:rsidR="008F3AE6" w:rsidRDefault="008F3AE6" w:rsidP="008F3AE6">
      <w:pPr>
        <w:pStyle w:val="ListBullet"/>
        <w:numPr>
          <w:ilvl w:val="0"/>
          <w:numId w:val="0"/>
        </w:numPr>
        <w:ind w:left="720"/>
      </w:pPr>
      <w:r>
        <w:t>The dependent variable is what we are measuring</w:t>
      </w:r>
    </w:p>
    <w:p w14:paraId="1AC2259C" w14:textId="30742AE3" w:rsidR="00503F42" w:rsidRDefault="00503F42" w:rsidP="00503F42">
      <w:pPr>
        <w:pStyle w:val="ListBullet"/>
        <w:numPr>
          <w:ilvl w:val="0"/>
          <w:numId w:val="0"/>
        </w:numPr>
        <w:ind w:left="720"/>
      </w:pPr>
      <w:r>
        <w:t xml:space="preserve">How do we determine which children group get assigned to each group? Random assignments. </w:t>
      </w:r>
    </w:p>
    <w:p w14:paraId="0B7EB8AB" w14:textId="154156E4" w:rsidR="00503F42" w:rsidRDefault="00503F42" w:rsidP="00503F42">
      <w:pPr>
        <w:pStyle w:val="ListBullet"/>
        <w:numPr>
          <w:ilvl w:val="0"/>
          <w:numId w:val="0"/>
        </w:numPr>
        <w:ind w:left="720"/>
      </w:pPr>
      <w:r>
        <w:t>The dependent variable is what we are measuring</w:t>
      </w:r>
    </w:p>
    <w:p w14:paraId="75E66B78" w14:textId="77777777" w:rsidR="00503F42" w:rsidRDefault="00503F42" w:rsidP="00503F42">
      <w:pPr>
        <w:pStyle w:val="ListBullet"/>
        <w:numPr>
          <w:ilvl w:val="0"/>
          <w:numId w:val="0"/>
        </w:numPr>
        <w:ind w:left="720"/>
      </w:pPr>
    </w:p>
    <w:p w14:paraId="06AF12B8" w14:textId="56E3A2B9" w:rsidR="00503F42" w:rsidRDefault="00503F42" w:rsidP="00503F42">
      <w:pPr>
        <w:pStyle w:val="ListBullet"/>
        <w:numPr>
          <w:ilvl w:val="0"/>
          <w:numId w:val="0"/>
        </w:numPr>
        <w:ind w:left="720"/>
      </w:pPr>
      <w:r>
        <w:t>One of the reason the mean varies. Watching violent videos. (how many words in argument)</w:t>
      </w:r>
    </w:p>
    <w:p w14:paraId="23B5D9C0" w14:textId="77777777" w:rsidR="00503F42" w:rsidRDefault="00503F42" w:rsidP="008F3AE6">
      <w:pPr>
        <w:pStyle w:val="ListBullet"/>
        <w:numPr>
          <w:ilvl w:val="0"/>
          <w:numId w:val="0"/>
        </w:numPr>
        <w:ind w:left="720"/>
      </w:pPr>
    </w:p>
    <w:p w14:paraId="04E58F9F" w14:textId="0659D06C" w:rsidR="00062E1B" w:rsidRDefault="00062E1B" w:rsidP="008F3AE6">
      <w:pPr>
        <w:pStyle w:val="ListBullet"/>
        <w:numPr>
          <w:ilvl w:val="0"/>
          <w:numId w:val="0"/>
        </w:numPr>
        <w:ind w:left="720"/>
      </w:pPr>
      <w:r>
        <w:t>When scientists do not know why ce</w:t>
      </w:r>
      <w:r w:rsidR="007A22B3">
        <w:t>rtain vary, they are said to be</w:t>
      </w:r>
      <w:proofErr w:type="gramStart"/>
      <w:r w:rsidR="007A22B3">
        <w:t>…..</w:t>
      </w:r>
      <w:proofErr w:type="gramEnd"/>
    </w:p>
    <w:p w14:paraId="6024149D" w14:textId="624A2D31" w:rsidR="00062E1B" w:rsidRDefault="007A22B3" w:rsidP="008F3AE6">
      <w:pPr>
        <w:pStyle w:val="ListBullet"/>
        <w:numPr>
          <w:ilvl w:val="0"/>
          <w:numId w:val="0"/>
        </w:numPr>
        <w:ind w:left="720"/>
      </w:pPr>
      <w:r>
        <w:t>Ignorant</w:t>
      </w:r>
    </w:p>
    <w:p w14:paraId="76B39438" w14:textId="37452D16" w:rsidR="007A22B3" w:rsidRDefault="007A22B3" w:rsidP="008F3AE6">
      <w:pPr>
        <w:pStyle w:val="ListBullet"/>
        <w:numPr>
          <w:ilvl w:val="0"/>
          <w:numId w:val="0"/>
        </w:numPr>
        <w:ind w:left="720"/>
      </w:pPr>
      <w:r>
        <w:t>Ignorant is the absence of knowledge</w:t>
      </w:r>
    </w:p>
    <w:p w14:paraId="4AF03626" w14:textId="56989D61" w:rsidR="007A22B3" w:rsidRDefault="007A22B3" w:rsidP="008F3AE6">
      <w:pPr>
        <w:pStyle w:val="ListBullet"/>
        <w:numPr>
          <w:ilvl w:val="0"/>
          <w:numId w:val="0"/>
        </w:numPr>
        <w:ind w:left="720"/>
      </w:pPr>
      <w:r>
        <w:t>Unexplained variance</w:t>
      </w:r>
    </w:p>
    <w:p w14:paraId="73DF649A" w14:textId="6DFDC4FC" w:rsidR="007A22B3" w:rsidRDefault="007A22B3" w:rsidP="008F3AE6">
      <w:pPr>
        <w:pStyle w:val="ListBullet"/>
        <w:numPr>
          <w:ilvl w:val="0"/>
          <w:numId w:val="0"/>
        </w:numPr>
        <w:ind w:left="720"/>
      </w:pPr>
      <w:r>
        <w:t>Or error</w:t>
      </w:r>
    </w:p>
    <w:p w14:paraId="3E9D6E4A" w14:textId="77777777" w:rsidR="007A22B3" w:rsidRDefault="007A22B3" w:rsidP="008F3AE6">
      <w:pPr>
        <w:pStyle w:val="ListBullet"/>
        <w:numPr>
          <w:ilvl w:val="0"/>
          <w:numId w:val="0"/>
        </w:numPr>
        <w:ind w:left="720"/>
      </w:pPr>
    </w:p>
    <w:p w14:paraId="3B7AE4CB" w14:textId="6F750448" w:rsidR="007A22B3" w:rsidRDefault="007A22B3" w:rsidP="008F3AE6">
      <w:pPr>
        <w:pStyle w:val="ListBullet"/>
        <w:numPr>
          <w:ilvl w:val="0"/>
          <w:numId w:val="0"/>
        </w:numPr>
        <w:ind w:left="720"/>
      </w:pPr>
      <w:r>
        <w:t>If the independent variable causes change in dependent various we know why</w:t>
      </w:r>
    </w:p>
    <w:p w14:paraId="2702A36F" w14:textId="77777777" w:rsidR="007A22B3" w:rsidRDefault="007A22B3" w:rsidP="008F3AE6">
      <w:pPr>
        <w:pStyle w:val="ListBullet"/>
        <w:numPr>
          <w:ilvl w:val="0"/>
          <w:numId w:val="0"/>
        </w:numPr>
        <w:ind w:left="720"/>
      </w:pPr>
    </w:p>
    <w:p w14:paraId="5A3967A7" w14:textId="77777777" w:rsidR="007A22B3" w:rsidRDefault="007A22B3" w:rsidP="007A22B3">
      <w:pPr>
        <w:pStyle w:val="ListBullet"/>
        <w:numPr>
          <w:ilvl w:val="0"/>
          <w:numId w:val="0"/>
        </w:numPr>
        <w:ind w:left="432" w:hanging="432"/>
      </w:pPr>
    </w:p>
    <w:p w14:paraId="75D1F12C" w14:textId="121E0FFD" w:rsidR="007A22B3" w:rsidRDefault="007A22B3" w:rsidP="007A22B3">
      <w:pPr>
        <w:pStyle w:val="ListBullet"/>
        <w:numPr>
          <w:ilvl w:val="0"/>
          <w:numId w:val="0"/>
        </w:numPr>
        <w:ind w:left="432" w:hanging="432"/>
      </w:pPr>
      <w:r>
        <w:t>Statistical significant</w:t>
      </w:r>
    </w:p>
    <w:p w14:paraId="26580FCA" w14:textId="4910BC82" w:rsidR="007A22B3" w:rsidRDefault="007A22B3" w:rsidP="007A22B3">
      <w:pPr>
        <w:pStyle w:val="ListBullet"/>
        <w:numPr>
          <w:ilvl w:val="0"/>
          <w:numId w:val="8"/>
        </w:numPr>
      </w:pPr>
      <w:r>
        <w:lastRenderedPageBreak/>
        <w:t>The researcher must indicate what is the probability of finding a difference this large by chance alone</w:t>
      </w:r>
    </w:p>
    <w:p w14:paraId="6C04F8CB" w14:textId="1A9CA2E4" w:rsidR="007A22B3" w:rsidRDefault="007A22B3" w:rsidP="007A22B3">
      <w:pPr>
        <w:pStyle w:val="ListBullet"/>
        <w:numPr>
          <w:ilvl w:val="0"/>
          <w:numId w:val="8"/>
        </w:numPr>
      </w:pPr>
      <w:r>
        <w:t>Example: the level of significance is set at.05.</w:t>
      </w:r>
    </w:p>
    <w:p w14:paraId="2B449113" w14:textId="41EC3B3D" w:rsidR="007A22B3" w:rsidRDefault="000621B3" w:rsidP="007A22B3">
      <w:pPr>
        <w:pStyle w:val="ListBullet"/>
        <w:numPr>
          <w:ilvl w:val="0"/>
          <w:numId w:val="8"/>
        </w:numPr>
      </w:pPr>
      <w:r>
        <w:t>A statistician might claim that difference this large could only occur in 5%</w:t>
      </w:r>
    </w:p>
    <w:p w14:paraId="5068CCBC" w14:textId="01534343" w:rsidR="00C77BC4" w:rsidRDefault="00C77BC4" w:rsidP="00C77BC4">
      <w:pPr>
        <w:pStyle w:val="ListBullet"/>
        <w:numPr>
          <w:ilvl w:val="0"/>
          <w:numId w:val="0"/>
        </w:numPr>
        <w:ind w:left="432" w:hanging="432"/>
      </w:pPr>
      <w:r>
        <w:t>Interpret the findings</w:t>
      </w:r>
    </w:p>
    <w:p w14:paraId="6AC78DAB" w14:textId="7D6DBC1F" w:rsidR="00C77BC4" w:rsidRDefault="00C77BC4" w:rsidP="00C77BC4">
      <w:pPr>
        <w:pStyle w:val="ListBullet"/>
        <w:numPr>
          <w:ilvl w:val="0"/>
          <w:numId w:val="17"/>
        </w:numPr>
      </w:pPr>
      <w:r>
        <w:t>Violent video will have no effect on children’s aggression</w:t>
      </w:r>
    </w:p>
    <w:p w14:paraId="2C603162" w14:textId="0D0A808C" w:rsidR="00C77BC4" w:rsidRDefault="00C77BC4" w:rsidP="00C77BC4">
      <w:pPr>
        <w:pStyle w:val="ListBullet"/>
        <w:numPr>
          <w:ilvl w:val="0"/>
          <w:numId w:val="17"/>
        </w:numPr>
      </w:pPr>
      <w:r>
        <w:t xml:space="preserve">WRONG </w:t>
      </w:r>
    </w:p>
    <w:p w14:paraId="75D6FD99" w14:textId="7F326296" w:rsidR="00C77BC4" w:rsidRDefault="00C77BC4" w:rsidP="00C77BC4">
      <w:pPr>
        <w:pStyle w:val="ListBullet"/>
        <w:numPr>
          <w:ilvl w:val="0"/>
          <w:numId w:val="17"/>
        </w:numPr>
      </w:pPr>
      <w:r>
        <w:t>VIOLENT VIDEO WILL CAUSE A DREASE IN CHILDREN’S aggression</w:t>
      </w:r>
    </w:p>
    <w:p w14:paraId="05B155BA" w14:textId="66FC25D8" w:rsidR="00C77BC4" w:rsidRDefault="00C77BC4" w:rsidP="00C77BC4">
      <w:pPr>
        <w:pStyle w:val="ListBullet"/>
        <w:numPr>
          <w:ilvl w:val="0"/>
          <w:numId w:val="17"/>
        </w:numPr>
      </w:pPr>
      <w:r>
        <w:t>WRONG</w:t>
      </w:r>
    </w:p>
    <w:p w14:paraId="4AFD002A" w14:textId="192850D8" w:rsidR="00C77BC4" w:rsidRDefault="00C77BC4" w:rsidP="00C77BC4">
      <w:pPr>
        <w:pStyle w:val="ListBullet"/>
        <w:numPr>
          <w:ilvl w:val="0"/>
          <w:numId w:val="17"/>
        </w:numPr>
      </w:pPr>
      <w:r>
        <w:t>Violent video will cause an increase in children’s aggregation</w:t>
      </w:r>
    </w:p>
    <w:p w14:paraId="605F807B" w14:textId="0FAC7FAE" w:rsidR="00C77BC4" w:rsidRDefault="00C77BC4" w:rsidP="00B42DBD">
      <w:pPr>
        <w:pStyle w:val="ListBullet"/>
        <w:numPr>
          <w:ilvl w:val="0"/>
          <w:numId w:val="17"/>
        </w:numPr>
      </w:pPr>
      <w:r>
        <w:t>POSITIVE EVIDENCE TO SUPPORT THIS</w:t>
      </w:r>
    </w:p>
    <w:p w14:paraId="465ED1B7" w14:textId="08E65770" w:rsidR="00C77BC4" w:rsidRDefault="00C77BC4" w:rsidP="00C77BC4">
      <w:pPr>
        <w:pStyle w:val="ListBullet"/>
        <w:numPr>
          <w:ilvl w:val="0"/>
          <w:numId w:val="0"/>
        </w:numPr>
        <w:ind w:left="432" w:hanging="432"/>
      </w:pPr>
      <w:r>
        <w:t xml:space="preserve">A Difference is </w:t>
      </w:r>
      <w:r>
        <w:t>Statistical significant</w:t>
      </w:r>
    </w:p>
    <w:p w14:paraId="3EA02AEE" w14:textId="71C779F3" w:rsidR="00C77BC4" w:rsidRDefault="00C77BC4" w:rsidP="00C77BC4">
      <w:pPr>
        <w:pStyle w:val="ListBullet"/>
        <w:numPr>
          <w:ilvl w:val="0"/>
          <w:numId w:val="18"/>
        </w:numPr>
      </w:pPr>
      <w:r>
        <w:t>F=explained variance/unexplained variance</w:t>
      </w:r>
    </w:p>
    <w:p w14:paraId="045A6A67" w14:textId="0D483CC9" w:rsidR="00C77BC4" w:rsidRDefault="00C77BC4" w:rsidP="00C77BC4">
      <w:pPr>
        <w:pStyle w:val="ListBullet"/>
        <w:numPr>
          <w:ilvl w:val="0"/>
          <w:numId w:val="18"/>
        </w:numPr>
      </w:pPr>
      <w:r>
        <w:t>Ensure explained variance is large</w:t>
      </w:r>
    </w:p>
    <w:p w14:paraId="0C9E4D20" w14:textId="0995421F" w:rsidR="00C77BC4" w:rsidRDefault="00C77BC4" w:rsidP="00C77BC4">
      <w:pPr>
        <w:pStyle w:val="ListBullet"/>
        <w:numPr>
          <w:ilvl w:val="0"/>
          <w:numId w:val="18"/>
        </w:numPr>
      </w:pPr>
      <w:r>
        <w:t>Ensure unexplained variance is small</w:t>
      </w:r>
    </w:p>
    <w:p w14:paraId="07B51358" w14:textId="0EB669EF" w:rsidR="00C77BC4" w:rsidRDefault="00C77BC4" w:rsidP="00C77BC4">
      <w:pPr>
        <w:pStyle w:val="ListBullet"/>
        <w:numPr>
          <w:ilvl w:val="0"/>
          <w:numId w:val="18"/>
        </w:numPr>
      </w:pPr>
      <w:r>
        <w:t>The size of individual differences</w:t>
      </w:r>
    </w:p>
    <w:p w14:paraId="5FB3362B" w14:textId="14DB12AC" w:rsidR="00C77BC4" w:rsidRDefault="00C77BC4" w:rsidP="00C77BC4">
      <w:pPr>
        <w:pStyle w:val="ListBullet"/>
        <w:numPr>
          <w:ilvl w:val="0"/>
          <w:numId w:val="18"/>
        </w:numPr>
      </w:pPr>
      <w:r>
        <w:t>If all individuals have exactly the same score?</w:t>
      </w:r>
    </w:p>
    <w:p w14:paraId="070AA170" w14:textId="77777777" w:rsidR="00C77BC4" w:rsidRDefault="00C77BC4" w:rsidP="00C77BC4">
      <w:pPr>
        <w:pStyle w:val="ListBullet"/>
        <w:numPr>
          <w:ilvl w:val="0"/>
          <w:numId w:val="0"/>
        </w:numPr>
        <w:ind w:left="432" w:hanging="432"/>
      </w:pPr>
    </w:p>
    <w:p w14:paraId="3DDFEE39" w14:textId="23F3CC1E" w:rsidR="00C77BC4" w:rsidRDefault="00C77BC4" w:rsidP="00C77BC4">
      <w:pPr>
        <w:pStyle w:val="ListBullet"/>
        <w:numPr>
          <w:ilvl w:val="0"/>
          <w:numId w:val="0"/>
        </w:numPr>
        <w:ind w:left="432" w:hanging="432"/>
      </w:pPr>
      <w:r>
        <w:t>Case studies</w:t>
      </w:r>
    </w:p>
    <w:p w14:paraId="46535E93" w14:textId="154213B0" w:rsidR="00C77BC4" w:rsidRDefault="00C77BC4" w:rsidP="00C77BC4">
      <w:pPr>
        <w:pStyle w:val="ListBullet"/>
        <w:numPr>
          <w:ilvl w:val="0"/>
          <w:numId w:val="19"/>
        </w:numPr>
      </w:pPr>
      <w:r>
        <w:t xml:space="preserve">One exceptional individual or a few is /are studied in detail </w:t>
      </w:r>
    </w:p>
    <w:p w14:paraId="355B93CE" w14:textId="6F32F632" w:rsidR="00C77BC4" w:rsidRDefault="00C77BC4" w:rsidP="00C77BC4">
      <w:pPr>
        <w:pStyle w:val="ListBullet"/>
        <w:numPr>
          <w:ilvl w:val="0"/>
          <w:numId w:val="19"/>
        </w:numPr>
      </w:pPr>
      <w:r>
        <w:t>Patient HM</w:t>
      </w:r>
    </w:p>
    <w:p w14:paraId="22FA1637" w14:textId="410FA22C" w:rsidR="00C77BC4" w:rsidRDefault="00FB1F56" w:rsidP="00FB1F56">
      <w:pPr>
        <w:pStyle w:val="ListBullet"/>
        <w:numPr>
          <w:ilvl w:val="0"/>
          <w:numId w:val="0"/>
        </w:numPr>
        <w:ind w:left="432" w:hanging="432"/>
      </w:pPr>
      <w:r>
        <w:t>Problems</w:t>
      </w:r>
    </w:p>
    <w:p w14:paraId="4B5031AA" w14:textId="535FE173" w:rsidR="00FB1F56" w:rsidRDefault="00FB1F56" w:rsidP="00FB1F56">
      <w:pPr>
        <w:pStyle w:val="ListBullet"/>
        <w:numPr>
          <w:ilvl w:val="0"/>
          <w:numId w:val="20"/>
        </w:numPr>
      </w:pPr>
      <w:r>
        <w:t>Generalization</w:t>
      </w:r>
    </w:p>
    <w:p w14:paraId="000B0FBE" w14:textId="6BEDBCFE" w:rsidR="00FB1F56" w:rsidRDefault="00FB1F56" w:rsidP="00FB1F56">
      <w:pPr>
        <w:pStyle w:val="ListBullet"/>
        <w:numPr>
          <w:ilvl w:val="0"/>
          <w:numId w:val="20"/>
        </w:numPr>
      </w:pPr>
      <w:r>
        <w:t>Exceptions to the rule</w:t>
      </w:r>
    </w:p>
    <w:p w14:paraId="1042C0DE" w14:textId="77777777" w:rsidR="00FB1F56" w:rsidRDefault="00FB1F56" w:rsidP="00B42DBD">
      <w:pPr>
        <w:pStyle w:val="ListBullet"/>
        <w:numPr>
          <w:ilvl w:val="0"/>
          <w:numId w:val="0"/>
        </w:numPr>
        <w:ind w:left="432" w:hanging="432"/>
      </w:pPr>
    </w:p>
    <w:p w14:paraId="577B2E1C" w14:textId="1A80704A" w:rsidR="00B42DBD" w:rsidRDefault="00B42DBD" w:rsidP="00B42DBD">
      <w:pPr>
        <w:pStyle w:val="ListBullet"/>
        <w:numPr>
          <w:ilvl w:val="0"/>
          <w:numId w:val="0"/>
        </w:numPr>
        <w:ind w:left="432" w:hanging="432"/>
      </w:pPr>
      <w:r>
        <w:lastRenderedPageBreak/>
        <w:t>Group studies- sampling</w:t>
      </w:r>
    </w:p>
    <w:p w14:paraId="31837085" w14:textId="60C4C228" w:rsidR="00B42DBD" w:rsidRDefault="00B42DBD" w:rsidP="00B42DBD">
      <w:pPr>
        <w:pStyle w:val="ListBullet"/>
        <w:numPr>
          <w:ilvl w:val="0"/>
          <w:numId w:val="21"/>
        </w:numPr>
      </w:pPr>
      <w:r>
        <w:t>Sample a small number of individuals from a population</w:t>
      </w:r>
    </w:p>
    <w:p w14:paraId="67AAE7A9" w14:textId="7DB45EC6" w:rsidR="00B42DBD" w:rsidRDefault="00B42DBD" w:rsidP="00B42DBD">
      <w:pPr>
        <w:pStyle w:val="ListBullet"/>
        <w:numPr>
          <w:ilvl w:val="0"/>
          <w:numId w:val="21"/>
        </w:numPr>
      </w:pPr>
      <w:r>
        <w:t>Randomization?</w:t>
      </w:r>
    </w:p>
    <w:p w14:paraId="5217FF92" w14:textId="48175B2B" w:rsidR="00B42DBD" w:rsidRDefault="00B42DBD" w:rsidP="00B42DBD">
      <w:pPr>
        <w:pStyle w:val="ListBullet"/>
        <w:numPr>
          <w:ilvl w:val="0"/>
          <w:numId w:val="21"/>
        </w:numPr>
      </w:pPr>
      <w:r>
        <w:t>Representative?</w:t>
      </w:r>
    </w:p>
    <w:p w14:paraId="43116699" w14:textId="76EDA50E" w:rsidR="00B42DBD" w:rsidRDefault="00C9293A" w:rsidP="00B42DBD">
      <w:pPr>
        <w:pStyle w:val="ListBullet"/>
        <w:numPr>
          <w:ilvl w:val="0"/>
          <w:numId w:val="21"/>
        </w:numPr>
      </w:pPr>
      <w:r>
        <w:t>It is better to have a small but rep</w:t>
      </w:r>
      <w:r w:rsidR="009E4BA6">
        <w:t>resentative sample than one that</w:t>
      </w:r>
      <w:r>
        <w:t xml:space="preserve"> is large</w:t>
      </w:r>
    </w:p>
    <w:p w14:paraId="6384B28D" w14:textId="5CB318A2" w:rsidR="00C9293A" w:rsidRDefault="00C9293A" w:rsidP="00C9293A">
      <w:pPr>
        <w:pStyle w:val="ListBullet"/>
        <w:numPr>
          <w:ilvl w:val="0"/>
          <w:numId w:val="0"/>
        </w:numPr>
        <w:ind w:left="432" w:hanging="432"/>
      </w:pPr>
      <w:r>
        <w:t>Experimental-control group</w:t>
      </w:r>
    </w:p>
    <w:p w14:paraId="79CEE569" w14:textId="3A23F49D" w:rsidR="00C9293A" w:rsidRDefault="00C9293A" w:rsidP="00C9293A">
      <w:pPr>
        <w:pStyle w:val="ListBullet"/>
        <w:numPr>
          <w:ilvl w:val="0"/>
          <w:numId w:val="23"/>
        </w:numPr>
      </w:pPr>
      <w:r>
        <w:t>One design uses control and experimental groups</w:t>
      </w:r>
    </w:p>
    <w:p w14:paraId="0C0B386C" w14:textId="106C01F5" w:rsidR="00C9293A" w:rsidRDefault="00C9293A" w:rsidP="00C9293A">
      <w:pPr>
        <w:pStyle w:val="ListBullet"/>
        <w:numPr>
          <w:ilvl w:val="0"/>
          <w:numId w:val="23"/>
        </w:numPr>
      </w:pPr>
      <w:r>
        <w:t>Why called control group? Random assignment, be assigned into either control or experimental group</w:t>
      </w:r>
    </w:p>
    <w:p w14:paraId="47FC9589" w14:textId="15F6110B" w:rsidR="00C9293A" w:rsidRDefault="00C9293A" w:rsidP="00C9293A">
      <w:pPr>
        <w:pStyle w:val="ListBullet"/>
        <w:numPr>
          <w:ilvl w:val="0"/>
          <w:numId w:val="0"/>
        </w:numPr>
        <w:ind w:left="432" w:hanging="432"/>
      </w:pPr>
      <w:r>
        <w:t>Problems</w:t>
      </w:r>
    </w:p>
    <w:p w14:paraId="139DBC20" w14:textId="3DCD6DD2" w:rsidR="00C9293A" w:rsidRDefault="00C9293A" w:rsidP="00C9293A">
      <w:pPr>
        <w:pStyle w:val="ListBullet"/>
        <w:numPr>
          <w:ilvl w:val="0"/>
          <w:numId w:val="22"/>
        </w:numPr>
      </w:pPr>
      <w:r>
        <w:t>Sample size. Often small. Generalization</w:t>
      </w:r>
    </w:p>
    <w:p w14:paraId="084C06E6" w14:textId="77777777" w:rsidR="00C9293A" w:rsidRDefault="00C9293A" w:rsidP="00C9293A">
      <w:pPr>
        <w:pStyle w:val="ListBullet"/>
        <w:numPr>
          <w:ilvl w:val="0"/>
          <w:numId w:val="22"/>
        </w:numPr>
      </w:pPr>
      <w:r>
        <w:t>But power of replication</w:t>
      </w:r>
    </w:p>
    <w:p w14:paraId="49D07205" w14:textId="67B15A5F" w:rsidR="00C9293A" w:rsidRDefault="00C9293A" w:rsidP="00C9293A">
      <w:pPr>
        <w:pStyle w:val="ListBullet"/>
        <w:numPr>
          <w:ilvl w:val="0"/>
          <w:numId w:val="22"/>
        </w:numPr>
      </w:pPr>
      <w:r>
        <w:t>Experiment must often be carried out in a controlled setting</w:t>
      </w:r>
    </w:p>
    <w:p w14:paraId="19E4DDC4" w14:textId="56CF0E49" w:rsidR="00C9293A" w:rsidRDefault="00C9293A" w:rsidP="00C9293A">
      <w:pPr>
        <w:pStyle w:val="ListBullet"/>
        <w:numPr>
          <w:ilvl w:val="0"/>
          <w:numId w:val="0"/>
        </w:numPr>
        <w:ind w:left="432" w:hanging="432"/>
        <w:rPr>
          <w:rFonts w:hint="eastAsia"/>
          <w:lang w:eastAsia="zh-CN"/>
        </w:rPr>
      </w:pPr>
      <w:r>
        <w:t>Quasi-experiments</w:t>
      </w:r>
      <w:r w:rsidR="00823295">
        <w:t xml:space="preserve"> </w:t>
      </w:r>
      <w:r w:rsidR="00823295">
        <w:rPr>
          <w:rFonts w:hint="eastAsia"/>
          <w:lang w:eastAsia="zh-CN"/>
        </w:rPr>
        <w:t>准实验</w:t>
      </w:r>
    </w:p>
    <w:p w14:paraId="5B9E7260" w14:textId="333109B6" w:rsidR="00C9293A" w:rsidRDefault="00C9293A" w:rsidP="00C9293A">
      <w:pPr>
        <w:pStyle w:val="ListBullet"/>
        <w:numPr>
          <w:ilvl w:val="0"/>
          <w:numId w:val="24"/>
        </w:numPr>
      </w:pPr>
      <w:r>
        <w:t xml:space="preserve">Often the experiment compares on group to another e.g. </w:t>
      </w:r>
      <w:proofErr w:type="gramStart"/>
      <w:r>
        <w:t>males</w:t>
      </w:r>
      <w:proofErr w:type="gramEnd"/>
      <w:r>
        <w:t xml:space="preserve"> vs females, young vs old</w:t>
      </w:r>
    </w:p>
    <w:p w14:paraId="7B4E6CF8" w14:textId="0ACC8F00" w:rsidR="00C9293A" w:rsidRDefault="00823295" w:rsidP="00C9293A">
      <w:pPr>
        <w:pStyle w:val="ListBullet"/>
        <w:numPr>
          <w:ilvl w:val="0"/>
          <w:numId w:val="24"/>
        </w:numPr>
      </w:pPr>
      <w:r>
        <w:t>Experimental manipulation Not carried out</w:t>
      </w:r>
    </w:p>
    <w:p w14:paraId="0F7B5DDD" w14:textId="15BE4767" w:rsidR="00823295" w:rsidRDefault="00823295" w:rsidP="00C9293A">
      <w:pPr>
        <w:pStyle w:val="ListBullet"/>
        <w:numPr>
          <w:ilvl w:val="0"/>
          <w:numId w:val="24"/>
        </w:numPr>
      </w:pPr>
      <w:r>
        <w:t>Assumed that the differences are caused by independent variance</w:t>
      </w:r>
    </w:p>
    <w:p w14:paraId="745DFF79" w14:textId="1E69AF92" w:rsidR="00823295" w:rsidRDefault="00823295" w:rsidP="00823295">
      <w:pPr>
        <w:pStyle w:val="ListBullet"/>
        <w:numPr>
          <w:ilvl w:val="0"/>
          <w:numId w:val="0"/>
        </w:numPr>
        <w:ind w:left="432" w:hanging="432"/>
      </w:pPr>
      <w:r>
        <w:t>Experimental design (pre-post)</w:t>
      </w:r>
    </w:p>
    <w:p w14:paraId="71E43E9E" w14:textId="24EC1E82" w:rsidR="00823295" w:rsidRDefault="00823295" w:rsidP="00823295">
      <w:pPr>
        <w:pStyle w:val="ListBullet"/>
        <w:numPr>
          <w:ilvl w:val="0"/>
          <w:numId w:val="25"/>
        </w:numPr>
      </w:pPr>
      <w:r>
        <w:t>Problem with the use of control-experiment groups</w:t>
      </w:r>
    </w:p>
    <w:p w14:paraId="32BBAE7E" w14:textId="3B5BD268" w:rsidR="00823295" w:rsidRDefault="00823295" w:rsidP="00823295">
      <w:pPr>
        <w:pStyle w:val="ListBullet"/>
        <w:numPr>
          <w:ilvl w:val="0"/>
          <w:numId w:val="25"/>
        </w:numPr>
      </w:pPr>
      <w:r>
        <w:t>Solution: use the same groups of participants in repeated condition</w:t>
      </w:r>
    </w:p>
    <w:p w14:paraId="4CA3A83D" w14:textId="79A4EEE8" w:rsidR="00823295" w:rsidRDefault="00823295" w:rsidP="00823295">
      <w:pPr>
        <w:pStyle w:val="ListBullet"/>
        <w:numPr>
          <w:ilvl w:val="0"/>
          <w:numId w:val="25"/>
        </w:numPr>
      </w:pPr>
      <w:r>
        <w:t>Example: pre and post- experiments</w:t>
      </w:r>
    </w:p>
    <w:p w14:paraId="7B4AA4E5" w14:textId="57471BFA" w:rsidR="00823295" w:rsidRDefault="00823295" w:rsidP="00823295">
      <w:pPr>
        <w:pStyle w:val="ListBullet"/>
        <w:numPr>
          <w:ilvl w:val="0"/>
          <w:numId w:val="25"/>
        </w:numPr>
      </w:pPr>
      <w:r>
        <w:t>Problem: carry over effect</w:t>
      </w:r>
    </w:p>
    <w:p w14:paraId="5E091B50" w14:textId="25C137E4" w:rsidR="00823295" w:rsidRDefault="00823295" w:rsidP="00823295">
      <w:pPr>
        <w:pStyle w:val="ListBullet"/>
        <w:numPr>
          <w:ilvl w:val="0"/>
          <w:numId w:val="0"/>
        </w:numPr>
        <w:ind w:left="432" w:hanging="432"/>
      </w:pPr>
      <w:r>
        <w:t xml:space="preserve">Experimental design </w:t>
      </w:r>
      <w:r>
        <w:t>(placebo</w:t>
      </w:r>
      <w:r>
        <w:t>)</w:t>
      </w:r>
    </w:p>
    <w:p w14:paraId="0089E6CC" w14:textId="78A3CEC5" w:rsidR="00823295" w:rsidRDefault="00823295" w:rsidP="00823295">
      <w:pPr>
        <w:pStyle w:val="ListBullet"/>
        <w:numPr>
          <w:ilvl w:val="0"/>
          <w:numId w:val="26"/>
        </w:numPr>
      </w:pPr>
      <w:r>
        <w:t>A special design is used to examine the effect of treatment</w:t>
      </w:r>
    </w:p>
    <w:p w14:paraId="5174606B" w14:textId="02190E7F" w:rsidR="00823295" w:rsidRDefault="00823295" w:rsidP="00823295">
      <w:pPr>
        <w:pStyle w:val="ListBullet"/>
        <w:numPr>
          <w:ilvl w:val="0"/>
          <w:numId w:val="26"/>
        </w:numPr>
      </w:pPr>
      <w:r>
        <w:lastRenderedPageBreak/>
        <w:t>A treatment is given to a patient. The patient improves over time</w:t>
      </w:r>
    </w:p>
    <w:p w14:paraId="46B753DD" w14:textId="3D2B6004" w:rsidR="00823295" w:rsidRDefault="00823295" w:rsidP="00823295">
      <w:pPr>
        <w:pStyle w:val="ListBullet"/>
        <w:numPr>
          <w:ilvl w:val="0"/>
          <w:numId w:val="26"/>
        </w:numPr>
      </w:pPr>
      <w:r>
        <w:t>Was treatment effective? Perhaps not.</w:t>
      </w:r>
    </w:p>
    <w:p w14:paraId="0FCD43BC" w14:textId="38A6AC96" w:rsidR="00FB1F56" w:rsidRDefault="00681735" w:rsidP="00681735">
      <w:pPr>
        <w:pStyle w:val="ListBullet"/>
        <w:numPr>
          <w:ilvl w:val="0"/>
          <w:numId w:val="26"/>
        </w:numPr>
      </w:pPr>
      <w:r>
        <w:t>The “placebo” effect</w:t>
      </w:r>
    </w:p>
    <w:p w14:paraId="6D37D67A" w14:textId="4CBC4482" w:rsidR="00681735" w:rsidRDefault="00681735" w:rsidP="00681735">
      <w:pPr>
        <w:pStyle w:val="ListBullet"/>
        <w:numPr>
          <w:ilvl w:val="0"/>
          <w:numId w:val="26"/>
        </w:numPr>
      </w:pPr>
      <w:r>
        <w:t xml:space="preserve">The experimental group of patients is given a treatment </w:t>
      </w:r>
    </w:p>
    <w:p w14:paraId="6F272B7D" w14:textId="1CB2DEBC" w:rsidR="00681735" w:rsidRDefault="00681735" w:rsidP="00681735">
      <w:pPr>
        <w:pStyle w:val="ListBullet"/>
        <w:numPr>
          <w:ilvl w:val="0"/>
          <w:numId w:val="26"/>
        </w:numPr>
      </w:pPr>
      <w:r>
        <w:t>The other half is given what they think is a valid treatment</w:t>
      </w:r>
    </w:p>
    <w:p w14:paraId="455D05C3" w14:textId="08551A0C" w:rsidR="00681735" w:rsidRDefault="00681735" w:rsidP="00681735">
      <w:pPr>
        <w:pStyle w:val="ListBullet"/>
        <w:numPr>
          <w:ilvl w:val="0"/>
          <w:numId w:val="26"/>
        </w:numPr>
      </w:pPr>
      <w:r>
        <w:t>This control condition is called the placebo condition</w:t>
      </w:r>
    </w:p>
    <w:p w14:paraId="2D775C00" w14:textId="7FB30F19" w:rsidR="006C3B1B" w:rsidRDefault="006C3B1B" w:rsidP="00681735">
      <w:pPr>
        <w:pStyle w:val="ListBullet"/>
        <w:numPr>
          <w:ilvl w:val="0"/>
          <w:numId w:val="26"/>
        </w:numPr>
      </w:pPr>
      <w:r w:rsidRPr="006C3B1B">
        <w:rPr>
          <w:i/>
        </w:rPr>
        <w:t>Double blind</w:t>
      </w:r>
      <w:r>
        <w:t xml:space="preserve"> design</w:t>
      </w:r>
    </w:p>
    <w:p w14:paraId="135740AC" w14:textId="414D9258" w:rsidR="006C3B1B" w:rsidRDefault="006C3B1B" w:rsidP="00681735">
      <w:pPr>
        <w:pStyle w:val="ListBullet"/>
        <w:numPr>
          <w:ilvl w:val="0"/>
          <w:numId w:val="26"/>
        </w:numPr>
      </w:pPr>
      <w:r>
        <w:t>Placebo effect can be extremely powerful</w:t>
      </w:r>
    </w:p>
    <w:p w14:paraId="55CF60CE" w14:textId="6A642D88" w:rsidR="00090CC7" w:rsidRDefault="00716777" w:rsidP="00681735">
      <w:pPr>
        <w:pStyle w:val="ListBullet"/>
        <w:numPr>
          <w:ilvl w:val="0"/>
          <w:numId w:val="26"/>
        </w:numPr>
      </w:pPr>
      <w:r>
        <w:t xml:space="preserve">Ne medical treatment that is approved by the ministry of </w:t>
      </w:r>
      <w:proofErr w:type="spellStart"/>
      <w:r>
        <w:t>healh</w:t>
      </w:r>
      <w:proofErr w:type="spellEnd"/>
    </w:p>
    <w:p w14:paraId="49FC2D57" w14:textId="47E3D0DD" w:rsidR="00716777" w:rsidRDefault="009E4BA6" w:rsidP="009E4BA6">
      <w:pPr>
        <w:pStyle w:val="ListBullet"/>
        <w:numPr>
          <w:ilvl w:val="0"/>
          <w:numId w:val="0"/>
        </w:numPr>
        <w:ind w:left="432" w:hanging="432"/>
      </w:pPr>
      <w:r>
        <w:t>Natural (alternative)medicine</w:t>
      </w:r>
    </w:p>
    <w:p w14:paraId="448DE806" w14:textId="2128381C" w:rsidR="009E4BA6" w:rsidRDefault="009E4BA6" w:rsidP="009E4BA6">
      <w:pPr>
        <w:pStyle w:val="ListBullet"/>
        <w:numPr>
          <w:ilvl w:val="0"/>
          <w:numId w:val="27"/>
        </w:numPr>
      </w:pPr>
      <w:r>
        <w:t>“evidence-based” treatment. Is treatment better than placebo</w:t>
      </w:r>
    </w:p>
    <w:p w14:paraId="4F36900D" w14:textId="06D22BB7" w:rsidR="009E4BA6" w:rsidRDefault="009E4BA6" w:rsidP="009E4BA6">
      <w:pPr>
        <w:pStyle w:val="ListBullet"/>
        <w:numPr>
          <w:ilvl w:val="0"/>
          <w:numId w:val="27"/>
        </w:numPr>
      </w:pPr>
      <w:r>
        <w:t>null hypothesis</w:t>
      </w:r>
    </w:p>
    <w:p w14:paraId="1EFD3ED9" w14:textId="7460D8E8" w:rsidR="009E4BA6" w:rsidRDefault="009E4BA6" w:rsidP="009E4BA6">
      <w:pPr>
        <w:pStyle w:val="ListBullet"/>
        <w:numPr>
          <w:ilvl w:val="0"/>
          <w:numId w:val="27"/>
        </w:numPr>
      </w:pPr>
      <w:r>
        <w:t>fake acupuncture relieved pain more effectively than a fake pill</w:t>
      </w:r>
    </w:p>
    <w:p w14:paraId="426E2076" w14:textId="52B1C2FF" w:rsidR="009E4BA6" w:rsidRDefault="009E4BA6" w:rsidP="009E4BA6">
      <w:pPr>
        <w:pStyle w:val="ListBullet"/>
        <w:numPr>
          <w:ilvl w:val="0"/>
          <w:numId w:val="27"/>
        </w:numPr>
      </w:pPr>
      <w:r>
        <w:t>true acupuncture does not work</w:t>
      </w:r>
    </w:p>
    <w:p w14:paraId="15E0232A" w14:textId="787B4021" w:rsidR="009E4BA6" w:rsidRDefault="009E4BA6" w:rsidP="009E4BA6">
      <w:pPr>
        <w:pStyle w:val="ListBullet"/>
        <w:numPr>
          <w:ilvl w:val="0"/>
          <w:numId w:val="0"/>
        </w:numPr>
        <w:ind w:left="432" w:hanging="432"/>
      </w:pPr>
      <w:r>
        <w:t>surveys</w:t>
      </w:r>
    </w:p>
    <w:p w14:paraId="08928815" w14:textId="2ECFD7CB" w:rsidR="009E4BA6" w:rsidRDefault="009E4BA6" w:rsidP="009E4BA6">
      <w:pPr>
        <w:pStyle w:val="ListBullet"/>
        <w:numPr>
          <w:ilvl w:val="0"/>
          <w:numId w:val="28"/>
        </w:numPr>
      </w:pPr>
      <w:r>
        <w:t>one is asked to report their behavior, attitude or beliefs typically using a survey</w:t>
      </w:r>
    </w:p>
    <w:p w14:paraId="583D9330" w14:textId="02128B86" w:rsidR="009E4BA6" w:rsidRDefault="009E4BA6" w:rsidP="009E4BA6">
      <w:pPr>
        <w:pStyle w:val="ListBullet"/>
        <w:numPr>
          <w:ilvl w:val="0"/>
          <w:numId w:val="28"/>
        </w:numPr>
      </w:pPr>
      <w:r>
        <w:t>a major problem with surveys is determining if the sample is truly reprehensive of population</w:t>
      </w:r>
    </w:p>
    <w:p w14:paraId="2EC461EC" w14:textId="15E20379" w:rsidR="009E4BA6" w:rsidRDefault="009E4BA6" w:rsidP="009E4BA6">
      <w:pPr>
        <w:pStyle w:val="ListBullet"/>
        <w:numPr>
          <w:ilvl w:val="0"/>
          <w:numId w:val="28"/>
        </w:numPr>
      </w:pPr>
      <w:r>
        <w:t>a small but representative sample than one that is large</w:t>
      </w:r>
    </w:p>
    <w:p w14:paraId="1C7F322E" w14:textId="42339EE7" w:rsidR="009E4BA6" w:rsidRDefault="009E4BA6" w:rsidP="009E4BA6">
      <w:pPr>
        <w:pStyle w:val="ListBullet"/>
        <w:numPr>
          <w:ilvl w:val="0"/>
          <w:numId w:val="0"/>
        </w:numPr>
        <w:ind w:left="432" w:hanging="432"/>
      </w:pPr>
      <w:r>
        <w:t>wording of survey</w:t>
      </w:r>
    </w:p>
    <w:p w14:paraId="6F2038E5" w14:textId="4DF03F84" w:rsidR="009E4BA6" w:rsidRDefault="009E4BA6" w:rsidP="009E4BA6">
      <w:pPr>
        <w:pStyle w:val="ListBullet"/>
        <w:numPr>
          <w:ilvl w:val="0"/>
          <w:numId w:val="29"/>
        </w:numPr>
      </w:pPr>
      <w:r>
        <w:t>phrasing can be critical</w:t>
      </w:r>
    </w:p>
    <w:p w14:paraId="14C17C7A" w14:textId="77777777" w:rsidR="009E4BA6" w:rsidRDefault="009E4BA6" w:rsidP="008332E1">
      <w:pPr>
        <w:pStyle w:val="ListBullet"/>
        <w:numPr>
          <w:ilvl w:val="0"/>
          <w:numId w:val="0"/>
        </w:numPr>
        <w:ind w:left="360"/>
      </w:pPr>
      <w:bookmarkStart w:id="0" w:name="_GoBack"/>
      <w:bookmarkEnd w:id="0"/>
    </w:p>
    <w:p w14:paraId="0A876248" w14:textId="77777777" w:rsidR="009E4BA6" w:rsidRDefault="009E4BA6" w:rsidP="009E4BA6">
      <w:pPr>
        <w:pStyle w:val="ListBullet"/>
        <w:numPr>
          <w:ilvl w:val="0"/>
          <w:numId w:val="0"/>
        </w:numPr>
        <w:ind w:left="360"/>
      </w:pPr>
    </w:p>
    <w:p w14:paraId="248C4E8A" w14:textId="77777777" w:rsidR="007A22B3" w:rsidRDefault="007A22B3" w:rsidP="007A22B3">
      <w:pPr>
        <w:pStyle w:val="ListBullet"/>
        <w:numPr>
          <w:ilvl w:val="0"/>
          <w:numId w:val="0"/>
        </w:numPr>
        <w:ind w:left="432" w:hanging="432"/>
      </w:pPr>
    </w:p>
    <w:p w14:paraId="59FAE259" w14:textId="43E2B9F6" w:rsidR="00062E1B" w:rsidRDefault="00062E1B" w:rsidP="007A22B3">
      <w:pPr>
        <w:pStyle w:val="ListBullet"/>
        <w:numPr>
          <w:ilvl w:val="0"/>
          <w:numId w:val="0"/>
        </w:numPr>
        <w:ind w:left="720"/>
      </w:pPr>
    </w:p>
    <w:p w14:paraId="3CC4E0D3" w14:textId="05A09922" w:rsidR="00062E1B" w:rsidRDefault="00062E1B" w:rsidP="00062E1B">
      <w:pPr>
        <w:pStyle w:val="ListBullet"/>
        <w:numPr>
          <w:ilvl w:val="0"/>
          <w:numId w:val="0"/>
        </w:numPr>
        <w:ind w:left="432" w:hanging="432"/>
      </w:pPr>
    </w:p>
    <w:p w14:paraId="62D2E457" w14:textId="1E38EC36" w:rsidR="00AD0513" w:rsidRDefault="00AD0513" w:rsidP="007A22B3">
      <w:pPr>
        <w:pStyle w:val="ListBullet"/>
        <w:numPr>
          <w:ilvl w:val="0"/>
          <w:numId w:val="0"/>
        </w:numPr>
        <w:ind w:left="720"/>
      </w:pPr>
    </w:p>
    <w:p w14:paraId="226278BE" w14:textId="77777777" w:rsidR="008F3AE6" w:rsidRDefault="008F3AE6" w:rsidP="008F3AE6">
      <w:pPr>
        <w:pStyle w:val="ListBullet"/>
        <w:numPr>
          <w:ilvl w:val="0"/>
          <w:numId w:val="0"/>
        </w:numPr>
        <w:ind w:left="720"/>
      </w:pPr>
    </w:p>
    <w:p w14:paraId="1B52570A" w14:textId="77777777" w:rsidR="00206470" w:rsidRDefault="00206470" w:rsidP="00206470">
      <w:pPr>
        <w:pStyle w:val="ListBullet"/>
        <w:numPr>
          <w:ilvl w:val="0"/>
          <w:numId w:val="0"/>
        </w:numPr>
        <w:ind w:left="432" w:hanging="432"/>
      </w:pPr>
    </w:p>
    <w:p w14:paraId="00EB3F15" w14:textId="77777777" w:rsidR="00343C77" w:rsidRDefault="00343C77" w:rsidP="00343C77">
      <w:pPr>
        <w:pStyle w:val="ListBullet"/>
        <w:numPr>
          <w:ilvl w:val="0"/>
          <w:numId w:val="0"/>
        </w:numPr>
        <w:ind w:left="720"/>
      </w:pPr>
    </w:p>
    <w:p w14:paraId="5BDFAB52" w14:textId="77777777" w:rsidR="00FD48B5" w:rsidRDefault="00FD48B5" w:rsidP="00FD48B5">
      <w:pPr>
        <w:pStyle w:val="ListBullet"/>
        <w:numPr>
          <w:ilvl w:val="0"/>
          <w:numId w:val="0"/>
        </w:numPr>
        <w:ind w:left="720"/>
      </w:pPr>
    </w:p>
    <w:p w14:paraId="2EBC4674" w14:textId="77777777" w:rsidR="00FD48B5" w:rsidRDefault="00FD48B5" w:rsidP="00AF5D54">
      <w:pPr>
        <w:pStyle w:val="ListBullet"/>
        <w:numPr>
          <w:ilvl w:val="0"/>
          <w:numId w:val="0"/>
        </w:numPr>
        <w:ind w:left="720"/>
      </w:pPr>
    </w:p>
    <w:p w14:paraId="07E79108" w14:textId="77777777" w:rsidR="008F79BE" w:rsidRDefault="008F79BE">
      <w:pPr>
        <w:pStyle w:val="Heading2"/>
      </w:pPr>
    </w:p>
    <w:sectPr w:rsidR="008F79BE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EEB923" w14:textId="77777777" w:rsidR="00CE5300" w:rsidRDefault="00CE5300">
      <w:r>
        <w:separator/>
      </w:r>
    </w:p>
    <w:p w14:paraId="12416B9A" w14:textId="77777777" w:rsidR="00CE5300" w:rsidRDefault="00CE5300"/>
  </w:endnote>
  <w:endnote w:type="continuationSeparator" w:id="0">
    <w:p w14:paraId="409A2586" w14:textId="77777777" w:rsidR="00CE5300" w:rsidRDefault="00CE5300">
      <w:r>
        <w:continuationSeparator/>
      </w:r>
    </w:p>
    <w:p w14:paraId="749E50D4" w14:textId="77777777" w:rsidR="00CE5300" w:rsidRDefault="00CE53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73A5B2" w14:textId="77777777" w:rsidR="008F79BE" w:rsidRDefault="00F72B0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32E1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FC9216" w14:textId="77777777" w:rsidR="00CE5300" w:rsidRDefault="00CE5300">
      <w:r>
        <w:separator/>
      </w:r>
    </w:p>
    <w:p w14:paraId="2F7D4F87" w14:textId="77777777" w:rsidR="00CE5300" w:rsidRDefault="00CE5300"/>
  </w:footnote>
  <w:footnote w:type="continuationSeparator" w:id="0">
    <w:p w14:paraId="1AB9139B" w14:textId="77777777" w:rsidR="00CE5300" w:rsidRDefault="00CE5300">
      <w:r>
        <w:continuationSeparator/>
      </w:r>
    </w:p>
    <w:p w14:paraId="4931EC76" w14:textId="77777777" w:rsidR="00CE5300" w:rsidRDefault="00CE5300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B5D2D44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7600BB7"/>
    <w:multiLevelType w:val="hybridMultilevel"/>
    <w:tmpl w:val="3946A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5A6F32"/>
    <w:multiLevelType w:val="hybridMultilevel"/>
    <w:tmpl w:val="2640E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773E31"/>
    <w:multiLevelType w:val="hybridMultilevel"/>
    <w:tmpl w:val="188869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F77EDD"/>
    <w:multiLevelType w:val="hybridMultilevel"/>
    <w:tmpl w:val="2C46FB82"/>
    <w:lvl w:ilvl="0" w:tplc="50986E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056BD1"/>
    <w:multiLevelType w:val="hybridMultilevel"/>
    <w:tmpl w:val="51826C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580A10"/>
    <w:multiLevelType w:val="hybridMultilevel"/>
    <w:tmpl w:val="74045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B36611"/>
    <w:multiLevelType w:val="hybridMultilevel"/>
    <w:tmpl w:val="CC2C46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576E3C"/>
    <w:multiLevelType w:val="hybridMultilevel"/>
    <w:tmpl w:val="7BAAC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6C1480"/>
    <w:multiLevelType w:val="hybridMultilevel"/>
    <w:tmpl w:val="57363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EF0F53"/>
    <w:multiLevelType w:val="hybridMultilevel"/>
    <w:tmpl w:val="36C457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664898"/>
    <w:multiLevelType w:val="hybridMultilevel"/>
    <w:tmpl w:val="866684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2E699B"/>
    <w:multiLevelType w:val="hybridMultilevel"/>
    <w:tmpl w:val="788AC0A6"/>
    <w:lvl w:ilvl="0" w:tplc="42088D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5B06FE"/>
    <w:multiLevelType w:val="hybridMultilevel"/>
    <w:tmpl w:val="C6F062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4372FBB"/>
    <w:multiLevelType w:val="hybridMultilevel"/>
    <w:tmpl w:val="B6BE1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5F305E"/>
    <w:multiLevelType w:val="hybridMultilevel"/>
    <w:tmpl w:val="8E722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630150"/>
    <w:multiLevelType w:val="hybridMultilevel"/>
    <w:tmpl w:val="F09E6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8324E4"/>
    <w:multiLevelType w:val="hybridMultilevel"/>
    <w:tmpl w:val="DD106E78"/>
    <w:lvl w:ilvl="0" w:tplc="3634E62C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0" w:hanging="360"/>
      </w:pPr>
    </w:lvl>
    <w:lvl w:ilvl="2" w:tplc="0409001B" w:tentative="1">
      <w:start w:val="1"/>
      <w:numFmt w:val="lowerRoman"/>
      <w:lvlText w:val="%3."/>
      <w:lvlJc w:val="right"/>
      <w:pPr>
        <w:ind w:left="1940" w:hanging="180"/>
      </w:pPr>
    </w:lvl>
    <w:lvl w:ilvl="3" w:tplc="0409000F" w:tentative="1">
      <w:start w:val="1"/>
      <w:numFmt w:val="decimal"/>
      <w:lvlText w:val="%4."/>
      <w:lvlJc w:val="left"/>
      <w:pPr>
        <w:ind w:left="2660" w:hanging="360"/>
      </w:pPr>
    </w:lvl>
    <w:lvl w:ilvl="4" w:tplc="04090019" w:tentative="1">
      <w:start w:val="1"/>
      <w:numFmt w:val="lowerLetter"/>
      <w:lvlText w:val="%5."/>
      <w:lvlJc w:val="left"/>
      <w:pPr>
        <w:ind w:left="3380" w:hanging="360"/>
      </w:pPr>
    </w:lvl>
    <w:lvl w:ilvl="5" w:tplc="0409001B" w:tentative="1">
      <w:start w:val="1"/>
      <w:numFmt w:val="lowerRoman"/>
      <w:lvlText w:val="%6."/>
      <w:lvlJc w:val="right"/>
      <w:pPr>
        <w:ind w:left="4100" w:hanging="180"/>
      </w:pPr>
    </w:lvl>
    <w:lvl w:ilvl="6" w:tplc="0409000F" w:tentative="1">
      <w:start w:val="1"/>
      <w:numFmt w:val="decimal"/>
      <w:lvlText w:val="%7."/>
      <w:lvlJc w:val="left"/>
      <w:pPr>
        <w:ind w:left="4820" w:hanging="360"/>
      </w:pPr>
    </w:lvl>
    <w:lvl w:ilvl="7" w:tplc="04090019" w:tentative="1">
      <w:start w:val="1"/>
      <w:numFmt w:val="lowerLetter"/>
      <w:lvlText w:val="%8."/>
      <w:lvlJc w:val="left"/>
      <w:pPr>
        <w:ind w:left="5540" w:hanging="360"/>
      </w:pPr>
    </w:lvl>
    <w:lvl w:ilvl="8" w:tplc="040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20">
    <w:nsid w:val="64C40A54"/>
    <w:multiLevelType w:val="hybridMultilevel"/>
    <w:tmpl w:val="C8A04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3D7FC6"/>
    <w:multiLevelType w:val="hybridMultilevel"/>
    <w:tmpl w:val="2A16F7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15473D"/>
    <w:multiLevelType w:val="hybridMultilevel"/>
    <w:tmpl w:val="421C95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4753F9"/>
    <w:multiLevelType w:val="hybridMultilevel"/>
    <w:tmpl w:val="6E5079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AB65D3"/>
    <w:multiLevelType w:val="hybridMultilevel"/>
    <w:tmpl w:val="2B140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59393E"/>
    <w:multiLevelType w:val="hybridMultilevel"/>
    <w:tmpl w:val="7D7095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6A1881"/>
    <w:multiLevelType w:val="hybridMultilevel"/>
    <w:tmpl w:val="7DBC1514"/>
    <w:lvl w:ilvl="0" w:tplc="9498F5A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E537AB2"/>
    <w:multiLevelType w:val="hybridMultilevel"/>
    <w:tmpl w:val="30EE92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21"/>
  </w:num>
  <w:num w:numId="5">
    <w:abstractNumId w:val="23"/>
  </w:num>
  <w:num w:numId="6">
    <w:abstractNumId w:val="28"/>
  </w:num>
  <w:num w:numId="7">
    <w:abstractNumId w:val="15"/>
  </w:num>
  <w:num w:numId="8">
    <w:abstractNumId w:val="12"/>
  </w:num>
  <w:num w:numId="9">
    <w:abstractNumId w:val="16"/>
  </w:num>
  <w:num w:numId="10">
    <w:abstractNumId w:val="4"/>
  </w:num>
  <w:num w:numId="11">
    <w:abstractNumId w:val="6"/>
  </w:num>
  <w:num w:numId="12">
    <w:abstractNumId w:val="27"/>
  </w:num>
  <w:num w:numId="13">
    <w:abstractNumId w:val="19"/>
  </w:num>
  <w:num w:numId="14">
    <w:abstractNumId w:val="14"/>
  </w:num>
  <w:num w:numId="15">
    <w:abstractNumId w:val="5"/>
  </w:num>
  <w:num w:numId="16">
    <w:abstractNumId w:val="20"/>
  </w:num>
  <w:num w:numId="17">
    <w:abstractNumId w:val="24"/>
  </w:num>
  <w:num w:numId="18">
    <w:abstractNumId w:val="22"/>
  </w:num>
  <w:num w:numId="19">
    <w:abstractNumId w:val="2"/>
  </w:num>
  <w:num w:numId="20">
    <w:abstractNumId w:val="7"/>
  </w:num>
  <w:num w:numId="21">
    <w:abstractNumId w:val="17"/>
  </w:num>
  <w:num w:numId="22">
    <w:abstractNumId w:val="13"/>
  </w:num>
  <w:num w:numId="23">
    <w:abstractNumId w:val="9"/>
  </w:num>
  <w:num w:numId="24">
    <w:abstractNumId w:val="25"/>
  </w:num>
  <w:num w:numId="25">
    <w:abstractNumId w:val="3"/>
  </w:num>
  <w:num w:numId="26">
    <w:abstractNumId w:val="26"/>
  </w:num>
  <w:num w:numId="27">
    <w:abstractNumId w:val="11"/>
  </w:num>
  <w:num w:numId="28">
    <w:abstractNumId w:val="10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1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729"/>
    <w:rsid w:val="000172F1"/>
    <w:rsid w:val="0004174F"/>
    <w:rsid w:val="00042F05"/>
    <w:rsid w:val="000621B3"/>
    <w:rsid w:val="00062E1B"/>
    <w:rsid w:val="00090CC7"/>
    <w:rsid w:val="00206470"/>
    <w:rsid w:val="00220B31"/>
    <w:rsid w:val="002B511A"/>
    <w:rsid w:val="00343C77"/>
    <w:rsid w:val="003F0729"/>
    <w:rsid w:val="00416805"/>
    <w:rsid w:val="00441DED"/>
    <w:rsid w:val="00503F42"/>
    <w:rsid w:val="00542622"/>
    <w:rsid w:val="00681735"/>
    <w:rsid w:val="006C3B1B"/>
    <w:rsid w:val="006C6AF6"/>
    <w:rsid w:val="00716777"/>
    <w:rsid w:val="007A22B3"/>
    <w:rsid w:val="00823295"/>
    <w:rsid w:val="008332E1"/>
    <w:rsid w:val="008F3AE6"/>
    <w:rsid w:val="008F79BE"/>
    <w:rsid w:val="009A75B8"/>
    <w:rsid w:val="009E4BA6"/>
    <w:rsid w:val="00AD0513"/>
    <w:rsid w:val="00AF23CB"/>
    <w:rsid w:val="00AF5D54"/>
    <w:rsid w:val="00B01E59"/>
    <w:rsid w:val="00B42DBD"/>
    <w:rsid w:val="00B73C54"/>
    <w:rsid w:val="00C77BC4"/>
    <w:rsid w:val="00C904C0"/>
    <w:rsid w:val="00C9293A"/>
    <w:rsid w:val="00CE5300"/>
    <w:rsid w:val="00D16FE7"/>
    <w:rsid w:val="00D45B24"/>
    <w:rsid w:val="00D51898"/>
    <w:rsid w:val="00DC336C"/>
    <w:rsid w:val="00E20197"/>
    <w:rsid w:val="00E31254"/>
    <w:rsid w:val="00E32C5F"/>
    <w:rsid w:val="00E71EC1"/>
    <w:rsid w:val="00EE1BA7"/>
    <w:rsid w:val="00F72B0D"/>
    <w:rsid w:val="00F9302C"/>
    <w:rsid w:val="00FB1F56"/>
    <w:rsid w:val="00FD48B5"/>
    <w:rsid w:val="00FE0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47DB9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sunmingxin/Library/Containers/com.microsoft.Word/Data/Library/Caches/4105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163</TotalTime>
  <Pages>11</Pages>
  <Words>1282</Words>
  <Characters>7313</Characters>
  <Application>Microsoft Macintosh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Mingxin Sun</dc:creator>
  <cp:keywords/>
  <dc:description/>
  <cp:lastModifiedBy>Mingxin Sun</cp:lastModifiedBy>
  <cp:revision>4</cp:revision>
  <dcterms:created xsi:type="dcterms:W3CDTF">2016-09-15T14:44:00Z</dcterms:created>
  <dcterms:modified xsi:type="dcterms:W3CDTF">2016-09-22T15:11:00Z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