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8F261" w14:textId="77777777" w:rsidR="00315278" w:rsidRDefault="008A5521" w:rsidP="008A5521">
      <w:pPr>
        <w:pStyle w:val="Heading1"/>
      </w:pPr>
      <w:r>
        <w:t>PSY1101 L2</w:t>
      </w:r>
    </w:p>
    <w:p w14:paraId="5B6737CC" w14:textId="77777777" w:rsidR="00315278" w:rsidRDefault="008A5521" w:rsidP="008A5521">
      <w:pPr>
        <w:pStyle w:val="ListBullet"/>
      </w:pPr>
      <w:r>
        <w:t>What is psychology</w:t>
      </w:r>
    </w:p>
    <w:p w14:paraId="21D46EAB" w14:textId="77777777" w:rsidR="008A5521" w:rsidRDefault="008A5521" w:rsidP="008A5521">
      <w:pPr>
        <w:pStyle w:val="ListBullet"/>
        <w:numPr>
          <w:ilvl w:val="0"/>
          <w:numId w:val="0"/>
        </w:numPr>
        <w:ind w:left="432"/>
      </w:pPr>
      <w:r>
        <w:t>The study of the mind or mental processes</w:t>
      </w:r>
    </w:p>
    <w:p w14:paraId="6DA65CA0" w14:textId="77777777" w:rsidR="008A5521" w:rsidRDefault="008A5521" w:rsidP="008A5521">
      <w:pPr>
        <w:pStyle w:val="ListBullet"/>
        <w:numPr>
          <w:ilvl w:val="0"/>
          <w:numId w:val="0"/>
        </w:numPr>
        <w:ind w:left="432"/>
      </w:pPr>
      <w:r>
        <w:t>Psyche is the totality of the human mind, consciousness, and unconsciousness. Life and soul</w:t>
      </w:r>
    </w:p>
    <w:p w14:paraId="223C6368" w14:textId="77777777" w:rsidR="008A5521" w:rsidRDefault="008A5521" w:rsidP="008A5521">
      <w:pPr>
        <w:pStyle w:val="ListBullet"/>
        <w:numPr>
          <w:ilvl w:val="0"/>
          <w:numId w:val="0"/>
        </w:numPr>
        <w:ind w:left="432"/>
      </w:pPr>
      <w:r>
        <w:t>Human vs animal consciousness</w:t>
      </w:r>
    </w:p>
    <w:p w14:paraId="01BE5B3C" w14:textId="77777777" w:rsidR="008A5521" w:rsidRDefault="008A5521" w:rsidP="008A5521">
      <w:pPr>
        <w:pStyle w:val="ListBullet"/>
        <w:numPr>
          <w:ilvl w:val="0"/>
          <w:numId w:val="0"/>
        </w:numPr>
        <w:ind w:left="432"/>
      </w:pPr>
    </w:p>
    <w:p w14:paraId="7EBEC716" w14:textId="77777777" w:rsidR="00315278" w:rsidRDefault="008A5521" w:rsidP="007763BE">
      <w:pPr>
        <w:pStyle w:val="ListBullet"/>
        <w:numPr>
          <w:ilvl w:val="0"/>
          <w:numId w:val="7"/>
        </w:numPr>
      </w:pPr>
      <w:r>
        <w:t>Is the mind physical or noun?</w:t>
      </w:r>
      <w:r w:rsidR="007763BE">
        <w:t xml:space="preserve"> </w:t>
      </w:r>
    </w:p>
    <w:p w14:paraId="77E8A355" w14:textId="77777777" w:rsidR="008A5521" w:rsidRDefault="007763BE" w:rsidP="007763BE">
      <w:pPr>
        <w:pStyle w:val="ListBullet"/>
        <w:numPr>
          <w:ilvl w:val="0"/>
          <w:numId w:val="0"/>
        </w:numPr>
        <w:ind w:left="1152"/>
        <w:jc w:val="both"/>
      </w:pPr>
      <w:r w:rsidRPr="007763BE">
        <w:t xml:space="preserve">Psyche is transformation from physical to unphysical. Human to god.  </w:t>
      </w:r>
      <w:r w:rsidR="008A5521" w:rsidRPr="007763BE">
        <w:t>Psyche was a doctor of king</w:t>
      </w:r>
      <w:r w:rsidR="002948CE">
        <w:t>.</w:t>
      </w:r>
    </w:p>
    <w:p w14:paraId="32CEECE4" w14:textId="77777777" w:rsidR="007763BE" w:rsidRDefault="007763BE" w:rsidP="007763BE">
      <w:pPr>
        <w:pStyle w:val="ListBullet"/>
        <w:numPr>
          <w:ilvl w:val="0"/>
          <w:numId w:val="7"/>
        </w:numPr>
      </w:pPr>
      <w:r>
        <w:t>Science is objective</w:t>
      </w:r>
    </w:p>
    <w:p w14:paraId="4762A7CA" w14:textId="77777777" w:rsidR="007763BE" w:rsidRDefault="007763BE" w:rsidP="007763BE">
      <w:pPr>
        <w:pStyle w:val="ListBullet"/>
        <w:numPr>
          <w:ilvl w:val="0"/>
          <w:numId w:val="7"/>
        </w:numPr>
      </w:pPr>
      <w:r>
        <w:t>What are mental processes?</w:t>
      </w:r>
    </w:p>
    <w:p w14:paraId="2ECBDCBB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Difficult to define</w:t>
      </w:r>
    </w:p>
    <w:p w14:paraId="5DDFBE6F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Mental processes cannot be observed</w:t>
      </w:r>
    </w:p>
    <w:p w14:paraId="6B99939F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They can be inferred.</w:t>
      </w:r>
    </w:p>
    <w:p w14:paraId="7DC118CB" w14:textId="77777777" w:rsidR="007763BE" w:rsidRDefault="007763BE" w:rsidP="007763BE">
      <w:pPr>
        <w:pStyle w:val="ListBullet"/>
        <w:numPr>
          <w:ilvl w:val="0"/>
          <w:numId w:val="8"/>
        </w:numPr>
      </w:pPr>
      <w:r>
        <w:t>Psychology presentation Thursday 12 Sep., 13:00</w:t>
      </w:r>
    </w:p>
    <w:p w14:paraId="73E12272" w14:textId="77777777" w:rsidR="007763BE" w:rsidRDefault="007763BE" w:rsidP="007763BE">
      <w:pPr>
        <w:pStyle w:val="ListBullet"/>
        <w:numPr>
          <w:ilvl w:val="0"/>
          <w:numId w:val="8"/>
        </w:numPr>
      </w:pPr>
      <w:r>
        <w:t>Myers definition of psy</w:t>
      </w:r>
      <w:r w:rsidR="001B710F">
        <w:t>chology</w:t>
      </w:r>
    </w:p>
    <w:p w14:paraId="1EF3759D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The study of mental processes and behavior</w:t>
      </w:r>
    </w:p>
    <w:p w14:paraId="7CF3C7CC" w14:textId="77777777" w:rsidR="007763BE" w:rsidRDefault="007763BE" w:rsidP="007763BE">
      <w:pPr>
        <w:pStyle w:val="ListBullet"/>
        <w:numPr>
          <w:ilvl w:val="0"/>
          <w:numId w:val="9"/>
        </w:numPr>
      </w:pPr>
      <w:r>
        <w:t>Behavior</w:t>
      </w:r>
    </w:p>
    <w:p w14:paraId="2F44CD0E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Why do we act the way we do?</w:t>
      </w:r>
    </w:p>
    <w:p w14:paraId="7D7B53F2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Behavior can be defined, observed measured</w:t>
      </w:r>
    </w:p>
    <w:p w14:paraId="7F505E26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What cause behavior</w:t>
      </w:r>
    </w:p>
    <w:p w14:paraId="4938E618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 xml:space="preserve">Why do we behave the way we </w:t>
      </w:r>
      <w:r w:rsidR="001B710F">
        <w:t>do?</w:t>
      </w:r>
    </w:p>
    <w:p w14:paraId="26DFFE29" w14:textId="77777777" w:rsidR="007763BE" w:rsidRDefault="007763BE" w:rsidP="007763BE">
      <w:pPr>
        <w:pStyle w:val="ListBullet"/>
        <w:numPr>
          <w:ilvl w:val="0"/>
          <w:numId w:val="9"/>
        </w:numPr>
      </w:pPr>
      <w:r>
        <w:lastRenderedPageBreak/>
        <w:t>Is this an experiment in psychology?</w:t>
      </w:r>
    </w:p>
    <w:p w14:paraId="7A2643C2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We manipulate a variable</w:t>
      </w:r>
    </w:p>
    <w:p w14:paraId="290253A7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This might cause another variable to change</w:t>
      </w:r>
    </w:p>
    <w:p w14:paraId="594FEFFA" w14:textId="77777777" w:rsidR="007763BE" w:rsidRDefault="007763BE" w:rsidP="007763BE">
      <w:pPr>
        <w:pStyle w:val="ListBullet"/>
        <w:numPr>
          <w:ilvl w:val="0"/>
          <w:numId w:val="0"/>
        </w:numPr>
        <w:ind w:left="720"/>
      </w:pPr>
      <w:r>
        <w:t>Manipulate the mind</w:t>
      </w:r>
    </w:p>
    <w:p w14:paraId="6AB64081" w14:textId="77777777" w:rsidR="007763BE" w:rsidRDefault="006F4D44" w:rsidP="007763BE">
      <w:pPr>
        <w:pStyle w:val="ListBullet"/>
        <w:numPr>
          <w:ilvl w:val="0"/>
          <w:numId w:val="9"/>
        </w:numPr>
      </w:pPr>
      <w:r>
        <w:t>Major divisions of phycology</w:t>
      </w:r>
    </w:p>
    <w:p w14:paraId="6CD58A46" w14:textId="77777777" w:rsidR="006F4D44" w:rsidRDefault="006F4D44" w:rsidP="006F4D44">
      <w:pPr>
        <w:pStyle w:val="ListBullet"/>
        <w:numPr>
          <w:ilvl w:val="0"/>
          <w:numId w:val="0"/>
        </w:numPr>
        <w:ind w:left="720"/>
      </w:pPr>
      <w:r>
        <w:t>Experimental</w:t>
      </w:r>
      <w:r w:rsidR="00547EA7">
        <w:t xml:space="preserve"> (basic foundational)</w:t>
      </w:r>
    </w:p>
    <w:p w14:paraId="57269178" w14:textId="77777777" w:rsidR="006F4D44" w:rsidRDefault="006F4D44" w:rsidP="006F4D44">
      <w:pPr>
        <w:pStyle w:val="ListBullet"/>
        <w:numPr>
          <w:ilvl w:val="0"/>
          <w:numId w:val="0"/>
        </w:numPr>
        <w:ind w:left="720"/>
      </w:pPr>
      <w:r>
        <w:t>Clinical</w:t>
      </w:r>
    </w:p>
    <w:p w14:paraId="7DA7941D" w14:textId="77777777" w:rsidR="006F4D44" w:rsidRDefault="006F4D44" w:rsidP="006F4D44">
      <w:pPr>
        <w:pStyle w:val="ListBullet"/>
        <w:numPr>
          <w:ilvl w:val="0"/>
          <w:numId w:val="0"/>
        </w:numPr>
        <w:ind w:left="720"/>
      </w:pPr>
      <w:r>
        <w:t>Applied</w:t>
      </w:r>
    </w:p>
    <w:p w14:paraId="20EA0F7A" w14:textId="77777777" w:rsidR="006F4D44" w:rsidRDefault="00547EA7" w:rsidP="00547EA7">
      <w:pPr>
        <w:pStyle w:val="ListBullet"/>
        <w:numPr>
          <w:ilvl w:val="0"/>
          <w:numId w:val="9"/>
        </w:numPr>
      </w:pPr>
      <w:r>
        <w:t>Experimental phycology</w:t>
      </w:r>
    </w:p>
    <w:p w14:paraId="4E60875F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Began in mid to late 80</w:t>
      </w:r>
    </w:p>
    <w:p w14:paraId="68362F5C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As a branch of physics</w:t>
      </w:r>
    </w:p>
    <w:p w14:paraId="01C3D330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Psychophysics</w:t>
      </w:r>
    </w:p>
    <w:p w14:paraId="50898817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First experiment:</w:t>
      </w:r>
    </w:p>
    <w:p w14:paraId="4736C847" w14:textId="77777777" w:rsidR="00547EA7" w:rsidRDefault="00547EA7" w:rsidP="00547EA7">
      <w:pPr>
        <w:pStyle w:val="ListBullet"/>
        <w:numPr>
          <w:ilvl w:val="0"/>
          <w:numId w:val="9"/>
        </w:numPr>
      </w:pPr>
      <w:r>
        <w:t xml:space="preserve">The exact description of consciousness is the sole </w:t>
      </w:r>
    </w:p>
    <w:p w14:paraId="1BAE282F" w14:textId="77777777" w:rsidR="00547EA7" w:rsidRDefault="00547EA7" w:rsidP="00547EA7">
      <w:pPr>
        <w:pStyle w:val="ListBullet"/>
        <w:numPr>
          <w:ilvl w:val="0"/>
          <w:numId w:val="9"/>
        </w:numPr>
      </w:pPr>
      <w:r>
        <w:t xml:space="preserve">Structuralism: developed by Edward </w:t>
      </w:r>
      <w:proofErr w:type="spellStart"/>
      <w:r>
        <w:t>Tichener</w:t>
      </w:r>
      <w:proofErr w:type="spellEnd"/>
      <w:r>
        <w:t xml:space="preserve"> in the US</w:t>
      </w:r>
    </w:p>
    <w:p w14:paraId="03484521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Basic structure of the mind (analogous to the basic element in chemistry</w:t>
      </w:r>
    </w:p>
    <w:p w14:paraId="0690C35B" w14:textId="77777777" w:rsidR="00547EA7" w:rsidRDefault="00547EA7" w:rsidP="00547EA7">
      <w:pPr>
        <w:pStyle w:val="ListBullet"/>
        <w:numPr>
          <w:ilvl w:val="0"/>
          <w:numId w:val="0"/>
        </w:numPr>
        <w:ind w:left="720"/>
      </w:pPr>
      <w:r>
        <w:t>Method he used: introspection</w:t>
      </w:r>
    </w:p>
    <w:p w14:paraId="7AA32EA8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The participant had to look inward on the contents of their consciousness</w:t>
      </w:r>
    </w:p>
    <w:p w14:paraId="6141E77E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This proved to be very unreliable and highly subjective</w:t>
      </w:r>
    </w:p>
    <w:p w14:paraId="385AC33C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Debate over whether the mind is physical or non</w:t>
      </w:r>
    </w:p>
    <w:p w14:paraId="0D00B54F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Theory of evolution</w:t>
      </w:r>
    </w:p>
    <w:p w14:paraId="6F384960" w14:textId="77777777" w:rsidR="00547EA7" w:rsidRDefault="00547EA7" w:rsidP="00547EA7">
      <w:pPr>
        <w:pStyle w:val="ListBullet"/>
        <w:numPr>
          <w:ilvl w:val="0"/>
          <w:numId w:val="9"/>
        </w:numPr>
      </w:pPr>
      <w:r>
        <w:t xml:space="preserve">What is the function of these various mental processes: allow humans are </w:t>
      </w:r>
      <w:r w:rsidR="00BF163E">
        <w:t>survive?</w:t>
      </w:r>
      <w:r>
        <w:t xml:space="preserve"> Human need to see 3 colors</w:t>
      </w:r>
    </w:p>
    <w:p w14:paraId="5D63D21F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Functionalism pragmatism</w:t>
      </w:r>
    </w:p>
    <w:p w14:paraId="5980DEFB" w14:textId="77777777" w:rsidR="00547EA7" w:rsidRDefault="00BF163E" w:rsidP="00547EA7">
      <w:pPr>
        <w:pStyle w:val="ListBullet"/>
        <w:numPr>
          <w:ilvl w:val="0"/>
          <w:numId w:val="9"/>
        </w:numPr>
      </w:pPr>
      <w:r>
        <w:lastRenderedPageBreak/>
        <w:t>Development</w:t>
      </w:r>
      <w:r w:rsidR="00547EA7">
        <w:t xml:space="preserve"> by William </w:t>
      </w:r>
      <w:r>
        <w:t>James</w:t>
      </w:r>
      <w:r w:rsidR="00547EA7">
        <w:t xml:space="preserve"> in the US</w:t>
      </w:r>
    </w:p>
    <w:p w14:paraId="3FF7165B" w14:textId="77777777" w:rsidR="00547EA7" w:rsidRDefault="00547EA7" w:rsidP="00547EA7">
      <w:pPr>
        <w:pStyle w:val="ListBullet"/>
        <w:numPr>
          <w:ilvl w:val="0"/>
          <w:numId w:val="9"/>
        </w:numPr>
      </w:pPr>
      <w:r>
        <w:t xml:space="preserve">What is the function of our thoughts, consciousness and </w:t>
      </w:r>
      <w:proofErr w:type="gramStart"/>
      <w:r w:rsidR="00BF163E">
        <w:t>emotions</w:t>
      </w:r>
      <w:proofErr w:type="gramEnd"/>
    </w:p>
    <w:p w14:paraId="05216C5E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James did not carry out experimental research</w:t>
      </w:r>
    </w:p>
    <w:p w14:paraId="6E46F450" w14:textId="77777777" w:rsidR="00547EA7" w:rsidRDefault="00547EA7" w:rsidP="00547EA7">
      <w:pPr>
        <w:pStyle w:val="ListBullet"/>
        <w:numPr>
          <w:ilvl w:val="0"/>
          <w:numId w:val="9"/>
        </w:numPr>
      </w:pPr>
      <w:r>
        <w:t>Father of consciousness</w:t>
      </w:r>
    </w:p>
    <w:p w14:paraId="33179AAC" w14:textId="354E9FF0" w:rsidR="00BF163E" w:rsidRDefault="00BF163E" w:rsidP="00547EA7">
      <w:pPr>
        <w:pStyle w:val="ListBullet"/>
        <w:numPr>
          <w:ilvl w:val="0"/>
          <w:numId w:val="9"/>
        </w:numPr>
      </w:pPr>
      <w:r>
        <w:t xml:space="preserve">Development a </w:t>
      </w:r>
      <w:r w:rsidR="008F563F">
        <w:t>number</w:t>
      </w:r>
      <w:r>
        <w:t xml:space="preserve"> of theories about consciousness attention memory </w:t>
      </w:r>
    </w:p>
    <w:p w14:paraId="2B958AD5" w14:textId="4D4EA38C" w:rsidR="00BF163E" w:rsidRDefault="00BF163E" w:rsidP="00547EA7">
      <w:pPr>
        <w:pStyle w:val="ListBullet"/>
        <w:numPr>
          <w:ilvl w:val="0"/>
          <w:numId w:val="9"/>
        </w:numPr>
      </w:pPr>
      <w:r>
        <w:t xml:space="preserve">Wrote the first textbook on </w:t>
      </w:r>
      <w:r w:rsidR="008F563F">
        <w:t xml:space="preserve">psychology </w:t>
      </w:r>
    </w:p>
    <w:p w14:paraId="22FBD8C2" w14:textId="77777777" w:rsidR="00BF163E" w:rsidRDefault="00BF163E" w:rsidP="00BF163E">
      <w:pPr>
        <w:pStyle w:val="ListBullet"/>
        <w:numPr>
          <w:ilvl w:val="0"/>
          <w:numId w:val="9"/>
        </w:numPr>
      </w:pPr>
      <w:r>
        <w:t>Clinical</w:t>
      </w:r>
    </w:p>
    <w:p w14:paraId="32B759FA" w14:textId="7777777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Counselling psychotherapy</w:t>
      </w:r>
    </w:p>
    <w:p w14:paraId="3F039AF2" w14:textId="5A68FEEA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 xml:space="preserve">Major roots of clinical psychology and therapy ae recent perhaps in the late1940 in </w:t>
      </w:r>
      <w:r w:rsidR="008F563F">
        <w:t>the US</w:t>
      </w:r>
    </w:p>
    <w:p w14:paraId="085C0890" w14:textId="04126BC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1</w:t>
      </w:r>
      <w:r w:rsidRPr="00BF163E">
        <w:rPr>
          <w:vertAlign w:val="superscript"/>
        </w:rPr>
        <w:t>st</w:t>
      </w:r>
      <w:r>
        <w:t xml:space="preserve"> clinical </w:t>
      </w:r>
      <w:r w:rsidR="008F563F">
        <w:t>psychology</w:t>
      </w:r>
      <w:r>
        <w:t xml:space="preserve"> </w:t>
      </w:r>
      <w:proofErr w:type="spellStart"/>
      <w:r>
        <w:t>dept</w:t>
      </w:r>
      <w:proofErr w:type="spellEnd"/>
      <w:r>
        <w:t xml:space="preserve"> in Canada u Ottawa</w:t>
      </w:r>
    </w:p>
    <w:p w14:paraId="4DC13D33" w14:textId="7777777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 xml:space="preserve">now the major </w:t>
      </w:r>
    </w:p>
    <w:p w14:paraId="0955B2E9" w14:textId="77777777" w:rsidR="00BF163E" w:rsidRDefault="00BF163E" w:rsidP="00BF163E">
      <w:pPr>
        <w:pStyle w:val="ListBullet"/>
        <w:numPr>
          <w:ilvl w:val="0"/>
          <w:numId w:val="10"/>
        </w:numPr>
      </w:pPr>
      <w:r>
        <w:t>Applied</w:t>
      </w:r>
    </w:p>
    <w:p w14:paraId="37BD3EE8" w14:textId="77777777" w:rsidR="00BF163E" w:rsidRDefault="00BF163E" w:rsidP="00BF163E">
      <w:pPr>
        <w:pStyle w:val="ListBullet"/>
        <w:numPr>
          <w:ilvl w:val="0"/>
          <w:numId w:val="10"/>
        </w:numPr>
      </w:pPr>
      <w:r>
        <w:t>Apply knowledge of basic, fundamental psychology</w:t>
      </w:r>
    </w:p>
    <w:p w14:paraId="72230ED7" w14:textId="1A5AE59A" w:rsidR="00BF163E" w:rsidRDefault="008F563F" w:rsidP="00BF163E">
      <w:pPr>
        <w:pStyle w:val="ListBullet"/>
        <w:numPr>
          <w:ilvl w:val="0"/>
          <w:numId w:val="10"/>
        </w:numPr>
      </w:pPr>
      <w:r>
        <w:t>School of psychology</w:t>
      </w:r>
    </w:p>
    <w:p w14:paraId="45FD2FA9" w14:textId="77777777" w:rsidR="00BF163E" w:rsidRDefault="00BF163E" w:rsidP="00BF163E">
      <w:pPr>
        <w:pStyle w:val="ListBullet"/>
        <w:numPr>
          <w:ilvl w:val="0"/>
          <w:numId w:val="10"/>
        </w:numPr>
      </w:pPr>
      <w:r>
        <w:t>Cognitive</w:t>
      </w:r>
    </w:p>
    <w:p w14:paraId="1D1A536B" w14:textId="2C27017D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The major branch of experimental psy</w:t>
      </w:r>
      <w:r w:rsidR="008F563F">
        <w:t>chology</w:t>
      </w:r>
      <w:r>
        <w:t xml:space="preserve"> in the </w:t>
      </w:r>
    </w:p>
    <w:p w14:paraId="15FEEE5D" w14:textId="7777777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Study of higher mental functions</w:t>
      </w:r>
    </w:p>
    <w:p w14:paraId="700B2BFE" w14:textId="7777777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Consciousness memory attention decision make language</w:t>
      </w:r>
    </w:p>
    <w:p w14:paraId="77A390AD" w14:textId="77777777" w:rsidR="00BF163E" w:rsidRDefault="00BF163E" w:rsidP="00BF163E">
      <w:pPr>
        <w:pStyle w:val="ListBullet"/>
        <w:numPr>
          <w:ilvl w:val="0"/>
          <w:numId w:val="0"/>
        </w:numPr>
        <w:ind w:left="720"/>
      </w:pPr>
      <w:r>
        <w:t>Lexical decision task</w:t>
      </w:r>
    </w:p>
    <w:p w14:paraId="58F24225" w14:textId="77777777" w:rsidR="00D916AF" w:rsidRDefault="00D916AF" w:rsidP="00BF163E">
      <w:pPr>
        <w:pStyle w:val="ListBullet"/>
        <w:numPr>
          <w:ilvl w:val="0"/>
          <w:numId w:val="0"/>
        </w:numPr>
        <w:ind w:left="720"/>
      </w:pPr>
      <w:r>
        <w:t>Sub division: cognitive neuroscience</w:t>
      </w:r>
    </w:p>
    <w:p w14:paraId="60E064AC" w14:textId="77777777" w:rsidR="00D916AF" w:rsidRDefault="00D916AF" w:rsidP="00BF163E">
      <w:pPr>
        <w:pStyle w:val="ListBullet"/>
        <w:numPr>
          <w:ilvl w:val="0"/>
          <w:numId w:val="0"/>
        </w:numPr>
        <w:ind w:left="720"/>
      </w:pPr>
      <w:r>
        <w:t xml:space="preserve">Neural </w:t>
      </w:r>
      <w:r w:rsidRPr="00D916AF">
        <w:t>cognitive</w:t>
      </w:r>
      <w:r>
        <w:t xml:space="preserve"> modeling: use computer </w:t>
      </w:r>
    </w:p>
    <w:p w14:paraId="1B831585" w14:textId="77777777" w:rsidR="00BF163E" w:rsidRDefault="00BF163E" w:rsidP="00BF163E">
      <w:pPr>
        <w:pStyle w:val="ListBullet"/>
        <w:numPr>
          <w:ilvl w:val="0"/>
          <w:numId w:val="10"/>
        </w:numPr>
      </w:pPr>
      <w:r>
        <w:t xml:space="preserve">Biological </w:t>
      </w:r>
      <w:r w:rsidR="00826C91">
        <w:t>neuroscience</w:t>
      </w:r>
    </w:p>
    <w:p w14:paraId="0EDD4C89" w14:textId="77777777" w:rsidR="00826C91" w:rsidRDefault="00826C91" w:rsidP="00826C91">
      <w:pPr>
        <w:pStyle w:val="ListBullet"/>
        <w:numPr>
          <w:ilvl w:val="0"/>
          <w:numId w:val="0"/>
        </w:numPr>
        <w:ind w:left="720"/>
      </w:pPr>
      <w:r>
        <w:t>Biological psychologist attempt to measure actual mental event by monitoring brain activities</w:t>
      </w:r>
    </w:p>
    <w:p w14:paraId="5ACDE69B" w14:textId="77777777" w:rsidR="00826C91" w:rsidRDefault="00826C91" w:rsidP="00826C91">
      <w:pPr>
        <w:pStyle w:val="ListBullet"/>
        <w:numPr>
          <w:ilvl w:val="0"/>
          <w:numId w:val="0"/>
        </w:numPr>
        <w:ind w:left="720"/>
      </w:pPr>
      <w:r>
        <w:lastRenderedPageBreak/>
        <w:t>Manipulate psychology state/mental event (attention memory decision making</w:t>
      </w:r>
    </w:p>
    <w:p w14:paraId="2814A30C" w14:textId="77777777" w:rsidR="0005611F" w:rsidRDefault="00826C91" w:rsidP="00826C91">
      <w:pPr>
        <w:pStyle w:val="ListBullet"/>
        <w:numPr>
          <w:ilvl w:val="0"/>
          <w:numId w:val="0"/>
        </w:numPr>
        <w:ind w:left="720"/>
      </w:pPr>
      <w:r>
        <w:t xml:space="preserve">And observe see the effect of this manipulate on brain activity, </w:t>
      </w:r>
    </w:p>
    <w:p w14:paraId="3ABFDBED" w14:textId="77777777" w:rsidR="00826C91" w:rsidRDefault="00826C91" w:rsidP="00826C91">
      <w:pPr>
        <w:pStyle w:val="ListBullet"/>
        <w:numPr>
          <w:ilvl w:val="0"/>
          <w:numId w:val="0"/>
        </w:numPr>
        <w:ind w:left="720"/>
      </w:pPr>
      <w:r>
        <w:t>brain structure</w:t>
      </w:r>
    </w:p>
    <w:p w14:paraId="6D64E165" w14:textId="77777777" w:rsidR="0005611F" w:rsidRDefault="0005611F" w:rsidP="00826C91">
      <w:pPr>
        <w:pStyle w:val="ListBullet"/>
        <w:numPr>
          <w:ilvl w:val="0"/>
          <w:numId w:val="0"/>
        </w:numPr>
        <w:ind w:left="720"/>
      </w:pPr>
      <w:r>
        <w:t>manipulate brain (stimulate, lesion, drugs)</w:t>
      </w:r>
    </w:p>
    <w:p w14:paraId="5227D8C6" w14:textId="77777777" w:rsidR="0005611F" w:rsidRDefault="0005611F" w:rsidP="00826C91">
      <w:pPr>
        <w:pStyle w:val="ListBullet"/>
        <w:numPr>
          <w:ilvl w:val="0"/>
          <w:numId w:val="0"/>
        </w:numPr>
        <w:ind w:left="720"/>
      </w:pPr>
    </w:p>
    <w:p w14:paraId="5DB41226" w14:textId="4BED9144" w:rsidR="00BF163E" w:rsidRDefault="002E0D67" w:rsidP="00BF163E">
      <w:pPr>
        <w:pStyle w:val="ListBullet"/>
        <w:numPr>
          <w:ilvl w:val="0"/>
          <w:numId w:val="10"/>
        </w:numPr>
      </w:pPr>
      <w:r>
        <w:t>Behavior</w:t>
      </w:r>
    </w:p>
    <w:p w14:paraId="60291D0F" w14:textId="77777777" w:rsidR="00BF163E" w:rsidRDefault="00826C91" w:rsidP="00BF163E">
      <w:pPr>
        <w:pStyle w:val="ListBullet"/>
        <w:numPr>
          <w:ilvl w:val="0"/>
          <w:numId w:val="0"/>
        </w:numPr>
        <w:ind w:left="720"/>
      </w:pPr>
      <w:r>
        <w:t xml:space="preserve">How do we explain the delay in the RT in </w:t>
      </w:r>
      <w:r w:rsidR="00D916AF">
        <w:t>words?</w:t>
      </w:r>
    </w:p>
    <w:p w14:paraId="244CBFD0" w14:textId="77777777" w:rsidR="00826C91" w:rsidRDefault="00826C91" w:rsidP="00BF163E">
      <w:pPr>
        <w:pStyle w:val="ListBullet"/>
        <w:numPr>
          <w:ilvl w:val="0"/>
          <w:numId w:val="0"/>
        </w:numPr>
        <w:ind w:left="720"/>
      </w:pPr>
      <w:r>
        <w:t xml:space="preserve">Can we observe this lexical </w:t>
      </w:r>
      <w:r w:rsidR="00D916AF">
        <w:t>processing?</w:t>
      </w:r>
    </w:p>
    <w:p w14:paraId="2F674F9A" w14:textId="77777777" w:rsidR="00826C91" w:rsidRDefault="00826C91" w:rsidP="00BF163E">
      <w:pPr>
        <w:pStyle w:val="ListBullet"/>
        <w:numPr>
          <w:ilvl w:val="0"/>
          <w:numId w:val="0"/>
        </w:numPr>
        <w:ind w:left="720"/>
      </w:pPr>
      <w:r>
        <w:t>We must infer</w:t>
      </w:r>
    </w:p>
    <w:p w14:paraId="296593E6" w14:textId="77777777" w:rsidR="00826C91" w:rsidRDefault="00826C91" w:rsidP="00BF163E">
      <w:pPr>
        <w:pStyle w:val="ListBullet"/>
        <w:numPr>
          <w:ilvl w:val="0"/>
          <w:numId w:val="0"/>
        </w:numPr>
        <w:ind w:left="720"/>
      </w:pPr>
      <w:r>
        <w:t>Is this scientific?</w:t>
      </w:r>
    </w:p>
    <w:p w14:paraId="38E7A6F0" w14:textId="77777777" w:rsidR="00826C91" w:rsidRDefault="00BD72A5" w:rsidP="00BF163E">
      <w:pPr>
        <w:pStyle w:val="ListBullet"/>
        <w:numPr>
          <w:ilvl w:val="0"/>
          <w:numId w:val="0"/>
        </w:numPr>
        <w:ind w:left="720"/>
      </w:pPr>
      <w:r>
        <w:t>Began in 1920s with J. Watson and his criticism of cognitive psychology and psychoanalysis</w:t>
      </w:r>
    </w:p>
    <w:p w14:paraId="29FC0A7F" w14:textId="77777777" w:rsidR="00BD72A5" w:rsidRDefault="00BD72A5" w:rsidP="00BF163E">
      <w:pPr>
        <w:pStyle w:val="ListBullet"/>
        <w:numPr>
          <w:ilvl w:val="0"/>
          <w:numId w:val="0"/>
        </w:numPr>
        <w:ind w:left="720"/>
      </w:pPr>
      <w:r>
        <w:t xml:space="preserve">B.F. Skinner lid out much of the </w:t>
      </w:r>
      <w:r w:rsidRPr="00BD72A5">
        <w:t>tenets</w:t>
      </w:r>
      <w:r>
        <w:t xml:space="preserve"> of behaviorism</w:t>
      </w:r>
    </w:p>
    <w:p w14:paraId="452B84A6" w14:textId="77777777" w:rsidR="00BD72A5" w:rsidRDefault="00BD72A5" w:rsidP="00BF163E">
      <w:pPr>
        <w:pStyle w:val="ListBullet"/>
        <w:numPr>
          <w:ilvl w:val="0"/>
          <w:numId w:val="0"/>
        </w:numPr>
        <w:ind w:left="720"/>
      </w:pPr>
      <w:r>
        <w:t>Psychology as an objective science</w:t>
      </w:r>
    </w:p>
    <w:p w14:paraId="318CBE54" w14:textId="77777777" w:rsidR="00BD72A5" w:rsidRDefault="00BD72A5" w:rsidP="00BF163E">
      <w:pPr>
        <w:pStyle w:val="ListBullet"/>
        <w:numPr>
          <w:ilvl w:val="0"/>
          <w:numId w:val="0"/>
        </w:numPr>
        <w:ind w:left="720"/>
      </w:pPr>
      <w:r>
        <w:t>All psychological event must be directly observable</w:t>
      </w:r>
    </w:p>
    <w:p w14:paraId="7F6E772D" w14:textId="77777777" w:rsidR="00BD72A5" w:rsidRDefault="00BD72A5" w:rsidP="00BF163E">
      <w:pPr>
        <w:pStyle w:val="ListBullet"/>
        <w:numPr>
          <w:ilvl w:val="0"/>
          <w:numId w:val="0"/>
        </w:numPr>
        <w:ind w:left="720"/>
      </w:pPr>
      <w:r>
        <w:t xml:space="preserve">Only behavior </w:t>
      </w:r>
    </w:p>
    <w:p w14:paraId="4BDEF14F" w14:textId="5FA41E42" w:rsidR="00BD72A5" w:rsidRDefault="001F75DC" w:rsidP="00BF163E">
      <w:pPr>
        <w:pStyle w:val="ListBullet"/>
        <w:numPr>
          <w:ilvl w:val="0"/>
          <w:numId w:val="0"/>
        </w:numPr>
        <w:ind w:left="720"/>
      </w:pPr>
      <w:r>
        <w:t xml:space="preserve">The study of mental event is </w:t>
      </w:r>
      <w:r w:rsidR="008F563F">
        <w:t>un science</w:t>
      </w:r>
      <w:r>
        <w:t xml:space="preserve"> this is because mental event</w:t>
      </w:r>
      <w:r w:rsidR="008F563F">
        <w:t>s</w:t>
      </w:r>
      <w:r>
        <w:t xml:space="preserve"> are private</w:t>
      </w:r>
    </w:p>
    <w:p w14:paraId="42DC3632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They cannot be defined</w:t>
      </w:r>
    </w:p>
    <w:p w14:paraId="1517F57B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We repeat behavior that has been reinforced</w:t>
      </w:r>
    </w:p>
    <w:p w14:paraId="533136F1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We do not repeat ……</w:t>
      </w:r>
    </w:p>
    <w:p w14:paraId="22158B6D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 xml:space="preserve">Correct the behavior </w:t>
      </w:r>
    </w:p>
    <w:p w14:paraId="2F92A034" w14:textId="426A7126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 xml:space="preserve">A strict environment </w:t>
      </w:r>
      <w:r w:rsidR="003203D6">
        <w:t>(</w:t>
      </w:r>
      <w:r>
        <w:t>not inner mind</w:t>
      </w:r>
      <w:r w:rsidR="003203D6">
        <w:t>)</w:t>
      </w:r>
      <w:r>
        <w:t>, explanation of behavior</w:t>
      </w:r>
    </w:p>
    <w:p w14:paraId="2718A8EF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All behavior is learned</w:t>
      </w:r>
    </w:p>
    <w:p w14:paraId="78159B95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A criminal is a criminal because past criminal behavior has been reinforced</w:t>
      </w:r>
    </w:p>
    <w:p w14:paraId="454D1DD4" w14:textId="77777777" w:rsidR="00AC4D50" w:rsidRDefault="001F75DC" w:rsidP="00BF163E">
      <w:pPr>
        <w:pStyle w:val="ListBullet"/>
        <w:numPr>
          <w:ilvl w:val="0"/>
          <w:numId w:val="0"/>
        </w:numPr>
        <w:ind w:left="720"/>
      </w:pPr>
      <w:r>
        <w:lastRenderedPageBreak/>
        <w:t xml:space="preserve">No need to postulate about genetic influence </w:t>
      </w:r>
    </w:p>
    <w:p w14:paraId="6FFE9D42" w14:textId="563FEE49" w:rsidR="001F75DC" w:rsidRDefault="00AC4D50" w:rsidP="00BF163E">
      <w:pPr>
        <w:pStyle w:val="ListBullet"/>
        <w:numPr>
          <w:ilvl w:val="0"/>
          <w:numId w:val="0"/>
        </w:numPr>
        <w:ind w:left="720"/>
      </w:pPr>
      <w:r>
        <w:t xml:space="preserve">No </w:t>
      </w:r>
      <w:r w:rsidR="001F75DC">
        <w:t>need to infer inner mental causes</w:t>
      </w:r>
    </w:p>
    <w:p w14:paraId="15E3F02E" w14:textId="77777777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>No need to postulate about hidden repressed motives</w:t>
      </w:r>
    </w:p>
    <w:p w14:paraId="6DA55676" w14:textId="43E3A65E" w:rsidR="00AC4D50" w:rsidRDefault="00AC4D50" w:rsidP="00BF163E">
      <w:pPr>
        <w:pStyle w:val="ListBullet"/>
        <w:numPr>
          <w:ilvl w:val="0"/>
          <w:numId w:val="0"/>
        </w:numPr>
        <w:ind w:left="720"/>
      </w:pPr>
    </w:p>
    <w:p w14:paraId="6481CA48" w14:textId="0F72378C" w:rsidR="001F75DC" w:rsidRDefault="001F75DC" w:rsidP="00BF163E">
      <w:pPr>
        <w:pStyle w:val="ListBullet"/>
        <w:numPr>
          <w:ilvl w:val="0"/>
          <w:numId w:val="0"/>
        </w:numPr>
        <w:ind w:left="720"/>
      </w:pPr>
      <w:r>
        <w:t xml:space="preserve">Deterministic: all behavior is determined by consequential events (reinforcement, punishment) </w:t>
      </w:r>
      <w:r w:rsidR="00AC4D50">
        <w:t xml:space="preserve">like </w:t>
      </w:r>
      <w:r>
        <w:t>buying an iPhone</w:t>
      </w:r>
    </w:p>
    <w:p w14:paraId="623A277D" w14:textId="6F386755" w:rsidR="001F75DC" w:rsidRDefault="00EA4A3D" w:rsidP="00BF163E">
      <w:pPr>
        <w:pStyle w:val="ListBullet"/>
        <w:numPr>
          <w:ilvl w:val="0"/>
          <w:numId w:val="0"/>
        </w:numPr>
        <w:ind w:left="720"/>
      </w:pPr>
      <w:r>
        <w:t>All behavior is learned</w:t>
      </w:r>
    </w:p>
    <w:p w14:paraId="61E12D53" w14:textId="66CB7519" w:rsidR="00EA4A3D" w:rsidRDefault="00EA4A3D" w:rsidP="00BF163E">
      <w:pPr>
        <w:pStyle w:val="ListBullet"/>
        <w:numPr>
          <w:ilvl w:val="0"/>
          <w:numId w:val="0"/>
        </w:numPr>
        <w:ind w:left="720"/>
      </w:pPr>
      <w:r>
        <w:t>If the behavior is inappropriate it is because of poor learning</w:t>
      </w:r>
    </w:p>
    <w:p w14:paraId="78ADAEDF" w14:textId="042DBD70" w:rsidR="00EA4A3D" w:rsidRDefault="00EA4A3D" w:rsidP="00BF163E">
      <w:pPr>
        <w:pStyle w:val="ListBullet"/>
        <w:numPr>
          <w:ilvl w:val="0"/>
          <w:numId w:val="0"/>
        </w:numPr>
        <w:ind w:left="720"/>
      </w:pPr>
      <w:r>
        <w:t>Will have to be relearned</w:t>
      </w:r>
    </w:p>
    <w:p w14:paraId="6C09BF7F" w14:textId="2BDD2865" w:rsidR="001F75DC" w:rsidRDefault="00EA4A3D" w:rsidP="00EA4A3D">
      <w:pPr>
        <w:pStyle w:val="ListBullet"/>
        <w:numPr>
          <w:ilvl w:val="0"/>
          <w:numId w:val="10"/>
        </w:numPr>
      </w:pPr>
      <w:r>
        <w:t xml:space="preserve">Social </w:t>
      </w:r>
    </w:p>
    <w:p w14:paraId="7A8DC576" w14:textId="7461B10F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Emphasis on social “behavior”</w:t>
      </w:r>
    </w:p>
    <w:p w14:paraId="5EE5448D" w14:textId="663A07A7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Study of social environment and its effects</w:t>
      </w:r>
    </w:p>
    <w:p w14:paraId="5B446FED" w14:textId="5E945FD6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Social attitude, social learning</w:t>
      </w:r>
    </w:p>
    <w:p w14:paraId="77B8A7C0" w14:textId="37112712" w:rsidR="00EA4A3D" w:rsidRDefault="00EA4A3D" w:rsidP="00EA4A3D">
      <w:pPr>
        <w:pStyle w:val="ListBullet"/>
        <w:numPr>
          <w:ilvl w:val="0"/>
          <w:numId w:val="10"/>
        </w:numPr>
      </w:pPr>
      <w:r>
        <w:t>Evolutionary/genetic phycology</w:t>
      </w:r>
    </w:p>
    <w:p w14:paraId="33B699FF" w14:textId="77777777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Social-biology(ethology)</w:t>
      </w:r>
    </w:p>
    <w:p w14:paraId="2814AB3E" w14:textId="236C9EF7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We share genes with animals, like worms</w:t>
      </w:r>
    </w:p>
    <w:p w14:paraId="31DDC21D" w14:textId="614D41A0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Most of human behavior can be explained through evolutionary principle</w:t>
      </w:r>
    </w:p>
    <w:p w14:paraId="5EF11205" w14:textId="135491B7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 xml:space="preserve">Selection of traits that enable survival </w:t>
      </w:r>
    </w:p>
    <w:p w14:paraId="0A344C02" w14:textId="2CD22A3F" w:rsidR="00EA4A3D" w:rsidRDefault="00EA4A3D" w:rsidP="00EA4A3D">
      <w:pPr>
        <w:pStyle w:val="ListBullet"/>
        <w:numPr>
          <w:ilvl w:val="0"/>
          <w:numId w:val="0"/>
        </w:numPr>
        <w:ind w:left="720"/>
      </w:pPr>
      <w:r>
        <w:t>Reproduction of species and individual genes</w:t>
      </w:r>
    </w:p>
    <w:p w14:paraId="53CAF97E" w14:textId="1942D121" w:rsidR="00EA4A3D" w:rsidRDefault="00D13415" w:rsidP="00EA4A3D">
      <w:pPr>
        <w:pStyle w:val="ListBullet"/>
        <w:numPr>
          <w:ilvl w:val="0"/>
          <w:numId w:val="0"/>
        </w:numPr>
        <w:ind w:left="720"/>
      </w:pPr>
      <w:r>
        <w:t>Emphasis on the study of animal behavior/ethology</w:t>
      </w:r>
    </w:p>
    <w:p w14:paraId="0D7EEC6C" w14:textId="31D19AB7" w:rsidR="00D13415" w:rsidRDefault="00D13415" w:rsidP="00EA4A3D">
      <w:pPr>
        <w:pStyle w:val="ListBullet"/>
        <w:numPr>
          <w:ilvl w:val="0"/>
          <w:numId w:val="0"/>
        </w:numPr>
        <w:ind w:left="720"/>
      </w:pPr>
      <w:r>
        <w:t>Deterministic theory</w:t>
      </w:r>
    </w:p>
    <w:p w14:paraId="33EE4EA0" w14:textId="77777777" w:rsidR="00D13415" w:rsidRDefault="00D13415" w:rsidP="00EA4A3D">
      <w:pPr>
        <w:pStyle w:val="ListBullet"/>
        <w:numPr>
          <w:ilvl w:val="0"/>
          <w:numId w:val="0"/>
        </w:numPr>
        <w:ind w:left="720"/>
      </w:pPr>
      <w:r>
        <w:t>Men are more aggressive than women</w:t>
      </w:r>
    </w:p>
    <w:p w14:paraId="7AC763C5" w14:textId="77777777" w:rsidR="00D13415" w:rsidRDefault="00D13415" w:rsidP="00EA4A3D">
      <w:pPr>
        <w:pStyle w:val="ListBullet"/>
        <w:numPr>
          <w:ilvl w:val="0"/>
          <w:numId w:val="0"/>
        </w:numPr>
        <w:ind w:left="720"/>
      </w:pPr>
      <w:r>
        <w:t>We act the way we do not because of learning</w:t>
      </w:r>
    </w:p>
    <w:p w14:paraId="75C41B38" w14:textId="77777777" w:rsidR="00D13415" w:rsidRDefault="00D13415" w:rsidP="00EA4A3D">
      <w:pPr>
        <w:pStyle w:val="ListBullet"/>
        <w:numPr>
          <w:ilvl w:val="0"/>
          <w:numId w:val="0"/>
        </w:numPr>
        <w:ind w:left="720"/>
      </w:pPr>
      <w:r>
        <w:t>But of the principle of evolution</w:t>
      </w:r>
    </w:p>
    <w:p w14:paraId="4D046A37" w14:textId="0CE4C84C" w:rsidR="00BD72A5" w:rsidRDefault="00D13415" w:rsidP="00D13415">
      <w:pPr>
        <w:pStyle w:val="ListBullet"/>
        <w:numPr>
          <w:ilvl w:val="0"/>
          <w:numId w:val="0"/>
        </w:numPr>
        <w:ind w:left="720"/>
      </w:pPr>
      <w:r>
        <w:t>More specifically…</w:t>
      </w:r>
      <w:r w:rsidRPr="00D13415">
        <w:rPr>
          <w:b/>
        </w:rPr>
        <w:t>survival of MY genes</w:t>
      </w:r>
      <w:r>
        <w:t>, E.O Wilson</w:t>
      </w:r>
    </w:p>
    <w:p w14:paraId="3D6B9C38" w14:textId="1C79090E" w:rsidR="00BF163E" w:rsidRDefault="00D13415" w:rsidP="00BF163E">
      <w:pPr>
        <w:pStyle w:val="ListBullet"/>
        <w:numPr>
          <w:ilvl w:val="0"/>
          <w:numId w:val="10"/>
        </w:numPr>
      </w:pPr>
      <w:r>
        <w:lastRenderedPageBreak/>
        <w:t>P</w:t>
      </w:r>
      <w:r w:rsidR="00BF163E">
        <w:t>sychoanalytical</w:t>
      </w:r>
      <w:r>
        <w:t xml:space="preserve"> /psychodynamic</w:t>
      </w:r>
    </w:p>
    <w:p w14:paraId="30D33282" w14:textId="3DAB198D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 xml:space="preserve">S. Freud </w:t>
      </w:r>
    </w:p>
    <w:p w14:paraId="52D7D8F5" w14:textId="0507CDC5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Role</w:t>
      </w:r>
      <w:r w:rsidR="00F02311">
        <w:t xml:space="preserve"> of the unconscious in determining our behavior.</w:t>
      </w:r>
      <w:bookmarkStart w:id="0" w:name="_GoBack"/>
      <w:bookmarkEnd w:id="0"/>
    </w:p>
    <w:p w14:paraId="56A10A54" w14:textId="4E34D764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Much of behavior and emotions is repressed, especially sexuality</w:t>
      </w:r>
    </w:p>
    <w:p w14:paraId="196F86D5" w14:textId="67EF9E84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It is these repressed, unconscious influence that dictate our personality and behavior.</w:t>
      </w:r>
    </w:p>
    <w:p w14:paraId="5C37E8EC" w14:textId="59EB76CC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Deterministic-behavior id determined by unconscious “drives”</w:t>
      </w:r>
    </w:p>
    <w:p w14:paraId="0C90CDD9" w14:textId="562527FA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Criticized as being unscientific</w:t>
      </w:r>
    </w:p>
    <w:p w14:paraId="39394484" w14:textId="11DDF7E8" w:rsidR="00D13415" w:rsidRDefault="00D13415" w:rsidP="00D13415">
      <w:pPr>
        <w:pStyle w:val="ListBullet"/>
        <w:numPr>
          <w:ilvl w:val="0"/>
          <w:numId w:val="0"/>
        </w:numPr>
        <w:ind w:left="720"/>
      </w:pPr>
      <w:r>
        <w:t>How can ever prove that there is an unconscious? How can we prove that certain memories are repressed?</w:t>
      </w:r>
    </w:p>
    <w:p w14:paraId="0B7C29C5" w14:textId="6DD7153F" w:rsidR="00D13415" w:rsidRDefault="00D13415" w:rsidP="00FE235B">
      <w:pPr>
        <w:pStyle w:val="ListBullet"/>
        <w:numPr>
          <w:ilvl w:val="0"/>
          <w:numId w:val="10"/>
        </w:numPr>
      </w:pPr>
      <w:r>
        <w:t>Psych</w:t>
      </w:r>
      <w:r w:rsidR="00FE235B">
        <w:t>o</w:t>
      </w:r>
      <w:r>
        <w:t>analysis, psychiatr</w:t>
      </w:r>
      <w:r w:rsidR="00FE235B">
        <w:t>y, clinical psychology, experime</w:t>
      </w:r>
      <w:r>
        <w:t>ntal psychology</w:t>
      </w:r>
    </w:p>
    <w:p w14:paraId="06D02ABB" w14:textId="39AD988C" w:rsidR="00FE235B" w:rsidRDefault="00FE235B" w:rsidP="00C761AB">
      <w:pPr>
        <w:pStyle w:val="ListBullet"/>
        <w:numPr>
          <w:ilvl w:val="0"/>
          <w:numId w:val="11"/>
        </w:numPr>
      </w:pPr>
      <w:r>
        <w:t>Psychoanalyst-trained in psychoanalysis</w:t>
      </w:r>
    </w:p>
    <w:p w14:paraId="7626876E" w14:textId="25A609EA" w:rsidR="00FE235B" w:rsidRDefault="00FE235B" w:rsidP="00FE235B">
      <w:pPr>
        <w:pStyle w:val="ListBullet"/>
        <w:numPr>
          <w:ilvl w:val="0"/>
          <w:numId w:val="0"/>
        </w:numPr>
        <w:ind w:left="720"/>
      </w:pPr>
      <w:r>
        <w:t>Emphasis on Freud and post-Freudian theory</w:t>
      </w:r>
    </w:p>
    <w:p w14:paraId="6F570E6A" w14:textId="282432B7" w:rsidR="00FE235B" w:rsidRDefault="00FE235B" w:rsidP="00FE235B">
      <w:pPr>
        <w:pStyle w:val="ListBullet"/>
        <w:numPr>
          <w:ilvl w:val="0"/>
          <w:numId w:val="0"/>
        </w:numPr>
        <w:ind w:left="720"/>
      </w:pPr>
      <w:r>
        <w:t>May or may not be a psychiatrist</w:t>
      </w:r>
    </w:p>
    <w:p w14:paraId="352A0590" w14:textId="5D238C53" w:rsidR="00FE235B" w:rsidRDefault="00FE235B" w:rsidP="00C761AB">
      <w:pPr>
        <w:pStyle w:val="ListBullet"/>
        <w:numPr>
          <w:ilvl w:val="0"/>
          <w:numId w:val="11"/>
        </w:numPr>
      </w:pPr>
      <w:r>
        <w:t>Psychiatrist-residency in “psychiatry”. Must have an M.D.</w:t>
      </w:r>
    </w:p>
    <w:p w14:paraId="65313AE2" w14:textId="7ED08F00" w:rsidR="00FE235B" w:rsidRDefault="00FE235B" w:rsidP="00FE235B">
      <w:pPr>
        <w:pStyle w:val="ListBullet"/>
        <w:numPr>
          <w:ilvl w:val="0"/>
          <w:numId w:val="0"/>
        </w:numPr>
        <w:ind w:left="720"/>
      </w:pPr>
      <w:r>
        <w:t>Psychiatrists employ a medical model</w:t>
      </w:r>
    </w:p>
    <w:p w14:paraId="7555FCCF" w14:textId="5AD2B3DF" w:rsidR="00FE235B" w:rsidRDefault="00FE235B" w:rsidP="00FE235B">
      <w:pPr>
        <w:pStyle w:val="ListBullet"/>
        <w:numPr>
          <w:ilvl w:val="0"/>
          <w:numId w:val="0"/>
        </w:numPr>
        <w:ind w:left="720"/>
      </w:pPr>
      <w:r>
        <w:t>Psychiatric disorders are a mental illness. Treatment methods can include psychotherapy and drug therapy.</w:t>
      </w:r>
    </w:p>
    <w:p w14:paraId="604B6AB8" w14:textId="16B1C7E5" w:rsidR="00FE235B" w:rsidRDefault="00C761AB" w:rsidP="00FE235B">
      <w:pPr>
        <w:pStyle w:val="ListBullet"/>
        <w:numPr>
          <w:ilvl w:val="0"/>
          <w:numId w:val="0"/>
        </w:numPr>
        <w:ind w:left="720"/>
      </w:pPr>
      <w:r>
        <w:t>In Canada, only psychiatrists can prescribe medication</w:t>
      </w:r>
    </w:p>
    <w:p w14:paraId="3D4E48B3" w14:textId="2FF3DB31" w:rsidR="00C761AB" w:rsidRDefault="00C761AB" w:rsidP="00C761AB">
      <w:pPr>
        <w:pStyle w:val="ListBullet"/>
        <w:numPr>
          <w:ilvl w:val="0"/>
          <w:numId w:val="11"/>
        </w:numPr>
      </w:pPr>
      <w:r>
        <w:t>Clinical psychologist- in Canada, must have a research degree, a Ph.D.</w:t>
      </w:r>
    </w:p>
    <w:p w14:paraId="392CB793" w14:textId="04651D28" w:rsidR="00C761AB" w:rsidRDefault="00C761AB" w:rsidP="00C761AB">
      <w:pPr>
        <w:pStyle w:val="ListBullet"/>
        <w:numPr>
          <w:ilvl w:val="0"/>
          <w:numId w:val="0"/>
        </w:numPr>
        <w:ind w:left="1080"/>
      </w:pPr>
      <w:r>
        <w:t>Is trained in both research and clinical psychology</w:t>
      </w:r>
    </w:p>
    <w:p w14:paraId="73D9C4F0" w14:textId="158779EB" w:rsidR="00C761AB" w:rsidRDefault="00727A76" w:rsidP="00C761AB">
      <w:pPr>
        <w:pStyle w:val="ListBullet"/>
        <w:numPr>
          <w:ilvl w:val="0"/>
          <w:numId w:val="0"/>
        </w:numPr>
        <w:ind w:left="1080"/>
      </w:pPr>
      <w:r>
        <w:t>In some regions the US, a D. Ps will suffice (not trained in research)</w:t>
      </w:r>
    </w:p>
    <w:p w14:paraId="7C923142" w14:textId="30CCD933" w:rsidR="00727A76" w:rsidRDefault="00727A76" w:rsidP="00C761AB">
      <w:pPr>
        <w:pStyle w:val="ListBullet"/>
        <w:numPr>
          <w:ilvl w:val="0"/>
          <w:numId w:val="0"/>
        </w:numPr>
        <w:ind w:left="1080"/>
      </w:pPr>
      <w:r>
        <w:t>Emphasis on “abnormal” behaviors and not necessarily illness</w:t>
      </w:r>
    </w:p>
    <w:p w14:paraId="2D24B679" w14:textId="1E2DE6FA" w:rsidR="00727A76" w:rsidRDefault="00727A76" w:rsidP="00C761AB">
      <w:pPr>
        <w:pStyle w:val="ListBullet"/>
        <w:numPr>
          <w:ilvl w:val="0"/>
          <w:numId w:val="0"/>
        </w:numPr>
        <w:ind w:left="1080"/>
      </w:pPr>
      <w:r>
        <w:t>Emphasis on change through counselling/psychotherapy</w:t>
      </w:r>
    </w:p>
    <w:p w14:paraId="3DB544E8" w14:textId="0E679B88" w:rsidR="00727A76" w:rsidRDefault="00727A76" w:rsidP="00727A76">
      <w:pPr>
        <w:pStyle w:val="ListBullet"/>
        <w:numPr>
          <w:ilvl w:val="0"/>
          <w:numId w:val="11"/>
        </w:numPr>
      </w:pPr>
      <w:r>
        <w:lastRenderedPageBreak/>
        <w:t>Experimental psychologist-trained ONLY as a researcher. Degree is PH. D</w:t>
      </w:r>
    </w:p>
    <w:p w14:paraId="3903704A" w14:textId="2745B3FE" w:rsidR="00727A76" w:rsidRDefault="00727A76" w:rsidP="00C761AB">
      <w:pPr>
        <w:pStyle w:val="ListBullet"/>
        <w:numPr>
          <w:ilvl w:val="0"/>
          <w:numId w:val="0"/>
        </w:numPr>
        <w:ind w:left="1080"/>
      </w:pPr>
      <w:r>
        <w:t>Not trained in clinical psychology</w:t>
      </w:r>
    </w:p>
    <w:p w14:paraId="413B9EBE" w14:textId="50EA7723" w:rsidR="00727A76" w:rsidRDefault="00727A76" w:rsidP="00C761AB">
      <w:pPr>
        <w:pStyle w:val="ListBullet"/>
        <w:numPr>
          <w:ilvl w:val="0"/>
          <w:numId w:val="0"/>
        </w:numPr>
        <w:ind w:left="1080"/>
      </w:pPr>
      <w:r>
        <w:t>Legally, cannot</w:t>
      </w:r>
    </w:p>
    <w:p w14:paraId="4A837959" w14:textId="77777777" w:rsidR="00D13415" w:rsidRDefault="00D13415" w:rsidP="00727A76">
      <w:pPr>
        <w:pStyle w:val="ListBullet"/>
        <w:numPr>
          <w:ilvl w:val="0"/>
          <w:numId w:val="0"/>
        </w:numPr>
      </w:pPr>
    </w:p>
    <w:p w14:paraId="6454DAD2" w14:textId="01B0D0E6" w:rsidR="00BF163E" w:rsidRDefault="00BF163E" w:rsidP="00BF163E">
      <w:pPr>
        <w:pStyle w:val="ListBullet"/>
        <w:numPr>
          <w:ilvl w:val="0"/>
          <w:numId w:val="10"/>
        </w:numPr>
      </w:pPr>
      <w:r>
        <w:t>Phenomenological</w:t>
      </w:r>
      <w:r w:rsidR="00727A76">
        <w:t>/ Humanistic</w:t>
      </w:r>
    </w:p>
    <w:p w14:paraId="37C67651" w14:textId="186FC32C" w:rsidR="00727A76" w:rsidRDefault="00727A76" w:rsidP="00727A76">
      <w:pPr>
        <w:pStyle w:val="ListBullet"/>
        <w:numPr>
          <w:ilvl w:val="0"/>
          <w:numId w:val="0"/>
        </w:numPr>
        <w:ind w:left="720"/>
      </w:pPr>
      <w:r>
        <w:t>Humanistic theories-emphasis on unique human quality of behavior</w:t>
      </w:r>
    </w:p>
    <w:p w14:paraId="0508CDE0" w14:textId="586D8A16" w:rsidR="00727A76" w:rsidRDefault="00727A76" w:rsidP="00727A76">
      <w:pPr>
        <w:pStyle w:val="ListBullet"/>
        <w:numPr>
          <w:ilvl w:val="0"/>
          <w:numId w:val="0"/>
        </w:numPr>
        <w:ind w:left="720"/>
      </w:pPr>
      <w:r>
        <w:t>Concerned with individual’s unique personal</w:t>
      </w:r>
    </w:p>
    <w:p w14:paraId="220C999B" w14:textId="7FEF6BCC" w:rsidR="00727A76" w:rsidRDefault="00727A76" w:rsidP="00727A76">
      <w:pPr>
        <w:pStyle w:val="ListBullet"/>
        <w:numPr>
          <w:ilvl w:val="0"/>
          <w:numId w:val="0"/>
        </w:numPr>
        <w:ind w:left="720"/>
      </w:pPr>
      <w:r>
        <w:t>Focus on subjective experience</w:t>
      </w:r>
    </w:p>
    <w:p w14:paraId="5D1168D4" w14:textId="4BC40151" w:rsidR="00727A76" w:rsidRDefault="00727A76" w:rsidP="00727A76">
      <w:pPr>
        <w:pStyle w:val="ListBullet"/>
        <w:numPr>
          <w:ilvl w:val="0"/>
          <w:numId w:val="0"/>
        </w:numPr>
        <w:ind w:left="720"/>
      </w:pPr>
      <w:r>
        <w:t>Concern with developing theories of inner life rather than explaining behavior</w:t>
      </w:r>
    </w:p>
    <w:p w14:paraId="6B80EAFE" w14:textId="73CE7334" w:rsidR="00727A76" w:rsidRDefault="00727A76" w:rsidP="00727A76">
      <w:pPr>
        <w:pStyle w:val="ListBullet"/>
        <w:numPr>
          <w:ilvl w:val="0"/>
          <w:numId w:val="0"/>
        </w:numPr>
        <w:ind w:left="720"/>
      </w:pPr>
      <w:r>
        <w:t xml:space="preserve">Criticized as being </w:t>
      </w:r>
      <w:proofErr w:type="spellStart"/>
      <w:r>
        <w:t>unscience</w:t>
      </w:r>
      <w:proofErr w:type="spellEnd"/>
    </w:p>
    <w:p w14:paraId="420DC692" w14:textId="77777777" w:rsidR="00727A76" w:rsidRDefault="00727A76" w:rsidP="00727A76">
      <w:pPr>
        <w:pStyle w:val="ListBullet"/>
        <w:numPr>
          <w:ilvl w:val="0"/>
          <w:numId w:val="0"/>
        </w:numPr>
        <w:ind w:left="720"/>
      </w:pPr>
    </w:p>
    <w:p w14:paraId="265B9942" w14:textId="77777777" w:rsidR="00BF163E" w:rsidRDefault="00BF163E" w:rsidP="00826C91">
      <w:pPr>
        <w:pStyle w:val="ListBullet"/>
        <w:numPr>
          <w:ilvl w:val="0"/>
          <w:numId w:val="0"/>
        </w:numPr>
        <w:ind w:left="432" w:hanging="432"/>
      </w:pPr>
    </w:p>
    <w:p w14:paraId="23135331" w14:textId="77777777" w:rsidR="006F4D44" w:rsidRDefault="00826C91" w:rsidP="00826C91">
      <w:pPr>
        <w:pStyle w:val="ListBullet"/>
        <w:numPr>
          <w:ilvl w:val="0"/>
          <w:numId w:val="0"/>
        </w:numPr>
        <w:ind w:left="432" w:hanging="432"/>
      </w:pPr>
      <w:r>
        <w:t xml:space="preserve">          Attempts to infer </w:t>
      </w:r>
    </w:p>
    <w:p w14:paraId="376B4CF4" w14:textId="77777777" w:rsidR="00826C91" w:rsidRDefault="00826C91" w:rsidP="00826C91">
      <w:pPr>
        <w:pStyle w:val="ListBullet"/>
        <w:numPr>
          <w:ilvl w:val="0"/>
          <w:numId w:val="0"/>
        </w:numPr>
        <w:ind w:left="432" w:hanging="432"/>
      </w:pPr>
      <w:r>
        <w:t xml:space="preserve">          Hypothetical mental stated of information</w:t>
      </w:r>
    </w:p>
    <w:p w14:paraId="2A73F16D" w14:textId="77777777" w:rsidR="007763BE" w:rsidRDefault="007763BE" w:rsidP="007763BE">
      <w:pPr>
        <w:pStyle w:val="ListBullet"/>
        <w:numPr>
          <w:ilvl w:val="0"/>
          <w:numId w:val="0"/>
        </w:numPr>
        <w:ind w:left="1152"/>
      </w:pPr>
    </w:p>
    <w:sectPr w:rsidR="007763BE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42DA" w14:textId="77777777" w:rsidR="00074D8E" w:rsidRDefault="00074D8E">
      <w:r>
        <w:separator/>
      </w:r>
    </w:p>
    <w:p w14:paraId="525E779E" w14:textId="77777777" w:rsidR="00074D8E" w:rsidRDefault="00074D8E"/>
  </w:endnote>
  <w:endnote w:type="continuationSeparator" w:id="0">
    <w:p w14:paraId="154BFCC4" w14:textId="77777777" w:rsidR="00074D8E" w:rsidRDefault="00074D8E">
      <w:r>
        <w:continuationSeparator/>
      </w:r>
    </w:p>
    <w:p w14:paraId="1F2CBAB4" w14:textId="77777777" w:rsidR="00074D8E" w:rsidRDefault="00074D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3F60A4" w14:textId="77777777" w:rsidR="00315278" w:rsidRDefault="00F87B4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31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7D613" w14:textId="77777777" w:rsidR="00074D8E" w:rsidRDefault="00074D8E">
      <w:r>
        <w:separator/>
      </w:r>
    </w:p>
    <w:p w14:paraId="704C35EC" w14:textId="77777777" w:rsidR="00074D8E" w:rsidRDefault="00074D8E"/>
  </w:footnote>
  <w:footnote w:type="continuationSeparator" w:id="0">
    <w:p w14:paraId="1EECAF80" w14:textId="77777777" w:rsidR="00074D8E" w:rsidRDefault="00074D8E">
      <w:r>
        <w:continuationSeparator/>
      </w:r>
    </w:p>
    <w:p w14:paraId="79157C17" w14:textId="77777777" w:rsidR="00074D8E" w:rsidRDefault="00074D8E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7EFAC6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8885688"/>
    <w:multiLevelType w:val="hybridMultilevel"/>
    <w:tmpl w:val="AE325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174A4"/>
    <w:multiLevelType w:val="hybridMultilevel"/>
    <w:tmpl w:val="F70AF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E492A"/>
    <w:multiLevelType w:val="hybridMultilevel"/>
    <w:tmpl w:val="3A3A0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A41B7C"/>
    <w:multiLevelType w:val="hybridMultilevel"/>
    <w:tmpl w:val="FE8C0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C156FF"/>
    <w:multiLevelType w:val="hybridMultilevel"/>
    <w:tmpl w:val="8C7026CA"/>
    <w:lvl w:ilvl="0" w:tplc="3D8ED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4954B9"/>
    <w:multiLevelType w:val="hybridMultilevel"/>
    <w:tmpl w:val="EE7EE426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0">
    <w:nsid w:val="74A366FD"/>
    <w:multiLevelType w:val="hybridMultilevel"/>
    <w:tmpl w:val="FD926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5"/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21"/>
    <w:rsid w:val="0005611F"/>
    <w:rsid w:val="00074D8E"/>
    <w:rsid w:val="001B710F"/>
    <w:rsid w:val="001F75DC"/>
    <w:rsid w:val="002948CE"/>
    <w:rsid w:val="002E0D67"/>
    <w:rsid w:val="00315278"/>
    <w:rsid w:val="003203D6"/>
    <w:rsid w:val="00547EA7"/>
    <w:rsid w:val="00593638"/>
    <w:rsid w:val="006F4D44"/>
    <w:rsid w:val="00727A76"/>
    <w:rsid w:val="007763BE"/>
    <w:rsid w:val="00826C91"/>
    <w:rsid w:val="008A5521"/>
    <w:rsid w:val="008F563F"/>
    <w:rsid w:val="00AC4D50"/>
    <w:rsid w:val="00BD72A5"/>
    <w:rsid w:val="00BF163E"/>
    <w:rsid w:val="00C761AB"/>
    <w:rsid w:val="00D13415"/>
    <w:rsid w:val="00D916AF"/>
    <w:rsid w:val="00EA4A3D"/>
    <w:rsid w:val="00F02311"/>
    <w:rsid w:val="00F87B4D"/>
    <w:rsid w:val="00F97971"/>
    <w:rsid w:val="00FE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D3A7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8A5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Applications/Microsoft%20Word.app/Contents/Resources/en.lproj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104</TotalTime>
  <Pages>7</Pages>
  <Words>904</Words>
  <Characters>5159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4</cp:revision>
  <dcterms:created xsi:type="dcterms:W3CDTF">2016-09-12T12:35:00Z</dcterms:created>
  <dcterms:modified xsi:type="dcterms:W3CDTF">2016-09-15T17:20:00Z</dcterms:modified>
</cp:coreProperties>
</file>