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783B09" w14:textId="77777777" w:rsidR="00EC371C" w:rsidRDefault="00D5034F">
      <w:pPr>
        <w:pStyle w:val="Heading1"/>
      </w:pPr>
      <w:r>
        <w:t xml:space="preserve">Week 8 </w:t>
      </w:r>
    </w:p>
    <w:p w14:paraId="777D9E96" w14:textId="5EFE7213" w:rsidR="00EC371C" w:rsidRDefault="00FD0B19" w:rsidP="00D5034F">
      <w:pPr>
        <w:pStyle w:val="ListBullet"/>
      </w:pPr>
      <w:r>
        <w:t>Political Ideology</w:t>
      </w:r>
    </w:p>
    <w:p w14:paraId="626B2369" w14:textId="270217A8" w:rsidR="00FD0B19" w:rsidRDefault="00FD0B19" w:rsidP="00FD0B19">
      <w:pPr>
        <w:pStyle w:val="ListBullet"/>
        <w:numPr>
          <w:ilvl w:val="1"/>
          <w:numId w:val="3"/>
        </w:numPr>
      </w:pPr>
      <w:r>
        <w:t xml:space="preserve">Values or notions of right and wrong and ect.. </w:t>
      </w:r>
    </w:p>
    <w:p w14:paraId="433A4B2F" w14:textId="78420EA6" w:rsidR="00FD0B19" w:rsidRDefault="00FD0B19" w:rsidP="00FD0B19">
      <w:pPr>
        <w:pStyle w:val="ListBullet"/>
        <w:numPr>
          <w:ilvl w:val="1"/>
          <w:numId w:val="3"/>
        </w:numPr>
      </w:pPr>
      <w:r>
        <w:t xml:space="preserve">Provide structures of meaning and understanding </w:t>
      </w:r>
    </w:p>
    <w:p w14:paraId="16525B94" w14:textId="554F990B" w:rsidR="00FD0B19" w:rsidRDefault="00FD0B19" w:rsidP="00FD0B19">
      <w:pPr>
        <w:pStyle w:val="ListBullet"/>
      </w:pPr>
      <w:r>
        <w:t>Origins of Ideology</w:t>
      </w:r>
    </w:p>
    <w:p w14:paraId="3FB3254C" w14:textId="104BC322" w:rsidR="00FD0B19" w:rsidRDefault="00FD0B19" w:rsidP="00FD0B19">
      <w:pPr>
        <w:pStyle w:val="ListBullet"/>
        <w:numPr>
          <w:ilvl w:val="1"/>
          <w:numId w:val="3"/>
        </w:numPr>
      </w:pPr>
      <w:r>
        <w:t xml:space="preserve">First used by French thinker De Tracy from the School of thought of Pliospohes </w:t>
      </w:r>
    </w:p>
    <w:p w14:paraId="5EE34BF4" w14:textId="3F6BB376" w:rsidR="00FD0B19" w:rsidRDefault="00FD0B19" w:rsidP="00FD0B19">
      <w:pPr>
        <w:pStyle w:val="ListBullet"/>
        <w:numPr>
          <w:ilvl w:val="2"/>
          <w:numId w:val="3"/>
        </w:numPr>
      </w:pPr>
      <w:r>
        <w:t xml:space="preserve">Define all relevant political terms </w:t>
      </w:r>
    </w:p>
    <w:p w14:paraId="21D083F2" w14:textId="355645A0" w:rsidR="00FD0B19" w:rsidRDefault="00FD0B19" w:rsidP="00FD0B19">
      <w:pPr>
        <w:pStyle w:val="ListBullet"/>
        <w:numPr>
          <w:ilvl w:val="2"/>
          <w:numId w:val="3"/>
        </w:numPr>
      </w:pPr>
      <w:r>
        <w:t xml:space="preserve"> Tried to dev. A science of language </w:t>
      </w:r>
    </w:p>
    <w:p w14:paraId="49B9CF62" w14:textId="69A832F3" w:rsidR="00FD0B19" w:rsidRDefault="00FD0B19" w:rsidP="00FD0B19">
      <w:pPr>
        <w:pStyle w:val="ListBullet"/>
        <w:numPr>
          <w:ilvl w:val="3"/>
          <w:numId w:val="3"/>
        </w:numPr>
      </w:pPr>
      <w:r>
        <w:t>To reduce conflict</w:t>
      </w:r>
    </w:p>
    <w:p w14:paraId="7855CEA5" w14:textId="49C4D4B4" w:rsidR="00FD0B19" w:rsidRDefault="00FD0B19" w:rsidP="00FD0B19">
      <w:pPr>
        <w:pStyle w:val="ListBullet"/>
        <w:numPr>
          <w:ilvl w:val="3"/>
          <w:numId w:val="3"/>
        </w:numPr>
      </w:pPr>
      <w:r>
        <w:t xml:space="preserve">Ideology was the since of language </w:t>
      </w:r>
    </w:p>
    <w:p w14:paraId="1F20E937" w14:textId="71CB442B" w:rsidR="00FD0B19" w:rsidRDefault="00FD0B19" w:rsidP="00FD0B19">
      <w:pPr>
        <w:pStyle w:val="ListBullet"/>
        <w:numPr>
          <w:ilvl w:val="2"/>
          <w:numId w:val="3"/>
        </w:numPr>
      </w:pPr>
      <w:r>
        <w:t xml:space="preserve">Didn’t work </w:t>
      </w:r>
    </w:p>
    <w:p w14:paraId="0466AB6E" w14:textId="793F27DD" w:rsidR="00FD0B19" w:rsidRDefault="00FD0B19" w:rsidP="00FD0B19">
      <w:pPr>
        <w:pStyle w:val="ListBullet"/>
        <w:numPr>
          <w:ilvl w:val="1"/>
          <w:numId w:val="3"/>
        </w:numPr>
      </w:pPr>
      <w:r>
        <w:t>Carl Marks</w:t>
      </w:r>
    </w:p>
    <w:p w14:paraId="1E032214" w14:textId="4203BAFD" w:rsidR="00FD0B19" w:rsidRDefault="00FD0B19" w:rsidP="00FD0B19">
      <w:pPr>
        <w:pStyle w:val="ListBullet"/>
        <w:numPr>
          <w:ilvl w:val="2"/>
          <w:numId w:val="3"/>
        </w:numPr>
      </w:pPr>
      <w:r>
        <w:t xml:space="preserve">Wanted to understand the role ideology play politically </w:t>
      </w:r>
    </w:p>
    <w:p w14:paraId="06E937E2" w14:textId="041A2B7E" w:rsidR="00FD0B19" w:rsidRDefault="00FD0B19" w:rsidP="00FD0B19">
      <w:pPr>
        <w:pStyle w:val="ListBullet"/>
        <w:numPr>
          <w:ilvl w:val="2"/>
          <w:numId w:val="3"/>
        </w:numPr>
      </w:pPr>
      <w:r>
        <w:t xml:space="preserve">Examine the roles of political belief systems and used to justify social relationship, class relationships and so on </w:t>
      </w:r>
    </w:p>
    <w:p w14:paraId="4F635EB7" w14:textId="1C9689EE" w:rsidR="00FD0B19" w:rsidRDefault="00FD0B19" w:rsidP="00FD0B19">
      <w:pPr>
        <w:pStyle w:val="ListBullet"/>
        <w:numPr>
          <w:ilvl w:val="2"/>
          <w:numId w:val="3"/>
        </w:numPr>
      </w:pPr>
      <w:r>
        <w:t xml:space="preserve">Stop to think critical about polticals was ideology </w:t>
      </w:r>
    </w:p>
    <w:p w14:paraId="563631B2" w14:textId="37BFF084" w:rsidR="00FD0B19" w:rsidRDefault="00FD0B19" w:rsidP="00FD0B19">
      <w:pPr>
        <w:pStyle w:val="ListBullet"/>
        <w:numPr>
          <w:ilvl w:val="2"/>
          <w:numId w:val="3"/>
        </w:numPr>
      </w:pPr>
      <w:r>
        <w:t>Ideology is an organized body of ideas</w:t>
      </w:r>
    </w:p>
    <w:p w14:paraId="3180DD8B" w14:textId="547E6CB4" w:rsidR="00FD0B19" w:rsidRDefault="00FD0B19" w:rsidP="00FD0B19">
      <w:pPr>
        <w:pStyle w:val="ListBullet"/>
        <w:numPr>
          <w:ilvl w:val="3"/>
          <w:numId w:val="3"/>
        </w:numPr>
      </w:pPr>
      <w:r>
        <w:t>Any writer who writes in a certain idea follow ideology</w:t>
      </w:r>
    </w:p>
    <w:p w14:paraId="2B244755" w14:textId="0928ECEA" w:rsidR="00FD0B19" w:rsidRDefault="00FD0B19" w:rsidP="00FD0B19">
      <w:pPr>
        <w:pStyle w:val="ListBullet"/>
        <w:numPr>
          <w:ilvl w:val="2"/>
          <w:numId w:val="3"/>
        </w:numPr>
      </w:pPr>
      <w:r>
        <w:t xml:space="preserve">Ideology is a body of abstract ideas that </w:t>
      </w:r>
    </w:p>
    <w:p w14:paraId="02157493" w14:textId="39311EF3" w:rsidR="00FD0B19" w:rsidRDefault="00FD0B19" w:rsidP="00FD0B19">
      <w:pPr>
        <w:pStyle w:val="ListBullet"/>
        <w:numPr>
          <w:ilvl w:val="3"/>
          <w:numId w:val="3"/>
        </w:numPr>
      </w:pPr>
      <w:r>
        <w:t xml:space="preserve">Look at ideas, analyses, but don’t relate to the real world – merely thought </w:t>
      </w:r>
    </w:p>
    <w:p w14:paraId="111D244A" w14:textId="7B776068" w:rsidR="00FD0B19" w:rsidRDefault="00FD0B19" w:rsidP="00FD0B19">
      <w:pPr>
        <w:pStyle w:val="ListBullet"/>
        <w:numPr>
          <w:ilvl w:val="3"/>
          <w:numId w:val="3"/>
        </w:numPr>
      </w:pPr>
      <w:r>
        <w:t xml:space="preserve">Relates with idealism and materialism </w:t>
      </w:r>
    </w:p>
    <w:p w14:paraId="2DBA71A4" w14:textId="35951529" w:rsidR="00FD0B19" w:rsidRDefault="00FD0B19" w:rsidP="00FD0B19">
      <w:pPr>
        <w:pStyle w:val="ListBullet"/>
        <w:numPr>
          <w:ilvl w:val="3"/>
          <w:numId w:val="3"/>
        </w:numPr>
      </w:pPr>
      <w:r>
        <w:lastRenderedPageBreak/>
        <w:t xml:space="preserve">In this sense, a person believes that ideas are study on their own without relating them to concept situations </w:t>
      </w:r>
    </w:p>
    <w:p w14:paraId="33598F07" w14:textId="13F2FFBA" w:rsidR="00FD0B19" w:rsidRDefault="00FD0B19" w:rsidP="00FD0B19">
      <w:pPr>
        <w:pStyle w:val="ListBullet"/>
        <w:numPr>
          <w:ilvl w:val="2"/>
          <w:numId w:val="3"/>
        </w:numPr>
      </w:pPr>
      <w:r>
        <w:t xml:space="preserve">Ideology is a body of ideas that legit or defends a class or a social order of a nation or any other social collectivity </w:t>
      </w:r>
    </w:p>
    <w:p w14:paraId="6BA46C7B" w14:textId="29AB32FD" w:rsidR="00FD0B19" w:rsidRDefault="00FD0B19" w:rsidP="00FD0B19">
      <w:pPr>
        <w:pStyle w:val="ListBullet"/>
        <w:numPr>
          <w:ilvl w:val="3"/>
          <w:numId w:val="3"/>
        </w:numPr>
      </w:pPr>
      <w:r>
        <w:t xml:space="preserve">Most relevant to political behavior </w:t>
      </w:r>
    </w:p>
    <w:p w14:paraId="23EC6F77" w14:textId="00014626" w:rsidR="00FD0B19" w:rsidRDefault="00FD0B19" w:rsidP="00FD0B19">
      <w:pPr>
        <w:pStyle w:val="ListBullet"/>
        <w:numPr>
          <w:ilvl w:val="2"/>
          <w:numId w:val="3"/>
        </w:numPr>
      </w:pPr>
      <w:r>
        <w:t xml:space="preserve">Marks believed that every society wants to preserve itself </w:t>
      </w:r>
    </w:p>
    <w:p w14:paraId="12C6B28F" w14:textId="008962BF" w:rsidR="00FD0B19" w:rsidRDefault="00FD0B19" w:rsidP="00FD0B19">
      <w:pPr>
        <w:pStyle w:val="ListBullet"/>
        <w:numPr>
          <w:ilvl w:val="3"/>
          <w:numId w:val="3"/>
        </w:numPr>
      </w:pPr>
      <w:r>
        <w:t xml:space="preserve">For a class divided society the problem is more acute and urgent </w:t>
      </w:r>
    </w:p>
    <w:p w14:paraId="7A36B05A" w14:textId="0DB60068" w:rsidR="00FD0B19" w:rsidRDefault="00FD0B19" w:rsidP="00FD0B19">
      <w:pPr>
        <w:pStyle w:val="ListBullet"/>
        <w:numPr>
          <w:ilvl w:val="3"/>
          <w:numId w:val="3"/>
        </w:numPr>
      </w:pPr>
      <w:r>
        <w:t>The dominant class (ie: 99%) feels constantly dominant by dominant class (ie: the 1%)</w:t>
      </w:r>
    </w:p>
    <w:p w14:paraId="3D6214AB" w14:textId="3A8E552F" w:rsidR="00B019A2" w:rsidRDefault="00FD0B19" w:rsidP="00B019A2">
      <w:pPr>
        <w:pStyle w:val="ListBullet"/>
        <w:numPr>
          <w:ilvl w:val="4"/>
          <w:numId w:val="3"/>
        </w:numPr>
      </w:pPr>
      <w:r>
        <w:t>Done through force, win over the eligence of the dominated class through legitimizing themselves through those who dominate</w:t>
      </w:r>
    </w:p>
    <w:p w14:paraId="3FBC17A5" w14:textId="190D85B5" w:rsidR="00B019A2" w:rsidRDefault="00B019A2" w:rsidP="00B019A2">
      <w:pPr>
        <w:pStyle w:val="ListBullet"/>
        <w:numPr>
          <w:ilvl w:val="5"/>
          <w:numId w:val="3"/>
        </w:numPr>
      </w:pPr>
      <w:r>
        <w:t>Done in a general way that is by paving over the conflicts of intrest and make people accept what is going in life</w:t>
      </w:r>
    </w:p>
    <w:p w14:paraId="2DE3D921" w14:textId="2A51222B" w:rsidR="00B019A2" w:rsidRDefault="00B019A2" w:rsidP="00B019A2">
      <w:pPr>
        <w:pStyle w:val="ListBullet"/>
        <w:numPr>
          <w:ilvl w:val="6"/>
          <w:numId w:val="3"/>
        </w:numPr>
      </w:pPr>
      <w:r>
        <w:t xml:space="preserve">Done though </w:t>
      </w:r>
      <w:r w:rsidRPr="00FE5598">
        <w:rPr>
          <w:b/>
        </w:rPr>
        <w:t>blaming social conflict by enemies</w:t>
      </w:r>
      <w:r>
        <w:t xml:space="preserve"> of that society ie: put national before personal interest (blaming others) </w:t>
      </w:r>
    </w:p>
    <w:p w14:paraId="0C02D39A" w14:textId="5F1D9E51" w:rsidR="008516D5" w:rsidRDefault="00B019A2" w:rsidP="008516D5">
      <w:pPr>
        <w:pStyle w:val="ListBullet"/>
        <w:numPr>
          <w:ilvl w:val="6"/>
          <w:numId w:val="3"/>
        </w:numPr>
      </w:pPr>
      <w:r>
        <w:t xml:space="preserve">More effect strategy – get members to understand in such away that the </w:t>
      </w:r>
      <w:r w:rsidRPr="00FE5598">
        <w:rPr>
          <w:b/>
        </w:rPr>
        <w:t>conflict is made invisible</w:t>
      </w:r>
      <w:r>
        <w:t xml:space="preserve"> and people don’t understand/see the relationships (if I work harder I will get more) </w:t>
      </w:r>
    </w:p>
    <w:p w14:paraId="606D5DB2" w14:textId="743D5ECF" w:rsidR="001C6A0A" w:rsidRDefault="0031742F" w:rsidP="001D5EC0">
      <w:pPr>
        <w:pStyle w:val="ListBullet"/>
        <w:numPr>
          <w:ilvl w:val="5"/>
          <w:numId w:val="3"/>
        </w:numPr>
      </w:pPr>
      <w:r>
        <w:t xml:space="preserve">Individuals see themselves as justice </w:t>
      </w:r>
      <w:r w:rsidR="001C6A0A">
        <w:t xml:space="preserve">and believe in the system </w:t>
      </w:r>
    </w:p>
    <w:p w14:paraId="716B16A5" w14:textId="3D9F8362" w:rsidR="001D5EC0" w:rsidRDefault="001D5EC0" w:rsidP="001D5EC0">
      <w:pPr>
        <w:pStyle w:val="ListBullet"/>
        <w:numPr>
          <w:ilvl w:val="6"/>
          <w:numId w:val="3"/>
        </w:numPr>
      </w:pPr>
      <w:r>
        <w:lastRenderedPageBreak/>
        <w:t xml:space="preserve">Workers and employers are to be good citizens ie: be </w:t>
      </w:r>
      <w:r w:rsidRPr="00F94F08">
        <w:rPr>
          <w:b/>
        </w:rPr>
        <w:t xml:space="preserve">good consumers </w:t>
      </w:r>
      <w:r w:rsidR="00AD5A4F" w:rsidRPr="00F94F08">
        <w:rPr>
          <w:b/>
        </w:rPr>
        <w:t>and have common interest</w:t>
      </w:r>
      <w:r w:rsidR="00AD5A4F">
        <w:t xml:space="preserve"> in increasing the </w:t>
      </w:r>
      <w:r w:rsidR="00C934F7">
        <w:t>nation</w:t>
      </w:r>
    </w:p>
    <w:p w14:paraId="49B19B4C" w14:textId="2B801919" w:rsidR="00C934F7" w:rsidRDefault="00C934F7" w:rsidP="00C934F7">
      <w:pPr>
        <w:pStyle w:val="ListBullet"/>
        <w:numPr>
          <w:ilvl w:val="5"/>
          <w:numId w:val="3"/>
        </w:numPr>
      </w:pPr>
      <w:r>
        <w:t xml:space="preserve">View that life is good as it can be </w:t>
      </w:r>
    </w:p>
    <w:p w14:paraId="39B73185" w14:textId="286229E9" w:rsidR="00FD0B19" w:rsidRDefault="00FD0B19" w:rsidP="00FD0B19">
      <w:pPr>
        <w:pStyle w:val="ListBullet"/>
        <w:numPr>
          <w:ilvl w:val="4"/>
          <w:numId w:val="3"/>
        </w:numPr>
      </w:pPr>
      <w:r>
        <w:t>Marks argues that force is the least effective</w:t>
      </w:r>
      <w:r w:rsidR="00B019A2">
        <w:t xml:space="preserve"> in modern societies </w:t>
      </w:r>
    </w:p>
    <w:p w14:paraId="6F1BDA53" w14:textId="79442738" w:rsidR="00FD0B19" w:rsidRDefault="00B019A2" w:rsidP="00B019A2">
      <w:pPr>
        <w:pStyle w:val="ListBullet"/>
        <w:numPr>
          <w:ilvl w:val="5"/>
          <w:numId w:val="3"/>
        </w:numPr>
      </w:pPr>
      <w:r>
        <w:t xml:space="preserve">Leads to rebellions and such </w:t>
      </w:r>
    </w:p>
    <w:p w14:paraId="7B4BB5C9" w14:textId="060CAFAA" w:rsidR="0031742F" w:rsidRDefault="00C934F7" w:rsidP="0031742F">
      <w:pPr>
        <w:pStyle w:val="ListBullet"/>
        <w:numPr>
          <w:ilvl w:val="1"/>
          <w:numId w:val="3"/>
        </w:numPr>
      </w:pPr>
      <w:r>
        <w:t xml:space="preserve">The body of ideas that the net effect that aims to legitimize the social order. </w:t>
      </w:r>
    </w:p>
    <w:p w14:paraId="0EF27204" w14:textId="07A88E41" w:rsidR="00C934F7" w:rsidRDefault="006316D9" w:rsidP="006316D9">
      <w:pPr>
        <w:pStyle w:val="ListBullet"/>
        <w:numPr>
          <w:ilvl w:val="1"/>
          <w:numId w:val="3"/>
        </w:numPr>
      </w:pPr>
      <w:r>
        <w:t xml:space="preserve">Every class divided society rest on ideology explained in three points </w:t>
      </w:r>
    </w:p>
    <w:p w14:paraId="3B32EAA3" w14:textId="1F8A42E9" w:rsidR="006316D9" w:rsidRDefault="006316D9" w:rsidP="006316D9">
      <w:pPr>
        <w:pStyle w:val="ListBullet"/>
        <w:numPr>
          <w:ilvl w:val="2"/>
          <w:numId w:val="3"/>
        </w:numPr>
      </w:pPr>
      <w:r>
        <w:t>The believes and views that satisfy members</w:t>
      </w:r>
    </w:p>
    <w:p w14:paraId="3EC232EC" w14:textId="24BFE4E8" w:rsidR="006316D9" w:rsidRDefault="006316D9" w:rsidP="006316D9">
      <w:pPr>
        <w:pStyle w:val="ListBullet"/>
        <w:numPr>
          <w:ilvl w:val="2"/>
          <w:numId w:val="3"/>
        </w:numPr>
      </w:pPr>
      <w:r>
        <w:t xml:space="preserve">The believes in institutions, practices, rituals, ceremonies and so forth </w:t>
      </w:r>
    </w:p>
    <w:p w14:paraId="36740B75" w14:textId="77777777" w:rsidR="006316D9" w:rsidRDefault="006316D9" w:rsidP="006316D9">
      <w:pPr>
        <w:pStyle w:val="ListBullet"/>
        <w:numPr>
          <w:ilvl w:val="2"/>
          <w:numId w:val="3"/>
        </w:numPr>
      </w:pPr>
      <w:r>
        <w:t>The theories of our social scientist and philosophers</w:t>
      </w:r>
    </w:p>
    <w:p w14:paraId="70BD4EAD" w14:textId="563D1440" w:rsidR="006316D9" w:rsidRDefault="006316D9" w:rsidP="006316D9">
      <w:pPr>
        <w:pStyle w:val="ListBullet"/>
        <w:numPr>
          <w:ilvl w:val="1"/>
          <w:numId w:val="3"/>
        </w:numPr>
      </w:pPr>
      <w:r>
        <w:t xml:space="preserve">Viewing history from the prospective of the victim, most history is recorded by the hero’s and not the bottom up  </w:t>
      </w:r>
    </w:p>
    <w:p w14:paraId="09B6AD7B" w14:textId="77777777" w:rsidR="006316D9" w:rsidRDefault="006316D9" w:rsidP="006316D9">
      <w:pPr>
        <w:pStyle w:val="ListBullet"/>
        <w:numPr>
          <w:ilvl w:val="2"/>
          <w:numId w:val="3"/>
        </w:numPr>
      </w:pPr>
      <w:r>
        <w:t xml:space="preserve">Ex: the history of Christopher Columbus, mooreson wrote a biography of Columbus’s route through the Atlantic. Mooreson explains the killing that happen when Columbus came to the New World. </w:t>
      </w:r>
    </w:p>
    <w:p w14:paraId="29803E1B" w14:textId="25C6035F" w:rsidR="006316D9" w:rsidRDefault="006316D9" w:rsidP="006316D9">
      <w:pPr>
        <w:pStyle w:val="ListBullet"/>
        <w:numPr>
          <w:ilvl w:val="2"/>
          <w:numId w:val="3"/>
        </w:numPr>
      </w:pPr>
      <w:r>
        <w:t xml:space="preserve">All history books start with the historical journey     </w:t>
      </w:r>
    </w:p>
    <w:p w14:paraId="0ED7F36D" w14:textId="5C08383F" w:rsidR="00DC4168" w:rsidRDefault="00DC4168" w:rsidP="00EC13C2">
      <w:pPr>
        <w:pStyle w:val="ListBullet"/>
        <w:numPr>
          <w:ilvl w:val="1"/>
          <w:numId w:val="3"/>
        </w:numPr>
      </w:pPr>
      <w:r>
        <w:t xml:space="preserve">With history one can simply lie about events and present facts that lead to conclusions. Mooreson does neither and refuse to lie about Columbus. </w:t>
      </w:r>
      <w:r w:rsidR="002801CE">
        <w:t>He was honest about the events, but also mentions the truth quickly and goes on to things that where more important. He does not lie out right</w:t>
      </w:r>
      <w:r w:rsidR="00EC13C2">
        <w:t xml:space="preserve">. If the reader discovers the lie, the reader may rebel against the writer. To state the facts and burry them is to say to the reader yes mass murder </w:t>
      </w:r>
      <w:r w:rsidR="00EC13C2">
        <w:lastRenderedPageBreak/>
        <w:t xml:space="preserve">took place, but it is not important in the story. Should effect very little what we do in the world. </w:t>
      </w:r>
    </w:p>
    <w:p w14:paraId="3345D57F" w14:textId="72CD863D" w:rsidR="00EC13C2" w:rsidRDefault="00EC13C2" w:rsidP="00EC13C2">
      <w:pPr>
        <w:pStyle w:val="ListBullet"/>
        <w:numPr>
          <w:ilvl w:val="2"/>
          <w:numId w:val="3"/>
        </w:numPr>
      </w:pPr>
      <w:r>
        <w:t xml:space="preserve">Means the history is ideological as any chosen focus, even if the writer didn’t mean to. The Writer will have a focus economical, sexuality and ect. </w:t>
      </w:r>
    </w:p>
    <w:p w14:paraId="2F1925D7" w14:textId="40A72AD8" w:rsidR="00EC13C2" w:rsidRDefault="00EC13C2" w:rsidP="00EC13C2">
      <w:pPr>
        <w:pStyle w:val="ListBullet"/>
        <w:numPr>
          <w:ilvl w:val="2"/>
          <w:numId w:val="3"/>
        </w:numPr>
      </w:pPr>
      <w:r>
        <w:t xml:space="preserve">Not intention deception, but merely come from personal background  </w:t>
      </w:r>
    </w:p>
    <w:p w14:paraId="1AAAFFBF" w14:textId="77777777" w:rsidR="00EB6B4F" w:rsidRDefault="00E70CD8" w:rsidP="00EB6B4F">
      <w:pPr>
        <w:pStyle w:val="ListBullet"/>
        <w:numPr>
          <w:ilvl w:val="2"/>
          <w:numId w:val="3"/>
        </w:numPr>
      </w:pPr>
      <w:r>
        <w:t>Simply serves as a way to justify what has been done</w:t>
      </w:r>
    </w:p>
    <w:p w14:paraId="24F386D0" w14:textId="0CF78D0D" w:rsidR="00EB6B4F" w:rsidRDefault="00EB6B4F" w:rsidP="00EB6B4F">
      <w:pPr>
        <w:pStyle w:val="ListBullet"/>
        <w:numPr>
          <w:ilvl w:val="2"/>
          <w:numId w:val="3"/>
        </w:numPr>
      </w:pPr>
      <w:r>
        <w:t xml:space="preserve">These facts come easier from Historians than Politicians b.c we assume Politicians will lie, while historians don’t  </w:t>
      </w:r>
    </w:p>
    <w:p w14:paraId="2939DAED" w14:textId="2D2C6C6B" w:rsidR="00EC371C" w:rsidRDefault="00225809" w:rsidP="007C5330">
      <w:pPr>
        <w:pStyle w:val="ListBullet"/>
        <w:numPr>
          <w:ilvl w:val="2"/>
          <w:numId w:val="3"/>
        </w:numPr>
      </w:pPr>
      <w:r>
        <w:t xml:space="preserve">Henry Kissinger once said “history is the memory of states” </w:t>
      </w:r>
    </w:p>
    <w:p w14:paraId="1C48144C" w14:textId="0C8FA4EF" w:rsidR="007C5330" w:rsidRDefault="007C5330" w:rsidP="007C5330">
      <w:pPr>
        <w:pStyle w:val="ListBullet"/>
        <w:numPr>
          <w:ilvl w:val="1"/>
          <w:numId w:val="3"/>
        </w:numPr>
      </w:pPr>
      <w:r>
        <w:t>In a world of conflict, it is the job of thinking people to not be on the side of condemning and not turn on others and make victims</w:t>
      </w:r>
      <w:r w:rsidR="00A01718">
        <w:t xml:space="preserve"> of others</w:t>
      </w:r>
    </w:p>
    <w:p w14:paraId="29D5DD18" w14:textId="71236299" w:rsidR="00A01718" w:rsidRDefault="00B4511E" w:rsidP="00B4511E">
      <w:pPr>
        <w:pStyle w:val="ListBullet"/>
        <w:numPr>
          <w:ilvl w:val="2"/>
          <w:numId w:val="3"/>
        </w:numPr>
      </w:pPr>
      <w:r>
        <w:t xml:space="preserve">The cry of the power is not always justice, but if you don’t listen to it, you will not know what justice is </w:t>
      </w:r>
    </w:p>
    <w:p w14:paraId="5206C645" w14:textId="77777777" w:rsidR="00F53768" w:rsidRDefault="00B4511E" w:rsidP="00B4511E">
      <w:pPr>
        <w:pStyle w:val="ListBullet"/>
        <w:numPr>
          <w:ilvl w:val="2"/>
          <w:numId w:val="3"/>
        </w:numPr>
      </w:pPr>
      <w:r>
        <w:t xml:space="preserve">Do we have the right to throw others in the fire for progress? </w:t>
      </w:r>
    </w:p>
    <w:p w14:paraId="15D395B8" w14:textId="369132A4" w:rsidR="00B4511E" w:rsidRDefault="00F53768" w:rsidP="00F53768">
      <w:pPr>
        <w:pStyle w:val="ListBullet"/>
        <w:numPr>
          <w:ilvl w:val="1"/>
          <w:numId w:val="3"/>
        </w:numPr>
      </w:pPr>
      <w:r>
        <w:t xml:space="preserve">In conclusion take history, but remember that it is based on ideologies </w:t>
      </w:r>
      <w:r w:rsidR="00B4511E">
        <w:t xml:space="preserve"> </w:t>
      </w:r>
    </w:p>
    <w:p w14:paraId="00B18C93" w14:textId="77777777" w:rsidR="00B502C6" w:rsidRDefault="00B502C6" w:rsidP="009C5F6F">
      <w:pPr>
        <w:pStyle w:val="ListBullet"/>
        <w:numPr>
          <w:ilvl w:val="0"/>
          <w:numId w:val="0"/>
        </w:numPr>
        <w:ind w:left="432" w:hanging="432"/>
      </w:pPr>
      <w:bookmarkStart w:id="0" w:name="_GoBack"/>
      <w:bookmarkEnd w:id="0"/>
    </w:p>
    <w:sectPr w:rsidR="00B502C6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3ED1B9" w14:textId="77777777" w:rsidR="004A1C50" w:rsidRDefault="004A1C50">
      <w:r>
        <w:separator/>
      </w:r>
    </w:p>
    <w:p w14:paraId="6A006CB6" w14:textId="77777777" w:rsidR="004A1C50" w:rsidRDefault="004A1C50"/>
  </w:endnote>
  <w:endnote w:type="continuationSeparator" w:id="0">
    <w:p w14:paraId="10BF3A82" w14:textId="77777777" w:rsidR="004A1C50" w:rsidRDefault="004A1C50">
      <w:r>
        <w:continuationSeparator/>
      </w:r>
    </w:p>
    <w:p w14:paraId="13344786" w14:textId="77777777" w:rsidR="004A1C50" w:rsidRDefault="004A1C5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13EE2F" w14:textId="77777777" w:rsidR="00EC371C" w:rsidRDefault="00A5510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5F6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02C358" w14:textId="77777777" w:rsidR="004A1C50" w:rsidRDefault="004A1C50">
      <w:r>
        <w:separator/>
      </w:r>
    </w:p>
    <w:p w14:paraId="4D0CFFFA" w14:textId="77777777" w:rsidR="004A1C50" w:rsidRDefault="004A1C50"/>
  </w:footnote>
  <w:footnote w:type="continuationSeparator" w:id="0">
    <w:p w14:paraId="4EC6F4EB" w14:textId="77777777" w:rsidR="004A1C50" w:rsidRDefault="004A1C50">
      <w:r>
        <w:continuationSeparator/>
      </w:r>
    </w:p>
    <w:p w14:paraId="41AEABFF" w14:textId="77777777" w:rsidR="004A1C50" w:rsidRDefault="004A1C50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34F"/>
    <w:rsid w:val="001C6A0A"/>
    <w:rsid w:val="001D5EC0"/>
    <w:rsid w:val="00225809"/>
    <w:rsid w:val="002801CE"/>
    <w:rsid w:val="0031742F"/>
    <w:rsid w:val="004A1C50"/>
    <w:rsid w:val="006316D9"/>
    <w:rsid w:val="007C5330"/>
    <w:rsid w:val="008516D5"/>
    <w:rsid w:val="009C5F6F"/>
    <w:rsid w:val="00A01718"/>
    <w:rsid w:val="00A5510A"/>
    <w:rsid w:val="00AD5A4F"/>
    <w:rsid w:val="00B019A2"/>
    <w:rsid w:val="00B4511E"/>
    <w:rsid w:val="00B502C6"/>
    <w:rsid w:val="00B74F5E"/>
    <w:rsid w:val="00C934F7"/>
    <w:rsid w:val="00D5034F"/>
    <w:rsid w:val="00DC4168"/>
    <w:rsid w:val="00E70CD8"/>
    <w:rsid w:val="00EB6B4F"/>
    <w:rsid w:val="00EC13C2"/>
    <w:rsid w:val="00EC371C"/>
    <w:rsid w:val="00F53768"/>
    <w:rsid w:val="00F94F08"/>
    <w:rsid w:val="00FD0B19"/>
    <w:rsid w:val="00FE5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97F85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danielperry/Library/Containers/com.microsoft.Word/Data/Library/Caches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42</TotalTime>
  <Pages>4</Pages>
  <Words>638</Words>
  <Characters>3639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Perry</dc:creator>
  <cp:keywords/>
  <dc:description/>
  <cp:lastModifiedBy>Daniel Perry</cp:lastModifiedBy>
  <cp:revision>22</cp:revision>
  <dcterms:created xsi:type="dcterms:W3CDTF">2016-11-02T23:29:00Z</dcterms:created>
  <dcterms:modified xsi:type="dcterms:W3CDTF">2016-11-05T20:23:00Z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