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137" w:rsidRPr="005E6CAA" w:rsidRDefault="00233EC5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Sociology 201: </w:t>
      </w:r>
    </w:p>
    <w:p w:rsidR="00233EC5" w:rsidRPr="005E6CAA" w:rsidRDefault="00233EC5">
      <w:pPr>
        <w:rPr>
          <w:sz w:val="18"/>
          <w:szCs w:val="18"/>
          <w:lang w:val="en-CA"/>
        </w:rPr>
      </w:pPr>
    </w:p>
    <w:p w:rsidR="00233EC5" w:rsidRPr="005E6CAA" w:rsidRDefault="00233EC5" w:rsidP="00233EC5">
      <w:p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Foundations:</w:t>
      </w:r>
    </w:p>
    <w:p w:rsidR="00233EC5" w:rsidRPr="005E6CAA" w:rsidRDefault="006F073B" w:rsidP="00233EC5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Defining “Sociology”</w:t>
      </w:r>
    </w:p>
    <w:p w:rsidR="006F073B" w:rsidRPr="005E6CAA" w:rsidRDefault="006F073B" w:rsidP="006F073B">
      <w:pPr>
        <w:pStyle w:val="ListParagraph"/>
        <w:numPr>
          <w:ilvl w:val="0"/>
          <w:numId w:val="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Formal definition: </w:t>
      </w:r>
    </w:p>
    <w:p w:rsidR="006F073B" w:rsidRPr="005E6CAA" w:rsidRDefault="006F073B" w:rsidP="006F073B">
      <w:pPr>
        <w:pStyle w:val="ListParagraph"/>
        <w:numPr>
          <w:ilvl w:val="0"/>
          <w:numId w:val="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Problem: What is “society”? What is “Social”?</w:t>
      </w:r>
    </w:p>
    <w:p w:rsidR="006F073B" w:rsidRPr="005E6CAA" w:rsidRDefault="004C16A9" w:rsidP="006F073B">
      <w:pPr>
        <w:pStyle w:val="ListParagraph"/>
        <w:numPr>
          <w:ilvl w:val="0"/>
          <w:numId w:val="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Distinctive approaches</w:t>
      </w:r>
    </w:p>
    <w:p w:rsidR="004C16A9" w:rsidRPr="005E6CAA" w:rsidRDefault="004C16A9" w:rsidP="004C16A9">
      <w:pPr>
        <w:pStyle w:val="ListParagraph"/>
        <w:numPr>
          <w:ilvl w:val="1"/>
          <w:numId w:val="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Macro vs Micro</w:t>
      </w:r>
    </w:p>
    <w:p w:rsidR="004C16A9" w:rsidRPr="005E6CAA" w:rsidRDefault="004C16A9" w:rsidP="004C16A9">
      <w:pPr>
        <w:pStyle w:val="ListParagraph"/>
        <w:numPr>
          <w:ilvl w:val="1"/>
          <w:numId w:val="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Qualitative vs Quantitative</w:t>
      </w:r>
    </w:p>
    <w:p w:rsidR="004C16A9" w:rsidRPr="005E6CAA" w:rsidRDefault="004C16A9" w:rsidP="004C16A9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Sociology’s Founder I:</w:t>
      </w:r>
    </w:p>
    <w:p w:rsidR="004C16A9" w:rsidRPr="005E6CAA" w:rsidRDefault="004C16A9" w:rsidP="004C16A9">
      <w:p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br/>
      </w:r>
      <w:r w:rsidRPr="005E6CAA">
        <w:rPr>
          <w:b/>
          <w:sz w:val="18"/>
          <w:szCs w:val="18"/>
          <w:u w:val="single"/>
          <w:lang w:val="en-CA"/>
        </w:rPr>
        <w:t>Karl Marx:</w:t>
      </w:r>
    </w:p>
    <w:p w:rsidR="004C16A9" w:rsidRPr="005E6CAA" w:rsidRDefault="004C16A9" w:rsidP="004C16A9">
      <w:pPr>
        <w:pStyle w:val="ListParagraph"/>
        <w:numPr>
          <w:ilvl w:val="0"/>
          <w:numId w:val="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Mark’s critique of capitalism</w:t>
      </w:r>
    </w:p>
    <w:p w:rsidR="004C16A9" w:rsidRPr="005E6CAA" w:rsidRDefault="004C16A9" w:rsidP="004C16A9">
      <w:pPr>
        <w:pStyle w:val="ListParagraph"/>
        <w:numPr>
          <w:ilvl w:val="1"/>
          <w:numId w:val="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Counters basic human needs</w:t>
      </w:r>
    </w:p>
    <w:p w:rsidR="004C16A9" w:rsidRPr="005E6CAA" w:rsidRDefault="00D57F80" w:rsidP="004C16A9">
      <w:pPr>
        <w:pStyle w:val="ListParagraph"/>
        <w:numPr>
          <w:ilvl w:val="1"/>
          <w:numId w:val="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Creates social inequality</w:t>
      </w:r>
    </w:p>
    <w:p w:rsidR="00D57F80" w:rsidRPr="005E6CAA" w:rsidRDefault="00D57F80" w:rsidP="00D57F80">
      <w:pPr>
        <w:pStyle w:val="ListParagraph"/>
        <w:numPr>
          <w:ilvl w:val="2"/>
          <w:numId w:val="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Two social classes: Owners and Workers</w:t>
      </w:r>
    </w:p>
    <w:p w:rsidR="00D57F80" w:rsidRPr="005E6CAA" w:rsidRDefault="00D57F80" w:rsidP="00D57F80">
      <w:pPr>
        <w:pStyle w:val="ListParagraph"/>
        <w:numPr>
          <w:ilvl w:val="1"/>
          <w:numId w:val="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Requires exploitation</w:t>
      </w:r>
    </w:p>
    <w:p w:rsidR="00D57F80" w:rsidRPr="005E6CAA" w:rsidRDefault="00D57F80" w:rsidP="00D57F80">
      <w:pPr>
        <w:pStyle w:val="ListParagraph"/>
        <w:numPr>
          <w:ilvl w:val="0"/>
          <w:numId w:val="2"/>
        </w:numPr>
        <w:rPr>
          <w:sz w:val="18"/>
          <w:szCs w:val="18"/>
          <w:lang w:val="en-CA"/>
        </w:rPr>
      </w:pPr>
      <w:r w:rsidRPr="005E6CAA">
        <w:rPr>
          <w:b/>
          <w:sz w:val="18"/>
          <w:szCs w:val="18"/>
          <w:lang w:val="en-CA"/>
        </w:rPr>
        <w:t>Mark’s contribution</w:t>
      </w:r>
    </w:p>
    <w:p w:rsidR="00D57F80" w:rsidRPr="005E6CAA" w:rsidRDefault="00D57F80" w:rsidP="00D57F80">
      <w:pPr>
        <w:pStyle w:val="ListParagraph"/>
        <w:numPr>
          <w:ilvl w:val="1"/>
          <w:numId w:val="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The conflict paradigm</w:t>
      </w:r>
    </w:p>
    <w:p w:rsidR="00D57F80" w:rsidRPr="005E6CAA" w:rsidRDefault="00D57F80" w:rsidP="00D57F80">
      <w:pPr>
        <w:pStyle w:val="ListParagraph"/>
        <w:numPr>
          <w:ilvl w:val="2"/>
          <w:numId w:val="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Paradigm is a model * --midterm question answer--</w:t>
      </w:r>
    </w:p>
    <w:p w:rsidR="00D57F80" w:rsidRPr="005E6CAA" w:rsidRDefault="00D57F80" w:rsidP="00D57F80">
      <w:pPr>
        <w:pStyle w:val="ListParagraph"/>
        <w:numPr>
          <w:ilvl w:val="1"/>
          <w:numId w:val="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Exploration of economy/society relationship</w:t>
      </w:r>
    </w:p>
    <w:p w:rsidR="00D57F80" w:rsidRPr="005E6CAA" w:rsidRDefault="00D57F80" w:rsidP="00D57F80">
      <w:pPr>
        <w:pStyle w:val="ListParagraph"/>
        <w:numPr>
          <w:ilvl w:val="1"/>
          <w:numId w:val="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Emphasis on social inequality</w:t>
      </w:r>
    </w:p>
    <w:p w:rsidR="00D57F80" w:rsidRPr="005E6CAA" w:rsidRDefault="00D57F80" w:rsidP="00D57F80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Sociology’s Founder II:</w:t>
      </w:r>
    </w:p>
    <w:p w:rsidR="00D57F80" w:rsidRPr="005E6CAA" w:rsidRDefault="00D57F80" w:rsidP="00D57F80">
      <w:pPr>
        <w:rPr>
          <w:b/>
          <w:sz w:val="18"/>
          <w:szCs w:val="18"/>
          <w:u w:val="single"/>
          <w:lang w:val="en-CA"/>
        </w:rPr>
      </w:pPr>
    </w:p>
    <w:p w:rsidR="00D57F80" w:rsidRPr="005E6CAA" w:rsidRDefault="00D57F80" w:rsidP="00D57F80">
      <w:p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Emile Durkheim:</w:t>
      </w:r>
    </w:p>
    <w:p w:rsidR="00851ADD" w:rsidRPr="005E6CAA" w:rsidRDefault="00851ADD" w:rsidP="00851ADD">
      <w:pPr>
        <w:pStyle w:val="ListParagraph"/>
        <w:numPr>
          <w:ilvl w:val="0"/>
          <w:numId w:val="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Durkheim studied “social facts”</w:t>
      </w:r>
    </w:p>
    <w:p w:rsidR="00851ADD" w:rsidRPr="005E6CAA" w:rsidRDefault="0020765C" w:rsidP="00851ADD">
      <w:pPr>
        <w:pStyle w:val="ListParagraph"/>
        <w:numPr>
          <w:ilvl w:val="0"/>
          <w:numId w:val="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Developed the perspective known as “functionalism”</w:t>
      </w:r>
    </w:p>
    <w:p w:rsidR="00EB3B52" w:rsidRPr="005E6CAA" w:rsidRDefault="00EB3B52" w:rsidP="00EB3B52">
      <w:pPr>
        <w:pStyle w:val="ListParagraph"/>
        <w:numPr>
          <w:ilvl w:val="1"/>
          <w:numId w:val="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Saw societys elements as being functional for the larger society</w:t>
      </w:r>
    </w:p>
    <w:p w:rsidR="00EB3B52" w:rsidRPr="005E6CAA" w:rsidRDefault="00EB3B52" w:rsidP="00EB3B52">
      <w:pPr>
        <w:pStyle w:val="ListParagraph"/>
        <w:numPr>
          <w:ilvl w:val="2"/>
          <w:numId w:val="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Ex. Crime is good - promotes social change, social growth, gives everyone a set of moral boundaries</w:t>
      </w:r>
    </w:p>
    <w:p w:rsidR="00BF6DD9" w:rsidRPr="005E6CAA" w:rsidRDefault="00BF6DD9" w:rsidP="00EB3B52">
      <w:pPr>
        <w:pStyle w:val="ListParagraph"/>
        <w:numPr>
          <w:ilvl w:val="2"/>
          <w:numId w:val="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Deviance</w:t>
      </w:r>
    </w:p>
    <w:p w:rsidR="00BF6DD9" w:rsidRPr="005E6CAA" w:rsidRDefault="00BF6DD9" w:rsidP="00EB3B52">
      <w:pPr>
        <w:pStyle w:val="ListParagraph"/>
        <w:numPr>
          <w:ilvl w:val="2"/>
          <w:numId w:val="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Will not tolerate and stand together</w:t>
      </w:r>
    </w:p>
    <w:p w:rsidR="00711F0E" w:rsidRPr="005E6CAA" w:rsidRDefault="00711F0E" w:rsidP="00711F0E">
      <w:pPr>
        <w:pStyle w:val="ListParagraph"/>
        <w:numPr>
          <w:ilvl w:val="0"/>
          <w:numId w:val="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Established sociology as a unique academic discipline</w:t>
      </w:r>
    </w:p>
    <w:p w:rsidR="00711F0E" w:rsidRPr="005E6CAA" w:rsidRDefault="00711F0E" w:rsidP="00EB3B52">
      <w:pPr>
        <w:pStyle w:val="ListParagraph"/>
        <w:numPr>
          <w:ilvl w:val="1"/>
          <w:numId w:val="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Social Solidarity</w:t>
      </w:r>
    </w:p>
    <w:p w:rsidR="00711F0E" w:rsidRPr="005E6CAA" w:rsidRDefault="00711F0E" w:rsidP="00EB3B52">
      <w:pPr>
        <w:pStyle w:val="ListParagraph"/>
        <w:numPr>
          <w:ilvl w:val="2"/>
          <w:numId w:val="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What makes society stick together?</w:t>
      </w:r>
    </w:p>
    <w:p w:rsidR="00711F0E" w:rsidRPr="005E6CAA" w:rsidRDefault="00711F0E" w:rsidP="00711F0E">
      <w:pPr>
        <w:pStyle w:val="ListParagraph"/>
        <w:numPr>
          <w:ilvl w:val="1"/>
          <w:numId w:val="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 </w:t>
      </w:r>
      <w:r w:rsidR="00EB3B52" w:rsidRPr="005E6CAA">
        <w:rPr>
          <w:sz w:val="18"/>
          <w:szCs w:val="18"/>
          <w:lang w:val="en-CA"/>
        </w:rPr>
        <w:tab/>
      </w:r>
      <w:r w:rsidRPr="005E6CAA">
        <w:rPr>
          <w:sz w:val="18"/>
          <w:szCs w:val="18"/>
          <w:lang w:val="en-CA"/>
        </w:rPr>
        <w:t>Creation of society</w:t>
      </w:r>
    </w:p>
    <w:p w:rsidR="00711F0E" w:rsidRPr="005E6CAA" w:rsidRDefault="00711F0E" w:rsidP="00EB3B52">
      <w:pPr>
        <w:pStyle w:val="ListParagraph"/>
        <w:numPr>
          <w:ilvl w:val="2"/>
          <w:numId w:val="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Suicide isn’t individual, it’s a social phenomenon</w:t>
      </w:r>
    </w:p>
    <w:p w:rsidR="00711F0E" w:rsidRPr="005E6CAA" w:rsidRDefault="00711F0E" w:rsidP="00EB3B52">
      <w:pPr>
        <w:pStyle w:val="ListParagraph"/>
        <w:numPr>
          <w:ilvl w:val="2"/>
          <w:numId w:val="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Anomie – Normlessness</w:t>
      </w:r>
    </w:p>
    <w:p w:rsidR="00EB3B52" w:rsidRPr="005E6CAA" w:rsidRDefault="00EB3B52" w:rsidP="00EB3B52">
      <w:pPr>
        <w:pStyle w:val="ListParagraph"/>
        <w:numPr>
          <w:ilvl w:val="2"/>
          <w:numId w:val="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High level integration, high rate of suicide </w:t>
      </w:r>
    </w:p>
    <w:p w:rsidR="00EB3B52" w:rsidRPr="005E6CAA" w:rsidRDefault="00EB3B52" w:rsidP="00EB3B52">
      <w:pPr>
        <w:pStyle w:val="ListParagraph"/>
        <w:numPr>
          <w:ilvl w:val="2"/>
          <w:numId w:val="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Disintegrated society</w:t>
      </w:r>
    </w:p>
    <w:p w:rsidR="00BF6DD9" w:rsidRPr="005E6CAA" w:rsidRDefault="00BF6DD9" w:rsidP="00BF6DD9">
      <w:pPr>
        <w:rPr>
          <w:sz w:val="18"/>
          <w:szCs w:val="18"/>
          <w:lang w:val="en-CA"/>
        </w:rPr>
      </w:pPr>
    </w:p>
    <w:p w:rsidR="00BF6DD9" w:rsidRPr="005E6CAA" w:rsidRDefault="00BF6DD9" w:rsidP="00BF6DD9">
      <w:pPr>
        <w:rPr>
          <w:sz w:val="18"/>
          <w:szCs w:val="18"/>
          <w:lang w:val="en-CA"/>
        </w:rPr>
      </w:pPr>
    </w:p>
    <w:p w:rsidR="00BF6DD9" w:rsidRPr="005E6CAA" w:rsidRDefault="00BF6DD9" w:rsidP="00BF6DD9">
      <w:pPr>
        <w:rPr>
          <w:sz w:val="18"/>
          <w:szCs w:val="18"/>
          <w:lang w:val="en-CA"/>
        </w:rPr>
      </w:pPr>
    </w:p>
    <w:p w:rsidR="00BF6DD9" w:rsidRPr="005E6CAA" w:rsidRDefault="00BF6DD9" w:rsidP="00BF6DD9">
      <w:pPr>
        <w:rPr>
          <w:sz w:val="18"/>
          <w:szCs w:val="18"/>
          <w:lang w:val="en-CA"/>
        </w:rPr>
      </w:pPr>
    </w:p>
    <w:p w:rsidR="00BF6DD9" w:rsidRPr="005E6CAA" w:rsidRDefault="00BF6DD9" w:rsidP="00BF6DD9">
      <w:pPr>
        <w:rPr>
          <w:sz w:val="18"/>
          <w:szCs w:val="18"/>
          <w:lang w:val="en-CA"/>
        </w:rPr>
      </w:pPr>
    </w:p>
    <w:p w:rsidR="00BF6DD9" w:rsidRPr="005E6CAA" w:rsidRDefault="00BF6DD9" w:rsidP="00BF6DD9">
      <w:pPr>
        <w:rPr>
          <w:sz w:val="18"/>
          <w:szCs w:val="18"/>
          <w:lang w:val="en-CA"/>
        </w:rPr>
      </w:pPr>
    </w:p>
    <w:p w:rsidR="00BF6DD9" w:rsidRPr="005E6CAA" w:rsidRDefault="00BF6DD9" w:rsidP="00BF6DD9">
      <w:pPr>
        <w:rPr>
          <w:sz w:val="18"/>
          <w:szCs w:val="18"/>
          <w:lang w:val="en-CA"/>
        </w:rPr>
      </w:pPr>
    </w:p>
    <w:p w:rsidR="00BF6DD9" w:rsidRPr="005E6CAA" w:rsidRDefault="00BF6DD9" w:rsidP="00BF6DD9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Sociology’s Founder III:</w:t>
      </w:r>
    </w:p>
    <w:p w:rsidR="00BF6DD9" w:rsidRPr="005E6CAA" w:rsidRDefault="00BF6DD9" w:rsidP="00BF6DD9">
      <w:pPr>
        <w:rPr>
          <w:sz w:val="18"/>
          <w:szCs w:val="18"/>
          <w:lang w:val="en-CA"/>
        </w:rPr>
      </w:pPr>
    </w:p>
    <w:p w:rsidR="00BF6DD9" w:rsidRPr="005E6CAA" w:rsidRDefault="00BF6DD9" w:rsidP="00BF6DD9">
      <w:p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Max Weber:</w:t>
      </w:r>
    </w:p>
    <w:p w:rsidR="00BF6DD9" w:rsidRPr="005E6CAA" w:rsidRDefault="00BF6DD9" w:rsidP="00BF6DD9">
      <w:pPr>
        <w:pStyle w:val="ListParagraph"/>
        <w:numPr>
          <w:ilvl w:val="0"/>
          <w:numId w:val="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Promoted “idealism” versus “materialism”</w:t>
      </w:r>
    </w:p>
    <w:p w:rsidR="00BF6DD9" w:rsidRPr="005E6CAA" w:rsidRDefault="00BF6DD9" w:rsidP="00BF6DD9">
      <w:pPr>
        <w:pStyle w:val="ListParagraph"/>
        <w:numPr>
          <w:ilvl w:val="1"/>
          <w:numId w:val="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Idealism – valid</w:t>
      </w:r>
    </w:p>
    <w:p w:rsidR="00BF6DD9" w:rsidRPr="005E6CAA" w:rsidRDefault="00BF6DD9" w:rsidP="00BF6DD9">
      <w:pPr>
        <w:pStyle w:val="ListParagraph"/>
        <w:numPr>
          <w:ilvl w:val="2"/>
          <w:numId w:val="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Ideas cause material change</w:t>
      </w:r>
    </w:p>
    <w:p w:rsidR="00BF6DD9" w:rsidRPr="005E6CAA" w:rsidRDefault="00BF6DD9" w:rsidP="00BF6DD9">
      <w:pPr>
        <w:pStyle w:val="ListParagraph"/>
        <w:numPr>
          <w:ilvl w:val="1"/>
          <w:numId w:val="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Materialism – invalid</w:t>
      </w:r>
    </w:p>
    <w:p w:rsidR="00BF6DD9" w:rsidRPr="005E6CAA" w:rsidRDefault="00BF6DD9" w:rsidP="00BF6DD9">
      <w:pPr>
        <w:pStyle w:val="ListParagraph"/>
        <w:numPr>
          <w:ilvl w:val="2"/>
          <w:numId w:val="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Material conditions determines their way of thinking (economy)</w:t>
      </w:r>
    </w:p>
    <w:p w:rsidR="0002113C" w:rsidRPr="005E6CAA" w:rsidRDefault="00BF6DD9" w:rsidP="00BF6DD9">
      <w:pPr>
        <w:pStyle w:val="ListParagraph"/>
        <w:numPr>
          <w:ilvl w:val="2"/>
          <w:numId w:val="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Capitalism</w:t>
      </w:r>
    </w:p>
    <w:p w:rsidR="0002113C" w:rsidRPr="005E6CAA" w:rsidRDefault="0002113C" w:rsidP="0002113C">
      <w:pPr>
        <w:pStyle w:val="ListParagraph"/>
        <w:numPr>
          <w:ilvl w:val="0"/>
          <w:numId w:val="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Emphasized “rationalization” as historical process that defined social evolution</w:t>
      </w:r>
    </w:p>
    <w:p w:rsidR="0002113C" w:rsidRPr="005E6CAA" w:rsidRDefault="0002113C" w:rsidP="0002113C">
      <w:pPr>
        <w:pStyle w:val="ListParagraph"/>
        <w:numPr>
          <w:ilvl w:val="1"/>
          <w:numId w:val="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Deeming anti human process</w:t>
      </w:r>
    </w:p>
    <w:p w:rsidR="0002113C" w:rsidRPr="005E6CAA" w:rsidRDefault="0002113C" w:rsidP="0002113C">
      <w:pPr>
        <w:pStyle w:val="ListParagraph"/>
        <w:numPr>
          <w:ilvl w:val="1"/>
          <w:numId w:val="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lastRenderedPageBreak/>
        <w:t>As society evolved, become more rationalized – impacted by burocracy</w:t>
      </w:r>
    </w:p>
    <w:p w:rsidR="0002113C" w:rsidRPr="005E6CAA" w:rsidRDefault="0002113C" w:rsidP="0002113C">
      <w:pPr>
        <w:pStyle w:val="ListParagraph"/>
        <w:numPr>
          <w:ilvl w:val="0"/>
          <w:numId w:val="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Promoted sociological study of organizations</w:t>
      </w:r>
    </w:p>
    <w:p w:rsidR="0002113C" w:rsidRPr="005E6CAA" w:rsidRDefault="0002113C" w:rsidP="0002113C">
      <w:pPr>
        <w:pStyle w:val="ListParagraph"/>
        <w:numPr>
          <w:ilvl w:val="0"/>
          <w:numId w:val="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Promoted sociological study of politics, religion, law, and other institutions</w:t>
      </w:r>
    </w:p>
    <w:p w:rsidR="00711F0E" w:rsidRPr="005E6CAA" w:rsidRDefault="00711F0E" w:rsidP="00711F0E">
      <w:pPr>
        <w:rPr>
          <w:sz w:val="18"/>
          <w:szCs w:val="18"/>
          <w:lang w:val="en-CA"/>
        </w:rPr>
      </w:pPr>
    </w:p>
    <w:p w:rsidR="0002113C" w:rsidRPr="005E6CAA" w:rsidRDefault="0002113C" w:rsidP="00711F0E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Sociology’s Paradigms:</w:t>
      </w:r>
    </w:p>
    <w:p w:rsidR="0002113C" w:rsidRPr="005E6CAA" w:rsidRDefault="0002113C" w:rsidP="0002113C">
      <w:pPr>
        <w:pStyle w:val="ListParagraph"/>
        <w:numPr>
          <w:ilvl w:val="0"/>
          <w:numId w:val="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Structural Functionalism</w:t>
      </w:r>
    </w:p>
    <w:p w:rsidR="0002113C" w:rsidRPr="005E6CAA" w:rsidRDefault="0002113C" w:rsidP="0002113C">
      <w:pPr>
        <w:pStyle w:val="ListParagraph"/>
        <w:numPr>
          <w:ilvl w:val="1"/>
          <w:numId w:val="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See society as a macro level unity consists of parts that operates such as organs in a body for continued existence of society</w:t>
      </w:r>
    </w:p>
    <w:p w:rsidR="0002113C" w:rsidRPr="005E6CAA" w:rsidRDefault="0002113C" w:rsidP="0002113C">
      <w:pPr>
        <w:pStyle w:val="ListParagraph"/>
        <w:numPr>
          <w:ilvl w:val="0"/>
          <w:numId w:val="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Conflict</w:t>
      </w:r>
    </w:p>
    <w:p w:rsidR="0002113C" w:rsidRPr="005E6CAA" w:rsidRDefault="0002113C" w:rsidP="0002113C">
      <w:pPr>
        <w:pStyle w:val="ListParagraph"/>
        <w:numPr>
          <w:ilvl w:val="1"/>
          <w:numId w:val="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Macro level perspective – Society is large unitary phenomenon</w:t>
      </w:r>
    </w:p>
    <w:p w:rsidR="0002113C" w:rsidRPr="005E6CAA" w:rsidRDefault="0002113C" w:rsidP="0002113C">
      <w:pPr>
        <w:pStyle w:val="ListParagraph"/>
        <w:numPr>
          <w:ilvl w:val="1"/>
          <w:numId w:val="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Disagreement </w:t>
      </w:r>
    </w:p>
    <w:p w:rsidR="0002113C" w:rsidRPr="005E6CAA" w:rsidRDefault="0002113C" w:rsidP="0002113C">
      <w:pPr>
        <w:pStyle w:val="ListParagraph"/>
        <w:numPr>
          <w:ilvl w:val="0"/>
          <w:numId w:val="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Symbolic Interactionism</w:t>
      </w:r>
    </w:p>
    <w:p w:rsidR="0002113C" w:rsidRPr="005E6CAA" w:rsidRDefault="0002113C" w:rsidP="0002113C">
      <w:pPr>
        <w:pStyle w:val="ListParagraph"/>
        <w:numPr>
          <w:ilvl w:val="1"/>
          <w:numId w:val="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Micro level perspective – Interactions between individuals not the whole society</w:t>
      </w:r>
    </w:p>
    <w:p w:rsidR="002211B5" w:rsidRPr="005E6CAA" w:rsidRDefault="002211B5" w:rsidP="002211B5">
      <w:pPr>
        <w:pStyle w:val="ListParagraph"/>
        <w:numPr>
          <w:ilvl w:val="1"/>
          <w:numId w:val="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People acquire means of symbolic interactions in order to become human</w:t>
      </w:r>
    </w:p>
    <w:p w:rsidR="0002113C" w:rsidRPr="005E6CAA" w:rsidRDefault="0002113C" w:rsidP="0002113C">
      <w:pPr>
        <w:pStyle w:val="ListParagraph"/>
        <w:numPr>
          <w:ilvl w:val="0"/>
          <w:numId w:val="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Gender</w:t>
      </w:r>
    </w:p>
    <w:p w:rsidR="002211B5" w:rsidRPr="005E6CAA" w:rsidRDefault="002211B5" w:rsidP="002211B5">
      <w:pPr>
        <w:pStyle w:val="ListParagraph"/>
        <w:numPr>
          <w:ilvl w:val="1"/>
          <w:numId w:val="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Conflict perspective</w:t>
      </w:r>
    </w:p>
    <w:p w:rsidR="002211B5" w:rsidRPr="005E6CAA" w:rsidRDefault="002211B5" w:rsidP="002211B5">
      <w:pPr>
        <w:pStyle w:val="ListParagraph"/>
        <w:numPr>
          <w:ilvl w:val="1"/>
          <w:numId w:val="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Can be micro or macro</w:t>
      </w:r>
    </w:p>
    <w:p w:rsidR="002211B5" w:rsidRPr="005E6CAA" w:rsidRDefault="002211B5" w:rsidP="002211B5">
      <w:pPr>
        <w:pStyle w:val="ListParagraph"/>
        <w:numPr>
          <w:ilvl w:val="2"/>
          <w:numId w:val="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Micro – Person based </w:t>
      </w:r>
    </w:p>
    <w:p w:rsidR="002211B5" w:rsidRPr="005E6CAA" w:rsidRDefault="002211B5" w:rsidP="002211B5">
      <w:pPr>
        <w:pStyle w:val="ListParagraph"/>
        <w:numPr>
          <w:ilvl w:val="2"/>
          <w:numId w:val="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Discourse – revealing way of world view (ex. Homosexual people)</w:t>
      </w:r>
    </w:p>
    <w:p w:rsidR="0002113C" w:rsidRPr="005E6CAA" w:rsidRDefault="0002113C" w:rsidP="0002113C">
      <w:pPr>
        <w:pStyle w:val="ListParagraph"/>
        <w:numPr>
          <w:ilvl w:val="0"/>
          <w:numId w:val="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Postmodern Perspectives</w:t>
      </w:r>
    </w:p>
    <w:p w:rsidR="00711F0E" w:rsidRPr="005E6CAA" w:rsidRDefault="00711F0E" w:rsidP="00711F0E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Next Wednesday Lecture, Cancelled</w:t>
      </w:r>
    </w:p>
    <w:p w:rsidR="003E55DC" w:rsidRPr="005E6CAA" w:rsidRDefault="003E55DC" w:rsidP="00711F0E">
      <w:pPr>
        <w:rPr>
          <w:sz w:val="18"/>
          <w:szCs w:val="18"/>
          <w:lang w:val="en-CA"/>
        </w:rPr>
      </w:pPr>
    </w:p>
    <w:p w:rsidR="003E55DC" w:rsidRPr="005E6CAA" w:rsidRDefault="003E55DC" w:rsidP="00711F0E">
      <w:pPr>
        <w:rPr>
          <w:b/>
          <w:sz w:val="18"/>
          <w:szCs w:val="18"/>
          <w:lang w:val="en-CA"/>
        </w:rPr>
      </w:pPr>
      <w:r w:rsidRPr="005E6CAA">
        <w:rPr>
          <w:b/>
          <w:sz w:val="18"/>
          <w:szCs w:val="18"/>
          <w:lang w:val="en-CA"/>
        </w:rPr>
        <w:t>Methods of Social Research</w:t>
      </w:r>
    </w:p>
    <w:p w:rsidR="003E55DC" w:rsidRPr="005E6CAA" w:rsidRDefault="003E55DC" w:rsidP="00711F0E">
      <w:pPr>
        <w:rPr>
          <w:sz w:val="18"/>
          <w:szCs w:val="18"/>
          <w:lang w:val="en-CA"/>
        </w:rPr>
      </w:pPr>
    </w:p>
    <w:p w:rsidR="003E55DC" w:rsidRPr="005E6CAA" w:rsidRDefault="003E55DC" w:rsidP="003E55DC">
      <w:p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Everyday Resources for Acquiring Knowledge:</w:t>
      </w:r>
    </w:p>
    <w:p w:rsidR="003E55DC" w:rsidRPr="005E6CAA" w:rsidRDefault="003E55DC" w:rsidP="003E55DC">
      <w:pPr>
        <w:rPr>
          <w:b/>
          <w:sz w:val="18"/>
          <w:szCs w:val="18"/>
          <w:u w:val="single"/>
          <w:lang w:val="en-CA"/>
        </w:rPr>
      </w:pPr>
    </w:p>
    <w:p w:rsidR="003E55DC" w:rsidRPr="005E6CAA" w:rsidRDefault="003E55DC" w:rsidP="003E55DC">
      <w:pPr>
        <w:pStyle w:val="ListParagraph"/>
        <w:numPr>
          <w:ilvl w:val="0"/>
          <w:numId w:val="7"/>
        </w:num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Authority</w:t>
      </w:r>
    </w:p>
    <w:p w:rsidR="003E55DC" w:rsidRPr="005E6CAA" w:rsidRDefault="003E55DC" w:rsidP="003E55DC">
      <w:pPr>
        <w:pStyle w:val="ListParagraph"/>
        <w:numPr>
          <w:ilvl w:val="1"/>
          <w:numId w:val="7"/>
        </w:numPr>
        <w:rPr>
          <w:b/>
          <w:sz w:val="18"/>
          <w:szCs w:val="18"/>
          <w:u w:val="single"/>
          <w:lang w:val="en-CA"/>
        </w:rPr>
      </w:pPr>
      <w:r w:rsidRPr="005E6CAA">
        <w:rPr>
          <w:sz w:val="18"/>
          <w:szCs w:val="18"/>
          <w:lang w:val="en-CA"/>
        </w:rPr>
        <w:t>Knowledge that is converted to us through authority source</w:t>
      </w:r>
    </w:p>
    <w:p w:rsidR="003E55DC" w:rsidRPr="005E6CAA" w:rsidRDefault="003E55DC" w:rsidP="003E55DC">
      <w:pPr>
        <w:pStyle w:val="ListParagraph"/>
        <w:numPr>
          <w:ilvl w:val="0"/>
          <w:numId w:val="7"/>
        </w:num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Tradition</w:t>
      </w:r>
    </w:p>
    <w:p w:rsidR="003E55DC" w:rsidRPr="005E6CAA" w:rsidRDefault="003E55DC" w:rsidP="003E55DC">
      <w:pPr>
        <w:pStyle w:val="ListParagraph"/>
        <w:numPr>
          <w:ilvl w:val="1"/>
          <w:numId w:val="7"/>
        </w:numPr>
        <w:rPr>
          <w:b/>
          <w:sz w:val="18"/>
          <w:szCs w:val="18"/>
          <w:u w:val="single"/>
          <w:lang w:val="en-CA"/>
        </w:rPr>
      </w:pPr>
      <w:r w:rsidRPr="005E6CAA">
        <w:rPr>
          <w:sz w:val="18"/>
          <w:szCs w:val="18"/>
          <w:lang w:val="en-CA"/>
        </w:rPr>
        <w:t>Outside of us</w:t>
      </w:r>
    </w:p>
    <w:p w:rsidR="003E55DC" w:rsidRPr="005E6CAA" w:rsidRDefault="003E55DC" w:rsidP="003E55DC">
      <w:pPr>
        <w:pStyle w:val="ListParagraph"/>
        <w:numPr>
          <w:ilvl w:val="0"/>
          <w:numId w:val="7"/>
        </w:num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Personal Experience</w:t>
      </w:r>
    </w:p>
    <w:p w:rsidR="003E55DC" w:rsidRPr="005E6CAA" w:rsidRDefault="003E55DC" w:rsidP="003E55DC">
      <w:pPr>
        <w:pStyle w:val="ListParagraph"/>
        <w:numPr>
          <w:ilvl w:val="1"/>
          <w:numId w:val="7"/>
        </w:numPr>
        <w:rPr>
          <w:b/>
          <w:sz w:val="18"/>
          <w:szCs w:val="18"/>
          <w:u w:val="single"/>
          <w:lang w:val="en-CA"/>
        </w:rPr>
      </w:pPr>
      <w:r w:rsidRPr="005E6CAA">
        <w:rPr>
          <w:sz w:val="18"/>
          <w:szCs w:val="18"/>
          <w:lang w:val="en-CA"/>
        </w:rPr>
        <w:t>For the individual, Understanding of the world</w:t>
      </w:r>
    </w:p>
    <w:p w:rsidR="003E55DC" w:rsidRPr="005E6CAA" w:rsidRDefault="003E55DC" w:rsidP="003E55DC">
      <w:pPr>
        <w:pStyle w:val="ListParagraph"/>
        <w:numPr>
          <w:ilvl w:val="0"/>
          <w:numId w:val="7"/>
        </w:num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Common Sense</w:t>
      </w:r>
    </w:p>
    <w:p w:rsidR="003E55DC" w:rsidRPr="005E6CAA" w:rsidRDefault="003E55DC" w:rsidP="003E55DC">
      <w:pPr>
        <w:pStyle w:val="ListParagraph"/>
        <w:numPr>
          <w:ilvl w:val="1"/>
          <w:numId w:val="7"/>
        </w:numPr>
        <w:rPr>
          <w:b/>
          <w:sz w:val="18"/>
          <w:szCs w:val="18"/>
          <w:u w:val="single"/>
          <w:lang w:val="en-CA"/>
        </w:rPr>
      </w:pPr>
      <w:r w:rsidRPr="005E6CAA">
        <w:rPr>
          <w:sz w:val="18"/>
          <w:szCs w:val="18"/>
          <w:lang w:val="en-CA"/>
        </w:rPr>
        <w:t>Fit into the culture</w:t>
      </w:r>
    </w:p>
    <w:p w:rsidR="003E55DC" w:rsidRPr="005E6CAA" w:rsidRDefault="003E55DC" w:rsidP="003E55DC">
      <w:pPr>
        <w:pStyle w:val="ListParagraph"/>
        <w:numPr>
          <w:ilvl w:val="0"/>
          <w:numId w:val="7"/>
        </w:num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Media Representations</w:t>
      </w:r>
    </w:p>
    <w:p w:rsidR="00C22D73" w:rsidRPr="005E6CAA" w:rsidRDefault="00C22D73" w:rsidP="00C22D73">
      <w:pPr>
        <w:pStyle w:val="ListParagraph"/>
        <w:numPr>
          <w:ilvl w:val="1"/>
          <w:numId w:val="7"/>
        </w:numPr>
        <w:rPr>
          <w:b/>
          <w:sz w:val="18"/>
          <w:szCs w:val="18"/>
          <w:u w:val="single"/>
          <w:lang w:val="en-CA"/>
        </w:rPr>
      </w:pPr>
      <w:r w:rsidRPr="005E6CAA">
        <w:rPr>
          <w:sz w:val="18"/>
          <w:szCs w:val="18"/>
          <w:lang w:val="en-CA"/>
        </w:rPr>
        <w:t>What the media tells us</w:t>
      </w:r>
    </w:p>
    <w:p w:rsidR="003E55DC" w:rsidRPr="005E6CAA" w:rsidRDefault="003E55DC" w:rsidP="003E55DC">
      <w:pPr>
        <w:pStyle w:val="ListParagraph"/>
        <w:numPr>
          <w:ilvl w:val="0"/>
          <w:numId w:val="7"/>
        </w:num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Myths and Urban Legends</w:t>
      </w:r>
    </w:p>
    <w:p w:rsidR="00C22D73" w:rsidRPr="005E6CAA" w:rsidRDefault="00C22D73" w:rsidP="00C22D73">
      <w:pPr>
        <w:pStyle w:val="ListParagraph"/>
        <w:numPr>
          <w:ilvl w:val="1"/>
          <w:numId w:val="7"/>
        </w:numPr>
        <w:rPr>
          <w:b/>
          <w:sz w:val="18"/>
          <w:szCs w:val="18"/>
          <w:u w:val="single"/>
          <w:lang w:val="en-CA"/>
        </w:rPr>
      </w:pPr>
      <w:r w:rsidRPr="005E6CAA">
        <w:rPr>
          <w:sz w:val="18"/>
          <w:szCs w:val="18"/>
          <w:lang w:val="en-CA"/>
        </w:rPr>
        <w:t>Social problems, addresses things we don’t have control over, Folklore, intimidated by unknown</w:t>
      </w:r>
    </w:p>
    <w:p w:rsidR="00332327" w:rsidRPr="005E6CAA" w:rsidRDefault="00332327" w:rsidP="00332327">
      <w:p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Flaws in Everyday Knowledge:</w:t>
      </w:r>
    </w:p>
    <w:p w:rsidR="00332327" w:rsidRPr="005E6CAA" w:rsidRDefault="00332327" w:rsidP="00332327">
      <w:p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Three Contributions to Bias:</w:t>
      </w:r>
    </w:p>
    <w:p w:rsidR="00332327" w:rsidRPr="005E6CAA" w:rsidRDefault="00332327" w:rsidP="00332327">
      <w:pPr>
        <w:pStyle w:val="ListParagraph"/>
        <w:numPr>
          <w:ilvl w:val="0"/>
          <w:numId w:val="8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Leads to false conclusion</w:t>
      </w:r>
    </w:p>
    <w:p w:rsidR="00332327" w:rsidRPr="005E6CAA" w:rsidRDefault="00332327" w:rsidP="00332327">
      <w:pPr>
        <w:pStyle w:val="ListParagraph"/>
        <w:numPr>
          <w:ilvl w:val="0"/>
          <w:numId w:val="8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Premature Closure</w:t>
      </w:r>
    </w:p>
    <w:p w:rsidR="00332327" w:rsidRPr="005E6CAA" w:rsidRDefault="00332327" w:rsidP="00332327">
      <w:pPr>
        <w:pStyle w:val="ListParagraph"/>
        <w:numPr>
          <w:ilvl w:val="1"/>
          <w:numId w:val="8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Coming to a closure after a few observations</w:t>
      </w:r>
    </w:p>
    <w:p w:rsidR="00332327" w:rsidRPr="005E6CAA" w:rsidRDefault="00332327" w:rsidP="00332327">
      <w:pPr>
        <w:pStyle w:val="ListParagraph"/>
        <w:numPr>
          <w:ilvl w:val="0"/>
          <w:numId w:val="8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Subjectivity </w:t>
      </w:r>
    </w:p>
    <w:p w:rsidR="00332327" w:rsidRPr="005E6CAA" w:rsidRDefault="00332327" w:rsidP="00332327">
      <w:pPr>
        <w:pStyle w:val="ListParagraph"/>
        <w:numPr>
          <w:ilvl w:val="1"/>
          <w:numId w:val="8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Based on own experience, cannot base on owns unique situation</w:t>
      </w:r>
    </w:p>
    <w:p w:rsidR="00332327" w:rsidRPr="005E6CAA" w:rsidRDefault="00332327" w:rsidP="00332327">
      <w:pPr>
        <w:pStyle w:val="ListParagraph"/>
        <w:numPr>
          <w:ilvl w:val="0"/>
          <w:numId w:val="8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Inappropriate Sampling</w:t>
      </w:r>
    </w:p>
    <w:p w:rsidR="00332327" w:rsidRPr="005E6CAA" w:rsidRDefault="00332327" w:rsidP="00332327">
      <w:pPr>
        <w:pStyle w:val="ListParagraph"/>
        <w:numPr>
          <w:ilvl w:val="1"/>
          <w:numId w:val="8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Inquire on a lot of people’s experience</w:t>
      </w:r>
    </w:p>
    <w:p w:rsidR="00332327" w:rsidRPr="005E6CAA" w:rsidRDefault="00332327" w:rsidP="00332327">
      <w:pPr>
        <w:pStyle w:val="ListParagraph"/>
        <w:numPr>
          <w:ilvl w:val="2"/>
          <w:numId w:val="8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Done in Journalism</w:t>
      </w:r>
    </w:p>
    <w:p w:rsidR="00332327" w:rsidRPr="005E6CAA" w:rsidRDefault="00332327" w:rsidP="00332327">
      <w:pPr>
        <w:pStyle w:val="ListParagraph"/>
        <w:numPr>
          <w:ilvl w:val="2"/>
          <w:numId w:val="8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Polls</w:t>
      </w:r>
    </w:p>
    <w:p w:rsidR="00332327" w:rsidRPr="005E6CAA" w:rsidRDefault="00332327" w:rsidP="00332327">
      <w:pPr>
        <w:pStyle w:val="ListParagraph"/>
        <w:numPr>
          <w:ilvl w:val="1"/>
          <w:numId w:val="8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Unreformed</w:t>
      </w:r>
    </w:p>
    <w:p w:rsidR="00332327" w:rsidRPr="005E6CAA" w:rsidRDefault="00332327" w:rsidP="00332327">
      <w:p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Why Science Provides More Reliable Knowledge:</w:t>
      </w:r>
    </w:p>
    <w:p w:rsidR="00332327" w:rsidRPr="005E6CAA" w:rsidRDefault="0034280B" w:rsidP="0034280B">
      <w:pPr>
        <w:pStyle w:val="ListParagraph"/>
        <w:numPr>
          <w:ilvl w:val="0"/>
          <w:numId w:val="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Scientific Findings is</w:t>
      </w:r>
      <w:r w:rsidR="00332327" w:rsidRPr="005E6CAA">
        <w:rPr>
          <w:sz w:val="18"/>
          <w:szCs w:val="18"/>
          <w:lang w:val="en-CA"/>
        </w:rPr>
        <w:t xml:space="preserve"> </w:t>
      </w:r>
      <w:r w:rsidR="00332327" w:rsidRPr="005E6CAA">
        <w:rPr>
          <w:sz w:val="18"/>
          <w:szCs w:val="18"/>
          <w:u w:val="single"/>
          <w:lang w:val="en-CA"/>
        </w:rPr>
        <w:t>Objective</w:t>
      </w:r>
    </w:p>
    <w:p w:rsidR="0034280B" w:rsidRPr="005E6CAA" w:rsidRDefault="0034280B" w:rsidP="0034280B">
      <w:pPr>
        <w:pStyle w:val="ListParagraph"/>
        <w:numPr>
          <w:ilvl w:val="1"/>
          <w:numId w:val="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Person collecting the data and analyzing</w:t>
      </w:r>
    </w:p>
    <w:p w:rsidR="0034280B" w:rsidRPr="005E6CAA" w:rsidRDefault="0034280B" w:rsidP="0034280B">
      <w:pPr>
        <w:pStyle w:val="ListParagraph"/>
        <w:numPr>
          <w:ilvl w:val="1"/>
          <w:numId w:val="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The study is well-designed, conducted in a credible matter</w:t>
      </w:r>
    </w:p>
    <w:p w:rsidR="0034280B" w:rsidRPr="005E6CAA" w:rsidRDefault="0034280B" w:rsidP="0034280B">
      <w:pPr>
        <w:pStyle w:val="ListParagraph"/>
        <w:numPr>
          <w:ilvl w:val="0"/>
          <w:numId w:val="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Science is a </w:t>
      </w:r>
      <w:r w:rsidRPr="005E6CAA">
        <w:rPr>
          <w:sz w:val="18"/>
          <w:szCs w:val="18"/>
          <w:u w:val="single"/>
          <w:lang w:val="en-CA"/>
        </w:rPr>
        <w:t>Neutral</w:t>
      </w:r>
      <w:r w:rsidRPr="005E6CAA">
        <w:rPr>
          <w:sz w:val="18"/>
          <w:szCs w:val="18"/>
          <w:lang w:val="en-CA"/>
        </w:rPr>
        <w:t xml:space="preserve"> Pursuit</w:t>
      </w:r>
    </w:p>
    <w:p w:rsidR="0034280B" w:rsidRPr="005E6CAA" w:rsidRDefault="0034280B" w:rsidP="0034280B">
      <w:pPr>
        <w:pStyle w:val="ListParagraph"/>
        <w:numPr>
          <w:ilvl w:val="1"/>
          <w:numId w:val="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Dis-interested in their findings</w:t>
      </w:r>
    </w:p>
    <w:p w:rsidR="0034280B" w:rsidRPr="005E6CAA" w:rsidRDefault="0034280B" w:rsidP="0034280B">
      <w:pPr>
        <w:pStyle w:val="ListParagraph"/>
        <w:numPr>
          <w:ilvl w:val="0"/>
          <w:numId w:val="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Scientific Findings can be </w:t>
      </w:r>
      <w:r w:rsidRPr="005E6CAA">
        <w:rPr>
          <w:sz w:val="18"/>
          <w:szCs w:val="18"/>
          <w:u w:val="single"/>
          <w:lang w:val="en-CA"/>
        </w:rPr>
        <w:t>Generalized</w:t>
      </w:r>
    </w:p>
    <w:p w:rsidR="0034280B" w:rsidRPr="005E6CAA" w:rsidRDefault="0034280B" w:rsidP="0034280B">
      <w:pPr>
        <w:pStyle w:val="ListParagraph"/>
        <w:numPr>
          <w:ilvl w:val="1"/>
          <w:numId w:val="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The findings are generalizable beyond the test</w:t>
      </w:r>
    </w:p>
    <w:p w:rsidR="0034280B" w:rsidRPr="005E6CAA" w:rsidRDefault="0034280B" w:rsidP="0034280B">
      <w:pPr>
        <w:pStyle w:val="ListParagraph"/>
        <w:numPr>
          <w:ilvl w:val="1"/>
          <w:numId w:val="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lastRenderedPageBreak/>
        <w:t>Not limited to the site of research itself</w:t>
      </w:r>
    </w:p>
    <w:p w:rsidR="0034280B" w:rsidRPr="005E6CAA" w:rsidRDefault="0034280B" w:rsidP="0034280B">
      <w:p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Sociology Uses Two Scientific Paradigms:</w:t>
      </w:r>
    </w:p>
    <w:p w:rsidR="0034280B" w:rsidRPr="005E6CAA" w:rsidRDefault="0034280B" w:rsidP="0034280B">
      <w:pPr>
        <w:pStyle w:val="ListParagraph"/>
        <w:numPr>
          <w:ilvl w:val="0"/>
          <w:numId w:val="1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The Hypothetical-Deductive Paradigms, which makes </w:t>
      </w:r>
      <w:r w:rsidRPr="005E6CAA">
        <w:rPr>
          <w:sz w:val="18"/>
          <w:szCs w:val="18"/>
          <w:u w:val="single"/>
          <w:lang w:val="en-CA"/>
        </w:rPr>
        <w:t>predictions</w:t>
      </w:r>
      <w:r w:rsidRPr="005E6CAA">
        <w:rPr>
          <w:sz w:val="18"/>
          <w:szCs w:val="18"/>
          <w:lang w:val="en-CA"/>
        </w:rPr>
        <w:t xml:space="preserve"> and conducts research to test those predictions</w:t>
      </w:r>
    </w:p>
    <w:p w:rsidR="0034280B" w:rsidRPr="005E6CAA" w:rsidRDefault="0034280B" w:rsidP="0034280B">
      <w:pPr>
        <w:pStyle w:val="ListParagraph"/>
        <w:numPr>
          <w:ilvl w:val="0"/>
          <w:numId w:val="1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The Natural-Observational Paradigms, which makes focussed observations and uncovers findings based on those observations. This is also known as </w:t>
      </w:r>
      <w:r w:rsidRPr="005E6CAA">
        <w:rPr>
          <w:sz w:val="18"/>
          <w:szCs w:val="18"/>
          <w:u w:val="single"/>
          <w:lang w:val="en-CA"/>
        </w:rPr>
        <w:t xml:space="preserve">inductive </w:t>
      </w:r>
      <w:r w:rsidRPr="005E6CAA">
        <w:rPr>
          <w:sz w:val="18"/>
          <w:szCs w:val="18"/>
          <w:lang w:val="en-CA"/>
        </w:rPr>
        <w:t xml:space="preserve">or </w:t>
      </w:r>
      <w:r w:rsidRPr="005E6CAA">
        <w:rPr>
          <w:sz w:val="18"/>
          <w:szCs w:val="18"/>
          <w:u w:val="single"/>
          <w:lang w:val="en-CA"/>
        </w:rPr>
        <w:t>grounded</w:t>
      </w:r>
      <w:r w:rsidRPr="005E6CAA">
        <w:rPr>
          <w:sz w:val="18"/>
          <w:szCs w:val="18"/>
          <w:lang w:val="en-CA"/>
        </w:rPr>
        <w:t xml:space="preserve"> research</w:t>
      </w:r>
    </w:p>
    <w:p w:rsidR="0034280B" w:rsidRPr="005E6CAA" w:rsidRDefault="0034280B" w:rsidP="0034280B">
      <w:pPr>
        <w:pStyle w:val="ListParagraph"/>
        <w:numPr>
          <w:ilvl w:val="1"/>
          <w:numId w:val="1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Deductive</w:t>
      </w:r>
      <w:r w:rsidR="00F46E15" w:rsidRPr="005E6CAA">
        <w:rPr>
          <w:sz w:val="18"/>
          <w:szCs w:val="18"/>
          <w:lang w:val="en-CA"/>
        </w:rPr>
        <w:t xml:space="preserve"> = making a prediction, testing a prediction</w:t>
      </w:r>
    </w:p>
    <w:p w:rsidR="00F46E15" w:rsidRPr="005E6CAA" w:rsidRDefault="00F46E15" w:rsidP="00F46E15">
      <w:pPr>
        <w:pStyle w:val="ListParagraph"/>
        <w:numPr>
          <w:ilvl w:val="2"/>
          <w:numId w:val="1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Experimentation </w:t>
      </w:r>
    </w:p>
    <w:p w:rsidR="00F46E15" w:rsidRPr="005E6CAA" w:rsidRDefault="00F46E15" w:rsidP="00F46E15">
      <w:pPr>
        <w:pStyle w:val="ListParagraph"/>
        <w:numPr>
          <w:ilvl w:val="1"/>
          <w:numId w:val="1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Inductive = Ex: Treasure hunting</w:t>
      </w:r>
    </w:p>
    <w:p w:rsidR="0034280B" w:rsidRPr="005E6CAA" w:rsidRDefault="0034280B" w:rsidP="0034280B">
      <w:p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Sociology Traditionally Uses Five methods for Collecting Data:</w:t>
      </w:r>
    </w:p>
    <w:p w:rsidR="0034280B" w:rsidRPr="005E6CAA" w:rsidRDefault="0034280B" w:rsidP="0034280B">
      <w:pPr>
        <w:pStyle w:val="ListParagraph"/>
        <w:numPr>
          <w:ilvl w:val="0"/>
          <w:numId w:val="1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Experimentation</w:t>
      </w:r>
    </w:p>
    <w:p w:rsidR="00F46E15" w:rsidRPr="005E6CAA" w:rsidRDefault="00F46E15" w:rsidP="00F46E15">
      <w:pPr>
        <w:pStyle w:val="ListParagraph"/>
        <w:numPr>
          <w:ilvl w:val="1"/>
          <w:numId w:val="1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Method deployed as its main, only research in experimental psychology</w:t>
      </w:r>
    </w:p>
    <w:p w:rsidR="00F46E15" w:rsidRPr="005E6CAA" w:rsidRDefault="00F46E15" w:rsidP="00F46E15">
      <w:pPr>
        <w:pStyle w:val="ListParagraph"/>
        <w:numPr>
          <w:ilvl w:val="1"/>
          <w:numId w:val="1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Controlled comparison </w:t>
      </w:r>
      <w:r w:rsidR="005778E3" w:rsidRPr="005E6CAA">
        <w:rPr>
          <w:sz w:val="18"/>
          <w:szCs w:val="18"/>
          <w:lang w:val="en-CA"/>
        </w:rPr>
        <w:t>in which one deploys a group of people that is designed, supposedly random selection, and another group that has a stimulus</w:t>
      </w:r>
    </w:p>
    <w:p w:rsidR="00F46E15" w:rsidRPr="005E6CAA" w:rsidRDefault="0034280B" w:rsidP="005778E3">
      <w:pPr>
        <w:pStyle w:val="ListParagraph"/>
        <w:numPr>
          <w:ilvl w:val="0"/>
          <w:numId w:val="1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Surveys</w:t>
      </w:r>
    </w:p>
    <w:p w:rsidR="005778E3" w:rsidRPr="005E6CAA" w:rsidRDefault="005778E3" w:rsidP="005778E3">
      <w:pPr>
        <w:pStyle w:val="ListParagraph"/>
        <w:numPr>
          <w:ilvl w:val="1"/>
          <w:numId w:val="11"/>
        </w:numPr>
        <w:rPr>
          <w:sz w:val="18"/>
          <w:szCs w:val="18"/>
          <w:lang w:val="en-CA"/>
        </w:rPr>
      </w:pPr>
    </w:p>
    <w:p w:rsidR="0034280B" w:rsidRPr="005E6CAA" w:rsidRDefault="0034280B" w:rsidP="0034280B">
      <w:pPr>
        <w:pStyle w:val="ListParagraph"/>
        <w:numPr>
          <w:ilvl w:val="0"/>
          <w:numId w:val="1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Ethnography</w:t>
      </w:r>
    </w:p>
    <w:p w:rsidR="005778E3" w:rsidRPr="005E6CAA" w:rsidRDefault="005778E3" w:rsidP="005778E3">
      <w:pPr>
        <w:pStyle w:val="ListParagraph"/>
        <w:numPr>
          <w:ilvl w:val="1"/>
          <w:numId w:val="1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Descriptive study of small groups or culture or sub-culture</w:t>
      </w:r>
    </w:p>
    <w:p w:rsidR="005778E3" w:rsidRPr="005E6CAA" w:rsidRDefault="005778E3" w:rsidP="005778E3">
      <w:pPr>
        <w:pStyle w:val="ListParagraph"/>
        <w:numPr>
          <w:ilvl w:val="1"/>
          <w:numId w:val="11"/>
        </w:numPr>
        <w:rPr>
          <w:sz w:val="18"/>
          <w:szCs w:val="18"/>
          <w:lang w:val="en-CA"/>
        </w:rPr>
      </w:pPr>
    </w:p>
    <w:p w:rsidR="0034280B" w:rsidRPr="005E6CAA" w:rsidRDefault="0034280B" w:rsidP="0034280B">
      <w:pPr>
        <w:pStyle w:val="ListParagraph"/>
        <w:numPr>
          <w:ilvl w:val="0"/>
          <w:numId w:val="1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Content Analysis</w:t>
      </w:r>
    </w:p>
    <w:p w:rsidR="005778E3" w:rsidRPr="005E6CAA" w:rsidRDefault="005778E3" w:rsidP="005778E3">
      <w:pPr>
        <w:pStyle w:val="ListParagraph"/>
        <w:numPr>
          <w:ilvl w:val="1"/>
          <w:numId w:val="1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Content is the topic of research</w:t>
      </w:r>
    </w:p>
    <w:p w:rsidR="005778E3" w:rsidRPr="005E6CAA" w:rsidRDefault="005778E3" w:rsidP="00096E94">
      <w:pPr>
        <w:pStyle w:val="ListParagraph"/>
        <w:numPr>
          <w:ilvl w:val="1"/>
          <w:numId w:val="1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Media is the topic of research</w:t>
      </w:r>
    </w:p>
    <w:p w:rsidR="0034280B" w:rsidRPr="005E6CAA" w:rsidRDefault="0034280B" w:rsidP="0034280B">
      <w:pPr>
        <w:pStyle w:val="ListParagraph"/>
        <w:numPr>
          <w:ilvl w:val="0"/>
          <w:numId w:val="1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Historical/Documentary/Library Research</w:t>
      </w:r>
    </w:p>
    <w:p w:rsidR="00096E94" w:rsidRPr="005E6CAA" w:rsidRDefault="00096E94" w:rsidP="00096E94">
      <w:pPr>
        <w:pStyle w:val="ListParagraph"/>
        <w:numPr>
          <w:ilvl w:val="1"/>
          <w:numId w:val="1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No access to research subjects themselves</w:t>
      </w:r>
    </w:p>
    <w:p w:rsidR="00096E94" w:rsidRPr="005E6CAA" w:rsidRDefault="00096E94" w:rsidP="00096E94">
      <w:pPr>
        <w:pStyle w:val="ListParagraph"/>
        <w:numPr>
          <w:ilvl w:val="1"/>
          <w:numId w:val="1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Library or Document research is done for replacement (ex: Historical figures that has passed away)</w:t>
      </w:r>
    </w:p>
    <w:p w:rsidR="00096E94" w:rsidRPr="005E6CAA" w:rsidRDefault="00096E94" w:rsidP="00096E94">
      <w:pPr>
        <w:rPr>
          <w:b/>
          <w:sz w:val="18"/>
          <w:szCs w:val="18"/>
          <w:lang w:val="en-CA"/>
        </w:rPr>
      </w:pPr>
      <w:r w:rsidRPr="005E6CAA">
        <w:rPr>
          <w:b/>
          <w:sz w:val="18"/>
          <w:szCs w:val="18"/>
          <w:lang w:val="en-CA"/>
        </w:rPr>
        <w:t>Presentation and Analysis of Data Varies with Methods for their Collection:</w:t>
      </w:r>
    </w:p>
    <w:p w:rsidR="00096E94" w:rsidRPr="005E6CAA" w:rsidRDefault="00096E94" w:rsidP="00096E94">
      <w:pPr>
        <w:pStyle w:val="ListParagraph"/>
        <w:numPr>
          <w:ilvl w:val="0"/>
          <w:numId w:val="1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Sociologists study either </w:t>
      </w:r>
      <w:r w:rsidRPr="005E6CAA">
        <w:rPr>
          <w:sz w:val="18"/>
          <w:szCs w:val="18"/>
          <w:u w:val="single"/>
          <w:lang w:val="en-CA"/>
        </w:rPr>
        <w:t xml:space="preserve">numbers </w:t>
      </w:r>
      <w:r w:rsidRPr="005E6CAA">
        <w:rPr>
          <w:sz w:val="18"/>
          <w:szCs w:val="18"/>
          <w:lang w:val="en-CA"/>
        </w:rPr>
        <w:t xml:space="preserve">or </w:t>
      </w:r>
      <w:r w:rsidRPr="005E6CAA">
        <w:rPr>
          <w:sz w:val="18"/>
          <w:szCs w:val="18"/>
          <w:u w:val="single"/>
          <w:lang w:val="en-CA"/>
        </w:rPr>
        <w:t>words</w:t>
      </w:r>
    </w:p>
    <w:p w:rsidR="00096E94" w:rsidRPr="005E6CAA" w:rsidRDefault="00096E94" w:rsidP="00096E94">
      <w:pPr>
        <w:pStyle w:val="ListParagraph"/>
        <w:numPr>
          <w:ilvl w:val="1"/>
          <w:numId w:val="1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stories told by research subjects</w:t>
      </w:r>
    </w:p>
    <w:p w:rsidR="00096E94" w:rsidRPr="005E6CAA" w:rsidRDefault="00096E94" w:rsidP="00096E94">
      <w:pPr>
        <w:pStyle w:val="ListParagraph"/>
        <w:numPr>
          <w:ilvl w:val="1"/>
          <w:numId w:val="1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Findings have been found to numerical form </w:t>
      </w:r>
    </w:p>
    <w:p w:rsidR="00096E94" w:rsidRPr="005E6CAA" w:rsidRDefault="00096E94" w:rsidP="00096E94">
      <w:pPr>
        <w:pStyle w:val="ListParagraph"/>
        <w:numPr>
          <w:ilvl w:val="0"/>
          <w:numId w:val="1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Qualitative studies present narratives and descriptions of findings</w:t>
      </w:r>
    </w:p>
    <w:p w:rsidR="00096E94" w:rsidRPr="005E6CAA" w:rsidRDefault="00096E94" w:rsidP="00096E94">
      <w:pPr>
        <w:pStyle w:val="ListParagraph"/>
        <w:numPr>
          <w:ilvl w:val="0"/>
          <w:numId w:val="1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Statistics, which can be </w:t>
      </w:r>
      <w:r w:rsidRPr="005E6CAA">
        <w:rPr>
          <w:sz w:val="18"/>
          <w:szCs w:val="18"/>
          <w:u w:val="single"/>
          <w:lang w:val="en-CA"/>
        </w:rPr>
        <w:t>descriptive</w:t>
      </w:r>
      <w:r w:rsidRPr="005E6CAA">
        <w:rPr>
          <w:sz w:val="18"/>
          <w:szCs w:val="18"/>
          <w:lang w:val="en-CA"/>
        </w:rPr>
        <w:t xml:space="preserve"> or </w:t>
      </w:r>
      <w:r w:rsidRPr="005E6CAA">
        <w:rPr>
          <w:sz w:val="18"/>
          <w:szCs w:val="18"/>
          <w:u w:val="single"/>
          <w:lang w:val="en-CA"/>
        </w:rPr>
        <w:t>explanatory</w:t>
      </w:r>
    </w:p>
    <w:p w:rsidR="00096E94" w:rsidRPr="005E6CAA" w:rsidRDefault="00096E94" w:rsidP="00096E94">
      <w:pPr>
        <w:rPr>
          <w:b/>
          <w:sz w:val="18"/>
          <w:szCs w:val="18"/>
          <w:lang w:val="en-CA"/>
        </w:rPr>
      </w:pPr>
      <w:r w:rsidRPr="005E6CAA">
        <w:rPr>
          <w:b/>
          <w:sz w:val="18"/>
          <w:szCs w:val="18"/>
          <w:lang w:val="en-CA"/>
        </w:rPr>
        <w:t>Assessing Methods:</w:t>
      </w:r>
    </w:p>
    <w:p w:rsidR="00096E94" w:rsidRPr="005E6CAA" w:rsidRDefault="00096E94" w:rsidP="00096E94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Validity: The condition that a researcher is really studying what he or she claims to study</w:t>
      </w:r>
    </w:p>
    <w:p w:rsidR="00096E94" w:rsidRPr="005E6CAA" w:rsidRDefault="00096E94" w:rsidP="00096E94">
      <w:pPr>
        <w:pStyle w:val="ListParagraph"/>
        <w:numPr>
          <w:ilvl w:val="0"/>
          <w:numId w:val="1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Internal Validity: </w:t>
      </w:r>
      <w:r w:rsidRPr="005E6CAA">
        <w:rPr>
          <w:sz w:val="18"/>
          <w:szCs w:val="18"/>
          <w:u w:val="single"/>
          <w:lang w:val="en-CA"/>
        </w:rPr>
        <w:t>Experiment</w:t>
      </w:r>
      <w:r w:rsidRPr="005E6CAA">
        <w:rPr>
          <w:sz w:val="18"/>
          <w:szCs w:val="18"/>
          <w:lang w:val="en-CA"/>
        </w:rPr>
        <w:t xml:space="preserve"> designed to permit interpretations of causality correctly?</w:t>
      </w:r>
    </w:p>
    <w:p w:rsidR="00096E94" w:rsidRPr="005E6CAA" w:rsidRDefault="00096E94" w:rsidP="00096E94">
      <w:pPr>
        <w:pStyle w:val="ListParagraph"/>
        <w:numPr>
          <w:ilvl w:val="1"/>
          <w:numId w:val="1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Important for experimental research</w:t>
      </w:r>
    </w:p>
    <w:p w:rsidR="00096E94" w:rsidRPr="005E6CAA" w:rsidRDefault="00096E94" w:rsidP="00096E94">
      <w:pPr>
        <w:pStyle w:val="ListParagraph"/>
        <w:numPr>
          <w:ilvl w:val="1"/>
          <w:numId w:val="13"/>
        </w:numPr>
        <w:rPr>
          <w:sz w:val="18"/>
          <w:szCs w:val="18"/>
          <w:lang w:val="en-CA"/>
        </w:rPr>
      </w:pPr>
    </w:p>
    <w:p w:rsidR="00096E94" w:rsidRPr="005E6CAA" w:rsidRDefault="00096E94" w:rsidP="00096E94">
      <w:pPr>
        <w:pStyle w:val="ListParagraph"/>
        <w:numPr>
          <w:ilvl w:val="0"/>
          <w:numId w:val="1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External Validity: Does the study have any relevance to the “real world”?</w:t>
      </w:r>
    </w:p>
    <w:p w:rsidR="00096E94" w:rsidRPr="005E6CAA" w:rsidRDefault="00096E94" w:rsidP="00096E94">
      <w:pPr>
        <w:pStyle w:val="ListParagraph"/>
        <w:numPr>
          <w:ilvl w:val="0"/>
          <w:numId w:val="1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Face Validity: Do the </w:t>
      </w:r>
      <w:r w:rsidRPr="005E6CAA">
        <w:rPr>
          <w:sz w:val="18"/>
          <w:szCs w:val="18"/>
          <w:u w:val="single"/>
          <w:lang w:val="en-CA"/>
        </w:rPr>
        <w:t>survey’s</w:t>
      </w:r>
      <w:r w:rsidRPr="005E6CAA">
        <w:rPr>
          <w:sz w:val="18"/>
          <w:szCs w:val="18"/>
          <w:lang w:val="en-CA"/>
        </w:rPr>
        <w:t xml:space="preserve"> questions really ask what the researchers claims they are asking?</w:t>
      </w:r>
    </w:p>
    <w:p w:rsidR="00096E94" w:rsidRPr="005E6CAA" w:rsidRDefault="00096E94" w:rsidP="00096E94">
      <w:pPr>
        <w:pStyle w:val="ListParagraph"/>
        <w:numPr>
          <w:ilvl w:val="1"/>
          <w:numId w:val="1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Questions are appropriate?</w:t>
      </w:r>
    </w:p>
    <w:p w:rsidR="00096E94" w:rsidRPr="005E6CAA" w:rsidRDefault="00096E94" w:rsidP="00096E94">
      <w:pPr>
        <w:pStyle w:val="ListParagraph"/>
        <w:numPr>
          <w:ilvl w:val="1"/>
          <w:numId w:val="1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Use round about ways (creative)</w:t>
      </w:r>
      <w:r w:rsidR="001C16FE" w:rsidRPr="005E6CAA">
        <w:rPr>
          <w:sz w:val="18"/>
          <w:szCs w:val="18"/>
          <w:lang w:val="en-CA"/>
        </w:rPr>
        <w:t xml:space="preserve"> with questions</w:t>
      </w:r>
      <w:r w:rsidRPr="005E6CAA">
        <w:rPr>
          <w:sz w:val="18"/>
          <w:szCs w:val="18"/>
          <w:lang w:val="en-CA"/>
        </w:rPr>
        <w:t xml:space="preserve"> to find the answer</w:t>
      </w:r>
      <w:r w:rsidR="001C16FE" w:rsidRPr="005E6CAA">
        <w:rPr>
          <w:sz w:val="18"/>
          <w:szCs w:val="18"/>
          <w:lang w:val="en-CA"/>
        </w:rPr>
        <w:t>s</w:t>
      </w:r>
      <w:r w:rsidRPr="005E6CAA">
        <w:rPr>
          <w:sz w:val="18"/>
          <w:szCs w:val="18"/>
          <w:lang w:val="en-CA"/>
        </w:rPr>
        <w:t xml:space="preserve"> (Ex: Racism)</w:t>
      </w:r>
      <w:r w:rsidR="001C16FE" w:rsidRPr="005E6CAA">
        <w:rPr>
          <w:sz w:val="18"/>
          <w:szCs w:val="18"/>
          <w:lang w:val="en-CA"/>
        </w:rPr>
        <w:t xml:space="preserve"> </w:t>
      </w:r>
    </w:p>
    <w:p w:rsidR="00096E94" w:rsidRPr="005E6CAA" w:rsidRDefault="00096E94" w:rsidP="00096E94">
      <w:pPr>
        <w:pStyle w:val="ListParagraph"/>
        <w:numPr>
          <w:ilvl w:val="0"/>
          <w:numId w:val="1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Reliability: The condition that the findings can be repeatable</w:t>
      </w:r>
    </w:p>
    <w:p w:rsidR="00096E94" w:rsidRPr="005E6CAA" w:rsidRDefault="00096E94" w:rsidP="00096E94">
      <w:pPr>
        <w:pStyle w:val="ListParagraph"/>
        <w:numPr>
          <w:ilvl w:val="0"/>
          <w:numId w:val="1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Some “valid” methods of research are not reliable because the</w:t>
      </w:r>
      <w:r w:rsidR="001C16FE" w:rsidRPr="005E6CAA">
        <w:rPr>
          <w:sz w:val="18"/>
          <w:szCs w:val="18"/>
          <w:lang w:val="en-CA"/>
        </w:rPr>
        <w:t>y</w:t>
      </w:r>
      <w:r w:rsidRPr="005E6CAA">
        <w:rPr>
          <w:sz w:val="18"/>
          <w:szCs w:val="18"/>
          <w:lang w:val="en-CA"/>
        </w:rPr>
        <w:t xml:space="preserve"> cannot be replicated; some “reliable” findings are not valid</w:t>
      </w:r>
    </w:p>
    <w:p w:rsidR="009D2A87" w:rsidRPr="005E6CAA" w:rsidRDefault="009D2A87" w:rsidP="009D2A87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Tutorials Meet</w:t>
      </w:r>
    </w:p>
    <w:p w:rsidR="00C66DD5" w:rsidRPr="005E6CAA" w:rsidRDefault="00C66DD5" w:rsidP="009D2A87">
      <w:pPr>
        <w:rPr>
          <w:sz w:val="18"/>
          <w:szCs w:val="18"/>
          <w:lang w:val="en-CA"/>
        </w:rPr>
      </w:pPr>
    </w:p>
    <w:p w:rsidR="00C66DD5" w:rsidRPr="005E6CAA" w:rsidRDefault="00C66DD5" w:rsidP="009D2A87">
      <w:pPr>
        <w:rPr>
          <w:sz w:val="18"/>
          <w:szCs w:val="18"/>
          <w:lang w:val="en-CA"/>
        </w:rPr>
      </w:pPr>
      <w:r w:rsidRPr="005E6CAA">
        <w:rPr>
          <w:b/>
          <w:sz w:val="18"/>
          <w:szCs w:val="18"/>
          <w:lang w:val="en-CA"/>
        </w:rPr>
        <w:t xml:space="preserve">Our </w:t>
      </w:r>
      <w:r w:rsidRPr="005E6CAA">
        <w:rPr>
          <w:b/>
          <w:sz w:val="18"/>
          <w:szCs w:val="18"/>
          <w:u w:val="single"/>
          <w:lang w:val="en-CA"/>
        </w:rPr>
        <w:t xml:space="preserve">Selves </w:t>
      </w:r>
      <w:r w:rsidRPr="005E6CAA">
        <w:rPr>
          <w:sz w:val="18"/>
          <w:szCs w:val="18"/>
          <w:lang w:val="en-CA"/>
        </w:rPr>
        <w:t>in Social Interaction</w:t>
      </w:r>
    </w:p>
    <w:p w:rsidR="00C66DD5" w:rsidRPr="005E6CAA" w:rsidRDefault="00C66DD5" w:rsidP="00C66DD5">
      <w:pPr>
        <w:pStyle w:val="ListParagraph"/>
        <w:numPr>
          <w:ilvl w:val="0"/>
          <w:numId w:val="1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Status</w:t>
      </w:r>
    </w:p>
    <w:p w:rsidR="00C66DD5" w:rsidRPr="005E6CAA" w:rsidRDefault="00C66DD5" w:rsidP="00C66DD5">
      <w:pPr>
        <w:pStyle w:val="ListParagraph"/>
        <w:numPr>
          <w:ilvl w:val="1"/>
          <w:numId w:val="1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Refers to position in social hierarchy</w:t>
      </w:r>
    </w:p>
    <w:p w:rsidR="00C66DD5" w:rsidRPr="005E6CAA" w:rsidRDefault="00C66DD5" w:rsidP="00C66DD5">
      <w:pPr>
        <w:pStyle w:val="ListParagraph"/>
        <w:numPr>
          <w:ilvl w:val="1"/>
          <w:numId w:val="1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Is a </w:t>
      </w:r>
      <w:r w:rsidRPr="005E6CAA">
        <w:rPr>
          <w:sz w:val="18"/>
          <w:szCs w:val="18"/>
          <w:u w:val="single"/>
          <w:lang w:val="en-CA"/>
        </w:rPr>
        <w:t xml:space="preserve">relational </w:t>
      </w:r>
      <w:r w:rsidRPr="005E6CAA">
        <w:rPr>
          <w:sz w:val="18"/>
          <w:szCs w:val="18"/>
          <w:lang w:val="en-CA"/>
        </w:rPr>
        <w:t>term</w:t>
      </w:r>
    </w:p>
    <w:p w:rsidR="00C66DD5" w:rsidRPr="005E6CAA" w:rsidRDefault="00C66DD5" w:rsidP="00C66DD5">
      <w:pPr>
        <w:pStyle w:val="ListParagraph"/>
        <w:numPr>
          <w:ilvl w:val="2"/>
          <w:numId w:val="1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Have to be around other people to have meaning</w:t>
      </w:r>
    </w:p>
    <w:p w:rsidR="00C66DD5" w:rsidRPr="005E6CAA" w:rsidRDefault="00C66DD5" w:rsidP="00C66DD5">
      <w:pPr>
        <w:pStyle w:val="ListParagraph"/>
        <w:numPr>
          <w:ilvl w:val="0"/>
          <w:numId w:val="1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Role</w:t>
      </w:r>
    </w:p>
    <w:p w:rsidR="00C66DD5" w:rsidRPr="005E6CAA" w:rsidRDefault="00C66DD5" w:rsidP="00C66DD5">
      <w:pPr>
        <w:pStyle w:val="ListParagraph"/>
        <w:numPr>
          <w:ilvl w:val="1"/>
          <w:numId w:val="1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Refers to the behavioural expectations of a status</w:t>
      </w:r>
    </w:p>
    <w:p w:rsidR="00C66DD5" w:rsidRPr="005E6CAA" w:rsidRDefault="00C66DD5" w:rsidP="00C66DD5">
      <w:pPr>
        <w:pStyle w:val="ListParagraph"/>
        <w:numPr>
          <w:ilvl w:val="1"/>
          <w:numId w:val="1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One </w:t>
      </w:r>
      <w:r w:rsidRPr="005E6CAA">
        <w:rPr>
          <w:sz w:val="18"/>
          <w:szCs w:val="18"/>
          <w:u w:val="single"/>
          <w:lang w:val="en-CA"/>
        </w:rPr>
        <w:t>holds</w:t>
      </w:r>
      <w:r w:rsidRPr="005E6CAA">
        <w:rPr>
          <w:sz w:val="18"/>
          <w:szCs w:val="18"/>
          <w:lang w:val="en-CA"/>
        </w:rPr>
        <w:t xml:space="preserve"> a status and </w:t>
      </w:r>
      <w:r w:rsidRPr="005E6CAA">
        <w:rPr>
          <w:sz w:val="18"/>
          <w:szCs w:val="18"/>
          <w:u w:val="single"/>
          <w:lang w:val="en-CA"/>
        </w:rPr>
        <w:t>performs</w:t>
      </w:r>
      <w:r w:rsidRPr="005E6CAA">
        <w:rPr>
          <w:sz w:val="18"/>
          <w:szCs w:val="18"/>
          <w:lang w:val="en-CA"/>
        </w:rPr>
        <w:t xml:space="preserve"> a role</w:t>
      </w:r>
    </w:p>
    <w:p w:rsidR="00C66DD5" w:rsidRPr="005E6CAA" w:rsidRDefault="00C66DD5" w:rsidP="00C66DD5">
      <w:pPr>
        <w:pStyle w:val="ListParagraph"/>
        <w:numPr>
          <w:ilvl w:val="0"/>
          <w:numId w:val="1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Role and status are </w:t>
      </w:r>
      <w:r w:rsidRPr="005E6CAA">
        <w:rPr>
          <w:sz w:val="18"/>
          <w:szCs w:val="18"/>
          <w:u w:val="single"/>
          <w:lang w:val="en-CA"/>
        </w:rPr>
        <w:t>sociological</w:t>
      </w:r>
      <w:r w:rsidRPr="005E6CAA">
        <w:rPr>
          <w:sz w:val="18"/>
          <w:szCs w:val="18"/>
          <w:lang w:val="en-CA"/>
        </w:rPr>
        <w:t xml:space="preserve"> topics</w:t>
      </w:r>
    </w:p>
    <w:p w:rsidR="00C66DD5" w:rsidRPr="005E6CAA" w:rsidRDefault="00C66DD5" w:rsidP="00C66DD5">
      <w:pPr>
        <w:pStyle w:val="ListParagraph"/>
        <w:numPr>
          <w:ilvl w:val="0"/>
          <w:numId w:val="14"/>
        </w:numPr>
        <w:rPr>
          <w:sz w:val="18"/>
          <w:szCs w:val="18"/>
          <w:u w:val="single"/>
          <w:lang w:val="en-CA"/>
        </w:rPr>
      </w:pPr>
      <w:r w:rsidRPr="005E6CAA">
        <w:rPr>
          <w:sz w:val="18"/>
          <w:szCs w:val="18"/>
          <w:u w:val="single"/>
          <w:lang w:val="en-CA"/>
        </w:rPr>
        <w:t xml:space="preserve">Dramaturgical perspective </w:t>
      </w:r>
      <w:r w:rsidRPr="005E6CAA">
        <w:rPr>
          <w:sz w:val="18"/>
          <w:szCs w:val="18"/>
          <w:lang w:val="en-CA"/>
        </w:rPr>
        <w:t>emphasizes role-playing and other “play-like” aspects of everyday life</w:t>
      </w:r>
      <w:r w:rsidRPr="005E6CAA">
        <w:rPr>
          <w:sz w:val="18"/>
          <w:szCs w:val="18"/>
          <w:lang w:val="en-CA"/>
        </w:rPr>
        <w:tab/>
      </w:r>
    </w:p>
    <w:p w:rsidR="00C66DD5" w:rsidRPr="005E6CAA" w:rsidRDefault="00C66DD5" w:rsidP="00C66DD5">
      <w:pPr>
        <w:pStyle w:val="ListParagraph"/>
        <w:numPr>
          <w:ilvl w:val="1"/>
          <w:numId w:val="14"/>
        </w:numPr>
        <w:rPr>
          <w:sz w:val="18"/>
          <w:szCs w:val="18"/>
          <w:u w:val="single"/>
          <w:lang w:val="en-CA"/>
        </w:rPr>
      </w:pPr>
      <w:r w:rsidRPr="005E6CAA">
        <w:rPr>
          <w:sz w:val="18"/>
          <w:szCs w:val="18"/>
          <w:lang w:val="en-CA"/>
        </w:rPr>
        <w:t xml:space="preserve">Front – Stage </w:t>
      </w:r>
    </w:p>
    <w:p w:rsidR="00C66DD5" w:rsidRPr="005E6CAA" w:rsidRDefault="00C66DD5" w:rsidP="00C66DD5">
      <w:pPr>
        <w:pStyle w:val="ListParagraph"/>
        <w:numPr>
          <w:ilvl w:val="2"/>
          <w:numId w:val="14"/>
        </w:numPr>
        <w:rPr>
          <w:sz w:val="18"/>
          <w:szCs w:val="18"/>
          <w:u w:val="single"/>
          <w:lang w:val="en-CA"/>
        </w:rPr>
      </w:pPr>
      <w:r w:rsidRPr="005E6CAA">
        <w:rPr>
          <w:sz w:val="18"/>
          <w:szCs w:val="18"/>
          <w:lang w:val="en-CA"/>
        </w:rPr>
        <w:t>Actually performing a role</w:t>
      </w:r>
    </w:p>
    <w:p w:rsidR="00C66DD5" w:rsidRPr="005E6CAA" w:rsidRDefault="00C66DD5" w:rsidP="00C66DD5">
      <w:pPr>
        <w:pStyle w:val="ListParagraph"/>
        <w:numPr>
          <w:ilvl w:val="1"/>
          <w:numId w:val="14"/>
        </w:numPr>
        <w:rPr>
          <w:sz w:val="18"/>
          <w:szCs w:val="18"/>
          <w:u w:val="single"/>
          <w:lang w:val="en-CA"/>
        </w:rPr>
      </w:pPr>
      <w:r w:rsidRPr="005E6CAA">
        <w:rPr>
          <w:sz w:val="18"/>
          <w:szCs w:val="18"/>
          <w:lang w:val="en-CA"/>
        </w:rPr>
        <w:t>Back – Stage</w:t>
      </w:r>
    </w:p>
    <w:p w:rsidR="00C66DD5" w:rsidRPr="005E6CAA" w:rsidRDefault="00C66DD5" w:rsidP="00C66DD5">
      <w:pPr>
        <w:pStyle w:val="ListParagraph"/>
        <w:numPr>
          <w:ilvl w:val="2"/>
          <w:numId w:val="14"/>
        </w:numPr>
        <w:rPr>
          <w:sz w:val="18"/>
          <w:szCs w:val="18"/>
          <w:u w:val="single"/>
          <w:lang w:val="en-CA"/>
        </w:rPr>
      </w:pPr>
      <w:r w:rsidRPr="005E6CAA">
        <w:rPr>
          <w:sz w:val="18"/>
          <w:szCs w:val="18"/>
          <w:lang w:val="en-CA"/>
        </w:rPr>
        <w:t>Preparing the role, not being performed</w:t>
      </w:r>
    </w:p>
    <w:p w:rsidR="00C66DD5" w:rsidRPr="005E6CAA" w:rsidRDefault="00C66DD5" w:rsidP="00C66DD5">
      <w:pPr>
        <w:pStyle w:val="ListParagraph"/>
        <w:numPr>
          <w:ilvl w:val="0"/>
          <w:numId w:val="14"/>
        </w:numPr>
        <w:rPr>
          <w:sz w:val="18"/>
          <w:szCs w:val="18"/>
          <w:u w:val="single"/>
          <w:lang w:val="en-CA"/>
        </w:rPr>
      </w:pPr>
      <w:r w:rsidRPr="005E6CAA">
        <w:rPr>
          <w:sz w:val="18"/>
          <w:szCs w:val="18"/>
          <w:lang w:val="en-CA"/>
        </w:rPr>
        <w:lastRenderedPageBreak/>
        <w:t>A person has more roles than statuses (Midterm question)</w:t>
      </w:r>
    </w:p>
    <w:p w:rsidR="00C66DD5" w:rsidRPr="005E6CAA" w:rsidRDefault="00C66DD5" w:rsidP="00C66DD5">
      <w:pPr>
        <w:pStyle w:val="ListParagraph"/>
        <w:numPr>
          <w:ilvl w:val="1"/>
          <w:numId w:val="14"/>
        </w:numPr>
        <w:rPr>
          <w:sz w:val="18"/>
          <w:szCs w:val="18"/>
          <w:u w:val="single"/>
          <w:lang w:val="en-CA"/>
        </w:rPr>
      </w:pPr>
      <w:r w:rsidRPr="005E6CAA">
        <w:rPr>
          <w:sz w:val="18"/>
          <w:szCs w:val="18"/>
          <w:lang w:val="en-CA"/>
        </w:rPr>
        <w:t>Life is like a play all the world is a stage. We are constantly performing in a play like stage.</w:t>
      </w:r>
    </w:p>
    <w:p w:rsidR="00C66DD5" w:rsidRPr="005E6CAA" w:rsidRDefault="00C66DD5" w:rsidP="00C66DD5">
      <w:pPr>
        <w:rPr>
          <w:b/>
          <w:sz w:val="18"/>
          <w:szCs w:val="18"/>
          <w:u w:val="single"/>
          <w:lang w:val="en-CA"/>
        </w:rPr>
      </w:pPr>
    </w:p>
    <w:p w:rsidR="00C66DD5" w:rsidRPr="005E6CAA" w:rsidRDefault="00C66DD5" w:rsidP="00C66DD5">
      <w:pPr>
        <w:rPr>
          <w:b/>
          <w:sz w:val="18"/>
          <w:szCs w:val="18"/>
          <w:u w:val="single"/>
          <w:lang w:val="en-CA"/>
        </w:rPr>
      </w:pPr>
    </w:p>
    <w:p w:rsidR="00C66DD5" w:rsidRPr="005E6CAA" w:rsidRDefault="00C66DD5" w:rsidP="00C66DD5">
      <w:pPr>
        <w:rPr>
          <w:b/>
          <w:sz w:val="18"/>
          <w:szCs w:val="18"/>
          <w:u w:val="single"/>
          <w:lang w:val="en-CA"/>
        </w:rPr>
      </w:pPr>
    </w:p>
    <w:p w:rsidR="00C66DD5" w:rsidRPr="005E6CAA" w:rsidRDefault="00C66DD5" w:rsidP="00C66DD5">
      <w:pPr>
        <w:rPr>
          <w:b/>
          <w:sz w:val="18"/>
          <w:szCs w:val="18"/>
          <w:u w:val="single"/>
          <w:lang w:val="en-CA"/>
        </w:rPr>
      </w:pPr>
    </w:p>
    <w:p w:rsidR="00C66DD5" w:rsidRPr="005E6CAA" w:rsidRDefault="00C66DD5" w:rsidP="00C66DD5">
      <w:pPr>
        <w:rPr>
          <w:b/>
          <w:sz w:val="18"/>
          <w:szCs w:val="18"/>
          <w:u w:val="single"/>
          <w:lang w:val="en-CA"/>
        </w:rPr>
      </w:pPr>
    </w:p>
    <w:p w:rsidR="00C66DD5" w:rsidRPr="005E6CAA" w:rsidRDefault="00C66DD5" w:rsidP="00C66DD5">
      <w:pPr>
        <w:rPr>
          <w:b/>
          <w:sz w:val="18"/>
          <w:szCs w:val="18"/>
          <w:u w:val="single"/>
          <w:lang w:val="en-CA"/>
        </w:rPr>
      </w:pPr>
    </w:p>
    <w:p w:rsidR="00C66DD5" w:rsidRPr="005E6CAA" w:rsidRDefault="00C66DD5" w:rsidP="00C66DD5">
      <w:pPr>
        <w:rPr>
          <w:b/>
          <w:sz w:val="18"/>
          <w:szCs w:val="18"/>
          <w:u w:val="single"/>
          <w:lang w:val="en-CA"/>
        </w:rPr>
      </w:pPr>
    </w:p>
    <w:p w:rsidR="00C66DD5" w:rsidRPr="005E6CAA" w:rsidRDefault="00C66DD5" w:rsidP="00C66DD5">
      <w:pPr>
        <w:rPr>
          <w:b/>
          <w:sz w:val="18"/>
          <w:szCs w:val="18"/>
          <w:u w:val="single"/>
          <w:lang w:val="en-CA"/>
        </w:rPr>
      </w:pPr>
    </w:p>
    <w:p w:rsidR="00C66DD5" w:rsidRPr="005E6CAA" w:rsidRDefault="00C66DD5" w:rsidP="00C66DD5">
      <w:p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Ethnomethodology:</w:t>
      </w:r>
    </w:p>
    <w:p w:rsidR="00C66DD5" w:rsidRPr="005E6CAA" w:rsidRDefault="00C66DD5" w:rsidP="00C66DD5">
      <w:pPr>
        <w:pStyle w:val="ListParagraph"/>
        <w:numPr>
          <w:ilvl w:val="0"/>
          <w:numId w:val="1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A Study of </w:t>
      </w:r>
      <w:r w:rsidR="00880E74" w:rsidRPr="005E6CAA">
        <w:rPr>
          <w:sz w:val="18"/>
          <w:szCs w:val="18"/>
          <w:lang w:val="en-CA"/>
        </w:rPr>
        <w:t>member’s</w:t>
      </w:r>
      <w:r w:rsidRPr="005E6CAA">
        <w:rPr>
          <w:sz w:val="18"/>
          <w:szCs w:val="18"/>
          <w:lang w:val="en-CA"/>
        </w:rPr>
        <w:t xml:space="preserve"> methods</w:t>
      </w:r>
    </w:p>
    <w:p w:rsidR="00C66DD5" w:rsidRPr="005E6CAA" w:rsidRDefault="00C66DD5" w:rsidP="00C66DD5">
      <w:pPr>
        <w:pStyle w:val="ListParagraph"/>
        <w:numPr>
          <w:ilvl w:val="1"/>
          <w:numId w:val="1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Members: ordinary people</w:t>
      </w:r>
    </w:p>
    <w:p w:rsidR="00C66DD5" w:rsidRPr="005E6CAA" w:rsidRDefault="00C66DD5" w:rsidP="00C66DD5">
      <w:pPr>
        <w:pStyle w:val="ListParagraph"/>
        <w:numPr>
          <w:ilvl w:val="1"/>
          <w:numId w:val="1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Methods: People employ to create a</w:t>
      </w:r>
      <w:r w:rsidR="00880E74" w:rsidRPr="005E6CAA">
        <w:rPr>
          <w:sz w:val="18"/>
          <w:szCs w:val="18"/>
          <w:lang w:val="en-CA"/>
        </w:rPr>
        <w:t>n</w:t>
      </w:r>
      <w:r w:rsidRPr="005E6CAA">
        <w:rPr>
          <w:sz w:val="18"/>
          <w:szCs w:val="18"/>
          <w:lang w:val="en-CA"/>
        </w:rPr>
        <w:t xml:space="preserve"> order of social </w:t>
      </w:r>
      <w:r w:rsidR="00880E74" w:rsidRPr="005E6CAA">
        <w:rPr>
          <w:sz w:val="18"/>
          <w:szCs w:val="18"/>
          <w:lang w:val="en-CA"/>
        </w:rPr>
        <w:t>order</w:t>
      </w:r>
    </w:p>
    <w:p w:rsidR="00880E74" w:rsidRPr="005E6CAA" w:rsidRDefault="00880E74" w:rsidP="00880E74">
      <w:pPr>
        <w:pStyle w:val="ListParagraph"/>
        <w:numPr>
          <w:ilvl w:val="0"/>
          <w:numId w:val="1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Nature of social order: in real time and “from the bottom up”</w:t>
      </w:r>
    </w:p>
    <w:p w:rsidR="00880E74" w:rsidRPr="005E6CAA" w:rsidRDefault="00880E74" w:rsidP="00880E74">
      <w:pPr>
        <w:pStyle w:val="ListParagraph"/>
        <w:numPr>
          <w:ilvl w:val="1"/>
          <w:numId w:val="1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Order is done by all of us</w:t>
      </w:r>
    </w:p>
    <w:p w:rsidR="00880E74" w:rsidRPr="005E6CAA" w:rsidRDefault="00880E74" w:rsidP="00880E74">
      <w:pPr>
        <w:pStyle w:val="ListParagraph"/>
        <w:numPr>
          <w:ilvl w:val="0"/>
          <w:numId w:val="1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Social order consists of rules that we create, follow, and enforce (as in the management of conversation)</w:t>
      </w:r>
    </w:p>
    <w:p w:rsidR="00880E74" w:rsidRPr="005E6CAA" w:rsidRDefault="00880E74" w:rsidP="00880E74">
      <w:p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The Tic-Tac-Toe Experiment</w:t>
      </w:r>
    </w:p>
    <w:p w:rsidR="00880E74" w:rsidRPr="005E6CAA" w:rsidRDefault="00880E74" w:rsidP="00880E74">
      <w:pPr>
        <w:pStyle w:val="ListParagraph"/>
        <w:numPr>
          <w:ilvl w:val="0"/>
          <w:numId w:val="16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The “rules” were </w:t>
      </w:r>
      <w:r w:rsidRPr="005E6CAA">
        <w:rPr>
          <w:sz w:val="18"/>
          <w:szCs w:val="18"/>
          <w:u w:val="single"/>
          <w:lang w:val="en-CA"/>
        </w:rPr>
        <w:t>implicit</w:t>
      </w:r>
    </w:p>
    <w:p w:rsidR="00880E74" w:rsidRPr="005E6CAA" w:rsidRDefault="00880E74" w:rsidP="00880E74">
      <w:pPr>
        <w:pStyle w:val="ListParagraph"/>
        <w:numPr>
          <w:ilvl w:val="0"/>
          <w:numId w:val="16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The “breach” of the rules was treated as motivated (and as morally wrong), not as random</w:t>
      </w:r>
    </w:p>
    <w:p w:rsidR="00880E74" w:rsidRPr="005E6CAA" w:rsidRDefault="00880E74" w:rsidP="00880E74">
      <w:pPr>
        <w:pStyle w:val="ListParagraph"/>
        <w:numPr>
          <w:ilvl w:val="0"/>
          <w:numId w:val="16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The “breach” was not ignored, and could not have been ignored – breaches are </w:t>
      </w:r>
      <w:r w:rsidRPr="005E6CAA">
        <w:rPr>
          <w:sz w:val="18"/>
          <w:szCs w:val="18"/>
          <w:u w:val="single"/>
          <w:lang w:val="en-CA"/>
        </w:rPr>
        <w:t>always</w:t>
      </w:r>
      <w:r w:rsidRPr="005E6CAA">
        <w:rPr>
          <w:sz w:val="18"/>
          <w:szCs w:val="18"/>
          <w:lang w:val="en-CA"/>
        </w:rPr>
        <w:t xml:space="preserve"> noticed</w:t>
      </w:r>
    </w:p>
    <w:p w:rsidR="00880E74" w:rsidRPr="005E6CAA" w:rsidRDefault="00880E74" w:rsidP="00880E74">
      <w:pPr>
        <w:pStyle w:val="ListParagraph"/>
        <w:numPr>
          <w:ilvl w:val="0"/>
          <w:numId w:val="16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Some other breaching experiments that you can try at home</w:t>
      </w:r>
    </w:p>
    <w:p w:rsidR="00447BAF" w:rsidRPr="005E6CAA" w:rsidRDefault="00447BAF" w:rsidP="00447BAF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(Second last topic of midterm)</w:t>
      </w:r>
    </w:p>
    <w:p w:rsidR="00880E74" w:rsidRPr="005E6CAA" w:rsidRDefault="00447BAF" w:rsidP="00447BAF">
      <w:pPr>
        <w:rPr>
          <w:b/>
          <w:sz w:val="18"/>
          <w:szCs w:val="18"/>
          <w:u w:val="single"/>
          <w:lang w:val="en-CA"/>
        </w:rPr>
      </w:pPr>
      <w:r w:rsidRPr="005E6CAA">
        <w:rPr>
          <w:b/>
          <w:sz w:val="18"/>
          <w:szCs w:val="18"/>
          <w:u w:val="single"/>
          <w:lang w:val="en-CA"/>
        </w:rPr>
        <w:t>A Few Additional Topics in the sociology of Everyday Life</w:t>
      </w:r>
    </w:p>
    <w:p w:rsidR="00447BAF" w:rsidRPr="005E6CAA" w:rsidRDefault="00447BAF" w:rsidP="00447BAF">
      <w:pPr>
        <w:pStyle w:val="ListParagraph"/>
        <w:numPr>
          <w:ilvl w:val="0"/>
          <w:numId w:val="17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Impression management</w:t>
      </w:r>
    </w:p>
    <w:p w:rsidR="00447BAF" w:rsidRPr="005E6CAA" w:rsidRDefault="00447BAF" w:rsidP="00447BAF">
      <w:pPr>
        <w:pStyle w:val="ListParagraph"/>
        <w:numPr>
          <w:ilvl w:val="1"/>
          <w:numId w:val="17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Something to do to look the part</w:t>
      </w:r>
    </w:p>
    <w:p w:rsidR="00447BAF" w:rsidRPr="005E6CAA" w:rsidRDefault="00447BAF" w:rsidP="00447BAF">
      <w:pPr>
        <w:pStyle w:val="ListParagraph"/>
        <w:numPr>
          <w:ilvl w:val="0"/>
          <w:numId w:val="17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Politeness norms and rituals of personal space</w:t>
      </w:r>
    </w:p>
    <w:p w:rsidR="00447BAF" w:rsidRPr="005E6CAA" w:rsidRDefault="00447BAF" w:rsidP="00447BAF">
      <w:pPr>
        <w:pStyle w:val="ListParagraph"/>
        <w:numPr>
          <w:ilvl w:val="1"/>
          <w:numId w:val="17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Behavioural aspects</w:t>
      </w:r>
    </w:p>
    <w:p w:rsidR="00447BAF" w:rsidRPr="005E6CAA" w:rsidRDefault="00447BAF" w:rsidP="00447BAF">
      <w:pPr>
        <w:pStyle w:val="ListParagraph"/>
        <w:numPr>
          <w:ilvl w:val="0"/>
          <w:numId w:val="17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The relationship between social status and language use (and other cultural issues)</w:t>
      </w:r>
    </w:p>
    <w:p w:rsidR="00447BAF" w:rsidRPr="005E6CAA" w:rsidRDefault="00447BAF" w:rsidP="00447BAF">
      <w:pPr>
        <w:pStyle w:val="ListParagraph"/>
        <w:numPr>
          <w:ilvl w:val="0"/>
          <w:numId w:val="17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The sociology of emotions</w:t>
      </w:r>
    </w:p>
    <w:p w:rsidR="00447BAF" w:rsidRPr="005E6CAA" w:rsidRDefault="00447BAF" w:rsidP="00447BAF">
      <w:pPr>
        <w:pStyle w:val="ListParagraph"/>
        <w:numPr>
          <w:ilvl w:val="1"/>
          <w:numId w:val="17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Social status and emotions (important connection)</w:t>
      </w:r>
    </w:p>
    <w:p w:rsidR="00447BAF" w:rsidRPr="005E6CAA" w:rsidRDefault="00B04980" w:rsidP="00447BAF">
      <w:pPr>
        <w:pStyle w:val="ListParagraph"/>
        <w:numPr>
          <w:ilvl w:val="1"/>
          <w:numId w:val="17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Socially structures</w:t>
      </w:r>
    </w:p>
    <w:p w:rsidR="00B04980" w:rsidRPr="005E6CAA" w:rsidRDefault="00B04980" w:rsidP="00B04980">
      <w:pPr>
        <w:pStyle w:val="ListParagraph"/>
        <w:numPr>
          <w:ilvl w:val="2"/>
          <w:numId w:val="17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Deployed as a means of communication</w:t>
      </w:r>
    </w:p>
    <w:p w:rsidR="00B04980" w:rsidRPr="005E6CAA" w:rsidRDefault="00B04980" w:rsidP="00B04980">
      <w:pPr>
        <w:pStyle w:val="ListParagraph"/>
        <w:numPr>
          <w:ilvl w:val="2"/>
          <w:numId w:val="17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Social structural identity </w:t>
      </w:r>
    </w:p>
    <w:p w:rsidR="00447BAF" w:rsidRPr="005E6CAA" w:rsidRDefault="001022FC" w:rsidP="00447BAF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Midterm – Sections of Course outline 2,3,4,5</w:t>
      </w:r>
    </w:p>
    <w:p w:rsidR="001022FC" w:rsidRPr="005E6CAA" w:rsidRDefault="001022FC" w:rsidP="00447BAF">
      <w:pPr>
        <w:rPr>
          <w:sz w:val="18"/>
          <w:szCs w:val="18"/>
          <w:lang w:val="en-CA"/>
        </w:rPr>
      </w:pPr>
    </w:p>
    <w:p w:rsidR="001022FC" w:rsidRPr="005E6CAA" w:rsidRDefault="001022FC" w:rsidP="00447BAF">
      <w:pPr>
        <w:rPr>
          <w:b/>
          <w:sz w:val="18"/>
          <w:szCs w:val="18"/>
          <w:lang w:val="en-CA"/>
        </w:rPr>
      </w:pPr>
    </w:p>
    <w:p w:rsidR="001022FC" w:rsidRPr="005E6CAA" w:rsidRDefault="001022FC">
      <w:pPr>
        <w:rPr>
          <w:b/>
          <w:sz w:val="18"/>
          <w:szCs w:val="18"/>
          <w:lang w:val="en-CA"/>
        </w:rPr>
      </w:pPr>
      <w:r w:rsidRPr="005E6CAA">
        <w:rPr>
          <w:b/>
          <w:sz w:val="18"/>
          <w:szCs w:val="18"/>
          <w:lang w:val="en-CA"/>
        </w:rPr>
        <w:t xml:space="preserve">A Definition of “Socialization” </w:t>
      </w:r>
    </w:p>
    <w:p w:rsidR="00435B2D" w:rsidRPr="005E6CAA" w:rsidRDefault="001022FC" w:rsidP="00435B2D">
      <w:pPr>
        <w:pStyle w:val="ListParagraph"/>
        <w:numPr>
          <w:ilvl w:val="0"/>
          <w:numId w:val="19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From William Sewell: “Socialization is the process by which individuals selectively acquire skills, knowledge, attitudes, values and motives current in the groups of which they are or will become members.”</w:t>
      </w:r>
    </w:p>
    <w:p w:rsidR="001022FC" w:rsidRPr="005E6CAA" w:rsidRDefault="001022FC" w:rsidP="001022FC">
      <w:pPr>
        <w:pStyle w:val="ListParagraph"/>
        <w:numPr>
          <w:ilvl w:val="0"/>
          <w:numId w:val="19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Or </w:t>
      </w:r>
      <w:r w:rsidR="00435B2D" w:rsidRPr="005E6CAA">
        <w:rPr>
          <w:sz w:val="18"/>
          <w:szCs w:val="18"/>
          <w:lang w:val="en-CA"/>
        </w:rPr>
        <w:t>more succinctly: S</w:t>
      </w:r>
      <w:r w:rsidRPr="005E6CAA">
        <w:rPr>
          <w:sz w:val="18"/>
          <w:szCs w:val="18"/>
          <w:lang w:val="en-CA"/>
        </w:rPr>
        <w:t>ocialization is the process of becoming a “member”</w:t>
      </w:r>
    </w:p>
    <w:p w:rsidR="00435B2D" w:rsidRPr="005E6CAA" w:rsidRDefault="00435B2D" w:rsidP="00435B2D">
      <w:pPr>
        <w:pStyle w:val="ListParagraph"/>
        <w:numPr>
          <w:ilvl w:val="1"/>
          <w:numId w:val="19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Childhood socialization</w:t>
      </w:r>
    </w:p>
    <w:p w:rsidR="00435B2D" w:rsidRPr="005E6CAA" w:rsidRDefault="00435B2D" w:rsidP="00435B2D">
      <w:pPr>
        <w:pStyle w:val="ListParagraph"/>
        <w:numPr>
          <w:ilvl w:val="1"/>
          <w:numId w:val="19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Socialization is a lifelong process</w:t>
      </w:r>
    </w:p>
    <w:p w:rsidR="00435B2D" w:rsidRPr="005E6CAA" w:rsidRDefault="00435B2D" w:rsidP="00435B2D">
      <w:pPr>
        <w:pStyle w:val="ListParagraph"/>
        <w:numPr>
          <w:ilvl w:val="1"/>
          <w:numId w:val="19"/>
        </w:numPr>
        <w:rPr>
          <w:b/>
          <w:sz w:val="18"/>
          <w:szCs w:val="18"/>
          <w:lang w:val="en-CA"/>
        </w:rPr>
      </w:pPr>
    </w:p>
    <w:p w:rsidR="001022FC" w:rsidRPr="005E6CAA" w:rsidRDefault="001022FC" w:rsidP="001022FC">
      <w:pPr>
        <w:rPr>
          <w:b/>
          <w:sz w:val="18"/>
          <w:szCs w:val="18"/>
          <w:lang w:val="en-CA"/>
        </w:rPr>
      </w:pPr>
      <w:r w:rsidRPr="005E6CAA">
        <w:rPr>
          <w:b/>
          <w:sz w:val="18"/>
          <w:szCs w:val="18"/>
          <w:lang w:val="en-CA"/>
        </w:rPr>
        <w:t>Some Important Theorist:</w:t>
      </w:r>
    </w:p>
    <w:p w:rsidR="001022FC" w:rsidRPr="005E6CAA" w:rsidRDefault="001022FC" w:rsidP="001022FC">
      <w:pPr>
        <w:pStyle w:val="ListParagraph"/>
        <w:numPr>
          <w:ilvl w:val="0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Freud on the integration of the personality</w:t>
      </w:r>
    </w:p>
    <w:p w:rsidR="00435B2D" w:rsidRPr="005E6CAA" w:rsidRDefault="00435B2D" w:rsidP="00435B2D">
      <w:pPr>
        <w:pStyle w:val="ListParagraph"/>
        <w:numPr>
          <w:ilvl w:val="1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Very early childhood experience is important</w:t>
      </w:r>
    </w:p>
    <w:p w:rsidR="00435B2D" w:rsidRPr="005E6CAA" w:rsidRDefault="001B655C" w:rsidP="00435B2D">
      <w:pPr>
        <w:pStyle w:val="ListParagraph"/>
        <w:numPr>
          <w:ilvl w:val="1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Children are </w:t>
      </w:r>
      <w:r w:rsidR="00435B2D" w:rsidRPr="005E6CAA">
        <w:rPr>
          <w:sz w:val="18"/>
          <w:szCs w:val="18"/>
          <w:lang w:val="en-CA"/>
        </w:rPr>
        <w:t xml:space="preserve">Id </w:t>
      </w:r>
      <w:r w:rsidRPr="005E6CAA">
        <w:rPr>
          <w:sz w:val="18"/>
          <w:szCs w:val="18"/>
          <w:lang w:val="en-CA"/>
        </w:rPr>
        <w:t>dominated</w:t>
      </w:r>
    </w:p>
    <w:p w:rsidR="001B655C" w:rsidRPr="005E6CAA" w:rsidRDefault="001B655C" w:rsidP="001B655C">
      <w:pPr>
        <w:pStyle w:val="ListParagraph"/>
        <w:numPr>
          <w:ilvl w:val="2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Selfish, Pleasure seeking</w:t>
      </w:r>
    </w:p>
    <w:p w:rsidR="001B655C" w:rsidRPr="005E6CAA" w:rsidRDefault="001B655C" w:rsidP="001B655C">
      <w:pPr>
        <w:pStyle w:val="ListParagraph"/>
        <w:numPr>
          <w:ilvl w:val="2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Dominated ex: Crazy, murderer</w:t>
      </w:r>
    </w:p>
    <w:p w:rsidR="001B655C" w:rsidRPr="005E6CAA" w:rsidRDefault="001B655C" w:rsidP="001B655C">
      <w:pPr>
        <w:pStyle w:val="ListParagraph"/>
        <w:numPr>
          <w:ilvl w:val="1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Super Ego: Social expectations</w:t>
      </w:r>
    </w:p>
    <w:p w:rsidR="001B655C" w:rsidRPr="005E6CAA" w:rsidRDefault="001B655C" w:rsidP="001B655C">
      <w:pPr>
        <w:pStyle w:val="ListParagraph"/>
        <w:numPr>
          <w:ilvl w:val="2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Dominated – ex: terrorists</w:t>
      </w:r>
    </w:p>
    <w:p w:rsidR="001B655C" w:rsidRPr="005E6CAA" w:rsidRDefault="001B655C" w:rsidP="001B655C">
      <w:pPr>
        <w:pStyle w:val="ListParagraph"/>
        <w:numPr>
          <w:ilvl w:val="1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Ego – combination of Id and Super Ego</w:t>
      </w:r>
    </w:p>
    <w:p w:rsidR="001022FC" w:rsidRPr="005E6CAA" w:rsidRDefault="001022FC" w:rsidP="001022FC">
      <w:pPr>
        <w:pStyle w:val="ListParagraph"/>
        <w:numPr>
          <w:ilvl w:val="0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Piaget on Cognitive Development</w:t>
      </w:r>
    </w:p>
    <w:p w:rsidR="001B655C" w:rsidRPr="005E6CAA" w:rsidRDefault="001B655C" w:rsidP="001B655C">
      <w:pPr>
        <w:pStyle w:val="ListParagraph"/>
        <w:numPr>
          <w:ilvl w:val="1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Engaging describing socialization process</w:t>
      </w:r>
    </w:p>
    <w:p w:rsidR="001B655C" w:rsidRPr="005E6CAA" w:rsidRDefault="001B655C" w:rsidP="001B655C">
      <w:pPr>
        <w:pStyle w:val="ListParagraph"/>
        <w:numPr>
          <w:ilvl w:val="1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How well a person can think</w:t>
      </w:r>
    </w:p>
    <w:p w:rsidR="001B655C" w:rsidRPr="005E6CAA" w:rsidRDefault="001B655C" w:rsidP="001B655C">
      <w:pPr>
        <w:pStyle w:val="ListParagraph"/>
        <w:numPr>
          <w:ilvl w:val="1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Language learning, being a foreigner</w:t>
      </w:r>
    </w:p>
    <w:p w:rsidR="001022FC" w:rsidRPr="005E6CAA" w:rsidRDefault="001022FC" w:rsidP="001022FC">
      <w:pPr>
        <w:pStyle w:val="ListParagraph"/>
        <w:numPr>
          <w:ilvl w:val="0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Kohlberg on Moral development</w:t>
      </w:r>
    </w:p>
    <w:p w:rsidR="001B655C" w:rsidRPr="005E6CAA" w:rsidRDefault="001B655C" w:rsidP="001B655C">
      <w:pPr>
        <w:pStyle w:val="ListParagraph"/>
        <w:numPr>
          <w:ilvl w:val="1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lastRenderedPageBreak/>
        <w:t>Everyone born is self centered</w:t>
      </w:r>
    </w:p>
    <w:p w:rsidR="001B655C" w:rsidRPr="005E6CAA" w:rsidRDefault="001B655C" w:rsidP="001B655C">
      <w:pPr>
        <w:pStyle w:val="ListParagraph"/>
        <w:numPr>
          <w:ilvl w:val="1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People transition </w:t>
      </w:r>
    </w:p>
    <w:p w:rsidR="001B655C" w:rsidRPr="005E6CAA" w:rsidRDefault="004C7C2B" w:rsidP="001B655C">
      <w:pPr>
        <w:pStyle w:val="ListParagraph"/>
        <w:numPr>
          <w:ilvl w:val="1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Moral development, </w:t>
      </w:r>
      <w:r w:rsidR="001B655C" w:rsidRPr="005E6CAA">
        <w:rPr>
          <w:sz w:val="18"/>
          <w:szCs w:val="18"/>
          <w:lang w:val="en-CA"/>
        </w:rPr>
        <w:t xml:space="preserve">Principle stage </w:t>
      </w:r>
      <w:r w:rsidRPr="005E6CAA">
        <w:rPr>
          <w:sz w:val="18"/>
          <w:szCs w:val="18"/>
          <w:lang w:val="en-CA"/>
        </w:rPr>
        <w:t>– Most people don’t reach this level</w:t>
      </w:r>
    </w:p>
    <w:p w:rsidR="004C7C2B" w:rsidRPr="005E6CAA" w:rsidRDefault="004C7C2B" w:rsidP="004C7C2B">
      <w:pPr>
        <w:pStyle w:val="ListParagraph"/>
        <w:numPr>
          <w:ilvl w:val="2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People who act on solely on principles</w:t>
      </w:r>
    </w:p>
    <w:p w:rsidR="004C7C2B" w:rsidRPr="005E6CAA" w:rsidRDefault="004C7C2B" w:rsidP="004C7C2B">
      <w:pPr>
        <w:pStyle w:val="ListParagraph"/>
        <w:numPr>
          <w:ilvl w:val="2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Abstract principles</w:t>
      </w:r>
    </w:p>
    <w:p w:rsidR="001022FC" w:rsidRPr="005E6CAA" w:rsidRDefault="001022FC" w:rsidP="001022FC">
      <w:pPr>
        <w:pStyle w:val="ListParagraph"/>
        <w:numPr>
          <w:ilvl w:val="0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G</w:t>
      </w:r>
      <w:r w:rsidR="004C7C2B" w:rsidRPr="005E6CAA">
        <w:rPr>
          <w:sz w:val="18"/>
          <w:szCs w:val="18"/>
          <w:lang w:val="en-CA"/>
        </w:rPr>
        <w:t xml:space="preserve">eorge </w:t>
      </w:r>
      <w:r w:rsidRPr="005E6CAA">
        <w:rPr>
          <w:sz w:val="18"/>
          <w:szCs w:val="18"/>
          <w:lang w:val="en-CA"/>
        </w:rPr>
        <w:t>H</w:t>
      </w:r>
      <w:r w:rsidR="004C7C2B" w:rsidRPr="005E6CAA">
        <w:rPr>
          <w:sz w:val="18"/>
          <w:szCs w:val="18"/>
          <w:lang w:val="en-CA"/>
        </w:rPr>
        <w:t>erbert</w:t>
      </w:r>
      <w:r w:rsidRPr="005E6CAA">
        <w:rPr>
          <w:sz w:val="18"/>
          <w:szCs w:val="18"/>
          <w:lang w:val="en-CA"/>
        </w:rPr>
        <w:t>. Mead on the Self</w:t>
      </w:r>
    </w:p>
    <w:p w:rsidR="001022FC" w:rsidRPr="005E6CAA" w:rsidRDefault="001022FC" w:rsidP="001022FC">
      <w:pPr>
        <w:pStyle w:val="ListParagraph"/>
        <w:numPr>
          <w:ilvl w:val="1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The I and the Me</w:t>
      </w:r>
    </w:p>
    <w:p w:rsidR="004C7C2B" w:rsidRPr="005E6CAA" w:rsidRDefault="004C7C2B" w:rsidP="004C7C2B">
      <w:pPr>
        <w:pStyle w:val="ListParagraph"/>
        <w:numPr>
          <w:ilvl w:val="2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Self is divided into two components</w:t>
      </w:r>
    </w:p>
    <w:p w:rsidR="004C7C2B" w:rsidRPr="005E6CAA" w:rsidRDefault="004C7C2B" w:rsidP="004C7C2B">
      <w:pPr>
        <w:pStyle w:val="ListParagraph"/>
        <w:numPr>
          <w:ilvl w:val="3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 and Me</w:t>
      </w:r>
    </w:p>
    <w:p w:rsidR="004C7C2B" w:rsidRPr="005E6CAA" w:rsidRDefault="004C7C2B" w:rsidP="004C7C2B">
      <w:pPr>
        <w:pStyle w:val="ListParagraph"/>
        <w:numPr>
          <w:ilvl w:val="3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 -&gt; acting as an infant</w:t>
      </w:r>
    </w:p>
    <w:p w:rsidR="004C7C2B" w:rsidRPr="005E6CAA" w:rsidRDefault="004C7C2B" w:rsidP="004C7C2B">
      <w:pPr>
        <w:pStyle w:val="ListParagraph"/>
        <w:numPr>
          <w:ilvl w:val="3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Me -&gt; interaction with others</w:t>
      </w:r>
    </w:p>
    <w:p w:rsidR="004C7C2B" w:rsidRPr="005E6CAA" w:rsidRDefault="004C7C2B" w:rsidP="004C7C2B">
      <w:pPr>
        <w:pStyle w:val="ListParagraph"/>
        <w:numPr>
          <w:ilvl w:val="2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One is a subject and one is an object</w:t>
      </w:r>
    </w:p>
    <w:p w:rsidR="001022FC" w:rsidRPr="005E6CAA" w:rsidRDefault="001022FC" w:rsidP="001022FC">
      <w:pPr>
        <w:pStyle w:val="ListParagraph"/>
        <w:numPr>
          <w:ilvl w:val="1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The Play Stage</w:t>
      </w:r>
    </w:p>
    <w:p w:rsidR="004C7C2B" w:rsidRPr="005E6CAA" w:rsidRDefault="004C7C2B" w:rsidP="00E6633C">
      <w:pPr>
        <w:pStyle w:val="ListParagraph"/>
        <w:numPr>
          <w:ilvl w:val="2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Taking on other roles imagine</w:t>
      </w:r>
    </w:p>
    <w:p w:rsidR="004C7C2B" w:rsidRPr="005E6CAA" w:rsidRDefault="004C7C2B" w:rsidP="004C7C2B">
      <w:pPr>
        <w:pStyle w:val="ListParagraph"/>
        <w:numPr>
          <w:ilvl w:val="2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Deploy roles (Role playing games)</w:t>
      </w:r>
    </w:p>
    <w:p w:rsidR="001022FC" w:rsidRPr="005E6CAA" w:rsidRDefault="001022FC" w:rsidP="001022FC">
      <w:pPr>
        <w:pStyle w:val="ListParagraph"/>
        <w:numPr>
          <w:ilvl w:val="1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The Game Stage</w:t>
      </w:r>
    </w:p>
    <w:p w:rsidR="004C7C2B" w:rsidRPr="005E6CAA" w:rsidRDefault="004C7C2B" w:rsidP="004C7C2B">
      <w:pPr>
        <w:pStyle w:val="ListParagraph"/>
        <w:numPr>
          <w:ilvl w:val="2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Interacting with other people and trying it out</w:t>
      </w:r>
    </w:p>
    <w:p w:rsidR="004C7C2B" w:rsidRPr="005E6CAA" w:rsidRDefault="004C7C2B" w:rsidP="004C7C2B">
      <w:pPr>
        <w:pStyle w:val="ListParagraph"/>
        <w:numPr>
          <w:ilvl w:val="2"/>
          <w:numId w:val="2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Becoming a socialized individual</w:t>
      </w:r>
    </w:p>
    <w:p w:rsidR="001022FC" w:rsidRPr="005E6CAA" w:rsidRDefault="001022FC" w:rsidP="001022FC">
      <w:pPr>
        <w:rPr>
          <w:b/>
          <w:sz w:val="18"/>
          <w:szCs w:val="18"/>
          <w:lang w:val="en-CA"/>
        </w:rPr>
      </w:pPr>
    </w:p>
    <w:p w:rsidR="001022FC" w:rsidRPr="005E6CAA" w:rsidRDefault="001022FC" w:rsidP="001022FC">
      <w:pPr>
        <w:rPr>
          <w:b/>
          <w:sz w:val="18"/>
          <w:szCs w:val="18"/>
          <w:lang w:val="en-CA"/>
        </w:rPr>
      </w:pPr>
    </w:p>
    <w:p w:rsidR="001022FC" w:rsidRPr="005E6CAA" w:rsidRDefault="001022FC" w:rsidP="001022FC">
      <w:pPr>
        <w:rPr>
          <w:b/>
          <w:sz w:val="18"/>
          <w:szCs w:val="18"/>
          <w:lang w:val="en-CA"/>
        </w:rPr>
      </w:pPr>
    </w:p>
    <w:p w:rsidR="001022FC" w:rsidRPr="005E6CAA" w:rsidRDefault="001022FC" w:rsidP="001022FC">
      <w:pPr>
        <w:rPr>
          <w:b/>
          <w:sz w:val="18"/>
          <w:szCs w:val="18"/>
          <w:lang w:val="en-CA"/>
        </w:rPr>
      </w:pPr>
    </w:p>
    <w:p w:rsidR="001022FC" w:rsidRPr="005E6CAA" w:rsidRDefault="001022FC" w:rsidP="001022FC">
      <w:pPr>
        <w:rPr>
          <w:b/>
          <w:sz w:val="18"/>
          <w:szCs w:val="18"/>
          <w:lang w:val="en-CA"/>
        </w:rPr>
      </w:pPr>
    </w:p>
    <w:p w:rsidR="001022FC" w:rsidRPr="005E6CAA" w:rsidRDefault="001022FC" w:rsidP="001022FC">
      <w:pPr>
        <w:rPr>
          <w:b/>
          <w:sz w:val="18"/>
          <w:szCs w:val="18"/>
          <w:lang w:val="en-CA"/>
        </w:rPr>
      </w:pPr>
    </w:p>
    <w:p w:rsidR="001022FC" w:rsidRPr="005E6CAA" w:rsidRDefault="001022FC" w:rsidP="001022FC">
      <w:pPr>
        <w:rPr>
          <w:b/>
          <w:sz w:val="18"/>
          <w:szCs w:val="18"/>
          <w:lang w:val="en-CA"/>
        </w:rPr>
      </w:pPr>
      <w:r w:rsidRPr="005E6CAA">
        <w:rPr>
          <w:b/>
          <w:sz w:val="18"/>
          <w:szCs w:val="18"/>
          <w:lang w:val="en-CA"/>
        </w:rPr>
        <w:t>Agents of Socialization:</w:t>
      </w:r>
    </w:p>
    <w:p w:rsidR="001022FC" w:rsidRPr="005E6CAA" w:rsidRDefault="001022FC" w:rsidP="001022FC">
      <w:pPr>
        <w:pStyle w:val="ListParagraph"/>
        <w:numPr>
          <w:ilvl w:val="0"/>
          <w:numId w:val="21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Agents, or sources, of socialization change throughout our life course</w:t>
      </w:r>
    </w:p>
    <w:p w:rsidR="001022FC" w:rsidRPr="005E6CAA" w:rsidRDefault="001022FC" w:rsidP="001022FC">
      <w:pPr>
        <w:pStyle w:val="ListParagraph"/>
        <w:numPr>
          <w:ilvl w:val="1"/>
          <w:numId w:val="21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Agents of Children’s Socialization</w:t>
      </w:r>
    </w:p>
    <w:p w:rsidR="001022FC" w:rsidRPr="005E6CAA" w:rsidRDefault="001022FC" w:rsidP="001022FC">
      <w:pPr>
        <w:pStyle w:val="ListParagraph"/>
        <w:numPr>
          <w:ilvl w:val="2"/>
          <w:numId w:val="21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Family</w:t>
      </w:r>
    </w:p>
    <w:p w:rsidR="001022FC" w:rsidRPr="005E6CAA" w:rsidRDefault="001022FC" w:rsidP="001022FC">
      <w:pPr>
        <w:pStyle w:val="ListParagraph"/>
        <w:numPr>
          <w:ilvl w:val="2"/>
          <w:numId w:val="21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School</w:t>
      </w:r>
    </w:p>
    <w:p w:rsidR="001022FC" w:rsidRPr="005E6CAA" w:rsidRDefault="001022FC" w:rsidP="001022FC">
      <w:pPr>
        <w:pStyle w:val="ListParagraph"/>
        <w:numPr>
          <w:ilvl w:val="2"/>
          <w:numId w:val="21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Peers </w:t>
      </w:r>
    </w:p>
    <w:p w:rsidR="001022FC" w:rsidRPr="005E6CAA" w:rsidRDefault="001022FC" w:rsidP="001022FC">
      <w:pPr>
        <w:pStyle w:val="ListParagraph"/>
        <w:numPr>
          <w:ilvl w:val="2"/>
          <w:numId w:val="21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Media</w:t>
      </w:r>
    </w:p>
    <w:p w:rsidR="00F747DD" w:rsidRPr="005E6CAA" w:rsidRDefault="00F747DD" w:rsidP="00F747DD">
      <w:pPr>
        <w:pStyle w:val="ListParagraph"/>
        <w:numPr>
          <w:ilvl w:val="3"/>
          <w:numId w:val="21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Stable, can integrate easier as the environment would be similar to the place before.</w:t>
      </w:r>
    </w:p>
    <w:p w:rsidR="00F747DD" w:rsidRPr="005E6CAA" w:rsidRDefault="00F747DD" w:rsidP="00F747DD">
      <w:pPr>
        <w:pStyle w:val="ListParagraph"/>
        <w:numPr>
          <w:ilvl w:val="4"/>
          <w:numId w:val="21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Ex: Someone moving from Toronto to Fort McMurray will become </w:t>
      </w:r>
      <w:r w:rsidRPr="005E6CAA">
        <w:rPr>
          <w:sz w:val="18"/>
          <w:szCs w:val="18"/>
          <w:u w:val="single"/>
          <w:lang w:val="en-CA"/>
        </w:rPr>
        <w:t>stable</w:t>
      </w:r>
      <w:r w:rsidRPr="005E6CAA">
        <w:rPr>
          <w:sz w:val="18"/>
          <w:szCs w:val="18"/>
          <w:lang w:val="en-CA"/>
        </w:rPr>
        <w:t xml:space="preserve"> with peers, school, media, etc</w:t>
      </w:r>
    </w:p>
    <w:p w:rsidR="001022FC" w:rsidRPr="005E6CAA" w:rsidRDefault="00F747DD" w:rsidP="001022FC">
      <w:pPr>
        <w:pStyle w:val="ListParagraph"/>
        <w:numPr>
          <w:ilvl w:val="1"/>
          <w:numId w:val="21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A</w:t>
      </w:r>
      <w:r w:rsidR="001022FC" w:rsidRPr="005E6CAA">
        <w:rPr>
          <w:sz w:val="18"/>
          <w:szCs w:val="18"/>
          <w:lang w:val="en-CA"/>
        </w:rPr>
        <w:t>s Adults We are Exposed to More, and Not Fewer, Agents of Socialization and Socialization Experiences</w:t>
      </w:r>
    </w:p>
    <w:p w:rsidR="00F747DD" w:rsidRPr="005E6CAA" w:rsidRDefault="00F747DD" w:rsidP="00F747DD">
      <w:pPr>
        <w:pStyle w:val="ListParagraph"/>
        <w:numPr>
          <w:ilvl w:val="2"/>
          <w:numId w:val="21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Primary socialization – Employment (Everything changes)</w:t>
      </w:r>
    </w:p>
    <w:p w:rsidR="00F747DD" w:rsidRPr="005E6CAA" w:rsidRDefault="00F747DD" w:rsidP="00F747DD">
      <w:pPr>
        <w:pStyle w:val="ListParagraph"/>
        <w:numPr>
          <w:ilvl w:val="3"/>
          <w:numId w:val="21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Harder to create a network</w:t>
      </w:r>
    </w:p>
    <w:p w:rsidR="00F747DD" w:rsidRPr="005E6CAA" w:rsidRDefault="00F747DD" w:rsidP="00F747DD">
      <w:pPr>
        <w:pStyle w:val="ListParagraph"/>
        <w:numPr>
          <w:ilvl w:val="3"/>
          <w:numId w:val="21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More fragile</w:t>
      </w:r>
    </w:p>
    <w:p w:rsidR="00F747DD" w:rsidRPr="005E6CAA" w:rsidRDefault="00F747DD" w:rsidP="00F747DD">
      <w:pPr>
        <w:pStyle w:val="ListParagraph"/>
        <w:numPr>
          <w:ilvl w:val="3"/>
          <w:numId w:val="21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Different environment</w:t>
      </w:r>
    </w:p>
    <w:p w:rsidR="00F747DD" w:rsidRPr="005E6CAA" w:rsidRDefault="00F747DD" w:rsidP="001022FC">
      <w:pPr>
        <w:rPr>
          <w:b/>
          <w:sz w:val="18"/>
          <w:szCs w:val="18"/>
          <w:lang w:val="en-CA"/>
        </w:rPr>
      </w:pPr>
    </w:p>
    <w:p w:rsidR="00F747DD" w:rsidRPr="005E6CAA" w:rsidRDefault="00F747DD" w:rsidP="001022FC">
      <w:pPr>
        <w:rPr>
          <w:b/>
          <w:sz w:val="18"/>
          <w:szCs w:val="18"/>
          <w:lang w:val="en-CA"/>
        </w:rPr>
      </w:pPr>
    </w:p>
    <w:p w:rsidR="00F747DD" w:rsidRPr="005E6CAA" w:rsidRDefault="00F747DD" w:rsidP="001022FC">
      <w:pPr>
        <w:rPr>
          <w:b/>
          <w:sz w:val="18"/>
          <w:szCs w:val="18"/>
          <w:lang w:val="en-CA"/>
        </w:rPr>
      </w:pPr>
    </w:p>
    <w:p w:rsidR="00F747DD" w:rsidRPr="005E6CAA" w:rsidRDefault="00F747DD" w:rsidP="001022FC">
      <w:pPr>
        <w:rPr>
          <w:b/>
          <w:sz w:val="18"/>
          <w:szCs w:val="18"/>
          <w:lang w:val="en-CA"/>
        </w:rPr>
      </w:pPr>
    </w:p>
    <w:p w:rsidR="001022FC" w:rsidRPr="005E6CAA" w:rsidRDefault="001022FC" w:rsidP="001022FC">
      <w:pPr>
        <w:rPr>
          <w:b/>
          <w:sz w:val="18"/>
          <w:szCs w:val="18"/>
          <w:lang w:val="en-CA"/>
        </w:rPr>
      </w:pPr>
      <w:r w:rsidRPr="005E6CAA">
        <w:rPr>
          <w:b/>
          <w:sz w:val="18"/>
          <w:szCs w:val="18"/>
          <w:lang w:val="en-CA"/>
        </w:rPr>
        <w:t>Socialization and Work:</w:t>
      </w:r>
    </w:p>
    <w:p w:rsidR="001022FC" w:rsidRPr="005E6CAA" w:rsidRDefault="001022FC" w:rsidP="001022FC">
      <w:pPr>
        <w:pStyle w:val="ListParagraph"/>
        <w:numPr>
          <w:ilvl w:val="0"/>
          <w:numId w:val="2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Work entails at least four types of socialization, in one typical chronological order. This model applies to other experiences as well, e.g., university.</w:t>
      </w:r>
    </w:p>
    <w:p w:rsidR="00F747DD" w:rsidRPr="005E6CAA" w:rsidRDefault="00F747DD" w:rsidP="00F747DD">
      <w:pPr>
        <w:pStyle w:val="ListParagraph"/>
        <w:numPr>
          <w:ilvl w:val="1"/>
          <w:numId w:val="21"/>
        </w:numPr>
        <w:rPr>
          <w:sz w:val="18"/>
          <w:szCs w:val="18"/>
          <w:lang w:val="en-CA"/>
        </w:rPr>
      </w:pPr>
    </w:p>
    <w:p w:rsidR="001022FC" w:rsidRPr="005E6CAA" w:rsidRDefault="001022FC" w:rsidP="001022FC">
      <w:pPr>
        <w:pStyle w:val="ListParagraph"/>
        <w:numPr>
          <w:ilvl w:val="0"/>
          <w:numId w:val="2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 Anticipatory Socialization</w:t>
      </w:r>
    </w:p>
    <w:p w:rsidR="001022FC" w:rsidRPr="005E6CAA" w:rsidRDefault="001022FC" w:rsidP="001022FC">
      <w:pPr>
        <w:pStyle w:val="ListParagraph"/>
        <w:numPr>
          <w:ilvl w:val="0"/>
          <w:numId w:val="2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 Formal Socialization</w:t>
      </w:r>
    </w:p>
    <w:p w:rsidR="001022FC" w:rsidRPr="005E6CAA" w:rsidRDefault="001022FC" w:rsidP="001022FC">
      <w:pPr>
        <w:pStyle w:val="ListParagraph"/>
        <w:numPr>
          <w:ilvl w:val="0"/>
          <w:numId w:val="2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 Informal Socialization</w:t>
      </w:r>
    </w:p>
    <w:p w:rsidR="001022FC" w:rsidRPr="005E6CAA" w:rsidRDefault="001022FC" w:rsidP="001022FC">
      <w:pPr>
        <w:pStyle w:val="ListParagraph"/>
        <w:numPr>
          <w:ilvl w:val="0"/>
          <w:numId w:val="21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 Acquisition of Personal Role Expectations</w:t>
      </w:r>
    </w:p>
    <w:p w:rsidR="00435B2D" w:rsidRPr="005E6CAA" w:rsidRDefault="00435B2D" w:rsidP="00435B2D">
      <w:pPr>
        <w:rPr>
          <w:b/>
          <w:sz w:val="18"/>
          <w:szCs w:val="18"/>
          <w:lang w:val="en-CA"/>
        </w:rPr>
      </w:pPr>
    </w:p>
    <w:p w:rsidR="00435B2D" w:rsidRPr="005E6CAA" w:rsidRDefault="00435B2D" w:rsidP="00435B2D">
      <w:pPr>
        <w:rPr>
          <w:b/>
          <w:sz w:val="18"/>
          <w:szCs w:val="18"/>
          <w:lang w:val="en-CA"/>
        </w:rPr>
      </w:pPr>
      <w:r w:rsidRPr="005E6CAA">
        <w:rPr>
          <w:b/>
          <w:sz w:val="18"/>
          <w:szCs w:val="18"/>
          <w:lang w:val="en-CA"/>
        </w:rPr>
        <w:t>Old Age and Dying:</w:t>
      </w:r>
    </w:p>
    <w:p w:rsidR="00435B2D" w:rsidRPr="005E6CAA" w:rsidRDefault="00435B2D" w:rsidP="00435B2D">
      <w:pPr>
        <w:pStyle w:val="ListParagraph"/>
        <w:numPr>
          <w:ilvl w:val="0"/>
          <w:numId w:val="22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Our Socialization continues through our final days</w:t>
      </w:r>
    </w:p>
    <w:p w:rsidR="00435B2D" w:rsidRPr="005E6CAA" w:rsidRDefault="00435B2D" w:rsidP="00435B2D">
      <w:pPr>
        <w:pStyle w:val="ListParagraph"/>
        <w:numPr>
          <w:ilvl w:val="0"/>
          <w:numId w:val="22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 role Acquisition in Old Age</w:t>
      </w:r>
    </w:p>
    <w:p w:rsidR="00435B2D" w:rsidRPr="005E6CAA" w:rsidRDefault="00435B2D" w:rsidP="00435B2D">
      <w:pPr>
        <w:pStyle w:val="ListParagraph"/>
        <w:numPr>
          <w:ilvl w:val="0"/>
          <w:numId w:val="22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 Cultural attitudes towards death teach us how to conceptualise our own deaths</w:t>
      </w:r>
    </w:p>
    <w:p w:rsidR="00435B2D" w:rsidRPr="005E6CAA" w:rsidRDefault="00435B2D" w:rsidP="00435B2D">
      <w:pPr>
        <w:pStyle w:val="ListParagraph"/>
        <w:numPr>
          <w:ilvl w:val="1"/>
          <w:numId w:val="22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Death Accepting</w:t>
      </w:r>
    </w:p>
    <w:p w:rsidR="00435B2D" w:rsidRPr="005E6CAA" w:rsidRDefault="00435B2D" w:rsidP="00435B2D">
      <w:pPr>
        <w:pStyle w:val="ListParagraph"/>
        <w:numPr>
          <w:ilvl w:val="1"/>
          <w:numId w:val="22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Death Rejecting</w:t>
      </w:r>
    </w:p>
    <w:p w:rsidR="003E55DC" w:rsidRPr="005E6CAA" w:rsidRDefault="00435B2D" w:rsidP="001022FC">
      <w:pPr>
        <w:pStyle w:val="ListParagraph"/>
        <w:numPr>
          <w:ilvl w:val="1"/>
          <w:numId w:val="22"/>
        </w:numPr>
        <w:rPr>
          <w:b/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lastRenderedPageBreak/>
        <w:t>Death Defying</w:t>
      </w:r>
    </w:p>
    <w:p w:rsidR="00B64AF9" w:rsidRPr="005E6CAA" w:rsidRDefault="00B64AF9" w:rsidP="00B64AF9">
      <w:pPr>
        <w:rPr>
          <w:b/>
          <w:sz w:val="18"/>
          <w:szCs w:val="18"/>
          <w:lang w:val="en-CA"/>
        </w:rPr>
      </w:pPr>
    </w:p>
    <w:p w:rsidR="00B64AF9" w:rsidRPr="005E6CAA" w:rsidRDefault="00B64AF9" w:rsidP="00B64AF9">
      <w:pPr>
        <w:rPr>
          <w:b/>
          <w:sz w:val="18"/>
          <w:szCs w:val="18"/>
          <w:lang w:val="en-CA"/>
        </w:rPr>
      </w:pPr>
      <w:r w:rsidRPr="005E6CAA">
        <w:rPr>
          <w:b/>
          <w:sz w:val="18"/>
          <w:szCs w:val="18"/>
          <w:lang w:val="en-CA"/>
        </w:rPr>
        <w:t>Socialization and Work:</w:t>
      </w:r>
    </w:p>
    <w:p w:rsidR="00B64AF9" w:rsidRPr="005E6CAA" w:rsidRDefault="00B64AF9" w:rsidP="00B64AF9">
      <w:pPr>
        <w:rPr>
          <w:sz w:val="18"/>
          <w:szCs w:val="18"/>
          <w:lang w:val="en-CA"/>
        </w:rPr>
      </w:pPr>
    </w:p>
    <w:p w:rsidR="00B64AF9" w:rsidRPr="005E6CAA" w:rsidRDefault="00B64AF9" w:rsidP="00B64AF9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Work entails at least four types of socialization, in one typical chronological order. This model applies to other experiences as well, e.g., university</w:t>
      </w:r>
    </w:p>
    <w:p w:rsidR="00B64AF9" w:rsidRPr="005E6CAA" w:rsidRDefault="00B64AF9" w:rsidP="00B64AF9">
      <w:pPr>
        <w:rPr>
          <w:sz w:val="18"/>
          <w:szCs w:val="18"/>
          <w:lang w:val="en-CA"/>
        </w:rPr>
      </w:pPr>
    </w:p>
    <w:p w:rsidR="00B64AF9" w:rsidRPr="005E6CAA" w:rsidRDefault="00B64AF9" w:rsidP="00B64AF9">
      <w:pPr>
        <w:pStyle w:val="ListParagraph"/>
        <w:numPr>
          <w:ilvl w:val="0"/>
          <w:numId w:val="2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Anticipatory Socialization</w:t>
      </w:r>
    </w:p>
    <w:p w:rsidR="007B4D92" w:rsidRPr="005E6CAA" w:rsidRDefault="00B64AF9" w:rsidP="007B4D92">
      <w:pPr>
        <w:pStyle w:val="ListParagraph"/>
        <w:numPr>
          <w:ilvl w:val="1"/>
          <w:numId w:val="2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Training for </w:t>
      </w:r>
      <w:r w:rsidR="007B4D92" w:rsidRPr="005E6CAA">
        <w:rPr>
          <w:sz w:val="18"/>
          <w:szCs w:val="18"/>
          <w:lang w:val="en-CA"/>
        </w:rPr>
        <w:t xml:space="preserve">who is entering a new role </w:t>
      </w:r>
    </w:p>
    <w:p w:rsidR="007B4D92" w:rsidRPr="005E6CAA" w:rsidRDefault="007B4D92" w:rsidP="00B64AF9">
      <w:pPr>
        <w:pStyle w:val="ListParagraph"/>
        <w:numPr>
          <w:ilvl w:val="1"/>
          <w:numId w:val="2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Ex: Law school (Expected to go through Law undergraduate studies)</w:t>
      </w:r>
    </w:p>
    <w:p w:rsidR="00B64AF9" w:rsidRPr="005E6CAA" w:rsidRDefault="00B64AF9" w:rsidP="00B64AF9">
      <w:pPr>
        <w:pStyle w:val="ListParagraph"/>
        <w:numPr>
          <w:ilvl w:val="0"/>
          <w:numId w:val="2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Formal Socialization</w:t>
      </w:r>
    </w:p>
    <w:p w:rsidR="007B4D92" w:rsidRPr="005E6CAA" w:rsidRDefault="007B4D92" w:rsidP="007B4D92">
      <w:pPr>
        <w:pStyle w:val="ListParagraph"/>
        <w:numPr>
          <w:ilvl w:val="1"/>
          <w:numId w:val="2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Acquiring the new status of the role (Getting a job, the degree)</w:t>
      </w:r>
    </w:p>
    <w:p w:rsidR="007B4D92" w:rsidRPr="005E6CAA" w:rsidRDefault="007B4D92" w:rsidP="007B4D92">
      <w:pPr>
        <w:pStyle w:val="ListParagraph"/>
        <w:numPr>
          <w:ilvl w:val="1"/>
          <w:numId w:val="2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Learn the formal rules </w:t>
      </w:r>
    </w:p>
    <w:p w:rsidR="00B64AF9" w:rsidRPr="005E6CAA" w:rsidRDefault="00B64AF9" w:rsidP="00B64AF9">
      <w:pPr>
        <w:pStyle w:val="ListParagraph"/>
        <w:numPr>
          <w:ilvl w:val="0"/>
          <w:numId w:val="2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Informal Socialization</w:t>
      </w:r>
    </w:p>
    <w:p w:rsidR="007B4D92" w:rsidRPr="005E6CAA" w:rsidRDefault="007B4D92" w:rsidP="0056241F">
      <w:pPr>
        <w:pStyle w:val="ListParagraph"/>
        <w:numPr>
          <w:ilvl w:val="1"/>
          <w:numId w:val="2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Learning the ropes (Informal rules, unwritten rules), doing things unofficially</w:t>
      </w:r>
      <w:r w:rsidR="0056241F" w:rsidRPr="005E6CAA">
        <w:rPr>
          <w:sz w:val="18"/>
          <w:szCs w:val="18"/>
          <w:lang w:val="en-CA"/>
        </w:rPr>
        <w:t xml:space="preserve"> – Think of Korean work ethics</w:t>
      </w:r>
    </w:p>
    <w:p w:rsidR="00B64AF9" w:rsidRPr="005E6CAA" w:rsidRDefault="00B64AF9" w:rsidP="00B64AF9">
      <w:pPr>
        <w:pStyle w:val="ListParagraph"/>
        <w:numPr>
          <w:ilvl w:val="0"/>
          <w:numId w:val="2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Acquisition of Personal Role Expectations</w:t>
      </w:r>
    </w:p>
    <w:p w:rsidR="0056241F" w:rsidRPr="005E6CAA" w:rsidRDefault="0056241F" w:rsidP="0056241F">
      <w:pPr>
        <w:pStyle w:val="ListParagraph"/>
        <w:numPr>
          <w:ilvl w:val="1"/>
          <w:numId w:val="2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How to enact your role</w:t>
      </w:r>
    </w:p>
    <w:p w:rsidR="00E72827" w:rsidRPr="005E6CAA" w:rsidRDefault="00E72827" w:rsidP="00E72827">
      <w:pPr>
        <w:rPr>
          <w:b/>
          <w:sz w:val="18"/>
          <w:szCs w:val="18"/>
          <w:lang w:val="en-CA"/>
        </w:rPr>
      </w:pPr>
      <w:r w:rsidRPr="005E6CAA">
        <w:rPr>
          <w:b/>
          <w:sz w:val="18"/>
          <w:szCs w:val="18"/>
          <w:lang w:val="en-CA"/>
        </w:rPr>
        <w:t>Old Age and Dying:</w:t>
      </w:r>
    </w:p>
    <w:p w:rsidR="00E72827" w:rsidRPr="005E6CAA" w:rsidRDefault="00E72827" w:rsidP="00E72827">
      <w:pPr>
        <w:pStyle w:val="ListParagraph"/>
        <w:numPr>
          <w:ilvl w:val="0"/>
          <w:numId w:val="2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Our socialization continues through our final days</w:t>
      </w:r>
    </w:p>
    <w:p w:rsidR="00E72827" w:rsidRPr="005E6CAA" w:rsidRDefault="00E72827" w:rsidP="00E72827">
      <w:pPr>
        <w:pStyle w:val="ListParagraph"/>
        <w:numPr>
          <w:ilvl w:val="1"/>
          <w:numId w:val="2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Role Acquisition in Old Age</w:t>
      </w:r>
    </w:p>
    <w:p w:rsidR="00742D45" w:rsidRPr="005E6CAA" w:rsidRDefault="00742D45" w:rsidP="00742D45">
      <w:pPr>
        <w:pStyle w:val="ListParagraph"/>
        <w:numPr>
          <w:ilvl w:val="2"/>
          <w:numId w:val="2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New roles in their old age</w:t>
      </w:r>
    </w:p>
    <w:p w:rsidR="00742D45" w:rsidRPr="005E6CAA" w:rsidRDefault="00742D45" w:rsidP="00742D45">
      <w:pPr>
        <w:pStyle w:val="ListParagraph"/>
        <w:numPr>
          <w:ilvl w:val="0"/>
          <w:numId w:val="2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Cultural attitudes towards death teach us how to conceptualise our own deaths</w:t>
      </w:r>
    </w:p>
    <w:p w:rsidR="00742D45" w:rsidRPr="005E6CAA" w:rsidRDefault="00742D45" w:rsidP="00742D45">
      <w:pPr>
        <w:pStyle w:val="ListParagraph"/>
        <w:numPr>
          <w:ilvl w:val="1"/>
          <w:numId w:val="2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Death accepting</w:t>
      </w:r>
    </w:p>
    <w:p w:rsidR="00742D45" w:rsidRPr="005E6CAA" w:rsidRDefault="00742D45" w:rsidP="00742D45">
      <w:pPr>
        <w:pStyle w:val="ListParagraph"/>
        <w:numPr>
          <w:ilvl w:val="2"/>
          <w:numId w:val="2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Mexico is a death accepting culture</w:t>
      </w:r>
    </w:p>
    <w:p w:rsidR="00742D45" w:rsidRPr="005E6CAA" w:rsidRDefault="00742D45" w:rsidP="00742D45">
      <w:pPr>
        <w:pStyle w:val="ListParagraph"/>
        <w:numPr>
          <w:ilvl w:val="2"/>
          <w:numId w:val="2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Acknowledge death and celebrate death </w:t>
      </w:r>
    </w:p>
    <w:p w:rsidR="00742D45" w:rsidRPr="005E6CAA" w:rsidRDefault="00742D45" w:rsidP="00742D45">
      <w:pPr>
        <w:pStyle w:val="ListParagraph"/>
        <w:numPr>
          <w:ilvl w:val="1"/>
          <w:numId w:val="2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Death rejecting</w:t>
      </w:r>
    </w:p>
    <w:p w:rsidR="00742D45" w:rsidRPr="005E6CAA" w:rsidRDefault="00742D45" w:rsidP="00742D45">
      <w:pPr>
        <w:pStyle w:val="ListParagraph"/>
        <w:numPr>
          <w:ilvl w:val="2"/>
          <w:numId w:val="2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Cannot say He/She passed, not died</w:t>
      </w:r>
    </w:p>
    <w:p w:rsidR="00742D45" w:rsidRPr="005E6CAA" w:rsidRDefault="00742D45" w:rsidP="00742D45">
      <w:pPr>
        <w:pStyle w:val="ListParagraph"/>
        <w:numPr>
          <w:ilvl w:val="1"/>
          <w:numId w:val="2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Death Defying</w:t>
      </w:r>
    </w:p>
    <w:p w:rsidR="00742D45" w:rsidRPr="005E6CAA" w:rsidRDefault="00742D45" w:rsidP="00742D45">
      <w:pPr>
        <w:pStyle w:val="ListParagraph"/>
        <w:numPr>
          <w:ilvl w:val="2"/>
          <w:numId w:val="2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Religious term of reincarnation</w:t>
      </w:r>
    </w:p>
    <w:p w:rsidR="00742D45" w:rsidRPr="005E6CAA" w:rsidRDefault="00742D45" w:rsidP="00742D45">
      <w:pPr>
        <w:pStyle w:val="ListParagraph"/>
        <w:numPr>
          <w:ilvl w:val="0"/>
          <w:numId w:val="2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Aging:</w:t>
      </w:r>
    </w:p>
    <w:p w:rsidR="00742D45" w:rsidRPr="005E6CAA" w:rsidRDefault="00742D45" w:rsidP="00742D45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Greying of Canada:</w:t>
      </w:r>
    </w:p>
    <w:p w:rsidR="00742D45" w:rsidRPr="005E6CAA" w:rsidRDefault="00742D45" w:rsidP="00742D45">
      <w:pPr>
        <w:pStyle w:val="ListParagraph"/>
        <w:numPr>
          <w:ilvl w:val="0"/>
          <w:numId w:val="2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The proportion of Canadians over age 65 is rapidly increasing</w:t>
      </w:r>
    </w:p>
    <w:p w:rsidR="00742D45" w:rsidRPr="005E6CAA" w:rsidRDefault="00742D45" w:rsidP="00742D45">
      <w:pPr>
        <w:pStyle w:val="ListParagraph"/>
        <w:numPr>
          <w:ilvl w:val="0"/>
          <w:numId w:val="2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Two factors account for this increase:</w:t>
      </w:r>
    </w:p>
    <w:p w:rsidR="00742D45" w:rsidRPr="005E6CAA" w:rsidRDefault="00742D45" w:rsidP="00742D45">
      <w:pPr>
        <w:pStyle w:val="ListParagraph"/>
        <w:numPr>
          <w:ilvl w:val="1"/>
          <w:numId w:val="2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A relative decrease in the young due to low birth rates</w:t>
      </w:r>
    </w:p>
    <w:p w:rsidR="00742D45" w:rsidRPr="005E6CAA" w:rsidRDefault="00742D45" w:rsidP="00742D45">
      <w:pPr>
        <w:pStyle w:val="ListParagraph"/>
        <w:numPr>
          <w:ilvl w:val="1"/>
          <w:numId w:val="2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An increase in longevity</w:t>
      </w:r>
    </w:p>
    <w:p w:rsidR="00742D45" w:rsidRPr="005E6CAA" w:rsidRDefault="00742D45" w:rsidP="00742D45">
      <w:pPr>
        <w:pStyle w:val="ListParagraph"/>
        <w:numPr>
          <w:ilvl w:val="2"/>
          <w:numId w:val="25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83 years old – life expectancy </w:t>
      </w:r>
    </w:p>
    <w:p w:rsidR="00742D45" w:rsidRPr="005E6CAA" w:rsidRDefault="00742D45" w:rsidP="00742D45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Growing Old: Biological issues</w:t>
      </w:r>
    </w:p>
    <w:p w:rsidR="00742D45" w:rsidRPr="005E6CAA" w:rsidRDefault="00742D45" w:rsidP="00742D45">
      <w:pPr>
        <w:pStyle w:val="ListParagraph"/>
        <w:numPr>
          <w:ilvl w:val="0"/>
          <w:numId w:val="26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Biological changes in early life are celebrated</w:t>
      </w:r>
      <w:r w:rsidRPr="005E6CAA">
        <w:rPr>
          <w:sz w:val="18"/>
          <w:szCs w:val="18"/>
          <w:lang w:val="en-CA"/>
        </w:rPr>
        <w:tab/>
      </w:r>
    </w:p>
    <w:p w:rsidR="00B82C69" w:rsidRPr="005E6CAA" w:rsidRDefault="00A858E2" w:rsidP="00B82C69">
      <w:pPr>
        <w:pStyle w:val="ListParagraph"/>
        <w:numPr>
          <w:ilvl w:val="0"/>
          <w:numId w:val="26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This is not the case for biological changes in old age, all of which have social consequences</w:t>
      </w:r>
    </w:p>
    <w:p w:rsidR="00B82C69" w:rsidRPr="005E6CAA" w:rsidRDefault="00B82C69" w:rsidP="00B82C69">
      <w:pPr>
        <w:pStyle w:val="ListParagraph"/>
        <w:numPr>
          <w:ilvl w:val="0"/>
          <w:numId w:val="26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**</w:t>
      </w:r>
    </w:p>
    <w:p w:rsidR="00A858E2" w:rsidRPr="005E6CAA" w:rsidRDefault="00A858E2" w:rsidP="00A858E2">
      <w:pPr>
        <w:rPr>
          <w:sz w:val="18"/>
          <w:szCs w:val="18"/>
          <w:lang w:val="en-CA"/>
        </w:rPr>
      </w:pPr>
    </w:p>
    <w:p w:rsidR="00A858E2" w:rsidRPr="005E6CAA" w:rsidRDefault="00A858E2" w:rsidP="00A858E2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Growing Old: Cultural issue</w:t>
      </w:r>
    </w:p>
    <w:p w:rsidR="00A858E2" w:rsidRPr="005E6CAA" w:rsidRDefault="00A858E2" w:rsidP="00A858E2">
      <w:pPr>
        <w:pStyle w:val="ListParagraph"/>
        <w:numPr>
          <w:ilvl w:val="0"/>
          <w:numId w:val="27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Aging is universal, but the significance of growing old varies by culture</w:t>
      </w:r>
    </w:p>
    <w:p w:rsidR="00A858E2" w:rsidRPr="005E6CAA" w:rsidRDefault="00A858E2" w:rsidP="00A858E2">
      <w:pPr>
        <w:pStyle w:val="ListParagraph"/>
        <w:numPr>
          <w:ilvl w:val="0"/>
          <w:numId w:val="27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Age – based inequities vary by the technological advancement of societies, eg:</w:t>
      </w:r>
    </w:p>
    <w:p w:rsidR="00A858E2" w:rsidRPr="005E6CAA" w:rsidRDefault="00A858E2" w:rsidP="00A858E2">
      <w:pPr>
        <w:pStyle w:val="ListParagraph"/>
        <w:numPr>
          <w:ilvl w:val="1"/>
          <w:numId w:val="27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In hunting and gathering societies, the elderly are burdensome</w:t>
      </w:r>
    </w:p>
    <w:p w:rsidR="00A858E2" w:rsidRPr="005E6CAA" w:rsidRDefault="00A858E2" w:rsidP="00A858E2">
      <w:pPr>
        <w:pStyle w:val="ListParagraph"/>
        <w:numPr>
          <w:ilvl w:val="1"/>
          <w:numId w:val="27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Agrarian societies exhibit “gerontocracy” due to the accumulated wealth of the elderly, especially elderly men</w:t>
      </w:r>
    </w:p>
    <w:p w:rsidR="00A858E2" w:rsidRPr="005E6CAA" w:rsidRDefault="00A858E2" w:rsidP="00A858E2">
      <w:pPr>
        <w:pStyle w:val="ListParagraph"/>
        <w:numPr>
          <w:ilvl w:val="1"/>
          <w:numId w:val="27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In modern industrial societies, the “elders” are replaced with the “elderly,” who are dependent and have less prestige than in agrarian societies</w:t>
      </w:r>
    </w:p>
    <w:p w:rsidR="00A858E2" w:rsidRPr="005E6CAA" w:rsidRDefault="00A858E2" w:rsidP="00A858E2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Problems of Aging:</w:t>
      </w:r>
    </w:p>
    <w:p w:rsidR="00A858E2" w:rsidRPr="005E6CAA" w:rsidRDefault="00A858E2" w:rsidP="00A858E2">
      <w:pPr>
        <w:pStyle w:val="ListParagraph"/>
        <w:numPr>
          <w:ilvl w:val="0"/>
          <w:numId w:val="28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Finding meaning while anticipating death. (research suggest that this is less difficult for persons whose earlier </w:t>
      </w:r>
      <w:r w:rsidRPr="005E6CAA">
        <w:rPr>
          <w:i/>
          <w:sz w:val="18"/>
          <w:szCs w:val="18"/>
          <w:lang w:val="en-CA"/>
        </w:rPr>
        <w:t>years</w:t>
      </w:r>
      <w:r w:rsidRPr="005E6CAA">
        <w:rPr>
          <w:sz w:val="18"/>
          <w:szCs w:val="18"/>
          <w:lang w:val="en-CA"/>
        </w:rPr>
        <w:t xml:space="preserve"> were meaningful)</w:t>
      </w:r>
    </w:p>
    <w:p w:rsidR="00A858E2" w:rsidRPr="005E6CAA" w:rsidRDefault="00A858E2" w:rsidP="00A858E2">
      <w:pPr>
        <w:pStyle w:val="ListParagraph"/>
        <w:numPr>
          <w:ilvl w:val="0"/>
          <w:numId w:val="28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Social isolation, esp loss of partners </w:t>
      </w:r>
    </w:p>
    <w:p w:rsidR="00A858E2" w:rsidRPr="005E6CAA" w:rsidRDefault="00A858E2" w:rsidP="00A858E2">
      <w:pPr>
        <w:pStyle w:val="ListParagraph"/>
        <w:numPr>
          <w:ilvl w:val="0"/>
          <w:numId w:val="28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Retirement and its lifestyle changes</w:t>
      </w:r>
    </w:p>
    <w:p w:rsidR="00A858E2" w:rsidRPr="005E6CAA" w:rsidRDefault="00A858E2" w:rsidP="00A858E2">
      <w:pPr>
        <w:pStyle w:val="ListParagraph"/>
        <w:numPr>
          <w:ilvl w:val="0"/>
          <w:numId w:val="28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Income declines and poverty</w:t>
      </w:r>
    </w:p>
    <w:p w:rsidR="00A858E2" w:rsidRPr="005E6CAA" w:rsidRDefault="00A858E2" w:rsidP="00A858E2">
      <w:pPr>
        <w:pStyle w:val="ListParagraph"/>
        <w:numPr>
          <w:ilvl w:val="0"/>
          <w:numId w:val="28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Elder abuse and neglect (%3-%5 in US)</w:t>
      </w:r>
    </w:p>
    <w:p w:rsidR="0046593F" w:rsidRPr="005E6CAA" w:rsidRDefault="0046593F" w:rsidP="0046593F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“Sex “Versus “Gender”</w:t>
      </w:r>
    </w:p>
    <w:p w:rsidR="0046593F" w:rsidRPr="005E6CAA" w:rsidRDefault="0046593F" w:rsidP="0046593F">
      <w:pPr>
        <w:pStyle w:val="ListParagraph"/>
        <w:numPr>
          <w:ilvl w:val="0"/>
          <w:numId w:val="3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“Sex” and “gender” are not equivalent</w:t>
      </w:r>
    </w:p>
    <w:p w:rsidR="0046593F" w:rsidRPr="005E6CAA" w:rsidRDefault="0046593F" w:rsidP="0046593F">
      <w:pPr>
        <w:pStyle w:val="ListParagraph"/>
        <w:numPr>
          <w:ilvl w:val="1"/>
          <w:numId w:val="3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lastRenderedPageBreak/>
        <w:t xml:space="preserve">Sex entails </w:t>
      </w:r>
      <w:r w:rsidRPr="005E6CAA">
        <w:rPr>
          <w:sz w:val="18"/>
          <w:szCs w:val="18"/>
          <w:u w:val="single"/>
          <w:lang w:val="en-CA"/>
        </w:rPr>
        <w:t>biological</w:t>
      </w:r>
      <w:r w:rsidRPr="005E6CAA">
        <w:rPr>
          <w:sz w:val="18"/>
          <w:szCs w:val="18"/>
          <w:lang w:val="en-CA"/>
        </w:rPr>
        <w:t xml:space="preserve"> characteristics</w:t>
      </w:r>
    </w:p>
    <w:p w:rsidR="0046593F" w:rsidRPr="005E6CAA" w:rsidRDefault="0046593F" w:rsidP="0046593F">
      <w:pPr>
        <w:pStyle w:val="ListParagraph"/>
        <w:numPr>
          <w:ilvl w:val="1"/>
          <w:numId w:val="3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Gender entails </w:t>
      </w:r>
      <w:r w:rsidRPr="005E6CAA">
        <w:rPr>
          <w:sz w:val="18"/>
          <w:szCs w:val="18"/>
          <w:u w:val="single"/>
          <w:lang w:val="en-CA"/>
        </w:rPr>
        <w:t>behaviours</w:t>
      </w:r>
      <w:r w:rsidRPr="005E6CAA">
        <w:rPr>
          <w:sz w:val="18"/>
          <w:szCs w:val="18"/>
          <w:lang w:val="en-CA"/>
        </w:rPr>
        <w:t xml:space="preserve"> which may or may not be biologically-based, eg:</w:t>
      </w:r>
    </w:p>
    <w:p w:rsidR="0046593F" w:rsidRPr="005E6CAA" w:rsidRDefault="0046593F" w:rsidP="0046593F">
      <w:pPr>
        <w:pStyle w:val="ListParagraph"/>
        <w:numPr>
          <w:ilvl w:val="2"/>
          <w:numId w:val="3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Boys’ and girls’ play styles</w:t>
      </w:r>
    </w:p>
    <w:p w:rsidR="0046593F" w:rsidRPr="005E6CAA" w:rsidRDefault="0046593F" w:rsidP="0046593F">
      <w:pPr>
        <w:pStyle w:val="ListParagraph"/>
        <w:numPr>
          <w:ilvl w:val="2"/>
          <w:numId w:val="3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Boys’ and girls’ intellectual specialization</w:t>
      </w:r>
    </w:p>
    <w:p w:rsidR="0046593F" w:rsidRPr="005E6CAA" w:rsidRDefault="0046593F" w:rsidP="0046593F">
      <w:pPr>
        <w:pStyle w:val="ListParagraph"/>
        <w:numPr>
          <w:ilvl w:val="1"/>
          <w:numId w:val="30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Most gender-based characteristics are completely cultural and arbitrary, </w:t>
      </w:r>
      <w:r w:rsidRPr="005E6CAA">
        <w:rPr>
          <w:sz w:val="18"/>
          <w:szCs w:val="18"/>
          <w:u w:val="single"/>
          <w:lang w:val="en-CA"/>
        </w:rPr>
        <w:t xml:space="preserve">not </w:t>
      </w:r>
      <w:r w:rsidRPr="005E6CAA">
        <w:rPr>
          <w:sz w:val="18"/>
          <w:szCs w:val="18"/>
          <w:lang w:val="en-CA"/>
        </w:rPr>
        <w:t>biological: They are topics for sociology, not biology</w:t>
      </w:r>
    </w:p>
    <w:p w:rsidR="0046593F" w:rsidRPr="005E6CAA" w:rsidRDefault="0046593F" w:rsidP="0046593F">
      <w:pPr>
        <w:rPr>
          <w:sz w:val="18"/>
          <w:szCs w:val="18"/>
          <w:lang w:val="en-CA"/>
        </w:rPr>
      </w:pPr>
    </w:p>
    <w:p w:rsidR="0046593F" w:rsidRPr="005E6CAA" w:rsidRDefault="0046593F" w:rsidP="0046593F">
      <w:pPr>
        <w:rPr>
          <w:sz w:val="18"/>
          <w:szCs w:val="18"/>
          <w:lang w:val="en-CA"/>
        </w:rPr>
      </w:pPr>
    </w:p>
    <w:p w:rsidR="0046593F" w:rsidRPr="005E6CAA" w:rsidRDefault="0046593F" w:rsidP="0046593F">
      <w:pPr>
        <w:rPr>
          <w:sz w:val="18"/>
          <w:szCs w:val="18"/>
          <w:lang w:val="en-CA"/>
        </w:rPr>
      </w:pPr>
    </w:p>
    <w:p w:rsidR="0046593F" w:rsidRPr="005E6CAA" w:rsidRDefault="0046593F" w:rsidP="0046593F">
      <w:pPr>
        <w:rPr>
          <w:sz w:val="18"/>
          <w:szCs w:val="18"/>
          <w:lang w:val="en-CA"/>
        </w:rPr>
      </w:pPr>
    </w:p>
    <w:p w:rsidR="00391112" w:rsidRPr="005E6CAA" w:rsidRDefault="00391112" w:rsidP="0046593F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October 7, 2016</w:t>
      </w:r>
    </w:p>
    <w:p w:rsidR="0046593F" w:rsidRPr="005E6CAA" w:rsidRDefault="0046593F" w:rsidP="0046593F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Gender and Social Stratification:</w:t>
      </w:r>
    </w:p>
    <w:p w:rsidR="0046593F" w:rsidRPr="005E6CAA" w:rsidRDefault="0046593F" w:rsidP="0046593F">
      <w:pPr>
        <w:pStyle w:val="ListParagraph"/>
        <w:numPr>
          <w:ilvl w:val="0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Gender is a </w:t>
      </w:r>
      <w:r w:rsidRPr="005E6CAA">
        <w:rPr>
          <w:sz w:val="18"/>
          <w:szCs w:val="18"/>
          <w:u w:val="single"/>
          <w:lang w:val="en-CA"/>
        </w:rPr>
        <w:t>social status.</w:t>
      </w:r>
      <w:r w:rsidRPr="005E6CAA">
        <w:rPr>
          <w:sz w:val="18"/>
          <w:szCs w:val="18"/>
          <w:lang w:val="en-CA"/>
        </w:rPr>
        <w:t xml:space="preserve"> It is especially apparent if we consider certain economic realities</w:t>
      </w:r>
    </w:p>
    <w:p w:rsidR="0046593F" w:rsidRPr="005E6CAA" w:rsidRDefault="0046593F" w:rsidP="0046593F">
      <w:pPr>
        <w:pStyle w:val="ListParagraph"/>
        <w:numPr>
          <w:ilvl w:val="1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Men and Women are not economic equals</w:t>
      </w:r>
    </w:p>
    <w:p w:rsidR="0046593F" w:rsidRPr="005E6CAA" w:rsidRDefault="00391112" w:rsidP="0046593F">
      <w:pPr>
        <w:pStyle w:val="ListParagraph"/>
        <w:numPr>
          <w:ilvl w:val="2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Traditionally women dominated low – paid work</w:t>
      </w:r>
    </w:p>
    <w:p w:rsidR="00391112" w:rsidRPr="005E6CAA" w:rsidRDefault="00391112" w:rsidP="00391112">
      <w:pPr>
        <w:pStyle w:val="ListParagraph"/>
        <w:numPr>
          <w:ilvl w:val="2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Canada does not distinguish difference of gender in nursing</w:t>
      </w:r>
    </w:p>
    <w:p w:rsidR="0046593F" w:rsidRPr="005E6CAA" w:rsidRDefault="0046593F" w:rsidP="0046593F">
      <w:pPr>
        <w:pStyle w:val="ListParagraph"/>
        <w:numPr>
          <w:ilvl w:val="1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Men and women usually perform very different kinds of paid labour. Contrary to popular impressions, this has NOT changed in recent history</w:t>
      </w:r>
    </w:p>
    <w:p w:rsidR="00391112" w:rsidRPr="005E6CAA" w:rsidRDefault="00391112" w:rsidP="00391112">
      <w:pPr>
        <w:pStyle w:val="ListParagraph"/>
        <w:numPr>
          <w:ilvl w:val="2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When men and women under take same occupation, they are labelled different</w:t>
      </w:r>
    </w:p>
    <w:p w:rsidR="00391112" w:rsidRPr="005E6CAA" w:rsidRDefault="00391112" w:rsidP="00391112">
      <w:pPr>
        <w:pStyle w:val="ListParagraph"/>
        <w:numPr>
          <w:ilvl w:val="2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Waiter (generic expression) vs Waitress – wrong, (waiter) gender neutral, no masculinized words</w:t>
      </w:r>
    </w:p>
    <w:p w:rsidR="00391112" w:rsidRPr="005E6CAA" w:rsidRDefault="00391112" w:rsidP="00391112">
      <w:pPr>
        <w:pStyle w:val="ListParagraph"/>
        <w:numPr>
          <w:ilvl w:val="2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Gender inequality </w:t>
      </w:r>
    </w:p>
    <w:p w:rsidR="0046593F" w:rsidRPr="005E6CAA" w:rsidRDefault="0046593F" w:rsidP="00391112">
      <w:pPr>
        <w:pStyle w:val="ListParagraph"/>
        <w:numPr>
          <w:ilvl w:val="1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Women perform more unpaid labour</w:t>
      </w:r>
    </w:p>
    <w:p w:rsidR="0046593F" w:rsidRPr="005E6CAA" w:rsidRDefault="0046593F" w:rsidP="0046593F">
      <w:pPr>
        <w:pStyle w:val="ListParagraph"/>
        <w:numPr>
          <w:ilvl w:val="1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Even where men contribute to unpaid labour, they tend to do different kinds of labour that puts women at a disadvantage</w:t>
      </w:r>
    </w:p>
    <w:p w:rsidR="00D0205C" w:rsidRPr="005E6CAA" w:rsidRDefault="00D0205C" w:rsidP="00D0205C">
      <w:pPr>
        <w:pStyle w:val="ListParagraph"/>
        <w:numPr>
          <w:ilvl w:val="2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Unbounded labour – has to be taken care of immediately (Women)</w:t>
      </w:r>
    </w:p>
    <w:p w:rsidR="00D0205C" w:rsidRPr="005E6CAA" w:rsidRDefault="00D0205C" w:rsidP="00D0205C">
      <w:pPr>
        <w:pStyle w:val="ListParagraph"/>
        <w:numPr>
          <w:ilvl w:val="3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Household chores</w:t>
      </w:r>
    </w:p>
    <w:p w:rsidR="00D0205C" w:rsidRPr="005E6CAA" w:rsidRDefault="00D0205C" w:rsidP="00D0205C">
      <w:pPr>
        <w:pStyle w:val="ListParagraph"/>
        <w:numPr>
          <w:ilvl w:val="3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Domestic labour</w:t>
      </w:r>
    </w:p>
    <w:p w:rsidR="00D0205C" w:rsidRPr="005E6CAA" w:rsidRDefault="00D0205C" w:rsidP="00D0205C">
      <w:pPr>
        <w:pStyle w:val="ListParagraph"/>
        <w:numPr>
          <w:ilvl w:val="2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Bounded labour – can be scheduled (Men)</w:t>
      </w:r>
    </w:p>
    <w:p w:rsidR="0046593F" w:rsidRPr="005E6CAA" w:rsidRDefault="0046593F" w:rsidP="0046593F">
      <w:pPr>
        <w:rPr>
          <w:sz w:val="18"/>
          <w:szCs w:val="18"/>
          <w:lang w:val="en-CA"/>
        </w:rPr>
      </w:pPr>
    </w:p>
    <w:p w:rsidR="0046593F" w:rsidRPr="005E6CAA" w:rsidRDefault="0046593F" w:rsidP="0046593F">
      <w:pPr>
        <w:rPr>
          <w:sz w:val="18"/>
          <w:szCs w:val="18"/>
          <w:lang w:val="en-CA"/>
        </w:rPr>
      </w:pPr>
    </w:p>
    <w:p w:rsidR="0046593F" w:rsidRPr="005E6CAA" w:rsidRDefault="0046593F" w:rsidP="0046593F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Sociology and Sexual Orientation:</w:t>
      </w:r>
    </w:p>
    <w:p w:rsidR="0046593F" w:rsidRPr="005E6CAA" w:rsidRDefault="0046593F" w:rsidP="0046593F">
      <w:pPr>
        <w:pStyle w:val="ListParagraph"/>
        <w:numPr>
          <w:ilvl w:val="0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Sexuality has ALWAYS been a social, and not only a private matter. Heterosexuality is the most common form of public sexual expression</w:t>
      </w:r>
    </w:p>
    <w:p w:rsidR="00733576" w:rsidRPr="005E6CAA" w:rsidRDefault="00733576" w:rsidP="00733576">
      <w:pPr>
        <w:pStyle w:val="ListParagraph"/>
        <w:numPr>
          <w:ilvl w:val="1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Heterosexuality is a privilege </w:t>
      </w:r>
    </w:p>
    <w:p w:rsidR="00733576" w:rsidRPr="005E6CAA" w:rsidRDefault="00733576" w:rsidP="00733576">
      <w:pPr>
        <w:pStyle w:val="ListParagraph"/>
        <w:numPr>
          <w:ilvl w:val="1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Ex. Wedding ceremony </w:t>
      </w:r>
    </w:p>
    <w:p w:rsidR="00733576" w:rsidRPr="005E6CAA" w:rsidRDefault="0046593F" w:rsidP="00733576">
      <w:pPr>
        <w:pStyle w:val="ListParagraph"/>
        <w:numPr>
          <w:ilvl w:val="0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Sexual orientation, from a social point of view, concerns “appropriate” gender displays and norms, and not sexual activities</w:t>
      </w:r>
    </w:p>
    <w:p w:rsidR="00733576" w:rsidRPr="005E6CAA" w:rsidRDefault="00733576" w:rsidP="00733576">
      <w:pPr>
        <w:pStyle w:val="ListParagraph"/>
        <w:numPr>
          <w:ilvl w:val="1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Based on engagement</w:t>
      </w:r>
    </w:p>
    <w:p w:rsidR="00733576" w:rsidRPr="005E6CAA" w:rsidRDefault="00733576" w:rsidP="00733576">
      <w:pPr>
        <w:pStyle w:val="ListParagraph"/>
        <w:numPr>
          <w:ilvl w:val="1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Cultural views based on heterosexuality</w:t>
      </w:r>
    </w:p>
    <w:p w:rsidR="0046593F" w:rsidRPr="005E6CAA" w:rsidRDefault="0046593F" w:rsidP="0046593F">
      <w:pPr>
        <w:pStyle w:val="ListParagraph"/>
        <w:numPr>
          <w:ilvl w:val="0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Sexual orientations, like sexuality in general, is a public, and not only a private, matter – and this is the case for heterosexual persons especially</w:t>
      </w:r>
    </w:p>
    <w:p w:rsidR="00733576" w:rsidRPr="005E6CAA" w:rsidRDefault="00733576" w:rsidP="00733576">
      <w:pPr>
        <w:pStyle w:val="ListParagraph"/>
        <w:numPr>
          <w:ilvl w:val="1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PDA is a sign revealing the complexity of a couple whether they are Heterosexual or Homosexual</w:t>
      </w:r>
    </w:p>
    <w:p w:rsidR="0046593F" w:rsidRPr="005E6CAA" w:rsidRDefault="0046593F" w:rsidP="0046593F">
      <w:pPr>
        <w:pStyle w:val="ListParagraph"/>
        <w:numPr>
          <w:ilvl w:val="0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Heterosexuality is not PERCEIVED as public because it is obligatory. This fact contributes to “heterosexual privilege.”</w:t>
      </w:r>
    </w:p>
    <w:p w:rsidR="00733576" w:rsidRPr="005E6CAA" w:rsidRDefault="00733576" w:rsidP="00733576">
      <w:pPr>
        <w:pStyle w:val="ListParagraph"/>
        <w:numPr>
          <w:ilvl w:val="1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Women in a group cannot be homosexual b/c heterosexuality is obligatory to them</w:t>
      </w:r>
    </w:p>
    <w:p w:rsidR="00FD2E52" w:rsidRPr="005E6CAA" w:rsidRDefault="00733576" w:rsidP="00FD2E52">
      <w:pPr>
        <w:pStyle w:val="ListParagraph"/>
        <w:numPr>
          <w:ilvl w:val="1"/>
          <w:numId w:val="29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Perception of heterosexuality, </w:t>
      </w:r>
      <w:r w:rsidR="00FD2E52" w:rsidRPr="005E6CAA">
        <w:rPr>
          <w:sz w:val="18"/>
          <w:szCs w:val="18"/>
          <w:lang w:val="en-CA"/>
        </w:rPr>
        <w:t>(Think) Is it dangerous to act in a couple’s activity such as holding hands in public?</w:t>
      </w:r>
    </w:p>
    <w:p w:rsidR="00FD2E52" w:rsidRPr="005E6CAA" w:rsidRDefault="00FD2E52" w:rsidP="00FD2E52">
      <w:pPr>
        <w:pStyle w:val="ListParagraph"/>
        <w:numPr>
          <w:ilvl w:val="1"/>
          <w:numId w:val="29"/>
        </w:numPr>
        <w:rPr>
          <w:sz w:val="18"/>
          <w:szCs w:val="18"/>
          <w:lang w:val="en-CA"/>
        </w:rPr>
      </w:pPr>
    </w:p>
    <w:p w:rsidR="00B82C69" w:rsidRPr="005E6CAA" w:rsidRDefault="00B82C69" w:rsidP="00B82C69">
      <w:pPr>
        <w:rPr>
          <w:sz w:val="18"/>
          <w:szCs w:val="18"/>
          <w:lang w:val="en-CA"/>
        </w:rPr>
      </w:pPr>
    </w:p>
    <w:p w:rsidR="00985DD9" w:rsidRPr="005E6CAA" w:rsidRDefault="00985DD9" w:rsidP="00B82C69">
      <w:pPr>
        <w:rPr>
          <w:sz w:val="18"/>
          <w:szCs w:val="18"/>
          <w:lang w:val="en-CA"/>
        </w:rPr>
      </w:pPr>
    </w:p>
    <w:p w:rsidR="003B4D11" w:rsidRPr="005E6CAA" w:rsidRDefault="003B4D11" w:rsidP="009D337E">
      <w:pPr>
        <w:rPr>
          <w:sz w:val="18"/>
          <w:szCs w:val="18"/>
          <w:lang w:val="en-CA"/>
        </w:rPr>
      </w:pPr>
    </w:p>
    <w:p w:rsidR="003B4D11" w:rsidRPr="005E6CAA" w:rsidRDefault="003B4D11" w:rsidP="009D337E">
      <w:pPr>
        <w:rPr>
          <w:sz w:val="18"/>
          <w:szCs w:val="18"/>
          <w:lang w:val="en-CA"/>
        </w:rPr>
      </w:pPr>
    </w:p>
    <w:p w:rsidR="003B4D11" w:rsidRPr="005E6CAA" w:rsidRDefault="003B4D11" w:rsidP="009D337E">
      <w:pPr>
        <w:rPr>
          <w:sz w:val="18"/>
          <w:szCs w:val="18"/>
          <w:lang w:val="en-CA"/>
        </w:rPr>
      </w:pPr>
    </w:p>
    <w:p w:rsidR="003B4D11" w:rsidRPr="005E6CAA" w:rsidRDefault="003B4D11" w:rsidP="009D337E">
      <w:pPr>
        <w:rPr>
          <w:sz w:val="18"/>
          <w:szCs w:val="18"/>
          <w:lang w:val="en-CA"/>
        </w:rPr>
      </w:pPr>
    </w:p>
    <w:p w:rsidR="003B4D11" w:rsidRPr="005E6CAA" w:rsidRDefault="003B4D11" w:rsidP="009D337E">
      <w:pPr>
        <w:rPr>
          <w:sz w:val="18"/>
          <w:szCs w:val="18"/>
          <w:lang w:val="en-CA"/>
        </w:rPr>
      </w:pPr>
    </w:p>
    <w:p w:rsidR="003B4D11" w:rsidRPr="005E6CAA" w:rsidRDefault="003B4D11" w:rsidP="009D337E">
      <w:pPr>
        <w:rPr>
          <w:sz w:val="18"/>
          <w:szCs w:val="18"/>
          <w:lang w:val="en-CA"/>
        </w:rPr>
      </w:pPr>
    </w:p>
    <w:p w:rsidR="003B4D11" w:rsidRPr="005E6CAA" w:rsidRDefault="003B4D11" w:rsidP="009D337E">
      <w:pPr>
        <w:rPr>
          <w:sz w:val="18"/>
          <w:szCs w:val="18"/>
          <w:lang w:val="en-CA"/>
        </w:rPr>
      </w:pPr>
    </w:p>
    <w:p w:rsidR="003B4D11" w:rsidRPr="005E6CAA" w:rsidRDefault="003B4D11" w:rsidP="009D337E">
      <w:pPr>
        <w:rPr>
          <w:sz w:val="18"/>
          <w:szCs w:val="18"/>
          <w:lang w:val="en-CA"/>
        </w:rPr>
      </w:pPr>
    </w:p>
    <w:p w:rsidR="003B4D11" w:rsidRPr="005E6CAA" w:rsidRDefault="003B4D11" w:rsidP="009D337E">
      <w:pPr>
        <w:rPr>
          <w:sz w:val="18"/>
          <w:szCs w:val="18"/>
          <w:lang w:val="en-CA"/>
        </w:rPr>
      </w:pPr>
    </w:p>
    <w:p w:rsidR="003B4D11" w:rsidRPr="005E6CAA" w:rsidRDefault="003B4D11" w:rsidP="009D337E">
      <w:pPr>
        <w:rPr>
          <w:sz w:val="18"/>
          <w:szCs w:val="18"/>
          <w:lang w:val="en-CA"/>
        </w:rPr>
      </w:pPr>
    </w:p>
    <w:p w:rsidR="003B4D11" w:rsidRPr="005E6CAA" w:rsidRDefault="003B4D11" w:rsidP="009D337E">
      <w:pPr>
        <w:rPr>
          <w:sz w:val="18"/>
          <w:szCs w:val="18"/>
          <w:lang w:val="en-CA"/>
        </w:rPr>
      </w:pPr>
    </w:p>
    <w:p w:rsidR="003B4D11" w:rsidRPr="005E6CAA" w:rsidRDefault="003B4D11" w:rsidP="009D337E">
      <w:pPr>
        <w:rPr>
          <w:sz w:val="18"/>
          <w:szCs w:val="18"/>
          <w:lang w:val="en-CA"/>
        </w:rPr>
      </w:pPr>
    </w:p>
    <w:p w:rsidR="009D337E" w:rsidRPr="005E6CAA" w:rsidRDefault="009D337E" w:rsidP="009D337E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Groups and Organizations:</w:t>
      </w:r>
    </w:p>
    <w:p w:rsidR="009D337E" w:rsidRPr="005E6CAA" w:rsidRDefault="009D337E" w:rsidP="009D337E">
      <w:pPr>
        <w:rPr>
          <w:sz w:val="18"/>
          <w:szCs w:val="18"/>
          <w:lang w:val="en-CA"/>
        </w:rPr>
      </w:pPr>
    </w:p>
    <w:p w:rsidR="009D337E" w:rsidRPr="005E6CAA" w:rsidRDefault="009D337E" w:rsidP="009D337E">
      <w:pPr>
        <w:pStyle w:val="ListParagraph"/>
        <w:numPr>
          <w:ilvl w:val="0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Types of Social Groups</w:t>
      </w:r>
    </w:p>
    <w:p w:rsidR="009D337E" w:rsidRPr="005E6CAA" w:rsidRDefault="009D337E" w:rsidP="009D337E">
      <w:pPr>
        <w:pStyle w:val="ListParagraph"/>
        <w:numPr>
          <w:ilvl w:val="1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Primary Groups</w:t>
      </w:r>
    </w:p>
    <w:p w:rsidR="009D337E" w:rsidRPr="005E6CAA" w:rsidRDefault="009D337E" w:rsidP="009D337E">
      <w:pPr>
        <w:pStyle w:val="ListParagraph"/>
        <w:numPr>
          <w:ilvl w:val="2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Emotional Detachments </w:t>
      </w:r>
    </w:p>
    <w:p w:rsidR="009D337E" w:rsidRPr="005E6CAA" w:rsidRDefault="009D337E" w:rsidP="009D337E">
      <w:pPr>
        <w:pStyle w:val="ListParagraph"/>
        <w:numPr>
          <w:ilvl w:val="3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Ex. Family (Ties of emotion, not Kinship)</w:t>
      </w:r>
    </w:p>
    <w:p w:rsidR="009D337E" w:rsidRPr="005E6CAA" w:rsidRDefault="009D337E" w:rsidP="009D337E">
      <w:pPr>
        <w:pStyle w:val="ListParagraph"/>
        <w:numPr>
          <w:ilvl w:val="1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Secondary Groups</w:t>
      </w:r>
    </w:p>
    <w:p w:rsidR="009D337E" w:rsidRPr="005E6CAA" w:rsidRDefault="009D337E" w:rsidP="009D337E">
      <w:pPr>
        <w:pStyle w:val="ListParagraph"/>
        <w:numPr>
          <w:ilvl w:val="2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Held together because of a practical task</w:t>
      </w:r>
    </w:p>
    <w:p w:rsidR="009D337E" w:rsidRPr="005E6CAA" w:rsidRDefault="009D337E" w:rsidP="009D337E">
      <w:pPr>
        <w:pStyle w:val="ListParagraph"/>
        <w:numPr>
          <w:ilvl w:val="2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Ex. Corporation, Any business enterprise</w:t>
      </w:r>
      <w:r w:rsidR="003B4D11" w:rsidRPr="005E6CAA">
        <w:rPr>
          <w:sz w:val="18"/>
          <w:szCs w:val="18"/>
          <w:lang w:val="en-CA"/>
        </w:rPr>
        <w:t>, Sports team</w:t>
      </w:r>
    </w:p>
    <w:p w:rsidR="009D337E" w:rsidRPr="005E6CAA" w:rsidRDefault="009D337E" w:rsidP="009D337E">
      <w:pPr>
        <w:pStyle w:val="ListParagraph"/>
        <w:numPr>
          <w:ilvl w:val="1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Networks</w:t>
      </w:r>
    </w:p>
    <w:p w:rsidR="003B4D11" w:rsidRPr="005E6CAA" w:rsidRDefault="003B4D11" w:rsidP="003B4D11">
      <w:pPr>
        <w:pStyle w:val="ListParagraph"/>
        <w:numPr>
          <w:ilvl w:val="2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Persons who know you or whom you know</w:t>
      </w:r>
    </w:p>
    <w:p w:rsidR="003B4D11" w:rsidRPr="005E6CAA" w:rsidRDefault="003B4D11" w:rsidP="003B4D11">
      <w:pPr>
        <w:ind w:firstLine="720"/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Two Types:</w:t>
      </w:r>
    </w:p>
    <w:p w:rsidR="003B4D11" w:rsidRPr="005E6CAA" w:rsidRDefault="003B4D11" w:rsidP="003B4D11">
      <w:pPr>
        <w:pStyle w:val="ListParagraph"/>
        <w:numPr>
          <w:ilvl w:val="2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Egocentric network – Center of your network, everyone whom you know is attached to you </w:t>
      </w:r>
    </w:p>
    <w:p w:rsidR="003B4D11" w:rsidRPr="005E6CAA" w:rsidRDefault="003B4D11" w:rsidP="003B4D11">
      <w:pPr>
        <w:pStyle w:val="ListParagraph"/>
        <w:numPr>
          <w:ilvl w:val="3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E.g. Facebook </w:t>
      </w:r>
    </w:p>
    <w:p w:rsidR="003B4D11" w:rsidRPr="005E6CAA" w:rsidRDefault="003B4D11" w:rsidP="003B4D11">
      <w:pPr>
        <w:pStyle w:val="ListParagraph"/>
        <w:numPr>
          <w:ilvl w:val="2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General Network</w:t>
      </w:r>
    </w:p>
    <w:p w:rsidR="003B4D11" w:rsidRPr="005E6CAA" w:rsidRDefault="003B4D11" w:rsidP="003B4D11">
      <w:pPr>
        <w:pStyle w:val="ListParagraph"/>
        <w:numPr>
          <w:ilvl w:val="3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Whom you know and whom those people know</w:t>
      </w:r>
    </w:p>
    <w:p w:rsidR="003B4D11" w:rsidRPr="005E6CAA" w:rsidRDefault="003B4D11" w:rsidP="003B4D11">
      <w:pPr>
        <w:pStyle w:val="ListParagraph"/>
        <w:numPr>
          <w:ilvl w:val="3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Friends of friends, A general network, People who know people</w:t>
      </w:r>
    </w:p>
    <w:p w:rsidR="003B4D11" w:rsidRPr="005E6CAA" w:rsidRDefault="003B4D11" w:rsidP="003B4D11">
      <w:pPr>
        <w:pStyle w:val="ListParagraph"/>
        <w:numPr>
          <w:ilvl w:val="0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Group Dynamics</w:t>
      </w:r>
    </w:p>
    <w:p w:rsidR="003B4D11" w:rsidRPr="005E6CAA" w:rsidRDefault="003B4D11" w:rsidP="003B4D11">
      <w:pPr>
        <w:pStyle w:val="ListParagraph"/>
        <w:numPr>
          <w:ilvl w:val="1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“Group Dynamics” are Various concepts that define group-level interaction</w:t>
      </w:r>
    </w:p>
    <w:p w:rsidR="003B4D11" w:rsidRPr="005E6CAA" w:rsidRDefault="003B4D11" w:rsidP="003B4D11">
      <w:pPr>
        <w:pStyle w:val="ListParagraph"/>
        <w:numPr>
          <w:ilvl w:val="1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How groups accomplish goals</w:t>
      </w:r>
    </w:p>
    <w:p w:rsidR="003B4D11" w:rsidRPr="005E6CAA" w:rsidRDefault="003B4D11" w:rsidP="003B4D11">
      <w:pPr>
        <w:pStyle w:val="ListParagraph"/>
        <w:numPr>
          <w:ilvl w:val="1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Leadership</w:t>
      </w:r>
    </w:p>
    <w:p w:rsidR="003B4D11" w:rsidRPr="005E6CAA" w:rsidRDefault="003B4D11" w:rsidP="003B4D11">
      <w:pPr>
        <w:pStyle w:val="ListParagraph"/>
        <w:numPr>
          <w:ilvl w:val="2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Roles</w:t>
      </w:r>
    </w:p>
    <w:p w:rsidR="003B4D11" w:rsidRPr="005E6CAA" w:rsidRDefault="003B4D11" w:rsidP="003B4D11">
      <w:pPr>
        <w:pStyle w:val="ListParagraph"/>
        <w:numPr>
          <w:ilvl w:val="3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How a group leader prioritizes as a leader?</w:t>
      </w:r>
    </w:p>
    <w:p w:rsidR="003B4D11" w:rsidRPr="005E6CAA" w:rsidRDefault="003B4D11" w:rsidP="003B4D11">
      <w:pPr>
        <w:pStyle w:val="ListParagraph"/>
        <w:numPr>
          <w:ilvl w:val="4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Task Leader, assigns people what to do, makes sure people stay on task</w:t>
      </w:r>
    </w:p>
    <w:p w:rsidR="003B4D11" w:rsidRPr="005E6CAA" w:rsidRDefault="003B4D11" w:rsidP="003B4D11">
      <w:pPr>
        <w:pStyle w:val="ListParagraph"/>
        <w:numPr>
          <w:ilvl w:val="4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Social/emotional leader, boosts morale allows people to feel good about themselves at their tasks</w:t>
      </w:r>
    </w:p>
    <w:p w:rsidR="003B4D11" w:rsidRPr="005E6CAA" w:rsidRDefault="003B4D11" w:rsidP="003B4D11">
      <w:pPr>
        <w:pStyle w:val="ListParagraph"/>
        <w:numPr>
          <w:ilvl w:val="2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Styles</w:t>
      </w:r>
    </w:p>
    <w:p w:rsidR="00060548" w:rsidRPr="005E6CAA" w:rsidRDefault="00060548" w:rsidP="00060548">
      <w:pPr>
        <w:pStyle w:val="ListParagraph"/>
        <w:numPr>
          <w:ilvl w:val="3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How leaders enact their leaderships – Only applies to task leaders</w:t>
      </w:r>
    </w:p>
    <w:p w:rsidR="00060548" w:rsidRPr="005E6CAA" w:rsidRDefault="00060548" w:rsidP="00060548">
      <w:pPr>
        <w:pStyle w:val="ListParagraph"/>
        <w:numPr>
          <w:ilvl w:val="3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Democratic leader – Involves the group members at the task at hand</w:t>
      </w:r>
    </w:p>
    <w:p w:rsidR="00060548" w:rsidRPr="005E6CAA" w:rsidRDefault="00060548" w:rsidP="00060548">
      <w:pPr>
        <w:pStyle w:val="ListParagraph"/>
        <w:numPr>
          <w:ilvl w:val="3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Authoritarian leader gives groups least amount of freedom</w:t>
      </w:r>
    </w:p>
    <w:p w:rsidR="00060548" w:rsidRPr="005E6CAA" w:rsidRDefault="00060548" w:rsidP="00060548">
      <w:pPr>
        <w:pStyle w:val="ListParagraph"/>
        <w:numPr>
          <w:ilvl w:val="2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Conformity and Deference to Authority</w:t>
      </w:r>
    </w:p>
    <w:p w:rsidR="00060548" w:rsidRPr="005E6CAA" w:rsidRDefault="00060548" w:rsidP="00060548">
      <w:pPr>
        <w:pStyle w:val="ListParagraph"/>
        <w:numPr>
          <w:ilvl w:val="3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Giving up their own agency, own preferences in deference to someone else</w:t>
      </w:r>
    </w:p>
    <w:p w:rsidR="00060548" w:rsidRPr="005E6CAA" w:rsidRDefault="00060548" w:rsidP="00060548">
      <w:pPr>
        <w:pStyle w:val="ListParagraph"/>
        <w:numPr>
          <w:ilvl w:val="3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Conform to the group</w:t>
      </w:r>
    </w:p>
    <w:p w:rsidR="00060548" w:rsidRPr="005E6CAA" w:rsidRDefault="00060548" w:rsidP="00060548">
      <w:pPr>
        <w:pStyle w:val="ListParagraph"/>
        <w:numPr>
          <w:ilvl w:val="3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Defer to the leader</w:t>
      </w:r>
    </w:p>
    <w:p w:rsidR="00060548" w:rsidRPr="005E6CAA" w:rsidRDefault="00060548" w:rsidP="00060548">
      <w:pPr>
        <w:pStyle w:val="ListParagraph"/>
        <w:numPr>
          <w:ilvl w:val="4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Experimental Confederates</w:t>
      </w:r>
    </w:p>
    <w:p w:rsidR="00060548" w:rsidRPr="005E6CAA" w:rsidRDefault="00060548" w:rsidP="00060548">
      <w:pPr>
        <w:pStyle w:val="ListParagraph"/>
        <w:numPr>
          <w:ilvl w:val="5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Ash conformity experiment: Subjects would choose from 3 lines which is the longest, minority would conform to the majority because of the group pressure.</w:t>
      </w:r>
    </w:p>
    <w:p w:rsidR="00060548" w:rsidRPr="005E6CAA" w:rsidRDefault="00060548" w:rsidP="00060548">
      <w:pPr>
        <w:pStyle w:val="ListParagraph"/>
        <w:numPr>
          <w:ilvl w:val="5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Shareef Authority: How far did the light move? </w:t>
      </w:r>
      <w:r w:rsidR="00C872F3" w:rsidRPr="005E6CAA">
        <w:rPr>
          <w:sz w:val="18"/>
          <w:szCs w:val="18"/>
          <w:lang w:val="en-CA"/>
        </w:rPr>
        <w:t>It did not move, the subjects went along with the authoritative figure, Shareef.</w:t>
      </w:r>
    </w:p>
    <w:p w:rsidR="00C872F3" w:rsidRPr="005E6CAA" w:rsidRDefault="00C872F3" w:rsidP="00C872F3">
      <w:pPr>
        <w:pStyle w:val="ListParagraph"/>
        <w:numPr>
          <w:ilvl w:val="2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Group Size:</w:t>
      </w:r>
    </w:p>
    <w:p w:rsidR="00C872F3" w:rsidRPr="005E6CAA" w:rsidRDefault="00C872F3" w:rsidP="00C872F3">
      <w:pPr>
        <w:pStyle w:val="ListParagraph"/>
        <w:numPr>
          <w:ilvl w:val="3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Group dynamics become complex as size increases</w:t>
      </w:r>
    </w:p>
    <w:p w:rsidR="00C872F3" w:rsidRPr="005E6CAA" w:rsidRDefault="00C872F3" w:rsidP="00C872F3">
      <w:pPr>
        <w:pStyle w:val="ListParagraph"/>
        <w:numPr>
          <w:ilvl w:val="3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Number 2 (couple) and Number 3 (society)</w:t>
      </w:r>
    </w:p>
    <w:p w:rsidR="00C872F3" w:rsidRPr="005E6CAA" w:rsidRDefault="00C872F3" w:rsidP="00C872F3">
      <w:pPr>
        <w:pStyle w:val="ListParagraph"/>
        <w:numPr>
          <w:ilvl w:val="2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Emergent Norms in Group Process</w:t>
      </w:r>
    </w:p>
    <w:p w:rsidR="00C872F3" w:rsidRPr="005E6CAA" w:rsidRDefault="00C872F3" w:rsidP="00C872F3">
      <w:pPr>
        <w:pStyle w:val="ListParagraph"/>
        <w:numPr>
          <w:ilvl w:val="3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Newly formed group – Forced to adopt an emergent set of norms (non planned)</w:t>
      </w:r>
    </w:p>
    <w:p w:rsidR="00C872F3" w:rsidRPr="005E6CAA" w:rsidRDefault="00C872F3" w:rsidP="00C872F3">
      <w:pPr>
        <w:pStyle w:val="ListParagraph"/>
        <w:numPr>
          <w:ilvl w:val="4"/>
          <w:numId w:val="32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Ex. Disasters</w:t>
      </w:r>
    </w:p>
    <w:p w:rsidR="00C872F3" w:rsidRPr="005E6CAA" w:rsidRDefault="00C872F3" w:rsidP="00C872F3">
      <w:pPr>
        <w:rPr>
          <w:sz w:val="18"/>
          <w:szCs w:val="18"/>
          <w:lang w:val="en-CA"/>
        </w:rPr>
      </w:pPr>
    </w:p>
    <w:p w:rsidR="00C872F3" w:rsidRPr="005E6CAA" w:rsidRDefault="00C872F3" w:rsidP="00C872F3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Formal Organizations:</w:t>
      </w:r>
    </w:p>
    <w:p w:rsidR="00A53782" w:rsidRPr="005E6CAA" w:rsidRDefault="00A53782" w:rsidP="00C872F3">
      <w:pPr>
        <w:rPr>
          <w:sz w:val="18"/>
          <w:szCs w:val="18"/>
          <w:lang w:val="en-CA"/>
        </w:rPr>
      </w:pPr>
    </w:p>
    <w:p w:rsidR="00A53782" w:rsidRPr="005E6CAA" w:rsidRDefault="00A53782" w:rsidP="00C872F3">
      <w:pPr>
        <w:rPr>
          <w:sz w:val="18"/>
          <w:szCs w:val="18"/>
          <w:lang w:val="en-CA"/>
        </w:rPr>
      </w:pPr>
    </w:p>
    <w:p w:rsidR="00A53782" w:rsidRPr="005E6CAA" w:rsidRDefault="00A53782" w:rsidP="00C872F3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Interpersonal Attraction and “LOVE”</w:t>
      </w:r>
    </w:p>
    <w:p w:rsidR="00A53782" w:rsidRPr="005E6CAA" w:rsidRDefault="00A53782" w:rsidP="00C872F3">
      <w:pPr>
        <w:rPr>
          <w:sz w:val="18"/>
          <w:szCs w:val="18"/>
          <w:lang w:val="en-CA"/>
        </w:rPr>
      </w:pPr>
    </w:p>
    <w:p w:rsidR="00A53782" w:rsidRPr="005E6CAA" w:rsidRDefault="00A53782" w:rsidP="00A53782">
      <w:pPr>
        <w:pStyle w:val="ListParagraph"/>
        <w:numPr>
          <w:ilvl w:val="0"/>
          <w:numId w:val="3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Love is blind – Not true</w:t>
      </w:r>
    </w:p>
    <w:p w:rsidR="00A53782" w:rsidRPr="005E6CAA" w:rsidRDefault="00A53782" w:rsidP="00A53782">
      <w:pPr>
        <w:pStyle w:val="ListParagraph"/>
        <w:numPr>
          <w:ilvl w:val="0"/>
          <w:numId w:val="3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Opposites attract – Not true</w:t>
      </w:r>
    </w:p>
    <w:p w:rsidR="00A53782" w:rsidRPr="005E6CAA" w:rsidRDefault="00A53782" w:rsidP="00A53782">
      <w:pPr>
        <w:pStyle w:val="ListParagraph"/>
        <w:numPr>
          <w:ilvl w:val="1"/>
          <w:numId w:val="3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It is unpredictable </w:t>
      </w:r>
    </w:p>
    <w:p w:rsidR="00A53782" w:rsidRPr="005E6CAA" w:rsidRDefault="00A53782" w:rsidP="00A53782">
      <w:pPr>
        <w:pStyle w:val="ListParagraph"/>
        <w:numPr>
          <w:ilvl w:val="1"/>
          <w:numId w:val="33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lastRenderedPageBreak/>
        <w:t>Same sex couples – not applied</w:t>
      </w:r>
    </w:p>
    <w:p w:rsidR="00A53782" w:rsidRPr="005E6CAA" w:rsidRDefault="00A53782" w:rsidP="00A53782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Liking, Loving, Leaving and Hating: Backman’s Model of Relationships</w:t>
      </w:r>
    </w:p>
    <w:p w:rsidR="00A53782" w:rsidRPr="005E6CAA" w:rsidRDefault="00A53782" w:rsidP="00A53782">
      <w:pPr>
        <w:pStyle w:val="ListParagraph"/>
        <w:numPr>
          <w:ilvl w:val="0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Stage 1: From “no contact” to “unilateral awareness” </w:t>
      </w:r>
    </w:p>
    <w:p w:rsidR="00A53782" w:rsidRPr="005E6CAA" w:rsidRDefault="00A53782" w:rsidP="00A53782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One person notices another person</w:t>
      </w:r>
    </w:p>
    <w:p w:rsidR="00A53782" w:rsidRPr="005E6CAA" w:rsidRDefault="00A53782" w:rsidP="00A53782">
      <w:pPr>
        <w:pStyle w:val="ListParagraph"/>
        <w:numPr>
          <w:ilvl w:val="0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The key importance of propinquity</w:t>
      </w:r>
    </w:p>
    <w:p w:rsidR="00A53782" w:rsidRPr="005E6CAA" w:rsidRDefault="00A53782" w:rsidP="00A53782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Physical proximity</w:t>
      </w:r>
    </w:p>
    <w:p w:rsidR="00A53782" w:rsidRPr="005E6CAA" w:rsidRDefault="00A53782" w:rsidP="00A53782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Geography</w:t>
      </w:r>
    </w:p>
    <w:p w:rsidR="00A53782" w:rsidRPr="005E6CAA" w:rsidRDefault="00A53782" w:rsidP="00A53782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Typical </w:t>
      </w:r>
    </w:p>
    <w:p w:rsidR="00A53782" w:rsidRPr="005E6CAA" w:rsidRDefault="00A53782" w:rsidP="00A53782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Narrow down focus of potential mates (whoever closest to you)</w:t>
      </w:r>
    </w:p>
    <w:p w:rsidR="00A53782" w:rsidRPr="005E6CAA" w:rsidRDefault="00A53782" w:rsidP="00A53782">
      <w:pPr>
        <w:pStyle w:val="ListParagraph"/>
        <w:numPr>
          <w:ilvl w:val="0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Additional Factors</w:t>
      </w:r>
    </w:p>
    <w:p w:rsidR="00A53782" w:rsidRPr="005E6CAA" w:rsidRDefault="00A53782" w:rsidP="00A53782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Cultural restraints</w:t>
      </w:r>
    </w:p>
    <w:p w:rsidR="00A53782" w:rsidRPr="005E6CAA" w:rsidRDefault="00A53782" w:rsidP="00A53782">
      <w:pPr>
        <w:pStyle w:val="ListParagraph"/>
        <w:numPr>
          <w:ilvl w:val="2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Will not marry those outside of your group</w:t>
      </w:r>
    </w:p>
    <w:p w:rsidR="00A53782" w:rsidRPr="005E6CAA" w:rsidRDefault="008E5656" w:rsidP="00A53782">
      <w:pPr>
        <w:pStyle w:val="ListParagraph"/>
        <w:numPr>
          <w:ilvl w:val="2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Different standards</w:t>
      </w:r>
    </w:p>
    <w:p w:rsidR="008E5656" w:rsidRPr="005E6CAA" w:rsidRDefault="00A53782" w:rsidP="008E5656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Familial restraints</w:t>
      </w:r>
    </w:p>
    <w:p w:rsidR="008E5656" w:rsidRPr="005E6CAA" w:rsidRDefault="00A53782" w:rsidP="008E5656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Individual factors (sexuality, disability, etc)</w:t>
      </w:r>
    </w:p>
    <w:p w:rsidR="008E5656" w:rsidRPr="005E6CAA" w:rsidRDefault="008E5656" w:rsidP="008E5656">
      <w:pPr>
        <w:pStyle w:val="ListParagraph"/>
        <w:numPr>
          <w:ilvl w:val="0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Stage 2: Sampling and estimation</w:t>
      </w:r>
    </w:p>
    <w:p w:rsidR="008E5656" w:rsidRPr="005E6CAA" w:rsidRDefault="008E5656" w:rsidP="008E5656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Situations in which a person try out different romantic partner </w:t>
      </w:r>
    </w:p>
    <w:p w:rsidR="008E5656" w:rsidRPr="005E6CAA" w:rsidRDefault="008E5656" w:rsidP="008E5656">
      <w:pPr>
        <w:pStyle w:val="ListParagraph"/>
        <w:numPr>
          <w:ilvl w:val="0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Beings with first impressions</w:t>
      </w:r>
    </w:p>
    <w:p w:rsidR="008E5656" w:rsidRPr="005E6CAA" w:rsidRDefault="008E5656" w:rsidP="008E5656">
      <w:pPr>
        <w:pStyle w:val="ListParagraph"/>
        <w:numPr>
          <w:ilvl w:val="0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Then comes identity bargaining (impression management)</w:t>
      </w:r>
    </w:p>
    <w:p w:rsidR="008E5656" w:rsidRPr="005E6CAA" w:rsidRDefault="008E5656" w:rsidP="008E5656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Facilitate a better image </w:t>
      </w:r>
    </w:p>
    <w:p w:rsidR="008E5656" w:rsidRPr="005E6CAA" w:rsidRDefault="008E5656" w:rsidP="008E5656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Not to reveal your true self </w:t>
      </w:r>
    </w:p>
    <w:p w:rsidR="008E5656" w:rsidRPr="005E6CAA" w:rsidRDefault="008E5656" w:rsidP="008E5656">
      <w:pPr>
        <w:pStyle w:val="ListParagraph"/>
        <w:numPr>
          <w:ilvl w:val="0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The comes the compromise process</w:t>
      </w:r>
    </w:p>
    <w:p w:rsidR="008E5656" w:rsidRPr="005E6CAA" w:rsidRDefault="008E5656" w:rsidP="008E5656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Prospective are usually similar in race,age,class,etc</w:t>
      </w:r>
    </w:p>
    <w:p w:rsidR="008E5656" w:rsidRPr="005E6CAA" w:rsidRDefault="008E5656" w:rsidP="008E5656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Prospective are similar in physical attractiveness</w:t>
      </w:r>
    </w:p>
    <w:p w:rsidR="008E5656" w:rsidRPr="005E6CAA" w:rsidRDefault="008E5656" w:rsidP="008E5656">
      <w:pPr>
        <w:pStyle w:val="ListParagraph"/>
        <w:numPr>
          <w:ilvl w:val="0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Normative Constraints can re-emerge at this stage</w:t>
      </w:r>
    </w:p>
    <w:p w:rsidR="008E5656" w:rsidRPr="005E6CAA" w:rsidRDefault="008E5656" w:rsidP="008E5656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Culture, family – dictates </w:t>
      </w:r>
    </w:p>
    <w:p w:rsidR="008E5656" w:rsidRPr="005E6CAA" w:rsidRDefault="008E5656" w:rsidP="008E5656">
      <w:pPr>
        <w:pStyle w:val="ListParagraph"/>
        <w:numPr>
          <w:ilvl w:val="0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Stage 3: Social Penetration</w:t>
      </w:r>
    </w:p>
    <w:p w:rsidR="008E5656" w:rsidRPr="005E6CAA" w:rsidRDefault="008E5656" w:rsidP="008E5656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Presentation of themselves as a couple among the public</w:t>
      </w:r>
    </w:p>
    <w:p w:rsidR="008E5656" w:rsidRPr="005E6CAA" w:rsidRDefault="008E5656" w:rsidP="008E5656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Self – disclosure</w:t>
      </w:r>
    </w:p>
    <w:p w:rsidR="008E5656" w:rsidRPr="005E6CAA" w:rsidRDefault="008E5656" w:rsidP="008E5656">
      <w:pPr>
        <w:pStyle w:val="ListParagraph"/>
        <w:numPr>
          <w:ilvl w:val="2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Pathological liar</w:t>
      </w:r>
    </w:p>
    <w:p w:rsidR="008069ED" w:rsidRPr="005E6CAA" w:rsidRDefault="008069ED" w:rsidP="008E5656">
      <w:pPr>
        <w:pStyle w:val="ListParagraph"/>
        <w:numPr>
          <w:ilvl w:val="2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Revealing true self after a while</w:t>
      </w:r>
    </w:p>
    <w:p w:rsidR="008E5656" w:rsidRPr="005E6CAA" w:rsidRDefault="008E5656" w:rsidP="008E5656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Interdependence</w:t>
      </w:r>
    </w:p>
    <w:p w:rsidR="008069ED" w:rsidRPr="005E6CAA" w:rsidRDefault="008069ED" w:rsidP="008069ED">
      <w:pPr>
        <w:pStyle w:val="ListParagraph"/>
        <w:numPr>
          <w:ilvl w:val="2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Ex. Moving in together</w:t>
      </w:r>
    </w:p>
    <w:p w:rsidR="008069ED" w:rsidRPr="005E6CAA" w:rsidRDefault="008069ED" w:rsidP="008069ED">
      <w:pPr>
        <w:pStyle w:val="ListParagraph"/>
        <w:numPr>
          <w:ilvl w:val="2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Dependant on one another</w:t>
      </w:r>
    </w:p>
    <w:p w:rsidR="008E5656" w:rsidRPr="005E6CAA" w:rsidRDefault="008E5656" w:rsidP="008E5656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Emotional convergence</w:t>
      </w:r>
    </w:p>
    <w:p w:rsidR="008E5656" w:rsidRPr="005E6CAA" w:rsidRDefault="008E5656" w:rsidP="008E5656">
      <w:pPr>
        <w:pStyle w:val="ListParagraph"/>
        <w:numPr>
          <w:ilvl w:val="2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Changes in self-attributions: “We” instead of “I” </w:t>
      </w:r>
    </w:p>
    <w:p w:rsidR="008069ED" w:rsidRPr="005E6CAA" w:rsidRDefault="008069ED" w:rsidP="008069ED">
      <w:pPr>
        <w:pStyle w:val="ListParagraph"/>
        <w:numPr>
          <w:ilvl w:val="3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Expressions within the relationship</w:t>
      </w:r>
    </w:p>
    <w:p w:rsidR="008E5656" w:rsidRPr="005E6CAA" w:rsidRDefault="008E5656" w:rsidP="008E5656">
      <w:pPr>
        <w:pStyle w:val="ListParagraph"/>
        <w:numPr>
          <w:ilvl w:val="2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Reinforcement and learning: partners train one another</w:t>
      </w:r>
    </w:p>
    <w:p w:rsidR="008069ED" w:rsidRPr="005E6CAA" w:rsidRDefault="008069ED" w:rsidP="008069ED">
      <w:pPr>
        <w:pStyle w:val="ListParagraph"/>
        <w:numPr>
          <w:ilvl w:val="3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People change over the course of the relationship</w:t>
      </w:r>
    </w:p>
    <w:p w:rsidR="008069ED" w:rsidRPr="005E6CAA" w:rsidRDefault="008069ED" w:rsidP="008069ED">
      <w:pPr>
        <w:pStyle w:val="ListParagraph"/>
        <w:numPr>
          <w:ilvl w:val="3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Learning of another</w:t>
      </w:r>
    </w:p>
    <w:p w:rsidR="008069ED" w:rsidRPr="005E6CAA" w:rsidRDefault="008069ED" w:rsidP="008069ED">
      <w:pPr>
        <w:pStyle w:val="ListParagraph"/>
        <w:numPr>
          <w:ilvl w:val="3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Implicit </w:t>
      </w:r>
    </w:p>
    <w:p w:rsidR="008069ED" w:rsidRPr="005E6CAA" w:rsidRDefault="008069ED" w:rsidP="008069ED">
      <w:pPr>
        <w:pStyle w:val="ListParagraph"/>
        <w:numPr>
          <w:ilvl w:val="0"/>
          <w:numId w:val="34"/>
        </w:numPr>
        <w:rPr>
          <w:sz w:val="18"/>
          <w:szCs w:val="18"/>
          <w:lang w:val="en-CA"/>
        </w:rPr>
      </w:pPr>
    </w:p>
    <w:p w:rsidR="008069ED" w:rsidRPr="005E6CAA" w:rsidRDefault="008069ED" w:rsidP="008069ED">
      <w:pPr>
        <w:pStyle w:val="ListParagraph"/>
        <w:numPr>
          <w:ilvl w:val="0"/>
          <w:numId w:val="34"/>
        </w:numPr>
        <w:rPr>
          <w:sz w:val="18"/>
          <w:szCs w:val="18"/>
          <w:lang w:val="en-CA"/>
        </w:rPr>
      </w:pPr>
    </w:p>
    <w:p w:rsidR="008069ED" w:rsidRPr="005E6CAA" w:rsidRDefault="008069ED" w:rsidP="008069ED">
      <w:pPr>
        <w:pStyle w:val="ListParagraph"/>
        <w:numPr>
          <w:ilvl w:val="0"/>
          <w:numId w:val="34"/>
        </w:numPr>
        <w:rPr>
          <w:sz w:val="18"/>
          <w:szCs w:val="18"/>
          <w:lang w:val="en-CA"/>
        </w:rPr>
      </w:pPr>
    </w:p>
    <w:p w:rsidR="008069ED" w:rsidRPr="005E6CAA" w:rsidRDefault="008069ED" w:rsidP="008069ED">
      <w:pPr>
        <w:pStyle w:val="ListParagraph"/>
        <w:numPr>
          <w:ilvl w:val="0"/>
          <w:numId w:val="34"/>
        </w:numPr>
        <w:rPr>
          <w:sz w:val="18"/>
          <w:szCs w:val="18"/>
          <w:lang w:val="en-CA"/>
        </w:rPr>
      </w:pPr>
    </w:p>
    <w:p w:rsidR="008069ED" w:rsidRPr="005E6CAA" w:rsidRDefault="008069ED" w:rsidP="008069ED">
      <w:pPr>
        <w:pStyle w:val="ListParagraph"/>
        <w:numPr>
          <w:ilvl w:val="0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Stage 4: Relationships are maintained, or relationships dissolve. Why?</w:t>
      </w:r>
    </w:p>
    <w:p w:rsidR="008069ED" w:rsidRPr="005E6CAA" w:rsidRDefault="008069ED" w:rsidP="008069ED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Changes in costs and rewards</w:t>
      </w:r>
    </w:p>
    <w:p w:rsidR="008069ED" w:rsidRPr="005E6CAA" w:rsidRDefault="008069ED" w:rsidP="008069ED">
      <w:pPr>
        <w:pStyle w:val="ListParagraph"/>
        <w:numPr>
          <w:ilvl w:val="2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Individual: “I am more successful than you now!”</w:t>
      </w:r>
    </w:p>
    <w:p w:rsidR="008069ED" w:rsidRPr="005E6CAA" w:rsidRDefault="008069ED" w:rsidP="008069ED">
      <w:pPr>
        <w:pStyle w:val="ListParagraph"/>
        <w:numPr>
          <w:ilvl w:val="2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Relational: “We’re bored with one another”</w:t>
      </w:r>
    </w:p>
    <w:p w:rsidR="008069ED" w:rsidRPr="005E6CAA" w:rsidRDefault="008069ED" w:rsidP="008069ED">
      <w:pPr>
        <w:pStyle w:val="ListParagraph"/>
        <w:numPr>
          <w:ilvl w:val="2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Situational: “I can’t support you financially anymore”</w:t>
      </w:r>
      <w:r w:rsidR="00234D58" w:rsidRPr="005E6CAA">
        <w:rPr>
          <w:sz w:val="18"/>
          <w:szCs w:val="18"/>
          <w:lang w:val="en-CA"/>
        </w:rPr>
        <w:t xml:space="preserve"> (outside of persons’ control)</w:t>
      </w:r>
    </w:p>
    <w:p w:rsidR="008069ED" w:rsidRPr="005E6CAA" w:rsidRDefault="008069ED" w:rsidP="008069ED">
      <w:pPr>
        <w:pStyle w:val="ListParagraph"/>
        <w:numPr>
          <w:ilvl w:val="2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Cultural: “It’s okay for me to work outside the home now!”</w:t>
      </w:r>
    </w:p>
    <w:p w:rsidR="008069ED" w:rsidRPr="005E6CAA" w:rsidRDefault="008069ED" w:rsidP="008069ED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Interpersonal Processes leading to termination</w:t>
      </w:r>
    </w:p>
    <w:p w:rsidR="008069ED" w:rsidRPr="005E6CAA" w:rsidRDefault="008069ED" w:rsidP="008069ED">
      <w:pPr>
        <w:pStyle w:val="ListParagraph"/>
        <w:numPr>
          <w:ilvl w:val="2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Reciprocity</w:t>
      </w:r>
    </w:p>
    <w:p w:rsidR="00234D58" w:rsidRPr="005E6CAA" w:rsidRDefault="00234D58" w:rsidP="00234D58">
      <w:pPr>
        <w:pStyle w:val="ListParagraph"/>
        <w:numPr>
          <w:ilvl w:val="3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Seeking revenge</w:t>
      </w:r>
    </w:p>
    <w:p w:rsidR="00234D58" w:rsidRPr="005E6CAA" w:rsidRDefault="00234D58" w:rsidP="00234D58">
      <w:pPr>
        <w:pStyle w:val="ListParagraph"/>
        <w:numPr>
          <w:ilvl w:val="3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Cannot lose mindset</w:t>
      </w:r>
    </w:p>
    <w:p w:rsidR="00234D58" w:rsidRPr="005E6CAA" w:rsidRDefault="008069ED" w:rsidP="00234D58">
      <w:pPr>
        <w:pStyle w:val="ListParagraph"/>
        <w:numPr>
          <w:ilvl w:val="2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Questioning of motives</w:t>
      </w:r>
    </w:p>
    <w:p w:rsidR="00234D58" w:rsidRPr="005E6CAA" w:rsidRDefault="00234D58" w:rsidP="00234D58">
      <w:pPr>
        <w:pStyle w:val="ListParagraph"/>
        <w:numPr>
          <w:ilvl w:val="3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Presuming those motives </w:t>
      </w:r>
    </w:p>
    <w:p w:rsidR="00234D58" w:rsidRPr="005E6CAA" w:rsidRDefault="00234D58" w:rsidP="00234D58">
      <w:pPr>
        <w:pStyle w:val="ListParagraph"/>
        <w:numPr>
          <w:ilvl w:val="3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Derails social interaction</w:t>
      </w:r>
    </w:p>
    <w:p w:rsidR="008069ED" w:rsidRPr="005E6CAA" w:rsidRDefault="008069ED" w:rsidP="008069ED">
      <w:pPr>
        <w:pStyle w:val="ListParagraph"/>
        <w:numPr>
          <w:ilvl w:val="2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lastRenderedPageBreak/>
        <w:t>“Going public”</w:t>
      </w:r>
    </w:p>
    <w:p w:rsidR="00234D58" w:rsidRPr="005E6CAA" w:rsidRDefault="00234D58" w:rsidP="00234D58">
      <w:pPr>
        <w:pStyle w:val="ListParagraph"/>
        <w:numPr>
          <w:ilvl w:val="3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Talking about one’s relationship in the public</w:t>
      </w:r>
    </w:p>
    <w:p w:rsidR="008069ED" w:rsidRPr="005E6CAA" w:rsidRDefault="008069ED" w:rsidP="008069ED">
      <w:pPr>
        <w:pStyle w:val="ListParagraph"/>
        <w:numPr>
          <w:ilvl w:val="2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Unequal involvement</w:t>
      </w:r>
    </w:p>
    <w:p w:rsidR="00234D58" w:rsidRPr="005E6CAA" w:rsidRDefault="00234D58" w:rsidP="00234D58">
      <w:pPr>
        <w:pStyle w:val="ListParagraph"/>
        <w:numPr>
          <w:ilvl w:val="3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Perception doing more than one the other</w:t>
      </w:r>
    </w:p>
    <w:p w:rsidR="005B084F" w:rsidRPr="005E6CAA" w:rsidRDefault="005B084F" w:rsidP="005B084F">
      <w:pPr>
        <w:pStyle w:val="ListParagraph"/>
        <w:numPr>
          <w:ilvl w:val="0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Demystify the ways of love</w:t>
      </w:r>
    </w:p>
    <w:p w:rsidR="005B084F" w:rsidRPr="005E6CAA" w:rsidRDefault="005B084F" w:rsidP="005B084F">
      <w:pPr>
        <w:pStyle w:val="ListParagraph"/>
        <w:numPr>
          <w:ilvl w:val="0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 xml:space="preserve">Which myths Backman questions – Love is blind and Opposites attract </w:t>
      </w:r>
    </w:p>
    <w:p w:rsidR="005B084F" w:rsidRPr="005E6CAA" w:rsidRDefault="005B084F" w:rsidP="005B084F">
      <w:pPr>
        <w:pStyle w:val="ListParagraph"/>
        <w:numPr>
          <w:ilvl w:val="1"/>
          <w:numId w:val="34"/>
        </w:numPr>
        <w:rPr>
          <w:sz w:val="18"/>
          <w:szCs w:val="18"/>
          <w:lang w:val="en-CA"/>
        </w:rPr>
      </w:pPr>
      <w:r w:rsidRPr="005E6CAA">
        <w:rPr>
          <w:sz w:val="18"/>
          <w:szCs w:val="18"/>
          <w:lang w:val="en-CA"/>
        </w:rPr>
        <w:t>Midterm questions or Final question</w:t>
      </w:r>
    </w:p>
    <w:p w:rsidR="005E6CAA" w:rsidRPr="005E6CAA" w:rsidRDefault="005E6CAA" w:rsidP="005E6CAA">
      <w:pPr>
        <w:rPr>
          <w:sz w:val="18"/>
          <w:szCs w:val="18"/>
          <w:lang w:val="en-CA"/>
        </w:rPr>
      </w:pPr>
    </w:p>
    <w:p w:rsidR="005E6CAA" w:rsidRPr="005E6CAA" w:rsidRDefault="005E6CAA" w:rsidP="005E6CAA">
      <w:pPr>
        <w:rPr>
          <w:sz w:val="18"/>
          <w:szCs w:val="18"/>
          <w:lang w:val="en-CA"/>
        </w:rPr>
      </w:pPr>
      <w:r w:rsidRPr="005E6CAA">
        <w:rPr>
          <w:sz w:val="18"/>
          <w:szCs w:val="18"/>
          <w:u w:val="single"/>
          <w:lang w:val="en-CA"/>
        </w:rPr>
        <w:t>The Sociology of the Family</w:t>
      </w:r>
      <w:r w:rsidRPr="005E6CAA">
        <w:rPr>
          <w:sz w:val="18"/>
          <w:szCs w:val="18"/>
          <w:lang w:val="en-CA"/>
        </w:rPr>
        <w:t>:</w:t>
      </w:r>
      <w:r>
        <w:rPr>
          <w:sz w:val="18"/>
          <w:szCs w:val="18"/>
          <w:lang w:val="en-CA"/>
        </w:rPr>
        <w:t xml:space="preserve"> </w:t>
      </w:r>
    </w:p>
    <w:p w:rsidR="005E6CAA" w:rsidRPr="005E6CAA" w:rsidRDefault="005E6CAA" w:rsidP="005E6CAA">
      <w:pPr>
        <w:rPr>
          <w:sz w:val="18"/>
          <w:szCs w:val="18"/>
          <w:lang w:val="en-CA"/>
        </w:rPr>
      </w:pPr>
    </w:p>
    <w:p w:rsidR="005E6CAA" w:rsidRDefault="005E6CAA" w:rsidP="005E6CAA">
      <w:p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What is a “Family”?</w:t>
      </w:r>
    </w:p>
    <w:p w:rsidR="005E6CAA" w:rsidRDefault="005E6CAA" w:rsidP="005E6CAA">
      <w:pPr>
        <w:pStyle w:val="ListParagraph"/>
        <w:numPr>
          <w:ilvl w:val="0"/>
          <w:numId w:val="36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“Family” in sociology – Rhetorical term – it does no</w:t>
      </w:r>
      <w:r w:rsidR="00AA181D">
        <w:rPr>
          <w:sz w:val="18"/>
          <w:szCs w:val="18"/>
          <w:lang w:val="en-CA"/>
        </w:rPr>
        <w:t>t refer to a concrete phenomenon</w:t>
      </w:r>
    </w:p>
    <w:p w:rsidR="005E6CAA" w:rsidRDefault="00AA181D" w:rsidP="005E6CAA">
      <w:pPr>
        <w:pStyle w:val="ListParagraph"/>
        <w:numPr>
          <w:ilvl w:val="1"/>
          <w:numId w:val="36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Rhetoric means an argument, lay claim to something</w:t>
      </w:r>
    </w:p>
    <w:p w:rsidR="00AA181D" w:rsidRDefault="00AA181D" w:rsidP="005E6CAA">
      <w:pPr>
        <w:pStyle w:val="ListParagraph"/>
        <w:numPr>
          <w:ilvl w:val="1"/>
          <w:numId w:val="36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Rhetorical question – makes a claim, poses an argument</w:t>
      </w:r>
    </w:p>
    <w:p w:rsidR="00AA181D" w:rsidRDefault="00302FE7" w:rsidP="005E6CAA">
      <w:pPr>
        <w:pStyle w:val="ListParagraph"/>
        <w:numPr>
          <w:ilvl w:val="1"/>
          <w:numId w:val="36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Family can mean objectively – Household</w:t>
      </w:r>
    </w:p>
    <w:p w:rsidR="00302FE7" w:rsidRDefault="00302FE7" w:rsidP="00302FE7">
      <w:pPr>
        <w:pStyle w:val="ListParagraph"/>
        <w:numPr>
          <w:ilvl w:val="2"/>
          <w:numId w:val="36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Can also be overt – Friend as a family</w:t>
      </w:r>
    </w:p>
    <w:p w:rsidR="00302FE7" w:rsidRDefault="00302FE7" w:rsidP="00302FE7">
      <w:p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Some Myths about “Traditional” Families</w:t>
      </w:r>
    </w:p>
    <w:p w:rsidR="00302FE7" w:rsidRDefault="00302FE7" w:rsidP="00302FE7">
      <w:pPr>
        <w:pStyle w:val="ListParagraph"/>
        <w:numPr>
          <w:ilvl w:val="0"/>
          <w:numId w:val="36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1950’s: Family of the 1950s did not resemble that which came after OR PRECEDED it</w:t>
      </w:r>
    </w:p>
    <w:p w:rsidR="00302FE7" w:rsidRDefault="00302FE7" w:rsidP="00302FE7">
      <w:pPr>
        <w:pStyle w:val="ListParagraph"/>
        <w:numPr>
          <w:ilvl w:val="0"/>
          <w:numId w:val="36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The myth of the multi-general family: It was rare</w:t>
      </w:r>
    </w:p>
    <w:p w:rsidR="00302FE7" w:rsidRDefault="00302FE7" w:rsidP="00302FE7">
      <w:pPr>
        <w:pStyle w:val="ListParagraph"/>
        <w:numPr>
          <w:ilvl w:val="0"/>
          <w:numId w:val="36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The myth of the nuclear family as “typical” only 15% of Canadian households fit the purest definition</w:t>
      </w:r>
    </w:p>
    <w:p w:rsidR="00302FE7" w:rsidRDefault="00302FE7" w:rsidP="00302FE7">
      <w:pPr>
        <w:pStyle w:val="ListParagraph"/>
        <w:numPr>
          <w:ilvl w:val="1"/>
          <w:numId w:val="36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Husband, Wife, Children, </w:t>
      </w:r>
    </w:p>
    <w:p w:rsidR="00302FE7" w:rsidRDefault="00302FE7" w:rsidP="00302FE7">
      <w:pPr>
        <w:pStyle w:val="ListParagraph"/>
        <w:numPr>
          <w:ilvl w:val="2"/>
          <w:numId w:val="36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Husband – Bread bringer</w:t>
      </w:r>
    </w:p>
    <w:p w:rsidR="00302FE7" w:rsidRDefault="00302FE7" w:rsidP="00302FE7">
      <w:pPr>
        <w:pStyle w:val="ListParagraph"/>
        <w:numPr>
          <w:ilvl w:val="2"/>
          <w:numId w:val="36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Wife – stays at home</w:t>
      </w:r>
    </w:p>
    <w:p w:rsidR="00302FE7" w:rsidRDefault="00302FE7" w:rsidP="00302FE7">
      <w:p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The Functionalist view of Family: </w:t>
      </w:r>
    </w:p>
    <w:p w:rsidR="00302FE7" w:rsidRDefault="00302FE7" w:rsidP="00302FE7">
      <w:pPr>
        <w:pStyle w:val="ListParagraph"/>
        <w:numPr>
          <w:ilvl w:val="0"/>
          <w:numId w:val="37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“Families” evolve to serve social functions</w:t>
      </w:r>
    </w:p>
    <w:p w:rsidR="00302FE7" w:rsidRDefault="00302FE7" w:rsidP="00302FE7">
      <w:pPr>
        <w:pStyle w:val="ListParagraph"/>
        <w:numPr>
          <w:ilvl w:val="0"/>
          <w:numId w:val="37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The definition of “family” will change as the needs of the larger society changes</w:t>
      </w:r>
    </w:p>
    <w:p w:rsidR="00302FE7" w:rsidRDefault="00302FE7" w:rsidP="00302FE7">
      <w:pPr>
        <w:pStyle w:val="ListParagraph"/>
        <w:numPr>
          <w:ilvl w:val="0"/>
          <w:numId w:val="37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Contrary to some criticisms, the functionalist perspective is not inherently conservative as it accepts that society can accommodate new family forms</w:t>
      </w:r>
    </w:p>
    <w:p w:rsidR="00302FE7" w:rsidRDefault="00E6633C" w:rsidP="00302FE7">
      <w:pPr>
        <w:pStyle w:val="ListParagraph"/>
        <w:numPr>
          <w:ilvl w:val="0"/>
          <w:numId w:val="37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Family form changed over time </w:t>
      </w:r>
    </w:p>
    <w:p w:rsidR="00E6633C" w:rsidRDefault="00E6633C" w:rsidP="00E6633C">
      <w:p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Family Ecology Perspective:</w:t>
      </w:r>
    </w:p>
    <w:p w:rsidR="00E6633C" w:rsidRDefault="00E6633C" w:rsidP="00E6633C">
      <w:pPr>
        <w:pStyle w:val="ListParagraph"/>
        <w:numPr>
          <w:ilvl w:val="0"/>
          <w:numId w:val="38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“Families” are the smallest in a set of nested spheres that define human social ecology</w:t>
      </w:r>
    </w:p>
    <w:p w:rsidR="00E6633C" w:rsidRDefault="00E6633C" w:rsidP="00E6633C">
      <w:pPr>
        <w:pStyle w:val="ListParagraph"/>
        <w:numPr>
          <w:ilvl w:val="1"/>
          <w:numId w:val="38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Nested spheres – Ex. Russian doll</w:t>
      </w:r>
    </w:p>
    <w:p w:rsidR="00E6633C" w:rsidRDefault="00E6633C" w:rsidP="00E6633C">
      <w:pPr>
        <w:pStyle w:val="ListParagraph"/>
        <w:numPr>
          <w:ilvl w:val="1"/>
          <w:numId w:val="38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Families are influenced by and impacted on the rest of those spheres</w:t>
      </w:r>
    </w:p>
    <w:p w:rsidR="00E6633C" w:rsidRDefault="00E6633C" w:rsidP="00E6633C">
      <w:pPr>
        <w:pStyle w:val="ListParagraph"/>
        <w:numPr>
          <w:ilvl w:val="1"/>
          <w:numId w:val="38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The other spheres are the built environment, the social environment, and the natural environment</w:t>
      </w:r>
    </w:p>
    <w:p w:rsidR="00E6633C" w:rsidRDefault="00E6633C" w:rsidP="00E6633C">
      <w:pPr>
        <w:pStyle w:val="ListParagraph"/>
        <w:numPr>
          <w:ilvl w:val="1"/>
          <w:numId w:val="38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Ecological perspective emphasizes practical work to better the various aspects of the family’s environment</w:t>
      </w:r>
    </w:p>
    <w:p w:rsidR="00E6633C" w:rsidRDefault="00E6633C" w:rsidP="00E6633C">
      <w:pPr>
        <w:pStyle w:val="ListParagraph"/>
        <w:numPr>
          <w:ilvl w:val="2"/>
          <w:numId w:val="38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Improve the environment</w:t>
      </w:r>
    </w:p>
    <w:p w:rsidR="00E6633C" w:rsidRDefault="00E6633C" w:rsidP="00E6633C">
      <w:p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Developmental Perspective:</w:t>
      </w:r>
    </w:p>
    <w:p w:rsidR="00E6633C" w:rsidRDefault="00E6633C" w:rsidP="00E6633C">
      <w:pPr>
        <w:pStyle w:val="ListParagraph"/>
        <w:numPr>
          <w:ilvl w:val="0"/>
          <w:numId w:val="38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Families, like individuals, have a “life cycle”</w:t>
      </w:r>
    </w:p>
    <w:p w:rsidR="00E6633C" w:rsidRDefault="00E6633C" w:rsidP="00E6633C">
      <w:pPr>
        <w:pStyle w:val="ListParagraph"/>
        <w:numPr>
          <w:ilvl w:val="0"/>
          <w:numId w:val="38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Stages are defined by:</w:t>
      </w:r>
    </w:p>
    <w:p w:rsidR="00E6633C" w:rsidRDefault="00E6633C" w:rsidP="00E6633C">
      <w:pPr>
        <w:pStyle w:val="ListParagraph"/>
        <w:numPr>
          <w:ilvl w:val="1"/>
          <w:numId w:val="38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Addition or subtraction of member</w:t>
      </w:r>
    </w:p>
    <w:p w:rsidR="00E6633C" w:rsidRDefault="00E6633C" w:rsidP="00E6633C">
      <w:pPr>
        <w:pStyle w:val="ListParagraph"/>
        <w:numPr>
          <w:ilvl w:val="2"/>
          <w:numId w:val="38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Birth or Death</w:t>
      </w:r>
    </w:p>
    <w:p w:rsidR="00E6633C" w:rsidRDefault="00E6633C" w:rsidP="00E6633C">
      <w:pPr>
        <w:pStyle w:val="ListParagraph"/>
        <w:numPr>
          <w:ilvl w:val="2"/>
          <w:numId w:val="38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Parents marriage and Divorce</w:t>
      </w:r>
    </w:p>
    <w:p w:rsidR="00E6633C" w:rsidRDefault="00E6633C" w:rsidP="00E6633C">
      <w:pPr>
        <w:pStyle w:val="ListParagraph"/>
        <w:numPr>
          <w:ilvl w:val="2"/>
          <w:numId w:val="38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Adoption of children</w:t>
      </w:r>
    </w:p>
    <w:p w:rsidR="00E6633C" w:rsidRDefault="00E6633C" w:rsidP="00E6633C">
      <w:pPr>
        <w:pStyle w:val="ListParagraph"/>
        <w:numPr>
          <w:ilvl w:val="1"/>
          <w:numId w:val="38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Stages of life of the family’s children</w:t>
      </w:r>
    </w:p>
    <w:p w:rsidR="00E6633C" w:rsidRDefault="00E6633C" w:rsidP="00E6633C">
      <w:pPr>
        <w:pStyle w:val="ListParagraph"/>
        <w:numPr>
          <w:ilvl w:val="2"/>
          <w:numId w:val="38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Things happening during baby’s born phase</w:t>
      </w:r>
    </w:p>
    <w:p w:rsidR="00E6633C" w:rsidRDefault="00E6633C" w:rsidP="00E6633C">
      <w:pPr>
        <w:pStyle w:val="ListParagraph"/>
        <w:numPr>
          <w:ilvl w:val="2"/>
          <w:numId w:val="38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Children’s events going through</w:t>
      </w:r>
    </w:p>
    <w:p w:rsidR="00E6633C" w:rsidRDefault="00E6633C" w:rsidP="00E6633C">
      <w:pPr>
        <w:pStyle w:val="ListParagraph"/>
        <w:numPr>
          <w:ilvl w:val="2"/>
          <w:numId w:val="38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Changes in members’ attachment to social institutions, like school or work</w:t>
      </w:r>
    </w:p>
    <w:p w:rsidR="00E6633C" w:rsidRDefault="00E6633C" w:rsidP="00E6633C">
      <w:p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Conflict and Feminist Perspectives:</w:t>
      </w:r>
    </w:p>
    <w:p w:rsidR="00E6633C" w:rsidRDefault="00E6633C" w:rsidP="00E6633C">
      <w:pPr>
        <w:pStyle w:val="ListParagraph"/>
        <w:numPr>
          <w:ilvl w:val="0"/>
          <w:numId w:val="39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Conflict and feminist perspectives seek to confront and end oppression, particularly oppression of women, in families and family – related polices</w:t>
      </w:r>
    </w:p>
    <w:p w:rsidR="00E6633C" w:rsidRDefault="00E6633C" w:rsidP="00E6633C">
      <w:pPr>
        <w:pStyle w:val="ListParagraph"/>
        <w:numPr>
          <w:ilvl w:val="0"/>
          <w:numId w:val="39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These goals include changing policies that harm female-led households, fighting domestic violence, recognizing the validity of unpaid labour, and pushing for legal recognition of same-sex couples</w:t>
      </w:r>
    </w:p>
    <w:p w:rsidR="00F53D92" w:rsidRPr="00E6633C" w:rsidRDefault="00F53D92" w:rsidP="00E6633C">
      <w:pPr>
        <w:pStyle w:val="ListParagraph"/>
        <w:numPr>
          <w:ilvl w:val="0"/>
          <w:numId w:val="39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Like the ecological perspective, this perspective is emphatic about performing real advocacy, not only academic theorizing</w:t>
      </w:r>
      <w:bookmarkStart w:id="0" w:name="_GoBack"/>
      <w:bookmarkEnd w:id="0"/>
    </w:p>
    <w:p w:rsidR="00700FEA" w:rsidRPr="005E6CAA" w:rsidRDefault="00700FEA" w:rsidP="00700FEA">
      <w:pPr>
        <w:rPr>
          <w:sz w:val="18"/>
          <w:szCs w:val="18"/>
          <w:lang w:val="en-CA"/>
        </w:rPr>
      </w:pPr>
    </w:p>
    <w:p w:rsidR="00C872F3" w:rsidRPr="005E6CAA" w:rsidRDefault="00C872F3" w:rsidP="00C872F3">
      <w:pPr>
        <w:rPr>
          <w:sz w:val="18"/>
          <w:szCs w:val="18"/>
          <w:lang w:val="en-CA"/>
        </w:rPr>
      </w:pPr>
    </w:p>
    <w:sectPr w:rsidR="00C872F3" w:rsidRPr="005E6C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5526B"/>
    <w:multiLevelType w:val="hybridMultilevel"/>
    <w:tmpl w:val="30A48F28"/>
    <w:lvl w:ilvl="0" w:tplc="10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" w15:restartNumberingAfterBreak="0">
    <w:nsid w:val="01AA7285"/>
    <w:multiLevelType w:val="hybridMultilevel"/>
    <w:tmpl w:val="6FCA26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757A5"/>
    <w:multiLevelType w:val="hybridMultilevel"/>
    <w:tmpl w:val="0FBAB5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89621B"/>
    <w:multiLevelType w:val="hybridMultilevel"/>
    <w:tmpl w:val="267A8A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E25CFA"/>
    <w:multiLevelType w:val="hybridMultilevel"/>
    <w:tmpl w:val="5914E6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370F41"/>
    <w:multiLevelType w:val="hybridMultilevel"/>
    <w:tmpl w:val="DE480A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148E7"/>
    <w:multiLevelType w:val="hybridMultilevel"/>
    <w:tmpl w:val="1324A6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C47884"/>
    <w:multiLevelType w:val="hybridMultilevel"/>
    <w:tmpl w:val="8A50A8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2B5689"/>
    <w:multiLevelType w:val="hybridMultilevel"/>
    <w:tmpl w:val="215415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A940E8"/>
    <w:multiLevelType w:val="hybridMultilevel"/>
    <w:tmpl w:val="90BCFF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DD7CE1"/>
    <w:multiLevelType w:val="hybridMultilevel"/>
    <w:tmpl w:val="2F7860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E95CE0"/>
    <w:multiLevelType w:val="hybridMultilevel"/>
    <w:tmpl w:val="76BA1B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921886"/>
    <w:multiLevelType w:val="hybridMultilevel"/>
    <w:tmpl w:val="28F810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A94FE6"/>
    <w:multiLevelType w:val="hybridMultilevel"/>
    <w:tmpl w:val="E5A474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871D4C"/>
    <w:multiLevelType w:val="hybridMultilevel"/>
    <w:tmpl w:val="5D74AF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7679CD"/>
    <w:multiLevelType w:val="hybridMultilevel"/>
    <w:tmpl w:val="013A52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D22202"/>
    <w:multiLevelType w:val="hybridMultilevel"/>
    <w:tmpl w:val="144642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310F9E"/>
    <w:multiLevelType w:val="hybridMultilevel"/>
    <w:tmpl w:val="B24A3A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5913BC"/>
    <w:multiLevelType w:val="hybridMultilevel"/>
    <w:tmpl w:val="ABC41E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440F9B"/>
    <w:multiLevelType w:val="hybridMultilevel"/>
    <w:tmpl w:val="181069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497155"/>
    <w:multiLevelType w:val="hybridMultilevel"/>
    <w:tmpl w:val="2D6627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BE09B6"/>
    <w:multiLevelType w:val="hybridMultilevel"/>
    <w:tmpl w:val="55F649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727EB3"/>
    <w:multiLevelType w:val="hybridMultilevel"/>
    <w:tmpl w:val="ECCA805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2229D4"/>
    <w:multiLevelType w:val="hybridMultilevel"/>
    <w:tmpl w:val="B05A00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A678C5"/>
    <w:multiLevelType w:val="hybridMultilevel"/>
    <w:tmpl w:val="CCA2E30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DC1B86"/>
    <w:multiLevelType w:val="hybridMultilevel"/>
    <w:tmpl w:val="21E84758"/>
    <w:lvl w:ilvl="0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6" w15:restartNumberingAfterBreak="0">
    <w:nsid w:val="506201A5"/>
    <w:multiLevelType w:val="hybridMultilevel"/>
    <w:tmpl w:val="95CACB1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07FB9"/>
    <w:multiLevelType w:val="hybridMultilevel"/>
    <w:tmpl w:val="617651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CD4AAB"/>
    <w:multiLevelType w:val="hybridMultilevel"/>
    <w:tmpl w:val="AC4423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4A37A7"/>
    <w:multiLevelType w:val="hybridMultilevel"/>
    <w:tmpl w:val="962CAE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8F67B1"/>
    <w:multiLevelType w:val="hybridMultilevel"/>
    <w:tmpl w:val="948AEA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E10B83"/>
    <w:multiLevelType w:val="hybridMultilevel"/>
    <w:tmpl w:val="9DA66C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0A08B7"/>
    <w:multiLevelType w:val="hybridMultilevel"/>
    <w:tmpl w:val="C2F606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EA0444"/>
    <w:multiLevelType w:val="hybridMultilevel"/>
    <w:tmpl w:val="B02880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A96AA3"/>
    <w:multiLevelType w:val="hybridMultilevel"/>
    <w:tmpl w:val="04E408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CD6DDF"/>
    <w:multiLevelType w:val="hybridMultilevel"/>
    <w:tmpl w:val="8C9233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2D5E26"/>
    <w:multiLevelType w:val="hybridMultilevel"/>
    <w:tmpl w:val="3C82CA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92739D"/>
    <w:multiLevelType w:val="hybridMultilevel"/>
    <w:tmpl w:val="1CA687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4207F4"/>
    <w:multiLevelType w:val="hybridMultilevel"/>
    <w:tmpl w:val="9DD0BAE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0"/>
  </w:num>
  <w:num w:numId="3">
    <w:abstractNumId w:val="28"/>
  </w:num>
  <w:num w:numId="4">
    <w:abstractNumId w:val="5"/>
  </w:num>
  <w:num w:numId="5">
    <w:abstractNumId w:val="31"/>
  </w:num>
  <w:num w:numId="6">
    <w:abstractNumId w:val="7"/>
  </w:num>
  <w:num w:numId="7">
    <w:abstractNumId w:val="37"/>
  </w:num>
  <w:num w:numId="8">
    <w:abstractNumId w:val="36"/>
  </w:num>
  <w:num w:numId="9">
    <w:abstractNumId w:val="1"/>
  </w:num>
  <w:num w:numId="10">
    <w:abstractNumId w:val="0"/>
  </w:num>
  <w:num w:numId="11">
    <w:abstractNumId w:val="15"/>
  </w:num>
  <w:num w:numId="12">
    <w:abstractNumId w:val="27"/>
  </w:num>
  <w:num w:numId="13">
    <w:abstractNumId w:val="19"/>
  </w:num>
  <w:num w:numId="14">
    <w:abstractNumId w:val="34"/>
  </w:num>
  <w:num w:numId="15">
    <w:abstractNumId w:val="22"/>
  </w:num>
  <w:num w:numId="16">
    <w:abstractNumId w:val="24"/>
  </w:num>
  <w:num w:numId="17">
    <w:abstractNumId w:val="26"/>
  </w:num>
  <w:num w:numId="18">
    <w:abstractNumId w:val="25"/>
  </w:num>
  <w:num w:numId="19">
    <w:abstractNumId w:val="33"/>
  </w:num>
  <w:num w:numId="20">
    <w:abstractNumId w:val="14"/>
  </w:num>
  <w:num w:numId="21">
    <w:abstractNumId w:val="16"/>
  </w:num>
  <w:num w:numId="22">
    <w:abstractNumId w:val="30"/>
  </w:num>
  <w:num w:numId="23">
    <w:abstractNumId w:val="10"/>
  </w:num>
  <w:num w:numId="24">
    <w:abstractNumId w:val="17"/>
  </w:num>
  <w:num w:numId="25">
    <w:abstractNumId w:val="38"/>
  </w:num>
  <w:num w:numId="26">
    <w:abstractNumId w:val="8"/>
  </w:num>
  <w:num w:numId="27">
    <w:abstractNumId w:val="35"/>
  </w:num>
  <w:num w:numId="28">
    <w:abstractNumId w:val="6"/>
  </w:num>
  <w:num w:numId="29">
    <w:abstractNumId w:val="2"/>
  </w:num>
  <w:num w:numId="30">
    <w:abstractNumId w:val="9"/>
  </w:num>
  <w:num w:numId="31">
    <w:abstractNumId w:val="21"/>
  </w:num>
  <w:num w:numId="32">
    <w:abstractNumId w:val="23"/>
  </w:num>
  <w:num w:numId="33">
    <w:abstractNumId w:val="4"/>
  </w:num>
  <w:num w:numId="34">
    <w:abstractNumId w:val="13"/>
  </w:num>
  <w:num w:numId="35">
    <w:abstractNumId w:val="29"/>
  </w:num>
  <w:num w:numId="36">
    <w:abstractNumId w:val="3"/>
  </w:num>
  <w:num w:numId="37">
    <w:abstractNumId w:val="12"/>
  </w:num>
  <w:num w:numId="38">
    <w:abstractNumId w:val="32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EC5"/>
    <w:rsid w:val="0002113C"/>
    <w:rsid w:val="00060548"/>
    <w:rsid w:val="00096E94"/>
    <w:rsid w:val="001022FC"/>
    <w:rsid w:val="00191623"/>
    <w:rsid w:val="001B655C"/>
    <w:rsid w:val="001C16FE"/>
    <w:rsid w:val="0020765C"/>
    <w:rsid w:val="002211B5"/>
    <w:rsid w:val="00233EC5"/>
    <w:rsid w:val="00234D58"/>
    <w:rsid w:val="00302FE7"/>
    <w:rsid w:val="00332327"/>
    <w:rsid w:val="0034280B"/>
    <w:rsid w:val="00355260"/>
    <w:rsid w:val="00391112"/>
    <w:rsid w:val="003B4D11"/>
    <w:rsid w:val="003E55DC"/>
    <w:rsid w:val="00435B2D"/>
    <w:rsid w:val="00447BAF"/>
    <w:rsid w:val="0046593F"/>
    <w:rsid w:val="004C16A9"/>
    <w:rsid w:val="004C7C2B"/>
    <w:rsid w:val="0056241F"/>
    <w:rsid w:val="005778E3"/>
    <w:rsid w:val="005B084F"/>
    <w:rsid w:val="005E6CAA"/>
    <w:rsid w:val="006F073B"/>
    <w:rsid w:val="00700FEA"/>
    <w:rsid w:val="007015C7"/>
    <w:rsid w:val="00711F0E"/>
    <w:rsid w:val="00733576"/>
    <w:rsid w:val="00742D45"/>
    <w:rsid w:val="00793137"/>
    <w:rsid w:val="007B4D92"/>
    <w:rsid w:val="008069ED"/>
    <w:rsid w:val="00851ADD"/>
    <w:rsid w:val="00880E74"/>
    <w:rsid w:val="008E5656"/>
    <w:rsid w:val="008E66DB"/>
    <w:rsid w:val="00985DD9"/>
    <w:rsid w:val="009D2A87"/>
    <w:rsid w:val="009D337E"/>
    <w:rsid w:val="00A53782"/>
    <w:rsid w:val="00A858E2"/>
    <w:rsid w:val="00AA181D"/>
    <w:rsid w:val="00B04980"/>
    <w:rsid w:val="00B64AF9"/>
    <w:rsid w:val="00B82C69"/>
    <w:rsid w:val="00BF6DD9"/>
    <w:rsid w:val="00C22D73"/>
    <w:rsid w:val="00C66DD5"/>
    <w:rsid w:val="00C872F3"/>
    <w:rsid w:val="00D0205C"/>
    <w:rsid w:val="00D57F80"/>
    <w:rsid w:val="00E6633C"/>
    <w:rsid w:val="00E72827"/>
    <w:rsid w:val="00EB3B52"/>
    <w:rsid w:val="00F46E15"/>
    <w:rsid w:val="00F53D92"/>
    <w:rsid w:val="00F747DD"/>
    <w:rsid w:val="00FD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BD8F3"/>
  <w15:chartTrackingRefBased/>
  <w15:docId w15:val="{700465A9-3197-4D6B-9CA4-51B96FCEB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mySuh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504</TotalTime>
  <Pages>10</Pages>
  <Words>3084</Words>
  <Characters>17585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TommySuh</dc:creator>
  <cp:keywords/>
  <dc:description/>
  <cp:lastModifiedBy>Tommy Suh</cp:lastModifiedBy>
  <cp:revision>24</cp:revision>
  <dcterms:created xsi:type="dcterms:W3CDTF">2016-09-14T20:06:00Z</dcterms:created>
  <dcterms:modified xsi:type="dcterms:W3CDTF">2016-10-26T20:44:00Z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