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EAA8A9" w14:textId="77777777" w:rsidR="00A76546" w:rsidRPr="0083220A" w:rsidRDefault="00F011FE">
      <w:pPr>
        <w:pStyle w:val="Heading1"/>
        <w:rPr>
          <w:rFonts w:ascii="Times New Roman" w:hAnsi="Times New Roman" w:cs="Times New Roman"/>
          <w:color w:val="000000" w:themeColor="text1"/>
          <w:lang w:val="en-CA"/>
        </w:rPr>
      </w:pPr>
      <w:r w:rsidRPr="0083220A">
        <w:rPr>
          <w:rFonts w:ascii="Times New Roman" w:hAnsi="Times New Roman" w:cs="Times New Roman"/>
          <w:color w:val="000000" w:themeColor="text1"/>
          <w:lang w:val="en-CA"/>
        </w:rPr>
        <w:t>ADM2336 Week 2</w:t>
      </w:r>
    </w:p>
    <w:p w14:paraId="23554E09" w14:textId="77777777" w:rsidR="00A76546" w:rsidRPr="00886953" w:rsidRDefault="00F011FE" w:rsidP="00F011FE">
      <w:pPr>
        <w:pStyle w:val="ListBullet"/>
        <w:rPr>
          <w:rFonts w:cs="Times New Roman"/>
          <w:b/>
          <w:lang w:val="en-CA"/>
        </w:rPr>
      </w:pPr>
      <w:r w:rsidRPr="00886953">
        <w:rPr>
          <w:rFonts w:cs="Times New Roman"/>
          <w:b/>
          <w:lang w:val="en-CA"/>
        </w:rPr>
        <w:t>Comcast:</w:t>
      </w:r>
    </w:p>
    <w:p w14:paraId="1A9F85D0" w14:textId="77777777" w:rsidR="00F011FE" w:rsidRPr="0083220A" w:rsidRDefault="00F011FE" w:rsidP="00F011FE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Job Performance Rewards</w:t>
      </w:r>
    </w:p>
    <w:p w14:paraId="74DD4E88" w14:textId="77777777" w:rsidR="00F011FE" w:rsidRPr="0083220A" w:rsidRDefault="00F011FE" w:rsidP="00F011FE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Minimum hourly wage + (payout – penalty)</w:t>
      </w:r>
    </w:p>
    <w:p w14:paraId="691AACAB" w14:textId="77777777" w:rsidR="0083220A" w:rsidRPr="0083220A" w:rsidRDefault="0083220A" w:rsidP="00F011FE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Incentive gates are all fucked up</w:t>
      </w:r>
    </w:p>
    <w:p w14:paraId="3F5F004D" w14:textId="77777777" w:rsidR="0083220A" w:rsidRPr="0083220A" w:rsidRDefault="0083220A" w:rsidP="0083220A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How job performance is defined</w:t>
      </w:r>
    </w:p>
    <w:p w14:paraId="3A9B5E31" w14:textId="77777777" w:rsidR="0083220A" w:rsidRPr="0083220A" w:rsidRDefault="0083220A" w:rsidP="0083220A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How job performance is measured</w:t>
      </w:r>
    </w:p>
    <w:p w14:paraId="75795DEE" w14:textId="77777777" w:rsidR="0083220A" w:rsidRPr="0083220A" w:rsidRDefault="0083220A" w:rsidP="0083220A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How job performance is rewarded</w:t>
      </w:r>
    </w:p>
    <w:p w14:paraId="4C157563" w14:textId="77777777" w:rsidR="0083220A" w:rsidRPr="00886953" w:rsidRDefault="0083220A" w:rsidP="0083220A">
      <w:pPr>
        <w:pStyle w:val="ListBullet"/>
        <w:rPr>
          <w:rFonts w:cs="Times New Roman"/>
          <w:b/>
          <w:lang w:val="en-CA"/>
        </w:rPr>
      </w:pPr>
      <w:r w:rsidRPr="00886953">
        <w:rPr>
          <w:rFonts w:cs="Times New Roman"/>
          <w:b/>
          <w:lang w:val="en-CA"/>
        </w:rPr>
        <w:t>Two elements of job performance</w:t>
      </w:r>
      <w:r w:rsidR="00886953">
        <w:rPr>
          <w:rFonts w:cs="Times New Roman"/>
          <w:b/>
          <w:lang w:val="en-CA"/>
        </w:rPr>
        <w:t>:</w:t>
      </w:r>
    </w:p>
    <w:p w14:paraId="6E452F9A" w14:textId="77777777" w:rsidR="0083220A" w:rsidRPr="0083220A" w:rsidRDefault="0083220A" w:rsidP="0083220A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Two ways of defining; Not mutually exclusive</w:t>
      </w:r>
    </w:p>
    <w:p w14:paraId="6F402293" w14:textId="77777777" w:rsidR="0083220A" w:rsidRPr="0083220A" w:rsidRDefault="0083220A" w:rsidP="0083220A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Results: Objective measures of outcomes</w:t>
      </w:r>
    </w:p>
    <w:p w14:paraId="0A7B5685" w14:textId="77777777" w:rsidR="0083220A" w:rsidRPr="0083220A" w:rsidRDefault="0083220A" w:rsidP="0083220A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Ex: Comcast’s focus on % of retained customers</w:t>
      </w:r>
    </w:p>
    <w:p w14:paraId="38B2DC32" w14:textId="77777777" w:rsidR="0083220A" w:rsidRPr="0083220A" w:rsidRDefault="0083220A" w:rsidP="0083220A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Behaviour: Specific behaviours employees engage in</w:t>
      </w:r>
    </w:p>
    <w:p w14:paraId="40B646A0" w14:textId="77777777" w:rsidR="0083220A" w:rsidRPr="0083220A" w:rsidRDefault="0083220A" w:rsidP="0083220A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Ex: How a Comcast CSR treats a customer</w:t>
      </w:r>
    </w:p>
    <w:p w14:paraId="2BC04783" w14:textId="77777777" w:rsidR="0083220A" w:rsidRPr="00886953" w:rsidRDefault="0083220A" w:rsidP="0083220A">
      <w:pPr>
        <w:pStyle w:val="ListBullet"/>
        <w:rPr>
          <w:rFonts w:cs="Times New Roman"/>
          <w:b/>
          <w:lang w:val="en-CA"/>
        </w:rPr>
      </w:pPr>
      <w:r w:rsidRPr="00886953">
        <w:rPr>
          <w:rFonts w:cs="Times New Roman"/>
          <w:b/>
          <w:lang w:val="en-CA"/>
        </w:rPr>
        <w:t>Pros and Cons of Results based Job Performance:</w:t>
      </w:r>
    </w:p>
    <w:p w14:paraId="0A8428D6" w14:textId="77777777" w:rsidR="0083220A" w:rsidRPr="0083220A" w:rsidRDefault="0083220A" w:rsidP="0083220A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Pr</w:t>
      </w:r>
      <w:r>
        <w:rPr>
          <w:rFonts w:cs="Times New Roman"/>
          <w:lang w:val="en-CA"/>
        </w:rPr>
        <w:t>o</w:t>
      </w:r>
      <w:r w:rsidRPr="0083220A">
        <w:rPr>
          <w:rFonts w:cs="Times New Roman"/>
          <w:lang w:val="en-CA"/>
        </w:rPr>
        <w:t>s:</w:t>
      </w:r>
    </w:p>
    <w:p w14:paraId="0B1F4EB8" w14:textId="77777777" w:rsidR="0083220A" w:rsidRPr="0083220A" w:rsidRDefault="0083220A" w:rsidP="0083220A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Easy to assess</w:t>
      </w:r>
    </w:p>
    <w:p w14:paraId="4B1BAC6E" w14:textId="77777777" w:rsidR="0083220A" w:rsidRPr="0083220A" w:rsidRDefault="0083220A" w:rsidP="0083220A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 xml:space="preserve">Objective and comparable </w:t>
      </w:r>
    </w:p>
    <w:p w14:paraId="7FB2CBA7" w14:textId="77777777" w:rsidR="0083220A" w:rsidRPr="0083220A" w:rsidRDefault="0083220A" w:rsidP="0083220A">
      <w:pPr>
        <w:pStyle w:val="ListBullet"/>
        <w:numPr>
          <w:ilvl w:val="1"/>
          <w:numId w:val="3"/>
        </w:numPr>
        <w:rPr>
          <w:rFonts w:cs="Times New Roman"/>
          <w:lang w:val="en-CA"/>
        </w:rPr>
      </w:pPr>
      <w:r w:rsidRPr="0083220A">
        <w:rPr>
          <w:rFonts w:cs="Times New Roman"/>
          <w:lang w:val="en-CA"/>
        </w:rPr>
        <w:t>Cons:</w:t>
      </w:r>
    </w:p>
    <w:p w14:paraId="093BC1C1" w14:textId="77777777" w:rsidR="0083220A" w:rsidRDefault="0083220A" w:rsidP="0083220A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>Don’t capture beyond the bottom line</w:t>
      </w:r>
    </w:p>
    <w:p w14:paraId="5484B4CC" w14:textId="77777777" w:rsidR="0083220A" w:rsidRDefault="0083220A" w:rsidP="0083220A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 xml:space="preserve">Not always controllable </w:t>
      </w:r>
    </w:p>
    <w:p w14:paraId="0218CBFB" w14:textId="77777777" w:rsidR="0083220A" w:rsidRDefault="0083220A" w:rsidP="0083220A">
      <w:pPr>
        <w:pStyle w:val="ListBullet"/>
        <w:numPr>
          <w:ilvl w:val="2"/>
          <w:numId w:val="3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>No info for improvement / no “why”</w:t>
      </w:r>
    </w:p>
    <w:p w14:paraId="0C5615CF" w14:textId="77777777" w:rsidR="008C05FE" w:rsidRPr="00886953" w:rsidRDefault="008C05FE" w:rsidP="008C05FE">
      <w:pPr>
        <w:pStyle w:val="ListBullet"/>
        <w:rPr>
          <w:b/>
          <w:lang w:val="en-CA"/>
        </w:rPr>
      </w:pPr>
      <w:r w:rsidRPr="00886953">
        <w:rPr>
          <w:b/>
          <w:lang w:val="en-CA"/>
        </w:rPr>
        <w:t>Job Performance:</w:t>
      </w:r>
    </w:p>
    <w:p w14:paraId="5D8F4D76" w14:textId="77777777" w:rsidR="008C05FE" w:rsidRDefault="008C05FE" w:rsidP="008C05F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Total Performance:</w:t>
      </w:r>
    </w:p>
    <w:p w14:paraId="5D9B9F97" w14:textId="77777777" w:rsidR="008C05FE" w:rsidRPr="008C05FE" w:rsidRDefault="008C05FE" w:rsidP="008C05FE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Task Performance (+ Positive)</w:t>
      </w:r>
    </w:p>
    <w:p w14:paraId="36465ED0" w14:textId="77777777" w:rsidR="008C05FE" w:rsidRDefault="008C05FE" w:rsidP="008C05FE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In-role</w:t>
      </w:r>
    </w:p>
    <w:p w14:paraId="44B02E2D" w14:textId="77777777" w:rsidR="008C05FE" w:rsidRDefault="008C05FE" w:rsidP="008C05FE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Three Subtypes:</w:t>
      </w:r>
    </w:p>
    <w:p w14:paraId="35E83B4E" w14:textId="77777777" w:rsidR="008C05FE" w:rsidRDefault="008C05FE" w:rsidP="008C05FE">
      <w:pPr>
        <w:pStyle w:val="ListBullet"/>
        <w:numPr>
          <w:ilvl w:val="4"/>
          <w:numId w:val="3"/>
        </w:numPr>
        <w:rPr>
          <w:lang w:val="en-CA"/>
        </w:rPr>
      </w:pPr>
      <w:r>
        <w:rPr>
          <w:lang w:val="en-CA"/>
        </w:rPr>
        <w:t>Routine (</w:t>
      </w:r>
      <w:r w:rsidRPr="008C05FE">
        <w:rPr>
          <w:b/>
          <w:lang w:val="en-CA"/>
        </w:rPr>
        <w:t xml:space="preserve">Habitual </w:t>
      </w:r>
      <w:r>
        <w:rPr>
          <w:lang w:val="en-CA"/>
        </w:rPr>
        <w:t xml:space="preserve">responses to </w:t>
      </w:r>
      <w:r w:rsidRPr="008C05FE">
        <w:rPr>
          <w:b/>
          <w:lang w:val="en-CA"/>
        </w:rPr>
        <w:t>predictive</w:t>
      </w:r>
      <w:r>
        <w:rPr>
          <w:lang w:val="en-CA"/>
        </w:rPr>
        <w:t xml:space="preserve"> tasks)</w:t>
      </w:r>
    </w:p>
    <w:p w14:paraId="2937F9B4" w14:textId="77777777" w:rsidR="008C05FE" w:rsidRDefault="008C05FE" w:rsidP="008C05FE">
      <w:pPr>
        <w:pStyle w:val="ListBullet"/>
        <w:numPr>
          <w:ilvl w:val="4"/>
          <w:numId w:val="3"/>
        </w:numPr>
        <w:rPr>
          <w:lang w:val="en-CA"/>
        </w:rPr>
      </w:pPr>
      <w:r>
        <w:rPr>
          <w:lang w:val="en-CA"/>
        </w:rPr>
        <w:lastRenderedPageBreak/>
        <w:t>Adaptive (</w:t>
      </w:r>
      <w:r w:rsidRPr="008C05FE">
        <w:rPr>
          <w:b/>
          <w:lang w:val="en-CA"/>
        </w:rPr>
        <w:t>Thoughtful</w:t>
      </w:r>
      <w:r>
        <w:rPr>
          <w:lang w:val="en-CA"/>
        </w:rPr>
        <w:t xml:space="preserve"> responses to </w:t>
      </w:r>
      <w:r w:rsidRPr="008C05FE">
        <w:rPr>
          <w:b/>
          <w:lang w:val="en-CA"/>
        </w:rPr>
        <w:t>unpredictable</w:t>
      </w:r>
      <w:r>
        <w:rPr>
          <w:lang w:val="en-CA"/>
        </w:rPr>
        <w:t xml:space="preserve"> tasks)</w:t>
      </w:r>
    </w:p>
    <w:p w14:paraId="6373241D" w14:textId="77777777" w:rsidR="008C05FE" w:rsidRDefault="008C05FE" w:rsidP="008C05FE">
      <w:pPr>
        <w:pStyle w:val="ListBullet"/>
        <w:numPr>
          <w:ilvl w:val="4"/>
          <w:numId w:val="3"/>
        </w:numPr>
        <w:rPr>
          <w:lang w:val="en-CA"/>
        </w:rPr>
      </w:pPr>
      <w:r>
        <w:rPr>
          <w:lang w:val="en-CA"/>
        </w:rPr>
        <w:t>Creative (</w:t>
      </w:r>
      <w:r w:rsidRPr="008C05FE">
        <w:rPr>
          <w:b/>
          <w:lang w:val="en-CA"/>
        </w:rPr>
        <w:t>Novel</w:t>
      </w:r>
      <w:r>
        <w:rPr>
          <w:lang w:val="en-CA"/>
        </w:rPr>
        <w:t xml:space="preserve"> but also </w:t>
      </w:r>
      <w:r w:rsidRPr="008C05FE">
        <w:rPr>
          <w:b/>
          <w:lang w:val="en-CA"/>
        </w:rPr>
        <w:t>useful</w:t>
      </w:r>
      <w:r>
        <w:rPr>
          <w:lang w:val="en-CA"/>
        </w:rPr>
        <w:t xml:space="preserve"> ideas)</w:t>
      </w:r>
    </w:p>
    <w:p w14:paraId="533D4F71" w14:textId="77777777" w:rsidR="008C05FE" w:rsidRDefault="008C05FE" w:rsidP="008C05FE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Citizenship Behaviours </w:t>
      </w:r>
      <w:r>
        <w:rPr>
          <w:lang w:val="en-CA"/>
        </w:rPr>
        <w:t>(+ Positive)</w:t>
      </w:r>
    </w:p>
    <w:p w14:paraId="721D72E5" w14:textId="77777777" w:rsidR="008C05FE" w:rsidRDefault="008C05FE" w:rsidP="008C05FE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Extra-role</w:t>
      </w:r>
    </w:p>
    <w:p w14:paraId="6ECDBB04" w14:textId="77777777" w:rsidR="008C05FE" w:rsidRDefault="008C05FE" w:rsidP="008C05FE">
      <w:pPr>
        <w:pStyle w:val="ListBullet"/>
        <w:numPr>
          <w:ilvl w:val="3"/>
          <w:numId w:val="3"/>
        </w:numPr>
        <w:rPr>
          <w:lang w:val="en-CA"/>
        </w:rPr>
      </w:pPr>
      <w:r w:rsidRPr="008C05FE">
        <w:rPr>
          <w:b/>
          <w:lang w:val="en-CA"/>
        </w:rPr>
        <w:t>Voluntary</w:t>
      </w:r>
      <w:r>
        <w:rPr>
          <w:lang w:val="en-CA"/>
        </w:rPr>
        <w:t xml:space="preserve"> behaviours that </w:t>
      </w:r>
      <w:r w:rsidRPr="008C05FE">
        <w:rPr>
          <w:b/>
          <w:lang w:val="en-CA"/>
        </w:rPr>
        <w:t>contribute</w:t>
      </w:r>
      <w:r>
        <w:rPr>
          <w:lang w:val="en-CA"/>
        </w:rPr>
        <w:t xml:space="preserve"> to achieving organizational goals</w:t>
      </w:r>
    </w:p>
    <w:p w14:paraId="658C8428" w14:textId="77777777" w:rsidR="008C05FE" w:rsidRDefault="008C05FE" w:rsidP="008C05FE">
      <w:pPr>
        <w:pStyle w:val="ListBullet"/>
        <w:numPr>
          <w:ilvl w:val="3"/>
          <w:numId w:val="3"/>
        </w:numPr>
        <w:rPr>
          <w:lang w:val="en-CA"/>
        </w:rPr>
      </w:pPr>
      <w:r w:rsidRPr="008C05FE">
        <w:rPr>
          <w:lang w:val="en-CA"/>
        </w:rPr>
        <w:t>Can be interpersonal or organizational</w:t>
      </w:r>
    </w:p>
    <w:p w14:paraId="5AB6EE89" w14:textId="77777777" w:rsidR="008C05FE" w:rsidRDefault="008C05FE" w:rsidP="008C05FE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Three Subtypes:</w:t>
      </w:r>
    </w:p>
    <w:p w14:paraId="36E9EF36" w14:textId="77777777" w:rsidR="008C05FE" w:rsidRDefault="008C05FE" w:rsidP="008C05FE">
      <w:pPr>
        <w:pStyle w:val="ListBullet"/>
        <w:numPr>
          <w:ilvl w:val="4"/>
          <w:numId w:val="3"/>
        </w:numPr>
        <w:rPr>
          <w:lang w:val="en-CA"/>
        </w:rPr>
      </w:pPr>
      <w:r>
        <w:rPr>
          <w:lang w:val="en-CA"/>
        </w:rPr>
        <w:t>Helping</w:t>
      </w:r>
    </w:p>
    <w:p w14:paraId="478AC49B" w14:textId="77777777" w:rsidR="008C05FE" w:rsidRDefault="008C05FE" w:rsidP="008C05FE">
      <w:pPr>
        <w:pStyle w:val="ListBullet"/>
        <w:numPr>
          <w:ilvl w:val="4"/>
          <w:numId w:val="3"/>
        </w:numPr>
        <w:rPr>
          <w:lang w:val="en-CA"/>
        </w:rPr>
      </w:pPr>
      <w:r>
        <w:rPr>
          <w:lang w:val="en-CA"/>
        </w:rPr>
        <w:t>Courtesy</w:t>
      </w:r>
    </w:p>
    <w:p w14:paraId="31A54DEB" w14:textId="77777777" w:rsidR="008C05FE" w:rsidRDefault="008C05FE" w:rsidP="008C05FE">
      <w:pPr>
        <w:pStyle w:val="ListBullet"/>
        <w:numPr>
          <w:ilvl w:val="4"/>
          <w:numId w:val="3"/>
        </w:numPr>
        <w:rPr>
          <w:lang w:val="en-CA"/>
        </w:rPr>
      </w:pPr>
      <w:r>
        <w:rPr>
          <w:lang w:val="en-CA"/>
        </w:rPr>
        <w:t>Sportsmanship</w:t>
      </w:r>
    </w:p>
    <w:p w14:paraId="2DAB0185" w14:textId="77777777" w:rsidR="00886953" w:rsidRDefault="00886953" w:rsidP="00886953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Organizational Subtypes:</w:t>
      </w:r>
    </w:p>
    <w:p w14:paraId="14661A4B" w14:textId="77777777" w:rsidR="00886953" w:rsidRDefault="00886953" w:rsidP="00886953">
      <w:pPr>
        <w:pStyle w:val="ListBullet"/>
        <w:numPr>
          <w:ilvl w:val="4"/>
          <w:numId w:val="3"/>
        </w:numPr>
        <w:rPr>
          <w:lang w:val="en-CA"/>
        </w:rPr>
      </w:pPr>
      <w:r>
        <w:rPr>
          <w:lang w:val="en-CA"/>
        </w:rPr>
        <w:t>Voice</w:t>
      </w:r>
    </w:p>
    <w:p w14:paraId="2C0B73F5" w14:textId="77777777" w:rsidR="00886953" w:rsidRDefault="00886953" w:rsidP="00886953">
      <w:pPr>
        <w:pStyle w:val="ListBullet"/>
        <w:numPr>
          <w:ilvl w:val="4"/>
          <w:numId w:val="3"/>
        </w:numPr>
        <w:rPr>
          <w:lang w:val="en-CA"/>
        </w:rPr>
      </w:pPr>
      <w:r>
        <w:rPr>
          <w:lang w:val="en-CA"/>
        </w:rPr>
        <w:t>Civic Virtue</w:t>
      </w:r>
    </w:p>
    <w:p w14:paraId="4E6C4722" w14:textId="77777777" w:rsidR="00886953" w:rsidRDefault="00886953" w:rsidP="00886953">
      <w:pPr>
        <w:pStyle w:val="ListBullet"/>
        <w:numPr>
          <w:ilvl w:val="4"/>
          <w:numId w:val="3"/>
        </w:numPr>
        <w:rPr>
          <w:lang w:val="en-CA"/>
        </w:rPr>
      </w:pPr>
      <w:proofErr w:type="spellStart"/>
      <w:r>
        <w:rPr>
          <w:lang w:val="en-CA"/>
        </w:rPr>
        <w:t>Boosterism</w:t>
      </w:r>
      <w:proofErr w:type="spellEnd"/>
    </w:p>
    <w:p w14:paraId="2AF1C7FB" w14:textId="77777777" w:rsidR="00886953" w:rsidRPr="008C05FE" w:rsidRDefault="00886953" w:rsidP="00886953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MUST be voluntary otherwise, they are task performances.</w:t>
      </w:r>
    </w:p>
    <w:p w14:paraId="1891BFDA" w14:textId="77777777" w:rsidR="008C05FE" w:rsidRDefault="008C05FE" w:rsidP="008C05FE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Counterproductive Behaviours (- Negative)</w:t>
      </w:r>
    </w:p>
    <w:p w14:paraId="2A79D59B" w14:textId="77777777" w:rsidR="00886953" w:rsidRDefault="008C05FE" w:rsidP="00886953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Extra-role</w:t>
      </w:r>
    </w:p>
    <w:p w14:paraId="1F0452C2" w14:textId="77777777" w:rsidR="00886953" w:rsidRDefault="00886953" w:rsidP="00886953">
      <w:pPr>
        <w:pStyle w:val="ListBullet"/>
        <w:numPr>
          <w:ilvl w:val="3"/>
          <w:numId w:val="3"/>
        </w:numPr>
        <w:rPr>
          <w:lang w:val="en-CA"/>
        </w:rPr>
      </w:pPr>
      <w:r w:rsidRPr="00886953">
        <w:rPr>
          <w:b/>
          <w:lang w:val="en-CA"/>
        </w:rPr>
        <w:t>Intentional</w:t>
      </w:r>
      <w:r>
        <w:rPr>
          <w:lang w:val="en-CA"/>
        </w:rPr>
        <w:t xml:space="preserve"> behaviours that </w:t>
      </w:r>
      <w:r w:rsidRPr="00886953">
        <w:rPr>
          <w:b/>
          <w:lang w:val="en-CA"/>
        </w:rPr>
        <w:t>hinder</w:t>
      </w:r>
      <w:r>
        <w:rPr>
          <w:lang w:val="en-CA"/>
        </w:rPr>
        <w:t xml:space="preserve"> the achievement of organizational goals </w:t>
      </w:r>
    </w:p>
    <w:p w14:paraId="03E79FD7" w14:textId="77777777" w:rsidR="00886953" w:rsidRDefault="00886953" w:rsidP="00886953">
      <w:pPr>
        <w:pStyle w:val="ListBullet"/>
        <w:numPr>
          <w:ilvl w:val="3"/>
          <w:numId w:val="3"/>
        </w:numPr>
        <w:rPr>
          <w:lang w:val="en-CA"/>
        </w:rPr>
      </w:pPr>
      <w:r w:rsidRPr="00886953">
        <w:rPr>
          <w:lang w:val="en-CA"/>
        </w:rPr>
        <w:t>Can be interpersonal or organizational</w:t>
      </w:r>
    </w:p>
    <w:p w14:paraId="67EBB9E5" w14:textId="77777777" w:rsidR="00886953" w:rsidRPr="007F2F6E" w:rsidRDefault="007F2F6E" w:rsidP="007F2F6E">
      <w:pPr>
        <w:pStyle w:val="ListBullet"/>
        <w:rPr>
          <w:b/>
          <w:lang w:val="en-CA"/>
        </w:rPr>
      </w:pPr>
      <w:r w:rsidRPr="007F2F6E">
        <w:rPr>
          <w:b/>
          <w:lang w:val="en-CA"/>
        </w:rPr>
        <w:t>Job Performance Tools:</w:t>
      </w:r>
    </w:p>
    <w:p w14:paraId="59476845" w14:textId="77777777" w:rsidR="007F2F6E" w:rsidRDefault="00A20A9F" w:rsidP="007F2F6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1. </w:t>
      </w:r>
      <w:r w:rsidR="007F2F6E">
        <w:rPr>
          <w:lang w:val="en-CA"/>
        </w:rPr>
        <w:t>Management by Objectives:</w:t>
      </w:r>
    </w:p>
    <w:p w14:paraId="2378165B" w14:textId="77777777" w:rsidR="007F2F6E" w:rsidRDefault="007F2F6E" w:rsidP="007F2F6E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Objective &amp; specific goals</w:t>
      </w:r>
    </w:p>
    <w:p w14:paraId="50FE5B21" w14:textId="77777777" w:rsidR="007F2F6E" w:rsidRDefault="007F2F6E" w:rsidP="007F2F6E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Emphasis on ‘results based’ performance</w:t>
      </w:r>
    </w:p>
    <w:p w14:paraId="48FAD20F" w14:textId="77777777" w:rsidR="007F2F6E" w:rsidRDefault="007F2F6E" w:rsidP="007F2F6E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Agreed upon goals</w:t>
      </w:r>
    </w:p>
    <w:p w14:paraId="595977D1" w14:textId="77777777" w:rsidR="007F2F6E" w:rsidRDefault="007F2F6E" w:rsidP="007F2F6E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Changes environmental pressures </w:t>
      </w:r>
    </w:p>
    <w:p w14:paraId="58567C1E" w14:textId="77777777" w:rsidR="007F2F6E" w:rsidRDefault="00A20A9F" w:rsidP="007F2F6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2. BARS:</w:t>
      </w:r>
    </w:p>
    <w:p w14:paraId="08E47A05" w14:textId="77777777" w:rsidR="00A20A9F" w:rsidRDefault="00A20A9F" w:rsidP="00A20A9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Behaviourally Anchored Rating Scales</w:t>
      </w:r>
    </w:p>
    <w:p w14:paraId="4029D39B" w14:textId="77777777" w:rsidR="00A20A9F" w:rsidRDefault="00A20A9F" w:rsidP="00A20A9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Assesses behaviours</w:t>
      </w:r>
    </w:p>
    <w:p w14:paraId="1FA7A738" w14:textId="77777777" w:rsidR="00A20A9F" w:rsidRDefault="00A20A9F" w:rsidP="00A20A9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Can capture the “how” of objective performance</w:t>
      </w:r>
    </w:p>
    <w:p w14:paraId="7DC6D4E0" w14:textId="77777777" w:rsidR="00A20A9F" w:rsidRDefault="00A20A9F" w:rsidP="00A20A9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Quantification </w:t>
      </w:r>
    </w:p>
    <w:p w14:paraId="4FE184CB" w14:textId="77777777" w:rsidR="00A20A9F" w:rsidRDefault="00A20A9F" w:rsidP="00A20A9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lastRenderedPageBreak/>
        <w:t>Need to balance</w:t>
      </w:r>
    </w:p>
    <w:p w14:paraId="19B03D7C" w14:textId="77777777" w:rsidR="00A20A9F" w:rsidRDefault="00135DA2" w:rsidP="00A20A9F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3. 360 Degree Feedback:</w:t>
      </w:r>
    </w:p>
    <w:p w14:paraId="19337A71" w14:textId="77777777" w:rsidR="00135DA2" w:rsidRDefault="00135DA2" w:rsidP="00135DA2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Multiple stakeholders</w:t>
      </w:r>
    </w:p>
    <w:p w14:paraId="66ED03F6" w14:textId="77777777" w:rsidR="00135DA2" w:rsidRDefault="00135DA2" w:rsidP="00135DA2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Employees complete</w:t>
      </w:r>
    </w:p>
    <w:p w14:paraId="2DBDD613" w14:textId="77777777" w:rsidR="00135DA2" w:rsidRDefault="00135DA2" w:rsidP="00135DA2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Limitations:</w:t>
      </w:r>
    </w:p>
    <w:p w14:paraId="66CA6B58" w14:textId="77777777" w:rsidR="00135DA2" w:rsidRDefault="00135DA2" w:rsidP="00135DA2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Time</w:t>
      </w:r>
    </w:p>
    <w:p w14:paraId="7E850401" w14:textId="77777777" w:rsidR="00135DA2" w:rsidRDefault="00135DA2" w:rsidP="00135DA2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Difficulty</w:t>
      </w:r>
    </w:p>
    <w:p w14:paraId="4FF78FED" w14:textId="77777777" w:rsidR="00135DA2" w:rsidRDefault="00135DA2" w:rsidP="00135DA2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Tension / Relationships</w:t>
      </w:r>
    </w:p>
    <w:p w14:paraId="675950C9" w14:textId="77777777" w:rsidR="00135DA2" w:rsidRDefault="00135DA2" w:rsidP="00135DA2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4. Forced Ranking:</w:t>
      </w:r>
    </w:p>
    <w:p w14:paraId="687D191E" w14:textId="77777777" w:rsidR="00135DA2" w:rsidRDefault="00135DA2" w:rsidP="00135DA2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Different kind of tool – what you do with information</w:t>
      </w:r>
    </w:p>
    <w:p w14:paraId="22397588" w14:textId="77777777" w:rsidR="00135DA2" w:rsidRDefault="00135DA2" w:rsidP="00135DA2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Mandatory ranking of employees</w:t>
      </w:r>
    </w:p>
    <w:p w14:paraId="115EAFE3" w14:textId="77777777" w:rsidR="00135DA2" w:rsidRDefault="00135DA2" w:rsidP="00135DA2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Top 20%</w:t>
      </w:r>
    </w:p>
    <w:p w14:paraId="788E43E5" w14:textId="77777777" w:rsidR="00135DA2" w:rsidRDefault="00135DA2" w:rsidP="00135DA2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The Vital 70%</w:t>
      </w:r>
    </w:p>
    <w:p w14:paraId="04CF9D62" w14:textId="77777777" w:rsidR="00135DA2" w:rsidRDefault="00135DA2" w:rsidP="00135DA2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Bottom 10%</w:t>
      </w:r>
    </w:p>
    <w:p w14:paraId="2BD56F60" w14:textId="77777777" w:rsidR="00135DA2" w:rsidRDefault="00135DA2" w:rsidP="00135DA2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Amazon</w:t>
      </w:r>
    </w:p>
    <w:p w14:paraId="361E8740" w14:textId="77777777" w:rsidR="00D25EDF" w:rsidRPr="00D25EDF" w:rsidRDefault="00D25EDF" w:rsidP="00D25EDF">
      <w:pPr>
        <w:pStyle w:val="ListBullet"/>
        <w:rPr>
          <w:b/>
          <w:lang w:val="en-CA"/>
        </w:rPr>
      </w:pPr>
      <w:r w:rsidRPr="00D25EDF">
        <w:rPr>
          <w:b/>
          <w:lang w:val="en-CA"/>
        </w:rPr>
        <w:t>Job Appraisal:</w:t>
      </w:r>
    </w:p>
    <w:p w14:paraId="4C375FC4" w14:textId="77777777" w:rsidR="00D25EDF" w:rsidRDefault="00D25EDF" w:rsidP="00D25EDF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What might be some best practise?</w:t>
      </w:r>
    </w:p>
    <w:p w14:paraId="0361C0EB" w14:textId="77777777" w:rsidR="00D25EDF" w:rsidRDefault="00D25EDF" w:rsidP="00D25ED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Give employees heads up</w:t>
      </w:r>
    </w:p>
    <w:p w14:paraId="58329B43" w14:textId="77777777" w:rsidR="00D25EDF" w:rsidRDefault="00D25EDF" w:rsidP="00D25ED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Make sure to stick to schedule</w:t>
      </w:r>
    </w:p>
    <w:p w14:paraId="287B3368" w14:textId="77777777" w:rsidR="00D25EDF" w:rsidRDefault="00D25EDF" w:rsidP="00D25ED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Meet in a neutral, comfortable and PRIVATE location</w:t>
      </w:r>
    </w:p>
    <w:p w14:paraId="196FDCFF" w14:textId="77777777" w:rsidR="00D25EDF" w:rsidRDefault="00D25EDF" w:rsidP="00D25ED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Give employee a voice</w:t>
      </w:r>
    </w:p>
    <w:p w14:paraId="737DEFA9" w14:textId="77777777" w:rsidR="00D25EDF" w:rsidRDefault="00D25EDF" w:rsidP="00D25ED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Come with the good and bad</w:t>
      </w:r>
    </w:p>
    <w:p w14:paraId="41601C1B" w14:textId="77777777" w:rsidR="00D25EDF" w:rsidRDefault="00D25EDF" w:rsidP="00D25ED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Come with results / goals in mind Ask what employee needs to improve performance </w:t>
      </w:r>
    </w:p>
    <w:p w14:paraId="1F231F70" w14:textId="77777777" w:rsidR="00D25EDF" w:rsidRDefault="00D25EDF" w:rsidP="00D25EDF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Make sure tools accurately reflect what is expected</w:t>
      </w:r>
    </w:p>
    <w:p w14:paraId="2179C72F" w14:textId="77777777" w:rsidR="001A5CFE" w:rsidRDefault="001A5CFE" w:rsidP="001A5CFE">
      <w:pPr>
        <w:pStyle w:val="ListBullet"/>
        <w:rPr>
          <w:lang w:val="en-CA"/>
        </w:rPr>
      </w:pPr>
      <w:r>
        <w:rPr>
          <w:lang w:val="en-CA"/>
        </w:rPr>
        <w:t>Types of Commitment</w:t>
      </w:r>
    </w:p>
    <w:p w14:paraId="57DB1217" w14:textId="77777777" w:rsidR="001A5CFE" w:rsidRDefault="001A5CFE" w:rsidP="001A5CFE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1. Affective</w:t>
      </w:r>
      <w:r w:rsidR="00B321FD">
        <w:rPr>
          <w:lang w:val="en-CA"/>
        </w:rPr>
        <w:t xml:space="preserve"> Commitment</w:t>
      </w:r>
      <w:r>
        <w:rPr>
          <w:lang w:val="en-CA"/>
        </w:rPr>
        <w:t>:</w:t>
      </w:r>
    </w:p>
    <w:p w14:paraId="0A51E928" w14:textId="77777777" w:rsidR="001A5CFE" w:rsidRDefault="001A5CFE" w:rsidP="001A5CFE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An employee’s desire to remain a member of an organization due to a feeling of </w:t>
      </w:r>
      <w:r w:rsidRPr="001A5CFE">
        <w:rPr>
          <w:b/>
          <w:lang w:val="en-CA"/>
        </w:rPr>
        <w:t>emotional</w:t>
      </w:r>
      <w:r>
        <w:rPr>
          <w:lang w:val="en-CA"/>
        </w:rPr>
        <w:t xml:space="preserve"> </w:t>
      </w:r>
      <w:r w:rsidR="00B321FD">
        <w:rPr>
          <w:lang w:val="en-CA"/>
        </w:rPr>
        <w:t>attachment</w:t>
      </w:r>
      <w:r>
        <w:rPr>
          <w:lang w:val="en-CA"/>
        </w:rPr>
        <w:t>.</w:t>
      </w:r>
    </w:p>
    <w:p w14:paraId="036A4D1F" w14:textId="77777777" w:rsidR="00B321FD" w:rsidRDefault="00B321FD" w:rsidP="00B321FD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Often (</w:t>
      </w:r>
      <w:r>
        <w:rPr>
          <w:b/>
          <w:lang w:val="en-CA"/>
        </w:rPr>
        <w:t>but not always</w:t>
      </w:r>
      <w:r>
        <w:rPr>
          <w:lang w:val="en-CA"/>
        </w:rPr>
        <w:t>) connected to our relationships to others.</w:t>
      </w:r>
    </w:p>
    <w:p w14:paraId="201D4A79" w14:textId="77777777" w:rsidR="00B321FD" w:rsidRDefault="00B321FD" w:rsidP="00B321FD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Two models that focus on Affective Commitment</w:t>
      </w:r>
    </w:p>
    <w:p w14:paraId="1EBEBDE1" w14:textId="77777777" w:rsidR="00B321FD" w:rsidRDefault="00B321FD" w:rsidP="00B321FD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Erosion Mode. of A.C.</w:t>
      </w:r>
    </w:p>
    <w:p w14:paraId="168723E0" w14:textId="77777777" w:rsidR="00B321FD" w:rsidRDefault="00B321FD" w:rsidP="00B321FD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lastRenderedPageBreak/>
        <w:t>Social Influence Model of A.C.</w:t>
      </w:r>
    </w:p>
    <w:p w14:paraId="5978189F" w14:textId="77777777" w:rsidR="00B321FD" w:rsidRDefault="00EB2F77" w:rsidP="00B321FD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2. </w:t>
      </w:r>
      <w:r w:rsidR="00B321FD">
        <w:rPr>
          <w:lang w:val="en-CA"/>
        </w:rPr>
        <w:t>Continuance Commitment:</w:t>
      </w:r>
    </w:p>
    <w:p w14:paraId="6F557A34" w14:textId="77777777" w:rsidR="00B321FD" w:rsidRDefault="00B321FD" w:rsidP="00B321FD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No Alternatives</w:t>
      </w:r>
    </w:p>
    <w:p w14:paraId="3D3E130E" w14:textId="77777777" w:rsidR="00B321FD" w:rsidRDefault="00B321FD" w:rsidP="00EB2F77">
      <w:pPr>
        <w:pStyle w:val="ListBullet"/>
        <w:numPr>
          <w:ilvl w:val="2"/>
          <w:numId w:val="3"/>
        </w:numPr>
        <w:rPr>
          <w:lang w:val="en-CA"/>
        </w:rPr>
      </w:pPr>
      <w:proofErr w:type="spellStart"/>
      <w:r>
        <w:rPr>
          <w:lang w:val="en-CA"/>
        </w:rPr>
        <w:t>Embeddedness</w:t>
      </w:r>
      <w:proofErr w:type="spellEnd"/>
    </w:p>
    <w:p w14:paraId="116DC4CC" w14:textId="77777777" w:rsidR="00B321FD" w:rsidRDefault="00B321FD" w:rsidP="00EB2F77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>Instrumental connection (org/com/</w:t>
      </w:r>
      <w:proofErr w:type="spellStart"/>
      <w:r>
        <w:rPr>
          <w:lang w:val="en-CA"/>
        </w:rPr>
        <w:t>fam</w:t>
      </w:r>
      <w:proofErr w:type="spellEnd"/>
      <w:r>
        <w:rPr>
          <w:lang w:val="en-CA"/>
        </w:rPr>
        <w:t>); investment into organization and community</w:t>
      </w:r>
    </w:p>
    <w:p w14:paraId="3B238F3D" w14:textId="77777777" w:rsidR="00B321FD" w:rsidRDefault="00B321FD" w:rsidP="00EB2F77">
      <w:pPr>
        <w:pStyle w:val="ListBullet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NOT </w:t>
      </w:r>
      <w:r>
        <w:rPr>
          <w:b/>
          <w:lang w:val="en-CA"/>
        </w:rPr>
        <w:t xml:space="preserve">emotional </w:t>
      </w:r>
      <w:r>
        <w:rPr>
          <w:lang w:val="en-CA"/>
        </w:rPr>
        <w:t>(BUT resource-based)</w:t>
      </w:r>
    </w:p>
    <w:p w14:paraId="5E3AFBCA" w14:textId="77777777" w:rsidR="00B321FD" w:rsidRDefault="00B321FD" w:rsidP="00B321FD">
      <w:pPr>
        <w:pStyle w:val="ListBullet"/>
        <w:numPr>
          <w:ilvl w:val="1"/>
          <w:numId w:val="3"/>
        </w:numPr>
        <w:rPr>
          <w:lang w:val="en-CA"/>
        </w:rPr>
      </w:pPr>
      <w:r>
        <w:rPr>
          <w:lang w:val="en-CA"/>
        </w:rPr>
        <w:t>3. Normative Commitment:</w:t>
      </w:r>
    </w:p>
    <w:p w14:paraId="17DA4C0D" w14:textId="77777777" w:rsidR="00B321FD" w:rsidRPr="00B321FD" w:rsidRDefault="00B321FD" w:rsidP="00B321FD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An employee’s desire to remain with the organization due to a feeling of </w:t>
      </w:r>
      <w:r w:rsidRPr="00B321FD">
        <w:rPr>
          <w:b/>
          <w:lang w:val="en-CA"/>
        </w:rPr>
        <w:t>obligation</w:t>
      </w:r>
    </w:p>
    <w:p w14:paraId="2CA45621" w14:textId="77777777" w:rsidR="00B321FD" w:rsidRPr="00B321FD" w:rsidRDefault="00B321FD" w:rsidP="00B321FD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Investment </w:t>
      </w:r>
      <w:r>
        <w:rPr>
          <w:b/>
          <w:lang w:val="en-CA"/>
        </w:rPr>
        <w:t>IN YOU</w:t>
      </w:r>
    </w:p>
    <w:p w14:paraId="37890DCD" w14:textId="77777777" w:rsidR="00B321FD" w:rsidRPr="007F2F6E" w:rsidRDefault="00C07694" w:rsidP="00B321FD">
      <w:pPr>
        <w:pStyle w:val="ListBullet"/>
        <w:numPr>
          <w:ilvl w:val="2"/>
          <w:numId w:val="3"/>
        </w:numPr>
        <w:rPr>
          <w:lang w:val="en-CA"/>
        </w:rPr>
      </w:pPr>
      <w:r>
        <w:rPr>
          <w:lang w:val="en-CA"/>
        </w:rPr>
        <w:t>Depends</w:t>
      </w:r>
      <w:bookmarkStart w:id="0" w:name="_GoBack"/>
      <w:bookmarkEnd w:id="0"/>
      <w:r w:rsidR="00B321FD">
        <w:rPr>
          <w:lang w:val="en-CA"/>
        </w:rPr>
        <w:t xml:space="preserve"> on the person</w:t>
      </w:r>
    </w:p>
    <w:sectPr w:rsidR="00B321FD" w:rsidRPr="007F2F6E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607871" w14:textId="77777777" w:rsidR="00211F7B" w:rsidRDefault="00211F7B">
      <w:r>
        <w:separator/>
      </w:r>
    </w:p>
    <w:p w14:paraId="2EF940F9" w14:textId="77777777" w:rsidR="00211F7B" w:rsidRDefault="00211F7B"/>
  </w:endnote>
  <w:endnote w:type="continuationSeparator" w:id="0">
    <w:p w14:paraId="1119BE78" w14:textId="77777777" w:rsidR="00211F7B" w:rsidRDefault="00211F7B">
      <w:r>
        <w:continuationSeparator/>
      </w:r>
    </w:p>
    <w:p w14:paraId="23ACC9AD" w14:textId="77777777" w:rsidR="00211F7B" w:rsidRDefault="00211F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54504C" w14:textId="77777777" w:rsidR="00A76546" w:rsidRDefault="00211F7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30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5972A" w14:textId="77777777" w:rsidR="00211F7B" w:rsidRDefault="00211F7B">
      <w:r>
        <w:separator/>
      </w:r>
    </w:p>
    <w:p w14:paraId="57A51D65" w14:textId="77777777" w:rsidR="00211F7B" w:rsidRDefault="00211F7B"/>
  </w:footnote>
  <w:footnote w:type="continuationSeparator" w:id="0">
    <w:p w14:paraId="74A6D0C0" w14:textId="77777777" w:rsidR="00211F7B" w:rsidRDefault="00211F7B">
      <w:r>
        <w:continuationSeparator/>
      </w:r>
    </w:p>
    <w:p w14:paraId="3EA3435F" w14:textId="77777777" w:rsidR="00211F7B" w:rsidRDefault="00211F7B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4D5420D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1FE"/>
    <w:rsid w:val="00135DA2"/>
    <w:rsid w:val="001A5CFE"/>
    <w:rsid w:val="00211F7B"/>
    <w:rsid w:val="007F2F6E"/>
    <w:rsid w:val="0083220A"/>
    <w:rsid w:val="008830FA"/>
    <w:rsid w:val="00886953"/>
    <w:rsid w:val="008C05FE"/>
    <w:rsid w:val="00A20A9F"/>
    <w:rsid w:val="00A76546"/>
    <w:rsid w:val="00B321FD"/>
    <w:rsid w:val="00C07694"/>
    <w:rsid w:val="00D25EDF"/>
    <w:rsid w:val="00EB2F77"/>
    <w:rsid w:val="00F0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BDD92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220A"/>
    <w:rPr>
      <w:rFonts w:ascii="Times New Roman" w:hAnsi="Times New Roman"/>
      <w:color w:val="000000" w:themeColor="text1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011FE"/>
    <w:rPr>
      <w:color w:val="214C5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Applications/Microsoft%20Word.app/Contents/Resources/en.lproj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22E"/>
    <w:rsid w:val="00C1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8890F6726318479C10B5F1B34A3AE4">
    <w:name w:val="DC8890F6726318479C10B5F1B34A3AE4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66C7EC85410B214C8EB14BF5A054FFA1">
    <w:name w:val="66C7EC85410B214C8EB14BF5A054FF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84</TotalTime>
  <Pages>4</Pages>
  <Words>438</Words>
  <Characters>2499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Langlois</dc:creator>
  <cp:keywords/>
  <dc:description/>
  <cp:lastModifiedBy>Devin Langlois</cp:lastModifiedBy>
  <cp:revision>1</cp:revision>
  <dcterms:created xsi:type="dcterms:W3CDTF">2016-09-15T23:06:00Z</dcterms:created>
  <dcterms:modified xsi:type="dcterms:W3CDTF">2016-09-16T16:36:00Z</dcterms:modified>
</cp:coreProperties>
</file>