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461C26" w14:textId="77777777" w:rsidR="00830B81" w:rsidRDefault="006C01BF">
      <w:pPr>
        <w:pStyle w:val="Heading1"/>
      </w:pPr>
      <w:r>
        <w:t xml:space="preserve">Final exam </w:t>
      </w:r>
      <w:proofErr w:type="spellStart"/>
      <w:r>
        <w:t>poli</w:t>
      </w:r>
      <w:proofErr w:type="spellEnd"/>
      <w:r>
        <w:t xml:space="preserve"> 205</w:t>
      </w:r>
    </w:p>
    <w:p w14:paraId="65B2BF6F" w14:textId="77777777" w:rsidR="00830B81" w:rsidRDefault="006C01BF" w:rsidP="006C01BF">
      <w:pPr>
        <w:pStyle w:val="ListBullet"/>
      </w:pPr>
      <w:r>
        <w:t>40 questions. Provide examples.</w:t>
      </w:r>
      <w:r w:rsidR="00440BE1">
        <w:t xml:space="preserve"> Notes here are in order of lecture.</w:t>
      </w:r>
    </w:p>
    <w:p w14:paraId="1566F92B" w14:textId="77777777" w:rsidR="00440BE1" w:rsidRDefault="00440BE1" w:rsidP="00440BE1">
      <w:pPr>
        <w:pStyle w:val="ListBullet"/>
        <w:numPr>
          <w:ilvl w:val="0"/>
          <w:numId w:val="0"/>
        </w:numPr>
        <w:ind w:left="432"/>
      </w:pPr>
      <w:r>
        <w:t>-------------------------------------------------------------------------------------</w:t>
      </w:r>
    </w:p>
    <w:p w14:paraId="2A71930E" w14:textId="77777777" w:rsidR="006C01BF" w:rsidRDefault="006C01BF" w:rsidP="006C01BF">
      <w:pPr>
        <w:pStyle w:val="ListBullet"/>
      </w:pPr>
      <w:r>
        <w:t xml:space="preserve">Cumulative. Last two lectures on </w:t>
      </w:r>
      <w:proofErr w:type="spellStart"/>
      <w:r>
        <w:t>ipe</w:t>
      </w:r>
      <w:proofErr w:type="spellEnd"/>
      <w:r>
        <w:t xml:space="preserve"> and developed world eco.</w:t>
      </w:r>
    </w:p>
    <w:p w14:paraId="62234EE9" w14:textId="77777777" w:rsidR="006C01BF" w:rsidRDefault="006C01BF" w:rsidP="006C01BF">
      <w:pPr>
        <w:pStyle w:val="ListBullet"/>
      </w:pPr>
      <w:r>
        <w:t>Methodology, some duplicate questions, game theories you must know.</w:t>
      </w:r>
    </w:p>
    <w:p w14:paraId="46D11DE7" w14:textId="77777777" w:rsidR="0077011B" w:rsidRDefault="00E01249" w:rsidP="00E01249">
      <w:pPr>
        <w:pStyle w:val="ListBullet"/>
      </w:pPr>
      <w:r w:rsidRPr="0077011B">
        <w:rPr>
          <w:u w:val="single"/>
        </w:rPr>
        <w:t>Realism liberalist assumptions</w:t>
      </w:r>
      <w:r>
        <w:t xml:space="preserve">: </w:t>
      </w:r>
    </w:p>
    <w:p w14:paraId="404C96DF" w14:textId="5F7512D0" w:rsidR="00E01249" w:rsidRPr="00E01249" w:rsidRDefault="00E01249" w:rsidP="00E01249">
      <w:pPr>
        <w:pStyle w:val="ListBullet"/>
      </w:pPr>
      <w:r w:rsidRPr="00E01249">
        <w:t>Realism: (a) power matters</w:t>
      </w:r>
    </w:p>
    <w:p w14:paraId="5544C326" w14:textId="7269655A" w:rsidR="00E01249" w:rsidRPr="00E01249" w:rsidRDefault="00E01249" w:rsidP="0077011B">
      <w:pPr>
        <w:pStyle w:val="ListBullet"/>
        <w:numPr>
          <w:ilvl w:val="0"/>
          <w:numId w:val="0"/>
        </w:numPr>
        <w:ind w:left="432"/>
      </w:pPr>
      <w:r w:rsidRPr="00E01249">
        <w:t xml:space="preserve">                (b) states are rational actors</w:t>
      </w:r>
    </w:p>
    <w:p w14:paraId="49FF7659" w14:textId="77777777" w:rsidR="00E01249" w:rsidRPr="00E01249" w:rsidRDefault="00E01249" w:rsidP="00E01249">
      <w:pPr>
        <w:pStyle w:val="ListBullet"/>
        <w:numPr>
          <w:ilvl w:val="0"/>
          <w:numId w:val="0"/>
        </w:numPr>
        <w:ind w:left="432"/>
        <w:rPr>
          <w:vanish/>
          <w:lang w:val="en-CA"/>
        </w:rPr>
      </w:pPr>
      <w:r w:rsidRPr="00E01249">
        <w:t xml:space="preserve">                   (c) there is anarchy</w:t>
      </w:r>
    </w:p>
    <w:p w14:paraId="686C2399" w14:textId="77777777" w:rsidR="00E01249" w:rsidRPr="00E01249" w:rsidRDefault="00E01249" w:rsidP="00E01249">
      <w:pPr>
        <w:pStyle w:val="ListBullet"/>
        <w:rPr>
          <w:vanish/>
          <w:lang w:val="en-CA"/>
        </w:rPr>
      </w:pPr>
    </w:p>
    <w:p w14:paraId="6D071BED" w14:textId="24C7F51C" w:rsidR="00E01249" w:rsidRPr="00E01249" w:rsidRDefault="00E01249" w:rsidP="00E01249">
      <w:pPr>
        <w:pStyle w:val="ListBullet"/>
        <w:rPr>
          <w:lang w:val="en-CA"/>
        </w:rPr>
      </w:pPr>
    </w:p>
    <w:p w14:paraId="635E5307" w14:textId="77777777" w:rsidR="006C01BF" w:rsidRDefault="006C01BF" w:rsidP="006C01BF">
      <w:pPr>
        <w:pStyle w:val="ListBullet"/>
      </w:pPr>
      <w:r w:rsidRPr="0077011B">
        <w:rPr>
          <w:u w:val="single"/>
        </w:rPr>
        <w:t>Nuclear weapons</w:t>
      </w:r>
      <w:r>
        <w:t>.</w:t>
      </w:r>
    </w:p>
    <w:p w14:paraId="34A41793" w14:textId="77777777" w:rsidR="006C01BF" w:rsidRPr="0077011B" w:rsidRDefault="006C01BF" w:rsidP="006C01BF">
      <w:pPr>
        <w:pStyle w:val="ListBullet"/>
        <w:rPr>
          <w:u w:val="single"/>
        </w:rPr>
      </w:pPr>
      <w:r w:rsidRPr="0077011B">
        <w:rPr>
          <w:u w:val="single"/>
        </w:rPr>
        <w:t>No deduction</w:t>
      </w:r>
    </w:p>
    <w:p w14:paraId="1176AD9A" w14:textId="77777777" w:rsidR="00E35BD2" w:rsidRPr="0077011B" w:rsidRDefault="006C01BF" w:rsidP="00BE1805">
      <w:pPr>
        <w:pStyle w:val="ListBullet"/>
        <w:rPr>
          <w:u w:val="single"/>
          <w:lang w:val="en-CA"/>
        </w:rPr>
      </w:pPr>
      <w:r w:rsidRPr="0077011B">
        <w:rPr>
          <w:u w:val="single"/>
        </w:rPr>
        <w:t>Element</w:t>
      </w:r>
      <w:r w:rsidR="00E01249" w:rsidRPr="0077011B">
        <w:rPr>
          <w:u w:val="single"/>
        </w:rPr>
        <w:t xml:space="preserve">s of a theory will be on a test: </w:t>
      </w:r>
    </w:p>
    <w:p w14:paraId="4165383E" w14:textId="10EEA8E4" w:rsidR="00BE1805" w:rsidRPr="00BE1805" w:rsidRDefault="00BE1805" w:rsidP="00E35BD2">
      <w:pPr>
        <w:pStyle w:val="ListBullet"/>
        <w:numPr>
          <w:ilvl w:val="0"/>
          <w:numId w:val="0"/>
        </w:numPr>
        <w:ind w:left="432"/>
        <w:rPr>
          <w:lang w:val="en-CA"/>
        </w:rPr>
      </w:pPr>
      <w:r w:rsidRPr="00BE1805">
        <w:rPr>
          <w:lang w:val="en-CA"/>
        </w:rPr>
        <w:t>Theory paper: 8 parts:</w:t>
      </w:r>
    </w:p>
    <w:p w14:paraId="632B77F1" w14:textId="0D409A2E" w:rsidR="00BE1805" w:rsidRPr="00BE1805" w:rsidRDefault="00BE1805" w:rsidP="00BE1805">
      <w:pPr>
        <w:pStyle w:val="ListBullet"/>
        <w:numPr>
          <w:ilvl w:val="0"/>
          <w:numId w:val="0"/>
        </w:numPr>
        <w:ind w:left="432"/>
        <w:rPr>
          <w:lang w:val="en-CA"/>
        </w:rPr>
      </w:pPr>
      <w:r>
        <w:rPr>
          <w:lang w:val="en-CA"/>
        </w:rPr>
        <w:t>1)</w:t>
      </w:r>
      <w:r w:rsidRPr="00BE1805">
        <w:rPr>
          <w:lang w:val="en-CA"/>
        </w:rPr>
        <w:t>Research question: why do wars happen.</w:t>
      </w:r>
    </w:p>
    <w:p w14:paraId="15A53517" w14:textId="30F711E8" w:rsidR="00BE1805" w:rsidRPr="00BE1805" w:rsidRDefault="00BE1805" w:rsidP="00BE1805">
      <w:pPr>
        <w:pStyle w:val="ListBullet"/>
        <w:numPr>
          <w:ilvl w:val="0"/>
          <w:numId w:val="0"/>
        </w:numPr>
        <w:ind w:left="432"/>
        <w:rPr>
          <w:lang w:val="en-CA"/>
        </w:rPr>
      </w:pPr>
      <w:r>
        <w:rPr>
          <w:lang w:val="en-CA"/>
        </w:rPr>
        <w:t>2)</w:t>
      </w:r>
      <w:r w:rsidR="00E35BD2">
        <w:rPr>
          <w:lang w:val="en-CA"/>
        </w:rPr>
        <w:t xml:space="preserve"> </w:t>
      </w:r>
      <w:r w:rsidRPr="00BE1805">
        <w:rPr>
          <w:lang w:val="en-CA"/>
        </w:rPr>
        <w:t>Lit review: hypothesis find predictions look for faults. We can’t</w:t>
      </w:r>
      <w:r>
        <w:rPr>
          <w:lang w:val="en-CA"/>
        </w:rPr>
        <w:t xml:space="preserve"> test </w:t>
      </w:r>
      <w:proofErr w:type="spellStart"/>
      <w:r>
        <w:rPr>
          <w:lang w:val="en-CA"/>
        </w:rPr>
        <w:t>a</w:t>
      </w:r>
      <w:r w:rsidRPr="00BE1805">
        <w:rPr>
          <w:lang w:val="en-CA"/>
        </w:rPr>
        <w:t>theory</w:t>
      </w:r>
      <w:proofErr w:type="spellEnd"/>
      <w:r w:rsidRPr="00BE1805">
        <w:rPr>
          <w:lang w:val="en-CA"/>
        </w:rPr>
        <w:t xml:space="preserve"> but we can test their hypothesis.</w:t>
      </w:r>
    </w:p>
    <w:p w14:paraId="7DF27357" w14:textId="4FCE1B38" w:rsidR="00BE1805" w:rsidRPr="00BE1805" w:rsidRDefault="00E35BD2" w:rsidP="00BE1805">
      <w:pPr>
        <w:pStyle w:val="ListBullet"/>
        <w:numPr>
          <w:ilvl w:val="0"/>
          <w:numId w:val="0"/>
        </w:numPr>
        <w:ind w:left="432"/>
        <w:rPr>
          <w:lang w:val="en-CA"/>
        </w:rPr>
      </w:pPr>
      <w:r>
        <w:rPr>
          <w:lang w:val="en-CA"/>
        </w:rPr>
        <w:t xml:space="preserve">3) </w:t>
      </w:r>
      <w:r w:rsidR="00BE1805" w:rsidRPr="00BE1805">
        <w:rPr>
          <w:lang w:val="en-CA"/>
        </w:rPr>
        <w:t>List hypothesis of the current theory.</w:t>
      </w:r>
    </w:p>
    <w:p w14:paraId="593FD574" w14:textId="2ED1F24B" w:rsidR="00BE1805" w:rsidRPr="00BE1805" w:rsidRDefault="00E35BD2" w:rsidP="00BE1805">
      <w:pPr>
        <w:pStyle w:val="ListBullet"/>
        <w:numPr>
          <w:ilvl w:val="0"/>
          <w:numId w:val="0"/>
        </w:numPr>
        <w:ind w:left="432"/>
        <w:rPr>
          <w:lang w:val="en-CA"/>
        </w:rPr>
      </w:pPr>
      <w:r>
        <w:rPr>
          <w:lang w:val="en-CA"/>
        </w:rPr>
        <w:t xml:space="preserve">4) </w:t>
      </w:r>
      <w:r w:rsidR="00BE1805" w:rsidRPr="00BE1805">
        <w:rPr>
          <w:lang w:val="en-CA"/>
        </w:rPr>
        <w:t>Propose improved hypothesis.</w:t>
      </w:r>
    </w:p>
    <w:p w14:paraId="00EC9EEF" w14:textId="4748FB51" w:rsidR="00BE1805" w:rsidRPr="00BE1805" w:rsidRDefault="00E35BD2" w:rsidP="00BE1805">
      <w:pPr>
        <w:pStyle w:val="ListBullet"/>
        <w:numPr>
          <w:ilvl w:val="0"/>
          <w:numId w:val="0"/>
        </w:numPr>
        <w:ind w:left="432"/>
        <w:rPr>
          <w:lang w:val="en-CA"/>
        </w:rPr>
      </w:pPr>
      <w:r>
        <w:rPr>
          <w:lang w:val="en-CA"/>
        </w:rPr>
        <w:t xml:space="preserve">5) </w:t>
      </w:r>
      <w:r w:rsidR="00BE1805" w:rsidRPr="00BE1805">
        <w:rPr>
          <w:lang w:val="en-CA"/>
        </w:rPr>
        <w:t xml:space="preserve">Identification and operationalization of variables: model a deliberately simplified representation of reality. A model is: an independent variable: cause. </w:t>
      </w:r>
      <w:proofErr w:type="gramStart"/>
      <w:r w:rsidR="00BE1805" w:rsidRPr="00BE1805">
        <w:rPr>
          <w:lang w:val="en-CA"/>
        </w:rPr>
        <w:t>A</w:t>
      </w:r>
      <w:proofErr w:type="gramEnd"/>
      <w:r w:rsidR="00BE1805" w:rsidRPr="00BE1805">
        <w:rPr>
          <w:lang w:val="en-CA"/>
        </w:rPr>
        <w:t xml:space="preserve"> intervening variable: middle cause. A dependant variable: effect. A correlation when the dv follows the iv. A dependant variable: what you want to explain. </w:t>
      </w:r>
    </w:p>
    <w:p w14:paraId="32119547" w14:textId="77777777" w:rsidR="00BE1805" w:rsidRPr="00BE1805" w:rsidRDefault="00BE1805" w:rsidP="00BE1805">
      <w:pPr>
        <w:pStyle w:val="ListBullet"/>
        <w:numPr>
          <w:ilvl w:val="0"/>
          <w:numId w:val="0"/>
        </w:numPr>
        <w:ind w:left="432"/>
        <w:rPr>
          <w:lang w:val="en-CA"/>
        </w:rPr>
      </w:pPr>
      <w:r w:rsidRPr="00BE1805">
        <w:rPr>
          <w:lang w:val="en-CA"/>
        </w:rPr>
        <w:t xml:space="preserve">Relationships: do not select on dependant variables. </w:t>
      </w:r>
    </w:p>
    <w:p w14:paraId="67989065" w14:textId="77777777" w:rsidR="00BE1805" w:rsidRPr="00BE1805" w:rsidRDefault="00BE1805" w:rsidP="00BE1805">
      <w:pPr>
        <w:pStyle w:val="ListBullet"/>
        <w:numPr>
          <w:ilvl w:val="0"/>
          <w:numId w:val="0"/>
        </w:numPr>
        <w:ind w:left="432"/>
        <w:rPr>
          <w:lang w:val="en-CA"/>
        </w:rPr>
      </w:pPr>
      <w:r w:rsidRPr="00BE1805">
        <w:rPr>
          <w:lang w:val="en-CA"/>
        </w:rPr>
        <w:lastRenderedPageBreak/>
        <w:t>Non events plus anticipated reactions.</w:t>
      </w:r>
    </w:p>
    <w:p w14:paraId="62E85718" w14:textId="77777777" w:rsidR="00BE1805" w:rsidRPr="00BE1805" w:rsidRDefault="00BE1805" w:rsidP="00BE1805">
      <w:pPr>
        <w:pStyle w:val="ListBullet"/>
        <w:numPr>
          <w:ilvl w:val="0"/>
          <w:numId w:val="0"/>
        </w:numPr>
        <w:ind w:left="432"/>
        <w:rPr>
          <w:lang w:val="en-CA"/>
        </w:rPr>
      </w:pPr>
      <w:r w:rsidRPr="00BE1805">
        <w:rPr>
          <w:lang w:val="en-CA"/>
        </w:rPr>
        <w:t>Counterfactuals (plausible plus co-tenable)</w:t>
      </w:r>
    </w:p>
    <w:p w14:paraId="06621CD9" w14:textId="77777777" w:rsidR="00BE1805" w:rsidRPr="00BE1805" w:rsidRDefault="00BE1805" w:rsidP="00BE1805">
      <w:pPr>
        <w:pStyle w:val="ListBullet"/>
        <w:numPr>
          <w:ilvl w:val="0"/>
          <w:numId w:val="0"/>
        </w:numPr>
        <w:ind w:left="432"/>
        <w:rPr>
          <w:lang w:val="en-CA"/>
        </w:rPr>
      </w:pPr>
      <w:r w:rsidRPr="00BE1805">
        <w:rPr>
          <w:lang w:val="en-CA"/>
        </w:rPr>
        <w:t>Avoid constraints</w:t>
      </w:r>
    </w:p>
    <w:p w14:paraId="7CF95E3C" w14:textId="77777777" w:rsidR="00BE1805" w:rsidRPr="00BE1805" w:rsidRDefault="00BE1805" w:rsidP="00BE1805">
      <w:pPr>
        <w:pStyle w:val="ListBullet"/>
        <w:numPr>
          <w:ilvl w:val="0"/>
          <w:numId w:val="0"/>
        </w:numPr>
        <w:ind w:left="432"/>
        <w:rPr>
          <w:lang w:val="en-CA"/>
        </w:rPr>
      </w:pPr>
      <w:r w:rsidRPr="00BE1805">
        <w:rPr>
          <w:lang w:val="en-CA"/>
        </w:rPr>
        <w:t>Theory precedes observation.</w:t>
      </w:r>
    </w:p>
    <w:p w14:paraId="6E0D4132" w14:textId="0321FD47" w:rsidR="00BE1805" w:rsidRPr="00BE1805" w:rsidRDefault="00BE1805" w:rsidP="00BE1805">
      <w:pPr>
        <w:pStyle w:val="ListBullet"/>
        <w:numPr>
          <w:ilvl w:val="0"/>
          <w:numId w:val="0"/>
        </w:numPr>
        <w:ind w:left="432"/>
        <w:rPr>
          <w:lang w:val="en-CA"/>
        </w:rPr>
      </w:pPr>
      <w:r w:rsidRPr="00BE1805">
        <w:rPr>
          <w:lang w:val="en-CA"/>
        </w:rPr>
        <w:t>7) The case selection (the data)</w:t>
      </w:r>
    </w:p>
    <w:p w14:paraId="0D8AFB00" w14:textId="77777777" w:rsidR="00BE1805" w:rsidRPr="00BE1805" w:rsidRDefault="00BE1805" w:rsidP="00BE1805">
      <w:pPr>
        <w:pStyle w:val="ListBullet"/>
        <w:numPr>
          <w:ilvl w:val="0"/>
          <w:numId w:val="0"/>
        </w:numPr>
        <w:ind w:left="432"/>
        <w:rPr>
          <w:lang w:val="en-CA"/>
        </w:rPr>
      </w:pPr>
      <w:r w:rsidRPr="00BE1805">
        <w:rPr>
          <w:lang w:val="en-CA"/>
        </w:rPr>
        <w:t xml:space="preserve">8) evaluation of findings and policy prescriptions. </w:t>
      </w:r>
    </w:p>
    <w:p w14:paraId="162928B0" w14:textId="5740E321" w:rsidR="006C01BF" w:rsidRPr="00E01249" w:rsidRDefault="006C01BF" w:rsidP="00BE1805">
      <w:pPr>
        <w:pStyle w:val="ListBullet"/>
        <w:numPr>
          <w:ilvl w:val="0"/>
          <w:numId w:val="0"/>
        </w:numPr>
        <w:ind w:left="432"/>
        <w:rPr>
          <w:lang w:val="en-CA"/>
        </w:rPr>
      </w:pPr>
    </w:p>
    <w:p w14:paraId="440AA9F3" w14:textId="77777777" w:rsidR="006C01BF" w:rsidRDefault="006C01BF" w:rsidP="006C01BF">
      <w:pPr>
        <w:pStyle w:val="ListBullet"/>
      </w:pPr>
      <w:r w:rsidRPr="0077011B">
        <w:rPr>
          <w:u w:val="single"/>
        </w:rPr>
        <w:t>Not going to ask lit review</w:t>
      </w:r>
      <w:r>
        <w:t>.</w:t>
      </w:r>
    </w:p>
    <w:p w14:paraId="6826AA17" w14:textId="32A1516B" w:rsidR="006C01BF" w:rsidRPr="0077011B" w:rsidRDefault="006C01BF" w:rsidP="006C01BF">
      <w:pPr>
        <w:pStyle w:val="ListBullet"/>
        <w:rPr>
          <w:u w:val="single"/>
        </w:rPr>
      </w:pPr>
      <w:r w:rsidRPr="0077011B">
        <w:rPr>
          <w:u w:val="single"/>
        </w:rPr>
        <w:t xml:space="preserve">Types </w:t>
      </w:r>
      <w:r w:rsidR="00E35BD2" w:rsidRPr="0077011B">
        <w:rPr>
          <w:u w:val="single"/>
        </w:rPr>
        <w:t>of causes:</w:t>
      </w:r>
    </w:p>
    <w:p w14:paraId="71BD443E" w14:textId="77777777" w:rsidR="00E35BD2" w:rsidRPr="00BE1805" w:rsidRDefault="00E35BD2" w:rsidP="00E35BD2">
      <w:pPr>
        <w:pStyle w:val="ListBullet"/>
        <w:numPr>
          <w:ilvl w:val="0"/>
          <w:numId w:val="0"/>
        </w:numPr>
        <w:ind w:left="432"/>
        <w:rPr>
          <w:lang w:val="en-CA"/>
        </w:rPr>
      </w:pPr>
      <w:r w:rsidRPr="00BE1805">
        <w:rPr>
          <w:lang w:val="en-CA"/>
        </w:rPr>
        <w:t xml:space="preserve">Two types of causes: Necessary cause and Sufficient Cause. N= a required event s= if then events (never happens in </w:t>
      </w:r>
      <w:proofErr w:type="spellStart"/>
      <w:r w:rsidRPr="00BE1805">
        <w:rPr>
          <w:lang w:val="en-CA"/>
        </w:rPr>
        <w:t>soc</w:t>
      </w:r>
      <w:proofErr w:type="spellEnd"/>
      <w:r w:rsidRPr="00BE1805">
        <w:rPr>
          <w:lang w:val="en-CA"/>
        </w:rPr>
        <w:t xml:space="preserve"> </w:t>
      </w:r>
      <w:proofErr w:type="spellStart"/>
      <w:r w:rsidRPr="00BE1805">
        <w:rPr>
          <w:lang w:val="en-CA"/>
        </w:rPr>
        <w:t>sci</w:t>
      </w:r>
      <w:proofErr w:type="spellEnd"/>
      <w:r w:rsidRPr="00BE1805">
        <w:rPr>
          <w:lang w:val="en-CA"/>
        </w:rPr>
        <w:t>) Many relations are also Curvilinear Relationships.</w:t>
      </w:r>
    </w:p>
    <w:p w14:paraId="462FCB91" w14:textId="77777777" w:rsidR="00E35BD2" w:rsidRDefault="00E35BD2" w:rsidP="00E35BD2">
      <w:pPr>
        <w:pStyle w:val="ListBullet"/>
        <w:numPr>
          <w:ilvl w:val="0"/>
          <w:numId w:val="0"/>
        </w:numPr>
        <w:ind w:left="432"/>
      </w:pPr>
    </w:p>
    <w:p w14:paraId="2E5813E4" w14:textId="77777777" w:rsidR="006C01BF" w:rsidRPr="0077011B" w:rsidRDefault="006C01BF" w:rsidP="006C01BF">
      <w:pPr>
        <w:pStyle w:val="ListBullet"/>
        <w:rPr>
          <w:u w:val="single"/>
        </w:rPr>
      </w:pPr>
      <w:r w:rsidRPr="0077011B">
        <w:rPr>
          <w:u w:val="single"/>
        </w:rPr>
        <w:t>No philosophic questions.</w:t>
      </w:r>
    </w:p>
    <w:p w14:paraId="03FFDC03" w14:textId="77777777" w:rsidR="006C01BF" w:rsidRPr="0077011B" w:rsidRDefault="006C01BF" w:rsidP="006C01BF">
      <w:pPr>
        <w:pStyle w:val="ListBullet"/>
        <w:rPr>
          <w:u w:val="single"/>
        </w:rPr>
      </w:pPr>
      <w:r w:rsidRPr="0077011B">
        <w:rPr>
          <w:u w:val="single"/>
        </w:rPr>
        <w:t>Very likely Popper or Lakatosian.</w:t>
      </w:r>
    </w:p>
    <w:p w14:paraId="0CF8BEA0" w14:textId="66FE5A0A" w:rsidR="0077011B" w:rsidRDefault="00176B61" w:rsidP="0077011B">
      <w:pPr>
        <w:pStyle w:val="ListBullet"/>
        <w:numPr>
          <w:ilvl w:val="0"/>
          <w:numId w:val="0"/>
        </w:numPr>
        <w:ind w:left="432"/>
        <w:rPr>
          <w:lang w:val="en-CA"/>
        </w:rPr>
      </w:pPr>
      <w:proofErr w:type="spellStart"/>
      <w:r w:rsidRPr="00176B61">
        <w:rPr>
          <w:b/>
          <w:bCs/>
          <w:lang w:val="en-CA"/>
        </w:rPr>
        <w:t>Popperian</w:t>
      </w:r>
      <w:proofErr w:type="spellEnd"/>
      <w:r w:rsidRPr="00176B61">
        <w:rPr>
          <w:b/>
          <w:bCs/>
          <w:lang w:val="en-CA"/>
        </w:rPr>
        <w:t xml:space="preserve"> </w:t>
      </w:r>
      <w:proofErr w:type="spellStart"/>
      <w:r w:rsidRPr="00176B61">
        <w:rPr>
          <w:b/>
          <w:bCs/>
          <w:lang w:val="en-CA"/>
        </w:rPr>
        <w:t>criterium</w:t>
      </w:r>
      <w:proofErr w:type="spellEnd"/>
      <w:r w:rsidRPr="00176B61">
        <w:rPr>
          <w:lang w:val="en-CA"/>
        </w:rPr>
        <w:t xml:space="preserve">: falsification: </w:t>
      </w:r>
      <w:r w:rsidRPr="00176B61">
        <w:rPr>
          <w:b/>
          <w:bCs/>
          <w:lang w:val="en-CA"/>
        </w:rPr>
        <w:t>you cannot prove a theory</w:t>
      </w:r>
      <w:r w:rsidRPr="00176B61">
        <w:rPr>
          <w:lang w:val="en-CA"/>
        </w:rPr>
        <w:t xml:space="preserve"> to be correct, but you can disprove it. (probabilistic) Technically you can’t really disprove a theory, which is why you break a theory into hypotheses with indicators, and disprove these.</w:t>
      </w:r>
    </w:p>
    <w:p w14:paraId="6689C2D8" w14:textId="3DB5B998" w:rsidR="00176B61" w:rsidRDefault="00176B61" w:rsidP="0077011B">
      <w:pPr>
        <w:pStyle w:val="ListBullet"/>
        <w:numPr>
          <w:ilvl w:val="0"/>
          <w:numId w:val="0"/>
        </w:numPr>
        <w:ind w:left="432"/>
        <w:rPr>
          <w:lang w:val="en-CA"/>
        </w:rPr>
      </w:pPr>
      <w:r w:rsidRPr="00176B61">
        <w:rPr>
          <w:b/>
          <w:lang w:val="en-CA"/>
        </w:rPr>
        <w:t>Cannot Prove</w:t>
      </w:r>
      <w:r w:rsidRPr="00176B61">
        <w:rPr>
          <w:lang w:val="en-CA"/>
        </w:rPr>
        <w:t xml:space="preserve">: </w:t>
      </w:r>
      <w:r w:rsidRPr="00176B61">
        <w:rPr>
          <w:b/>
          <w:bCs/>
          <w:lang w:val="en-CA"/>
        </w:rPr>
        <w:t>Law of Gravity</w:t>
      </w:r>
      <w:r w:rsidRPr="00176B61">
        <w:rPr>
          <w:lang w:val="en-CA"/>
        </w:rPr>
        <w:t xml:space="preserve"> works 10 million times, but fails the next time you test it: there are no absolute laws. </w:t>
      </w:r>
      <w:r w:rsidRPr="00176B61">
        <w:rPr>
          <w:b/>
          <w:bCs/>
          <w:lang w:val="en-CA"/>
        </w:rPr>
        <w:t>All laws are contingent</w:t>
      </w:r>
      <w:r w:rsidRPr="00176B61">
        <w:rPr>
          <w:lang w:val="en-CA"/>
        </w:rPr>
        <w:t>.</w:t>
      </w:r>
    </w:p>
    <w:p w14:paraId="08F90A55" w14:textId="73AD3B14" w:rsidR="005E5699" w:rsidRPr="005E5699" w:rsidRDefault="005E5699" w:rsidP="005E5699">
      <w:pPr>
        <w:pStyle w:val="ListBullet"/>
        <w:numPr>
          <w:ilvl w:val="0"/>
          <w:numId w:val="0"/>
        </w:numPr>
        <w:ind w:left="432"/>
        <w:rPr>
          <w:lang w:val="en-CA"/>
        </w:rPr>
      </w:pPr>
      <w:r w:rsidRPr="005E5699">
        <w:rPr>
          <w:lang w:val="en-CA"/>
        </w:rPr>
        <w:t xml:space="preserve"> </w:t>
      </w:r>
      <w:r w:rsidRPr="0077011B">
        <w:rPr>
          <w:b/>
          <w:bCs/>
          <w:u w:val="single"/>
          <w:lang w:val="en-CA"/>
        </w:rPr>
        <w:t>Lakatosian criteria</w:t>
      </w:r>
      <w:r w:rsidRPr="0077011B">
        <w:rPr>
          <w:u w:val="single"/>
          <w:lang w:val="en-CA"/>
        </w:rPr>
        <w:t>:</w:t>
      </w:r>
      <w:r w:rsidRPr="005E5699">
        <w:rPr>
          <w:lang w:val="en-CA"/>
        </w:rPr>
        <w:t xml:space="preserve"> a theory is good if it explains more than the previous theory.</w:t>
      </w:r>
    </w:p>
    <w:p w14:paraId="16C0ABCC" w14:textId="77777777" w:rsidR="005E5699" w:rsidRPr="005E5699" w:rsidRDefault="005E5699" w:rsidP="0077011B">
      <w:pPr>
        <w:pStyle w:val="ListBullet"/>
        <w:numPr>
          <w:ilvl w:val="0"/>
          <w:numId w:val="0"/>
        </w:numPr>
        <w:rPr>
          <w:lang w:val="en-CA"/>
        </w:rPr>
      </w:pPr>
      <w:proofErr w:type="spellStart"/>
      <w:r w:rsidRPr="005E5699">
        <w:rPr>
          <w:b/>
          <w:bCs/>
          <w:lang w:val="en-CA"/>
        </w:rPr>
        <w:t>Eg</w:t>
      </w:r>
      <w:proofErr w:type="spellEnd"/>
      <w:r w:rsidRPr="005E5699">
        <w:rPr>
          <w:lang w:val="en-CA"/>
        </w:rPr>
        <w:t xml:space="preserve">: </w:t>
      </w:r>
    </w:p>
    <w:p w14:paraId="788B5E5D" w14:textId="77777777" w:rsidR="005E5699" w:rsidRPr="005E5699" w:rsidRDefault="005E5699" w:rsidP="005E5699">
      <w:pPr>
        <w:pStyle w:val="ListBullet"/>
        <w:numPr>
          <w:ilvl w:val="0"/>
          <w:numId w:val="0"/>
        </w:numPr>
        <w:ind w:left="432"/>
        <w:rPr>
          <w:lang w:val="en-CA"/>
        </w:rPr>
      </w:pPr>
      <w:r w:rsidRPr="005E5699">
        <w:rPr>
          <w:b/>
          <w:lang w:val="en-CA"/>
        </w:rPr>
        <w:t>Theory 1</w:t>
      </w:r>
      <w:r w:rsidRPr="005E5699">
        <w:rPr>
          <w:lang w:val="en-CA"/>
        </w:rPr>
        <w:t xml:space="preserve">: wars are won by superior weapons; in studying this we find that </w:t>
      </w:r>
      <w:r w:rsidRPr="005E5699">
        <w:rPr>
          <w:b/>
          <w:bCs/>
          <w:lang w:val="en-CA"/>
        </w:rPr>
        <w:t>60%</w:t>
      </w:r>
      <w:r w:rsidRPr="005E5699">
        <w:rPr>
          <w:lang w:val="en-CA"/>
        </w:rPr>
        <w:t xml:space="preserve"> of battles are won by this independent variable (40% of battles are won for other reasons).</w:t>
      </w:r>
    </w:p>
    <w:p w14:paraId="15B00AE7" w14:textId="77777777" w:rsidR="005E5699" w:rsidRPr="005E5699" w:rsidRDefault="005E5699" w:rsidP="005E5699">
      <w:pPr>
        <w:pStyle w:val="ListBullet"/>
        <w:numPr>
          <w:ilvl w:val="0"/>
          <w:numId w:val="0"/>
        </w:numPr>
        <w:ind w:left="432"/>
        <w:rPr>
          <w:lang w:val="en-CA"/>
        </w:rPr>
      </w:pPr>
      <w:r w:rsidRPr="005E5699">
        <w:rPr>
          <w:b/>
          <w:lang w:val="en-CA"/>
        </w:rPr>
        <w:lastRenderedPageBreak/>
        <w:t>Theory 2</w:t>
      </w:r>
      <w:r w:rsidRPr="005E5699">
        <w:rPr>
          <w:lang w:val="en-CA"/>
        </w:rPr>
        <w:t xml:space="preserve">: wars are won by superior training; in studying this we find that </w:t>
      </w:r>
      <w:r w:rsidRPr="005E5699">
        <w:rPr>
          <w:b/>
          <w:bCs/>
          <w:lang w:val="en-CA"/>
        </w:rPr>
        <w:t>90%</w:t>
      </w:r>
      <w:r w:rsidRPr="005E5699">
        <w:rPr>
          <w:lang w:val="en-CA"/>
        </w:rPr>
        <w:t xml:space="preserve"> of battles are won by this independent variable (10% of battles are won for other reasons).</w:t>
      </w:r>
    </w:p>
    <w:p w14:paraId="1D9EEFCD" w14:textId="77777777" w:rsidR="005E5699" w:rsidRPr="005E5699" w:rsidRDefault="005E5699" w:rsidP="005E5699">
      <w:pPr>
        <w:pStyle w:val="ListBullet"/>
        <w:numPr>
          <w:ilvl w:val="0"/>
          <w:numId w:val="0"/>
        </w:numPr>
        <w:ind w:left="432"/>
        <w:rPr>
          <w:lang w:val="en-CA"/>
        </w:rPr>
      </w:pPr>
      <w:r w:rsidRPr="005E5699">
        <w:rPr>
          <w:b/>
          <w:bCs/>
          <w:lang w:val="en-CA"/>
        </w:rPr>
        <w:t>Theory 2 is better</w:t>
      </w:r>
      <w:r w:rsidRPr="005E5699">
        <w:rPr>
          <w:lang w:val="en-CA"/>
        </w:rPr>
        <w:t xml:space="preserve"> than theory 1 because it explains more.</w:t>
      </w:r>
    </w:p>
    <w:p w14:paraId="07F828ED" w14:textId="45FCF233" w:rsidR="00176B61" w:rsidRPr="0074296D" w:rsidRDefault="005E5699" w:rsidP="0074296D">
      <w:pPr>
        <w:pStyle w:val="ListBullet"/>
        <w:numPr>
          <w:ilvl w:val="0"/>
          <w:numId w:val="0"/>
        </w:numPr>
        <w:ind w:left="432"/>
        <w:rPr>
          <w:lang w:val="en-CA"/>
        </w:rPr>
      </w:pPr>
      <w:r w:rsidRPr="005E5699">
        <w:rPr>
          <w:lang w:val="en-CA"/>
        </w:rPr>
        <w:t>_</w:t>
      </w:r>
      <w:r w:rsidRPr="005E5699">
        <w:rPr>
          <w:b/>
          <w:lang w:val="en-CA"/>
        </w:rPr>
        <w:t>Picture</w:t>
      </w:r>
      <w:r w:rsidRPr="005E5699">
        <w:rPr>
          <w:lang w:val="en-CA"/>
        </w:rPr>
        <w:t>: US soldiers in firefight in Vietnam.</w:t>
      </w:r>
    </w:p>
    <w:p w14:paraId="09A80BD3" w14:textId="77777777" w:rsidR="006C01BF" w:rsidRDefault="006C01BF" w:rsidP="006C01BF">
      <w:pPr>
        <w:pStyle w:val="ListBullet"/>
      </w:pPr>
      <w:r w:rsidRPr="0077011B">
        <w:rPr>
          <w:u w:val="single"/>
        </w:rPr>
        <w:t>No john Stuart mills</w:t>
      </w:r>
      <w:r>
        <w:t>.</w:t>
      </w:r>
    </w:p>
    <w:p w14:paraId="0EDA61FE" w14:textId="4CF3648C" w:rsidR="006C01BF" w:rsidRPr="003C6491" w:rsidRDefault="005E5699" w:rsidP="003C6491">
      <w:pPr>
        <w:pStyle w:val="ListBullet"/>
        <w:rPr>
          <w:b/>
          <w:bCs/>
        </w:rPr>
      </w:pPr>
      <w:r w:rsidRPr="0077011B">
        <w:rPr>
          <w:u w:val="single"/>
        </w:rPr>
        <w:t>Parsimonious</w:t>
      </w:r>
      <w:r>
        <w:t>:</w:t>
      </w:r>
      <w:r w:rsidR="003C6491">
        <w:t xml:space="preserve"> </w:t>
      </w:r>
      <w:r w:rsidR="003C6491" w:rsidRPr="003C6491">
        <w:rPr>
          <w:b/>
          <w:bCs/>
        </w:rPr>
        <w:t>A parsimonious theory is a theory that is simpler than other competing theories because it introduces the least new assumptions about the subject in question.</w:t>
      </w:r>
      <w:r w:rsidR="003C6491" w:rsidRPr="003C6491">
        <w:t xml:space="preserve"> This scientific principle is based on choosing the simplest scientific explanation that fits the evidence.</w:t>
      </w:r>
    </w:p>
    <w:p w14:paraId="6AEDF38F" w14:textId="77777777" w:rsidR="006C01BF" w:rsidRDefault="006C01BF" w:rsidP="006C01BF">
      <w:pPr>
        <w:pStyle w:val="ListBullet"/>
      </w:pPr>
      <w:r w:rsidRPr="0077011B">
        <w:rPr>
          <w:u w:val="single"/>
        </w:rPr>
        <w:t>No stochastic</w:t>
      </w:r>
      <w:r>
        <w:t>.</w:t>
      </w:r>
    </w:p>
    <w:p w14:paraId="13E47003" w14:textId="77777777" w:rsidR="0074296D" w:rsidRDefault="0074296D" w:rsidP="0074296D">
      <w:pPr>
        <w:pStyle w:val="ListBullet"/>
        <w:numPr>
          <w:ilvl w:val="0"/>
          <w:numId w:val="0"/>
        </w:numPr>
        <w:ind w:left="432"/>
      </w:pPr>
    </w:p>
    <w:p w14:paraId="45A5AE2F" w14:textId="7154C050" w:rsidR="006C01BF" w:rsidRDefault="00E35BD2" w:rsidP="00E35BD2">
      <w:pPr>
        <w:jc w:val="both"/>
      </w:pPr>
      <w:r w:rsidRPr="0077011B">
        <w:rPr>
          <w:highlight w:val="yellow"/>
          <w:u w:val="single"/>
        </w:rPr>
        <w:t>BOP very important:</w:t>
      </w:r>
      <w:r>
        <w:rPr>
          <w:highlight w:val="yellow"/>
        </w:rPr>
        <w:t xml:space="preserve"> </w:t>
      </w:r>
      <w:r>
        <w:t xml:space="preserve"> a </w:t>
      </w:r>
      <w:r>
        <w:rPr>
          <w:b/>
          <w:bCs/>
        </w:rPr>
        <w:t>balance of power system</w:t>
      </w:r>
      <w:r>
        <w:t xml:space="preserve">. This is a system in which the states of the system periodically band together to stop the single greatest power, typically the one state that is seeking to unify Europe. The theory argues that there is a general tendency in all systems for the weaker states to ally together against the greatest emerging threat to the system. </w:t>
      </w:r>
      <w:proofErr w:type="gramStart"/>
      <w:r>
        <w:t>Therefore</w:t>
      </w:r>
      <w:proofErr w:type="gramEnd"/>
      <w:r>
        <w:t xml:space="preserve"> the system is always in equilibrium. Critics argue that the balance of power system is dysfunctional because it often requires an invulnerable neutral state like England to repeatedly join the weaker side.</w:t>
      </w:r>
    </w:p>
    <w:p w14:paraId="26B94461" w14:textId="77777777" w:rsidR="0074296D" w:rsidRDefault="0074296D" w:rsidP="0074296D">
      <w:pPr>
        <w:jc w:val="both"/>
      </w:pPr>
      <w:r>
        <w:rPr>
          <w:u w:val="single"/>
        </w:rPr>
        <w:t>Alliance Theory</w:t>
      </w:r>
      <w:r>
        <w:t>:</w:t>
      </w:r>
    </w:p>
    <w:p w14:paraId="2C8105B2" w14:textId="77777777" w:rsidR="0074296D" w:rsidRDefault="0074296D" w:rsidP="0074296D">
      <w:pPr>
        <w:jc w:val="both"/>
      </w:pPr>
      <w:r>
        <w:t>_A fundamental component of balance of power theory are alliances: the way that two states come to cooperate in security issues. Let us therefore take a quick look at some of the theoretical issues in alliance theory.</w:t>
      </w:r>
    </w:p>
    <w:p w14:paraId="001E5541" w14:textId="77777777" w:rsidR="0074296D" w:rsidRPr="00E35BD2" w:rsidRDefault="0074296D" w:rsidP="00E35BD2">
      <w:pPr>
        <w:jc w:val="both"/>
      </w:pPr>
    </w:p>
    <w:p w14:paraId="64A27D0F" w14:textId="77777777" w:rsidR="0074296D" w:rsidRPr="0077011B" w:rsidRDefault="006C01BF" w:rsidP="0074296D">
      <w:pPr>
        <w:jc w:val="both"/>
        <w:rPr>
          <w:u w:val="single"/>
        </w:rPr>
      </w:pPr>
      <w:r w:rsidRPr="0077011B">
        <w:rPr>
          <w:highlight w:val="yellow"/>
          <w:u w:val="single"/>
        </w:rPr>
        <w:t xml:space="preserve">Kenneth Waltz, </w:t>
      </w:r>
      <w:r w:rsidR="0074296D" w:rsidRPr="0077011B">
        <w:rPr>
          <w:highlight w:val="yellow"/>
          <w:u w:val="single"/>
        </w:rPr>
        <w:t xml:space="preserve">internal and external balancing: </w:t>
      </w:r>
      <w:r w:rsidR="0074296D" w:rsidRPr="0077011B">
        <w:rPr>
          <w:u w:val="single"/>
        </w:rPr>
        <w:t xml:space="preserve">according to </w:t>
      </w:r>
      <w:r w:rsidR="0074296D" w:rsidRPr="0077011B">
        <w:rPr>
          <w:b/>
          <w:bCs/>
          <w:u w:val="single"/>
        </w:rPr>
        <w:t>Kenneth Waltz</w:t>
      </w:r>
      <w:r w:rsidR="0074296D" w:rsidRPr="0077011B">
        <w:rPr>
          <w:u w:val="single"/>
        </w:rPr>
        <w:t>:</w:t>
      </w:r>
    </w:p>
    <w:p w14:paraId="48A49ACA" w14:textId="4749C23B" w:rsidR="0074296D" w:rsidRDefault="0077011B" w:rsidP="0074296D">
      <w:pPr>
        <w:jc w:val="both"/>
      </w:pPr>
      <w:r>
        <w:tab/>
      </w:r>
      <w:r w:rsidR="0074296D">
        <w:t xml:space="preserve">(1). </w:t>
      </w:r>
      <w:r w:rsidR="0074296D">
        <w:rPr>
          <w:b/>
          <w:bCs/>
        </w:rPr>
        <w:t>Internal Balancing</w:t>
      </w:r>
      <w:r w:rsidR="0074296D">
        <w:t xml:space="preserve">: build internal resources, such as weapons, but this is often expensive, or: </w:t>
      </w:r>
      <w:r w:rsidR="0074296D">
        <w:rPr>
          <w:b/>
          <w:bCs/>
        </w:rPr>
        <w:t>EG</w:t>
      </w:r>
      <w:r w:rsidR="0074296D">
        <w:t xml:space="preserve">: The arms race by the United States against the </w:t>
      </w:r>
      <w:r>
        <w:t>Soviet Union</w:t>
      </w:r>
      <w:r w:rsidR="0074296D">
        <w:t xml:space="preserve"> during the Cold War.</w:t>
      </w:r>
    </w:p>
    <w:p w14:paraId="00181705" w14:textId="5C0D740F" w:rsidR="006C01BF" w:rsidRPr="0074296D" w:rsidRDefault="0077011B" w:rsidP="0074296D">
      <w:pPr>
        <w:pStyle w:val="BodyText"/>
        <w:rPr>
          <w:szCs w:val="24"/>
          <w:lang w:val="en-CA"/>
        </w:rPr>
      </w:pPr>
      <w:r>
        <w:rPr>
          <w:szCs w:val="24"/>
          <w:lang w:val="en-CA"/>
        </w:rPr>
        <w:lastRenderedPageBreak/>
        <w:tab/>
      </w:r>
      <w:r w:rsidR="0074296D">
        <w:rPr>
          <w:szCs w:val="24"/>
          <w:lang w:val="en-CA"/>
        </w:rPr>
        <w:t xml:space="preserve">(2). </w:t>
      </w:r>
      <w:r w:rsidR="0074296D">
        <w:rPr>
          <w:b/>
          <w:bCs/>
          <w:szCs w:val="24"/>
          <w:lang w:val="en-CA"/>
        </w:rPr>
        <w:t>External Balancing</w:t>
      </w:r>
      <w:r w:rsidR="0074296D">
        <w:rPr>
          <w:szCs w:val="24"/>
          <w:lang w:val="en-CA"/>
        </w:rPr>
        <w:t xml:space="preserve">: make external alliances with other states against the threat to you. But this entails other costs. </w:t>
      </w:r>
      <w:r w:rsidR="0074296D">
        <w:rPr>
          <w:b/>
          <w:bCs/>
          <w:szCs w:val="24"/>
          <w:lang w:val="en-CA"/>
        </w:rPr>
        <w:t>EG</w:t>
      </w:r>
      <w:r w:rsidR="0074296D">
        <w:rPr>
          <w:szCs w:val="24"/>
          <w:lang w:val="en-CA"/>
        </w:rPr>
        <w:t>: The formation of NATO by the United States during the Cold War.</w:t>
      </w:r>
    </w:p>
    <w:p w14:paraId="55EDD1BD" w14:textId="77777777" w:rsidR="0074296D" w:rsidRDefault="006C01BF" w:rsidP="0074296D">
      <w:pPr>
        <w:jc w:val="both"/>
      </w:pPr>
      <w:r w:rsidRPr="0077011B">
        <w:rPr>
          <w:highlight w:val="yellow"/>
          <w:u w:val="single"/>
        </w:rPr>
        <w:t>S</w:t>
      </w:r>
      <w:r w:rsidR="0074296D" w:rsidRPr="0077011B">
        <w:rPr>
          <w:highlight w:val="yellow"/>
          <w:u w:val="single"/>
        </w:rPr>
        <w:t>tephan Walt:</w:t>
      </w:r>
      <w:r w:rsidR="0074296D">
        <w:rPr>
          <w:highlight w:val="yellow"/>
        </w:rPr>
        <w:t xml:space="preserve"> </w:t>
      </w:r>
      <w:r w:rsidR="0074296D">
        <w:t xml:space="preserve">According to </w:t>
      </w:r>
      <w:r w:rsidR="0074296D">
        <w:rPr>
          <w:b/>
          <w:bCs/>
        </w:rPr>
        <w:t>Stephen Walt</w:t>
      </w:r>
      <w:r w:rsidR="0074296D">
        <w:t>, states exhibit two generally different types of alliance behavior:</w:t>
      </w:r>
    </w:p>
    <w:p w14:paraId="1F942783" w14:textId="6BF5B49E" w:rsidR="0074296D" w:rsidRDefault="0077011B" w:rsidP="0074296D">
      <w:pPr>
        <w:jc w:val="both"/>
      </w:pPr>
      <w:r>
        <w:tab/>
      </w:r>
      <w:r w:rsidR="0074296D">
        <w:t xml:space="preserve">(1). </w:t>
      </w:r>
      <w:r w:rsidR="0074296D">
        <w:rPr>
          <w:b/>
          <w:bCs/>
        </w:rPr>
        <w:t>Balancing Against Threats</w:t>
      </w:r>
      <w:r w:rsidR="0074296D">
        <w:t xml:space="preserve">: This means you oppose the threat to you along with other states you were able to obtain as allies. </w:t>
      </w:r>
      <w:r w:rsidR="0074296D">
        <w:rPr>
          <w:b/>
          <w:bCs/>
        </w:rPr>
        <w:t>EG</w:t>
      </w:r>
      <w:r w:rsidR="0074296D">
        <w:t>: England balancing against the Soviet Union during the Cold War.</w:t>
      </w:r>
    </w:p>
    <w:p w14:paraId="11BC9CFE" w14:textId="38A7F2B5" w:rsidR="0074296D" w:rsidRDefault="0077011B" w:rsidP="0074296D">
      <w:pPr>
        <w:jc w:val="both"/>
      </w:pPr>
      <w:r>
        <w:tab/>
      </w:r>
      <w:r w:rsidR="0074296D">
        <w:t xml:space="preserve">(2) </w:t>
      </w:r>
      <w:proofErr w:type="spellStart"/>
      <w:r w:rsidR="0074296D">
        <w:rPr>
          <w:b/>
          <w:bCs/>
        </w:rPr>
        <w:t>Bandwagoning</w:t>
      </w:r>
      <w:proofErr w:type="spellEnd"/>
      <w:r w:rsidR="0074296D">
        <w:t xml:space="preserve">: Here you </w:t>
      </w:r>
      <w:r w:rsidR="0074296D">
        <w:rPr>
          <w:b/>
          <w:bCs/>
        </w:rPr>
        <w:t>join with the threat</w:t>
      </w:r>
      <w:r w:rsidR="0074296D">
        <w:t xml:space="preserve"> – in other words, you submit so that you do not appear to be a threat to the stronger party and hope that you are not attacked. This strategy is typically pursued when the state is too weak and there is no prospect of allies.</w:t>
      </w:r>
    </w:p>
    <w:p w14:paraId="0BDF6BEE" w14:textId="38433519" w:rsidR="0074296D" w:rsidRDefault="0074296D" w:rsidP="0074296D">
      <w:pPr>
        <w:jc w:val="both"/>
      </w:pPr>
      <w:r>
        <w:rPr>
          <w:b/>
          <w:bCs/>
        </w:rPr>
        <w:t>EG</w:t>
      </w:r>
      <w:r>
        <w:t xml:space="preserve">: </w:t>
      </w:r>
      <w:r>
        <w:rPr>
          <w:b/>
          <w:bCs/>
        </w:rPr>
        <w:t>Finland</w:t>
      </w:r>
      <w:r>
        <w:t xml:space="preserve"> towards the </w:t>
      </w:r>
      <w:r w:rsidR="0077011B">
        <w:t>Soviet Union</w:t>
      </w:r>
      <w:r>
        <w:t xml:space="preserve"> after the Second World War.</w:t>
      </w:r>
    </w:p>
    <w:p w14:paraId="153C5105" w14:textId="75674E7C" w:rsidR="0074296D" w:rsidRDefault="0077011B" w:rsidP="0074296D">
      <w:pPr>
        <w:jc w:val="both"/>
      </w:pPr>
      <w:r>
        <w:tab/>
      </w:r>
      <w:r w:rsidR="0074296D">
        <w:t xml:space="preserve">On of the hypotheses that Walt confirms is that ideology only has a temporary effect on alignment: even states with similar </w:t>
      </w:r>
      <w:r w:rsidR="0074296D">
        <w:rPr>
          <w:b/>
          <w:bCs/>
        </w:rPr>
        <w:t>ideologies</w:t>
      </w:r>
      <w:r w:rsidR="0074296D">
        <w:t xml:space="preserve"> will eventually succumb to balancing behavior: </w:t>
      </w:r>
      <w:r w:rsidR="0074296D">
        <w:rPr>
          <w:b/>
          <w:bCs/>
        </w:rPr>
        <w:t>EG</w:t>
      </w:r>
      <w:r w:rsidR="0074296D">
        <w:t>: Communist USSR and PRC in the 1960s.</w:t>
      </w:r>
    </w:p>
    <w:p w14:paraId="3737DB68" w14:textId="2AF36170" w:rsidR="006C01BF" w:rsidRPr="00E123FB" w:rsidRDefault="006C01BF" w:rsidP="0074296D">
      <w:pPr>
        <w:pStyle w:val="ListBullet"/>
        <w:numPr>
          <w:ilvl w:val="0"/>
          <w:numId w:val="0"/>
        </w:numPr>
        <w:ind w:left="432"/>
        <w:rPr>
          <w:highlight w:val="yellow"/>
        </w:rPr>
      </w:pPr>
    </w:p>
    <w:p w14:paraId="0384E9BB" w14:textId="77777777" w:rsidR="009C36AA" w:rsidRPr="0077011B" w:rsidRDefault="006C01BF" w:rsidP="009C36AA">
      <w:pPr>
        <w:jc w:val="both"/>
        <w:rPr>
          <w:u w:val="single"/>
        </w:rPr>
      </w:pPr>
      <w:r w:rsidRPr="0077011B">
        <w:rPr>
          <w:u w:val="single"/>
        </w:rPr>
        <w:t>Glenn Snyder</w:t>
      </w:r>
      <w:r w:rsidR="009C36AA" w:rsidRPr="0077011B">
        <w:rPr>
          <w:u w:val="single"/>
        </w:rPr>
        <w:t xml:space="preserve"> know his terms, burden sharing: </w:t>
      </w:r>
    </w:p>
    <w:p w14:paraId="7C2FF79C" w14:textId="1D076BF9" w:rsidR="009C36AA" w:rsidRDefault="009C36AA" w:rsidP="009C36AA">
      <w:pPr>
        <w:jc w:val="both"/>
      </w:pPr>
      <w:r>
        <w:t xml:space="preserve">However, alliances have various mechanics that participant states must keep in mind, some of which may lead to dysfunctions. Much of the work here was done by </w:t>
      </w:r>
      <w:r>
        <w:rPr>
          <w:b/>
          <w:bCs/>
        </w:rPr>
        <w:t>Glenn Snyder</w:t>
      </w:r>
      <w:r>
        <w:t>:</w:t>
      </w:r>
    </w:p>
    <w:p w14:paraId="573B217E" w14:textId="0A3DB119" w:rsidR="009C36AA" w:rsidRDefault="009C36AA" w:rsidP="009C36AA">
      <w:pPr>
        <w:jc w:val="both"/>
      </w:pPr>
      <w:r>
        <w:rPr>
          <w:b/>
          <w:bCs/>
        </w:rPr>
        <w:t>Burden Sharing</w:t>
      </w:r>
      <w:r>
        <w:t xml:space="preserve">: Every alliance must have some agreement on the distribution of the burden: since not all agreements are fair, how do you try to balance out the inequities? </w:t>
      </w:r>
      <w:r>
        <w:rPr>
          <w:b/>
          <w:bCs/>
        </w:rPr>
        <w:t>EG</w:t>
      </w:r>
      <w:r>
        <w:t xml:space="preserve">: The Soviet Union bore a greater share in defeating Nazi Germany than did England. If you don’t specify the sharing of the burden, you will get the dysfunction of </w:t>
      </w:r>
      <w:r>
        <w:rPr>
          <w:b/>
          <w:bCs/>
        </w:rPr>
        <w:t>free-riding</w:t>
      </w:r>
      <w:r>
        <w:t>:</w:t>
      </w:r>
    </w:p>
    <w:p w14:paraId="1280C880" w14:textId="31CFC177" w:rsidR="009C36AA" w:rsidRDefault="009C36AA" w:rsidP="009C36AA">
      <w:pPr>
        <w:jc w:val="both"/>
      </w:pPr>
      <w:r>
        <w:rPr>
          <w:b/>
          <w:bCs/>
        </w:rPr>
        <w:t>Free-Riding</w:t>
      </w:r>
      <w:r w:rsidR="0077011B">
        <w:t xml:space="preserve">:  </w:t>
      </w:r>
      <w:r>
        <w:t xml:space="preserve">Free-riding in an alliance occurs when one alliance partner calculates that it can contribute less to an alliance because other states have less of a choice. </w:t>
      </w:r>
      <w:r>
        <w:rPr>
          <w:b/>
          <w:bCs/>
        </w:rPr>
        <w:t>EG</w:t>
      </w:r>
      <w:r>
        <w:t xml:space="preserve">: Canada provided relatively little to NATO knowing the </w:t>
      </w:r>
      <w:r>
        <w:lastRenderedPageBreak/>
        <w:t xml:space="preserve">United States and Germany couldn’t simply reduce their contributions. However, when free-riding occurs among major states in an alliance, there is the threat of departure. </w:t>
      </w:r>
      <w:r>
        <w:rPr>
          <w:b/>
          <w:bCs/>
        </w:rPr>
        <w:t>EG</w:t>
      </w:r>
      <w:r>
        <w:t xml:space="preserve">: Because Germany would not commit to Italian interests in the First World War, it </w:t>
      </w:r>
      <w:r>
        <w:rPr>
          <w:b/>
          <w:bCs/>
        </w:rPr>
        <w:t>defected</w:t>
      </w:r>
      <w:r>
        <w:t xml:space="preserve"> from the alliance and joined the other side.</w:t>
      </w:r>
    </w:p>
    <w:p w14:paraId="74E8EE49" w14:textId="6A7A9841" w:rsidR="006C01BF" w:rsidRDefault="006C01BF" w:rsidP="009C36AA">
      <w:pPr>
        <w:pStyle w:val="ListBullet"/>
        <w:numPr>
          <w:ilvl w:val="0"/>
          <w:numId w:val="0"/>
        </w:numPr>
        <w:ind w:left="432"/>
      </w:pPr>
    </w:p>
    <w:p w14:paraId="3DF98F8D" w14:textId="2A04FA80" w:rsidR="00D456E1" w:rsidRDefault="006C01BF" w:rsidP="00CE4000">
      <w:pPr>
        <w:jc w:val="both"/>
      </w:pPr>
      <w:r w:rsidRPr="00CE4000">
        <w:rPr>
          <w:b/>
          <w:u w:val="single"/>
        </w:rPr>
        <w:t>Commitment problem</w:t>
      </w:r>
      <w:r w:rsidR="00D456E1">
        <w:t>:</w:t>
      </w:r>
      <w:r w:rsidR="00D456E1" w:rsidRPr="00D456E1">
        <w:rPr>
          <w:b/>
          <w:bCs/>
        </w:rPr>
        <w:t xml:space="preserve"> </w:t>
      </w:r>
      <w:r w:rsidR="00D456E1">
        <w:rPr>
          <w:b/>
          <w:bCs/>
        </w:rPr>
        <w:t>Commitment problem</w:t>
      </w:r>
      <w:r w:rsidR="00D456E1">
        <w:t xml:space="preserve">: To keep states from defecting from your alliance and joining the enemy, you must demonstrate commitment. This can be done by stationing troops in your ally’s territory: if the enemy attacks, you will automatically be at war with the enemy. </w:t>
      </w:r>
      <w:r w:rsidR="00D456E1">
        <w:rPr>
          <w:b/>
          <w:bCs/>
        </w:rPr>
        <w:t>EG</w:t>
      </w:r>
      <w:r w:rsidR="00D456E1">
        <w:t xml:space="preserve">: The stationing of U.S. troops in South Korea to oppose </w:t>
      </w:r>
      <w:proofErr w:type="spellStart"/>
      <w:r w:rsidR="00D456E1">
        <w:t>Nofrth</w:t>
      </w:r>
      <w:proofErr w:type="spellEnd"/>
      <w:r w:rsidR="00D456E1">
        <w:t xml:space="preserve"> </w:t>
      </w:r>
      <w:proofErr w:type="spellStart"/>
      <w:r w:rsidR="00D456E1">
        <w:t>korea</w:t>
      </w:r>
      <w:proofErr w:type="spellEnd"/>
      <w:r w:rsidR="00D456E1">
        <w:t xml:space="preserve"> today</w:t>
      </w:r>
    </w:p>
    <w:p w14:paraId="270A5544" w14:textId="2D5C2107" w:rsidR="006C01BF" w:rsidRDefault="006C01BF" w:rsidP="00D456E1">
      <w:pPr>
        <w:pStyle w:val="ListBullet"/>
        <w:numPr>
          <w:ilvl w:val="0"/>
          <w:numId w:val="0"/>
        </w:numPr>
        <w:ind w:left="432"/>
      </w:pPr>
    </w:p>
    <w:p w14:paraId="33EF7C4A" w14:textId="79975CEC" w:rsidR="00D456E1" w:rsidRDefault="006C01BF" w:rsidP="00D456E1">
      <w:pPr>
        <w:jc w:val="both"/>
      </w:pPr>
      <w:r w:rsidRPr="00CE4000">
        <w:rPr>
          <w:b/>
          <w:u w:val="single"/>
        </w:rPr>
        <w:t>Chain gan</w:t>
      </w:r>
      <w:r w:rsidR="00D456E1" w:rsidRPr="00CE4000">
        <w:rPr>
          <w:b/>
          <w:u w:val="single"/>
        </w:rPr>
        <w:t>ging. Looking for the word drag</w:t>
      </w:r>
      <w:r w:rsidR="00D456E1">
        <w:t xml:space="preserve">: </w:t>
      </w:r>
      <w:r w:rsidR="00D456E1">
        <w:rPr>
          <w:b/>
          <w:bCs/>
        </w:rPr>
        <w:t>Chain-ganging</w:t>
      </w:r>
      <w:r w:rsidR="00D456E1">
        <w:t>: However, there is a problem here too: if a state is too committed to an ally, the ally might drag that state into a war against its choosing. EG: Germany in the First World War was so desperate to keep Austria-Hungary as an ally, it disastrously permitted itself to be dragged into a war over a relatively minor issue in the Balkans.</w:t>
      </w:r>
    </w:p>
    <w:p w14:paraId="5275D729" w14:textId="03FD91D1" w:rsidR="006C01BF" w:rsidRDefault="00D456E1" w:rsidP="00CE4000">
      <w:pPr>
        <w:jc w:val="both"/>
      </w:pPr>
      <w:r>
        <w:t>In essence, whenever you examine an alliance, you must analyze these key aspects to understand the internal trade-offs and the overall durability of the alliance.</w:t>
      </w:r>
    </w:p>
    <w:p w14:paraId="4314E57F" w14:textId="77777777" w:rsidR="00D456E1" w:rsidRPr="00CE4000" w:rsidRDefault="00D456E1" w:rsidP="00D456E1">
      <w:pPr>
        <w:jc w:val="both"/>
        <w:rPr>
          <w:b/>
          <w:u w:val="single"/>
        </w:rPr>
      </w:pPr>
      <w:r w:rsidRPr="00CE4000">
        <w:rPr>
          <w:b/>
          <w:u w:val="single"/>
        </w:rPr>
        <w:t xml:space="preserve">Wars following from revolution: </w:t>
      </w:r>
    </w:p>
    <w:p w14:paraId="0F593BE9" w14:textId="13B50711" w:rsidR="00D456E1" w:rsidRPr="00CE4000" w:rsidRDefault="00D456E1" w:rsidP="00D456E1">
      <w:pPr>
        <w:jc w:val="both"/>
        <w:rPr>
          <w:b/>
        </w:rPr>
      </w:pPr>
      <w:r w:rsidRPr="00CE4000">
        <w:rPr>
          <w:b/>
          <w:u w:val="single"/>
        </w:rPr>
        <w:t xml:space="preserve">Stephen Walt’s </w:t>
      </w:r>
      <w:r w:rsidRPr="00CE4000">
        <w:rPr>
          <w:b/>
          <w:bCs/>
          <w:u w:val="single"/>
        </w:rPr>
        <w:t>Revolutions and War</w:t>
      </w:r>
      <w:r w:rsidRPr="00CE4000">
        <w:rPr>
          <w:b/>
        </w:rPr>
        <w:t>:</w:t>
      </w:r>
    </w:p>
    <w:p w14:paraId="6D5C241F" w14:textId="40259F21" w:rsidR="00D456E1" w:rsidRDefault="00D456E1" w:rsidP="00D456E1">
      <w:pPr>
        <w:jc w:val="both"/>
      </w:pPr>
      <w:r>
        <w:t xml:space="preserve">Stephen Walt wrote a book called </w:t>
      </w:r>
      <w:r>
        <w:rPr>
          <w:b/>
          <w:bCs/>
        </w:rPr>
        <w:t>Revolution and War</w:t>
      </w:r>
      <w:r>
        <w:t xml:space="preserve"> in which he seeks to explain why wars seem always to follow from revolutions.</w:t>
      </w:r>
    </w:p>
    <w:p w14:paraId="02E2A83C" w14:textId="7F321A3D" w:rsidR="00D456E1" w:rsidRDefault="00D456E1" w:rsidP="00D456E1">
      <w:pPr>
        <w:jc w:val="both"/>
      </w:pPr>
      <w:r>
        <w:t>Let us take very brief look at Stephen Walt’s theory of revolutions and war:</w:t>
      </w:r>
    </w:p>
    <w:p w14:paraId="4C5CB9B9" w14:textId="0ACD408D" w:rsidR="00D456E1" w:rsidRDefault="00D456E1" w:rsidP="00D456E1">
      <w:pPr>
        <w:jc w:val="both"/>
      </w:pPr>
      <w:r>
        <w:rPr>
          <w:b/>
          <w:bCs/>
        </w:rPr>
        <w:t>Revolution</w:t>
      </w:r>
      <w:r>
        <w:t xml:space="preserve"> (</w:t>
      </w:r>
      <w:r>
        <w:rPr>
          <w:b/>
          <w:bCs/>
        </w:rPr>
        <w:t>definition</w:t>
      </w:r>
      <w:r>
        <w:t>): defined as destruction and replacement of a state by members of its own society.</w:t>
      </w:r>
    </w:p>
    <w:p w14:paraId="1C4DC355" w14:textId="22DCC70F" w:rsidR="00D456E1" w:rsidRDefault="00D456E1" w:rsidP="00D456E1">
      <w:pPr>
        <w:jc w:val="both"/>
      </w:pPr>
      <w:r>
        <w:t xml:space="preserve">H: Revolutions increase the likelihood of war by (1) creating changes in power and windows of opportunity; (2) create conflicts of interests between the new regime and old allies; (3) create the fear of the spread of the revolution </w:t>
      </w:r>
      <w:r>
        <w:lastRenderedPageBreak/>
        <w:t xml:space="preserve">(aggressive revolutionary personalities: (a) opponents as evil, (b) victory is inevitable, (c) universal meaning of revolution). (4) Also, uncertainty pervades all these calculations because old lines of </w:t>
      </w:r>
      <w:proofErr w:type="spellStart"/>
      <w:r>
        <w:t>comms</w:t>
      </w:r>
      <w:proofErr w:type="spellEnd"/>
      <w:r>
        <w:t xml:space="preserve"> become unavailable.</w:t>
      </w:r>
    </w:p>
    <w:p w14:paraId="6E4B452E" w14:textId="2C04942C" w:rsidR="00D456E1" w:rsidRDefault="00D456E1" w:rsidP="00D456E1">
      <w:pPr>
        <w:jc w:val="both"/>
      </w:pPr>
      <w:r>
        <w:t>Walt finds that revolutionary states speak aggressively but do not act aggressively – they are generally attacked from the outside.</w:t>
      </w:r>
    </w:p>
    <w:p w14:paraId="1A3A211C" w14:textId="77777777" w:rsidR="00D456E1" w:rsidRDefault="00D456E1" w:rsidP="00D456E1">
      <w:pPr>
        <w:jc w:val="both"/>
      </w:pPr>
      <w:r>
        <w:t>Walt’s analysis demonstrates that at least in the case of revolutions, wars seem intimately linked to domestic political developments.</w:t>
      </w:r>
    </w:p>
    <w:p w14:paraId="0DCC2859" w14:textId="2CB4414E" w:rsidR="006C01BF" w:rsidRDefault="006C01BF" w:rsidP="00D456E1">
      <w:pPr>
        <w:pStyle w:val="ListBullet"/>
        <w:numPr>
          <w:ilvl w:val="0"/>
          <w:numId w:val="0"/>
        </w:numPr>
      </w:pPr>
    </w:p>
    <w:p w14:paraId="582BA989" w14:textId="77777777" w:rsidR="00D456E1" w:rsidRDefault="00D456E1" w:rsidP="00D456E1">
      <w:pPr>
        <w:jc w:val="both"/>
      </w:pPr>
      <w:r w:rsidRPr="00CE4000">
        <w:rPr>
          <w:b/>
          <w:u w:val="single"/>
        </w:rPr>
        <w:t>Hegemonic stability theory</w:t>
      </w:r>
      <w:r>
        <w:t xml:space="preserve">: Hegemonic states invariably had pre-eminent naval power that was grounded in </w:t>
      </w:r>
      <w:r>
        <w:rPr>
          <w:b/>
          <w:bCs/>
        </w:rPr>
        <w:t>commercial trade</w:t>
      </w:r>
      <w:r>
        <w:t xml:space="preserve"> and </w:t>
      </w:r>
      <w:r>
        <w:rPr>
          <w:b/>
          <w:bCs/>
        </w:rPr>
        <w:t>technological dominance</w:t>
      </w:r>
      <w:r>
        <w:t xml:space="preserve">. As long as these states are dominant, they shape the structure of international commerce, typical pursuing </w:t>
      </w:r>
      <w:r>
        <w:rPr>
          <w:b/>
          <w:bCs/>
        </w:rPr>
        <w:t>free trade</w:t>
      </w:r>
      <w:r>
        <w:t>. But as they become over-extended in defending their interests, they fall behind technologically and ultimately commercially to a rising challenger. The challenger, typically a land power, is defeated by so weakens the hegemonic state that another maritime power inherits the position as hegemon.</w:t>
      </w:r>
    </w:p>
    <w:p w14:paraId="6C3499BF" w14:textId="40E97B4A" w:rsidR="00963D16" w:rsidRDefault="00963D16" w:rsidP="00D456E1">
      <w:pPr>
        <w:pStyle w:val="ListBullet"/>
        <w:numPr>
          <w:ilvl w:val="0"/>
          <w:numId w:val="0"/>
        </w:numPr>
        <w:ind w:left="432"/>
      </w:pPr>
    </w:p>
    <w:p w14:paraId="4E6EBBC8" w14:textId="77777777" w:rsidR="006C06B2" w:rsidRDefault="00963D16" w:rsidP="006C06B2">
      <w:pPr>
        <w:jc w:val="both"/>
        <w:rPr>
          <w:color w:val="000000"/>
        </w:rPr>
      </w:pPr>
      <w:r w:rsidRPr="0017177C">
        <w:rPr>
          <w:b/>
          <w:u w:val="single"/>
        </w:rPr>
        <w:t>Concert of Europe is</w:t>
      </w:r>
      <w:r w:rsidR="006C06B2" w:rsidRPr="0017177C">
        <w:rPr>
          <w:b/>
          <w:u w:val="single"/>
        </w:rPr>
        <w:t xml:space="preserve"> an agreement between countries</w:t>
      </w:r>
      <w:r w:rsidR="006C06B2">
        <w:t xml:space="preserve">: </w:t>
      </w:r>
      <w:r w:rsidR="006C06B2">
        <w:rPr>
          <w:color w:val="000000"/>
        </w:rPr>
        <w:t xml:space="preserve">The Concert of Europe’s </w:t>
      </w:r>
      <w:r w:rsidR="006C06B2">
        <w:rPr>
          <w:b/>
          <w:bCs/>
          <w:color w:val="000000"/>
        </w:rPr>
        <w:t>principal purpose</w:t>
      </w:r>
      <w:r w:rsidR="006C06B2">
        <w:rPr>
          <w:color w:val="000000"/>
        </w:rPr>
        <w:t xml:space="preserve"> was therefore to </w:t>
      </w:r>
      <w:r w:rsidR="006C06B2">
        <w:rPr>
          <w:b/>
          <w:bCs/>
          <w:color w:val="000000"/>
        </w:rPr>
        <w:t>limit the likelihood of revolution</w:t>
      </w:r>
      <w:r w:rsidR="006C06B2">
        <w:rPr>
          <w:color w:val="000000"/>
        </w:rPr>
        <w:t xml:space="preserve">, mainly through cooperation and the </w:t>
      </w:r>
      <w:r w:rsidR="006C06B2">
        <w:rPr>
          <w:b/>
          <w:bCs/>
          <w:color w:val="000000"/>
        </w:rPr>
        <w:t>promise of not sponsoring revolutionaries</w:t>
      </w:r>
      <w:r w:rsidR="006C06B2">
        <w:rPr>
          <w:color w:val="000000"/>
        </w:rPr>
        <w:t xml:space="preserve"> in other states’ societies.</w:t>
      </w:r>
    </w:p>
    <w:p w14:paraId="0926CAA4" w14:textId="19A4B18E" w:rsidR="006C06B2" w:rsidRDefault="006C06B2" w:rsidP="006C06B2">
      <w:pPr>
        <w:jc w:val="both"/>
        <w:rPr>
          <w:color w:val="000000"/>
        </w:rPr>
      </w:pPr>
      <w:r>
        <w:rPr>
          <w:color w:val="000000"/>
        </w:rPr>
        <w:t xml:space="preserve">The Concert of Europe consisted of permanent embassies throughout Europe, but principally in Vienna, where state actions were planned with </w:t>
      </w:r>
      <w:r>
        <w:rPr>
          <w:b/>
          <w:bCs/>
          <w:color w:val="000000"/>
        </w:rPr>
        <w:t>consideration as to the interest of the other states in the system</w:t>
      </w:r>
      <w:r>
        <w:rPr>
          <w:color w:val="000000"/>
        </w:rPr>
        <w:t xml:space="preserve">, and through the use of </w:t>
      </w:r>
      <w:r>
        <w:rPr>
          <w:b/>
          <w:bCs/>
          <w:color w:val="000000"/>
        </w:rPr>
        <w:t>close consultation</w:t>
      </w:r>
      <w:r>
        <w:rPr>
          <w:color w:val="000000"/>
        </w:rPr>
        <w:t>. Its members were England, Russia, Prussia, Austria-Hungary, and defeated France.</w:t>
      </w:r>
    </w:p>
    <w:p w14:paraId="3038A708" w14:textId="5E3C4909" w:rsidR="006C06B2" w:rsidRDefault="006C06B2" w:rsidP="006C06B2">
      <w:pPr>
        <w:jc w:val="both"/>
        <w:rPr>
          <w:color w:val="000000"/>
        </w:rPr>
      </w:pPr>
      <w:r>
        <w:rPr>
          <w:color w:val="000000"/>
        </w:rPr>
        <w:t xml:space="preserve">The arrangement of close consultation lasted until </w:t>
      </w:r>
      <w:r>
        <w:rPr>
          <w:b/>
          <w:bCs/>
          <w:color w:val="000000"/>
        </w:rPr>
        <w:t>1823</w:t>
      </w:r>
      <w:r>
        <w:rPr>
          <w:color w:val="000000"/>
        </w:rPr>
        <w:t xml:space="preserve"> (eight years), but the general agreement not to export revolution lasted until the Crimean War in </w:t>
      </w:r>
      <w:r>
        <w:rPr>
          <w:b/>
          <w:bCs/>
          <w:color w:val="000000"/>
        </w:rPr>
        <w:t>1853</w:t>
      </w:r>
      <w:r>
        <w:rPr>
          <w:color w:val="000000"/>
        </w:rPr>
        <w:t>, during which England and France fought Russia.</w:t>
      </w:r>
    </w:p>
    <w:p w14:paraId="086CB341" w14:textId="49CABDCE" w:rsidR="006C06B2" w:rsidRDefault="006C06B2" w:rsidP="006C06B2">
      <w:pPr>
        <w:jc w:val="both"/>
        <w:rPr>
          <w:color w:val="000000"/>
        </w:rPr>
      </w:pPr>
      <w:r>
        <w:rPr>
          <w:color w:val="000000"/>
        </w:rPr>
        <w:t xml:space="preserve">The Concert of Europe </w:t>
      </w:r>
      <w:r>
        <w:rPr>
          <w:b/>
          <w:bCs/>
          <w:color w:val="000000"/>
        </w:rPr>
        <w:t>collapsed</w:t>
      </w:r>
      <w:r>
        <w:rPr>
          <w:color w:val="000000"/>
        </w:rPr>
        <w:t xml:space="preserve"> because the </w:t>
      </w:r>
      <w:r>
        <w:rPr>
          <w:b/>
          <w:bCs/>
          <w:color w:val="000000"/>
        </w:rPr>
        <w:t>relative gains</w:t>
      </w:r>
      <w:r>
        <w:rPr>
          <w:color w:val="000000"/>
        </w:rPr>
        <w:t xml:space="preserve">: the states became </w:t>
      </w:r>
      <w:r>
        <w:rPr>
          <w:b/>
          <w:bCs/>
          <w:color w:val="000000"/>
        </w:rPr>
        <w:t>suspicious</w:t>
      </w:r>
      <w:r>
        <w:rPr>
          <w:color w:val="000000"/>
        </w:rPr>
        <w:t xml:space="preserve"> of each other that they were using the Concert for </w:t>
      </w:r>
      <w:r>
        <w:rPr>
          <w:color w:val="000000"/>
        </w:rPr>
        <w:lastRenderedPageBreak/>
        <w:t xml:space="preserve">immediate gain, and not to uphold the </w:t>
      </w:r>
      <w:r>
        <w:rPr>
          <w:b/>
          <w:bCs/>
          <w:color w:val="000000"/>
        </w:rPr>
        <w:t>principle of revolutionary non-interference</w:t>
      </w:r>
      <w:r>
        <w:rPr>
          <w:color w:val="000000"/>
        </w:rPr>
        <w:t>. States did not trust each other.</w:t>
      </w:r>
    </w:p>
    <w:p w14:paraId="38FB362A" w14:textId="122D094E" w:rsidR="00963D16" w:rsidRPr="002079AD" w:rsidRDefault="006C06B2" w:rsidP="002079AD">
      <w:pPr>
        <w:pStyle w:val="BodyText"/>
        <w:rPr>
          <w:color w:val="000000"/>
        </w:rPr>
      </w:pPr>
      <w:r>
        <w:rPr>
          <w:color w:val="000000"/>
        </w:rPr>
        <w:t>The Concert was attributed the responsibility for maintaining the inter-state peace in Europe for four decades.</w:t>
      </w:r>
    </w:p>
    <w:p w14:paraId="1859B3D0" w14:textId="77777777" w:rsidR="00963D16" w:rsidRPr="0017177C" w:rsidRDefault="00963D16" w:rsidP="00963D16">
      <w:pPr>
        <w:pStyle w:val="ListBullet"/>
        <w:rPr>
          <w:b/>
          <w:u w:val="single"/>
        </w:rPr>
      </w:pPr>
      <w:r w:rsidRPr="0017177C">
        <w:rPr>
          <w:b/>
          <w:u w:val="single"/>
        </w:rPr>
        <w:t>No Robert Jervis.</w:t>
      </w:r>
    </w:p>
    <w:p w14:paraId="44540223" w14:textId="77777777" w:rsidR="00963D16" w:rsidRPr="0017177C" w:rsidRDefault="00963D16" w:rsidP="00963D16">
      <w:pPr>
        <w:pStyle w:val="ListBullet"/>
        <w:rPr>
          <w:b/>
          <w:u w:val="single"/>
        </w:rPr>
      </w:pPr>
      <w:r w:rsidRPr="0017177C">
        <w:rPr>
          <w:b/>
          <w:u w:val="single"/>
        </w:rPr>
        <w:t>No causes of WW1</w:t>
      </w:r>
    </w:p>
    <w:p w14:paraId="08248AF4" w14:textId="1F63C6AF" w:rsidR="002079AD" w:rsidRDefault="00186162" w:rsidP="00186162">
      <w:pPr>
        <w:jc w:val="both"/>
      </w:pPr>
      <w:r>
        <w:t>-</w:t>
      </w:r>
      <w:r w:rsidR="002079AD" w:rsidRPr="00FB2C83">
        <w:rPr>
          <w:b/>
          <w:u w:val="single"/>
        </w:rPr>
        <w:t>Kindleburger theory</w:t>
      </w:r>
      <w:r w:rsidR="002079AD">
        <w:t xml:space="preserve">: </w:t>
      </w:r>
      <w:r w:rsidR="002079AD" w:rsidRPr="00186162">
        <w:rPr>
          <w:b/>
          <w:bCs/>
        </w:rPr>
        <w:t xml:space="preserve">Charles </w:t>
      </w:r>
      <w:proofErr w:type="spellStart"/>
      <w:r w:rsidR="002079AD" w:rsidRPr="00186162">
        <w:rPr>
          <w:b/>
          <w:bCs/>
        </w:rPr>
        <w:t>Kindleberger</w:t>
      </w:r>
      <w:proofErr w:type="spellEnd"/>
      <w:r w:rsidR="002079AD">
        <w:t xml:space="preserve"> argued that the depression was caused by two concurrent events. (1). the normal business cycle that rises and falls – this is expected; (2). The absence of a hegemonic power.</w:t>
      </w:r>
    </w:p>
    <w:p w14:paraId="65E2CECE" w14:textId="7873A8ED" w:rsidR="00963D16" w:rsidRDefault="00963D16" w:rsidP="002079AD">
      <w:pPr>
        <w:pStyle w:val="ListBullet"/>
        <w:numPr>
          <w:ilvl w:val="0"/>
          <w:numId w:val="0"/>
        </w:numPr>
        <w:ind w:left="432"/>
      </w:pPr>
    </w:p>
    <w:p w14:paraId="4924A9B9" w14:textId="77777777" w:rsidR="00963D16" w:rsidRPr="00FB2C83" w:rsidRDefault="00963D16" w:rsidP="00963D16">
      <w:pPr>
        <w:pStyle w:val="ListBullet"/>
        <w:rPr>
          <w:b/>
          <w:u w:val="single"/>
        </w:rPr>
      </w:pPr>
      <w:r w:rsidRPr="00FB2C83">
        <w:rPr>
          <w:b/>
          <w:u w:val="single"/>
        </w:rPr>
        <w:t>No Munich crisis</w:t>
      </w:r>
    </w:p>
    <w:p w14:paraId="1700877F" w14:textId="77777777" w:rsidR="002079AD" w:rsidRDefault="00963D16" w:rsidP="002079AD">
      <w:pPr>
        <w:jc w:val="both"/>
      </w:pPr>
      <w:r w:rsidRPr="00FB2C83">
        <w:rPr>
          <w:b/>
          <w:highlight w:val="yellow"/>
          <w:u w:val="single"/>
        </w:rPr>
        <w:t>You need to know deterrence theory</w:t>
      </w:r>
      <w:r w:rsidR="002079AD">
        <w:t xml:space="preserve">: Deterrence is the act of keeping another states from acting against yourself by the threat of punishment. </w:t>
      </w:r>
      <w:r w:rsidR="002079AD">
        <w:rPr>
          <w:b/>
          <w:bCs/>
        </w:rPr>
        <w:t>EG</w:t>
      </w:r>
      <w:r w:rsidR="002079AD">
        <w:t xml:space="preserve">: </w:t>
      </w:r>
      <w:r w:rsidR="002079AD">
        <w:rPr>
          <w:b/>
          <w:bCs/>
        </w:rPr>
        <w:t>Switzerland</w:t>
      </w:r>
      <w:r w:rsidR="002079AD">
        <w:t>: not much of a defense, but much deterrence.</w:t>
      </w:r>
    </w:p>
    <w:p w14:paraId="0A5ACBB6" w14:textId="64CAB9D2" w:rsidR="002079AD" w:rsidRDefault="002079AD" w:rsidP="002079AD">
      <w:pPr>
        <w:jc w:val="both"/>
      </w:pPr>
      <w:r>
        <w:t xml:space="preserve">For deterrence to succeed, there are three criteria that must be satisfied: (1). You must have sufficient </w:t>
      </w:r>
      <w:r>
        <w:rPr>
          <w:b/>
          <w:bCs/>
        </w:rPr>
        <w:t>capability</w:t>
      </w:r>
      <w:r>
        <w:t xml:space="preserve">; </w:t>
      </w:r>
      <w:r>
        <w:rPr>
          <w:b/>
          <w:bCs/>
        </w:rPr>
        <w:t>EG</w:t>
      </w:r>
      <w:r>
        <w:t xml:space="preserve">: The British did not have sufficient capability in place to deter the Argentinians in 1982 in their attack on the Falkland Islands; (2). Must have sufficient </w:t>
      </w:r>
      <w:r>
        <w:rPr>
          <w:b/>
          <w:bCs/>
        </w:rPr>
        <w:t>credibility</w:t>
      </w:r>
      <w:r>
        <w:t xml:space="preserve">; </w:t>
      </w:r>
      <w:r>
        <w:rPr>
          <w:b/>
          <w:bCs/>
        </w:rPr>
        <w:t>EG</w:t>
      </w:r>
      <w:r>
        <w:t xml:space="preserve">: Even though Israel possessed nuclear weapons by 1968, the Arabs did not think it a credible threat since it would lead to a rapid escalation involving the Soviet Union; (3). Must </w:t>
      </w:r>
      <w:r>
        <w:rPr>
          <w:b/>
          <w:bCs/>
        </w:rPr>
        <w:t>communicate</w:t>
      </w:r>
      <w:r>
        <w:t xml:space="preserve"> your threat. </w:t>
      </w:r>
      <w:r>
        <w:rPr>
          <w:b/>
          <w:bCs/>
        </w:rPr>
        <w:t>EG</w:t>
      </w:r>
      <w:r>
        <w:t xml:space="preserve">: Saddam attacked Kuwait in August of 1990 because apparently Ambassador April </w:t>
      </w:r>
      <w:proofErr w:type="spellStart"/>
      <w:r>
        <w:t>Glaspie</w:t>
      </w:r>
      <w:proofErr w:type="spellEnd"/>
      <w:r>
        <w:t xml:space="preserve"> did not clear spell out the threat to Baghdad.</w:t>
      </w:r>
    </w:p>
    <w:p w14:paraId="1E9005D6" w14:textId="6EBB001F" w:rsidR="00963D16" w:rsidRDefault="00963D16" w:rsidP="002079AD">
      <w:pPr>
        <w:pStyle w:val="ListBullet"/>
        <w:numPr>
          <w:ilvl w:val="0"/>
          <w:numId w:val="0"/>
        </w:numPr>
        <w:ind w:left="432"/>
      </w:pPr>
    </w:p>
    <w:p w14:paraId="197B58D2" w14:textId="6A888396" w:rsidR="00FB2C83" w:rsidRDefault="00FB2C83" w:rsidP="00FB2C83">
      <w:pPr>
        <w:jc w:val="both"/>
        <w:rPr>
          <w:sz w:val="24"/>
        </w:rPr>
      </w:pPr>
      <w:r w:rsidRPr="00FB2C83">
        <w:rPr>
          <w:b/>
          <w:u w:val="single"/>
        </w:rPr>
        <w:t>Melian debate memorize</w:t>
      </w:r>
      <w:r>
        <w:t xml:space="preserve">: </w:t>
      </w:r>
      <w:r>
        <w:rPr>
          <w:b/>
          <w:bCs/>
          <w:sz w:val="24"/>
        </w:rPr>
        <w:t>Melian Debate</w:t>
      </w:r>
      <w:r>
        <w:rPr>
          <w:sz w:val="24"/>
        </w:rPr>
        <w:t>:</w:t>
      </w:r>
    </w:p>
    <w:p w14:paraId="2C0B3CB8" w14:textId="5B2661F3" w:rsidR="00FB2C83" w:rsidRDefault="00FB2C83" w:rsidP="00FB2C83">
      <w:pPr>
        <w:jc w:val="both"/>
        <w:rPr>
          <w:sz w:val="24"/>
        </w:rPr>
      </w:pPr>
      <w:r>
        <w:rPr>
          <w:sz w:val="24"/>
        </w:rPr>
        <w:t xml:space="preserve">Story background: </w:t>
      </w:r>
    </w:p>
    <w:p w14:paraId="163C9E3D" w14:textId="504787E0" w:rsidR="00963D16" w:rsidRPr="00FB2C83" w:rsidRDefault="00FB2C83" w:rsidP="00FB2C83">
      <w:pPr>
        <w:jc w:val="both"/>
        <w:rPr>
          <w:sz w:val="24"/>
        </w:rPr>
      </w:pPr>
      <w:r>
        <w:rPr>
          <w:sz w:val="24"/>
        </w:rPr>
        <w:t>Melian arguments: (1) universal rights, (2) extended deterrence (hope), (3) honor, (4) chance.</w:t>
      </w:r>
    </w:p>
    <w:p w14:paraId="2E8F462E" w14:textId="77777777" w:rsidR="00963D16" w:rsidRDefault="00963D16" w:rsidP="00963D16">
      <w:pPr>
        <w:pStyle w:val="ListBullet"/>
      </w:pPr>
      <w:r w:rsidRPr="00FB2C83">
        <w:rPr>
          <w:b/>
          <w:u w:val="single"/>
        </w:rPr>
        <w:t>No Morgenthau</w:t>
      </w:r>
      <w:r>
        <w:t xml:space="preserve">. </w:t>
      </w:r>
    </w:p>
    <w:p w14:paraId="49841925" w14:textId="77777777" w:rsidR="00963D16" w:rsidRDefault="00963D16" w:rsidP="00963D16">
      <w:pPr>
        <w:pStyle w:val="ListBullet"/>
      </w:pPr>
      <w:r>
        <w:t>Lots of lists on final</w:t>
      </w:r>
    </w:p>
    <w:p w14:paraId="6BC57063" w14:textId="68A07E68" w:rsidR="00963D16" w:rsidRDefault="00476AEC" w:rsidP="00963D16">
      <w:pPr>
        <w:pStyle w:val="ListBullet"/>
      </w:pPr>
      <w:r w:rsidRPr="00216E82">
        <w:rPr>
          <w:b/>
          <w:u w:val="single"/>
        </w:rPr>
        <w:lastRenderedPageBreak/>
        <w:t>Anarchy</w:t>
      </w:r>
      <w:r>
        <w:t xml:space="preserve">: </w:t>
      </w:r>
      <w:r>
        <w:rPr>
          <w:sz w:val="24"/>
        </w:rPr>
        <w:t xml:space="preserve">The international system is characterized by </w:t>
      </w:r>
      <w:r>
        <w:rPr>
          <w:b/>
          <w:bCs/>
          <w:sz w:val="24"/>
        </w:rPr>
        <w:t xml:space="preserve">anarchy </w:t>
      </w:r>
      <w:r>
        <w:rPr>
          <w:sz w:val="24"/>
        </w:rPr>
        <w:t xml:space="preserve">(no central authority); states therefore must use </w:t>
      </w:r>
      <w:r>
        <w:rPr>
          <w:b/>
          <w:bCs/>
          <w:sz w:val="24"/>
        </w:rPr>
        <w:t>self-help</w:t>
      </w:r>
      <w:r>
        <w:rPr>
          <w:sz w:val="24"/>
        </w:rPr>
        <w:t>.</w:t>
      </w:r>
    </w:p>
    <w:p w14:paraId="10757EE7" w14:textId="688AD20D" w:rsidR="00963D16" w:rsidRDefault="00216E82" w:rsidP="00963D16">
      <w:pPr>
        <w:pStyle w:val="ListBullet"/>
      </w:pPr>
      <w:r w:rsidRPr="00216E82">
        <w:rPr>
          <w:b/>
          <w:u w:val="single"/>
        </w:rPr>
        <w:t>Principals of self help</w:t>
      </w:r>
      <w:r>
        <w:t xml:space="preserve">: </w:t>
      </w:r>
      <w:r>
        <w:rPr>
          <w:rFonts w:ascii="Helvetica" w:hAnsi="Helvetica" w:cs="Helvetica"/>
          <w:color w:val="1C1C1C"/>
          <w:sz w:val="28"/>
          <w:szCs w:val="28"/>
        </w:rPr>
        <w:t xml:space="preserve">Often, self-help will be allowed as long as no law is broken, and no </w:t>
      </w:r>
      <w:hyperlink r:id="rId7" w:history="1">
        <w:r>
          <w:rPr>
            <w:rFonts w:ascii="Helvetica" w:hAnsi="Helvetica" w:cs="Helvetica"/>
            <w:color w:val="092F9D"/>
            <w:sz w:val="28"/>
            <w:szCs w:val="28"/>
          </w:rPr>
          <w:t>breach of the peace</w:t>
        </w:r>
      </w:hyperlink>
      <w:r>
        <w:rPr>
          <w:rFonts w:ascii="Helvetica" w:hAnsi="Helvetica" w:cs="Helvetica"/>
          <w:color w:val="1C1C1C"/>
          <w:sz w:val="28"/>
          <w:szCs w:val="28"/>
        </w:rPr>
        <w:t xml:space="preserve"> occurs (or is likely to occur).</w:t>
      </w:r>
    </w:p>
    <w:p w14:paraId="06921DFE" w14:textId="1C802DE4" w:rsidR="00963D16" w:rsidRPr="00216E82" w:rsidRDefault="00963D16" w:rsidP="00216E82">
      <w:pPr>
        <w:jc w:val="both"/>
        <w:rPr>
          <w:sz w:val="24"/>
        </w:rPr>
      </w:pPr>
      <w:r>
        <w:t>States use pow</w:t>
      </w:r>
      <w:r w:rsidR="00216E82">
        <w:t xml:space="preserve">er to obtain national interests: </w:t>
      </w:r>
      <w:r w:rsidR="00216E82">
        <w:rPr>
          <w:sz w:val="24"/>
        </w:rPr>
        <w:t xml:space="preserve">States use </w:t>
      </w:r>
      <w:r w:rsidR="00216E82">
        <w:rPr>
          <w:b/>
          <w:bCs/>
          <w:sz w:val="24"/>
        </w:rPr>
        <w:t>power</w:t>
      </w:r>
      <w:r w:rsidR="00216E82">
        <w:rPr>
          <w:sz w:val="24"/>
        </w:rPr>
        <w:t xml:space="preserve"> to obtain their </w:t>
      </w:r>
      <w:r w:rsidR="00216E82">
        <w:rPr>
          <w:b/>
          <w:bCs/>
          <w:sz w:val="24"/>
        </w:rPr>
        <w:t>national interest</w:t>
      </w:r>
      <w:r w:rsidR="00216E82">
        <w:rPr>
          <w:sz w:val="24"/>
        </w:rPr>
        <w:t xml:space="preserve">, most importantly to </w:t>
      </w:r>
      <w:r w:rsidR="00216E82">
        <w:rPr>
          <w:b/>
          <w:bCs/>
          <w:sz w:val="24"/>
        </w:rPr>
        <w:t>survive</w:t>
      </w:r>
      <w:r w:rsidR="00216E82">
        <w:rPr>
          <w:sz w:val="24"/>
        </w:rPr>
        <w:t>.</w:t>
      </w:r>
    </w:p>
    <w:p w14:paraId="2E9543FC" w14:textId="77777777" w:rsidR="00963D16" w:rsidRPr="00216E82" w:rsidRDefault="00440BE1" w:rsidP="00963D16">
      <w:pPr>
        <w:pStyle w:val="ListBullet"/>
        <w:rPr>
          <w:b/>
          <w:u w:val="single"/>
        </w:rPr>
      </w:pPr>
      <w:r w:rsidRPr="00216E82">
        <w:rPr>
          <w:b/>
          <w:u w:val="single"/>
        </w:rPr>
        <w:t>No weakness of realism</w:t>
      </w:r>
    </w:p>
    <w:p w14:paraId="0521FD03" w14:textId="77777777" w:rsidR="00216E82" w:rsidRDefault="00440BE1" w:rsidP="00216E82">
      <w:pPr>
        <w:jc w:val="both"/>
        <w:rPr>
          <w:sz w:val="24"/>
        </w:rPr>
      </w:pPr>
      <w:r w:rsidRPr="00216E82">
        <w:rPr>
          <w:b/>
          <w:highlight w:val="yellow"/>
          <w:u w:val="single"/>
        </w:rPr>
        <w:t>3 assumptions on BOP</w:t>
      </w:r>
      <w:r w:rsidR="00216E82" w:rsidRPr="00216E82">
        <w:rPr>
          <w:b/>
          <w:highlight w:val="yellow"/>
          <w:u w:val="single"/>
        </w:rPr>
        <w:t>:</w:t>
      </w:r>
      <w:r w:rsidR="00216E82">
        <w:rPr>
          <w:b/>
          <w:highlight w:val="yellow"/>
          <w:u w:val="single"/>
        </w:rPr>
        <w:t xml:space="preserve"> </w:t>
      </w:r>
      <w:r w:rsidR="00216E82">
        <w:rPr>
          <w:b/>
          <w:sz w:val="24"/>
        </w:rPr>
        <w:t>BOP</w:t>
      </w:r>
      <w:r w:rsidR="00216E82">
        <w:rPr>
          <w:sz w:val="24"/>
        </w:rPr>
        <w:t>: this is a realist theory of world politics.</w:t>
      </w:r>
    </w:p>
    <w:p w14:paraId="03F400F5" w14:textId="77777777" w:rsidR="00216E82" w:rsidRDefault="00216E82" w:rsidP="00216E82">
      <w:pPr>
        <w:jc w:val="both"/>
        <w:rPr>
          <w:sz w:val="24"/>
        </w:rPr>
      </w:pPr>
      <w:r>
        <w:rPr>
          <w:sz w:val="24"/>
        </w:rPr>
        <w:t xml:space="preserve">_The theory argues that there is a </w:t>
      </w:r>
      <w:r>
        <w:rPr>
          <w:b/>
          <w:bCs/>
          <w:sz w:val="24"/>
        </w:rPr>
        <w:t>general tendency</w:t>
      </w:r>
      <w:r>
        <w:rPr>
          <w:sz w:val="24"/>
        </w:rPr>
        <w:t xml:space="preserve"> in all systems for the weaker states to ally together against the greatest emerging threat to the system. </w:t>
      </w:r>
      <w:proofErr w:type="gramStart"/>
      <w:r>
        <w:rPr>
          <w:sz w:val="24"/>
        </w:rPr>
        <w:t>Therefore</w:t>
      </w:r>
      <w:proofErr w:type="gramEnd"/>
      <w:r>
        <w:rPr>
          <w:sz w:val="24"/>
        </w:rPr>
        <w:t xml:space="preserve"> the system is always in equilibrium and domination of the system by a single state is impossible. As a threat to the system is defeated and a new threat emerges, states readjust their balancing and forge new alliances.</w:t>
      </w:r>
    </w:p>
    <w:p w14:paraId="2F5DE28E" w14:textId="4F4AD6DF" w:rsidR="00440BE1" w:rsidRPr="00216E82" w:rsidRDefault="00440BE1" w:rsidP="00216E82">
      <w:pPr>
        <w:pStyle w:val="ListBullet"/>
        <w:numPr>
          <w:ilvl w:val="0"/>
          <w:numId w:val="0"/>
        </w:numPr>
        <w:ind w:left="432"/>
        <w:rPr>
          <w:b/>
          <w:highlight w:val="yellow"/>
          <w:u w:val="single"/>
        </w:rPr>
      </w:pPr>
    </w:p>
    <w:p w14:paraId="3FC92A6B" w14:textId="77777777" w:rsidR="00440BE1" w:rsidRDefault="00440BE1" w:rsidP="00963D16">
      <w:pPr>
        <w:pStyle w:val="ListBullet"/>
      </w:pPr>
      <w:r>
        <w:t>trade offs of BOP 20%</w:t>
      </w:r>
    </w:p>
    <w:p w14:paraId="57CE11FC" w14:textId="77777777" w:rsidR="00216E82" w:rsidRDefault="00440BE1" w:rsidP="00216E82">
      <w:pPr>
        <w:jc w:val="both"/>
        <w:rPr>
          <w:sz w:val="24"/>
        </w:rPr>
      </w:pPr>
      <w:r>
        <w:t>criticisms of BOP</w:t>
      </w:r>
      <w:r w:rsidR="00216E82">
        <w:t xml:space="preserve">: </w:t>
      </w:r>
      <w:r w:rsidR="00216E82">
        <w:rPr>
          <w:sz w:val="24"/>
        </w:rPr>
        <w:t>1). Some argue that the balance of power only works under special conditions:</w:t>
      </w:r>
    </w:p>
    <w:p w14:paraId="1794CD63" w14:textId="77777777" w:rsidR="00216E82" w:rsidRDefault="00216E82" w:rsidP="00216E82">
      <w:pPr>
        <w:jc w:val="both"/>
        <w:rPr>
          <w:sz w:val="24"/>
        </w:rPr>
      </w:pPr>
      <w:r>
        <w:rPr>
          <w:sz w:val="24"/>
        </w:rPr>
        <w:t>_(a). Moderate competitive behavior among the states, typically caused by religious or cultural restraints;</w:t>
      </w:r>
    </w:p>
    <w:p w14:paraId="42980477" w14:textId="77777777" w:rsidR="00216E82" w:rsidRDefault="00216E82" w:rsidP="00216E82">
      <w:pPr>
        <w:jc w:val="both"/>
        <w:rPr>
          <w:sz w:val="24"/>
        </w:rPr>
      </w:pPr>
      <w:r>
        <w:rPr>
          <w:sz w:val="24"/>
        </w:rPr>
        <w:t>_(b). A norm against the annihilation of states.</w:t>
      </w:r>
    </w:p>
    <w:p w14:paraId="5CF0173B" w14:textId="77777777" w:rsidR="00216E82" w:rsidRDefault="00216E82" w:rsidP="00216E82">
      <w:pPr>
        <w:jc w:val="both"/>
        <w:rPr>
          <w:sz w:val="24"/>
        </w:rPr>
      </w:pPr>
      <w:r>
        <w:rPr>
          <w:sz w:val="24"/>
        </w:rPr>
        <w:t>_(c). No impediments to the free balancing of states, such as pacifism or democracy.</w:t>
      </w:r>
    </w:p>
    <w:p w14:paraId="01B80FA6" w14:textId="77777777" w:rsidR="00216E82" w:rsidRDefault="00216E82" w:rsidP="00216E82">
      <w:pPr>
        <w:jc w:val="both"/>
        <w:rPr>
          <w:sz w:val="24"/>
        </w:rPr>
      </w:pPr>
      <w:proofErr w:type="gramStart"/>
      <w:r>
        <w:rPr>
          <w:sz w:val="24"/>
        </w:rPr>
        <w:t>_(</w:t>
      </w:r>
      <w:proofErr w:type="gramEnd"/>
      <w:r>
        <w:rPr>
          <w:sz w:val="24"/>
        </w:rPr>
        <w:t>2). Critics argue that the balance of power system is dysfunctional because it often requires an invulnerable neutral state like England to repeatedly join the weaker side.</w:t>
      </w:r>
    </w:p>
    <w:p w14:paraId="0D3D0549" w14:textId="77777777" w:rsidR="00216E82" w:rsidRDefault="00216E82" w:rsidP="00216E82">
      <w:pPr>
        <w:jc w:val="both"/>
        <w:rPr>
          <w:sz w:val="24"/>
        </w:rPr>
      </w:pPr>
      <w:proofErr w:type="gramStart"/>
      <w:r>
        <w:rPr>
          <w:sz w:val="24"/>
        </w:rPr>
        <w:t>_(</w:t>
      </w:r>
      <w:proofErr w:type="gramEnd"/>
      <w:r>
        <w:rPr>
          <w:sz w:val="24"/>
        </w:rPr>
        <w:t xml:space="preserve">3). The </w:t>
      </w:r>
      <w:r>
        <w:rPr>
          <w:b/>
          <w:bCs/>
          <w:sz w:val="24"/>
        </w:rPr>
        <w:t>Balance of Power</w:t>
      </w:r>
      <w:r>
        <w:rPr>
          <w:sz w:val="24"/>
        </w:rPr>
        <w:t xml:space="preserve"> does not always succeed – sometimes multi-state regions do unify.</w:t>
      </w:r>
    </w:p>
    <w:p w14:paraId="236D13A1" w14:textId="4150E781" w:rsidR="00440BE1" w:rsidRDefault="00440BE1" w:rsidP="00216E82">
      <w:pPr>
        <w:pStyle w:val="ListBullet"/>
        <w:numPr>
          <w:ilvl w:val="0"/>
          <w:numId w:val="0"/>
        </w:numPr>
        <w:ind w:left="432"/>
      </w:pPr>
    </w:p>
    <w:p w14:paraId="2A96C947" w14:textId="77777777" w:rsidR="00440BE1" w:rsidRDefault="00440BE1" w:rsidP="00963D16">
      <w:pPr>
        <w:pStyle w:val="ListBullet"/>
      </w:pPr>
      <w:r>
        <w:t>NO NEO REALISM</w:t>
      </w:r>
    </w:p>
    <w:p w14:paraId="682AC33D" w14:textId="77777777" w:rsidR="00216E82" w:rsidRDefault="00440BE1" w:rsidP="00216E82">
      <w:pPr>
        <w:jc w:val="both"/>
        <w:rPr>
          <w:sz w:val="24"/>
        </w:rPr>
      </w:pPr>
      <w:r>
        <w:t>Bi-polarity vs</w:t>
      </w:r>
      <w:r w:rsidR="00216E82">
        <w:t xml:space="preserve"> multi-polarity will be on exam: </w:t>
      </w:r>
      <w:r w:rsidR="00216E82">
        <w:rPr>
          <w:sz w:val="24"/>
        </w:rPr>
        <w:t xml:space="preserve">We can now focus on a dispute between </w:t>
      </w:r>
      <w:r w:rsidR="00216E82">
        <w:rPr>
          <w:b/>
          <w:bCs/>
          <w:sz w:val="24"/>
        </w:rPr>
        <w:t>classical realists</w:t>
      </w:r>
      <w:r w:rsidR="00216E82">
        <w:rPr>
          <w:sz w:val="24"/>
        </w:rPr>
        <w:t xml:space="preserve"> and </w:t>
      </w:r>
      <w:r w:rsidR="00216E82">
        <w:rPr>
          <w:b/>
          <w:bCs/>
          <w:sz w:val="24"/>
        </w:rPr>
        <w:t>neo-realists</w:t>
      </w:r>
      <w:r w:rsidR="00216E82">
        <w:rPr>
          <w:sz w:val="24"/>
        </w:rPr>
        <w:t xml:space="preserve"> over the effect of </w:t>
      </w:r>
      <w:r w:rsidR="00216E82">
        <w:rPr>
          <w:b/>
          <w:bCs/>
          <w:sz w:val="24"/>
        </w:rPr>
        <w:t>polarity</w:t>
      </w:r>
      <w:r w:rsidR="00216E82">
        <w:rPr>
          <w:sz w:val="24"/>
        </w:rPr>
        <w:t xml:space="preserve"> on war and peace. A world of two great powers or many medium powers – which is safer from </w:t>
      </w:r>
      <w:r w:rsidR="00216E82">
        <w:rPr>
          <w:b/>
          <w:bCs/>
          <w:sz w:val="24"/>
        </w:rPr>
        <w:t>major war and domination</w:t>
      </w:r>
      <w:r w:rsidR="00216E82">
        <w:rPr>
          <w:sz w:val="24"/>
        </w:rPr>
        <w:t>?</w:t>
      </w:r>
    </w:p>
    <w:p w14:paraId="4B90EF60" w14:textId="77777777" w:rsidR="00216E82" w:rsidRDefault="00216E82" w:rsidP="00216E82">
      <w:pPr>
        <w:jc w:val="both"/>
        <w:rPr>
          <w:sz w:val="24"/>
        </w:rPr>
      </w:pPr>
      <w:r>
        <w:rPr>
          <w:sz w:val="24"/>
        </w:rPr>
        <w:softHyphen/>
        <w:t xml:space="preserve">_The essence of the argument centers on the impact of </w:t>
      </w:r>
      <w:r>
        <w:rPr>
          <w:b/>
          <w:bCs/>
          <w:sz w:val="24"/>
        </w:rPr>
        <w:t>uncertainty</w:t>
      </w:r>
      <w:r>
        <w:rPr>
          <w:sz w:val="24"/>
        </w:rPr>
        <w:t xml:space="preserve">, and the effect this has on </w:t>
      </w:r>
      <w:r>
        <w:rPr>
          <w:b/>
          <w:bCs/>
          <w:sz w:val="24"/>
        </w:rPr>
        <w:t>decisions to go to war</w:t>
      </w:r>
      <w:r>
        <w:rPr>
          <w:sz w:val="24"/>
        </w:rPr>
        <w:t>.</w:t>
      </w:r>
    </w:p>
    <w:p w14:paraId="123C0527" w14:textId="77777777" w:rsidR="00216E82" w:rsidRDefault="00216E82" w:rsidP="00216E82">
      <w:pPr>
        <w:jc w:val="both"/>
        <w:rPr>
          <w:sz w:val="24"/>
        </w:rPr>
      </w:pPr>
      <w:r>
        <w:rPr>
          <w:sz w:val="24"/>
        </w:rPr>
        <w:t>On balance, does uncertainty create opportunism or caution?</w:t>
      </w:r>
    </w:p>
    <w:p w14:paraId="75B46EB3" w14:textId="7BFE5C60" w:rsidR="00440BE1" w:rsidRDefault="00440BE1" w:rsidP="00216E82">
      <w:pPr>
        <w:pStyle w:val="ListBullet"/>
        <w:numPr>
          <w:ilvl w:val="0"/>
          <w:numId w:val="0"/>
        </w:numPr>
        <w:ind w:left="432"/>
      </w:pPr>
    </w:p>
    <w:p w14:paraId="2607B4ED" w14:textId="43A310A8" w:rsidR="00440BE1" w:rsidRDefault="000B0D17" w:rsidP="00963D16">
      <w:pPr>
        <w:pStyle w:val="ListBullet"/>
      </w:pPr>
      <w:proofErr w:type="spellStart"/>
      <w:r>
        <w:t>Waterbird</w:t>
      </w:r>
      <w:proofErr w:type="spellEnd"/>
      <w:r>
        <w:t xml:space="preserve"> Dilemma:</w:t>
      </w:r>
    </w:p>
    <w:p w14:paraId="10B4B128" w14:textId="72AA6D96" w:rsidR="00440BE1" w:rsidRDefault="00440BE1" w:rsidP="00845E21">
      <w:pPr>
        <w:jc w:val="both"/>
      </w:pPr>
      <w:r>
        <w:t xml:space="preserve"> Neo realist</w:t>
      </w:r>
      <w:r w:rsidR="00845E21">
        <w:t>s, wars are caused by accidents:</w:t>
      </w:r>
      <w:r w:rsidR="00845E21" w:rsidRPr="00845E21">
        <w:rPr>
          <w:sz w:val="24"/>
        </w:rPr>
        <w:t xml:space="preserve"> </w:t>
      </w:r>
    </w:p>
    <w:p w14:paraId="2C2E4798" w14:textId="77777777" w:rsidR="00845E21" w:rsidRDefault="00845E21" w:rsidP="00845E21">
      <w:pPr>
        <w:shd w:val="clear" w:color="auto" w:fill="FFFFFF"/>
        <w:jc w:val="both"/>
        <w:rPr>
          <w:sz w:val="24"/>
        </w:rPr>
      </w:pPr>
      <w:r>
        <w:t xml:space="preserve">Realist vs neo realist: </w:t>
      </w:r>
      <w:r>
        <w:rPr>
          <w:sz w:val="24"/>
        </w:rPr>
        <w:t xml:space="preserve">_(I). </w:t>
      </w:r>
      <w:r>
        <w:rPr>
          <w:b/>
          <w:bCs/>
          <w:sz w:val="24"/>
        </w:rPr>
        <w:t>Classical Realists</w:t>
      </w:r>
      <w:r>
        <w:rPr>
          <w:sz w:val="24"/>
        </w:rPr>
        <w:t xml:space="preserve">: </w:t>
      </w:r>
      <w:r>
        <w:rPr>
          <w:b/>
          <w:bCs/>
          <w:sz w:val="24"/>
        </w:rPr>
        <w:t>Uncertainty leads to peace</w:t>
      </w:r>
      <w:r>
        <w:rPr>
          <w:sz w:val="24"/>
        </w:rPr>
        <w:t xml:space="preserve"> because action is deterred by the threat of third party intervention; certainty leads to war because certainty simplifies the aggressors’ calculations for war.</w:t>
      </w:r>
    </w:p>
    <w:p w14:paraId="067D6A30" w14:textId="218B28D6" w:rsidR="00845E21" w:rsidRDefault="00845E21" w:rsidP="00845E21">
      <w:pPr>
        <w:jc w:val="both"/>
        <w:rPr>
          <w:sz w:val="24"/>
        </w:rPr>
      </w:pPr>
      <w:r>
        <w:rPr>
          <w:b/>
          <w:bCs/>
          <w:sz w:val="24"/>
        </w:rPr>
        <w:t>Explanations</w:t>
      </w:r>
      <w:r>
        <w:rPr>
          <w:sz w:val="24"/>
        </w:rPr>
        <w:t>:</w:t>
      </w:r>
    </w:p>
    <w:p w14:paraId="145F705B" w14:textId="77777777" w:rsidR="00845E21" w:rsidRDefault="00845E21" w:rsidP="00845E21">
      <w:pPr>
        <w:jc w:val="both"/>
        <w:rPr>
          <w:sz w:val="24"/>
        </w:rPr>
      </w:pPr>
      <w:r>
        <w:rPr>
          <w:sz w:val="24"/>
        </w:rPr>
        <w:t>_</w:t>
      </w:r>
      <w:r>
        <w:rPr>
          <w:b/>
          <w:sz w:val="24"/>
        </w:rPr>
        <w:t>Model:</w:t>
      </w:r>
      <w:r>
        <w:rPr>
          <w:sz w:val="24"/>
        </w:rPr>
        <w:t xml:space="preserve"> #Actors (IV) &gt;</w:t>
      </w:r>
      <w:proofErr w:type="gramStart"/>
      <w:r>
        <w:rPr>
          <w:sz w:val="24"/>
        </w:rPr>
        <w:t>&gt;(</w:t>
      </w:r>
      <w:proofErr w:type="gramEnd"/>
      <w:r>
        <w:rPr>
          <w:sz w:val="24"/>
        </w:rPr>
        <w:t>+)&gt;&gt;#Interaction opportunities (IVV)</w:t>
      </w:r>
    </w:p>
    <w:p w14:paraId="2C662063" w14:textId="77777777" w:rsidR="00845E21" w:rsidRDefault="00845E21" w:rsidP="00845E21">
      <w:pPr>
        <w:jc w:val="both"/>
        <w:rPr>
          <w:sz w:val="24"/>
        </w:rPr>
      </w:pPr>
      <w:r>
        <w:rPr>
          <w:sz w:val="24"/>
        </w:rPr>
        <w:t xml:space="preserve">                                                           &gt;</w:t>
      </w:r>
      <w:proofErr w:type="gramStart"/>
      <w:r>
        <w:rPr>
          <w:sz w:val="24"/>
        </w:rPr>
        <w:t>&gt;(</w:t>
      </w:r>
      <w:proofErr w:type="gramEnd"/>
      <w:r>
        <w:rPr>
          <w:sz w:val="24"/>
        </w:rPr>
        <w:t xml:space="preserve">+)&gt;&gt;Stability (DV)       </w:t>
      </w:r>
    </w:p>
    <w:p w14:paraId="64F53AD2" w14:textId="77777777" w:rsidR="00845E21" w:rsidRDefault="00845E21" w:rsidP="00845E21">
      <w:pPr>
        <w:pStyle w:val="BodyText"/>
      </w:pPr>
      <w:r>
        <w:t>_</w:t>
      </w:r>
      <w:r>
        <w:rPr>
          <w:b/>
          <w:bCs/>
        </w:rPr>
        <w:t>Cross-cutting pressures</w:t>
      </w:r>
      <w:r>
        <w:t xml:space="preserve"> (</w:t>
      </w:r>
      <w:r>
        <w:rPr>
          <w:b/>
          <w:bCs/>
        </w:rPr>
        <w:t>alliances</w:t>
      </w:r>
      <w:r>
        <w:t xml:space="preserve">): self-balancing system; reduced allocation of attention. </w:t>
      </w:r>
      <w:r>
        <w:rPr>
          <w:b/>
          <w:bCs/>
        </w:rPr>
        <w:t>Calculation problem</w:t>
      </w:r>
      <w:r>
        <w:t xml:space="preserve"> (class brawl example);</w:t>
      </w:r>
    </w:p>
    <w:p w14:paraId="2EDE87B8" w14:textId="77777777" w:rsidR="00845E21" w:rsidRDefault="00845E21" w:rsidP="00845E21">
      <w:pPr>
        <w:jc w:val="both"/>
        <w:rPr>
          <w:sz w:val="24"/>
        </w:rPr>
      </w:pPr>
      <w:r>
        <w:rPr>
          <w:sz w:val="24"/>
        </w:rPr>
        <w:t>_</w:t>
      </w:r>
      <w:r>
        <w:rPr>
          <w:b/>
          <w:sz w:val="24"/>
        </w:rPr>
        <w:t>Wagner</w:t>
      </w:r>
      <w:r>
        <w:rPr>
          <w:sz w:val="24"/>
        </w:rPr>
        <w:t xml:space="preserve">: (GT - Basic questions: will states act to eliminate others?): believes that uncertainty of the future, by fostering conflict creates stability. </w:t>
      </w:r>
    </w:p>
    <w:p w14:paraId="2A097A3B" w14:textId="77777777" w:rsidR="00845E21" w:rsidRDefault="00845E21" w:rsidP="00845E21">
      <w:pPr>
        <w:jc w:val="both"/>
        <w:rPr>
          <w:sz w:val="24"/>
        </w:rPr>
      </w:pPr>
      <w:r>
        <w:rPr>
          <w:sz w:val="24"/>
        </w:rPr>
        <w:t>_</w:t>
      </w:r>
      <w:r>
        <w:rPr>
          <w:b/>
          <w:bCs/>
          <w:sz w:val="24"/>
        </w:rPr>
        <w:t>Classical realists</w:t>
      </w:r>
      <w:r>
        <w:rPr>
          <w:sz w:val="24"/>
        </w:rPr>
        <w:t xml:space="preserve">: certainty creates war: opportunists will </w:t>
      </w:r>
      <w:proofErr w:type="gramStart"/>
      <w:r>
        <w:rPr>
          <w:sz w:val="24"/>
        </w:rPr>
        <w:t>attack,</w:t>
      </w:r>
      <w:proofErr w:type="gramEnd"/>
      <w:r>
        <w:rPr>
          <w:sz w:val="24"/>
        </w:rPr>
        <w:t xml:space="preserve"> uncertainty creates peace by causing aggressors to think twice;</w:t>
      </w:r>
    </w:p>
    <w:p w14:paraId="48A301D9" w14:textId="77777777" w:rsidR="00845E21" w:rsidRDefault="00845E21" w:rsidP="00845E21">
      <w:pPr>
        <w:pStyle w:val="BodyText"/>
      </w:pPr>
      <w:r>
        <w:t xml:space="preserve">_Therefore </w:t>
      </w:r>
      <w:proofErr w:type="spellStart"/>
      <w:r>
        <w:rPr>
          <w:b/>
          <w:bCs/>
        </w:rPr>
        <w:t>Multipolarity</w:t>
      </w:r>
      <w:proofErr w:type="spellEnd"/>
      <w:r>
        <w:t xml:space="preserve"> creates peace.</w:t>
      </w:r>
    </w:p>
    <w:p w14:paraId="308AC88F" w14:textId="77777777" w:rsidR="00845E21" w:rsidRDefault="00845E21" w:rsidP="00845E21">
      <w:pPr>
        <w:jc w:val="both"/>
        <w:rPr>
          <w:sz w:val="24"/>
        </w:rPr>
      </w:pPr>
    </w:p>
    <w:p w14:paraId="573CF0E9" w14:textId="77777777" w:rsidR="00845E21" w:rsidRDefault="00845E21" w:rsidP="00845E21">
      <w:pPr>
        <w:jc w:val="both"/>
        <w:rPr>
          <w:sz w:val="24"/>
        </w:rPr>
      </w:pPr>
      <w:r>
        <w:rPr>
          <w:sz w:val="24"/>
        </w:rPr>
        <w:t xml:space="preserve">_(II): </w:t>
      </w:r>
      <w:r>
        <w:rPr>
          <w:b/>
          <w:bCs/>
          <w:sz w:val="24"/>
        </w:rPr>
        <w:t>Neo-Realists</w:t>
      </w:r>
      <w:r>
        <w:rPr>
          <w:sz w:val="24"/>
        </w:rPr>
        <w:t xml:space="preserve">: </w:t>
      </w:r>
      <w:r>
        <w:rPr>
          <w:b/>
          <w:bCs/>
          <w:sz w:val="24"/>
        </w:rPr>
        <w:t>Uncertainty leads to war</w:t>
      </w:r>
      <w:r>
        <w:rPr>
          <w:sz w:val="24"/>
        </w:rPr>
        <w:t xml:space="preserve"> because aggressors are permitted an opportunity to act; certainty leads to peace because there are fewer wars that are caused by miscalculation.</w:t>
      </w:r>
    </w:p>
    <w:p w14:paraId="7EFD02D3" w14:textId="0F3AF726" w:rsidR="00440BE1" w:rsidRPr="00845E21" w:rsidRDefault="00845E21" w:rsidP="00845E21">
      <w:pPr>
        <w:jc w:val="both"/>
        <w:rPr>
          <w:sz w:val="24"/>
        </w:rPr>
      </w:pPr>
      <w:r>
        <w:rPr>
          <w:sz w:val="24"/>
        </w:rPr>
        <w:t>_</w:t>
      </w:r>
      <w:r>
        <w:rPr>
          <w:b/>
          <w:sz w:val="24"/>
        </w:rPr>
        <w:t>Kenneth Waltz</w:t>
      </w:r>
      <w:r>
        <w:rPr>
          <w:sz w:val="24"/>
        </w:rPr>
        <w:t xml:space="preserve"> (</w:t>
      </w:r>
      <w:r>
        <w:rPr>
          <w:b/>
          <w:bCs/>
          <w:sz w:val="24"/>
        </w:rPr>
        <w:t>Neorealism</w:t>
      </w:r>
      <w:r>
        <w:rPr>
          <w:sz w:val="24"/>
        </w:rPr>
        <w:t xml:space="preserve">): Bipolarity most stable: (IV) predictability. Can count the </w:t>
      </w:r>
      <w:r>
        <w:rPr>
          <w:b/>
          <w:bCs/>
          <w:sz w:val="24"/>
        </w:rPr>
        <w:t>number of states</w:t>
      </w:r>
      <w:r>
        <w:rPr>
          <w:sz w:val="24"/>
        </w:rPr>
        <w:t xml:space="preserve">: </w:t>
      </w:r>
      <w:proofErr w:type="gramStart"/>
      <w:r>
        <w:rPr>
          <w:sz w:val="24"/>
        </w:rPr>
        <w:t>therefore</w:t>
      </w:r>
      <w:proofErr w:type="gramEnd"/>
      <w:r>
        <w:rPr>
          <w:sz w:val="24"/>
        </w:rPr>
        <w:t xml:space="preserve"> restraint. </w:t>
      </w:r>
      <w:r>
        <w:rPr>
          <w:b/>
          <w:bCs/>
          <w:sz w:val="24"/>
        </w:rPr>
        <w:t>Balance of power not work</w:t>
      </w:r>
      <w:r>
        <w:rPr>
          <w:sz w:val="24"/>
        </w:rPr>
        <w:t>.</w:t>
      </w:r>
    </w:p>
    <w:p w14:paraId="6903E53A" w14:textId="77777777" w:rsidR="00845E21" w:rsidRDefault="00440BE1" w:rsidP="00845E21">
      <w:pPr>
        <w:jc w:val="both"/>
        <w:rPr>
          <w:sz w:val="24"/>
        </w:rPr>
      </w:pPr>
      <w:r>
        <w:t>P</w:t>
      </w:r>
      <w:r w:rsidR="00845E21">
        <w:t xml:space="preserve">arity vs preponderance: </w:t>
      </w:r>
      <w:r w:rsidR="00845E21">
        <w:rPr>
          <w:b/>
          <w:bCs/>
          <w:sz w:val="24"/>
          <w:u w:val="single"/>
        </w:rPr>
        <w:t>(V). Parity v. Preponderance Controversy</w:t>
      </w:r>
      <w:r w:rsidR="00845E21">
        <w:rPr>
          <w:sz w:val="24"/>
        </w:rPr>
        <w:t>:</w:t>
      </w:r>
    </w:p>
    <w:p w14:paraId="557DC4AD" w14:textId="77777777" w:rsidR="00845E21" w:rsidRDefault="00845E21" w:rsidP="00845E21">
      <w:pPr>
        <w:pStyle w:val="BodyText"/>
        <w:rPr>
          <w:lang w:val="en-CA"/>
        </w:rPr>
      </w:pPr>
      <w:r>
        <w:rPr>
          <w:lang w:val="en-CA"/>
        </w:rPr>
        <w:t>_Within a bipolar world or a world dominated by two coalitions, does parity (approximate equality between the two sides), or preponderance (where one side is stronger than the other), create peace?</w:t>
      </w:r>
    </w:p>
    <w:p w14:paraId="54EEFC2F" w14:textId="77777777" w:rsidR="00845E21" w:rsidRDefault="00845E21" w:rsidP="00845E21">
      <w:pPr>
        <w:pStyle w:val="BodyText"/>
        <w:rPr>
          <w:lang w:val="en-CA"/>
        </w:rPr>
      </w:pPr>
      <w:r>
        <w:rPr>
          <w:lang w:val="en-CA"/>
        </w:rPr>
        <w:t>_Some argue that the parity of a balance of power or bipolarity brings war because each state is tempted by the fact that there is an even chance of victory in a war. And that only preponderance brings peace.</w:t>
      </w:r>
    </w:p>
    <w:p w14:paraId="6F4D8105" w14:textId="77777777" w:rsidR="00845E21" w:rsidRDefault="00845E21" w:rsidP="00845E21">
      <w:pPr>
        <w:jc w:val="both"/>
        <w:rPr>
          <w:sz w:val="24"/>
        </w:rPr>
      </w:pPr>
      <w:r>
        <w:rPr>
          <w:sz w:val="24"/>
        </w:rPr>
        <w:t>_Others argue that preponderance encourages war because the larger state is undeterred, and therefore attacks the smaller states. Peace is therefore achieved by having a parity so that no one state can dominate any other.</w:t>
      </w:r>
    </w:p>
    <w:p w14:paraId="0B5B96E1" w14:textId="77777777" w:rsidR="00845E21" w:rsidRDefault="00845E21" w:rsidP="00845E21">
      <w:pPr>
        <w:pStyle w:val="BodyText2"/>
      </w:pPr>
    </w:p>
    <w:p w14:paraId="4B625ACD" w14:textId="084C0FB9" w:rsidR="00440BE1" w:rsidRDefault="00440BE1" w:rsidP="00845E21">
      <w:pPr>
        <w:pStyle w:val="ListBullet"/>
        <w:numPr>
          <w:ilvl w:val="0"/>
          <w:numId w:val="0"/>
        </w:numPr>
        <w:pBdr>
          <w:bottom w:val="single" w:sz="6" w:space="1" w:color="auto"/>
        </w:pBdr>
        <w:ind w:left="432" w:hanging="432"/>
      </w:pPr>
    </w:p>
    <w:p w14:paraId="174257F2" w14:textId="735A71AE" w:rsidR="00440BE1" w:rsidRDefault="00556B7E" w:rsidP="00440BE1">
      <w:pPr>
        <w:pStyle w:val="ListBullet"/>
        <w:numPr>
          <w:ilvl w:val="0"/>
          <w:numId w:val="5"/>
        </w:numPr>
      </w:pPr>
      <w:r>
        <w:t>Liberalism:</w:t>
      </w:r>
      <w:r w:rsidR="0035005B" w:rsidRPr="0035005B">
        <w:rPr>
          <w:b/>
          <w:bCs/>
        </w:rPr>
        <w:t xml:space="preserve"> </w:t>
      </w:r>
      <w:r w:rsidR="0035005B">
        <w:rPr>
          <w:b/>
          <w:bCs/>
        </w:rPr>
        <w:t>Liberals</w:t>
      </w:r>
      <w:r w:rsidR="0035005B">
        <w:t xml:space="preserve"> argued that the effect of states trading between each other tended to lead to peace. </w:t>
      </w:r>
      <w:r w:rsidR="0035005B">
        <w:rPr>
          <w:b/>
          <w:bCs/>
        </w:rPr>
        <w:t>Argument</w:t>
      </w:r>
      <w:r w:rsidR="0035005B">
        <w:t xml:space="preserve">: (1) </w:t>
      </w:r>
      <w:r w:rsidR="0035005B">
        <w:rPr>
          <w:b/>
          <w:bCs/>
        </w:rPr>
        <w:t>trade</w:t>
      </w:r>
      <w:r w:rsidR="0035005B">
        <w:t xml:space="preserve"> obtains </w:t>
      </w:r>
      <w:r w:rsidR="0035005B">
        <w:rPr>
          <w:b/>
          <w:bCs/>
        </w:rPr>
        <w:t>wealth</w:t>
      </w:r>
      <w:r w:rsidR="0035005B">
        <w:t xml:space="preserve"> more easily than </w:t>
      </w:r>
      <w:r w:rsidR="0035005B">
        <w:rPr>
          <w:b/>
          <w:bCs/>
        </w:rPr>
        <w:t>war</w:t>
      </w:r>
      <w:r w:rsidR="0035005B">
        <w:t xml:space="preserve">, and (2) trade converts states from systems run by </w:t>
      </w:r>
      <w:r w:rsidR="0035005B">
        <w:rPr>
          <w:b/>
          <w:bCs/>
        </w:rPr>
        <w:t>militarists</w:t>
      </w:r>
      <w:r w:rsidR="0035005B">
        <w:t xml:space="preserve"> to systems run by </w:t>
      </w:r>
      <w:r w:rsidR="0035005B">
        <w:rPr>
          <w:b/>
          <w:bCs/>
        </w:rPr>
        <w:t xml:space="preserve">middle classes </w:t>
      </w:r>
      <w:r w:rsidR="0035005B">
        <w:t xml:space="preserve">by making the </w:t>
      </w:r>
      <w:r w:rsidR="0035005B">
        <w:rPr>
          <w:b/>
          <w:bCs/>
        </w:rPr>
        <w:t>masses wealthy</w:t>
      </w:r>
      <w:r w:rsidR="0035005B">
        <w:t xml:space="preserve"> and diverting attention from activities abroad </w:t>
      </w:r>
      <w:r w:rsidR="0035005B">
        <w:rPr>
          <w:b/>
          <w:bCs/>
        </w:rPr>
        <w:t>(Comte, Spencer)</w:t>
      </w:r>
    </w:p>
    <w:p w14:paraId="6734A0D9" w14:textId="6806DCEA" w:rsidR="003B1704" w:rsidRDefault="0035005B" w:rsidP="00440BE1">
      <w:pPr>
        <w:pStyle w:val="ListBullet"/>
        <w:numPr>
          <w:ilvl w:val="0"/>
          <w:numId w:val="5"/>
        </w:numPr>
      </w:pPr>
      <w:r>
        <w:t>Know the three types:</w:t>
      </w:r>
    </w:p>
    <w:p w14:paraId="5601D815" w14:textId="77777777" w:rsidR="0035005B" w:rsidRDefault="003B1704" w:rsidP="0035005B">
      <w:pPr>
        <w:jc w:val="both"/>
      </w:pPr>
      <w:r>
        <w:t>Kn</w:t>
      </w:r>
      <w:r w:rsidR="0035005B">
        <w:t xml:space="preserve">ow assumptions of classical lib: </w:t>
      </w:r>
      <w:r w:rsidR="0035005B">
        <w:rPr>
          <w:b/>
        </w:rPr>
        <w:t>Liberal Institutionalists</w:t>
      </w:r>
      <w:r w:rsidR="0035005B">
        <w:t xml:space="preserve"> emphasize the role of institutions in international cooperation. It has three major assumptions.</w:t>
      </w:r>
    </w:p>
    <w:p w14:paraId="1FCB7E5D" w14:textId="77777777" w:rsidR="0035005B" w:rsidRDefault="0035005B" w:rsidP="0035005B">
      <w:pPr>
        <w:jc w:val="both"/>
      </w:pPr>
      <w:proofErr w:type="gramStart"/>
      <w:r>
        <w:t>_(</w:t>
      </w:r>
      <w:proofErr w:type="gramEnd"/>
      <w:r>
        <w:t xml:space="preserve">1): </w:t>
      </w:r>
      <w:r>
        <w:rPr>
          <w:b/>
          <w:bCs/>
        </w:rPr>
        <w:t>Anarchy can be mitigated</w:t>
      </w:r>
      <w:r>
        <w:t xml:space="preserve"> by institutions facilitating cooperation.</w:t>
      </w:r>
    </w:p>
    <w:p w14:paraId="5CBB7C5E" w14:textId="77777777" w:rsidR="0035005B" w:rsidRDefault="0035005B" w:rsidP="0035005B">
      <w:pPr>
        <w:jc w:val="both"/>
      </w:pPr>
      <w:proofErr w:type="gramStart"/>
      <w:r>
        <w:t>_(</w:t>
      </w:r>
      <w:proofErr w:type="gramEnd"/>
      <w:r>
        <w:t xml:space="preserve">2): International institutions are </w:t>
      </w:r>
      <w:r>
        <w:rPr>
          <w:b/>
          <w:bCs/>
        </w:rPr>
        <w:t>independent actors</w:t>
      </w:r>
      <w:r>
        <w:t xml:space="preserve"> that can compete with states.</w:t>
      </w:r>
    </w:p>
    <w:p w14:paraId="1F9F0009" w14:textId="77777777" w:rsidR="0035005B" w:rsidRDefault="0035005B" w:rsidP="0035005B">
      <w:pPr>
        <w:jc w:val="both"/>
      </w:pPr>
      <w:proofErr w:type="gramStart"/>
      <w:r>
        <w:t>_(</w:t>
      </w:r>
      <w:proofErr w:type="gramEnd"/>
      <w:r>
        <w:t>3): State are not the most important actors in the international system: institutions also matter and have a large role.</w:t>
      </w:r>
    </w:p>
    <w:p w14:paraId="690B9F0A" w14:textId="165F02F9" w:rsidR="003B1704" w:rsidRDefault="003B1704" w:rsidP="0035005B">
      <w:pPr>
        <w:pStyle w:val="ListBullet"/>
        <w:numPr>
          <w:ilvl w:val="0"/>
          <w:numId w:val="0"/>
        </w:numPr>
        <w:ind w:left="432" w:hanging="432"/>
      </w:pPr>
    </w:p>
    <w:p w14:paraId="57322FC5" w14:textId="77777777" w:rsidR="0035005B" w:rsidRDefault="003B1704" w:rsidP="0035005B">
      <w:pPr>
        <w:jc w:val="both"/>
      </w:pPr>
      <w:r>
        <w:t xml:space="preserve">Comparative </w:t>
      </w:r>
      <w:r w:rsidR="0035005B">
        <w:t xml:space="preserve">trade: </w:t>
      </w:r>
      <w:r w:rsidR="0035005B">
        <w:rPr>
          <w:b/>
          <w:bCs/>
        </w:rPr>
        <w:t>Argument</w:t>
      </w:r>
      <w:r w:rsidR="0035005B">
        <w:t xml:space="preserve">: there is a common benefit to trade because of </w:t>
      </w:r>
      <w:r w:rsidR="0035005B">
        <w:rPr>
          <w:b/>
          <w:bCs/>
        </w:rPr>
        <w:t>comparative advantage</w:t>
      </w:r>
      <w:r w:rsidR="0035005B">
        <w:t xml:space="preserve">: a </w:t>
      </w:r>
      <w:r w:rsidR="0035005B">
        <w:rPr>
          <w:b/>
          <w:bCs/>
        </w:rPr>
        <w:t>natural harmony of interests</w:t>
      </w:r>
      <w:r w:rsidR="0035005B">
        <w:t xml:space="preserve"> emerges. </w:t>
      </w:r>
      <w:r w:rsidR="0035005B">
        <w:rPr>
          <w:b/>
          <w:bCs/>
        </w:rPr>
        <w:t>Tariffs</w:t>
      </w:r>
      <w:r w:rsidR="0035005B">
        <w:t xml:space="preserve">, </w:t>
      </w:r>
      <w:r w:rsidR="0035005B">
        <w:rPr>
          <w:b/>
          <w:bCs/>
        </w:rPr>
        <w:t>quotas</w:t>
      </w:r>
      <w:r w:rsidR="0035005B">
        <w:t xml:space="preserve"> and other restrictions limit this tendency.</w:t>
      </w:r>
    </w:p>
    <w:p w14:paraId="508596D7" w14:textId="77777777" w:rsidR="0035005B" w:rsidRDefault="0035005B" w:rsidP="0035005B">
      <w:pPr>
        <w:jc w:val="both"/>
      </w:pPr>
      <w:r>
        <w:t xml:space="preserve">Trade rising more quickly than industrial growth. Absolute increase in world trade. </w:t>
      </w:r>
    </w:p>
    <w:p w14:paraId="7DE12649" w14:textId="2FF89C62" w:rsidR="003B1704" w:rsidRDefault="0035005B" w:rsidP="0035005B">
      <w:pPr>
        <w:jc w:val="both"/>
      </w:pPr>
      <w:r>
        <w:t>p</w:t>
      </w:r>
      <w:r>
        <w:rPr>
          <w:b/>
          <w:bCs/>
        </w:rPr>
        <w:t>roblem</w:t>
      </w:r>
      <w:r>
        <w:t xml:space="preserve">: </w:t>
      </w:r>
      <w:r>
        <w:rPr>
          <w:b/>
          <w:bCs/>
        </w:rPr>
        <w:t xml:space="preserve">interdependence </w:t>
      </w:r>
      <w:r>
        <w:t>can lead to war.</w:t>
      </w:r>
    </w:p>
    <w:p w14:paraId="3DA8A703" w14:textId="44FB15DF" w:rsidR="0035005B" w:rsidRDefault="003B1704" w:rsidP="00A93570">
      <w:pPr>
        <w:pStyle w:val="ListBullet"/>
        <w:numPr>
          <w:ilvl w:val="0"/>
          <w:numId w:val="0"/>
        </w:numPr>
        <w:ind w:left="432" w:hanging="432"/>
      </w:pPr>
      <w:r>
        <w:t>A</w:t>
      </w:r>
      <w:r w:rsidR="0035005B">
        <w:t xml:space="preserve">ssumptions of neo realism: </w:t>
      </w:r>
    </w:p>
    <w:p w14:paraId="1F12F8D3" w14:textId="0A1BE5BA" w:rsidR="0035005B" w:rsidRPr="0035005B" w:rsidRDefault="0035005B" w:rsidP="0035005B">
      <w:pPr>
        <w:pStyle w:val="ListBullet"/>
        <w:numPr>
          <w:ilvl w:val="0"/>
          <w:numId w:val="5"/>
        </w:numPr>
      </w:pPr>
      <w:r w:rsidRPr="0035005B">
        <w:t xml:space="preserve">(1): The world is </w:t>
      </w:r>
      <w:r w:rsidRPr="0035005B">
        <w:rPr>
          <w:b/>
          <w:bCs/>
        </w:rPr>
        <w:t>anarchic</w:t>
      </w:r>
      <w:r w:rsidRPr="0035005B">
        <w:t xml:space="preserve"> in the sense that there is no overarching authority to enforce promises, and therefore use the principle of </w:t>
      </w:r>
      <w:r w:rsidRPr="0035005B">
        <w:rPr>
          <w:b/>
          <w:bCs/>
        </w:rPr>
        <w:t>self-help</w:t>
      </w:r>
      <w:r w:rsidRPr="0035005B">
        <w:t>.</w:t>
      </w:r>
    </w:p>
    <w:p w14:paraId="35E078BE" w14:textId="77777777" w:rsidR="0035005B" w:rsidRPr="0035005B" w:rsidRDefault="0035005B" w:rsidP="0035005B">
      <w:pPr>
        <w:pStyle w:val="ListBullet"/>
        <w:numPr>
          <w:ilvl w:val="0"/>
          <w:numId w:val="5"/>
        </w:numPr>
      </w:pPr>
      <w:proofErr w:type="gramStart"/>
      <w:r w:rsidRPr="0035005B">
        <w:lastRenderedPageBreak/>
        <w:t>_(</w:t>
      </w:r>
      <w:proofErr w:type="gramEnd"/>
      <w:r w:rsidRPr="0035005B">
        <w:t xml:space="preserve">2): States, esp. the major powers, are the </w:t>
      </w:r>
      <w:r w:rsidRPr="0035005B">
        <w:rPr>
          <w:b/>
          <w:bCs/>
        </w:rPr>
        <w:t>most important actors</w:t>
      </w:r>
      <w:r w:rsidRPr="0035005B">
        <w:t xml:space="preserve"> in the international system.</w:t>
      </w:r>
    </w:p>
    <w:p w14:paraId="7F84DA43" w14:textId="77777777" w:rsidR="0035005B" w:rsidRPr="0035005B" w:rsidRDefault="0035005B" w:rsidP="0035005B">
      <w:pPr>
        <w:pStyle w:val="ListBullet"/>
        <w:numPr>
          <w:ilvl w:val="0"/>
          <w:numId w:val="5"/>
        </w:numPr>
        <w:rPr>
          <w:lang w:val="en-CA"/>
        </w:rPr>
      </w:pPr>
      <w:proofErr w:type="gramStart"/>
      <w:r w:rsidRPr="0035005B">
        <w:rPr>
          <w:lang w:val="en-CA"/>
        </w:rPr>
        <w:t>_(</w:t>
      </w:r>
      <w:proofErr w:type="gramEnd"/>
      <w:r w:rsidRPr="0035005B">
        <w:rPr>
          <w:lang w:val="en-CA"/>
        </w:rPr>
        <w:t xml:space="preserve">3): States seek, with approximate rationality, to </w:t>
      </w:r>
      <w:r w:rsidRPr="0035005B">
        <w:rPr>
          <w:b/>
          <w:bCs/>
          <w:lang w:val="en-CA"/>
        </w:rPr>
        <w:t>survive</w:t>
      </w:r>
      <w:r w:rsidRPr="0035005B">
        <w:rPr>
          <w:lang w:val="en-CA"/>
        </w:rPr>
        <w:t>.</w:t>
      </w:r>
    </w:p>
    <w:p w14:paraId="26B63E91" w14:textId="77777777" w:rsidR="0035005B" w:rsidRPr="0035005B" w:rsidRDefault="0035005B" w:rsidP="0035005B">
      <w:pPr>
        <w:pStyle w:val="ListBullet"/>
        <w:numPr>
          <w:ilvl w:val="0"/>
          <w:numId w:val="5"/>
        </w:numPr>
      </w:pPr>
      <w:proofErr w:type="gramStart"/>
      <w:r w:rsidRPr="0035005B">
        <w:t>_(</w:t>
      </w:r>
      <w:proofErr w:type="gramEnd"/>
      <w:r w:rsidRPr="0035005B">
        <w:t xml:space="preserve">4): The most important resource in the international system is </w:t>
      </w:r>
      <w:r w:rsidRPr="0035005B">
        <w:rPr>
          <w:b/>
          <w:bCs/>
        </w:rPr>
        <w:t>power</w:t>
      </w:r>
      <w:r w:rsidRPr="0035005B">
        <w:t>.</w:t>
      </w:r>
    </w:p>
    <w:p w14:paraId="4186AEB0" w14:textId="76BE7377" w:rsidR="003B1704" w:rsidRDefault="003B1704" w:rsidP="0035005B">
      <w:pPr>
        <w:pStyle w:val="ListBullet"/>
        <w:numPr>
          <w:ilvl w:val="0"/>
          <w:numId w:val="0"/>
        </w:numPr>
        <w:ind w:left="432"/>
      </w:pPr>
    </w:p>
    <w:p w14:paraId="0690CBA8" w14:textId="7C93D67E" w:rsidR="00267047" w:rsidRPr="00267047" w:rsidRDefault="0035005B" w:rsidP="00267047">
      <w:pPr>
        <w:pStyle w:val="ListBullet"/>
        <w:numPr>
          <w:ilvl w:val="0"/>
          <w:numId w:val="5"/>
        </w:numPr>
      </w:pPr>
      <w:r>
        <w:t>Implications of neoliberalism:</w:t>
      </w:r>
      <w:r w:rsidR="00267047">
        <w:t xml:space="preserve"> </w:t>
      </w:r>
      <w:r w:rsidR="00267047" w:rsidRPr="00267047">
        <w:t>_</w:t>
      </w:r>
      <w:r w:rsidR="00267047" w:rsidRPr="00267047">
        <w:rPr>
          <w:b/>
        </w:rPr>
        <w:t>Implications</w:t>
      </w:r>
      <w:r w:rsidR="00267047" w:rsidRPr="00267047">
        <w:t xml:space="preserve"> of liberal </w:t>
      </w:r>
      <w:proofErr w:type="spellStart"/>
      <w:r w:rsidR="00267047" w:rsidRPr="00267047">
        <w:t>institutionalist</w:t>
      </w:r>
      <w:proofErr w:type="spellEnd"/>
      <w:r w:rsidR="00267047" w:rsidRPr="00267047">
        <w:t xml:space="preserve"> assumptions:</w:t>
      </w:r>
    </w:p>
    <w:p w14:paraId="7BE1A460" w14:textId="4E989F00" w:rsidR="00267047" w:rsidRPr="00267047" w:rsidRDefault="00267047" w:rsidP="00267047">
      <w:pPr>
        <w:pStyle w:val="ListBullet"/>
        <w:numPr>
          <w:ilvl w:val="0"/>
          <w:numId w:val="0"/>
        </w:numPr>
        <w:ind w:left="792"/>
      </w:pPr>
      <w:r w:rsidRPr="00267047">
        <w:t>(1): Cooperation is not easy, but international organizations facilitate it.</w:t>
      </w:r>
    </w:p>
    <w:p w14:paraId="66E86CA1" w14:textId="5018AD53" w:rsidR="003B1704" w:rsidRDefault="00267047" w:rsidP="00267047">
      <w:pPr>
        <w:pStyle w:val="ListBullet"/>
        <w:numPr>
          <w:ilvl w:val="0"/>
          <w:numId w:val="0"/>
        </w:numPr>
        <w:ind w:left="792"/>
      </w:pPr>
      <w:r w:rsidRPr="00267047">
        <w:t xml:space="preserve">(2): Survival is not the main preoccupation of states: states seek </w:t>
      </w:r>
      <w:r w:rsidRPr="00267047">
        <w:rPr>
          <w:b/>
          <w:bCs/>
        </w:rPr>
        <w:t>absolute gains</w:t>
      </w:r>
      <w:r w:rsidRPr="00267047">
        <w:t xml:space="preserve"> (prefer to be rich and behind than ahead and poor – </w:t>
      </w:r>
      <w:r w:rsidRPr="00267047">
        <w:rPr>
          <w:b/>
          <w:bCs/>
        </w:rPr>
        <w:t>rational egoists: cheating</w:t>
      </w:r>
      <w:r w:rsidRPr="00267047">
        <w:t>).</w:t>
      </w:r>
    </w:p>
    <w:p w14:paraId="79AA7EBC" w14:textId="1CCCF02E" w:rsidR="00267047" w:rsidRDefault="00267047" w:rsidP="00267047">
      <w:pPr>
        <w:jc w:val="both"/>
      </w:pPr>
      <w:r>
        <w:t>Facilitates strategies:</w:t>
      </w:r>
      <w:r w:rsidRPr="00267047">
        <w:t xml:space="preserve"> </w:t>
      </w:r>
      <w:r>
        <w:t xml:space="preserve">Facilitate cooperation by making </w:t>
      </w:r>
      <w:r>
        <w:rPr>
          <w:b/>
          <w:bCs/>
        </w:rPr>
        <w:t>the threat of retaliation to a defection explicit</w:t>
      </w:r>
      <w:r>
        <w:t xml:space="preserve">. This would typically be achieved by describing the norms expected of states involved in an interaction, and the punishment of transgression, such as the loss of the opportunity of interacting through the forum. </w:t>
      </w:r>
    </w:p>
    <w:p w14:paraId="60DE6CA0" w14:textId="2DA2B9E0" w:rsidR="00267047" w:rsidRDefault="00267047" w:rsidP="00267047">
      <w:pPr>
        <w:pStyle w:val="ListBullet"/>
        <w:numPr>
          <w:ilvl w:val="0"/>
          <w:numId w:val="0"/>
        </w:numPr>
        <w:ind w:left="432" w:hanging="432"/>
      </w:pPr>
    </w:p>
    <w:p w14:paraId="74592F55" w14:textId="77777777" w:rsidR="00267047" w:rsidRDefault="003B1704" w:rsidP="00267047">
      <w:pPr>
        <w:jc w:val="both"/>
      </w:pPr>
      <w:r>
        <w:t xml:space="preserve">Democratic peace theory. Nothing on main slide </w:t>
      </w:r>
      <w:r w:rsidR="00267047">
        <w:t xml:space="preserve">we need to know the observation: </w:t>
      </w:r>
      <w:r w:rsidR="00267047">
        <w:rPr>
          <w:b/>
          <w:bCs/>
          <w:u w:val="single"/>
        </w:rPr>
        <w:t>Democratic Peace Argument</w:t>
      </w:r>
      <w:r w:rsidR="00267047">
        <w:t>:</w:t>
      </w:r>
    </w:p>
    <w:p w14:paraId="6DC5DBB6" w14:textId="087E23F6" w:rsidR="003B1704" w:rsidRDefault="00267047" w:rsidP="00267047">
      <w:pPr>
        <w:jc w:val="both"/>
      </w:pPr>
      <w:r>
        <w:t xml:space="preserve">_In the early 1990s, Bush and later, Clinton, repeatedly mentioned that the U.S. wants democracy to spread around the world because </w:t>
      </w:r>
      <w:r>
        <w:rPr>
          <w:b/>
          <w:bCs/>
        </w:rPr>
        <w:t>democracies do not go to war against each other.</w:t>
      </w:r>
    </w:p>
    <w:p w14:paraId="1C60F4A1" w14:textId="77777777" w:rsidR="00267047" w:rsidRPr="00267047" w:rsidRDefault="00515B4D" w:rsidP="00267047">
      <w:pPr>
        <w:pStyle w:val="ListBullet"/>
        <w:numPr>
          <w:ilvl w:val="0"/>
          <w:numId w:val="5"/>
        </w:numPr>
      </w:pPr>
      <w:r>
        <w:t>Norms</w:t>
      </w:r>
      <w:r w:rsidR="00267047">
        <w:t xml:space="preserve">: </w:t>
      </w:r>
      <w:proofErr w:type="gramStart"/>
      <w:r w:rsidR="00267047" w:rsidRPr="00267047">
        <w:rPr>
          <w:b/>
        </w:rPr>
        <w:t>_(</w:t>
      </w:r>
      <w:proofErr w:type="gramEnd"/>
      <w:r w:rsidR="00267047" w:rsidRPr="00267047">
        <w:rPr>
          <w:b/>
        </w:rPr>
        <w:t>2): Normative</w:t>
      </w:r>
      <w:r w:rsidR="00267047" w:rsidRPr="00267047">
        <w:t>: social norms.</w:t>
      </w:r>
    </w:p>
    <w:p w14:paraId="4E957471" w14:textId="77777777" w:rsidR="00267047" w:rsidRPr="00267047" w:rsidRDefault="00267047" w:rsidP="00267047">
      <w:pPr>
        <w:pStyle w:val="ListBullet"/>
        <w:numPr>
          <w:ilvl w:val="0"/>
          <w:numId w:val="5"/>
        </w:numPr>
      </w:pPr>
      <w:r w:rsidRPr="00267047">
        <w:t>_</w:t>
      </w:r>
      <w:r w:rsidRPr="00267047">
        <w:rPr>
          <w:b/>
        </w:rPr>
        <w:t>Liberal Ideas</w:t>
      </w:r>
      <w:r w:rsidRPr="00267047">
        <w:t>: Cosmopolitan; liberty and toleration for life and property. Tyranny over individuals is not democracy.</w:t>
      </w:r>
    </w:p>
    <w:p w14:paraId="56A0F67B" w14:textId="77777777" w:rsidR="00267047" w:rsidRPr="00267047" w:rsidRDefault="00267047" w:rsidP="00267047">
      <w:pPr>
        <w:pStyle w:val="ListBullet"/>
        <w:numPr>
          <w:ilvl w:val="0"/>
          <w:numId w:val="5"/>
        </w:numPr>
      </w:pPr>
      <w:r w:rsidRPr="00267047">
        <w:t xml:space="preserve">_Liberal democracies are therefore seen as </w:t>
      </w:r>
      <w:r w:rsidRPr="00267047">
        <w:rPr>
          <w:b/>
        </w:rPr>
        <w:t>reasonable, predictable, and trustworthy</w:t>
      </w:r>
      <w:r w:rsidRPr="00267047">
        <w:t>.</w:t>
      </w:r>
    </w:p>
    <w:p w14:paraId="781CA7F1" w14:textId="77777777" w:rsidR="00267047" w:rsidRPr="00267047" w:rsidRDefault="00267047" w:rsidP="00267047">
      <w:pPr>
        <w:pStyle w:val="ListBullet"/>
        <w:numPr>
          <w:ilvl w:val="0"/>
          <w:numId w:val="5"/>
        </w:numPr>
      </w:pPr>
      <w:r w:rsidRPr="00267047">
        <w:lastRenderedPageBreak/>
        <w:t xml:space="preserve">_But democracies are still as warlike as other states, so </w:t>
      </w:r>
      <w:r w:rsidRPr="00267047">
        <w:rPr>
          <w:b/>
          <w:bCs/>
        </w:rPr>
        <w:t>perception matters</w:t>
      </w:r>
      <w:r w:rsidRPr="00267047">
        <w:t>:</w:t>
      </w:r>
    </w:p>
    <w:p w14:paraId="7E63D1E4" w14:textId="77777777" w:rsidR="00267047" w:rsidRPr="00267047" w:rsidRDefault="00267047" w:rsidP="00267047">
      <w:pPr>
        <w:pStyle w:val="ListBullet"/>
        <w:numPr>
          <w:ilvl w:val="0"/>
          <w:numId w:val="5"/>
        </w:numPr>
        <w:rPr>
          <w:lang w:val="en-CA"/>
        </w:rPr>
      </w:pPr>
      <w:r w:rsidRPr="00267047">
        <w:rPr>
          <w:lang w:val="en-CA"/>
        </w:rPr>
        <w:t xml:space="preserve">_Citizens can identify other liberal states and therefore treat them preferentially (Legal </w:t>
      </w:r>
      <w:r w:rsidRPr="00267047">
        <w:rPr>
          <w:b/>
          <w:bCs/>
          <w:lang w:val="en-CA"/>
        </w:rPr>
        <w:t>zones of law</w:t>
      </w:r>
      <w:r w:rsidRPr="00267047">
        <w:rPr>
          <w:lang w:val="en-CA"/>
        </w:rPr>
        <w:t>).</w:t>
      </w:r>
    </w:p>
    <w:p w14:paraId="56781615" w14:textId="77777777" w:rsidR="00267047" w:rsidRPr="00267047" w:rsidRDefault="00267047" w:rsidP="00267047">
      <w:pPr>
        <w:pStyle w:val="ListBullet"/>
        <w:numPr>
          <w:ilvl w:val="0"/>
          <w:numId w:val="5"/>
        </w:numPr>
      </w:pPr>
      <w:r w:rsidRPr="00267047">
        <w:t xml:space="preserve">_Citizens only support war if it brings peace, and are therefore more likely to support war against illiberal states. </w:t>
      </w:r>
      <w:r w:rsidRPr="00267047">
        <w:rPr>
          <w:b/>
          <w:bCs/>
        </w:rPr>
        <w:t>Illiberal leaders</w:t>
      </w:r>
      <w:r w:rsidRPr="00267047">
        <w:t xml:space="preserve"> are therefore </w:t>
      </w:r>
      <w:r w:rsidRPr="00267047">
        <w:rPr>
          <w:i/>
        </w:rPr>
        <w:t>selected-out</w:t>
      </w:r>
      <w:r w:rsidRPr="00267047">
        <w:t>.</w:t>
      </w:r>
    </w:p>
    <w:p w14:paraId="5A8ABA0B" w14:textId="62AE1AD9" w:rsidR="00515B4D" w:rsidRDefault="00515B4D" w:rsidP="00267047">
      <w:pPr>
        <w:pStyle w:val="ListBullet"/>
        <w:numPr>
          <w:ilvl w:val="0"/>
          <w:numId w:val="0"/>
        </w:numPr>
        <w:ind w:left="792"/>
      </w:pPr>
    </w:p>
    <w:p w14:paraId="17102B9D" w14:textId="77777777" w:rsidR="00515B4D" w:rsidRDefault="00515B4D" w:rsidP="00440BE1">
      <w:pPr>
        <w:pStyle w:val="ListBullet"/>
        <w:numPr>
          <w:ilvl w:val="0"/>
          <w:numId w:val="5"/>
        </w:numPr>
      </w:pPr>
      <w:r>
        <w:t>Games will be on exam</w:t>
      </w:r>
    </w:p>
    <w:p w14:paraId="568D6EDB" w14:textId="77777777" w:rsidR="00267047" w:rsidRDefault="00267047" w:rsidP="00267047">
      <w:pPr>
        <w:jc w:val="both"/>
      </w:pPr>
      <w:r>
        <w:t xml:space="preserve">Prisoners dilemma: </w:t>
      </w:r>
    </w:p>
    <w:p w14:paraId="24AE8768" w14:textId="0AE2ABBE" w:rsidR="00267047" w:rsidRDefault="00267047" w:rsidP="00267047">
      <w:pPr>
        <w:jc w:val="both"/>
        <w:rPr>
          <w:sz w:val="24"/>
        </w:rPr>
      </w:pPr>
      <w:r>
        <w:rPr>
          <w:b/>
          <w:bCs/>
          <w:sz w:val="24"/>
        </w:rPr>
        <w:t>Strategic Form PD game</w:t>
      </w:r>
      <w:r>
        <w:rPr>
          <w:sz w:val="24"/>
        </w:rPr>
        <w:t xml:space="preserve">. This is an example of a cooperation games and it is intended to demonstrate just how difficult cooperation can be. Lets quickly look at how its graphically represented. This is called the </w:t>
      </w:r>
      <w:r>
        <w:rPr>
          <w:b/>
          <w:sz w:val="24"/>
        </w:rPr>
        <w:t>strategic form</w:t>
      </w:r>
      <w:r>
        <w:rPr>
          <w:sz w:val="24"/>
        </w:rPr>
        <w:t xml:space="preserve"> of the game. Players A/B: </w:t>
      </w:r>
      <w:r>
        <w:rPr>
          <w:b/>
          <w:sz w:val="24"/>
        </w:rPr>
        <w:t>Cooperate</w:t>
      </w:r>
      <w:r>
        <w:rPr>
          <w:sz w:val="24"/>
        </w:rPr>
        <w:t xml:space="preserve"> or </w:t>
      </w:r>
      <w:r>
        <w:rPr>
          <w:b/>
          <w:sz w:val="24"/>
        </w:rPr>
        <w:t>Defect</w:t>
      </w:r>
      <w:r>
        <w:rPr>
          <w:sz w:val="24"/>
        </w:rPr>
        <w:t xml:space="preserve">. Focus on the </w:t>
      </w:r>
      <w:r>
        <w:rPr>
          <w:b/>
          <w:sz w:val="24"/>
        </w:rPr>
        <w:t>intersection</w:t>
      </w:r>
      <w:r>
        <w:rPr>
          <w:sz w:val="24"/>
        </w:rPr>
        <w:t xml:space="preserve"> (numbers: years in jail: lower the number the better). </w:t>
      </w:r>
      <w:r>
        <w:rPr>
          <w:b/>
          <w:sz w:val="24"/>
        </w:rPr>
        <w:t>Payoffs</w:t>
      </w:r>
      <w:r>
        <w:rPr>
          <w:sz w:val="24"/>
        </w:rPr>
        <w:t xml:space="preserve"> there.</w:t>
      </w:r>
    </w:p>
    <w:p w14:paraId="4341C524" w14:textId="77777777" w:rsidR="00267047" w:rsidRDefault="00267047" w:rsidP="00267047">
      <w:pPr>
        <w:pStyle w:val="BodyText"/>
      </w:pPr>
      <w:r>
        <w:t xml:space="preserve">When does </w:t>
      </w:r>
      <w:r>
        <w:rPr>
          <w:b/>
          <w:bCs/>
        </w:rPr>
        <w:t>PD occur</w:t>
      </w:r>
      <w:r>
        <w:t xml:space="preserve"> in international relations: </w:t>
      </w:r>
    </w:p>
    <w:p w14:paraId="4D34BCBC" w14:textId="77777777" w:rsidR="00267047" w:rsidRDefault="00267047" w:rsidP="00267047">
      <w:pPr>
        <w:pStyle w:val="BodyText"/>
      </w:pPr>
      <w:r>
        <w:t>_Situations where the benefits of cooperation are high and the benefits of a sucker are low.</w:t>
      </w:r>
    </w:p>
    <w:p w14:paraId="7B395D26" w14:textId="77777777" w:rsidR="00267047" w:rsidRDefault="00267047" w:rsidP="00267047">
      <w:pPr>
        <w:pStyle w:val="BodyText"/>
      </w:pPr>
      <w:r>
        <w:t xml:space="preserve">_Although </w:t>
      </w:r>
      <w:r>
        <w:rPr>
          <w:b/>
          <w:bCs/>
        </w:rPr>
        <w:t>two states could be better off</w:t>
      </w:r>
      <w:r>
        <w:t xml:space="preserve"> cooperating, because they are afraid of being exploited, they forego the benefits of cooperation. </w:t>
      </w:r>
    </w:p>
    <w:p w14:paraId="62B76760" w14:textId="77777777" w:rsidR="00267047" w:rsidRDefault="00267047" w:rsidP="00267047">
      <w:pPr>
        <w:pStyle w:val="BodyText"/>
      </w:pPr>
      <w:r>
        <w:t>_</w:t>
      </w:r>
      <w:r>
        <w:rPr>
          <w:b/>
          <w:bCs/>
        </w:rPr>
        <w:t>In security</w:t>
      </w:r>
      <w:r>
        <w:t xml:space="preserve">, this means that states may choose to attack each other rather than share peace, even though peace would leave both better off. </w:t>
      </w:r>
    </w:p>
    <w:p w14:paraId="3105AF5C" w14:textId="77777777" w:rsidR="00267047" w:rsidRDefault="00267047" w:rsidP="00267047">
      <w:pPr>
        <w:pStyle w:val="BodyText"/>
      </w:pPr>
      <w:r>
        <w:t>_</w:t>
      </w:r>
      <w:r>
        <w:rPr>
          <w:b/>
          <w:bCs/>
        </w:rPr>
        <w:t>In trade</w:t>
      </w:r>
      <w:r>
        <w:t>, two states may be afraid that the other state would exploit their open market, and so they raise their tariffs, further impeding trade: this is basically what caused the depression.</w:t>
      </w:r>
    </w:p>
    <w:p w14:paraId="6265E3ED" w14:textId="3E5E5077" w:rsidR="00515B4D" w:rsidRDefault="00515B4D" w:rsidP="00267047">
      <w:pPr>
        <w:pStyle w:val="ListBullet"/>
        <w:numPr>
          <w:ilvl w:val="0"/>
          <w:numId w:val="0"/>
        </w:numPr>
        <w:ind w:left="792"/>
      </w:pPr>
    </w:p>
    <w:p w14:paraId="79E5D648" w14:textId="77777777" w:rsidR="00515B4D" w:rsidRDefault="00515B4D" w:rsidP="00440BE1">
      <w:pPr>
        <w:pStyle w:val="ListBullet"/>
        <w:numPr>
          <w:ilvl w:val="0"/>
          <w:numId w:val="5"/>
        </w:numPr>
      </w:pPr>
      <w:r>
        <w:t xml:space="preserve">No </w:t>
      </w:r>
      <w:proofErr w:type="spellStart"/>
      <w:r>
        <w:t>nash</w:t>
      </w:r>
      <w:proofErr w:type="spellEnd"/>
      <w:r>
        <w:t>.</w:t>
      </w:r>
    </w:p>
    <w:p w14:paraId="30E74E93" w14:textId="77777777" w:rsidR="00267047" w:rsidRDefault="00515B4D" w:rsidP="00267047">
      <w:pPr>
        <w:jc w:val="both"/>
        <w:rPr>
          <w:sz w:val="24"/>
        </w:rPr>
      </w:pPr>
      <w:r>
        <w:t>Iteration</w:t>
      </w:r>
      <w:r w:rsidR="00267047">
        <w:t xml:space="preserve">: </w:t>
      </w:r>
      <w:r w:rsidR="00267047">
        <w:rPr>
          <w:b/>
          <w:bCs/>
          <w:sz w:val="24"/>
        </w:rPr>
        <w:t>Solution</w:t>
      </w:r>
      <w:r w:rsidR="00267047">
        <w:rPr>
          <w:sz w:val="24"/>
        </w:rPr>
        <w:t xml:space="preserve">: </w:t>
      </w:r>
      <w:r w:rsidR="00267047">
        <w:rPr>
          <w:b/>
          <w:bCs/>
          <w:sz w:val="24"/>
        </w:rPr>
        <w:t>iteration</w:t>
      </w:r>
      <w:r w:rsidR="00267047">
        <w:rPr>
          <w:sz w:val="24"/>
        </w:rPr>
        <w:t>: play the game many times (decompose the exchanges).</w:t>
      </w:r>
    </w:p>
    <w:p w14:paraId="015A8A89" w14:textId="0DFCA8E0" w:rsidR="00515B4D" w:rsidRDefault="00515B4D" w:rsidP="00267047">
      <w:pPr>
        <w:pStyle w:val="ListBullet"/>
        <w:numPr>
          <w:ilvl w:val="0"/>
          <w:numId w:val="0"/>
        </w:numPr>
      </w:pPr>
    </w:p>
    <w:p w14:paraId="07D8B588" w14:textId="77777777" w:rsidR="00267047" w:rsidRDefault="00515B4D" w:rsidP="00267047">
      <w:pPr>
        <w:jc w:val="both"/>
        <w:rPr>
          <w:sz w:val="24"/>
        </w:rPr>
      </w:pPr>
      <w:r>
        <w:lastRenderedPageBreak/>
        <w:t>Chicken game</w:t>
      </w:r>
      <w:r w:rsidR="00267047">
        <w:t xml:space="preserve">: </w:t>
      </w:r>
      <w:r w:rsidR="00267047">
        <w:rPr>
          <w:b/>
          <w:sz w:val="24"/>
        </w:rPr>
        <w:t>Chicken</w:t>
      </w:r>
      <w:r w:rsidR="00267047">
        <w:rPr>
          <w:sz w:val="24"/>
        </w:rPr>
        <w:t>: Image from the 1950s: a car towards each other down a street as a test of courage. The one that drives strait and does not swerve away is seen as more courageous. Look at the game: four outcomes.</w:t>
      </w:r>
    </w:p>
    <w:p w14:paraId="1FB8D5CF" w14:textId="77777777" w:rsidR="00267047" w:rsidRDefault="00267047" w:rsidP="00267047">
      <w:pPr>
        <w:jc w:val="both"/>
        <w:rPr>
          <w:sz w:val="24"/>
        </w:rPr>
      </w:pPr>
      <w:r>
        <w:rPr>
          <w:sz w:val="24"/>
        </w:rPr>
        <w:t>_</w:t>
      </w:r>
      <w:r>
        <w:rPr>
          <w:b/>
          <w:bCs/>
          <w:sz w:val="24"/>
        </w:rPr>
        <w:t>Preferences ordering</w:t>
      </w:r>
      <w:r>
        <w:rPr>
          <w:sz w:val="24"/>
        </w:rPr>
        <w:t xml:space="preserve">: </w:t>
      </w:r>
      <w:r>
        <w:rPr>
          <w:b/>
          <w:bCs/>
          <w:sz w:val="24"/>
        </w:rPr>
        <w:t>hero&gt;wimp&gt;chicken&gt;dead</w:t>
      </w:r>
      <w:r>
        <w:rPr>
          <w:sz w:val="24"/>
        </w:rPr>
        <w:t>.</w:t>
      </w:r>
    </w:p>
    <w:p w14:paraId="10EF30E8" w14:textId="77777777" w:rsidR="00267047" w:rsidRDefault="00267047" w:rsidP="00267047">
      <w:pPr>
        <w:jc w:val="both"/>
        <w:rPr>
          <w:sz w:val="24"/>
        </w:rPr>
      </w:pPr>
      <w:r>
        <w:rPr>
          <w:sz w:val="24"/>
        </w:rPr>
        <w:t xml:space="preserve">_This is a model for just about any </w:t>
      </w:r>
      <w:r>
        <w:rPr>
          <w:b/>
          <w:bCs/>
          <w:sz w:val="24"/>
        </w:rPr>
        <w:t>brinkmanship bargaining you can imagine</w:t>
      </w:r>
      <w:r>
        <w:rPr>
          <w:sz w:val="24"/>
        </w:rPr>
        <w:t xml:space="preserve">: </w:t>
      </w:r>
      <w:r>
        <w:rPr>
          <w:b/>
          <w:bCs/>
          <w:sz w:val="24"/>
        </w:rPr>
        <w:t>Cuban Missile Crisis</w:t>
      </w:r>
      <w:r>
        <w:rPr>
          <w:sz w:val="24"/>
        </w:rPr>
        <w:t xml:space="preserve">: </w:t>
      </w:r>
      <w:proofErr w:type="gramStart"/>
      <w:r>
        <w:rPr>
          <w:sz w:val="24"/>
        </w:rPr>
        <w:t>the</w:t>
      </w:r>
      <w:proofErr w:type="gramEnd"/>
      <w:r>
        <w:rPr>
          <w:sz w:val="24"/>
        </w:rPr>
        <w:t xml:space="preserve"> Soviet ships turned around. In trade, this is also typical of trade negotiations in which a state has to demonstrate its resolve by not backing down. In the analogy, how can you do this (</w:t>
      </w:r>
      <w:r>
        <w:rPr>
          <w:b/>
          <w:sz w:val="24"/>
        </w:rPr>
        <w:t>commit</w:t>
      </w:r>
      <w:r>
        <w:rPr>
          <w:sz w:val="24"/>
        </w:rPr>
        <w:t xml:space="preserve"> yourself: close eyes </w:t>
      </w:r>
      <w:r>
        <w:rPr>
          <w:b/>
          <w:sz w:val="24"/>
        </w:rPr>
        <w:t>steering</w:t>
      </w:r>
      <w:r>
        <w:rPr>
          <w:sz w:val="24"/>
        </w:rPr>
        <w:t xml:space="preserve"> column; simulate </w:t>
      </w:r>
      <w:r>
        <w:rPr>
          <w:b/>
          <w:sz w:val="24"/>
        </w:rPr>
        <w:t>irrationality</w:t>
      </w:r>
      <w:r>
        <w:rPr>
          <w:sz w:val="24"/>
        </w:rPr>
        <w:t xml:space="preserve">)? One can threaten to cause collective damage: </w:t>
      </w:r>
      <w:r>
        <w:rPr>
          <w:b/>
          <w:sz w:val="24"/>
        </w:rPr>
        <w:t>rocking the boat</w:t>
      </w:r>
      <w:r>
        <w:rPr>
          <w:sz w:val="24"/>
        </w:rPr>
        <w:t>.</w:t>
      </w:r>
    </w:p>
    <w:p w14:paraId="09815F59" w14:textId="39DBA8D0" w:rsidR="00515B4D" w:rsidRPr="00267047" w:rsidRDefault="00267047" w:rsidP="00267047">
      <w:pPr>
        <w:jc w:val="both"/>
        <w:rPr>
          <w:sz w:val="24"/>
        </w:rPr>
      </w:pPr>
      <w:r>
        <w:rPr>
          <w:sz w:val="24"/>
        </w:rPr>
        <w:t xml:space="preserve">_Chicken Game: simulates situations in which the cost of mutual defection is catastrophic, but exploitation pays highly. Sometimes, </w:t>
      </w:r>
      <w:r>
        <w:rPr>
          <w:b/>
          <w:bCs/>
          <w:sz w:val="24"/>
        </w:rPr>
        <w:t>points of common aversion</w:t>
      </w:r>
      <w:r>
        <w:rPr>
          <w:sz w:val="24"/>
        </w:rPr>
        <w:t>, in which all parties can agree is an outcome they all dislike, may facilitate cooperation.</w:t>
      </w:r>
    </w:p>
    <w:p w14:paraId="1CAFCB81" w14:textId="77777777" w:rsidR="00A93570" w:rsidRDefault="00515B4D" w:rsidP="00A93570">
      <w:pPr>
        <w:jc w:val="both"/>
        <w:rPr>
          <w:sz w:val="24"/>
        </w:rPr>
      </w:pPr>
      <w:r>
        <w:t>Stag hu</w:t>
      </w:r>
      <w:r w:rsidR="00267047">
        <w:t>nt:</w:t>
      </w:r>
      <w:r w:rsidR="00A93570">
        <w:t xml:space="preserve"> </w:t>
      </w:r>
      <w:r w:rsidR="00A93570">
        <w:rPr>
          <w:b/>
          <w:sz w:val="24"/>
        </w:rPr>
        <w:t>Stag Hunt</w:t>
      </w:r>
      <w:r w:rsidR="00A93570">
        <w:rPr>
          <w:sz w:val="24"/>
        </w:rPr>
        <w:t xml:space="preserve">: This is from </w:t>
      </w:r>
      <w:r w:rsidR="00A93570">
        <w:rPr>
          <w:b/>
          <w:bCs/>
          <w:sz w:val="24"/>
        </w:rPr>
        <w:t>Rousseau</w:t>
      </w:r>
      <w:r w:rsidR="00A93570">
        <w:rPr>
          <w:sz w:val="24"/>
        </w:rPr>
        <w:t>. You have a party of hunters, in this case, two. If they cooperate, they can catch a large stag. If they don’t cooperate, they will not be able to catch the stag. The dilemma occurs when one hunter sees a rabbit. If that hunter chases the rabbit, he eats less than if he caught the stag, and the other hunters eat nothing.</w:t>
      </w:r>
    </w:p>
    <w:p w14:paraId="1F1ED26E" w14:textId="77777777" w:rsidR="00A93570" w:rsidRDefault="00A93570" w:rsidP="00A93570">
      <w:pPr>
        <w:jc w:val="both"/>
        <w:rPr>
          <w:sz w:val="24"/>
        </w:rPr>
      </w:pPr>
      <w:r>
        <w:rPr>
          <w:sz w:val="24"/>
        </w:rPr>
        <w:t xml:space="preserve">_The </w:t>
      </w:r>
      <w:r>
        <w:rPr>
          <w:b/>
          <w:bCs/>
          <w:sz w:val="24"/>
        </w:rPr>
        <w:t>preference</w:t>
      </w:r>
      <w:r>
        <w:rPr>
          <w:sz w:val="24"/>
        </w:rPr>
        <w:t xml:space="preserve"> here is to cooperate to capture a </w:t>
      </w:r>
      <w:r>
        <w:rPr>
          <w:b/>
          <w:bCs/>
          <w:sz w:val="24"/>
        </w:rPr>
        <w:t>stag&gt;rabbit&gt;nothing</w:t>
      </w:r>
      <w:r>
        <w:rPr>
          <w:sz w:val="24"/>
        </w:rPr>
        <w:t>.</w:t>
      </w:r>
    </w:p>
    <w:p w14:paraId="7C7B9322" w14:textId="77777777" w:rsidR="00A93570" w:rsidRDefault="00A93570" w:rsidP="00A93570">
      <w:pPr>
        <w:jc w:val="both"/>
        <w:rPr>
          <w:sz w:val="24"/>
        </w:rPr>
      </w:pPr>
      <w:r>
        <w:rPr>
          <w:sz w:val="24"/>
        </w:rPr>
        <w:t xml:space="preserve">_This is similar in contexts to PD, but there is less of a cost to being exploited or backstabbed, and this is more representative of problems in international trade: problem of </w:t>
      </w:r>
      <w:r>
        <w:rPr>
          <w:b/>
          <w:bCs/>
          <w:sz w:val="24"/>
        </w:rPr>
        <w:t>foregone gains</w:t>
      </w:r>
      <w:r>
        <w:rPr>
          <w:sz w:val="24"/>
        </w:rPr>
        <w:t xml:space="preserve"> (things you could have had but didn’t because you failed to find a collective solution).</w:t>
      </w:r>
    </w:p>
    <w:p w14:paraId="2BC88301" w14:textId="77777777" w:rsidR="00A93570" w:rsidRDefault="00A93570" w:rsidP="00A93570">
      <w:pPr>
        <w:jc w:val="both"/>
        <w:rPr>
          <w:sz w:val="24"/>
        </w:rPr>
      </w:pPr>
      <w:r>
        <w:rPr>
          <w:sz w:val="24"/>
        </w:rPr>
        <w:t xml:space="preserve">_Simulates situations in which sub-optimal outcomes are made more likely by the </w:t>
      </w:r>
      <w:r>
        <w:rPr>
          <w:b/>
          <w:bCs/>
          <w:sz w:val="24"/>
        </w:rPr>
        <w:t>fear of abandonment</w:t>
      </w:r>
      <w:r>
        <w:rPr>
          <w:sz w:val="24"/>
        </w:rPr>
        <w:t>.</w:t>
      </w:r>
    </w:p>
    <w:p w14:paraId="46567662" w14:textId="77777777" w:rsidR="00A93570" w:rsidRDefault="00A93570" w:rsidP="00A93570">
      <w:pPr>
        <w:jc w:val="both"/>
        <w:rPr>
          <w:sz w:val="24"/>
        </w:rPr>
      </w:pPr>
      <w:r>
        <w:rPr>
          <w:sz w:val="24"/>
        </w:rPr>
        <w:t>_</w:t>
      </w:r>
      <w:r>
        <w:rPr>
          <w:b/>
          <w:bCs/>
          <w:sz w:val="24"/>
        </w:rPr>
        <w:t>Solution to facilitate cooperation</w:t>
      </w:r>
      <w:r>
        <w:rPr>
          <w:sz w:val="24"/>
        </w:rPr>
        <w:t>: reduce transaction costs to ensure awareness of benefits cooperation.</w:t>
      </w:r>
    </w:p>
    <w:p w14:paraId="433387F0" w14:textId="39340BA7" w:rsidR="00515B4D" w:rsidRDefault="00515B4D" w:rsidP="00A93570">
      <w:pPr>
        <w:pStyle w:val="ListBullet"/>
        <w:numPr>
          <w:ilvl w:val="0"/>
          <w:numId w:val="0"/>
        </w:numPr>
      </w:pPr>
    </w:p>
    <w:p w14:paraId="52AE106F" w14:textId="77777777" w:rsidR="00A93570" w:rsidRDefault="00A93570" w:rsidP="00A93570">
      <w:pPr>
        <w:jc w:val="both"/>
        <w:rPr>
          <w:sz w:val="24"/>
        </w:rPr>
      </w:pPr>
      <w:r>
        <w:t xml:space="preserve">Tragedy of the commons: </w:t>
      </w:r>
      <w:r>
        <w:rPr>
          <w:b/>
          <w:bCs/>
          <w:sz w:val="24"/>
          <w:u w:val="single"/>
        </w:rPr>
        <w:t>The Tragedy of the Commons</w:t>
      </w:r>
      <w:r>
        <w:rPr>
          <w:sz w:val="24"/>
        </w:rPr>
        <w:t>:</w:t>
      </w:r>
    </w:p>
    <w:p w14:paraId="7AB94617" w14:textId="77777777" w:rsidR="00A93570" w:rsidRDefault="00A93570" w:rsidP="00A93570">
      <w:pPr>
        <w:jc w:val="both"/>
        <w:rPr>
          <w:sz w:val="24"/>
        </w:rPr>
      </w:pPr>
      <w:r>
        <w:rPr>
          <w:sz w:val="24"/>
        </w:rPr>
        <w:t xml:space="preserve">_Problem </w:t>
      </w:r>
      <w:r>
        <w:rPr>
          <w:b/>
          <w:bCs/>
          <w:sz w:val="24"/>
        </w:rPr>
        <w:t>of world over-population</w:t>
      </w:r>
      <w:r>
        <w:rPr>
          <w:sz w:val="24"/>
        </w:rPr>
        <w:t>.</w:t>
      </w:r>
    </w:p>
    <w:p w14:paraId="30C2E368" w14:textId="77777777" w:rsidR="00A93570" w:rsidRDefault="00A93570" w:rsidP="00A93570">
      <w:pPr>
        <w:jc w:val="both"/>
        <w:rPr>
          <w:sz w:val="24"/>
        </w:rPr>
      </w:pPr>
      <w:r>
        <w:rPr>
          <w:sz w:val="24"/>
        </w:rPr>
        <w:t xml:space="preserve">_There is </w:t>
      </w:r>
      <w:proofErr w:type="gramStart"/>
      <w:r>
        <w:rPr>
          <w:sz w:val="24"/>
        </w:rPr>
        <w:t>a single commons</w:t>
      </w:r>
      <w:proofErr w:type="gramEnd"/>
      <w:r>
        <w:rPr>
          <w:sz w:val="24"/>
        </w:rPr>
        <w:t>: where farmers graze their herds.</w:t>
      </w:r>
    </w:p>
    <w:p w14:paraId="3F9ADAC8" w14:textId="77777777" w:rsidR="00A93570" w:rsidRDefault="00A93570" w:rsidP="00A93570">
      <w:pPr>
        <w:jc w:val="both"/>
        <w:rPr>
          <w:sz w:val="24"/>
        </w:rPr>
      </w:pPr>
      <w:r>
        <w:rPr>
          <w:sz w:val="24"/>
        </w:rPr>
        <w:t xml:space="preserve">_The </w:t>
      </w:r>
      <w:r>
        <w:rPr>
          <w:b/>
          <w:bCs/>
          <w:sz w:val="24"/>
        </w:rPr>
        <w:t>incentive structure</w:t>
      </w:r>
      <w:r>
        <w:rPr>
          <w:sz w:val="24"/>
        </w:rPr>
        <w:t xml:space="preserve"> is that each farmer gains by adding an </w:t>
      </w:r>
      <w:r>
        <w:rPr>
          <w:b/>
          <w:bCs/>
          <w:sz w:val="24"/>
        </w:rPr>
        <w:t>additional cow</w:t>
      </w:r>
      <w:r>
        <w:rPr>
          <w:sz w:val="24"/>
        </w:rPr>
        <w:t xml:space="preserve"> for graving, because while the herd owner gains the full benefit, the cost in terms of gradual </w:t>
      </w:r>
      <w:r>
        <w:rPr>
          <w:b/>
          <w:bCs/>
          <w:sz w:val="24"/>
        </w:rPr>
        <w:t>erosion</w:t>
      </w:r>
      <w:r>
        <w:rPr>
          <w:sz w:val="24"/>
        </w:rPr>
        <w:t xml:space="preserve"> of the commons is divided equally between each of the herd owners.</w:t>
      </w:r>
    </w:p>
    <w:p w14:paraId="32C807DE" w14:textId="77777777" w:rsidR="00A93570" w:rsidRDefault="00A93570" w:rsidP="00A93570">
      <w:pPr>
        <w:jc w:val="both"/>
        <w:rPr>
          <w:sz w:val="24"/>
        </w:rPr>
      </w:pPr>
      <w:r>
        <w:rPr>
          <w:sz w:val="24"/>
        </w:rPr>
        <w:t xml:space="preserve">_Since each herd owner has the same incentive, the commons eventually </w:t>
      </w:r>
      <w:proofErr w:type="gramStart"/>
      <w:r>
        <w:rPr>
          <w:sz w:val="24"/>
        </w:rPr>
        <w:t>gets</w:t>
      </w:r>
      <w:proofErr w:type="gramEnd"/>
      <w:r>
        <w:rPr>
          <w:sz w:val="24"/>
        </w:rPr>
        <w:t xml:space="preserve"> overrun with herds and the land is eroded beyond the point of sustainable use, and all herd owners lose out and their herds starve.</w:t>
      </w:r>
    </w:p>
    <w:p w14:paraId="3EE2A7FD" w14:textId="77777777" w:rsidR="00A93570" w:rsidRDefault="00A93570" w:rsidP="00A93570">
      <w:pPr>
        <w:jc w:val="both"/>
        <w:rPr>
          <w:sz w:val="24"/>
        </w:rPr>
      </w:pPr>
      <w:r>
        <w:rPr>
          <w:sz w:val="24"/>
        </w:rPr>
        <w:t xml:space="preserve">_This is a </w:t>
      </w:r>
      <w:r>
        <w:rPr>
          <w:b/>
          <w:bCs/>
          <w:sz w:val="24"/>
        </w:rPr>
        <w:t>tragic outcome because it was avoidable</w:t>
      </w:r>
      <w:r>
        <w:rPr>
          <w:sz w:val="24"/>
        </w:rPr>
        <w:t>.</w:t>
      </w:r>
    </w:p>
    <w:p w14:paraId="185374AC" w14:textId="77777777" w:rsidR="00A93570" w:rsidRDefault="00A93570" w:rsidP="00A93570">
      <w:pPr>
        <w:jc w:val="both"/>
        <w:rPr>
          <w:sz w:val="24"/>
        </w:rPr>
      </w:pPr>
      <w:r>
        <w:rPr>
          <w:sz w:val="24"/>
        </w:rPr>
        <w:lastRenderedPageBreak/>
        <w:t>_His question is how do you solve the “tragedy of the commons.” The traditional answer has been to privatize it so that you will want to maximize its overall productivity over time. There is also the option of collective coercive enforcement, such as the publicly accepted laws against bank robbery.</w:t>
      </w:r>
    </w:p>
    <w:p w14:paraId="54AFA334" w14:textId="77777777" w:rsidR="00A93570" w:rsidRDefault="00A93570" w:rsidP="00A93570">
      <w:pPr>
        <w:jc w:val="both"/>
        <w:rPr>
          <w:sz w:val="24"/>
        </w:rPr>
      </w:pPr>
      <w:r>
        <w:rPr>
          <w:sz w:val="24"/>
        </w:rPr>
        <w:t>_In the case of population control, by definition, those who break the rules or defy the morality will produce the greatest proportion of offspring for the next generation.</w:t>
      </w:r>
    </w:p>
    <w:p w14:paraId="2AF2E6C8" w14:textId="0598D19C" w:rsidR="00515B4D" w:rsidRDefault="00515B4D" w:rsidP="00A93570">
      <w:pPr>
        <w:pStyle w:val="ListBullet"/>
        <w:numPr>
          <w:ilvl w:val="0"/>
          <w:numId w:val="0"/>
        </w:numPr>
      </w:pPr>
    </w:p>
    <w:p w14:paraId="0417C4E5" w14:textId="0B5F0F74" w:rsidR="00A93570" w:rsidRDefault="00A93570" w:rsidP="00A93570">
      <w:pPr>
        <w:jc w:val="both"/>
        <w:rPr>
          <w:sz w:val="24"/>
        </w:rPr>
      </w:pPr>
      <w:proofErr w:type="spellStart"/>
      <w:r>
        <w:t>Mancur</w:t>
      </w:r>
      <w:proofErr w:type="spellEnd"/>
      <w:r>
        <w:t xml:space="preserve"> Olson: </w:t>
      </w:r>
      <w:r w:rsidR="000B0D17">
        <w:rPr>
          <w:sz w:val="24"/>
        </w:rPr>
        <w:tab/>
      </w:r>
      <w:proofErr w:type="spellStart"/>
      <w:r>
        <w:rPr>
          <w:sz w:val="24"/>
          <w:u w:val="single"/>
        </w:rPr>
        <w:t>Mancur</w:t>
      </w:r>
      <w:proofErr w:type="spellEnd"/>
      <w:r>
        <w:rPr>
          <w:sz w:val="24"/>
          <w:u w:val="single"/>
        </w:rPr>
        <w:t xml:space="preserve"> Olson and the Collective Action Problem</w:t>
      </w:r>
      <w:r>
        <w:rPr>
          <w:sz w:val="24"/>
        </w:rPr>
        <w:t xml:space="preserve"> </w:t>
      </w:r>
    </w:p>
    <w:p w14:paraId="1EE92F61" w14:textId="77777777" w:rsidR="00A93570" w:rsidRDefault="00A93570" w:rsidP="00A93570">
      <w:pPr>
        <w:jc w:val="both"/>
        <w:rPr>
          <w:sz w:val="24"/>
        </w:rPr>
      </w:pPr>
      <w:r>
        <w:rPr>
          <w:sz w:val="24"/>
        </w:rPr>
        <w:t>(1). Sanctioning Problem</w:t>
      </w:r>
    </w:p>
    <w:p w14:paraId="72CB59D4" w14:textId="77777777" w:rsidR="00A93570" w:rsidRDefault="00A93570" w:rsidP="00A93570">
      <w:pPr>
        <w:jc w:val="both"/>
        <w:rPr>
          <w:sz w:val="24"/>
        </w:rPr>
      </w:pPr>
      <w:r>
        <w:rPr>
          <w:sz w:val="24"/>
        </w:rPr>
        <w:t>(2). Free Riding</w:t>
      </w:r>
    </w:p>
    <w:p w14:paraId="7E41FFB1" w14:textId="77777777" w:rsidR="00A93570" w:rsidRDefault="00A93570" w:rsidP="00A93570">
      <w:pPr>
        <w:jc w:val="both"/>
        <w:rPr>
          <w:sz w:val="24"/>
          <w:szCs w:val="24"/>
        </w:rPr>
      </w:pPr>
      <w:r>
        <w:rPr>
          <w:sz w:val="24"/>
          <w:szCs w:val="24"/>
        </w:rPr>
        <w:t>(3). Calculation Problem.</w:t>
      </w:r>
    </w:p>
    <w:p w14:paraId="438C47B2" w14:textId="6C012C92" w:rsidR="00515B4D" w:rsidRDefault="00515B4D" w:rsidP="00A93570">
      <w:pPr>
        <w:pStyle w:val="ListBullet"/>
        <w:numPr>
          <w:ilvl w:val="0"/>
          <w:numId w:val="0"/>
        </w:numPr>
        <w:pBdr>
          <w:bottom w:val="single" w:sz="6" w:space="1" w:color="auto"/>
        </w:pBdr>
        <w:ind w:left="432" w:hanging="432"/>
      </w:pPr>
    </w:p>
    <w:p w14:paraId="77A7449D" w14:textId="77777777" w:rsidR="00515B4D" w:rsidRDefault="00515B4D" w:rsidP="00515B4D">
      <w:pPr>
        <w:pStyle w:val="ListBullet"/>
        <w:numPr>
          <w:ilvl w:val="0"/>
          <w:numId w:val="0"/>
        </w:numPr>
        <w:ind w:left="432" w:hanging="432"/>
      </w:pPr>
      <w:r>
        <w:t>Constructivism</w:t>
      </w:r>
    </w:p>
    <w:p w14:paraId="670029C7" w14:textId="77777777" w:rsidR="00515B4D" w:rsidRDefault="00515B4D" w:rsidP="00515B4D">
      <w:pPr>
        <w:pStyle w:val="ListBullet"/>
        <w:numPr>
          <w:ilvl w:val="0"/>
          <w:numId w:val="0"/>
        </w:numPr>
        <w:ind w:left="432" w:hanging="432"/>
      </w:pPr>
    </w:p>
    <w:p w14:paraId="0B18511C" w14:textId="77777777" w:rsidR="000B0D17" w:rsidRDefault="00515B4D" w:rsidP="000B0D17">
      <w:pPr>
        <w:jc w:val="both"/>
      </w:pPr>
      <w:r w:rsidRPr="000B0D17">
        <w:rPr>
          <w:b/>
          <w:u w:val="single"/>
        </w:rPr>
        <w:t xml:space="preserve">-ideas matter </w:t>
      </w:r>
      <w:r w:rsidR="000B0D17" w:rsidRPr="000B0D17">
        <w:rPr>
          <w:b/>
          <w:u w:val="single"/>
        </w:rPr>
        <w:t>and have and independent effect</w:t>
      </w:r>
      <w:r w:rsidR="000B0D17">
        <w:t>: _Constructivism has a number of assumptions:</w:t>
      </w:r>
    </w:p>
    <w:p w14:paraId="3EEC4F47" w14:textId="77777777" w:rsidR="000B0D17" w:rsidRDefault="000B0D17" w:rsidP="000B0D17">
      <w:pPr>
        <w:jc w:val="both"/>
      </w:pPr>
      <w:proofErr w:type="gramStart"/>
      <w:r>
        <w:t>_(</w:t>
      </w:r>
      <w:proofErr w:type="gramEnd"/>
      <w:r>
        <w:t xml:space="preserve">1). </w:t>
      </w:r>
      <w:r>
        <w:rPr>
          <w:b/>
        </w:rPr>
        <w:t>Ideas matter</w:t>
      </w:r>
      <w:r>
        <w:t xml:space="preserve"> and have an </w:t>
      </w:r>
      <w:r>
        <w:rPr>
          <w:b/>
        </w:rPr>
        <w:t>independent effect</w:t>
      </w:r>
      <w:r>
        <w:t xml:space="preserve"> upon human behavior and organization.</w:t>
      </w:r>
    </w:p>
    <w:p w14:paraId="0AAA21CD" w14:textId="77777777" w:rsidR="000B0D17" w:rsidRDefault="000B0D17" w:rsidP="000B0D17">
      <w:pPr>
        <w:jc w:val="both"/>
      </w:pPr>
      <w:proofErr w:type="gramStart"/>
      <w:r>
        <w:t>_(</w:t>
      </w:r>
      <w:proofErr w:type="gramEnd"/>
      <w:r>
        <w:t>2). Ideas affect what people want and how they want to go about getting it (</w:t>
      </w:r>
      <w:r>
        <w:rPr>
          <w:b/>
        </w:rPr>
        <w:t>preferences/strategies</w:t>
      </w:r>
      <w:r>
        <w:t>).</w:t>
      </w:r>
    </w:p>
    <w:p w14:paraId="3BDF6221" w14:textId="77777777" w:rsidR="000B0D17" w:rsidRDefault="000B0D17" w:rsidP="000B0D17">
      <w:pPr>
        <w:jc w:val="both"/>
      </w:pPr>
      <w:r>
        <w:t>_Problem:</w:t>
      </w:r>
    </w:p>
    <w:p w14:paraId="03C46FB9" w14:textId="77777777" w:rsidR="000B0D17" w:rsidRDefault="000B0D17" w:rsidP="000B0D17">
      <w:pPr>
        <w:jc w:val="both"/>
      </w:pPr>
      <w:proofErr w:type="gramStart"/>
      <w:r>
        <w:t>_(</w:t>
      </w:r>
      <w:proofErr w:type="gramEnd"/>
      <w:r>
        <w:t xml:space="preserve">1). Constructivism is young, and it lacks a coherent and reproducible </w:t>
      </w:r>
      <w:r>
        <w:rPr>
          <w:b/>
        </w:rPr>
        <w:t>theory of learning</w:t>
      </w:r>
      <w:r>
        <w:t xml:space="preserve"> and how </w:t>
      </w:r>
      <w:r>
        <w:rPr>
          <w:b/>
        </w:rPr>
        <w:t>ideas are transmitted</w:t>
      </w:r>
      <w:r>
        <w:t>.</w:t>
      </w:r>
    </w:p>
    <w:p w14:paraId="21FEB69E" w14:textId="77777777" w:rsidR="000B0D17" w:rsidRDefault="000B0D17" w:rsidP="000B0D17">
      <w:pPr>
        <w:jc w:val="both"/>
      </w:pPr>
      <w:proofErr w:type="gramStart"/>
      <w:r>
        <w:t>_(</w:t>
      </w:r>
      <w:proofErr w:type="gramEnd"/>
      <w:r>
        <w:t xml:space="preserve">2). Constructivism has no </w:t>
      </w:r>
      <w:r>
        <w:rPr>
          <w:b/>
        </w:rPr>
        <w:t>theory of selection</w:t>
      </w:r>
      <w:r>
        <w:t>: why certain ideas flourish and others die out.</w:t>
      </w:r>
    </w:p>
    <w:p w14:paraId="0C4FA31E" w14:textId="43B09DE5" w:rsidR="00515B4D" w:rsidRDefault="000B0D17" w:rsidP="000B0D17">
      <w:pPr>
        <w:pStyle w:val="ListBullet"/>
        <w:numPr>
          <w:ilvl w:val="0"/>
          <w:numId w:val="0"/>
        </w:numPr>
        <w:ind w:left="432" w:hanging="432"/>
      </w:pPr>
      <w:proofErr w:type="gramStart"/>
      <w:r>
        <w:t>_(</w:t>
      </w:r>
      <w:proofErr w:type="gramEnd"/>
      <w:r>
        <w:t xml:space="preserve">3). It is very </w:t>
      </w:r>
      <w:r>
        <w:rPr>
          <w:b/>
        </w:rPr>
        <w:t>difficult to measure</w:t>
      </w:r>
      <w:r>
        <w:t xml:space="preserve"> the impact of ideas.</w:t>
      </w:r>
    </w:p>
    <w:p w14:paraId="0031C5D7" w14:textId="77777777" w:rsidR="000B0D17" w:rsidRDefault="00515B4D" w:rsidP="000B0D17">
      <w:pPr>
        <w:jc w:val="both"/>
      </w:pPr>
      <w:r w:rsidRPr="000B0D17">
        <w:rPr>
          <w:b/>
          <w:u w:val="single"/>
        </w:rPr>
        <w:t xml:space="preserve">- </w:t>
      </w:r>
      <w:r w:rsidR="000B0D17" w:rsidRPr="000B0D17">
        <w:rPr>
          <w:b/>
          <w:u w:val="single"/>
        </w:rPr>
        <w:t xml:space="preserve">alexander </w:t>
      </w:r>
      <w:proofErr w:type="spellStart"/>
      <w:r w:rsidR="000B0D17" w:rsidRPr="000B0D17">
        <w:rPr>
          <w:b/>
          <w:u w:val="single"/>
        </w:rPr>
        <w:t>wendt</w:t>
      </w:r>
      <w:proofErr w:type="spellEnd"/>
      <w:r w:rsidR="000B0D17">
        <w:t xml:space="preserve">: </w:t>
      </w:r>
      <w:r w:rsidR="000B0D17">
        <w:rPr>
          <w:b/>
        </w:rPr>
        <w:t>Alexander Wendt</w:t>
      </w:r>
      <w:r w:rsidR="000B0D17">
        <w:t>: Anarchy is what is states socially made of it.</w:t>
      </w:r>
    </w:p>
    <w:p w14:paraId="107F7FCE" w14:textId="77777777" w:rsidR="000B0D17" w:rsidRDefault="000B0D17" w:rsidP="000B0D17">
      <w:pPr>
        <w:jc w:val="both"/>
      </w:pPr>
      <w:r>
        <w:t>_Anarchy in the international system is more than just the absence of overarching authority</w:t>
      </w:r>
    </w:p>
    <w:p w14:paraId="0656CC3F" w14:textId="77777777" w:rsidR="000B0D17" w:rsidRDefault="000B0D17" w:rsidP="000B0D17">
      <w:pPr>
        <w:jc w:val="both"/>
      </w:pPr>
      <w:r>
        <w:lastRenderedPageBreak/>
        <w:t>_Even in anarchy there are types of order that states make.</w:t>
      </w:r>
    </w:p>
    <w:p w14:paraId="4AE63687" w14:textId="77777777" w:rsidR="000B0D17" w:rsidRDefault="000B0D17" w:rsidP="000B0D17">
      <w:pPr>
        <w:jc w:val="both"/>
      </w:pPr>
      <w:r>
        <w:t>_Very debatable (realists reject that anarchy is anything).</w:t>
      </w:r>
    </w:p>
    <w:p w14:paraId="663177FC" w14:textId="25170BF0" w:rsidR="00515B4D" w:rsidRDefault="00515B4D" w:rsidP="00515B4D">
      <w:pPr>
        <w:pStyle w:val="ListBullet"/>
        <w:numPr>
          <w:ilvl w:val="0"/>
          <w:numId w:val="0"/>
        </w:numPr>
        <w:ind w:left="432" w:hanging="432"/>
      </w:pPr>
    </w:p>
    <w:p w14:paraId="2E3B92D4" w14:textId="77777777" w:rsidR="000B0D17" w:rsidRDefault="001A2F4F" w:rsidP="000B0D17">
      <w:pPr>
        <w:jc w:val="both"/>
      </w:pPr>
      <w:r w:rsidRPr="000B0D17">
        <w:rPr>
          <w:b/>
          <w:u w:val="single"/>
        </w:rPr>
        <w:t>- post modernism</w:t>
      </w:r>
      <w:r w:rsidR="000B0D17" w:rsidRPr="000B0D17">
        <w:rPr>
          <w:b/>
          <w:u w:val="single"/>
        </w:rPr>
        <w:t>:</w:t>
      </w:r>
      <w:r w:rsidR="000B0D17">
        <w:t xml:space="preserve"> this is less of a reaction to realism per se than to the </w:t>
      </w:r>
      <w:r w:rsidR="000B0D17">
        <w:rPr>
          <w:b/>
        </w:rPr>
        <w:t>scientific method</w:t>
      </w:r>
      <w:r w:rsidR="000B0D17">
        <w:t xml:space="preserve">: first lecture (independent and dependent variables): it has a different conception of reality. It is principally concerned with explaining why certain groups: women, minorities, and the developing world are disadvantaged. </w:t>
      </w:r>
    </w:p>
    <w:p w14:paraId="3E7C8F88" w14:textId="77777777" w:rsidR="000B0D17" w:rsidRDefault="000B0D17" w:rsidP="000B0D17">
      <w:pPr>
        <w:jc w:val="both"/>
      </w:pPr>
      <w:r>
        <w:t>_It has a number of interlinked assumptions:</w:t>
      </w:r>
    </w:p>
    <w:p w14:paraId="4B9B16F1" w14:textId="77777777" w:rsidR="000B0D17" w:rsidRDefault="000B0D17" w:rsidP="000B0D17">
      <w:pPr>
        <w:jc w:val="both"/>
      </w:pPr>
      <w:proofErr w:type="gramStart"/>
      <w:r>
        <w:t>_(</w:t>
      </w:r>
      <w:proofErr w:type="gramEnd"/>
      <w:r>
        <w:t>1). Reality is defined by the structure of language (</w:t>
      </w:r>
      <w:r>
        <w:rPr>
          <w:b/>
        </w:rPr>
        <w:t>discourse</w:t>
      </w:r>
      <w:r>
        <w:t>).</w:t>
      </w:r>
    </w:p>
    <w:p w14:paraId="17CC00C8" w14:textId="77777777" w:rsidR="000B0D17" w:rsidRDefault="000B0D17" w:rsidP="000B0D17">
      <w:pPr>
        <w:jc w:val="both"/>
      </w:pPr>
      <w:proofErr w:type="gramStart"/>
      <w:r>
        <w:t>_(</w:t>
      </w:r>
      <w:proofErr w:type="gramEnd"/>
      <w:r>
        <w:t xml:space="preserve">2). Determining a perspective within reality depends on the </w:t>
      </w:r>
      <w:r>
        <w:rPr>
          <w:b/>
        </w:rPr>
        <w:t>reference point</w:t>
      </w:r>
      <w:r>
        <w:t xml:space="preserve"> of the viewer.</w:t>
      </w:r>
    </w:p>
    <w:p w14:paraId="0846BB59" w14:textId="77777777" w:rsidR="000B0D17" w:rsidRDefault="000B0D17" w:rsidP="000B0D17">
      <w:pPr>
        <w:jc w:val="both"/>
      </w:pPr>
      <w:proofErr w:type="gramStart"/>
      <w:r>
        <w:t>_(</w:t>
      </w:r>
      <w:proofErr w:type="gramEnd"/>
      <w:r>
        <w:t xml:space="preserve">3). Reality is therefore </w:t>
      </w:r>
      <w:r>
        <w:rPr>
          <w:b/>
        </w:rPr>
        <w:t>relative</w:t>
      </w:r>
      <w:r>
        <w:t xml:space="preserve">: there is </w:t>
      </w:r>
      <w:r>
        <w:rPr>
          <w:b/>
        </w:rPr>
        <w:t>no objective/subjective or empirical/normative distinction</w:t>
      </w:r>
      <w:r>
        <w:t>.</w:t>
      </w:r>
    </w:p>
    <w:p w14:paraId="1C8DEBC6" w14:textId="77777777" w:rsidR="000B0D17" w:rsidRDefault="000B0D17" w:rsidP="000B0D17">
      <w:pPr>
        <w:jc w:val="both"/>
      </w:pPr>
      <w:proofErr w:type="gramStart"/>
      <w:r>
        <w:t>_(</w:t>
      </w:r>
      <w:proofErr w:type="gramEnd"/>
      <w:r>
        <w:t xml:space="preserve">4). The structure of language also represents </w:t>
      </w:r>
      <w:r>
        <w:rPr>
          <w:b/>
        </w:rPr>
        <w:t>power relations</w:t>
      </w:r>
      <w:r>
        <w:t xml:space="preserve"> (sometimes </w:t>
      </w:r>
      <w:r>
        <w:rPr>
          <w:b/>
        </w:rPr>
        <w:t>domination</w:t>
      </w:r>
      <w:r>
        <w:t>): by speaking a certain language, you unconsciously accept its reality.</w:t>
      </w:r>
    </w:p>
    <w:p w14:paraId="0B9AC561" w14:textId="77777777" w:rsidR="000B0D17" w:rsidRDefault="000B0D17" w:rsidP="000B0D17">
      <w:pPr>
        <w:jc w:val="both"/>
      </w:pPr>
      <w:proofErr w:type="gramStart"/>
      <w:r>
        <w:t>_(</w:t>
      </w:r>
      <w:proofErr w:type="gramEnd"/>
      <w:r>
        <w:t xml:space="preserve">5). By </w:t>
      </w:r>
      <w:r>
        <w:rPr>
          <w:b/>
        </w:rPr>
        <w:t>deconstructing</w:t>
      </w:r>
      <w:r>
        <w:t xml:space="preserve"> language or </w:t>
      </w:r>
      <w:r>
        <w:rPr>
          <w:b/>
        </w:rPr>
        <w:t>narrative</w:t>
      </w:r>
      <w:r>
        <w:t xml:space="preserve">, critical theorists attempt to </w:t>
      </w:r>
      <w:r>
        <w:rPr>
          <w:b/>
        </w:rPr>
        <w:t xml:space="preserve">emancipate </w:t>
      </w:r>
      <w:r>
        <w:t>people trapped by language relations (most often women, minorities, and the developing world).</w:t>
      </w:r>
    </w:p>
    <w:p w14:paraId="12D4E055" w14:textId="5A41ED5B" w:rsidR="001A2F4F" w:rsidRDefault="001A2F4F" w:rsidP="00515B4D">
      <w:pPr>
        <w:pStyle w:val="ListBullet"/>
        <w:numPr>
          <w:ilvl w:val="0"/>
          <w:numId w:val="0"/>
        </w:numPr>
        <w:ind w:left="432" w:hanging="432"/>
      </w:pPr>
    </w:p>
    <w:p w14:paraId="4FE42926" w14:textId="77777777" w:rsidR="000B0D17" w:rsidRDefault="001A2F4F" w:rsidP="000B0D17">
      <w:pPr>
        <w:jc w:val="both"/>
      </w:pPr>
      <w:r>
        <w:t>- femi</w:t>
      </w:r>
      <w:r w:rsidR="000B0D17">
        <w:t>nist post modernist assumptions: _</w:t>
      </w:r>
      <w:commentRangeStart w:id="0"/>
      <w:r w:rsidR="000B0D17">
        <w:rPr>
          <w:b/>
        </w:rPr>
        <w:t>Feminist post-modernism</w:t>
      </w:r>
      <w:r w:rsidR="000B0D17">
        <w:t xml:space="preserve"> or critical theory has a number of assumptions:</w:t>
      </w:r>
    </w:p>
    <w:p w14:paraId="7F0B8013" w14:textId="77777777" w:rsidR="000B0D17" w:rsidRDefault="000B0D17" w:rsidP="000B0D17">
      <w:pPr>
        <w:pStyle w:val="BodyText"/>
        <w:rPr>
          <w:lang w:val="en-CA"/>
        </w:rPr>
      </w:pPr>
      <w:proofErr w:type="gramStart"/>
      <w:r>
        <w:rPr>
          <w:lang w:val="en-CA"/>
        </w:rPr>
        <w:t>_(</w:t>
      </w:r>
      <w:proofErr w:type="gramEnd"/>
      <w:r>
        <w:rPr>
          <w:lang w:val="en-CA"/>
        </w:rPr>
        <w:t xml:space="preserve">1). The structure of </w:t>
      </w:r>
      <w:r>
        <w:rPr>
          <w:b/>
          <w:lang w:val="en-CA"/>
        </w:rPr>
        <w:t>language domination</w:t>
      </w:r>
      <w:r>
        <w:rPr>
          <w:lang w:val="en-CA"/>
        </w:rPr>
        <w:t xml:space="preserve"> has led to two sets of ideas: feminine set of ideals (which emphasizes </w:t>
      </w:r>
      <w:r>
        <w:rPr>
          <w:b/>
          <w:lang w:val="en-CA"/>
        </w:rPr>
        <w:t>nurturing and cooperation</w:t>
      </w:r>
      <w:r>
        <w:rPr>
          <w:lang w:val="en-CA"/>
        </w:rPr>
        <w:t>) and masculine sets of ideals (domination):</w:t>
      </w:r>
    </w:p>
    <w:commentRangeEnd w:id="0"/>
    <w:p w14:paraId="773D60F8" w14:textId="77777777" w:rsidR="000B0D17" w:rsidRDefault="000B0D17" w:rsidP="000B0D17">
      <w:pPr>
        <w:pStyle w:val="BodyText"/>
        <w:ind w:left="720"/>
        <w:rPr>
          <w:lang w:val="en-CA"/>
        </w:rPr>
      </w:pPr>
      <w:r>
        <w:rPr>
          <w:rStyle w:val="CommentReference"/>
        </w:rPr>
        <w:commentReference w:id="0"/>
      </w:r>
      <w:r>
        <w:rPr>
          <w:b/>
          <w:lang w:val="en-CA"/>
        </w:rPr>
        <w:t>Masculine ideals</w:t>
      </w:r>
      <w:r>
        <w:rPr>
          <w:lang w:val="en-CA"/>
        </w:rPr>
        <w:t xml:space="preserve">: </w:t>
      </w:r>
    </w:p>
    <w:p w14:paraId="08BE04E8" w14:textId="77777777" w:rsidR="000B0D17" w:rsidRDefault="000B0D17" w:rsidP="000B0D17">
      <w:pPr>
        <w:pStyle w:val="BodyText"/>
        <w:numPr>
          <w:ilvl w:val="0"/>
          <w:numId w:val="14"/>
        </w:numPr>
        <w:spacing w:after="0" w:line="240" w:lineRule="auto"/>
        <w:jc w:val="both"/>
        <w:rPr>
          <w:lang w:val="en-CA"/>
        </w:rPr>
      </w:pPr>
      <w:r>
        <w:rPr>
          <w:lang w:val="en-CA"/>
        </w:rPr>
        <w:t>Distinguish between self and nature into subject and object (facilitates domination);</w:t>
      </w:r>
    </w:p>
    <w:p w14:paraId="7CCEE0AA" w14:textId="77777777" w:rsidR="000B0D17" w:rsidRDefault="000B0D17" w:rsidP="000B0D17">
      <w:pPr>
        <w:pStyle w:val="BodyText"/>
        <w:numPr>
          <w:ilvl w:val="0"/>
          <w:numId w:val="14"/>
        </w:numPr>
        <w:spacing w:after="0" w:line="240" w:lineRule="auto"/>
        <w:jc w:val="both"/>
        <w:rPr>
          <w:lang w:val="en-CA"/>
        </w:rPr>
      </w:pPr>
      <w:r>
        <w:rPr>
          <w:lang w:val="en-CA"/>
        </w:rPr>
        <w:lastRenderedPageBreak/>
        <w:t>Places objectivity over subjectivity;</w:t>
      </w:r>
    </w:p>
    <w:p w14:paraId="278DD64A" w14:textId="77777777" w:rsidR="000B0D17" w:rsidRDefault="000B0D17" w:rsidP="000B0D17">
      <w:pPr>
        <w:pStyle w:val="BodyText"/>
        <w:numPr>
          <w:ilvl w:val="0"/>
          <w:numId w:val="14"/>
        </w:numPr>
        <w:spacing w:after="0" w:line="240" w:lineRule="auto"/>
        <w:jc w:val="both"/>
        <w:rPr>
          <w:lang w:val="en-CA"/>
        </w:rPr>
      </w:pPr>
      <w:r>
        <w:rPr>
          <w:lang w:val="en-CA"/>
        </w:rPr>
        <w:t>Empirical over normative;</w:t>
      </w:r>
    </w:p>
    <w:p w14:paraId="0762AA88" w14:textId="77777777" w:rsidR="000B0D17" w:rsidRDefault="000B0D17" w:rsidP="000B0D17">
      <w:pPr>
        <w:pStyle w:val="BodyText"/>
        <w:numPr>
          <w:ilvl w:val="0"/>
          <w:numId w:val="14"/>
        </w:numPr>
        <w:spacing w:after="0" w:line="240" w:lineRule="auto"/>
        <w:jc w:val="both"/>
        <w:rPr>
          <w:lang w:val="en-CA"/>
        </w:rPr>
      </w:pPr>
      <w:r>
        <w:rPr>
          <w:lang w:val="en-CA"/>
        </w:rPr>
        <w:t>Abstract over narrative;</w:t>
      </w:r>
    </w:p>
    <w:p w14:paraId="6F34C81E" w14:textId="77777777" w:rsidR="000B0D17" w:rsidRDefault="000B0D17" w:rsidP="000B0D17">
      <w:pPr>
        <w:pStyle w:val="BodyText"/>
        <w:numPr>
          <w:ilvl w:val="0"/>
          <w:numId w:val="14"/>
        </w:numPr>
        <w:spacing w:after="0" w:line="240" w:lineRule="auto"/>
        <w:jc w:val="both"/>
        <w:rPr>
          <w:lang w:val="en-CA"/>
        </w:rPr>
      </w:pPr>
      <w:r>
        <w:rPr>
          <w:lang w:val="en-CA"/>
        </w:rPr>
        <w:t>Logic over reason;</w:t>
      </w:r>
    </w:p>
    <w:p w14:paraId="56EE2740" w14:textId="77777777" w:rsidR="000B0D17" w:rsidRDefault="000B0D17" w:rsidP="000B0D17">
      <w:pPr>
        <w:pStyle w:val="BodyText"/>
        <w:numPr>
          <w:ilvl w:val="0"/>
          <w:numId w:val="14"/>
        </w:numPr>
        <w:spacing w:after="0" w:line="240" w:lineRule="auto"/>
        <w:jc w:val="both"/>
        <w:rPr>
          <w:lang w:val="en-CA"/>
        </w:rPr>
      </w:pPr>
      <w:commentRangeStart w:id="1"/>
      <w:r>
        <w:rPr>
          <w:lang w:val="en-CA"/>
        </w:rPr>
        <w:t>Individuality over community;</w:t>
      </w:r>
      <w:commentRangeEnd w:id="1"/>
      <w:r>
        <w:rPr>
          <w:rStyle w:val="CommentReference"/>
        </w:rPr>
        <w:commentReference w:id="1"/>
      </w:r>
    </w:p>
    <w:p w14:paraId="0964A1F0" w14:textId="77777777" w:rsidR="000B0D17" w:rsidRDefault="000B0D17" w:rsidP="000B0D17">
      <w:pPr>
        <w:pStyle w:val="BodyText"/>
        <w:rPr>
          <w:lang w:val="en-CA"/>
        </w:rPr>
      </w:pPr>
      <w:proofErr w:type="gramStart"/>
      <w:r>
        <w:rPr>
          <w:lang w:val="en-CA"/>
        </w:rPr>
        <w:t>_(</w:t>
      </w:r>
      <w:proofErr w:type="gramEnd"/>
      <w:r>
        <w:rPr>
          <w:lang w:val="en-CA"/>
        </w:rPr>
        <w:t xml:space="preserve">2). There are </w:t>
      </w:r>
      <w:r>
        <w:rPr>
          <w:b/>
          <w:lang w:val="en-CA"/>
        </w:rPr>
        <w:t>no biological causes of behavioral differences between men and women</w:t>
      </w:r>
      <w:r>
        <w:rPr>
          <w:lang w:val="en-CA"/>
        </w:rPr>
        <w:t xml:space="preserve"> (not all feminists believe this, but the critical theory feminists do): differences of behavior are the result of the </w:t>
      </w:r>
      <w:r>
        <w:rPr>
          <w:b/>
          <w:lang w:val="en-CA"/>
        </w:rPr>
        <w:t>socialization of ideas</w:t>
      </w:r>
      <w:r>
        <w:rPr>
          <w:lang w:val="en-CA"/>
        </w:rPr>
        <w:t>: feminine for women and masculine for men.</w:t>
      </w:r>
    </w:p>
    <w:p w14:paraId="74A525F0" w14:textId="77777777" w:rsidR="000B0D17" w:rsidRDefault="000B0D17" w:rsidP="000B0D17">
      <w:pPr>
        <w:pStyle w:val="BodyText"/>
        <w:rPr>
          <w:lang w:val="en-CA"/>
        </w:rPr>
      </w:pPr>
      <w:proofErr w:type="gramStart"/>
      <w:r>
        <w:rPr>
          <w:lang w:val="en-CA"/>
        </w:rPr>
        <w:t>_(</w:t>
      </w:r>
      <w:proofErr w:type="gramEnd"/>
      <w:r>
        <w:rPr>
          <w:lang w:val="en-CA"/>
        </w:rPr>
        <w:t xml:space="preserve">3). </w:t>
      </w:r>
      <w:commentRangeStart w:id="2"/>
      <w:r>
        <w:rPr>
          <w:lang w:val="en-CA"/>
        </w:rPr>
        <w:t xml:space="preserve">The </w:t>
      </w:r>
      <w:r>
        <w:rPr>
          <w:b/>
          <w:lang w:val="en-CA"/>
        </w:rPr>
        <w:t>international state of affairs</w:t>
      </w:r>
      <w:r>
        <w:rPr>
          <w:lang w:val="en-CA"/>
        </w:rPr>
        <w:t xml:space="preserve"> is largely a product of the </w:t>
      </w:r>
      <w:r>
        <w:rPr>
          <w:b/>
          <w:lang w:val="en-CA"/>
        </w:rPr>
        <w:t xml:space="preserve">domination </w:t>
      </w:r>
      <w:r>
        <w:rPr>
          <w:lang w:val="en-CA"/>
        </w:rPr>
        <w:t xml:space="preserve">created by the masculine ideal. Therefore, if the </w:t>
      </w:r>
      <w:r>
        <w:rPr>
          <w:b/>
          <w:lang w:val="en-CA"/>
        </w:rPr>
        <w:t>masculine ideal is replaced by the feminine ideal</w:t>
      </w:r>
      <w:r>
        <w:rPr>
          <w:lang w:val="en-CA"/>
        </w:rPr>
        <w:t>, we would have a world run more peacefully.</w:t>
      </w:r>
      <w:commentRangeEnd w:id="2"/>
      <w:r>
        <w:rPr>
          <w:rStyle w:val="CommentReference"/>
        </w:rPr>
        <w:commentReference w:id="2"/>
      </w:r>
    </w:p>
    <w:p w14:paraId="7EAD5967" w14:textId="77777777" w:rsidR="000B0D17" w:rsidRDefault="000B0D17" w:rsidP="000B0D17">
      <w:pPr>
        <w:pStyle w:val="BodyText"/>
        <w:rPr>
          <w:lang w:val="en-CA"/>
        </w:rPr>
      </w:pPr>
      <w:proofErr w:type="gramStart"/>
      <w:r>
        <w:rPr>
          <w:lang w:val="en-CA"/>
        </w:rPr>
        <w:t>_(</w:t>
      </w:r>
      <w:proofErr w:type="gramEnd"/>
      <w:r>
        <w:rPr>
          <w:lang w:val="en-CA"/>
        </w:rPr>
        <w:t xml:space="preserve">4). Feminine ideals are </w:t>
      </w:r>
      <w:r>
        <w:rPr>
          <w:b/>
          <w:lang w:val="en-CA"/>
        </w:rPr>
        <w:t>desirable</w:t>
      </w:r>
      <w:r>
        <w:rPr>
          <w:lang w:val="en-CA"/>
        </w:rPr>
        <w:t xml:space="preserve"> because they are life-giving and male ideals are undesirable because </w:t>
      </w:r>
      <w:r>
        <w:rPr>
          <w:b/>
          <w:lang w:val="en-CA"/>
        </w:rPr>
        <w:t>dominating</w:t>
      </w:r>
      <w:r>
        <w:rPr>
          <w:lang w:val="en-CA"/>
        </w:rPr>
        <w:t>.</w:t>
      </w:r>
    </w:p>
    <w:p w14:paraId="5B4BAFF0" w14:textId="77777777" w:rsidR="000B0D17" w:rsidRDefault="000B0D17" w:rsidP="000B0D17">
      <w:pPr>
        <w:jc w:val="both"/>
      </w:pPr>
    </w:p>
    <w:p w14:paraId="0BAED1EF" w14:textId="42EFE0D1" w:rsidR="001A2F4F" w:rsidRDefault="001A2F4F" w:rsidP="00515B4D">
      <w:pPr>
        <w:pStyle w:val="ListBullet"/>
        <w:numPr>
          <w:ilvl w:val="0"/>
          <w:numId w:val="0"/>
        </w:numPr>
        <w:ind w:left="432" w:hanging="432"/>
      </w:pPr>
    </w:p>
    <w:p w14:paraId="70E22541" w14:textId="77777777" w:rsidR="000B0D17" w:rsidRDefault="000B0D17" w:rsidP="000B0D17">
      <w:pPr>
        <w:jc w:val="both"/>
      </w:pPr>
      <w:r>
        <w:t xml:space="preserve">- J </w:t>
      </w:r>
      <w:proofErr w:type="spellStart"/>
      <w:r>
        <w:t>ann</w:t>
      </w:r>
      <w:proofErr w:type="spellEnd"/>
      <w:r>
        <w:t xml:space="preserve"> </w:t>
      </w:r>
      <w:proofErr w:type="spellStart"/>
      <w:r>
        <w:t>Tickner</w:t>
      </w:r>
      <w:proofErr w:type="spellEnd"/>
      <w:r>
        <w:t xml:space="preserve">: _J. Ann </w:t>
      </w:r>
      <w:proofErr w:type="spellStart"/>
      <w:r>
        <w:t>Tickner</w:t>
      </w:r>
      <w:proofErr w:type="spellEnd"/>
      <w:r>
        <w:t>:</w:t>
      </w:r>
    </w:p>
    <w:p w14:paraId="2EBC2F91" w14:textId="77777777" w:rsidR="000B0D17" w:rsidRDefault="000B0D17" w:rsidP="000B0D17">
      <w:pPr>
        <w:jc w:val="both"/>
      </w:pPr>
    </w:p>
    <w:p w14:paraId="04799862" w14:textId="77777777" w:rsidR="000B0D17" w:rsidRDefault="000B0D17" w:rsidP="000B0D17">
      <w:pPr>
        <w:jc w:val="both"/>
      </w:pPr>
      <w:r>
        <w:t xml:space="preserve">_She applies the logic of feminist critical theory to Morgenthau’s six principles of political realism and suggests a feminist </w:t>
      </w:r>
      <w:proofErr w:type="spellStart"/>
      <w:r>
        <w:t>reconception</w:t>
      </w:r>
      <w:proofErr w:type="spellEnd"/>
      <w:r>
        <w:t xml:space="preserve"> (we looked at this before).</w:t>
      </w:r>
    </w:p>
    <w:p w14:paraId="47D79EC0" w14:textId="77777777" w:rsidR="000B0D17" w:rsidRDefault="000B0D17" w:rsidP="000B0D17">
      <w:pPr>
        <w:jc w:val="both"/>
      </w:pPr>
      <w:proofErr w:type="gramStart"/>
      <w:r>
        <w:t>_(</w:t>
      </w:r>
      <w:proofErr w:type="gramEnd"/>
      <w:r>
        <w:t xml:space="preserve">1). </w:t>
      </w:r>
      <w:r>
        <w:rPr>
          <w:b/>
        </w:rPr>
        <w:t>Objectivity</w:t>
      </w:r>
      <w:r>
        <w:t xml:space="preserve"> is masculine, so </w:t>
      </w:r>
      <w:r>
        <w:rPr>
          <w:b/>
        </w:rPr>
        <w:t>dynamic objectivity</w:t>
      </w:r>
      <w:r>
        <w:t xml:space="preserve"> is better: where dynamic objectivity acknowledges the independent integrity of the outside world and our connection with it.</w:t>
      </w:r>
    </w:p>
    <w:p w14:paraId="35F1F99A" w14:textId="77777777" w:rsidR="000B0D17" w:rsidRDefault="000B0D17" w:rsidP="000B0D17">
      <w:pPr>
        <w:pStyle w:val="BodyText"/>
        <w:rPr>
          <w:lang w:val="en-CA"/>
        </w:rPr>
      </w:pPr>
      <w:proofErr w:type="gramStart"/>
      <w:r>
        <w:rPr>
          <w:lang w:val="en-CA"/>
        </w:rPr>
        <w:t>_(</w:t>
      </w:r>
      <w:proofErr w:type="gramEnd"/>
      <w:r>
        <w:rPr>
          <w:lang w:val="en-CA"/>
        </w:rPr>
        <w:t xml:space="preserve">2). </w:t>
      </w:r>
      <w:r>
        <w:rPr>
          <w:b/>
          <w:lang w:val="en-CA"/>
        </w:rPr>
        <w:t>National interest</w:t>
      </w:r>
      <w:r>
        <w:rPr>
          <w:lang w:val="en-CA"/>
        </w:rPr>
        <w:t xml:space="preserve"> is not simply about power, but is </w:t>
      </w:r>
      <w:r>
        <w:rPr>
          <w:b/>
          <w:lang w:val="en-CA"/>
        </w:rPr>
        <w:t>multidimensional</w:t>
      </w:r>
      <w:r>
        <w:rPr>
          <w:lang w:val="en-CA"/>
        </w:rPr>
        <w:t xml:space="preserve"> and </w:t>
      </w:r>
      <w:r>
        <w:rPr>
          <w:b/>
          <w:lang w:val="en-CA"/>
        </w:rPr>
        <w:t>interdependent</w:t>
      </w:r>
      <w:r>
        <w:rPr>
          <w:lang w:val="en-CA"/>
        </w:rPr>
        <w:t>.</w:t>
      </w:r>
    </w:p>
    <w:p w14:paraId="1F015839" w14:textId="77777777" w:rsidR="000B0D17" w:rsidRDefault="000B0D17" w:rsidP="000B0D17">
      <w:pPr>
        <w:jc w:val="both"/>
      </w:pPr>
      <w:proofErr w:type="gramStart"/>
      <w:r>
        <w:t>_(</w:t>
      </w:r>
      <w:proofErr w:type="gramEnd"/>
      <w:r>
        <w:t xml:space="preserve">3). Power is not a </w:t>
      </w:r>
      <w:r>
        <w:rPr>
          <w:b/>
        </w:rPr>
        <w:t>universal concept</w:t>
      </w:r>
      <w:r>
        <w:t xml:space="preserve"> (masculine): it misses </w:t>
      </w:r>
      <w:r>
        <w:rPr>
          <w:b/>
        </w:rPr>
        <w:t>collective empowerment</w:t>
      </w:r>
      <w:r>
        <w:t xml:space="preserve"> (feminine).</w:t>
      </w:r>
    </w:p>
    <w:p w14:paraId="11A23CEE" w14:textId="77777777" w:rsidR="000B0D17" w:rsidRDefault="000B0D17" w:rsidP="000B0D17">
      <w:pPr>
        <w:pStyle w:val="BodyText"/>
        <w:rPr>
          <w:lang w:val="en-CA"/>
        </w:rPr>
      </w:pPr>
      <w:proofErr w:type="gramStart"/>
      <w:r>
        <w:rPr>
          <w:lang w:val="en-CA"/>
        </w:rPr>
        <w:t>_(</w:t>
      </w:r>
      <w:proofErr w:type="gramEnd"/>
      <w:r>
        <w:rPr>
          <w:lang w:val="en-CA"/>
        </w:rPr>
        <w:t xml:space="preserve">4). Normative and empirical </w:t>
      </w:r>
      <w:r>
        <w:rPr>
          <w:b/>
          <w:lang w:val="en-CA"/>
        </w:rPr>
        <w:t>inseparable</w:t>
      </w:r>
      <w:r>
        <w:rPr>
          <w:lang w:val="en-CA"/>
        </w:rPr>
        <w:t>.</w:t>
      </w:r>
    </w:p>
    <w:p w14:paraId="18082F1C" w14:textId="77777777" w:rsidR="000B0D17" w:rsidRDefault="000B0D17" w:rsidP="000B0D17">
      <w:pPr>
        <w:jc w:val="both"/>
      </w:pPr>
      <w:proofErr w:type="gramStart"/>
      <w:r>
        <w:lastRenderedPageBreak/>
        <w:t>_(</w:t>
      </w:r>
      <w:proofErr w:type="gramEnd"/>
      <w:r>
        <w:t xml:space="preserve">5). </w:t>
      </w:r>
      <w:commentRangeStart w:id="3"/>
      <w:r>
        <w:t xml:space="preserve">Moral aspirations of nations cannot be reconciled with universal moral principles, but there are </w:t>
      </w:r>
      <w:r>
        <w:rPr>
          <w:b/>
        </w:rPr>
        <w:t>common moral elements</w:t>
      </w:r>
      <w:commentRangeEnd w:id="3"/>
      <w:r>
        <w:rPr>
          <w:rStyle w:val="CommentReference"/>
        </w:rPr>
        <w:commentReference w:id="3"/>
      </w:r>
      <w:r>
        <w:t>.</w:t>
      </w:r>
    </w:p>
    <w:p w14:paraId="0D0404F0" w14:textId="77777777" w:rsidR="000B0D17" w:rsidRDefault="000B0D17" w:rsidP="000B0D17">
      <w:pPr>
        <w:pStyle w:val="BodyText"/>
        <w:rPr>
          <w:lang w:val="en-CA"/>
        </w:rPr>
      </w:pPr>
      <w:proofErr w:type="gramStart"/>
      <w:r>
        <w:rPr>
          <w:lang w:val="en-CA"/>
        </w:rPr>
        <w:t>_(</w:t>
      </w:r>
      <w:proofErr w:type="gramEnd"/>
      <w:r>
        <w:rPr>
          <w:lang w:val="en-CA"/>
        </w:rPr>
        <w:t xml:space="preserve">6). </w:t>
      </w:r>
      <w:r>
        <w:rPr>
          <w:b/>
          <w:lang w:val="en-CA"/>
        </w:rPr>
        <w:t xml:space="preserve">Denies </w:t>
      </w:r>
      <w:r>
        <w:rPr>
          <w:lang w:val="en-CA"/>
        </w:rPr>
        <w:t>the autonomy of the political.</w:t>
      </w:r>
    </w:p>
    <w:p w14:paraId="4CB86204" w14:textId="769C9A8E" w:rsidR="001A2F4F" w:rsidRDefault="001A2F4F" w:rsidP="00515B4D">
      <w:pPr>
        <w:pStyle w:val="ListBullet"/>
        <w:numPr>
          <w:ilvl w:val="0"/>
          <w:numId w:val="0"/>
        </w:numPr>
        <w:pBdr>
          <w:bottom w:val="single" w:sz="6" w:space="1" w:color="auto"/>
        </w:pBdr>
        <w:ind w:left="432" w:hanging="432"/>
      </w:pPr>
    </w:p>
    <w:p w14:paraId="58950307" w14:textId="77777777" w:rsidR="001A2F4F" w:rsidRDefault="001A2F4F" w:rsidP="001A2F4F">
      <w:pPr>
        <w:pStyle w:val="ListBullet"/>
        <w:numPr>
          <w:ilvl w:val="0"/>
          <w:numId w:val="0"/>
        </w:numPr>
      </w:pPr>
      <w:r>
        <w:t>Statecraft.</w:t>
      </w:r>
    </w:p>
    <w:p w14:paraId="67A1F9A2" w14:textId="77777777" w:rsidR="001A2F4F" w:rsidRDefault="001A2F4F" w:rsidP="001A2F4F">
      <w:pPr>
        <w:pStyle w:val="ListBullet"/>
        <w:numPr>
          <w:ilvl w:val="0"/>
          <w:numId w:val="0"/>
        </w:numPr>
      </w:pPr>
    </w:p>
    <w:p w14:paraId="66F5AEA5" w14:textId="77777777" w:rsidR="000B0D17" w:rsidRDefault="000B0D17" w:rsidP="000B0D17">
      <w:pPr>
        <w:pStyle w:val="BodyText"/>
      </w:pPr>
      <w:r>
        <w:t xml:space="preserve">--- power: </w:t>
      </w:r>
      <w:r>
        <w:rPr>
          <w:u w:val="single"/>
        </w:rPr>
        <w:t>Military Coercion</w:t>
      </w:r>
      <w:r>
        <w:t>:</w:t>
      </w:r>
    </w:p>
    <w:p w14:paraId="7A39EBB8" w14:textId="77777777" w:rsidR="000B0D17" w:rsidRDefault="000B0D17" w:rsidP="000B0D17">
      <w:pPr>
        <w:jc w:val="both"/>
        <w:rPr>
          <w:sz w:val="24"/>
        </w:rPr>
      </w:pPr>
      <w:r>
        <w:rPr>
          <w:sz w:val="24"/>
        </w:rPr>
        <w:t>_Art says power is fungible because of (1). issue linkage and (2). Spillover.</w:t>
      </w:r>
    </w:p>
    <w:p w14:paraId="1B14F4BF" w14:textId="77777777" w:rsidR="000B0D17" w:rsidRDefault="000B0D17" w:rsidP="000B0D17">
      <w:pPr>
        <w:jc w:val="both"/>
        <w:rPr>
          <w:sz w:val="24"/>
        </w:rPr>
      </w:pPr>
      <w:r>
        <w:rPr>
          <w:sz w:val="24"/>
        </w:rPr>
        <w:t>_Define and illustrate the four functions of force (</w:t>
      </w:r>
      <w:r>
        <w:rPr>
          <w:b/>
          <w:bCs/>
          <w:sz w:val="24"/>
        </w:rPr>
        <w:t>p.13</w:t>
      </w:r>
      <w:r>
        <w:rPr>
          <w:sz w:val="24"/>
        </w:rPr>
        <w:t xml:space="preserve"> on the Art piece).</w:t>
      </w:r>
    </w:p>
    <w:p w14:paraId="3B67A7DB" w14:textId="77777777" w:rsidR="00D5402C" w:rsidRDefault="000B0D17" w:rsidP="00D5402C">
      <w:pPr>
        <w:jc w:val="both"/>
        <w:rPr>
          <w:sz w:val="24"/>
        </w:rPr>
      </w:pPr>
      <w:r>
        <w:t>-types of attack:</w:t>
      </w:r>
      <w:r w:rsidR="00D5402C">
        <w:t xml:space="preserve"> </w:t>
      </w:r>
      <w:r w:rsidR="00D5402C">
        <w:rPr>
          <w:b/>
          <w:bCs/>
          <w:sz w:val="24"/>
        </w:rPr>
        <w:t>Preemptive war</w:t>
      </w:r>
      <w:r w:rsidR="00D5402C">
        <w:rPr>
          <w:sz w:val="24"/>
        </w:rPr>
        <w:t>: first strike advantage.</w:t>
      </w:r>
    </w:p>
    <w:p w14:paraId="129F5B7F" w14:textId="77777777" w:rsidR="00D5402C" w:rsidRDefault="00D5402C" w:rsidP="00D5402C">
      <w:pPr>
        <w:jc w:val="both"/>
        <w:rPr>
          <w:sz w:val="24"/>
        </w:rPr>
      </w:pPr>
      <w:r>
        <w:rPr>
          <w:sz w:val="24"/>
        </w:rPr>
        <w:t>_</w:t>
      </w:r>
      <w:r>
        <w:rPr>
          <w:b/>
          <w:bCs/>
          <w:sz w:val="24"/>
        </w:rPr>
        <w:t>Preventive war</w:t>
      </w:r>
      <w:r>
        <w:rPr>
          <w:sz w:val="24"/>
        </w:rPr>
        <w:t>: move before the balance of forces move against you.</w:t>
      </w:r>
    </w:p>
    <w:p w14:paraId="352A1460" w14:textId="5686D186" w:rsidR="001A2F4F" w:rsidRPr="00D5402C" w:rsidRDefault="00D5402C" w:rsidP="00D5402C">
      <w:pPr>
        <w:jc w:val="both"/>
        <w:rPr>
          <w:sz w:val="24"/>
        </w:rPr>
      </w:pPr>
      <w:r>
        <w:rPr>
          <w:sz w:val="24"/>
        </w:rPr>
        <w:t xml:space="preserve">_Therefore, </w:t>
      </w:r>
      <w:r>
        <w:rPr>
          <w:b/>
          <w:bCs/>
          <w:sz w:val="24"/>
        </w:rPr>
        <w:t>aggressors are not always those states that attack first</w:t>
      </w:r>
      <w:r>
        <w:rPr>
          <w:sz w:val="24"/>
        </w:rPr>
        <w:t>. Sometimes the defender can be lured into attacking first.</w:t>
      </w:r>
    </w:p>
    <w:p w14:paraId="2A5C8942" w14:textId="6B2ECBB3" w:rsidR="001A2F4F" w:rsidRPr="00D5402C" w:rsidRDefault="001A2F4F" w:rsidP="001A3CAD">
      <w:pPr>
        <w:jc w:val="both"/>
        <w:rPr>
          <w:sz w:val="24"/>
        </w:rPr>
      </w:pPr>
      <w:r>
        <w:t>No cost of occupation</w:t>
      </w:r>
      <w:r w:rsidR="000B0D17">
        <w:t>:</w:t>
      </w:r>
      <w:r w:rsidR="00D5402C">
        <w:t xml:space="preserve"> </w:t>
      </w:r>
    </w:p>
    <w:p w14:paraId="0862C261" w14:textId="77777777" w:rsidR="00D5402C" w:rsidRDefault="000B0D17" w:rsidP="00D5402C">
      <w:pPr>
        <w:jc w:val="both"/>
        <w:rPr>
          <w:sz w:val="24"/>
        </w:rPr>
      </w:pPr>
      <w:r>
        <w:t>-know deterrence:</w:t>
      </w:r>
      <w:r w:rsidR="00D5402C">
        <w:t xml:space="preserve"> </w:t>
      </w:r>
      <w:r w:rsidR="00D5402C">
        <w:rPr>
          <w:sz w:val="24"/>
        </w:rPr>
        <w:t xml:space="preserve">_(II). </w:t>
      </w:r>
      <w:r w:rsidR="00D5402C">
        <w:rPr>
          <w:b/>
          <w:bCs/>
          <w:sz w:val="24"/>
        </w:rPr>
        <w:t>Deterrence</w:t>
      </w:r>
      <w:r w:rsidR="00D5402C">
        <w:rPr>
          <w:sz w:val="24"/>
        </w:rPr>
        <w:t>: the threat of punishment or costs designed to deter an opponent from making an offensive move.</w:t>
      </w:r>
    </w:p>
    <w:p w14:paraId="4FC7C1A7" w14:textId="77777777" w:rsidR="00D5402C" w:rsidRDefault="00D5402C" w:rsidP="00D5402C">
      <w:pPr>
        <w:jc w:val="both"/>
        <w:rPr>
          <w:sz w:val="24"/>
        </w:rPr>
      </w:pPr>
      <w:r>
        <w:rPr>
          <w:sz w:val="24"/>
        </w:rPr>
        <w:t>_</w:t>
      </w:r>
      <w:r>
        <w:rPr>
          <w:b/>
          <w:bCs/>
          <w:sz w:val="24"/>
        </w:rPr>
        <w:t>Priority</w:t>
      </w:r>
      <w:r>
        <w:rPr>
          <w:sz w:val="24"/>
        </w:rPr>
        <w:t>: Defense&gt;Deterrence</w:t>
      </w:r>
    </w:p>
    <w:p w14:paraId="3D5D0945" w14:textId="77777777" w:rsidR="00D5402C" w:rsidRDefault="00D5402C" w:rsidP="00D5402C">
      <w:pPr>
        <w:jc w:val="both"/>
        <w:rPr>
          <w:sz w:val="24"/>
        </w:rPr>
      </w:pPr>
      <w:r>
        <w:rPr>
          <w:sz w:val="24"/>
        </w:rPr>
        <w:t>_</w:t>
      </w:r>
      <w:r>
        <w:rPr>
          <w:b/>
          <w:bCs/>
          <w:sz w:val="24"/>
        </w:rPr>
        <w:t>Classified by weapon type</w:t>
      </w:r>
      <w:r>
        <w:rPr>
          <w:sz w:val="24"/>
        </w:rPr>
        <w:t>:</w:t>
      </w:r>
    </w:p>
    <w:p w14:paraId="35398198" w14:textId="77777777" w:rsidR="00D5402C" w:rsidRDefault="00D5402C" w:rsidP="00D5402C">
      <w:pPr>
        <w:jc w:val="both"/>
        <w:rPr>
          <w:sz w:val="24"/>
        </w:rPr>
      </w:pPr>
      <w:r>
        <w:rPr>
          <w:sz w:val="24"/>
        </w:rPr>
        <w:t>_</w:t>
      </w:r>
      <w:r>
        <w:rPr>
          <w:b/>
          <w:bCs/>
          <w:sz w:val="24"/>
        </w:rPr>
        <w:t>Conventional deterrence</w:t>
      </w:r>
      <w:r>
        <w:rPr>
          <w:sz w:val="24"/>
        </w:rPr>
        <w:t>: use of conventional forces to make conquest expensive.</w:t>
      </w:r>
    </w:p>
    <w:p w14:paraId="7A2D82C6" w14:textId="77777777" w:rsidR="00D5402C" w:rsidRDefault="00D5402C" w:rsidP="00D5402C">
      <w:pPr>
        <w:jc w:val="both"/>
        <w:rPr>
          <w:sz w:val="24"/>
        </w:rPr>
      </w:pPr>
      <w:r>
        <w:rPr>
          <w:sz w:val="24"/>
        </w:rPr>
        <w:t>_</w:t>
      </w:r>
      <w:r>
        <w:rPr>
          <w:b/>
          <w:bCs/>
          <w:sz w:val="24"/>
        </w:rPr>
        <w:t>Nuclear deterrence</w:t>
      </w:r>
      <w:r>
        <w:rPr>
          <w:sz w:val="24"/>
        </w:rPr>
        <w:t>: threaten to inflict costs through retaliation.</w:t>
      </w:r>
    </w:p>
    <w:p w14:paraId="3EFEEEF9" w14:textId="77777777" w:rsidR="00D5402C" w:rsidRDefault="00D5402C" w:rsidP="00D5402C">
      <w:pPr>
        <w:pStyle w:val="BodyText"/>
      </w:pPr>
    </w:p>
    <w:p w14:paraId="5522A8D6" w14:textId="22466CA3" w:rsidR="00D5402C" w:rsidRDefault="00D5402C" w:rsidP="00D5402C">
      <w:pPr>
        <w:pStyle w:val="BodyText"/>
      </w:pPr>
      <w:r>
        <w:t>_Special problem:</w:t>
      </w:r>
    </w:p>
    <w:p w14:paraId="2DB4068A" w14:textId="77777777" w:rsidR="00D5402C" w:rsidRDefault="00D5402C" w:rsidP="00D5402C">
      <w:pPr>
        <w:pStyle w:val="BodyText"/>
      </w:pPr>
      <w:r>
        <w:t>_</w:t>
      </w:r>
      <w:r>
        <w:rPr>
          <w:b/>
          <w:bCs/>
        </w:rPr>
        <w:t>Extended deterrence</w:t>
      </w:r>
      <w:r>
        <w:t>: protection of allies (major preoccupation of the U.S.).</w:t>
      </w:r>
    </w:p>
    <w:p w14:paraId="6E6BAC14" w14:textId="77777777" w:rsidR="00D5402C" w:rsidRDefault="00D5402C" w:rsidP="00D5402C">
      <w:pPr>
        <w:pStyle w:val="BodyText"/>
      </w:pPr>
      <w:r>
        <w:t>_</w:t>
      </w:r>
      <w:r>
        <w:rPr>
          <w:b/>
          <w:bCs/>
        </w:rPr>
        <w:t>3 necessary conditions</w:t>
      </w:r>
      <w:r>
        <w:t xml:space="preserve"> for successful deterrence: IAW </w:t>
      </w:r>
      <w:r>
        <w:rPr>
          <w:b/>
          <w:bCs/>
        </w:rPr>
        <w:t>Rational Deterrence Theory</w:t>
      </w:r>
      <w:r>
        <w:t>:</w:t>
      </w:r>
    </w:p>
    <w:p w14:paraId="33B57433" w14:textId="77777777" w:rsidR="00D5402C" w:rsidRDefault="00D5402C" w:rsidP="00D5402C">
      <w:pPr>
        <w:pStyle w:val="BodyText"/>
      </w:pPr>
      <w:r>
        <w:t xml:space="preserve"> (</w:t>
      </w:r>
      <w:commentRangeStart w:id="4"/>
      <w:r>
        <w:t xml:space="preserve">1). </w:t>
      </w:r>
      <w:r>
        <w:rPr>
          <w:b/>
          <w:bCs/>
        </w:rPr>
        <w:t>Capability</w:t>
      </w:r>
      <w:r>
        <w:t>:</w:t>
      </w:r>
    </w:p>
    <w:p w14:paraId="5337A8F6" w14:textId="77777777" w:rsidR="00D5402C" w:rsidRDefault="00D5402C" w:rsidP="00D5402C">
      <w:pPr>
        <w:jc w:val="both"/>
        <w:rPr>
          <w:sz w:val="24"/>
        </w:rPr>
      </w:pPr>
      <w:r>
        <w:rPr>
          <w:sz w:val="24"/>
        </w:rPr>
        <w:t xml:space="preserve">(2). </w:t>
      </w:r>
      <w:r>
        <w:rPr>
          <w:b/>
          <w:bCs/>
          <w:sz w:val="24"/>
        </w:rPr>
        <w:t>Communications</w:t>
      </w:r>
      <w:r>
        <w:rPr>
          <w:sz w:val="24"/>
        </w:rPr>
        <w:t xml:space="preserve">: </w:t>
      </w:r>
    </w:p>
    <w:p w14:paraId="3B0A6F69" w14:textId="60254DCB" w:rsidR="001A2F4F" w:rsidRPr="00D5402C" w:rsidRDefault="00D5402C" w:rsidP="00D5402C">
      <w:pPr>
        <w:jc w:val="both"/>
        <w:rPr>
          <w:sz w:val="24"/>
        </w:rPr>
      </w:pPr>
      <w:r>
        <w:rPr>
          <w:sz w:val="24"/>
        </w:rPr>
        <w:t xml:space="preserve">(3). </w:t>
      </w:r>
      <w:r>
        <w:rPr>
          <w:b/>
          <w:bCs/>
          <w:sz w:val="24"/>
        </w:rPr>
        <w:t>Credibility</w:t>
      </w:r>
      <w:commentRangeEnd w:id="4"/>
      <w:r>
        <w:rPr>
          <w:rStyle w:val="CommentReference"/>
        </w:rPr>
        <w:commentReference w:id="4"/>
      </w:r>
      <w:r>
        <w:rPr>
          <w:sz w:val="24"/>
        </w:rPr>
        <w:t xml:space="preserve">: </w:t>
      </w:r>
    </w:p>
    <w:p w14:paraId="1A60DF18" w14:textId="12265105" w:rsidR="001A2F4F" w:rsidRDefault="000B0D17" w:rsidP="001A2F4F">
      <w:pPr>
        <w:pStyle w:val="ListBullet"/>
        <w:numPr>
          <w:ilvl w:val="0"/>
          <w:numId w:val="0"/>
        </w:numPr>
      </w:pPr>
      <w:r>
        <w:lastRenderedPageBreak/>
        <w:t>-know extended deterrence:</w:t>
      </w:r>
      <w:r w:rsidR="00D5402C">
        <w:t xml:space="preserve"> above.</w:t>
      </w:r>
    </w:p>
    <w:p w14:paraId="62BDAB70" w14:textId="77777777" w:rsidR="00D5402C" w:rsidRDefault="000B0D17" w:rsidP="00D5402C">
      <w:pPr>
        <w:jc w:val="both"/>
        <w:rPr>
          <w:sz w:val="24"/>
        </w:rPr>
      </w:pPr>
      <w:r>
        <w:t>-compellence:</w:t>
      </w:r>
      <w:r w:rsidR="00D5402C">
        <w:t xml:space="preserve"> </w:t>
      </w:r>
      <w:commentRangeStart w:id="5"/>
      <w:r w:rsidR="00D5402C">
        <w:rPr>
          <w:sz w:val="24"/>
        </w:rPr>
        <w:t xml:space="preserve">_(III). </w:t>
      </w:r>
      <w:r w:rsidR="00D5402C">
        <w:rPr>
          <w:b/>
          <w:bCs/>
          <w:sz w:val="24"/>
        </w:rPr>
        <w:t>Compellence</w:t>
      </w:r>
      <w:r w:rsidR="00D5402C">
        <w:rPr>
          <w:sz w:val="24"/>
        </w:rPr>
        <w:t>: the threat or use of punishment to force an opponent to reverse a previously taken action</w:t>
      </w:r>
      <w:commentRangeEnd w:id="5"/>
      <w:r w:rsidR="00D5402C">
        <w:rPr>
          <w:rStyle w:val="CommentReference"/>
        </w:rPr>
        <w:commentReference w:id="5"/>
      </w:r>
      <w:r w:rsidR="00D5402C">
        <w:rPr>
          <w:sz w:val="24"/>
        </w:rPr>
        <w:t>.</w:t>
      </w:r>
    </w:p>
    <w:p w14:paraId="2166DFA6" w14:textId="77777777" w:rsidR="00D5402C" w:rsidRDefault="00D5402C" w:rsidP="00D5402C">
      <w:pPr>
        <w:jc w:val="both"/>
        <w:rPr>
          <w:sz w:val="24"/>
        </w:rPr>
      </w:pPr>
      <w:r>
        <w:rPr>
          <w:sz w:val="24"/>
        </w:rPr>
        <w:t>_</w:t>
      </w:r>
      <w:r>
        <w:rPr>
          <w:b/>
          <w:bCs/>
          <w:sz w:val="24"/>
        </w:rPr>
        <w:t>Peaceful</w:t>
      </w:r>
      <w:r>
        <w:rPr>
          <w:sz w:val="24"/>
        </w:rPr>
        <w:t xml:space="preserve"> compellence: the threatened use of force that causes the adversary to reverse their previous action.</w:t>
      </w:r>
    </w:p>
    <w:p w14:paraId="029EB5BB" w14:textId="77777777" w:rsidR="00D5402C" w:rsidRDefault="00D5402C" w:rsidP="00D5402C">
      <w:pPr>
        <w:jc w:val="both"/>
        <w:rPr>
          <w:sz w:val="24"/>
        </w:rPr>
      </w:pPr>
      <w:r>
        <w:rPr>
          <w:sz w:val="24"/>
        </w:rPr>
        <w:t>_</w:t>
      </w:r>
      <w:r>
        <w:rPr>
          <w:b/>
          <w:bCs/>
          <w:sz w:val="24"/>
        </w:rPr>
        <w:t>Physical</w:t>
      </w:r>
      <w:r>
        <w:rPr>
          <w:sz w:val="24"/>
        </w:rPr>
        <w:t xml:space="preserve"> compellence: the infliction of costs until the adversary reverses their previous action.</w:t>
      </w:r>
    </w:p>
    <w:p w14:paraId="1DAE72EB" w14:textId="77777777" w:rsidR="00D5402C" w:rsidRDefault="00D5402C" w:rsidP="00D5402C">
      <w:pPr>
        <w:jc w:val="both"/>
        <w:rPr>
          <w:sz w:val="24"/>
        </w:rPr>
      </w:pPr>
    </w:p>
    <w:p w14:paraId="487B6CC0" w14:textId="77777777" w:rsidR="00D5402C" w:rsidRDefault="00D5402C" w:rsidP="00D5402C">
      <w:pPr>
        <w:jc w:val="both"/>
        <w:rPr>
          <w:sz w:val="24"/>
        </w:rPr>
      </w:pPr>
      <w:r>
        <w:rPr>
          <w:sz w:val="24"/>
        </w:rPr>
        <w:t xml:space="preserve">_Compellence is a </w:t>
      </w:r>
      <w:r>
        <w:rPr>
          <w:b/>
          <w:bCs/>
          <w:sz w:val="24"/>
        </w:rPr>
        <w:t>punishment</w:t>
      </w:r>
      <w:r>
        <w:rPr>
          <w:sz w:val="24"/>
        </w:rPr>
        <w:t xml:space="preserve"> strategy: raising costs or risks to </w:t>
      </w:r>
      <w:r>
        <w:rPr>
          <w:b/>
          <w:bCs/>
          <w:sz w:val="24"/>
        </w:rPr>
        <w:t>civilian populations</w:t>
      </w:r>
      <w:r>
        <w:rPr>
          <w:sz w:val="24"/>
        </w:rPr>
        <w:t xml:space="preserve">, or the killing of military personnel to exploit the </w:t>
      </w:r>
      <w:r>
        <w:rPr>
          <w:b/>
          <w:bCs/>
          <w:sz w:val="24"/>
        </w:rPr>
        <w:t>casualty sensitivities</w:t>
      </w:r>
      <w:r>
        <w:rPr>
          <w:sz w:val="24"/>
        </w:rPr>
        <w:t xml:space="preserve"> of opponents.</w:t>
      </w:r>
    </w:p>
    <w:p w14:paraId="4207E841" w14:textId="77777777" w:rsidR="00D5402C" w:rsidRDefault="00D5402C" w:rsidP="00D5402C">
      <w:pPr>
        <w:jc w:val="both"/>
        <w:rPr>
          <w:b/>
          <w:bCs/>
          <w:sz w:val="24"/>
        </w:rPr>
      </w:pPr>
      <w:r>
        <w:rPr>
          <w:sz w:val="24"/>
        </w:rPr>
        <w:t xml:space="preserve">_Apply force continuously: </w:t>
      </w:r>
    </w:p>
    <w:p w14:paraId="4465CBAC" w14:textId="77777777" w:rsidR="00D5402C" w:rsidRDefault="00D5402C" w:rsidP="00D5402C">
      <w:pPr>
        <w:jc w:val="both"/>
        <w:rPr>
          <w:b/>
          <w:bCs/>
          <w:sz w:val="24"/>
        </w:rPr>
      </w:pPr>
      <w:r>
        <w:rPr>
          <w:sz w:val="24"/>
        </w:rPr>
        <w:t xml:space="preserve">_Apply force in a </w:t>
      </w:r>
      <w:r>
        <w:rPr>
          <w:b/>
          <w:bCs/>
          <w:sz w:val="24"/>
        </w:rPr>
        <w:t>gradually increasing fashion:</w:t>
      </w:r>
      <w:r>
        <w:rPr>
          <w:sz w:val="24"/>
        </w:rPr>
        <w:t xml:space="preserve"> </w:t>
      </w:r>
    </w:p>
    <w:p w14:paraId="104358F5" w14:textId="77777777" w:rsidR="00D5402C" w:rsidRDefault="00D5402C" w:rsidP="00D5402C">
      <w:pPr>
        <w:jc w:val="both"/>
        <w:rPr>
          <w:sz w:val="24"/>
        </w:rPr>
      </w:pPr>
      <w:r>
        <w:rPr>
          <w:sz w:val="24"/>
        </w:rPr>
        <w:t>_</w:t>
      </w:r>
      <w:r>
        <w:rPr>
          <w:b/>
          <w:sz w:val="24"/>
        </w:rPr>
        <w:t>Cheaper</w:t>
      </w:r>
      <w:r>
        <w:rPr>
          <w:sz w:val="24"/>
        </w:rPr>
        <w:t xml:space="preserve"> than the use of </w:t>
      </w:r>
      <w:r>
        <w:rPr>
          <w:b/>
          <w:sz w:val="24"/>
        </w:rPr>
        <w:t>outright military force</w:t>
      </w:r>
      <w:r>
        <w:rPr>
          <w:sz w:val="24"/>
        </w:rPr>
        <w:t>.</w:t>
      </w:r>
    </w:p>
    <w:p w14:paraId="02B86FD2" w14:textId="77777777" w:rsidR="00D5402C" w:rsidRDefault="00D5402C" w:rsidP="00D5402C">
      <w:pPr>
        <w:jc w:val="both"/>
        <w:rPr>
          <w:sz w:val="24"/>
        </w:rPr>
      </w:pPr>
      <w:r>
        <w:rPr>
          <w:sz w:val="24"/>
        </w:rPr>
        <w:t>_</w:t>
      </w:r>
      <w:r>
        <w:rPr>
          <w:b/>
          <w:bCs/>
          <w:sz w:val="24"/>
        </w:rPr>
        <w:t>Does it work</w:t>
      </w:r>
      <w:r>
        <w:rPr>
          <w:sz w:val="24"/>
        </w:rPr>
        <w:t>? Prevailing evidence: no.</w:t>
      </w:r>
    </w:p>
    <w:p w14:paraId="115B6E4B" w14:textId="445A9973" w:rsidR="001A2F4F" w:rsidRDefault="001A2F4F" w:rsidP="001A2F4F">
      <w:pPr>
        <w:pStyle w:val="ListBullet"/>
        <w:numPr>
          <w:ilvl w:val="0"/>
          <w:numId w:val="0"/>
        </w:numPr>
      </w:pPr>
    </w:p>
    <w:p w14:paraId="7BA2ED2A" w14:textId="3CA46A18" w:rsidR="001A2F4F" w:rsidRDefault="000B0D17" w:rsidP="001A2F4F">
      <w:pPr>
        <w:pStyle w:val="ListBullet"/>
        <w:numPr>
          <w:ilvl w:val="0"/>
          <w:numId w:val="0"/>
        </w:numPr>
      </w:pPr>
      <w:r>
        <w:t>-swaggering:</w:t>
      </w:r>
      <w:r w:rsidR="00D5402C">
        <w:t xml:space="preserve"> </w:t>
      </w:r>
      <w:r w:rsidR="00D5402C">
        <w:rPr>
          <w:sz w:val="24"/>
        </w:rPr>
        <w:t>_(IV). ‘</w:t>
      </w:r>
      <w:r w:rsidR="00D5402C">
        <w:rPr>
          <w:b/>
          <w:bCs/>
          <w:sz w:val="24"/>
        </w:rPr>
        <w:t>Swaggering</w:t>
      </w:r>
      <w:r w:rsidR="00D5402C">
        <w:rPr>
          <w:sz w:val="24"/>
        </w:rPr>
        <w:t>’: applies to shows of force not associated with above categories. Typically associated with establishing reputations of capability</w:t>
      </w:r>
    </w:p>
    <w:p w14:paraId="40B01F2C" w14:textId="77777777" w:rsidR="00D5402C" w:rsidRDefault="000B0D17" w:rsidP="00D5402C">
      <w:pPr>
        <w:jc w:val="both"/>
        <w:rPr>
          <w:sz w:val="24"/>
        </w:rPr>
      </w:pPr>
      <w:r>
        <w:t>- do nukes matter:</w:t>
      </w:r>
      <w:r w:rsidR="00D5402C">
        <w:t xml:space="preserve"> </w:t>
      </w:r>
      <w:r w:rsidR="00D5402C">
        <w:rPr>
          <w:sz w:val="24"/>
          <w:u w:val="single"/>
        </w:rPr>
        <w:t>The Impact of Nuclear Weapons</w:t>
      </w:r>
      <w:r w:rsidR="00D5402C">
        <w:rPr>
          <w:sz w:val="24"/>
        </w:rPr>
        <w:t xml:space="preserve">: </w:t>
      </w:r>
      <w:r w:rsidR="00D5402C">
        <w:rPr>
          <w:b/>
          <w:bCs/>
          <w:sz w:val="24"/>
        </w:rPr>
        <w:t>Do they matter (what does Art say)</w:t>
      </w:r>
      <w:r w:rsidR="00D5402C">
        <w:rPr>
          <w:sz w:val="24"/>
        </w:rPr>
        <w:t>?</w:t>
      </w:r>
    </w:p>
    <w:p w14:paraId="3FA8BD24" w14:textId="77777777" w:rsidR="00D5402C" w:rsidRDefault="00D5402C" w:rsidP="00D5402C">
      <w:pPr>
        <w:jc w:val="both"/>
        <w:rPr>
          <w:sz w:val="24"/>
        </w:rPr>
      </w:pPr>
    </w:p>
    <w:p w14:paraId="476CE5F8" w14:textId="77777777" w:rsidR="00D5402C" w:rsidRDefault="00D5402C" w:rsidP="00D5402C">
      <w:pPr>
        <w:jc w:val="both"/>
        <w:rPr>
          <w:sz w:val="24"/>
        </w:rPr>
      </w:pPr>
      <w:r>
        <w:rPr>
          <w:sz w:val="24"/>
        </w:rPr>
        <w:t>_Use of nuclear weapons useful:</w:t>
      </w:r>
    </w:p>
    <w:p w14:paraId="37BF3768" w14:textId="77777777" w:rsidR="00D5402C" w:rsidRDefault="00D5402C" w:rsidP="00D5402C">
      <w:pPr>
        <w:jc w:val="both"/>
        <w:rPr>
          <w:sz w:val="24"/>
        </w:rPr>
      </w:pPr>
      <w:proofErr w:type="gramStart"/>
      <w:r>
        <w:rPr>
          <w:sz w:val="24"/>
        </w:rPr>
        <w:t>_(</w:t>
      </w:r>
      <w:proofErr w:type="gramEnd"/>
      <w:r>
        <w:rPr>
          <w:sz w:val="24"/>
        </w:rPr>
        <w:t xml:space="preserve">1): Nukes </w:t>
      </w:r>
      <w:r>
        <w:rPr>
          <w:b/>
          <w:bCs/>
          <w:sz w:val="24"/>
        </w:rPr>
        <w:t>prevent conquest</w:t>
      </w:r>
      <w:r>
        <w:rPr>
          <w:sz w:val="24"/>
        </w:rPr>
        <w:t xml:space="preserve"> of the state:</w:t>
      </w:r>
    </w:p>
    <w:p w14:paraId="3DBD623B" w14:textId="77777777" w:rsidR="00D5402C" w:rsidRDefault="00D5402C" w:rsidP="00D5402C">
      <w:pPr>
        <w:jc w:val="both"/>
        <w:rPr>
          <w:sz w:val="24"/>
        </w:rPr>
      </w:pPr>
      <w:r>
        <w:rPr>
          <w:sz w:val="24"/>
        </w:rPr>
        <w:t>_</w:t>
      </w:r>
      <w:r>
        <w:rPr>
          <w:b/>
          <w:bCs/>
          <w:sz w:val="24"/>
        </w:rPr>
        <w:t>But not attacks</w:t>
      </w:r>
      <w:r>
        <w:rPr>
          <w:sz w:val="24"/>
        </w:rPr>
        <w:t>: nuclear states have become attacked in a limited fashion.</w:t>
      </w:r>
    </w:p>
    <w:p w14:paraId="256E35EC" w14:textId="77777777" w:rsidR="00D5402C" w:rsidRDefault="00D5402C" w:rsidP="00D5402C">
      <w:pPr>
        <w:jc w:val="both"/>
        <w:rPr>
          <w:sz w:val="24"/>
        </w:rPr>
      </w:pPr>
    </w:p>
    <w:p w14:paraId="101752F6" w14:textId="77777777" w:rsidR="00D5402C" w:rsidRDefault="00D5402C" w:rsidP="00D5402C">
      <w:pPr>
        <w:jc w:val="both"/>
        <w:rPr>
          <w:sz w:val="24"/>
        </w:rPr>
      </w:pPr>
      <w:proofErr w:type="gramStart"/>
      <w:r>
        <w:rPr>
          <w:sz w:val="24"/>
        </w:rPr>
        <w:t>_(</w:t>
      </w:r>
      <w:proofErr w:type="gramEnd"/>
      <w:r>
        <w:rPr>
          <w:sz w:val="24"/>
        </w:rPr>
        <w:t xml:space="preserve">2): </w:t>
      </w:r>
      <w:r>
        <w:rPr>
          <w:b/>
          <w:bCs/>
          <w:sz w:val="24"/>
        </w:rPr>
        <w:t>Create security</w:t>
      </w:r>
      <w:r>
        <w:rPr>
          <w:sz w:val="24"/>
        </w:rPr>
        <w:t xml:space="preserve">: </w:t>
      </w:r>
    </w:p>
    <w:p w14:paraId="69D671FE" w14:textId="77777777" w:rsidR="00D5402C" w:rsidRDefault="00D5402C" w:rsidP="00D5402C">
      <w:pPr>
        <w:jc w:val="both"/>
        <w:rPr>
          <w:sz w:val="24"/>
        </w:rPr>
      </w:pPr>
      <w:r>
        <w:rPr>
          <w:sz w:val="24"/>
        </w:rPr>
        <w:t xml:space="preserve">_(a): wide margin of safety for diplomacy: less need to </w:t>
      </w:r>
      <w:r>
        <w:rPr>
          <w:b/>
          <w:bCs/>
          <w:sz w:val="24"/>
        </w:rPr>
        <w:t>move first</w:t>
      </w:r>
      <w:r>
        <w:rPr>
          <w:sz w:val="24"/>
        </w:rPr>
        <w:t>.</w:t>
      </w:r>
    </w:p>
    <w:p w14:paraId="62E01A2D" w14:textId="77777777" w:rsidR="00D5402C" w:rsidRDefault="00D5402C" w:rsidP="00D5402C">
      <w:pPr>
        <w:pStyle w:val="BodyText"/>
      </w:pPr>
      <w:r>
        <w:t>_(b): trade nuclear protection for benefits from allies:</w:t>
      </w:r>
    </w:p>
    <w:p w14:paraId="4A5928AF" w14:textId="77777777" w:rsidR="00D5402C" w:rsidRDefault="00D5402C" w:rsidP="00D5402C">
      <w:pPr>
        <w:jc w:val="both"/>
        <w:rPr>
          <w:sz w:val="24"/>
        </w:rPr>
      </w:pPr>
      <w:r>
        <w:rPr>
          <w:sz w:val="24"/>
        </w:rPr>
        <w:t>_(c): frees up other resources.</w:t>
      </w:r>
    </w:p>
    <w:p w14:paraId="597A9079" w14:textId="77777777" w:rsidR="00D5402C" w:rsidRDefault="00D5402C" w:rsidP="00D5402C">
      <w:pPr>
        <w:jc w:val="both"/>
        <w:rPr>
          <w:sz w:val="24"/>
        </w:rPr>
      </w:pPr>
    </w:p>
    <w:p w14:paraId="4E055610" w14:textId="77777777" w:rsidR="00D5402C" w:rsidRDefault="00D5402C" w:rsidP="00D5402C">
      <w:pPr>
        <w:jc w:val="both"/>
        <w:rPr>
          <w:sz w:val="24"/>
        </w:rPr>
      </w:pPr>
      <w:r>
        <w:rPr>
          <w:sz w:val="24"/>
        </w:rPr>
        <w:t xml:space="preserve">_(3): </w:t>
      </w:r>
      <w:r>
        <w:rPr>
          <w:b/>
          <w:bCs/>
          <w:sz w:val="24"/>
        </w:rPr>
        <w:t>Swagger appeal</w:t>
      </w:r>
      <w:r>
        <w:rPr>
          <w:sz w:val="24"/>
        </w:rPr>
        <w:t xml:space="preserve">: nuclear weapons bring </w:t>
      </w:r>
      <w:commentRangeStart w:id="6"/>
      <w:r>
        <w:rPr>
          <w:sz w:val="24"/>
        </w:rPr>
        <w:t>status</w:t>
      </w:r>
      <w:commentRangeEnd w:id="6"/>
      <w:r>
        <w:rPr>
          <w:rStyle w:val="CommentReference"/>
        </w:rPr>
        <w:commentReference w:id="6"/>
      </w:r>
      <w:r>
        <w:rPr>
          <w:sz w:val="24"/>
        </w:rPr>
        <w:t>.</w:t>
      </w:r>
    </w:p>
    <w:p w14:paraId="3DC37110" w14:textId="77777777" w:rsidR="00D5402C" w:rsidRDefault="00D5402C" w:rsidP="00D5402C">
      <w:pPr>
        <w:jc w:val="both"/>
        <w:rPr>
          <w:sz w:val="24"/>
        </w:rPr>
      </w:pPr>
    </w:p>
    <w:p w14:paraId="0DD55712" w14:textId="77777777" w:rsidR="00D5402C" w:rsidRDefault="00D5402C" w:rsidP="00D5402C">
      <w:pPr>
        <w:jc w:val="both"/>
        <w:rPr>
          <w:sz w:val="24"/>
        </w:rPr>
      </w:pPr>
      <w:r>
        <w:rPr>
          <w:sz w:val="24"/>
        </w:rPr>
        <w:t>_</w:t>
      </w:r>
      <w:r>
        <w:rPr>
          <w:b/>
          <w:bCs/>
          <w:sz w:val="24"/>
        </w:rPr>
        <w:t>Not useful “illusions”</w:t>
      </w:r>
      <w:r>
        <w:rPr>
          <w:sz w:val="24"/>
        </w:rPr>
        <w:t>:</w:t>
      </w:r>
    </w:p>
    <w:p w14:paraId="4C7A025D" w14:textId="77777777" w:rsidR="00D5402C" w:rsidRDefault="00D5402C" w:rsidP="00D5402C">
      <w:pPr>
        <w:jc w:val="both"/>
        <w:rPr>
          <w:sz w:val="24"/>
        </w:rPr>
      </w:pPr>
      <w:proofErr w:type="gramStart"/>
      <w:r>
        <w:rPr>
          <w:sz w:val="24"/>
        </w:rPr>
        <w:lastRenderedPageBreak/>
        <w:t>_(</w:t>
      </w:r>
      <w:proofErr w:type="gramEnd"/>
      <w:r>
        <w:rPr>
          <w:sz w:val="24"/>
        </w:rPr>
        <w:t xml:space="preserve">1): nukes have made war unthinkable: </w:t>
      </w:r>
      <w:r>
        <w:rPr>
          <w:b/>
          <w:bCs/>
          <w:sz w:val="24"/>
        </w:rPr>
        <w:t>BUT</w:t>
      </w:r>
      <w:r>
        <w:rPr>
          <w:sz w:val="24"/>
        </w:rPr>
        <w:t>: wars still happen despite nuclear weapons.</w:t>
      </w:r>
    </w:p>
    <w:p w14:paraId="7FB985CB" w14:textId="77777777" w:rsidR="00D5402C" w:rsidRDefault="00D5402C" w:rsidP="00D5402C">
      <w:pPr>
        <w:jc w:val="both"/>
        <w:rPr>
          <w:sz w:val="24"/>
        </w:rPr>
      </w:pPr>
      <w:proofErr w:type="gramStart"/>
      <w:r>
        <w:rPr>
          <w:sz w:val="24"/>
        </w:rPr>
        <w:t>_(</w:t>
      </w:r>
      <w:proofErr w:type="gramEnd"/>
      <w:r>
        <w:rPr>
          <w:sz w:val="24"/>
        </w:rPr>
        <w:t>2): common problems such as the environment have made war irrelevant.</w:t>
      </w:r>
    </w:p>
    <w:p w14:paraId="0B4EBF0D" w14:textId="77777777" w:rsidR="00D5402C" w:rsidRDefault="00D5402C" w:rsidP="00D5402C">
      <w:pPr>
        <w:jc w:val="both"/>
        <w:rPr>
          <w:sz w:val="24"/>
        </w:rPr>
      </w:pPr>
      <w:proofErr w:type="gramStart"/>
      <w:r>
        <w:rPr>
          <w:sz w:val="24"/>
        </w:rPr>
        <w:t>_(</w:t>
      </w:r>
      <w:proofErr w:type="gramEnd"/>
      <w:r>
        <w:rPr>
          <w:sz w:val="24"/>
        </w:rPr>
        <w:t>3): economic interdependence has made war unthinkable.</w:t>
      </w:r>
    </w:p>
    <w:p w14:paraId="34714DC2" w14:textId="2EDBC8B9" w:rsidR="001A2F4F" w:rsidRDefault="000B0D17" w:rsidP="001A2F4F">
      <w:pPr>
        <w:pStyle w:val="ListBullet"/>
        <w:numPr>
          <w:ilvl w:val="0"/>
          <w:numId w:val="0"/>
        </w:numPr>
        <w:pBdr>
          <w:bottom w:val="single" w:sz="6" w:space="1" w:color="auto"/>
        </w:pBdr>
      </w:pPr>
      <w:r>
        <w:br/>
        <w:t>-art:</w:t>
      </w:r>
    </w:p>
    <w:p w14:paraId="79C0DBB9" w14:textId="77777777" w:rsidR="0094755E" w:rsidRDefault="0094755E" w:rsidP="001A2F4F">
      <w:pPr>
        <w:pStyle w:val="ListBullet"/>
        <w:numPr>
          <w:ilvl w:val="0"/>
          <w:numId w:val="0"/>
        </w:numPr>
      </w:pPr>
      <w:r>
        <w:t>War lecture:</w:t>
      </w:r>
    </w:p>
    <w:p w14:paraId="76BA36A6" w14:textId="77777777" w:rsidR="0094755E" w:rsidRDefault="0094755E" w:rsidP="001A2F4F">
      <w:pPr>
        <w:pStyle w:val="ListBullet"/>
        <w:numPr>
          <w:ilvl w:val="0"/>
          <w:numId w:val="0"/>
        </w:numPr>
      </w:pPr>
    </w:p>
    <w:p w14:paraId="1078395D" w14:textId="77777777" w:rsidR="00D5402C" w:rsidRDefault="000B0D17" w:rsidP="00D5402C">
      <w:pPr>
        <w:rPr>
          <w:sz w:val="24"/>
        </w:rPr>
      </w:pPr>
      <w:r>
        <w:t>-levels of analysis:</w:t>
      </w:r>
      <w:r w:rsidR="00D5402C">
        <w:t xml:space="preserve"> </w:t>
      </w:r>
      <w:r w:rsidR="00D5402C">
        <w:rPr>
          <w:b/>
          <w:bCs/>
          <w:sz w:val="24"/>
        </w:rPr>
        <w:t>Levels of analysis</w:t>
      </w:r>
      <w:r w:rsidR="00D5402C">
        <w:rPr>
          <w:sz w:val="24"/>
        </w:rPr>
        <w:t>:</w:t>
      </w:r>
    </w:p>
    <w:p w14:paraId="6F3D6C6A" w14:textId="77777777" w:rsidR="00D5402C" w:rsidRDefault="00D5402C" w:rsidP="00D5402C">
      <w:pPr>
        <w:rPr>
          <w:sz w:val="24"/>
        </w:rPr>
      </w:pPr>
      <w:r>
        <w:rPr>
          <w:sz w:val="24"/>
        </w:rPr>
        <w:t>_1. Individual – 1</w:t>
      </w:r>
      <w:proofErr w:type="spellStart"/>
      <w:r>
        <w:rPr>
          <w:position w:val="6"/>
          <w:sz w:val="24"/>
        </w:rPr>
        <w:t>st</w:t>
      </w:r>
      <w:proofErr w:type="spellEnd"/>
      <w:r>
        <w:rPr>
          <w:sz w:val="24"/>
        </w:rPr>
        <w:t xml:space="preserve"> image</w:t>
      </w:r>
    </w:p>
    <w:p w14:paraId="2275113A" w14:textId="77777777" w:rsidR="00D5402C" w:rsidRDefault="00D5402C" w:rsidP="00D5402C">
      <w:pPr>
        <w:rPr>
          <w:sz w:val="24"/>
        </w:rPr>
      </w:pPr>
      <w:r>
        <w:rPr>
          <w:sz w:val="24"/>
        </w:rPr>
        <w:t>_2. State – 2</w:t>
      </w:r>
      <w:proofErr w:type="spellStart"/>
      <w:r>
        <w:rPr>
          <w:position w:val="6"/>
          <w:sz w:val="24"/>
        </w:rPr>
        <w:t>nd</w:t>
      </w:r>
      <w:proofErr w:type="spellEnd"/>
      <w:r>
        <w:rPr>
          <w:sz w:val="24"/>
        </w:rPr>
        <w:t xml:space="preserve"> image</w:t>
      </w:r>
    </w:p>
    <w:p w14:paraId="00229526" w14:textId="77777777" w:rsidR="00D5402C" w:rsidRDefault="00D5402C" w:rsidP="00D5402C">
      <w:pPr>
        <w:rPr>
          <w:vanish/>
          <w:sz w:val="24"/>
          <w:lang w:val="en-CA"/>
        </w:rPr>
      </w:pPr>
      <w:r>
        <w:rPr>
          <w:sz w:val="24"/>
        </w:rPr>
        <w:t>_3. Systemic – 3</w:t>
      </w:r>
      <w:proofErr w:type="spellStart"/>
      <w:r>
        <w:rPr>
          <w:position w:val="6"/>
          <w:sz w:val="24"/>
        </w:rPr>
        <w:t>rd</w:t>
      </w:r>
      <w:proofErr w:type="spellEnd"/>
      <w:r>
        <w:rPr>
          <w:sz w:val="24"/>
        </w:rPr>
        <w:t xml:space="preserve"> image </w:t>
      </w:r>
    </w:p>
    <w:p w14:paraId="49C07353" w14:textId="77777777" w:rsidR="00D5402C" w:rsidRDefault="00D5402C" w:rsidP="00D5402C">
      <w:pPr>
        <w:rPr>
          <w:vanish/>
          <w:sz w:val="24"/>
          <w:szCs w:val="24"/>
        </w:rPr>
      </w:pPr>
    </w:p>
    <w:p w14:paraId="77150A8C" w14:textId="77777777" w:rsidR="00D5402C" w:rsidRDefault="00D5402C" w:rsidP="00D5402C">
      <w:pPr>
        <w:jc w:val="both"/>
        <w:rPr>
          <w:sz w:val="24"/>
        </w:rPr>
      </w:pPr>
    </w:p>
    <w:p w14:paraId="60CF749D" w14:textId="100AFC28" w:rsidR="0094755E" w:rsidRDefault="0094755E" w:rsidP="001A2F4F">
      <w:pPr>
        <w:pStyle w:val="ListBullet"/>
        <w:numPr>
          <w:ilvl w:val="0"/>
          <w:numId w:val="0"/>
        </w:numPr>
      </w:pPr>
    </w:p>
    <w:p w14:paraId="11B9A40C" w14:textId="562A2600" w:rsidR="0094755E" w:rsidRDefault="000B0D17" w:rsidP="001A2F4F">
      <w:pPr>
        <w:pStyle w:val="ListBullet"/>
        <w:numPr>
          <w:ilvl w:val="0"/>
          <w:numId w:val="0"/>
        </w:numPr>
      </w:pPr>
      <w:r>
        <w:t xml:space="preserve">-know </w:t>
      </w:r>
      <w:proofErr w:type="spellStart"/>
      <w:r>
        <w:t>betts</w:t>
      </w:r>
      <w:proofErr w:type="spellEnd"/>
      <w:r>
        <w:t xml:space="preserve"> definitions:</w:t>
      </w:r>
    </w:p>
    <w:p w14:paraId="6B558F5F" w14:textId="77777777" w:rsidR="006E0AC1" w:rsidRDefault="000B0D17" w:rsidP="006E0AC1">
      <w:pPr>
        <w:jc w:val="both"/>
        <w:rPr>
          <w:sz w:val="24"/>
        </w:rPr>
      </w:pPr>
      <w:r>
        <w:t>-Robert Jervis:</w:t>
      </w:r>
      <w:r w:rsidR="006E0AC1">
        <w:t xml:space="preserve"> </w:t>
      </w:r>
      <w:commentRangeStart w:id="7"/>
      <w:r w:rsidR="006E0AC1">
        <w:rPr>
          <w:sz w:val="24"/>
        </w:rPr>
        <w:t>_</w:t>
      </w:r>
      <w:r w:rsidR="006E0AC1">
        <w:rPr>
          <w:b/>
          <w:bCs/>
          <w:sz w:val="24"/>
        </w:rPr>
        <w:t>Security Dilemma</w:t>
      </w:r>
      <w:r w:rsidR="006E0AC1">
        <w:rPr>
          <w:sz w:val="24"/>
        </w:rPr>
        <w:t xml:space="preserve">: Jervis: (Definition): </w:t>
      </w:r>
      <w:commentRangeEnd w:id="7"/>
      <w:r w:rsidR="006E0AC1">
        <w:rPr>
          <w:rStyle w:val="CommentReference"/>
        </w:rPr>
        <w:commentReference w:id="7"/>
      </w:r>
      <w:r w:rsidR="006E0AC1">
        <w:rPr>
          <w:sz w:val="24"/>
        </w:rPr>
        <w:t>“Many of the means by which a state tries to increase its security decrease the security of others.”</w:t>
      </w:r>
    </w:p>
    <w:p w14:paraId="19D72140" w14:textId="4C6A1989" w:rsidR="0094755E" w:rsidRDefault="006E0AC1" w:rsidP="006E0AC1">
      <w:pPr>
        <w:pStyle w:val="ListBullet"/>
        <w:numPr>
          <w:ilvl w:val="0"/>
          <w:numId w:val="0"/>
        </w:numPr>
      </w:pPr>
      <w:r>
        <w:rPr>
          <w:sz w:val="24"/>
        </w:rPr>
        <w:t xml:space="preserve">_In an </w:t>
      </w:r>
      <w:r>
        <w:rPr>
          <w:b/>
          <w:sz w:val="24"/>
        </w:rPr>
        <w:t>anarchic</w:t>
      </w:r>
      <w:r>
        <w:rPr>
          <w:sz w:val="24"/>
        </w:rPr>
        <w:t xml:space="preserve"> </w:t>
      </w:r>
      <w:r>
        <w:rPr>
          <w:b/>
          <w:sz w:val="24"/>
        </w:rPr>
        <w:t>self-help</w:t>
      </w:r>
      <w:r>
        <w:rPr>
          <w:sz w:val="24"/>
        </w:rPr>
        <w:t xml:space="preserve"> international system, states are driven to </w:t>
      </w:r>
      <w:r>
        <w:rPr>
          <w:b/>
          <w:sz w:val="24"/>
        </w:rPr>
        <w:t>accumulate power</w:t>
      </w:r>
      <w:r>
        <w:rPr>
          <w:sz w:val="24"/>
        </w:rPr>
        <w:t xml:space="preserve"> in order to </w:t>
      </w:r>
      <w:r>
        <w:rPr>
          <w:b/>
          <w:sz w:val="24"/>
        </w:rPr>
        <w:t>maximize their security</w:t>
      </w:r>
      <w:r>
        <w:rPr>
          <w:sz w:val="24"/>
        </w:rPr>
        <w:t xml:space="preserve">, measured as the extent to which they feel </w:t>
      </w:r>
      <w:r>
        <w:rPr>
          <w:b/>
          <w:sz w:val="24"/>
        </w:rPr>
        <w:t>secure</w:t>
      </w:r>
      <w:r>
        <w:rPr>
          <w:sz w:val="24"/>
        </w:rPr>
        <w:t xml:space="preserve"> from destruction. This defensive pursuit of power </w:t>
      </w:r>
      <w:r>
        <w:rPr>
          <w:b/>
          <w:sz w:val="24"/>
        </w:rPr>
        <w:t>provokes</w:t>
      </w:r>
      <w:r>
        <w:rPr>
          <w:sz w:val="24"/>
        </w:rPr>
        <w:t xml:space="preserve"> a similar accumulation reaction in opponents, and thus drives a </w:t>
      </w:r>
      <w:r>
        <w:rPr>
          <w:b/>
          <w:sz w:val="24"/>
        </w:rPr>
        <w:t>spiral of mutual insecurity</w:t>
      </w:r>
      <w:r>
        <w:rPr>
          <w:sz w:val="24"/>
        </w:rPr>
        <w:t xml:space="preserve">. Neither </w:t>
      </w:r>
      <w:r>
        <w:rPr>
          <w:b/>
          <w:sz w:val="24"/>
        </w:rPr>
        <w:t xml:space="preserve">threats </w:t>
      </w:r>
      <w:r>
        <w:rPr>
          <w:sz w:val="24"/>
        </w:rPr>
        <w:t xml:space="preserve">or </w:t>
      </w:r>
      <w:r>
        <w:rPr>
          <w:b/>
          <w:sz w:val="24"/>
        </w:rPr>
        <w:t>concessions</w:t>
      </w:r>
      <w:r>
        <w:rPr>
          <w:sz w:val="24"/>
        </w:rPr>
        <w:t xml:space="preserve"> work: threats worsen the opponent’s</w:t>
      </w:r>
    </w:p>
    <w:p w14:paraId="6D235343" w14:textId="0FEB2F15" w:rsidR="0094755E" w:rsidRDefault="0094755E" w:rsidP="001A2F4F">
      <w:pPr>
        <w:pStyle w:val="ListBullet"/>
        <w:numPr>
          <w:ilvl w:val="0"/>
          <w:numId w:val="0"/>
        </w:numPr>
      </w:pPr>
      <w:r>
        <w:t xml:space="preserve">- </w:t>
      </w:r>
      <w:r w:rsidR="00FF7B5F">
        <w:t>pow</w:t>
      </w:r>
      <w:r w:rsidR="000B0D17">
        <w:t>er transition:</w:t>
      </w:r>
      <w:r w:rsidR="006E0AC1">
        <w:t xml:space="preserve"> </w:t>
      </w:r>
    </w:p>
    <w:p w14:paraId="2B6E7038" w14:textId="77777777" w:rsidR="006E0AC1" w:rsidRDefault="00FF7B5F" w:rsidP="006E0AC1">
      <w:pPr>
        <w:jc w:val="both"/>
        <w:rPr>
          <w:sz w:val="24"/>
        </w:rPr>
      </w:pPr>
      <w:r>
        <w:t xml:space="preserve">- </w:t>
      </w:r>
      <w:r w:rsidR="000B0D17">
        <w:t>paradoxes:</w:t>
      </w:r>
      <w:r w:rsidR="006E0AC1">
        <w:t xml:space="preserve"> </w:t>
      </w:r>
      <w:r w:rsidR="006E0AC1">
        <w:rPr>
          <w:sz w:val="24"/>
        </w:rPr>
        <w:t xml:space="preserve">_There are </w:t>
      </w:r>
      <w:r w:rsidR="006E0AC1">
        <w:rPr>
          <w:b/>
          <w:bCs/>
          <w:sz w:val="24"/>
        </w:rPr>
        <w:t>two paradoxes of the security dilemma</w:t>
      </w:r>
      <w:r w:rsidR="006E0AC1">
        <w:rPr>
          <w:sz w:val="24"/>
        </w:rPr>
        <w:t>:</w:t>
      </w:r>
    </w:p>
    <w:p w14:paraId="46D3EBEF" w14:textId="77777777" w:rsidR="006E0AC1" w:rsidRDefault="006E0AC1" w:rsidP="006E0AC1">
      <w:pPr>
        <w:jc w:val="both"/>
        <w:rPr>
          <w:sz w:val="24"/>
        </w:rPr>
      </w:pPr>
      <w:r>
        <w:rPr>
          <w:sz w:val="24"/>
        </w:rPr>
        <w:t xml:space="preserve">_The </w:t>
      </w:r>
      <w:r>
        <w:rPr>
          <w:b/>
          <w:bCs/>
          <w:sz w:val="24"/>
        </w:rPr>
        <w:t>first paradox</w:t>
      </w:r>
      <w:r>
        <w:rPr>
          <w:sz w:val="24"/>
        </w:rPr>
        <w:t xml:space="preserve"> of the security dilemma is that because of the defensive reaction of your opponent, </w:t>
      </w:r>
      <w:r>
        <w:rPr>
          <w:b/>
          <w:bCs/>
          <w:sz w:val="24"/>
        </w:rPr>
        <w:t xml:space="preserve">attempts to increase your security by increasing your power (such as by buying arms), may actually decrease your security </w:t>
      </w:r>
      <w:r>
        <w:rPr>
          <w:sz w:val="24"/>
        </w:rPr>
        <w:t>if it provokes your opponent into buying even more.</w:t>
      </w:r>
    </w:p>
    <w:p w14:paraId="4B0F16A0" w14:textId="77777777" w:rsidR="006E0AC1" w:rsidRDefault="006E0AC1" w:rsidP="006E0AC1">
      <w:pPr>
        <w:jc w:val="both"/>
        <w:rPr>
          <w:sz w:val="24"/>
        </w:rPr>
      </w:pPr>
      <w:r>
        <w:rPr>
          <w:sz w:val="24"/>
        </w:rPr>
        <w:t xml:space="preserve">_The </w:t>
      </w:r>
      <w:r>
        <w:rPr>
          <w:b/>
          <w:bCs/>
          <w:sz w:val="24"/>
        </w:rPr>
        <w:t>second paradox</w:t>
      </w:r>
      <w:r>
        <w:rPr>
          <w:sz w:val="24"/>
        </w:rPr>
        <w:t xml:space="preserve"> of the security dilemma is that two states, even if both want peace, </w:t>
      </w:r>
      <w:r>
        <w:rPr>
          <w:b/>
          <w:bCs/>
          <w:sz w:val="24"/>
        </w:rPr>
        <w:t>may inadvertently aggravate their relations</w:t>
      </w:r>
      <w:r>
        <w:rPr>
          <w:sz w:val="24"/>
        </w:rPr>
        <w:t xml:space="preserve"> so that they end up in war neither wanted.</w:t>
      </w:r>
    </w:p>
    <w:p w14:paraId="1CE3DA0F" w14:textId="77777777" w:rsidR="006E0AC1" w:rsidRDefault="006E0AC1" w:rsidP="006E0AC1">
      <w:pPr>
        <w:jc w:val="both"/>
        <w:rPr>
          <w:sz w:val="24"/>
        </w:rPr>
      </w:pPr>
      <w:commentRangeStart w:id="8"/>
      <w:r>
        <w:rPr>
          <w:sz w:val="24"/>
        </w:rPr>
        <w:t xml:space="preserve">_The surprising implication of Jervis’ model is that states can sometimes </w:t>
      </w:r>
      <w:r>
        <w:rPr>
          <w:b/>
          <w:bCs/>
          <w:sz w:val="24"/>
        </w:rPr>
        <w:t>increase their security by decreasing their power</w:t>
      </w:r>
      <w:r>
        <w:rPr>
          <w:sz w:val="24"/>
        </w:rPr>
        <w:t xml:space="preserve"> relative to your enemy.</w:t>
      </w:r>
    </w:p>
    <w:p w14:paraId="6C31346F" w14:textId="77777777" w:rsidR="006E0AC1" w:rsidRDefault="006E0AC1" w:rsidP="006E0AC1">
      <w:pPr>
        <w:pStyle w:val="BodyText"/>
      </w:pPr>
    </w:p>
    <w:commentRangeEnd w:id="8"/>
    <w:p w14:paraId="36B56F00" w14:textId="77777777" w:rsidR="006E0AC1" w:rsidRDefault="006E0AC1" w:rsidP="006E0AC1">
      <w:pPr>
        <w:pStyle w:val="BodyText"/>
      </w:pPr>
      <w:r>
        <w:rPr>
          <w:rStyle w:val="CommentReference"/>
        </w:rPr>
        <w:lastRenderedPageBreak/>
        <w:commentReference w:id="8"/>
      </w:r>
      <w:r>
        <w:t>_</w:t>
      </w:r>
      <w:commentRangeStart w:id="9"/>
      <w:r>
        <w:t>Jervis relies on the Prisoner’s Dilemma to metaphorically simulate the effects of the Security Dilemma (recall last class).</w:t>
      </w:r>
      <w:commentRangeEnd w:id="9"/>
      <w:r>
        <w:rPr>
          <w:rStyle w:val="CommentReference"/>
        </w:rPr>
        <w:commentReference w:id="9"/>
      </w:r>
    </w:p>
    <w:p w14:paraId="44E502B2" w14:textId="64690194" w:rsidR="00FF7B5F" w:rsidRDefault="00FF7B5F" w:rsidP="001A2F4F">
      <w:pPr>
        <w:pStyle w:val="ListBullet"/>
        <w:numPr>
          <w:ilvl w:val="0"/>
          <w:numId w:val="0"/>
        </w:numPr>
      </w:pPr>
    </w:p>
    <w:p w14:paraId="27B565A7" w14:textId="77777777" w:rsidR="006E0AC1" w:rsidRDefault="000B0D17" w:rsidP="006E0AC1">
      <w:pPr>
        <w:jc w:val="both"/>
        <w:rPr>
          <w:sz w:val="24"/>
        </w:rPr>
      </w:pPr>
      <w:r>
        <w:t>- status quo:</w:t>
      </w:r>
      <w:r w:rsidR="006E0AC1">
        <w:t xml:space="preserve"> </w:t>
      </w:r>
      <w:r w:rsidR="006E0AC1">
        <w:rPr>
          <w:sz w:val="24"/>
        </w:rPr>
        <w:t xml:space="preserve">Defensive states are referred to as </w:t>
      </w:r>
      <w:r w:rsidR="006E0AC1">
        <w:rPr>
          <w:b/>
          <w:bCs/>
          <w:sz w:val="24"/>
        </w:rPr>
        <w:t>status quo states</w:t>
      </w:r>
      <w:r w:rsidR="006E0AC1">
        <w:rPr>
          <w:sz w:val="24"/>
        </w:rPr>
        <w:t xml:space="preserve"> (because they want to keep the international system as it is).</w:t>
      </w:r>
    </w:p>
    <w:p w14:paraId="7509819F" w14:textId="77777777" w:rsidR="006E0AC1" w:rsidRDefault="006E0AC1" w:rsidP="006E0AC1">
      <w:pPr>
        <w:jc w:val="both"/>
        <w:rPr>
          <w:sz w:val="24"/>
        </w:rPr>
      </w:pPr>
      <w:r>
        <w:rPr>
          <w:sz w:val="24"/>
        </w:rPr>
        <w:t>_Challenger states are always the weaker party because the most powerful states reshape the international system the way they like it, and then try to protect it as the status quo.</w:t>
      </w:r>
    </w:p>
    <w:p w14:paraId="08BE9552" w14:textId="77777777" w:rsidR="006E0AC1" w:rsidRDefault="006E0AC1" w:rsidP="006E0AC1">
      <w:pPr>
        <w:jc w:val="both"/>
        <w:rPr>
          <w:sz w:val="24"/>
        </w:rPr>
      </w:pPr>
      <w:r>
        <w:rPr>
          <w:sz w:val="24"/>
        </w:rPr>
        <w:t xml:space="preserve">_The limitation of the status quo/revisionist form is that it assumes that states have very </w:t>
      </w:r>
      <w:r>
        <w:rPr>
          <w:b/>
          <w:bCs/>
          <w:sz w:val="24"/>
        </w:rPr>
        <w:t>one-dimensional interests</w:t>
      </w:r>
      <w:r>
        <w:rPr>
          <w:sz w:val="24"/>
        </w:rPr>
        <w:t>.</w:t>
      </w:r>
    </w:p>
    <w:p w14:paraId="57EFA0FE" w14:textId="49F06DE9" w:rsidR="00FF2F61" w:rsidRDefault="00FF2F61" w:rsidP="001A2F4F">
      <w:pPr>
        <w:pStyle w:val="ListBullet"/>
        <w:numPr>
          <w:ilvl w:val="0"/>
          <w:numId w:val="0"/>
        </w:numPr>
      </w:pPr>
    </w:p>
    <w:p w14:paraId="60E8B5CB" w14:textId="0DD80554" w:rsidR="00FF2F61" w:rsidRDefault="00FF2F61" w:rsidP="001A2F4F">
      <w:pPr>
        <w:pStyle w:val="ListBullet"/>
        <w:numPr>
          <w:ilvl w:val="0"/>
          <w:numId w:val="0"/>
        </w:numPr>
        <w:pBdr>
          <w:bottom w:val="single" w:sz="6" w:space="1" w:color="auto"/>
        </w:pBdr>
      </w:pPr>
      <w:r>
        <w:t>Iv1</w:t>
      </w:r>
    </w:p>
    <w:p w14:paraId="75D66E3B" w14:textId="2B9DD753" w:rsidR="00FF2F61" w:rsidRDefault="00FF2F61" w:rsidP="001A2F4F">
      <w:pPr>
        <w:pStyle w:val="ListBullet"/>
        <w:numPr>
          <w:ilvl w:val="0"/>
          <w:numId w:val="0"/>
        </w:numPr>
      </w:pPr>
      <w:proofErr w:type="spellStart"/>
      <w:r>
        <w:t>Ipe</w:t>
      </w:r>
      <w:proofErr w:type="spellEnd"/>
      <w:r>
        <w:t xml:space="preserve"> lecture.</w:t>
      </w:r>
    </w:p>
    <w:p w14:paraId="3D53DB8C" w14:textId="1B4F28EA" w:rsidR="00F334B6" w:rsidRDefault="000B0D17" w:rsidP="00F334B6">
      <w:pPr>
        <w:jc w:val="both"/>
      </w:pPr>
      <w:r>
        <w:t xml:space="preserve">Law of supply and </w:t>
      </w:r>
      <w:proofErr w:type="gramStart"/>
      <w:r>
        <w:t>demand:</w:t>
      </w:r>
      <w:r w:rsidR="00F334B6">
        <w:t>.</w:t>
      </w:r>
      <w:proofErr w:type="gramEnd"/>
    </w:p>
    <w:p w14:paraId="551A6BCA" w14:textId="77777777" w:rsidR="00F334B6" w:rsidRDefault="00F334B6" w:rsidP="00F334B6">
      <w:pPr>
        <w:jc w:val="both"/>
      </w:pPr>
      <w:r>
        <w:t>_The law of supply and demand argues that a self-correcting equilibrium of cost will be arrived at based on the consumer’s and producer’s goal of maximizing gain.</w:t>
      </w:r>
    </w:p>
    <w:p w14:paraId="242B4575" w14:textId="71A60DBB" w:rsidR="00FF2F61" w:rsidRDefault="00F334B6" w:rsidP="00F334B6">
      <w:pPr>
        <w:pStyle w:val="ListBullet"/>
        <w:numPr>
          <w:ilvl w:val="0"/>
          <w:numId w:val="5"/>
        </w:numPr>
      </w:pPr>
      <w:r>
        <w:t>_In the process of supply and demand, consumers and producers are sensitive to prices, and so adjust their terms of exchange accordingly</w:t>
      </w:r>
    </w:p>
    <w:p w14:paraId="2F9C6328" w14:textId="77777777" w:rsidR="00F334B6" w:rsidRDefault="000B0D17" w:rsidP="00F334B6">
      <w:pPr>
        <w:jc w:val="both"/>
      </w:pPr>
      <w:r>
        <w:t>The logic of the market:</w:t>
      </w:r>
      <w:r w:rsidR="00F334B6">
        <w:t xml:space="preserve"> </w:t>
      </w:r>
      <w:r w:rsidR="00F334B6">
        <w:rPr>
          <w:u w:val="single"/>
        </w:rPr>
        <w:t>Logic of the Market</w:t>
      </w:r>
      <w:r w:rsidR="00F334B6">
        <w:t>:</w:t>
      </w:r>
    </w:p>
    <w:p w14:paraId="6CF34E93" w14:textId="77777777" w:rsidR="00F334B6" w:rsidRDefault="00F334B6" w:rsidP="00F334B6">
      <w:pPr>
        <w:jc w:val="both"/>
      </w:pPr>
      <w:r>
        <w:t>_Markets arise spontaneously in response to needs and, once in operation, operates according to its own set of logics.</w:t>
      </w:r>
    </w:p>
    <w:p w14:paraId="7440276C" w14:textId="4C74959C" w:rsidR="00FF2F61" w:rsidRDefault="00FF2F61" w:rsidP="00F334B6">
      <w:pPr>
        <w:pStyle w:val="ListBullet"/>
        <w:numPr>
          <w:ilvl w:val="0"/>
          <w:numId w:val="0"/>
        </w:numPr>
        <w:ind w:left="792"/>
      </w:pPr>
    </w:p>
    <w:p w14:paraId="3252CB93" w14:textId="77777777" w:rsidR="00F334B6" w:rsidRDefault="000B0D17" w:rsidP="00F334B6">
      <w:pPr>
        <w:pStyle w:val="BodyText"/>
      </w:pPr>
      <w:r>
        <w:t>The logic of peace:</w:t>
      </w:r>
      <w:r w:rsidR="00F334B6">
        <w:t xml:space="preserve"> </w:t>
      </w:r>
      <w:r w:rsidR="00F334B6">
        <w:rPr>
          <w:u w:val="single"/>
        </w:rPr>
        <w:t>Logic of Peace</w:t>
      </w:r>
      <w:r w:rsidR="00F334B6">
        <w:t>.</w:t>
      </w:r>
    </w:p>
    <w:p w14:paraId="2D58A2B7" w14:textId="77777777" w:rsidR="00F334B6" w:rsidRDefault="00F334B6" w:rsidP="00F334B6">
      <w:pPr>
        <w:pStyle w:val="BodyText"/>
      </w:pPr>
      <w:r>
        <w:t xml:space="preserve">_Liberalism argues that trade leads to peace because long-term harmony will </w:t>
      </w:r>
      <w:proofErr w:type="spellStart"/>
      <w:r>
        <w:t>supercede</w:t>
      </w:r>
      <w:proofErr w:type="spellEnd"/>
      <w:r>
        <w:t xml:space="preserve"> any temporary or local conflict.</w:t>
      </w:r>
    </w:p>
    <w:p w14:paraId="413E4387" w14:textId="131F497C" w:rsidR="00FF2F61" w:rsidRDefault="00FF2F61" w:rsidP="00F334B6">
      <w:pPr>
        <w:pStyle w:val="ListBullet"/>
        <w:numPr>
          <w:ilvl w:val="0"/>
          <w:numId w:val="0"/>
        </w:numPr>
        <w:ind w:left="432" w:hanging="432"/>
      </w:pPr>
    </w:p>
    <w:p w14:paraId="4BD83C86" w14:textId="77777777" w:rsidR="00F334B6" w:rsidRDefault="000B0D17" w:rsidP="00F334B6">
      <w:pPr>
        <w:jc w:val="both"/>
      </w:pPr>
      <w:r>
        <w:t>Critique of liberalism:</w:t>
      </w:r>
      <w:r w:rsidR="00F334B6">
        <w:t xml:space="preserve"> </w:t>
      </w:r>
      <w:r w:rsidR="00F334B6">
        <w:rPr>
          <w:u w:val="single"/>
        </w:rPr>
        <w:t>Critique of Liberalism</w:t>
      </w:r>
      <w:r w:rsidR="00F334B6">
        <w:t>.</w:t>
      </w:r>
    </w:p>
    <w:p w14:paraId="4196B679" w14:textId="77777777" w:rsidR="00F334B6" w:rsidRDefault="00F334B6" w:rsidP="00F334B6">
      <w:pPr>
        <w:jc w:val="both"/>
      </w:pPr>
      <w:r>
        <w:t xml:space="preserve">(1). Liberals separate economics from its institutional and political bases. Property rights is a value that must be normatively internalized within a </w:t>
      </w:r>
      <w:r>
        <w:lastRenderedPageBreak/>
        <w:t>society’s economic culture before it can be exploited. Liberals tend to believe that institutions change slowly, which is not always the case.</w:t>
      </w:r>
    </w:p>
    <w:p w14:paraId="4DE318F9" w14:textId="77777777" w:rsidR="00F334B6" w:rsidRDefault="00F334B6" w:rsidP="00F334B6">
      <w:pPr>
        <w:jc w:val="both"/>
      </w:pPr>
      <w:r>
        <w:t>_Polanyi argued that markets are sustained by a consensus of values; their absence is not a free market but economic anarchy. If the system were based solely on individual interests, society would collapse.</w:t>
      </w:r>
    </w:p>
    <w:p w14:paraId="1C41DA35" w14:textId="77777777" w:rsidR="00F334B6" w:rsidRDefault="00F334B6" w:rsidP="00F334B6">
      <w:pPr>
        <w:jc w:val="both"/>
      </w:pPr>
      <w:r>
        <w:t>(2). International free trade has never existed without a naval hegemon paying the costs of the system, and defending the high seas: Portuguese, Dutch, English, or US. In fact, a number of theorists blame the Great Depression of 1930 on the fact that UK was too weak to be hegemon and the US was not ready, domestically, to be hegemon.</w:t>
      </w:r>
    </w:p>
    <w:p w14:paraId="255CDD40" w14:textId="77777777" w:rsidR="00F334B6" w:rsidRDefault="00F334B6" w:rsidP="00F334B6">
      <w:pPr>
        <w:jc w:val="both"/>
      </w:pPr>
      <w:r>
        <w:t>_International liberalism depends on a hegemon: EG: The USN protects the oceans for maritime commerce. It was not always so. 500 years ago, the European states created the global economy by defeating pirates and coercing countries to permit access to their trades.</w:t>
      </w:r>
    </w:p>
    <w:p w14:paraId="76A0AA5A" w14:textId="77777777" w:rsidR="00F334B6" w:rsidRDefault="00F334B6" w:rsidP="00F334B6">
      <w:pPr>
        <w:jc w:val="both"/>
      </w:pPr>
      <w:r>
        <w:t>(3). Economic interdependence is never symmetrical.</w:t>
      </w:r>
    </w:p>
    <w:p w14:paraId="0CB43130" w14:textId="77777777" w:rsidR="00F334B6" w:rsidRDefault="00F334B6" w:rsidP="00F334B6">
      <w:pPr>
        <w:jc w:val="both"/>
      </w:pPr>
      <w:r>
        <w:t>_Liberalism promises absolute returns for all participants in the market, but does not pay any attention to the importance of relative gains between states: states are fearful not only of poverty, but of becoming weaker over time. Relative gains matter because a state may become powerful enough to seize any absolute benefits that were gained.</w:t>
      </w:r>
    </w:p>
    <w:p w14:paraId="77CFC6E4" w14:textId="77777777" w:rsidR="00F334B6" w:rsidRDefault="00F334B6" w:rsidP="00F334B6">
      <w:pPr>
        <w:jc w:val="both"/>
      </w:pPr>
      <w:r>
        <w:t>_The distinction is that a leader concerned with relative gains would prefer to be poor yet powerful than wealthy and vulnerable.</w:t>
      </w:r>
    </w:p>
    <w:p w14:paraId="790E0B77" w14:textId="77777777" w:rsidR="00F334B6" w:rsidRDefault="00F334B6" w:rsidP="00F334B6">
      <w:pPr>
        <w:jc w:val="both"/>
      </w:pPr>
      <w:r>
        <w:t>(4). For liberals, the state is supposed to be noninterventionist, except where public goods are involved. However, states are needed to offset the two dysfunctions, or ‘market failures’ that exist potentially in markets:</w:t>
      </w:r>
    </w:p>
    <w:p w14:paraId="2ADAD123" w14:textId="77777777" w:rsidR="00F334B6" w:rsidRDefault="00F334B6" w:rsidP="00F334B6">
      <w:pPr>
        <w:jc w:val="both"/>
      </w:pPr>
      <w:r>
        <w:tab/>
        <w:t>(1). Market failure can come in the form of collapse – depression occurs.</w:t>
      </w:r>
    </w:p>
    <w:p w14:paraId="2795FDC3" w14:textId="77777777" w:rsidR="00F334B6" w:rsidRDefault="00F334B6" w:rsidP="00F334B6">
      <w:pPr>
        <w:jc w:val="both"/>
      </w:pPr>
      <w:r>
        <w:tab/>
        <w:t xml:space="preserve">(2). Market failure can come in the form of </w:t>
      </w:r>
      <w:r>
        <w:rPr>
          <w:b/>
        </w:rPr>
        <w:t>monopolization</w:t>
      </w:r>
      <w:r>
        <w:t>: companies use their superior size to undersell competitors, put them out of business, and once all competition has been rendered bankrupt, raise prices to maximize profits. (</w:t>
      </w:r>
      <w:r>
        <w:rPr>
          <w:b/>
        </w:rPr>
        <w:t>Economies of scale</w:t>
      </w:r>
      <w:r>
        <w:t>).</w:t>
      </w:r>
    </w:p>
    <w:p w14:paraId="4034F7B5" w14:textId="77777777" w:rsidR="00F334B6" w:rsidRDefault="00F334B6" w:rsidP="00F334B6">
      <w:pPr>
        <w:jc w:val="both"/>
      </w:pPr>
      <w:r>
        <w:lastRenderedPageBreak/>
        <w:t>(5). However, state nonintervention is at the cost of social equality.</w:t>
      </w:r>
    </w:p>
    <w:p w14:paraId="4B0FBABD" w14:textId="77777777" w:rsidR="00F334B6" w:rsidRDefault="00F334B6" w:rsidP="00F334B6">
      <w:pPr>
        <w:jc w:val="both"/>
      </w:pPr>
      <w:r>
        <w:t>_Liberalism tends to disregard the impact of social inequity.</w:t>
      </w:r>
    </w:p>
    <w:p w14:paraId="357BB249" w14:textId="77777777" w:rsidR="00F334B6" w:rsidRDefault="00F334B6" w:rsidP="00F334B6">
      <w:pPr>
        <w:jc w:val="both"/>
      </w:pPr>
      <w:r>
        <w:t>_Not everyone gains equally – participants gain according to their contribution, in a perfect market. In an imperfect market, distortions may benefit some and penalize others for their participation.</w:t>
      </w:r>
    </w:p>
    <w:p w14:paraId="65737B40" w14:textId="77777777" w:rsidR="00F334B6" w:rsidRDefault="00F334B6" w:rsidP="00F334B6">
      <w:pPr>
        <w:jc w:val="both"/>
      </w:pPr>
      <w:r>
        <w:t>(6). Liberals assume complete information, but in fact there are great transaction costs at work in the marketplace. Individuals are not rational actors and there is no complete information. Economists tend to defend these assumptions by arguing that inefficient consumers are selected out.</w:t>
      </w:r>
    </w:p>
    <w:p w14:paraId="1A4C3333" w14:textId="77777777" w:rsidR="00F334B6" w:rsidRDefault="00F334B6" w:rsidP="00F334B6">
      <w:pPr>
        <w:jc w:val="both"/>
      </w:pPr>
      <w:r>
        <w:t xml:space="preserve">(7). Liberals assume the technological environment is static. Economic growth is </w:t>
      </w:r>
      <w:proofErr w:type="gramStart"/>
      <w:r>
        <w:t>a recent phenomena</w:t>
      </w:r>
      <w:proofErr w:type="gramEnd"/>
      <w:r>
        <w:t>, and we have some minimal control over it – in the past there were periods of collapse, such as the period in the West between 1000-500 BC.</w:t>
      </w:r>
    </w:p>
    <w:p w14:paraId="22BBA4D9" w14:textId="22B4B7C2" w:rsidR="00FF2F61" w:rsidRDefault="00FF2F61" w:rsidP="007E5C97">
      <w:pPr>
        <w:pStyle w:val="ListBullet"/>
        <w:numPr>
          <w:ilvl w:val="0"/>
          <w:numId w:val="0"/>
        </w:numPr>
      </w:pPr>
      <w:bookmarkStart w:id="10" w:name="_GoBack"/>
      <w:bookmarkEnd w:id="10"/>
    </w:p>
    <w:p w14:paraId="6E34C911" w14:textId="77777777" w:rsidR="00F334B6" w:rsidRDefault="000B0D17" w:rsidP="00F334B6">
      <w:pPr>
        <w:jc w:val="both"/>
      </w:pPr>
      <w:r>
        <w:t xml:space="preserve">Rule #4 </w:t>
      </w:r>
      <w:proofErr w:type="spellStart"/>
      <w:r>
        <w:t>vip</w:t>
      </w:r>
      <w:proofErr w:type="spellEnd"/>
      <w:r>
        <w:t>:</w:t>
      </w:r>
      <w:r w:rsidR="00F334B6">
        <w:t xml:space="preserve"> (4). For liberals, the state is supposed to be noninterventionist, except where public goods are involved. However, states are needed to offset the two dysfunctions, or ‘market failures’ that exist potentially in markets:</w:t>
      </w:r>
    </w:p>
    <w:p w14:paraId="7A1280AA" w14:textId="77777777" w:rsidR="00F334B6" w:rsidRDefault="00F334B6" w:rsidP="00F334B6">
      <w:pPr>
        <w:jc w:val="both"/>
      </w:pPr>
      <w:r>
        <w:tab/>
        <w:t>(1). Market failure can come in the form of collapse – depression occurs.</w:t>
      </w:r>
    </w:p>
    <w:p w14:paraId="32DF04C0" w14:textId="77777777" w:rsidR="00F334B6" w:rsidRDefault="00F334B6" w:rsidP="00F334B6">
      <w:pPr>
        <w:jc w:val="both"/>
      </w:pPr>
      <w:r>
        <w:tab/>
        <w:t xml:space="preserve">(2). Market failure can come in the form of </w:t>
      </w:r>
      <w:r>
        <w:rPr>
          <w:b/>
        </w:rPr>
        <w:t>monopolization</w:t>
      </w:r>
      <w:r>
        <w:t>: companies use their superior size to undersell competitors, put them out of business, and once all competition has been rendered bankrupt, raise prices to maximize profits. (</w:t>
      </w:r>
      <w:r>
        <w:rPr>
          <w:b/>
        </w:rPr>
        <w:t>Economies of scale</w:t>
      </w:r>
      <w:r>
        <w:t>).</w:t>
      </w:r>
    </w:p>
    <w:p w14:paraId="3F8A2EF5" w14:textId="49EB980B" w:rsidR="00FF2F61" w:rsidRDefault="00FF2F61" w:rsidP="00F334B6">
      <w:pPr>
        <w:pStyle w:val="ListBullet"/>
        <w:numPr>
          <w:ilvl w:val="0"/>
          <w:numId w:val="0"/>
        </w:numPr>
        <w:ind w:left="792"/>
      </w:pPr>
    </w:p>
    <w:p w14:paraId="5EC5D47E" w14:textId="77777777" w:rsidR="00F334B6" w:rsidRDefault="000B0D17" w:rsidP="00F334B6">
      <w:pPr>
        <w:jc w:val="both"/>
      </w:pPr>
      <w:r>
        <w:t>Dependency:</w:t>
      </w:r>
      <w:r w:rsidR="00F334B6">
        <w:t xml:space="preserve"> _The current market system tends to concentrate wealth in some states, and this can lead to dependency relations and even an international hierarchy.</w:t>
      </w:r>
    </w:p>
    <w:p w14:paraId="1DBCBFD0" w14:textId="3999DD26" w:rsidR="005224D2" w:rsidRDefault="005224D2" w:rsidP="00F334B6">
      <w:pPr>
        <w:pStyle w:val="ListBullet"/>
        <w:numPr>
          <w:ilvl w:val="0"/>
          <w:numId w:val="0"/>
        </w:numPr>
        <w:ind w:left="432" w:hanging="432"/>
      </w:pPr>
    </w:p>
    <w:p w14:paraId="662A98F2" w14:textId="77777777" w:rsidR="00066121" w:rsidRDefault="000B0D17" w:rsidP="00066121">
      <w:pPr>
        <w:jc w:val="both"/>
        <w:rPr>
          <w:sz w:val="24"/>
        </w:rPr>
      </w:pPr>
      <w:r>
        <w:t>Under development:</w:t>
      </w:r>
      <w:r w:rsidR="00066121">
        <w:t xml:space="preserve"> </w:t>
      </w:r>
      <w:r w:rsidR="00066121">
        <w:rPr>
          <w:b/>
          <w:bCs/>
          <w:sz w:val="24"/>
          <w:u w:val="single"/>
        </w:rPr>
        <w:t xml:space="preserve">Raul </w:t>
      </w:r>
      <w:proofErr w:type="spellStart"/>
      <w:r w:rsidR="00066121">
        <w:rPr>
          <w:b/>
          <w:bCs/>
          <w:sz w:val="24"/>
          <w:u w:val="single"/>
        </w:rPr>
        <w:t>Prebisch</w:t>
      </w:r>
      <w:proofErr w:type="spellEnd"/>
      <w:r w:rsidR="00066121">
        <w:rPr>
          <w:sz w:val="24"/>
        </w:rPr>
        <w:t>:</w:t>
      </w:r>
    </w:p>
    <w:p w14:paraId="0B3A7347" w14:textId="77777777" w:rsidR="00066121" w:rsidRDefault="00066121" w:rsidP="00066121">
      <w:pPr>
        <w:pStyle w:val="BodyText"/>
      </w:pPr>
      <w:r>
        <w:t>_Economic Commission for Latin America in the late-1940s.</w:t>
      </w:r>
    </w:p>
    <w:p w14:paraId="5C652BD4" w14:textId="77777777" w:rsidR="00066121" w:rsidRDefault="00066121" w:rsidP="00066121">
      <w:pPr>
        <w:jc w:val="both"/>
        <w:rPr>
          <w:sz w:val="24"/>
        </w:rPr>
      </w:pPr>
      <w:r>
        <w:rPr>
          <w:sz w:val="24"/>
        </w:rPr>
        <w:lastRenderedPageBreak/>
        <w:t xml:space="preserve">_Intuitive notion: developing states are poor not because they are simply </w:t>
      </w:r>
      <w:r>
        <w:rPr>
          <w:b/>
          <w:bCs/>
          <w:sz w:val="24"/>
        </w:rPr>
        <w:t>underdeveloped</w:t>
      </w:r>
      <w:r>
        <w:rPr>
          <w:sz w:val="24"/>
        </w:rPr>
        <w:t xml:space="preserve">, but because there is a system of </w:t>
      </w:r>
      <w:r>
        <w:rPr>
          <w:b/>
          <w:bCs/>
          <w:sz w:val="24"/>
        </w:rPr>
        <w:t>global capitalism</w:t>
      </w:r>
      <w:r>
        <w:rPr>
          <w:sz w:val="24"/>
        </w:rPr>
        <w:t xml:space="preserve"> that makes it very </w:t>
      </w:r>
      <w:r>
        <w:rPr>
          <w:b/>
          <w:bCs/>
          <w:sz w:val="24"/>
        </w:rPr>
        <w:t>difficult</w:t>
      </w:r>
      <w:r>
        <w:rPr>
          <w:sz w:val="24"/>
        </w:rPr>
        <w:t xml:space="preserve"> for them to develop.</w:t>
      </w:r>
    </w:p>
    <w:p w14:paraId="40388CB0" w14:textId="60959965" w:rsidR="005224D2" w:rsidRDefault="005224D2" w:rsidP="00066121">
      <w:pPr>
        <w:pStyle w:val="ListBullet"/>
        <w:numPr>
          <w:ilvl w:val="0"/>
          <w:numId w:val="0"/>
        </w:numPr>
        <w:ind w:left="792"/>
      </w:pPr>
    </w:p>
    <w:p w14:paraId="1DFB4C33" w14:textId="77777777" w:rsidR="00066121" w:rsidRDefault="000B0D17" w:rsidP="00066121">
      <w:pPr>
        <w:jc w:val="both"/>
        <w:rPr>
          <w:sz w:val="24"/>
        </w:rPr>
      </w:pPr>
      <w:r>
        <w:t>Albert:</w:t>
      </w:r>
      <w:r w:rsidR="00066121">
        <w:t xml:space="preserve"> </w:t>
      </w:r>
      <w:proofErr w:type="spellStart"/>
      <w:r w:rsidR="00066121">
        <w:rPr>
          <w:b/>
          <w:bCs/>
          <w:sz w:val="24"/>
          <w:u w:val="single"/>
        </w:rPr>
        <w:t>Hirschmann</w:t>
      </w:r>
      <w:proofErr w:type="spellEnd"/>
      <w:r w:rsidR="00066121">
        <w:rPr>
          <w:sz w:val="24"/>
        </w:rPr>
        <w:t>:</w:t>
      </w:r>
    </w:p>
    <w:p w14:paraId="4CA711F9" w14:textId="77777777" w:rsidR="00066121" w:rsidRDefault="00066121" w:rsidP="00066121">
      <w:pPr>
        <w:jc w:val="both"/>
        <w:rPr>
          <w:sz w:val="24"/>
        </w:rPr>
      </w:pPr>
      <w:r>
        <w:rPr>
          <w:sz w:val="24"/>
        </w:rPr>
        <w:t xml:space="preserve">_Underdevelopment, as a sub-discipline in political science, began with Albert </w:t>
      </w:r>
      <w:proofErr w:type="spellStart"/>
      <w:r>
        <w:rPr>
          <w:sz w:val="24"/>
        </w:rPr>
        <w:t>Hirschmann’s</w:t>
      </w:r>
      <w:proofErr w:type="spellEnd"/>
      <w:r>
        <w:rPr>
          <w:sz w:val="24"/>
        </w:rPr>
        <w:t xml:space="preserve"> study of </w:t>
      </w:r>
      <w:r>
        <w:rPr>
          <w:b/>
          <w:bCs/>
          <w:sz w:val="24"/>
        </w:rPr>
        <w:t>Germany’s trade</w:t>
      </w:r>
      <w:r>
        <w:rPr>
          <w:sz w:val="24"/>
        </w:rPr>
        <w:t xml:space="preserve"> with Eastern and Central Europe in the 1920s and 1930s.</w:t>
      </w:r>
    </w:p>
    <w:p w14:paraId="4069684E" w14:textId="77777777" w:rsidR="00066121" w:rsidRDefault="00066121" w:rsidP="00066121">
      <w:pPr>
        <w:shd w:val="clear" w:color="auto" w:fill="FFFFFF"/>
        <w:jc w:val="both"/>
        <w:rPr>
          <w:sz w:val="24"/>
        </w:rPr>
      </w:pPr>
      <w:r>
        <w:rPr>
          <w:sz w:val="24"/>
        </w:rPr>
        <w:t>__Foreign trade: power.</w:t>
      </w:r>
    </w:p>
    <w:p w14:paraId="26D352ED" w14:textId="77777777" w:rsidR="00066121" w:rsidRDefault="00066121" w:rsidP="00066121">
      <w:pPr>
        <w:shd w:val="clear" w:color="auto" w:fill="FFFFFF"/>
        <w:jc w:val="both"/>
        <w:rPr>
          <w:sz w:val="24"/>
        </w:rPr>
      </w:pPr>
      <w:r>
        <w:rPr>
          <w:sz w:val="24"/>
        </w:rPr>
        <w:t>_</w:t>
      </w:r>
      <w:r>
        <w:rPr>
          <w:b/>
          <w:bCs/>
          <w:sz w:val="24"/>
        </w:rPr>
        <w:t>Supply effect</w:t>
      </w:r>
      <w:r>
        <w:rPr>
          <w:sz w:val="24"/>
        </w:rPr>
        <w:t>: provide militarily usable resources.</w:t>
      </w:r>
    </w:p>
    <w:p w14:paraId="142118BB" w14:textId="77777777" w:rsidR="00066121" w:rsidRDefault="00066121" w:rsidP="00066121">
      <w:pPr>
        <w:shd w:val="clear" w:color="auto" w:fill="FFFFFF"/>
        <w:jc w:val="both"/>
        <w:rPr>
          <w:sz w:val="24"/>
        </w:rPr>
      </w:pPr>
      <w:r>
        <w:rPr>
          <w:sz w:val="24"/>
        </w:rPr>
        <w:t>_</w:t>
      </w:r>
      <w:r>
        <w:rPr>
          <w:b/>
          <w:bCs/>
          <w:sz w:val="24"/>
        </w:rPr>
        <w:t>Influence effect</w:t>
      </w:r>
      <w:r>
        <w:rPr>
          <w:sz w:val="24"/>
        </w:rPr>
        <w:t>: use of trade to influence other states: control own imports + exports. Forces trading partners to find alternate markets. Influence by extent of export dependence.</w:t>
      </w:r>
    </w:p>
    <w:p w14:paraId="54BE6E1D" w14:textId="77777777" w:rsidR="00066121" w:rsidRDefault="00066121" w:rsidP="00066121">
      <w:pPr>
        <w:shd w:val="clear" w:color="auto" w:fill="FFFFFF"/>
        <w:jc w:val="both"/>
        <w:rPr>
          <w:sz w:val="24"/>
        </w:rPr>
      </w:pPr>
      <w:r>
        <w:rPr>
          <w:sz w:val="24"/>
        </w:rPr>
        <w:t xml:space="preserve">_Greater the benefits, the greater the dependency: </w:t>
      </w:r>
      <w:r>
        <w:rPr>
          <w:b/>
          <w:bCs/>
          <w:sz w:val="24"/>
        </w:rPr>
        <w:t>adjustment costs</w:t>
      </w:r>
      <w:r>
        <w:rPr>
          <w:sz w:val="24"/>
        </w:rPr>
        <w:t>, esp. if undiversified.</w:t>
      </w:r>
    </w:p>
    <w:p w14:paraId="28932082" w14:textId="77777777" w:rsidR="00066121" w:rsidRDefault="00066121" w:rsidP="00066121">
      <w:pPr>
        <w:shd w:val="clear" w:color="auto" w:fill="FFFFFF"/>
        <w:jc w:val="both"/>
        <w:rPr>
          <w:sz w:val="24"/>
        </w:rPr>
      </w:pPr>
      <w:r>
        <w:rPr>
          <w:sz w:val="24"/>
        </w:rPr>
        <w:t>_</w:t>
      </w:r>
      <w:r>
        <w:rPr>
          <w:b/>
          <w:bCs/>
          <w:sz w:val="24"/>
        </w:rPr>
        <w:t>Bilateral</w:t>
      </w:r>
      <w:r>
        <w:rPr>
          <w:sz w:val="24"/>
        </w:rPr>
        <w:t xml:space="preserve"> trade; increase prices; </w:t>
      </w:r>
      <w:r>
        <w:rPr>
          <w:b/>
          <w:bCs/>
          <w:sz w:val="24"/>
        </w:rPr>
        <w:t>costly production</w:t>
      </w:r>
      <w:r>
        <w:rPr>
          <w:sz w:val="24"/>
        </w:rPr>
        <w:t xml:space="preserve"> methods; low-demand exports.</w:t>
      </w:r>
    </w:p>
    <w:p w14:paraId="4C985BA4" w14:textId="144B0B40" w:rsidR="005224D2" w:rsidRDefault="005224D2" w:rsidP="00066121">
      <w:pPr>
        <w:pStyle w:val="ListBullet"/>
        <w:numPr>
          <w:ilvl w:val="0"/>
          <w:numId w:val="0"/>
        </w:numPr>
        <w:ind w:left="792"/>
      </w:pPr>
    </w:p>
    <w:p w14:paraId="10377DD7" w14:textId="77777777" w:rsidR="00066121" w:rsidRDefault="00B801F2" w:rsidP="00066121">
      <w:pPr>
        <w:suppressAutoHyphens/>
        <w:jc w:val="both"/>
        <w:rPr>
          <w:spacing w:val="-2"/>
          <w:sz w:val="24"/>
        </w:rPr>
      </w:pPr>
      <w:r>
        <w:t>Know all of world capital system</w:t>
      </w:r>
      <w:r w:rsidR="000B0D17">
        <w:t>:</w:t>
      </w:r>
      <w:r w:rsidR="00066121">
        <w:t xml:space="preserve"> </w:t>
      </w:r>
      <w:r w:rsidR="00066121">
        <w:rPr>
          <w:spacing w:val="-2"/>
          <w:sz w:val="24"/>
        </w:rPr>
        <w:t>The</w:t>
      </w:r>
      <w:r w:rsidR="00066121">
        <w:rPr>
          <w:i/>
          <w:iCs/>
          <w:spacing w:val="-2"/>
          <w:sz w:val="24"/>
        </w:rPr>
        <w:t xml:space="preserve"> </w:t>
      </w:r>
      <w:r w:rsidR="00066121">
        <w:rPr>
          <w:b/>
          <w:bCs/>
          <w:spacing w:val="-2"/>
          <w:sz w:val="24"/>
        </w:rPr>
        <w:t>world capitalist system</w:t>
      </w:r>
      <w:r w:rsidR="00066121">
        <w:rPr>
          <w:spacing w:val="-2"/>
          <w:sz w:val="24"/>
        </w:rPr>
        <w:t xml:space="preserve"> proposes that </w:t>
      </w:r>
      <w:r w:rsidR="00066121">
        <w:rPr>
          <w:b/>
          <w:bCs/>
          <w:spacing w:val="-2"/>
          <w:sz w:val="24"/>
        </w:rPr>
        <w:t xml:space="preserve">systemic </w:t>
      </w:r>
      <w:proofErr w:type="spellStart"/>
      <w:r w:rsidR="00066121">
        <w:rPr>
          <w:b/>
          <w:bCs/>
          <w:spacing w:val="-2"/>
          <w:sz w:val="24"/>
        </w:rPr>
        <w:t>maldistributions</w:t>
      </w:r>
      <w:proofErr w:type="spellEnd"/>
      <w:r w:rsidR="00066121">
        <w:rPr>
          <w:b/>
          <w:bCs/>
          <w:spacing w:val="-2"/>
          <w:sz w:val="24"/>
        </w:rPr>
        <w:t xml:space="preserve"> of resources</w:t>
      </w:r>
      <w:r w:rsidR="00066121">
        <w:rPr>
          <w:spacing w:val="-2"/>
          <w:sz w:val="24"/>
        </w:rPr>
        <w:t xml:space="preserve"> occurs as a result of inter-state relations, particularly between the First and Third worlds. This is posited to have begun with the </w:t>
      </w:r>
      <w:r w:rsidR="00066121">
        <w:rPr>
          <w:b/>
          <w:bCs/>
          <w:spacing w:val="-2"/>
          <w:sz w:val="24"/>
        </w:rPr>
        <w:t>collapse of feudalism</w:t>
      </w:r>
      <w:r w:rsidR="00066121">
        <w:rPr>
          <w:spacing w:val="-2"/>
          <w:sz w:val="24"/>
        </w:rPr>
        <w:t xml:space="preserve">. </w:t>
      </w:r>
    </w:p>
    <w:p w14:paraId="3BE34FF0" w14:textId="77777777" w:rsidR="00066121" w:rsidRDefault="00066121" w:rsidP="00066121">
      <w:pPr>
        <w:suppressAutoHyphens/>
        <w:jc w:val="both"/>
        <w:rPr>
          <w:spacing w:val="-2"/>
          <w:sz w:val="24"/>
        </w:rPr>
      </w:pPr>
      <w:r>
        <w:rPr>
          <w:spacing w:val="-2"/>
          <w:sz w:val="24"/>
        </w:rPr>
        <w:t xml:space="preserve">_Given that the international system is based on </w:t>
      </w:r>
      <w:r>
        <w:rPr>
          <w:b/>
          <w:bCs/>
          <w:spacing w:val="-2"/>
          <w:sz w:val="24"/>
        </w:rPr>
        <w:t>anarchy</w:t>
      </w:r>
      <w:r>
        <w:rPr>
          <w:spacing w:val="-2"/>
          <w:sz w:val="24"/>
        </w:rPr>
        <w:t xml:space="preserve">, the </w:t>
      </w:r>
      <w:r>
        <w:rPr>
          <w:b/>
          <w:bCs/>
          <w:spacing w:val="-2"/>
          <w:sz w:val="24"/>
        </w:rPr>
        <w:t>absence of any overarching economic authority</w:t>
      </w:r>
      <w:r>
        <w:rPr>
          <w:spacing w:val="-2"/>
          <w:sz w:val="24"/>
        </w:rPr>
        <w:t xml:space="preserve"> leads </w:t>
      </w:r>
      <w:r>
        <w:rPr>
          <w:b/>
          <w:bCs/>
          <w:spacing w:val="-2"/>
          <w:sz w:val="24"/>
        </w:rPr>
        <w:t>the modes of production to diffuse</w:t>
      </w:r>
      <w:r>
        <w:rPr>
          <w:spacing w:val="-2"/>
          <w:sz w:val="24"/>
        </w:rPr>
        <w:t xml:space="preserve"> across national boundaries.</w:t>
      </w:r>
    </w:p>
    <w:p w14:paraId="1A7E71D2" w14:textId="77777777" w:rsidR="00066121" w:rsidRDefault="00066121" w:rsidP="00066121">
      <w:pPr>
        <w:suppressAutoHyphens/>
        <w:jc w:val="both"/>
        <w:rPr>
          <w:spacing w:val="-2"/>
          <w:sz w:val="24"/>
        </w:rPr>
      </w:pPr>
      <w:r>
        <w:rPr>
          <w:spacing w:val="-2"/>
          <w:sz w:val="24"/>
        </w:rPr>
        <w:t xml:space="preserve">_Universal motive: </w:t>
      </w:r>
      <w:r>
        <w:rPr>
          <w:b/>
          <w:bCs/>
          <w:spacing w:val="-2"/>
          <w:sz w:val="24"/>
        </w:rPr>
        <w:t>maximize profits</w:t>
      </w:r>
      <w:r>
        <w:rPr>
          <w:spacing w:val="-2"/>
          <w:sz w:val="24"/>
        </w:rPr>
        <w:t xml:space="preserve"> within the system.</w:t>
      </w:r>
    </w:p>
    <w:p w14:paraId="7FE151A3" w14:textId="77777777" w:rsidR="00066121" w:rsidRDefault="00066121" w:rsidP="00066121">
      <w:pPr>
        <w:suppressAutoHyphens/>
        <w:jc w:val="both"/>
        <w:rPr>
          <w:spacing w:val="-2"/>
          <w:sz w:val="24"/>
        </w:rPr>
      </w:pPr>
      <w:r>
        <w:rPr>
          <w:spacing w:val="-2"/>
          <w:sz w:val="24"/>
        </w:rPr>
        <w:t>_</w:t>
      </w:r>
      <w:r>
        <w:rPr>
          <w:b/>
          <w:bCs/>
          <w:spacing w:val="-2"/>
          <w:sz w:val="24"/>
        </w:rPr>
        <w:t>Core areas</w:t>
      </w:r>
      <w:r>
        <w:rPr>
          <w:spacing w:val="-2"/>
          <w:sz w:val="24"/>
        </w:rPr>
        <w:t>: strengthening of state machineries: for capitalist landowners and merchant allies. Monarchs reinforced this to maximize their tax revenues. Constitutional compromises were often made that led to liberalism and democracy.</w:t>
      </w:r>
    </w:p>
    <w:p w14:paraId="0205DDF1" w14:textId="77777777" w:rsidR="00066121" w:rsidRDefault="00066121" w:rsidP="00066121">
      <w:pPr>
        <w:suppressAutoHyphens/>
        <w:jc w:val="both"/>
        <w:rPr>
          <w:spacing w:val="-2"/>
          <w:sz w:val="24"/>
        </w:rPr>
      </w:pPr>
      <w:r>
        <w:rPr>
          <w:spacing w:val="-2"/>
          <w:sz w:val="24"/>
        </w:rPr>
        <w:t>_</w:t>
      </w:r>
      <w:r>
        <w:rPr>
          <w:b/>
          <w:bCs/>
          <w:spacing w:val="-2"/>
          <w:sz w:val="24"/>
        </w:rPr>
        <w:t>Peripheral areas</w:t>
      </w:r>
      <w:r>
        <w:rPr>
          <w:spacing w:val="-2"/>
          <w:sz w:val="24"/>
        </w:rPr>
        <w:t>: Capitalist landowners want open access (local commercial bourgeoisie do not): maximize profit from world market: depended on local coalitions.</w:t>
      </w:r>
    </w:p>
    <w:p w14:paraId="3620269E" w14:textId="77777777" w:rsidR="00066121" w:rsidRDefault="00066121" w:rsidP="00066121">
      <w:pPr>
        <w:suppressAutoHyphens/>
        <w:jc w:val="both"/>
        <w:rPr>
          <w:spacing w:val="-2"/>
          <w:sz w:val="24"/>
        </w:rPr>
      </w:pPr>
      <w:r>
        <w:rPr>
          <w:spacing w:val="-2"/>
          <w:sz w:val="24"/>
        </w:rPr>
        <w:t xml:space="preserve">_Core states also made use of </w:t>
      </w:r>
      <w:r>
        <w:rPr>
          <w:b/>
          <w:bCs/>
          <w:spacing w:val="-2"/>
          <w:sz w:val="24"/>
        </w:rPr>
        <w:t>military forces</w:t>
      </w:r>
      <w:r>
        <w:rPr>
          <w:spacing w:val="-2"/>
          <w:sz w:val="24"/>
        </w:rPr>
        <w:t xml:space="preserve"> and </w:t>
      </w:r>
      <w:r>
        <w:rPr>
          <w:b/>
          <w:bCs/>
          <w:spacing w:val="-2"/>
          <w:sz w:val="24"/>
        </w:rPr>
        <w:t>subversion</w:t>
      </w:r>
      <w:r>
        <w:rPr>
          <w:spacing w:val="-2"/>
          <w:sz w:val="24"/>
        </w:rPr>
        <w:t xml:space="preserve"> to further weaken peripheral states.</w:t>
      </w:r>
    </w:p>
    <w:p w14:paraId="0A763A7E" w14:textId="77777777" w:rsidR="00066121" w:rsidRDefault="00066121" w:rsidP="00066121">
      <w:pPr>
        <w:suppressAutoHyphens/>
        <w:jc w:val="both"/>
        <w:rPr>
          <w:spacing w:val="-2"/>
          <w:sz w:val="24"/>
        </w:rPr>
      </w:pPr>
      <w:r>
        <w:rPr>
          <w:spacing w:val="-2"/>
          <w:sz w:val="24"/>
        </w:rPr>
        <w:t xml:space="preserve">_The </w:t>
      </w:r>
      <w:r>
        <w:rPr>
          <w:b/>
          <w:bCs/>
          <w:spacing w:val="-2"/>
          <w:sz w:val="24"/>
        </w:rPr>
        <w:t>semi-periphery</w:t>
      </w:r>
      <w:r>
        <w:rPr>
          <w:spacing w:val="-2"/>
          <w:sz w:val="24"/>
        </w:rPr>
        <w:t xml:space="preserve"> keeps the world capitalist system from </w:t>
      </w:r>
      <w:r>
        <w:rPr>
          <w:b/>
          <w:bCs/>
          <w:spacing w:val="-2"/>
          <w:sz w:val="24"/>
        </w:rPr>
        <w:t>polarizing</w:t>
      </w:r>
      <w:r>
        <w:rPr>
          <w:spacing w:val="-2"/>
          <w:sz w:val="24"/>
        </w:rPr>
        <w:t xml:space="preserve"> and becoming </w:t>
      </w:r>
      <w:r>
        <w:rPr>
          <w:b/>
          <w:bCs/>
          <w:spacing w:val="-2"/>
          <w:sz w:val="24"/>
        </w:rPr>
        <w:t>politically unstable</w:t>
      </w:r>
      <w:r>
        <w:rPr>
          <w:spacing w:val="-2"/>
          <w:sz w:val="24"/>
        </w:rPr>
        <w:t>.</w:t>
      </w:r>
    </w:p>
    <w:p w14:paraId="4ADFF402" w14:textId="363451EB" w:rsidR="00B801F2" w:rsidRDefault="00B801F2" w:rsidP="00066121">
      <w:pPr>
        <w:pStyle w:val="ListBullet"/>
        <w:numPr>
          <w:ilvl w:val="0"/>
          <w:numId w:val="0"/>
        </w:numPr>
        <w:ind w:left="432" w:hanging="432"/>
      </w:pPr>
    </w:p>
    <w:p w14:paraId="5B98EA95" w14:textId="77777777" w:rsidR="00066121" w:rsidRDefault="00F46173" w:rsidP="00066121">
      <w:pPr>
        <w:pStyle w:val="BodyText"/>
        <w:suppressAutoHyphens/>
        <w:rPr>
          <w:spacing w:val="-2"/>
          <w:lang w:val="en-CA"/>
        </w:rPr>
      </w:pPr>
      <w:r>
        <w:t xml:space="preserve">3 </w:t>
      </w:r>
      <w:r w:rsidR="000B0D17">
        <w:t>transformations:</w:t>
      </w:r>
      <w:r w:rsidR="00066121">
        <w:t xml:space="preserve"> </w:t>
      </w:r>
      <w:r w:rsidR="00066121">
        <w:rPr>
          <w:spacing w:val="-2"/>
          <w:lang w:val="en-CA"/>
        </w:rPr>
        <w:t xml:space="preserve">Essentially the world economy travels through a series of </w:t>
      </w:r>
      <w:r w:rsidR="00066121">
        <w:rPr>
          <w:b/>
          <w:bCs/>
          <w:spacing w:val="-2"/>
          <w:lang w:val="en-CA"/>
        </w:rPr>
        <w:t>stages</w:t>
      </w:r>
      <w:r w:rsidR="00066121">
        <w:rPr>
          <w:spacing w:val="-2"/>
          <w:lang w:val="en-CA"/>
        </w:rPr>
        <w:t>, and at each subsequent stage undergoes three transformations:</w:t>
      </w:r>
    </w:p>
    <w:p w14:paraId="146C2F99" w14:textId="77777777" w:rsidR="00066121" w:rsidRDefault="00066121" w:rsidP="00066121">
      <w:pPr>
        <w:pStyle w:val="BodyText"/>
        <w:suppressAutoHyphens/>
        <w:rPr>
          <w:spacing w:val="-2"/>
          <w:lang w:val="en-CA"/>
        </w:rPr>
      </w:pPr>
      <w:r>
        <w:rPr>
          <w:spacing w:val="-2"/>
          <w:lang w:val="en-CA"/>
        </w:rPr>
        <w:t xml:space="preserve">(1). a </w:t>
      </w:r>
      <w:r>
        <w:rPr>
          <w:b/>
          <w:bCs/>
          <w:spacing w:val="-2"/>
          <w:lang w:val="en-CA"/>
        </w:rPr>
        <w:t>qualitative</w:t>
      </w:r>
      <w:r>
        <w:rPr>
          <w:spacing w:val="-2"/>
          <w:lang w:val="en-CA"/>
        </w:rPr>
        <w:t xml:space="preserve"> change occurs in the type of predominant capitalism.</w:t>
      </w:r>
    </w:p>
    <w:p w14:paraId="156AAF6A" w14:textId="77777777" w:rsidR="00066121" w:rsidRDefault="00066121" w:rsidP="00066121">
      <w:pPr>
        <w:pStyle w:val="BodyText"/>
        <w:suppressAutoHyphens/>
        <w:rPr>
          <w:spacing w:val="-2"/>
          <w:lang w:val="en-CA"/>
        </w:rPr>
      </w:pPr>
      <w:r>
        <w:rPr>
          <w:spacing w:val="-2"/>
          <w:lang w:val="en-CA"/>
        </w:rPr>
        <w:lastRenderedPageBreak/>
        <w:t xml:space="preserve">(2). a </w:t>
      </w:r>
      <w:r>
        <w:rPr>
          <w:b/>
          <w:bCs/>
          <w:spacing w:val="-2"/>
          <w:lang w:val="en-CA"/>
        </w:rPr>
        <w:t>geographic increase</w:t>
      </w:r>
      <w:r>
        <w:rPr>
          <w:spacing w:val="-2"/>
          <w:lang w:val="en-CA"/>
        </w:rPr>
        <w:t xml:space="preserve"> in the number participants in the global economic system as the division of labor extends itself to outlying societies.</w:t>
      </w:r>
    </w:p>
    <w:p w14:paraId="38D83D24" w14:textId="77777777" w:rsidR="00066121" w:rsidRDefault="00066121" w:rsidP="00066121">
      <w:pPr>
        <w:pStyle w:val="BodyText"/>
        <w:suppressAutoHyphens/>
        <w:rPr>
          <w:spacing w:val="-2"/>
          <w:lang w:val="en-CA"/>
        </w:rPr>
      </w:pPr>
      <w:r>
        <w:rPr>
          <w:spacing w:val="-2"/>
          <w:lang w:val="en-CA"/>
        </w:rPr>
        <w:t xml:space="preserve">(3). A state either has its </w:t>
      </w:r>
      <w:r>
        <w:rPr>
          <w:b/>
          <w:bCs/>
          <w:spacing w:val="-2"/>
          <w:lang w:val="en-CA"/>
        </w:rPr>
        <w:t>particular role</w:t>
      </w:r>
      <w:r>
        <w:rPr>
          <w:spacing w:val="-2"/>
          <w:lang w:val="en-CA"/>
        </w:rPr>
        <w:t xml:space="preserve"> (core, semi-periphery, or periphery) confirmed or changed.</w:t>
      </w:r>
    </w:p>
    <w:p w14:paraId="7EFA6909" w14:textId="4A87ECEC" w:rsidR="00B801F2" w:rsidRDefault="00B801F2" w:rsidP="00066121">
      <w:pPr>
        <w:pStyle w:val="ListBullet"/>
        <w:numPr>
          <w:ilvl w:val="0"/>
          <w:numId w:val="0"/>
        </w:numPr>
        <w:ind w:left="432" w:hanging="432"/>
      </w:pPr>
    </w:p>
    <w:p w14:paraId="01DF74F4" w14:textId="77777777" w:rsidR="00066121" w:rsidRDefault="000B0D17" w:rsidP="00066121">
      <w:pPr>
        <w:pStyle w:val="BodyText"/>
      </w:pPr>
      <w:r>
        <w:t>3 explanations and solution:</w:t>
      </w:r>
      <w:r w:rsidR="00066121">
        <w:t xml:space="preserve"> </w:t>
      </w:r>
      <w:r w:rsidR="00066121">
        <w:t>_Its focus was to put a greater emphasis on domestic coalitions to explain variations in industrialization.</w:t>
      </w:r>
    </w:p>
    <w:p w14:paraId="74965CCD" w14:textId="77777777" w:rsidR="00066121" w:rsidRDefault="00066121" w:rsidP="00066121">
      <w:pPr>
        <w:jc w:val="both"/>
        <w:rPr>
          <w:sz w:val="24"/>
        </w:rPr>
      </w:pPr>
      <w:proofErr w:type="gramStart"/>
      <w:r>
        <w:t>_(</w:t>
      </w:r>
      <w:proofErr w:type="gramEnd"/>
      <w:r>
        <w:t xml:space="preserve">1). </w:t>
      </w:r>
      <w:r>
        <w:rPr>
          <w:b/>
          <w:bCs/>
          <w:sz w:val="24"/>
        </w:rPr>
        <w:t xml:space="preserve">O’Donnell proposed </w:t>
      </w:r>
      <w:r>
        <w:rPr>
          <w:sz w:val="24"/>
        </w:rPr>
        <w:t>the Bureaucratic Authoritarian State, which sought development, usually with military backing.</w:t>
      </w:r>
    </w:p>
    <w:p w14:paraId="47730C1A" w14:textId="77777777" w:rsidR="00066121" w:rsidRDefault="00066121" w:rsidP="00066121">
      <w:pPr>
        <w:jc w:val="both"/>
        <w:rPr>
          <w:sz w:val="24"/>
        </w:rPr>
      </w:pPr>
      <w:r>
        <w:rPr>
          <w:sz w:val="24"/>
        </w:rPr>
        <w:t xml:space="preserve">_These emerged in 1960s in response to </w:t>
      </w:r>
      <w:r>
        <w:rPr>
          <w:b/>
          <w:bCs/>
          <w:sz w:val="24"/>
        </w:rPr>
        <w:t>post-Second World War economic crises.</w:t>
      </w:r>
    </w:p>
    <w:p w14:paraId="23A413F2" w14:textId="77777777" w:rsidR="00066121" w:rsidRDefault="00066121" w:rsidP="00066121">
      <w:pPr>
        <w:jc w:val="both"/>
        <w:rPr>
          <w:sz w:val="24"/>
        </w:rPr>
      </w:pPr>
      <w:r>
        <w:rPr>
          <w:sz w:val="24"/>
        </w:rPr>
        <w:t>_They relied on ISI (</w:t>
      </w:r>
      <w:r>
        <w:rPr>
          <w:b/>
          <w:bCs/>
          <w:sz w:val="24"/>
        </w:rPr>
        <w:t>import-substitution industrialization</w:t>
      </w:r>
      <w:r>
        <w:rPr>
          <w:sz w:val="24"/>
        </w:rPr>
        <w:t>) resulted in other economic crises.</w:t>
      </w:r>
    </w:p>
    <w:p w14:paraId="689DDDDD" w14:textId="77777777" w:rsidR="00066121" w:rsidRDefault="00066121" w:rsidP="00066121">
      <w:pPr>
        <w:jc w:val="both"/>
        <w:rPr>
          <w:sz w:val="24"/>
        </w:rPr>
      </w:pPr>
      <w:r>
        <w:rPr>
          <w:sz w:val="24"/>
        </w:rPr>
        <w:t xml:space="preserve">_Industrialization goal required preparation and </w:t>
      </w:r>
      <w:r>
        <w:rPr>
          <w:b/>
          <w:bCs/>
          <w:sz w:val="24"/>
        </w:rPr>
        <w:t>suppression of the population</w:t>
      </w:r>
      <w:r>
        <w:rPr>
          <w:sz w:val="24"/>
        </w:rPr>
        <w:t>.</w:t>
      </w:r>
    </w:p>
    <w:p w14:paraId="0B5554E9" w14:textId="77777777" w:rsidR="00066121" w:rsidRDefault="00066121" w:rsidP="00066121">
      <w:pPr>
        <w:jc w:val="both"/>
        <w:rPr>
          <w:sz w:val="24"/>
        </w:rPr>
      </w:pPr>
      <w:proofErr w:type="gramStart"/>
      <w:r>
        <w:rPr>
          <w:sz w:val="24"/>
        </w:rPr>
        <w:t>_(</w:t>
      </w:r>
      <w:proofErr w:type="gramEnd"/>
      <w:r>
        <w:rPr>
          <w:sz w:val="24"/>
        </w:rPr>
        <w:t xml:space="preserve">2). </w:t>
      </w:r>
      <w:r>
        <w:rPr>
          <w:b/>
          <w:bCs/>
          <w:sz w:val="24"/>
        </w:rPr>
        <w:t>Evans and</w:t>
      </w:r>
      <w:r>
        <w:rPr>
          <w:sz w:val="24"/>
        </w:rPr>
        <w:t xml:space="preserve"> </w:t>
      </w:r>
      <w:r>
        <w:rPr>
          <w:b/>
          <w:bCs/>
          <w:sz w:val="24"/>
        </w:rPr>
        <w:t>Cardoso,</w:t>
      </w:r>
      <w:r>
        <w:rPr>
          <w:sz w:val="24"/>
        </w:rPr>
        <w:t xml:space="preserve"> in their study of Brazil’s modernization, proposed what he termed </w:t>
      </w:r>
      <w:r>
        <w:rPr>
          <w:b/>
          <w:bCs/>
          <w:sz w:val="24"/>
        </w:rPr>
        <w:t>Associated Dependent Development</w:t>
      </w:r>
      <w:r>
        <w:rPr>
          <w:sz w:val="24"/>
        </w:rPr>
        <w:t xml:space="preserve"> to explain how industrialization was achieved through an association of </w:t>
      </w:r>
      <w:r>
        <w:rPr>
          <w:b/>
          <w:bCs/>
          <w:sz w:val="24"/>
        </w:rPr>
        <w:t>international capital</w:t>
      </w:r>
      <w:r>
        <w:rPr>
          <w:sz w:val="24"/>
        </w:rPr>
        <w:t xml:space="preserve">, the </w:t>
      </w:r>
      <w:r>
        <w:rPr>
          <w:b/>
          <w:bCs/>
          <w:sz w:val="24"/>
        </w:rPr>
        <w:t>Bureaucratic-Authoritarian State</w:t>
      </w:r>
      <w:r>
        <w:rPr>
          <w:sz w:val="24"/>
        </w:rPr>
        <w:t xml:space="preserve">, </w:t>
      </w:r>
      <w:r>
        <w:rPr>
          <w:b/>
          <w:bCs/>
          <w:sz w:val="24"/>
        </w:rPr>
        <w:t>local capital</w:t>
      </w:r>
      <w:r>
        <w:rPr>
          <w:sz w:val="24"/>
        </w:rPr>
        <w:t>.</w:t>
      </w:r>
    </w:p>
    <w:p w14:paraId="63A71827" w14:textId="77777777" w:rsidR="00066121" w:rsidRDefault="00066121" w:rsidP="00066121">
      <w:pPr>
        <w:jc w:val="both"/>
        <w:rPr>
          <w:sz w:val="24"/>
        </w:rPr>
      </w:pPr>
      <w:r>
        <w:rPr>
          <w:sz w:val="24"/>
        </w:rPr>
        <w:t xml:space="preserve">_A key was the joint </w:t>
      </w:r>
      <w:r>
        <w:rPr>
          <w:b/>
          <w:bCs/>
          <w:sz w:val="24"/>
        </w:rPr>
        <w:t>suppression of the workers</w:t>
      </w:r>
      <w:r>
        <w:rPr>
          <w:sz w:val="24"/>
        </w:rPr>
        <w:t xml:space="preserve"> to attract investment capital.</w:t>
      </w:r>
    </w:p>
    <w:p w14:paraId="1C568223" w14:textId="77777777" w:rsidR="00066121" w:rsidRDefault="00066121" w:rsidP="00066121">
      <w:pPr>
        <w:jc w:val="both"/>
        <w:rPr>
          <w:sz w:val="24"/>
        </w:rPr>
      </w:pPr>
      <w:r>
        <w:rPr>
          <w:sz w:val="24"/>
        </w:rPr>
        <w:t xml:space="preserve">_The association with international capital was important because they brought the </w:t>
      </w:r>
      <w:r>
        <w:rPr>
          <w:b/>
          <w:bCs/>
          <w:sz w:val="24"/>
        </w:rPr>
        <w:t>technology</w:t>
      </w:r>
      <w:r>
        <w:rPr>
          <w:sz w:val="24"/>
        </w:rPr>
        <w:t xml:space="preserve"> Brazil lacked.</w:t>
      </w:r>
    </w:p>
    <w:p w14:paraId="4640C638" w14:textId="5A301697" w:rsidR="00F46173" w:rsidRDefault="00F46173" w:rsidP="00066121">
      <w:pPr>
        <w:pStyle w:val="ListBullet"/>
        <w:numPr>
          <w:ilvl w:val="0"/>
          <w:numId w:val="0"/>
        </w:numPr>
        <w:ind w:left="792"/>
      </w:pPr>
    </w:p>
    <w:p w14:paraId="48EEA946" w14:textId="77777777" w:rsidR="0033682E" w:rsidRDefault="0033682E" w:rsidP="00710387">
      <w:pPr>
        <w:pStyle w:val="ListBullet"/>
        <w:numPr>
          <w:ilvl w:val="0"/>
          <w:numId w:val="0"/>
        </w:numPr>
        <w:ind w:left="792"/>
      </w:pPr>
    </w:p>
    <w:p w14:paraId="7F3E2853" w14:textId="77777777" w:rsidR="0094755E" w:rsidRDefault="0094755E" w:rsidP="001A2F4F">
      <w:pPr>
        <w:pStyle w:val="ListBullet"/>
        <w:numPr>
          <w:ilvl w:val="0"/>
          <w:numId w:val="0"/>
        </w:numPr>
      </w:pPr>
    </w:p>
    <w:sectPr w:rsidR="0094755E">
      <w:footerReference w:type="default" r:id="rId10"/>
      <w:pgSz w:w="12240" w:h="15840"/>
      <w:pgMar w:top="720" w:right="1440" w:bottom="1800" w:left="1440" w:header="720" w:footer="720" w:gutter="0"/>
      <w:cols w:space="720"/>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hristopher-James Pym" w:date="2015-10-07T12:23:00Z" w:initials="CP">
    <w:p w14:paraId="01A97D35" w14:textId="77777777" w:rsidR="000B0D17" w:rsidRDefault="000B0D17" w:rsidP="000B0D17">
      <w:pPr>
        <w:pStyle w:val="CommentText"/>
      </w:pPr>
      <w:r>
        <w:rPr>
          <w:rStyle w:val="CommentReference"/>
        </w:rPr>
        <w:annotationRef/>
      </w:r>
      <w:r>
        <w:t>Need to know</w:t>
      </w:r>
    </w:p>
    <w:p w14:paraId="5E3506C3" w14:textId="77777777" w:rsidR="000B0D17" w:rsidRDefault="000B0D17" w:rsidP="000B0D17">
      <w:pPr>
        <w:pStyle w:val="CommentText"/>
      </w:pPr>
    </w:p>
  </w:comment>
  <w:comment w:id="1" w:author="Christopher-James Pym" w:date="2015-10-07T12:25:00Z" w:initials="CP">
    <w:p w14:paraId="33513CA3" w14:textId="77777777" w:rsidR="000B0D17" w:rsidRDefault="000B0D17" w:rsidP="000B0D17">
      <w:pPr>
        <w:pStyle w:val="CommentText"/>
      </w:pPr>
      <w:r>
        <w:rPr>
          <w:rStyle w:val="CommentReference"/>
        </w:rPr>
        <w:annotationRef/>
      </w:r>
      <w:r>
        <w:t>Humans must live in community</w:t>
      </w:r>
    </w:p>
    <w:p w14:paraId="4E8FF754" w14:textId="77777777" w:rsidR="000B0D17" w:rsidRDefault="000B0D17" w:rsidP="000B0D17">
      <w:pPr>
        <w:pStyle w:val="CommentText"/>
      </w:pPr>
    </w:p>
  </w:comment>
  <w:comment w:id="2" w:author="Christopher-James Pym" w:date="2015-10-07T12:28:00Z" w:initials="CP">
    <w:p w14:paraId="0410419D" w14:textId="77777777" w:rsidR="000B0D17" w:rsidRDefault="000B0D17" w:rsidP="000B0D17">
      <w:pPr>
        <w:pStyle w:val="CommentText"/>
      </w:pPr>
      <w:r>
        <w:rPr>
          <w:rStyle w:val="CommentReference"/>
        </w:rPr>
        <w:annotationRef/>
      </w:r>
      <w:r>
        <w:t>Sweeden is good example</w:t>
      </w:r>
    </w:p>
    <w:p w14:paraId="7EB1CD51" w14:textId="77777777" w:rsidR="000B0D17" w:rsidRDefault="000B0D17" w:rsidP="000B0D17">
      <w:pPr>
        <w:pStyle w:val="CommentText"/>
      </w:pPr>
    </w:p>
  </w:comment>
  <w:comment w:id="3" w:author="Christopher-James Pym" w:date="2015-10-07T12:33:00Z" w:initials="CP">
    <w:p w14:paraId="6E3E34C4" w14:textId="77777777" w:rsidR="000B0D17" w:rsidRDefault="000B0D17" w:rsidP="000B0D17">
      <w:pPr>
        <w:pStyle w:val="CommentText"/>
      </w:pPr>
      <w:r>
        <w:rPr>
          <w:rStyle w:val="CommentReference"/>
        </w:rPr>
        <w:annotationRef/>
      </w:r>
      <w:r>
        <w:t>Hitler might not be objectivly evil.</w:t>
      </w:r>
    </w:p>
  </w:comment>
  <w:comment w:id="4" w:author="Christopher-James Pym" w:date="2015-10-07T12:53:00Z" w:initials="CP">
    <w:p w14:paraId="21B8D50F" w14:textId="77777777" w:rsidR="00D5402C" w:rsidRDefault="00D5402C" w:rsidP="00D5402C">
      <w:pPr>
        <w:pStyle w:val="CommentText"/>
      </w:pPr>
      <w:r>
        <w:rPr>
          <w:rStyle w:val="CommentReference"/>
        </w:rPr>
        <w:annotationRef/>
      </w:r>
      <w:r>
        <w:t>Vip</w:t>
      </w:r>
    </w:p>
    <w:p w14:paraId="4AD26947" w14:textId="77777777" w:rsidR="00D5402C" w:rsidRDefault="00D5402C" w:rsidP="00D5402C">
      <w:pPr>
        <w:pStyle w:val="CommentText"/>
      </w:pPr>
      <w:r>
        <w:t>All thre must be there for deterance to prevail</w:t>
      </w:r>
    </w:p>
    <w:p w14:paraId="051DB7EA" w14:textId="77777777" w:rsidR="00D5402C" w:rsidRDefault="00D5402C" w:rsidP="00D5402C">
      <w:pPr>
        <w:pStyle w:val="CommentText"/>
      </w:pPr>
    </w:p>
  </w:comment>
  <w:comment w:id="5" w:author="Christopher-James Pym" w:date="2015-10-14T10:46:00Z" w:initials="CP">
    <w:p w14:paraId="78A68355" w14:textId="77777777" w:rsidR="00D5402C" w:rsidRDefault="00D5402C" w:rsidP="00D5402C">
      <w:pPr>
        <w:pStyle w:val="CommentText"/>
      </w:pPr>
      <w:r>
        <w:rPr>
          <w:rStyle w:val="CommentReference"/>
        </w:rPr>
        <w:annotationRef/>
      </w:r>
      <w:r>
        <w:t>More active</w:t>
      </w:r>
    </w:p>
  </w:comment>
  <w:comment w:id="6" w:author="Christopher-James Pym" w:date="2015-10-14T11:05:00Z" w:initials="CP">
    <w:p w14:paraId="67040467" w14:textId="77777777" w:rsidR="00D5402C" w:rsidRDefault="00D5402C" w:rsidP="00D5402C">
      <w:pPr>
        <w:pStyle w:val="CommentText"/>
      </w:pPr>
      <w:r>
        <w:rPr>
          <w:rStyle w:val="CommentReference"/>
        </w:rPr>
        <w:annotationRef/>
      </w:r>
      <w:r>
        <w:t>Affirmation that gov can protect them.</w:t>
      </w:r>
    </w:p>
  </w:comment>
  <w:comment w:id="7" w:author="Christopher-James Pym" w:date="2015-10-14T11:49:00Z" w:initials="CP">
    <w:p w14:paraId="1D627783" w14:textId="77777777" w:rsidR="006E0AC1" w:rsidRDefault="006E0AC1" w:rsidP="006E0AC1">
      <w:pPr>
        <w:pStyle w:val="CommentText"/>
      </w:pPr>
      <w:r>
        <w:rPr>
          <w:rStyle w:val="CommentReference"/>
        </w:rPr>
        <w:annotationRef/>
      </w:r>
      <w:r>
        <w:t>Its very basic and simple idea.</w:t>
      </w:r>
    </w:p>
    <w:p w14:paraId="658F8ECA" w14:textId="77777777" w:rsidR="006E0AC1" w:rsidRDefault="006E0AC1" w:rsidP="006E0AC1">
      <w:pPr>
        <w:pStyle w:val="CommentText"/>
      </w:pPr>
      <w:r>
        <w:t>Comes up so often.</w:t>
      </w:r>
    </w:p>
    <w:p w14:paraId="4F65D00C" w14:textId="77777777" w:rsidR="006E0AC1" w:rsidRDefault="006E0AC1" w:rsidP="006E0AC1">
      <w:pPr>
        <w:pStyle w:val="CommentText"/>
      </w:pPr>
    </w:p>
  </w:comment>
  <w:comment w:id="8" w:author="Christopher-James Pym" w:date="2015-10-14T11:53:00Z" w:initials="CP">
    <w:p w14:paraId="69702365" w14:textId="77777777" w:rsidR="006E0AC1" w:rsidRDefault="006E0AC1" w:rsidP="006E0AC1">
      <w:pPr>
        <w:pStyle w:val="CommentText"/>
      </w:pPr>
      <w:r>
        <w:rPr>
          <w:rStyle w:val="CommentReference"/>
        </w:rPr>
        <w:annotationRef/>
      </w:r>
      <w:r>
        <w:t>Sometimes its logical to have fewer weapons.</w:t>
      </w:r>
    </w:p>
  </w:comment>
  <w:comment w:id="9" w:author="Christopher-James Pym" w:date="2015-10-14T11:49:00Z" w:initials="CP">
    <w:p w14:paraId="0E0AD613" w14:textId="77777777" w:rsidR="006E0AC1" w:rsidRDefault="006E0AC1" w:rsidP="006E0AC1">
      <w:pPr>
        <w:pStyle w:val="CommentText"/>
      </w:pPr>
      <w:r>
        <w:rPr>
          <w:rStyle w:val="CommentReference"/>
        </w:rPr>
        <w:annotationRef/>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3506C3" w15:done="0"/>
  <w15:commentEx w15:paraId="4E8FF754" w15:done="0"/>
  <w15:commentEx w15:paraId="7EB1CD51" w15:done="0"/>
  <w15:commentEx w15:paraId="6E3E34C4" w15:done="0"/>
  <w15:commentEx w15:paraId="051DB7EA" w15:done="0"/>
  <w15:commentEx w15:paraId="78A68355" w15:done="0"/>
  <w15:commentEx w15:paraId="67040467" w15:done="0"/>
  <w15:commentEx w15:paraId="4F65D00C" w15:done="0"/>
  <w15:commentEx w15:paraId="69702365" w15:done="0"/>
  <w15:commentEx w15:paraId="0E0AD613"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5E372" w14:textId="77777777" w:rsidR="00432226" w:rsidRDefault="00432226">
      <w:r>
        <w:separator/>
      </w:r>
    </w:p>
    <w:p w14:paraId="675345CF" w14:textId="77777777" w:rsidR="00432226" w:rsidRDefault="00432226"/>
  </w:endnote>
  <w:endnote w:type="continuationSeparator" w:id="0">
    <w:p w14:paraId="1333B841" w14:textId="77777777" w:rsidR="00432226" w:rsidRDefault="00432226">
      <w:r>
        <w:continuationSeparator/>
      </w:r>
    </w:p>
    <w:p w14:paraId="42305B13" w14:textId="77777777" w:rsidR="00432226" w:rsidRDefault="00432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7F6B433" w14:textId="77777777" w:rsidR="00830B81" w:rsidRDefault="009D36DE">
        <w:pPr>
          <w:pStyle w:val="Footer"/>
        </w:pPr>
        <w:r>
          <w:fldChar w:fldCharType="begin"/>
        </w:r>
        <w:r>
          <w:instrText xml:space="preserve"> PAGE   \* MERGEFORMAT </w:instrText>
        </w:r>
        <w:r>
          <w:fldChar w:fldCharType="separate"/>
        </w:r>
        <w:r w:rsidR="00606437">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EE812" w14:textId="77777777" w:rsidR="00432226" w:rsidRDefault="00432226">
      <w:r>
        <w:separator/>
      </w:r>
    </w:p>
    <w:p w14:paraId="0679CCAA" w14:textId="77777777" w:rsidR="00432226" w:rsidRDefault="00432226"/>
  </w:footnote>
  <w:footnote w:type="continuationSeparator" w:id="0">
    <w:p w14:paraId="58524F4B" w14:textId="77777777" w:rsidR="00432226" w:rsidRDefault="00432226">
      <w:r>
        <w:continuationSeparator/>
      </w:r>
    </w:p>
    <w:p w14:paraId="68B8E49C" w14:textId="77777777" w:rsidR="00432226" w:rsidRDefault="00432226"/>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DAAA675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5B63AE7"/>
    <w:multiLevelType w:val="hybridMultilevel"/>
    <w:tmpl w:val="CAE6991A"/>
    <w:lvl w:ilvl="0" w:tplc="FFFFFFFF">
      <w:start w:val="1"/>
      <w:numFmt w:val="lowerLetter"/>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nsid w:val="161E3C32"/>
    <w:multiLevelType w:val="hybridMultilevel"/>
    <w:tmpl w:val="CB6C8522"/>
    <w:lvl w:ilvl="0" w:tplc="FFFFFFFF">
      <w:start w:val="1"/>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nsid w:val="162C4143"/>
    <w:multiLevelType w:val="hybridMultilevel"/>
    <w:tmpl w:val="1DC808C8"/>
    <w:lvl w:ilvl="0" w:tplc="2952AC0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AC5467"/>
    <w:multiLevelType w:val="singleLevel"/>
    <w:tmpl w:val="0409000F"/>
    <w:lvl w:ilvl="0">
      <w:start w:val="1"/>
      <w:numFmt w:val="decimal"/>
      <w:lvlText w:val="%1."/>
      <w:lvlJc w:val="left"/>
      <w:pPr>
        <w:tabs>
          <w:tab w:val="num" w:pos="360"/>
        </w:tabs>
        <w:ind w:left="360" w:hanging="360"/>
      </w:pPr>
      <w:rPr>
        <w:rFonts w:hint="default"/>
      </w:rPr>
    </w:lvl>
  </w:abstractNum>
  <w:abstractNum w:abstractNumId="6">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BF1830"/>
    <w:multiLevelType w:val="hybridMultilevel"/>
    <w:tmpl w:val="BB6A522E"/>
    <w:lvl w:ilvl="0" w:tplc="C8D04956">
      <w:numFmt w:val="bullet"/>
      <w:lvlText w:val="-"/>
      <w:lvlJc w:val="left"/>
      <w:pPr>
        <w:ind w:left="792" w:hanging="360"/>
      </w:pPr>
      <w:rPr>
        <w:rFonts w:ascii="Calibri" w:eastAsiaTheme="minorHAnsi" w:hAnsi="Calibri" w:cstheme="minorBidi"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
    <w:nsid w:val="43D3338F"/>
    <w:multiLevelType w:val="singleLevel"/>
    <w:tmpl w:val="0409000F"/>
    <w:lvl w:ilvl="0">
      <w:start w:val="1"/>
      <w:numFmt w:val="decimal"/>
      <w:lvlText w:val="%1."/>
      <w:lvlJc w:val="left"/>
      <w:pPr>
        <w:tabs>
          <w:tab w:val="num" w:pos="360"/>
        </w:tabs>
        <w:ind w:left="360" w:hanging="360"/>
      </w:pPr>
      <w:rPr>
        <w:rFonts w:hint="default"/>
      </w:rPr>
    </w:lvl>
  </w:abstractNum>
  <w:abstractNum w:abstractNumId="9">
    <w:nsid w:val="4A282AF2"/>
    <w:multiLevelType w:val="singleLevel"/>
    <w:tmpl w:val="70BC4B4C"/>
    <w:lvl w:ilvl="0">
      <w:start w:val="1"/>
      <w:numFmt w:val="lowerLetter"/>
      <w:lvlText w:val="%1."/>
      <w:lvlJc w:val="left"/>
      <w:pPr>
        <w:tabs>
          <w:tab w:val="num" w:pos="1080"/>
        </w:tabs>
        <w:ind w:left="1080" w:hanging="360"/>
      </w:pPr>
      <w:rPr>
        <w:rFonts w:hint="default"/>
      </w:rPr>
    </w:lvl>
  </w:abstractNum>
  <w:abstractNum w:abstractNumId="10">
    <w:nsid w:val="56FB168D"/>
    <w:multiLevelType w:val="hybridMultilevel"/>
    <w:tmpl w:val="CD1A0C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511E2F"/>
    <w:multiLevelType w:val="hybridMultilevel"/>
    <w:tmpl w:val="524820EC"/>
    <w:lvl w:ilvl="0" w:tplc="9F5AC36A">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D510028"/>
    <w:multiLevelType w:val="singleLevel"/>
    <w:tmpl w:val="0409000F"/>
    <w:lvl w:ilvl="0">
      <w:start w:val="1"/>
      <w:numFmt w:val="decimal"/>
      <w:lvlText w:val="%1."/>
      <w:lvlJc w:val="left"/>
      <w:pPr>
        <w:tabs>
          <w:tab w:val="num" w:pos="360"/>
        </w:tabs>
        <w:ind w:left="360" w:hanging="360"/>
      </w:pPr>
      <w:rPr>
        <w:rFonts w:hint="default"/>
      </w:rPr>
    </w:lvl>
  </w:abstractNum>
  <w:abstractNum w:abstractNumId="14">
    <w:nsid w:val="787E5E1A"/>
    <w:multiLevelType w:val="hybridMultilevel"/>
    <w:tmpl w:val="309060F4"/>
    <w:lvl w:ilvl="0" w:tplc="D8D858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6"/>
  </w:num>
  <w:num w:numId="4">
    <w:abstractNumId w:val="12"/>
  </w:num>
  <w:num w:numId="5">
    <w:abstractNumId w:val="7"/>
  </w:num>
  <w:num w:numId="6">
    <w:abstractNumId w:val="4"/>
  </w:num>
  <w:num w:numId="7">
    <w:abstractNumId w:val="9"/>
  </w:num>
  <w:num w:numId="8">
    <w:abstractNumId w:val="10"/>
  </w:num>
  <w:num w:numId="9">
    <w:abstractNumId w:val="14"/>
  </w:num>
  <w:num w:numId="10">
    <w:abstractNumId w:val="11"/>
  </w:num>
  <w:num w:numId="11">
    <w:abstractNumId w:val="5"/>
  </w:num>
  <w:num w:numId="12">
    <w:abstractNumId w:val="8"/>
  </w:num>
  <w:num w:numId="13">
    <w:abstractNumId w:val="3"/>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1BF"/>
    <w:rsid w:val="00066121"/>
    <w:rsid w:val="000B0D17"/>
    <w:rsid w:val="0017177C"/>
    <w:rsid w:val="00176B61"/>
    <w:rsid w:val="00186162"/>
    <w:rsid w:val="001A2F4F"/>
    <w:rsid w:val="001A3CAD"/>
    <w:rsid w:val="002079AD"/>
    <w:rsid w:val="00216E82"/>
    <w:rsid w:val="00267047"/>
    <w:rsid w:val="00294D5F"/>
    <w:rsid w:val="0033682E"/>
    <w:rsid w:val="0035005B"/>
    <w:rsid w:val="003B1704"/>
    <w:rsid w:val="003C6491"/>
    <w:rsid w:val="00432226"/>
    <w:rsid w:val="00440BE1"/>
    <w:rsid w:val="00476AEC"/>
    <w:rsid w:val="00515B4D"/>
    <w:rsid w:val="005224D2"/>
    <w:rsid w:val="00555886"/>
    <w:rsid w:val="00556B7E"/>
    <w:rsid w:val="005E5699"/>
    <w:rsid w:val="00606437"/>
    <w:rsid w:val="006C01BF"/>
    <w:rsid w:val="006C06B2"/>
    <w:rsid w:val="006E0AC1"/>
    <w:rsid w:val="00710387"/>
    <w:rsid w:val="0074296D"/>
    <w:rsid w:val="0077011B"/>
    <w:rsid w:val="007E5C97"/>
    <w:rsid w:val="00830B81"/>
    <w:rsid w:val="00845E21"/>
    <w:rsid w:val="0094755E"/>
    <w:rsid w:val="00963D16"/>
    <w:rsid w:val="0099446F"/>
    <w:rsid w:val="00994492"/>
    <w:rsid w:val="009C36AA"/>
    <w:rsid w:val="009D36DE"/>
    <w:rsid w:val="00A145DB"/>
    <w:rsid w:val="00A93570"/>
    <w:rsid w:val="00B55450"/>
    <w:rsid w:val="00B801F2"/>
    <w:rsid w:val="00BE1805"/>
    <w:rsid w:val="00C06BAB"/>
    <w:rsid w:val="00CE4000"/>
    <w:rsid w:val="00CE4CF1"/>
    <w:rsid w:val="00D30611"/>
    <w:rsid w:val="00D456E1"/>
    <w:rsid w:val="00D5402C"/>
    <w:rsid w:val="00D84A18"/>
    <w:rsid w:val="00D90933"/>
    <w:rsid w:val="00E01249"/>
    <w:rsid w:val="00E123FB"/>
    <w:rsid w:val="00E35BD2"/>
    <w:rsid w:val="00E465B8"/>
    <w:rsid w:val="00EE6763"/>
    <w:rsid w:val="00F334B6"/>
    <w:rsid w:val="00F46173"/>
    <w:rsid w:val="00FB2C83"/>
    <w:rsid w:val="00FF2F61"/>
    <w:rsid w:val="00FF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1ABC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qFormat/>
    <w:rsid w:val="00E01249"/>
    <w:pPr>
      <w:spacing w:after="0" w:line="240" w:lineRule="auto"/>
      <w:ind w:left="720"/>
      <w:contextualSpacing/>
    </w:pPr>
    <w:rPr>
      <w:color w:val="auto"/>
      <w:sz w:val="24"/>
      <w:szCs w:val="24"/>
      <w:lang w:eastAsia="en-US"/>
    </w:rPr>
  </w:style>
  <w:style w:type="paragraph" w:styleId="BodyText">
    <w:name w:val="Body Text"/>
    <w:basedOn w:val="Normal"/>
    <w:link w:val="BodyTextChar"/>
    <w:unhideWhenUsed/>
    <w:rsid w:val="005E5699"/>
  </w:style>
  <w:style w:type="character" w:customStyle="1" w:styleId="BodyTextChar">
    <w:name w:val="Body Text Char"/>
    <w:basedOn w:val="DefaultParagraphFont"/>
    <w:link w:val="BodyText"/>
    <w:uiPriority w:val="99"/>
    <w:rsid w:val="005E5699"/>
  </w:style>
  <w:style w:type="paragraph" w:styleId="PlainText">
    <w:name w:val="Plain Text"/>
    <w:basedOn w:val="Normal"/>
    <w:link w:val="PlainTextChar"/>
    <w:semiHidden/>
    <w:rsid w:val="00845E21"/>
    <w:pPr>
      <w:spacing w:after="0" w:line="240" w:lineRule="auto"/>
    </w:pPr>
    <w:rPr>
      <w:rFonts w:ascii="Courier New" w:eastAsia="Times New Roman" w:hAnsi="Courier New" w:cs="Times New Roman"/>
      <w:color w:val="auto"/>
      <w:sz w:val="20"/>
      <w:szCs w:val="20"/>
      <w:lang w:eastAsia="en-US"/>
    </w:rPr>
  </w:style>
  <w:style w:type="character" w:customStyle="1" w:styleId="PlainTextChar">
    <w:name w:val="Plain Text Char"/>
    <w:basedOn w:val="DefaultParagraphFont"/>
    <w:link w:val="PlainText"/>
    <w:semiHidden/>
    <w:rsid w:val="00845E21"/>
    <w:rPr>
      <w:rFonts w:ascii="Courier New" w:eastAsia="Times New Roman" w:hAnsi="Courier New" w:cs="Times New Roman"/>
      <w:color w:val="auto"/>
      <w:sz w:val="20"/>
      <w:szCs w:val="20"/>
      <w:lang w:eastAsia="en-US"/>
    </w:rPr>
  </w:style>
  <w:style w:type="paragraph" w:styleId="BodyText2">
    <w:name w:val="Body Text 2"/>
    <w:basedOn w:val="Normal"/>
    <w:link w:val="BodyText2Char"/>
    <w:uiPriority w:val="99"/>
    <w:semiHidden/>
    <w:unhideWhenUsed/>
    <w:rsid w:val="00845E21"/>
    <w:pPr>
      <w:spacing w:line="480" w:lineRule="auto"/>
    </w:pPr>
  </w:style>
  <w:style w:type="character" w:customStyle="1" w:styleId="BodyText2Char">
    <w:name w:val="Body Text 2 Char"/>
    <w:basedOn w:val="DefaultParagraphFont"/>
    <w:link w:val="BodyText2"/>
    <w:uiPriority w:val="99"/>
    <w:semiHidden/>
    <w:rsid w:val="00845E21"/>
  </w:style>
  <w:style w:type="character" w:styleId="CommentReference">
    <w:name w:val="annotation reference"/>
    <w:uiPriority w:val="99"/>
    <w:semiHidden/>
    <w:unhideWhenUsed/>
    <w:rsid w:val="0035005B"/>
    <w:rPr>
      <w:sz w:val="18"/>
      <w:szCs w:val="18"/>
    </w:rPr>
  </w:style>
  <w:style w:type="paragraph" w:styleId="CommentText">
    <w:name w:val="annotation text"/>
    <w:basedOn w:val="Normal"/>
    <w:link w:val="CommentTextChar"/>
    <w:uiPriority w:val="99"/>
    <w:semiHidden/>
    <w:unhideWhenUsed/>
    <w:rsid w:val="0035005B"/>
    <w:pPr>
      <w:spacing w:after="0" w:line="240" w:lineRule="auto"/>
    </w:pPr>
    <w:rPr>
      <w:rFonts w:ascii="Times New Roman" w:eastAsia="Times New Roman" w:hAnsi="Times New Roman" w:cs="Times New Roman"/>
      <w:noProof/>
      <w:color w:val="auto"/>
      <w:sz w:val="24"/>
      <w:szCs w:val="24"/>
      <w:lang w:eastAsia="en-US"/>
    </w:rPr>
  </w:style>
  <w:style w:type="character" w:customStyle="1" w:styleId="CommentTextChar">
    <w:name w:val="Comment Text Char"/>
    <w:basedOn w:val="DefaultParagraphFont"/>
    <w:link w:val="CommentText"/>
    <w:uiPriority w:val="99"/>
    <w:semiHidden/>
    <w:rsid w:val="0035005B"/>
    <w:rPr>
      <w:rFonts w:ascii="Times New Roman" w:eastAsia="Times New Roman" w:hAnsi="Times New Roman" w:cs="Times New Roman"/>
      <w:noProof/>
      <w:color w:val="auto"/>
      <w:sz w:val="24"/>
      <w:szCs w:val="24"/>
      <w:lang w:eastAsia="en-US"/>
    </w:rPr>
  </w:style>
  <w:style w:type="paragraph" w:styleId="BalloonText">
    <w:name w:val="Balloon Text"/>
    <w:basedOn w:val="Normal"/>
    <w:link w:val="BalloonTextChar"/>
    <w:uiPriority w:val="99"/>
    <w:semiHidden/>
    <w:unhideWhenUsed/>
    <w:rsid w:val="0035005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5005B"/>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35005B"/>
    <w:pPr>
      <w:spacing w:after="120"/>
    </w:pPr>
    <w:rPr>
      <w:rFonts w:asciiTheme="minorHAnsi" w:eastAsiaTheme="minorHAnsi" w:hAnsiTheme="minorHAnsi" w:cstheme="minorBidi"/>
      <w:b/>
      <w:bCs/>
      <w:noProof w:val="0"/>
      <w:color w:val="595959" w:themeColor="text1" w:themeTint="A6"/>
      <w:sz w:val="20"/>
      <w:szCs w:val="20"/>
      <w:lang w:eastAsia="ja-JP"/>
    </w:rPr>
  </w:style>
  <w:style w:type="character" w:customStyle="1" w:styleId="CommentSubjectChar">
    <w:name w:val="Comment Subject Char"/>
    <w:basedOn w:val="CommentTextChar"/>
    <w:link w:val="CommentSubject"/>
    <w:uiPriority w:val="99"/>
    <w:semiHidden/>
    <w:rsid w:val="0035005B"/>
    <w:rPr>
      <w:rFonts w:ascii="Times New Roman" w:eastAsia="Times New Roman" w:hAnsi="Times New Roman" w:cs="Times New Roman"/>
      <w:b/>
      <w:bCs/>
      <w:noProof/>
      <w:color w:val="auto"/>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en.wikipedia.org/wiki/Breach_of_the_peace" TargetMode="Externa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cjpym/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776</TotalTime>
  <Pages>24</Pages>
  <Words>5807</Words>
  <Characters>33101</Characters>
  <Application>Microsoft Macintosh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Christopher-James Pym</dc:creator>
  <cp:keywords/>
  <dc:description/>
  <cp:lastModifiedBy>Christopher-James Pym</cp:lastModifiedBy>
  <cp:revision>9</cp:revision>
  <dcterms:created xsi:type="dcterms:W3CDTF">2015-12-02T15:16:00Z</dcterms:created>
  <dcterms:modified xsi:type="dcterms:W3CDTF">2015-12-18T02:22:00Z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