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F9E4C" w14:textId="77777777" w:rsidR="003D06E7" w:rsidRDefault="00EF4D03">
      <w:pPr>
        <w:pStyle w:val="Standard"/>
        <w:jc w:val="center"/>
        <w:rPr>
          <w:b/>
          <w:bCs/>
          <w:sz w:val="30"/>
          <w:szCs w:val="30"/>
          <w:u w:val="single"/>
        </w:rPr>
      </w:pPr>
      <w:bookmarkStart w:id="0" w:name="_GoBack"/>
      <w:bookmarkEnd w:id="0"/>
      <w:r>
        <w:rPr>
          <w:b/>
          <w:bCs/>
          <w:sz w:val="30"/>
          <w:szCs w:val="30"/>
          <w:u w:val="single"/>
        </w:rPr>
        <w:t>BIO1130 PreDarwinian Keywords</w:t>
      </w:r>
    </w:p>
    <w:p w14:paraId="4E1895D0" w14:textId="77777777" w:rsidR="003D06E7" w:rsidRDefault="00EF4D03">
      <w:pPr>
        <w:pStyle w:val="Standard"/>
        <w:rPr>
          <w:b/>
        </w:rPr>
      </w:pPr>
      <w:r>
        <w:rPr>
          <w:b/>
        </w:rPr>
        <w:t>Ages of sand:</w:t>
      </w:r>
    </w:p>
    <w:p w14:paraId="20381BFD" w14:textId="77777777" w:rsidR="003D06E7" w:rsidRDefault="00EF4D03">
      <w:pPr>
        <w:pStyle w:val="Standard"/>
        <w:numPr>
          <w:ilvl w:val="0"/>
          <w:numId w:val="1"/>
        </w:numPr>
      </w:pPr>
      <w:r>
        <w:t>Telescopic age (1608): the age when we looked into different planets and realized that earth is not the center of universe, physics, astronomy mainly</w:t>
      </w:r>
    </w:p>
    <w:p w14:paraId="23968111" w14:textId="77777777" w:rsidR="003D06E7" w:rsidRDefault="00EF4D03">
      <w:pPr>
        <w:pStyle w:val="Standard"/>
        <w:numPr>
          <w:ilvl w:val="0"/>
          <w:numId w:val="1"/>
        </w:numPr>
      </w:pPr>
      <w:r>
        <w:t>Microscopic age (1678):  when we looked at the tiny things that make up life, discovery of cells</w:t>
      </w:r>
    </w:p>
    <w:p w14:paraId="5FE23FF1" w14:textId="77777777" w:rsidR="003D06E7" w:rsidRDefault="00EF4D03">
      <w:pPr>
        <w:pStyle w:val="Standard"/>
        <w:numPr>
          <w:ilvl w:val="0"/>
          <w:numId w:val="1"/>
        </w:numPr>
      </w:pPr>
      <w:r>
        <w:t>Silicon chip era (1961): when the first huge computers were built, did complex calculations</w:t>
      </w:r>
    </w:p>
    <w:p w14:paraId="05BBE76E" w14:textId="77777777" w:rsidR="003D06E7" w:rsidRDefault="00EF4D03">
      <w:pPr>
        <w:pStyle w:val="Standard"/>
        <w:numPr>
          <w:ilvl w:val="0"/>
          <w:numId w:val="1"/>
        </w:numPr>
      </w:pPr>
      <w:r>
        <w:t>Fiber optics era (1980s): data transmission, sharing digital info</w:t>
      </w:r>
    </w:p>
    <w:p w14:paraId="14AA2980" w14:textId="77777777" w:rsidR="003D06E7" w:rsidRDefault="003D06E7">
      <w:pPr>
        <w:pStyle w:val="Standard"/>
      </w:pPr>
    </w:p>
    <w:p w14:paraId="5F06D25D" w14:textId="77777777" w:rsidR="003D06E7" w:rsidRDefault="00EF4D03">
      <w:pPr>
        <w:pStyle w:val="Standard"/>
        <w:rPr>
          <w:b/>
        </w:rPr>
      </w:pPr>
      <w:r>
        <w:rPr>
          <w:b/>
        </w:rPr>
        <w:t xml:space="preserve">Al-Dinawari </w:t>
      </w:r>
    </w:p>
    <w:p w14:paraId="23C122D6" w14:textId="77777777" w:rsidR="003D06E7" w:rsidRDefault="00EF4D03">
      <w:pPr>
        <w:pStyle w:val="Standard"/>
        <w:numPr>
          <w:ilvl w:val="0"/>
          <w:numId w:val="2"/>
        </w:numPr>
      </w:pPr>
      <w:r>
        <w:t>The father of Arabic botany, he described the stages in a plant's growth cycle and production of flowers and plants, also talked about astrology and earth science.</w:t>
      </w:r>
    </w:p>
    <w:p w14:paraId="4362388B" w14:textId="77777777" w:rsidR="003D06E7" w:rsidRDefault="003D06E7">
      <w:pPr>
        <w:pStyle w:val="Standard"/>
      </w:pPr>
    </w:p>
    <w:p w14:paraId="2A200D4E" w14:textId="77777777" w:rsidR="003D06E7" w:rsidRDefault="00EF4D03">
      <w:pPr>
        <w:pStyle w:val="Standard"/>
        <w:rPr>
          <w:b/>
        </w:rPr>
      </w:pPr>
      <w:r>
        <w:rPr>
          <w:b/>
        </w:rPr>
        <w:t>Alhazen</w:t>
      </w:r>
    </w:p>
    <w:p w14:paraId="2AAB36E3" w14:textId="77777777" w:rsidR="003D06E7" w:rsidRDefault="00EF4D03">
      <w:pPr>
        <w:pStyle w:val="Standard"/>
        <w:numPr>
          <w:ilvl w:val="0"/>
          <w:numId w:val="3"/>
        </w:numPr>
      </w:pPr>
      <w:r>
        <w:t>He was the one who explained the procedure of experiments and how to test hypothesis.</w:t>
      </w:r>
    </w:p>
    <w:p w14:paraId="05657C3C" w14:textId="77777777" w:rsidR="003D06E7" w:rsidRDefault="003D06E7">
      <w:pPr>
        <w:pStyle w:val="Standard"/>
      </w:pPr>
    </w:p>
    <w:p w14:paraId="215BAE24" w14:textId="77777777" w:rsidR="003D06E7" w:rsidRDefault="00EF4D03">
      <w:pPr>
        <w:pStyle w:val="Standard"/>
        <w:rPr>
          <w:b/>
        </w:rPr>
      </w:pPr>
      <w:r>
        <w:rPr>
          <w:b/>
        </w:rPr>
        <w:t>Al Jahiz (eighth century)</w:t>
      </w:r>
    </w:p>
    <w:p w14:paraId="55345239" w14:textId="77777777" w:rsidR="003D06E7" w:rsidRDefault="00EF4D03">
      <w:pPr>
        <w:pStyle w:val="Standard"/>
        <w:numPr>
          <w:ilvl w:val="0"/>
          <w:numId w:val="3"/>
        </w:numPr>
      </w:pPr>
      <w:r>
        <w:t>He was the one who talked about natural selection 1000 years before Darwin.</w:t>
      </w:r>
    </w:p>
    <w:p w14:paraId="534348EC" w14:textId="77777777" w:rsidR="003D06E7" w:rsidRDefault="003D06E7">
      <w:pPr>
        <w:pStyle w:val="Standard"/>
      </w:pPr>
    </w:p>
    <w:p w14:paraId="57515502" w14:textId="77777777" w:rsidR="003D06E7" w:rsidRDefault="00EF4D03">
      <w:pPr>
        <w:pStyle w:val="Standard"/>
      </w:pPr>
      <w:r>
        <w:rPr>
          <w:b/>
        </w:rPr>
        <w:t>Aristotle</w:t>
      </w:r>
    </w:p>
    <w:p w14:paraId="66370E4F" w14:textId="77777777" w:rsidR="003D06E7" w:rsidRDefault="00EF4D03">
      <w:pPr>
        <w:pStyle w:val="Standard"/>
        <w:numPr>
          <w:ilvl w:val="0"/>
          <w:numId w:val="3"/>
        </w:numPr>
      </w:pPr>
      <w:r>
        <w:t>A student of Plato, he mainly studied animals, he studied the differences between organisms’ structures and then he created the Scala Naturae with man on top and inanimate matter on the bottom.</w:t>
      </w:r>
    </w:p>
    <w:p w14:paraId="692CCBB5" w14:textId="77777777" w:rsidR="003D06E7" w:rsidRDefault="003D06E7">
      <w:pPr>
        <w:pStyle w:val="Standard"/>
      </w:pPr>
    </w:p>
    <w:p w14:paraId="768FC4E1" w14:textId="77777777" w:rsidR="003D06E7" w:rsidRDefault="00EF4D03">
      <w:pPr>
        <w:pStyle w:val="Standard"/>
        <w:rPr>
          <w:b/>
        </w:rPr>
      </w:pPr>
      <w:r>
        <w:rPr>
          <w:b/>
        </w:rPr>
        <w:t>Artificial Taxonomy</w:t>
      </w:r>
    </w:p>
    <w:p w14:paraId="0480DBAF" w14:textId="77777777" w:rsidR="003D06E7" w:rsidRDefault="00EF4D03">
      <w:pPr>
        <w:pStyle w:val="Standard"/>
        <w:numPr>
          <w:ilvl w:val="0"/>
          <w:numId w:val="3"/>
        </w:numPr>
      </w:pPr>
      <w:r>
        <w:t>it is a classification based on arbitrary attributions and not based on proper discoveries, Plato and his students (guess who?) were the first to use artificial taxonomies, they compiled all the folk taxonomies descriptions of animal (Aristotle) and plants (Theophrastus) and their books were used for many years for economical and medicinal reasons, it was purely based on descriptions of the plants and animals and not unique names so the lists kept getting bigger and bigger until they were out of control.</w:t>
      </w:r>
    </w:p>
    <w:p w14:paraId="5E788A6F" w14:textId="77777777" w:rsidR="003D06E7" w:rsidRDefault="003D06E7">
      <w:pPr>
        <w:pStyle w:val="Standard"/>
      </w:pPr>
    </w:p>
    <w:p w14:paraId="5163B790" w14:textId="77777777" w:rsidR="003D06E7" w:rsidRDefault="00EF4D03">
      <w:pPr>
        <w:pStyle w:val="Standard"/>
        <w:rPr>
          <w:b/>
        </w:rPr>
      </w:pPr>
      <w:r>
        <w:rPr>
          <w:b/>
        </w:rPr>
        <w:t xml:space="preserve">Avicenna </w:t>
      </w:r>
    </w:p>
    <w:p w14:paraId="7985F716" w14:textId="77777777" w:rsidR="003D06E7" w:rsidRDefault="00EF4D03">
      <w:pPr>
        <w:pStyle w:val="Standard"/>
        <w:numPr>
          <w:ilvl w:val="0"/>
          <w:numId w:val="3"/>
        </w:numPr>
      </w:pPr>
      <w:r>
        <w:t>mainly focused and had a huge impact on medicine and pharmacology, controversial, he took the Hippocratic Corpus and added medical writing from the Indian and Arab world.</w:t>
      </w:r>
    </w:p>
    <w:p w14:paraId="2364F6CA" w14:textId="77777777" w:rsidR="003D06E7" w:rsidRDefault="003D06E7">
      <w:pPr>
        <w:pStyle w:val="Standard"/>
      </w:pPr>
    </w:p>
    <w:p w14:paraId="735C5728" w14:textId="77777777" w:rsidR="003D06E7" w:rsidRDefault="00EF4D03">
      <w:pPr>
        <w:pStyle w:val="Standard"/>
        <w:rPr>
          <w:b/>
        </w:rPr>
      </w:pPr>
      <w:r>
        <w:rPr>
          <w:b/>
        </w:rPr>
        <w:t>Binomen</w:t>
      </w:r>
    </w:p>
    <w:p w14:paraId="38888714" w14:textId="77777777" w:rsidR="003D06E7" w:rsidRDefault="00EF4D03">
      <w:pPr>
        <w:pStyle w:val="Standard"/>
        <w:numPr>
          <w:ilvl w:val="0"/>
          <w:numId w:val="3"/>
        </w:numPr>
      </w:pPr>
      <w:r>
        <w:t>Linnaeus's creation of unique names for all species, this consists of two words a genus and a species, genus should be capitalized and species not, both in italics and the species is an adjective relative to the genus which would be a noun.</w:t>
      </w:r>
    </w:p>
    <w:p w14:paraId="68B2D352" w14:textId="77777777" w:rsidR="003D06E7" w:rsidRDefault="003D06E7">
      <w:pPr>
        <w:pStyle w:val="Standard"/>
      </w:pPr>
    </w:p>
    <w:p w14:paraId="2F61CE73" w14:textId="77777777" w:rsidR="003D06E7" w:rsidRDefault="00EF4D03">
      <w:pPr>
        <w:pStyle w:val="Standard"/>
        <w:rPr>
          <w:b/>
        </w:rPr>
      </w:pPr>
      <w:r>
        <w:rPr>
          <w:b/>
        </w:rPr>
        <w:t>binomial nomenclature:</w:t>
      </w:r>
    </w:p>
    <w:p w14:paraId="5639ED90" w14:textId="77777777" w:rsidR="003D06E7" w:rsidRDefault="00EF4D03">
      <w:pPr>
        <w:pStyle w:val="Standard"/>
        <w:numPr>
          <w:ilvl w:val="0"/>
          <w:numId w:val="3"/>
        </w:numPr>
      </w:pPr>
      <w:r>
        <w:t>Whereeas binomen means a name consisting of two words, binomial nomenclature is the system of classification of species....</w:t>
      </w:r>
    </w:p>
    <w:p w14:paraId="075B9AB6" w14:textId="77777777" w:rsidR="003D06E7" w:rsidRDefault="003D06E7">
      <w:pPr>
        <w:pStyle w:val="Standard"/>
      </w:pPr>
    </w:p>
    <w:p w14:paraId="604AF316" w14:textId="77777777" w:rsidR="003D06E7" w:rsidRDefault="00EF4D03">
      <w:pPr>
        <w:pStyle w:val="Standard"/>
      </w:pPr>
      <w:r>
        <w:rPr>
          <w:b/>
        </w:rPr>
        <w:t>Biogeography</w:t>
      </w:r>
      <w:r>
        <w:t xml:space="preserve">: </w:t>
      </w:r>
    </w:p>
    <w:p w14:paraId="365C6AF5" w14:textId="77777777" w:rsidR="003D06E7" w:rsidRDefault="00EF4D03">
      <w:pPr>
        <w:pStyle w:val="Standard"/>
        <w:numPr>
          <w:ilvl w:val="0"/>
          <w:numId w:val="4"/>
        </w:numPr>
      </w:pPr>
      <w:r>
        <w:t>The part of biology that deals with the geographical distribution of plants and animals.</w:t>
      </w:r>
    </w:p>
    <w:p w14:paraId="12801C49" w14:textId="77777777" w:rsidR="003D06E7" w:rsidRDefault="003D06E7">
      <w:pPr>
        <w:pStyle w:val="Standard"/>
      </w:pPr>
    </w:p>
    <w:p w14:paraId="57C9E9D8" w14:textId="77777777" w:rsidR="003D06E7" w:rsidRDefault="003D06E7">
      <w:pPr>
        <w:pStyle w:val="Standard"/>
      </w:pPr>
    </w:p>
    <w:p w14:paraId="781CEEB0" w14:textId="77777777" w:rsidR="003D06E7" w:rsidRDefault="00EF4D03">
      <w:pPr>
        <w:pStyle w:val="Standard"/>
        <w:rPr>
          <w:b/>
        </w:rPr>
      </w:pPr>
      <w:r>
        <w:rPr>
          <w:b/>
        </w:rPr>
        <w:lastRenderedPageBreak/>
        <w:t xml:space="preserve">Chronological Prediction: </w:t>
      </w:r>
    </w:p>
    <w:p w14:paraId="08FDD35F" w14:textId="77777777" w:rsidR="003D06E7" w:rsidRDefault="00EF4D03">
      <w:pPr>
        <w:pStyle w:val="Standard"/>
        <w:numPr>
          <w:ilvl w:val="0"/>
          <w:numId w:val="4"/>
        </w:numPr>
      </w:pPr>
      <w:r>
        <w:t>The act of predicting what will happen in the future in a specific order</w:t>
      </w:r>
    </w:p>
    <w:p w14:paraId="0CA299B0" w14:textId="77777777" w:rsidR="003D06E7" w:rsidRDefault="003D06E7">
      <w:pPr>
        <w:pStyle w:val="Standard"/>
        <w:ind w:left="720"/>
      </w:pPr>
    </w:p>
    <w:p w14:paraId="54EEB4ED" w14:textId="77777777" w:rsidR="003D06E7" w:rsidRDefault="00EF4D03">
      <w:pPr>
        <w:pStyle w:val="Standard"/>
      </w:pPr>
      <w:r>
        <w:rPr>
          <w:b/>
        </w:rPr>
        <w:t>Classification:</w:t>
      </w:r>
      <w:r>
        <w:t xml:space="preserve"> </w:t>
      </w:r>
    </w:p>
    <w:p w14:paraId="649FC695" w14:textId="77777777" w:rsidR="003D06E7" w:rsidRDefault="00EF4D03">
      <w:pPr>
        <w:pStyle w:val="Standard"/>
        <w:numPr>
          <w:ilvl w:val="0"/>
          <w:numId w:val="4"/>
        </w:numPr>
      </w:pPr>
      <w:r>
        <w:t>The act of organizing something according to specific characteristics into hierarchical groups according to their relatedness</w:t>
      </w:r>
    </w:p>
    <w:p w14:paraId="60921DD7" w14:textId="77777777" w:rsidR="003D06E7" w:rsidRDefault="003D06E7">
      <w:pPr>
        <w:pStyle w:val="Standard"/>
      </w:pPr>
    </w:p>
    <w:p w14:paraId="608FA788" w14:textId="77777777" w:rsidR="003D06E7" w:rsidRDefault="00EF4D03">
      <w:pPr>
        <w:pStyle w:val="Standard"/>
        <w:rPr>
          <w:b/>
        </w:rPr>
      </w:pPr>
      <w:r>
        <w:rPr>
          <w:b/>
        </w:rPr>
        <w:t>Control:</w:t>
      </w:r>
    </w:p>
    <w:p w14:paraId="021AF1DD" w14:textId="77777777" w:rsidR="003D06E7" w:rsidRDefault="00EF4D03">
      <w:pPr>
        <w:pStyle w:val="Standard"/>
        <w:numPr>
          <w:ilvl w:val="0"/>
          <w:numId w:val="4"/>
        </w:numPr>
      </w:pPr>
      <w:r>
        <w:t>A group used as a standard that is not manipulated for comparing results with the experimental setup.</w:t>
      </w:r>
    </w:p>
    <w:p w14:paraId="5EBD5C83" w14:textId="77777777" w:rsidR="003D06E7" w:rsidRDefault="003D06E7">
      <w:pPr>
        <w:pStyle w:val="Standard"/>
        <w:ind w:left="720"/>
      </w:pPr>
    </w:p>
    <w:p w14:paraId="2192F465" w14:textId="77777777" w:rsidR="003D06E7" w:rsidRDefault="00EF4D03">
      <w:pPr>
        <w:pStyle w:val="Standard"/>
      </w:pPr>
      <w:r>
        <w:rPr>
          <w:b/>
        </w:rPr>
        <w:t>Cuvier:</w:t>
      </w:r>
      <w:r>
        <w:t xml:space="preserve"> </w:t>
      </w:r>
    </w:p>
    <w:p w14:paraId="1DB69944" w14:textId="77777777" w:rsidR="003D06E7" w:rsidRDefault="00EF4D03">
      <w:pPr>
        <w:pStyle w:val="Standard"/>
        <w:numPr>
          <w:ilvl w:val="0"/>
          <w:numId w:val="4"/>
        </w:numPr>
      </w:pPr>
      <w:r>
        <w:t>The guy who said that fossils accumulate in layers because catastrophes occur from time to time killing all the organisms and burying them and then life forms again and the cycle repeats, he is also knows the father of paleontology and he created the taxon phyla.</w:t>
      </w:r>
    </w:p>
    <w:p w14:paraId="01227FA0" w14:textId="77777777" w:rsidR="003D06E7" w:rsidRDefault="003D06E7">
      <w:pPr>
        <w:pStyle w:val="Standard"/>
      </w:pPr>
    </w:p>
    <w:p w14:paraId="2386E043" w14:textId="77777777" w:rsidR="003D06E7" w:rsidRDefault="00EF4D03">
      <w:pPr>
        <w:pStyle w:val="Standard"/>
        <w:rPr>
          <w:b/>
        </w:rPr>
      </w:pPr>
      <w:r>
        <w:rPr>
          <w:b/>
        </w:rPr>
        <w:t>Deduction:</w:t>
      </w:r>
    </w:p>
    <w:p w14:paraId="08563A98" w14:textId="77777777" w:rsidR="003D06E7" w:rsidRDefault="00EF4D03">
      <w:pPr>
        <w:pStyle w:val="Standard"/>
        <w:numPr>
          <w:ilvl w:val="0"/>
          <w:numId w:val="4"/>
        </w:numPr>
      </w:pPr>
      <w:r>
        <w:t>Sometime referred to as scientific method, this important method has four stages: hypothesis, prediction, experiment, conclusions(this was wiki's def) this is houseman's: from the general to the specific.</w:t>
      </w:r>
    </w:p>
    <w:p w14:paraId="6F12866F" w14:textId="77777777" w:rsidR="003D06E7" w:rsidRDefault="003D06E7">
      <w:pPr>
        <w:pStyle w:val="Standard"/>
      </w:pPr>
    </w:p>
    <w:p w14:paraId="34BC5523" w14:textId="77777777" w:rsidR="003D06E7" w:rsidRDefault="00EF4D03">
      <w:pPr>
        <w:pStyle w:val="Standard"/>
      </w:pPr>
      <w:r>
        <w:rPr>
          <w:b/>
        </w:rPr>
        <w:t>Empirical Observation</w:t>
      </w:r>
      <w:r>
        <w:t xml:space="preserve">: </w:t>
      </w:r>
    </w:p>
    <w:p w14:paraId="381AE4E0" w14:textId="77777777" w:rsidR="003D06E7" w:rsidRDefault="00EF4D03">
      <w:pPr>
        <w:pStyle w:val="Standard"/>
        <w:numPr>
          <w:ilvl w:val="0"/>
          <w:numId w:val="5"/>
        </w:numPr>
      </w:pPr>
      <w:r>
        <w:t>Depending upon experience or observation</w:t>
      </w:r>
    </w:p>
    <w:p w14:paraId="7ACB31F3" w14:textId="77777777" w:rsidR="003D06E7" w:rsidRDefault="003D06E7">
      <w:pPr>
        <w:pStyle w:val="Standard"/>
      </w:pPr>
    </w:p>
    <w:p w14:paraId="6048298B" w14:textId="77777777" w:rsidR="003D06E7" w:rsidRDefault="00EF4D03">
      <w:pPr>
        <w:pStyle w:val="Standard"/>
        <w:rPr>
          <w:b/>
        </w:rPr>
      </w:pPr>
      <w:r>
        <w:rPr>
          <w:b/>
        </w:rPr>
        <w:t>Essentialism:</w:t>
      </w:r>
    </w:p>
    <w:p w14:paraId="4B6E937C" w14:textId="77777777" w:rsidR="003D06E7" w:rsidRDefault="00EF4D03">
      <w:pPr>
        <w:pStyle w:val="Standard"/>
        <w:numPr>
          <w:ilvl w:val="0"/>
          <w:numId w:val="5"/>
        </w:numPr>
      </w:pPr>
      <w:r>
        <w:t>The belief that things are what they are because of certain characteristics they possess and science should evaluate these characteristics</w:t>
      </w:r>
    </w:p>
    <w:p w14:paraId="6C1CDBA7" w14:textId="77777777" w:rsidR="003D06E7" w:rsidRDefault="003D06E7">
      <w:pPr>
        <w:pStyle w:val="Standard"/>
        <w:ind w:left="720"/>
      </w:pPr>
    </w:p>
    <w:p w14:paraId="2A238D2E" w14:textId="77777777" w:rsidR="003D06E7" w:rsidRDefault="00EF4D03">
      <w:pPr>
        <w:pStyle w:val="Standard"/>
        <w:rPr>
          <w:b/>
        </w:rPr>
      </w:pPr>
      <w:r>
        <w:rPr>
          <w:b/>
        </w:rPr>
        <w:t>Extinction:</w:t>
      </w:r>
    </w:p>
    <w:p w14:paraId="30EBECC3" w14:textId="77777777" w:rsidR="003D06E7" w:rsidRDefault="00EF4D03">
      <w:pPr>
        <w:pStyle w:val="Standard"/>
        <w:numPr>
          <w:ilvl w:val="0"/>
          <w:numId w:val="5"/>
        </w:numPr>
      </w:pPr>
      <w:r>
        <w:t>The complete disappearance of all life of certain specie</w:t>
      </w:r>
    </w:p>
    <w:p w14:paraId="65E6C084" w14:textId="77777777" w:rsidR="003D06E7" w:rsidRDefault="003D06E7">
      <w:pPr>
        <w:pStyle w:val="Standard"/>
      </w:pPr>
    </w:p>
    <w:p w14:paraId="60747353" w14:textId="77777777" w:rsidR="003D06E7" w:rsidRDefault="00EF4D03">
      <w:pPr>
        <w:pStyle w:val="Standard"/>
        <w:rPr>
          <w:b/>
        </w:rPr>
      </w:pPr>
      <w:r>
        <w:rPr>
          <w:b/>
        </w:rPr>
        <w:t xml:space="preserve">Fact: </w:t>
      </w:r>
    </w:p>
    <w:p w14:paraId="6E791C27" w14:textId="77777777" w:rsidR="003D06E7" w:rsidRDefault="00EF4D03">
      <w:pPr>
        <w:pStyle w:val="Standard"/>
        <w:numPr>
          <w:ilvl w:val="0"/>
          <w:numId w:val="5"/>
        </w:numPr>
      </w:pPr>
      <w:r>
        <w:t>A thing that is indisputably true, scientists will never use this word since there is always another probability</w:t>
      </w:r>
    </w:p>
    <w:p w14:paraId="3739FEAD" w14:textId="77777777" w:rsidR="003D06E7" w:rsidRDefault="003D06E7">
      <w:pPr>
        <w:pStyle w:val="Standard"/>
      </w:pPr>
    </w:p>
    <w:p w14:paraId="46EC0C16" w14:textId="77777777" w:rsidR="003D06E7" w:rsidRDefault="00EF4D03">
      <w:pPr>
        <w:pStyle w:val="Standard"/>
        <w:rPr>
          <w:b/>
        </w:rPr>
      </w:pPr>
      <w:r>
        <w:rPr>
          <w:b/>
        </w:rPr>
        <w:t xml:space="preserve">Folk Taxonomy: </w:t>
      </w:r>
    </w:p>
    <w:p w14:paraId="68988EA4" w14:textId="77777777" w:rsidR="003D06E7" w:rsidRDefault="00EF4D03">
      <w:pPr>
        <w:pStyle w:val="Standard"/>
        <w:numPr>
          <w:ilvl w:val="0"/>
          <w:numId w:val="5"/>
        </w:numPr>
      </w:pPr>
      <w:r>
        <w:t>Classifying things on everyday criteria instead of scientific basis, carried on by word of mouth and it has a certain universality, since its a taxonomy its a naming system obviously, example shrubs, ducks, dogs, no written record, priests</w:t>
      </w:r>
    </w:p>
    <w:p w14:paraId="3FA523F0" w14:textId="77777777" w:rsidR="003D06E7" w:rsidRDefault="003D06E7">
      <w:pPr>
        <w:pStyle w:val="Standard"/>
        <w:ind w:left="360"/>
      </w:pPr>
    </w:p>
    <w:p w14:paraId="3D60796A" w14:textId="77777777" w:rsidR="003D06E7" w:rsidRDefault="00EF4D03">
      <w:pPr>
        <w:pStyle w:val="Standard"/>
      </w:pPr>
      <w:r>
        <w:rPr>
          <w:b/>
        </w:rPr>
        <w:t>Great Chain of Being</w:t>
      </w:r>
      <w:r>
        <w:t>:</w:t>
      </w:r>
    </w:p>
    <w:p w14:paraId="391EBF6F" w14:textId="77777777" w:rsidR="003D06E7" w:rsidRDefault="00EF4D03">
      <w:pPr>
        <w:pStyle w:val="Standard"/>
        <w:numPr>
          <w:ilvl w:val="0"/>
          <w:numId w:val="6"/>
        </w:numPr>
      </w:pPr>
      <w:r>
        <w:t>Scala Naturae, the chain in which God is on top and all other organism down under, it was created by Aristotle and modifies throughout the medieval ages, God&gt; Angels&gt; Humans&gt; Animals&gt;plants&gt; minerals</w:t>
      </w:r>
    </w:p>
    <w:p w14:paraId="6BA2DCB0" w14:textId="77777777" w:rsidR="003D06E7" w:rsidRDefault="003D06E7">
      <w:pPr>
        <w:pStyle w:val="Standard"/>
      </w:pPr>
    </w:p>
    <w:p w14:paraId="61F94432" w14:textId="77777777" w:rsidR="003D06E7" w:rsidRDefault="00EF4D03">
      <w:pPr>
        <w:pStyle w:val="Standard"/>
        <w:rPr>
          <w:b/>
        </w:rPr>
      </w:pPr>
      <w:r>
        <w:rPr>
          <w:b/>
        </w:rPr>
        <w:t xml:space="preserve">Harvey: </w:t>
      </w:r>
    </w:p>
    <w:p w14:paraId="32BA2089" w14:textId="77777777" w:rsidR="003D06E7" w:rsidRDefault="00EF4D03">
      <w:pPr>
        <w:pStyle w:val="Standard"/>
        <w:numPr>
          <w:ilvl w:val="0"/>
          <w:numId w:val="6"/>
        </w:numPr>
      </w:pPr>
      <w:r>
        <w:t>An English physician, the first one to describe the circulatory system in detail, blood flow, etc</w:t>
      </w:r>
    </w:p>
    <w:p w14:paraId="297EF09A" w14:textId="77777777" w:rsidR="003D06E7" w:rsidRDefault="003D06E7">
      <w:pPr>
        <w:pStyle w:val="Standard"/>
      </w:pPr>
    </w:p>
    <w:p w14:paraId="05E10CB4" w14:textId="77777777" w:rsidR="003D06E7" w:rsidRDefault="00EF4D03">
      <w:pPr>
        <w:pStyle w:val="Standard"/>
        <w:rPr>
          <w:b/>
        </w:rPr>
      </w:pPr>
      <w:r>
        <w:rPr>
          <w:b/>
        </w:rPr>
        <w:lastRenderedPageBreak/>
        <w:t>Hierarchical System:</w:t>
      </w:r>
    </w:p>
    <w:p w14:paraId="25B1172E" w14:textId="77777777" w:rsidR="003D06E7" w:rsidRDefault="00EF4D03">
      <w:pPr>
        <w:pStyle w:val="Standard"/>
        <w:numPr>
          <w:ilvl w:val="0"/>
          <w:numId w:val="6"/>
        </w:numPr>
      </w:pPr>
      <w:r>
        <w:t>A system where entries are place according to some hierarchical basis, categories within category</w:t>
      </w:r>
    </w:p>
    <w:p w14:paraId="15D3059F" w14:textId="77777777" w:rsidR="003D06E7" w:rsidRDefault="003D06E7">
      <w:pPr>
        <w:pStyle w:val="Standard"/>
        <w:ind w:left="720"/>
      </w:pPr>
    </w:p>
    <w:p w14:paraId="5B8B6A4B" w14:textId="77777777" w:rsidR="003D06E7" w:rsidRDefault="00EF4D03">
      <w:pPr>
        <w:pStyle w:val="Standard"/>
        <w:rPr>
          <w:b/>
        </w:rPr>
      </w:pPr>
      <w:r>
        <w:rPr>
          <w:b/>
        </w:rPr>
        <w:t>Hippocrates:</w:t>
      </w:r>
    </w:p>
    <w:p w14:paraId="0E79AEAB" w14:textId="77777777" w:rsidR="003D06E7" w:rsidRDefault="00EF4D03">
      <w:pPr>
        <w:pStyle w:val="Standard"/>
        <w:numPr>
          <w:ilvl w:val="0"/>
          <w:numId w:val="6"/>
        </w:numPr>
      </w:pPr>
      <w:r>
        <w:t>Created modern medicine, father of medicine, in 325 BCE he collected all the notes and observations from then biologists and accumulated them into one big book called the Hippocratic corpus</w:t>
      </w:r>
    </w:p>
    <w:p w14:paraId="6D2E8D6A" w14:textId="77777777" w:rsidR="003D06E7" w:rsidRDefault="003D06E7">
      <w:pPr>
        <w:pStyle w:val="Standard"/>
        <w:ind w:left="360"/>
      </w:pPr>
    </w:p>
    <w:p w14:paraId="2DF41DA9" w14:textId="77777777" w:rsidR="003D06E7" w:rsidRDefault="00EF4D03">
      <w:pPr>
        <w:pStyle w:val="Standard"/>
        <w:rPr>
          <w:b/>
        </w:rPr>
      </w:pPr>
      <w:r>
        <w:rPr>
          <w:b/>
        </w:rPr>
        <w:t xml:space="preserve">Historical Narrative: </w:t>
      </w:r>
    </w:p>
    <w:p w14:paraId="0922A381" w14:textId="77777777" w:rsidR="003D06E7" w:rsidRDefault="00EF4D03">
      <w:pPr>
        <w:pStyle w:val="Standard"/>
        <w:numPr>
          <w:ilvl w:val="0"/>
          <w:numId w:val="6"/>
        </w:numPr>
      </w:pPr>
      <w:r>
        <w:t>They ask why, used in natural science,</w:t>
      </w:r>
    </w:p>
    <w:p w14:paraId="10E74DCE" w14:textId="77777777" w:rsidR="003D06E7" w:rsidRDefault="003D06E7">
      <w:pPr>
        <w:pStyle w:val="Standard"/>
      </w:pPr>
    </w:p>
    <w:p w14:paraId="14A08552" w14:textId="77777777" w:rsidR="003D06E7" w:rsidRDefault="00EF4D03">
      <w:pPr>
        <w:pStyle w:val="Standard"/>
        <w:rPr>
          <w:b/>
        </w:rPr>
      </w:pPr>
      <w:r>
        <w:rPr>
          <w:b/>
        </w:rPr>
        <w:t xml:space="preserve">Hypothesis: </w:t>
      </w:r>
    </w:p>
    <w:p w14:paraId="6D275814" w14:textId="77777777" w:rsidR="003D06E7" w:rsidRDefault="00EF4D03">
      <w:pPr>
        <w:pStyle w:val="Standard"/>
        <w:numPr>
          <w:ilvl w:val="0"/>
          <w:numId w:val="6"/>
        </w:numPr>
      </w:pPr>
      <w:r>
        <w:t>A proposition made with limited evidence that can be tested using an experiment, a working explanation of observed facts and quantitative data, baby theory, general public uses this as a guess</w:t>
      </w:r>
    </w:p>
    <w:p w14:paraId="196AE770" w14:textId="77777777" w:rsidR="003D06E7" w:rsidRDefault="003D06E7">
      <w:pPr>
        <w:pStyle w:val="Standard"/>
      </w:pPr>
    </w:p>
    <w:p w14:paraId="353D6404" w14:textId="77777777" w:rsidR="003D06E7" w:rsidRDefault="00EF4D03">
      <w:pPr>
        <w:pStyle w:val="Standard"/>
        <w:rPr>
          <w:b/>
        </w:rPr>
      </w:pPr>
      <w:r>
        <w:rPr>
          <w:b/>
        </w:rPr>
        <w:t xml:space="preserve">Ibn Al Baitar:  </w:t>
      </w:r>
    </w:p>
    <w:p w14:paraId="0F32CD5D" w14:textId="77777777" w:rsidR="003D06E7" w:rsidRDefault="00EF4D03">
      <w:pPr>
        <w:pStyle w:val="Standard"/>
        <w:numPr>
          <w:ilvl w:val="0"/>
          <w:numId w:val="6"/>
        </w:numPr>
      </w:pPr>
      <w:r>
        <w:t>He also accumulated evidences from previous philosophers into one place, plants for medicine, pharmaceutical index, explained how to consume medicines, his work gets translated to latin and sent to Europe</w:t>
      </w:r>
    </w:p>
    <w:p w14:paraId="2AFD2F72" w14:textId="77777777" w:rsidR="003D06E7" w:rsidRDefault="003D06E7">
      <w:pPr>
        <w:pStyle w:val="Standard"/>
        <w:ind w:left="720"/>
      </w:pPr>
    </w:p>
    <w:p w14:paraId="4E11E6E7" w14:textId="77777777" w:rsidR="003D06E7" w:rsidRDefault="00EF4D03">
      <w:pPr>
        <w:pStyle w:val="Standard"/>
        <w:rPr>
          <w:b/>
        </w:rPr>
      </w:pPr>
      <w:r>
        <w:rPr>
          <w:b/>
        </w:rPr>
        <w:t>Induction:</w:t>
      </w:r>
    </w:p>
    <w:p w14:paraId="1FD4187E" w14:textId="77777777" w:rsidR="003D06E7" w:rsidRDefault="00EF4D03">
      <w:pPr>
        <w:pStyle w:val="Standard"/>
        <w:numPr>
          <w:ilvl w:val="0"/>
          <w:numId w:val="6"/>
        </w:numPr>
      </w:pPr>
      <w:r>
        <w:t>From the specific to the general</w:t>
      </w:r>
    </w:p>
    <w:p w14:paraId="26BC54D2" w14:textId="77777777" w:rsidR="003D06E7" w:rsidRDefault="003D06E7">
      <w:pPr>
        <w:pStyle w:val="Standard"/>
      </w:pPr>
    </w:p>
    <w:p w14:paraId="220EB4DD" w14:textId="77777777" w:rsidR="003D06E7" w:rsidRDefault="00EF4D03">
      <w:pPr>
        <w:pStyle w:val="Standard"/>
        <w:rPr>
          <w:b/>
        </w:rPr>
      </w:pPr>
      <w:r>
        <w:rPr>
          <w:b/>
        </w:rPr>
        <w:t>Industrial Melanism:</w:t>
      </w:r>
    </w:p>
    <w:p w14:paraId="293D3B15" w14:textId="77777777" w:rsidR="003D06E7" w:rsidRDefault="00EF4D03">
      <w:pPr>
        <w:pStyle w:val="Standard"/>
        <w:numPr>
          <w:ilvl w:val="0"/>
          <w:numId w:val="6"/>
        </w:numPr>
      </w:pPr>
      <w:r>
        <w:t>Effects that industries have on organisms, the prevalence of dark colored animals (moths) in polluted areas,</w:t>
      </w:r>
    </w:p>
    <w:p w14:paraId="2D106255" w14:textId="77777777" w:rsidR="003D06E7" w:rsidRDefault="003D06E7">
      <w:pPr>
        <w:pStyle w:val="Standard"/>
      </w:pPr>
    </w:p>
    <w:p w14:paraId="68991837" w14:textId="77777777" w:rsidR="003D06E7" w:rsidRDefault="00EF4D03">
      <w:pPr>
        <w:pStyle w:val="Standard"/>
        <w:rPr>
          <w:b/>
        </w:rPr>
      </w:pPr>
      <w:r>
        <w:rPr>
          <w:b/>
        </w:rPr>
        <w:t xml:space="preserve">Lamarck: </w:t>
      </w:r>
    </w:p>
    <w:p w14:paraId="5442DECE" w14:textId="77777777" w:rsidR="003D06E7" w:rsidRDefault="00EF4D03">
      <w:pPr>
        <w:pStyle w:val="Standard"/>
        <w:numPr>
          <w:ilvl w:val="0"/>
          <w:numId w:val="6"/>
        </w:numPr>
      </w:pPr>
      <w:r>
        <w:t>After Cuvier, he proposed his principle of use and disuse, body parts that have more use grow bigger in size and body parts that have less use grow smaller, also proposed the inheritance of acquired characteristics saying that changes are often passed on to offspring. (Lamarck has been proven wrong because structures do not grow bigger and changes are not definitely passed on to offspring). However, he was right in saying that species change over time, and he recognized that changes are passed on generation to another, he also suggested that organisms change in response to their environments, and he also acknowledged the existence of mechanisms that cause change in species</w:t>
      </w:r>
    </w:p>
    <w:p w14:paraId="246A6319" w14:textId="77777777" w:rsidR="003D06E7" w:rsidRDefault="003D06E7">
      <w:pPr>
        <w:pStyle w:val="Standard"/>
      </w:pPr>
    </w:p>
    <w:p w14:paraId="20687CE4" w14:textId="77777777" w:rsidR="003D06E7" w:rsidRDefault="00EF4D03">
      <w:pPr>
        <w:pStyle w:val="Standard"/>
        <w:rPr>
          <w:b/>
        </w:rPr>
      </w:pPr>
      <w:r>
        <w:rPr>
          <w:b/>
        </w:rPr>
        <w:t>Law:</w:t>
      </w:r>
    </w:p>
    <w:p w14:paraId="638C0341" w14:textId="77777777" w:rsidR="003D06E7" w:rsidRDefault="00EF4D03">
      <w:pPr>
        <w:pStyle w:val="Standard"/>
        <w:numPr>
          <w:ilvl w:val="0"/>
          <w:numId w:val="6"/>
        </w:numPr>
      </w:pPr>
      <w:r>
        <w:t>Better than theory, physical sciences have laws not natural scientists, laws are universal, only Mendel has laws because he provided mathematical reasoning</w:t>
      </w:r>
    </w:p>
    <w:p w14:paraId="0D65B8F2" w14:textId="77777777" w:rsidR="003D06E7" w:rsidRDefault="003D06E7">
      <w:pPr>
        <w:pStyle w:val="Standard"/>
        <w:ind w:left="720"/>
      </w:pPr>
    </w:p>
    <w:p w14:paraId="1274D7B6" w14:textId="77777777" w:rsidR="003D06E7" w:rsidRDefault="00EF4D03">
      <w:pPr>
        <w:pStyle w:val="Standard"/>
        <w:rPr>
          <w:b/>
        </w:rPr>
      </w:pPr>
      <w:r>
        <w:rPr>
          <w:b/>
        </w:rPr>
        <w:t xml:space="preserve">Leclerc (Compte de Buffon): </w:t>
      </w:r>
    </w:p>
    <w:p w14:paraId="278412A6" w14:textId="77777777" w:rsidR="003D06E7" w:rsidRDefault="00EF4D03">
      <w:pPr>
        <w:pStyle w:val="Standard"/>
        <w:numPr>
          <w:ilvl w:val="0"/>
          <w:numId w:val="6"/>
        </w:numPr>
      </w:pPr>
      <w:r>
        <w:rPr>
          <w:b/>
          <w:bCs/>
        </w:rPr>
        <w:t xml:space="preserve">He proposed that vestigial structures exist because they had some use in ancestors of species, </w:t>
      </w:r>
      <w:r>
        <w:t>he saw many similarities between organisms on completely different continents yet there were also differences. He explained that life began on Oct 23 4004 BCE in the garden of eden and than spread and he environments modified the organisms</w:t>
      </w:r>
    </w:p>
    <w:p w14:paraId="10CC2042" w14:textId="77777777" w:rsidR="003D06E7" w:rsidRDefault="00EF4D03">
      <w:pPr>
        <w:pStyle w:val="Standard"/>
        <w:rPr>
          <w:b/>
        </w:rPr>
      </w:pPr>
      <w:r>
        <w:rPr>
          <w:b/>
        </w:rPr>
        <w:lastRenderedPageBreak/>
        <w:t>Linnean Taxonomy:</w:t>
      </w:r>
    </w:p>
    <w:p w14:paraId="01FE2F10" w14:textId="77777777" w:rsidR="003D06E7" w:rsidRDefault="00EF4D03">
      <w:pPr>
        <w:pStyle w:val="Standard"/>
        <w:numPr>
          <w:ilvl w:val="0"/>
          <w:numId w:val="6"/>
        </w:numPr>
      </w:pPr>
      <w:r>
        <w:t>His original taxonomy included all the current taxons except for phyla and family, it consisted of two kingdoms (animals and plants) it is a mechanical taxonomy (not arbitrary like artificial), hierarchical</w:t>
      </w:r>
    </w:p>
    <w:p w14:paraId="0F603D4D" w14:textId="77777777" w:rsidR="003D06E7" w:rsidRDefault="003D06E7">
      <w:pPr>
        <w:pStyle w:val="Standard"/>
        <w:ind w:left="720"/>
      </w:pPr>
    </w:p>
    <w:p w14:paraId="7A1C6732" w14:textId="77777777" w:rsidR="003D06E7" w:rsidRDefault="00EF4D03">
      <w:pPr>
        <w:pStyle w:val="Standard"/>
        <w:rPr>
          <w:b/>
        </w:rPr>
      </w:pPr>
      <w:r>
        <w:rPr>
          <w:b/>
        </w:rPr>
        <w:t>Linnaeus:</w:t>
      </w:r>
    </w:p>
    <w:p w14:paraId="2EAFF129" w14:textId="77777777" w:rsidR="003D06E7" w:rsidRDefault="00EF4D03">
      <w:pPr>
        <w:pStyle w:val="Standard"/>
        <w:numPr>
          <w:ilvl w:val="0"/>
          <w:numId w:val="6"/>
        </w:numPr>
      </w:pPr>
      <w:r>
        <w:t>Swedish, father of taxonomy, created binomial nomenclature, and taxonomy used today, created, systema naturae.</w:t>
      </w:r>
    </w:p>
    <w:p w14:paraId="2EC37F72" w14:textId="77777777" w:rsidR="003D06E7" w:rsidRDefault="003D06E7">
      <w:pPr>
        <w:pStyle w:val="Standard"/>
        <w:ind w:left="720"/>
      </w:pPr>
    </w:p>
    <w:p w14:paraId="1CFD122E" w14:textId="77777777" w:rsidR="003D06E7" w:rsidRDefault="00EF4D03">
      <w:pPr>
        <w:pStyle w:val="Standard"/>
        <w:rPr>
          <w:b/>
        </w:rPr>
      </w:pPr>
      <w:r>
        <w:rPr>
          <w:b/>
        </w:rPr>
        <w:t>Logical Prediction:</w:t>
      </w:r>
    </w:p>
    <w:p w14:paraId="33AF396A" w14:textId="77777777" w:rsidR="003D06E7" w:rsidRDefault="00EF4D03">
      <w:pPr>
        <w:pStyle w:val="Standard"/>
        <w:numPr>
          <w:ilvl w:val="0"/>
          <w:numId w:val="6"/>
        </w:numPr>
      </w:pPr>
      <w:r>
        <w:t>Also known as deductive reasoning, its the process of reaching a conclusion based on one or two other statements, different from inductive or abductive reasoning, because of my experience I expect this should happen if this happens, could be a narrative</w:t>
      </w:r>
    </w:p>
    <w:p w14:paraId="643A7504" w14:textId="77777777" w:rsidR="003D06E7" w:rsidRDefault="003D06E7">
      <w:pPr>
        <w:pStyle w:val="Standard"/>
        <w:rPr>
          <w:b/>
        </w:rPr>
      </w:pPr>
    </w:p>
    <w:p w14:paraId="31A80EAB" w14:textId="77777777" w:rsidR="003D06E7" w:rsidRDefault="00EF4D03">
      <w:pPr>
        <w:pStyle w:val="Standard"/>
        <w:rPr>
          <w:b/>
        </w:rPr>
      </w:pPr>
      <w:r>
        <w:rPr>
          <w:b/>
        </w:rPr>
        <w:t xml:space="preserve">Mechanical Taxonomy: </w:t>
      </w:r>
    </w:p>
    <w:p w14:paraId="17478566" w14:textId="77777777" w:rsidR="003D06E7" w:rsidRDefault="00EF4D03">
      <w:pPr>
        <w:pStyle w:val="Standard"/>
        <w:numPr>
          <w:ilvl w:val="0"/>
          <w:numId w:val="6"/>
        </w:numPr>
      </w:pPr>
      <w:r>
        <w:t>Linnaeus original classification was referred to as mechanical because it didn't take into consideration the biology or relatedness of organisms, he just looked at structures and darwin wasn't yet born to guide him</w:t>
      </w:r>
    </w:p>
    <w:p w14:paraId="2DD55447" w14:textId="77777777" w:rsidR="003D06E7" w:rsidRDefault="003D06E7">
      <w:pPr>
        <w:pStyle w:val="Standard"/>
        <w:ind w:left="720"/>
      </w:pPr>
    </w:p>
    <w:p w14:paraId="6C0EE070" w14:textId="77777777" w:rsidR="003D06E7" w:rsidRDefault="00EF4D03">
      <w:pPr>
        <w:pStyle w:val="Standard"/>
        <w:rPr>
          <w:b/>
        </w:rPr>
      </w:pPr>
      <w:r>
        <w:rPr>
          <w:b/>
        </w:rPr>
        <w:t xml:space="preserve">Middle Ages: </w:t>
      </w:r>
    </w:p>
    <w:p w14:paraId="11C50ED1" w14:textId="77777777" w:rsidR="003D06E7" w:rsidRDefault="00EF4D03">
      <w:pPr>
        <w:pStyle w:val="Standard"/>
        <w:numPr>
          <w:ilvl w:val="0"/>
          <w:numId w:val="6"/>
        </w:numPr>
      </w:pPr>
      <w:r>
        <w:t>450 BCE to 16</w:t>
      </w:r>
      <w:r>
        <w:rPr>
          <w:vertAlign w:val="superscript"/>
        </w:rPr>
        <w:t>th</w:t>
      </w:r>
      <w:r>
        <w:t xml:space="preserve"> century, happened after the fall of rome, europe was in a depressive state, black plague took place in the dark medieval ages, and then renaissance took place in the high medieval ages from 14</w:t>
      </w:r>
      <w:r>
        <w:rPr>
          <w:vertAlign w:val="superscript"/>
        </w:rPr>
        <w:t>th</w:t>
      </w:r>
      <w:r>
        <w:t xml:space="preserve"> to 16</w:t>
      </w:r>
      <w:r>
        <w:rPr>
          <w:vertAlign w:val="superscript"/>
        </w:rPr>
        <w:t>th</w:t>
      </w:r>
      <w:r>
        <w:t xml:space="preserve"> century and infrastructure and development began again</w:t>
      </w:r>
    </w:p>
    <w:p w14:paraId="4FD63194" w14:textId="77777777" w:rsidR="003D06E7" w:rsidRDefault="003D06E7">
      <w:pPr>
        <w:pStyle w:val="Standard"/>
      </w:pPr>
    </w:p>
    <w:p w14:paraId="6738E9CF" w14:textId="77777777" w:rsidR="003D06E7" w:rsidRDefault="00EF4D03">
      <w:pPr>
        <w:pStyle w:val="Standard"/>
        <w:rPr>
          <w:b/>
        </w:rPr>
      </w:pPr>
      <w:r>
        <w:rPr>
          <w:b/>
        </w:rPr>
        <w:t xml:space="preserve">Natural Science: </w:t>
      </w:r>
    </w:p>
    <w:p w14:paraId="0D6E8B62" w14:textId="77777777" w:rsidR="003D06E7" w:rsidRDefault="00EF4D03">
      <w:pPr>
        <w:pStyle w:val="Standard"/>
        <w:numPr>
          <w:ilvl w:val="0"/>
          <w:numId w:val="6"/>
        </w:numPr>
      </w:pPr>
      <w:r>
        <w:t>Physical and chemical laws do not apply, not universal, animate objects, induction preferred method, multiple theories, one falsification means nothing, inductive reasoning. Deals with physics, chemistry, geology, biology</w:t>
      </w:r>
    </w:p>
    <w:p w14:paraId="64E5F8A1" w14:textId="77777777" w:rsidR="003D06E7" w:rsidRDefault="003D06E7">
      <w:pPr>
        <w:pStyle w:val="Standard"/>
      </w:pPr>
    </w:p>
    <w:p w14:paraId="65802402" w14:textId="77777777" w:rsidR="003D06E7" w:rsidRDefault="00EF4D03">
      <w:pPr>
        <w:pStyle w:val="Standard"/>
        <w:rPr>
          <w:b/>
        </w:rPr>
      </w:pPr>
      <w:r>
        <w:rPr>
          <w:b/>
        </w:rPr>
        <w:t xml:space="preserve">Null Hypothesis: </w:t>
      </w:r>
    </w:p>
    <w:p w14:paraId="7FF253AA" w14:textId="77777777" w:rsidR="003D06E7" w:rsidRDefault="00EF4D03">
      <w:pPr>
        <w:pStyle w:val="Standard"/>
        <w:numPr>
          <w:ilvl w:val="0"/>
          <w:numId w:val="6"/>
        </w:numPr>
      </w:pPr>
      <w:r>
        <w:t>The hypothesis that there is no proposed difference in two samples, any known difference is due to experimental or random error, so this hypothesis explains what would happen if the manipulated variable didn't have an effect</w:t>
      </w:r>
    </w:p>
    <w:p w14:paraId="0E809307" w14:textId="77777777" w:rsidR="003D06E7" w:rsidRDefault="003D06E7">
      <w:pPr>
        <w:pStyle w:val="Standard"/>
      </w:pPr>
    </w:p>
    <w:p w14:paraId="7595272A" w14:textId="77777777" w:rsidR="003D06E7" w:rsidRDefault="00EF4D03">
      <w:pPr>
        <w:pStyle w:val="Standard"/>
        <w:rPr>
          <w:b/>
        </w:rPr>
      </w:pPr>
      <w:r>
        <w:rPr>
          <w:b/>
        </w:rPr>
        <w:t>Organicists:</w:t>
      </w:r>
    </w:p>
    <w:p w14:paraId="760C7C3A" w14:textId="77777777" w:rsidR="003D06E7" w:rsidRDefault="00EF4D03">
      <w:pPr>
        <w:pStyle w:val="Standard"/>
        <w:numPr>
          <w:ilvl w:val="0"/>
          <w:numId w:val="6"/>
        </w:numPr>
      </w:pPr>
      <w:r>
        <w:t>Vital force replaced by genetic program and the importance of emergence (swarm) so no more physicalists and naturalists</w:t>
      </w:r>
    </w:p>
    <w:p w14:paraId="5806B494" w14:textId="77777777" w:rsidR="003D06E7" w:rsidRDefault="003D06E7">
      <w:pPr>
        <w:pStyle w:val="Standard"/>
        <w:ind w:left="720"/>
      </w:pPr>
    </w:p>
    <w:p w14:paraId="144A872E" w14:textId="77777777" w:rsidR="003D06E7" w:rsidRDefault="00EF4D03">
      <w:pPr>
        <w:pStyle w:val="Standard"/>
        <w:rPr>
          <w:b/>
        </w:rPr>
      </w:pPr>
      <w:r>
        <w:rPr>
          <w:b/>
        </w:rPr>
        <w:t>Physical Sciences:</w:t>
      </w:r>
    </w:p>
    <w:p w14:paraId="0A30BB64" w14:textId="77777777" w:rsidR="003D06E7" w:rsidRDefault="00EF4D03">
      <w:pPr>
        <w:pStyle w:val="Standard"/>
        <w:numPr>
          <w:ilvl w:val="0"/>
          <w:numId w:val="6"/>
        </w:numPr>
      </w:pPr>
      <w:r>
        <w:t>Based on empirical observations, inanimate objects, physical and chemical laws apply, universality, experimentation preferred method, single theory, once falsified ur done, use deduction</w:t>
      </w:r>
    </w:p>
    <w:p w14:paraId="0A91B057" w14:textId="77777777" w:rsidR="003D06E7" w:rsidRDefault="003D06E7">
      <w:pPr>
        <w:pStyle w:val="Standard"/>
      </w:pPr>
    </w:p>
    <w:p w14:paraId="1226B840" w14:textId="77777777" w:rsidR="003D06E7" w:rsidRDefault="00EF4D03">
      <w:pPr>
        <w:pStyle w:val="Standard"/>
        <w:rPr>
          <w:b/>
        </w:rPr>
      </w:pPr>
      <w:r>
        <w:rPr>
          <w:b/>
        </w:rPr>
        <w:t>Physicalists:</w:t>
      </w:r>
    </w:p>
    <w:p w14:paraId="72771D07" w14:textId="77777777" w:rsidR="003D06E7" w:rsidRDefault="00EF4D03">
      <w:pPr>
        <w:pStyle w:val="Standard"/>
        <w:numPr>
          <w:ilvl w:val="0"/>
          <w:numId w:val="6"/>
        </w:numPr>
      </w:pPr>
      <w:r>
        <w:t>They believe that with the exception of humans all living things are machines</w:t>
      </w:r>
    </w:p>
    <w:p w14:paraId="5EA19512" w14:textId="77777777" w:rsidR="003D06E7" w:rsidRDefault="003D06E7">
      <w:pPr>
        <w:pStyle w:val="Standard"/>
        <w:ind w:left="720"/>
      </w:pPr>
    </w:p>
    <w:p w14:paraId="77E0B35F" w14:textId="77777777" w:rsidR="003D06E7" w:rsidRDefault="00EF4D03">
      <w:pPr>
        <w:pStyle w:val="Standard"/>
        <w:rPr>
          <w:b/>
        </w:rPr>
      </w:pPr>
      <w:r>
        <w:rPr>
          <w:b/>
        </w:rPr>
        <w:t xml:space="preserve">Primary Reference: </w:t>
      </w:r>
    </w:p>
    <w:p w14:paraId="024E2991" w14:textId="77777777" w:rsidR="003D06E7" w:rsidRDefault="00EF4D03">
      <w:pPr>
        <w:pStyle w:val="Standard"/>
        <w:numPr>
          <w:ilvl w:val="0"/>
          <w:numId w:val="6"/>
        </w:numPr>
      </w:pPr>
      <w:r>
        <w:t>The key one, the person who did the research wrote the article</w:t>
      </w:r>
    </w:p>
    <w:p w14:paraId="0B9D6271" w14:textId="77777777" w:rsidR="003D06E7" w:rsidRDefault="003D06E7">
      <w:pPr>
        <w:pStyle w:val="Standard"/>
        <w:ind w:left="360"/>
      </w:pPr>
    </w:p>
    <w:p w14:paraId="2FD63676" w14:textId="77777777" w:rsidR="003D06E7" w:rsidRDefault="00EF4D03">
      <w:pPr>
        <w:pStyle w:val="Standard"/>
        <w:rPr>
          <w:b/>
        </w:rPr>
      </w:pPr>
      <w:r>
        <w:rPr>
          <w:b/>
        </w:rPr>
        <w:t xml:space="preserve">Proximate Causes: </w:t>
      </w:r>
    </w:p>
    <w:p w14:paraId="47F41A2F" w14:textId="77777777" w:rsidR="003D06E7" w:rsidRDefault="00EF4D03">
      <w:pPr>
        <w:pStyle w:val="Standard"/>
        <w:numPr>
          <w:ilvl w:val="0"/>
          <w:numId w:val="6"/>
        </w:numPr>
      </w:pPr>
      <w:r>
        <w:t>Phenotype, morphology and behaviour, genes in action, here and now, genes in action, experiments, mechanical (predictable), something happens and the next thing is the result, a causes b, pesticide kills pests so lets go use pesticide</w:t>
      </w:r>
    </w:p>
    <w:p w14:paraId="7A9D590C" w14:textId="77777777" w:rsidR="003D06E7" w:rsidRDefault="003D06E7">
      <w:pPr>
        <w:pStyle w:val="Standard"/>
        <w:ind w:left="720"/>
      </w:pPr>
    </w:p>
    <w:p w14:paraId="016E0CF6" w14:textId="77777777" w:rsidR="003D06E7" w:rsidRDefault="00EF4D03">
      <w:pPr>
        <w:pStyle w:val="Standard"/>
        <w:rPr>
          <w:b/>
        </w:rPr>
      </w:pPr>
      <w:r>
        <w:rPr>
          <w:b/>
        </w:rPr>
        <w:t xml:space="preserve">Sampling Error: </w:t>
      </w:r>
    </w:p>
    <w:p w14:paraId="75F3E68C" w14:textId="77777777" w:rsidR="003D06E7" w:rsidRDefault="00EF4D03">
      <w:pPr>
        <w:pStyle w:val="Standard"/>
        <w:numPr>
          <w:ilvl w:val="0"/>
          <w:numId w:val="6"/>
        </w:numPr>
      </w:pPr>
      <w:r>
        <w:t>Error attributed due to performing an experiment multiple times, soon the measurements start to cluster together near the true value, averaging gives the soundness</w:t>
      </w:r>
    </w:p>
    <w:p w14:paraId="28E07702" w14:textId="77777777" w:rsidR="003D06E7" w:rsidRDefault="003D06E7">
      <w:pPr>
        <w:pStyle w:val="Standard"/>
      </w:pPr>
    </w:p>
    <w:p w14:paraId="46424731" w14:textId="77777777" w:rsidR="003D06E7" w:rsidRDefault="00EF4D03">
      <w:pPr>
        <w:pStyle w:val="Standard"/>
        <w:rPr>
          <w:b/>
        </w:rPr>
      </w:pPr>
      <w:r>
        <w:rPr>
          <w:b/>
        </w:rPr>
        <w:t xml:space="preserve">Scala Naturae: </w:t>
      </w:r>
    </w:p>
    <w:p w14:paraId="77B1F6DE" w14:textId="77777777" w:rsidR="003D06E7" w:rsidRDefault="00EF4D03">
      <w:pPr>
        <w:pStyle w:val="Standard"/>
        <w:numPr>
          <w:ilvl w:val="0"/>
          <w:numId w:val="6"/>
        </w:numPr>
      </w:pPr>
      <w:r>
        <w:t>Tee Great chain of being, this was the original before it got modified with god on top</w:t>
      </w:r>
    </w:p>
    <w:p w14:paraId="01589B36" w14:textId="77777777" w:rsidR="003D06E7" w:rsidRDefault="003D06E7">
      <w:pPr>
        <w:pStyle w:val="Standard"/>
      </w:pPr>
    </w:p>
    <w:p w14:paraId="3F472422" w14:textId="77777777" w:rsidR="003D06E7" w:rsidRDefault="00EF4D03">
      <w:pPr>
        <w:pStyle w:val="Standard"/>
        <w:rPr>
          <w:b/>
        </w:rPr>
      </w:pPr>
      <w:r>
        <w:rPr>
          <w:b/>
        </w:rPr>
        <w:t xml:space="preserve">Secondary Reference: </w:t>
      </w:r>
    </w:p>
    <w:p w14:paraId="27420B10" w14:textId="77777777" w:rsidR="003D06E7" w:rsidRDefault="00EF4D03">
      <w:pPr>
        <w:pStyle w:val="Standard"/>
        <w:numPr>
          <w:ilvl w:val="0"/>
          <w:numId w:val="6"/>
        </w:numPr>
      </w:pPr>
      <w:r>
        <w:t>The person writing the literature is not the one that did all the work that is recorded, could be a review/ summary, the person writing it is knowledgeable in the field and has facts reference, also peer review, references are included</w:t>
      </w:r>
    </w:p>
    <w:p w14:paraId="2BAF3A88" w14:textId="77777777" w:rsidR="003D06E7" w:rsidRDefault="003D06E7">
      <w:pPr>
        <w:pStyle w:val="Standard"/>
      </w:pPr>
    </w:p>
    <w:p w14:paraId="7C654573" w14:textId="77777777" w:rsidR="003D06E7" w:rsidRDefault="00EF4D03">
      <w:pPr>
        <w:pStyle w:val="Standard"/>
        <w:rPr>
          <w:b/>
        </w:rPr>
      </w:pPr>
      <w:r>
        <w:rPr>
          <w:b/>
        </w:rPr>
        <w:t>Special Creation:</w:t>
      </w:r>
    </w:p>
    <w:p w14:paraId="54264902" w14:textId="77777777" w:rsidR="003D06E7" w:rsidRDefault="00EF4D03">
      <w:pPr>
        <w:pStyle w:val="Standard"/>
        <w:numPr>
          <w:ilvl w:val="0"/>
          <w:numId w:val="6"/>
        </w:numPr>
      </w:pPr>
      <w:r>
        <w:t>Taxa: a taxonomic group of rank such as family, class, order, etc</w:t>
      </w:r>
    </w:p>
    <w:p w14:paraId="5BCBB1DC" w14:textId="77777777" w:rsidR="003D06E7" w:rsidRDefault="003D06E7">
      <w:pPr>
        <w:pStyle w:val="Standard"/>
      </w:pPr>
    </w:p>
    <w:p w14:paraId="3073207C" w14:textId="77777777" w:rsidR="003D06E7" w:rsidRDefault="00EF4D03">
      <w:pPr>
        <w:pStyle w:val="Standard"/>
        <w:rPr>
          <w:b/>
        </w:rPr>
      </w:pPr>
      <w:r>
        <w:rPr>
          <w:b/>
        </w:rPr>
        <w:t xml:space="preserve">Taxonomy: </w:t>
      </w:r>
    </w:p>
    <w:p w14:paraId="4BB20D89" w14:textId="77777777" w:rsidR="003D06E7" w:rsidRDefault="00EF4D03">
      <w:pPr>
        <w:pStyle w:val="Standard"/>
        <w:numPr>
          <w:ilvl w:val="0"/>
          <w:numId w:val="6"/>
        </w:numPr>
      </w:pPr>
      <w:r>
        <w:t>Classification in order</w:t>
      </w:r>
    </w:p>
    <w:p w14:paraId="08BE2E78" w14:textId="77777777" w:rsidR="003D06E7" w:rsidRDefault="003D06E7">
      <w:pPr>
        <w:pStyle w:val="Standard"/>
        <w:rPr>
          <w:b/>
        </w:rPr>
      </w:pPr>
    </w:p>
    <w:p w14:paraId="03096214" w14:textId="77777777" w:rsidR="003D06E7" w:rsidRDefault="00EF4D03">
      <w:pPr>
        <w:pStyle w:val="Standard"/>
      </w:pPr>
      <w:r>
        <w:rPr>
          <w:b/>
        </w:rPr>
        <w:t xml:space="preserve">Tertiary Reference: </w:t>
      </w:r>
    </w:p>
    <w:p w14:paraId="1A043A63" w14:textId="77777777" w:rsidR="003D06E7" w:rsidRDefault="00EF4D03">
      <w:pPr>
        <w:pStyle w:val="Standard"/>
        <w:numPr>
          <w:ilvl w:val="0"/>
          <w:numId w:val="6"/>
        </w:numPr>
      </w:pPr>
      <w:r>
        <w:t>the author has a learning in the field and does not reference the facts, the authors are not experts in the field</w:t>
      </w:r>
    </w:p>
    <w:p w14:paraId="2F40A662" w14:textId="77777777" w:rsidR="003D06E7" w:rsidRDefault="003D06E7">
      <w:pPr>
        <w:pStyle w:val="Standard"/>
        <w:rPr>
          <w:b/>
        </w:rPr>
      </w:pPr>
    </w:p>
    <w:p w14:paraId="5E3BD3D8" w14:textId="77777777" w:rsidR="003D06E7" w:rsidRDefault="00EF4D03">
      <w:pPr>
        <w:pStyle w:val="Standard"/>
        <w:rPr>
          <w:b/>
        </w:rPr>
      </w:pPr>
      <w:r>
        <w:rPr>
          <w:b/>
        </w:rPr>
        <w:t xml:space="preserve">Theophrastus: </w:t>
      </w:r>
    </w:p>
    <w:p w14:paraId="383AE1EE" w14:textId="77777777" w:rsidR="003D06E7" w:rsidRDefault="00EF4D03">
      <w:pPr>
        <w:pStyle w:val="Standard"/>
        <w:numPr>
          <w:ilvl w:val="0"/>
          <w:numId w:val="6"/>
        </w:numPr>
      </w:pPr>
      <w:r>
        <w:t>Student of Plato, studied plants for medicinal, agricultural, fiber, building reasons, produced ten books dividing them based on reproductive structures, his book historia plantum, very very accurate till today, ancient father of taxonomy (modern one is Linnaeus)</w:t>
      </w:r>
    </w:p>
    <w:p w14:paraId="45FA46D8" w14:textId="77777777" w:rsidR="003D06E7" w:rsidRDefault="003D06E7">
      <w:pPr>
        <w:pStyle w:val="Standard"/>
        <w:ind w:left="360"/>
        <w:rPr>
          <w:b/>
        </w:rPr>
      </w:pPr>
    </w:p>
    <w:p w14:paraId="2D7CAF13" w14:textId="77777777" w:rsidR="003D06E7" w:rsidRDefault="00EF4D03">
      <w:pPr>
        <w:pStyle w:val="Standard"/>
        <w:rPr>
          <w:b/>
        </w:rPr>
      </w:pPr>
      <w:r>
        <w:rPr>
          <w:b/>
        </w:rPr>
        <w:t xml:space="preserve">Theory: </w:t>
      </w:r>
    </w:p>
    <w:p w14:paraId="2355473E" w14:textId="77777777" w:rsidR="003D06E7" w:rsidRDefault="00EF4D03">
      <w:pPr>
        <w:pStyle w:val="Standard"/>
        <w:numPr>
          <w:ilvl w:val="0"/>
          <w:numId w:val="6"/>
        </w:numPr>
      </w:pPr>
      <w:r>
        <w:t>Something that has been explained multiple times, it has stood over time,</w:t>
      </w:r>
    </w:p>
    <w:p w14:paraId="199AD91D" w14:textId="77777777" w:rsidR="003D06E7" w:rsidRDefault="003D06E7">
      <w:pPr>
        <w:pStyle w:val="Standard"/>
        <w:rPr>
          <w:b/>
        </w:rPr>
      </w:pPr>
    </w:p>
    <w:p w14:paraId="6487DADD" w14:textId="77777777" w:rsidR="003D06E7" w:rsidRDefault="00EF4D03">
      <w:pPr>
        <w:pStyle w:val="Standard"/>
        <w:rPr>
          <w:b/>
        </w:rPr>
      </w:pPr>
      <w:r>
        <w:rPr>
          <w:b/>
        </w:rPr>
        <w:t xml:space="preserve">Ultimate Causes: </w:t>
      </w:r>
    </w:p>
    <w:p w14:paraId="4AE44C5E" w14:textId="77777777" w:rsidR="003D06E7" w:rsidRDefault="00EF4D03">
      <w:pPr>
        <w:pStyle w:val="Standard"/>
        <w:numPr>
          <w:ilvl w:val="0"/>
          <w:numId w:val="6"/>
        </w:numPr>
      </w:pPr>
      <w:r>
        <w:t>Genotype, evolutionary past, historical narratives, changes in genetic program, variable(probabilistic), type of cause you are working with if you compare the gene frequency of a disease of an isolated immigrant population to where they came from, far away from what has happened, going deep into the background of things, what will be the impact of that dtds</w:t>
      </w:r>
    </w:p>
    <w:p w14:paraId="33528432" w14:textId="77777777" w:rsidR="003D06E7" w:rsidRDefault="003D06E7">
      <w:pPr>
        <w:pStyle w:val="Standard"/>
        <w:ind w:left="360"/>
      </w:pPr>
    </w:p>
    <w:p w14:paraId="7FA64807" w14:textId="77777777" w:rsidR="003D06E7" w:rsidRDefault="00EF4D03">
      <w:pPr>
        <w:pStyle w:val="Standard"/>
        <w:rPr>
          <w:b/>
        </w:rPr>
      </w:pPr>
      <w:r>
        <w:rPr>
          <w:b/>
        </w:rPr>
        <w:t xml:space="preserve">Van Leeuwenhoek: </w:t>
      </w:r>
    </w:p>
    <w:p w14:paraId="29263AE4" w14:textId="77777777" w:rsidR="003D06E7" w:rsidRDefault="00EF4D03">
      <w:pPr>
        <w:pStyle w:val="Standard"/>
        <w:numPr>
          <w:ilvl w:val="0"/>
          <w:numId w:val="6"/>
        </w:numPr>
      </w:pPr>
      <w:r>
        <w:t>The first microbiologist, made first microscope, he discovered bacteria, vacuole, spermatozoa and blood flow in capillaries</w:t>
      </w:r>
    </w:p>
    <w:p w14:paraId="3AAE0A88" w14:textId="77777777" w:rsidR="003D06E7" w:rsidRDefault="003D06E7">
      <w:pPr>
        <w:pStyle w:val="Standard"/>
        <w:ind w:left="720"/>
      </w:pPr>
    </w:p>
    <w:p w14:paraId="41D6C4BE" w14:textId="77777777" w:rsidR="003D06E7" w:rsidRDefault="00EF4D03">
      <w:pPr>
        <w:pStyle w:val="Standard"/>
        <w:rPr>
          <w:b/>
        </w:rPr>
      </w:pPr>
      <w:r>
        <w:rPr>
          <w:b/>
        </w:rPr>
        <w:t xml:space="preserve">Vesalius: </w:t>
      </w:r>
    </w:p>
    <w:p w14:paraId="674695D9" w14:textId="77777777" w:rsidR="003D06E7" w:rsidRDefault="00EF4D03">
      <w:pPr>
        <w:pStyle w:val="Standard"/>
        <w:numPr>
          <w:ilvl w:val="0"/>
          <w:numId w:val="6"/>
        </w:numPr>
      </w:pPr>
      <w:r>
        <w:t xml:space="preserve">Father of anatomy, first person to dissect and give a glimpse into the human body, systemic </w:t>
      </w:r>
      <w:r>
        <w:lastRenderedPageBreak/>
        <w:t>dissection to understand the classic positioning of all the muscles, organs and systems of the human body</w:t>
      </w:r>
    </w:p>
    <w:p w14:paraId="19EF8418" w14:textId="77777777" w:rsidR="003D06E7" w:rsidRDefault="003D06E7">
      <w:pPr>
        <w:pStyle w:val="Standard"/>
        <w:ind w:left="720"/>
      </w:pPr>
    </w:p>
    <w:p w14:paraId="14AB5387" w14:textId="77777777" w:rsidR="003D06E7" w:rsidRDefault="00EF4D03">
      <w:pPr>
        <w:pStyle w:val="Standard"/>
        <w:ind w:left="360"/>
        <w:rPr>
          <w:b/>
        </w:rPr>
      </w:pPr>
      <w:r>
        <w:rPr>
          <w:b/>
        </w:rPr>
        <w:t xml:space="preserve">Vitalists: </w:t>
      </w:r>
    </w:p>
    <w:p w14:paraId="0BB02E79" w14:textId="77777777" w:rsidR="003D06E7" w:rsidRDefault="00EF4D03">
      <w:pPr>
        <w:pStyle w:val="Standard"/>
        <w:numPr>
          <w:ilvl w:val="0"/>
          <w:numId w:val="6"/>
        </w:numPr>
      </w:pPr>
      <w:r>
        <w:t>Living organisms are different from non living entities because they possess some non-physical element and have different principles than living organisms basically physical and chemical laws apply but living things have a special force</w:t>
      </w:r>
    </w:p>
    <w:p w14:paraId="00F395ED" w14:textId="77777777" w:rsidR="003D06E7" w:rsidRDefault="003D06E7">
      <w:pPr>
        <w:pStyle w:val="Standard"/>
      </w:pPr>
    </w:p>
    <w:p w14:paraId="1BCB60E5" w14:textId="77777777" w:rsidR="003D06E7" w:rsidRDefault="003D06E7">
      <w:pPr>
        <w:pStyle w:val="Standard"/>
      </w:pPr>
    </w:p>
    <w:p w14:paraId="6450E2B8" w14:textId="77777777" w:rsidR="003D06E7" w:rsidRDefault="003D06E7">
      <w:pPr>
        <w:pStyle w:val="Standard"/>
      </w:pPr>
    </w:p>
    <w:p w14:paraId="0E1694A9" w14:textId="77777777" w:rsidR="003D06E7" w:rsidRDefault="00EF4D03">
      <w:pPr>
        <w:pStyle w:val="Standard"/>
        <w:rPr>
          <w:b/>
          <w:bCs/>
          <w:sz w:val="30"/>
          <w:szCs w:val="30"/>
          <w:u w:val="single"/>
        </w:rPr>
      </w:pPr>
      <w:r>
        <w:rPr>
          <w:b/>
          <w:bCs/>
          <w:sz w:val="30"/>
          <w:szCs w:val="30"/>
          <w:u w:val="single"/>
        </w:rPr>
        <w:t>Questions</w:t>
      </w:r>
    </w:p>
    <w:p w14:paraId="1351D118" w14:textId="77777777" w:rsidR="003D06E7" w:rsidRDefault="003D06E7">
      <w:pPr>
        <w:pStyle w:val="Standard"/>
        <w:rPr>
          <w:sz w:val="30"/>
          <w:szCs w:val="30"/>
        </w:rPr>
      </w:pPr>
    </w:p>
    <w:p w14:paraId="44CF33F3" w14:textId="77777777" w:rsidR="003D06E7" w:rsidRDefault="00EF4D03">
      <w:pPr>
        <w:pStyle w:val="Standard"/>
      </w:pPr>
      <w:r>
        <w:t>1. Did linneus' initial classification not contain phyla or family? neither</w:t>
      </w:r>
    </w:p>
    <w:p w14:paraId="5C08CDE3" w14:textId="77777777" w:rsidR="003D06E7" w:rsidRDefault="003D06E7">
      <w:pPr>
        <w:pStyle w:val="Standard"/>
      </w:pPr>
    </w:p>
    <w:p w14:paraId="58CF6AC9" w14:textId="77777777" w:rsidR="003D06E7" w:rsidRDefault="003D06E7">
      <w:pPr>
        <w:pStyle w:val="Standard"/>
      </w:pPr>
    </w:p>
    <w:p w14:paraId="28407B63" w14:textId="77777777" w:rsidR="003D06E7" w:rsidRDefault="003D06E7">
      <w:pPr>
        <w:pStyle w:val="Standard"/>
      </w:pPr>
    </w:p>
    <w:p w14:paraId="4CCA3AB0" w14:textId="77777777" w:rsidR="003D06E7" w:rsidRDefault="00EF4D03">
      <w:pPr>
        <w:pStyle w:val="Standard"/>
      </w:pPr>
      <w:r>
        <w:t>Journal selection → Manuscript → Peer review → Revision → Publication</w:t>
      </w:r>
    </w:p>
    <w:sectPr w:rsidR="003D06E7">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23E814" w14:textId="77777777" w:rsidR="00602F43" w:rsidRDefault="00602F43">
      <w:r>
        <w:separator/>
      </w:r>
    </w:p>
  </w:endnote>
  <w:endnote w:type="continuationSeparator" w:id="0">
    <w:p w14:paraId="7782B407" w14:textId="77777777" w:rsidR="00602F43" w:rsidRDefault="00602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auto"/>
    <w:pitch w:val="variable"/>
    <w:sig w:usb0="00008003" w:usb1="00000000" w:usb2="00000000" w:usb3="00000000" w:csb0="00000001"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E35D56" w14:textId="77777777" w:rsidR="00602F43" w:rsidRDefault="00602F43">
      <w:r>
        <w:rPr>
          <w:color w:val="000000"/>
        </w:rPr>
        <w:separator/>
      </w:r>
    </w:p>
  </w:footnote>
  <w:footnote w:type="continuationSeparator" w:id="0">
    <w:p w14:paraId="7217CBA3" w14:textId="77777777" w:rsidR="00602F43" w:rsidRDefault="00602F4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40761E"/>
    <w:multiLevelType w:val="multilevel"/>
    <w:tmpl w:val="427033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47F719FC"/>
    <w:multiLevelType w:val="multilevel"/>
    <w:tmpl w:val="2EC49F5A"/>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nsid w:val="50CA270B"/>
    <w:multiLevelType w:val="multilevel"/>
    <w:tmpl w:val="22043F72"/>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nsid w:val="6BC829E9"/>
    <w:multiLevelType w:val="multilevel"/>
    <w:tmpl w:val="13FC1F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6F125C89"/>
    <w:multiLevelType w:val="multilevel"/>
    <w:tmpl w:val="6248C5FE"/>
    <w:lvl w:ilvl="0">
      <w:numFmt w:val="bullet"/>
      <w:lvlText w:val=""/>
      <w:lvlJc w:val="left"/>
      <w:pPr>
        <w:ind w:left="720" w:hanging="360"/>
      </w:pPr>
      <w:rPr>
        <w:rFonts w:ascii="Symbol" w:hAnsi="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nsid w:val="795053F7"/>
    <w:multiLevelType w:val="multilevel"/>
    <w:tmpl w:val="C8725E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hideSpellingErrors/>
  <w:hideGrammaticalErrors/>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6E7"/>
    <w:rsid w:val="003D06E7"/>
    <w:rsid w:val="00602F43"/>
    <w:rsid w:val="00B64E7F"/>
    <w:rsid w:val="00D20EFE"/>
    <w:rsid w:val="00EF4D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4884493"/>
  <w15:docId w15:val="{6257F95D-A687-4C9E-B08A-A89A309BD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en-US" w:eastAsia="zh-CN" w:bidi="hi-IN"/>
      </w:rPr>
    </w:rPrDefault>
    <w:pPrDefault>
      <w:pPr>
        <w:widowControl w:val="0"/>
        <w:autoSpaceDN w:val="0"/>
        <w:textAlignment w:val="baseline"/>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paragraph" w:styleId="ListParagraph">
    <w:name w:val="List Paragraph"/>
    <w:basedOn w:val="Normal"/>
    <w:pPr>
      <w:ind w:left="72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1645</Words>
  <Characters>9380</Characters>
  <Application>Microsoft Macintosh Word</Application>
  <DocSecurity>0</DocSecurity>
  <Lines>78</Lines>
  <Paragraphs>22</Paragraphs>
  <ScaleCrop>false</ScaleCrop>
  <Company/>
  <LinksUpToDate>false</LinksUpToDate>
  <CharactersWithSpaces>11003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Fouad</dc:creator>
  <cp:lastModifiedBy>Michelle Birch</cp:lastModifiedBy>
  <cp:revision>2</cp:revision>
  <dcterms:created xsi:type="dcterms:W3CDTF">2016-09-29T02:28:00Z</dcterms:created>
  <dcterms:modified xsi:type="dcterms:W3CDTF">2016-09-29T02:28:00Z</dcterms:modified>
</cp:coreProperties>
</file>