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A656C3" w14:textId="77777777" w:rsidR="00B9665E" w:rsidRDefault="00BA38C3">
      <w:pPr>
        <w:pStyle w:val="Standard"/>
        <w:jc w:val="center"/>
        <w:rPr>
          <w:b/>
          <w:bCs/>
          <w:sz w:val="30"/>
          <w:szCs w:val="30"/>
          <w:u w:val="single"/>
        </w:rPr>
      </w:pPr>
      <w:bookmarkStart w:id="0" w:name="_GoBack"/>
      <w:bookmarkEnd w:id="0"/>
      <w:r>
        <w:rPr>
          <w:b/>
          <w:bCs/>
          <w:sz w:val="30"/>
          <w:szCs w:val="30"/>
          <w:u w:val="single"/>
        </w:rPr>
        <w:t>BIO1130 Darwinian Keywords</w:t>
      </w:r>
    </w:p>
    <w:p w14:paraId="365B2AD7" w14:textId="77777777" w:rsidR="00B9665E" w:rsidRDefault="00B9665E">
      <w:pPr>
        <w:pStyle w:val="Standard"/>
        <w:jc w:val="both"/>
        <w:rPr>
          <w:b/>
        </w:rPr>
      </w:pPr>
    </w:p>
    <w:p w14:paraId="62875631" w14:textId="77777777" w:rsidR="00B9665E" w:rsidRDefault="00B9665E">
      <w:pPr>
        <w:pStyle w:val="Standard"/>
        <w:jc w:val="both"/>
      </w:pPr>
    </w:p>
    <w:p w14:paraId="7D0278B4" w14:textId="77777777" w:rsidR="00B9665E" w:rsidRDefault="00BA38C3">
      <w:pPr>
        <w:pStyle w:val="Standard"/>
        <w:jc w:val="both"/>
        <w:rPr>
          <w:b/>
        </w:rPr>
      </w:pPr>
      <w:r>
        <w:rPr>
          <w:b/>
        </w:rPr>
        <w:t xml:space="preserve">Analogy: </w:t>
      </w:r>
    </w:p>
    <w:p w14:paraId="62DD889A" w14:textId="77777777" w:rsidR="00B9665E" w:rsidRDefault="00BA38C3">
      <w:pPr>
        <w:pStyle w:val="Standard"/>
        <w:numPr>
          <w:ilvl w:val="0"/>
          <w:numId w:val="1"/>
        </w:numPr>
        <w:jc w:val="both"/>
      </w:pPr>
      <w:r>
        <w:t>In terms of evolution, it refers to unalike structures in organsims with similar functions</w:t>
      </w:r>
    </w:p>
    <w:p w14:paraId="67CE557C" w14:textId="77777777" w:rsidR="00B9665E" w:rsidRDefault="00B9665E">
      <w:pPr>
        <w:pStyle w:val="Standard"/>
        <w:jc w:val="both"/>
        <w:rPr>
          <w:b/>
        </w:rPr>
      </w:pPr>
    </w:p>
    <w:p w14:paraId="71B25235" w14:textId="77777777" w:rsidR="00B9665E" w:rsidRDefault="00BA38C3">
      <w:pPr>
        <w:pStyle w:val="Standard"/>
        <w:jc w:val="both"/>
        <w:rPr>
          <w:b/>
        </w:rPr>
      </w:pPr>
      <w:r>
        <w:rPr>
          <w:b/>
        </w:rPr>
        <w:t xml:space="preserve">Bicarbonate: </w:t>
      </w:r>
    </w:p>
    <w:p w14:paraId="6108A520" w14:textId="77777777" w:rsidR="00B9665E" w:rsidRDefault="00BA38C3">
      <w:pPr>
        <w:pStyle w:val="Standard"/>
        <w:numPr>
          <w:ilvl w:val="0"/>
          <w:numId w:val="1"/>
        </w:numPr>
        <w:jc w:val="both"/>
      </w:pPr>
      <w:r>
        <w:t>HCO3-, this is the form in which most carbon is found in in the ocean, when carbonic acid ionises it forms bicarbonate, can combine with a metal and a hydrogen to form a salt</w:t>
      </w:r>
    </w:p>
    <w:p w14:paraId="23B3AFCB" w14:textId="77777777" w:rsidR="00B9665E" w:rsidRDefault="00B9665E">
      <w:pPr>
        <w:pStyle w:val="Standard"/>
        <w:ind w:left="360"/>
        <w:jc w:val="both"/>
      </w:pPr>
    </w:p>
    <w:p w14:paraId="3F6BB931" w14:textId="77777777" w:rsidR="00B9665E" w:rsidRDefault="00BA38C3">
      <w:pPr>
        <w:pStyle w:val="Standard"/>
        <w:jc w:val="both"/>
        <w:rPr>
          <w:b/>
        </w:rPr>
      </w:pPr>
      <w:r>
        <w:rPr>
          <w:b/>
        </w:rPr>
        <w:t xml:space="preserve">Biogeography: </w:t>
      </w:r>
    </w:p>
    <w:p w14:paraId="22AC5A5B" w14:textId="77777777" w:rsidR="00B9665E" w:rsidRDefault="00BA38C3">
      <w:pPr>
        <w:pStyle w:val="Standard"/>
        <w:numPr>
          <w:ilvl w:val="0"/>
          <w:numId w:val="1"/>
        </w:numPr>
        <w:jc w:val="both"/>
      </w:pPr>
      <w:r>
        <w:t>The distribution of species and ecosystems throughout space and through time</w:t>
      </w:r>
    </w:p>
    <w:p w14:paraId="49130876" w14:textId="77777777" w:rsidR="00B9665E" w:rsidRDefault="00B9665E">
      <w:pPr>
        <w:pStyle w:val="Standard"/>
        <w:ind w:left="360"/>
        <w:jc w:val="both"/>
      </w:pPr>
    </w:p>
    <w:p w14:paraId="7A386191" w14:textId="77777777" w:rsidR="00B9665E" w:rsidRDefault="00BA38C3">
      <w:pPr>
        <w:pStyle w:val="Standard"/>
        <w:jc w:val="both"/>
        <w:rPr>
          <w:b/>
        </w:rPr>
      </w:pPr>
      <w:r>
        <w:rPr>
          <w:b/>
        </w:rPr>
        <w:t xml:space="preserve">Carbon Cycle: </w:t>
      </w:r>
    </w:p>
    <w:p w14:paraId="6003FB8C" w14:textId="77777777" w:rsidR="00B9665E" w:rsidRDefault="00BA38C3">
      <w:pPr>
        <w:pStyle w:val="Standard"/>
        <w:numPr>
          <w:ilvl w:val="0"/>
          <w:numId w:val="1"/>
        </w:numPr>
        <w:jc w:val="both"/>
      </w:pPr>
      <w:r>
        <w:t>The distribution of carbon throughout the atmosphere, taken up by plants for photosynthesis and by salts in the ocean to form sediments, released into atmosphere through repiration, burning of fossil fuels, factory emissions, can be passed on from plants to animals to detritus and then back to atmosphere</w:t>
      </w:r>
    </w:p>
    <w:p w14:paraId="13D61E14" w14:textId="77777777" w:rsidR="00B9665E" w:rsidRDefault="00B9665E">
      <w:pPr>
        <w:pStyle w:val="Standard"/>
        <w:ind w:left="720"/>
        <w:jc w:val="both"/>
        <w:rPr>
          <w:b/>
        </w:rPr>
      </w:pPr>
    </w:p>
    <w:p w14:paraId="184C8E2E" w14:textId="77777777" w:rsidR="00B9665E" w:rsidRDefault="00BA38C3">
      <w:pPr>
        <w:pStyle w:val="Standard"/>
        <w:jc w:val="both"/>
        <w:rPr>
          <w:b/>
        </w:rPr>
      </w:pPr>
      <w:r>
        <w:rPr>
          <w:b/>
        </w:rPr>
        <w:t xml:space="preserve">Carbonate: </w:t>
      </w:r>
    </w:p>
    <w:p w14:paraId="4BF734EE" w14:textId="77777777" w:rsidR="00B9665E" w:rsidRDefault="00BA38C3">
      <w:pPr>
        <w:pStyle w:val="Standard"/>
        <w:numPr>
          <w:ilvl w:val="0"/>
          <w:numId w:val="1"/>
        </w:numPr>
        <w:jc w:val="both"/>
      </w:pPr>
      <w:r>
        <w:t>CO3^2-, can combine with calcium to form calcium carbonate</w:t>
      </w:r>
    </w:p>
    <w:p w14:paraId="65B66D78" w14:textId="77777777" w:rsidR="00B9665E" w:rsidRDefault="00B9665E">
      <w:pPr>
        <w:pStyle w:val="Standard"/>
        <w:jc w:val="both"/>
      </w:pPr>
    </w:p>
    <w:p w14:paraId="22927AB9" w14:textId="77777777" w:rsidR="00B9665E" w:rsidRDefault="00BA38C3">
      <w:pPr>
        <w:pStyle w:val="Standard"/>
        <w:jc w:val="both"/>
        <w:rPr>
          <w:b/>
        </w:rPr>
      </w:pPr>
      <w:r>
        <w:rPr>
          <w:b/>
        </w:rPr>
        <w:t xml:space="preserve">Carbonate Salt: </w:t>
      </w:r>
    </w:p>
    <w:p w14:paraId="687AD4C9" w14:textId="77777777" w:rsidR="00B9665E" w:rsidRDefault="00BA38C3">
      <w:pPr>
        <w:pStyle w:val="Standard"/>
        <w:numPr>
          <w:ilvl w:val="0"/>
          <w:numId w:val="1"/>
        </w:numPr>
        <w:jc w:val="both"/>
      </w:pPr>
      <w:r>
        <w:t>Like bicarbonate in the ocean</w:t>
      </w:r>
    </w:p>
    <w:p w14:paraId="4B420B18" w14:textId="77777777" w:rsidR="00B9665E" w:rsidRDefault="00B9665E">
      <w:pPr>
        <w:pStyle w:val="Standard"/>
        <w:jc w:val="both"/>
      </w:pPr>
    </w:p>
    <w:p w14:paraId="3FB07D06" w14:textId="77777777" w:rsidR="00B9665E" w:rsidRDefault="00BA38C3">
      <w:pPr>
        <w:pStyle w:val="Standard"/>
        <w:jc w:val="both"/>
        <w:rPr>
          <w:b/>
        </w:rPr>
      </w:pPr>
      <w:r>
        <w:rPr>
          <w:b/>
        </w:rPr>
        <w:t xml:space="preserve">Catastrophic Theory: </w:t>
      </w:r>
    </w:p>
    <w:p w14:paraId="70B918D5" w14:textId="77777777" w:rsidR="00B9665E" w:rsidRDefault="00BA38C3">
      <w:pPr>
        <w:pStyle w:val="Standard"/>
        <w:numPr>
          <w:ilvl w:val="0"/>
          <w:numId w:val="1"/>
        </w:numPr>
        <w:jc w:val="both"/>
      </w:pPr>
      <w:r>
        <w:t>Proposed by cuvier</w:t>
      </w:r>
    </w:p>
    <w:p w14:paraId="07FA926D" w14:textId="77777777" w:rsidR="00B9665E" w:rsidRDefault="00BA38C3">
      <w:pPr>
        <w:pStyle w:val="Standard"/>
        <w:numPr>
          <w:ilvl w:val="0"/>
          <w:numId w:val="1"/>
        </w:numPr>
        <w:jc w:val="both"/>
      </w:pPr>
      <w:r>
        <w:t>Layers of fossils built up because of a natural disaster like a flood- killed all the organisms and thats why they are in layers.</w:t>
      </w:r>
    </w:p>
    <w:p w14:paraId="32D01A91" w14:textId="77777777" w:rsidR="00B9665E" w:rsidRDefault="00B9665E">
      <w:pPr>
        <w:pStyle w:val="Standard"/>
        <w:jc w:val="both"/>
      </w:pPr>
    </w:p>
    <w:p w14:paraId="749804A4" w14:textId="77777777" w:rsidR="00B9665E" w:rsidRDefault="00BA38C3">
      <w:pPr>
        <w:pStyle w:val="Standard"/>
        <w:jc w:val="both"/>
        <w:rPr>
          <w:b/>
        </w:rPr>
      </w:pPr>
      <w:r>
        <w:rPr>
          <w:b/>
        </w:rPr>
        <w:t xml:space="preserve">Cell Theory: </w:t>
      </w:r>
    </w:p>
    <w:p w14:paraId="06F6EADD" w14:textId="77777777" w:rsidR="00B9665E" w:rsidRDefault="00BA38C3">
      <w:pPr>
        <w:pStyle w:val="Standard"/>
        <w:numPr>
          <w:ilvl w:val="0"/>
          <w:numId w:val="1"/>
        </w:numPr>
        <w:jc w:val="both"/>
      </w:pPr>
      <w:r>
        <w:t>First proposed by the famous zoologist and biologist Schleidan</w:t>
      </w:r>
    </w:p>
    <w:p w14:paraId="499CC753" w14:textId="77777777" w:rsidR="00B9665E" w:rsidRDefault="00BA38C3">
      <w:pPr>
        <w:pStyle w:val="Standard"/>
        <w:numPr>
          <w:ilvl w:val="0"/>
          <w:numId w:val="1"/>
        </w:numPr>
        <w:jc w:val="both"/>
      </w:pPr>
      <w:r>
        <w:t>The basic unit of all organisms is the cell</w:t>
      </w:r>
    </w:p>
    <w:p w14:paraId="1E9786FB" w14:textId="77777777" w:rsidR="00B9665E" w:rsidRDefault="00BA38C3">
      <w:pPr>
        <w:pStyle w:val="Standard"/>
        <w:numPr>
          <w:ilvl w:val="0"/>
          <w:numId w:val="1"/>
        </w:numPr>
        <w:jc w:val="both"/>
      </w:pPr>
      <w:r>
        <w:t>Individual cells have all the characteristics of life</w:t>
      </w:r>
    </w:p>
    <w:p w14:paraId="36221E21" w14:textId="77777777" w:rsidR="00B9665E" w:rsidRDefault="00BA38C3">
      <w:pPr>
        <w:pStyle w:val="Standard"/>
        <w:numPr>
          <w:ilvl w:val="0"/>
          <w:numId w:val="1"/>
        </w:numPr>
        <w:jc w:val="both"/>
      </w:pPr>
      <w:r>
        <w:t>All cells come from the division of other cells</w:t>
      </w:r>
    </w:p>
    <w:p w14:paraId="55EAB4C0" w14:textId="77777777" w:rsidR="00B9665E" w:rsidRDefault="00B9665E">
      <w:pPr>
        <w:pStyle w:val="Standard"/>
        <w:ind w:left="720"/>
        <w:jc w:val="both"/>
      </w:pPr>
    </w:p>
    <w:p w14:paraId="2824FEA5" w14:textId="77777777" w:rsidR="00B9665E" w:rsidRDefault="00BA38C3">
      <w:pPr>
        <w:pStyle w:val="Standard"/>
        <w:jc w:val="both"/>
        <w:rPr>
          <w:b/>
        </w:rPr>
      </w:pPr>
      <w:r>
        <w:rPr>
          <w:b/>
        </w:rPr>
        <w:t xml:space="preserve">Common Ancestry: </w:t>
      </w:r>
    </w:p>
    <w:p w14:paraId="2E49D210" w14:textId="77777777" w:rsidR="00B9665E" w:rsidRDefault="00BA38C3">
      <w:pPr>
        <w:pStyle w:val="Standard"/>
        <w:numPr>
          <w:ilvl w:val="0"/>
          <w:numId w:val="1"/>
        </w:numPr>
        <w:jc w:val="both"/>
      </w:pPr>
      <w:r>
        <w:t>LUCA</w:t>
      </w:r>
    </w:p>
    <w:p w14:paraId="610C8CA6" w14:textId="77777777" w:rsidR="00B9665E" w:rsidRDefault="00B9665E">
      <w:pPr>
        <w:pStyle w:val="Standard"/>
        <w:jc w:val="both"/>
      </w:pPr>
    </w:p>
    <w:p w14:paraId="397C982B" w14:textId="77777777" w:rsidR="00B9665E" w:rsidRDefault="00BA38C3">
      <w:pPr>
        <w:pStyle w:val="Standard"/>
        <w:jc w:val="both"/>
        <w:rPr>
          <w:b/>
        </w:rPr>
      </w:pPr>
      <w:r>
        <w:rPr>
          <w:b/>
        </w:rPr>
        <w:t xml:space="preserve">Comparative Biology: </w:t>
      </w:r>
    </w:p>
    <w:p w14:paraId="7BE6779E" w14:textId="77777777" w:rsidR="00B9665E" w:rsidRDefault="00BA38C3">
      <w:pPr>
        <w:pStyle w:val="Standard"/>
        <w:numPr>
          <w:ilvl w:val="0"/>
          <w:numId w:val="1"/>
        </w:numPr>
        <w:jc w:val="both"/>
      </w:pPr>
      <w:r>
        <w:t>Cuvier is the father of comparative biology</w:t>
      </w:r>
    </w:p>
    <w:p w14:paraId="5387EBF9" w14:textId="77777777" w:rsidR="00B9665E" w:rsidRDefault="00B9665E">
      <w:pPr>
        <w:pStyle w:val="Standard"/>
        <w:jc w:val="both"/>
      </w:pPr>
    </w:p>
    <w:p w14:paraId="207487CD" w14:textId="77777777" w:rsidR="00B9665E" w:rsidRDefault="00BA38C3">
      <w:pPr>
        <w:pStyle w:val="Standard"/>
        <w:jc w:val="both"/>
      </w:pPr>
      <w:r>
        <w:rPr>
          <w:b/>
        </w:rPr>
        <w:t xml:space="preserve">Constancy of </w:t>
      </w:r>
      <w:r>
        <w:rPr>
          <w:b/>
          <w:bCs/>
        </w:rPr>
        <w:t>Species</w:t>
      </w:r>
      <w:r>
        <w:rPr>
          <w:b/>
        </w:rPr>
        <w:t>:</w:t>
      </w:r>
    </w:p>
    <w:p w14:paraId="318A7CDE" w14:textId="77777777" w:rsidR="00B9665E" w:rsidRDefault="00BA38C3">
      <w:pPr>
        <w:pStyle w:val="Standard"/>
        <w:numPr>
          <w:ilvl w:val="0"/>
          <w:numId w:val="1"/>
        </w:numPr>
        <w:jc w:val="both"/>
      </w:pPr>
      <w:r>
        <w:t>The belief that species remain the same</w:t>
      </w:r>
    </w:p>
    <w:p w14:paraId="28E52FBC" w14:textId="77777777" w:rsidR="00B9665E" w:rsidRDefault="00B9665E">
      <w:pPr>
        <w:pStyle w:val="Standard"/>
        <w:jc w:val="both"/>
      </w:pPr>
    </w:p>
    <w:p w14:paraId="7B650607" w14:textId="77777777" w:rsidR="00B9665E" w:rsidRDefault="00BA38C3">
      <w:pPr>
        <w:pStyle w:val="Standard"/>
        <w:jc w:val="both"/>
        <w:rPr>
          <w:b/>
        </w:rPr>
      </w:pPr>
      <w:r>
        <w:rPr>
          <w:b/>
        </w:rPr>
        <w:t xml:space="preserve">Continental Drift: </w:t>
      </w:r>
    </w:p>
    <w:p w14:paraId="6DA5265D" w14:textId="77777777" w:rsidR="00B9665E" w:rsidRDefault="00BA38C3">
      <w:pPr>
        <w:pStyle w:val="Standard"/>
        <w:numPr>
          <w:ilvl w:val="0"/>
          <w:numId w:val="1"/>
        </w:numPr>
        <w:jc w:val="both"/>
      </w:pPr>
      <w:r>
        <w:t>The belief that continents shift position on earth's surface and that continents can fit together like the pieces of a puzzle, Wegener came up with this idea but he was largely ignored</w:t>
      </w:r>
    </w:p>
    <w:p w14:paraId="73BDA64F" w14:textId="77777777" w:rsidR="00B9665E" w:rsidRDefault="00BA38C3">
      <w:pPr>
        <w:pStyle w:val="Standard"/>
        <w:numPr>
          <w:ilvl w:val="0"/>
          <w:numId w:val="1"/>
        </w:numPr>
        <w:jc w:val="both"/>
      </w:pPr>
      <w:r>
        <w:t>Got introduced until the late 1960’s</w:t>
      </w:r>
    </w:p>
    <w:p w14:paraId="4DA20D86" w14:textId="77777777" w:rsidR="00B9665E" w:rsidRDefault="00B9665E">
      <w:pPr>
        <w:pStyle w:val="Standard"/>
        <w:ind w:left="720"/>
        <w:jc w:val="both"/>
      </w:pPr>
    </w:p>
    <w:p w14:paraId="5CEDAC03" w14:textId="77777777" w:rsidR="00B9665E" w:rsidRDefault="00B9665E">
      <w:pPr>
        <w:pStyle w:val="Standard"/>
        <w:jc w:val="both"/>
      </w:pPr>
    </w:p>
    <w:p w14:paraId="24ECE33B" w14:textId="77777777" w:rsidR="00B9665E" w:rsidRDefault="00BA38C3">
      <w:pPr>
        <w:pStyle w:val="Standard"/>
        <w:jc w:val="both"/>
        <w:rPr>
          <w:b/>
        </w:rPr>
      </w:pPr>
      <w:r>
        <w:rPr>
          <w:b/>
        </w:rPr>
        <w:lastRenderedPageBreak/>
        <w:t>Convergent Evolution:</w:t>
      </w:r>
    </w:p>
    <w:p w14:paraId="2ED616BE" w14:textId="77777777" w:rsidR="00B9665E" w:rsidRDefault="00BA38C3">
      <w:pPr>
        <w:pStyle w:val="Standard"/>
        <w:numPr>
          <w:ilvl w:val="0"/>
          <w:numId w:val="1"/>
        </w:numPr>
        <w:jc w:val="both"/>
      </w:pPr>
      <w:r>
        <w:t>Homoplasy, due to organisms with different structures developing similar functions</w:t>
      </w:r>
    </w:p>
    <w:p w14:paraId="6633355D" w14:textId="77777777" w:rsidR="00B9665E" w:rsidRDefault="00B9665E">
      <w:pPr>
        <w:pStyle w:val="Standard"/>
        <w:jc w:val="both"/>
      </w:pPr>
    </w:p>
    <w:p w14:paraId="55930F6B" w14:textId="77777777" w:rsidR="00B9665E" w:rsidRDefault="00BA38C3">
      <w:pPr>
        <w:pStyle w:val="Standard"/>
        <w:jc w:val="both"/>
        <w:rPr>
          <w:b/>
        </w:rPr>
      </w:pPr>
      <w:r>
        <w:rPr>
          <w:b/>
        </w:rPr>
        <w:t xml:space="preserve">Cuvier: </w:t>
      </w:r>
    </w:p>
    <w:p w14:paraId="05C36586" w14:textId="77777777" w:rsidR="00B9665E" w:rsidRDefault="00BA38C3">
      <w:pPr>
        <w:pStyle w:val="Standard"/>
        <w:numPr>
          <w:ilvl w:val="0"/>
          <w:numId w:val="1"/>
        </w:numPr>
        <w:jc w:val="both"/>
      </w:pPr>
      <w:r>
        <w:t>He collected thousands of years old bones and fossils and noticed similarities in their structures to those of organisms present today, he is therefore known as the father of comparative biology, he noticed that there is a massive disappearance in species and he couldn't understand why some species went extinct so early if everything was born on the same date, October 23 4004 BCE, he is the first person to come up with the term extinction, he also came up with catastrophism theory that many catastrophes had occurred thus killing some organsims and burying them in layers</w:t>
      </w:r>
    </w:p>
    <w:p w14:paraId="341A7D81" w14:textId="77777777" w:rsidR="00B9665E" w:rsidRDefault="00BA38C3">
      <w:pPr>
        <w:pStyle w:val="Standard"/>
        <w:numPr>
          <w:ilvl w:val="0"/>
          <w:numId w:val="1"/>
        </w:numPr>
        <w:jc w:val="both"/>
      </w:pPr>
      <w:r>
        <w:t>Founded, Comparative Biology, Catastrpoihic Theory, Extinction</w:t>
      </w:r>
    </w:p>
    <w:p w14:paraId="774D7DB3" w14:textId="77777777" w:rsidR="00B9665E" w:rsidRDefault="00B9665E">
      <w:pPr>
        <w:pStyle w:val="Standard"/>
        <w:jc w:val="both"/>
      </w:pPr>
    </w:p>
    <w:p w14:paraId="72DC32F0" w14:textId="77777777" w:rsidR="00B9665E" w:rsidRDefault="00BA38C3">
      <w:pPr>
        <w:pStyle w:val="Standard"/>
        <w:jc w:val="both"/>
        <w:rPr>
          <w:b/>
        </w:rPr>
      </w:pPr>
      <w:r>
        <w:rPr>
          <w:b/>
        </w:rPr>
        <w:t xml:space="preserve">Charles Darwin: </w:t>
      </w:r>
    </w:p>
    <w:p w14:paraId="049B0539" w14:textId="77777777" w:rsidR="00B9665E" w:rsidRDefault="00BA38C3">
      <w:pPr>
        <w:pStyle w:val="Standard"/>
        <w:numPr>
          <w:ilvl w:val="0"/>
          <w:numId w:val="1"/>
        </w:numPr>
        <w:jc w:val="both"/>
      </w:pPr>
      <w:r>
        <w:t>Went on the beagle to the galapagos, he said that traits that are favorable are passed on, darwin focused on populations rather than individuals like lamarck did, he compared traits that were advantageous and their frequencies in the populations, he was reluctant to publish his work, his wife was an important, rich church member, wallace and him presented and published their work together, dropped out of medical school, expected to travel for two years but spent five years</w:t>
      </w:r>
    </w:p>
    <w:p w14:paraId="4A23FBB3" w14:textId="77777777" w:rsidR="00B9665E" w:rsidRDefault="00BA38C3">
      <w:pPr>
        <w:pStyle w:val="Standard"/>
        <w:numPr>
          <w:ilvl w:val="0"/>
          <w:numId w:val="1"/>
        </w:numPr>
        <w:jc w:val="both"/>
      </w:pPr>
      <w:r>
        <w:t>Galap</w:t>
      </w:r>
    </w:p>
    <w:p w14:paraId="617BF15E" w14:textId="77777777" w:rsidR="00B9665E" w:rsidRDefault="00B9665E">
      <w:pPr>
        <w:pStyle w:val="Standard"/>
        <w:jc w:val="both"/>
      </w:pPr>
    </w:p>
    <w:p w14:paraId="6AE7A034" w14:textId="77777777" w:rsidR="00B9665E" w:rsidRDefault="00BA38C3">
      <w:pPr>
        <w:pStyle w:val="Standard"/>
        <w:jc w:val="both"/>
        <w:rPr>
          <w:b/>
        </w:rPr>
      </w:pPr>
      <w:r>
        <w:rPr>
          <w:b/>
        </w:rPr>
        <w:t xml:space="preserve">Erasmus Darwin: </w:t>
      </w:r>
    </w:p>
    <w:p w14:paraId="52F9CACC" w14:textId="77777777" w:rsidR="00B9665E" w:rsidRDefault="00BA38C3">
      <w:pPr>
        <w:pStyle w:val="Standard"/>
        <w:numPr>
          <w:ilvl w:val="0"/>
          <w:numId w:val="1"/>
        </w:numPr>
        <w:jc w:val="both"/>
      </w:pPr>
      <w:r>
        <w:t>Charles grandfather,a doctor, he translated Linneus systema naturae to english, wrote a book zoonomia mostly about medicine, created a poem which says that life evolved in the ocean and then expanded to land as vegetation on land grew</w:t>
      </w:r>
    </w:p>
    <w:p w14:paraId="53E5E121" w14:textId="77777777" w:rsidR="00B9665E" w:rsidRDefault="00B9665E">
      <w:pPr>
        <w:pStyle w:val="Standard"/>
        <w:jc w:val="both"/>
      </w:pPr>
    </w:p>
    <w:p w14:paraId="34FA93D8" w14:textId="77777777" w:rsidR="00B9665E" w:rsidRDefault="00BA38C3">
      <w:pPr>
        <w:pStyle w:val="Standard"/>
        <w:jc w:val="both"/>
        <w:rPr>
          <w:b/>
        </w:rPr>
      </w:pPr>
      <w:r>
        <w:rPr>
          <w:b/>
        </w:rPr>
        <w:t>Descent with modification:</w:t>
      </w:r>
    </w:p>
    <w:p w14:paraId="0C068BAE" w14:textId="77777777" w:rsidR="00B9665E" w:rsidRDefault="00B9665E">
      <w:pPr>
        <w:pStyle w:val="Standard"/>
        <w:jc w:val="both"/>
      </w:pPr>
    </w:p>
    <w:p w14:paraId="72294D40" w14:textId="77777777" w:rsidR="00B9665E" w:rsidRDefault="00BA38C3">
      <w:pPr>
        <w:pStyle w:val="Standard"/>
        <w:jc w:val="both"/>
        <w:rPr>
          <w:b/>
        </w:rPr>
      </w:pPr>
      <w:r>
        <w:rPr>
          <w:b/>
        </w:rPr>
        <w:t>Divergent Evolution</w:t>
      </w:r>
    </w:p>
    <w:p w14:paraId="3585958C" w14:textId="77777777" w:rsidR="00B9665E" w:rsidRDefault="00B9665E">
      <w:pPr>
        <w:pStyle w:val="Standard"/>
        <w:jc w:val="both"/>
      </w:pPr>
    </w:p>
    <w:p w14:paraId="60C6FB17" w14:textId="77777777" w:rsidR="00B9665E" w:rsidRDefault="00BA38C3">
      <w:pPr>
        <w:pStyle w:val="Standard"/>
        <w:jc w:val="both"/>
        <w:rPr>
          <w:b/>
        </w:rPr>
      </w:pPr>
      <w:r>
        <w:rPr>
          <w:b/>
        </w:rPr>
        <w:t>Evolutionary taxonomy</w:t>
      </w:r>
    </w:p>
    <w:p w14:paraId="4C9B9C63" w14:textId="77777777" w:rsidR="00B9665E" w:rsidRDefault="00B9665E">
      <w:pPr>
        <w:pStyle w:val="Standard"/>
        <w:jc w:val="both"/>
      </w:pPr>
    </w:p>
    <w:p w14:paraId="08CB658C" w14:textId="77777777" w:rsidR="00B9665E" w:rsidRDefault="00BA38C3">
      <w:pPr>
        <w:pStyle w:val="Standard"/>
        <w:jc w:val="both"/>
        <w:rPr>
          <w:b/>
        </w:rPr>
      </w:pPr>
      <w:r>
        <w:rPr>
          <w:b/>
        </w:rPr>
        <w:t xml:space="preserve">Emergence: </w:t>
      </w:r>
    </w:p>
    <w:p w14:paraId="7E036EB1" w14:textId="77777777" w:rsidR="00B9665E" w:rsidRDefault="00BA38C3">
      <w:pPr>
        <w:pStyle w:val="Standard"/>
        <w:numPr>
          <w:ilvl w:val="0"/>
          <w:numId w:val="1"/>
        </w:numPr>
        <w:jc w:val="both"/>
      </w:pPr>
      <w:r>
        <w:t>The term a biologist uses when something is more than the sum of the parts</w:t>
      </w:r>
    </w:p>
    <w:p w14:paraId="64BA7D66" w14:textId="77777777" w:rsidR="00B9665E" w:rsidRDefault="00B9665E">
      <w:pPr>
        <w:pStyle w:val="Standard"/>
        <w:jc w:val="both"/>
      </w:pPr>
    </w:p>
    <w:p w14:paraId="6169B10E" w14:textId="77777777" w:rsidR="00B9665E" w:rsidRDefault="00BA38C3">
      <w:pPr>
        <w:pStyle w:val="Standard"/>
        <w:jc w:val="both"/>
        <w:rPr>
          <w:b/>
        </w:rPr>
      </w:pPr>
      <w:r>
        <w:rPr>
          <w:b/>
        </w:rPr>
        <w:t xml:space="preserve">Extinction: </w:t>
      </w:r>
    </w:p>
    <w:p w14:paraId="2EBA61B8" w14:textId="77777777" w:rsidR="00B9665E" w:rsidRDefault="00BA38C3">
      <w:pPr>
        <w:pStyle w:val="Standard"/>
        <w:numPr>
          <w:ilvl w:val="0"/>
          <w:numId w:val="1"/>
        </w:numPr>
        <w:jc w:val="both"/>
      </w:pPr>
      <w:r>
        <w:t>Becoming extinct, losing life, Cuvier came up with this term</w:t>
      </w:r>
    </w:p>
    <w:p w14:paraId="3F439E72" w14:textId="77777777" w:rsidR="00B9665E" w:rsidRDefault="00B9665E">
      <w:pPr>
        <w:pStyle w:val="Standard"/>
        <w:jc w:val="both"/>
      </w:pPr>
    </w:p>
    <w:p w14:paraId="202243A6" w14:textId="77777777" w:rsidR="00B9665E" w:rsidRDefault="00BA38C3">
      <w:pPr>
        <w:pStyle w:val="Standard"/>
        <w:jc w:val="both"/>
        <w:rPr>
          <w:b/>
        </w:rPr>
      </w:pPr>
      <w:r>
        <w:rPr>
          <w:b/>
        </w:rPr>
        <w:t>Fitness</w:t>
      </w:r>
    </w:p>
    <w:p w14:paraId="5D89EEAD" w14:textId="77777777" w:rsidR="00B9665E" w:rsidRDefault="00B9665E">
      <w:pPr>
        <w:pStyle w:val="Standard"/>
        <w:jc w:val="both"/>
      </w:pPr>
    </w:p>
    <w:p w14:paraId="0F96459B" w14:textId="77777777" w:rsidR="00B9665E" w:rsidRDefault="00BA38C3">
      <w:pPr>
        <w:pStyle w:val="Standard"/>
        <w:jc w:val="both"/>
        <w:rPr>
          <w:b/>
        </w:rPr>
      </w:pPr>
      <w:r>
        <w:rPr>
          <w:b/>
        </w:rPr>
        <w:t>Fossil Record:</w:t>
      </w:r>
    </w:p>
    <w:p w14:paraId="12F90E39" w14:textId="77777777" w:rsidR="00B9665E" w:rsidRDefault="00BA38C3">
      <w:pPr>
        <w:pStyle w:val="Standard"/>
        <w:numPr>
          <w:ilvl w:val="0"/>
          <w:numId w:val="1"/>
        </w:numPr>
        <w:jc w:val="both"/>
      </w:pPr>
      <w:r>
        <w:t>Incomplete, only bones, can't find fossils for invertebartes except for the burgess shale in canada where the absence of oxygen meant decomposition had not taken place</w:t>
      </w:r>
    </w:p>
    <w:p w14:paraId="77A35C0C" w14:textId="77777777" w:rsidR="00B9665E" w:rsidRDefault="00B9665E">
      <w:pPr>
        <w:pStyle w:val="Standard"/>
        <w:jc w:val="both"/>
      </w:pPr>
    </w:p>
    <w:p w14:paraId="510F332B" w14:textId="77777777" w:rsidR="00B9665E" w:rsidRDefault="00BA38C3">
      <w:pPr>
        <w:pStyle w:val="Standard"/>
        <w:jc w:val="both"/>
        <w:rPr>
          <w:b/>
        </w:rPr>
      </w:pPr>
      <w:r>
        <w:rPr>
          <w:b/>
        </w:rPr>
        <w:t>Germ Theory</w:t>
      </w:r>
    </w:p>
    <w:p w14:paraId="4F2AC75F" w14:textId="77777777" w:rsidR="00B9665E" w:rsidRDefault="00B9665E">
      <w:pPr>
        <w:pStyle w:val="Standard"/>
        <w:jc w:val="both"/>
      </w:pPr>
    </w:p>
    <w:p w14:paraId="372F5DAE" w14:textId="77777777" w:rsidR="00B9665E" w:rsidRDefault="00BA38C3">
      <w:pPr>
        <w:pStyle w:val="Standard"/>
        <w:jc w:val="both"/>
        <w:rPr>
          <w:b/>
        </w:rPr>
      </w:pPr>
      <w:r>
        <w:rPr>
          <w:b/>
        </w:rPr>
        <w:t>Historical Narratives</w:t>
      </w:r>
    </w:p>
    <w:p w14:paraId="2F29B1B5" w14:textId="77777777" w:rsidR="00B9665E" w:rsidRDefault="00B9665E">
      <w:pPr>
        <w:pStyle w:val="Standard"/>
        <w:jc w:val="both"/>
      </w:pPr>
    </w:p>
    <w:p w14:paraId="6D9329E5" w14:textId="77777777" w:rsidR="00B9665E" w:rsidRDefault="00BA38C3">
      <w:pPr>
        <w:pStyle w:val="Standard"/>
        <w:jc w:val="both"/>
        <w:rPr>
          <w:b/>
        </w:rPr>
      </w:pPr>
      <w:r>
        <w:rPr>
          <w:b/>
        </w:rPr>
        <w:t>Homology:</w:t>
      </w:r>
    </w:p>
    <w:p w14:paraId="41BB186C" w14:textId="77777777" w:rsidR="00B9665E" w:rsidRDefault="00BA38C3">
      <w:pPr>
        <w:pStyle w:val="Standard"/>
        <w:numPr>
          <w:ilvl w:val="0"/>
          <w:numId w:val="1"/>
        </w:numPr>
        <w:jc w:val="both"/>
      </w:pPr>
      <w:r>
        <w:t>Divergent evolution, similar structures that perform different functions now</w:t>
      </w:r>
    </w:p>
    <w:p w14:paraId="41A4C62B" w14:textId="77777777" w:rsidR="00B9665E" w:rsidRDefault="00B9665E">
      <w:pPr>
        <w:pStyle w:val="Standard"/>
        <w:jc w:val="both"/>
      </w:pPr>
    </w:p>
    <w:p w14:paraId="69533EC7" w14:textId="77777777" w:rsidR="00B9665E" w:rsidRDefault="00BA38C3">
      <w:pPr>
        <w:pStyle w:val="Standard"/>
        <w:jc w:val="both"/>
        <w:rPr>
          <w:b/>
        </w:rPr>
      </w:pPr>
      <w:r>
        <w:rPr>
          <w:b/>
        </w:rPr>
        <w:lastRenderedPageBreak/>
        <w:t xml:space="preserve">Homoplasy: </w:t>
      </w:r>
    </w:p>
    <w:p w14:paraId="399C4C5C" w14:textId="77777777" w:rsidR="00B9665E" w:rsidRDefault="00BA38C3">
      <w:pPr>
        <w:pStyle w:val="Standard"/>
        <w:numPr>
          <w:ilvl w:val="0"/>
          <w:numId w:val="1"/>
        </w:numPr>
        <w:jc w:val="both"/>
      </w:pPr>
      <w:r>
        <w:t>Convergent evolution, different structures perform similar functin sin organisms</w:t>
      </w:r>
    </w:p>
    <w:p w14:paraId="3C2A26C3" w14:textId="77777777" w:rsidR="00B9665E" w:rsidRDefault="00B9665E">
      <w:pPr>
        <w:pStyle w:val="Standard"/>
        <w:jc w:val="both"/>
        <w:rPr>
          <w:b/>
        </w:rPr>
      </w:pPr>
    </w:p>
    <w:p w14:paraId="381DC94D" w14:textId="77777777" w:rsidR="00B9665E" w:rsidRDefault="00BA38C3">
      <w:pPr>
        <w:pStyle w:val="Standard"/>
        <w:jc w:val="both"/>
        <w:rPr>
          <w:b/>
        </w:rPr>
      </w:pPr>
      <w:r>
        <w:rPr>
          <w:b/>
        </w:rPr>
        <w:t xml:space="preserve">Lamarck: </w:t>
      </w:r>
    </w:p>
    <w:p w14:paraId="69C06D3B" w14:textId="77777777" w:rsidR="00B9665E" w:rsidRDefault="00BA38C3">
      <w:pPr>
        <w:pStyle w:val="Standard"/>
        <w:numPr>
          <w:ilvl w:val="0"/>
          <w:numId w:val="1"/>
        </w:numPr>
        <w:jc w:val="both"/>
      </w:pPr>
      <w:r>
        <w:t>Giraffes get long necks thing, he says that the environment is modifying the essence and organisms are becoming more complex over time as they acquire characteristics from their predecessors, he didn't know that when an embryo forms the germ cells are set aside early and are not modified throughout the organism's life</w:t>
      </w:r>
    </w:p>
    <w:p w14:paraId="162B5D9B" w14:textId="77777777" w:rsidR="00B9665E" w:rsidRDefault="00B9665E">
      <w:pPr>
        <w:pStyle w:val="Standard"/>
        <w:jc w:val="both"/>
      </w:pPr>
    </w:p>
    <w:p w14:paraId="18B2CFBD" w14:textId="77777777" w:rsidR="00B9665E" w:rsidRDefault="00BA38C3">
      <w:pPr>
        <w:pStyle w:val="Standard"/>
        <w:jc w:val="both"/>
        <w:rPr>
          <w:b/>
        </w:rPr>
      </w:pPr>
      <w:r>
        <w:rPr>
          <w:b/>
        </w:rPr>
        <w:t xml:space="preserve">Leclerc: </w:t>
      </w:r>
    </w:p>
    <w:p w14:paraId="1ED843A1" w14:textId="77777777" w:rsidR="00B9665E" w:rsidRDefault="00BA38C3">
      <w:pPr>
        <w:pStyle w:val="Standard"/>
        <w:numPr>
          <w:ilvl w:val="0"/>
          <w:numId w:val="1"/>
        </w:numPr>
        <w:jc w:val="both"/>
      </w:pPr>
      <w:r>
        <w:t>Very wealthy, goes on expeditions around the world, notices that animals with a very similar appearance eg. All the cats. Wonders if everything arrived at once why would you make so many variations. He proposes that when these organisms arrived there was only one organism in the garden of eden and then they dispesrse and adapt to other environments and their essence gets modified and therfore they took on different morphologies. He showed us that geography affects and can change organisms. The essence is n't fixed and organsims can chang over time, these are his most important observations</w:t>
      </w:r>
    </w:p>
    <w:p w14:paraId="69A73347" w14:textId="77777777" w:rsidR="00B9665E" w:rsidRDefault="00B9665E">
      <w:pPr>
        <w:pStyle w:val="Standard"/>
        <w:jc w:val="both"/>
      </w:pPr>
    </w:p>
    <w:p w14:paraId="4E67290C" w14:textId="77777777" w:rsidR="00B9665E" w:rsidRDefault="00BA38C3">
      <w:pPr>
        <w:pStyle w:val="Standard"/>
        <w:jc w:val="both"/>
        <w:rPr>
          <w:b/>
        </w:rPr>
      </w:pPr>
      <w:r>
        <w:rPr>
          <w:b/>
        </w:rPr>
        <w:t xml:space="preserve">Lyell: </w:t>
      </w:r>
    </w:p>
    <w:p w14:paraId="669E8DAB" w14:textId="77777777" w:rsidR="00B9665E" w:rsidRDefault="00BA38C3">
      <w:pPr>
        <w:pStyle w:val="Standard"/>
        <w:numPr>
          <w:ilvl w:val="0"/>
          <w:numId w:val="1"/>
        </w:numPr>
        <w:jc w:val="both"/>
      </w:pPr>
      <w:r>
        <w:t>He believed that rocks are layed down in layers in some layers the fossils are huge in others not so much, he believes that the many layers means that change took place over millions of years and not just thousands, he worked on the rock cycle and carbon cycle, he didn't know of plate tectonics at the time, he couldn't undertsand how rocks found in Africa were also found in South America, mentor of darwin</w:t>
      </w:r>
    </w:p>
    <w:p w14:paraId="6BADD0EE" w14:textId="77777777" w:rsidR="00B9665E" w:rsidRDefault="00B9665E">
      <w:pPr>
        <w:pStyle w:val="Standard"/>
        <w:jc w:val="both"/>
      </w:pPr>
    </w:p>
    <w:p w14:paraId="06352550" w14:textId="77777777" w:rsidR="00B9665E" w:rsidRDefault="00BA38C3">
      <w:pPr>
        <w:pStyle w:val="Standard"/>
        <w:jc w:val="both"/>
        <w:rPr>
          <w:b/>
        </w:rPr>
      </w:pPr>
      <w:r>
        <w:rPr>
          <w:b/>
        </w:rPr>
        <w:t xml:space="preserve">Mendel: </w:t>
      </w:r>
    </w:p>
    <w:p w14:paraId="3FE52270" w14:textId="77777777" w:rsidR="00B9665E" w:rsidRDefault="00BA38C3">
      <w:pPr>
        <w:pStyle w:val="Standard"/>
        <w:numPr>
          <w:ilvl w:val="0"/>
          <w:numId w:val="1"/>
        </w:numPr>
        <w:jc w:val="both"/>
      </w:pPr>
      <w:r>
        <w:t>Figures out inheritance, not published in time or place where darwin lives, mendel's work was only rediscovered in 1900, law of independent assortment</w:t>
      </w:r>
    </w:p>
    <w:p w14:paraId="5466FB40" w14:textId="77777777" w:rsidR="00B9665E" w:rsidRDefault="00B9665E">
      <w:pPr>
        <w:pStyle w:val="Standard"/>
        <w:jc w:val="both"/>
      </w:pPr>
    </w:p>
    <w:p w14:paraId="0DC1BAEB" w14:textId="77777777" w:rsidR="00B9665E" w:rsidRDefault="00BA38C3">
      <w:pPr>
        <w:pStyle w:val="Standard"/>
        <w:jc w:val="both"/>
        <w:rPr>
          <w:b/>
        </w:rPr>
      </w:pPr>
      <w:r>
        <w:rPr>
          <w:b/>
        </w:rPr>
        <w:t>Natural Selection</w:t>
      </w:r>
    </w:p>
    <w:p w14:paraId="5C2C75BA" w14:textId="77777777" w:rsidR="00B9665E" w:rsidRDefault="00B9665E">
      <w:pPr>
        <w:pStyle w:val="Standard"/>
        <w:jc w:val="both"/>
        <w:rPr>
          <w:b/>
        </w:rPr>
      </w:pPr>
    </w:p>
    <w:p w14:paraId="30AD4ECB" w14:textId="77777777" w:rsidR="00B9665E" w:rsidRDefault="00BA38C3">
      <w:pPr>
        <w:pStyle w:val="Standard"/>
        <w:jc w:val="both"/>
        <w:rPr>
          <w:b/>
        </w:rPr>
      </w:pPr>
      <w:r>
        <w:rPr>
          <w:b/>
        </w:rPr>
        <w:t xml:space="preserve">Natural Taxonomy: </w:t>
      </w:r>
    </w:p>
    <w:p w14:paraId="03B47CA5" w14:textId="77777777" w:rsidR="00B9665E" w:rsidRDefault="00BA38C3">
      <w:pPr>
        <w:pStyle w:val="Standard"/>
        <w:numPr>
          <w:ilvl w:val="0"/>
          <w:numId w:val="1"/>
        </w:numPr>
        <w:jc w:val="both"/>
      </w:pPr>
      <w:r>
        <w:t>When organisms are placed in the same taxonomy, they should be same in a branching pattern</w:t>
      </w:r>
    </w:p>
    <w:p w14:paraId="3E1E7093" w14:textId="77777777" w:rsidR="00B9665E" w:rsidRDefault="00B9665E">
      <w:pPr>
        <w:pStyle w:val="Standard"/>
        <w:jc w:val="both"/>
      </w:pPr>
    </w:p>
    <w:p w14:paraId="30D19ECE" w14:textId="77777777" w:rsidR="00B9665E" w:rsidRDefault="00BA38C3">
      <w:pPr>
        <w:pStyle w:val="Standard"/>
        <w:jc w:val="both"/>
        <w:rPr>
          <w:b/>
        </w:rPr>
      </w:pPr>
      <w:r>
        <w:rPr>
          <w:b/>
        </w:rPr>
        <w:t>Pasteur:</w:t>
      </w:r>
    </w:p>
    <w:p w14:paraId="74C611C9" w14:textId="77777777" w:rsidR="00B9665E" w:rsidRDefault="00B9665E">
      <w:pPr>
        <w:pStyle w:val="Standard"/>
        <w:jc w:val="both"/>
      </w:pPr>
    </w:p>
    <w:p w14:paraId="6DA53AC3" w14:textId="77777777" w:rsidR="00B9665E" w:rsidRDefault="00BA38C3">
      <w:pPr>
        <w:pStyle w:val="Standard"/>
        <w:jc w:val="both"/>
        <w:rPr>
          <w:b/>
        </w:rPr>
      </w:pPr>
      <w:r>
        <w:rPr>
          <w:b/>
        </w:rPr>
        <w:t>Plate Tectonics</w:t>
      </w:r>
    </w:p>
    <w:p w14:paraId="76CC36A9" w14:textId="77777777" w:rsidR="00B9665E" w:rsidRDefault="00B9665E">
      <w:pPr>
        <w:pStyle w:val="Standard"/>
        <w:jc w:val="both"/>
        <w:rPr>
          <w:b/>
        </w:rPr>
      </w:pPr>
    </w:p>
    <w:p w14:paraId="1359D9EC" w14:textId="77777777" w:rsidR="00B9665E" w:rsidRDefault="00BA38C3">
      <w:pPr>
        <w:pStyle w:val="Standard"/>
        <w:jc w:val="both"/>
        <w:rPr>
          <w:b/>
        </w:rPr>
      </w:pPr>
      <w:r>
        <w:rPr>
          <w:b/>
        </w:rPr>
        <w:t>Rock Cycle</w:t>
      </w:r>
    </w:p>
    <w:p w14:paraId="7909F531" w14:textId="77777777" w:rsidR="00B9665E" w:rsidRDefault="00B9665E">
      <w:pPr>
        <w:pStyle w:val="Standard"/>
        <w:jc w:val="both"/>
      </w:pPr>
    </w:p>
    <w:p w14:paraId="0E105D6D" w14:textId="77777777" w:rsidR="00B9665E" w:rsidRDefault="00BA38C3">
      <w:pPr>
        <w:pStyle w:val="Standard"/>
        <w:jc w:val="both"/>
        <w:rPr>
          <w:b/>
        </w:rPr>
      </w:pPr>
      <w:r>
        <w:rPr>
          <w:b/>
        </w:rPr>
        <w:t>Schleidan and Schwann:</w:t>
      </w:r>
    </w:p>
    <w:p w14:paraId="24DCE58F" w14:textId="77777777" w:rsidR="00B9665E" w:rsidRDefault="00BA38C3">
      <w:pPr>
        <w:pStyle w:val="Standard"/>
        <w:numPr>
          <w:ilvl w:val="0"/>
          <w:numId w:val="1"/>
        </w:numPr>
        <w:jc w:val="both"/>
      </w:pPr>
      <w:r>
        <w:t>Cell theory, basic unit of an org is a cell, cells have all the characterisitcs of life, cells result fromt eh division of other cells, using microscopes they found a common universal structure in every living thing</w:t>
      </w:r>
    </w:p>
    <w:p w14:paraId="495F52F3" w14:textId="77777777" w:rsidR="00B9665E" w:rsidRDefault="00B9665E">
      <w:pPr>
        <w:pStyle w:val="Standard"/>
        <w:jc w:val="both"/>
      </w:pPr>
    </w:p>
    <w:p w14:paraId="68FE105D" w14:textId="77777777" w:rsidR="00B9665E" w:rsidRDefault="00BA38C3">
      <w:pPr>
        <w:pStyle w:val="Standard"/>
        <w:jc w:val="both"/>
        <w:rPr>
          <w:b/>
        </w:rPr>
      </w:pPr>
      <w:r>
        <w:rPr>
          <w:b/>
        </w:rPr>
        <w:t xml:space="preserve">Strata: </w:t>
      </w:r>
    </w:p>
    <w:p w14:paraId="75C6A2B0" w14:textId="77777777" w:rsidR="00B9665E" w:rsidRDefault="00BA38C3">
      <w:pPr>
        <w:pStyle w:val="Standard"/>
        <w:numPr>
          <w:ilvl w:val="0"/>
          <w:numId w:val="1"/>
        </w:numPr>
        <w:jc w:val="both"/>
      </w:pPr>
      <w:r>
        <w:t>Layer of rocks that tells us a geological history</w:t>
      </w:r>
    </w:p>
    <w:p w14:paraId="605C3126" w14:textId="77777777" w:rsidR="00B9665E" w:rsidRDefault="00B9665E">
      <w:pPr>
        <w:pStyle w:val="Standard"/>
        <w:jc w:val="both"/>
      </w:pPr>
    </w:p>
    <w:p w14:paraId="4BD65858" w14:textId="77777777" w:rsidR="00B9665E" w:rsidRDefault="00BA38C3">
      <w:pPr>
        <w:pStyle w:val="Standard"/>
        <w:jc w:val="both"/>
        <w:rPr>
          <w:b/>
        </w:rPr>
      </w:pPr>
      <w:r>
        <w:rPr>
          <w:b/>
        </w:rPr>
        <w:t>Special Creation</w:t>
      </w:r>
    </w:p>
    <w:p w14:paraId="79080421" w14:textId="77777777" w:rsidR="00B9665E" w:rsidRDefault="00B9665E">
      <w:pPr>
        <w:pStyle w:val="Standard"/>
        <w:jc w:val="both"/>
        <w:rPr>
          <w:b/>
        </w:rPr>
      </w:pPr>
    </w:p>
    <w:p w14:paraId="43934FDD" w14:textId="77777777" w:rsidR="00B9665E" w:rsidRDefault="00BA38C3">
      <w:pPr>
        <w:pStyle w:val="Standard"/>
        <w:jc w:val="both"/>
        <w:rPr>
          <w:b/>
        </w:rPr>
      </w:pPr>
      <w:r>
        <w:rPr>
          <w:b/>
        </w:rPr>
        <w:t>Transitional Forms</w:t>
      </w:r>
    </w:p>
    <w:p w14:paraId="056B9E17" w14:textId="77777777" w:rsidR="00B9665E" w:rsidRDefault="00B9665E">
      <w:pPr>
        <w:pStyle w:val="Standard"/>
        <w:jc w:val="both"/>
        <w:rPr>
          <w:b/>
        </w:rPr>
      </w:pPr>
    </w:p>
    <w:p w14:paraId="0C9C92CE" w14:textId="77777777" w:rsidR="00B9665E" w:rsidRDefault="00BA38C3">
      <w:pPr>
        <w:pStyle w:val="Standard"/>
        <w:jc w:val="both"/>
        <w:rPr>
          <w:b/>
        </w:rPr>
      </w:pPr>
      <w:r>
        <w:rPr>
          <w:b/>
        </w:rPr>
        <w:lastRenderedPageBreak/>
        <w:t>Transmutation:</w:t>
      </w:r>
    </w:p>
    <w:p w14:paraId="6DB89005" w14:textId="77777777" w:rsidR="00B9665E" w:rsidRDefault="00B9665E">
      <w:pPr>
        <w:pStyle w:val="Standard"/>
        <w:jc w:val="both"/>
      </w:pPr>
    </w:p>
    <w:p w14:paraId="5C7A0FF1" w14:textId="77777777" w:rsidR="00B9665E" w:rsidRDefault="00BA38C3">
      <w:pPr>
        <w:pStyle w:val="Standard"/>
        <w:jc w:val="both"/>
        <w:rPr>
          <w:b/>
        </w:rPr>
      </w:pPr>
      <w:r>
        <w:rPr>
          <w:b/>
        </w:rPr>
        <w:t xml:space="preserve">Transmutation of Species: </w:t>
      </w:r>
    </w:p>
    <w:p w14:paraId="51C281C4" w14:textId="77777777" w:rsidR="00B9665E" w:rsidRDefault="00BA38C3">
      <w:pPr>
        <w:pStyle w:val="Standard"/>
        <w:numPr>
          <w:ilvl w:val="0"/>
          <w:numId w:val="1"/>
        </w:numPr>
        <w:jc w:val="both"/>
      </w:pPr>
      <w:r>
        <w:t>Change over time, tansformation of one species into another, a rapid change</w:t>
      </w:r>
    </w:p>
    <w:p w14:paraId="2DF927A7" w14:textId="77777777" w:rsidR="00B9665E" w:rsidRDefault="00B9665E">
      <w:pPr>
        <w:pStyle w:val="Standard"/>
        <w:jc w:val="both"/>
      </w:pPr>
    </w:p>
    <w:p w14:paraId="4A72F747" w14:textId="77777777" w:rsidR="00B9665E" w:rsidRDefault="00BA38C3">
      <w:pPr>
        <w:pStyle w:val="Standard"/>
        <w:jc w:val="both"/>
        <w:rPr>
          <w:b/>
        </w:rPr>
      </w:pPr>
      <w:r>
        <w:rPr>
          <w:b/>
        </w:rPr>
        <w:t xml:space="preserve">Uniformitarian Theory: </w:t>
      </w:r>
    </w:p>
    <w:p w14:paraId="37852ED1" w14:textId="77777777" w:rsidR="00B9665E" w:rsidRDefault="00BA38C3">
      <w:pPr>
        <w:pStyle w:val="Standard"/>
        <w:numPr>
          <w:ilvl w:val="0"/>
          <w:numId w:val="1"/>
        </w:numPr>
        <w:jc w:val="both"/>
      </w:pPr>
      <w:r>
        <w:t>Charles Lyell proposition that the geological processes that have been shaping th earth for millions of years are still occurring int he present</w:t>
      </w:r>
    </w:p>
    <w:p w14:paraId="0B61E178" w14:textId="77777777" w:rsidR="00B9665E" w:rsidRDefault="00B9665E">
      <w:pPr>
        <w:pStyle w:val="Standard"/>
        <w:jc w:val="both"/>
      </w:pPr>
    </w:p>
    <w:p w14:paraId="45136E64" w14:textId="77777777" w:rsidR="00B9665E" w:rsidRDefault="00BA38C3">
      <w:pPr>
        <w:pStyle w:val="Standard"/>
        <w:jc w:val="both"/>
        <w:rPr>
          <w:b/>
        </w:rPr>
      </w:pPr>
      <w:r>
        <w:rPr>
          <w:b/>
        </w:rPr>
        <w:t xml:space="preserve">Vestigial Structures: </w:t>
      </w:r>
    </w:p>
    <w:p w14:paraId="157EDC34" w14:textId="77777777" w:rsidR="00B9665E" w:rsidRDefault="00BA38C3">
      <w:pPr>
        <w:pStyle w:val="Standard"/>
        <w:numPr>
          <w:ilvl w:val="0"/>
          <w:numId w:val="1"/>
        </w:numPr>
        <w:jc w:val="both"/>
      </w:pPr>
      <w:r>
        <w:t>Structures that are now useless that once had a use in the ancestors of that organism</w:t>
      </w:r>
    </w:p>
    <w:p w14:paraId="3ED2839E" w14:textId="77777777" w:rsidR="00B9665E" w:rsidRDefault="00B9665E">
      <w:pPr>
        <w:pStyle w:val="Standard"/>
        <w:jc w:val="both"/>
      </w:pPr>
    </w:p>
    <w:p w14:paraId="2D101E3D" w14:textId="77777777" w:rsidR="00B9665E" w:rsidRDefault="00BA38C3">
      <w:pPr>
        <w:pStyle w:val="Standard"/>
        <w:jc w:val="both"/>
        <w:rPr>
          <w:b/>
        </w:rPr>
      </w:pPr>
      <w:r>
        <w:rPr>
          <w:b/>
        </w:rPr>
        <w:t xml:space="preserve">Wallace: </w:t>
      </w:r>
    </w:p>
    <w:p w14:paraId="5E64DBD5" w14:textId="77777777" w:rsidR="00B9665E" w:rsidRDefault="00BA38C3">
      <w:pPr>
        <w:pStyle w:val="Standard"/>
        <w:numPr>
          <w:ilvl w:val="0"/>
          <w:numId w:val="1"/>
        </w:numPr>
        <w:jc w:val="both"/>
      </w:pPr>
      <w:r>
        <w:t>A younger scientist working in the amazon and indonesia and observing changes in organisms, sends darwin his work, darwin's work is more comprehensive and sound</w:t>
      </w:r>
    </w:p>
    <w:p w14:paraId="5E5253C4" w14:textId="77777777" w:rsidR="00B9665E" w:rsidRDefault="00B9665E">
      <w:pPr>
        <w:pStyle w:val="Standard"/>
        <w:jc w:val="both"/>
      </w:pPr>
    </w:p>
    <w:p w14:paraId="17647ACB" w14:textId="77777777" w:rsidR="00B9665E" w:rsidRDefault="00BA38C3">
      <w:pPr>
        <w:pStyle w:val="Standard"/>
        <w:jc w:val="both"/>
      </w:pPr>
      <w:r>
        <w:t>Essentialist Point of View</w:t>
      </w:r>
    </w:p>
    <w:p w14:paraId="04C78981" w14:textId="77777777" w:rsidR="00B9665E" w:rsidRDefault="00BA38C3">
      <w:pPr>
        <w:pStyle w:val="Standard"/>
        <w:jc w:val="both"/>
      </w:pPr>
      <w:r>
        <w:t>Essential transformation is a slow change in essence</w:t>
      </w:r>
    </w:p>
    <w:p w14:paraId="75F2BF79" w14:textId="77777777" w:rsidR="00B9665E" w:rsidRDefault="00BA38C3">
      <w:pPr>
        <w:pStyle w:val="Standard"/>
        <w:jc w:val="both"/>
      </w:pPr>
      <w:r>
        <w:t>Rapid change in essence is a transmutation</w:t>
      </w:r>
    </w:p>
    <w:p w14:paraId="7CA88C33" w14:textId="77777777" w:rsidR="00B9665E" w:rsidRDefault="00BA38C3">
      <w:pPr>
        <w:pStyle w:val="Standard"/>
        <w:jc w:val="both"/>
      </w:pPr>
      <w:r>
        <w:t>Finalism transformation: essence changed automatically</w:t>
      </w:r>
    </w:p>
    <w:p w14:paraId="69177B7C" w14:textId="77777777" w:rsidR="00B9665E" w:rsidRDefault="00BA38C3">
      <w:pPr>
        <w:pStyle w:val="Standard"/>
        <w:jc w:val="both"/>
      </w:pPr>
      <w:r>
        <w:t>Transmutation(not lamarck) say there are dramatic changes in essence, chicken lays egg, they say that the essence undergoes dramatic change every generation</w:t>
      </w:r>
    </w:p>
    <w:p w14:paraId="44E920BC" w14:textId="77777777" w:rsidR="00B9665E" w:rsidRDefault="00B9665E">
      <w:pPr>
        <w:pStyle w:val="Standard"/>
        <w:jc w:val="both"/>
      </w:pPr>
    </w:p>
    <w:p w14:paraId="3E999A39" w14:textId="77777777" w:rsidR="00B9665E" w:rsidRDefault="00BA38C3">
      <w:pPr>
        <w:pStyle w:val="Standard"/>
        <w:jc w:val="both"/>
      </w:pPr>
      <w:r>
        <w:rPr>
          <w:b/>
          <w:bCs/>
        </w:rPr>
        <w:t>Lamarck's transmutation of the species is an environmental change in the essence in the essentialists' point of view</w:t>
      </w:r>
    </w:p>
    <w:sectPr w:rsidR="00B9665E">
      <w:pgSz w:w="11905" w:h="16837"/>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C156D8" w14:textId="77777777" w:rsidR="00E55AEF" w:rsidRDefault="00E55AEF">
      <w:r>
        <w:separator/>
      </w:r>
    </w:p>
  </w:endnote>
  <w:endnote w:type="continuationSeparator" w:id="0">
    <w:p w14:paraId="374BA46F" w14:textId="77777777" w:rsidR="00E55AEF" w:rsidRDefault="00E55A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586EEA" w14:textId="77777777" w:rsidR="00E55AEF" w:rsidRDefault="00E55AEF">
      <w:r>
        <w:rPr>
          <w:color w:val="000000"/>
        </w:rPr>
        <w:separator/>
      </w:r>
    </w:p>
  </w:footnote>
  <w:footnote w:type="continuationSeparator" w:id="0">
    <w:p w14:paraId="763E15CC" w14:textId="77777777" w:rsidR="00E55AEF" w:rsidRDefault="00E55AE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523D9F"/>
    <w:multiLevelType w:val="multilevel"/>
    <w:tmpl w:val="5E1831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hideSpellingErrors/>
  <w:hideGrammaticalErrors/>
  <w:attachedTemplate r:id="rId1"/>
  <w:defaultTabStop w:val="706"/>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65E"/>
    <w:rsid w:val="00386546"/>
    <w:rsid w:val="00B9665E"/>
    <w:rsid w:val="00BA38C3"/>
    <w:rsid w:val="00E55AEF"/>
    <w:rsid w:val="00FA21A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B29807D"/>
  <w15:docId w15:val="{4B1C81AB-AF20-4022-BE98-A90EC7D0B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ndale Sans UI" w:hAnsi="Times New Roman" w:cs="Tahoma"/>
        <w:kern w:val="3"/>
        <w:sz w:val="24"/>
        <w:szCs w:val="24"/>
        <w:lang w:val="de-DE" w:eastAsia="ja-JP" w:bidi="fa-IR"/>
      </w:rPr>
    </w:rPrDefault>
    <w:pPrDefault>
      <w:pPr>
        <w:widowControl w:val="0"/>
        <w:autoSpaceDN w:val="0"/>
        <w:textAlignment w:val="baseline"/>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NumberingSymbols">
    <w:name w:val="Numbering Symbols"/>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1023</Words>
  <Characters>5834</Characters>
  <Application>Microsoft Macintosh Word</Application>
  <DocSecurity>0</DocSecurity>
  <Lines>48</Lines>
  <Paragraphs>13</Paragraphs>
  <ScaleCrop>false</ScaleCrop>
  <Company/>
  <LinksUpToDate>false</LinksUpToDate>
  <CharactersWithSpaces>6844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 Fouad</dc:creator>
  <cp:lastModifiedBy>Michelle Birch</cp:lastModifiedBy>
  <cp:revision>2</cp:revision>
  <dcterms:created xsi:type="dcterms:W3CDTF">2016-09-29T02:28:00Z</dcterms:created>
  <dcterms:modified xsi:type="dcterms:W3CDTF">2016-09-29T02:28:00Z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