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353E08" w14:textId="77777777" w:rsidR="00896095" w:rsidRDefault="00430622">
      <w:pPr>
        <w:pStyle w:val="Heading1"/>
      </w:pPr>
      <w:r>
        <w:t>Psychological Testing, Chapter 1</w:t>
      </w:r>
    </w:p>
    <w:p w14:paraId="63997B97" w14:textId="77777777" w:rsidR="00430622" w:rsidRPr="00430622" w:rsidRDefault="00430622" w:rsidP="00430622">
      <w:pPr>
        <w:pStyle w:val="ListParagraph"/>
        <w:numPr>
          <w:ilvl w:val="0"/>
          <w:numId w:val="6"/>
        </w:numPr>
        <w:rPr>
          <w:color w:val="auto"/>
          <w:sz w:val="22"/>
          <w:szCs w:val="22"/>
        </w:rPr>
      </w:pPr>
      <w:r w:rsidRPr="00430622">
        <w:rPr>
          <w:color w:val="auto"/>
          <w:sz w:val="22"/>
          <w:szCs w:val="22"/>
        </w:rPr>
        <w:t>Define the basic terms pertaining to psychological and educational tests</w:t>
      </w:r>
    </w:p>
    <w:p w14:paraId="12274306" w14:textId="77777777" w:rsidR="00430622" w:rsidRPr="00430622" w:rsidRDefault="00430622" w:rsidP="00430622">
      <w:pPr>
        <w:pStyle w:val="ListParagraph"/>
        <w:numPr>
          <w:ilvl w:val="0"/>
          <w:numId w:val="6"/>
        </w:numPr>
        <w:rPr>
          <w:color w:val="auto"/>
          <w:sz w:val="22"/>
          <w:szCs w:val="22"/>
        </w:rPr>
      </w:pPr>
      <w:r w:rsidRPr="00430622">
        <w:rPr>
          <w:color w:val="auto"/>
          <w:sz w:val="22"/>
          <w:szCs w:val="22"/>
        </w:rPr>
        <w:t>Distinguish between an individual test and a group test</w:t>
      </w:r>
    </w:p>
    <w:p w14:paraId="0742F7A1" w14:textId="77777777" w:rsidR="00430622" w:rsidRPr="00430622" w:rsidRDefault="00430622" w:rsidP="00430622">
      <w:pPr>
        <w:pStyle w:val="ListParagraph"/>
        <w:numPr>
          <w:ilvl w:val="0"/>
          <w:numId w:val="6"/>
        </w:numPr>
        <w:rPr>
          <w:color w:val="auto"/>
          <w:sz w:val="22"/>
          <w:szCs w:val="22"/>
        </w:rPr>
      </w:pPr>
      <w:r w:rsidRPr="00430622">
        <w:rPr>
          <w:color w:val="auto"/>
          <w:sz w:val="22"/>
          <w:szCs w:val="22"/>
        </w:rPr>
        <w:t>Define the terms achievement, aptitude, and intelligence, and identify a concept that can encompass all three terms</w:t>
      </w:r>
    </w:p>
    <w:p w14:paraId="2F2282AD" w14:textId="77777777" w:rsidR="00430622" w:rsidRPr="00430622" w:rsidRDefault="00430622" w:rsidP="00430622">
      <w:pPr>
        <w:pStyle w:val="ListParagraph"/>
        <w:numPr>
          <w:ilvl w:val="0"/>
          <w:numId w:val="6"/>
        </w:numPr>
        <w:rPr>
          <w:color w:val="auto"/>
          <w:sz w:val="22"/>
          <w:szCs w:val="22"/>
        </w:rPr>
      </w:pPr>
      <w:r w:rsidRPr="00430622">
        <w:rPr>
          <w:color w:val="auto"/>
          <w:sz w:val="22"/>
          <w:szCs w:val="22"/>
        </w:rPr>
        <w:t>Distinguish between ability tests and personality tests</w:t>
      </w:r>
    </w:p>
    <w:p w14:paraId="59FC009C" w14:textId="77777777" w:rsidR="00430622" w:rsidRPr="00430622" w:rsidRDefault="00430622" w:rsidP="00430622">
      <w:pPr>
        <w:pStyle w:val="ListParagraph"/>
        <w:numPr>
          <w:ilvl w:val="0"/>
          <w:numId w:val="6"/>
        </w:numPr>
        <w:rPr>
          <w:color w:val="auto"/>
          <w:sz w:val="22"/>
          <w:szCs w:val="22"/>
        </w:rPr>
      </w:pPr>
      <w:r w:rsidRPr="00430622">
        <w:rPr>
          <w:color w:val="auto"/>
          <w:sz w:val="22"/>
          <w:szCs w:val="22"/>
        </w:rPr>
        <w:t>Define the term structured personality test</w:t>
      </w:r>
    </w:p>
    <w:p w14:paraId="33B051BD" w14:textId="77777777" w:rsidR="00430622" w:rsidRPr="00430622" w:rsidRDefault="00430622" w:rsidP="00430622">
      <w:pPr>
        <w:pStyle w:val="ListParagraph"/>
        <w:numPr>
          <w:ilvl w:val="0"/>
          <w:numId w:val="6"/>
        </w:numPr>
        <w:rPr>
          <w:color w:val="auto"/>
          <w:sz w:val="22"/>
          <w:szCs w:val="22"/>
        </w:rPr>
      </w:pPr>
      <w:r w:rsidRPr="00430622">
        <w:rPr>
          <w:color w:val="auto"/>
          <w:sz w:val="22"/>
          <w:szCs w:val="22"/>
        </w:rPr>
        <w:t>Explain how structured personality tests differ from projective personality tests</w:t>
      </w:r>
    </w:p>
    <w:p w14:paraId="0E3C9D2D" w14:textId="77777777" w:rsidR="00430622" w:rsidRPr="00430622" w:rsidRDefault="00430622" w:rsidP="00430622">
      <w:pPr>
        <w:pStyle w:val="ListParagraph"/>
        <w:numPr>
          <w:ilvl w:val="0"/>
          <w:numId w:val="6"/>
        </w:numPr>
        <w:rPr>
          <w:color w:val="auto"/>
          <w:sz w:val="22"/>
          <w:szCs w:val="22"/>
        </w:rPr>
      </w:pPr>
      <w:r w:rsidRPr="00430622">
        <w:rPr>
          <w:color w:val="auto"/>
          <w:sz w:val="22"/>
          <w:szCs w:val="22"/>
        </w:rPr>
        <w:t>Explain what a normative or standardization sample is and why such a sample is important</w:t>
      </w:r>
    </w:p>
    <w:p w14:paraId="46666ED6" w14:textId="77777777" w:rsidR="00430622" w:rsidRPr="00430622" w:rsidRDefault="00430622" w:rsidP="00430622">
      <w:pPr>
        <w:pStyle w:val="ListParagraph"/>
        <w:numPr>
          <w:ilvl w:val="0"/>
          <w:numId w:val="6"/>
        </w:numPr>
        <w:rPr>
          <w:color w:val="auto"/>
          <w:sz w:val="22"/>
          <w:szCs w:val="22"/>
        </w:rPr>
      </w:pPr>
      <w:r w:rsidRPr="00430622">
        <w:rPr>
          <w:color w:val="auto"/>
          <w:sz w:val="22"/>
          <w:szCs w:val="22"/>
        </w:rPr>
        <w:t>Identify the major developments in the history of psychological testing</w:t>
      </w:r>
    </w:p>
    <w:p w14:paraId="62B6D704" w14:textId="77777777" w:rsidR="00430622" w:rsidRDefault="00430622" w:rsidP="00430622">
      <w:pPr>
        <w:pStyle w:val="ListParagraph"/>
        <w:numPr>
          <w:ilvl w:val="0"/>
          <w:numId w:val="6"/>
        </w:numPr>
        <w:rPr>
          <w:color w:val="auto"/>
          <w:sz w:val="22"/>
          <w:szCs w:val="22"/>
        </w:rPr>
      </w:pPr>
      <w:r w:rsidRPr="00430622">
        <w:rPr>
          <w:color w:val="auto"/>
          <w:sz w:val="22"/>
          <w:szCs w:val="22"/>
        </w:rPr>
        <w:t>Explain the relevance of psychological tests in contemporary society</w:t>
      </w:r>
    </w:p>
    <w:p w14:paraId="1B63950A" w14:textId="77777777" w:rsidR="00430622" w:rsidRDefault="00430622" w:rsidP="00430622">
      <w:pPr>
        <w:rPr>
          <w:color w:val="auto"/>
          <w:sz w:val="22"/>
          <w:szCs w:val="22"/>
        </w:rPr>
      </w:pPr>
    </w:p>
    <w:p w14:paraId="56595947" w14:textId="77777777" w:rsidR="00430622" w:rsidRDefault="00430622" w:rsidP="00430622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are the basic terms pertaining to psychological and educational tests?</w:t>
      </w:r>
    </w:p>
    <w:p w14:paraId="3CC2DEEC" w14:textId="77777777" w:rsidR="00430622" w:rsidRDefault="00430622" w:rsidP="00430622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What is a </w:t>
      </w:r>
      <w:r w:rsidR="00DF14C9">
        <w:rPr>
          <w:color w:val="auto"/>
          <w:sz w:val="22"/>
          <w:szCs w:val="22"/>
        </w:rPr>
        <w:t>Test?</w:t>
      </w:r>
    </w:p>
    <w:p w14:paraId="1AEECD51" w14:textId="77777777" w:rsidR="00430622" w:rsidRDefault="00430622" w:rsidP="00430622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test is </w:t>
      </w:r>
      <w:r w:rsidRPr="00430622">
        <w:rPr>
          <w:color w:val="auto"/>
          <w:sz w:val="22"/>
          <w:szCs w:val="22"/>
        </w:rPr>
        <w:t>a measurement device or technique used to quantify behavior or aid in the understanding &amp; prediction of behavior</w:t>
      </w:r>
      <w:r>
        <w:rPr>
          <w:color w:val="auto"/>
          <w:sz w:val="22"/>
          <w:szCs w:val="22"/>
        </w:rPr>
        <w:t>.</w:t>
      </w:r>
    </w:p>
    <w:p w14:paraId="56475E23" w14:textId="77777777" w:rsidR="00430622" w:rsidRDefault="00430622" w:rsidP="00430622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can be used to measure behavior of an animal, machine, etc.</w:t>
      </w:r>
    </w:p>
    <w:p w14:paraId="0AF34A05" w14:textId="77777777" w:rsidR="00430622" w:rsidRDefault="00DF14C9" w:rsidP="00430622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is Psychological Testing?</w:t>
      </w:r>
    </w:p>
    <w:p w14:paraId="326B6B79" w14:textId="77777777" w:rsidR="00430622" w:rsidRDefault="00430622" w:rsidP="00430622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psychological test is composed of a set of items that are designed to measure characteristics of human beings that pertain to behavior</w:t>
      </w:r>
    </w:p>
    <w:p w14:paraId="5E06C9A3" w14:textId="77777777" w:rsidR="00430622" w:rsidRDefault="00DF14C9" w:rsidP="00430622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is the difference between an individual test and a group test?</w:t>
      </w:r>
    </w:p>
    <w:p w14:paraId="45725366" w14:textId="77777777" w:rsidR="00DF14C9" w:rsidRDefault="00DF14C9" w:rsidP="00DF14C9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An individual test is given to only one person at a time and a group test is administered to more than one person at a time</w:t>
      </w:r>
    </w:p>
    <w:p w14:paraId="4DF63A15" w14:textId="77777777" w:rsidR="00DF14C9" w:rsidRDefault="00DF14C9" w:rsidP="00DF14C9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is the difference between an achievement test and an aptitude test?</w:t>
      </w:r>
    </w:p>
    <w:p w14:paraId="7A1F2326" w14:textId="77777777" w:rsidR="00DF14C9" w:rsidRDefault="00DF14C9" w:rsidP="00DF14C9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An achievement test is testing previous learning while an aptitude test is testing the potential for learning</w:t>
      </w:r>
    </w:p>
    <w:p w14:paraId="17945BBF" w14:textId="77777777" w:rsidR="00DF14C9" w:rsidRDefault="00DF14C9" w:rsidP="00DF14C9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is an intelligence test?</w:t>
      </w:r>
    </w:p>
    <w:p w14:paraId="31907A71" w14:textId="77777777" w:rsidR="00DF14C9" w:rsidRDefault="00DF14C9" w:rsidP="00DF14C9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An intelligence test is testing a person’s general potential to solve problems, adapt to changing circumstances, think abstractly, and profit from experience</w:t>
      </w:r>
    </w:p>
    <w:p w14:paraId="0EB6028B" w14:textId="77777777" w:rsidR="00DF14C9" w:rsidRDefault="00DF14C9" w:rsidP="00DF14C9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The word “smart” refers to intelligence</w:t>
      </w:r>
    </w:p>
    <w:p w14:paraId="778C3887" w14:textId="77777777" w:rsidR="00DF14C9" w:rsidRDefault="00DF14C9" w:rsidP="00DF14C9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is the term “human ability”?</w:t>
      </w:r>
    </w:p>
    <w:p w14:paraId="59618F6C" w14:textId="77777777" w:rsidR="00DF14C9" w:rsidRDefault="00DF14C9" w:rsidP="00DF14C9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Human ability is the all encompassing term for </w:t>
      </w:r>
    </w:p>
    <w:p w14:paraId="0EC81028" w14:textId="77777777" w:rsidR="00DF14C9" w:rsidRDefault="00DF14C9" w:rsidP="00DF14C9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Achievement</w:t>
      </w:r>
    </w:p>
    <w:p w14:paraId="2C2093EB" w14:textId="77777777" w:rsidR="00DF14C9" w:rsidRDefault="00DF14C9" w:rsidP="00DF14C9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Aptitude</w:t>
      </w:r>
    </w:p>
    <w:p w14:paraId="78D7597D" w14:textId="77777777" w:rsidR="00DF14C9" w:rsidRDefault="00DF14C9" w:rsidP="00DF14C9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Intelligence</w:t>
      </w:r>
    </w:p>
    <w:p w14:paraId="7890F64F" w14:textId="77777777" w:rsidR="00DF14C9" w:rsidRDefault="00DF14C9" w:rsidP="00DF14C9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are personality tests?</w:t>
      </w:r>
    </w:p>
    <w:p w14:paraId="6C463619" w14:textId="77777777" w:rsidR="00DF14C9" w:rsidRDefault="00DF14C9" w:rsidP="00DF14C9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Personality tests measure typical behavior, related to overt and covert dispositions</w:t>
      </w:r>
    </w:p>
    <w:p w14:paraId="5C965198" w14:textId="77777777" w:rsidR="00DF14C9" w:rsidRDefault="00DF14C9" w:rsidP="00DF14C9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Structured Personality tests (true/false answers)</w:t>
      </w:r>
    </w:p>
    <w:p w14:paraId="0DC51F72" w14:textId="77777777" w:rsidR="00DF14C9" w:rsidRDefault="00DF14C9" w:rsidP="00DF14C9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Projective Personality tests (</w:t>
      </w:r>
      <w:proofErr w:type="spellStart"/>
      <w:r>
        <w:rPr>
          <w:color w:val="auto"/>
          <w:sz w:val="22"/>
          <w:szCs w:val="22"/>
        </w:rPr>
        <w:t>Rorchach</w:t>
      </w:r>
      <w:proofErr w:type="spellEnd"/>
      <w:r>
        <w:rPr>
          <w:color w:val="auto"/>
          <w:sz w:val="22"/>
          <w:szCs w:val="22"/>
        </w:rPr>
        <w:t xml:space="preserve"> test)</w:t>
      </w:r>
    </w:p>
    <w:p w14:paraId="5E54091E" w14:textId="77777777" w:rsidR="00DF14C9" w:rsidRDefault="00DF14C9" w:rsidP="00DF14C9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is psychological testing?</w:t>
      </w:r>
    </w:p>
    <w:p w14:paraId="58EEA049" w14:textId="77777777" w:rsidR="00DF14C9" w:rsidRDefault="00DF14C9" w:rsidP="00DF14C9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>All possible uses, applications, and underlying concepts of psychological and educational tests</w:t>
      </w:r>
    </w:p>
    <w:p w14:paraId="5587E8EF" w14:textId="77777777" w:rsidR="00DF14C9" w:rsidRDefault="00DF14C9" w:rsidP="00DF14C9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is the main purpose of a psychological test?</w:t>
      </w:r>
    </w:p>
    <w:p w14:paraId="59FFFF8D" w14:textId="77777777" w:rsidR="00DF14C9" w:rsidRDefault="00DF14C9" w:rsidP="00DF14C9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To evaluate individual differences or variations among individuals</w:t>
      </w:r>
    </w:p>
    <w:p w14:paraId="4CFB9F2F" w14:textId="77777777" w:rsidR="00DF14C9" w:rsidRDefault="00DF14C9" w:rsidP="00DF14C9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are the two most fundamental concepts of psychological testing?</w:t>
      </w:r>
    </w:p>
    <w:p w14:paraId="6C16BB8B" w14:textId="77777777" w:rsidR="00DF14C9" w:rsidRDefault="00DF14C9" w:rsidP="00DF14C9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Reliability: the accuracy, dependability, consistency, or repeatability of test results</w:t>
      </w:r>
    </w:p>
    <w:p w14:paraId="3F25ABCC" w14:textId="77777777" w:rsidR="00DF14C9" w:rsidRDefault="00DF14C9" w:rsidP="00DF14C9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Validity: the meaning &amp; usefulness of test results</w:t>
      </w:r>
    </w:p>
    <w:p w14:paraId="233C84F5" w14:textId="77777777" w:rsidR="006C0258" w:rsidRDefault="00751204" w:rsidP="00DF14C9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Who are the early antecedents of </w:t>
      </w:r>
      <w:r w:rsidR="006C0258">
        <w:rPr>
          <w:color w:val="auto"/>
          <w:sz w:val="22"/>
          <w:szCs w:val="22"/>
        </w:rPr>
        <w:t>psychological testing?</w:t>
      </w:r>
    </w:p>
    <w:p w14:paraId="63C5684B" w14:textId="77777777" w:rsidR="006C0258" w:rsidRDefault="006C0258" w:rsidP="006C0258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The Western world likely learned about testing programs through the Chinese</w:t>
      </w:r>
    </w:p>
    <w:p w14:paraId="273EF56A" w14:textId="77777777" w:rsidR="006C0258" w:rsidRPr="006C0258" w:rsidRDefault="006C0258" w:rsidP="006C0258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The Han Dynasty used test batteries in civil law, military affairs, agriculture, revenue, and geography</w:t>
      </w:r>
    </w:p>
    <w:p w14:paraId="3559BA20" w14:textId="77777777" w:rsidR="006C0258" w:rsidRDefault="006C0258" w:rsidP="006C0258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The Ming Dynasty used multistage tests to decide who was fit for public office</w:t>
      </w:r>
    </w:p>
    <w:p w14:paraId="4E463690" w14:textId="77777777" w:rsidR="00404A03" w:rsidRDefault="00404A03" w:rsidP="00404A03">
      <w:pPr>
        <w:pStyle w:val="ListParagraph"/>
        <w:numPr>
          <w:ilvl w:val="2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Regional testing centers with special testing booths </w:t>
      </w:r>
      <w:r w:rsidRPr="00404A03">
        <w:rPr>
          <w:color w:val="auto"/>
          <w:sz w:val="22"/>
          <w:szCs w:val="22"/>
        </w:rPr>
        <w:sym w:font="Wingdings" w:char="F0E0"/>
      </w:r>
      <w:r>
        <w:rPr>
          <w:color w:val="auto"/>
          <w:sz w:val="22"/>
          <w:szCs w:val="22"/>
        </w:rPr>
        <w:t xml:space="preserve"> provincial capitals for more extensive essay exams </w:t>
      </w:r>
      <w:r w:rsidRPr="00404A03">
        <w:rPr>
          <w:color w:val="auto"/>
          <w:sz w:val="22"/>
          <w:szCs w:val="22"/>
        </w:rPr>
        <w:sym w:font="Wingdings" w:char="F0E0"/>
      </w:r>
      <w:r>
        <w:rPr>
          <w:color w:val="auto"/>
          <w:sz w:val="22"/>
          <w:szCs w:val="22"/>
        </w:rPr>
        <w:t xml:space="preserve"> highest scores to nations capital for final round </w:t>
      </w:r>
      <w:r w:rsidRPr="00404A03">
        <w:rPr>
          <w:color w:val="auto"/>
          <w:sz w:val="22"/>
          <w:szCs w:val="22"/>
        </w:rPr>
        <w:sym w:font="Wingdings" w:char="F0E0"/>
      </w:r>
      <w:r>
        <w:rPr>
          <w:color w:val="auto"/>
          <w:sz w:val="22"/>
          <w:szCs w:val="22"/>
        </w:rPr>
        <w:t xml:space="preserve"> public office</w:t>
      </w:r>
    </w:p>
    <w:p w14:paraId="76A82374" w14:textId="77777777" w:rsidR="00404A03" w:rsidRDefault="00BE757B" w:rsidP="00404A03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British missionaries/diplomats encouraged the English East India Company in 1832 to copy the Chinese system to choose employees for overseas duty</w:t>
      </w:r>
    </w:p>
    <w:p w14:paraId="2B64FD9F" w14:textId="77777777" w:rsidR="00BE757B" w:rsidRDefault="00BE757B" w:rsidP="00404A03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The British gov’t adopted the system for civil service recruitment in 1855</w:t>
      </w:r>
    </w:p>
    <w:p w14:paraId="5C628691" w14:textId="77777777" w:rsidR="00BE757B" w:rsidRDefault="00BE757B" w:rsidP="00404A03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The French &amp; German gov’ts followed</w:t>
      </w:r>
    </w:p>
    <w:p w14:paraId="4AD13F4B" w14:textId="77777777" w:rsidR="00BE757B" w:rsidRDefault="00BE757B" w:rsidP="00404A03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In 1883, the U.S. gov’t established the American Civil Service Commission for administering competitive exams for gov’t jobs</w:t>
      </w:r>
    </w:p>
    <w:p w14:paraId="5875F92F" w14:textId="77777777" w:rsidR="00BE757B" w:rsidRDefault="00BE757B" w:rsidP="00404A03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Testing grew rapidly after this </w:t>
      </w:r>
    </w:p>
    <w:p w14:paraId="40E57137" w14:textId="6CD027A1" w:rsidR="00BE757B" w:rsidRDefault="00060C4B" w:rsidP="00BE757B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was the significance of Charles Darwin’s publication “The Origin of Species” in 1859?</w:t>
      </w:r>
    </w:p>
    <w:p w14:paraId="212D9595" w14:textId="7564BC90" w:rsidR="00060C4B" w:rsidRDefault="00060C4B" w:rsidP="00060C4B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Theorized that higher forms of life evolved partially because of differences among individual forms within a species </w:t>
      </w:r>
    </w:p>
    <w:p w14:paraId="57807065" w14:textId="4C2F7CE4" w:rsidR="00060C4B" w:rsidRDefault="00060C4B" w:rsidP="00060C4B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Some possess characteristics that are more adaptive or successful in a given environment than others</w:t>
      </w:r>
    </w:p>
    <w:p w14:paraId="6CD4D4E6" w14:textId="77777777" w:rsidR="00060C4B" w:rsidRDefault="00060C4B" w:rsidP="00060C4B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Those with the best characteristics survive at the expense of those who are less fit </w:t>
      </w:r>
    </w:p>
    <w:p w14:paraId="1863EAB2" w14:textId="46B6615A" w:rsidR="00060C4B" w:rsidRDefault="00060C4B" w:rsidP="00060C4B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Survivors pass their characteristics to the next generation</w:t>
      </w:r>
    </w:p>
    <w:p w14:paraId="19B97330" w14:textId="53530D2C" w:rsidR="00060C4B" w:rsidRDefault="00060C4B" w:rsidP="00060C4B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What did Sir Francis Galton do?</w:t>
      </w:r>
    </w:p>
    <w:p w14:paraId="7A84CA55" w14:textId="106579C4" w:rsidR="00060C4B" w:rsidRDefault="00060C4B" w:rsidP="00060C4B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Applied </w:t>
      </w:r>
      <w:proofErr w:type="spellStart"/>
      <w:r>
        <w:rPr>
          <w:color w:val="auto"/>
          <w:sz w:val="22"/>
          <w:szCs w:val="22"/>
        </w:rPr>
        <w:t>Darwins</w:t>
      </w:r>
      <w:proofErr w:type="spellEnd"/>
      <w:r>
        <w:rPr>
          <w:color w:val="auto"/>
          <w:sz w:val="22"/>
          <w:szCs w:val="22"/>
        </w:rPr>
        <w:t xml:space="preserve"> theories to the study of humans</w:t>
      </w:r>
    </w:p>
    <w:p w14:paraId="4B9AE58F" w14:textId="207E85CC" w:rsidR="00060C4B" w:rsidRDefault="00060C4B" w:rsidP="00060C4B">
      <w:pPr>
        <w:pStyle w:val="ListParagraph"/>
        <w:numPr>
          <w:ilvl w:val="2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Survival of the fittest</w:t>
      </w:r>
    </w:p>
    <w:p w14:paraId="4E2F79E0" w14:textId="77777777" w:rsidR="00060C4B" w:rsidRDefault="00060C4B" w:rsidP="00060C4B">
      <w:pPr>
        <w:pStyle w:val="ListParagraph"/>
        <w:numPr>
          <w:ilvl w:val="2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Individual differences</w:t>
      </w:r>
    </w:p>
    <w:p w14:paraId="61E8406F" w14:textId="04AFF4B0" w:rsidR="00060C4B" w:rsidRDefault="00060C4B" w:rsidP="00685435">
      <w:pPr>
        <w:pStyle w:val="ListParagraph"/>
        <w:numPr>
          <w:ilvl w:val="1"/>
          <w:numId w:val="7"/>
        </w:numPr>
        <w:rPr>
          <w:color w:val="auto"/>
          <w:sz w:val="22"/>
          <w:szCs w:val="22"/>
        </w:rPr>
      </w:pPr>
      <w:r w:rsidRPr="00060C4B">
        <w:rPr>
          <w:color w:val="auto"/>
          <w:sz w:val="22"/>
          <w:szCs w:val="22"/>
        </w:rPr>
        <w:t xml:space="preserve">Used these to set out to show that some </w:t>
      </w:r>
      <w:proofErr w:type="spellStart"/>
      <w:r w:rsidRPr="00060C4B">
        <w:rPr>
          <w:color w:val="auto"/>
          <w:sz w:val="22"/>
          <w:szCs w:val="22"/>
        </w:rPr>
        <w:t>ppl</w:t>
      </w:r>
      <w:proofErr w:type="spellEnd"/>
      <w:r w:rsidRPr="00060C4B">
        <w:rPr>
          <w:color w:val="auto"/>
          <w:sz w:val="22"/>
          <w:szCs w:val="22"/>
        </w:rPr>
        <w:t xml:space="preserve"> possessed characteristics that made them more fit than others</w:t>
      </w:r>
    </w:p>
    <w:p w14:paraId="6D4AB371" w14:textId="65D2D608" w:rsidR="00685435" w:rsidRPr="00685435" w:rsidRDefault="00685435" w:rsidP="00685435">
      <w:pPr>
        <w:pStyle w:val="ListParagraph"/>
        <w:numPr>
          <w:ilvl w:val="0"/>
          <w:numId w:val="7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Set out to demonstrate that </w:t>
      </w:r>
      <w:bookmarkStart w:id="0" w:name="_GoBack"/>
      <w:bookmarkEnd w:id="0"/>
    </w:p>
    <w:p w14:paraId="3D352F76" w14:textId="77777777" w:rsidR="00430622" w:rsidRPr="00430622" w:rsidRDefault="00430622" w:rsidP="00430622">
      <w:pPr>
        <w:rPr>
          <w:color w:val="auto"/>
          <w:sz w:val="22"/>
          <w:szCs w:val="22"/>
        </w:rPr>
      </w:pPr>
    </w:p>
    <w:p w14:paraId="3C6A8B99" w14:textId="77777777" w:rsidR="00430622" w:rsidRDefault="00430622" w:rsidP="00430622">
      <w:pPr>
        <w:rPr>
          <w:sz w:val="22"/>
          <w:szCs w:val="22"/>
        </w:rPr>
      </w:pPr>
    </w:p>
    <w:p w14:paraId="5E7A3C3B" w14:textId="77777777" w:rsidR="00430622" w:rsidRPr="00430622" w:rsidRDefault="00430622" w:rsidP="00430622">
      <w:pPr>
        <w:rPr>
          <w:sz w:val="22"/>
          <w:szCs w:val="22"/>
        </w:rPr>
      </w:pPr>
    </w:p>
    <w:p w14:paraId="1265807F" w14:textId="77777777" w:rsidR="00430622" w:rsidRPr="00430622" w:rsidRDefault="00430622" w:rsidP="00430622">
      <w:pPr>
        <w:rPr>
          <w:sz w:val="22"/>
          <w:szCs w:val="22"/>
        </w:rPr>
      </w:pPr>
    </w:p>
    <w:sectPr w:rsidR="00430622" w:rsidRPr="00430622" w:rsidSect="00DF14C9">
      <w:footerReference w:type="default" r:id="rId7"/>
      <w:pgSz w:w="12240" w:h="15840"/>
      <w:pgMar w:top="284" w:right="720" w:bottom="284" w:left="720" w:header="720" w:footer="72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ED45CA" w14:textId="77777777" w:rsidR="007F3F3D" w:rsidRDefault="007F3F3D">
      <w:r>
        <w:separator/>
      </w:r>
    </w:p>
    <w:p w14:paraId="149B3E63" w14:textId="77777777" w:rsidR="007F3F3D" w:rsidRDefault="007F3F3D"/>
  </w:endnote>
  <w:endnote w:type="continuationSeparator" w:id="0">
    <w:p w14:paraId="17CAABF7" w14:textId="77777777" w:rsidR="007F3F3D" w:rsidRDefault="007F3F3D">
      <w:r>
        <w:continuationSeparator/>
      </w:r>
    </w:p>
    <w:p w14:paraId="5533EB09" w14:textId="77777777" w:rsidR="007F3F3D" w:rsidRDefault="007F3F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BF9574" w14:textId="77777777" w:rsidR="00896095" w:rsidRDefault="000C2F2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54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8EE6F" w14:textId="77777777" w:rsidR="007F3F3D" w:rsidRDefault="007F3F3D">
      <w:r>
        <w:separator/>
      </w:r>
    </w:p>
    <w:p w14:paraId="16000978" w14:textId="77777777" w:rsidR="007F3F3D" w:rsidRDefault="007F3F3D"/>
  </w:footnote>
  <w:footnote w:type="continuationSeparator" w:id="0">
    <w:p w14:paraId="087355DA" w14:textId="77777777" w:rsidR="007F3F3D" w:rsidRDefault="007F3F3D">
      <w:r>
        <w:continuationSeparator/>
      </w:r>
    </w:p>
    <w:p w14:paraId="4BB1357B" w14:textId="77777777" w:rsidR="007F3F3D" w:rsidRDefault="007F3F3D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FC27CCC"/>
    <w:multiLevelType w:val="hybridMultilevel"/>
    <w:tmpl w:val="D4963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2969D4"/>
    <w:multiLevelType w:val="hybridMultilevel"/>
    <w:tmpl w:val="D75096A0"/>
    <w:lvl w:ilvl="0" w:tplc="A8928A0E">
      <w:start w:val="208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AC1771"/>
    <w:multiLevelType w:val="hybridMultilevel"/>
    <w:tmpl w:val="246A4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attachedTemplate r:id="rId1"/>
  <w:defaultTabStop w:val="720"/>
  <w:drawingGridHorizontalSpacing w:val="150"/>
  <w:drawingGridVerticalSpacing w:val="20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622"/>
    <w:rsid w:val="00060C4B"/>
    <w:rsid w:val="000C2F28"/>
    <w:rsid w:val="00404A03"/>
    <w:rsid w:val="00430622"/>
    <w:rsid w:val="00685435"/>
    <w:rsid w:val="006C0258"/>
    <w:rsid w:val="00751204"/>
    <w:rsid w:val="007F3F3D"/>
    <w:rsid w:val="00896095"/>
    <w:rsid w:val="009740DD"/>
    <w:rsid w:val="00BE757B"/>
    <w:rsid w:val="00DF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1F312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430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chelseatitus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47</TotalTime>
  <Pages>2</Pages>
  <Words>617</Words>
  <Characters>3523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Titus</dc:creator>
  <cp:keywords/>
  <dc:description/>
  <cp:lastModifiedBy>Chelsea Titus</cp:lastModifiedBy>
  <cp:revision>2</cp:revision>
  <dcterms:created xsi:type="dcterms:W3CDTF">2016-01-25T21:58:00Z</dcterms:created>
  <dcterms:modified xsi:type="dcterms:W3CDTF">2016-02-09T03:36:00Z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