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463E0B" w14:textId="337FCE39" w:rsidR="00430089" w:rsidRDefault="003D188E">
      <w:pPr>
        <w:pStyle w:val="Heading1"/>
      </w:pPr>
      <w:r>
        <w:t>Entrepreneurship and</w:t>
      </w:r>
      <w:r w:rsidR="00B87E9C">
        <w:t xml:space="preserve"> Options for Business Ownership Chapter 5</w:t>
      </w:r>
    </w:p>
    <w:p w14:paraId="0BC71D37" w14:textId="77777777" w:rsidR="00430089" w:rsidRPr="003D188E" w:rsidRDefault="003D188E">
      <w:pPr>
        <w:pStyle w:val="Heading2"/>
        <w:rPr>
          <w:color w:val="595959" w:themeColor="text1" w:themeTint="A6"/>
          <w:sz w:val="28"/>
        </w:rPr>
      </w:pPr>
      <w:r w:rsidRPr="003D188E">
        <w:rPr>
          <w:color w:val="595959" w:themeColor="text1" w:themeTint="A6"/>
          <w:sz w:val="28"/>
        </w:rPr>
        <w:t xml:space="preserve">The Entrepreneur </w:t>
      </w:r>
    </w:p>
    <w:p w14:paraId="70B88C23" w14:textId="77777777" w:rsidR="003D188E" w:rsidRPr="003D188E" w:rsidRDefault="003D188E" w:rsidP="003D188E">
      <w:pPr>
        <w:pStyle w:val="ListParagraph"/>
        <w:numPr>
          <w:ilvl w:val="0"/>
          <w:numId w:val="5"/>
        </w:numPr>
        <w:rPr>
          <w:sz w:val="24"/>
        </w:rPr>
      </w:pPr>
      <w:r w:rsidRPr="003D188E">
        <w:rPr>
          <w:sz w:val="24"/>
        </w:rPr>
        <w:t>Recognize and seize an opportunity</w:t>
      </w:r>
    </w:p>
    <w:p w14:paraId="72E50DA7" w14:textId="77777777" w:rsidR="003D188E" w:rsidRDefault="003D188E" w:rsidP="003D188E">
      <w:pPr>
        <w:pStyle w:val="ListParagraph"/>
        <w:numPr>
          <w:ilvl w:val="0"/>
          <w:numId w:val="5"/>
        </w:numPr>
        <w:rPr>
          <w:sz w:val="24"/>
        </w:rPr>
      </w:pPr>
      <w:r w:rsidRPr="003D188E">
        <w:rPr>
          <w:sz w:val="24"/>
        </w:rPr>
        <w:t xml:space="preserve">Many characteristics </w:t>
      </w:r>
    </w:p>
    <w:p w14:paraId="5849B215" w14:textId="77777777" w:rsidR="00B259D3" w:rsidRDefault="00B259D3" w:rsidP="003D188E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Strict Process</w:t>
      </w:r>
    </w:p>
    <w:p w14:paraId="1E41B78F" w14:textId="77777777" w:rsidR="00B259D3" w:rsidRDefault="00B259D3" w:rsidP="00B259D3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>Idea</w:t>
      </w:r>
    </w:p>
    <w:p w14:paraId="5A2B99F3" w14:textId="77777777" w:rsidR="00B259D3" w:rsidRDefault="00B259D3" w:rsidP="00B259D3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 xml:space="preserve">Screening (adds value/ marketable, competition advantage, low exit costs) </w:t>
      </w:r>
    </w:p>
    <w:p w14:paraId="55BDF789" w14:textId="77777777" w:rsidR="00B259D3" w:rsidRDefault="00B259D3" w:rsidP="00B259D3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 xml:space="preserve">Development </w:t>
      </w:r>
    </w:p>
    <w:p w14:paraId="73CE3110" w14:textId="77777777" w:rsidR="0051409D" w:rsidRDefault="0051409D" w:rsidP="0051409D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Social </w:t>
      </w:r>
      <w:r w:rsidR="00367CAB">
        <w:rPr>
          <w:sz w:val="24"/>
        </w:rPr>
        <w:t>Entrepreneurship</w:t>
      </w:r>
      <w:r>
        <w:rPr>
          <w:sz w:val="24"/>
        </w:rPr>
        <w:t xml:space="preserve"> </w:t>
      </w:r>
    </w:p>
    <w:p w14:paraId="483D1B0A" w14:textId="77777777" w:rsidR="00367CAB" w:rsidRDefault="00367CAB" w:rsidP="0051409D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Develop a business plan </w:t>
      </w:r>
    </w:p>
    <w:p w14:paraId="6B431B95" w14:textId="77777777" w:rsidR="006C042B" w:rsidRPr="006C042B" w:rsidRDefault="006C042B" w:rsidP="006C042B">
      <w:pPr>
        <w:rPr>
          <w:b/>
          <w:sz w:val="28"/>
        </w:rPr>
      </w:pPr>
      <w:r w:rsidRPr="006C042B">
        <w:rPr>
          <w:b/>
          <w:sz w:val="28"/>
        </w:rPr>
        <w:t xml:space="preserve">Why Be an Entrepreneur? </w:t>
      </w:r>
    </w:p>
    <w:p w14:paraId="088611E0" w14:textId="77777777" w:rsidR="006C042B" w:rsidRDefault="006C042B" w:rsidP="006C042B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Be your own boss</w:t>
      </w:r>
    </w:p>
    <w:p w14:paraId="1A6883D6" w14:textId="77777777" w:rsidR="006C042B" w:rsidRDefault="006C042B" w:rsidP="006C042B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Financial success </w:t>
      </w:r>
    </w:p>
    <w:p w14:paraId="36966AD4" w14:textId="77777777" w:rsidR="006C042B" w:rsidRDefault="006C042B" w:rsidP="006C042B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Job security </w:t>
      </w:r>
    </w:p>
    <w:p w14:paraId="438D28CC" w14:textId="77777777" w:rsidR="006C042B" w:rsidRDefault="006C042B" w:rsidP="006C042B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Quality of life</w:t>
      </w:r>
    </w:p>
    <w:p w14:paraId="1962F586" w14:textId="1B7E5AEA" w:rsidR="006C042B" w:rsidRPr="00204A70" w:rsidRDefault="006E0628" w:rsidP="006E0628">
      <w:pPr>
        <w:rPr>
          <w:b/>
          <w:sz w:val="28"/>
        </w:rPr>
      </w:pPr>
      <w:r w:rsidRPr="00204A70">
        <w:rPr>
          <w:b/>
          <w:sz w:val="28"/>
        </w:rPr>
        <w:t xml:space="preserve">Where </w:t>
      </w:r>
      <w:r w:rsidR="00B87E9C" w:rsidRPr="00204A70">
        <w:rPr>
          <w:b/>
          <w:sz w:val="28"/>
        </w:rPr>
        <w:t>to</w:t>
      </w:r>
      <w:r w:rsidRPr="00204A70">
        <w:rPr>
          <w:b/>
          <w:sz w:val="28"/>
        </w:rPr>
        <w:t xml:space="preserve"> Get Money? </w:t>
      </w:r>
    </w:p>
    <w:p w14:paraId="21BBE377" w14:textId="597275BC" w:rsidR="006E0628" w:rsidRDefault="006E0628" w:rsidP="006E0628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Personal, friends, family </w:t>
      </w:r>
      <w:r w:rsidR="00B87E9C">
        <w:rPr>
          <w:sz w:val="24"/>
        </w:rPr>
        <w:t xml:space="preserve">(family might not charge interest) </w:t>
      </w:r>
    </w:p>
    <w:p w14:paraId="4ACDACC2" w14:textId="461038F4" w:rsidR="006E0628" w:rsidRDefault="006E0628" w:rsidP="006E0628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Debt financing – borrow money </w:t>
      </w:r>
    </w:p>
    <w:p w14:paraId="70D96584" w14:textId="7658C1D0" w:rsidR="006E0628" w:rsidRDefault="006E0628" w:rsidP="006E0628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Equity financing – allow people to invest for ownership </w:t>
      </w:r>
    </w:p>
    <w:p w14:paraId="598C7B58" w14:textId="07D289F3" w:rsidR="00204A70" w:rsidRDefault="006E0628" w:rsidP="00204A70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>Crowd-funding</w:t>
      </w:r>
      <w:r w:rsidR="00204A70">
        <w:rPr>
          <w:sz w:val="24"/>
        </w:rPr>
        <w:t xml:space="preserve"> (</w:t>
      </w:r>
      <w:r w:rsidR="00204A70" w:rsidRPr="00204A70">
        <w:rPr>
          <w:i/>
          <w:sz w:val="24"/>
        </w:rPr>
        <w:t>GoFundMe</w:t>
      </w:r>
      <w:r w:rsidR="00204A70">
        <w:rPr>
          <w:sz w:val="24"/>
        </w:rPr>
        <w:t>),</w:t>
      </w:r>
      <w:r w:rsidR="00D21442">
        <w:rPr>
          <w:sz w:val="24"/>
        </w:rPr>
        <w:t xml:space="preserve"> A</w:t>
      </w:r>
      <w:r>
        <w:rPr>
          <w:sz w:val="24"/>
        </w:rPr>
        <w:t>ngel investors, venture capitalists</w:t>
      </w:r>
    </w:p>
    <w:p w14:paraId="4DD95147" w14:textId="78108BE4" w:rsidR="00D21442" w:rsidRDefault="00D21442" w:rsidP="00D21442">
      <w:pPr>
        <w:pStyle w:val="ListParagraph"/>
        <w:numPr>
          <w:ilvl w:val="2"/>
          <w:numId w:val="5"/>
        </w:numPr>
        <w:rPr>
          <w:sz w:val="24"/>
        </w:rPr>
      </w:pPr>
      <w:r>
        <w:rPr>
          <w:sz w:val="24"/>
        </w:rPr>
        <w:t xml:space="preserve">Angel Investors: Provide funding for some type of return (dragon dens) </w:t>
      </w:r>
    </w:p>
    <w:p w14:paraId="3302EC32" w14:textId="02B515C3" w:rsidR="00D21442" w:rsidRDefault="00D21442" w:rsidP="00D21442">
      <w:pPr>
        <w:pStyle w:val="ListParagraph"/>
        <w:numPr>
          <w:ilvl w:val="2"/>
          <w:numId w:val="5"/>
        </w:numPr>
        <w:rPr>
          <w:sz w:val="24"/>
        </w:rPr>
      </w:pPr>
      <w:r>
        <w:rPr>
          <w:sz w:val="24"/>
        </w:rPr>
        <w:t xml:space="preserve">Venture Capitalists: Larger value of money, want return (equity) or board of director seats </w:t>
      </w:r>
    </w:p>
    <w:p w14:paraId="1B9798CE" w14:textId="4BE82C68" w:rsidR="00EA395B" w:rsidRDefault="00E62D7C" w:rsidP="00EA395B">
      <w:pPr>
        <w:rPr>
          <w:b/>
          <w:sz w:val="28"/>
        </w:rPr>
      </w:pPr>
      <w:r w:rsidRPr="00E62D7C">
        <w:rPr>
          <w:b/>
          <w:sz w:val="28"/>
        </w:rPr>
        <w:t>Types of Businesses</w:t>
      </w:r>
    </w:p>
    <w:p w14:paraId="24FC5F1C" w14:textId="6EB9A3F8" w:rsidR="00E62D7C" w:rsidRPr="00351DD5" w:rsidRDefault="009B0DCC" w:rsidP="00351DD5">
      <w:pPr>
        <w:jc w:val="center"/>
        <w:rPr>
          <w:i/>
          <w:sz w:val="28"/>
          <w:u w:val="single"/>
        </w:rPr>
      </w:pPr>
      <w:r w:rsidRPr="00351DD5">
        <w:rPr>
          <w:i/>
          <w:sz w:val="28"/>
          <w:u w:val="single"/>
        </w:rPr>
        <w:t>Sole Proprietorships</w:t>
      </w:r>
    </w:p>
    <w:p w14:paraId="3B1CEB2E" w14:textId="27CCDA0C" w:rsidR="009B0DCC" w:rsidRDefault="009B0DCC" w:rsidP="009B0DCC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 xml:space="preserve">Management and ownership of a business are one and the same </w:t>
      </w:r>
    </w:p>
    <w:p w14:paraId="2FCB5D73" w14:textId="568823FC" w:rsidR="009B0DCC" w:rsidRDefault="009B0DCC" w:rsidP="009B0DCC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 xml:space="preserve">Typically employ less than 50 people </w:t>
      </w:r>
    </w:p>
    <w:p w14:paraId="6A944E2E" w14:textId="6B3F1ED2" w:rsidR="009B0DCC" w:rsidRDefault="009B0DCC" w:rsidP="009B0DCC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 xml:space="preserve">Oldest form of legal ownership in Canada </w:t>
      </w:r>
    </w:p>
    <w:p w14:paraId="310DFDD5" w14:textId="11BAE311" w:rsidR="009B0DCC" w:rsidRPr="00433BAA" w:rsidRDefault="00433BAA" w:rsidP="00433BAA">
      <w:pPr>
        <w:rPr>
          <w:b/>
          <w:sz w:val="24"/>
        </w:rPr>
      </w:pPr>
      <w:r w:rsidRPr="00433BAA">
        <w:rPr>
          <w:b/>
          <w:sz w:val="24"/>
        </w:rPr>
        <w:t xml:space="preserve">Advantages </w:t>
      </w:r>
    </w:p>
    <w:p w14:paraId="3E20F745" w14:textId="0C4B557D" w:rsidR="00433BAA" w:rsidRDefault="00433BAA" w:rsidP="00433BAA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Easy to form/dissolve </w:t>
      </w:r>
    </w:p>
    <w:p w14:paraId="50CE1012" w14:textId="7D25AB7C" w:rsidR="00433BAA" w:rsidRDefault="00433BAA" w:rsidP="00433BAA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Government preferential treatment </w:t>
      </w:r>
    </w:p>
    <w:p w14:paraId="6ED85AF0" w14:textId="5CB3AF89" w:rsidR="00433BAA" w:rsidRDefault="00433BAA" w:rsidP="00433BAA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lastRenderedPageBreak/>
        <w:t>Sole claim on all profits</w:t>
      </w:r>
    </w:p>
    <w:p w14:paraId="5CE51DC3" w14:textId="62A5D2F3" w:rsidR="00433BAA" w:rsidRDefault="00433BAA" w:rsidP="00433BAA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Personal incentive/satisfaction</w:t>
      </w:r>
    </w:p>
    <w:p w14:paraId="0BDE1A5B" w14:textId="76F5DE90" w:rsidR="00433BAA" w:rsidRDefault="00433BAA" w:rsidP="00433BAA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Pays only personal income tax = federal and provincial…. More income, more tax</w:t>
      </w:r>
    </w:p>
    <w:p w14:paraId="714ECC05" w14:textId="2F69605B" w:rsidR="00433BAA" w:rsidRDefault="00433BAA" w:rsidP="00433BAA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Secrecy </w:t>
      </w:r>
    </w:p>
    <w:p w14:paraId="6770D43C" w14:textId="16862D9C" w:rsidR="008A4774" w:rsidRDefault="008A4774" w:rsidP="008A4774">
      <w:pPr>
        <w:rPr>
          <w:b/>
          <w:sz w:val="24"/>
        </w:rPr>
      </w:pPr>
      <w:r w:rsidRPr="008A4774">
        <w:rPr>
          <w:b/>
          <w:sz w:val="24"/>
        </w:rPr>
        <w:t xml:space="preserve">Disadvantages </w:t>
      </w:r>
    </w:p>
    <w:p w14:paraId="34906BCD" w14:textId="6499B7B8" w:rsidR="008A4774" w:rsidRPr="008A4774" w:rsidRDefault="008A4774" w:rsidP="008A4774">
      <w:pPr>
        <w:pStyle w:val="ListParagraph"/>
        <w:numPr>
          <w:ilvl w:val="0"/>
          <w:numId w:val="5"/>
        </w:numPr>
        <w:rPr>
          <w:b/>
          <w:sz w:val="24"/>
        </w:rPr>
      </w:pPr>
      <w:r>
        <w:rPr>
          <w:sz w:val="24"/>
        </w:rPr>
        <w:t xml:space="preserve">Unlimited liability </w:t>
      </w:r>
    </w:p>
    <w:p w14:paraId="626555CE" w14:textId="1842E057" w:rsidR="008A4774" w:rsidRPr="005C6C29" w:rsidRDefault="008A4774" w:rsidP="008A4774">
      <w:pPr>
        <w:pStyle w:val="ListParagraph"/>
        <w:numPr>
          <w:ilvl w:val="1"/>
          <w:numId w:val="5"/>
        </w:numPr>
        <w:rPr>
          <w:b/>
          <w:sz w:val="24"/>
        </w:rPr>
      </w:pPr>
      <w:r>
        <w:rPr>
          <w:sz w:val="24"/>
        </w:rPr>
        <w:t xml:space="preserve">You are liable for all the loss </w:t>
      </w:r>
    </w:p>
    <w:p w14:paraId="204DBF6D" w14:textId="77777777" w:rsidR="00AA3A5E" w:rsidRPr="00AA3A5E" w:rsidRDefault="005C6C29" w:rsidP="005C6C29">
      <w:pPr>
        <w:pStyle w:val="ListParagraph"/>
        <w:numPr>
          <w:ilvl w:val="0"/>
          <w:numId w:val="5"/>
        </w:numPr>
        <w:rPr>
          <w:b/>
          <w:sz w:val="24"/>
        </w:rPr>
      </w:pPr>
      <w:r>
        <w:rPr>
          <w:sz w:val="24"/>
        </w:rPr>
        <w:t xml:space="preserve">Lack of </w:t>
      </w:r>
      <w:r w:rsidR="00AA3A5E">
        <w:rPr>
          <w:sz w:val="24"/>
        </w:rPr>
        <w:t>continuity</w:t>
      </w:r>
    </w:p>
    <w:p w14:paraId="55D6E7E6" w14:textId="3911DDED" w:rsidR="00AA3A5E" w:rsidRPr="00AA3A5E" w:rsidRDefault="00AA3A5E" w:rsidP="005C6C29">
      <w:pPr>
        <w:pStyle w:val="ListParagraph"/>
        <w:numPr>
          <w:ilvl w:val="0"/>
          <w:numId w:val="5"/>
        </w:numPr>
        <w:rPr>
          <w:b/>
          <w:sz w:val="24"/>
        </w:rPr>
      </w:pPr>
      <w:r>
        <w:rPr>
          <w:sz w:val="24"/>
        </w:rPr>
        <w:t xml:space="preserve">Time commitment </w:t>
      </w:r>
    </w:p>
    <w:p w14:paraId="1E6307D1" w14:textId="6F1F9C45" w:rsidR="00AA3A5E" w:rsidRPr="00AA3A5E" w:rsidRDefault="00AA3A5E" w:rsidP="005C6C29">
      <w:pPr>
        <w:pStyle w:val="ListParagraph"/>
        <w:numPr>
          <w:ilvl w:val="0"/>
          <w:numId w:val="5"/>
        </w:numPr>
        <w:rPr>
          <w:b/>
          <w:sz w:val="24"/>
        </w:rPr>
      </w:pPr>
      <w:r>
        <w:rPr>
          <w:sz w:val="24"/>
        </w:rPr>
        <w:t xml:space="preserve">Difficulty in raising monies </w:t>
      </w:r>
    </w:p>
    <w:p w14:paraId="36013B0E" w14:textId="286F14E9" w:rsidR="00FC1E65" w:rsidRPr="00FC1E65" w:rsidRDefault="005C6C29" w:rsidP="00FC1E65">
      <w:pPr>
        <w:pStyle w:val="ListParagraph"/>
        <w:numPr>
          <w:ilvl w:val="0"/>
          <w:numId w:val="5"/>
        </w:numPr>
        <w:rPr>
          <w:b/>
          <w:sz w:val="24"/>
        </w:rPr>
      </w:pPr>
      <w:r>
        <w:rPr>
          <w:sz w:val="24"/>
        </w:rPr>
        <w:t xml:space="preserve"> </w:t>
      </w:r>
      <w:r w:rsidR="00AA3A5E">
        <w:rPr>
          <w:sz w:val="24"/>
        </w:rPr>
        <w:t xml:space="preserve">Management limitation </w:t>
      </w:r>
    </w:p>
    <w:p w14:paraId="4881F1C8" w14:textId="77777777" w:rsidR="00FC1E65" w:rsidRPr="00FC1E65" w:rsidRDefault="00FC1E65" w:rsidP="00FC1E65">
      <w:pPr>
        <w:ind w:left="360"/>
        <w:rPr>
          <w:b/>
          <w:sz w:val="24"/>
        </w:rPr>
      </w:pPr>
    </w:p>
    <w:p w14:paraId="608D9772" w14:textId="3BA97350" w:rsidR="00FC1E65" w:rsidRPr="00351DD5" w:rsidRDefault="00FC1E65" w:rsidP="00351DD5">
      <w:pPr>
        <w:jc w:val="center"/>
        <w:rPr>
          <w:i/>
          <w:sz w:val="28"/>
          <w:u w:val="single"/>
        </w:rPr>
      </w:pPr>
      <w:r w:rsidRPr="00351DD5">
        <w:rPr>
          <w:i/>
          <w:sz w:val="28"/>
          <w:u w:val="single"/>
        </w:rPr>
        <w:t>Partnerships</w:t>
      </w:r>
    </w:p>
    <w:p w14:paraId="7D9AE4C2" w14:textId="55311C89" w:rsidR="00FC1E65" w:rsidRPr="003571DE" w:rsidRDefault="00FC1E65" w:rsidP="003571DE">
      <w:pPr>
        <w:pStyle w:val="ListParagraph"/>
        <w:numPr>
          <w:ilvl w:val="0"/>
          <w:numId w:val="5"/>
        </w:numPr>
        <w:rPr>
          <w:sz w:val="24"/>
        </w:rPr>
      </w:pPr>
      <w:bookmarkStart w:id="0" w:name="_GoBack"/>
      <w:bookmarkEnd w:id="0"/>
      <w:r w:rsidRPr="003571DE">
        <w:rPr>
          <w:sz w:val="24"/>
        </w:rPr>
        <w:t>when two or more people combine their financial, managerial, and technical abilities to operate a business</w:t>
      </w:r>
    </w:p>
    <w:p w14:paraId="552D408E" w14:textId="0CB1F2C1" w:rsidR="00FC1E65" w:rsidRDefault="00302016" w:rsidP="00302016">
      <w:pPr>
        <w:rPr>
          <w:b/>
          <w:sz w:val="24"/>
        </w:rPr>
      </w:pPr>
      <w:r w:rsidRPr="00302016">
        <w:rPr>
          <w:b/>
          <w:sz w:val="24"/>
        </w:rPr>
        <w:t xml:space="preserve">Advantage </w:t>
      </w:r>
    </w:p>
    <w:p w14:paraId="6C0CDF90" w14:textId="5EF47C1F" w:rsidR="00302016" w:rsidRPr="00302016" w:rsidRDefault="00302016" w:rsidP="00302016">
      <w:pPr>
        <w:pStyle w:val="ListParagraph"/>
        <w:numPr>
          <w:ilvl w:val="0"/>
          <w:numId w:val="5"/>
        </w:numPr>
        <w:rPr>
          <w:b/>
          <w:sz w:val="24"/>
        </w:rPr>
      </w:pPr>
      <w:r>
        <w:rPr>
          <w:sz w:val="24"/>
        </w:rPr>
        <w:t xml:space="preserve">easy to form </w:t>
      </w:r>
    </w:p>
    <w:p w14:paraId="1B27BFC4" w14:textId="1809BD7D" w:rsidR="00302016" w:rsidRPr="00302016" w:rsidRDefault="00302016" w:rsidP="00302016">
      <w:pPr>
        <w:pStyle w:val="ListParagraph"/>
        <w:numPr>
          <w:ilvl w:val="0"/>
          <w:numId w:val="5"/>
        </w:numPr>
        <w:rPr>
          <w:b/>
          <w:sz w:val="24"/>
        </w:rPr>
      </w:pPr>
      <w:r>
        <w:rPr>
          <w:sz w:val="24"/>
        </w:rPr>
        <w:t>larger availability of money</w:t>
      </w:r>
    </w:p>
    <w:p w14:paraId="644A9AC2" w14:textId="14822CC0" w:rsidR="00302016" w:rsidRPr="00302016" w:rsidRDefault="00302016" w:rsidP="00302016">
      <w:pPr>
        <w:pStyle w:val="ListParagraph"/>
        <w:numPr>
          <w:ilvl w:val="0"/>
          <w:numId w:val="5"/>
        </w:numPr>
        <w:rPr>
          <w:b/>
          <w:sz w:val="24"/>
        </w:rPr>
      </w:pPr>
      <w:r>
        <w:rPr>
          <w:sz w:val="24"/>
        </w:rPr>
        <w:t xml:space="preserve">diversification of management skills </w:t>
      </w:r>
    </w:p>
    <w:p w14:paraId="473D44B8" w14:textId="29FB01AD" w:rsidR="00302016" w:rsidRPr="00302016" w:rsidRDefault="00302016" w:rsidP="00302016">
      <w:pPr>
        <w:pStyle w:val="ListParagraph"/>
        <w:numPr>
          <w:ilvl w:val="0"/>
          <w:numId w:val="5"/>
        </w:numPr>
        <w:rPr>
          <w:b/>
          <w:sz w:val="24"/>
        </w:rPr>
      </w:pPr>
      <w:r>
        <w:rPr>
          <w:sz w:val="24"/>
        </w:rPr>
        <w:t>shared risk</w:t>
      </w:r>
    </w:p>
    <w:p w14:paraId="60FB766C" w14:textId="3A3ED8FA" w:rsidR="00302016" w:rsidRPr="00302016" w:rsidRDefault="00302016" w:rsidP="00302016">
      <w:pPr>
        <w:pStyle w:val="ListParagraph"/>
        <w:numPr>
          <w:ilvl w:val="0"/>
          <w:numId w:val="5"/>
        </w:numPr>
        <w:rPr>
          <w:b/>
          <w:sz w:val="24"/>
        </w:rPr>
      </w:pPr>
      <w:r>
        <w:rPr>
          <w:sz w:val="24"/>
        </w:rPr>
        <w:t xml:space="preserve">personal interest, satisfaction </w:t>
      </w:r>
    </w:p>
    <w:p w14:paraId="1D7C07AA" w14:textId="1816CEF5" w:rsidR="00302016" w:rsidRPr="00302016" w:rsidRDefault="00302016" w:rsidP="00302016">
      <w:pPr>
        <w:pStyle w:val="ListParagraph"/>
        <w:numPr>
          <w:ilvl w:val="0"/>
          <w:numId w:val="5"/>
        </w:numPr>
        <w:rPr>
          <w:b/>
          <w:sz w:val="24"/>
        </w:rPr>
      </w:pPr>
      <w:r>
        <w:rPr>
          <w:sz w:val="24"/>
        </w:rPr>
        <w:t xml:space="preserve">decision making </w:t>
      </w:r>
    </w:p>
    <w:p w14:paraId="1BABEC52" w14:textId="1AEB6ED0" w:rsidR="00302016" w:rsidRDefault="00302016" w:rsidP="00302016">
      <w:pPr>
        <w:rPr>
          <w:b/>
          <w:sz w:val="24"/>
        </w:rPr>
      </w:pPr>
      <w:r>
        <w:rPr>
          <w:b/>
          <w:sz w:val="24"/>
        </w:rPr>
        <w:t xml:space="preserve">Disadvantages </w:t>
      </w:r>
    </w:p>
    <w:p w14:paraId="3D204B09" w14:textId="5C133645" w:rsidR="00302016" w:rsidRDefault="00F87E7A" w:rsidP="00F87E7A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unlimited liability </w:t>
      </w:r>
    </w:p>
    <w:p w14:paraId="5D1DD221" w14:textId="2A334EFC" w:rsidR="00F87E7A" w:rsidRDefault="00F87E7A" w:rsidP="00F87E7A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distribution of profits</w:t>
      </w:r>
    </w:p>
    <w:p w14:paraId="6815DFB0" w14:textId="3FA9415E" w:rsidR="00F87E7A" w:rsidRDefault="00F87E7A" w:rsidP="00F87E7A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management difficulties </w:t>
      </w:r>
    </w:p>
    <w:p w14:paraId="0D69F08B" w14:textId="20A96CD5" w:rsidR="00F87E7A" w:rsidRDefault="00F87E7A" w:rsidP="00F87E7A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difficult to withdraw investment </w:t>
      </w:r>
    </w:p>
    <w:p w14:paraId="3E1E04C2" w14:textId="684B0D36" w:rsidR="00F87E7A" w:rsidRDefault="00F87E7A" w:rsidP="00F87E7A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 xml:space="preserve">death </w:t>
      </w:r>
    </w:p>
    <w:p w14:paraId="67CCF175" w14:textId="5EDAC585" w:rsidR="00017D3B" w:rsidRDefault="00F87E7A" w:rsidP="00017D3B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 xml:space="preserve">simple withdraw </w:t>
      </w:r>
    </w:p>
    <w:p w14:paraId="09D87AF4" w14:textId="77777777" w:rsidR="00017D3B" w:rsidRPr="00017D3B" w:rsidRDefault="00017D3B" w:rsidP="00017D3B">
      <w:pPr>
        <w:ind w:left="1080"/>
        <w:rPr>
          <w:sz w:val="24"/>
        </w:rPr>
      </w:pPr>
    </w:p>
    <w:p w14:paraId="48524B84" w14:textId="50F8D99F" w:rsidR="000F424D" w:rsidRPr="00351DD5" w:rsidRDefault="000F424D" w:rsidP="00351DD5">
      <w:pPr>
        <w:jc w:val="center"/>
        <w:rPr>
          <w:i/>
          <w:sz w:val="28"/>
          <w:u w:val="single"/>
        </w:rPr>
      </w:pPr>
      <w:r w:rsidRPr="00351DD5">
        <w:rPr>
          <w:i/>
          <w:sz w:val="28"/>
          <w:u w:val="single"/>
        </w:rPr>
        <w:t>Corporation</w:t>
      </w:r>
    </w:p>
    <w:p w14:paraId="0C0ED8AF" w14:textId="14B8E003" w:rsidR="000F424D" w:rsidRPr="000F424D" w:rsidRDefault="000F424D" w:rsidP="0024570D">
      <w:pPr>
        <w:pStyle w:val="ListParagraph"/>
        <w:numPr>
          <w:ilvl w:val="0"/>
          <w:numId w:val="5"/>
        </w:numPr>
        <w:rPr>
          <w:i/>
          <w:sz w:val="24"/>
        </w:rPr>
      </w:pPr>
      <w:r w:rsidRPr="000F424D">
        <w:rPr>
          <w:sz w:val="24"/>
        </w:rPr>
        <w:t xml:space="preserve">An artificial being existing only in the eyes of the law </w:t>
      </w:r>
    </w:p>
    <w:p w14:paraId="2D816A59" w14:textId="4BFB18D3" w:rsidR="000F424D" w:rsidRPr="0024570D" w:rsidRDefault="000F424D" w:rsidP="0024570D">
      <w:pPr>
        <w:pStyle w:val="ListParagraph"/>
        <w:numPr>
          <w:ilvl w:val="0"/>
          <w:numId w:val="5"/>
        </w:numPr>
        <w:rPr>
          <w:i/>
          <w:sz w:val="24"/>
        </w:rPr>
      </w:pPr>
      <w:r w:rsidRPr="0024570D">
        <w:rPr>
          <w:sz w:val="24"/>
        </w:rPr>
        <w:t>A legal entity whose assets and liabilities are spate from owners</w:t>
      </w:r>
    </w:p>
    <w:p w14:paraId="60B5FAF1" w14:textId="4F34D187" w:rsidR="000F424D" w:rsidRPr="002B450B" w:rsidRDefault="000F424D" w:rsidP="0024570D">
      <w:pPr>
        <w:pStyle w:val="ListParagraph"/>
        <w:numPr>
          <w:ilvl w:val="0"/>
          <w:numId w:val="5"/>
        </w:numPr>
        <w:rPr>
          <w:i/>
          <w:sz w:val="24"/>
        </w:rPr>
      </w:pPr>
      <w:r w:rsidRPr="000F424D">
        <w:rPr>
          <w:sz w:val="24"/>
        </w:rPr>
        <w:t xml:space="preserve">Articles of incorporation must be drawn </w:t>
      </w:r>
    </w:p>
    <w:p w14:paraId="38570CE6" w14:textId="7295AF3E" w:rsidR="002B450B" w:rsidRPr="002B450B" w:rsidRDefault="002B450B" w:rsidP="0024570D">
      <w:pPr>
        <w:pStyle w:val="ListParagraph"/>
        <w:numPr>
          <w:ilvl w:val="0"/>
          <w:numId w:val="5"/>
        </w:numPr>
        <w:rPr>
          <w:i/>
          <w:sz w:val="24"/>
        </w:rPr>
      </w:pPr>
      <w:r>
        <w:rPr>
          <w:sz w:val="24"/>
        </w:rPr>
        <w:t>Articles of incorporation must be drawn</w:t>
      </w:r>
    </w:p>
    <w:p w14:paraId="7E9699C2" w14:textId="013B18BD" w:rsidR="002B450B" w:rsidRPr="002B450B" w:rsidRDefault="002B450B" w:rsidP="002B450B">
      <w:pPr>
        <w:pStyle w:val="ListParagraph"/>
        <w:numPr>
          <w:ilvl w:val="2"/>
          <w:numId w:val="5"/>
        </w:numPr>
        <w:rPr>
          <w:i/>
          <w:sz w:val="24"/>
        </w:rPr>
      </w:pPr>
      <w:r>
        <w:rPr>
          <w:sz w:val="24"/>
        </w:rPr>
        <w:t xml:space="preserve">Name and address of corporation </w:t>
      </w:r>
    </w:p>
    <w:p w14:paraId="0B7777C9" w14:textId="134E1B58" w:rsidR="002B450B" w:rsidRPr="002B450B" w:rsidRDefault="002B450B" w:rsidP="002B450B">
      <w:pPr>
        <w:pStyle w:val="ListParagraph"/>
        <w:numPr>
          <w:ilvl w:val="2"/>
          <w:numId w:val="5"/>
        </w:numPr>
        <w:rPr>
          <w:i/>
          <w:sz w:val="24"/>
        </w:rPr>
      </w:pPr>
      <w:r>
        <w:rPr>
          <w:sz w:val="24"/>
        </w:rPr>
        <w:t xml:space="preserve">Objectives of corporation </w:t>
      </w:r>
    </w:p>
    <w:p w14:paraId="367BBFE5" w14:textId="6275A226" w:rsidR="002B450B" w:rsidRPr="002B450B" w:rsidRDefault="002B450B" w:rsidP="002B450B">
      <w:pPr>
        <w:pStyle w:val="ListParagraph"/>
        <w:numPr>
          <w:ilvl w:val="2"/>
          <w:numId w:val="5"/>
        </w:numPr>
        <w:rPr>
          <w:i/>
          <w:sz w:val="24"/>
        </w:rPr>
      </w:pPr>
      <w:r>
        <w:rPr>
          <w:sz w:val="24"/>
        </w:rPr>
        <w:lastRenderedPageBreak/>
        <w:t>Type/number of shares to be issued</w:t>
      </w:r>
    </w:p>
    <w:p w14:paraId="0600A990" w14:textId="01C4274D" w:rsidR="002B450B" w:rsidRPr="002B450B" w:rsidRDefault="002B450B" w:rsidP="002B450B">
      <w:pPr>
        <w:pStyle w:val="ListParagraph"/>
        <w:numPr>
          <w:ilvl w:val="2"/>
          <w:numId w:val="5"/>
        </w:numPr>
        <w:rPr>
          <w:i/>
          <w:sz w:val="24"/>
        </w:rPr>
      </w:pPr>
      <w:r>
        <w:rPr>
          <w:sz w:val="24"/>
        </w:rPr>
        <w:t xml:space="preserve">Number of directors </w:t>
      </w:r>
    </w:p>
    <w:p w14:paraId="6BB42839" w14:textId="77777777" w:rsidR="00C2463D" w:rsidRDefault="00C2463D" w:rsidP="002B450B">
      <w:pPr>
        <w:rPr>
          <w:b/>
          <w:sz w:val="24"/>
        </w:rPr>
      </w:pPr>
    </w:p>
    <w:p w14:paraId="1BF42F38" w14:textId="71BAC2CF" w:rsidR="002B450B" w:rsidRPr="00C2463D" w:rsidRDefault="00C2463D" w:rsidP="00017D3B">
      <w:pPr>
        <w:jc w:val="center"/>
        <w:rPr>
          <w:b/>
          <w:sz w:val="24"/>
        </w:rPr>
      </w:pPr>
      <w:r w:rsidRPr="00C2463D">
        <w:rPr>
          <w:b/>
          <w:sz w:val="24"/>
        </w:rPr>
        <w:t>Control of the Corporation</w:t>
      </w:r>
    </w:p>
    <w:p w14:paraId="5B92B2FE" w14:textId="0E48249C" w:rsidR="00C2463D" w:rsidRPr="00C2463D" w:rsidRDefault="00C2463D" w:rsidP="00C2463D">
      <w:pPr>
        <w:pStyle w:val="ListParagraph"/>
        <w:numPr>
          <w:ilvl w:val="0"/>
          <w:numId w:val="5"/>
        </w:numPr>
        <w:rPr>
          <w:i/>
          <w:sz w:val="28"/>
        </w:rPr>
      </w:pPr>
      <w:r w:rsidRPr="00C2463D">
        <w:rPr>
          <w:i/>
          <w:sz w:val="28"/>
        </w:rPr>
        <w:t>Shareholders</w:t>
      </w:r>
    </w:p>
    <w:p w14:paraId="79780CE9" w14:textId="6F851EC9" w:rsidR="00C2463D" w:rsidRDefault="00C2463D" w:rsidP="00C2463D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>The owner of the corporation</w:t>
      </w:r>
    </w:p>
    <w:p w14:paraId="60FB049F" w14:textId="46C266E4" w:rsidR="00C2463D" w:rsidRDefault="00C2463D" w:rsidP="00C2463D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 xml:space="preserve">Share = unit of ownership </w:t>
      </w:r>
    </w:p>
    <w:p w14:paraId="3643167C" w14:textId="56229F17" w:rsidR="00C2463D" w:rsidRDefault="005544D1" w:rsidP="005544D1">
      <w:pPr>
        <w:pStyle w:val="ListParagraph"/>
        <w:numPr>
          <w:ilvl w:val="2"/>
          <w:numId w:val="5"/>
        </w:numPr>
        <w:rPr>
          <w:sz w:val="24"/>
        </w:rPr>
      </w:pPr>
      <w:r w:rsidRPr="00B87A8F">
        <w:rPr>
          <w:i/>
          <w:sz w:val="24"/>
        </w:rPr>
        <w:t>Common Shareholders</w:t>
      </w:r>
      <w:r>
        <w:rPr>
          <w:sz w:val="24"/>
        </w:rPr>
        <w:t xml:space="preserve"> – have voting rights, but don’t receive preferential treatment regarding dividends </w:t>
      </w:r>
      <w:r w:rsidR="00D26540">
        <w:rPr>
          <w:sz w:val="24"/>
        </w:rPr>
        <w:t>(more</w:t>
      </w:r>
      <w:r>
        <w:rPr>
          <w:sz w:val="24"/>
        </w:rPr>
        <w:t xml:space="preserve"> risk higher gains) </w:t>
      </w:r>
    </w:p>
    <w:p w14:paraId="093E1F62" w14:textId="561526C8" w:rsidR="00D26540" w:rsidRDefault="00AB440F" w:rsidP="00AB440F">
      <w:pPr>
        <w:pStyle w:val="ListParagraph"/>
        <w:numPr>
          <w:ilvl w:val="2"/>
          <w:numId w:val="5"/>
        </w:numPr>
        <w:rPr>
          <w:sz w:val="24"/>
        </w:rPr>
      </w:pPr>
      <w:r w:rsidRPr="00B87A8F">
        <w:rPr>
          <w:i/>
          <w:sz w:val="24"/>
        </w:rPr>
        <w:t>Preferred Shares</w:t>
      </w:r>
      <w:r>
        <w:rPr>
          <w:sz w:val="24"/>
        </w:rPr>
        <w:t xml:space="preserve"> – no voting rights, claim to dividends before common (less risks, guaranteed dividends) </w:t>
      </w:r>
    </w:p>
    <w:p w14:paraId="22DF4B57" w14:textId="60F97855" w:rsidR="00B87A8F" w:rsidRPr="00B87A8F" w:rsidRDefault="00B87A8F" w:rsidP="00AB440F">
      <w:pPr>
        <w:pStyle w:val="ListParagraph"/>
        <w:numPr>
          <w:ilvl w:val="2"/>
          <w:numId w:val="5"/>
        </w:numPr>
        <w:rPr>
          <w:b/>
          <w:sz w:val="24"/>
        </w:rPr>
      </w:pPr>
      <w:r w:rsidRPr="00B87A8F">
        <w:rPr>
          <w:b/>
          <w:sz w:val="24"/>
        </w:rPr>
        <w:t xml:space="preserve">Rights of a Common Shareholder </w:t>
      </w:r>
    </w:p>
    <w:p w14:paraId="6B5A1089" w14:textId="4264D3A6" w:rsidR="00B87A8F" w:rsidRDefault="00B87A8F" w:rsidP="00B87A8F">
      <w:pPr>
        <w:pStyle w:val="ListParagraph"/>
        <w:numPr>
          <w:ilvl w:val="3"/>
          <w:numId w:val="5"/>
        </w:numPr>
        <w:rPr>
          <w:sz w:val="24"/>
        </w:rPr>
      </w:pPr>
      <w:r>
        <w:rPr>
          <w:sz w:val="24"/>
        </w:rPr>
        <w:t>To vote for the board</w:t>
      </w:r>
    </w:p>
    <w:p w14:paraId="26AFD400" w14:textId="5075ADC5" w:rsidR="00B87A8F" w:rsidRDefault="00B87A8F" w:rsidP="00B87A8F">
      <w:pPr>
        <w:pStyle w:val="ListParagraph"/>
        <w:numPr>
          <w:ilvl w:val="3"/>
          <w:numId w:val="5"/>
        </w:numPr>
        <w:rPr>
          <w:sz w:val="24"/>
        </w:rPr>
      </w:pPr>
      <w:r>
        <w:rPr>
          <w:sz w:val="24"/>
        </w:rPr>
        <w:t>To hold/sell any share registered in name</w:t>
      </w:r>
    </w:p>
    <w:p w14:paraId="32DC820B" w14:textId="6BF6142F" w:rsidR="00B87A8F" w:rsidRDefault="00B87A8F" w:rsidP="00B87A8F">
      <w:pPr>
        <w:pStyle w:val="ListParagraph"/>
        <w:numPr>
          <w:ilvl w:val="3"/>
          <w:numId w:val="5"/>
        </w:numPr>
        <w:rPr>
          <w:sz w:val="24"/>
        </w:rPr>
      </w:pPr>
      <w:r>
        <w:rPr>
          <w:sz w:val="24"/>
        </w:rPr>
        <w:t>To share in assets on a proportional basis</w:t>
      </w:r>
    </w:p>
    <w:p w14:paraId="38CEAE00" w14:textId="3C46421B" w:rsidR="00B87A8F" w:rsidRDefault="00B87A8F" w:rsidP="00B87A8F">
      <w:pPr>
        <w:pStyle w:val="ListParagraph"/>
        <w:numPr>
          <w:ilvl w:val="3"/>
          <w:numId w:val="5"/>
        </w:numPr>
        <w:rPr>
          <w:sz w:val="24"/>
        </w:rPr>
      </w:pPr>
      <w:r>
        <w:rPr>
          <w:sz w:val="24"/>
        </w:rPr>
        <w:t xml:space="preserve">Pre-emptive right (the right to maintain percentage ownership of business) </w:t>
      </w:r>
    </w:p>
    <w:p w14:paraId="363221C5" w14:textId="0F720CD5" w:rsidR="00B87A8F" w:rsidRDefault="00B87A8F" w:rsidP="00B87A8F">
      <w:pPr>
        <w:pStyle w:val="ListParagraph"/>
        <w:numPr>
          <w:ilvl w:val="3"/>
          <w:numId w:val="5"/>
        </w:numPr>
        <w:rPr>
          <w:sz w:val="24"/>
        </w:rPr>
      </w:pPr>
      <w:r>
        <w:rPr>
          <w:sz w:val="24"/>
        </w:rPr>
        <w:t xml:space="preserve">To inspect the accounting statements </w:t>
      </w:r>
    </w:p>
    <w:p w14:paraId="72F3CE8E" w14:textId="29357645" w:rsidR="00C2463D" w:rsidRPr="006E7F45" w:rsidRDefault="00C2463D" w:rsidP="00C2463D">
      <w:pPr>
        <w:pStyle w:val="ListParagraph"/>
        <w:numPr>
          <w:ilvl w:val="0"/>
          <w:numId w:val="5"/>
        </w:numPr>
        <w:rPr>
          <w:i/>
          <w:sz w:val="28"/>
        </w:rPr>
      </w:pPr>
      <w:r w:rsidRPr="006E7F45">
        <w:rPr>
          <w:i/>
          <w:sz w:val="28"/>
        </w:rPr>
        <w:t>Board of Directors</w:t>
      </w:r>
    </w:p>
    <w:p w14:paraId="5166F121" w14:textId="4DF32DC4" w:rsidR="006E7F45" w:rsidRDefault="006E7F45" w:rsidP="006E7F45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 xml:space="preserve">Members from both inside and outside company (diverse backgrounds) </w:t>
      </w:r>
    </w:p>
    <w:p w14:paraId="42CDCF72" w14:textId="052F8ADA" w:rsidR="006E7F45" w:rsidRDefault="006E7F45" w:rsidP="006E7F45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 xml:space="preserve">Set long term objectives of the corporations </w:t>
      </w:r>
    </w:p>
    <w:p w14:paraId="1E6644C9" w14:textId="705026F3" w:rsidR="006E7F45" w:rsidRDefault="006E7F45" w:rsidP="006E7F45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 xml:space="preserve">Oversees/evaluates job of senior management </w:t>
      </w:r>
    </w:p>
    <w:p w14:paraId="00B13471" w14:textId="0306F6C9" w:rsidR="00C2463D" w:rsidRPr="00351DD5" w:rsidRDefault="00C2463D" w:rsidP="00C2463D">
      <w:pPr>
        <w:pStyle w:val="ListParagraph"/>
        <w:numPr>
          <w:ilvl w:val="0"/>
          <w:numId w:val="5"/>
        </w:numPr>
        <w:rPr>
          <w:i/>
          <w:sz w:val="24"/>
        </w:rPr>
      </w:pPr>
      <w:r w:rsidRPr="00351DD5">
        <w:rPr>
          <w:i/>
          <w:sz w:val="24"/>
        </w:rPr>
        <w:t xml:space="preserve">Senior Management </w:t>
      </w:r>
    </w:p>
    <w:p w14:paraId="39DBA319" w14:textId="36D2A546" w:rsidR="003B7848" w:rsidRPr="003B7848" w:rsidRDefault="003B7848" w:rsidP="003B7848">
      <w:pPr>
        <w:rPr>
          <w:b/>
          <w:sz w:val="24"/>
        </w:rPr>
      </w:pPr>
      <w:r w:rsidRPr="003B7848">
        <w:rPr>
          <w:b/>
          <w:sz w:val="24"/>
        </w:rPr>
        <w:t xml:space="preserve">Advantages </w:t>
      </w:r>
    </w:p>
    <w:p w14:paraId="3CE8C7E0" w14:textId="34ACA2E3" w:rsidR="003B7848" w:rsidRDefault="003B7848" w:rsidP="003B7848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Limited liability</w:t>
      </w:r>
    </w:p>
    <w:p w14:paraId="48F6872D" w14:textId="30E5D743" w:rsidR="003B7848" w:rsidRDefault="003B7848" w:rsidP="003B7848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Easier to obtain capital </w:t>
      </w:r>
    </w:p>
    <w:p w14:paraId="7C7FF669" w14:textId="2B14B6BE" w:rsidR="003B7848" w:rsidRDefault="003B7848" w:rsidP="003B7848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Easier to transfer ownership</w:t>
      </w:r>
    </w:p>
    <w:p w14:paraId="780320F8" w14:textId="0CD56565" w:rsidR="003B7848" w:rsidRDefault="003B7848" w:rsidP="003B7848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Length of life; continued existence </w:t>
      </w:r>
    </w:p>
    <w:p w14:paraId="7DCF17EA" w14:textId="5D4FD64A" w:rsidR="003B7848" w:rsidRDefault="003B7848" w:rsidP="003B7848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Greater efficiency of management </w:t>
      </w:r>
    </w:p>
    <w:p w14:paraId="4FB491F2" w14:textId="366E0C17" w:rsidR="003B7848" w:rsidRPr="003B7848" w:rsidRDefault="003B7848" w:rsidP="003B7848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Easier to expand </w:t>
      </w:r>
    </w:p>
    <w:p w14:paraId="218BF02F" w14:textId="7DCACF1E" w:rsidR="000F424D" w:rsidRPr="00351DD5" w:rsidRDefault="00351DD5" w:rsidP="000F424D">
      <w:pPr>
        <w:rPr>
          <w:b/>
          <w:sz w:val="24"/>
        </w:rPr>
      </w:pPr>
      <w:r w:rsidRPr="00351DD5">
        <w:rPr>
          <w:b/>
          <w:sz w:val="24"/>
        </w:rPr>
        <w:t xml:space="preserve">Disadvantages </w:t>
      </w:r>
    </w:p>
    <w:p w14:paraId="07BD21EA" w14:textId="189DBE9F" w:rsidR="00351DD5" w:rsidRDefault="00351DD5" w:rsidP="00351DD5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Double taxation </w:t>
      </w:r>
    </w:p>
    <w:p w14:paraId="3B82810E" w14:textId="6FCAD4CB" w:rsidR="00351DD5" w:rsidRDefault="00351DD5" w:rsidP="00351DD5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Employee – owner separation </w:t>
      </w:r>
    </w:p>
    <w:p w14:paraId="535253A0" w14:textId="74B019B3" w:rsidR="00351DD5" w:rsidRDefault="00351DD5" w:rsidP="00351DD5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Larger number of government restrictions </w:t>
      </w:r>
    </w:p>
    <w:p w14:paraId="5659406B" w14:textId="7A3DB7B6" w:rsidR="00351DD5" w:rsidRDefault="00351DD5" w:rsidP="00351DD5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Extensive paperwork </w:t>
      </w:r>
    </w:p>
    <w:p w14:paraId="1D97E55B" w14:textId="77777777" w:rsidR="00CA194C" w:rsidRDefault="00351DD5" w:rsidP="00351DD5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Must publish annual reports</w:t>
      </w:r>
    </w:p>
    <w:p w14:paraId="0F22ACA8" w14:textId="77777777" w:rsidR="00CA194C" w:rsidRDefault="00CA194C" w:rsidP="00CA194C">
      <w:pPr>
        <w:rPr>
          <w:sz w:val="24"/>
        </w:rPr>
      </w:pPr>
    </w:p>
    <w:p w14:paraId="40466B91" w14:textId="77777777" w:rsidR="00CA194C" w:rsidRDefault="00CA194C" w:rsidP="00CA194C">
      <w:pPr>
        <w:rPr>
          <w:sz w:val="24"/>
        </w:rPr>
      </w:pPr>
    </w:p>
    <w:p w14:paraId="5BA23E52" w14:textId="4AB53FE2" w:rsidR="00351DD5" w:rsidRDefault="00CA194C" w:rsidP="00CA194C">
      <w:pPr>
        <w:jc w:val="center"/>
        <w:rPr>
          <w:i/>
          <w:sz w:val="28"/>
          <w:u w:val="single"/>
        </w:rPr>
      </w:pPr>
      <w:r w:rsidRPr="00CA194C">
        <w:rPr>
          <w:i/>
          <w:sz w:val="28"/>
          <w:u w:val="single"/>
        </w:rPr>
        <w:lastRenderedPageBreak/>
        <w:t>Franchising</w:t>
      </w:r>
    </w:p>
    <w:p w14:paraId="2660A249" w14:textId="099CBA88" w:rsidR="00CA194C" w:rsidRPr="003033F4" w:rsidRDefault="00CA194C" w:rsidP="003033F4">
      <w:pPr>
        <w:pStyle w:val="ListParagraph"/>
        <w:numPr>
          <w:ilvl w:val="0"/>
          <w:numId w:val="5"/>
        </w:numPr>
        <w:rPr>
          <w:sz w:val="24"/>
        </w:rPr>
      </w:pPr>
      <w:r w:rsidRPr="003033F4">
        <w:rPr>
          <w:sz w:val="24"/>
        </w:rPr>
        <w:t xml:space="preserve">Franchisee </w:t>
      </w:r>
      <w:r w:rsidR="0024570D" w:rsidRPr="003033F4">
        <w:rPr>
          <w:sz w:val="24"/>
        </w:rPr>
        <w:t>purchases</w:t>
      </w:r>
      <w:r w:rsidRPr="003033F4">
        <w:rPr>
          <w:sz w:val="24"/>
        </w:rPr>
        <w:t xml:space="preserve"> right to sell product or service of franchisor </w:t>
      </w:r>
    </w:p>
    <w:p w14:paraId="7BA5AC46" w14:textId="09092B40" w:rsidR="00CA194C" w:rsidRDefault="00CA194C" w:rsidP="00CA194C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In business for yourself, not by yourself </w:t>
      </w:r>
    </w:p>
    <w:p w14:paraId="73D3379B" w14:textId="5A54A597" w:rsidR="00CA194C" w:rsidRDefault="003033F4" w:rsidP="003033F4">
      <w:pPr>
        <w:rPr>
          <w:b/>
          <w:sz w:val="24"/>
        </w:rPr>
      </w:pPr>
      <w:r w:rsidRPr="003033F4">
        <w:rPr>
          <w:b/>
          <w:sz w:val="24"/>
        </w:rPr>
        <w:t xml:space="preserve">Advantage </w:t>
      </w:r>
    </w:p>
    <w:p w14:paraId="4C6862C1" w14:textId="1E9EEA90" w:rsidR="003033F4" w:rsidRDefault="003033F4" w:rsidP="003033F4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Training and management assistance</w:t>
      </w:r>
    </w:p>
    <w:p w14:paraId="45F9E3A4" w14:textId="02AF6E65" w:rsidR="003033F4" w:rsidRDefault="003033F4" w:rsidP="003033F4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Personal ownership</w:t>
      </w:r>
    </w:p>
    <w:p w14:paraId="7858D34F" w14:textId="280C0ABD" w:rsidR="003033F4" w:rsidRDefault="003033F4" w:rsidP="003033F4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Nationally recognized name </w:t>
      </w:r>
    </w:p>
    <w:p w14:paraId="6D065C33" w14:textId="1AD7F6CB" w:rsidR="003033F4" w:rsidRDefault="003033F4" w:rsidP="003033F4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Financial advice and assistance </w:t>
      </w:r>
    </w:p>
    <w:p w14:paraId="1BE3E21A" w14:textId="2ADA4882" w:rsidR="003571DE" w:rsidRDefault="003571DE" w:rsidP="003571DE">
      <w:pPr>
        <w:rPr>
          <w:b/>
          <w:sz w:val="24"/>
        </w:rPr>
      </w:pPr>
      <w:r>
        <w:rPr>
          <w:b/>
          <w:sz w:val="24"/>
        </w:rPr>
        <w:t xml:space="preserve">Disadvantage </w:t>
      </w:r>
    </w:p>
    <w:p w14:paraId="20C7C4EC" w14:textId="5614F4F5" w:rsidR="003571DE" w:rsidRDefault="003571DE" w:rsidP="003571DE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Large start- costs </w:t>
      </w:r>
    </w:p>
    <w:p w14:paraId="5977701D" w14:textId="338A2270" w:rsidR="003571DE" w:rsidRDefault="003571DE" w:rsidP="003571DE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Share your profits</w:t>
      </w:r>
    </w:p>
    <w:p w14:paraId="36494288" w14:textId="0A1BBB77" w:rsidR="003571DE" w:rsidRDefault="003571DE" w:rsidP="003571DE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Management regulations</w:t>
      </w:r>
    </w:p>
    <w:p w14:paraId="7F42F683" w14:textId="077D2125" w:rsidR="003571DE" w:rsidRPr="003571DE" w:rsidRDefault="003571DE" w:rsidP="003571DE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Coattail Effect – your success is tie to the franchisor’s performance </w:t>
      </w:r>
    </w:p>
    <w:p w14:paraId="31B9299E" w14:textId="77777777" w:rsidR="00CA194C" w:rsidRDefault="00CA194C" w:rsidP="00CA194C">
      <w:pPr>
        <w:rPr>
          <w:sz w:val="24"/>
        </w:rPr>
      </w:pPr>
    </w:p>
    <w:p w14:paraId="7290B5CD" w14:textId="77777777" w:rsidR="00CA194C" w:rsidRDefault="00CA194C" w:rsidP="00CA194C">
      <w:pPr>
        <w:rPr>
          <w:sz w:val="24"/>
        </w:rPr>
      </w:pPr>
    </w:p>
    <w:p w14:paraId="349B7E65" w14:textId="77777777" w:rsidR="00CA194C" w:rsidRDefault="00CA194C" w:rsidP="00CA194C">
      <w:pPr>
        <w:rPr>
          <w:sz w:val="24"/>
        </w:rPr>
      </w:pPr>
    </w:p>
    <w:p w14:paraId="4C4CCB85" w14:textId="77777777" w:rsidR="00CA194C" w:rsidRPr="00CA194C" w:rsidRDefault="00CA194C" w:rsidP="00CA194C">
      <w:pPr>
        <w:rPr>
          <w:sz w:val="24"/>
        </w:rPr>
      </w:pPr>
    </w:p>
    <w:sectPr w:rsidR="00CA194C" w:rsidRPr="00CA194C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95CF3C" w14:textId="77777777" w:rsidR="0095061C" w:rsidRDefault="0095061C">
      <w:r>
        <w:separator/>
      </w:r>
    </w:p>
    <w:p w14:paraId="733BE9AA" w14:textId="77777777" w:rsidR="0095061C" w:rsidRDefault="0095061C"/>
  </w:endnote>
  <w:endnote w:type="continuationSeparator" w:id="0">
    <w:p w14:paraId="396A3E1D" w14:textId="77777777" w:rsidR="0095061C" w:rsidRDefault="0095061C">
      <w:r>
        <w:continuationSeparator/>
      </w:r>
    </w:p>
    <w:p w14:paraId="3BDDAF4F" w14:textId="77777777" w:rsidR="0095061C" w:rsidRDefault="009506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E22D22" w14:textId="77777777" w:rsidR="00430089" w:rsidRDefault="00EA001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71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D7C1D8" w14:textId="77777777" w:rsidR="0095061C" w:rsidRDefault="0095061C">
      <w:r>
        <w:separator/>
      </w:r>
    </w:p>
    <w:p w14:paraId="13346DF6" w14:textId="77777777" w:rsidR="0095061C" w:rsidRDefault="0095061C"/>
  </w:footnote>
  <w:footnote w:type="continuationSeparator" w:id="0">
    <w:p w14:paraId="7655F0ED" w14:textId="77777777" w:rsidR="0095061C" w:rsidRDefault="0095061C">
      <w:r>
        <w:continuationSeparator/>
      </w:r>
    </w:p>
    <w:p w14:paraId="5A08B0DA" w14:textId="77777777" w:rsidR="0095061C" w:rsidRDefault="0095061C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8C04D4"/>
    <w:multiLevelType w:val="hybridMultilevel"/>
    <w:tmpl w:val="51102174"/>
    <w:lvl w:ilvl="0" w:tplc="31FAB57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EF36DC"/>
    <w:multiLevelType w:val="hybridMultilevel"/>
    <w:tmpl w:val="F4B8CD12"/>
    <w:lvl w:ilvl="0" w:tplc="9D88D5DC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44"/>
    <w:rsid w:val="00017D3B"/>
    <w:rsid w:val="000C2D9F"/>
    <w:rsid w:val="000F424D"/>
    <w:rsid w:val="00204A70"/>
    <w:rsid w:val="0024570D"/>
    <w:rsid w:val="002A2144"/>
    <w:rsid w:val="002B450B"/>
    <w:rsid w:val="00302016"/>
    <w:rsid w:val="003033F4"/>
    <w:rsid w:val="00306519"/>
    <w:rsid w:val="00306803"/>
    <w:rsid w:val="00351DD5"/>
    <w:rsid w:val="003571DE"/>
    <w:rsid w:val="00367CAB"/>
    <w:rsid w:val="003B7848"/>
    <w:rsid w:val="003D188E"/>
    <w:rsid w:val="00430089"/>
    <w:rsid w:val="00433BAA"/>
    <w:rsid w:val="0051409D"/>
    <w:rsid w:val="005544D1"/>
    <w:rsid w:val="005C6C29"/>
    <w:rsid w:val="006C042B"/>
    <w:rsid w:val="006E0628"/>
    <w:rsid w:val="006E7F45"/>
    <w:rsid w:val="00737922"/>
    <w:rsid w:val="008A4774"/>
    <w:rsid w:val="0095061C"/>
    <w:rsid w:val="009B0DCC"/>
    <w:rsid w:val="00AA3A5E"/>
    <w:rsid w:val="00AB440F"/>
    <w:rsid w:val="00AD7490"/>
    <w:rsid w:val="00B259D3"/>
    <w:rsid w:val="00B87A8F"/>
    <w:rsid w:val="00B87E9C"/>
    <w:rsid w:val="00C2463D"/>
    <w:rsid w:val="00CA194C"/>
    <w:rsid w:val="00D21442"/>
    <w:rsid w:val="00D26540"/>
    <w:rsid w:val="00D94879"/>
    <w:rsid w:val="00E62D7C"/>
    <w:rsid w:val="00EA0019"/>
    <w:rsid w:val="00EA395B"/>
    <w:rsid w:val="00F87E7A"/>
    <w:rsid w:val="00FC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4F336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3D18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saadsaqib/Library/Containers/com.microsoft.Word/Data/Library/Caches/4105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53</TotalTime>
  <Pages>4</Pages>
  <Words>538</Words>
  <Characters>3067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Saad Saqib</dc:creator>
  <cp:keywords/>
  <dc:description/>
  <cp:lastModifiedBy>Saad Saqib</cp:lastModifiedBy>
  <cp:revision>13</cp:revision>
  <dcterms:created xsi:type="dcterms:W3CDTF">2016-09-26T12:39:00Z</dcterms:created>
  <dcterms:modified xsi:type="dcterms:W3CDTF">2016-10-03T13:27:00Z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