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7447C1" w14:textId="77777777" w:rsidR="002B40D4" w:rsidRDefault="00F241FA">
      <w:pPr>
        <w:pStyle w:val="Heading1"/>
      </w:pPr>
      <w:r>
        <w:t>The Market Forces of Supply and Demand Chapter 4</w:t>
      </w:r>
    </w:p>
    <w:p w14:paraId="3BF17EF8" w14:textId="77777777" w:rsidR="0033406F" w:rsidRPr="0033406F" w:rsidRDefault="0033406F" w:rsidP="0033406F">
      <w:pPr>
        <w:pStyle w:val="Heading2"/>
        <w:jc w:val="center"/>
        <w:rPr>
          <w:color w:val="595959" w:themeColor="text1" w:themeTint="A6"/>
          <w:sz w:val="24"/>
          <w:u w:val="single"/>
        </w:rPr>
      </w:pPr>
      <w:r w:rsidRPr="0033406F">
        <w:rPr>
          <w:color w:val="595959" w:themeColor="text1" w:themeTint="A6"/>
          <w:sz w:val="24"/>
          <w:u w:val="single"/>
        </w:rPr>
        <w:t>Market &amp; Competition</w:t>
      </w:r>
    </w:p>
    <w:p w14:paraId="3AA0D15A" w14:textId="2348F1A3" w:rsidR="007B567E" w:rsidRDefault="009C677B" w:rsidP="007B567E">
      <w:pPr>
        <w:pStyle w:val="Heading2"/>
        <w:numPr>
          <w:ilvl w:val="0"/>
          <w:numId w:val="5"/>
        </w:numPr>
        <w:rPr>
          <w:b w:val="0"/>
          <w:color w:val="595959" w:themeColor="text1" w:themeTint="A6"/>
          <w:sz w:val="24"/>
        </w:rPr>
      </w:pPr>
      <w:r w:rsidRPr="009C677B">
        <w:rPr>
          <w:b w:val="0"/>
          <w:color w:val="595959" w:themeColor="text1" w:themeTint="A6"/>
          <w:sz w:val="24"/>
        </w:rPr>
        <w:t xml:space="preserve">A </w:t>
      </w:r>
      <w:r w:rsidRPr="009C677B">
        <w:rPr>
          <w:color w:val="595959" w:themeColor="text1" w:themeTint="A6"/>
          <w:sz w:val="24"/>
        </w:rPr>
        <w:t>market</w:t>
      </w:r>
      <w:r w:rsidRPr="009C677B">
        <w:rPr>
          <w:b w:val="0"/>
          <w:color w:val="595959" w:themeColor="text1" w:themeTint="A6"/>
          <w:sz w:val="24"/>
        </w:rPr>
        <w:t xml:space="preserve"> is a group o</w:t>
      </w:r>
      <w:r w:rsidR="00942736">
        <w:rPr>
          <w:b w:val="0"/>
          <w:color w:val="595959" w:themeColor="text1" w:themeTint="A6"/>
          <w:sz w:val="24"/>
        </w:rPr>
        <w:t>f buyers and sellers of a good or service</w:t>
      </w:r>
    </w:p>
    <w:p w14:paraId="468C3AB1" w14:textId="77777777" w:rsidR="007B567E" w:rsidRPr="007B567E" w:rsidRDefault="007B567E" w:rsidP="007B567E">
      <w:pPr>
        <w:pStyle w:val="ListParagraph"/>
        <w:numPr>
          <w:ilvl w:val="0"/>
          <w:numId w:val="5"/>
        </w:numPr>
        <w:rPr>
          <w:sz w:val="24"/>
        </w:rPr>
      </w:pPr>
      <w:r w:rsidRPr="007B567E">
        <w:rPr>
          <w:sz w:val="24"/>
        </w:rPr>
        <w:t xml:space="preserve">A </w:t>
      </w:r>
      <w:r w:rsidRPr="007B567E">
        <w:rPr>
          <w:b/>
          <w:sz w:val="24"/>
        </w:rPr>
        <w:t>competitive market</w:t>
      </w:r>
      <w:r w:rsidRPr="007B567E">
        <w:rPr>
          <w:sz w:val="24"/>
        </w:rPr>
        <w:t xml:space="preserve"> I one with many buyers and sellers, each has a negligible effect on price </w:t>
      </w:r>
    </w:p>
    <w:p w14:paraId="0CB47FB5" w14:textId="77777777" w:rsidR="007B567E" w:rsidRDefault="007B567E" w:rsidP="00535842">
      <w:pPr>
        <w:pStyle w:val="ListParagraph"/>
        <w:numPr>
          <w:ilvl w:val="0"/>
          <w:numId w:val="5"/>
        </w:numPr>
        <w:rPr>
          <w:sz w:val="24"/>
        </w:rPr>
      </w:pPr>
      <w:r w:rsidRPr="007B567E">
        <w:rPr>
          <w:sz w:val="24"/>
        </w:rPr>
        <w:t xml:space="preserve">In a </w:t>
      </w:r>
      <w:r w:rsidRPr="007B567E">
        <w:rPr>
          <w:b/>
          <w:sz w:val="24"/>
        </w:rPr>
        <w:t>perfectly competitive market</w:t>
      </w:r>
      <w:r>
        <w:rPr>
          <w:sz w:val="24"/>
        </w:rPr>
        <w:t xml:space="preserve">: _ </w:t>
      </w:r>
    </w:p>
    <w:p w14:paraId="0393E959" w14:textId="77777777" w:rsidR="007B567E" w:rsidRDefault="001E5AC8" w:rsidP="007B567E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All goods are exactly the same </w:t>
      </w:r>
    </w:p>
    <w:p w14:paraId="5C6B9D59" w14:textId="77777777" w:rsidR="001E5AC8" w:rsidRDefault="001E5AC8" w:rsidP="007B567E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>Buyers and sellers are so numerous that no one can affect the market price – each is a price taker</w:t>
      </w:r>
    </w:p>
    <w:p w14:paraId="27804B01" w14:textId="77777777" w:rsidR="001E5AC8" w:rsidRPr="00376706" w:rsidRDefault="00E37BD4" w:rsidP="00E37BD4">
      <w:pPr>
        <w:rPr>
          <w:b/>
          <w:sz w:val="28"/>
          <w:u w:val="single"/>
        </w:rPr>
      </w:pPr>
      <w:r w:rsidRPr="00376706">
        <w:rPr>
          <w:b/>
          <w:sz w:val="28"/>
          <w:u w:val="single"/>
        </w:rPr>
        <w:t>Demand</w:t>
      </w:r>
    </w:p>
    <w:p w14:paraId="7FCA3FE0" w14:textId="77777777" w:rsidR="00E37BD4" w:rsidRDefault="00E37BD4" w:rsidP="00E37BD4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The quantity demanded of any good is the amount of the good that buyers are willing and able to purchase </w:t>
      </w:r>
    </w:p>
    <w:p w14:paraId="0D015E67" w14:textId="77777777" w:rsidR="00E37BD4" w:rsidRPr="00E37BD4" w:rsidRDefault="00E37BD4" w:rsidP="00E37BD4">
      <w:pPr>
        <w:pStyle w:val="ListParagraph"/>
        <w:numPr>
          <w:ilvl w:val="0"/>
          <w:numId w:val="6"/>
        </w:numPr>
        <w:rPr>
          <w:i/>
          <w:sz w:val="24"/>
        </w:rPr>
      </w:pPr>
      <w:r w:rsidRPr="00E37BD4">
        <w:rPr>
          <w:i/>
          <w:sz w:val="24"/>
        </w:rPr>
        <w:t xml:space="preserve">Law of Demand </w:t>
      </w:r>
    </w:p>
    <w:p w14:paraId="088F49CC" w14:textId="77777777" w:rsidR="00E37BD4" w:rsidRDefault="00E37BD4" w:rsidP="00E37BD4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The quantity demanded of a good fall when the price of the good rises </w:t>
      </w:r>
    </w:p>
    <w:p w14:paraId="457CDDD9" w14:textId="56ABAFF5" w:rsidR="00445C0E" w:rsidRPr="00445C0E" w:rsidRDefault="00445C0E" w:rsidP="00445C0E">
      <w:pPr>
        <w:pStyle w:val="ListParagraph"/>
        <w:numPr>
          <w:ilvl w:val="0"/>
          <w:numId w:val="6"/>
        </w:numPr>
        <w:rPr>
          <w:i/>
          <w:sz w:val="24"/>
        </w:rPr>
      </w:pPr>
      <w:r w:rsidRPr="00445C0E">
        <w:rPr>
          <w:i/>
          <w:sz w:val="24"/>
        </w:rPr>
        <w:t xml:space="preserve">Demand Schedule </w:t>
      </w:r>
    </w:p>
    <w:p w14:paraId="6257A040" w14:textId="52CF2347" w:rsidR="00445C0E" w:rsidRDefault="00445C0E" w:rsidP="00445C0E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A table that shows the relationship between the price of a good and quantity demanded </w:t>
      </w:r>
    </w:p>
    <w:p w14:paraId="291C38DD" w14:textId="2F294EEC" w:rsidR="004A7246" w:rsidRPr="004A7246" w:rsidRDefault="004A7246" w:rsidP="004A7246">
      <w:pPr>
        <w:pStyle w:val="ListParagraph"/>
        <w:numPr>
          <w:ilvl w:val="0"/>
          <w:numId w:val="6"/>
        </w:numPr>
        <w:rPr>
          <w:sz w:val="24"/>
        </w:rPr>
      </w:pPr>
      <w:r>
        <w:rPr>
          <w:i/>
          <w:sz w:val="24"/>
        </w:rPr>
        <w:t xml:space="preserve">Demand Curve </w:t>
      </w:r>
    </w:p>
    <w:p w14:paraId="3ABE3CA5" w14:textId="0DB98993" w:rsidR="004A7246" w:rsidRDefault="004A7246" w:rsidP="004A7246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>A graph of the relationship between the price of a good and the quantity demanded (</w:t>
      </w:r>
      <w:r w:rsidRPr="004A7246">
        <w:rPr>
          <w:i/>
          <w:sz w:val="24"/>
        </w:rPr>
        <w:t>Demand and Supply Graph</w:t>
      </w:r>
      <w:r>
        <w:rPr>
          <w:sz w:val="24"/>
        </w:rPr>
        <w:t xml:space="preserve">) </w:t>
      </w:r>
      <w:r>
        <w:rPr>
          <w:sz w:val="24"/>
        </w:rPr>
        <w:br/>
      </w:r>
    </w:p>
    <w:p w14:paraId="589BA5EB" w14:textId="74ECC9AB" w:rsidR="00223A50" w:rsidRPr="00376706" w:rsidRDefault="00223A50" w:rsidP="00223A50">
      <w:pPr>
        <w:rPr>
          <w:b/>
          <w:sz w:val="28"/>
          <w:u w:val="single"/>
        </w:rPr>
      </w:pPr>
      <w:r w:rsidRPr="00376706">
        <w:rPr>
          <w:b/>
          <w:sz w:val="28"/>
          <w:u w:val="single"/>
        </w:rPr>
        <w:t xml:space="preserve">Shifts in the Demand Curve </w:t>
      </w:r>
    </w:p>
    <w:p w14:paraId="105E33E9" w14:textId="48F81863" w:rsidR="00223A50" w:rsidRPr="00D77A46" w:rsidRDefault="00D77A46" w:rsidP="00223A50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Any change that increases the quantity demanded shifts the curve to the right – </w:t>
      </w:r>
      <w:r w:rsidRPr="00D77A46">
        <w:rPr>
          <w:i/>
          <w:sz w:val="24"/>
        </w:rPr>
        <w:t>increase in demand</w:t>
      </w:r>
    </w:p>
    <w:p w14:paraId="4F73EB8B" w14:textId="440AFE17" w:rsidR="00D77A46" w:rsidRPr="00F55022" w:rsidRDefault="00D77A46" w:rsidP="00223A50">
      <w:pPr>
        <w:pStyle w:val="ListParagraph"/>
        <w:numPr>
          <w:ilvl w:val="0"/>
          <w:numId w:val="6"/>
        </w:numPr>
        <w:rPr>
          <w:b/>
          <w:sz w:val="24"/>
        </w:rPr>
      </w:pPr>
      <w:r w:rsidRPr="00F55022">
        <w:rPr>
          <w:b/>
          <w:sz w:val="24"/>
        </w:rPr>
        <w:t xml:space="preserve">Income </w:t>
      </w:r>
    </w:p>
    <w:p w14:paraId="2D201D26" w14:textId="7C3F0528" w:rsidR="00D77A46" w:rsidRDefault="00F55022" w:rsidP="00D77A46">
      <w:pPr>
        <w:pStyle w:val="ListParagraph"/>
        <w:numPr>
          <w:ilvl w:val="1"/>
          <w:numId w:val="6"/>
        </w:numPr>
        <w:rPr>
          <w:b/>
          <w:sz w:val="24"/>
        </w:rPr>
      </w:pPr>
      <w:r>
        <w:rPr>
          <w:sz w:val="24"/>
        </w:rPr>
        <w:t xml:space="preserve">If the demand for a good fall when income falls, the good is called a </w:t>
      </w:r>
      <w:r w:rsidRPr="00F55022">
        <w:rPr>
          <w:b/>
          <w:sz w:val="24"/>
        </w:rPr>
        <w:t>normal good</w:t>
      </w:r>
    </w:p>
    <w:p w14:paraId="18B5BE21" w14:textId="0672EEF1" w:rsidR="00F55022" w:rsidRPr="00F55022" w:rsidRDefault="00F55022" w:rsidP="00F55022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 xml:space="preserve">A good for which, other things equal, an increase in income leads to an increase in demand </w:t>
      </w:r>
    </w:p>
    <w:p w14:paraId="4C8787D6" w14:textId="0F3BAAB9" w:rsidR="00F55022" w:rsidRDefault="00F55022" w:rsidP="00F55022">
      <w:pPr>
        <w:pStyle w:val="ListParagraph"/>
        <w:numPr>
          <w:ilvl w:val="1"/>
          <w:numId w:val="6"/>
        </w:numPr>
        <w:rPr>
          <w:b/>
          <w:sz w:val="24"/>
        </w:rPr>
      </w:pPr>
      <w:r>
        <w:rPr>
          <w:sz w:val="24"/>
        </w:rPr>
        <w:t xml:space="preserve">If demand for a good rise when income falls, the good is called an </w:t>
      </w:r>
      <w:r w:rsidRPr="00F55022">
        <w:rPr>
          <w:b/>
          <w:sz w:val="24"/>
        </w:rPr>
        <w:t>inferior good</w:t>
      </w:r>
    </w:p>
    <w:p w14:paraId="5BD978C9" w14:textId="01C66301" w:rsidR="00F55022" w:rsidRPr="000B0156" w:rsidRDefault="000B0156" w:rsidP="00F55022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>A good</w:t>
      </w:r>
      <w:r w:rsidR="00F55022">
        <w:rPr>
          <w:sz w:val="24"/>
        </w:rPr>
        <w:t xml:space="preserve"> for which, other things equal, an increase in income leads to a decrease in demand </w:t>
      </w:r>
    </w:p>
    <w:p w14:paraId="32D0D78B" w14:textId="6E8D2970" w:rsidR="000B0156" w:rsidRPr="00F55022" w:rsidRDefault="000B0156" w:rsidP="00F55022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 xml:space="preserve">Those you want less when your income increases </w:t>
      </w:r>
    </w:p>
    <w:p w14:paraId="6F62E5A7" w14:textId="77777777" w:rsidR="006D6051" w:rsidRDefault="006D6051" w:rsidP="006D6051">
      <w:pPr>
        <w:rPr>
          <w:b/>
          <w:sz w:val="24"/>
        </w:rPr>
      </w:pPr>
    </w:p>
    <w:p w14:paraId="6669BACC" w14:textId="77777777" w:rsidR="006D6051" w:rsidRPr="006D6051" w:rsidRDefault="006D6051" w:rsidP="006D6051">
      <w:pPr>
        <w:rPr>
          <w:b/>
          <w:sz w:val="24"/>
        </w:rPr>
      </w:pPr>
    </w:p>
    <w:p w14:paraId="359DF1D0" w14:textId="5F86A7D7" w:rsidR="00F55022" w:rsidRDefault="00F55022" w:rsidP="00F55022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b/>
          <w:sz w:val="24"/>
        </w:rPr>
        <w:t xml:space="preserve">Price of Related Goods (Substitutes) </w:t>
      </w:r>
    </w:p>
    <w:p w14:paraId="6518FC30" w14:textId="7E856A6B" w:rsidR="004037BD" w:rsidRPr="00F27518" w:rsidRDefault="004037BD" w:rsidP="00F27518">
      <w:pPr>
        <w:pStyle w:val="ListParagraph"/>
        <w:numPr>
          <w:ilvl w:val="1"/>
          <w:numId w:val="6"/>
        </w:numPr>
        <w:rPr>
          <w:b/>
          <w:sz w:val="24"/>
        </w:rPr>
      </w:pPr>
      <w:r w:rsidRPr="00F27518">
        <w:rPr>
          <w:sz w:val="24"/>
        </w:rPr>
        <w:t xml:space="preserve">If price of substitute of the certain good is cheaper than </w:t>
      </w:r>
      <w:r w:rsidR="00F27518" w:rsidRPr="00F27518">
        <w:rPr>
          <w:sz w:val="24"/>
        </w:rPr>
        <w:t>another</w:t>
      </w:r>
      <w:r w:rsidRPr="00F27518">
        <w:rPr>
          <w:sz w:val="24"/>
        </w:rPr>
        <w:t xml:space="preserve"> the demand for the </w:t>
      </w:r>
      <w:r w:rsidRPr="00F27518">
        <w:rPr>
          <w:b/>
          <w:sz w:val="24"/>
        </w:rPr>
        <w:t>substitute</w:t>
      </w:r>
      <w:r w:rsidRPr="00F27518">
        <w:rPr>
          <w:sz w:val="24"/>
        </w:rPr>
        <w:t xml:space="preserve"> will increase since it is cheaper</w:t>
      </w:r>
    </w:p>
    <w:p w14:paraId="271B56D3" w14:textId="24C5AF0D" w:rsidR="00F27518" w:rsidRPr="00F27518" w:rsidRDefault="00F27518" w:rsidP="00F27518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>Two goods for which an increase in the price of one leads to an increase in the demand for the other</w:t>
      </w:r>
    </w:p>
    <w:p w14:paraId="0E13C60E" w14:textId="56CD588C" w:rsidR="004037BD" w:rsidRPr="00F27518" w:rsidRDefault="00F27518" w:rsidP="00F27518">
      <w:pPr>
        <w:pStyle w:val="ListParagraph"/>
        <w:numPr>
          <w:ilvl w:val="1"/>
          <w:numId w:val="6"/>
        </w:numPr>
        <w:rPr>
          <w:b/>
          <w:sz w:val="24"/>
        </w:rPr>
      </w:pPr>
      <w:r>
        <w:rPr>
          <w:sz w:val="24"/>
        </w:rPr>
        <w:t xml:space="preserve">Complements are often pairs of goods that are used together </w:t>
      </w:r>
    </w:p>
    <w:p w14:paraId="1557726C" w14:textId="2DFA8495" w:rsidR="00F27518" w:rsidRPr="00F27518" w:rsidRDefault="001A4D2E" w:rsidP="00F27518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 xml:space="preserve">To run a </w:t>
      </w:r>
      <w:r w:rsidR="00F23F49">
        <w:rPr>
          <w:sz w:val="24"/>
        </w:rPr>
        <w:t>car,</w:t>
      </w:r>
      <w:r>
        <w:rPr>
          <w:sz w:val="24"/>
        </w:rPr>
        <w:t xml:space="preserve"> </w:t>
      </w:r>
      <w:r w:rsidR="00F23F49">
        <w:rPr>
          <w:sz w:val="24"/>
        </w:rPr>
        <w:t>you</w:t>
      </w:r>
      <w:r w:rsidR="00F27518">
        <w:rPr>
          <w:sz w:val="24"/>
        </w:rPr>
        <w:t xml:space="preserve"> need gas </w:t>
      </w:r>
    </w:p>
    <w:p w14:paraId="1ECADF5C" w14:textId="37396B31" w:rsidR="00F27518" w:rsidRPr="00F27518" w:rsidRDefault="00F27518" w:rsidP="00F27518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 xml:space="preserve">Printer requires ink and paper </w:t>
      </w:r>
    </w:p>
    <w:p w14:paraId="27FDFE98" w14:textId="1D29FE4A" w:rsidR="00F27518" w:rsidRDefault="00F27518" w:rsidP="00F27518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b/>
          <w:sz w:val="24"/>
        </w:rPr>
        <w:t xml:space="preserve">Tastes </w:t>
      </w:r>
    </w:p>
    <w:p w14:paraId="2C63D82E" w14:textId="2A57F1E6" w:rsidR="00CB4033" w:rsidRDefault="00E065E1" w:rsidP="00E065E1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b/>
          <w:sz w:val="24"/>
        </w:rPr>
        <w:t xml:space="preserve">Expectations </w:t>
      </w:r>
    </w:p>
    <w:p w14:paraId="310883C1" w14:textId="5CBE3DB9" w:rsidR="00AC35B5" w:rsidRPr="00AC35B5" w:rsidRDefault="00AC35B5" w:rsidP="00AC35B5">
      <w:pPr>
        <w:pStyle w:val="ListParagraph"/>
        <w:numPr>
          <w:ilvl w:val="1"/>
          <w:numId w:val="6"/>
        </w:numPr>
        <w:rPr>
          <w:b/>
          <w:sz w:val="24"/>
        </w:rPr>
      </w:pPr>
      <w:r>
        <w:rPr>
          <w:sz w:val="24"/>
        </w:rPr>
        <w:t xml:space="preserve">Expectations affect consumer’s buying decision </w:t>
      </w:r>
    </w:p>
    <w:p w14:paraId="049B815B" w14:textId="5C632007" w:rsidR="00AC35B5" w:rsidRDefault="00AC35B5" w:rsidP="00AC35B5">
      <w:pPr>
        <w:pStyle w:val="ListParagraph"/>
        <w:numPr>
          <w:ilvl w:val="2"/>
          <w:numId w:val="6"/>
        </w:numPr>
        <w:rPr>
          <w:b/>
          <w:sz w:val="24"/>
        </w:rPr>
      </w:pPr>
      <w:r>
        <w:rPr>
          <w:sz w:val="24"/>
        </w:rPr>
        <w:t xml:space="preserve">Ex. If people expect their income to rise they might spend more </w:t>
      </w:r>
    </w:p>
    <w:p w14:paraId="28D26420" w14:textId="79157F59" w:rsidR="00E065E1" w:rsidRDefault="00E065E1" w:rsidP="00E065E1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b/>
          <w:sz w:val="24"/>
        </w:rPr>
        <w:t xml:space="preserve">Number of Buyers </w:t>
      </w:r>
    </w:p>
    <w:p w14:paraId="03A7B403" w14:textId="77777777" w:rsidR="00E065E1" w:rsidRDefault="00E065E1" w:rsidP="00E065E1">
      <w:pPr>
        <w:rPr>
          <w:b/>
          <w:sz w:val="24"/>
        </w:rPr>
      </w:pPr>
    </w:p>
    <w:p w14:paraId="53B18698" w14:textId="02227985" w:rsidR="00E065E1" w:rsidRPr="00376706" w:rsidRDefault="00E065E1" w:rsidP="00E065E1">
      <w:pPr>
        <w:rPr>
          <w:b/>
          <w:sz w:val="28"/>
          <w:u w:val="single"/>
        </w:rPr>
      </w:pPr>
      <w:r w:rsidRPr="00376706">
        <w:rPr>
          <w:b/>
          <w:sz w:val="28"/>
          <w:u w:val="single"/>
        </w:rPr>
        <w:t xml:space="preserve">Supply </w:t>
      </w:r>
    </w:p>
    <w:p w14:paraId="78B3ABFF" w14:textId="77777777" w:rsidR="00E065E1" w:rsidRDefault="00E065E1" w:rsidP="00E065E1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The quantity supplied of any good or service is the amount that sellers are willing and able to sell </w:t>
      </w:r>
    </w:p>
    <w:p w14:paraId="14F6B80C" w14:textId="77777777" w:rsidR="00E065E1" w:rsidRPr="002F1161" w:rsidRDefault="00E065E1" w:rsidP="00E065E1">
      <w:pPr>
        <w:pStyle w:val="ListParagraph"/>
        <w:numPr>
          <w:ilvl w:val="0"/>
          <w:numId w:val="6"/>
        </w:numPr>
        <w:rPr>
          <w:i/>
          <w:sz w:val="24"/>
        </w:rPr>
      </w:pPr>
      <w:r w:rsidRPr="002F1161">
        <w:rPr>
          <w:i/>
          <w:sz w:val="24"/>
        </w:rPr>
        <w:t xml:space="preserve">Law of Supply </w:t>
      </w:r>
    </w:p>
    <w:p w14:paraId="5C855533" w14:textId="7FF766ED" w:rsidR="00E065E1" w:rsidRDefault="00E065E1" w:rsidP="00E065E1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The quantity supplied of a good rise when the price of a good rises and vice versa  </w:t>
      </w:r>
    </w:p>
    <w:p w14:paraId="5134985E" w14:textId="4C1BFD4A" w:rsidR="00E065E1" w:rsidRPr="002F1161" w:rsidRDefault="00E065E1" w:rsidP="00E065E1">
      <w:pPr>
        <w:pStyle w:val="ListParagraph"/>
        <w:numPr>
          <w:ilvl w:val="0"/>
          <w:numId w:val="6"/>
        </w:numPr>
        <w:rPr>
          <w:i/>
          <w:sz w:val="24"/>
        </w:rPr>
      </w:pPr>
      <w:r w:rsidRPr="002F1161">
        <w:rPr>
          <w:i/>
          <w:sz w:val="24"/>
        </w:rPr>
        <w:t xml:space="preserve">Supply Schedule </w:t>
      </w:r>
    </w:p>
    <w:p w14:paraId="779DEA20" w14:textId="6C51BE5E" w:rsidR="002F1161" w:rsidRDefault="00E065E1" w:rsidP="002F1161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A table that shows the relationship between the price of a good and the quantity supplied </w:t>
      </w:r>
    </w:p>
    <w:p w14:paraId="17010AE5" w14:textId="60B4BDDF" w:rsidR="002F1161" w:rsidRPr="00376706" w:rsidRDefault="002F1161" w:rsidP="002F1161">
      <w:pPr>
        <w:pStyle w:val="ListParagraph"/>
        <w:numPr>
          <w:ilvl w:val="0"/>
          <w:numId w:val="6"/>
        </w:numPr>
        <w:rPr>
          <w:i/>
          <w:sz w:val="24"/>
        </w:rPr>
      </w:pPr>
      <w:r w:rsidRPr="00376706">
        <w:rPr>
          <w:i/>
          <w:sz w:val="24"/>
        </w:rPr>
        <w:t>Supply Curve</w:t>
      </w:r>
    </w:p>
    <w:p w14:paraId="35C85013" w14:textId="7B598249" w:rsidR="002F1161" w:rsidRDefault="002F1161" w:rsidP="002F1161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A graph of the relationship between the price of a good and the quantity supplied </w:t>
      </w:r>
      <w:r w:rsidR="00F62984">
        <w:rPr>
          <w:sz w:val="24"/>
        </w:rPr>
        <w:t xml:space="preserve"> </w:t>
      </w:r>
    </w:p>
    <w:p w14:paraId="5DBD4B68" w14:textId="6AE741F5" w:rsidR="00F62984" w:rsidRPr="00376706" w:rsidRDefault="00F62984" w:rsidP="00F62984">
      <w:pPr>
        <w:rPr>
          <w:b/>
          <w:sz w:val="28"/>
          <w:u w:val="single"/>
        </w:rPr>
      </w:pPr>
      <w:r w:rsidRPr="00376706">
        <w:rPr>
          <w:b/>
          <w:sz w:val="28"/>
          <w:u w:val="single"/>
        </w:rPr>
        <w:t>Shifts in the Supply Curve</w:t>
      </w:r>
    </w:p>
    <w:p w14:paraId="33E81E82" w14:textId="39735C82" w:rsidR="00F62984" w:rsidRPr="00376706" w:rsidRDefault="00F62984" w:rsidP="00F62984">
      <w:pPr>
        <w:pStyle w:val="ListParagraph"/>
        <w:numPr>
          <w:ilvl w:val="0"/>
          <w:numId w:val="6"/>
        </w:numPr>
        <w:rPr>
          <w:b/>
          <w:i/>
          <w:sz w:val="24"/>
        </w:rPr>
      </w:pPr>
      <w:r w:rsidRPr="00376706">
        <w:rPr>
          <w:b/>
          <w:i/>
          <w:sz w:val="24"/>
        </w:rPr>
        <w:t xml:space="preserve">Input Prices </w:t>
      </w:r>
    </w:p>
    <w:p w14:paraId="0FD6AB39" w14:textId="5DC1227E" w:rsidR="00F62984" w:rsidRDefault="00F62984" w:rsidP="00F62984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To produce their output many sellers, use various inputs ex. Labour, ingredients, etc. </w:t>
      </w:r>
    </w:p>
    <w:p w14:paraId="7EACF9AD" w14:textId="744718EC" w:rsidR="00935F8A" w:rsidRPr="00376706" w:rsidRDefault="00935F8A" w:rsidP="00935F8A">
      <w:pPr>
        <w:pStyle w:val="ListParagraph"/>
        <w:numPr>
          <w:ilvl w:val="0"/>
          <w:numId w:val="6"/>
        </w:numPr>
        <w:rPr>
          <w:b/>
          <w:i/>
          <w:sz w:val="24"/>
        </w:rPr>
      </w:pPr>
      <w:r w:rsidRPr="00376706">
        <w:rPr>
          <w:b/>
          <w:i/>
          <w:sz w:val="24"/>
        </w:rPr>
        <w:t xml:space="preserve">Technology </w:t>
      </w:r>
    </w:p>
    <w:p w14:paraId="3A94A9E9" w14:textId="5A2EDA17" w:rsidR="00935F8A" w:rsidRDefault="00935F8A" w:rsidP="00935F8A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Advancement in technology – reducing Labour hours; increase supply </w:t>
      </w:r>
    </w:p>
    <w:p w14:paraId="650DB6E8" w14:textId="526C6B19" w:rsidR="00935F8A" w:rsidRDefault="00935F8A" w:rsidP="00935F8A">
      <w:pPr>
        <w:pStyle w:val="ListParagraph"/>
        <w:numPr>
          <w:ilvl w:val="0"/>
          <w:numId w:val="6"/>
        </w:numPr>
        <w:rPr>
          <w:b/>
          <w:i/>
          <w:sz w:val="24"/>
        </w:rPr>
      </w:pPr>
      <w:r w:rsidRPr="00376706">
        <w:rPr>
          <w:b/>
          <w:i/>
          <w:sz w:val="24"/>
        </w:rPr>
        <w:t xml:space="preserve">Expectations </w:t>
      </w:r>
    </w:p>
    <w:p w14:paraId="7ADCE025" w14:textId="439E6AF8" w:rsidR="00A52C87" w:rsidRPr="00376706" w:rsidRDefault="00604DBC" w:rsidP="00A52C87">
      <w:pPr>
        <w:pStyle w:val="ListParagraph"/>
        <w:numPr>
          <w:ilvl w:val="1"/>
          <w:numId w:val="6"/>
        </w:numPr>
        <w:rPr>
          <w:b/>
          <w:i/>
          <w:sz w:val="24"/>
        </w:rPr>
      </w:pPr>
      <w:r>
        <w:rPr>
          <w:sz w:val="24"/>
        </w:rPr>
        <w:t xml:space="preserve">Sellers may adjust supply if their goods are not perishable when their expectations of future prices change </w:t>
      </w:r>
    </w:p>
    <w:p w14:paraId="67B565C2" w14:textId="7FE73CAE" w:rsidR="00935F8A" w:rsidRDefault="00935F8A" w:rsidP="00935F8A">
      <w:pPr>
        <w:pStyle w:val="ListParagraph"/>
        <w:numPr>
          <w:ilvl w:val="0"/>
          <w:numId w:val="6"/>
        </w:numPr>
        <w:rPr>
          <w:b/>
          <w:i/>
          <w:sz w:val="24"/>
        </w:rPr>
      </w:pPr>
      <w:r w:rsidRPr="00376706">
        <w:rPr>
          <w:b/>
          <w:i/>
          <w:sz w:val="24"/>
        </w:rPr>
        <w:t>Number of Sellers</w:t>
      </w:r>
    </w:p>
    <w:p w14:paraId="2F7A8363" w14:textId="240EEA60" w:rsidR="00604DBC" w:rsidRDefault="00604DBC" w:rsidP="00604DBC">
      <w:pPr>
        <w:pStyle w:val="ListParagraph"/>
        <w:numPr>
          <w:ilvl w:val="1"/>
          <w:numId w:val="6"/>
        </w:numPr>
        <w:rPr>
          <w:b/>
          <w:i/>
          <w:sz w:val="24"/>
        </w:rPr>
      </w:pPr>
      <w:r>
        <w:rPr>
          <w:sz w:val="24"/>
        </w:rPr>
        <w:t xml:space="preserve">An increase in the number of sellers increase the quantity supplied at each price, shifts S curve to the right </w:t>
      </w:r>
    </w:p>
    <w:p w14:paraId="525B2C75" w14:textId="77777777" w:rsidR="00510C16" w:rsidRDefault="00510C16" w:rsidP="00510C16">
      <w:pPr>
        <w:rPr>
          <w:sz w:val="24"/>
        </w:rPr>
      </w:pPr>
    </w:p>
    <w:p w14:paraId="05E557B9" w14:textId="63288127" w:rsidR="00510C16" w:rsidRPr="00181CA4" w:rsidRDefault="00510C16" w:rsidP="00510C16">
      <w:pPr>
        <w:rPr>
          <w:b/>
          <w:sz w:val="28"/>
          <w:u w:val="single"/>
        </w:rPr>
      </w:pPr>
      <w:r w:rsidRPr="00181CA4">
        <w:rPr>
          <w:b/>
          <w:sz w:val="28"/>
          <w:u w:val="single"/>
        </w:rPr>
        <w:lastRenderedPageBreak/>
        <w:t xml:space="preserve">Equilibrium </w:t>
      </w:r>
    </w:p>
    <w:p w14:paraId="4A63158B" w14:textId="49A9F728" w:rsidR="00510C16" w:rsidRDefault="00B213E8" w:rsidP="00510C16">
      <w:pPr>
        <w:pStyle w:val="ListParagraph"/>
        <w:numPr>
          <w:ilvl w:val="0"/>
          <w:numId w:val="6"/>
        </w:numPr>
        <w:rPr>
          <w:sz w:val="24"/>
        </w:rPr>
      </w:pPr>
      <w:r w:rsidRPr="00B213E8">
        <w:rPr>
          <w:sz w:val="24"/>
        </w:rPr>
        <w:t>One point at which the supply and demand curves intersect</w:t>
      </w:r>
      <w:r w:rsidR="00512FA8">
        <w:rPr>
          <w:sz w:val="24"/>
        </w:rPr>
        <w:t xml:space="preserve"> </w:t>
      </w:r>
    </w:p>
    <w:p w14:paraId="0D8BDD00" w14:textId="65B3BB97" w:rsidR="00512FA8" w:rsidRDefault="00512FA8" w:rsidP="00512FA8">
      <w:pPr>
        <w:pStyle w:val="ListParagraph"/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A situation in which the price as reached the level where quantity supplied equals quantity demanded </w:t>
      </w:r>
    </w:p>
    <w:p w14:paraId="0E54C91B" w14:textId="6F68FDC0" w:rsidR="00512FA8" w:rsidRDefault="00181CA4" w:rsidP="00512FA8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The price at this intersection is called “</w:t>
      </w:r>
      <w:r w:rsidRPr="00181CA4">
        <w:rPr>
          <w:b/>
          <w:sz w:val="24"/>
        </w:rPr>
        <w:t>Equilibrium Price</w:t>
      </w:r>
      <w:r>
        <w:rPr>
          <w:sz w:val="24"/>
        </w:rPr>
        <w:t>” and the quantity demanded is called “</w:t>
      </w:r>
      <w:r w:rsidRPr="00181CA4">
        <w:rPr>
          <w:b/>
          <w:sz w:val="24"/>
        </w:rPr>
        <w:t>Equilibrium Quantity</w:t>
      </w:r>
      <w:r>
        <w:rPr>
          <w:sz w:val="24"/>
        </w:rPr>
        <w:t xml:space="preserve">” </w:t>
      </w:r>
    </w:p>
    <w:p w14:paraId="47C68C01" w14:textId="5479FB5F" w:rsidR="00181CA4" w:rsidRPr="001E04C7" w:rsidRDefault="006D6051" w:rsidP="00181CA4">
      <w:pPr>
        <w:ind w:left="360"/>
        <w:rPr>
          <w:b/>
          <w:sz w:val="28"/>
          <w:szCs w:val="28"/>
        </w:rPr>
      </w:pPr>
      <w:r w:rsidRPr="001E04C7">
        <w:rPr>
          <w:b/>
          <w:noProof/>
          <w:sz w:val="28"/>
          <w:szCs w:val="28"/>
          <w:lang w:eastAsia="en-US"/>
        </w:rPr>
        <w:drawing>
          <wp:anchor distT="0" distB="0" distL="114300" distR="114300" simplePos="0" relativeHeight="251658240" behindDoc="0" locked="0" layoutInCell="1" allowOverlap="1" wp14:anchorId="52D67709" wp14:editId="37E5F5F7">
            <wp:simplePos x="0" y="0"/>
            <wp:positionH relativeFrom="column">
              <wp:posOffset>-177800</wp:posOffset>
            </wp:positionH>
            <wp:positionV relativeFrom="paragraph">
              <wp:posOffset>116840</wp:posOffset>
            </wp:positionV>
            <wp:extent cx="2738120" cy="223774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4C7" w:rsidRPr="001E04C7">
        <w:rPr>
          <w:b/>
          <w:sz w:val="28"/>
          <w:szCs w:val="28"/>
        </w:rPr>
        <w:t>S</w:t>
      </w:r>
      <w:r w:rsidR="001A5C67" w:rsidRPr="001E04C7">
        <w:rPr>
          <w:b/>
          <w:sz w:val="28"/>
          <w:szCs w:val="28"/>
        </w:rPr>
        <w:t xml:space="preserve">urplus </w:t>
      </w:r>
    </w:p>
    <w:p w14:paraId="62F560C1" w14:textId="131D6DC3" w:rsidR="001A5C67" w:rsidRDefault="001A5C67" w:rsidP="001A5C67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A situation in which quantity supplied is greater than quantity demanded </w:t>
      </w:r>
    </w:p>
    <w:p w14:paraId="6B089DF7" w14:textId="421FAE27" w:rsidR="001A5C67" w:rsidRDefault="00E859CE" w:rsidP="001A5C67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Excess supply of goods left</w:t>
      </w:r>
      <w:r w:rsidR="001E04C7">
        <w:rPr>
          <w:sz w:val="24"/>
        </w:rPr>
        <w:t xml:space="preserve"> (hard to sell at higher price) </w:t>
      </w:r>
    </w:p>
    <w:p w14:paraId="364D8536" w14:textId="405F880D" w:rsidR="00E859CE" w:rsidRDefault="00E859CE" w:rsidP="001A5C67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Suppliers tend to lower the price of the good to sell off the goods </w:t>
      </w:r>
    </w:p>
    <w:p w14:paraId="5468E83B" w14:textId="77777777" w:rsidR="001E04C7" w:rsidRDefault="001E04C7" w:rsidP="001E04C7">
      <w:pPr>
        <w:ind w:left="360"/>
        <w:rPr>
          <w:sz w:val="24"/>
        </w:rPr>
      </w:pPr>
    </w:p>
    <w:p w14:paraId="57A20602" w14:textId="7DCD6E1D" w:rsidR="001E04C7" w:rsidRPr="001E04C7" w:rsidRDefault="001E04C7" w:rsidP="001E04C7">
      <w:pPr>
        <w:ind w:left="360"/>
        <w:rPr>
          <w:b/>
          <w:sz w:val="28"/>
        </w:rPr>
      </w:pPr>
      <w:r w:rsidRPr="001E04C7">
        <w:rPr>
          <w:b/>
          <w:sz w:val="28"/>
        </w:rPr>
        <w:t xml:space="preserve">Shortage </w:t>
      </w:r>
    </w:p>
    <w:p w14:paraId="0F890263" w14:textId="24E92999" w:rsidR="00376706" w:rsidRDefault="001E04C7" w:rsidP="001E04C7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 A situation in which quantity demanded is greater than quantity supplied </w:t>
      </w:r>
    </w:p>
    <w:p w14:paraId="3F1F0AAB" w14:textId="7B19671F" w:rsidR="001E04C7" w:rsidRDefault="001E04C7" w:rsidP="001E04C7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more demand and not enough supply to provide for the demand </w:t>
      </w:r>
    </w:p>
    <w:p w14:paraId="1FEDA681" w14:textId="156DF300" w:rsidR="001E04C7" w:rsidRDefault="001E04C7" w:rsidP="001E04C7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sellers can raise their price without losing sales – cause quantity demand to fall and quantity supplied to rise </w:t>
      </w:r>
    </w:p>
    <w:p w14:paraId="196A132A" w14:textId="65F0D342" w:rsidR="001E04C7" w:rsidRDefault="00D55CD5" w:rsidP="00D55CD5">
      <w:pPr>
        <w:ind w:left="360"/>
        <w:rPr>
          <w:b/>
          <w:sz w:val="24"/>
        </w:rPr>
      </w:pPr>
      <w:r w:rsidRPr="00D55CD5">
        <w:rPr>
          <w:b/>
          <w:sz w:val="24"/>
        </w:rPr>
        <w:t xml:space="preserve">Law of Supply and Demand </w:t>
      </w:r>
    </w:p>
    <w:p w14:paraId="62E58B2D" w14:textId="1D9C4D9D" w:rsidR="00D55CD5" w:rsidRPr="00BA3ABD" w:rsidRDefault="00D55CD5" w:rsidP="00D55CD5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sz w:val="24"/>
        </w:rPr>
        <w:t xml:space="preserve">The claim that the price of any good adjusts to bring the quantity supplied and the quantity demanded for that good into balance </w:t>
      </w:r>
    </w:p>
    <w:p w14:paraId="4258B1D7" w14:textId="49C599D9" w:rsidR="00E54192" w:rsidRDefault="00E54192" w:rsidP="00E54192">
      <w:pPr>
        <w:rPr>
          <w:b/>
          <w:sz w:val="24"/>
        </w:rPr>
      </w:pPr>
      <w:r>
        <w:rPr>
          <w:b/>
          <w:sz w:val="24"/>
        </w:rPr>
        <w:t xml:space="preserve">Competitive Market </w:t>
      </w:r>
    </w:p>
    <w:p w14:paraId="7847CE35" w14:textId="0BBAA80F" w:rsidR="0028098A" w:rsidRPr="0028098A" w:rsidRDefault="00E54192" w:rsidP="0028098A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Has many buyers and sellers, each of whom has little or no influence on the market price </w:t>
      </w:r>
    </w:p>
    <w:p w14:paraId="75BEBD1D" w14:textId="2825E1F8" w:rsidR="00532B0B" w:rsidRPr="0028098A" w:rsidRDefault="00532B0B" w:rsidP="0028098A">
      <w:pPr>
        <w:ind w:left="360"/>
        <w:rPr>
          <w:sz w:val="24"/>
        </w:rPr>
      </w:pPr>
      <w:bookmarkStart w:id="0" w:name="_GoBack"/>
      <w:bookmarkEnd w:id="0"/>
    </w:p>
    <w:sectPr w:rsidR="00532B0B" w:rsidRPr="0028098A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A0C68" w14:textId="77777777" w:rsidR="00927B44" w:rsidRDefault="00927B44">
      <w:r>
        <w:separator/>
      </w:r>
    </w:p>
    <w:p w14:paraId="21CACCAC" w14:textId="77777777" w:rsidR="00927B44" w:rsidRDefault="00927B44"/>
  </w:endnote>
  <w:endnote w:type="continuationSeparator" w:id="0">
    <w:p w14:paraId="24DD9A2F" w14:textId="77777777" w:rsidR="00927B44" w:rsidRDefault="00927B44">
      <w:r>
        <w:continuationSeparator/>
      </w:r>
    </w:p>
    <w:p w14:paraId="6470D09E" w14:textId="77777777" w:rsidR="00927B44" w:rsidRDefault="00927B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F74E5E" w14:textId="77777777" w:rsidR="002B40D4" w:rsidRDefault="004D6C9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9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EF4484" w14:textId="77777777" w:rsidR="00927B44" w:rsidRDefault="00927B44">
      <w:r>
        <w:separator/>
      </w:r>
    </w:p>
    <w:p w14:paraId="0724653B" w14:textId="77777777" w:rsidR="00927B44" w:rsidRDefault="00927B44"/>
  </w:footnote>
  <w:footnote w:type="continuationSeparator" w:id="0">
    <w:p w14:paraId="7AD0FDBC" w14:textId="77777777" w:rsidR="00927B44" w:rsidRDefault="00927B44">
      <w:r>
        <w:continuationSeparator/>
      </w:r>
    </w:p>
    <w:p w14:paraId="3EA30A56" w14:textId="77777777" w:rsidR="00927B44" w:rsidRDefault="00927B44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230FED"/>
    <w:multiLevelType w:val="hybridMultilevel"/>
    <w:tmpl w:val="44E2ECF4"/>
    <w:lvl w:ilvl="0" w:tplc="8FB6AC4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C5588"/>
    <w:multiLevelType w:val="hybridMultilevel"/>
    <w:tmpl w:val="D0C47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FA"/>
    <w:rsid w:val="000B0156"/>
    <w:rsid w:val="00181CA4"/>
    <w:rsid w:val="001A4D2E"/>
    <w:rsid w:val="001A5C67"/>
    <w:rsid w:val="001E04C7"/>
    <w:rsid w:val="001E5AC8"/>
    <w:rsid w:val="00223A50"/>
    <w:rsid w:val="00240DA3"/>
    <w:rsid w:val="0028098A"/>
    <w:rsid w:val="002B40D4"/>
    <w:rsid w:val="002F1161"/>
    <w:rsid w:val="0033406F"/>
    <w:rsid w:val="00376706"/>
    <w:rsid w:val="003D7452"/>
    <w:rsid w:val="004037BD"/>
    <w:rsid w:val="00445C0E"/>
    <w:rsid w:val="004A7246"/>
    <w:rsid w:val="004C6B17"/>
    <w:rsid w:val="004D6C92"/>
    <w:rsid w:val="00510C16"/>
    <w:rsid w:val="00512FA8"/>
    <w:rsid w:val="00532B0B"/>
    <w:rsid w:val="00535539"/>
    <w:rsid w:val="00604DBC"/>
    <w:rsid w:val="006D6051"/>
    <w:rsid w:val="007B567E"/>
    <w:rsid w:val="00927B44"/>
    <w:rsid w:val="00935F8A"/>
    <w:rsid w:val="00942736"/>
    <w:rsid w:val="009C677B"/>
    <w:rsid w:val="00A52C87"/>
    <w:rsid w:val="00AC35B5"/>
    <w:rsid w:val="00B213E8"/>
    <w:rsid w:val="00BA3ABD"/>
    <w:rsid w:val="00C46B9D"/>
    <w:rsid w:val="00CB4033"/>
    <w:rsid w:val="00D406D9"/>
    <w:rsid w:val="00D55CD5"/>
    <w:rsid w:val="00D77A46"/>
    <w:rsid w:val="00DA44CA"/>
    <w:rsid w:val="00E065E1"/>
    <w:rsid w:val="00E37BD4"/>
    <w:rsid w:val="00E54192"/>
    <w:rsid w:val="00E859CE"/>
    <w:rsid w:val="00F23F49"/>
    <w:rsid w:val="00F241FA"/>
    <w:rsid w:val="00F27518"/>
    <w:rsid w:val="00F55022"/>
    <w:rsid w:val="00F6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6A1F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7B5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aadsaqib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138</TotalTime>
  <Pages>3</Pages>
  <Words>569</Words>
  <Characters>3246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 Saqib</dc:creator>
  <cp:keywords/>
  <dc:description/>
  <cp:lastModifiedBy>Saad Saqib</cp:lastModifiedBy>
  <cp:revision>12</cp:revision>
  <dcterms:created xsi:type="dcterms:W3CDTF">2016-09-22T19:31:00Z</dcterms:created>
  <dcterms:modified xsi:type="dcterms:W3CDTF">2016-09-29T19:03:00Z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