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A29427" w14:textId="77777777" w:rsidR="00D9433F" w:rsidRDefault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Lecture #1: </w:t>
      </w:r>
    </w:p>
    <w:p w14:paraId="7E1A7DCC" w14:textId="77777777" w:rsidR="00A44D99" w:rsidRDefault="00A44D99">
      <w:pPr>
        <w:rPr>
          <w:b/>
          <w:sz w:val="28"/>
          <w:szCs w:val="28"/>
          <w:lang w:val="en-CA"/>
        </w:rPr>
      </w:pPr>
    </w:p>
    <w:p w14:paraId="5958EEF3" w14:textId="77777777" w:rsidR="00A44D99" w:rsidRDefault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Chromosomes &amp; Genes:</w:t>
      </w:r>
    </w:p>
    <w:p w14:paraId="43D3B339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Sperm= 23 chromosomes </w:t>
      </w:r>
    </w:p>
    <w:p w14:paraId="2B8F6E78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Ovum= 23 chromosomes </w:t>
      </w:r>
    </w:p>
    <w:p w14:paraId="388DC67D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Together= 46</w:t>
      </w:r>
    </w:p>
    <w:p w14:paraId="32047B88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Genes are DNA segments </w:t>
      </w:r>
    </w:p>
    <w:p w14:paraId="7103ED3D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Genome= provides the complete instructions for making an organism, consisting of all the genetic material in the organism’s chromosomes </w:t>
      </w:r>
    </w:p>
    <w:p w14:paraId="3EB13F63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Turner’s Syndrome= (X)</w:t>
      </w:r>
    </w:p>
    <w:p w14:paraId="30D9871E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proofErr w:type="spellStart"/>
      <w:r>
        <w:rPr>
          <w:sz w:val="28"/>
          <w:szCs w:val="28"/>
          <w:lang w:val="en-CA"/>
        </w:rPr>
        <w:t>Klinefelter’s</w:t>
      </w:r>
      <w:proofErr w:type="spellEnd"/>
      <w:r>
        <w:rPr>
          <w:sz w:val="28"/>
          <w:szCs w:val="28"/>
          <w:lang w:val="en-CA"/>
        </w:rPr>
        <w:t xml:space="preserve"> Syndrome= (XXY)</w:t>
      </w:r>
    </w:p>
    <w:p w14:paraId="24214EAF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Super Male Syndrome= (XYY)</w:t>
      </w:r>
    </w:p>
    <w:p w14:paraId="2CD45FAD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Down Syndrome= (Trisomy-21)</w:t>
      </w:r>
    </w:p>
    <w:p w14:paraId="6A6729FD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Fragile X Syndrome</w:t>
      </w:r>
    </w:p>
    <w:p w14:paraId="12C2CD51" w14:textId="77777777" w:rsidR="00A44D99" w:rsidRPr="00A44D99" w:rsidRDefault="00A44D99" w:rsidP="00A44D99">
      <w:pPr>
        <w:pStyle w:val="ListParagraph"/>
        <w:numPr>
          <w:ilvl w:val="0"/>
          <w:numId w:val="1"/>
        </w:numPr>
        <w:rPr>
          <w:b/>
          <w:sz w:val="28"/>
          <w:szCs w:val="28"/>
          <w:lang w:val="en-CA"/>
        </w:rPr>
      </w:pPr>
      <w:proofErr w:type="spellStart"/>
      <w:r>
        <w:rPr>
          <w:sz w:val="28"/>
          <w:szCs w:val="28"/>
          <w:lang w:val="en-CA"/>
        </w:rPr>
        <w:t>Lesh-Nyhan</w:t>
      </w:r>
      <w:proofErr w:type="spellEnd"/>
      <w:r>
        <w:rPr>
          <w:sz w:val="28"/>
          <w:szCs w:val="28"/>
          <w:lang w:val="en-CA"/>
        </w:rPr>
        <w:t xml:space="preserve"> Syndrome</w:t>
      </w:r>
    </w:p>
    <w:p w14:paraId="564B604F" w14:textId="77777777" w:rsidR="00A44D99" w:rsidRDefault="00A44D99" w:rsidP="00A44D99">
      <w:pPr>
        <w:rPr>
          <w:b/>
          <w:sz w:val="28"/>
          <w:szCs w:val="28"/>
          <w:lang w:val="en-CA"/>
        </w:rPr>
      </w:pPr>
    </w:p>
    <w:p w14:paraId="24BAA645" w14:textId="77777777" w:rsidR="00A44D99" w:rsidRDefault="00A44D99" w:rsidP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Natural Selection:</w:t>
      </w:r>
    </w:p>
    <w:p w14:paraId="27896A4D" w14:textId="77777777" w:rsidR="00A44D99" w:rsidRPr="00A44D99" w:rsidRDefault="00A44D99" w:rsidP="00A44D99">
      <w:pPr>
        <w:pStyle w:val="ListParagraph"/>
        <w:numPr>
          <w:ilvl w:val="0"/>
          <w:numId w:val="2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Process whereby organisms better adapted to their environment tend to survive and produce more offspring</w:t>
      </w:r>
    </w:p>
    <w:p w14:paraId="5DBFDF84" w14:textId="77777777" w:rsidR="00A44D99" w:rsidRPr="00A44D99" w:rsidRDefault="00A44D99" w:rsidP="00A44D99">
      <w:pPr>
        <w:pStyle w:val="ListParagraph"/>
        <w:numPr>
          <w:ilvl w:val="0"/>
          <w:numId w:val="2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Charles Darwin is the founder of evolution</w:t>
      </w:r>
    </w:p>
    <w:p w14:paraId="24EEB91A" w14:textId="77777777" w:rsidR="00A44D99" w:rsidRDefault="00A44D99" w:rsidP="00A44D99">
      <w:pPr>
        <w:rPr>
          <w:b/>
          <w:sz w:val="28"/>
          <w:szCs w:val="28"/>
          <w:lang w:val="en-CA"/>
        </w:rPr>
      </w:pPr>
    </w:p>
    <w:p w14:paraId="753FCE5E" w14:textId="77777777" w:rsidR="00A44D99" w:rsidRDefault="00A44D99" w:rsidP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Evolutionary Psychology: </w:t>
      </w:r>
    </w:p>
    <w:p w14:paraId="2BDCE7A2" w14:textId="77777777" w:rsidR="00A44D99" w:rsidRPr="00A44D99" w:rsidRDefault="00A44D99" w:rsidP="00A44D99">
      <w:pPr>
        <w:pStyle w:val="ListParagraph"/>
        <w:numPr>
          <w:ilvl w:val="0"/>
          <w:numId w:val="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Study of the evolution of behavior and the mind, using principles of natural selection</w:t>
      </w:r>
    </w:p>
    <w:p w14:paraId="54AEF284" w14:textId="77777777" w:rsidR="00A44D99" w:rsidRPr="00A44D99" w:rsidRDefault="00A44D99" w:rsidP="00A44D99">
      <w:pPr>
        <w:pStyle w:val="ListParagraph"/>
        <w:numPr>
          <w:ilvl w:val="0"/>
          <w:numId w:val="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Human Sexuality:</w:t>
      </w:r>
    </w:p>
    <w:p w14:paraId="569A826D" w14:textId="77777777" w:rsidR="00A44D99" w:rsidRPr="00A44D99" w:rsidRDefault="00A44D99" w:rsidP="00A44D99">
      <w:pPr>
        <w:pStyle w:val="ListParagraph"/>
        <w:numPr>
          <w:ilvl w:val="1"/>
          <w:numId w:val="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Men initiate more sexual, are less emotional, and think about sex more often than women (once every 7secs)</w:t>
      </w:r>
    </w:p>
    <w:p w14:paraId="008A6C96" w14:textId="77777777" w:rsidR="00A44D99" w:rsidRPr="00A44D99" w:rsidRDefault="00A44D99" w:rsidP="00A44D99">
      <w:pPr>
        <w:pStyle w:val="ListParagraph"/>
        <w:numPr>
          <w:ilvl w:val="1"/>
          <w:numId w:val="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Men will often perceive friendly gestures from women as sexual advances </w:t>
      </w:r>
    </w:p>
    <w:p w14:paraId="597479ED" w14:textId="77777777" w:rsidR="00A44D99" w:rsidRPr="00A44D99" w:rsidRDefault="00A44D99" w:rsidP="00A44D9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Psychologists explain these differences between sexes as attempts to propagate our genes</w:t>
      </w:r>
    </w:p>
    <w:p w14:paraId="64766538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Women seek out men who are perceived as strong</w:t>
      </w:r>
    </w:p>
    <w:p w14:paraId="2D15FEC5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Men often look for younger women who are perceived as “fertile”</w:t>
      </w:r>
    </w:p>
    <w:p w14:paraId="3FDB94D9" w14:textId="77777777" w:rsidR="00A44D99" w:rsidRPr="00A44D99" w:rsidRDefault="00A44D99" w:rsidP="00A44D9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Those who criticise this approach stress that:</w:t>
      </w:r>
    </w:p>
    <w:p w14:paraId="65EA1508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Our sexual preferences change throughout generations</w:t>
      </w:r>
    </w:p>
    <w:p w14:paraId="6035C9B1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We often seek stability </w:t>
      </w:r>
    </w:p>
    <w:p w14:paraId="0A8779D3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Our culture also determines our sexual role </w:t>
      </w:r>
    </w:p>
    <w:p w14:paraId="0A59440F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lastRenderedPageBreak/>
        <w:t xml:space="preserve">We can’t neglect the important contribution of learning </w:t>
      </w:r>
    </w:p>
    <w:p w14:paraId="1D94B3F7" w14:textId="77777777" w:rsidR="00A44D99" w:rsidRPr="00A44D99" w:rsidRDefault="00A44D99" w:rsidP="00A44D99">
      <w:pPr>
        <w:pStyle w:val="ListParagraph"/>
        <w:numPr>
          <w:ilvl w:val="1"/>
          <w:numId w:val="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Undermines moral responsibility</w:t>
      </w:r>
    </w:p>
    <w:p w14:paraId="6CC8CD44" w14:textId="77777777" w:rsidR="00A44D99" w:rsidRDefault="00A44D99" w:rsidP="00A44D99">
      <w:pPr>
        <w:rPr>
          <w:b/>
          <w:sz w:val="28"/>
          <w:szCs w:val="28"/>
          <w:lang w:val="en-CA"/>
        </w:rPr>
      </w:pPr>
    </w:p>
    <w:p w14:paraId="6E778EEE" w14:textId="77777777" w:rsidR="00A44D99" w:rsidRDefault="00A44D99" w:rsidP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Twin Studies:</w:t>
      </w:r>
    </w:p>
    <w:p w14:paraId="7BB32995" w14:textId="77777777" w:rsidR="00A44D99" w:rsidRPr="00A44D99" w:rsidRDefault="00A44D99" w:rsidP="00A44D99">
      <w:pPr>
        <w:pStyle w:val="ListParagraph"/>
        <w:numPr>
          <w:ilvl w:val="0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Types of twins:</w:t>
      </w:r>
    </w:p>
    <w:p w14:paraId="234F3357" w14:textId="77777777" w:rsidR="00A44D99" w:rsidRPr="00363270" w:rsidRDefault="00A44D99" w:rsidP="00A44D99">
      <w:pPr>
        <w:pStyle w:val="ListParagraph"/>
        <w:numPr>
          <w:ilvl w:val="1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Identical twins</w:t>
      </w:r>
    </w:p>
    <w:p w14:paraId="30714DF9" w14:textId="77777777" w:rsidR="00363270" w:rsidRPr="00363270" w:rsidRDefault="00363270" w:rsidP="00363270">
      <w:pPr>
        <w:pStyle w:val="ListParagraph"/>
        <w:numPr>
          <w:ilvl w:val="2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Closer in personalities</w:t>
      </w:r>
    </w:p>
    <w:p w14:paraId="05C91A3C" w14:textId="77777777" w:rsidR="00363270" w:rsidRPr="00A44D99" w:rsidRDefault="00363270" w:rsidP="00363270">
      <w:pPr>
        <w:pStyle w:val="ListParagraph"/>
        <w:numPr>
          <w:ilvl w:val="2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Higher probability of divorcing if your IT divorces as compared to your FT divorcing </w:t>
      </w:r>
    </w:p>
    <w:p w14:paraId="0F001BEF" w14:textId="77777777" w:rsidR="00A44D99" w:rsidRPr="00A44D99" w:rsidRDefault="00A44D99" w:rsidP="00A44D99">
      <w:pPr>
        <w:pStyle w:val="ListParagraph"/>
        <w:numPr>
          <w:ilvl w:val="1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Semi-identical twins</w:t>
      </w:r>
    </w:p>
    <w:p w14:paraId="123C52C7" w14:textId="77777777" w:rsidR="00A44D99" w:rsidRPr="00363270" w:rsidRDefault="00A44D99" w:rsidP="00A44D99">
      <w:pPr>
        <w:pStyle w:val="ListParagraph"/>
        <w:numPr>
          <w:ilvl w:val="1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Fraternal twins</w:t>
      </w:r>
    </w:p>
    <w:p w14:paraId="2F40638D" w14:textId="77777777" w:rsidR="00363270" w:rsidRDefault="00363270" w:rsidP="00363270">
      <w:pPr>
        <w:rPr>
          <w:b/>
          <w:sz w:val="28"/>
          <w:szCs w:val="28"/>
          <w:lang w:val="en-CA"/>
        </w:rPr>
      </w:pPr>
    </w:p>
    <w:p w14:paraId="5437E818" w14:textId="77777777" w:rsidR="00363270" w:rsidRDefault="00363270" w:rsidP="00363270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Adoption Studies:</w:t>
      </w:r>
    </w:p>
    <w:p w14:paraId="7FCFD2AE" w14:textId="77777777" w:rsidR="00363270" w:rsidRPr="00F81173" w:rsidRDefault="00363270" w:rsidP="00363270">
      <w:pPr>
        <w:pStyle w:val="ListParagraph"/>
        <w:numPr>
          <w:ilvl w:val="0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Personality of adopted children is very different from their adoptive parents’ personalities</w:t>
      </w:r>
    </w:p>
    <w:p w14:paraId="62D267FA" w14:textId="77777777" w:rsidR="00F81173" w:rsidRPr="00F81173" w:rsidRDefault="00F81173" w:rsidP="00363270">
      <w:pPr>
        <w:pStyle w:val="ListParagraph"/>
        <w:numPr>
          <w:ilvl w:val="0"/>
          <w:numId w:val="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Adoptive parents will influence attitudes, values, behaviors, beliefs, and political orientation</w:t>
      </w:r>
    </w:p>
    <w:p w14:paraId="3CEBCAF2" w14:textId="77777777" w:rsidR="00F81173" w:rsidRDefault="00F81173" w:rsidP="00F81173">
      <w:pPr>
        <w:rPr>
          <w:b/>
          <w:sz w:val="28"/>
          <w:szCs w:val="28"/>
          <w:lang w:val="en-CA"/>
        </w:rPr>
      </w:pPr>
    </w:p>
    <w:p w14:paraId="3CD579AF" w14:textId="77777777" w:rsidR="00F81173" w:rsidRDefault="00F81173" w:rsidP="00F81173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Cultural Influences:</w:t>
      </w:r>
    </w:p>
    <w:p w14:paraId="64AA0B42" w14:textId="77777777" w:rsidR="00F81173" w:rsidRPr="00F81173" w:rsidRDefault="00F81173" w:rsidP="00F81173">
      <w:pPr>
        <w:pStyle w:val="ListParagraph"/>
        <w:numPr>
          <w:ilvl w:val="0"/>
          <w:numId w:val="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Culture is the behaviours, ideas, attitudes, values, and traditions shared by a group of people and transmitted from one generation to another</w:t>
      </w:r>
    </w:p>
    <w:p w14:paraId="6A7ED743" w14:textId="77777777" w:rsidR="00F81173" w:rsidRDefault="00F81173" w:rsidP="00F81173">
      <w:pPr>
        <w:rPr>
          <w:b/>
          <w:sz w:val="28"/>
          <w:szCs w:val="28"/>
          <w:lang w:val="en-CA"/>
        </w:rPr>
      </w:pPr>
    </w:p>
    <w:p w14:paraId="1F1521F3" w14:textId="77777777" w:rsidR="00F81173" w:rsidRDefault="00F81173" w:rsidP="00F81173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Culture &amp; Aggression:</w:t>
      </w:r>
    </w:p>
    <w:p w14:paraId="08C41D61" w14:textId="77777777" w:rsidR="00F81173" w:rsidRPr="00F81173" w:rsidRDefault="00F81173" w:rsidP="00F81173">
      <w:pPr>
        <w:pStyle w:val="ListParagraph"/>
        <w:numPr>
          <w:ilvl w:val="0"/>
          <w:numId w:val="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Aggression and fringe groups</w:t>
      </w:r>
    </w:p>
    <w:p w14:paraId="66A7CB42" w14:textId="77777777" w:rsidR="00F81173" w:rsidRPr="00F81173" w:rsidRDefault="00F81173" w:rsidP="00F81173">
      <w:pPr>
        <w:pStyle w:val="ListParagraph"/>
        <w:numPr>
          <w:ilvl w:val="0"/>
          <w:numId w:val="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Aggression and sports</w:t>
      </w:r>
    </w:p>
    <w:p w14:paraId="4E2D8595" w14:textId="77777777" w:rsidR="00F81173" w:rsidRPr="00F81173" w:rsidRDefault="00F81173" w:rsidP="00F81173">
      <w:pPr>
        <w:pStyle w:val="ListParagraph"/>
        <w:numPr>
          <w:ilvl w:val="0"/>
          <w:numId w:val="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Poor families= higher aggression</w:t>
      </w:r>
    </w:p>
    <w:p w14:paraId="436A8077" w14:textId="77777777" w:rsidR="00F81173" w:rsidRPr="00F81173" w:rsidRDefault="00F81173" w:rsidP="00F81173">
      <w:pPr>
        <w:pStyle w:val="ListParagraph"/>
        <w:numPr>
          <w:ilvl w:val="0"/>
          <w:numId w:val="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Aggressive role models create aggressive children</w:t>
      </w:r>
    </w:p>
    <w:p w14:paraId="67CF3F2D" w14:textId="77777777" w:rsidR="00F81173" w:rsidRDefault="00F81173" w:rsidP="00F81173">
      <w:pPr>
        <w:rPr>
          <w:b/>
          <w:sz w:val="28"/>
          <w:szCs w:val="28"/>
          <w:lang w:val="en-CA"/>
        </w:rPr>
      </w:pPr>
    </w:p>
    <w:p w14:paraId="14B79B69" w14:textId="77777777" w:rsidR="00F81173" w:rsidRDefault="00F81173" w:rsidP="00F81173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Gender Development:</w:t>
      </w:r>
    </w:p>
    <w:p w14:paraId="62D1BA7F" w14:textId="77777777" w:rsidR="00F81173" w:rsidRDefault="00F81173" w:rsidP="00F81173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Men</w:t>
      </w:r>
    </w:p>
    <w:p w14:paraId="22EC928C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More likely to commit suicide</w:t>
      </w:r>
    </w:p>
    <w:p w14:paraId="68BEDABA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Suffer from alcohol addiction</w:t>
      </w:r>
    </w:p>
    <w:p w14:paraId="7CD9F18D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Dependence, autism, and color-blindness, ADHD as kids and anti-social personality as adults</w:t>
      </w:r>
    </w:p>
    <w:p w14:paraId="5014A236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More aggressive/dominant/forceful/independent </w:t>
      </w:r>
    </w:p>
    <w:p w14:paraId="429FD25A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Talk more assertively/interrupt/touch/smile less/stare/and apologize less</w:t>
      </w:r>
    </w:p>
    <w:p w14:paraId="08558D48" w14:textId="77777777" w:rsidR="00F81173" w:rsidRDefault="00F81173" w:rsidP="00F81173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Women</w:t>
      </w:r>
    </w:p>
    <w:p w14:paraId="5519BAAD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More prone to depression/anxiety/and eating disorders </w:t>
      </w:r>
    </w:p>
    <w:p w14:paraId="571B6F8A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More differential/</w:t>
      </w:r>
      <w:proofErr w:type="spellStart"/>
      <w:r>
        <w:rPr>
          <w:sz w:val="28"/>
          <w:szCs w:val="28"/>
          <w:lang w:val="en-CA"/>
        </w:rPr>
        <w:t>nurturant</w:t>
      </w:r>
      <w:proofErr w:type="spellEnd"/>
      <w:r>
        <w:rPr>
          <w:sz w:val="28"/>
          <w:szCs w:val="28"/>
          <w:lang w:val="en-CA"/>
        </w:rPr>
        <w:t xml:space="preserve">/and affiliative </w:t>
      </w:r>
    </w:p>
    <w:p w14:paraId="5292E22A" w14:textId="77777777" w:rsidR="00F81173" w:rsidRDefault="00F81173" w:rsidP="00F81173">
      <w:pPr>
        <w:pStyle w:val="ListParagraph"/>
        <w:numPr>
          <w:ilvl w:val="1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Better at social connections</w:t>
      </w:r>
    </w:p>
    <w:p w14:paraId="67FB47B6" w14:textId="77777777" w:rsidR="00F81173" w:rsidRDefault="00F81173" w:rsidP="00F81173">
      <w:pPr>
        <w:rPr>
          <w:sz w:val="28"/>
          <w:szCs w:val="28"/>
          <w:lang w:val="en-CA"/>
        </w:rPr>
      </w:pPr>
    </w:p>
    <w:p w14:paraId="2DFB04E2" w14:textId="77777777" w:rsidR="00F81173" w:rsidRDefault="00F81173" w:rsidP="00F81173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Maturation:</w:t>
      </w:r>
    </w:p>
    <w:p w14:paraId="11F71DEF" w14:textId="77777777" w:rsidR="00F81173" w:rsidRPr="00F81173" w:rsidRDefault="00F81173" w:rsidP="00F81173">
      <w:pPr>
        <w:pStyle w:val="ListParagraph"/>
        <w:numPr>
          <w:ilvl w:val="0"/>
          <w:numId w:val="8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Biological growth processes that enable orderly changes in behavior, relatively influenced by experience</w:t>
      </w:r>
    </w:p>
    <w:p w14:paraId="50440668" w14:textId="77777777" w:rsidR="00A44D99" w:rsidRDefault="00A44D99" w:rsidP="00A44D99">
      <w:pPr>
        <w:rPr>
          <w:b/>
          <w:sz w:val="28"/>
          <w:szCs w:val="28"/>
          <w:lang w:val="en-CA"/>
        </w:rPr>
      </w:pPr>
    </w:p>
    <w:p w14:paraId="5CB6A08B" w14:textId="77777777" w:rsidR="000B20FA" w:rsidRDefault="000B20FA" w:rsidP="00A44D9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Teratogens Agent:</w:t>
      </w:r>
    </w:p>
    <w:p w14:paraId="6539C963" w14:textId="77777777" w:rsidR="000B20FA" w:rsidRPr="000B20FA" w:rsidRDefault="000B20FA" w:rsidP="000B20FA">
      <w:pPr>
        <w:pStyle w:val="ListParagraph"/>
        <w:numPr>
          <w:ilvl w:val="0"/>
          <w:numId w:val="8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Agents, such as chemicals and viruses, that can reach the embryo or fetus during prenatal development and cause harm</w:t>
      </w:r>
    </w:p>
    <w:p w14:paraId="74EFD372" w14:textId="77777777" w:rsidR="000B20FA" w:rsidRPr="000B20FA" w:rsidRDefault="000B20FA" w:rsidP="000B20FA">
      <w:pPr>
        <w:pStyle w:val="ListParagraph"/>
        <w:numPr>
          <w:ilvl w:val="0"/>
          <w:numId w:val="8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Fetal alcohol syndrome </w:t>
      </w:r>
    </w:p>
    <w:p w14:paraId="2F8FBF9D" w14:textId="77777777" w:rsidR="000B20FA" w:rsidRDefault="000B20FA" w:rsidP="000B20FA">
      <w:pPr>
        <w:rPr>
          <w:b/>
          <w:sz w:val="28"/>
          <w:szCs w:val="28"/>
          <w:lang w:val="en-CA"/>
        </w:rPr>
      </w:pPr>
    </w:p>
    <w:p w14:paraId="38B6C5F9" w14:textId="77777777" w:rsidR="000B20FA" w:rsidRDefault="000B20FA" w:rsidP="000B20FA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The Newborn:</w:t>
      </w:r>
    </w:p>
    <w:p w14:paraId="56D5B66D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Temperament is not the same as personality</w:t>
      </w:r>
    </w:p>
    <w:p w14:paraId="5FC44CB0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Independence/dependence</w:t>
      </w:r>
    </w:p>
    <w:p w14:paraId="08BED4A8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Lack of experience</w:t>
      </w:r>
    </w:p>
    <w:p w14:paraId="1BF0E6E8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No real voluntary motor control</w:t>
      </w:r>
    </w:p>
    <w:p w14:paraId="03D71CC4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Can turn his/her head= orientation reflex</w:t>
      </w:r>
    </w:p>
    <w:p w14:paraId="6E772D71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Rooting reflex= when something touches their cheek, babies turn towards that touch</w:t>
      </w:r>
    </w:p>
    <w:p w14:paraId="6D1748A0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Baby shows clear preferences for certain sounds, tastes, and odors </w:t>
      </w:r>
    </w:p>
    <w:p w14:paraId="314A16A4" w14:textId="77777777" w:rsidR="000B20FA" w:rsidRDefault="000B20FA" w:rsidP="000B20FA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Can learn simple tasks </w:t>
      </w:r>
    </w:p>
    <w:p w14:paraId="02535671" w14:textId="77777777" w:rsidR="00F5680D" w:rsidRDefault="00F5680D" w:rsidP="00F5680D">
      <w:pPr>
        <w:rPr>
          <w:sz w:val="28"/>
          <w:szCs w:val="28"/>
          <w:lang w:val="en-CA"/>
        </w:rPr>
      </w:pPr>
    </w:p>
    <w:p w14:paraId="5227DDC1" w14:textId="77777777" w:rsidR="00F5680D" w:rsidRDefault="00F5680D" w:rsidP="00F5680D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Effect of Deprivation:</w:t>
      </w:r>
    </w:p>
    <w:p w14:paraId="5E731180" w14:textId="77777777" w:rsidR="00F5680D" w:rsidRPr="005869D9" w:rsidRDefault="005869D9" w:rsidP="00F5680D">
      <w:pPr>
        <w:pStyle w:val="ListParagraph"/>
        <w:numPr>
          <w:ilvl w:val="0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Thinner and lighter cerebral cortex indicating less connections between neurons</w:t>
      </w:r>
    </w:p>
    <w:p w14:paraId="7F734AEA" w14:textId="77777777" w:rsidR="005869D9" w:rsidRDefault="005869D9" w:rsidP="005869D9">
      <w:pPr>
        <w:rPr>
          <w:b/>
          <w:sz w:val="28"/>
          <w:szCs w:val="28"/>
          <w:lang w:val="en-CA"/>
        </w:rPr>
      </w:pPr>
    </w:p>
    <w:p w14:paraId="050DF709" w14:textId="77777777" w:rsidR="005869D9" w:rsidRDefault="005869D9" w:rsidP="005869D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Effects of Increased Stimulation:</w:t>
      </w:r>
    </w:p>
    <w:p w14:paraId="03CAC9D9" w14:textId="77777777" w:rsidR="005869D9" w:rsidRPr="005869D9" w:rsidRDefault="005869D9" w:rsidP="005869D9">
      <w:pPr>
        <w:pStyle w:val="ListParagraph"/>
        <w:numPr>
          <w:ilvl w:val="0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Motor abilities:</w:t>
      </w:r>
    </w:p>
    <w:p w14:paraId="15AE3871" w14:textId="77777777" w:rsidR="005869D9" w:rsidRPr="005869D9" w:rsidRDefault="005869D9" w:rsidP="005869D9">
      <w:pPr>
        <w:pStyle w:val="ListParagraph"/>
        <w:numPr>
          <w:ilvl w:val="1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Temporary improvements </w:t>
      </w:r>
    </w:p>
    <w:p w14:paraId="57B7F9C7" w14:textId="77777777" w:rsidR="005869D9" w:rsidRPr="005869D9" w:rsidRDefault="005869D9" w:rsidP="005869D9">
      <w:pPr>
        <w:pStyle w:val="ListParagraph"/>
        <w:numPr>
          <w:ilvl w:val="1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Culture can influence our motor development</w:t>
      </w:r>
    </w:p>
    <w:p w14:paraId="47F62002" w14:textId="77777777" w:rsidR="005869D9" w:rsidRPr="005869D9" w:rsidRDefault="005869D9" w:rsidP="005869D9">
      <w:pPr>
        <w:pStyle w:val="ListParagraph"/>
        <w:numPr>
          <w:ilvl w:val="0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Cognitive development:</w:t>
      </w:r>
    </w:p>
    <w:p w14:paraId="4836C8F7" w14:textId="77777777" w:rsidR="005869D9" w:rsidRPr="005869D9" w:rsidRDefault="005869D9" w:rsidP="005869D9">
      <w:pPr>
        <w:pStyle w:val="ListParagraph"/>
        <w:numPr>
          <w:ilvl w:val="1"/>
          <w:numId w:val="10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Functions can be improved with increased stimulation</w:t>
      </w:r>
    </w:p>
    <w:p w14:paraId="78C87635" w14:textId="77777777" w:rsidR="005869D9" w:rsidRDefault="005869D9" w:rsidP="005869D9">
      <w:pPr>
        <w:rPr>
          <w:b/>
          <w:sz w:val="28"/>
          <w:szCs w:val="28"/>
          <w:lang w:val="en-CA"/>
        </w:rPr>
      </w:pPr>
    </w:p>
    <w:p w14:paraId="3D6BBE39" w14:textId="77777777" w:rsidR="005869D9" w:rsidRDefault="005869D9" w:rsidP="005869D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Maturation &amp; The Infant’s Memory:</w:t>
      </w:r>
    </w:p>
    <w:p w14:paraId="696D6AFE" w14:textId="77777777" w:rsidR="005869D9" w:rsidRPr="005869D9" w:rsidRDefault="005869D9" w:rsidP="005869D9">
      <w:pPr>
        <w:pStyle w:val="ListParagraph"/>
        <w:numPr>
          <w:ilvl w:val="0"/>
          <w:numId w:val="1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Absence of neuronal connections in a young brain explains why we remember so little prior to age 3</w:t>
      </w:r>
    </w:p>
    <w:p w14:paraId="25AE8DC2" w14:textId="77777777" w:rsidR="005869D9" w:rsidRPr="005869D9" w:rsidRDefault="005869D9" w:rsidP="005869D9">
      <w:pPr>
        <w:pStyle w:val="ListParagraph"/>
        <w:numPr>
          <w:ilvl w:val="0"/>
          <w:numId w:val="11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What really remains are vague images, sounds and emotions</w:t>
      </w:r>
    </w:p>
    <w:p w14:paraId="34810C24" w14:textId="77777777" w:rsidR="005869D9" w:rsidRDefault="005869D9" w:rsidP="005869D9">
      <w:pPr>
        <w:rPr>
          <w:b/>
          <w:sz w:val="28"/>
          <w:szCs w:val="28"/>
          <w:lang w:val="en-CA"/>
        </w:rPr>
      </w:pPr>
    </w:p>
    <w:p w14:paraId="55BB918D" w14:textId="77777777" w:rsidR="005869D9" w:rsidRDefault="005869D9" w:rsidP="005869D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Infant’s First Social Behaviors:</w:t>
      </w:r>
    </w:p>
    <w:p w14:paraId="17CBAB36" w14:textId="77777777" w:rsidR="005869D9" w:rsidRPr="005869D9" w:rsidRDefault="005869D9" w:rsidP="005869D9">
      <w:pPr>
        <w:pStyle w:val="ListParagraph"/>
        <w:numPr>
          <w:ilvl w:val="0"/>
          <w:numId w:val="12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2 months= first social smile</w:t>
      </w:r>
    </w:p>
    <w:p w14:paraId="7B73FA0D" w14:textId="77777777" w:rsidR="005869D9" w:rsidRPr="005869D9" w:rsidRDefault="005869D9" w:rsidP="005869D9">
      <w:pPr>
        <w:pStyle w:val="ListParagraph"/>
        <w:numPr>
          <w:ilvl w:val="0"/>
          <w:numId w:val="12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3-4 months= smiles are more selective</w:t>
      </w:r>
    </w:p>
    <w:p w14:paraId="2B4CB0D9" w14:textId="77777777" w:rsidR="005869D9" w:rsidRPr="005869D9" w:rsidRDefault="005869D9" w:rsidP="005869D9">
      <w:pPr>
        <w:pStyle w:val="ListParagraph"/>
        <w:numPr>
          <w:ilvl w:val="0"/>
          <w:numId w:val="12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8 months= the appearance of “stranger anxiety”</w:t>
      </w:r>
    </w:p>
    <w:p w14:paraId="38292C81" w14:textId="77777777" w:rsidR="005869D9" w:rsidRDefault="005869D9" w:rsidP="005869D9">
      <w:pPr>
        <w:rPr>
          <w:b/>
          <w:sz w:val="28"/>
          <w:szCs w:val="28"/>
          <w:lang w:val="en-CA"/>
        </w:rPr>
      </w:pPr>
    </w:p>
    <w:p w14:paraId="1E9D2922" w14:textId="77777777" w:rsidR="005869D9" w:rsidRDefault="005869D9" w:rsidP="005869D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Attachment: </w:t>
      </w:r>
    </w:p>
    <w:p w14:paraId="0E3FAFC8" w14:textId="77777777" w:rsidR="005869D9" w:rsidRPr="005869D9" w:rsidRDefault="005869D9" w:rsidP="005869D9">
      <w:pPr>
        <w:pStyle w:val="ListParagraph"/>
        <w:numPr>
          <w:ilvl w:val="0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Emotional tie with another person; shown in young children by their seeking closeness to the caregiver and showing distress on separation</w:t>
      </w:r>
    </w:p>
    <w:p w14:paraId="3C474880" w14:textId="77777777" w:rsidR="005869D9" w:rsidRPr="005869D9" w:rsidRDefault="005869D9" w:rsidP="005869D9">
      <w:pPr>
        <w:pStyle w:val="ListParagraph"/>
        <w:numPr>
          <w:ilvl w:val="0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Allows better adaptation</w:t>
      </w:r>
    </w:p>
    <w:p w14:paraId="15B51CDC" w14:textId="77777777" w:rsidR="005869D9" w:rsidRPr="005869D9" w:rsidRDefault="005869D9" w:rsidP="005869D9">
      <w:pPr>
        <w:pStyle w:val="ListParagraph"/>
        <w:numPr>
          <w:ilvl w:val="0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Animal observations and studies give us a partial answer</w:t>
      </w:r>
    </w:p>
    <w:p w14:paraId="6020ECE7" w14:textId="77777777" w:rsidR="005869D9" w:rsidRPr="005869D9" w:rsidRDefault="005869D9" w:rsidP="005869D9">
      <w:pPr>
        <w:pStyle w:val="ListParagraph"/>
        <w:numPr>
          <w:ilvl w:val="0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Body contact</w:t>
      </w:r>
    </w:p>
    <w:p w14:paraId="6A2D309C" w14:textId="77777777" w:rsidR="005869D9" w:rsidRPr="005869D9" w:rsidRDefault="005869D9" w:rsidP="005869D9">
      <w:pPr>
        <w:pStyle w:val="ListParagraph"/>
        <w:numPr>
          <w:ilvl w:val="0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Familiarity</w:t>
      </w:r>
    </w:p>
    <w:p w14:paraId="62AEB094" w14:textId="77777777" w:rsidR="005869D9" w:rsidRPr="005869D9" w:rsidRDefault="005869D9" w:rsidP="005869D9">
      <w:pPr>
        <w:pStyle w:val="ListParagraph"/>
        <w:numPr>
          <w:ilvl w:val="1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Critical period= optimal period shortly after birth when certain events must take place to facilitate proper development</w:t>
      </w:r>
    </w:p>
    <w:p w14:paraId="62B90AC9" w14:textId="77777777" w:rsidR="005869D9" w:rsidRPr="005869D9" w:rsidRDefault="005869D9" w:rsidP="005869D9">
      <w:pPr>
        <w:pStyle w:val="ListParagraph"/>
        <w:numPr>
          <w:ilvl w:val="1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Imprinting= process by which certain animals form attachments during a critical period very early in life</w:t>
      </w:r>
    </w:p>
    <w:p w14:paraId="6FDFA5DF" w14:textId="77777777" w:rsidR="005869D9" w:rsidRPr="005869D9" w:rsidRDefault="005869D9" w:rsidP="005869D9">
      <w:pPr>
        <w:pStyle w:val="ListParagraph"/>
        <w:numPr>
          <w:ilvl w:val="1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Children don’t imprint, but they do become attached to what they’ve known</w:t>
      </w:r>
    </w:p>
    <w:p w14:paraId="71EB4895" w14:textId="77777777" w:rsidR="005869D9" w:rsidRPr="005869D9" w:rsidRDefault="005869D9" w:rsidP="005869D9">
      <w:pPr>
        <w:pStyle w:val="ListParagraph"/>
        <w:numPr>
          <w:ilvl w:val="1"/>
          <w:numId w:val="13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Familiarity is a safety signal </w:t>
      </w:r>
    </w:p>
    <w:p w14:paraId="6A4C5D9C" w14:textId="77777777" w:rsidR="005869D9" w:rsidRPr="005869D9" w:rsidRDefault="005869D9" w:rsidP="005869D9">
      <w:pPr>
        <w:pStyle w:val="ListParagraph"/>
        <w:numPr>
          <w:ilvl w:val="0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Attachment differences:</w:t>
      </w:r>
    </w:p>
    <w:p w14:paraId="0EB00FA7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Secure attachment: play comfortably, happily exploring their new environment. When the mother leaves, the children are distressed, but when she returns, the seek contact with her</w:t>
      </w:r>
    </w:p>
    <w:p w14:paraId="13553550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Insecure: cling to the mother and when she leaves, they either cry loudly and remain upset or seem indifferent to their mother’s going and returning</w:t>
      </w:r>
    </w:p>
    <w:p w14:paraId="46EB0804" w14:textId="77777777" w:rsidR="005869D9" w:rsidRPr="005869D9" w:rsidRDefault="005869D9" w:rsidP="005869D9">
      <w:pPr>
        <w:rPr>
          <w:b/>
          <w:sz w:val="28"/>
          <w:szCs w:val="28"/>
          <w:lang w:val="en-CA"/>
        </w:rPr>
      </w:pPr>
    </w:p>
    <w:p w14:paraId="419F6602" w14:textId="77777777" w:rsidR="005869D9" w:rsidRDefault="005869D9" w:rsidP="005869D9">
      <w:pPr>
        <w:rPr>
          <w:b/>
          <w:sz w:val="28"/>
          <w:szCs w:val="28"/>
          <w:lang w:val="en-CA"/>
        </w:rPr>
      </w:pPr>
    </w:p>
    <w:p w14:paraId="1B192B6D" w14:textId="77777777" w:rsidR="005869D9" w:rsidRDefault="005869D9" w:rsidP="005869D9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Sexual Characterization:</w:t>
      </w:r>
    </w:p>
    <w:p w14:paraId="2FA3C020" w14:textId="77777777" w:rsidR="005869D9" w:rsidRPr="005869D9" w:rsidRDefault="005869D9" w:rsidP="005869D9">
      <w:pPr>
        <w:pStyle w:val="ListParagraph"/>
        <w:numPr>
          <w:ilvl w:val="0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Acquisition of behaviors for men and women that are acceptable in culture</w:t>
      </w:r>
    </w:p>
    <w:p w14:paraId="380E6910" w14:textId="77777777" w:rsidR="005869D9" w:rsidRPr="005869D9" w:rsidRDefault="005869D9" w:rsidP="005869D9">
      <w:pPr>
        <w:pStyle w:val="ListParagraph"/>
        <w:numPr>
          <w:ilvl w:val="0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Sexual identity= perception of being a man or a woman</w:t>
      </w:r>
    </w:p>
    <w:p w14:paraId="1BE151B2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Influence of testosterone </w:t>
      </w:r>
    </w:p>
    <w:p w14:paraId="2E07ED10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Social learning theories</w:t>
      </w:r>
    </w:p>
    <w:p w14:paraId="011E38A9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Freudian approach </w:t>
      </w:r>
    </w:p>
    <w:p w14:paraId="7F70678F" w14:textId="77777777" w:rsidR="005869D9" w:rsidRPr="005869D9" w:rsidRDefault="005869D9" w:rsidP="005869D9">
      <w:pPr>
        <w:pStyle w:val="ListParagraph"/>
        <w:numPr>
          <w:ilvl w:val="0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Men:</w:t>
      </w:r>
    </w:p>
    <w:p w14:paraId="1641D3B0" w14:textId="77777777" w:rsidR="005869D9" w:rsidRPr="005869D9" w:rsidRDefault="005869D9" w:rsidP="005869D9">
      <w:pPr>
        <w:pStyle w:val="ListParagraph"/>
        <w:numPr>
          <w:ilvl w:val="1"/>
          <w:numId w:val="14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Often initiate behavior, will drive and maintain the car, will often pay the restaurant bill</w:t>
      </w:r>
    </w:p>
    <w:p w14:paraId="7662B3D1" w14:textId="77777777" w:rsidR="005869D9" w:rsidRPr="00F46DAD" w:rsidRDefault="00F46DAD" w:rsidP="005869D9">
      <w:pPr>
        <w:pStyle w:val="ListParagraph"/>
        <w:numPr>
          <w:ilvl w:val="0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Women</w:t>
      </w:r>
    </w:p>
    <w:p w14:paraId="4399518F" w14:textId="77777777" w:rsidR="00F46DAD" w:rsidRPr="00F46DAD" w:rsidRDefault="00F46DAD" w:rsidP="00F46DAD">
      <w:pPr>
        <w:pStyle w:val="ListParagraph"/>
        <w:numPr>
          <w:ilvl w:val="1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Will often decorate the house, will purchase the children’s clothes, will do the laundry </w:t>
      </w:r>
    </w:p>
    <w:p w14:paraId="6BDAC5DF" w14:textId="77777777" w:rsidR="00F46DAD" w:rsidRPr="00F46DAD" w:rsidRDefault="00F46DAD" w:rsidP="00F46DAD">
      <w:pPr>
        <w:pStyle w:val="ListParagraph"/>
        <w:numPr>
          <w:ilvl w:val="0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Freudian approach</w:t>
      </w:r>
    </w:p>
    <w:p w14:paraId="42E5DD92" w14:textId="77777777" w:rsidR="00F46DAD" w:rsidRPr="00F46DAD" w:rsidRDefault="00F46DAD" w:rsidP="00F46DAD">
      <w:pPr>
        <w:pStyle w:val="ListParagraph"/>
        <w:numPr>
          <w:ilvl w:val="1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Oedipus complex</w:t>
      </w:r>
    </w:p>
    <w:p w14:paraId="0771F0B3" w14:textId="77777777" w:rsidR="00F46DAD" w:rsidRPr="00F46DAD" w:rsidRDefault="00F46DAD" w:rsidP="00F46DAD">
      <w:pPr>
        <w:pStyle w:val="ListParagraph"/>
        <w:numPr>
          <w:ilvl w:val="1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Phallic stage</w:t>
      </w:r>
    </w:p>
    <w:p w14:paraId="392BC185" w14:textId="77777777" w:rsidR="00F46DAD" w:rsidRPr="00F46DAD" w:rsidRDefault="00F46DAD" w:rsidP="00F46DAD">
      <w:pPr>
        <w:pStyle w:val="ListParagraph"/>
        <w:numPr>
          <w:ilvl w:val="1"/>
          <w:numId w:val="15"/>
        </w:numPr>
        <w:rPr>
          <w:b/>
          <w:sz w:val="28"/>
          <w:szCs w:val="28"/>
          <w:lang w:val="en-CA"/>
        </w:rPr>
      </w:pPr>
      <w:proofErr w:type="spellStart"/>
      <w:r>
        <w:rPr>
          <w:sz w:val="28"/>
          <w:szCs w:val="28"/>
          <w:lang w:val="en-CA"/>
        </w:rPr>
        <w:t>Neofreudian</w:t>
      </w:r>
      <w:proofErr w:type="spellEnd"/>
      <w:r>
        <w:rPr>
          <w:sz w:val="28"/>
          <w:szCs w:val="28"/>
          <w:lang w:val="en-CA"/>
        </w:rPr>
        <w:t xml:space="preserve"> view</w:t>
      </w:r>
    </w:p>
    <w:p w14:paraId="5EABD186" w14:textId="77777777" w:rsidR="00F46DAD" w:rsidRPr="00F46DAD" w:rsidRDefault="00F46DAD" w:rsidP="00F46DAD">
      <w:pPr>
        <w:pStyle w:val="ListParagraph"/>
        <w:numPr>
          <w:ilvl w:val="1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Social learning</w:t>
      </w:r>
    </w:p>
    <w:p w14:paraId="0091E317" w14:textId="77777777" w:rsidR="005869D9" w:rsidRPr="00F46DAD" w:rsidRDefault="00F46DAD" w:rsidP="005869D9">
      <w:pPr>
        <w:pStyle w:val="ListParagraph"/>
        <w:numPr>
          <w:ilvl w:val="2"/>
          <w:numId w:val="15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Imitation </w:t>
      </w:r>
    </w:p>
    <w:p w14:paraId="77C1A1EC" w14:textId="77777777" w:rsidR="00F46DAD" w:rsidRPr="00F46DAD" w:rsidRDefault="00F46DAD" w:rsidP="00F46DAD">
      <w:pPr>
        <w:pStyle w:val="ListParagraph"/>
        <w:numPr>
          <w:ilvl w:val="0"/>
          <w:numId w:val="1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Sexual scheme theory:</w:t>
      </w:r>
    </w:p>
    <w:p w14:paraId="5A6DE042" w14:textId="77777777" w:rsidR="00F46DAD" w:rsidRPr="00F46DAD" w:rsidRDefault="00F46DAD" w:rsidP="00F46DAD">
      <w:pPr>
        <w:pStyle w:val="ListParagraph"/>
        <w:numPr>
          <w:ilvl w:val="1"/>
          <w:numId w:val="1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Combines social learning theory and cognitions </w:t>
      </w:r>
    </w:p>
    <w:p w14:paraId="44411D37" w14:textId="77777777" w:rsidR="00F46DAD" w:rsidRPr="00F46DAD" w:rsidRDefault="00F46DAD" w:rsidP="00F46DAD">
      <w:pPr>
        <w:pStyle w:val="ListParagraph"/>
        <w:numPr>
          <w:ilvl w:val="0"/>
          <w:numId w:val="1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Schemas:</w:t>
      </w:r>
    </w:p>
    <w:p w14:paraId="110AADA3" w14:textId="77777777" w:rsidR="00F46DAD" w:rsidRPr="00F46DAD" w:rsidRDefault="00F46DAD" w:rsidP="00F46DAD">
      <w:pPr>
        <w:pStyle w:val="ListParagraph"/>
        <w:numPr>
          <w:ilvl w:val="1"/>
          <w:numId w:val="16"/>
        </w:numPr>
        <w:rPr>
          <w:b/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Concept or framework that organizes and interprets information (differences between male and females)</w:t>
      </w:r>
    </w:p>
    <w:p w14:paraId="61B3F3D8" w14:textId="77777777" w:rsidR="00F46DAD" w:rsidRPr="00F46DAD" w:rsidRDefault="00F46DAD" w:rsidP="00F46DAD">
      <w:pPr>
        <w:rPr>
          <w:b/>
          <w:sz w:val="28"/>
          <w:szCs w:val="28"/>
          <w:lang w:val="en-CA"/>
        </w:rPr>
      </w:pPr>
    </w:p>
    <w:p w14:paraId="4F9E970F" w14:textId="77777777" w:rsidR="00F46DAD" w:rsidRPr="00F46DAD" w:rsidRDefault="00F46DAD" w:rsidP="00F46DAD">
      <w:pPr>
        <w:rPr>
          <w:b/>
          <w:sz w:val="28"/>
          <w:szCs w:val="28"/>
          <w:lang w:val="en-CA"/>
        </w:rPr>
      </w:pPr>
      <w:bookmarkStart w:id="0" w:name="_GoBack"/>
      <w:bookmarkEnd w:id="0"/>
    </w:p>
    <w:sectPr w:rsidR="00F46DAD" w:rsidRPr="00F46DAD" w:rsidSect="008B26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00740"/>
    <w:multiLevelType w:val="hybridMultilevel"/>
    <w:tmpl w:val="80DCE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9718E"/>
    <w:multiLevelType w:val="hybridMultilevel"/>
    <w:tmpl w:val="9A3EB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A1C79"/>
    <w:multiLevelType w:val="hybridMultilevel"/>
    <w:tmpl w:val="2D8A8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D55C68"/>
    <w:multiLevelType w:val="hybridMultilevel"/>
    <w:tmpl w:val="93800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56EE8"/>
    <w:multiLevelType w:val="hybridMultilevel"/>
    <w:tmpl w:val="098C9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12C6E"/>
    <w:multiLevelType w:val="hybridMultilevel"/>
    <w:tmpl w:val="16340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172604"/>
    <w:multiLevelType w:val="hybridMultilevel"/>
    <w:tmpl w:val="0AB4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221E7D"/>
    <w:multiLevelType w:val="hybridMultilevel"/>
    <w:tmpl w:val="1194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E529EB"/>
    <w:multiLevelType w:val="hybridMultilevel"/>
    <w:tmpl w:val="A21A5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D47E96"/>
    <w:multiLevelType w:val="hybridMultilevel"/>
    <w:tmpl w:val="64D47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A03018"/>
    <w:multiLevelType w:val="hybridMultilevel"/>
    <w:tmpl w:val="8EE68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7B1127"/>
    <w:multiLevelType w:val="hybridMultilevel"/>
    <w:tmpl w:val="6FACA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473247"/>
    <w:multiLevelType w:val="hybridMultilevel"/>
    <w:tmpl w:val="11147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622F93"/>
    <w:multiLevelType w:val="hybridMultilevel"/>
    <w:tmpl w:val="B4469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6A65F2"/>
    <w:multiLevelType w:val="hybridMultilevel"/>
    <w:tmpl w:val="483A2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3B506B"/>
    <w:multiLevelType w:val="hybridMultilevel"/>
    <w:tmpl w:val="B5169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5"/>
  </w:num>
  <w:num w:numId="8">
    <w:abstractNumId w:val="1"/>
  </w:num>
  <w:num w:numId="9">
    <w:abstractNumId w:val="10"/>
  </w:num>
  <w:num w:numId="10">
    <w:abstractNumId w:val="14"/>
  </w:num>
  <w:num w:numId="11">
    <w:abstractNumId w:val="13"/>
  </w:num>
  <w:num w:numId="12">
    <w:abstractNumId w:val="12"/>
  </w:num>
  <w:num w:numId="13">
    <w:abstractNumId w:val="15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99"/>
    <w:rsid w:val="000B20FA"/>
    <w:rsid w:val="002207F6"/>
    <w:rsid w:val="00363270"/>
    <w:rsid w:val="005869D9"/>
    <w:rsid w:val="008B264F"/>
    <w:rsid w:val="00A44D99"/>
    <w:rsid w:val="00F46DAD"/>
    <w:rsid w:val="00F5680D"/>
    <w:rsid w:val="00F8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202A5B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Lecture #1.dotx</Template>
  <TotalTime>35</TotalTime>
  <Pages>5</Pages>
  <Words>806</Words>
  <Characters>4597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Wylie</dc:creator>
  <cp:keywords/>
  <dc:description/>
  <cp:lastModifiedBy>Kate Wylie</cp:lastModifiedBy>
  <cp:revision>1</cp:revision>
  <dcterms:created xsi:type="dcterms:W3CDTF">2016-10-04T23:33:00Z</dcterms:created>
  <dcterms:modified xsi:type="dcterms:W3CDTF">2016-10-05T01:17:00Z</dcterms:modified>
</cp:coreProperties>
</file>