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B65" w:rsidRDefault="00247A82" w:rsidP="00630ECB">
      <w:pPr>
        <w:spacing w:after="0" w:line="240" w:lineRule="auto"/>
        <w:jc w:val="right"/>
        <w:rPr>
          <w14:glow w14:rad="228600">
            <w14:schemeClr w14:val="accent5">
              <w14:alpha w14:val="60000"/>
              <w14:satMod w14:val="175000"/>
            </w14:schemeClr>
          </w14:glow>
        </w:rPr>
      </w:pPr>
      <w:r>
        <w:rPr>
          <w:b/>
          <w:u w:val="single"/>
          <w14:glow w14:rad="228600">
            <w14:schemeClr w14:val="accent5">
              <w14:alpha w14:val="60000"/>
              <w14:satMod w14:val="175000"/>
            </w14:schemeClr>
          </w14:glow>
        </w:rPr>
        <w:t>Foods &amp; Nutrition</w:t>
      </w:r>
      <w:r w:rsidR="00BD2B71" w:rsidRPr="00247A82">
        <w:rPr>
          <w:b/>
          <w:u w:val="single"/>
          <w14:glow w14:rad="228600">
            <w14:schemeClr w14:val="accent5">
              <w14:alpha w14:val="60000"/>
              <w14:satMod w14:val="175000"/>
            </w14:schemeClr>
          </w14:glow>
        </w:rPr>
        <w:t xml:space="preserve"> </w:t>
      </w:r>
      <w:r w:rsidR="009719CE">
        <w:rPr>
          <w:b/>
          <w:u w:val="single"/>
          <w14:glow w14:rad="228600">
            <w14:schemeClr w14:val="accent5">
              <w14:alpha w14:val="60000"/>
              <w14:satMod w14:val="175000"/>
            </w14:schemeClr>
          </w14:glow>
        </w:rPr>
        <w:t>Chapter</w:t>
      </w:r>
      <w:r w:rsidR="003F1197">
        <w:rPr>
          <w:b/>
          <w:u w:val="single"/>
          <w14:glow w14:rad="228600">
            <w14:schemeClr w14:val="accent5">
              <w14:alpha w14:val="60000"/>
              <w14:satMod w14:val="175000"/>
            </w14:schemeClr>
          </w14:glow>
        </w:rPr>
        <w:t xml:space="preserve"> 1</w:t>
      </w:r>
      <w:r w:rsidR="002B383D">
        <w:rPr>
          <w:b/>
          <w:u w:val="single"/>
          <w14:glow w14:rad="228600">
            <w14:schemeClr w14:val="accent5">
              <w14:alpha w14:val="60000"/>
              <w14:satMod w14:val="175000"/>
            </w14:schemeClr>
          </w14:glow>
        </w:rPr>
        <w:t xml:space="preserve"> </w:t>
      </w:r>
      <w:r w:rsidR="004D3DDC">
        <w:rPr>
          <w:b/>
          <w:u w:val="single"/>
          <w14:glow w14:rad="228600">
            <w14:schemeClr w14:val="accent5">
              <w14:alpha w14:val="60000"/>
              <w14:satMod w14:val="175000"/>
            </w14:schemeClr>
          </w14:glow>
        </w:rPr>
        <w:t>Vitamins and Nutrients</w:t>
      </w:r>
      <w:r w:rsidR="002E6D98" w:rsidRPr="00247A82">
        <w:rPr>
          <w14:glow w14:rad="228600">
            <w14:schemeClr w14:val="accent5">
              <w14:alpha w14:val="60000"/>
              <w14:satMod w14:val="175000"/>
            </w14:schemeClr>
          </w14:glow>
        </w:rPr>
        <w:tab/>
      </w:r>
      <w:r w:rsidR="002E6D98" w:rsidRPr="00247A82">
        <w:rPr>
          <w14:glow w14:rad="228600">
            <w14:schemeClr w14:val="accent5">
              <w14:alpha w14:val="60000"/>
              <w14:satMod w14:val="175000"/>
            </w14:schemeClr>
          </w14:glow>
        </w:rPr>
        <w:tab/>
      </w:r>
      <w:r w:rsidR="002E6D98" w:rsidRPr="00247A82">
        <w:rPr>
          <w14:glow w14:rad="228600">
            <w14:schemeClr w14:val="accent5">
              <w14:alpha w14:val="60000"/>
              <w14:satMod w14:val="175000"/>
            </w14:schemeClr>
          </w14:glow>
        </w:rPr>
        <w:tab/>
      </w:r>
      <w:r w:rsidR="003F1197">
        <w:rPr>
          <w14:glow w14:rad="228600">
            <w14:schemeClr w14:val="accent5">
              <w14:alpha w14:val="60000"/>
              <w14:satMod w14:val="175000"/>
            </w14:schemeClr>
          </w14:glow>
        </w:rPr>
        <w:t xml:space="preserve">Sept 12, </w:t>
      </w:r>
      <w:r w:rsidR="002E6D98" w:rsidRPr="00247A82">
        <w:rPr>
          <w14:glow w14:rad="228600">
            <w14:schemeClr w14:val="accent5">
              <w14:alpha w14:val="60000"/>
              <w14:satMod w14:val="175000"/>
            </w14:schemeClr>
          </w14:glow>
        </w:rPr>
        <w:t>2011</w:t>
      </w:r>
    </w:p>
    <w:p w:rsidR="003F1197" w:rsidRDefault="003F1197" w:rsidP="00630ECB">
      <w:pPr>
        <w:spacing w:after="0" w:line="240" w:lineRule="auto"/>
        <w:rPr>
          <w:u w:val="single"/>
        </w:rPr>
      </w:pPr>
      <w:r>
        <w:rPr>
          <w:u w:val="single"/>
        </w:rPr>
        <w:t xml:space="preserve">Chapter 1 </w:t>
      </w:r>
      <w:r w:rsidR="00F50D5A">
        <w:rPr>
          <w:u w:val="single"/>
        </w:rPr>
        <w:t>–</w:t>
      </w:r>
      <w:r>
        <w:rPr>
          <w:u w:val="single"/>
        </w:rPr>
        <w:t xml:space="preserve"> </w:t>
      </w:r>
      <w:r w:rsidR="00F50D5A">
        <w:rPr>
          <w:u w:val="single"/>
        </w:rPr>
        <w:t xml:space="preserve">The Role of </w:t>
      </w:r>
      <w:r>
        <w:rPr>
          <w:u w:val="single"/>
        </w:rPr>
        <w:t>Nutrition</w:t>
      </w:r>
      <w:r w:rsidR="00F50D5A">
        <w:rPr>
          <w:u w:val="single"/>
        </w:rPr>
        <w:t xml:space="preserve"> in Our Health</w:t>
      </w:r>
    </w:p>
    <w:p w:rsidR="003F1197" w:rsidRPr="009719CE" w:rsidRDefault="00A63354" w:rsidP="00630ECB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 w:rsidRPr="009719CE">
        <w:rPr>
          <w:b/>
        </w:rPr>
        <w:t>What is Nutrition?</w:t>
      </w:r>
    </w:p>
    <w:p w:rsidR="006A199C" w:rsidRDefault="00A63354" w:rsidP="006A199C">
      <w:pPr>
        <w:pStyle w:val="ListParagraph"/>
        <w:numPr>
          <w:ilvl w:val="1"/>
          <w:numId w:val="1"/>
        </w:numPr>
        <w:spacing w:after="0" w:line="240" w:lineRule="auto"/>
      </w:pPr>
      <w:r>
        <w:t>Science that studies food and how food nourishes our bodies and influences our health</w:t>
      </w:r>
    </w:p>
    <w:p w:rsidR="00A63354" w:rsidRDefault="00A63354" w:rsidP="006A199C">
      <w:pPr>
        <w:pStyle w:val="ListParagraph"/>
        <w:numPr>
          <w:ilvl w:val="1"/>
          <w:numId w:val="1"/>
        </w:numPr>
        <w:spacing w:after="0" w:line="240" w:lineRule="auto"/>
      </w:pPr>
      <w:r>
        <w:t>Discipline that encompasses everything about food</w:t>
      </w:r>
    </w:p>
    <w:p w:rsidR="00A63354" w:rsidRDefault="00A63354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Fate of food from the consumption to the elimination/use</w:t>
      </w:r>
    </w:p>
    <w:p w:rsidR="00A63354" w:rsidRDefault="00A63354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Involves study of eating patterns, quantity of food</w:t>
      </w:r>
    </w:p>
    <w:p w:rsidR="00DA3268" w:rsidRDefault="00DA3268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Food safety and world food issues</w:t>
      </w:r>
    </w:p>
    <w:p w:rsidR="00A63354" w:rsidRDefault="00A63354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Relatively new form of discipline</w:t>
      </w:r>
    </w:p>
    <w:p w:rsidR="00DA3268" w:rsidRDefault="00DA3268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Importance of nutrition and how it affects our health has been researched for only the past 100 years</w:t>
      </w:r>
    </w:p>
    <w:p w:rsidR="00DA3268" w:rsidRDefault="00DA3268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Researchers found link between nutrition and deficiencies</w:t>
      </w:r>
    </w:p>
    <w:p w:rsidR="00DA3268" w:rsidRDefault="00DA3268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Majority of discoveries have been made recently</w:t>
      </w:r>
    </w:p>
    <w:p w:rsidR="00A63354" w:rsidRDefault="00A63354" w:rsidP="00630ECB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 w:rsidRPr="009719CE">
        <w:rPr>
          <w:b/>
        </w:rPr>
        <w:t>Why is Nutrition Important?</w:t>
      </w:r>
    </w:p>
    <w:p w:rsidR="0081558B" w:rsidRPr="00594054" w:rsidRDefault="0081558B" w:rsidP="0081558B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Thousands of years ago, people thought nutrition could help with religious issues</w:t>
      </w:r>
    </w:p>
    <w:p w:rsidR="00594054" w:rsidRPr="00594054" w:rsidRDefault="00594054" w:rsidP="0081558B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Substances are broken down and reassembled into different parts of the body (brain cells, muscles)</w:t>
      </w:r>
    </w:p>
    <w:p w:rsidR="00594054" w:rsidRPr="009E453F" w:rsidRDefault="00594054" w:rsidP="0081558B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Eating three meals a day gives body more chances to make up</w:t>
      </w:r>
    </w:p>
    <w:p w:rsidR="009E453F" w:rsidRPr="009E453F" w:rsidRDefault="009E453F" w:rsidP="0081558B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Nutritional health and Physical health are very closely related</w:t>
      </w:r>
    </w:p>
    <w:p w:rsidR="009E453F" w:rsidRPr="009E453F" w:rsidRDefault="009E453F" w:rsidP="0081558B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State of nutrition is influenced by energy we use</w:t>
      </w:r>
    </w:p>
    <w:p w:rsidR="009E453F" w:rsidRPr="009E453F" w:rsidRDefault="009E453F" w:rsidP="0081558B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Physical health has major impact on how we use the nutrients in food</w:t>
      </w:r>
    </w:p>
    <w:p w:rsidR="009E453F" w:rsidRPr="009E453F" w:rsidRDefault="009E453F" w:rsidP="0081558B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Nutritious diet = more strenuous activities</w:t>
      </w:r>
    </w:p>
    <w:p w:rsidR="009E453F" w:rsidRPr="009E453F" w:rsidRDefault="009E453F" w:rsidP="0081558B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Inadequate/excessive diet = lethargy</w:t>
      </w:r>
    </w:p>
    <w:p w:rsidR="009E453F" w:rsidRPr="009E453F" w:rsidRDefault="009E453F" w:rsidP="0081558B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Nutrition + Physical Activity = good feelings, reduced anxiety/depression</w:t>
      </w:r>
    </w:p>
    <w:p w:rsidR="009E453F" w:rsidRPr="00C44276" w:rsidRDefault="009E453F" w:rsidP="00C44276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Ample food supplies and fortified foods keep our deficiencies in tact</w:t>
      </w:r>
    </w:p>
    <w:p w:rsidR="00A63354" w:rsidRDefault="00A63354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Contributes of overall health (affects all aspects of life)</w:t>
      </w:r>
    </w:p>
    <w:p w:rsidR="00A63354" w:rsidRDefault="00A63354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Community freezer (</w:t>
      </w:r>
      <w:r w:rsidR="00070097">
        <w:t xml:space="preserve">Social Health - </w:t>
      </w:r>
      <w:r>
        <w:t>how much people share example)</w:t>
      </w:r>
    </w:p>
    <w:p w:rsidR="00A63354" w:rsidRDefault="00070097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Prevents diseases</w:t>
      </w:r>
    </w:p>
    <w:p w:rsidR="00070097" w:rsidRDefault="00070097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Cardiovascular disease</w:t>
      </w:r>
    </w:p>
    <w:p w:rsidR="00070097" w:rsidRDefault="00070097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Cancer</w:t>
      </w:r>
    </w:p>
    <w:p w:rsidR="00070097" w:rsidRDefault="00070097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Endocrine, nutrition and metabolic disease</w:t>
      </w:r>
    </w:p>
    <w:p w:rsidR="00070097" w:rsidRDefault="00070097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Digestive system diseases</w:t>
      </w:r>
    </w:p>
    <w:p w:rsidR="00070097" w:rsidRDefault="00070097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Infections and parasitic</w:t>
      </w:r>
    </w:p>
    <w:p w:rsidR="00070097" w:rsidRDefault="00070097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OBESITY RATES HAVE INCREASED</w:t>
      </w:r>
      <w:r w:rsidR="0019121A">
        <w:t xml:space="preserve"> A LOT</w:t>
      </w:r>
    </w:p>
    <w:p w:rsidR="00070097" w:rsidRDefault="0019121A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When children start out obese there are more risks for diseases (diabetes)</w:t>
      </w:r>
    </w:p>
    <w:p w:rsidR="0019121A" w:rsidRDefault="0019121A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Nutrition and disease</w:t>
      </w:r>
    </w:p>
    <w:p w:rsidR="0019121A" w:rsidRDefault="0019121A" w:rsidP="00630ECB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Diseases </w:t>
      </w:r>
      <w:r w:rsidRPr="0019121A">
        <w:rPr>
          <w:i/>
        </w:rPr>
        <w:t>caused</w:t>
      </w:r>
      <w:r>
        <w:t xml:space="preserve"> by nutrient deficiency – scurvy, goiter, rickets, anemia</w:t>
      </w:r>
    </w:p>
    <w:p w:rsidR="0019121A" w:rsidRDefault="0019121A" w:rsidP="00630ECB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Diseases strongly </w:t>
      </w:r>
      <w:r>
        <w:rPr>
          <w:i/>
        </w:rPr>
        <w:t>influenced</w:t>
      </w:r>
      <w:r>
        <w:t xml:space="preserve"> by nutrition: chronic diseases such as obesity (people eat more to get the different vitamins, but they end up eating too much)</w:t>
      </w:r>
    </w:p>
    <w:p w:rsidR="0019121A" w:rsidRDefault="0019121A" w:rsidP="00630ECB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Diseases in which nutrition </w:t>
      </w:r>
      <w:r>
        <w:rPr>
          <w:i/>
        </w:rPr>
        <w:t>plays a role</w:t>
      </w:r>
      <w:r>
        <w:t>: osteoarthritis, osteoporosis</w:t>
      </w:r>
    </w:p>
    <w:p w:rsidR="0019121A" w:rsidRDefault="0019121A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Why food and not supplements?</w:t>
      </w:r>
    </w:p>
    <w:p w:rsidR="0019121A" w:rsidRDefault="0019121A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Absorption rates</w:t>
      </w:r>
    </w:p>
    <w:p w:rsidR="0019121A" w:rsidRDefault="0019121A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Inhibiting other absorption rates</w:t>
      </w:r>
    </w:p>
    <w:p w:rsidR="0019121A" w:rsidRDefault="0019121A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Food has variety of vitamins and minerals</w:t>
      </w:r>
    </w:p>
    <w:p w:rsidR="0019121A" w:rsidRDefault="0019121A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Food is essential to maintain a healthy digestive tract</w:t>
      </w:r>
    </w:p>
    <w:p w:rsidR="0019121A" w:rsidRDefault="0019121A" w:rsidP="00630ECB">
      <w:pPr>
        <w:pStyle w:val="ListParagraph"/>
        <w:numPr>
          <w:ilvl w:val="2"/>
          <w:numId w:val="1"/>
        </w:numPr>
        <w:spacing w:after="0" w:line="240" w:lineRule="auto"/>
      </w:pPr>
      <w:r>
        <w:lastRenderedPageBreak/>
        <w:t>When food is present, the digestive tract secretes chemicals that promote satiety and prepares the body for digestion (supplements do not encourage this)</w:t>
      </w:r>
    </w:p>
    <w:p w:rsidR="00C44276" w:rsidRDefault="0019121A" w:rsidP="00730D9B">
      <w:pPr>
        <w:pStyle w:val="ListParagraph"/>
        <w:numPr>
          <w:ilvl w:val="2"/>
          <w:numId w:val="1"/>
        </w:numPr>
        <w:spacing w:after="0" w:line="240" w:lineRule="auto"/>
      </w:pPr>
      <w:r>
        <w:t>Food contains non-nutrients k</w:t>
      </w:r>
      <w:r w:rsidR="00730D9B">
        <w:t>nown to be beneficial to health</w:t>
      </w:r>
    </w:p>
    <w:p w:rsidR="00A63354" w:rsidRPr="009719CE" w:rsidRDefault="00A63354" w:rsidP="00630ECB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 w:rsidRPr="009719CE">
        <w:rPr>
          <w:b/>
        </w:rPr>
        <w:t>What are Nutrients?</w:t>
      </w:r>
    </w:p>
    <w:p w:rsidR="0019121A" w:rsidRDefault="0019121A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The chemicals in foods that are critical to human growth and function</w:t>
      </w:r>
    </w:p>
    <w:p w:rsidR="0019121A" w:rsidRDefault="0019121A" w:rsidP="00630ECB">
      <w:pPr>
        <w:pStyle w:val="ListParagraph"/>
        <w:numPr>
          <w:ilvl w:val="1"/>
          <w:numId w:val="1"/>
        </w:numPr>
        <w:spacing w:after="0" w:line="240" w:lineRule="auto"/>
      </w:pPr>
      <w:r w:rsidRPr="009719CE">
        <w:rPr>
          <w:i/>
        </w:rPr>
        <w:t>Macronutrients</w:t>
      </w:r>
      <w:r>
        <w:t>: nutrients required in relatively large amounts.</w:t>
      </w:r>
    </w:p>
    <w:p w:rsidR="0019121A" w:rsidRDefault="0019121A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Measure energy in kilocalories (kcal)</w:t>
      </w:r>
    </w:p>
    <w:p w:rsidR="0019121A" w:rsidRDefault="0019121A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Amount of energy required to raise the temperature of 1kg of water by 1 degree</w:t>
      </w:r>
    </w:p>
    <w:p w:rsidR="004E7317" w:rsidRDefault="00135385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1kcal = 4.184 kilojoules (kJ)</w:t>
      </w:r>
    </w:p>
    <w:p w:rsidR="00135385" w:rsidRDefault="00135385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Kcal = Calories</w:t>
      </w:r>
    </w:p>
    <w:p w:rsidR="0019121A" w:rsidRDefault="004E7317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Carbs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Primary source of fuel for the body, especially for the brain.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Provide 4 kcal (Calorie) per gram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 xml:space="preserve">Found in </w:t>
      </w:r>
      <w:r w:rsidR="003060B7">
        <w:t>grains</w:t>
      </w:r>
      <w:r>
        <w:t>, vegetables, fruits, milk, and legumes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Dietary fibre is a non</w:t>
      </w:r>
      <w:r w:rsidR="00135385">
        <w:t>-energy yielding carbohydrate</w:t>
      </w:r>
    </w:p>
    <w:p w:rsidR="00135385" w:rsidRDefault="00730D9B" w:rsidP="00505717">
      <w:pPr>
        <w:pStyle w:val="ListParagraph"/>
        <w:numPr>
          <w:ilvl w:val="3"/>
          <w:numId w:val="1"/>
        </w:numPr>
        <w:spacing w:after="0" w:line="240" w:lineRule="auto"/>
      </w:pPr>
      <w:r>
        <w:t>Carbo – carbon, hydrate - water</w:t>
      </w:r>
    </w:p>
    <w:p w:rsidR="004E7317" w:rsidRDefault="004E7317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Fats and Oils</w:t>
      </w:r>
      <w:r w:rsidR="00730D9B">
        <w:t xml:space="preserve"> (Lipids)</w:t>
      </w:r>
    </w:p>
    <w:p w:rsidR="00730D9B" w:rsidRDefault="00730D9B" w:rsidP="00730D9B">
      <w:pPr>
        <w:pStyle w:val="ListParagraph"/>
        <w:numPr>
          <w:ilvl w:val="3"/>
          <w:numId w:val="1"/>
        </w:numPr>
        <w:spacing w:after="0" w:line="240" w:lineRule="auto"/>
      </w:pPr>
      <w:r>
        <w:t>Includes triglycerides (fats), phospholipids, and sterols</w:t>
      </w:r>
    </w:p>
    <w:p w:rsidR="00730D9B" w:rsidRDefault="00730D9B" w:rsidP="00730D9B">
      <w:pPr>
        <w:pStyle w:val="ListParagraph"/>
        <w:numPr>
          <w:ilvl w:val="3"/>
          <w:numId w:val="1"/>
        </w:numPr>
        <w:spacing w:after="0" w:line="240" w:lineRule="auto"/>
      </w:pPr>
      <w:r>
        <w:t>Carbon, hydrogen, oxygen</w:t>
      </w:r>
    </w:p>
    <w:p w:rsidR="00730D9B" w:rsidRDefault="00730D9B" w:rsidP="00730D9B">
      <w:pPr>
        <w:pStyle w:val="ListParagraph"/>
        <w:numPr>
          <w:ilvl w:val="3"/>
          <w:numId w:val="1"/>
        </w:numPr>
        <w:spacing w:after="0" w:line="240" w:lineRule="auto"/>
      </w:pPr>
      <w:r>
        <w:t>Pack together tightly = more energy per gram</w:t>
      </w:r>
    </w:p>
    <w:p w:rsidR="00730D9B" w:rsidRDefault="00730D9B" w:rsidP="00730D9B">
      <w:pPr>
        <w:pStyle w:val="ListParagraph"/>
        <w:numPr>
          <w:ilvl w:val="3"/>
          <w:numId w:val="1"/>
        </w:numPr>
        <w:spacing w:after="0" w:line="240" w:lineRule="auto"/>
      </w:pPr>
      <w:r>
        <w:t>Adipose tissue (fat) is broken down during fasting periods</w:t>
      </w:r>
    </w:p>
    <w:p w:rsidR="00730D9B" w:rsidRDefault="00730D9B" w:rsidP="00730D9B">
      <w:pPr>
        <w:pStyle w:val="ListParagraph"/>
        <w:numPr>
          <w:ilvl w:val="3"/>
          <w:numId w:val="1"/>
        </w:numPr>
        <w:spacing w:after="0" w:line="240" w:lineRule="auto"/>
      </w:pPr>
      <w:r>
        <w:t>Provide fat soluble vitamins</w:t>
      </w:r>
    </w:p>
    <w:p w:rsidR="00505717" w:rsidRDefault="00730D9B" w:rsidP="00505717">
      <w:pPr>
        <w:pStyle w:val="ListParagraph"/>
        <w:numPr>
          <w:ilvl w:val="3"/>
          <w:numId w:val="1"/>
        </w:numPr>
        <w:spacing w:after="0" w:line="240" w:lineRule="auto"/>
      </w:pPr>
      <w:r>
        <w:t xml:space="preserve">Cholesterol is a lipid that is synthesized </w:t>
      </w:r>
      <w:r w:rsidR="00505717">
        <w:t>in our bodies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Composed of lipids, insoluble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9 kcal per gram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Found in butter, oils, nuts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Important energy source during rest or low intensity exercise</w:t>
      </w:r>
    </w:p>
    <w:p w:rsidR="004E7317" w:rsidRDefault="004E7317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Proteins</w:t>
      </w:r>
    </w:p>
    <w:p w:rsidR="00505717" w:rsidRDefault="00505717" w:rsidP="00505717">
      <w:pPr>
        <w:pStyle w:val="ListParagraph"/>
        <w:numPr>
          <w:ilvl w:val="3"/>
          <w:numId w:val="1"/>
        </w:numPr>
        <w:spacing w:after="0" w:line="240" w:lineRule="auto"/>
      </w:pPr>
      <w:r>
        <w:t>Carbon, hydrogen, oxygen, nitrogen</w:t>
      </w:r>
    </w:p>
    <w:p w:rsidR="00505717" w:rsidRDefault="00505717" w:rsidP="00505717">
      <w:pPr>
        <w:pStyle w:val="ListParagraph"/>
        <w:numPr>
          <w:ilvl w:val="3"/>
          <w:numId w:val="1"/>
        </w:numPr>
        <w:spacing w:after="0" w:line="240" w:lineRule="auto"/>
      </w:pPr>
      <w:r>
        <w:t>Build our body proteins like in muscles and blood</w:t>
      </w:r>
    </w:p>
    <w:p w:rsidR="00505717" w:rsidRDefault="00505717" w:rsidP="00505717">
      <w:pPr>
        <w:pStyle w:val="ListParagraph"/>
        <w:numPr>
          <w:ilvl w:val="3"/>
          <w:numId w:val="1"/>
        </w:numPr>
        <w:spacing w:after="0" w:line="240" w:lineRule="auto"/>
      </w:pPr>
      <w:r>
        <w:t>Not primary source of energy</w:t>
      </w:r>
    </w:p>
    <w:p w:rsidR="004E7317" w:rsidRDefault="005057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Small building blocks turn into c</w:t>
      </w:r>
      <w:r w:rsidR="004E7317">
        <w:t>hains are amino acids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4 kcal of energy per gram (not primary energy source)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Important source of nitrogen</w:t>
      </w:r>
    </w:p>
    <w:p w:rsidR="004E7317" w:rsidRDefault="004E7317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Important for:</w:t>
      </w:r>
    </w:p>
    <w:p w:rsidR="004E7317" w:rsidRDefault="004E7317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Building cells</w:t>
      </w:r>
    </w:p>
    <w:p w:rsidR="004E7317" w:rsidRDefault="004E7317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Maintain bones</w:t>
      </w:r>
    </w:p>
    <w:p w:rsidR="004E7317" w:rsidRDefault="004E7317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Repair damage</w:t>
      </w:r>
    </w:p>
    <w:p w:rsidR="004E7317" w:rsidRDefault="004E7317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Regulate metabolism/ fluid balance</w:t>
      </w:r>
    </w:p>
    <w:p w:rsidR="00505717" w:rsidRDefault="004E7317" w:rsidP="00505717">
      <w:pPr>
        <w:pStyle w:val="ListParagraph"/>
        <w:numPr>
          <w:ilvl w:val="4"/>
          <w:numId w:val="1"/>
        </w:numPr>
        <w:spacing w:after="0" w:line="240" w:lineRule="auto"/>
      </w:pPr>
      <w:r>
        <w:t>Build certain hormones and enzymes</w:t>
      </w:r>
    </w:p>
    <w:p w:rsidR="00FF34E2" w:rsidRDefault="00FF34E2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Found in meats, dairy</w:t>
      </w:r>
    </w:p>
    <w:p w:rsidR="0019121A" w:rsidRDefault="0019121A" w:rsidP="00630ECB">
      <w:pPr>
        <w:pStyle w:val="ListParagraph"/>
        <w:numPr>
          <w:ilvl w:val="1"/>
          <w:numId w:val="1"/>
        </w:numPr>
        <w:spacing w:after="0" w:line="240" w:lineRule="auto"/>
      </w:pPr>
      <w:r w:rsidRPr="009719CE">
        <w:rPr>
          <w:i/>
        </w:rPr>
        <w:t>Micronutrients</w:t>
      </w:r>
      <w:r>
        <w:t>: nutrient</w:t>
      </w:r>
    </w:p>
    <w:p w:rsidR="00FF34E2" w:rsidRDefault="00FF34E2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Vitamins: organic molecules that assist in regulating body processes</w:t>
      </w:r>
    </w:p>
    <w:p w:rsidR="00FF34E2" w:rsidRDefault="00FF34E2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Do not supply energy, help us absorb energy</w:t>
      </w:r>
    </w:p>
    <w:p w:rsidR="005C6A88" w:rsidRDefault="005C6A88" w:rsidP="005C6A88">
      <w:pPr>
        <w:pStyle w:val="ListParagraph"/>
        <w:numPr>
          <w:ilvl w:val="3"/>
          <w:numId w:val="1"/>
        </w:numPr>
        <w:spacing w:after="0" w:line="240" w:lineRule="auto"/>
      </w:pPr>
      <w:r>
        <w:t>Organic compounds that regulate body processes</w:t>
      </w:r>
    </w:p>
    <w:p w:rsidR="005C6A88" w:rsidRDefault="005C6A88" w:rsidP="005C6A88">
      <w:pPr>
        <w:pStyle w:val="ListParagraph"/>
        <w:numPr>
          <w:ilvl w:val="4"/>
          <w:numId w:val="1"/>
        </w:numPr>
        <w:spacing w:after="0" w:line="240" w:lineRule="auto"/>
      </w:pPr>
      <w:r>
        <w:lastRenderedPageBreak/>
        <w:t>Maintain healthy muscles and bones</w:t>
      </w:r>
    </w:p>
    <w:p w:rsidR="005C6A88" w:rsidRDefault="005C6A88" w:rsidP="005C6A88">
      <w:pPr>
        <w:pStyle w:val="ListParagraph"/>
        <w:numPr>
          <w:ilvl w:val="4"/>
          <w:numId w:val="1"/>
        </w:numPr>
        <w:spacing w:after="0" w:line="240" w:lineRule="auto"/>
      </w:pPr>
      <w:r>
        <w:t>Support immune system</w:t>
      </w:r>
    </w:p>
    <w:p w:rsidR="006475D8" w:rsidRDefault="005C6A88" w:rsidP="006475D8">
      <w:pPr>
        <w:pStyle w:val="ListParagraph"/>
        <w:numPr>
          <w:ilvl w:val="4"/>
          <w:numId w:val="1"/>
        </w:numPr>
        <w:spacing w:after="0" w:line="240" w:lineRule="auto"/>
      </w:pPr>
      <w:r>
        <w:t>Ensure healthy vision</w:t>
      </w:r>
    </w:p>
    <w:p w:rsidR="00FF34E2" w:rsidRDefault="00FF34E2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Classified as:</w:t>
      </w:r>
    </w:p>
    <w:p w:rsidR="00FF34E2" w:rsidRDefault="00FF34E2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Fat soluble</w:t>
      </w:r>
    </w:p>
    <w:p w:rsidR="00A85EF2" w:rsidRDefault="00A85EF2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A, D, E, K</w:t>
      </w:r>
    </w:p>
    <w:p w:rsidR="00A85EF2" w:rsidRDefault="00A85EF2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Dissolve easily in fats and oils</w:t>
      </w:r>
    </w:p>
    <w:p w:rsidR="00A85EF2" w:rsidRDefault="00A85EF2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Can be stored</w:t>
      </w:r>
    </w:p>
    <w:p w:rsidR="00A85EF2" w:rsidRDefault="00A85EF2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Deficiencies are serious</w:t>
      </w:r>
    </w:p>
    <w:p w:rsidR="00A85EF2" w:rsidRDefault="00A85EF2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Found in fat containing foods like meat and fish</w:t>
      </w:r>
    </w:p>
    <w:p w:rsidR="00A85EF2" w:rsidRDefault="00A85EF2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Toxicities can happen very quickly</w:t>
      </w:r>
    </w:p>
    <w:p w:rsidR="006475D8" w:rsidRDefault="002C5D37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Absorbed in intestines  then transported to other organs</w:t>
      </w:r>
    </w:p>
    <w:p w:rsidR="002C5D37" w:rsidRDefault="002C5D37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Store fat-soluble vitamins</w:t>
      </w:r>
    </w:p>
    <w:p w:rsidR="002C5D37" w:rsidRDefault="002C5D37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Do not need to consume recommended daily value</w:t>
      </w:r>
    </w:p>
    <w:p w:rsidR="002C5D37" w:rsidRDefault="002C5D37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Mineral oil can result in loss of fat-soluble vitamins</w:t>
      </w:r>
    </w:p>
    <w:p w:rsidR="002C5D37" w:rsidRDefault="002C5D37" w:rsidP="002C5D37">
      <w:pPr>
        <w:pStyle w:val="ListParagraph"/>
        <w:numPr>
          <w:ilvl w:val="5"/>
          <w:numId w:val="1"/>
        </w:numPr>
        <w:spacing w:after="0" w:line="240" w:lineRule="auto"/>
      </w:pPr>
      <w:r>
        <w:t>Deficiencies lead to osteoporosis and night blindness</w:t>
      </w:r>
    </w:p>
    <w:p w:rsidR="00FF34E2" w:rsidRDefault="00FF34E2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Water soluble</w:t>
      </w:r>
    </w:p>
    <w:p w:rsidR="00621483" w:rsidRDefault="00621483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C and B</w:t>
      </w:r>
    </w:p>
    <w:p w:rsidR="00621483" w:rsidRDefault="00621483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Dissolved in water</w:t>
      </w:r>
    </w:p>
    <w:p w:rsidR="00621483" w:rsidRDefault="00621483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Eliminated by kidneys (excess)</w:t>
      </w:r>
    </w:p>
    <w:p w:rsidR="00621483" w:rsidRDefault="00621483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Not stored in bodies</w:t>
      </w:r>
    </w:p>
    <w:p w:rsidR="00621483" w:rsidRDefault="00621483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Abundant in foods but sensitive to cooking and storage practices</w:t>
      </w:r>
    </w:p>
    <w:p w:rsidR="00621483" w:rsidRDefault="00621483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Toxicity rare because we eject what we don’t need</w:t>
      </w:r>
    </w:p>
    <w:p w:rsidR="002C5D37" w:rsidRDefault="002C5D37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Absorbed directly into blood stream, then cells where needed</w:t>
      </w:r>
    </w:p>
    <w:p w:rsidR="002C5D37" w:rsidRDefault="002C5D37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Can’t store them</w:t>
      </w:r>
    </w:p>
    <w:p w:rsidR="002C5D37" w:rsidRDefault="002C5D37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Pee out any extra water-soluble vitamins</w:t>
      </w:r>
    </w:p>
    <w:p w:rsidR="002C5D37" w:rsidRDefault="00923E01" w:rsidP="00630ECB">
      <w:pPr>
        <w:pStyle w:val="ListParagraph"/>
        <w:numPr>
          <w:ilvl w:val="5"/>
          <w:numId w:val="1"/>
        </w:numPr>
        <w:spacing w:after="0" w:line="240" w:lineRule="auto"/>
      </w:pPr>
      <w:r>
        <w:t>Need to consume a lot of these</w:t>
      </w:r>
    </w:p>
    <w:p w:rsidR="00923E01" w:rsidRDefault="00923E01" w:rsidP="00923E01">
      <w:pPr>
        <w:pStyle w:val="ListParagraph"/>
        <w:numPr>
          <w:ilvl w:val="5"/>
          <w:numId w:val="1"/>
        </w:numPr>
        <w:spacing w:after="0" w:line="240" w:lineRule="auto"/>
      </w:pPr>
      <w:r>
        <w:t>Destroyed by cooking and light</w:t>
      </w:r>
    </w:p>
    <w:p w:rsidR="00FF34E2" w:rsidRDefault="00621483" w:rsidP="00630ECB">
      <w:pPr>
        <w:pStyle w:val="ListParagraph"/>
        <w:numPr>
          <w:ilvl w:val="2"/>
          <w:numId w:val="1"/>
        </w:numPr>
        <w:spacing w:after="0" w:line="240" w:lineRule="auto"/>
      </w:pPr>
      <w:r w:rsidRPr="00A86E11">
        <w:t>Minerals:</w:t>
      </w:r>
      <w:r>
        <w:t xml:space="preserve"> inorganic substances required for body processes</w:t>
      </w:r>
    </w:p>
    <w:p w:rsidR="00621483" w:rsidRDefault="00621483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Sodium, calcium, iron, potassium, magnesium</w:t>
      </w:r>
    </w:p>
    <w:p w:rsidR="00923E01" w:rsidRDefault="00923E01" w:rsidP="00923E01">
      <w:pPr>
        <w:pStyle w:val="ListParagraph"/>
        <w:numPr>
          <w:ilvl w:val="3"/>
          <w:numId w:val="1"/>
        </w:numPr>
        <w:spacing w:after="0" w:line="240" w:lineRule="auto"/>
      </w:pPr>
      <w:r>
        <w:t>Different from macronutrients and vitamins because not broken down during digestion</w:t>
      </w:r>
    </w:p>
    <w:p w:rsidR="00923E01" w:rsidRDefault="00923E01" w:rsidP="00923E01">
      <w:pPr>
        <w:pStyle w:val="ListParagraph"/>
        <w:numPr>
          <w:ilvl w:val="4"/>
          <w:numId w:val="1"/>
        </w:numPr>
        <w:spacing w:after="0" w:line="240" w:lineRule="auto"/>
      </w:pPr>
      <w:r>
        <w:t>Calcium in bones is same calcium in milk</w:t>
      </w:r>
    </w:p>
    <w:p w:rsidR="00923E01" w:rsidRDefault="00923E01" w:rsidP="00923E01">
      <w:pPr>
        <w:pStyle w:val="ListParagraph"/>
        <w:numPr>
          <w:ilvl w:val="4"/>
          <w:numId w:val="1"/>
        </w:numPr>
        <w:spacing w:after="0" w:line="240" w:lineRule="auto"/>
      </w:pPr>
      <w:r>
        <w:t>Sodium in cells is same sodium in table salt</w:t>
      </w:r>
    </w:p>
    <w:p w:rsidR="00621483" w:rsidRDefault="00621483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Many different functions:</w:t>
      </w:r>
    </w:p>
    <w:p w:rsidR="00621483" w:rsidRDefault="00621483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Fluid regulation</w:t>
      </w:r>
    </w:p>
    <w:p w:rsidR="00621483" w:rsidRDefault="00621483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Bone structure</w:t>
      </w:r>
    </w:p>
    <w:p w:rsidR="00621483" w:rsidRDefault="00621483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Muscle movement</w:t>
      </w:r>
    </w:p>
    <w:p w:rsidR="00621483" w:rsidRDefault="00621483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Nerve functioning</w:t>
      </w:r>
    </w:p>
    <w:p w:rsidR="00621483" w:rsidRDefault="00621483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Unaffected by digestion</w:t>
      </w:r>
    </w:p>
    <w:p w:rsidR="00A906A5" w:rsidRDefault="00621483" w:rsidP="00A906A5">
      <w:pPr>
        <w:pStyle w:val="ListParagraph"/>
        <w:numPr>
          <w:ilvl w:val="3"/>
          <w:numId w:val="1"/>
        </w:numPr>
        <w:spacing w:after="0" w:line="240" w:lineRule="auto"/>
      </w:pPr>
      <w:r>
        <w:t>Major Minerals: bodies require 100 mg per day</w:t>
      </w:r>
    </w:p>
    <w:p w:rsidR="00621483" w:rsidRDefault="00621483" w:rsidP="00A906A5">
      <w:pPr>
        <w:pStyle w:val="ListParagraph"/>
        <w:numPr>
          <w:ilvl w:val="4"/>
          <w:numId w:val="1"/>
        </w:numPr>
        <w:spacing w:after="0" w:line="240" w:lineRule="auto"/>
      </w:pPr>
      <w:r>
        <w:t>Found in meats</w:t>
      </w:r>
      <w:r w:rsidR="00340D09">
        <w:t>, dairy products, fruits, vegetables, and nuts</w:t>
      </w:r>
    </w:p>
    <w:p w:rsidR="00A906A5" w:rsidRDefault="00A906A5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Calcium, phosphorus, and magnesium form and maintain skeleton</w:t>
      </w:r>
    </w:p>
    <w:p w:rsidR="00A906A5" w:rsidRDefault="00A906A5" w:rsidP="00630ECB">
      <w:pPr>
        <w:pStyle w:val="ListParagraph"/>
        <w:numPr>
          <w:ilvl w:val="4"/>
          <w:numId w:val="1"/>
        </w:numPr>
        <w:spacing w:after="0" w:line="240" w:lineRule="auto"/>
      </w:pPr>
      <w:r>
        <w:lastRenderedPageBreak/>
        <w:t>Sodium, potassium, chloride balance fluids</w:t>
      </w:r>
    </w:p>
    <w:p w:rsidR="00A906A5" w:rsidRDefault="00A906A5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Sulphur is component of specific vitamins and amino acids</w:t>
      </w:r>
    </w:p>
    <w:p w:rsidR="00621483" w:rsidRDefault="00621483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Trace Minerals: less than 100 mg per day</w:t>
      </w:r>
    </w:p>
    <w:p w:rsidR="00A906A5" w:rsidRDefault="00A906A5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Iron maintains health of our blood and transportation of oxygen</w:t>
      </w:r>
    </w:p>
    <w:p w:rsidR="00A906A5" w:rsidRDefault="00A906A5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Zinc enables reproductive health and cell growth and development</w:t>
      </w:r>
    </w:p>
    <w:p w:rsidR="00A906A5" w:rsidRDefault="00A906A5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Copper, manganese, and selenium are antioxidants</w:t>
      </w:r>
    </w:p>
    <w:p w:rsidR="00F7552F" w:rsidRDefault="00A906A5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I</w:t>
      </w:r>
      <w:r w:rsidR="00621483">
        <w:t>odine</w:t>
      </w:r>
      <w:r>
        <w:t xml:space="preserve"> is for production of hormones</w:t>
      </w:r>
      <w:r w:rsidR="00F7552F">
        <w:t xml:space="preserve"> that help temperature regulation, metabolic processes, and growth</w:t>
      </w:r>
    </w:p>
    <w:p w:rsidR="00F7552F" w:rsidRDefault="00F7552F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F</w:t>
      </w:r>
      <w:r w:rsidR="00621483">
        <w:t>luoride</w:t>
      </w:r>
      <w:r>
        <w:t xml:space="preserve"> reduces tooth decay</w:t>
      </w:r>
    </w:p>
    <w:p w:rsidR="00621483" w:rsidRDefault="00F7552F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C</w:t>
      </w:r>
      <w:r w:rsidR="00621483">
        <w:t>hromium</w:t>
      </w:r>
      <w:r>
        <w:t xml:space="preserve"> helps metabolize carbohydrates and fats</w:t>
      </w:r>
    </w:p>
    <w:p w:rsidR="00621483" w:rsidRDefault="00621483" w:rsidP="00340D09">
      <w:pPr>
        <w:pStyle w:val="ListParagraph"/>
        <w:numPr>
          <w:ilvl w:val="4"/>
          <w:numId w:val="1"/>
        </w:numPr>
        <w:spacing w:after="0" w:line="240" w:lineRule="auto"/>
      </w:pPr>
      <w:r>
        <w:t>Found in meats, nuts</w:t>
      </w:r>
    </w:p>
    <w:p w:rsidR="00621483" w:rsidRDefault="00621483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Water: critical nutrient for health and survival</w:t>
      </w:r>
    </w:p>
    <w:p w:rsidR="00621483" w:rsidRDefault="00621483" w:rsidP="00630ECB">
      <w:pPr>
        <w:pStyle w:val="ListParagraph"/>
        <w:numPr>
          <w:ilvl w:val="3"/>
          <w:numId w:val="1"/>
        </w:numPr>
        <w:spacing w:after="0" w:line="240" w:lineRule="auto"/>
      </w:pPr>
      <w:r>
        <w:t>Involved in many body processes</w:t>
      </w:r>
    </w:p>
    <w:p w:rsidR="00621483" w:rsidRDefault="00621483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Fluid balance</w:t>
      </w:r>
    </w:p>
    <w:p w:rsidR="00621483" w:rsidRDefault="00621483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Nutrient transport</w:t>
      </w:r>
    </w:p>
    <w:p w:rsidR="00621483" w:rsidRDefault="00621483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Nerve impulses</w:t>
      </w:r>
    </w:p>
    <w:p w:rsidR="00621483" w:rsidRDefault="00621483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Removal of wastes</w:t>
      </w:r>
    </w:p>
    <w:p w:rsidR="00621483" w:rsidRDefault="00621483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Muscle contractions</w:t>
      </w:r>
    </w:p>
    <w:p w:rsidR="00621483" w:rsidRDefault="00621483" w:rsidP="00630ECB">
      <w:pPr>
        <w:pStyle w:val="ListParagraph"/>
        <w:numPr>
          <w:ilvl w:val="4"/>
          <w:numId w:val="1"/>
        </w:numPr>
        <w:spacing w:after="0" w:line="240" w:lineRule="auto"/>
      </w:pPr>
      <w:r>
        <w:t>Chemical reactions</w:t>
      </w:r>
    </w:p>
    <w:p w:rsidR="00126CF6" w:rsidRDefault="00126CF6" w:rsidP="00126CF6">
      <w:pPr>
        <w:pStyle w:val="ListParagraph"/>
        <w:numPr>
          <w:ilvl w:val="3"/>
          <w:numId w:val="1"/>
        </w:numPr>
        <w:spacing w:after="0" w:line="240" w:lineRule="auto"/>
      </w:pPr>
    </w:p>
    <w:p w:rsidR="0019121A" w:rsidRDefault="0019121A" w:rsidP="00630ECB">
      <w:pPr>
        <w:pStyle w:val="ListParagraph"/>
        <w:numPr>
          <w:ilvl w:val="1"/>
          <w:numId w:val="1"/>
        </w:numPr>
        <w:spacing w:after="0" w:line="240" w:lineRule="auto"/>
      </w:pPr>
      <w:r w:rsidRPr="009719CE">
        <w:rPr>
          <w:i/>
        </w:rPr>
        <w:t>Essential nutrients</w:t>
      </w:r>
      <w:r>
        <w:t>: nutrients that must come from food or nutrient supplements because they are not manufactured by the body or manufactured in amounts not sufficient enough to meet the body’s needs (ex: Omega 3 Fatty Acids)</w:t>
      </w:r>
    </w:p>
    <w:p w:rsidR="00A63354" w:rsidRPr="009719CE" w:rsidRDefault="006D15B1" w:rsidP="00630ECB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 w:rsidRPr="009719CE">
        <w:rPr>
          <w:b/>
        </w:rPr>
        <w:t>Nutrition Advice</w:t>
      </w:r>
    </w:p>
    <w:p w:rsidR="006D15B1" w:rsidRDefault="006D15B1" w:rsidP="00630ECB">
      <w:pPr>
        <w:pStyle w:val="ListParagraph"/>
        <w:numPr>
          <w:ilvl w:val="1"/>
          <w:numId w:val="1"/>
        </w:numPr>
        <w:spacing w:after="0" w:line="240" w:lineRule="auto"/>
      </w:pPr>
      <w:r>
        <w:t>Who Can You Trust?</w:t>
      </w:r>
    </w:p>
    <w:p w:rsidR="00E71C85" w:rsidRDefault="00CC4F52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Trustworthy experts that are educated/credentialed</w:t>
      </w:r>
    </w:p>
    <w:p w:rsidR="00AE0C5D" w:rsidRDefault="00AE0C5D" w:rsidP="00AE0C5D">
      <w:pPr>
        <w:pStyle w:val="ListParagraph"/>
        <w:numPr>
          <w:ilvl w:val="3"/>
          <w:numId w:val="1"/>
        </w:numPr>
        <w:spacing w:after="0" w:line="240" w:lineRule="auto"/>
      </w:pPr>
      <w:r>
        <w:t>Registered Dietitian</w:t>
      </w:r>
    </w:p>
    <w:p w:rsidR="00AE0C5D" w:rsidRDefault="00AE0C5D" w:rsidP="00AE0C5D">
      <w:pPr>
        <w:pStyle w:val="ListParagraph"/>
        <w:numPr>
          <w:ilvl w:val="4"/>
          <w:numId w:val="1"/>
        </w:numPr>
        <w:spacing w:after="0" w:line="240" w:lineRule="auto"/>
      </w:pPr>
      <w:r>
        <w:t>Health professional</w:t>
      </w:r>
    </w:p>
    <w:p w:rsidR="00AE0C5D" w:rsidRDefault="00AE0C5D" w:rsidP="00E134F9">
      <w:pPr>
        <w:pStyle w:val="ListParagraph"/>
        <w:numPr>
          <w:ilvl w:val="4"/>
          <w:numId w:val="1"/>
        </w:numPr>
        <w:spacing w:after="0" w:line="240" w:lineRule="auto"/>
      </w:pPr>
      <w:r>
        <w:t>Need undergrad, internship, pass Canadian Dietetic Registration Examination, and register with provincial board</w:t>
      </w:r>
    </w:p>
    <w:p w:rsidR="00CC4F52" w:rsidRDefault="00CC4F52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Government sources</w:t>
      </w:r>
    </w:p>
    <w:p w:rsidR="00E134F9" w:rsidRDefault="002A6B7C" w:rsidP="00E134F9">
      <w:pPr>
        <w:pStyle w:val="ListParagraph"/>
        <w:numPr>
          <w:ilvl w:val="3"/>
          <w:numId w:val="1"/>
        </w:numPr>
        <w:spacing w:after="0" w:line="240" w:lineRule="auto"/>
      </w:pPr>
      <w:r>
        <w:t>Funded by tax payer money</w:t>
      </w:r>
    </w:p>
    <w:p w:rsidR="002A6B7C" w:rsidRDefault="002A6B7C" w:rsidP="00E134F9">
      <w:pPr>
        <w:pStyle w:val="ListParagraph"/>
        <w:numPr>
          <w:ilvl w:val="3"/>
          <w:numId w:val="1"/>
        </w:numPr>
        <w:spacing w:after="0" w:line="240" w:lineRule="auto"/>
      </w:pPr>
      <w:r>
        <w:t>Examples: Natural Health Products Directorate, Health Products and Food Branch, Health Canada</w:t>
      </w:r>
    </w:p>
    <w:p w:rsidR="002A6B7C" w:rsidRDefault="002A6B7C" w:rsidP="00E134F9">
      <w:pPr>
        <w:pStyle w:val="ListParagraph"/>
        <w:numPr>
          <w:ilvl w:val="3"/>
          <w:numId w:val="1"/>
        </w:numPr>
        <w:spacing w:after="0" w:line="240" w:lineRule="auto"/>
      </w:pPr>
      <w:r>
        <w:t>National Institutes of Health wants to uncover new knowledge to give people a better understanding of health and health issues</w:t>
      </w:r>
      <w:bookmarkStart w:id="0" w:name="_GoBack"/>
      <w:bookmarkEnd w:id="0"/>
    </w:p>
    <w:p w:rsidR="005E4D5F" w:rsidRDefault="00CC4F52" w:rsidP="00630ECB">
      <w:pPr>
        <w:pStyle w:val="ListParagraph"/>
        <w:numPr>
          <w:ilvl w:val="2"/>
          <w:numId w:val="1"/>
        </w:numPr>
        <w:spacing w:after="0" w:line="240" w:lineRule="auto"/>
      </w:pPr>
      <w:r>
        <w:t>Professional organizations provide reliable nutrition information</w:t>
      </w:r>
    </w:p>
    <w:p w:rsidR="00D144B4" w:rsidRDefault="00D144B4" w:rsidP="00D144B4">
      <w:pPr>
        <w:pStyle w:val="ListParagraph"/>
        <w:numPr>
          <w:ilvl w:val="3"/>
          <w:numId w:val="1"/>
        </w:numPr>
        <w:spacing w:after="0" w:line="240" w:lineRule="auto"/>
      </w:pPr>
      <w:r>
        <w:t>Publish cutting edge research studies and information that is accessible in many university and medical libraries</w:t>
      </w:r>
    </w:p>
    <w:p w:rsidR="00D144B4" w:rsidRDefault="00D144B4" w:rsidP="00D144B4">
      <w:pPr>
        <w:pStyle w:val="ListParagraph"/>
        <w:numPr>
          <w:ilvl w:val="3"/>
          <w:numId w:val="1"/>
        </w:numPr>
        <w:spacing w:after="0" w:line="240" w:lineRule="auto"/>
      </w:pPr>
      <w:r>
        <w:t>Examples: Dietitians of Canada, Canadian Nutrition Society, American Dietetic Association, etc.</w:t>
      </w:r>
    </w:p>
    <w:p w:rsidR="006D15B1" w:rsidRDefault="006D15B1" w:rsidP="00630ECB">
      <w:pPr>
        <w:spacing w:after="0" w:line="240" w:lineRule="auto"/>
      </w:pPr>
    </w:p>
    <w:p w:rsidR="00E71C85" w:rsidRDefault="003060B7" w:rsidP="00630ECB">
      <w:pPr>
        <w:spacing w:after="0" w:line="240" w:lineRule="auto"/>
      </w:pPr>
      <w:r>
        <w:t>KNOW CONVERSION RATES BETWEEN KCAL AND KJ AND OTHERS (PG 12 OF TEXTBOOK)</w:t>
      </w:r>
    </w:p>
    <w:p w:rsidR="00E71C85" w:rsidRPr="003F1197" w:rsidRDefault="00E71C85" w:rsidP="00630ECB">
      <w:pPr>
        <w:spacing w:after="0" w:line="240" w:lineRule="auto"/>
      </w:pPr>
      <w:r>
        <w:t>JOIN DIETITIANS OF CANADA. IT’S GOOD FOR NETWORKING AND JOB OPPORTUNITIES</w:t>
      </w:r>
    </w:p>
    <w:sectPr w:rsidR="00E71C85" w:rsidRPr="003F11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35270"/>
    <w:multiLevelType w:val="hybridMultilevel"/>
    <w:tmpl w:val="D766E0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197"/>
    <w:rsid w:val="00070097"/>
    <w:rsid w:val="00094B21"/>
    <w:rsid w:val="000C3618"/>
    <w:rsid w:val="00126CF6"/>
    <w:rsid w:val="00135385"/>
    <w:rsid w:val="0019121A"/>
    <w:rsid w:val="001E3CCE"/>
    <w:rsid w:val="00247A82"/>
    <w:rsid w:val="002A6B7C"/>
    <w:rsid w:val="002B383D"/>
    <w:rsid w:val="002C5D37"/>
    <w:rsid w:val="002E6D98"/>
    <w:rsid w:val="002F54FC"/>
    <w:rsid w:val="003060B7"/>
    <w:rsid w:val="00340D09"/>
    <w:rsid w:val="003F1197"/>
    <w:rsid w:val="00441F12"/>
    <w:rsid w:val="00480F81"/>
    <w:rsid w:val="004A3E81"/>
    <w:rsid w:val="004D3DDC"/>
    <w:rsid w:val="004E7317"/>
    <w:rsid w:val="00505717"/>
    <w:rsid w:val="005513F1"/>
    <w:rsid w:val="00576483"/>
    <w:rsid w:val="00594054"/>
    <w:rsid w:val="005C6A88"/>
    <w:rsid w:val="005E4D5F"/>
    <w:rsid w:val="00621483"/>
    <w:rsid w:val="00630ECB"/>
    <w:rsid w:val="006475D8"/>
    <w:rsid w:val="006A199C"/>
    <w:rsid w:val="006A6B65"/>
    <w:rsid w:val="006D15B1"/>
    <w:rsid w:val="00730D9B"/>
    <w:rsid w:val="00777757"/>
    <w:rsid w:val="0081558B"/>
    <w:rsid w:val="00923E01"/>
    <w:rsid w:val="009719CE"/>
    <w:rsid w:val="009E453F"/>
    <w:rsid w:val="00A42D61"/>
    <w:rsid w:val="00A63354"/>
    <w:rsid w:val="00A85EF2"/>
    <w:rsid w:val="00A86E11"/>
    <w:rsid w:val="00A906A5"/>
    <w:rsid w:val="00AE0C5D"/>
    <w:rsid w:val="00BD2B71"/>
    <w:rsid w:val="00C44276"/>
    <w:rsid w:val="00CC4F52"/>
    <w:rsid w:val="00D144B4"/>
    <w:rsid w:val="00DA3268"/>
    <w:rsid w:val="00E134F9"/>
    <w:rsid w:val="00E71C85"/>
    <w:rsid w:val="00EE079A"/>
    <w:rsid w:val="00F50D5A"/>
    <w:rsid w:val="00F7552F"/>
    <w:rsid w:val="00FF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3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ana%20VanderMey\Documents\Classes\Term%201\Foods%20&amp;%20Nutrition\Foods%20&amp;%20Nutrition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Foods &amp; Nutrition Template</Template>
  <TotalTime>55</TotalTime>
  <Pages>4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VanderMey</dc:creator>
  <cp:lastModifiedBy>Juliana VanderMey</cp:lastModifiedBy>
  <cp:revision>9</cp:revision>
  <dcterms:created xsi:type="dcterms:W3CDTF">2011-09-17T17:02:00Z</dcterms:created>
  <dcterms:modified xsi:type="dcterms:W3CDTF">2011-09-17T18:06:00Z</dcterms:modified>
</cp:coreProperties>
</file>