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3CD" w:rsidRDefault="00E657E7" w:rsidP="00E657E7">
      <w:pPr>
        <w:jc w:val="right"/>
        <w:rPr>
          <w14:glow w14:rad="101600">
            <w14:srgbClr w14:val="66FF66">
              <w14:alpha w14:val="40000"/>
            </w14:srgbClr>
          </w14:glow>
        </w:rPr>
      </w:pPr>
      <w:r w:rsidRPr="00E657E7">
        <w:rPr>
          <w:b/>
          <w:u w:val="single"/>
          <w14:glow w14:rad="101600">
            <w14:srgbClr w14:val="66FF66">
              <w14:alpha w14:val="40000"/>
            </w14:srgbClr>
          </w14:glow>
        </w:rPr>
        <w:t>Psychology</w:t>
      </w:r>
      <w:r>
        <w:rPr>
          <w:b/>
          <w:u w:val="single"/>
          <w14:glow w14:rad="101600">
            <w14:srgbClr w14:val="66FF66">
              <w14:alpha w14:val="40000"/>
            </w14:srgbClr>
          </w14:glow>
        </w:rPr>
        <w:t xml:space="preserve"> </w:t>
      </w:r>
      <w:r w:rsidR="00E479CF">
        <w:rPr>
          <w:b/>
          <w:u w:val="single"/>
          <w14:glow w14:rad="101600">
            <w14:srgbClr w14:val="66FF66">
              <w14:alpha w14:val="40000"/>
            </w14:srgbClr>
          </w14:glow>
        </w:rPr>
        <w:t>Appendix</w:t>
      </w:r>
      <w:r>
        <w:rPr>
          <w14:glow w14:rad="101600">
            <w14:srgbClr w14:val="66FF66">
              <w14:alpha w14:val="40000"/>
            </w14:srgbClr>
          </w14:glow>
        </w:rPr>
        <w:tab/>
      </w:r>
      <w:r>
        <w:rPr>
          <w14:glow w14:rad="101600">
            <w14:srgbClr w14:val="66FF66">
              <w14:alpha w14:val="40000"/>
            </w14:srgbClr>
          </w14:glow>
        </w:rPr>
        <w:tab/>
      </w:r>
      <w:r>
        <w:rPr>
          <w14:glow w14:rad="101600">
            <w14:srgbClr w14:val="66FF66">
              <w14:alpha w14:val="40000"/>
            </w14:srgbClr>
          </w14:glow>
        </w:rPr>
        <w:tab/>
      </w:r>
      <w:r w:rsidR="00E479CF">
        <w:rPr>
          <w14:glow w14:rad="101600">
            <w14:srgbClr w14:val="66FF66">
              <w14:alpha w14:val="40000"/>
            </w14:srgbClr>
          </w14:glow>
        </w:rPr>
        <w:t>September 27</w:t>
      </w:r>
      <w:r>
        <w:rPr>
          <w14:glow w14:rad="101600">
            <w14:srgbClr w14:val="66FF66">
              <w14:alpha w14:val="40000"/>
            </w14:srgbClr>
          </w14:glow>
        </w:rPr>
        <w:t>, 2011</w:t>
      </w:r>
    </w:p>
    <w:p w:rsidR="0089534E" w:rsidRDefault="0089534E" w:rsidP="0089534E">
      <w:pPr>
        <w:ind w:left="360"/>
        <w:rPr>
          <w:u w:val="single"/>
        </w:rPr>
      </w:pPr>
      <w:r>
        <w:rPr>
          <w:u w:val="single"/>
        </w:rPr>
        <w:t>Appendix: Statistics in Psychology</w:t>
      </w:r>
    </w:p>
    <w:p w:rsidR="0089534E" w:rsidRPr="0089534E" w:rsidRDefault="0089534E" w:rsidP="0089534E">
      <w:pPr>
        <w:pStyle w:val="ListParagraph"/>
        <w:numPr>
          <w:ilvl w:val="0"/>
          <w:numId w:val="2"/>
        </w:numPr>
      </w:pPr>
      <w:r>
        <w:rPr>
          <w:b/>
        </w:rPr>
        <w:t>Descriptive Statistics</w:t>
      </w:r>
    </w:p>
    <w:p w:rsidR="0089534E" w:rsidRDefault="0089534E" w:rsidP="0089534E">
      <w:pPr>
        <w:pStyle w:val="ListParagraph"/>
        <w:numPr>
          <w:ilvl w:val="1"/>
          <w:numId w:val="2"/>
        </w:numPr>
      </w:pPr>
      <w:r>
        <w:t>Research includes large number of measurements</w:t>
      </w:r>
    </w:p>
    <w:p w:rsidR="0089534E" w:rsidRDefault="00BC199A" w:rsidP="0089534E">
      <w:pPr>
        <w:pStyle w:val="ListParagraph"/>
        <w:numPr>
          <w:ilvl w:val="1"/>
          <w:numId w:val="2"/>
        </w:numPr>
      </w:pPr>
      <w:r>
        <w:t>Descriptive statistics summarizes and describes characteristics of a set</w:t>
      </w:r>
    </w:p>
    <w:p w:rsidR="00BC199A" w:rsidRDefault="00BC199A" w:rsidP="0089534E">
      <w:pPr>
        <w:pStyle w:val="ListParagraph"/>
        <w:numPr>
          <w:ilvl w:val="1"/>
          <w:numId w:val="2"/>
        </w:numPr>
      </w:pPr>
      <w:r>
        <w:t>First there must be a frequency distribution</w:t>
      </w:r>
    </w:p>
    <w:p w:rsidR="00BC199A" w:rsidRDefault="00BC199A" w:rsidP="00BC199A">
      <w:pPr>
        <w:pStyle w:val="ListParagraph"/>
        <w:numPr>
          <w:ilvl w:val="2"/>
          <w:numId w:val="2"/>
        </w:numPr>
      </w:pPr>
      <w:r>
        <w:t>Shows how many participants received a certain score</w:t>
      </w:r>
    </w:p>
    <w:p w:rsidR="00BC199A" w:rsidRDefault="0094649F" w:rsidP="0094649F">
      <w:pPr>
        <w:pStyle w:val="ListParagraph"/>
        <w:numPr>
          <w:ilvl w:val="2"/>
          <w:numId w:val="2"/>
        </w:numPr>
      </w:pPr>
      <w:r>
        <w:t>Usually put into intervals</w:t>
      </w:r>
    </w:p>
    <w:p w:rsidR="0094649F" w:rsidRDefault="0094649F" w:rsidP="0094649F">
      <w:pPr>
        <w:pStyle w:val="ListParagraph"/>
        <w:numPr>
          <w:ilvl w:val="2"/>
          <w:numId w:val="2"/>
        </w:numPr>
      </w:pPr>
      <w:r>
        <w:t>Tells us about what scores are more popular</w:t>
      </w:r>
    </w:p>
    <w:p w:rsidR="0094649F" w:rsidRDefault="0094649F" w:rsidP="0094649F">
      <w:pPr>
        <w:pStyle w:val="ListParagraph"/>
        <w:numPr>
          <w:ilvl w:val="2"/>
          <w:numId w:val="2"/>
        </w:numPr>
      </w:pPr>
      <w:r>
        <w:t>Easily converted into a histogram</w:t>
      </w:r>
    </w:p>
    <w:p w:rsidR="0094649F" w:rsidRDefault="0094649F" w:rsidP="0094649F">
      <w:pPr>
        <w:pStyle w:val="ListParagraph"/>
        <w:numPr>
          <w:ilvl w:val="2"/>
          <w:numId w:val="2"/>
        </w:numPr>
      </w:pPr>
      <w:r>
        <w:t>Shows how scores are distributed</w:t>
      </w:r>
    </w:p>
    <w:p w:rsidR="0094649F" w:rsidRDefault="00553022" w:rsidP="0094649F">
      <w:pPr>
        <w:pStyle w:val="ListParagraph"/>
        <w:numPr>
          <w:ilvl w:val="1"/>
          <w:numId w:val="2"/>
        </w:numPr>
      </w:pPr>
      <w:r>
        <w:t>Three commonly used measures of central tendency</w:t>
      </w:r>
    </w:p>
    <w:p w:rsidR="00553022" w:rsidRDefault="00553022" w:rsidP="00553022">
      <w:pPr>
        <w:pStyle w:val="ListParagraph"/>
        <w:numPr>
          <w:ilvl w:val="2"/>
          <w:numId w:val="2"/>
        </w:numPr>
      </w:pPr>
      <w:r>
        <w:t>Mean, median, mode</w:t>
      </w:r>
    </w:p>
    <w:p w:rsidR="00553022" w:rsidRDefault="00553022" w:rsidP="00553022">
      <w:pPr>
        <w:pStyle w:val="ListParagraph"/>
        <w:numPr>
          <w:ilvl w:val="2"/>
          <w:numId w:val="2"/>
        </w:numPr>
      </w:pPr>
      <w:r>
        <w:t>Mode: most frequently occurring score in a distribution</w:t>
      </w:r>
    </w:p>
    <w:p w:rsidR="00553022" w:rsidRDefault="00553022" w:rsidP="00553022">
      <w:pPr>
        <w:pStyle w:val="ListParagraph"/>
        <w:numPr>
          <w:ilvl w:val="2"/>
          <w:numId w:val="2"/>
        </w:numPr>
      </w:pPr>
      <w:r>
        <w:t>Mean: arithmetic average of a set of scores</w:t>
      </w:r>
    </w:p>
    <w:p w:rsidR="00553022" w:rsidRDefault="00553022" w:rsidP="00553022">
      <w:pPr>
        <w:pStyle w:val="ListParagraph"/>
        <w:numPr>
          <w:ilvl w:val="2"/>
          <w:numId w:val="2"/>
        </w:numPr>
      </w:pPr>
      <w:r>
        <w:t>Median: the point that divides the distribution in half</w:t>
      </w:r>
    </w:p>
    <w:p w:rsidR="00553022" w:rsidRDefault="00264C4C" w:rsidP="00264C4C">
      <w:pPr>
        <w:pStyle w:val="ListParagraph"/>
        <w:numPr>
          <w:ilvl w:val="3"/>
          <w:numId w:val="2"/>
        </w:numPr>
      </w:pPr>
      <w:r>
        <w:t>Odd number of scores, the number that is in the middle is the median</w:t>
      </w:r>
    </w:p>
    <w:p w:rsidR="00264C4C" w:rsidRDefault="00264C4C" w:rsidP="00264C4C">
      <w:pPr>
        <w:pStyle w:val="ListParagraph"/>
        <w:numPr>
          <w:ilvl w:val="3"/>
          <w:numId w:val="2"/>
        </w:numPr>
      </w:pPr>
      <w:r>
        <w:t>Even number of scores, the number between the two middle numbers is the median</w:t>
      </w:r>
    </w:p>
    <w:p w:rsidR="00264C4C" w:rsidRDefault="00264C4C" w:rsidP="00264C4C">
      <w:pPr>
        <w:pStyle w:val="ListParagraph"/>
        <w:numPr>
          <w:ilvl w:val="1"/>
          <w:numId w:val="2"/>
        </w:numPr>
      </w:pPr>
      <w:r>
        <w:t>Measures of variability provide information about the spread of scores in a distribution</w:t>
      </w:r>
    </w:p>
    <w:p w:rsidR="00264C4C" w:rsidRDefault="00264C4C" w:rsidP="00264C4C">
      <w:pPr>
        <w:pStyle w:val="ListParagraph"/>
        <w:numPr>
          <w:ilvl w:val="2"/>
          <w:numId w:val="2"/>
        </w:numPr>
      </w:pPr>
      <w:r>
        <w:t>Range: difference between the highest and the lowest score in distribution</w:t>
      </w:r>
    </w:p>
    <w:p w:rsidR="00264C4C" w:rsidRDefault="00264C4C" w:rsidP="00264C4C">
      <w:pPr>
        <w:pStyle w:val="ListParagraph"/>
        <w:numPr>
          <w:ilvl w:val="2"/>
          <w:numId w:val="2"/>
        </w:numPr>
      </w:pPr>
      <w:r>
        <w:t>Create a deviation score that measures distance between each sore</w:t>
      </w:r>
    </w:p>
    <w:p w:rsidR="00264C4C" w:rsidRDefault="005E2105" w:rsidP="005E2105">
      <w:pPr>
        <w:pStyle w:val="ListParagraph"/>
        <w:numPr>
          <w:ilvl w:val="3"/>
          <w:numId w:val="2"/>
        </w:numPr>
      </w:pPr>
      <w:r>
        <w:t>Add up deviation scores and find deviation average</w:t>
      </w:r>
    </w:p>
    <w:p w:rsidR="005E2105" w:rsidRDefault="005E2105" w:rsidP="005E2105">
      <w:pPr>
        <w:pStyle w:val="ListParagraph"/>
        <w:numPr>
          <w:ilvl w:val="2"/>
          <w:numId w:val="2"/>
        </w:numPr>
      </w:pPr>
      <w:r>
        <w:t>Sum of deviation scores will always add up to 0</w:t>
      </w:r>
    </w:p>
    <w:p w:rsidR="005E2105" w:rsidRDefault="005E2105" w:rsidP="005E2105">
      <w:pPr>
        <w:pStyle w:val="ListParagraph"/>
        <w:numPr>
          <w:ilvl w:val="2"/>
          <w:numId w:val="2"/>
        </w:numPr>
      </w:pPr>
      <w:r>
        <w:t>Avoid this by squaring deviations</w:t>
      </w:r>
    </w:p>
    <w:p w:rsidR="005E2105" w:rsidRDefault="00AE4228" w:rsidP="005E2105">
      <w:pPr>
        <w:pStyle w:val="ListParagraph"/>
        <w:numPr>
          <w:ilvl w:val="2"/>
          <w:numId w:val="2"/>
        </w:numPr>
      </w:pPr>
      <w:r>
        <w:t>Sum of the squared deviations equal the variance</w:t>
      </w:r>
    </w:p>
    <w:p w:rsidR="00AE4228" w:rsidRDefault="00AE4228" w:rsidP="005E2105">
      <w:pPr>
        <w:pStyle w:val="ListParagraph"/>
        <w:numPr>
          <w:ilvl w:val="2"/>
          <w:numId w:val="2"/>
        </w:numPr>
      </w:pPr>
      <w:r>
        <w:t>Standard deviation is the square root of the variance</w:t>
      </w:r>
    </w:p>
    <w:p w:rsidR="00AE4228" w:rsidRPr="00AE4228" w:rsidRDefault="00AE4228" w:rsidP="00AE4228">
      <w:pPr>
        <w:pStyle w:val="ListParagraph"/>
        <w:numPr>
          <w:ilvl w:val="0"/>
          <w:numId w:val="2"/>
        </w:numPr>
      </w:pPr>
      <w:r>
        <w:rPr>
          <w:b/>
        </w:rPr>
        <w:t>The Normal Curve</w:t>
      </w:r>
    </w:p>
    <w:p w:rsidR="00AE4228" w:rsidRDefault="00AE4228" w:rsidP="00AE4228">
      <w:pPr>
        <w:pStyle w:val="ListParagraph"/>
        <w:numPr>
          <w:ilvl w:val="1"/>
          <w:numId w:val="2"/>
        </w:numPr>
      </w:pPr>
      <w:r>
        <w:t>Symmetrical bell curve that represents theoretical distribution of scores in population</w:t>
      </w:r>
    </w:p>
    <w:p w:rsidR="00AE4228" w:rsidRDefault="00AE4228" w:rsidP="00AE4228">
      <w:pPr>
        <w:pStyle w:val="ListParagraph"/>
        <w:numPr>
          <w:ilvl w:val="1"/>
          <w:numId w:val="2"/>
        </w:numPr>
      </w:pPr>
      <w:r>
        <w:t>50 percent of scores fall on each side of mean</w:t>
      </w:r>
    </w:p>
    <w:p w:rsidR="00AE4228" w:rsidRDefault="00AE4228" w:rsidP="00AE4228">
      <w:pPr>
        <w:pStyle w:val="ListParagraph"/>
        <w:numPr>
          <w:ilvl w:val="1"/>
          <w:numId w:val="2"/>
        </w:numPr>
      </w:pPr>
      <w:r>
        <w:t>Many variables are represented by a normal curve</w:t>
      </w:r>
    </w:p>
    <w:p w:rsidR="00AE4228" w:rsidRDefault="00AE4228" w:rsidP="00AE4228">
      <w:pPr>
        <w:pStyle w:val="ListParagraph"/>
        <w:numPr>
          <w:ilvl w:val="1"/>
          <w:numId w:val="2"/>
        </w:numPr>
      </w:pPr>
      <w:r>
        <w:t>Several key properties</w:t>
      </w:r>
    </w:p>
    <w:p w:rsidR="00AE4228" w:rsidRDefault="00AE4228" w:rsidP="00AE4228">
      <w:pPr>
        <w:pStyle w:val="ListParagraph"/>
        <w:numPr>
          <w:ilvl w:val="2"/>
          <w:numId w:val="2"/>
        </w:numPr>
      </w:pPr>
      <w:r>
        <w:t>Standard deviation can divide normal curve into areas containing known percentages</w:t>
      </w:r>
    </w:p>
    <w:p w:rsidR="00AE4228" w:rsidRPr="00AE4228" w:rsidRDefault="00AE4228" w:rsidP="00AE4228">
      <w:pPr>
        <w:pStyle w:val="ListParagraph"/>
        <w:numPr>
          <w:ilvl w:val="0"/>
          <w:numId w:val="2"/>
        </w:numPr>
      </w:pPr>
      <w:r>
        <w:rPr>
          <w:b/>
        </w:rPr>
        <w:t>Statistical Methods For Data Analysis</w:t>
      </w:r>
    </w:p>
    <w:p w:rsidR="00AE4228" w:rsidRDefault="00AE4228" w:rsidP="00AE4228">
      <w:pPr>
        <w:pStyle w:val="ListParagraph"/>
        <w:numPr>
          <w:ilvl w:val="1"/>
          <w:numId w:val="2"/>
        </w:numPr>
      </w:pPr>
      <w:r>
        <w:t>Psychologists want to know how variables relate to one another</w:t>
      </w:r>
    </w:p>
    <w:p w:rsidR="00AE4228" w:rsidRDefault="00955270" w:rsidP="00AE4228">
      <w:pPr>
        <w:pStyle w:val="ListParagraph"/>
        <w:numPr>
          <w:ilvl w:val="1"/>
          <w:numId w:val="2"/>
        </w:numPr>
      </w:pPr>
      <w:r>
        <w:t>Accounting for variance in behaviour</w:t>
      </w:r>
    </w:p>
    <w:p w:rsidR="00955270" w:rsidRDefault="00955270" w:rsidP="00955270">
      <w:pPr>
        <w:pStyle w:val="ListParagraph"/>
        <w:numPr>
          <w:ilvl w:val="2"/>
          <w:numId w:val="2"/>
        </w:numPr>
      </w:pPr>
      <w:r>
        <w:t>Varies between individuals</w:t>
      </w:r>
    </w:p>
    <w:p w:rsidR="00955270" w:rsidRDefault="00955270" w:rsidP="00955270">
      <w:pPr>
        <w:pStyle w:val="ListParagraph"/>
        <w:numPr>
          <w:ilvl w:val="2"/>
          <w:numId w:val="2"/>
        </w:numPr>
      </w:pPr>
      <w:r>
        <w:t>Total amount of variation in people’s behaviour can be divided into two components</w:t>
      </w:r>
      <w:r w:rsidR="001252C7">
        <w:t xml:space="preserve"> (variance accounted for and variance not accounted for)</w:t>
      </w:r>
    </w:p>
    <w:p w:rsidR="001252C7" w:rsidRDefault="00EC15E2" w:rsidP="00955270">
      <w:pPr>
        <w:pStyle w:val="ListParagraph"/>
        <w:numPr>
          <w:ilvl w:val="2"/>
          <w:numId w:val="2"/>
        </w:numPr>
      </w:pPr>
      <w:r>
        <w:t>There is also error variance that cannot be controlled by anyone</w:t>
      </w:r>
    </w:p>
    <w:p w:rsidR="00EC15E2" w:rsidRDefault="00EC15E2" w:rsidP="00955270">
      <w:pPr>
        <w:pStyle w:val="ListParagraph"/>
        <w:numPr>
          <w:ilvl w:val="2"/>
          <w:numId w:val="2"/>
        </w:numPr>
      </w:pPr>
      <w:r>
        <w:t>Understanding and predicting behaviour by the use of isolating factors that account for behavioural variance</w:t>
      </w:r>
    </w:p>
    <w:p w:rsidR="00EC15E2" w:rsidRDefault="00EC15E2" w:rsidP="00EC15E2">
      <w:pPr>
        <w:pStyle w:val="ListParagraph"/>
        <w:ind w:left="2520"/>
      </w:pPr>
    </w:p>
    <w:p w:rsidR="00EC15E2" w:rsidRDefault="00EC15E2" w:rsidP="00EC15E2">
      <w:pPr>
        <w:pStyle w:val="ListParagraph"/>
        <w:numPr>
          <w:ilvl w:val="1"/>
          <w:numId w:val="2"/>
        </w:numPr>
      </w:pPr>
      <w:r>
        <w:lastRenderedPageBreak/>
        <w:t>Correlational Methods</w:t>
      </w:r>
    </w:p>
    <w:p w:rsidR="00EC15E2" w:rsidRDefault="00EC15E2" w:rsidP="00EC15E2">
      <w:pPr>
        <w:pStyle w:val="ListParagraph"/>
        <w:numPr>
          <w:ilvl w:val="2"/>
          <w:numId w:val="2"/>
        </w:numPr>
      </w:pPr>
      <w:r>
        <w:t>Finding relations between two psychological tests to see if they’re related in any way</w:t>
      </w:r>
    </w:p>
    <w:p w:rsidR="00EC15E2" w:rsidRDefault="00EC15E2" w:rsidP="00EC15E2">
      <w:pPr>
        <w:pStyle w:val="ListParagraph"/>
        <w:numPr>
          <w:ilvl w:val="2"/>
          <w:numId w:val="2"/>
        </w:numPr>
      </w:pPr>
      <w:r>
        <w:t>Variables can differ in direction and strength</w:t>
      </w:r>
    </w:p>
    <w:p w:rsidR="00EC15E2" w:rsidRDefault="00F200B2" w:rsidP="00F200B2">
      <w:pPr>
        <w:pStyle w:val="ListParagraph"/>
        <w:numPr>
          <w:ilvl w:val="1"/>
          <w:numId w:val="2"/>
        </w:numPr>
      </w:pPr>
      <w:r>
        <w:t>Inferential Statistics and Hypothesis Testing</w:t>
      </w:r>
    </w:p>
    <w:p w:rsidR="00F200B2" w:rsidRDefault="00F200B2" w:rsidP="00F200B2">
      <w:pPr>
        <w:pStyle w:val="ListParagraph"/>
        <w:numPr>
          <w:ilvl w:val="2"/>
          <w:numId w:val="2"/>
        </w:numPr>
      </w:pPr>
      <w:r>
        <w:t>Inferential statistics tell us how confident we can be in drawing conclusions</w:t>
      </w:r>
    </w:p>
    <w:p w:rsidR="00F200B2" w:rsidRPr="0089534E" w:rsidRDefault="00F200B2" w:rsidP="00F200B2">
      <w:pPr>
        <w:pStyle w:val="ListParagraph"/>
        <w:numPr>
          <w:ilvl w:val="2"/>
          <w:numId w:val="2"/>
        </w:numPr>
      </w:pPr>
      <w:r>
        <w:t>Use them to determine the likelihood of good results</w:t>
      </w:r>
      <w:bookmarkStart w:id="0" w:name="_GoBack"/>
      <w:bookmarkEnd w:id="0"/>
    </w:p>
    <w:sectPr w:rsidR="00F200B2" w:rsidRPr="008953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63025"/>
    <w:multiLevelType w:val="hybridMultilevel"/>
    <w:tmpl w:val="5B3EC5A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C3B0547"/>
    <w:multiLevelType w:val="hybridMultilevel"/>
    <w:tmpl w:val="521C7E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CF"/>
    <w:rsid w:val="001252C7"/>
    <w:rsid w:val="00264C4C"/>
    <w:rsid w:val="00553022"/>
    <w:rsid w:val="005E2105"/>
    <w:rsid w:val="0089534E"/>
    <w:rsid w:val="0094649F"/>
    <w:rsid w:val="00955270"/>
    <w:rsid w:val="00AE4228"/>
    <w:rsid w:val="00B353CD"/>
    <w:rsid w:val="00BC199A"/>
    <w:rsid w:val="00E479CF"/>
    <w:rsid w:val="00E657E7"/>
    <w:rsid w:val="00EC15E2"/>
    <w:rsid w:val="00F2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3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ana%20VanderMey\Documents\Classes\Term%201\Psychology\Psychology%20Chap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Psychology Chapter</Template>
  <TotalTime>74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VanderMey</dc:creator>
  <cp:lastModifiedBy>Juliana VanderMey</cp:lastModifiedBy>
  <cp:revision>7</cp:revision>
  <dcterms:created xsi:type="dcterms:W3CDTF">2011-09-27T19:19:00Z</dcterms:created>
  <dcterms:modified xsi:type="dcterms:W3CDTF">2011-10-02T17:54:00Z</dcterms:modified>
</cp:coreProperties>
</file>