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896D11" w14:textId="77777777" w:rsidR="00866180" w:rsidRPr="00646452" w:rsidRDefault="00646452">
      <w:pPr>
        <w:pStyle w:val="Heading1"/>
        <w:rPr>
          <w:rFonts w:ascii="Times New Roman" w:hAnsi="Times New Roman" w:cs="Times New Roman"/>
          <w:color w:val="000000" w:themeColor="text1"/>
        </w:rPr>
      </w:pPr>
      <w:r w:rsidRPr="00646452">
        <w:rPr>
          <w:rFonts w:ascii="Times New Roman" w:hAnsi="Times New Roman" w:cs="Times New Roman"/>
          <w:color w:val="000000" w:themeColor="text1"/>
        </w:rPr>
        <w:t>BPS1101 Notes: Drugs 101</w:t>
      </w:r>
    </w:p>
    <w:p w14:paraId="172A01DD" w14:textId="77777777" w:rsidR="00866180" w:rsidRPr="002C55EB" w:rsidRDefault="00646452" w:rsidP="00646452">
      <w:pPr>
        <w:pStyle w:val="ListBullet"/>
        <w:numPr>
          <w:ilvl w:val="0"/>
          <w:numId w:val="0"/>
        </w:numPr>
        <w:rPr>
          <w:color w:val="000000" w:themeColor="text1"/>
          <w:u w:val="single"/>
        </w:rPr>
      </w:pPr>
      <w:r w:rsidRPr="002C55EB">
        <w:rPr>
          <w:b/>
          <w:color w:val="000000" w:themeColor="text1"/>
          <w:u w:val="single"/>
        </w:rPr>
        <w:t>Cancer</w:t>
      </w:r>
    </w:p>
    <w:p w14:paraId="41964936" w14:textId="77777777" w:rsidR="00646452" w:rsidRDefault="001C2819" w:rsidP="001C2819">
      <w:pPr>
        <w:pStyle w:val="ListBullet"/>
        <w:numPr>
          <w:ilvl w:val="0"/>
          <w:numId w:val="5"/>
        </w:numPr>
        <w:spacing w:line="240" w:lineRule="auto"/>
        <w:rPr>
          <w:color w:val="000000" w:themeColor="text1"/>
        </w:rPr>
      </w:pPr>
      <w:r>
        <w:rPr>
          <w:color w:val="000000" w:themeColor="text1"/>
        </w:rPr>
        <w:t>Cancer accounts for nearly one quarter of death in the U.S.A.</w:t>
      </w:r>
    </w:p>
    <w:p w14:paraId="3D8372DC" w14:textId="77777777" w:rsidR="001C2819" w:rsidRDefault="001C2819" w:rsidP="001C2819">
      <w:pPr>
        <w:pStyle w:val="ListBullet"/>
        <w:numPr>
          <w:ilvl w:val="0"/>
          <w:numId w:val="5"/>
        </w:numPr>
        <w:spacing w:line="240" w:lineRule="auto"/>
        <w:rPr>
          <w:color w:val="000000" w:themeColor="text1"/>
        </w:rPr>
      </w:pPr>
      <w:r>
        <w:rPr>
          <w:color w:val="000000" w:themeColor="text1"/>
        </w:rPr>
        <w:t>Cisplatin; the most common cause of cancer today.</w:t>
      </w:r>
    </w:p>
    <w:p w14:paraId="76DA3E61" w14:textId="77777777" w:rsidR="001C2819" w:rsidRDefault="001C2819" w:rsidP="001C2819">
      <w:pPr>
        <w:pStyle w:val="ListBullet"/>
        <w:numPr>
          <w:ilvl w:val="0"/>
          <w:numId w:val="5"/>
        </w:numPr>
        <w:spacing w:line="240" w:lineRule="auto"/>
        <w:rPr>
          <w:color w:val="000000" w:themeColor="text1"/>
        </w:rPr>
      </w:pPr>
      <w:r>
        <w:rPr>
          <w:color w:val="000000" w:themeColor="text1"/>
        </w:rPr>
        <w:t>Yew trees used as poison for centuries.</w:t>
      </w:r>
    </w:p>
    <w:p w14:paraId="2D9814FD" w14:textId="77777777" w:rsidR="001C2819" w:rsidRDefault="001C2819" w:rsidP="001C2819">
      <w:pPr>
        <w:pStyle w:val="ListBullet"/>
        <w:numPr>
          <w:ilvl w:val="0"/>
          <w:numId w:val="5"/>
        </w:numPr>
        <w:spacing w:line="240" w:lineRule="auto"/>
        <w:rPr>
          <w:color w:val="000000" w:themeColor="text1"/>
        </w:rPr>
      </w:pPr>
      <w:r>
        <w:rPr>
          <w:color w:val="000000" w:themeColor="text1"/>
        </w:rPr>
        <w:t>Wine that were put in that kind of wood would be toxic.</w:t>
      </w:r>
    </w:p>
    <w:p w14:paraId="3E69EA3A" w14:textId="77777777" w:rsidR="001C2819" w:rsidRDefault="001C2819" w:rsidP="001C2819">
      <w:pPr>
        <w:pStyle w:val="ListBullet"/>
        <w:numPr>
          <w:ilvl w:val="0"/>
          <w:numId w:val="5"/>
        </w:numPr>
        <w:spacing w:line="240" w:lineRule="auto"/>
        <w:rPr>
          <w:color w:val="000000" w:themeColor="text1"/>
        </w:rPr>
      </w:pPr>
      <w:r>
        <w:rPr>
          <w:color w:val="000000" w:themeColor="text1"/>
        </w:rPr>
        <w:t>Toxon is greek for toxin</w:t>
      </w:r>
    </w:p>
    <w:p w14:paraId="004B9561" w14:textId="77777777" w:rsidR="001C2819" w:rsidRDefault="001C2819" w:rsidP="001C2819">
      <w:pPr>
        <w:pStyle w:val="ListBullet"/>
        <w:numPr>
          <w:ilvl w:val="0"/>
          <w:numId w:val="5"/>
        </w:numPr>
        <w:spacing w:line="240" w:lineRule="auto"/>
        <w:rPr>
          <w:color w:val="000000" w:themeColor="text1"/>
        </w:rPr>
      </w:pPr>
      <w:r>
        <w:rPr>
          <w:color w:val="000000" w:themeColor="text1"/>
        </w:rPr>
        <w:t>Cytotoxic means it kills cells (cancer) (1964)</w:t>
      </w:r>
    </w:p>
    <w:p w14:paraId="6EAE69B3" w14:textId="77777777" w:rsidR="001C2819" w:rsidRDefault="00F2517B" w:rsidP="001C2819">
      <w:pPr>
        <w:pStyle w:val="ListBullet"/>
        <w:numPr>
          <w:ilvl w:val="0"/>
          <w:numId w:val="5"/>
        </w:numPr>
        <w:spacing w:line="240" w:lineRule="auto"/>
        <w:rPr>
          <w:color w:val="000000" w:themeColor="text1"/>
        </w:rPr>
      </w:pPr>
      <w:r>
        <w:rPr>
          <w:color w:val="000000" w:themeColor="text1"/>
        </w:rPr>
        <w:t>Taxol is a complex molecule (1971) effective (1989)</w:t>
      </w:r>
    </w:p>
    <w:p w14:paraId="3419F276" w14:textId="77777777" w:rsidR="00A524C5" w:rsidRDefault="00F2517B" w:rsidP="00A524C5">
      <w:pPr>
        <w:pStyle w:val="ListBullet"/>
        <w:numPr>
          <w:ilvl w:val="0"/>
          <w:numId w:val="5"/>
        </w:numPr>
        <w:spacing w:line="240" w:lineRule="auto"/>
        <w:rPr>
          <w:color w:val="000000" w:themeColor="text1"/>
        </w:rPr>
      </w:pPr>
      <w:r>
        <w:rPr>
          <w:color w:val="000000" w:themeColor="text1"/>
        </w:rPr>
        <w:t>It is estimated to take 50 years for yew t</w:t>
      </w:r>
      <w:r w:rsidR="00A524C5">
        <w:rPr>
          <w:color w:val="000000" w:themeColor="text1"/>
        </w:rPr>
        <w:t>rees to grow in other for the production of taxol to increase.</w:t>
      </w:r>
    </w:p>
    <w:p w14:paraId="62777973" w14:textId="77777777" w:rsidR="00A524C5" w:rsidRDefault="00A524C5" w:rsidP="00A524C5">
      <w:pPr>
        <w:pStyle w:val="ListBullet"/>
        <w:numPr>
          <w:ilvl w:val="0"/>
          <w:numId w:val="5"/>
        </w:numPr>
        <w:spacing w:line="240" w:lineRule="auto"/>
        <w:rPr>
          <w:color w:val="000000" w:themeColor="text1"/>
        </w:rPr>
      </w:pPr>
      <w:r>
        <w:rPr>
          <w:color w:val="000000" w:themeColor="text1"/>
        </w:rPr>
        <w:t>They found another route for the material, it is not the exact same one but it can still be used.</w:t>
      </w:r>
    </w:p>
    <w:p w14:paraId="1C7B0FCA" w14:textId="77777777" w:rsidR="00A524C5" w:rsidRDefault="00A524C5" w:rsidP="00A524C5">
      <w:pPr>
        <w:pStyle w:val="ListBullet"/>
        <w:numPr>
          <w:ilvl w:val="0"/>
          <w:numId w:val="5"/>
        </w:numPr>
        <w:spacing w:line="240" w:lineRule="auto"/>
        <w:rPr>
          <w:color w:val="000000" w:themeColor="text1"/>
        </w:rPr>
      </w:pPr>
      <w:r>
        <w:rPr>
          <w:color w:val="000000" w:themeColor="text1"/>
        </w:rPr>
        <w:t>Better because no need to cut down the trees, the leaves are the cure.</w:t>
      </w:r>
    </w:p>
    <w:p w14:paraId="38197826" w14:textId="77777777" w:rsidR="00A524C5" w:rsidRDefault="00A524C5" w:rsidP="00A524C5">
      <w:pPr>
        <w:pStyle w:val="ListBullet"/>
        <w:numPr>
          <w:ilvl w:val="0"/>
          <w:numId w:val="5"/>
        </w:numPr>
        <w:spacing w:line="240" w:lineRule="auto"/>
        <w:rPr>
          <w:color w:val="000000" w:themeColor="text1"/>
        </w:rPr>
      </w:pPr>
      <w:r>
        <w:rPr>
          <w:color w:val="000000" w:themeColor="text1"/>
        </w:rPr>
        <w:t>4 chemical reactions: semi-syntheses.</w:t>
      </w:r>
    </w:p>
    <w:p w14:paraId="44231362" w14:textId="77777777" w:rsidR="00A524C5" w:rsidRDefault="00A524C5" w:rsidP="00A524C5">
      <w:pPr>
        <w:pStyle w:val="ListBullet"/>
        <w:numPr>
          <w:ilvl w:val="0"/>
          <w:numId w:val="5"/>
        </w:numPr>
        <w:spacing w:line="240" w:lineRule="auto"/>
        <w:rPr>
          <w:color w:val="000000" w:themeColor="text1"/>
        </w:rPr>
      </w:pPr>
      <w:r>
        <w:rPr>
          <w:color w:val="000000" w:themeColor="text1"/>
        </w:rPr>
        <w:t>Robert Holton- Florida State University</w:t>
      </w:r>
    </w:p>
    <w:p w14:paraId="10AB7EAE" w14:textId="77777777" w:rsidR="00A524C5" w:rsidRDefault="00A524C5" w:rsidP="00A524C5">
      <w:pPr>
        <w:pStyle w:val="ListBullet"/>
        <w:numPr>
          <w:ilvl w:val="0"/>
          <w:numId w:val="5"/>
        </w:numPr>
        <w:spacing w:line="240" w:lineRule="auto"/>
        <w:rPr>
          <w:color w:val="000000" w:themeColor="text1"/>
        </w:rPr>
      </w:pPr>
      <w:r>
        <w:rPr>
          <w:color w:val="000000" w:themeColor="text1"/>
        </w:rPr>
        <w:t xml:space="preserve">You </w:t>
      </w:r>
      <w:r w:rsidR="001934BA">
        <w:rPr>
          <w:color w:val="000000" w:themeColor="text1"/>
        </w:rPr>
        <w:t>can now manufacture it from a cell.</w:t>
      </w:r>
    </w:p>
    <w:p w14:paraId="1E279827" w14:textId="77777777" w:rsidR="00FF4A8B" w:rsidRDefault="00FF4A8B" w:rsidP="00A524C5">
      <w:pPr>
        <w:pStyle w:val="ListBullet"/>
        <w:numPr>
          <w:ilvl w:val="0"/>
          <w:numId w:val="5"/>
        </w:numPr>
        <w:spacing w:line="240" w:lineRule="auto"/>
        <w:rPr>
          <w:color w:val="000000" w:themeColor="text1"/>
        </w:rPr>
      </w:pPr>
      <w:r>
        <w:rPr>
          <w:color w:val="000000" w:themeColor="text1"/>
        </w:rPr>
        <w:t>Cell division in two ways: Stimulation (accelerator) Repression (brakes)</w:t>
      </w:r>
    </w:p>
    <w:p w14:paraId="7004D9D2" w14:textId="77777777" w:rsidR="00FF4A8B" w:rsidRPr="00FF4A8B" w:rsidRDefault="001934BA" w:rsidP="00FF4A8B">
      <w:pPr>
        <w:pStyle w:val="ListBullet"/>
        <w:numPr>
          <w:ilvl w:val="0"/>
          <w:numId w:val="5"/>
        </w:numPr>
        <w:spacing w:line="240" w:lineRule="auto"/>
        <w:rPr>
          <w:color w:val="000000" w:themeColor="text1"/>
        </w:rPr>
      </w:pPr>
      <w:r>
        <w:rPr>
          <w:color w:val="000000" w:themeColor="text1"/>
        </w:rPr>
        <w:t>Eve</w:t>
      </w:r>
      <w:r w:rsidR="00FF4A8B">
        <w:rPr>
          <w:color w:val="000000" w:themeColor="text1"/>
        </w:rPr>
        <w:t>rything (</w:t>
      </w:r>
      <w:r>
        <w:rPr>
          <w:color w:val="000000" w:themeColor="text1"/>
        </w:rPr>
        <w:t>in order) that is avoidable.</w:t>
      </w:r>
    </w:p>
    <w:p w14:paraId="05253C56" w14:textId="77777777" w:rsidR="001934BA" w:rsidRDefault="001934BA" w:rsidP="001934BA">
      <w:pPr>
        <w:pStyle w:val="ListBullet"/>
        <w:numPr>
          <w:ilvl w:val="0"/>
          <w:numId w:val="6"/>
        </w:numPr>
        <w:spacing w:line="240" w:lineRule="auto"/>
        <w:rPr>
          <w:color w:val="000000" w:themeColor="text1"/>
        </w:rPr>
      </w:pPr>
      <w:r>
        <w:rPr>
          <w:color w:val="000000" w:themeColor="text1"/>
        </w:rPr>
        <w:t>Alcohol</w:t>
      </w:r>
    </w:p>
    <w:p w14:paraId="00886A37" w14:textId="77777777" w:rsidR="001934BA" w:rsidRDefault="001934BA" w:rsidP="001934BA">
      <w:pPr>
        <w:pStyle w:val="ListBullet"/>
        <w:numPr>
          <w:ilvl w:val="0"/>
          <w:numId w:val="6"/>
        </w:numPr>
        <w:spacing w:line="240" w:lineRule="auto"/>
        <w:rPr>
          <w:color w:val="000000" w:themeColor="text1"/>
        </w:rPr>
      </w:pPr>
      <w:r>
        <w:rPr>
          <w:color w:val="000000" w:themeColor="text1"/>
        </w:rPr>
        <w:t xml:space="preserve">Lack of exercise </w:t>
      </w:r>
    </w:p>
    <w:p w14:paraId="0C5F7196" w14:textId="77777777" w:rsidR="001934BA" w:rsidRDefault="001934BA" w:rsidP="001934BA">
      <w:pPr>
        <w:pStyle w:val="ListBullet"/>
        <w:numPr>
          <w:ilvl w:val="0"/>
          <w:numId w:val="6"/>
        </w:numPr>
        <w:spacing w:line="240" w:lineRule="auto"/>
        <w:rPr>
          <w:color w:val="000000" w:themeColor="text1"/>
        </w:rPr>
      </w:pPr>
      <w:r>
        <w:rPr>
          <w:color w:val="000000" w:themeColor="text1"/>
        </w:rPr>
        <w:t xml:space="preserve">UV radiation </w:t>
      </w:r>
    </w:p>
    <w:p w14:paraId="44954469" w14:textId="77777777" w:rsidR="001934BA" w:rsidRDefault="001934BA" w:rsidP="001934BA">
      <w:pPr>
        <w:pStyle w:val="ListBullet"/>
        <w:numPr>
          <w:ilvl w:val="0"/>
          <w:numId w:val="6"/>
        </w:numPr>
        <w:spacing w:line="240" w:lineRule="auto"/>
        <w:rPr>
          <w:color w:val="000000" w:themeColor="text1"/>
        </w:rPr>
      </w:pPr>
      <w:r>
        <w:rPr>
          <w:color w:val="000000" w:themeColor="text1"/>
        </w:rPr>
        <w:t>Environmental-exposure (2-4%)</w:t>
      </w:r>
    </w:p>
    <w:p w14:paraId="2D6E48F9" w14:textId="77777777" w:rsidR="001934BA" w:rsidRDefault="001934BA" w:rsidP="001934BA">
      <w:pPr>
        <w:pStyle w:val="ListBullet"/>
        <w:numPr>
          <w:ilvl w:val="0"/>
          <w:numId w:val="6"/>
        </w:numPr>
        <w:spacing w:line="240" w:lineRule="auto"/>
        <w:rPr>
          <w:color w:val="000000" w:themeColor="text1"/>
        </w:rPr>
      </w:pPr>
      <w:r>
        <w:rPr>
          <w:color w:val="000000" w:themeColor="text1"/>
        </w:rPr>
        <w:t>Genetics</w:t>
      </w:r>
    </w:p>
    <w:p w14:paraId="7AF24BED" w14:textId="77777777" w:rsidR="00FF4A8B" w:rsidRDefault="001934BA" w:rsidP="00FF4A8B">
      <w:pPr>
        <w:pStyle w:val="ListBullet"/>
        <w:numPr>
          <w:ilvl w:val="0"/>
          <w:numId w:val="6"/>
        </w:numPr>
        <w:spacing w:line="240" w:lineRule="auto"/>
        <w:rPr>
          <w:color w:val="000000" w:themeColor="text1"/>
        </w:rPr>
      </w:pPr>
      <w:r>
        <w:rPr>
          <w:color w:val="000000" w:themeColor="text1"/>
        </w:rPr>
        <w:t>Medical procedures</w:t>
      </w:r>
      <w:r w:rsidR="00FF4A8B">
        <w:rPr>
          <w:color w:val="000000" w:themeColor="text1"/>
        </w:rPr>
        <w:t xml:space="preserve"> (x-rays and chemotherapy)</w:t>
      </w:r>
    </w:p>
    <w:p w14:paraId="3C57AA46" w14:textId="77777777" w:rsidR="00FF4A8B" w:rsidRDefault="00FF4A8B" w:rsidP="00FF4A8B">
      <w:pPr>
        <w:pStyle w:val="ListBullet"/>
        <w:numPr>
          <w:ilvl w:val="0"/>
          <w:numId w:val="0"/>
        </w:numPr>
        <w:spacing w:line="240" w:lineRule="auto"/>
        <w:ind w:left="432" w:hanging="432"/>
        <w:rPr>
          <w:color w:val="000000" w:themeColor="text1"/>
        </w:rPr>
      </w:pPr>
      <w:r>
        <w:rPr>
          <w:b/>
          <w:color w:val="000000" w:themeColor="text1"/>
          <w:u w:val="single"/>
        </w:rPr>
        <w:lastRenderedPageBreak/>
        <w:t>Sports</w:t>
      </w:r>
    </w:p>
    <w:p w14:paraId="0A2C1DEB" w14:textId="77777777" w:rsidR="00FF4A8B" w:rsidRDefault="00FF4A8B" w:rsidP="00FF4A8B">
      <w:pPr>
        <w:pStyle w:val="ListBullet"/>
        <w:numPr>
          <w:ilvl w:val="0"/>
          <w:numId w:val="8"/>
        </w:numPr>
        <w:spacing w:line="240" w:lineRule="auto"/>
        <w:rPr>
          <w:color w:val="000000" w:themeColor="text1"/>
        </w:rPr>
      </w:pPr>
      <w:r>
        <w:rPr>
          <w:color w:val="000000" w:themeColor="text1"/>
        </w:rPr>
        <w:t>Marion: spent 6 months in jail for taking supplement pills</w:t>
      </w:r>
    </w:p>
    <w:p w14:paraId="598475B8" w14:textId="77777777" w:rsidR="001610D3" w:rsidRDefault="00FF4A8B" w:rsidP="00FF4A8B">
      <w:pPr>
        <w:pStyle w:val="ListBullet"/>
        <w:numPr>
          <w:ilvl w:val="0"/>
          <w:numId w:val="8"/>
        </w:numPr>
        <w:spacing w:line="240" w:lineRule="auto"/>
        <w:rPr>
          <w:color w:val="000000" w:themeColor="text1"/>
        </w:rPr>
      </w:pPr>
      <w:r>
        <w:rPr>
          <w:color w:val="000000" w:themeColor="text1"/>
        </w:rPr>
        <w:t>Ancient ol</w:t>
      </w:r>
      <w:r w:rsidR="001610D3">
        <w:rPr>
          <w:color w:val="000000" w:themeColor="text1"/>
        </w:rPr>
        <w:t>ympic was different: they encouraged the athlete to have supplement so that they can win.</w:t>
      </w:r>
    </w:p>
    <w:p w14:paraId="49A4FA45" w14:textId="77777777" w:rsidR="001610D3" w:rsidRDefault="001610D3" w:rsidP="00FF4A8B">
      <w:pPr>
        <w:pStyle w:val="ListBullet"/>
        <w:numPr>
          <w:ilvl w:val="0"/>
          <w:numId w:val="8"/>
        </w:numPr>
        <w:spacing w:line="240" w:lineRule="auto"/>
        <w:rPr>
          <w:color w:val="000000" w:themeColor="text1"/>
        </w:rPr>
      </w:pPr>
      <w:r>
        <w:rPr>
          <w:color w:val="000000" w:themeColor="text1"/>
        </w:rPr>
        <w:t>The Zulu people drank a drink they made called Dop before battle (Dop in Afrikaans)</w:t>
      </w:r>
    </w:p>
    <w:p w14:paraId="59220E85" w14:textId="77777777" w:rsidR="001610D3" w:rsidRDefault="001610D3" w:rsidP="00FF4A8B">
      <w:pPr>
        <w:pStyle w:val="ListBullet"/>
        <w:numPr>
          <w:ilvl w:val="0"/>
          <w:numId w:val="8"/>
        </w:numPr>
        <w:spacing w:line="240" w:lineRule="auto"/>
        <w:rPr>
          <w:color w:val="000000" w:themeColor="text1"/>
        </w:rPr>
      </w:pPr>
      <w:r>
        <w:rPr>
          <w:color w:val="000000" w:themeColor="text1"/>
        </w:rPr>
        <w:t>Dope becoming the performance enhancement</w:t>
      </w:r>
    </w:p>
    <w:p w14:paraId="0A93DBE9" w14:textId="77777777" w:rsidR="00FF4A8B" w:rsidRDefault="001610D3" w:rsidP="00FF4A8B">
      <w:pPr>
        <w:pStyle w:val="ListBullet"/>
        <w:numPr>
          <w:ilvl w:val="0"/>
          <w:numId w:val="8"/>
        </w:numPr>
        <w:spacing w:line="240" w:lineRule="auto"/>
        <w:rPr>
          <w:color w:val="000000" w:themeColor="text1"/>
        </w:rPr>
      </w:pPr>
      <w:r>
        <w:rPr>
          <w:color w:val="000000" w:themeColor="text1"/>
        </w:rPr>
        <w:t xml:space="preserve">  Horses were being doped to perform better.</w:t>
      </w:r>
    </w:p>
    <w:p w14:paraId="65683A15" w14:textId="77777777" w:rsidR="001610D3" w:rsidRDefault="001610D3" w:rsidP="001610D3">
      <w:pPr>
        <w:pStyle w:val="ListBullet"/>
        <w:numPr>
          <w:ilvl w:val="0"/>
          <w:numId w:val="8"/>
        </w:numPr>
        <w:spacing w:line="240" w:lineRule="auto"/>
        <w:rPr>
          <w:color w:val="000000" w:themeColor="text1"/>
        </w:rPr>
      </w:pPr>
      <w:r>
        <w:rPr>
          <w:color w:val="000000" w:themeColor="text1"/>
        </w:rPr>
        <w:t>Alcohol, egg whites and strychnine: Thomas Hicks collapses 3 times.</w:t>
      </w:r>
    </w:p>
    <w:p w14:paraId="6A89198F" w14:textId="77777777" w:rsidR="001610D3" w:rsidRDefault="001610D3" w:rsidP="001610D3">
      <w:pPr>
        <w:pStyle w:val="ListBullet"/>
        <w:numPr>
          <w:ilvl w:val="0"/>
          <w:numId w:val="8"/>
        </w:numPr>
        <w:spacing w:line="240" w:lineRule="auto"/>
        <w:rPr>
          <w:color w:val="000000" w:themeColor="text1"/>
        </w:rPr>
      </w:pPr>
      <w:r>
        <w:rPr>
          <w:color w:val="000000" w:themeColor="text1"/>
        </w:rPr>
        <w:t>Adrenaline is not drug-like.</w:t>
      </w:r>
    </w:p>
    <w:p w14:paraId="28A66C4D" w14:textId="77777777" w:rsidR="001610D3" w:rsidRDefault="001610D3" w:rsidP="001610D3">
      <w:pPr>
        <w:pStyle w:val="ListBullet"/>
        <w:numPr>
          <w:ilvl w:val="0"/>
          <w:numId w:val="8"/>
        </w:numPr>
        <w:spacing w:line="240" w:lineRule="auto"/>
        <w:rPr>
          <w:color w:val="000000" w:themeColor="text1"/>
        </w:rPr>
      </w:pPr>
      <w:r>
        <w:rPr>
          <w:color w:val="000000" w:themeColor="text1"/>
        </w:rPr>
        <w:t>Drug has to be injected by I.V</w:t>
      </w:r>
    </w:p>
    <w:p w14:paraId="1395884A" w14:textId="77777777" w:rsidR="0006242E" w:rsidRDefault="0006242E" w:rsidP="001610D3">
      <w:pPr>
        <w:pStyle w:val="ListBullet"/>
        <w:numPr>
          <w:ilvl w:val="0"/>
          <w:numId w:val="8"/>
        </w:numPr>
        <w:spacing w:line="240" w:lineRule="auto"/>
        <w:rPr>
          <w:color w:val="000000" w:themeColor="text1"/>
        </w:rPr>
      </w:pPr>
      <w:r>
        <w:rPr>
          <w:color w:val="000000" w:themeColor="text1"/>
        </w:rPr>
        <w:t>Gordon Alles discovers amphetamine in 1929.</w:t>
      </w:r>
    </w:p>
    <w:p w14:paraId="6A9A28D7" w14:textId="77777777" w:rsidR="0006242E" w:rsidRDefault="0006242E" w:rsidP="001610D3">
      <w:pPr>
        <w:pStyle w:val="ListBullet"/>
        <w:numPr>
          <w:ilvl w:val="0"/>
          <w:numId w:val="8"/>
        </w:numPr>
        <w:spacing w:line="240" w:lineRule="auto"/>
        <w:rPr>
          <w:color w:val="000000" w:themeColor="text1"/>
        </w:rPr>
      </w:pPr>
      <w:r>
        <w:rPr>
          <w:color w:val="000000" w:themeColor="text1"/>
        </w:rPr>
        <w:t>Side effects was sleepless night</w:t>
      </w:r>
    </w:p>
    <w:p w14:paraId="371DB585" w14:textId="77777777" w:rsidR="0006242E" w:rsidRDefault="0006242E" w:rsidP="001610D3">
      <w:pPr>
        <w:pStyle w:val="ListBullet"/>
        <w:numPr>
          <w:ilvl w:val="0"/>
          <w:numId w:val="8"/>
        </w:numPr>
        <w:spacing w:line="240" w:lineRule="auto"/>
        <w:rPr>
          <w:color w:val="000000" w:themeColor="text1"/>
        </w:rPr>
      </w:pPr>
      <w:r>
        <w:rPr>
          <w:color w:val="000000" w:themeColor="text1"/>
        </w:rPr>
        <w:t>World war II just methamphetamine in total war</w:t>
      </w:r>
    </w:p>
    <w:p w14:paraId="09C97AFF" w14:textId="77777777" w:rsidR="0006242E" w:rsidRDefault="0006242E" w:rsidP="001610D3">
      <w:pPr>
        <w:pStyle w:val="ListBullet"/>
        <w:numPr>
          <w:ilvl w:val="0"/>
          <w:numId w:val="8"/>
        </w:numPr>
        <w:spacing w:line="240" w:lineRule="auto"/>
        <w:rPr>
          <w:color w:val="000000" w:themeColor="text1"/>
        </w:rPr>
      </w:pPr>
      <w:r>
        <w:rPr>
          <w:color w:val="000000" w:themeColor="text1"/>
        </w:rPr>
        <w:t>R.H Winfield experiments caffeine, amphetamine and methamphetamine.</w:t>
      </w:r>
    </w:p>
    <w:p w14:paraId="11804DA6" w14:textId="77777777" w:rsidR="0006242E" w:rsidRDefault="0006242E" w:rsidP="001610D3">
      <w:pPr>
        <w:pStyle w:val="ListBullet"/>
        <w:numPr>
          <w:ilvl w:val="0"/>
          <w:numId w:val="8"/>
        </w:numPr>
        <w:spacing w:line="240" w:lineRule="auto"/>
        <w:rPr>
          <w:color w:val="000000" w:themeColor="text1"/>
        </w:rPr>
      </w:pPr>
      <w:r>
        <w:rPr>
          <w:color w:val="000000" w:themeColor="text1"/>
        </w:rPr>
        <w:t>High dosage of caffeine gives you the shake (not good for air force pilots)</w:t>
      </w:r>
    </w:p>
    <w:p w14:paraId="022F97F3" w14:textId="77777777" w:rsidR="0006242E" w:rsidRDefault="0006242E" w:rsidP="001610D3">
      <w:pPr>
        <w:pStyle w:val="ListBullet"/>
        <w:numPr>
          <w:ilvl w:val="0"/>
          <w:numId w:val="8"/>
        </w:numPr>
        <w:spacing w:line="240" w:lineRule="auto"/>
        <w:rPr>
          <w:color w:val="000000" w:themeColor="text1"/>
        </w:rPr>
      </w:pPr>
      <w:r>
        <w:rPr>
          <w:color w:val="000000" w:themeColor="text1"/>
        </w:rPr>
        <w:t xml:space="preserve">Amphetamine and methamphetamine made them never feel fear but they became very </w:t>
      </w:r>
      <w:r w:rsidR="0043718A">
        <w:rPr>
          <w:color w:val="000000" w:themeColor="text1"/>
        </w:rPr>
        <w:t>aggressive.</w:t>
      </w:r>
    </w:p>
    <w:p w14:paraId="76E4F30E" w14:textId="77777777" w:rsidR="0043718A" w:rsidRDefault="0043718A" w:rsidP="001610D3">
      <w:pPr>
        <w:pStyle w:val="ListBullet"/>
        <w:numPr>
          <w:ilvl w:val="0"/>
          <w:numId w:val="8"/>
        </w:numPr>
        <w:spacing w:line="240" w:lineRule="auto"/>
        <w:rPr>
          <w:color w:val="000000" w:themeColor="text1"/>
        </w:rPr>
      </w:pPr>
      <w:r>
        <w:rPr>
          <w:color w:val="000000" w:themeColor="text1"/>
        </w:rPr>
        <w:t>Feel good drug is what amphetamine is called.</w:t>
      </w:r>
    </w:p>
    <w:p w14:paraId="484D5F9E" w14:textId="77777777" w:rsidR="0043718A" w:rsidRDefault="0043718A" w:rsidP="001610D3">
      <w:pPr>
        <w:pStyle w:val="ListBullet"/>
        <w:numPr>
          <w:ilvl w:val="0"/>
          <w:numId w:val="8"/>
        </w:numPr>
        <w:spacing w:line="240" w:lineRule="auto"/>
        <w:rPr>
          <w:color w:val="000000" w:themeColor="text1"/>
        </w:rPr>
      </w:pPr>
      <w:r>
        <w:rPr>
          <w:color w:val="000000" w:themeColor="text1"/>
        </w:rPr>
        <w:t>Many soldiers were once athletes.</w:t>
      </w:r>
    </w:p>
    <w:p w14:paraId="5B5A00CC" w14:textId="77777777" w:rsidR="0043718A" w:rsidRDefault="0043718A" w:rsidP="001610D3">
      <w:pPr>
        <w:pStyle w:val="ListBullet"/>
        <w:numPr>
          <w:ilvl w:val="0"/>
          <w:numId w:val="8"/>
        </w:numPr>
        <w:spacing w:line="240" w:lineRule="auto"/>
        <w:rPr>
          <w:color w:val="000000" w:themeColor="text1"/>
        </w:rPr>
      </w:pPr>
      <w:r>
        <w:rPr>
          <w:color w:val="000000" w:themeColor="text1"/>
        </w:rPr>
        <w:t>When they returned home from war, they would go back to playing their sports and still be using amphetamine.</w:t>
      </w:r>
    </w:p>
    <w:p w14:paraId="26DD6821" w14:textId="77777777" w:rsidR="0043718A" w:rsidRDefault="0043718A" w:rsidP="001610D3">
      <w:pPr>
        <w:pStyle w:val="ListBullet"/>
        <w:numPr>
          <w:ilvl w:val="0"/>
          <w:numId w:val="8"/>
        </w:numPr>
        <w:spacing w:line="240" w:lineRule="auto"/>
        <w:rPr>
          <w:color w:val="000000" w:themeColor="text1"/>
        </w:rPr>
      </w:pPr>
      <w:r>
        <w:rPr>
          <w:color w:val="000000" w:themeColor="text1"/>
        </w:rPr>
        <w:t>Knud Enemark Jensen at the Rome olympics: 2</w:t>
      </w:r>
      <w:r w:rsidRPr="0043718A">
        <w:rPr>
          <w:color w:val="000000" w:themeColor="text1"/>
          <w:vertAlign w:val="superscript"/>
        </w:rPr>
        <w:t>nd</w:t>
      </w:r>
      <w:r>
        <w:rPr>
          <w:color w:val="000000" w:themeColor="text1"/>
        </w:rPr>
        <w:t xml:space="preserve"> person to die during the olympics.</w:t>
      </w:r>
    </w:p>
    <w:p w14:paraId="16F0818C" w14:textId="77777777" w:rsidR="0043718A" w:rsidRDefault="0043718A" w:rsidP="001610D3">
      <w:pPr>
        <w:pStyle w:val="ListBullet"/>
        <w:numPr>
          <w:ilvl w:val="0"/>
          <w:numId w:val="8"/>
        </w:numPr>
        <w:spacing w:line="240" w:lineRule="auto"/>
        <w:rPr>
          <w:color w:val="000000" w:themeColor="text1"/>
        </w:rPr>
      </w:pPr>
      <w:r>
        <w:rPr>
          <w:color w:val="000000" w:themeColor="text1"/>
        </w:rPr>
        <w:t>Amphetamine set up a situation in which led him to his death.</w:t>
      </w:r>
    </w:p>
    <w:p w14:paraId="23A69D3F" w14:textId="77777777" w:rsidR="0043718A" w:rsidRDefault="0043718A" w:rsidP="001610D3">
      <w:pPr>
        <w:pStyle w:val="ListBullet"/>
        <w:numPr>
          <w:ilvl w:val="0"/>
          <w:numId w:val="8"/>
        </w:numPr>
        <w:spacing w:line="240" w:lineRule="auto"/>
        <w:rPr>
          <w:color w:val="000000" w:themeColor="text1"/>
        </w:rPr>
      </w:pPr>
      <w:r>
        <w:rPr>
          <w:color w:val="000000" w:themeColor="text1"/>
        </w:rPr>
        <w:t>1967: they thought that drinking water was bad.</w:t>
      </w:r>
    </w:p>
    <w:p w14:paraId="49EB3501" w14:textId="77777777" w:rsidR="0043718A" w:rsidRDefault="00C44A3D" w:rsidP="001610D3">
      <w:pPr>
        <w:pStyle w:val="ListBullet"/>
        <w:numPr>
          <w:ilvl w:val="0"/>
          <w:numId w:val="8"/>
        </w:numPr>
        <w:spacing w:line="240" w:lineRule="auto"/>
        <w:rPr>
          <w:color w:val="000000" w:themeColor="text1"/>
        </w:rPr>
      </w:pPr>
      <w:r>
        <w:rPr>
          <w:color w:val="000000" w:themeColor="text1"/>
        </w:rPr>
        <w:lastRenderedPageBreak/>
        <w:t>Amphetamine pushes the body to its limits.</w:t>
      </w:r>
    </w:p>
    <w:p w14:paraId="5F5D4D44" w14:textId="77777777" w:rsidR="00C44A3D" w:rsidRDefault="00C44A3D" w:rsidP="00C44A3D">
      <w:pPr>
        <w:pStyle w:val="ListBullet"/>
        <w:numPr>
          <w:ilvl w:val="0"/>
          <w:numId w:val="8"/>
        </w:numPr>
        <w:spacing w:line="240" w:lineRule="auto"/>
        <w:rPr>
          <w:color w:val="000000" w:themeColor="text1"/>
        </w:rPr>
      </w:pPr>
      <w:r>
        <w:rPr>
          <w:color w:val="000000" w:themeColor="text1"/>
        </w:rPr>
        <w:t>Drugs were banned in 1967, they were banned because it was harmful to the athletes.</w:t>
      </w:r>
    </w:p>
    <w:p w14:paraId="196A04BE" w14:textId="77777777" w:rsidR="00C44A3D" w:rsidRDefault="00C44A3D" w:rsidP="00C44A3D">
      <w:pPr>
        <w:pStyle w:val="ListBullet"/>
        <w:numPr>
          <w:ilvl w:val="0"/>
          <w:numId w:val="8"/>
        </w:numPr>
        <w:spacing w:line="240" w:lineRule="auto"/>
        <w:rPr>
          <w:color w:val="000000" w:themeColor="text1"/>
        </w:rPr>
      </w:pPr>
      <w:r>
        <w:rPr>
          <w:color w:val="000000" w:themeColor="text1"/>
        </w:rPr>
        <w:t>Hans-Gunnar lost his medals because he tested positive and he was the first guy to ever test positive.</w:t>
      </w:r>
    </w:p>
    <w:p w14:paraId="1344BB1A" w14:textId="77777777" w:rsidR="00C44A3D" w:rsidRDefault="00C44A3D" w:rsidP="00C44A3D">
      <w:pPr>
        <w:pStyle w:val="ListBullet"/>
        <w:numPr>
          <w:ilvl w:val="0"/>
          <w:numId w:val="8"/>
        </w:numPr>
        <w:spacing w:line="240" w:lineRule="auto"/>
        <w:rPr>
          <w:color w:val="000000" w:themeColor="text1"/>
        </w:rPr>
      </w:pPr>
      <w:r>
        <w:rPr>
          <w:color w:val="000000" w:themeColor="text1"/>
        </w:rPr>
        <w:t>Charles Éduard Brown-Séquard injected himself with macerated god testicles.</w:t>
      </w:r>
    </w:p>
    <w:p w14:paraId="4ECA9243" w14:textId="77777777" w:rsidR="00C44A3D" w:rsidRDefault="00C44A3D" w:rsidP="00C44A3D">
      <w:pPr>
        <w:pStyle w:val="ListBullet"/>
        <w:numPr>
          <w:ilvl w:val="0"/>
          <w:numId w:val="8"/>
        </w:numPr>
        <w:spacing w:line="240" w:lineRule="auto"/>
        <w:rPr>
          <w:color w:val="000000" w:themeColor="text1"/>
        </w:rPr>
      </w:pPr>
      <w:r>
        <w:rPr>
          <w:color w:val="000000" w:themeColor="text1"/>
        </w:rPr>
        <w:t xml:space="preserve">He was 70 years old and married an </w:t>
      </w:r>
      <w:proofErr w:type="gramStart"/>
      <w:r>
        <w:rPr>
          <w:color w:val="000000" w:themeColor="text1"/>
        </w:rPr>
        <w:t>18 year old</w:t>
      </w:r>
      <w:proofErr w:type="gramEnd"/>
      <w:r>
        <w:rPr>
          <w:color w:val="000000" w:themeColor="text1"/>
        </w:rPr>
        <w:t xml:space="preserve"> girl.</w:t>
      </w:r>
    </w:p>
    <w:p w14:paraId="4C59E88F" w14:textId="77777777" w:rsidR="00C44A3D" w:rsidRDefault="00C44A3D" w:rsidP="00C44A3D">
      <w:pPr>
        <w:pStyle w:val="ListBullet"/>
        <w:numPr>
          <w:ilvl w:val="0"/>
          <w:numId w:val="8"/>
        </w:numPr>
        <w:spacing w:line="240" w:lineRule="auto"/>
        <w:rPr>
          <w:color w:val="000000" w:themeColor="text1"/>
        </w:rPr>
      </w:pPr>
      <w:r>
        <w:rPr>
          <w:color w:val="000000" w:themeColor="text1"/>
        </w:rPr>
        <w:t>Semi-synthesis of testosterone 1935</w:t>
      </w:r>
    </w:p>
    <w:p w14:paraId="303B9615" w14:textId="77777777" w:rsidR="00C44A3D" w:rsidRDefault="00C44A3D" w:rsidP="00C44A3D">
      <w:pPr>
        <w:pStyle w:val="ListBullet"/>
        <w:numPr>
          <w:ilvl w:val="0"/>
          <w:numId w:val="8"/>
        </w:numPr>
        <w:spacing w:line="240" w:lineRule="auto"/>
        <w:rPr>
          <w:color w:val="000000" w:themeColor="text1"/>
        </w:rPr>
      </w:pPr>
      <w:r>
        <w:rPr>
          <w:color w:val="000000" w:themeColor="text1"/>
        </w:rPr>
        <w:t>Male from the concentration camp in Germany were given them to hurry their recovery.</w:t>
      </w:r>
    </w:p>
    <w:p w14:paraId="78F97F30" w14:textId="77777777" w:rsidR="00C44A3D" w:rsidRDefault="00C44A3D" w:rsidP="00C44A3D">
      <w:pPr>
        <w:pStyle w:val="ListBullet"/>
        <w:numPr>
          <w:ilvl w:val="0"/>
          <w:numId w:val="8"/>
        </w:numPr>
        <w:spacing w:line="240" w:lineRule="auto"/>
        <w:rPr>
          <w:color w:val="000000" w:themeColor="text1"/>
        </w:rPr>
      </w:pPr>
      <w:r>
        <w:rPr>
          <w:color w:val="000000" w:themeColor="text1"/>
        </w:rPr>
        <w:t>Anabolic effect? Bone growth</w:t>
      </w:r>
      <w:r w:rsidR="007A7E12">
        <w:rPr>
          <w:color w:val="000000" w:themeColor="text1"/>
        </w:rPr>
        <w:t>, strength</w:t>
      </w:r>
    </w:p>
    <w:p w14:paraId="1691534B" w14:textId="77777777" w:rsidR="00C44A3D" w:rsidRDefault="00C44A3D" w:rsidP="00C44A3D">
      <w:pPr>
        <w:pStyle w:val="ListBullet"/>
        <w:numPr>
          <w:ilvl w:val="0"/>
          <w:numId w:val="8"/>
        </w:numPr>
        <w:spacing w:line="240" w:lineRule="auto"/>
        <w:rPr>
          <w:color w:val="000000" w:themeColor="text1"/>
        </w:rPr>
      </w:pPr>
      <w:r>
        <w:rPr>
          <w:color w:val="000000" w:themeColor="text1"/>
        </w:rPr>
        <w:t>Androgenic effect: body and facial hair, deeper voice, acne.</w:t>
      </w:r>
    </w:p>
    <w:p w14:paraId="60352BA7" w14:textId="77777777" w:rsidR="00C44A3D" w:rsidRDefault="00C44A3D" w:rsidP="00C44A3D">
      <w:pPr>
        <w:pStyle w:val="ListBullet"/>
        <w:numPr>
          <w:ilvl w:val="0"/>
          <w:numId w:val="8"/>
        </w:numPr>
        <w:spacing w:line="240" w:lineRule="auto"/>
        <w:rPr>
          <w:color w:val="000000" w:themeColor="text1"/>
        </w:rPr>
      </w:pPr>
      <w:r>
        <w:rPr>
          <w:color w:val="000000" w:themeColor="text1"/>
        </w:rPr>
        <w:t xml:space="preserve">Victor </w:t>
      </w:r>
      <w:r w:rsidR="007A7E12">
        <w:rPr>
          <w:color w:val="000000" w:themeColor="text1"/>
        </w:rPr>
        <w:t>D. Lespinasse 1913: was given testicles (donor)</w:t>
      </w:r>
    </w:p>
    <w:p w14:paraId="72D8837A" w14:textId="77777777" w:rsidR="007A7E12" w:rsidRDefault="007A7E12" w:rsidP="00C44A3D">
      <w:pPr>
        <w:pStyle w:val="ListBullet"/>
        <w:numPr>
          <w:ilvl w:val="0"/>
          <w:numId w:val="8"/>
        </w:numPr>
        <w:spacing w:line="240" w:lineRule="auto"/>
        <w:rPr>
          <w:color w:val="000000" w:themeColor="text1"/>
        </w:rPr>
      </w:pPr>
      <w:r>
        <w:rPr>
          <w:color w:val="000000" w:themeColor="text1"/>
        </w:rPr>
        <w:t>Leo L. Stanley, physician at San Quentin.</w:t>
      </w:r>
    </w:p>
    <w:p w14:paraId="7738C90B" w14:textId="77777777" w:rsidR="007A7E12" w:rsidRDefault="007A7E12" w:rsidP="00C44A3D">
      <w:pPr>
        <w:pStyle w:val="ListBullet"/>
        <w:numPr>
          <w:ilvl w:val="0"/>
          <w:numId w:val="8"/>
        </w:numPr>
        <w:spacing w:line="240" w:lineRule="auto"/>
        <w:rPr>
          <w:color w:val="000000" w:themeColor="text1"/>
        </w:rPr>
      </w:pPr>
      <w:r>
        <w:rPr>
          <w:color w:val="000000" w:themeColor="text1"/>
        </w:rPr>
        <w:t>40 Kg of bull testicles</w:t>
      </w:r>
      <w:r w:rsidRPr="007A7E12">
        <w:rPr>
          <w:color w:val="000000" w:themeColor="text1"/>
        </w:rPr>
        <w:sym w:font="Wingdings" w:char="F0E0"/>
      </w:r>
      <w:r>
        <w:rPr>
          <w:color w:val="000000" w:themeColor="text1"/>
        </w:rPr>
        <w:t>only 25mg of testosterone.</w:t>
      </w:r>
    </w:p>
    <w:p w14:paraId="58859039" w14:textId="77777777" w:rsidR="007A7E12" w:rsidRDefault="007A7E12" w:rsidP="00C44A3D">
      <w:pPr>
        <w:pStyle w:val="ListBullet"/>
        <w:numPr>
          <w:ilvl w:val="0"/>
          <w:numId w:val="8"/>
        </w:numPr>
        <w:spacing w:line="240" w:lineRule="auto"/>
        <w:rPr>
          <w:color w:val="000000" w:themeColor="text1"/>
        </w:rPr>
      </w:pPr>
      <w:r>
        <w:rPr>
          <w:color w:val="000000" w:themeColor="text1"/>
        </w:rPr>
        <w:t>First athletes using testosterone were racing horses.</w:t>
      </w:r>
    </w:p>
    <w:p w14:paraId="16FAC3D6" w14:textId="77777777" w:rsidR="007A7E12" w:rsidRDefault="007A7E12" w:rsidP="00C44A3D">
      <w:pPr>
        <w:pStyle w:val="ListBullet"/>
        <w:numPr>
          <w:ilvl w:val="0"/>
          <w:numId w:val="8"/>
        </w:numPr>
        <w:spacing w:line="240" w:lineRule="auto"/>
        <w:rPr>
          <w:color w:val="000000" w:themeColor="text1"/>
        </w:rPr>
      </w:pPr>
      <w:r>
        <w:rPr>
          <w:color w:val="000000" w:themeColor="text1"/>
        </w:rPr>
        <w:t>Dr. John Ziegler- York Barbell club was the first person to bring testosterone in the U.S.A</w:t>
      </w:r>
    </w:p>
    <w:p w14:paraId="2D379626" w14:textId="77777777" w:rsidR="007A7E12" w:rsidRDefault="007A7E12" w:rsidP="00C44A3D">
      <w:pPr>
        <w:pStyle w:val="ListBullet"/>
        <w:numPr>
          <w:ilvl w:val="0"/>
          <w:numId w:val="8"/>
        </w:numPr>
        <w:spacing w:line="240" w:lineRule="auto"/>
        <w:rPr>
          <w:color w:val="000000" w:themeColor="text1"/>
        </w:rPr>
      </w:pPr>
      <w:r>
        <w:rPr>
          <w:color w:val="000000" w:themeColor="text1"/>
        </w:rPr>
        <w:t>Firs ever steroids were Dianabol made in 1958 and Stanozolol made in 1961.</w:t>
      </w:r>
    </w:p>
    <w:p w14:paraId="48880C7E" w14:textId="77777777" w:rsidR="007A7E12" w:rsidRDefault="00922056" w:rsidP="00C44A3D">
      <w:pPr>
        <w:pStyle w:val="ListBullet"/>
        <w:numPr>
          <w:ilvl w:val="0"/>
          <w:numId w:val="8"/>
        </w:numPr>
        <w:spacing w:line="240" w:lineRule="auto"/>
        <w:rPr>
          <w:color w:val="000000" w:themeColor="text1"/>
        </w:rPr>
      </w:pPr>
      <w:r>
        <w:rPr>
          <w:color w:val="000000" w:themeColor="text1"/>
        </w:rPr>
        <w:t>Dr. Manfred Höppner: Director of sports medicine, East Germany Swim team; Every athlete in their team would have to be on steroids.</w:t>
      </w:r>
    </w:p>
    <w:p w14:paraId="26540BB3" w14:textId="77777777" w:rsidR="00922056" w:rsidRDefault="00922056" w:rsidP="00C44A3D">
      <w:pPr>
        <w:pStyle w:val="ListBullet"/>
        <w:numPr>
          <w:ilvl w:val="0"/>
          <w:numId w:val="8"/>
        </w:numPr>
        <w:spacing w:line="240" w:lineRule="auto"/>
        <w:rPr>
          <w:color w:val="000000" w:themeColor="text1"/>
        </w:rPr>
      </w:pPr>
      <w:r>
        <w:rPr>
          <w:color w:val="000000" w:themeColor="text1"/>
        </w:rPr>
        <w:t>Women’s team looked like mean: Swimmers were forced to take steroids. (Because of them, steroids were banned in the olympics in 1977).</w:t>
      </w:r>
    </w:p>
    <w:p w14:paraId="0151A846" w14:textId="77777777" w:rsidR="00922056" w:rsidRDefault="00922056" w:rsidP="00C44A3D">
      <w:pPr>
        <w:pStyle w:val="ListBullet"/>
        <w:numPr>
          <w:ilvl w:val="0"/>
          <w:numId w:val="8"/>
        </w:numPr>
        <w:spacing w:line="240" w:lineRule="auto"/>
        <w:rPr>
          <w:color w:val="000000" w:themeColor="text1"/>
        </w:rPr>
      </w:pPr>
      <w:r>
        <w:rPr>
          <w:color w:val="000000" w:themeColor="text1"/>
        </w:rPr>
        <w:t>Steroids testing uses GCIMS</w:t>
      </w:r>
    </w:p>
    <w:p w14:paraId="34B13B87" w14:textId="77777777" w:rsidR="00922056" w:rsidRDefault="00922056" w:rsidP="00C44A3D">
      <w:pPr>
        <w:pStyle w:val="ListBullet"/>
        <w:numPr>
          <w:ilvl w:val="0"/>
          <w:numId w:val="8"/>
        </w:numPr>
        <w:spacing w:line="240" w:lineRule="auto"/>
        <w:rPr>
          <w:color w:val="000000" w:themeColor="text1"/>
        </w:rPr>
      </w:pPr>
      <w:r>
        <w:rPr>
          <w:color w:val="000000" w:themeColor="text1"/>
        </w:rPr>
        <w:t>Machine a size of a room: two instruments glued together.</w:t>
      </w:r>
    </w:p>
    <w:p w14:paraId="0E45896E" w14:textId="77777777" w:rsidR="00922056" w:rsidRDefault="00922056" w:rsidP="00C44A3D">
      <w:pPr>
        <w:pStyle w:val="ListBullet"/>
        <w:numPr>
          <w:ilvl w:val="0"/>
          <w:numId w:val="8"/>
        </w:numPr>
        <w:spacing w:line="240" w:lineRule="auto"/>
        <w:rPr>
          <w:color w:val="000000" w:themeColor="text1"/>
        </w:rPr>
      </w:pPr>
      <w:r>
        <w:rPr>
          <w:color w:val="000000" w:themeColor="text1"/>
        </w:rPr>
        <w:t xml:space="preserve">Gas chromatograph sorts with times: bottom, time </w:t>
      </w:r>
    </w:p>
    <w:p w14:paraId="1CB608B5" w14:textId="77777777" w:rsidR="00922056" w:rsidRDefault="00922056" w:rsidP="00C44A3D">
      <w:pPr>
        <w:pStyle w:val="ListBullet"/>
        <w:numPr>
          <w:ilvl w:val="0"/>
          <w:numId w:val="8"/>
        </w:numPr>
        <w:spacing w:line="240" w:lineRule="auto"/>
        <w:rPr>
          <w:color w:val="000000" w:themeColor="text1"/>
        </w:rPr>
      </w:pPr>
      <w:r>
        <w:rPr>
          <w:color w:val="000000" w:themeColor="text1"/>
        </w:rPr>
        <w:lastRenderedPageBreak/>
        <w:t>Mass spectrometer weighs molecule: bottom, mass (heavy)</w:t>
      </w:r>
    </w:p>
    <w:p w14:paraId="0E78CB61" w14:textId="77777777" w:rsidR="00922056" w:rsidRDefault="00922056" w:rsidP="00C44A3D">
      <w:pPr>
        <w:pStyle w:val="ListBullet"/>
        <w:numPr>
          <w:ilvl w:val="0"/>
          <w:numId w:val="8"/>
        </w:numPr>
        <w:spacing w:line="240" w:lineRule="auto"/>
        <w:rPr>
          <w:color w:val="000000" w:themeColor="text1"/>
        </w:rPr>
      </w:pPr>
      <w:r>
        <w:rPr>
          <w:color w:val="000000" w:themeColor="text1"/>
        </w:rPr>
        <w:t xml:space="preserve">Normally 1:1 can be as high </w:t>
      </w:r>
      <w:r w:rsidR="00BC71EC">
        <w:rPr>
          <w:color w:val="000000" w:themeColor="text1"/>
        </w:rPr>
        <w:t>as 4:1</w:t>
      </w:r>
    </w:p>
    <w:p w14:paraId="4B1F0C3C" w14:textId="77777777" w:rsidR="00BC71EC" w:rsidRDefault="00BC71EC" w:rsidP="00C44A3D">
      <w:pPr>
        <w:pStyle w:val="ListBullet"/>
        <w:numPr>
          <w:ilvl w:val="0"/>
          <w:numId w:val="8"/>
        </w:numPr>
        <w:spacing w:line="240" w:lineRule="auto"/>
        <w:rPr>
          <w:color w:val="000000" w:themeColor="text1"/>
        </w:rPr>
      </w:pPr>
      <w:r>
        <w:rPr>
          <w:color w:val="000000" w:themeColor="text1"/>
        </w:rPr>
        <w:t>They would “Mask” the presence of extra testosterone by injecting epitestosterone.</w:t>
      </w:r>
    </w:p>
    <w:p w14:paraId="012540A4" w14:textId="77777777" w:rsidR="00BC71EC" w:rsidRDefault="00BC71EC" w:rsidP="00C44A3D">
      <w:pPr>
        <w:pStyle w:val="ListBullet"/>
        <w:numPr>
          <w:ilvl w:val="0"/>
          <w:numId w:val="8"/>
        </w:numPr>
        <w:spacing w:line="240" w:lineRule="auto"/>
        <w:rPr>
          <w:color w:val="000000" w:themeColor="text1"/>
        </w:rPr>
      </w:pPr>
      <w:r>
        <w:rPr>
          <w:color w:val="000000" w:themeColor="text1"/>
        </w:rPr>
        <w:t>Diuretics mask total steroid amounts.</w:t>
      </w:r>
    </w:p>
    <w:p w14:paraId="0D2D7F7D" w14:textId="77777777" w:rsidR="00BC71EC" w:rsidRDefault="00BC71EC" w:rsidP="00C44A3D">
      <w:pPr>
        <w:pStyle w:val="ListBullet"/>
        <w:numPr>
          <w:ilvl w:val="0"/>
          <w:numId w:val="8"/>
        </w:numPr>
        <w:spacing w:line="240" w:lineRule="auto"/>
        <w:rPr>
          <w:color w:val="000000" w:themeColor="text1"/>
        </w:rPr>
      </w:pPr>
      <w:r>
        <w:rPr>
          <w:color w:val="000000" w:themeColor="text1"/>
        </w:rPr>
        <w:t>Diosgenin from Mexican yams</w:t>
      </w:r>
    </w:p>
    <w:p w14:paraId="2580A2D3" w14:textId="77777777" w:rsidR="00BC71EC" w:rsidRDefault="00BC71EC" w:rsidP="00C44A3D">
      <w:pPr>
        <w:pStyle w:val="ListBullet"/>
        <w:numPr>
          <w:ilvl w:val="0"/>
          <w:numId w:val="8"/>
        </w:numPr>
        <w:spacing w:line="240" w:lineRule="auto"/>
        <w:rPr>
          <w:color w:val="000000" w:themeColor="text1"/>
        </w:rPr>
      </w:pPr>
      <w:r>
        <w:rPr>
          <w:color w:val="000000" w:themeColor="text1"/>
        </w:rPr>
        <w:t>Testosterone helps build muscle faster, but you need to exercise harder and longer.</w:t>
      </w:r>
    </w:p>
    <w:p w14:paraId="52F33169" w14:textId="77777777" w:rsidR="00BC71EC" w:rsidRDefault="00BC71EC" w:rsidP="00C44A3D">
      <w:pPr>
        <w:pStyle w:val="ListBullet"/>
        <w:numPr>
          <w:ilvl w:val="0"/>
          <w:numId w:val="8"/>
        </w:numPr>
        <w:spacing w:line="240" w:lineRule="auto"/>
        <w:rPr>
          <w:color w:val="000000" w:themeColor="text1"/>
        </w:rPr>
      </w:pPr>
      <w:r>
        <w:rPr>
          <w:color w:val="000000" w:themeColor="text1"/>
        </w:rPr>
        <w:t>Health risks of steroids: liver damage, heart damage, reproductive effects</w:t>
      </w:r>
    </w:p>
    <w:p w14:paraId="56BB668B" w14:textId="77777777" w:rsidR="00BC71EC" w:rsidRDefault="00BC71EC" w:rsidP="00C44A3D">
      <w:pPr>
        <w:pStyle w:val="ListBullet"/>
        <w:numPr>
          <w:ilvl w:val="0"/>
          <w:numId w:val="8"/>
        </w:numPr>
        <w:spacing w:line="240" w:lineRule="auto"/>
        <w:rPr>
          <w:color w:val="000000" w:themeColor="text1"/>
        </w:rPr>
      </w:pPr>
      <w:r>
        <w:rPr>
          <w:color w:val="000000" w:themeColor="text1"/>
        </w:rPr>
        <w:t>Tendency and the desire to win, makes the problem.</w:t>
      </w:r>
    </w:p>
    <w:p w14:paraId="6E59B91C" w14:textId="77777777" w:rsidR="00BC71EC" w:rsidRDefault="00BC71EC" w:rsidP="00C44A3D">
      <w:pPr>
        <w:pStyle w:val="ListBullet"/>
        <w:numPr>
          <w:ilvl w:val="0"/>
          <w:numId w:val="8"/>
        </w:numPr>
        <w:spacing w:line="240" w:lineRule="auto"/>
        <w:rPr>
          <w:color w:val="000000" w:themeColor="text1"/>
        </w:rPr>
      </w:pPr>
      <w:r>
        <w:rPr>
          <w:color w:val="000000" w:themeColor="text1"/>
        </w:rPr>
        <w:t>Blood doping: removing your own blood, then reinjecting them 3 months after.</w:t>
      </w:r>
    </w:p>
    <w:p w14:paraId="031F667B" w14:textId="77777777" w:rsidR="00BC71EC" w:rsidRDefault="00BC71EC" w:rsidP="00C44A3D">
      <w:pPr>
        <w:pStyle w:val="ListBullet"/>
        <w:numPr>
          <w:ilvl w:val="0"/>
          <w:numId w:val="8"/>
        </w:numPr>
        <w:spacing w:line="240" w:lineRule="auto"/>
        <w:rPr>
          <w:color w:val="000000" w:themeColor="text1"/>
        </w:rPr>
      </w:pPr>
      <w:r>
        <w:rPr>
          <w:color w:val="000000" w:themeColor="text1"/>
        </w:rPr>
        <w:t>Danny Van Haute used blood doping during 1984 olympic trials.</w:t>
      </w:r>
    </w:p>
    <w:p w14:paraId="66AB212C" w14:textId="77777777" w:rsidR="00BC71EC" w:rsidRDefault="00BC71EC" w:rsidP="00BC71EC">
      <w:pPr>
        <w:pStyle w:val="ListBullet"/>
        <w:numPr>
          <w:ilvl w:val="0"/>
          <w:numId w:val="8"/>
        </w:numPr>
        <w:spacing w:line="240" w:lineRule="auto"/>
        <w:rPr>
          <w:color w:val="000000" w:themeColor="text1"/>
        </w:rPr>
      </w:pPr>
      <w:r>
        <w:rPr>
          <w:color w:val="000000" w:themeColor="text1"/>
        </w:rPr>
        <w:t>Transfusions in a Ramada Inn: he was asking people to donate blood be in injected in him.</w:t>
      </w:r>
    </w:p>
    <w:p w14:paraId="4E24806F" w14:textId="77777777" w:rsidR="00BC71EC" w:rsidRDefault="00BC71EC" w:rsidP="00BC71EC">
      <w:pPr>
        <w:pStyle w:val="ListBullet"/>
        <w:numPr>
          <w:ilvl w:val="0"/>
          <w:numId w:val="8"/>
        </w:numPr>
        <w:spacing w:line="240" w:lineRule="auto"/>
        <w:rPr>
          <w:color w:val="000000" w:themeColor="text1"/>
        </w:rPr>
      </w:pPr>
      <w:r>
        <w:rPr>
          <w:color w:val="000000" w:themeColor="text1"/>
        </w:rPr>
        <w:t>All animals</w:t>
      </w:r>
      <w:r w:rsidR="00497881">
        <w:rPr>
          <w:color w:val="000000" w:themeColor="text1"/>
        </w:rPr>
        <w:t xml:space="preserve"> do not</w:t>
      </w:r>
      <w:r>
        <w:rPr>
          <w:color w:val="000000" w:themeColor="text1"/>
        </w:rPr>
        <w:t xml:space="preserve"> have the same genetic code.</w:t>
      </w:r>
    </w:p>
    <w:p w14:paraId="695FFEEF" w14:textId="77777777" w:rsidR="00BC71EC" w:rsidRDefault="00BC71EC" w:rsidP="00BC71EC">
      <w:pPr>
        <w:pStyle w:val="ListBullet"/>
        <w:numPr>
          <w:ilvl w:val="0"/>
          <w:numId w:val="8"/>
        </w:numPr>
        <w:spacing w:line="240" w:lineRule="auto"/>
        <w:rPr>
          <w:color w:val="000000" w:themeColor="text1"/>
        </w:rPr>
      </w:pPr>
      <w:r>
        <w:rPr>
          <w:color w:val="000000" w:themeColor="text1"/>
        </w:rPr>
        <w:t>Bacteria and yeast are easy to grow.</w:t>
      </w:r>
    </w:p>
    <w:p w14:paraId="22C40426" w14:textId="77777777" w:rsidR="00BC71EC" w:rsidRDefault="00497881" w:rsidP="00BC71EC">
      <w:pPr>
        <w:pStyle w:val="ListBullet"/>
        <w:numPr>
          <w:ilvl w:val="0"/>
          <w:numId w:val="8"/>
        </w:numPr>
        <w:spacing w:line="240" w:lineRule="auto"/>
        <w:rPr>
          <w:color w:val="000000" w:themeColor="text1"/>
        </w:rPr>
      </w:pPr>
      <w:r>
        <w:rPr>
          <w:color w:val="000000" w:themeColor="text1"/>
        </w:rPr>
        <w:t>People were having heart attacks because the blood was too thick and the heart would exhaust in trying to pump it.</w:t>
      </w:r>
    </w:p>
    <w:p w14:paraId="54DFD9CE" w14:textId="77777777" w:rsidR="00497881" w:rsidRDefault="00497881" w:rsidP="00BC71EC">
      <w:pPr>
        <w:pStyle w:val="ListBullet"/>
        <w:numPr>
          <w:ilvl w:val="0"/>
          <w:numId w:val="8"/>
        </w:numPr>
        <w:spacing w:line="240" w:lineRule="auto"/>
        <w:rPr>
          <w:color w:val="000000" w:themeColor="text1"/>
        </w:rPr>
      </w:pPr>
      <w:r>
        <w:rPr>
          <w:color w:val="000000" w:themeColor="text1"/>
        </w:rPr>
        <w:t>RH Epo: recombinant EPO</w:t>
      </w:r>
    </w:p>
    <w:p w14:paraId="2AB38FED" w14:textId="77777777" w:rsidR="00497881" w:rsidRDefault="00497881" w:rsidP="00497881">
      <w:pPr>
        <w:pStyle w:val="ListBullet"/>
        <w:numPr>
          <w:ilvl w:val="0"/>
          <w:numId w:val="8"/>
        </w:numPr>
        <w:spacing w:line="240" w:lineRule="auto"/>
        <w:rPr>
          <w:color w:val="000000" w:themeColor="text1"/>
        </w:rPr>
      </w:pPr>
      <w:r>
        <w:rPr>
          <w:color w:val="000000" w:themeColor="text1"/>
        </w:rPr>
        <w:t>Tow basic tests to detect recent use: 1</w:t>
      </w:r>
      <w:r w:rsidRPr="00497881">
        <w:rPr>
          <w:color w:val="000000" w:themeColor="text1"/>
          <w:vertAlign w:val="superscript"/>
        </w:rPr>
        <w:t>st</w:t>
      </w:r>
      <w:r>
        <w:rPr>
          <w:color w:val="000000" w:themeColor="text1"/>
        </w:rPr>
        <w:t>) Hemoglobin, EPO, soluble transferrin receptor (ON).  2</w:t>
      </w:r>
      <w:r w:rsidRPr="00497881">
        <w:rPr>
          <w:color w:val="000000" w:themeColor="text1"/>
          <w:vertAlign w:val="superscript"/>
        </w:rPr>
        <w:t>nd</w:t>
      </w:r>
      <w:r>
        <w:rPr>
          <w:color w:val="000000" w:themeColor="text1"/>
        </w:rPr>
        <w:t xml:space="preserve">) Hemoglobin, reticulocytes, EPO (OFF) </w:t>
      </w:r>
    </w:p>
    <w:p w14:paraId="45A533A4" w14:textId="77777777" w:rsidR="00497881" w:rsidRDefault="00497881" w:rsidP="00497881">
      <w:pPr>
        <w:pStyle w:val="ListBullet"/>
        <w:numPr>
          <w:ilvl w:val="0"/>
          <w:numId w:val="8"/>
        </w:numPr>
        <w:spacing w:line="240" w:lineRule="auto"/>
        <w:rPr>
          <w:color w:val="000000" w:themeColor="text1"/>
        </w:rPr>
      </w:pPr>
      <w:r>
        <w:rPr>
          <w:color w:val="000000" w:themeColor="text1"/>
        </w:rPr>
        <w:t>Only evidence against Armstrong was when he told Oprah on his interview that he used EPO.</w:t>
      </w:r>
    </w:p>
    <w:p w14:paraId="6DBAEB6C" w14:textId="77777777" w:rsidR="00497881" w:rsidRDefault="00497881" w:rsidP="00497881">
      <w:pPr>
        <w:pStyle w:val="ListBullet"/>
        <w:numPr>
          <w:ilvl w:val="0"/>
          <w:numId w:val="8"/>
        </w:numPr>
        <w:spacing w:line="240" w:lineRule="auto"/>
        <w:rPr>
          <w:color w:val="000000" w:themeColor="text1"/>
        </w:rPr>
      </w:pPr>
      <w:r>
        <w:rPr>
          <w:color w:val="000000" w:themeColor="text1"/>
        </w:rPr>
        <w:t>Repoxygen is a genetically modified virus</w:t>
      </w:r>
    </w:p>
    <w:p w14:paraId="36E68E10" w14:textId="77777777" w:rsidR="00497881" w:rsidRDefault="00497881" w:rsidP="00497881">
      <w:pPr>
        <w:pStyle w:val="ListBullet"/>
        <w:numPr>
          <w:ilvl w:val="0"/>
          <w:numId w:val="8"/>
        </w:numPr>
        <w:spacing w:line="240" w:lineRule="auto"/>
        <w:rPr>
          <w:color w:val="000000" w:themeColor="text1"/>
        </w:rPr>
      </w:pPr>
      <w:r>
        <w:rPr>
          <w:color w:val="000000" w:themeColor="text1"/>
        </w:rPr>
        <w:t>Bubble Boy: a boy who was born with no immune system, so he lived in a bubble for a few years so that he couldn’t get sick.</w:t>
      </w:r>
    </w:p>
    <w:p w14:paraId="45E4D128" w14:textId="77777777" w:rsidR="00497881" w:rsidRDefault="00497881" w:rsidP="00497881">
      <w:pPr>
        <w:pStyle w:val="ListBullet"/>
        <w:numPr>
          <w:ilvl w:val="0"/>
          <w:numId w:val="8"/>
        </w:numPr>
        <w:spacing w:line="240" w:lineRule="auto"/>
        <w:rPr>
          <w:color w:val="000000" w:themeColor="text1"/>
        </w:rPr>
      </w:pPr>
      <w:r>
        <w:rPr>
          <w:color w:val="000000" w:themeColor="text1"/>
        </w:rPr>
        <w:lastRenderedPageBreak/>
        <w:t xml:space="preserve">Steroids </w:t>
      </w:r>
      <w:r w:rsidR="00D07274">
        <w:rPr>
          <w:color w:val="000000" w:themeColor="text1"/>
        </w:rPr>
        <w:t>is not completely bad for you. It is illegal because people misuse it and use it with other drugs.</w:t>
      </w:r>
    </w:p>
    <w:p w14:paraId="7638C119" w14:textId="77777777" w:rsidR="00D07274" w:rsidRDefault="00FF26CB" w:rsidP="00FF26CB">
      <w:pPr>
        <w:pStyle w:val="ListBullet"/>
        <w:numPr>
          <w:ilvl w:val="0"/>
          <w:numId w:val="0"/>
        </w:numPr>
        <w:spacing w:line="240" w:lineRule="auto"/>
        <w:ind w:left="432" w:hanging="432"/>
        <w:rPr>
          <w:color w:val="000000" w:themeColor="text1"/>
        </w:rPr>
      </w:pPr>
      <w:r>
        <w:rPr>
          <w:b/>
          <w:color w:val="000000" w:themeColor="text1"/>
          <w:u w:val="single"/>
        </w:rPr>
        <w:t>Antibiotics</w:t>
      </w:r>
    </w:p>
    <w:p w14:paraId="7A54C68D" w14:textId="77777777" w:rsidR="00FF26CB" w:rsidRDefault="00420813" w:rsidP="00FF26CB">
      <w:pPr>
        <w:pStyle w:val="ListBullet"/>
        <w:numPr>
          <w:ilvl w:val="0"/>
          <w:numId w:val="9"/>
        </w:numPr>
        <w:spacing w:line="240" w:lineRule="auto"/>
        <w:rPr>
          <w:color w:val="000000" w:themeColor="text1"/>
        </w:rPr>
      </w:pPr>
      <w:r>
        <w:rPr>
          <w:color w:val="000000" w:themeColor="text1"/>
        </w:rPr>
        <w:t xml:space="preserve">Back in the </w:t>
      </w:r>
      <w:proofErr w:type="gramStart"/>
      <w:r>
        <w:rPr>
          <w:color w:val="000000" w:themeColor="text1"/>
        </w:rPr>
        <w:t>days</w:t>
      </w:r>
      <w:proofErr w:type="gramEnd"/>
      <w:r>
        <w:rPr>
          <w:color w:val="000000" w:themeColor="text1"/>
        </w:rPr>
        <w:t xml:space="preserve"> people would only live up to </w:t>
      </w:r>
      <w:r w:rsidR="002B1CFD">
        <w:rPr>
          <w:color w:val="000000" w:themeColor="text1"/>
        </w:rPr>
        <w:t>the age of 34-44.</w:t>
      </w:r>
    </w:p>
    <w:p w14:paraId="215213C6" w14:textId="77777777" w:rsidR="002B1CFD" w:rsidRDefault="002B1CFD" w:rsidP="00FF26CB">
      <w:pPr>
        <w:pStyle w:val="ListBullet"/>
        <w:numPr>
          <w:ilvl w:val="0"/>
          <w:numId w:val="9"/>
        </w:numPr>
        <w:spacing w:line="240" w:lineRule="auto"/>
        <w:rPr>
          <w:color w:val="000000" w:themeColor="text1"/>
        </w:rPr>
      </w:pPr>
      <w:r>
        <w:rPr>
          <w:color w:val="000000" w:themeColor="text1"/>
        </w:rPr>
        <w:t>Scared of getting whatever the patient had, doctors would poke them instead of touching them.</w:t>
      </w:r>
    </w:p>
    <w:p w14:paraId="64CD52D7" w14:textId="77777777" w:rsidR="002B1CFD" w:rsidRDefault="002B1CFD" w:rsidP="00FF26CB">
      <w:pPr>
        <w:pStyle w:val="ListBullet"/>
        <w:numPr>
          <w:ilvl w:val="0"/>
          <w:numId w:val="9"/>
        </w:numPr>
        <w:spacing w:line="240" w:lineRule="auto"/>
        <w:rPr>
          <w:color w:val="000000" w:themeColor="text1"/>
        </w:rPr>
      </w:pPr>
      <w:r>
        <w:rPr>
          <w:color w:val="000000" w:themeColor="text1"/>
        </w:rPr>
        <w:t>Only 30% of people would survive after a surgery.</w:t>
      </w:r>
    </w:p>
    <w:p w14:paraId="33EFFFFC" w14:textId="77777777" w:rsidR="002B1CFD" w:rsidRDefault="002B1CFD" w:rsidP="00FF26CB">
      <w:pPr>
        <w:pStyle w:val="ListBullet"/>
        <w:numPr>
          <w:ilvl w:val="0"/>
          <w:numId w:val="9"/>
        </w:numPr>
        <w:spacing w:line="240" w:lineRule="auto"/>
        <w:rPr>
          <w:color w:val="000000" w:themeColor="text1"/>
        </w:rPr>
      </w:pPr>
      <w:r>
        <w:rPr>
          <w:color w:val="000000" w:themeColor="text1"/>
        </w:rPr>
        <w:t>Most soldiers who didn’t die in the battlefield, died later in the hospital due to infection.</w:t>
      </w:r>
    </w:p>
    <w:p w14:paraId="193C4662" w14:textId="77777777" w:rsidR="002B1CFD" w:rsidRDefault="002B1CFD" w:rsidP="00FF26CB">
      <w:pPr>
        <w:pStyle w:val="ListBullet"/>
        <w:numPr>
          <w:ilvl w:val="0"/>
          <w:numId w:val="9"/>
        </w:numPr>
        <w:spacing w:line="240" w:lineRule="auto"/>
        <w:rPr>
          <w:color w:val="000000" w:themeColor="text1"/>
        </w:rPr>
      </w:pPr>
      <w:r>
        <w:rPr>
          <w:color w:val="000000" w:themeColor="text1"/>
        </w:rPr>
        <w:t>Agostino Bassi discovered germs.</w:t>
      </w:r>
    </w:p>
    <w:p w14:paraId="3864DD4B" w14:textId="77777777" w:rsidR="002B1CFD" w:rsidRDefault="002B1CFD" w:rsidP="00FF26CB">
      <w:pPr>
        <w:pStyle w:val="ListBullet"/>
        <w:numPr>
          <w:ilvl w:val="0"/>
          <w:numId w:val="9"/>
        </w:numPr>
        <w:spacing w:line="240" w:lineRule="auto"/>
        <w:rPr>
          <w:color w:val="000000" w:themeColor="text1"/>
        </w:rPr>
      </w:pPr>
      <w:r>
        <w:rPr>
          <w:color w:val="000000" w:themeColor="text1"/>
        </w:rPr>
        <w:t>John Snow disproved miasma theory (Bad smell of unclean conditions)</w:t>
      </w:r>
    </w:p>
    <w:p w14:paraId="108A48DC" w14:textId="77777777" w:rsidR="002B1CFD" w:rsidRDefault="002B1CFD" w:rsidP="00FF26CB">
      <w:pPr>
        <w:pStyle w:val="ListBullet"/>
        <w:numPr>
          <w:ilvl w:val="0"/>
          <w:numId w:val="9"/>
        </w:numPr>
        <w:spacing w:line="240" w:lineRule="auto"/>
        <w:rPr>
          <w:color w:val="000000" w:themeColor="text1"/>
        </w:rPr>
      </w:pPr>
      <w:r>
        <w:rPr>
          <w:color w:val="000000" w:themeColor="text1"/>
        </w:rPr>
        <w:t>Louis Pasteur developed pasteurization.</w:t>
      </w:r>
    </w:p>
    <w:p w14:paraId="2419E5C2" w14:textId="77777777" w:rsidR="002B1CFD" w:rsidRDefault="002B1CFD" w:rsidP="00FF26CB">
      <w:pPr>
        <w:pStyle w:val="ListBullet"/>
        <w:numPr>
          <w:ilvl w:val="0"/>
          <w:numId w:val="9"/>
        </w:numPr>
        <w:spacing w:line="240" w:lineRule="auto"/>
        <w:rPr>
          <w:color w:val="000000" w:themeColor="text1"/>
        </w:rPr>
      </w:pPr>
      <w:r>
        <w:rPr>
          <w:color w:val="000000" w:themeColor="text1"/>
        </w:rPr>
        <w:t>Lister developed antisepsis.</w:t>
      </w:r>
    </w:p>
    <w:p w14:paraId="1090020B" w14:textId="77777777" w:rsidR="002B1CFD" w:rsidRDefault="002B1CFD" w:rsidP="00FF26CB">
      <w:pPr>
        <w:pStyle w:val="ListBullet"/>
        <w:numPr>
          <w:ilvl w:val="0"/>
          <w:numId w:val="9"/>
        </w:numPr>
        <w:spacing w:line="240" w:lineRule="auto"/>
        <w:rPr>
          <w:color w:val="000000" w:themeColor="text1"/>
        </w:rPr>
      </w:pPr>
      <w:r>
        <w:rPr>
          <w:color w:val="000000" w:themeColor="text1"/>
        </w:rPr>
        <w:t xml:space="preserve">Paul Erlich knew that </w:t>
      </w:r>
      <w:proofErr w:type="gramStart"/>
      <w:r>
        <w:rPr>
          <w:color w:val="000000" w:themeColor="text1"/>
        </w:rPr>
        <w:t>As</w:t>
      </w:r>
      <w:proofErr w:type="gramEnd"/>
      <w:r>
        <w:rPr>
          <w:color w:val="000000" w:themeColor="text1"/>
        </w:rPr>
        <w:t xml:space="preserve"> element was similar to N element but more poisonous.</w:t>
      </w:r>
    </w:p>
    <w:p w14:paraId="7FAB2D2B" w14:textId="77777777" w:rsidR="002B1CFD" w:rsidRDefault="002B1CFD" w:rsidP="00FF26CB">
      <w:pPr>
        <w:pStyle w:val="ListBullet"/>
        <w:numPr>
          <w:ilvl w:val="0"/>
          <w:numId w:val="9"/>
        </w:numPr>
        <w:spacing w:line="240" w:lineRule="auto"/>
        <w:rPr>
          <w:color w:val="000000" w:themeColor="text1"/>
        </w:rPr>
      </w:pPr>
      <w:r>
        <w:rPr>
          <w:color w:val="000000" w:themeColor="text1"/>
        </w:rPr>
        <w:t xml:space="preserve">Syphilis: the great pox, 140,000 </w:t>
      </w:r>
      <w:proofErr w:type="gramStart"/>
      <w:r>
        <w:rPr>
          <w:color w:val="000000" w:themeColor="text1"/>
        </w:rPr>
        <w:t>death</w:t>
      </w:r>
      <w:proofErr w:type="gramEnd"/>
      <w:r>
        <w:rPr>
          <w:color w:val="000000" w:themeColor="text1"/>
        </w:rPr>
        <w:t xml:space="preserve"> per year</w:t>
      </w:r>
      <w:r w:rsidR="006D0ECE">
        <w:rPr>
          <w:color w:val="000000" w:themeColor="text1"/>
        </w:rPr>
        <w:t>.</w:t>
      </w:r>
    </w:p>
    <w:p w14:paraId="64F0CE45" w14:textId="77777777" w:rsidR="006D0ECE" w:rsidRDefault="006D0ECE" w:rsidP="00FF26CB">
      <w:pPr>
        <w:pStyle w:val="ListBullet"/>
        <w:numPr>
          <w:ilvl w:val="0"/>
          <w:numId w:val="9"/>
        </w:numPr>
        <w:spacing w:line="240" w:lineRule="auto"/>
        <w:rPr>
          <w:color w:val="000000" w:themeColor="text1"/>
        </w:rPr>
      </w:pPr>
      <w:r>
        <w:rPr>
          <w:color w:val="000000" w:themeColor="text1"/>
        </w:rPr>
        <w:t>Erlich won a noble prize in 1908 for suggesting that we should take a drug that will not touch you bit instead go exactly where is hurts.</w:t>
      </w:r>
    </w:p>
    <w:p w14:paraId="05260C74" w14:textId="77777777" w:rsidR="006D0ECE" w:rsidRDefault="006D0ECE" w:rsidP="00FF26CB">
      <w:pPr>
        <w:pStyle w:val="ListBullet"/>
        <w:numPr>
          <w:ilvl w:val="0"/>
          <w:numId w:val="9"/>
        </w:numPr>
        <w:spacing w:line="240" w:lineRule="auto"/>
        <w:rPr>
          <w:color w:val="000000" w:themeColor="text1"/>
        </w:rPr>
      </w:pPr>
      <w:r>
        <w:rPr>
          <w:color w:val="000000" w:themeColor="text1"/>
        </w:rPr>
        <w:t>Sulfanilamide becomes first sulfa drug in 1932; sulfa drug inhibits bacterial growth.</w:t>
      </w:r>
    </w:p>
    <w:p w14:paraId="1FB87A63" w14:textId="77777777" w:rsidR="006D0ECE" w:rsidRDefault="006D0ECE" w:rsidP="00FF26CB">
      <w:pPr>
        <w:pStyle w:val="ListBullet"/>
        <w:numPr>
          <w:ilvl w:val="0"/>
          <w:numId w:val="9"/>
        </w:numPr>
        <w:spacing w:line="240" w:lineRule="auto"/>
        <w:rPr>
          <w:color w:val="000000" w:themeColor="text1"/>
        </w:rPr>
      </w:pPr>
      <w:r>
        <w:rPr>
          <w:color w:val="000000" w:themeColor="text1"/>
        </w:rPr>
        <w:t>Howard Florey and Ernst chain isolate penicillin in 1941</w:t>
      </w:r>
      <w:r w:rsidR="00172730">
        <w:rPr>
          <w:color w:val="000000" w:themeColor="text1"/>
        </w:rPr>
        <w:t>.</w:t>
      </w:r>
    </w:p>
    <w:p w14:paraId="033BDCF1" w14:textId="77777777" w:rsidR="00172730" w:rsidRDefault="00172730" w:rsidP="00FF26CB">
      <w:pPr>
        <w:pStyle w:val="ListBullet"/>
        <w:numPr>
          <w:ilvl w:val="0"/>
          <w:numId w:val="9"/>
        </w:numPr>
        <w:spacing w:line="240" w:lineRule="auto"/>
        <w:rPr>
          <w:color w:val="000000" w:themeColor="text1"/>
        </w:rPr>
      </w:pPr>
      <w:r>
        <w:rPr>
          <w:color w:val="000000" w:themeColor="text1"/>
        </w:rPr>
        <w:t>They got the drug and figured out how to use it.</w:t>
      </w:r>
    </w:p>
    <w:p w14:paraId="2A97CD23" w14:textId="77777777" w:rsidR="00172730" w:rsidRDefault="00172730" w:rsidP="00FF26CB">
      <w:pPr>
        <w:pStyle w:val="ListBullet"/>
        <w:numPr>
          <w:ilvl w:val="0"/>
          <w:numId w:val="9"/>
        </w:numPr>
        <w:spacing w:line="240" w:lineRule="auto"/>
        <w:rPr>
          <w:color w:val="000000" w:themeColor="text1"/>
        </w:rPr>
      </w:pPr>
      <w:r>
        <w:rPr>
          <w:color w:val="000000" w:themeColor="text1"/>
        </w:rPr>
        <w:t xml:space="preserve">They had limited </w:t>
      </w:r>
      <w:r w:rsidR="00FE13A2">
        <w:rPr>
          <w:color w:val="000000" w:themeColor="text1"/>
        </w:rPr>
        <w:t>budget, so they found whatever they could to use as materials in the lab.</w:t>
      </w:r>
    </w:p>
    <w:p w14:paraId="1CA58B6A" w14:textId="77777777" w:rsidR="00FE13A2" w:rsidRDefault="00FE13A2" w:rsidP="00FE13A2">
      <w:pPr>
        <w:pStyle w:val="ListBullet"/>
        <w:numPr>
          <w:ilvl w:val="0"/>
          <w:numId w:val="9"/>
        </w:numPr>
        <w:spacing w:line="240" w:lineRule="auto"/>
        <w:rPr>
          <w:color w:val="000000" w:themeColor="text1"/>
        </w:rPr>
      </w:pPr>
      <w:r>
        <w:rPr>
          <w:color w:val="000000" w:themeColor="text1"/>
        </w:rPr>
        <w:t>They used it on rats; the ones who took the drug survived and all infections were gone within 24 hours, and the ones who did not take the drugs died.</w:t>
      </w:r>
    </w:p>
    <w:p w14:paraId="15E227DE" w14:textId="77777777" w:rsidR="00FE13A2" w:rsidRDefault="00FE13A2" w:rsidP="00FE13A2">
      <w:pPr>
        <w:pStyle w:val="ListBullet"/>
        <w:numPr>
          <w:ilvl w:val="0"/>
          <w:numId w:val="9"/>
        </w:numPr>
        <w:spacing w:line="240" w:lineRule="auto"/>
        <w:rPr>
          <w:color w:val="000000" w:themeColor="text1"/>
        </w:rPr>
      </w:pPr>
      <w:r>
        <w:rPr>
          <w:color w:val="000000" w:themeColor="text1"/>
        </w:rPr>
        <w:t>A police officer was the first person to take the drugs.</w:t>
      </w:r>
    </w:p>
    <w:p w14:paraId="202038A2" w14:textId="77777777" w:rsidR="00FE13A2" w:rsidRDefault="00FE13A2" w:rsidP="00FE13A2">
      <w:pPr>
        <w:pStyle w:val="ListBullet"/>
        <w:numPr>
          <w:ilvl w:val="0"/>
          <w:numId w:val="9"/>
        </w:numPr>
        <w:spacing w:line="240" w:lineRule="auto"/>
        <w:rPr>
          <w:color w:val="000000" w:themeColor="text1"/>
        </w:rPr>
      </w:pPr>
      <w:r>
        <w:rPr>
          <w:color w:val="000000" w:themeColor="text1"/>
        </w:rPr>
        <w:t>Penicillin was moved the production to a corn steep liquor.</w:t>
      </w:r>
    </w:p>
    <w:p w14:paraId="0F294F2F" w14:textId="77777777" w:rsidR="00FE13A2" w:rsidRDefault="00FE13A2" w:rsidP="00FE13A2">
      <w:pPr>
        <w:pStyle w:val="ListBullet"/>
        <w:numPr>
          <w:ilvl w:val="0"/>
          <w:numId w:val="9"/>
        </w:numPr>
        <w:spacing w:line="240" w:lineRule="auto"/>
        <w:rPr>
          <w:color w:val="000000" w:themeColor="text1"/>
        </w:rPr>
      </w:pPr>
      <w:r>
        <w:rPr>
          <w:color w:val="000000" w:themeColor="text1"/>
        </w:rPr>
        <w:lastRenderedPageBreak/>
        <w:t>Before penicillin, more soldiers died from infections than in combat.</w:t>
      </w:r>
    </w:p>
    <w:p w14:paraId="3ECF779F" w14:textId="77777777" w:rsidR="00FE13A2" w:rsidRDefault="00FE13A2" w:rsidP="00FE13A2">
      <w:pPr>
        <w:pStyle w:val="ListBullet"/>
        <w:numPr>
          <w:ilvl w:val="0"/>
          <w:numId w:val="9"/>
        </w:numPr>
        <w:spacing w:line="240" w:lineRule="auto"/>
        <w:rPr>
          <w:color w:val="000000" w:themeColor="text1"/>
        </w:rPr>
      </w:pPr>
      <w:r>
        <w:rPr>
          <w:color w:val="000000" w:themeColor="text1"/>
        </w:rPr>
        <w:t>Antibiotics only work on bacteria.</w:t>
      </w:r>
    </w:p>
    <w:p w14:paraId="382CD56B" w14:textId="77777777" w:rsidR="00FE13A2" w:rsidRDefault="00FE13A2" w:rsidP="00FE13A2">
      <w:pPr>
        <w:pStyle w:val="ListBullet"/>
        <w:numPr>
          <w:ilvl w:val="0"/>
          <w:numId w:val="9"/>
        </w:numPr>
        <w:spacing w:line="240" w:lineRule="auto"/>
        <w:rPr>
          <w:color w:val="000000" w:themeColor="text1"/>
        </w:rPr>
      </w:pPr>
      <w:r>
        <w:rPr>
          <w:color w:val="000000" w:themeColor="text1"/>
        </w:rPr>
        <w:t>Antibiotic resistance was a growing problem because they were being over prescribed in the 1970s and 1980s.</w:t>
      </w:r>
    </w:p>
    <w:p w14:paraId="2B044EBA" w14:textId="77777777" w:rsidR="00FE13A2" w:rsidRDefault="00FE13A2" w:rsidP="00FE13A2">
      <w:pPr>
        <w:pStyle w:val="ListBullet"/>
        <w:numPr>
          <w:ilvl w:val="0"/>
          <w:numId w:val="9"/>
        </w:numPr>
        <w:spacing w:line="240" w:lineRule="auto"/>
        <w:rPr>
          <w:color w:val="000000" w:themeColor="text1"/>
        </w:rPr>
      </w:pPr>
      <w:r>
        <w:rPr>
          <w:color w:val="000000" w:themeColor="text1"/>
        </w:rPr>
        <w:t>The problem isn’t with the drug but with the patients.</w:t>
      </w:r>
      <w:r w:rsidR="003D00BC">
        <w:rPr>
          <w:color w:val="000000" w:themeColor="text1"/>
        </w:rPr>
        <w:t xml:space="preserve"> People don’t pay attention on how to use the drug.</w:t>
      </w:r>
    </w:p>
    <w:p w14:paraId="5F4CFBC7" w14:textId="77777777" w:rsidR="003D00BC" w:rsidRDefault="003D00BC" w:rsidP="00FE13A2">
      <w:pPr>
        <w:pStyle w:val="ListBullet"/>
        <w:numPr>
          <w:ilvl w:val="0"/>
          <w:numId w:val="9"/>
        </w:numPr>
        <w:spacing w:line="240" w:lineRule="auto"/>
        <w:rPr>
          <w:color w:val="000000" w:themeColor="text1"/>
        </w:rPr>
      </w:pPr>
      <w:r>
        <w:rPr>
          <w:color w:val="000000" w:themeColor="text1"/>
        </w:rPr>
        <w:t>Missing dosages builds resistance.</w:t>
      </w:r>
    </w:p>
    <w:p w14:paraId="2763E2B4" w14:textId="77777777" w:rsidR="003D00BC" w:rsidRDefault="003D00BC" w:rsidP="00FE13A2">
      <w:pPr>
        <w:pStyle w:val="ListBullet"/>
        <w:numPr>
          <w:ilvl w:val="0"/>
          <w:numId w:val="9"/>
        </w:numPr>
        <w:spacing w:line="240" w:lineRule="auto"/>
        <w:rPr>
          <w:color w:val="000000" w:themeColor="text1"/>
        </w:rPr>
      </w:pPr>
      <w:r>
        <w:rPr>
          <w:color w:val="000000" w:themeColor="text1"/>
        </w:rPr>
        <w:t>It takes about 20 years for a drug to be approved by FDA.</w:t>
      </w:r>
    </w:p>
    <w:p w14:paraId="3DFCCBF6" w14:textId="77777777" w:rsidR="003D00BC" w:rsidRDefault="003D00BC" w:rsidP="003D00BC">
      <w:pPr>
        <w:pStyle w:val="ListBullet"/>
        <w:numPr>
          <w:ilvl w:val="0"/>
          <w:numId w:val="0"/>
        </w:numPr>
        <w:spacing w:line="240" w:lineRule="auto"/>
        <w:ind w:left="432" w:hanging="432"/>
        <w:rPr>
          <w:color w:val="000000" w:themeColor="text1"/>
        </w:rPr>
      </w:pPr>
      <w:r>
        <w:rPr>
          <w:b/>
          <w:color w:val="000000" w:themeColor="text1"/>
          <w:u w:val="single"/>
        </w:rPr>
        <w:t>Tobacco</w:t>
      </w:r>
    </w:p>
    <w:p w14:paraId="26297B87" w14:textId="77777777" w:rsidR="003D00BC" w:rsidRDefault="00C649A9" w:rsidP="003D00BC">
      <w:pPr>
        <w:pStyle w:val="ListBullet"/>
        <w:numPr>
          <w:ilvl w:val="0"/>
          <w:numId w:val="10"/>
        </w:numPr>
        <w:spacing w:line="240" w:lineRule="auto"/>
        <w:rPr>
          <w:color w:val="000000" w:themeColor="text1"/>
        </w:rPr>
      </w:pPr>
      <w:r>
        <w:rPr>
          <w:color w:val="000000" w:themeColor="text1"/>
        </w:rPr>
        <w:t>Tobacco is the most dangerous substance in the world.</w:t>
      </w:r>
    </w:p>
    <w:p w14:paraId="2074B7BF" w14:textId="77777777" w:rsidR="00C649A9" w:rsidRDefault="00C60A16" w:rsidP="003D00BC">
      <w:pPr>
        <w:pStyle w:val="ListBullet"/>
        <w:numPr>
          <w:ilvl w:val="0"/>
          <w:numId w:val="10"/>
        </w:numPr>
        <w:spacing w:line="240" w:lineRule="auto"/>
        <w:rPr>
          <w:color w:val="000000" w:themeColor="text1"/>
        </w:rPr>
      </w:pPr>
      <w:r>
        <w:rPr>
          <w:color w:val="000000" w:themeColor="text1"/>
        </w:rPr>
        <w:t>The number one reason of a heart attack is because of the use of tobacco.</w:t>
      </w:r>
    </w:p>
    <w:p w14:paraId="38B9DBBA" w14:textId="77777777" w:rsidR="00956A30" w:rsidRDefault="00C60A16" w:rsidP="00330906">
      <w:pPr>
        <w:pStyle w:val="ListBullet"/>
        <w:numPr>
          <w:ilvl w:val="0"/>
          <w:numId w:val="10"/>
        </w:numPr>
        <w:spacing w:line="240" w:lineRule="auto"/>
        <w:rPr>
          <w:color w:val="000000" w:themeColor="text1"/>
        </w:rPr>
      </w:pPr>
      <w:r>
        <w:rPr>
          <w:color w:val="000000" w:themeColor="text1"/>
        </w:rPr>
        <w:t>Tobacco</w:t>
      </w:r>
      <w:r w:rsidR="00330906">
        <w:rPr>
          <w:color w:val="000000" w:themeColor="text1"/>
        </w:rPr>
        <w:t xml:space="preserve"> is worse for your heart than it is for your lungs.</w:t>
      </w:r>
    </w:p>
    <w:p w14:paraId="4D2F3108" w14:textId="77777777" w:rsidR="00330906" w:rsidRDefault="00330906" w:rsidP="00330906">
      <w:pPr>
        <w:pStyle w:val="ListBullet"/>
        <w:numPr>
          <w:ilvl w:val="0"/>
          <w:numId w:val="10"/>
        </w:numPr>
        <w:spacing w:line="240" w:lineRule="auto"/>
        <w:rPr>
          <w:color w:val="000000" w:themeColor="text1"/>
        </w:rPr>
      </w:pPr>
      <w:r>
        <w:rPr>
          <w:color w:val="000000" w:themeColor="text1"/>
        </w:rPr>
        <w:t>Tobago was the island where the first shipment of tobacco went to Spain.</w:t>
      </w:r>
    </w:p>
    <w:p w14:paraId="2678DE2B" w14:textId="77777777" w:rsidR="00330906" w:rsidRDefault="00330906" w:rsidP="00330906">
      <w:pPr>
        <w:pStyle w:val="ListBullet"/>
        <w:numPr>
          <w:ilvl w:val="0"/>
          <w:numId w:val="10"/>
        </w:numPr>
        <w:spacing w:line="240" w:lineRule="auto"/>
        <w:rPr>
          <w:color w:val="000000" w:themeColor="text1"/>
        </w:rPr>
      </w:pPr>
      <w:r>
        <w:rPr>
          <w:color w:val="000000" w:themeColor="text1"/>
        </w:rPr>
        <w:t>John Nicot introduced Tobacco into France.</w:t>
      </w:r>
    </w:p>
    <w:p w14:paraId="05EFDE6F" w14:textId="77777777" w:rsidR="00330906" w:rsidRDefault="00330906" w:rsidP="00330906">
      <w:pPr>
        <w:pStyle w:val="ListBullet"/>
        <w:numPr>
          <w:ilvl w:val="0"/>
          <w:numId w:val="10"/>
        </w:numPr>
        <w:spacing w:line="240" w:lineRule="auto"/>
        <w:rPr>
          <w:color w:val="000000" w:themeColor="text1"/>
        </w:rPr>
      </w:pPr>
      <w:r>
        <w:rPr>
          <w:color w:val="000000" w:themeColor="text1"/>
        </w:rPr>
        <w:t>Tobacco was</w:t>
      </w:r>
      <w:r w:rsidR="00554FEC">
        <w:rPr>
          <w:color w:val="000000" w:themeColor="text1"/>
        </w:rPr>
        <w:t xml:space="preserve"> not commonly used because it was expensive (only the rich men would smoke it)</w:t>
      </w:r>
    </w:p>
    <w:p w14:paraId="5E34EE63" w14:textId="77777777" w:rsidR="00554FEC" w:rsidRDefault="00554FEC" w:rsidP="00554FEC">
      <w:pPr>
        <w:pStyle w:val="ListBullet"/>
        <w:numPr>
          <w:ilvl w:val="0"/>
          <w:numId w:val="10"/>
        </w:numPr>
        <w:spacing w:line="240" w:lineRule="auto"/>
        <w:rPr>
          <w:color w:val="000000" w:themeColor="text1"/>
        </w:rPr>
      </w:pPr>
      <w:r>
        <w:rPr>
          <w:color w:val="000000" w:themeColor="text1"/>
        </w:rPr>
        <w:t>Back then cigarette was cheap.</w:t>
      </w:r>
    </w:p>
    <w:p w14:paraId="2FAA304C" w14:textId="77777777" w:rsidR="00554FEC" w:rsidRDefault="00554FEC" w:rsidP="00554FEC">
      <w:pPr>
        <w:pStyle w:val="ListBullet"/>
        <w:numPr>
          <w:ilvl w:val="0"/>
          <w:numId w:val="10"/>
        </w:numPr>
        <w:spacing w:line="240" w:lineRule="auto"/>
        <w:rPr>
          <w:color w:val="000000" w:themeColor="text1"/>
        </w:rPr>
      </w:pPr>
      <w:r>
        <w:rPr>
          <w:color w:val="000000" w:themeColor="text1"/>
        </w:rPr>
        <w:t>Cigarette became dangerous because Risk = toxicity X exposure.</w:t>
      </w:r>
    </w:p>
    <w:p w14:paraId="2F0B8F67" w14:textId="77777777" w:rsidR="00554FEC" w:rsidRDefault="00554FEC" w:rsidP="00554FEC">
      <w:pPr>
        <w:pStyle w:val="ListBullet"/>
        <w:numPr>
          <w:ilvl w:val="0"/>
          <w:numId w:val="10"/>
        </w:numPr>
        <w:spacing w:line="240" w:lineRule="auto"/>
        <w:rPr>
          <w:color w:val="000000" w:themeColor="text1"/>
        </w:rPr>
      </w:pPr>
      <w:r>
        <w:rPr>
          <w:color w:val="000000" w:themeColor="text1"/>
        </w:rPr>
        <w:t>2mg per cigarette to make an addict.</w:t>
      </w:r>
    </w:p>
    <w:p w14:paraId="69893A4F" w14:textId="77777777" w:rsidR="00554FEC" w:rsidRDefault="00554FEC" w:rsidP="00554FEC">
      <w:pPr>
        <w:pStyle w:val="ListBullet"/>
        <w:numPr>
          <w:ilvl w:val="0"/>
          <w:numId w:val="10"/>
        </w:numPr>
        <w:spacing w:line="240" w:lineRule="auto"/>
        <w:rPr>
          <w:color w:val="000000" w:themeColor="text1"/>
        </w:rPr>
      </w:pPr>
      <w:r>
        <w:rPr>
          <w:color w:val="000000" w:themeColor="text1"/>
        </w:rPr>
        <w:t>Nicotine stimulates the heart</w:t>
      </w:r>
      <w:r w:rsidR="006142CD">
        <w:rPr>
          <w:color w:val="000000" w:themeColor="text1"/>
        </w:rPr>
        <w:t xml:space="preserve"> muscle</w:t>
      </w:r>
      <w:r>
        <w:rPr>
          <w:color w:val="000000" w:themeColor="text1"/>
        </w:rPr>
        <w:t>.</w:t>
      </w:r>
    </w:p>
    <w:p w14:paraId="508EC503" w14:textId="77777777" w:rsidR="00554FEC" w:rsidRDefault="00554FEC" w:rsidP="00554FEC">
      <w:pPr>
        <w:pStyle w:val="ListBullet"/>
        <w:numPr>
          <w:ilvl w:val="0"/>
          <w:numId w:val="10"/>
        </w:numPr>
        <w:spacing w:line="240" w:lineRule="auto"/>
        <w:rPr>
          <w:color w:val="000000" w:themeColor="text1"/>
        </w:rPr>
      </w:pPr>
      <w:r>
        <w:rPr>
          <w:color w:val="000000" w:themeColor="text1"/>
        </w:rPr>
        <w:t>Carbon monoxide is the number one factor associated with heart attacks and strokes.</w:t>
      </w:r>
    </w:p>
    <w:p w14:paraId="1028D58A" w14:textId="77777777" w:rsidR="00554FEC" w:rsidRDefault="00C42B8E" w:rsidP="00554FEC">
      <w:pPr>
        <w:pStyle w:val="ListBullet"/>
        <w:numPr>
          <w:ilvl w:val="0"/>
          <w:numId w:val="10"/>
        </w:numPr>
        <w:spacing w:line="240" w:lineRule="auto"/>
        <w:rPr>
          <w:color w:val="000000" w:themeColor="text1"/>
        </w:rPr>
      </w:pPr>
      <w:r>
        <w:rPr>
          <w:color w:val="000000" w:themeColor="text1"/>
        </w:rPr>
        <w:t>It deprives your body from having the amount of oxygen it requires.</w:t>
      </w:r>
    </w:p>
    <w:p w14:paraId="0994D39F" w14:textId="77777777" w:rsidR="00C42B8E" w:rsidRDefault="00C42B8E" w:rsidP="00554FEC">
      <w:pPr>
        <w:pStyle w:val="ListBullet"/>
        <w:numPr>
          <w:ilvl w:val="0"/>
          <w:numId w:val="10"/>
        </w:numPr>
        <w:spacing w:line="240" w:lineRule="auto"/>
        <w:rPr>
          <w:color w:val="000000" w:themeColor="text1"/>
        </w:rPr>
      </w:pPr>
      <w:r>
        <w:rPr>
          <w:color w:val="000000" w:themeColor="text1"/>
        </w:rPr>
        <w:t>The problem is not the cigarette but the smoke.</w:t>
      </w:r>
    </w:p>
    <w:p w14:paraId="2D872EFD" w14:textId="77777777" w:rsidR="00C42B8E" w:rsidRDefault="00C42B8E" w:rsidP="00554FEC">
      <w:pPr>
        <w:pStyle w:val="ListBullet"/>
        <w:numPr>
          <w:ilvl w:val="0"/>
          <w:numId w:val="10"/>
        </w:numPr>
        <w:spacing w:line="240" w:lineRule="auto"/>
        <w:rPr>
          <w:color w:val="000000" w:themeColor="text1"/>
        </w:rPr>
      </w:pPr>
      <w:r>
        <w:rPr>
          <w:color w:val="000000" w:themeColor="text1"/>
        </w:rPr>
        <w:t>The chemical makes extra letters on your DNA.</w:t>
      </w:r>
    </w:p>
    <w:p w14:paraId="36226A8A" w14:textId="77777777" w:rsidR="00C42B8E" w:rsidRDefault="00C42B8E" w:rsidP="00554FEC">
      <w:pPr>
        <w:pStyle w:val="ListBullet"/>
        <w:numPr>
          <w:ilvl w:val="0"/>
          <w:numId w:val="10"/>
        </w:numPr>
        <w:spacing w:line="240" w:lineRule="auto"/>
        <w:rPr>
          <w:color w:val="000000" w:themeColor="text1"/>
        </w:rPr>
      </w:pPr>
      <w:r>
        <w:rPr>
          <w:color w:val="000000" w:themeColor="text1"/>
        </w:rPr>
        <w:lastRenderedPageBreak/>
        <w:t>It takes 10 years for your lungs to be clear from the damages of smoking.</w:t>
      </w:r>
    </w:p>
    <w:p w14:paraId="615E06AC" w14:textId="77777777" w:rsidR="006D438B" w:rsidRDefault="006D438B" w:rsidP="00554FEC">
      <w:pPr>
        <w:pStyle w:val="ListBullet"/>
        <w:numPr>
          <w:ilvl w:val="0"/>
          <w:numId w:val="10"/>
        </w:numPr>
        <w:spacing w:line="240" w:lineRule="auto"/>
        <w:rPr>
          <w:color w:val="000000" w:themeColor="text1"/>
        </w:rPr>
      </w:pPr>
      <w:r>
        <w:rPr>
          <w:color w:val="000000" w:themeColor="text1"/>
        </w:rPr>
        <w:t>The advertisement was the reason people started smoking.</w:t>
      </w:r>
    </w:p>
    <w:p w14:paraId="6F32ECD1" w14:textId="77777777" w:rsidR="006D438B" w:rsidRDefault="006D438B" w:rsidP="00554FEC">
      <w:pPr>
        <w:pStyle w:val="ListBullet"/>
        <w:numPr>
          <w:ilvl w:val="0"/>
          <w:numId w:val="10"/>
        </w:numPr>
        <w:spacing w:line="240" w:lineRule="auto"/>
        <w:rPr>
          <w:color w:val="000000" w:themeColor="text1"/>
        </w:rPr>
      </w:pPr>
      <w:r>
        <w:rPr>
          <w:color w:val="000000" w:themeColor="text1"/>
        </w:rPr>
        <w:t>When smokers stop smoking they wanted to get the dopamine by occupying their time doing something else like eating.</w:t>
      </w:r>
    </w:p>
    <w:p w14:paraId="0FB40331" w14:textId="77777777" w:rsidR="006D438B" w:rsidRDefault="006D438B" w:rsidP="00554FEC">
      <w:pPr>
        <w:pStyle w:val="ListBullet"/>
        <w:numPr>
          <w:ilvl w:val="0"/>
          <w:numId w:val="10"/>
        </w:numPr>
        <w:spacing w:line="240" w:lineRule="auto"/>
        <w:rPr>
          <w:color w:val="000000" w:themeColor="text1"/>
        </w:rPr>
      </w:pPr>
      <w:r>
        <w:rPr>
          <w:color w:val="000000" w:themeColor="text1"/>
        </w:rPr>
        <w:t>Smoking creates wrinkles; develops collagen and loses elasticity.</w:t>
      </w:r>
    </w:p>
    <w:p w14:paraId="07EB2C9F" w14:textId="77777777" w:rsidR="006D438B" w:rsidRDefault="006D438B" w:rsidP="00554FEC">
      <w:pPr>
        <w:pStyle w:val="ListBullet"/>
        <w:numPr>
          <w:ilvl w:val="0"/>
          <w:numId w:val="10"/>
        </w:numPr>
        <w:spacing w:line="240" w:lineRule="auto"/>
        <w:rPr>
          <w:color w:val="000000" w:themeColor="text1"/>
        </w:rPr>
      </w:pPr>
      <w:r>
        <w:rPr>
          <w:color w:val="000000" w:themeColor="text1"/>
        </w:rPr>
        <w:t>Second hand smoke is harmful, especially if you live with a heavy smoker.</w:t>
      </w:r>
    </w:p>
    <w:p w14:paraId="641B7D9E" w14:textId="77777777" w:rsidR="006D438B" w:rsidRDefault="006D438B" w:rsidP="00554FEC">
      <w:pPr>
        <w:pStyle w:val="ListBullet"/>
        <w:numPr>
          <w:ilvl w:val="0"/>
          <w:numId w:val="10"/>
        </w:numPr>
        <w:spacing w:line="240" w:lineRule="auto"/>
        <w:rPr>
          <w:color w:val="000000" w:themeColor="text1"/>
        </w:rPr>
      </w:pPr>
      <w:r>
        <w:rPr>
          <w:color w:val="000000" w:themeColor="text1"/>
        </w:rPr>
        <w:t>Paper is specially designed, even burn rate.</w:t>
      </w:r>
    </w:p>
    <w:p w14:paraId="0DAEF689" w14:textId="77777777" w:rsidR="006D438B" w:rsidRDefault="006D438B" w:rsidP="00554FEC">
      <w:pPr>
        <w:pStyle w:val="ListBullet"/>
        <w:numPr>
          <w:ilvl w:val="0"/>
          <w:numId w:val="10"/>
        </w:numPr>
        <w:spacing w:line="240" w:lineRule="auto"/>
        <w:rPr>
          <w:color w:val="000000" w:themeColor="text1"/>
        </w:rPr>
      </w:pPr>
      <w:r>
        <w:rPr>
          <w:color w:val="000000" w:themeColor="text1"/>
        </w:rPr>
        <w:t>Organic molecule on the colour of the cigarette is meant for a long lasting burn.</w:t>
      </w:r>
    </w:p>
    <w:p w14:paraId="0C349AF9" w14:textId="77777777" w:rsidR="006D438B" w:rsidRDefault="00CB46B9" w:rsidP="00554FEC">
      <w:pPr>
        <w:pStyle w:val="ListBullet"/>
        <w:numPr>
          <w:ilvl w:val="0"/>
          <w:numId w:val="10"/>
        </w:numPr>
        <w:spacing w:line="240" w:lineRule="auto"/>
        <w:rPr>
          <w:color w:val="000000" w:themeColor="text1"/>
        </w:rPr>
      </w:pPr>
      <w:r>
        <w:rPr>
          <w:color w:val="000000" w:themeColor="text1"/>
        </w:rPr>
        <w:t>Rose Cipollone was the first person who won the lawsuit in 1998.</w:t>
      </w:r>
    </w:p>
    <w:p w14:paraId="5929F495" w14:textId="77777777" w:rsidR="00CB46B9" w:rsidRDefault="00CB46B9" w:rsidP="00554FEC">
      <w:pPr>
        <w:pStyle w:val="ListBullet"/>
        <w:numPr>
          <w:ilvl w:val="0"/>
          <w:numId w:val="10"/>
        </w:numPr>
        <w:spacing w:line="240" w:lineRule="auto"/>
        <w:rPr>
          <w:color w:val="000000" w:themeColor="text1"/>
        </w:rPr>
      </w:pPr>
      <w:r>
        <w:rPr>
          <w:color w:val="000000" w:themeColor="text1"/>
        </w:rPr>
        <w:t>Intoxication was added into the tobacco.</w:t>
      </w:r>
    </w:p>
    <w:p w14:paraId="3998E5D3" w14:textId="77777777" w:rsidR="00CB46B9" w:rsidRDefault="00CB46B9" w:rsidP="00554FEC">
      <w:pPr>
        <w:pStyle w:val="ListBullet"/>
        <w:numPr>
          <w:ilvl w:val="0"/>
          <w:numId w:val="10"/>
        </w:numPr>
        <w:spacing w:line="240" w:lineRule="auto"/>
        <w:rPr>
          <w:color w:val="000000" w:themeColor="text1"/>
        </w:rPr>
      </w:pPr>
      <w:r>
        <w:rPr>
          <w:color w:val="000000" w:themeColor="text1"/>
        </w:rPr>
        <w:t>People that never used to smoke are now e-smoking and picking up a nicotine addiction.</w:t>
      </w:r>
    </w:p>
    <w:p w14:paraId="39B5A67F" w14:textId="77777777" w:rsidR="00CB46B9" w:rsidRDefault="00CB46B9" w:rsidP="00554FEC">
      <w:pPr>
        <w:pStyle w:val="ListBullet"/>
        <w:numPr>
          <w:ilvl w:val="0"/>
          <w:numId w:val="10"/>
        </w:numPr>
        <w:spacing w:line="240" w:lineRule="auto"/>
        <w:rPr>
          <w:color w:val="000000" w:themeColor="text1"/>
        </w:rPr>
      </w:pPr>
      <w:r>
        <w:rPr>
          <w:color w:val="000000" w:themeColor="text1"/>
        </w:rPr>
        <w:t>Solvent (not water but a different type of solvent)</w:t>
      </w:r>
    </w:p>
    <w:p w14:paraId="08C11D9F" w14:textId="77777777" w:rsidR="00CB46B9" w:rsidRDefault="00CB46B9" w:rsidP="00554FEC">
      <w:pPr>
        <w:pStyle w:val="ListBullet"/>
        <w:numPr>
          <w:ilvl w:val="0"/>
          <w:numId w:val="10"/>
        </w:numPr>
        <w:spacing w:line="240" w:lineRule="auto"/>
        <w:rPr>
          <w:color w:val="000000" w:themeColor="text1"/>
        </w:rPr>
      </w:pPr>
      <w:r>
        <w:rPr>
          <w:color w:val="000000" w:themeColor="text1"/>
        </w:rPr>
        <w:t>Tobacco is different in lungs than it is in stomach, safety is unknown (probably not safe) safe</w:t>
      </w:r>
      <w:r w:rsidR="00F81B1E">
        <w:rPr>
          <w:color w:val="000000" w:themeColor="text1"/>
        </w:rPr>
        <w:t xml:space="preserve"> </w:t>
      </w:r>
      <w:r>
        <w:rPr>
          <w:color w:val="000000" w:themeColor="text1"/>
        </w:rPr>
        <w:t>+</w:t>
      </w:r>
      <w:r w:rsidR="00F81B1E">
        <w:rPr>
          <w:color w:val="000000" w:themeColor="text1"/>
        </w:rPr>
        <w:t xml:space="preserve"> </w:t>
      </w:r>
      <w:r>
        <w:rPr>
          <w:color w:val="000000" w:themeColor="text1"/>
        </w:rPr>
        <w:t>safe</w:t>
      </w:r>
      <w:r w:rsidR="00F81B1E">
        <w:rPr>
          <w:color w:val="000000" w:themeColor="text1"/>
        </w:rPr>
        <w:t xml:space="preserve"> doesn’t always = to safe</w:t>
      </w:r>
    </w:p>
    <w:p w14:paraId="739A1B2D" w14:textId="77777777" w:rsidR="00D80433" w:rsidRPr="00D80433" w:rsidRDefault="00852A41" w:rsidP="00D80433">
      <w:pPr>
        <w:pStyle w:val="ListBullet"/>
        <w:numPr>
          <w:ilvl w:val="0"/>
          <w:numId w:val="10"/>
        </w:numPr>
        <w:spacing w:line="240" w:lineRule="auto"/>
        <w:rPr>
          <w:color w:val="000000" w:themeColor="text1"/>
        </w:rPr>
      </w:pPr>
      <w:r>
        <w:rPr>
          <w:color w:val="000000" w:themeColor="text1"/>
        </w:rPr>
        <w:t>E-ciga</w:t>
      </w:r>
      <w:r w:rsidR="00D80433">
        <w:rPr>
          <w:color w:val="000000" w:themeColor="text1"/>
        </w:rPr>
        <w:t>rettes is safer than cigarettes, it has a lot less ingredients. But that doesn’t mean that they are safe.</w:t>
      </w:r>
    </w:p>
    <w:p w14:paraId="7A1172F2" w14:textId="77777777" w:rsidR="00F81B1E" w:rsidRDefault="00F81B1E" w:rsidP="00F81B1E">
      <w:pPr>
        <w:pStyle w:val="ListBullet"/>
        <w:numPr>
          <w:ilvl w:val="0"/>
          <w:numId w:val="0"/>
        </w:numPr>
        <w:spacing w:line="240" w:lineRule="auto"/>
        <w:ind w:left="432" w:hanging="432"/>
        <w:rPr>
          <w:color w:val="000000" w:themeColor="text1"/>
        </w:rPr>
      </w:pPr>
      <w:r>
        <w:rPr>
          <w:b/>
          <w:color w:val="000000" w:themeColor="text1"/>
          <w:u w:val="single"/>
        </w:rPr>
        <w:t>Vaccines</w:t>
      </w:r>
    </w:p>
    <w:p w14:paraId="0A73B9CF" w14:textId="77777777" w:rsidR="00F81B1E" w:rsidRDefault="00D80433" w:rsidP="00F81B1E">
      <w:pPr>
        <w:pStyle w:val="ListBullet"/>
        <w:numPr>
          <w:ilvl w:val="0"/>
          <w:numId w:val="12"/>
        </w:numPr>
        <w:spacing w:line="240" w:lineRule="auto"/>
        <w:rPr>
          <w:color w:val="000000" w:themeColor="text1"/>
        </w:rPr>
      </w:pPr>
      <w:r>
        <w:rPr>
          <w:color w:val="000000" w:themeColor="text1"/>
        </w:rPr>
        <w:t>Immune system is a combat system.</w:t>
      </w:r>
    </w:p>
    <w:p w14:paraId="14ABF279" w14:textId="77777777" w:rsidR="00D80433" w:rsidRDefault="00D80433" w:rsidP="00D80433">
      <w:pPr>
        <w:pStyle w:val="ListBullet"/>
        <w:numPr>
          <w:ilvl w:val="0"/>
          <w:numId w:val="12"/>
        </w:numPr>
        <w:spacing w:line="240" w:lineRule="auto"/>
        <w:rPr>
          <w:color w:val="000000" w:themeColor="text1"/>
        </w:rPr>
      </w:pPr>
      <w:r>
        <w:rPr>
          <w:color w:val="000000" w:themeColor="text1"/>
        </w:rPr>
        <w:t>Bacteria tends to live between the cell and spaces of our body, innate is the first line of defense.</w:t>
      </w:r>
    </w:p>
    <w:p w14:paraId="2381CF3F" w14:textId="77777777" w:rsidR="00D80433" w:rsidRDefault="00156662" w:rsidP="00D80433">
      <w:pPr>
        <w:pStyle w:val="ListBullet"/>
        <w:numPr>
          <w:ilvl w:val="0"/>
          <w:numId w:val="12"/>
        </w:numPr>
        <w:spacing w:line="240" w:lineRule="auto"/>
        <w:rPr>
          <w:color w:val="000000" w:themeColor="text1"/>
        </w:rPr>
      </w:pPr>
      <w:r>
        <w:rPr>
          <w:color w:val="000000" w:themeColor="text1"/>
        </w:rPr>
        <w:t>Helper T cells and killer T cells work together: Helper T cells sends kill signal to killer T cells to go after the invasion. (if there are multiple invasions, helper T cell must send one signal per invasion)</w:t>
      </w:r>
    </w:p>
    <w:p w14:paraId="45F85BB5" w14:textId="77777777" w:rsidR="00156662" w:rsidRDefault="00156662" w:rsidP="00D80433">
      <w:pPr>
        <w:pStyle w:val="ListBullet"/>
        <w:numPr>
          <w:ilvl w:val="0"/>
          <w:numId w:val="12"/>
        </w:numPr>
        <w:spacing w:line="240" w:lineRule="auto"/>
        <w:rPr>
          <w:color w:val="000000" w:themeColor="text1"/>
        </w:rPr>
      </w:pPr>
      <w:r>
        <w:rPr>
          <w:color w:val="000000" w:themeColor="text1"/>
        </w:rPr>
        <w:t>There needs to be s double check in order for the helper T cells not to send off signals to other cells to kill each other.</w:t>
      </w:r>
    </w:p>
    <w:p w14:paraId="63E314F4" w14:textId="77777777" w:rsidR="00156662" w:rsidRDefault="00156662" w:rsidP="00D80433">
      <w:pPr>
        <w:pStyle w:val="ListBullet"/>
        <w:numPr>
          <w:ilvl w:val="0"/>
          <w:numId w:val="12"/>
        </w:numPr>
        <w:spacing w:line="240" w:lineRule="auto"/>
        <w:rPr>
          <w:color w:val="000000" w:themeColor="text1"/>
        </w:rPr>
      </w:pPr>
      <w:r>
        <w:rPr>
          <w:color w:val="000000" w:themeColor="text1"/>
        </w:rPr>
        <w:lastRenderedPageBreak/>
        <w:t>Variolation: get a needle, take the pox from someone who has it, then inject it into a kid so they can fight a mild kind of pox.</w:t>
      </w:r>
    </w:p>
    <w:p w14:paraId="19A7CB8E" w14:textId="77777777" w:rsidR="00156662" w:rsidRDefault="00156662" w:rsidP="00D80433">
      <w:pPr>
        <w:pStyle w:val="ListBullet"/>
        <w:numPr>
          <w:ilvl w:val="0"/>
          <w:numId w:val="12"/>
        </w:numPr>
        <w:spacing w:line="240" w:lineRule="auto"/>
        <w:rPr>
          <w:color w:val="000000" w:themeColor="text1"/>
        </w:rPr>
      </w:pPr>
      <w:r>
        <w:rPr>
          <w:color w:val="000000" w:themeColor="text1"/>
        </w:rPr>
        <w:t xml:space="preserve">This practice was </w:t>
      </w:r>
      <w:r w:rsidR="00186EBE">
        <w:rPr>
          <w:color w:val="000000" w:themeColor="text1"/>
        </w:rPr>
        <w:t>used by many cultures.</w:t>
      </w:r>
    </w:p>
    <w:p w14:paraId="5538C42D" w14:textId="77777777" w:rsidR="00186EBE" w:rsidRDefault="00186EBE" w:rsidP="00D80433">
      <w:pPr>
        <w:pStyle w:val="ListBullet"/>
        <w:numPr>
          <w:ilvl w:val="0"/>
          <w:numId w:val="12"/>
        </w:numPr>
        <w:spacing w:line="240" w:lineRule="auto"/>
        <w:rPr>
          <w:color w:val="000000" w:themeColor="text1"/>
        </w:rPr>
      </w:pPr>
      <w:r>
        <w:rPr>
          <w:color w:val="000000" w:themeColor="text1"/>
        </w:rPr>
        <w:t>Edward Jenner: doctor working in the suburbs.</w:t>
      </w:r>
    </w:p>
    <w:p w14:paraId="7DCAD806" w14:textId="77777777" w:rsidR="00186EBE" w:rsidRDefault="00186EBE" w:rsidP="00D80433">
      <w:pPr>
        <w:pStyle w:val="ListBullet"/>
        <w:numPr>
          <w:ilvl w:val="0"/>
          <w:numId w:val="12"/>
        </w:numPr>
        <w:spacing w:line="240" w:lineRule="auto"/>
        <w:rPr>
          <w:color w:val="000000" w:themeColor="text1"/>
        </w:rPr>
      </w:pPr>
      <w:r>
        <w:rPr>
          <w:color w:val="000000" w:themeColor="text1"/>
        </w:rPr>
        <w:t>Milkmaids got cow pox, when they would recover, they would be immune to small pox.</w:t>
      </w:r>
    </w:p>
    <w:p w14:paraId="69CE4AAC" w14:textId="77777777" w:rsidR="00186EBE" w:rsidRDefault="00186EBE" w:rsidP="00D80433">
      <w:pPr>
        <w:pStyle w:val="ListBullet"/>
        <w:numPr>
          <w:ilvl w:val="0"/>
          <w:numId w:val="12"/>
        </w:numPr>
        <w:spacing w:line="240" w:lineRule="auto"/>
        <w:rPr>
          <w:color w:val="000000" w:themeColor="text1"/>
        </w:rPr>
      </w:pPr>
      <w:r>
        <w:rPr>
          <w:color w:val="000000" w:themeColor="text1"/>
        </w:rPr>
        <w:t>When that was discovered, he used the puss from the cow to inject the children, which was safer than Variolation.</w:t>
      </w:r>
    </w:p>
    <w:p w14:paraId="2A13A94A" w14:textId="77777777" w:rsidR="00186EBE" w:rsidRDefault="00186EBE" w:rsidP="00D80433">
      <w:pPr>
        <w:pStyle w:val="ListBullet"/>
        <w:numPr>
          <w:ilvl w:val="0"/>
          <w:numId w:val="12"/>
        </w:numPr>
        <w:spacing w:line="240" w:lineRule="auto"/>
        <w:rPr>
          <w:color w:val="000000" w:themeColor="text1"/>
        </w:rPr>
      </w:pPr>
      <w:r>
        <w:rPr>
          <w:color w:val="000000" w:themeColor="text1"/>
        </w:rPr>
        <w:t xml:space="preserve"> Small pox no longer exist in this planet, last case was in 1977.</w:t>
      </w:r>
    </w:p>
    <w:p w14:paraId="4F523893" w14:textId="77777777" w:rsidR="00186EBE" w:rsidRDefault="00186EBE" w:rsidP="00D80433">
      <w:pPr>
        <w:pStyle w:val="ListBullet"/>
        <w:numPr>
          <w:ilvl w:val="0"/>
          <w:numId w:val="12"/>
        </w:numPr>
        <w:spacing w:line="240" w:lineRule="auto"/>
        <w:rPr>
          <w:color w:val="000000" w:themeColor="text1"/>
        </w:rPr>
      </w:pPr>
      <w:r>
        <w:rPr>
          <w:color w:val="000000" w:themeColor="text1"/>
        </w:rPr>
        <w:t>People that have a scar on their arms from the small pox vaccine was from the needle that punctured their skin (born before 1972 in developed countries)</w:t>
      </w:r>
    </w:p>
    <w:p w14:paraId="20513E30" w14:textId="77777777" w:rsidR="00186EBE" w:rsidRDefault="00186EBE" w:rsidP="00D80433">
      <w:pPr>
        <w:pStyle w:val="ListBullet"/>
        <w:numPr>
          <w:ilvl w:val="0"/>
          <w:numId w:val="12"/>
        </w:numPr>
        <w:spacing w:line="240" w:lineRule="auto"/>
        <w:rPr>
          <w:color w:val="000000" w:themeColor="text1"/>
        </w:rPr>
      </w:pPr>
      <w:r>
        <w:rPr>
          <w:color w:val="000000" w:themeColor="text1"/>
        </w:rPr>
        <w:t>Anthrax: Pasteur discovered it by heating.</w:t>
      </w:r>
    </w:p>
    <w:p w14:paraId="67CB88A8" w14:textId="77777777" w:rsidR="00186EBE" w:rsidRDefault="00186EBE" w:rsidP="00D80433">
      <w:pPr>
        <w:pStyle w:val="ListBullet"/>
        <w:numPr>
          <w:ilvl w:val="0"/>
          <w:numId w:val="12"/>
        </w:numPr>
        <w:spacing w:line="240" w:lineRule="auto"/>
        <w:rPr>
          <w:color w:val="000000" w:themeColor="text1"/>
        </w:rPr>
      </w:pPr>
      <w:r>
        <w:rPr>
          <w:color w:val="000000" w:themeColor="text1"/>
        </w:rPr>
        <w:t>About 1% of polio is paralytic: paralysis includes the lungs, so people would have died of suffocation.</w:t>
      </w:r>
    </w:p>
    <w:p w14:paraId="06469157" w14:textId="77777777" w:rsidR="00BC4EFC" w:rsidRDefault="00BC4EFC" w:rsidP="00D80433">
      <w:pPr>
        <w:pStyle w:val="ListBullet"/>
        <w:numPr>
          <w:ilvl w:val="0"/>
          <w:numId w:val="12"/>
        </w:numPr>
        <w:spacing w:line="240" w:lineRule="auto"/>
        <w:rPr>
          <w:color w:val="000000" w:themeColor="text1"/>
        </w:rPr>
      </w:pPr>
      <w:r>
        <w:rPr>
          <w:color w:val="000000" w:themeColor="text1"/>
        </w:rPr>
        <w:t>If you survived the illness, you would be permanently paralyzed (president Roosevelt)</w:t>
      </w:r>
    </w:p>
    <w:p w14:paraId="5C427731" w14:textId="77777777" w:rsidR="00BC4EFC" w:rsidRDefault="00BC4EFC" w:rsidP="00D80433">
      <w:pPr>
        <w:pStyle w:val="ListBullet"/>
        <w:numPr>
          <w:ilvl w:val="0"/>
          <w:numId w:val="12"/>
        </w:numPr>
        <w:spacing w:line="240" w:lineRule="auto"/>
        <w:rPr>
          <w:color w:val="000000" w:themeColor="text1"/>
        </w:rPr>
      </w:pPr>
      <w:r>
        <w:rPr>
          <w:color w:val="000000" w:themeColor="text1"/>
        </w:rPr>
        <w:t xml:space="preserve"> Salk Vaccine: dead vaccine.</w:t>
      </w:r>
    </w:p>
    <w:p w14:paraId="7CE382AA" w14:textId="77777777" w:rsidR="00BC4EFC" w:rsidRDefault="00BC4EFC" w:rsidP="00D80433">
      <w:pPr>
        <w:pStyle w:val="ListBullet"/>
        <w:numPr>
          <w:ilvl w:val="0"/>
          <w:numId w:val="12"/>
        </w:numPr>
        <w:spacing w:line="240" w:lineRule="auto"/>
        <w:rPr>
          <w:color w:val="000000" w:themeColor="text1"/>
        </w:rPr>
      </w:pPr>
      <w:r>
        <w:rPr>
          <w:color w:val="000000" w:themeColor="text1"/>
        </w:rPr>
        <w:t>Cutter laboratories was sloppy and made an error (had live virus) that killed 11 people and left 170 paralyzed.</w:t>
      </w:r>
    </w:p>
    <w:p w14:paraId="3F18BB3B" w14:textId="77777777" w:rsidR="00BC4EFC" w:rsidRDefault="00BC4EFC" w:rsidP="00D80433">
      <w:pPr>
        <w:pStyle w:val="ListBullet"/>
        <w:numPr>
          <w:ilvl w:val="0"/>
          <w:numId w:val="12"/>
        </w:numPr>
        <w:spacing w:line="240" w:lineRule="auto"/>
        <w:rPr>
          <w:color w:val="000000" w:themeColor="text1"/>
        </w:rPr>
      </w:pPr>
      <w:r>
        <w:rPr>
          <w:color w:val="000000" w:themeColor="text1"/>
        </w:rPr>
        <w:t>Small pox is the first disease to be eradicated from the world, soon it will be polio.</w:t>
      </w:r>
    </w:p>
    <w:p w14:paraId="32D3897F" w14:textId="77777777" w:rsidR="00BC4EFC" w:rsidRDefault="00BC4EFC" w:rsidP="00D80433">
      <w:pPr>
        <w:pStyle w:val="ListBullet"/>
        <w:numPr>
          <w:ilvl w:val="0"/>
          <w:numId w:val="12"/>
        </w:numPr>
        <w:spacing w:line="240" w:lineRule="auto"/>
        <w:rPr>
          <w:color w:val="000000" w:themeColor="text1"/>
        </w:rPr>
      </w:pPr>
      <w:r>
        <w:rPr>
          <w:color w:val="000000" w:themeColor="text1"/>
        </w:rPr>
        <w:t>Vaccine is made in egg.</w:t>
      </w:r>
    </w:p>
    <w:p w14:paraId="784E966A" w14:textId="77777777" w:rsidR="00BC4EFC" w:rsidRDefault="00B41EB3" w:rsidP="00D80433">
      <w:pPr>
        <w:pStyle w:val="ListBullet"/>
        <w:numPr>
          <w:ilvl w:val="0"/>
          <w:numId w:val="12"/>
        </w:numPr>
        <w:spacing w:line="240" w:lineRule="auto"/>
        <w:rPr>
          <w:color w:val="000000" w:themeColor="text1"/>
        </w:rPr>
      </w:pPr>
      <w:r>
        <w:rPr>
          <w:color w:val="000000" w:themeColor="text1"/>
        </w:rPr>
        <w:t>Vaccination for autism is done by the age of 2.</w:t>
      </w:r>
    </w:p>
    <w:p w14:paraId="79ED5312" w14:textId="77777777" w:rsidR="00B41EB3" w:rsidRDefault="00B41EB3" w:rsidP="00D80433">
      <w:pPr>
        <w:pStyle w:val="ListBullet"/>
        <w:numPr>
          <w:ilvl w:val="0"/>
          <w:numId w:val="12"/>
        </w:numPr>
        <w:spacing w:line="240" w:lineRule="auto"/>
        <w:rPr>
          <w:color w:val="000000" w:themeColor="text1"/>
        </w:rPr>
      </w:pPr>
      <w:r>
        <w:rPr>
          <w:color w:val="000000" w:themeColor="text1"/>
        </w:rPr>
        <w:t>Wakefield made up fake medical records using 12 children (the study never existed).</w:t>
      </w:r>
    </w:p>
    <w:p w14:paraId="2098CF67" w14:textId="77777777" w:rsidR="00B41EB3" w:rsidRDefault="00B41EB3" w:rsidP="00D80433">
      <w:pPr>
        <w:pStyle w:val="ListBullet"/>
        <w:numPr>
          <w:ilvl w:val="0"/>
          <w:numId w:val="12"/>
        </w:numPr>
        <w:spacing w:line="240" w:lineRule="auto"/>
        <w:rPr>
          <w:color w:val="000000" w:themeColor="text1"/>
        </w:rPr>
      </w:pPr>
      <w:r>
        <w:rPr>
          <w:color w:val="000000" w:themeColor="text1"/>
        </w:rPr>
        <w:t>Because of this, it lowered the vaccination in the UK and North America.</w:t>
      </w:r>
    </w:p>
    <w:p w14:paraId="2159719F" w14:textId="77777777" w:rsidR="00B41EB3" w:rsidRDefault="00B41EB3" w:rsidP="00D80433">
      <w:pPr>
        <w:pStyle w:val="ListBullet"/>
        <w:numPr>
          <w:ilvl w:val="0"/>
          <w:numId w:val="12"/>
        </w:numPr>
        <w:spacing w:line="240" w:lineRule="auto"/>
        <w:rPr>
          <w:color w:val="000000" w:themeColor="text1"/>
        </w:rPr>
      </w:pPr>
      <w:r>
        <w:rPr>
          <w:color w:val="000000" w:themeColor="text1"/>
        </w:rPr>
        <w:t>There was a preservative that contains mercury in the vaccine (thimerosal, which is actually safe).</w:t>
      </w:r>
    </w:p>
    <w:p w14:paraId="7F689402" w14:textId="77777777" w:rsidR="00B41EB3" w:rsidRDefault="00B41EB3" w:rsidP="00D80433">
      <w:pPr>
        <w:pStyle w:val="ListBullet"/>
        <w:numPr>
          <w:ilvl w:val="0"/>
          <w:numId w:val="12"/>
        </w:numPr>
        <w:spacing w:line="240" w:lineRule="auto"/>
        <w:rPr>
          <w:color w:val="000000" w:themeColor="text1"/>
        </w:rPr>
      </w:pPr>
      <w:r>
        <w:rPr>
          <w:color w:val="000000" w:themeColor="text1"/>
        </w:rPr>
        <w:lastRenderedPageBreak/>
        <w:t>Adjuvant are added into vaccines as booster</w:t>
      </w:r>
    </w:p>
    <w:p w14:paraId="6A031A38" w14:textId="77777777" w:rsidR="00B41EB3" w:rsidRDefault="00B41EB3" w:rsidP="00D80433">
      <w:pPr>
        <w:pStyle w:val="ListBullet"/>
        <w:numPr>
          <w:ilvl w:val="0"/>
          <w:numId w:val="12"/>
        </w:numPr>
        <w:spacing w:line="240" w:lineRule="auto"/>
        <w:rPr>
          <w:color w:val="000000" w:themeColor="text1"/>
        </w:rPr>
      </w:pPr>
      <w:r>
        <w:rPr>
          <w:color w:val="000000" w:themeColor="text1"/>
        </w:rPr>
        <w:t>Vaccines does not cause autism.</w:t>
      </w:r>
    </w:p>
    <w:p w14:paraId="1411BC2D" w14:textId="77777777" w:rsidR="00B41EB3" w:rsidRDefault="0075041D" w:rsidP="00D80433">
      <w:pPr>
        <w:pStyle w:val="ListBullet"/>
        <w:numPr>
          <w:ilvl w:val="0"/>
          <w:numId w:val="12"/>
        </w:numPr>
        <w:spacing w:line="240" w:lineRule="auto"/>
        <w:rPr>
          <w:color w:val="000000" w:themeColor="text1"/>
        </w:rPr>
      </w:pPr>
      <w:r>
        <w:rPr>
          <w:color w:val="000000" w:themeColor="text1"/>
        </w:rPr>
        <w:t xml:space="preserve">It is good to get side effects </w:t>
      </w:r>
      <w:r w:rsidR="00B41EB3">
        <w:rPr>
          <w:color w:val="000000" w:themeColor="text1"/>
        </w:rPr>
        <w:t xml:space="preserve">because </w:t>
      </w:r>
      <w:r>
        <w:rPr>
          <w:color w:val="000000" w:themeColor="text1"/>
        </w:rPr>
        <w:t>it proves that the medication is working.</w:t>
      </w:r>
    </w:p>
    <w:p w14:paraId="076CB80F" w14:textId="77777777" w:rsidR="0075041D" w:rsidRDefault="0075041D" w:rsidP="00D80433">
      <w:pPr>
        <w:pStyle w:val="ListBullet"/>
        <w:numPr>
          <w:ilvl w:val="0"/>
          <w:numId w:val="12"/>
        </w:numPr>
        <w:spacing w:line="240" w:lineRule="auto"/>
        <w:rPr>
          <w:color w:val="000000" w:themeColor="text1"/>
        </w:rPr>
      </w:pPr>
      <w:r>
        <w:rPr>
          <w:color w:val="000000" w:themeColor="text1"/>
        </w:rPr>
        <w:t>Dizziness is a psychological side effect.</w:t>
      </w:r>
    </w:p>
    <w:p w14:paraId="70DDC348" w14:textId="77777777" w:rsidR="0075041D" w:rsidRDefault="0075041D" w:rsidP="00D80433">
      <w:pPr>
        <w:pStyle w:val="ListBullet"/>
        <w:numPr>
          <w:ilvl w:val="0"/>
          <w:numId w:val="12"/>
        </w:numPr>
        <w:spacing w:line="240" w:lineRule="auto"/>
        <w:rPr>
          <w:color w:val="000000" w:themeColor="text1"/>
        </w:rPr>
      </w:pPr>
      <w:r>
        <w:rPr>
          <w:color w:val="000000" w:themeColor="text1"/>
        </w:rPr>
        <w:t>Herd immunity is important while a disease exists on the planet.</w:t>
      </w:r>
    </w:p>
    <w:p w14:paraId="069984F7" w14:textId="77777777" w:rsidR="0075041D" w:rsidRDefault="0075041D" w:rsidP="00D80433">
      <w:pPr>
        <w:pStyle w:val="ListBullet"/>
        <w:numPr>
          <w:ilvl w:val="0"/>
          <w:numId w:val="12"/>
        </w:numPr>
        <w:spacing w:line="240" w:lineRule="auto"/>
        <w:rPr>
          <w:color w:val="000000" w:themeColor="text1"/>
        </w:rPr>
      </w:pPr>
      <w:r>
        <w:rPr>
          <w:color w:val="000000" w:themeColor="text1"/>
        </w:rPr>
        <w:t>In Japan, 40 people died because of the lack of vaccines.</w:t>
      </w:r>
    </w:p>
    <w:p w14:paraId="4A8EA91C" w14:textId="77777777" w:rsidR="0075041D" w:rsidRDefault="0075041D" w:rsidP="00D80433">
      <w:pPr>
        <w:pStyle w:val="ListBullet"/>
        <w:numPr>
          <w:ilvl w:val="0"/>
          <w:numId w:val="12"/>
        </w:numPr>
        <w:spacing w:line="240" w:lineRule="auto"/>
        <w:rPr>
          <w:color w:val="000000" w:themeColor="text1"/>
        </w:rPr>
      </w:pPr>
      <w:r>
        <w:rPr>
          <w:color w:val="000000" w:themeColor="text1"/>
        </w:rPr>
        <w:t>Guardasil: protecting against cervical cancer</w:t>
      </w:r>
    </w:p>
    <w:p w14:paraId="5DFA658C" w14:textId="77777777" w:rsidR="0075041D" w:rsidRDefault="0075041D" w:rsidP="00D80433">
      <w:pPr>
        <w:pStyle w:val="ListBullet"/>
        <w:numPr>
          <w:ilvl w:val="0"/>
          <w:numId w:val="12"/>
        </w:numPr>
        <w:spacing w:line="240" w:lineRule="auto"/>
        <w:rPr>
          <w:color w:val="000000" w:themeColor="text1"/>
        </w:rPr>
      </w:pPr>
      <w:r>
        <w:rPr>
          <w:color w:val="000000" w:themeColor="text1"/>
        </w:rPr>
        <w:t xml:space="preserve">Benefit vs. Risk:  benefit; 16,000 deaths from cervical cancer, risk; 69 associated GBS (12 disabling) </w:t>
      </w:r>
    </w:p>
    <w:p w14:paraId="6A16858C" w14:textId="77777777" w:rsidR="0075041D" w:rsidRDefault="0075041D" w:rsidP="0075041D">
      <w:pPr>
        <w:pStyle w:val="ListBullet"/>
        <w:numPr>
          <w:ilvl w:val="0"/>
          <w:numId w:val="0"/>
        </w:numPr>
        <w:spacing w:line="240" w:lineRule="auto"/>
        <w:ind w:left="432" w:hanging="432"/>
        <w:rPr>
          <w:color w:val="000000" w:themeColor="text1"/>
        </w:rPr>
      </w:pPr>
      <w:r>
        <w:rPr>
          <w:b/>
          <w:color w:val="000000" w:themeColor="text1"/>
          <w:u w:val="single"/>
        </w:rPr>
        <w:t>Allergy</w:t>
      </w:r>
    </w:p>
    <w:p w14:paraId="7D0E35F4" w14:textId="77777777" w:rsidR="00362366" w:rsidRPr="006D1E70" w:rsidRDefault="00A15971" w:rsidP="006D1E70">
      <w:pPr>
        <w:pStyle w:val="ListBullet"/>
        <w:numPr>
          <w:ilvl w:val="0"/>
          <w:numId w:val="13"/>
        </w:numPr>
        <w:spacing w:line="240" w:lineRule="auto"/>
        <w:rPr>
          <w:color w:val="000000" w:themeColor="text1"/>
        </w:rPr>
      </w:pPr>
      <w:r>
        <w:rPr>
          <w:color w:val="000000" w:themeColor="text1"/>
        </w:rPr>
        <w:t>Allergy: adverse reaction to s harmless material requires preview reaction.</w:t>
      </w:r>
    </w:p>
    <w:p w14:paraId="2538D9A3" w14:textId="77777777" w:rsidR="0085342D" w:rsidRDefault="0085342D" w:rsidP="0075041D">
      <w:pPr>
        <w:pStyle w:val="ListBullet"/>
        <w:numPr>
          <w:ilvl w:val="0"/>
          <w:numId w:val="13"/>
        </w:numPr>
        <w:spacing w:line="240" w:lineRule="auto"/>
        <w:rPr>
          <w:color w:val="000000" w:themeColor="text1"/>
        </w:rPr>
      </w:pPr>
      <w:r>
        <w:rPr>
          <w:color w:val="000000" w:themeColor="text1"/>
        </w:rPr>
        <w:t>Make your own food so you can find out what is giving you allergy.</w:t>
      </w:r>
    </w:p>
    <w:p w14:paraId="11020FC5" w14:textId="77777777" w:rsidR="00A15971" w:rsidRDefault="00A15971" w:rsidP="0075041D">
      <w:pPr>
        <w:pStyle w:val="ListBullet"/>
        <w:numPr>
          <w:ilvl w:val="0"/>
          <w:numId w:val="13"/>
        </w:numPr>
        <w:spacing w:line="240" w:lineRule="auto"/>
        <w:rPr>
          <w:color w:val="000000" w:themeColor="text1"/>
        </w:rPr>
      </w:pPr>
      <w:r>
        <w:rPr>
          <w:color w:val="000000" w:themeColor="text1"/>
        </w:rPr>
        <w:t>Hay fever: Pollen reaction from flower allergy.</w:t>
      </w:r>
    </w:p>
    <w:p w14:paraId="1723ABF8" w14:textId="77777777" w:rsidR="00A15971" w:rsidRDefault="00A15971" w:rsidP="0075041D">
      <w:pPr>
        <w:pStyle w:val="ListBullet"/>
        <w:numPr>
          <w:ilvl w:val="0"/>
          <w:numId w:val="13"/>
        </w:numPr>
        <w:spacing w:line="240" w:lineRule="auto"/>
        <w:rPr>
          <w:color w:val="000000" w:themeColor="text1"/>
        </w:rPr>
      </w:pPr>
      <w:r>
        <w:rPr>
          <w:color w:val="000000" w:themeColor="text1"/>
        </w:rPr>
        <w:t>Some people are allergic to latex/ could be condom or gloves.</w:t>
      </w:r>
    </w:p>
    <w:p w14:paraId="4E8913CC" w14:textId="77777777" w:rsidR="00A15971" w:rsidRDefault="00A15971" w:rsidP="0075041D">
      <w:pPr>
        <w:pStyle w:val="ListBullet"/>
        <w:numPr>
          <w:ilvl w:val="0"/>
          <w:numId w:val="13"/>
        </w:numPr>
        <w:spacing w:line="240" w:lineRule="auto"/>
        <w:rPr>
          <w:color w:val="000000" w:themeColor="text1"/>
        </w:rPr>
      </w:pPr>
      <w:r>
        <w:rPr>
          <w:color w:val="000000" w:themeColor="text1"/>
        </w:rPr>
        <w:t>Nickel is a common allergen: nickel alloys give allergies.</w:t>
      </w:r>
    </w:p>
    <w:p w14:paraId="7BC9569E" w14:textId="77777777" w:rsidR="00A15971" w:rsidRPr="00A15971" w:rsidRDefault="00A15971" w:rsidP="00A15971">
      <w:pPr>
        <w:pStyle w:val="ListBullet"/>
        <w:numPr>
          <w:ilvl w:val="0"/>
          <w:numId w:val="13"/>
        </w:numPr>
        <w:spacing w:line="240" w:lineRule="auto"/>
        <w:rPr>
          <w:color w:val="000000" w:themeColor="text1"/>
        </w:rPr>
      </w:pPr>
      <w:r>
        <w:rPr>
          <w:color w:val="000000" w:themeColor="text1"/>
        </w:rPr>
        <w:t>Dust is mostly human dead skin (dust allergies are common).</w:t>
      </w:r>
    </w:p>
    <w:p w14:paraId="760CDF9C" w14:textId="77777777" w:rsidR="00A15971" w:rsidRDefault="005B27FC" w:rsidP="0075041D">
      <w:pPr>
        <w:pStyle w:val="ListBullet"/>
        <w:numPr>
          <w:ilvl w:val="0"/>
          <w:numId w:val="13"/>
        </w:numPr>
        <w:spacing w:line="240" w:lineRule="auto"/>
        <w:rPr>
          <w:color w:val="000000" w:themeColor="text1"/>
        </w:rPr>
      </w:pPr>
      <w:r>
        <w:rPr>
          <w:color w:val="000000" w:themeColor="text1"/>
        </w:rPr>
        <w:t>It i</w:t>
      </w:r>
      <w:r w:rsidR="000A5335">
        <w:rPr>
          <w:color w:val="000000" w:themeColor="text1"/>
        </w:rPr>
        <w:t>s the feces you are allergic to, not the actual dust.</w:t>
      </w:r>
    </w:p>
    <w:p w14:paraId="66EB5962" w14:textId="77777777" w:rsidR="005B27FC" w:rsidRDefault="005B27FC" w:rsidP="0075041D">
      <w:pPr>
        <w:pStyle w:val="ListBullet"/>
        <w:numPr>
          <w:ilvl w:val="0"/>
          <w:numId w:val="13"/>
        </w:numPr>
        <w:spacing w:line="240" w:lineRule="auto"/>
        <w:rPr>
          <w:color w:val="000000" w:themeColor="text1"/>
        </w:rPr>
      </w:pPr>
      <w:r>
        <w:rPr>
          <w:color w:val="000000" w:themeColor="text1"/>
        </w:rPr>
        <w:t>Mattresses gain weight because the feces go inside it.</w:t>
      </w:r>
    </w:p>
    <w:p w14:paraId="6DD0EC3A" w14:textId="77777777" w:rsidR="005B27FC" w:rsidRDefault="005B27FC" w:rsidP="0075041D">
      <w:pPr>
        <w:pStyle w:val="ListBullet"/>
        <w:numPr>
          <w:ilvl w:val="0"/>
          <w:numId w:val="13"/>
        </w:numPr>
        <w:spacing w:line="240" w:lineRule="auto"/>
        <w:rPr>
          <w:color w:val="000000" w:themeColor="text1"/>
        </w:rPr>
      </w:pPr>
      <w:r>
        <w:rPr>
          <w:color w:val="000000" w:themeColor="text1"/>
        </w:rPr>
        <w:t>Allergy to pet is usually their saliva in which you are reacting to and not their hair (they lick themselves constantly).</w:t>
      </w:r>
    </w:p>
    <w:p w14:paraId="03034EEE" w14:textId="77777777" w:rsidR="005B27FC" w:rsidRDefault="005B27FC" w:rsidP="0075041D">
      <w:pPr>
        <w:pStyle w:val="ListBullet"/>
        <w:numPr>
          <w:ilvl w:val="0"/>
          <w:numId w:val="13"/>
        </w:numPr>
        <w:spacing w:line="240" w:lineRule="auto"/>
        <w:rPr>
          <w:color w:val="000000" w:themeColor="text1"/>
        </w:rPr>
      </w:pPr>
      <w:r>
        <w:rPr>
          <w:color w:val="000000" w:themeColor="text1"/>
        </w:rPr>
        <w:t>Mold allergy: toxic materials</w:t>
      </w:r>
    </w:p>
    <w:p w14:paraId="30F7BCA1" w14:textId="77777777" w:rsidR="005B27FC" w:rsidRDefault="005B27FC" w:rsidP="0075041D">
      <w:pPr>
        <w:pStyle w:val="ListBullet"/>
        <w:numPr>
          <w:ilvl w:val="0"/>
          <w:numId w:val="13"/>
        </w:numPr>
        <w:spacing w:line="240" w:lineRule="auto"/>
        <w:rPr>
          <w:color w:val="000000" w:themeColor="text1"/>
        </w:rPr>
      </w:pPr>
      <w:r>
        <w:rPr>
          <w:color w:val="000000" w:themeColor="text1"/>
        </w:rPr>
        <w:t>Allergy: immune system</w:t>
      </w:r>
    </w:p>
    <w:p w14:paraId="2B0C40DD" w14:textId="77777777" w:rsidR="005B27FC" w:rsidRDefault="005B27FC" w:rsidP="0075041D">
      <w:pPr>
        <w:pStyle w:val="ListBullet"/>
        <w:numPr>
          <w:ilvl w:val="0"/>
          <w:numId w:val="13"/>
        </w:numPr>
        <w:spacing w:line="240" w:lineRule="auto"/>
        <w:rPr>
          <w:color w:val="000000" w:themeColor="text1"/>
        </w:rPr>
      </w:pPr>
      <w:r>
        <w:rPr>
          <w:color w:val="000000" w:themeColor="text1"/>
        </w:rPr>
        <w:t>Intolerance: milk products (lactose; inability to digest lactose), spices, shrimp.</w:t>
      </w:r>
    </w:p>
    <w:p w14:paraId="102116A2" w14:textId="77777777" w:rsidR="005B27FC" w:rsidRDefault="005B27FC" w:rsidP="0075041D">
      <w:pPr>
        <w:pStyle w:val="ListBullet"/>
        <w:numPr>
          <w:ilvl w:val="0"/>
          <w:numId w:val="13"/>
        </w:numPr>
        <w:spacing w:line="240" w:lineRule="auto"/>
        <w:rPr>
          <w:color w:val="000000" w:themeColor="text1"/>
        </w:rPr>
      </w:pPr>
      <w:r>
        <w:rPr>
          <w:color w:val="000000" w:themeColor="text1"/>
        </w:rPr>
        <w:t>If you are allergic to one fish product, it does not mean you will be allergic to all fish products.</w:t>
      </w:r>
    </w:p>
    <w:p w14:paraId="606E0F1B" w14:textId="77777777" w:rsidR="005B27FC" w:rsidRDefault="005B27FC" w:rsidP="0075041D">
      <w:pPr>
        <w:pStyle w:val="ListBullet"/>
        <w:numPr>
          <w:ilvl w:val="0"/>
          <w:numId w:val="13"/>
        </w:numPr>
        <w:spacing w:line="240" w:lineRule="auto"/>
        <w:rPr>
          <w:color w:val="000000" w:themeColor="text1"/>
        </w:rPr>
      </w:pPr>
      <w:r>
        <w:rPr>
          <w:color w:val="000000" w:themeColor="text1"/>
        </w:rPr>
        <w:lastRenderedPageBreak/>
        <w:t>Peanut allergy is rare outside North America, therefore, peanut free school is only in North America.</w:t>
      </w:r>
    </w:p>
    <w:p w14:paraId="794658DF" w14:textId="77777777" w:rsidR="005B27FC" w:rsidRDefault="005B27FC" w:rsidP="005B27FC">
      <w:pPr>
        <w:pStyle w:val="ListBullet"/>
        <w:numPr>
          <w:ilvl w:val="0"/>
          <w:numId w:val="13"/>
        </w:numPr>
        <w:spacing w:line="240" w:lineRule="auto"/>
        <w:rPr>
          <w:color w:val="000000" w:themeColor="text1"/>
        </w:rPr>
      </w:pPr>
      <w:r>
        <w:rPr>
          <w:color w:val="000000" w:themeColor="text1"/>
        </w:rPr>
        <w:t>Rare allergies: allergy to sunlight (chemical compound)</w:t>
      </w:r>
    </w:p>
    <w:p w14:paraId="1ACC4997" w14:textId="77777777" w:rsidR="005B27FC" w:rsidRDefault="005B27FC" w:rsidP="005B27FC">
      <w:pPr>
        <w:pStyle w:val="ListBullet"/>
        <w:numPr>
          <w:ilvl w:val="0"/>
          <w:numId w:val="13"/>
        </w:numPr>
        <w:spacing w:line="240" w:lineRule="auto"/>
        <w:rPr>
          <w:color w:val="000000" w:themeColor="text1"/>
        </w:rPr>
      </w:pPr>
      <w:r>
        <w:rPr>
          <w:color w:val="000000" w:themeColor="text1"/>
        </w:rPr>
        <w:t>Aquagenic allergy: allergy to water (will react when water touches their skin. It is an immune reaction).</w:t>
      </w:r>
    </w:p>
    <w:p w14:paraId="2A2FF2F5" w14:textId="77777777" w:rsidR="005B27FC" w:rsidRDefault="005B27FC" w:rsidP="005B27FC">
      <w:pPr>
        <w:pStyle w:val="ListBullet"/>
        <w:numPr>
          <w:ilvl w:val="0"/>
          <w:numId w:val="13"/>
        </w:numPr>
        <w:spacing w:line="240" w:lineRule="auto"/>
        <w:rPr>
          <w:color w:val="000000" w:themeColor="text1"/>
        </w:rPr>
      </w:pPr>
      <w:r>
        <w:rPr>
          <w:color w:val="000000" w:themeColor="text1"/>
        </w:rPr>
        <w:t>Total allergy syndrome (20</w:t>
      </w:r>
      <w:r w:rsidRPr="005B27FC">
        <w:rPr>
          <w:color w:val="000000" w:themeColor="text1"/>
          <w:vertAlign w:val="superscript"/>
        </w:rPr>
        <w:t>th</w:t>
      </w:r>
      <w:r>
        <w:rPr>
          <w:color w:val="000000" w:themeColor="text1"/>
        </w:rPr>
        <w:t xml:space="preserve"> </w:t>
      </w:r>
      <w:r w:rsidR="006602C5">
        <w:rPr>
          <w:color w:val="000000" w:themeColor="text1"/>
        </w:rPr>
        <w:t>century disease; people that have this disease are hypersensitive).</w:t>
      </w:r>
    </w:p>
    <w:p w14:paraId="0C887753" w14:textId="77777777" w:rsidR="005B27FC" w:rsidRDefault="006602C5" w:rsidP="005B27FC">
      <w:pPr>
        <w:pStyle w:val="ListBullet"/>
        <w:numPr>
          <w:ilvl w:val="0"/>
          <w:numId w:val="13"/>
        </w:numPr>
        <w:spacing w:line="240" w:lineRule="auto"/>
        <w:rPr>
          <w:color w:val="000000" w:themeColor="text1"/>
        </w:rPr>
      </w:pPr>
      <w:r>
        <w:rPr>
          <w:color w:val="000000" w:themeColor="text1"/>
        </w:rPr>
        <w:t>Because of immunization and antibiotics, diseases are reduced.</w:t>
      </w:r>
    </w:p>
    <w:p w14:paraId="6A566837" w14:textId="77777777" w:rsidR="006602C5" w:rsidRDefault="006602C5" w:rsidP="005B27FC">
      <w:pPr>
        <w:pStyle w:val="ListBullet"/>
        <w:numPr>
          <w:ilvl w:val="0"/>
          <w:numId w:val="13"/>
        </w:numPr>
        <w:spacing w:line="240" w:lineRule="auto"/>
        <w:rPr>
          <w:color w:val="000000" w:themeColor="text1"/>
        </w:rPr>
      </w:pPr>
      <w:r>
        <w:rPr>
          <w:color w:val="000000" w:themeColor="text1"/>
        </w:rPr>
        <w:t>People of west berlin have more allergies than people from east berlin.</w:t>
      </w:r>
    </w:p>
    <w:p w14:paraId="0FE9079C" w14:textId="77777777" w:rsidR="006602C5" w:rsidRDefault="006602C5" w:rsidP="005B27FC">
      <w:pPr>
        <w:pStyle w:val="ListBullet"/>
        <w:numPr>
          <w:ilvl w:val="0"/>
          <w:numId w:val="13"/>
        </w:numPr>
        <w:spacing w:line="240" w:lineRule="auto"/>
        <w:rPr>
          <w:color w:val="000000" w:themeColor="text1"/>
        </w:rPr>
      </w:pPr>
      <w:r>
        <w:rPr>
          <w:color w:val="000000" w:themeColor="text1"/>
        </w:rPr>
        <w:t>Histamine produces allergy symptoms.</w:t>
      </w:r>
    </w:p>
    <w:p w14:paraId="79D5A849" w14:textId="77777777" w:rsidR="006602C5" w:rsidRDefault="006602C5" w:rsidP="005B27FC">
      <w:pPr>
        <w:pStyle w:val="ListBullet"/>
        <w:numPr>
          <w:ilvl w:val="0"/>
          <w:numId w:val="13"/>
        </w:numPr>
        <w:spacing w:line="240" w:lineRule="auto"/>
        <w:rPr>
          <w:color w:val="000000" w:themeColor="text1"/>
        </w:rPr>
      </w:pPr>
      <w:r>
        <w:rPr>
          <w:color w:val="000000" w:themeColor="text1"/>
        </w:rPr>
        <w:t>Action of histamine block.</w:t>
      </w:r>
    </w:p>
    <w:p w14:paraId="14A5F6B4" w14:textId="77777777" w:rsidR="006D1E70" w:rsidRPr="006D1E70" w:rsidRDefault="006D1E70" w:rsidP="006D1E70">
      <w:pPr>
        <w:pStyle w:val="ListBullet"/>
        <w:numPr>
          <w:ilvl w:val="0"/>
          <w:numId w:val="13"/>
        </w:numPr>
        <w:spacing w:line="240" w:lineRule="auto"/>
        <w:rPr>
          <w:color w:val="000000" w:themeColor="text1"/>
        </w:rPr>
      </w:pPr>
      <w:r>
        <w:rPr>
          <w:color w:val="000000" w:themeColor="text1"/>
        </w:rPr>
        <w:t>Immunotherapy can work but there is a small rate of success.</w:t>
      </w:r>
    </w:p>
    <w:p w14:paraId="3DF6065F" w14:textId="77777777" w:rsidR="006D1E70" w:rsidRDefault="006D1E70" w:rsidP="006D1E70">
      <w:pPr>
        <w:pStyle w:val="ListBullet"/>
        <w:numPr>
          <w:ilvl w:val="0"/>
          <w:numId w:val="13"/>
        </w:numPr>
        <w:spacing w:line="240" w:lineRule="auto"/>
        <w:rPr>
          <w:color w:val="000000" w:themeColor="text1"/>
        </w:rPr>
      </w:pPr>
      <w:r>
        <w:rPr>
          <w:color w:val="000000" w:themeColor="text1"/>
        </w:rPr>
        <w:t>Allergies can suddenly appear and/or disappear.</w:t>
      </w:r>
    </w:p>
    <w:p w14:paraId="225F4015" w14:textId="77777777" w:rsidR="006D1E70" w:rsidRDefault="006D1E70" w:rsidP="006D1E70">
      <w:pPr>
        <w:pStyle w:val="ListBullet"/>
        <w:numPr>
          <w:ilvl w:val="0"/>
          <w:numId w:val="13"/>
        </w:numPr>
        <w:spacing w:line="240" w:lineRule="auto"/>
        <w:rPr>
          <w:color w:val="000000" w:themeColor="text1"/>
        </w:rPr>
      </w:pPr>
      <w:r>
        <w:rPr>
          <w:color w:val="000000" w:themeColor="text1"/>
        </w:rPr>
        <w:t>Bee sting or hives, use Benadryl</w:t>
      </w:r>
    </w:p>
    <w:p w14:paraId="3B2A29BD" w14:textId="77777777" w:rsidR="006D1E70" w:rsidRDefault="006D1E70" w:rsidP="006D1E70">
      <w:pPr>
        <w:pStyle w:val="ListBullet"/>
        <w:numPr>
          <w:ilvl w:val="0"/>
          <w:numId w:val="13"/>
        </w:numPr>
        <w:spacing w:line="240" w:lineRule="auto"/>
        <w:rPr>
          <w:color w:val="000000" w:themeColor="text1"/>
        </w:rPr>
      </w:pPr>
      <w:r>
        <w:rPr>
          <w:color w:val="000000" w:themeColor="text1"/>
        </w:rPr>
        <w:t>Ketoconazole (interferes with the liver’s ability to metabolize) + terfenadine (toxic, pro-drug that converts into fexofenadine) causes heart problems. The FDA collaborated with the company to fix the problem and produced Allegra.</w:t>
      </w:r>
    </w:p>
    <w:p w14:paraId="5B9015C5" w14:textId="77777777" w:rsidR="006D1E70" w:rsidRDefault="006D1E70" w:rsidP="006D1E70">
      <w:pPr>
        <w:pStyle w:val="ListBullet"/>
        <w:numPr>
          <w:ilvl w:val="0"/>
          <w:numId w:val="13"/>
        </w:numPr>
        <w:spacing w:line="240" w:lineRule="auto"/>
        <w:rPr>
          <w:color w:val="000000" w:themeColor="text1"/>
        </w:rPr>
      </w:pPr>
      <w:r>
        <w:rPr>
          <w:color w:val="000000" w:themeColor="text1"/>
        </w:rPr>
        <w:t>Generic version of drugs is more expensive than name brand because the generic companies have raised the prices.</w:t>
      </w:r>
    </w:p>
    <w:p w14:paraId="41A005CD" w14:textId="77777777" w:rsidR="006D1E70" w:rsidRDefault="006D1E70" w:rsidP="006D1E70">
      <w:pPr>
        <w:pStyle w:val="ListBullet"/>
        <w:numPr>
          <w:ilvl w:val="0"/>
          <w:numId w:val="13"/>
        </w:numPr>
        <w:spacing w:line="240" w:lineRule="auto"/>
        <w:rPr>
          <w:color w:val="000000" w:themeColor="text1"/>
        </w:rPr>
      </w:pPr>
      <w:r>
        <w:rPr>
          <w:color w:val="000000" w:themeColor="text1"/>
        </w:rPr>
        <w:t>Decongestants: pseudoephedrine. More of a challenge for use for allergy because they are coated with pain killers. Steroids are chemical structures not functions.</w:t>
      </w:r>
    </w:p>
    <w:p w14:paraId="330B5E25" w14:textId="77777777" w:rsidR="006602C5" w:rsidRDefault="006602C5" w:rsidP="005B27FC">
      <w:pPr>
        <w:pStyle w:val="ListBullet"/>
        <w:numPr>
          <w:ilvl w:val="0"/>
          <w:numId w:val="13"/>
        </w:numPr>
        <w:spacing w:line="240" w:lineRule="auto"/>
        <w:rPr>
          <w:color w:val="000000" w:themeColor="text1"/>
        </w:rPr>
      </w:pPr>
      <w:r>
        <w:rPr>
          <w:color w:val="000000" w:themeColor="text1"/>
        </w:rPr>
        <w:t>People who live in big families have less allergies.</w:t>
      </w:r>
    </w:p>
    <w:p w14:paraId="56276EA8" w14:textId="77777777" w:rsidR="006602C5" w:rsidRDefault="006602C5" w:rsidP="005B27FC">
      <w:pPr>
        <w:pStyle w:val="ListBullet"/>
        <w:numPr>
          <w:ilvl w:val="0"/>
          <w:numId w:val="13"/>
        </w:numPr>
        <w:spacing w:line="240" w:lineRule="auto"/>
        <w:rPr>
          <w:color w:val="000000" w:themeColor="text1"/>
        </w:rPr>
      </w:pPr>
      <w:r>
        <w:rPr>
          <w:color w:val="000000" w:themeColor="text1"/>
        </w:rPr>
        <w:t>For the immune components: mast cells of the IgE antibodies.</w:t>
      </w:r>
    </w:p>
    <w:p w14:paraId="41CD0C3B" w14:textId="77777777" w:rsidR="006602C5" w:rsidRDefault="006602C5" w:rsidP="005B27FC">
      <w:pPr>
        <w:pStyle w:val="ListBullet"/>
        <w:numPr>
          <w:ilvl w:val="0"/>
          <w:numId w:val="13"/>
        </w:numPr>
        <w:spacing w:line="240" w:lineRule="auto"/>
        <w:rPr>
          <w:color w:val="000000" w:themeColor="text1"/>
        </w:rPr>
      </w:pPr>
      <w:r>
        <w:rPr>
          <w:color w:val="000000" w:themeColor="text1"/>
        </w:rPr>
        <w:t>Once you have an allergy, you will be stuck with it for life.</w:t>
      </w:r>
    </w:p>
    <w:p w14:paraId="725B0E2B" w14:textId="77777777" w:rsidR="006602C5" w:rsidRDefault="006602C5" w:rsidP="005B27FC">
      <w:pPr>
        <w:pStyle w:val="ListBullet"/>
        <w:numPr>
          <w:ilvl w:val="0"/>
          <w:numId w:val="13"/>
        </w:numPr>
        <w:spacing w:line="240" w:lineRule="auto"/>
        <w:rPr>
          <w:color w:val="000000" w:themeColor="text1"/>
        </w:rPr>
      </w:pPr>
      <w:r>
        <w:rPr>
          <w:color w:val="000000" w:themeColor="text1"/>
        </w:rPr>
        <w:t>Find out what you are allergic to, then learn how to live with it. Avoid it at all cause.</w:t>
      </w:r>
    </w:p>
    <w:p w14:paraId="2A3B868D" w14:textId="77777777" w:rsidR="006602C5" w:rsidRDefault="006602C5" w:rsidP="005B27FC">
      <w:pPr>
        <w:pStyle w:val="ListBullet"/>
        <w:numPr>
          <w:ilvl w:val="0"/>
          <w:numId w:val="13"/>
        </w:numPr>
        <w:spacing w:line="240" w:lineRule="auto"/>
        <w:rPr>
          <w:color w:val="000000" w:themeColor="text1"/>
        </w:rPr>
      </w:pPr>
      <w:r>
        <w:rPr>
          <w:color w:val="000000" w:themeColor="text1"/>
        </w:rPr>
        <w:lastRenderedPageBreak/>
        <w:t>Do a logbook when you have a food allergy.</w:t>
      </w:r>
    </w:p>
    <w:p w14:paraId="48A59DAC" w14:textId="77777777" w:rsidR="006602C5" w:rsidRDefault="006602C5" w:rsidP="006602C5">
      <w:pPr>
        <w:pStyle w:val="ListBullet"/>
        <w:numPr>
          <w:ilvl w:val="0"/>
          <w:numId w:val="13"/>
        </w:numPr>
        <w:spacing w:line="240" w:lineRule="auto"/>
        <w:rPr>
          <w:color w:val="000000" w:themeColor="text1"/>
        </w:rPr>
      </w:pPr>
      <w:r>
        <w:rPr>
          <w:color w:val="000000" w:themeColor="text1"/>
        </w:rPr>
        <w:t>Diphenhydramine is in Benadryl.</w:t>
      </w:r>
    </w:p>
    <w:p w14:paraId="149EB025" w14:textId="77777777" w:rsidR="006602C5" w:rsidRDefault="006602C5" w:rsidP="006602C5">
      <w:pPr>
        <w:pStyle w:val="ListBullet"/>
        <w:numPr>
          <w:ilvl w:val="0"/>
          <w:numId w:val="13"/>
        </w:numPr>
        <w:spacing w:line="240" w:lineRule="auto"/>
        <w:rPr>
          <w:color w:val="000000" w:themeColor="text1"/>
        </w:rPr>
      </w:pPr>
      <w:r>
        <w:rPr>
          <w:color w:val="000000" w:themeColor="text1"/>
        </w:rPr>
        <w:t>Blood brain barrier (loratadine)</w:t>
      </w:r>
    </w:p>
    <w:p w14:paraId="26D83B0F" w14:textId="77777777" w:rsidR="006602C5" w:rsidRDefault="006602C5" w:rsidP="006602C5">
      <w:pPr>
        <w:pStyle w:val="ListBullet"/>
        <w:numPr>
          <w:ilvl w:val="0"/>
          <w:numId w:val="13"/>
        </w:numPr>
        <w:spacing w:line="240" w:lineRule="auto"/>
        <w:rPr>
          <w:color w:val="000000" w:themeColor="text1"/>
        </w:rPr>
      </w:pPr>
      <w:r>
        <w:rPr>
          <w:color w:val="000000" w:themeColor="text1"/>
        </w:rPr>
        <w:t>A small chemical modification will block it in.</w:t>
      </w:r>
    </w:p>
    <w:p w14:paraId="505E6A17" w14:textId="77777777" w:rsidR="006602C5" w:rsidRDefault="006602C5" w:rsidP="006602C5">
      <w:pPr>
        <w:pStyle w:val="ListBullet"/>
        <w:numPr>
          <w:ilvl w:val="0"/>
          <w:numId w:val="13"/>
        </w:numPr>
        <w:spacing w:line="240" w:lineRule="auto"/>
        <w:rPr>
          <w:color w:val="000000" w:themeColor="text1"/>
        </w:rPr>
      </w:pPr>
      <w:r>
        <w:rPr>
          <w:color w:val="000000" w:themeColor="text1"/>
        </w:rPr>
        <w:t>Pro-</w:t>
      </w:r>
      <w:r w:rsidR="004541BB">
        <w:rPr>
          <w:color w:val="000000" w:themeColor="text1"/>
        </w:rPr>
        <w:t xml:space="preserve">drug: not in an </w:t>
      </w:r>
      <w:r>
        <w:rPr>
          <w:color w:val="000000" w:themeColor="text1"/>
        </w:rPr>
        <w:t>active form, get converted into a drug.</w:t>
      </w:r>
    </w:p>
    <w:p w14:paraId="5118E4AC" w14:textId="77777777" w:rsidR="006602C5" w:rsidRDefault="004541BB" w:rsidP="006602C5">
      <w:pPr>
        <w:pStyle w:val="ListBullet"/>
        <w:numPr>
          <w:ilvl w:val="0"/>
          <w:numId w:val="13"/>
        </w:numPr>
        <w:spacing w:line="240" w:lineRule="auto"/>
        <w:rPr>
          <w:color w:val="000000" w:themeColor="text1"/>
        </w:rPr>
      </w:pPr>
      <w:r>
        <w:rPr>
          <w:color w:val="000000" w:themeColor="text1"/>
        </w:rPr>
        <w:t>Metabolized version of Claritin (loratadine).</w:t>
      </w:r>
    </w:p>
    <w:p w14:paraId="43097F0A" w14:textId="77777777" w:rsidR="004541BB" w:rsidRDefault="004541BB" w:rsidP="006602C5">
      <w:pPr>
        <w:pStyle w:val="ListBullet"/>
        <w:numPr>
          <w:ilvl w:val="0"/>
          <w:numId w:val="13"/>
        </w:numPr>
        <w:spacing w:line="240" w:lineRule="auto"/>
        <w:rPr>
          <w:color w:val="000000" w:themeColor="text1"/>
        </w:rPr>
      </w:pPr>
      <w:r>
        <w:rPr>
          <w:color w:val="000000" w:themeColor="text1"/>
        </w:rPr>
        <w:t>First generation drugs will make you sleepy.</w:t>
      </w:r>
    </w:p>
    <w:p w14:paraId="5E5B7354" w14:textId="77777777" w:rsidR="004541BB" w:rsidRDefault="004541BB" w:rsidP="006602C5">
      <w:pPr>
        <w:pStyle w:val="ListBullet"/>
        <w:numPr>
          <w:ilvl w:val="0"/>
          <w:numId w:val="13"/>
        </w:numPr>
        <w:spacing w:line="240" w:lineRule="auto"/>
        <w:rPr>
          <w:color w:val="000000" w:themeColor="text1"/>
        </w:rPr>
      </w:pPr>
      <w:r>
        <w:rPr>
          <w:color w:val="000000" w:themeColor="text1"/>
        </w:rPr>
        <w:t>Second and third are medically done not to make you sleepy.</w:t>
      </w:r>
    </w:p>
    <w:p w14:paraId="75644F67" w14:textId="77777777" w:rsidR="004541BB" w:rsidRDefault="004541BB" w:rsidP="006602C5">
      <w:pPr>
        <w:pStyle w:val="ListBullet"/>
        <w:numPr>
          <w:ilvl w:val="0"/>
          <w:numId w:val="13"/>
        </w:numPr>
        <w:spacing w:line="240" w:lineRule="auto"/>
        <w:rPr>
          <w:color w:val="000000" w:themeColor="text1"/>
        </w:rPr>
      </w:pPr>
      <w:r>
        <w:rPr>
          <w:color w:val="000000" w:themeColor="text1"/>
        </w:rPr>
        <w:t>Benadryl will make you sleepy.</w:t>
      </w:r>
    </w:p>
    <w:p w14:paraId="24472638" w14:textId="77777777" w:rsidR="004541BB" w:rsidRDefault="004541BB" w:rsidP="006602C5">
      <w:pPr>
        <w:pStyle w:val="ListBullet"/>
        <w:numPr>
          <w:ilvl w:val="0"/>
          <w:numId w:val="13"/>
        </w:numPr>
        <w:spacing w:line="240" w:lineRule="auto"/>
        <w:rPr>
          <w:color w:val="000000" w:themeColor="text1"/>
        </w:rPr>
      </w:pPr>
      <w:r>
        <w:rPr>
          <w:color w:val="000000" w:themeColor="text1"/>
        </w:rPr>
        <w:t>Buy Kirkland bottles from Costco, which is cheaper.</w:t>
      </w:r>
    </w:p>
    <w:p w14:paraId="5891F94D" w14:textId="77777777" w:rsidR="004541BB" w:rsidRDefault="004541BB" w:rsidP="006602C5">
      <w:pPr>
        <w:pStyle w:val="ListBullet"/>
        <w:numPr>
          <w:ilvl w:val="0"/>
          <w:numId w:val="13"/>
        </w:numPr>
        <w:spacing w:line="240" w:lineRule="auto"/>
        <w:rPr>
          <w:color w:val="000000" w:themeColor="text1"/>
        </w:rPr>
      </w:pPr>
      <w:r>
        <w:rPr>
          <w:color w:val="000000" w:themeColor="text1"/>
        </w:rPr>
        <w:t>Anaphylaxis: hyper response, swelling around your face, your tongue swells up. (allergic reaction</w:t>
      </w:r>
      <w:r w:rsidR="00B04CF2">
        <w:rPr>
          <w:color w:val="000000" w:themeColor="text1"/>
        </w:rPr>
        <w:t>; the body is trying to shut down to prevent things from coming in- could lead to death</w:t>
      </w:r>
      <w:r>
        <w:rPr>
          <w:color w:val="000000" w:themeColor="text1"/>
        </w:rPr>
        <w:t>)</w:t>
      </w:r>
    </w:p>
    <w:p w14:paraId="7315D955" w14:textId="77777777" w:rsidR="004541BB" w:rsidRDefault="004541BB" w:rsidP="006602C5">
      <w:pPr>
        <w:pStyle w:val="ListBullet"/>
        <w:numPr>
          <w:ilvl w:val="0"/>
          <w:numId w:val="13"/>
        </w:numPr>
        <w:spacing w:line="240" w:lineRule="auto"/>
        <w:rPr>
          <w:color w:val="000000" w:themeColor="text1"/>
        </w:rPr>
      </w:pPr>
      <w:r>
        <w:rPr>
          <w:color w:val="000000" w:themeColor="text1"/>
        </w:rPr>
        <w:t>Epi-pen are for serious allergic reactions</w:t>
      </w:r>
      <w:r w:rsidR="003E6CCC">
        <w:rPr>
          <w:color w:val="000000" w:themeColor="text1"/>
        </w:rPr>
        <w:t xml:space="preserve"> (stimula</w:t>
      </w:r>
      <w:r w:rsidR="000463F3">
        <w:rPr>
          <w:color w:val="000000" w:themeColor="text1"/>
        </w:rPr>
        <w:t>tes the flight or fight response)</w:t>
      </w:r>
      <w:r>
        <w:rPr>
          <w:color w:val="000000" w:themeColor="text1"/>
        </w:rPr>
        <w:t>.</w:t>
      </w:r>
    </w:p>
    <w:p w14:paraId="283F9455" w14:textId="77777777" w:rsidR="000463F3" w:rsidRDefault="000463F3" w:rsidP="006602C5">
      <w:pPr>
        <w:pStyle w:val="ListBullet"/>
        <w:numPr>
          <w:ilvl w:val="0"/>
          <w:numId w:val="13"/>
        </w:numPr>
        <w:spacing w:line="240" w:lineRule="auto"/>
        <w:rPr>
          <w:color w:val="000000" w:themeColor="text1"/>
        </w:rPr>
      </w:pPr>
      <w:r>
        <w:rPr>
          <w:color w:val="000000" w:themeColor="text1"/>
        </w:rPr>
        <w:t>Learn first aid and how to use a fire extinguisher.</w:t>
      </w:r>
    </w:p>
    <w:p w14:paraId="2A2A3D7F" w14:textId="77777777" w:rsidR="004541BB" w:rsidRDefault="004541BB" w:rsidP="006602C5">
      <w:pPr>
        <w:pStyle w:val="ListBullet"/>
        <w:numPr>
          <w:ilvl w:val="0"/>
          <w:numId w:val="13"/>
        </w:numPr>
        <w:spacing w:line="240" w:lineRule="auto"/>
        <w:rPr>
          <w:color w:val="000000" w:themeColor="text1"/>
        </w:rPr>
      </w:pPr>
      <w:r>
        <w:rPr>
          <w:color w:val="000000" w:themeColor="text1"/>
        </w:rPr>
        <w:t>Know how to use an Epi-pen and teach your family and friends.</w:t>
      </w:r>
    </w:p>
    <w:p w14:paraId="318608F4" w14:textId="77777777" w:rsidR="004541BB" w:rsidRDefault="004541BB" w:rsidP="004541BB">
      <w:pPr>
        <w:pStyle w:val="ListBullet"/>
        <w:numPr>
          <w:ilvl w:val="0"/>
          <w:numId w:val="13"/>
        </w:numPr>
        <w:spacing w:line="240" w:lineRule="auto"/>
        <w:rPr>
          <w:color w:val="000000" w:themeColor="text1"/>
        </w:rPr>
      </w:pPr>
      <w:r>
        <w:rPr>
          <w:color w:val="000000" w:themeColor="text1"/>
        </w:rPr>
        <w:t>50% of allergies progresses to asthma.</w:t>
      </w:r>
    </w:p>
    <w:p w14:paraId="7E124DFB" w14:textId="77777777" w:rsidR="000463F3" w:rsidRDefault="000463F3" w:rsidP="004541BB">
      <w:pPr>
        <w:pStyle w:val="ListBullet"/>
        <w:numPr>
          <w:ilvl w:val="0"/>
          <w:numId w:val="13"/>
        </w:numPr>
        <w:spacing w:line="240" w:lineRule="auto"/>
        <w:rPr>
          <w:color w:val="000000" w:themeColor="text1"/>
        </w:rPr>
      </w:pPr>
      <w:r>
        <w:rPr>
          <w:color w:val="000000" w:themeColor="text1"/>
        </w:rPr>
        <w:t>Inhaler target nerve signals that control airways. They amplify nerve signals to open airways selective adrenaline agonist.</w:t>
      </w:r>
    </w:p>
    <w:p w14:paraId="1F46921E" w14:textId="77777777" w:rsidR="008902F4" w:rsidRDefault="008902F4" w:rsidP="004541BB">
      <w:pPr>
        <w:pStyle w:val="ListBullet"/>
        <w:numPr>
          <w:ilvl w:val="0"/>
          <w:numId w:val="13"/>
        </w:numPr>
        <w:spacing w:line="240" w:lineRule="auto"/>
        <w:rPr>
          <w:color w:val="000000" w:themeColor="text1"/>
        </w:rPr>
      </w:pPr>
      <w:r>
        <w:rPr>
          <w:color w:val="000000" w:themeColor="text1"/>
        </w:rPr>
        <w:t>Leukotriene (antagonist) stimulates asthma-life effects. Benefit: bypasses heart (doesn’t stimulate it).</w:t>
      </w:r>
    </w:p>
    <w:p w14:paraId="71604D28" w14:textId="77777777" w:rsidR="008902F4" w:rsidRPr="008902F4" w:rsidRDefault="008902F4" w:rsidP="008902F4">
      <w:pPr>
        <w:pStyle w:val="ListBullet"/>
        <w:numPr>
          <w:ilvl w:val="0"/>
          <w:numId w:val="13"/>
        </w:numPr>
        <w:spacing w:line="240" w:lineRule="auto"/>
        <w:rPr>
          <w:color w:val="000000" w:themeColor="text1"/>
        </w:rPr>
      </w:pPr>
      <w:r>
        <w:rPr>
          <w:color w:val="000000" w:themeColor="text1"/>
        </w:rPr>
        <w:t>Singulair was created in Montreal.</w:t>
      </w:r>
    </w:p>
    <w:p w14:paraId="167CE395" w14:textId="77777777" w:rsidR="004541BB" w:rsidRDefault="004541BB" w:rsidP="004541BB">
      <w:pPr>
        <w:pStyle w:val="ListBullet"/>
        <w:numPr>
          <w:ilvl w:val="0"/>
          <w:numId w:val="0"/>
        </w:numPr>
        <w:spacing w:line="240" w:lineRule="auto"/>
        <w:rPr>
          <w:color w:val="000000" w:themeColor="text1"/>
        </w:rPr>
      </w:pPr>
      <w:r>
        <w:rPr>
          <w:b/>
          <w:color w:val="000000" w:themeColor="text1"/>
          <w:u w:val="single"/>
        </w:rPr>
        <w:t>Heart Medications</w:t>
      </w:r>
    </w:p>
    <w:p w14:paraId="50337BE8" w14:textId="77777777" w:rsidR="00B64D56" w:rsidRDefault="00CD6EA0" w:rsidP="004541BB">
      <w:pPr>
        <w:pStyle w:val="ListBullet"/>
        <w:numPr>
          <w:ilvl w:val="0"/>
          <w:numId w:val="14"/>
        </w:numPr>
        <w:spacing w:line="240" w:lineRule="auto"/>
        <w:rPr>
          <w:color w:val="000000" w:themeColor="text1"/>
        </w:rPr>
      </w:pPr>
      <w:r>
        <w:rPr>
          <w:color w:val="000000" w:themeColor="text1"/>
        </w:rPr>
        <w:t xml:space="preserve">The heart was thought to </w:t>
      </w:r>
      <w:r w:rsidR="00B64D56">
        <w:rPr>
          <w:color w:val="000000" w:themeColor="text1"/>
        </w:rPr>
        <w:t>be the center for emotions because you feel them in your heart and because it moves.</w:t>
      </w:r>
    </w:p>
    <w:p w14:paraId="622556A2" w14:textId="77777777" w:rsidR="004541BB" w:rsidRDefault="004940B6" w:rsidP="004541BB">
      <w:pPr>
        <w:pStyle w:val="ListBullet"/>
        <w:numPr>
          <w:ilvl w:val="0"/>
          <w:numId w:val="14"/>
        </w:numPr>
        <w:spacing w:line="240" w:lineRule="auto"/>
        <w:rPr>
          <w:color w:val="000000" w:themeColor="text1"/>
        </w:rPr>
      </w:pPr>
      <w:r>
        <w:rPr>
          <w:color w:val="000000" w:themeColor="text1"/>
        </w:rPr>
        <w:t>Only organ in the body that moves (gives special significant).</w:t>
      </w:r>
    </w:p>
    <w:p w14:paraId="4D797F82" w14:textId="77777777" w:rsidR="004940B6" w:rsidRPr="004940B6" w:rsidRDefault="004940B6" w:rsidP="004940B6">
      <w:pPr>
        <w:pStyle w:val="ListBullet"/>
        <w:numPr>
          <w:ilvl w:val="0"/>
          <w:numId w:val="14"/>
        </w:numPr>
        <w:spacing w:line="240" w:lineRule="auto"/>
        <w:rPr>
          <w:color w:val="000000" w:themeColor="text1"/>
        </w:rPr>
      </w:pPr>
      <w:r>
        <w:rPr>
          <w:color w:val="000000" w:themeColor="text1"/>
        </w:rPr>
        <w:t>Ibn Al-Nafis (1200) very first person to figure out the heart.</w:t>
      </w:r>
    </w:p>
    <w:p w14:paraId="491D8554" w14:textId="77777777" w:rsidR="004940B6" w:rsidRDefault="004940B6" w:rsidP="004541BB">
      <w:pPr>
        <w:pStyle w:val="ListBullet"/>
        <w:numPr>
          <w:ilvl w:val="0"/>
          <w:numId w:val="14"/>
        </w:numPr>
        <w:spacing w:line="240" w:lineRule="auto"/>
        <w:rPr>
          <w:color w:val="000000" w:themeColor="text1"/>
        </w:rPr>
      </w:pPr>
      <w:r>
        <w:rPr>
          <w:color w:val="000000" w:themeColor="text1"/>
        </w:rPr>
        <w:lastRenderedPageBreak/>
        <w:t>William Harvey (1578-1657) discovered how the heart worked.</w:t>
      </w:r>
    </w:p>
    <w:p w14:paraId="0C90BEF6" w14:textId="77777777" w:rsidR="00B64D56" w:rsidRPr="00B64D56" w:rsidRDefault="00B64D56" w:rsidP="00B64D56">
      <w:pPr>
        <w:pStyle w:val="ListBullet"/>
        <w:numPr>
          <w:ilvl w:val="0"/>
          <w:numId w:val="14"/>
        </w:numPr>
        <w:spacing w:line="240" w:lineRule="auto"/>
        <w:rPr>
          <w:color w:val="000000" w:themeColor="text1"/>
        </w:rPr>
      </w:pPr>
      <w:r>
        <w:rPr>
          <w:color w:val="000000" w:themeColor="text1"/>
        </w:rPr>
        <w:t>Coronary vessels nourish the heart.</w:t>
      </w:r>
    </w:p>
    <w:p w14:paraId="27FA95DF" w14:textId="77777777" w:rsidR="004940B6" w:rsidRDefault="004940B6" w:rsidP="004541BB">
      <w:pPr>
        <w:pStyle w:val="ListBullet"/>
        <w:numPr>
          <w:ilvl w:val="0"/>
          <w:numId w:val="14"/>
        </w:numPr>
        <w:spacing w:line="240" w:lineRule="auto"/>
        <w:rPr>
          <w:color w:val="000000" w:themeColor="text1"/>
        </w:rPr>
      </w:pPr>
      <w:r>
        <w:rPr>
          <w:color w:val="000000" w:themeColor="text1"/>
        </w:rPr>
        <w:t>Majority of cancer is self inflicted.</w:t>
      </w:r>
    </w:p>
    <w:p w14:paraId="53544FD2" w14:textId="77777777" w:rsidR="00B64D56" w:rsidRDefault="00B64D56" w:rsidP="00B64D56">
      <w:pPr>
        <w:pStyle w:val="ListBullet"/>
        <w:numPr>
          <w:ilvl w:val="0"/>
          <w:numId w:val="14"/>
        </w:numPr>
        <w:spacing w:line="240" w:lineRule="auto"/>
        <w:rPr>
          <w:color w:val="000000" w:themeColor="text1"/>
        </w:rPr>
      </w:pPr>
      <w:r>
        <w:rPr>
          <w:color w:val="000000" w:themeColor="text1"/>
        </w:rPr>
        <w:t>Tobacco kills more people from heart attack than lung cancer.</w:t>
      </w:r>
    </w:p>
    <w:p w14:paraId="648713E3" w14:textId="77777777" w:rsidR="00B64D56" w:rsidRPr="00B64D56" w:rsidRDefault="00B64D56" w:rsidP="00B64D56">
      <w:pPr>
        <w:pStyle w:val="ListBullet"/>
        <w:numPr>
          <w:ilvl w:val="0"/>
          <w:numId w:val="14"/>
        </w:numPr>
        <w:spacing w:line="240" w:lineRule="auto"/>
        <w:rPr>
          <w:color w:val="000000" w:themeColor="text1"/>
        </w:rPr>
      </w:pPr>
      <w:r>
        <w:rPr>
          <w:color w:val="000000" w:themeColor="text1"/>
        </w:rPr>
        <w:t>It increases exposure to things that are good for you.</w:t>
      </w:r>
    </w:p>
    <w:p w14:paraId="2D12DB2F" w14:textId="77777777" w:rsidR="004940B6" w:rsidRDefault="004940B6" w:rsidP="004541BB">
      <w:pPr>
        <w:pStyle w:val="ListBullet"/>
        <w:numPr>
          <w:ilvl w:val="0"/>
          <w:numId w:val="14"/>
        </w:numPr>
        <w:spacing w:line="240" w:lineRule="auto"/>
        <w:rPr>
          <w:color w:val="000000" w:themeColor="text1"/>
        </w:rPr>
      </w:pPr>
      <w:r>
        <w:rPr>
          <w:color w:val="000000" w:themeColor="text1"/>
        </w:rPr>
        <w:t>Men</w:t>
      </w:r>
      <w:r w:rsidR="00B64D56">
        <w:rPr>
          <w:color w:val="000000" w:themeColor="text1"/>
        </w:rPr>
        <w:t xml:space="preserve"> have a higher chance of</w:t>
      </w:r>
      <w:r>
        <w:rPr>
          <w:color w:val="000000" w:themeColor="text1"/>
        </w:rPr>
        <w:t xml:space="preserve"> having a heart attack than women.</w:t>
      </w:r>
    </w:p>
    <w:p w14:paraId="476F6D3F" w14:textId="77777777" w:rsidR="004940B6" w:rsidRDefault="004940B6" w:rsidP="004541BB">
      <w:pPr>
        <w:pStyle w:val="ListBullet"/>
        <w:numPr>
          <w:ilvl w:val="0"/>
          <w:numId w:val="14"/>
        </w:numPr>
        <w:spacing w:line="240" w:lineRule="auto"/>
        <w:rPr>
          <w:color w:val="000000" w:themeColor="text1"/>
        </w:rPr>
      </w:pPr>
      <w:r>
        <w:rPr>
          <w:color w:val="000000" w:themeColor="text1"/>
        </w:rPr>
        <w:t>Exercise builds coronary artery</w:t>
      </w:r>
    </w:p>
    <w:p w14:paraId="18BED531" w14:textId="77777777" w:rsidR="004940B6" w:rsidRDefault="004940B6" w:rsidP="004541BB">
      <w:pPr>
        <w:pStyle w:val="ListBullet"/>
        <w:numPr>
          <w:ilvl w:val="0"/>
          <w:numId w:val="14"/>
        </w:numPr>
        <w:spacing w:line="240" w:lineRule="auto"/>
        <w:rPr>
          <w:color w:val="000000" w:themeColor="text1"/>
        </w:rPr>
      </w:pPr>
      <w:r>
        <w:rPr>
          <w:color w:val="000000" w:themeColor="text1"/>
        </w:rPr>
        <w:t>Heart problems are inherited (but can be avoided).</w:t>
      </w:r>
    </w:p>
    <w:p w14:paraId="6C058154" w14:textId="77777777" w:rsidR="004940B6" w:rsidRDefault="00653FD2" w:rsidP="004541BB">
      <w:pPr>
        <w:pStyle w:val="ListBullet"/>
        <w:numPr>
          <w:ilvl w:val="0"/>
          <w:numId w:val="14"/>
        </w:numPr>
        <w:spacing w:line="240" w:lineRule="auto"/>
        <w:rPr>
          <w:color w:val="000000" w:themeColor="text1"/>
        </w:rPr>
      </w:pPr>
      <w:r>
        <w:rPr>
          <w:color w:val="000000" w:themeColor="text1"/>
        </w:rPr>
        <w:t>Valve: can be replaced with pig’s valve (which has to be replaced every 10 years) OR mechanical valve (only problem with that is the fact that it makes a clicky sounds</w:t>
      </w:r>
      <w:r w:rsidR="005A0F10">
        <w:rPr>
          <w:color w:val="000000" w:themeColor="text1"/>
        </w:rPr>
        <w:t xml:space="preserve"> and you need to take coagulants</w:t>
      </w:r>
      <w:r>
        <w:rPr>
          <w:color w:val="000000" w:themeColor="text1"/>
        </w:rPr>
        <w:t>).</w:t>
      </w:r>
    </w:p>
    <w:p w14:paraId="2A3F6D20" w14:textId="77777777" w:rsidR="00653FD2" w:rsidRDefault="00653FD2" w:rsidP="004541BB">
      <w:pPr>
        <w:pStyle w:val="ListBullet"/>
        <w:numPr>
          <w:ilvl w:val="0"/>
          <w:numId w:val="14"/>
        </w:numPr>
        <w:spacing w:line="240" w:lineRule="auto"/>
        <w:rPr>
          <w:color w:val="000000" w:themeColor="text1"/>
        </w:rPr>
      </w:pPr>
      <w:r>
        <w:rPr>
          <w:color w:val="000000" w:themeColor="text1"/>
        </w:rPr>
        <w:t>When your heart beat is too slow, they put a pacemaker which is suppose to help your heart beats go a normal speed.</w:t>
      </w:r>
    </w:p>
    <w:p w14:paraId="5E4A36F8" w14:textId="77777777" w:rsidR="005A0F10" w:rsidRDefault="005A0F10" w:rsidP="005A0F10">
      <w:pPr>
        <w:pStyle w:val="ListBullet"/>
        <w:numPr>
          <w:ilvl w:val="0"/>
          <w:numId w:val="14"/>
        </w:numPr>
        <w:spacing w:line="240" w:lineRule="auto"/>
        <w:rPr>
          <w:color w:val="000000" w:themeColor="text1"/>
        </w:rPr>
      </w:pPr>
      <w:r>
        <w:rPr>
          <w:color w:val="000000" w:themeColor="text1"/>
        </w:rPr>
        <w:t>Can use drugs because it is hard to counteract or control the effects.</w:t>
      </w:r>
    </w:p>
    <w:p w14:paraId="602BB9D5" w14:textId="77777777" w:rsidR="005A0F10" w:rsidRDefault="005A0F10" w:rsidP="005A0F10">
      <w:pPr>
        <w:pStyle w:val="ListBullet"/>
        <w:numPr>
          <w:ilvl w:val="0"/>
          <w:numId w:val="14"/>
        </w:numPr>
        <w:spacing w:line="240" w:lineRule="auto"/>
        <w:rPr>
          <w:color w:val="000000" w:themeColor="text1"/>
        </w:rPr>
      </w:pPr>
      <w:r>
        <w:rPr>
          <w:color w:val="000000" w:themeColor="text1"/>
        </w:rPr>
        <w:t>For a fast heart beat you need a noradrenaline antagonist such as beta blockers.</w:t>
      </w:r>
    </w:p>
    <w:p w14:paraId="0885163F" w14:textId="77777777" w:rsidR="005A0F10" w:rsidRPr="005A0F10" w:rsidRDefault="005A0F10" w:rsidP="005A0F10">
      <w:pPr>
        <w:pStyle w:val="ListBullet"/>
        <w:numPr>
          <w:ilvl w:val="0"/>
          <w:numId w:val="14"/>
        </w:numPr>
        <w:spacing w:line="240" w:lineRule="auto"/>
        <w:rPr>
          <w:color w:val="000000" w:themeColor="text1"/>
        </w:rPr>
      </w:pPr>
      <w:r>
        <w:rPr>
          <w:color w:val="000000" w:themeColor="text1"/>
        </w:rPr>
        <w:t>High blood pressure: silent killer- because you don’t recognize the symptoms.</w:t>
      </w:r>
    </w:p>
    <w:p w14:paraId="74B317A5" w14:textId="77777777" w:rsidR="00653FD2" w:rsidRDefault="00653FD2" w:rsidP="004541BB">
      <w:pPr>
        <w:pStyle w:val="ListBullet"/>
        <w:numPr>
          <w:ilvl w:val="0"/>
          <w:numId w:val="14"/>
        </w:numPr>
        <w:spacing w:line="240" w:lineRule="auto"/>
        <w:rPr>
          <w:color w:val="000000" w:themeColor="text1"/>
        </w:rPr>
      </w:pPr>
      <w:r>
        <w:rPr>
          <w:color w:val="000000" w:themeColor="text1"/>
        </w:rPr>
        <w:t>When your diastolic pressure is high, it means that your heart is not getting any rest (as long as the number is under 90, you’re good).</w:t>
      </w:r>
    </w:p>
    <w:p w14:paraId="159F0DF4" w14:textId="77777777" w:rsidR="005A0F10" w:rsidRDefault="005A0F10" w:rsidP="004541BB">
      <w:pPr>
        <w:pStyle w:val="ListBullet"/>
        <w:numPr>
          <w:ilvl w:val="0"/>
          <w:numId w:val="14"/>
        </w:numPr>
        <w:spacing w:line="240" w:lineRule="auto"/>
        <w:rPr>
          <w:color w:val="000000" w:themeColor="text1"/>
        </w:rPr>
      </w:pPr>
      <w:r>
        <w:rPr>
          <w:color w:val="000000" w:themeColor="text1"/>
        </w:rPr>
        <w:t>Younger: pay attention to diastolic pressure (lower number).</w:t>
      </w:r>
    </w:p>
    <w:p w14:paraId="11E70A9B" w14:textId="77777777" w:rsidR="005A0F10" w:rsidRDefault="005A0F10" w:rsidP="005A0F10">
      <w:pPr>
        <w:pStyle w:val="ListBullet"/>
        <w:numPr>
          <w:ilvl w:val="0"/>
          <w:numId w:val="14"/>
        </w:numPr>
        <w:spacing w:line="240" w:lineRule="auto"/>
        <w:rPr>
          <w:color w:val="000000" w:themeColor="text1"/>
        </w:rPr>
      </w:pPr>
      <w:r>
        <w:rPr>
          <w:color w:val="000000" w:themeColor="text1"/>
        </w:rPr>
        <w:t>Older: pay attention to systolic pressure (higher number).</w:t>
      </w:r>
    </w:p>
    <w:p w14:paraId="678EA24A" w14:textId="77777777" w:rsidR="005A0F10" w:rsidRPr="005A0F10" w:rsidRDefault="005A0F10" w:rsidP="005A0F10">
      <w:pPr>
        <w:pStyle w:val="ListBullet"/>
        <w:numPr>
          <w:ilvl w:val="0"/>
          <w:numId w:val="14"/>
        </w:numPr>
        <w:spacing w:line="240" w:lineRule="auto"/>
        <w:rPr>
          <w:color w:val="000000" w:themeColor="text1"/>
        </w:rPr>
      </w:pPr>
      <w:r>
        <w:rPr>
          <w:color w:val="000000" w:themeColor="text1"/>
        </w:rPr>
        <w:t>When diastolic pressure reaches 105-115 you are prescribed drugs.</w:t>
      </w:r>
    </w:p>
    <w:p w14:paraId="65F4E3BF" w14:textId="77777777" w:rsidR="00653FD2" w:rsidRDefault="00653FD2" w:rsidP="004541BB">
      <w:pPr>
        <w:pStyle w:val="ListBullet"/>
        <w:numPr>
          <w:ilvl w:val="0"/>
          <w:numId w:val="14"/>
        </w:numPr>
        <w:spacing w:line="240" w:lineRule="auto"/>
        <w:rPr>
          <w:color w:val="000000" w:themeColor="text1"/>
        </w:rPr>
      </w:pPr>
      <w:r>
        <w:rPr>
          <w:color w:val="000000" w:themeColor="text1"/>
        </w:rPr>
        <w:t>In Canada, we eat double of what we need to survive (double the salt as well).</w:t>
      </w:r>
    </w:p>
    <w:p w14:paraId="7ED201AE" w14:textId="77777777" w:rsidR="00550DEB" w:rsidRDefault="00550DEB" w:rsidP="004541BB">
      <w:pPr>
        <w:pStyle w:val="ListBullet"/>
        <w:numPr>
          <w:ilvl w:val="0"/>
          <w:numId w:val="14"/>
        </w:numPr>
        <w:spacing w:line="240" w:lineRule="auto"/>
        <w:rPr>
          <w:color w:val="000000" w:themeColor="text1"/>
        </w:rPr>
      </w:pPr>
      <w:r>
        <w:rPr>
          <w:color w:val="000000" w:themeColor="text1"/>
        </w:rPr>
        <w:t>Salt use to be used as money.</w:t>
      </w:r>
    </w:p>
    <w:p w14:paraId="5997749C" w14:textId="77777777" w:rsidR="00550DEB" w:rsidRDefault="00550DEB" w:rsidP="004541BB">
      <w:pPr>
        <w:pStyle w:val="ListBullet"/>
        <w:numPr>
          <w:ilvl w:val="0"/>
          <w:numId w:val="14"/>
        </w:numPr>
        <w:spacing w:line="240" w:lineRule="auto"/>
        <w:rPr>
          <w:color w:val="000000" w:themeColor="text1"/>
        </w:rPr>
      </w:pPr>
      <w:r>
        <w:rPr>
          <w:color w:val="000000" w:themeColor="text1"/>
        </w:rPr>
        <w:t>Vasodilators increase blood flow to decrease blood pressure.</w:t>
      </w:r>
    </w:p>
    <w:p w14:paraId="22615D04" w14:textId="77777777" w:rsidR="00653FD2" w:rsidRDefault="00653FD2" w:rsidP="004541BB">
      <w:pPr>
        <w:pStyle w:val="ListBullet"/>
        <w:numPr>
          <w:ilvl w:val="0"/>
          <w:numId w:val="14"/>
        </w:numPr>
        <w:spacing w:line="240" w:lineRule="auto"/>
        <w:rPr>
          <w:color w:val="000000" w:themeColor="text1"/>
        </w:rPr>
      </w:pPr>
      <w:r>
        <w:rPr>
          <w:color w:val="000000" w:themeColor="text1"/>
        </w:rPr>
        <w:t>Snake venom is not drug -like, it blocks angiotensin II.</w:t>
      </w:r>
    </w:p>
    <w:p w14:paraId="0C3A1BDA" w14:textId="77777777" w:rsidR="00550DEB" w:rsidRDefault="00550DEB" w:rsidP="004541BB">
      <w:pPr>
        <w:pStyle w:val="ListBullet"/>
        <w:numPr>
          <w:ilvl w:val="0"/>
          <w:numId w:val="14"/>
        </w:numPr>
        <w:spacing w:line="240" w:lineRule="auto"/>
        <w:rPr>
          <w:color w:val="000000" w:themeColor="text1"/>
        </w:rPr>
      </w:pPr>
      <w:r>
        <w:rPr>
          <w:color w:val="000000" w:themeColor="text1"/>
        </w:rPr>
        <w:lastRenderedPageBreak/>
        <w:t>Angiotensin II is important for regulating blood pressure.</w:t>
      </w:r>
    </w:p>
    <w:p w14:paraId="2C4B32EB" w14:textId="77777777" w:rsidR="00550DEB" w:rsidRDefault="00550DEB" w:rsidP="004541BB">
      <w:pPr>
        <w:pStyle w:val="ListBullet"/>
        <w:numPr>
          <w:ilvl w:val="0"/>
          <w:numId w:val="14"/>
        </w:numPr>
        <w:spacing w:line="240" w:lineRule="auto"/>
        <w:rPr>
          <w:color w:val="000000" w:themeColor="text1"/>
        </w:rPr>
      </w:pPr>
      <w:r>
        <w:rPr>
          <w:color w:val="000000" w:themeColor="text1"/>
        </w:rPr>
        <w:t>ACE: angiotensin converting enzyme.</w:t>
      </w:r>
    </w:p>
    <w:p w14:paraId="5BED281A" w14:textId="77777777" w:rsidR="00653FD2" w:rsidRDefault="00653FD2" w:rsidP="004541BB">
      <w:pPr>
        <w:pStyle w:val="ListBullet"/>
        <w:numPr>
          <w:ilvl w:val="0"/>
          <w:numId w:val="14"/>
        </w:numPr>
        <w:spacing w:line="240" w:lineRule="auto"/>
        <w:rPr>
          <w:color w:val="000000" w:themeColor="text1"/>
        </w:rPr>
      </w:pPr>
      <w:r>
        <w:rPr>
          <w:color w:val="000000" w:themeColor="text1"/>
        </w:rPr>
        <w:t xml:space="preserve">The pills </w:t>
      </w:r>
      <w:r w:rsidR="00191EAA">
        <w:rPr>
          <w:color w:val="000000" w:themeColor="text1"/>
        </w:rPr>
        <w:t>work</w:t>
      </w:r>
      <w:r>
        <w:rPr>
          <w:color w:val="000000" w:themeColor="text1"/>
        </w:rPr>
        <w:t xml:space="preserve"> in the lungs but it makes you cough a lot.</w:t>
      </w:r>
    </w:p>
    <w:p w14:paraId="34285945" w14:textId="77777777" w:rsidR="00550DEB" w:rsidRDefault="00550DEB" w:rsidP="004541BB">
      <w:pPr>
        <w:pStyle w:val="ListBullet"/>
        <w:numPr>
          <w:ilvl w:val="0"/>
          <w:numId w:val="14"/>
        </w:numPr>
        <w:spacing w:line="240" w:lineRule="auto"/>
        <w:rPr>
          <w:color w:val="000000" w:themeColor="text1"/>
        </w:rPr>
      </w:pPr>
      <w:r>
        <w:rPr>
          <w:color w:val="000000" w:themeColor="text1"/>
        </w:rPr>
        <w:t>The smaller structure of the drug is better because it works better, it has less side effect and is more drug like.</w:t>
      </w:r>
    </w:p>
    <w:p w14:paraId="0AF56E28" w14:textId="77777777" w:rsidR="00191EAA" w:rsidRDefault="00191EAA" w:rsidP="004541BB">
      <w:pPr>
        <w:pStyle w:val="ListBullet"/>
        <w:numPr>
          <w:ilvl w:val="0"/>
          <w:numId w:val="14"/>
        </w:numPr>
        <w:spacing w:line="240" w:lineRule="auto"/>
        <w:rPr>
          <w:color w:val="000000" w:themeColor="text1"/>
        </w:rPr>
      </w:pPr>
      <w:r>
        <w:rPr>
          <w:color w:val="000000" w:themeColor="text1"/>
        </w:rPr>
        <w:t>Dropsy/heart tailer (chubby and round), tuberculosis (skinny).</w:t>
      </w:r>
    </w:p>
    <w:p w14:paraId="048FAFF4" w14:textId="77777777" w:rsidR="006D57B8" w:rsidRPr="006D57B8" w:rsidRDefault="00550DEB" w:rsidP="006D57B8">
      <w:pPr>
        <w:pStyle w:val="ListBullet"/>
        <w:numPr>
          <w:ilvl w:val="0"/>
          <w:numId w:val="14"/>
        </w:numPr>
        <w:spacing w:line="240" w:lineRule="auto"/>
        <w:rPr>
          <w:color w:val="000000" w:themeColor="text1"/>
        </w:rPr>
      </w:pPr>
      <w:r>
        <w:rPr>
          <w:color w:val="000000" w:themeColor="text1"/>
        </w:rPr>
        <w:t>Dropsy: leads to congestive heart failure, the heart doesn’t circulate blood fast enough and liquid flows out of vessels and accumulates which makes you gain weight.</w:t>
      </w:r>
    </w:p>
    <w:p w14:paraId="175DD8B1" w14:textId="77777777" w:rsidR="00191EAA" w:rsidRDefault="00191EAA" w:rsidP="004541BB">
      <w:pPr>
        <w:pStyle w:val="ListBullet"/>
        <w:numPr>
          <w:ilvl w:val="0"/>
          <w:numId w:val="14"/>
        </w:numPr>
        <w:spacing w:line="240" w:lineRule="auto"/>
        <w:rPr>
          <w:color w:val="000000" w:themeColor="text1"/>
        </w:rPr>
      </w:pPr>
      <w:r>
        <w:rPr>
          <w:color w:val="000000" w:themeColor="text1"/>
        </w:rPr>
        <w:t>William Withering discovered heart medication</w:t>
      </w:r>
      <w:r w:rsidR="006D57B8">
        <w:rPr>
          <w:color w:val="000000" w:themeColor="text1"/>
        </w:rPr>
        <w:t xml:space="preserve"> (foxglove; which stimulates the heart and increases circulation to counteract congestive heart failure)</w:t>
      </w:r>
      <w:r>
        <w:rPr>
          <w:color w:val="000000" w:themeColor="text1"/>
        </w:rPr>
        <w:t>.</w:t>
      </w:r>
    </w:p>
    <w:p w14:paraId="064EC8DC" w14:textId="77777777" w:rsidR="006D57B8" w:rsidRDefault="006D57B8" w:rsidP="006D57B8">
      <w:pPr>
        <w:pStyle w:val="ListBullet"/>
        <w:numPr>
          <w:ilvl w:val="1"/>
          <w:numId w:val="14"/>
        </w:numPr>
        <w:spacing w:line="240" w:lineRule="auto"/>
        <w:rPr>
          <w:color w:val="000000" w:themeColor="text1"/>
        </w:rPr>
      </w:pPr>
      <w:r>
        <w:rPr>
          <w:color w:val="000000" w:themeColor="text1"/>
        </w:rPr>
        <w:t>Digoxin/digitalis is impossible to manufacture in large quantities.</w:t>
      </w:r>
    </w:p>
    <w:p w14:paraId="177C4923" w14:textId="77777777" w:rsidR="006D57B8" w:rsidRDefault="006D57B8" w:rsidP="006D57B8">
      <w:pPr>
        <w:pStyle w:val="ListBullet"/>
        <w:numPr>
          <w:ilvl w:val="1"/>
          <w:numId w:val="14"/>
        </w:numPr>
        <w:spacing w:line="240" w:lineRule="auto"/>
        <w:rPr>
          <w:color w:val="000000" w:themeColor="text1"/>
        </w:rPr>
      </w:pPr>
      <w:r>
        <w:rPr>
          <w:color w:val="000000" w:themeColor="text1"/>
        </w:rPr>
        <w:t xml:space="preserve">Foxglove has dangerous materials which made it risky to manufacture, it is still dangerous now because there is a narrow window between effectiveness and safety. </w:t>
      </w:r>
    </w:p>
    <w:p w14:paraId="160E7372" w14:textId="77777777" w:rsidR="006D57B8" w:rsidRPr="006D57B8" w:rsidRDefault="006D57B8" w:rsidP="006D57B8">
      <w:pPr>
        <w:pStyle w:val="ListBullet"/>
        <w:numPr>
          <w:ilvl w:val="1"/>
          <w:numId w:val="14"/>
        </w:numPr>
        <w:spacing w:line="240" w:lineRule="auto"/>
        <w:rPr>
          <w:color w:val="000000" w:themeColor="text1"/>
        </w:rPr>
      </w:pPr>
      <w:r>
        <w:rPr>
          <w:color w:val="000000" w:themeColor="text1"/>
        </w:rPr>
        <w:t>Aspirin: 2 pills is affective, 12 pills causes tinnitus, 60 causes death.</w:t>
      </w:r>
    </w:p>
    <w:p w14:paraId="436FAAF0" w14:textId="77777777" w:rsidR="00191EAA" w:rsidRDefault="00191EAA" w:rsidP="004541BB">
      <w:pPr>
        <w:pStyle w:val="ListBullet"/>
        <w:numPr>
          <w:ilvl w:val="0"/>
          <w:numId w:val="14"/>
        </w:numPr>
        <w:spacing w:line="240" w:lineRule="auto"/>
        <w:rPr>
          <w:color w:val="000000" w:themeColor="text1"/>
        </w:rPr>
      </w:pPr>
      <w:r>
        <w:rPr>
          <w:color w:val="000000" w:themeColor="text1"/>
        </w:rPr>
        <w:t>Charles Cullen kills over 40 people by using insulin and digoxin.</w:t>
      </w:r>
    </w:p>
    <w:p w14:paraId="2DFDA0D1" w14:textId="77777777" w:rsidR="006D57B8" w:rsidRDefault="006D57B8" w:rsidP="004541BB">
      <w:pPr>
        <w:pStyle w:val="ListBullet"/>
        <w:numPr>
          <w:ilvl w:val="0"/>
          <w:numId w:val="14"/>
        </w:numPr>
        <w:spacing w:line="240" w:lineRule="auto"/>
        <w:rPr>
          <w:color w:val="000000" w:themeColor="text1"/>
        </w:rPr>
      </w:pPr>
      <w:r>
        <w:rPr>
          <w:color w:val="000000" w:themeColor="text1"/>
        </w:rPr>
        <w:t>Angina: chest pain, nitroglycerine is used as a treatment bypasses the liver but is explosive and treats erectile dysfunction, it also benefits the heart.</w:t>
      </w:r>
    </w:p>
    <w:p w14:paraId="760F2D6A" w14:textId="77777777" w:rsidR="0005212F" w:rsidRDefault="0005212F" w:rsidP="004541BB">
      <w:pPr>
        <w:pStyle w:val="ListBullet"/>
        <w:numPr>
          <w:ilvl w:val="0"/>
          <w:numId w:val="14"/>
        </w:numPr>
        <w:spacing w:line="240" w:lineRule="auto"/>
        <w:rPr>
          <w:color w:val="000000" w:themeColor="text1"/>
        </w:rPr>
      </w:pPr>
      <w:r>
        <w:rPr>
          <w:color w:val="000000" w:themeColor="text1"/>
        </w:rPr>
        <w:t>Cholesterol gives shape and flexibility to the cells’ inner body.</w:t>
      </w:r>
    </w:p>
    <w:p w14:paraId="3F4E4441" w14:textId="77777777" w:rsidR="00191EAA" w:rsidRDefault="00191EAA" w:rsidP="004541BB">
      <w:pPr>
        <w:pStyle w:val="ListBullet"/>
        <w:numPr>
          <w:ilvl w:val="0"/>
          <w:numId w:val="14"/>
        </w:numPr>
        <w:spacing w:line="240" w:lineRule="auto"/>
        <w:rPr>
          <w:color w:val="000000" w:themeColor="text1"/>
        </w:rPr>
      </w:pPr>
      <w:r>
        <w:rPr>
          <w:color w:val="000000" w:themeColor="text1"/>
        </w:rPr>
        <w:t>Not everyone that has high blood pressure has high cholesterol, and high cholesterol does not also mean high blood pressure.</w:t>
      </w:r>
    </w:p>
    <w:p w14:paraId="389D381F" w14:textId="77777777" w:rsidR="00191EAA" w:rsidRDefault="00191EAA" w:rsidP="004541BB">
      <w:pPr>
        <w:pStyle w:val="ListBullet"/>
        <w:numPr>
          <w:ilvl w:val="0"/>
          <w:numId w:val="14"/>
        </w:numPr>
        <w:spacing w:line="240" w:lineRule="auto"/>
        <w:rPr>
          <w:color w:val="000000" w:themeColor="text1"/>
        </w:rPr>
      </w:pPr>
      <w:r>
        <w:rPr>
          <w:color w:val="000000" w:themeColor="text1"/>
        </w:rPr>
        <w:t>Body is okay with cholesterol (cholesterol doesn’t get blocked in the artery).</w:t>
      </w:r>
    </w:p>
    <w:p w14:paraId="027ED42F" w14:textId="77777777" w:rsidR="0005212F" w:rsidRDefault="0005212F" w:rsidP="004541BB">
      <w:pPr>
        <w:pStyle w:val="ListBullet"/>
        <w:numPr>
          <w:ilvl w:val="0"/>
          <w:numId w:val="14"/>
        </w:numPr>
        <w:spacing w:line="240" w:lineRule="auto"/>
        <w:rPr>
          <w:color w:val="000000" w:themeColor="text1"/>
        </w:rPr>
      </w:pPr>
      <w:r>
        <w:rPr>
          <w:color w:val="000000" w:themeColor="text1"/>
        </w:rPr>
        <w:t>Chickens were fed fish to get omega 3 in eggs. It worked but the egg smelt like fish, omega 3 in eggs, however, doesn’t actually benefit us. The best source is from fish.</w:t>
      </w:r>
    </w:p>
    <w:p w14:paraId="569EB729" w14:textId="77777777" w:rsidR="0005212F" w:rsidRDefault="0005212F" w:rsidP="004541BB">
      <w:pPr>
        <w:pStyle w:val="ListBullet"/>
        <w:numPr>
          <w:ilvl w:val="0"/>
          <w:numId w:val="14"/>
        </w:numPr>
        <w:spacing w:line="240" w:lineRule="auto"/>
        <w:rPr>
          <w:color w:val="000000" w:themeColor="text1"/>
        </w:rPr>
      </w:pPr>
      <w:r>
        <w:rPr>
          <w:color w:val="000000" w:themeColor="text1"/>
        </w:rPr>
        <w:lastRenderedPageBreak/>
        <w:t xml:space="preserve">Saturated fats: is converted into cholesterol through 30-40 chemical reactions, the body stores extra cholesterol in blood vessel which makes them bulge towards the outside. </w:t>
      </w:r>
    </w:p>
    <w:p w14:paraId="21E5808E" w14:textId="77777777" w:rsidR="0005212F" w:rsidRDefault="0005212F" w:rsidP="004541BB">
      <w:pPr>
        <w:pStyle w:val="ListBullet"/>
        <w:numPr>
          <w:ilvl w:val="0"/>
          <w:numId w:val="14"/>
        </w:numPr>
        <w:spacing w:line="240" w:lineRule="auto"/>
        <w:rPr>
          <w:color w:val="000000" w:themeColor="text1"/>
        </w:rPr>
      </w:pPr>
      <w:r>
        <w:rPr>
          <w:color w:val="000000" w:themeColor="text1"/>
        </w:rPr>
        <w:t>Cholestenone is dangerous and harmful.</w:t>
      </w:r>
    </w:p>
    <w:p w14:paraId="7C819E33" w14:textId="77777777" w:rsidR="0005212F" w:rsidRDefault="0005212F" w:rsidP="004541BB">
      <w:pPr>
        <w:pStyle w:val="ListBullet"/>
        <w:numPr>
          <w:ilvl w:val="0"/>
          <w:numId w:val="14"/>
        </w:numPr>
        <w:spacing w:line="240" w:lineRule="auto"/>
        <w:rPr>
          <w:color w:val="000000" w:themeColor="text1"/>
        </w:rPr>
      </w:pPr>
      <w:r>
        <w:rPr>
          <w:color w:val="000000" w:themeColor="text1"/>
        </w:rPr>
        <w:t xml:space="preserve">Food containing </w:t>
      </w:r>
      <w:r w:rsidR="008A47BB">
        <w:rPr>
          <w:color w:val="000000" w:themeColor="text1"/>
        </w:rPr>
        <w:t>antioxidant</w:t>
      </w:r>
      <w:r>
        <w:rPr>
          <w:color w:val="000000" w:themeColor="text1"/>
        </w:rPr>
        <w:t xml:space="preserve"> help but not when they are added.</w:t>
      </w:r>
      <w:r w:rsidR="008A47BB">
        <w:rPr>
          <w:color w:val="000000" w:themeColor="text1"/>
        </w:rPr>
        <w:t xml:space="preserve"> Its like omega 3.</w:t>
      </w:r>
    </w:p>
    <w:p w14:paraId="139F09D5" w14:textId="77777777" w:rsidR="008A47BB" w:rsidRDefault="008A47BB" w:rsidP="004541BB">
      <w:pPr>
        <w:pStyle w:val="ListBullet"/>
        <w:numPr>
          <w:ilvl w:val="0"/>
          <w:numId w:val="14"/>
        </w:numPr>
        <w:spacing w:line="240" w:lineRule="auto"/>
        <w:rPr>
          <w:color w:val="000000" w:themeColor="text1"/>
        </w:rPr>
      </w:pPr>
      <w:r>
        <w:rPr>
          <w:color w:val="000000" w:themeColor="text1"/>
        </w:rPr>
        <w:t>WBCs producing material is dangerous. The cholesterol or cholestenone is not because WBC are attracted to tears to repair them which creates a blood clot and then a heart attack.</w:t>
      </w:r>
    </w:p>
    <w:p w14:paraId="5748FB3B" w14:textId="77777777" w:rsidR="008A47BB" w:rsidRDefault="008A47BB" w:rsidP="008A47BB">
      <w:pPr>
        <w:pStyle w:val="ListBullet"/>
        <w:numPr>
          <w:ilvl w:val="0"/>
          <w:numId w:val="14"/>
        </w:numPr>
        <w:spacing w:line="240" w:lineRule="auto"/>
        <w:rPr>
          <w:color w:val="000000" w:themeColor="text1"/>
        </w:rPr>
      </w:pPr>
      <w:r>
        <w:rPr>
          <w:color w:val="000000" w:themeColor="text1"/>
        </w:rPr>
        <w:t>Cholesterol is insoluble in water. Lipoproteins transport them.</w:t>
      </w:r>
    </w:p>
    <w:p w14:paraId="25DAF1E2" w14:textId="77777777" w:rsidR="008A47BB" w:rsidRDefault="008A47BB" w:rsidP="00030ACD">
      <w:pPr>
        <w:pStyle w:val="ListBullet"/>
        <w:numPr>
          <w:ilvl w:val="0"/>
          <w:numId w:val="14"/>
        </w:numPr>
        <w:spacing w:line="240" w:lineRule="auto"/>
        <w:rPr>
          <w:color w:val="000000" w:themeColor="text1"/>
        </w:rPr>
      </w:pPr>
      <w:r>
        <w:rPr>
          <w:color w:val="000000" w:themeColor="text1"/>
        </w:rPr>
        <w:t>Too much LDL= cholesterol build up (excess is stored). (we want a low ratio of LDL to HDL).</w:t>
      </w:r>
    </w:p>
    <w:p w14:paraId="5B7E30B5" w14:textId="77777777" w:rsidR="00C03780" w:rsidRDefault="00C03780" w:rsidP="00030ACD">
      <w:pPr>
        <w:pStyle w:val="ListBullet"/>
        <w:numPr>
          <w:ilvl w:val="0"/>
          <w:numId w:val="14"/>
        </w:numPr>
        <w:spacing w:line="240" w:lineRule="auto"/>
        <w:rPr>
          <w:color w:val="000000" w:themeColor="text1"/>
        </w:rPr>
      </w:pPr>
      <w:r>
        <w:rPr>
          <w:color w:val="000000" w:themeColor="text1"/>
        </w:rPr>
        <w:t>Fat = sold, oil = liquid. Hydrogenation changes oils into fats. people like soft texture, not oily. It gets rid of the right number of cis bonds to make oil into fat. Cis becomes trans (artificial). Avoid trans fat by avoiding processed food.</w:t>
      </w:r>
    </w:p>
    <w:p w14:paraId="131F8625" w14:textId="77777777" w:rsidR="00C03780" w:rsidRPr="00030ACD" w:rsidRDefault="00C03780" w:rsidP="00030ACD">
      <w:pPr>
        <w:pStyle w:val="ListBullet"/>
        <w:numPr>
          <w:ilvl w:val="0"/>
          <w:numId w:val="14"/>
        </w:numPr>
        <w:spacing w:line="240" w:lineRule="auto"/>
        <w:rPr>
          <w:color w:val="000000" w:themeColor="text1"/>
        </w:rPr>
      </w:pPr>
      <w:r>
        <w:rPr>
          <w:color w:val="000000" w:themeColor="text1"/>
        </w:rPr>
        <w:t xml:space="preserve">In the 1950s drugs were introduced to lower cholesterol. </w:t>
      </w:r>
    </w:p>
    <w:p w14:paraId="3B69EC9E" w14:textId="77777777" w:rsidR="00C03780" w:rsidRDefault="00191EAA" w:rsidP="00C03780">
      <w:pPr>
        <w:pStyle w:val="ListBullet"/>
        <w:numPr>
          <w:ilvl w:val="1"/>
          <w:numId w:val="14"/>
        </w:numPr>
        <w:spacing w:line="240" w:lineRule="auto"/>
        <w:rPr>
          <w:color w:val="000000" w:themeColor="text1"/>
        </w:rPr>
      </w:pPr>
      <w:r>
        <w:rPr>
          <w:color w:val="000000" w:themeColor="text1"/>
        </w:rPr>
        <w:t>Statins: used to c</w:t>
      </w:r>
      <w:r w:rsidR="00C03780">
        <w:rPr>
          <w:color w:val="000000" w:themeColor="text1"/>
        </w:rPr>
        <w:t>ause blindness as a side effect (which is the reason why doctors were hesitant).</w:t>
      </w:r>
    </w:p>
    <w:p w14:paraId="69A7458F" w14:textId="77777777" w:rsidR="00C03780" w:rsidRDefault="00C03780" w:rsidP="00C03780">
      <w:pPr>
        <w:pStyle w:val="ListBullet"/>
        <w:numPr>
          <w:ilvl w:val="0"/>
          <w:numId w:val="14"/>
        </w:numPr>
        <w:spacing w:line="240" w:lineRule="auto"/>
        <w:rPr>
          <w:color w:val="000000" w:themeColor="text1"/>
        </w:rPr>
      </w:pPr>
      <w:r>
        <w:rPr>
          <w:color w:val="000000" w:themeColor="text1"/>
        </w:rPr>
        <w:t>The Four-S study was very affective and very clean.</w:t>
      </w:r>
    </w:p>
    <w:p w14:paraId="512468D2" w14:textId="77777777" w:rsidR="00C03780" w:rsidRDefault="00C03780" w:rsidP="00C03780">
      <w:pPr>
        <w:pStyle w:val="ListBullet"/>
        <w:numPr>
          <w:ilvl w:val="0"/>
          <w:numId w:val="14"/>
        </w:numPr>
        <w:spacing w:line="240" w:lineRule="auto"/>
        <w:rPr>
          <w:color w:val="000000" w:themeColor="text1"/>
        </w:rPr>
      </w:pPr>
      <w:r>
        <w:rPr>
          <w:color w:val="000000" w:themeColor="text1"/>
        </w:rPr>
        <w:t>Bruce Roth developed the first artificial statin (Lipitor), but there was a problem with it, because it wasn’t better than other existing drugs.</w:t>
      </w:r>
    </w:p>
    <w:p w14:paraId="7CD63360" w14:textId="77777777" w:rsidR="002C671C" w:rsidRDefault="002C671C" w:rsidP="00C03780">
      <w:pPr>
        <w:pStyle w:val="ListBullet"/>
        <w:numPr>
          <w:ilvl w:val="0"/>
          <w:numId w:val="14"/>
        </w:numPr>
        <w:spacing w:line="240" w:lineRule="auto"/>
        <w:rPr>
          <w:color w:val="000000" w:themeColor="text1"/>
        </w:rPr>
      </w:pPr>
      <w:r>
        <w:rPr>
          <w:color w:val="000000" w:themeColor="text1"/>
        </w:rPr>
        <w:t>The first drug (lovostatin) most doctors hear about it and know about it, the second drug (simvastatin) has less research, and the third drug (pravastatin) did not have enough money for research. Lipitor was</w:t>
      </w:r>
      <w:r w:rsidR="00CD6EA0">
        <w:rPr>
          <w:color w:val="000000" w:themeColor="text1"/>
        </w:rPr>
        <w:t xml:space="preserve"> the four drug, but Pfizer</w:t>
      </w:r>
      <w:r>
        <w:rPr>
          <w:color w:val="000000" w:themeColor="text1"/>
        </w:rPr>
        <w:t xml:space="preserve"> convinced others otherwise.</w:t>
      </w:r>
    </w:p>
    <w:p w14:paraId="407DEA14" w14:textId="77777777" w:rsidR="002C671C" w:rsidRPr="00C03780" w:rsidRDefault="002C671C" w:rsidP="00C03780">
      <w:pPr>
        <w:pStyle w:val="ListBullet"/>
        <w:numPr>
          <w:ilvl w:val="0"/>
          <w:numId w:val="14"/>
        </w:numPr>
        <w:spacing w:line="240" w:lineRule="auto"/>
        <w:rPr>
          <w:color w:val="000000" w:themeColor="text1"/>
        </w:rPr>
      </w:pPr>
      <w:r>
        <w:rPr>
          <w:color w:val="000000" w:themeColor="text1"/>
        </w:rPr>
        <w:t>Graph (144): want the lowest number possible and Lipitor gave that result, you can give it at half the dose but it works better than the other drugs. Pfizer used this to convince doctors to use Lipitor.</w:t>
      </w:r>
    </w:p>
    <w:p w14:paraId="3989D303" w14:textId="77777777" w:rsidR="00191EAA" w:rsidRDefault="00191EAA" w:rsidP="004541BB">
      <w:pPr>
        <w:pStyle w:val="ListBullet"/>
        <w:numPr>
          <w:ilvl w:val="0"/>
          <w:numId w:val="14"/>
        </w:numPr>
        <w:spacing w:line="240" w:lineRule="auto"/>
        <w:rPr>
          <w:color w:val="000000" w:themeColor="text1"/>
        </w:rPr>
      </w:pPr>
      <w:r>
        <w:rPr>
          <w:color w:val="000000" w:themeColor="text1"/>
        </w:rPr>
        <w:t>It caused a problem to pharmaceutical; the drug was good but it had a bad reputation.</w:t>
      </w:r>
    </w:p>
    <w:p w14:paraId="7770FA72" w14:textId="77777777" w:rsidR="00CD6EA0" w:rsidRDefault="00CD6EA0" w:rsidP="004541BB">
      <w:pPr>
        <w:pStyle w:val="ListBullet"/>
        <w:numPr>
          <w:ilvl w:val="0"/>
          <w:numId w:val="14"/>
        </w:numPr>
        <w:spacing w:line="240" w:lineRule="auto"/>
        <w:rPr>
          <w:color w:val="000000" w:themeColor="text1"/>
        </w:rPr>
      </w:pPr>
      <w:r>
        <w:rPr>
          <w:color w:val="000000" w:themeColor="text1"/>
        </w:rPr>
        <w:lastRenderedPageBreak/>
        <w:t xml:space="preserve">Hypercholesterolemia: so much cholesterol that you can see it on the skin. </w:t>
      </w:r>
    </w:p>
    <w:p w14:paraId="4444D7E2" w14:textId="77777777" w:rsidR="00CD6EA0" w:rsidRDefault="00CD6EA0" w:rsidP="004541BB">
      <w:pPr>
        <w:pStyle w:val="ListBullet"/>
        <w:numPr>
          <w:ilvl w:val="0"/>
          <w:numId w:val="14"/>
        </w:numPr>
        <w:spacing w:line="240" w:lineRule="auto"/>
        <w:rPr>
          <w:color w:val="000000" w:themeColor="text1"/>
        </w:rPr>
      </w:pPr>
      <w:r>
        <w:rPr>
          <w:color w:val="000000" w:themeColor="text1"/>
        </w:rPr>
        <w:t>Lipitor is number one drug in the world: it makes $153,000,000,000.</w:t>
      </w:r>
    </w:p>
    <w:p w14:paraId="201AC54E" w14:textId="77777777" w:rsidR="00191EAA" w:rsidRDefault="00191EAA" w:rsidP="004541BB">
      <w:pPr>
        <w:pStyle w:val="ListBullet"/>
        <w:numPr>
          <w:ilvl w:val="0"/>
          <w:numId w:val="14"/>
        </w:numPr>
        <w:spacing w:line="240" w:lineRule="auto"/>
        <w:rPr>
          <w:color w:val="000000" w:themeColor="text1"/>
        </w:rPr>
      </w:pPr>
      <w:r>
        <w:rPr>
          <w:color w:val="000000" w:themeColor="text1"/>
        </w:rPr>
        <w:t xml:space="preserve">The first three drugs that come out are usually the most sold drugs in the market: </w:t>
      </w:r>
      <w:r w:rsidR="00B40E27">
        <w:rPr>
          <w:color w:val="000000" w:themeColor="text1"/>
        </w:rPr>
        <w:t>Lovastatin</w:t>
      </w:r>
      <w:r>
        <w:rPr>
          <w:color w:val="000000" w:themeColor="text1"/>
        </w:rPr>
        <w:t xml:space="preserve"> (merk), Simvastatin (merk), </w:t>
      </w:r>
      <w:r w:rsidR="00B40E27">
        <w:rPr>
          <w:color w:val="000000" w:themeColor="text1"/>
        </w:rPr>
        <w:t>and Pravastatin (sankyo).</w:t>
      </w:r>
    </w:p>
    <w:p w14:paraId="3E1010C3" w14:textId="77777777" w:rsidR="00B40E27" w:rsidRDefault="008958D5" w:rsidP="00B40E27">
      <w:pPr>
        <w:pStyle w:val="ListBullet"/>
        <w:numPr>
          <w:ilvl w:val="0"/>
          <w:numId w:val="0"/>
        </w:numPr>
        <w:spacing w:line="240" w:lineRule="auto"/>
        <w:ind w:left="432" w:hanging="432"/>
        <w:rPr>
          <w:color w:val="000000" w:themeColor="text1"/>
        </w:rPr>
      </w:pPr>
      <w:r>
        <w:rPr>
          <w:b/>
          <w:color w:val="000000" w:themeColor="text1"/>
          <w:u w:val="single"/>
        </w:rPr>
        <w:t>Mental Illness</w:t>
      </w:r>
    </w:p>
    <w:p w14:paraId="095FD100" w14:textId="77777777" w:rsidR="009D067E" w:rsidRDefault="009D067E" w:rsidP="008958D5">
      <w:pPr>
        <w:pStyle w:val="ListBullet"/>
        <w:numPr>
          <w:ilvl w:val="0"/>
          <w:numId w:val="15"/>
        </w:numPr>
        <w:spacing w:line="240" w:lineRule="auto"/>
        <w:rPr>
          <w:color w:val="000000" w:themeColor="text1"/>
        </w:rPr>
      </w:pPr>
      <w:r>
        <w:rPr>
          <w:color w:val="000000" w:themeColor="text1"/>
        </w:rPr>
        <w:t>We control our behaviour – part of a stigma of mental illness but the brain is an organ. Having a mental illness means that it isn’t working properly.</w:t>
      </w:r>
    </w:p>
    <w:p w14:paraId="3BE19D67" w14:textId="77777777" w:rsidR="008958D5" w:rsidRDefault="008958D5" w:rsidP="008958D5">
      <w:pPr>
        <w:pStyle w:val="ListBullet"/>
        <w:numPr>
          <w:ilvl w:val="0"/>
          <w:numId w:val="15"/>
        </w:numPr>
        <w:spacing w:line="240" w:lineRule="auto"/>
        <w:rPr>
          <w:color w:val="000000" w:themeColor="text1"/>
        </w:rPr>
      </w:pPr>
      <w:r>
        <w:rPr>
          <w:color w:val="000000" w:themeColor="text1"/>
        </w:rPr>
        <w:t>Before 1950, you would be locked up as a prisoner.</w:t>
      </w:r>
    </w:p>
    <w:p w14:paraId="59605F4B" w14:textId="77777777" w:rsidR="009D067E" w:rsidRDefault="009D067E" w:rsidP="008958D5">
      <w:pPr>
        <w:pStyle w:val="ListBullet"/>
        <w:numPr>
          <w:ilvl w:val="0"/>
          <w:numId w:val="15"/>
        </w:numPr>
        <w:spacing w:line="240" w:lineRule="auto"/>
        <w:rPr>
          <w:color w:val="000000" w:themeColor="text1"/>
        </w:rPr>
      </w:pPr>
      <w:r>
        <w:rPr>
          <w:color w:val="000000" w:themeColor="text1"/>
        </w:rPr>
        <w:t>Personally traits are hereditary so are mental illnesses.</w:t>
      </w:r>
    </w:p>
    <w:p w14:paraId="6134A925" w14:textId="77777777" w:rsidR="008958D5" w:rsidRDefault="008958D5" w:rsidP="008958D5">
      <w:pPr>
        <w:pStyle w:val="ListBullet"/>
        <w:numPr>
          <w:ilvl w:val="0"/>
          <w:numId w:val="15"/>
        </w:numPr>
        <w:spacing w:line="240" w:lineRule="auto"/>
        <w:rPr>
          <w:color w:val="000000" w:themeColor="text1"/>
        </w:rPr>
      </w:pPr>
      <w:r>
        <w:rPr>
          <w:color w:val="000000" w:themeColor="text1"/>
        </w:rPr>
        <w:t>Trepanation: a surgery in which one would put a role into one’s scalp and let the brain be exposed.</w:t>
      </w:r>
    </w:p>
    <w:p w14:paraId="3C49D5AC" w14:textId="77777777" w:rsidR="009D067E" w:rsidRDefault="009D067E" w:rsidP="008958D5">
      <w:pPr>
        <w:pStyle w:val="ListBullet"/>
        <w:numPr>
          <w:ilvl w:val="0"/>
          <w:numId w:val="15"/>
        </w:numPr>
        <w:spacing w:line="240" w:lineRule="auto"/>
        <w:rPr>
          <w:color w:val="000000" w:themeColor="text1"/>
        </w:rPr>
      </w:pPr>
      <w:r>
        <w:rPr>
          <w:color w:val="000000" w:themeColor="text1"/>
        </w:rPr>
        <w:t>Electroshock as a form of treatment is still used today but it’s done under anesthetics.</w:t>
      </w:r>
    </w:p>
    <w:p w14:paraId="7796EA2B" w14:textId="77777777" w:rsidR="00C0288B" w:rsidRDefault="00C0288B" w:rsidP="008958D5">
      <w:pPr>
        <w:pStyle w:val="ListBullet"/>
        <w:numPr>
          <w:ilvl w:val="0"/>
          <w:numId w:val="15"/>
        </w:numPr>
        <w:spacing w:line="240" w:lineRule="auto"/>
        <w:rPr>
          <w:color w:val="000000" w:themeColor="text1"/>
        </w:rPr>
      </w:pPr>
      <w:r>
        <w:rPr>
          <w:color w:val="000000" w:themeColor="text1"/>
        </w:rPr>
        <w:t>Schizophrenia: loss of contact with reality</w:t>
      </w:r>
      <w:r w:rsidR="009D067E">
        <w:rPr>
          <w:color w:val="000000" w:themeColor="text1"/>
        </w:rPr>
        <w:t xml:space="preserve"> (hear voices, have difficulties putting thoughts together, trouble functioning in society)</w:t>
      </w:r>
      <w:r>
        <w:rPr>
          <w:color w:val="000000" w:themeColor="text1"/>
        </w:rPr>
        <w:t>.</w:t>
      </w:r>
      <w:r w:rsidR="009D067E">
        <w:rPr>
          <w:color w:val="000000" w:themeColor="text1"/>
        </w:rPr>
        <w:t xml:space="preserve"> Prome</w:t>
      </w:r>
      <w:r w:rsidR="00C21B90">
        <w:rPr>
          <w:color w:val="000000" w:themeColor="text1"/>
        </w:rPr>
        <w:t>thazine for treatment was discovered by accident but thorazine worked better. It helps reduce all the symptoms. Elevated level of dopamine was thought to be the cause of schizophrenia.</w:t>
      </w:r>
    </w:p>
    <w:p w14:paraId="73A266C8" w14:textId="77777777" w:rsidR="00C21B90" w:rsidRDefault="00C21B90" w:rsidP="008958D5">
      <w:pPr>
        <w:pStyle w:val="ListBullet"/>
        <w:numPr>
          <w:ilvl w:val="0"/>
          <w:numId w:val="15"/>
        </w:numPr>
        <w:spacing w:line="240" w:lineRule="auto"/>
        <w:rPr>
          <w:color w:val="000000" w:themeColor="text1"/>
        </w:rPr>
      </w:pPr>
      <w:r>
        <w:rPr>
          <w:color w:val="000000" w:themeColor="text1"/>
        </w:rPr>
        <w:t xml:space="preserve">There is a theory that low serotonin levels cause depression. Inhibiting serotonin reuptake artificially raises levels. </w:t>
      </w:r>
    </w:p>
    <w:p w14:paraId="384E0DE7" w14:textId="77777777" w:rsidR="00C0288B" w:rsidRDefault="00C0288B" w:rsidP="00C0288B">
      <w:pPr>
        <w:pStyle w:val="ListBullet"/>
        <w:numPr>
          <w:ilvl w:val="0"/>
          <w:numId w:val="15"/>
        </w:numPr>
        <w:spacing w:line="240" w:lineRule="auto"/>
        <w:rPr>
          <w:color w:val="000000" w:themeColor="text1"/>
        </w:rPr>
      </w:pPr>
      <w:r>
        <w:rPr>
          <w:color w:val="000000" w:themeColor="text1"/>
        </w:rPr>
        <w:t>Anhedonia: inability to experience pleasure</w:t>
      </w:r>
      <w:r w:rsidR="00C21B90">
        <w:rPr>
          <w:color w:val="000000" w:themeColor="text1"/>
        </w:rPr>
        <w:t xml:space="preserve"> (symptom of depression)</w:t>
      </w:r>
      <w:r>
        <w:rPr>
          <w:color w:val="000000" w:themeColor="text1"/>
        </w:rPr>
        <w:t>.</w:t>
      </w:r>
    </w:p>
    <w:p w14:paraId="25782B84" w14:textId="77777777" w:rsidR="00C21B90" w:rsidRDefault="00C21B90" w:rsidP="00C0288B">
      <w:pPr>
        <w:pStyle w:val="ListBullet"/>
        <w:numPr>
          <w:ilvl w:val="0"/>
          <w:numId w:val="15"/>
        </w:numPr>
        <w:spacing w:line="240" w:lineRule="auto"/>
        <w:rPr>
          <w:color w:val="000000" w:themeColor="text1"/>
        </w:rPr>
      </w:pPr>
      <w:r>
        <w:rPr>
          <w:color w:val="000000" w:themeColor="text1"/>
        </w:rPr>
        <w:t>MAO: monoamine oxidator prevents serotonin metabolism.</w:t>
      </w:r>
    </w:p>
    <w:p w14:paraId="0E2A1D34" w14:textId="77777777" w:rsidR="00C21B90" w:rsidRPr="00C0288B" w:rsidRDefault="00C21B90" w:rsidP="00C0288B">
      <w:pPr>
        <w:pStyle w:val="ListBullet"/>
        <w:numPr>
          <w:ilvl w:val="0"/>
          <w:numId w:val="15"/>
        </w:numPr>
        <w:spacing w:line="240" w:lineRule="auto"/>
        <w:rPr>
          <w:color w:val="000000" w:themeColor="text1"/>
        </w:rPr>
      </w:pPr>
      <w:r>
        <w:rPr>
          <w:color w:val="000000" w:themeColor="text1"/>
        </w:rPr>
        <w:t>SSRA: Selective serotonin reuptake inhibitor. It blocks the reuptake of serotonin but doesn’t block ACH, you have suicidal thoughts for the first 3-4 weeks.</w:t>
      </w:r>
    </w:p>
    <w:p w14:paraId="00AF1ADA" w14:textId="77777777" w:rsidR="008958D5" w:rsidRDefault="008958D5" w:rsidP="008958D5">
      <w:pPr>
        <w:pStyle w:val="ListBullet"/>
        <w:numPr>
          <w:ilvl w:val="0"/>
          <w:numId w:val="15"/>
        </w:numPr>
        <w:spacing w:line="240" w:lineRule="auto"/>
        <w:rPr>
          <w:color w:val="000000" w:themeColor="text1"/>
        </w:rPr>
      </w:pPr>
      <w:r>
        <w:rPr>
          <w:color w:val="000000" w:themeColor="text1"/>
        </w:rPr>
        <w:t>30% remission in the 1950s and the same for today.</w:t>
      </w:r>
    </w:p>
    <w:p w14:paraId="58A5D132" w14:textId="77777777" w:rsidR="004E67A0" w:rsidRDefault="008958D5" w:rsidP="004E67A0">
      <w:pPr>
        <w:pStyle w:val="ListBullet"/>
        <w:numPr>
          <w:ilvl w:val="0"/>
          <w:numId w:val="15"/>
        </w:numPr>
        <w:spacing w:line="240" w:lineRule="auto"/>
        <w:rPr>
          <w:color w:val="000000" w:themeColor="text1"/>
        </w:rPr>
      </w:pPr>
      <w:r>
        <w:rPr>
          <w:color w:val="000000" w:themeColor="text1"/>
        </w:rPr>
        <w:t>Acetylchol</w:t>
      </w:r>
      <w:r w:rsidR="004E67A0">
        <w:rPr>
          <w:color w:val="000000" w:themeColor="text1"/>
        </w:rPr>
        <w:t>ine (these drugs are selective).</w:t>
      </w:r>
    </w:p>
    <w:p w14:paraId="6C574740" w14:textId="77777777" w:rsidR="004E67A0" w:rsidRPr="004E67A0" w:rsidRDefault="004E67A0" w:rsidP="004E67A0">
      <w:pPr>
        <w:pStyle w:val="ListBullet"/>
        <w:numPr>
          <w:ilvl w:val="0"/>
          <w:numId w:val="15"/>
        </w:numPr>
        <w:spacing w:line="240" w:lineRule="auto"/>
        <w:rPr>
          <w:color w:val="000000" w:themeColor="text1"/>
        </w:rPr>
      </w:pPr>
      <w:r>
        <w:rPr>
          <w:color w:val="000000" w:themeColor="text1"/>
        </w:rPr>
        <w:lastRenderedPageBreak/>
        <w:t>Miltown treated anxiety but people couldn’t fall asleep.</w:t>
      </w:r>
    </w:p>
    <w:p w14:paraId="6B55509E" w14:textId="77777777" w:rsidR="008958D5" w:rsidRDefault="008958D5" w:rsidP="008958D5">
      <w:pPr>
        <w:pStyle w:val="ListBullet"/>
        <w:numPr>
          <w:ilvl w:val="0"/>
          <w:numId w:val="15"/>
        </w:numPr>
        <w:spacing w:line="240" w:lineRule="auto"/>
        <w:rPr>
          <w:color w:val="000000" w:themeColor="text1"/>
        </w:rPr>
      </w:pPr>
      <w:r>
        <w:rPr>
          <w:color w:val="000000" w:themeColor="text1"/>
        </w:rPr>
        <w:t>Milto</w:t>
      </w:r>
      <w:r w:rsidR="004E67A0">
        <w:rPr>
          <w:color w:val="000000" w:themeColor="text1"/>
        </w:rPr>
        <w:t>w</w:t>
      </w:r>
      <w:r>
        <w:rPr>
          <w:color w:val="000000" w:themeColor="text1"/>
        </w:rPr>
        <w:t>n was the first to come out with the article on children’s attitude.</w:t>
      </w:r>
    </w:p>
    <w:p w14:paraId="4302ACAB" w14:textId="77777777" w:rsidR="004E67A0" w:rsidRDefault="004E67A0" w:rsidP="008958D5">
      <w:pPr>
        <w:pStyle w:val="ListBullet"/>
        <w:numPr>
          <w:ilvl w:val="0"/>
          <w:numId w:val="15"/>
        </w:numPr>
        <w:spacing w:line="240" w:lineRule="auto"/>
        <w:rPr>
          <w:color w:val="000000" w:themeColor="text1"/>
        </w:rPr>
      </w:pPr>
      <w:r>
        <w:rPr>
          <w:color w:val="000000" w:themeColor="text1"/>
        </w:rPr>
        <w:t>Lithium was originally found in 7-Up. It was used to treat manic patients but Depakote was found to be safer.</w:t>
      </w:r>
    </w:p>
    <w:p w14:paraId="58A6EBEB" w14:textId="77777777" w:rsidR="00330906" w:rsidRDefault="008958D5" w:rsidP="008958D5">
      <w:pPr>
        <w:pStyle w:val="ListBullet"/>
        <w:numPr>
          <w:ilvl w:val="0"/>
          <w:numId w:val="15"/>
        </w:numPr>
        <w:spacing w:line="240" w:lineRule="auto"/>
        <w:rPr>
          <w:color w:val="000000" w:themeColor="text1"/>
        </w:rPr>
      </w:pPr>
      <w:r>
        <w:rPr>
          <w:color w:val="000000" w:themeColor="text1"/>
        </w:rPr>
        <w:t>1,028 cells in c. elegans (has basic nervous system.</w:t>
      </w:r>
    </w:p>
    <w:p w14:paraId="16B5815F" w14:textId="77777777" w:rsidR="004E67A0" w:rsidRDefault="004E67A0" w:rsidP="008958D5">
      <w:pPr>
        <w:pStyle w:val="ListBullet"/>
        <w:numPr>
          <w:ilvl w:val="0"/>
          <w:numId w:val="15"/>
        </w:numPr>
        <w:spacing w:line="240" w:lineRule="auto"/>
        <w:rPr>
          <w:color w:val="000000" w:themeColor="text1"/>
        </w:rPr>
      </w:pPr>
      <w:r>
        <w:rPr>
          <w:color w:val="000000" w:themeColor="text1"/>
        </w:rPr>
        <w:t xml:space="preserve">Mice that swam in a swim despair test were on antidepressants. </w:t>
      </w:r>
    </w:p>
    <w:p w14:paraId="4C30DBAC" w14:textId="77777777" w:rsidR="00C21B90" w:rsidRPr="001B766A" w:rsidRDefault="00427EEA" w:rsidP="001B766A">
      <w:pPr>
        <w:pStyle w:val="ListBullet"/>
        <w:numPr>
          <w:ilvl w:val="0"/>
          <w:numId w:val="15"/>
        </w:numPr>
        <w:spacing w:line="240" w:lineRule="auto"/>
        <w:rPr>
          <w:color w:val="000000" w:themeColor="text1"/>
        </w:rPr>
      </w:pPr>
      <w:r>
        <w:rPr>
          <w:color w:val="000000" w:themeColor="text1"/>
        </w:rPr>
        <w:t>Modern drugs don’t work any better they have less side effects.</w:t>
      </w:r>
    </w:p>
    <w:p w14:paraId="09683E3D" w14:textId="77777777" w:rsidR="008958D5" w:rsidRDefault="008958D5" w:rsidP="008958D5">
      <w:pPr>
        <w:pStyle w:val="ListBullet"/>
        <w:numPr>
          <w:ilvl w:val="0"/>
          <w:numId w:val="0"/>
        </w:numPr>
        <w:spacing w:line="240" w:lineRule="auto"/>
        <w:ind w:left="432" w:hanging="432"/>
        <w:rPr>
          <w:color w:val="000000" w:themeColor="text1"/>
        </w:rPr>
      </w:pPr>
      <w:r>
        <w:rPr>
          <w:b/>
          <w:color w:val="000000" w:themeColor="text1"/>
          <w:u w:val="single"/>
        </w:rPr>
        <w:t>Street Drugs</w:t>
      </w:r>
    </w:p>
    <w:p w14:paraId="7F285B16" w14:textId="77777777" w:rsidR="002B7615" w:rsidRDefault="002B7615" w:rsidP="008958D5">
      <w:pPr>
        <w:pStyle w:val="ListBullet"/>
        <w:numPr>
          <w:ilvl w:val="0"/>
          <w:numId w:val="16"/>
        </w:numPr>
        <w:spacing w:line="240" w:lineRule="auto"/>
        <w:rPr>
          <w:color w:val="000000" w:themeColor="text1"/>
        </w:rPr>
      </w:pPr>
      <w:r>
        <w:rPr>
          <w:color w:val="000000" w:themeColor="text1"/>
        </w:rPr>
        <w:t>Nitrous oxide is also laughing gas.</w:t>
      </w:r>
    </w:p>
    <w:p w14:paraId="4A3B4C49" w14:textId="77777777" w:rsidR="008958D5" w:rsidRDefault="002B7615" w:rsidP="008958D5">
      <w:pPr>
        <w:pStyle w:val="ListBullet"/>
        <w:numPr>
          <w:ilvl w:val="0"/>
          <w:numId w:val="16"/>
        </w:numPr>
        <w:spacing w:line="240" w:lineRule="auto"/>
        <w:rPr>
          <w:color w:val="000000" w:themeColor="text1"/>
        </w:rPr>
      </w:pPr>
      <w:r>
        <w:rPr>
          <w:color w:val="000000" w:themeColor="text1"/>
        </w:rPr>
        <w:t>I</w:t>
      </w:r>
      <w:r w:rsidR="009A765C">
        <w:rPr>
          <w:color w:val="000000" w:themeColor="text1"/>
        </w:rPr>
        <w:t>n New Orleans, the link between crime and marijuana were connected.</w:t>
      </w:r>
    </w:p>
    <w:p w14:paraId="5FEA5892" w14:textId="77777777" w:rsidR="009A765C" w:rsidRDefault="00DC794B" w:rsidP="008958D5">
      <w:pPr>
        <w:pStyle w:val="ListBullet"/>
        <w:numPr>
          <w:ilvl w:val="0"/>
          <w:numId w:val="16"/>
        </w:numPr>
        <w:spacing w:line="240" w:lineRule="auto"/>
        <w:rPr>
          <w:color w:val="000000" w:themeColor="text1"/>
        </w:rPr>
      </w:pPr>
      <w:r>
        <w:rPr>
          <w:color w:val="000000" w:themeColor="text1"/>
        </w:rPr>
        <w:t>New Orleans was the first place to ban marijuana</w:t>
      </w:r>
      <w:r w:rsidR="002B7615">
        <w:rPr>
          <w:color w:val="000000" w:themeColor="text1"/>
        </w:rPr>
        <w:t xml:space="preserve"> in 1930s</w:t>
      </w:r>
      <w:r>
        <w:rPr>
          <w:color w:val="000000" w:themeColor="text1"/>
        </w:rPr>
        <w:t>.</w:t>
      </w:r>
    </w:p>
    <w:p w14:paraId="3C54C0E4" w14:textId="77777777" w:rsidR="00432337" w:rsidRDefault="00432337" w:rsidP="008958D5">
      <w:pPr>
        <w:pStyle w:val="ListBullet"/>
        <w:numPr>
          <w:ilvl w:val="0"/>
          <w:numId w:val="16"/>
        </w:numPr>
        <w:spacing w:line="240" w:lineRule="auto"/>
        <w:rPr>
          <w:color w:val="000000" w:themeColor="text1"/>
        </w:rPr>
      </w:pPr>
      <w:r>
        <w:rPr>
          <w:color w:val="000000" w:themeColor="text1"/>
        </w:rPr>
        <w:t xml:space="preserve">Reefer the movie was propaganda to make people scared of marijuana. </w:t>
      </w:r>
    </w:p>
    <w:p w14:paraId="1A78BB3B" w14:textId="77777777" w:rsidR="00432337" w:rsidRDefault="00432337" w:rsidP="008958D5">
      <w:pPr>
        <w:pStyle w:val="ListBullet"/>
        <w:numPr>
          <w:ilvl w:val="0"/>
          <w:numId w:val="16"/>
        </w:numPr>
        <w:spacing w:line="240" w:lineRule="auto"/>
        <w:rPr>
          <w:color w:val="000000" w:themeColor="text1"/>
        </w:rPr>
      </w:pPr>
      <w:r>
        <w:rPr>
          <w:color w:val="000000" w:themeColor="text1"/>
        </w:rPr>
        <w:t>THC is the active ingredient in marijuana, it is an anandamide agonist. THC shortens memory and slows reaction time, like when you’re driving drunk.</w:t>
      </w:r>
    </w:p>
    <w:p w14:paraId="24B37617" w14:textId="77777777" w:rsidR="00432337" w:rsidRDefault="00432337" w:rsidP="008958D5">
      <w:pPr>
        <w:pStyle w:val="ListBullet"/>
        <w:numPr>
          <w:ilvl w:val="0"/>
          <w:numId w:val="16"/>
        </w:numPr>
        <w:spacing w:line="240" w:lineRule="auto"/>
        <w:rPr>
          <w:color w:val="000000" w:themeColor="text1"/>
        </w:rPr>
      </w:pPr>
      <w:r>
        <w:rPr>
          <w:color w:val="000000" w:themeColor="text1"/>
        </w:rPr>
        <w:t>Does smoking marijuana cause schizophrenia, or does schizophrenia lead to smoking marijuana.</w:t>
      </w:r>
    </w:p>
    <w:p w14:paraId="13C617EA" w14:textId="77777777" w:rsidR="00432337" w:rsidRDefault="00432337" w:rsidP="008958D5">
      <w:pPr>
        <w:pStyle w:val="ListBullet"/>
        <w:numPr>
          <w:ilvl w:val="0"/>
          <w:numId w:val="16"/>
        </w:numPr>
        <w:spacing w:line="240" w:lineRule="auto"/>
        <w:rPr>
          <w:color w:val="000000" w:themeColor="text1"/>
        </w:rPr>
      </w:pPr>
      <w:r>
        <w:rPr>
          <w:color w:val="000000" w:themeColor="text1"/>
        </w:rPr>
        <w:t>Shatter is chemically extracted THC.</w:t>
      </w:r>
    </w:p>
    <w:p w14:paraId="31903165" w14:textId="77777777" w:rsidR="00432337" w:rsidRPr="00432337" w:rsidRDefault="00432337" w:rsidP="00432337">
      <w:pPr>
        <w:pStyle w:val="ListBullet"/>
        <w:numPr>
          <w:ilvl w:val="0"/>
          <w:numId w:val="16"/>
        </w:numPr>
        <w:spacing w:line="240" w:lineRule="auto"/>
        <w:rPr>
          <w:color w:val="000000" w:themeColor="text1"/>
        </w:rPr>
      </w:pPr>
      <w:r>
        <w:rPr>
          <w:color w:val="000000" w:themeColor="text1"/>
        </w:rPr>
        <w:t xml:space="preserve">Pfizer failed drug tests. Herbal cense was created as a result by John </w:t>
      </w:r>
      <w:r w:rsidR="0018719C">
        <w:rPr>
          <w:color w:val="000000" w:themeColor="text1"/>
        </w:rPr>
        <w:t>Huffington</w:t>
      </w:r>
      <w:r>
        <w:rPr>
          <w:color w:val="000000" w:themeColor="text1"/>
        </w:rPr>
        <w:t>.</w:t>
      </w:r>
    </w:p>
    <w:p w14:paraId="03C3AAD0" w14:textId="77777777" w:rsidR="00DC794B" w:rsidRDefault="006D2FA3" w:rsidP="008958D5">
      <w:pPr>
        <w:pStyle w:val="ListBullet"/>
        <w:numPr>
          <w:ilvl w:val="0"/>
          <w:numId w:val="16"/>
        </w:numPr>
        <w:spacing w:line="240" w:lineRule="auto"/>
        <w:rPr>
          <w:color w:val="000000" w:themeColor="text1"/>
        </w:rPr>
      </w:pPr>
      <w:r>
        <w:rPr>
          <w:color w:val="000000" w:themeColor="text1"/>
        </w:rPr>
        <w:t xml:space="preserve">JWH- </w:t>
      </w:r>
      <w:r w:rsidR="00432337">
        <w:rPr>
          <w:color w:val="000000" w:themeColor="text1"/>
        </w:rPr>
        <w:t xml:space="preserve">it was </w:t>
      </w:r>
      <w:r>
        <w:rPr>
          <w:color w:val="000000" w:themeColor="text1"/>
        </w:rPr>
        <w:t>never intended to be a drug-</w:t>
      </w:r>
      <w:r w:rsidR="00F36455">
        <w:rPr>
          <w:color w:val="000000" w:themeColor="text1"/>
        </w:rPr>
        <w:t xml:space="preserve"> </w:t>
      </w:r>
      <w:r w:rsidR="001F714A">
        <w:rPr>
          <w:color w:val="000000" w:themeColor="text1"/>
        </w:rPr>
        <w:t xml:space="preserve"> </w:t>
      </w:r>
      <w:r>
        <w:rPr>
          <w:color w:val="000000" w:themeColor="text1"/>
        </w:rPr>
        <w:t>just a test</w:t>
      </w:r>
      <w:r w:rsidR="00BF39E3">
        <w:rPr>
          <w:color w:val="000000" w:themeColor="text1"/>
        </w:rPr>
        <w:t xml:space="preserve"> substance.</w:t>
      </w:r>
    </w:p>
    <w:p w14:paraId="047CAD1B" w14:textId="77777777" w:rsidR="00BF39E3" w:rsidRPr="00BF39E3" w:rsidRDefault="00BF39E3" w:rsidP="00BF39E3">
      <w:pPr>
        <w:pStyle w:val="ListBullet"/>
        <w:numPr>
          <w:ilvl w:val="0"/>
          <w:numId w:val="16"/>
        </w:numPr>
        <w:spacing w:line="240" w:lineRule="auto"/>
        <w:rPr>
          <w:color w:val="000000" w:themeColor="text1"/>
        </w:rPr>
      </w:pPr>
      <w:r>
        <w:rPr>
          <w:color w:val="000000" w:themeColor="text1"/>
        </w:rPr>
        <w:t>Cocaine: people that live in high altitude, that would be an equivalent to coffee.</w:t>
      </w:r>
    </w:p>
    <w:p w14:paraId="3E09997C" w14:textId="77777777" w:rsidR="00BF39E3" w:rsidRDefault="00BF39E3" w:rsidP="00BF39E3">
      <w:pPr>
        <w:pStyle w:val="ListBullet"/>
        <w:numPr>
          <w:ilvl w:val="1"/>
          <w:numId w:val="16"/>
        </w:numPr>
        <w:spacing w:line="240" w:lineRule="auto"/>
        <w:rPr>
          <w:color w:val="000000" w:themeColor="text1"/>
        </w:rPr>
      </w:pPr>
      <w:r>
        <w:rPr>
          <w:color w:val="000000" w:themeColor="text1"/>
        </w:rPr>
        <w:t>Cocaine is good anesthetic: good for itching to go away.</w:t>
      </w:r>
    </w:p>
    <w:p w14:paraId="1151F820" w14:textId="77777777" w:rsidR="00BF39E3" w:rsidRDefault="00BF39E3" w:rsidP="00BF39E3">
      <w:pPr>
        <w:pStyle w:val="ListBullet"/>
        <w:numPr>
          <w:ilvl w:val="1"/>
          <w:numId w:val="16"/>
        </w:numPr>
        <w:spacing w:line="240" w:lineRule="auto"/>
        <w:rPr>
          <w:color w:val="000000" w:themeColor="text1"/>
        </w:rPr>
      </w:pPr>
      <w:r>
        <w:rPr>
          <w:color w:val="000000" w:themeColor="text1"/>
        </w:rPr>
        <w:t>It became illegal in 1914: restricted by taxation</w:t>
      </w:r>
    </w:p>
    <w:p w14:paraId="10A8A172" w14:textId="77777777" w:rsidR="00BF39E3" w:rsidRDefault="00BF39E3" w:rsidP="00BF39E3">
      <w:pPr>
        <w:pStyle w:val="ListBullet"/>
        <w:numPr>
          <w:ilvl w:val="1"/>
          <w:numId w:val="16"/>
        </w:numPr>
        <w:spacing w:line="240" w:lineRule="auto"/>
        <w:rPr>
          <w:color w:val="000000" w:themeColor="text1"/>
        </w:rPr>
      </w:pPr>
      <w:r>
        <w:rPr>
          <w:color w:val="000000" w:themeColor="text1"/>
        </w:rPr>
        <w:lastRenderedPageBreak/>
        <w:t>Stepan is the only company that was allowed to get cocaine in the country for medicine.</w:t>
      </w:r>
    </w:p>
    <w:p w14:paraId="30464045" w14:textId="77777777" w:rsidR="00432337" w:rsidRDefault="00432337" w:rsidP="00BF39E3">
      <w:pPr>
        <w:pStyle w:val="ListBullet"/>
        <w:numPr>
          <w:ilvl w:val="1"/>
          <w:numId w:val="16"/>
        </w:numPr>
        <w:spacing w:line="240" w:lineRule="auto"/>
        <w:rPr>
          <w:color w:val="000000" w:themeColor="text1"/>
        </w:rPr>
      </w:pPr>
      <w:r>
        <w:rPr>
          <w:color w:val="000000" w:themeColor="text1"/>
        </w:rPr>
        <w:t>They extract cocaine from cocoa leaves and sell to big companies.</w:t>
      </w:r>
    </w:p>
    <w:p w14:paraId="121C7734" w14:textId="77777777" w:rsidR="00432337" w:rsidRDefault="00432337" w:rsidP="00BF39E3">
      <w:pPr>
        <w:pStyle w:val="ListBullet"/>
        <w:numPr>
          <w:ilvl w:val="1"/>
          <w:numId w:val="16"/>
        </w:numPr>
        <w:spacing w:line="240" w:lineRule="auto"/>
        <w:rPr>
          <w:color w:val="000000" w:themeColor="text1"/>
        </w:rPr>
      </w:pPr>
      <w:r>
        <w:rPr>
          <w:color w:val="000000" w:themeColor="text1"/>
        </w:rPr>
        <w:t>It is used</w:t>
      </w:r>
      <w:r w:rsidR="0018719C">
        <w:rPr>
          <w:color w:val="000000" w:themeColor="text1"/>
        </w:rPr>
        <w:t xml:space="preserve"> in plastic surgery to numb the part.</w:t>
      </w:r>
    </w:p>
    <w:p w14:paraId="6915BB16" w14:textId="77777777" w:rsidR="0018719C" w:rsidRDefault="0018719C" w:rsidP="00BF39E3">
      <w:pPr>
        <w:pStyle w:val="ListBullet"/>
        <w:numPr>
          <w:ilvl w:val="1"/>
          <w:numId w:val="16"/>
        </w:numPr>
        <w:spacing w:line="240" w:lineRule="auto"/>
        <w:rPr>
          <w:color w:val="000000" w:themeColor="text1"/>
        </w:rPr>
      </w:pPr>
      <w:r>
        <w:rPr>
          <w:color w:val="000000" w:themeColor="text1"/>
        </w:rPr>
        <w:t>Aine means numbing. Cocaine is a good topical analgesic for lice. It makes itching stop (numb the scalp) but doesn’t make the problem go away.</w:t>
      </w:r>
    </w:p>
    <w:p w14:paraId="01B739DA" w14:textId="77777777" w:rsidR="00432337" w:rsidRDefault="00432337" w:rsidP="00432337">
      <w:pPr>
        <w:pStyle w:val="ListBullet"/>
        <w:numPr>
          <w:ilvl w:val="0"/>
          <w:numId w:val="16"/>
        </w:numPr>
        <w:spacing w:line="240" w:lineRule="auto"/>
        <w:rPr>
          <w:color w:val="000000" w:themeColor="text1"/>
        </w:rPr>
      </w:pPr>
      <w:r>
        <w:rPr>
          <w:color w:val="000000" w:themeColor="text1"/>
        </w:rPr>
        <w:t>Vin Marian is the alcoholic version of cocaine.</w:t>
      </w:r>
    </w:p>
    <w:p w14:paraId="6D330129" w14:textId="77777777" w:rsidR="00BF39E3" w:rsidRDefault="00BF39E3" w:rsidP="00BF39E3">
      <w:pPr>
        <w:pStyle w:val="ListBullet"/>
        <w:numPr>
          <w:ilvl w:val="0"/>
          <w:numId w:val="16"/>
        </w:numPr>
        <w:spacing w:line="240" w:lineRule="auto"/>
        <w:rPr>
          <w:color w:val="000000" w:themeColor="text1"/>
        </w:rPr>
      </w:pPr>
      <w:r>
        <w:rPr>
          <w:color w:val="000000" w:themeColor="text1"/>
        </w:rPr>
        <w:t>Auralgan: for people with ear problem</w:t>
      </w:r>
      <w:r w:rsidR="001A4FC1">
        <w:rPr>
          <w:color w:val="000000" w:themeColor="text1"/>
        </w:rPr>
        <w:t>.</w:t>
      </w:r>
    </w:p>
    <w:p w14:paraId="58C07F1A" w14:textId="77777777" w:rsidR="0018719C" w:rsidRDefault="0018719C" w:rsidP="00BF39E3">
      <w:pPr>
        <w:pStyle w:val="ListBullet"/>
        <w:numPr>
          <w:ilvl w:val="0"/>
          <w:numId w:val="16"/>
        </w:numPr>
        <w:spacing w:line="240" w:lineRule="auto"/>
        <w:rPr>
          <w:color w:val="000000" w:themeColor="text1"/>
        </w:rPr>
      </w:pPr>
      <w:r>
        <w:rPr>
          <w:color w:val="000000" w:themeColor="text1"/>
        </w:rPr>
        <w:t>Benzocaine is good ear infection.</w:t>
      </w:r>
    </w:p>
    <w:p w14:paraId="6BD8E6ED" w14:textId="77777777" w:rsidR="001A4FC1" w:rsidRDefault="001A4FC1" w:rsidP="00BF39E3">
      <w:pPr>
        <w:pStyle w:val="ListBullet"/>
        <w:numPr>
          <w:ilvl w:val="0"/>
          <w:numId w:val="16"/>
        </w:numPr>
        <w:spacing w:line="240" w:lineRule="auto"/>
        <w:rPr>
          <w:color w:val="000000" w:themeColor="text1"/>
        </w:rPr>
      </w:pPr>
      <w:r>
        <w:rPr>
          <w:color w:val="000000" w:themeColor="text1"/>
        </w:rPr>
        <w:t>Cocaine is number one world wide smuggled drug.</w:t>
      </w:r>
    </w:p>
    <w:p w14:paraId="7B20142B" w14:textId="77777777" w:rsidR="001A4FC1" w:rsidRDefault="001A4FC1" w:rsidP="00BF39E3">
      <w:pPr>
        <w:pStyle w:val="ListBullet"/>
        <w:numPr>
          <w:ilvl w:val="0"/>
          <w:numId w:val="16"/>
        </w:numPr>
        <w:spacing w:line="240" w:lineRule="auto"/>
        <w:rPr>
          <w:color w:val="000000" w:themeColor="text1"/>
        </w:rPr>
      </w:pPr>
      <w:r>
        <w:rPr>
          <w:color w:val="000000" w:themeColor="text1"/>
        </w:rPr>
        <w:t>Produces an addiction: cocaine is the most unsatisfying drug.</w:t>
      </w:r>
    </w:p>
    <w:p w14:paraId="18B2C26A" w14:textId="77777777" w:rsidR="001A4FC1" w:rsidRDefault="001A4FC1" w:rsidP="00BF39E3">
      <w:pPr>
        <w:pStyle w:val="ListBullet"/>
        <w:numPr>
          <w:ilvl w:val="0"/>
          <w:numId w:val="16"/>
        </w:numPr>
        <w:spacing w:line="240" w:lineRule="auto"/>
        <w:rPr>
          <w:color w:val="000000" w:themeColor="text1"/>
        </w:rPr>
      </w:pPr>
      <w:r>
        <w:rPr>
          <w:color w:val="000000" w:themeColor="text1"/>
        </w:rPr>
        <w:t>Hydrochloride in cocaine is the stabilizer.</w:t>
      </w:r>
    </w:p>
    <w:p w14:paraId="1CD91BAD" w14:textId="77777777" w:rsidR="001A4FC1" w:rsidRDefault="001A4FC1" w:rsidP="00BF39E3">
      <w:pPr>
        <w:pStyle w:val="ListBullet"/>
        <w:numPr>
          <w:ilvl w:val="0"/>
          <w:numId w:val="16"/>
        </w:numPr>
        <w:spacing w:line="240" w:lineRule="auto"/>
        <w:rPr>
          <w:color w:val="000000" w:themeColor="text1"/>
        </w:rPr>
      </w:pPr>
      <w:r>
        <w:rPr>
          <w:color w:val="000000" w:themeColor="text1"/>
        </w:rPr>
        <w:t>The name crack comes from the appearance of the drug when it dries.</w:t>
      </w:r>
    </w:p>
    <w:p w14:paraId="5007740B" w14:textId="77777777" w:rsidR="001A4FC1" w:rsidRDefault="001A4FC1" w:rsidP="00BF39E3">
      <w:pPr>
        <w:pStyle w:val="ListBullet"/>
        <w:numPr>
          <w:ilvl w:val="0"/>
          <w:numId w:val="16"/>
        </w:numPr>
        <w:spacing w:line="240" w:lineRule="auto"/>
        <w:rPr>
          <w:color w:val="000000" w:themeColor="text1"/>
        </w:rPr>
      </w:pPr>
      <w:r>
        <w:rPr>
          <w:color w:val="000000" w:themeColor="text1"/>
        </w:rPr>
        <w:t>Crack cocaine is more dangerous than cocaine-hydrochloride because of the dose.</w:t>
      </w:r>
    </w:p>
    <w:p w14:paraId="48FBACAD" w14:textId="77777777" w:rsidR="001A4FC1" w:rsidRDefault="001A4FC1" w:rsidP="001A4FC1">
      <w:pPr>
        <w:pStyle w:val="ListBullet"/>
        <w:numPr>
          <w:ilvl w:val="1"/>
          <w:numId w:val="16"/>
        </w:numPr>
        <w:spacing w:line="240" w:lineRule="auto"/>
        <w:rPr>
          <w:color w:val="000000" w:themeColor="text1"/>
        </w:rPr>
      </w:pPr>
      <w:r>
        <w:rPr>
          <w:color w:val="000000" w:themeColor="text1"/>
        </w:rPr>
        <w:t>Crack cocaine is so much cheaper, therefore, easier to get.</w:t>
      </w:r>
    </w:p>
    <w:p w14:paraId="7A1C4B26" w14:textId="77777777" w:rsidR="001A4FC1" w:rsidRDefault="001A4FC1" w:rsidP="00BF39E3">
      <w:pPr>
        <w:pStyle w:val="ListBullet"/>
        <w:numPr>
          <w:ilvl w:val="0"/>
          <w:numId w:val="16"/>
        </w:numPr>
        <w:spacing w:line="240" w:lineRule="auto"/>
        <w:rPr>
          <w:color w:val="000000" w:themeColor="text1"/>
        </w:rPr>
      </w:pPr>
      <w:r>
        <w:rPr>
          <w:color w:val="000000" w:themeColor="text1"/>
        </w:rPr>
        <w:t>Amphetamine makes you feel aggressive but also makes you feel good.</w:t>
      </w:r>
    </w:p>
    <w:p w14:paraId="2A7BFCFF" w14:textId="77777777" w:rsidR="001A4FC1" w:rsidRDefault="001A4FC1" w:rsidP="00BF39E3">
      <w:pPr>
        <w:pStyle w:val="ListBullet"/>
        <w:numPr>
          <w:ilvl w:val="0"/>
          <w:numId w:val="16"/>
        </w:numPr>
        <w:spacing w:line="240" w:lineRule="auto"/>
        <w:rPr>
          <w:color w:val="000000" w:themeColor="text1"/>
        </w:rPr>
      </w:pPr>
      <w:r>
        <w:rPr>
          <w:color w:val="000000" w:themeColor="text1"/>
        </w:rPr>
        <w:t>High dosage stimulates dopamine (produce psychosis).</w:t>
      </w:r>
    </w:p>
    <w:p w14:paraId="71A596C7" w14:textId="77777777" w:rsidR="0018719C" w:rsidRDefault="0018719C" w:rsidP="00BF39E3">
      <w:pPr>
        <w:pStyle w:val="ListBullet"/>
        <w:numPr>
          <w:ilvl w:val="0"/>
          <w:numId w:val="16"/>
        </w:numPr>
        <w:spacing w:line="240" w:lineRule="auto"/>
        <w:rPr>
          <w:color w:val="000000" w:themeColor="text1"/>
        </w:rPr>
      </w:pPr>
      <w:r>
        <w:rPr>
          <w:color w:val="000000" w:themeColor="text1"/>
        </w:rPr>
        <w:t>Psychosis is similar to schizophrenia.</w:t>
      </w:r>
    </w:p>
    <w:p w14:paraId="78964FD1" w14:textId="77777777" w:rsidR="001A4FC1" w:rsidRDefault="00112568" w:rsidP="00BF39E3">
      <w:pPr>
        <w:pStyle w:val="ListBullet"/>
        <w:numPr>
          <w:ilvl w:val="0"/>
          <w:numId w:val="16"/>
        </w:numPr>
        <w:spacing w:line="240" w:lineRule="auto"/>
        <w:rPr>
          <w:color w:val="000000" w:themeColor="text1"/>
        </w:rPr>
      </w:pPr>
      <w:r>
        <w:rPr>
          <w:color w:val="000000" w:themeColor="text1"/>
        </w:rPr>
        <w:t>Prisoners used Benzedrine (amphetamine) inhaler.</w:t>
      </w:r>
    </w:p>
    <w:p w14:paraId="39810B20" w14:textId="77777777" w:rsidR="00872BC9" w:rsidRDefault="00872BC9" w:rsidP="00BF39E3">
      <w:pPr>
        <w:pStyle w:val="ListBullet"/>
        <w:numPr>
          <w:ilvl w:val="0"/>
          <w:numId w:val="16"/>
        </w:numPr>
        <w:spacing w:line="240" w:lineRule="auto"/>
        <w:rPr>
          <w:color w:val="000000" w:themeColor="text1"/>
        </w:rPr>
      </w:pPr>
      <w:r>
        <w:rPr>
          <w:color w:val="000000" w:themeColor="text1"/>
        </w:rPr>
        <w:t>Coke is a good solvent for amphetamine. It makes a super dose.</w:t>
      </w:r>
    </w:p>
    <w:p w14:paraId="26948A64" w14:textId="77777777" w:rsidR="00112568" w:rsidRDefault="0018719C" w:rsidP="00BF39E3">
      <w:pPr>
        <w:pStyle w:val="ListBullet"/>
        <w:numPr>
          <w:ilvl w:val="0"/>
          <w:numId w:val="16"/>
        </w:numPr>
        <w:spacing w:line="240" w:lineRule="auto"/>
        <w:rPr>
          <w:color w:val="000000" w:themeColor="text1"/>
        </w:rPr>
      </w:pPr>
      <w:r>
        <w:rPr>
          <w:color w:val="000000" w:themeColor="text1"/>
        </w:rPr>
        <w:t>Crack c</w:t>
      </w:r>
      <w:r w:rsidR="00112568">
        <w:rPr>
          <w:color w:val="000000" w:themeColor="text1"/>
        </w:rPr>
        <w:t>uts off circulation to the root of the teeth (cuts off blood supply to persons’ face</w:t>
      </w:r>
      <w:r w:rsidR="00872BC9">
        <w:rPr>
          <w:color w:val="000000" w:themeColor="text1"/>
        </w:rPr>
        <w:t>)</w:t>
      </w:r>
      <w:r w:rsidR="00112568">
        <w:rPr>
          <w:color w:val="000000" w:themeColor="text1"/>
        </w:rPr>
        <w:t>.</w:t>
      </w:r>
    </w:p>
    <w:p w14:paraId="2B8DE7E9" w14:textId="77777777" w:rsidR="00872BC9" w:rsidRPr="00872BC9" w:rsidRDefault="00872BC9" w:rsidP="00872BC9">
      <w:pPr>
        <w:pStyle w:val="ListBullet"/>
        <w:numPr>
          <w:ilvl w:val="0"/>
          <w:numId w:val="16"/>
        </w:numPr>
        <w:spacing w:line="240" w:lineRule="auto"/>
        <w:rPr>
          <w:color w:val="000000" w:themeColor="text1"/>
        </w:rPr>
      </w:pPr>
      <w:r>
        <w:rPr>
          <w:color w:val="000000" w:themeColor="text1"/>
        </w:rPr>
        <w:t>Max Jacobson is doctor “feel good”.</w:t>
      </w:r>
    </w:p>
    <w:p w14:paraId="7E06975A" w14:textId="77777777" w:rsidR="00872BC9" w:rsidRDefault="00872BC9" w:rsidP="00BF39E3">
      <w:pPr>
        <w:pStyle w:val="ListBullet"/>
        <w:numPr>
          <w:ilvl w:val="0"/>
          <w:numId w:val="16"/>
        </w:numPr>
        <w:spacing w:line="240" w:lineRule="auto"/>
        <w:rPr>
          <w:color w:val="000000" w:themeColor="text1"/>
        </w:rPr>
      </w:pPr>
      <w:r>
        <w:rPr>
          <w:color w:val="000000" w:themeColor="text1"/>
        </w:rPr>
        <w:t>Smerfing: Buy all the pseudoephedrine you can so you make meth.</w:t>
      </w:r>
    </w:p>
    <w:p w14:paraId="5DE9635C" w14:textId="77777777" w:rsidR="00872BC9" w:rsidRDefault="00872BC9" w:rsidP="00BF39E3">
      <w:pPr>
        <w:pStyle w:val="ListBullet"/>
        <w:numPr>
          <w:ilvl w:val="0"/>
          <w:numId w:val="16"/>
        </w:numPr>
        <w:spacing w:line="240" w:lineRule="auto"/>
        <w:rPr>
          <w:color w:val="000000" w:themeColor="text1"/>
        </w:rPr>
      </w:pPr>
      <w:r>
        <w:rPr>
          <w:color w:val="000000" w:themeColor="text1"/>
        </w:rPr>
        <w:lastRenderedPageBreak/>
        <w:t>Methamphetamine is a potent vasoconstrictor it makes tissue die.</w:t>
      </w:r>
    </w:p>
    <w:p w14:paraId="5D95B070" w14:textId="77777777" w:rsidR="00112568" w:rsidRDefault="00112568" w:rsidP="00BF39E3">
      <w:pPr>
        <w:pStyle w:val="ListBullet"/>
        <w:numPr>
          <w:ilvl w:val="0"/>
          <w:numId w:val="16"/>
        </w:numPr>
        <w:spacing w:line="240" w:lineRule="auto"/>
        <w:rPr>
          <w:color w:val="000000" w:themeColor="text1"/>
        </w:rPr>
      </w:pPr>
      <w:r>
        <w:rPr>
          <w:color w:val="000000" w:themeColor="text1"/>
        </w:rPr>
        <w:t>Opium can be consumed.</w:t>
      </w:r>
    </w:p>
    <w:p w14:paraId="529EA7BB" w14:textId="77777777" w:rsidR="00872BC9" w:rsidRDefault="00872BC9" w:rsidP="00872BC9">
      <w:pPr>
        <w:pStyle w:val="ListBullet"/>
        <w:numPr>
          <w:ilvl w:val="0"/>
          <w:numId w:val="16"/>
        </w:numPr>
        <w:spacing w:line="240" w:lineRule="auto"/>
        <w:rPr>
          <w:color w:val="000000" w:themeColor="text1"/>
        </w:rPr>
      </w:pPr>
      <w:r>
        <w:rPr>
          <w:color w:val="000000" w:themeColor="text1"/>
        </w:rPr>
        <w:t>Produces a poisonous which protects the plants from being eaten by animals.</w:t>
      </w:r>
    </w:p>
    <w:p w14:paraId="2B95921E" w14:textId="77777777" w:rsidR="00872BC9" w:rsidRPr="00872BC9" w:rsidRDefault="00872BC9" w:rsidP="00872BC9">
      <w:pPr>
        <w:pStyle w:val="ListBullet"/>
        <w:numPr>
          <w:ilvl w:val="0"/>
          <w:numId w:val="16"/>
        </w:numPr>
        <w:spacing w:line="240" w:lineRule="auto"/>
        <w:rPr>
          <w:color w:val="000000" w:themeColor="text1"/>
        </w:rPr>
      </w:pPr>
      <w:r>
        <w:rPr>
          <w:color w:val="000000" w:themeColor="text1"/>
        </w:rPr>
        <w:t>Opium is morphine, it is used as medicine and recreation for thousands of years. It can be eaten and produces euphoria.</w:t>
      </w:r>
    </w:p>
    <w:p w14:paraId="241352EE" w14:textId="77777777" w:rsidR="00112568" w:rsidRDefault="00112568" w:rsidP="00BF39E3">
      <w:pPr>
        <w:pStyle w:val="ListBullet"/>
        <w:numPr>
          <w:ilvl w:val="0"/>
          <w:numId w:val="16"/>
        </w:numPr>
        <w:spacing w:line="240" w:lineRule="auto"/>
        <w:rPr>
          <w:color w:val="000000" w:themeColor="text1"/>
        </w:rPr>
      </w:pPr>
      <w:r>
        <w:rPr>
          <w:color w:val="000000" w:themeColor="text1"/>
        </w:rPr>
        <w:t>Heroin is a lot more addictive than morphine.</w:t>
      </w:r>
      <w:r w:rsidR="00872BC9">
        <w:rPr>
          <w:color w:val="000000" w:themeColor="text1"/>
        </w:rPr>
        <w:t xml:space="preserve"> It was supposed to be a non-addictive form.</w:t>
      </w:r>
    </w:p>
    <w:p w14:paraId="1461399F" w14:textId="77777777" w:rsidR="00872BC9" w:rsidRPr="00872BC9" w:rsidRDefault="00872BC9" w:rsidP="00872BC9">
      <w:pPr>
        <w:pStyle w:val="ListBullet"/>
        <w:numPr>
          <w:ilvl w:val="0"/>
          <w:numId w:val="16"/>
        </w:numPr>
        <w:spacing w:line="240" w:lineRule="auto"/>
        <w:rPr>
          <w:color w:val="000000" w:themeColor="text1"/>
        </w:rPr>
      </w:pPr>
      <w:r>
        <w:rPr>
          <w:color w:val="000000" w:themeColor="text1"/>
        </w:rPr>
        <w:t>Tissues dies where heroin is injected because blood vessels collapses.</w:t>
      </w:r>
    </w:p>
    <w:p w14:paraId="70EC5556" w14:textId="77777777" w:rsidR="00112568" w:rsidRDefault="00112568" w:rsidP="00BF39E3">
      <w:pPr>
        <w:pStyle w:val="ListBullet"/>
        <w:numPr>
          <w:ilvl w:val="0"/>
          <w:numId w:val="16"/>
        </w:numPr>
        <w:spacing w:line="240" w:lineRule="auto"/>
        <w:rPr>
          <w:color w:val="000000" w:themeColor="text1"/>
        </w:rPr>
      </w:pPr>
      <w:r>
        <w:rPr>
          <w:color w:val="000000" w:themeColor="text1"/>
        </w:rPr>
        <w:t>Tylenol 3 has codeine.</w:t>
      </w:r>
    </w:p>
    <w:p w14:paraId="3592B682" w14:textId="77777777" w:rsidR="00112568" w:rsidRDefault="00112568" w:rsidP="00BF39E3">
      <w:pPr>
        <w:pStyle w:val="ListBullet"/>
        <w:numPr>
          <w:ilvl w:val="0"/>
          <w:numId w:val="16"/>
        </w:numPr>
        <w:spacing w:line="240" w:lineRule="auto"/>
        <w:rPr>
          <w:color w:val="000000" w:themeColor="text1"/>
        </w:rPr>
      </w:pPr>
      <w:r>
        <w:rPr>
          <w:color w:val="000000" w:themeColor="text1"/>
        </w:rPr>
        <w:t>Oxyco</w:t>
      </w:r>
      <w:r w:rsidR="00872BC9">
        <w:rPr>
          <w:color w:val="000000" w:themeColor="text1"/>
        </w:rPr>
        <w:t>n</w:t>
      </w:r>
      <w:r>
        <w:rPr>
          <w:color w:val="000000" w:themeColor="text1"/>
        </w:rPr>
        <w:t>tin has to be chemically manufactured</w:t>
      </w:r>
    </w:p>
    <w:p w14:paraId="58707337" w14:textId="77777777" w:rsidR="00112568" w:rsidRDefault="00112568" w:rsidP="00BF39E3">
      <w:pPr>
        <w:pStyle w:val="ListBullet"/>
        <w:numPr>
          <w:ilvl w:val="0"/>
          <w:numId w:val="16"/>
        </w:numPr>
        <w:spacing w:line="240" w:lineRule="auto"/>
        <w:rPr>
          <w:color w:val="000000" w:themeColor="text1"/>
        </w:rPr>
      </w:pPr>
      <w:r>
        <w:rPr>
          <w:color w:val="000000" w:themeColor="text1"/>
        </w:rPr>
        <w:t>Psilocybin</w:t>
      </w:r>
      <w:r w:rsidR="00363788">
        <w:rPr>
          <w:color w:val="000000" w:themeColor="text1"/>
        </w:rPr>
        <w:t xml:space="preserve"> (in magic mushrooms)</w:t>
      </w:r>
    </w:p>
    <w:p w14:paraId="6D00E496" w14:textId="77777777" w:rsidR="00112568" w:rsidRDefault="002C671C" w:rsidP="00BF39E3">
      <w:pPr>
        <w:pStyle w:val="ListBullet"/>
        <w:numPr>
          <w:ilvl w:val="0"/>
          <w:numId w:val="16"/>
        </w:numPr>
        <w:spacing w:line="240" w:lineRule="auto"/>
        <w:rPr>
          <w:color w:val="000000" w:themeColor="text1"/>
        </w:rPr>
      </w:pPr>
      <w:r>
        <w:rPr>
          <w:color w:val="000000" w:themeColor="text1"/>
        </w:rPr>
        <w:t>Belladonna</w:t>
      </w:r>
      <w:r w:rsidR="00112568">
        <w:rPr>
          <w:color w:val="000000" w:themeColor="text1"/>
        </w:rPr>
        <w:t xml:space="preserve"> plant (atropine from the deadly nightshade)</w:t>
      </w:r>
      <w:r w:rsidR="00363788">
        <w:rPr>
          <w:color w:val="000000" w:themeColor="text1"/>
        </w:rPr>
        <w:t>. Had cosmetic uses, it makes the pupil bigger which makes you appear more attractive.</w:t>
      </w:r>
    </w:p>
    <w:p w14:paraId="564E4600" w14:textId="77777777" w:rsidR="00363788" w:rsidRDefault="00363788" w:rsidP="00BF39E3">
      <w:pPr>
        <w:pStyle w:val="ListBullet"/>
        <w:numPr>
          <w:ilvl w:val="0"/>
          <w:numId w:val="16"/>
        </w:numPr>
        <w:spacing w:line="240" w:lineRule="auto"/>
        <w:rPr>
          <w:color w:val="000000" w:themeColor="text1"/>
        </w:rPr>
      </w:pPr>
      <w:r>
        <w:rPr>
          <w:color w:val="000000" w:themeColor="text1"/>
        </w:rPr>
        <w:t>Scopolamine induces semi-hypnotic state that makes people tell you things that they normally wouldn’t say – doesn’t have to be the truth but is where the idea of a truth serum came from</w:t>
      </w:r>
    </w:p>
    <w:p w14:paraId="13E0636A" w14:textId="77777777" w:rsidR="00363788" w:rsidRDefault="00363788" w:rsidP="00BF39E3">
      <w:pPr>
        <w:pStyle w:val="ListBullet"/>
        <w:numPr>
          <w:ilvl w:val="0"/>
          <w:numId w:val="16"/>
        </w:numPr>
        <w:spacing w:line="240" w:lineRule="auto"/>
        <w:rPr>
          <w:color w:val="000000" w:themeColor="text1"/>
        </w:rPr>
      </w:pPr>
      <w:r>
        <w:rPr>
          <w:color w:val="000000" w:themeColor="text1"/>
        </w:rPr>
        <w:t>Pharmaceuticals are more potent therefore they are more profitable</w:t>
      </w:r>
    </w:p>
    <w:p w14:paraId="2252A530" w14:textId="77777777" w:rsidR="00363788" w:rsidRDefault="00363788" w:rsidP="00BF39E3">
      <w:pPr>
        <w:pStyle w:val="ListBullet"/>
        <w:numPr>
          <w:ilvl w:val="0"/>
          <w:numId w:val="16"/>
        </w:numPr>
        <w:spacing w:line="240" w:lineRule="auto"/>
        <w:rPr>
          <w:color w:val="000000" w:themeColor="text1"/>
        </w:rPr>
      </w:pPr>
      <w:r>
        <w:rPr>
          <w:color w:val="000000" w:themeColor="text1"/>
        </w:rPr>
        <w:t>In Moscow, people threatened to blow up a theatre but they released a gas (methylfentanyl) which killed everyone in the building instead</w:t>
      </w:r>
    </w:p>
    <w:p w14:paraId="5797E772" w14:textId="77777777" w:rsidR="00363788" w:rsidRDefault="00363788" w:rsidP="00BF39E3">
      <w:pPr>
        <w:pStyle w:val="ListBullet"/>
        <w:numPr>
          <w:ilvl w:val="0"/>
          <w:numId w:val="16"/>
        </w:numPr>
        <w:spacing w:line="240" w:lineRule="auto"/>
        <w:rPr>
          <w:color w:val="000000" w:themeColor="text1"/>
        </w:rPr>
      </w:pPr>
      <w:r>
        <w:rPr>
          <w:color w:val="000000" w:themeColor="text1"/>
        </w:rPr>
        <w:t>Designer version (methylfentanyl) of designer versions (fentanyl) of the drugs</w:t>
      </w:r>
    </w:p>
    <w:p w14:paraId="7996E56A" w14:textId="77777777" w:rsidR="00363788" w:rsidRDefault="00103AA1" w:rsidP="00BF39E3">
      <w:pPr>
        <w:pStyle w:val="ListBullet"/>
        <w:numPr>
          <w:ilvl w:val="0"/>
          <w:numId w:val="16"/>
        </w:numPr>
        <w:spacing w:line="240" w:lineRule="auto"/>
        <w:rPr>
          <w:color w:val="000000" w:themeColor="text1"/>
        </w:rPr>
      </w:pPr>
      <w:r>
        <w:rPr>
          <w:color w:val="000000" w:themeColor="text1"/>
        </w:rPr>
        <w:t>Ecstasy elevates mood, enhances music (like at raves), reduces inhibitions, sexuality, lack of judgment</w:t>
      </w:r>
    </w:p>
    <w:p w14:paraId="2CEC0E04" w14:textId="77777777" w:rsidR="00103AA1" w:rsidRDefault="00103AA1" w:rsidP="00BF39E3">
      <w:pPr>
        <w:pStyle w:val="ListBullet"/>
        <w:numPr>
          <w:ilvl w:val="0"/>
          <w:numId w:val="16"/>
        </w:numPr>
        <w:spacing w:line="240" w:lineRule="auto"/>
        <w:rPr>
          <w:color w:val="000000" w:themeColor="text1"/>
        </w:rPr>
      </w:pPr>
      <w:r>
        <w:rPr>
          <w:color w:val="000000" w:themeColor="text1"/>
        </w:rPr>
        <w:t>Hg(OAc)2 is mercury</w:t>
      </w:r>
    </w:p>
    <w:p w14:paraId="76E288B1" w14:textId="77777777" w:rsidR="00103AA1" w:rsidRDefault="00103AA1" w:rsidP="00BF39E3">
      <w:pPr>
        <w:pStyle w:val="ListBullet"/>
        <w:numPr>
          <w:ilvl w:val="0"/>
          <w:numId w:val="16"/>
        </w:numPr>
        <w:spacing w:line="240" w:lineRule="auto"/>
        <w:rPr>
          <w:color w:val="000000" w:themeColor="text1"/>
        </w:rPr>
      </w:pPr>
      <w:r>
        <w:rPr>
          <w:color w:val="000000" w:themeColor="text1"/>
        </w:rPr>
        <w:t>Meth in ecstasy is used for marketing, ecstasy is not addictive</w:t>
      </w:r>
    </w:p>
    <w:p w14:paraId="6BA2D4F3" w14:textId="77777777" w:rsidR="00103AA1" w:rsidRPr="00103AA1" w:rsidRDefault="00103AA1" w:rsidP="00103AA1">
      <w:pPr>
        <w:pStyle w:val="ListBullet"/>
        <w:numPr>
          <w:ilvl w:val="0"/>
          <w:numId w:val="16"/>
        </w:numPr>
        <w:spacing w:line="240" w:lineRule="auto"/>
        <w:rPr>
          <w:color w:val="000000" w:themeColor="text1"/>
        </w:rPr>
      </w:pPr>
      <w:r>
        <w:rPr>
          <w:color w:val="000000" w:themeColor="text1"/>
        </w:rPr>
        <w:t>GHB (date rape) impairs memory, reduces inhibitions</w:t>
      </w:r>
    </w:p>
    <w:p w14:paraId="60D068C9" w14:textId="77777777" w:rsidR="00112568" w:rsidRDefault="002C671C" w:rsidP="00BF39E3">
      <w:pPr>
        <w:pStyle w:val="ListBullet"/>
        <w:numPr>
          <w:ilvl w:val="0"/>
          <w:numId w:val="16"/>
        </w:numPr>
        <w:spacing w:line="240" w:lineRule="auto"/>
        <w:rPr>
          <w:color w:val="000000" w:themeColor="text1"/>
        </w:rPr>
      </w:pPr>
      <w:r>
        <w:rPr>
          <w:color w:val="000000" w:themeColor="text1"/>
        </w:rPr>
        <w:t>Ecstasy</w:t>
      </w:r>
      <w:r w:rsidR="00112568">
        <w:rPr>
          <w:color w:val="000000" w:themeColor="text1"/>
        </w:rPr>
        <w:t xml:space="preserve"> = MDMA</w:t>
      </w:r>
    </w:p>
    <w:p w14:paraId="3650C043" w14:textId="77777777" w:rsidR="00103AA1" w:rsidRDefault="00103AA1" w:rsidP="00BF39E3">
      <w:pPr>
        <w:pStyle w:val="ListBullet"/>
        <w:numPr>
          <w:ilvl w:val="0"/>
          <w:numId w:val="16"/>
        </w:numPr>
        <w:spacing w:line="240" w:lineRule="auto"/>
        <w:rPr>
          <w:color w:val="000000" w:themeColor="text1"/>
        </w:rPr>
      </w:pPr>
      <w:r>
        <w:rPr>
          <w:color w:val="000000" w:themeColor="text1"/>
        </w:rPr>
        <w:lastRenderedPageBreak/>
        <w:t>Hallucinations, psychosis (cathinone) was found in diet pills but was discontinued because it is very dangerous. It suppresses appetite, stimulates fight/flight response and resembles bath salts in its crystalized form</w:t>
      </w:r>
    </w:p>
    <w:p w14:paraId="52EC8AA1" w14:textId="77777777" w:rsidR="00103AA1" w:rsidRDefault="00103AA1" w:rsidP="00103AA1">
      <w:pPr>
        <w:pStyle w:val="ListBullet"/>
        <w:numPr>
          <w:ilvl w:val="1"/>
          <w:numId w:val="16"/>
        </w:numPr>
        <w:spacing w:line="240" w:lineRule="auto"/>
        <w:rPr>
          <w:color w:val="000000" w:themeColor="text1"/>
        </w:rPr>
      </w:pPr>
      <w:r>
        <w:rPr>
          <w:color w:val="000000" w:themeColor="text1"/>
        </w:rPr>
        <w:t>Forensic labs can’t identify unknown molecules</w:t>
      </w:r>
    </w:p>
    <w:p w14:paraId="578F167B" w14:textId="77777777" w:rsidR="00103AA1" w:rsidRDefault="00103AA1" w:rsidP="00103AA1">
      <w:pPr>
        <w:pStyle w:val="ListBullet"/>
        <w:numPr>
          <w:ilvl w:val="1"/>
          <w:numId w:val="16"/>
        </w:numPr>
        <w:spacing w:line="240" w:lineRule="auto"/>
        <w:rPr>
          <w:color w:val="000000" w:themeColor="text1"/>
        </w:rPr>
      </w:pPr>
      <w:r>
        <w:rPr>
          <w:color w:val="000000" w:themeColor="text1"/>
        </w:rPr>
        <w:t>Unsure what drugs were being taken by the guy who chewed Ronald Poppo’s face off</w:t>
      </w:r>
    </w:p>
    <w:p w14:paraId="275E5E47" w14:textId="77777777" w:rsidR="00427EEA" w:rsidRDefault="00427EEA" w:rsidP="00BF39E3">
      <w:pPr>
        <w:pStyle w:val="ListBullet"/>
        <w:numPr>
          <w:ilvl w:val="0"/>
          <w:numId w:val="16"/>
        </w:numPr>
        <w:spacing w:line="240" w:lineRule="auto"/>
        <w:rPr>
          <w:color w:val="000000" w:themeColor="text1"/>
        </w:rPr>
      </w:pPr>
      <w:r>
        <w:rPr>
          <w:color w:val="000000" w:themeColor="text1"/>
        </w:rPr>
        <w:t>Khot leaves = causes aggressive effect</w:t>
      </w:r>
    </w:p>
    <w:p w14:paraId="6A538B5A" w14:textId="77777777" w:rsidR="00427EEA" w:rsidRDefault="00427EEA" w:rsidP="00103AA1">
      <w:pPr>
        <w:pStyle w:val="ListBullet"/>
        <w:numPr>
          <w:ilvl w:val="1"/>
          <w:numId w:val="16"/>
        </w:numPr>
        <w:spacing w:line="240" w:lineRule="auto"/>
        <w:rPr>
          <w:color w:val="000000" w:themeColor="text1"/>
        </w:rPr>
      </w:pPr>
      <w:r>
        <w:rPr>
          <w:color w:val="000000" w:themeColor="text1"/>
        </w:rPr>
        <w:t>First appeared in the inter web in 2002</w:t>
      </w:r>
    </w:p>
    <w:p w14:paraId="2215F96D" w14:textId="77777777" w:rsidR="00103AA1" w:rsidRDefault="00103AA1" w:rsidP="00103AA1">
      <w:pPr>
        <w:pStyle w:val="ListBullet"/>
        <w:numPr>
          <w:ilvl w:val="0"/>
          <w:numId w:val="16"/>
        </w:numPr>
        <w:spacing w:line="240" w:lineRule="auto"/>
        <w:rPr>
          <w:color w:val="000000" w:themeColor="text1"/>
        </w:rPr>
      </w:pPr>
      <w:r>
        <w:rPr>
          <w:color w:val="000000" w:themeColor="text1"/>
        </w:rPr>
        <w:t xml:space="preserve">DEA doesn’t just ban a substance. They also ban lookalikes of the substance </w:t>
      </w:r>
    </w:p>
    <w:p w14:paraId="400E9C7F" w14:textId="77777777" w:rsidR="00103AA1" w:rsidRPr="00103AA1" w:rsidRDefault="00103AA1" w:rsidP="00103AA1">
      <w:pPr>
        <w:pStyle w:val="ListBullet"/>
        <w:numPr>
          <w:ilvl w:val="0"/>
          <w:numId w:val="16"/>
        </w:numPr>
        <w:spacing w:line="240" w:lineRule="auto"/>
        <w:rPr>
          <w:color w:val="000000" w:themeColor="text1"/>
        </w:rPr>
      </w:pPr>
      <w:r>
        <w:rPr>
          <w:color w:val="000000" w:themeColor="text1"/>
        </w:rPr>
        <w:t>K-2 is herbal incense. It is a pot substance</w:t>
      </w:r>
    </w:p>
    <w:p w14:paraId="0B967C12" w14:textId="77777777" w:rsidR="00427EEA" w:rsidRDefault="00B22E18" w:rsidP="00427EEA">
      <w:pPr>
        <w:pStyle w:val="ListBullet"/>
        <w:numPr>
          <w:ilvl w:val="0"/>
          <w:numId w:val="16"/>
        </w:numPr>
        <w:spacing w:line="240" w:lineRule="auto"/>
        <w:rPr>
          <w:color w:val="000000" w:themeColor="text1"/>
        </w:rPr>
      </w:pPr>
      <w:r>
        <w:rPr>
          <w:color w:val="000000" w:themeColor="text1"/>
        </w:rPr>
        <w:t>Demerol: Michael Jackson took it and it is illegal</w:t>
      </w:r>
      <w:r w:rsidR="00103AA1">
        <w:rPr>
          <w:color w:val="000000" w:themeColor="text1"/>
        </w:rPr>
        <w:t>. Induces euphoria</w:t>
      </w:r>
    </w:p>
    <w:p w14:paraId="27228067" w14:textId="77777777" w:rsidR="00B22E18" w:rsidRDefault="00B22E18" w:rsidP="00427EEA">
      <w:pPr>
        <w:pStyle w:val="ListBullet"/>
        <w:numPr>
          <w:ilvl w:val="0"/>
          <w:numId w:val="16"/>
        </w:numPr>
        <w:spacing w:line="240" w:lineRule="auto"/>
        <w:rPr>
          <w:color w:val="000000" w:themeColor="text1"/>
        </w:rPr>
      </w:pPr>
      <w:r>
        <w:rPr>
          <w:color w:val="000000" w:themeColor="text1"/>
        </w:rPr>
        <w:t>MPPP is toxic and legal</w:t>
      </w:r>
      <w:r w:rsidR="00AA418D">
        <w:rPr>
          <w:color w:val="000000" w:themeColor="text1"/>
        </w:rPr>
        <w:t xml:space="preserve">. Can’t move voluntarily, only eyes – move like dolls </w:t>
      </w:r>
    </w:p>
    <w:p w14:paraId="71A4BC4B" w14:textId="77777777" w:rsidR="00AA418D" w:rsidRDefault="00AA418D" w:rsidP="00AA418D">
      <w:pPr>
        <w:pStyle w:val="ListBullet"/>
        <w:numPr>
          <w:ilvl w:val="1"/>
          <w:numId w:val="16"/>
        </w:numPr>
        <w:spacing w:line="240" w:lineRule="auto"/>
        <w:rPr>
          <w:color w:val="000000" w:themeColor="text1"/>
        </w:rPr>
      </w:pPr>
      <w:r>
        <w:rPr>
          <w:color w:val="000000" w:themeColor="text1"/>
        </w:rPr>
        <w:t>L-DOPA (dopamine) helps with MPPP which destroys a part of the brain that secretes dopamine</w:t>
      </w:r>
    </w:p>
    <w:p w14:paraId="57D87105" w14:textId="77777777" w:rsidR="00B22E18" w:rsidRDefault="00B22E18" w:rsidP="00427EEA">
      <w:pPr>
        <w:pStyle w:val="ListBullet"/>
        <w:numPr>
          <w:ilvl w:val="0"/>
          <w:numId w:val="16"/>
        </w:numPr>
        <w:spacing w:line="240" w:lineRule="auto"/>
        <w:rPr>
          <w:color w:val="000000" w:themeColor="text1"/>
        </w:rPr>
      </w:pPr>
      <w:r>
        <w:rPr>
          <w:color w:val="000000" w:themeColor="text1"/>
        </w:rPr>
        <w:t>Iodine is harmless</w:t>
      </w:r>
    </w:p>
    <w:p w14:paraId="2574BCB0" w14:textId="77777777" w:rsidR="00B22E18" w:rsidRDefault="00B22E18" w:rsidP="00B22E18">
      <w:pPr>
        <w:pStyle w:val="ListBullet"/>
        <w:numPr>
          <w:ilvl w:val="1"/>
          <w:numId w:val="16"/>
        </w:numPr>
        <w:spacing w:line="240" w:lineRule="auto"/>
        <w:rPr>
          <w:color w:val="000000" w:themeColor="text1"/>
        </w:rPr>
      </w:pPr>
      <w:r>
        <w:rPr>
          <w:color w:val="000000" w:themeColor="text1"/>
        </w:rPr>
        <w:t>Sleep deprived: pulling all nighter is not beneficial.</w:t>
      </w:r>
    </w:p>
    <w:p w14:paraId="0A7766AF" w14:textId="77777777" w:rsidR="00AA418D" w:rsidRDefault="00AA418D" w:rsidP="00B22E18">
      <w:pPr>
        <w:pStyle w:val="ListBullet"/>
        <w:numPr>
          <w:ilvl w:val="1"/>
          <w:numId w:val="16"/>
        </w:numPr>
        <w:spacing w:line="240" w:lineRule="auto"/>
        <w:rPr>
          <w:color w:val="000000" w:themeColor="text1"/>
        </w:rPr>
      </w:pPr>
      <w:r>
        <w:rPr>
          <w:color w:val="000000" w:themeColor="text1"/>
        </w:rPr>
        <w:t>Added to table salt because the thyroid and brain need it</w:t>
      </w:r>
    </w:p>
    <w:p w14:paraId="21AB0AA3" w14:textId="77777777" w:rsidR="00AA418D" w:rsidRDefault="00AA418D" w:rsidP="00AA418D">
      <w:pPr>
        <w:pStyle w:val="ListBullet"/>
        <w:numPr>
          <w:ilvl w:val="0"/>
          <w:numId w:val="16"/>
        </w:numPr>
        <w:spacing w:line="240" w:lineRule="auto"/>
        <w:rPr>
          <w:color w:val="000000" w:themeColor="text1"/>
        </w:rPr>
      </w:pPr>
      <w:r>
        <w:rPr>
          <w:color w:val="000000" w:themeColor="text1"/>
        </w:rPr>
        <w:t>Omega 3 and gingko don’t work</w:t>
      </w:r>
    </w:p>
    <w:p w14:paraId="39C3D87F" w14:textId="77777777" w:rsidR="00AA418D" w:rsidRDefault="00AA418D" w:rsidP="00AA418D">
      <w:pPr>
        <w:pStyle w:val="ListBullet"/>
        <w:numPr>
          <w:ilvl w:val="0"/>
          <w:numId w:val="16"/>
        </w:numPr>
        <w:spacing w:line="240" w:lineRule="auto"/>
        <w:rPr>
          <w:color w:val="000000" w:themeColor="text1"/>
        </w:rPr>
      </w:pPr>
      <w:r>
        <w:rPr>
          <w:color w:val="000000" w:themeColor="text1"/>
        </w:rPr>
        <w:t xml:space="preserve">Piracetam “smart drug” might not improve cognitive function in someone who functions regularly </w:t>
      </w:r>
    </w:p>
    <w:p w14:paraId="29554C57" w14:textId="77777777" w:rsidR="00B22E18" w:rsidRDefault="00B22E18" w:rsidP="00B22E18">
      <w:pPr>
        <w:pStyle w:val="ListBullet"/>
        <w:numPr>
          <w:ilvl w:val="0"/>
          <w:numId w:val="0"/>
        </w:numPr>
        <w:spacing w:line="240" w:lineRule="auto"/>
        <w:ind w:left="432" w:hanging="432"/>
        <w:rPr>
          <w:color w:val="000000" w:themeColor="text1"/>
        </w:rPr>
      </w:pPr>
      <w:r>
        <w:rPr>
          <w:b/>
          <w:color w:val="000000" w:themeColor="text1"/>
          <w:u w:val="single"/>
        </w:rPr>
        <w:t>Drugs in the Body</w:t>
      </w:r>
    </w:p>
    <w:p w14:paraId="485E7507" w14:textId="77777777" w:rsidR="00BF39E3" w:rsidRDefault="00AF3F98" w:rsidP="001B766A">
      <w:pPr>
        <w:pStyle w:val="ListBullet"/>
        <w:numPr>
          <w:ilvl w:val="0"/>
          <w:numId w:val="21"/>
        </w:numPr>
        <w:spacing w:line="240" w:lineRule="auto"/>
        <w:rPr>
          <w:color w:val="000000" w:themeColor="text1"/>
        </w:rPr>
      </w:pPr>
      <w:r>
        <w:rPr>
          <w:color w:val="000000" w:themeColor="text1"/>
        </w:rPr>
        <w:t>Drugs in the body affects l</w:t>
      </w:r>
      <w:r w:rsidR="001B766A">
        <w:rPr>
          <w:color w:val="000000" w:themeColor="text1"/>
        </w:rPr>
        <w:t>iver, stomach, and intestine.</w:t>
      </w:r>
    </w:p>
    <w:p w14:paraId="6ABC7C0F" w14:textId="77777777" w:rsidR="00AF3F98" w:rsidRDefault="00AF3F98" w:rsidP="001B766A">
      <w:pPr>
        <w:pStyle w:val="ListBullet"/>
        <w:numPr>
          <w:ilvl w:val="0"/>
          <w:numId w:val="21"/>
        </w:numPr>
        <w:spacing w:line="240" w:lineRule="auto"/>
        <w:rPr>
          <w:color w:val="000000" w:themeColor="text1"/>
        </w:rPr>
      </w:pPr>
      <w:r>
        <w:rPr>
          <w:color w:val="000000" w:themeColor="text1"/>
        </w:rPr>
        <w:t xml:space="preserve">Vaccines stimulate the immune </w:t>
      </w:r>
      <w:proofErr w:type="gramStart"/>
      <w:r>
        <w:rPr>
          <w:color w:val="000000" w:themeColor="text1"/>
        </w:rPr>
        <w:t>system,</w:t>
      </w:r>
      <w:proofErr w:type="gramEnd"/>
      <w:r>
        <w:rPr>
          <w:color w:val="000000" w:themeColor="text1"/>
        </w:rPr>
        <w:t xml:space="preserve"> it elevates core body temperature which gives you a fever.</w:t>
      </w:r>
    </w:p>
    <w:p w14:paraId="5BF04894" w14:textId="77777777" w:rsidR="00AF3F98" w:rsidRDefault="00AF3F98" w:rsidP="001B766A">
      <w:pPr>
        <w:pStyle w:val="ListBullet"/>
        <w:numPr>
          <w:ilvl w:val="0"/>
          <w:numId w:val="21"/>
        </w:numPr>
        <w:spacing w:line="240" w:lineRule="auto"/>
        <w:rPr>
          <w:color w:val="000000" w:themeColor="text1"/>
        </w:rPr>
      </w:pPr>
      <w:r>
        <w:rPr>
          <w:color w:val="000000" w:themeColor="text1"/>
        </w:rPr>
        <w:t>Binding to the wrong effector, gives you side effects.</w:t>
      </w:r>
    </w:p>
    <w:p w14:paraId="2C1D3CA5" w14:textId="77777777" w:rsidR="00AF3F98" w:rsidRDefault="00AF3F98" w:rsidP="001B766A">
      <w:pPr>
        <w:pStyle w:val="ListBullet"/>
        <w:numPr>
          <w:ilvl w:val="0"/>
          <w:numId w:val="21"/>
        </w:numPr>
        <w:spacing w:line="240" w:lineRule="auto"/>
        <w:rPr>
          <w:color w:val="000000" w:themeColor="text1"/>
        </w:rPr>
      </w:pPr>
      <w:r>
        <w:rPr>
          <w:color w:val="000000" w:themeColor="text1"/>
        </w:rPr>
        <w:t>Fillers are there for safety.</w:t>
      </w:r>
    </w:p>
    <w:p w14:paraId="78AC4879" w14:textId="77777777" w:rsidR="00AF3F98" w:rsidRDefault="00AF3F98" w:rsidP="001B766A">
      <w:pPr>
        <w:pStyle w:val="ListBullet"/>
        <w:numPr>
          <w:ilvl w:val="0"/>
          <w:numId w:val="21"/>
        </w:numPr>
        <w:spacing w:line="240" w:lineRule="auto"/>
        <w:rPr>
          <w:color w:val="000000" w:themeColor="text1"/>
        </w:rPr>
      </w:pPr>
      <w:r>
        <w:rPr>
          <w:color w:val="000000" w:themeColor="text1"/>
        </w:rPr>
        <w:lastRenderedPageBreak/>
        <w:t>White powder on jell capsule is mold.</w:t>
      </w:r>
    </w:p>
    <w:p w14:paraId="0465558D" w14:textId="77777777" w:rsidR="00226091" w:rsidRDefault="00226091" w:rsidP="001B766A">
      <w:pPr>
        <w:pStyle w:val="ListBullet"/>
        <w:numPr>
          <w:ilvl w:val="0"/>
          <w:numId w:val="21"/>
        </w:numPr>
        <w:spacing w:line="240" w:lineRule="auto"/>
        <w:rPr>
          <w:color w:val="000000" w:themeColor="text1"/>
        </w:rPr>
      </w:pPr>
      <w:r>
        <w:rPr>
          <w:color w:val="000000" w:themeColor="text1"/>
        </w:rPr>
        <w:t>Before world war II, there was no boundaries in what you could do to a human.</w:t>
      </w:r>
    </w:p>
    <w:p w14:paraId="3E8FC4FC" w14:textId="77777777" w:rsidR="00226091" w:rsidRDefault="00226091" w:rsidP="001B766A">
      <w:pPr>
        <w:pStyle w:val="ListBullet"/>
        <w:numPr>
          <w:ilvl w:val="0"/>
          <w:numId w:val="21"/>
        </w:numPr>
        <w:spacing w:line="240" w:lineRule="auto"/>
        <w:rPr>
          <w:color w:val="000000" w:themeColor="text1"/>
        </w:rPr>
      </w:pPr>
      <w:r>
        <w:rPr>
          <w:color w:val="000000" w:themeColor="text1"/>
        </w:rPr>
        <w:t>Nazi doctors did things to humans that were inhumane.</w:t>
      </w:r>
    </w:p>
    <w:p w14:paraId="2C84CB51" w14:textId="77777777" w:rsidR="00AF3F98" w:rsidRDefault="00AF3F98" w:rsidP="001B766A">
      <w:pPr>
        <w:pStyle w:val="ListBullet"/>
        <w:numPr>
          <w:ilvl w:val="0"/>
          <w:numId w:val="21"/>
        </w:numPr>
        <w:spacing w:line="240" w:lineRule="auto"/>
        <w:rPr>
          <w:color w:val="000000" w:themeColor="text1"/>
        </w:rPr>
      </w:pPr>
      <w:r>
        <w:rPr>
          <w:color w:val="000000" w:themeColor="text1"/>
        </w:rPr>
        <w:t>There are many different colours and shape for safety so that people can be aware the difference in pills.</w:t>
      </w:r>
    </w:p>
    <w:p w14:paraId="7D78BF1C" w14:textId="77777777" w:rsidR="00226091" w:rsidRPr="00226091" w:rsidRDefault="00226091" w:rsidP="00226091">
      <w:pPr>
        <w:pStyle w:val="ListBullet"/>
        <w:numPr>
          <w:ilvl w:val="0"/>
          <w:numId w:val="21"/>
        </w:numPr>
        <w:spacing w:line="240" w:lineRule="auto"/>
        <w:rPr>
          <w:color w:val="000000" w:themeColor="text1"/>
        </w:rPr>
      </w:pPr>
      <w:r>
        <w:rPr>
          <w:color w:val="000000" w:themeColor="text1"/>
        </w:rPr>
        <w:t>Many die because pharmacist can’t read prescription.</w:t>
      </w:r>
    </w:p>
    <w:p w14:paraId="1C488977" w14:textId="77777777" w:rsidR="00226091" w:rsidRPr="00226091" w:rsidRDefault="00226091" w:rsidP="00226091">
      <w:pPr>
        <w:pStyle w:val="ListBullet"/>
        <w:numPr>
          <w:ilvl w:val="0"/>
          <w:numId w:val="21"/>
        </w:numPr>
        <w:spacing w:line="240" w:lineRule="auto"/>
        <w:rPr>
          <w:color w:val="000000" w:themeColor="text1"/>
        </w:rPr>
      </w:pPr>
      <w:r>
        <w:rPr>
          <w:color w:val="000000" w:themeColor="text1"/>
        </w:rPr>
        <w:t>Patent is an insurance given by the FDA for other company not to steal your drug.</w:t>
      </w:r>
    </w:p>
    <w:p w14:paraId="25CE4A1D" w14:textId="77777777" w:rsidR="00226091" w:rsidRDefault="00226091" w:rsidP="001B766A">
      <w:pPr>
        <w:pStyle w:val="ListBullet"/>
        <w:numPr>
          <w:ilvl w:val="0"/>
          <w:numId w:val="21"/>
        </w:numPr>
        <w:spacing w:line="240" w:lineRule="auto"/>
        <w:rPr>
          <w:color w:val="000000" w:themeColor="text1"/>
        </w:rPr>
      </w:pPr>
      <w:r>
        <w:rPr>
          <w:color w:val="000000" w:themeColor="text1"/>
        </w:rPr>
        <w:t>Auschwitz tested if soldiers were shooting themselves to leave first line of combat.</w:t>
      </w:r>
    </w:p>
    <w:p w14:paraId="75FDF0A1" w14:textId="77777777" w:rsidR="001B766A" w:rsidRDefault="001B766A" w:rsidP="001B766A">
      <w:pPr>
        <w:pStyle w:val="ListBullet"/>
        <w:numPr>
          <w:ilvl w:val="0"/>
          <w:numId w:val="21"/>
        </w:numPr>
        <w:spacing w:line="240" w:lineRule="auto"/>
        <w:rPr>
          <w:color w:val="000000" w:themeColor="text1"/>
        </w:rPr>
      </w:pPr>
      <w:r>
        <w:rPr>
          <w:color w:val="000000" w:themeColor="text1"/>
        </w:rPr>
        <w:t>Martin Shkreli (world’s biggest jerk</w:t>
      </w:r>
      <w:r w:rsidR="002B7615">
        <w:rPr>
          <w:color w:val="000000" w:themeColor="text1"/>
        </w:rPr>
        <w:t>)</w:t>
      </w:r>
    </w:p>
    <w:p w14:paraId="2A05563D" w14:textId="77777777" w:rsidR="002B7615" w:rsidRDefault="002B7615" w:rsidP="002B7615">
      <w:pPr>
        <w:pStyle w:val="ListBullet"/>
        <w:numPr>
          <w:ilvl w:val="1"/>
          <w:numId w:val="21"/>
        </w:numPr>
        <w:spacing w:line="240" w:lineRule="auto"/>
        <w:rPr>
          <w:color w:val="000000" w:themeColor="text1"/>
        </w:rPr>
      </w:pPr>
      <w:r>
        <w:rPr>
          <w:color w:val="000000" w:themeColor="text1"/>
        </w:rPr>
        <w:t>Bought manufacturing capability for Daraprim 2015</w:t>
      </w:r>
    </w:p>
    <w:p w14:paraId="29CA1E7B" w14:textId="77777777" w:rsidR="002B7615" w:rsidRDefault="002B7615" w:rsidP="002B7615">
      <w:pPr>
        <w:pStyle w:val="ListBullet"/>
        <w:numPr>
          <w:ilvl w:val="1"/>
          <w:numId w:val="21"/>
        </w:numPr>
        <w:spacing w:line="240" w:lineRule="auto"/>
        <w:rPr>
          <w:color w:val="000000" w:themeColor="text1"/>
        </w:rPr>
      </w:pPr>
      <w:r>
        <w:rPr>
          <w:color w:val="000000" w:themeColor="text1"/>
        </w:rPr>
        <w:t>Raised price from $13.50 to $750 a pill</w:t>
      </w:r>
    </w:p>
    <w:p w14:paraId="4A0010A0" w14:textId="77777777" w:rsidR="002B7615" w:rsidRDefault="002B7615" w:rsidP="002B7615">
      <w:pPr>
        <w:pStyle w:val="ListBullet"/>
        <w:numPr>
          <w:ilvl w:val="0"/>
          <w:numId w:val="21"/>
        </w:numPr>
        <w:spacing w:line="240" w:lineRule="auto"/>
        <w:rPr>
          <w:color w:val="000000" w:themeColor="text1"/>
        </w:rPr>
      </w:pPr>
      <w:r>
        <w:rPr>
          <w:color w:val="000000" w:themeColor="text1"/>
        </w:rPr>
        <w:t>Daraprim</w:t>
      </w:r>
      <w:r w:rsidRPr="002B7615">
        <w:rPr>
          <w:color w:val="000000" w:themeColor="text1"/>
        </w:rPr>
        <w:sym w:font="Wingdings" w:char="F0E0"/>
      </w:r>
      <w:r>
        <w:rPr>
          <w:color w:val="000000" w:themeColor="text1"/>
        </w:rPr>
        <w:t xml:space="preserve"> Treats malaria, cat feces</w:t>
      </w:r>
    </w:p>
    <w:p w14:paraId="7F8AAFF3" w14:textId="77777777" w:rsidR="002B7615" w:rsidRDefault="00A1489C" w:rsidP="002B7615">
      <w:pPr>
        <w:pStyle w:val="ListBullet"/>
        <w:numPr>
          <w:ilvl w:val="0"/>
          <w:numId w:val="21"/>
        </w:numPr>
        <w:spacing w:line="240" w:lineRule="auto"/>
        <w:rPr>
          <w:color w:val="000000" w:themeColor="text1"/>
        </w:rPr>
      </w:pPr>
      <w:r>
        <w:rPr>
          <w:color w:val="000000" w:themeColor="text1"/>
        </w:rPr>
        <w:t xml:space="preserve">Solaris </w:t>
      </w:r>
      <w:r w:rsidR="00AF3F98">
        <w:rPr>
          <w:color w:val="000000" w:themeColor="text1"/>
        </w:rPr>
        <w:t>is world’s most expensive drug</w:t>
      </w:r>
      <w:r w:rsidR="000B1279">
        <w:rPr>
          <w:color w:val="000000" w:themeColor="text1"/>
        </w:rPr>
        <w:t xml:space="preserve"> (for arthritis)</w:t>
      </w:r>
      <w:r w:rsidR="00AF3F98">
        <w:rPr>
          <w:color w:val="000000" w:themeColor="text1"/>
        </w:rPr>
        <w:t>.</w:t>
      </w:r>
    </w:p>
    <w:p w14:paraId="068CF7B7" w14:textId="77777777" w:rsidR="00AF3F98" w:rsidRDefault="00AF3F98" w:rsidP="002B7615">
      <w:pPr>
        <w:pStyle w:val="ListBullet"/>
        <w:numPr>
          <w:ilvl w:val="0"/>
          <w:numId w:val="21"/>
        </w:numPr>
        <w:spacing w:line="240" w:lineRule="auto"/>
        <w:rPr>
          <w:color w:val="000000" w:themeColor="text1"/>
        </w:rPr>
      </w:pPr>
      <w:r>
        <w:rPr>
          <w:color w:val="000000" w:themeColor="text1"/>
        </w:rPr>
        <w:t>1992-2007 company mode no money.</w:t>
      </w:r>
    </w:p>
    <w:p w14:paraId="6907D376" w14:textId="77777777" w:rsidR="00AF3F98" w:rsidRDefault="00AF3F98" w:rsidP="002B7615">
      <w:pPr>
        <w:pStyle w:val="ListBullet"/>
        <w:numPr>
          <w:ilvl w:val="0"/>
          <w:numId w:val="21"/>
        </w:numPr>
        <w:spacing w:line="240" w:lineRule="auto"/>
        <w:rPr>
          <w:color w:val="000000" w:themeColor="text1"/>
        </w:rPr>
      </w:pPr>
      <w:r>
        <w:rPr>
          <w:color w:val="000000" w:themeColor="text1"/>
        </w:rPr>
        <w:t>$200,000 per patient per year.</w:t>
      </w:r>
    </w:p>
    <w:p w14:paraId="6C48479B" w14:textId="77777777" w:rsidR="000B1279" w:rsidRDefault="000B1279" w:rsidP="002B7615">
      <w:pPr>
        <w:pStyle w:val="ListBullet"/>
        <w:numPr>
          <w:ilvl w:val="0"/>
          <w:numId w:val="21"/>
        </w:numPr>
        <w:spacing w:line="240" w:lineRule="auto"/>
        <w:rPr>
          <w:color w:val="000000" w:themeColor="text1"/>
        </w:rPr>
      </w:pPr>
      <w:r>
        <w:rPr>
          <w:color w:val="000000" w:themeColor="text1"/>
        </w:rPr>
        <w:t>Lipitor is the most successful drug in history.</w:t>
      </w:r>
    </w:p>
    <w:p w14:paraId="2BEFFB2C" w14:textId="77777777" w:rsidR="00FE7672" w:rsidRDefault="00FE7672" w:rsidP="002B7615">
      <w:pPr>
        <w:pStyle w:val="ListBullet"/>
        <w:numPr>
          <w:ilvl w:val="0"/>
          <w:numId w:val="21"/>
        </w:numPr>
        <w:spacing w:line="240" w:lineRule="auto"/>
        <w:rPr>
          <w:color w:val="000000" w:themeColor="text1"/>
        </w:rPr>
      </w:pPr>
      <w:r>
        <w:rPr>
          <w:color w:val="000000" w:themeColor="text1"/>
        </w:rPr>
        <w:t>Orphan drugs are drugs that treat rare diseases and it is easier to get a patent because they don’t have high expectation.</w:t>
      </w:r>
    </w:p>
    <w:p w14:paraId="3083962F" w14:textId="77777777" w:rsidR="00330906" w:rsidRDefault="000B1279" w:rsidP="000B1279">
      <w:pPr>
        <w:pStyle w:val="ListBullet"/>
        <w:numPr>
          <w:ilvl w:val="0"/>
          <w:numId w:val="0"/>
        </w:numPr>
        <w:spacing w:line="240" w:lineRule="auto"/>
        <w:rPr>
          <w:color w:val="000000" w:themeColor="text1"/>
        </w:rPr>
      </w:pPr>
      <w:r>
        <w:rPr>
          <w:b/>
          <w:color w:val="000000" w:themeColor="text1"/>
          <w:u w:val="single"/>
        </w:rPr>
        <w:t>Nutraceuticals</w:t>
      </w:r>
    </w:p>
    <w:p w14:paraId="432562B0" w14:textId="77777777" w:rsidR="00FE7672" w:rsidRDefault="00FE7672" w:rsidP="00FE7672">
      <w:pPr>
        <w:pStyle w:val="ListBullet"/>
        <w:numPr>
          <w:ilvl w:val="0"/>
          <w:numId w:val="22"/>
        </w:numPr>
        <w:spacing w:line="240" w:lineRule="auto"/>
        <w:rPr>
          <w:color w:val="000000" w:themeColor="text1"/>
        </w:rPr>
      </w:pPr>
      <w:r>
        <w:rPr>
          <w:color w:val="000000" w:themeColor="text1"/>
        </w:rPr>
        <w:t>Organic pesticides can still be used by you have to use pesticides that are found in nature.</w:t>
      </w:r>
    </w:p>
    <w:p w14:paraId="0C47DD12" w14:textId="77777777" w:rsidR="00FE7672" w:rsidRDefault="00FE7672" w:rsidP="00FE7672">
      <w:pPr>
        <w:pStyle w:val="ListBullet"/>
        <w:numPr>
          <w:ilvl w:val="0"/>
          <w:numId w:val="22"/>
        </w:numPr>
        <w:spacing w:line="240" w:lineRule="auto"/>
        <w:rPr>
          <w:color w:val="000000" w:themeColor="text1"/>
        </w:rPr>
      </w:pPr>
      <w:r>
        <w:rPr>
          <w:color w:val="000000" w:themeColor="text1"/>
        </w:rPr>
        <w:t>Make sure one of the organic labels (USDA, or Canada Organic) is present.</w:t>
      </w:r>
    </w:p>
    <w:p w14:paraId="3BF8BAEE" w14:textId="77777777" w:rsidR="00B41EB3" w:rsidRDefault="00242713" w:rsidP="00AC34C1">
      <w:pPr>
        <w:pStyle w:val="ListBullet"/>
        <w:numPr>
          <w:ilvl w:val="0"/>
          <w:numId w:val="22"/>
        </w:numPr>
        <w:spacing w:line="240" w:lineRule="auto"/>
        <w:rPr>
          <w:color w:val="000000" w:themeColor="text1"/>
        </w:rPr>
      </w:pPr>
      <w:r>
        <w:rPr>
          <w:color w:val="000000" w:themeColor="text1"/>
        </w:rPr>
        <w:t xml:space="preserve">Grapefruit </w:t>
      </w:r>
      <w:r w:rsidR="008F199E">
        <w:rPr>
          <w:color w:val="000000" w:themeColor="text1"/>
        </w:rPr>
        <w:t>is not serve in hospital because it interferes with pharmaceutical and doubles the drug dose.</w:t>
      </w:r>
    </w:p>
    <w:p w14:paraId="50280990" w14:textId="77777777" w:rsidR="00AC34C1" w:rsidRPr="00AC34C1" w:rsidRDefault="00AC34C1" w:rsidP="00AC34C1">
      <w:pPr>
        <w:pStyle w:val="ListBullet"/>
        <w:numPr>
          <w:ilvl w:val="0"/>
          <w:numId w:val="0"/>
        </w:numPr>
        <w:spacing w:line="240" w:lineRule="auto"/>
        <w:ind w:left="360"/>
        <w:rPr>
          <w:color w:val="000000" w:themeColor="text1"/>
        </w:rPr>
      </w:pPr>
      <w:bookmarkStart w:id="0" w:name="_GoBack"/>
      <w:bookmarkEnd w:id="0"/>
    </w:p>
    <w:p w14:paraId="2B03AFA2" w14:textId="77777777" w:rsidR="00B41EB3" w:rsidRDefault="001A4FC1" w:rsidP="00C60A16">
      <w:pPr>
        <w:pStyle w:val="ListBullet"/>
        <w:numPr>
          <w:ilvl w:val="0"/>
          <w:numId w:val="0"/>
        </w:numPr>
        <w:spacing w:line="240" w:lineRule="auto"/>
        <w:ind w:left="432" w:hanging="432"/>
        <w:rPr>
          <w:color w:val="000000" w:themeColor="text1"/>
        </w:rPr>
      </w:pPr>
      <w:r>
        <w:rPr>
          <w:b/>
          <w:color w:val="000000" w:themeColor="text1"/>
          <w:u w:val="single"/>
        </w:rPr>
        <w:lastRenderedPageBreak/>
        <w:t>Sex &amp; Drugs</w:t>
      </w:r>
    </w:p>
    <w:p w14:paraId="477596EB" w14:textId="77777777" w:rsidR="001A4FC1" w:rsidRPr="001A4FC1" w:rsidRDefault="001A4FC1" w:rsidP="001A4FC1">
      <w:pPr>
        <w:pStyle w:val="ListParagraph"/>
        <w:numPr>
          <w:ilvl w:val="0"/>
          <w:numId w:val="20"/>
        </w:numPr>
        <w:rPr>
          <w:color w:val="000000" w:themeColor="text1"/>
        </w:rPr>
      </w:pPr>
      <w:r w:rsidRPr="001A4FC1">
        <w:rPr>
          <w:color w:val="000000" w:themeColor="text1"/>
        </w:rPr>
        <w:t xml:space="preserve">Flowers can secrete pheromones of insects to attract them for pollination– orchids attract wasps and have a structure that looks similar to wasps </w:t>
      </w:r>
    </w:p>
    <w:p w14:paraId="052B90A3" w14:textId="77777777" w:rsidR="001A4FC1" w:rsidRPr="001A4FC1" w:rsidRDefault="001A4FC1" w:rsidP="001A4FC1">
      <w:pPr>
        <w:pStyle w:val="ListParagraph"/>
        <w:numPr>
          <w:ilvl w:val="0"/>
          <w:numId w:val="20"/>
        </w:numPr>
        <w:rPr>
          <w:color w:val="000000" w:themeColor="text1"/>
        </w:rPr>
      </w:pPr>
      <w:r w:rsidRPr="001A4FC1">
        <w:rPr>
          <w:color w:val="000000" w:themeColor="text1"/>
        </w:rPr>
        <w:t>Truffles are a type of fungus</w:t>
      </w:r>
    </w:p>
    <w:p w14:paraId="735879D4" w14:textId="77777777" w:rsidR="001A4FC1" w:rsidRPr="001A4FC1" w:rsidRDefault="001A4FC1" w:rsidP="001A4FC1">
      <w:pPr>
        <w:pStyle w:val="ListParagraph"/>
        <w:numPr>
          <w:ilvl w:val="0"/>
          <w:numId w:val="20"/>
        </w:numPr>
        <w:rPr>
          <w:color w:val="000000" w:themeColor="text1"/>
        </w:rPr>
      </w:pPr>
      <w:r w:rsidRPr="001A4FC1">
        <w:rPr>
          <w:color w:val="000000" w:themeColor="text1"/>
        </w:rPr>
        <w:t>Boar spray is used for artificial insemination of pigs (spray their noses to “seduce” them and then inseminate)</w:t>
      </w:r>
    </w:p>
    <w:p w14:paraId="2446B832" w14:textId="77777777" w:rsidR="001A4FC1" w:rsidRPr="001A4FC1" w:rsidRDefault="001A4FC1" w:rsidP="001A4FC1">
      <w:pPr>
        <w:pStyle w:val="ListParagraph"/>
        <w:numPr>
          <w:ilvl w:val="0"/>
          <w:numId w:val="20"/>
        </w:numPr>
        <w:rPr>
          <w:color w:val="000000" w:themeColor="text1"/>
        </w:rPr>
      </w:pPr>
      <w:r w:rsidRPr="001A4FC1">
        <w:rPr>
          <w:color w:val="000000" w:themeColor="text1"/>
        </w:rPr>
        <w:t>Skatole is a break down product, it is the characteristic smell of feces</w:t>
      </w:r>
    </w:p>
    <w:p w14:paraId="48152B82" w14:textId="77777777" w:rsidR="001A4FC1" w:rsidRPr="001A4FC1" w:rsidRDefault="001A4FC1" w:rsidP="001A4FC1">
      <w:pPr>
        <w:pStyle w:val="ListParagraph"/>
        <w:numPr>
          <w:ilvl w:val="0"/>
          <w:numId w:val="20"/>
        </w:numPr>
        <w:rPr>
          <w:color w:val="000000" w:themeColor="text1"/>
        </w:rPr>
      </w:pPr>
      <w:r w:rsidRPr="001A4FC1">
        <w:rPr>
          <w:color w:val="000000" w:themeColor="text1"/>
        </w:rPr>
        <w:t>Bacteria (including skatole) + saliva + mucous secretions pool in space where tongue and throat meet – produces bad breath</w:t>
      </w:r>
    </w:p>
    <w:p w14:paraId="6F32EFCB" w14:textId="77777777" w:rsidR="001A4FC1" w:rsidRPr="001A4FC1" w:rsidRDefault="001A4FC1" w:rsidP="001A4FC1">
      <w:pPr>
        <w:pStyle w:val="ListParagraph"/>
        <w:numPr>
          <w:ilvl w:val="0"/>
          <w:numId w:val="20"/>
        </w:numPr>
        <w:rPr>
          <w:color w:val="000000" w:themeColor="text1"/>
        </w:rPr>
      </w:pPr>
      <w:r w:rsidRPr="001A4FC1">
        <w:rPr>
          <w:color w:val="000000" w:themeColor="text1"/>
        </w:rPr>
        <w:t xml:space="preserve">Skatole is also found in perfumes as civetole – </w:t>
      </w:r>
      <w:r w:rsidRPr="001A4FC1">
        <w:rPr>
          <w:b/>
          <w:color w:val="000000" w:themeColor="text1"/>
        </w:rPr>
        <w:t>dose makes difference between smelling bad and smelling good</w:t>
      </w:r>
      <w:r w:rsidRPr="001A4FC1">
        <w:rPr>
          <w:color w:val="000000" w:themeColor="text1"/>
        </w:rPr>
        <w:t>. It also makes perfume last longer.</w:t>
      </w:r>
    </w:p>
    <w:p w14:paraId="10262939" w14:textId="77777777" w:rsidR="001A4FC1" w:rsidRPr="001A4FC1" w:rsidRDefault="001A4FC1" w:rsidP="001A4FC1">
      <w:pPr>
        <w:pStyle w:val="ListParagraph"/>
        <w:numPr>
          <w:ilvl w:val="0"/>
          <w:numId w:val="20"/>
        </w:numPr>
        <w:rPr>
          <w:color w:val="000000" w:themeColor="text1"/>
        </w:rPr>
      </w:pPr>
      <w:r w:rsidRPr="001A4FC1">
        <w:rPr>
          <w:color w:val="000000" w:themeColor="text1"/>
        </w:rPr>
        <w:t>Civet cat produces civet oil from anal glands, extracted from anus</w:t>
      </w:r>
    </w:p>
    <w:p w14:paraId="23082788" w14:textId="77777777" w:rsidR="001A4FC1" w:rsidRPr="001A4FC1" w:rsidRDefault="001A4FC1" w:rsidP="001A4FC1">
      <w:pPr>
        <w:pStyle w:val="ListParagraph"/>
        <w:numPr>
          <w:ilvl w:val="0"/>
          <w:numId w:val="20"/>
        </w:numPr>
        <w:rPr>
          <w:color w:val="000000" w:themeColor="text1"/>
        </w:rPr>
      </w:pPr>
      <w:r w:rsidRPr="001A4FC1">
        <w:rPr>
          <w:color w:val="000000" w:themeColor="text1"/>
        </w:rPr>
        <w:t>Skatole is found in orange blossoms, vanilla ice cream, jams, jellies, tobacco</w:t>
      </w:r>
    </w:p>
    <w:p w14:paraId="0AE14C40" w14:textId="77777777" w:rsidR="001A4FC1" w:rsidRPr="001A4FC1" w:rsidRDefault="001A4FC1" w:rsidP="001A4FC1">
      <w:pPr>
        <w:pStyle w:val="ListParagraph"/>
        <w:numPr>
          <w:ilvl w:val="0"/>
          <w:numId w:val="20"/>
        </w:numPr>
        <w:rPr>
          <w:color w:val="000000" w:themeColor="text1"/>
        </w:rPr>
      </w:pPr>
      <w:r w:rsidRPr="001A4FC1">
        <w:rPr>
          <w:color w:val="000000" w:themeColor="text1"/>
        </w:rPr>
        <w:t>Musk – musk deer “sabretooth deer” also comes from anal glands and is extracted from the anus</w:t>
      </w:r>
    </w:p>
    <w:p w14:paraId="0036DD70" w14:textId="77777777" w:rsidR="001A4FC1" w:rsidRPr="001A4FC1" w:rsidRDefault="001A4FC1" w:rsidP="001A4FC1">
      <w:pPr>
        <w:pStyle w:val="ListParagraph"/>
        <w:numPr>
          <w:ilvl w:val="0"/>
          <w:numId w:val="20"/>
        </w:numPr>
        <w:rPr>
          <w:color w:val="000000" w:themeColor="text1"/>
        </w:rPr>
      </w:pPr>
      <w:r w:rsidRPr="001A4FC1">
        <w:rPr>
          <w:color w:val="000000" w:themeColor="text1"/>
        </w:rPr>
        <w:t>Products that claim that they contain musk probably contains synthetic musk because it’s too expensive to get the real product</w:t>
      </w:r>
    </w:p>
    <w:p w14:paraId="53D9CF47" w14:textId="77777777" w:rsidR="001A4FC1" w:rsidRPr="001A4FC1" w:rsidRDefault="001A4FC1" w:rsidP="001A4FC1">
      <w:pPr>
        <w:pStyle w:val="ListParagraph"/>
        <w:numPr>
          <w:ilvl w:val="0"/>
          <w:numId w:val="20"/>
        </w:numPr>
        <w:rPr>
          <w:color w:val="000000" w:themeColor="text1"/>
        </w:rPr>
      </w:pPr>
      <w:r w:rsidRPr="001A4FC1">
        <w:rPr>
          <w:color w:val="000000" w:themeColor="text1"/>
        </w:rPr>
        <w:t xml:space="preserve">Humans don’t have the vomeronasal organ, therefore they don’t respond to pheromones, except in menstrual cycles of women who live together. </w:t>
      </w:r>
    </w:p>
    <w:p w14:paraId="65F1BC78" w14:textId="77777777" w:rsidR="001A4FC1" w:rsidRPr="001A4FC1" w:rsidRDefault="001A4FC1" w:rsidP="001A4FC1">
      <w:pPr>
        <w:pStyle w:val="ListParagraph"/>
        <w:numPr>
          <w:ilvl w:val="0"/>
          <w:numId w:val="20"/>
        </w:numPr>
        <w:rPr>
          <w:color w:val="000000" w:themeColor="text1"/>
        </w:rPr>
      </w:pPr>
      <w:r w:rsidRPr="001A4FC1">
        <w:rPr>
          <w:color w:val="000000" w:themeColor="text1"/>
        </w:rPr>
        <w:t xml:space="preserve">Phenylethylamine doesn’t get into brain, so the good feeling associated with eating chocolate is not caused by this </w:t>
      </w:r>
    </w:p>
    <w:p w14:paraId="05D8427B" w14:textId="77777777" w:rsidR="001A4FC1" w:rsidRPr="001A4FC1" w:rsidRDefault="001A4FC1" w:rsidP="001A4FC1">
      <w:pPr>
        <w:pStyle w:val="ListParagraph"/>
        <w:numPr>
          <w:ilvl w:val="0"/>
          <w:numId w:val="20"/>
        </w:numPr>
        <w:rPr>
          <w:color w:val="000000" w:themeColor="text1"/>
        </w:rPr>
      </w:pPr>
      <w:r w:rsidRPr="001A4FC1">
        <w:rPr>
          <w:color w:val="000000" w:themeColor="text1"/>
        </w:rPr>
        <w:t>Oxytocin is the feel good hormone found in women, vasopressin in men</w:t>
      </w:r>
    </w:p>
    <w:p w14:paraId="547B17F6" w14:textId="77777777" w:rsidR="001A4FC1" w:rsidRPr="001A4FC1" w:rsidRDefault="001A4FC1" w:rsidP="001A4FC1">
      <w:pPr>
        <w:pStyle w:val="ListParagraph"/>
        <w:numPr>
          <w:ilvl w:val="0"/>
          <w:numId w:val="20"/>
        </w:numPr>
        <w:rPr>
          <w:color w:val="000000" w:themeColor="text1"/>
        </w:rPr>
      </w:pPr>
      <w:r w:rsidRPr="001A4FC1">
        <w:rPr>
          <w:color w:val="000000" w:themeColor="text1"/>
        </w:rPr>
        <w:t>Oxytocin creates the mother-child bond. It induces labour and makes contractions stronger</w:t>
      </w:r>
    </w:p>
    <w:p w14:paraId="115329D0" w14:textId="77777777" w:rsidR="001A4FC1" w:rsidRPr="001A4FC1" w:rsidRDefault="001A4FC1" w:rsidP="001A4FC1">
      <w:pPr>
        <w:pStyle w:val="ListParagraph"/>
        <w:numPr>
          <w:ilvl w:val="0"/>
          <w:numId w:val="20"/>
        </w:numPr>
        <w:rPr>
          <w:color w:val="000000" w:themeColor="text1"/>
        </w:rPr>
      </w:pPr>
      <w:r w:rsidRPr="001A4FC1">
        <w:rPr>
          <w:color w:val="000000" w:themeColor="text1"/>
        </w:rPr>
        <w:t>Prairie voles have more oxytocin and they are monogamous</w:t>
      </w:r>
    </w:p>
    <w:p w14:paraId="3E77C430" w14:textId="77777777" w:rsidR="001A4FC1" w:rsidRPr="001A4FC1" w:rsidRDefault="001A4FC1" w:rsidP="001A4FC1">
      <w:pPr>
        <w:pStyle w:val="ListParagraph"/>
        <w:numPr>
          <w:ilvl w:val="0"/>
          <w:numId w:val="20"/>
        </w:numPr>
        <w:rPr>
          <w:color w:val="000000" w:themeColor="text1"/>
        </w:rPr>
      </w:pPr>
      <w:r w:rsidRPr="001A4FC1">
        <w:rPr>
          <w:color w:val="000000" w:themeColor="text1"/>
        </w:rPr>
        <w:t xml:space="preserve">Mountain voles lack oxytocin and are polygamous. Even if they are given oxytocin, it is not accepted in the body, therefore it doesn’t </w:t>
      </w:r>
      <w:r w:rsidRPr="001A4FC1">
        <w:rPr>
          <w:color w:val="000000" w:themeColor="text1"/>
        </w:rPr>
        <w:lastRenderedPageBreak/>
        <w:t xml:space="preserve">make them monogamous because they don’t even have the oxytocin receptor </w:t>
      </w:r>
    </w:p>
    <w:p w14:paraId="13AE450D" w14:textId="77777777" w:rsidR="001A4FC1" w:rsidRPr="001A4FC1" w:rsidRDefault="001A4FC1" w:rsidP="001A4FC1">
      <w:pPr>
        <w:pStyle w:val="ListParagraph"/>
        <w:numPr>
          <w:ilvl w:val="0"/>
          <w:numId w:val="20"/>
        </w:numPr>
        <w:rPr>
          <w:color w:val="000000" w:themeColor="text1"/>
        </w:rPr>
      </w:pPr>
      <w:r w:rsidRPr="001A4FC1">
        <w:rPr>
          <w:color w:val="000000" w:themeColor="text1"/>
        </w:rPr>
        <w:t>Oxytocin is important for long-lasting relationships</w:t>
      </w:r>
    </w:p>
    <w:p w14:paraId="1F9BAE82" w14:textId="77777777" w:rsidR="001A4FC1" w:rsidRPr="001A4FC1" w:rsidRDefault="001A4FC1" w:rsidP="001A4FC1">
      <w:pPr>
        <w:pStyle w:val="ListParagraph"/>
        <w:numPr>
          <w:ilvl w:val="0"/>
          <w:numId w:val="20"/>
        </w:numPr>
        <w:rPr>
          <w:color w:val="000000" w:themeColor="text1"/>
        </w:rPr>
      </w:pPr>
      <w:r w:rsidRPr="001A4FC1">
        <w:rPr>
          <w:color w:val="000000" w:themeColor="text1"/>
        </w:rPr>
        <w:t>Rhino horns are made of the same thing as fingernails – there is nothing in them that contains an aphrodisiac</w:t>
      </w:r>
    </w:p>
    <w:p w14:paraId="32828034" w14:textId="77777777" w:rsidR="001A4FC1" w:rsidRPr="001A4FC1" w:rsidRDefault="001A4FC1" w:rsidP="001A4FC1">
      <w:pPr>
        <w:pStyle w:val="ListParagraph"/>
        <w:numPr>
          <w:ilvl w:val="0"/>
          <w:numId w:val="20"/>
        </w:numPr>
        <w:rPr>
          <w:color w:val="000000" w:themeColor="text1"/>
        </w:rPr>
      </w:pPr>
      <w:r w:rsidRPr="001A4FC1">
        <w:rPr>
          <w:color w:val="000000" w:themeColor="text1"/>
        </w:rPr>
        <w:t>Ecstasy impairs judgement and increases sexual desire – reason why it is illegal</w:t>
      </w:r>
    </w:p>
    <w:p w14:paraId="537D0F99" w14:textId="77777777" w:rsidR="001A4FC1" w:rsidRPr="001A4FC1" w:rsidRDefault="001A4FC1" w:rsidP="001A4FC1">
      <w:pPr>
        <w:pStyle w:val="ListParagraph"/>
        <w:numPr>
          <w:ilvl w:val="0"/>
          <w:numId w:val="20"/>
        </w:numPr>
        <w:rPr>
          <w:color w:val="000000" w:themeColor="text1"/>
        </w:rPr>
      </w:pPr>
      <w:r w:rsidRPr="001A4FC1">
        <w:rPr>
          <w:color w:val="000000" w:themeColor="text1"/>
        </w:rPr>
        <w:t>Crushed beetle (used for bull mating) irritates (creates a burning sensation) a bull’s penis – it makes them want to urinate but still need to release after urinating, so they release the tension by having sex</w:t>
      </w:r>
    </w:p>
    <w:p w14:paraId="7FCC5012" w14:textId="77777777" w:rsidR="001A4FC1" w:rsidRPr="001A4FC1" w:rsidRDefault="001A4FC1" w:rsidP="001A4FC1">
      <w:pPr>
        <w:pStyle w:val="ListParagraph"/>
        <w:numPr>
          <w:ilvl w:val="0"/>
          <w:numId w:val="20"/>
        </w:numPr>
        <w:rPr>
          <w:color w:val="000000" w:themeColor="text1"/>
        </w:rPr>
      </w:pPr>
      <w:r w:rsidRPr="001A4FC1">
        <w:rPr>
          <w:color w:val="000000" w:themeColor="text1"/>
        </w:rPr>
        <w:t>Too much alcohol = TDF = too drunk to fuck</w:t>
      </w:r>
    </w:p>
    <w:p w14:paraId="5C28CD88" w14:textId="77777777" w:rsidR="001A4FC1" w:rsidRPr="001A4FC1" w:rsidRDefault="001A4FC1" w:rsidP="001A4FC1">
      <w:pPr>
        <w:pStyle w:val="ListParagraph"/>
        <w:numPr>
          <w:ilvl w:val="0"/>
          <w:numId w:val="20"/>
        </w:numPr>
        <w:rPr>
          <w:color w:val="000000" w:themeColor="text1"/>
        </w:rPr>
      </w:pPr>
      <w:r w:rsidRPr="001A4FC1">
        <w:rPr>
          <w:color w:val="000000" w:themeColor="text1"/>
        </w:rPr>
        <w:t>Yohimbine treats erectile dysfunction – wrong dose creates an uncontrolled erection – dangerous because too much blood in the penis creates too much pressure in its tissues – feels like it’s going to blow off</w:t>
      </w:r>
    </w:p>
    <w:p w14:paraId="2461B226" w14:textId="77777777" w:rsidR="001A4FC1" w:rsidRPr="001A4FC1" w:rsidRDefault="001A4FC1" w:rsidP="001A4FC1">
      <w:pPr>
        <w:pStyle w:val="ListParagraph"/>
        <w:numPr>
          <w:ilvl w:val="0"/>
          <w:numId w:val="20"/>
        </w:numPr>
        <w:rPr>
          <w:color w:val="000000" w:themeColor="text1"/>
        </w:rPr>
      </w:pPr>
      <w:r w:rsidRPr="001A4FC1">
        <w:rPr>
          <w:color w:val="000000" w:themeColor="text1"/>
        </w:rPr>
        <w:t>Erectile dysfunction = impotent</w:t>
      </w:r>
    </w:p>
    <w:p w14:paraId="52FC2A2E" w14:textId="77777777" w:rsidR="001A4FC1" w:rsidRPr="001A4FC1" w:rsidRDefault="001A4FC1" w:rsidP="001A4FC1">
      <w:pPr>
        <w:pStyle w:val="ListParagraph"/>
        <w:numPr>
          <w:ilvl w:val="0"/>
          <w:numId w:val="20"/>
        </w:numPr>
        <w:rPr>
          <w:color w:val="000000" w:themeColor="text1"/>
        </w:rPr>
      </w:pPr>
      <w:r w:rsidRPr="001A4FC1">
        <w:rPr>
          <w:color w:val="000000" w:themeColor="text1"/>
        </w:rPr>
        <w:t>Giles Bindley proved that erectile dysfunction is a physical condition – not psychological by taking a drug and pulling his pants down in front of an audience to show his erection</w:t>
      </w:r>
    </w:p>
    <w:p w14:paraId="2EEB0067" w14:textId="77777777" w:rsidR="001A4FC1" w:rsidRPr="001A4FC1" w:rsidRDefault="001A4FC1" w:rsidP="001A4FC1">
      <w:pPr>
        <w:pStyle w:val="ListParagraph"/>
        <w:numPr>
          <w:ilvl w:val="0"/>
          <w:numId w:val="20"/>
        </w:numPr>
        <w:rPr>
          <w:color w:val="000000" w:themeColor="text1"/>
        </w:rPr>
      </w:pPr>
      <w:r w:rsidRPr="001A4FC1">
        <w:rPr>
          <w:color w:val="000000" w:themeColor="text1"/>
        </w:rPr>
        <w:t>Nitrous oxide (NO) is an important messenger chemical in our bodies (vasodilator which is important for an erection). Viagra is an agonist. It enhances the messenger</w:t>
      </w:r>
    </w:p>
    <w:p w14:paraId="087B3328" w14:textId="77777777" w:rsidR="001A4FC1" w:rsidRPr="001A4FC1" w:rsidRDefault="001A4FC1" w:rsidP="00C60A16">
      <w:pPr>
        <w:pStyle w:val="ListBullet"/>
        <w:numPr>
          <w:ilvl w:val="0"/>
          <w:numId w:val="0"/>
        </w:numPr>
        <w:spacing w:line="240" w:lineRule="auto"/>
        <w:ind w:left="432" w:hanging="432"/>
        <w:rPr>
          <w:color w:val="000000" w:themeColor="text1"/>
        </w:rPr>
      </w:pPr>
    </w:p>
    <w:p w14:paraId="796640CC" w14:textId="77777777" w:rsidR="00B41EB3" w:rsidRDefault="00B41EB3" w:rsidP="00C60A16">
      <w:pPr>
        <w:pStyle w:val="ListBullet"/>
        <w:numPr>
          <w:ilvl w:val="0"/>
          <w:numId w:val="0"/>
        </w:numPr>
        <w:spacing w:line="240" w:lineRule="auto"/>
        <w:ind w:left="432" w:hanging="432"/>
        <w:rPr>
          <w:color w:val="000000" w:themeColor="text1"/>
          <w:u w:val="single"/>
        </w:rPr>
      </w:pPr>
    </w:p>
    <w:p w14:paraId="62D0C5F2" w14:textId="77777777" w:rsidR="00B41EB3" w:rsidRDefault="00B41EB3" w:rsidP="00C60A16">
      <w:pPr>
        <w:pStyle w:val="ListBullet"/>
        <w:numPr>
          <w:ilvl w:val="0"/>
          <w:numId w:val="0"/>
        </w:numPr>
        <w:spacing w:line="240" w:lineRule="auto"/>
        <w:ind w:left="432" w:hanging="432"/>
        <w:rPr>
          <w:color w:val="000000" w:themeColor="text1"/>
          <w:u w:val="single"/>
        </w:rPr>
      </w:pPr>
    </w:p>
    <w:p w14:paraId="7E46CE38" w14:textId="77777777" w:rsidR="00B41EB3" w:rsidRDefault="00B41EB3" w:rsidP="00C60A16">
      <w:pPr>
        <w:pStyle w:val="ListBullet"/>
        <w:numPr>
          <w:ilvl w:val="0"/>
          <w:numId w:val="0"/>
        </w:numPr>
        <w:spacing w:line="240" w:lineRule="auto"/>
        <w:ind w:left="432" w:hanging="432"/>
        <w:rPr>
          <w:color w:val="000000" w:themeColor="text1"/>
          <w:u w:val="single"/>
        </w:rPr>
      </w:pPr>
    </w:p>
    <w:p w14:paraId="7D623D77" w14:textId="77777777" w:rsidR="00B41EB3" w:rsidRDefault="00B41EB3" w:rsidP="00C60A16">
      <w:pPr>
        <w:pStyle w:val="ListBullet"/>
        <w:numPr>
          <w:ilvl w:val="0"/>
          <w:numId w:val="0"/>
        </w:numPr>
        <w:spacing w:line="240" w:lineRule="auto"/>
        <w:ind w:left="432" w:hanging="432"/>
        <w:rPr>
          <w:color w:val="000000" w:themeColor="text1"/>
          <w:u w:val="single"/>
        </w:rPr>
      </w:pPr>
    </w:p>
    <w:p w14:paraId="3CDCF9A3" w14:textId="77777777" w:rsidR="00B41EB3" w:rsidRDefault="00B41EB3" w:rsidP="00C60A16">
      <w:pPr>
        <w:pStyle w:val="ListBullet"/>
        <w:numPr>
          <w:ilvl w:val="0"/>
          <w:numId w:val="0"/>
        </w:numPr>
        <w:spacing w:line="240" w:lineRule="auto"/>
        <w:ind w:left="432" w:hanging="432"/>
        <w:rPr>
          <w:color w:val="000000" w:themeColor="text1"/>
          <w:u w:val="single"/>
        </w:rPr>
      </w:pPr>
    </w:p>
    <w:p w14:paraId="0461C25A" w14:textId="77777777" w:rsidR="00B41EB3" w:rsidRDefault="00B41EB3" w:rsidP="00C60A16">
      <w:pPr>
        <w:pStyle w:val="ListBullet"/>
        <w:numPr>
          <w:ilvl w:val="0"/>
          <w:numId w:val="0"/>
        </w:numPr>
        <w:spacing w:line="240" w:lineRule="auto"/>
        <w:ind w:left="432" w:hanging="432"/>
        <w:rPr>
          <w:color w:val="000000" w:themeColor="text1"/>
          <w:u w:val="single"/>
        </w:rPr>
      </w:pPr>
    </w:p>
    <w:p w14:paraId="3569ABE5" w14:textId="77777777" w:rsidR="00B41EB3" w:rsidRDefault="00B41EB3" w:rsidP="00C60A16">
      <w:pPr>
        <w:pStyle w:val="ListBullet"/>
        <w:numPr>
          <w:ilvl w:val="0"/>
          <w:numId w:val="0"/>
        </w:numPr>
        <w:spacing w:line="240" w:lineRule="auto"/>
        <w:ind w:left="432" w:hanging="432"/>
        <w:rPr>
          <w:color w:val="000000" w:themeColor="text1"/>
          <w:u w:val="single"/>
        </w:rPr>
      </w:pPr>
    </w:p>
    <w:p w14:paraId="31F448AF" w14:textId="77777777" w:rsidR="00B41EB3" w:rsidRDefault="00B41EB3" w:rsidP="00C60A16">
      <w:pPr>
        <w:pStyle w:val="ListBullet"/>
        <w:numPr>
          <w:ilvl w:val="0"/>
          <w:numId w:val="0"/>
        </w:numPr>
        <w:spacing w:line="240" w:lineRule="auto"/>
        <w:ind w:left="432" w:hanging="432"/>
        <w:rPr>
          <w:color w:val="000000" w:themeColor="text1"/>
          <w:u w:val="single"/>
        </w:rPr>
      </w:pPr>
    </w:p>
    <w:p w14:paraId="039528E9" w14:textId="77777777" w:rsidR="00C60A16" w:rsidRDefault="00C60A16" w:rsidP="00C60A16">
      <w:pPr>
        <w:pStyle w:val="ListBullet"/>
        <w:numPr>
          <w:ilvl w:val="0"/>
          <w:numId w:val="0"/>
        </w:numPr>
        <w:spacing w:line="240" w:lineRule="auto"/>
        <w:ind w:left="432" w:hanging="432"/>
        <w:rPr>
          <w:color w:val="000000" w:themeColor="text1"/>
        </w:rPr>
      </w:pPr>
      <w:r>
        <w:rPr>
          <w:color w:val="000000" w:themeColor="text1"/>
          <w:u w:val="single"/>
        </w:rPr>
        <w:lastRenderedPageBreak/>
        <w:t>Terminal illness</w:t>
      </w:r>
    </w:p>
    <w:p w14:paraId="0C4F2320" w14:textId="77777777" w:rsidR="00C60A16" w:rsidRDefault="00C60A16" w:rsidP="00C60A16">
      <w:pPr>
        <w:pStyle w:val="ListBullet"/>
        <w:numPr>
          <w:ilvl w:val="0"/>
          <w:numId w:val="11"/>
        </w:numPr>
        <w:spacing w:line="240" w:lineRule="auto"/>
        <w:rPr>
          <w:color w:val="000000" w:themeColor="text1"/>
        </w:rPr>
      </w:pPr>
      <w:r>
        <w:rPr>
          <w:color w:val="000000" w:themeColor="text1"/>
        </w:rPr>
        <w:t>Modern medicine has stretched out the dying process.</w:t>
      </w:r>
    </w:p>
    <w:p w14:paraId="53034A1B" w14:textId="77777777" w:rsidR="00C60A16" w:rsidRDefault="00806FC4" w:rsidP="00C60A16">
      <w:pPr>
        <w:pStyle w:val="ListBullet"/>
        <w:numPr>
          <w:ilvl w:val="0"/>
          <w:numId w:val="11"/>
        </w:numPr>
        <w:spacing w:line="240" w:lineRule="auto"/>
        <w:rPr>
          <w:color w:val="000000" w:themeColor="text1"/>
        </w:rPr>
      </w:pPr>
      <w:r>
        <w:rPr>
          <w:color w:val="000000" w:themeColor="text1"/>
        </w:rPr>
        <w:t>Study to Uderstand Prognoses and Preferences for Outcomes and Risks of Treatments called SUPPORT, it followed more than 9,000 severely ill patients admitted to five teaching hospitals during the early 1990s.</w:t>
      </w:r>
    </w:p>
    <w:p w14:paraId="403ED296" w14:textId="77777777" w:rsidR="00806FC4" w:rsidRDefault="003F7153" w:rsidP="00C60A16">
      <w:pPr>
        <w:pStyle w:val="ListBullet"/>
        <w:numPr>
          <w:ilvl w:val="0"/>
          <w:numId w:val="11"/>
        </w:numPr>
        <w:spacing w:line="240" w:lineRule="auto"/>
        <w:rPr>
          <w:color w:val="000000" w:themeColor="text1"/>
        </w:rPr>
      </w:pPr>
      <w:r>
        <w:rPr>
          <w:color w:val="000000" w:themeColor="text1"/>
        </w:rPr>
        <w:t>Hospice = a place for people who have less than six months to live in total comfort.</w:t>
      </w:r>
    </w:p>
    <w:p w14:paraId="4521AA18" w14:textId="77777777" w:rsidR="003F7153" w:rsidRDefault="003F7153" w:rsidP="00C60A16">
      <w:pPr>
        <w:pStyle w:val="ListBullet"/>
        <w:numPr>
          <w:ilvl w:val="0"/>
          <w:numId w:val="11"/>
        </w:numPr>
        <w:spacing w:line="240" w:lineRule="auto"/>
        <w:rPr>
          <w:color w:val="000000" w:themeColor="text1"/>
        </w:rPr>
      </w:pPr>
      <w:r>
        <w:rPr>
          <w:color w:val="000000" w:themeColor="text1"/>
        </w:rPr>
        <w:t>Hospice care is roughly the same amount as nursing care cost.</w:t>
      </w:r>
    </w:p>
    <w:p w14:paraId="3787403F" w14:textId="77777777" w:rsidR="003F7153" w:rsidRDefault="003F7153" w:rsidP="00C60A16">
      <w:pPr>
        <w:pStyle w:val="ListBullet"/>
        <w:numPr>
          <w:ilvl w:val="0"/>
          <w:numId w:val="11"/>
        </w:numPr>
        <w:spacing w:line="240" w:lineRule="auto"/>
        <w:rPr>
          <w:color w:val="000000" w:themeColor="text1"/>
        </w:rPr>
      </w:pPr>
      <w:r>
        <w:rPr>
          <w:color w:val="000000" w:themeColor="text1"/>
        </w:rPr>
        <w:t>There is controversy rounding hospice care because some places admit patients who are not terminally ill.</w:t>
      </w:r>
    </w:p>
    <w:p w14:paraId="5AB88F72" w14:textId="77777777" w:rsidR="003F7153" w:rsidRDefault="003F7153" w:rsidP="00C60A16">
      <w:pPr>
        <w:pStyle w:val="ListBullet"/>
        <w:numPr>
          <w:ilvl w:val="0"/>
          <w:numId w:val="11"/>
        </w:numPr>
        <w:spacing w:line="240" w:lineRule="auto"/>
        <w:rPr>
          <w:color w:val="000000" w:themeColor="text1"/>
        </w:rPr>
      </w:pPr>
      <w:r>
        <w:rPr>
          <w:color w:val="000000" w:themeColor="text1"/>
        </w:rPr>
        <w:t>MediCaring = a service similar to a hospice but for people with incurable diseas</w:t>
      </w:r>
      <w:r w:rsidR="00B40E27">
        <w:rPr>
          <w:color w:val="000000" w:themeColor="text1"/>
        </w:rPr>
        <w:t>es and are not terminally ill (</w:t>
      </w:r>
      <w:r>
        <w:rPr>
          <w:color w:val="000000" w:themeColor="text1"/>
        </w:rPr>
        <w:t>but do not qualify for a hospice)</w:t>
      </w:r>
    </w:p>
    <w:p w14:paraId="7563EB17" w14:textId="77777777" w:rsidR="00167A0B" w:rsidRPr="00956A30" w:rsidRDefault="00547DE0" w:rsidP="00956A30">
      <w:pPr>
        <w:pStyle w:val="ListBullet"/>
        <w:numPr>
          <w:ilvl w:val="0"/>
          <w:numId w:val="11"/>
        </w:numPr>
        <w:spacing w:line="240" w:lineRule="auto"/>
        <w:rPr>
          <w:color w:val="000000" w:themeColor="text1"/>
        </w:rPr>
      </w:pPr>
      <w:r>
        <w:rPr>
          <w:color w:val="000000" w:themeColor="text1"/>
        </w:rPr>
        <w:t xml:space="preserve">Chronic </w:t>
      </w:r>
      <w:r w:rsidR="00167A0B">
        <w:rPr>
          <w:color w:val="000000" w:themeColor="text1"/>
        </w:rPr>
        <w:t>pain can alter the central nervous system, making the discomfort more severe.</w:t>
      </w:r>
    </w:p>
    <w:sectPr w:rsidR="00167A0B" w:rsidRPr="00956A30">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B8ED97" w14:textId="77777777" w:rsidR="00F8214D" w:rsidRDefault="00F8214D">
      <w:r>
        <w:separator/>
      </w:r>
    </w:p>
    <w:p w14:paraId="647F7918" w14:textId="77777777" w:rsidR="00F8214D" w:rsidRDefault="00F8214D"/>
  </w:endnote>
  <w:endnote w:type="continuationSeparator" w:id="0">
    <w:p w14:paraId="2E331673" w14:textId="77777777" w:rsidR="00F8214D" w:rsidRDefault="00F8214D">
      <w:r>
        <w:continuationSeparator/>
      </w:r>
    </w:p>
    <w:p w14:paraId="78F0F617" w14:textId="77777777" w:rsidR="00F8214D" w:rsidRDefault="00F821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7135FFCF" w14:textId="77777777" w:rsidR="0005212F" w:rsidRDefault="0005212F">
        <w:pPr>
          <w:pStyle w:val="Footer"/>
        </w:pPr>
        <w:r>
          <w:fldChar w:fldCharType="begin"/>
        </w:r>
        <w:r>
          <w:instrText xml:space="preserve"> PAGE   \* MERGEFORMAT </w:instrText>
        </w:r>
        <w:r>
          <w:fldChar w:fldCharType="separate"/>
        </w:r>
        <w:r w:rsidR="00D02915">
          <w:rPr>
            <w:noProof/>
          </w:rPr>
          <w:t>7</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B41559" w14:textId="77777777" w:rsidR="00F8214D" w:rsidRDefault="00F8214D">
      <w:r>
        <w:separator/>
      </w:r>
    </w:p>
    <w:p w14:paraId="64A3D2E4" w14:textId="77777777" w:rsidR="00F8214D" w:rsidRDefault="00F8214D"/>
  </w:footnote>
  <w:footnote w:type="continuationSeparator" w:id="0">
    <w:p w14:paraId="2008C7E9" w14:textId="77777777" w:rsidR="00F8214D" w:rsidRDefault="00F8214D">
      <w:r>
        <w:continuationSeparator/>
      </w:r>
    </w:p>
    <w:p w14:paraId="0BE9E620" w14:textId="77777777" w:rsidR="00F8214D" w:rsidRDefault="00F8214D"/>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D5FA595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393617"/>
    <w:multiLevelType w:val="hybridMultilevel"/>
    <w:tmpl w:val="88E07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D61290"/>
    <w:multiLevelType w:val="hybridMultilevel"/>
    <w:tmpl w:val="C4A8D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60683E"/>
    <w:multiLevelType w:val="hybridMultilevel"/>
    <w:tmpl w:val="2590702E"/>
    <w:lvl w:ilvl="0" w:tplc="265E710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63D69AA"/>
    <w:multiLevelType w:val="hybridMultilevel"/>
    <w:tmpl w:val="D9E4A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CA6BD6"/>
    <w:multiLevelType w:val="hybridMultilevel"/>
    <w:tmpl w:val="761EF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1678C0"/>
    <w:multiLevelType w:val="hybridMultilevel"/>
    <w:tmpl w:val="DC6EE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DB6765"/>
    <w:multiLevelType w:val="hybridMultilevel"/>
    <w:tmpl w:val="98DA6A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657E8F"/>
    <w:multiLevelType w:val="hybridMultilevel"/>
    <w:tmpl w:val="28709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800689"/>
    <w:multiLevelType w:val="hybridMultilevel"/>
    <w:tmpl w:val="B002B4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795F40"/>
    <w:multiLevelType w:val="hybridMultilevel"/>
    <w:tmpl w:val="EE3CFD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C246B2"/>
    <w:multiLevelType w:val="hybridMultilevel"/>
    <w:tmpl w:val="DDE4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7E51390"/>
    <w:multiLevelType w:val="hybridMultilevel"/>
    <w:tmpl w:val="5D68F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491343"/>
    <w:multiLevelType w:val="hybridMultilevel"/>
    <w:tmpl w:val="493C1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6DB92DB0"/>
    <w:multiLevelType w:val="hybridMultilevel"/>
    <w:tmpl w:val="FAEA6A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A13A41"/>
    <w:multiLevelType w:val="hybridMultilevel"/>
    <w:tmpl w:val="3856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7E6D43"/>
    <w:multiLevelType w:val="hybridMultilevel"/>
    <w:tmpl w:val="00843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D46470"/>
    <w:multiLevelType w:val="hybridMultilevel"/>
    <w:tmpl w:val="C26AC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F6656F"/>
    <w:multiLevelType w:val="hybridMultilevel"/>
    <w:tmpl w:val="7DDE13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16"/>
  </w:num>
  <w:num w:numId="5">
    <w:abstractNumId w:val="2"/>
  </w:num>
  <w:num w:numId="6">
    <w:abstractNumId w:val="4"/>
  </w:num>
  <w:num w:numId="7">
    <w:abstractNumId w:val="19"/>
  </w:num>
  <w:num w:numId="8">
    <w:abstractNumId w:val="14"/>
  </w:num>
  <w:num w:numId="9">
    <w:abstractNumId w:val="15"/>
  </w:num>
  <w:num w:numId="10">
    <w:abstractNumId w:val="10"/>
  </w:num>
  <w:num w:numId="11">
    <w:abstractNumId w:val="6"/>
  </w:num>
  <w:num w:numId="12">
    <w:abstractNumId w:val="3"/>
  </w:num>
  <w:num w:numId="13">
    <w:abstractNumId w:val="18"/>
  </w:num>
  <w:num w:numId="14">
    <w:abstractNumId w:val="5"/>
  </w:num>
  <w:num w:numId="15">
    <w:abstractNumId w:val="20"/>
  </w:num>
  <w:num w:numId="16">
    <w:abstractNumId w:val="21"/>
  </w:num>
  <w:num w:numId="17">
    <w:abstractNumId w:val="17"/>
  </w:num>
  <w:num w:numId="18">
    <w:abstractNumId w:val="9"/>
  </w:num>
  <w:num w:numId="19">
    <w:abstractNumId w:val="12"/>
  </w:num>
  <w:num w:numId="20">
    <w:abstractNumId w:val="8"/>
  </w:num>
  <w:num w:numId="21">
    <w:abstractNumId w:val="1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452"/>
    <w:rsid w:val="00030ACD"/>
    <w:rsid w:val="000463F3"/>
    <w:rsid w:val="0005212F"/>
    <w:rsid w:val="0006242E"/>
    <w:rsid w:val="00071EC9"/>
    <w:rsid w:val="000A5335"/>
    <w:rsid w:val="000B1279"/>
    <w:rsid w:val="00103AA1"/>
    <w:rsid w:val="00112568"/>
    <w:rsid w:val="00156662"/>
    <w:rsid w:val="001610D3"/>
    <w:rsid w:val="00167A0B"/>
    <w:rsid w:val="00172730"/>
    <w:rsid w:val="00186EBE"/>
    <w:rsid w:val="0018719C"/>
    <w:rsid w:val="00191EAA"/>
    <w:rsid w:val="001934BA"/>
    <w:rsid w:val="001A4FC1"/>
    <w:rsid w:val="001B766A"/>
    <w:rsid w:val="001C2819"/>
    <w:rsid w:val="001F714A"/>
    <w:rsid w:val="00226091"/>
    <w:rsid w:val="00242713"/>
    <w:rsid w:val="002B1CFD"/>
    <w:rsid w:val="002B7615"/>
    <w:rsid w:val="002C55EB"/>
    <w:rsid w:val="002C671C"/>
    <w:rsid w:val="00330906"/>
    <w:rsid w:val="00362366"/>
    <w:rsid w:val="00363788"/>
    <w:rsid w:val="003D00BC"/>
    <w:rsid w:val="003E6CCC"/>
    <w:rsid w:val="003F7153"/>
    <w:rsid w:val="00420813"/>
    <w:rsid w:val="00427EEA"/>
    <w:rsid w:val="00432337"/>
    <w:rsid w:val="0043718A"/>
    <w:rsid w:val="004541BB"/>
    <w:rsid w:val="004940B6"/>
    <w:rsid w:val="00497881"/>
    <w:rsid w:val="004E67A0"/>
    <w:rsid w:val="00547DE0"/>
    <w:rsid w:val="00550DEB"/>
    <w:rsid w:val="00554FEC"/>
    <w:rsid w:val="005A0F10"/>
    <w:rsid w:val="005B27FC"/>
    <w:rsid w:val="006142CD"/>
    <w:rsid w:val="00646452"/>
    <w:rsid w:val="00653FD2"/>
    <w:rsid w:val="006602C5"/>
    <w:rsid w:val="006D0ECE"/>
    <w:rsid w:val="006D1E70"/>
    <w:rsid w:val="006D2FA3"/>
    <w:rsid w:val="006D438B"/>
    <w:rsid w:val="006D57B8"/>
    <w:rsid w:val="0075041D"/>
    <w:rsid w:val="007A7E12"/>
    <w:rsid w:val="00806FC4"/>
    <w:rsid w:val="00852A41"/>
    <w:rsid w:val="0085342D"/>
    <w:rsid w:val="00866180"/>
    <w:rsid w:val="00872BC9"/>
    <w:rsid w:val="008902F4"/>
    <w:rsid w:val="008958D5"/>
    <w:rsid w:val="008A47BB"/>
    <w:rsid w:val="008F199E"/>
    <w:rsid w:val="00922056"/>
    <w:rsid w:val="00956A30"/>
    <w:rsid w:val="009A765C"/>
    <w:rsid w:val="009D067E"/>
    <w:rsid w:val="00A1489C"/>
    <w:rsid w:val="00A15971"/>
    <w:rsid w:val="00A524C5"/>
    <w:rsid w:val="00AA418D"/>
    <w:rsid w:val="00AC34C1"/>
    <w:rsid w:val="00AF3F98"/>
    <w:rsid w:val="00B04CF2"/>
    <w:rsid w:val="00B22E18"/>
    <w:rsid w:val="00B40E27"/>
    <w:rsid w:val="00B41EB3"/>
    <w:rsid w:val="00B64D56"/>
    <w:rsid w:val="00BC4EFC"/>
    <w:rsid w:val="00BC71EC"/>
    <w:rsid w:val="00BF39E3"/>
    <w:rsid w:val="00C0288B"/>
    <w:rsid w:val="00C03780"/>
    <w:rsid w:val="00C21B90"/>
    <w:rsid w:val="00C42B8E"/>
    <w:rsid w:val="00C44A3D"/>
    <w:rsid w:val="00C60A16"/>
    <w:rsid w:val="00C649A9"/>
    <w:rsid w:val="00CB46B9"/>
    <w:rsid w:val="00CD6EA0"/>
    <w:rsid w:val="00D02915"/>
    <w:rsid w:val="00D07274"/>
    <w:rsid w:val="00D80433"/>
    <w:rsid w:val="00DC794B"/>
    <w:rsid w:val="00F2517B"/>
    <w:rsid w:val="00F36455"/>
    <w:rsid w:val="00F81B1E"/>
    <w:rsid w:val="00F8214D"/>
    <w:rsid w:val="00FE13A2"/>
    <w:rsid w:val="00FE7672"/>
    <w:rsid w:val="00FF26CB"/>
    <w:rsid w:val="00FF4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65934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1A4F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glossaryDocument" Target="glossary/document.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marinelasantos/Library/Containers/com.microsoft.Word/Data/Library/Caches/TM10002086/Take%20No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71B"/>
    <w:rsid w:val="001D47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58BED247C50E41B383BD4A6DF28402">
    <w:name w:val="6E58BED247C50E41B383BD4A6DF28402"/>
  </w:style>
  <w:style w:type="paragraph" w:styleId="ListBullet">
    <w:name w:val="List Bullet"/>
    <w:basedOn w:val="Normal"/>
    <w:uiPriority w:val="9"/>
    <w:qFormat/>
    <w:pPr>
      <w:numPr>
        <w:numId w:val="1"/>
      </w:numPr>
      <w:spacing w:after="120" w:line="259" w:lineRule="auto"/>
    </w:pPr>
    <w:rPr>
      <w:rFonts w:eastAsiaTheme="minorHAnsi"/>
      <w:color w:val="595959" w:themeColor="text1" w:themeTint="A6"/>
      <w:sz w:val="30"/>
      <w:szCs w:val="30"/>
      <w:lang w:eastAsia="ja-JP"/>
    </w:rPr>
  </w:style>
  <w:style w:type="paragraph" w:customStyle="1" w:styleId="AAAE02476A1AA04099EBD7368C89CF28">
    <w:name w:val="AAAE02476A1AA04099EBD7368C89CF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566</TotalTime>
  <Pages>23</Pages>
  <Words>5109</Words>
  <Characters>26006</Characters>
  <Application>Microsoft Macintosh Word</Application>
  <DocSecurity>0</DocSecurity>
  <Lines>764</Lines>
  <Paragraphs>797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Marinela Santos</dc:creator>
  <cp:keywords/>
  <dc:description/>
  <cp:lastModifiedBy>Marinela Santos</cp:lastModifiedBy>
  <cp:revision>1</cp:revision>
  <dcterms:created xsi:type="dcterms:W3CDTF">2016-04-15T20:07:00Z</dcterms:created>
  <dcterms:modified xsi:type="dcterms:W3CDTF">2016-04-18T05:35:00Z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