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510878" w14:textId="435C2D0F" w:rsidR="008A420D" w:rsidRDefault="00756CE0">
      <w:pPr>
        <w:pStyle w:val="Heading1"/>
      </w:pPr>
      <w:r>
        <w:t>Hegel</w:t>
      </w:r>
      <w:r w:rsidR="007D2B27">
        <w:t xml:space="preserve"> (Modernity)</w:t>
      </w:r>
    </w:p>
    <w:p w14:paraId="7611444C" w14:textId="4B68CD15" w:rsidR="00BE5F1E" w:rsidRDefault="00756CE0" w:rsidP="001C46C3">
      <w:pPr>
        <w:pStyle w:val="ListBullet"/>
        <w:numPr>
          <w:ilvl w:val="0"/>
          <w:numId w:val="0"/>
        </w:numPr>
        <w:ind w:left="432" w:hanging="432"/>
      </w:pPr>
      <w:r>
        <w:rPr>
          <w:b/>
        </w:rPr>
        <w:t>Philosophy of Right</w:t>
      </w:r>
    </w:p>
    <w:p w14:paraId="207B0B60" w14:textId="6EBA3060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t>The basis of individual rights lies in property</w:t>
      </w:r>
    </w:p>
    <w:p w14:paraId="2BF19A53" w14:textId="5452AF90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Property is an expression of self and an individual’s claim to rights</w:t>
      </w:r>
    </w:p>
    <w:p w14:paraId="7143E26F" w14:textId="56F53B97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“Property is the embodiment of personality”</w:t>
      </w:r>
    </w:p>
    <w:p w14:paraId="42A7EE91" w14:textId="06EF52AE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“Be a person and respect others as a person”</w:t>
      </w:r>
    </w:p>
    <w:p w14:paraId="18FBE86C" w14:textId="72486B7D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t>The system of private property establishes individuality and personality through contract and exchange</w:t>
      </w:r>
    </w:p>
    <w:p w14:paraId="1310458A" w14:textId="2F9669D2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t>A contract establishes ownership through institutionalized norms of mutual respect of individual rights and obligations</w:t>
      </w:r>
    </w:p>
    <w:p w14:paraId="5F5088A1" w14:textId="05FA1B85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t>For an exchange market to function properly, economic actors must recognize universal standards by which a person can claim to own property</w:t>
      </w:r>
    </w:p>
    <w:p w14:paraId="4DAD21E5" w14:textId="5E961FE7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t>Concept of individual rights in regards to common will is abstract</w:t>
      </w:r>
    </w:p>
    <w:p w14:paraId="4052C938" w14:textId="5C220435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Rights established by private property and exchange are “abstract rights” and engage individuals as abstract, universal subjects</w:t>
      </w:r>
    </w:p>
    <w:p w14:paraId="548A63C3" w14:textId="57C7D8BA" w:rsidR="00756CE0" w:rsidRPr="00756CE0" w:rsidRDefault="00756CE0" w:rsidP="00756CE0">
      <w:pPr>
        <w:pStyle w:val="ListBullet"/>
        <w:numPr>
          <w:ilvl w:val="0"/>
          <w:numId w:val="5"/>
        </w:numPr>
        <w:rPr>
          <w:b/>
        </w:rPr>
      </w:pPr>
      <w:r>
        <w:rPr>
          <w:b/>
        </w:rPr>
        <w:t>Morality</w:t>
      </w:r>
      <w:r>
        <w:t>: the system of mutual recognition and abstract right</w:t>
      </w:r>
    </w:p>
    <w:p w14:paraId="45187EDE" w14:textId="70D3602B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It is an abstract ideal, a vision of good based on mutual recognition of rights</w:t>
      </w:r>
    </w:p>
    <w:p w14:paraId="119DE127" w14:textId="16D34918" w:rsidR="00756CE0" w:rsidRPr="00756CE0" w:rsidRDefault="00756CE0" w:rsidP="00756CE0">
      <w:pPr>
        <w:pStyle w:val="ListBullet"/>
        <w:numPr>
          <w:ilvl w:val="1"/>
          <w:numId w:val="5"/>
        </w:numPr>
        <w:rPr>
          <w:b/>
        </w:rPr>
      </w:pPr>
      <w:r>
        <w:t>People are morally motivated through a sense of duty to defend the universal rights of individuals</w:t>
      </w:r>
    </w:p>
    <w:p w14:paraId="72200B52" w14:textId="6F749AD8" w:rsidR="002656E6" w:rsidRDefault="007C4A4D" w:rsidP="007C4A4D">
      <w:pPr>
        <w:pStyle w:val="ListBullet"/>
        <w:numPr>
          <w:ilvl w:val="0"/>
          <w:numId w:val="5"/>
        </w:numPr>
      </w:pPr>
      <w:r w:rsidRPr="007C4A4D">
        <w:t>Ethical life is a system of norms and mores belonging to a social body, made up of spheres of social interaction and interdependence in which all individuals are embedded</w:t>
      </w:r>
    </w:p>
    <w:p w14:paraId="3F86BFA1" w14:textId="1CD62079" w:rsidR="002B143B" w:rsidRDefault="002B143B" w:rsidP="002B143B">
      <w:pPr>
        <w:pStyle w:val="ListBullet"/>
        <w:numPr>
          <w:ilvl w:val="1"/>
          <w:numId w:val="5"/>
        </w:numPr>
      </w:pPr>
      <w:r>
        <w:lastRenderedPageBreak/>
        <w:t>The set of meanings and practices that guide people in everyday activities whether they are aware or not</w:t>
      </w:r>
    </w:p>
    <w:p w14:paraId="73A1F4DC" w14:textId="77777777" w:rsidR="00B561D6" w:rsidRDefault="00B561D6" w:rsidP="00B561D6">
      <w:pPr>
        <w:pStyle w:val="ListBullet"/>
        <w:numPr>
          <w:ilvl w:val="0"/>
          <w:numId w:val="0"/>
        </w:numPr>
        <w:ind w:left="432" w:hanging="432"/>
      </w:pPr>
    </w:p>
    <w:p w14:paraId="5C0FA55B" w14:textId="5A11B036" w:rsidR="00B561D6" w:rsidRDefault="00B561D6" w:rsidP="00B561D6">
      <w:pPr>
        <w:pStyle w:val="ListBullet"/>
        <w:numPr>
          <w:ilvl w:val="0"/>
          <w:numId w:val="0"/>
        </w:numPr>
        <w:ind w:left="432" w:hanging="432"/>
        <w:rPr>
          <w:b/>
        </w:rPr>
      </w:pPr>
      <w:r w:rsidRPr="00B561D6">
        <w:rPr>
          <w:b/>
        </w:rPr>
        <w:t>* 3 levels of ethical life: family, civil society, institution of the state*</w:t>
      </w:r>
    </w:p>
    <w:p w14:paraId="273B95AF" w14:textId="77777777" w:rsidR="00B561D6" w:rsidRPr="00B561D6" w:rsidRDefault="00B561D6" w:rsidP="00B561D6">
      <w:pPr>
        <w:pStyle w:val="ListBullet"/>
        <w:numPr>
          <w:ilvl w:val="0"/>
          <w:numId w:val="0"/>
        </w:numPr>
        <w:ind w:left="432" w:hanging="432"/>
        <w:rPr>
          <w:b/>
        </w:rPr>
      </w:pPr>
    </w:p>
    <w:p w14:paraId="67653818" w14:textId="2A74C535" w:rsidR="007C4A4D" w:rsidRDefault="00B561D6" w:rsidP="007C4A4D">
      <w:pPr>
        <w:pStyle w:val="ListBullet"/>
        <w:numPr>
          <w:ilvl w:val="0"/>
          <w:numId w:val="5"/>
        </w:numPr>
      </w:pPr>
      <w:r>
        <w:t>Individualistic material interests (ex: economic gain) have the potential to destabilize society by polarizing humanity into rich and poor</w:t>
      </w:r>
    </w:p>
    <w:p w14:paraId="5C14F12A" w14:textId="3C342E7C" w:rsidR="00B561D6" w:rsidRDefault="00B561D6" w:rsidP="00B561D6">
      <w:pPr>
        <w:pStyle w:val="ListBullet"/>
        <w:numPr>
          <w:ilvl w:val="1"/>
          <w:numId w:val="5"/>
        </w:numPr>
      </w:pPr>
      <w:r>
        <w:t>This also weakens the expression of the basic social bonds and common culture that hold society together</w:t>
      </w:r>
    </w:p>
    <w:p w14:paraId="2A989FB8" w14:textId="2254FA53" w:rsidR="00B561D6" w:rsidRDefault="00B561D6" w:rsidP="00B561D6">
      <w:pPr>
        <w:pStyle w:val="ListBullet"/>
        <w:numPr>
          <w:ilvl w:val="0"/>
          <w:numId w:val="5"/>
        </w:numPr>
      </w:pPr>
      <w:r>
        <w:t>Government authority and corporate institutions are necessary to prevent private property and individualist worldview from undermining society</w:t>
      </w:r>
    </w:p>
    <w:p w14:paraId="370051F5" w14:textId="215DE8BE" w:rsidR="00B561D6" w:rsidRDefault="00B561D6" w:rsidP="00B561D6">
      <w:pPr>
        <w:pStyle w:val="ListBullet"/>
        <w:numPr>
          <w:ilvl w:val="1"/>
          <w:numId w:val="5"/>
        </w:numPr>
      </w:pPr>
      <w:r>
        <w:t>Government authority – must ensure those without property or work are provided for</w:t>
      </w:r>
    </w:p>
    <w:p w14:paraId="0951E9B4" w14:textId="7C04B7E4" w:rsidR="00B561D6" w:rsidRDefault="00B561D6" w:rsidP="00B561D6">
      <w:pPr>
        <w:pStyle w:val="ListBullet"/>
        <w:numPr>
          <w:ilvl w:val="1"/>
          <w:numId w:val="5"/>
        </w:numPr>
      </w:pPr>
      <w:r>
        <w:t>Corporate institutions – give a sense of belonging and connection to the social whole of which people are a part of</w:t>
      </w:r>
    </w:p>
    <w:p w14:paraId="3899B6C0" w14:textId="74DE8C42" w:rsidR="00B561D6" w:rsidRDefault="00B561D6" w:rsidP="00B561D6">
      <w:pPr>
        <w:pStyle w:val="ListBullet"/>
        <w:numPr>
          <w:ilvl w:val="0"/>
          <w:numId w:val="5"/>
        </w:numPr>
      </w:pPr>
      <w:r>
        <w:t>The state is the medium through which individuals come to realize their location in the ethical life of society, as parts of a greater whole</w:t>
      </w:r>
    </w:p>
    <w:p w14:paraId="5FEBD1DA" w14:textId="31F79C98" w:rsidR="00B561D6" w:rsidRDefault="00B561D6" w:rsidP="00B561D6">
      <w:pPr>
        <w:pStyle w:val="ListBullet"/>
        <w:numPr>
          <w:ilvl w:val="1"/>
          <w:numId w:val="5"/>
        </w:numPr>
      </w:pPr>
      <w:r>
        <w:t>Modern state evolved as a rational adaptation to structures of modern life</w:t>
      </w:r>
    </w:p>
    <w:p w14:paraId="37577A32" w14:textId="033F3130" w:rsidR="00B561D6" w:rsidRPr="007C4A4D" w:rsidRDefault="00B561D6" w:rsidP="00B561D6">
      <w:pPr>
        <w:pStyle w:val="ListBullet"/>
        <w:numPr>
          <w:ilvl w:val="1"/>
          <w:numId w:val="5"/>
        </w:numPr>
      </w:pPr>
      <w:r>
        <w:t>It integrates the vision of individual freedom and autonomy into an appreciation of common social bonds</w:t>
      </w:r>
      <w:bookmarkStart w:id="0" w:name="_GoBack"/>
      <w:bookmarkEnd w:id="0"/>
    </w:p>
    <w:sectPr w:rsidR="00B561D6" w:rsidRPr="007C4A4D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F0248" w14:textId="77777777" w:rsidR="00C425CA" w:rsidRDefault="00C425CA">
      <w:r>
        <w:separator/>
      </w:r>
    </w:p>
    <w:p w14:paraId="78C776CB" w14:textId="77777777" w:rsidR="00C425CA" w:rsidRDefault="00C425CA"/>
  </w:endnote>
  <w:endnote w:type="continuationSeparator" w:id="0">
    <w:p w14:paraId="0C0E86FA" w14:textId="77777777" w:rsidR="00C425CA" w:rsidRDefault="00C425CA">
      <w:r>
        <w:continuationSeparator/>
      </w:r>
    </w:p>
    <w:p w14:paraId="245CDC92" w14:textId="77777777" w:rsidR="00C425CA" w:rsidRDefault="00C425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018C1C" w14:textId="77777777" w:rsidR="008A420D" w:rsidRDefault="00805CB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1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7F88D" w14:textId="77777777" w:rsidR="00C425CA" w:rsidRDefault="00C425CA">
      <w:r>
        <w:separator/>
      </w:r>
    </w:p>
    <w:p w14:paraId="4217396D" w14:textId="77777777" w:rsidR="00C425CA" w:rsidRDefault="00C425CA"/>
  </w:footnote>
  <w:footnote w:type="continuationSeparator" w:id="0">
    <w:p w14:paraId="58CBFC53" w14:textId="77777777" w:rsidR="00C425CA" w:rsidRDefault="00C425CA">
      <w:r>
        <w:continuationSeparator/>
      </w:r>
    </w:p>
    <w:p w14:paraId="249BEC9F" w14:textId="77777777" w:rsidR="00C425CA" w:rsidRDefault="00C425CA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DE4AB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F065A"/>
    <w:multiLevelType w:val="hybridMultilevel"/>
    <w:tmpl w:val="7FB2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CA" w:vendorID="64" w:dllVersion="131078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2C"/>
    <w:rsid w:val="000E2CD0"/>
    <w:rsid w:val="000E6D2C"/>
    <w:rsid w:val="001407B7"/>
    <w:rsid w:val="001C46C3"/>
    <w:rsid w:val="001C589D"/>
    <w:rsid w:val="002656E6"/>
    <w:rsid w:val="00290F91"/>
    <w:rsid w:val="002A474C"/>
    <w:rsid w:val="002B143B"/>
    <w:rsid w:val="0031602C"/>
    <w:rsid w:val="005649CF"/>
    <w:rsid w:val="005A3AB9"/>
    <w:rsid w:val="005B34E1"/>
    <w:rsid w:val="005D4012"/>
    <w:rsid w:val="005E4B11"/>
    <w:rsid w:val="006121BA"/>
    <w:rsid w:val="00683A4B"/>
    <w:rsid w:val="00741E03"/>
    <w:rsid w:val="00756CE0"/>
    <w:rsid w:val="007B0CA7"/>
    <w:rsid w:val="007C4A4D"/>
    <w:rsid w:val="007D2B27"/>
    <w:rsid w:val="00805CB3"/>
    <w:rsid w:val="0082043A"/>
    <w:rsid w:val="00832D92"/>
    <w:rsid w:val="0085084C"/>
    <w:rsid w:val="008A420D"/>
    <w:rsid w:val="00990828"/>
    <w:rsid w:val="00A064BE"/>
    <w:rsid w:val="00A622E7"/>
    <w:rsid w:val="00B06F7B"/>
    <w:rsid w:val="00B561D6"/>
    <w:rsid w:val="00BE5F1E"/>
    <w:rsid w:val="00C41673"/>
    <w:rsid w:val="00C425CA"/>
    <w:rsid w:val="00CF1D74"/>
    <w:rsid w:val="00FA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A25E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salaalleyne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23</TotalTime>
  <Pages>2</Pages>
  <Words>344</Words>
  <Characters>1962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Masala Alleyne</dc:creator>
  <cp:keywords/>
  <dc:description/>
  <cp:lastModifiedBy>Masala Alleyne</cp:lastModifiedBy>
  <cp:revision>6</cp:revision>
  <dcterms:created xsi:type="dcterms:W3CDTF">2015-12-20T15:23:00Z</dcterms:created>
  <dcterms:modified xsi:type="dcterms:W3CDTF">2015-12-20T16:38:00Z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