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510878" w14:textId="032E5457" w:rsidR="008A420D" w:rsidRDefault="001C46C3">
      <w:pPr>
        <w:pStyle w:val="Heading1"/>
      </w:pPr>
      <w:r>
        <w:t>Jean-Jacques Rousseau</w:t>
      </w:r>
    </w:p>
    <w:p w14:paraId="7611444C" w14:textId="21DEF6B5" w:rsidR="00BE5F1E" w:rsidRDefault="001C46C3" w:rsidP="001C46C3">
      <w:pPr>
        <w:pStyle w:val="ListBullet"/>
        <w:numPr>
          <w:ilvl w:val="0"/>
          <w:numId w:val="0"/>
        </w:numPr>
        <w:ind w:left="432" w:hanging="432"/>
      </w:pPr>
      <w:r>
        <w:rPr>
          <w:b/>
        </w:rPr>
        <w:t>Discourse on the Origin of Inequality</w:t>
      </w:r>
    </w:p>
    <w:p w14:paraId="207B0B60" w14:textId="6286739A" w:rsidR="001C46C3" w:rsidRDefault="001C46C3" w:rsidP="001C46C3">
      <w:pPr>
        <w:pStyle w:val="ListBullet"/>
        <w:numPr>
          <w:ilvl w:val="0"/>
          <w:numId w:val="5"/>
        </w:numPr>
      </w:pPr>
      <w:r>
        <w:t>Rousseau tries to describe all the inequality that exists and which sorts are “natural” compared to “unnatural”</w:t>
      </w:r>
    </w:p>
    <w:p w14:paraId="733CC2B3" w14:textId="58395E6C" w:rsidR="00683A4B" w:rsidRDefault="00683A4B" w:rsidP="00683A4B">
      <w:pPr>
        <w:pStyle w:val="ListBullet"/>
        <w:numPr>
          <w:ilvl w:val="1"/>
          <w:numId w:val="5"/>
        </w:numPr>
      </w:pPr>
      <w:r>
        <w:t xml:space="preserve">He does this by looking at man in the </w:t>
      </w:r>
      <w:r w:rsidRPr="00683A4B">
        <w:rPr>
          <w:b/>
        </w:rPr>
        <w:t>state of nature</w:t>
      </w:r>
    </w:p>
    <w:p w14:paraId="293AA443" w14:textId="490185AD" w:rsidR="005D4012" w:rsidRDefault="007B0CA7" w:rsidP="005D4012">
      <w:pPr>
        <w:pStyle w:val="ListBullet"/>
        <w:numPr>
          <w:ilvl w:val="0"/>
          <w:numId w:val="5"/>
        </w:numPr>
      </w:pPr>
      <w:r>
        <w:t>A man is animal-like in his state of nature</w:t>
      </w:r>
      <w:r w:rsidR="005D4012">
        <w:t xml:space="preserve"> and is driven by two principles: </w:t>
      </w:r>
      <w:r w:rsidR="005D4012">
        <w:rPr>
          <w:b/>
        </w:rPr>
        <w:t>pity and self-preservation</w:t>
      </w:r>
    </w:p>
    <w:p w14:paraId="5A7210DE" w14:textId="48C37306" w:rsidR="005D4012" w:rsidRDefault="001407B7" w:rsidP="005D4012">
      <w:pPr>
        <w:pStyle w:val="ListBullet"/>
        <w:numPr>
          <w:ilvl w:val="0"/>
          <w:numId w:val="5"/>
        </w:numPr>
      </w:pPr>
      <w:r>
        <w:t>Man exists without reason or the concept of good and evil, has few needs and is essentially happy</w:t>
      </w:r>
    </w:p>
    <w:p w14:paraId="372CB25D" w14:textId="733665FF" w:rsidR="001407B7" w:rsidRDefault="001407B7" w:rsidP="005D4012">
      <w:pPr>
        <w:pStyle w:val="ListBullet"/>
        <w:numPr>
          <w:ilvl w:val="0"/>
          <w:numId w:val="5"/>
        </w:numPr>
      </w:pPr>
      <w:r>
        <w:t>What separates man from animal is a sense of unrealized perfectibility</w:t>
      </w:r>
    </w:p>
    <w:p w14:paraId="08F3CF6B" w14:textId="44F51F11" w:rsidR="001407B7" w:rsidRDefault="001407B7" w:rsidP="001407B7">
      <w:pPr>
        <w:pStyle w:val="ListBullet"/>
        <w:numPr>
          <w:ilvl w:val="1"/>
          <w:numId w:val="5"/>
        </w:numPr>
      </w:pPr>
      <w:r>
        <w:t>This allows humans to change with time</w:t>
      </w:r>
    </w:p>
    <w:p w14:paraId="32962423" w14:textId="37E0061F" w:rsidR="001407B7" w:rsidRDefault="001407B7" w:rsidP="001407B7">
      <w:pPr>
        <w:pStyle w:val="ListBullet"/>
        <w:numPr>
          <w:ilvl w:val="1"/>
          <w:numId w:val="5"/>
        </w:numPr>
      </w:pPr>
      <w:r>
        <w:t>Isolated human beings are forced to adapt to their environment and allow themselves to be shaped by it</w:t>
      </w:r>
    </w:p>
    <w:p w14:paraId="68C710E5" w14:textId="73DF0C35" w:rsidR="001407B7" w:rsidRDefault="001407B7" w:rsidP="001407B7">
      <w:pPr>
        <w:pStyle w:val="ListBullet"/>
        <w:numPr>
          <w:ilvl w:val="0"/>
          <w:numId w:val="5"/>
        </w:numPr>
      </w:pPr>
      <w:r>
        <w:t xml:space="preserve">Natural disasters </w:t>
      </w:r>
      <w:r>
        <w:sym w:font="Wingdings" w:char="F0E0"/>
      </w:r>
      <w:r>
        <w:t xml:space="preserve"> individuals move and have more contact with others </w:t>
      </w:r>
      <w:r>
        <w:sym w:font="Wingdings" w:char="F0E0"/>
      </w:r>
      <w:r>
        <w:t xml:space="preserve"> form small societies </w:t>
      </w:r>
      <w:r>
        <w:sym w:font="Wingdings" w:char="F0E0"/>
      </w:r>
      <w:r>
        <w:t xml:space="preserve"> new needs formed </w:t>
      </w:r>
      <w:r>
        <w:sym w:font="Wingdings" w:char="F0E0"/>
      </w:r>
      <w:r>
        <w:t xml:space="preserve"> men begin to move out of the state of nature </w:t>
      </w:r>
      <w:r>
        <w:sym w:font="Wingdings" w:char="F0E0"/>
      </w:r>
      <w:r>
        <w:t xml:space="preserve"> human interaction leads to the developing of language and the development of reason</w:t>
      </w:r>
    </w:p>
    <w:p w14:paraId="15B5A09B" w14:textId="4E47100A" w:rsidR="001407B7" w:rsidRDefault="001407B7" w:rsidP="001407B7">
      <w:pPr>
        <w:pStyle w:val="ListBullet"/>
        <w:numPr>
          <w:ilvl w:val="0"/>
          <w:numId w:val="5"/>
        </w:numPr>
      </w:pPr>
      <w:r>
        <w:rPr>
          <w:b/>
        </w:rPr>
        <w:t>Amour proper</w:t>
      </w:r>
      <w:r>
        <w:t>: negative motivating principle for human actions that drives men to compare themselves to others</w:t>
      </w:r>
    </w:p>
    <w:p w14:paraId="173F34CA" w14:textId="7A8488E6" w:rsidR="001407B7" w:rsidRDefault="001407B7" w:rsidP="001407B7">
      <w:pPr>
        <w:pStyle w:val="ListBullet"/>
        <w:numPr>
          <w:ilvl w:val="1"/>
          <w:numId w:val="5"/>
        </w:numPr>
      </w:pPr>
      <w:r>
        <w:t>Men seek domination over their fellow human beings as a way of augmenting their own happiness</w:t>
      </w:r>
    </w:p>
    <w:p w14:paraId="643C5B39" w14:textId="424B8FCF" w:rsidR="001407B7" w:rsidRDefault="001407B7" w:rsidP="001407B7">
      <w:pPr>
        <w:pStyle w:val="ListBullet"/>
        <w:numPr>
          <w:ilvl w:val="0"/>
          <w:numId w:val="5"/>
        </w:numPr>
      </w:pPr>
      <w:r>
        <w:t xml:space="preserve">Private property is invented through the development of </w:t>
      </w:r>
      <w:r>
        <w:rPr>
          <w:b/>
        </w:rPr>
        <w:t>amour proper</w:t>
      </w:r>
      <w:r>
        <w:t xml:space="preserve"> and more complex human societies</w:t>
      </w:r>
    </w:p>
    <w:p w14:paraId="33CF84E1" w14:textId="2BCC0081" w:rsidR="00741E03" w:rsidRDefault="00741E03" w:rsidP="00741E03">
      <w:pPr>
        <w:pStyle w:val="ListBullet"/>
        <w:numPr>
          <w:ilvl w:val="0"/>
          <w:numId w:val="5"/>
        </w:numPr>
      </w:pPr>
      <w:r>
        <w:t>The labour necessary for human survival is divided among different individuals to provide for the whole</w:t>
      </w:r>
    </w:p>
    <w:p w14:paraId="4C3C2E41" w14:textId="58E56166" w:rsidR="00741E03" w:rsidRDefault="00741E03" w:rsidP="00741E03">
      <w:pPr>
        <w:pStyle w:val="ListBullet"/>
        <w:numPr>
          <w:ilvl w:val="1"/>
          <w:numId w:val="5"/>
        </w:numPr>
      </w:pPr>
      <w:r>
        <w:lastRenderedPageBreak/>
        <w:t xml:space="preserve">Division of labour + private property </w:t>
      </w:r>
      <w:r>
        <w:sym w:font="Wingdings" w:char="F0E0"/>
      </w:r>
      <w:r>
        <w:t xml:space="preserve"> property owners and non-labourers dominate and exploit the poor</w:t>
      </w:r>
    </w:p>
    <w:p w14:paraId="781D58FE" w14:textId="4B3A6751" w:rsidR="001407B7" w:rsidRDefault="00741E03" w:rsidP="00741E03">
      <w:pPr>
        <w:pStyle w:val="ListBullet"/>
        <w:numPr>
          <w:ilvl w:val="1"/>
          <w:numId w:val="5"/>
        </w:numPr>
      </w:pPr>
      <w:r>
        <w:t xml:space="preserve">Resentment from poor </w:t>
      </w:r>
      <w:r>
        <w:sym w:font="Wingdings" w:char="F0E0"/>
      </w:r>
      <w:r>
        <w:t xml:space="preserve"> seeking war against the rich to end their unfair domination</w:t>
      </w:r>
    </w:p>
    <w:p w14:paraId="1A9A7B99" w14:textId="775B3DF9" w:rsidR="00741E03" w:rsidRDefault="00741E03" w:rsidP="00741E03">
      <w:pPr>
        <w:pStyle w:val="ListBullet"/>
        <w:numPr>
          <w:ilvl w:val="2"/>
          <w:numId w:val="5"/>
        </w:numPr>
      </w:pPr>
      <w:r>
        <w:t>The rich then deceive the poor into joining a political society that promises to grant them the equality they seek, but instead it sanctifies the oppression and makes an unnatural moral inequality which is a permanent future of civil society</w:t>
      </w:r>
    </w:p>
    <w:p w14:paraId="107F1BD4" w14:textId="1783E0DB" w:rsidR="00741E03" w:rsidRDefault="00741E03" w:rsidP="00741E03">
      <w:pPr>
        <w:pStyle w:val="ListBullet"/>
        <w:numPr>
          <w:ilvl w:val="0"/>
          <w:numId w:val="5"/>
        </w:numPr>
      </w:pPr>
      <w:r>
        <w:t>The only inequality among men is what results from differences in physical strength (</w:t>
      </w:r>
      <w:r>
        <w:rPr>
          <w:b/>
        </w:rPr>
        <w:t>this is the only inequality that exists within the state of nature</w:t>
      </w:r>
      <w:r>
        <w:t>)</w:t>
      </w:r>
    </w:p>
    <w:p w14:paraId="342200C2" w14:textId="1BDD0F6A" w:rsidR="00741E03" w:rsidRDefault="00741E03" w:rsidP="00741E03">
      <w:pPr>
        <w:pStyle w:val="ListBullet"/>
        <w:numPr>
          <w:ilvl w:val="0"/>
          <w:numId w:val="5"/>
        </w:numPr>
      </w:pPr>
      <w:r>
        <w:t>Modern societies, with the creation of laws and property, corrupt natural men and create new forms of inequality that are not in accordance with natural law (</w:t>
      </w:r>
      <w:r>
        <w:rPr>
          <w:b/>
        </w:rPr>
        <w:t>this should be contested because it is morally wrong</w:t>
      </w:r>
      <w:r>
        <w:t>)</w:t>
      </w:r>
    </w:p>
    <w:p w14:paraId="4B20CC25" w14:textId="77777777" w:rsidR="0082043A" w:rsidRDefault="0082043A" w:rsidP="0031602C">
      <w:pPr>
        <w:pStyle w:val="ListBullet"/>
        <w:numPr>
          <w:ilvl w:val="0"/>
          <w:numId w:val="0"/>
        </w:numPr>
      </w:pPr>
    </w:p>
    <w:p w14:paraId="5C251ED9" w14:textId="5BEB491C" w:rsidR="0031602C" w:rsidRDefault="0031602C" w:rsidP="0031602C">
      <w:pPr>
        <w:pStyle w:val="ListBullet"/>
        <w:numPr>
          <w:ilvl w:val="0"/>
          <w:numId w:val="0"/>
        </w:numPr>
      </w:pPr>
      <w:bookmarkStart w:id="0" w:name="_GoBack"/>
      <w:bookmarkEnd w:id="0"/>
      <w:r>
        <w:rPr>
          <w:b/>
        </w:rPr>
        <w:t>The Social Contract</w:t>
      </w:r>
    </w:p>
    <w:p w14:paraId="6C608C4A" w14:textId="7FFE0E50" w:rsidR="0031602C" w:rsidRDefault="001C589D" w:rsidP="0031602C">
      <w:pPr>
        <w:pStyle w:val="ListBullet"/>
        <w:numPr>
          <w:ilvl w:val="0"/>
          <w:numId w:val="5"/>
        </w:numPr>
      </w:pPr>
      <w:r>
        <w:t>“Man is born free, but everywhere he is in chains”</w:t>
      </w:r>
    </w:p>
    <w:p w14:paraId="50782180" w14:textId="5F60A9AA" w:rsidR="001C589D" w:rsidRDefault="001C589D" w:rsidP="001C589D">
      <w:pPr>
        <w:pStyle w:val="ListBullet"/>
        <w:numPr>
          <w:ilvl w:val="1"/>
          <w:numId w:val="5"/>
        </w:numPr>
      </w:pPr>
      <w:r>
        <w:t>The chains are not found in the state of nature, they are constructions of convention</w:t>
      </w:r>
    </w:p>
    <w:p w14:paraId="6262DE5F" w14:textId="029FA723" w:rsidR="001C589D" w:rsidRDefault="001C589D" w:rsidP="001C589D">
      <w:pPr>
        <w:pStyle w:val="ListBullet"/>
        <w:numPr>
          <w:ilvl w:val="0"/>
          <w:numId w:val="5"/>
        </w:numPr>
      </w:pPr>
      <w:r>
        <w:t>Rousseau seeks the basis for a legitimate, political authority where people must give up their natural liberty (two conditions)</w:t>
      </w:r>
    </w:p>
    <w:p w14:paraId="41DBA19D" w14:textId="137B2FB5" w:rsidR="001C589D" w:rsidRDefault="001C589D" w:rsidP="001C589D">
      <w:pPr>
        <w:pStyle w:val="ListBullet"/>
        <w:numPr>
          <w:ilvl w:val="1"/>
          <w:numId w:val="5"/>
        </w:numPr>
      </w:pPr>
      <w:r>
        <w:t>There must be no relationships of particular dependence in the state</w:t>
      </w:r>
    </w:p>
    <w:p w14:paraId="2F24025B" w14:textId="610002CE" w:rsidR="001C589D" w:rsidRDefault="001C589D" w:rsidP="001C589D">
      <w:pPr>
        <w:pStyle w:val="ListBullet"/>
        <w:numPr>
          <w:ilvl w:val="1"/>
          <w:numId w:val="5"/>
        </w:numPr>
      </w:pPr>
      <w:r>
        <w:t>By obeying the laws, an individual only obeys himself</w:t>
      </w:r>
    </w:p>
    <w:p w14:paraId="1DB6F374" w14:textId="1E981272" w:rsidR="001C589D" w:rsidRDefault="001C589D" w:rsidP="001C589D">
      <w:pPr>
        <w:pStyle w:val="ListBullet"/>
        <w:numPr>
          <w:ilvl w:val="0"/>
          <w:numId w:val="5"/>
        </w:numPr>
      </w:pPr>
      <w:r>
        <w:t>Rousseau’s social contract:</w:t>
      </w:r>
    </w:p>
    <w:p w14:paraId="243715B3" w14:textId="04135D52" w:rsidR="001C589D" w:rsidRDefault="001C589D" w:rsidP="001C589D">
      <w:pPr>
        <w:pStyle w:val="ListBullet"/>
        <w:numPr>
          <w:ilvl w:val="1"/>
          <w:numId w:val="5"/>
        </w:numPr>
      </w:pPr>
      <w:r>
        <w:t>People come together for their mutual preservation</w:t>
      </w:r>
    </w:p>
    <w:p w14:paraId="4403E13F" w14:textId="2674204D" w:rsidR="001C589D" w:rsidRDefault="001C589D" w:rsidP="001C589D">
      <w:pPr>
        <w:pStyle w:val="ListBullet"/>
        <w:numPr>
          <w:ilvl w:val="1"/>
          <w:numId w:val="5"/>
        </w:numPr>
      </w:pPr>
      <w:r>
        <w:lastRenderedPageBreak/>
        <w:t>The collective body created</w:t>
      </w:r>
      <w:r w:rsidR="005A3AB9">
        <w:t xml:space="preserve"> by the act of association</w:t>
      </w:r>
      <w:r>
        <w:t xml:space="preserve"> is the sovereign (supreme authority in the state)</w:t>
      </w:r>
    </w:p>
    <w:p w14:paraId="3BCA29D6" w14:textId="7183D24B" w:rsidR="001C589D" w:rsidRDefault="001C589D" w:rsidP="001C589D">
      <w:pPr>
        <w:pStyle w:val="ListBullet"/>
        <w:numPr>
          <w:ilvl w:val="1"/>
          <w:numId w:val="5"/>
        </w:numPr>
      </w:pPr>
      <w:r>
        <w:t>The sovereign’s interest (general will) always promotes the common good</w:t>
      </w:r>
    </w:p>
    <w:p w14:paraId="2FBC9A9A" w14:textId="364C31E8" w:rsidR="001C589D" w:rsidRDefault="005E4B11" w:rsidP="001C589D">
      <w:pPr>
        <w:pStyle w:val="ListBullet"/>
        <w:numPr>
          <w:ilvl w:val="1"/>
          <w:numId w:val="5"/>
        </w:numPr>
      </w:pPr>
      <w:r>
        <w:t>The private will of each citizen strives for personal benefit</w:t>
      </w:r>
    </w:p>
    <w:p w14:paraId="4CF38BEF" w14:textId="27F9DED7" w:rsidR="005E4B11" w:rsidRDefault="005E4B11" w:rsidP="005E4B11">
      <w:pPr>
        <w:pStyle w:val="ListBullet"/>
        <w:numPr>
          <w:ilvl w:val="0"/>
          <w:numId w:val="5"/>
        </w:numPr>
      </w:pPr>
      <w:r>
        <w:t>The law is an expression of general will and should only make regulations that affect the entire populace</w:t>
      </w:r>
    </w:p>
    <w:p w14:paraId="6CA24339" w14:textId="7F4E277A" w:rsidR="005E4B11" w:rsidRDefault="005E4B11" w:rsidP="005E4B11">
      <w:pPr>
        <w:pStyle w:val="ListBullet"/>
        <w:numPr>
          <w:ilvl w:val="1"/>
          <w:numId w:val="5"/>
        </w:numPr>
      </w:pPr>
      <w:r>
        <w:t>Goal of legislation is to protect liberty and equality and promote the common good</w:t>
      </w:r>
    </w:p>
    <w:p w14:paraId="0BD82D4A" w14:textId="5A76C2F7" w:rsidR="005E4B11" w:rsidRDefault="005E4B11" w:rsidP="005E4B11">
      <w:pPr>
        <w:pStyle w:val="ListBullet"/>
        <w:numPr>
          <w:ilvl w:val="1"/>
          <w:numId w:val="5"/>
        </w:numPr>
      </w:pPr>
      <w:r>
        <w:t>The legislator prevents private interests from influencing legislation and aids the populace in weighing short-term benefits against long-term costs</w:t>
      </w:r>
    </w:p>
    <w:p w14:paraId="41A7B926" w14:textId="57ED7209" w:rsidR="005E4B11" w:rsidRDefault="005E4B11" w:rsidP="005E4B11">
      <w:pPr>
        <w:pStyle w:val="ListBullet"/>
        <w:numPr>
          <w:ilvl w:val="0"/>
          <w:numId w:val="5"/>
        </w:numPr>
      </w:pPr>
      <w:r>
        <w:t>The 3 main types of government (democracy, aristocracy, monarchy) chosen based on several factors</w:t>
      </w:r>
    </w:p>
    <w:p w14:paraId="1922679B" w14:textId="4189B681" w:rsidR="005E4B11" w:rsidRDefault="005E4B11" w:rsidP="005E4B11">
      <w:pPr>
        <w:pStyle w:val="ListBullet"/>
        <w:numPr>
          <w:ilvl w:val="1"/>
          <w:numId w:val="5"/>
        </w:numPr>
      </w:pPr>
      <w:r>
        <w:t>Smaller governments have more force than large ones because as population grows it becomes more unruly</w:t>
      </w:r>
    </w:p>
    <w:p w14:paraId="772E2D38" w14:textId="2EAB89E8" w:rsidR="005E4B11" w:rsidRDefault="005E4B11" w:rsidP="005E4B11">
      <w:pPr>
        <w:pStyle w:val="ListBullet"/>
        <w:numPr>
          <w:ilvl w:val="1"/>
          <w:numId w:val="5"/>
        </w:numPr>
      </w:pPr>
      <w:r>
        <w:t>He believes large states should have a monarchy, intermediate states should have an aristocracy, and small states should have a democracy (</w:t>
      </w:r>
      <w:r w:rsidRPr="00290F91">
        <w:rPr>
          <w:b/>
        </w:rPr>
        <w:t>inverse relationship</w:t>
      </w:r>
      <w:r w:rsidR="00290F91" w:rsidRPr="00290F91">
        <w:rPr>
          <w:b/>
        </w:rPr>
        <w:t xml:space="preserve"> between size of government and size of population</w:t>
      </w:r>
      <w:r w:rsidR="00290F91">
        <w:t>)</w:t>
      </w:r>
    </w:p>
    <w:p w14:paraId="05D655F0" w14:textId="710E7674" w:rsidR="00290F91" w:rsidRDefault="00290F91" w:rsidP="00290F91">
      <w:pPr>
        <w:pStyle w:val="ListBullet"/>
        <w:numPr>
          <w:ilvl w:val="0"/>
          <w:numId w:val="5"/>
        </w:numPr>
      </w:pPr>
      <w:r>
        <w:t>Rousseau asserts that an establishment of government is not a contract</w:t>
      </w:r>
    </w:p>
    <w:p w14:paraId="0AAB84B3" w14:textId="68DBBD39" w:rsidR="00290F91" w:rsidRDefault="00290F91" w:rsidP="00290F91">
      <w:pPr>
        <w:pStyle w:val="ListBullet"/>
        <w:numPr>
          <w:ilvl w:val="1"/>
          <w:numId w:val="5"/>
        </w:numPr>
      </w:pPr>
      <w:r>
        <w:t>The sovereign employs the government as a representative of the people in charge of carrying out the general will</w:t>
      </w:r>
    </w:p>
    <w:p w14:paraId="0322CB3E" w14:textId="134CE4FA" w:rsidR="00290F91" w:rsidRDefault="00290F91" w:rsidP="00290F91">
      <w:pPr>
        <w:pStyle w:val="ListBullet"/>
        <w:numPr>
          <w:ilvl w:val="1"/>
          <w:numId w:val="5"/>
        </w:numPr>
      </w:pPr>
      <w:r>
        <w:t>The sovereign can alter the form of government and replace its leaders when they see fit</w:t>
      </w:r>
    </w:p>
    <w:p w14:paraId="17181E3E" w14:textId="79E3BBF2" w:rsidR="00290F91" w:rsidRDefault="00290F91" w:rsidP="00290F91">
      <w:pPr>
        <w:pStyle w:val="ListBullet"/>
        <w:numPr>
          <w:ilvl w:val="0"/>
          <w:numId w:val="5"/>
        </w:numPr>
      </w:pPr>
      <w:r>
        <w:t xml:space="preserve">According to Rousseau, the government’s interests will </w:t>
      </w:r>
      <w:r w:rsidR="005A3AB9">
        <w:t>always be in conflict with those of the sovereign so holding periodic assemblies is necessary</w:t>
      </w:r>
    </w:p>
    <w:p w14:paraId="30AE239C" w14:textId="5BCEF6CE" w:rsidR="005A3AB9" w:rsidRDefault="005A3AB9" w:rsidP="005A3AB9">
      <w:pPr>
        <w:pStyle w:val="ListBullet"/>
        <w:numPr>
          <w:ilvl w:val="1"/>
          <w:numId w:val="5"/>
        </w:numPr>
      </w:pPr>
      <w:r>
        <w:lastRenderedPageBreak/>
        <w:t>When it comes time to convene, people must decide whether they approve of the current form of government and their leaders</w:t>
      </w:r>
    </w:p>
    <w:p w14:paraId="269274E7" w14:textId="3851155B" w:rsidR="00A622E7" w:rsidRDefault="00A622E7" w:rsidP="00A622E7">
      <w:pPr>
        <w:pStyle w:val="ListBullet"/>
        <w:numPr>
          <w:ilvl w:val="0"/>
          <w:numId w:val="5"/>
        </w:numPr>
      </w:pPr>
      <w:r>
        <w:t>All citizens must fulfill their civic duties while the state exists and follows laws even if it does not support his private interests (</w:t>
      </w:r>
      <w:r w:rsidRPr="00A622E7">
        <w:rPr>
          <w:b/>
        </w:rPr>
        <w:t>staying in accordance with the general will</w:t>
      </w:r>
      <w:r>
        <w:t>)</w:t>
      </w:r>
    </w:p>
    <w:p w14:paraId="19AD2698" w14:textId="6BEAF129" w:rsidR="00A622E7" w:rsidRDefault="00A622E7" w:rsidP="00A622E7">
      <w:pPr>
        <w:pStyle w:val="ListBullet"/>
        <w:numPr>
          <w:ilvl w:val="0"/>
          <w:numId w:val="5"/>
        </w:numPr>
      </w:pPr>
      <w:r>
        <w:t>In a healthy state, people share common sentiment and show unanimity in the assemblies</w:t>
      </w:r>
    </w:p>
    <w:p w14:paraId="4B3FDC15" w14:textId="448E75EF" w:rsidR="00A622E7" w:rsidRDefault="00A622E7" w:rsidP="00A622E7">
      <w:pPr>
        <w:pStyle w:val="ListBullet"/>
        <w:numPr>
          <w:ilvl w:val="0"/>
          <w:numId w:val="5"/>
        </w:numPr>
      </w:pPr>
      <w:r>
        <w:t>In a declining state, people place their private interests above the common good and try to manipulate the legislative process</w:t>
      </w:r>
    </w:p>
    <w:p w14:paraId="2F32A270" w14:textId="2F721F4E" w:rsidR="00A622E7" w:rsidRDefault="00C41673" w:rsidP="00A622E7">
      <w:pPr>
        <w:pStyle w:val="ListBullet"/>
        <w:numPr>
          <w:ilvl w:val="0"/>
          <w:numId w:val="5"/>
        </w:numPr>
      </w:pPr>
      <w:r>
        <w:t>The sovereign allows for the religious freedoms of its members, but it imposes certain values that are necessary to being a “good” citizen (</w:t>
      </w:r>
      <w:r>
        <w:rPr>
          <w:b/>
        </w:rPr>
        <w:t>civil religion</w:t>
      </w:r>
      <w:r>
        <w:t>)</w:t>
      </w:r>
    </w:p>
    <w:p w14:paraId="5DE1832C" w14:textId="72A97C46" w:rsidR="00C41673" w:rsidRDefault="00C41673" w:rsidP="00C41673">
      <w:pPr>
        <w:pStyle w:val="ListBullet"/>
        <w:numPr>
          <w:ilvl w:val="1"/>
          <w:numId w:val="5"/>
        </w:numPr>
      </w:pPr>
      <w:r>
        <w:t>Belief in a God and the afterlife</w:t>
      </w:r>
    </w:p>
    <w:p w14:paraId="4E56CAA8" w14:textId="04D03A52" w:rsidR="00C41673" w:rsidRDefault="00C41673" w:rsidP="00C41673">
      <w:pPr>
        <w:pStyle w:val="ListBullet"/>
        <w:numPr>
          <w:ilvl w:val="1"/>
          <w:numId w:val="5"/>
        </w:numPr>
      </w:pPr>
      <w:r>
        <w:t>Universal justice</w:t>
      </w:r>
    </w:p>
    <w:p w14:paraId="2FD6AB11" w14:textId="0B25019C" w:rsidR="00C41673" w:rsidRDefault="00C41673" w:rsidP="00C41673">
      <w:pPr>
        <w:pStyle w:val="ListBullet"/>
        <w:numPr>
          <w:ilvl w:val="1"/>
          <w:numId w:val="5"/>
        </w:numPr>
      </w:pPr>
      <w:r>
        <w:t>Respect for the sanctity of the social contract</w:t>
      </w:r>
    </w:p>
    <w:p w14:paraId="25BB684F" w14:textId="2EC944D0" w:rsidR="00C41673" w:rsidRPr="0031602C" w:rsidRDefault="00C41673" w:rsidP="00C41673">
      <w:pPr>
        <w:pStyle w:val="ListBullet"/>
        <w:numPr>
          <w:ilvl w:val="0"/>
          <w:numId w:val="0"/>
        </w:numPr>
        <w:ind w:left="1152" w:hanging="432"/>
      </w:pPr>
      <w:r>
        <w:t>*The state has the power to banish from the state anyone who opposes the principles of civil religion*</w:t>
      </w:r>
    </w:p>
    <w:p w14:paraId="72200B52" w14:textId="2F5B9268" w:rsidR="002656E6" w:rsidRPr="002656E6" w:rsidRDefault="002656E6" w:rsidP="0031602C">
      <w:pPr>
        <w:pStyle w:val="ListBullet"/>
        <w:numPr>
          <w:ilvl w:val="0"/>
          <w:numId w:val="0"/>
        </w:numPr>
        <w:ind w:left="432" w:hanging="432"/>
        <w:rPr>
          <w:b/>
        </w:rPr>
      </w:pPr>
      <w:r w:rsidRPr="002656E6">
        <w:rPr>
          <w:b/>
        </w:rPr>
        <w:t>Themes: sovereignty, legitimate political authority, morals</w:t>
      </w:r>
    </w:p>
    <w:sectPr w:rsidR="002656E6" w:rsidRPr="002656E6">
      <w:footerReference w:type="default" r:id="rId7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E10BE1" w14:textId="77777777" w:rsidR="0085084C" w:rsidRDefault="0085084C">
      <w:r>
        <w:separator/>
      </w:r>
    </w:p>
    <w:p w14:paraId="6491A7BA" w14:textId="77777777" w:rsidR="0085084C" w:rsidRDefault="0085084C"/>
  </w:endnote>
  <w:endnote w:type="continuationSeparator" w:id="0">
    <w:p w14:paraId="2146254B" w14:textId="77777777" w:rsidR="0085084C" w:rsidRDefault="0085084C">
      <w:r>
        <w:continuationSeparator/>
      </w:r>
    </w:p>
    <w:p w14:paraId="1B117D26" w14:textId="77777777" w:rsidR="0085084C" w:rsidRDefault="0085084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018C1C" w14:textId="77777777" w:rsidR="008A420D" w:rsidRDefault="00805CB3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2043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CD1C89" w14:textId="77777777" w:rsidR="0085084C" w:rsidRDefault="0085084C">
      <w:r>
        <w:separator/>
      </w:r>
    </w:p>
    <w:p w14:paraId="7ACCB5A8" w14:textId="77777777" w:rsidR="0085084C" w:rsidRDefault="0085084C"/>
  </w:footnote>
  <w:footnote w:type="continuationSeparator" w:id="0">
    <w:p w14:paraId="36656EEE" w14:textId="77777777" w:rsidR="0085084C" w:rsidRDefault="0085084C">
      <w:r>
        <w:continuationSeparator/>
      </w:r>
    </w:p>
    <w:p w14:paraId="6C5D68D7" w14:textId="77777777" w:rsidR="0085084C" w:rsidRDefault="0085084C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9DE4AB3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6F065A"/>
    <w:multiLevelType w:val="hybridMultilevel"/>
    <w:tmpl w:val="7FB258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US" w:vendorID="64" w:dllVersion="131078" w:nlCheck="1" w:checkStyle="0"/>
  <w:activeWritingStyle w:appName="MSWord" w:lang="en-CA" w:vendorID="64" w:dllVersion="131078" w:nlCheck="1" w:checkStyle="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D2C"/>
    <w:rsid w:val="000E2CD0"/>
    <w:rsid w:val="000E6D2C"/>
    <w:rsid w:val="001407B7"/>
    <w:rsid w:val="001C46C3"/>
    <w:rsid w:val="001C589D"/>
    <w:rsid w:val="002656E6"/>
    <w:rsid w:val="00290F91"/>
    <w:rsid w:val="002A474C"/>
    <w:rsid w:val="0031602C"/>
    <w:rsid w:val="005649CF"/>
    <w:rsid w:val="005A3AB9"/>
    <w:rsid w:val="005B34E1"/>
    <w:rsid w:val="005D4012"/>
    <w:rsid w:val="005E4B11"/>
    <w:rsid w:val="006121BA"/>
    <w:rsid w:val="00683A4B"/>
    <w:rsid w:val="00741E03"/>
    <w:rsid w:val="007B0CA7"/>
    <w:rsid w:val="00805CB3"/>
    <w:rsid w:val="0082043A"/>
    <w:rsid w:val="00832D92"/>
    <w:rsid w:val="0085084C"/>
    <w:rsid w:val="008A420D"/>
    <w:rsid w:val="00990828"/>
    <w:rsid w:val="00A622E7"/>
    <w:rsid w:val="00B06F7B"/>
    <w:rsid w:val="00BE5F1E"/>
    <w:rsid w:val="00C41673"/>
    <w:rsid w:val="00CF1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A25E2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masalaalleyne/Library/Containers/com.microsoft.Word/Data/Library/Caches/TM10002086/Take%20Notes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98</TotalTime>
  <Pages>4</Pages>
  <Words>735</Words>
  <Characters>4192</Characters>
  <Application>Microsoft Macintosh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Masala Alleyne</dc:creator>
  <cp:keywords/>
  <dc:description/>
  <cp:lastModifiedBy>Masala Alleyne</cp:lastModifiedBy>
  <cp:revision>4</cp:revision>
  <dcterms:created xsi:type="dcterms:W3CDTF">2015-12-19T15:15:00Z</dcterms:created>
  <dcterms:modified xsi:type="dcterms:W3CDTF">2015-12-20T13:40:00Z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