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510878" w14:textId="77777777" w:rsidR="008A420D" w:rsidRDefault="000E6D2C">
      <w:pPr>
        <w:pStyle w:val="Heading1"/>
      </w:pPr>
      <w:r>
        <w:t>John Locke</w:t>
      </w:r>
    </w:p>
    <w:p w14:paraId="02BE9DD1" w14:textId="77777777" w:rsidR="008A420D" w:rsidRDefault="000E6D2C" w:rsidP="000E6D2C">
      <w:pPr>
        <w:pStyle w:val="ListBullet"/>
      </w:pPr>
      <w:r>
        <w:t>Sovereignty is in the hands of the people</w:t>
      </w:r>
    </w:p>
    <w:p w14:paraId="65B91392" w14:textId="77777777" w:rsidR="000E6D2C" w:rsidRDefault="000E6D2C" w:rsidP="000E6D2C">
      <w:pPr>
        <w:pStyle w:val="ListBullet"/>
      </w:pPr>
      <w:r>
        <w:t>His fundamental argument is that people are equal and invested with natural rights in a state of nature in which they live free from outside rule</w:t>
      </w:r>
    </w:p>
    <w:p w14:paraId="0830AE2C" w14:textId="77777777" w:rsidR="000E6D2C" w:rsidRDefault="000E6D2C" w:rsidP="000E6D2C">
      <w:pPr>
        <w:pStyle w:val="ListBullet"/>
      </w:pPr>
      <w:r>
        <w:t>Within the state of nature, behaviour is governed by natural law and every person has the right to execute the law against someone who wrongs them by infringing on their rights</w:t>
      </w:r>
    </w:p>
    <w:p w14:paraId="4E968834" w14:textId="77777777" w:rsidR="000E6D2C" w:rsidRDefault="000E6D2C" w:rsidP="000E6D2C">
      <w:pPr>
        <w:pStyle w:val="ListBullet"/>
      </w:pPr>
      <w:r>
        <w:t xml:space="preserve">Take what you need from Earth </w:t>
      </w:r>
      <w:r>
        <w:sym w:font="Wingdings" w:char="F0E0"/>
      </w:r>
      <w:r>
        <w:t xml:space="preserve"> trade excess goods (develops a common currency for barter, or money) </w:t>
      </w:r>
      <w:r>
        <w:sym w:font="Wingdings" w:char="F0E0"/>
      </w:r>
      <w:r>
        <w:t xml:space="preserve"> gathering of estates around people and their families </w:t>
      </w:r>
      <w:r>
        <w:sym w:font="Wingdings" w:char="F0E0"/>
      </w:r>
      <w:r>
        <w:t xml:space="preserve"> exchange of natural rights to enter into society and be protected under common laws</w:t>
      </w:r>
    </w:p>
    <w:p w14:paraId="7FF411E5" w14:textId="77777777" w:rsidR="000E6D2C" w:rsidRDefault="000E6D2C" w:rsidP="000E6D2C">
      <w:pPr>
        <w:pStyle w:val="ListBullet"/>
      </w:pPr>
      <w:r>
        <w:t>Executive power is necessary for people to protect their property and defend their liberty</w:t>
      </w:r>
    </w:p>
    <w:p w14:paraId="515F8AAE" w14:textId="77777777" w:rsidR="000E6D2C" w:rsidRDefault="005B34E1" w:rsidP="000E6D2C">
      <w:pPr>
        <w:pStyle w:val="ListBullet"/>
      </w:pPr>
      <w:r>
        <w:t>Locke’s state has a separate judicial, legislative and executive branch (legislative is most important because it determines the laws that govern civil society)</w:t>
      </w:r>
    </w:p>
    <w:p w14:paraId="5958253A" w14:textId="77777777" w:rsidR="005B34E1" w:rsidRDefault="00CF1D74" w:rsidP="000E6D2C">
      <w:pPr>
        <w:pStyle w:val="ListBullet"/>
      </w:pPr>
      <w:r>
        <w:t>The government has no sovereignty of its own, it exists solely to serve the people (</w:t>
      </w:r>
      <w:r>
        <w:rPr>
          <w:b/>
        </w:rPr>
        <w:t>hence the above statement</w:t>
      </w:r>
      <w:r>
        <w:t>)</w:t>
      </w:r>
    </w:p>
    <w:p w14:paraId="2599111E" w14:textId="77777777" w:rsidR="00CF1D74" w:rsidRDefault="00CF1D74" w:rsidP="000E6D2C">
      <w:pPr>
        <w:pStyle w:val="ListBullet"/>
      </w:pPr>
      <w:r>
        <w:t>The government can be replaced or overthrown if it does not work in their best interest</w:t>
      </w:r>
    </w:p>
    <w:p w14:paraId="7C3266B7" w14:textId="201C3B07" w:rsidR="00B06F7B" w:rsidRDefault="00B06F7B" w:rsidP="000E6D2C">
      <w:pPr>
        <w:pStyle w:val="ListBullet"/>
      </w:pPr>
      <w:r>
        <w:t>Locke believes that in order to protect themselves and their property, people must come together and agree to adhere to certain standards of behaviour (they relinquish some of their natural rights to enter into a social contract)</w:t>
      </w:r>
      <w:r w:rsidR="00BE5F1E">
        <w:t xml:space="preserve"> – </w:t>
      </w:r>
      <w:r w:rsidR="00BE5F1E">
        <w:rPr>
          <w:b/>
        </w:rPr>
        <w:t>semi-sociality</w:t>
      </w:r>
    </w:p>
    <w:p w14:paraId="349B6AE0" w14:textId="77777777" w:rsidR="00B06F7B" w:rsidRDefault="00B06F7B" w:rsidP="000E6D2C">
      <w:pPr>
        <w:pStyle w:val="ListBullet"/>
      </w:pPr>
      <w:r>
        <w:t>By submitting natural freedoms to the common laws of the society, people receive protection from the government</w:t>
      </w:r>
    </w:p>
    <w:p w14:paraId="495FD889" w14:textId="77777777" w:rsidR="00B06F7B" w:rsidRDefault="00B06F7B" w:rsidP="000E6D2C">
      <w:pPr>
        <w:pStyle w:val="ListBullet"/>
      </w:pPr>
      <w:r>
        <w:lastRenderedPageBreak/>
        <w:t>Together the people create the executive power that has authority to enforce laws and punish offenders</w:t>
      </w:r>
    </w:p>
    <w:p w14:paraId="7D02CC58" w14:textId="2B2E6061" w:rsidR="00B06F7B" w:rsidRDefault="00990828" w:rsidP="000E6D2C">
      <w:pPr>
        <w:pStyle w:val="ListBullet"/>
      </w:pPr>
      <w:r>
        <w:t>We resist a ruler when they become a tyrant</w:t>
      </w:r>
    </w:p>
    <w:p w14:paraId="3BFE707E" w14:textId="4A279163" w:rsidR="00990828" w:rsidRDefault="00990828" w:rsidP="00990828">
      <w:pPr>
        <w:pStyle w:val="ListBullet"/>
        <w:numPr>
          <w:ilvl w:val="1"/>
          <w:numId w:val="3"/>
        </w:numPr>
      </w:pPr>
      <w:r>
        <w:t>A ruler becomes tyrannical when they start to work to the advantage of themselves instead of the citizens</w:t>
      </w:r>
    </w:p>
    <w:p w14:paraId="6F663E3B" w14:textId="77777777" w:rsidR="006121BA" w:rsidRDefault="006121BA" w:rsidP="000E6D2C">
      <w:pPr>
        <w:pStyle w:val="ListBullet"/>
      </w:pPr>
      <w:r>
        <w:t>Locke’s ideals are linked to the deductive theory of unlimited personal property wholly protected from governmental invention</w:t>
      </w:r>
    </w:p>
    <w:p w14:paraId="6B01639F" w14:textId="2F57B0BE" w:rsidR="00990828" w:rsidRDefault="00990828" w:rsidP="000E6D2C">
      <w:pPr>
        <w:pStyle w:val="ListBullet"/>
      </w:pPr>
      <w:r>
        <w:t>We are free and equal in the state of nature and no one can take away our property or our will</w:t>
      </w:r>
    </w:p>
    <w:p w14:paraId="7C8BFE2C" w14:textId="0129DE11" w:rsidR="00BE5F1E" w:rsidRDefault="00BE5F1E" w:rsidP="00BE5F1E">
      <w:pPr>
        <w:pStyle w:val="ListBullet"/>
        <w:numPr>
          <w:ilvl w:val="1"/>
          <w:numId w:val="3"/>
        </w:numPr>
      </w:pPr>
      <w:r>
        <w:t>Property is when you add your labour to the material of the world and then it is yours</w:t>
      </w:r>
    </w:p>
    <w:p w14:paraId="21A2E4A2" w14:textId="0006979C" w:rsidR="00BE5F1E" w:rsidRDefault="00BE5F1E" w:rsidP="00BE5F1E">
      <w:pPr>
        <w:pStyle w:val="ListBullet"/>
        <w:numPr>
          <w:ilvl w:val="1"/>
          <w:numId w:val="3"/>
        </w:numPr>
      </w:pPr>
      <w:r>
        <w:t>There must be enough property for everyone or else we impeach on the right of others to acquire property</w:t>
      </w:r>
      <w:bookmarkStart w:id="0" w:name="_GoBack"/>
      <w:bookmarkEnd w:id="0"/>
    </w:p>
    <w:p w14:paraId="406E5DC9" w14:textId="77777777" w:rsidR="006121BA" w:rsidRDefault="006121BA" w:rsidP="000E6D2C">
      <w:pPr>
        <w:pStyle w:val="ListBullet"/>
      </w:pPr>
      <w:r>
        <w:t>He favours self-interest and believes this will lead people to form societies and governments</w:t>
      </w:r>
    </w:p>
    <w:p w14:paraId="7611444C" w14:textId="2B948A57" w:rsidR="00BE5F1E" w:rsidRDefault="00BE5F1E" w:rsidP="000E6D2C">
      <w:pPr>
        <w:pStyle w:val="ListBullet"/>
      </w:pPr>
      <w:r>
        <w:t>Locke’s social contract puts limits on power (whereas Hobbes social contract puts limits on people)</w:t>
      </w:r>
    </w:p>
    <w:sectPr w:rsidR="00BE5F1E">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A1004C" w14:textId="77777777" w:rsidR="005649CF" w:rsidRDefault="005649CF">
      <w:r>
        <w:separator/>
      </w:r>
    </w:p>
    <w:p w14:paraId="39953103" w14:textId="77777777" w:rsidR="005649CF" w:rsidRDefault="005649CF"/>
  </w:endnote>
  <w:endnote w:type="continuationSeparator" w:id="0">
    <w:p w14:paraId="50840951" w14:textId="77777777" w:rsidR="005649CF" w:rsidRDefault="005649CF">
      <w:r>
        <w:continuationSeparator/>
      </w:r>
    </w:p>
    <w:p w14:paraId="7466452F" w14:textId="77777777" w:rsidR="005649CF" w:rsidRDefault="00564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4018C1C" w14:textId="77777777" w:rsidR="008A420D" w:rsidRDefault="00805CB3">
        <w:pPr>
          <w:pStyle w:val="Footer"/>
        </w:pPr>
        <w:r>
          <w:fldChar w:fldCharType="begin"/>
        </w:r>
        <w:r>
          <w:instrText xml:space="preserve"> PAGE   \* MERGEFORMAT </w:instrText>
        </w:r>
        <w:r>
          <w:fldChar w:fldCharType="separate"/>
        </w:r>
        <w:r w:rsidR="00BE5F1E">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4AE13" w14:textId="77777777" w:rsidR="005649CF" w:rsidRDefault="005649CF">
      <w:r>
        <w:separator/>
      </w:r>
    </w:p>
    <w:p w14:paraId="6A56EFA2" w14:textId="77777777" w:rsidR="005649CF" w:rsidRDefault="005649CF"/>
  </w:footnote>
  <w:footnote w:type="continuationSeparator" w:id="0">
    <w:p w14:paraId="7AF59DFE" w14:textId="77777777" w:rsidR="005649CF" w:rsidRDefault="005649CF">
      <w:r>
        <w:continuationSeparator/>
      </w:r>
    </w:p>
    <w:p w14:paraId="3BBB09F7" w14:textId="77777777" w:rsidR="005649CF" w:rsidRDefault="005649CF"/>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CA"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2C"/>
    <w:rsid w:val="000E6D2C"/>
    <w:rsid w:val="002A474C"/>
    <w:rsid w:val="005649CF"/>
    <w:rsid w:val="005B34E1"/>
    <w:rsid w:val="006121BA"/>
    <w:rsid w:val="00805CB3"/>
    <w:rsid w:val="008A420D"/>
    <w:rsid w:val="00990828"/>
    <w:rsid w:val="00B06F7B"/>
    <w:rsid w:val="00BE5F1E"/>
    <w:rsid w:val="00CF1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25E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salaalleyne/Library/Containers/com.microsoft.Word/Data/Library/Caches/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A80"/>
    <w:rsid w:val="00784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F9B2B7BEC1AF41A5927B5B8AD80A2A">
    <w:name w:val="BAF9B2B7BEC1AF41A5927B5B8AD80A2A"/>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71FA02C91655284A91680DD8E10FCC01">
    <w:name w:val="71FA02C91655284A91680DD8E10FCC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44</TotalTime>
  <Pages>2</Pages>
  <Words>341</Words>
  <Characters>1948</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Masala Alleyne</dc:creator>
  <cp:keywords/>
  <dc:description/>
  <cp:lastModifiedBy>Masala Alleyne</cp:lastModifiedBy>
  <cp:revision>2</cp:revision>
  <dcterms:created xsi:type="dcterms:W3CDTF">2015-12-19T14:12:00Z</dcterms:created>
  <dcterms:modified xsi:type="dcterms:W3CDTF">2015-12-19T15:09:00Z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